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rStyle w:val="BookTitle"/>
        </w:rPr>
      </w:pPr>
      <w:bookmarkStart w:id="0" w:name="_GoBack"/>
      <w:bookmarkEnd w:id="0"/>
      <w:r>
        <w:rPr>
          <w:rStyle w:val="BookTitle"/>
        </w:rPr>
        <w:t>TSAR</w:t>
      </w:r>
    </w:p>
    <w:p>
      <w:pPr>
        <w:pStyle w:val="Heading1"/>
        <w:rPr/>
      </w:pPr>
      <w:r>
        <w:rPr/>
        <w:t>Битие</w:t>
      </w:r>
    </w:p>
    <w:p>
      <w:pPr>
        <w:pStyle w:val="Heading2"/>
        <w:rPr/>
      </w:pPr>
      <w:r>
        <w:rPr/>
        <w:t>Глава 1</w:t>
      </w:r>
    </w:p>
    <w:p>
      <w:pPr>
        <w:pStyle w:val="Normal"/>
        <w:rPr/>
      </w:pPr>
      <w:r>
        <w:rPr/>
        <w:t>[[@Bible:Gen 1:1 ]][[1:1 &gt;&gt; Gen 1:1]] {{field-on:Bible}} В начало създаде Бог небето и земята. {{field-off:Bible}}</w:t>
      </w:r>
    </w:p>
    <w:p>
      <w:pPr>
        <w:pStyle w:val="Normal"/>
        <w:rPr/>
      </w:pPr>
      <w:r>
        <w:rPr/>
        <w:t>[[@Bible:Gen 1:2 ]][[1:2 &gt;&gt; Gen 1:2]] {{field-on:Bible}} А земята беше неустроена и пуста; и тъмнина бе върху бездната; и Дух Божий се носеше върх водата. {{field-off:Bible}}</w:t>
      </w:r>
    </w:p>
    <w:p>
      <w:pPr>
        <w:pStyle w:val="Normal"/>
        <w:rPr/>
      </w:pPr>
      <w:r>
        <w:rPr/>
        <w:t>[[@Bible:Gen 1:3 ]][[1:3 &gt;&gt; Gen 1:3]] {{field-on:Bible}} И рече Бог: Да бъде виделина. И стана виделина. {{field-off:Bible}}</w:t>
      </w:r>
    </w:p>
    <w:p>
      <w:pPr>
        <w:pStyle w:val="Normal"/>
        <w:rPr/>
      </w:pPr>
      <w:r>
        <w:rPr/>
        <w:t>[[@Bible:Gen 1:4 ]][[1:4 &gt;&gt; Gen 1:4]] {{field-on:Bible}} И видя Бог виделината че беше добро; и разлъчи Бог виделината от тъмнината. {{field-off:Bible}}</w:t>
      </w:r>
    </w:p>
    <w:p>
      <w:pPr>
        <w:pStyle w:val="Normal"/>
        <w:rPr/>
      </w:pPr>
      <w:r>
        <w:rPr/>
        <w:t>[[@Bible:Gen 1:5 ]][[1:5 &gt;&gt; Gen 1:5]] {{field-on:Bible}} И нарече Бог виделината Ден, и тъмнината нарече Нощ. И стана вечер, и стана утро, ден първи. {{field-off:Bible}}</w:t>
      </w:r>
    </w:p>
    <w:p>
      <w:pPr>
        <w:pStyle w:val="Normal"/>
        <w:rPr/>
      </w:pPr>
      <w:r>
        <w:rPr/>
        <w:t>[[@Bible:Gen 1:6 ]][[1:6 &gt;&gt; Gen 1:6]] {{field-on:Bible}} И рече Бог: Да бъде твърд посред водите, и да разлъчи вода от вода. {{field-off:Bible}}</w:t>
      </w:r>
    </w:p>
    <w:p>
      <w:pPr>
        <w:pStyle w:val="Normal"/>
        <w:rPr/>
      </w:pPr>
      <w:r>
        <w:rPr/>
        <w:t>[[@Bible:Gen 1:7 ]][[1:7 &gt;&gt; Gen 1:7]] {{field-on:Bible}} И направи Бог твърдъта; и разлъчи водата която беше под твърдъта от водата която беше над твърдъта; и стана така. {{field-off:Bible}}</w:t>
      </w:r>
    </w:p>
    <w:p>
      <w:pPr>
        <w:pStyle w:val="Normal"/>
        <w:rPr/>
      </w:pPr>
      <w:r>
        <w:rPr/>
        <w:t>[[@Bible:Gen 1:8 ]][[1:8 &gt;&gt; Gen 1:8]] {{field-on:Bible}} И нарече Бог твърдъта Небе. И стана вечер, и стана утро, ден втори. {{field-off:Bible}}</w:t>
      </w:r>
    </w:p>
    <w:p>
      <w:pPr>
        <w:pStyle w:val="Normal"/>
        <w:rPr/>
      </w:pPr>
      <w:r>
        <w:rPr/>
        <w:t>[[@Bible:Gen 1:9 ]][[1:9 &gt;&gt; Gen 1:9]] {{field-on:Bible}} И рече Бог: Да се събере водата която е под небето в едно място, и да се яви сушата; и стана така. {{field-off:Bible}}</w:t>
      </w:r>
    </w:p>
    <w:p>
      <w:pPr>
        <w:pStyle w:val="Normal"/>
        <w:rPr/>
      </w:pPr>
      <w:r>
        <w:rPr/>
        <w:t>[[@Bible:Gen 1:10 ]][[1:10 &gt;&gt; Gen 1:10]] {{field-on:Bible}} И нарече Бог сушата Земя, и събранието на водата нарече Моря; и видя Бог че беше добро. {{field-off:Bible}}</w:t>
      </w:r>
    </w:p>
    <w:p>
      <w:pPr>
        <w:pStyle w:val="Normal"/>
        <w:rPr/>
      </w:pPr>
      <w:r>
        <w:rPr/>
        <w:t>[[@Bible:Gen 1:11 ]][[1:11 &gt;&gt; Gen 1:11]] {{field-on:Bible}} И рече Бог: Да прорасти земята зелена трева, трева която да дава семе, и дърво плодоносно което да ражда плод по вида си, на който семето да е в него на земята; и стана така. {{field-off:Bible}}</w:t>
      </w:r>
    </w:p>
    <w:p>
      <w:pPr>
        <w:pStyle w:val="Normal"/>
        <w:rPr/>
      </w:pPr>
      <w:r>
        <w:rPr/>
        <w:t>[[@Bible:Gen 1:12 ]][[1:12 &gt;&gt; Gen 1:12]] {{field-on:Bible}} И произрасти земята зелена трева, трева която да дава семе, по вида си, и дърво което да ражда плод на който семето е в него по вида му; и видя Бог че беше добро. {{field-off:Bible}}</w:t>
      </w:r>
    </w:p>
    <w:p>
      <w:pPr>
        <w:pStyle w:val="Normal"/>
        <w:rPr/>
      </w:pPr>
      <w:r>
        <w:rPr/>
        <w:t>[[@Bible:Gen 1:13 ]][[1:13 &gt;&gt; Gen 1:13]] {{field-on:Bible}} И стана вечер, и стана утро, ден трети. {{field-off:Bible}}</w:t>
      </w:r>
    </w:p>
    <w:p>
      <w:pPr>
        <w:pStyle w:val="Normal"/>
        <w:rPr/>
      </w:pPr>
      <w:r>
        <w:rPr/>
        <w:t>[[@Bible:Gen 1:14 ]][[1:14 &gt;&gt; Gen 1:14]] {{field-on:Bible}} И рече Бог: Да бъдат светила на твърдъта небесна за да разлъчат деня от нощта, и да са за знамения и за времена и за дни и години, {{field-off:Bible}}</w:t>
      </w:r>
    </w:p>
    <w:p>
      <w:pPr>
        <w:pStyle w:val="Normal"/>
        <w:rPr/>
      </w:pPr>
      <w:r>
        <w:rPr/>
        <w:t>[[@Bible:Gen 1:15 ]][[1:15 &gt;&gt; Gen 1:15]] {{field-on:Bible}} и да са за светила на твърдъта небесна за да светят на земята; и стана така. {{field-off:Bible}}</w:t>
      </w:r>
    </w:p>
    <w:p>
      <w:pPr>
        <w:pStyle w:val="Normal"/>
        <w:rPr/>
      </w:pPr>
      <w:r>
        <w:rPr/>
        <w:t>[[@Bible:Gen 1:16 ]][[1:16 &gt;&gt; Gen 1:16]] {{field-on:Bible}} И направи Бог двете големи светила; голямото светило за да владее на деня, а малкото светило за да владее на нощта; направи и звездите. {{field-off:Bible}}</w:t>
      </w:r>
    </w:p>
    <w:p>
      <w:pPr>
        <w:pStyle w:val="Normal"/>
        <w:rPr/>
      </w:pPr>
      <w:r>
        <w:rPr/>
        <w:t>[[@Bible:Gen 1:17 ]][[1:17 &gt;&gt; Gen 1:17]] {{field-on:Bible}} И постави ги Бог на твърдъта небесна за да светят на земята, {{field-off:Bible}}</w:t>
      </w:r>
    </w:p>
    <w:p>
      <w:pPr>
        <w:pStyle w:val="Normal"/>
        <w:rPr/>
      </w:pPr>
      <w:r>
        <w:rPr/>
        <w:t>[[@Bible:Gen 1:18 ]][[1:18 &gt;&gt; Gen 1:18]] {{field-on:Bible}} и да владеят на деня и на нощта, и да разлъчат виделината от тъмнината; и видя Бог че беше добро. {{field-off:Bible}}</w:t>
      </w:r>
    </w:p>
    <w:p>
      <w:pPr>
        <w:pStyle w:val="Normal"/>
        <w:rPr/>
      </w:pPr>
      <w:r>
        <w:rPr/>
        <w:t>[[@Bible:Gen 1:19 ]][[1:19 &gt;&gt; Gen 1:19]] {{field-on:Bible}} И стана вечер, и стана утро, ден четвърти. {{field-off:Bible}}</w:t>
      </w:r>
    </w:p>
    <w:p>
      <w:pPr>
        <w:pStyle w:val="Normal"/>
        <w:rPr/>
      </w:pPr>
      <w:r>
        <w:rPr/>
        <w:t>[[@Bible:Gen 1:20 ]][[1:20 &gt;&gt; Gen 1:20]] {{field-on:Bible}} И рече Бог: Да произведе водата изобилно гадини одушевлени, и птици да летят над земята по твърдъта небесна. {{field-off:Bible}}</w:t>
      </w:r>
    </w:p>
    <w:p>
      <w:pPr>
        <w:pStyle w:val="Normal"/>
        <w:rPr/>
      </w:pPr>
      <w:r>
        <w:rPr/>
        <w:t>[[@Bible:Gen 1:21 ]][[1:21 &gt;&gt; Gen 1:21]] {{field-on:Bible}} И създаде Бог големите китове, и всяко одушевлено що се движи, които произведе водата изобилно по вида им, и всяка птица крилата по вида й: и видя Бог че беше добро. {{field-off:Bible}}</w:t>
      </w:r>
    </w:p>
    <w:p>
      <w:pPr>
        <w:pStyle w:val="Normal"/>
        <w:rPr/>
      </w:pPr>
      <w:r>
        <w:rPr/>
        <w:t>[[@Bible:Gen 1:22 ]][[1:22 &gt;&gt; Gen 1:22]] {{field-on:Bible}} И благослови ги Бог и рече: Плодете се и множете се, и напълнете водата в морята: нека се умножат и птиците по земята. {{field-off:Bible}}</w:t>
      </w:r>
    </w:p>
    <w:p>
      <w:pPr>
        <w:pStyle w:val="Normal"/>
        <w:rPr/>
      </w:pPr>
      <w:r>
        <w:rPr/>
        <w:t>[[@Bible:Gen 1:23 ]][[1:23 &gt;&gt; Gen 1:23]] {{field-on:Bible}} И стана вечер, и стана утро, ден пети. {{field-off:Bible}}</w:t>
      </w:r>
    </w:p>
    <w:p>
      <w:pPr>
        <w:pStyle w:val="Normal"/>
        <w:rPr/>
      </w:pPr>
      <w:r>
        <w:rPr/>
        <w:t>[[@Bible:Gen 1:24 ]][[1:24 &gt;&gt; Gen 1:24]] {{field-on:Bible}} И рече Бог: Да произведе земята животни одушевлени по вида им, скотове, и гадове, и зверове на земята по вида им; и стана така. {{field-off:Bible}}</w:t>
      </w:r>
    </w:p>
    <w:p>
      <w:pPr>
        <w:pStyle w:val="Normal"/>
        <w:rPr/>
      </w:pPr>
      <w:r>
        <w:rPr/>
        <w:t>[[@Bible:Gen 1:25 ]][[1:25 &gt;&gt; Gen 1:25]] {{field-on:Bible}} И направи Бог зверовете на земята по вида им, и скотовете по вида им, и всеки гад на земята по вида му; и видя Бог че беше добро. {{field-off:Bible}}</w:t>
      </w:r>
    </w:p>
    <w:p>
      <w:pPr>
        <w:pStyle w:val="Normal"/>
        <w:rPr/>
      </w:pPr>
      <w:r>
        <w:rPr/>
        <w:t>[[@Bible:Gen 1:26 ]][[1:26 &gt;&gt; Gen 1:26]] {{field-on:Bible}} И рече Бог: Да направим человека по образу нашему и по подобию нашему; и да владее над морските риби, и над небесните птици, и над скотовете, и над всичката земя, и над всичките гадове които пълзят по земята. {{field-off:Bible}}</w:t>
      </w:r>
    </w:p>
    <w:p>
      <w:pPr>
        <w:pStyle w:val="Normal"/>
        <w:rPr/>
      </w:pPr>
      <w:r>
        <w:rPr/>
        <w:t>[[@Bible:Gen 1:27 ]][[1:27 &gt;&gt; Gen 1:27]] {{field-on:Bible}} И създаде Бог человека по образу своему, по образу Божию създаде го: мъжки и женски пол ги създаде. {{field-off:Bible}}</w:t>
      </w:r>
    </w:p>
    <w:p>
      <w:pPr>
        <w:pStyle w:val="Normal"/>
        <w:rPr/>
      </w:pPr>
      <w:r>
        <w:rPr/>
        <w:t>[[@Bible:Gen 1:28 ]][[1:28 &gt;&gt; Gen 1:28]] {{field-on:Bible}} И благослови ги Бог, и рече им: Плодете се и множете се, и напълнете земята, и обладайте я; и владейте над рибите морски, и над птиците небесни, и над всяко животно което се движи по земята. {{field-off:Bible}}</w:t>
      </w:r>
    </w:p>
    <w:p>
      <w:pPr>
        <w:pStyle w:val="Normal"/>
        <w:rPr/>
      </w:pPr>
      <w:r>
        <w:rPr/>
        <w:t>[[@Bible:Gen 1:29 ]][[1:29 &gt;&gt; Gen 1:29]] {{field-on:Bible}} И рече Бог: Ето, дадох ви всяка трева що дава семе, която е по лицето на всичката земя, и всяко дърво което има в себе си плод на дърво което дава семе: те ще ви бъдат за ядене. {{field-off:Bible}}</w:t>
      </w:r>
    </w:p>
    <w:p>
      <w:pPr>
        <w:pStyle w:val="Normal"/>
        <w:rPr/>
      </w:pPr>
      <w:r>
        <w:rPr/>
        <w:t>[[@Bible:Gen 1:30 ]][[1:30 &gt;&gt; Gen 1:30]] {{field-on:Bible}} И на всичките животни на земята, и на всичките птици на небето, и на всеки гад който пълзи по земята и има в себе се дихание на живот дадох всяка зелена трева за храна; и стана така. {{field-off:Bible}}</w:t>
      </w:r>
    </w:p>
    <w:p>
      <w:pPr>
        <w:pStyle w:val="Normal"/>
        <w:rPr/>
      </w:pPr>
      <w:r>
        <w:rPr/>
        <w:t>[[@Bible:Gen 1:31 ]][[1:31 &gt;&gt; Gen 1:31]] {{field-on:Bible}} И видя Бог всичко което направи; и, ето, беше твърде добро. И стана вечер, и стана утро, ден шести. {{field-off:Bible}}</w:t>
      </w:r>
    </w:p>
    <w:p>
      <w:pPr>
        <w:pStyle w:val="Heading2"/>
        <w:rPr/>
      </w:pPr>
      <w:r>
        <w:rPr/>
        <w:t>Глава 2</w:t>
      </w:r>
    </w:p>
    <w:p>
      <w:pPr>
        <w:pStyle w:val="Normal"/>
        <w:rPr/>
      </w:pPr>
      <w:r>
        <w:rPr/>
        <w:t>[[@Bible:Gen 2:1 ]][[2:1 &gt;&gt; Gen 2:1]] {{field-on:Bible}} И свършиха се небето и земята и всичкото им украшение. {{field-off:Bible}}</w:t>
      </w:r>
    </w:p>
    <w:p>
      <w:pPr>
        <w:pStyle w:val="Normal"/>
        <w:rPr/>
      </w:pPr>
      <w:r>
        <w:rPr/>
        <w:t>[[@Bible:Gen 2:2 ]][[2:2 &gt;&gt; Gen 2:2]] {{field-on:Bible}} И свършил беше Бог в седмия ден делата си които направи; и почина си в седмия ден от всичките си дела които направи. {{field-off:Bible}}</w:t>
      </w:r>
    </w:p>
    <w:p>
      <w:pPr>
        <w:pStyle w:val="Normal"/>
        <w:rPr/>
      </w:pPr>
      <w:r>
        <w:rPr/>
        <w:t>[[@Bible:Gen 2:3 ]][[2:3 &gt;&gt; Gen 2:3]] {{field-on:Bible}} И благослови Бог седмия ден, и освети го; защото в него си почина от всичките си дела които създаде и направи Бог. {{field-off:Bible}}</w:t>
      </w:r>
    </w:p>
    <w:p>
      <w:pPr>
        <w:pStyle w:val="Normal"/>
        <w:rPr/>
      </w:pPr>
      <w:r>
        <w:rPr/>
        <w:t>[[@Bible:Gen 2:4 ]][[2:4 &gt;&gt; Gen 2:4]] {{field-on:Bible}} Това е битието на небето и на земята когато се те създадоха, в който ден направи Господ Бог земя и небе, {{field-off:Bible}}</w:t>
      </w:r>
    </w:p>
    <w:p>
      <w:pPr>
        <w:pStyle w:val="Normal"/>
        <w:rPr/>
      </w:pPr>
      <w:r>
        <w:rPr/>
        <w:t>[[@Bible:Gen 2:5 ]][[2:5 &gt;&gt; Gen 2:5]] {{field-on:Bible}} и всяко растение полско преди да стане по земята, и всяка трева полска преди да изникне; защото не беше дал Господ Бог дъжд по земята, и нямаше человек за да работи земята; {{field-off:Bible}}</w:t>
      </w:r>
    </w:p>
    <w:p>
      <w:pPr>
        <w:pStyle w:val="Normal"/>
        <w:rPr/>
      </w:pPr>
      <w:r>
        <w:rPr/>
        <w:t>[[@Bible:Gen 2:6 ]][[2:6 &gt;&gt; Gen 2:6]] {{field-on:Bible}} И вдигаше се пара от земята, и напояваше всичкото лице на земята. {{field-off:Bible}}</w:t>
      </w:r>
    </w:p>
    <w:p>
      <w:pPr>
        <w:pStyle w:val="Normal"/>
        <w:rPr/>
      </w:pPr>
      <w:r>
        <w:rPr/>
        <w:t>[[@Bible:Gen 2:7 ]][[2:7 &gt;&gt; Gen 2:7]] {{field-on:Bible}} И създаде Господ Бог человека от пръст из земята; и вдъхна в ноздрите му дихание на живот, стана человек жива душа. {{field-off:Bible}}</w:t>
      </w:r>
    </w:p>
    <w:p>
      <w:pPr>
        <w:pStyle w:val="Normal"/>
        <w:rPr/>
      </w:pPr>
      <w:r>
        <w:rPr/>
        <w:t>[[@Bible:Gen 2:8 ]][[2:8 &gt;&gt; Gen 2:8]] {{field-on:Bible}} И насади Господ Бог рай в Едем на изток, и постави там человека когото създаде. {{field-off:Bible}}</w:t>
      </w:r>
    </w:p>
    <w:p>
      <w:pPr>
        <w:pStyle w:val="Normal"/>
        <w:rPr/>
      </w:pPr>
      <w:r>
        <w:rPr/>
        <w:t>[[@Bible:Gen 2:9 ]][[2:9 &gt;&gt; Gen 2:9]] {{field-on:Bible}} И Господ Бог произрасти из земята всяко дърво красно на глед и добро за ядене, и дървото на живота посред рая, и дървото на познаване на добро и на зло. {{field-off:Bible}}</w:t>
      </w:r>
    </w:p>
    <w:p>
      <w:pPr>
        <w:pStyle w:val="Normal"/>
        <w:rPr/>
      </w:pPr>
      <w:r>
        <w:rPr/>
        <w:t>[[@Bible:Gen 2:10 ]][[2:10 &gt;&gt; Gen 2:10]] {{field-on:Bible}} И река изхождаше из Едем да напоява рая; и от там се разделяше на четири глави. {{field-off:Bible}}</w:t>
      </w:r>
    </w:p>
    <w:p>
      <w:pPr>
        <w:pStyle w:val="Normal"/>
        <w:rPr/>
      </w:pPr>
      <w:r>
        <w:rPr/>
        <w:t>[[@Bible:Gen 2:11 ]][[2:11 &gt;&gt; Gen 2:11]] {{field-on:Bible}} Името на едната Фисон: тя е която обикаля всичката Евилатска земя, дето има злато. {{field-off:Bible}}</w:t>
      </w:r>
    </w:p>
    <w:p>
      <w:pPr>
        <w:pStyle w:val="Normal"/>
        <w:rPr/>
      </w:pPr>
      <w:r>
        <w:rPr/>
        <w:t>[[@Bible:Gen 2:12 ]][[2:12 &gt;&gt; Gen 2:12]] {{field-on:Bible}} И златото на онази земя е добро: там има вделион и оникс камик. {{field-off:Bible}}</w:t>
      </w:r>
    </w:p>
    <w:p>
      <w:pPr>
        <w:pStyle w:val="Normal"/>
        <w:rPr/>
      </w:pPr>
      <w:r>
        <w:rPr/>
        <w:t>[[@Bible:Gen 2:13 ]][[2:13 &gt;&gt; Gen 2:13]] {{field-on:Bible}} И името на втората река Гион: тя е която обикаля всичката Хуска земя. {{field-off:Bible}}</w:t>
      </w:r>
    </w:p>
    <w:p>
      <w:pPr>
        <w:pStyle w:val="Normal"/>
        <w:rPr/>
      </w:pPr>
      <w:r>
        <w:rPr/>
        <w:t>[[@Bible:Gen 2:14 ]][[2:14 &gt;&gt; Gen 2:14]] {{field-on:Bible}} И името на третата река Тигър: тя е която тече към изток на Асирия. А четвъртата река е Ефрат. {{field-off:Bible}}</w:t>
      </w:r>
    </w:p>
    <w:p>
      <w:pPr>
        <w:pStyle w:val="Normal"/>
        <w:rPr/>
      </w:pPr>
      <w:r>
        <w:rPr/>
        <w:t>[[@Bible:Gen 2:15 ]][[2:15 &gt;&gt; Gen 2:15]] {{field-on:Bible}} И взе Господ Бог человека и насели го в рай Едемски за да го работи и да го пази. {{field-off:Bible}}</w:t>
      </w:r>
    </w:p>
    <w:p>
      <w:pPr>
        <w:pStyle w:val="Normal"/>
        <w:rPr/>
      </w:pPr>
      <w:r>
        <w:rPr/>
        <w:t>[[@Bible:Gen 2:16 ]][[2:16 &gt;&gt; Gen 2:16]] {{field-on:Bible}} И заповяда Господ Бог Адаму и рече: От всяко дърво на рая свободно да ядеш; {{field-off:Bible}}</w:t>
      </w:r>
    </w:p>
    <w:p>
      <w:pPr>
        <w:pStyle w:val="Normal"/>
        <w:rPr/>
      </w:pPr>
      <w:r>
        <w:rPr/>
        <w:t>[[@Bible:Gen 2:17 ]][[2:17 &gt;&gt; Gen 2:17]] {{field-on:Bible}} а от дървото на познаване на добро и на зло, да не ядеш от него; защото в който ден ядеш от него непременно ще умреш. {{field-off:Bible}}</w:t>
      </w:r>
    </w:p>
    <w:p>
      <w:pPr>
        <w:pStyle w:val="Normal"/>
        <w:rPr/>
      </w:pPr>
      <w:r>
        <w:rPr/>
        <w:t>[[@Bible:Gen 2:18 ]][[2:18 &gt;&gt; Gen 2:18]] {{field-on:Bible}} И рече Господ Бог: Не е добро человекът да е сам: ще му направя помощник приличен нему. {{field-off:Bible}}</w:t>
      </w:r>
    </w:p>
    <w:p>
      <w:pPr>
        <w:pStyle w:val="Normal"/>
        <w:rPr/>
      </w:pPr>
      <w:r>
        <w:rPr/>
        <w:t>[[@Bible:Gen 2:19 ]][[2:19 &gt;&gt; Gen 2:19]] {{field-on:Bible}} И създаде Господ Бог от земята всичките полски животни и всичките небесни птици, и приведе ги при Адама за да види как ще ги наименува; и каквото име дадеше Адам на всяко одушевлено, това му стана името. {{field-off:Bible}}</w:t>
      </w:r>
    </w:p>
    <w:p>
      <w:pPr>
        <w:pStyle w:val="Normal"/>
        <w:rPr/>
      </w:pPr>
      <w:r>
        <w:rPr/>
        <w:t>[[@Bible:Gen 2:20 ]][[2:20 &gt;&gt; Gen 2:20]] {{field-on:Bible}} И тури Адам имена на всичките скотове и на птиците небесни и на всичките зверове полски; но за Адама не се намери помощник приличен нему. {{field-off:Bible}}</w:t>
      </w:r>
    </w:p>
    <w:p>
      <w:pPr>
        <w:pStyle w:val="Normal"/>
        <w:rPr/>
      </w:pPr>
      <w:r>
        <w:rPr/>
        <w:t>[[@Bible:Gen 2:21 ]][[2:21 &gt;&gt; Gen 2:21]] {{field-on:Bible}} И нанесе Господ Бог на Адама изстъпление, и той заспа; и взе едно от ребрата му, и изпълни мястото му с плът. {{field-off:Bible}}</w:t>
      </w:r>
    </w:p>
    <w:p>
      <w:pPr>
        <w:pStyle w:val="Normal"/>
        <w:rPr/>
      </w:pPr>
      <w:r>
        <w:rPr/>
        <w:t>[[@Bible:Gen 2:22 ]][[2:22 &gt;&gt; Gen 2:22]] {{field-on:Bible}} И направи Господ Бог от реброто което взе от Адама жена, и приведе я при Адама. {{field-off:Bible}}</w:t>
      </w:r>
    </w:p>
    <w:p>
      <w:pPr>
        <w:pStyle w:val="Normal"/>
        <w:rPr/>
      </w:pPr>
      <w:r>
        <w:rPr/>
        <w:t>[[@Bible:Gen 2:23 ]][[2:23 &gt;&gt; Gen 2:23]] {{field-on:Bible}} И рече Адам: Тая е сега кост от костите ми, и плът от плътта ми: тя ще се нарече жена, защото от мъжа биде взета. {{field-off:Bible}}</w:t>
      </w:r>
    </w:p>
    <w:p>
      <w:pPr>
        <w:pStyle w:val="Normal"/>
        <w:rPr/>
      </w:pPr>
      <w:r>
        <w:rPr/>
        <w:t>[[@Bible:Gen 2:24 ]][[2:24 &gt;&gt; Gen 2:24]] {{field-on:Bible}} Заради това ще остави человек баща си и майка си, и ще се прилепи при жена си, и ще бъдат двамата една плът. {{field-off:Bible}}</w:t>
      </w:r>
    </w:p>
    <w:p>
      <w:pPr>
        <w:pStyle w:val="Normal"/>
        <w:rPr/>
      </w:pPr>
      <w:r>
        <w:rPr/>
        <w:t>[[@Bible:Gen 2:25 ]][[2:25 &gt;&gt; Gen 2:25]] {{field-on:Bible}} И голи бяха и двамата, Адам и жена му, и не се срамуваха. {{field-off:Bible}}</w:t>
      </w:r>
    </w:p>
    <w:p>
      <w:pPr>
        <w:pStyle w:val="Heading2"/>
        <w:rPr/>
      </w:pPr>
      <w:r>
        <w:rPr/>
        <w:t>Глава 3</w:t>
      </w:r>
    </w:p>
    <w:p>
      <w:pPr>
        <w:pStyle w:val="Normal"/>
        <w:rPr/>
      </w:pPr>
      <w:r>
        <w:rPr/>
        <w:t>[[@Bible:Gen 3:1 ]][[3:1 &gt;&gt; Gen 3:1]] {{field-on:Bible}} А змията беше най-хитра от всичките зверове полски които направи Господ Бог. И тя рече на жената: Истина ли рече Бог да не ядете от всяко дърво на рая? {{field-off:Bible}}</w:t>
      </w:r>
    </w:p>
    <w:p>
      <w:pPr>
        <w:pStyle w:val="Normal"/>
        <w:rPr/>
      </w:pPr>
      <w:r>
        <w:rPr/>
        <w:t>[[@Bible:Gen 3:2 ]][[3:2 &gt;&gt; Gen 3:2]] {{field-on:Bible}} И жената рече на змията: От плода на райските дървя можем да ядем; {{field-off:Bible}}</w:t>
      </w:r>
    </w:p>
    <w:p>
      <w:pPr>
        <w:pStyle w:val="Normal"/>
        <w:rPr/>
      </w:pPr>
      <w:r>
        <w:rPr/>
        <w:t>[[@Bible:Gen 3:3 ]][[3:3 &gt;&gt; Gen 3:3]] {{field-on:Bible}} а от плода на дървото което е всред рая, рече Бог: Да не ядете от него, нито да се прикоснете при него, за да не умрете. {{field-off:Bible}}</w:t>
      </w:r>
    </w:p>
    <w:p>
      <w:pPr>
        <w:pStyle w:val="Normal"/>
        <w:rPr/>
      </w:pPr>
      <w:r>
        <w:rPr/>
        <w:t>[[@Bible:Gen 3:4 ]][[3:4 &gt;&gt; Gen 3:4]] {{field-on:Bible}} И змията рече на жената: Никак няма да умрете; {{field-off:Bible}}</w:t>
      </w:r>
    </w:p>
    <w:p>
      <w:pPr>
        <w:pStyle w:val="Normal"/>
        <w:rPr/>
      </w:pPr>
      <w:r>
        <w:rPr/>
        <w:t>[[@Bible:Gen 3:5 ]][[3:5 &gt;&gt; Gen 3:5]] {{field-on:Bible}} но знае Бог, че в който ден ядете от него ще се отворят очите ви, и ще бъдете като богове да познавате доброто и злото. {{field-off:Bible}}</w:t>
      </w:r>
    </w:p>
    <w:p>
      <w:pPr>
        <w:pStyle w:val="Normal"/>
        <w:rPr/>
      </w:pPr>
      <w:r>
        <w:rPr/>
        <w:t>[[@Bible:Gen 3:6 ]][[3:6 &gt;&gt; Gen 3:6]] {{field-on:Bible}} И видя жената че дървото беше добро за ядене, и че беше угодно на очите, и дърво желателно като що дава знаяне; и взе от плода му та яде, и със себе си наедно даде и на мъжа си, та яде и той. {{field-off:Bible}}</w:t>
      </w:r>
    </w:p>
    <w:p>
      <w:pPr>
        <w:pStyle w:val="Normal"/>
        <w:rPr/>
      </w:pPr>
      <w:r>
        <w:rPr/>
        <w:t>[[@Bible:Gen 3:7 ]][[3:7 &gt;&gt; Gen 3:7]] {{field-on:Bible}} Тогаз им се отвориха очите и на двамата, и познаха че бяха голи; и съшиха листе от смокина, и направиха за себе си препаски. {{field-off:Bible}}</w:t>
      </w:r>
    </w:p>
    <w:p>
      <w:pPr>
        <w:pStyle w:val="Normal"/>
        <w:rPr/>
      </w:pPr>
      <w:r>
        <w:rPr/>
        <w:t>[[@Bible:Gen 3:8 ]][[3:8 &gt;&gt; Gen 3:8]] {{field-on:Bible}} И чуха гласа на Господа Бога като ходеше в рая надвечер; и скриха се Адам и жена му от лицето на Господа Бога между райските дървя. {{field-off:Bible}}</w:t>
      </w:r>
    </w:p>
    <w:p>
      <w:pPr>
        <w:pStyle w:val="Normal"/>
        <w:rPr/>
      </w:pPr>
      <w:r>
        <w:rPr/>
        <w:t>[[@Bible:Gen 3:9 ]][[3:9 &gt;&gt; Gen 3:9]] {{field-on:Bible}} И повика Господ Бог Адама и рече му: Де си? {{field-off:Bible}}</w:t>
      </w:r>
    </w:p>
    <w:p>
      <w:pPr>
        <w:pStyle w:val="Normal"/>
        <w:rPr/>
      </w:pPr>
      <w:r>
        <w:rPr/>
        <w:t>[[@Bible:Gen 3:10 ]][[3:10 &gt;&gt; Gen 3:10]] {{field-on:Bible}} А той рече: чух гласа ти в рая, и убоях се, защото съм гол; и скрих се. {{field-off:Bible}}</w:t>
      </w:r>
    </w:p>
    <w:p>
      <w:pPr>
        <w:pStyle w:val="Normal"/>
        <w:rPr/>
      </w:pPr>
      <w:r>
        <w:rPr/>
        <w:t>[[@Bible:Gen 3:11 ]][[3:11 &gt;&gt; Gen 3:11]] {{field-on:Bible}} И рече му Бог: Кой ти обади че си гол? Ял ли си от дървото от което ти заповядах да не ядеш? {{field-off:Bible}}</w:t>
      </w:r>
    </w:p>
    <w:p>
      <w:pPr>
        <w:pStyle w:val="Normal"/>
        <w:rPr/>
      </w:pPr>
      <w:r>
        <w:rPr/>
        <w:t>[[@Bible:Gen 3:12 ]][[3:12 &gt;&gt; Gen 3:12]] {{field-on:Bible}} И рече Адам: Жената която ми си дал да е с мене, тя ми даде от дървото, и ядох. {{field-off:Bible}}</w:t>
      </w:r>
    </w:p>
    <w:p>
      <w:pPr>
        <w:pStyle w:val="Normal"/>
        <w:rPr/>
      </w:pPr>
      <w:r>
        <w:rPr/>
        <w:t>[[@Bible:Gen 3:13 ]][[3:13 &gt;&gt; Gen 3:13]] {{field-on:Bible}} И рече Господ Бог на жената: Що е това което си сторила? И жената рече: Змията ме измами, и ядох. {{field-off:Bible}}</w:t>
      </w:r>
    </w:p>
    <w:p>
      <w:pPr>
        <w:pStyle w:val="Normal"/>
        <w:rPr/>
      </w:pPr>
      <w:r>
        <w:rPr/>
        <w:t>[[@Bible:Gen 3:14 ]][[3:14 &gt;&gt; Gen 3:14]] {{field-on:Bible}} И рече Господ Бог на змията: Понеже си сторила ти това, проклета да си от всичките скотове и от всичките животни на полето: по корема си ще ходиш, и пръст ще ядеш през всичките дни на живота си. {{field-off:Bible}}</w:t>
      </w:r>
    </w:p>
    <w:p>
      <w:pPr>
        <w:pStyle w:val="Normal"/>
        <w:rPr/>
      </w:pPr>
      <w:r>
        <w:rPr/>
        <w:t>[[@Bible:Gen 3:15 ]][[3:15 &gt;&gt; Gen 3:15]] {{field-on:Bible}} И вражда ще поставя между тебе и жената, и между твоето семе и нейното семе: то ще ти смаже главата, и ти ще му нараниш петата. {{field-off:Bible}}</w:t>
      </w:r>
    </w:p>
    <w:p>
      <w:pPr>
        <w:pStyle w:val="Normal"/>
        <w:rPr/>
      </w:pPr>
      <w:r>
        <w:rPr/>
        <w:t>[[@Bible:Gen 3:16 ]][[3:16 &gt;&gt; Gen 3:16]] {{field-on:Bible}} А на жената рече: Ще ти преумножа скръбта в чревоношението ти: с болезни ще раждаш чада; и към мъжа ти ще бъде желанието ти, и той ще те владее. {{field-off:Bible}}</w:t>
      </w:r>
    </w:p>
    <w:p>
      <w:pPr>
        <w:pStyle w:val="Normal"/>
        <w:rPr/>
      </w:pPr>
      <w:r>
        <w:rPr/>
        <w:t>[[@Bible:Gen 3:17 ]][[3:17 &gt;&gt; Gen 3:17]] {{field-on:Bible}} А на Адама рече: Понеже си послушал гласа на жена си, и си ял от дървото за което ти заповядах и казах: Да не ядеш от него, проклета да е земята поради тебе: със скръб ще ядеш плодовете и през всичките дни на живота си. {{field-off:Bible}}</w:t>
      </w:r>
    </w:p>
    <w:p>
      <w:pPr>
        <w:pStyle w:val="Normal"/>
        <w:rPr/>
      </w:pPr>
      <w:r>
        <w:rPr/>
        <w:t>[[@Bible:Gen 3:18 ]][[3:18 &gt;&gt; Gen 3:18]] {{field-on:Bible}} Тръне и бодли ще ти произрастява; и ти ще ядеш на полето тревата. {{field-off:Bible}}</w:t>
      </w:r>
    </w:p>
    <w:p>
      <w:pPr>
        <w:pStyle w:val="Normal"/>
        <w:rPr/>
      </w:pPr>
      <w:r>
        <w:rPr/>
        <w:t>[[@Bible:Gen 3:19 ]][[3:19 &gt;&gt; Gen 3:19]] {{field-on:Bible}} С пота на лицето си ще ядеш хляба си доде се върнеш в земята от която си взет; понеже пръст си, и в пръст ще се върнеш. {{field-off:Bible}}</w:t>
      </w:r>
    </w:p>
    <w:p>
      <w:pPr>
        <w:pStyle w:val="Normal"/>
        <w:rPr/>
      </w:pPr>
      <w:r>
        <w:rPr/>
        <w:t>[[@Bible:Gen 3:20 ]][[3:20 &gt;&gt; Gen 3:20]] {{field-on:Bible}} И нарече Адам името на жена си Ева, защото тя беше майка на всичките живущи. {{field-off:Bible}}</w:t>
      </w:r>
    </w:p>
    <w:p>
      <w:pPr>
        <w:pStyle w:val="Normal"/>
        <w:rPr/>
      </w:pPr>
      <w:r>
        <w:rPr/>
        <w:t>[[@Bible:Gen 3:21 ]][[3:21 &gt;&gt; Gen 3:21]] {{field-on:Bible}} И направи Господ Бог на Адама и на жена му дрехи кожени, и облече ги. {{field-off:Bible}}</w:t>
      </w:r>
    </w:p>
    <w:p>
      <w:pPr>
        <w:pStyle w:val="Normal"/>
        <w:rPr/>
      </w:pPr>
      <w:r>
        <w:rPr/>
        <w:t>[[@Bible:Gen 3:22 ]][[3:22 &gt;&gt; Gen 3:22]] {{field-on:Bible}} И рече Господ Бог: Ето, Адам стана като един от нас да познава доброто и злото; и сега, за да не простре ръката си та вземе и от дървото на живота, и яде, и живее вечно, {{field-off:Bible}}</w:t>
      </w:r>
    </w:p>
    <w:p>
      <w:pPr>
        <w:pStyle w:val="Normal"/>
        <w:rPr/>
      </w:pPr>
      <w:r>
        <w:rPr/>
        <w:t>[[@Bible:Gen 3:23 ]][[3:23 &gt;&gt; Gen 3:23]] {{field-on:Bible}} за това Господ Бог го извади из Едемския рай да работи земята из която биде взет. {{field-off:Bible}}</w:t>
      </w:r>
    </w:p>
    <w:p>
      <w:pPr>
        <w:pStyle w:val="Normal"/>
        <w:rPr/>
      </w:pPr>
      <w:r>
        <w:rPr/>
        <w:t>[[@Bible:Gen 3:24 ]][[3:24 &gt;&gt; Gen 3:24]] {{field-on:Bible}} И изпъди Адама; и към изток на Едемския рай постави Херувимите и пламенния меч който се въртеше, да пазят пътя към дървото на живота. {{field-off:Bible}}</w:t>
      </w:r>
    </w:p>
    <w:p>
      <w:pPr>
        <w:pStyle w:val="Heading2"/>
        <w:rPr/>
      </w:pPr>
      <w:r>
        <w:rPr/>
        <w:t>Глава 4</w:t>
      </w:r>
    </w:p>
    <w:p>
      <w:pPr>
        <w:pStyle w:val="Normal"/>
        <w:rPr/>
      </w:pPr>
      <w:r>
        <w:rPr/>
        <w:t>[[@Bible:Gen 4:1 ]][[4:1 &gt;&gt; Gen 4:1]] {{field-on:Bible}} И позна Адам Ева жена си; и тя зачна и роди Каина; и рече: Придобих человека от Господа. {{field-off:Bible}}</w:t>
      </w:r>
    </w:p>
    <w:p>
      <w:pPr>
        <w:pStyle w:val="Normal"/>
        <w:rPr/>
      </w:pPr>
      <w:r>
        <w:rPr/>
        <w:t>[[@Bible:Gen 4:2 ]][[4:2 &gt;&gt; Gen 4:2]] {{field-on:Bible}} Роди още и брата му Авеля. И Авел беше пастир на овци, а Каин беше земледелец. {{field-off:Bible}}</w:t>
      </w:r>
    </w:p>
    <w:p>
      <w:pPr>
        <w:pStyle w:val="Normal"/>
        <w:rPr/>
      </w:pPr>
      <w:r>
        <w:rPr/>
        <w:t>[[@Bible:Gen 4:3 ]][[4:3 &gt;&gt; Gen 4:3]] {{field-on:Bible}} И след няколко дни принесе Каин от плодовете на земята приношение Господу. {{field-off:Bible}}</w:t>
      </w:r>
    </w:p>
    <w:p>
      <w:pPr>
        <w:pStyle w:val="Normal"/>
        <w:rPr/>
      </w:pPr>
      <w:r>
        <w:rPr/>
        <w:t>[[@Bible:Gen 4:4 ]][[4:4 &gt;&gt; Gen 4:4]] {{field-on:Bible}} И Авел принесе и той от първородните на овците си, и от тлъстината им. И погледна Господ благосклонно на Авеля и на приношението му, {{field-off:Bible}}</w:t>
      </w:r>
    </w:p>
    <w:p>
      <w:pPr>
        <w:pStyle w:val="Normal"/>
        <w:rPr/>
      </w:pPr>
      <w:r>
        <w:rPr/>
        <w:t>[[@Bible:Gen 4:5 ]][[4:5 &gt;&gt; Gen 4:5]] {{field-on:Bible}} а на Каина и на приношението му не погледна; и разсърди се Каин твърде много, и лицето му беше навъсено. {{field-off:Bible}}</w:t>
      </w:r>
    </w:p>
    <w:p>
      <w:pPr>
        <w:pStyle w:val="Normal"/>
        <w:rPr/>
      </w:pPr>
      <w:r>
        <w:rPr/>
        <w:t>[[@Bible:Gen 4:6 ]][[4:6 &gt;&gt; Gen 4:6]] {{field-on:Bible}} И рече Господ Каину: Защо си се разсърдил? и защо е лицето ти навъсено? {{field-off:Bible}}</w:t>
      </w:r>
    </w:p>
    <w:p>
      <w:pPr>
        <w:pStyle w:val="Normal"/>
        <w:rPr/>
      </w:pPr>
      <w:r>
        <w:rPr/>
        <w:t>[[@Bible:Gen 4:7 ]][[4:7 &gt;&gt; Gen 4:7]] {{field-on:Bible}} Ако правиш ти добро, не е ли прието? ако ли не правиш добро, грехът лежи при вратата. И към тебе ще бъде неговото желание и ти ще владееш над него. {{field-off:Bible}}</w:t>
      </w:r>
    </w:p>
    <w:p>
      <w:pPr>
        <w:pStyle w:val="Normal"/>
        <w:rPr/>
      </w:pPr>
      <w:r>
        <w:rPr/>
        <w:t>[[@Bible:Gen 4:8 ]][[4:8 &gt;&gt; Gen 4:8]] {{field-on:Bible}} И говореше Каин на брата си Авеля; и когато бяха на полето, дигна се Каин върх брата си Авеля и го уби. {{field-off:Bible}}</w:t>
      </w:r>
    </w:p>
    <w:p>
      <w:pPr>
        <w:pStyle w:val="Normal"/>
        <w:rPr/>
      </w:pPr>
      <w:r>
        <w:rPr/>
        <w:t>[[@Bible:Gen 4:9 ]][[4:9 &gt;&gt; Gen 4:9]] {{field-on:Bible}} И рече Господ Каину: Де е Авел брат ти? А той рече: Не зная: страж ли съм аз на брата си? {{field-off:Bible}}</w:t>
      </w:r>
    </w:p>
    <w:p>
      <w:pPr>
        <w:pStyle w:val="Normal"/>
        <w:rPr/>
      </w:pPr>
      <w:r>
        <w:rPr/>
        <w:t>[[@Bible:Gen 4:10 ]][[4:10 &gt;&gt; Gen 4:10]] {{field-on:Bible}} И рече Бог: Какво си сторил? Гласът на братовата ти кръв вика към мене от земята. {{field-off:Bible}}</w:t>
      </w:r>
    </w:p>
    <w:p>
      <w:pPr>
        <w:pStyle w:val="Normal"/>
        <w:rPr/>
      </w:pPr>
      <w:r>
        <w:rPr/>
        <w:t>[[@Bible:Gen 4:11 ]][[4:11 &gt;&gt; Gen 4:11]] {{field-on:Bible}} И сега проклет да си от земята, която отвори устата си да приеме кръвта на брата ти от твоята ръка. {{field-off:Bible}}</w:t>
      </w:r>
    </w:p>
    <w:p>
      <w:pPr>
        <w:pStyle w:val="Normal"/>
        <w:rPr/>
      </w:pPr>
      <w:r>
        <w:rPr/>
        <w:t>[[@Bible:Gen 4:12 ]][[4:12 &gt;&gt; Gen 4:12]] {{field-on:Bible}} Когато работиш земята, няма вече да ти дава силата си: скитател и бежанец ще бъдеш на земята. {{field-off:Bible}}</w:t>
      </w:r>
    </w:p>
    <w:p>
      <w:pPr>
        <w:pStyle w:val="Normal"/>
        <w:rPr/>
      </w:pPr>
      <w:r>
        <w:rPr/>
        <w:t>[[@Bible:Gen 4:13 ]][[4:13 &gt;&gt; Gen 4:13]] {{field-on:Bible}} И рече Каин Господу: Престъплението ми е по-голямо отколкото да бъде простено. {{field-off:Bible}}</w:t>
      </w:r>
    </w:p>
    <w:p>
      <w:pPr>
        <w:pStyle w:val="Normal"/>
        <w:rPr/>
      </w:pPr>
      <w:r>
        <w:rPr/>
        <w:t>[[@Bible:Gen 4:14 ]][[4:14 &gt;&gt; Gen 4:14]] {{field-on:Bible}} Ето, гониш ме днес от лицето на земята; и от лицето ти ще се скрия, и ще бъда скитател и бежанец на земята; и всеки който ме намери ще ме убие. {{field-off:Bible}}</w:t>
      </w:r>
    </w:p>
    <w:p>
      <w:pPr>
        <w:pStyle w:val="Normal"/>
        <w:rPr/>
      </w:pPr>
      <w:r>
        <w:rPr/>
        <w:t>[[@Bible:Gen 4:15 ]][[4:15 &gt;&gt; Gen 4:15]] {{field-on:Bible}} И Господ му рече: За това, който убие Каина, нему ще стане седмократно отмъщение. И тури Господ белег на Каина, за да го не убие който го намери. {{field-off:Bible}}</w:t>
      </w:r>
    </w:p>
    <w:p>
      <w:pPr>
        <w:pStyle w:val="Normal"/>
        <w:rPr/>
      </w:pPr>
      <w:r>
        <w:rPr/>
        <w:t>[[@Bible:Gen 4:16 ]][[4:16 &gt;&gt; Gen 4:16]] {{field-on:Bible}} И излезе Каин от лицето Господне, и насели се в земята Нод, към изток от Едем. {{field-off:Bible}}</w:t>
      </w:r>
    </w:p>
    <w:p>
      <w:pPr>
        <w:pStyle w:val="Normal"/>
        <w:rPr/>
      </w:pPr>
      <w:r>
        <w:rPr/>
        <w:t>[[@Bible:Gen 4:17 ]][[4:17 &gt;&gt; Gen 4:17]] {{field-on:Bible}} И позна Каин жена си, и тя зачна и роди Еноха; и градеше Каин град, и нарече името на града, според името на сина си, Енох. {{field-off:Bible}}</w:t>
      </w:r>
    </w:p>
    <w:p>
      <w:pPr>
        <w:pStyle w:val="Normal"/>
        <w:rPr/>
      </w:pPr>
      <w:r>
        <w:rPr/>
        <w:t>[[@Bible:Gen 4:18 ]][[4:18 &gt;&gt; Gen 4:18]] {{field-on:Bible}} И роди се Еноху Ирад; а Ирад роди Мехуяила; а Мехуяил роди Метусаила; а Метусаил роди Ламеха. {{field-off:Bible}}</w:t>
      </w:r>
    </w:p>
    <w:p>
      <w:pPr>
        <w:pStyle w:val="Normal"/>
        <w:rPr/>
      </w:pPr>
      <w:r>
        <w:rPr/>
        <w:t>[[@Bible:Gen 4:19 ]][[4:19 &gt;&gt; Gen 4:19]] {{field-on:Bible}} И взе Ламех за себе си две жени: името на едната Ада, а името на другата Села. {{field-off:Bible}}</w:t>
      </w:r>
    </w:p>
    <w:p>
      <w:pPr>
        <w:pStyle w:val="Normal"/>
        <w:rPr/>
      </w:pPr>
      <w:r>
        <w:rPr/>
        <w:t>[[@Bible:Gen 4:20 ]][[4:20 &gt;&gt; Gen 4:20]] {{field-on:Bible}} И роди Ада Явала: той беше отец на онези които живееха в шатри и имаха скотове. {{field-off:Bible}}</w:t>
      </w:r>
    </w:p>
    <w:p>
      <w:pPr>
        <w:pStyle w:val="Normal"/>
        <w:rPr/>
      </w:pPr>
      <w:r>
        <w:rPr/>
        <w:t>[[@Bible:Gen 4:21 ]][[4:21 &gt;&gt; Gen 4:21]] {{field-on:Bible}} И името на брата му беше Ювал: той беше отец на всичките които свиреха с китара и със свирка. {{field-off:Bible}}</w:t>
      </w:r>
    </w:p>
    <w:p>
      <w:pPr>
        <w:pStyle w:val="Normal"/>
        <w:rPr/>
      </w:pPr>
      <w:r>
        <w:rPr/>
        <w:t>[[@Bible:Gen 4:22 ]][[4:22 &gt;&gt; Gen 4:22]] {{field-on:Bible}} А Села и тя роди Тувал-Каина, ковач на всяко медно и желязно сечиво; а сестра на Тувал-Каина беше Наама. {{field-off:Bible}}</w:t>
      </w:r>
    </w:p>
    <w:p>
      <w:pPr>
        <w:pStyle w:val="Normal"/>
        <w:rPr/>
      </w:pPr>
      <w:r>
        <w:rPr/>
        <w:t>[[@Bible:Gen 4:23 ]][[4:23 &gt;&gt; Gen 4:23]] {{field-on:Bible}} И рече Ламех на жените си Ада и Села: чуйте гласа ми, жени Ламехови: послушайте думите ми; понеже мъж убих за раната си, и юноша за струпа си. {{field-off:Bible}}</w:t>
      </w:r>
    </w:p>
    <w:p>
      <w:pPr>
        <w:pStyle w:val="Normal"/>
        <w:rPr/>
      </w:pPr>
      <w:r>
        <w:rPr/>
        <w:t>[[@Bible:Gen 4:24 ]][[4:24 &gt;&gt; Gen 4:24]] {{field-on:Bible}} Ако за Каина стане седмократно отмъщение, то за Ламеха ще стане седемдесет и седмократно. {{field-off:Bible}}</w:t>
      </w:r>
    </w:p>
    <w:p>
      <w:pPr>
        <w:pStyle w:val="Normal"/>
        <w:rPr/>
      </w:pPr>
      <w:r>
        <w:rPr/>
        <w:t>[[@Bible:Gen 4:25 ]][[4:25 &gt;&gt; Gen 4:25]] {{field-on:Bible}} И позна пак Адам жена си; и тя роди син, и нарече името му Сит, и думаше: Даде ми Бог друго семе вместо Авеля, когото уби Каин. {{field-off:Bible}}</w:t>
      </w:r>
    </w:p>
    <w:p>
      <w:pPr>
        <w:pStyle w:val="Normal"/>
        <w:rPr/>
      </w:pPr>
      <w:r>
        <w:rPr/>
        <w:t>[[@Bible:Gen 4:26 ]][[4:26 &gt;&gt; Gen 4:26]] {{field-on:Bible}} Подобно и Ситу се роди син; и нарече името му Енос. Тогаз почнаха да призовават името Господне. {{field-off:Bible}}</w:t>
      </w:r>
    </w:p>
    <w:p>
      <w:pPr>
        <w:pStyle w:val="Heading2"/>
        <w:rPr/>
      </w:pPr>
      <w:r>
        <w:rPr/>
        <w:t>Глава 5</w:t>
      </w:r>
    </w:p>
    <w:p>
      <w:pPr>
        <w:pStyle w:val="Normal"/>
        <w:rPr/>
      </w:pPr>
      <w:r>
        <w:rPr/>
        <w:t>[[@Bible:Gen 5:1 ]][[5:1 &gt;&gt; Gen 5:1]] {{field-on:Bible}} Тая е книгата на родословието Адамово. В който ден направи Бог Адама, по образу Божию го направи, {{field-off:Bible}}</w:t>
      </w:r>
    </w:p>
    <w:p>
      <w:pPr>
        <w:pStyle w:val="Normal"/>
        <w:rPr/>
      </w:pPr>
      <w:r>
        <w:rPr/>
        <w:t>[[@Bible:Gen 5:2 ]][[5:2 &gt;&gt; Gen 5:2]] {{field-on:Bible}} мъжки и женски пол ги направи; и благослови ги, и нарече името им человек, в деня на създанието им. {{field-off:Bible}}</w:t>
      </w:r>
    </w:p>
    <w:p>
      <w:pPr>
        <w:pStyle w:val="Normal"/>
        <w:rPr/>
      </w:pPr>
      <w:r>
        <w:rPr/>
        <w:t>[[@Bible:Gen 5:3 ]][[5:3 &gt;&gt; Gen 5:3]] {{field-on:Bible}} И живя Адам сто и тридесет лета, и роди син по подобието си и по образа си, и нарече името му Сит. {{field-off:Bible}}</w:t>
      </w:r>
    </w:p>
    <w:p>
      <w:pPr>
        <w:pStyle w:val="Normal"/>
        <w:rPr/>
      </w:pPr>
      <w:r>
        <w:rPr/>
        <w:t>[[@Bible:Gen 5:4 ]][[5:4 &gt;&gt; Gen 5:4]] {{field-on:Bible}} И станаха дните Адамови откак роди Сита осемстотин лета, и роди синове и дъщери. {{field-off:Bible}}</w:t>
      </w:r>
    </w:p>
    <w:p>
      <w:pPr>
        <w:pStyle w:val="Normal"/>
        <w:rPr/>
      </w:pPr>
      <w:r>
        <w:rPr/>
        <w:t>[[@Bible:Gen 5:5 ]][[5:5 &gt;&gt; Gen 5:5]] {{field-on:Bible}} И станаха всичките дни Адамови колкото живя деветстотин и тридесет лета; и умря. {{field-off:Bible}}</w:t>
      </w:r>
    </w:p>
    <w:p>
      <w:pPr>
        <w:pStyle w:val="Normal"/>
        <w:rPr/>
      </w:pPr>
      <w:r>
        <w:rPr/>
        <w:t>[[@Bible:Gen 5:6 ]][[5:6 &gt;&gt; Gen 5:6]] {{field-on:Bible}} И живя Сит сто и пет лета, и роди Еноса. {{field-off:Bible}}</w:t>
      </w:r>
    </w:p>
    <w:p>
      <w:pPr>
        <w:pStyle w:val="Normal"/>
        <w:rPr/>
      </w:pPr>
      <w:r>
        <w:rPr/>
        <w:t>[[@Bible:Gen 5:7 ]][[5:7 &gt;&gt; Gen 5:7]] {{field-on:Bible}} И живя Сит откак роди Еноса осемстотин и седем лета, и роди синове и дъщери. {{field-off:Bible}}</w:t>
      </w:r>
    </w:p>
    <w:p>
      <w:pPr>
        <w:pStyle w:val="Normal"/>
        <w:rPr/>
      </w:pPr>
      <w:r>
        <w:rPr/>
        <w:t>[[@Bible:Gen 5:8 ]][[5:8 &gt;&gt; Gen 5:8]] {{field-on:Bible}} И станаха всичките дни Ситови деветстотин и дванадесет лета; и умря. {{field-off:Bible}}</w:t>
      </w:r>
    </w:p>
    <w:p>
      <w:pPr>
        <w:pStyle w:val="Normal"/>
        <w:rPr/>
      </w:pPr>
      <w:r>
        <w:rPr/>
        <w:t>[[@Bible:Gen 5:9 ]][[5:9 &gt;&gt; Gen 5:9]] {{field-on:Bible}} И живя Енос деветдесет лета, и роди Каинана. {{field-off:Bible}}</w:t>
      </w:r>
    </w:p>
    <w:p>
      <w:pPr>
        <w:pStyle w:val="Normal"/>
        <w:rPr/>
      </w:pPr>
      <w:r>
        <w:rPr/>
        <w:t>[[@Bible:Gen 5:10 ]][[5:10 &gt;&gt; Gen 5:10]] {{field-on:Bible}} И живя Енос откак роди Каинана осемстотин и петнадесет лета, и роди синове и дъщери. {{field-off:Bible}}</w:t>
      </w:r>
    </w:p>
    <w:p>
      <w:pPr>
        <w:pStyle w:val="Normal"/>
        <w:rPr/>
      </w:pPr>
      <w:r>
        <w:rPr/>
        <w:t>[[@Bible:Gen 5:11 ]][[5:11 &gt;&gt; Gen 5:11]] {{field-on:Bible}} И станаха всичките дни Еносови деветстотин и пет лета; и умря. {{field-off:Bible}}</w:t>
      </w:r>
    </w:p>
    <w:p>
      <w:pPr>
        <w:pStyle w:val="Normal"/>
        <w:rPr/>
      </w:pPr>
      <w:r>
        <w:rPr/>
        <w:t>[[@Bible:Gen 5:12 ]][[5:12 &gt;&gt; Gen 5:12]] {{field-on:Bible}} И живя Каинан седемдесет лета, и роди Маалалеила. {{field-off:Bible}}</w:t>
      </w:r>
    </w:p>
    <w:p>
      <w:pPr>
        <w:pStyle w:val="Normal"/>
        <w:rPr/>
      </w:pPr>
      <w:r>
        <w:rPr/>
        <w:t>[[@Bible:Gen 5:13 ]][[5:13 &gt;&gt; Gen 5:13]] {{field-on:Bible}} И живя Каинан откак роди Маалалеила осемстотин и четиридесет лета, и роди синове и дъщери. {{field-off:Bible}}</w:t>
      </w:r>
    </w:p>
    <w:p>
      <w:pPr>
        <w:pStyle w:val="Normal"/>
        <w:rPr/>
      </w:pPr>
      <w:r>
        <w:rPr/>
        <w:t>[[@Bible:Gen 5:14 ]][[5:14 &gt;&gt; Gen 5:14]] {{field-on:Bible}} И станаха всичките дни Каинанови деветстотин и десет лета; и умря. {{field-off:Bible}}</w:t>
      </w:r>
    </w:p>
    <w:p>
      <w:pPr>
        <w:pStyle w:val="Normal"/>
        <w:rPr/>
      </w:pPr>
      <w:r>
        <w:rPr/>
        <w:t>[[@Bible:Gen 5:15 ]][[5:15 &gt;&gt; Gen 5:15]] {{field-on:Bible}} И живя Маалалеил шестдесет и пет лета, и роди Яреда. {{field-off:Bible}}</w:t>
      </w:r>
    </w:p>
    <w:p>
      <w:pPr>
        <w:pStyle w:val="Normal"/>
        <w:rPr/>
      </w:pPr>
      <w:r>
        <w:rPr/>
        <w:t>[[@Bible:Gen 5:16 ]][[5:16 &gt;&gt; Gen 5:16]] {{field-on:Bible}} И живя Маалалеил откак роди Яреда осемстотин и тридесет лета, и роди синове и дъщери. {{field-off:Bible}}</w:t>
      </w:r>
    </w:p>
    <w:p>
      <w:pPr>
        <w:pStyle w:val="Normal"/>
        <w:rPr/>
      </w:pPr>
      <w:r>
        <w:rPr/>
        <w:t>[[@Bible:Gen 5:17 ]][[5:17 &gt;&gt; Gen 5:17]] {{field-on:Bible}} И станаха всичките дни Маалалеилови осемстотин деветдесет и пет лета; и умря. {{field-off:Bible}}</w:t>
      </w:r>
    </w:p>
    <w:p>
      <w:pPr>
        <w:pStyle w:val="Normal"/>
        <w:rPr/>
      </w:pPr>
      <w:r>
        <w:rPr/>
        <w:t>[[@Bible:Gen 5:18 ]][[5:18 &gt;&gt; Gen 5:18]] {{field-on:Bible}} И живя Яред сто и шестдесет и две лета, и роди Еноха. {{field-off:Bible}}</w:t>
      </w:r>
    </w:p>
    <w:p>
      <w:pPr>
        <w:pStyle w:val="Normal"/>
        <w:rPr/>
      </w:pPr>
      <w:r>
        <w:rPr/>
        <w:t>[[@Bible:Gen 5:19 ]][[5:19 &gt;&gt; Gen 5:19]] {{field-on:Bible}} И живя Яред откак роди Еноха осемстотин лета, и роди синове и дъщери. {{field-off:Bible}}</w:t>
      </w:r>
    </w:p>
    <w:p>
      <w:pPr>
        <w:pStyle w:val="Normal"/>
        <w:rPr/>
      </w:pPr>
      <w:r>
        <w:rPr/>
        <w:t>[[@Bible:Gen 5:20 ]][[5:20 &gt;&gt; Gen 5:20]] {{field-on:Bible}} И станаха всичките дни Яредови деветстотин и шестдесет и две лета; и умря. {{field-off:Bible}}</w:t>
      </w:r>
    </w:p>
    <w:p>
      <w:pPr>
        <w:pStyle w:val="Normal"/>
        <w:rPr/>
      </w:pPr>
      <w:r>
        <w:rPr/>
        <w:t>[[@Bible:Gen 5:21 ]][[5:21 &gt;&gt; Gen 5:21]] {{field-on:Bible}} И живя Енох шестдесет и пет лета, и роди Матусала. {{field-off:Bible}}</w:t>
      </w:r>
    </w:p>
    <w:p>
      <w:pPr>
        <w:pStyle w:val="Normal"/>
        <w:rPr/>
      </w:pPr>
      <w:r>
        <w:rPr/>
        <w:t>[[@Bible:Gen 5:22 ]][[5:22 &gt;&gt; Gen 5:22]] {{field-on:Bible}} И ходи Енох по Бога откак роди Матусала триста лета, и роди синове и дъщери. {{field-off:Bible}}</w:t>
      </w:r>
    </w:p>
    <w:p>
      <w:pPr>
        <w:pStyle w:val="Normal"/>
        <w:rPr/>
      </w:pPr>
      <w:r>
        <w:rPr/>
        <w:t>[[@Bible:Gen 5:23 ]][[5:23 &gt;&gt; Gen 5:23]] {{field-on:Bible}} И станаха всичките дни Енохови триста и шестдесет и пет лета. {{field-off:Bible}}</w:t>
      </w:r>
    </w:p>
    <w:p>
      <w:pPr>
        <w:pStyle w:val="Normal"/>
        <w:rPr/>
      </w:pPr>
      <w:r>
        <w:rPr/>
        <w:t>[[@Bible:Gen 5:24 ]][[5:24 &gt;&gt; Gen 5:24]] {{field-on:Bible}} И ходи Енох по Бога, и не се намерваше вече, защото Бог го взе. {{field-off:Bible}}</w:t>
      </w:r>
    </w:p>
    <w:p>
      <w:pPr>
        <w:pStyle w:val="Normal"/>
        <w:rPr/>
      </w:pPr>
      <w:r>
        <w:rPr/>
        <w:t>[[@Bible:Gen 5:25 ]][[5:25 &gt;&gt; Gen 5:25]] {{field-on:Bible}} И живя Матусал сто и осемдесет и седем лета, и роди Ламеха. {{field-off:Bible}}</w:t>
      </w:r>
    </w:p>
    <w:p>
      <w:pPr>
        <w:pStyle w:val="Normal"/>
        <w:rPr/>
      </w:pPr>
      <w:r>
        <w:rPr/>
        <w:t>[[@Bible:Gen 5:26 ]][[5:26 &gt;&gt; Gen 5:26]] {{field-on:Bible}} И живя Матусал откак роди Ламеха седемстотин и осемдесет и две лета, и роди синове и дъщери. {{field-off:Bible}}</w:t>
      </w:r>
    </w:p>
    <w:p>
      <w:pPr>
        <w:pStyle w:val="Normal"/>
        <w:rPr/>
      </w:pPr>
      <w:r>
        <w:rPr/>
        <w:t>[[@Bible:Gen 5:27 ]][[5:27 &gt;&gt; Gen 5:27]] {{field-on:Bible}} И станаха всичките дни Матусалови деветстотин и шестдесет и девет лета; и умря. {{field-off:Bible}}</w:t>
      </w:r>
    </w:p>
    <w:p>
      <w:pPr>
        <w:pStyle w:val="Normal"/>
        <w:rPr/>
      </w:pPr>
      <w:r>
        <w:rPr/>
        <w:t>[[@Bible:Gen 5:28 ]][[5:28 &gt;&gt; Gen 5:28]] {{field-on:Bible}} И живя Ламех сто и осемдесет и две лета, и роди син; {{field-off:Bible}}</w:t>
      </w:r>
    </w:p>
    <w:p>
      <w:pPr>
        <w:pStyle w:val="Normal"/>
        <w:rPr/>
      </w:pPr>
      <w:r>
        <w:rPr/>
        <w:t>[[@Bible:Gen 5:29 ]][[5:29 &gt;&gt; Gen 5:29]] {{field-on:Bible}} и нарече името му Ное, и думаше: Той ще ни облекчи от работата ни и от труда на ръцете ни поради земята която прокле Господ. {{field-off:Bible}}</w:t>
      </w:r>
    </w:p>
    <w:p>
      <w:pPr>
        <w:pStyle w:val="Normal"/>
        <w:rPr/>
      </w:pPr>
      <w:r>
        <w:rPr/>
        <w:t>[[@Bible:Gen 5:30 ]][[5:30 &gt;&gt; Gen 5:30]] {{field-on:Bible}} И живя Ламех откак роди Ноя петстотин и деветдесет и пет лета, и роди синове и дъщери. {{field-off:Bible}}</w:t>
      </w:r>
    </w:p>
    <w:p>
      <w:pPr>
        <w:pStyle w:val="Normal"/>
        <w:rPr/>
      </w:pPr>
      <w:r>
        <w:rPr/>
        <w:t>[[@Bible:Gen 5:31 ]][[5:31 &gt;&gt; Gen 5:31]] {{field-on:Bible}} И станаха всичките дни Ламехови седемстотин и седемдесет и седем лета; и умря. {{field-off:Bible}}</w:t>
      </w:r>
    </w:p>
    <w:p>
      <w:pPr>
        <w:pStyle w:val="Normal"/>
        <w:rPr/>
      </w:pPr>
      <w:r>
        <w:rPr/>
        <w:t>[[@Bible:Gen 5:32 ]][[5:32 &gt;&gt; Gen 5:32]] {{field-on:Bible}} А Ное беше на възраст петстотин лета; и роди Ное Сима, Хама и Яфета. {{field-off:Bible}}</w:t>
      </w:r>
    </w:p>
    <w:p>
      <w:pPr>
        <w:pStyle w:val="Heading2"/>
        <w:rPr/>
      </w:pPr>
      <w:r>
        <w:rPr/>
        <w:t>Глава 6</w:t>
      </w:r>
    </w:p>
    <w:p>
      <w:pPr>
        <w:pStyle w:val="Normal"/>
        <w:rPr/>
      </w:pPr>
      <w:r>
        <w:rPr/>
        <w:t>[[@Bible:Gen 6:1 ]][[6:1 &gt;&gt; Gen 6:1]] {{field-on:Bible}} И когато почнаха человеците да се умножават по лицето на земята, и им се родиха дъщери, {{field-off:Bible}}</w:t>
      </w:r>
    </w:p>
    <w:p>
      <w:pPr>
        <w:pStyle w:val="Normal"/>
        <w:rPr/>
      </w:pPr>
      <w:r>
        <w:rPr/>
        <w:t>[[@Bible:Gen 6:2 ]][[6:2 &gt;&gt; Gen 6:2]] {{field-on:Bible}} тогаз синовете Божии като гледаха дъщерите человечески че бяха красни, взеха си жени от всички що избраха. {{field-off:Bible}}</w:t>
      </w:r>
    </w:p>
    <w:p>
      <w:pPr>
        <w:pStyle w:val="Normal"/>
        <w:rPr/>
      </w:pPr>
      <w:r>
        <w:rPr/>
        <w:t>[[@Bible:Gen 6:3 ]][[6:3 &gt;&gt; Gen 6:3]] {{field-on:Bible}} И рече Господ: Духът ми няма да пребъде вечно в человека, защото е плът; а дните му ще бъдат сто и двадесет години. {{field-off:Bible}}</w:t>
      </w:r>
    </w:p>
    <w:p>
      <w:pPr>
        <w:pStyle w:val="Normal"/>
        <w:rPr/>
      </w:pPr>
      <w:r>
        <w:rPr/>
        <w:t>[[@Bible:Gen 6:4 ]][[6:4 &gt;&gt; Gen 6:4]] {{field-on:Bible}} В онези дни бяха на земята исполините, сиреч, след като бяха влезли синовете Божии при дъщерите человечески, и те им родиха синове, те бяха онези силни от старо време знаменити мъже. {{field-off:Bible}}</w:t>
      </w:r>
    </w:p>
    <w:p>
      <w:pPr>
        <w:pStyle w:val="Normal"/>
        <w:rPr/>
      </w:pPr>
      <w:r>
        <w:rPr/>
        <w:t>[[@Bible:Gen 6:5 ]][[6:5 &gt;&gt; Gen 6:5]] {{field-on:Bible}} И видя Господ че се умножава злината на человека по земята, и че всичките въображения на сърдечните му помишления бяха само зло всеки ден. {{field-off:Bible}}</w:t>
      </w:r>
    </w:p>
    <w:p>
      <w:pPr>
        <w:pStyle w:val="Normal"/>
        <w:rPr/>
      </w:pPr>
      <w:r>
        <w:rPr/>
        <w:t>[[@Bible:Gen 6:6 ]][[6:6 &gt;&gt; Gen 6:6]] {{field-on:Bible}} И разкая се Господ защото направи человека на земята, и огорчи се в сърдцето си. {{field-off:Bible}}</w:t>
      </w:r>
    </w:p>
    <w:p>
      <w:pPr>
        <w:pStyle w:val="Normal"/>
        <w:rPr/>
      </w:pPr>
      <w:r>
        <w:rPr/>
        <w:t>[[@Bible:Gen 6:7 ]][[6:7 &gt;&gt; Gen 6:7]] {{field-on:Bible}} И рече Господ: Ще изтребя от лицето на земята человека когото направих, от человек до скот, до гад, и даже до небесна птица; понеже се разкаях защото ги направих. {{field-off:Bible}}</w:t>
      </w:r>
    </w:p>
    <w:p>
      <w:pPr>
        <w:pStyle w:val="Normal"/>
        <w:rPr/>
      </w:pPr>
      <w:r>
        <w:rPr/>
        <w:t>[[@Bible:Gen 6:8 ]][[6:8 &gt;&gt; Gen 6:8]] {{field-on:Bible}} А Ное намери благодат пред Господа. {{field-off:Bible}}</w:t>
      </w:r>
    </w:p>
    <w:p>
      <w:pPr>
        <w:pStyle w:val="Normal"/>
        <w:rPr/>
      </w:pPr>
      <w:r>
        <w:rPr/>
        <w:t>[[@Bible:Gen 6:9 ]][[6:9 &gt;&gt; Gen 6:9]] {{field-on:Bible}} Това е родословието на Ноя: Ное беше человек праведен, съвършен между съвременниците си: Ное ходеше по Бога. {{field-off:Bible}}</w:t>
      </w:r>
    </w:p>
    <w:p>
      <w:pPr>
        <w:pStyle w:val="Normal"/>
        <w:rPr/>
      </w:pPr>
      <w:r>
        <w:rPr/>
        <w:t>[[@Bible:Gen 6:10 ]][[6:10 &gt;&gt; Gen 6:10]] {{field-on:Bible}} И роди Ное три сина, Сима, Хама и Яфета. {{field-off:Bible}}</w:t>
      </w:r>
    </w:p>
    <w:p>
      <w:pPr>
        <w:pStyle w:val="Normal"/>
        <w:rPr/>
      </w:pPr>
      <w:r>
        <w:rPr/>
        <w:t>[[@Bible:Gen 6:11 ]][[6:11 &gt;&gt; Gen 6:11]] {{field-on:Bible}} И разтле се земята пред Бога, и напълни се земята с неправда. {{field-off:Bible}}</w:t>
      </w:r>
    </w:p>
    <w:p>
      <w:pPr>
        <w:pStyle w:val="Normal"/>
        <w:rPr/>
      </w:pPr>
      <w:r>
        <w:rPr/>
        <w:t>[[@Bible:Gen 6:12 ]][[6:12 &gt;&gt; Gen 6:12]] {{field-on:Bible}} И видя Бог земята, и, ето, бе разтляна; защото всяка плът беше разтляла пътя си на земята. {{field-off:Bible}}</w:t>
      </w:r>
    </w:p>
    <w:p>
      <w:pPr>
        <w:pStyle w:val="Normal"/>
        <w:rPr/>
      </w:pPr>
      <w:r>
        <w:rPr/>
        <w:t>[[@Bible:Gen 6:13 ]][[6:13 &gt;&gt; Gen 6:13]] {{field-on:Bible}} И рече Бог Ною: Скончанието на всяка плът дойде пред мене, защото земята се изпълни с неправда от тях; и, ето, ще ги изтребя със земята наедно. {{field-off:Bible}}</w:t>
      </w:r>
    </w:p>
    <w:p>
      <w:pPr>
        <w:pStyle w:val="Normal"/>
        <w:rPr/>
      </w:pPr>
      <w:r>
        <w:rPr/>
        <w:t>[[@Bible:Gen 6:14 ]][[6:14 &gt;&gt; Gen 6:14]] {{field-on:Bible}} Направи си ковчег от гоферово дърво: обиталища да направиш в ковчега, и да го засмолиш извътре и извън със смола. {{field-off:Bible}}</w:t>
      </w:r>
    </w:p>
    <w:p>
      <w:pPr>
        <w:pStyle w:val="Normal"/>
        <w:rPr/>
      </w:pPr>
      <w:r>
        <w:rPr/>
        <w:t>[[@Bible:Gen 6:15 ]][[6:15 &gt;&gt; Gen 6:15]] {{field-on:Bible}} И така да го направиш: дължината на ковчега триста лакти, а ширината му петдесет лакти, и височината му тридесет лакти. {{field-off:Bible}}</w:t>
      </w:r>
    </w:p>
    <w:p>
      <w:pPr>
        <w:pStyle w:val="Normal"/>
        <w:rPr/>
      </w:pPr>
      <w:r>
        <w:rPr/>
        <w:t>[[@Bible:Gen 6:16 ]][[6:16 &gt;&gt; Gen 6:16]] {{field-on:Bible}} Окно да направиш на ковчега, и да го изкараш един лакът нагоре; и вратата на ковчега да туриш от страна: с долен, среден, и горен кат да го направиш. {{field-off:Bible}}</w:t>
      </w:r>
    </w:p>
    <w:p>
      <w:pPr>
        <w:pStyle w:val="Normal"/>
        <w:rPr/>
      </w:pPr>
      <w:r>
        <w:rPr/>
        <w:t>[[@Bible:Gen 6:17 ]][[6:17 &gt;&gt; Gen 6:17]] {{field-on:Bible}} А аз, ето, ще нанеса на земята потоп от вода, за да изтребя всяка плът под небето която има в себе си дихание на живот: всичко що е на земята ще умре. {{field-off:Bible}}</w:t>
      </w:r>
    </w:p>
    <w:p>
      <w:pPr>
        <w:pStyle w:val="Normal"/>
        <w:rPr/>
      </w:pPr>
      <w:r>
        <w:rPr/>
        <w:t>[[@Bible:Gen 6:18 ]][[6:18 &gt;&gt; Gen 6:18]] {{field-on:Bible}} Но с тебе ще поставя завета си; и ще влезеш в ковчега, ти, и синовете ти, и жена ти, и жените на синовете ти с тебе. {{field-off:Bible}}</w:t>
      </w:r>
    </w:p>
    <w:p>
      <w:pPr>
        <w:pStyle w:val="Normal"/>
        <w:rPr/>
      </w:pPr>
      <w:r>
        <w:rPr/>
        <w:t>[[@Bible:Gen 6:19 ]][[6:19 &gt;&gt; Gen 6:19]] {{field-on:Bible}} И от всяко животно от всяка плът, по две от всичките ще въведеш в ковчега, за да упазиш живота им със себе си: мъжко и женско ще бъдат. {{field-off:Bible}}</w:t>
      </w:r>
    </w:p>
    <w:p>
      <w:pPr>
        <w:pStyle w:val="Normal"/>
        <w:rPr/>
      </w:pPr>
      <w:r>
        <w:rPr/>
        <w:t>[[@Bible:Gen 6:20 ]][[6:20 &gt;&gt; Gen 6:20]] {{field-on:Bible}} От птиците по вида им, и от скотовете по вида им, от всичките гадове на земята по вида им, по две от всичките ще влязат при тебе, за да им упазиш живота. {{field-off:Bible}}</w:t>
      </w:r>
    </w:p>
    <w:p>
      <w:pPr>
        <w:pStyle w:val="Normal"/>
        <w:rPr/>
      </w:pPr>
      <w:r>
        <w:rPr/>
        <w:t>[[@Bible:Gen 6:21 ]][[6:21 &gt;&gt; Gen 6:21]] {{field-on:Bible}} И ти си вземи от всяка храна която се яде, и да я събереш при себе си; и да бъде за храна тебе и тям. {{field-off:Bible}}</w:t>
      </w:r>
    </w:p>
    <w:p>
      <w:pPr>
        <w:pStyle w:val="Normal"/>
        <w:rPr/>
      </w:pPr>
      <w:r>
        <w:rPr/>
        <w:t>[[@Bible:Gen 6:22 ]][[6:22 &gt;&gt; Gen 6:22]] {{field-on:Bible}} И направи Ное всичко както му заповяда Бог: така направи. {{field-off:Bible}}</w:t>
      </w:r>
    </w:p>
    <w:p>
      <w:pPr>
        <w:pStyle w:val="Heading2"/>
        <w:rPr/>
      </w:pPr>
      <w:r>
        <w:rPr/>
        <w:t>Глава 7</w:t>
      </w:r>
    </w:p>
    <w:p>
      <w:pPr>
        <w:pStyle w:val="Normal"/>
        <w:rPr/>
      </w:pPr>
      <w:r>
        <w:rPr/>
        <w:t>[[@Bible:Gen 7:1 ]][[7:1 &gt;&gt; Gen 7:1]] {{field-on:Bible}} И рече Господ Ною: Влез ти и всичкий ти дом в ковчега; защото тебе видях праведен пред мене в този род. {{field-off:Bible}}</w:t>
      </w:r>
    </w:p>
    <w:p>
      <w:pPr>
        <w:pStyle w:val="Normal"/>
        <w:rPr/>
      </w:pPr>
      <w:r>
        <w:rPr/>
        <w:t>[[@Bible:Gen 7:2 ]][[7:2 &gt;&gt; Gen 7:2]] {{field-on:Bible}} От всичките чисти скотове вземи си по седем, мъжкото и женското му; и от нечистите скотове по две, мъжкото и женското му; {{field-off:Bible}}</w:t>
      </w:r>
    </w:p>
    <w:p>
      <w:pPr>
        <w:pStyle w:val="Normal"/>
        <w:rPr/>
      </w:pPr>
      <w:r>
        <w:rPr/>
        <w:t>[[@Bible:Gen 7:3 ]][[7:3 &gt;&gt; Gen 7:3]] {{field-on:Bible}} и от птиците небесни по седем, мъжко и женско: за да упазиш от тях семе по лицето на всичката земя. {{field-off:Bible}}</w:t>
      </w:r>
    </w:p>
    <w:p>
      <w:pPr>
        <w:pStyle w:val="Normal"/>
        <w:rPr/>
      </w:pPr>
      <w:r>
        <w:rPr/>
        <w:t>[[@Bible:Gen 7:4 ]][[7:4 &gt;&gt; Gen 7:4]] {{field-on:Bible}} Защото още след седем дни аз ще направя да вали дъжд по земята четиридесет дни и четиридесет нощи; и ще изтребя от лицето на земята всичко що съществува което съм направил. {{field-off:Bible}}</w:t>
      </w:r>
    </w:p>
    <w:p>
      <w:pPr>
        <w:pStyle w:val="Normal"/>
        <w:rPr/>
      </w:pPr>
      <w:r>
        <w:rPr/>
        <w:t>[[@Bible:Gen 7:5 ]][[7:5 &gt;&gt; Gen 7:5]] {{field-on:Bible}} И направи Ное всичко както му заповяда Господ. {{field-off:Bible}}</w:t>
      </w:r>
    </w:p>
    <w:p>
      <w:pPr>
        <w:pStyle w:val="Normal"/>
        <w:rPr/>
      </w:pPr>
      <w:r>
        <w:rPr/>
        <w:t>[[@Bible:Gen 7:6 ]][[7:6 &gt;&gt; Gen 7:6]] {{field-on:Bible}} А Ное беше на шестстотин години когато стана на земята потопът от водата. {{field-off:Bible}}</w:t>
      </w:r>
    </w:p>
    <w:p>
      <w:pPr>
        <w:pStyle w:val="Normal"/>
        <w:rPr/>
      </w:pPr>
      <w:r>
        <w:rPr/>
        <w:t>[[@Bible:Gen 7:7 ]][[7:7 &gt;&gt; Gen 7:7]] {{field-on:Bible}} И влезе Ное, и синовете му, и жена му, и жените на синовете му с него в ковчега, поради водите на потопа. {{field-off:Bible}}</w:t>
      </w:r>
    </w:p>
    <w:p>
      <w:pPr>
        <w:pStyle w:val="Normal"/>
        <w:rPr/>
      </w:pPr>
      <w:r>
        <w:rPr/>
        <w:t>[[@Bible:Gen 7:8 ]][[7:8 &gt;&gt; Gen 7:8]] {{field-on:Bible}} От чистите скотове и от нечистите скотове, и от птиците, и от всичките гадове които пълзят по земята, {{field-off:Bible}}</w:t>
      </w:r>
    </w:p>
    <w:p>
      <w:pPr>
        <w:pStyle w:val="Normal"/>
        <w:rPr/>
      </w:pPr>
      <w:r>
        <w:rPr/>
        <w:t>[[@Bible:Gen 7:9 ]][[7:9 &gt;&gt; Gen 7:9]] {{field-on:Bible}} по две по две влязоха при Ноя в ковчега, мъжко и женско, както заповяда Бог Ною. {{field-off:Bible}}</w:t>
      </w:r>
    </w:p>
    <w:p>
      <w:pPr>
        <w:pStyle w:val="Normal"/>
        <w:rPr/>
      </w:pPr>
      <w:r>
        <w:rPr/>
        <w:t>[[@Bible:Gen 7:10 ]][[7:10 &gt;&gt; Gen 7:10]] {{field-on:Bible}} И след седемте дни водата на потопа наваля по земята. {{field-off:Bible}}</w:t>
      </w:r>
    </w:p>
    <w:p>
      <w:pPr>
        <w:pStyle w:val="Normal"/>
        <w:rPr/>
      </w:pPr>
      <w:r>
        <w:rPr/>
        <w:t>[[@Bible:Gen 7:11 ]][[7:11 &gt;&gt; Gen 7:11]] {{field-on:Bible}} В шестстотното лето на Ноевия живот, въ втория месец, в седемнадесетия ден на месеца, в този ден се разпукнаха всичките извори на голямата бездна, и небесните хляби се разтвориха. {{field-off:Bible}}</w:t>
      </w:r>
    </w:p>
    <w:p>
      <w:pPr>
        <w:pStyle w:val="Normal"/>
        <w:rPr/>
      </w:pPr>
      <w:r>
        <w:rPr/>
        <w:t>[[@Bible:Gen 7:12 ]][[7:12 &gt;&gt; Gen 7:12]] {{field-on:Bible}} И валя дъждът на земята четиридесет дни и четиридесет нощи. {{field-off:Bible}}</w:t>
      </w:r>
    </w:p>
    <w:p>
      <w:pPr>
        <w:pStyle w:val="Normal"/>
        <w:rPr/>
      </w:pPr>
      <w:r>
        <w:rPr/>
        <w:t>[[@Bible:Gen 7:13 ]][[7:13 &gt;&gt; Gen 7:13]] {{field-on:Bible}} В този истия ден влезе в ковчега Ное, и синовете Ноеви, Сим и Хам и Яфет, и жената Ноева, и трите жени на синовете му наедно с тях, {{field-off:Bible}}</w:t>
      </w:r>
    </w:p>
    <w:p>
      <w:pPr>
        <w:pStyle w:val="Normal"/>
        <w:rPr/>
      </w:pPr>
      <w:r>
        <w:rPr/>
        <w:t>[[@Bible:Gen 7:14 ]][[7:14 &gt;&gt; Gen 7:14]] {{field-on:Bible}} те, и всичките животни по вида си, и всичките скотове по вида си, и всичките гадове що пълзят по земята по вида си, всяко пернато от всеки вид. {{field-off:Bible}}</w:t>
      </w:r>
    </w:p>
    <w:p>
      <w:pPr>
        <w:pStyle w:val="Normal"/>
        <w:rPr/>
      </w:pPr>
      <w:r>
        <w:rPr/>
        <w:t>[[@Bible:Gen 7:15 ]][[7:15 &gt;&gt; Gen 7:15]] {{field-on:Bible}} И влязоха при Ноя в ковчега по две по две от всяка плът която има дихание на живот. {{field-off:Bible}}</w:t>
      </w:r>
    </w:p>
    <w:p>
      <w:pPr>
        <w:pStyle w:val="Normal"/>
        <w:rPr/>
      </w:pPr>
      <w:r>
        <w:rPr/>
        <w:t>[[@Bible:Gen 7:16 ]][[7:16 &gt;&gt; Gen 7:16]] {{field-on:Bible}} И които влязоха, мъжко и женско влязоха от всяка плът, както му беше заповядал Бог; и затвори Господ ковчега след него. {{field-off:Bible}}</w:t>
      </w:r>
    </w:p>
    <w:p>
      <w:pPr>
        <w:pStyle w:val="Normal"/>
        <w:rPr/>
      </w:pPr>
      <w:r>
        <w:rPr/>
        <w:t>[[@Bible:Gen 7:17 ]][[7:17 &gt;&gt; Gen 7:17]] {{field-on:Bible}} И държа потопът четиридесет дни на земята; и умножи се водата и подигна ковчега, и той се подигна над земята. {{field-off:Bible}}</w:t>
      </w:r>
    </w:p>
    <w:p>
      <w:pPr>
        <w:pStyle w:val="Normal"/>
        <w:rPr/>
      </w:pPr>
      <w:r>
        <w:rPr/>
        <w:t>[[@Bible:Gen 7:18 ]][[7:18 &gt;&gt; Gen 7:18]] {{field-on:Bible}} И усиляше се водата, и умножаваше се много на земята; и ковчегът се носеше на повърхността на водата. {{field-off:Bible}}</w:t>
      </w:r>
    </w:p>
    <w:p>
      <w:pPr>
        <w:pStyle w:val="Normal"/>
        <w:rPr/>
      </w:pPr>
      <w:r>
        <w:rPr/>
        <w:t>[[@Bible:Gen 7:19 ]][[7:19 &gt;&gt; Gen 7:19]] {{field-on:Bible}} И водата се усилваше твърде много на земята; и покриха се всичките високи планини които бяха под всичкото небе. {{field-off:Bible}}</w:t>
      </w:r>
    </w:p>
    <w:p>
      <w:pPr>
        <w:pStyle w:val="Normal"/>
        <w:rPr/>
      </w:pPr>
      <w:r>
        <w:rPr/>
        <w:t>[[@Bible:Gen 7:20 ]][[7:20 &gt;&gt; Gen 7:20]] {{field-on:Bible}} Петнадесет лакти по-горе се възвиси водата; и покриха се планините. {{field-off:Bible}}</w:t>
      </w:r>
    </w:p>
    <w:p>
      <w:pPr>
        <w:pStyle w:val="Normal"/>
        <w:rPr/>
      </w:pPr>
      <w:r>
        <w:rPr/>
        <w:t>[[@Bible:Gen 7:21 ]][[7:21 &gt;&gt; Gen 7:21]] {{field-on:Bible}} И умря всяка плът която се движеше по земята, птици, и скотове, и зверове, и всички гадове които пълзят по земята, и всеки человек. {{field-off:Bible}}</w:t>
      </w:r>
    </w:p>
    <w:p>
      <w:pPr>
        <w:pStyle w:val="Normal"/>
        <w:rPr/>
      </w:pPr>
      <w:r>
        <w:rPr/>
        <w:t>[[@Bible:Gen 7:22 ]][[7:22 &gt;&gt; Gen 7:22]] {{field-on:Bible}} Всичко що беше на сухо, всичко което имаше дихание на живот в ноздрите си, умря. {{field-off:Bible}}</w:t>
      </w:r>
    </w:p>
    <w:p>
      <w:pPr>
        <w:pStyle w:val="Normal"/>
        <w:rPr/>
      </w:pPr>
      <w:r>
        <w:rPr/>
        <w:t>[[@Bible:Gen 7:23 ]][[7:23 &gt;&gt; Gen 7:23]] {{field-on:Bible}} И изтреби се все що съществуваше по лицето на земята, от человек до скот, до гад, и даже до птица небесна, и изтребиха се от земята; и остана само Ное и които бяха заедно с него в ковчега. {{field-off:Bible}}</w:t>
      </w:r>
    </w:p>
    <w:p>
      <w:pPr>
        <w:pStyle w:val="Normal"/>
        <w:rPr/>
      </w:pPr>
      <w:r>
        <w:rPr/>
        <w:t>[[@Bible:Gen 7:24 ]][[7:24 &gt;&gt; Gen 7:24]] {{field-on:Bible}} И удържа се водата по земята сто и петдесет дни. {{field-off:Bible}}</w:t>
      </w:r>
    </w:p>
    <w:p>
      <w:pPr>
        <w:pStyle w:val="Heading2"/>
        <w:rPr/>
      </w:pPr>
      <w:r>
        <w:rPr/>
        <w:t>Глава 8</w:t>
      </w:r>
    </w:p>
    <w:p>
      <w:pPr>
        <w:pStyle w:val="Normal"/>
        <w:rPr/>
      </w:pPr>
      <w:r>
        <w:rPr/>
        <w:t>[[@Bible:Gen 8:1 ]][[8:1 &gt;&gt; Gen 8:1]] {{field-on:Bible}} И помена Бог Ноя, и всичките животни, и всичките скотове що бяха наедно с него в ковчега; и нанесе Бог вятър на земята, и водата престана. {{field-off:Bible}}</w:t>
      </w:r>
    </w:p>
    <w:p>
      <w:pPr>
        <w:pStyle w:val="Normal"/>
        <w:rPr/>
      </w:pPr>
      <w:r>
        <w:rPr/>
        <w:t>[[@Bible:Gen 8:2 ]][[8:2 &gt;&gt; Gen 8:2]] {{field-on:Bible}} И затвориха се изворите на бездната и хлябите небесни, и спря се дъждът от небето. {{field-off:Bible}}</w:t>
      </w:r>
    </w:p>
    <w:p>
      <w:pPr>
        <w:pStyle w:val="Normal"/>
        <w:rPr/>
      </w:pPr>
      <w:r>
        <w:rPr/>
        <w:t>[[@Bible:Gen 8:3 ]][[8:3 &gt;&gt; Gen 8:3]] {{field-on:Bible}} И оттегляше се водата от земята малко по малко; и подир сто и петдесет дни намаляваше водата. {{field-off:Bible}}</w:t>
      </w:r>
    </w:p>
    <w:p>
      <w:pPr>
        <w:pStyle w:val="Normal"/>
        <w:rPr/>
      </w:pPr>
      <w:r>
        <w:rPr/>
        <w:t>[[@Bible:Gen 8:4 ]][[8:4 &gt;&gt; Gen 8:4]] {{field-on:Bible}} И в седемнадесетия ден на седмия месец седна ковчегът върху планините Арарат. {{field-off:Bible}}</w:t>
      </w:r>
    </w:p>
    <w:p>
      <w:pPr>
        <w:pStyle w:val="Normal"/>
        <w:rPr/>
      </w:pPr>
      <w:r>
        <w:rPr/>
        <w:t>[[@Bible:Gen 8:5 ]][[8:5 &gt;&gt; Gen 8:5]] {{field-on:Bible}} А водата намаляваше непрестанно до десетия месец; и в първия ден на десетия месец появиха се върховете на планините. {{field-off:Bible}}</w:t>
      </w:r>
    </w:p>
    <w:p>
      <w:pPr>
        <w:pStyle w:val="Normal"/>
        <w:rPr/>
      </w:pPr>
      <w:r>
        <w:rPr/>
        <w:t>[[@Bible:Gen 8:6 ]][[8:6 &gt;&gt; Gen 8:6]] {{field-on:Bible}} И след четиридесет дни отвори Ное прозореца на ковчега що беше направил. {{field-off:Bible}}</w:t>
      </w:r>
    </w:p>
    <w:p>
      <w:pPr>
        <w:pStyle w:val="Normal"/>
        <w:rPr/>
      </w:pPr>
      <w:r>
        <w:rPr/>
        <w:t>[[@Bible:Gen 8:7 ]][[8:7 &gt;&gt; Gen 8:7]] {{field-on:Bible}} И изпрати гарвана, който като излезе отхождаше и дохождаше доде изсъхна водата от земята. {{field-off:Bible}}</w:t>
      </w:r>
    </w:p>
    <w:p>
      <w:pPr>
        <w:pStyle w:val="Normal"/>
        <w:rPr/>
      </w:pPr>
      <w:r>
        <w:rPr/>
        <w:t>[[@Bible:Gen 8:8 ]][[8:8 &gt;&gt; Gen 8:8]] {{field-on:Bible}} После изпрати гълъба от при себе си, за да види да ли е престанала водата от лицето на земята. {{field-off:Bible}}</w:t>
      </w:r>
    </w:p>
    <w:p>
      <w:pPr>
        <w:pStyle w:val="Normal"/>
        <w:rPr/>
      </w:pPr>
      <w:r>
        <w:rPr/>
        <w:t>[[@Bible:Gen 8:9 ]][[8:9 &gt;&gt; Gen 8:9]] {{field-on:Bible}} И като не намери гълъбът почивка на нозете си, върна се при него в ковчега, защото водата беше още по лицето на всичката земя. И той простря ръката си и го взе, и внесе го при себе си в ковчега. {{field-off:Bible}}</w:t>
      </w:r>
    </w:p>
    <w:p>
      <w:pPr>
        <w:pStyle w:val="Normal"/>
        <w:rPr/>
      </w:pPr>
      <w:r>
        <w:rPr/>
        <w:t>[[@Bible:Gen 8:10 ]][[8:10 &gt;&gt; Gen 8:10]] {{field-on:Bible}} И почака други още седем дни, и пак изпрати гълъба из ковчега. {{field-off:Bible}}</w:t>
      </w:r>
    </w:p>
    <w:p>
      <w:pPr>
        <w:pStyle w:val="Normal"/>
        <w:rPr/>
      </w:pPr>
      <w:r>
        <w:rPr/>
        <w:t>[[@Bible:Gen 8:11 ]][[8:11 &gt;&gt; Gen 8:11]] {{field-on:Bible}} И върна се при него гълъбът надвечер, и, ето, имаше в устата си лист маслинен щом откъснат; и позна Ное че е престанала водата от земята. {{field-off:Bible}}</w:t>
      </w:r>
    </w:p>
    <w:p>
      <w:pPr>
        <w:pStyle w:val="Normal"/>
        <w:rPr/>
      </w:pPr>
      <w:r>
        <w:rPr/>
        <w:t>[[@Bible:Gen 8:12 ]][[8:12 &gt;&gt; Gen 8:12]] {{field-on:Bible}} И почака още други седем дни, и изпрати гълъба; и той се не върна вече при него. {{field-off:Bible}}</w:t>
      </w:r>
    </w:p>
    <w:p>
      <w:pPr>
        <w:pStyle w:val="Normal"/>
        <w:rPr/>
      </w:pPr>
      <w:r>
        <w:rPr/>
        <w:t>[[@Bible:Gen 8:13 ]][[8:13 &gt;&gt; Gen 8:13]] {{field-on:Bible}} А в шестстотин и първото лето на Ноевия живот, в първия ден на първия месец, изсъхна водата от земята; и дигна Ное покрива на ковчега и видя, и, ето, бе изсъхнало лицето на земята. {{field-off:Bible}}</w:t>
      </w:r>
    </w:p>
    <w:p>
      <w:pPr>
        <w:pStyle w:val="Normal"/>
        <w:rPr/>
      </w:pPr>
      <w:r>
        <w:rPr/>
        <w:t>[[@Bible:Gen 8:14 ]][[8:14 &gt;&gt; Gen 8:14]] {{field-on:Bible}} И в двадесет и седмия ден на втория месец изсъхна земята. {{field-off:Bible}}</w:t>
      </w:r>
    </w:p>
    <w:p>
      <w:pPr>
        <w:pStyle w:val="Normal"/>
        <w:rPr/>
      </w:pPr>
      <w:r>
        <w:rPr/>
        <w:t>[[@Bible:Gen 8:15 ]][[8:15 &gt;&gt; Gen 8:15]] {{field-on:Bible}} И говори Бог на Ноя и рече: {{field-off:Bible}}</w:t>
      </w:r>
    </w:p>
    <w:p>
      <w:pPr>
        <w:pStyle w:val="Normal"/>
        <w:rPr/>
      </w:pPr>
      <w:r>
        <w:rPr/>
        <w:t>[[@Bible:Gen 8:16 ]][[8:16 &gt;&gt; Gen 8:16]] {{field-on:Bible}} Излез из ковчега, ти, и жена ти, и синовете ти, и жените на синовете ти с тебе. {{field-off:Bible}}</w:t>
      </w:r>
    </w:p>
    <w:p>
      <w:pPr>
        <w:pStyle w:val="Normal"/>
        <w:rPr/>
      </w:pPr>
      <w:r>
        <w:rPr/>
        <w:t>[[@Bible:Gen 8:17 ]][[8:17 &gt;&gt; Gen 8:17]] {{field-on:Bible}} Всичките животни които са с тебе от всяка плът, птици, и скотове, и всичките гадове които пълзят по земята изведи със себе си; и нека се разпространяват по земята, и нека се плодят, и нека се умножават по земята. {{field-off:Bible}}</w:t>
      </w:r>
    </w:p>
    <w:p>
      <w:pPr>
        <w:pStyle w:val="Normal"/>
        <w:rPr/>
      </w:pPr>
      <w:r>
        <w:rPr/>
        <w:t>[[@Bible:Gen 8:18 ]][[8:18 &gt;&gt; Gen 8:18]] {{field-on:Bible}} И излезе Ное, и синовете му, и жена му, и жените на синовете му с него: {{field-off:Bible}}</w:t>
      </w:r>
    </w:p>
    <w:p>
      <w:pPr>
        <w:pStyle w:val="Normal"/>
        <w:rPr/>
      </w:pPr>
      <w:r>
        <w:rPr/>
        <w:t>[[@Bible:Gen 8:19 ]][[8:19 &gt;&gt; Gen 8:19]] {{field-on:Bible}} всичките животни, всичките гадове, и всичките птици, всичко що се движи по земята, според родовете си, излязоха из ковчега. {{field-off:Bible}}</w:t>
      </w:r>
    </w:p>
    <w:p>
      <w:pPr>
        <w:pStyle w:val="Normal"/>
        <w:rPr/>
      </w:pPr>
      <w:r>
        <w:rPr/>
        <w:t>[[@Bible:Gen 8:20 ]][[8:20 &gt;&gt; Gen 8:20]] {{field-on:Bible}} И съгради Ное олтар Господу; и взе от всеки скот чист и от всяка чиста птица, и принесе всесъжения на олтаря. {{field-off:Bible}}</w:t>
      </w:r>
    </w:p>
    <w:p>
      <w:pPr>
        <w:pStyle w:val="Normal"/>
        <w:rPr/>
      </w:pPr>
      <w:r>
        <w:rPr/>
        <w:t>[[@Bible:Gen 8:21 ]][[8:21 &gt;&gt; Gen 8:21]] {{field-on:Bible}} И обоня Господ ухание благовонно; и рече Господ в сърдцето си: Не ща да прокълна вече земята зарад человека, по това че помишлението на человеческото сърдце е зло от младостта му: нито ще поразя вече друг път всичко що живее, както сторих. {{field-off:Bible}}</w:t>
      </w:r>
    </w:p>
    <w:p>
      <w:pPr>
        <w:pStyle w:val="Normal"/>
        <w:rPr/>
      </w:pPr>
      <w:r>
        <w:rPr/>
        <w:t>[[@Bible:Gen 8:22 ]][[8:22 &gt;&gt; Gen 8:22]] {{field-on:Bible}} Доде съществува земята, сеяне и жетва, студ и горещина, лето и зима, ден и нощ няма да престанат. {{field-off:Bible}}</w:t>
      </w:r>
    </w:p>
    <w:p>
      <w:pPr>
        <w:pStyle w:val="Heading2"/>
        <w:rPr/>
      </w:pPr>
      <w:r>
        <w:rPr/>
        <w:t>Глава 9</w:t>
      </w:r>
    </w:p>
    <w:p>
      <w:pPr>
        <w:pStyle w:val="Normal"/>
        <w:rPr/>
      </w:pPr>
      <w:r>
        <w:rPr/>
        <w:t>[[@Bible:Gen 9:1 ]][[9:1 &gt;&gt; Gen 9:1]] {{field-on:Bible}} И благослови Бог Ноя и синовете му, и рече им: Плодете се и множете се, и напълнете земята. {{field-off:Bible}}</w:t>
      </w:r>
    </w:p>
    <w:p>
      <w:pPr>
        <w:pStyle w:val="Normal"/>
        <w:rPr/>
      </w:pPr>
      <w:r>
        <w:rPr/>
        <w:t>[[@Bible:Gen 9:2 ]][[9:2 &gt;&gt; Gen 9:2]] {{field-on:Bible}} И страх и трепет от вас ще бъде над всичките животни на земята, и над всичките небесни птици: те, с всичко което пълзи по земята, и с всичките морски риби, в ръцете ви са предадени. {{field-off:Bible}}</w:t>
      </w:r>
    </w:p>
    <w:p>
      <w:pPr>
        <w:pStyle w:val="Normal"/>
        <w:rPr/>
      </w:pPr>
      <w:r>
        <w:rPr/>
        <w:t>[[@Bible:Gen 9:3 ]][[9:3 &gt;&gt; Gen 9:3]] {{field-on:Bible}} Всичко което се движи и живее ще ви бъде за храна: дадох ви всичко, както зелената трева. {{field-off:Bible}}</w:t>
      </w:r>
    </w:p>
    <w:p>
      <w:pPr>
        <w:pStyle w:val="Normal"/>
        <w:rPr/>
      </w:pPr>
      <w:r>
        <w:rPr/>
        <w:t>[[@Bible:Gen 9:4 ]][[9:4 &gt;&gt; Gen 9:4]] {{field-on:Bible}} Месо обаче с живота му, кръвта му, да не ядете. {{field-off:Bible}}</w:t>
      </w:r>
    </w:p>
    <w:p>
      <w:pPr>
        <w:pStyle w:val="Normal"/>
        <w:rPr/>
      </w:pPr>
      <w:r>
        <w:rPr/>
        <w:t>[[@Bible:Gen 9:5 ]][[9:5 &gt;&gt; Gen 9:5]] {{field-on:Bible}} И вашата кръв, кръвта на живота ви, непременно ще придиря: из ръката на всяко животно ще я придиря, и из ръката на человека: из ръката на всеки негов брат ще придиря живота на человека. {{field-off:Bible}}</w:t>
      </w:r>
    </w:p>
    <w:p>
      <w:pPr>
        <w:pStyle w:val="Normal"/>
        <w:rPr/>
      </w:pPr>
      <w:r>
        <w:rPr/>
        <w:t>[[@Bible:Gen 9:6 ]][[9:6 &gt;&gt; Gen 9:6]] {{field-on:Bible}} Който пролее человеческа кръв, неговата кръв от человек ще се пролее; защото по образу Божию направи Бог человека. {{field-off:Bible}}</w:t>
      </w:r>
    </w:p>
    <w:p>
      <w:pPr>
        <w:pStyle w:val="Normal"/>
        <w:rPr/>
      </w:pPr>
      <w:r>
        <w:rPr/>
        <w:t>[[@Bible:Gen 9:7 ]][[9:7 &gt;&gt; Gen 9:7]] {{field-on:Bible}} Но вие плодете се и множете се, разпространявайте се на земята, и умножавайте се на нея. {{field-off:Bible}}</w:t>
      </w:r>
    </w:p>
    <w:p>
      <w:pPr>
        <w:pStyle w:val="Normal"/>
        <w:rPr/>
      </w:pPr>
      <w:r>
        <w:rPr/>
        <w:t>[[@Bible:Gen 9:8 ]][[9:8 &gt;&gt; Gen 9:8]] {{field-on:Bible}} И говори Бог Ною и на синовете му с него и рече: {{field-off:Bible}}</w:t>
      </w:r>
    </w:p>
    <w:p>
      <w:pPr>
        <w:pStyle w:val="Normal"/>
        <w:rPr/>
      </w:pPr>
      <w:r>
        <w:rPr/>
        <w:t>[[@Bible:Gen 9:9 ]][[9:9 &gt;&gt; Gen 9:9]] {{field-on:Bible}} И, ето, аз поставям моя завет с вас, и с вашето семе подир вас, {{field-off:Bible}}</w:t>
      </w:r>
    </w:p>
    <w:p>
      <w:pPr>
        <w:pStyle w:val="Normal"/>
        <w:rPr/>
      </w:pPr>
      <w:r>
        <w:rPr/>
        <w:t>[[@Bible:Gen 9:10 ]][[9:10 &gt;&gt; Gen 9:10]] {{field-on:Bible}} и с всяко одушевлено животно което е с вас, от птиците, от скотовете, и от всичките животни на земята които са с вас, от всяко което е излязло из ковчега, до всяко животно на земята. {{field-off:Bible}}</w:t>
      </w:r>
    </w:p>
    <w:p>
      <w:pPr>
        <w:pStyle w:val="Normal"/>
        <w:rPr/>
      </w:pPr>
      <w:r>
        <w:rPr/>
        <w:t>[[@Bible:Gen 9:11 ]][[9:11 &gt;&gt; Gen 9:11]] {{field-on:Bible}} И поставям с вас моя завет, че няма да се изтреби вече всяка плът от водата на потопа; нито ще бъде вече потоп за да запусти земята. {{field-off:Bible}}</w:t>
      </w:r>
    </w:p>
    <w:p>
      <w:pPr>
        <w:pStyle w:val="Normal"/>
        <w:rPr/>
      </w:pPr>
      <w:r>
        <w:rPr/>
        <w:t>[[@Bible:Gen 9:12 ]][[9:12 &gt;&gt; Gen 9:12]] {{field-on:Bible}} И рече Бог: Това е белегът на завета който аз поставям между мене и вас, и между всяко одушевлено животно което е с вас, във вечни родове: {{field-off:Bible}}</w:t>
      </w:r>
    </w:p>
    <w:p>
      <w:pPr>
        <w:pStyle w:val="Normal"/>
        <w:rPr/>
      </w:pPr>
      <w:r>
        <w:rPr/>
        <w:t>[[@Bible:Gen 9:13 ]][[9:13 &gt;&gt; Gen 9:13]] {{field-on:Bible}} поставям дъгата си в облака; и тя ще бъде белег на завета между мене и земята. {{field-off:Bible}}</w:t>
      </w:r>
    </w:p>
    <w:p>
      <w:pPr>
        <w:pStyle w:val="Normal"/>
        <w:rPr/>
      </w:pPr>
      <w:r>
        <w:rPr/>
        <w:t>[[@Bible:Gen 9:14 ]][[9:14 &gt;&gt; Gen 9:14]] {{field-on:Bible}} И когато нанеса облак на земята, ще се яви дъгата в облака. {{field-off:Bible}}</w:t>
      </w:r>
    </w:p>
    <w:p>
      <w:pPr>
        <w:pStyle w:val="Normal"/>
        <w:rPr/>
      </w:pPr>
      <w:r>
        <w:rPr/>
        <w:t>[[@Bible:Gen 9:15 ]][[9:15 &gt;&gt; Gen 9:15]] {{field-on:Bible}} И ще помена завета си който е между мене и вас, и между всяко одушевлено животно от всяка плът; и водата няма да стане вече в потоп за да изтреби всяка плът. {{field-off:Bible}}</w:t>
      </w:r>
    </w:p>
    <w:p>
      <w:pPr>
        <w:pStyle w:val="Normal"/>
        <w:rPr/>
      </w:pPr>
      <w:r>
        <w:rPr/>
        <w:t>[[@Bible:Gen 9:16 ]][[9:16 &gt;&gt; Gen 9:16]] {{field-on:Bible}} И дъгата ще бъде в облака; и ще я гледам, за да помня всегдашния завет между Бога и всяко одушевлено животно от всяка плът която е на земята. {{field-off:Bible}}</w:t>
      </w:r>
    </w:p>
    <w:p>
      <w:pPr>
        <w:pStyle w:val="Normal"/>
        <w:rPr/>
      </w:pPr>
      <w:r>
        <w:rPr/>
        <w:t>[[@Bible:Gen 9:17 ]][[9:17 &gt;&gt; Gen 9:17]] {{field-on:Bible}} И рече Бог Ною: Това е белегът на завета който поставих между мене и всяка плът която е на земята. {{field-off:Bible}}</w:t>
      </w:r>
    </w:p>
    <w:p>
      <w:pPr>
        <w:pStyle w:val="Normal"/>
        <w:rPr/>
      </w:pPr>
      <w:r>
        <w:rPr/>
        <w:t>[[@Bible:Gen 9:18 ]][[9:18 &gt;&gt; Gen 9:18]] {{field-on:Bible}} И Ноевите синове които излязоха из ковчега бяха Сим и Хам и Яфет; а Хам беше отец на Ханаана. {{field-off:Bible}}</w:t>
      </w:r>
    </w:p>
    <w:p>
      <w:pPr>
        <w:pStyle w:val="Normal"/>
        <w:rPr/>
      </w:pPr>
      <w:r>
        <w:rPr/>
        <w:t>[[@Bible:Gen 9:19 ]][[9:19 &gt;&gt; Gen 9:19]] {{field-on:Bible}} Тези тримата бяха синове Ноеви; и от тях се разсеяха человеци по всичката земя. {{field-off:Bible}}</w:t>
      </w:r>
    </w:p>
    <w:p>
      <w:pPr>
        <w:pStyle w:val="Normal"/>
        <w:rPr/>
      </w:pPr>
      <w:r>
        <w:rPr/>
        <w:t>[[@Bible:Gen 9:20 ]][[9:20 &gt;&gt; Gen 9:20]] {{field-on:Bible}} И начна Ное да работи земята, и насади лозе. {{field-off:Bible}}</w:t>
      </w:r>
    </w:p>
    <w:p>
      <w:pPr>
        <w:pStyle w:val="Normal"/>
        <w:rPr/>
      </w:pPr>
      <w:r>
        <w:rPr/>
        <w:t>[[@Bible:Gen 9:21 ]][[9:21 &gt;&gt; Gen 9:21]] {{field-on:Bible}} И пи от виното, и опи се, и разголи се в шатъра си. {{field-off:Bible}}</w:t>
      </w:r>
    </w:p>
    <w:p>
      <w:pPr>
        <w:pStyle w:val="Normal"/>
        <w:rPr/>
      </w:pPr>
      <w:r>
        <w:rPr/>
        <w:t>[[@Bible:Gen 9:22 ]][[9:22 &gt;&gt; Gen 9:22]] {{field-on:Bible}} И Хам, отец Ханаанов, видя голотата на баща си, и каза това на двамата си братя вън. {{field-off:Bible}}</w:t>
      </w:r>
    </w:p>
    <w:p>
      <w:pPr>
        <w:pStyle w:val="Normal"/>
        <w:rPr/>
      </w:pPr>
      <w:r>
        <w:rPr/>
        <w:t>[[@Bible:Gen 9:23 ]][[9:23 &gt;&gt; Gen 9:23]] {{field-on:Bible}} А Сим и Яфет взеха една дреха и я туриха на двете си рамена; и отиваха заднишком та покриваха голотата на баща си; и лицата им гледаха назад, и голотата на баща си не видяха. {{field-off:Bible}}</w:t>
      </w:r>
    </w:p>
    <w:p>
      <w:pPr>
        <w:pStyle w:val="Normal"/>
        <w:rPr/>
      </w:pPr>
      <w:r>
        <w:rPr/>
        <w:t>[[@Bible:Gen 9:24 ]][[9:24 &gt;&gt; Gen 9:24]] {{field-on:Bible}} А като се изтрезви Ное от виното си, научи се за онова което му бе направил по-младият му син. {{field-off:Bible}}</w:t>
      </w:r>
    </w:p>
    <w:p>
      <w:pPr>
        <w:pStyle w:val="Normal"/>
        <w:rPr/>
      </w:pPr>
      <w:r>
        <w:rPr/>
        <w:t>[[@Bible:Gen 9:25 ]][[9:25 &gt;&gt; Gen 9:25]] {{field-on:Bible}} И рече: Проклет Ханаан: раб на раби ще бъде на братята си. {{field-off:Bible}}</w:t>
      </w:r>
    </w:p>
    <w:p>
      <w:pPr>
        <w:pStyle w:val="Normal"/>
        <w:rPr/>
      </w:pPr>
      <w:r>
        <w:rPr/>
        <w:t>[[@Bible:Gen 9:26 ]][[9:26 &gt;&gt; Gen 9:26]] {{field-on:Bible}} И рече: Благословен Господ Бог Симов; и Ханаан да му бъде раб. {{field-off:Bible}}</w:t>
      </w:r>
    </w:p>
    <w:p>
      <w:pPr>
        <w:pStyle w:val="Normal"/>
        <w:rPr/>
      </w:pPr>
      <w:r>
        <w:rPr/>
        <w:t>[[@Bible:Gen 9:27 ]][[9:27 &gt;&gt; Gen 9:27]] {{field-on:Bible}} Бог да разпространи Яфета, и да се насели в шатрите Симови; а Ханаан да му бъде раб. {{field-off:Bible}}</w:t>
      </w:r>
    </w:p>
    <w:p>
      <w:pPr>
        <w:pStyle w:val="Normal"/>
        <w:rPr/>
      </w:pPr>
      <w:r>
        <w:rPr/>
        <w:t>[[@Bible:Gen 9:28 ]][[9:28 &gt;&gt; Gen 9:28]] {{field-on:Bible}} И живя Ное след потопа триста и петдесет години. {{field-off:Bible}}</w:t>
      </w:r>
    </w:p>
    <w:p>
      <w:pPr>
        <w:pStyle w:val="Normal"/>
        <w:rPr/>
      </w:pPr>
      <w:r>
        <w:rPr/>
        <w:t>[[@Bible:Gen 9:29 ]][[9:29 &gt;&gt; Gen 9:29]] {{field-on:Bible}} И станаха всичките дни Ноеви деветстотин и петдесет години; и умря. {{field-off:Bible}}</w:t>
      </w:r>
    </w:p>
    <w:p>
      <w:pPr>
        <w:pStyle w:val="Heading2"/>
        <w:rPr/>
      </w:pPr>
      <w:r>
        <w:rPr/>
        <w:t>Глава 10</w:t>
      </w:r>
    </w:p>
    <w:p>
      <w:pPr>
        <w:pStyle w:val="Normal"/>
        <w:rPr/>
      </w:pPr>
      <w:r>
        <w:rPr/>
        <w:t>[[@Bible:Gen 10:1 ]][[10:1 &gt;&gt; Gen 10:1]] {{field-on:Bible}} И тези са родословията на Ноевите синове, Сима, Хама, и Яфета: родиха се и тям синове след потопа. {{field-off:Bible}}</w:t>
      </w:r>
    </w:p>
    <w:p>
      <w:pPr>
        <w:pStyle w:val="Normal"/>
        <w:rPr/>
      </w:pPr>
      <w:r>
        <w:rPr/>
        <w:t>[[@Bible:Gen 10:2 ]][[10:2 &gt;&gt; Gen 10:2]] {{field-on:Bible}} Синовете Яфетови бяха Гомер, и Магог, и Мадай, и Яван, и Тувал, и Мосох, и Тирас. {{field-off:Bible}}</w:t>
      </w:r>
    </w:p>
    <w:p>
      <w:pPr>
        <w:pStyle w:val="Normal"/>
        <w:rPr/>
      </w:pPr>
      <w:r>
        <w:rPr/>
        <w:t>[[@Bible:Gen 10:3 ]][[10:3 &gt;&gt; Gen 10:3]] {{field-on:Bible}} А синовете Гомерови: Асханаз, и Рифат, и Тогарма. {{field-off:Bible}}</w:t>
      </w:r>
    </w:p>
    <w:p>
      <w:pPr>
        <w:pStyle w:val="Normal"/>
        <w:rPr/>
      </w:pPr>
      <w:r>
        <w:rPr/>
        <w:t>[[@Bible:Gen 10:4 ]][[10:4 &gt;&gt; Gen 10:4]] {{field-on:Bible}} А синовете Яванови: Елиса, и Тарсис, Китим, и Доданим. {{field-off:Bible}}</w:t>
      </w:r>
    </w:p>
    <w:p>
      <w:pPr>
        <w:pStyle w:val="Normal"/>
        <w:rPr/>
      </w:pPr>
      <w:r>
        <w:rPr/>
        <w:t>[[@Bible:Gen 10:5 ]][[10:5 &gt;&gt; Gen 10:5]] {{field-on:Bible}} От тях се разсеяха по островите на народите в земите им, всеки по езика си и по племето си, в народите си. {{field-off:Bible}}</w:t>
      </w:r>
    </w:p>
    <w:p>
      <w:pPr>
        <w:pStyle w:val="Normal"/>
        <w:rPr/>
      </w:pPr>
      <w:r>
        <w:rPr/>
        <w:t>[[@Bible:Gen 10:6 ]][[10:6 &gt;&gt; Gen 10:6]] {{field-on:Bible}} А синовете Хамови: Хус, и Мицраим, и Фут, и Ханаан. {{field-off:Bible}}</w:t>
      </w:r>
    </w:p>
    <w:p>
      <w:pPr>
        <w:pStyle w:val="Normal"/>
        <w:rPr/>
      </w:pPr>
      <w:r>
        <w:rPr/>
        <w:t>[[@Bible:Gen 10:7 ]][[10:7 &gt;&gt; Gen 10:7]] {{field-on:Bible}} А синовете Хусови: Сева, и Евила, и Савта, и Раама, и Савтека: а синовете Раамови: Шева и Дедан. {{field-off:Bible}}</w:t>
      </w:r>
    </w:p>
    <w:p>
      <w:pPr>
        <w:pStyle w:val="Normal"/>
        <w:rPr/>
      </w:pPr>
      <w:r>
        <w:rPr/>
        <w:t>[[@Bible:Gen 10:8 ]][[10:8 &gt;&gt; Gen 10:8]] {{field-on:Bible}} И Хус роди Нимрода. Той начна да става силен на земята. {{field-off:Bible}}</w:t>
      </w:r>
    </w:p>
    <w:p>
      <w:pPr>
        <w:pStyle w:val="Normal"/>
        <w:rPr/>
      </w:pPr>
      <w:r>
        <w:rPr/>
        <w:t>[[@Bible:Gen 10:9 ]][[10:9 &gt;&gt; Gen 10:9]] {{field-on:Bible}} Той беше силен ловец пред Господа; за това се говори: Като Нимрод, силен ловец пред Господа. {{field-off:Bible}}</w:t>
      </w:r>
    </w:p>
    <w:p>
      <w:pPr>
        <w:pStyle w:val="Normal"/>
        <w:rPr/>
      </w:pPr>
      <w:r>
        <w:rPr/>
        <w:t>[[@Bible:Gen 10:10 ]][[10:10 &gt;&gt; Gen 10:10]] {{field-on:Bible}} И началото на царството му бе Вавилон, и Ерех, и Акад, и Халне в земята Сенаар. {{field-off:Bible}}</w:t>
      </w:r>
    </w:p>
    <w:p>
      <w:pPr>
        <w:pStyle w:val="Normal"/>
        <w:rPr/>
      </w:pPr>
      <w:r>
        <w:rPr/>
        <w:t>[[@Bible:Gen 10:11 ]][[10:11 &gt;&gt; Gen 10:11]] {{field-on:Bible}} Из таз земя излезе в Асирия, и съгради Ниневия, и града Роовот, и Халах, {{field-off:Bible}}</w:t>
      </w:r>
    </w:p>
    <w:p>
      <w:pPr>
        <w:pStyle w:val="Normal"/>
        <w:rPr/>
      </w:pPr>
      <w:r>
        <w:rPr/>
        <w:t>[[@Bible:Gen 10:12 ]][[10:12 &gt;&gt; Gen 10:12]] {{field-on:Bible}} и Ресен между Ниневия и Халах (той е големият град). {{field-off:Bible}}</w:t>
      </w:r>
    </w:p>
    <w:p>
      <w:pPr>
        <w:pStyle w:val="Normal"/>
        <w:rPr/>
      </w:pPr>
      <w:r>
        <w:rPr/>
        <w:t>[[@Bible:Gen 10:13 ]][[10:13 &gt;&gt; Gen 10:13]] {{field-on:Bible}} А Мицраим роди Лудимите, и Анамимите, Леавимите, и Нафтухимите, {{field-off:Bible}}</w:t>
      </w:r>
    </w:p>
    <w:p>
      <w:pPr>
        <w:pStyle w:val="Normal"/>
        <w:rPr/>
      </w:pPr>
      <w:r>
        <w:rPr/>
        <w:t>[[@Bible:Gen 10:14 ]][[10:14 &gt;&gt; Gen 10:14]] {{field-on:Bible}} и Патрусимите, и Каслухимите (от които произлязоха Филистимците), и Кафторимите. {{field-off:Bible}}</w:t>
      </w:r>
    </w:p>
    <w:p>
      <w:pPr>
        <w:pStyle w:val="Normal"/>
        <w:rPr/>
      </w:pPr>
      <w:r>
        <w:rPr/>
        <w:t>[[@Bible:Gen 10:15 ]][[10:15 &gt;&gt; Gen 10:15]] {{field-on:Bible}} А от Ханаана се родиха Сидон първородният му, и Хет, {{field-off:Bible}}</w:t>
      </w:r>
    </w:p>
    <w:p>
      <w:pPr>
        <w:pStyle w:val="Normal"/>
        <w:rPr/>
      </w:pPr>
      <w:r>
        <w:rPr/>
        <w:t>[[@Bible:Gen 10:16 ]][[10:16 &gt;&gt; Gen 10:16]] {{field-on:Bible}} и Иевусеяните, и Аморейците, и Гергесейците, {{field-off:Bible}}</w:t>
      </w:r>
    </w:p>
    <w:p>
      <w:pPr>
        <w:pStyle w:val="Normal"/>
        <w:rPr/>
      </w:pPr>
      <w:r>
        <w:rPr/>
        <w:t>[[@Bible:Gen 10:17 ]][[10:17 &gt;&gt; Gen 10:17]] {{field-on:Bible}} и Евеяните, и Арукеяните, и Асенеяните, {{field-off:Bible}}</w:t>
      </w:r>
    </w:p>
    <w:p>
      <w:pPr>
        <w:pStyle w:val="Normal"/>
        <w:rPr/>
      </w:pPr>
      <w:r>
        <w:rPr/>
        <w:t>[[@Bible:Gen 10:18 ]][[10:18 &gt;&gt; Gen 10:18]] {{field-on:Bible}} и Арвадците, и Цемарейците, и Аматейците; и после се разсеяха Ханаанските племена. {{field-off:Bible}}</w:t>
      </w:r>
    </w:p>
    <w:p>
      <w:pPr>
        <w:pStyle w:val="Normal"/>
        <w:rPr/>
      </w:pPr>
      <w:r>
        <w:rPr/>
        <w:t>[[@Bible:Gen 10:19 ]][[10:19 &gt;&gt; Gen 10:19]] {{field-on:Bible}} И Ханаанските предели бяха от Сидон като отхожда някой на Герар до Газа, и като отхожда някой в Содом, и Гомор, и Адма, и Цевоим, до Лаша. {{field-off:Bible}}</w:t>
      </w:r>
    </w:p>
    <w:p>
      <w:pPr>
        <w:pStyle w:val="Normal"/>
        <w:rPr/>
      </w:pPr>
      <w:r>
        <w:rPr/>
        <w:t>[[@Bible:Gen 10:20 ]][[10:20 &gt;&gt; Gen 10:20]] {{field-on:Bible}} Тези са синовете Хамови по племената си, по езиците си, в земите си, по народите си. {{field-off:Bible}}</w:t>
      </w:r>
    </w:p>
    <w:p>
      <w:pPr>
        <w:pStyle w:val="Normal"/>
        <w:rPr/>
      </w:pPr>
      <w:r>
        <w:rPr/>
        <w:t>[[@Bible:Gen 10:21 ]][[10:21 &gt;&gt; Gen 10:21]] {{field-on:Bible}} И на Сима, отца на всичките синове Еверови, по-стария брат на Яфета, родиха се и нему синове. {{field-off:Bible}}</w:t>
      </w:r>
    </w:p>
    <w:p>
      <w:pPr>
        <w:pStyle w:val="Normal"/>
        <w:rPr/>
      </w:pPr>
      <w:r>
        <w:rPr/>
        <w:t>[[@Bible:Gen 10:22 ]][[10:22 &gt;&gt; Gen 10:22]] {{field-on:Bible}} Синове Симови бяха Елам, и Асур, и Арфаксад, и Луд, и Арам. {{field-off:Bible}}</w:t>
      </w:r>
    </w:p>
    <w:p>
      <w:pPr>
        <w:pStyle w:val="Normal"/>
        <w:rPr/>
      </w:pPr>
      <w:r>
        <w:rPr/>
        <w:t>[[@Bible:Gen 10:23 ]][[10:23 &gt;&gt; Gen 10:23]] {{field-on:Bible}} А синове Арамови: Уз, и Ул, и Гетер, и Маш. {{field-off:Bible}}</w:t>
      </w:r>
    </w:p>
    <w:p>
      <w:pPr>
        <w:pStyle w:val="Normal"/>
        <w:rPr/>
      </w:pPr>
      <w:r>
        <w:rPr/>
        <w:t>[[@Bible:Gen 10:24 ]][[10:24 &gt;&gt; Gen 10:24]] {{field-on:Bible}} И Арфаксад роди Сала; а Сала роди Евера. {{field-off:Bible}}</w:t>
      </w:r>
    </w:p>
    <w:p>
      <w:pPr>
        <w:pStyle w:val="Normal"/>
        <w:rPr/>
      </w:pPr>
      <w:r>
        <w:rPr/>
        <w:t>[[@Bible:Gen 10:25 ]][[10:25 &gt;&gt; Gen 10:25]] {{field-on:Bible}} И Еверу се родиха два сина: името на единия, Фалек (разделение), защото в неговите дни се раздели земята; и името на брата му, Иоктан. {{field-off:Bible}}</w:t>
      </w:r>
    </w:p>
    <w:p>
      <w:pPr>
        <w:pStyle w:val="Normal"/>
        <w:rPr/>
      </w:pPr>
      <w:r>
        <w:rPr/>
        <w:t>[[@Bible:Gen 10:26 ]][[10:26 &gt;&gt; Gen 10:26]] {{field-on:Bible}} А Иоктан роди Алмодада, и Шалефа, и Хацармавета, и Яраха, {{field-off:Bible}}</w:t>
      </w:r>
    </w:p>
    <w:p>
      <w:pPr>
        <w:pStyle w:val="Normal"/>
        <w:rPr/>
      </w:pPr>
      <w:r>
        <w:rPr/>
        <w:t>[[@Bible:Gen 10:27 ]][[10:27 &gt;&gt; Gen 10:27]] {{field-on:Bible}} и Адорама, и Узала, и Дикла, {{field-off:Bible}}</w:t>
      </w:r>
    </w:p>
    <w:p>
      <w:pPr>
        <w:pStyle w:val="Normal"/>
        <w:rPr/>
      </w:pPr>
      <w:r>
        <w:rPr/>
        <w:t>[[@Bible:Gen 10:28 ]][[10:28 &gt;&gt; Gen 10:28]] {{field-on:Bible}} и Овала, и Авимаила, и Шева, {{field-off:Bible}}</w:t>
      </w:r>
    </w:p>
    <w:p>
      <w:pPr>
        <w:pStyle w:val="Normal"/>
        <w:rPr/>
      </w:pPr>
      <w:r>
        <w:rPr/>
        <w:t>[[@Bible:Gen 10:29 ]][[10:29 &gt;&gt; Gen 10:29]] {{field-on:Bible}} и Офира, и Евела, и Иовава: всички тези бяха синове Иоктанови. {{field-off:Bible}}</w:t>
      </w:r>
    </w:p>
    <w:p>
      <w:pPr>
        <w:pStyle w:val="Normal"/>
        <w:rPr/>
      </w:pPr>
      <w:r>
        <w:rPr/>
        <w:t>[[@Bible:Gen 10:30 ]][[10:30 &gt;&gt; Gen 10:30]] {{field-on:Bible}} И населението им беше от Меша, като отхожда някой в Сефар, гора източна. {{field-off:Bible}}</w:t>
      </w:r>
    </w:p>
    <w:p>
      <w:pPr>
        <w:pStyle w:val="Normal"/>
        <w:rPr/>
      </w:pPr>
      <w:r>
        <w:rPr/>
        <w:t>[[@Bible:Gen 10:31 ]][[10:31 &gt;&gt; Gen 10:31]] {{field-on:Bible}} Тези са синове Симови по племената си, по езиците си, в земите си, по народите си. {{field-off:Bible}}</w:t>
      </w:r>
    </w:p>
    <w:p>
      <w:pPr>
        <w:pStyle w:val="Normal"/>
        <w:rPr/>
      </w:pPr>
      <w:r>
        <w:rPr/>
        <w:t>[[@Bible:Gen 10:32 ]][[10:32 &gt;&gt; Gen 10:32]] {{field-on:Bible}} Тези са племената на синовете Ноеви по родовете им, в народите им; и от тях се разсеяха народите по земята след потопа. {{field-off:Bible}}</w:t>
      </w:r>
    </w:p>
    <w:p>
      <w:pPr>
        <w:pStyle w:val="Heading2"/>
        <w:rPr/>
      </w:pPr>
      <w:r>
        <w:rPr/>
        <w:t>Глава 11</w:t>
      </w:r>
    </w:p>
    <w:p>
      <w:pPr>
        <w:pStyle w:val="Normal"/>
        <w:rPr/>
      </w:pPr>
      <w:r>
        <w:rPr/>
        <w:t>[[@Bible:Gen 11:1 ]][[11:1 &gt;&gt; Gen 11:1]] {{field-on:Bible}} И по всичката земя беше един език и един глас. {{field-off:Bible}}</w:t>
      </w:r>
    </w:p>
    <w:p>
      <w:pPr>
        <w:pStyle w:val="Normal"/>
        <w:rPr/>
      </w:pPr>
      <w:r>
        <w:rPr/>
        <w:t>[[@Bible:Gen 11:2 ]][[11:2 &gt;&gt; Gen 11:2]] {{field-on:Bible}} И когато тръгнаха от изток, намериха поле в земята Сенаар; и населиха се там. {{field-off:Bible}}</w:t>
      </w:r>
    </w:p>
    <w:p>
      <w:pPr>
        <w:pStyle w:val="Normal"/>
        <w:rPr/>
      </w:pPr>
      <w:r>
        <w:rPr/>
        <w:t>[[@Bible:Gen 11:3 ]][[11:3 &gt;&gt; Gen 11:3]] {{field-on:Bible}} И рекоха си един на други: Елате, да направим кирпичи и да ги изпечем в огън. И употребиха кирпичите вместо камене, а смолата употребиха вместо кал. {{field-off:Bible}}</w:t>
      </w:r>
    </w:p>
    <w:p>
      <w:pPr>
        <w:pStyle w:val="Normal"/>
        <w:rPr/>
      </w:pPr>
      <w:r>
        <w:rPr/>
        <w:t>[[@Bible:Gen 11:4 ]][[11:4 &gt;&gt; Gen 11:4]] {{field-on:Bible}} И рекоха: Елате, да си съградим град и стълп на който върхът да стига до небето; и да си придобием име, за да се не разсеем по лицето на всичката земя. {{field-off:Bible}}</w:t>
      </w:r>
    </w:p>
    <w:p>
      <w:pPr>
        <w:pStyle w:val="Normal"/>
        <w:rPr/>
      </w:pPr>
      <w:r>
        <w:rPr/>
        <w:t>[[@Bible:Gen 11:5 ]][[11:5 &gt;&gt; Gen 11:5]] {{field-on:Bible}} А Господ слезе да види града и стълпа който градяха человеческите синове. {{field-off:Bible}}</w:t>
      </w:r>
    </w:p>
    <w:p>
      <w:pPr>
        <w:pStyle w:val="Normal"/>
        <w:rPr/>
      </w:pPr>
      <w:r>
        <w:rPr/>
        <w:t>[[@Bible:Gen 11:6 ]][[11:6 &gt;&gt; Gen 11:6]] {{field-on:Bible}} И рече Господ: Ето един народ, и всички имат един език, и начнаха да правят това: и сега не ще може да им се възбрани всичко което са намислили да направят. {{field-off:Bible}}</w:t>
      </w:r>
    </w:p>
    <w:p>
      <w:pPr>
        <w:pStyle w:val="Normal"/>
        <w:rPr/>
      </w:pPr>
      <w:r>
        <w:rPr/>
        <w:t>[[@Bible:Gen 11:7 ]][[11:7 &gt;&gt; Gen 11:7]] {{field-on:Bible}} Елате, да слезем, и да смесим там езика им, щото единият да не разумява езика на другия. {{field-off:Bible}}</w:t>
      </w:r>
    </w:p>
    <w:p>
      <w:pPr>
        <w:pStyle w:val="Normal"/>
        <w:rPr/>
      </w:pPr>
      <w:r>
        <w:rPr/>
        <w:t>[[@Bible:Gen 11:8 ]][[11:8 &gt;&gt; Gen 11:8]] {{field-on:Bible}} И разся ги Господ от там по лицето на всичката земя; и престанаха да зидат града. {{field-off:Bible}}</w:t>
      </w:r>
    </w:p>
    <w:p>
      <w:pPr>
        <w:pStyle w:val="Normal"/>
        <w:rPr/>
      </w:pPr>
      <w:r>
        <w:rPr/>
        <w:t>[[@Bible:Gen 11:9 ]][[11:9 &gt;&gt; Gen 11:9]] {{field-on:Bible}} За това се нарече името му Вавилон (смешение); защото там смеси Господ езика на всичката земя, и от там ги разся Господ по лицето на всичката земя. {{field-off:Bible}}</w:t>
      </w:r>
    </w:p>
    <w:p>
      <w:pPr>
        <w:pStyle w:val="Normal"/>
        <w:rPr/>
      </w:pPr>
      <w:r>
        <w:rPr/>
        <w:t>[[@Bible:Gen 11:10 ]][[11:10 &gt;&gt; Gen 11:10]] {{field-on:Bible}} Това е родословието Симово: Сим беше на сто години когато роди Арфаксада, две години след потопа: {{field-off:Bible}}</w:t>
      </w:r>
    </w:p>
    <w:p>
      <w:pPr>
        <w:pStyle w:val="Normal"/>
        <w:rPr/>
      </w:pPr>
      <w:r>
        <w:rPr/>
        <w:t>[[@Bible:Gen 11:11 ]][[11:11 &gt;&gt; Gen 11:11]] {{field-on:Bible}} и живя Сим откак роди Арфаксада петстотин лета, и роди синове и дъщери. {{field-off:Bible}}</w:t>
      </w:r>
    </w:p>
    <w:p>
      <w:pPr>
        <w:pStyle w:val="Normal"/>
        <w:rPr/>
      </w:pPr>
      <w:r>
        <w:rPr/>
        <w:t>[[@Bible:Gen 11:12 ]][[11:12 &gt;&gt; Gen 11:12]] {{field-on:Bible}} И Арфаксад живя тридесет и пет лета, и роди Сала; {{field-off:Bible}}</w:t>
      </w:r>
    </w:p>
    <w:p>
      <w:pPr>
        <w:pStyle w:val="Normal"/>
        <w:rPr/>
      </w:pPr>
      <w:r>
        <w:rPr/>
        <w:t>[[@Bible:Gen 11:13 ]][[11:13 &gt;&gt; Gen 11:13]] {{field-on:Bible}} и живя Арфаксад откак роди Сала четиристотин и три лета, и роди синове и дъщери. {{field-off:Bible}}</w:t>
      </w:r>
    </w:p>
    <w:p>
      <w:pPr>
        <w:pStyle w:val="Normal"/>
        <w:rPr/>
      </w:pPr>
      <w:r>
        <w:rPr/>
        <w:t>[[@Bible:Gen 11:14 ]][[11:14 &gt;&gt; Gen 11:14]] {{field-on:Bible}} И Сала живя тридесет лета, и роди Евера; {{field-off:Bible}}</w:t>
      </w:r>
    </w:p>
    <w:p>
      <w:pPr>
        <w:pStyle w:val="Normal"/>
        <w:rPr/>
      </w:pPr>
      <w:r>
        <w:rPr/>
        <w:t>[[@Bible:Gen 11:15 ]][[11:15 &gt;&gt; Gen 11:15]] {{field-on:Bible}} и живя Сала откак роди Евера четиристотин и три лета, и роди синове и дъщери. {{field-off:Bible}}</w:t>
      </w:r>
    </w:p>
    <w:p>
      <w:pPr>
        <w:pStyle w:val="Normal"/>
        <w:rPr/>
      </w:pPr>
      <w:r>
        <w:rPr/>
        <w:t>[[@Bible:Gen 11:16 ]][[11:16 &gt;&gt; Gen 11:16]] {{field-on:Bible}} И живя Евер тридесет и четири лета, и роди Фалека; {{field-off:Bible}}</w:t>
      </w:r>
    </w:p>
    <w:p>
      <w:pPr>
        <w:pStyle w:val="Normal"/>
        <w:rPr/>
      </w:pPr>
      <w:r>
        <w:rPr/>
        <w:t>[[@Bible:Gen 11:17 ]][[11:17 &gt;&gt; Gen 11:17]] {{field-on:Bible}} и живя Евер откак роди Фалека четиристотин и тридесет лета, и роди синове и дъщери. {{field-off:Bible}}</w:t>
      </w:r>
    </w:p>
    <w:p>
      <w:pPr>
        <w:pStyle w:val="Normal"/>
        <w:rPr/>
      </w:pPr>
      <w:r>
        <w:rPr/>
        <w:t>[[@Bible:Gen 11:18 ]][[11:18 &gt;&gt; Gen 11:18]] {{field-on:Bible}} и живя Фалек тридесет лета, и роди Рагава; {{field-off:Bible}}</w:t>
      </w:r>
    </w:p>
    <w:p>
      <w:pPr>
        <w:pStyle w:val="Normal"/>
        <w:rPr/>
      </w:pPr>
      <w:r>
        <w:rPr/>
        <w:t>[[@Bible:Gen 11:19 ]][[11:19 &gt;&gt; Gen 11:19]] {{field-on:Bible}} и живя Фалек откак роди Рагава двесте и девет лета, и роди синове и дъщери. {{field-off:Bible}}</w:t>
      </w:r>
    </w:p>
    <w:p>
      <w:pPr>
        <w:pStyle w:val="Normal"/>
        <w:rPr/>
      </w:pPr>
      <w:r>
        <w:rPr/>
        <w:t>[[@Bible:Gen 11:20 ]][[11:20 &gt;&gt; Gen 11:20]] {{field-on:Bible}} И живя Рагав тридесет и две лета, и роди Серуха; {{field-off:Bible}}</w:t>
      </w:r>
    </w:p>
    <w:p>
      <w:pPr>
        <w:pStyle w:val="Normal"/>
        <w:rPr/>
      </w:pPr>
      <w:r>
        <w:rPr/>
        <w:t>[[@Bible:Gen 11:21 ]][[11:21 &gt;&gt; Gen 11:21]] {{field-on:Bible}} и живя Рагав откак роди Серуха двесте и седем лета, и роди синове и дъщери. {{field-off:Bible}}</w:t>
      </w:r>
    </w:p>
    <w:p>
      <w:pPr>
        <w:pStyle w:val="Normal"/>
        <w:rPr/>
      </w:pPr>
      <w:r>
        <w:rPr/>
        <w:t>[[@Bible:Gen 11:22 ]][[11:22 &gt;&gt; Gen 11:22]] {{field-on:Bible}} И живя Серух тридесет лета, и роди Нахора; {{field-off:Bible}}</w:t>
      </w:r>
    </w:p>
    <w:p>
      <w:pPr>
        <w:pStyle w:val="Normal"/>
        <w:rPr/>
      </w:pPr>
      <w:r>
        <w:rPr/>
        <w:t>[[@Bible:Gen 11:23 ]][[11:23 &gt;&gt; Gen 11:23]] {{field-on:Bible}} и живя Серух откак роди Нахора двесте лета, и роди синове и дъщери. {{field-off:Bible}}</w:t>
      </w:r>
    </w:p>
    <w:p>
      <w:pPr>
        <w:pStyle w:val="Normal"/>
        <w:rPr/>
      </w:pPr>
      <w:r>
        <w:rPr/>
        <w:t>[[@Bible:Gen 11:24 ]][[11:24 &gt;&gt; Gen 11:24]] {{field-on:Bible}} И живя Нахор двадесет и девет лета, и роди Тара; {{field-off:Bible}}</w:t>
      </w:r>
    </w:p>
    <w:p>
      <w:pPr>
        <w:pStyle w:val="Normal"/>
        <w:rPr/>
      </w:pPr>
      <w:r>
        <w:rPr/>
        <w:t>[[@Bible:Gen 11:25 ]][[11:25 &gt;&gt; Gen 11:25]] {{field-on:Bible}} и живя Нахор откак роди Тара сто и деветнадесет лета, и роди синове и дъщери. {{field-off:Bible}}</w:t>
      </w:r>
    </w:p>
    <w:p>
      <w:pPr>
        <w:pStyle w:val="Normal"/>
        <w:rPr/>
      </w:pPr>
      <w:r>
        <w:rPr/>
        <w:t>[[@Bible:Gen 11:26 ]][[11:26 &gt;&gt; Gen 11:26]] {{field-on:Bible}} И живя Тара седемдесет лета, и роди Аврама, Нахора, и Арана. {{field-off:Bible}}</w:t>
      </w:r>
    </w:p>
    <w:p>
      <w:pPr>
        <w:pStyle w:val="Normal"/>
        <w:rPr/>
      </w:pPr>
      <w:r>
        <w:rPr/>
        <w:t>[[@Bible:Gen 11:27 ]][[11:27 &gt;&gt; Gen 11:27]] {{field-on:Bible}} И това е родословието на Тара: Тара роди Аврама, Нахора, и Арана; и Аран роди Лота. {{field-off:Bible}}</w:t>
      </w:r>
    </w:p>
    <w:p>
      <w:pPr>
        <w:pStyle w:val="Normal"/>
        <w:rPr/>
      </w:pPr>
      <w:r>
        <w:rPr/>
        <w:t>[[@Bible:Gen 11:28 ]][[11:28 &gt;&gt; Gen 11:28]] {{field-on:Bible}} И умря Аран преди Тара отца си в земята в която се роди, в Ур Халдейски. {{field-off:Bible}}</w:t>
      </w:r>
    </w:p>
    <w:p>
      <w:pPr>
        <w:pStyle w:val="Normal"/>
        <w:rPr/>
      </w:pPr>
      <w:r>
        <w:rPr/>
        <w:t>[[@Bible:Gen 11:29 ]][[11:29 &gt;&gt; Gen 11:29]] {{field-on:Bible}} И взеха си Аврам и Нахор жени: името на Аврамовата жена бе Сара; а името на Нахоровата жена Мелха, дъщеря на Арана, отца на Мелха и отца на Иесха. {{field-off:Bible}}</w:t>
      </w:r>
    </w:p>
    <w:p>
      <w:pPr>
        <w:pStyle w:val="Normal"/>
        <w:rPr/>
      </w:pPr>
      <w:r>
        <w:rPr/>
        <w:t>[[@Bible:Gen 11:30 ]][[11:30 &gt;&gt; Gen 11:30]] {{field-on:Bible}} А Сара беше бездеткиня, нямаше чадо. {{field-off:Bible}}</w:t>
      </w:r>
    </w:p>
    <w:p>
      <w:pPr>
        <w:pStyle w:val="Normal"/>
        <w:rPr/>
      </w:pPr>
      <w:r>
        <w:rPr/>
        <w:t>[[@Bible:Gen 11:31 ]][[11:31 &gt;&gt; Gen 11:31]] {{field-on:Bible}} И взе Тара Аврама сина си, и Лота, Арановия син, внука си, и Сара снаха си, жената на сина си Аврама; и излязоха наедно из Ур Халдейски да отидат в Ханаанската земя; и дойдоха до Харан, и населиха се там. {{field-off:Bible}}</w:t>
      </w:r>
    </w:p>
    <w:p>
      <w:pPr>
        <w:pStyle w:val="Normal"/>
        <w:rPr/>
      </w:pPr>
      <w:r>
        <w:rPr/>
        <w:t>[[@Bible:Gen 11:32 ]][[11:32 &gt;&gt; Gen 11:32]] {{field-on:Bible}} И станаха дните на Тара двесте и пет лета; и умря Тара в Харан. {{field-off:Bible}}</w:t>
      </w:r>
    </w:p>
    <w:p>
      <w:pPr>
        <w:pStyle w:val="Heading2"/>
        <w:rPr/>
      </w:pPr>
      <w:r>
        <w:rPr/>
        <w:t>Глава 12</w:t>
      </w:r>
    </w:p>
    <w:p>
      <w:pPr>
        <w:pStyle w:val="Normal"/>
        <w:rPr/>
      </w:pPr>
      <w:r>
        <w:rPr/>
        <w:t>[[@Bible:Gen 12:1 ]][[12:1 &gt;&gt; Gen 12:1]] {{field-on:Bible}} И рече Господ Авраму: Излез из земята си, и из рода си, и из дома бащин си, и иди в земята която ще ти покажа. {{field-off:Bible}}</w:t>
      </w:r>
    </w:p>
    <w:p>
      <w:pPr>
        <w:pStyle w:val="Normal"/>
        <w:rPr/>
      </w:pPr>
      <w:r>
        <w:rPr/>
        <w:t>[[@Bible:Gen 12:2 ]][[12:2 &gt;&gt; Gen 12:2]] {{field-on:Bible}} И ще те направя народ голям: ще те благословя, и ще възвелича името ти; и ще бъдеш в благословение. {{field-off:Bible}}</w:t>
      </w:r>
    </w:p>
    <w:p>
      <w:pPr>
        <w:pStyle w:val="Normal"/>
        <w:rPr/>
      </w:pPr>
      <w:r>
        <w:rPr/>
        <w:t>[[@Bible:Gen 12:3 ]][[12:3 &gt;&gt; Gen 12:3]] {{field-on:Bible}} И ще благословя онези които те благославят, и онези които те кълнат ще прокълна; и ще се благославят в тебе всичките племена на земята. {{field-off:Bible}}</w:t>
      </w:r>
    </w:p>
    <w:p>
      <w:pPr>
        <w:pStyle w:val="Normal"/>
        <w:rPr/>
      </w:pPr>
      <w:r>
        <w:rPr/>
        <w:t>[[@Bible:Gen 12:4 ]][[12:4 &gt;&gt; Gen 12:4]] {{field-on:Bible}} И отиде Аврам както му рече Господ; и с него отиде и Лот. А Аврам беше на възраст седемдесет и пет лета когато излезе из Харан. {{field-off:Bible}}</w:t>
      </w:r>
    </w:p>
    <w:p>
      <w:pPr>
        <w:pStyle w:val="Normal"/>
        <w:rPr/>
      </w:pPr>
      <w:r>
        <w:rPr/>
        <w:t>[[@Bible:Gen 12:5 ]][[12:5 &gt;&gt; Gen 12:5]] {{field-on:Bible}} И взе Аврам Сара жена си, и Лота братовия си син, и всичкия имот колкото бяха придобили, и хората що бяха придобили в Харан, и излязоха да отидат в Ханаанската земя; и дойдоха в Ханаанската земя. {{field-off:Bible}}</w:t>
      </w:r>
    </w:p>
    <w:p>
      <w:pPr>
        <w:pStyle w:val="Normal"/>
        <w:rPr/>
      </w:pPr>
      <w:r>
        <w:rPr/>
        <w:t>[[@Bible:Gen 12:6 ]][[12:6 &gt;&gt; Gen 12:6]] {{field-on:Bible}} И премина Аврам оназ земя до мястото Сихем, до дъба Море: Ханаанците тогаз живееха в тази земя. {{field-off:Bible}}</w:t>
      </w:r>
    </w:p>
    <w:p>
      <w:pPr>
        <w:pStyle w:val="Normal"/>
        <w:rPr/>
      </w:pPr>
      <w:r>
        <w:rPr/>
        <w:t>[[@Bible:Gen 12:7 ]][[12:7 &gt;&gt; Gen 12:7]] {{field-on:Bible}} И яви се Господ Авраму и рече: На твоето семе ще дам таз земя. И съгради там олтар Господу който му се яви. {{field-off:Bible}}</w:t>
      </w:r>
    </w:p>
    <w:p>
      <w:pPr>
        <w:pStyle w:val="Normal"/>
        <w:rPr/>
      </w:pPr>
      <w:r>
        <w:rPr/>
        <w:t>[[@Bible:Gen 12:8 ]][[12:8 &gt;&gt; Gen 12:8]] {{field-on:Bible}} И от там премести се към гората която е на изток от Ветил та постави шатъра си, и имаше Ветил към запад, и Гай към изток; и съгради там олтар Господу, и призова името Господне. {{field-off:Bible}}</w:t>
      </w:r>
    </w:p>
    <w:p>
      <w:pPr>
        <w:pStyle w:val="Normal"/>
        <w:rPr/>
      </w:pPr>
      <w:r>
        <w:rPr/>
        <w:t>[[@Bible:Gen 12:9 ]][[12:9 &gt;&gt; Gen 12:9]] {{field-on:Bible}} И дигна се от там Аврам, и отиваше напред към пладне. {{field-off:Bible}}</w:t>
      </w:r>
    </w:p>
    <w:p>
      <w:pPr>
        <w:pStyle w:val="Normal"/>
        <w:rPr/>
      </w:pPr>
      <w:r>
        <w:rPr/>
        <w:t>[[@Bible:Gen 12:10 ]][[12:10 &gt;&gt; Gen 12:10]] {{field-on:Bible}} И стана глад в таз земя; и слезе Аврам в Египет да поживее там, защото гладът беше тежък в Ханаанската земя. {{field-off:Bible}}</w:t>
      </w:r>
    </w:p>
    <w:p>
      <w:pPr>
        <w:pStyle w:val="Normal"/>
        <w:rPr/>
      </w:pPr>
      <w:r>
        <w:rPr/>
        <w:t>[[@Bible:Gen 12:11 ]][[12:11 &gt;&gt; Gen 12:11]] {{field-on:Bible}} И когато наближи да влезе в Египет, рече на жена си Сара: Ето, зная че си жена хубава на глед; {{field-off:Bible}}</w:t>
      </w:r>
    </w:p>
    <w:p>
      <w:pPr>
        <w:pStyle w:val="Normal"/>
        <w:rPr/>
      </w:pPr>
      <w:r>
        <w:rPr/>
        <w:t>[[@Bible:Gen 12:12 ]][[12:12 &gt;&gt; Gen 12:12]] {{field-on:Bible}} и, може-би щом те видят Египтяните да рекат: Жена му е тая; и мене ще убият, а тебе ще оставят жива. {{field-off:Bible}}</w:t>
      </w:r>
    </w:p>
    <w:p>
      <w:pPr>
        <w:pStyle w:val="Normal"/>
        <w:rPr/>
      </w:pPr>
      <w:r>
        <w:rPr/>
        <w:t>[[@Bible:Gen 12:13 ]][[12:13 &gt;&gt; Gen 12:13]] {{field-on:Bible}} Кажи, моля, че ми си сестра, за да ми бъде добре поради тебе, и да се упази животът ми заради тебе. {{field-off:Bible}}</w:t>
      </w:r>
    </w:p>
    <w:p>
      <w:pPr>
        <w:pStyle w:val="Normal"/>
        <w:rPr/>
      </w:pPr>
      <w:r>
        <w:rPr/>
        <w:t>[[@Bible:Gen 12:14 ]][[12:14 &gt;&gt; Gen 12:14]] {{field-on:Bible}} И когато влезе Аврам в Египет, видяха Египтяните жената че беше твърде хубава. {{field-off:Bible}}</w:t>
      </w:r>
    </w:p>
    <w:p>
      <w:pPr>
        <w:pStyle w:val="Normal"/>
        <w:rPr/>
      </w:pPr>
      <w:r>
        <w:rPr/>
        <w:t>[[@Bible:Gen 12:15 ]][[12:15 &gt;&gt; Gen 12:15]] {{field-on:Bible}} И князовете Фараонови я видяха, и похвалиха я Фараону; и заведена биде жената в дома на Фараона. {{field-off:Bible}}</w:t>
      </w:r>
    </w:p>
    <w:p>
      <w:pPr>
        <w:pStyle w:val="Normal"/>
        <w:rPr/>
      </w:pPr>
      <w:r>
        <w:rPr/>
        <w:t>[[@Bible:Gen 12:16 ]][[12:16 &gt;&gt; Gen 12:16]] {{field-on:Bible}} И поради нея стори добро на Аврама; и той имаше овци, и говеда, и осли, и раби, и рабини, и ослици, и камили. {{field-off:Bible}}</w:t>
      </w:r>
    </w:p>
    <w:p>
      <w:pPr>
        <w:pStyle w:val="Normal"/>
        <w:rPr/>
      </w:pPr>
      <w:r>
        <w:rPr/>
        <w:t>[[@Bible:Gen 12:17 ]][[12:17 &gt;&gt; Gen 12:17]] {{field-on:Bible}} И порази Господ Фараона и дома му с големи язви заради Сара, жената Аврамова. {{field-off:Bible}}</w:t>
      </w:r>
    </w:p>
    <w:p>
      <w:pPr>
        <w:pStyle w:val="Normal"/>
        <w:rPr/>
      </w:pPr>
      <w:r>
        <w:rPr/>
        <w:t>[[@Bible:Gen 12:18 ]][[12:18 &gt;&gt; Gen 12:18]] {{field-on:Bible}} И повика Фараон Аврама, и рече: Що е това, което ми стори ти? {{field-off:Bible}}</w:t>
      </w:r>
    </w:p>
    <w:p>
      <w:pPr>
        <w:pStyle w:val="Normal"/>
        <w:rPr/>
      </w:pPr>
      <w:r>
        <w:rPr/>
        <w:t>[[@Bible:Gen 12:19 ]][[12:19 &gt;&gt; Gen 12:19]] {{field-on:Bible}} Защо ми не обади че ти е жена? Защо си рекъл: Сестра ми е? и аз щях да я зема за жена. И сега, ето жена ти, земи я, и иди си. {{field-off:Bible}}</w:t>
      </w:r>
    </w:p>
    <w:p>
      <w:pPr>
        <w:pStyle w:val="Normal"/>
        <w:rPr/>
      </w:pPr>
      <w:r>
        <w:rPr/>
        <w:t>[[@Bible:Gen 12:20 ]][[12:20 &gt;&gt; Gen 12:20]] {{field-on:Bible}} И настани му Фараон человеци, та го изпроводиха, него, и жена му, и всичко що имаше. {{field-off:Bible}}</w:t>
      </w:r>
    </w:p>
    <w:p>
      <w:pPr>
        <w:pStyle w:val="Heading2"/>
        <w:rPr/>
      </w:pPr>
      <w:r>
        <w:rPr/>
        <w:t>Глава 13</w:t>
      </w:r>
    </w:p>
    <w:p>
      <w:pPr>
        <w:pStyle w:val="Normal"/>
        <w:rPr/>
      </w:pPr>
      <w:r>
        <w:rPr/>
        <w:t>[[@Bible:Gen 13:1 ]][[13:1 &gt;&gt; Gen 13:1]] {{field-on:Bible}} И възлезе Аврам из Египет, той, и жена му, и всичко що имаше, и Лот наедно с него, и отиде на южната страна. {{field-off:Bible}}</w:t>
      </w:r>
    </w:p>
    <w:p>
      <w:pPr>
        <w:pStyle w:val="Normal"/>
        <w:rPr/>
      </w:pPr>
      <w:r>
        <w:rPr/>
        <w:t>[[@Bible:Gen 13:2 ]][[13:2 &gt;&gt; Gen 13:2]] {{field-on:Bible}} И Аврам беше много богат с добитък, със сребро, и със злато. {{field-off:Bible}}</w:t>
      </w:r>
    </w:p>
    <w:p>
      <w:pPr>
        <w:pStyle w:val="Normal"/>
        <w:rPr/>
      </w:pPr>
      <w:r>
        <w:rPr/>
        <w:t>[[@Bible:Gen 13:3 ]][[13:3 &gt;&gt; Gen 13:3]] {{field-on:Bible}} И отиде по становищата си от южната страна до Ветил, до мястото дето беше шатърът му от по-напред между Ветил и Гай, {{field-off:Bible}}</w:t>
      </w:r>
    </w:p>
    <w:p>
      <w:pPr>
        <w:pStyle w:val="Normal"/>
        <w:rPr/>
      </w:pPr>
      <w:r>
        <w:rPr/>
        <w:t>[[@Bible:Gen 13:4 ]][[13:4 &gt;&gt; Gen 13:4]] {{field-on:Bible}} на мястото на олтаря що беше направил там изначало; и призова там Аврам името Господне. {{field-off:Bible}}</w:t>
      </w:r>
    </w:p>
    <w:p>
      <w:pPr>
        <w:pStyle w:val="Normal"/>
        <w:rPr/>
      </w:pPr>
      <w:r>
        <w:rPr/>
        <w:t>[[@Bible:Gen 13:5 ]][[13:5 &gt;&gt; Gen 13:5]] {{field-on:Bible}} И Лот още, който ходеше наедно с Аврама, имаше овци, и говеда, и шатри. {{field-off:Bible}}</w:t>
      </w:r>
    </w:p>
    <w:p>
      <w:pPr>
        <w:pStyle w:val="Normal"/>
        <w:rPr/>
      </w:pPr>
      <w:r>
        <w:rPr/>
        <w:t>[[@Bible:Gen 13:6 ]][[13:6 &gt;&gt; Gen 13:6]] {{field-on:Bible}} И не ги побираше земята да живеят наедно, защото имотът им беше много, и не можеха да живеят наедно. {{field-off:Bible}}</w:t>
      </w:r>
    </w:p>
    <w:p>
      <w:pPr>
        <w:pStyle w:val="Normal"/>
        <w:rPr/>
      </w:pPr>
      <w:r>
        <w:rPr/>
        <w:t>[[@Bible:Gen 13:7 ]][[13:7 &gt;&gt; Gen 13:7]] {{field-on:Bible}} И стана препиране между пастирите на Аврамовите добитъци и пастирите на Лотовите добитъци; а Ханаанците и Ферезейците населяваха тогаз тая земя. {{field-off:Bible}}</w:t>
      </w:r>
    </w:p>
    <w:p>
      <w:pPr>
        <w:pStyle w:val="Normal"/>
        <w:rPr/>
      </w:pPr>
      <w:r>
        <w:rPr/>
        <w:t>[[@Bible:Gen 13:8 ]][[13:8 &gt;&gt; Gen 13:8]] {{field-on:Bible}} И Аврам рече Лоту: Да няма препиране между мене и тебе, и между моите пастири и твоите пастири, защото ние сме братя. {{field-off:Bible}}</w:t>
      </w:r>
    </w:p>
    <w:p>
      <w:pPr>
        <w:pStyle w:val="Normal"/>
        <w:rPr/>
      </w:pPr>
      <w:r>
        <w:rPr/>
        <w:t>[[@Bible:Gen 13:9 ]][[13:9 &gt;&gt; Gen 13:9]] {{field-on:Bible}} Не е ли всичката земя пред тебе? Моля ти се отлъчи се от мене; ако идеш ти наляво, аз да ида надясно; ако ли ти надясно, аз да ида наляво. {{field-off:Bible}}</w:t>
      </w:r>
    </w:p>
    <w:p>
      <w:pPr>
        <w:pStyle w:val="Normal"/>
        <w:rPr/>
      </w:pPr>
      <w:r>
        <w:rPr/>
        <w:t>[[@Bible:Gen 13:10 ]][[13:10 &gt;&gt; Gen 13:10]] {{field-on:Bible}} И подигна Лот очи, и видя всичката околност на Иордан, която преди да разори Господ Содом и Гомор, напояваше се всичката, доде да иде някой в Сигор, както рай Господен, както земята на Египет. {{field-off:Bible}}</w:t>
      </w:r>
    </w:p>
    <w:p>
      <w:pPr>
        <w:pStyle w:val="Normal"/>
        <w:rPr/>
      </w:pPr>
      <w:r>
        <w:rPr/>
        <w:t>[[@Bible:Gen 13:11 ]][[13:11 &gt;&gt; Gen 13:11]] {{field-on:Bible}} И избра Лот за себе си всичката Иорданска околност; и премести се Лот към изток, и разлъчиха се един от други. {{field-off:Bible}}</w:t>
      </w:r>
    </w:p>
    <w:p>
      <w:pPr>
        <w:pStyle w:val="Normal"/>
        <w:rPr/>
      </w:pPr>
      <w:r>
        <w:rPr/>
        <w:t>[[@Bible:Gen 13:12 ]][[13:12 &gt;&gt; Gen 13:12]] {{field-on:Bible}} Аврам се насели в Ханаанската земя; а Лот се насели между градовете на околността, и постави шатрите си до Содом. {{field-off:Bible}}</w:t>
      </w:r>
    </w:p>
    <w:p>
      <w:pPr>
        <w:pStyle w:val="Normal"/>
        <w:rPr/>
      </w:pPr>
      <w:r>
        <w:rPr/>
        <w:t>[[@Bible:Gen 13:13 ]][[13:13 &gt;&gt; Gen 13:13]] {{field-on:Bible}} А мъжете Содомски бяха твърде зли и грешни пред Господа. {{field-off:Bible}}</w:t>
      </w:r>
    </w:p>
    <w:p>
      <w:pPr>
        <w:pStyle w:val="Normal"/>
        <w:rPr/>
      </w:pPr>
      <w:r>
        <w:rPr/>
        <w:t>[[@Bible:Gen 13:14 ]][[13:14 &gt;&gt; Gen 13:14]] {{field-on:Bible}} И рече Господ Авраму, след като се отлъчи Лот от него: Подигни сега очите си от мястото дето си, и виж към север, и юг, и изток, и запад; {{field-off:Bible}}</w:t>
      </w:r>
    </w:p>
    <w:p>
      <w:pPr>
        <w:pStyle w:val="Normal"/>
        <w:rPr/>
      </w:pPr>
      <w:r>
        <w:rPr/>
        <w:t>[[@Bible:Gen 13:15 ]][[13:15 &gt;&gt; Gen 13:15]] {{field-on:Bible}} защото всичката земя, която гледаш на тебе ще я дам и на семето ти до века. {{field-off:Bible}}</w:t>
      </w:r>
    </w:p>
    <w:p>
      <w:pPr>
        <w:pStyle w:val="Normal"/>
        <w:rPr/>
      </w:pPr>
      <w:r>
        <w:rPr/>
        <w:t>[[@Bible:Gen 13:16 ]][[13:16 &gt;&gt; Gen 13:16]] {{field-on:Bible}} И ще направя семето ти като земния пясък: ако може някой да изброи земния пясък, ще се изброи и твоето семе. {{field-off:Bible}}</w:t>
      </w:r>
    </w:p>
    <w:p>
      <w:pPr>
        <w:pStyle w:val="Normal"/>
        <w:rPr/>
      </w:pPr>
      <w:r>
        <w:rPr/>
        <w:t>[[@Bible:Gen 13:17 ]][[13:17 &gt;&gt; Gen 13:17]] {{field-on:Bible}} Стани, обходи дължината и ширината на таз земя; защото тебе ще я дам. {{field-off:Bible}}</w:t>
      </w:r>
    </w:p>
    <w:p>
      <w:pPr>
        <w:pStyle w:val="Normal"/>
        <w:rPr/>
      </w:pPr>
      <w:r>
        <w:rPr/>
        <w:t>[[@Bible:Gen 13:18 ]][[13:18 &gt;&gt; Gen 13:18]] {{field-on:Bible}} И вдигна Аврам шатъра си и дойде та се насели при Мамвриевите дъбове, които са в Хеврон; и съгради там олтар Господу. {{field-off:Bible}}</w:t>
      </w:r>
    </w:p>
    <w:p>
      <w:pPr>
        <w:pStyle w:val="Heading2"/>
        <w:rPr/>
      </w:pPr>
      <w:r>
        <w:rPr/>
        <w:t>Глава 14</w:t>
      </w:r>
    </w:p>
    <w:p>
      <w:pPr>
        <w:pStyle w:val="Normal"/>
        <w:rPr/>
      </w:pPr>
      <w:r>
        <w:rPr/>
        <w:t>[[@Bible:Gen 14:1 ]][[14:1 &gt;&gt; Gen 14:1]] {{field-on:Bible}} И в дните на Амарфала царя Сенаарскаго, на Ариоха царя Еласарскаго, на Ходологомора царя Еламскаго, и на Тидала царя Гоимскаго, {{field-off:Bible}}</w:t>
      </w:r>
    </w:p>
    <w:p>
      <w:pPr>
        <w:pStyle w:val="Normal"/>
        <w:rPr/>
      </w:pPr>
      <w:r>
        <w:rPr/>
        <w:t>[[@Bible:Gen 14:2 ]][[14:2 &gt;&gt; Gen 14:2]] {{field-on:Bible}} те направиха бой с Вера царя Содомскаго, и Варса царя Гоморскаго, и Сенава царя на Адма, и със Симовора царя Цевоимскато, и с царя на Вала, която е Сигор. {{field-off:Bible}}</w:t>
      </w:r>
    </w:p>
    <w:p>
      <w:pPr>
        <w:pStyle w:val="Normal"/>
        <w:rPr/>
      </w:pPr>
      <w:r>
        <w:rPr/>
        <w:t>[[@Bible:Gen 14:3 ]][[14:3 &gt;&gt; Gen 14:3]] {{field-on:Bible}} Всички тези се събраха в дола Сидим, който е сега Солено Море. {{field-off:Bible}}</w:t>
      </w:r>
    </w:p>
    <w:p>
      <w:pPr>
        <w:pStyle w:val="Normal"/>
        <w:rPr/>
      </w:pPr>
      <w:r>
        <w:rPr/>
        <w:t>[[@Bible:Gen 14:4 ]][[14:4 &gt;&gt; Gen 14:4]] {{field-on:Bible}} Дванадесет години бяха подчинени на Ходологомора, а в тринадесетата отстъпиха. {{field-off:Bible}}</w:t>
      </w:r>
    </w:p>
    <w:p>
      <w:pPr>
        <w:pStyle w:val="Normal"/>
        <w:rPr/>
      </w:pPr>
      <w:r>
        <w:rPr/>
        <w:t>[[@Bible:Gen 14:5 ]][[14:5 &gt;&gt; Gen 14:5]] {{field-on:Bible}} И в четиринадесетата година дойде Ходологомор и царете които бяха наедно с него, и поразиха Рафаимите в Астарот-карнаим, и Зузимите в Хам, и Емимите в Савикириатаим, {{field-off:Bible}}</w:t>
      </w:r>
    </w:p>
    <w:p>
      <w:pPr>
        <w:pStyle w:val="Normal"/>
        <w:rPr/>
      </w:pPr>
      <w:r>
        <w:rPr/>
        <w:t>[[@Bible:Gen 14:6 ]][[14:6 &gt;&gt; Gen 14:6]] {{field-on:Bible}} и Хореяните в гората им Сиир, до Ел-фаран, който е при пустинята. {{field-off:Bible}}</w:t>
      </w:r>
    </w:p>
    <w:p>
      <w:pPr>
        <w:pStyle w:val="Normal"/>
        <w:rPr/>
      </w:pPr>
      <w:r>
        <w:rPr/>
        <w:t>[[@Bible:Gen 14:7 ]][[14:7 &gt;&gt; Gen 14:7]] {{field-on:Bible}} И като се върнаха, дойдоха в Енмишнат, който е Кадис, и поразиха всичкото място на Амаличаните, и Амореите които живееха в Асасон-тамар. {{field-off:Bible}}</w:t>
      </w:r>
    </w:p>
    <w:p>
      <w:pPr>
        <w:pStyle w:val="Normal"/>
        <w:rPr/>
      </w:pPr>
      <w:r>
        <w:rPr/>
        <w:t>[[@Bible:Gen 14:8 ]][[14:8 &gt;&gt; Gen 14:8]] {{field-on:Bible}} Тогаз излезе царят Содомски, и царят Гоморски, царят Адмански, и царят Цевоимски, и царят на Вала, която е Сигор, и опълчиха се на бой против тях в дола Сидим: {{field-off:Bible}}</w:t>
      </w:r>
    </w:p>
    <w:p>
      <w:pPr>
        <w:pStyle w:val="Normal"/>
        <w:rPr/>
      </w:pPr>
      <w:r>
        <w:rPr/>
        <w:t>[[@Bible:Gen 14:9 ]][[14:9 &gt;&gt; Gen 14:9]] {{field-on:Bible}} против Ходологомора царя Еламскаго, и Тидала царя Гоимскаго и Амарфала царя Сенаарскаго, и Ариоха царя Еласарскаго: четири царе против пет. {{field-off:Bible}}</w:t>
      </w:r>
    </w:p>
    <w:p>
      <w:pPr>
        <w:pStyle w:val="Normal"/>
        <w:rPr/>
      </w:pPr>
      <w:r>
        <w:rPr/>
        <w:t>[[@Bible:Gen 14:10 ]][[14:10 &gt;&gt; Gen 14:10]] {{field-on:Bible}} А долът Сидим беше пълен със смолни кладенци; и като бягаха царете Содомски и Гоморски, паднаха там; а останалите убягнаха в гората. {{field-off:Bible}}</w:t>
      </w:r>
    </w:p>
    <w:p>
      <w:pPr>
        <w:pStyle w:val="Normal"/>
        <w:rPr/>
      </w:pPr>
      <w:r>
        <w:rPr/>
        <w:t>[[@Bible:Gen 14:11 ]][[14:11 &gt;&gt; Gen 14:11]] {{field-on:Bible}} И победителите взеха всичкия имот на Содом и Гомор, и всичката им храна, и отидоха си. {{field-off:Bible}}</w:t>
      </w:r>
    </w:p>
    <w:p>
      <w:pPr>
        <w:pStyle w:val="Normal"/>
        <w:rPr/>
      </w:pPr>
      <w:r>
        <w:rPr/>
        <w:t>[[@Bible:Gen 14:12 ]][[14:12 &gt;&gt; Gen 14:12]] {{field-on:Bible}} Взеха и Лота братанеца Аврамов, който живееше в Содом, и неговът имот, и отидоха. {{field-off:Bible}}</w:t>
      </w:r>
    </w:p>
    <w:p>
      <w:pPr>
        <w:pStyle w:val="Normal"/>
        <w:rPr/>
      </w:pPr>
      <w:r>
        <w:rPr/>
        <w:t>[[@Bible:Gen 14:13 ]][[14:13 &gt;&gt; Gen 14:13]] {{field-on:Bible}} И дойде един от онези които се избавиха, и извести на Аврама Евреина, който живееше при дъбовете на Мамврия Амореянина, брата на Есхола и брата на Анера, които бяха съюзници Аврамови. {{field-off:Bible}}</w:t>
      </w:r>
    </w:p>
    <w:p>
      <w:pPr>
        <w:pStyle w:val="Normal"/>
        <w:rPr/>
      </w:pPr>
      <w:r>
        <w:rPr/>
        <w:t>[[@Bible:Gen 14:14 ]][[14:14 &gt;&gt; Gen 14:14]] {{field-on:Bible}} И като чу Аврам че биде пленен брат му, изведе триста и осемнадесет от своите обучени раби които се бяха родили в дома му, и гони неприятелите до Дан. {{field-off:Bible}}</w:t>
      </w:r>
    </w:p>
    <w:p>
      <w:pPr>
        <w:pStyle w:val="Normal"/>
        <w:rPr/>
      </w:pPr>
      <w:r>
        <w:rPr/>
        <w:t>[[@Bible:Gen 14:15 ]][[14:15 &gt;&gt; Gen 14:15]] {{field-on:Bible}} И, като раздели своите си, нападна на тях нощя той и рабите му, порази ги и гони ги до Хова, която е отляво на Дамаск. {{field-off:Bible}}</w:t>
      </w:r>
    </w:p>
    <w:p>
      <w:pPr>
        <w:pStyle w:val="Normal"/>
        <w:rPr/>
      </w:pPr>
      <w:r>
        <w:rPr/>
        <w:t>[[@Bible:Gen 14:16 ]][[14:16 &gt;&gt; Gen 14:16]] {{field-on:Bible}} И върна всичкия имот, върна и Лота братанеца си, и имота му, а още и жените, и всичките люде. {{field-off:Bible}}</w:t>
      </w:r>
    </w:p>
    <w:p>
      <w:pPr>
        <w:pStyle w:val="Normal"/>
        <w:rPr/>
      </w:pPr>
      <w:r>
        <w:rPr/>
        <w:t>[[@Bible:Gen 14:17 ]][[14:17 &gt;&gt; Gen 14:17]] {{field-on:Bible}} И излезе Содомският цар да го посрещне като се върна от поражението на Ходологомора и на царете които бяха с него, в дола Сави, който е дол царски. {{field-off:Bible}}</w:t>
      </w:r>
    </w:p>
    <w:p>
      <w:pPr>
        <w:pStyle w:val="Normal"/>
        <w:rPr/>
      </w:pPr>
      <w:r>
        <w:rPr/>
        <w:t>[[@Bible:Gen 14:18 ]][[14:18 &gt;&gt; Gen 14:18]] {{field-on:Bible}} И Мелхиседек цар Салимски изнесе хляб и вино; а той беше свещеник на Бога Вишняго. {{field-off:Bible}}</w:t>
      </w:r>
    </w:p>
    <w:p>
      <w:pPr>
        <w:pStyle w:val="Normal"/>
        <w:rPr/>
      </w:pPr>
      <w:r>
        <w:rPr/>
        <w:t>[[@Bible:Gen 14:19 ]][[14:19 &gt;&gt; Gen 14:19]] {{field-on:Bible}} И благослови го и рече: Благословен Аврам от Бога Вишняго, Владетеля на небето и на земята; {{field-off:Bible}}</w:t>
      </w:r>
    </w:p>
    <w:p>
      <w:pPr>
        <w:pStyle w:val="Normal"/>
        <w:rPr/>
      </w:pPr>
      <w:r>
        <w:rPr/>
        <w:t>[[@Bible:Gen 14:20 ]][[14:20 &gt;&gt; Gen 14:20]] {{field-on:Bible}} и благословен Бог Вишний който предаде враговете ти в ръката ти. И Аврам му даде десетък от всичко. {{field-off:Bible}}</w:t>
      </w:r>
    </w:p>
    <w:p>
      <w:pPr>
        <w:pStyle w:val="Normal"/>
        <w:rPr/>
      </w:pPr>
      <w:r>
        <w:rPr/>
        <w:t>[[@Bible:Gen 14:21 ]][[14:21 &gt;&gt; Gen 14:21]] {{field-on:Bible}} И рече Содомският цар Авраму: Дай ми человеците, а имота земи за себе си. {{field-off:Bible}}</w:t>
      </w:r>
    </w:p>
    <w:p>
      <w:pPr>
        <w:pStyle w:val="Normal"/>
        <w:rPr/>
      </w:pPr>
      <w:r>
        <w:rPr/>
        <w:t>[[@Bible:Gen 14:22 ]][[14:22 &gt;&gt; Gen 14:22]] {{field-on:Bible}} А Аврам рече на Содомския цар: Аз дигнах ръката си пред Господа Бога Вишняго, Владетеля на небето и на земята, {{field-off:Bible}}</w:t>
      </w:r>
    </w:p>
    <w:p>
      <w:pPr>
        <w:pStyle w:val="Normal"/>
        <w:rPr/>
      </w:pPr>
      <w:r>
        <w:rPr/>
        <w:t>[[@Bible:Gen 14:23 ]][[14:23 &gt;&gt; Gen 14:23]] {{field-on:Bible}} и заклех се че няма да взема от всичко що е твое, от жица до ремик на обуща, за да не речеш: Аз обогатих Аврама; {{field-off:Bible}}</w:t>
      </w:r>
    </w:p>
    <w:p>
      <w:pPr>
        <w:pStyle w:val="Normal"/>
        <w:rPr/>
      </w:pPr>
      <w:r>
        <w:rPr/>
        <w:t>[[@Bible:Gen 14:24 ]][[14:24 &gt;&gt; Gen 14:24]] {{field-on:Bible}} освен онова което изядоха момците, и дела на мъжете които дойдоха с мене, Анер, Есхол, и Мамврий: те нека вземат дела си. {{field-off:Bible}}</w:t>
      </w:r>
    </w:p>
    <w:p>
      <w:pPr>
        <w:pStyle w:val="Heading2"/>
        <w:rPr/>
      </w:pPr>
      <w:r>
        <w:rPr/>
        <w:t>Глава 15</w:t>
      </w:r>
    </w:p>
    <w:p>
      <w:pPr>
        <w:pStyle w:val="Normal"/>
        <w:rPr/>
      </w:pPr>
      <w:r>
        <w:rPr/>
        <w:t>[[@Bible:Gen 15:1 ]][[15:1 &gt;&gt; Gen 15:1]] {{field-on:Bible}} След тези събития биде слово Господне Авраму във видение и казваше: Не бой се, Авраме: Аз съм щит твой: мъздата ти ще бъде твърде голяма. {{field-off:Bible}}</w:t>
      </w:r>
    </w:p>
    <w:p>
      <w:pPr>
        <w:pStyle w:val="Normal"/>
        <w:rPr/>
      </w:pPr>
      <w:r>
        <w:rPr/>
        <w:t>[[@Bible:Gen 15:2 ]][[15:2 &gt;&gt; Gen 15:2]] {{field-on:Bible}} И Аврам рече: Господи Иеова, какво ще ми дадеш когато аз отхождам безчаден, а стопанин на дома ми е този Елиезер, който е от Дамаск? {{field-off:Bible}}</w:t>
      </w:r>
    </w:p>
    <w:p>
      <w:pPr>
        <w:pStyle w:val="Normal"/>
        <w:rPr/>
      </w:pPr>
      <w:r>
        <w:rPr/>
        <w:t>[[@Bible:Gen 15:3 ]][[15:3 &gt;&gt; Gen 15:3]] {{field-on:Bible}} Рече още Аврам: Ето, ти ми не даде семе; и, ето, домочадецът ми ще ме наследи. {{field-off:Bible}}</w:t>
      </w:r>
    </w:p>
    <w:p>
      <w:pPr>
        <w:pStyle w:val="Normal"/>
        <w:rPr/>
      </w:pPr>
      <w:r>
        <w:rPr/>
        <w:t>[[@Bible:Gen 15:4 ]][[15:4 &gt;&gt; Gen 15:4]] {{field-on:Bible}} И, ето, слово Господне му говореше: Той няма да ти бъде наследник; но онзи който ще излезе из утробата ти, той ще ти бъде наследник. {{field-off:Bible}}</w:t>
      </w:r>
    </w:p>
    <w:p>
      <w:pPr>
        <w:pStyle w:val="Normal"/>
        <w:rPr/>
      </w:pPr>
      <w:r>
        <w:rPr/>
        <w:t>[[@Bible:Gen 15:5 ]][[15:5 &gt;&gt; Gen 15:5]] {{field-on:Bible}} И изведе го вън и рече: Погледни сега на небето и изброй звездите, ако можеш ги изброи; и рече му: Така ще бъде твоето семе. {{field-off:Bible}}</w:t>
      </w:r>
    </w:p>
    <w:p>
      <w:pPr>
        <w:pStyle w:val="Normal"/>
        <w:rPr/>
      </w:pPr>
      <w:r>
        <w:rPr/>
        <w:t>[[@Bible:Gen 15:6 ]][[15:6 &gt;&gt; Gen 15:6]] {{field-on:Bible}} И повярва Аврам в Господа; и вмени му се за правда. {{field-off:Bible}}</w:t>
      </w:r>
    </w:p>
    <w:p>
      <w:pPr>
        <w:pStyle w:val="Normal"/>
        <w:rPr/>
      </w:pPr>
      <w:r>
        <w:rPr/>
        <w:t>[[@Bible:Gen 15:7 ]][[15:7 &gt;&gt; Gen 15:7]] {{field-on:Bible}} И рече му: Аз съм Господ който те изведох из Ур Халдейски за да ти дам таз земя в наследие. {{field-off:Bible}}</w:t>
      </w:r>
    </w:p>
    <w:p>
      <w:pPr>
        <w:pStyle w:val="Normal"/>
        <w:rPr/>
      </w:pPr>
      <w:r>
        <w:rPr/>
        <w:t>[[@Bible:Gen 15:8 ]][[15:8 &gt;&gt; Gen 15:8]] {{field-on:Bible}} А той рече: Господи Иеова, как да позная че ще я наследя? {{field-off:Bible}}</w:t>
      </w:r>
    </w:p>
    <w:p>
      <w:pPr>
        <w:pStyle w:val="Normal"/>
        <w:rPr/>
      </w:pPr>
      <w:r>
        <w:rPr/>
        <w:t>[[@Bible:Gen 15:9 ]][[15:9 &gt;&gt; Gen 15:9]] {{field-on:Bible}} И Господ му рече: Вземи ми телица трилетна, и коза трилетна, и овен трилетен, и гъргорица, и гълъбче. {{field-off:Bible}}</w:t>
      </w:r>
    </w:p>
    <w:p>
      <w:pPr>
        <w:pStyle w:val="Normal"/>
        <w:rPr/>
      </w:pPr>
      <w:r>
        <w:rPr/>
        <w:t>[[@Bible:Gen 15:10 ]][[15:10 &gt;&gt; Gen 15:10]] {{field-on:Bible}} И взе му всички тези, и разсече ги през средата, и положи всяка част срещу подобната й; но птиците не разсече. {{field-off:Bible}}</w:t>
      </w:r>
    </w:p>
    <w:p>
      <w:pPr>
        <w:pStyle w:val="Normal"/>
        <w:rPr/>
      </w:pPr>
      <w:r>
        <w:rPr/>
        <w:t>[[@Bible:Gen 15:11 ]][[15:11 &gt;&gt; Gen 15:11]] {{field-on:Bible}} И слетяха хищни птици на труповете; и Аврам ги разпъди. {{field-off:Bible}}</w:t>
      </w:r>
    </w:p>
    <w:p>
      <w:pPr>
        <w:pStyle w:val="Normal"/>
        <w:rPr/>
      </w:pPr>
      <w:r>
        <w:rPr/>
        <w:t>[[@Bible:Gen 15:12 ]][[15:12 &gt;&gt; Gen 15:12]] {{field-on:Bible}} А около захождането на слънцето нападна изстъпление на Аврама; и, ето, голям мрачен ужас нападна на него. {{field-off:Bible}}</w:t>
      </w:r>
    </w:p>
    <w:p>
      <w:pPr>
        <w:pStyle w:val="Normal"/>
        <w:rPr/>
      </w:pPr>
      <w:r>
        <w:rPr/>
        <w:t>[[@Bible:Gen 15:13 ]][[15:13 &gt;&gt; Gen 15:13]] {{field-on:Bible}} И рече Господ Авраму: Знай известно че твоето семе ще се пресели в земя не своя си, и ще бъдат там в порабощение; и ще ги угнетяват четиристотин години. {{field-off:Bible}}</w:t>
      </w:r>
    </w:p>
    <w:p>
      <w:pPr>
        <w:pStyle w:val="Normal"/>
        <w:rPr/>
      </w:pPr>
      <w:r>
        <w:rPr/>
        <w:t>[[@Bible:Gen 15:14 ]][[15:14 &gt;&gt; Gen 15:14]] {{field-on:Bible}} Но аз ще съдя народа на когото ще бъдат в порабощение; а подир това ще излязат с голям имот. {{field-off:Bible}}</w:t>
      </w:r>
    </w:p>
    <w:p>
      <w:pPr>
        <w:pStyle w:val="Normal"/>
        <w:rPr/>
      </w:pPr>
      <w:r>
        <w:rPr/>
        <w:t>[[@Bible:Gen 15:15 ]][[15:15 &gt;&gt; Gen 15:15]] {{field-on:Bible}} А ти ще отидеш при отците си с мир: ще бъдеш погребен в добра старост. {{field-off:Bible}}</w:t>
      </w:r>
    </w:p>
    <w:p>
      <w:pPr>
        <w:pStyle w:val="Normal"/>
        <w:rPr/>
      </w:pPr>
      <w:r>
        <w:rPr/>
        <w:t>[[@Bible:Gen 15:16 ]][[15:16 &gt;&gt; Gen 15:16]] {{field-on:Bible}} А в четвъртия род те ще се върнат тука; защото още не се е изпълнило беззаконието на Аморейците. {{field-off:Bible}}</w:t>
      </w:r>
    </w:p>
    <w:p>
      <w:pPr>
        <w:pStyle w:val="Normal"/>
        <w:rPr/>
      </w:pPr>
      <w:r>
        <w:rPr/>
        <w:t>[[@Bible:Gen 15:17 ]][[15:17 &gt;&gt; Gen 15:17]] {{field-on:Bible}} А когато слънцето зайде и стана гъста тъмнина, ето, пещ димеща и пламен огнен премина между тези части. {{field-off:Bible}}</w:t>
      </w:r>
    </w:p>
    <w:p>
      <w:pPr>
        <w:pStyle w:val="Normal"/>
        <w:rPr/>
      </w:pPr>
      <w:r>
        <w:rPr/>
        <w:t>[[@Bible:Gen 15:18 ]][[15:18 &gt;&gt; Gen 15:18]] {{field-on:Bible}} В този ден направи Господ завет с Аврама и каза: На твоето семе дадох таз земя, от Египетската река до голямата река, до реката Ефрат: {{field-off:Bible}}</w:t>
      </w:r>
    </w:p>
    <w:p>
      <w:pPr>
        <w:pStyle w:val="Normal"/>
        <w:rPr/>
      </w:pPr>
      <w:r>
        <w:rPr/>
        <w:t>[[@Bible:Gen 15:19 ]][[15:19 &gt;&gt; Gen 15:19]] {{field-on:Bible}} Кенейците, и Кенезейците, и Кадмонейците, {{field-off:Bible}}</w:t>
      </w:r>
    </w:p>
    <w:p>
      <w:pPr>
        <w:pStyle w:val="Normal"/>
        <w:rPr/>
      </w:pPr>
      <w:r>
        <w:rPr/>
        <w:t>[[@Bible:Gen 15:20 ]][[15:20 &gt;&gt; Gen 15:20]] {{field-on:Bible}} и Хетейците, и Ферезейците, и Рафаимите, {{field-off:Bible}}</w:t>
      </w:r>
    </w:p>
    <w:p>
      <w:pPr>
        <w:pStyle w:val="Normal"/>
        <w:rPr/>
      </w:pPr>
      <w:r>
        <w:rPr/>
        <w:t>[[@Bible:Gen 15:21 ]][[15:21 &gt;&gt; Gen 15:21]] {{field-on:Bible}} и Аморейците, и Хананейците, и Гергесейците, и Иевусейците. {{field-off:Bible}}</w:t>
      </w:r>
    </w:p>
    <w:p>
      <w:pPr>
        <w:pStyle w:val="Heading2"/>
        <w:rPr/>
      </w:pPr>
      <w:r>
        <w:rPr/>
        <w:t>Глава 16</w:t>
      </w:r>
    </w:p>
    <w:p>
      <w:pPr>
        <w:pStyle w:val="Normal"/>
        <w:rPr/>
      </w:pPr>
      <w:r>
        <w:rPr/>
        <w:t>[[@Bible:Gen 16:1 ]][[16:1 &gt;&gt; Gen 16:1]] {{field-on:Bible}} А Сара, жената Аврамова, не раждаше му чада; но имаше рабиня Египтянка именуема Агар. {{field-off:Bible}}</w:t>
      </w:r>
    </w:p>
    <w:p>
      <w:pPr>
        <w:pStyle w:val="Normal"/>
        <w:rPr/>
      </w:pPr>
      <w:r>
        <w:rPr/>
        <w:t>[[@Bible:Gen 16:2 ]][[16:2 &gt;&gt; Gen 16:2]] {{field-on:Bible}} И рече Сара Авраму: Ето, Господ заключи утробата ми да не раждам: влез прочее при рабинята ми: може би да придобиеш чадо от нея. И Аврам послуша думата Сарина. {{field-off:Bible}}</w:t>
      </w:r>
    </w:p>
    <w:p>
      <w:pPr>
        <w:pStyle w:val="Normal"/>
        <w:rPr/>
      </w:pPr>
      <w:r>
        <w:rPr/>
        <w:t>[[@Bible:Gen 16:3 ]][[16:3 &gt;&gt; Gen 16:3]] {{field-on:Bible}} И тъй, Сара жената Аврамова взе Агар Египтянката, своята рабиня, подир десет лета от населението на Аврама в Ханаанската земя, и даде я на мъжа си Аврама да му е жена. {{field-off:Bible}}</w:t>
      </w:r>
    </w:p>
    <w:p>
      <w:pPr>
        <w:pStyle w:val="Normal"/>
        <w:rPr/>
      </w:pPr>
      <w:r>
        <w:rPr/>
        <w:t>[[@Bible:Gen 16:4 ]][[16:4 &gt;&gt; Gen 16:4]] {{field-on:Bible}} И влезе при Агар, и тя зачна; и когато видя че зачна, госпожата й презирана биваше пред очите й. {{field-off:Bible}}</w:t>
      </w:r>
    </w:p>
    <w:p>
      <w:pPr>
        <w:pStyle w:val="Normal"/>
        <w:rPr/>
      </w:pPr>
      <w:r>
        <w:rPr/>
        <w:t>[[@Bible:Gen 16:5 ]][[16:5 &gt;&gt; Gen 16:5]] {{field-on:Bible}} И рече Сара Авраму: Заради тебе ми става неправда. Дадох рабинята си в твоите обятия; и като видя тя че зачна, аз съм презряна пред очите й: Господ да съди между мене и тебе. {{field-off:Bible}}</w:t>
      </w:r>
    </w:p>
    <w:p>
      <w:pPr>
        <w:pStyle w:val="Normal"/>
        <w:rPr/>
      </w:pPr>
      <w:r>
        <w:rPr/>
        <w:t>[[@Bible:Gen 16:6 ]][[16:6 &gt;&gt; Gen 16:6]] {{field-on:Bible}} А Аврам рече на Сара: Ето, рабинята ти е в твоята ръка: стори й както е угодно пред очите ти. И употреби я Сара зле; и тя побягна от лицето й. {{field-off:Bible}}</w:t>
      </w:r>
    </w:p>
    <w:p>
      <w:pPr>
        <w:pStyle w:val="Normal"/>
        <w:rPr/>
      </w:pPr>
      <w:r>
        <w:rPr/>
        <w:t>[[@Bible:Gen 16:7 ]][[16:7 &gt;&gt; Gen 16:7]] {{field-on:Bible}} И намери я ангел Господен близу при извора водни, в пустинята, близу при извора на пътя към Сур. {{field-off:Bible}}</w:t>
      </w:r>
    </w:p>
    <w:p>
      <w:pPr>
        <w:pStyle w:val="Normal"/>
        <w:rPr/>
      </w:pPr>
      <w:r>
        <w:rPr/>
        <w:t>[[@Bible:Gen 16:8 ]][[16:8 &gt;&gt; Gen 16:8]] {{field-on:Bible}} И рече: Агар, рабине Сарина, от де идеш? и къде отиваш? А тя рече: бягам от лицето на Сара госпожата си. {{field-off:Bible}}</w:t>
      </w:r>
    </w:p>
    <w:p>
      <w:pPr>
        <w:pStyle w:val="Normal"/>
        <w:rPr/>
      </w:pPr>
      <w:r>
        <w:rPr/>
        <w:t>[[@Bible:Gen 16:9 ]][[16:9 &gt;&gt; Gen 16:9]] {{field-on:Bible}} И рече й ангел Господен: Върни се при госпожата си, и покори се под ръцете й. {{field-off:Bible}}</w:t>
      </w:r>
    </w:p>
    <w:p>
      <w:pPr>
        <w:pStyle w:val="Normal"/>
        <w:rPr/>
      </w:pPr>
      <w:r>
        <w:rPr/>
        <w:t>[[@Bible:Gen 16:10 ]][[16:10 &gt;&gt; Gen 16:10]] {{field-on:Bible}} Рече й още ангел Господен: Ще преумножа семето ти, така що да се не изброява заради множеството. {{field-off:Bible}}</w:t>
      </w:r>
    </w:p>
    <w:p>
      <w:pPr>
        <w:pStyle w:val="Normal"/>
        <w:rPr/>
      </w:pPr>
      <w:r>
        <w:rPr/>
        <w:t>[[@Bible:Gen 16:11 ]][[16:11 &gt;&gt; Gen 16:11]] {{field-on:Bible}} И рече й ангел Господен: Ето, ти си зачнала, и ще родиш син, и ще наречеш името му Исмаил; защото чу Господ скръбта ти. {{field-off:Bible}}</w:t>
      </w:r>
    </w:p>
    <w:p>
      <w:pPr>
        <w:pStyle w:val="Normal"/>
        <w:rPr/>
      </w:pPr>
      <w:r>
        <w:rPr/>
        <w:t>[[@Bible:Gen 16:12 ]][[16:12 &gt;&gt; Gen 16:12]] {{field-on:Bible}} И той ще бъде человек като див осел: ръката му ще бъде против всекиго, и ръката на всекиго против него; и пред лицето на всичките си братя ще се насели. {{field-off:Bible}}</w:t>
      </w:r>
    </w:p>
    <w:p>
      <w:pPr>
        <w:pStyle w:val="Normal"/>
        <w:rPr/>
      </w:pPr>
      <w:r>
        <w:rPr/>
        <w:t>[[@Bible:Gen 16:13 ]][[16:13 &gt;&gt; Gen 16:13]] {{field-on:Bible}} И призова Агар името на Господа който й говореше: Ти си Бог на видението ми; защото рече: Виждам ли аз тук подир видението си? {{field-off:Bible}}</w:t>
      </w:r>
    </w:p>
    <w:p>
      <w:pPr>
        <w:pStyle w:val="Normal"/>
        <w:rPr/>
      </w:pPr>
      <w:r>
        <w:rPr/>
        <w:t>[[@Bible:Gen 16:14 ]][[16:14 &gt;&gt; Gen 16:14]] {{field-on:Bible}} Затова този кладенец се наименува кладенец Лахай-рои: ето, той е между Кадис и Варад. {{field-off:Bible}}</w:t>
      </w:r>
    </w:p>
    <w:p>
      <w:pPr>
        <w:pStyle w:val="Normal"/>
        <w:rPr/>
      </w:pPr>
      <w:r>
        <w:rPr/>
        <w:t>[[@Bible:Gen 16:15 ]][[16:15 &gt;&gt; Gen 16:15]] {{field-on:Bible}} И роди Агар на Аврама син; и Аврам нарече името сина си когото роди Агар, Исмаил. {{field-off:Bible}}</w:t>
      </w:r>
    </w:p>
    <w:p>
      <w:pPr>
        <w:pStyle w:val="Normal"/>
        <w:rPr/>
      </w:pPr>
      <w:r>
        <w:rPr/>
        <w:t>[[@Bible:Gen 16:16 ]][[16:16 &gt;&gt; Gen 16:16]] {{field-on:Bible}} А Аврам беше на осемдесет и шест години когато Агар роди Исмаила Авраму. {{field-off:Bible}}</w:t>
      </w:r>
    </w:p>
    <w:p>
      <w:pPr>
        <w:pStyle w:val="Heading2"/>
        <w:rPr/>
      </w:pPr>
      <w:r>
        <w:rPr/>
        <w:t>Глава 17</w:t>
      </w:r>
    </w:p>
    <w:p>
      <w:pPr>
        <w:pStyle w:val="Normal"/>
        <w:rPr/>
      </w:pPr>
      <w:r>
        <w:rPr/>
        <w:t>[[@Bible:Gen 17:1 ]][[17:1 &gt;&gt; Gen 17:1]] {{field-on:Bible}} И като беше Аврам на деветдесет и девет години, яви се Господ Авраму и рече му: Аз съм Бог Всемогущий: ходи пред мене, и бъди съвършен. {{field-off:Bible}}</w:t>
      </w:r>
    </w:p>
    <w:p>
      <w:pPr>
        <w:pStyle w:val="Normal"/>
        <w:rPr/>
      </w:pPr>
      <w:r>
        <w:rPr/>
        <w:t>[[@Bible:Gen 17:2 ]][[17:2 &gt;&gt; Gen 17:2]] {{field-on:Bible}} И ще поставя завета си между мене и тебе, и ще те умножа твърде много. {{field-off:Bible}}</w:t>
      </w:r>
    </w:p>
    <w:p>
      <w:pPr>
        <w:pStyle w:val="Normal"/>
        <w:rPr/>
      </w:pPr>
      <w:r>
        <w:rPr/>
        <w:t>[[@Bible:Gen 17:3 ]][[17:3 &gt;&gt; Gen 17:3]] {{field-on:Bible}} И падна Аврам на лицето си; и говори му Бог и рече: {{field-off:Bible}}</w:t>
      </w:r>
    </w:p>
    <w:p>
      <w:pPr>
        <w:pStyle w:val="Normal"/>
        <w:rPr/>
      </w:pPr>
      <w:r>
        <w:rPr/>
        <w:t>[[@Bible:Gen 17:4 ]][[17:4 &gt;&gt; Gen 17:4]] {{field-on:Bible}} Ето, моят завет е с тебе; и ти ще бъдеш отец на множество народи. {{field-off:Bible}}</w:t>
      </w:r>
    </w:p>
    <w:p>
      <w:pPr>
        <w:pStyle w:val="Normal"/>
        <w:rPr/>
      </w:pPr>
      <w:r>
        <w:rPr/>
        <w:t>[[@Bible:Gen 17:5 ]][[17:5 &gt;&gt; Gen 17:5]] {{field-on:Bible}} И името ти вече не ще се нарича Аврам (отец висок), но ще бъде името ти Авраам (отец на множество); защото отец на множество народи те направих. {{field-off:Bible}}</w:t>
      </w:r>
    </w:p>
    <w:p>
      <w:pPr>
        <w:pStyle w:val="Normal"/>
        <w:rPr/>
      </w:pPr>
      <w:r>
        <w:rPr/>
        <w:t>[[@Bible:Gen 17:6 ]][[17:6 &gt;&gt; Gen 17:6]] {{field-on:Bible}} И ще те наплодя твърде много, и ще произведа от тебе народи, и царе ще произлязат от тебе. {{field-off:Bible}}</w:t>
      </w:r>
    </w:p>
    <w:p>
      <w:pPr>
        <w:pStyle w:val="Normal"/>
        <w:rPr/>
      </w:pPr>
      <w:r>
        <w:rPr/>
        <w:t>[[@Bible:Gen 17:7 ]][[17:7 &gt;&gt; Gen 17:7]] {{field-on:Bible}} И ще поставя моя завет между мене и тебе, и между потомците ти след тебе в родовете им, за вечен завет, да съм Бог на тебе и на потомството ти след тебе. {{field-off:Bible}}</w:t>
      </w:r>
    </w:p>
    <w:p>
      <w:pPr>
        <w:pStyle w:val="Normal"/>
        <w:rPr/>
      </w:pPr>
      <w:r>
        <w:rPr/>
        <w:t>[[@Bible:Gen 17:8 ]][[17:8 &gt;&gt; Gen 17:8]] {{field-on:Bible}} И ще дам на тебе и на потомците ти след тебе земята на твоето преселение, всичката Ханаанска земя, за вечно притежание; и ще им бъда Бог. {{field-off:Bible}}</w:t>
      </w:r>
    </w:p>
    <w:p>
      <w:pPr>
        <w:pStyle w:val="Normal"/>
        <w:rPr/>
      </w:pPr>
      <w:r>
        <w:rPr/>
        <w:t>[[@Bible:Gen 17:9 ]][[17:9 &gt;&gt; Gen 17:9]] {{field-on:Bible}} И рече Бог Аврааму: А ти ще упазиш завета ми, ти и потомците ти след тебе в родовете си. {{field-off:Bible}}</w:t>
      </w:r>
    </w:p>
    <w:p>
      <w:pPr>
        <w:pStyle w:val="Normal"/>
        <w:rPr/>
      </w:pPr>
      <w:r>
        <w:rPr/>
        <w:t>[[@Bible:Gen 17:10 ]][[17:10 &gt;&gt; Gen 17:10]] {{field-on:Bible}} Този е моят завет който ще упазите между мене и вас, и между потомците ти след тебе: всеки мъжки пол от вас ще бъде обрязан. {{field-off:Bible}}</w:t>
      </w:r>
    </w:p>
    <w:p>
      <w:pPr>
        <w:pStyle w:val="Normal"/>
        <w:rPr/>
      </w:pPr>
      <w:r>
        <w:rPr/>
        <w:t>[[@Bible:Gen 17:11 ]][[17:11 &gt;&gt; Gen 17:11]] {{field-on:Bible}} И ще обрежете краекожието на вашата плът; и ще бъде белег на завета между мене и вас. {{field-off:Bible}}</w:t>
      </w:r>
    </w:p>
    <w:p>
      <w:pPr>
        <w:pStyle w:val="Normal"/>
        <w:rPr/>
      </w:pPr>
      <w:r>
        <w:rPr/>
        <w:t>[[@Bible:Gen 17:12 ]][[17:12 &gt;&gt; Gen 17:12]] {{field-on:Bible}} И младенец между вас на осем дни ще се обреже, всеки мъжки пол в родовете ви, в дома родений, и със сребро купений от всеки чужденец който не е от твоето семе. {{field-off:Bible}}</w:t>
      </w:r>
    </w:p>
    <w:p>
      <w:pPr>
        <w:pStyle w:val="Normal"/>
        <w:rPr/>
      </w:pPr>
      <w:r>
        <w:rPr/>
        <w:t>[[@Bible:Gen 17:13 ]][[17:13 &gt;&gt; Gen 17:13]] {{field-on:Bible}} Непременно ще се обреже роденият в дома ти и купеният със среброто ти; и ще бъде моят завет в плътта ви завет вечен. {{field-off:Bible}}</w:t>
      </w:r>
    </w:p>
    <w:p>
      <w:pPr>
        <w:pStyle w:val="Normal"/>
        <w:rPr/>
      </w:pPr>
      <w:r>
        <w:rPr/>
        <w:t>[[@Bible:Gen 17:14 ]][[17:14 &gt;&gt; Gen 17:14]] {{field-on:Bible}} А необрязаният мъжки пол, комуто краекожието на плътта не се обреже, тая душа да се изтреби от людете си, защото е нарушила завета ми. {{field-off:Bible}}</w:t>
      </w:r>
    </w:p>
    <w:p>
      <w:pPr>
        <w:pStyle w:val="Normal"/>
        <w:rPr/>
      </w:pPr>
      <w:r>
        <w:rPr/>
        <w:t>[[@Bible:Gen 17:15 ]][[17:15 &gt;&gt; Gen 17:15]] {{field-on:Bible}} И рече Бог Аврааму: Сара жена си, не наричай вече името й Сара; но Сарра ще бъде името й. {{field-off:Bible}}</w:t>
      </w:r>
    </w:p>
    <w:p>
      <w:pPr>
        <w:pStyle w:val="Normal"/>
        <w:rPr/>
      </w:pPr>
      <w:r>
        <w:rPr/>
        <w:t>[[@Bible:Gen 17:16 ]][[17:16 &gt;&gt; Gen 17:16]] {{field-on:Bible}} И ще я благословя; ще ти дам още и син от нея, и ще я благословя, и тя ще стане майка на народи: царе на народи ще произлязат от нея. {{field-off:Bible}}</w:t>
      </w:r>
    </w:p>
    <w:p>
      <w:pPr>
        <w:pStyle w:val="Normal"/>
        <w:rPr/>
      </w:pPr>
      <w:r>
        <w:rPr/>
        <w:t>[[@Bible:Gen 17:17 ]][[17:17 &gt;&gt; Gen 17:17]] {{field-on:Bible}} И падна Авраам на лицето си и засмя се, и рече в сърцето си: На стогодишен человек ли ще се роди чадо? И Сарра, жена на деветдесет години, ще роди ли? {{field-off:Bible}}</w:t>
      </w:r>
    </w:p>
    <w:p>
      <w:pPr>
        <w:pStyle w:val="Normal"/>
        <w:rPr/>
      </w:pPr>
      <w:r>
        <w:rPr/>
        <w:t>[[@Bible:Gen 17:18 ]][[17:18 &gt;&gt; Gen 17:18]] {{field-on:Bible}} И рече Авраам Богу: Дано Исмаил да живее пред тебе. {{field-off:Bible}}</w:t>
      </w:r>
    </w:p>
    <w:p>
      <w:pPr>
        <w:pStyle w:val="Normal"/>
        <w:rPr/>
      </w:pPr>
      <w:r>
        <w:rPr/>
        <w:t>[[@Bible:Gen 17:19 ]][[17:19 &gt;&gt; Gen 17:19]] {{field-on:Bible}} И рече Бог: Наистина жена ти Сарра ще ти роди син, и ще наречеш името му Исаак; и ще поставя завета си с него за вечен завет, и с потомството му след него. {{field-off:Bible}}</w:t>
      </w:r>
    </w:p>
    <w:p>
      <w:pPr>
        <w:pStyle w:val="Normal"/>
        <w:rPr/>
      </w:pPr>
      <w:r>
        <w:rPr/>
        <w:t>[[@Bible:Gen 17:20 ]][[17:20 &gt;&gt; Gen 17:20]] {{field-on:Bible}} И за Исмаила, послушах те: ето, благослових го, и ще го наплодя, и ще го умножа твърде много: дванадесет князове ще се родят от него, и ще го направя народ велик. {{field-off:Bible}}</w:t>
      </w:r>
    </w:p>
    <w:p>
      <w:pPr>
        <w:pStyle w:val="Normal"/>
        <w:rPr/>
      </w:pPr>
      <w:r>
        <w:rPr/>
        <w:t>[[@Bible:Gen 17:21 ]][[17:21 &gt;&gt; Gen 17:21]] {{field-on:Bible}} Но завета си ще поставя с Исаака, когото ще ти роди Сарра догодина по това време. {{field-off:Bible}}</w:t>
      </w:r>
    </w:p>
    <w:p>
      <w:pPr>
        <w:pStyle w:val="Normal"/>
        <w:rPr/>
      </w:pPr>
      <w:r>
        <w:rPr/>
        <w:t>[[@Bible:Gen 17:22 ]][[17:22 &gt;&gt; Gen 17:22]] {{field-on:Bible}} И като свърши да говори с Авраама Бог, възлезе си от него. {{field-off:Bible}}</w:t>
      </w:r>
    </w:p>
    <w:p>
      <w:pPr>
        <w:pStyle w:val="Normal"/>
        <w:rPr/>
      </w:pPr>
      <w:r>
        <w:rPr/>
        <w:t>[[@Bible:Gen 17:23 ]][[17:23 &gt;&gt; Gen 17:23]] {{field-on:Bible}} И взе Авраам сина си Исмаила, и всичките родени в дома му, и всичките купени със среброто му, всеки мъжки пол от человеците на Авраамовия дом, и обряза краекожието на плътта им в този истия ден, както му рече Бог. {{field-off:Bible}}</w:t>
      </w:r>
    </w:p>
    <w:p>
      <w:pPr>
        <w:pStyle w:val="Normal"/>
        <w:rPr/>
      </w:pPr>
      <w:r>
        <w:rPr/>
        <w:t>[[@Bible:Gen 17:24 ]][[17:24 &gt;&gt; Gen 17:24]] {{field-on:Bible}} А Авраам беше на деветдесет и девет години, когато биде обрязано краекожието на плътта му. {{field-off:Bible}}</w:t>
      </w:r>
    </w:p>
    <w:p>
      <w:pPr>
        <w:pStyle w:val="Normal"/>
        <w:rPr/>
      </w:pPr>
      <w:r>
        <w:rPr/>
        <w:t>[[@Bible:Gen 17:25 ]][[17:25 &gt;&gt; Gen 17:25]] {{field-on:Bible}} А Исмаил син му беше на тринадесет години, когато биде обрязано краекожието на плътта му. {{field-off:Bible}}</w:t>
      </w:r>
    </w:p>
    <w:p>
      <w:pPr>
        <w:pStyle w:val="Normal"/>
        <w:rPr/>
      </w:pPr>
      <w:r>
        <w:rPr/>
        <w:t>[[@Bible:Gen 17:26 ]][[17:26 &gt;&gt; Gen 17:26]] {{field-on:Bible}} В истия този ден обряза се Авраам и син му Исмаил. {{field-off:Bible}}</w:t>
      </w:r>
    </w:p>
    <w:p>
      <w:pPr>
        <w:pStyle w:val="Normal"/>
        <w:rPr/>
      </w:pPr>
      <w:r>
        <w:rPr/>
        <w:t>[[@Bible:Gen 17:27 ]][[17:27 &gt;&gt; Gen 17:27]] {{field-on:Bible}} И всичките человеци на дома му, които бяха родени в дома, и които бяха купени със сребро от иноплеменници, обрязаха се с него. {{field-off:Bible}}</w:t>
      </w:r>
    </w:p>
    <w:p>
      <w:pPr>
        <w:pStyle w:val="Heading2"/>
        <w:rPr/>
      </w:pPr>
      <w:r>
        <w:rPr/>
        <w:t>Глава 18</w:t>
      </w:r>
    </w:p>
    <w:p>
      <w:pPr>
        <w:pStyle w:val="Normal"/>
        <w:rPr/>
      </w:pPr>
      <w:r>
        <w:rPr/>
        <w:t>[[@Bible:Gen 18:1 ]][[18:1 &gt;&gt; Gen 18:1]] {{field-on:Bible}} И яви му се Господ в Мамвриевите дъбове когато седеше пред вратата на шатъра в горещината на деня. {{field-off:Bible}}</w:t>
      </w:r>
    </w:p>
    <w:p>
      <w:pPr>
        <w:pStyle w:val="Normal"/>
        <w:rPr/>
      </w:pPr>
      <w:r>
        <w:rPr/>
        <w:t>[[@Bible:Gen 18:2 ]][[18:2 &gt;&gt; Gen 18:2]] {{field-on:Bible}} И вдигна очите си и видя, и ето, трима мъже стояха при него; и като видя, завтече се да ги посрещне от вратата на шатъра си, и поклони се до земята, {{field-off:Bible}}</w:t>
      </w:r>
    </w:p>
    <w:p>
      <w:pPr>
        <w:pStyle w:val="Normal"/>
        <w:rPr/>
      </w:pPr>
      <w:r>
        <w:rPr/>
        <w:t>[[@Bible:Gen 18:3 ]][[18:3 &gt;&gt; Gen 18:3]] {{field-on:Bible}} и рече: Господи мой, ако съм намерил благодат пред очите ти, недей заминва раба си. {{field-off:Bible}}</w:t>
      </w:r>
    </w:p>
    <w:p>
      <w:pPr>
        <w:pStyle w:val="Normal"/>
        <w:rPr/>
      </w:pPr>
      <w:r>
        <w:rPr/>
        <w:t>[[@Bible:Gen 18:4 ]][[18:4 &gt;&gt; Gen 18:4]] {{field-on:Bible}} Нека донеса малко вода, и умийте нозете си и починете си под дървото. {{field-off:Bible}}</w:t>
      </w:r>
    </w:p>
    <w:p>
      <w:pPr>
        <w:pStyle w:val="Normal"/>
        <w:rPr/>
      </w:pPr>
      <w:r>
        <w:rPr/>
        <w:t>[[@Bible:Gen 18:5 ]][[18:5 &gt;&gt; Gen 18:5]] {{field-on:Bible}} И аз ще донеса малко хляб, и укрепете сърдцето си, после щете си замина; понеже затова и минахте покрай вашия раб. И те рекоха: Стори така както си рекъл. {{field-off:Bible}}</w:t>
      </w:r>
    </w:p>
    <w:p>
      <w:pPr>
        <w:pStyle w:val="Normal"/>
        <w:rPr/>
      </w:pPr>
      <w:r>
        <w:rPr/>
        <w:t>[[@Bible:Gen 18:6 ]][[18:6 &gt;&gt; Gen 18:6]] {{field-on:Bible}} И отиде набързо Авраам в шатъра при Сарра и рече: Замеси скоро три мери чисто брашно, и направи потребници. {{field-off:Bible}}</w:t>
      </w:r>
    </w:p>
    <w:p>
      <w:pPr>
        <w:pStyle w:val="Normal"/>
        <w:rPr/>
      </w:pPr>
      <w:r>
        <w:rPr/>
        <w:t>[[@Bible:Gen 18:7 ]][[18:7 &gt;&gt; Gen 18:7]] {{field-on:Bible}} А Авраам се завтече при говедата, и взе едно младо и добро теле и даде го на слугата, който побърза да го сготви. {{field-off:Bible}}</w:t>
      </w:r>
    </w:p>
    <w:p>
      <w:pPr>
        <w:pStyle w:val="Normal"/>
        <w:rPr/>
      </w:pPr>
      <w:r>
        <w:rPr/>
        <w:t>[[@Bible:Gen 18:8 ]][[18:8 &gt;&gt; Gen 18:8]] {{field-on:Bible}} После взе масло и мляко и телето, което сготви, и предложи пред тях; а той стоеше при тях под дървото, и те ядоха. {{field-off:Bible}}</w:t>
      </w:r>
    </w:p>
    <w:p>
      <w:pPr>
        <w:pStyle w:val="Normal"/>
        <w:rPr/>
      </w:pPr>
      <w:r>
        <w:rPr/>
        <w:t>[[@Bible:Gen 18:9 ]][[18:9 &gt;&gt; Gen 18:9]] {{field-on:Bible}} И рекоха му: де е Сарра жена ти? И той рече: Ето, в шатъра е. {{field-off:Bible}}</w:t>
      </w:r>
    </w:p>
    <w:p>
      <w:pPr>
        <w:pStyle w:val="Normal"/>
        <w:rPr/>
      </w:pPr>
      <w:r>
        <w:rPr/>
        <w:t>[[@Bible:Gen 18:10 ]][[18:10 &gt;&gt; Gen 18:10]] {{field-on:Bible}} И рече Господ: Аз непременно ще се върна при тебе до година по това време; и, ето, Сарра жена ти ще има син. А Сарра чу това на вратата на шатъра които бяха зад него. {{field-off:Bible}}</w:t>
      </w:r>
    </w:p>
    <w:p>
      <w:pPr>
        <w:pStyle w:val="Normal"/>
        <w:rPr/>
      </w:pPr>
      <w:r>
        <w:rPr/>
        <w:t>[[@Bible:Gen 18:11 ]][[18:11 &gt;&gt; Gen 18:11]] {{field-on:Bible}} А Авраам и Сарра бяха стари в преминал възраст: на Сарра беше престанало обикновеното на жените. {{field-off:Bible}}</w:t>
      </w:r>
    </w:p>
    <w:p>
      <w:pPr>
        <w:pStyle w:val="Normal"/>
        <w:rPr/>
      </w:pPr>
      <w:r>
        <w:rPr/>
        <w:t>[[@Bible:Gen 18:12 ]][[18:12 &gt;&gt; Gen 18:12]] {{field-on:Bible}} И засмя се Сарра в себе си и думаше: Дали ще има за мене наслаждение като остарях, и господин ми е стар? {{field-off:Bible}}</w:t>
      </w:r>
    </w:p>
    <w:p>
      <w:pPr>
        <w:pStyle w:val="Normal"/>
        <w:rPr/>
      </w:pPr>
      <w:r>
        <w:rPr/>
        <w:t>[[@Bible:Gen 18:13 ]][[18:13 &gt;&gt; Gen 18:13]] {{field-on:Bible}} И Господ рече Аврааму: Защо се засмя Сарра и каза: Като остарях аз, дали ща роди наистина? {{field-off:Bible}}</w:t>
      </w:r>
    </w:p>
    <w:p>
      <w:pPr>
        <w:pStyle w:val="Normal"/>
        <w:rPr/>
      </w:pPr>
      <w:r>
        <w:rPr/>
        <w:t>[[@Bible:Gen 18:14 ]][[18:14 &gt;&gt; Gen 18:14]] {{field-on:Bible}} Има ли нещо невъзможно у Господа? В определеното време ще се върна при тебе, до година по това време, и Сарра ще има син. {{field-off:Bible}}</w:t>
      </w:r>
    </w:p>
    <w:p>
      <w:pPr>
        <w:pStyle w:val="Normal"/>
        <w:rPr/>
      </w:pPr>
      <w:r>
        <w:rPr/>
        <w:t>[[@Bible:Gen 18:15 ]][[18:15 &gt;&gt; Gen 18:15]] {{field-on:Bible}} Тогаз Сарра се отрече и думаше: Не се засмях; защото й дойде страх. А той рече: Не, ти се засмя. {{field-off:Bible}}</w:t>
      </w:r>
    </w:p>
    <w:p>
      <w:pPr>
        <w:pStyle w:val="Normal"/>
        <w:rPr/>
      </w:pPr>
      <w:r>
        <w:rPr/>
        <w:t>[[@Bible:Gen 18:16 ]][[18:16 &gt;&gt; Gen 18:16]] {{field-on:Bible}} Като станаха от там мъжете обърнаха се към Содом: и Авраам идеше с тях да ги изпроводи. {{field-off:Bible}}</w:t>
      </w:r>
    </w:p>
    <w:p>
      <w:pPr>
        <w:pStyle w:val="Normal"/>
        <w:rPr/>
      </w:pPr>
      <w:r>
        <w:rPr/>
        <w:t>[[@Bible:Gen 18:17 ]][[18:17 &gt;&gt; Gen 18:17]] {{field-on:Bible}} И Господ рече: Ще скрия ли аз от Авраама което ще направя? {{field-off:Bible}}</w:t>
      </w:r>
    </w:p>
    <w:p>
      <w:pPr>
        <w:pStyle w:val="Normal"/>
        <w:rPr/>
      </w:pPr>
      <w:r>
        <w:rPr/>
        <w:t>[[@Bible:Gen 18:18 ]][[18:18 &gt;&gt; Gen 18:18]] {{field-on:Bible}} понеже Авраам непременно ще бъде народ велик и силен; и ще се благословят чрез него всичките народи на земята; {{field-off:Bible}}</w:t>
      </w:r>
    </w:p>
    <w:p>
      <w:pPr>
        <w:pStyle w:val="Normal"/>
        <w:rPr/>
      </w:pPr>
      <w:r>
        <w:rPr/>
        <w:t>[[@Bible:Gen 18:19 ]][[18:19 &gt;&gt; Gen 18:19]] {{field-on:Bible}} защото го познавам че ще заповяда на синовете си и на дома си след себе си: и ще упазят пътя Господен, да правят правда и съд, за да направи Господ да дойде на Авраама онова което е говорил за него. {{field-off:Bible}}</w:t>
      </w:r>
    </w:p>
    <w:p>
      <w:pPr>
        <w:pStyle w:val="Normal"/>
        <w:rPr/>
      </w:pPr>
      <w:r>
        <w:rPr/>
        <w:t>[[@Bible:Gen 18:20 ]][[18:20 &gt;&gt; Gen 18:20]] {{field-on:Bible}} И рече Господ: Понеже голям викът Содомски и Гоморски, и грехът им е твърде тежък, {{field-off:Bible}}</w:t>
      </w:r>
    </w:p>
    <w:p>
      <w:pPr>
        <w:pStyle w:val="Normal"/>
        <w:rPr/>
      </w:pPr>
      <w:r>
        <w:rPr/>
        <w:t>[[@Bible:Gen 18:21 ]][[18:21 &gt;&gt; Gen 18:21]] {{field-on:Bible}} да слязна сега, да видя дали са сторили напълно по вика който дойде до мене; и ако не, да зная. {{field-off:Bible}}</w:t>
      </w:r>
    </w:p>
    <w:p>
      <w:pPr>
        <w:pStyle w:val="Normal"/>
        <w:rPr/>
      </w:pPr>
      <w:r>
        <w:rPr/>
        <w:t>[[@Bible:Gen 18:22 ]][[18:22 &gt;&gt; Gen 18:22]] {{field-on:Bible}} И като тръгнаха от там мъжете, отидоха кум Содом; а Авраам стоеше още пред Господа. {{field-off:Bible}}</w:t>
      </w:r>
    </w:p>
    <w:p>
      <w:pPr>
        <w:pStyle w:val="Normal"/>
        <w:rPr/>
      </w:pPr>
      <w:r>
        <w:rPr/>
        <w:t>[[@Bible:Gen 18:23 ]][[18:23 &gt;&gt; Gen 18:23]] {{field-on:Bible}} И приближи се Авраам и рече: Ще погубиш ли праведния с нечестивия? {{field-off:Bible}}</w:t>
      </w:r>
    </w:p>
    <w:p>
      <w:pPr>
        <w:pStyle w:val="Normal"/>
        <w:rPr/>
      </w:pPr>
      <w:r>
        <w:rPr/>
        <w:t>[[@Bible:Gen 18:24 ]][[18:24 &gt;&gt; Gen 18:24]] {{field-on:Bible}} Може да има петдесет праведни в града: да ли ще погубиш мястото и да му не простиш за петдесетте праведни които са в него? {{field-off:Bible}}</w:t>
      </w:r>
    </w:p>
    <w:p>
      <w:pPr>
        <w:pStyle w:val="Normal"/>
        <w:rPr/>
      </w:pPr>
      <w:r>
        <w:rPr/>
        <w:t>[[@Bible:Gen 18:25 ]][[18:25 &gt;&gt; Gen 18:25]] {{field-on:Bible}} Да не бъде ти да сториш таквоз нещо, да убиеш праведния с нечестивия, щото праведният да стане като нечестивия! Да не бъде това от тебе! Съдията на всичката земя няма ли да направи правосъдие? {{field-off:Bible}}</w:t>
      </w:r>
    </w:p>
    <w:p>
      <w:pPr>
        <w:pStyle w:val="Normal"/>
        <w:rPr/>
      </w:pPr>
      <w:r>
        <w:rPr/>
        <w:t>[[@Bible:Gen 18:26 ]][[18:26 &gt;&gt; Gen 18:26]] {{field-on:Bible}} И Господ рече: Ако намеря в Содом петдесет праведни вътре в града ще простя на всичкото място заради тях. {{field-off:Bible}}</w:t>
      </w:r>
    </w:p>
    <w:p>
      <w:pPr>
        <w:pStyle w:val="Normal"/>
        <w:rPr/>
      </w:pPr>
      <w:r>
        <w:rPr/>
        <w:t>[[@Bible:Gen 18:27 ]][[18:27 &gt;&gt; Gen 18:27]] {{field-on:Bible}} И отговори Авраам и рече: Ето, сега начнах да говоря Господу аз който съм прах и пепел: {{field-off:Bible}}</w:t>
      </w:r>
    </w:p>
    <w:p>
      <w:pPr>
        <w:pStyle w:val="Normal"/>
        <w:rPr/>
      </w:pPr>
      <w:r>
        <w:rPr/>
        <w:t>[[@Bible:Gen 18:28 ]][[18:28 &gt;&gt; Gen 18:28]] {{field-on:Bible}} може от петдесетте праведници да няма петима; ще погубиш ли всичкия град поради петимата? И рече: Няма да го погубя ако намеря там четиридесет и пет. {{field-off:Bible}}</w:t>
      </w:r>
    </w:p>
    <w:p>
      <w:pPr>
        <w:pStyle w:val="Normal"/>
        <w:rPr/>
      </w:pPr>
      <w:r>
        <w:rPr/>
        <w:t>[[@Bible:Gen 18:29 ]][[18:29 &gt;&gt; Gen 18:29]] {{field-on:Bible}} И приложи още Авраам да му говори и рече: Може да се намерят четиридесет. И рече: Няма да сторя това заради четиридесетте. {{field-off:Bible}}</w:t>
      </w:r>
    </w:p>
    <w:p>
      <w:pPr>
        <w:pStyle w:val="Normal"/>
        <w:rPr/>
      </w:pPr>
      <w:r>
        <w:rPr/>
        <w:t>[[@Bible:Gen 18:30 ]][[18:30 &gt;&gt; Gen 18:30]] {{field-on:Bible}} И рече Авраам: Да се не разгневи Господ ако още говоря: може да се намерят там тридесет. И рече: Няма да сторя това ако намеря тридесет. {{field-off:Bible}}</w:t>
      </w:r>
    </w:p>
    <w:p>
      <w:pPr>
        <w:pStyle w:val="Normal"/>
        <w:rPr/>
      </w:pPr>
      <w:r>
        <w:rPr/>
        <w:t>[[@Bible:Gen 18:31 ]][[18:31 &gt;&gt; Gen 18:31]] {{field-on:Bible}} И рече Авраам: Ето, сега начнах да говоря Господу: може да се намерят там двадесет. И рече: Няма да го погубя заради двадесетте. {{field-off:Bible}}</w:t>
      </w:r>
    </w:p>
    <w:p>
      <w:pPr>
        <w:pStyle w:val="Normal"/>
        <w:rPr/>
      </w:pPr>
      <w:r>
        <w:rPr/>
        <w:t>[[@Bible:Gen 18:32 ]][[18:32 &gt;&gt; Gen 18:32]] {{field-on:Bible}} И рече Авраам: Да се не разгневи Господ ако продумам още еднъж: може да се намерят там десет. И рече: Няма да го погубя заради десетте. {{field-off:Bible}}</w:t>
      </w:r>
    </w:p>
    <w:p>
      <w:pPr>
        <w:pStyle w:val="Normal"/>
        <w:rPr/>
      </w:pPr>
      <w:r>
        <w:rPr/>
        <w:t>[[@Bible:Gen 18:33 ]][[18:33 &gt;&gt; Gen 18:33]] {{field-on:Bible}} И отиде Господ като престана да говори с Авраама; и Авраам се върна на мястото си. {{field-off:Bible}}</w:t>
      </w:r>
    </w:p>
    <w:p>
      <w:pPr>
        <w:pStyle w:val="Heading2"/>
        <w:rPr/>
      </w:pPr>
      <w:r>
        <w:rPr/>
        <w:t>Глава 19</w:t>
      </w:r>
    </w:p>
    <w:p>
      <w:pPr>
        <w:pStyle w:val="Normal"/>
        <w:rPr/>
      </w:pPr>
      <w:r>
        <w:rPr/>
        <w:t>[[@Bible:Gen 19:1 ]][[19:1 &gt;&gt; Gen 19:1]] {{field-on:Bible}} И дойдоха двата ангела в Содом вечерта, и Лот седеше при Содомската порта; и като видя Лот, стана та ги посрещна, и поклони се с лице до земята, {{field-off:Bible}}</w:t>
      </w:r>
    </w:p>
    <w:p>
      <w:pPr>
        <w:pStyle w:val="Normal"/>
        <w:rPr/>
      </w:pPr>
      <w:r>
        <w:rPr/>
        <w:t>[[@Bible:Gen 19:2 ]][[19:2 &gt;&gt; Gen 19:2]] {{field-on:Bible}} и рече: Ето, господа мои, свърнете в къщата на вашия раб, и пренощувайте, и умийте нозете си; и станете утре, та идете на пътя си. А те рекоха: Не; на улицата ще пренощуваме. {{field-off:Bible}}</w:t>
      </w:r>
    </w:p>
    <w:p>
      <w:pPr>
        <w:pStyle w:val="Normal"/>
        <w:rPr/>
      </w:pPr>
      <w:r>
        <w:rPr/>
        <w:t>[[@Bible:Gen 19:3 ]][[19:3 &gt;&gt; Gen 19:3]] {{field-on:Bible}} И като ги принуди много, свърнаха към него, и влязоха в къщата му; и направи им угощение, и изпече пресни хлябове, и ядоха. {{field-off:Bible}}</w:t>
      </w:r>
    </w:p>
    <w:p>
      <w:pPr>
        <w:pStyle w:val="Normal"/>
        <w:rPr/>
      </w:pPr>
      <w:r>
        <w:rPr/>
        <w:t>[[@Bible:Gen 19:4 ]][[19:4 &gt;&gt; Gen 19:4]] {{field-on:Bible}} И преди да си легнат те, градските мъже, жителите Содомяни, млади и стари, всичките люде от всякъде, обиколиха къщата. {{field-off:Bible}}</w:t>
      </w:r>
    </w:p>
    <w:p>
      <w:pPr>
        <w:pStyle w:val="Normal"/>
        <w:rPr/>
      </w:pPr>
      <w:r>
        <w:rPr/>
        <w:t>[[@Bible:Gen 19:5 ]][[19:5 &gt;&gt; Gen 19:5]] {{field-on:Bible}} И викаха на Лота, и говореха му: Де са мъжете, които дойдоха у тебе таз нощ? изведи ни ги, да ги познаем. {{field-off:Bible}}</w:t>
      </w:r>
    </w:p>
    <w:p>
      <w:pPr>
        <w:pStyle w:val="Normal"/>
        <w:rPr/>
      </w:pPr>
      <w:r>
        <w:rPr/>
        <w:t>[[@Bible:Gen 19:6 ]][[19:6 &gt;&gt; Gen 19:6]] {{field-on:Bible}} А Лот излезе при тях пред вратата, и затвори вратата зад себе си, {{field-off:Bible}}</w:t>
      </w:r>
    </w:p>
    <w:p>
      <w:pPr>
        <w:pStyle w:val="Normal"/>
        <w:rPr/>
      </w:pPr>
      <w:r>
        <w:rPr/>
        <w:t>[[@Bible:Gen 19:7 ]][[19:7 &gt;&gt; Gen 19:7]] {{field-on:Bible}} и рече: Моля ви се, братя мои, недейте струва таквоз зло. {{field-off:Bible}}</w:t>
      </w:r>
    </w:p>
    <w:p>
      <w:pPr>
        <w:pStyle w:val="Normal"/>
        <w:rPr/>
      </w:pPr>
      <w:r>
        <w:rPr/>
        <w:t>[[@Bible:Gen 19:8 ]][[19:8 &gt;&gt; Gen 19:8]] {{field-on:Bible}} Ето, имам две дъщери които мъж не са познали: да ви изведа тях вън, и сторете с тях каквото ви е угодно; само на тези мъже да не сторите нищо, понеже за това влязоха под покрива на стрехата ми. {{field-off:Bible}}</w:t>
      </w:r>
    </w:p>
    <w:p>
      <w:pPr>
        <w:pStyle w:val="Normal"/>
        <w:rPr/>
      </w:pPr>
      <w:r>
        <w:rPr/>
        <w:t>[[@Bible:Gen 19:9 ]][[19:9 &gt;&gt; Gen 19:9]] {{field-on:Bible}} А те рекоха: Махни се татък. И рекоха: Той дойде тука пришлец: иска още и съдия да е; сега ще озлобим тебе повече от тях. И пресилваха премного человека Лота, и приближиха да разбият вратата. {{field-off:Bible}}</w:t>
      </w:r>
    </w:p>
    <w:p>
      <w:pPr>
        <w:pStyle w:val="Normal"/>
        <w:rPr/>
      </w:pPr>
      <w:r>
        <w:rPr/>
        <w:t>[[@Bible:Gen 19:10 ]][[19:10 &gt;&gt; Gen 19:10]] {{field-on:Bible}} А мъжете простряха ръце, и дръпнаха Лота при себе си в къщи, и затвориха вратата. {{field-off:Bible}}</w:t>
      </w:r>
    </w:p>
    <w:p>
      <w:pPr>
        <w:pStyle w:val="Normal"/>
        <w:rPr/>
      </w:pPr>
      <w:r>
        <w:rPr/>
        <w:t>[[@Bible:Gen 19:11 ]][[19:11 &gt;&gt; Gen 19:11]] {{field-on:Bible}} А поразиха със слепота человеците, които бяха при вратата на къщата, от малък до голям, тъй щото изнемощяха да търсят вратата. {{field-off:Bible}}</w:t>
      </w:r>
    </w:p>
    <w:p>
      <w:pPr>
        <w:pStyle w:val="Normal"/>
        <w:rPr/>
      </w:pPr>
      <w:r>
        <w:rPr/>
        <w:t>[[@Bible:Gen 19:12 ]][[19:12 &gt;&gt; Gen 19:12]] {{field-on:Bible}} И рекоха мъжете Лоту: Имаш ли тука другиго някого? Зет, или синове, или дъщери, или когото другиго имаш в града, изведи ги из това място, {{field-off:Bible}}</w:t>
      </w:r>
    </w:p>
    <w:p>
      <w:pPr>
        <w:pStyle w:val="Normal"/>
        <w:rPr/>
      </w:pPr>
      <w:r>
        <w:rPr/>
        <w:t>[[@Bible:Gen 19:13 ]][[19:13 &gt;&gt; Gen 19:13]] {{field-on:Bible}} защото ний ще съсипем това място, понеже голям стана викът им пред Господа, и проводи ни Господ да го погубим. {{field-off:Bible}}</w:t>
      </w:r>
    </w:p>
    <w:p>
      <w:pPr>
        <w:pStyle w:val="Normal"/>
        <w:rPr/>
      </w:pPr>
      <w:r>
        <w:rPr/>
        <w:t>[[@Bible:Gen 19:14 ]][[19:14 &gt;&gt; Gen 19:14]] {{field-on:Bible}} И тъй, излезе Лот и говори на зетевете си които щяха да земат дъщерите му, и рече: Станете и излезте из това място, защото ще съсипе Господ града. Но на зетевете му се видя че се шегува. {{field-off:Bible}}</w:t>
      </w:r>
    </w:p>
    <w:p>
      <w:pPr>
        <w:pStyle w:val="Normal"/>
        <w:rPr/>
      </w:pPr>
      <w:r>
        <w:rPr/>
        <w:t>[[@Bible:Gen 19:15 ]][[19:15 &gt;&gt; Gen 19:15]] {{field-on:Bible}} И когато стана зора, принуждаваха ангелите Лота, и казваха: Стани, земи жена си и двете си дъщери които се намерват тук, за да не погинеш и ти в беззаконието на този град. {{field-off:Bible}}</w:t>
      </w:r>
    </w:p>
    <w:p>
      <w:pPr>
        <w:pStyle w:val="Normal"/>
        <w:rPr/>
      </w:pPr>
      <w:r>
        <w:rPr/>
        <w:t>[[@Bible:Gen 19:16 ]][[19:16 &gt;&gt; Gen 19:16]] {{field-on:Bible}} Но той като се бавеше, мъжете, понеже го пожали Господ, хванаха за ръка него и жена му и двете му дъщери, и изведоха го, и оставиха го вън от града. {{field-off:Bible}}</w:t>
      </w:r>
    </w:p>
    <w:p>
      <w:pPr>
        <w:pStyle w:val="Normal"/>
        <w:rPr/>
      </w:pPr>
      <w:r>
        <w:rPr/>
        <w:t>[[@Bible:Gen 19:17 ]][[19:17 &gt;&gt; Gen 19:17]] {{field-on:Bible}} И когато ги изведоха вън, рече единът: Бягай за живота си: да не погледнеш назад, и да се не спреш въ всичка тази околност; бягай на гората, за да не погинеш. {{field-off:Bible}}</w:t>
      </w:r>
    </w:p>
    <w:p>
      <w:pPr>
        <w:pStyle w:val="Normal"/>
        <w:rPr/>
      </w:pPr>
      <w:r>
        <w:rPr/>
        <w:t>[[@Bible:Gen 19:18 ]][[19:18 &gt;&gt; Gen 19:18]] {{field-on:Bible}} И рече им Лот: Не, Господи! {{field-off:Bible}}</w:t>
      </w:r>
    </w:p>
    <w:p>
      <w:pPr>
        <w:pStyle w:val="Normal"/>
        <w:rPr/>
      </w:pPr>
      <w:r>
        <w:rPr/>
        <w:t>[[@Bible:Gen 19:19 ]][[19:19 &gt;&gt; Gen 19:19]] {{field-on:Bible}} Ето, раб твой намери благодат пред тебе, и възвеличил си милостта си която си направил мене, че си упазил живота ми; но аз не ще мога да побягна на гората, за да ме не постигне злото и умра. {{field-off:Bible}}</w:t>
      </w:r>
    </w:p>
    <w:p>
      <w:pPr>
        <w:pStyle w:val="Normal"/>
        <w:rPr/>
      </w:pPr>
      <w:r>
        <w:rPr/>
        <w:t>[[@Bible:Gen 19:20 ]][[19:20 &gt;&gt; Gen 19:20]] {{field-on:Bible}} Ето, моля, този град е близу, да прибегна там, и малък е: нека там да побягна: не е ли малък? и ще се упази животът ми. {{field-off:Bible}}</w:t>
      </w:r>
    </w:p>
    <w:p>
      <w:pPr>
        <w:pStyle w:val="Normal"/>
        <w:rPr/>
      </w:pPr>
      <w:r>
        <w:rPr/>
        <w:t>[[@Bible:Gen 19:21 ]][[19:21 &gt;&gt; Gen 19:21]] {{field-on:Bible}} И рече му: Ето, послушах те за това нещо, да не разоря този град за който ти говори. {{field-off:Bible}}</w:t>
      </w:r>
    </w:p>
    <w:p>
      <w:pPr>
        <w:pStyle w:val="Normal"/>
        <w:rPr/>
      </w:pPr>
      <w:r>
        <w:rPr/>
        <w:t>[[@Bible:Gen 19:22 ]][[19:22 &gt;&gt; Gen 19:22]] {{field-on:Bible}} Побързай да побегнеш там, защото аз не мога да направя делото си доде не стигнеш ти там. Затова нарече името на този град Сигор. {{field-off:Bible}}</w:t>
      </w:r>
    </w:p>
    <w:p>
      <w:pPr>
        <w:pStyle w:val="Normal"/>
        <w:rPr/>
      </w:pPr>
      <w:r>
        <w:rPr/>
        <w:t>[[@Bible:Gen 19:23 ]][[19:23 &gt;&gt; Gen 19:23]] {{field-on:Bible}} Слънцето изгрея на земята когато Лот влезе в Сигор. {{field-off:Bible}}</w:t>
      </w:r>
    </w:p>
    <w:p>
      <w:pPr>
        <w:pStyle w:val="Normal"/>
        <w:rPr/>
      </w:pPr>
      <w:r>
        <w:rPr/>
        <w:t>[[@Bible:Gen 19:24 ]][[19:24 &gt;&gt; Gen 19:24]] {{field-on:Bible}} И одъжди Господ на Содома и Гомора жупел и огън от Господа из небето. {{field-off:Bible}}</w:t>
      </w:r>
    </w:p>
    <w:p>
      <w:pPr>
        <w:pStyle w:val="Normal"/>
        <w:rPr/>
      </w:pPr>
      <w:r>
        <w:rPr/>
        <w:t>[[@Bible:Gen 19:25 ]][[19:25 &gt;&gt; Gen 19:25]] {{field-on:Bible}} И порази тези градове, и всичката околност, и всичките жители на градовете, и растенията на земята. {{field-off:Bible}}</w:t>
      </w:r>
    </w:p>
    <w:p>
      <w:pPr>
        <w:pStyle w:val="Normal"/>
        <w:rPr/>
      </w:pPr>
      <w:r>
        <w:rPr/>
        <w:t>[[@Bible:Gen 19:26 ]][[19:26 &gt;&gt; Gen 19:26]] {{field-on:Bible}} Но жена му вслед него погледна назад, и стана стълп от сол. {{field-off:Bible}}</w:t>
      </w:r>
    </w:p>
    <w:p>
      <w:pPr>
        <w:pStyle w:val="Normal"/>
        <w:rPr/>
      </w:pPr>
      <w:r>
        <w:rPr/>
        <w:t>[[@Bible:Gen 19:27 ]][[19:27 &gt;&gt; Gen 19:27]] {{field-on:Bible}} А на сутринта Авраам подрани на това място дето бе стоял пред Господа; {{field-off:Bible}}</w:t>
      </w:r>
    </w:p>
    <w:p>
      <w:pPr>
        <w:pStyle w:val="Normal"/>
        <w:rPr/>
      </w:pPr>
      <w:r>
        <w:rPr/>
        <w:t>[[@Bible:Gen 19:28 ]][[19:28 &gt;&gt; Gen 19:28]] {{field-on:Bible}} и като погледна към Содом и Гомор, и към всичката земя наоколо, видя, и, ето, дигаше се дим от земята, като дим из пещ. {{field-off:Bible}}</w:t>
      </w:r>
    </w:p>
    <w:p>
      <w:pPr>
        <w:pStyle w:val="Normal"/>
        <w:rPr/>
      </w:pPr>
      <w:r>
        <w:rPr/>
        <w:t>[[@Bible:Gen 19:29 ]][[19:29 &gt;&gt; Gen 19:29]] {{field-on:Bible}} И тъй, когато Бог съсипа градовете на околността, помена Бог Авраама, и изпрати Лота изсред разорението когато разори градовете в които живееше Лот. {{field-off:Bible}}</w:t>
      </w:r>
    </w:p>
    <w:p>
      <w:pPr>
        <w:pStyle w:val="Normal"/>
        <w:rPr/>
      </w:pPr>
      <w:r>
        <w:rPr/>
        <w:t>[[@Bible:Gen 19:30 ]][[19:30 &gt;&gt; Gen 19:30]] {{field-on:Bible}} И възлезе Лот от Сигор и живееше в гората, и с него двете му дъщери, защото се убоя да седи в Сигор; и живееше в една пещера, сам и двете му дъщери. {{field-off:Bible}}</w:t>
      </w:r>
    </w:p>
    <w:p>
      <w:pPr>
        <w:pStyle w:val="Normal"/>
        <w:rPr/>
      </w:pPr>
      <w:r>
        <w:rPr/>
        <w:t>[[@Bible:Gen 19:31 ]][[19:31 &gt;&gt; Gen 19:31]] {{field-on:Bible}} И рече по-старата на по-младата: Баща ни е стар, и няма человек на земята да влезе при нас по обичая на всичката земя: {{field-off:Bible}}</w:t>
      </w:r>
    </w:p>
    <w:p>
      <w:pPr>
        <w:pStyle w:val="Normal"/>
        <w:rPr/>
      </w:pPr>
      <w:r>
        <w:rPr/>
        <w:t>[[@Bible:Gen 19:32 ]][[19:32 &gt;&gt; Gen 19:32]] {{field-on:Bible}} ела, да напоим баща си с вино, и да преспим с него, и да възставим семе от баща си. {{field-off:Bible}}</w:t>
      </w:r>
    </w:p>
    <w:p>
      <w:pPr>
        <w:pStyle w:val="Normal"/>
        <w:rPr/>
      </w:pPr>
      <w:r>
        <w:rPr/>
        <w:t>[[@Bible:Gen 19:33 ]][[19:33 &gt;&gt; Gen 19:33]] {{field-on:Bible}} И тъй, в онази нощ напоиха баща си с вино; и влезе по-старата и преспа с баща си; и той не знаеше ни когато легна тя ни когато стана. {{field-off:Bible}}</w:t>
      </w:r>
    </w:p>
    <w:p>
      <w:pPr>
        <w:pStyle w:val="Normal"/>
        <w:rPr/>
      </w:pPr>
      <w:r>
        <w:rPr/>
        <w:t>[[@Bible:Gen 19:34 ]][[19:34 &gt;&gt; Gen 19:34]] {{field-on:Bible}} И на другия ден рече по-старата на по-младата: Ето, аз преспах вчера с баща си: да го напоим с вино и тази нощ и влез ти и преспи с него, и да възставим семе от баща си. {{field-off:Bible}}</w:t>
      </w:r>
    </w:p>
    <w:p>
      <w:pPr>
        <w:pStyle w:val="Normal"/>
        <w:rPr/>
      </w:pPr>
      <w:r>
        <w:rPr/>
        <w:t>[[@Bible:Gen 19:35 ]][[19:35 &gt;&gt; Gen 19:35]] {{field-on:Bible}} И тъй, напоиха и в онази нощ баща си с вино; и стана по-младата и преспа с него; и той не знаеше ни когато легна тя ни когато стана. {{field-off:Bible}}</w:t>
      </w:r>
    </w:p>
    <w:p>
      <w:pPr>
        <w:pStyle w:val="Normal"/>
        <w:rPr/>
      </w:pPr>
      <w:r>
        <w:rPr/>
        <w:t>[[@Bible:Gen 19:36 ]][[19:36 &gt;&gt; Gen 19:36]] {{field-on:Bible}} И зачнаха двете дъщери Лотови от баща си. {{field-off:Bible}}</w:t>
      </w:r>
    </w:p>
    <w:p>
      <w:pPr>
        <w:pStyle w:val="Normal"/>
        <w:rPr/>
      </w:pPr>
      <w:r>
        <w:rPr/>
        <w:t>[[@Bible:Gen 19:37 ]][[19:37 &gt;&gt; Gen 19:37]] {{field-on:Bible}} И роди по-старата син, и нарече името му Моав: той е отец на Моавците до днес. {{field-off:Bible}}</w:t>
      </w:r>
    </w:p>
    <w:p>
      <w:pPr>
        <w:pStyle w:val="Normal"/>
        <w:rPr/>
      </w:pPr>
      <w:r>
        <w:rPr/>
        <w:t>[[@Bible:Gen 19:38 ]][[19:38 &gt;&gt; Gen 19:38]] {{field-on:Bible}} И роди и по-младата син, и нарече името му Бен-ами: той е отец на Амоняните до днес. {{field-off:Bible}}</w:t>
      </w:r>
    </w:p>
    <w:p>
      <w:pPr>
        <w:pStyle w:val="Heading2"/>
        <w:rPr/>
      </w:pPr>
      <w:r>
        <w:rPr/>
        <w:t>Глава 20</w:t>
      </w:r>
    </w:p>
    <w:p>
      <w:pPr>
        <w:pStyle w:val="Normal"/>
        <w:rPr/>
      </w:pPr>
      <w:r>
        <w:rPr/>
        <w:t>[[@Bible:Gen 20:1 ]][[20:1 &gt;&gt; Gen 20:1]] {{field-on:Bible}} И тръгна Авраам от там към южната земя, и насели се между Кадис и Сур, и стана пришлец в Герар. {{field-off:Bible}}</w:t>
      </w:r>
    </w:p>
    <w:p>
      <w:pPr>
        <w:pStyle w:val="Normal"/>
        <w:rPr/>
      </w:pPr>
      <w:r>
        <w:rPr/>
        <w:t>[[@Bible:Gen 20:2 ]][[20:2 &gt;&gt; Gen 20:2]] {{field-on:Bible}} И рече Авраам за жена си Сарра: Сестра ми е; и Авимелех Герарският цар прати и взе Сарра. {{field-off:Bible}}</w:t>
      </w:r>
    </w:p>
    <w:p>
      <w:pPr>
        <w:pStyle w:val="Normal"/>
        <w:rPr/>
      </w:pPr>
      <w:r>
        <w:rPr/>
        <w:t>[[@Bible:Gen 20:3 ]][[20:3 &gt;&gt; Gen 20:3]] {{field-on:Bible}} И дойде Бог при Авимелеха през нощта насъне и рече му: Ето, ти умираш поради тази жена която си взел; защото тя си има мъж. {{field-off:Bible}}</w:t>
      </w:r>
    </w:p>
    <w:p>
      <w:pPr>
        <w:pStyle w:val="Normal"/>
        <w:rPr/>
      </w:pPr>
      <w:r>
        <w:rPr/>
        <w:t>[[@Bible:Gen 20:4 ]][[20:4 &gt;&gt; Gen 20:4]] {{field-on:Bible}} А Авимелех не беше се приближил при нея; и рече: Господи, ще убиеш ли и праведен народ? {{field-off:Bible}}</w:t>
      </w:r>
    </w:p>
    <w:p>
      <w:pPr>
        <w:pStyle w:val="Normal"/>
        <w:rPr/>
      </w:pPr>
      <w:r>
        <w:rPr/>
        <w:t>[[@Bible:Gen 20:5 ]][[20:5 &gt;&gt; Gen 20:5]] {{field-on:Bible}} Не рече ли ми той: Сестра ми е? и тя пак, тя рече: Брат ми е. С незлобие на сърдцето си и с чистота на ръцете си сторих аз това. {{field-off:Bible}}</w:t>
      </w:r>
    </w:p>
    <w:p>
      <w:pPr>
        <w:pStyle w:val="Normal"/>
        <w:rPr/>
      </w:pPr>
      <w:r>
        <w:rPr/>
        <w:t>[[@Bible:Gen 20:6 ]][[20:6 &gt;&gt; Gen 20:6]] {{field-on:Bible}} И рече му Бог насъне: И аз познах че това си сторил ти с незлобие на сърдцето си; и аз още те задържах да не съгрешиш пред мене, за това не те оставих да се прикоснеш до нея. {{field-off:Bible}}</w:t>
      </w:r>
    </w:p>
    <w:p>
      <w:pPr>
        <w:pStyle w:val="Normal"/>
        <w:rPr/>
      </w:pPr>
      <w:r>
        <w:rPr/>
        <w:t>[[@Bible:Gen 20:7 ]][[20:7 &gt;&gt; Gen 20:7]] {{field-on:Bible}} И сега върни жената на человека, защото е пророк, и ще се помоли за тебе, и ще живееш, но ако я не върнеш, знай че непременно ще умреш, ти и всичките твои. {{field-off:Bible}}</w:t>
      </w:r>
    </w:p>
    <w:p>
      <w:pPr>
        <w:pStyle w:val="Normal"/>
        <w:rPr/>
      </w:pPr>
      <w:r>
        <w:rPr/>
        <w:t>[[@Bible:Gen 20:8 ]][[20:8 &gt;&gt; Gen 20:8]] {{field-on:Bible}} И като стана рано на сутринта, Авимелех повика всичките си слуги и каза всички тези думи в ушите им; и человеците се много уплашиха. {{field-off:Bible}}</w:t>
      </w:r>
    </w:p>
    <w:p>
      <w:pPr>
        <w:pStyle w:val="Normal"/>
        <w:rPr/>
      </w:pPr>
      <w:r>
        <w:rPr/>
        <w:t>[[@Bible:Gen 20:9 ]][[20:9 &gt;&gt; Gen 20:9]] {{field-on:Bible}} И повика Авимелех Авраама и рече му: Що стори ти с нас? и какво ти съгреших, та нанесе на мене и на царството ми голям грях? Направил си ми работи които не трябва да се правят. {{field-off:Bible}}</w:t>
      </w:r>
    </w:p>
    <w:p>
      <w:pPr>
        <w:pStyle w:val="Normal"/>
        <w:rPr/>
      </w:pPr>
      <w:r>
        <w:rPr/>
        <w:t>[[@Bible:Gen 20:10 ]][[20:10 &gt;&gt; Gen 20:10]] {{field-on:Bible}} И рече Авимелех Аврааму: Що си видял ти, та стори това нещо? {{field-off:Bible}}</w:t>
      </w:r>
    </w:p>
    <w:p>
      <w:pPr>
        <w:pStyle w:val="Normal"/>
        <w:rPr/>
      </w:pPr>
      <w:r>
        <w:rPr/>
        <w:t>[[@Bible:Gen 20:11 ]][[20:11 &gt;&gt; Gen 20:11]] {{field-on:Bible}} И рече Авраам: Понеже аз рекох: Не ще да има страх Божий в това място; и ще ме убият заради жена ми. {{field-off:Bible}}</w:t>
      </w:r>
    </w:p>
    <w:p>
      <w:pPr>
        <w:pStyle w:val="Normal"/>
        <w:rPr/>
      </w:pPr>
      <w:r>
        <w:rPr/>
        <w:t>[[@Bible:Gen 20:12 ]][[20:12 &gt;&gt; Gen 20:12]] {{field-on:Bible}} И наистина сестра ми е, дъщеря на баща ми, но не дъщеря на майка ми; и стана ми жена. {{field-off:Bible}}</w:t>
      </w:r>
    </w:p>
    <w:p>
      <w:pPr>
        <w:pStyle w:val="Normal"/>
        <w:rPr/>
      </w:pPr>
      <w:r>
        <w:rPr/>
        <w:t>[[@Bible:Gen 20:13 ]][[20:13 &gt;&gt; Gen 20:13]] {{field-on:Bible}} И когато ме стори Бог да странствувам от бащиния си дом, рекох й: Това добро ще ми сториш: на всяко място дето отидем, казвай за мене: Той ми е брат. {{field-off:Bible}}</w:t>
      </w:r>
    </w:p>
    <w:p>
      <w:pPr>
        <w:pStyle w:val="Normal"/>
        <w:rPr/>
      </w:pPr>
      <w:r>
        <w:rPr/>
        <w:t>[[@Bible:Gen 20:14 ]][[20:14 &gt;&gt; Gen 20:14]] {{field-on:Bible}} И взе Авимелех овци, и говеда, и раби, и рабини, и даде Аврааму, и върна му Сарра жена му. {{field-off:Bible}}</w:t>
      </w:r>
    </w:p>
    <w:p>
      <w:pPr>
        <w:pStyle w:val="Normal"/>
        <w:rPr/>
      </w:pPr>
      <w:r>
        <w:rPr/>
        <w:t>[[@Bible:Gen 20:15 ]][[20:15 &gt;&gt; Gen 20:15]] {{field-on:Bible}} И рече Авимелех: Ето земята ми пред тебе: насели се дето ти е угодно. {{field-off:Bible}}</w:t>
      </w:r>
    </w:p>
    <w:p>
      <w:pPr>
        <w:pStyle w:val="Normal"/>
        <w:rPr/>
      </w:pPr>
      <w:r>
        <w:rPr/>
        <w:t>[[@Bible:Gen 20:16 ]][[20:16 &gt;&gt; Gen 20:16]] {{field-on:Bible}} И на Сарра рече: Ето, дадох тисяща сребърници на брата ти; ето, това ти е покривало за очите пред всички които са с тебе и пред всички други. И така биде тя обличена. {{field-off:Bible}}</w:t>
      </w:r>
    </w:p>
    <w:p>
      <w:pPr>
        <w:pStyle w:val="Normal"/>
        <w:rPr/>
      </w:pPr>
      <w:r>
        <w:rPr/>
        <w:t>[[@Bible:Gen 20:17 ]][[20:17 &gt;&gt; Gen 20:17]] {{field-on:Bible}} И помоли се Авраам Богу; и изцели Бог Авимелеха, и жена му, и рабините му; и родиха чада. {{field-off:Bible}}</w:t>
      </w:r>
    </w:p>
    <w:p>
      <w:pPr>
        <w:pStyle w:val="Normal"/>
        <w:rPr/>
      </w:pPr>
      <w:r>
        <w:rPr/>
        <w:t>[[@Bible:Gen 20:18 ]][[20:18 &gt;&gt; Gen 20:18]] {{field-on:Bible}} Защото Господ беше заключил съвсем всички ложесна в дома Авимелехов поради Сарра, жената Авраамова. {{field-off:Bible}}</w:t>
      </w:r>
    </w:p>
    <w:p>
      <w:pPr>
        <w:pStyle w:val="Heading2"/>
        <w:rPr/>
      </w:pPr>
      <w:r>
        <w:rPr/>
        <w:t>Глава 21</w:t>
      </w:r>
    </w:p>
    <w:p>
      <w:pPr>
        <w:pStyle w:val="Normal"/>
        <w:rPr/>
      </w:pPr>
      <w:r>
        <w:rPr/>
        <w:t>[[@Bible:Gen 21:1 ]][[21:1 &gt;&gt; Gen 21:1]] {{field-on:Bible}} И посети Господ Сарра както рече: и стори Господ на Сарра както бе казал. {{field-off:Bible}}</w:t>
      </w:r>
    </w:p>
    <w:p>
      <w:pPr>
        <w:pStyle w:val="Normal"/>
        <w:rPr/>
      </w:pPr>
      <w:r>
        <w:rPr/>
        <w:t>[[@Bible:Gen 21:2 ]][[21:2 &gt;&gt; Gen 21:2]] {{field-on:Bible}} И зачна Сарра и роди син на Авраама в старините му, на срока за който му беше рекъл Бог. {{field-off:Bible}}</w:t>
      </w:r>
    </w:p>
    <w:p>
      <w:pPr>
        <w:pStyle w:val="Normal"/>
        <w:rPr/>
      </w:pPr>
      <w:r>
        <w:rPr/>
        <w:t>[[@Bible:Gen 21:3 ]][[21:3 &gt;&gt; Gen 21:3]] {{field-on:Bible}} И нарече Авраам името на сина си който му се роди, когото му Сарра роди, Исаак. {{field-off:Bible}}</w:t>
      </w:r>
    </w:p>
    <w:p>
      <w:pPr>
        <w:pStyle w:val="Normal"/>
        <w:rPr/>
      </w:pPr>
      <w:r>
        <w:rPr/>
        <w:t>[[@Bible:Gen 21:4 ]][[21:4 &gt;&gt; Gen 21:4]] {{field-on:Bible}} И обряза Авраам сина си Исаака в осмия ден, както му бе заповядал Бог. {{field-off:Bible}}</w:t>
      </w:r>
    </w:p>
    <w:p>
      <w:pPr>
        <w:pStyle w:val="Normal"/>
        <w:rPr/>
      </w:pPr>
      <w:r>
        <w:rPr/>
        <w:t>[[@Bible:Gen 21:5 ]][[21:5 &gt;&gt; Gen 21:5]] {{field-on:Bible}} А Авраам беше на сто години когато му се роди Исаак син му. {{field-off:Bible}}</w:t>
      </w:r>
    </w:p>
    <w:p>
      <w:pPr>
        <w:pStyle w:val="Normal"/>
        <w:rPr/>
      </w:pPr>
      <w:r>
        <w:rPr/>
        <w:t>[[@Bible:Gen 21:6 ]][[21:6 &gt;&gt; Gen 21:6]] {{field-on:Bible}} И рече Сарра: Бог ми направи смях: който чуе ще се смее с мене наедно. {{field-off:Bible}}</w:t>
      </w:r>
    </w:p>
    <w:p>
      <w:pPr>
        <w:pStyle w:val="Normal"/>
        <w:rPr/>
      </w:pPr>
      <w:r>
        <w:rPr/>
        <w:t>[[@Bible:Gen 21:7 ]][[21:7 &gt;&gt; Gen 21:7]] {{field-on:Bible}} И рече: Кой би рекъл Аврааму че Сарра ще кърми чада? понеже му родих син в старините му. {{field-off:Bible}}</w:t>
      </w:r>
    </w:p>
    <w:p>
      <w:pPr>
        <w:pStyle w:val="Normal"/>
        <w:rPr/>
      </w:pPr>
      <w:r>
        <w:rPr/>
        <w:t>[[@Bible:Gen 21:8 ]][[21:8 &gt;&gt; Gen 21:8]] {{field-on:Bible}} А детето порасна, и отбиха го; и направи Авраам голямо угощение в който ден отбиха Исаака. {{field-off:Bible}}</w:t>
      </w:r>
    </w:p>
    <w:p>
      <w:pPr>
        <w:pStyle w:val="Normal"/>
        <w:rPr/>
      </w:pPr>
      <w:r>
        <w:rPr/>
        <w:t>[[@Bible:Gen 21:9 ]][[21:9 &gt;&gt; Gen 21:9]] {{field-on:Bible}} И видя Сарра сина на Агар Египтянката, когото бе родила Аврааму, че се присмива на Исаака. {{field-off:Bible}}</w:t>
      </w:r>
    </w:p>
    <w:p>
      <w:pPr>
        <w:pStyle w:val="Normal"/>
        <w:rPr/>
      </w:pPr>
      <w:r>
        <w:rPr/>
        <w:t>[[@Bible:Gen 21:10 ]][[21:10 &gt;&gt; Gen 21:10]] {{field-on:Bible}} И рече Аврааму: Изпъди тази рабиня и сина й; защото няма да наследи синът на тази рабиня със сина ми Исаака. {{field-off:Bible}}</w:t>
      </w:r>
    </w:p>
    <w:p>
      <w:pPr>
        <w:pStyle w:val="Normal"/>
        <w:rPr/>
      </w:pPr>
      <w:r>
        <w:rPr/>
        <w:t>[[@Bible:Gen 21:11 ]][[21:11 &gt;&gt; Gen 21:11]] {{field-on:Bible}} И тая дума се видя твърде тежка на Авраама за сина му Исмаила. {{field-off:Bible}}</w:t>
      </w:r>
    </w:p>
    <w:p>
      <w:pPr>
        <w:pStyle w:val="Normal"/>
        <w:rPr/>
      </w:pPr>
      <w:r>
        <w:rPr/>
        <w:t>[[@Bible:Gen 21:12 ]][[21:12 &gt;&gt; Gen 21:12]] {{field-on:Bible}} И рече Бог Аврааму: Да ти се не види тежко за момчето и за рабинята ти: за всичко което ти рече Сарра слушай думата й; защото в Исаака ще се наименува на тебе семе. {{field-off:Bible}}</w:t>
      </w:r>
    </w:p>
    <w:p>
      <w:pPr>
        <w:pStyle w:val="Normal"/>
        <w:rPr/>
      </w:pPr>
      <w:r>
        <w:rPr/>
        <w:t>[[@Bible:Gen 21:13 ]][[21:13 &gt;&gt; Gen 21:13]] {{field-on:Bible}} А и сина на рабинята ще направя да стане народ; защото е твое семе. {{field-off:Bible}}</w:t>
      </w:r>
    </w:p>
    <w:p>
      <w:pPr>
        <w:pStyle w:val="Normal"/>
        <w:rPr/>
      </w:pPr>
      <w:r>
        <w:rPr/>
        <w:t>[[@Bible:Gen 21:14 ]][[21:14 &gt;&gt; Gen 21:14]] {{field-on:Bible}} И стана Авраам на сутринта рано и взе хляб и мех с вода, и даде на Агар, и тури ги на рамото й; даде й и детето, и я изпроводи. А тя отиде и се скиташе по пустинята Вирсавее. {{field-off:Bible}}</w:t>
      </w:r>
    </w:p>
    <w:p>
      <w:pPr>
        <w:pStyle w:val="Normal"/>
        <w:rPr/>
      </w:pPr>
      <w:r>
        <w:rPr/>
        <w:t>[[@Bible:Gen 21:15 ]][[21:15 &gt;&gt; Gen 21:15]] {{field-on:Bible}} И когато се свърши водата в меха, тя хвърли детето под един храст. {{field-off:Bible}}</w:t>
      </w:r>
    </w:p>
    <w:p>
      <w:pPr>
        <w:pStyle w:val="Normal"/>
        <w:rPr/>
      </w:pPr>
      <w:r>
        <w:rPr/>
        <w:t>[[@Bible:Gen 21:16 ]][[21:16 &gt;&gt; Gen 21:16]] {{field-on:Bible}} И отиде та седна насреща, далеч колкото един хвърлей на стрела; защото рече: Да не видя смъртта на детето. И седна насреща, и възвиси глас и плака. {{field-off:Bible}}</w:t>
      </w:r>
    </w:p>
    <w:p>
      <w:pPr>
        <w:pStyle w:val="Normal"/>
        <w:rPr/>
      </w:pPr>
      <w:r>
        <w:rPr/>
        <w:t>[[@Bible:Gen 21:17 ]][[21:17 &gt;&gt; Gen 21:17]] {{field-on:Bible}} И чу Бог гласа на момчето; и повика ангел Божий към Агар от небето и рече й: Що ти е, Агар? не бой се; защото чу Бог гласа на момчето от мястото дето е. {{field-off:Bible}}</w:t>
      </w:r>
    </w:p>
    <w:p>
      <w:pPr>
        <w:pStyle w:val="Normal"/>
        <w:rPr/>
      </w:pPr>
      <w:r>
        <w:rPr/>
        <w:t>[[@Bible:Gen 21:18 ]][[21:18 &gt;&gt; Gen 21:18]] {{field-on:Bible}} Стани, дигни момчето, и укрепи го с ръката си; защото ще го направя да стане народ велик. {{field-off:Bible}}</w:t>
      </w:r>
    </w:p>
    <w:p>
      <w:pPr>
        <w:pStyle w:val="Normal"/>
        <w:rPr/>
      </w:pPr>
      <w:r>
        <w:rPr/>
        <w:t>[[@Bible:Gen 21:19 ]][[21:19 &gt;&gt; Gen 21:19]] {{field-on:Bible}} И отвори Бог очите й; и тя видя кладенец с вода, и отиде та напълни меха с вода, и напои момчето. {{field-off:Bible}}</w:t>
      </w:r>
    </w:p>
    <w:p>
      <w:pPr>
        <w:pStyle w:val="Normal"/>
        <w:rPr/>
      </w:pPr>
      <w:r>
        <w:rPr/>
        <w:t>[[@Bible:Gen 21:20 ]][[21:20 &gt;&gt; Gen 21:20]] {{field-on:Bible}} И Бог беше с момчето; и то порасна, и насели се в пустинята, и стана стрелец. {{field-off:Bible}}</w:t>
      </w:r>
    </w:p>
    <w:p>
      <w:pPr>
        <w:pStyle w:val="Normal"/>
        <w:rPr/>
      </w:pPr>
      <w:r>
        <w:rPr/>
        <w:t>[[@Bible:Gen 21:21 ]][[21:21 &gt;&gt; Gen 21:21]] {{field-on:Bible}} И насели се в пустинята Фаран; и взе му майка му жена из Египетската земя. {{field-off:Bible}}</w:t>
      </w:r>
    </w:p>
    <w:p>
      <w:pPr>
        <w:pStyle w:val="Normal"/>
        <w:rPr/>
      </w:pPr>
      <w:r>
        <w:rPr/>
        <w:t>[[@Bible:Gen 21:22 ]][[21:22 &gt;&gt; Gen 21:22]] {{field-on:Bible}} А в онова време Авимелех, с Фихола военачалника си, говори на Авраама и рече: Бог е с тебе във всичко що правиш. {{field-off:Bible}}</w:t>
      </w:r>
    </w:p>
    <w:p>
      <w:pPr>
        <w:pStyle w:val="Normal"/>
        <w:rPr/>
      </w:pPr>
      <w:r>
        <w:rPr/>
        <w:t>[[@Bible:Gen 21:23 ]][[21:23 &gt;&gt; Gen 21:23]] {{field-on:Bible}} И сега закълни ми се тук в Бога че не ще се покажеш неверен на мене, ни на семето ми, нито на рода ми; но според милостта която ти съм сторил ще сториш на мене и на земята дето ти си пришлец. {{field-off:Bible}}</w:t>
      </w:r>
    </w:p>
    <w:p>
      <w:pPr>
        <w:pStyle w:val="Normal"/>
        <w:rPr/>
      </w:pPr>
      <w:r>
        <w:rPr/>
        <w:t>[[@Bible:Gen 21:24 ]][[21:24 &gt;&gt; Gen 21:24]] {{field-on:Bible}} И рече Авраам: Аз се заклевам. {{field-off:Bible}}</w:t>
      </w:r>
    </w:p>
    <w:p>
      <w:pPr>
        <w:pStyle w:val="Normal"/>
        <w:rPr/>
      </w:pPr>
      <w:r>
        <w:rPr/>
        <w:t>[[@Bible:Gen 21:25 ]][[21:25 &gt;&gt; Gen 21:25]] {{field-on:Bible}} И обличи Авраам Авимелеха за водния кладенец който бяха отнели Авимелеховите раби. {{field-off:Bible}}</w:t>
      </w:r>
    </w:p>
    <w:p>
      <w:pPr>
        <w:pStyle w:val="Normal"/>
        <w:rPr/>
      </w:pPr>
      <w:r>
        <w:rPr/>
        <w:t>[[@Bible:Gen 21:26 ]][[21:26 &gt;&gt; Gen 21:26]] {{field-on:Bible}} И рече Авимелех: Не знам кой е направил таз работа: нито ти ми яви, и нито аз съм чул, освен днес. {{field-off:Bible}}</w:t>
      </w:r>
    </w:p>
    <w:p>
      <w:pPr>
        <w:pStyle w:val="Normal"/>
        <w:rPr/>
      </w:pPr>
      <w:r>
        <w:rPr/>
        <w:t>[[@Bible:Gen 21:27 ]][[21:27 &gt;&gt; Gen 21:27]] {{field-on:Bible}} И взе Авраам овци и говеда и даде на Авимелеха, и направиха двамата договор. {{field-off:Bible}}</w:t>
      </w:r>
    </w:p>
    <w:p>
      <w:pPr>
        <w:pStyle w:val="Normal"/>
        <w:rPr/>
      </w:pPr>
      <w:r>
        <w:rPr/>
        <w:t>[[@Bible:Gen 21:28 ]][[21:28 &gt;&gt; Gen 21:28]] {{field-on:Bible}} И тури Авраам на страна седем женски агнета от стадото. {{field-off:Bible}}</w:t>
      </w:r>
    </w:p>
    <w:p>
      <w:pPr>
        <w:pStyle w:val="Normal"/>
        <w:rPr/>
      </w:pPr>
      <w:r>
        <w:rPr/>
        <w:t>[[@Bible:Gen 21:29 ]][[21:29 &gt;&gt; Gen 21:29]] {{field-on:Bible}} И рече Авимелех Аврааму: Що са тези седем женски агнета които си турил на страна? {{field-off:Bible}}</w:t>
      </w:r>
    </w:p>
    <w:p>
      <w:pPr>
        <w:pStyle w:val="Normal"/>
        <w:rPr/>
      </w:pPr>
      <w:r>
        <w:rPr/>
        <w:t>[[@Bible:Gen 21:30 ]][[21:30 &gt;&gt; Gen 21:30]] {{field-on:Bible}} А той рече: че тези седемте женски агнета ще вземеш ти от ръката ми, да ми бъдат за свидетелство че аз съм изкопал този кладенец. {{field-off:Bible}}</w:t>
      </w:r>
    </w:p>
    <w:p>
      <w:pPr>
        <w:pStyle w:val="Normal"/>
        <w:rPr/>
      </w:pPr>
      <w:r>
        <w:rPr/>
        <w:t>[[@Bible:Gen 21:31 ]][[21:31 &gt;&gt; Gen 21:31]] {{field-on:Bible}} За това наименува онова място Вирсавее (кладенец клетвен); защото там се заклеха двамата. {{field-off:Bible}}</w:t>
      </w:r>
    </w:p>
    <w:p>
      <w:pPr>
        <w:pStyle w:val="Normal"/>
        <w:rPr/>
      </w:pPr>
      <w:r>
        <w:rPr/>
        <w:t>[[@Bible:Gen 21:32 ]][[21:32 &gt;&gt; Gen 21:32]] {{field-on:Bible}} И направиха договор във Вирсавее; и стана Авимелех и Фихол военачалникът му, и върнаха се във Филистимската земя. {{field-off:Bible}}</w:t>
      </w:r>
    </w:p>
    <w:p>
      <w:pPr>
        <w:pStyle w:val="Normal"/>
        <w:rPr/>
      </w:pPr>
      <w:r>
        <w:rPr/>
        <w:t>[[@Bible:Gen 21:33 ]][[21:33 &gt;&gt; Gen 21:33]] {{field-on:Bible}} И насади Авраам дъбрава във Вирсавее; и призва там името на Йеова Бога Вечнаго. {{field-off:Bible}}</w:t>
      </w:r>
    </w:p>
    <w:p>
      <w:pPr>
        <w:pStyle w:val="Normal"/>
        <w:rPr/>
      </w:pPr>
      <w:r>
        <w:rPr/>
        <w:t>[[@Bible:Gen 21:34 ]][[21:34 &gt;&gt; Gen 21:34]] {{field-on:Bible}} И остана Авраам пришлец във Филистимската земя много дни. {{field-off:Bible}}</w:t>
      </w:r>
    </w:p>
    <w:p>
      <w:pPr>
        <w:pStyle w:val="Heading2"/>
        <w:rPr/>
      </w:pPr>
      <w:r>
        <w:rPr/>
        <w:t>Глава 22</w:t>
      </w:r>
    </w:p>
    <w:p>
      <w:pPr>
        <w:pStyle w:val="Normal"/>
        <w:rPr/>
      </w:pPr>
      <w:r>
        <w:rPr/>
        <w:t>[[@Bible:Gen 22:1 ]][[22:1 &gt;&gt; Gen 22:1]] {{field-on:Bible}} А след тези събития Бог изкуси Авраама, и рече му: Аврааме. И той рече: Ето ме. {{field-off:Bible}}</w:t>
      </w:r>
    </w:p>
    <w:p>
      <w:pPr>
        <w:pStyle w:val="Normal"/>
        <w:rPr/>
      </w:pPr>
      <w:r>
        <w:rPr/>
        <w:t>[[@Bible:Gen 22:2 ]][[22:2 &gt;&gt; Gen 22:2]] {{field-on:Bible}} И рече Бог: Вземи сега сина си единородния, когото си възлюбил, Исаака, и иди на мястото Мория, и принес го там във всесъжение, на една от горите която ще ти река. {{field-off:Bible}}</w:t>
      </w:r>
    </w:p>
    <w:p>
      <w:pPr>
        <w:pStyle w:val="Normal"/>
        <w:rPr/>
      </w:pPr>
      <w:r>
        <w:rPr/>
        <w:t>[[@Bible:Gen 22:3 ]][[22:3 &gt;&gt; Gen 22:3]] {{field-on:Bible}} И подрани Авраам на сутринта та оседла осела си, и взе със себе си двама от рабите си и Исаака сина си; и нацепи дърва за всесъжението, и стана та отиде на мястото което му каза Бог. {{field-off:Bible}}</w:t>
      </w:r>
    </w:p>
    <w:p>
      <w:pPr>
        <w:pStyle w:val="Normal"/>
        <w:rPr/>
      </w:pPr>
      <w:r>
        <w:rPr/>
        <w:t>[[@Bible:Gen 22:4 ]][[22:4 &gt;&gt; Gen 22:4]] {{field-on:Bible}} И в третия ден подигна Аврам очи, и видя мястото от далеч. {{field-off:Bible}}</w:t>
      </w:r>
    </w:p>
    <w:p>
      <w:pPr>
        <w:pStyle w:val="Normal"/>
        <w:rPr/>
      </w:pPr>
      <w:r>
        <w:rPr/>
        <w:t>[[@Bible:Gen 22:5 ]][[22:5 &gt;&gt; Gen 22:5]] {{field-on:Bible}} И рече Авраам на рабите си: Вие останете тук с осела; а аз и момчето ще отидем до там, и като се поклоним ще се върнем при вас. {{field-off:Bible}}</w:t>
      </w:r>
    </w:p>
    <w:p>
      <w:pPr>
        <w:pStyle w:val="Normal"/>
        <w:rPr/>
      </w:pPr>
      <w:r>
        <w:rPr/>
        <w:t>[[@Bible:Gen 22:6 ]][[22:6 &gt;&gt; Gen 22:6]] {{field-on:Bible}} И взе Авраам дървата за всесъжението и натовари ги на сина си Исаака, и взе в ръка огъня и ножа; и отидоха двамата наедно. {{field-off:Bible}}</w:t>
      </w:r>
    </w:p>
    <w:p>
      <w:pPr>
        <w:pStyle w:val="Normal"/>
        <w:rPr/>
      </w:pPr>
      <w:r>
        <w:rPr/>
        <w:t>[[@Bible:Gen 22:7 ]][[22:7 &gt;&gt; Gen 22:7]] {{field-on:Bible}} Тогаз продума Исаак на Авраама отца си и рече: Отче мой! И той рече: Ето ме, чадо мое. И рече Исаак: Ето огъня и дървата; а де е агнето за всесъжението? {{field-off:Bible}}</w:t>
      </w:r>
    </w:p>
    <w:p>
      <w:pPr>
        <w:pStyle w:val="Normal"/>
        <w:rPr/>
      </w:pPr>
      <w:r>
        <w:rPr/>
        <w:t>[[@Bible:Gen 22:8 ]][[22:8 &gt;&gt; Gen 22:8]] {{field-on:Bible}} И рече Авраам: Бог, чадо мое, ще си промисли агнето за всесъжение; и отиваха двамата наедно. {{field-off:Bible}}</w:t>
      </w:r>
    </w:p>
    <w:p>
      <w:pPr>
        <w:pStyle w:val="Normal"/>
        <w:rPr/>
      </w:pPr>
      <w:r>
        <w:rPr/>
        <w:t>[[@Bible:Gen 22:9 ]][[22:9 &gt;&gt; Gen 22:9]] {{field-on:Bible}} И като пристигнаха на мястото което му рече Бог, съгради там Авраам олтар, и нареди дървата, и като върза Исаака сина си, тури го на олтаря върх дървата. {{field-off:Bible}}</w:t>
      </w:r>
    </w:p>
    <w:p>
      <w:pPr>
        <w:pStyle w:val="Normal"/>
        <w:rPr/>
      </w:pPr>
      <w:r>
        <w:rPr/>
        <w:t>[[@Bible:Gen 22:10 ]][[22:10 &gt;&gt; Gen 22:10]] {{field-on:Bible}} И простря Авраам ръката си та взе ножа за да заколи сина си. {{field-off:Bible}}</w:t>
      </w:r>
    </w:p>
    <w:p>
      <w:pPr>
        <w:pStyle w:val="Normal"/>
        <w:rPr/>
      </w:pPr>
      <w:r>
        <w:rPr/>
        <w:t>[[@Bible:Gen 22:11 ]][[22:11 &gt;&gt; Gen 22:11]] {{field-on:Bible}} Но ангел Господен му викна от небето и рече: Аврааме, Аврааме! И той рече: Ето ме. {{field-off:Bible}}</w:t>
      </w:r>
    </w:p>
    <w:p>
      <w:pPr>
        <w:pStyle w:val="Normal"/>
        <w:rPr/>
      </w:pPr>
      <w:r>
        <w:rPr/>
        <w:t>[[@Bible:Gen 22:12 ]][[22:12 &gt;&gt; Gen 22:12]] {{field-on:Bible}} И рече: Да не простреш ръката си на момчето, и да му не сториш нищо; защото сега познах че ти се боиш от Бога, понеже заради мене не си пожалил сина си единородния. {{field-off:Bible}}</w:t>
      </w:r>
    </w:p>
    <w:p>
      <w:pPr>
        <w:pStyle w:val="Normal"/>
        <w:rPr/>
      </w:pPr>
      <w:r>
        <w:rPr/>
        <w:t>[[@Bible:Gen 22:13 ]][[22:13 &gt;&gt; Gen 22:13]] {{field-on:Bible}} И като подигна Авраам очи, видя, и ето, зад него овен вплетен с рогата си в един храст; и дойде Авраам, и взе овена, и принесе го всесъжение вместо сина си. {{field-off:Bible}}</w:t>
      </w:r>
    </w:p>
    <w:p>
      <w:pPr>
        <w:pStyle w:val="Normal"/>
        <w:rPr/>
      </w:pPr>
      <w:r>
        <w:rPr/>
        <w:t>[[@Bible:Gen 22:14 ]][[22:14 &gt;&gt; Gen 22:14]] {{field-on:Bible}} И нарече Авраам името на онова място Йеова-ире, както се казва и днес: На гората Господ ще се яви. {{field-off:Bible}}</w:t>
      </w:r>
    </w:p>
    <w:p>
      <w:pPr>
        <w:pStyle w:val="Normal"/>
        <w:rPr/>
      </w:pPr>
      <w:r>
        <w:rPr/>
        <w:t>[[@Bible:Gen 22:15 ]][[22:15 &gt;&gt; Gen 22:15]] {{field-on:Bible}} И викна втори път ангел Господен Аврааму от небето {{field-off:Bible}}</w:t>
      </w:r>
    </w:p>
    <w:p>
      <w:pPr>
        <w:pStyle w:val="Normal"/>
        <w:rPr/>
      </w:pPr>
      <w:r>
        <w:rPr/>
        <w:t>[[@Bible:Gen 22:16 ]][[22:16 &gt;&gt; Gen 22:16]] {{field-on:Bible}} и рече: Заклех се в мене си, казва Господ, понеже си сторил това нещо, и не си пожалил сина си, единородния си, {{field-off:Bible}}</w:t>
      </w:r>
    </w:p>
    <w:p>
      <w:pPr>
        <w:pStyle w:val="Normal"/>
        <w:rPr/>
      </w:pPr>
      <w:r>
        <w:rPr/>
        <w:t>[[@Bible:Gen 22:17 ]][[22:17 &gt;&gt; Gen 22:17]] {{field-on:Bible}} ще те благословя и благословя, и ще умножа и преумножа семето ти като звездите на небето, и като пясъка който е край морето; и семето ти ще обладае вратата на враговете си; {{field-off:Bible}}</w:t>
      </w:r>
    </w:p>
    <w:p>
      <w:pPr>
        <w:pStyle w:val="Normal"/>
        <w:rPr/>
      </w:pPr>
      <w:r>
        <w:rPr/>
        <w:t>[[@Bible:Gen 22:18 ]][[22:18 &gt;&gt; Gen 22:18]] {{field-on:Bible}} и в твоето семе ще се благословят всичките народи на земята, защото си послушал гласа ми. {{field-off:Bible}}</w:t>
      </w:r>
    </w:p>
    <w:p>
      <w:pPr>
        <w:pStyle w:val="Normal"/>
        <w:rPr/>
      </w:pPr>
      <w:r>
        <w:rPr/>
        <w:t>[[@Bible:Gen 22:19 ]][[22:19 &gt;&gt; Gen 22:19]] {{field-on:Bible}} И върна се Авраам при рабите си, и станаха та отидоха наедно у Вирсавее; и насели се Авраам у Вирсавее. {{field-off:Bible}}</w:t>
      </w:r>
    </w:p>
    <w:p>
      <w:pPr>
        <w:pStyle w:val="Normal"/>
        <w:rPr/>
      </w:pPr>
      <w:r>
        <w:rPr/>
        <w:t>[[@Bible:Gen 22:20 ]][[22:20 &gt;&gt; Gen 22:20]] {{field-on:Bible}} А след тези събития казаха Аврааму и рекоха: Ето, Мелха роди и тя синове на Нахора брата ти: {{field-off:Bible}}</w:t>
      </w:r>
    </w:p>
    <w:p>
      <w:pPr>
        <w:pStyle w:val="Normal"/>
        <w:rPr/>
      </w:pPr>
      <w:r>
        <w:rPr/>
        <w:t>[[@Bible:Gen 22:21 ]][[22:21 &gt;&gt; Gen 22:21]] {{field-on:Bible}} Уза първородния му, и Вуза брата му, и Камуила отца Арамова, {{field-off:Bible}}</w:t>
      </w:r>
    </w:p>
    <w:p>
      <w:pPr>
        <w:pStyle w:val="Normal"/>
        <w:rPr/>
      </w:pPr>
      <w:r>
        <w:rPr/>
        <w:t>[[@Bible:Gen 22:22 ]][[22:22 &gt;&gt; Gen 22:22]] {{field-on:Bible}} и Кеседа, и Азава, и Фалдеса, и Едлафа, и Ватуила. {{field-off:Bible}}</w:t>
      </w:r>
    </w:p>
    <w:p>
      <w:pPr>
        <w:pStyle w:val="Normal"/>
        <w:rPr/>
      </w:pPr>
      <w:r>
        <w:rPr/>
        <w:t>[[@Bible:Gen 22:23 ]][[22:23 &gt;&gt; Gen 22:23]] {{field-on:Bible}} А Ватуил роди Ревека: тези осмината роди Мелха Нахору брату Авраамову. {{field-off:Bible}}</w:t>
      </w:r>
    </w:p>
    <w:p>
      <w:pPr>
        <w:pStyle w:val="Normal"/>
        <w:rPr/>
      </w:pPr>
      <w:r>
        <w:rPr/>
        <w:t>[[@Bible:Gen 22:24 ]][[22:24 &gt;&gt; Gen 22:24]] {{field-on:Bible}} И наложницата му, която се именуваше Ревма, роди и тя Тавека, и Таама, и Тахаса, и Мааха. {{field-off:Bible}}</w:t>
      </w:r>
    </w:p>
    <w:p>
      <w:pPr>
        <w:pStyle w:val="Heading2"/>
        <w:rPr/>
      </w:pPr>
      <w:r>
        <w:rPr/>
        <w:t>Глава 23</w:t>
      </w:r>
    </w:p>
    <w:p>
      <w:pPr>
        <w:pStyle w:val="Normal"/>
        <w:rPr/>
      </w:pPr>
      <w:r>
        <w:rPr/>
        <w:t>[[@Bible:Gen 23:1 ]][[23:1 &gt;&gt; Gen 23:1]] {{field-on:Bible}} И живя Сарра сто и двадесет и седем години: тези са годините на живота Саррин. {{field-off:Bible}}</w:t>
      </w:r>
    </w:p>
    <w:p>
      <w:pPr>
        <w:pStyle w:val="Normal"/>
        <w:rPr/>
      </w:pPr>
      <w:r>
        <w:rPr/>
        <w:t>[[@Bible:Gen 23:2 ]][[23:2 &gt;&gt; Gen 23:2]] {{field-on:Bible}} И умря Сарра в Кириат-арва: то е Хеврон в Ханаанската земя; и дойде Авраам да жалее Сарра и да я оплаче. {{field-off:Bible}}</w:t>
      </w:r>
    </w:p>
    <w:p>
      <w:pPr>
        <w:pStyle w:val="Normal"/>
        <w:rPr/>
      </w:pPr>
      <w:r>
        <w:rPr/>
        <w:t>[[@Bible:Gen 23:3 ]][[23:3 &gt;&gt; Gen 23:3]] {{field-on:Bible}} И като стана Авраам от мъртвеца си, говори на синовете Хетови и рече: {{field-off:Bible}}</w:t>
      </w:r>
    </w:p>
    <w:p>
      <w:pPr>
        <w:pStyle w:val="Normal"/>
        <w:rPr/>
      </w:pPr>
      <w:r>
        <w:rPr/>
        <w:t>[[@Bible:Gen 23:4 ]][[23:4 &gt;&gt; Gen 23:4]] {{field-on:Bible}} чужденец и пришлец съм аз между вас: дайте ми стяжание за гроб между вас, за да погреба мъртвеца си от пред очите си. {{field-off:Bible}}</w:t>
      </w:r>
    </w:p>
    <w:p>
      <w:pPr>
        <w:pStyle w:val="Normal"/>
        <w:rPr/>
      </w:pPr>
      <w:r>
        <w:rPr/>
        <w:t>[[@Bible:Gen 23:5 ]][[23:5 &gt;&gt; Gen 23:5]] {{field-on:Bible}} И отговориха синовете Хетови Аврааму и рекоха му: {{field-off:Bible}}</w:t>
      </w:r>
    </w:p>
    <w:p>
      <w:pPr>
        <w:pStyle w:val="Normal"/>
        <w:rPr/>
      </w:pPr>
      <w:r>
        <w:rPr/>
        <w:t>[[@Bible:Gen 23:6 ]][[23:6 &gt;&gt; Gen 23:6]] {{field-on:Bible}} Послушай ни, господине: ти си между нас княз от Бога: погреби мъртвеца си в избрания от гробовете ни: никой от нас не ще да ти възбрани гроба си, за да погребеш мъртвеца си. {{field-off:Bible}}</w:t>
      </w:r>
    </w:p>
    <w:p>
      <w:pPr>
        <w:pStyle w:val="Normal"/>
        <w:rPr/>
      </w:pPr>
      <w:r>
        <w:rPr/>
        <w:t>[[@Bible:Gen 23:7 ]][[23:7 &gt;&gt; Gen 23:7]] {{field-on:Bible}} Тогава стана Авраам и поклони се на людете на оназ земя, на синовете Хетови; {{field-off:Bible}}</w:t>
      </w:r>
    </w:p>
    <w:p>
      <w:pPr>
        <w:pStyle w:val="Normal"/>
        <w:rPr/>
      </w:pPr>
      <w:r>
        <w:rPr/>
        <w:t>[[@Bible:Gen 23:8 ]][[23:8 &gt;&gt; Gen 23:8]] {{field-on:Bible}} и говори им и рече: Ако ви е угодно да погреба мъртвеца си от пред очите си, послушайте ме, и посредствувайте за мене пред Ефрона сина Сааров, {{field-off:Bible}}</w:t>
      </w:r>
    </w:p>
    <w:p>
      <w:pPr>
        <w:pStyle w:val="Normal"/>
        <w:rPr/>
      </w:pPr>
      <w:r>
        <w:rPr/>
        <w:t>[[@Bible:Gen 23:9 ]][[23:9 &gt;&gt; Gen 23:9]] {{field-on:Bible}} и да ми даде пещерата си Махпелах, в края на нивата си: с пълна цена нека ми я даде в стяжание за гроб между вас. {{field-off:Bible}}</w:t>
      </w:r>
    </w:p>
    <w:p>
      <w:pPr>
        <w:pStyle w:val="Normal"/>
        <w:rPr/>
      </w:pPr>
      <w:r>
        <w:rPr/>
        <w:t>[[@Bible:Gen 23:10 ]][[23:10 &gt;&gt; Gen 23:10]] {{field-on:Bible}} А Ефрон седеше всред синовете Хетови; и отговори Ефрон Хетеянинът Аврааму при слушанието на синовете Хетови на всичките които влазяха във вратата на града му, и рече: {{field-off:Bible}}</w:t>
      </w:r>
    </w:p>
    <w:p>
      <w:pPr>
        <w:pStyle w:val="Normal"/>
        <w:rPr/>
      </w:pPr>
      <w:r>
        <w:rPr/>
        <w:t>[[@Bible:Gen 23:11 ]][[23:11 &gt;&gt; Gen 23:11]] {{field-on:Bible}} Не, господине мой, послушай ме: давам ти нивата, давам ти и пещерата която е в нея: пред синовете на народа си давам ти я: погреби мъртвеца си. {{field-off:Bible}}</w:t>
      </w:r>
    </w:p>
    <w:p>
      <w:pPr>
        <w:pStyle w:val="Normal"/>
        <w:rPr/>
      </w:pPr>
      <w:r>
        <w:rPr/>
        <w:t>[[@Bible:Gen 23:12 ]][[23:12 &gt;&gt; Gen 23:12]] {{field-on:Bible}} И поклони се Авраам пред людете на оназ земя; {{field-off:Bible}}</w:t>
      </w:r>
    </w:p>
    <w:p>
      <w:pPr>
        <w:pStyle w:val="Normal"/>
        <w:rPr/>
      </w:pPr>
      <w:r>
        <w:rPr/>
        <w:t>[[@Bible:Gen 23:13 ]][[23:13 &gt;&gt; Gen 23:13]] {{field-on:Bible}} и рече Ефрону при слушането на людете от оназ земя, и каза: Ако щеш, послушай ме, моля: ще дам среброто за нивата; вземи го от мене, и ще погреба мъртвеца си там. {{field-off:Bible}}</w:t>
      </w:r>
    </w:p>
    <w:p>
      <w:pPr>
        <w:pStyle w:val="Normal"/>
        <w:rPr/>
      </w:pPr>
      <w:r>
        <w:rPr/>
        <w:t>[[@Bible:Gen 23:14 ]][[23:14 &gt;&gt; Gen 23:14]] {{field-on:Bible}} А Ефрон отговори Аврааму и рече му: {{field-off:Bible}}</w:t>
      </w:r>
    </w:p>
    <w:p>
      <w:pPr>
        <w:pStyle w:val="Normal"/>
        <w:rPr/>
      </w:pPr>
      <w:r>
        <w:rPr/>
        <w:t>[[@Bible:Gen 23:15 ]][[23:15 &gt;&gt; Gen 23:15]] {{field-on:Bible}} чуй ме, господине мой: между мене и тебе що е земя за четиристотин сикли сребърни? погреби мъртвеца си. {{field-off:Bible}}</w:t>
      </w:r>
    </w:p>
    <w:p>
      <w:pPr>
        <w:pStyle w:val="Normal"/>
        <w:rPr/>
      </w:pPr>
      <w:r>
        <w:rPr/>
        <w:t>[[@Bible:Gen 23:16 ]][[23:16 &gt;&gt; Gen 23:16]] {{field-on:Bible}} И послуша Авраам Ефрона; и претегли Авраам Ефрону среброто което рече при слушането на синовете Хетови, четиристотин сикли сребърни каквито минуваха между търговци. {{field-off:Bible}}</w:t>
      </w:r>
    </w:p>
    <w:p>
      <w:pPr>
        <w:pStyle w:val="Normal"/>
        <w:rPr/>
      </w:pPr>
      <w:r>
        <w:rPr/>
        <w:t>[[@Bible:Gen 23:17 ]][[23:17 &gt;&gt; Gen 23:17]] {{field-on:Bible}} И Ефроновата нива която беше в Махпелах, пред Мамврий, нивата и пещерата която бе в нея и всичките дървя, които бяха в нивата, по всичките предели наоколо, потвърдиха се {{field-off:Bible}}</w:t>
      </w:r>
    </w:p>
    <w:p>
      <w:pPr>
        <w:pStyle w:val="Normal"/>
        <w:rPr/>
      </w:pPr>
      <w:r>
        <w:rPr/>
        <w:t>[[@Bible:Gen 23:18 ]][[23:18 &gt;&gt; Gen 23:18]] {{field-on:Bible}} стяжание на Авраама, пред синовете Хетови, пред всичките които влазяха във вратата на града му. {{field-off:Bible}}</w:t>
      </w:r>
    </w:p>
    <w:p>
      <w:pPr>
        <w:pStyle w:val="Normal"/>
        <w:rPr/>
      </w:pPr>
      <w:r>
        <w:rPr/>
        <w:t>[[@Bible:Gen 23:19 ]][[23:19 &gt;&gt; Gen 23:19]] {{field-on:Bible}} И след това погребе Авраам Сарра жена си в пещерата на нивата Махпелах, пред Мамврий: той е Хеврон в Ханаанската земя. {{field-off:Bible}}</w:t>
      </w:r>
    </w:p>
    <w:p>
      <w:pPr>
        <w:pStyle w:val="Normal"/>
        <w:rPr/>
      </w:pPr>
      <w:r>
        <w:rPr/>
        <w:t>[[@Bible:Gen 23:20 ]][[23:20 &gt;&gt; Gen 23:20]] {{field-on:Bible}} И нивата и пещерата която беше в нея потвърдиха се от синовете Хетови на Авраама в стяжание за гроб. {{field-off:Bible}}</w:t>
      </w:r>
    </w:p>
    <w:p>
      <w:pPr>
        <w:pStyle w:val="Heading2"/>
        <w:rPr/>
      </w:pPr>
      <w:r>
        <w:rPr/>
        <w:t>Глава 24</w:t>
      </w:r>
    </w:p>
    <w:p>
      <w:pPr>
        <w:pStyle w:val="Normal"/>
        <w:rPr/>
      </w:pPr>
      <w:r>
        <w:rPr/>
        <w:t>[[@Bible:Gen 24:1 ]][[24:1 &gt;&gt; Gen 24:1]] {{field-on:Bible}} И Авраам беше стар, преминал на възраст; и Господ благослови Авраама във всичко. {{field-off:Bible}}</w:t>
      </w:r>
    </w:p>
    <w:p>
      <w:pPr>
        <w:pStyle w:val="Normal"/>
        <w:rPr/>
      </w:pPr>
      <w:r>
        <w:rPr/>
        <w:t>[[@Bible:Gen 24:2 ]][[24:2 &gt;&gt; Gen 24:2]] {{field-on:Bible}} И рече Авраам на раба си, по-стария в дома му, на настоятеля на всичкия му имот: Да туриш ръката си под бедрото ми, {{field-off:Bible}}</w:t>
      </w:r>
    </w:p>
    <w:p>
      <w:pPr>
        <w:pStyle w:val="Normal"/>
        <w:rPr/>
      </w:pPr>
      <w:r>
        <w:rPr/>
        <w:t>[[@Bible:Gen 24:3 ]][[24:3 &gt;&gt; Gen 24:3]] {{field-on:Bible}} и ще те закълна в Господа Бога на небето и Бога на земята че няма да вземеш жена за сина ми от дъщерите на Хананейците между които живея, {{field-off:Bible}}</w:t>
      </w:r>
    </w:p>
    <w:p>
      <w:pPr>
        <w:pStyle w:val="Normal"/>
        <w:rPr/>
      </w:pPr>
      <w:r>
        <w:rPr/>
        <w:t>[[@Bible:Gen 24:4 ]][[24:4 &gt;&gt; Gen 24:4]] {{field-on:Bible}} но ще идеш на мястото ми, и при рода ми, и ще вземеш жена за сина ми Исаака. {{field-off:Bible}}</w:t>
      </w:r>
    </w:p>
    <w:p>
      <w:pPr>
        <w:pStyle w:val="Normal"/>
        <w:rPr/>
      </w:pPr>
      <w:r>
        <w:rPr/>
        <w:t>[[@Bible:Gen 24:5 ]][[24:5 &gt;&gt; Gen 24:5]] {{field-on:Bible}} А рабът му рече: Може да не ще жената да дойде подире ми в тази земя; трябва ли да заведа сина ти в оназ земя, от дето си излязъл? {{field-off:Bible}}</w:t>
      </w:r>
    </w:p>
    <w:p>
      <w:pPr>
        <w:pStyle w:val="Normal"/>
        <w:rPr/>
      </w:pPr>
      <w:r>
        <w:rPr/>
        <w:t>[[@Bible:Gen 24:6 ]][[24:6 &gt;&gt; Gen 24:6]] {{field-on:Bible}} И рече му Авраам: Пази, да не върнеш сина ми там. {{field-off:Bible}}</w:t>
      </w:r>
    </w:p>
    <w:p>
      <w:pPr>
        <w:pStyle w:val="Normal"/>
        <w:rPr/>
      </w:pPr>
      <w:r>
        <w:rPr/>
        <w:t>[[@Bible:Gen 24:7 ]][[24:7 &gt;&gt; Gen 24:7]] {{field-on:Bible}} Господ Бог небесни който ме взе из дома на отца ми и от земята на рождението ми, и който ми говори, и който ми се закле и рече: На твоето семе ще дам таз земя, той ще изпрати ангела си пред тебе; и ще вземеш жена за сина ми от там. {{field-off:Bible}}</w:t>
      </w:r>
    </w:p>
    <w:p>
      <w:pPr>
        <w:pStyle w:val="Normal"/>
        <w:rPr/>
      </w:pPr>
      <w:r>
        <w:rPr/>
        <w:t>[[@Bible:Gen 24:8 ]][[24:8 &gt;&gt; Gen 24:8]] {{field-on:Bible}} Ако ли жената не ще да дойде подире ти, тогаз ще бъдеш свободен от това мое заклеване, само сина ми да не върнеш там. {{field-off:Bible}}</w:t>
      </w:r>
    </w:p>
    <w:p>
      <w:pPr>
        <w:pStyle w:val="Normal"/>
        <w:rPr/>
      </w:pPr>
      <w:r>
        <w:rPr/>
        <w:t>[[@Bible:Gen 24:9 ]][[24:9 &gt;&gt; Gen 24:9]] {{field-on:Bible}} И тури рабът ръката си под бедрото на Авраама господина своего, и закле му се за това нещо. {{field-off:Bible}}</w:t>
      </w:r>
    </w:p>
    <w:p>
      <w:pPr>
        <w:pStyle w:val="Normal"/>
        <w:rPr/>
      </w:pPr>
      <w:r>
        <w:rPr/>
        <w:t>[[@Bible:Gen 24:10 ]][[24:10 &gt;&gt; Gen 24:10]] {{field-on:Bible}} И взе рабът от камилите на господина си десет камили, и тръгна, и в ръцете му беше всичкото благо на господина му; и стана та отиде в Месопотамия, в града Нахоров. {{field-off:Bible}}</w:t>
      </w:r>
    </w:p>
    <w:p>
      <w:pPr>
        <w:pStyle w:val="Normal"/>
        <w:rPr/>
      </w:pPr>
      <w:r>
        <w:rPr/>
        <w:t>[[@Bible:Gen 24:11 ]][[24:11 &gt;&gt; Gen 24:11]] {{field-on:Bible}} И тури камилите да коленичат вън от града при водния кладенец, надвечер когато излазят жените да си наливат вода. {{field-off:Bible}}</w:t>
      </w:r>
    </w:p>
    <w:p>
      <w:pPr>
        <w:pStyle w:val="Normal"/>
        <w:rPr/>
      </w:pPr>
      <w:r>
        <w:rPr/>
        <w:t>[[@Bible:Gen 24:12 ]][[24:12 &gt;&gt; Gen 24:12]] {{field-on:Bible}} И рече: Господи, Боже на господина моего Авраама, дай ми, моля, добра среща днес, и стори милост на господина моего Авраама. {{field-off:Bible}}</w:t>
      </w:r>
    </w:p>
    <w:p>
      <w:pPr>
        <w:pStyle w:val="Normal"/>
        <w:rPr/>
      </w:pPr>
      <w:r>
        <w:rPr/>
        <w:t>[[@Bible:Gen 24:13 ]][[24:13 &gt;&gt; Gen 24:13]] {{field-on:Bible}} Ето, аз стоя при извора на водата, а дъщерите на градските жители излазят да наливат вода; {{field-off:Bible}}</w:t>
      </w:r>
    </w:p>
    <w:p>
      <w:pPr>
        <w:pStyle w:val="Normal"/>
        <w:rPr/>
      </w:pPr>
      <w:r>
        <w:rPr/>
        <w:t>[[@Bible:Gen 24:14 ]][[24:14 &gt;&gt; Gen 24:14]] {{field-on:Bible}} и момата на която река: Я наведи подноса си да пия, и тя рече: Пий, и ще напоя и камилите ти, тя нека е оная която си отредил за раба си Исаака; и от това ще позная че си сторил милост на господина моего. {{field-off:Bible}}</w:t>
      </w:r>
    </w:p>
    <w:p>
      <w:pPr>
        <w:pStyle w:val="Normal"/>
        <w:rPr/>
      </w:pPr>
      <w:r>
        <w:rPr/>
        <w:t>[[@Bible:Gen 24:15 ]][[24:15 &gt;&gt; Gen 24:15]] {{field-on:Bible}} И преди да престане той да говори, ето, излазяше Ревека, която беше се родила Ватуилу, сину на Мелха, жена на Нахора Авраамовия брат, и на рамото й водоносът й. {{field-off:Bible}}</w:t>
      </w:r>
    </w:p>
    <w:p>
      <w:pPr>
        <w:pStyle w:val="Normal"/>
        <w:rPr/>
      </w:pPr>
      <w:r>
        <w:rPr/>
        <w:t>[[@Bible:Gen 24:16 ]][[24:16 &gt;&gt; Gen 24:16]] {{field-on:Bible}} А момата беше твърде красна на глед, девица, и мъж не беше познала, и тъй, като слезе на извора, напълни водоноса си, и възлязваше. {{field-off:Bible}}</w:t>
      </w:r>
    </w:p>
    <w:p>
      <w:pPr>
        <w:pStyle w:val="Normal"/>
        <w:rPr/>
      </w:pPr>
      <w:r>
        <w:rPr/>
        <w:t>[[@Bible:Gen 24:17 ]][[24:17 &gt;&gt; Gen 24:17]] {{field-on:Bible}} А рабът се завтече да я посрещне и рече: Я ме напой малко вода от водоноса си. {{field-off:Bible}}</w:t>
      </w:r>
    </w:p>
    <w:p>
      <w:pPr>
        <w:pStyle w:val="Normal"/>
        <w:rPr/>
      </w:pPr>
      <w:r>
        <w:rPr/>
        <w:t>[[@Bible:Gen 24:18 ]][[24:18 &gt;&gt; Gen 24:18]] {{field-on:Bible}} А тя рече: Пий, господине мой; и побърза и сне водоноса си на ръката си и напои го. {{field-off:Bible}}</w:t>
      </w:r>
    </w:p>
    <w:p>
      <w:pPr>
        <w:pStyle w:val="Normal"/>
        <w:rPr/>
      </w:pPr>
      <w:r>
        <w:rPr/>
        <w:t>[[@Bible:Gen 24:19 ]][[24:19 &gt;&gt; Gen 24:19]] {{field-on:Bible}} И като го напои рече: И за камилите ти ще извадя, доде се напият всичките. {{field-off:Bible}}</w:t>
      </w:r>
    </w:p>
    <w:p>
      <w:pPr>
        <w:pStyle w:val="Normal"/>
        <w:rPr/>
      </w:pPr>
      <w:r>
        <w:rPr/>
        <w:t>[[@Bible:Gen 24:20 ]][[24:20 &gt;&gt; Gen 24:20]] {{field-on:Bible}} И тутакси изля водоноса си в поилото, и завтече се на кладенеца да извади още, и извади за всичките му камили. {{field-off:Bible}}</w:t>
      </w:r>
    </w:p>
    <w:p>
      <w:pPr>
        <w:pStyle w:val="Normal"/>
        <w:rPr/>
      </w:pPr>
      <w:r>
        <w:rPr/>
        <w:t>[[@Bible:Gen 24:21 ]][[24:21 &gt;&gt; Gen 24:21]] {{field-on:Bible}} А человекът се чудеше с нея, и мълчеше, за да познае дали е благоустроил Господ пътя му, или не. {{field-off:Bible}}</w:t>
      </w:r>
    </w:p>
    <w:p>
      <w:pPr>
        <w:pStyle w:val="Normal"/>
        <w:rPr/>
      </w:pPr>
      <w:r>
        <w:rPr/>
        <w:t>[[@Bible:Gen 24:22 ]][[24:22 &gt;&gt; Gen 24:22]] {{field-on:Bible}} И като престанаха камилите да пият, взе человекът една златна обеца, тежка половин сикл, и две гривни за ръцете й тежки десет сикли от злато, {{field-off:Bible}}</w:t>
      </w:r>
    </w:p>
    <w:p>
      <w:pPr>
        <w:pStyle w:val="Normal"/>
        <w:rPr/>
      </w:pPr>
      <w:r>
        <w:rPr/>
        <w:t>[[@Bible:Gen 24:23 ]][[24:23 &gt;&gt; Gen 24:23]] {{field-on:Bible}} и рече: чия дъщеря си ти? я ми кажи: намерва ли се в къщата на баща ти място за нас да пренощуваме? {{field-off:Bible}}</w:t>
      </w:r>
    </w:p>
    <w:p>
      <w:pPr>
        <w:pStyle w:val="Normal"/>
        <w:rPr/>
      </w:pPr>
      <w:r>
        <w:rPr/>
        <w:t>[[@Bible:Gen 24:24 ]][[24:24 &gt;&gt; Gen 24:24]] {{field-on:Bible}} И тя му рече: Аз съм дъщеря на Ватуила сина Мелхин, когото е родила Нахору. {{field-off:Bible}}</w:t>
      </w:r>
    </w:p>
    <w:p>
      <w:pPr>
        <w:pStyle w:val="Normal"/>
        <w:rPr/>
      </w:pPr>
      <w:r>
        <w:rPr/>
        <w:t>[[@Bible:Gen 24:25 ]][[24:25 &gt;&gt; Gen 24:25]] {{field-on:Bible}} Рече му още: Има у нас и слама, и храна много, и място за пренощуване. {{field-off:Bible}}</w:t>
      </w:r>
    </w:p>
    <w:p>
      <w:pPr>
        <w:pStyle w:val="Normal"/>
        <w:rPr/>
      </w:pPr>
      <w:r>
        <w:rPr/>
        <w:t>[[@Bible:Gen 24:26 ]][[24:26 &gt;&gt; Gen 24:26]] {{field-on:Bible}} Тогаз се наведе человекът и поклони се Господу. {{field-off:Bible}}</w:t>
      </w:r>
    </w:p>
    <w:p>
      <w:pPr>
        <w:pStyle w:val="Normal"/>
        <w:rPr/>
      </w:pPr>
      <w:r>
        <w:rPr/>
        <w:t>[[@Bible:Gen 24:27 ]][[24:27 &gt;&gt; Gen 24:27]] {{field-on:Bible}} И рече: Благословен Господ на господина моего Авраама, който не лиши господина моего от милостта си и истината си: в пътя Господ ме управи в дома на братята на моя господин. {{field-off:Bible}}</w:t>
      </w:r>
    </w:p>
    <w:p>
      <w:pPr>
        <w:pStyle w:val="Normal"/>
        <w:rPr/>
      </w:pPr>
      <w:r>
        <w:rPr/>
        <w:t>[[@Bible:Gen 24:28 ]][[24:28 &gt;&gt; Gen 24:28]] {{field-on:Bible}} А момата се завтече и разказа в дома на майка си за тези случаи. {{field-off:Bible}}</w:t>
      </w:r>
    </w:p>
    <w:p>
      <w:pPr>
        <w:pStyle w:val="Normal"/>
        <w:rPr/>
      </w:pPr>
      <w:r>
        <w:rPr/>
        <w:t>[[@Bible:Gen 24:29 ]][[24:29 &gt;&gt; Gen 24:29]] {{field-on:Bible}} И Ревека имаше брат на име Лаван; и завтече се Лаван при человека вън при извора. {{field-off:Bible}}</w:t>
      </w:r>
    </w:p>
    <w:p>
      <w:pPr>
        <w:pStyle w:val="Normal"/>
        <w:rPr/>
      </w:pPr>
      <w:r>
        <w:rPr/>
        <w:t>[[@Bible:Gen 24:30 ]][[24:30 &gt;&gt; Gen 24:30]] {{field-on:Bible}} И като видя обецата и гривните на ръцете на сестра си, и като чу речите на сестра си Ревека която казваше: Така ми говори този человек, отиде при человека; и ето, той стоеше при камилите до извора. {{field-off:Bible}}</w:t>
      </w:r>
    </w:p>
    <w:p>
      <w:pPr>
        <w:pStyle w:val="Normal"/>
        <w:rPr/>
      </w:pPr>
      <w:r>
        <w:rPr/>
        <w:t>[[@Bible:Gen 24:31 ]][[24:31 &gt;&gt; Gen 24:31]] {{field-on:Bible}} И рече: Влез, благословени от Господа; защо стоиш вън? Аз ти приготвих къщата и място за камилите. {{field-off:Bible}}</w:t>
      </w:r>
    </w:p>
    <w:p>
      <w:pPr>
        <w:pStyle w:val="Normal"/>
        <w:rPr/>
      </w:pPr>
      <w:r>
        <w:rPr/>
        <w:t>[[@Bible:Gen 24:32 ]][[24:32 &gt;&gt; Gen 24:32]] {{field-on:Bible}} И влезе человекът в къщи; и разтовари камилите му, и даде слама и храна на камилите, и вода за умиване на нозете му и на нозете на человеците които бяха с него. {{field-off:Bible}}</w:t>
      </w:r>
    </w:p>
    <w:p>
      <w:pPr>
        <w:pStyle w:val="Normal"/>
        <w:rPr/>
      </w:pPr>
      <w:r>
        <w:rPr/>
        <w:t>[[@Bible:Gen 24:33 ]][[24:33 &gt;&gt; Gen 24:33]] {{field-on:Bible}} И предложено биде пред него ястие; но той рече: Не ща да ям доде не кажа работа си; и Лаван рече: Казвай. {{field-off:Bible}}</w:t>
      </w:r>
    </w:p>
    <w:p>
      <w:pPr>
        <w:pStyle w:val="Normal"/>
        <w:rPr/>
      </w:pPr>
      <w:r>
        <w:rPr/>
        <w:t>[[@Bible:Gen 24:34 ]][[24:34 &gt;&gt; Gen 24:34]] {{field-on:Bible}} И рече: Аз съм раб Авраамов; {{field-off:Bible}}</w:t>
      </w:r>
    </w:p>
    <w:p>
      <w:pPr>
        <w:pStyle w:val="Normal"/>
        <w:rPr/>
      </w:pPr>
      <w:r>
        <w:rPr/>
        <w:t>[[@Bible:Gen 24:35 ]][[24:35 &gt;&gt; Gen 24:35]] {{field-on:Bible}} и Господ благослови господина моего премного, и стана велик; и даде му овци, и говеда, и сребро, и злато, и раби, и рабини, и камили, и осли. {{field-off:Bible}}</w:t>
      </w:r>
    </w:p>
    <w:p>
      <w:pPr>
        <w:pStyle w:val="Normal"/>
        <w:rPr/>
      </w:pPr>
      <w:r>
        <w:rPr/>
        <w:t>[[@Bible:Gen 24:36 ]][[24:36 &gt;&gt; Gen 24:36]] {{field-on:Bible}} И Сарра, жената на господина моего, роди син господину моему като беше вече остаряла; и даде му той все що има. {{field-off:Bible}}</w:t>
      </w:r>
    </w:p>
    <w:p>
      <w:pPr>
        <w:pStyle w:val="Normal"/>
        <w:rPr/>
      </w:pPr>
      <w:r>
        <w:rPr/>
        <w:t>[[@Bible:Gen 24:37 ]][[24:37 &gt;&gt; Gen 24:37]] {{field-on:Bible}} И закле ме господин мой и рече: Да не вземеш за сина ми жена от дъщерите на Хананейците на които в земята аз живея; {{field-off:Bible}}</w:t>
      </w:r>
    </w:p>
    <w:p>
      <w:pPr>
        <w:pStyle w:val="Normal"/>
        <w:rPr/>
      </w:pPr>
      <w:r>
        <w:rPr/>
        <w:t>[[@Bible:Gen 24:38 ]][[24:38 &gt;&gt; Gen 24:38]] {{field-on:Bible}} но да отидеш в дома на отца ми, и в рода ми, и да вземеш жена за сина ми. {{field-off:Bible}}</w:t>
      </w:r>
    </w:p>
    <w:p>
      <w:pPr>
        <w:pStyle w:val="Normal"/>
        <w:rPr/>
      </w:pPr>
      <w:r>
        <w:rPr/>
        <w:t>[[@Bible:Gen 24:39 ]][[24:39 &gt;&gt; Gen 24:39]] {{field-on:Bible}} И рекох господину моему: Може да не ще жената да дойде подире ми. {{field-off:Bible}}</w:t>
      </w:r>
    </w:p>
    <w:p>
      <w:pPr>
        <w:pStyle w:val="Normal"/>
        <w:rPr/>
      </w:pPr>
      <w:r>
        <w:rPr/>
        <w:t>[[@Bible:Gen 24:40 ]][[24:40 &gt;&gt; Gen 24:40]] {{field-on:Bible}} А той ми рече: Господ пред когото ходя ще изпроводи ангела си с тебе и ще благоустрои пътя ти; и ще вземеш жена за сина ми от рода ми и от дома на отца ми. {{field-off:Bible}}</w:t>
      </w:r>
    </w:p>
    <w:p>
      <w:pPr>
        <w:pStyle w:val="Normal"/>
        <w:rPr/>
      </w:pPr>
      <w:r>
        <w:rPr/>
        <w:t>[[@Bible:Gen 24:41 ]][[24:41 &gt;&gt; Gen 24:41]] {{field-on:Bible}} Тогаз ще бъдеш свободен от заклеването ми когато отидеш при рода ми, и не ти дадат; тогаз ще бъдеш свободен от заклеването ми. {{field-off:Bible}}</w:t>
      </w:r>
    </w:p>
    <w:p>
      <w:pPr>
        <w:pStyle w:val="Normal"/>
        <w:rPr/>
      </w:pPr>
      <w:r>
        <w:rPr/>
        <w:t>[[@Bible:Gen 24:42 ]][[24:42 &gt;&gt; Gen 24:42]] {{field-on:Bible}} И като дойдох днес на извора, рекох: Господи, Боже на господина моего Авраама, моля, ако си благоустроил пътя ми по който аз отхождам, {{field-off:Bible}}</w:t>
      </w:r>
    </w:p>
    <w:p>
      <w:pPr>
        <w:pStyle w:val="Normal"/>
        <w:rPr/>
      </w:pPr>
      <w:r>
        <w:rPr/>
        <w:t>[[@Bible:Gen 24:43 ]][[24:43 &gt;&gt; Gen 24:43]] {{field-on:Bible}} ето, аз стоя при водния извор: момата, която излезе да налее вода, и на която река: Я ме напой с малко вода от водоноса си, {{field-off:Bible}}</w:t>
      </w:r>
    </w:p>
    <w:p>
      <w:pPr>
        <w:pStyle w:val="Normal"/>
        <w:rPr/>
      </w:pPr>
      <w:r>
        <w:rPr/>
        <w:t>[[@Bible:Gen 24:44 ]][[24:44 &gt;&gt; Gen 24:44]] {{field-on:Bible}} и тя ми рече: И ти пий, ще извадя още и за камилите ти, тя нека е жената която е отредил Господ за сина на моя господин. {{field-off:Bible}}</w:t>
      </w:r>
    </w:p>
    <w:p>
      <w:pPr>
        <w:pStyle w:val="Normal"/>
        <w:rPr/>
      </w:pPr>
      <w:r>
        <w:rPr/>
        <w:t>[[@Bible:Gen 24:45 ]][[24:45 &gt;&gt; Gen 24:45]] {{field-on:Bible}} И преди да престана да думам в сърдцето си, ето, Ревека излизаше с водоноса на рамото си, и слезе на извора и наля; и рекох й: Я ме напой; {{field-off:Bible}}</w:t>
      </w:r>
    </w:p>
    <w:p>
      <w:pPr>
        <w:pStyle w:val="Normal"/>
        <w:rPr/>
      </w:pPr>
      <w:r>
        <w:rPr/>
        <w:t>[[@Bible:Gen 24:46 ]][[24:46 &gt;&gt; Gen 24:46]] {{field-on:Bible}} и тя побърза и сне водоноса си от рамото си, и рече: Пий, и ще напоя и камилите ти; и тъй, пих аз, и напои и камилите. {{field-off:Bible}}</w:t>
      </w:r>
    </w:p>
    <w:p>
      <w:pPr>
        <w:pStyle w:val="Normal"/>
        <w:rPr/>
      </w:pPr>
      <w:r>
        <w:rPr/>
        <w:t>[[@Bible:Gen 24:47 ]][[24:47 &gt;&gt; Gen 24:47]] {{field-on:Bible}} И попитах я и рекох: чия си дъщеря? и тя рече: Дъщеря съм на Ватуила сина Нахорова, когото му роди Мелха. И турих обецата на лицето й и гривните на ръцете й. {{field-off:Bible}}</w:t>
      </w:r>
    </w:p>
    <w:p>
      <w:pPr>
        <w:pStyle w:val="Normal"/>
        <w:rPr/>
      </w:pPr>
      <w:r>
        <w:rPr/>
        <w:t>[[@Bible:Gen 24:48 ]][[24:48 &gt;&gt; Gen 24:48]] {{field-on:Bible}} И наведох се та се поклоних Господу, и благослових Господа Бога на господина моего Авраама, който ме доведе по правия път, да взема за сина му дъщерята на брата на господина моего. {{field-off:Bible}}</w:t>
      </w:r>
    </w:p>
    <w:p>
      <w:pPr>
        <w:pStyle w:val="Normal"/>
        <w:rPr/>
      </w:pPr>
      <w:r>
        <w:rPr/>
        <w:t>[[@Bible:Gen 24:49 ]][[24:49 &gt;&gt; Gen 24:49]] {{field-on:Bible}} Сега прочее, ако искате да сторите милост и истина господину моему, кажете ми; ако ли не, пак ми кажете, за да се обърна надясно или наляво. {{field-off:Bible}}</w:t>
      </w:r>
    </w:p>
    <w:p>
      <w:pPr>
        <w:pStyle w:val="Normal"/>
        <w:rPr/>
      </w:pPr>
      <w:r>
        <w:rPr/>
        <w:t>[[@Bible:Gen 24:50 ]][[24:50 &gt;&gt; Gen 24:50]] {{field-on:Bible}} А Лаван и Ватуил отговориха и рекоха: От Господа стана това нещо: ние не можем да ти речем ни зло ни добро. {{field-off:Bible}}</w:t>
      </w:r>
    </w:p>
    <w:p>
      <w:pPr>
        <w:pStyle w:val="Normal"/>
        <w:rPr/>
      </w:pPr>
      <w:r>
        <w:rPr/>
        <w:t>[[@Bible:Gen 24:51 ]][[24:51 &gt;&gt; Gen 24:51]] {{field-on:Bible}} Ето, Ревека пред тебе: земи я и иди, и нека бъде жена на сина на господина твоего, както е Господ рекъл. {{field-off:Bible}}</w:t>
      </w:r>
    </w:p>
    <w:p>
      <w:pPr>
        <w:pStyle w:val="Normal"/>
        <w:rPr/>
      </w:pPr>
      <w:r>
        <w:rPr/>
        <w:t>[[@Bible:Gen 24:52 ]][[24:52 &gt;&gt; Gen 24:52]] {{field-on:Bible}} И като чу рабът Авраамов думите им, поклони се до земята Господу. {{field-off:Bible}}</w:t>
      </w:r>
    </w:p>
    <w:p>
      <w:pPr>
        <w:pStyle w:val="Normal"/>
        <w:rPr/>
      </w:pPr>
      <w:r>
        <w:rPr/>
        <w:t>[[@Bible:Gen 24:53 ]][[24:53 &gt;&gt; Gen 24:53]] {{field-on:Bible}} И извади рабът сребърни и златни украшения и облекла та даде на Ревека: даде още скъпи дарове на брата й и на майка й. {{field-off:Bible}}</w:t>
      </w:r>
    </w:p>
    <w:p>
      <w:pPr>
        <w:pStyle w:val="Normal"/>
        <w:rPr/>
      </w:pPr>
      <w:r>
        <w:rPr/>
        <w:t>[[@Bible:Gen 24:54 ]][[24:54 &gt;&gt; Gen 24:54]] {{field-on:Bible}} И ядоха и пиха, той и человеците които бяха дошли с него, и пренощуваха. И като станаха на сутринта, рече: Изпроводете ме към господаря ми. {{field-off:Bible}}</w:t>
      </w:r>
    </w:p>
    <w:p>
      <w:pPr>
        <w:pStyle w:val="Normal"/>
        <w:rPr/>
      </w:pPr>
      <w:r>
        <w:rPr/>
        <w:t>[[@Bible:Gen 24:55 ]][[24:55 &gt;&gt; Gen 24:55]] {{field-on:Bible}} И рекоха брат й и майка й: Нека поседи момата с нас до десетина дни: после нека иде. {{field-off:Bible}}</w:t>
      </w:r>
    </w:p>
    <w:p>
      <w:pPr>
        <w:pStyle w:val="Normal"/>
        <w:rPr/>
      </w:pPr>
      <w:r>
        <w:rPr/>
        <w:t>[[@Bible:Gen 24:56 ]][[24:56 &gt;&gt; Gen 24:56]] {{field-on:Bible}} И рече им: Не ме спирайте, защото Господ благоустрои пътя ми: изпроводете ме да ида при господаря си. {{field-off:Bible}}</w:t>
      </w:r>
    </w:p>
    <w:p>
      <w:pPr>
        <w:pStyle w:val="Normal"/>
        <w:rPr/>
      </w:pPr>
      <w:r>
        <w:rPr/>
        <w:t>[[@Bible:Gen 24:57 ]][[24:57 &gt;&gt; Gen 24:57]] {{field-on:Bible}} И те рекоха: Да повикаме момата, и да попитаме какво ще рече тя. {{field-off:Bible}}</w:t>
      </w:r>
    </w:p>
    <w:p>
      <w:pPr>
        <w:pStyle w:val="Normal"/>
        <w:rPr/>
      </w:pPr>
      <w:r>
        <w:rPr/>
        <w:t>[[@Bible:Gen 24:58 ]][[24:58 &gt;&gt; Gen 24:58]] {{field-on:Bible}} И повикаха Ревека, и рекоха й: Отхождаш ли с тогоз человека? И тя рече: Отхождам. {{field-off:Bible}}</w:t>
      </w:r>
    </w:p>
    <w:p>
      <w:pPr>
        <w:pStyle w:val="Normal"/>
        <w:rPr/>
      </w:pPr>
      <w:r>
        <w:rPr/>
        <w:t>[[@Bible:Gen 24:59 ]][[24:59 &gt;&gt; Gen 24:59]] {{field-on:Bible}} И изпроводиха сестра си Ревека, и кърмилницата й, и раба Авраамов, и человеците му. {{field-off:Bible}}</w:t>
      </w:r>
    </w:p>
    <w:p>
      <w:pPr>
        <w:pStyle w:val="Normal"/>
        <w:rPr/>
      </w:pPr>
      <w:r>
        <w:rPr/>
        <w:t>[[@Bible:Gen 24:60 ]][[24:60 &gt;&gt; Gen 24:60]] {{field-on:Bible}} И благословиха Ревека, и рекоха й: Сестра наша си: да се родят от тебе тисящи на десетотисящи, и потомството ти да обладае вратата на враговете си. {{field-off:Bible}}</w:t>
      </w:r>
    </w:p>
    <w:p>
      <w:pPr>
        <w:pStyle w:val="Normal"/>
        <w:rPr/>
      </w:pPr>
      <w:r>
        <w:rPr/>
        <w:t>[[@Bible:Gen 24:61 ]][[24:61 &gt;&gt; Gen 24:61]] {{field-on:Bible}} И стана Ревека и рабините й, и възседнаха на камилите, и отхождаха след человека; и взе рабът Ревека и отиде. {{field-off:Bible}}</w:t>
      </w:r>
    </w:p>
    <w:p>
      <w:pPr>
        <w:pStyle w:val="Normal"/>
        <w:rPr/>
      </w:pPr>
      <w:r>
        <w:rPr/>
        <w:t>[[@Bible:Gen 24:62 ]][[24:62 &gt;&gt; Gen 24:62]] {{field-on:Bible}} А Исаак се връщаше от кладенеца Лахай-рои; защото живееше на южната земя. {{field-off:Bible}}</w:t>
      </w:r>
    </w:p>
    <w:p>
      <w:pPr>
        <w:pStyle w:val="Normal"/>
        <w:rPr/>
      </w:pPr>
      <w:r>
        <w:rPr/>
        <w:t>[[@Bible:Gen 24:63 ]][[24:63 &gt;&gt; Gen 24:63]] {{field-on:Bible}} И излезе Исаак на преговаряне в полето надвечер; и дигна очи и видя, и, ето, камили приближаваха. {{field-off:Bible}}</w:t>
      </w:r>
    </w:p>
    <w:p>
      <w:pPr>
        <w:pStyle w:val="Normal"/>
        <w:rPr/>
      </w:pPr>
      <w:r>
        <w:rPr/>
        <w:t>[[@Bible:Gen 24:64 ]][[24:64 &gt;&gt; Gen 24:64]] {{field-on:Bible}} И Ревека дигна очи и видя Исаака, и скочи долу от камилата. {{field-off:Bible}}</w:t>
      </w:r>
    </w:p>
    <w:p>
      <w:pPr>
        <w:pStyle w:val="Normal"/>
        <w:rPr/>
      </w:pPr>
      <w:r>
        <w:rPr/>
        <w:t>[[@Bible:Gen 24:65 ]][[24:65 &gt;&gt; Gen 24:65]] {{field-on:Bible}} Защото беше рекла на раба: Кой е онзи человек който иде през полето насреща ни? и рабът беше рекъл: Той е господарят ми. {{field-off:Bible}}</w:t>
      </w:r>
    </w:p>
    <w:p>
      <w:pPr>
        <w:pStyle w:val="Normal"/>
        <w:rPr/>
      </w:pPr>
      <w:r>
        <w:rPr/>
        <w:t>[[@Bible:Gen 24:66 ]][[24:66 &gt;&gt; Gen 24:66]] {{field-on:Bible}} И тя взе покривало и покри се. И каза рабът Исааку всичко що бе извършил. {{field-off:Bible}}</w:t>
      </w:r>
    </w:p>
    <w:p>
      <w:pPr>
        <w:pStyle w:val="Normal"/>
        <w:rPr/>
      </w:pPr>
      <w:r>
        <w:rPr/>
        <w:t>[[@Bible:Gen 24:67 ]][[24:67 &gt;&gt; Gen 24:67]] {{field-on:Bible}} И Исаак я въведе в шатъра на майка си Сарра; и взе Ревека, и стана му жена, и възлюби я; и утеши се Исаак след смъртта на майка си. {{field-off:Bible}}</w:t>
      </w:r>
    </w:p>
    <w:p>
      <w:pPr>
        <w:pStyle w:val="Heading2"/>
        <w:rPr/>
      </w:pPr>
      <w:r>
        <w:rPr/>
        <w:t>Глава 25</w:t>
      </w:r>
    </w:p>
    <w:p>
      <w:pPr>
        <w:pStyle w:val="Normal"/>
        <w:rPr/>
      </w:pPr>
      <w:r>
        <w:rPr/>
        <w:t>[[@Bible:Gen 25:1 ]][[25:1 &gt;&gt; Gen 25:1]] {{field-on:Bible}} И взе Авраам и друга жена, на име Хетура. {{field-off:Bible}}</w:t>
      </w:r>
    </w:p>
    <w:p>
      <w:pPr>
        <w:pStyle w:val="Normal"/>
        <w:rPr/>
      </w:pPr>
      <w:r>
        <w:rPr/>
        <w:t>[[@Bible:Gen 25:2 ]][[25:2 &gt;&gt; Gen 25:2]] {{field-on:Bible}} И тя му роди Земрана, и Иоксана, и Мадана, и Мадиама, и Иесвока, и Шуаха. {{field-off:Bible}}</w:t>
      </w:r>
    </w:p>
    <w:p>
      <w:pPr>
        <w:pStyle w:val="Normal"/>
        <w:rPr/>
      </w:pPr>
      <w:r>
        <w:rPr/>
        <w:t>[[@Bible:Gen 25:3 ]][[25:3 &gt;&gt; Gen 25:3]] {{field-on:Bible}} И Иоксан роди Сава и Дедана; а синове на Дедана бяха Асурим, и Латусиим, и Лаомим. {{field-off:Bible}}</w:t>
      </w:r>
    </w:p>
    <w:p>
      <w:pPr>
        <w:pStyle w:val="Normal"/>
        <w:rPr/>
      </w:pPr>
      <w:r>
        <w:rPr/>
        <w:t>[[@Bible:Gen 25:4 ]][[25:4 &gt;&gt; Gen 25:4]] {{field-on:Bible}} А синовете на Мадиама бяха Гефа, и Ефер, и Енох, и Авида, и Елдага: всички тези бяха синове на Хетура. {{field-off:Bible}}</w:t>
      </w:r>
    </w:p>
    <w:p>
      <w:pPr>
        <w:pStyle w:val="Normal"/>
        <w:rPr/>
      </w:pPr>
      <w:r>
        <w:rPr/>
        <w:t>[[@Bible:Gen 25:5 ]][[25:5 &gt;&gt; Gen 25:5]] {{field-on:Bible}} И даде Авраам всичкия си имот на Исаака. {{field-off:Bible}}</w:t>
      </w:r>
    </w:p>
    <w:p>
      <w:pPr>
        <w:pStyle w:val="Normal"/>
        <w:rPr/>
      </w:pPr>
      <w:r>
        <w:rPr/>
        <w:t>[[@Bible:Gen 25:6 ]][[25:6 &gt;&gt; Gen 25:6]] {{field-on:Bible}} А на синовете от наложниците си даде Авраам дарове, и изпрати ги, като беше още жив, далеч от сина си Исаака към изток, в източната земя. {{field-off:Bible}}</w:t>
      </w:r>
    </w:p>
    <w:p>
      <w:pPr>
        <w:pStyle w:val="Normal"/>
        <w:rPr/>
      </w:pPr>
      <w:r>
        <w:rPr/>
        <w:t>[[@Bible:Gen 25:7 ]][[25:7 &gt;&gt; Gen 25:7]] {{field-on:Bible}} И тези са дните на годините на живота Авраамов колкото живя, сто и седемдесет и пет години. {{field-off:Bible}}</w:t>
      </w:r>
    </w:p>
    <w:p>
      <w:pPr>
        <w:pStyle w:val="Normal"/>
        <w:rPr/>
      </w:pPr>
      <w:r>
        <w:rPr/>
        <w:t>[[@Bible:Gen 25:8 ]][[25:8 &gt;&gt; Gen 25:8]] {{field-on:Bible}} И издъхна Авраам и умря в старост добра, стар и сит от дни, и прибра се при своите люде. {{field-off:Bible}}</w:t>
      </w:r>
    </w:p>
    <w:p>
      <w:pPr>
        <w:pStyle w:val="Normal"/>
        <w:rPr/>
      </w:pPr>
      <w:r>
        <w:rPr/>
        <w:t>[[@Bible:Gen 25:9 ]][[25:9 &gt;&gt; Gen 25:9]] {{field-on:Bible}} И Исаак и Исмаил синовете му погребаха го в пещерата Махпелах, в нивата на Ефрона, сина Сааров Хеттеянина, която е срещу Мамврий, {{field-off:Bible}}</w:t>
      </w:r>
    </w:p>
    <w:p>
      <w:pPr>
        <w:pStyle w:val="Normal"/>
        <w:rPr/>
      </w:pPr>
      <w:r>
        <w:rPr/>
        <w:t>[[@Bible:Gen 25:10 ]][[25:10 &gt;&gt; Gen 25:10]] {{field-on:Bible}} нивата която купи Авраам от синовете Хетови: там биде погребан Авраам и жена му Сарра. {{field-off:Bible}}</w:t>
      </w:r>
    </w:p>
    <w:p>
      <w:pPr>
        <w:pStyle w:val="Normal"/>
        <w:rPr/>
      </w:pPr>
      <w:r>
        <w:rPr/>
        <w:t>[[@Bible:Gen 25:11 ]][[25:11 &gt;&gt; Gen 25:11]] {{field-on:Bible}} И подир смъртта Авраамова, благослови Бог сина му Исаака; и живееше Исаак при кладенеца Лахай-рои. {{field-off:Bible}}</w:t>
      </w:r>
    </w:p>
    <w:p>
      <w:pPr>
        <w:pStyle w:val="Normal"/>
        <w:rPr/>
      </w:pPr>
      <w:r>
        <w:rPr/>
        <w:t>[[@Bible:Gen 25:12 ]][[25:12 &gt;&gt; Gen 25:12]] {{field-on:Bible}} Това е родословието на Исмаила сина Авраамов, когото роди Аврааму Агар Египтянката, рабинята Саррина, {{field-off:Bible}}</w:t>
      </w:r>
    </w:p>
    <w:p>
      <w:pPr>
        <w:pStyle w:val="Normal"/>
        <w:rPr/>
      </w:pPr>
      <w:r>
        <w:rPr/>
        <w:t>[[@Bible:Gen 25:13 ]][[25:13 &gt;&gt; Gen 25:13]] {{field-on:Bible}} и тези са имената на синовете Исмаилови, имената им по родословието им: първенецът Исмаилов Наваиот, после Кидар, и Адвеил, и Мавсам, {{field-off:Bible}}</w:t>
      </w:r>
    </w:p>
    <w:p>
      <w:pPr>
        <w:pStyle w:val="Normal"/>
        <w:rPr/>
      </w:pPr>
      <w:r>
        <w:rPr/>
        <w:t>[[@Bible:Gen 25:14 ]][[25:14 &gt;&gt; Gen 25:14]] {{field-on:Bible}} и Масма, и Дума, и Меса. {{field-off:Bible}}</w:t>
      </w:r>
    </w:p>
    <w:p>
      <w:pPr>
        <w:pStyle w:val="Normal"/>
        <w:rPr/>
      </w:pPr>
      <w:r>
        <w:rPr/>
        <w:t>[[@Bible:Gen 25:15 ]][[25:15 &gt;&gt; Gen 25:15]] {{field-on:Bible}} Адад, и Тема, Иетур, Нафис, и Кедма. {{field-off:Bible}}</w:t>
      </w:r>
    </w:p>
    <w:p>
      <w:pPr>
        <w:pStyle w:val="Normal"/>
        <w:rPr/>
      </w:pPr>
      <w:r>
        <w:rPr/>
        <w:t>[[@Bible:Gen 25:16 ]][[25:16 &gt;&gt; Gen 25:16]] {{field-on:Bible}} Тези са синовете Исмаилови, и тези са имената им по колибите им, и според оградените им села дванадесет князове според племената им. {{field-off:Bible}}</w:t>
      </w:r>
    </w:p>
    <w:p>
      <w:pPr>
        <w:pStyle w:val="Normal"/>
        <w:rPr/>
      </w:pPr>
      <w:r>
        <w:rPr/>
        <w:t>[[@Bible:Gen 25:17 ]][[25:17 &gt;&gt; Gen 25:17]] {{field-on:Bible}} И тези са годините на Исмаиловия живот, години сто и тридесет и седем; и издъхна и умря, и прибра се при своите люде. {{field-off:Bible}}</w:t>
      </w:r>
    </w:p>
    <w:p>
      <w:pPr>
        <w:pStyle w:val="Normal"/>
        <w:rPr/>
      </w:pPr>
      <w:r>
        <w:rPr/>
        <w:t>[[@Bible:Gen 25:18 ]][[25:18 &gt;&gt; Gen 25:18]] {{field-on:Bible}} А потомците му се населиха от Евила до Сур, който е срещу Египет като отхожда някой към Асирия: Исмаил се насели пред всичките си братя. {{field-off:Bible}}</w:t>
      </w:r>
    </w:p>
    <w:p>
      <w:pPr>
        <w:pStyle w:val="Normal"/>
        <w:rPr/>
      </w:pPr>
      <w:r>
        <w:rPr/>
        <w:t>[[@Bible:Gen 25:19 ]][[25:19 &gt;&gt; Gen 25:19]] {{field-on:Bible}} И това е родословието на Исаака син Авраамов: Авраам роди Исаака; {{field-off:Bible}}</w:t>
      </w:r>
    </w:p>
    <w:p>
      <w:pPr>
        <w:pStyle w:val="Normal"/>
        <w:rPr/>
      </w:pPr>
      <w:r>
        <w:rPr/>
        <w:t>[[@Bible:Gen 25:20 ]][[25:20 &gt;&gt; Gen 25:20]] {{field-on:Bible}} А Исаак беше на четиридесет години когато взе за жена Ревека, дъщерята на Ватуила Сирина от Падан-арам, сестра на Лавана Сирина. {{field-off:Bible}}</w:t>
      </w:r>
    </w:p>
    <w:p>
      <w:pPr>
        <w:pStyle w:val="Normal"/>
        <w:rPr/>
      </w:pPr>
      <w:r>
        <w:rPr/>
        <w:t>[[@Bible:Gen 25:21 ]][[25:21 &gt;&gt; Gen 25:21]] {{field-on:Bible}} И молеше се Исаак Господу за жена си, защото беше бездеткиня; и послуша го Господ, и зачна Ревека жена му. {{field-off:Bible}}</w:t>
      </w:r>
    </w:p>
    <w:p>
      <w:pPr>
        <w:pStyle w:val="Normal"/>
        <w:rPr/>
      </w:pPr>
      <w:r>
        <w:rPr/>
        <w:t>[[@Bible:Gen 25:22 ]][[25:22 &gt;&gt; Gen 25:22]] {{field-on:Bible}} И децата едно друго се блъскаха вътре в нея; и тя рече: Ако е така, защо да съм аз тъй? И отиде да пита Господа. {{field-off:Bible}}</w:t>
      </w:r>
    </w:p>
    <w:p>
      <w:pPr>
        <w:pStyle w:val="Normal"/>
        <w:rPr/>
      </w:pPr>
      <w:r>
        <w:rPr/>
        <w:t>[[@Bible:Gen 25:23 ]][[25:23 &gt;&gt; Gen 25:23]] {{field-on:Bible}} И рече й Господ: Два народа са в утробата ти, и две племена ще се разделят от корема ти; и едното племе ще бъде по-силно от другото племе, и по-големият ще слугува на по-малкия. {{field-off:Bible}}</w:t>
      </w:r>
    </w:p>
    <w:p>
      <w:pPr>
        <w:pStyle w:val="Normal"/>
        <w:rPr/>
      </w:pPr>
      <w:r>
        <w:rPr/>
        <w:t>[[@Bible:Gen 25:24 ]][[25:24 &gt;&gt; Gen 25:24]] {{field-on:Bible}} И когато се изпълниха дните й да роди, ето, бяха близнета в утробата й. {{field-off:Bible}}</w:t>
      </w:r>
    </w:p>
    <w:p>
      <w:pPr>
        <w:pStyle w:val="Normal"/>
        <w:rPr/>
      </w:pPr>
      <w:r>
        <w:rPr/>
        <w:t>[[@Bible:Gen 25:25 ]][[25:25 &gt;&gt; Gen 25:25]] {{field-on:Bible}} И първият излезе червен и всичкий космат като кожена дреха; и нарекоха му името Исав. {{field-off:Bible}}</w:t>
      </w:r>
    </w:p>
    <w:p>
      <w:pPr>
        <w:pStyle w:val="Normal"/>
        <w:rPr/>
      </w:pPr>
      <w:r>
        <w:rPr/>
        <w:t>[[@Bible:Gen 25:26 ]][[25:26 &gt;&gt; Gen 25:26]] {{field-on:Bible}} И после излезе брат му, и ръката му държеше петата на Исава; затова се нарече Яков. А Исаак беше на шестдесет години когато ги роди. {{field-off:Bible}}</w:t>
      </w:r>
    </w:p>
    <w:p>
      <w:pPr>
        <w:pStyle w:val="Normal"/>
        <w:rPr/>
      </w:pPr>
      <w:r>
        <w:rPr/>
        <w:t>[[@Bible:Gen 25:27 ]][[25:27 &gt;&gt; Gen 25:27]] {{field-on:Bible}} И пораснаха децата; и стана Исав человек изкусен на лов, полски человек: а Яков беше человек незлобив и живееше в шатри. {{field-off:Bible}}</w:t>
      </w:r>
    </w:p>
    <w:p>
      <w:pPr>
        <w:pStyle w:val="Normal"/>
        <w:rPr/>
      </w:pPr>
      <w:r>
        <w:rPr/>
        <w:t>[[@Bible:Gen 25:28 ]][[25:28 &gt;&gt; Gen 25:28]] {{field-on:Bible}} И Исаак обичаше Исава, защото ядеше лова му; а Ревека обичаше Якова. {{field-off:Bible}}</w:t>
      </w:r>
    </w:p>
    <w:p>
      <w:pPr>
        <w:pStyle w:val="Normal"/>
        <w:rPr/>
      </w:pPr>
      <w:r>
        <w:rPr/>
        <w:t>[[@Bible:Gen 25:29 ]][[25:29 &gt;&gt; Gen 25:29]] {{field-on:Bible}} А Яков си вареше вариво; и Исав дойде от полето, а беше изнемощял. {{field-off:Bible}}</w:t>
      </w:r>
    </w:p>
    <w:p>
      <w:pPr>
        <w:pStyle w:val="Normal"/>
        <w:rPr/>
      </w:pPr>
      <w:r>
        <w:rPr/>
        <w:t>[[@Bible:Gen 25:30 ]][[25:30 &gt;&gt; Gen 25:30]] {{field-on:Bible}} И рече Исав Якову: я ми дай да ям от червеното, това червеното, защото съм изнемощял; затова се нарече името му Едом. {{field-off:Bible}}</w:t>
      </w:r>
    </w:p>
    <w:p>
      <w:pPr>
        <w:pStyle w:val="Normal"/>
        <w:rPr/>
      </w:pPr>
      <w:r>
        <w:rPr/>
        <w:t>[[@Bible:Gen 25:31 ]][[25:31 &gt;&gt; Gen 25:31]] {{field-on:Bible}} И рече Яков: Продай ми днес първородството си. {{field-off:Bible}}</w:t>
      </w:r>
    </w:p>
    <w:p>
      <w:pPr>
        <w:pStyle w:val="Normal"/>
        <w:rPr/>
      </w:pPr>
      <w:r>
        <w:rPr/>
        <w:t>[[@Bible:Gen 25:32 ]][[25:32 &gt;&gt; Gen 25:32]] {{field-on:Bible}} И Исав рече: Ето, аз съм на умиране, и защо ми е това първородство? {{field-off:Bible}}</w:t>
      </w:r>
    </w:p>
    <w:p>
      <w:pPr>
        <w:pStyle w:val="Normal"/>
        <w:rPr/>
      </w:pPr>
      <w:r>
        <w:rPr/>
        <w:t>[[@Bible:Gen 25:33 ]][[25:33 &gt;&gt; Gen 25:33]] {{field-on:Bible}} И рече Яков: Закълни ми се днес; и закле му се, и продаде първородството си Якову. {{field-off:Bible}}</w:t>
      </w:r>
    </w:p>
    <w:p>
      <w:pPr>
        <w:pStyle w:val="Normal"/>
        <w:rPr/>
      </w:pPr>
      <w:r>
        <w:rPr/>
        <w:t>[[@Bible:Gen 25:34 ]][[25:34 &gt;&gt; Gen 25:34]] {{field-on:Bible}} Тогава Яков даде Исаву хляб и вариво от леща; и яде, и пи, и стана та отиде. Така презря Исав първородството. {{field-off:Bible}}</w:t>
      </w:r>
    </w:p>
    <w:p>
      <w:pPr>
        <w:pStyle w:val="Heading2"/>
        <w:rPr/>
      </w:pPr>
      <w:r>
        <w:rPr/>
        <w:t>Глава 26</w:t>
      </w:r>
    </w:p>
    <w:p>
      <w:pPr>
        <w:pStyle w:val="Normal"/>
        <w:rPr/>
      </w:pPr>
      <w:r>
        <w:rPr/>
        <w:t>[[@Bible:Gen 26:1 ]][[26:1 &gt;&gt; Gen 26:1]] {{field-on:Bible}} И стана глад на земята, освен първия глад който стана в Авраамовите дни. И отиде Исаак при Авимелеха, Филистимския цар в Герар. {{field-off:Bible}}</w:t>
      </w:r>
    </w:p>
    <w:p>
      <w:pPr>
        <w:pStyle w:val="Normal"/>
        <w:rPr/>
      </w:pPr>
      <w:r>
        <w:rPr/>
        <w:t>[[@Bible:Gen 26:2 ]][[26:2 &gt;&gt; Gen 26:2]] {{field-on:Bible}} И яви му се Господ и рече: Не слязвай в Египет: живей в земята която ще ти река: {{field-off:Bible}}</w:t>
      </w:r>
    </w:p>
    <w:p>
      <w:pPr>
        <w:pStyle w:val="Normal"/>
        <w:rPr/>
      </w:pPr>
      <w:r>
        <w:rPr/>
        <w:t>[[@Bible:Gen 26:3 ]][[26:3 &gt;&gt; Gen 26:3]] {{field-on:Bible}} остани като пришлец в таз земя; и аз ще бъда с тебе, и ще те благословя, защото на тебе и на потомството ти ще дам всички тези места; и ще изпълня клетвата с която се заклех Аврааму отцу твоему; {{field-off:Bible}}</w:t>
      </w:r>
    </w:p>
    <w:p>
      <w:pPr>
        <w:pStyle w:val="Normal"/>
        <w:rPr/>
      </w:pPr>
      <w:r>
        <w:rPr/>
        <w:t>[[@Bible:Gen 26:4 ]][[26:4 &gt;&gt; Gen 26:4]] {{field-on:Bible}} и ще умножа потомството ти като небесните звезди, и ще дам на потомството ти всички тези места; и ще се благословят в твоето семе всичките земни народи; {{field-off:Bible}}</w:t>
      </w:r>
    </w:p>
    <w:p>
      <w:pPr>
        <w:pStyle w:val="Normal"/>
        <w:rPr/>
      </w:pPr>
      <w:r>
        <w:rPr/>
        <w:t>[[@Bible:Gen 26:5 ]][[26:5 &gt;&gt; Gen 26:5]] {{field-on:Bible}} понеже Авраам послуша гласа ми, и упази завещанията ми, заповедите ми, повеленията ми, и законите ми. {{field-off:Bible}}</w:t>
      </w:r>
    </w:p>
    <w:p>
      <w:pPr>
        <w:pStyle w:val="Normal"/>
        <w:rPr/>
      </w:pPr>
      <w:r>
        <w:rPr/>
        <w:t>[[@Bible:Gen 26:6 ]][[26:6 &gt;&gt; Gen 26:6]] {{field-on:Bible}} И живееше Исаак в Герар. {{field-off:Bible}}</w:t>
      </w:r>
    </w:p>
    <w:p>
      <w:pPr>
        <w:pStyle w:val="Normal"/>
        <w:rPr/>
      </w:pPr>
      <w:r>
        <w:rPr/>
        <w:t>[[@Bible:Gen 26:7 ]][[26:7 &gt;&gt; Gen 26:7]] {{field-on:Bible}} И жителите на това място попитаха за жена му; и рече: Сестра ми е; защото се убоя да рече: Жена ми е; и думаше: Да ме не убият местните жители за Ревека; понеже бе красна на глед. {{field-off:Bible}}</w:t>
      </w:r>
    </w:p>
    <w:p>
      <w:pPr>
        <w:pStyle w:val="Normal"/>
        <w:rPr/>
      </w:pPr>
      <w:r>
        <w:rPr/>
        <w:t>[[@Bible:Gen 26:8 ]][[26:8 &gt;&gt; Gen 26:8]] {{field-on:Bible}} И като преседя там много дни, Авимелех Филистимският цар погледна от прозореца и видя, и, ето, Исаак играеше с жена си Ревека. {{field-off:Bible}}</w:t>
      </w:r>
    </w:p>
    <w:p>
      <w:pPr>
        <w:pStyle w:val="Normal"/>
        <w:rPr/>
      </w:pPr>
      <w:r>
        <w:rPr/>
        <w:t>[[@Bible:Gen 26:9 ]][[26:9 &gt;&gt; Gen 26:9]] {{field-on:Bible}} И викна Авимелех Исаака и рече: Ето, наистина тя ти е жена; а как си рекъл ти: Сестра ми е? И рече му Исаак: Защото рекох да не умра поради нея. {{field-off:Bible}}</w:t>
      </w:r>
    </w:p>
    <w:p>
      <w:pPr>
        <w:pStyle w:val="Normal"/>
        <w:rPr/>
      </w:pPr>
      <w:r>
        <w:rPr/>
        <w:t>[[@Bible:Gen 26:10 ]][[26:10 &gt;&gt; Gen 26:10]] {{field-on:Bible}} И рече Авимелех: Що е това което си сторил нам? Без малко щеше да лежи някой от людете с жена ти, и щеше да нанесеш върху нас престъпление. {{field-off:Bible}}</w:t>
      </w:r>
    </w:p>
    <w:p>
      <w:pPr>
        <w:pStyle w:val="Normal"/>
        <w:rPr/>
      </w:pPr>
      <w:r>
        <w:rPr/>
        <w:t>[[@Bible:Gen 26:11 ]][[26:11 &gt;&gt; Gen 26:11]] {{field-on:Bible}} И заповяда Авимелех на всичките люде и рече: Който докачи тогоз человека или жена му непременно ще се умъртви. {{field-off:Bible}}</w:t>
      </w:r>
    </w:p>
    <w:p>
      <w:pPr>
        <w:pStyle w:val="Normal"/>
        <w:rPr/>
      </w:pPr>
      <w:r>
        <w:rPr/>
        <w:t>[[@Bible:Gen 26:12 ]][[26:12 &gt;&gt; Gen 26:12]] {{field-on:Bible}} И посея Исаак в онази земя, и събра през онова лято стократно; и благослови го Господ. {{field-off:Bible}}</w:t>
      </w:r>
    </w:p>
    <w:p>
      <w:pPr>
        <w:pStyle w:val="Normal"/>
        <w:rPr/>
      </w:pPr>
      <w:r>
        <w:rPr/>
        <w:t>[[@Bible:Gen 26:13 ]][[26:13 &gt;&gt; Gen 26:13]] {{field-on:Bible}} И увеличаваше се този человек, и напредваше да става велик, додето стана твърде велик. {{field-off:Bible}}</w:t>
      </w:r>
    </w:p>
    <w:p>
      <w:pPr>
        <w:pStyle w:val="Normal"/>
        <w:rPr/>
      </w:pPr>
      <w:r>
        <w:rPr/>
        <w:t>[[@Bible:Gen 26:14 ]][[26:14 &gt;&gt; Gen 26:14]] {{field-on:Bible}} И придоби овци, и говеда, и раби много; а Филистимците му завидяха. {{field-off:Bible}}</w:t>
      </w:r>
    </w:p>
    <w:p>
      <w:pPr>
        <w:pStyle w:val="Normal"/>
        <w:rPr/>
      </w:pPr>
      <w:r>
        <w:rPr/>
        <w:t>[[@Bible:Gen 26:15 ]][[26:15 &gt;&gt; Gen 26:15]] {{field-on:Bible}} И всичките кладенци които бяха изкопали рабите бащини му в дните на баща му Авраама, затулиха ги Филистимците, и напълниха ги с пръст. {{field-off:Bible}}</w:t>
      </w:r>
    </w:p>
    <w:p>
      <w:pPr>
        <w:pStyle w:val="Normal"/>
        <w:rPr/>
      </w:pPr>
      <w:r>
        <w:rPr/>
        <w:t>[[@Bible:Gen 26:16 ]][[26:16 &gt;&gt; Gen 26:16]] {{field-on:Bible}} И рече Авимелех Исааку: Иди си от нас, защото ти стана много по-силен от нас. {{field-off:Bible}}</w:t>
      </w:r>
    </w:p>
    <w:p>
      <w:pPr>
        <w:pStyle w:val="Normal"/>
        <w:rPr/>
      </w:pPr>
      <w:r>
        <w:rPr/>
        <w:t>[[@Bible:Gen 26:17 ]][[26:17 &gt;&gt; Gen 26:17]] {{field-on:Bible}} И отиде от там Исаак, и постави шатрите си в Герарския дол, и живееше там. {{field-off:Bible}}</w:t>
      </w:r>
    </w:p>
    <w:p>
      <w:pPr>
        <w:pStyle w:val="Normal"/>
        <w:rPr/>
      </w:pPr>
      <w:r>
        <w:rPr/>
        <w:t>[[@Bible:Gen 26:18 ]][[26:18 &gt;&gt; Gen 26:18]] {{field-on:Bible}} И изкопа изново Исаак водните кладенци които бяха изкопани в дните на баща му Авраама, а Филистимците бяха ги затулили след Авраамовата смърт; и нарече ги по имената с които баща му беше ги нарекъл. {{field-off:Bible}}</w:t>
      </w:r>
    </w:p>
    <w:p>
      <w:pPr>
        <w:pStyle w:val="Normal"/>
        <w:rPr/>
      </w:pPr>
      <w:r>
        <w:rPr/>
        <w:t>[[@Bible:Gen 26:19 ]][[26:19 &gt;&gt; Gen 26:19]] {{field-on:Bible}} И изкопаха Исааковите раби в дола, и намериха там кладенец на жива вода. {{field-off:Bible}}</w:t>
      </w:r>
    </w:p>
    <w:p>
      <w:pPr>
        <w:pStyle w:val="Normal"/>
        <w:rPr/>
      </w:pPr>
      <w:r>
        <w:rPr/>
        <w:t>[[@Bible:Gen 26:20 ]][[26:20 &gt;&gt; Gen 26:20]] {{field-on:Bible}} И препираха се Герарските пастири с Исааковите пастири и думаха: Наша е водата; и нарече Исаак кладенеца Есек, защото се препираха с него. {{field-off:Bible}}</w:t>
      </w:r>
    </w:p>
    <w:p>
      <w:pPr>
        <w:pStyle w:val="Normal"/>
        <w:rPr/>
      </w:pPr>
      <w:r>
        <w:rPr/>
        <w:t>[[@Bible:Gen 26:21 ]][[26:21 &gt;&gt; Gen 26:21]] {{field-on:Bible}} И изкопаха друг кладенец, и препираха се и за него, за това го нарече Ситна. {{field-off:Bible}}</w:t>
      </w:r>
    </w:p>
    <w:p>
      <w:pPr>
        <w:pStyle w:val="Normal"/>
        <w:rPr/>
      </w:pPr>
      <w:r>
        <w:rPr/>
        <w:t>[[@Bible:Gen 26:22 ]][[26:22 &gt;&gt; Gen 26:22]] {{field-on:Bible}} И премести се от там и изкопа друг кладенец, и за него не се препираха, и нарече го Роовот и думаше: Защото сега ни разпространи Господ, и ще се наплодим на тази земя. {{field-off:Bible}}</w:t>
      </w:r>
    </w:p>
    <w:p>
      <w:pPr>
        <w:pStyle w:val="Normal"/>
        <w:rPr/>
      </w:pPr>
      <w:r>
        <w:rPr/>
        <w:t>[[@Bible:Gen 26:23 ]][[26:23 &gt;&gt; Gen 26:23]] {{field-on:Bible}} И от там възлезе на Вирсавее. {{field-off:Bible}}</w:t>
      </w:r>
    </w:p>
    <w:p>
      <w:pPr>
        <w:pStyle w:val="Normal"/>
        <w:rPr/>
      </w:pPr>
      <w:r>
        <w:rPr/>
        <w:t>[[@Bible:Gen 26:24 ]][[26:24 &gt;&gt; Gen 26:24]] {{field-on:Bible}} И яви му се Господ през оназ нощ и рече: Аз съм Бог на отца ти Авраама: не бой се, защото аз съм с тебе, и ще те благословя, и ще умножа твоето семе, заради Авраама раба моего. {{field-off:Bible}}</w:t>
      </w:r>
    </w:p>
    <w:p>
      <w:pPr>
        <w:pStyle w:val="Normal"/>
        <w:rPr/>
      </w:pPr>
      <w:r>
        <w:rPr/>
        <w:t>[[@Bible:Gen 26:25 ]][[26:25 &gt;&gt; Gen 26:25]] {{field-on:Bible}} И съгради там олтар, и призова името Господне, и разпростре там шатъра си; и изкопаха там Исааковите раби кладенец. {{field-off:Bible}}</w:t>
      </w:r>
    </w:p>
    <w:p>
      <w:pPr>
        <w:pStyle w:val="Normal"/>
        <w:rPr/>
      </w:pPr>
      <w:r>
        <w:rPr/>
        <w:t>[[@Bible:Gen 26:26 ]][[26:26 &gt;&gt; Gen 26:26]] {{field-on:Bible}} Тогаз Авимелех дойде при него от Герар, и Охозат приятелят му, и Фихол военачалникът му. {{field-off:Bible}}</w:t>
      </w:r>
    </w:p>
    <w:p>
      <w:pPr>
        <w:pStyle w:val="Normal"/>
        <w:rPr/>
      </w:pPr>
      <w:r>
        <w:rPr/>
        <w:t>[[@Bible:Gen 26:27 ]][[26:27 &gt;&gt; Gen 26:27]] {{field-on:Bible}} И рече им Исаак: Защо дойдохте при мене, като ме възненавидяхте вие, и изпъдихте ме от вас си? {{field-off:Bible}}</w:t>
      </w:r>
    </w:p>
    <w:p>
      <w:pPr>
        <w:pStyle w:val="Normal"/>
        <w:rPr/>
      </w:pPr>
      <w:r>
        <w:rPr/>
        <w:t>[[@Bible:Gen 26:28 ]][[26:28 &gt;&gt; Gen 26:28]] {{field-on:Bible}} И те рекоха: Видяхме явно че Господ е с тебе, и рекохме: Да бъде сега клетва между нас, между нас и тебе, и да направим договор с тебе {{field-off:Bible}}</w:t>
      </w:r>
    </w:p>
    <w:p>
      <w:pPr>
        <w:pStyle w:val="Normal"/>
        <w:rPr/>
      </w:pPr>
      <w:r>
        <w:rPr/>
        <w:t>[[@Bible:Gen 26:29 ]][[26:29 &gt;&gt; Gen 26:29]] {{field-on:Bible}} че няма да ни сториш зло, както ние не те докачихме, и както само добро сме ти правили, и те изпратихме с миром: сега ти си благословен от Господа. {{field-off:Bible}}</w:t>
      </w:r>
    </w:p>
    <w:p>
      <w:pPr>
        <w:pStyle w:val="Normal"/>
        <w:rPr/>
      </w:pPr>
      <w:r>
        <w:rPr/>
        <w:t>[[@Bible:Gen 26:30 ]][[26:30 &gt;&gt; Gen 26:30]] {{field-on:Bible}} И направи им пир; и ядоха и пиха. {{field-off:Bible}}</w:t>
      </w:r>
    </w:p>
    <w:p>
      <w:pPr>
        <w:pStyle w:val="Normal"/>
        <w:rPr/>
      </w:pPr>
      <w:r>
        <w:rPr/>
        <w:t>[[@Bible:Gen 26:31 ]][[26:31 &gt;&gt; Gen 26:31]] {{field-on:Bible}} И станаха на утринта и заклеха се един на друг: тогаз Исаак ги изпроводи, и отидоха си от него с миром. {{field-off:Bible}}</w:t>
      </w:r>
    </w:p>
    <w:p>
      <w:pPr>
        <w:pStyle w:val="Normal"/>
        <w:rPr/>
      </w:pPr>
      <w:r>
        <w:rPr/>
        <w:t>[[@Bible:Gen 26:32 ]][[26:32 &gt;&gt; Gen 26:32]] {{field-on:Bible}} И в истия ден дойдоха Исааковите раби и му известиха за кладенеца който изкопаха, и рекоха му: Намерихме вода. {{field-off:Bible}}</w:t>
      </w:r>
    </w:p>
    <w:p>
      <w:pPr>
        <w:pStyle w:val="Normal"/>
        <w:rPr/>
      </w:pPr>
      <w:r>
        <w:rPr/>
        <w:t>[[@Bible:Gen 26:33 ]][[26:33 &gt;&gt; Gen 26:33]] {{field-on:Bible}} И нарече го Савее; затова е името на града Вирсавее до днес. {{field-off:Bible}}</w:t>
      </w:r>
    </w:p>
    <w:p>
      <w:pPr>
        <w:pStyle w:val="Normal"/>
        <w:rPr/>
      </w:pPr>
      <w:r>
        <w:rPr/>
        <w:t>[[@Bible:Gen 26:34 ]][[26:34 &gt;&gt; Gen 26:34]] {{field-on:Bible}} А Исав беше на четиридесет години когато взе за жена Юдита дъщерята на Веири Хетееца, и Васемата дъщерята на Елона Хетееца. {{field-off:Bible}}</w:t>
      </w:r>
    </w:p>
    <w:p>
      <w:pPr>
        <w:pStyle w:val="Normal"/>
        <w:rPr/>
      </w:pPr>
      <w:r>
        <w:rPr/>
        <w:t>[[@Bible:Gen 26:35 ]][[26:35 &gt;&gt; Gen 26:35]] {{field-on:Bible}} И те бяха горест на душата на Исаака и Ревека. {{field-off:Bible}}</w:t>
      </w:r>
    </w:p>
    <w:p>
      <w:pPr>
        <w:pStyle w:val="Heading2"/>
        <w:rPr/>
      </w:pPr>
      <w:r>
        <w:rPr/>
        <w:t>Глава 27</w:t>
      </w:r>
    </w:p>
    <w:p>
      <w:pPr>
        <w:pStyle w:val="Normal"/>
        <w:rPr/>
      </w:pPr>
      <w:r>
        <w:rPr/>
        <w:t>[[@Bible:Gen 27:1 ]][[27:1 &gt;&gt; Gen 27:1]] {{field-on:Bible}} И като остаря Исаак, и отъпя зрението на очите му та не видеше, повикна Исава по-големия си син и рече му: Сине мой. А той му рече: Ето ме. {{field-off:Bible}}</w:t>
      </w:r>
    </w:p>
    <w:p>
      <w:pPr>
        <w:pStyle w:val="Normal"/>
        <w:rPr/>
      </w:pPr>
      <w:r>
        <w:rPr/>
        <w:t>[[@Bible:Gen 27:2 ]][[27:2 &gt;&gt; Gen 27:2]] {{field-on:Bible}} И той рече: Ето, аз вече остарях; не знам деня на смъртта си; {{field-off:Bible}}</w:t>
      </w:r>
    </w:p>
    <w:p>
      <w:pPr>
        <w:pStyle w:val="Normal"/>
        <w:rPr/>
      </w:pPr>
      <w:r>
        <w:rPr/>
        <w:t>[[@Bible:Gen 27:3 ]][[27:3 &gt;&gt; Gen 27:3]] {{field-on:Bible}} и тъй, земи сега оръжията си, тула си и лъка си, излез на полето, и улови ми лов; {{field-off:Bible}}</w:t>
      </w:r>
    </w:p>
    <w:p>
      <w:pPr>
        <w:pStyle w:val="Normal"/>
        <w:rPr/>
      </w:pPr>
      <w:r>
        <w:rPr/>
        <w:t>[[@Bible:Gen 27:4 ]][[27:4 &gt;&gt; Gen 27:4]] {{field-on:Bible}} и сготви ми вкусно ястие каквото обичам аз, и донеси ми да ям, за да те благослови душата ми преди да умра. {{field-off:Bible}}</w:t>
      </w:r>
    </w:p>
    <w:p>
      <w:pPr>
        <w:pStyle w:val="Normal"/>
        <w:rPr/>
      </w:pPr>
      <w:r>
        <w:rPr/>
        <w:t>[[@Bible:Gen 27:5 ]][[27:5 &gt;&gt; Gen 27:5]] {{field-on:Bible}} А Ревека чу като говореше Исаак на сина си Исава. И отиде Исав на полето да улови лов и да го донесе. {{field-off:Bible}}</w:t>
      </w:r>
    </w:p>
    <w:p>
      <w:pPr>
        <w:pStyle w:val="Normal"/>
        <w:rPr/>
      </w:pPr>
      <w:r>
        <w:rPr/>
        <w:t>[[@Bible:Gen 27:6 ]][[27:6 &gt;&gt; Gen 27:6]] {{field-on:Bible}} А Ревека продума на Якова сина си и рече: Ето, аз чух отца ти като говореше на брата ти Исава и каза: {{field-off:Bible}}</w:t>
      </w:r>
    </w:p>
    <w:p>
      <w:pPr>
        <w:pStyle w:val="Normal"/>
        <w:rPr/>
      </w:pPr>
      <w:r>
        <w:rPr/>
        <w:t>[[@Bible:Gen 27:7 ]][[27:7 &gt;&gt; Gen 27:7]] {{field-on:Bible}} Донес ми лов, и направи ми вкусно ястие, да ям и да те благословя пред Господа преди смъртта си. {{field-off:Bible}}</w:t>
      </w:r>
    </w:p>
    <w:p>
      <w:pPr>
        <w:pStyle w:val="Normal"/>
        <w:rPr/>
      </w:pPr>
      <w:r>
        <w:rPr/>
        <w:t>[[@Bible:Gen 27:8 ]][[27:8 &gt;&gt; Gen 27:8]] {{field-on:Bible}} Сега прочее, сине мой, послушай гласа ми в това което ти поръчвам аз. {{field-off:Bible}}</w:t>
      </w:r>
    </w:p>
    <w:p>
      <w:pPr>
        <w:pStyle w:val="Normal"/>
        <w:rPr/>
      </w:pPr>
      <w:r>
        <w:rPr/>
        <w:t>[[@Bible:Gen 27:9 ]][[27:9 &gt;&gt; Gen 27:9]] {{field-on:Bible}} Иди сега в стадото, и вземи ми от там две добри ярета от козите, да ги направя вкусно ястие за отца ти както той обича; {{field-off:Bible}}</w:t>
      </w:r>
    </w:p>
    <w:p>
      <w:pPr>
        <w:pStyle w:val="Normal"/>
        <w:rPr/>
      </w:pPr>
      <w:r>
        <w:rPr/>
        <w:t>[[@Bible:Gen 27:10 ]][[27:10 &gt;&gt; Gen 27:10]] {{field-on:Bible}} и ще ги принесеш на отца си да яде, за да те благослови преди смъртта си. {{field-off:Bible}}</w:t>
      </w:r>
    </w:p>
    <w:p>
      <w:pPr>
        <w:pStyle w:val="Normal"/>
        <w:rPr/>
      </w:pPr>
      <w:r>
        <w:rPr/>
        <w:t>[[@Bible:Gen 27:11 ]][[27:11 &gt;&gt; Gen 27:11]] {{field-on:Bible}} И рече Яков на Ревека майка си: Ето, Исав брат ми е мъж космат, а аз съм мъж гладък: {{field-off:Bible}}</w:t>
      </w:r>
    </w:p>
    <w:p>
      <w:pPr>
        <w:pStyle w:val="Normal"/>
        <w:rPr/>
      </w:pPr>
      <w:r>
        <w:rPr/>
        <w:t>[[@Bible:Gen 27:12 ]][[27:12 &gt;&gt; Gen 27:12]] {{field-on:Bible}} може да ме попипа баща ми, и ще се явя пред очите му като прелъстник, и ще навлека на себе си проклетие, а не благословение. {{field-off:Bible}}</w:t>
      </w:r>
    </w:p>
    <w:p>
      <w:pPr>
        <w:pStyle w:val="Normal"/>
        <w:rPr/>
      </w:pPr>
      <w:r>
        <w:rPr/>
        <w:t>[[@Bible:Gen 27:13 ]][[27:13 &gt;&gt; Gen 27:13]] {{field-on:Bible}} И рече му майка му: На мене проклетието ти, чадо мое: само послушай гласа ми, и иди, вземи ми ги. {{field-off:Bible}}</w:t>
      </w:r>
    </w:p>
    <w:p>
      <w:pPr>
        <w:pStyle w:val="Normal"/>
        <w:rPr/>
      </w:pPr>
      <w:r>
        <w:rPr/>
        <w:t>[[@Bible:Gen 27:14 ]][[27:14 &gt;&gt; Gen 27:14]] {{field-on:Bible}} И той отиде и взе, и донесе ги на майка си; и сготви майка му вкусно ястие както обичаше баща му. {{field-off:Bible}}</w:t>
      </w:r>
    </w:p>
    <w:p>
      <w:pPr>
        <w:pStyle w:val="Normal"/>
        <w:rPr/>
      </w:pPr>
      <w:r>
        <w:rPr/>
        <w:t>[[@Bible:Gen 27:15 ]][[27:15 &gt;&gt; Gen 27:15]] {{field-on:Bible}} И взе Ревека по-добрите дрехи на Исава по-стария си син, които имаше той в къщи, и облече с тях Якова сина си по-младия. {{field-off:Bible}}</w:t>
      </w:r>
    </w:p>
    <w:p>
      <w:pPr>
        <w:pStyle w:val="Normal"/>
        <w:rPr/>
      </w:pPr>
      <w:r>
        <w:rPr/>
        <w:t>[[@Bible:Gen 27:16 ]][[27:16 &gt;&gt; Gen 27:16]] {{field-on:Bible}} И с кожите на яретата покри ръцете му и гладкото на шията му; {{field-off:Bible}}</w:t>
      </w:r>
    </w:p>
    <w:p>
      <w:pPr>
        <w:pStyle w:val="Normal"/>
        <w:rPr/>
      </w:pPr>
      <w:r>
        <w:rPr/>
        <w:t>[[@Bible:Gen 27:17 ]][[27:17 &gt;&gt; Gen 27:17]] {{field-on:Bible}} и даде в ръцете на Якова сина си вкусното ястие и хляба който приготви. {{field-off:Bible}}</w:t>
      </w:r>
    </w:p>
    <w:p>
      <w:pPr>
        <w:pStyle w:val="Normal"/>
        <w:rPr/>
      </w:pPr>
      <w:r>
        <w:rPr/>
        <w:t>[[@Bible:Gen 27:18 ]][[27:18 &gt;&gt; Gen 27:18]] {{field-on:Bible}} И отиде при отца си и рече: Отче мой, И той рече: Ето ме: кой си ти, чадо мое? {{field-off:Bible}}</w:t>
      </w:r>
    </w:p>
    <w:p>
      <w:pPr>
        <w:pStyle w:val="Normal"/>
        <w:rPr/>
      </w:pPr>
      <w:r>
        <w:rPr/>
        <w:t>[[@Bible:Gen 27:19 ]][[27:19 &gt;&gt; Gen 27:19]] {{field-on:Bible}} И рече Яков на баща си: Аз съм Исав първородний твой: сторих каквото ми си рекъл: стани сега, седни и яж от лова ми, за да ме благослови душата ти. {{field-off:Bible}}</w:t>
      </w:r>
    </w:p>
    <w:p>
      <w:pPr>
        <w:pStyle w:val="Normal"/>
        <w:rPr/>
      </w:pPr>
      <w:r>
        <w:rPr/>
        <w:t>[[@Bible:Gen 27:20 ]][[27:20 &gt;&gt; Gen 27:20]] {{field-on:Bible}} И рече Исаак на сина си: Как биде това, чадо мое, че си намерил толкоз скоро? А той рече: Защото Господ Бог твой го докара пред мене. {{field-off:Bible}}</w:t>
      </w:r>
    </w:p>
    <w:p>
      <w:pPr>
        <w:pStyle w:val="Normal"/>
        <w:rPr/>
      </w:pPr>
      <w:r>
        <w:rPr/>
        <w:t>[[@Bible:Gen 27:21 ]][[27:21 &gt;&gt; Gen 27:21]] {{field-on:Bible}} И рече Исаак Якову: Приближи се чадо мое, да те попипам дали си ти истий син мой Исав, или не. {{field-off:Bible}}</w:t>
      </w:r>
    </w:p>
    <w:p>
      <w:pPr>
        <w:pStyle w:val="Normal"/>
        <w:rPr/>
      </w:pPr>
      <w:r>
        <w:rPr/>
        <w:t>[[@Bible:Gen 27:22 ]][[27:22 &gt;&gt; Gen 27:22]] {{field-on:Bible}} И приближи се Яков при баща си Исаака; и той го попипа, и рече: Гласът е глас Яковов, а ръцете ръце Исавови. {{field-off:Bible}}</w:t>
      </w:r>
    </w:p>
    <w:p>
      <w:pPr>
        <w:pStyle w:val="Normal"/>
        <w:rPr/>
      </w:pPr>
      <w:r>
        <w:rPr/>
        <w:t>[[@Bible:Gen 27:23 ]][[27:23 &gt;&gt; Gen 27:23]] {{field-on:Bible}} И не го позна, защото ръцете му бяха като ръцете на брата му Исава, космати; и благослови го. {{field-off:Bible}}</w:t>
      </w:r>
    </w:p>
    <w:p>
      <w:pPr>
        <w:pStyle w:val="Normal"/>
        <w:rPr/>
      </w:pPr>
      <w:r>
        <w:rPr/>
        <w:t>[[@Bible:Gen 27:24 ]][[27:24 &gt;&gt; Gen 27:24]] {{field-on:Bible}} И рече: Ти ли си истий син мой Исав? И той рече: Аз. {{field-off:Bible}}</w:t>
      </w:r>
    </w:p>
    <w:p>
      <w:pPr>
        <w:pStyle w:val="Normal"/>
        <w:rPr/>
      </w:pPr>
      <w:r>
        <w:rPr/>
        <w:t>[[@Bible:Gen 27:25 ]][[27:25 &gt;&gt; Gen 27:25]] {{field-on:Bible}} И рече: Принес ми, и ще ям от лова на сина си, за да те благослови душата ми. И принесе му, и яде: донесе му и вино, и пи. {{field-off:Bible}}</w:t>
      </w:r>
    </w:p>
    <w:p>
      <w:pPr>
        <w:pStyle w:val="Normal"/>
        <w:rPr/>
      </w:pPr>
      <w:r>
        <w:rPr/>
        <w:t>[[@Bible:Gen 27:26 ]][[27:26 &gt;&gt; Gen 27:26]] {{field-on:Bible}} И рече му Исаак отец му: Приближи се сега и целуни ме, чадо мое. {{field-off:Bible}}</w:t>
      </w:r>
    </w:p>
    <w:p>
      <w:pPr>
        <w:pStyle w:val="Normal"/>
        <w:rPr/>
      </w:pPr>
      <w:r>
        <w:rPr/>
        <w:t>[[@Bible:Gen 27:27 ]][[27:27 &gt;&gt; Gen 27:27]] {{field-on:Bible}} И приближи се и та го целуна; и подуши Исаак дъха на облеклото му, и благослови го и рече: Ето, дъхът на сина ми е като дъх на поле което е благословил Господ. {{field-off:Bible}}</w:t>
      </w:r>
    </w:p>
    <w:p>
      <w:pPr>
        <w:pStyle w:val="Normal"/>
        <w:rPr/>
      </w:pPr>
      <w:r>
        <w:rPr/>
        <w:t>[[@Bible:Gen 27:28 ]][[27:28 &gt;&gt; Gen 27:28]] {{field-on:Bible}} И тъй, Бог да ти даде от росата на небето, и от тлъстината на земята, и изобилие на жито и на вино: {{field-off:Bible}}</w:t>
      </w:r>
    </w:p>
    <w:p>
      <w:pPr>
        <w:pStyle w:val="Normal"/>
        <w:rPr/>
      </w:pPr>
      <w:r>
        <w:rPr/>
        <w:t>[[@Bible:Gen 27:29 ]][[27:29 &gt;&gt; Gen 27:29]] {{field-on:Bible}} народи да ти работят, и племена да ти се покланят: да си господар на братята си, и синовете на майка ти да ти се покланят: проклет който те кълне, и благословен който те благославя. {{field-off:Bible}}</w:t>
      </w:r>
    </w:p>
    <w:p>
      <w:pPr>
        <w:pStyle w:val="Normal"/>
        <w:rPr/>
      </w:pPr>
      <w:r>
        <w:rPr/>
        <w:t>[[@Bible:Gen 27:30 ]][[27:30 &gt;&gt; Gen 27:30]] {{field-on:Bible}} И като свърши Исаак да благославя Якова, щом Яков беше излязъл от лицето на отца си Исаака, дойде Исав брат му от лова си. {{field-off:Bible}}</w:t>
      </w:r>
    </w:p>
    <w:p>
      <w:pPr>
        <w:pStyle w:val="Normal"/>
        <w:rPr/>
      </w:pPr>
      <w:r>
        <w:rPr/>
        <w:t>[[@Bible:Gen 27:31 ]][[27:31 &gt;&gt; Gen 27:31]] {{field-on:Bible}} И сготви и той вкусно ястие, и донесе на отца си; и рече на отца си: Да стане отец ми и да яде от лова на сина си, за да ме благослови душата ти. {{field-off:Bible}}</w:t>
      </w:r>
    </w:p>
    <w:p>
      <w:pPr>
        <w:pStyle w:val="Normal"/>
        <w:rPr/>
      </w:pPr>
      <w:r>
        <w:rPr/>
        <w:t>[[@Bible:Gen 27:32 ]][[27:32 &gt;&gt; Gen 27:32]] {{field-on:Bible}} И рече му Исаак отец му: Кой си ти? И той рече: Аз съм син ти, първородний твой Исав. {{field-off:Bible}}</w:t>
      </w:r>
    </w:p>
    <w:p>
      <w:pPr>
        <w:pStyle w:val="Normal"/>
        <w:rPr/>
      </w:pPr>
      <w:r>
        <w:rPr/>
        <w:t>[[@Bible:Gen 27:33 ]][[27:33 &gt;&gt; Gen 27:33]] {{field-on:Bible}} И разтрепера се Исаак с твърде голямо разтреперване, и рече: А кой ще е той който ми улови лов и ми принесе, та ядох от всичко преди да влезнеш ти, и го благослових? и благословен ще бъде. {{field-off:Bible}}</w:t>
      </w:r>
    </w:p>
    <w:p>
      <w:pPr>
        <w:pStyle w:val="Normal"/>
        <w:rPr/>
      </w:pPr>
      <w:r>
        <w:rPr/>
        <w:t>[[@Bible:Gen 27:34 ]][[27:34 &gt;&gt; Gen 27:34]] {{field-on:Bible}} Когато чу Исав думите бащини си, извика с един голям и твърде горестен вик; и рече на баща си: Благослови ме, и мене, отче мой. {{field-off:Bible}}</w:t>
      </w:r>
    </w:p>
    <w:p>
      <w:pPr>
        <w:pStyle w:val="Normal"/>
        <w:rPr/>
      </w:pPr>
      <w:r>
        <w:rPr/>
        <w:t>[[@Bible:Gen 27:35 ]][[27:35 &gt;&gt; Gen 27:35]] {{field-on:Bible}} И той рече: Дойде брат ти с измама и взе благословението ти. {{field-off:Bible}}</w:t>
      </w:r>
    </w:p>
    <w:p>
      <w:pPr>
        <w:pStyle w:val="Normal"/>
        <w:rPr/>
      </w:pPr>
      <w:r>
        <w:rPr/>
        <w:t>[[@Bible:Gen 27:36 ]][[27:36 &gt;&gt; Gen 27:36]] {{field-on:Bible}} И рече Исаав: Право му са нарекли името Яков, защото сега втори път ме спъва: взе първородството ми и, ето, сега взе и благословението ми. И рече: Не си ли задържал и за мене благословение? {{field-off:Bible}}</w:t>
      </w:r>
    </w:p>
    <w:p>
      <w:pPr>
        <w:pStyle w:val="Normal"/>
        <w:rPr/>
      </w:pPr>
      <w:r>
        <w:rPr/>
        <w:t>[[@Bible:Gen 27:37 ]][[27:37 &gt;&gt; Gen 27:37]] {{field-on:Bible}} А Исаак отговори и рече Исаву: Ето, господар го поставих над тебе, и всичките му братя направих раби нему, и обдарих го с жито и вино; и сега що да ти сторя, чадо мое? {{field-off:Bible}}</w:t>
      </w:r>
    </w:p>
    <w:p>
      <w:pPr>
        <w:pStyle w:val="Normal"/>
        <w:rPr/>
      </w:pPr>
      <w:r>
        <w:rPr/>
        <w:t>[[@Bible:Gen 27:38 ]][[27:38 &gt;&gt; Gen 27:38]] {{field-on:Bible}} И рече Исав на баща си: Токо едно ли благословение имаш, отче мой? Благослови ме, и мене, отче мой. И възвиси Исав гласа си и плака. {{field-off:Bible}}</w:t>
      </w:r>
    </w:p>
    <w:p>
      <w:pPr>
        <w:pStyle w:val="Normal"/>
        <w:rPr/>
      </w:pPr>
      <w:r>
        <w:rPr/>
        <w:t>[[@Bible:Gen 27:39 ]][[27:39 &gt;&gt; Gen 27:39]] {{field-on:Bible}} И отговори Исаак баща му и рече му: Ето, твоето население ще бъде в тлъстите места на земята, наросявани от небето горе; {{field-off:Bible}}</w:t>
      </w:r>
    </w:p>
    <w:p>
      <w:pPr>
        <w:pStyle w:val="Normal"/>
        <w:rPr/>
      </w:pPr>
      <w:r>
        <w:rPr/>
        <w:t>[[@Bible:Gen 27:40 ]][[27:40 &gt;&gt; Gen 27:40]] {{field-on:Bible}} и с ножа си ще живееш, и на брата си ще работиш; а когато се подивиш ще строшиш ярема му от врата си. {{field-off:Bible}}</w:t>
      </w:r>
    </w:p>
    <w:p>
      <w:pPr>
        <w:pStyle w:val="Normal"/>
        <w:rPr/>
      </w:pPr>
      <w:r>
        <w:rPr/>
        <w:t>[[@Bible:Gen 27:41 ]][[27:41 &gt;&gt; Gen 27:41]] {{field-on:Bible}} И враждуваше Исав на Якова за благословението с което го благослови баща му; и рече Исав в сърдцето си: Скоро ще дойдат дните на плача за баща ми: тогаз ще убия брата си Якова. {{field-off:Bible}}</w:t>
      </w:r>
    </w:p>
    <w:p>
      <w:pPr>
        <w:pStyle w:val="Normal"/>
        <w:rPr/>
      </w:pPr>
      <w:r>
        <w:rPr/>
        <w:t>[[@Bible:Gen 27:42 ]][[27:42 &gt;&gt; Gen 27:42]] {{field-on:Bible}} И казаха се на Ревека думите на Исава по-стария й син; и прати та повика Якова сина си по-младия и рече му: Ето, Исав брат ти се утешава против тебе че ще те убие. {{field-off:Bible}}</w:t>
      </w:r>
    </w:p>
    <w:p>
      <w:pPr>
        <w:pStyle w:val="Normal"/>
        <w:rPr/>
      </w:pPr>
      <w:r>
        <w:rPr/>
        <w:t>[[@Bible:Gen 27:43 ]][[27:43 &gt;&gt; Gen 27:43]] {{field-on:Bible}} Но сега, чадо мое, послушай гласа ми и стани та бягай при брата ми Лавана в Харан; {{field-off:Bible}}</w:t>
      </w:r>
    </w:p>
    <w:p>
      <w:pPr>
        <w:pStyle w:val="Normal"/>
        <w:rPr/>
      </w:pPr>
      <w:r>
        <w:rPr/>
        <w:t>[[@Bible:Gen 27:44 ]][[27:44 &gt;&gt; Gen 27:44]] {{field-on:Bible}} и поживей при него няколко дни, доде премине гневът на брата ти, {{field-off:Bible}}</w:t>
      </w:r>
    </w:p>
    <w:p>
      <w:pPr>
        <w:pStyle w:val="Normal"/>
        <w:rPr/>
      </w:pPr>
      <w:r>
        <w:rPr/>
        <w:t>[[@Bible:Gen 27:45 ]][[27:45 &gt;&gt; Gen 27:45]] {{field-on:Bible}} доде премине от тебе на брата ти яростта, и да забрави това което му си сторил: тогаз ще проводя и ще те доведа от там. Защо да се лиша и от двама ви в един ден? {{field-off:Bible}}</w:t>
      </w:r>
    </w:p>
    <w:p>
      <w:pPr>
        <w:pStyle w:val="Normal"/>
        <w:rPr/>
      </w:pPr>
      <w:r>
        <w:rPr/>
        <w:t>[[@Bible:Gen 27:46 ]][[27:46 &gt;&gt; Gen 27:46]] {{field-on:Bible}} И рече Ревека Исааку: Омръзна ми животът от Хетейските дъщери. Ако Яков вземе жена от Хетейските дъщери, както са тези от дъщерите на таз земя, защо ми е този живот? {{field-off:Bible}}</w:t>
      </w:r>
    </w:p>
    <w:p>
      <w:pPr>
        <w:pStyle w:val="Heading2"/>
        <w:rPr/>
      </w:pPr>
      <w:r>
        <w:rPr/>
        <w:t>Глава 28</w:t>
      </w:r>
    </w:p>
    <w:p>
      <w:pPr>
        <w:pStyle w:val="Normal"/>
        <w:rPr/>
      </w:pPr>
      <w:r>
        <w:rPr/>
        <w:t>[[@Bible:Gen 28:1 ]][[28:1 &gt;&gt; Gen 28:1]] {{field-on:Bible}} И повика Исаак Якова и благослови го; и му поръча и каза му: Да не вземеш жена от Ханаанските дъщери. {{field-off:Bible}}</w:t>
      </w:r>
    </w:p>
    <w:p>
      <w:pPr>
        <w:pStyle w:val="Normal"/>
        <w:rPr/>
      </w:pPr>
      <w:r>
        <w:rPr/>
        <w:t>[[@Bible:Gen 28:2 ]][[28:2 &gt;&gt; Gen 28:2]] {{field-on:Bible}} Стани та иди в Падан-арам, в къщата на Ватуила отца на майка ти; и от там вземи жена, от дъщерите на Лавана брата на майка ти. {{field-off:Bible}}</w:t>
      </w:r>
    </w:p>
    <w:p>
      <w:pPr>
        <w:pStyle w:val="Normal"/>
        <w:rPr/>
      </w:pPr>
      <w:r>
        <w:rPr/>
        <w:t>[[@Bible:Gen 28:3 ]][[28:3 &gt;&gt; Gen 28:3]] {{field-on:Bible}} И Бог Всемогущи да те благослови, и да те наплоди и да те умножи щото да станат от тебе множество народи: {{field-off:Bible}}</w:t>
      </w:r>
    </w:p>
    <w:p>
      <w:pPr>
        <w:pStyle w:val="Normal"/>
        <w:rPr/>
      </w:pPr>
      <w:r>
        <w:rPr/>
        <w:t>[[@Bible:Gen 28:4 ]][[28:4 &gt;&gt; Gen 28:4]] {{field-on:Bible}} и да ти даде Авраамовото благословение, на тебе и на потомството ти след тебе, да наследиш земята на която си пришлец, която даде Бог Аврааму. {{field-off:Bible}}</w:t>
      </w:r>
    </w:p>
    <w:p>
      <w:pPr>
        <w:pStyle w:val="Normal"/>
        <w:rPr/>
      </w:pPr>
      <w:r>
        <w:rPr/>
        <w:t>[[@Bible:Gen 28:5 ]][[28:5 &gt;&gt; Gen 28:5]] {{field-on:Bible}} И изпрати Исаак Якова, и отиде в Падан-арам при Лавана сина на Ватуила Сирина, брата на Ревека майката на Якова и на Исава. {{field-off:Bible}}</w:t>
      </w:r>
    </w:p>
    <w:p>
      <w:pPr>
        <w:pStyle w:val="Normal"/>
        <w:rPr/>
      </w:pPr>
      <w:r>
        <w:rPr/>
        <w:t>[[@Bible:Gen 28:6 ]][[28:6 &gt;&gt; Gen 28:6]] {{field-on:Bible}} А Исав като видя че благослови Исаак Якова, и го изпрати в Падам-арам да си вземе жена от там, и като го благославяше че му поръча и каза: Да не вземеш жена от Ханаанските дъщери; {{field-off:Bible}}</w:t>
      </w:r>
    </w:p>
    <w:p>
      <w:pPr>
        <w:pStyle w:val="Normal"/>
        <w:rPr/>
      </w:pPr>
      <w:r>
        <w:rPr/>
        <w:t>[[@Bible:Gen 28:7 ]][[28:7 &gt;&gt; Gen 28:7]] {{field-on:Bible}} и че послуша Яков баща си и майка си та отиде в Падан-арам; {{field-off:Bible}}</w:t>
      </w:r>
    </w:p>
    <w:p>
      <w:pPr>
        <w:pStyle w:val="Normal"/>
        <w:rPr/>
      </w:pPr>
      <w:r>
        <w:rPr/>
        <w:t>[[@Bible:Gen 28:8 ]][[28:8 &gt;&gt; Gen 28:8]] {{field-on:Bible}} и като видя Исав че Ханаанските дъщери са омразни в очите на баща му Исаака, {{field-off:Bible}}</w:t>
      </w:r>
    </w:p>
    <w:p>
      <w:pPr>
        <w:pStyle w:val="Normal"/>
        <w:rPr/>
      </w:pPr>
      <w:r>
        <w:rPr/>
        <w:t>[[@Bible:Gen 28:9 ]][[28:9 &gt;&gt; Gen 28:9]] {{field-on:Bible}} отиде Исав при Исмаила, и, освен другите си жени, взе си за жена Маелета, дъщеря на Исмаила сина Авраамова, сестрата на Наваиота. {{field-off:Bible}}</w:t>
      </w:r>
    </w:p>
    <w:p>
      <w:pPr>
        <w:pStyle w:val="Normal"/>
        <w:rPr/>
      </w:pPr>
      <w:r>
        <w:rPr/>
        <w:t>[[@Bible:Gen 28:10 ]][[28:10 &gt;&gt; Gen 28:10]] {{field-on:Bible}} И излезе Яков от Вирсавее, и отиде в Харан. {{field-off:Bible}}</w:t>
      </w:r>
    </w:p>
    <w:p>
      <w:pPr>
        <w:pStyle w:val="Normal"/>
        <w:rPr/>
      </w:pPr>
      <w:r>
        <w:rPr/>
        <w:t>[[@Bible:Gen 28:11 ]][[28:11 &gt;&gt; Gen 28:11]] {{field-on:Bible}} И стигна на едно място, и пренощува там, защото беше залязло слънцето; и взе от каменете на мястото и тури си възглавница, и заспа на онова място. {{field-off:Bible}}</w:t>
      </w:r>
    </w:p>
    <w:p>
      <w:pPr>
        <w:pStyle w:val="Normal"/>
        <w:rPr/>
      </w:pPr>
      <w:r>
        <w:rPr/>
        <w:t>[[@Bible:Gen 28:12 ]][[28:12 &gt;&gt; Gen 28:12]] {{field-on:Bible}} И видя сън, и ето стълба поставена на земята, на която върхът стигаше до небето; и, ето, ангелите Божии възлязаха и слазяха по нея. {{field-off:Bible}}</w:t>
      </w:r>
    </w:p>
    <w:p>
      <w:pPr>
        <w:pStyle w:val="Normal"/>
        <w:rPr/>
      </w:pPr>
      <w:r>
        <w:rPr/>
        <w:t>[[@Bible:Gen 28:13 ]][[28:13 &gt;&gt; Gen 28:13]] {{field-on:Bible}} И, ето, Господ стоеше отгоре на нея и рече: Аз съм Господ Бог на отца ти Авраама, и Бог на Исаака. земята на която лежиш, на тебе ще я дам и на потомството ти. {{field-off:Bible}}</w:t>
      </w:r>
    </w:p>
    <w:p>
      <w:pPr>
        <w:pStyle w:val="Normal"/>
        <w:rPr/>
      </w:pPr>
      <w:r>
        <w:rPr/>
        <w:t>[[@Bible:Gen 28:14 ]][[28:14 &gt;&gt; Gen 28:14]] {{field-on:Bible}} И ще бъде твоето потомство като пясъка на земята, и ще се разпространиш към запад, и към изток, и към север, и към юг; и ще се благославят в тебе и в твоето семе всичките пламена на земята. {{field-off:Bible}}</w:t>
      </w:r>
    </w:p>
    <w:p>
      <w:pPr>
        <w:pStyle w:val="Normal"/>
        <w:rPr/>
      </w:pPr>
      <w:r>
        <w:rPr/>
        <w:t>[[@Bible:Gen 28:15 ]][[28:15 &gt;&gt; Gen 28:15]] {{field-on:Bible}} И, ето, аз съм с тебе, и ще те пазя всякъде дето отидеш, и ще те върна пак в тази земя: защото няма да те оставя доде не направя това което ти говорих. {{field-off:Bible}}</w:t>
      </w:r>
    </w:p>
    <w:p>
      <w:pPr>
        <w:pStyle w:val="Normal"/>
        <w:rPr/>
      </w:pPr>
      <w:r>
        <w:rPr/>
        <w:t>[[@Bible:Gen 28:16 ]][[28:16 &gt;&gt; Gen 28:16]] {{field-on:Bible}} И събуди се Яков от съна си, и рече наистина Господ е на това място, а аз не съм знаял. {{field-off:Bible}}</w:t>
      </w:r>
    </w:p>
    <w:p>
      <w:pPr>
        <w:pStyle w:val="Normal"/>
        <w:rPr/>
      </w:pPr>
      <w:r>
        <w:rPr/>
        <w:t>[[@Bible:Gen 28:17 ]][[28:17 &gt;&gt; Gen 28:17]] {{field-on:Bible}} И убоя се, и рече. Колко е страшно това място! това не е друго, но е дом Божий, и тези са врата небесни. {{field-off:Bible}}</w:t>
      </w:r>
    </w:p>
    <w:p>
      <w:pPr>
        <w:pStyle w:val="Normal"/>
        <w:rPr/>
      </w:pPr>
      <w:r>
        <w:rPr/>
        <w:t>[[@Bible:Gen 28:18 ]][[28:18 &gt;&gt; Gen 28:18]] {{field-on:Bible}} И като стана Яков на сутринта, взе камика който си беше турил възглавие, и изправи го стълп, и изля елей на върха му. {{field-off:Bible}}</w:t>
      </w:r>
    </w:p>
    <w:p>
      <w:pPr>
        <w:pStyle w:val="Normal"/>
        <w:rPr/>
      </w:pPr>
      <w:r>
        <w:rPr/>
        <w:t>[[@Bible:Gen 28:19 ]][[28:19 &gt;&gt; Gen 28:19]] {{field-on:Bible}} И нарече името на онова място Ветил; а името на онзи град беше по-напред Луз. {{field-off:Bible}}</w:t>
      </w:r>
    </w:p>
    <w:p>
      <w:pPr>
        <w:pStyle w:val="Normal"/>
        <w:rPr/>
      </w:pPr>
      <w:r>
        <w:rPr/>
        <w:t>[[@Bible:Gen 28:20 ]][[28:20 &gt;&gt; Gen 28:20]] {{field-on:Bible}} И обрече Яков обрек и рече: Ако бъде Бог с мене, и ме упази в този път по който отхождам, и ми даде хляб да ям и облекло да се облека, {{field-off:Bible}}</w:t>
      </w:r>
    </w:p>
    <w:p>
      <w:pPr>
        <w:pStyle w:val="Normal"/>
        <w:rPr/>
      </w:pPr>
      <w:r>
        <w:rPr/>
        <w:t>[[@Bible:Gen 28:21 ]][[28:21 &gt;&gt; Gen 28:21]] {{field-on:Bible}} и се върна с миром в дома на отца си, тогаз Господ ще бъде Бог мой; {{field-off:Bible}}</w:t>
      </w:r>
    </w:p>
    <w:p>
      <w:pPr>
        <w:pStyle w:val="Normal"/>
        <w:rPr/>
      </w:pPr>
      <w:r>
        <w:rPr/>
        <w:t>[[@Bible:Gen 28:22 ]][[28:22 &gt;&gt; Gen 28:22]] {{field-on:Bible}} и този камик който поставих стълп ще бъде дом Божий; и от всичко което ми дадеш ще дам десетъка на тебе. {{field-off:Bible}}</w:t>
      </w:r>
    </w:p>
    <w:p>
      <w:pPr>
        <w:pStyle w:val="Heading2"/>
        <w:rPr/>
      </w:pPr>
      <w:r>
        <w:rPr/>
        <w:t>Глава 29</w:t>
      </w:r>
    </w:p>
    <w:p>
      <w:pPr>
        <w:pStyle w:val="Normal"/>
        <w:rPr/>
      </w:pPr>
      <w:r>
        <w:rPr/>
        <w:t>[[@Bible:Gen 29:1 ]][[29:1 &gt;&gt; Gen 29:1]] {{field-on:Bible}} И тръгна Яков та отиде в земята на източните жители. {{field-off:Bible}}</w:t>
      </w:r>
    </w:p>
    <w:p>
      <w:pPr>
        <w:pStyle w:val="Normal"/>
        <w:rPr/>
      </w:pPr>
      <w:r>
        <w:rPr/>
        <w:t>[[@Bible:Gen 29:2 ]][[29:2 &gt;&gt; Gen 29:2]] {{field-on:Bible}} И видя, и ето кладенец на полето, и там три стада овци които почиваха при него, защото от онзи кладенец напояваха стадата; и голям камик имаше върху устието на кладенеца. {{field-off:Bible}}</w:t>
      </w:r>
    </w:p>
    <w:p>
      <w:pPr>
        <w:pStyle w:val="Normal"/>
        <w:rPr/>
      </w:pPr>
      <w:r>
        <w:rPr/>
        <w:t>[[@Bible:Gen 29:3 ]][[29:3 &gt;&gt; Gen 29:3]] {{field-on:Bible}} И когато се събираха там всичките стада, отваляха камика от устието на кладенеца, и напояваха стадата: после туряха пак камика на мястото му върху устието на кладенеца. {{field-off:Bible}}</w:t>
      </w:r>
    </w:p>
    <w:p>
      <w:pPr>
        <w:pStyle w:val="Normal"/>
        <w:rPr/>
      </w:pPr>
      <w:r>
        <w:rPr/>
        <w:t>[[@Bible:Gen 29:4 ]][[29:4 &gt;&gt; Gen 29:4]] {{field-on:Bible}} И рече им Яков: Братя, от де сте? А те рекоха: От Харан сме. {{field-off:Bible}}</w:t>
      </w:r>
    </w:p>
    <w:p>
      <w:pPr>
        <w:pStyle w:val="Normal"/>
        <w:rPr/>
      </w:pPr>
      <w:r>
        <w:rPr/>
        <w:t>[[@Bible:Gen 29:5 ]][[29:5 &gt;&gt; Gen 29:5]] {{field-on:Bible}} И рече им: Познавате ли Лавана сина Нахоров? И те рекоха: Познаваме. {{field-off:Bible}}</w:t>
      </w:r>
    </w:p>
    <w:p>
      <w:pPr>
        <w:pStyle w:val="Normal"/>
        <w:rPr/>
      </w:pPr>
      <w:r>
        <w:rPr/>
        <w:t>[[@Bible:Gen 29:6 ]][[29:6 &gt;&gt; Gen 29:6]] {{field-on:Bible}} И рече им: Здрав ли е? И те рекоха: Здрав е; и, ето, дъщеря му Рахил иде с овците. {{field-off:Bible}}</w:t>
      </w:r>
    </w:p>
    <w:p>
      <w:pPr>
        <w:pStyle w:val="Normal"/>
        <w:rPr/>
      </w:pPr>
      <w:r>
        <w:rPr/>
        <w:t>[[@Bible:Gen 29:7 ]][[29:7 &gt;&gt; Gen 29:7]] {{field-on:Bible}} И рече: Ето, остава още много от деня: не е време да се съберат скотовете: напойте овците, и идете та ги пасете. {{field-off:Bible}}</w:t>
      </w:r>
    </w:p>
    <w:p>
      <w:pPr>
        <w:pStyle w:val="Normal"/>
        <w:rPr/>
      </w:pPr>
      <w:r>
        <w:rPr/>
        <w:t>[[@Bible:Gen 29:8 ]][[29:8 &gt;&gt; Gen 29:8]] {{field-on:Bible}} А те рекоха: Не можем доде се не съберат всичките стада, и не отвалят камика от устието на кладенеца: тогава напояваме овците. {{field-off:Bible}}</w:t>
      </w:r>
    </w:p>
    <w:p>
      <w:pPr>
        <w:pStyle w:val="Normal"/>
        <w:rPr/>
      </w:pPr>
      <w:r>
        <w:rPr/>
        <w:t>[[@Bible:Gen 29:9 ]][[29:9 &gt;&gt; Gen 29:9]] {{field-on:Bible}} И като им говореше още, дойде Рахил с овците на баща си; защото тя ги пасеше. {{field-off:Bible}}</w:t>
      </w:r>
    </w:p>
    <w:p>
      <w:pPr>
        <w:pStyle w:val="Normal"/>
        <w:rPr/>
      </w:pPr>
      <w:r>
        <w:rPr/>
        <w:t>[[@Bible:Gen 29:10 ]][[29:10 &gt;&gt; Gen 29:10]] {{field-on:Bible}} И като видя Яков Рахил дъщерята на Лавана, брата на майка си, и овците на Лавана брата на майка си, приближи Яков и отвали камика от устието на кладенеца, и напои овците на Лавана брата на майка си. {{field-off:Bible}}</w:t>
      </w:r>
    </w:p>
    <w:p>
      <w:pPr>
        <w:pStyle w:val="Normal"/>
        <w:rPr/>
      </w:pPr>
      <w:r>
        <w:rPr/>
        <w:t>[[@Bible:Gen 29:11 ]][[29:11 &gt;&gt; Gen 29:11]] {{field-on:Bible}} И целуна Яков Рахил; и възвиси гласа си и плака. {{field-off:Bible}}</w:t>
      </w:r>
    </w:p>
    <w:p>
      <w:pPr>
        <w:pStyle w:val="Normal"/>
        <w:rPr/>
      </w:pPr>
      <w:r>
        <w:rPr/>
        <w:t>[[@Bible:Gen 29:12 ]][[29:12 &gt;&gt; Gen 29:12]] {{field-on:Bible}} И каза Яков на Рахил че е брат на баща й, и че е син на Ревека; и тя се завтече та каза на баща си. {{field-off:Bible}}</w:t>
      </w:r>
    </w:p>
    <w:p>
      <w:pPr>
        <w:pStyle w:val="Normal"/>
        <w:rPr/>
      </w:pPr>
      <w:r>
        <w:rPr/>
        <w:t>[[@Bible:Gen 29:13 ]][[29:13 &gt;&gt; Gen 29:13]] {{field-on:Bible}} И като чу Лаван за Якова, сестриния си син, завтече се да го посрещне; и пригърна го, и целуна го, и заведе го в дома си. И приказа Яков Лавану всичко това. {{field-off:Bible}}</w:t>
      </w:r>
    </w:p>
    <w:p>
      <w:pPr>
        <w:pStyle w:val="Normal"/>
        <w:rPr/>
      </w:pPr>
      <w:r>
        <w:rPr/>
        <w:t>[[@Bible:Gen 29:14 ]][[29:14 &gt;&gt; Gen 29:14]] {{field-on:Bible}} И рече му Лаван: Наистина ти си кост моя и плът моя. И живя при него един месец дни. {{field-off:Bible}}</w:t>
      </w:r>
    </w:p>
    <w:p>
      <w:pPr>
        <w:pStyle w:val="Normal"/>
        <w:rPr/>
      </w:pPr>
      <w:r>
        <w:rPr/>
        <w:t>[[@Bible:Gen 29:15 ]][[29:15 &gt;&gt; Gen 29:15]] {{field-on:Bible}} И рече Лаван Якову: Понеже ми си брат, без нищо ли ще ми работиш? Кажи ми коя ще бъде заплатата ти. {{field-off:Bible}}</w:t>
      </w:r>
    </w:p>
    <w:p>
      <w:pPr>
        <w:pStyle w:val="Normal"/>
        <w:rPr/>
      </w:pPr>
      <w:r>
        <w:rPr/>
        <w:t>[[@Bible:Gen 29:16 ]][[29:16 &gt;&gt; Gen 29:16]] {{field-on:Bible}} И имаше Лаван две дъщери: името на по-старата Лия, а името на по-младата Рахил. {{field-off:Bible}}</w:t>
      </w:r>
    </w:p>
    <w:p>
      <w:pPr>
        <w:pStyle w:val="Normal"/>
        <w:rPr/>
      </w:pPr>
      <w:r>
        <w:rPr/>
        <w:t>[[@Bible:Gen 29:17 ]][[29:17 &gt;&gt; Gen 29:17]] {{field-on:Bible}} И на Лия очите не бяха здрави; а Рахил беше прилична и красна на лице. {{field-off:Bible}}</w:t>
      </w:r>
    </w:p>
    <w:p>
      <w:pPr>
        <w:pStyle w:val="Normal"/>
        <w:rPr/>
      </w:pPr>
      <w:r>
        <w:rPr/>
        <w:t>[[@Bible:Gen 29:18 ]][[29:18 &gt;&gt; Gen 29:18]] {{field-on:Bible}} И възлюби Яков Рахил; и рече: Ще ти слугувам седем години за Рахил по-малката ти дъщеря. {{field-off:Bible}}</w:t>
      </w:r>
    </w:p>
    <w:p>
      <w:pPr>
        <w:pStyle w:val="Normal"/>
        <w:rPr/>
      </w:pPr>
      <w:r>
        <w:rPr/>
        <w:t>[[@Bible:Gen 29:19 ]][[29:19 &gt;&gt; Gen 29:19]] {{field-on:Bible}} И рече Лаван: По-добре да я дам на тебе нежели да я дам на друг мъж: живей при мене. {{field-off:Bible}}</w:t>
      </w:r>
    </w:p>
    <w:p>
      <w:pPr>
        <w:pStyle w:val="Normal"/>
        <w:rPr/>
      </w:pPr>
      <w:r>
        <w:rPr/>
        <w:t>[[@Bible:Gen 29:20 ]][[29:20 &gt;&gt; Gen 29:20]] {{field-on:Bible}} И слугува Яков за Рахил седем години; и видяха му се малко дни поради любовта му към нея. {{field-off:Bible}}</w:t>
      </w:r>
    </w:p>
    <w:p>
      <w:pPr>
        <w:pStyle w:val="Normal"/>
        <w:rPr/>
      </w:pPr>
      <w:r>
        <w:rPr/>
        <w:t>[[@Bible:Gen 29:21 ]][[29:21 &gt;&gt; Gen 29:21]] {{field-on:Bible}} И рече Яков Лавану: Дай ми жената ми, защото се изпълни времето ми, за да влезна при нея. {{field-off:Bible}}</w:t>
      </w:r>
    </w:p>
    <w:p>
      <w:pPr>
        <w:pStyle w:val="Normal"/>
        <w:rPr/>
      </w:pPr>
      <w:r>
        <w:rPr/>
        <w:t>[[@Bible:Gen 29:22 ]][[29:22 &gt;&gt; Gen 29:22]] {{field-on:Bible}} И събра Лаван всичките человеци на онова място, и направи пир. {{field-off:Bible}}</w:t>
      </w:r>
    </w:p>
    <w:p>
      <w:pPr>
        <w:pStyle w:val="Normal"/>
        <w:rPr/>
      </w:pPr>
      <w:r>
        <w:rPr/>
        <w:t>[[@Bible:Gen 29:23 ]][[29:23 &gt;&gt; Gen 29:23]] {{field-on:Bible}} И вечерта взе дъщеря си Лия и му я доведе: и той влезе при нея. {{field-off:Bible}}</w:t>
      </w:r>
    </w:p>
    <w:p>
      <w:pPr>
        <w:pStyle w:val="Normal"/>
        <w:rPr/>
      </w:pPr>
      <w:r>
        <w:rPr/>
        <w:t>[[@Bible:Gen 29:24 ]][[29:24 &gt;&gt; Gen 29:24]] {{field-on:Bible}} И даде Лаван рабинята си Зелфа за рабиня на дъщеря си Лия. {{field-off:Bible}}</w:t>
      </w:r>
    </w:p>
    <w:p>
      <w:pPr>
        <w:pStyle w:val="Normal"/>
        <w:rPr/>
      </w:pPr>
      <w:r>
        <w:rPr/>
        <w:t>[[@Bible:Gen 29:25 ]][[29:25 &gt;&gt; Gen 29:25]] {{field-on:Bible}} И на утринта, ето, тя беше Лия. И рече Лавану: Що е това дето ми стори ти? Не ти ли слугувах за Рахил? И защо ме излъга ти? {{field-off:Bible}}</w:t>
      </w:r>
    </w:p>
    <w:p>
      <w:pPr>
        <w:pStyle w:val="Normal"/>
        <w:rPr/>
      </w:pPr>
      <w:r>
        <w:rPr/>
        <w:t>[[@Bible:Gen 29:26 ]][[29:26 &gt;&gt; Gen 29:26]] {{field-on:Bible}} А Лаван рече: Не бива така в нашето място, да се дава по-младата преди по-старата. {{field-off:Bible}}</w:t>
      </w:r>
    </w:p>
    <w:p>
      <w:pPr>
        <w:pStyle w:val="Normal"/>
        <w:rPr/>
      </w:pPr>
      <w:r>
        <w:rPr/>
        <w:t>[[@Bible:Gen 29:27 ]][[29:27 &gt;&gt; Gen 29:27]] {{field-on:Bible}} Свърши седмицата на тази; и ще ти дам и онази за слугуването дето ще ми слугуваш още седем години. {{field-off:Bible}}</w:t>
      </w:r>
    </w:p>
    <w:p>
      <w:pPr>
        <w:pStyle w:val="Normal"/>
        <w:rPr/>
      </w:pPr>
      <w:r>
        <w:rPr/>
        <w:t>[[@Bible:Gen 29:28 ]][[29:28 &gt;&gt; Gen 29:28]] {{field-on:Bible}} И направи Яков така, и свърши седмицата й; и Лаван му даде дъщеря си Рахил за жена. {{field-off:Bible}}</w:t>
      </w:r>
    </w:p>
    <w:p>
      <w:pPr>
        <w:pStyle w:val="Normal"/>
        <w:rPr/>
      </w:pPr>
      <w:r>
        <w:rPr/>
        <w:t>[[@Bible:Gen 29:29 ]][[29:29 &gt;&gt; Gen 29:29]] {{field-on:Bible}} И даде Лаван рабинята си Вала за рабиня на дъщеря си Рахил. {{field-off:Bible}}</w:t>
      </w:r>
    </w:p>
    <w:p>
      <w:pPr>
        <w:pStyle w:val="Normal"/>
        <w:rPr/>
      </w:pPr>
      <w:r>
        <w:rPr/>
        <w:t>[[@Bible:Gen 29:30 ]][[29:30 &gt;&gt; Gen 29:30]] {{field-on:Bible}} И влезе Яков и при Рахил, и възлюби Рахил повече от Лия; и работи му още други седем години. {{field-off:Bible}}</w:t>
      </w:r>
    </w:p>
    <w:p>
      <w:pPr>
        <w:pStyle w:val="Normal"/>
        <w:rPr/>
      </w:pPr>
      <w:r>
        <w:rPr/>
        <w:t>[[@Bible:Gen 29:31 ]][[29:31 &gt;&gt; Gen 29:31]] {{field-on:Bible}} И понеже видя Господ че беше нелюбима Лия, отвори утробата й; а Рахил беше неплодна. {{field-off:Bible}}</w:t>
      </w:r>
    </w:p>
    <w:p>
      <w:pPr>
        <w:pStyle w:val="Normal"/>
        <w:rPr/>
      </w:pPr>
      <w:r>
        <w:rPr/>
        <w:t>[[@Bible:Gen 29:32 ]][[29:32 &gt;&gt; Gen 29:32]] {{field-on:Bible}} И зачна Лия и роди син, и нарече името му Рувим; защото рече: Наистина пригледа Господ на смирението ми: сега прочее ще ме възлюби мъж ми. {{field-off:Bible}}</w:t>
      </w:r>
    </w:p>
    <w:p>
      <w:pPr>
        <w:pStyle w:val="Normal"/>
        <w:rPr/>
      </w:pPr>
      <w:r>
        <w:rPr/>
        <w:t>[[@Bible:Gen 29:33 ]][[29:33 &gt;&gt; Gen 29:33]] {{field-on:Bible}} И зачна пак и роди син; и рече: Понеже чу Господ че не съм любима, за това ми даде и тогоз; и нарече името му Симеон. {{field-off:Bible}}</w:t>
      </w:r>
    </w:p>
    <w:p>
      <w:pPr>
        <w:pStyle w:val="Normal"/>
        <w:rPr/>
      </w:pPr>
      <w:r>
        <w:rPr/>
        <w:t>[[@Bible:Gen 29:34 ]][[29:34 &gt;&gt; Gen 29:34]] {{field-on:Bible}} И пак зачна и роди син; и рече: Сега вече мъж ми ще се съедини с мене, защото му родих трима синове; затова нарече името му Левий. {{field-off:Bible}}</w:t>
      </w:r>
    </w:p>
    <w:p>
      <w:pPr>
        <w:pStyle w:val="Normal"/>
        <w:rPr/>
      </w:pPr>
      <w:r>
        <w:rPr/>
        <w:t>[[@Bible:Gen 29:35 ]][[29:35 &gt;&gt; Gen 29:35]] {{field-on:Bible}} И зачна пак и роди син; и рече: Този път ще похваля Господа; затова нарече името му Юда. И престана да ражда. {{field-off:Bible}}</w:t>
      </w:r>
    </w:p>
    <w:p>
      <w:pPr>
        <w:pStyle w:val="Heading2"/>
        <w:rPr/>
      </w:pPr>
      <w:r>
        <w:rPr/>
        <w:t>Глава 30</w:t>
      </w:r>
    </w:p>
    <w:p>
      <w:pPr>
        <w:pStyle w:val="Normal"/>
        <w:rPr/>
      </w:pPr>
      <w:r>
        <w:rPr/>
        <w:t>[[@Bible:Gen 30:1 ]][[30:1 &gt;&gt; Gen 30:1]] {{field-on:Bible}} И когато видя Рахил че не раждаше чада Якову, завидя Рахил на сестра си, и рече Якову: Дай ми чада: ако ли не, аз умирам. {{field-off:Bible}}</w:t>
      </w:r>
    </w:p>
    <w:p>
      <w:pPr>
        <w:pStyle w:val="Normal"/>
        <w:rPr/>
      </w:pPr>
      <w:r>
        <w:rPr/>
        <w:t>[[@Bible:Gen 30:2 ]][[30:2 &gt;&gt; Gen 30:2]] {{field-on:Bible}} И разгневи се Яков на Рахил, и рече: Да ли съм аз вместо Бога, който е лишил утробата ти от плод? {{field-off:Bible}}</w:t>
      </w:r>
    </w:p>
    <w:p>
      <w:pPr>
        <w:pStyle w:val="Normal"/>
        <w:rPr/>
      </w:pPr>
      <w:r>
        <w:rPr/>
        <w:t>[[@Bible:Gen 30:3 ]][[30:3 &gt;&gt; Gen 30:3]] {{field-on:Bible}} И тя рече: Ето рабинята ми Вала: влез при нея, и ще роди на коленете ми, за да придобия и аз чада от нея. {{field-off:Bible}}</w:t>
      </w:r>
    </w:p>
    <w:p>
      <w:pPr>
        <w:pStyle w:val="Normal"/>
        <w:rPr/>
      </w:pPr>
      <w:r>
        <w:rPr/>
        <w:t>[[@Bible:Gen 30:4 ]][[30:4 &gt;&gt; Gen 30:4]] {{field-on:Bible}} И даде му Вала рабинята си за жена; и влезе Яков при нея. {{field-off:Bible}}</w:t>
      </w:r>
    </w:p>
    <w:p>
      <w:pPr>
        <w:pStyle w:val="Normal"/>
        <w:rPr/>
      </w:pPr>
      <w:r>
        <w:rPr/>
        <w:t>[[@Bible:Gen 30:5 ]][[30:5 &gt;&gt; Gen 30:5]] {{field-on:Bible}} И зачна Вала и роди син на Якова. {{field-off:Bible}}</w:t>
      </w:r>
    </w:p>
    <w:p>
      <w:pPr>
        <w:pStyle w:val="Normal"/>
        <w:rPr/>
      </w:pPr>
      <w:r>
        <w:rPr/>
        <w:t>[[@Bible:Gen 30:6 ]][[30:6 &gt;&gt; Gen 30:6]] {{field-on:Bible}} И рече Рахил: Бог отсъди съдбата ми, и послуша гласа ми, и даде ми син; за това нарече името му Дан. {{field-off:Bible}}</w:t>
      </w:r>
    </w:p>
    <w:p>
      <w:pPr>
        <w:pStyle w:val="Normal"/>
        <w:rPr/>
      </w:pPr>
      <w:r>
        <w:rPr/>
        <w:t>[[@Bible:Gen 30:7 ]][[30:7 &gt;&gt; Gen 30:7]] {{field-on:Bible}} И зачна пак Вала рабинята на Рахил, и роди втори син на Якова. {{field-off:Bible}}</w:t>
      </w:r>
    </w:p>
    <w:p>
      <w:pPr>
        <w:pStyle w:val="Normal"/>
        <w:rPr/>
      </w:pPr>
      <w:r>
        <w:rPr/>
        <w:t>[[@Bible:Gen 30:8 ]][[30:8 &gt;&gt; Gen 30:8]] {{field-on:Bible}} И рече Рахил: Силна борба се борих със сестра си, и надвих; и нарече името му Нефталим. {{field-off:Bible}}</w:t>
      </w:r>
    </w:p>
    <w:p>
      <w:pPr>
        <w:pStyle w:val="Normal"/>
        <w:rPr/>
      </w:pPr>
      <w:r>
        <w:rPr/>
        <w:t>[[@Bible:Gen 30:9 ]][[30:9 &gt;&gt; Gen 30:9]] {{field-on:Bible}} А когато видя Лия че престана да ражда, взе рабинята си Зелфа и даде я Якову за жена. {{field-off:Bible}}</w:t>
      </w:r>
    </w:p>
    <w:p>
      <w:pPr>
        <w:pStyle w:val="Normal"/>
        <w:rPr/>
      </w:pPr>
      <w:r>
        <w:rPr/>
        <w:t>[[@Bible:Gen 30:10 ]][[30:10 &gt;&gt; Gen 30:10]] {{field-on:Bible}} И Зелфа рабинята Лиина роди син на Якова. {{field-off:Bible}}</w:t>
      </w:r>
    </w:p>
    <w:p>
      <w:pPr>
        <w:pStyle w:val="Normal"/>
        <w:rPr/>
      </w:pPr>
      <w:r>
        <w:rPr/>
        <w:t>[[@Bible:Gen 30:11 ]][[30:11 &gt;&gt; Gen 30:11]] {{field-on:Bible}} И рече Лия: Благополучие иде; и нарече името му Гад. {{field-off:Bible}}</w:t>
      </w:r>
    </w:p>
    <w:p>
      <w:pPr>
        <w:pStyle w:val="Normal"/>
        <w:rPr/>
      </w:pPr>
      <w:r>
        <w:rPr/>
        <w:t>[[@Bible:Gen 30:12 ]][[30:12 &gt;&gt; Gen 30:12]] {{field-on:Bible}} И роди Зелфа рабинята Лиина втори син на Якова. {{field-off:Bible}}</w:t>
      </w:r>
    </w:p>
    <w:p>
      <w:pPr>
        <w:pStyle w:val="Normal"/>
        <w:rPr/>
      </w:pPr>
      <w:r>
        <w:rPr/>
        <w:t>[[@Bible:Gen 30:13 ]][[30:13 &gt;&gt; Gen 30:13]] {{field-on:Bible}} И рече Лия: Блажена аз, защото блажена ще ме именуват жените; и нарече името му Асир. {{field-off:Bible}}</w:t>
      </w:r>
    </w:p>
    <w:p>
      <w:pPr>
        <w:pStyle w:val="Normal"/>
        <w:rPr/>
      </w:pPr>
      <w:r>
        <w:rPr/>
        <w:t>[[@Bible:Gen 30:14 ]][[30:14 &gt;&gt; Gen 30:14]] {{field-on:Bible}} И през дните на жетвата на житото, отиде Рувим и намери на полето мандрагори, и донесе ги на майка си Лия. А Рахил рече на Лия: Я ми дай от мандрагорите на сина си. {{field-off:Bible}}</w:t>
      </w:r>
    </w:p>
    <w:p>
      <w:pPr>
        <w:pStyle w:val="Normal"/>
        <w:rPr/>
      </w:pPr>
      <w:r>
        <w:rPr/>
        <w:t>[[@Bible:Gen 30:15 ]][[30:15 &gt;&gt; Gen 30:15]] {{field-on:Bible}} И тя й рече: Малко ли ти е дето си взела мъжа ми? и искаш да земеш и мандрагорите на сина ми? А Рахил рече: Като е тъй, нека лежи с тебе тази нощ за мандрагорите на сина ти. {{field-off:Bible}}</w:t>
      </w:r>
    </w:p>
    <w:p>
      <w:pPr>
        <w:pStyle w:val="Normal"/>
        <w:rPr/>
      </w:pPr>
      <w:r>
        <w:rPr/>
        <w:t>[[@Bible:Gen 30:16 ]][[30:16 &gt;&gt; Gen 30:16]] {{field-on:Bible}} И като дойде Яков вечерта от полето, излезе Лия да го посрещне, и рече: При мене ще влезнеш, защото те наемнах наистина с мандрагорите на сина си. И лежа с нея оназ нощ. {{field-off:Bible}}</w:t>
      </w:r>
    </w:p>
    <w:p>
      <w:pPr>
        <w:pStyle w:val="Normal"/>
        <w:rPr/>
      </w:pPr>
      <w:r>
        <w:rPr/>
        <w:t>[[@Bible:Gen 30:17 ]][[30:17 &gt;&gt; Gen 30:17]] {{field-on:Bible}} И послуша Бог Лия; и зачна и роди Якову пети син. {{field-off:Bible}}</w:t>
      </w:r>
    </w:p>
    <w:p>
      <w:pPr>
        <w:pStyle w:val="Normal"/>
        <w:rPr/>
      </w:pPr>
      <w:r>
        <w:rPr/>
        <w:t>[[@Bible:Gen 30:18 ]][[30:18 &gt;&gt; Gen 30:18]] {{field-on:Bible}} И рече Лия: Даде ми Бог мъздата ми, защото дадох рабинята си на мъжа си; и нарече името му Исахар. {{field-off:Bible}}</w:t>
      </w:r>
    </w:p>
    <w:p>
      <w:pPr>
        <w:pStyle w:val="Normal"/>
        <w:rPr/>
      </w:pPr>
      <w:r>
        <w:rPr/>
        <w:t>[[@Bible:Gen 30:19 ]][[30:19 &gt;&gt; Gen 30:19]] {{field-on:Bible}} И зачна пак Лия и роди шести син Якову. {{field-off:Bible}}</w:t>
      </w:r>
    </w:p>
    <w:p>
      <w:pPr>
        <w:pStyle w:val="Normal"/>
        <w:rPr/>
      </w:pPr>
      <w:r>
        <w:rPr/>
        <w:t>[[@Bible:Gen 30:20 ]][[30:20 &gt;&gt; Gen 30:20]] {{field-on:Bible}} И рече Лия: Дари ме Бог с добър дар: сега ще живее с мене мъж ми, защото му родих шест сина; и нарече името му Завулон. {{field-off:Bible}}</w:t>
      </w:r>
    </w:p>
    <w:p>
      <w:pPr>
        <w:pStyle w:val="Normal"/>
        <w:rPr/>
      </w:pPr>
      <w:r>
        <w:rPr/>
        <w:t>[[@Bible:Gen 30:21 ]][[30:21 &gt;&gt; Gen 30:21]] {{field-on:Bible}} И после роди дъщеря, и нарече името й Дина. {{field-off:Bible}}</w:t>
      </w:r>
    </w:p>
    <w:p>
      <w:pPr>
        <w:pStyle w:val="Normal"/>
        <w:rPr/>
      </w:pPr>
      <w:r>
        <w:rPr/>
        <w:t>[[@Bible:Gen 30:22 ]][[30:22 &gt;&gt; Gen 30:22]] {{field-on:Bible}} И помена Бог Рахил, и послуша я Бог, и отвори утробата й. {{field-off:Bible}}</w:t>
      </w:r>
    </w:p>
    <w:p>
      <w:pPr>
        <w:pStyle w:val="Normal"/>
        <w:rPr/>
      </w:pPr>
      <w:r>
        <w:rPr/>
        <w:t>[[@Bible:Gen 30:23 ]][[30:23 &gt;&gt; Gen 30:23]] {{field-on:Bible}} И зачна и роди син, и рече: Отне Бог укора ми, {{field-off:Bible}}</w:t>
      </w:r>
    </w:p>
    <w:p>
      <w:pPr>
        <w:pStyle w:val="Normal"/>
        <w:rPr/>
      </w:pPr>
      <w:r>
        <w:rPr/>
        <w:t>[[@Bible:Gen 30:24 ]][[30:24 &gt;&gt; Gen 30:24]] {{field-on:Bible}} и нарече името му Йосиф, и думаше: Приложи ще ми Господ и друг син. {{field-off:Bible}}</w:t>
      </w:r>
    </w:p>
    <w:p>
      <w:pPr>
        <w:pStyle w:val="Normal"/>
        <w:rPr/>
      </w:pPr>
      <w:r>
        <w:rPr/>
        <w:t>[[@Bible:Gen 30:25 ]][[30:25 &gt;&gt; Gen 30:25]] {{field-on:Bible}} И като роди Рахил Йосифа, рече Яков Лавану: Пусни ме да си отида на моето място и на моята земя. {{field-off:Bible}}</w:t>
      </w:r>
    </w:p>
    <w:p>
      <w:pPr>
        <w:pStyle w:val="Normal"/>
        <w:rPr/>
      </w:pPr>
      <w:r>
        <w:rPr/>
        <w:t>[[@Bible:Gen 30:26 ]][[30:26 &gt;&gt; Gen 30:26]] {{field-on:Bible}} Дай ми жените ми и децата ми за които ти работих, да си отида; защото ти знаеш работата ми която ти работих. {{field-off:Bible}}</w:t>
      </w:r>
    </w:p>
    <w:p>
      <w:pPr>
        <w:pStyle w:val="Normal"/>
        <w:rPr/>
      </w:pPr>
      <w:r>
        <w:rPr/>
        <w:t>[[@Bible:Gen 30:27 ]][[30:27 &gt;&gt; Gen 30:27]] {{field-on:Bible}} А Лаван му рече: Ако съм намерил благодат пред тебе; слушай. Забележвам че Господ ме благослови заради тебе. {{field-off:Bible}}</w:t>
      </w:r>
    </w:p>
    <w:p>
      <w:pPr>
        <w:pStyle w:val="Normal"/>
        <w:rPr/>
      </w:pPr>
      <w:r>
        <w:rPr/>
        <w:t>[[@Bible:Gen 30:28 ]][[30:28 &gt;&gt; Gen 30:28]] {{field-on:Bible}} И рече: Определи ми заплатата си, и ще ти я дам. {{field-off:Bible}}</w:t>
      </w:r>
    </w:p>
    <w:p>
      <w:pPr>
        <w:pStyle w:val="Normal"/>
        <w:rPr/>
      </w:pPr>
      <w:r>
        <w:rPr/>
        <w:t>[[@Bible:Gen 30:29 ]][[30:29 &gt;&gt; Gen 30:29]] {{field-on:Bible}} А той му рече: Ти знаеш как ти работих, и как станаха скотовете ти с мене. {{field-off:Bible}}</w:t>
      </w:r>
    </w:p>
    <w:p>
      <w:pPr>
        <w:pStyle w:val="Normal"/>
        <w:rPr/>
      </w:pPr>
      <w:r>
        <w:rPr/>
        <w:t>[[@Bible:Gen 30:30 ]][[30:30 &gt;&gt; Gen 30:30]] {{field-on:Bible}} Защото колкото имаше преди мене бяха малко, а сега нараснаха и много са; и Господ те благослови с моето дохождане. И сега, кога ще работя аз и за моя дом? {{field-off:Bible}}</w:t>
      </w:r>
    </w:p>
    <w:p>
      <w:pPr>
        <w:pStyle w:val="Normal"/>
        <w:rPr/>
      </w:pPr>
      <w:r>
        <w:rPr/>
        <w:t>[[@Bible:Gen 30:31 ]][[30:31 &gt;&gt; Gen 30:31]] {{field-on:Bible}} И той рече: Какво да ти дам? А Яков рече: Не ми давай нищо: ако ми направиш това нещо, пак ще паса стадото ти и ще го пазя. {{field-off:Bible}}</w:t>
      </w:r>
    </w:p>
    <w:p>
      <w:pPr>
        <w:pStyle w:val="Normal"/>
        <w:rPr/>
      </w:pPr>
      <w:r>
        <w:rPr/>
        <w:t>[[@Bible:Gen 30:32 ]][[30:32 &gt;&gt; Gen 30:32]] {{field-on:Bible}} Да премина днес през всичкото ти стадо, и да отлъчам от там всяка капчеста и пъстра овца, и всяко черникаво между агнетата, и пъстра и капчеста между козите; и те да са заплатата ми. {{field-off:Bible}}</w:t>
      </w:r>
    </w:p>
    <w:p>
      <w:pPr>
        <w:pStyle w:val="Normal"/>
        <w:rPr/>
      </w:pPr>
      <w:r>
        <w:rPr/>
        <w:t>[[@Bible:Gen 30:33 ]][[30:33 &gt;&gt; Gen 30:33]] {{field-on:Bible}} И за напред правдата ми ще свидетелствува за мене когато дойде да видиш заплатата ми: всичко което не е капчесто и пъстро между козите, и черникаво между агнетата, то е крадено у мене. {{field-off:Bible}}</w:t>
      </w:r>
    </w:p>
    <w:p>
      <w:pPr>
        <w:pStyle w:val="Normal"/>
        <w:rPr/>
      </w:pPr>
      <w:r>
        <w:rPr/>
        <w:t>[[@Bible:Gen 30:34 ]][[30:34 &gt;&gt; Gen 30:34]] {{field-on:Bible}} И рече Лаван: Ето, нека бъде по твоята дума. {{field-off:Bible}}</w:t>
      </w:r>
    </w:p>
    <w:p>
      <w:pPr>
        <w:pStyle w:val="Normal"/>
        <w:rPr/>
      </w:pPr>
      <w:r>
        <w:rPr/>
        <w:t>[[@Bible:Gen 30:35 ]][[30:35 &gt;&gt; Gen 30:35]] {{field-on:Bible}} И в онзи ден отлъчи Лаван пръчкавите ярци, и пъстрите, и всичките капчести и пъстри кози, и всичките на които имаше бяло, и всичките черникави между агнетата, и даде го в ръцете на синовете си. {{field-off:Bible}}</w:t>
      </w:r>
    </w:p>
    <w:p>
      <w:pPr>
        <w:pStyle w:val="Normal"/>
        <w:rPr/>
      </w:pPr>
      <w:r>
        <w:rPr/>
        <w:t>[[@Bible:Gen 30:36 ]][[30:36 &gt;&gt; Gen 30:36]] {{field-on:Bible}} И постави три дни път между себе си и Якова; а Яков пасеше останалото стадо на Лавана. {{field-off:Bible}}</w:t>
      </w:r>
    </w:p>
    <w:p>
      <w:pPr>
        <w:pStyle w:val="Normal"/>
        <w:rPr/>
      </w:pPr>
      <w:r>
        <w:rPr/>
        <w:t>[[@Bible:Gen 30:37 ]][[30:37 &gt;&gt; Gen 30:37]] {{field-on:Bible}} И взе си Яков зелени пръчки от топола, и леска, и явор, и направи на тях бели резки, щото се виждаше бялото по пръчките. {{field-off:Bible}}</w:t>
      </w:r>
    </w:p>
    <w:p>
      <w:pPr>
        <w:pStyle w:val="Normal"/>
        <w:rPr/>
      </w:pPr>
      <w:r>
        <w:rPr/>
        <w:t>[[@Bible:Gen 30:38 ]][[30:38 &gt;&gt; Gen 30:38]] {{field-on:Bible}} И тези пръчки които беше направил с белите резки, тури ги пред стадата във водопоилните корита дето дохождаха стадата да пият, та да зачеват като дохождаха да пият. {{field-off:Bible}}</w:t>
      </w:r>
    </w:p>
    <w:p>
      <w:pPr>
        <w:pStyle w:val="Normal"/>
        <w:rPr/>
      </w:pPr>
      <w:r>
        <w:rPr/>
        <w:t>[[@Bible:Gen 30:39 ]][[30:39 &gt;&gt; Gen 30:39]] {{field-on:Bible}} И зачеваха стадата при пръчките; и раждаха стадата пръчкави, капчести, и пъстри. {{field-off:Bible}}</w:t>
      </w:r>
    </w:p>
    <w:p>
      <w:pPr>
        <w:pStyle w:val="Normal"/>
        <w:rPr/>
      </w:pPr>
      <w:r>
        <w:rPr/>
        <w:t>[[@Bible:Gen 30:40 ]][[30:40 &gt;&gt; Gen 30:40]] {{field-on:Bible}} И отлъчи Яков агнетата, и обърна лицата на овците към пръчкавите и към всичките черникави от Лавановото стадо; а своите си стада тури особно, и не ги тури с Лавановите овци. {{field-off:Bible}}</w:t>
      </w:r>
    </w:p>
    <w:p>
      <w:pPr>
        <w:pStyle w:val="Normal"/>
        <w:rPr/>
      </w:pPr>
      <w:r>
        <w:rPr/>
        <w:t>[[@Bible:Gen 30:41 ]][[30:41 &gt;&gt; Gen 30:41]] {{field-on:Bible}} И в което време силните овци зачеваха, Яков туряше пръчките в поилата пред очите на стадото, за да зачеват при пръчките. {{field-off:Bible}}</w:t>
      </w:r>
    </w:p>
    <w:p>
      <w:pPr>
        <w:pStyle w:val="Normal"/>
        <w:rPr/>
      </w:pPr>
      <w:r>
        <w:rPr/>
        <w:t>[[@Bible:Gen 30:42 ]][[30:42 &gt;&gt; Gen 30:42]] {{field-on:Bible}} А когато овците бяха слаби, не ги туряше: така слабите бяха на Лавана, а силните на Якова. {{field-off:Bible}}</w:t>
      </w:r>
    </w:p>
    <w:p>
      <w:pPr>
        <w:pStyle w:val="Normal"/>
        <w:rPr/>
      </w:pPr>
      <w:r>
        <w:rPr/>
        <w:t>[[@Bible:Gen 30:43 ]][[30:43 &gt;&gt; Gen 30:43]] {{field-on:Bible}} И разбогатя този человек твърде много, и придоби много стада, и рабини, и раби, и камили, и осли. {{field-off:Bible}}</w:t>
      </w:r>
    </w:p>
    <w:p>
      <w:pPr>
        <w:pStyle w:val="Heading2"/>
        <w:rPr/>
      </w:pPr>
      <w:r>
        <w:rPr/>
        <w:t>Глава 31</w:t>
      </w:r>
    </w:p>
    <w:p>
      <w:pPr>
        <w:pStyle w:val="Normal"/>
        <w:rPr/>
      </w:pPr>
      <w:r>
        <w:rPr/>
        <w:t>[[@Bible:Gen 31:1 ]][[31:1 &gt;&gt; Gen 31:1]] {{field-on:Bible}} И чу Яков думите на Лавановите синове, които говореха: Яков взе всичкия имот на баща ни, и от бащиния ни имот придоби всичката тази слава. {{field-off:Bible}}</w:t>
      </w:r>
    </w:p>
    <w:p>
      <w:pPr>
        <w:pStyle w:val="Normal"/>
        <w:rPr/>
      </w:pPr>
      <w:r>
        <w:rPr/>
        <w:t>[[@Bible:Gen 31:2 ]][[31:2 &gt;&gt; Gen 31:2]] {{field-on:Bible}} И видя Яков лицето на Лавана, и, ето, не беше към него както вчера и завчера. {{field-off:Bible}}</w:t>
      </w:r>
    </w:p>
    <w:p>
      <w:pPr>
        <w:pStyle w:val="Normal"/>
        <w:rPr/>
      </w:pPr>
      <w:r>
        <w:rPr/>
        <w:t>[[@Bible:Gen 31:3 ]][[31:3 &gt;&gt; Gen 31:3]] {{field-on:Bible}} А Господ рече Якову: Върни се в земята на отците си, и в рода си; и ще бъда с тебе. {{field-off:Bible}}</w:t>
      </w:r>
    </w:p>
    <w:p>
      <w:pPr>
        <w:pStyle w:val="Normal"/>
        <w:rPr/>
      </w:pPr>
      <w:r>
        <w:rPr/>
        <w:t>[[@Bible:Gen 31:4 ]][[31:4 &gt;&gt; Gen 31:4]] {{field-on:Bible}} Тогаз проводи Яков и повикна Рахил и Лия в полето при стадото си; {{field-off:Bible}}</w:t>
      </w:r>
    </w:p>
    <w:p>
      <w:pPr>
        <w:pStyle w:val="Normal"/>
        <w:rPr/>
      </w:pPr>
      <w:r>
        <w:rPr/>
        <w:t>[[@Bible:Gen 31:5 ]][[31:5 &gt;&gt; Gen 31:5]] {{field-on:Bible}} и рече им: Гледам на баща ви лицето че не е към мене като вчера и завчера; но Бог на отца ми е бил с мене. {{field-off:Bible}}</w:t>
      </w:r>
    </w:p>
    <w:p>
      <w:pPr>
        <w:pStyle w:val="Normal"/>
        <w:rPr/>
      </w:pPr>
      <w:r>
        <w:rPr/>
        <w:t>[[@Bible:Gen 31:6 ]][[31:6 &gt;&gt; Gen 31:6]] {{field-on:Bible}} И вие знаете че с всичката си сила работих на баща ви, {{field-off:Bible}}</w:t>
      </w:r>
    </w:p>
    <w:p>
      <w:pPr>
        <w:pStyle w:val="Normal"/>
        <w:rPr/>
      </w:pPr>
      <w:r>
        <w:rPr/>
        <w:t>[[@Bible:Gen 31:7 ]][[31:7 &gt;&gt; Gen 31:7]] {{field-on:Bible}} Но баща ви ме излъга, и десет пъти промени заплатата ми; но Бог не го остави да ми направи зло. {{field-off:Bible}}</w:t>
      </w:r>
    </w:p>
    <w:p>
      <w:pPr>
        <w:pStyle w:val="Normal"/>
        <w:rPr/>
      </w:pPr>
      <w:r>
        <w:rPr/>
        <w:t>[[@Bible:Gen 31:8 ]][[31:8 &gt;&gt; Gen 31:8]] {{field-on:Bible}} Ако кажеше така: Капчестите ще бъдат заплатата ти, тогаз всичкото стадо раждаше капчести; а ако кажеше така: Пръчкавите ще бъдат заплатата ти, тогаз всичкото стадо раждаше пръчкави. {{field-off:Bible}}</w:t>
      </w:r>
    </w:p>
    <w:p>
      <w:pPr>
        <w:pStyle w:val="Normal"/>
        <w:rPr/>
      </w:pPr>
      <w:r>
        <w:rPr/>
        <w:t>[[@Bible:Gen 31:9 ]][[31:9 &gt;&gt; Gen 31:9]] {{field-on:Bible}} Така отне Бог стадото на баща ви, и даде го на мене. {{field-off:Bible}}</w:t>
      </w:r>
    </w:p>
    <w:p>
      <w:pPr>
        <w:pStyle w:val="Normal"/>
        <w:rPr/>
      </w:pPr>
      <w:r>
        <w:rPr/>
        <w:t>[[@Bible:Gen 31:10 ]][[31:10 &gt;&gt; Gen 31:10]] {{field-on:Bible}} И в което време зачеваше стадото, подигнах очи и видях насън, и, ето, овците и пърчовете които се качуваха на овците и козите бяха пръчкави, капчести, и сиви. {{field-off:Bible}}</w:t>
      </w:r>
    </w:p>
    <w:p>
      <w:pPr>
        <w:pStyle w:val="Normal"/>
        <w:rPr/>
      </w:pPr>
      <w:r>
        <w:rPr/>
        <w:t>[[@Bible:Gen 31:11 ]][[31:11 &gt;&gt; Gen 31:11]] {{field-on:Bible}} И рече ми ангел Божий насъне: Якове; и рекох: Ето ме. {{field-off:Bible}}</w:t>
      </w:r>
    </w:p>
    <w:p>
      <w:pPr>
        <w:pStyle w:val="Normal"/>
        <w:rPr/>
      </w:pPr>
      <w:r>
        <w:rPr/>
        <w:t>[[@Bible:Gen 31:12 ]][[31:12 &gt;&gt; Gen 31:12]] {{field-on:Bible}} И рече: Подигни сега очите си и виж всичките овни и пърчове които се качуват на овците и козите, че са пръчкави, капчести, и сиви; защото видях всиччко що ти прави Лаван. {{field-off:Bible}}</w:t>
      </w:r>
    </w:p>
    <w:p>
      <w:pPr>
        <w:pStyle w:val="Normal"/>
        <w:rPr/>
      </w:pPr>
      <w:r>
        <w:rPr/>
        <w:t>[[@Bible:Gen 31:13 ]][[31:13 &gt;&gt; Gen 31:13]] {{field-on:Bible}} Аз съм Бог на Ветил, дето ти помаза с елей стълпа и дето ми обрече обрек: стани сега та излез из таз земя, и върни се в земята на рода си. {{field-off:Bible}}</w:t>
      </w:r>
    </w:p>
    <w:p>
      <w:pPr>
        <w:pStyle w:val="Normal"/>
        <w:rPr/>
      </w:pPr>
      <w:r>
        <w:rPr/>
        <w:t>[[@Bible:Gen 31:14 ]][[31:14 &gt;&gt; Gen 31:14]] {{field-on:Bible}} И отговориха Рахил и Лия и рекоха му: Имаме ли ние още дял или наследие в дома на баща си? {{field-off:Bible}}</w:t>
      </w:r>
    </w:p>
    <w:p>
      <w:pPr>
        <w:pStyle w:val="Normal"/>
        <w:rPr/>
      </w:pPr>
      <w:r>
        <w:rPr/>
        <w:t>[[@Bible:Gen 31:15 ]][[31:15 &gt;&gt; Gen 31:15]] {{field-on:Bible}} Не счете ли ни той като чужденки? защото ни продаде, и даже изяде всичките ни пари. {{field-off:Bible}}</w:t>
      </w:r>
    </w:p>
    <w:p>
      <w:pPr>
        <w:pStyle w:val="Normal"/>
        <w:rPr/>
      </w:pPr>
      <w:r>
        <w:rPr/>
        <w:t>[[@Bible:Gen 31:16 ]][[31:16 &gt;&gt; Gen 31:16]] {{field-on:Bible}} Защото всичкото богатство което отне Бог от баща ни наше е и на нашите чада. И сега стори както ти е Бог рекъл. {{field-off:Bible}}</w:t>
      </w:r>
    </w:p>
    <w:p>
      <w:pPr>
        <w:pStyle w:val="Normal"/>
        <w:rPr/>
      </w:pPr>
      <w:r>
        <w:rPr/>
        <w:t>[[@Bible:Gen 31:17 ]][[31:17 &gt;&gt; Gen 31:17]] {{field-on:Bible}} Тогаз стана Яков и тури децата си и жените си на камилите. {{field-off:Bible}}</w:t>
      </w:r>
    </w:p>
    <w:p>
      <w:pPr>
        <w:pStyle w:val="Normal"/>
        <w:rPr/>
      </w:pPr>
      <w:r>
        <w:rPr/>
        <w:t>[[@Bible:Gen 31:18 ]][[31:18 &gt;&gt; Gen 31:18]] {{field-on:Bible}} И покара всичките си скотове, и всичкия си имот който бе придобил, скотовете на придобиването си които бе придобил в Падан-арам, за да отиде при Исака баща си в Ханаанската земя. {{field-off:Bible}}</w:t>
      </w:r>
    </w:p>
    <w:p>
      <w:pPr>
        <w:pStyle w:val="Normal"/>
        <w:rPr/>
      </w:pPr>
      <w:r>
        <w:rPr/>
        <w:t>[[@Bible:Gen 31:19 ]][[31:19 &gt;&gt; Gen 31:19]] {{field-on:Bible}} А Лаван беше отишел да стриже овците си. И Рахил открадна домашните идоли на баща си. {{field-off:Bible}}</w:t>
      </w:r>
    </w:p>
    <w:p>
      <w:pPr>
        <w:pStyle w:val="Normal"/>
        <w:rPr/>
      </w:pPr>
      <w:r>
        <w:rPr/>
        <w:t>[[@Bible:Gen 31:20 ]][[31:20 &gt;&gt; Gen 31:20]] {{field-on:Bible}} И побягна Яков скришом от Лавана Сприна, и не му обади че си отхожда. {{field-off:Bible}}</w:t>
      </w:r>
    </w:p>
    <w:p>
      <w:pPr>
        <w:pStyle w:val="Normal"/>
        <w:rPr/>
      </w:pPr>
      <w:r>
        <w:rPr/>
        <w:t>[[@Bible:Gen 31:21 ]][[31:21 &gt;&gt; Gen 31:21]] {{field-on:Bible}} И побягна той с всичкия си имот, и стана та премина реката, и управи се къде гората Гадаад. {{field-off:Bible}}</w:t>
      </w:r>
    </w:p>
    <w:p>
      <w:pPr>
        <w:pStyle w:val="Normal"/>
        <w:rPr/>
      </w:pPr>
      <w:r>
        <w:rPr/>
        <w:t>[[@Bible:Gen 31:22 ]][[31:22 &gt;&gt; Gen 31:22]] {{field-on:Bible}} И в тетия ден обадиха на Лавана че побегна Яков. {{field-off:Bible}}</w:t>
      </w:r>
    </w:p>
    <w:p>
      <w:pPr>
        <w:pStyle w:val="Normal"/>
        <w:rPr/>
      </w:pPr>
      <w:r>
        <w:rPr/>
        <w:t>[[@Bible:Gen 31:23 ]][[31:23 &gt;&gt; Gen 31:23]] {{field-on:Bible}} И той взе братята си със себе си, и гони го седем дни път: и стигна го на гората Галаад. {{field-off:Bible}}</w:t>
      </w:r>
    </w:p>
    <w:p>
      <w:pPr>
        <w:pStyle w:val="Normal"/>
        <w:rPr/>
      </w:pPr>
      <w:r>
        <w:rPr/>
        <w:t>[[@Bible:Gen 31:24 ]][[31:24 &gt;&gt; Gen 31:24]] {{field-on:Bible}} А Бог дойде при Лавана Сирина насъне през нощта и рече му: Пази се да не речеш на Якова ни зло ни добро. {{field-off:Bible}}</w:t>
      </w:r>
    </w:p>
    <w:p>
      <w:pPr>
        <w:pStyle w:val="Normal"/>
        <w:rPr/>
      </w:pPr>
      <w:r>
        <w:rPr/>
        <w:t>[[@Bible:Gen 31:25 ]][[31:25 &gt;&gt; Gen 31:25]] {{field-on:Bible}} И стигна Лаван Якова; а Яков бвше поставил шатъра си на гората, и Лаван с братята си постави своя на гората Галаад. {{field-off:Bible}}</w:t>
      </w:r>
    </w:p>
    <w:p>
      <w:pPr>
        <w:pStyle w:val="Normal"/>
        <w:rPr/>
      </w:pPr>
      <w:r>
        <w:rPr/>
        <w:t>[[@Bible:Gen 31:26 ]][[31:26 &gt;&gt; Gen 31:26]] {{field-on:Bible}} И рече Лаван Якову: Що стори ти? и защо побягна скришом и отведе дъщерите ми като запленени с нож? {{field-off:Bible}}</w:t>
      </w:r>
    </w:p>
    <w:p>
      <w:pPr>
        <w:pStyle w:val="Normal"/>
        <w:rPr/>
      </w:pPr>
      <w:r>
        <w:rPr/>
        <w:t>[[@Bible:Gen 31:27 ]][[31:27 &gt;&gt; Gen 31:27]] {{field-on:Bible}} Защо утаи побягването си и се открадна от мене, и не ми обади за да те изпроводя с веселие и с песни, с тъпани и с китари? {{field-off:Bible}}</w:t>
      </w:r>
    </w:p>
    <w:p>
      <w:pPr>
        <w:pStyle w:val="Normal"/>
        <w:rPr/>
      </w:pPr>
      <w:r>
        <w:rPr/>
        <w:t>[[@Bible:Gen 31:28 ]][[31:28 &gt;&gt; Gen 31:28]] {{field-on:Bible}} и не ми остави ти нито синовете и дъщерите си да целуна. И ти това несмислено си сторил. {{field-off:Bible}}</w:t>
      </w:r>
    </w:p>
    <w:p>
      <w:pPr>
        <w:pStyle w:val="Normal"/>
        <w:rPr/>
      </w:pPr>
      <w:r>
        <w:rPr/>
        <w:t>[[@Bible:Gen 31:29 ]][[31:29 &gt;&gt; Gen 31:29]] {{field-on:Bible}} Ръката ми е силна да ви стори зло; но Бог на отца ви нощес ми говори и рече: Пази се да не речеш на Якова ни зло ни добро. {{field-off:Bible}}</w:t>
      </w:r>
    </w:p>
    <w:p>
      <w:pPr>
        <w:pStyle w:val="Normal"/>
        <w:rPr/>
      </w:pPr>
      <w:r>
        <w:rPr/>
        <w:t>[[@Bible:Gen 31:30 ]][[31:30 &gt;&gt; Gen 31:30]] {{field-on:Bible}} И сега вече си тръгнал, понеже си много пожелал бащиния си дом; но защо си откраднал боговете ми. {{field-off:Bible}}</w:t>
      </w:r>
    </w:p>
    <w:p>
      <w:pPr>
        <w:pStyle w:val="Normal"/>
        <w:rPr/>
      </w:pPr>
      <w:r>
        <w:rPr/>
        <w:t>[[@Bible:Gen 31:31 ]][[31:31 &gt;&gt; Gen 31:31]] {{field-on:Bible}} А Яков отговори и рече Лавану: Побегнах понеже се убоях; защото рекох: Да не би отнел ти дъщерите си от мене. {{field-off:Bible}}</w:t>
      </w:r>
    </w:p>
    <w:p>
      <w:pPr>
        <w:pStyle w:val="Normal"/>
        <w:rPr/>
      </w:pPr>
      <w:r>
        <w:rPr/>
        <w:t>[[@Bible:Gen 31:32 ]][[31:32 &gt;&gt; Gen 31:32]] {{field-on:Bible}} В когото намериш боговете си, нека не живее: пред братята наши познай какво твое има у мене, и си го земи; защото не знаеше Яков че Рахил ги бе откраднала. {{field-off:Bible}}</w:t>
      </w:r>
    </w:p>
    <w:p>
      <w:pPr>
        <w:pStyle w:val="Normal"/>
        <w:rPr/>
      </w:pPr>
      <w:r>
        <w:rPr/>
        <w:t>[[@Bible:Gen 31:33 ]][[31:33 &gt;&gt; Gen 31:33]] {{field-on:Bible}} И тъй, влезе Лаван в шатъра на Якова, и в шатъра на Лиин, и в шатрите на двете рабини; но не намери. Тогаз излезе из шатъра на Лия и влезе в шатъра на Рахил. {{field-off:Bible}}</w:t>
      </w:r>
    </w:p>
    <w:p>
      <w:pPr>
        <w:pStyle w:val="Normal"/>
        <w:rPr/>
      </w:pPr>
      <w:r>
        <w:rPr/>
        <w:t>[[@Bible:Gen 31:34 ]][[31:34 &gt;&gt; Gen 31:34]] {{field-on:Bible}} А Рахил беше взела домашните идоли, и турила ги беше в седлото на камилата, и седеше на тях. И като претърси Лаван всичкия шатър, не намери. {{field-off:Bible}}</w:t>
      </w:r>
    </w:p>
    <w:p>
      <w:pPr>
        <w:pStyle w:val="Normal"/>
        <w:rPr/>
      </w:pPr>
      <w:r>
        <w:rPr/>
        <w:t>[[@Bible:Gen 31:35 ]][[31:35 &gt;&gt; Gen 31:35]] {{field-on:Bible}} А тя рече на баща си: Да се не види тежко господину моему, защото не мога да стана пред тебе, понеже имам обикновенното на жените. И търси той и не намери идолите. {{field-off:Bible}}</w:t>
      </w:r>
    </w:p>
    <w:p>
      <w:pPr>
        <w:pStyle w:val="Normal"/>
        <w:rPr/>
      </w:pPr>
      <w:r>
        <w:rPr/>
        <w:t>[[@Bible:Gen 31:36 ]][[31:36 &gt;&gt; Gen 31:36]] {{field-on:Bible}} И разсъди се Яков и скара се с Лавана; и отговори Яков и рече Лавану: Що е престъплението ми? що е грешката ми, та си се завтекъл след мене с толкоз разпаление? {{field-off:Bible}}</w:t>
      </w:r>
    </w:p>
    <w:p>
      <w:pPr>
        <w:pStyle w:val="Normal"/>
        <w:rPr/>
      </w:pPr>
      <w:r>
        <w:rPr/>
        <w:t>[[@Bible:Gen 31:37 ]][[31:37 &gt;&gt; Gen 31:37]] {{field-on:Bible}} Като претърси всичката ми покъщнина, що намери от всичката покъщнина на къщата си? тури го тук пред братята ми и братята си, и да съдят междъ двамата ни. {{field-off:Bible}}</w:t>
      </w:r>
    </w:p>
    <w:p>
      <w:pPr>
        <w:pStyle w:val="Normal"/>
        <w:rPr/>
      </w:pPr>
      <w:r>
        <w:rPr/>
        <w:t>[[@Bible:Gen 31:38 ]][[31:38 &gt;&gt; Gen 31:38]] {{field-on:Bible}} Двадесет години са сега от когато съм с тебе: овците ти и козите ти не изгубиха плода си, и овните на стадото ти не изядох. {{field-off:Bible}}</w:t>
      </w:r>
    </w:p>
    <w:p>
      <w:pPr>
        <w:pStyle w:val="Normal"/>
        <w:rPr/>
      </w:pPr>
      <w:r>
        <w:rPr/>
        <w:t>[[@Bible:Gen 31:39 ]][[31:39 &gt;&gt; Gen 31:39]] {{field-on:Bible}} Звероядено не ти донесох: аз теглих пагубата. От ръката ми търсеше ти което ми се откраднеше деня, и което ми се откраднеше нощя. {{field-off:Bible}}</w:t>
      </w:r>
    </w:p>
    <w:p>
      <w:pPr>
        <w:pStyle w:val="Normal"/>
        <w:rPr/>
      </w:pPr>
      <w:r>
        <w:rPr/>
        <w:t>[[@Bible:Gen 31:40 ]][[31:40 &gt;&gt; Gen 31:40]] {{field-on:Bible}} Деня ме пекът изнуряваше, а нощя мразът; и бягаше сънят ми от очите ми. {{field-off:Bible}}</w:t>
      </w:r>
    </w:p>
    <w:p>
      <w:pPr>
        <w:pStyle w:val="Normal"/>
        <w:rPr/>
      </w:pPr>
      <w:r>
        <w:rPr/>
        <w:t>[[@Bible:Gen 31:41 ]][[31:41 &gt;&gt; Gen 31:41]] {{field-on:Bible}} Ето, двадесет години съм в дома ти: четиринадесет години ти работих за двете ти дъщери, и шест години за овците ти; и десет пъти промени ти заплатата ми. {{field-off:Bible}}</w:t>
      </w:r>
    </w:p>
    <w:p>
      <w:pPr>
        <w:pStyle w:val="Normal"/>
        <w:rPr/>
      </w:pPr>
      <w:r>
        <w:rPr/>
        <w:t>[[@Bible:Gen 31:42 ]][[31:42 &gt;&gt; Gen 31:42]] {{field-on:Bible}} Ако не беше с мене Бог на отца ми, Бог на Авраама и Страхът на Исаака, наистина празден би ме изпратил ти сега. Видя Бог моето угнетение и труда на ръцете ми, и обличи те нощес. {{field-off:Bible}}</w:t>
      </w:r>
    </w:p>
    <w:p>
      <w:pPr>
        <w:pStyle w:val="Normal"/>
        <w:rPr/>
      </w:pPr>
      <w:r>
        <w:rPr/>
        <w:t>[[@Bible:Gen 31:43 ]][[31:43 &gt;&gt; Gen 31:43]] {{field-on:Bible}} А Лаван отговори и рече Якову. Тези дъщери са мои дъщери, и тези синове мои синове, и тези стада мои стада, и всичко що видиш мое е; и какво да сторя днес на тези мои дъщери или на чадата им които са народили? {{field-off:Bible}}</w:t>
      </w:r>
    </w:p>
    <w:p>
      <w:pPr>
        <w:pStyle w:val="Normal"/>
        <w:rPr/>
      </w:pPr>
      <w:r>
        <w:rPr/>
        <w:t>[[@Bible:Gen 31:44 ]][[31:44 &gt;&gt; Gen 31:44]] {{field-on:Bible}} Сега прочее ела, да направим уговор, аз и ти, и да бъде той свидетелство между мене и тебе. {{field-off:Bible}}</w:t>
      </w:r>
    </w:p>
    <w:p>
      <w:pPr>
        <w:pStyle w:val="Normal"/>
        <w:rPr/>
      </w:pPr>
      <w:r>
        <w:rPr/>
        <w:t>[[@Bible:Gen 31:45 ]][[31:45 &gt;&gt; Gen 31:45]] {{field-on:Bible}} И взе Яков камик и постави го стълп. {{field-off:Bible}}</w:t>
      </w:r>
    </w:p>
    <w:p>
      <w:pPr>
        <w:pStyle w:val="Normal"/>
        <w:rPr/>
      </w:pPr>
      <w:r>
        <w:rPr/>
        <w:t>[[@Bible:Gen 31:46 ]][[31:46 &gt;&gt; Gen 31:46]] {{field-on:Bible}} И рече Яков на братята си: Съберете камене; и взеха камене и направиха грамада; и ядоха там на грамадата. {{field-off:Bible}}</w:t>
      </w:r>
    </w:p>
    <w:p>
      <w:pPr>
        <w:pStyle w:val="Normal"/>
        <w:rPr/>
      </w:pPr>
      <w:r>
        <w:rPr/>
        <w:t>[[@Bible:Gen 31:47 ]][[31:47 &gt;&gt; Gen 31:47]] {{field-on:Bible}} И Лаван я нарече Иегар Сахадута; а Яков я нарече Галаад. {{field-off:Bible}}</w:t>
      </w:r>
    </w:p>
    <w:p>
      <w:pPr>
        <w:pStyle w:val="Normal"/>
        <w:rPr/>
      </w:pPr>
      <w:r>
        <w:rPr/>
        <w:t>[[@Bible:Gen 31:48 ]][[31:48 &gt;&gt; Gen 31:48]] {{field-on:Bible}} И рече Лаван: Тая грамада е днес свидетелство между мене и тебе. Заради това се нарече името й Галаад, {{field-off:Bible}}</w:t>
      </w:r>
    </w:p>
    <w:p>
      <w:pPr>
        <w:pStyle w:val="Normal"/>
        <w:rPr/>
      </w:pPr>
      <w:r>
        <w:rPr/>
        <w:t>[[@Bible:Gen 31:49 ]][[31:49 &gt;&gt; Gen 31:49]] {{field-on:Bible}} и Масфа; защото рече: Да съгледва Господ между мене и тебе когато се раздвоим един от други. {{field-off:Bible}}</w:t>
      </w:r>
    </w:p>
    <w:p>
      <w:pPr>
        <w:pStyle w:val="Normal"/>
        <w:rPr/>
      </w:pPr>
      <w:r>
        <w:rPr/>
        <w:t>[[@Bible:Gen 31:50 ]][[31:50 &gt;&gt; Gen 31:50]] {{field-on:Bible}} Ако озлобиш дъщерите ми, или ако вземеш други жени освен дъщерите ми, няма никой с нас; гледай, Бог е свидетел между мене и тебе. {{field-off:Bible}}</w:t>
      </w:r>
    </w:p>
    <w:p>
      <w:pPr>
        <w:pStyle w:val="Normal"/>
        <w:rPr/>
      </w:pPr>
      <w:r>
        <w:rPr/>
        <w:t>[[@Bible:Gen 31:51 ]][[31:51 &gt;&gt; Gen 31:51]] {{field-on:Bible}} И рече Лаван Якову: Ето тая грамада, и ето стълпът който поставих между мене и тебе: {{field-off:Bible}}</w:t>
      </w:r>
    </w:p>
    <w:p>
      <w:pPr>
        <w:pStyle w:val="Normal"/>
        <w:rPr/>
      </w:pPr>
      <w:r>
        <w:rPr/>
        <w:t>[[@Bible:Gen 31:52 ]][[31:52 &gt;&gt; Gen 31:52]] {{field-on:Bible}} тая грамада е свидетелство, и този стълб свидетелство, че аз няма да премина тази грамада къде тебе, нито ти ще преминеш тази грамада и този стълб къде мене за зло. {{field-off:Bible}}</w:t>
      </w:r>
    </w:p>
    <w:p>
      <w:pPr>
        <w:pStyle w:val="Normal"/>
        <w:rPr/>
      </w:pPr>
      <w:r>
        <w:rPr/>
        <w:t>[[@Bible:Gen 31:53 ]][[31:53 &gt;&gt; Gen 31:53]] {{field-on:Bible}} Бог на Авраама и Бог на Нахора, бащинът им Бог, нека съдят между нас. А Яков се закле в Страха на баща си Исаака. {{field-off:Bible}}</w:t>
      </w:r>
    </w:p>
    <w:p>
      <w:pPr>
        <w:pStyle w:val="Normal"/>
        <w:rPr/>
      </w:pPr>
      <w:r>
        <w:rPr/>
        <w:t>[[@Bible:Gen 31:54 ]][[31:54 &gt;&gt; Gen 31:54]] {{field-on:Bible}} Тогаз пожря Яков жъртва на гората и повика братята си да ядът хляб; и ядоха хляб, и пренощуваха на гората. {{field-off:Bible}}</w:t>
      </w:r>
    </w:p>
    <w:p>
      <w:pPr>
        <w:pStyle w:val="Normal"/>
        <w:rPr/>
      </w:pPr>
      <w:r>
        <w:rPr/>
        <w:t>[[@Bible:Gen 31:55 ]][[31:55 &gt;&gt; Gen 31:55]] {{field-on:Bible}} И стана Лаван рано на утринта, и целунна синовете си и дъщерите си, и благослови ги; и тръгна Лаван та се върна на мястото си. {{field-off:Bible}}</w:t>
      </w:r>
    </w:p>
    <w:p>
      <w:pPr>
        <w:pStyle w:val="Heading2"/>
        <w:rPr/>
      </w:pPr>
      <w:r>
        <w:rPr/>
        <w:t>Глава 32</w:t>
      </w:r>
    </w:p>
    <w:p>
      <w:pPr>
        <w:pStyle w:val="Normal"/>
        <w:rPr/>
      </w:pPr>
      <w:r>
        <w:rPr/>
        <w:t>[[@Bible:Gen 32:1 ]][[32:1 &gt;&gt; Gen 32:1]] {{field-on:Bible}} И отиде Яков в пътя си; и срещнаха го ангели божии. {{field-off:Bible}}</w:t>
      </w:r>
    </w:p>
    <w:p>
      <w:pPr>
        <w:pStyle w:val="Normal"/>
        <w:rPr/>
      </w:pPr>
      <w:r>
        <w:rPr/>
        <w:t>[[@Bible:Gen 32:2 ]][[32:2 &gt;&gt; Gen 32:2]] {{field-on:Bible}} И като ги видя Яков, рече: Това е пълк Божий; и нарече името на това място Маханаим. {{field-off:Bible}}</w:t>
      </w:r>
    </w:p>
    <w:p>
      <w:pPr>
        <w:pStyle w:val="Normal"/>
        <w:rPr/>
      </w:pPr>
      <w:r>
        <w:rPr/>
        <w:t>[[@Bible:Gen 32:3 ]][[32:3 &gt;&gt; Gen 32:3]] {{field-on:Bible}} И проводи Яков вестители пред себе си до брата си Исава в земята Сиир, на мястото Едом; {{field-off:Bible}}</w:t>
      </w:r>
    </w:p>
    <w:p>
      <w:pPr>
        <w:pStyle w:val="Normal"/>
        <w:rPr/>
      </w:pPr>
      <w:r>
        <w:rPr/>
        <w:t>[[@Bible:Gen 32:4 ]][[32:4 &gt;&gt; Gen 32:4]] {{field-on:Bible}} и заръча им и каза: Така да речете на господаря ми Исава: Така говори раб твой Яков: При Лавана пришлец бях, и бавих се до сега; {{field-off:Bible}}</w:t>
      </w:r>
    </w:p>
    <w:p>
      <w:pPr>
        <w:pStyle w:val="Normal"/>
        <w:rPr/>
      </w:pPr>
      <w:r>
        <w:rPr/>
        <w:t>[[@Bible:Gen 32:5 ]][[32:5 &gt;&gt; Gen 32:5]] {{field-on:Bible}} и придобих говеда, и осли, овци, и раби, и рабини; и проводих да известя на господаря си, за да намеря благодат пред тебе. {{field-off:Bible}}</w:t>
      </w:r>
    </w:p>
    <w:p>
      <w:pPr>
        <w:pStyle w:val="Normal"/>
        <w:rPr/>
      </w:pPr>
      <w:r>
        <w:rPr/>
        <w:t>[[@Bible:Gen 32:6 ]][[32:6 &gt;&gt; Gen 32:6]] {{field-on:Bible}} И върнаха се вестителите при Якова, и казаха: Ходихме при брата ти Исава; и даже иде да те посрещне, и четиристотин мъже с него. {{field-off:Bible}}</w:t>
      </w:r>
    </w:p>
    <w:p>
      <w:pPr>
        <w:pStyle w:val="Normal"/>
        <w:rPr/>
      </w:pPr>
      <w:r>
        <w:rPr/>
        <w:t>[[@Bible:Gen 32:7 ]][[32:7 &gt;&gt; Gen 32:7]] {{field-on:Bible}} И Яков много се уплаши и утесни се; и раздели людете които бяха с него, и стадата, и говедата, и камилите на два пълка; {{field-off:Bible}}</w:t>
      </w:r>
    </w:p>
    <w:p>
      <w:pPr>
        <w:pStyle w:val="Normal"/>
        <w:rPr/>
      </w:pPr>
      <w:r>
        <w:rPr/>
        <w:t>[[@Bible:Gen 32:8 ]][[32:8 &gt;&gt; Gen 32:8]] {{field-on:Bible}} и рече: Ако дойде Исав в единия пълк и го порази, останалият пълк ще се избави. {{field-off:Bible}}</w:t>
      </w:r>
    </w:p>
    <w:p>
      <w:pPr>
        <w:pStyle w:val="Normal"/>
        <w:rPr/>
      </w:pPr>
      <w:r>
        <w:rPr/>
        <w:t>[[@Bible:Gen 32:9 ]][[32:9 &gt;&gt; Gen 32:9]] {{field-on:Bible}} И рече Яков: Боже на Отца ми Авраама, и Боже на отца ми Исаака, Господи който ми си рекъл: Върни се в твоята земя и в рода си, и ще ти сторя добро, {{field-off:Bible}}</w:t>
      </w:r>
    </w:p>
    <w:p>
      <w:pPr>
        <w:pStyle w:val="Normal"/>
        <w:rPr/>
      </w:pPr>
      <w:r>
        <w:rPr/>
        <w:t>[[@Bible:Gen 32:10 ]][[32:10 &gt;&gt; Gen 32:10]] {{field-on:Bible}} по-малък съм от всичките милости и всичката истина които си направил на раба си; защото с тоягата си преминах този Йордан, а сега станах два пълка. {{field-off:Bible}}</w:t>
      </w:r>
    </w:p>
    <w:p>
      <w:pPr>
        <w:pStyle w:val="Normal"/>
        <w:rPr/>
      </w:pPr>
      <w:r>
        <w:rPr/>
        <w:t>[[@Bible:Gen 32:11 ]][[32:11 &gt;&gt; Gen 32:11]] {{field-on:Bible}} Избави ме, моля ти се, от ръката на брата ми, от ръката на Исава; защото се боя от него като дойде да не би да ме порази, и майка и чада. {{field-off:Bible}}</w:t>
      </w:r>
    </w:p>
    <w:p>
      <w:pPr>
        <w:pStyle w:val="Normal"/>
        <w:rPr/>
      </w:pPr>
      <w:r>
        <w:rPr/>
        <w:t>[[@Bible:Gen 32:12 ]][[32:12 &gt;&gt; Gen 32:12]] {{field-on:Bible}} А ти рече: Наистина ще ти направя добро, и ще поставя потомството ти като пясъка на морето, който по множеството си не може да се изброи. {{field-off:Bible}}</w:t>
      </w:r>
    </w:p>
    <w:p>
      <w:pPr>
        <w:pStyle w:val="Normal"/>
        <w:rPr/>
      </w:pPr>
      <w:r>
        <w:rPr/>
        <w:t>[[@Bible:Gen 32:13 ]][[32:13 &gt;&gt; Gen 32:13]] {{field-on:Bible}} И пренощува там онази нощ; и взе от онова което му дойде в ръката за дар на брата си Исава: {{field-off:Bible}}</w:t>
      </w:r>
    </w:p>
    <w:p>
      <w:pPr>
        <w:pStyle w:val="Normal"/>
        <w:rPr/>
      </w:pPr>
      <w:r>
        <w:rPr/>
        <w:t>[[@Bible:Gen 32:14 ]][[32:14 &gt;&gt; Gen 32:14]] {{field-on:Bible}} кози двесте, и ярци двадесет, овци двесте и овни двадесет, {{field-off:Bible}}</w:t>
      </w:r>
    </w:p>
    <w:p>
      <w:pPr>
        <w:pStyle w:val="Normal"/>
        <w:rPr/>
      </w:pPr>
      <w:r>
        <w:rPr/>
        <w:t>[[@Bible:Gen 32:15 ]][[32:15 &gt;&gt; Gen 32:15]] {{field-on:Bible}} дойни камили с малките им тридесет, крави четиридесет, и юнци десет, ослици двадесет, и жребета десет, {{field-off:Bible}}</w:t>
      </w:r>
    </w:p>
    <w:p>
      <w:pPr>
        <w:pStyle w:val="Normal"/>
        <w:rPr/>
      </w:pPr>
      <w:r>
        <w:rPr/>
        <w:t>[[@Bible:Gen 32:16 ]][[32:16 &gt;&gt; Gen 32:16]] {{field-on:Bible}} и предаде в ръцете на рабите си, всяко стадо отделно; и рече на рабите си: Минете пред мене, и оставете разстояние между стадо и стадо. {{field-off:Bible}}</w:t>
      </w:r>
    </w:p>
    <w:p>
      <w:pPr>
        <w:pStyle w:val="Normal"/>
        <w:rPr/>
      </w:pPr>
      <w:r>
        <w:rPr/>
        <w:t>[[@Bible:Gen 32:17 ]][[32:17 &gt;&gt; Gen 32:17]] {{field-on:Bible}} И на първия заръча и каза: Кога те срещне Исав брат ми, и те попита и рече: чий си? и къде отхождаш? и чии са тези пред тебе? {{field-off:Bible}}</w:t>
      </w:r>
    </w:p>
    <w:p>
      <w:pPr>
        <w:pStyle w:val="Normal"/>
        <w:rPr/>
      </w:pPr>
      <w:r>
        <w:rPr/>
        <w:t>[[@Bible:Gen 32:18 ]][[32:18 &gt;&gt; Gen 32:18]] {{field-on:Bible}} тогаз ще кажеш: Тези са на твоя раб Якова, дар що проважда на господаря ми Исава; и, ето, и той иде след нас. {{field-off:Bible}}</w:t>
      </w:r>
    </w:p>
    <w:p>
      <w:pPr>
        <w:pStyle w:val="Normal"/>
        <w:rPr/>
      </w:pPr>
      <w:r>
        <w:rPr/>
        <w:t>[[@Bible:Gen 32:19 ]][[32:19 &gt;&gt; Gen 32:19]] {{field-on:Bible}} Така заръча и на втория, и на третия, и на всичките които вървяха подир стадата, и казваше: По тази дума ще говорите Исаву когато го срещнете. {{field-off:Bible}}</w:t>
      </w:r>
    </w:p>
    <w:p>
      <w:pPr>
        <w:pStyle w:val="Normal"/>
        <w:rPr/>
      </w:pPr>
      <w:r>
        <w:rPr/>
        <w:t>[[@Bible:Gen 32:20 ]][[32:20 &gt;&gt; Gen 32:20]] {{field-on:Bible}} И ще речете: Ето, подир нас иде и сам раб твой Яков. Защото думаше: Ще умилостивя лицето му с този дар който предиде пред мене, и после ще видя лицето му: може би да приеме лицето ми. {{field-off:Bible}}</w:t>
      </w:r>
    </w:p>
    <w:p>
      <w:pPr>
        <w:pStyle w:val="Normal"/>
        <w:rPr/>
      </w:pPr>
      <w:r>
        <w:rPr/>
        <w:t>[[@Bible:Gen 32:21 ]][[32:21 &gt;&gt; Gen 32:21]] {{field-on:Bible}} И тъй, дарът мина пред него: а той остана през онази нощ в пълка. {{field-off:Bible}}</w:t>
      </w:r>
    </w:p>
    <w:p>
      <w:pPr>
        <w:pStyle w:val="Normal"/>
        <w:rPr/>
      </w:pPr>
      <w:r>
        <w:rPr/>
        <w:t>[[@Bible:Gen 32:22 ]][[32:22 &gt;&gt; Gen 32:22]] {{field-on:Bible}} И стана през нощта, и взе двете си жени, и двете си рабини, и единадесетте си деца, и премина брода на Явок. {{field-off:Bible}}</w:t>
      </w:r>
    </w:p>
    <w:p>
      <w:pPr>
        <w:pStyle w:val="Normal"/>
        <w:rPr/>
      </w:pPr>
      <w:r>
        <w:rPr/>
        <w:t>[[@Bible:Gen 32:23 ]][[32:23 &gt;&gt; Gen 32:23]] {{field-on:Bible}} И взе ги, и прекара ги през потока; прекара и всичко що имаше. {{field-off:Bible}}</w:t>
      </w:r>
    </w:p>
    <w:p>
      <w:pPr>
        <w:pStyle w:val="Normal"/>
        <w:rPr/>
      </w:pPr>
      <w:r>
        <w:rPr/>
        <w:t>[[@Bible:Gen 32:24 ]][[32:24 &gt;&gt; Gen 32:24]] {{field-on:Bible}} А Яков остана сам; и бореше се с него един человек до зазоряване. {{field-off:Bible}}</w:t>
      </w:r>
    </w:p>
    <w:p>
      <w:pPr>
        <w:pStyle w:val="Normal"/>
        <w:rPr/>
      </w:pPr>
      <w:r>
        <w:rPr/>
        <w:t>[[@Bible:Gen 32:25 ]][[32:25 &gt;&gt; Gen 32:25]] {{field-on:Bible}} И като видя че му не надви, прикосна се до става на бедрото му; и измести се ставът на Якововото бедро, като се бореше с него. {{field-off:Bible}}</w:t>
      </w:r>
    </w:p>
    <w:p>
      <w:pPr>
        <w:pStyle w:val="Normal"/>
        <w:rPr/>
      </w:pPr>
      <w:r>
        <w:rPr/>
        <w:t>[[@Bible:Gen 32:26 ]][[32:26 &gt;&gt; Gen 32:26]] {{field-on:Bible}} И той рече: Остави ме да си отида, защото се зазори. А Яков рече: Няма да те оставя да си отидеш ако ме не благословиш. {{field-off:Bible}}</w:t>
      </w:r>
    </w:p>
    <w:p>
      <w:pPr>
        <w:pStyle w:val="Normal"/>
        <w:rPr/>
      </w:pPr>
      <w:r>
        <w:rPr/>
        <w:t>[[@Bible:Gen 32:27 ]][[32:27 &gt;&gt; Gen 32:27]] {{field-on:Bible}} И рече му: Как ти е името? И той рече: Яков. {{field-off:Bible}}</w:t>
      </w:r>
    </w:p>
    <w:p>
      <w:pPr>
        <w:pStyle w:val="Normal"/>
        <w:rPr/>
      </w:pPr>
      <w:r>
        <w:rPr/>
        <w:t>[[@Bible:Gen 32:28 ]][[32:28 &gt;&gt; Gen 32:28]] {{field-on:Bible}} А той рече: Няма да се казва вече името ти Яков, но Израил; защото си бил в борба с Бога и с человеци, и си надвил. {{field-off:Bible}}</w:t>
      </w:r>
    </w:p>
    <w:p>
      <w:pPr>
        <w:pStyle w:val="Normal"/>
        <w:rPr/>
      </w:pPr>
      <w:r>
        <w:rPr/>
        <w:t>[[@Bible:Gen 32:29 ]][[32:29 &gt;&gt; Gen 32:29]] {{field-on:Bible}} А Яков попита и каза: Обади ми, моля, името си. А той рече: Защо питаш за името ми? И благослови го там. {{field-off:Bible}}</w:t>
      </w:r>
    </w:p>
    <w:p>
      <w:pPr>
        <w:pStyle w:val="Normal"/>
        <w:rPr/>
      </w:pPr>
      <w:r>
        <w:rPr/>
        <w:t>[[@Bible:Gen 32:30 ]][[32:30 &gt;&gt; Gen 32:30]] {{field-on:Bible}} И нарече Яков името на това място Фануил, и думаше: защото видях Бога лице с лице, и упазен биде животът ми. {{field-off:Bible}}</w:t>
      </w:r>
    </w:p>
    <w:p>
      <w:pPr>
        <w:pStyle w:val="Normal"/>
        <w:rPr/>
      </w:pPr>
      <w:r>
        <w:rPr/>
        <w:t>[[@Bible:Gen 32:31 ]][[32:31 &gt;&gt; Gen 32:31]] {{field-on:Bible}} И изгря слънцето на него като заминваше Фануил; и хромеше с бедрото си. {{field-off:Bible}}</w:t>
      </w:r>
    </w:p>
    <w:p>
      <w:pPr>
        <w:pStyle w:val="Normal"/>
        <w:rPr/>
      </w:pPr>
      <w:r>
        <w:rPr/>
        <w:t>[[@Bible:Gen 32:32 ]][[32:32 &gt;&gt; Gen 32:32]] {{field-on:Bible}} За това и до днес не ядат синовете Израилеви истръпналата жила която е върху става на бедрото; защото той се прикосна до става на Якововото бедро при истръпналата жила. {{field-off:Bible}}</w:t>
      </w:r>
    </w:p>
    <w:p>
      <w:pPr>
        <w:pStyle w:val="Heading2"/>
        <w:rPr/>
      </w:pPr>
      <w:r>
        <w:rPr/>
        <w:t>Глава 33</w:t>
      </w:r>
    </w:p>
    <w:p>
      <w:pPr>
        <w:pStyle w:val="Normal"/>
        <w:rPr/>
      </w:pPr>
      <w:r>
        <w:rPr/>
        <w:t>[[@Bible:Gen 33:1 ]][[33:1 &gt;&gt; Gen 33:1]] {{field-on:Bible}} И вдигна Яков очите си и видя, и, ето, Исав идеше, и с него четиристотин мъже; и раздели децата си на Лия, и на Рахил, и на двете рабини. {{field-off:Bible}}</w:t>
      </w:r>
    </w:p>
    <w:p>
      <w:pPr>
        <w:pStyle w:val="Normal"/>
        <w:rPr/>
      </w:pPr>
      <w:r>
        <w:rPr/>
        <w:t>[[@Bible:Gen 33:2 ]][[33:2 &gt;&gt; Gen 33:2]] {{field-on:Bible}} И рабините и децата им тури напред, а Лия и децата и след тях, а Рахил и Йосифа най-подир. {{field-off:Bible}}</w:t>
      </w:r>
    </w:p>
    <w:p>
      <w:pPr>
        <w:pStyle w:val="Normal"/>
        <w:rPr/>
      </w:pPr>
      <w:r>
        <w:rPr/>
        <w:t>[[@Bible:Gen 33:3 ]][[33:3 &gt;&gt; Gen 33:3]] {{field-on:Bible}} А сам замина пред тях, и поклони се до земята седем пъти доде да стигне при брата си. {{field-off:Bible}}</w:t>
      </w:r>
    </w:p>
    <w:p>
      <w:pPr>
        <w:pStyle w:val="Normal"/>
        <w:rPr/>
      </w:pPr>
      <w:r>
        <w:rPr/>
        <w:t>[[@Bible:Gen 33:4 ]][[33:4 &gt;&gt; Gen 33:4]] {{field-on:Bible}} И завтече се Исав да го посрещне, и пригърна го, и падна на врата му, и целуна го; и плакаха. {{field-off:Bible}}</w:t>
      </w:r>
    </w:p>
    <w:p>
      <w:pPr>
        <w:pStyle w:val="Normal"/>
        <w:rPr/>
      </w:pPr>
      <w:r>
        <w:rPr/>
        <w:t>[[@Bible:Gen 33:5 ]][[33:5 &gt;&gt; Gen 33:5]] {{field-on:Bible}} И дигна очите си и видя жените и децата, и рече: Какви ти са тези? И той рече: Те са децата които Бог дари на твоя раб. {{field-off:Bible}}</w:t>
      </w:r>
    </w:p>
    <w:p>
      <w:pPr>
        <w:pStyle w:val="Normal"/>
        <w:rPr/>
      </w:pPr>
      <w:r>
        <w:rPr/>
        <w:t>[[@Bible:Gen 33:6 ]][[33:6 &gt;&gt; Gen 33:6]] {{field-on:Bible}} Тогаз пристъпиха рабините, те и децата им, и поклониха се. {{field-off:Bible}}</w:t>
      </w:r>
    </w:p>
    <w:p>
      <w:pPr>
        <w:pStyle w:val="Normal"/>
        <w:rPr/>
      </w:pPr>
      <w:r>
        <w:rPr/>
        <w:t>[[@Bible:Gen 33:7 ]][[33:7 &gt;&gt; Gen 33:7]] {{field-on:Bible}} Така пристъпиха и Лия и децата й и поклониха се; и след това пристъпиха Йосиф и Рахил и поклониха се. {{field-off:Bible}}</w:t>
      </w:r>
    </w:p>
    <w:p>
      <w:pPr>
        <w:pStyle w:val="Normal"/>
        <w:rPr/>
      </w:pPr>
      <w:r>
        <w:rPr/>
        <w:t>[[@Bible:Gen 33:8 ]][[33:8 &gt;&gt; Gen 33:8]] {{field-on:Bible}} И рече: Какъв ти е всичкий този пълк който срещнах? А той рече: За да намеря благодат пред господаря си. {{field-off:Bible}}</w:t>
      </w:r>
    </w:p>
    <w:p>
      <w:pPr>
        <w:pStyle w:val="Normal"/>
        <w:rPr/>
      </w:pPr>
      <w:r>
        <w:rPr/>
        <w:t>[[@Bible:Gen 33:9 ]][[33:9 &gt;&gt; Gen 33:9]] {{field-on:Bible}} И рече Исав: Имам много, брате мой имай ти своите си. {{field-off:Bible}}</w:t>
      </w:r>
    </w:p>
    <w:p>
      <w:pPr>
        <w:pStyle w:val="Normal"/>
        <w:rPr/>
      </w:pPr>
      <w:r>
        <w:rPr/>
        <w:t>[[@Bible:Gen 33:10 ]][[33:10 &gt;&gt; Gen 33:10]] {{field-on:Bible}} И рече Яков: Не, но моля, ако съм намерил благодат пред тебе, приими дара ми от ръцете ми, защото видях лицето ти като че видях лице Божие, и ти си се възблагодарил от мене. {{field-off:Bible}}</w:t>
      </w:r>
    </w:p>
    <w:p>
      <w:pPr>
        <w:pStyle w:val="Normal"/>
        <w:rPr/>
      </w:pPr>
      <w:r>
        <w:rPr/>
        <w:t>[[@Bible:Gen 33:11 ]][[33:11 &gt;&gt; Gen 33:11]] {{field-on:Bible}} Приими, моля, благословението ми което ти е принесено; защото ме помилва Бог, и имам всичко. И принуди го, и прие. {{field-off:Bible}}</w:t>
      </w:r>
    </w:p>
    <w:p>
      <w:pPr>
        <w:pStyle w:val="Normal"/>
        <w:rPr/>
      </w:pPr>
      <w:r>
        <w:rPr/>
        <w:t>[[@Bible:Gen 33:12 ]][[33:12 &gt;&gt; Gen 33:12]] {{field-on:Bible}} И рече: Да тръгнем и да вървим, и аз ще вървя пред тебе. {{field-off:Bible}}</w:t>
      </w:r>
    </w:p>
    <w:p>
      <w:pPr>
        <w:pStyle w:val="Normal"/>
        <w:rPr/>
      </w:pPr>
      <w:r>
        <w:rPr/>
        <w:t>[[@Bible:Gen 33:13 ]][[33:13 &gt;&gt; Gen 33:13]] {{field-on:Bible}} И рече му Яков: Господарят ми знае че децата са слаби, и имам с мене дойни овци и говеда. и ако ги принудят един само ден, всичкото стадо ще измре. {{field-off:Bible}}</w:t>
      </w:r>
    </w:p>
    <w:p>
      <w:pPr>
        <w:pStyle w:val="Normal"/>
        <w:rPr/>
      </w:pPr>
      <w:r>
        <w:rPr/>
        <w:t>[[@Bible:Gen 33:14 ]][[33:14 &gt;&gt; Gen 33:14]] {{field-on:Bible}} Нека замине, моля, господарят ми пред раба си; и аз ще карам полека според вървежа на скотовете които са пред мене, и според вървежа на децата, доде стигна при господаря си в Сиир. {{field-off:Bible}}</w:t>
      </w:r>
    </w:p>
    <w:p>
      <w:pPr>
        <w:pStyle w:val="Normal"/>
        <w:rPr/>
      </w:pPr>
      <w:r>
        <w:rPr/>
        <w:t>[[@Bible:Gen 33:15 ]][[33:15 &gt;&gt; Gen 33:15]] {{field-on:Bible}} И рече Исав: Да оставя с тебе от людете които са с мене. А той рече: Защо и това? Стига да намеря благодат пред господаря си. {{field-off:Bible}}</w:t>
      </w:r>
    </w:p>
    <w:p>
      <w:pPr>
        <w:pStyle w:val="Normal"/>
        <w:rPr/>
      </w:pPr>
      <w:r>
        <w:rPr/>
        <w:t>[[@Bible:Gen 33:16 ]][[33:16 &gt;&gt; Gen 33:16]] {{field-on:Bible}} И тъй, върна се Исав в онзи ден на пътя си в Сиир. {{field-off:Bible}}</w:t>
      </w:r>
    </w:p>
    <w:p>
      <w:pPr>
        <w:pStyle w:val="Normal"/>
        <w:rPr/>
      </w:pPr>
      <w:r>
        <w:rPr/>
        <w:t>[[@Bible:Gen 33:17 ]][[33:17 &gt;&gt; Gen 33:17]] {{field-on:Bible}} И отиде Яков в Сокхот, и съгради си къща, и за скотовете си направи кошари; за това нарече името на мястото Сокхот. {{field-off:Bible}}</w:t>
      </w:r>
    </w:p>
    <w:p>
      <w:pPr>
        <w:pStyle w:val="Normal"/>
        <w:rPr/>
      </w:pPr>
      <w:r>
        <w:rPr/>
        <w:t>[[@Bible:Gen 33:18 ]][[33:18 &gt;&gt; Gen 33:18]] {{field-on:Bible}} И като се върна Яков от Падан-арам, дойде в Салим, град Сихемов, който е в Ханаанската земя; и разположи се пред града. {{field-off:Bible}}</w:t>
      </w:r>
    </w:p>
    <w:p>
      <w:pPr>
        <w:pStyle w:val="Normal"/>
        <w:rPr/>
      </w:pPr>
      <w:r>
        <w:rPr/>
        <w:t>[[@Bible:Gen 33:19 ]][[33:19 &gt;&gt; Gen 33:19]] {{field-on:Bible}} И купи стяжанието на нивата дето простря шатъра си от синовете на Емора, отца Сихемова, за сто сребърници. {{field-off:Bible}}</w:t>
      </w:r>
    </w:p>
    <w:p>
      <w:pPr>
        <w:pStyle w:val="Normal"/>
        <w:rPr/>
      </w:pPr>
      <w:r>
        <w:rPr/>
        <w:t>[[@Bible:Gen 33:20 ]][[33:20 &gt;&gt; Gen 33:20]] {{field-on:Bible}} И постави там олтар, и нарече го Ел-елое-Израил. {{field-off:Bible}}</w:t>
      </w:r>
    </w:p>
    <w:p>
      <w:pPr>
        <w:pStyle w:val="Heading2"/>
        <w:rPr/>
      </w:pPr>
      <w:r>
        <w:rPr/>
        <w:t>Глава 34</w:t>
      </w:r>
    </w:p>
    <w:p>
      <w:pPr>
        <w:pStyle w:val="Normal"/>
        <w:rPr/>
      </w:pPr>
      <w:r>
        <w:rPr/>
        <w:t>[[@Bible:Gen 34:1 ]][[34:1 &gt;&gt; Gen 34:1]] {{field-on:Bible}} И излезе Дина дъщерята Лиина, която тя роди Якову, за да види дъщерите на мястото. {{field-off:Bible}}</w:t>
      </w:r>
    </w:p>
    <w:p>
      <w:pPr>
        <w:pStyle w:val="Normal"/>
        <w:rPr/>
      </w:pPr>
      <w:r>
        <w:rPr/>
        <w:t>[[@Bible:Gen 34:2 ]][[34:2 &gt;&gt; Gen 34:2]] {{field-on:Bible}} И като я видя Сихем синът на Емора Евеина, князът на мястото, взе я и лежа с нея, и обезчести я. {{field-off:Bible}}</w:t>
      </w:r>
    </w:p>
    <w:p>
      <w:pPr>
        <w:pStyle w:val="Normal"/>
        <w:rPr/>
      </w:pPr>
      <w:r>
        <w:rPr/>
        <w:t>[[@Bible:Gen 34:3 ]][[34:3 &gt;&gt; Gen 34:3]] {{field-on:Bible}} И душата му се прилепи за Дина Якововата дъщеря; и възлюби момата, и говори по сърдцето на момата. {{field-off:Bible}}</w:t>
      </w:r>
    </w:p>
    <w:p>
      <w:pPr>
        <w:pStyle w:val="Normal"/>
        <w:rPr/>
      </w:pPr>
      <w:r>
        <w:rPr/>
        <w:t>[[@Bible:Gen 34:4 ]][[34:4 &gt;&gt; Gen 34:4]] {{field-on:Bible}} И говори Сихем на Емора отца си и рече: Земи ми тая мома за жена. {{field-off:Bible}}</w:t>
      </w:r>
    </w:p>
    <w:p>
      <w:pPr>
        <w:pStyle w:val="Normal"/>
        <w:rPr/>
      </w:pPr>
      <w:r>
        <w:rPr/>
        <w:t>[[@Bible:Gen 34:5 ]][[34:5 &gt;&gt; Gen 34:5]] {{field-on:Bible}} И чу Яков че осквернил Дина дъщеря му. А синовете му бяха с скотовете му на полето; и замълча Яков доде да дойдат. {{field-off:Bible}}</w:t>
      </w:r>
    </w:p>
    <w:p>
      <w:pPr>
        <w:pStyle w:val="Normal"/>
        <w:rPr/>
      </w:pPr>
      <w:r>
        <w:rPr/>
        <w:t>[[@Bible:Gen 34:6 ]][[34:6 &gt;&gt; Gen 34:6]] {{field-on:Bible}} А Емор отец Сихемов излезе към Якова за да говори с него. {{field-off:Bible}}</w:t>
      </w:r>
    </w:p>
    <w:p>
      <w:pPr>
        <w:pStyle w:val="Normal"/>
        <w:rPr/>
      </w:pPr>
      <w:r>
        <w:rPr/>
        <w:t>[[@Bible:Gen 34:7 ]][[34:7 &gt;&gt; Gen 34:7]] {{field-on:Bible}} И дойдоха синовете Яковови от полето като чуха това; и разсърдиха се мъжете, и разгневиха се твърде, че стори грозно на Израиля като лежал с Якововата дъщеря: което не трябваше да бъде. {{field-off:Bible}}</w:t>
      </w:r>
    </w:p>
    <w:p>
      <w:pPr>
        <w:pStyle w:val="Normal"/>
        <w:rPr/>
      </w:pPr>
      <w:r>
        <w:rPr/>
        <w:t>[[@Bible:Gen 34:8 ]][[34:8 &gt;&gt; Gen 34:8]] {{field-on:Bible}} И говори им Емор и рече: Душата на Сихема сина ми се прилепи за дъщерята ви: дайте му я, моля, за жена. {{field-off:Bible}}</w:t>
      </w:r>
    </w:p>
    <w:p>
      <w:pPr>
        <w:pStyle w:val="Normal"/>
        <w:rPr/>
      </w:pPr>
      <w:r>
        <w:rPr/>
        <w:t>[[@Bible:Gen 34:9 ]][[34:9 &gt;&gt; Gen 34:9]] {{field-on:Bible}} И съсватете се с нас: дъщерите ваши давайте нам, и дъщерите наши земайте за вас. {{field-off:Bible}}</w:t>
      </w:r>
    </w:p>
    <w:p>
      <w:pPr>
        <w:pStyle w:val="Normal"/>
        <w:rPr/>
      </w:pPr>
      <w:r>
        <w:rPr/>
        <w:t>[[@Bible:Gen 34:10 ]][[34:10 &gt;&gt; Gen 34:10]] {{field-on:Bible}} И живейте с нас: ето, земята е пред вас: седете и търгувайте в нея и направете стяжания в нея. {{field-off:Bible}}</w:t>
      </w:r>
    </w:p>
    <w:p>
      <w:pPr>
        <w:pStyle w:val="Normal"/>
        <w:rPr/>
      </w:pPr>
      <w:r>
        <w:rPr/>
        <w:t>[[@Bible:Gen 34:11 ]][[34:11 &gt;&gt; Gen 34:11]] {{field-on:Bible}} И рече Сихем на отца й и на братята й: Да найда благодат пред вас; и що ми речете ще дам. {{field-off:Bible}}</w:t>
      </w:r>
    </w:p>
    <w:p>
      <w:pPr>
        <w:pStyle w:val="Normal"/>
        <w:rPr/>
      </w:pPr>
      <w:r>
        <w:rPr/>
        <w:t>[[@Bible:Gen 34:12 ]][[34:12 &gt;&gt; Gen 34:12]] {{field-on:Bible}} Искайте от мене колкото вено щете, и колкото дарове, и ще ги дам както ми речете: само дайте ми момата за жена. {{field-off:Bible}}</w:t>
      </w:r>
    </w:p>
    <w:p>
      <w:pPr>
        <w:pStyle w:val="Normal"/>
        <w:rPr/>
      </w:pPr>
      <w:r>
        <w:rPr/>
        <w:t>[[@Bible:Gen 34:13 ]][[34:13 &gt;&gt; Gen 34:13]] {{field-on:Bible}} А Якововите синове отговориха на Сихема и на Емора отца му с измама; и (понеже той беше осквернил Дина сестра им) говориха {{field-off:Bible}}</w:t>
      </w:r>
    </w:p>
    <w:p>
      <w:pPr>
        <w:pStyle w:val="Normal"/>
        <w:rPr/>
      </w:pPr>
      <w:r>
        <w:rPr/>
        <w:t>[[@Bible:Gen 34:14 ]][[34:14 &gt;&gt; Gen 34:14]] {{field-on:Bible}} и рекоха им: Не можем да сторим това нещо, да дадем сестра си на человек необрязан; защото това е укор нам. {{field-off:Bible}}</w:t>
      </w:r>
    </w:p>
    <w:p>
      <w:pPr>
        <w:pStyle w:val="Normal"/>
        <w:rPr/>
      </w:pPr>
      <w:r>
        <w:rPr/>
        <w:t>[[@Bible:Gen 34:15 ]][[34:15 &gt;&gt; Gen 34:15]] {{field-on:Bible}} В това само ще се съгласим с вас: ако станете вие както ние, ако обрязвате всеки мъжки пол между вас, {{field-off:Bible}}</w:t>
      </w:r>
    </w:p>
    <w:p>
      <w:pPr>
        <w:pStyle w:val="Normal"/>
        <w:rPr/>
      </w:pPr>
      <w:r>
        <w:rPr/>
        <w:t>[[@Bible:Gen 34:16 ]][[34:16 &gt;&gt; Gen 34:16]] {{field-on:Bible}} тогаз ще дадем нашите дъщери вам, и вашите дъщери ще вземем за нас, и ще живеем с вас, и ще бъдем един народ. {{field-off:Bible}}</w:t>
      </w:r>
    </w:p>
    <w:p>
      <w:pPr>
        <w:pStyle w:val="Normal"/>
        <w:rPr/>
      </w:pPr>
      <w:r>
        <w:rPr/>
        <w:t>[[@Bible:Gen 34:17 ]][[34:17 &gt;&gt; Gen 34:17]] {{field-on:Bible}} Но, ако ни не послушате да се обрежете тогаз ще вземем нашата дъщеря и ще си отидем. {{field-off:Bible}}</w:t>
      </w:r>
    </w:p>
    <w:p>
      <w:pPr>
        <w:pStyle w:val="Normal"/>
        <w:rPr/>
      </w:pPr>
      <w:r>
        <w:rPr/>
        <w:t>[[@Bible:Gen 34:18 ]][[34:18 &gt;&gt; Gen 34:18]] {{field-on:Bible}} И угодни бидоха думите им на Емора и на Сихема сина Еморов. {{field-off:Bible}}</w:t>
      </w:r>
    </w:p>
    <w:p>
      <w:pPr>
        <w:pStyle w:val="Normal"/>
        <w:rPr/>
      </w:pPr>
      <w:r>
        <w:rPr/>
        <w:t>[[@Bible:Gen 34:19 ]][[34:19 &gt;&gt; Gen 34:19]] {{field-on:Bible}} И не се забави моъкът да направи това нещо, защото много обичаше Якововата дъщеря; и от всичкия дом на баща си беше най славният. {{field-off:Bible}}</w:t>
      </w:r>
    </w:p>
    <w:p>
      <w:pPr>
        <w:pStyle w:val="Normal"/>
        <w:rPr/>
      </w:pPr>
      <w:r>
        <w:rPr/>
        <w:t>[[@Bible:Gen 34:20 ]][[34:20 &gt;&gt; Gen 34:20]] {{field-on:Bible}} И дойде Емор и Сихем син му при вратата на града си и говориха на мъжете на града си и рекоха: {{field-off:Bible}}</w:t>
      </w:r>
    </w:p>
    <w:p>
      <w:pPr>
        <w:pStyle w:val="Normal"/>
        <w:rPr/>
      </w:pPr>
      <w:r>
        <w:rPr/>
        <w:t>[[@Bible:Gen 34:21 ]][[34:21 &gt;&gt; Gen 34:21]] {{field-on:Bible}} Тия человеци са мирни в нас; за това нека живеят в земята, и нека търгуват в нея; защото земята, ето, доволно е пространна за тях. Да вземаме за жени дъщерите им, и да им даваме нашите дъщери. {{field-off:Bible}}</w:t>
      </w:r>
    </w:p>
    <w:p>
      <w:pPr>
        <w:pStyle w:val="Normal"/>
        <w:rPr/>
      </w:pPr>
      <w:r>
        <w:rPr/>
        <w:t>[[@Bible:Gen 34:22 ]][[34:22 &gt;&gt; Gen 34:22]] {{field-on:Bible}} В това само ще се съгласят с нас человеците за да живеят с нас щото да бъдем един народ, ако се обреже всеки мъжки пол между нас както се те обрязват. {{field-off:Bible}}</w:t>
      </w:r>
    </w:p>
    <w:p>
      <w:pPr>
        <w:pStyle w:val="Normal"/>
        <w:rPr/>
      </w:pPr>
      <w:r>
        <w:rPr/>
        <w:t>[[@Bible:Gen 34:23 ]][[34:23 &gt;&gt; Gen 34:23]] {{field-on:Bible}} Стадата им, и имотът им, и всичките им скотове, не ще ли да бъдат наши? Само да се съгласим с тях, и ще живеят с нас. {{field-off:Bible}}</w:t>
      </w:r>
    </w:p>
    <w:p>
      <w:pPr>
        <w:pStyle w:val="Normal"/>
        <w:rPr/>
      </w:pPr>
      <w:r>
        <w:rPr/>
        <w:t>[[@Bible:Gen 34:24 ]][[34:24 &gt;&gt; Gen 34:24]] {{field-on:Bible}} И послушаха Емора и Сихема сина му всичките които излазяха из вратата на града му; и обряза се всеки мъжки пол, всичките които излазоха из вратата на града му. {{field-off:Bible}}</w:t>
      </w:r>
    </w:p>
    <w:p>
      <w:pPr>
        <w:pStyle w:val="Normal"/>
        <w:rPr/>
      </w:pPr>
      <w:r>
        <w:rPr/>
        <w:t>[[@Bible:Gen 34:25 ]][[34:25 &gt;&gt; Gen 34:25]] {{field-on:Bible}} А в третия ден, когато бяха в болезънта, двама от Якововите синове, Симеон и Левий, братя на Дина, взеха всеки ножа си, и влязоха дързновено в града, и убиха всичкия мъжки пол. {{field-off:Bible}}</w:t>
      </w:r>
    </w:p>
    <w:p>
      <w:pPr>
        <w:pStyle w:val="Normal"/>
        <w:rPr/>
      </w:pPr>
      <w:r>
        <w:rPr/>
        <w:t>[[@Bible:Gen 34:26 ]][[34:26 &gt;&gt; Gen 34:26]] {{field-on:Bible}} И Емора и Сихема и сина му убиха с острото на ножа; и взеха Дина из дома на Сихема, и излязоха. {{field-off:Bible}}</w:t>
      </w:r>
    </w:p>
    <w:p>
      <w:pPr>
        <w:pStyle w:val="Normal"/>
        <w:rPr/>
      </w:pPr>
      <w:r>
        <w:rPr/>
        <w:t>[[@Bible:Gen 34:27 ]][[34:27 &gt;&gt; Gen 34:27]] {{field-on:Bible}} А синовете Яковови се устремиха върху убиените и разграбиха града, понеже бяха осквернили сестра им. {{field-off:Bible}}</w:t>
      </w:r>
    </w:p>
    <w:p>
      <w:pPr>
        <w:pStyle w:val="Normal"/>
        <w:rPr/>
      </w:pPr>
      <w:r>
        <w:rPr/>
        <w:t>[[@Bible:Gen 34:28 ]][[34:28 &gt;&gt; Gen 34:28]] {{field-on:Bible}} Взеха овците им, и говедата им, и ослите им, и що имаше в града и по полето. {{field-off:Bible}}</w:t>
      </w:r>
    </w:p>
    <w:p>
      <w:pPr>
        <w:pStyle w:val="Normal"/>
        <w:rPr/>
      </w:pPr>
      <w:r>
        <w:rPr/>
        <w:t>[[@Bible:Gen 34:29 ]][[34:29 &gt;&gt; Gen 34:29]] {{field-on:Bible}} И всичкото им богатство, и всичките им деца, и жените им заплениха; и всичко що имаше в къщите разграбиха. {{field-off:Bible}}</w:t>
      </w:r>
    </w:p>
    <w:p>
      <w:pPr>
        <w:pStyle w:val="Normal"/>
        <w:rPr/>
      </w:pPr>
      <w:r>
        <w:rPr/>
        <w:t>[[@Bible:Gen 34:30 ]][[34:30 &gt;&gt; Gen 34:30]] {{field-on:Bible}} А Яков рече на Симеона и на Левия: Турихте ме в смущение, понеже ме правите да съм намразен между жителите на тази земя, между Хананеите и Ферезеите. И аз малцина человеци имам; а те ще се съберат връх мене и ще ме поразят и ще погина аз и домът ми. {{field-off:Bible}}</w:t>
      </w:r>
    </w:p>
    <w:p>
      <w:pPr>
        <w:pStyle w:val="Normal"/>
        <w:rPr/>
      </w:pPr>
      <w:r>
        <w:rPr/>
        <w:t>[[@Bible:Gen 34:31 ]][[34:31 &gt;&gt; Gen 34:31]] {{field-on:Bible}} А те рекоха: Като блудница ли да употреби сестра ни? {{field-off:Bible}}</w:t>
      </w:r>
    </w:p>
    <w:p>
      <w:pPr>
        <w:pStyle w:val="Heading2"/>
        <w:rPr/>
      </w:pPr>
      <w:r>
        <w:rPr/>
        <w:t>Глава 35</w:t>
      </w:r>
    </w:p>
    <w:p>
      <w:pPr>
        <w:pStyle w:val="Normal"/>
        <w:rPr/>
      </w:pPr>
      <w:r>
        <w:rPr/>
        <w:t>[[@Bible:Gen 35:1 ]][[35:1 &gt;&gt; Gen 35:1]] {{field-on:Bible}} И рече Бог Якову: Стани, възлез на Ветил, и насели се там; и направи там олтар Богу който ти се яви когато бягаше ти от лицето на Исава брата си. {{field-off:Bible}}</w:t>
      </w:r>
    </w:p>
    <w:p>
      <w:pPr>
        <w:pStyle w:val="Normal"/>
        <w:rPr/>
      </w:pPr>
      <w:r>
        <w:rPr/>
        <w:t>[[@Bible:Gen 35:2 ]][[35:2 &gt;&gt; Gen 35:2]] {{field-on:Bible}} И рече Яков на дома си и на всичките които бяха с него: Изхвърлете чуждите богове които са между вас, и очистете се, и променете дрехите си; {{field-off:Bible}}</w:t>
      </w:r>
    </w:p>
    <w:p>
      <w:pPr>
        <w:pStyle w:val="Normal"/>
        <w:rPr/>
      </w:pPr>
      <w:r>
        <w:rPr/>
        <w:t>[[@Bible:Gen 35:3 ]][[35:3 &gt;&gt; Gen 35:3]] {{field-on:Bible}} и да станем да възлезем на Ветил, и там ще направя олтар Богу който ме послуша в деня на оскърбението ми, и с мене бе по пътя по който ходех. {{field-off:Bible}}</w:t>
      </w:r>
    </w:p>
    <w:p>
      <w:pPr>
        <w:pStyle w:val="Normal"/>
        <w:rPr/>
      </w:pPr>
      <w:r>
        <w:rPr/>
        <w:t>[[@Bible:Gen 35:4 ]][[35:4 &gt;&gt; Gen 35:4]] {{field-on:Bible}} И дадоха Якову всичките чужди богове що бяха в ръцете им, и обеците които бяха на ушите им; и скри ги Яков под теревинта който бе при Сихем. {{field-off:Bible}}</w:t>
      </w:r>
    </w:p>
    <w:p>
      <w:pPr>
        <w:pStyle w:val="Normal"/>
        <w:rPr/>
      </w:pPr>
      <w:r>
        <w:rPr/>
        <w:t>[[@Bible:Gen 35:5 ]][[35:5 &gt;&gt; Gen 35:5]] {{field-on:Bible}} Тогаз си тръгнаха; и нападна страх Божий на градовете които бяха наоколо им; и не гониха Якововите синове. {{field-off:Bible}}</w:t>
      </w:r>
    </w:p>
    <w:p>
      <w:pPr>
        <w:pStyle w:val="Normal"/>
        <w:rPr/>
      </w:pPr>
      <w:r>
        <w:rPr/>
        <w:t>[[@Bible:Gen 35:6 ]][[35:6 &gt;&gt; Gen 35:6]] {{field-on:Bible}} А Яков дойде в Луз, който е в Ханаанската земя (то ест, Ветил,). той и всичките люде които бяха с него. {{field-off:Bible}}</w:t>
      </w:r>
    </w:p>
    <w:p>
      <w:pPr>
        <w:pStyle w:val="Normal"/>
        <w:rPr/>
      </w:pPr>
      <w:r>
        <w:rPr/>
        <w:t>[[@Bible:Gen 35:7 ]][[35:7 &gt;&gt; Gen 35:7]] {{field-on:Bible}} И съгради там олтар, и нарече името на мястото Ел-Ветил; защото там му се яви Бог, когато бягаше от лицето на брата си. {{field-off:Bible}}</w:t>
      </w:r>
    </w:p>
    <w:p>
      <w:pPr>
        <w:pStyle w:val="Normal"/>
        <w:rPr/>
      </w:pPr>
      <w:r>
        <w:rPr/>
        <w:t>[[@Bible:Gen 35:8 ]][[35:8 &gt;&gt; Gen 35:8]] {{field-on:Bible}} А Девора кърмилницата на Ревека умря, и погребе се долу от Ветил под дъба; и наименува се дъбът Дъб на Плач. {{field-off:Bible}}</w:t>
      </w:r>
    </w:p>
    <w:p>
      <w:pPr>
        <w:pStyle w:val="Normal"/>
        <w:rPr/>
      </w:pPr>
      <w:r>
        <w:rPr/>
        <w:t>[[@Bible:Gen 35:9 ]][[35:9 &gt;&gt; Gen 35:9]] {{field-on:Bible}} И пак се яви Бог Якову като се върна от Падан-арам, и благослови го. {{field-off:Bible}}</w:t>
      </w:r>
    </w:p>
    <w:p>
      <w:pPr>
        <w:pStyle w:val="Normal"/>
        <w:rPr/>
      </w:pPr>
      <w:r>
        <w:rPr/>
        <w:t>[[@Bible:Gen 35:10 ]][[35:10 &gt;&gt; Gen 35:10]] {{field-on:Bible}} И рече му Бог: Името ти е Яков: не ще да се именуваш вече Яков; но Израил ще бъде името ти. И нарече името му Израил. {{field-off:Bible}}</w:t>
      </w:r>
    </w:p>
    <w:p>
      <w:pPr>
        <w:pStyle w:val="Normal"/>
        <w:rPr/>
      </w:pPr>
      <w:r>
        <w:rPr/>
        <w:t>[[@Bible:Gen 35:11 ]][[35:11 &gt;&gt; Gen 35:11]] {{field-on:Bible}} И рече му Бог: Аз съм Бог Всемогъщий: плоди се и умножавай се. Народ и множество народи ще бъдат от тебе, и царе ще излязат из чреслата ти; {{field-off:Bible}}</w:t>
      </w:r>
    </w:p>
    <w:p>
      <w:pPr>
        <w:pStyle w:val="Normal"/>
        <w:rPr/>
      </w:pPr>
      <w:r>
        <w:rPr/>
        <w:t>[[@Bible:Gen 35:12 ]][[35:12 &gt;&gt; Gen 35:12]] {{field-on:Bible}} и земята която дадох Аврааму и Исаку, тебе ще я дам; и на семето ти по тебе ще дам земята. {{field-off:Bible}}</w:t>
      </w:r>
    </w:p>
    <w:p>
      <w:pPr>
        <w:pStyle w:val="Normal"/>
        <w:rPr/>
      </w:pPr>
      <w:r>
        <w:rPr/>
        <w:t>[[@Bible:Gen 35:13 ]][[35:13 &gt;&gt; Gen 35:13]] {{field-on:Bible}} И възнесе се Бог от него, от мястото дето говори с него. {{field-off:Bible}}</w:t>
      </w:r>
    </w:p>
    <w:p>
      <w:pPr>
        <w:pStyle w:val="Normal"/>
        <w:rPr/>
      </w:pPr>
      <w:r>
        <w:rPr/>
        <w:t>[[@Bible:Gen 35:14 ]][[35:14 &gt;&gt; Gen 35:14]] {{field-on:Bible}} И постави Яков стълп на мястото дето говори с него Бог, стълп каменен, и направи на него възлияние, и възлия на него елей. {{field-off:Bible}}</w:t>
      </w:r>
    </w:p>
    <w:p>
      <w:pPr>
        <w:pStyle w:val="Normal"/>
        <w:rPr/>
      </w:pPr>
      <w:r>
        <w:rPr/>
        <w:t>[[@Bible:Gen 35:15 ]][[35:15 &gt;&gt; Gen 35:15]] {{field-on:Bible}} И нарече Яков името на мястото дето говори Бог с него, Ветил. {{field-off:Bible}}</w:t>
      </w:r>
    </w:p>
    <w:p>
      <w:pPr>
        <w:pStyle w:val="Normal"/>
        <w:rPr/>
      </w:pPr>
      <w:r>
        <w:rPr/>
        <w:t>[[@Bible:Gen 35:16 ]][[35:16 &gt;&gt; Gen 35:16]] {{field-on:Bible}} След това тръгна от Ветил; и като остана малко разстояние да стигнат в Ефрата, Рахил роди; и претърпя голяма мъка в раждането си. {{field-off:Bible}}</w:t>
      </w:r>
    </w:p>
    <w:p>
      <w:pPr>
        <w:pStyle w:val="Normal"/>
        <w:rPr/>
      </w:pPr>
      <w:r>
        <w:rPr/>
        <w:t>[[@Bible:Gen 35:17 ]][[35:17 &gt;&gt; Gen 35:17]] {{field-on:Bible}} А като се намерваше в мъката на раждането, рече й бабата: Не бой се, защото и той ти е син. {{field-off:Bible}}</w:t>
      </w:r>
    </w:p>
    <w:p>
      <w:pPr>
        <w:pStyle w:val="Normal"/>
        <w:rPr/>
      </w:pPr>
      <w:r>
        <w:rPr/>
        <w:t>[[@Bible:Gen 35:18 ]][[35:18 &gt;&gt; Gen 35:18]] {{field-on:Bible}} И като предаваше душа, (защото умря,) нарече името му Венони; а отец му нарече го Вениамин. {{field-off:Bible}}</w:t>
      </w:r>
    </w:p>
    <w:p>
      <w:pPr>
        <w:pStyle w:val="Normal"/>
        <w:rPr/>
      </w:pPr>
      <w:r>
        <w:rPr/>
        <w:t>[[@Bible:Gen 35:19 ]][[35:19 &gt;&gt; Gen 35:19]] {{field-on:Bible}} И умря Рахил, и погребе се на пътя на Ефрата, която е Витлеем. {{field-off:Bible}}</w:t>
      </w:r>
    </w:p>
    <w:p>
      <w:pPr>
        <w:pStyle w:val="Normal"/>
        <w:rPr/>
      </w:pPr>
      <w:r>
        <w:rPr/>
        <w:t>[[@Bible:Gen 35:20 ]][[35:20 &gt;&gt; Gen 35:20]] {{field-on:Bible}} И постави Яков стълп на гроба й: той е стълпът на Рахилиния гроб дори до днес. {{field-off:Bible}}</w:t>
      </w:r>
    </w:p>
    <w:p>
      <w:pPr>
        <w:pStyle w:val="Normal"/>
        <w:rPr/>
      </w:pPr>
      <w:r>
        <w:rPr/>
        <w:t>[[@Bible:Gen 35:21 ]][[35:21 &gt;&gt; Gen 35:21]] {{field-on:Bible}} А тръгна Израил, и разпростря шатъра си отвъд Мигдал-едер. {{field-off:Bible}}</w:t>
      </w:r>
    </w:p>
    <w:p>
      <w:pPr>
        <w:pStyle w:val="Normal"/>
        <w:rPr/>
      </w:pPr>
      <w:r>
        <w:rPr/>
        <w:t>[[@Bible:Gen 35:22 ]][[35:22 &gt;&gt; Gen 35:22]] {{field-on:Bible}} И когато живееше Израил в оназ земя, отиде Рувим и лежа с Вала наложницата на отца си; и чу това Израил. А бяха Якововите синове дванадесет: {{field-off:Bible}}</w:t>
      </w:r>
    </w:p>
    <w:p>
      <w:pPr>
        <w:pStyle w:val="Normal"/>
        <w:rPr/>
      </w:pPr>
      <w:r>
        <w:rPr/>
        <w:t>[[@Bible:Gen 35:23 ]][[35:23 &gt;&gt; Gen 35:23]] {{field-on:Bible}} синовете на Лия: Рувим първородний Яковов, и Симеон, и Левий, и Юда, и Исахар, и Завулон; {{field-off:Bible}}</w:t>
      </w:r>
    </w:p>
    <w:p>
      <w:pPr>
        <w:pStyle w:val="Normal"/>
        <w:rPr/>
      </w:pPr>
      <w:r>
        <w:rPr/>
        <w:t>[[@Bible:Gen 35:24 ]][[35:24 &gt;&gt; Gen 35:24]] {{field-on:Bible}} синовете на Рахил: Йосиф и Вениамин; {{field-off:Bible}}</w:t>
      </w:r>
    </w:p>
    <w:p>
      <w:pPr>
        <w:pStyle w:val="Normal"/>
        <w:rPr/>
      </w:pPr>
      <w:r>
        <w:rPr/>
        <w:t>[[@Bible:Gen 35:25 ]][[35:25 &gt;&gt; Gen 35:25]] {{field-on:Bible}} а синовете на Вала Рахилината рабиня: Дан и Нефталим; {{field-off:Bible}}</w:t>
      </w:r>
    </w:p>
    <w:p>
      <w:pPr>
        <w:pStyle w:val="Normal"/>
        <w:rPr/>
      </w:pPr>
      <w:r>
        <w:rPr/>
        <w:t>[[@Bible:Gen 35:26 ]][[35:26 &gt;&gt; Gen 35:26]] {{field-on:Bible}} а синовете на Зелфа Лиината рабиня: Гад и Асир: тези са Якововите синове които му се родиха в Падан-арам. {{field-off:Bible}}</w:t>
      </w:r>
    </w:p>
    <w:p>
      <w:pPr>
        <w:pStyle w:val="Normal"/>
        <w:rPr/>
      </w:pPr>
      <w:r>
        <w:rPr/>
        <w:t>[[@Bible:Gen 35:27 ]][[35:27 &gt;&gt; Gen 35:27]] {{field-on:Bible}} А Яков дойде при Исака отца си в Мамврий, в Кириат-арва, който е Хеврон дето Авраам и Исаак бяха пришелци. {{field-off:Bible}}</w:t>
      </w:r>
    </w:p>
    <w:p>
      <w:pPr>
        <w:pStyle w:val="Normal"/>
        <w:rPr/>
      </w:pPr>
      <w:r>
        <w:rPr/>
        <w:t>[[@Bible:Gen 35:28 ]][[35:28 &gt;&gt; Gen 35:28]] {{field-on:Bible}} И дните на Исака бяха сто и осемдесет лета. {{field-off:Bible}}</w:t>
      </w:r>
    </w:p>
    <w:p>
      <w:pPr>
        <w:pStyle w:val="Normal"/>
        <w:rPr/>
      </w:pPr>
      <w:r>
        <w:rPr/>
        <w:t>[[@Bible:Gen 35:29 ]][[35:29 &gt;&gt; Gen 35:29]] {{field-on:Bible}} И издъхна Исак и умря, и прибра се при своите люде, стар и сит от дни; и погребоха го Исав и Яков синовете му. {{field-off:Bible}}</w:t>
      </w:r>
    </w:p>
    <w:p>
      <w:pPr>
        <w:pStyle w:val="Heading2"/>
        <w:rPr/>
      </w:pPr>
      <w:r>
        <w:rPr/>
        <w:t>Глава 36</w:t>
      </w:r>
    </w:p>
    <w:p>
      <w:pPr>
        <w:pStyle w:val="Normal"/>
        <w:rPr/>
      </w:pPr>
      <w:r>
        <w:rPr/>
        <w:t>[[@Bible:Gen 36:1 ]][[36:1 &gt;&gt; Gen 36:1]] {{field-on:Bible}} И това е родословието на Исава, който е Едом. {{field-off:Bible}}</w:t>
      </w:r>
    </w:p>
    <w:p>
      <w:pPr>
        <w:pStyle w:val="Normal"/>
        <w:rPr/>
      </w:pPr>
      <w:r>
        <w:rPr/>
        <w:t>[[@Bible:Gen 36:2 ]][[36:2 &gt;&gt; Gen 36:2]] {{field-on:Bible}} Исав си взе жени от дъщерите Хананейски: Ада дъщерята на Елона Хетеина, и Оливема Анаевата дъщеря, внука на Севегона Евеина, {{field-off:Bible}}</w:t>
      </w:r>
    </w:p>
    <w:p>
      <w:pPr>
        <w:pStyle w:val="Normal"/>
        <w:rPr/>
      </w:pPr>
      <w:r>
        <w:rPr/>
        <w:t>[[@Bible:Gen 36:3 ]][[36:3 &gt;&gt; Gen 36:3]] {{field-on:Bible}} и Васемата дъщерята на Исмаила, сестра на Наваиота. {{field-off:Bible}}</w:t>
      </w:r>
    </w:p>
    <w:p>
      <w:pPr>
        <w:pStyle w:val="Normal"/>
        <w:rPr/>
      </w:pPr>
      <w:r>
        <w:rPr/>
        <w:t>[[@Bible:Gen 36:4 ]][[36:4 &gt;&gt; Gen 36:4]] {{field-on:Bible}} И роди Ада Исаву Елифаза; и Васемата роди Рагуила {{field-off:Bible}}</w:t>
      </w:r>
    </w:p>
    <w:p>
      <w:pPr>
        <w:pStyle w:val="Normal"/>
        <w:rPr/>
      </w:pPr>
      <w:r>
        <w:rPr/>
        <w:t>[[@Bible:Gen 36:5 ]][[36:5 &gt;&gt; Gen 36:5]] {{field-on:Bible}} и Оливема роди Иеуса и Иеглома и Корея; тези са синовете на Исава които му се родиха в Ханаанската земя. {{field-off:Bible}}</w:t>
      </w:r>
    </w:p>
    <w:p>
      <w:pPr>
        <w:pStyle w:val="Normal"/>
        <w:rPr/>
      </w:pPr>
      <w:r>
        <w:rPr/>
        <w:t>[[@Bible:Gen 36:6 ]][[36:6 &gt;&gt; Gen 36:6]] {{field-on:Bible}} А Исав взе жените си и синовете си и дъщерите си и всичките человеци на дома си, и стадата си и всичките си скотове, и всичкия си имот що придоби в Ханаанската земя, и отиде на друга земя далеч от Якова брата си. {{field-off:Bible}}</w:t>
      </w:r>
    </w:p>
    <w:p>
      <w:pPr>
        <w:pStyle w:val="Normal"/>
        <w:rPr/>
      </w:pPr>
      <w:r>
        <w:rPr/>
        <w:t>[[@Bible:Gen 36:7 ]][[36:7 &gt;&gt; Gen 36:7]] {{field-on:Bible}} Защото имотът им беше толкоз много щото не можеха да живеят наедно: и не можеше земята на пришелствието им да ги вмести заради скотовете им. {{field-off:Bible}}</w:t>
      </w:r>
    </w:p>
    <w:p>
      <w:pPr>
        <w:pStyle w:val="Normal"/>
        <w:rPr/>
      </w:pPr>
      <w:r>
        <w:rPr/>
        <w:t>[[@Bible:Gen 36:8 ]][[36:8 &gt;&gt; Gen 36:8]] {{field-on:Bible}} И насели се Исав на гората Сиир. Исав е Едом. {{field-off:Bible}}</w:t>
      </w:r>
    </w:p>
    <w:p>
      <w:pPr>
        <w:pStyle w:val="Normal"/>
        <w:rPr/>
      </w:pPr>
      <w:r>
        <w:rPr/>
        <w:t>[[@Bible:Gen 36:9 ]][[36:9 &gt;&gt; Gen 36:9]] {{field-on:Bible}} И това е родословието на Исава, отца на Едомяните, в гората Сиир. {{field-off:Bible}}</w:t>
      </w:r>
    </w:p>
    <w:p>
      <w:pPr>
        <w:pStyle w:val="Normal"/>
        <w:rPr/>
      </w:pPr>
      <w:r>
        <w:rPr/>
        <w:t>[[@Bible:Gen 36:10 ]][[36:10 &gt;&gt; Gen 36:10]] {{field-on:Bible}} Тези са имената на синовете Исавови: Елифаз синът на Ада жената Исавова, Рагуил синът на Васемата жената Исавова. {{field-off:Bible}}</w:t>
      </w:r>
    </w:p>
    <w:p>
      <w:pPr>
        <w:pStyle w:val="Normal"/>
        <w:rPr/>
      </w:pPr>
      <w:r>
        <w:rPr/>
        <w:t>[[@Bible:Gen 36:11 ]][[36:11 &gt;&gt; Gen 36:11]] {{field-on:Bible}} А синовете на Елифаза бяха: Теман, Омар, Сефо, и Готом, и Кенез. {{field-off:Bible}}</w:t>
      </w:r>
    </w:p>
    <w:p>
      <w:pPr>
        <w:pStyle w:val="Normal"/>
        <w:rPr/>
      </w:pPr>
      <w:r>
        <w:rPr/>
        <w:t>[[@Bible:Gen 36:12 ]][[36:12 &gt;&gt; Gen 36:12]] {{field-on:Bible}} А Тамна беше наложница на Елифаза Исавовия син, и роди Елифазу Амалика: тези бяха синовете на Ада Исавовата жена. {{field-off:Bible}}</w:t>
      </w:r>
    </w:p>
    <w:p>
      <w:pPr>
        <w:pStyle w:val="Normal"/>
        <w:rPr/>
      </w:pPr>
      <w:r>
        <w:rPr/>
        <w:t>[[@Bible:Gen 36:13 ]][[36:13 &gt;&gt; Gen 36:13]] {{field-on:Bible}} И тези са синовете на Рагуила: Нахат, и Зара, Сама, и Миза; тези бяха синовете на Васемата Исавовата жена. {{field-off:Bible}}</w:t>
      </w:r>
    </w:p>
    <w:p>
      <w:pPr>
        <w:pStyle w:val="Normal"/>
        <w:rPr/>
      </w:pPr>
      <w:r>
        <w:rPr/>
        <w:t>[[@Bible:Gen 36:14 ]][[36:14 &gt;&gt; Gen 36:14]] {{field-on:Bible}} И тези бяха синовете на Оливема Анаевата дъщеря, внуката Севегонова, Исавовата жена; и роди Исаву Иеуса, и Иеглома, и Корея. {{field-off:Bible}}</w:t>
      </w:r>
    </w:p>
    <w:p>
      <w:pPr>
        <w:pStyle w:val="Normal"/>
        <w:rPr/>
      </w:pPr>
      <w:r>
        <w:rPr/>
        <w:t>[[@Bible:Gen 36:15 ]][[36:15 &gt;&gt; Gen 36:15]] {{field-on:Bible}} Тези бяха князовете на Исавовите синове, синовете на Елифаза Исавовия първороден: княз Теман, княз Омар, княз Сефо, княз Кенез, {{field-off:Bible}}</w:t>
      </w:r>
    </w:p>
    <w:p>
      <w:pPr>
        <w:pStyle w:val="Normal"/>
        <w:rPr/>
      </w:pPr>
      <w:r>
        <w:rPr/>
        <w:t>[[@Bible:Gen 36:16 ]][[36:16 &gt;&gt; Gen 36:16]] {{field-on:Bible}} княз Корей, княз Готом, княз Амалик: тези са Елифазовите князове в земята Едом: тези бяха синовете на Ада. {{field-off:Bible}}</w:t>
      </w:r>
    </w:p>
    <w:p>
      <w:pPr>
        <w:pStyle w:val="Normal"/>
        <w:rPr/>
      </w:pPr>
      <w:r>
        <w:rPr/>
        <w:t>[[@Bible:Gen 36:17 ]][[36:17 &gt;&gt; Gen 36:17]] {{field-on:Bible}} И тези бяха синовете на Рагуила Исавовия син: княз Нахат, княз Зара, княз Сама, княз Миза: тези са Рагуиловите князове в земята Едом: тези бяха синовете на Васемата Исавовата жена. {{field-off:Bible}}</w:t>
      </w:r>
    </w:p>
    <w:p>
      <w:pPr>
        <w:pStyle w:val="Normal"/>
        <w:rPr/>
      </w:pPr>
      <w:r>
        <w:rPr/>
        <w:t>[[@Bible:Gen 36:18 ]][[36:18 &gt;&gt; Gen 36:18]] {{field-on:Bible}} И тези бяха синовете на Оливема Исавовата жена: княз Иеус, княз Иеглом, княз Корей: тези бяха князовете от Оливема Анаевата дъщеря, жената Исавова. {{field-off:Bible}}</w:t>
      </w:r>
    </w:p>
    <w:p>
      <w:pPr>
        <w:pStyle w:val="Normal"/>
        <w:rPr/>
      </w:pPr>
      <w:r>
        <w:rPr/>
        <w:t>[[@Bible:Gen 36:19 ]][[36:19 &gt;&gt; Gen 36:19]] {{field-on:Bible}} Тези са синовете на Исава, който е Едом; и тези са князовете им. {{field-off:Bible}}</w:t>
      </w:r>
    </w:p>
    <w:p>
      <w:pPr>
        <w:pStyle w:val="Normal"/>
        <w:rPr/>
      </w:pPr>
      <w:r>
        <w:rPr/>
        <w:t>[[@Bible:Gen 36:20 ]][[36:20 &gt;&gt; Gen 36:20]] {{field-on:Bible}} Тези са синовете на Сиира Хореянина които живееха в оназ земя: Лотан, и Совал, и Севегон, и Ана, {{field-off:Bible}}</w:t>
      </w:r>
    </w:p>
    <w:p>
      <w:pPr>
        <w:pStyle w:val="Normal"/>
        <w:rPr/>
      </w:pPr>
      <w:r>
        <w:rPr/>
        <w:t>[[@Bible:Gen 36:21 ]][[36:21 &gt;&gt; Gen 36:21]] {{field-on:Bible}} и Дисон, и Асар, и Дисан: тези са князовете на Хореяните, Сиировите синове, в земята Едом. {{field-off:Bible}}</w:t>
      </w:r>
    </w:p>
    <w:p>
      <w:pPr>
        <w:pStyle w:val="Normal"/>
        <w:rPr/>
      </w:pPr>
      <w:r>
        <w:rPr/>
        <w:t>[[@Bible:Gen 36:22 ]][[36:22 &gt;&gt; Gen 36:22]] {{field-on:Bible}} А синовете на Лотана бяха Хори и Емам; и сестра Лотанова, Тамна. {{field-off:Bible}}</w:t>
      </w:r>
    </w:p>
    <w:p>
      <w:pPr>
        <w:pStyle w:val="Normal"/>
        <w:rPr/>
      </w:pPr>
      <w:r>
        <w:rPr/>
        <w:t>[[@Bible:Gen 36:23 ]][[36:23 &gt;&gt; Gen 36:23]] {{field-on:Bible}} А тези бяха синовете на Совала: Алван, и Манахат, и Гевал, Сефо, и Онан. {{field-off:Bible}}</w:t>
      </w:r>
    </w:p>
    <w:p>
      <w:pPr>
        <w:pStyle w:val="Normal"/>
        <w:rPr/>
      </w:pPr>
      <w:r>
        <w:rPr/>
        <w:t>[[@Bible:Gen 36:24 ]][[36:24 &gt;&gt; Gen 36:24]] {{field-on:Bible}} А тези бяха синовете на Севегона: Ая и Ана: този е Ана който намери горещите води в пустинята когато пасеше ослите на Севегона отца си. {{field-off:Bible}}</w:t>
      </w:r>
    </w:p>
    <w:p>
      <w:pPr>
        <w:pStyle w:val="Normal"/>
        <w:rPr/>
      </w:pPr>
      <w:r>
        <w:rPr/>
        <w:t>[[@Bible:Gen 36:25 ]][[36:25 &gt;&gt; Gen 36:25]] {{field-on:Bible}} А тези бяха синовете Анаеви: Дисон; и Оливема Анаевата дъщеря. {{field-off:Bible}}</w:t>
      </w:r>
    </w:p>
    <w:p>
      <w:pPr>
        <w:pStyle w:val="Normal"/>
        <w:rPr/>
      </w:pPr>
      <w:r>
        <w:rPr/>
        <w:t>[[@Bible:Gen 36:26 ]][[36:26 &gt;&gt; Gen 36:26]] {{field-on:Bible}} А тези бяха синовете на Дисона: Амадан, и Асван, и Иерам, и Харан. {{field-off:Bible}}</w:t>
      </w:r>
    </w:p>
    <w:p>
      <w:pPr>
        <w:pStyle w:val="Normal"/>
        <w:rPr/>
      </w:pPr>
      <w:r>
        <w:rPr/>
        <w:t>[[@Bible:Gen 36:27 ]][[36:27 &gt;&gt; Gen 36:27]] {{field-on:Bible}} А тези бяха синовете на Асара: Валаан, и Заван, и Акан. {{field-off:Bible}}</w:t>
      </w:r>
    </w:p>
    <w:p>
      <w:pPr>
        <w:pStyle w:val="Normal"/>
        <w:rPr/>
      </w:pPr>
      <w:r>
        <w:rPr/>
        <w:t>[[@Bible:Gen 36:28 ]][[36:28 &gt;&gt; Gen 36:28]] {{field-on:Bible}} А тези бяха синовете на Дисана: Уз и Аран. {{field-off:Bible}}</w:t>
      </w:r>
    </w:p>
    <w:p>
      <w:pPr>
        <w:pStyle w:val="Normal"/>
        <w:rPr/>
      </w:pPr>
      <w:r>
        <w:rPr/>
        <w:t>[[@Bible:Gen 36:29 ]][[36:29 &gt;&gt; Gen 36:29]] {{field-on:Bible}} Тези са князовете на Хоряните: княз Лотан, княз Совал, княз Севегон, княз Ана, {{field-off:Bible}}</w:t>
      </w:r>
    </w:p>
    <w:p>
      <w:pPr>
        <w:pStyle w:val="Normal"/>
        <w:rPr/>
      </w:pPr>
      <w:r>
        <w:rPr/>
        <w:t>[[@Bible:Gen 36:30 ]][[36:30 &gt;&gt; Gen 36:30]] {{field-on:Bible}} княз Дисон, княз Асар, княз Дисан: тези са князовете на Хореяните според княжествата им в земята Сиир. {{field-off:Bible}}</w:t>
      </w:r>
    </w:p>
    <w:p>
      <w:pPr>
        <w:pStyle w:val="Normal"/>
        <w:rPr/>
      </w:pPr>
      <w:r>
        <w:rPr/>
        <w:t>[[@Bible:Gen 36:31 ]][[36:31 &gt;&gt; Gen 36:31]] {{field-on:Bible}} А тези са царете които царуваха в земята Едом преди да се възцари цар над синовете Израилеви. {{field-off:Bible}}</w:t>
      </w:r>
    </w:p>
    <w:p>
      <w:pPr>
        <w:pStyle w:val="Normal"/>
        <w:rPr/>
      </w:pPr>
      <w:r>
        <w:rPr/>
        <w:t>[[@Bible:Gen 36:32 ]][[36:32 &gt;&gt; Gen 36:32]] {{field-on:Bible}} И царува в Едом Вела синът на Веора; а името на града му бе Денпава. {{field-off:Bible}}</w:t>
      </w:r>
    </w:p>
    <w:p>
      <w:pPr>
        <w:pStyle w:val="Normal"/>
        <w:rPr/>
      </w:pPr>
      <w:r>
        <w:rPr/>
        <w:t>[[@Bible:Gen 36:33 ]][[36:33 &gt;&gt; Gen 36:33]] {{field-on:Bible}} И умря Вела; и въцари се вместо него Иовав синът на Зара, от Восора. {{field-off:Bible}}</w:t>
      </w:r>
    </w:p>
    <w:p>
      <w:pPr>
        <w:pStyle w:val="Normal"/>
        <w:rPr/>
      </w:pPr>
      <w:r>
        <w:rPr/>
        <w:t>[[@Bible:Gen 36:34 ]][[36:34 &gt;&gt; Gen 36:34]] {{field-on:Bible}} И умря Иовав; и въцари се вместо него Хусам, от земята на Теманяните. {{field-off:Bible}}</w:t>
      </w:r>
    </w:p>
    <w:p>
      <w:pPr>
        <w:pStyle w:val="Normal"/>
        <w:rPr/>
      </w:pPr>
      <w:r>
        <w:rPr/>
        <w:t>[[@Bible:Gen 36:35 ]][[36:35 &gt;&gt; Gen 36:35]] {{field-on:Bible}} И умря Хусам; и въцари се вместо него Адад синът на Вадада, който порази Мадиамците на полето Моав; а името на града му бе Авит. {{field-off:Bible}}</w:t>
      </w:r>
    </w:p>
    <w:p>
      <w:pPr>
        <w:pStyle w:val="Normal"/>
        <w:rPr/>
      </w:pPr>
      <w:r>
        <w:rPr/>
        <w:t>[[@Bible:Gen 36:36 ]][[36:36 &gt;&gt; Gen 36:36]] {{field-on:Bible}} И умря Адад; и въцари се вместо него Самла, от Масрека. {{field-off:Bible}}</w:t>
      </w:r>
    </w:p>
    <w:p>
      <w:pPr>
        <w:pStyle w:val="Normal"/>
        <w:rPr/>
      </w:pPr>
      <w:r>
        <w:rPr/>
        <w:t>[[@Bible:Gen 36:37 ]][[36:37 &gt;&gt; Gen 36:37]] {{field-on:Bible}} И умря Самла; и въцари се вместо него Саул, от Роовот, който е при реката. {{field-off:Bible}}</w:t>
      </w:r>
    </w:p>
    <w:p>
      <w:pPr>
        <w:pStyle w:val="Normal"/>
        <w:rPr/>
      </w:pPr>
      <w:r>
        <w:rPr/>
        <w:t>[[@Bible:Gen 36:38 ]][[36:38 &gt;&gt; Gen 36:38]] {{field-on:Bible}} И умря Саул; и въцари се вместо него Вааланан синът на Аховора. {{field-off:Bible}}</w:t>
      </w:r>
    </w:p>
    <w:p>
      <w:pPr>
        <w:pStyle w:val="Normal"/>
        <w:rPr/>
      </w:pPr>
      <w:r>
        <w:rPr/>
        <w:t>[[@Bible:Gen 36:39 ]][[36:39 &gt;&gt; Gen 36:39]] {{field-on:Bible}} И умря Вааланан Аховоровий син; и въцари се вместо него Адар; а името на града му бе Пау; и името на жена му, Метавеил дъщеря на Матреда, внука Мезаавова. {{field-off:Bible}}</w:t>
      </w:r>
    </w:p>
    <w:p>
      <w:pPr>
        <w:pStyle w:val="Normal"/>
        <w:rPr/>
      </w:pPr>
      <w:r>
        <w:rPr/>
        <w:t>[[@Bible:Gen 36:40 ]][[36:40 &gt;&gt; Gen 36:40]] {{field-on:Bible}} И тези са имената на Исавовите князове според племената им, според местата им, според имената им: княз Тамна, княз Алва, княз Иетет, {{field-off:Bible}}</w:t>
      </w:r>
    </w:p>
    <w:p>
      <w:pPr>
        <w:pStyle w:val="Normal"/>
        <w:rPr/>
      </w:pPr>
      <w:r>
        <w:rPr/>
        <w:t>[[@Bible:Gen 36:41 ]][[36:41 &gt;&gt; Gen 36:41]] {{field-on:Bible}} княз Оливема, княз Ила, княз Финон, {{field-off:Bible}}</w:t>
      </w:r>
    </w:p>
    <w:p>
      <w:pPr>
        <w:pStyle w:val="Normal"/>
        <w:rPr/>
      </w:pPr>
      <w:r>
        <w:rPr/>
        <w:t>[[@Bible:Gen 36:42 ]][[36:42 &gt;&gt; Gen 36:42]] {{field-on:Bible}} княз Кенез, княз Теман, княз Мивсар, {{field-off:Bible}}</w:t>
      </w:r>
    </w:p>
    <w:p>
      <w:pPr>
        <w:pStyle w:val="Normal"/>
        <w:rPr/>
      </w:pPr>
      <w:r>
        <w:rPr/>
        <w:t>[[@Bible:Gen 36:43 ]][[36:43 &gt;&gt; Gen 36:43]] {{field-on:Bible}} княз Магедиил, княз Прам: тези са князовете на Едома според населенията им в земята на стяжанието им: той е Исав отецът на Едомяните. {{field-off:Bible}}</w:t>
      </w:r>
    </w:p>
    <w:p>
      <w:pPr>
        <w:pStyle w:val="Heading2"/>
        <w:rPr/>
      </w:pPr>
      <w:r>
        <w:rPr/>
        <w:t>Глава 37</w:t>
      </w:r>
    </w:p>
    <w:p>
      <w:pPr>
        <w:pStyle w:val="Normal"/>
        <w:rPr/>
      </w:pPr>
      <w:r>
        <w:rPr/>
        <w:t>[[@Bible:Gen 37:1 ]][[37:1 &gt;&gt; Gen 37:1]] {{field-on:Bible}} И насели се Яков в земята в която бе пришлец отец му, в Ханаанската земя. {{field-off:Bible}}</w:t>
      </w:r>
    </w:p>
    <w:p>
      <w:pPr>
        <w:pStyle w:val="Normal"/>
        <w:rPr/>
      </w:pPr>
      <w:r>
        <w:rPr/>
        <w:t>[[@Bible:Gen 37:2 ]][[37:2 &gt;&gt; Gen 37:2]] {{field-on:Bible}} Това е родословието на Якова. Йосиф, като бе млад на седемнадесет години, пасеше овците заедно с братята си синовете на Вала и синовете на Зелфа, жените на отца му; и изказа Йосиф на баща им лошото им поведение. {{field-off:Bible}}</w:t>
      </w:r>
    </w:p>
    <w:p>
      <w:pPr>
        <w:pStyle w:val="Normal"/>
        <w:rPr/>
      </w:pPr>
      <w:r>
        <w:rPr/>
        <w:t>[[@Bible:Gen 37:3 ]][[37:3 &gt;&gt; Gen 37:3]] {{field-on:Bible}} А Израил обичаше Йосифа повече от всичките си синове, защото го имаше син на старостта си; и направил му бе пъстра срачица. {{field-off:Bible}}</w:t>
      </w:r>
    </w:p>
    <w:p>
      <w:pPr>
        <w:pStyle w:val="Normal"/>
        <w:rPr/>
      </w:pPr>
      <w:r>
        <w:rPr/>
        <w:t>[[@Bible:Gen 37:4 ]][[37:4 &gt;&gt; Gen 37:4]] {{field-on:Bible}} И като гледаха братята му че го обичаше баща им повече от всичките му братя, възненавидяха го, и не можеха да му говорят мирно. {{field-off:Bible}}</w:t>
      </w:r>
    </w:p>
    <w:p>
      <w:pPr>
        <w:pStyle w:val="Normal"/>
        <w:rPr/>
      </w:pPr>
      <w:r>
        <w:rPr/>
        <w:t>[[@Bible:Gen 37:5 ]][[37:5 &gt;&gt; Gen 37:5]] {{field-on:Bible}} А Йосиф видя сън, и приказа го на братята си; и възненавидяха го още повече. {{field-off:Bible}}</w:t>
      </w:r>
    </w:p>
    <w:p>
      <w:pPr>
        <w:pStyle w:val="Normal"/>
        <w:rPr/>
      </w:pPr>
      <w:r>
        <w:rPr/>
        <w:t>[[@Bible:Gen 37:6 ]][[37:6 &gt;&gt; Gen 37:6]] {{field-on:Bible}} И рече им: Послушайте, моля, този сън който сънувах. {{field-off:Bible}}</w:t>
      </w:r>
    </w:p>
    <w:p>
      <w:pPr>
        <w:pStyle w:val="Normal"/>
        <w:rPr/>
      </w:pPr>
      <w:r>
        <w:rPr/>
        <w:t>[[@Bible:Gen 37:7 ]][[37:7 &gt;&gt; Gen 37:7]] {{field-on:Bible}} Ето, ние вързвахме снопове всред полето: и, ето, стана моят сноп и възправи се прав; и, ето, вашите снопове се наредиха наоколо и поклониха се на моя сноп. {{field-off:Bible}}</w:t>
      </w:r>
    </w:p>
    <w:p>
      <w:pPr>
        <w:pStyle w:val="Normal"/>
        <w:rPr/>
      </w:pPr>
      <w:r>
        <w:rPr/>
        <w:t>[[@Bible:Gen 37:8 ]][[37:8 &gt;&gt; Gen 37:8]] {{field-on:Bible}} А братята му рекоха му: Цар ли ще бъдеш над нас? или господар ще ни бъдеш? И възненавидяха го още повече за сънищата му и за думите му. {{field-off:Bible}}</w:t>
      </w:r>
    </w:p>
    <w:p>
      <w:pPr>
        <w:pStyle w:val="Normal"/>
        <w:rPr/>
      </w:pPr>
      <w:r>
        <w:rPr/>
        <w:t>[[@Bible:Gen 37:9 ]][[37:9 &gt;&gt; Gen 37:9]] {{field-on:Bible}} И видя още и друг сън, и приказа го на братята си, и рече: Ето видях друг сън; и, ето, слънцето и луната и единадесет звезди ми се поклониха. {{field-off:Bible}}</w:t>
      </w:r>
    </w:p>
    <w:p>
      <w:pPr>
        <w:pStyle w:val="Normal"/>
        <w:rPr/>
      </w:pPr>
      <w:r>
        <w:rPr/>
        <w:t>[[@Bible:Gen 37:10 ]][[37:10 &gt;&gt; Gen 37:10]] {{field-on:Bible}} И приказа това на баща си и на братята си; и обличи го баща му и рече му: Що е този сън който си видял? Наистина ли ще дойдем, аз и майка ти и братята ти, за да ти се поклоним до земята? {{field-off:Bible}}</w:t>
      </w:r>
    </w:p>
    <w:p>
      <w:pPr>
        <w:pStyle w:val="Normal"/>
        <w:rPr/>
      </w:pPr>
      <w:r>
        <w:rPr/>
        <w:t>[[@Bible:Gen 37:11 ]][[37:11 &gt;&gt; Gen 37:11]] {{field-on:Bible}} И завидяха му братята му; а баща му съхраняваше словото. {{field-off:Bible}}</w:t>
      </w:r>
    </w:p>
    <w:p>
      <w:pPr>
        <w:pStyle w:val="Normal"/>
        <w:rPr/>
      </w:pPr>
      <w:r>
        <w:rPr/>
        <w:t>[[@Bible:Gen 37:12 ]][[37:12 &gt;&gt; Gen 37:12]] {{field-on:Bible}} И отидоха братята му да пасат стадото на баща си в Сихем. {{field-off:Bible}}</w:t>
      </w:r>
    </w:p>
    <w:p>
      <w:pPr>
        <w:pStyle w:val="Normal"/>
        <w:rPr/>
      </w:pPr>
      <w:r>
        <w:rPr/>
        <w:t>[[@Bible:Gen 37:13 ]][[37:13 &gt;&gt; Gen 37:13]] {{field-on:Bible}} И рече Израил Йосифу: Не пасат ли братята ти в Сихем? ела да те проводя при тях. А той му рече: Ето ме. {{field-off:Bible}}</w:t>
      </w:r>
    </w:p>
    <w:p>
      <w:pPr>
        <w:pStyle w:val="Normal"/>
        <w:rPr/>
      </w:pPr>
      <w:r>
        <w:rPr/>
        <w:t>[[@Bible:Gen 37:14 ]][[37:14 &gt;&gt; Gen 37:14]] {{field-on:Bible}} И рече му: Иди да видиш, добре ли са братята ти и стадото; и донеси ми известие. И проводи го от Хевронския дол, и дойде в Сихем. {{field-off:Bible}}</w:t>
      </w:r>
    </w:p>
    <w:p>
      <w:pPr>
        <w:pStyle w:val="Normal"/>
        <w:rPr/>
      </w:pPr>
      <w:r>
        <w:rPr/>
        <w:t>[[@Bible:Gen 37:15 ]][[37:15 &gt;&gt; Gen 37:15]] {{field-on:Bible}} И намери го един человек като се скиташе по полето; и попита го този человек и рече: Що търсиш? {{field-off:Bible}}</w:t>
      </w:r>
    </w:p>
    <w:p>
      <w:pPr>
        <w:pStyle w:val="Normal"/>
        <w:rPr/>
      </w:pPr>
      <w:r>
        <w:rPr/>
        <w:t>[[@Bible:Gen 37:16 ]][[37:16 &gt;&gt; Gen 37:16]] {{field-on:Bible}} А той рече: Братята си търся: кажи ми де пасат. {{field-off:Bible}}</w:t>
      </w:r>
    </w:p>
    <w:p>
      <w:pPr>
        <w:pStyle w:val="Normal"/>
        <w:rPr/>
      </w:pPr>
      <w:r>
        <w:rPr/>
        <w:t>[[@Bible:Gen 37:17 ]][[37:17 &gt;&gt; Gen 37:17]] {{field-on:Bible}} И рече онзи человек: Отидоха от тука; защото ги чух да говорят: Да идем в Дотан. И отиде Йосиф подир братята си, и намери ги в Дотан. {{field-off:Bible}}</w:t>
      </w:r>
    </w:p>
    <w:p>
      <w:pPr>
        <w:pStyle w:val="Normal"/>
        <w:rPr/>
      </w:pPr>
      <w:r>
        <w:rPr/>
        <w:t>[[@Bible:Gen 37:18 ]][[37:18 &gt;&gt; Gen 37:18]] {{field-on:Bible}} И те като го видяха от далеч, преди да приближи при тях, сдумаха се против него да го убият. {{field-off:Bible}}</w:t>
      </w:r>
    </w:p>
    <w:p>
      <w:pPr>
        <w:pStyle w:val="Normal"/>
        <w:rPr/>
      </w:pPr>
      <w:r>
        <w:rPr/>
        <w:t>[[@Bible:Gen 37:19 ]][[37:19 &gt;&gt; Gen 37:19]] {{field-on:Bible}} И рекоха помежду си: Ето, иде онзи съновидец. {{field-off:Bible}}</w:t>
      </w:r>
    </w:p>
    <w:p>
      <w:pPr>
        <w:pStyle w:val="Normal"/>
        <w:rPr/>
      </w:pPr>
      <w:r>
        <w:rPr/>
        <w:t>[[@Bible:Gen 37:20 ]][[37:20 &gt;&gt; Gen 37:20]] {{field-on:Bible}} Елате сега и да го убием, и да го хвърлим в един от рововете; и ще речем: Лош звяр го изяде; и ще видим що ще да излезе от сънищата му. {{field-off:Bible}}</w:t>
      </w:r>
    </w:p>
    <w:p>
      <w:pPr>
        <w:pStyle w:val="Normal"/>
        <w:rPr/>
      </w:pPr>
      <w:r>
        <w:rPr/>
        <w:t>[[@Bible:Gen 37:21 ]][[37:21 &gt;&gt; Gen 37:21]] {{field-on:Bible}} И като чу Рувим, освободи го от ръцете им, и рече: Да го не убием. {{field-off:Bible}}</w:t>
      </w:r>
    </w:p>
    <w:p>
      <w:pPr>
        <w:pStyle w:val="Normal"/>
        <w:rPr/>
      </w:pPr>
      <w:r>
        <w:rPr/>
        <w:t>[[@Bible:Gen 37:22 ]][[37:22 &gt;&gt; Gen 37:22]] {{field-on:Bible}} И рече им Рувим: Да не пролеете кръв: хвърлете го в тоя ров който е в пустинята, и ръка да не турите на него, - за да го освободи от ръцете им, и да го върне на баща му. {{field-off:Bible}}</w:t>
      </w:r>
    </w:p>
    <w:p>
      <w:pPr>
        <w:pStyle w:val="Normal"/>
        <w:rPr/>
      </w:pPr>
      <w:r>
        <w:rPr/>
        <w:t>[[@Bible:Gen 37:23 ]][[37:23 &gt;&gt; Gen 37:23]] {{field-on:Bible}} И когато дойде Йосиф при братята си, съблякоха от Йосифа срачицата му, пъстрата срачица която беше на него. {{field-off:Bible}}</w:t>
      </w:r>
    </w:p>
    <w:p>
      <w:pPr>
        <w:pStyle w:val="Normal"/>
        <w:rPr/>
      </w:pPr>
      <w:r>
        <w:rPr/>
        <w:t>[[@Bible:Gen 37:24 ]][[37:24 &gt;&gt; Gen 37:24]] {{field-on:Bible}} И взеха го та го хвърлиха в рова; а ровът беше празден: нямаше вода. {{field-off:Bible}}</w:t>
      </w:r>
    </w:p>
    <w:p>
      <w:pPr>
        <w:pStyle w:val="Normal"/>
        <w:rPr/>
      </w:pPr>
      <w:r>
        <w:rPr/>
        <w:t>[[@Bible:Gen 37:25 ]][[37:25 &gt;&gt; Gen 37:25]] {{field-on:Bible}} После седнаха да ядат хляб; и като подигнаха очите си видяха, и, ето, една дружина от Исмаиляни идеха от Галаад с камилите си натоварени с аромати, балсама и смирна, и отхождаха да ги носят долу в Египет. {{field-off:Bible}}</w:t>
      </w:r>
    </w:p>
    <w:p>
      <w:pPr>
        <w:pStyle w:val="Normal"/>
        <w:rPr/>
      </w:pPr>
      <w:r>
        <w:rPr/>
        <w:t>[[@Bible:Gen 37:26 ]][[37:26 &gt;&gt; Gen 37:26]] {{field-on:Bible}} И рече Юда на братята си: Каква полза ако убием брата си, и скрием кръвта му? {{field-off:Bible}}</w:t>
      </w:r>
    </w:p>
    <w:p>
      <w:pPr>
        <w:pStyle w:val="Normal"/>
        <w:rPr/>
      </w:pPr>
      <w:r>
        <w:rPr/>
        <w:t>[[@Bible:Gen 37:27 ]][[37:27 &gt;&gt; Gen 37:27]] {{field-on:Bible}} Елате да го предадем на Исмаиляните; и ръката наша да не бъде върх него, защото е наш брат, наша плът е. И послушаха го братята му. {{field-off:Bible}}</w:t>
      </w:r>
    </w:p>
    <w:p>
      <w:pPr>
        <w:pStyle w:val="Normal"/>
        <w:rPr/>
      </w:pPr>
      <w:r>
        <w:rPr/>
        <w:t>[[@Bible:Gen 37:28 ]][[37:28 &gt;&gt; Gen 37:28]] {{field-on:Bible}} И като минаха Мадиамските търговци, извлякоха и извадиха Йосифа из рова, и продадоха Йосифа за двадесет сребърници на Исмаиляните; и те заведоха Йосифа в Египет. {{field-off:Bible}}</w:t>
      </w:r>
    </w:p>
    <w:p>
      <w:pPr>
        <w:pStyle w:val="Normal"/>
        <w:rPr/>
      </w:pPr>
      <w:r>
        <w:rPr/>
        <w:t>[[@Bible:Gen 37:29 ]][[37:29 &gt;&gt; Gen 37:29]] {{field-on:Bible}} А Рувим се върна в рова; и, ето, Йосиф не беше в рова; и раздра дрехите си. {{field-off:Bible}}</w:t>
      </w:r>
    </w:p>
    <w:p>
      <w:pPr>
        <w:pStyle w:val="Normal"/>
        <w:rPr/>
      </w:pPr>
      <w:r>
        <w:rPr/>
        <w:t>[[@Bible:Gen 37:30 ]][[37:30 &gt;&gt; Gen 37:30]] {{field-on:Bible}} И върна се при братята си и рече: Детето няма; а аз, аз де да ида? {{field-off:Bible}}</w:t>
      </w:r>
    </w:p>
    <w:p>
      <w:pPr>
        <w:pStyle w:val="Normal"/>
        <w:rPr/>
      </w:pPr>
      <w:r>
        <w:rPr/>
        <w:t>[[@Bible:Gen 37:31 ]][[37:31 &gt;&gt; Gen 37:31]] {{field-on:Bible}} Тогаз взеха Йосифовата срачица, и заклаха ярец от козите, и натопиха срачицата в кръвта, {{field-off:Bible}}</w:t>
      </w:r>
    </w:p>
    <w:p>
      <w:pPr>
        <w:pStyle w:val="Normal"/>
        <w:rPr/>
      </w:pPr>
      <w:r>
        <w:rPr/>
        <w:t>[[@Bible:Gen 37:32 ]][[37:32 &gt;&gt; Gen 37:32]] {{field-on:Bible}} и пратиха пъстрата срачица, и принесоха я на отца си, и рекоха: Намерихме това: познай сега дали е срачицата на сина ти, или не. {{field-off:Bible}}</w:t>
      </w:r>
    </w:p>
    <w:p>
      <w:pPr>
        <w:pStyle w:val="Normal"/>
        <w:rPr/>
      </w:pPr>
      <w:r>
        <w:rPr/>
        <w:t>[[@Bible:Gen 37:33 ]][[37:33 &gt;&gt; Gen 37:33]] {{field-on:Bible}} И той я позна, и рече: Срачицата е на сина ми: лют звяр го е изял: несъмнено Йосиф е разкъсан. {{field-off:Bible}}</w:t>
      </w:r>
    </w:p>
    <w:p>
      <w:pPr>
        <w:pStyle w:val="Normal"/>
        <w:rPr/>
      </w:pPr>
      <w:r>
        <w:rPr/>
        <w:t>[[@Bible:Gen 37:34 ]][[37:34 &gt;&gt; Gen 37:34]] {{field-on:Bible}} И раздра Яков дрехите си, и тури вретище на чреслата си, и оплакваше сина си много дни. {{field-off:Bible}}</w:t>
      </w:r>
    </w:p>
    <w:p>
      <w:pPr>
        <w:pStyle w:val="Normal"/>
        <w:rPr/>
      </w:pPr>
      <w:r>
        <w:rPr/>
        <w:t>[[@Bible:Gen 37:35 ]][[37:35 &gt;&gt; Gen 37:35]] {{field-on:Bible}} И станаха всичките му синове и всичките му дъщери за да го утешат; но не щеше да се утеши, и думаше: С оплакването си ще сляза при сина си в гроба. И плака го баща му. {{field-off:Bible}}</w:t>
      </w:r>
    </w:p>
    <w:p>
      <w:pPr>
        <w:pStyle w:val="Normal"/>
        <w:rPr/>
      </w:pPr>
      <w:r>
        <w:rPr/>
        <w:t>[[@Bible:Gen 37:36 ]][[37:36 &gt;&gt; Gen 37:36]] {{field-on:Bible}} А Мадиамяните го продадоха в Египет на Петефрия, дворник Фараонов, началник на телохранителите. {{field-off:Bible}}</w:t>
      </w:r>
    </w:p>
    <w:p>
      <w:pPr>
        <w:pStyle w:val="Heading2"/>
        <w:rPr/>
      </w:pPr>
      <w:r>
        <w:rPr/>
        <w:t>Глава 38</w:t>
      </w:r>
    </w:p>
    <w:p>
      <w:pPr>
        <w:pStyle w:val="Normal"/>
        <w:rPr/>
      </w:pPr>
      <w:r>
        <w:rPr/>
        <w:t>[[@Bible:Gen 38:1 ]][[38:1 &gt;&gt; Gen 38:1]] {{field-on:Bible}} И в онова време слезе Юда от братята си, и отиде при един человек Одоламянин на име Ира. {{field-off:Bible}}</w:t>
      </w:r>
    </w:p>
    <w:p>
      <w:pPr>
        <w:pStyle w:val="Normal"/>
        <w:rPr/>
      </w:pPr>
      <w:r>
        <w:rPr/>
        <w:t>[[@Bible:Gen 38:2 ]][[38:2 &gt;&gt; Gen 38:2]] {{field-on:Bible}} И видя там Юда дъщерята на едного Хананееца на име, Суя; и взе я, и влезе при нея. {{field-off:Bible}}</w:t>
      </w:r>
    </w:p>
    <w:p>
      <w:pPr>
        <w:pStyle w:val="Normal"/>
        <w:rPr/>
      </w:pPr>
      <w:r>
        <w:rPr/>
        <w:t>[[@Bible:Gen 38:3 ]][[38:3 &gt;&gt; Gen 38:3]] {{field-on:Bible}} И тя зачна, и роди син, и нарече името му Ир. {{field-off:Bible}}</w:t>
      </w:r>
    </w:p>
    <w:p>
      <w:pPr>
        <w:pStyle w:val="Normal"/>
        <w:rPr/>
      </w:pPr>
      <w:r>
        <w:rPr/>
        <w:t>[[@Bible:Gen 38:4 ]][[38:4 &gt;&gt; Gen 38:4]] {{field-on:Bible}} И зачна пак, и роди син, и нарече името му Авнан. {{field-off:Bible}}</w:t>
      </w:r>
    </w:p>
    <w:p>
      <w:pPr>
        <w:pStyle w:val="Normal"/>
        <w:rPr/>
      </w:pPr>
      <w:r>
        <w:rPr/>
        <w:t>[[@Bible:Gen 38:5 ]][[38:5 &gt;&gt; Gen 38:5]] {{field-on:Bible}} И роди пак и друг син; и нарече името му Шела. И Юда беше в Ахзив когато роди тогози. {{field-off:Bible}}</w:t>
      </w:r>
    </w:p>
    <w:p>
      <w:pPr>
        <w:pStyle w:val="Normal"/>
        <w:rPr/>
      </w:pPr>
      <w:r>
        <w:rPr/>
        <w:t>[[@Bible:Gen 38:6 ]][[38:6 &gt;&gt; Gen 38:6]] {{field-on:Bible}} И взе Юда жена за Ира първородния си, на име Тамар. {{field-off:Bible}}</w:t>
      </w:r>
    </w:p>
    <w:p>
      <w:pPr>
        <w:pStyle w:val="Normal"/>
        <w:rPr/>
      </w:pPr>
      <w:r>
        <w:rPr/>
        <w:t>[[@Bible:Gen 38:7 ]][[38:7 &gt;&gt; Gen 38:7]] {{field-on:Bible}} А Ир първородний на Юда биде лош пред Господа; и уби го Господ. {{field-off:Bible}}</w:t>
      </w:r>
    </w:p>
    <w:p>
      <w:pPr>
        <w:pStyle w:val="Normal"/>
        <w:rPr/>
      </w:pPr>
      <w:r>
        <w:rPr/>
        <w:t>[[@Bible:Gen 38:8 ]][[38:8 &gt;&gt; Gen 38:8]] {{field-on:Bible}} И рече Юда Авнану: Влез при жената братова си, и ожени се за нея като девер неин, и възстави семе на брата си. {{field-off:Bible}}</w:t>
      </w:r>
    </w:p>
    <w:p>
      <w:pPr>
        <w:pStyle w:val="Normal"/>
        <w:rPr/>
      </w:pPr>
      <w:r>
        <w:rPr/>
        <w:t>[[@Bible:Gen 38:9 ]][[38:9 &gt;&gt; Gen 38:9]] {{field-on:Bible}} Но Авнан знаеше че семето нямаше да бъде негово; затова, когато влазяше при жената на брата си, изливаше семето на земята, за да не даде семе на брата си. {{field-off:Bible}}</w:t>
      </w:r>
    </w:p>
    <w:p>
      <w:pPr>
        <w:pStyle w:val="Normal"/>
        <w:rPr/>
      </w:pPr>
      <w:r>
        <w:rPr/>
        <w:t>[[@Bible:Gen 38:10 ]][[38:10 &gt;&gt; Gen 38:10]] {{field-on:Bible}} И това което правеше бе зло пред Господа; затова уби и него. {{field-off:Bible}}</w:t>
      </w:r>
    </w:p>
    <w:p>
      <w:pPr>
        <w:pStyle w:val="Normal"/>
        <w:rPr/>
      </w:pPr>
      <w:r>
        <w:rPr/>
        <w:t>[[@Bible:Gen 38:11 ]][[38:11 &gt;&gt; Gen 38:11]] {{field-on:Bible}} И рече Юда на Тамар снаха си: Седи вдовица в дома на баща си доде стане голям Шела син ми; защото думаше: Да не умре и той като братята си. И отиде Тамар та седна в дома на отца си. {{field-off:Bible}}</w:t>
      </w:r>
    </w:p>
    <w:p>
      <w:pPr>
        <w:pStyle w:val="Normal"/>
        <w:rPr/>
      </w:pPr>
      <w:r>
        <w:rPr/>
        <w:t>[[@Bible:Gen 38:12 ]][[38:12 &gt;&gt; Gen 38:12]] {{field-on:Bible}} И след много дни умря Юдината жена, дъщерята на Суя, и като се утеши Юда възлезе при стригачите на овците си в Тамна, той и приятелят му Ира Одоламянинът. {{field-off:Bible}}</w:t>
      </w:r>
    </w:p>
    <w:p>
      <w:pPr>
        <w:pStyle w:val="Normal"/>
        <w:rPr/>
      </w:pPr>
      <w:r>
        <w:rPr/>
        <w:t>[[@Bible:Gen 38:13 ]][[38:13 &gt;&gt; Gen 38:13]] {{field-on:Bible}} И известиха на Тамар и рекоха: Ето, свекър ти възлиза на Тамна за да остриже овците си. {{field-off:Bible}}</w:t>
      </w:r>
    </w:p>
    <w:p>
      <w:pPr>
        <w:pStyle w:val="Normal"/>
        <w:rPr/>
      </w:pPr>
      <w:r>
        <w:rPr/>
        <w:t>[[@Bible:Gen 38:14 ]][[38:14 &gt;&gt; Gen 38:14]] {{field-on:Bible}} И тя съблече вдовишките си дрехи, покри се с покривало и обви се, и седна при прехода на Енаим, който е при пътя на Тамна; защото видя че стана голям Шела, а тя не биде дадена нему за жена. {{field-off:Bible}}</w:t>
      </w:r>
    </w:p>
    <w:p>
      <w:pPr>
        <w:pStyle w:val="Normal"/>
        <w:rPr/>
      </w:pPr>
      <w:r>
        <w:rPr/>
        <w:t>[[@Bible:Gen 38:15 ]][[38:15 &gt;&gt; Gen 38:15]] {{field-on:Bible}} И като я видя Юда, възмня я за блудница; защото беше покрила лицето си. {{field-off:Bible}}</w:t>
      </w:r>
    </w:p>
    <w:p>
      <w:pPr>
        <w:pStyle w:val="Normal"/>
        <w:rPr/>
      </w:pPr>
      <w:r>
        <w:rPr/>
        <w:t>[[@Bible:Gen 38:16 ]][[38:16 &gt;&gt; Gen 38:16]] {{field-on:Bible}} И на пътя се обърна към нея и рече: Остави ме, моля, да вляза при тебе; защото не позна че беше снаха му. И тя рече: Какво ще ми дадеш за да влезеш при мене? {{field-off:Bible}}</w:t>
      </w:r>
    </w:p>
    <w:p>
      <w:pPr>
        <w:pStyle w:val="Normal"/>
        <w:rPr/>
      </w:pPr>
      <w:r>
        <w:rPr/>
        <w:t>[[@Bible:Gen 38:17 ]][[38:17 &gt;&gt; Gen 38:17]] {{field-on:Bible}} И той рече: Аз ще ти проводя от стадото яре от козите. И тя рече: Даваш ли ми залог доде го проводиш? {{field-off:Bible}}</w:t>
      </w:r>
    </w:p>
    <w:p>
      <w:pPr>
        <w:pStyle w:val="Normal"/>
        <w:rPr/>
      </w:pPr>
      <w:r>
        <w:rPr/>
        <w:t>[[@Bible:Gen 38:18 ]][[38:18 &gt;&gt; Gen 38:18]] {{field-on:Bible}} И той рече: Що да ти дам залог? И тя рече: Печата си, и ширита си, и тоягата си която е в ръката ти. И даде й ги, и влезе при нея; и тя зачна от него. {{field-off:Bible}}</w:t>
      </w:r>
    </w:p>
    <w:p>
      <w:pPr>
        <w:pStyle w:val="Normal"/>
        <w:rPr/>
      </w:pPr>
      <w:r>
        <w:rPr/>
        <w:t>[[@Bible:Gen 38:19 ]][[38:19 &gt;&gt; Gen 38:19]] {{field-on:Bible}} После стана та си отиде; и като сне покривалото си облече се с вдовичките си дрехи. {{field-off:Bible}}</w:t>
      </w:r>
    </w:p>
    <w:p>
      <w:pPr>
        <w:pStyle w:val="Normal"/>
        <w:rPr/>
      </w:pPr>
      <w:r>
        <w:rPr/>
        <w:t>[[@Bible:Gen 38:20 ]][[38:20 &gt;&gt; Gen 38:20]] {{field-on:Bible}} А Юда проводи ярето от козите чрез ръката на приятеля си Одоламянинът за да вземе залога от ръцете на жената; но не я намери. {{field-off:Bible}}</w:t>
      </w:r>
    </w:p>
    <w:p>
      <w:pPr>
        <w:pStyle w:val="Normal"/>
        <w:rPr/>
      </w:pPr>
      <w:r>
        <w:rPr/>
        <w:t>[[@Bible:Gen 38:21 ]][[38:21 &gt;&gt; Gen 38:21]] {{field-on:Bible}} И попита человеците от мястото й и рече: Де е блудницата която беше при Енаим на пътя? А те рекоха: Не е имало тука блудница. {{field-off:Bible}}</w:t>
      </w:r>
    </w:p>
    <w:p>
      <w:pPr>
        <w:pStyle w:val="Normal"/>
        <w:rPr/>
      </w:pPr>
      <w:r>
        <w:rPr/>
        <w:t>[[@Bible:Gen 38:22 ]][[38:22 &gt;&gt; Gen 38:22]] {{field-on:Bible}} И върна се при Юда и рече: Не я намерих; още и человеците от мястото рекоха: Не е имало тука блудница. {{field-off:Bible}}</w:t>
      </w:r>
    </w:p>
    <w:p>
      <w:pPr>
        <w:pStyle w:val="Normal"/>
        <w:rPr/>
      </w:pPr>
      <w:r>
        <w:rPr/>
        <w:t>[[@Bible:Gen 38:23 ]][[38:23 &gt;&gt; Gen 38:23]] {{field-on:Bible}} И рече Юда: Нека ги има, да не станем за присмех: ето, аз пратих това яре; но ти не я намери. {{field-off:Bible}}</w:t>
      </w:r>
    </w:p>
    <w:p>
      <w:pPr>
        <w:pStyle w:val="Normal"/>
        <w:rPr/>
      </w:pPr>
      <w:r>
        <w:rPr/>
        <w:t>[[@Bible:Gen 38:24 ]][[38:24 &gt;&gt; Gen 38:24]] {{field-on:Bible}} И около три месеца после, известиха на Юда и рекоха: Тамар снаха ти блудствува; а още, ето, непраздна е от блуда. И рече Юда: Изведете я вън, и да се изгори. {{field-off:Bible}}</w:t>
      </w:r>
    </w:p>
    <w:p>
      <w:pPr>
        <w:pStyle w:val="Normal"/>
        <w:rPr/>
      </w:pPr>
      <w:r>
        <w:rPr/>
        <w:t>[[@Bible:Gen 38:25 ]][[38:25 &gt;&gt; Gen 38:25]] {{field-on:Bible}} И когато я извождаха вън, проводи на свекъра си и рече: От человека на когото са тези неща непраздна съм; и рече още: Познай, моля, чий е този печат, и ширитът, и тоягата. {{field-off:Bible}}</w:t>
      </w:r>
    </w:p>
    <w:p>
      <w:pPr>
        <w:pStyle w:val="Normal"/>
        <w:rPr/>
      </w:pPr>
      <w:r>
        <w:rPr/>
        <w:t>[[@Bible:Gen 38:26 ]][[38:26 &gt;&gt; Gen 38:26]] {{field-on:Bible}} И Юда ги позна, и рече: Тя е по-праведна от мене; защото не я дадох на Шела сина ми. И вече не я позна. {{field-off:Bible}}</w:t>
      </w:r>
    </w:p>
    <w:p>
      <w:pPr>
        <w:pStyle w:val="Normal"/>
        <w:rPr/>
      </w:pPr>
      <w:r>
        <w:rPr/>
        <w:t>[[@Bible:Gen 38:27 ]][[38:27 &gt;&gt; Gen 38:27]] {{field-on:Bible}} И в което време щеше да роди, ето близнета в утробата й. {{field-off:Bible}}</w:t>
      </w:r>
    </w:p>
    <w:p>
      <w:pPr>
        <w:pStyle w:val="Normal"/>
        <w:rPr/>
      </w:pPr>
      <w:r>
        <w:rPr/>
        <w:t>[[@Bible:Gen 38:28 ]][[38:28 &gt;&gt; Gen 38:28]] {{field-on:Bible}} И като раждаше едното простря ръка; и бабата взе та върза на ръката му червена прежда, и рече: Той излезе първи. {{field-off:Bible}}</w:t>
      </w:r>
    </w:p>
    <w:p>
      <w:pPr>
        <w:pStyle w:val="Normal"/>
        <w:rPr/>
      </w:pPr>
      <w:r>
        <w:rPr/>
        <w:t>[[@Bible:Gen 38:29 ]][[38:29 &gt;&gt; Gen 38:29]] {{field-on:Bible}} А когато оттегли надире ръката си, ето, излезе брат му; и тя рече: Какво проломение направи ти? на тебе нека е проломението; за това се нарече името му Фарес. {{field-off:Bible}}</w:t>
      </w:r>
    </w:p>
    <w:p>
      <w:pPr>
        <w:pStyle w:val="Normal"/>
        <w:rPr/>
      </w:pPr>
      <w:r>
        <w:rPr/>
        <w:t>[[@Bible:Gen 38:30 ]][[38:30 &gt;&gt; Gen 38:30]] {{field-on:Bible}} И после излезе брат му който имаше червената прежда на ръката си; и нарече се името му Зара. {{field-off:Bible}}</w:t>
      </w:r>
    </w:p>
    <w:p>
      <w:pPr>
        <w:pStyle w:val="Heading2"/>
        <w:rPr/>
      </w:pPr>
      <w:r>
        <w:rPr/>
        <w:t>Глава 39</w:t>
      </w:r>
    </w:p>
    <w:p>
      <w:pPr>
        <w:pStyle w:val="Normal"/>
        <w:rPr/>
      </w:pPr>
      <w:r>
        <w:rPr/>
        <w:t>[[@Bible:Gen 39:1 ]][[39:1 &gt;&gt; Gen 39:1]] {{field-on:Bible}} А Йосифа изведоха в Египет; и Петефрий, дворник Фараонов, началник на телохранителите, человек Египтянин, купи го от ръцете на Исмаиляните които го изведоха там. {{field-off:Bible}}</w:t>
      </w:r>
    </w:p>
    <w:p>
      <w:pPr>
        <w:pStyle w:val="Normal"/>
        <w:rPr/>
      </w:pPr>
      <w:r>
        <w:rPr/>
        <w:t>[[@Bible:Gen 39:2 ]][[39:2 &gt;&gt; Gen 39:2]] {{field-on:Bible}} И Господ бе с Йосифа, който бе человек благополучен, и намираше се в дома на господаря си Египтянина. {{field-off:Bible}}</w:t>
      </w:r>
    </w:p>
    <w:p>
      <w:pPr>
        <w:pStyle w:val="Normal"/>
        <w:rPr/>
      </w:pPr>
      <w:r>
        <w:rPr/>
        <w:t>[[@Bible:Gen 39:3 ]][[39:3 &gt;&gt; Gen 39:3]] {{field-on:Bible}} И видя господарът му че Господ бе с него, и Господ направи да успява в ръцете му всичко що правеше. {{field-off:Bible}}</w:t>
      </w:r>
    </w:p>
    <w:p>
      <w:pPr>
        <w:pStyle w:val="Normal"/>
        <w:rPr/>
      </w:pPr>
      <w:r>
        <w:rPr/>
        <w:t>[[@Bible:Gen 39:4 ]][[39:4 &gt;&gt; Gen 39:4]] {{field-on:Bible}} И намери Йосиф благодат пред него, и слугуваше му, и постави го настойник над дома си, и всичко що имаше предаде в ръцете му. {{field-off:Bible}}</w:t>
      </w:r>
    </w:p>
    <w:p>
      <w:pPr>
        <w:pStyle w:val="Normal"/>
        <w:rPr/>
      </w:pPr>
      <w:r>
        <w:rPr/>
        <w:t>[[@Bible:Gen 39:5 ]][[39:5 &gt;&gt; Gen 39:5]] {{field-on:Bible}} И от онова време от както го постави настойник над дома си и над всичко що имаше благослови Господ дома на Египтянина поради Йосифа; и благословението Господне беше над всичко що имаше в дома и по нивите. {{field-off:Bible}}</w:t>
      </w:r>
    </w:p>
    <w:p>
      <w:pPr>
        <w:pStyle w:val="Normal"/>
        <w:rPr/>
      </w:pPr>
      <w:r>
        <w:rPr/>
        <w:t>[[@Bible:Gen 39:6 ]][[39:6 &gt;&gt; Gen 39:6]] {{field-on:Bible}} И остави всичко що имаше в ръцете Йосифови, и не знаеше нищо от колкото беше освен хлаба що ядеше; а Йосиф беше доброличен и красен на глед. {{field-off:Bible}}</w:t>
      </w:r>
    </w:p>
    <w:p>
      <w:pPr>
        <w:pStyle w:val="Normal"/>
        <w:rPr/>
      </w:pPr>
      <w:r>
        <w:rPr/>
        <w:t>[[@Bible:Gen 39:7 ]][[39:7 &gt;&gt; Gen 39:7]] {{field-on:Bible}} И след това, жената на господаря му хвърли очи на Йосифа, и рече: леж с мене. {{field-off:Bible}}</w:t>
      </w:r>
    </w:p>
    <w:p>
      <w:pPr>
        <w:pStyle w:val="Normal"/>
        <w:rPr/>
      </w:pPr>
      <w:r>
        <w:rPr/>
        <w:t>[[@Bible:Gen 39:8 ]][[39:8 &gt;&gt; Gen 39:8]] {{field-on:Bible}} Но той не щеше, и рече на жената господарева си: Ето, господарят мой не знае нищо от онова що е с мене в дома, и всичко що има предаде в ръцете ми: {{field-off:Bible}}</w:t>
      </w:r>
    </w:p>
    <w:p>
      <w:pPr>
        <w:pStyle w:val="Normal"/>
        <w:rPr/>
      </w:pPr>
      <w:r>
        <w:rPr/>
        <w:t>[[@Bible:Gen 39:9 ]][[39:9 &gt;&gt; Gen 39:9]] {{field-on:Bible}} няма в този дом никой по-голям от мене, нито ми е запретил друго нещо освен тебе, защото му си жена; и как да сторя аз това голямо зло и да съгреша Богу? {{field-off:Bible}}</w:t>
      </w:r>
    </w:p>
    <w:p>
      <w:pPr>
        <w:pStyle w:val="Normal"/>
        <w:rPr/>
      </w:pPr>
      <w:r>
        <w:rPr/>
        <w:t>[[@Bible:Gen 39:10 ]][[39:10 &gt;&gt; Gen 39:10]] {{field-on:Bible}} Но и ако да говореше тя Йосифу всеки ден, той я не послуша да лежи с нея, за да бъде с нея. {{field-off:Bible}}</w:t>
      </w:r>
    </w:p>
    <w:p>
      <w:pPr>
        <w:pStyle w:val="Normal"/>
        <w:rPr/>
      </w:pPr>
      <w:r>
        <w:rPr/>
        <w:t>[[@Bible:Gen 39:11 ]][[39:11 &gt;&gt; Gen 39:11]] {{field-on:Bible}} И един ден влезе Йосиф в къщата за да върши работата си; и никой от домашните человеци не беше там в дома. {{field-off:Bible}}</w:t>
      </w:r>
    </w:p>
    <w:p>
      <w:pPr>
        <w:pStyle w:val="Normal"/>
        <w:rPr/>
      </w:pPr>
      <w:r>
        <w:rPr/>
        <w:t>[[@Bible:Gen 39:12 ]][[39:12 &gt;&gt; Gen 39:12]] {{field-on:Bible}} А тя го хвана за дрехата му и думаше: Легни с мене; но той остави дрехата си в ръцете й, и побягна та излезе вън. {{field-off:Bible}}</w:t>
      </w:r>
    </w:p>
    <w:p>
      <w:pPr>
        <w:pStyle w:val="Normal"/>
        <w:rPr/>
      </w:pPr>
      <w:r>
        <w:rPr/>
        <w:t>[[@Bible:Gen 39:13 ]][[39:13 &gt;&gt; Gen 39:13]] {{field-on:Bible}} И като видя тя че остави дрехата си в ръцете й и побягна вън, {{field-off:Bible}}</w:t>
      </w:r>
    </w:p>
    <w:p>
      <w:pPr>
        <w:pStyle w:val="Normal"/>
        <w:rPr/>
      </w:pPr>
      <w:r>
        <w:rPr/>
        <w:t>[[@Bible:Gen 39:14 ]][[39:14 &gt;&gt; Gen 39:14]] {{field-on:Bible}} викна домашните си человеци, и говори им и думаше: Вижте, доведе ни человека Евреина за да се поругае нам: влезе при мене за да лежи с мене; и аз извиках с голям глас. {{field-off:Bible}}</w:t>
      </w:r>
    </w:p>
    <w:p>
      <w:pPr>
        <w:pStyle w:val="Normal"/>
        <w:rPr/>
      </w:pPr>
      <w:r>
        <w:rPr/>
        <w:t>[[@Bible:Gen 39:15 ]][[39:15 &gt;&gt; Gen 39:15]] {{field-on:Bible}} И като чу че възвисих гласа си и извиках, остави дрехата си при мене, и побегна та излезе вън. {{field-off:Bible}}</w:t>
      </w:r>
    </w:p>
    <w:p>
      <w:pPr>
        <w:pStyle w:val="Normal"/>
        <w:rPr/>
      </w:pPr>
      <w:r>
        <w:rPr/>
        <w:t>[[@Bible:Gen 39:16 ]][[39:16 &gt;&gt; Gen 39:16]] {{field-on:Bible}} И удържа дрехата му при себе си доде дойде господарят му в дома си. {{field-off:Bible}}</w:t>
      </w:r>
    </w:p>
    <w:p>
      <w:pPr>
        <w:pStyle w:val="Normal"/>
        <w:rPr/>
      </w:pPr>
      <w:r>
        <w:rPr/>
        <w:t>[[@Bible:Gen 39:17 ]][[39:17 &gt;&gt; Gen 39:17]] {{field-on:Bible}} И говореше му според тези думи и рече: Рабът, Евреинът когото ни доведе ти, влезе при мене за да се поругае с мене; {{field-off:Bible}}</w:t>
      </w:r>
    </w:p>
    <w:p>
      <w:pPr>
        <w:pStyle w:val="Normal"/>
        <w:rPr/>
      </w:pPr>
      <w:r>
        <w:rPr/>
        <w:t>[[@Bible:Gen 39:18 ]][[39:18 &gt;&gt; Gen 39:18]] {{field-on:Bible}} и като възвисих гласа си и извиках, остави дрехата си при мене и побегна вън. {{field-off:Bible}}</w:t>
      </w:r>
    </w:p>
    <w:p>
      <w:pPr>
        <w:pStyle w:val="Normal"/>
        <w:rPr/>
      </w:pPr>
      <w:r>
        <w:rPr/>
        <w:t>[[@Bible:Gen 39:19 ]][[39:19 &gt;&gt; Gen 39:19]] {{field-on:Bible}} И като чу господарят му думите на жена си които му каза и думаше: Така ми стори рабът ти, запали се гневът му. {{field-off:Bible}}</w:t>
      </w:r>
    </w:p>
    <w:p>
      <w:pPr>
        <w:pStyle w:val="Normal"/>
        <w:rPr/>
      </w:pPr>
      <w:r>
        <w:rPr/>
        <w:t>[[@Bible:Gen 39:20 ]][[39:20 &gt;&gt; Gen 39:20]] {{field-on:Bible}} И господарят Йосифов взе и тури го в крепостната тъмница, в мястото дето царевите запрени бяха затворени; и остана там в крепостната тъмница. {{field-off:Bible}}</w:t>
      </w:r>
    </w:p>
    <w:p>
      <w:pPr>
        <w:pStyle w:val="Normal"/>
        <w:rPr/>
      </w:pPr>
      <w:r>
        <w:rPr/>
        <w:t>[[@Bible:Gen 39:21 ]][[39:21 &gt;&gt; Gen 39:21]] {{field-on:Bible}} Но Господ беше с Йосифа, и показваше към него милост, и даде му благодат пред тъмничния стражар. {{field-off:Bible}}</w:t>
      </w:r>
    </w:p>
    <w:p>
      <w:pPr>
        <w:pStyle w:val="Normal"/>
        <w:rPr/>
      </w:pPr>
      <w:r>
        <w:rPr/>
        <w:t>[[@Bible:Gen 39:22 ]][[39:22 &gt;&gt; Gen 39:22]] {{field-on:Bible}} И тъмничният стражар предаде в ръцете Йосифови всичките запрени които бяха у крепостната тъмница; и всичко що се правеше там, той го правеше. {{field-off:Bible}}</w:t>
      </w:r>
    </w:p>
    <w:p>
      <w:pPr>
        <w:pStyle w:val="Normal"/>
        <w:rPr/>
      </w:pPr>
      <w:r>
        <w:rPr/>
        <w:t>[[@Bible:Gen 39:23 ]][[39:23 &gt;&gt; Gen 39:23]] {{field-on:Bible}} Тъмничният стражар не гледаше нищо от онова което бе в ръцете му, защото Господ беше с него; и Господ правеше да успява каквото той правеше. {{field-off:Bible}}</w:t>
      </w:r>
    </w:p>
    <w:p>
      <w:pPr>
        <w:pStyle w:val="Heading2"/>
        <w:rPr/>
      </w:pPr>
      <w:r>
        <w:rPr/>
        <w:t>Глава 40</w:t>
      </w:r>
    </w:p>
    <w:p>
      <w:pPr>
        <w:pStyle w:val="Normal"/>
        <w:rPr/>
      </w:pPr>
      <w:r>
        <w:rPr/>
        <w:t>[[@Bible:Gen 40:1 ]][[40:1 &gt;&gt; Gen 40:1]] {{field-on:Bible}} И след това, виночерпецът на Египетския цар и хлебарят съгрешиха на господаря си Египетския цар. {{field-off:Bible}}</w:t>
      </w:r>
    </w:p>
    <w:p>
      <w:pPr>
        <w:pStyle w:val="Normal"/>
        <w:rPr/>
      </w:pPr>
      <w:r>
        <w:rPr/>
        <w:t>[[@Bible:Gen 40:2 ]][[40:2 &gt;&gt; Gen 40:2]] {{field-on:Bible}} И разгневи се Фараон на двамата си дворници, на началника на виночерпците, и на началника на хлебарите. {{field-off:Bible}}</w:t>
      </w:r>
    </w:p>
    <w:p>
      <w:pPr>
        <w:pStyle w:val="Normal"/>
        <w:rPr/>
      </w:pPr>
      <w:r>
        <w:rPr/>
        <w:t>[[@Bible:Gen 40:3 ]][[40:3 &gt;&gt; Gen 40:3]] {{field-on:Bible}} И тури ги под стража, в дома на началника на телохранителите, у крепостната тъмница, в мястото дето Йосиф бе затворен. {{field-off:Bible}}</w:t>
      </w:r>
    </w:p>
    <w:p>
      <w:pPr>
        <w:pStyle w:val="Normal"/>
        <w:rPr/>
      </w:pPr>
      <w:r>
        <w:rPr/>
        <w:t>[[@Bible:Gen 40:4 ]][[40:4 &gt;&gt; Gen 40:4]] {{field-on:Bible}} А началникът на телохранителите предаде ги Йосифу, и той им слугуваше; и бидоха няколко време в тъмницата. {{field-off:Bible}}</w:t>
      </w:r>
    </w:p>
    <w:p>
      <w:pPr>
        <w:pStyle w:val="Normal"/>
        <w:rPr/>
      </w:pPr>
      <w:r>
        <w:rPr/>
        <w:t>[[@Bible:Gen 40:5 ]][[40:5 &gt;&gt; Gen 40:5]] {{field-on:Bible}} И виночерпецът и хлебарят на Египетския цар които бяха затворени у крепостната тъмница видяха сън двамата, всеки съновидението си в истатата нощ, всеки според тълкованието на съновидението си. {{field-off:Bible}}</w:t>
      </w:r>
    </w:p>
    <w:p>
      <w:pPr>
        <w:pStyle w:val="Normal"/>
        <w:rPr/>
      </w:pPr>
      <w:r>
        <w:rPr/>
        <w:t>[[@Bible:Gen 40:6 ]][[40:6 &gt;&gt; Gen 40:6]] {{field-on:Bible}} А Йосиф влезе при тях на утринта и видя ги; и, ето, бяха смутени. {{field-off:Bible}}</w:t>
      </w:r>
    </w:p>
    <w:p>
      <w:pPr>
        <w:pStyle w:val="Normal"/>
        <w:rPr/>
      </w:pPr>
      <w:r>
        <w:rPr/>
        <w:t>[[@Bible:Gen 40:7 ]][[40:7 &gt;&gt; Gen 40:7]] {{field-on:Bible}} И попита Фараоновите дворници които бяха заедно с него в тъмницата у дома на неговия господар, и рече: Защо са лицата ви скърбни днес? {{field-off:Bible}}</w:t>
      </w:r>
    </w:p>
    <w:p>
      <w:pPr>
        <w:pStyle w:val="Normal"/>
        <w:rPr/>
      </w:pPr>
      <w:r>
        <w:rPr/>
        <w:t>[[@Bible:Gen 40:8 ]][[40:8 &gt;&gt; Gen 40:8]] {{field-on:Bible}} И те му рекоха: Сънувахме сън; и няма никой който да го изтълкува. И рече им Йосиф: Не са ли от Бога тълкованията? Прикажете ми ги, моля. {{field-off:Bible}}</w:t>
      </w:r>
    </w:p>
    <w:p>
      <w:pPr>
        <w:pStyle w:val="Normal"/>
        <w:rPr/>
      </w:pPr>
      <w:r>
        <w:rPr/>
        <w:t>[[@Bible:Gen 40:9 ]][[40:9 &gt;&gt; Gen 40:9]] {{field-on:Bible}} И приказа началникът на виночерпците съновидението си Йосифу, и рече му: Видях в съновидението си, и ето лоза пред мене; {{field-off:Bible}}</w:t>
      </w:r>
    </w:p>
    <w:p>
      <w:pPr>
        <w:pStyle w:val="Normal"/>
        <w:rPr/>
      </w:pPr>
      <w:r>
        <w:rPr/>
        <w:t>[[@Bible:Gen 40:10 ]][[40:10 &gt;&gt; Gen 40:10]] {{field-on:Bible}} и на лозата имаше три пръчки, и виждаше се като че прозябваше, и цветовете й процъвтяха, и гроздовете на гроздето узряха. {{field-off:Bible}}</w:t>
      </w:r>
    </w:p>
    <w:p>
      <w:pPr>
        <w:pStyle w:val="Normal"/>
        <w:rPr/>
      </w:pPr>
      <w:r>
        <w:rPr/>
        <w:t>[[@Bible:Gen 40:11 ]][[40:11 &gt;&gt; Gen 40:11]] {{field-on:Bible}} А чашата Фараонова беше в ръката ми: и взех гроздето и изстисках го в чашата Фараонова, и дадох чашата в ръката на Фараона. {{field-off:Bible}}</w:t>
      </w:r>
    </w:p>
    <w:p>
      <w:pPr>
        <w:pStyle w:val="Normal"/>
        <w:rPr/>
      </w:pPr>
      <w:r>
        <w:rPr/>
        <w:t>[[@Bible:Gen 40:12 ]][[40:12 &gt;&gt; Gen 40:12]] {{field-on:Bible}} И рече му Йосиф: Това е тълкованието му: Трите пръчки са три дни. {{field-off:Bible}}</w:t>
      </w:r>
    </w:p>
    <w:p>
      <w:pPr>
        <w:pStyle w:val="Normal"/>
        <w:rPr/>
      </w:pPr>
      <w:r>
        <w:rPr/>
        <w:t>[[@Bible:Gen 40:13 ]][[40:13 &gt;&gt; Gen 40:13]] {{field-on:Bible}} След три дни Фараон ще възвиси главата ти и ще те постави пак на службата ти; и ще дадеш Фараоновата чаша в ръката му според първия обичай когато му беше ти виночерпец. {{field-off:Bible}}</w:t>
      </w:r>
    </w:p>
    <w:p>
      <w:pPr>
        <w:pStyle w:val="Normal"/>
        <w:rPr/>
      </w:pPr>
      <w:r>
        <w:rPr/>
        <w:t>[[@Bible:Gen 40:14 ]][[40:14 &gt;&gt; Gen 40:14]] {{field-on:Bible}} Но помени ме когато ти стане доброто; и стори, моля, милост с мене, и помени за мене Фараону, и извади ме из този дом. {{field-off:Bible}}</w:t>
      </w:r>
    </w:p>
    <w:p>
      <w:pPr>
        <w:pStyle w:val="Normal"/>
        <w:rPr/>
      </w:pPr>
      <w:r>
        <w:rPr/>
        <w:t>[[@Bible:Gen 40:15 ]][[40:15 &gt;&gt; Gen 40:15]] {{field-on:Bible}} Понеже наистина откраднат бидох от Еврейската земя; и тук пак не съм сторил нищо та да ме турят в тази яма. {{field-off:Bible}}</w:t>
      </w:r>
    </w:p>
    <w:p>
      <w:pPr>
        <w:pStyle w:val="Normal"/>
        <w:rPr/>
      </w:pPr>
      <w:r>
        <w:rPr/>
        <w:t>[[@Bible:Gen 40:16 ]][[40:16 &gt;&gt; Gen 40:16]] {{field-on:Bible}} И като видя началникът на хлебарите че тълкованието беше добро, рече Йосифу: И аз видях в съновидението си, и ето три бели кошници на главата ми; {{field-off:Bible}}</w:t>
      </w:r>
    </w:p>
    <w:p>
      <w:pPr>
        <w:pStyle w:val="Normal"/>
        <w:rPr/>
      </w:pPr>
      <w:r>
        <w:rPr/>
        <w:t>[[@Bible:Gen 40:17 ]][[40:17 &gt;&gt; Gen 40:17]] {{field-on:Bible}} и в горната кошница имаше от всичките Фараонови ястия, направа хлебарска; и птиците ги ядяха от кошницата отгоре на главата ми. {{field-off:Bible}}</w:t>
      </w:r>
    </w:p>
    <w:p>
      <w:pPr>
        <w:pStyle w:val="Normal"/>
        <w:rPr/>
      </w:pPr>
      <w:r>
        <w:rPr/>
        <w:t>[[@Bible:Gen 40:18 ]][[40:18 &gt;&gt; Gen 40:18]] {{field-on:Bible}} А Йосиф отговори и рече: Това е тълкованието му: Трите кошници са три дни, {{field-off:Bible}}</w:t>
      </w:r>
    </w:p>
    <w:p>
      <w:pPr>
        <w:pStyle w:val="Normal"/>
        <w:rPr/>
      </w:pPr>
      <w:r>
        <w:rPr/>
        <w:t>[[@Bible:Gen 40:19 ]][[40:19 &gt;&gt; Gen 40:19]] {{field-on:Bible}} След три дни Фараон ще отнеме главата ти от тебе, и ще те обеси на дърво; и птиците ще изядат плътта ти отгоре ти. {{field-off:Bible}}</w:t>
      </w:r>
    </w:p>
    <w:p>
      <w:pPr>
        <w:pStyle w:val="Normal"/>
        <w:rPr/>
      </w:pPr>
      <w:r>
        <w:rPr/>
        <w:t>[[@Bible:Gen 40:20 ]][[40:20 &gt;&gt; Gen 40:20]] {{field-on:Bible}} И третия ден, ден на Фараоновото рождество, направи пир на всичките си раби, и възвиси главата на началника на виночерпците и главата на началника на хлебарите между рабите си. {{field-off:Bible}}</w:t>
      </w:r>
    </w:p>
    <w:p>
      <w:pPr>
        <w:pStyle w:val="Normal"/>
        <w:rPr/>
      </w:pPr>
      <w:r>
        <w:rPr/>
        <w:t>[[@Bible:Gen 40:21 ]][[40:21 &gt;&gt; Gen 40:21]] {{field-on:Bible}} И началника на виночерпците постави пак във виночерпането му; и даде чашата в ръката Фараонова; {{field-off:Bible}}</w:t>
      </w:r>
    </w:p>
    <w:p>
      <w:pPr>
        <w:pStyle w:val="Normal"/>
        <w:rPr/>
      </w:pPr>
      <w:r>
        <w:rPr/>
        <w:t>[[@Bible:Gen 40:22 ]][[40:22 &gt;&gt; Gen 40:22]] {{field-on:Bible}} а началника на хлебарите обеси, както им изтълкува Йосиф. {{field-off:Bible}}</w:t>
      </w:r>
    </w:p>
    <w:p>
      <w:pPr>
        <w:pStyle w:val="Normal"/>
        <w:rPr/>
      </w:pPr>
      <w:r>
        <w:rPr/>
        <w:t>[[@Bible:Gen 40:23 ]][[40:23 &gt;&gt; Gen 40:23]] {{field-on:Bible}} А началникът на виночерпците не помена Йосифа, но го забрави. {{field-off:Bible}}</w:t>
      </w:r>
    </w:p>
    <w:p>
      <w:pPr>
        <w:pStyle w:val="Heading2"/>
        <w:rPr/>
      </w:pPr>
      <w:r>
        <w:rPr/>
        <w:t>Глава 41</w:t>
      </w:r>
    </w:p>
    <w:p>
      <w:pPr>
        <w:pStyle w:val="Normal"/>
        <w:rPr/>
      </w:pPr>
      <w:r>
        <w:rPr/>
        <w:t>[[@Bible:Gen 41:1 ]][[41:1 &gt;&gt; Gen 41:1]] {{field-on:Bible}} И след преминаването на две лета, Фараон видя сън; и, ето, стоеше при реката. {{field-off:Bible}}</w:t>
      </w:r>
    </w:p>
    <w:p>
      <w:pPr>
        <w:pStyle w:val="Normal"/>
        <w:rPr/>
      </w:pPr>
      <w:r>
        <w:rPr/>
        <w:t>[[@Bible:Gen 41:2 ]][[41:2 &gt;&gt; Gen 41:2]] {{field-on:Bible}} И, ето, седем крави хубави и тлъсти възлезваха из реката, та пасяха по ситника. {{field-off:Bible}}</w:t>
      </w:r>
    </w:p>
    <w:p>
      <w:pPr>
        <w:pStyle w:val="Normal"/>
        <w:rPr/>
      </w:pPr>
      <w:r>
        <w:rPr/>
        <w:t>[[@Bible:Gen 41:3 ]][[41:3 &gt;&gt; Gen 41:3]] {{field-on:Bible}} И, ето, други седем крави възлизаха след онези из реката, грозни и постали, и стояха при другите крави на брега на реката. {{field-off:Bible}}</w:t>
      </w:r>
    </w:p>
    <w:p>
      <w:pPr>
        <w:pStyle w:val="Normal"/>
        <w:rPr/>
      </w:pPr>
      <w:r>
        <w:rPr/>
        <w:t>[[@Bible:Gen 41:4 ]][[41:4 &gt;&gt; Gen 41:4]] {{field-on:Bible}} И грозните постали крави изядоха седемте хубави и тлъсти крави. Тогаз се събуди Фараон. {{field-off:Bible}}</w:t>
      </w:r>
    </w:p>
    <w:p>
      <w:pPr>
        <w:pStyle w:val="Normal"/>
        <w:rPr/>
      </w:pPr>
      <w:r>
        <w:rPr/>
        <w:t>[[@Bible:Gen 41:5 ]][[41:5 &gt;&gt; Gen 41:5]] {{field-on:Bible}} И като заспа сънува втори път; и, ето, седем класове тлъсти и добри излязоха из един ствол. {{field-off:Bible}}</w:t>
      </w:r>
    </w:p>
    <w:p>
      <w:pPr>
        <w:pStyle w:val="Normal"/>
        <w:rPr/>
      </w:pPr>
      <w:r>
        <w:rPr/>
        <w:t>[[@Bible:Gen 41:6 ]][[41:6 &gt;&gt; Gen 41:6]] {{field-on:Bible}} И, ето, други седем класове, тънки и пригорели от източния вятър, проникваха след тях. {{field-off:Bible}}</w:t>
      </w:r>
    </w:p>
    <w:p>
      <w:pPr>
        <w:pStyle w:val="Normal"/>
        <w:rPr/>
      </w:pPr>
      <w:r>
        <w:rPr/>
        <w:t>[[@Bible:Gen 41:7 ]][[41:7 &gt;&gt; Gen 41:7]] {{field-on:Bible}} И тънките класове погълнаха седемте тлъсти и пълни класове. И събуди се Фараон; и, ето, беше сън. {{field-off:Bible}}</w:t>
      </w:r>
    </w:p>
    <w:p>
      <w:pPr>
        <w:pStyle w:val="Normal"/>
        <w:rPr/>
      </w:pPr>
      <w:r>
        <w:rPr/>
        <w:t>[[@Bible:Gen 41:8 ]][[41:8 &gt;&gt; Gen 41:8]] {{field-on:Bible}} И на утринта духът му беше смутен; и проводи та повика всичките магесници и всичките мъдри Египетски; и приказа им Фараон съновиденията си; но нямаше никой който да ги изтълкува Фараону. {{field-off:Bible}}</w:t>
      </w:r>
    </w:p>
    <w:p>
      <w:pPr>
        <w:pStyle w:val="Normal"/>
        <w:rPr/>
      </w:pPr>
      <w:r>
        <w:rPr/>
        <w:t>[[@Bible:Gen 41:9 ]][[41:9 &gt;&gt; Gen 41:9]] {{field-on:Bible}} Тогаз началникът на виночерпците говори Фараону и рече: Греха си възпоменувам днес. {{field-off:Bible}}</w:t>
      </w:r>
    </w:p>
    <w:p>
      <w:pPr>
        <w:pStyle w:val="Normal"/>
        <w:rPr/>
      </w:pPr>
      <w:r>
        <w:rPr/>
        <w:t>[[@Bible:Gen 41:10 ]][[41:10 &gt;&gt; Gen 41:10]] {{field-on:Bible}} Фараон беше се разгневил на рабите си, и тури ме в тъммница в дома на началника на телохранителите, мене и началника на хлебарите. {{field-off:Bible}}</w:t>
      </w:r>
    </w:p>
    <w:p>
      <w:pPr>
        <w:pStyle w:val="Normal"/>
        <w:rPr/>
      </w:pPr>
      <w:r>
        <w:rPr/>
        <w:t>[[@Bible:Gen 41:11 ]][[41:11 &gt;&gt; Gen 41:11]] {{field-on:Bible}} И видяхме сън в истата нощ, аз и той: сънувахме всеки според тълкованието на съна си. {{field-off:Bible}}</w:t>
      </w:r>
    </w:p>
    <w:p>
      <w:pPr>
        <w:pStyle w:val="Normal"/>
        <w:rPr/>
      </w:pPr>
      <w:r>
        <w:rPr/>
        <w:t>[[@Bible:Gen 41:12 ]][[41:12 &gt;&gt; Gen 41:12]] {{field-on:Bible}} А беше там заедно с нас един млад Евреин, раб на началника на телохранителите; и приказахме му; и изтълкува сънищата ни: на всекиго според съна му направи тълкованието. {{field-off:Bible}}</w:t>
      </w:r>
    </w:p>
    <w:p>
      <w:pPr>
        <w:pStyle w:val="Normal"/>
        <w:rPr/>
      </w:pPr>
      <w:r>
        <w:rPr/>
        <w:t>[[@Bible:Gen 41:13 ]][[41:13 &gt;&gt; Gen 41:13]] {{field-on:Bible}} И както ни изтълкува, така и стана: мене ме постави пак на службата ми, а него обеси. {{field-off:Bible}}</w:t>
      </w:r>
    </w:p>
    <w:p>
      <w:pPr>
        <w:pStyle w:val="Normal"/>
        <w:rPr/>
      </w:pPr>
      <w:r>
        <w:rPr/>
        <w:t>[[@Bible:Gen 41:14 ]][[41:14 &gt;&gt; Gen 41:14]] {{field-on:Bible}} Тогаз проводи Фараон та повика Йосифа; и изведоха го бърже из тъмницата, и обръсна се, и промени дрехите си, и дойде при Фараона. {{field-off:Bible}}</w:t>
      </w:r>
    </w:p>
    <w:p>
      <w:pPr>
        <w:pStyle w:val="Normal"/>
        <w:rPr/>
      </w:pPr>
      <w:r>
        <w:rPr/>
        <w:t>[[@Bible:Gen 41:15 ]][[41:15 &gt;&gt; Gen 41:15]] {{field-on:Bible}} И рече Фараон Йосифу: Видях сън, и няма кой да го изтълкува; и аз чух за тебе да казват, че разумяваш сънищата да ги тълкуваш. {{field-off:Bible}}</w:t>
      </w:r>
    </w:p>
    <w:p>
      <w:pPr>
        <w:pStyle w:val="Normal"/>
        <w:rPr/>
      </w:pPr>
      <w:r>
        <w:rPr/>
        <w:t>[[@Bible:Gen 41:16 ]][[41:16 &gt;&gt; Gen 41:16]] {{field-on:Bible}} И отвеща Йосиф Фараону и рече: Не аз, Бог ще даде Фараону благополучен ответ. {{field-off:Bible}}</w:t>
      </w:r>
    </w:p>
    <w:p>
      <w:pPr>
        <w:pStyle w:val="Normal"/>
        <w:rPr/>
      </w:pPr>
      <w:r>
        <w:rPr/>
        <w:t>[[@Bible:Gen 41:17 ]][[41:17 &gt;&gt; Gen 41:17]] {{field-on:Bible}} И рече Фараон Йосифу: В съна си, ето, стоех при брега на реката. {{field-off:Bible}}</w:t>
      </w:r>
    </w:p>
    <w:p>
      <w:pPr>
        <w:pStyle w:val="Normal"/>
        <w:rPr/>
      </w:pPr>
      <w:r>
        <w:rPr/>
        <w:t>[[@Bible:Gen 41:18 ]][[41:18 &gt;&gt; Gen 41:18]] {{field-on:Bible}} И, ето, седем крави тлъсти и хубави излязоха из реката, та пасяха по ситника. {{field-off:Bible}}</w:t>
      </w:r>
    </w:p>
    <w:p>
      <w:pPr>
        <w:pStyle w:val="Normal"/>
        <w:rPr/>
      </w:pPr>
      <w:r>
        <w:rPr/>
        <w:t>[[@Bible:Gen 41:19 ]][[41:19 &gt;&gt; Gen 41:19]] {{field-on:Bible}} И, ето, други седем крави излазяха след тях, слаби, и много грозни, и постали, каквито на съм видял никога толко грозни във всичката Египетска земя. {{field-off:Bible}}</w:t>
      </w:r>
    </w:p>
    <w:p>
      <w:pPr>
        <w:pStyle w:val="Normal"/>
        <w:rPr/>
      </w:pPr>
      <w:r>
        <w:rPr/>
        <w:t>[[@Bible:Gen 41:20 ]][[41:20 &gt;&gt; Gen 41:20]] {{field-on:Bible}} И посталите грозни крави изядоха първите седем тлъсти крави. {{field-off:Bible}}</w:t>
      </w:r>
    </w:p>
    <w:p>
      <w:pPr>
        <w:pStyle w:val="Normal"/>
        <w:rPr/>
      </w:pPr>
      <w:r>
        <w:rPr/>
        <w:t>[[@Bible:Gen 41:21 ]][[41:21 &gt;&gt; Gen 41:21]] {{field-on:Bible}} И като влязоха в утробите им, не се познаваше, че са влезли в утробите им, но видът им беше грозен както и по-напред. Тогава се събудих. {{field-off:Bible}}</w:t>
      </w:r>
    </w:p>
    <w:p>
      <w:pPr>
        <w:pStyle w:val="Normal"/>
        <w:rPr/>
      </w:pPr>
      <w:r>
        <w:rPr/>
        <w:t>[[@Bible:Gen 41:22 ]][[41:22 &gt;&gt; Gen 41:22]] {{field-on:Bible}} После видях в съна си; и, ето, седем класове възхождаха из един ствол пълни и добри. {{field-off:Bible}}</w:t>
      </w:r>
    </w:p>
    <w:p>
      <w:pPr>
        <w:pStyle w:val="Normal"/>
        <w:rPr/>
      </w:pPr>
      <w:r>
        <w:rPr/>
        <w:t>[[@Bible:Gen 41:23 ]][[41:23 &gt;&gt; Gen 41:23]] {{field-on:Bible}} И, ето, други седем класове, сухи, тънки, пригорели от източния вятър, проникваха след тях. {{field-off:Bible}}</w:t>
      </w:r>
    </w:p>
    <w:p>
      <w:pPr>
        <w:pStyle w:val="Normal"/>
        <w:rPr/>
      </w:pPr>
      <w:r>
        <w:rPr/>
        <w:t>[[@Bible:Gen 41:24 ]][[41:24 &gt;&gt; Gen 41:24]] {{field-on:Bible}} И тънките класове погълнаха седемте добри класове. И казах това на магесниците; но няма никой който да ми го изтълкува. {{field-off:Bible}}</w:t>
      </w:r>
    </w:p>
    <w:p>
      <w:pPr>
        <w:pStyle w:val="Normal"/>
        <w:rPr/>
      </w:pPr>
      <w:r>
        <w:rPr/>
        <w:t>[[@Bible:Gen 41:25 ]][[41:25 &gt;&gt; Gen 41:25]] {{field-on:Bible}} И рече Йосиф Фараону: Сънът Фараонов е един: Бог яви Фараону какво ще направи. {{field-off:Bible}}</w:t>
      </w:r>
    </w:p>
    <w:p>
      <w:pPr>
        <w:pStyle w:val="Normal"/>
        <w:rPr/>
      </w:pPr>
      <w:r>
        <w:rPr/>
        <w:t>[[@Bible:Gen 41:26 ]][[41:26 &gt;&gt; Gen 41:26]] {{field-on:Bible}} Седемте добри крави са седем лета; и седемте добри класове са седем лета: сънът е един. {{field-off:Bible}}</w:t>
      </w:r>
    </w:p>
    <w:p>
      <w:pPr>
        <w:pStyle w:val="Normal"/>
        <w:rPr/>
      </w:pPr>
      <w:r>
        <w:rPr/>
        <w:t>[[@Bible:Gen 41:27 ]][[41:27 &gt;&gt; Gen 41:27]] {{field-on:Bible}} И седемте постали и грозни крави, които възхождаха след тях, седем лета са; и седемте праздни класове, пригорели от източния вятър, ще бъдат седем лета на глад. {{field-off:Bible}}</w:t>
      </w:r>
    </w:p>
    <w:p>
      <w:pPr>
        <w:pStyle w:val="Normal"/>
        <w:rPr/>
      </w:pPr>
      <w:r>
        <w:rPr/>
        <w:t>[[@Bible:Gen 41:28 ]][[41:28 &gt;&gt; Gen 41:28]] {{field-on:Bible}} Това е което казах Фараону: Бог яви Фараону що ще да направи. {{field-off:Bible}}</w:t>
      </w:r>
    </w:p>
    <w:p>
      <w:pPr>
        <w:pStyle w:val="Normal"/>
        <w:rPr/>
      </w:pPr>
      <w:r>
        <w:rPr/>
        <w:t>[[@Bible:Gen 41:29 ]][[41:29 &gt;&gt; Gen 41:29]] {{field-on:Bible}} Ето, идат седем лета на голямо изобилие по всичката Египетска земя. {{field-off:Bible}}</w:t>
      </w:r>
    </w:p>
    <w:p>
      <w:pPr>
        <w:pStyle w:val="Normal"/>
        <w:rPr/>
      </w:pPr>
      <w:r>
        <w:rPr/>
        <w:t>[[@Bible:Gen 41:30 ]][[41:30 &gt;&gt; Gen 41:30]] {{field-on:Bible}} И след тях ще дойдат седем лета на глад; и всичкото изобилие ще се забрави в Египетската земя; и гладът ще опустоши земята. {{field-off:Bible}}</w:t>
      </w:r>
    </w:p>
    <w:p>
      <w:pPr>
        <w:pStyle w:val="Normal"/>
        <w:rPr/>
      </w:pPr>
      <w:r>
        <w:rPr/>
        <w:t>[[@Bible:Gen 41:31 ]][[41:31 &gt;&gt; Gen 41:31]] {{field-on:Bible}} И няма да се познае изобилието по земята поради онзи глад който ще последва; защото ще бъде твърде тежък. {{field-off:Bible}}</w:t>
      </w:r>
    </w:p>
    <w:p>
      <w:pPr>
        <w:pStyle w:val="Normal"/>
        <w:rPr/>
      </w:pPr>
      <w:r>
        <w:rPr/>
        <w:t>[[@Bible:Gen 41:32 ]][[41:32 &gt;&gt; Gen 41:32]] {{field-on:Bible}} А това че се повтори съновидението Фараону два пъти обявява че това нещо е определено от Бога, и че Бог ще ускори да извърши това. {{field-off:Bible}}</w:t>
      </w:r>
    </w:p>
    <w:p>
      <w:pPr>
        <w:pStyle w:val="Normal"/>
        <w:rPr/>
      </w:pPr>
      <w:r>
        <w:rPr/>
        <w:t>[[@Bible:Gen 41:33 ]][[41:33 &gt;&gt; Gen 41:33]] {{field-on:Bible}} А сега нека промисли Фараон человека смислен и мъдър, и нека го постави над Египетската земя. {{field-off:Bible}}</w:t>
      </w:r>
    </w:p>
    <w:p>
      <w:pPr>
        <w:pStyle w:val="Normal"/>
        <w:rPr/>
      </w:pPr>
      <w:r>
        <w:rPr/>
        <w:t>[[@Bible:Gen 41:34 ]][[41:34 &gt;&gt; Gen 41:34]] {{field-on:Bible}} Нека направи Фараон това, и нека определи настойници по земята; и нека вземе петата част от Египетската земя в седемте изобилни лета. {{field-off:Bible}}</w:t>
      </w:r>
    </w:p>
    <w:p>
      <w:pPr>
        <w:pStyle w:val="Normal"/>
        <w:rPr/>
      </w:pPr>
      <w:r>
        <w:rPr/>
        <w:t>[[@Bible:Gen 41:35 ]][[41:35 &gt;&gt; Gen 41:35]] {{field-on:Bible}} И нека съберат всичката храна на тези добри лета които идат; и житото което ще съберат нека е под Фараонова ръка за храна в градовете, и нека го пазят. {{field-off:Bible}}</w:t>
      </w:r>
    </w:p>
    <w:p>
      <w:pPr>
        <w:pStyle w:val="Normal"/>
        <w:rPr/>
      </w:pPr>
      <w:r>
        <w:rPr/>
        <w:t>[[@Bible:Gen 41:36 ]][[41:36 &gt;&gt; Gen 41:36]] {{field-on:Bible}} И храната ще се упази за земята в седемте лета на глада които ще бъдат в Египетската земя, за да се не опустоши мястото от глада. {{field-off:Bible}}</w:t>
      </w:r>
    </w:p>
    <w:p>
      <w:pPr>
        <w:pStyle w:val="Normal"/>
        <w:rPr/>
      </w:pPr>
      <w:r>
        <w:rPr/>
        <w:t>[[@Bible:Gen 41:37 ]][[41:37 &gt;&gt; Gen 41:37]] {{field-on:Bible}} И това нещо биде угодно на Фараона и на всичките му раби. {{field-off:Bible}}</w:t>
      </w:r>
    </w:p>
    <w:p>
      <w:pPr>
        <w:pStyle w:val="Normal"/>
        <w:rPr/>
      </w:pPr>
      <w:r>
        <w:rPr/>
        <w:t>[[@Bible:Gen 41:38 ]][[41:38 &gt;&gt; Gen 41:38]] {{field-on:Bible}} И рече Фараон на рабите си: Можем ли намери както тогова человека, в когото има Дух Божий? {{field-off:Bible}}</w:t>
      </w:r>
    </w:p>
    <w:p>
      <w:pPr>
        <w:pStyle w:val="Normal"/>
        <w:rPr/>
      </w:pPr>
      <w:r>
        <w:rPr/>
        <w:t>[[@Bible:Gen 41:39 ]][[41:39 &gt;&gt; Gen 41:39]] {{field-on:Bible}} И рече Фараон Йосифу: Понеже ти показа Бог всичко това, не е никой толко смислен и мъдър колкото си ти. {{field-off:Bible}}</w:t>
      </w:r>
    </w:p>
    <w:p>
      <w:pPr>
        <w:pStyle w:val="Normal"/>
        <w:rPr/>
      </w:pPr>
      <w:r>
        <w:rPr/>
        <w:t>[[@Bible:Gen 41:40 ]][[41:40 &gt;&gt; Gen 41:40]] {{field-on:Bible}} Ти ще бъдеш над дома ми; и словото на устата ти ще слушат всичките ми люде: само според престола ще бъда по-горен от тебе. {{field-off:Bible}}</w:t>
      </w:r>
    </w:p>
    <w:p>
      <w:pPr>
        <w:pStyle w:val="Normal"/>
        <w:rPr/>
      </w:pPr>
      <w:r>
        <w:rPr/>
        <w:t>[[@Bible:Gen 41:41 ]][[41:41 &gt;&gt; Gen 41:41]] {{field-on:Bible}} И рече Фараон Йосифу: Ето, поставих те над всичката Египетска земя. {{field-off:Bible}}</w:t>
      </w:r>
    </w:p>
    <w:p>
      <w:pPr>
        <w:pStyle w:val="Normal"/>
        <w:rPr/>
      </w:pPr>
      <w:r>
        <w:rPr/>
        <w:t>[[@Bible:Gen 41:42 ]][[41:42 &gt;&gt; Gen 41:42]] {{field-on:Bible}} И извади Фараон пръстена си от ръката си, и тури го на Йосифовата ръка, и облече го с дрехи от висон, и превърза златен ошийник около врата му. {{field-off:Bible}}</w:t>
      </w:r>
    </w:p>
    <w:p>
      <w:pPr>
        <w:pStyle w:val="Normal"/>
        <w:rPr/>
      </w:pPr>
      <w:r>
        <w:rPr/>
        <w:t>[[@Bible:Gen 41:43 ]][[41:43 &gt;&gt; Gen 41:43]] {{field-on:Bible}} И възкачи го на втората си колесница; и проповядваха пред него: Коленичете! И постави го над всичката Египетска земя. {{field-off:Bible}}</w:t>
      </w:r>
    </w:p>
    <w:p>
      <w:pPr>
        <w:pStyle w:val="Normal"/>
        <w:rPr/>
      </w:pPr>
      <w:r>
        <w:rPr/>
        <w:t>[[@Bible:Gen 41:44 ]][[41:44 &gt;&gt; Gen 41:44]] {{field-on:Bible}} И рече Фараон Йосифу: Аз съм Фараон; и без тебе никой няма да дигне ръка или нога по всичката Египетска земя. {{field-off:Bible}}</w:t>
      </w:r>
    </w:p>
    <w:p>
      <w:pPr>
        <w:pStyle w:val="Normal"/>
        <w:rPr/>
      </w:pPr>
      <w:r>
        <w:rPr/>
        <w:t>[[@Bible:Gen 41:45 ]][[41:45 &gt;&gt; Gen 41:45]] {{field-on:Bible}} И наименува Фараон Йосифа Цафнат Панеах, и даде му за жена Асенета, дъщерята на Потифера Илиополския жрец. И излезе Йосиф по Египетската земя. {{field-off:Bible}}</w:t>
      </w:r>
    </w:p>
    <w:p>
      <w:pPr>
        <w:pStyle w:val="Normal"/>
        <w:rPr/>
      </w:pPr>
      <w:r>
        <w:rPr/>
        <w:t>[[@Bible:Gen 41:46 ]][[41:46 &gt;&gt; Gen 41:46]] {{field-on:Bible}} А Йосиф бе на тридесет години когато се представи пред Фараона Египетския цар; и излезе Йосиф от присътствието Фараоново, и пройде всичката Египетска земя. {{field-off:Bible}}</w:t>
      </w:r>
    </w:p>
    <w:p>
      <w:pPr>
        <w:pStyle w:val="Normal"/>
        <w:rPr/>
      </w:pPr>
      <w:r>
        <w:rPr/>
        <w:t>[[@Bible:Gen 41:47 ]][[41:47 &gt;&gt; Gen 41:47]] {{field-on:Bible}} И стори земята плод богатодавно в седемте лета на изобилието. {{field-off:Bible}}</w:t>
      </w:r>
    </w:p>
    <w:p>
      <w:pPr>
        <w:pStyle w:val="Normal"/>
        <w:rPr/>
      </w:pPr>
      <w:r>
        <w:rPr/>
        <w:t>[[@Bible:Gen 41:48 ]][[41:48 &gt;&gt; Gen 41:48]] {{field-on:Bible}} И събра всичката храна на седемте лета които бидоха в Египетската земя; и тури храната в градовете; храната на нивите които бяха около всеки град тури в него. {{field-off:Bible}}</w:t>
      </w:r>
    </w:p>
    <w:p>
      <w:pPr>
        <w:pStyle w:val="Normal"/>
        <w:rPr/>
      </w:pPr>
      <w:r>
        <w:rPr/>
        <w:t>[[@Bible:Gen 41:49 ]][[41:49 &gt;&gt; Gen 41:49]] {{field-on:Bible}} И събра Йосиф жито както морския пясък твърде много, щото престана да го смята: защото беше безсметно. {{field-off:Bible}}</w:t>
      </w:r>
    </w:p>
    <w:p>
      <w:pPr>
        <w:pStyle w:val="Normal"/>
        <w:rPr/>
      </w:pPr>
      <w:r>
        <w:rPr/>
        <w:t>[[@Bible:Gen 41:50 ]][[41:50 &gt;&gt; Gen 41:50]] {{field-on:Bible}} И родиха се два сина Йосифу преди да дойдат летата на глада, които му роди Асенета, дъщерята на Потифера Илиополския жрец. {{field-off:Bible}}</w:t>
      </w:r>
    </w:p>
    <w:p>
      <w:pPr>
        <w:pStyle w:val="Normal"/>
        <w:rPr/>
      </w:pPr>
      <w:r>
        <w:rPr/>
        <w:t>[[@Bible:Gen 41:51 ]][[41:51 &gt;&gt; Gen 41:51]] {{field-on:Bible}} И нарече Йосиф името на първородния Манасия. Защото (рече) Бог ме направи да забравя всичките си трудове и всичкия дом на отца си. {{field-off:Bible}}</w:t>
      </w:r>
    </w:p>
    <w:p>
      <w:pPr>
        <w:pStyle w:val="Normal"/>
        <w:rPr/>
      </w:pPr>
      <w:r>
        <w:rPr/>
        <w:t>[[@Bible:Gen 41:52 ]][[41:52 &gt;&gt; Gen 41:52]] {{field-on:Bible}} И името на втория нарече Ефрем: Защото (рече) Бог ме направи плодоносен в земята на скръбта ми. {{field-off:Bible}}</w:t>
      </w:r>
    </w:p>
    <w:p>
      <w:pPr>
        <w:pStyle w:val="Normal"/>
        <w:rPr/>
      </w:pPr>
      <w:r>
        <w:rPr/>
        <w:t>[[@Bible:Gen 41:53 ]][[41:53 &gt;&gt; Gen 41:53]] {{field-on:Bible}} И преминаха седемте лета на изобилието което биде в Египетската земя. {{field-off:Bible}}</w:t>
      </w:r>
    </w:p>
    <w:p>
      <w:pPr>
        <w:pStyle w:val="Normal"/>
        <w:rPr/>
      </w:pPr>
      <w:r>
        <w:rPr/>
        <w:t>[[@Bible:Gen 41:54 ]][[41:54 &gt;&gt; Gen 41:54]] {{field-on:Bible}} И начнаха да идат седемте лета на глада, както рече Йосиф; и стана глад по всичките места; а по всичката Египетска земя имаше хляб. {{field-off:Bible}}</w:t>
      </w:r>
    </w:p>
    <w:p>
      <w:pPr>
        <w:pStyle w:val="Normal"/>
        <w:rPr/>
      </w:pPr>
      <w:r>
        <w:rPr/>
        <w:t>[[@Bible:Gen 41:55 ]][[41:55 &gt;&gt; Gen 41:55]] {{field-on:Bible}} И когато огладня всичката Египетска земя, извикаха людете към Фараона за хляб. И рече Фараон на всичките Египтяни: Идете при Йосифа; и каквото ви рече, направете. {{field-off:Bible}}</w:t>
      </w:r>
    </w:p>
    <w:p>
      <w:pPr>
        <w:pStyle w:val="Normal"/>
        <w:rPr/>
      </w:pPr>
      <w:r>
        <w:rPr/>
        <w:t>[[@Bible:Gen 41:56 ]][[41:56 &gt;&gt; Gen 41:56]] {{field-on:Bible}} И гладът беше по всичкото лице на земята. А Йосиф отвори всичките житници и продаваше жито на Египтяните; и градът натегнуваше по Египетската земя. {{field-off:Bible}}</w:t>
      </w:r>
    </w:p>
    <w:p>
      <w:pPr>
        <w:pStyle w:val="Normal"/>
        <w:rPr/>
      </w:pPr>
      <w:r>
        <w:rPr/>
        <w:t>[[@Bible:Gen 41:57 ]][[41:57 &gt;&gt; Gen 41:57]] {{field-on:Bible}} И от всичкине места дохождаха в Египет при Йосифа за да купуват жито; защото гладът натегнуваше по всичката земя. {{field-off:Bible}}</w:t>
      </w:r>
    </w:p>
    <w:p>
      <w:pPr>
        <w:pStyle w:val="Heading2"/>
        <w:rPr/>
      </w:pPr>
      <w:r>
        <w:rPr/>
        <w:t>Глава 42</w:t>
      </w:r>
    </w:p>
    <w:p>
      <w:pPr>
        <w:pStyle w:val="Normal"/>
        <w:rPr/>
      </w:pPr>
      <w:r>
        <w:rPr/>
        <w:t>[[@Bible:Gen 42:1 ]][[42:1 &gt;&gt; Gen 42:1]] {{field-on:Bible}} И видя Яков че се намира жито в Египет, и рече Яков на синовете си: Защо се гледате един друг? {{field-off:Bible}}</w:t>
      </w:r>
    </w:p>
    <w:p>
      <w:pPr>
        <w:pStyle w:val="Normal"/>
        <w:rPr/>
      </w:pPr>
      <w:r>
        <w:rPr/>
        <w:t>[[@Bible:Gen 42:2 ]][[42:2 &gt;&gt; Gen 42:2]] {{field-on:Bible}} И рече: Ето, чух че се намира жито в Египет: слезте там та купете за нас от там, за да живеем, и да не умрем. {{field-off:Bible}}</w:t>
      </w:r>
    </w:p>
    <w:p>
      <w:pPr>
        <w:pStyle w:val="Normal"/>
        <w:rPr/>
      </w:pPr>
      <w:r>
        <w:rPr/>
        <w:t>[[@Bible:Gen 42:3 ]][[42:3 &gt;&gt; Gen 42:3]] {{field-on:Bible}} И слязоха десетте Йосифови братя за да купят жито от Египет. {{field-off:Bible}}</w:t>
      </w:r>
    </w:p>
    <w:p>
      <w:pPr>
        <w:pStyle w:val="Normal"/>
        <w:rPr/>
      </w:pPr>
      <w:r>
        <w:rPr/>
        <w:t>[[@Bible:Gen 42:4 ]][[42:4 &gt;&gt; Gen 42:4]] {{field-on:Bible}} А Вениамина Йосифовия брат не проводи Яков заедно с братята му, защото думаше: Да не би да му се случи злощастие. {{field-off:Bible}}</w:t>
      </w:r>
    </w:p>
    <w:p>
      <w:pPr>
        <w:pStyle w:val="Normal"/>
        <w:rPr/>
      </w:pPr>
      <w:r>
        <w:rPr/>
        <w:t>[[@Bible:Gen 42:5 ]][[42:5 &gt;&gt; Gen 42:5]] {{field-on:Bible}} И дойдоха синовете Израилеви за да купят жито между онези които идеха там; {{field-off:Bible}}</w:t>
      </w:r>
    </w:p>
    <w:p>
      <w:pPr>
        <w:pStyle w:val="Normal"/>
        <w:rPr/>
      </w:pPr>
      <w:r>
        <w:rPr/>
        <w:t>[[@Bible:Gen 42:6 ]][[42:6 &gt;&gt; Gen 42:6]] {{field-on:Bible}} А Йосиф беше управителят на мястото: той продаваше на всичките люде на оназ земя, и дойдоха Йосифовите братя и поклониха му се с лице до земята. {{field-off:Bible}}</w:t>
      </w:r>
    </w:p>
    <w:p>
      <w:pPr>
        <w:pStyle w:val="Normal"/>
        <w:rPr/>
      </w:pPr>
      <w:r>
        <w:rPr/>
        <w:t>[[@Bible:Gen 42:7 ]][[42:7 &gt;&gt; Gen 42:7]] {{field-on:Bible}} А Йосиф, като видя братята си, позна ги, но показа се чужденец на тях, и говореше им жестоко, и рече им: От де идете? А те рекоха: От Ханаанската земя, за да купим храна. {{field-off:Bible}}</w:t>
      </w:r>
    </w:p>
    <w:p>
      <w:pPr>
        <w:pStyle w:val="Normal"/>
        <w:rPr/>
      </w:pPr>
      <w:r>
        <w:rPr/>
        <w:t>[[@Bible:Gen 42:8 ]][[42:8 &gt;&gt; Gen 42:8]] {{field-on:Bible}} И позна Йосиф братята си; но те него не познаха. {{field-off:Bible}}</w:t>
      </w:r>
    </w:p>
    <w:p>
      <w:pPr>
        <w:pStyle w:val="Normal"/>
        <w:rPr/>
      </w:pPr>
      <w:r>
        <w:rPr/>
        <w:t>[[@Bible:Gen 42:9 ]][[42:9 &gt;&gt; Gen 42:9]] {{field-on:Bible}} И науми си Йосиф сънищата които беше сънувал за тях, и рече им: Съгледатели сте вие: дойдохте да прегледате голотата на тази земя. {{field-off:Bible}}</w:t>
      </w:r>
    </w:p>
    <w:p>
      <w:pPr>
        <w:pStyle w:val="Normal"/>
        <w:rPr/>
      </w:pPr>
      <w:r>
        <w:rPr/>
        <w:t>[[@Bible:Gen 42:10 ]][[42:10 &gt;&gt; Gen 42:10]] {{field-on:Bible}} А те му рекоха: Не, господине мой; но дойдоха рабите ти да купят храна. {{field-off:Bible}}</w:t>
      </w:r>
    </w:p>
    <w:p>
      <w:pPr>
        <w:pStyle w:val="Normal"/>
        <w:rPr/>
      </w:pPr>
      <w:r>
        <w:rPr/>
        <w:t>[[@Bible:Gen 42:11 ]][[42:11 &gt;&gt; Gen 42:11]] {{field-on:Bible}} Ние всички сме синове на едного человека: прави человеци сме: рабите твои не са съгледатели. {{field-off:Bible}}</w:t>
      </w:r>
    </w:p>
    <w:p>
      <w:pPr>
        <w:pStyle w:val="Normal"/>
        <w:rPr/>
      </w:pPr>
      <w:r>
        <w:rPr/>
        <w:t>[[@Bible:Gen 42:12 ]][[42:12 &gt;&gt; Gen 42:12]] {{field-on:Bible}} И рече им: Не; но голотата на мястото дойдохте да прегледате. {{field-off:Bible}}</w:t>
      </w:r>
    </w:p>
    <w:p>
      <w:pPr>
        <w:pStyle w:val="Normal"/>
        <w:rPr/>
      </w:pPr>
      <w:r>
        <w:rPr/>
        <w:t>[[@Bible:Gen 42:13 ]][[42:13 &gt;&gt; Gen 42:13]] {{field-on:Bible}} А те рекоха: Ние твоите раби сме дванадесет братя, синове на едного человека в Ханаанската земя; и, ето, най-младият се намира с отца ни, и единът не съществува. {{field-off:Bible}}</w:t>
      </w:r>
    </w:p>
    <w:p>
      <w:pPr>
        <w:pStyle w:val="Normal"/>
        <w:rPr/>
      </w:pPr>
      <w:r>
        <w:rPr/>
        <w:t>[[@Bible:Gen 42:14 ]][[42:14 &gt;&gt; Gen 42:14]] {{field-on:Bible}} И рече им Йосиф: Това е което ви казах и рекох: съгледатели сте. {{field-off:Bible}}</w:t>
      </w:r>
    </w:p>
    <w:p>
      <w:pPr>
        <w:pStyle w:val="Normal"/>
        <w:rPr/>
      </w:pPr>
      <w:r>
        <w:rPr/>
        <w:t>[[@Bible:Gen 42:15 ]][[42:15 &gt;&gt; Gen 42:15]] {{field-on:Bible}} С това ще се опитате: тако ми Фараоновият живот, няма да излезете от тук ако не дойде по-младият ваш брат тука. {{field-off:Bible}}</w:t>
      </w:r>
    </w:p>
    <w:p>
      <w:pPr>
        <w:pStyle w:val="Normal"/>
        <w:rPr/>
      </w:pPr>
      <w:r>
        <w:rPr/>
        <w:t>[[@Bible:Gen 42:16 ]][[42:16 &gt;&gt; Gen 42:16]] {{field-on:Bible}} Пратете едного от вас, та нека доведе брата ви; а вие ще останете запрени доде се покажат думите ви да ли говорите истина: ако ли не, тако ми Фараоновият живот, наистина сте съгледатели. {{field-off:Bible}}</w:t>
      </w:r>
    </w:p>
    <w:p>
      <w:pPr>
        <w:pStyle w:val="Normal"/>
        <w:rPr/>
      </w:pPr>
      <w:r>
        <w:rPr/>
        <w:t>[[@Bible:Gen 42:17 ]][[42:17 &gt;&gt; Gen 42:17]] {{field-on:Bible}} И тури ги наедно под стража три дни. {{field-off:Bible}}</w:t>
      </w:r>
    </w:p>
    <w:p>
      <w:pPr>
        <w:pStyle w:val="Normal"/>
        <w:rPr/>
      </w:pPr>
      <w:r>
        <w:rPr/>
        <w:t>[[@Bible:Gen 42:18 ]][[42:18 &gt;&gt; Gen 42:18]] {{field-on:Bible}} И третия ден им рече Йосиф: Това сторете и ще живеете; защото аз се боя от Бога. {{field-off:Bible}}</w:t>
      </w:r>
    </w:p>
    <w:p>
      <w:pPr>
        <w:pStyle w:val="Normal"/>
        <w:rPr/>
      </w:pPr>
      <w:r>
        <w:rPr/>
        <w:t>[[@Bible:Gen 42:19 ]][[42:19 &gt;&gt; Gen 42:19]] {{field-on:Bible}} Ако сте прави, един от братята ви нека остане запрян в затвора дето сте; а вие идете, земете жито за глада на домовете си; {{field-off:Bible}}</w:t>
      </w:r>
    </w:p>
    <w:p>
      <w:pPr>
        <w:pStyle w:val="Normal"/>
        <w:rPr/>
      </w:pPr>
      <w:r>
        <w:rPr/>
        <w:t>[[@Bible:Gen 42:20 ]][[42:20 &gt;&gt; Gen 42:20]] {{field-on:Bible}} но, доведете ми най-младия си брат: така ще се докажат думите ви истинни, и няма да умрете. И сториха така. {{field-off:Bible}}</w:t>
      </w:r>
    </w:p>
    <w:p>
      <w:pPr>
        <w:pStyle w:val="Normal"/>
        <w:rPr/>
      </w:pPr>
      <w:r>
        <w:rPr/>
        <w:t>[[@Bible:Gen 42:21 ]][[42:21 &gt;&gt; Gen 42:21]] {{field-on:Bible}} И рекоха си един на друг: Наистина повинни сме заради нашия брат, защото видяхме оскърбението на душата му когато ни се молеше, и го не послушахме: затова ни постигна това оскърбение. {{field-off:Bible}}</w:t>
      </w:r>
    </w:p>
    <w:p>
      <w:pPr>
        <w:pStyle w:val="Normal"/>
        <w:rPr/>
      </w:pPr>
      <w:r>
        <w:rPr/>
        <w:t>[[@Bible:Gen 42:22 ]][[42:22 &gt;&gt; Gen 42:22]] {{field-on:Bible}} А Рувим отговори им и рече: Не казах ли ви и рекох да не съгрешите против детето? и не послушахте: за това, ето, кръвта му се изисква. {{field-off:Bible}}</w:t>
      </w:r>
    </w:p>
    <w:p>
      <w:pPr>
        <w:pStyle w:val="Normal"/>
        <w:rPr/>
      </w:pPr>
      <w:r>
        <w:rPr/>
        <w:t>[[@Bible:Gen 42:23 ]][[42:23 &gt;&gt; Gen 42:23]] {{field-on:Bible}} И те не знаеха че разбираше Йосиф; защото говоренето им с него беше чрез тълковател. {{field-off:Bible}}</w:t>
      </w:r>
    </w:p>
    <w:p>
      <w:pPr>
        <w:pStyle w:val="Normal"/>
        <w:rPr/>
      </w:pPr>
      <w:r>
        <w:rPr/>
        <w:t>[[@Bible:Gen 42:24 ]][[42:24 &gt;&gt; Gen 42:24]] {{field-on:Bible}} И оттегли се от тях и плака, и пак се върна при тях и говореше им; и взе от тях Симеона, и върза го пред тях. {{field-off:Bible}}</w:t>
      </w:r>
    </w:p>
    <w:p>
      <w:pPr>
        <w:pStyle w:val="Normal"/>
        <w:rPr/>
      </w:pPr>
      <w:r>
        <w:rPr/>
        <w:t>[[@Bible:Gen 42:25 ]][[42:25 &gt;&gt; Gen 42:25]] {{field-on:Bible}} Тогаз заповяда Йосиф да напълнят съдовете им с жито, и да върнат среброто им всеки му във вретището му, и да им дадат храна за пътя; и стана им така. {{field-off:Bible}}</w:t>
      </w:r>
    </w:p>
    <w:p>
      <w:pPr>
        <w:pStyle w:val="Normal"/>
        <w:rPr/>
      </w:pPr>
      <w:r>
        <w:rPr/>
        <w:t>[[@Bible:Gen 42:26 ]][[42:26 &gt;&gt; Gen 42:26]] {{field-on:Bible}} И натовариха житото си на ослите си, и тръгнаха от там. {{field-off:Bible}}</w:t>
      </w:r>
    </w:p>
    <w:p>
      <w:pPr>
        <w:pStyle w:val="Normal"/>
        <w:rPr/>
      </w:pPr>
      <w:r>
        <w:rPr/>
        <w:t>[[@Bible:Gen 42:27 ]][[42:27 &gt;&gt; Gen 42:27]] {{field-on:Bible}} И когато един от тях развърза вретището си за да даде на осела си храна в гостилницата, видя среброто си; и, ето, беше в устието на вретището му. {{field-off:Bible}}</w:t>
      </w:r>
    </w:p>
    <w:p>
      <w:pPr>
        <w:pStyle w:val="Normal"/>
        <w:rPr/>
      </w:pPr>
      <w:r>
        <w:rPr/>
        <w:t>[[@Bible:Gen 42:28 ]][[42:28 &gt;&gt; Gen 42:28]] {{field-on:Bible}} И рече на братята си: Среброто ми се даде назад; и наистина ето го във вретището ми. И ужаси се сърдцето им, и смутиха се, и говореха помежду си: Що е това което ни стори Бог? {{field-off:Bible}}</w:t>
      </w:r>
    </w:p>
    <w:p>
      <w:pPr>
        <w:pStyle w:val="Normal"/>
        <w:rPr/>
      </w:pPr>
      <w:r>
        <w:rPr/>
        <w:t>[[@Bible:Gen 42:29 ]][[42:29 &gt;&gt; Gen 42:29]] {{field-on:Bible}} И дойдоха при Якова отца си в Ханаанската земя, и приказаха му всичко що им се бе случило, и рекоха: {{field-off:Bible}}</w:t>
      </w:r>
    </w:p>
    <w:p>
      <w:pPr>
        <w:pStyle w:val="Normal"/>
        <w:rPr/>
      </w:pPr>
      <w:r>
        <w:rPr/>
        <w:t>[[@Bible:Gen 42:30 ]][[42:30 &gt;&gt; Gen 42:30]] {{field-on:Bible}} человекът който е господар на оназ земя говори ни жестоко, и прие ни като съгледатели на мястото. {{field-off:Bible}}</w:t>
      </w:r>
    </w:p>
    <w:p>
      <w:pPr>
        <w:pStyle w:val="Normal"/>
        <w:rPr/>
      </w:pPr>
      <w:r>
        <w:rPr/>
        <w:t>[[@Bible:Gen 42:31 ]][[42:31 &gt;&gt; Gen 42:31]] {{field-on:Bible}} И рекохме му: Прави человеци сме: не сме съгледатели. {{field-off:Bible}}</w:t>
      </w:r>
    </w:p>
    <w:p>
      <w:pPr>
        <w:pStyle w:val="Normal"/>
        <w:rPr/>
      </w:pPr>
      <w:r>
        <w:rPr/>
        <w:t>[[@Bible:Gen 42:32 ]][[42:32 &gt;&gt; Gen 42:32]] {{field-on:Bible}} Дванадесет братя сме, синове на отца си: единът не съществува; и най-младият е днес с отца ни в Ханаанската земя. {{field-off:Bible}}</w:t>
      </w:r>
    </w:p>
    <w:p>
      <w:pPr>
        <w:pStyle w:val="Normal"/>
        <w:rPr/>
      </w:pPr>
      <w:r>
        <w:rPr/>
        <w:t>[[@Bible:Gen 42:33 ]][[42:33 &gt;&gt; Gen 42:33]] {{field-on:Bible}} И рече ни человекът, господарят на оназ земя: С това ще позная че сте прави человеци: едного от братята си оставете с мене, и земете жито за глада на домовете си та си идете. {{field-off:Bible}}</w:t>
      </w:r>
    </w:p>
    <w:p>
      <w:pPr>
        <w:pStyle w:val="Normal"/>
        <w:rPr/>
      </w:pPr>
      <w:r>
        <w:rPr/>
        <w:t>[[@Bible:Gen 42:34 ]][[42:34 &gt;&gt; Gen 42:34]] {{field-on:Bible}} И доведете при мене най-младия си брат: тогаз ще позная че не сте съгледатели, но сте прави; и ще ви отдам брата ви; и ще търгувате в таз земя. {{field-off:Bible}}</w:t>
      </w:r>
    </w:p>
    <w:p>
      <w:pPr>
        <w:pStyle w:val="Normal"/>
        <w:rPr/>
      </w:pPr>
      <w:r>
        <w:rPr/>
        <w:t>[[@Bible:Gen 42:35 ]][[42:35 &gt;&gt; Gen 42:35]] {{field-on:Bible}} И когато изпразднуваха вретищата, ето, всекиму възелът на среброто беше във вретището му; и като видяха те и отец им възлите на среброто си, уплашиха се. {{field-off:Bible}}</w:t>
      </w:r>
    </w:p>
    <w:p>
      <w:pPr>
        <w:pStyle w:val="Normal"/>
        <w:rPr/>
      </w:pPr>
      <w:r>
        <w:rPr/>
        <w:t>[[@Bible:Gen 42:36 ]][[42:36 &gt;&gt; Gen 42:36]] {{field-on:Bible}} И рече им Яков отец им: Вие ме обезчадихте: Йосифа няма, и Симеона няма, а Вениамина искате да вземете: върх мене падна всичко това! {{field-off:Bible}}</w:t>
      </w:r>
    </w:p>
    <w:p>
      <w:pPr>
        <w:pStyle w:val="Normal"/>
        <w:rPr/>
      </w:pPr>
      <w:r>
        <w:rPr/>
        <w:t>[[@Bible:Gen 42:37 ]][[42:37 &gt;&gt; Gen 42:37]] {{field-on:Bible}} А Рувим отговори на отца си и рече: Двамата ми сина убий ако го не доведа при тебе: предай го на ръката ми, и аз ще го доведа пак при тебе. {{field-off:Bible}}</w:t>
      </w:r>
    </w:p>
    <w:p>
      <w:pPr>
        <w:pStyle w:val="Normal"/>
        <w:rPr/>
      </w:pPr>
      <w:r>
        <w:rPr/>
        <w:t>[[@Bible:Gen 42:38 ]][[42:38 &gt;&gt; Gen 42:38]] {{field-on:Bible}} А той рече: Няма да слезе син ми с вас, защото брат му умря, и той сам остана; и ако му се случи някое нещастие по пътя дето отхождате, тогава ще сведете седината ми със скърб в гроба. {{field-off:Bible}}</w:t>
      </w:r>
    </w:p>
    <w:p>
      <w:pPr>
        <w:pStyle w:val="Heading2"/>
        <w:rPr/>
      </w:pPr>
      <w:r>
        <w:rPr/>
        <w:t>Глава 43</w:t>
      </w:r>
    </w:p>
    <w:p>
      <w:pPr>
        <w:pStyle w:val="Normal"/>
        <w:rPr/>
      </w:pPr>
      <w:r>
        <w:rPr/>
        <w:t>[[@Bible:Gen 43:1 ]][[43:1 &gt;&gt; Gen 43:1]] {{field-on:Bible}} А гладът натегна на земята. {{field-off:Bible}}</w:t>
      </w:r>
    </w:p>
    <w:p>
      <w:pPr>
        <w:pStyle w:val="Normal"/>
        <w:rPr/>
      </w:pPr>
      <w:r>
        <w:rPr/>
        <w:t>[[@Bible:Gen 43:2 ]][[43:2 &gt;&gt; Gen 43:2]] {{field-on:Bible}} И като свършиха да ядат житото което донесоха из Египет, рече им отец им: Идете пак та купете нам малко храна. {{field-off:Bible}}</w:t>
      </w:r>
    </w:p>
    <w:p>
      <w:pPr>
        <w:pStyle w:val="Normal"/>
        <w:rPr/>
      </w:pPr>
      <w:r>
        <w:rPr/>
        <w:t>[[@Bible:Gen 43:3 ]][[43:3 &gt;&gt; Gen 43:3]] {{field-on:Bible}} А Юда му отговори и рече: Строго ни засвидетелствува человекът и рече: Няма да видите лицето му ако не е с вас брат ви. {{field-off:Bible}}</w:t>
      </w:r>
    </w:p>
    <w:p>
      <w:pPr>
        <w:pStyle w:val="Normal"/>
        <w:rPr/>
      </w:pPr>
      <w:r>
        <w:rPr/>
        <w:t>[[@Bible:Gen 43:4 ]][[43:4 &gt;&gt; Gen 43:4]] {{field-on:Bible}} Ако изпроводиш брата ни с нас, ще слезем и ще ти купим храна; {{field-off:Bible}}</w:t>
      </w:r>
    </w:p>
    <w:p>
      <w:pPr>
        <w:pStyle w:val="Normal"/>
        <w:rPr/>
      </w:pPr>
      <w:r>
        <w:rPr/>
        <w:t>[[@Bible:Gen 43:5 ]][[43:5 &gt;&gt; Gen 43:5]] {{field-on:Bible}} но ако го не проводиш, няма да слезем, защото человекът ни рече: Няма да видите лицето ми ако брат ви не е с вас. {{field-off:Bible}}</w:t>
      </w:r>
    </w:p>
    <w:p>
      <w:pPr>
        <w:pStyle w:val="Normal"/>
        <w:rPr/>
      </w:pPr>
      <w:r>
        <w:rPr/>
        <w:t>[[@Bible:Gen 43:6 ]][[43:6 &gt;&gt; Gen 43:6]] {{field-on:Bible}} А Израил рече: Защо ми сторихте това зло и казахте на человека че имате друг брат? {{field-off:Bible}}</w:t>
      </w:r>
    </w:p>
    <w:p>
      <w:pPr>
        <w:pStyle w:val="Normal"/>
        <w:rPr/>
      </w:pPr>
      <w:r>
        <w:rPr/>
        <w:t>[[@Bible:Gen 43:7 ]][[43:7 &gt;&gt; Gen 43:7]] {{field-on:Bible}} А те рекоха: человекът изпита подробно за нас и за рода ни, и рече: Отец ви жив ли е още? имате ли друг брат? И отговорихме му според тези думи. От де да знаем ние че щеше да рече: Доведете брата си? {{field-off:Bible}}</w:t>
      </w:r>
    </w:p>
    <w:p>
      <w:pPr>
        <w:pStyle w:val="Normal"/>
        <w:rPr/>
      </w:pPr>
      <w:r>
        <w:rPr/>
        <w:t>[[@Bible:Gen 43:8 ]][[43:8 &gt;&gt; Gen 43:8]] {{field-on:Bible}} И рече Юда на Израиля отца си: Проводи детето с мене; и да станем да отидем, за да бъдем живи, и да не умрем, и ние и ти и челядите ни. {{field-off:Bible}}</w:t>
      </w:r>
    </w:p>
    <w:p>
      <w:pPr>
        <w:pStyle w:val="Normal"/>
        <w:rPr/>
      </w:pPr>
      <w:r>
        <w:rPr/>
        <w:t>[[@Bible:Gen 43:9 ]][[43:9 &gt;&gt; Gen 43:9]] {{field-on:Bible}} Аз се поръчавам за него: от ръката ми го искай: ако го не доведа при тебе, и го поставя пред тебе, тогаз нека съм винаги виноват тебе. {{field-off:Bible}}</w:t>
      </w:r>
    </w:p>
    <w:p>
      <w:pPr>
        <w:pStyle w:val="Normal"/>
        <w:rPr/>
      </w:pPr>
      <w:r>
        <w:rPr/>
        <w:t>[[@Bible:Gen 43:10 ]][[43:10 &gt;&gt; Gen 43:10]] {{field-on:Bible}} Понеже ако не бяхме се бавили, известно до сега втори път щяхме да се върнем. {{field-off:Bible}}</w:t>
      </w:r>
    </w:p>
    <w:p>
      <w:pPr>
        <w:pStyle w:val="Normal"/>
        <w:rPr/>
      </w:pPr>
      <w:r>
        <w:rPr/>
        <w:t>[[@Bible:Gen 43:11 ]][[43:11 &gt;&gt; Gen 43:11]] {{field-on:Bible}} И рече им Израил отец им: Ако е тъй, сторете това: вземете в съдовете си от по-добрите плодове на нашата земя, и отнесете дар на человека, малко балсама и малко мед, аромати и смирна, фъстъци и мигдали; {{field-off:Bible}}</w:t>
      </w:r>
    </w:p>
    <w:p>
      <w:pPr>
        <w:pStyle w:val="Normal"/>
        <w:rPr/>
      </w:pPr>
      <w:r>
        <w:rPr/>
        <w:t>[[@Bible:Gen 43:12 ]][[43:12 &gt;&gt; Gen 43:12]] {{field-on:Bible}} и вземете двойно сребро в ръцете си; и среброто върнато в устието на вретищата ви носете пак в ръцете си: може да е станало с погрешка. {{field-off:Bible}}</w:t>
      </w:r>
    </w:p>
    <w:p>
      <w:pPr>
        <w:pStyle w:val="Normal"/>
        <w:rPr/>
      </w:pPr>
      <w:r>
        <w:rPr/>
        <w:t>[[@Bible:Gen 43:13 ]][[43:13 &gt;&gt; Gen 43:13]] {{field-on:Bible}} И брата си вземете, и станете та идете при человека. {{field-off:Bible}}</w:t>
      </w:r>
    </w:p>
    <w:p>
      <w:pPr>
        <w:pStyle w:val="Normal"/>
        <w:rPr/>
      </w:pPr>
      <w:r>
        <w:rPr/>
        <w:t>[[@Bible:Gen 43:14 ]][[43:14 &gt;&gt; Gen 43:14]] {{field-on:Bible}} И Бог Всемогущи да ви даде благодат пред человека за да проводи с вас другия ви брат и Вениамина. А аз, ако е да се обезчадя, нека се обезчадя. {{field-off:Bible}}</w:t>
      </w:r>
    </w:p>
    <w:p>
      <w:pPr>
        <w:pStyle w:val="Normal"/>
        <w:rPr/>
      </w:pPr>
      <w:r>
        <w:rPr/>
        <w:t>[[@Bible:Gen 43:15 ]][[43:15 &gt;&gt; Gen 43:15]] {{field-on:Bible}} И человеците като взеха този дар, взеха и двойно сребро в ръцете си, и Вениамина; и станаха та слязоха в Египет, и представиха се пред Йосифа. {{field-off:Bible}}</w:t>
      </w:r>
    </w:p>
    <w:p>
      <w:pPr>
        <w:pStyle w:val="Normal"/>
        <w:rPr/>
      </w:pPr>
      <w:r>
        <w:rPr/>
        <w:t>[[@Bible:Gen 43:16 ]][[43:16 &gt;&gt; Gen 43:16]] {{field-on:Bible}} И когато видя Йосиф Вениамина с тях, рече на домашния си настойник: Заведи тези человеци у дома, и заколи каквото е за клане, и приготви; защото с мене ще ядат тези человеци на пладне. {{field-off:Bible}}</w:t>
      </w:r>
    </w:p>
    <w:p>
      <w:pPr>
        <w:pStyle w:val="Normal"/>
        <w:rPr/>
      </w:pPr>
      <w:r>
        <w:rPr/>
        <w:t>[[@Bible:Gen 43:17 ]][[43:17 &gt;&gt; Gen 43:17]] {{field-on:Bible}} И стори человекът както рече Йосиф: и человекът въведе человеците у дома на Йосифа. {{field-off:Bible}}</w:t>
      </w:r>
    </w:p>
    <w:p>
      <w:pPr>
        <w:pStyle w:val="Normal"/>
        <w:rPr/>
      </w:pPr>
      <w:r>
        <w:rPr/>
        <w:t>[[@Bible:Gen 43:18 ]][[43:18 &gt;&gt; Gen 43:18]] {{field-on:Bible}} И уплашиха се человеците защото се въведоха в дома на Йосифа; и рекоха: Заради среброто, върнатото във вретищата ни първия път, ние се водим, за да намери причина против нас, и да нападне на нас, и да ни вземе раби, и ослите ни. {{field-off:Bible}}</w:t>
      </w:r>
    </w:p>
    <w:p>
      <w:pPr>
        <w:pStyle w:val="Normal"/>
        <w:rPr/>
      </w:pPr>
      <w:r>
        <w:rPr/>
        <w:t>[[@Bible:Gen 43:19 ]][[43:19 &gt;&gt; Gen 43:19]] {{field-on:Bible}} И пристъпиха при человека, настойника на Йосифовия дом, и говориха му при вратата на дома {{field-off:Bible}}</w:t>
      </w:r>
    </w:p>
    <w:p>
      <w:pPr>
        <w:pStyle w:val="Normal"/>
        <w:rPr/>
      </w:pPr>
      <w:r>
        <w:rPr/>
        <w:t>[[@Bible:Gen 43:20 ]][[43:20 &gt;&gt; Gen 43:20]] {{field-on:Bible}} и рекоха: Молим ти се, господине: слязохме първия път за да купим храна; {{field-off:Bible}}</w:t>
      </w:r>
    </w:p>
    <w:p>
      <w:pPr>
        <w:pStyle w:val="Normal"/>
        <w:rPr/>
      </w:pPr>
      <w:r>
        <w:rPr/>
        <w:t>[[@Bible:Gen 43:21 ]][[43:21 &gt;&gt; Gen 43:21]] {{field-on:Bible}} и когато дойдохме в гостилницата, отворихме вретищата си, и, ето, всекиму среброто бе в устието на вретището му, среброто ни напълно: затова го донесохме назад в ръцете си. {{field-off:Bible}}</w:t>
      </w:r>
    </w:p>
    <w:p>
      <w:pPr>
        <w:pStyle w:val="Normal"/>
        <w:rPr/>
      </w:pPr>
      <w:r>
        <w:rPr/>
        <w:t>[[@Bible:Gen 43:22 ]][[43:22 &gt;&gt; Gen 43:22]] {{field-on:Bible}} Донесохме и друго сребро в ръцете си за да купим храна: не знаем кой тури среброто ни във вретищата ни. {{field-off:Bible}}</w:t>
      </w:r>
    </w:p>
    <w:p>
      <w:pPr>
        <w:pStyle w:val="Normal"/>
        <w:rPr/>
      </w:pPr>
      <w:r>
        <w:rPr/>
        <w:t>[[@Bible:Gen 43:23 ]][[43:23 &gt;&gt; Gen 43:23]] {{field-on:Bible}} А той рече: Мир на вас: не бойте се. Бог ваш, и Бог на отца ви, даде ви съкровище във вретищата ви: среброто ви дойде у мене. И извади им Симеона. {{field-off:Bible}}</w:t>
      </w:r>
    </w:p>
    <w:p>
      <w:pPr>
        <w:pStyle w:val="Normal"/>
        <w:rPr/>
      </w:pPr>
      <w:r>
        <w:rPr/>
        <w:t>[[@Bible:Gen 43:24 ]][[43:24 &gt;&gt; Gen 43:24]] {{field-on:Bible}} И человекът въведе человеците в Йосифовия дом, и даде вода, та умиха нозете си; и даде храна на ослите им. {{field-off:Bible}}</w:t>
      </w:r>
    </w:p>
    <w:p>
      <w:pPr>
        <w:pStyle w:val="Normal"/>
        <w:rPr/>
      </w:pPr>
      <w:r>
        <w:rPr/>
        <w:t>[[@Bible:Gen 43:25 ]][[43:25 &gt;&gt; Gen 43:25]] {{field-on:Bible}} А те приготвиха дара доде да дойде Йосиф на пладне; защото чуха че там ще ядат хляб. {{field-off:Bible}}</w:t>
      </w:r>
    </w:p>
    <w:p>
      <w:pPr>
        <w:pStyle w:val="Normal"/>
        <w:rPr/>
      </w:pPr>
      <w:r>
        <w:rPr/>
        <w:t>[[@Bible:Gen 43:26 ]][[43:26 &gt;&gt; Gen 43:26]] {{field-on:Bible}} И когато дойде Йосиф в дома, принесоха му в дома дара който беше в ръцете им; и поклониха му се до земята. {{field-off:Bible}}</w:t>
      </w:r>
    </w:p>
    <w:p>
      <w:pPr>
        <w:pStyle w:val="Normal"/>
        <w:rPr/>
      </w:pPr>
      <w:r>
        <w:rPr/>
        <w:t>[[@Bible:Gen 43:27 ]][[43:27 &gt;&gt; Gen 43:27]] {{field-on:Bible}} И попита ги заради здравето им, и рече: Здрав ли е отец ви, старий, за когото ми рекохте? жив ли е още? {{field-off:Bible}}</w:t>
      </w:r>
    </w:p>
    <w:p>
      <w:pPr>
        <w:pStyle w:val="Normal"/>
        <w:rPr/>
      </w:pPr>
      <w:r>
        <w:rPr/>
        <w:t>[[@Bible:Gen 43:28 ]][[43:28 &gt;&gt; Gen 43:28]] {{field-on:Bible}} А те рекоха: Здрав е рабът ти, нашият отец: жив е още. И наведоха се та се поклониха. {{field-off:Bible}}</w:t>
      </w:r>
    </w:p>
    <w:p>
      <w:pPr>
        <w:pStyle w:val="Normal"/>
        <w:rPr/>
      </w:pPr>
      <w:r>
        <w:rPr/>
        <w:t>[[@Bible:Gen 43:29 ]][[43:29 &gt;&gt; Gen 43:29]] {{field-on:Bible}} И подигна очи и видя Вениамина брата си единоматерния, и рече: Той ли е брат ви най-младият за когото ми рекохте? И рече: Бог да те помилва, чадо мое. {{field-off:Bible}}</w:t>
      </w:r>
    </w:p>
    <w:p>
      <w:pPr>
        <w:pStyle w:val="Normal"/>
        <w:rPr/>
      </w:pPr>
      <w:r>
        <w:rPr/>
        <w:t>[[@Bible:Gen 43:30 ]][[43:30 &gt;&gt; Gen 43:30]] {{field-on:Bible}} И побърза да се оттегли Йосиф; защото се смущаваше утробата заради брата му, и търсеше място да плаче; и като влезе в стаята си плака там. {{field-off:Bible}}</w:t>
      </w:r>
    </w:p>
    <w:p>
      <w:pPr>
        <w:pStyle w:val="Normal"/>
        <w:rPr/>
      </w:pPr>
      <w:r>
        <w:rPr/>
        <w:t>[[@Bible:Gen 43:31 ]][[43:31 &gt;&gt; Gen 43:31]] {{field-on:Bible}} После уми лицето си и излезе, и като удържаваше себе си рече: Сложете хляб. {{field-off:Bible}}</w:t>
      </w:r>
    </w:p>
    <w:p>
      <w:pPr>
        <w:pStyle w:val="Normal"/>
        <w:rPr/>
      </w:pPr>
      <w:r>
        <w:rPr/>
        <w:t>[[@Bible:Gen 43:32 ]][[43:32 &gt;&gt; Gen 43:32]] {{field-on:Bible}} И сложиха особно за него, и особно за тях, и за Египтяните които ядяха с него особно; защото Египтяните не можеха да ядат хляб с Евреите, понеже това е гнусота на Египтяните. {{field-off:Bible}}</w:t>
      </w:r>
    </w:p>
    <w:p>
      <w:pPr>
        <w:pStyle w:val="Normal"/>
        <w:rPr/>
      </w:pPr>
      <w:r>
        <w:rPr/>
        <w:t>[[@Bible:Gen 43:33 ]][[43:33 &gt;&gt; Gen 43:33]] {{field-on:Bible}} И седнаха пред него, първородният според първородството си, и най-младият според младосттта си; и чудеха се человеците помежду си. {{field-off:Bible}}</w:t>
      </w:r>
    </w:p>
    <w:p>
      <w:pPr>
        <w:pStyle w:val="Normal"/>
        <w:rPr/>
      </w:pPr>
      <w:r>
        <w:rPr/>
        <w:t>[[@Bible:Gen 43:34 ]][[43:34 &gt;&gt; Gen 43:34]] {{field-on:Bible}} И взе отпреде си дялове и проводи им; а дялът Вениаминов беше пет пъти по-голям от дяла на всекиго от тях. И пиха и развеселиха се с него. {{field-off:Bible}}</w:t>
      </w:r>
    </w:p>
    <w:p>
      <w:pPr>
        <w:pStyle w:val="Heading2"/>
        <w:rPr/>
      </w:pPr>
      <w:r>
        <w:rPr/>
        <w:t>Глава 44</w:t>
      </w:r>
    </w:p>
    <w:p>
      <w:pPr>
        <w:pStyle w:val="Normal"/>
        <w:rPr/>
      </w:pPr>
      <w:r>
        <w:rPr/>
        <w:t>[[@Bible:Gen 44:1 ]][[44:1 &gt;&gt; Gen 44:1]] {{field-on:Bible}} И заповяда на домашния си настойник и рече: Напълни вретищата на человеците с храна, колкото могат да понесат, и тури среброто всекиму в устието на вретището му. {{field-off:Bible}}</w:t>
      </w:r>
    </w:p>
    <w:p>
      <w:pPr>
        <w:pStyle w:val="Normal"/>
        <w:rPr/>
      </w:pPr>
      <w:r>
        <w:rPr/>
        <w:t>[[@Bible:Gen 44:2 ]][[44:2 &gt;&gt; Gen 44:2]] {{field-on:Bible}} И тури чашата ми, сребърната ми чаша, в устието на вретището на най-младия, и среброто на житото му. И стори според словото което рече Йосиф. {{field-off:Bible}}</w:t>
      </w:r>
    </w:p>
    <w:p>
      <w:pPr>
        <w:pStyle w:val="Normal"/>
        <w:rPr/>
      </w:pPr>
      <w:r>
        <w:rPr/>
        <w:t>[[@Bible:Gen 44:3 ]][[44:3 &gt;&gt; Gen 44:3]] {{field-on:Bible}} На утринта като съвна, изпратиха се человеците и ослите им. {{field-off:Bible}}</w:t>
      </w:r>
    </w:p>
    <w:p>
      <w:pPr>
        <w:pStyle w:val="Normal"/>
        <w:rPr/>
      </w:pPr>
      <w:r>
        <w:rPr/>
        <w:t>[[@Bible:Gen 44:4 ]][[44:4 &gt;&gt; Gen 44:4]] {{field-on:Bible}} А когато излезоха из града, преди да се отдалечат много, рече Йосиф на домашния си настойник: Стани та тичай след человеците; и като ги стигнеш речи им: Защо въздадохте зло вместо добро? {{field-off:Bible}}</w:t>
      </w:r>
    </w:p>
    <w:p>
      <w:pPr>
        <w:pStyle w:val="Normal"/>
        <w:rPr/>
      </w:pPr>
      <w:r>
        <w:rPr/>
        <w:t>[[@Bible:Gen 44:5 ]][[44:5 &gt;&gt; Gen 44:5]] {{field-on:Bible}} Не е ли тая чашата из която пие господарят мой, и с която още и гадае? Зле сторихте което сторихте. {{field-off:Bible}}</w:t>
      </w:r>
    </w:p>
    <w:p>
      <w:pPr>
        <w:pStyle w:val="Normal"/>
        <w:rPr/>
      </w:pPr>
      <w:r>
        <w:rPr/>
        <w:t>[[@Bible:Gen 44:6 ]][[44:6 &gt;&gt; Gen 44:6]] {{field-on:Bible}} И като ги стигна рече им тези думи. {{field-off:Bible}}</w:t>
      </w:r>
    </w:p>
    <w:p>
      <w:pPr>
        <w:pStyle w:val="Normal"/>
        <w:rPr/>
      </w:pPr>
      <w:r>
        <w:rPr/>
        <w:t>[[@Bible:Gen 44:7 ]][[44:7 &gt;&gt; Gen 44:7]] {{field-on:Bible}} А те му рекоха: Защо господарят наш говори таквиз думи? Да не бъде рабите ти да сторят таквоз нещо. {{field-off:Bible}}</w:t>
      </w:r>
    </w:p>
    <w:p>
      <w:pPr>
        <w:pStyle w:val="Normal"/>
        <w:rPr/>
      </w:pPr>
      <w:r>
        <w:rPr/>
        <w:t>[[@Bible:Gen 44:8 ]][[44:8 &gt;&gt; Gen 44:8]] {{field-on:Bible}} Ето среброто което намерихме в устието на вретищата си, върнахме ти го от Ханаанската земя; и как щяхме открадна из дома на господаря ти сребро или злато? {{field-off:Bible}}</w:t>
      </w:r>
    </w:p>
    <w:p>
      <w:pPr>
        <w:pStyle w:val="Normal"/>
        <w:rPr/>
      </w:pPr>
      <w:r>
        <w:rPr/>
        <w:t>[[@Bible:Gen 44:9 ]][[44:9 &gt;&gt; Gen 44:9]] {{field-on:Bible}} У когото от рабите ти се намери, да умре той, и ние още да бъдем раби на господаря си. {{field-off:Bible}}</w:t>
      </w:r>
    </w:p>
    <w:p>
      <w:pPr>
        <w:pStyle w:val="Normal"/>
        <w:rPr/>
      </w:pPr>
      <w:r>
        <w:rPr/>
        <w:t>[[@Bible:Gen 44:10 ]][[44:10 &gt;&gt; Gen 44:10]] {{field-on:Bible}} А той рече: Сега нека бъде според думите ви: у когото се намери, той ще ми бъде раб; а вие ще бъдете неповинни. {{field-off:Bible}}</w:t>
      </w:r>
    </w:p>
    <w:p>
      <w:pPr>
        <w:pStyle w:val="Normal"/>
        <w:rPr/>
      </w:pPr>
      <w:r>
        <w:rPr/>
        <w:t>[[@Bible:Gen 44:11 ]][[44:11 &gt;&gt; Gen 44:11]] {{field-on:Bible}} И побързаха та снеха всеки вретищата на земята, и отвори всеки вретището си. {{field-off:Bible}}</w:t>
      </w:r>
    </w:p>
    <w:p>
      <w:pPr>
        <w:pStyle w:val="Normal"/>
        <w:rPr/>
      </w:pPr>
      <w:r>
        <w:rPr/>
        <w:t>[[@Bible:Gen 44:12 ]][[44:12 &gt;&gt; Gen 44:12]] {{field-on:Bible}} И търси, като начна от най-стария доде свършши до най-младия; и намери се чашата във вретището Вениаминово. {{field-off:Bible}}</w:t>
      </w:r>
    </w:p>
    <w:p>
      <w:pPr>
        <w:pStyle w:val="Normal"/>
        <w:rPr/>
      </w:pPr>
      <w:r>
        <w:rPr/>
        <w:t>[[@Bible:Gen 44:13 ]][[44:13 &gt;&gt; Gen 44:13]] {{field-on:Bible}} Тогава раздраха дрехите си, и натовариха всеки осела си, и върнаха се в града. {{field-off:Bible}}</w:t>
      </w:r>
    </w:p>
    <w:p>
      <w:pPr>
        <w:pStyle w:val="Normal"/>
        <w:rPr/>
      </w:pPr>
      <w:r>
        <w:rPr/>
        <w:t>[[@Bible:Gen 44:14 ]][[44:14 &gt;&gt; Gen 44:14]] {{field-on:Bible}} И влезе Юда и братята му в Йосифовия дом, като беше той още там, и паднаха пред него на земята. {{field-off:Bible}}</w:t>
      </w:r>
    </w:p>
    <w:p>
      <w:pPr>
        <w:pStyle w:val="Normal"/>
        <w:rPr/>
      </w:pPr>
      <w:r>
        <w:rPr/>
        <w:t>[[@Bible:Gen 44:15 ]][[44:15 &gt;&gt; Gen 44:15]] {{field-on:Bible}} И рече им Йосиф: Що е това нещо което сторихте? не знаете ли че человек какъвто съм аз непременно гадае? {{field-off:Bible}}</w:t>
      </w:r>
    </w:p>
    <w:p>
      <w:pPr>
        <w:pStyle w:val="Normal"/>
        <w:rPr/>
      </w:pPr>
      <w:r>
        <w:rPr/>
        <w:t>[[@Bible:Gen 44:16 ]][[44:16 &gt;&gt; Gen 44:16]] {{field-on:Bible}} И рече Юда: Що да речем господарю нашему? що да говорим? или как да се оправдаем? Бог намери неправдата на рабите ти: ето, раби сме господарю нашему, и ние и онзи у когото се намери чашата. {{field-off:Bible}}</w:t>
      </w:r>
    </w:p>
    <w:p>
      <w:pPr>
        <w:pStyle w:val="Normal"/>
        <w:rPr/>
      </w:pPr>
      <w:r>
        <w:rPr/>
        <w:t>[[@Bible:Gen 44:17 ]][[44:17 &gt;&gt; Gen 44:17]] {{field-on:Bible}} А той рече: Да ми не бъде да сторя това! Онзи человек у когото се намери чашата, той ще ми бъде раб; а вие идете с миром при отца си. {{field-off:Bible}}</w:t>
      </w:r>
    </w:p>
    <w:p>
      <w:pPr>
        <w:pStyle w:val="Normal"/>
        <w:rPr/>
      </w:pPr>
      <w:r>
        <w:rPr/>
        <w:t>[[@Bible:Gen 44:18 ]][[44:18 &gt;&gt; Gen 44:18]] {{field-on:Bible}} Тогава приближи при него Юда та рече: Моля ти се, господарю мой: нека говори рабът ти слово в ушите на господаря си; и да се не разпали гневът ти против раба ти, защото ти си като Фараон. {{field-off:Bible}}</w:t>
      </w:r>
    </w:p>
    <w:p>
      <w:pPr>
        <w:pStyle w:val="Normal"/>
        <w:rPr/>
      </w:pPr>
      <w:r>
        <w:rPr/>
        <w:t>[[@Bible:Gen 44:19 ]][[44:19 &gt;&gt; Gen 44:19]] {{field-on:Bible}} Господаря мой попита рабите си и рече: Имате ли баща или брат? {{field-off:Bible}}</w:t>
      </w:r>
    </w:p>
    <w:p>
      <w:pPr>
        <w:pStyle w:val="Normal"/>
        <w:rPr/>
      </w:pPr>
      <w:r>
        <w:rPr/>
        <w:t>[[@Bible:Gen 44:20 ]][[44:20 &gt;&gt; Gen 44:20]] {{field-on:Bible}} И рекохме господарю моему: Имаме баща стар, и дете на старостта му, малко; а брат му умря, и то само остана от майка си; и баща му го обича. {{field-off:Bible}}</w:t>
      </w:r>
    </w:p>
    <w:p>
      <w:pPr>
        <w:pStyle w:val="Normal"/>
        <w:rPr/>
      </w:pPr>
      <w:r>
        <w:rPr/>
        <w:t>[[@Bible:Gen 44:21 ]][[44:21 &gt;&gt; Gen 44:21]] {{field-on:Bible}} И ти рече на рабите си: Доведете ми го за да го видя с очите си. {{field-off:Bible}}</w:t>
      </w:r>
    </w:p>
    <w:p>
      <w:pPr>
        <w:pStyle w:val="Normal"/>
        <w:rPr/>
      </w:pPr>
      <w:r>
        <w:rPr/>
        <w:t>[[@Bible:Gen 44:22 ]][[44:22 &gt;&gt; Gen 44:22]] {{field-on:Bible}} И рекохме господарю моему: Детето не може да остави отца си; защото ако остави отца си, той ще умре. {{field-off:Bible}}</w:t>
      </w:r>
    </w:p>
    <w:p>
      <w:pPr>
        <w:pStyle w:val="Normal"/>
        <w:rPr/>
      </w:pPr>
      <w:r>
        <w:rPr/>
        <w:t>[[@Bible:Gen 44:23 ]][[44:23 &gt;&gt; Gen 44:23]] {{field-on:Bible}} А ти рече на рабите си: Ако не слезе брат ви най-младият с вас, няма да видите вече лицето ми. {{field-off:Bible}}</w:t>
      </w:r>
    </w:p>
    <w:p>
      <w:pPr>
        <w:pStyle w:val="Normal"/>
        <w:rPr/>
      </w:pPr>
      <w:r>
        <w:rPr/>
        <w:t>[[@Bible:Gen 44:24 ]][[44:24 &gt;&gt; Gen 44:24]] {{field-on:Bible}} И когато отидохме при раба ти отца ми, приказахме му думите на моя господар. {{field-off:Bible}}</w:t>
      </w:r>
    </w:p>
    <w:p>
      <w:pPr>
        <w:pStyle w:val="Normal"/>
        <w:rPr/>
      </w:pPr>
      <w:r>
        <w:rPr/>
        <w:t>[[@Bible:Gen 44:25 ]][[44:25 &gt;&gt; Gen 44:25]] {{field-on:Bible}} А отец наш рече: Идете пак та купете за нас малко храна. {{field-off:Bible}}</w:t>
      </w:r>
    </w:p>
    <w:p>
      <w:pPr>
        <w:pStyle w:val="Normal"/>
        <w:rPr/>
      </w:pPr>
      <w:r>
        <w:rPr/>
        <w:t>[[@Bible:Gen 44:26 ]][[44:26 &gt;&gt; Gen 44:26]] {{field-on:Bible}} И рекохме: Не можем да слезем. Ако най-младият ни брат е с нас, тогаз ще слезем; защото не можем да видим лицето на человека ако не е с нас най-младият ни брат. {{field-off:Bible}}</w:t>
      </w:r>
    </w:p>
    <w:p>
      <w:pPr>
        <w:pStyle w:val="Normal"/>
        <w:rPr/>
      </w:pPr>
      <w:r>
        <w:rPr/>
        <w:t>[[@Bible:Gen 44:27 ]][[44:27 &gt;&gt; Gen 44:27]] {{field-on:Bible}} И рабът ти отец ми рече ни: Вие знаете че два сина ми роди жена ми: {{field-off:Bible}}</w:t>
      </w:r>
    </w:p>
    <w:p>
      <w:pPr>
        <w:pStyle w:val="Normal"/>
        <w:rPr/>
      </w:pPr>
      <w:r>
        <w:rPr/>
        <w:t>[[@Bible:Gen 44:28 ]][[44:28 &gt;&gt; Gen 44:28]] {{field-on:Bible}} и единият излезе от мене, и рекох: Известно разкъса се от звяр; и не видях го до нине. {{field-off:Bible}}</w:t>
      </w:r>
    </w:p>
    <w:p>
      <w:pPr>
        <w:pStyle w:val="Normal"/>
        <w:rPr/>
      </w:pPr>
      <w:r>
        <w:rPr/>
        <w:t>[[@Bible:Gen 44:29 ]][[44:29 &gt;&gt; Gen 44:29]] {{field-on:Bible}} И ако вземете и тогози от лицето ми, и му се случи злощастие, ще сведете седината ми със скърб в гроба. {{field-off:Bible}}</w:t>
      </w:r>
    </w:p>
    <w:p>
      <w:pPr>
        <w:pStyle w:val="Normal"/>
        <w:rPr/>
      </w:pPr>
      <w:r>
        <w:rPr/>
        <w:t>[[@Bible:Gen 44:30 ]][[44:30 &gt;&gt; Gen 44:30]] {{field-on:Bible}} А сега, когато отида при раба ти отца ми, и детето не е с нас, (понеже душата му е свързана с неговата душа), {{field-off:Bible}}</w:t>
      </w:r>
    </w:p>
    <w:p>
      <w:pPr>
        <w:pStyle w:val="Normal"/>
        <w:rPr/>
      </w:pPr>
      <w:r>
        <w:rPr/>
        <w:t>[[@Bible:Gen 44:31 ]][[44:31 &gt;&gt; Gen 44:31]] {{field-on:Bible}} като види че детето няма, ще умре; и рабите ти ще сведат седината на раба ти отца ни със скърб в гроба. {{field-off:Bible}}</w:t>
      </w:r>
    </w:p>
    <w:p>
      <w:pPr>
        <w:pStyle w:val="Normal"/>
        <w:rPr/>
      </w:pPr>
      <w:r>
        <w:rPr/>
        <w:t>[[@Bible:Gen 44:32 ]][[44:32 &gt;&gt; Gen 44:32]] {{field-on:Bible}} Защото рабът ти станах поръчник на отца си за детето, и рекох: Ако ти го не доведа, тогаз ще бъда виноват на отца си за всегда. {{field-off:Bible}}</w:t>
      </w:r>
    </w:p>
    <w:p>
      <w:pPr>
        <w:pStyle w:val="Normal"/>
        <w:rPr/>
      </w:pPr>
      <w:r>
        <w:rPr/>
        <w:t>[[@Bible:Gen 44:33 ]][[44:33 &gt;&gt; Gen 44:33]] {{field-on:Bible}} А сега, моля ти се, да остане рабът ти вместо детето раб господарю моему, а детето да възлезе с братята си. {{field-off:Bible}}</w:t>
      </w:r>
    </w:p>
    <w:p>
      <w:pPr>
        <w:pStyle w:val="Normal"/>
        <w:rPr/>
      </w:pPr>
      <w:r>
        <w:rPr/>
        <w:t>[[@Bible:Gen 44:34 ]][[44:34 &gt;&gt; Gen 44:34]] {{field-on:Bible}} Защото как да възляза при отца си ако детето не е с мене? Да не видя злото което ще намери отца ми. {{field-off:Bible}}</w:t>
      </w:r>
    </w:p>
    <w:p>
      <w:pPr>
        <w:pStyle w:val="Heading2"/>
        <w:rPr/>
      </w:pPr>
      <w:r>
        <w:rPr/>
        <w:t>Глава 45</w:t>
      </w:r>
    </w:p>
    <w:p>
      <w:pPr>
        <w:pStyle w:val="Normal"/>
        <w:rPr/>
      </w:pPr>
      <w:r>
        <w:rPr/>
        <w:t>[[@Bible:Gen 45:1 ]][[45:1 &gt;&gt; Gen 45:1]] {{field-on:Bible}} Тогаз Йосиф не можа да се стърпи пред всичките които предстояваха пред него; и викна: Махнете всичките от лицето ми; и не остана никой с него когато Йосиф се опозна на братята си. {{field-off:Bible}}</w:t>
      </w:r>
    </w:p>
    <w:p>
      <w:pPr>
        <w:pStyle w:val="Normal"/>
        <w:rPr/>
      </w:pPr>
      <w:r>
        <w:rPr/>
        <w:t>[[@Bible:Gen 45:2 ]][[45:2 &gt;&gt; Gen 45:2]] {{field-on:Bible}} И изпусна глас с плач, и чуха Египтяните: чу още и Фараоновият дом. {{field-off:Bible}}</w:t>
      </w:r>
    </w:p>
    <w:p>
      <w:pPr>
        <w:pStyle w:val="Normal"/>
        <w:rPr/>
      </w:pPr>
      <w:r>
        <w:rPr/>
        <w:t>[[@Bible:Gen 45:3 ]][[45:3 &gt;&gt; Gen 45:3]] {{field-on:Bible}} И рече Йосиф на братята си: Аз съм Йосиф. Отец ми живее ли още? И не могоха братята му да му отговорят, защото се смутиха от присътствието му. {{field-off:Bible}}</w:t>
      </w:r>
    </w:p>
    <w:p>
      <w:pPr>
        <w:pStyle w:val="Normal"/>
        <w:rPr/>
      </w:pPr>
      <w:r>
        <w:rPr/>
        <w:t>[[@Bible:Gen 45:4 ]][[45:4 &gt;&gt; Gen 45:4]] {{field-on:Bible}} И рече Йосиф на братята си: Приближете до мене. И те приближиха. И рече: Аз съм Йосиф брат ви когото продадохте в Египет. {{field-off:Bible}}</w:t>
      </w:r>
    </w:p>
    <w:p>
      <w:pPr>
        <w:pStyle w:val="Normal"/>
        <w:rPr/>
      </w:pPr>
      <w:r>
        <w:rPr/>
        <w:t>[[@Bible:Gen 45:5 ]][[45:5 &gt;&gt; Gen 45:5]] {{field-on:Bible}} И сега не скърбете, нито да ви се види жестоко че ме продадохте тук; понеже за съхранение на живот проводи ме Бог пред вас. {{field-off:Bible}}</w:t>
      </w:r>
    </w:p>
    <w:p>
      <w:pPr>
        <w:pStyle w:val="Normal"/>
        <w:rPr/>
      </w:pPr>
      <w:r>
        <w:rPr/>
        <w:t>[[@Bible:Gen 45:6 ]][[45:6 &gt;&gt; Gen 45:6]] {{field-on:Bible}} Защото тая е втора година на глада по земята; и остават още пет години в които не ще да бъде ни оране ни жетва. {{field-off:Bible}}</w:t>
      </w:r>
    </w:p>
    <w:p>
      <w:pPr>
        <w:pStyle w:val="Normal"/>
        <w:rPr/>
      </w:pPr>
      <w:r>
        <w:rPr/>
        <w:t>[[@Bible:Gen 45:7 ]][[45:7 &gt;&gt; Gen 45:7]] {{field-on:Bible}} И Бог ме проводи пред вас за да съхраня у вас остатък на земята, и да упазя живота ви с голямо избавление. {{field-off:Bible}}</w:t>
      </w:r>
    </w:p>
    <w:p>
      <w:pPr>
        <w:pStyle w:val="Normal"/>
        <w:rPr/>
      </w:pPr>
      <w:r>
        <w:rPr/>
        <w:t>[[@Bible:Gen 45:8 ]][[45:8 &gt;&gt; Gen 45:8]] {{field-on:Bible}} Сега, не ме проводихте тук вие, но Бог; и направи ме отец на Фараона, и господар на всичкия му дом, и началник на всичката Египетска земя. {{field-off:Bible}}</w:t>
      </w:r>
    </w:p>
    <w:p>
      <w:pPr>
        <w:pStyle w:val="Normal"/>
        <w:rPr/>
      </w:pPr>
      <w:r>
        <w:rPr/>
        <w:t>[[@Bible:Gen 45:9 ]][[45:9 &gt;&gt; Gen 45:9]] {{field-on:Bible}} Побързайте та възлезте при баща ми, и речете му: Така дума син ти Йосиф: Бог ме направи да съм господар над всичкия Египет: слез при мене, не стой. {{field-off:Bible}}</w:t>
      </w:r>
    </w:p>
    <w:p>
      <w:pPr>
        <w:pStyle w:val="Normal"/>
        <w:rPr/>
      </w:pPr>
      <w:r>
        <w:rPr/>
        <w:t>[[@Bible:Gen 45:10 ]][[45:10 &gt;&gt; Gen 45:10]] {{field-on:Bible}} И ще се населиш в земята Гесен, и ще бъдеш близу при мене, ти и синовете ти и синовете на синовете ти, стадата ти и чредите ти и всичко що имаш; {{field-off:Bible}}</w:t>
      </w:r>
    </w:p>
    <w:p>
      <w:pPr>
        <w:pStyle w:val="Normal"/>
        <w:rPr/>
      </w:pPr>
      <w:r>
        <w:rPr/>
        <w:t>[[@Bible:Gen 45:11 ]][[45:11 &gt;&gt; Gen 45:11]] {{field-on:Bible}} и ще те прехраня там, (защото остават още пет години глад,) за да не достигнеш в оскудност, ти и домът ти и всичко що имаш. {{field-off:Bible}}</w:t>
      </w:r>
    </w:p>
    <w:p>
      <w:pPr>
        <w:pStyle w:val="Normal"/>
        <w:rPr/>
      </w:pPr>
      <w:r>
        <w:rPr/>
        <w:t>[[@Bible:Gen 45:12 ]][[45:12 &gt;&gt; Gen 45:12]] {{field-on:Bible}} И, ето, очите ви, и очите на брата ми Вениамина, видят че моите уста говорят вам. {{field-off:Bible}}</w:t>
      </w:r>
    </w:p>
    <w:p>
      <w:pPr>
        <w:pStyle w:val="Normal"/>
        <w:rPr/>
      </w:pPr>
      <w:r>
        <w:rPr/>
        <w:t>[[@Bible:Gen 45:13 ]][[45:13 &gt;&gt; Gen 45:13]] {{field-on:Bible}} И да кажете на баща ми всичката ми слава в Египет, и всичко що видяхте; и побързайте да доведете отца ми тука. {{field-off:Bible}}</w:t>
      </w:r>
    </w:p>
    <w:p>
      <w:pPr>
        <w:pStyle w:val="Normal"/>
        <w:rPr/>
      </w:pPr>
      <w:r>
        <w:rPr/>
        <w:t>[[@Bible:Gen 45:14 ]][[45:14 &gt;&gt; Gen 45:14]] {{field-on:Bible}} И падна на врата на Вениамина брата си и плака; и Вениамин плака на неговия врат. {{field-off:Bible}}</w:t>
      </w:r>
    </w:p>
    <w:p>
      <w:pPr>
        <w:pStyle w:val="Normal"/>
        <w:rPr/>
      </w:pPr>
      <w:r>
        <w:rPr/>
        <w:t>[[@Bible:Gen 45:15 ]][[45:15 &gt;&gt; Gen 45:15]] {{field-on:Bible}} И целува всичките си братя и плака над тях; и след това говориха братята му с него. {{field-off:Bible}}</w:t>
      </w:r>
    </w:p>
    <w:p>
      <w:pPr>
        <w:pStyle w:val="Normal"/>
        <w:rPr/>
      </w:pPr>
      <w:r>
        <w:rPr/>
        <w:t>[[@Bible:Gen 45:16 ]][[45:16 &gt;&gt; Gen 45:16]] {{field-on:Bible}} И слухът се чу в дома Фараонов; и казаха: Йосифовите братя дойдоха; и угодно биде на Фараона и на рабите му. {{field-off:Bible}}</w:t>
      </w:r>
    </w:p>
    <w:p>
      <w:pPr>
        <w:pStyle w:val="Normal"/>
        <w:rPr/>
      </w:pPr>
      <w:r>
        <w:rPr/>
        <w:t>[[@Bible:Gen 45:17 ]][[45:17 &gt;&gt; Gen 45:17]] {{field-on:Bible}} И рече Фараон Йосифу: Речи на братята си: Това направете: натоварете добитъците си, и тръгнете та идете в Ханаанската земя. {{field-off:Bible}}</w:t>
      </w:r>
    </w:p>
    <w:p>
      <w:pPr>
        <w:pStyle w:val="Normal"/>
        <w:rPr/>
      </w:pPr>
      <w:r>
        <w:rPr/>
        <w:t>[[@Bible:Gen 45:18 ]][[45:18 &gt;&gt; Gen 45:18]] {{field-on:Bible}} И като вземете баща си и челядите си, дойдете при мене; и ще ви дам доброто на Египетската земя, и ще ядете тлъстината на тази земя. {{field-off:Bible}}</w:t>
      </w:r>
    </w:p>
    <w:p>
      <w:pPr>
        <w:pStyle w:val="Normal"/>
        <w:rPr/>
      </w:pPr>
      <w:r>
        <w:rPr/>
        <w:t>[[@Bible:Gen 45:19 ]][[45:19 &gt;&gt; Gen 45:19]] {{field-on:Bible}} И тебе се заповяда да им речеш: Това сторете: вземете си кола от Египетската земя за децата си и за жените си; и вземете баща си та дойдете. {{field-off:Bible}}</w:t>
      </w:r>
    </w:p>
    <w:p>
      <w:pPr>
        <w:pStyle w:val="Normal"/>
        <w:rPr/>
      </w:pPr>
      <w:r>
        <w:rPr/>
        <w:t>[[@Bible:Gen 45:20 ]][[45:20 &gt;&gt; Gen 45:20]] {{field-on:Bible}} И не жалете съдовете си; защото доброто на всичката Египетска земя ще бъде ваше. {{field-off:Bible}}</w:t>
      </w:r>
    </w:p>
    <w:p>
      <w:pPr>
        <w:pStyle w:val="Normal"/>
        <w:rPr/>
      </w:pPr>
      <w:r>
        <w:rPr/>
        <w:t>[[@Bible:Gen 45:21 ]][[45:21 &gt;&gt; Gen 45:21]] {{field-on:Bible}} И направиха така синовете Израилеви; и Йосиф им даде кола според Фараоновата заповед: даде им и храна за пътя. {{field-off:Bible}}</w:t>
      </w:r>
    </w:p>
    <w:p>
      <w:pPr>
        <w:pStyle w:val="Normal"/>
        <w:rPr/>
      </w:pPr>
      <w:r>
        <w:rPr/>
        <w:t>[[@Bible:Gen 45:22 ]][[45:22 &gt;&gt; Gen 45:22]] {{field-on:Bible}} На тях на всичките даде всекиму дрехи за премяна; а на Вениамина даде триста сребърника и дрехи за пет премени. {{field-off:Bible}}</w:t>
      </w:r>
    </w:p>
    <w:p>
      <w:pPr>
        <w:pStyle w:val="Normal"/>
        <w:rPr/>
      </w:pPr>
      <w:r>
        <w:rPr/>
        <w:t>[[@Bible:Gen 45:23 ]][[45:23 &gt;&gt; Gen 45:23]] {{field-on:Bible}} А на баща си проводи това: десет осли натоварени от Египетското добро, и десет ослици натоварени с жито и хляб, и храна за баща си за пътя. {{field-off:Bible}}</w:t>
      </w:r>
    </w:p>
    <w:p>
      <w:pPr>
        <w:pStyle w:val="Normal"/>
        <w:rPr/>
      </w:pPr>
      <w:r>
        <w:rPr/>
        <w:t>[[@Bible:Gen 45:24 ]][[45:24 &gt;&gt; Gen 45:24]] {{field-on:Bible}} И изпроводи братята си, та отидоха; и рече им: Не се препирайте по пътя. {{field-off:Bible}}</w:t>
      </w:r>
    </w:p>
    <w:p>
      <w:pPr>
        <w:pStyle w:val="Normal"/>
        <w:rPr/>
      </w:pPr>
      <w:r>
        <w:rPr/>
        <w:t>[[@Bible:Gen 45:25 ]][[45:25 &gt;&gt; Gen 45:25]] {{field-on:Bible}} И възлязоха те от Египет та дойдоха в Ханаанската земя при баща си Якова. {{field-off:Bible}}</w:t>
      </w:r>
    </w:p>
    <w:p>
      <w:pPr>
        <w:pStyle w:val="Normal"/>
        <w:rPr/>
      </w:pPr>
      <w:r>
        <w:rPr/>
        <w:t>[[@Bible:Gen 45:26 ]][[45:26 &gt;&gt; Gen 45:26]] {{field-on:Bible}} И известиха му и рекоха: Йосиф е жив още, и началник е на всичката Египетска земя. И премря сърдцето му, защото не ги вярваше. {{field-off:Bible}}</w:t>
      </w:r>
    </w:p>
    <w:p>
      <w:pPr>
        <w:pStyle w:val="Normal"/>
        <w:rPr/>
      </w:pPr>
      <w:r>
        <w:rPr/>
        <w:t>[[@Bible:Gen 45:27 ]][[45:27 &gt;&gt; Gen 45:27]] {{field-on:Bible}} И казаха му всичките Йосифови думи които им беше рекъл; и като видя колата които бе проводил Йосиф за да го вземат, съживи се духът на Якова баща им. {{field-off:Bible}}</w:t>
      </w:r>
    </w:p>
    <w:p>
      <w:pPr>
        <w:pStyle w:val="Normal"/>
        <w:rPr/>
      </w:pPr>
      <w:r>
        <w:rPr/>
        <w:t>[[@Bible:Gen 45:28 ]][[45:28 &gt;&gt; Gen 45:28]] {{field-on:Bible}} И рече Израил: Доволно е: Йосиф син ми жив е още: ще ида и ще го видя преди да умра. {{field-off:Bible}}</w:t>
      </w:r>
    </w:p>
    <w:p>
      <w:pPr>
        <w:pStyle w:val="Heading2"/>
        <w:rPr/>
      </w:pPr>
      <w:r>
        <w:rPr/>
        <w:t>Глава 46</w:t>
      </w:r>
    </w:p>
    <w:p>
      <w:pPr>
        <w:pStyle w:val="Normal"/>
        <w:rPr/>
      </w:pPr>
      <w:r>
        <w:rPr/>
        <w:t>[[@Bible:Gen 46:1 ]][[46:1 &gt;&gt; Gen 46:1]] {{field-on:Bible}} И тръгна Израил с всичко що имаше, и дойде във Вирсавее, и принесе жертви на Бога на отца си Исаака. {{field-off:Bible}}</w:t>
      </w:r>
    </w:p>
    <w:p>
      <w:pPr>
        <w:pStyle w:val="Normal"/>
        <w:rPr/>
      </w:pPr>
      <w:r>
        <w:rPr/>
        <w:t>[[@Bible:Gen 46:2 ]][[46:2 &gt;&gt; Gen 46:2]] {{field-on:Bible}} И говори Бог Израилю в нощно видение и рече: Якове, Якове. А той рече: Ето ме. {{field-off:Bible}}</w:t>
      </w:r>
    </w:p>
    <w:p>
      <w:pPr>
        <w:pStyle w:val="Normal"/>
        <w:rPr/>
      </w:pPr>
      <w:r>
        <w:rPr/>
        <w:t>[[@Bible:Gen 46:3 ]][[46:3 &gt;&gt; Gen 46:3]] {{field-on:Bible}} И рече: Аз съм Бог, Бог на отца ти: да се не убоиш да слезеш в Египет, защото народ голям ще те направя там. {{field-off:Bible}}</w:t>
      </w:r>
    </w:p>
    <w:p>
      <w:pPr>
        <w:pStyle w:val="Normal"/>
        <w:rPr/>
      </w:pPr>
      <w:r>
        <w:rPr/>
        <w:t>[[@Bible:Gen 46:4 ]][[46:4 &gt;&gt; Gen 46:4]] {{field-on:Bible}} Аз ще сляза с тебе в Египет, и аз пак наистина ще те възведа; и Йосиф ще тури ръката си на очите ти. {{field-off:Bible}}</w:t>
      </w:r>
    </w:p>
    <w:p>
      <w:pPr>
        <w:pStyle w:val="Normal"/>
        <w:rPr/>
      </w:pPr>
      <w:r>
        <w:rPr/>
        <w:t>[[@Bible:Gen 46:5 ]][[46:5 &gt;&gt; Gen 46:5]] {{field-on:Bible}} И стана Яков от Вирсавее, и взеха синовете Израилеви Якова отца си, и децата си, и жените си на колата които проводи Фараон за да го вземат. {{field-off:Bible}}</w:t>
      </w:r>
    </w:p>
    <w:p>
      <w:pPr>
        <w:pStyle w:val="Normal"/>
        <w:rPr/>
      </w:pPr>
      <w:r>
        <w:rPr/>
        <w:t>[[@Bible:Gen 46:6 ]][[46:6 &gt;&gt; Gen 46:6]] {{field-on:Bible}} И взеха скотовете си, и имота си който придобиха в Ханаанската земя, и дойдоха в Египет, Яков и всичкото му семе с него. {{field-off:Bible}}</w:t>
      </w:r>
    </w:p>
    <w:p>
      <w:pPr>
        <w:pStyle w:val="Normal"/>
        <w:rPr/>
      </w:pPr>
      <w:r>
        <w:rPr/>
        <w:t>[[@Bible:Gen 46:7 ]][[46:7 &gt;&gt; Gen 46:7]] {{field-on:Bible}} Синовете си, и синовете на синовете си със себе си, дъщерите си, и дъщерите на синовете си, и всичкото си семе доведе със себе си в Египет. {{field-off:Bible}}</w:t>
      </w:r>
    </w:p>
    <w:p>
      <w:pPr>
        <w:pStyle w:val="Normal"/>
        <w:rPr/>
      </w:pPr>
      <w:r>
        <w:rPr/>
        <w:t>[[@Bible:Gen 46:8 ]][[46:8 &gt;&gt; Gen 46:8]] {{field-on:Bible}} И тези са имената на синовете Израилеви които влязоха в Египет: Яков и синовете му. Рувим, първородний на Якова: {{field-off:Bible}}</w:t>
      </w:r>
    </w:p>
    <w:p>
      <w:pPr>
        <w:pStyle w:val="Normal"/>
        <w:rPr/>
      </w:pPr>
      <w:r>
        <w:rPr/>
        <w:t>[[@Bible:Gen 46:9 ]][[46:9 &gt;&gt; Gen 46:9]] {{field-on:Bible}} а синовете Рувимови: Енох, и Фалу, и Есрон, и Хармий. {{field-off:Bible}}</w:t>
      </w:r>
    </w:p>
    <w:p>
      <w:pPr>
        <w:pStyle w:val="Normal"/>
        <w:rPr/>
      </w:pPr>
      <w:r>
        <w:rPr/>
        <w:t>[[@Bible:Gen 46:10 ]][[46:10 &gt;&gt; Gen 46:10]] {{field-on:Bible}} А синовете Симеонови: Иемуил, и Ямин, и Аод, и Яхин, и Сохар, и Саул син на Хананейка. {{field-off:Bible}}</w:t>
      </w:r>
    </w:p>
    <w:p>
      <w:pPr>
        <w:pStyle w:val="Normal"/>
        <w:rPr/>
      </w:pPr>
      <w:r>
        <w:rPr/>
        <w:t>[[@Bible:Gen 46:11 ]][[46:11 &gt;&gt; Gen 46:11]] {{field-on:Bible}} А синовете Левиеви: Гирсон, Каат и Мерарий. {{field-off:Bible}}</w:t>
      </w:r>
    </w:p>
    <w:p>
      <w:pPr>
        <w:pStyle w:val="Normal"/>
        <w:rPr/>
      </w:pPr>
      <w:r>
        <w:rPr/>
        <w:t>[[@Bible:Gen 46:12 ]][[46:12 &gt;&gt; Gen 46:12]] {{field-on:Bible}} А синовете Юдови: Ир, и Авнан, и Шела, и Фарес, и Зара; но Ир и Авнан умряха в Ханаанската земя. И синовете Фаресови бяха Есрон и Амул. {{field-off:Bible}}</w:t>
      </w:r>
    </w:p>
    <w:p>
      <w:pPr>
        <w:pStyle w:val="Normal"/>
        <w:rPr/>
      </w:pPr>
      <w:r>
        <w:rPr/>
        <w:t>[[@Bible:Gen 46:13 ]][[46:13 &gt;&gt; Gen 46:13]] {{field-on:Bible}} А синовете Исахарови: Тола, и Фуа, и Йов, и Симрон. {{field-off:Bible}}</w:t>
      </w:r>
    </w:p>
    <w:p>
      <w:pPr>
        <w:pStyle w:val="Normal"/>
        <w:rPr/>
      </w:pPr>
      <w:r>
        <w:rPr/>
        <w:t>[[@Bible:Gen 46:14 ]][[46:14 &gt;&gt; Gen 46:14]] {{field-on:Bible}} А синовете Завулонови: Серед, и Елон, и Ялеил. {{field-off:Bible}}</w:t>
      </w:r>
    </w:p>
    <w:p>
      <w:pPr>
        <w:pStyle w:val="Normal"/>
        <w:rPr/>
      </w:pPr>
      <w:r>
        <w:rPr/>
        <w:t>[[@Bible:Gen 46:15 ]][[46:15 &gt;&gt; Gen 46:15]] {{field-on:Bible}} Тези са Лиините синове които роди тя Якову у Падам-арам, и Дина дъщеря му. Всичките души, синовете му и дъщерите му, бяха тридесет и три. {{field-off:Bible}}</w:t>
      </w:r>
    </w:p>
    <w:p>
      <w:pPr>
        <w:pStyle w:val="Normal"/>
        <w:rPr/>
      </w:pPr>
      <w:r>
        <w:rPr/>
        <w:t>[[@Bible:Gen 46:16 ]][[46:16 &gt;&gt; Gen 46:16]] {{field-on:Bible}} А синовете Гадови: Сифон, и Агий, Суний, и Есвон, Ирий и Ародий, и Арилий. {{field-off:Bible}}</w:t>
      </w:r>
    </w:p>
    <w:p>
      <w:pPr>
        <w:pStyle w:val="Normal"/>
        <w:rPr/>
      </w:pPr>
      <w:r>
        <w:rPr/>
        <w:t>[[@Bible:Gen 46:17 ]][[46:17 &gt;&gt; Gen 46:17]] {{field-on:Bible}} А синовете Асирови: Иемна, и Иесуа, и Иесуий, и Верия, и Сера сестра им. И синовете Вериеви: Хевер и Малхиел. {{field-off:Bible}}</w:t>
      </w:r>
    </w:p>
    <w:p>
      <w:pPr>
        <w:pStyle w:val="Normal"/>
        <w:rPr/>
      </w:pPr>
      <w:r>
        <w:rPr/>
        <w:t>[[@Bible:Gen 46:18 ]][[46:18 &gt;&gt; Gen 46:18]] {{field-on:Bible}} Тези са синовете на Зелфа която даде Лаван на дъщеря си Лия; и тях роди тя Якову, шестнадесет души. {{field-off:Bible}}</w:t>
      </w:r>
    </w:p>
    <w:p>
      <w:pPr>
        <w:pStyle w:val="Normal"/>
        <w:rPr/>
      </w:pPr>
      <w:r>
        <w:rPr/>
        <w:t>[[@Bible:Gen 46:19 ]][[46:19 &gt;&gt; Gen 46:19]] {{field-on:Bible}} А синовете на Рахил Якововата жена: Йосиф и Вениамин. {{field-off:Bible}}</w:t>
      </w:r>
    </w:p>
    <w:p>
      <w:pPr>
        <w:pStyle w:val="Normal"/>
        <w:rPr/>
      </w:pPr>
      <w:r>
        <w:rPr/>
        <w:t>[[@Bible:Gen 46:20 ]][[46:20 &gt;&gt; Gen 46:20]] {{field-on:Bible}} И на Йосифа се родиха в Египетската земя Манасия и Ефрем, които му роди Асенета дъщерята на Потифера, Илиополския жрец. {{field-off:Bible}}</w:t>
      </w:r>
    </w:p>
    <w:p>
      <w:pPr>
        <w:pStyle w:val="Normal"/>
        <w:rPr/>
      </w:pPr>
      <w:r>
        <w:rPr/>
        <w:t>[[@Bible:Gen 46:21 ]][[46:21 &gt;&gt; Gen 46:21]] {{field-on:Bible}} А синовете Вениаминови: Вела, и Вехер, и Асвил, Гира, и Нееман, Ихий, и Рос, Мупим, и Упим, и Аред. {{field-off:Bible}}</w:t>
      </w:r>
    </w:p>
    <w:p>
      <w:pPr>
        <w:pStyle w:val="Normal"/>
        <w:rPr/>
      </w:pPr>
      <w:r>
        <w:rPr/>
        <w:t>[[@Bible:Gen 46:22 ]][[46:22 &gt;&gt; Gen 46:22]] {{field-on:Bible}} Тези са Рахилините синове които се родиха Якову: всичките души четиринадесет. {{field-off:Bible}}</w:t>
      </w:r>
    </w:p>
    <w:p>
      <w:pPr>
        <w:pStyle w:val="Normal"/>
        <w:rPr/>
      </w:pPr>
      <w:r>
        <w:rPr/>
        <w:t>[[@Bible:Gen 46:23 ]][[46:23 &gt;&gt; Gen 46:23]] {{field-on:Bible}} И синовете Данови: Усим. {{field-off:Bible}}</w:t>
      </w:r>
    </w:p>
    <w:p>
      <w:pPr>
        <w:pStyle w:val="Normal"/>
        <w:rPr/>
      </w:pPr>
      <w:r>
        <w:rPr/>
        <w:t>[[@Bible:Gen 46:24 ]][[46:24 &gt;&gt; Gen 46:24]] {{field-on:Bible}} А синовете Нефталимови: Ясиил, и Гуний, и Иесер, и Силим. {{field-off:Bible}}</w:t>
      </w:r>
    </w:p>
    <w:p>
      <w:pPr>
        <w:pStyle w:val="Normal"/>
        <w:rPr/>
      </w:pPr>
      <w:r>
        <w:rPr/>
        <w:t>[[@Bible:Gen 46:25 ]][[46:25 &gt;&gt; Gen 46:25]] {{field-on:Bible}} Тези са синовете на Вала, която даде Лаван на дъщеря си Рахил; и тях родя тя Якову: всичките души седем. {{field-off:Bible}}</w:t>
      </w:r>
    </w:p>
    <w:p>
      <w:pPr>
        <w:pStyle w:val="Normal"/>
        <w:rPr/>
      </w:pPr>
      <w:r>
        <w:rPr/>
        <w:t>[[@Bible:Gen 46:26 ]][[46:26 &gt;&gt; Gen 46:26]] {{field-on:Bible}} Всичките души които влязоха с Якова в Египет, които излязоха из чреслата му, освен жените на Якововите синове, всичките души бяха шестдесет и шест. {{field-off:Bible}}</w:t>
      </w:r>
    </w:p>
    <w:p>
      <w:pPr>
        <w:pStyle w:val="Normal"/>
        <w:rPr/>
      </w:pPr>
      <w:r>
        <w:rPr/>
        <w:t>[[@Bible:Gen 46:27 ]][[46:27 &gt;&gt; Gen 46:27]] {{field-on:Bible}} И Йосифовите синове които му се родиха в Египет бяха две души: всичките души на Якововия дом, които влязоха в Египет бяха седемдесет. {{field-off:Bible}}</w:t>
      </w:r>
    </w:p>
    <w:p>
      <w:pPr>
        <w:pStyle w:val="Normal"/>
        <w:rPr/>
      </w:pPr>
      <w:r>
        <w:rPr/>
        <w:t>[[@Bible:Gen 46:28 ]][[46:28 &gt;&gt; Gen 46:28]] {{field-on:Bible}} И проводи Яков Юда пред себе си при Йосифа за да прати той известие преди него в Гесен; и дойдоха в земята Гесен. {{field-off:Bible}}</w:t>
      </w:r>
    </w:p>
    <w:p>
      <w:pPr>
        <w:pStyle w:val="Normal"/>
        <w:rPr/>
      </w:pPr>
      <w:r>
        <w:rPr/>
        <w:t>[[@Bible:Gen 46:29 ]][[46:29 &gt;&gt; Gen 46:29]] {{field-on:Bible}} А Йосиф впрегна колесницата си и възлезе да посрещне Израиля отца си в Гесен; и като го видя, падна на врата му, и плака много време на врата му. {{field-off:Bible}}</w:t>
      </w:r>
    </w:p>
    <w:p>
      <w:pPr>
        <w:pStyle w:val="Normal"/>
        <w:rPr/>
      </w:pPr>
      <w:r>
        <w:rPr/>
        <w:t>[[@Bible:Gen 46:30 ]][[46:30 &gt;&gt; Gen 46:30]] {{field-on:Bible}} И рече Израил Йосифу: Нека умра сега като видях лицето ти, защото ти си още жив. {{field-off:Bible}}</w:t>
      </w:r>
    </w:p>
    <w:p>
      <w:pPr>
        <w:pStyle w:val="Normal"/>
        <w:rPr/>
      </w:pPr>
      <w:r>
        <w:rPr/>
        <w:t>[[@Bible:Gen 46:31 ]][[46:31 &gt;&gt; Gen 46:31]] {{field-on:Bible}} И рече Йосиф на братята си и на дома на отца си: Аз ще възляза и ще известя Фараону, и ще му река: Братята ми и домът на отца ми, които бяха в Ханаанската земя, дойдоха при мене; {{field-off:Bible}}</w:t>
      </w:r>
    </w:p>
    <w:p>
      <w:pPr>
        <w:pStyle w:val="Normal"/>
        <w:rPr/>
      </w:pPr>
      <w:r>
        <w:rPr/>
        <w:t>[[@Bible:Gen 46:32 ]][[46:32 &gt;&gt; Gen 46:32]] {{field-on:Bible}} а тези человеци са пастири, защото са мъже скотохранители; и докараха стадата и чредите си и всичко що имат. {{field-off:Bible}}</w:t>
      </w:r>
    </w:p>
    <w:p>
      <w:pPr>
        <w:pStyle w:val="Normal"/>
        <w:rPr/>
      </w:pPr>
      <w:r>
        <w:rPr/>
        <w:t>[[@Bible:Gen 46:33 ]][[46:33 &gt;&gt; Gen 46:33]] {{field-on:Bible}} И като ви повика Фараон и рече: Що е работата ви? {{field-off:Bible}}</w:t>
      </w:r>
    </w:p>
    <w:p>
      <w:pPr>
        <w:pStyle w:val="Normal"/>
        <w:rPr/>
      </w:pPr>
      <w:r>
        <w:rPr/>
        <w:t>[[@Bible:Gen 46:34 ]][[46:34 &gt;&gt; Gen 46:34]] {{field-on:Bible}} ще речете: Мъже скотохранители сме слуги твои от младостта си до нине, ние и отците ни; за да се населите в земята Гесен; защото е гнусота на Египтяните всеки пастир на овци. {{field-off:Bible}}</w:t>
      </w:r>
    </w:p>
    <w:p>
      <w:pPr>
        <w:pStyle w:val="Heading2"/>
        <w:rPr/>
      </w:pPr>
      <w:r>
        <w:rPr/>
        <w:t>Глава 47</w:t>
      </w:r>
    </w:p>
    <w:p>
      <w:pPr>
        <w:pStyle w:val="Normal"/>
        <w:rPr/>
      </w:pPr>
      <w:r>
        <w:rPr/>
        <w:t>[[@Bible:Gen 47:1 ]][[47:1 &gt;&gt; Gen 47:1]] {{field-on:Bible}} И дойде Йосиф и извести Фараону и рече: Отец ми, и братята ми, и стадата им, и чредите им, и всичко що имат, дойдоха из Ханаанската земя, и, ето, са в земята Гесен. {{field-off:Bible}}</w:t>
      </w:r>
    </w:p>
    <w:p>
      <w:pPr>
        <w:pStyle w:val="Normal"/>
        <w:rPr/>
      </w:pPr>
      <w:r>
        <w:rPr/>
        <w:t>[[@Bible:Gen 47:2 ]][[47:2 &gt;&gt; Gen 47:2]] {{field-on:Bible}} И взе от братята си пет мъже и представи ги пред Фараона. {{field-off:Bible}}</w:t>
      </w:r>
    </w:p>
    <w:p>
      <w:pPr>
        <w:pStyle w:val="Normal"/>
        <w:rPr/>
      </w:pPr>
      <w:r>
        <w:rPr/>
        <w:t>[[@Bible:Gen 47:3 ]][[47:3 &gt;&gt; Gen 47:3]] {{field-on:Bible}} И рече Фараон на братята му: Що е работата ви? А те рекоха Фараону: Пастири на овци са слугите твои, и ние и отците ни. {{field-off:Bible}}</w:t>
      </w:r>
    </w:p>
    <w:p>
      <w:pPr>
        <w:pStyle w:val="Normal"/>
        <w:rPr/>
      </w:pPr>
      <w:r>
        <w:rPr/>
        <w:t>[[@Bible:Gen 47:4 ]][[47:4 &gt;&gt; Gen 47:4]] {{field-on:Bible}} Рекоха още Фараону: Дойдохме за да пришелствуваме в тази земя; защото няма пасище за стадата на твоите слуги, понеже натегна гладът в Ханаанската земя. И сега, да се населят твоите слуги в земята Гесен. {{field-off:Bible}}</w:t>
      </w:r>
    </w:p>
    <w:p>
      <w:pPr>
        <w:pStyle w:val="Normal"/>
        <w:rPr/>
      </w:pPr>
      <w:r>
        <w:rPr/>
        <w:t>[[@Bible:Gen 47:5 ]][[47:5 &gt;&gt; Gen 47:5]] {{field-on:Bible}} И говори Фараон Йосифу и рече: Баща ти и братятя ти дойдоха пре тебе: {{field-off:Bible}}</w:t>
      </w:r>
    </w:p>
    <w:p>
      <w:pPr>
        <w:pStyle w:val="Normal"/>
        <w:rPr/>
      </w:pPr>
      <w:r>
        <w:rPr/>
        <w:t>[[@Bible:Gen 47:6 ]][[47:6 &gt;&gt; Gen 47:6]] {{field-on:Bible}} Египетската земя е пред тебе: на най-доброто място на таз земя насели баща си и братята си. Нека се населят в земята Гесен; и ако познаваш, че се намерват между тях достойни мъже, постави ги настойници над стадата ми. {{field-off:Bible}}</w:t>
      </w:r>
    </w:p>
    <w:p>
      <w:pPr>
        <w:pStyle w:val="Normal"/>
        <w:rPr/>
      </w:pPr>
      <w:r>
        <w:rPr/>
        <w:t>[[@Bible:Gen 47:7 ]][[47:7 &gt;&gt; Gen 47:7]] {{field-on:Bible}} А Йосиф въведе Якова баща си и представи го пред Фараона; и благослови Яков Фараона. {{field-off:Bible}}</w:t>
      </w:r>
    </w:p>
    <w:p>
      <w:pPr>
        <w:pStyle w:val="Normal"/>
        <w:rPr/>
      </w:pPr>
      <w:r>
        <w:rPr/>
        <w:t>[[@Bible:Gen 47:8 ]][[47:8 &gt;&gt; Gen 47:8]] {{field-on:Bible}} И рече Фараон Якову: До колко са дните на годините на живота ти? {{field-off:Bible}}</w:t>
      </w:r>
    </w:p>
    <w:p>
      <w:pPr>
        <w:pStyle w:val="Normal"/>
        <w:rPr/>
      </w:pPr>
      <w:r>
        <w:rPr/>
        <w:t>[[@Bible:Gen 47:9 ]][[47:9 &gt;&gt; Gen 47:9]] {{field-on:Bible}} И рече Яков Фараону: Дните на годините на пришелствуванието ми са сто и тридесет години: малко и зли бяха дните на годините на живота ми, и не стигнаха до дните на годините на отците ми в дните на пришелствуванието им. {{field-off:Bible}}</w:t>
      </w:r>
    </w:p>
    <w:p>
      <w:pPr>
        <w:pStyle w:val="Normal"/>
        <w:rPr/>
      </w:pPr>
      <w:r>
        <w:rPr/>
        <w:t>[[@Bible:Gen 47:10 ]][[47:10 &gt;&gt; Gen 47:10]] {{field-on:Bible}} И благослови Яков Фараона, и излезе от присътствието Фараоново. {{field-off:Bible}}</w:t>
      </w:r>
    </w:p>
    <w:p>
      <w:pPr>
        <w:pStyle w:val="Normal"/>
        <w:rPr/>
      </w:pPr>
      <w:r>
        <w:rPr/>
        <w:t>[[@Bible:Gen 47:11 ]][[47:11 &gt;&gt; Gen 47:11]] {{field-on:Bible}} И насели Йосиф баща си и братята си, и даде им притежание в Египетската земя, на най-доброто място на земята, в Рамесийската земя, както заповяда Фараон. {{field-off:Bible}}</w:t>
      </w:r>
    </w:p>
    <w:p>
      <w:pPr>
        <w:pStyle w:val="Normal"/>
        <w:rPr/>
      </w:pPr>
      <w:r>
        <w:rPr/>
        <w:t>[[@Bible:Gen 47:12 ]][[47:12 &gt;&gt; Gen 47:12]] {{field-on:Bible}} И хранеше Йосиф баща си и братята си и всичкия дом на баща си с хляб, според челядите им. {{field-off:Bible}}</w:t>
      </w:r>
    </w:p>
    <w:p>
      <w:pPr>
        <w:pStyle w:val="Normal"/>
        <w:rPr/>
      </w:pPr>
      <w:r>
        <w:rPr/>
        <w:t>[[@Bible:Gen 47:13 ]][[47:13 &gt;&gt; Gen 47:13]] {{field-on:Bible}} А хляб нямаше по всичката земя; защото гладът беше твърде тежък, щото Египетската земя и Ханаанската земя изнемогоха от глада. {{field-off:Bible}}</w:t>
      </w:r>
    </w:p>
    <w:p>
      <w:pPr>
        <w:pStyle w:val="Normal"/>
        <w:rPr/>
      </w:pPr>
      <w:r>
        <w:rPr/>
        <w:t>[[@Bible:Gen 47:14 ]][[47:14 &gt;&gt; Gen 47:14]] {{field-on:Bible}} И събра Йосиф всичкото сребро което се намерваше в Египетската земя и в Ханаанската земя, за житото което купуваха; и донесе Йосиф среброто у Фараоновия дом. {{field-off:Bible}}</w:t>
      </w:r>
    </w:p>
    <w:p>
      <w:pPr>
        <w:pStyle w:val="Normal"/>
        <w:rPr/>
      </w:pPr>
      <w:r>
        <w:rPr/>
        <w:t>[[@Bible:Gen 47:15 ]][[47:15 &gt;&gt; Gen 47:15]] {{field-on:Bible}} И като оскудя среброто от Египетската земя и от Ханаанската земя, дойдоха всичките Египтяни при Йосифа и рекоха: Дай ни хляб: защо да умрем пред лицето ти? защото оскудя среброто. {{field-off:Bible}}</w:t>
      </w:r>
    </w:p>
    <w:p>
      <w:pPr>
        <w:pStyle w:val="Normal"/>
        <w:rPr/>
      </w:pPr>
      <w:r>
        <w:rPr/>
        <w:t>[[@Bible:Gen 47:16 ]][[47:16 &gt;&gt; Gen 47:16]] {{field-on:Bible}} А Йосиф рече: Докарайте скотовете си; и ще ви дам хляб за скотовете ви ако е среброто оскудяло. {{field-off:Bible}}</w:t>
      </w:r>
    </w:p>
    <w:p>
      <w:pPr>
        <w:pStyle w:val="Normal"/>
        <w:rPr/>
      </w:pPr>
      <w:r>
        <w:rPr/>
        <w:t>[[@Bible:Gen 47:17 ]][[47:17 &gt;&gt; Gen 47:17]] {{field-on:Bible}} И докараха скотовете си на Йосифа; и даде Йоси хляб за конете, и за овците, и за говедата, и за ослите; и храни ги с хляб в оназ година за всичките им скотове. {{field-off:Bible}}</w:t>
      </w:r>
    </w:p>
    <w:p>
      <w:pPr>
        <w:pStyle w:val="Normal"/>
        <w:rPr/>
      </w:pPr>
      <w:r>
        <w:rPr/>
        <w:t>[[@Bible:Gen 47:18 ]][[47:18 &gt;&gt; Gen 47:18]] {{field-on:Bible}} И като се свърши оназ година, дойдоха при него втората година и рекоха му: Не ще да скрием от господаря нашего че оскудя среброто; и скотовете станаха на господаря нашего: не остана друго пред господаря нашего освен телесата ни и земята ни. {{field-off:Bible}}</w:t>
      </w:r>
    </w:p>
    <w:p>
      <w:pPr>
        <w:pStyle w:val="Normal"/>
        <w:rPr/>
      </w:pPr>
      <w:r>
        <w:rPr/>
        <w:t>[[@Bible:Gen 47:19 ]][[47:19 &gt;&gt; Gen 47:19]] {{field-on:Bible}} Защо да погинем пред твоите очи, и ние и земята ни? Купи нас и земята ни за хляб; и ще бъдем, ние и земята ни, раби Фараону. И дай ни семе, за да останем живи, и да не умрем, и земята да не запустее. {{field-off:Bible}}</w:t>
      </w:r>
    </w:p>
    <w:p>
      <w:pPr>
        <w:pStyle w:val="Normal"/>
        <w:rPr/>
      </w:pPr>
      <w:r>
        <w:rPr/>
        <w:t>[[@Bible:Gen 47:20 ]][[47:20 &gt;&gt; Gen 47:20]] {{field-on:Bible}} И купи Йосиф всичката земя за Фараона; защото Египтяните продадоха всеки нивата си, понеже гладът натегнуваше на тях: така земята стана Фараонова. {{field-off:Bible}}</w:t>
      </w:r>
    </w:p>
    <w:p>
      <w:pPr>
        <w:pStyle w:val="Normal"/>
        <w:rPr/>
      </w:pPr>
      <w:r>
        <w:rPr/>
        <w:t>[[@Bible:Gen 47:21 ]][[47:21 &gt;&gt; Gen 47:21]] {{field-on:Bible}} И премести народа по градовете, от край до край на Египетските предели. {{field-off:Bible}}</w:t>
      </w:r>
    </w:p>
    <w:p>
      <w:pPr>
        <w:pStyle w:val="Normal"/>
        <w:rPr/>
      </w:pPr>
      <w:r>
        <w:rPr/>
        <w:t>[[@Bible:Gen 47:22 ]][[47:22 &gt;&gt; Gen 47:22]] {{field-on:Bible}} Само земята на жреците не купи, защото жреците имаха дял определен от Фараона, и ядяха дяла си който им даде Фараон; за това не продадоха земята си. {{field-off:Bible}}</w:t>
      </w:r>
    </w:p>
    <w:p>
      <w:pPr>
        <w:pStyle w:val="Normal"/>
        <w:rPr/>
      </w:pPr>
      <w:r>
        <w:rPr/>
        <w:t>[[@Bible:Gen 47:23 ]][[47:23 &gt;&gt; Gen 47:23]] {{field-on:Bible}} Тогаз рече Йосиф на народа: Ето, купих вас и земята ви днес за Фараона: на ви семе и сейте земята. {{field-off:Bible}}</w:t>
      </w:r>
    </w:p>
    <w:p>
      <w:pPr>
        <w:pStyle w:val="Normal"/>
        <w:rPr/>
      </w:pPr>
      <w:r>
        <w:rPr/>
        <w:t>[[@Bible:Gen 47:24 ]][[47:24 &gt;&gt; Gen 47:24]] {{field-on:Bible}} И във времето на плода ще дадете петата част Фараону; а четирите части ще бъдат за вас за семе на нивята, и за храна вам и за онези които имате в къщите, и за храна на децата ви. {{field-off:Bible}}</w:t>
      </w:r>
    </w:p>
    <w:p>
      <w:pPr>
        <w:pStyle w:val="Normal"/>
        <w:rPr/>
      </w:pPr>
      <w:r>
        <w:rPr/>
        <w:t>[[@Bible:Gen 47:25 ]][[47:25 &gt;&gt; Gen 47:25]] {{field-on:Bible}} И те рекоха: Ти упази живота ни: да намерим благодат пред господаря нашего; и ще бъдем раби Фараону. {{field-off:Bible}}</w:t>
      </w:r>
    </w:p>
    <w:p>
      <w:pPr>
        <w:pStyle w:val="Normal"/>
        <w:rPr/>
      </w:pPr>
      <w:r>
        <w:rPr/>
        <w:t>[[@Bible:Gen 47:26 ]][[47:26 &gt;&gt; Gen 47:26]] {{field-on:Bible}} И постави Йосиф това закон в Египетската земя до днес, да се дава петата част Фараону, освен земята на жреците само, която не стана Фараонова. {{field-off:Bible}}</w:t>
      </w:r>
    </w:p>
    <w:p>
      <w:pPr>
        <w:pStyle w:val="Normal"/>
        <w:rPr/>
      </w:pPr>
      <w:r>
        <w:rPr/>
        <w:t>[[@Bible:Gen 47:27 ]][[47:27 &gt;&gt; Gen 47:27]] {{field-on:Bible}} И насели се Израил в Египетската земя, в земята Гесен; и придобиха в нея стяжания, и наплодиха се, и твърде се умножиха. {{field-off:Bible}}</w:t>
      </w:r>
    </w:p>
    <w:p>
      <w:pPr>
        <w:pStyle w:val="Normal"/>
        <w:rPr/>
      </w:pPr>
      <w:r>
        <w:rPr/>
        <w:t>[[@Bible:Gen 47:28 ]][[47:28 &gt;&gt; Gen 47:28]] {{field-on:Bible}} И поживя Яков в Египетската земя седемнадесет години; и бидоха дните на годините на живота Яковов сто и четиридесет и седем години. {{field-off:Bible}}</w:t>
      </w:r>
    </w:p>
    <w:p>
      <w:pPr>
        <w:pStyle w:val="Normal"/>
        <w:rPr/>
      </w:pPr>
      <w:r>
        <w:rPr/>
        <w:t>[[@Bible:Gen 47:29 ]][[47:29 &gt;&gt; Gen 47:29]] {{field-on:Bible}} И приближиха дните на Израиля да умре; и повика сина си Йосифа и рече му: Ако намерих сега благодат пред тебе, тури ръката си под бедрото ми, и стори ми милост и истина: да ме не погребеш в Египет; {{field-off:Bible}}</w:t>
      </w:r>
    </w:p>
    <w:p>
      <w:pPr>
        <w:pStyle w:val="Normal"/>
        <w:rPr/>
      </w:pPr>
      <w:r>
        <w:rPr/>
        <w:t>[[@Bible:Gen 47:30 ]][[47:30 &gt;&gt; Gen 47:30]] {{field-on:Bible}} но да почина с отците си; и да ме пренесеш от Египет, и да ме погребеш в гроба им. А той рече: Аз ще направя според думата ти. {{field-off:Bible}}</w:t>
      </w:r>
    </w:p>
    <w:p>
      <w:pPr>
        <w:pStyle w:val="Normal"/>
        <w:rPr/>
      </w:pPr>
      <w:r>
        <w:rPr/>
        <w:t>[[@Bible:Gen 47:31 ]][[47:31 &gt;&gt; Gen 47:31]] {{field-on:Bible}} И рече той: Закълни ми се, и той му се закле. И поклони се Израил върху възглавницата на одъра. {{field-off:Bible}}</w:t>
      </w:r>
    </w:p>
    <w:p>
      <w:pPr>
        <w:pStyle w:val="Heading2"/>
        <w:rPr/>
      </w:pPr>
      <w:r>
        <w:rPr/>
        <w:t>Глава 48</w:t>
      </w:r>
    </w:p>
    <w:p>
      <w:pPr>
        <w:pStyle w:val="Normal"/>
        <w:rPr/>
      </w:pPr>
      <w:r>
        <w:rPr/>
        <w:t>[[@Bible:Gen 48:1 ]][[48:1 &gt;&gt; Gen 48:1]] {{field-on:Bible}} И след това рекоха Йосифу: Ето, баща ти е болен. И той взе със себе си двамата си синове, Манасия и Ефрема. {{field-off:Bible}}</w:t>
      </w:r>
    </w:p>
    <w:p>
      <w:pPr>
        <w:pStyle w:val="Normal"/>
        <w:rPr/>
      </w:pPr>
      <w:r>
        <w:rPr/>
        <w:t>[[@Bible:Gen 48:2 ]][[48:2 &gt;&gt; Gen 48:2]] {{field-on:Bible}} И известиха Якову и рекоха: Ето, син ти Йосиф иде при тебе: тогаз се подкрепи Израил, и седна на одъра. {{field-off:Bible}}</w:t>
      </w:r>
    </w:p>
    <w:p>
      <w:pPr>
        <w:pStyle w:val="Normal"/>
        <w:rPr/>
      </w:pPr>
      <w:r>
        <w:rPr/>
        <w:t>[[@Bible:Gen 48:3 ]][[48:3 &gt;&gt; Gen 48:3]] {{field-on:Bible}} И рече Яков Йосифу: Бог Всемогъщи ми се яви в Луз в Ханаанската земя и благослови ме; {{field-off:Bible}}</w:t>
      </w:r>
    </w:p>
    <w:p>
      <w:pPr>
        <w:pStyle w:val="Normal"/>
        <w:rPr/>
      </w:pPr>
      <w:r>
        <w:rPr/>
        <w:t>[[@Bible:Gen 48:4 ]][[48:4 &gt;&gt; Gen 48:4]] {{field-on:Bible}} и рече ми: Ето, аз ще те наплодя, и ще те умножа, и ще те направя множество от народи; и ще дам тази земя на семето ти след тебе за всегдашно притежание. {{field-off:Bible}}</w:t>
      </w:r>
    </w:p>
    <w:p>
      <w:pPr>
        <w:pStyle w:val="Normal"/>
        <w:rPr/>
      </w:pPr>
      <w:r>
        <w:rPr/>
        <w:t>[[@Bible:Gen 48:5 ]][[48:5 &gt;&gt; Gen 48:5]] {{field-on:Bible}} И сега, двамата ти синове които ти се родиха в Египетската земя, преди да дойда аз при тебе в Египет, мои са: Ефрем и Манасия ще ми бъдат като Рувим и Симеон. {{field-off:Bible}}</w:t>
      </w:r>
    </w:p>
    <w:p>
      <w:pPr>
        <w:pStyle w:val="Normal"/>
        <w:rPr/>
      </w:pPr>
      <w:r>
        <w:rPr/>
        <w:t>[[@Bible:Gen 48:6 ]][[48:6 &gt;&gt; Gen 48:6]] {{field-on:Bible}} А чадата ти колкото родиш подир тях ще бъдат твои: в името ти на братята ти ще се нарекат в наследието си. {{field-off:Bible}}</w:t>
      </w:r>
    </w:p>
    <w:p>
      <w:pPr>
        <w:pStyle w:val="Normal"/>
        <w:rPr/>
      </w:pPr>
      <w:r>
        <w:rPr/>
        <w:t>[[@Bible:Gen 48:7 ]][[48:7 &gt;&gt; Gen 48:7]] {{field-on:Bible}} А когато аз идех от Падан, умря ми Рахил на пътя в Ханаанската земя, като оставаше само едно малко разстояние за да стигнем на Ефрата; и погребох я там на пътя на Ефрата: тя е Витлеем. {{field-off:Bible}}</w:t>
      </w:r>
    </w:p>
    <w:p>
      <w:pPr>
        <w:pStyle w:val="Normal"/>
        <w:rPr/>
      </w:pPr>
      <w:r>
        <w:rPr/>
        <w:t>[[@Bible:Gen 48:8 ]][[48:8 &gt;&gt; Gen 48:8]] {{field-on:Bible}} И като видя Израил Йосифовите синове, рече: Кои са тези? {{field-off:Bible}}</w:t>
      </w:r>
    </w:p>
    <w:p>
      <w:pPr>
        <w:pStyle w:val="Normal"/>
        <w:rPr/>
      </w:pPr>
      <w:r>
        <w:rPr/>
        <w:t>[[@Bible:Gen 48:9 ]][[48:9 &gt;&gt; Gen 48:9]] {{field-on:Bible}} И рече Йосиф на баща си: Тия са синовете ми които ми даде Бог тука. И той рече: Приведи ги при мене за да ги благословя. {{field-off:Bible}}</w:t>
      </w:r>
    </w:p>
    <w:p>
      <w:pPr>
        <w:pStyle w:val="Normal"/>
        <w:rPr/>
      </w:pPr>
      <w:r>
        <w:rPr/>
        <w:t>[[@Bible:Gen 48:10 ]][[48:10 &gt;&gt; Gen 48:10]] {{field-on:Bible}} А очите на Израиля бяха помрачени от старост, и не можеше да види. И приближи ги при него; и той ги целува и ги пригърна. {{field-off:Bible}}</w:t>
      </w:r>
    </w:p>
    <w:p>
      <w:pPr>
        <w:pStyle w:val="Normal"/>
        <w:rPr/>
      </w:pPr>
      <w:r>
        <w:rPr/>
        <w:t>[[@Bible:Gen 48:11 ]][[48:11 &gt;&gt; Gen 48:11]] {{field-on:Bible}} И рече Израил Йосифу: Не се надеех да видя лицето ти; и, ето, Бог ми показа и семето ти. {{field-off:Bible}}</w:t>
      </w:r>
    </w:p>
    <w:p>
      <w:pPr>
        <w:pStyle w:val="Normal"/>
        <w:rPr/>
      </w:pPr>
      <w:r>
        <w:rPr/>
        <w:t>[[@Bible:Gen 48:12 ]][[48:12 &gt;&gt; Gen 48:12]] {{field-on:Bible}} И отведе ги Йосиф от колената му, и поклони му се с лице до земята. {{field-off:Bible}}</w:t>
      </w:r>
    </w:p>
    <w:p>
      <w:pPr>
        <w:pStyle w:val="Normal"/>
        <w:rPr/>
      </w:pPr>
      <w:r>
        <w:rPr/>
        <w:t>[[@Bible:Gen 48:13 ]][[48:13 &gt;&gt; Gen 48:13]] {{field-on:Bible}} И взе ги Йосиф двамата, Ефрема в десницата си към лявата на Израиля, и Манасия в лявата си към дясната на Израиля, и приведе ги при него. {{field-off:Bible}}</w:t>
      </w:r>
    </w:p>
    <w:p>
      <w:pPr>
        <w:pStyle w:val="Normal"/>
        <w:rPr/>
      </w:pPr>
      <w:r>
        <w:rPr/>
        <w:t>[[@Bible:Gen 48:14 ]][[48:14 &gt;&gt; Gen 48:14]] {{field-on:Bible}} А Израил простря десницата си и възложи я на главата на Ефрема, който беше по-млад, а лявата си на Манасиевата глава, като промени нарочно ръцете си; защото Манасий беше първородний. {{field-off:Bible}}</w:t>
      </w:r>
    </w:p>
    <w:p>
      <w:pPr>
        <w:pStyle w:val="Normal"/>
        <w:rPr/>
      </w:pPr>
      <w:r>
        <w:rPr/>
        <w:t>[[@Bible:Gen 48:15 ]][[48:15 &gt;&gt; Gen 48:15]] {{field-on:Bible}} И благослови Йосифа и рече: Бог, пред Когото ходиха отците ми Авраам и Исаак, Бог, Който ме е пасъл от рождението ми до този ден, {{field-off:Bible}}</w:t>
      </w:r>
    </w:p>
    <w:p>
      <w:pPr>
        <w:pStyle w:val="Normal"/>
        <w:rPr/>
      </w:pPr>
      <w:r>
        <w:rPr/>
        <w:t>[[@Bible:Gen 48:16 ]][[48:16 &gt;&gt; Gen 48:16]] {{field-on:Bible}} Ангелът който ме избави от всичките злини да благослови тези деца; и да се нарече на тях името ми и името на отците ми Авраама и Исаака; и да се умножат в голямо множество всред земята. {{field-off:Bible}}</w:t>
      </w:r>
    </w:p>
    <w:p>
      <w:pPr>
        <w:pStyle w:val="Normal"/>
        <w:rPr/>
      </w:pPr>
      <w:r>
        <w:rPr/>
        <w:t>[[@Bible:Gen 48:17 ]][[48:17 &gt;&gt; Gen 48:17]] {{field-on:Bible}} И като видя Йосиф че възложи отец му дясната си ръка на Ефремовата глава, стана му неугодно; и хвана ръката на баща си за да я премести от Ефремовата глава на Манасиевата глава. {{field-off:Bible}}</w:t>
      </w:r>
    </w:p>
    <w:p>
      <w:pPr>
        <w:pStyle w:val="Normal"/>
        <w:rPr/>
      </w:pPr>
      <w:r>
        <w:rPr/>
        <w:t>[[@Bible:Gen 48:18 ]][[48:18 &gt;&gt; Gen 48:18]] {{field-on:Bible}} И рече Йосиф на баща си: Не така, отче мой, защото този е първородний: положи десницата си на неговата глава. {{field-off:Bible}}</w:t>
      </w:r>
    </w:p>
    <w:p>
      <w:pPr>
        <w:pStyle w:val="Normal"/>
        <w:rPr/>
      </w:pPr>
      <w:r>
        <w:rPr/>
        <w:t>[[@Bible:Gen 48:19 ]][[48:19 &gt;&gt; Gen 48:19]] {{field-on:Bible}} Но отец му не рачи, и рече: Зная, чадо мое, зная: и той ще стане народ: и той ше бъде голям; но по-младият му брат ще бъде по-голям от него, и семето му ще бъде множество народи. {{field-off:Bible}}</w:t>
      </w:r>
    </w:p>
    <w:p>
      <w:pPr>
        <w:pStyle w:val="Normal"/>
        <w:rPr/>
      </w:pPr>
      <w:r>
        <w:rPr/>
        <w:t>[[@Bible:Gen 48:20 ]][[48:20 &gt;&gt; Gen 48:20]] {{field-on:Bible}} И благослови ги в онзи ден и рече: В твоето име ще благославя Израил и ще казва: Бог да те направи като Ефрема и като Манасия! И постави Ефрема пред Манасия. {{field-off:Bible}}</w:t>
      </w:r>
    </w:p>
    <w:p>
      <w:pPr>
        <w:pStyle w:val="Normal"/>
        <w:rPr/>
      </w:pPr>
      <w:r>
        <w:rPr/>
        <w:t>[[@Bible:Gen 48:21 ]][[48:21 &gt;&gt; Gen 48:21]] {{field-on:Bible}} И рече Израил Йосифу: Ето, аз умирам; и Бог ще бъде с вас, и ще ви отведе пак в земята на отците ви. {{field-off:Bible}}</w:t>
      </w:r>
    </w:p>
    <w:p>
      <w:pPr>
        <w:pStyle w:val="Normal"/>
        <w:rPr/>
      </w:pPr>
      <w:r>
        <w:rPr/>
        <w:t>[[@Bible:Gen 48:22 ]][[48:22 &gt;&gt; Gen 48:22]] {{field-on:Bible}} И аз давам тебе един дял повече от братята ти, който взех от ръцете на Аморейците чрез саблята си и чрез лъка си. {{field-off:Bible}}</w:t>
      </w:r>
    </w:p>
    <w:p>
      <w:pPr>
        <w:pStyle w:val="Heading2"/>
        <w:rPr/>
      </w:pPr>
      <w:r>
        <w:rPr/>
        <w:t>Глава 49</w:t>
      </w:r>
    </w:p>
    <w:p>
      <w:pPr>
        <w:pStyle w:val="Normal"/>
        <w:rPr/>
      </w:pPr>
      <w:r>
        <w:rPr/>
        <w:t>[[@Bible:Gen 49:1 ]][[49:1 &gt;&gt; Gen 49:1]] {{field-on:Bible}} И повика Яков синовете си и рече: Съберете се за да ви известя Що ще да се случи вам в последните дни. {{field-off:Bible}}</w:t>
      </w:r>
    </w:p>
    <w:p>
      <w:pPr>
        <w:pStyle w:val="Normal"/>
        <w:rPr/>
      </w:pPr>
      <w:r>
        <w:rPr/>
        <w:t>[[@Bible:Gen 49:2 ]][[49:2 &gt;&gt; Gen 49:2]] {{field-on:Bible}} Съберете се и слушайте, синове Яковови, И послушайте Израиля отца си. {{field-off:Bible}}</w:t>
      </w:r>
    </w:p>
    <w:p>
      <w:pPr>
        <w:pStyle w:val="Normal"/>
        <w:rPr/>
      </w:pPr>
      <w:r>
        <w:rPr/>
        <w:t>[[@Bible:Gen 49:3 ]][[49:3 &gt;&gt; Gen 49:3]] {{field-on:Bible}} РУВИМЕ, ти си първородний мой,Крепост моя и начатък на силата ми,Преимуществен в достойнство, и преимуществен в сила: {{field-off:Bible}}</w:t>
      </w:r>
    </w:p>
    <w:p>
      <w:pPr>
        <w:pStyle w:val="Normal"/>
        <w:rPr/>
      </w:pPr>
      <w:r>
        <w:rPr/>
        <w:t>[[@Bible:Gen 49:4 ]][[49:4 &gt;&gt; Gen 49:4]] {{field-on:Bible}} Изврял си като вода: не ще да имаш преимущество; защото си възлязъл на одъра на баща си:Тогава си го осквернил. На одъра ми е възлязъл! {{field-off:Bible}}</w:t>
      </w:r>
    </w:p>
    <w:p>
      <w:pPr>
        <w:pStyle w:val="Normal"/>
        <w:rPr/>
      </w:pPr>
      <w:r>
        <w:rPr/>
        <w:t>[[@Bible:Gen 49:5 ]][[49:5 &gt;&gt; Gen 49:5]] {{field-on:Bible}} СИМЕОН и ЛЕВИЙ братята, сечива неправедни са ножовете им! {{field-off:Bible}}</w:t>
      </w:r>
    </w:p>
    <w:p>
      <w:pPr>
        <w:pStyle w:val="Normal"/>
        <w:rPr/>
      </w:pPr>
      <w:r>
        <w:rPr/>
        <w:t>[[@Bible:Gen 49:6 ]][[49:6 &gt;&gt; Gen 49:6]] {{field-on:Bible}} В съвета им да не влезеш, душо моя! В събранието им да се не съединиш, честе моя!Защото в гнева си убиха человеци,И в упорството си прерязаха жилите на волове. {{field-off:Bible}}</w:t>
      </w:r>
    </w:p>
    <w:p>
      <w:pPr>
        <w:pStyle w:val="Normal"/>
        <w:rPr/>
      </w:pPr>
      <w:r>
        <w:rPr/>
        <w:t>[[@Bible:Gen 49:7 ]][[49:7 &gt;&gt; Gen 49:7]] {{field-on:Bible}} Проклет гневът им, защото бе силен,И яростта им, защото бе жестока!Ще ги разделя в Якова, и ще ги разпръсна в Израил. {{field-off:Bible}}</w:t>
      </w:r>
    </w:p>
    <w:p>
      <w:pPr>
        <w:pStyle w:val="Normal"/>
        <w:rPr/>
      </w:pPr>
      <w:r>
        <w:rPr/>
        <w:t>[[@Bible:Gen 49:8 ]][[49:8 &gt;&gt; Gen 49:8]] {{field-on:Bible}} ЮДО, теб ще похвалят братята ти:Ръката ти ще бъде на врата на враговете ти:Синовете на баща ти ще ти се покланят. {{field-off:Bible}}</w:t>
      </w:r>
    </w:p>
    <w:p>
      <w:pPr>
        <w:pStyle w:val="Normal"/>
        <w:rPr/>
      </w:pPr>
      <w:r>
        <w:rPr/>
        <w:t>[[@Bible:Gen 49:9 ]][[49:9 &gt;&gt; Gen 49:9]] {{field-on:Bible}} Щене лъвово е Юда:От лова, сине мой, си възлязъл.Легнал е и разпострял се като лъвИ като лъвица: кой ще го събуди? {{field-off:Bible}}</w:t>
      </w:r>
    </w:p>
    <w:p>
      <w:pPr>
        <w:pStyle w:val="Normal"/>
        <w:rPr/>
      </w:pPr>
      <w:r>
        <w:rPr/>
        <w:t>[[@Bible:Gen 49:10 ]][[49:10 &gt;&gt; Gen 49:10]] {{field-on:Bible}} Не ще да оскудее скиптър от Юда,Нито законоположник отсред нозете му,Доде дойде СИЛО;И нему ще се покоряват народите. {{field-off:Bible}}</w:t>
      </w:r>
    </w:p>
    <w:p>
      <w:pPr>
        <w:pStyle w:val="Normal"/>
        <w:rPr/>
      </w:pPr>
      <w:r>
        <w:rPr/>
        <w:t>[[@Bible:Gen 49:11 ]][[49:11 &gt;&gt; Gen 49:11]] {{field-on:Bible}} Вързва за лозата оселчето си,И за избраната лоза жребето на ослицата си:Ще опере с вино дрехата си,И с кръвта на гроздето облеклото си: {{field-off:Bible}}</w:t>
      </w:r>
    </w:p>
    <w:p>
      <w:pPr>
        <w:pStyle w:val="Normal"/>
        <w:rPr/>
      </w:pPr>
      <w:r>
        <w:rPr/>
        <w:t>[[@Bible:Gen 49:12 ]][[49:12 &gt;&gt; Gen 49:12]] {{field-on:Bible}} Очите му ще бъдат червени от вино,И зъбите му бели от мляко. {{field-off:Bible}}</w:t>
      </w:r>
    </w:p>
    <w:p>
      <w:pPr>
        <w:pStyle w:val="Normal"/>
        <w:rPr/>
      </w:pPr>
      <w:r>
        <w:rPr/>
        <w:t>[[@Bible:Gen 49:13 ]][[49:13 &gt;&gt; Gen 49:13]] {{field-on:Bible}} ЗАВУЛОН ще се насели в морско пристанище,И ще бъде пристанище на кораби;И пределът му до Сидон. {{field-off:Bible}}</w:t>
      </w:r>
    </w:p>
    <w:p>
      <w:pPr>
        <w:pStyle w:val="Normal"/>
        <w:rPr/>
      </w:pPr>
      <w:r>
        <w:rPr/>
        <w:t>[[@Bible:Gen 49:14 ]][[49:14 &gt;&gt; Gen 49:14]] {{field-on:Bible}} ИСАХАР е як оселКойто се е разпрострял всред кошарите; {{field-off:Bible}}</w:t>
      </w:r>
    </w:p>
    <w:p>
      <w:pPr>
        <w:pStyle w:val="Normal"/>
        <w:rPr/>
      </w:pPr>
      <w:r>
        <w:rPr/>
        <w:t>[[@Bible:Gen 49:15 ]][[49:15 &gt;&gt; Gen 49:15]] {{field-on:Bible}} И като видя че упокоението бе добро,И мястото весело,Подложи плещите си на товар,И стана раб поданен. {{field-off:Bible}}</w:t>
      </w:r>
    </w:p>
    <w:p>
      <w:pPr>
        <w:pStyle w:val="Normal"/>
        <w:rPr/>
      </w:pPr>
      <w:r>
        <w:rPr/>
        <w:t>[[@Bible:Gen 49:16 ]][[49:16 &gt;&gt; Gen 49:16]] {{field-on:Bible}} ДАН ще съди людете сиКато едно от Израилевите племена. {{field-off:Bible}}</w:t>
      </w:r>
    </w:p>
    <w:p>
      <w:pPr>
        <w:pStyle w:val="Normal"/>
        <w:rPr/>
      </w:pPr>
      <w:r>
        <w:rPr/>
        <w:t>[[@Bible:Gen 49:17 ]][[49:17 &gt;&gt; Gen 49:17]] {{field-on:Bible}} Дан ще бъде змия на пътя,Аспида на пътеките,Която хапе петите на коня,И ездецът му ще пада назад. {{field-off:Bible}}</w:t>
      </w:r>
    </w:p>
    <w:p>
      <w:pPr>
        <w:pStyle w:val="Normal"/>
        <w:rPr/>
      </w:pPr>
      <w:r>
        <w:rPr/>
        <w:t>[[@Bible:Gen 49:18 ]][[49:18 &gt;&gt; Gen 49:18]] {{field-on:Bible}} Твоето спасение чаках, Господи. {{field-off:Bible}}</w:t>
      </w:r>
    </w:p>
    <w:p>
      <w:pPr>
        <w:pStyle w:val="Normal"/>
        <w:rPr/>
      </w:pPr>
      <w:r>
        <w:rPr/>
        <w:t>[[@Bible:Gen 49:19 ]][[49:19 &gt;&gt; Gen 49:19]] {{field-on:Bible}} ГАДА ще разбият разбойници;Но и той най-после ще разбие. {{field-off:Bible}}</w:t>
      </w:r>
    </w:p>
    <w:p>
      <w:pPr>
        <w:pStyle w:val="Normal"/>
        <w:rPr/>
      </w:pPr>
      <w:r>
        <w:rPr/>
        <w:t>[[@Bible:Gen 49:20 ]][[49:20 &gt;&gt; Gen 49:20]] {{field-on:Bible}} Хлябът на АСИРА ще бъде тлъст;И той ще дава царски наслаждения. {{field-off:Bible}}</w:t>
      </w:r>
    </w:p>
    <w:p>
      <w:pPr>
        <w:pStyle w:val="Normal"/>
        <w:rPr/>
      </w:pPr>
      <w:r>
        <w:rPr/>
        <w:t>[[@Bible:Gen 49:21 ]][[49:21 &gt;&gt; Gen 49:21]] {{field-on:Bible}} НЕФТАЛИМ е елен пуснатКойто дава угодни думи. {{field-off:Bible}}</w:t>
      </w:r>
    </w:p>
    <w:p>
      <w:pPr>
        <w:pStyle w:val="Normal"/>
        <w:rPr/>
      </w:pPr>
      <w:r>
        <w:rPr/>
        <w:t>[[@Bible:Gen 49:22 ]][[49:22 &gt;&gt; Gen 49:22]] {{field-on:Bible}} ЙОСИФ е плодоносна ветв,Плодоносна ветв близу при източник:Летораслите се простират по стената. {{field-off:Bible}}</w:t>
      </w:r>
    </w:p>
    <w:p>
      <w:pPr>
        <w:pStyle w:val="Normal"/>
        <w:rPr/>
      </w:pPr>
      <w:r>
        <w:rPr/>
        <w:t>[[@Bible:Gen 49:23 ]][[49:23 &gt;&gt; Gen 49:23]] {{field-on:Bible}} Стрелците го огорчиха,И стреляха на него, и враждуваха му; {{field-off:Bible}}</w:t>
      </w:r>
    </w:p>
    <w:p>
      <w:pPr>
        <w:pStyle w:val="Normal"/>
        <w:rPr/>
      </w:pPr>
      <w:r>
        <w:rPr/>
        <w:t>[[@Bible:Gen 49:24 ]][[49:24 &gt;&gt; Gen 49:24]] {{field-on:Bible}} Но лъкът му остана крепък,И мишците на ръцете му се укрепихачрез ръцете на Силния Яковов, -От там е пастирът, Израилевий камик, - {{field-off:Bible}}</w:t>
      </w:r>
    </w:p>
    <w:p>
      <w:pPr>
        <w:pStyle w:val="Normal"/>
        <w:rPr/>
      </w:pPr>
      <w:r>
        <w:rPr/>
        <w:t>[[@Bible:Gen 49:25 ]][[49:25 &gt;&gt; Gen 49:25]] {{field-on:Bible}} чрез Бога на отца ти, който ще ти помага,И чрез Всесилния, който ще те благославяС небесни благословения отгоре,С благословения на бездната отдолу,С благословения на съсците и на ложесната. {{field-off:Bible}}</w:t>
      </w:r>
    </w:p>
    <w:p>
      <w:pPr>
        <w:pStyle w:val="Normal"/>
        <w:rPr/>
      </w:pPr>
      <w:r>
        <w:rPr/>
        <w:t>[[@Bible:Gen 49:26 ]][[49:26 &gt;&gt; Gen 49:26]] {{field-on:Bible}} Благословенията на отца ти се преукрепихаПовече от благословенията на праотците ми,До високите върхове на вечните планини:Ще бъдат на Йосифовата глава, и на върха на превъзходния между братята си. {{field-off:Bible}}</w:t>
      </w:r>
    </w:p>
    <w:p>
      <w:pPr>
        <w:pStyle w:val="Normal"/>
        <w:rPr/>
      </w:pPr>
      <w:r>
        <w:rPr/>
        <w:t>[[@Bible:Gen 49:27 ]][[49:27 &gt;&gt; Gen 49:27]] {{field-on:Bible}} ВЕНИАМИН ще бъде вълк грабител:Заран ще пояжда грабеж;А вечер ще дели корист. {{field-off:Bible}}</w:t>
      </w:r>
    </w:p>
    <w:p>
      <w:pPr>
        <w:pStyle w:val="Normal"/>
        <w:rPr/>
      </w:pPr>
      <w:r>
        <w:rPr/>
        <w:t>[[@Bible:Gen 49:28 ]][[49:28 &gt;&gt; Gen 49:28]] {{field-on:Bible}} Всички тези са дванадесетте Израилеви племена; и това е което им говори отец им и благослови ги: всекиго според благословението му благослови ги. {{field-off:Bible}}</w:t>
      </w:r>
    </w:p>
    <w:p>
      <w:pPr>
        <w:pStyle w:val="Normal"/>
        <w:rPr/>
      </w:pPr>
      <w:r>
        <w:rPr/>
        <w:t>[[@Bible:Gen 49:29 ]][[49:29 &gt;&gt; Gen 49:29]] {{field-on:Bible}} И заръча им и рече им: Аз се прибирам при людете си: погребете ме с отците ми в пещерата която е в нивата на Ефрона Хетеянина. {{field-off:Bible}}</w:t>
      </w:r>
    </w:p>
    <w:p>
      <w:pPr>
        <w:pStyle w:val="Normal"/>
        <w:rPr/>
      </w:pPr>
      <w:r>
        <w:rPr/>
        <w:t>[[@Bible:Gen 49:30 ]][[49:30 &gt;&gt; Gen 49:30]] {{field-on:Bible}} в пещерата която е в нивата на Махпелах, която е срещу Мамврий в Ханаанската земя, която Авраам купи заедно с нивата от Ефрона Хетеянина за стяжание за гроб. {{field-off:Bible}}</w:t>
      </w:r>
    </w:p>
    <w:p>
      <w:pPr>
        <w:pStyle w:val="Normal"/>
        <w:rPr/>
      </w:pPr>
      <w:r>
        <w:rPr/>
        <w:t>[[@Bible:Gen 49:31 ]][[49:31 &gt;&gt; Gen 49:31]] {{field-on:Bible}} Там погребоха Авраама и Сарра жена му: там погребоха Исаака и Ревека жена му: и там погребох аз Лия. {{field-off:Bible}}</w:t>
      </w:r>
    </w:p>
    <w:p>
      <w:pPr>
        <w:pStyle w:val="Normal"/>
        <w:rPr/>
      </w:pPr>
      <w:r>
        <w:rPr/>
        <w:t>[[@Bible:Gen 49:32 ]][[49:32 &gt;&gt; Gen 49:32]] {{field-on:Bible}} Купуването на нивата и на пещерата която е в нея бе от синовете Хетови. {{field-off:Bible}}</w:t>
      </w:r>
    </w:p>
    <w:p>
      <w:pPr>
        <w:pStyle w:val="Normal"/>
        <w:rPr/>
      </w:pPr>
      <w:r>
        <w:rPr/>
        <w:t>[[@Bible:Gen 49:33 ]][[49:33 &gt;&gt; Gen 49:33]] {{field-on:Bible}} И като свърши Яков да заръча на синовете си, притръгна нозете си на одъра и издъхна, и прибра се при людете си. {{field-off:Bible}}</w:t>
      </w:r>
    </w:p>
    <w:p>
      <w:pPr>
        <w:pStyle w:val="Heading2"/>
        <w:rPr/>
      </w:pPr>
      <w:r>
        <w:rPr/>
        <w:t>Глава 50</w:t>
      </w:r>
    </w:p>
    <w:p>
      <w:pPr>
        <w:pStyle w:val="Normal"/>
        <w:rPr/>
      </w:pPr>
      <w:r>
        <w:rPr/>
        <w:t>[[@Bible:Gen 50:1 ]][[50:1 &gt;&gt; Gen 50:1]] {{field-on:Bible}} И припадна Йосиф на лицето на баща си, и плака отгоре му и целува го. {{field-off:Bible}}</w:t>
      </w:r>
    </w:p>
    <w:p>
      <w:pPr>
        <w:pStyle w:val="Normal"/>
        <w:rPr/>
      </w:pPr>
      <w:r>
        <w:rPr/>
        <w:t>[[@Bible:Gen 50:2 ]][[50:2 &gt;&gt; Gen 50:2]] {{field-on:Bible}} И заповяда Йосиф на слугите си лекарите да балсамосат баща му; и лекарите балсамосаха Израиля. {{field-off:Bible}}</w:t>
      </w:r>
    </w:p>
    <w:p>
      <w:pPr>
        <w:pStyle w:val="Normal"/>
        <w:rPr/>
      </w:pPr>
      <w:r>
        <w:rPr/>
        <w:t>[[@Bible:Gen 50:3 ]][[50:3 &gt;&gt; Gen 50:3]] {{field-on:Bible}} И изпълниха се за него четиридесет дни, защото така се изпълняват дните на балсамосването; и плакаха го Египтяните седемдесет дни. {{field-off:Bible}}</w:t>
      </w:r>
    </w:p>
    <w:p>
      <w:pPr>
        <w:pStyle w:val="Normal"/>
        <w:rPr/>
      </w:pPr>
      <w:r>
        <w:rPr/>
        <w:t>[[@Bible:Gen 50:4 ]][[50:4 &gt;&gt; Gen 50:4]] {{field-on:Bible}} И като преминаха дните на плача му, говори Йосиф на Фараоновия дом и рече: Сега, ако намерих благодат пред вас, говорете, моля ви се, в ушите на Фараона и речете: {{field-off:Bible}}</w:t>
      </w:r>
    </w:p>
    <w:p>
      <w:pPr>
        <w:pStyle w:val="Normal"/>
        <w:rPr/>
      </w:pPr>
      <w:r>
        <w:rPr/>
        <w:t>[[@Bible:Gen 50:5 ]][[50:5 &gt;&gt; Gen 50:5]] {{field-on:Bible}} Баща ми ме закле и рече: Ето, аз умирам: в гроба ми, що си изкопах в Ханаанската земя, там ще ме погребеш. И сега, да възляза, моля, и да погреба баща си; и ще се върна. {{field-off:Bible}}</w:t>
      </w:r>
    </w:p>
    <w:p>
      <w:pPr>
        <w:pStyle w:val="Normal"/>
        <w:rPr/>
      </w:pPr>
      <w:r>
        <w:rPr/>
        <w:t>[[@Bible:Gen 50:6 ]][[50:6 &gt;&gt; Gen 50:6]] {{field-on:Bible}} И рече Фараон: Възлез, та погреби баща си, като те е заклел. {{field-off:Bible}}</w:t>
      </w:r>
    </w:p>
    <w:p>
      <w:pPr>
        <w:pStyle w:val="Normal"/>
        <w:rPr/>
      </w:pPr>
      <w:r>
        <w:rPr/>
        <w:t>[[@Bible:Gen 50:7 ]][[50:7 &gt;&gt; Gen 50:7]] {{field-on:Bible}} И възлезе Йосиф да погребе баща си; и възлязоха с него всичките Фараонови слуги, старейшини на дома му, и всичките старейшини на Египетската земя, {{field-off:Bible}}</w:t>
      </w:r>
    </w:p>
    <w:p>
      <w:pPr>
        <w:pStyle w:val="Normal"/>
        <w:rPr/>
      </w:pPr>
      <w:r>
        <w:rPr/>
        <w:t>[[@Bible:Gen 50:8 ]][[50:8 &gt;&gt; Gen 50:8]] {{field-on:Bible}} и всичкият дом Йосифов, и братята му, и домът на баща му: само челядите си, и стадата си, и чредите си оставиха в земята Гесен. {{field-off:Bible}}</w:t>
      </w:r>
    </w:p>
    <w:p>
      <w:pPr>
        <w:pStyle w:val="Normal"/>
        <w:rPr/>
      </w:pPr>
      <w:r>
        <w:rPr/>
        <w:t>[[@Bible:Gen 50:9 ]][[50:9 &gt;&gt; Gen 50:9]] {{field-on:Bible}} И възлязоха с него и колесници и конници, щото биде пълк много голям. {{field-off:Bible}}</w:t>
      </w:r>
    </w:p>
    <w:p>
      <w:pPr>
        <w:pStyle w:val="Normal"/>
        <w:rPr/>
      </w:pPr>
      <w:r>
        <w:rPr/>
        <w:t>[[@Bible:Gen 50:10 ]][[50:10 &gt;&gt; Gen 50:10]] {{field-on:Bible}} И дойдоха при гумното Атадово, което е оттакът Йордан; и там ридаха с голямо и много силно ридание; и направи Йосиф за баща си плач седем дни. {{field-off:Bible}}</w:t>
      </w:r>
    </w:p>
    <w:p>
      <w:pPr>
        <w:pStyle w:val="Normal"/>
        <w:rPr/>
      </w:pPr>
      <w:r>
        <w:rPr/>
        <w:t>[[@Bible:Gen 50:11 ]][[50:11 &gt;&gt; Gen 50:11]] {{field-on:Bible}} И Хананейците които живееха на онова място, като видяха плача при гумното Атадово, рекоха: Плач голям е това на Египтяните за това се нарече името му Авел-Мисраим, което е оттатък Йордан. {{field-off:Bible}}</w:t>
      </w:r>
    </w:p>
    <w:p>
      <w:pPr>
        <w:pStyle w:val="Normal"/>
        <w:rPr/>
      </w:pPr>
      <w:r>
        <w:rPr/>
        <w:t>[[@Bible:Gen 50:12 ]][[50:12 &gt;&gt; Gen 50:12]] {{field-on:Bible}} И направиха му синовете му както им заповяда. {{field-off:Bible}}</w:t>
      </w:r>
    </w:p>
    <w:p>
      <w:pPr>
        <w:pStyle w:val="Normal"/>
        <w:rPr/>
      </w:pPr>
      <w:r>
        <w:rPr/>
        <w:t>[[@Bible:Gen 50:13 ]][[50:13 &gt;&gt; Gen 50:13]] {{field-on:Bible}} И пренесоха го синовете му в Ханаанската земя та го погребоха в пещерата на нивата Махпелах, която Авраам купи с нивата за стяжание на гроб от Ефрона Хетеянина срещу Мамврий. {{field-off:Bible}}</w:t>
      </w:r>
    </w:p>
    <w:p>
      <w:pPr>
        <w:pStyle w:val="Normal"/>
        <w:rPr/>
      </w:pPr>
      <w:r>
        <w:rPr/>
        <w:t>[[@Bible:Gen 50:14 ]][[50:14 &gt;&gt; Gen 50:14]] {{field-on:Bible}} И като погребе Йосиф баща си, върна се в Египет, той, и братята му, и всичките, които възлязоха с него да погребат баща му. {{field-off:Bible}}</w:t>
      </w:r>
    </w:p>
    <w:p>
      <w:pPr>
        <w:pStyle w:val="Normal"/>
        <w:rPr/>
      </w:pPr>
      <w:r>
        <w:rPr/>
        <w:t>[[@Bible:Gen 50:15 ]][[50:15 &gt;&gt; Gen 50:15]] {{field-on:Bible}} И като видяха братята Йосифови че умря баща им, думаха си: Да не би Йосиф злопаметствувал на нас, и да не би ни въздал жестоко за всичкото зло що му сторихме. {{field-off:Bible}}</w:t>
      </w:r>
    </w:p>
    <w:p>
      <w:pPr>
        <w:pStyle w:val="Normal"/>
        <w:rPr/>
      </w:pPr>
      <w:r>
        <w:rPr/>
        <w:t>[[@Bible:Gen 50:16 ]][[50:16 &gt;&gt; Gen 50:16]] {{field-on:Bible}} И известиха Йосифу и рекоха: Баща ти заповяда, преди да умре, и рече: {{field-off:Bible}}</w:t>
      </w:r>
    </w:p>
    <w:p>
      <w:pPr>
        <w:pStyle w:val="Normal"/>
        <w:rPr/>
      </w:pPr>
      <w:r>
        <w:rPr/>
        <w:t>[[@Bible:Gen 50:17 ]][[50:17 &gt;&gt; Gen 50:17]] {{field-on:Bible}} Така ще речете Йосифу: Прости, моля ти се, престъплението на братята си, и греха им; защото сториха ти зло. И сега, прости, молим ти се, престъплението на рабите на Бога на отца ти. А Йосиф плака, когато му говориха. {{field-off:Bible}}</w:t>
      </w:r>
    </w:p>
    <w:p>
      <w:pPr>
        <w:pStyle w:val="Normal"/>
        <w:rPr/>
      </w:pPr>
      <w:r>
        <w:rPr/>
        <w:t>[[@Bible:Gen 50:18 ]][[50:18 &gt;&gt; Gen 50:18]] {{field-on:Bible}} И отидоха и братята му та припаднаха пред него, и рекоха: Ето ние сме ти раби. {{field-off:Bible}}</w:t>
      </w:r>
    </w:p>
    <w:p>
      <w:pPr>
        <w:pStyle w:val="Normal"/>
        <w:rPr/>
      </w:pPr>
      <w:r>
        <w:rPr/>
        <w:t>[[@Bible:Gen 50:19 ]][[50:19 &gt;&gt; Gen 50:19]] {{field-on:Bible}} А Йосиф им рече: Не бойте се дали съм аз вместо Бога? {{field-off:Bible}}</w:t>
      </w:r>
    </w:p>
    <w:p>
      <w:pPr>
        <w:pStyle w:val="Normal"/>
        <w:rPr/>
      </w:pPr>
      <w:r>
        <w:rPr/>
        <w:t>[[@Bible:Gen 50:20 ]][[50:20 &gt;&gt; Gen 50:20]] {{field-on:Bible}} Вие настина намислихте зло против мене; а Бог намисли за добро, за да стори както днес, щото да спаси живота на много народ. {{field-off:Bible}}</w:t>
      </w:r>
    </w:p>
    <w:p>
      <w:pPr>
        <w:pStyle w:val="Normal"/>
        <w:rPr/>
      </w:pPr>
      <w:r>
        <w:rPr/>
        <w:t>[[@Bible:Gen 50:21 ]][[50:21 &gt;&gt; Gen 50:21]] {{field-on:Bible}} И сега не бойте се: аз ще храня вас и челядите ви. И утеши ги, и говори по сърдцето им. {{field-off:Bible}}</w:t>
      </w:r>
    </w:p>
    <w:p>
      <w:pPr>
        <w:pStyle w:val="Normal"/>
        <w:rPr/>
      </w:pPr>
      <w:r>
        <w:rPr/>
        <w:t>[[@Bible:Gen 50:22 ]][[50:22 &gt;&gt; Gen 50:22]] {{field-on:Bible}} И насели се Йосиф н Египет, той и домът на баща му; и живя Йосиф сто и десет години. {{field-off:Bible}}</w:t>
      </w:r>
    </w:p>
    <w:p>
      <w:pPr>
        <w:pStyle w:val="Normal"/>
        <w:rPr/>
      </w:pPr>
      <w:r>
        <w:rPr/>
        <w:t>[[@Bible:Gen 50:23 ]][[50:23 &gt;&gt; Gen 50:23]] {{field-on:Bible}} И видя Йосиф чада Ефремови до третия род; и децата на Махира, Манасиевия син, се родиха на Йосифовите колене. {{field-off:Bible}}</w:t>
      </w:r>
    </w:p>
    <w:p>
      <w:pPr>
        <w:pStyle w:val="Normal"/>
        <w:rPr/>
      </w:pPr>
      <w:r>
        <w:rPr/>
        <w:t>[[@Bible:Gen 50:24 ]][[50:24 &gt;&gt; Gen 50:24]] {{field-on:Bible}} И рече Йосиф на братята си: Аз умирам; а Бог непременно ще ви посети, и ще ви възведе от тази земя в земята за която се кле Аврааму, Исааку и Якову. {{field-off:Bible}}</w:t>
      </w:r>
    </w:p>
    <w:p>
      <w:pPr>
        <w:pStyle w:val="Normal"/>
        <w:rPr/>
      </w:pPr>
      <w:r>
        <w:rPr/>
        <w:t>[[@Bible:Gen 50:25 ]][[50:25 &gt;&gt; Gen 50:25]] {{field-on:Bible}} И закле Йосиф синовете Израилеви и рече: Бог непременно ще ви посети и ще възнесете костите ми от тука. {{field-off:Bible}}</w:t>
      </w:r>
    </w:p>
    <w:p>
      <w:pPr>
        <w:pStyle w:val="Normal"/>
        <w:rPr/>
      </w:pPr>
      <w:r>
        <w:rPr/>
        <w:t>[[@Bible:Gen 50:26 ]][[50:26 &gt;&gt; Gen 50:26]] {{field-on:Bible}} И умря Йосиф на възраст сто и десет години; и балсамосаха го, и положиха го в рака в Египет. {{field-off:Bible}}</w:t>
      </w:r>
    </w:p>
    <w:p>
      <w:pPr>
        <w:pStyle w:val="Heading1"/>
        <w:rPr/>
      </w:pPr>
      <w:r>
        <w:rPr/>
        <w:t>Изход</w:t>
      </w:r>
    </w:p>
    <w:p>
      <w:pPr>
        <w:pStyle w:val="Heading2"/>
        <w:rPr/>
      </w:pPr>
      <w:r>
        <w:rPr/>
        <w:t>Глава 1</w:t>
      </w:r>
    </w:p>
    <w:p>
      <w:pPr>
        <w:pStyle w:val="Normal"/>
        <w:rPr/>
      </w:pPr>
      <w:r>
        <w:rPr/>
        <w:t>[[@Bible:Exod 1:1 ]][[1:1 &gt;&gt; Exod 1:1]] {{field-on:Bible}} И тези са имената на синовете Израилеви които влязоха в Египет наедно с Якова: всеки наедно с челядта си влязоха: {{field-off:Bible}}</w:t>
      </w:r>
    </w:p>
    <w:p>
      <w:pPr>
        <w:pStyle w:val="Normal"/>
        <w:rPr/>
      </w:pPr>
      <w:r>
        <w:rPr/>
        <w:t>[[@Bible:Exod 1:2 ]][[1:2 &gt;&gt; Exod 1:2]] {{field-on:Bible}} Рувим, Симеон, Левий, и Юда, {{field-off:Bible}}</w:t>
      </w:r>
    </w:p>
    <w:p>
      <w:pPr>
        <w:pStyle w:val="Normal"/>
        <w:rPr/>
      </w:pPr>
      <w:r>
        <w:rPr/>
        <w:t>[[@Bible:Exod 1:3 ]][[1:3 &gt;&gt; Exod 1:3]] {{field-on:Bible}} Исахар, Завулон, и Вениамин, {{field-off:Bible}}</w:t>
      </w:r>
    </w:p>
    <w:p>
      <w:pPr>
        <w:pStyle w:val="Normal"/>
        <w:rPr/>
      </w:pPr>
      <w:r>
        <w:rPr/>
        <w:t>[[@Bible:Exod 1:4 ]][[1:4 &gt;&gt; Exod 1:4]] {{field-on:Bible}} Дан, и Нефталим, Гад, и Асир. {{field-off:Bible}}</w:t>
      </w:r>
    </w:p>
    <w:p>
      <w:pPr>
        <w:pStyle w:val="Normal"/>
        <w:rPr/>
      </w:pPr>
      <w:r>
        <w:rPr/>
        <w:t>[[@Bible:Exod 1:5 ]][[1:5 &gt;&gt; Exod 1:5]] {{field-on:Bible}} И всичките души които излязоха из чреслата на Якова бяха души седемдесет; а Иосиф беше в Египет. {{field-off:Bible}}</w:t>
      </w:r>
    </w:p>
    <w:p>
      <w:pPr>
        <w:pStyle w:val="Normal"/>
        <w:rPr/>
      </w:pPr>
      <w:r>
        <w:rPr/>
        <w:t>[[@Bible:Exod 1:6 ]][[1:6 &gt;&gt; Exod 1:6]] {{field-on:Bible}} И умря Иосиф, и всичките му братя, и всичкий онзи род. {{field-off:Bible}}</w:t>
      </w:r>
    </w:p>
    <w:p>
      <w:pPr>
        <w:pStyle w:val="Normal"/>
        <w:rPr/>
      </w:pPr>
      <w:r>
        <w:rPr/>
        <w:t>[[@Bible:Exod 1:7 ]][[1:7 &gt;&gt; Exod 1:7]] {{field-on:Bible}} И наплодиха се синовете Израилеви, и разпространиха се, и много станаха, и укрепиха се твърде много, до толко щото мястото се напълни от тях. {{field-off:Bible}}</w:t>
      </w:r>
    </w:p>
    <w:p>
      <w:pPr>
        <w:pStyle w:val="Normal"/>
        <w:rPr/>
      </w:pPr>
      <w:r>
        <w:rPr/>
        <w:t>[[@Bible:Exod 1:8 ]][[1:8 &gt;&gt; Exod 1:8]] {{field-on:Bible}} А тогаз стана нов цар над Египет който не познаваше Иосифа. {{field-off:Bible}}</w:t>
      </w:r>
    </w:p>
    <w:p>
      <w:pPr>
        <w:pStyle w:val="Normal"/>
        <w:rPr/>
      </w:pPr>
      <w:r>
        <w:rPr/>
        <w:t>[[@Bible:Exod 1:9 ]][[1:9 &gt;&gt; Exod 1:9]] {{field-on:Bible}} И рече на людете си: Ето, людете на синовете Израилеви са по-много и по-яки от нас: {{field-off:Bible}}</w:t>
      </w:r>
    </w:p>
    <w:p>
      <w:pPr>
        <w:pStyle w:val="Normal"/>
        <w:rPr/>
      </w:pPr>
      <w:r>
        <w:rPr/>
        <w:t>[[@Bible:Exod 1:10 ]][[1:10 &gt;&gt; Exod 1:10]] {{field-on:Bible}} елате да измислим нещо против тях за да се не умножат, и, ако се случи бран, и те се съединят с неприятелите ни, и направят бран против нас, и излезат из мястото. {{field-off:Bible}}</w:t>
      </w:r>
    </w:p>
    <w:p>
      <w:pPr>
        <w:pStyle w:val="Normal"/>
        <w:rPr/>
      </w:pPr>
      <w:r>
        <w:rPr/>
        <w:t>[[@Bible:Exod 1:11 ]][[1:11 &gt;&gt; Exod 1:11]] {{field-on:Bible}} И постави над тях настойници на работите за да ги утесняват с тежките си работи; и съзидаха на Фараона градове за житници, Питом и Рамесий. {{field-off:Bible}}</w:t>
      </w:r>
    </w:p>
    <w:p>
      <w:pPr>
        <w:pStyle w:val="Normal"/>
        <w:rPr/>
      </w:pPr>
      <w:r>
        <w:rPr/>
        <w:t>[[@Bible:Exod 1:12 ]][[1:12 &gt;&gt; Exod 1:12]] {{field-on:Bible}} Но колкото ги утесняваха, толкоз повече се умножаваха те и нарасваха. И Египтяните бяха неспокойни поради Израилевите синове. {{field-off:Bible}}</w:t>
      </w:r>
    </w:p>
    <w:p>
      <w:pPr>
        <w:pStyle w:val="Normal"/>
        <w:rPr/>
      </w:pPr>
      <w:r>
        <w:rPr/>
        <w:t>[[@Bible:Exod 1:13 ]][[1:13 &gt;&gt; Exod 1:13]] {{field-on:Bible}} И Египтяните порабощаваха жестоко Израилевите синове, {{field-off:Bible}}</w:t>
      </w:r>
    </w:p>
    <w:p>
      <w:pPr>
        <w:pStyle w:val="Normal"/>
        <w:rPr/>
      </w:pPr>
      <w:r>
        <w:rPr/>
        <w:t>[[@Bible:Exod 1:14 ]][[1:14 &gt;&gt; Exod 1:14]] {{field-on:Bible}} и огорчаваха живота им с жестокото работене в калта, и в кирничите, и в всичките работи на полетата: всичките им работи с които ги порабощаваха бяха жестоки. {{field-off:Bible}}</w:t>
      </w:r>
    </w:p>
    <w:p>
      <w:pPr>
        <w:pStyle w:val="Normal"/>
        <w:rPr/>
      </w:pPr>
      <w:r>
        <w:rPr/>
        <w:t>[[@Bible:Exod 1:15 ]][[1:15 &gt;&gt; Exod 1:15]] {{field-on:Bible}} И говори Египетский цар на бабите Еврейски, (от които първата се именуваше Шифра, а втората Фуа,) {{field-off:Bible}}</w:t>
      </w:r>
    </w:p>
    <w:p>
      <w:pPr>
        <w:pStyle w:val="Normal"/>
        <w:rPr/>
      </w:pPr>
      <w:r>
        <w:rPr/>
        <w:t>[[@Bible:Exod 1:16 ]][[1:16 &gt;&gt; Exod 1:16]] {{field-on:Bible}} и рече им: Когато бабувате на Еврейките и видите ги че раждат, ако е мъжко, убивайте го, ако ли е женско, тогаз нека живее. {{field-off:Bible}}</w:t>
      </w:r>
    </w:p>
    <w:p>
      <w:pPr>
        <w:pStyle w:val="Normal"/>
        <w:rPr/>
      </w:pPr>
      <w:r>
        <w:rPr/>
        <w:t>[[@Bible:Exod 1:17 ]][[1:17 &gt;&gt; Exod 1:17]] {{field-on:Bible}} Но бабите се убояха от Бога, и не правеха каквото им рече Египетский цар, но оставяха живи мъжките. {{field-off:Bible}}</w:t>
      </w:r>
    </w:p>
    <w:p>
      <w:pPr>
        <w:pStyle w:val="Normal"/>
        <w:rPr/>
      </w:pPr>
      <w:r>
        <w:rPr/>
        <w:t>[[@Bible:Exod 1:18 ]][[1:18 &gt;&gt; Exod 1:18]] {{field-on:Bible}} Тогаз повика Египетский цар бабите и рече им: Защо направихте това нещо, и оставяте живи мъжките? {{field-off:Bible}}</w:t>
      </w:r>
    </w:p>
    <w:p>
      <w:pPr>
        <w:pStyle w:val="Normal"/>
        <w:rPr/>
      </w:pPr>
      <w:r>
        <w:rPr/>
        <w:t>[[@Bible:Exod 1:19 ]][[1:19 &gt;&gt; Exod 1:19]] {{field-on:Bible}} И бабите говориха Фараону: че Еврейките не са като Египетските жени; защото са здрави, и раждат преди да влязат при тях бабите. {{field-off:Bible}}</w:t>
      </w:r>
    </w:p>
    <w:p>
      <w:pPr>
        <w:pStyle w:val="Normal"/>
        <w:rPr/>
      </w:pPr>
      <w:r>
        <w:rPr/>
        <w:t>[[@Bible:Exod 1:20 ]][[1:20 &gt;&gt; Exod 1:20]] {{field-on:Bible}} И Бог правеше добро на бабите; и умножаваха се людете и укрепяваха се твърде много. {{field-off:Bible}}</w:t>
      </w:r>
    </w:p>
    <w:p>
      <w:pPr>
        <w:pStyle w:val="Normal"/>
        <w:rPr/>
      </w:pPr>
      <w:r>
        <w:rPr/>
        <w:t>[[@Bible:Exod 1:21 ]][[1:21 &gt;&gt; Exod 1:21]] {{field-on:Bible}} И понеже се боеха бабите от Бога, направи им къщи. {{field-off:Bible}}</w:t>
      </w:r>
    </w:p>
    <w:p>
      <w:pPr>
        <w:pStyle w:val="Normal"/>
        <w:rPr/>
      </w:pPr>
      <w:r>
        <w:rPr/>
        <w:t>[[@Bible:Exod 1:22 ]][[1:22 &gt;&gt; Exod 1:22]] {{field-on:Bible}} А Фараон заповяда на всичките си люде и казваше: Всяко мъжко което се роди, хвърляйте го в реката; а всяко женско оставяйте да живее. {{field-off:Bible}}</w:t>
      </w:r>
    </w:p>
    <w:p>
      <w:pPr>
        <w:pStyle w:val="Heading2"/>
        <w:rPr/>
      </w:pPr>
      <w:r>
        <w:rPr/>
        <w:t>Глава 2</w:t>
      </w:r>
    </w:p>
    <w:p>
      <w:pPr>
        <w:pStyle w:val="Normal"/>
        <w:rPr/>
      </w:pPr>
      <w:r>
        <w:rPr/>
        <w:t>[[@Bible:Exod 2:1 ]][[2:1 &gt;&gt; Exod 2:1]] {{field-on:Bible}} И отиде един человек от дома Левиев та взе за жена една от дъщерите Левиеви. {{field-off:Bible}}</w:t>
      </w:r>
    </w:p>
    <w:p>
      <w:pPr>
        <w:pStyle w:val="Normal"/>
        <w:rPr/>
      </w:pPr>
      <w:r>
        <w:rPr/>
        <w:t>[[@Bible:Exod 2:2 ]][[2:2 &gt;&gt; Exod 2:2]] {{field-on:Bible}} И зачна жената, и роди син; и като го видя че беше прекрасен, скри го три месеца. {{field-off:Bible}}</w:t>
      </w:r>
    </w:p>
    <w:p>
      <w:pPr>
        <w:pStyle w:val="Normal"/>
        <w:rPr/>
      </w:pPr>
      <w:r>
        <w:rPr/>
        <w:t>[[@Bible:Exod 2:3 ]][[2:3 &gt;&gt; Exod 2:3]] {{field-on:Bible}} Но понеже не можеше вече да го крие, взе за него ковчежец рогозен и намаза го с смола и катран, и тури детето в него, и положи го в тръстта при брега на реката. {{field-off:Bible}}</w:t>
      </w:r>
    </w:p>
    <w:p>
      <w:pPr>
        <w:pStyle w:val="Normal"/>
        <w:rPr/>
      </w:pPr>
      <w:r>
        <w:rPr/>
        <w:t>[[@Bible:Exod 2:4 ]][[2:4 &gt;&gt; Exod 2:4]] {{field-on:Bible}} И сестра му стоеше от далеч за да види що ще да му се случи. {{field-off:Bible}}</w:t>
      </w:r>
    </w:p>
    <w:p>
      <w:pPr>
        <w:pStyle w:val="Normal"/>
        <w:rPr/>
      </w:pPr>
      <w:r>
        <w:rPr/>
        <w:t>[[@Bible:Exod 2:5 ]][[2:5 &gt;&gt; Exod 2:5]] {{field-on:Bible}} И слезе Фараоновата дъщеря да се укъпе в реката; а служкините й ходеха по брега на реката. И когато съгледа тя ковчежеца в тръстта, проводи служкинята си и го взе. {{field-off:Bible}}</w:t>
      </w:r>
    </w:p>
    <w:p>
      <w:pPr>
        <w:pStyle w:val="Normal"/>
        <w:rPr/>
      </w:pPr>
      <w:r>
        <w:rPr/>
        <w:t>[[@Bible:Exod 2:6 ]][[2:6 &gt;&gt; Exod 2:6]] {{field-on:Bible}} И като го отвори, видя детето, и, ето, малкото плачеше; и пожали го, и рече: От децата Еврейски е това. {{field-off:Bible}}</w:t>
      </w:r>
    </w:p>
    <w:p>
      <w:pPr>
        <w:pStyle w:val="Normal"/>
        <w:rPr/>
      </w:pPr>
      <w:r>
        <w:rPr/>
        <w:t>[[@Bible:Exod 2:7 ]][[2:7 &gt;&gt; Exod 2:7]] {{field-on:Bible}} Тогаз рече сестра му на Фараоновата дъщеря: Да отида ли да ти повикна жена кърмилница от Еврейките за да ти дои детето? {{field-off:Bible}}</w:t>
      </w:r>
    </w:p>
    <w:p>
      <w:pPr>
        <w:pStyle w:val="Normal"/>
        <w:rPr/>
      </w:pPr>
      <w:r>
        <w:rPr/>
        <w:t>[[@Bible:Exod 2:8 ]][[2:8 &gt;&gt; Exod 2:8]] {{field-on:Bible}} И рече й Фараоновата дъщеря: Иди. И отиде момичето та повикна майката на детето. {{field-off:Bible}}</w:t>
      </w:r>
    </w:p>
    <w:p>
      <w:pPr>
        <w:pStyle w:val="Normal"/>
        <w:rPr/>
      </w:pPr>
      <w:r>
        <w:rPr/>
        <w:t>[[@Bible:Exod 2:9 ]][[2:9 &gt;&gt; Exod 2:9]] {{field-on:Bible}} И рече й Фараоновата дъщеря: Вземи това дете та ми го отдой; и аз ще ти дам заплатата ти. И жената взе детето и доеше го. {{field-off:Bible}}</w:t>
      </w:r>
    </w:p>
    <w:p>
      <w:pPr>
        <w:pStyle w:val="Normal"/>
        <w:rPr/>
      </w:pPr>
      <w:r>
        <w:rPr/>
        <w:t>[[@Bible:Exod 2:10 ]][[2:10 &gt;&gt; Exod 2:10]] {{field-on:Bible}} И когато порасна детето, донесе го на Фараоновата дъщеря, и стана син неин; и нарече името му Моисей, и рече: Понеже из водата го извлякох. {{field-off:Bible}}</w:t>
      </w:r>
    </w:p>
    <w:p>
      <w:pPr>
        <w:pStyle w:val="Normal"/>
        <w:rPr/>
      </w:pPr>
      <w:r>
        <w:rPr/>
        <w:t>[[@Bible:Exod 2:11 ]][[2:11 &gt;&gt; Exod 2:11]] {{field-on:Bible}} И в онези дни, когато Моисей порасна, излезе при братята си; и като гледаше теготите им, видя человека Египтянина че биеше едного Евреина от братята му. {{field-off:Bible}}</w:t>
      </w:r>
    </w:p>
    <w:p>
      <w:pPr>
        <w:pStyle w:val="Normal"/>
        <w:rPr/>
      </w:pPr>
      <w:r>
        <w:rPr/>
        <w:t>[[@Bible:Exod 2:12 ]][[2:12 &gt;&gt; Exod 2:12]] {{field-on:Bible}} И като разгледа насам натам и видя, че нямаше никой, уби Египтянина, и скри го в пясъка. {{field-off:Bible}}</w:t>
      </w:r>
    </w:p>
    <w:p>
      <w:pPr>
        <w:pStyle w:val="Normal"/>
        <w:rPr/>
      </w:pPr>
      <w:r>
        <w:rPr/>
        <w:t>[[@Bible:Exod 2:13 ]][[2:13 &gt;&gt; Exod 2:13]] {{field-on:Bible}} И излезе на другия ден, и, ето, двама мъже Евреи се караха; и каза на неправедния: Защо биеш ближния си? {{field-off:Bible}}</w:t>
      </w:r>
    </w:p>
    <w:p>
      <w:pPr>
        <w:pStyle w:val="Normal"/>
        <w:rPr/>
      </w:pPr>
      <w:r>
        <w:rPr/>
        <w:t>[[@Bible:Exod 2:14 ]][[2:14 &gt;&gt; Exod 2:14]] {{field-on:Bible}} А той рече: Кой те постави да си началник и съдник нам? Да ли искаш да ме убиеш както уби Египтянина? И уплаши се Моисей, и рече: Явно че това нещо стана познато. {{field-off:Bible}}</w:t>
      </w:r>
    </w:p>
    <w:p>
      <w:pPr>
        <w:pStyle w:val="Normal"/>
        <w:rPr/>
      </w:pPr>
      <w:r>
        <w:rPr/>
        <w:t>[[@Bible:Exod 2:15 ]][[2:15 &gt;&gt; Exod 2:15]] {{field-on:Bible}} И Фараон чу това нещо, и търсеше да убие Моисея; но Моисей бяга от лицето Фараоново, и насели се в земята Мадиам. И седна до кладенеца. {{field-off:Bible}}</w:t>
      </w:r>
    </w:p>
    <w:p>
      <w:pPr>
        <w:pStyle w:val="Normal"/>
        <w:rPr/>
      </w:pPr>
      <w:r>
        <w:rPr/>
        <w:t>[[@Bible:Exod 2:16 ]][[2:16 &gt;&gt; Exod 2:16]] {{field-on:Bible}} А свещенникът Мадиамски имаше седем дъщери, които дойдоха и начерпаха вода, и напълниха коритата за да напоят овците на баща си. {{field-off:Bible}}</w:t>
      </w:r>
    </w:p>
    <w:p>
      <w:pPr>
        <w:pStyle w:val="Normal"/>
        <w:rPr/>
      </w:pPr>
      <w:r>
        <w:rPr/>
        <w:t>[[@Bible:Exod 2:17 ]][[2:17 &gt;&gt; Exod 2:17]] {{field-on:Bible}} И дойдоха овчарите и изпъдиха ги; а Моисей стана та им помогна, и напои овците им. {{field-off:Bible}}</w:t>
      </w:r>
    </w:p>
    <w:p>
      <w:pPr>
        <w:pStyle w:val="Normal"/>
        <w:rPr/>
      </w:pPr>
      <w:r>
        <w:rPr/>
        <w:t>[[@Bible:Exod 2:18 ]][[2:18 &gt;&gt; Exod 2:18]] {{field-on:Bible}} И като дойдоха при Ратуила баща си, рече им той: Как дойдохте днес толко скоро? {{field-off:Bible}}</w:t>
      </w:r>
    </w:p>
    <w:p>
      <w:pPr>
        <w:pStyle w:val="Normal"/>
        <w:rPr/>
      </w:pPr>
      <w:r>
        <w:rPr/>
        <w:t>[[@Bible:Exod 2:19 ]][[2:19 &gt;&gt; Exod 2:19]] {{field-on:Bible}} А те рекоха: человек Египтянин избави ни от ръцете на овчарите, и още начерпа ни и вода, и напои овците. {{field-off:Bible}}</w:t>
      </w:r>
    </w:p>
    <w:p>
      <w:pPr>
        <w:pStyle w:val="Normal"/>
        <w:rPr/>
      </w:pPr>
      <w:r>
        <w:rPr/>
        <w:t>[[@Bible:Exod 2:20 ]][[2:20 &gt;&gt; Exod 2:20]] {{field-on:Bible}} И той рече на дъщерите си: А де е той? защо оставихте человека? Повикайте го да яде хляб. {{field-off:Bible}}</w:t>
      </w:r>
    </w:p>
    <w:p>
      <w:pPr>
        <w:pStyle w:val="Normal"/>
        <w:rPr/>
      </w:pPr>
      <w:r>
        <w:rPr/>
        <w:t>[[@Bible:Exod 2:21 ]][[2:21 &gt;&gt; Exod 2:21]] {{field-on:Bible}} И възблагодари се Моисей да живее наедно с человека; който даде на Моисея за жена Сепфора дъщеря си. {{field-off:Bible}}</w:t>
      </w:r>
    </w:p>
    <w:p>
      <w:pPr>
        <w:pStyle w:val="Normal"/>
        <w:rPr/>
      </w:pPr>
      <w:r>
        <w:rPr/>
        <w:t>[[@Bible:Exod 2:22 ]][[2:22 &gt;&gt; Exod 2:22]] {{field-on:Bible}} И роди син, и нарече името му Герсам, и думаше: Пришлец станах в чужда земя. {{field-off:Bible}}</w:t>
      </w:r>
    </w:p>
    <w:p>
      <w:pPr>
        <w:pStyle w:val="Normal"/>
        <w:rPr/>
      </w:pPr>
      <w:r>
        <w:rPr/>
        <w:t>[[@Bible:Exod 2:23 ]][[2:23 &gt;&gt; Exod 2:23]] {{field-on:Bible}} И подир много дни умря Египетският цар; и въздишаха синовете Израилеви от порабощението, и викнаха; и викането им възлезе пред Бога от причината на порабощението. {{field-off:Bible}}</w:t>
      </w:r>
    </w:p>
    <w:p>
      <w:pPr>
        <w:pStyle w:val="Normal"/>
        <w:rPr/>
      </w:pPr>
      <w:r>
        <w:rPr/>
        <w:t>[[@Bible:Exod 2:24 ]][[2:24 &gt;&gt; Exod 2:24]] {{field-on:Bible}} И чу Бог въздиханията им; и помена Бог завета си с Авраама, Исаака, и Якова. {{field-off:Bible}}</w:t>
      </w:r>
    </w:p>
    <w:p>
      <w:pPr>
        <w:pStyle w:val="Normal"/>
        <w:rPr/>
      </w:pPr>
      <w:r>
        <w:rPr/>
        <w:t>[[@Bible:Exod 2:25 ]][[2:25 &gt;&gt; Exod 2:25]] {{field-on:Bible}} И погледна Бог на синовете Израилеви; и позна Бог състоянието им. {{field-off:Bible}}</w:t>
      </w:r>
    </w:p>
    <w:p>
      <w:pPr>
        <w:pStyle w:val="Heading2"/>
        <w:rPr/>
      </w:pPr>
      <w:r>
        <w:rPr/>
        <w:t>Глава 3</w:t>
      </w:r>
    </w:p>
    <w:p>
      <w:pPr>
        <w:pStyle w:val="Normal"/>
        <w:rPr/>
      </w:pPr>
      <w:r>
        <w:rPr/>
        <w:t>[[@Bible:Exod 3:1 ]][[3:1 &gt;&gt; Exod 3:1]] {{field-on:Bible}} А Моисей пасеше овците на тестя си Иотора, свещеника Мадиамскаго; и докара овците в задната страна на пустинята, и дойде на гората Божия Хорив. {{field-off:Bible}}</w:t>
      </w:r>
    </w:p>
    <w:p>
      <w:pPr>
        <w:pStyle w:val="Normal"/>
        <w:rPr/>
      </w:pPr>
      <w:r>
        <w:rPr/>
        <w:t>[[@Bible:Exod 3:2 ]][[3:2 &gt;&gt; Exod 3:2]] {{field-on:Bible}} И яви му се Ангел Господен в пламен огнен отсред къпината; и погледна, и, ето, къпината гореше в огън, а къпината не изгаряше. {{field-off:Bible}}</w:t>
      </w:r>
    </w:p>
    <w:p>
      <w:pPr>
        <w:pStyle w:val="Normal"/>
        <w:rPr/>
      </w:pPr>
      <w:r>
        <w:rPr/>
        <w:t>[[@Bible:Exod 3:3 ]][[3:3 &gt;&gt; Exod 3:3]] {{field-on:Bible}} И рече Моисей: Да се върна и да прегледам това голямо видение, и защо къпината не изгаря. {{field-off:Bible}}</w:t>
      </w:r>
    </w:p>
    <w:p>
      <w:pPr>
        <w:pStyle w:val="Normal"/>
        <w:rPr/>
      </w:pPr>
      <w:r>
        <w:rPr/>
        <w:t>[[@Bible:Exod 3:4 ]][[3:4 &gt;&gt; Exod 3:4]] {{field-on:Bible}} И като видя Господ Моисея че се върна да прегледа, повика го Бог отсред къпината и рече: Моисее, Моисее. И той рече: Ето ме. {{field-off:Bible}}</w:t>
      </w:r>
    </w:p>
    <w:p>
      <w:pPr>
        <w:pStyle w:val="Normal"/>
        <w:rPr/>
      </w:pPr>
      <w:r>
        <w:rPr/>
        <w:t>[[@Bible:Exod 3:5 ]][[3:5 &gt;&gt; Exod 3:5]] {{field-on:Bible}} И рече: Да не приближиш тука: изуй обущата от нозете си, защото мястото на което стоиш земя е света. {{field-off:Bible}}</w:t>
      </w:r>
    </w:p>
    <w:p>
      <w:pPr>
        <w:pStyle w:val="Normal"/>
        <w:rPr/>
      </w:pPr>
      <w:r>
        <w:rPr/>
        <w:t>[[@Bible:Exod 3:6 ]][[3:6 &gt;&gt; Exod 3:6]] {{field-on:Bible}} И рече му: Аз съм Бог на отца ти, Бог Авраамов, Бог Исаков, и Бог Яковов. И Моисей затули лицето си, защото се боеше да погледне към Бога. {{field-off:Bible}}</w:t>
      </w:r>
    </w:p>
    <w:p>
      <w:pPr>
        <w:pStyle w:val="Normal"/>
        <w:rPr/>
      </w:pPr>
      <w:r>
        <w:rPr/>
        <w:t>[[@Bible:Exod 3:7 ]][[3:7 &gt;&gt; Exod 3:7]] {{field-on:Bible}} И рече Господ: Видях, видях злостраданието на людете ми които са в Египет, и чух вика им от причината на притеснителите им; защото познах болезните им. {{field-off:Bible}}</w:t>
      </w:r>
    </w:p>
    <w:p>
      <w:pPr>
        <w:pStyle w:val="Normal"/>
        <w:rPr/>
      </w:pPr>
      <w:r>
        <w:rPr/>
        <w:t>[[@Bible:Exod 3:8 ]][[3:8 &gt;&gt; Exod 3:8]] {{field-on:Bible}} И слязох за да ги освободя от ръката на Египтяните, и да ги изведа из оназ земя в земя добра и пространна, в земя дето тече мляко и мед, на мястото на Хананейците, и Хетейците, и Аморейците, и Ферезейците, и Евейците, и Иевусейците. {{field-off:Bible}}</w:t>
      </w:r>
    </w:p>
    <w:p>
      <w:pPr>
        <w:pStyle w:val="Normal"/>
        <w:rPr/>
      </w:pPr>
      <w:r>
        <w:rPr/>
        <w:t>[[@Bible:Exod 3:9 ]][[3:9 &gt;&gt; Exod 3:9]] {{field-on:Bible}} И сега, ето, викането на синовете Израилеви стигна при мене: видях още и утеснението с което ги утесняват Египтяните. {{field-off:Bible}}</w:t>
      </w:r>
    </w:p>
    <w:p>
      <w:pPr>
        <w:pStyle w:val="Normal"/>
        <w:rPr/>
      </w:pPr>
      <w:r>
        <w:rPr/>
        <w:t>[[@Bible:Exod 3:10 ]][[3:10 &gt;&gt; Exod 3:10]] {{field-on:Bible}} Ела прочее сега, и ще те проводя при Фараона; и ще извадиш людете ми синовете Израилеви из Египет. {{field-off:Bible}}</w:t>
      </w:r>
    </w:p>
    <w:p>
      <w:pPr>
        <w:pStyle w:val="Normal"/>
        <w:rPr/>
      </w:pPr>
      <w:r>
        <w:rPr/>
        <w:t>[[@Bible:Exod 3:11 ]][[3:11 &gt;&gt; Exod 3:11]] {{field-on:Bible}} И рече Моисей Богу: Кой съм аз да ида при Фараона, и да изведа синовете Израилеви из Египет? {{field-off:Bible}}</w:t>
      </w:r>
    </w:p>
    <w:p>
      <w:pPr>
        <w:pStyle w:val="Normal"/>
        <w:rPr/>
      </w:pPr>
      <w:r>
        <w:rPr/>
        <w:t>[[@Bible:Exod 3:12 ]][[3:12 &gt;&gt; Exod 3:12]] {{field-on:Bible}} И рече Бог: Аз ще бъда с теб наедно; и това ще ти бъде знамение че аз те проваждам: Когато изведеш людете ми из Египет, ще послужите Богу на тази гора. {{field-off:Bible}}</w:t>
      </w:r>
    </w:p>
    <w:p>
      <w:pPr>
        <w:pStyle w:val="Normal"/>
        <w:rPr/>
      </w:pPr>
      <w:r>
        <w:rPr/>
        <w:t>[[@Bible:Exod 3:13 ]][[3:13 &gt;&gt; Exod 3:13]] {{field-on:Bible}} И рече Моисей Богу: Ето, когато аз отида при синовете Израилеви и им река: Бог на отците ваши проводи ме при вас, и те ме попитат: Що е името му? какво да им река? {{field-off:Bible}}</w:t>
      </w:r>
    </w:p>
    <w:p>
      <w:pPr>
        <w:pStyle w:val="Normal"/>
        <w:rPr/>
      </w:pPr>
      <w:r>
        <w:rPr/>
        <w:t>[[@Bible:Exod 3:14 ]][[3:14 &gt;&gt; Exod 3:14]] {{field-on:Bible}} И рече Бог Моисею: Аз съм СИЙ; и рече: Така ще речеш на синовете Израилеви: СИЙ ме проводи при вас. {{field-off:Bible}}</w:t>
      </w:r>
    </w:p>
    <w:p>
      <w:pPr>
        <w:pStyle w:val="Normal"/>
        <w:rPr/>
      </w:pPr>
      <w:r>
        <w:rPr/>
        <w:t>[[@Bible:Exod 3:15 ]][[3:15 &gt;&gt; Exod 3:15]] {{field-on:Bible}} И рече Бог Моисею още: Така ще речеш на синовете Израилеви: Господ Бог на отците ваши, Бог Авраамов, Бог Исааков, и Бог Яковов, проводи ме при вас. Това е името ми в век, и това е паметта ми из род в род. {{field-off:Bible}}</w:t>
      </w:r>
    </w:p>
    <w:p>
      <w:pPr>
        <w:pStyle w:val="Normal"/>
        <w:rPr/>
      </w:pPr>
      <w:r>
        <w:rPr/>
        <w:t>[[@Bible:Exod 3:16 ]][[3:16 &gt;&gt; Exod 3:16]] {{field-on:Bible}} Иди и събери старейшините Израилеви, и кажи им: Господ Бог на отците ваши, Бог Авраамов, и Исааков, и Яковов, яви ми се и рече: Посетих вас наистина, и видях всичко онова което ви правят в Египет; {{field-off:Bible}}</w:t>
      </w:r>
    </w:p>
    <w:p>
      <w:pPr>
        <w:pStyle w:val="Normal"/>
        <w:rPr/>
      </w:pPr>
      <w:r>
        <w:rPr/>
        <w:t>[[@Bible:Exod 3:17 ]][[3:17 &gt;&gt; Exod 3:17]] {{field-on:Bible}} и рекох: Ще ви избавя от Египетското страдание, и ще ви възведа в земята на Хананейците, и на Хетейците, и на Аморейците, и на Ферезейците, и на Евейците, и на Иевусейците, на земя дето тече мляко и мед. {{field-off:Bible}}</w:t>
      </w:r>
    </w:p>
    <w:p>
      <w:pPr>
        <w:pStyle w:val="Normal"/>
        <w:rPr/>
      </w:pPr>
      <w:r>
        <w:rPr/>
        <w:t>[[@Bible:Exod 3:18 ]][[3:18 &gt;&gt; Exod 3:18]] {{field-on:Bible}} И ще послушат гласа ти; и ще идеш ти и старейшините Израилеви при Египетския цар, и ще му речете: Иеова Бог на Евреите срещна ни; а сега остави ни да отидем на път тридневен в пустинята за да принесем жертва на Иеова Бога нашего. {{field-off:Bible}}</w:t>
      </w:r>
    </w:p>
    <w:p>
      <w:pPr>
        <w:pStyle w:val="Normal"/>
        <w:rPr/>
      </w:pPr>
      <w:r>
        <w:rPr/>
        <w:t>[[@Bible:Exod 3:19 ]][[3:19 &gt;&gt; Exod 3:19]] {{field-on:Bible}} А зная аз че не ще да ви остави Египетският цар да отидете, нито с крепка ръка. {{field-off:Bible}}</w:t>
      </w:r>
    </w:p>
    <w:p>
      <w:pPr>
        <w:pStyle w:val="Normal"/>
        <w:rPr/>
      </w:pPr>
      <w:r>
        <w:rPr/>
        <w:t>[[@Bible:Exod 3:20 ]][[3:20 &gt;&gt; Exod 3:20]] {{field-on:Bible}} И като простра ръката си, ще поразя Египет с всичките мои чудеса които ще направя всред него: после това ще ви изпроводи. {{field-off:Bible}}</w:t>
      </w:r>
    </w:p>
    <w:p>
      <w:pPr>
        <w:pStyle w:val="Normal"/>
        <w:rPr/>
      </w:pPr>
      <w:r>
        <w:rPr/>
        <w:t>[[@Bible:Exod 3:21 ]][[3:21 &gt;&gt; Exod 3:21]] {{field-on:Bible}} И ще дам благодат на тези люде пред Египтяните; и когато тръгнете няма да отидете праздни, {{field-off:Bible}}</w:t>
      </w:r>
    </w:p>
    <w:p>
      <w:pPr>
        <w:pStyle w:val="Normal"/>
        <w:rPr/>
      </w:pPr>
      <w:r>
        <w:rPr/>
        <w:t>[[@Bible:Exod 3:22 ]][[3:22 &gt;&gt; Exod 3:22]] {{field-on:Bible}} но всяка жена ще поиска от ближната си и от съседката си сребърни неща, и златни неща, и облекла; и ще ги турите на синовете си и на дъщерите си, и ще оберете Египтяните. {{field-off:Bible}}</w:t>
      </w:r>
    </w:p>
    <w:p>
      <w:pPr>
        <w:pStyle w:val="Heading2"/>
        <w:rPr/>
      </w:pPr>
      <w:r>
        <w:rPr/>
        <w:t>Глава 4</w:t>
      </w:r>
    </w:p>
    <w:p>
      <w:pPr>
        <w:pStyle w:val="Normal"/>
        <w:rPr/>
      </w:pPr>
      <w:r>
        <w:rPr/>
        <w:t>[[@Bible:Exod 4:1 ]][[4:1 &gt;&gt; Exod 4:1]] {{field-on:Bible}} А Моисей отговори и рече: Но, ето, те не щат да ме повярват, нито ще послушат гласа ми; защото ще ми рекат: Не ти се е явил Господ. {{field-off:Bible}}</w:t>
      </w:r>
    </w:p>
    <w:p>
      <w:pPr>
        <w:pStyle w:val="Normal"/>
        <w:rPr/>
      </w:pPr>
      <w:r>
        <w:rPr/>
        <w:t>[[@Bible:Exod 4:2 ]][[4:2 &gt;&gt; Exod 4:2]] {{field-on:Bible}} И рече му Господ: Що е това е което е в ръката ти? А той рече: Жезъл. {{field-off:Bible}}</w:t>
      </w:r>
    </w:p>
    <w:p>
      <w:pPr>
        <w:pStyle w:val="Normal"/>
        <w:rPr/>
      </w:pPr>
      <w:r>
        <w:rPr/>
        <w:t>[[@Bible:Exod 4:3 ]][[4:3 &gt;&gt; Exod 4:3]] {{field-on:Bible}} И рече: Хвърли го на земята. И хвърли го на земята, и стана змия; и побягна Моисей от нея. {{field-off:Bible}}</w:t>
      </w:r>
    </w:p>
    <w:p>
      <w:pPr>
        <w:pStyle w:val="Normal"/>
        <w:rPr/>
      </w:pPr>
      <w:r>
        <w:rPr/>
        <w:t>[[@Bible:Exod 4:4 ]][[4:4 &gt;&gt; Exod 4:4]] {{field-on:Bible}} И рече Господ Моисею: Простри ръката си и хвани я за опашката; (и той простря ръката си и хвана я, и стана жезъл в ръката му;) {{field-off:Bible}}</w:t>
      </w:r>
    </w:p>
    <w:p>
      <w:pPr>
        <w:pStyle w:val="Normal"/>
        <w:rPr/>
      </w:pPr>
      <w:r>
        <w:rPr/>
        <w:t>[[@Bible:Exod 4:5 ]][[4:5 &gt;&gt; Exod 4:5]] {{field-on:Bible}} за да повярват че ти се яви Господ Бог на отците им, Бог Авраамов, Бог Исааков, и Бог Яковов. {{field-off:Bible}}</w:t>
      </w:r>
    </w:p>
    <w:p>
      <w:pPr>
        <w:pStyle w:val="Normal"/>
        <w:rPr/>
      </w:pPr>
      <w:r>
        <w:rPr/>
        <w:t>[[@Bible:Exod 4:6 ]][[4:6 &gt;&gt; Exod 4:6]] {{field-on:Bible}} И рече му още Господ: Тури сега ръката си в пазухата си. И тури ръката си в пазухата си; и като я извади, ето ръката му прокажена бяла като сняг. {{field-off:Bible}}</w:t>
      </w:r>
    </w:p>
    <w:p>
      <w:pPr>
        <w:pStyle w:val="Normal"/>
        <w:rPr/>
      </w:pPr>
      <w:r>
        <w:rPr/>
        <w:t>[[@Bible:Exod 4:7 ]][[4:7 &gt;&gt; Exod 4:7]] {{field-on:Bible}} И рече: Тури пак ръката си в пазухата си. И тури пак ръката си в пазухата си; и когато я извади из пазухата си, ето, стана пак както си беше плътта му. {{field-off:Bible}}</w:t>
      </w:r>
    </w:p>
    <w:p>
      <w:pPr>
        <w:pStyle w:val="Normal"/>
        <w:rPr/>
      </w:pPr>
      <w:r>
        <w:rPr/>
        <w:t>[[@Bible:Exod 4:8 ]][[4:8 &gt;&gt; Exod 4:8]] {{field-on:Bible}} А (рече Господ) ако не те повярват, нито послушат гласа на първото знамение, ще повярват заради гласа на второто знамение. {{field-off:Bible}}</w:t>
      </w:r>
    </w:p>
    <w:p>
      <w:pPr>
        <w:pStyle w:val="Normal"/>
        <w:rPr/>
      </w:pPr>
      <w:r>
        <w:rPr/>
        <w:t>[[@Bible:Exod 4:9 ]][[4:9 &gt;&gt; Exod 4:9]] {{field-on:Bible}} Ако ли не повярват и в двете тези знамения, нито послушат гласа ти, ще вземеш от водата на реката и ще я изсипеш на сухо; и водата която ще вземеш из реката ще стане кръв на сухото. {{field-off:Bible}}</w:t>
      </w:r>
    </w:p>
    <w:p>
      <w:pPr>
        <w:pStyle w:val="Normal"/>
        <w:rPr/>
      </w:pPr>
      <w:r>
        <w:rPr/>
        <w:t>[[@Bible:Exod 4:10 ]][[4:10 &gt;&gt; Exod 4:10]] {{field-on:Bible}} И рече Моисей Господу: Моля ти се, Господи, аз не съм благоречив, нито от вчера, нито от завчера, нито от когато си почнал да говориш на твоя раб; но тежкоуст съм и тежкоезичен. {{field-off:Bible}}</w:t>
      </w:r>
    </w:p>
    <w:p>
      <w:pPr>
        <w:pStyle w:val="Normal"/>
        <w:rPr/>
      </w:pPr>
      <w:r>
        <w:rPr/>
        <w:t>[[@Bible:Exod 4:11 ]][[4:11 &gt;&gt; Exod 4:11]] {{field-on:Bible}} И рече му Господ: Кой даде уста на человека? или кой направи немия, или глухия, или оногова който гледа, или слепия? не аз ли съм Господ? {{field-off:Bible}}</w:t>
      </w:r>
    </w:p>
    <w:p>
      <w:pPr>
        <w:pStyle w:val="Normal"/>
        <w:rPr/>
      </w:pPr>
      <w:r>
        <w:rPr/>
        <w:t>[[@Bible:Exod 4:12 ]][[4:12 &gt;&gt; Exod 4:12]] {{field-on:Bible}} А сега иди; и аз ще бъда с устата ти, и ще те науча що ще говориш. {{field-off:Bible}}</w:t>
      </w:r>
    </w:p>
    <w:p>
      <w:pPr>
        <w:pStyle w:val="Normal"/>
        <w:rPr/>
      </w:pPr>
      <w:r>
        <w:rPr/>
        <w:t>[[@Bible:Exod 4:13 ]][[4:13 &gt;&gt; Exod 4:13]] {{field-on:Bible}} А той рече: Моля ти се, Господи, проводи оногоз когото искаш да проводиш. {{field-off:Bible}}</w:t>
      </w:r>
    </w:p>
    <w:p>
      <w:pPr>
        <w:pStyle w:val="Normal"/>
        <w:rPr/>
      </w:pPr>
      <w:r>
        <w:rPr/>
        <w:t>[[@Bible:Exod 4:14 ]][[4:14 &gt;&gt; Exod 4:14]] {{field-on:Bible}} И разпали се гневът Господен против Моисея; и рече: Аарон Левитинът не е ли твой брат? Зная че той може да говори добре; а най-вече, ето, той излиза да те посрещне, и кога те види ще те зарадва в сърдцето си. {{field-off:Bible}}</w:t>
      </w:r>
    </w:p>
    <w:p>
      <w:pPr>
        <w:pStyle w:val="Normal"/>
        <w:rPr/>
      </w:pPr>
      <w:r>
        <w:rPr/>
        <w:t>[[@Bible:Exod 4:15 ]][[4:15 &gt;&gt; Exod 4:15]] {{field-on:Bible}} А ти ще му говориш, и ще туриш думите в устата му; и аз ще бъда с устата ти и с устата негови, и ще ви науча що трябва да правите. {{field-off:Bible}}</w:t>
      </w:r>
    </w:p>
    <w:p>
      <w:pPr>
        <w:pStyle w:val="Normal"/>
        <w:rPr/>
      </w:pPr>
      <w:r>
        <w:rPr/>
        <w:t>[[@Bible:Exod 4:16 ]][[4:16 &gt;&gt; Exod 4:16]] {{field-on:Bible}} И той вместо тебе ще говори на людете, и той ще ти бъде вместо уста; а ти ще бъдеш нему вместо Бога. {{field-off:Bible}}</w:t>
      </w:r>
    </w:p>
    <w:p>
      <w:pPr>
        <w:pStyle w:val="Normal"/>
        <w:rPr/>
      </w:pPr>
      <w:r>
        <w:rPr/>
        <w:t>[[@Bible:Exod 4:17 ]][[4:17 &gt;&gt; Exod 4:17]] {{field-on:Bible}} И вземи в ръката си тоз жезъл, с който ще правиш знаменията. {{field-off:Bible}}</w:t>
      </w:r>
    </w:p>
    <w:p>
      <w:pPr>
        <w:pStyle w:val="Normal"/>
        <w:rPr/>
      </w:pPr>
      <w:r>
        <w:rPr/>
        <w:t>[[@Bible:Exod 4:18 ]][[4:18 &gt;&gt; Exod 4:18]] {{field-on:Bible}} И тръгна Моисей, и върна се при тестя си Иотора, и рече му: Моля ти се, да ида и да се върна при братята си които са в Египет, и да видя, живи ли са още. {{field-off:Bible}}</w:t>
      </w:r>
    </w:p>
    <w:p>
      <w:pPr>
        <w:pStyle w:val="Normal"/>
        <w:rPr/>
      </w:pPr>
      <w:r>
        <w:rPr/>
        <w:t>[[@Bible:Exod 4:19 ]][[4:19 &gt;&gt; Exod 4:19]] {{field-on:Bible}} И рече Иотор Моисею: Иди с миром. И рече Господ Моисею в Мадиам: Иди, върни се в Египет; защото измряха всичките онез человеци които искаха душата ти. {{field-off:Bible}}</w:t>
      </w:r>
    </w:p>
    <w:p>
      <w:pPr>
        <w:pStyle w:val="Normal"/>
        <w:rPr/>
      </w:pPr>
      <w:r>
        <w:rPr/>
        <w:t>[[@Bible:Exod 4:20 ]][[4:20 &gt;&gt; Exod 4:20]] {{field-on:Bible}} Тогаз взе Моисей жена си и чадата си, и качи ги на осела, и върна се в Египетската земя: Взе Моисей и жезъла Божий в ръката си. {{field-off:Bible}}</w:t>
      </w:r>
    </w:p>
    <w:p>
      <w:pPr>
        <w:pStyle w:val="Normal"/>
        <w:rPr/>
      </w:pPr>
      <w:r>
        <w:rPr/>
        <w:t>[[@Bible:Exod 4:21 ]][[4:21 &gt;&gt; Exod 4:21]] {{field-on:Bible}} И рече Господ Моисею: Кога отидеш и се върнеш в Египет, виж да сториш пред Фараона всичките чудеса които дадох в ръката ти; но аз ще ожесточа сърдцето му, и той не ще да пусне людете. {{field-off:Bible}}</w:t>
      </w:r>
    </w:p>
    <w:p>
      <w:pPr>
        <w:pStyle w:val="Normal"/>
        <w:rPr/>
      </w:pPr>
      <w:r>
        <w:rPr/>
        <w:t>[[@Bible:Exod 4:22 ]][[4:22 &gt;&gt; Exod 4:22]] {{field-on:Bible}} И ще речеш Фараону: Така говори Иеова Израил ми син, първородний мой, {{field-off:Bible}}</w:t>
      </w:r>
    </w:p>
    <w:p>
      <w:pPr>
        <w:pStyle w:val="Normal"/>
        <w:rPr/>
      </w:pPr>
      <w:r>
        <w:rPr/>
        <w:t>[[@Bible:Exod 4:23 ]][[4:23 &gt;&gt; Exod 4:23]] {{field-on:Bible}} и казвам ти: Пусни сина ми да ми послужи; и ако отречеш и го не пуснеш, ето, аз ще умъртвя сина ти, първородния ти. {{field-off:Bible}}</w:t>
      </w:r>
    </w:p>
    <w:p>
      <w:pPr>
        <w:pStyle w:val="Normal"/>
        <w:rPr/>
      </w:pPr>
      <w:r>
        <w:rPr/>
        <w:t>[[@Bible:Exod 4:24 ]][[4:24 &gt;&gt; Exod 4:24]] {{field-on:Bible}} И когато Моисей беше на пътя у гостилницата, посрещна го Господ и искаше да го умъртви. {{field-off:Bible}}</w:t>
      </w:r>
    </w:p>
    <w:p>
      <w:pPr>
        <w:pStyle w:val="Normal"/>
        <w:rPr/>
      </w:pPr>
      <w:r>
        <w:rPr/>
        <w:t>[[@Bible:Exod 4:25 ]][[4:25 &gt;&gt; Exod 4:25]] {{field-on:Bible}} И взе Сепфора камиче остро, и обряза краекожието на сина си, и хвърли го в нозете му, и рече: Наистина ти си ми жених на кръв. {{field-off:Bible}}</w:t>
      </w:r>
    </w:p>
    <w:p>
      <w:pPr>
        <w:pStyle w:val="Normal"/>
        <w:rPr/>
      </w:pPr>
      <w:r>
        <w:rPr/>
        <w:t>[[@Bible:Exod 4:26 ]][[4:26 &gt;&gt; Exod 4:26]] {{field-on:Bible}} И дръпна се от него Господ: тогаз рече: Ти си ми жених на кръв, поради обрязването. {{field-off:Bible}}</w:t>
      </w:r>
    </w:p>
    <w:p>
      <w:pPr>
        <w:pStyle w:val="Normal"/>
        <w:rPr/>
      </w:pPr>
      <w:r>
        <w:rPr/>
        <w:t>[[@Bible:Exod 4:27 ]][[4:27 &gt;&gt; Exod 4:27]] {{field-on:Bible}} И рече Господ Аарону: Иди да посрещнеш Моисея в пустинята. И отиде, и посрещна го в гората Божия, и целува го. {{field-off:Bible}}</w:t>
      </w:r>
    </w:p>
    <w:p>
      <w:pPr>
        <w:pStyle w:val="Normal"/>
        <w:rPr/>
      </w:pPr>
      <w:r>
        <w:rPr/>
        <w:t>[[@Bible:Exod 4:28 ]][[4:28 &gt;&gt; Exod 4:28]] {{field-on:Bible}} И извести Моисей Аарону всичките думи Господни които му Той заръча, и всичките знамения които му заповяда. {{field-off:Bible}}</w:t>
      </w:r>
    </w:p>
    <w:p>
      <w:pPr>
        <w:pStyle w:val="Normal"/>
        <w:rPr/>
      </w:pPr>
      <w:r>
        <w:rPr/>
        <w:t>[[@Bible:Exod 4:29 ]][[4:29 &gt;&gt; Exod 4:29]] {{field-on:Bible}} И отидоха Моисей и Аарон, и събраха всичките старейшини на синовете Израилеви. {{field-off:Bible}}</w:t>
      </w:r>
    </w:p>
    <w:p>
      <w:pPr>
        <w:pStyle w:val="Normal"/>
        <w:rPr/>
      </w:pPr>
      <w:r>
        <w:rPr/>
        <w:t>[[@Bible:Exod 4:30 ]][[4:30 &gt;&gt; Exod 4:30]] {{field-on:Bible}} И говори Аарон всичките думи които Господ говори на Моисея, и направи знаменията пред людете. {{field-off:Bible}}</w:t>
      </w:r>
    </w:p>
    <w:p>
      <w:pPr>
        <w:pStyle w:val="Normal"/>
        <w:rPr/>
      </w:pPr>
      <w:r>
        <w:rPr/>
        <w:t>[[@Bible:Exod 4:31 ]][[4:31 &gt;&gt; Exod 4:31]] {{field-on:Bible}} И повярваха людете; и когато чуха че Господ посети Израилевите синове, и че погледна на оскърбението им, наведоха се до земята и поклониха се. {{field-off:Bible}}</w:t>
      </w:r>
    </w:p>
    <w:p>
      <w:pPr>
        <w:pStyle w:val="Heading2"/>
        <w:rPr/>
      </w:pPr>
      <w:r>
        <w:rPr/>
        <w:t>Глава 5</w:t>
      </w:r>
    </w:p>
    <w:p>
      <w:pPr>
        <w:pStyle w:val="Normal"/>
        <w:rPr/>
      </w:pPr>
      <w:r>
        <w:rPr/>
        <w:t>[[@Bible:Exod 5:1 ]][[5:1 &gt;&gt; Exod 5:1]] {{field-on:Bible}} След това влязоха Моисей иАарон и рекоха Фараону: Така говори Иеова Бог Израилев: Пусни людете ми за да ми направят праздник в пустинята. {{field-off:Bible}}</w:t>
      </w:r>
    </w:p>
    <w:p>
      <w:pPr>
        <w:pStyle w:val="Normal"/>
        <w:rPr/>
      </w:pPr>
      <w:r>
        <w:rPr/>
        <w:t>[[@Bible:Exod 5:2 ]][[5:2 &gt;&gt; Exod 5:2]] {{field-on:Bible}} А Фараон рече: Кой е той Иеова та да послушам гласа му да отпусна Израиля? Не познавам Иеова: и нито Израиля ще пусна. {{field-off:Bible}}</w:t>
      </w:r>
    </w:p>
    <w:p>
      <w:pPr>
        <w:pStyle w:val="Normal"/>
        <w:rPr/>
      </w:pPr>
      <w:r>
        <w:rPr/>
        <w:t>[[@Bible:Exod 5:3 ]][[5:3 &gt;&gt; Exod 5:3]] {{field-on:Bible}} И те рекоха: Бог на Евреите ни срещна: молим ти се да отидем тридневен път в пустинята за да принесем жертва на Иеова Бога нашего, за да ни не постигне с мор или с нож. {{field-off:Bible}}</w:t>
      </w:r>
    </w:p>
    <w:p>
      <w:pPr>
        <w:pStyle w:val="Normal"/>
        <w:rPr/>
      </w:pPr>
      <w:r>
        <w:rPr/>
        <w:t>[[@Bible:Exod 5:4 ]][[5:4 &gt;&gt; Exod 5:4]] {{field-on:Bible}} И рече им Египетският цар: Защо, Моисее и Аароне, спирате людете от работите им? Идете на определените си работи. {{field-off:Bible}}</w:t>
      </w:r>
    </w:p>
    <w:p>
      <w:pPr>
        <w:pStyle w:val="Normal"/>
        <w:rPr/>
      </w:pPr>
      <w:r>
        <w:rPr/>
        <w:t>[[@Bible:Exod 5:5 ]][[5:5 &gt;&gt; Exod 5:5]] {{field-on:Bible}} И рече Фараон: Ето, людете на мястото са сега много, а вие ги правите да престават от определените си работи. {{field-off:Bible}}</w:t>
      </w:r>
    </w:p>
    <w:p>
      <w:pPr>
        <w:pStyle w:val="Normal"/>
        <w:rPr/>
      </w:pPr>
      <w:r>
        <w:rPr/>
        <w:t>[[@Bible:Exod 5:6 ]][[5:6 &gt;&gt; Exod 5:6]] {{field-on:Bible}} И в този истия ден заповяда Фараон на притеснителите на людете и на надзирателите им и говореше: {{field-off:Bible}}</w:t>
      </w:r>
    </w:p>
    <w:p>
      <w:pPr>
        <w:pStyle w:val="Normal"/>
        <w:rPr/>
      </w:pPr>
      <w:r>
        <w:rPr/>
        <w:t>[[@Bible:Exod 5:7 ]][[5:7 &gt;&gt; Exod 5:7]] {{field-on:Bible}} Не давайте вече на тия люде плява, както до сега, за да правят тухли нека идат сами и нека си съберат плява. {{field-off:Bible}}</w:t>
      </w:r>
    </w:p>
    <w:p>
      <w:pPr>
        <w:pStyle w:val="Normal"/>
        <w:rPr/>
      </w:pPr>
      <w:r>
        <w:rPr/>
        <w:t>[[@Bible:Exod 5:8 ]][[5:8 &gt;&gt; Exod 5:8]] {{field-on:Bible}} Но ще ги натоварите да правят определеното на тухлите число което правеха до сега: да го не смалите; защото остават праздни, и за това викат и казват: Да отидем за да принесем жертва Богу нашему. {{field-off:Bible}}</w:t>
      </w:r>
    </w:p>
    <w:p>
      <w:pPr>
        <w:pStyle w:val="Normal"/>
        <w:rPr/>
      </w:pPr>
      <w:r>
        <w:rPr/>
        <w:t>[[@Bible:Exod 5:9 ]][[5:9 &gt;&gt; Exod 5:9]] {{field-on:Bible}} Нека са тежки работите на тези человеци, за да се занимават в тях, и да не внимават на праздни думи. {{field-off:Bible}}</w:t>
      </w:r>
    </w:p>
    <w:p>
      <w:pPr>
        <w:pStyle w:val="Normal"/>
        <w:rPr/>
      </w:pPr>
      <w:r>
        <w:rPr/>
        <w:t>[[@Bible:Exod 5:10 ]][[5:10 &gt;&gt; Exod 5:10]] {{field-on:Bible}} Излязоха прочее притеснителите на людете, и надзирателите им, и говориха на людете и казваха: Така рече Фараон: Не ви давам плява. {{field-off:Bible}}</w:t>
      </w:r>
    </w:p>
    <w:p>
      <w:pPr>
        <w:pStyle w:val="Normal"/>
        <w:rPr/>
      </w:pPr>
      <w:r>
        <w:rPr/>
        <w:t>[[@Bible:Exod 5:11 ]][[5:11 &gt;&gt; Exod 5:11]] {{field-on:Bible}} Вие сами идете, събирайте плява за себе си дето можете да намерите; но няма да се смали от работата ви нищо. {{field-off:Bible}}</w:t>
      </w:r>
    </w:p>
    <w:p>
      <w:pPr>
        <w:pStyle w:val="Normal"/>
        <w:rPr/>
      </w:pPr>
      <w:r>
        <w:rPr/>
        <w:t>[[@Bible:Exod 5:12 ]][[5:12 &gt;&gt; Exod 5:12]] {{field-on:Bible}} И разнесоха се людете по всичката Египетска земя за да събират слама вместо плява. {{field-off:Bible}}</w:t>
      </w:r>
    </w:p>
    <w:p>
      <w:pPr>
        <w:pStyle w:val="Normal"/>
        <w:rPr/>
      </w:pPr>
      <w:r>
        <w:rPr/>
        <w:t>[[@Bible:Exod 5:13 ]][[5:13 &gt;&gt; Exod 5:13]] {{field-on:Bible}} И притеснителите ги принуждаваха и казваха: Свършвайте работите си, то ест, онова което е определено за всеки ден, както когато имаше плява. {{field-off:Bible}}</w:t>
      </w:r>
    </w:p>
    <w:p>
      <w:pPr>
        <w:pStyle w:val="Normal"/>
        <w:rPr/>
      </w:pPr>
      <w:r>
        <w:rPr/>
        <w:t>[[@Bible:Exod 5:14 ]][[5:14 &gt;&gt; Exod 5:14]] {{field-on:Bible}} И биени бидоха надзирателите на Израилевите синове които бяха поставени над тях от Фараоновите притеснители, които казаха: Защо не свършихте, и вчера и днес, определеното си число на тухлите, както по-напред? {{field-off:Bible}}</w:t>
      </w:r>
    </w:p>
    <w:p>
      <w:pPr>
        <w:pStyle w:val="Normal"/>
        <w:rPr/>
      </w:pPr>
      <w:r>
        <w:rPr/>
        <w:t>[[@Bible:Exod 5:15 ]][[5:15 &gt;&gt; Exod 5:15]] {{field-on:Bible}} А надзирателите на Израилевите синове влязоха и извикаха пред Фараона, и рекоха: Защо правиш така на рабите си? {{field-off:Bible}}</w:t>
      </w:r>
    </w:p>
    <w:p>
      <w:pPr>
        <w:pStyle w:val="Normal"/>
        <w:rPr/>
      </w:pPr>
      <w:r>
        <w:rPr/>
        <w:t>[[@Bible:Exod 5:16 ]][[5:16 &gt;&gt; Exod 5:16]] {{field-on:Bible}} Плява не се дава на рабите ти; а казват ни: Правете тухли; и, ето, биени бидоха рабите ти; а погрешката е на твоите люде. {{field-off:Bible}}</w:t>
      </w:r>
    </w:p>
    <w:p>
      <w:pPr>
        <w:pStyle w:val="Normal"/>
        <w:rPr/>
      </w:pPr>
      <w:r>
        <w:rPr/>
        <w:t>[[@Bible:Exod 5:17 ]][[5:17 &gt;&gt; Exod 5:17]] {{field-on:Bible}} А той отговори: Лениви сте, лениви за това казвате: Да отидем да принесем жертва Господу. {{field-off:Bible}}</w:t>
      </w:r>
    </w:p>
    <w:p>
      <w:pPr>
        <w:pStyle w:val="Normal"/>
        <w:rPr/>
      </w:pPr>
      <w:r>
        <w:rPr/>
        <w:t>[[@Bible:Exod 5:18 ]][[5:18 &gt;&gt; Exod 5:18]] {{field-on:Bible}} Идете сега та работете, защото плява няма да ви се даде; а ще давате определеното число на тухлите. {{field-off:Bible}}</w:t>
      </w:r>
    </w:p>
    <w:p>
      <w:pPr>
        <w:pStyle w:val="Normal"/>
        <w:rPr/>
      </w:pPr>
      <w:r>
        <w:rPr/>
        <w:t>[[@Bible:Exod 5:19 ]][[5:19 &gt;&gt; Exod 5:19]] {{field-on:Bible}} И надзирателите на Израилевите синове гледаха себе си в зло състояние като им се рече: Няма да се смали нищо от всекидневното ви определено число на тухлите. {{field-off:Bible}}</w:t>
      </w:r>
    </w:p>
    <w:p>
      <w:pPr>
        <w:pStyle w:val="Normal"/>
        <w:rPr/>
      </w:pPr>
      <w:r>
        <w:rPr/>
        <w:t>[[@Bible:Exod 5:20 ]][[5:20 &gt;&gt; Exod 5:20]] {{field-on:Bible}} И като излизаха от присътствието Фараоново, срещнаха Моисея и Аарона, които очакваха да се срещнат с тях; {{field-off:Bible}}</w:t>
      </w:r>
    </w:p>
    <w:p>
      <w:pPr>
        <w:pStyle w:val="Normal"/>
        <w:rPr/>
      </w:pPr>
      <w:r>
        <w:rPr/>
        <w:t>[[@Bible:Exod 5:21 ]][[5:21 &gt;&gt; Exod 5:21]] {{field-on:Bible}} и рекоха им: Господ да погледне на вас и да ви съди; защото вие ни направихте зловонни пред Фараона и пред слугите му, а дадохме в ръцете им меч да ни убият. {{field-off:Bible}}</w:t>
      </w:r>
    </w:p>
    <w:p>
      <w:pPr>
        <w:pStyle w:val="Normal"/>
        <w:rPr/>
      </w:pPr>
      <w:r>
        <w:rPr/>
        <w:t>[[@Bible:Exod 5:22 ]][[5:22 &gt;&gt; Exod 5:22]] {{field-on:Bible}} И върна се Моисей при Господа и рече: Господи, защо си преоскърбил тези люде? Защо си ме проводил? {{field-off:Bible}}</w:t>
      </w:r>
    </w:p>
    <w:p>
      <w:pPr>
        <w:pStyle w:val="Normal"/>
        <w:rPr/>
      </w:pPr>
      <w:r>
        <w:rPr/>
        <w:t>[[@Bible:Exod 5:23 ]][[5:23 &gt;&gt; Exod 5:23]] {{field-on:Bible}} Защото от когато влязох при Фараона да говоря в твое име, той преогорчи тези люде; и ти никак не си избавил людете си. {{field-off:Bible}}</w:t>
      </w:r>
    </w:p>
    <w:p>
      <w:pPr>
        <w:pStyle w:val="Heading2"/>
        <w:rPr/>
      </w:pPr>
      <w:r>
        <w:rPr/>
        <w:t>Глава 6</w:t>
      </w:r>
    </w:p>
    <w:p>
      <w:pPr>
        <w:pStyle w:val="Normal"/>
        <w:rPr/>
      </w:pPr>
      <w:r>
        <w:rPr/>
        <w:t>[[@Bible:Exod 6:1 ]][[6:1 &gt;&gt; Exod 6:1]] {{field-on:Bible}} И рече Господ Моисею: Сега ще видиш що ще сторя Фараону; защото с крепка ръка ще ги пусне, и с крепка ръка ще ги изпъди из земята си. {{field-off:Bible}}</w:t>
      </w:r>
    </w:p>
    <w:p>
      <w:pPr>
        <w:pStyle w:val="Normal"/>
        <w:rPr/>
      </w:pPr>
      <w:r>
        <w:rPr/>
        <w:t>[[@Bible:Exod 6:2 ]][[6:2 &gt;&gt; Exod 6:2]] {{field-on:Bible}} Бог говори още Моисею и рече му: Аз съм Иеова; {{field-off:Bible}}</w:t>
      </w:r>
    </w:p>
    <w:p>
      <w:pPr>
        <w:pStyle w:val="Normal"/>
        <w:rPr/>
      </w:pPr>
      <w:r>
        <w:rPr/>
        <w:t>[[@Bible:Exod 6:3 ]][[6:3 &gt;&gt; Exod 6:3]] {{field-on:Bible}} и явих се Аврааму, Исааку, и Якову с името Бог Вседържител; но не им се опознах с името си Иеова. {{field-off:Bible}}</w:t>
      </w:r>
    </w:p>
    <w:p>
      <w:pPr>
        <w:pStyle w:val="Normal"/>
        <w:rPr/>
      </w:pPr>
      <w:r>
        <w:rPr/>
        <w:t>[[@Bible:Exod 6:4 ]][[6:4 &gt;&gt; Exod 6:4]] {{field-on:Bible}} А още поставих с тях завета мой да им дам Ханаанската земя, земята на пришелството им, в която бяха пришелци. {{field-off:Bible}}</w:t>
      </w:r>
    </w:p>
    <w:p>
      <w:pPr>
        <w:pStyle w:val="Normal"/>
        <w:rPr/>
      </w:pPr>
      <w:r>
        <w:rPr/>
        <w:t>[[@Bible:Exod 6:5 ]][[6:5 &gt;&gt; Exod 6:5]] {{field-on:Bible}} И аз чух още въздиханието на Израилевите синове за порабощението което им правят Египтяните; и поменах завета си. {{field-off:Bible}}</w:t>
      </w:r>
    </w:p>
    <w:p>
      <w:pPr>
        <w:pStyle w:val="Normal"/>
        <w:rPr/>
      </w:pPr>
      <w:r>
        <w:rPr/>
        <w:t>[[@Bible:Exod 6:6 ]][[6:6 &gt;&gt; Exod 6:6]] {{field-on:Bible}} За това кажи на Израилевите. Аз съм Иеова; и ще ви извадя изпод Египетските товари, и ще ви избавя от работенето им, и ще ви изкупя с простряна мишца и с големи съдби. {{field-off:Bible}}</w:t>
      </w:r>
    </w:p>
    <w:p>
      <w:pPr>
        <w:pStyle w:val="Normal"/>
        <w:rPr/>
      </w:pPr>
      <w:r>
        <w:rPr/>
        <w:t>[[@Bible:Exod 6:7 ]][[6:7 &gt;&gt; Exod 6:7]] {{field-on:Bible}} И ще ви приема при себе си за мои люде, и ще бъда ваш Бог; и ще познаете че Аз съм Господ Бог ваш който ви изваждам изпод Египетските товари. {{field-off:Bible}}</w:t>
      </w:r>
    </w:p>
    <w:p>
      <w:pPr>
        <w:pStyle w:val="Normal"/>
        <w:rPr/>
      </w:pPr>
      <w:r>
        <w:rPr/>
        <w:t>[[@Bible:Exod 6:8 ]][[6:8 &gt;&gt; Exod 6:8]] {{field-on:Bible}} И ще ви въведа в земята за която се клех че ще я дам Аврааму, Исааку, и Якову, и ще ви я дам в наследие. Аз съм Господ. {{field-off:Bible}}</w:t>
      </w:r>
    </w:p>
    <w:p>
      <w:pPr>
        <w:pStyle w:val="Normal"/>
        <w:rPr/>
      </w:pPr>
      <w:r>
        <w:rPr/>
        <w:t>[[@Bible:Exod 6:9 ]][[6:9 &gt;&gt; Exod 6:9]] {{field-on:Bible}} И говори Моисей на Израилевите синове така, но от утеснението на душите си и от жестокото порабощение те не послушаха Моисея. {{field-off:Bible}}</w:t>
      </w:r>
    </w:p>
    <w:p>
      <w:pPr>
        <w:pStyle w:val="Normal"/>
        <w:rPr/>
      </w:pPr>
      <w:r>
        <w:rPr/>
        <w:t>[[@Bible:Exod 6:10 ]][[6:10 &gt;&gt; Exod 6:10]] {{field-on:Bible}} И говори Господ Моисею и рече: {{field-off:Bible}}</w:t>
      </w:r>
    </w:p>
    <w:p>
      <w:pPr>
        <w:pStyle w:val="Normal"/>
        <w:rPr/>
      </w:pPr>
      <w:r>
        <w:rPr/>
        <w:t>[[@Bible:Exod 6:11 ]][[6:11 &gt;&gt; Exod 6:11]] {{field-on:Bible}} Влез и речи на Фараона Египетския цар да пусне Израилевите синове из земята си. {{field-off:Bible}}</w:t>
      </w:r>
    </w:p>
    <w:p>
      <w:pPr>
        <w:pStyle w:val="Normal"/>
        <w:rPr/>
      </w:pPr>
      <w:r>
        <w:rPr/>
        <w:t>[[@Bible:Exod 6:12 ]][[6:12 &gt;&gt; Exod 6:12]] {{field-on:Bible}} И говори Моисей пред Господа и рече: Ето, Израилевите синове не ме послушаха; и как ще ме послуша Фараон като съм аз необрязан в устните? {{field-off:Bible}}</w:t>
      </w:r>
    </w:p>
    <w:p>
      <w:pPr>
        <w:pStyle w:val="Normal"/>
        <w:rPr/>
      </w:pPr>
      <w:r>
        <w:rPr/>
        <w:t>[[@Bible:Exod 6:13 ]][[6:13 &gt;&gt; Exod 6:13]] {{field-on:Bible}} И говори Господ Моисею и Аарону, и проводи ги при Израилевите синове и при Фараона Египетския цар, за да изведат Израилевите синове из Египетската земя. {{field-off:Bible}}</w:t>
      </w:r>
    </w:p>
    <w:p>
      <w:pPr>
        <w:pStyle w:val="Normal"/>
        <w:rPr/>
      </w:pPr>
      <w:r>
        <w:rPr/>
        <w:t>[[@Bible:Exod 6:14 ]][[6:14 &gt;&gt; Exod 6:14]] {{field-on:Bible}} Тези са началници на отечествените им домове: Синовете но Рувима, първородния син Израилев: Енох, и Фалу, Есрон, и Хармий: тези са Рувимовите родове. {{field-off:Bible}}</w:t>
      </w:r>
    </w:p>
    <w:p>
      <w:pPr>
        <w:pStyle w:val="Normal"/>
        <w:rPr/>
      </w:pPr>
      <w:r>
        <w:rPr/>
        <w:t>[[@Bible:Exod 6:15 ]][[6:15 &gt;&gt; Exod 6:15]] {{field-on:Bible}} И синовете Симеонови: Иемуил, и Ямин, и Аод, и Яхин, и Сохар, и Саул, син на Хананейска жена тези са Симеоновите родове. {{field-off:Bible}}</w:t>
      </w:r>
    </w:p>
    <w:p>
      <w:pPr>
        <w:pStyle w:val="Normal"/>
        <w:rPr/>
      </w:pPr>
      <w:r>
        <w:rPr/>
        <w:t>[[@Bible:Exod 6:16 ]][[6:16 &gt;&gt; Exod 6:16]] {{field-on:Bible}} И имената на Левиевите синове според родословията им са тези: Гирсон, и Каат, и Мерарий; и годините на живота Левиев бяха сто и тридесет и седем години. {{field-off:Bible}}</w:t>
      </w:r>
    </w:p>
    <w:p>
      <w:pPr>
        <w:pStyle w:val="Normal"/>
        <w:rPr/>
      </w:pPr>
      <w:r>
        <w:rPr/>
        <w:t>[[@Bible:Exod 6:17 ]][[6:17 &gt;&gt; Exod 6:17]] {{field-on:Bible}} Синовете Гирсонови са Ливний и Семей по родовете им. {{field-off:Bible}}</w:t>
      </w:r>
    </w:p>
    <w:p>
      <w:pPr>
        <w:pStyle w:val="Normal"/>
        <w:rPr/>
      </w:pPr>
      <w:r>
        <w:rPr/>
        <w:t>[[@Bible:Exod 6:18 ]][[6:18 &gt;&gt; Exod 6:18]] {{field-on:Bible}} И синовете Каатови са Амрам, и Исар, и Хеврон, и Озиил; и годините на живота Каатови бяха сто и тридесет и три години. {{field-off:Bible}}</w:t>
      </w:r>
    </w:p>
    <w:p>
      <w:pPr>
        <w:pStyle w:val="Normal"/>
        <w:rPr/>
      </w:pPr>
      <w:r>
        <w:rPr/>
        <w:t>[[@Bible:Exod 6:19 ]][[6:19 &gt;&gt; Exod 6:19]] {{field-on:Bible}} И синовете на Мерария бяха Маалий и Мусий: тези са Левиевите родове по родословията им. {{field-off:Bible}}</w:t>
      </w:r>
    </w:p>
    <w:p>
      <w:pPr>
        <w:pStyle w:val="Normal"/>
        <w:rPr/>
      </w:pPr>
      <w:r>
        <w:rPr/>
        <w:t>[[@Bible:Exod 6:20 ]][[6:20 &gt;&gt; Exod 6:20]] {{field-on:Bible}} И взе си Амрам жена леля си Иохаведа; и роди му Аарона и Моисея: и годините на живота Амрамов бяха сто и тридесет и седем години. {{field-off:Bible}}</w:t>
      </w:r>
    </w:p>
    <w:p>
      <w:pPr>
        <w:pStyle w:val="Normal"/>
        <w:rPr/>
      </w:pPr>
      <w:r>
        <w:rPr/>
        <w:t>[[@Bible:Exod 6:21 ]][[6:21 &gt;&gt; Exod 6:21]] {{field-on:Bible}} И синовете Исаарови бяха Коре, и Нефег, и Зехрий. {{field-off:Bible}}</w:t>
      </w:r>
    </w:p>
    <w:p>
      <w:pPr>
        <w:pStyle w:val="Normal"/>
        <w:rPr/>
      </w:pPr>
      <w:r>
        <w:rPr/>
        <w:t>[[@Bible:Exod 6:22 ]][[6:22 &gt;&gt; Exod 6:22]] {{field-on:Bible}} И Озииловите синове: Мисаил, и Елисафан, и Ситрий. {{field-off:Bible}}</w:t>
      </w:r>
    </w:p>
    <w:p>
      <w:pPr>
        <w:pStyle w:val="Normal"/>
        <w:rPr/>
      </w:pPr>
      <w:r>
        <w:rPr/>
        <w:t>[[@Bible:Exod 6:23 ]][[6:23 &gt;&gt; Exod 6:23]] {{field-on:Bible}} И взе си Аарон жена, Елисавета, дъщеря Аминадавова, сестра Наасонова; и роди му Надава, и Авиуда, Елеазара, и Итамара. {{field-off:Bible}}</w:t>
      </w:r>
    </w:p>
    <w:p>
      <w:pPr>
        <w:pStyle w:val="Normal"/>
        <w:rPr/>
      </w:pPr>
      <w:r>
        <w:rPr/>
        <w:t>[[@Bible:Exod 6:24 ]][[6:24 &gt;&gt; Exod 6:24]] {{field-on:Bible}} И синовете Корееви бяха Асир, и Елкана, и Авиасаф: тези са Кореевите родове. {{field-off:Bible}}</w:t>
      </w:r>
    </w:p>
    <w:p>
      <w:pPr>
        <w:pStyle w:val="Normal"/>
        <w:rPr/>
      </w:pPr>
      <w:r>
        <w:rPr/>
        <w:t>[[@Bible:Exod 6:25 ]][[6:25 &gt;&gt; Exod 6:25]] {{field-on:Bible}} И Елеазар, Аароновий син, взе си жена една от Футииловите дъщери; и роди му Финееса: тези са началниците на Левитските отци според родовете им. {{field-off:Bible}}</w:t>
      </w:r>
    </w:p>
    <w:p>
      <w:pPr>
        <w:pStyle w:val="Normal"/>
        <w:rPr/>
      </w:pPr>
      <w:r>
        <w:rPr/>
        <w:t>[[@Bible:Exod 6:26 ]][[6:26 &gt;&gt; Exod 6:26]] {{field-on:Bible}} Тези са Аарон и Моисей на които рече Господ: Изведете Израилевите синове из Египетската земя според пълковете им. {{field-off:Bible}}</w:t>
      </w:r>
    </w:p>
    <w:p>
      <w:pPr>
        <w:pStyle w:val="Normal"/>
        <w:rPr/>
      </w:pPr>
      <w:r>
        <w:rPr/>
        <w:t>[[@Bible:Exod 6:27 ]][[6:27 &gt;&gt; Exod 6:27]] {{field-on:Bible}} Тези са които говориха на Фараона Египетския цар за да изведат Израилевите синове из Египет: тези, Моисей и Аарон. {{field-off:Bible}}</w:t>
      </w:r>
    </w:p>
    <w:p>
      <w:pPr>
        <w:pStyle w:val="Normal"/>
        <w:rPr/>
      </w:pPr>
      <w:r>
        <w:rPr/>
        <w:t>[[@Bible:Exod 6:28 ]][[6:28 &gt;&gt; Exod 6:28]] {{field-on:Bible}} И в онзи ден когато говори Господ Моисею в Египетската земя, {{field-off:Bible}}</w:t>
      </w:r>
    </w:p>
    <w:p>
      <w:pPr>
        <w:pStyle w:val="Normal"/>
        <w:rPr/>
      </w:pPr>
      <w:r>
        <w:rPr/>
        <w:t>[[@Bible:Exod 6:29 ]][[6:29 &gt;&gt; Exod 6:29]] {{field-on:Bible}} говори Господ Моисею и рече: Аз съм Господ: кажи на Фараона Египетския цар всичко що ти казвам. {{field-off:Bible}}</w:t>
      </w:r>
    </w:p>
    <w:p>
      <w:pPr>
        <w:pStyle w:val="Normal"/>
        <w:rPr/>
      </w:pPr>
      <w:r>
        <w:rPr/>
        <w:t>[[@Bible:Exod 6:30 ]][[6:30 &gt;&gt; Exod 6:30]] {{field-on:Bible}} И рече Моисей пред Господа: Ето, аз съм като необрязан в устните; и как ще ме послуша Фараон? {{field-off:Bible}}</w:t>
      </w:r>
    </w:p>
    <w:p>
      <w:pPr>
        <w:pStyle w:val="Heading2"/>
        <w:rPr/>
      </w:pPr>
      <w:r>
        <w:rPr/>
        <w:t>Глава 7</w:t>
      </w:r>
    </w:p>
    <w:p>
      <w:pPr>
        <w:pStyle w:val="Normal"/>
        <w:rPr/>
      </w:pPr>
      <w:r>
        <w:rPr/>
        <w:t>[[@Bible:Exod 7:1 ]][[7:1 &gt;&gt; Exod 7:1]] {{field-on:Bible}} И рече Господ Моисею: Ето, аз те поставих бог Фараону; и Аарон брат ти ще ти бъде пророк. {{field-off:Bible}}</w:t>
      </w:r>
    </w:p>
    <w:p>
      <w:pPr>
        <w:pStyle w:val="Normal"/>
        <w:rPr/>
      </w:pPr>
      <w:r>
        <w:rPr/>
        <w:t>[[@Bible:Exod 7:2 ]][[7:2 &gt;&gt; Exod 7:2]] {{field-on:Bible}} Ти ще говориш всичко което ти заповядвам; и Аарон брат ти ще говори Фараону, за да пусне Израилевите синове из земята си. {{field-off:Bible}}</w:t>
      </w:r>
    </w:p>
    <w:p>
      <w:pPr>
        <w:pStyle w:val="Normal"/>
        <w:rPr/>
      </w:pPr>
      <w:r>
        <w:rPr/>
        <w:t>[[@Bible:Exod 7:3 ]][[7:3 &gt;&gt; Exod 7:3]] {{field-on:Bible}} А аз ще ожесточа Фараоновото сърдце, и ще умножа знаменията си и чудесата си в Египетската земя. {{field-off:Bible}}</w:t>
      </w:r>
    </w:p>
    <w:p>
      <w:pPr>
        <w:pStyle w:val="Normal"/>
        <w:rPr/>
      </w:pPr>
      <w:r>
        <w:rPr/>
        <w:t>[[@Bible:Exod 7:4 ]][[7:4 &gt;&gt; Exod 7:4]] {{field-on:Bible}} Но Фараон не ще да ви послуша; и ще положа ръката си върху Египет, и ще изведа воинствата си, людете си, Израилевите синове, из Египетската земя с големи съдби. {{field-off:Bible}}</w:t>
      </w:r>
    </w:p>
    <w:p>
      <w:pPr>
        <w:pStyle w:val="Normal"/>
        <w:rPr/>
      </w:pPr>
      <w:r>
        <w:rPr/>
        <w:t>[[@Bible:Exod 7:5 ]][[7:5 &gt;&gt; Exod 7:5]] {{field-on:Bible}} И ще познаят Египтяните че аз съм Господ, кога простра ръката си върху Египет и изведа Израилевите синове отсред тях. {{field-off:Bible}}</w:t>
      </w:r>
    </w:p>
    <w:p>
      <w:pPr>
        <w:pStyle w:val="Normal"/>
        <w:rPr/>
      </w:pPr>
      <w:r>
        <w:rPr/>
        <w:t>[[@Bible:Exod 7:6 ]][[7:6 &gt;&gt; Exod 7:6]] {{field-on:Bible}} А Моисей и Аарон направиха както им заповяда Господ: така направиха. {{field-off:Bible}}</w:t>
      </w:r>
    </w:p>
    <w:p>
      <w:pPr>
        <w:pStyle w:val="Normal"/>
        <w:rPr/>
      </w:pPr>
      <w:r>
        <w:rPr/>
        <w:t>[[@Bible:Exod 7:7 ]][[7:7 &gt;&gt; Exod 7:7]] {{field-on:Bible}} И Моисей бе на възраст осемдесет години, и Аарон осемдесет и три години, когато говориха Фараону. {{field-off:Bible}}</w:t>
      </w:r>
    </w:p>
    <w:p>
      <w:pPr>
        <w:pStyle w:val="Normal"/>
        <w:rPr/>
      </w:pPr>
      <w:r>
        <w:rPr/>
        <w:t>[[@Bible:Exod 7:8 ]][[7:8 &gt;&gt; Exod 7:8]] {{field-on:Bible}} И говори Господ Моисею и Аарону и рече: {{field-off:Bible}}</w:t>
      </w:r>
    </w:p>
    <w:p>
      <w:pPr>
        <w:pStyle w:val="Normal"/>
        <w:rPr/>
      </w:pPr>
      <w:r>
        <w:rPr/>
        <w:t>[[@Bible:Exod 7:9 ]][[7:9 &gt;&gt; Exod 7:9]] {{field-on:Bible}} Когато ви говори Фараон и рече: Покажете вие чудо, тогаз ще речеш Аарону: Вземи жезъла си и хвърли го пред Фараона; и ще стане змия. {{field-off:Bible}}</w:t>
      </w:r>
    </w:p>
    <w:p>
      <w:pPr>
        <w:pStyle w:val="Normal"/>
        <w:rPr/>
      </w:pPr>
      <w:r>
        <w:rPr/>
        <w:t>[[@Bible:Exod 7:10 ]][[7:10 &gt;&gt; Exod 7:10]] {{field-on:Bible}} И влязоха Моисей и Аарон при Фараона, и направиха така както заповяда Господ; и хвърли Аарон жезъла си пред Фараона и пред слугите му, и стана змия. {{field-off:Bible}}</w:t>
      </w:r>
    </w:p>
    <w:p>
      <w:pPr>
        <w:pStyle w:val="Normal"/>
        <w:rPr/>
      </w:pPr>
      <w:r>
        <w:rPr/>
        <w:t>[[@Bible:Exod 7:11 ]][[7:11 &gt;&gt; Exod 7:11]] {{field-on:Bible}} А Фараон призова мъдрите и омаятелите: и Египетските магесници направиха и те така с баянията си. {{field-off:Bible}}</w:t>
      </w:r>
    </w:p>
    <w:p>
      <w:pPr>
        <w:pStyle w:val="Normal"/>
        <w:rPr/>
      </w:pPr>
      <w:r>
        <w:rPr/>
        <w:t>[[@Bible:Exod 7:12 ]][[7:12 &gt;&gt; Exod 7:12]] {{field-on:Bible}} Защото хвърлиха всеки жезъла си, и станаха змии; но Аароновий жезъл погълна техните жезли. {{field-off:Bible}}</w:t>
      </w:r>
    </w:p>
    <w:p>
      <w:pPr>
        <w:pStyle w:val="Normal"/>
        <w:rPr/>
      </w:pPr>
      <w:r>
        <w:rPr/>
        <w:t>[[@Bible:Exod 7:13 ]][[7:13 &gt;&gt; Exod 7:13]] {{field-on:Bible}} И ожесточи се Фараоновото сърце, и не ги послуша, както говори Господ. {{field-off:Bible}}</w:t>
      </w:r>
    </w:p>
    <w:p>
      <w:pPr>
        <w:pStyle w:val="Normal"/>
        <w:rPr/>
      </w:pPr>
      <w:r>
        <w:rPr/>
        <w:t>[[@Bible:Exod 7:14 ]][[7:14 &gt;&gt; Exod 7:14]] {{field-on:Bible}} И рече Господ Моисею: Ожесточи се Фараоновото сърце толкоз щото се отрича да пусне людете. {{field-off:Bible}}</w:t>
      </w:r>
    </w:p>
    <w:p>
      <w:pPr>
        <w:pStyle w:val="Normal"/>
        <w:rPr/>
      </w:pPr>
      <w:r>
        <w:rPr/>
        <w:t>[[@Bible:Exod 7:15 ]][[7:15 &gt;&gt; Exod 7:15]] {{field-on:Bible}} Иди при Фараона утре; ето, той излазя при водата; и ще застанеш при брега на реката за да го срещнеш; и жезъла който се беше превърнал в змия ще държиш в ръката си. {{field-off:Bible}}</w:t>
      </w:r>
    </w:p>
    <w:p>
      <w:pPr>
        <w:pStyle w:val="Normal"/>
        <w:rPr/>
      </w:pPr>
      <w:r>
        <w:rPr/>
        <w:t>[[@Bible:Exod 7:16 ]][[7:16 &gt;&gt; Exod 7:16]] {{field-on:Bible}} И ще му речеш: Господ Бог Еврейски ме проводи при тебе, и говори: Пусни людете ми за да ми послужат в пустинята; но, ето, ти не послуша до сега. {{field-off:Bible}}</w:t>
      </w:r>
    </w:p>
    <w:p>
      <w:pPr>
        <w:pStyle w:val="Normal"/>
        <w:rPr/>
      </w:pPr>
      <w:r>
        <w:rPr/>
        <w:t>[[@Bible:Exod 7:17 ]][[7:17 &gt;&gt; Exod 7:17]] {{field-on:Bible}} Така говори Господ: С това ще познаеш че аз съм Господ: ето, с жезъла който е в ръката ми ще ударя върх водата която е в реката, и ще се превърне в кръв. {{field-off:Bible}}</w:t>
      </w:r>
    </w:p>
    <w:p>
      <w:pPr>
        <w:pStyle w:val="Normal"/>
        <w:rPr/>
      </w:pPr>
      <w:r>
        <w:rPr/>
        <w:t>[[@Bible:Exod 7:18 ]][[7:18 &gt;&gt; Exod 7:18]] {{field-on:Bible}} И рибите които са в реката ще измрат, и реката ще се осмърди; и Египтяните ще се погнусят да пият вода от реката. {{field-off:Bible}}</w:t>
      </w:r>
    </w:p>
    <w:p>
      <w:pPr>
        <w:pStyle w:val="Normal"/>
        <w:rPr/>
      </w:pPr>
      <w:r>
        <w:rPr/>
        <w:t>[[@Bible:Exod 7:19 ]][[7:19 &gt;&gt; Exod 7:19]] {{field-on:Bible}} И рече Господ Моисею: Речи Аарону: Земи жезъла си и простри ръката си върху Египетските води, върху потоците им, върху реките им, върху езерата им, и върху всяко тяхно събрание от вода, и ще станат кръв; и ще бъде кръв по всичката Египетска земя, и в дървените и каменните съдове. {{field-off:Bible}}</w:t>
      </w:r>
    </w:p>
    <w:p>
      <w:pPr>
        <w:pStyle w:val="Normal"/>
        <w:rPr/>
      </w:pPr>
      <w:r>
        <w:rPr/>
        <w:t>[[@Bible:Exod 7:20 ]][[7:20 &gt;&gt; Exod 7:20]] {{field-on:Bible}} И направиха така Моисей и Аарон както заповяда Господ; и като дигна Аарон жезъла удари водата на реката пред Фараона и пред рабите му; и превърна се в кръв всичката вода на реката. {{field-off:Bible}}</w:t>
      </w:r>
    </w:p>
    <w:p>
      <w:pPr>
        <w:pStyle w:val="Normal"/>
        <w:rPr/>
      </w:pPr>
      <w:r>
        <w:rPr/>
        <w:t>[[@Bible:Exod 7:21 ]][[7:21 &gt;&gt; Exod 7:21]] {{field-on:Bible}} И рибите които бяха в реката измряха, и реката се осмърдя щото Египтяните не могоха да пият вода от реката; и кръвта беше по всичката Египетска земя. {{field-off:Bible}}</w:t>
      </w:r>
    </w:p>
    <w:p>
      <w:pPr>
        <w:pStyle w:val="Normal"/>
        <w:rPr/>
      </w:pPr>
      <w:r>
        <w:rPr/>
        <w:t>[[@Bible:Exod 7:22 ]][[7:22 &gt;&gt; Exod 7:22]] {{field-on:Bible}} Подобно направиха и Египетските магесници с баянията си; и ожесточи се Фараоновото сърце, и не ги послуша, както рече Господ. {{field-off:Bible}}</w:t>
      </w:r>
    </w:p>
    <w:p>
      <w:pPr>
        <w:pStyle w:val="Normal"/>
        <w:rPr/>
      </w:pPr>
      <w:r>
        <w:rPr/>
        <w:t>[[@Bible:Exod 7:23 ]][[7:23 &gt;&gt; Exod 7:23]] {{field-on:Bible}} И върна се Фараон и дойде у дома си, и не тури сърдцето си нито в това. {{field-off:Bible}}</w:t>
      </w:r>
    </w:p>
    <w:p>
      <w:pPr>
        <w:pStyle w:val="Normal"/>
        <w:rPr/>
      </w:pPr>
      <w:r>
        <w:rPr/>
        <w:t>[[@Bible:Exod 7:24 ]][[7:24 &gt;&gt; Exod 7:24]] {{field-on:Bible}} И всичките Египтяни копаха около реката за да пият вода; защото не могоха да пият от водата на реката. {{field-off:Bible}}</w:t>
      </w:r>
    </w:p>
    <w:p>
      <w:pPr>
        <w:pStyle w:val="Normal"/>
        <w:rPr/>
      </w:pPr>
      <w:r>
        <w:rPr/>
        <w:t>[[@Bible:Exod 7:25 ]][[7:25 &gt;&gt; Exod 7:25]] {{field-on:Bible}} И изпълниха се седем дни от когато удари Господ реката. {{field-off:Bible}}</w:t>
      </w:r>
    </w:p>
    <w:p>
      <w:pPr>
        <w:pStyle w:val="Heading2"/>
        <w:rPr/>
      </w:pPr>
      <w:r>
        <w:rPr/>
        <w:t>Глава 8</w:t>
      </w:r>
    </w:p>
    <w:p>
      <w:pPr>
        <w:pStyle w:val="Normal"/>
        <w:rPr/>
      </w:pPr>
      <w:r>
        <w:rPr/>
        <w:t>[[@Bible:Exod 8:1 ]][[8:1 &gt;&gt; Exod 8:1]] {{field-on:Bible}} И рече Господ Моисею: Иди при Фараона и речи му: Така говори Господ: Пусни людете ми за да ми послужат. {{field-off:Bible}}</w:t>
      </w:r>
    </w:p>
    <w:p>
      <w:pPr>
        <w:pStyle w:val="Normal"/>
        <w:rPr/>
      </w:pPr>
      <w:r>
        <w:rPr/>
        <w:t>[[@Bible:Exod 8:2 ]][[8:2 &gt;&gt; Exod 8:2]] {{field-on:Bible}} Ако ли не рачиш да ги пуснеш, ето, аз ще ударя всичките ти предели с жаби. {{field-off:Bible}}</w:t>
      </w:r>
    </w:p>
    <w:p>
      <w:pPr>
        <w:pStyle w:val="Normal"/>
        <w:rPr/>
      </w:pPr>
      <w:r>
        <w:rPr/>
        <w:t>[[@Bible:Exod 8:3 ]][[8:3 &gt;&gt; Exod 8:3]] {{field-on:Bible}} И реката ще кипне с жаби, които като излазят ще навлязат в дома ти, и в ложницата ти, и на одровете ти, и в къщите на слугите ти, и върху людете ти, и в пещите ти, и в нощвите ти. {{field-off:Bible}}</w:t>
      </w:r>
    </w:p>
    <w:p>
      <w:pPr>
        <w:pStyle w:val="Normal"/>
        <w:rPr/>
      </w:pPr>
      <w:r>
        <w:rPr/>
        <w:t>[[@Bible:Exod 8:4 ]][[8:4 &gt;&gt; Exod 8:4]] {{field-on:Bible}} И върх тебе, и върх людете ти, и върх всичките ти слуги ще възлязат жабите. {{field-off:Bible}}</w:t>
      </w:r>
    </w:p>
    <w:p>
      <w:pPr>
        <w:pStyle w:val="Normal"/>
        <w:rPr/>
      </w:pPr>
      <w:r>
        <w:rPr/>
        <w:t>[[@Bible:Exod 8:5 ]][[8:5 &gt;&gt; Exod 8:5]] {{field-on:Bible}} И рече Господ Моисею: Речи на Аарона: Простри ръката си с жезъла си над потоците, и над реките, и над езерата, и изведи жабите по Египетската земя. {{field-off:Bible}}</w:t>
      </w:r>
    </w:p>
    <w:p>
      <w:pPr>
        <w:pStyle w:val="Normal"/>
        <w:rPr/>
      </w:pPr>
      <w:r>
        <w:rPr/>
        <w:t>[[@Bible:Exod 8:6 ]][[8:6 &gt;&gt; Exod 8:6]] {{field-on:Bible}} И простря Аарон ръката си над Египетските води; и възлязоха жабите и покриха Египетската земя. {{field-off:Bible}}</w:t>
      </w:r>
    </w:p>
    <w:p>
      <w:pPr>
        <w:pStyle w:val="Normal"/>
        <w:rPr/>
      </w:pPr>
      <w:r>
        <w:rPr/>
        <w:t>[[@Bible:Exod 8:7 ]][[8:7 &gt;&gt; Exod 8:7]] {{field-on:Bible}} И магесниците направиха така с баянето си, и изведоха жаби по Египетската земя. {{field-off:Bible}}</w:t>
      </w:r>
    </w:p>
    <w:p>
      <w:pPr>
        <w:pStyle w:val="Normal"/>
        <w:rPr/>
      </w:pPr>
      <w:r>
        <w:rPr/>
        <w:t>[[@Bible:Exod 8:8 ]][[8:8 &gt;&gt; Exod 8:8]] {{field-on:Bible}} Тогаз повика Фараон Моисея и Аарона и рече: Помолете се Господуда дигне жабите от мене и от людете ми; и ще пусна людете за да пожертвуват Господу. {{field-off:Bible}}</w:t>
      </w:r>
    </w:p>
    <w:p>
      <w:pPr>
        <w:pStyle w:val="Normal"/>
        <w:rPr/>
      </w:pPr>
      <w:r>
        <w:rPr/>
        <w:t>[[@Bible:Exod 8:9 ]][[8:9 &gt;&gt; Exod 8:9]] {{field-on:Bible}} И рече Моисей Фараону: Определи ми кога да се помоля за тебе, и за слугите ти, и за людете ти за да изтреби жабите от тебе и от домовете ти, и само в реката да останат. {{field-off:Bible}}</w:t>
      </w:r>
    </w:p>
    <w:p>
      <w:pPr>
        <w:pStyle w:val="Normal"/>
        <w:rPr/>
      </w:pPr>
      <w:r>
        <w:rPr/>
        <w:t>[[@Bible:Exod 8:10 ]][[8:10 &gt;&gt; Exod 8:10]] {{field-on:Bible}} А той рече: Утре. И рече: Ще бъде според словото ти, за да познаеш че не е никой както Господ Бог наш. {{field-off:Bible}}</w:t>
      </w:r>
    </w:p>
    <w:p>
      <w:pPr>
        <w:pStyle w:val="Normal"/>
        <w:rPr/>
      </w:pPr>
      <w:r>
        <w:rPr/>
        <w:t>[[@Bible:Exod 8:11 ]][[8:11 &gt;&gt; Exod 8:11]] {{field-on:Bible}} И ще се дигнат жабите от тебе, и от домовете ти, и от слугите ти, и от людете ти: само в реката ще останат. {{field-off:Bible}}</w:t>
      </w:r>
    </w:p>
    <w:p>
      <w:pPr>
        <w:pStyle w:val="Normal"/>
        <w:rPr/>
      </w:pPr>
      <w:r>
        <w:rPr/>
        <w:t>[[@Bible:Exod 8:12 ]][[8:12 &gt;&gt; Exod 8:12]] {{field-on:Bible}} Тогаз излязоха Моисей и Аарон от при Фараона; и викна Моисей към Господа за жабите които беше проводил върх Фараона. {{field-off:Bible}}</w:t>
      </w:r>
    </w:p>
    <w:p>
      <w:pPr>
        <w:pStyle w:val="Normal"/>
        <w:rPr/>
      </w:pPr>
      <w:r>
        <w:rPr/>
        <w:t>[[@Bible:Exod 8:13 ]][[8:13 &gt;&gt; Exod 8:13]] {{field-on:Bible}} И направи Господ според Моисеевото слово; и измряха жабите от домовете, от дворовете, и от полетата. {{field-off:Bible}}</w:t>
      </w:r>
    </w:p>
    <w:p>
      <w:pPr>
        <w:pStyle w:val="Normal"/>
        <w:rPr/>
      </w:pPr>
      <w:r>
        <w:rPr/>
        <w:t>[[@Bible:Exod 8:14 ]][[8:14 &gt;&gt; Exod 8:14]] {{field-on:Bible}} И събираха ги купове купове; и осмърдя се земята. {{field-off:Bible}}</w:t>
      </w:r>
    </w:p>
    <w:p>
      <w:pPr>
        <w:pStyle w:val="Normal"/>
        <w:rPr/>
      </w:pPr>
      <w:r>
        <w:rPr/>
        <w:t>[[@Bible:Exod 8:15 ]][[8:15 &gt;&gt; Exod 8:15]] {{field-on:Bible}} А Фараон като видя че стана отрада ожесточи сърдцето си, и не ги послуша, както говори Господ. {{field-off:Bible}}</w:t>
      </w:r>
    </w:p>
    <w:p>
      <w:pPr>
        <w:pStyle w:val="Normal"/>
        <w:rPr/>
      </w:pPr>
      <w:r>
        <w:rPr/>
        <w:t>[[@Bible:Exod 8:16 ]][[8:16 &gt;&gt; Exod 8:16]] {{field-on:Bible}} И рече Господ Моисею: Речи Аарону: Простри жезъла си и удари земната пръст, за да стане на скнипи в всичката Египетска земя. {{field-off:Bible}}</w:t>
      </w:r>
    </w:p>
    <w:p>
      <w:pPr>
        <w:pStyle w:val="Normal"/>
        <w:rPr/>
      </w:pPr>
      <w:r>
        <w:rPr/>
        <w:t>[[@Bible:Exod 8:17 ]][[8:17 &gt;&gt; Exod 8:17]] {{field-on:Bible}} И направиха така; защото простря Аарон ръката си с жезъла си и удари земната пръст; и тя стана скнипи по человеците и по скотовете: всичката земна пръст стана скнипи по всичката Египетска земя. {{field-off:Bible}}</w:t>
      </w:r>
    </w:p>
    <w:p>
      <w:pPr>
        <w:pStyle w:val="Normal"/>
        <w:rPr/>
      </w:pPr>
      <w:r>
        <w:rPr/>
        <w:t>[[@Bible:Exod 8:18 ]][[8:18 &gt;&gt; Exod 8:18]] {{field-on:Bible}} Така направиха и магесниците с баянията си за да извадят скнипи, но не могоха; а скнипите бяха по человеците и по скотовете. {{field-off:Bible}}</w:t>
      </w:r>
    </w:p>
    <w:p>
      <w:pPr>
        <w:pStyle w:val="Normal"/>
        <w:rPr/>
      </w:pPr>
      <w:r>
        <w:rPr/>
        <w:t>[[@Bible:Exod 8:19 ]][[8:19 &gt;&gt; Exod 8:19]] {{field-on:Bible}} Тогаз рекоха магесниците Фараону: Божий пръст е това. Но сърдцето Фараоново се ожесточи; и той не ги послуша, както говори Господ. {{field-off:Bible}}</w:t>
      </w:r>
    </w:p>
    <w:p>
      <w:pPr>
        <w:pStyle w:val="Normal"/>
        <w:rPr/>
      </w:pPr>
      <w:r>
        <w:rPr/>
        <w:t>[[@Bible:Exod 8:20 ]][[8:20 &gt;&gt; Exod 8:20]] {{field-on:Bible}} И рече Господ Моисею: Стани утре рано та застани пред Фараона, (ето, той излиза при водата,) и речи му: Така говори Господ: Пусни людете ми за да ми послужат. {{field-off:Bible}}</w:t>
      </w:r>
    </w:p>
    <w:p>
      <w:pPr>
        <w:pStyle w:val="Normal"/>
        <w:rPr/>
      </w:pPr>
      <w:r>
        <w:rPr/>
        <w:t>[[@Bible:Exod 8:21 ]][[8:21 &gt;&gt; Exod 8:21]] {{field-on:Bible}} Защото, ако не пуснеш людете ми, ето, ще проводя на тебе, и на слугите ти, и на людете твои, и на домовете ти, песии мухи; и Египетските къщи, и земята на която живеят, ще се изпълнят с песии мухи. {{field-off:Bible}}</w:t>
      </w:r>
    </w:p>
    <w:p>
      <w:pPr>
        <w:pStyle w:val="Normal"/>
        <w:rPr/>
      </w:pPr>
      <w:r>
        <w:rPr/>
        <w:t>[[@Bible:Exod 8:22 ]][[8:22 &gt;&gt; Exod 8:22]] {{field-on:Bible}} Но ще отделя в онзи ден земята Гесен в която живеят людете ми, щото да няма там песии мухи; за да познаеш че аз съм Господ всред земята. {{field-off:Bible}}</w:t>
      </w:r>
    </w:p>
    <w:p>
      <w:pPr>
        <w:pStyle w:val="Normal"/>
        <w:rPr/>
      </w:pPr>
      <w:r>
        <w:rPr/>
        <w:t>[[@Bible:Exod 8:23 ]][[8:23 &gt;&gt; Exod 8:23]] {{field-on:Bible}} И ще поставя различие между людете си и людете ти: утре ще стане това знамение. {{field-off:Bible}}</w:t>
      </w:r>
    </w:p>
    <w:p>
      <w:pPr>
        <w:pStyle w:val="Normal"/>
        <w:rPr/>
      </w:pPr>
      <w:r>
        <w:rPr/>
        <w:t>[[@Bible:Exod 8:24 ]][[8:24 &gt;&gt; Exod 8:24]] {{field-on:Bible}} И направи Господ така, и дойдоха множество песии мухи на Фараоновия дом, и на домовете на слугите му, и на всичката Египетска земя: земята се повреди от песиите мухи. {{field-off:Bible}}</w:t>
      </w:r>
    </w:p>
    <w:p>
      <w:pPr>
        <w:pStyle w:val="Normal"/>
        <w:rPr/>
      </w:pPr>
      <w:r>
        <w:rPr/>
        <w:t>[[@Bible:Exod 8:25 ]][[8:25 &gt;&gt; Exod 8:25]] {{field-on:Bible}} И повика Фараон Моисея и Аарона и рече: Идете, направете жъртва на Бога вашего в тази земя. {{field-off:Bible}}</w:t>
      </w:r>
    </w:p>
    <w:p>
      <w:pPr>
        <w:pStyle w:val="Normal"/>
        <w:rPr/>
      </w:pPr>
      <w:r>
        <w:rPr/>
        <w:t>[[@Bible:Exod 8:26 ]][[8:26 &gt;&gt; Exod 8:26]] {{field-on:Bible}} А Моисей рече: Не е прилично да правим така; защото ние жъртвуваме на Господа Бога нашего жъртви от които Египтяните се гнусят. Ето, ако жъртвуваме ние жъртви от които се гнусят Египтяните, пред очите им, не щат ли ни уби с камене? {{field-off:Bible}}</w:t>
      </w:r>
    </w:p>
    <w:p>
      <w:pPr>
        <w:pStyle w:val="Normal"/>
        <w:rPr/>
      </w:pPr>
      <w:r>
        <w:rPr/>
        <w:t>[[@Bible:Exod 8:27 ]][[8:27 &gt;&gt; Exod 8:27]] {{field-on:Bible}} Ще отидем тридневен път в пустинята, и ще жъртвуваме на Господа Бога нашего както ни рече. {{field-off:Bible}}</w:t>
      </w:r>
    </w:p>
    <w:p>
      <w:pPr>
        <w:pStyle w:val="Normal"/>
        <w:rPr/>
      </w:pPr>
      <w:r>
        <w:rPr/>
        <w:t>[[@Bible:Exod 8:28 ]][[8:28 &gt;&gt; Exod 8:28]] {{field-on:Bible}} Тогаз рече Фараон: Аз ще ви пусна за да пожъртвувате на Господа Бога вашего в пустинята: само да не отидете много далеч. Помолете се Богу за мене. {{field-off:Bible}}</w:t>
      </w:r>
    </w:p>
    <w:p>
      <w:pPr>
        <w:pStyle w:val="Normal"/>
        <w:rPr/>
      </w:pPr>
      <w:r>
        <w:rPr/>
        <w:t>[[@Bible:Exod 8:29 ]][[8:29 &gt;&gt; Exod 8:29]] {{field-on:Bible}} И рече Моисей: Ето, аз излизам от при тебе, и ще се помоля Господу така щото песиите мухи да се дигнат утре от Фараона, от слугите му, и от людете му; но да не следва Фараон да ни лъже и да не пуща людете за да пожъртвуват Господу. {{field-off:Bible}}</w:t>
      </w:r>
    </w:p>
    <w:p>
      <w:pPr>
        <w:pStyle w:val="Normal"/>
        <w:rPr/>
      </w:pPr>
      <w:r>
        <w:rPr/>
        <w:t>[[@Bible:Exod 8:30 ]][[8:30 &gt;&gt; Exod 8:30]] {{field-on:Bible}} Тогаз излезе Моисей от Фараона, и помоли се Господу. {{field-off:Bible}}</w:t>
      </w:r>
    </w:p>
    <w:p>
      <w:pPr>
        <w:pStyle w:val="Normal"/>
        <w:rPr/>
      </w:pPr>
      <w:r>
        <w:rPr/>
        <w:t>[[@Bible:Exod 8:31 ]][[8:31 &gt;&gt; Exod 8:31]] {{field-on:Bible}} И стори Господ по Моисеевото слово, и дигна песиите мухи от Фараона, от слугите му, и от людете му: не остана ни една. {{field-off:Bible}}</w:t>
      </w:r>
    </w:p>
    <w:p>
      <w:pPr>
        <w:pStyle w:val="Normal"/>
        <w:rPr/>
      </w:pPr>
      <w:r>
        <w:rPr/>
        <w:t>[[@Bible:Exod 8:32 ]][[8:32 &gt;&gt; Exod 8:32]] {{field-on:Bible}} Но Фараон и този път ожесточи сърдцето си, и не пусна народа. {{field-off:Bible}}</w:t>
      </w:r>
    </w:p>
    <w:p>
      <w:pPr>
        <w:pStyle w:val="Heading2"/>
        <w:rPr/>
      </w:pPr>
      <w:r>
        <w:rPr/>
        <w:t>Глава 9</w:t>
      </w:r>
    </w:p>
    <w:p>
      <w:pPr>
        <w:pStyle w:val="Normal"/>
        <w:rPr/>
      </w:pPr>
      <w:r>
        <w:rPr/>
        <w:t>[[@Bible:Exod 9:1 ]][[9:1 &gt;&gt; Exod 9:1]] {{field-on:Bible}} И рече Господ Моисею: Иди при Фараона и кажи му: Така говори Господ Бог Еврейски: Пусни людете ми за да ми послужат. {{field-off:Bible}}</w:t>
      </w:r>
    </w:p>
    <w:p>
      <w:pPr>
        <w:pStyle w:val="Normal"/>
        <w:rPr/>
      </w:pPr>
      <w:r>
        <w:rPr/>
        <w:t>[[@Bible:Exod 9:2 ]][[9:2 &gt;&gt; Exod 9:2]] {{field-on:Bible}} Защото, ако не рачиш да ги пуснеш, и ако ги държиш още, {{field-off:Bible}}</w:t>
      </w:r>
    </w:p>
    <w:p>
      <w:pPr>
        <w:pStyle w:val="Normal"/>
        <w:rPr/>
      </w:pPr>
      <w:r>
        <w:rPr/>
        <w:t>[[@Bible:Exod 9:3 ]][[9:3 &gt;&gt; Exod 9:3]] {{field-on:Bible}} ето, ръката Господня ще бъде на скотовете ти които са по полето, на конете, на ослите, на камилите, на говедата, и на овците; мор твърде тежък. {{field-off:Bible}}</w:t>
      </w:r>
    </w:p>
    <w:p>
      <w:pPr>
        <w:pStyle w:val="Normal"/>
        <w:rPr/>
      </w:pPr>
      <w:r>
        <w:rPr/>
        <w:t>[[@Bible:Exod 9:4 ]][[9:4 &gt;&gt; Exod 9:4]] {{field-on:Bible}} И ще направи Господ различие между Израилевите скотове и Египетските скотове; от всичките скотове на Израилевите синове не ще да умре нито един. {{field-off:Bible}}</w:t>
      </w:r>
    </w:p>
    <w:p>
      <w:pPr>
        <w:pStyle w:val="Normal"/>
        <w:rPr/>
      </w:pPr>
      <w:r>
        <w:rPr/>
        <w:t>[[@Bible:Exod 9:5 ]][[9:5 &gt;&gt; Exod 9:5]] {{field-on:Bible}} И определи Господ време и рече: Утре ще стори Господ това нещо на земята. {{field-off:Bible}}</w:t>
      </w:r>
    </w:p>
    <w:p>
      <w:pPr>
        <w:pStyle w:val="Normal"/>
        <w:rPr/>
      </w:pPr>
      <w:r>
        <w:rPr/>
        <w:t>[[@Bible:Exod 9:6 ]][[9:6 &gt;&gt; Exod 9:6]] {{field-on:Bible}} И направи Господ това нещо на утрешния ден, и измряха всичките Египетски скотове; а от скотовете на Израилевите синове не умря нито един. {{field-off:Bible}}</w:t>
      </w:r>
    </w:p>
    <w:p>
      <w:pPr>
        <w:pStyle w:val="Normal"/>
        <w:rPr/>
      </w:pPr>
      <w:r>
        <w:rPr/>
        <w:t>[[@Bible:Exod 9:7 ]][[9:7 &gt;&gt; Exod 9:7]] {{field-on:Bible}} И проводи Фараон да видят, и, ето, от Израилевите скотове не умрял нито един, и ожесточи се сърдцето Фараоново, и не пусна людете. {{field-off:Bible}}</w:t>
      </w:r>
    </w:p>
    <w:p>
      <w:pPr>
        <w:pStyle w:val="Normal"/>
        <w:rPr/>
      </w:pPr>
      <w:r>
        <w:rPr/>
        <w:t>[[@Bible:Exod 9:8 ]][[9:8 &gt;&gt; Exod 9:8]] {{field-on:Bible}} Тогаз рече Господ Моисею и Аарону: Напълнете шепите си с пепел от пещ, и нека го разпръсне Моисей към небето пред Фараона; {{field-off:Bible}}</w:t>
      </w:r>
    </w:p>
    <w:p>
      <w:pPr>
        <w:pStyle w:val="Normal"/>
        <w:rPr/>
      </w:pPr>
      <w:r>
        <w:rPr/>
        <w:t>[[@Bible:Exod 9:9 ]][[9:9 &gt;&gt; Exod 9:9]] {{field-on:Bible}} и ще стане прах по всичката Египетска земя; и ще стане на человеците и на скотовете възпаление което произвожда струпеи, по всичката Египетска земя. {{field-off:Bible}}</w:t>
      </w:r>
    </w:p>
    <w:p>
      <w:pPr>
        <w:pStyle w:val="Normal"/>
        <w:rPr/>
      </w:pPr>
      <w:r>
        <w:rPr/>
        <w:t>[[@Bible:Exod 9:10 ]][[9:10 &gt;&gt; Exod 9:10]] {{field-on:Bible}} И взеха пепела от пеща, и застанаха пред Фараона; и разпръсна го към небето Моисей, и стана възпаление което произвождаше струпеи на человеците и на скотовете. {{field-off:Bible}}</w:t>
      </w:r>
    </w:p>
    <w:p>
      <w:pPr>
        <w:pStyle w:val="Normal"/>
        <w:rPr/>
      </w:pPr>
      <w:r>
        <w:rPr/>
        <w:t>[[@Bible:Exod 9:11 ]][[9:11 &gt;&gt; Exod 9:11]] {{field-on:Bible}} И не могоха магесниците да стоят пред Моисея поради възпалението, защото възпалението беше върх магесниците и върх всичките Египтяни. {{field-off:Bible}}</w:t>
      </w:r>
    </w:p>
    <w:p>
      <w:pPr>
        <w:pStyle w:val="Normal"/>
        <w:rPr/>
      </w:pPr>
      <w:r>
        <w:rPr/>
        <w:t>[[@Bible:Exod 9:12 ]][[9:12 &gt;&gt; Exod 9:12]] {{field-on:Bible}} Но Господ ожесточи сърдцето на Фараона, и не ги послуша, както говори Господ Моисею. {{field-off:Bible}}</w:t>
      </w:r>
    </w:p>
    <w:p>
      <w:pPr>
        <w:pStyle w:val="Normal"/>
        <w:rPr/>
      </w:pPr>
      <w:r>
        <w:rPr/>
        <w:t>[[@Bible:Exod 9:13 ]][[9:13 &gt;&gt; Exod 9:13]] {{field-on:Bible}} И рече Господ Моисею: Стани утре рано та застани пред Фараона, и кажи му: Така говори Господ Бог Еврейски: Пусни людете ми за да ми послужат. {{field-off:Bible}}</w:t>
      </w:r>
    </w:p>
    <w:p>
      <w:pPr>
        <w:pStyle w:val="Normal"/>
        <w:rPr/>
      </w:pPr>
      <w:r>
        <w:rPr/>
        <w:t>[[@Bible:Exod 9:14 ]][[9:14 &gt;&gt; Exod 9:14]] {{field-on:Bible}} Защото този път аз проваждам всичките си язви на сърдцето ти, и на слугите ти, и на людете твои, за да познаеш че няма никой подобен мен в всичката земя. {{field-off:Bible}}</w:t>
      </w:r>
    </w:p>
    <w:p>
      <w:pPr>
        <w:pStyle w:val="Normal"/>
        <w:rPr/>
      </w:pPr>
      <w:r>
        <w:rPr/>
        <w:t>[[@Bible:Exod 9:15 ]][[9:15 &gt;&gt; Exod 9:15]] {{field-on:Bible}} Понеже сега ще простра ръката си и ще поразя тебе и твоите люде с мор; и ще се изтребиш от земята. {{field-off:Bible}}</w:t>
      </w:r>
    </w:p>
    <w:p>
      <w:pPr>
        <w:pStyle w:val="Normal"/>
        <w:rPr/>
      </w:pPr>
      <w:r>
        <w:rPr/>
        <w:t>[[@Bible:Exod 9:16 ]][[9:16 &gt;&gt; Exod 9:16]] {{field-on:Bible}} И за това наистина те повдигнах, да покажа в тебе силата си, и да се възвести името ми по всичката земя. {{field-off:Bible}}</w:t>
      </w:r>
    </w:p>
    <w:p>
      <w:pPr>
        <w:pStyle w:val="Normal"/>
        <w:rPr/>
      </w:pPr>
      <w:r>
        <w:rPr/>
        <w:t>[[@Bible:Exod 9:17 ]][[9:17 &gt;&gt; Exod 9:17]] {{field-on:Bible}} Още ли противостоиш на людете ми за да ги не пуснеш? {{field-off:Bible}}</w:t>
      </w:r>
    </w:p>
    <w:p>
      <w:pPr>
        <w:pStyle w:val="Normal"/>
        <w:rPr/>
      </w:pPr>
      <w:r>
        <w:rPr/>
        <w:t>[[@Bible:Exod 9:18 ]][[9:18 &gt;&gt; Exod 9:18]] {{field-on:Bible}} Ето, утре около този час ще одъждя град много тежък, какъвто не е ставал никога в Египет откакто се е основал до днес. {{field-off:Bible}}</w:t>
      </w:r>
    </w:p>
    <w:p>
      <w:pPr>
        <w:pStyle w:val="Normal"/>
        <w:rPr/>
      </w:pPr>
      <w:r>
        <w:rPr/>
        <w:t>[[@Bible:Exod 9:19 ]][[9:19 &gt;&gt; Exod 9:19]] {{field-on:Bible}} И сега проводи да събереш скотовете си и всичко що имаш в полетата; защото всеки человек и животно което се намери в полетата, и не се доведе в къщи, градът ще падне на тях, и ще умрат, {{field-off:Bible}}</w:t>
      </w:r>
    </w:p>
    <w:p>
      <w:pPr>
        <w:pStyle w:val="Normal"/>
        <w:rPr/>
      </w:pPr>
      <w:r>
        <w:rPr/>
        <w:t>[[@Bible:Exod 9:20 ]][[9:20 &gt;&gt; Exod 9:20]] {{field-on:Bible}} Който от слугите Фараонови се убоя от словото Господне прибра бърже в къщи рабите си и скотовете си; {{field-off:Bible}}</w:t>
      </w:r>
    </w:p>
    <w:p>
      <w:pPr>
        <w:pStyle w:val="Normal"/>
        <w:rPr/>
      </w:pPr>
      <w:r>
        <w:rPr/>
        <w:t>[[@Bible:Exod 9:21 ]][[9:21 &gt;&gt; Exod 9:21]] {{field-on:Bible}} а който не даде внимание в словото Господне остави рабите си и скотовете си по полетата. {{field-off:Bible}}</w:t>
      </w:r>
    </w:p>
    <w:p>
      <w:pPr>
        <w:pStyle w:val="Normal"/>
        <w:rPr/>
      </w:pPr>
      <w:r>
        <w:rPr/>
        <w:t>[[@Bible:Exod 9:22 ]][[9:22 &gt;&gt; Exod 9:22]] {{field-on:Bible}} И рече Господ Моисею: Простри ръката си към небето, и ще бъде град по всичката Египетска земя, върх человеците, и върх скотовете, и върх всяка полска трева в Египетската земя. {{field-off:Bible}}</w:t>
      </w:r>
    </w:p>
    <w:p>
      <w:pPr>
        <w:pStyle w:val="Normal"/>
        <w:rPr/>
      </w:pPr>
      <w:r>
        <w:rPr/>
        <w:t>[[@Bible:Exod 9:23 ]][[9:23 &gt;&gt; Exod 9:23]] {{field-on:Bible}} И простря Моисей жезъла си към небето; и Господ проводи гръм и град, и течеше огън по земята; и Господ одъжди град по Египетската земя. {{field-off:Bible}}</w:t>
      </w:r>
    </w:p>
    <w:p>
      <w:pPr>
        <w:pStyle w:val="Normal"/>
        <w:rPr/>
      </w:pPr>
      <w:r>
        <w:rPr/>
        <w:t>[[@Bible:Exod 9:24 ]][[9:24 &gt;&gt; Exod 9:24]] {{field-on:Bible}} Така беше град, и огън размесен с града, град толко тежък щото не е бивал никога по всичката Египетска земя откак е станал там народ. {{field-off:Bible}}</w:t>
      </w:r>
    </w:p>
    <w:p>
      <w:pPr>
        <w:pStyle w:val="Normal"/>
        <w:rPr/>
      </w:pPr>
      <w:r>
        <w:rPr/>
        <w:t>[[@Bible:Exod 9:25 ]][[9:25 &gt;&gt; Exod 9:25]] {{field-on:Bible}} И порази градът, в всичката Египетска земя, всичко що имаше по полетата, от человек до скот; и всичката полска трева порази градът, и всичките полски дървя изпочупи. {{field-off:Bible}}</w:t>
      </w:r>
    </w:p>
    <w:p>
      <w:pPr>
        <w:pStyle w:val="Normal"/>
        <w:rPr/>
      </w:pPr>
      <w:r>
        <w:rPr/>
        <w:t>[[@Bible:Exod 9:26 ]][[9:26 &gt;&gt; Exod 9:26]] {{field-on:Bible}} Само в земята Гесен, дето бяха Израилевите синове, не стана град. {{field-off:Bible}}</w:t>
      </w:r>
    </w:p>
    <w:p>
      <w:pPr>
        <w:pStyle w:val="Normal"/>
        <w:rPr/>
      </w:pPr>
      <w:r>
        <w:rPr/>
        <w:t>[[@Bible:Exod 9:27 ]][[9:27 &gt;&gt; Exod 9:27]] {{field-on:Bible}} Тогаз Фараон проводи та повика Моисея и Аарона и рече им: Този път съгреших: Господ е праведен, а аз и людете мои нечестиви сме. {{field-off:Bible}}</w:t>
      </w:r>
    </w:p>
    <w:p>
      <w:pPr>
        <w:pStyle w:val="Normal"/>
        <w:rPr/>
      </w:pPr>
      <w:r>
        <w:rPr/>
        <w:t>[[@Bible:Exod 9:28 ]][[9:28 &gt;&gt; Exod 9:28]] {{field-on:Bible}} Помолете се Господу за да престанат, и да не стават Божий гръмове и град; и аз ще ви пусна, и не ще останете вече. {{field-off:Bible}}</w:t>
      </w:r>
    </w:p>
    <w:p>
      <w:pPr>
        <w:pStyle w:val="Normal"/>
        <w:rPr/>
      </w:pPr>
      <w:r>
        <w:rPr/>
        <w:t>[[@Bible:Exod 9:29 ]][[9:29 &gt;&gt; Exod 9:29]] {{field-on:Bible}} И рече му Моисей: Щом излеза из града ще простра ръцете си към Господа: гръмовете ще престанат, и градът не ще да бъде вече, за да познаеш че земята е Господня. {{field-off:Bible}}</w:t>
      </w:r>
    </w:p>
    <w:p>
      <w:pPr>
        <w:pStyle w:val="Normal"/>
        <w:rPr/>
      </w:pPr>
      <w:r>
        <w:rPr/>
        <w:t>[[@Bible:Exod 9:30 ]][[9:30 &gt;&gt; Exod 9:30]] {{field-on:Bible}} Но зная че ти и слугите твои още не ще да се убоите от лицето на Господа Бога. {{field-off:Bible}}</w:t>
      </w:r>
    </w:p>
    <w:p>
      <w:pPr>
        <w:pStyle w:val="Normal"/>
        <w:rPr/>
      </w:pPr>
      <w:r>
        <w:rPr/>
        <w:t>[[@Bible:Exod 9:31 ]][[9:31 &gt;&gt; Exod 9:31]] {{field-on:Bible}} И ленът и ечимикът изпобити бидоха, защото ечимикът беше на класове, и ленът вързуваше семе. {{field-off:Bible}}</w:t>
      </w:r>
    </w:p>
    <w:p>
      <w:pPr>
        <w:pStyle w:val="Normal"/>
        <w:rPr/>
      </w:pPr>
      <w:r>
        <w:rPr/>
        <w:t>[[@Bible:Exod 9:32 ]][[9:32 &gt;&gt; Exod 9:32]] {{field-on:Bible}} Но пшеницата и бялото жито не бидоха изпобити, защото бяха късни. {{field-off:Bible}}</w:t>
      </w:r>
    </w:p>
    <w:p>
      <w:pPr>
        <w:pStyle w:val="Normal"/>
        <w:rPr/>
      </w:pPr>
      <w:r>
        <w:rPr/>
        <w:t>[[@Bible:Exod 9:33 ]][[9:33 &gt;&gt; Exod 9:33]] {{field-on:Bible}} И излезе Моисей вън из града от при Фараона, и простря ръцете си към Господа; и гръмовете и градът престанаха, и дъжд не се изливаше вече по земята. {{field-off:Bible}}</w:t>
      </w:r>
    </w:p>
    <w:p>
      <w:pPr>
        <w:pStyle w:val="Normal"/>
        <w:rPr/>
      </w:pPr>
      <w:r>
        <w:rPr/>
        <w:t>[[@Bible:Exod 9:34 ]][[9:34 &gt;&gt; Exod 9:34]] {{field-on:Bible}} И като видя Фараон че престанаха дъждът и градът и гръмовете следва да греши, и ожесточи сърдцето си той и слугите му. {{field-off:Bible}}</w:t>
      </w:r>
    </w:p>
    <w:p>
      <w:pPr>
        <w:pStyle w:val="Normal"/>
        <w:rPr/>
      </w:pPr>
      <w:r>
        <w:rPr/>
        <w:t>[[@Bible:Exod 9:35 ]][[9:35 &gt;&gt; Exod 9:35]] {{field-on:Bible}} И ожесточи се Фараоновото сърце, и не пусна Израилевите синове, както говори Господ чрез Моисея. {{field-off:Bible}}</w:t>
      </w:r>
    </w:p>
    <w:p>
      <w:pPr>
        <w:pStyle w:val="Heading2"/>
        <w:rPr/>
      </w:pPr>
      <w:r>
        <w:rPr/>
        <w:t>Глава 10</w:t>
      </w:r>
    </w:p>
    <w:p>
      <w:pPr>
        <w:pStyle w:val="Normal"/>
        <w:rPr/>
      </w:pPr>
      <w:r>
        <w:rPr/>
        <w:t>[[@Bible:Exod 10:1 ]][[10:1 &gt;&gt; Exod 10:1]] {{field-on:Bible}} И рече Господ Мойсею: Влез при Фараона; защото аз ожесточих сърдцето му и сърдцето на слугите му, за да покажа тези мои знамения всред тях; {{field-off:Bible}}</w:t>
      </w:r>
    </w:p>
    <w:p>
      <w:pPr>
        <w:pStyle w:val="Normal"/>
        <w:rPr/>
      </w:pPr>
      <w:r>
        <w:rPr/>
        <w:t>[[@Bible:Exod 10:2 ]][[10:2 &gt;&gt; Exod 10:2]] {{field-on:Bible}} и да приказваш в ушите на сина си и на сина на сина ти това що направих на Египтяните, и знаменията ми които сторих всред тях, и да познаете че аз съм Господ. {{field-off:Bible}}</w:t>
      </w:r>
    </w:p>
    <w:p>
      <w:pPr>
        <w:pStyle w:val="Normal"/>
        <w:rPr/>
      </w:pPr>
      <w:r>
        <w:rPr/>
        <w:t>[[@Bible:Exod 10:3 ]][[10:3 &gt;&gt; Exod 10:3]] {{field-on:Bible}} И влязоха Моисей и Аарон при Фараона и рекоха му: Така говори Господ Бог Еврейски: До кога ще се отричаш да се смириш пред мене? Пусни людете ми за да ми послужат. {{field-off:Bible}}</w:t>
      </w:r>
    </w:p>
    <w:p>
      <w:pPr>
        <w:pStyle w:val="Normal"/>
        <w:rPr/>
      </w:pPr>
      <w:r>
        <w:rPr/>
        <w:t>[[@Bible:Exod 10:4 ]][[10:4 &gt;&gt; Exod 10:4]] {{field-on:Bible}} Защото, ако не рачиш да пуснеш людете ми, ето, утре ще докарам скакалци в пределите ти; {{field-off:Bible}}</w:t>
      </w:r>
    </w:p>
    <w:p>
      <w:pPr>
        <w:pStyle w:val="Normal"/>
        <w:rPr/>
      </w:pPr>
      <w:r>
        <w:rPr/>
        <w:t>[[@Bible:Exod 10:5 ]][[10:5 &gt;&gt; Exod 10:5]] {{field-on:Bible}} и ще покрият лицето на земята щото да не може никой да види земята; и ще поядат остатъка на онова което се избави, колкото ви остави градът, и ще поядат всичките дървя които ви растат по полетата; {{field-off:Bible}}</w:t>
      </w:r>
    </w:p>
    <w:p>
      <w:pPr>
        <w:pStyle w:val="Normal"/>
        <w:rPr/>
      </w:pPr>
      <w:r>
        <w:rPr/>
        <w:t>[[@Bible:Exod 10:6 ]][[10:6 &gt;&gt; Exod 10:6]] {{field-on:Bible}} и ще се напълнят домовете ти, и домовете на всичките твои слуги, и домовете на всичките Египтяни: което не са видели твоите отци, нито праотците твои, от както са съществували на земята до днес. И обърна се Мойсей и излезе от при Фараона. {{field-off:Bible}}</w:t>
      </w:r>
    </w:p>
    <w:p>
      <w:pPr>
        <w:pStyle w:val="Normal"/>
        <w:rPr/>
      </w:pPr>
      <w:r>
        <w:rPr/>
        <w:t>[[@Bible:Exod 10:7 ]][[10:7 &gt;&gt; Exod 10:7]] {{field-on:Bible}} И Фараоновите слуги му рекоха: До кога ще ни бъде той спънка? Пусни человеците за да послужат на Иеова Бога своего. Не знаеш ли още че погина Египет? {{field-off:Bible}}</w:t>
      </w:r>
    </w:p>
    <w:p>
      <w:pPr>
        <w:pStyle w:val="Normal"/>
        <w:rPr/>
      </w:pPr>
      <w:r>
        <w:rPr/>
        <w:t>[[@Bible:Exod 10:8 ]][[10:8 &gt;&gt; Exod 10:8]] {{field-on:Bible}} Тогаз приведоха пак Моисея и Аарона при Фараона; и рече им: Идете, послужете на Иеова Бога вашего; но кои и кои ще идат? {{field-off:Bible}}</w:t>
      </w:r>
    </w:p>
    <w:p>
      <w:pPr>
        <w:pStyle w:val="Normal"/>
        <w:rPr/>
      </w:pPr>
      <w:r>
        <w:rPr/>
        <w:t>[[@Bible:Exod 10:9 ]][[10:9 &gt;&gt; Exod 10:9]] {{field-on:Bible}} А Моисей рече: Наедно с младите си и старите си ще идем, наедно с синовете си и дъщерите си, наедно с овците си и с говедата си ще идем; Защото имаме праздник на Иеова. {{field-off:Bible}}</w:t>
      </w:r>
    </w:p>
    <w:p>
      <w:pPr>
        <w:pStyle w:val="Normal"/>
        <w:rPr/>
      </w:pPr>
      <w:r>
        <w:rPr/>
        <w:t>[[@Bible:Exod 10:10 ]][[10:10 &gt;&gt; Exod 10:10]] {{field-on:Bible}} Тогаз им рече: Така нека е Иеова с вас както аз ще ви пусна наедно с челядите ви. Вижте; защото зло има пред вас. {{field-off:Bible}}</w:t>
      </w:r>
    </w:p>
    <w:p>
      <w:pPr>
        <w:pStyle w:val="Normal"/>
        <w:rPr/>
      </w:pPr>
      <w:r>
        <w:rPr/>
        <w:t>[[@Bible:Exod 10:11 ]][[10:11 &gt;&gt; Exod 10:11]] {{field-on:Bible}} Не така: идете сега вие мъже та послужете на Иеова, защото това искахте. И изпъди ги Фараон от при себе си. {{field-off:Bible}}</w:t>
      </w:r>
    </w:p>
    <w:p>
      <w:pPr>
        <w:pStyle w:val="Normal"/>
        <w:rPr/>
      </w:pPr>
      <w:r>
        <w:rPr/>
        <w:t>[[@Bible:Exod 10:12 ]][[10:12 &gt;&gt; Exod 10:12]] {{field-on:Bible}} Тогаз рече Господ Моисею: Простри ръката си над Египетската земя за скакалците за да възлязат на Египетската земя, и да поядат всичката трева на земята, всичко което остави градът. {{field-off:Bible}}</w:t>
      </w:r>
    </w:p>
    <w:p>
      <w:pPr>
        <w:pStyle w:val="Normal"/>
        <w:rPr/>
      </w:pPr>
      <w:r>
        <w:rPr/>
        <w:t>[[@Bible:Exod 10:13 ]][[10:13 &gt;&gt; Exod 10:13]] {{field-on:Bible}} И простря Моисей жезъла си над Египетската земя; и Господ нанесе на земята в всичкия онзи ден и в всичката нощ източния вятър; и на заранта източният вятър нанесе скакалците. {{field-off:Bible}}</w:t>
      </w:r>
    </w:p>
    <w:p>
      <w:pPr>
        <w:pStyle w:val="Normal"/>
        <w:rPr/>
      </w:pPr>
      <w:r>
        <w:rPr/>
        <w:t>[[@Bible:Exod 10:14 ]][[10:14 &gt;&gt; Exod 10:14]] {{field-on:Bible}} И възлязоха скакалците на всичката Египетска земя, и нападнаха по всичките Египетски предели, твърде много: по-напред не са бивали таквиз скакалци, нито ще бъдат таквиз след тях. {{field-off:Bible}}</w:t>
      </w:r>
    </w:p>
    <w:p>
      <w:pPr>
        <w:pStyle w:val="Normal"/>
        <w:rPr/>
      </w:pPr>
      <w:r>
        <w:rPr/>
        <w:t>[[@Bible:Exod 10:15 ]][[10:15 &gt;&gt; Exod 10:15]] {{field-on:Bible}} И покриха лицето на всичката земя, и потъмни се земята; и поядоха всичката трева на земята и всичките плодове на дървята, колкото градът остави; и не остана нищо зелено по дървята, нито в полската трева, по всичката Египетска земя. {{field-off:Bible}}</w:t>
      </w:r>
    </w:p>
    <w:p>
      <w:pPr>
        <w:pStyle w:val="Normal"/>
        <w:rPr/>
      </w:pPr>
      <w:r>
        <w:rPr/>
        <w:t>[[@Bible:Exod 10:16 ]][[10:16 &gt;&gt; Exod 10:16]] {{field-on:Bible}} Тогаз прибърза Фараон да повика Моисея и Аарона, и рече: Съгреших на Иеова Бога вашего и вам. {{field-off:Bible}}</w:t>
      </w:r>
    </w:p>
    <w:p>
      <w:pPr>
        <w:pStyle w:val="Normal"/>
        <w:rPr/>
      </w:pPr>
      <w:r>
        <w:rPr/>
        <w:t>[[@Bible:Exod 10:17 ]][[10:17 &gt;&gt; Exod 10:17]] {{field-on:Bible}} Но сега прости, моля, съгрешението ми само този път, и помолете се на Иеова Бога вашего за да дигне от мене тази само смърт. {{field-off:Bible}}</w:t>
      </w:r>
    </w:p>
    <w:p>
      <w:pPr>
        <w:pStyle w:val="Normal"/>
        <w:rPr/>
      </w:pPr>
      <w:r>
        <w:rPr/>
        <w:t>[[@Bible:Exod 10:18 ]][[10:18 &gt;&gt; Exod 10:18]] {{field-on:Bible}} И излезе Моисей от при Фараона, и помоли се Господу. {{field-off:Bible}}</w:t>
      </w:r>
    </w:p>
    <w:p>
      <w:pPr>
        <w:pStyle w:val="Normal"/>
        <w:rPr/>
      </w:pPr>
      <w:r>
        <w:rPr/>
        <w:t>[[@Bible:Exod 10:19 ]][[10:19 &gt;&gt; Exod 10:19]] {{field-on:Bible}} И промени Господ вятъра, и нанесе много силен западен вятър който дигна скакалците и хвърли ги в червено Море: не остана ни един от скакалците по всичките Египетски предели. {{field-off:Bible}}</w:t>
      </w:r>
    </w:p>
    <w:p>
      <w:pPr>
        <w:pStyle w:val="Normal"/>
        <w:rPr/>
      </w:pPr>
      <w:r>
        <w:rPr/>
        <w:t>[[@Bible:Exod 10:20 ]][[10:20 &gt;&gt; Exod 10:20]] {{field-on:Bible}} Но Господ ожесточи Фараоновото сърце; и не пусна Израилевите синове. {{field-off:Bible}}</w:t>
      </w:r>
    </w:p>
    <w:p>
      <w:pPr>
        <w:pStyle w:val="Normal"/>
        <w:rPr/>
      </w:pPr>
      <w:r>
        <w:rPr/>
        <w:t>[[@Bible:Exod 10:21 ]][[10:21 &gt;&gt; Exod 10:21]] {{field-on:Bible}} И рече Господ Моисею: простри ръката си към небето, и ще бъде тъмнина по Египетската земя, тъмнина що може да се пипа. {{field-off:Bible}}</w:t>
      </w:r>
    </w:p>
    <w:p>
      <w:pPr>
        <w:pStyle w:val="Normal"/>
        <w:rPr/>
      </w:pPr>
      <w:r>
        <w:rPr/>
        <w:t>[[@Bible:Exod 10:22 ]][[10:22 &gt;&gt; Exod 10:22]] {{field-on:Bible}} И простря Моисей ръката си към небето; и стана тъмнина мрачна по всичката Египетска земя три дни. {{field-off:Bible}}</w:t>
      </w:r>
    </w:p>
    <w:p>
      <w:pPr>
        <w:pStyle w:val="Normal"/>
        <w:rPr/>
      </w:pPr>
      <w:r>
        <w:rPr/>
        <w:t>[[@Bible:Exod 10:23 ]][[10:23 &gt;&gt; Exod 10:23]] {{field-on:Bible}} Не се виждаха един други, нито се помести някой от мястото си три дни; а всичките Израилеви синове имаха виделина в жилищата си. {{field-off:Bible}}</w:t>
      </w:r>
    </w:p>
    <w:p>
      <w:pPr>
        <w:pStyle w:val="Normal"/>
        <w:rPr/>
      </w:pPr>
      <w:r>
        <w:rPr/>
        <w:t>[[@Bible:Exod 10:24 ]][[10:24 &gt;&gt; Exod 10:24]] {{field-on:Bible}} Тогаз повика Фараон Моисея и рече: Идете, послужете на Иеова: само овците ви и говедата ви нека останат; и челядите ви нека идат заедно с вас. {{field-off:Bible}}</w:t>
      </w:r>
    </w:p>
    <w:p>
      <w:pPr>
        <w:pStyle w:val="Normal"/>
        <w:rPr/>
      </w:pPr>
      <w:r>
        <w:rPr/>
        <w:t>[[@Bible:Exod 10:25 ]][[10:25 &gt;&gt; Exod 10:25]] {{field-on:Bible}} и рече Моисей: Но трябва ти да ни дадеш в ръцете и жертви и всесъжения за да пожертвуваме на Господа Бога нашего. {{field-off:Bible}}</w:t>
      </w:r>
    </w:p>
    <w:p>
      <w:pPr>
        <w:pStyle w:val="Normal"/>
        <w:rPr/>
      </w:pPr>
      <w:r>
        <w:rPr/>
        <w:t>[[@Bible:Exod 10:26 ]][[10:26 &gt;&gt; Exod 10:26]] {{field-on:Bible}} А още и скотовете ни ще дойдат с нас наедно: не ще да остане подир нито копито, защото от тях трябва да вземем за да пожертвуваме на Господа Бога нашего; и ние доде пристигнем там не знаем с какво трябва да послужим Господу. {{field-off:Bible}}</w:t>
      </w:r>
    </w:p>
    <w:p>
      <w:pPr>
        <w:pStyle w:val="Normal"/>
        <w:rPr/>
      </w:pPr>
      <w:r>
        <w:rPr/>
        <w:t>[[@Bible:Exod 10:27 ]][[10:27 &gt;&gt; Exod 10:27]] {{field-on:Bible}} Но Господ ожесточи Фараоновото сърдце; и не рачи да ги пусне. {{field-off:Bible}}</w:t>
      </w:r>
    </w:p>
    <w:p>
      <w:pPr>
        <w:pStyle w:val="Normal"/>
        <w:rPr/>
      </w:pPr>
      <w:r>
        <w:rPr/>
        <w:t>[[@Bible:Exod 10:28 ]][[10:28 &gt;&gt; Exod 10:28]] {{field-on:Bible}} И рече му Фараон: Махни се от мене: пази се да не видиш вече лицето ми; защото в който ден видиш лицето ми ще умреш. {{field-off:Bible}}</w:t>
      </w:r>
    </w:p>
    <w:p>
      <w:pPr>
        <w:pStyle w:val="Normal"/>
        <w:rPr/>
      </w:pPr>
      <w:r>
        <w:rPr/>
        <w:t>[[@Bible:Exod 10:29 ]][[10:29 &gt;&gt; Exod 10:29]] {{field-on:Bible}} И рече Моисей: Добре си рекъл: не ще да видя вече лицето ти. {{field-off:Bible}}</w:t>
      </w:r>
    </w:p>
    <w:p>
      <w:pPr>
        <w:pStyle w:val="Heading2"/>
        <w:rPr/>
      </w:pPr>
      <w:r>
        <w:rPr/>
        <w:t>Глава 11</w:t>
      </w:r>
    </w:p>
    <w:p>
      <w:pPr>
        <w:pStyle w:val="Normal"/>
        <w:rPr/>
      </w:pPr>
      <w:r>
        <w:rPr/>
        <w:t>[[@Bible:Exod 11:1 ]][[11:1 &gt;&gt; Exod 11:1]] {{field-on:Bible}} И рече Господ Моисею: Още една язва ще нанеса на Фараона и на Египет: после ще ви пусне от тука: като ви пусне ще ви изпъди съвсем от тука. {{field-off:Bible}}</w:t>
      </w:r>
    </w:p>
    <w:p>
      <w:pPr>
        <w:pStyle w:val="Normal"/>
        <w:rPr/>
      </w:pPr>
      <w:r>
        <w:rPr/>
        <w:t>[[@Bible:Exod 11:2 ]][[11:2 &gt;&gt; Exod 11:2]] {{field-on:Bible}} Говори сега в ушите на людете; и нека поиска всеки мъж от съседа си, и всяка жена от съседката си, сребърни и златни неща. {{field-off:Bible}}</w:t>
      </w:r>
    </w:p>
    <w:p>
      <w:pPr>
        <w:pStyle w:val="Normal"/>
        <w:rPr/>
      </w:pPr>
      <w:r>
        <w:rPr/>
        <w:t>[[@Bible:Exod 11:3 ]][[11:3 &gt;&gt; Exod 11:3]] {{field-on:Bible}} И даде Господ благодат на людете пред Египтяните; а още Моисей беше един человек твърде голям в Египетската земя пред слугите Фараонови и пред людете. {{field-off:Bible}}</w:t>
      </w:r>
    </w:p>
    <w:p>
      <w:pPr>
        <w:pStyle w:val="Normal"/>
        <w:rPr/>
      </w:pPr>
      <w:r>
        <w:rPr/>
        <w:t>[[@Bible:Exod 11:4 ]][[11:4 &gt;&gt; Exod 11:4]] {{field-on:Bible}} И рече Моисей: Така говори Господ: Около полунощ аз ще изляза всред Египет; {{field-off:Bible}}</w:t>
      </w:r>
    </w:p>
    <w:p>
      <w:pPr>
        <w:pStyle w:val="Normal"/>
        <w:rPr/>
      </w:pPr>
      <w:r>
        <w:rPr/>
        <w:t>[[@Bible:Exod 11:5 ]][[11:5 &gt;&gt; Exod 11:5]] {{field-on:Bible}} и всеки първороден в Египетската земя ще умре, от първородния на Фараона който седи на престола си до првородния на рабинята която е на воденицата, и всичко първородно на скотовете. {{field-off:Bible}}</w:t>
      </w:r>
    </w:p>
    <w:p>
      <w:pPr>
        <w:pStyle w:val="Normal"/>
        <w:rPr/>
      </w:pPr>
      <w:r>
        <w:rPr/>
        <w:t>[[@Bible:Exod 11:6 ]][[11:6 &gt;&gt; Exod 11:6]] {{field-on:Bible}} И ще бъде по всичката Египетска земя вик голям, какъвто никога не е бивал, нито ще бъде вече такъв. {{field-off:Bible}}</w:t>
      </w:r>
    </w:p>
    <w:p>
      <w:pPr>
        <w:pStyle w:val="Normal"/>
        <w:rPr/>
      </w:pPr>
      <w:r>
        <w:rPr/>
        <w:t>[[@Bible:Exod 11:7 ]][[11:7 &gt;&gt; Exod 11:7]] {{field-on:Bible}} А нито куче няма да поклати езика си против синовете Израилеви, от человек до скот; за да познаете че Господ направи разлика между Египтяните и Израиляните. {{field-off:Bible}}</w:t>
      </w:r>
    </w:p>
    <w:p>
      <w:pPr>
        <w:pStyle w:val="Normal"/>
        <w:rPr/>
      </w:pPr>
      <w:r>
        <w:rPr/>
        <w:t>[[@Bible:Exod 11:8 ]][[11:8 &gt;&gt; Exod 11:8]] {{field-on:Bible}} И всички тези твои раби ще слязат при мене, и ще припаднат пред мене, и ще рекат: Излез ти и всичките люде които те следват; и след това ще изляза. И излезе Моисей от присътствието на Фараона с голям гняв. {{field-off:Bible}}</w:t>
      </w:r>
    </w:p>
    <w:p>
      <w:pPr>
        <w:pStyle w:val="Normal"/>
        <w:rPr/>
      </w:pPr>
      <w:r>
        <w:rPr/>
        <w:t>[[@Bible:Exod 11:9 ]][[11:9 &gt;&gt; Exod 11:9]] {{field-on:Bible}} И рече Господ Моисею: Не ще да ви послуша Фараон, за да се умножат моите знамения в Египетската земя. {{field-off:Bible}}</w:t>
      </w:r>
    </w:p>
    <w:p>
      <w:pPr>
        <w:pStyle w:val="Normal"/>
        <w:rPr/>
      </w:pPr>
      <w:r>
        <w:rPr/>
        <w:t>[[@Bible:Exod 11:10 ]][[11:10 &gt;&gt; Exod 11:10]] {{field-on:Bible}} А Моисей и Аарон направиха всичките тези знамения пред Фараона: но Господ ожесточи Фараоновото сърдце: и не пусна Израилевите синове из земята си. {{field-off:Bible}}</w:t>
      </w:r>
    </w:p>
    <w:p>
      <w:pPr>
        <w:pStyle w:val="Heading2"/>
        <w:rPr/>
      </w:pPr>
      <w:r>
        <w:rPr/>
        <w:t>Глава 12</w:t>
      </w:r>
    </w:p>
    <w:p>
      <w:pPr>
        <w:pStyle w:val="Normal"/>
        <w:rPr/>
      </w:pPr>
      <w:r>
        <w:rPr/>
        <w:t>[[@Bible:Exod 12:1 ]][[12:1 &gt;&gt; Exod 12:1]] {{field-on:Bible}} И говори Господ Моисею и Аарону в Египетската земя и рече: {{field-off:Bible}}</w:t>
      </w:r>
    </w:p>
    <w:p>
      <w:pPr>
        <w:pStyle w:val="Normal"/>
        <w:rPr/>
      </w:pPr>
      <w:r>
        <w:rPr/>
        <w:t>[[@Bible:Exod 12:2 ]][[12:2 &gt;&gt; Exod 12:2]] {{field-on:Bible}} Този месец ще бъде вам начало на месеците: ще ви бъде първ в месеците на годината. {{field-off:Bible}}</w:t>
      </w:r>
    </w:p>
    <w:p>
      <w:pPr>
        <w:pStyle w:val="Normal"/>
        <w:rPr/>
      </w:pPr>
      <w:r>
        <w:rPr/>
        <w:t>[[@Bible:Exod 12:3 ]][[12:3 &gt;&gt; Exod 12:3]] {{field-on:Bible}} Говорете на всичкото Израилево събрание и речете: В десетия ден на този месец нека вземат за себе си всеки по едно агне според отечествените си домове, по едно агне за всеки дом. {{field-off:Bible}}</w:t>
      </w:r>
    </w:p>
    <w:p>
      <w:pPr>
        <w:pStyle w:val="Normal"/>
        <w:rPr/>
      </w:pPr>
      <w:r>
        <w:rPr/>
        <w:t>[[@Bible:Exod 12:4 ]][[12:4 &gt;&gt; Exod 12:4]] {{field-on:Bible}} Но ако са малцина в дома за агнето, той и съседът му който е по-ближен на къщата му нека го вземат според числото на душите: всеки ще се счита за агнето съразмерно с онова което му е доволно да яде. {{field-off:Bible}}</w:t>
      </w:r>
    </w:p>
    <w:p>
      <w:pPr>
        <w:pStyle w:val="Normal"/>
        <w:rPr/>
      </w:pPr>
      <w:r>
        <w:rPr/>
        <w:t>[[@Bible:Exod 12:5 ]][[12:5 &gt;&gt; Exod 12:5]] {{field-on:Bible}} А агнето ви или ярето ще бъде непорочно, мъжко единолетно: от овците или от козите ще го вземете. {{field-off:Bible}}</w:t>
      </w:r>
    </w:p>
    <w:p>
      <w:pPr>
        <w:pStyle w:val="Normal"/>
        <w:rPr/>
      </w:pPr>
      <w:r>
        <w:rPr/>
        <w:t>[[@Bible:Exod 12:6 ]][[12:6 &gt;&gt; Exod 12:6]] {{field-on:Bible}} И ще го пазите до четиринадесетия ден на истия месец; и тогаз всичкото множество на събранието Израилево ще го заколе привечер. {{field-off:Bible}}</w:t>
      </w:r>
    </w:p>
    <w:p>
      <w:pPr>
        <w:pStyle w:val="Normal"/>
        <w:rPr/>
      </w:pPr>
      <w:r>
        <w:rPr/>
        <w:t>[[@Bible:Exod 12:7 ]][[12:7 &gt;&gt; Exod 12:7]] {{field-on:Bible}} И ще вземат от кръвта и турят на двата стълпа на вратата и на горния праг на къщните врата дето ще го ядат. {{field-off:Bible}}</w:t>
      </w:r>
    </w:p>
    <w:p>
      <w:pPr>
        <w:pStyle w:val="Normal"/>
        <w:rPr/>
      </w:pPr>
      <w:r>
        <w:rPr/>
        <w:t>[[@Bible:Exod 12:8 ]][[12:8 &gt;&gt; Exod 12:8]] {{field-on:Bible}} И ще ядат месото през оназ нощ печено на огъня: с безквасен хляб и с горчиво зеле ще го ядат. {{field-off:Bible}}</w:t>
      </w:r>
    </w:p>
    <w:p>
      <w:pPr>
        <w:pStyle w:val="Normal"/>
        <w:rPr/>
      </w:pPr>
      <w:r>
        <w:rPr/>
        <w:t>[[@Bible:Exod 12:9 ]][[12:9 &gt;&gt; Exod 12:9]] {{field-on:Bible}} Да не ядете от него сурово нито варено в вода, но печено на огън: главата му с краката му и с утробата. {{field-off:Bible}}</w:t>
      </w:r>
    </w:p>
    <w:p>
      <w:pPr>
        <w:pStyle w:val="Normal"/>
        <w:rPr/>
      </w:pPr>
      <w:r>
        <w:rPr/>
        <w:t>[[@Bible:Exod 12:10 ]][[12:10 &gt;&gt; Exod 12:10]] {{field-on:Bible}} И да не оставите остатък от него до утринта: и онова що остане до утринта изгорете го в огън. {{field-off:Bible}}</w:t>
      </w:r>
    </w:p>
    <w:p>
      <w:pPr>
        <w:pStyle w:val="Normal"/>
        <w:rPr/>
      </w:pPr>
      <w:r>
        <w:rPr/>
        <w:t>[[@Bible:Exod 12:11 ]][[12:11 &gt;&gt; Exod 12:11]] {{field-on:Bible}} И така ще го ядете: опасани през чреслата си, с обущата си на нозете си и тоягите си в ръцете си; и ще го ядете с бързота: Пасха е Господня. {{field-off:Bible}}</w:t>
      </w:r>
    </w:p>
    <w:p>
      <w:pPr>
        <w:pStyle w:val="Normal"/>
        <w:rPr/>
      </w:pPr>
      <w:r>
        <w:rPr/>
        <w:t>[[@Bible:Exod 12:12 ]][[12:12 &gt;&gt; Exod 12:12]] {{field-on:Bible}} Защото тая нощ ще замина през Египетската земя и ще поразя всяко първородно в Египетската земя, от человек до скот; и ще направя съдби против всичките Египетски богове: аз съм Господ. {{field-off:Bible}}</w:t>
      </w:r>
    </w:p>
    <w:p>
      <w:pPr>
        <w:pStyle w:val="Normal"/>
        <w:rPr/>
      </w:pPr>
      <w:r>
        <w:rPr/>
        <w:t>[[@Bible:Exod 12:13 ]][[12:13 &gt;&gt; Exod 12:13]] {{field-on:Bible}} И кръвта ще бъде вам за знак на къщите в които сте; и когато видя кръвта ще ви замина, и язвата не ще да бъде у вас да ви погуби когато поразя Египетската земя. {{field-off:Bible}}</w:t>
      </w:r>
    </w:p>
    <w:p>
      <w:pPr>
        <w:pStyle w:val="Normal"/>
        <w:rPr/>
      </w:pPr>
      <w:r>
        <w:rPr/>
        <w:t>[[@Bible:Exod 12:14 ]][[12:14 &gt;&gt; Exod 12:14]] {{field-on:Bible}} И този ден ще ви бъде за помен; и ще го празднувате като праздник на Господа в родовете си: за вечен закон ще го празднувате. {{field-off:Bible}}</w:t>
      </w:r>
    </w:p>
    <w:p>
      <w:pPr>
        <w:pStyle w:val="Normal"/>
        <w:rPr/>
      </w:pPr>
      <w:r>
        <w:rPr/>
        <w:t>[[@Bible:Exod 12:15 ]][[12:15 &gt;&gt; Exod 12:15]] {{field-on:Bible}} Седем дни да ядете безквасен хляб: от първия ден ще дигнете кваса от къщите си; защото който яде квасно от първия до седмия ден, оназ душа да се изтреби от Израиля. {{field-off:Bible}}</w:t>
      </w:r>
    </w:p>
    <w:p>
      <w:pPr>
        <w:pStyle w:val="Normal"/>
        <w:rPr/>
      </w:pPr>
      <w:r>
        <w:rPr/>
        <w:t>[[@Bible:Exod 12:16 ]][[12:16 &gt;&gt; Exod 12:16]] {{field-on:Bible}} И в първя ден ще бъде съзвание свето: и в седмия ден съзвание свето ще ви бъде: никаква работа да се не върши в тях, освен онова което трябва на всекиго человека да яде: това само ще вършите. {{field-off:Bible}}</w:t>
      </w:r>
    </w:p>
    <w:p>
      <w:pPr>
        <w:pStyle w:val="Normal"/>
        <w:rPr/>
      </w:pPr>
      <w:r>
        <w:rPr/>
        <w:t>[[@Bible:Exod 12:17 ]][[12:17 &gt;&gt; Exod 12:17]] {{field-on:Bible}} Ще увардите, прочее, праздника на безквасните; защото този ден изведох пълковете ви из Египетската земя: заради това за вечен закон ще вардите този ден в родовете си. {{field-off:Bible}}</w:t>
      </w:r>
    </w:p>
    <w:p>
      <w:pPr>
        <w:pStyle w:val="Normal"/>
        <w:rPr/>
      </w:pPr>
      <w:r>
        <w:rPr/>
        <w:t>[[@Bible:Exod 12:18 ]][[12:18 &gt;&gt; Exod 12:18]] {{field-on:Bible}} От четиринадесетия ден на първия месец отвечер ще ядете безквасни хлябове до двадесет и първия ден на месеца довечер. {{field-off:Bible}}</w:t>
      </w:r>
    </w:p>
    <w:p>
      <w:pPr>
        <w:pStyle w:val="Normal"/>
        <w:rPr/>
      </w:pPr>
      <w:r>
        <w:rPr/>
        <w:t>[[@Bible:Exod 12:19 ]][[12:19 &gt;&gt; Exod 12:19]] {{field-on:Bible}} Седем дни да се не намерва квас в къщите ви; защото който яде квасно, оназ душа ще се изтреби из Израилевото събрание, или бил пришлец или туземец. {{field-off:Bible}}</w:t>
      </w:r>
    </w:p>
    <w:p>
      <w:pPr>
        <w:pStyle w:val="Normal"/>
        <w:rPr/>
      </w:pPr>
      <w:r>
        <w:rPr/>
        <w:t>[[@Bible:Exod 12:20 ]][[12:20 &gt;&gt; Exod 12:20]] {{field-on:Bible}} Нищо квасно да не ядете: в всичките си обиталища безквасни хлябове ще ядете. {{field-off:Bible}}</w:t>
      </w:r>
    </w:p>
    <w:p>
      <w:pPr>
        <w:pStyle w:val="Normal"/>
        <w:rPr/>
      </w:pPr>
      <w:r>
        <w:rPr/>
        <w:t>[[@Bible:Exod 12:21 ]][[12:21 &gt;&gt; Exod 12:21]] {{field-on:Bible}} Тогаз повикна Моисей всичките старци Израилеви и рече им: Изберете и вземете за себе си по едно агне според челядите си, и заколете пасхата. {{field-off:Bible}}</w:t>
      </w:r>
    </w:p>
    <w:p>
      <w:pPr>
        <w:pStyle w:val="Normal"/>
        <w:rPr/>
      </w:pPr>
      <w:r>
        <w:rPr/>
        <w:t>[[@Bible:Exod 12:22 ]][[12:22 &gt;&gt; Exod 12:22]] {{field-on:Bible}} После ще вземете вързоп от исоп, и ще го потопите в кръвта която ще бъде в леген; и от кръвта що е в легена ще ударите горния праг и двата стълпа на вратата къщна; и никой от вас да не излезе из къщните си врата до утринта. {{field-off:Bible}}</w:t>
      </w:r>
    </w:p>
    <w:p>
      <w:pPr>
        <w:pStyle w:val="Normal"/>
        <w:rPr/>
      </w:pPr>
      <w:r>
        <w:rPr/>
        <w:t>[[@Bible:Exod 12:23 ]][[12:23 &gt;&gt; Exod 12:23]] {{field-on:Bible}} Защото Господ ще мине за да порази Египтяните; и когато види кръвта на горния праг и на двата стълпа на вратата, Господ ще замине вратата, и не ще да остави погубителя да влезе в къщите ви за да порази. {{field-off:Bible}}</w:t>
      </w:r>
    </w:p>
    <w:p>
      <w:pPr>
        <w:pStyle w:val="Normal"/>
        <w:rPr/>
      </w:pPr>
      <w:r>
        <w:rPr/>
        <w:t>[[@Bible:Exod 12:24 ]][[12:24 &gt;&gt; Exod 12:24]] {{field-on:Bible}} И ще упазите това като узаконение за себе си и за синовете си до века. {{field-off:Bible}}</w:t>
      </w:r>
    </w:p>
    <w:p>
      <w:pPr>
        <w:pStyle w:val="Normal"/>
        <w:rPr/>
      </w:pPr>
      <w:r>
        <w:rPr/>
        <w:t>[[@Bible:Exod 12:25 ]][[12:25 &gt;&gt; Exod 12:25]] {{field-on:Bible}} И когато влезете в земята която Господ ще ви даде както говори, ще упазите тази служба. {{field-off:Bible}}</w:t>
      </w:r>
    </w:p>
    <w:p>
      <w:pPr>
        <w:pStyle w:val="Normal"/>
        <w:rPr/>
      </w:pPr>
      <w:r>
        <w:rPr/>
        <w:t>[[@Bible:Exod 12:26 ]][[12:26 &gt;&gt; Exod 12:26]] {{field-on:Bible}} И когато ви рекат синовете ви: Що значи у нас тая служба? {{field-off:Bible}}</w:t>
      </w:r>
    </w:p>
    <w:p>
      <w:pPr>
        <w:pStyle w:val="Normal"/>
        <w:rPr/>
      </w:pPr>
      <w:r>
        <w:rPr/>
        <w:t>[[@Bible:Exod 12:27 ]][[12:27 &gt;&gt; Exod 12:27]] {{field-on:Bible}} ще отговорите: Това е жертва на пасхата за Господа; защото премина къщите на Израилевите синове в Египет когато той порази Египтяните, а нашите къщи избави. Тогаз людите се наведоха и се поклониха. {{field-off:Bible}}</w:t>
      </w:r>
    </w:p>
    <w:p>
      <w:pPr>
        <w:pStyle w:val="Normal"/>
        <w:rPr/>
      </w:pPr>
      <w:r>
        <w:rPr/>
        <w:t>[[@Bible:Exod 12:28 ]][[12:28 &gt;&gt; Exod 12:28]] {{field-on:Bible}} И отидоха Израилевите синове та направиха както заповяда Господ Моисею и Аарону: така направиха. {{field-off:Bible}}</w:t>
      </w:r>
    </w:p>
    <w:p>
      <w:pPr>
        <w:pStyle w:val="Normal"/>
        <w:rPr/>
      </w:pPr>
      <w:r>
        <w:rPr/>
        <w:t>[[@Bible:Exod 12:29 ]][[12:29 &gt;&gt; Exod 12:29]] {{field-on:Bible}} И около среднощ Господ порази всяко първородно в Египетската земя, от първородния на Фараона който седеше на престола си до първородния на пленника който бе в затвора, и всичките първородни на скотовете. {{field-off:Bible}}</w:t>
      </w:r>
    </w:p>
    <w:p>
      <w:pPr>
        <w:pStyle w:val="Normal"/>
        <w:rPr/>
      </w:pPr>
      <w:r>
        <w:rPr/>
        <w:t>[[@Bible:Exod 12:30 ]][[12:30 &gt;&gt; Exod 12:30]] {{field-on:Bible}} И стана Фараон през нощта, той, и всичките му слуги, и всичките Египтяни; и стана голям вик в Египет, защото нямаше къща в която да няма мъртвец. {{field-off:Bible}}</w:t>
      </w:r>
    </w:p>
    <w:p>
      <w:pPr>
        <w:pStyle w:val="Normal"/>
        <w:rPr/>
      </w:pPr>
      <w:r>
        <w:rPr/>
        <w:t>[[@Bible:Exod 12:31 ]][[12:31 &gt;&gt; Exod 12:31]] {{field-on:Bible}} И повика Моисея и Аарона през нощта и рече: Станете, излезте изсред людете ми, и вие и Израилевите синове; и идете та послужете на Иеова както рекохте; {{field-off:Bible}}</w:t>
      </w:r>
    </w:p>
    <w:p>
      <w:pPr>
        <w:pStyle w:val="Normal"/>
        <w:rPr/>
      </w:pPr>
      <w:r>
        <w:rPr/>
        <w:t>[[@Bible:Exod 12:32 ]][[12:32 &gt;&gt; Exod 12:32]] {{field-on:Bible}} и овците си и стадата си вземете както рекохте, та идете; и благословете и мене. {{field-off:Bible}}</w:t>
      </w:r>
    </w:p>
    <w:p>
      <w:pPr>
        <w:pStyle w:val="Normal"/>
        <w:rPr/>
      </w:pPr>
      <w:r>
        <w:rPr/>
        <w:t>[[@Bible:Exod 12:33 ]][[12:33 &gt;&gt; Exod 12:33]] {{field-on:Bible}} И Египтяните принуждаваха людете, за да ги извадят по-скоро из земята си; защото рекоха: Ние всички измираме. {{field-off:Bible}}</w:t>
      </w:r>
    </w:p>
    <w:p>
      <w:pPr>
        <w:pStyle w:val="Normal"/>
        <w:rPr/>
      </w:pPr>
      <w:r>
        <w:rPr/>
        <w:t>[[@Bible:Exod 12:34 ]][[12:34 &gt;&gt; Exod 12:34]] {{field-on:Bible}} И людете дигнаха тестото си преди да вкисне, и имаха всеки нощвите си на рамената си обвити в дрехите си. {{field-off:Bible}}</w:t>
      </w:r>
    </w:p>
    <w:p>
      <w:pPr>
        <w:pStyle w:val="Normal"/>
        <w:rPr/>
      </w:pPr>
      <w:r>
        <w:rPr/>
        <w:t>[[@Bible:Exod 12:35 ]][[12:35 &gt;&gt; Exod 12:35]] {{field-on:Bible}} И направиха Израилевите синове според Моисеевото слово, и поискаха от Египтяните сребърни и златни неща и дрехи. {{field-off:Bible}}</w:t>
      </w:r>
    </w:p>
    <w:p>
      <w:pPr>
        <w:pStyle w:val="Normal"/>
        <w:rPr/>
      </w:pPr>
      <w:r>
        <w:rPr/>
        <w:t>[[@Bible:Exod 12:36 ]][[12:36 &gt;&gt; Exod 12:36]] {{field-on:Bible}} И Господ даде на людете благодат пред Египтяните: и дадоха им колкото искаха; и обраха Египтяните. {{field-off:Bible}}</w:t>
      </w:r>
    </w:p>
    <w:p>
      <w:pPr>
        <w:pStyle w:val="Normal"/>
        <w:rPr/>
      </w:pPr>
      <w:r>
        <w:rPr/>
        <w:t>[[@Bible:Exod 12:37 ]][[12:37 &gt;&gt; Exod 12:37]] {{field-on:Bible}} И дигнаха се Израилевите синове от Рамесий в Сокхот, около шестстотин тисящи мъже пешци освен челядите. {{field-off:Bible}}</w:t>
      </w:r>
    </w:p>
    <w:p>
      <w:pPr>
        <w:pStyle w:val="Normal"/>
        <w:rPr/>
      </w:pPr>
      <w:r>
        <w:rPr/>
        <w:t>[[@Bible:Exod 12:38 ]][[12:38 &gt;&gt; Exod 12:38]] {{field-on:Bible}} Още наедно с тях възлезе и голямо множество смесено, и овци, и говеда, скотове твърде много. {{field-off:Bible}}</w:t>
      </w:r>
    </w:p>
    <w:p>
      <w:pPr>
        <w:pStyle w:val="Normal"/>
        <w:rPr/>
      </w:pPr>
      <w:r>
        <w:rPr/>
        <w:t>[[@Bible:Exod 12:39 ]][[12:39 &gt;&gt; Exod 12:39]] {{field-on:Bible}} И от тестото което носеха из Египет изпекоха потребници безквасни: защото не бе вкиснало, понеже ги изпъдиха из Египет, и не можаха да се бавят нито да приготвят ястие за себе си. {{field-off:Bible}}</w:t>
      </w:r>
    </w:p>
    <w:p>
      <w:pPr>
        <w:pStyle w:val="Normal"/>
        <w:rPr/>
      </w:pPr>
      <w:r>
        <w:rPr/>
        <w:t>[[@Bible:Exod 12:40 ]][[12:40 &gt;&gt; Exod 12:40]] {{field-on:Bible}} А пришелствуванието което направиха Израилевите синове в Египет биде четиристотин и тридесет години. {{field-off:Bible}}</w:t>
      </w:r>
    </w:p>
    <w:p>
      <w:pPr>
        <w:pStyle w:val="Normal"/>
        <w:rPr/>
      </w:pPr>
      <w:r>
        <w:rPr/>
        <w:t>[[@Bible:Exod 12:41 ]][[12:41 &gt;&gt; Exod 12:41]] {{field-on:Bible}} И в свършението на четиристотин и тридесет години, в истия онзи ден, излязоха всичките Господни пълкове из Египетската земя. {{field-off:Bible}}</w:t>
      </w:r>
    </w:p>
    <w:p>
      <w:pPr>
        <w:pStyle w:val="Normal"/>
        <w:rPr/>
      </w:pPr>
      <w:r>
        <w:rPr/>
        <w:t>[[@Bible:Exod 12:42 ]][[12:42 &gt;&gt; Exod 12:42]] {{field-on:Bible}} Тази е нощ която трябва да се варди за Господа, защото ги изведе из Египетската земя: тази е оная нощ Господня която трябва да се варди от всичките Израилеви синове в родовете им. {{field-off:Bible}}</w:t>
      </w:r>
    </w:p>
    <w:p>
      <w:pPr>
        <w:pStyle w:val="Normal"/>
        <w:rPr/>
      </w:pPr>
      <w:r>
        <w:rPr/>
        <w:t>[[@Bible:Exod 12:43 ]][[12:43 &gt;&gt; Exod 12:43]] {{field-on:Bible}} И рече Господ на Моисея и Аарона: Този е законът на пасхата: Никой иноплеменник да не яде от нея. {{field-off:Bible}}</w:t>
      </w:r>
    </w:p>
    <w:p>
      <w:pPr>
        <w:pStyle w:val="Normal"/>
        <w:rPr/>
      </w:pPr>
      <w:r>
        <w:rPr/>
        <w:t>[[@Bible:Exod 12:44 ]][[12:44 &gt;&gt; Exod 12:44]] {{field-on:Bible}} И всеки раб купен с сребро, когато се обреже, тогаз ще яде от нея. {{field-off:Bible}}</w:t>
      </w:r>
    </w:p>
    <w:p>
      <w:pPr>
        <w:pStyle w:val="Normal"/>
        <w:rPr/>
      </w:pPr>
      <w:r>
        <w:rPr/>
        <w:t>[[@Bible:Exod 12:45 ]][[12:45 &gt;&gt; Exod 12:45]] {{field-on:Bible}} А пришлец и наемник да не ядат от нея. {{field-off:Bible}}</w:t>
      </w:r>
    </w:p>
    <w:p>
      <w:pPr>
        <w:pStyle w:val="Normal"/>
        <w:rPr/>
      </w:pPr>
      <w:r>
        <w:rPr/>
        <w:t>[[@Bible:Exod 12:46 ]][[12:46 &gt;&gt; Exod 12:46]] {{field-on:Bible}} В истата къща ще се изяде: от месото да не изнесете вън из къщата, и кост да не строшите от нея. {{field-off:Bible}}</w:t>
      </w:r>
    </w:p>
    <w:p>
      <w:pPr>
        <w:pStyle w:val="Normal"/>
        <w:rPr/>
      </w:pPr>
      <w:r>
        <w:rPr/>
        <w:t>[[@Bible:Exod 12:47 ]][[12:47 &gt;&gt; Exod 12:47]] {{field-on:Bible}} Всичкото събрание Израилево ще направи това. {{field-off:Bible}}</w:t>
      </w:r>
    </w:p>
    <w:p>
      <w:pPr>
        <w:pStyle w:val="Normal"/>
        <w:rPr/>
      </w:pPr>
      <w:r>
        <w:rPr/>
        <w:t>[[@Bible:Exod 12:48 ]][[12:48 &gt;&gt; Exod 12:48]] {{field-on:Bible}} И ако някой чужденец живее като пришлец наедно с тебе, и иска да направи пасхата на Господа, нека се обрежат всичките му мъжки, и тогаз нека пристъпи да я направи; и ще бъде като туземец на мястото; защото никой необрязан не трябва да яде от нея. {{field-off:Bible}}</w:t>
      </w:r>
    </w:p>
    <w:p>
      <w:pPr>
        <w:pStyle w:val="Normal"/>
        <w:rPr/>
      </w:pPr>
      <w:r>
        <w:rPr/>
        <w:t>[[@Bible:Exod 12:49 ]][[12:49 &gt;&gt; Exod 12:49]] {{field-on:Bible}} И истий закон ще бъде за туземеца и за чужденеца който е пришлец между вас. {{field-off:Bible}}</w:t>
      </w:r>
    </w:p>
    <w:p>
      <w:pPr>
        <w:pStyle w:val="Normal"/>
        <w:rPr/>
      </w:pPr>
      <w:r>
        <w:rPr/>
        <w:t>[[@Bible:Exod 12:50 ]][[12:50 &gt;&gt; Exod 12:50]] {{field-on:Bible}} И направиха всичките Израилеви синове както заповяда Господ Моисею и Аарону: така направиха. {{field-off:Bible}}</w:t>
      </w:r>
    </w:p>
    <w:p>
      <w:pPr>
        <w:pStyle w:val="Normal"/>
        <w:rPr/>
      </w:pPr>
      <w:r>
        <w:rPr/>
        <w:t>[[@Bible:Exod 12:51 ]][[12:51 &gt;&gt; Exod 12:51]] {{field-on:Bible}} И в истия онзи ден изведе Господ Израилевите синове из Египетската земя според пълковете им. {{field-off:Bible}}</w:t>
      </w:r>
    </w:p>
    <w:p>
      <w:pPr>
        <w:pStyle w:val="Heading2"/>
        <w:rPr/>
      </w:pPr>
      <w:r>
        <w:rPr/>
        <w:t>Глава 13</w:t>
      </w:r>
    </w:p>
    <w:p>
      <w:pPr>
        <w:pStyle w:val="Normal"/>
        <w:rPr/>
      </w:pPr>
      <w:r>
        <w:rPr/>
        <w:t>[[@Bible:Exod 13:1 ]][[13:1 &gt;&gt; Exod 13:1]] {{field-on:Bible}} И говори Господ Моисею и рече: {{field-off:Bible}}</w:t>
      </w:r>
    </w:p>
    <w:p>
      <w:pPr>
        <w:pStyle w:val="Normal"/>
        <w:rPr/>
      </w:pPr>
      <w:r>
        <w:rPr/>
        <w:t>[[@Bible:Exod 13:2 ]][[13:2 &gt;&gt; Exod 13:2]] {{field-on:Bible}} Посвети ми всяко първородно, всяко което отваря ложесна между Израилевите синове, от человек до скот: то е мое. {{field-off:Bible}}</w:t>
      </w:r>
    </w:p>
    <w:p>
      <w:pPr>
        <w:pStyle w:val="Normal"/>
        <w:rPr/>
      </w:pPr>
      <w:r>
        <w:rPr/>
        <w:t>[[@Bible:Exod 13:3 ]][[13:3 &gt;&gt; Exod 13:3]] {{field-on:Bible}} И рече Моисей на людете: Помнете този ден в който излязохте из Египет, из дома на рабството; защото Господ с крепка ръка ви изведе от там: никой да не яде квасно. {{field-off:Bible}}</w:t>
      </w:r>
    </w:p>
    <w:p>
      <w:pPr>
        <w:pStyle w:val="Normal"/>
        <w:rPr/>
      </w:pPr>
      <w:r>
        <w:rPr/>
        <w:t>[[@Bible:Exod 13:4 ]][[13:4 &gt;&gt; Exod 13:4]] {{field-on:Bible}} Днес излизате в месеца Авив. {{field-off:Bible}}</w:t>
      </w:r>
    </w:p>
    <w:p>
      <w:pPr>
        <w:pStyle w:val="Normal"/>
        <w:rPr/>
      </w:pPr>
      <w:r>
        <w:rPr/>
        <w:t>[[@Bible:Exod 13:5 ]][[13:5 &gt;&gt; Exod 13:5]] {{field-on:Bible}} И когато те Господ въведе в земята Ханаанска, и Хетейска, и Аморейска, и Еврейска, и Иевусейска, която се кле на отците ти че ще ти я даде, земя дето тече мляко и мед, тогаз ще направиш тази служба в този месец. {{field-off:Bible}}</w:t>
      </w:r>
    </w:p>
    <w:p>
      <w:pPr>
        <w:pStyle w:val="Normal"/>
        <w:rPr/>
      </w:pPr>
      <w:r>
        <w:rPr/>
        <w:t>[[@Bible:Exod 13:6 ]][[13:6 &gt;&gt; Exod 13:6]] {{field-on:Bible}} Седем дни ще ядеш безквасни; и в седмия ден ще бъде праздник Господу. {{field-off:Bible}}</w:t>
      </w:r>
    </w:p>
    <w:p>
      <w:pPr>
        <w:pStyle w:val="Normal"/>
        <w:rPr/>
      </w:pPr>
      <w:r>
        <w:rPr/>
        <w:t>[[@Bible:Exod 13:7 ]][[13:7 &gt;&gt; Exod 13:7]] {{field-on:Bible}} Безквасни ще се ядат в седемте дена; и да ти се не появи квасно нито да ти се появи квас в всичките твои предели. {{field-off:Bible}}</w:t>
      </w:r>
    </w:p>
    <w:p>
      <w:pPr>
        <w:pStyle w:val="Normal"/>
        <w:rPr/>
      </w:pPr>
      <w:r>
        <w:rPr/>
        <w:t>[[@Bible:Exod 13:8 ]][[13:8 &gt;&gt; Exod 13:8]] {{field-on:Bible}} И в онзи ден ще известиш на сина си и ще речеш: Това правя за онова което ми Господ стори когато излезох из Египет. {{field-off:Bible}}</w:t>
      </w:r>
    </w:p>
    <w:p>
      <w:pPr>
        <w:pStyle w:val="Normal"/>
        <w:rPr/>
      </w:pPr>
      <w:r>
        <w:rPr/>
        <w:t>[[@Bible:Exod 13:9 ]][[13:9 &gt;&gt; Exod 13:9]] {{field-on:Bible}} И това ще ти бъде за знак на ръката ти, и за помен между очите ти, за да е законът Господен в устата ти: защото с крепка ръка те изведе Господ из Египет. {{field-off:Bible}}</w:t>
      </w:r>
    </w:p>
    <w:p>
      <w:pPr>
        <w:pStyle w:val="Normal"/>
        <w:rPr/>
      </w:pPr>
      <w:r>
        <w:rPr/>
        <w:t>[[@Bible:Exod 13:10 ]][[13:10 &gt;&gt; Exod 13:10]] {{field-on:Bible}} И ще вардиш този закон в времето му всяка година. {{field-off:Bible}}</w:t>
      </w:r>
    </w:p>
    <w:p>
      <w:pPr>
        <w:pStyle w:val="Normal"/>
        <w:rPr/>
      </w:pPr>
      <w:r>
        <w:rPr/>
        <w:t>[[@Bible:Exod 13:11 ]][[13:11 &gt;&gt; Exod 13:11]] {{field-on:Bible}} И когато те Господ въведе в Ханаанската земя, както се закле на тебе и на отците ти, и я даде на тебе, {{field-off:Bible}}</w:t>
      </w:r>
    </w:p>
    <w:p>
      <w:pPr>
        <w:pStyle w:val="Normal"/>
        <w:rPr/>
      </w:pPr>
      <w:r>
        <w:rPr/>
        <w:t>[[@Bible:Exod 13:12 ]][[13:12 &gt;&gt; Exod 13:12]] {{field-on:Bible}} тогаз ще отделиш за Господа всяко което отваря ложесна и всяко първородно от животните колкото имаш: мъжките ще бъдат на Господа. {{field-off:Bible}}</w:t>
      </w:r>
    </w:p>
    <w:p>
      <w:pPr>
        <w:pStyle w:val="Normal"/>
        <w:rPr/>
      </w:pPr>
      <w:r>
        <w:rPr/>
        <w:t>[[@Bible:Exod 13:13 ]][[13:13 &gt;&gt; Exod 13:13]] {{field-on:Bible}} И всяко първородно от осел ще изкупиш с овца: ако ли го не изкупиш, тогаз ще му пресечеш врата. И всяко първородно человеческо между синовете си ще изкупуваш. {{field-off:Bible}}</w:t>
      </w:r>
    </w:p>
    <w:p>
      <w:pPr>
        <w:pStyle w:val="Normal"/>
        <w:rPr/>
      </w:pPr>
      <w:r>
        <w:rPr/>
        <w:t>[[@Bible:Exod 13:14 ]][[13:14 &gt;&gt; Exod 13:14]] {{field-on:Bible}} И после, когато те попита син ти и рече: Що е това? ще му кажеш: С крепка ръка изведе нас Господ из Египет, из дома на рабството; {{field-off:Bible}}</w:t>
      </w:r>
    </w:p>
    <w:p>
      <w:pPr>
        <w:pStyle w:val="Normal"/>
        <w:rPr/>
      </w:pPr>
      <w:r>
        <w:rPr/>
        <w:t>[[@Bible:Exod 13:15 ]][[13:15 &gt;&gt; Exod 13:15]] {{field-on:Bible}} и когато Фараон се съпротиви да ни пусне, Господ умъртви всяко първородно в Египетската земя, от първородно на человек до първородно на скот: заради това жертвувам Господу всяко мъжко което отваря ложесна, и всяко първородно на синовете си изкупувам. {{field-off:Bible}}</w:t>
      </w:r>
    </w:p>
    <w:p>
      <w:pPr>
        <w:pStyle w:val="Normal"/>
        <w:rPr/>
      </w:pPr>
      <w:r>
        <w:rPr/>
        <w:t>[[@Bible:Exod 13:16 ]][[13:16 &gt;&gt; Exod 13:16]] {{field-on:Bible}} и това ще беде за знак на ръката ти, и за надчелие между очите ти; понеже с крепка ръка ни изведе Господ из Египет. {{field-off:Bible}}</w:t>
      </w:r>
    </w:p>
    <w:p>
      <w:pPr>
        <w:pStyle w:val="Normal"/>
        <w:rPr/>
      </w:pPr>
      <w:r>
        <w:rPr/>
        <w:t>[[@Bible:Exod 13:17 ]][[13:17 &gt;&gt; Exod 13:17]] {{field-on:Bible}} И когато Фараон пусна людете, Бог не ги преведе през пътя на Филистимската земя, ако и да беше най-ближен; защото Бог рече: Да не би се разкаяли людете като видят бран, и се върнат в Египет. {{field-off:Bible}}</w:t>
      </w:r>
    </w:p>
    <w:p>
      <w:pPr>
        <w:pStyle w:val="Normal"/>
        <w:rPr/>
      </w:pPr>
      <w:r>
        <w:rPr/>
        <w:t>[[@Bible:Exod 13:18 ]][[13:18 &gt;&gt; Exod 13:18]] {{field-on:Bible}} Но Бог развождаше людете да обикалят през пътя на пустинята към червено Море. И възлязоха синовете Израилеви от Египетската земя опълчени. {{field-off:Bible}}</w:t>
      </w:r>
    </w:p>
    <w:p>
      <w:pPr>
        <w:pStyle w:val="Normal"/>
        <w:rPr/>
      </w:pPr>
      <w:r>
        <w:rPr/>
        <w:t>[[@Bible:Exod 13:19 ]][[13:19 &gt;&gt; Exod 13:19]] {{field-on:Bible}} И взе с себе си Моисей костите на Иосифа; защото той беше заклел с клетва Израилевите синове и рекъл: Бог наистина ще ви посети; и ще занесете костите ми от тука наедно с вас. {{field-off:Bible}}</w:t>
      </w:r>
    </w:p>
    <w:p>
      <w:pPr>
        <w:pStyle w:val="Normal"/>
        <w:rPr/>
      </w:pPr>
      <w:r>
        <w:rPr/>
        <w:t>[[@Bible:Exod 13:20 ]][[13:20 &gt;&gt; Exod 13:20]] {{field-on:Bible}} И като тръгнаха от Сокхот, разположиха се в стан у Етам, към краищата на пустинята. {{field-off:Bible}}</w:t>
      </w:r>
    </w:p>
    <w:p>
      <w:pPr>
        <w:pStyle w:val="Normal"/>
        <w:rPr/>
      </w:pPr>
      <w:r>
        <w:rPr/>
        <w:t>[[@Bible:Exod 13:21 ]][[13:21 &gt;&gt; Exod 13:21]] {{field-on:Bible}} И Господ предхождаше пред тях, дене в стълп облачен за да ги управя по пътя, а ноще в стълп огнен за да им свети, та да вървят дене и ноще: {{field-off:Bible}}</w:t>
      </w:r>
    </w:p>
    <w:p>
      <w:pPr>
        <w:pStyle w:val="Normal"/>
        <w:rPr/>
      </w:pPr>
      <w:r>
        <w:rPr/>
        <w:t>[[@Bible:Exod 13:22 ]][[13:22 &gt;&gt; Exod 13:22]] {{field-on:Bible}} не отдалечаваше от очите на людете облачния стълп дене, нито огнения стълп ноще. {{field-off:Bible}}</w:t>
      </w:r>
    </w:p>
    <w:p>
      <w:pPr>
        <w:pStyle w:val="Heading2"/>
        <w:rPr/>
      </w:pPr>
      <w:r>
        <w:rPr/>
        <w:t>Глава 14</w:t>
      </w:r>
    </w:p>
    <w:p>
      <w:pPr>
        <w:pStyle w:val="Normal"/>
        <w:rPr/>
      </w:pPr>
      <w:r>
        <w:rPr/>
        <w:t>[[@Bible:Exod 14:1 ]][[14:1 &gt;&gt; Exod 14:1]] {{field-on:Bible}} И говори Господ Моисею и рече: {{field-off:Bible}}</w:t>
      </w:r>
    </w:p>
    <w:p>
      <w:pPr>
        <w:pStyle w:val="Normal"/>
        <w:rPr/>
      </w:pPr>
      <w:r>
        <w:rPr/>
        <w:t>[[@Bible:Exod 14:2 ]][[14:2 &gt;&gt; Exod 14:2]] {{field-on:Bible}} Кажи на Израилевите синове да се върнат и да се разположат в стан пред Пиаирот, между Мигдол и морето: срещу Веелсефон ще се разположите в стан близу до морето. {{field-off:Bible}}</w:t>
      </w:r>
    </w:p>
    <w:p>
      <w:pPr>
        <w:pStyle w:val="Normal"/>
        <w:rPr/>
      </w:pPr>
      <w:r>
        <w:rPr/>
        <w:t>[[@Bible:Exod 14:3 ]][[14:3 &gt;&gt; Exod 14:3]] {{field-on:Bible}} Защото Фараон ще рече за Израилевите синове: Те са се побъркали по земята: пустинята ги е затворила. {{field-off:Bible}}</w:t>
      </w:r>
    </w:p>
    <w:p>
      <w:pPr>
        <w:pStyle w:val="Normal"/>
        <w:rPr/>
      </w:pPr>
      <w:r>
        <w:rPr/>
        <w:t>[[@Bible:Exod 14:4 ]][[14:4 &gt;&gt; Exod 14:4]] {{field-on:Bible}} И аз ще ожесточа сърдцето Фараоново, и ще ги гони отдир; и ще се прославя над Фараона и над всичкото му воинство; и Египтяните ще познаят че аз съм Господ. И направиха така. {{field-off:Bible}}</w:t>
      </w:r>
    </w:p>
    <w:p>
      <w:pPr>
        <w:pStyle w:val="Normal"/>
        <w:rPr/>
      </w:pPr>
      <w:r>
        <w:rPr/>
        <w:t>[[@Bible:Exod 14:5 ]][[14:5 &gt;&gt; Exod 14:5]] {{field-on:Bible}} И извести се на Египетския цар че побегнаха людете; и Фараоновото сърдце и на слугите му се превърна против людете, и рекоха: Защо направихме така та пуснахме Израиля да ни не работи вече? {{field-off:Bible}}</w:t>
      </w:r>
    </w:p>
    <w:p>
      <w:pPr>
        <w:pStyle w:val="Normal"/>
        <w:rPr/>
      </w:pPr>
      <w:r>
        <w:rPr/>
        <w:t>[[@Bible:Exod 14:6 ]][[14:6 &gt;&gt; Exod 14:6]] {{field-on:Bible}} И впрегна колесницата си, и взе людете си с себе си. {{field-off:Bible}}</w:t>
      </w:r>
    </w:p>
    <w:p>
      <w:pPr>
        <w:pStyle w:val="Normal"/>
        <w:rPr/>
      </w:pPr>
      <w:r>
        <w:rPr/>
        <w:t>[[@Bible:Exod 14:7 ]][[14:7 &gt;&gt; Exod 14:7]] {{field-on:Bible}} Взе и шестстотин избрани колесници, и всичките Египетски колесници, и началници над всичките. {{field-off:Bible}}</w:t>
      </w:r>
    </w:p>
    <w:p>
      <w:pPr>
        <w:pStyle w:val="Normal"/>
        <w:rPr/>
      </w:pPr>
      <w:r>
        <w:rPr/>
        <w:t>[[@Bible:Exod 14:8 ]][[14:8 &gt;&gt; Exod 14:8]] {{field-on:Bible}} И ожесточи Господ сърдцето на Фараона царя Египетскаго, и погна отдир Израилевите синове; а Израилевите синове изхождаха с висока ръка. {{field-off:Bible}}</w:t>
      </w:r>
    </w:p>
    <w:p>
      <w:pPr>
        <w:pStyle w:val="Normal"/>
        <w:rPr/>
      </w:pPr>
      <w:r>
        <w:rPr/>
        <w:t>[[@Bible:Exod 14:9 ]][[14:9 &gt;&gt; Exod 14:9]] {{field-on:Bible}} И погнаха Египтяните след тях, всичките коне, колесниците Фараонови, и конниците му, и воинството му; и стигнаха ги разположени в стан близу до морето пред Пиаирот, срещу Веелсефон. {{field-off:Bible}}</w:t>
      </w:r>
    </w:p>
    <w:p>
      <w:pPr>
        <w:pStyle w:val="Normal"/>
        <w:rPr/>
      </w:pPr>
      <w:r>
        <w:rPr/>
        <w:t>[[@Bible:Exod 14:10 ]][[14:10 &gt;&gt; Exod 14:10]] {{field-on:Bible}} И когато приближи Фараон, Израилевите синове дигнаха очи, и, ето, Египтяните идеха след тях; и убояха се твърде; и извикаха Израилевите синове към Господа. {{field-off:Bible}}</w:t>
      </w:r>
    </w:p>
    <w:p>
      <w:pPr>
        <w:pStyle w:val="Normal"/>
        <w:rPr/>
      </w:pPr>
      <w:r>
        <w:rPr/>
        <w:t>[[@Bible:Exod 14:11 ]][[14:11 &gt;&gt; Exod 14:11]] {{field-on:Bible}} И рекоха Моисею: Уж че нямаше гробища в Египет, за това ли ни изведе да умрем в пустинята? Защо ни стори това, и ни изведе из Египет? {{field-off:Bible}}</w:t>
      </w:r>
    </w:p>
    <w:p>
      <w:pPr>
        <w:pStyle w:val="Normal"/>
        <w:rPr/>
      </w:pPr>
      <w:r>
        <w:rPr/>
        <w:t>[[@Bible:Exod 14:12 ]][[14:12 &gt;&gt; Exod 14:12]] {{field-on:Bible}} Не е ли това словото което ти казахме в Египет и рекохме: Остави ни, и нека работим на Египтяните? Защото по-добре ни беше да работим на Египтяните нежели да умрем в пустинята. {{field-off:Bible}}</w:t>
      </w:r>
    </w:p>
    <w:p>
      <w:pPr>
        <w:pStyle w:val="Normal"/>
        <w:rPr/>
      </w:pPr>
      <w:r>
        <w:rPr/>
        <w:t>[[@Bible:Exod 14:13 ]][[14:13 &gt;&gt; Exod 14:13]] {{field-on:Bible}} И рече Моисей на людете: Не бойте се: стойте, и гледайте спасението Господне което ще ви направи днес, защото Египтяните които видяхте днес, няма да ги видите вече до века. {{field-off:Bible}}</w:t>
      </w:r>
    </w:p>
    <w:p>
      <w:pPr>
        <w:pStyle w:val="Normal"/>
        <w:rPr/>
      </w:pPr>
      <w:r>
        <w:rPr/>
        <w:t>[[@Bible:Exod 14:14 ]][[14:14 &gt;&gt; Exod 14:14]] {{field-on:Bible}} Господ ще воюва за вас; и вие ще останете мирни. {{field-off:Bible}}</w:t>
      </w:r>
    </w:p>
    <w:p>
      <w:pPr>
        <w:pStyle w:val="Normal"/>
        <w:rPr/>
      </w:pPr>
      <w:r>
        <w:rPr/>
        <w:t>[[@Bible:Exod 14:15 ]][[14:15 &gt;&gt; Exod 14:15]] {{field-on:Bible}} И рече Господ Моисею: Защо викаш към мене? Речи на Израилевите синове да тръгнат. {{field-off:Bible}}</w:t>
      </w:r>
    </w:p>
    <w:p>
      <w:pPr>
        <w:pStyle w:val="Normal"/>
        <w:rPr/>
      </w:pPr>
      <w:r>
        <w:rPr/>
        <w:t>[[@Bible:Exod 14:16 ]][[14:16 &gt;&gt; Exod 14:16]] {{field-on:Bible}} И ти дигни жезъла си, и простри ръката си над морето и раздели го: и нека преминат Израилевите синове през сред морето по сухо. {{field-off:Bible}}</w:t>
      </w:r>
    </w:p>
    <w:p>
      <w:pPr>
        <w:pStyle w:val="Normal"/>
        <w:rPr/>
      </w:pPr>
      <w:r>
        <w:rPr/>
        <w:t>[[@Bible:Exod 14:17 ]][[14:17 &gt;&gt; Exod 14:17]] {{field-on:Bible}} И аз, ето, ще ожесточа сърдцето на Египтяните, и ще влязат след тях; и ще се прославя над Фараона и над всичкото му воинство, над колесниците му, и над конниците му. {{field-off:Bible}}</w:t>
      </w:r>
    </w:p>
    <w:p>
      <w:pPr>
        <w:pStyle w:val="Normal"/>
        <w:rPr/>
      </w:pPr>
      <w:r>
        <w:rPr/>
        <w:t>[[@Bible:Exod 14:18 ]][[14:18 &gt;&gt; Exod 14:18]] {{field-on:Bible}} И ще познаят Египтяните че аз съм Господ когато се прославя над Фараона, над колесниците му, и над конниците му. {{field-off:Bible}}</w:t>
      </w:r>
    </w:p>
    <w:p>
      <w:pPr>
        <w:pStyle w:val="Normal"/>
        <w:rPr/>
      </w:pPr>
      <w:r>
        <w:rPr/>
        <w:t>[[@Bible:Exod 14:19 ]][[14:19 &gt;&gt; Exod 14:19]] {{field-on:Bible}} Тогаз ангел Божий, който предидеше пред Израилевото воинство, дигна се та дойде отдире им; и облачният стълп се дигна от лицето им та застана отдире им, {{field-off:Bible}}</w:t>
      </w:r>
    </w:p>
    <w:p>
      <w:pPr>
        <w:pStyle w:val="Normal"/>
        <w:rPr/>
      </w:pPr>
      <w:r>
        <w:rPr/>
        <w:t>[[@Bible:Exod 14:20 ]][[14:20 &gt;&gt; Exod 14:20]] {{field-on:Bible}} и дойде между Египетското воинство и Израилевото: на едните беше тъмен облак, а на другите светъл през нощта: за то едното воинство не приближи до другото през всичката нощ. {{field-off:Bible}}</w:t>
      </w:r>
    </w:p>
    <w:p>
      <w:pPr>
        <w:pStyle w:val="Normal"/>
        <w:rPr/>
      </w:pPr>
      <w:r>
        <w:rPr/>
        <w:t>[[@Bible:Exod 14:21 ]][[14:21 &gt;&gt; Exod 14:21]] {{field-on:Bible}} И Моисей простря ръката си над морето; и направи Господ да се оттегли морето всичката оная нощ от силен източен вятър, и превърна морето в суша; и водата се раздвои. {{field-off:Bible}}</w:t>
      </w:r>
    </w:p>
    <w:p>
      <w:pPr>
        <w:pStyle w:val="Normal"/>
        <w:rPr/>
      </w:pPr>
      <w:r>
        <w:rPr/>
        <w:t>[[@Bible:Exod 14:22 ]][[14:22 &gt;&gt; Exod 14:22]] {{field-on:Bible}} И влязоха Израилевите синове всред морето по сухо; и водата беше им стена от дясната и от лявата им страна. {{field-off:Bible}}</w:t>
      </w:r>
    </w:p>
    <w:p>
      <w:pPr>
        <w:pStyle w:val="Normal"/>
        <w:rPr/>
      </w:pPr>
      <w:r>
        <w:rPr/>
        <w:t>[[@Bible:Exod 14:23 ]][[14:23 &gt;&gt; Exod 14:23]] {{field-on:Bible}} И Египтяните ги погнаха и влязоха след тях, всичките коне Фараонови, колесниците му, и конниците му всред морето. {{field-off:Bible}}</w:t>
      </w:r>
    </w:p>
    <w:p>
      <w:pPr>
        <w:pStyle w:val="Normal"/>
        <w:rPr/>
      </w:pPr>
      <w:r>
        <w:rPr/>
        <w:t>[[@Bible:Exod 14:24 ]][[14:24 &gt;&gt; Exod 14:24]] {{field-on:Bible}} И в утренната стража погледна Господ от огнения и облачния стълп на Египетското воинство, и смути воинството на Египтяните, {{field-off:Bible}}</w:t>
      </w:r>
    </w:p>
    <w:p>
      <w:pPr>
        <w:pStyle w:val="Normal"/>
        <w:rPr/>
      </w:pPr>
      <w:r>
        <w:rPr/>
        <w:t>[[@Bible:Exod 14:25 ]][[14:25 &gt;&gt; Exod 14:25]] {{field-on:Bible}} и извади колетата на колесниците им; и се теглеха мъчно. И рекоха Егитпяните: Да бягаме от Израиля, защото Иеова воюва заради тях против Египтяните. {{field-off:Bible}}</w:t>
      </w:r>
    </w:p>
    <w:p>
      <w:pPr>
        <w:pStyle w:val="Normal"/>
        <w:rPr/>
      </w:pPr>
      <w:r>
        <w:rPr/>
        <w:t>[[@Bible:Exod 14:26 ]][[14:26 &gt;&gt; Exod 14:26]] {{field-on:Bible}} И господ рече Моисею: Простри ръката си над морето, и нека се възвърне водата върх Египтяните, върх колесниците им, и върх конниците им. {{field-off:Bible}}</w:t>
      </w:r>
    </w:p>
    <w:p>
      <w:pPr>
        <w:pStyle w:val="Normal"/>
        <w:rPr/>
      </w:pPr>
      <w:r>
        <w:rPr/>
        <w:t>[[@Bible:Exod 14:27 ]][[14:27 &gt;&gt; Exod 14:27]] {{field-on:Bible}} И простря Моисей ръката си над морето; и около зори морето се върна пак на мястото си; и Египтяните като бягаха посрещнаха го; и изтърси Господ Египтяните всред морето. {{field-off:Bible}}</w:t>
      </w:r>
    </w:p>
    <w:p>
      <w:pPr>
        <w:pStyle w:val="Normal"/>
        <w:rPr/>
      </w:pPr>
      <w:r>
        <w:rPr/>
        <w:t>[[@Bible:Exod 14:28 ]][[14:28 &gt;&gt; Exod 14:28]] {{field-on:Bible}} Защото водата се възвърна и покри колесниците и конниците, всичкото воинство Фараоново което беше влязло след тях в морето: не остана от тях ни един. {{field-off:Bible}}</w:t>
      </w:r>
    </w:p>
    <w:p>
      <w:pPr>
        <w:pStyle w:val="Normal"/>
        <w:rPr/>
      </w:pPr>
      <w:r>
        <w:rPr/>
        <w:t>[[@Bible:Exod 14:29 ]][[14:29 &gt;&gt; Exod 14:29]] {{field-on:Bible}} А Израилевите синове минаха през сред морето по сухо; и водата беше им стена от дясната и от лявата им страна. {{field-off:Bible}}</w:t>
      </w:r>
    </w:p>
    <w:p>
      <w:pPr>
        <w:pStyle w:val="Normal"/>
        <w:rPr/>
      </w:pPr>
      <w:r>
        <w:rPr/>
        <w:t>[[@Bible:Exod 14:30 ]][[14:30 &gt;&gt; Exod 14:30]] {{field-on:Bible}} И избави Господ в онзи ден Израиля от ръката на Египтяните; и видя Израил Египтяните мъртви по край морето. {{field-off:Bible}}</w:t>
      </w:r>
    </w:p>
    <w:p>
      <w:pPr>
        <w:pStyle w:val="Normal"/>
        <w:rPr/>
      </w:pPr>
      <w:r>
        <w:rPr/>
        <w:t>[[@Bible:Exod 14:31 ]][[14:31 &gt;&gt; Exod 14:31]] {{field-on:Bible}} И видя Израил голямото онова дело което направи Господ на Египтяните; и убояха се людете от Господа, и повярваха Господа и Моисея слугата му. {{field-off:Bible}}</w:t>
      </w:r>
    </w:p>
    <w:p>
      <w:pPr>
        <w:pStyle w:val="Heading2"/>
        <w:rPr/>
      </w:pPr>
      <w:r>
        <w:rPr/>
        <w:t>Глава 15</w:t>
      </w:r>
    </w:p>
    <w:p>
      <w:pPr>
        <w:pStyle w:val="Normal"/>
        <w:rPr/>
      </w:pPr>
      <w:r>
        <w:rPr/>
        <w:t>[[@Bible:Exod 15:1 ]][[15:1 &gt;&gt; Exod 15:1]] {{field-on:Bible}} Тогаз възпя Моисей и Израилевите синове тази песен Господу; и говориха и рекоха: -Ще пея Господу, защото се прослави славно:Коня и ездеца му хвърли в морето. {{field-off:Bible}}</w:t>
      </w:r>
    </w:p>
    <w:p>
      <w:pPr>
        <w:pStyle w:val="Normal"/>
        <w:rPr/>
      </w:pPr>
      <w:r>
        <w:rPr/>
        <w:t>[[@Bible:Exod 15:2 ]][[15:2 &gt;&gt; Exod 15:2]] {{field-on:Bible}} Господ е сила моя и пение,И стана ми спасение:Той ми е Бог, и ще го прославя:Бог на отца ми, и ще го превъзнеса. {{field-off:Bible}}</w:t>
      </w:r>
    </w:p>
    <w:p>
      <w:pPr>
        <w:pStyle w:val="Normal"/>
        <w:rPr/>
      </w:pPr>
      <w:r>
        <w:rPr/>
        <w:t>[[@Bible:Exod 15:3 ]][[15:3 &gt;&gt; Exod 15:3]] {{field-on:Bible}} Господ е силен воевател: Името му е Иеова. {{field-off:Bible}}</w:t>
      </w:r>
    </w:p>
    <w:p>
      <w:pPr>
        <w:pStyle w:val="Normal"/>
        <w:rPr/>
      </w:pPr>
      <w:r>
        <w:rPr/>
        <w:t>[[@Bible:Exod 15:4 ]][[15:4 &gt;&gt; Exod 15:4]] {{field-on:Bible}} Колесниците Фараонови и воинството му хвърли в морето:Избраните му пълковници потънаха в червено Море. {{field-off:Bible}}</w:t>
      </w:r>
    </w:p>
    <w:p>
      <w:pPr>
        <w:pStyle w:val="Normal"/>
        <w:rPr/>
      </w:pPr>
      <w:r>
        <w:rPr/>
        <w:t>[[@Bible:Exod 15:5 ]][[15:5 &gt;&gt; Exod 15:5]] {{field-on:Bible}} Бездните ги покриха:Като камък слязоха в дълбините. {{field-off:Bible}}</w:t>
      </w:r>
    </w:p>
    <w:p>
      <w:pPr>
        <w:pStyle w:val="Normal"/>
        <w:rPr/>
      </w:pPr>
      <w:r>
        <w:rPr/>
        <w:t>[[@Bible:Exod 15:6 ]][[15:6 &gt;&gt; Exod 15:6]] {{field-on:Bible}} Десницата ти, Господи, прослави се в крепост:Десницата ти, Господи, смаза неприятеля. {{field-off:Bible}}</w:t>
      </w:r>
    </w:p>
    <w:p>
      <w:pPr>
        <w:pStyle w:val="Normal"/>
        <w:rPr/>
      </w:pPr>
      <w:r>
        <w:rPr/>
        <w:t>[[@Bible:Exod 15:7 ]][[15:7 &gt;&gt; Exod 15:7]] {{field-on:Bible}} И с величината на превъзходството си изтребил си противниците си.Проводил си гнева си и пояде ги като слама. {{field-off:Bible}}</w:t>
      </w:r>
    </w:p>
    <w:p>
      <w:pPr>
        <w:pStyle w:val="Normal"/>
        <w:rPr/>
      </w:pPr>
      <w:r>
        <w:rPr/>
        <w:t>[[@Bible:Exod 15:8 ]][[15:8 &gt;&gt; Exod 15:8]] {{field-on:Bible}} И с диханието на ноздрите ти водата се струпа на куп:Вълните застанаха като грамада.Бездните се сгъстиха всред морето. {{field-off:Bible}}</w:t>
      </w:r>
    </w:p>
    <w:p>
      <w:pPr>
        <w:pStyle w:val="Normal"/>
        <w:rPr/>
      </w:pPr>
      <w:r>
        <w:rPr/>
        <w:t>[[@Bible:Exod 15:9 ]][[15:9 &gt;&gt; Exod 15:9]] {{field-on:Bible}} Неприятелят рече: Ще погна, ще стигна,Ще разделя користите: душата ми ще се насити върх тях:Ще изтръгна ножа си: ръката ми ще ги погуби. {{field-off:Bible}}</w:t>
      </w:r>
    </w:p>
    <w:p>
      <w:pPr>
        <w:pStyle w:val="Normal"/>
        <w:rPr/>
      </w:pPr>
      <w:r>
        <w:rPr/>
        <w:t>[[@Bible:Exod 15:10 ]][[15:10 &gt;&gt; Exod 15:10]] {{field-on:Bible}} Подухнал си с вятъра си, и морето ги покри:Потънаха като олово в силната вода. {{field-off:Bible}}</w:t>
      </w:r>
    </w:p>
    <w:p>
      <w:pPr>
        <w:pStyle w:val="Normal"/>
        <w:rPr/>
      </w:pPr>
      <w:r>
        <w:rPr/>
        <w:t>[[@Bible:Exod 15:11 ]][[15:11 &gt;&gt; Exod 15:11]] {{field-on:Bible}} Кой е подобен тебе, Господи, между боговете?Кой е подобен тебе, славен в светост,чуден в пения, правещ чудеса? {{field-off:Bible}}</w:t>
      </w:r>
    </w:p>
    <w:p>
      <w:pPr>
        <w:pStyle w:val="Normal"/>
        <w:rPr/>
      </w:pPr>
      <w:r>
        <w:rPr/>
        <w:t>[[@Bible:Exod 15:12 ]][[15:12 &gt;&gt; Exod 15:12]] {{field-on:Bible}} Прострял си десницата си, и земята ги погълна. {{field-off:Bible}}</w:t>
      </w:r>
    </w:p>
    <w:p>
      <w:pPr>
        <w:pStyle w:val="Normal"/>
        <w:rPr/>
      </w:pPr>
      <w:r>
        <w:rPr/>
        <w:t>[[@Bible:Exod 15:13 ]][[15:13 &gt;&gt; Exod 15:13]] {{field-on:Bible}} С мъдростта си водил си тия люде които си избавил:Наставил си ги с силата си в обиталището на светинята си. {{field-off:Bible}}</w:t>
      </w:r>
    </w:p>
    <w:p>
      <w:pPr>
        <w:pStyle w:val="Normal"/>
        <w:rPr/>
      </w:pPr>
      <w:r>
        <w:rPr/>
        <w:t>[[@Bible:Exod 15:14 ]][[15:14 &gt;&gt; Exod 15:14]] {{field-on:Bible}} Народите ще чуят и ще възтреперят:Болезни ще обладаят Палестинските жители. {{field-off:Bible}}</w:t>
      </w:r>
    </w:p>
    <w:p>
      <w:pPr>
        <w:pStyle w:val="Normal"/>
        <w:rPr/>
      </w:pPr>
      <w:r>
        <w:rPr/>
        <w:t>[[@Bible:Exod 15:15 ]][[15:15 &gt;&gt; Exod 15:15]] {{field-on:Bible}} Тогаз ще се уплашат Едомските князове:Трепет ще хване Моавитските началници:Всичките жители в Ханаан ще се стопят. {{field-off:Bible}}</w:t>
      </w:r>
    </w:p>
    <w:p>
      <w:pPr>
        <w:pStyle w:val="Normal"/>
        <w:rPr/>
      </w:pPr>
      <w:r>
        <w:rPr/>
        <w:t>[[@Bible:Exod 15:16 ]][[15:16 &gt;&gt; Exod 15:16]] {{field-on:Bible}} Страх и трепет ще нападне на тях:От величината на мишцата ти ще окаменеятДоде замине народът ти, Господи,Доде замине този народ който си придобил. {{field-off:Bible}}</w:t>
      </w:r>
    </w:p>
    <w:p>
      <w:pPr>
        <w:pStyle w:val="Normal"/>
        <w:rPr/>
      </w:pPr>
      <w:r>
        <w:rPr/>
        <w:t>[[@Bible:Exod 15:17 ]][[15:17 &gt;&gt; Exod 15:17]] {{field-on:Bible}} Ще го въведеш и насадиш в гората на наследието си,Мястото, Господи, което си приготвил за свое обиталище,Светилището, Господи, което ръцете ти поставиха. {{field-off:Bible}}</w:t>
      </w:r>
    </w:p>
    <w:p>
      <w:pPr>
        <w:pStyle w:val="Normal"/>
        <w:rPr/>
      </w:pPr>
      <w:r>
        <w:rPr/>
        <w:t>[[@Bible:Exod 15:18 ]][[15:18 &gt;&gt; Exod 15:18]] {{field-on:Bible}} Господ ще царува в веки веков. {{field-off:Bible}}</w:t>
      </w:r>
    </w:p>
    <w:p>
      <w:pPr>
        <w:pStyle w:val="Normal"/>
        <w:rPr/>
      </w:pPr>
      <w:r>
        <w:rPr/>
        <w:t>[[@Bible:Exod 15:19 ]][[15:19 &gt;&gt; Exod 15:19]] {{field-on:Bible}} Защото влязоха Фараоновите коне в морето с колесниците му и с конниците му; и Господ върна върх тях водата на морето. А Израилевите синове преминаха през сред морето по сухо. {{field-off:Bible}}</w:t>
      </w:r>
    </w:p>
    <w:p>
      <w:pPr>
        <w:pStyle w:val="Normal"/>
        <w:rPr/>
      </w:pPr>
      <w:r>
        <w:rPr/>
        <w:t>[[@Bible:Exod 15:20 ]][[15:20 &gt;&gt; Exod 15:20]] {{field-on:Bible}} И пророчицата Мариам, Аароновата сестра, взе тъпан в ръката си, и всичките жени излязоха след нея с тъпани и ликования. {{field-off:Bible}}</w:t>
      </w:r>
    </w:p>
    <w:p>
      <w:pPr>
        <w:pStyle w:val="Normal"/>
        <w:rPr/>
      </w:pPr>
      <w:r>
        <w:rPr/>
        <w:t>[[@Bible:Exod 15:21 ]][[15:21 &gt;&gt; Exod 15:21]] {{field-on:Bible}} И Мариам им ответствуваше и говореше: -Пейте Господу, защото се прослави славно:Коня и ездеца му хвърли в морето. {{field-off:Bible}}</w:t>
      </w:r>
    </w:p>
    <w:p>
      <w:pPr>
        <w:pStyle w:val="Normal"/>
        <w:rPr/>
      </w:pPr>
      <w:r>
        <w:rPr/>
        <w:t>[[@Bible:Exod 15:22 ]][[15:22 &gt;&gt; Exod 15:22]] {{field-on:Bible}} Тогаз дигна Моисей Израиляните от червено Море, и излязоха към пустинята Сур; и ходиха три дни в пустинята, и не намерваха вода. {{field-off:Bible}}</w:t>
      </w:r>
    </w:p>
    <w:p>
      <w:pPr>
        <w:pStyle w:val="Normal"/>
        <w:rPr/>
      </w:pPr>
      <w:r>
        <w:rPr/>
        <w:t>[[@Bible:Exod 15:23 ]][[15:23 &gt;&gt; Exod 15:23]] {{field-on:Bible}} И от там дойдоха в Мера; но не могоха да пият от водата на Мера защото беше горчива: за това се наименува Мера. {{field-off:Bible}}</w:t>
      </w:r>
    </w:p>
    <w:p>
      <w:pPr>
        <w:pStyle w:val="Normal"/>
        <w:rPr/>
      </w:pPr>
      <w:r>
        <w:rPr/>
        <w:t>[[@Bible:Exod 15:24 ]][[15:24 &gt;&gt; Exod 15:24]] {{field-on:Bible}} И мъмреха людете на Моисея и говореха: Що ще пием? {{field-off:Bible}}</w:t>
      </w:r>
    </w:p>
    <w:p>
      <w:pPr>
        <w:pStyle w:val="Normal"/>
        <w:rPr/>
      </w:pPr>
      <w:r>
        <w:rPr/>
        <w:t>[[@Bible:Exod 15:25 ]][[15:25 &gt;&gt; Exod 15:25]] {{field-on:Bible}} А Моисей извика към Господа; и показа му Господ дърво, което като хвърли у водата, водата се услади. Там им даде заповед и повеление, и там ги опита. {{field-off:Bible}}</w:t>
      </w:r>
    </w:p>
    <w:p>
      <w:pPr>
        <w:pStyle w:val="Normal"/>
        <w:rPr/>
      </w:pPr>
      <w:r>
        <w:rPr/>
        <w:t>[[@Bible:Exod 15:26 ]][[15:26 &gt;&gt; Exod 15:26]] {{field-on:Bible}} И рече: Ако послушаш прилежно гласа на Господа Бога твоего, и направиш онова което е угодно пред очите му, и дадеш слушане на заповедите му, и увардиш всичките му повеления, не ще да ти нанеса ни една от болестите които нанесох върх Египтяните; защото аз съм Господ който те изцелявам. {{field-off:Bible}}</w:t>
      </w:r>
    </w:p>
    <w:p>
      <w:pPr>
        <w:pStyle w:val="Normal"/>
        <w:rPr/>
      </w:pPr>
      <w:r>
        <w:rPr/>
        <w:t>[[@Bible:Exod 15:27 ]][[15:27 &gt;&gt; Exod 15:27]] {{field-on:Bible}} После дойдоха в Елим, дето имаше дванадесет водни източници и седемдесет финикови дървета; и там поставиха стан близу при водите. {{field-off:Bible}}</w:t>
      </w:r>
    </w:p>
    <w:p>
      <w:pPr>
        <w:pStyle w:val="Heading2"/>
        <w:rPr/>
      </w:pPr>
      <w:r>
        <w:rPr/>
        <w:t>Глава 16</w:t>
      </w:r>
    </w:p>
    <w:p>
      <w:pPr>
        <w:pStyle w:val="Normal"/>
        <w:rPr/>
      </w:pPr>
      <w:r>
        <w:rPr/>
        <w:t>[[@Bible:Exod 16:1 ]][[16:1 &gt;&gt; Exod 16:1]] {{field-on:Bible}} И станаха от Елим, всичкото събрание на Израилевите синове, та дойдоха в пустинята Син, която е между Елим и Сина, в петнадесетия ден на втория месец откак излязоха из Египетската земя. {{field-off:Bible}}</w:t>
      </w:r>
    </w:p>
    <w:p>
      <w:pPr>
        <w:pStyle w:val="Normal"/>
        <w:rPr/>
      </w:pPr>
      <w:r>
        <w:rPr/>
        <w:t>[[@Bible:Exod 16:2 ]][[16:2 &gt;&gt; Exod 16:2]] {{field-on:Bible}} И всичкото събрание на Израилевите синове мъмреше на Мойсея и Аарона в пустинята. {{field-off:Bible}}</w:t>
      </w:r>
    </w:p>
    <w:p>
      <w:pPr>
        <w:pStyle w:val="Normal"/>
        <w:rPr/>
      </w:pPr>
      <w:r>
        <w:rPr/>
        <w:t>[[@Bible:Exod 16:3 ]][[16:3 &gt;&gt; Exod 16:3]] {{field-on:Bible}} И рекоха им Израилевите синове: по-добре да бихме умрели от ръката на Господа в Египетската земя, когато седяхме близу до котлите на месото, и когато ядяхме хляб до ситост! защото изведохте ни в тази пустиня за да изморите с глад всичкото това събрание. {{field-off:Bible}}</w:t>
      </w:r>
    </w:p>
    <w:p>
      <w:pPr>
        <w:pStyle w:val="Normal"/>
        <w:rPr/>
      </w:pPr>
      <w:r>
        <w:rPr/>
        <w:t>[[@Bible:Exod 16:4 ]][[16:4 &gt;&gt; Exod 16:4]] {{field-on:Bible}} Тогаз рече Господ Мойсею: Ето, ще ви одъждя хляб от небето; и ще излязват людете и всеки ден ще събират колкото е доволно за деня, за да ги опитам ще ходят ли в закона ми, или не. {{field-off:Bible}}</w:t>
      </w:r>
    </w:p>
    <w:p>
      <w:pPr>
        <w:pStyle w:val="Normal"/>
        <w:rPr/>
      </w:pPr>
      <w:r>
        <w:rPr/>
        <w:t>[[@Bible:Exod 16:5 ]][[16:5 &gt;&gt; Exod 16:5]] {{field-on:Bible}} А в шестия ден нека приготвят онова което ще внесат, и да е двойно отколкото събират всеки ден. {{field-off:Bible}}</w:t>
      </w:r>
    </w:p>
    <w:p>
      <w:pPr>
        <w:pStyle w:val="Normal"/>
        <w:rPr/>
      </w:pPr>
      <w:r>
        <w:rPr/>
        <w:t>[[@Bible:Exod 16:6 ]][[16:6 &gt;&gt; Exod 16:6]] {{field-on:Bible}} А Мойсей и Аарон рекоха на всичките Израилеви синове: Довечера ще познаете, че Господ ви е извел из Египетската земя. {{field-off:Bible}}</w:t>
      </w:r>
    </w:p>
    <w:p>
      <w:pPr>
        <w:pStyle w:val="Normal"/>
        <w:rPr/>
      </w:pPr>
      <w:r>
        <w:rPr/>
        <w:t>[[@Bible:Exod 16:7 ]][[16:7 &gt;&gt; Exod 16:7]] {{field-on:Bible}} И утре ще видите славата Господня, защото чу роптанията ви против Господа; понеже що сме ние, та да роптаете на нас? {{field-off:Bible}}</w:t>
      </w:r>
    </w:p>
    <w:p>
      <w:pPr>
        <w:pStyle w:val="Normal"/>
        <w:rPr/>
      </w:pPr>
      <w:r>
        <w:rPr/>
        <w:t>[[@Bible:Exod 16:8 ]][[16:8 &gt;&gt; Exod 16:8]] {{field-on:Bible}} И рече Мойсей: Ще видите, когато ви даде Господ довечера месо да ядете, и утре хляб до ситост, защото чу Господ роптанията ви които роптаете на него; защото що сме ние? роптанията ви не са против нас, но против Господа. {{field-off:Bible}}</w:t>
      </w:r>
    </w:p>
    <w:p>
      <w:pPr>
        <w:pStyle w:val="Normal"/>
        <w:rPr/>
      </w:pPr>
      <w:r>
        <w:rPr/>
        <w:t>[[@Bible:Exod 16:9 ]][[16:9 &gt;&gt; Exod 16:9]] {{field-on:Bible}} И рече Мойсей Аарону: Речи на всичкото събрание на Израилевите синове: Приближете пред Господа, защото чу роптанията ви. {{field-off:Bible}}</w:t>
      </w:r>
    </w:p>
    <w:p>
      <w:pPr>
        <w:pStyle w:val="Normal"/>
        <w:rPr/>
      </w:pPr>
      <w:r>
        <w:rPr/>
        <w:t>[[@Bible:Exod 16:10 ]][[16:10 &gt;&gt; Exod 16:10]] {{field-on:Bible}} И когато говореше Аарон на всичкото събрание на Израилевите синове, обърнаха лицето си към пустинята, и, ето, славата Господня се яви в облака. {{field-off:Bible}}</w:t>
      </w:r>
    </w:p>
    <w:p>
      <w:pPr>
        <w:pStyle w:val="Normal"/>
        <w:rPr/>
      </w:pPr>
      <w:r>
        <w:rPr/>
        <w:t>[[@Bible:Exod 16:11 ]][[16:11 &gt;&gt; Exod 16:11]] {{field-on:Bible}} И говори Господ Мойсею и рече: {{field-off:Bible}}</w:t>
      </w:r>
    </w:p>
    <w:p>
      <w:pPr>
        <w:pStyle w:val="Normal"/>
        <w:rPr/>
      </w:pPr>
      <w:r>
        <w:rPr/>
        <w:t>[[@Bible:Exod 16:12 ]][[16:12 &gt;&gt; Exod 16:12]] {{field-on:Bible}} чух роптанията на Израилевите синове. Кажи им и речи: Довечера ще ядете месо, и утре ще се наситите с хляб; и ще познаете че аз съм Господ Бог ваш. {{field-off:Bible}}</w:t>
      </w:r>
    </w:p>
    <w:p>
      <w:pPr>
        <w:pStyle w:val="Normal"/>
        <w:rPr/>
      </w:pPr>
      <w:r>
        <w:rPr/>
        <w:t>[[@Bible:Exod 16:13 ]][[16:13 &gt;&gt; Exod 16:13]] {{field-on:Bible}} А на вечерта долетяха препелици и покриха стана; и на утринта на всякъде около стана беше се постлало роса. {{field-off:Bible}}</w:t>
      </w:r>
    </w:p>
    <w:p>
      <w:pPr>
        <w:pStyle w:val="Normal"/>
        <w:rPr/>
      </w:pPr>
      <w:r>
        <w:rPr/>
        <w:t>[[@Bible:Exod 16:14 ]][[16:14 &gt;&gt; Exod 16:14]] {{field-on:Bible}} И като се дигна постланата роса, ето, по лицето на пустинята имаше нещо дребно като люспи, тънко като слана по земята. {{field-off:Bible}}</w:t>
      </w:r>
    </w:p>
    <w:p>
      <w:pPr>
        <w:pStyle w:val="Normal"/>
        <w:rPr/>
      </w:pPr>
      <w:r>
        <w:rPr/>
        <w:t>[[@Bible:Exod 16:15 ]][[16:15 &gt;&gt; Exod 16:15]] {{field-on:Bible}} И като видяха Израилевите синове, рекоха си един другиму: Що е това? защото не знаеха що беше. И Мойсей им рече: Това е хлябът, който ви дава Господ да ядете. {{field-off:Bible}}</w:t>
      </w:r>
    </w:p>
    <w:p>
      <w:pPr>
        <w:pStyle w:val="Normal"/>
        <w:rPr/>
      </w:pPr>
      <w:r>
        <w:rPr/>
        <w:t>[[@Bible:Exod 16:16 ]][[16:16 &gt;&gt; Exod 16:16]] {{field-on:Bible}} Това е което заповяда Господ: Съберете от него, всеки колкото му трябва да яде, по гомор на глава според числото на душите ви: вземете всеки за своите които има под шатъра си. {{field-off:Bible}}</w:t>
      </w:r>
    </w:p>
    <w:p>
      <w:pPr>
        <w:pStyle w:val="Normal"/>
        <w:rPr/>
      </w:pPr>
      <w:r>
        <w:rPr/>
        <w:t>[[@Bible:Exod 16:17 ]][[16:17 &gt;&gt; Exod 16:17]] {{field-on:Bible}} И направиха така Израилевите синове; и събраха един много, а друг малко. {{field-off:Bible}}</w:t>
      </w:r>
    </w:p>
    <w:p>
      <w:pPr>
        <w:pStyle w:val="Normal"/>
        <w:rPr/>
      </w:pPr>
      <w:r>
        <w:rPr/>
        <w:t>[[@Bible:Exod 16:18 ]][[16:18 &gt;&gt; Exod 16:18]] {{field-on:Bible}} И когато измериха с гомора, който беше събрал много, не беше му много; и който беше събрал малко, не беше му малко: всеки вземаше колкото му трябваше за храна. {{field-off:Bible}}</w:t>
      </w:r>
    </w:p>
    <w:p>
      <w:pPr>
        <w:pStyle w:val="Normal"/>
        <w:rPr/>
      </w:pPr>
      <w:r>
        <w:rPr/>
        <w:t>[[@Bible:Exod 16:19 ]][[16:19 &gt;&gt; Exod 16:19]] {{field-on:Bible}} И рече им Мойсей: Никой да не остави от него до утре. {{field-off:Bible}}</w:t>
      </w:r>
    </w:p>
    <w:p>
      <w:pPr>
        <w:pStyle w:val="Normal"/>
        <w:rPr/>
      </w:pPr>
      <w:r>
        <w:rPr/>
        <w:t>[[@Bible:Exod 16:20 ]][[16:20 &gt;&gt; Exod 16:20]] {{field-on:Bible}} Но не послушаха Мойсея, и някои оставиха от него до утре; и червяса и се усмърдя; и разгневи се на тях Мойсей. {{field-off:Bible}}</w:t>
      </w:r>
    </w:p>
    <w:p>
      <w:pPr>
        <w:pStyle w:val="Normal"/>
        <w:rPr/>
      </w:pPr>
      <w:r>
        <w:rPr/>
        <w:t>[[@Bible:Exod 16:21 ]][[16:21 &gt;&gt; Exod 16:21]] {{field-on:Bible}} И всяка сутрина събираха го кой колкото му трябваше за храна; и когато припечеше слънцето стопяваше се. {{field-off:Bible}}</w:t>
      </w:r>
    </w:p>
    <w:p>
      <w:pPr>
        <w:pStyle w:val="Normal"/>
        <w:rPr/>
      </w:pPr>
      <w:r>
        <w:rPr/>
        <w:t>[[@Bible:Exod 16:22 ]][[16:22 &gt;&gt; Exod 16:22]] {{field-on:Bible}} И в шестия ден събраха двойна храна, по два гомора за едного: дойдоха тогаз всичките началници на събранието и известиха на Мойсея. {{field-off:Bible}}</w:t>
      </w:r>
    </w:p>
    <w:p>
      <w:pPr>
        <w:pStyle w:val="Normal"/>
        <w:rPr/>
      </w:pPr>
      <w:r>
        <w:rPr/>
        <w:t>[[@Bible:Exod 16:23 ]][[16:23 &gt;&gt; Exod 16:23]] {{field-on:Bible}} А той им рече: Това е което рече Господ: утре е събота, свето упокоение Господу: опечете което имате да опечете, и сварете което имате да сварите; и колкото остане, турете го настрана за вас си за упазване до утре. {{field-off:Bible}}</w:t>
      </w:r>
    </w:p>
    <w:p>
      <w:pPr>
        <w:pStyle w:val="Normal"/>
        <w:rPr/>
      </w:pPr>
      <w:r>
        <w:rPr/>
        <w:t>[[@Bible:Exod 16:24 ]][[16:24 &gt;&gt; Exod 16:24]] {{field-on:Bible}} И увардиха го до утре както заповяда Мойсей; и не се усмърдя, нито се намери червей в него. {{field-off:Bible}}</w:t>
      </w:r>
    </w:p>
    <w:p>
      <w:pPr>
        <w:pStyle w:val="Normal"/>
        <w:rPr/>
      </w:pPr>
      <w:r>
        <w:rPr/>
        <w:t>[[@Bible:Exod 16:25 ]][[16:25 &gt;&gt; Exod 16:25]] {{field-on:Bible}} И рече Мойсей: Яжте го днес, защото днес е събота Господу: днес няма да намерите в полето. {{field-off:Bible}}</w:t>
      </w:r>
    </w:p>
    <w:p>
      <w:pPr>
        <w:pStyle w:val="Normal"/>
        <w:rPr/>
      </w:pPr>
      <w:r>
        <w:rPr/>
        <w:t>[[@Bible:Exod 16:26 ]][[16:26 &gt;&gt; Exod 16:26]] {{field-on:Bible}} Шест дни ще го събирате; но в седмия ден, в съботата, в нея няма да се намерва. {{field-off:Bible}}</w:t>
      </w:r>
    </w:p>
    <w:p>
      <w:pPr>
        <w:pStyle w:val="Normal"/>
        <w:rPr/>
      </w:pPr>
      <w:r>
        <w:rPr/>
        <w:t>[[@Bible:Exod 16:27 ]][[16:27 &gt;&gt; Exod 16:27]] {{field-on:Bible}} И някои от людете излязоха на седмия ден да съберат, но не намериха. {{field-off:Bible}}</w:t>
      </w:r>
    </w:p>
    <w:p>
      <w:pPr>
        <w:pStyle w:val="Normal"/>
        <w:rPr/>
      </w:pPr>
      <w:r>
        <w:rPr/>
        <w:t>[[@Bible:Exod 16:28 ]][[16:28 &gt;&gt; Exod 16:28]] {{field-on:Bible}} Тогаз рече Господ Мойсею: До кога ще се отричате да вардите моите заповеди и моите закони? {{field-off:Bible}}</w:t>
      </w:r>
    </w:p>
    <w:p>
      <w:pPr>
        <w:pStyle w:val="Normal"/>
        <w:rPr/>
      </w:pPr>
      <w:r>
        <w:rPr/>
        <w:t>[[@Bible:Exod 16:29 ]][[16:29 &gt;&gt; Exod 16:29]] {{field-on:Bible}} Вижте че Господ ви даде съботата, и за това в шестия ден ви дава хляб за два дена: седете всеки на мястото си: в седмия ден да не излиза никой от мястото си. {{field-off:Bible}}</w:t>
      </w:r>
    </w:p>
    <w:p>
      <w:pPr>
        <w:pStyle w:val="Normal"/>
        <w:rPr/>
      </w:pPr>
      <w:r>
        <w:rPr/>
        <w:t>[[@Bible:Exod 16:30 ]][[16:30 &gt;&gt; Exod 16:30]] {{field-on:Bible}} И отпочиваха си людете в седмия ден. {{field-off:Bible}}</w:t>
      </w:r>
    </w:p>
    <w:p>
      <w:pPr>
        <w:pStyle w:val="Normal"/>
        <w:rPr/>
      </w:pPr>
      <w:r>
        <w:rPr/>
        <w:t>[[@Bible:Exod 16:31 ]][[16:31 &gt;&gt; Exod 16:31]] {{field-on:Bible}} А домът Израилев нарече името му Манна; и то бе подобно на кориандровото семе, бяло, и вкусът му като на пита с мед. {{field-off:Bible}}</w:t>
      </w:r>
    </w:p>
    <w:p>
      <w:pPr>
        <w:pStyle w:val="Normal"/>
        <w:rPr/>
      </w:pPr>
      <w:r>
        <w:rPr/>
        <w:t>[[@Bible:Exod 16:32 ]][[16:32 &gt;&gt; Exod 16:32]] {{field-on:Bible}} И рече Мойсей: Това е което заповяда Господ: Напълнете от него един гомор за да се варди в родовете ви, да гледат хляба с който ви изхраних в пустинята като ви изведох от Египетската земя. {{field-off:Bible}}</w:t>
      </w:r>
    </w:p>
    <w:p>
      <w:pPr>
        <w:pStyle w:val="Normal"/>
        <w:rPr/>
      </w:pPr>
      <w:r>
        <w:rPr/>
        <w:t>[[@Bible:Exod 16:33 ]][[16:33 &gt;&gt; Exod 16:33]] {{field-on:Bible}} И рече Мойсей Аарону: Вземи една стомна и тури в нея един гомор пълен с манна, и положи я пред Господа за да се упазва в родовете ви. {{field-off:Bible}}</w:t>
      </w:r>
    </w:p>
    <w:p>
      <w:pPr>
        <w:pStyle w:val="Normal"/>
        <w:rPr/>
      </w:pPr>
      <w:r>
        <w:rPr/>
        <w:t>[[@Bible:Exod 16:34 ]][[16:34 &gt;&gt; Exod 16:34]] {{field-on:Bible}} И положи я Аарон пред свидетелството за да се упазва, както заповяда Господ Мойсею. {{field-off:Bible}}</w:t>
      </w:r>
    </w:p>
    <w:p>
      <w:pPr>
        <w:pStyle w:val="Normal"/>
        <w:rPr/>
      </w:pPr>
      <w:r>
        <w:rPr/>
        <w:t>[[@Bible:Exod 16:35 ]][[16:35 &gt;&gt; Exod 16:35]] {{field-on:Bible}} И четиридесет години ядяха Израилевите синове манната, доде дойдоха в обитаема земя: ядяха манна доде дойдоха в пределите на Ханаанската земя. {{field-off:Bible}}</w:t>
      </w:r>
    </w:p>
    <w:p>
      <w:pPr>
        <w:pStyle w:val="Normal"/>
        <w:rPr/>
      </w:pPr>
      <w:r>
        <w:rPr/>
        <w:t>[[@Bible:Exod 16:36 ]][[16:36 &gt;&gt; Exod 16:36]] {{field-on:Bible}} А гоморът е десета част на ефата. {{field-off:Bible}}</w:t>
      </w:r>
    </w:p>
    <w:p>
      <w:pPr>
        <w:pStyle w:val="Heading2"/>
        <w:rPr/>
      </w:pPr>
      <w:r>
        <w:rPr/>
        <w:t>Глава 17</w:t>
      </w:r>
    </w:p>
    <w:p>
      <w:pPr>
        <w:pStyle w:val="Normal"/>
        <w:rPr/>
      </w:pPr>
      <w:r>
        <w:rPr/>
        <w:t>[[@Bible:Exod 17:1 ]][[17:1 &gt;&gt; Exod 17:1]] {{field-on:Bible}} И тръгна всичкото събрание на Израилевите синове от пустинята Син, и вървяха според Господнята заповед, и разположиха стан в Рафидим, дето нямаше вода да пият людете. {{field-off:Bible}}</w:t>
      </w:r>
    </w:p>
    <w:p>
      <w:pPr>
        <w:pStyle w:val="Normal"/>
        <w:rPr/>
      </w:pPr>
      <w:r>
        <w:rPr/>
        <w:t>[[@Bible:Exod 17:2 ]][[17:2 &gt;&gt; Exod 17:2]] {{field-on:Bible}} И караха се людете с Мойсея и рекоха: Дай ни вода да пием. И рече им Мойсей: Защо се карате с мене? защо изкушавате Господа? {{field-off:Bible}}</w:t>
      </w:r>
    </w:p>
    <w:p>
      <w:pPr>
        <w:pStyle w:val="Normal"/>
        <w:rPr/>
      </w:pPr>
      <w:r>
        <w:rPr/>
        <w:t>[[@Bible:Exod 17:3 ]][[17:3 &gt;&gt; Exod 17:3]] {{field-on:Bible}} А людете бяха ожеднели там за вода; и роптаеха людете на Мойсея и думаха: Защо ни възведе из Египет за да ни измориш, нас и чадата ни и скотовете ни, с жажда? {{field-off:Bible}}</w:t>
      </w:r>
    </w:p>
    <w:p>
      <w:pPr>
        <w:pStyle w:val="Normal"/>
        <w:rPr/>
      </w:pPr>
      <w:r>
        <w:rPr/>
        <w:t>[[@Bible:Exod 17:4 ]][[17:4 &gt;&gt; Exod 17:4]] {{field-on:Bible}} И извика Мойсей към Господа и каза: Какво да правя този народ? още малко и ще ме убият с камене. {{field-off:Bible}}</w:t>
      </w:r>
    </w:p>
    <w:p>
      <w:pPr>
        <w:pStyle w:val="Normal"/>
        <w:rPr/>
      </w:pPr>
      <w:r>
        <w:rPr/>
        <w:t>[[@Bible:Exod 17:5 ]][[17:5 &gt;&gt; Exod 17:5]] {{field-on:Bible}} И рече Господ Мойсею: Замини пред лицето на людете, и вземи с себе си някои от Израилевите старци; и жезъла си с който удари ти реката вземи в ръката си, и върви. {{field-off:Bible}}</w:t>
      </w:r>
    </w:p>
    <w:p>
      <w:pPr>
        <w:pStyle w:val="Normal"/>
        <w:rPr/>
      </w:pPr>
      <w:r>
        <w:rPr/>
        <w:t>[[@Bible:Exod 17:6 ]][[17:6 &gt;&gt; Exod 17:6]] {{field-on:Bible}} Ето, аз ще застана там пред тебе на канарата в Хорив; и ще удариш канарата, и ще излезе вода из нея да пият людете. И направи така Мойсей пред очите на старците Израилеви. {{field-off:Bible}}</w:t>
      </w:r>
    </w:p>
    <w:p>
      <w:pPr>
        <w:pStyle w:val="Normal"/>
        <w:rPr/>
      </w:pPr>
      <w:r>
        <w:rPr/>
        <w:t>[[@Bible:Exod 17:7 ]][[17:7 &gt;&gt; Exod 17:7]] {{field-on:Bible}} И нарече името на мястото Маса и Мерива, заради карането на Израилевите синове, и защото изкусиха Господа и казваха: Да ли е между нас Господ, или не? {{field-off:Bible}}</w:t>
      </w:r>
    </w:p>
    <w:p>
      <w:pPr>
        <w:pStyle w:val="Normal"/>
        <w:rPr/>
      </w:pPr>
      <w:r>
        <w:rPr/>
        <w:t>[[@Bible:Exod 17:8 ]][[17:8 &gt;&gt; Exod 17:8]] {{field-on:Bible}} Тогаз дойде Амалик и направи бой с Израиля в Рафидим. {{field-off:Bible}}</w:t>
      </w:r>
    </w:p>
    <w:p>
      <w:pPr>
        <w:pStyle w:val="Normal"/>
        <w:rPr/>
      </w:pPr>
      <w:r>
        <w:rPr/>
        <w:t>[[@Bible:Exod 17:9 ]][[17:9 &gt;&gt; Exod 17:9]] {{field-on:Bible}} И рече Мойсей Исусу: Избери ни мъже, и излез да се биеш с Амалика: утре аз ще застана на върха на хълма и ще държа в ръката си жезъла Божий. {{field-off:Bible}}</w:t>
      </w:r>
    </w:p>
    <w:p>
      <w:pPr>
        <w:pStyle w:val="Normal"/>
        <w:rPr/>
      </w:pPr>
      <w:r>
        <w:rPr/>
        <w:t>[[@Bible:Exod 17:10 ]][[17:10 &gt;&gt; Exod 17:10]] {{field-on:Bible}} И стори Исус както му рече Мойсей, и се би с Амалика. А Мойсей и Аарон и Ор възлязоха на върха на хълма. {{field-off:Bible}}</w:t>
      </w:r>
    </w:p>
    <w:p>
      <w:pPr>
        <w:pStyle w:val="Normal"/>
        <w:rPr/>
      </w:pPr>
      <w:r>
        <w:rPr/>
        <w:t>[[@Bible:Exod 17:11 ]][[17:11 &gt;&gt; Exod 17:11]] {{field-on:Bible}} И когато Мойсей въздигаше ръката си, надвиваше Израил; а когато спущаше ръката си, надвиваше Амалик. {{field-off:Bible}}</w:t>
      </w:r>
    </w:p>
    <w:p>
      <w:pPr>
        <w:pStyle w:val="Normal"/>
        <w:rPr/>
      </w:pPr>
      <w:r>
        <w:rPr/>
        <w:t>[[@Bible:Exod 17:12 ]][[17:12 &gt;&gt; Exod 17:12]] {{field-on:Bible}} А ръцете Мойсееви натегнуваха: за това взеха камък и подложиха му, и той седна на него; а Аарон и Ор, един от едната страна и друг от другата, подпираха ръцете му; и така ръцете му се подкрепяваха до захождането на слънцето. {{field-off:Bible}}</w:t>
      </w:r>
    </w:p>
    <w:p>
      <w:pPr>
        <w:pStyle w:val="Normal"/>
        <w:rPr/>
      </w:pPr>
      <w:r>
        <w:rPr/>
        <w:t>[[@Bible:Exod 17:13 ]][[17:13 &gt;&gt; Exod 17:13]] {{field-on:Bible}} И погуби Исус Амалика и людете му с острото на ножа. {{field-off:Bible}}</w:t>
      </w:r>
    </w:p>
    <w:p>
      <w:pPr>
        <w:pStyle w:val="Normal"/>
        <w:rPr/>
      </w:pPr>
      <w:r>
        <w:rPr/>
        <w:t>[[@Bible:Exod 17:14 ]][[17:14 &gt;&gt; Exod 17:14]] {{field-on:Bible}} И рече Господ Мойсею: Пиши това в книга за помен, и предай в ушите на Исуса, че ще изгладя съвсем помена на Амалика от под небето. {{field-off:Bible}}</w:t>
      </w:r>
    </w:p>
    <w:p>
      <w:pPr>
        <w:pStyle w:val="Normal"/>
        <w:rPr/>
      </w:pPr>
      <w:r>
        <w:rPr/>
        <w:t>[[@Bible:Exod 17:15 ]][[17:15 &gt;&gt; Exod 17:15]] {{field-on:Bible}} И съзида там Мойсей олтар, и нарече името му Йеова Нисий, {{field-off:Bible}}</w:t>
      </w:r>
    </w:p>
    <w:p>
      <w:pPr>
        <w:pStyle w:val="Normal"/>
        <w:rPr/>
      </w:pPr>
      <w:r>
        <w:rPr/>
        <w:t>[[@Bible:Exod 17:16 ]][[17:16 &gt;&gt; Exod 17:16]] {{field-on:Bible}} и рече: Понеже Господ тури ръка на престола си, ще бъде Господня бран против Амалика от род в род. {{field-off:Bible}}</w:t>
      </w:r>
    </w:p>
    <w:p>
      <w:pPr>
        <w:pStyle w:val="Heading2"/>
        <w:rPr/>
      </w:pPr>
      <w:r>
        <w:rPr/>
        <w:t>Глава 18</w:t>
      </w:r>
    </w:p>
    <w:p>
      <w:pPr>
        <w:pStyle w:val="Normal"/>
        <w:rPr/>
      </w:pPr>
      <w:r>
        <w:rPr/>
        <w:t>[[@Bible:Exod 18:1 ]][[18:1 &gt;&gt; Exod 18:1]] {{field-on:Bible}} И чу Иотор Мадиамският свещеник, тестът Мойсеев, всичките дела които направи Бог на Мойсея и на людете си Израиля, че извел Господ Израиля из Египет. {{field-off:Bible}}</w:t>
      </w:r>
    </w:p>
    <w:p>
      <w:pPr>
        <w:pStyle w:val="Normal"/>
        <w:rPr/>
      </w:pPr>
      <w:r>
        <w:rPr/>
        <w:t>[[@Bible:Exod 18:2 ]][[18:2 &gt;&gt; Exod 18:2]] {{field-on:Bible}} И взе Йотор, тестът Мойсеев, Сепфора, Мойсеевата жена, следа като я беше отпратил, {{field-off:Bible}}</w:t>
      </w:r>
    </w:p>
    <w:p>
      <w:pPr>
        <w:pStyle w:val="Normal"/>
        <w:rPr/>
      </w:pPr>
      <w:r>
        <w:rPr/>
        <w:t>[[@Bible:Exod 18:3 ]][[18:3 &gt;&gt; Exod 18:3]] {{field-on:Bible}} и двамата й синове; от които на единия името бе Гирсом, защото: чужденец, рече, бидох в чужда земя, {{field-off:Bible}}</w:t>
      </w:r>
    </w:p>
    <w:p>
      <w:pPr>
        <w:pStyle w:val="Normal"/>
        <w:rPr/>
      </w:pPr>
      <w:r>
        <w:rPr/>
        <w:t>[[@Bible:Exod 18:4 ]][[18:4 &gt;&gt; Exod 18:4]] {{field-on:Bible}} а на другия името Елиезер, защото: Бог на отца ми, рече, стана ми помощник, и избави ме от ножа Фараонов. {{field-off:Bible}}</w:t>
      </w:r>
    </w:p>
    <w:p>
      <w:pPr>
        <w:pStyle w:val="Normal"/>
        <w:rPr/>
      </w:pPr>
      <w:r>
        <w:rPr/>
        <w:t>[[@Bible:Exod 18:5 ]][[18:5 &gt;&gt; Exod 18:5]] {{field-on:Bible}} И дойде Иотор Мойсеевий тест при Мойсея, с синовете му и с жена му, в пустинята, дето беше разположил стан в Божията гора; {{field-off:Bible}}</w:t>
      </w:r>
    </w:p>
    <w:p>
      <w:pPr>
        <w:pStyle w:val="Normal"/>
        <w:rPr/>
      </w:pPr>
      <w:r>
        <w:rPr/>
        <w:t>[[@Bible:Exod 18:6 ]][[18:6 &gt;&gt; Exod 18:6]] {{field-on:Bible}} и извести Мойсею: Аз Иотор тест ти ида при тебе, и жена ти, и двамата й синове с нея. {{field-off:Bible}}</w:t>
      </w:r>
    </w:p>
    <w:p>
      <w:pPr>
        <w:pStyle w:val="Normal"/>
        <w:rPr/>
      </w:pPr>
      <w:r>
        <w:rPr/>
        <w:t>[[@Bible:Exod 18:7 ]][[18:7 &gt;&gt; Exod 18:7]] {{field-on:Bible}} И Мойсей излезе да посрещне тестя си, и поклони се, и целуна го; и попитаха се един друг за здравето си, и влязоха в шатъра. {{field-off:Bible}}</w:t>
      </w:r>
    </w:p>
    <w:p>
      <w:pPr>
        <w:pStyle w:val="Normal"/>
        <w:rPr/>
      </w:pPr>
      <w:r>
        <w:rPr/>
        <w:t>[[@Bible:Exod 18:8 ]][[18:8 &gt;&gt; Exod 18:8]] {{field-on:Bible}} И Мойсей разказа на тестя си всичко що направи Господ на Фараона и на Египтяните заради Израиля, и всичките трудове които им се случиха по пътя, и как ги избави Господ. {{field-off:Bible}}</w:t>
      </w:r>
    </w:p>
    <w:p>
      <w:pPr>
        <w:pStyle w:val="Normal"/>
        <w:rPr/>
      </w:pPr>
      <w:r>
        <w:rPr/>
        <w:t>[[@Bible:Exod 18:9 ]][[18:9 &gt;&gt; Exod 18:9]] {{field-on:Bible}} И зарадва се Иотор много за всичките добрини които Господ бе направил на Израиля, когото избави от ръката на Египтяните. {{field-off:Bible}}</w:t>
      </w:r>
    </w:p>
    <w:p>
      <w:pPr>
        <w:pStyle w:val="Normal"/>
        <w:rPr/>
      </w:pPr>
      <w:r>
        <w:rPr/>
        <w:t>[[@Bible:Exod 18:10 ]][[18:10 &gt;&gt; Exod 18:10]] {{field-on:Bible}} И рече Иотор: Благословен Господ който ви избави от ръката на Египтяните и от Фараоновата ръка, който избави людете из под ръката на Египтяните. {{field-off:Bible}}</w:t>
      </w:r>
    </w:p>
    <w:p>
      <w:pPr>
        <w:pStyle w:val="Normal"/>
        <w:rPr/>
      </w:pPr>
      <w:r>
        <w:rPr/>
        <w:t>[[@Bible:Exod 18:11 ]][[18:11 &gt;&gt; Exod 18:11]] {{field-on:Bible}} Сега познавам че Господ е велик над всичките богове; защото в това в което се възгордяха те, стана от тях по-горен. {{field-off:Bible}}</w:t>
      </w:r>
    </w:p>
    <w:p>
      <w:pPr>
        <w:pStyle w:val="Normal"/>
        <w:rPr/>
      </w:pPr>
      <w:r>
        <w:rPr/>
        <w:t>[[@Bible:Exod 18:12 ]][[18:12 &gt;&gt; Exod 18:12]] {{field-on:Bible}} Взе тогаз Иотор, Мойсеевий тест, всесъжение и жъртви да принесе Богу; и дойде Аарон и всичките старци Израилеви да ядат хляб заедно с Мойсеевия тест пред Бога. {{field-off:Bible}}</w:t>
      </w:r>
    </w:p>
    <w:p>
      <w:pPr>
        <w:pStyle w:val="Normal"/>
        <w:rPr/>
      </w:pPr>
      <w:r>
        <w:rPr/>
        <w:t>[[@Bible:Exod 18:13 ]][[18:13 &gt;&gt; Exod 18:13]] {{field-on:Bible}} И на другия ден седна Мойсей да съди людете; и стоеха людете предМойсея от заранта до вечерта. {{field-off:Bible}}</w:t>
      </w:r>
    </w:p>
    <w:p>
      <w:pPr>
        <w:pStyle w:val="Normal"/>
        <w:rPr/>
      </w:pPr>
      <w:r>
        <w:rPr/>
        <w:t>[[@Bible:Exod 18:14 ]][[18:14 &gt;&gt; Exod 18:14]] {{field-on:Bible}} И като видя Мойсеевий тест всичко което правеше той на людете, рече: Що е това което правиш на людете? Защо ти сам седиш, и всичките люде стоят пред тебе от заран до вечер? {{field-off:Bible}}</w:t>
      </w:r>
    </w:p>
    <w:p>
      <w:pPr>
        <w:pStyle w:val="Normal"/>
        <w:rPr/>
      </w:pPr>
      <w:r>
        <w:rPr/>
        <w:t>[[@Bible:Exod 18:15 ]][[18:15 &gt;&gt; Exod 18:15]] {{field-on:Bible}} А рече Мойсей на тестя си: защото людете дохождат при мене да питат Бога. {{field-off:Bible}}</w:t>
      </w:r>
    </w:p>
    <w:p>
      <w:pPr>
        <w:pStyle w:val="Normal"/>
        <w:rPr/>
      </w:pPr>
      <w:r>
        <w:rPr/>
        <w:t>[[@Bible:Exod 18:16 ]][[18:16 &gt;&gt; Exod 18:16]] {{field-on:Bible}} Когато имат нещо, дохождат при мене; и аз съдя между единия и другия, и показвам им Божиите повеления и законите му. {{field-off:Bible}}</w:t>
      </w:r>
    </w:p>
    <w:p>
      <w:pPr>
        <w:pStyle w:val="Normal"/>
        <w:rPr/>
      </w:pPr>
      <w:r>
        <w:rPr/>
        <w:t>[[@Bible:Exod 18:17 ]][[18:17 &gt;&gt; Exod 18:17]] {{field-on:Bible}} И Мойсеевий тест му рече: Това което правиш не е добро. {{field-off:Bible}}</w:t>
      </w:r>
    </w:p>
    <w:p>
      <w:pPr>
        <w:pStyle w:val="Normal"/>
        <w:rPr/>
      </w:pPr>
      <w:r>
        <w:rPr/>
        <w:t>[[@Bible:Exod 18:18 ]][[18:18 &gt;&gt; Exod 18:18]] {{field-on:Bible}} Непременно и ти ще запреш и този народ който е с тебе; защото това нещо е много тежко за тебе: не можеш да вършиш това сам. {{field-off:Bible}}</w:t>
      </w:r>
    </w:p>
    <w:p>
      <w:pPr>
        <w:pStyle w:val="Normal"/>
        <w:rPr/>
      </w:pPr>
      <w:r>
        <w:rPr/>
        <w:t>[[@Bible:Exod 18:19 ]][[18:19 &gt;&gt; Exod 18:19]] {{field-on:Bible}} И сега послушай гласа ми: ще те съветвам, и Бог ще бъде с тебе: Ти бъди от страна Божия за народа да относиш съдбите пред Бога; {{field-off:Bible}}</w:t>
      </w:r>
    </w:p>
    <w:p>
      <w:pPr>
        <w:pStyle w:val="Normal"/>
        <w:rPr/>
      </w:pPr>
      <w:r>
        <w:rPr/>
        <w:t>[[@Bible:Exod 18:20 ]][[18:20 &gt;&gt; Exod 18:20]] {{field-on:Bible}} и учи ги на повеленията и на законите, и показвай им пътя по който трябва да ходят и делата които трябва да правят. {{field-off:Bible}}</w:t>
      </w:r>
    </w:p>
    <w:p>
      <w:pPr>
        <w:pStyle w:val="Normal"/>
        <w:rPr/>
      </w:pPr>
      <w:r>
        <w:rPr/>
        <w:t>[[@Bible:Exod 18:21 ]][[18:21 &gt;&gt; Exod 18:21]] {{field-on:Bible}} Но избери от всичките люде достойни мъже, които се боят от Бога, истинолюбци мъже, които ненавиждат сребролюбие; и постави ги над тях тисященачалници, и стоначалници, и петдесетоначалници, и десетоначалници; {{field-off:Bible}}</w:t>
      </w:r>
    </w:p>
    <w:p>
      <w:pPr>
        <w:pStyle w:val="Normal"/>
        <w:rPr/>
      </w:pPr>
      <w:r>
        <w:rPr/>
        <w:t>[[@Bible:Exod 18:22 ]][[18:22 &gt;&gt; Exod 18:22]] {{field-on:Bible}} и нека те съдят людете всякога. И всяка голяма съдба нека доносят до тебе, а всяка малка съдба нека съдят те: така ще ти олекне, и ще носят товара наедно с тебе. {{field-off:Bible}}</w:t>
      </w:r>
    </w:p>
    <w:p>
      <w:pPr>
        <w:pStyle w:val="Normal"/>
        <w:rPr/>
      </w:pPr>
      <w:r>
        <w:rPr/>
        <w:t>[[@Bible:Exod 18:23 ]][[18:23 &gt;&gt; Exod 18:23]] {{field-on:Bible}} Ако направиш това (и ако Бог ти заповяда), тогаз ще можеш да се удържиш; още и всичкий този народ ще стигне на мястото си с мир. {{field-off:Bible}}</w:t>
      </w:r>
    </w:p>
    <w:p>
      <w:pPr>
        <w:pStyle w:val="Normal"/>
        <w:rPr/>
      </w:pPr>
      <w:r>
        <w:rPr/>
        <w:t>[[@Bible:Exod 18:24 ]][[18:24 &gt;&gt; Exod 18:24]] {{field-on:Bible}} И послуша Мойсей гласа на тестя си, стори всичко що му рече. {{field-off:Bible}}</w:t>
      </w:r>
    </w:p>
    <w:p>
      <w:pPr>
        <w:pStyle w:val="Normal"/>
        <w:rPr/>
      </w:pPr>
      <w:r>
        <w:rPr/>
        <w:t>[[@Bible:Exod 18:25 ]][[18:25 &gt;&gt; Exod 18:25]] {{field-on:Bible}} И избра Мойсей от всичкия Израил достойни мъже, и постави ги началници над народа, тисященачалници, стоначалници, петдесетоначалници и десетоначалници; {{field-off:Bible}}</w:t>
      </w:r>
    </w:p>
    <w:p>
      <w:pPr>
        <w:pStyle w:val="Normal"/>
        <w:rPr/>
      </w:pPr>
      <w:r>
        <w:rPr/>
        <w:t>[[@Bible:Exod 18:26 ]][[18:26 &gt;&gt; Exod 18:26]] {{field-on:Bible}} и съдеха людете на всяко време: съдбите които бяха мъчни доносяха Мойсею, а всяка малка съдба съдеха те. {{field-off:Bible}}</w:t>
      </w:r>
    </w:p>
    <w:p>
      <w:pPr>
        <w:pStyle w:val="Normal"/>
        <w:rPr/>
      </w:pPr>
      <w:r>
        <w:rPr/>
        <w:t>[[@Bible:Exod 18:27 ]][[18:27 &gt;&gt; Exod 18:27]] {{field-on:Bible}} И изпроводи Мойсей тестя си; и отиде в земята си. {{field-off:Bible}}</w:t>
      </w:r>
    </w:p>
    <w:p>
      <w:pPr>
        <w:pStyle w:val="Heading2"/>
        <w:rPr/>
      </w:pPr>
      <w:r>
        <w:rPr/>
        <w:t>Глава 19</w:t>
      </w:r>
    </w:p>
    <w:p>
      <w:pPr>
        <w:pStyle w:val="Normal"/>
        <w:rPr/>
      </w:pPr>
      <w:r>
        <w:rPr/>
        <w:t>[[@Bible:Exod 19:1 ]][[19:1 &gt;&gt; Exod 19:1]] {{field-on:Bible}} В третия месец след изхода на Израилевите синове из Египетската земя, в истия ден дойдоха в Синайската пустиня. {{field-off:Bible}}</w:t>
      </w:r>
    </w:p>
    <w:p>
      <w:pPr>
        <w:pStyle w:val="Normal"/>
        <w:rPr/>
      </w:pPr>
      <w:r>
        <w:rPr/>
        <w:t>[[@Bible:Exod 19:2 ]][[19:2 &gt;&gt; Exod 19:2]] {{field-on:Bible}} И станаха от Рафидим та дойдоха в Синайската пустиня, и разположиха стан в пустинята; и там постави шатрите си Израил срещу гората. {{field-off:Bible}}</w:t>
      </w:r>
    </w:p>
    <w:p>
      <w:pPr>
        <w:pStyle w:val="Normal"/>
        <w:rPr/>
      </w:pPr>
      <w:r>
        <w:rPr/>
        <w:t>[[@Bible:Exod 19:3 ]][[19:3 &gt;&gt; Exod 19:3]] {{field-on:Bible}} И Мойсей възлезе при Бога; и повика го Господ от гората и рече: Така ще кажеш на Якововия дом, и ще известиш на Израилевите синове: {{field-off:Bible}}</w:t>
      </w:r>
    </w:p>
    <w:p>
      <w:pPr>
        <w:pStyle w:val="Normal"/>
        <w:rPr/>
      </w:pPr>
      <w:r>
        <w:rPr/>
        <w:t>[[@Bible:Exod 19:4 ]][[19:4 &gt;&gt; Exod 19:4]] {{field-on:Bible}} Вие видяхте що сторих на Египтяните, и вас носих като на орлови крила, и доведох ви при себе си. {{field-off:Bible}}</w:t>
      </w:r>
    </w:p>
    <w:p>
      <w:pPr>
        <w:pStyle w:val="Normal"/>
        <w:rPr/>
      </w:pPr>
      <w:r>
        <w:rPr/>
        <w:t>[[@Bible:Exod 19:5 ]][[19:5 &gt;&gt; Exod 19:5]] {{field-on:Bible}} И сега, ако наистина послушате гласа ми и упазите завета ми, от всичките народи вие ще ми бъдете собствено стяжание; защото моя е всичката земя; {{field-off:Bible}}</w:t>
      </w:r>
    </w:p>
    <w:p>
      <w:pPr>
        <w:pStyle w:val="Normal"/>
        <w:rPr/>
      </w:pPr>
      <w:r>
        <w:rPr/>
        <w:t>[[@Bible:Exod 19:6 ]][[19:6 &gt;&gt; Exod 19:6]] {{field-on:Bible}} и вие ще ми бъдете царство от свещеници и народ свет. Тези са думите които ще кажеш на Израилевите синове. {{field-off:Bible}}</w:t>
      </w:r>
    </w:p>
    <w:p>
      <w:pPr>
        <w:pStyle w:val="Normal"/>
        <w:rPr/>
      </w:pPr>
      <w:r>
        <w:rPr/>
        <w:t>[[@Bible:Exod 19:7 ]][[19:7 &gt;&gt; Exod 19:7]] {{field-on:Bible}} И дойде Мойсей и повика старците народни, и представи пред тях всички тези думи които му заповяда Господ. {{field-off:Bible}}</w:t>
      </w:r>
    </w:p>
    <w:p>
      <w:pPr>
        <w:pStyle w:val="Normal"/>
        <w:rPr/>
      </w:pPr>
      <w:r>
        <w:rPr/>
        <w:t>[[@Bible:Exod 19:8 ]][[19:8 &gt;&gt; Exod 19:8]] {{field-on:Bible}} И отговориха съгласно всичките люде и казваха: Всичко което рече Господ ще сторим. И отнесе Мойсей Господу думите на людете. {{field-off:Bible}}</w:t>
      </w:r>
    </w:p>
    <w:p>
      <w:pPr>
        <w:pStyle w:val="Normal"/>
        <w:rPr/>
      </w:pPr>
      <w:r>
        <w:rPr/>
        <w:t>[[@Bible:Exod 19:9 ]][[19:9 &gt;&gt; Exod 19:9]] {{field-on:Bible}} И рече Господ Мойсею: Ето, аз ида при тебе в гъст облак, за да чуят людете когато говоря с тебе, и да ти вярват вече за всегда. А Мойсей каза Господу думите на людете. {{field-off:Bible}}</w:t>
      </w:r>
    </w:p>
    <w:p>
      <w:pPr>
        <w:pStyle w:val="Normal"/>
        <w:rPr/>
      </w:pPr>
      <w:r>
        <w:rPr/>
        <w:t>[[@Bible:Exod 19:10 ]][[19:10 &gt;&gt; Exod 19:10]] {{field-on:Bible}} И рече Господ Мойсею: Иди при людете и освети ги днес и утре, и да изперат дрехите си, {{field-off:Bible}}</w:t>
      </w:r>
    </w:p>
    <w:p>
      <w:pPr>
        <w:pStyle w:val="Normal"/>
        <w:rPr/>
      </w:pPr>
      <w:r>
        <w:rPr/>
        <w:t>[[@Bible:Exod 19:11 ]][[19:11 &gt;&gt; Exod 19:11]] {{field-on:Bible}} и да са готови за третия ден; защото в третия ден ще слезе Господ на Синайската гора пред очите на всичките люде. {{field-off:Bible}}</w:t>
      </w:r>
    </w:p>
    <w:p>
      <w:pPr>
        <w:pStyle w:val="Normal"/>
        <w:rPr/>
      </w:pPr>
      <w:r>
        <w:rPr/>
        <w:t>[[@Bible:Exod 19:12 ]][[19:12 &gt;&gt; Exod 19:12]] {{field-on:Bible}} И ще туриш наоколо предели на людете, и ще кажеш; Пазете се да не възлезете на гората, нито да се допрете до никой неин край: който се допре до гората непременно ще умре. {{field-off:Bible}}</w:t>
      </w:r>
    </w:p>
    <w:p>
      <w:pPr>
        <w:pStyle w:val="Normal"/>
        <w:rPr/>
      </w:pPr>
      <w:r>
        <w:rPr/>
        <w:t>[[@Bible:Exod 19:13 ]][[19:13 &gt;&gt; Exod 19:13]] {{field-on:Bible}} И да се не допре до нея ръка, защото с камене ще се убие, или с стрела ще се устрели; или, ако е животно или человек, жив да не остане. Когато тръбата затръби, тогаз ще възлязат на гората. {{field-off:Bible}}</w:t>
      </w:r>
    </w:p>
    <w:p>
      <w:pPr>
        <w:pStyle w:val="Normal"/>
        <w:rPr/>
      </w:pPr>
      <w:r>
        <w:rPr/>
        <w:t>[[@Bible:Exod 19:14 ]][[19:14 &gt;&gt; Exod 19:14]] {{field-on:Bible}} И слезе Мойсей от гората при людете и освети людете; а те изпраха дрехите си. {{field-off:Bible}}</w:t>
      </w:r>
    </w:p>
    <w:p>
      <w:pPr>
        <w:pStyle w:val="Normal"/>
        <w:rPr/>
      </w:pPr>
      <w:r>
        <w:rPr/>
        <w:t>[[@Bible:Exod 19:15 ]][[19:15 &gt;&gt; Exod 19:15]] {{field-on:Bible}} И рече на людете: Бъдете готови за третия ден: не се приближавайте при жена. {{field-off:Bible}}</w:t>
      </w:r>
    </w:p>
    <w:p>
      <w:pPr>
        <w:pStyle w:val="Normal"/>
        <w:rPr/>
      </w:pPr>
      <w:r>
        <w:rPr/>
        <w:t>[[@Bible:Exod 19:16 ]][[19:16 &gt;&gt; Exod 19:16]] {{field-on:Bible}} И сутринта в третия ден станаха гръмове и светкавици, и гъст облак имаше на гората, и много силен тръбен глас; и трепереха всичките люде които бяха в стана. {{field-off:Bible}}</w:t>
      </w:r>
    </w:p>
    <w:p>
      <w:pPr>
        <w:pStyle w:val="Normal"/>
        <w:rPr/>
      </w:pPr>
      <w:r>
        <w:rPr/>
        <w:t>[[@Bible:Exod 19:17 ]][[19:17 &gt;&gt; Exod 19:17]] {{field-on:Bible}} Тогаз изведе Мойсей людете из стана да посрещнат Бога; и застанаха под гората. {{field-off:Bible}}</w:t>
      </w:r>
    </w:p>
    <w:p>
      <w:pPr>
        <w:pStyle w:val="Normal"/>
        <w:rPr/>
      </w:pPr>
      <w:r>
        <w:rPr/>
        <w:t>[[@Bible:Exod 19:18 ]][[19:18 &gt;&gt; Exod 19:18]] {{field-on:Bible}} А Синайската гора беше всичка в дим, защото слезе Господ в огън на нея; и дигаше се димът й като дим от пещ, и всичката гора се тресеше силно. {{field-off:Bible}}</w:t>
      </w:r>
    </w:p>
    <w:p>
      <w:pPr>
        <w:pStyle w:val="Normal"/>
        <w:rPr/>
      </w:pPr>
      <w:r>
        <w:rPr/>
        <w:t>[[@Bible:Exod 19:19 ]][[19:19 &gt;&gt; Exod 19:19]] {{field-on:Bible}} И когато тръбният глас се продължаваше много силно, Мойсей говореше, и Бог му отговаряше с глас. {{field-off:Bible}}</w:t>
      </w:r>
    </w:p>
    <w:p>
      <w:pPr>
        <w:pStyle w:val="Normal"/>
        <w:rPr/>
      </w:pPr>
      <w:r>
        <w:rPr/>
        <w:t>[[@Bible:Exod 19:20 ]][[19:20 &gt;&gt; Exod 19:20]] {{field-on:Bible}} И слезе Господ на Синайската гора на върха на гората. И повика Господ Мойсея на върха на гората; и възлезе Мойсей. {{field-off:Bible}}</w:t>
      </w:r>
    </w:p>
    <w:p>
      <w:pPr>
        <w:pStyle w:val="Normal"/>
        <w:rPr/>
      </w:pPr>
      <w:r>
        <w:rPr/>
        <w:t>[[@Bible:Exod 19:21 ]][[19:21 &gt;&gt; Exod 19:21]] {{field-on:Bible}} И рече Господ Мойсею: Слез та заръчай на людете да се не устремят към Господа да гледат, и паднат мнозина от тях. {{field-off:Bible}}</w:t>
      </w:r>
    </w:p>
    <w:p>
      <w:pPr>
        <w:pStyle w:val="Normal"/>
        <w:rPr/>
      </w:pPr>
      <w:r>
        <w:rPr/>
        <w:t>[[@Bible:Exod 19:22 ]][[19:22 &gt;&gt; Exod 19:22]] {{field-on:Bible}} Така и свещениците които приближават при Господа нека се осветят, за да не нападне Господ върх тях. {{field-off:Bible}}</w:t>
      </w:r>
    </w:p>
    <w:p>
      <w:pPr>
        <w:pStyle w:val="Normal"/>
        <w:rPr/>
      </w:pPr>
      <w:r>
        <w:rPr/>
        <w:t>[[@Bible:Exod 19:23 ]][[19:23 &gt;&gt; Exod 19:23]] {{field-on:Bible}} И рече Мойсей Господу: Людете не могат да възлязат на Синайската гора, защото ти си ни заповядал и рекъл: Тури предели около гората и освети я. {{field-off:Bible}}</w:t>
      </w:r>
    </w:p>
    <w:p>
      <w:pPr>
        <w:pStyle w:val="Normal"/>
        <w:rPr/>
      </w:pPr>
      <w:r>
        <w:rPr/>
        <w:t>[[@Bible:Exod 19:24 ]][[19:24 &gt;&gt; Exod 19:24]] {{field-on:Bible}} И рече му Господ: Иди, слез: после ще възлезеш ти и Аарон наедно се тебе; а свещениците и людете да се не устремят да възлязат към Господа, за да не нападне върх тях. {{field-off:Bible}}</w:t>
      </w:r>
    </w:p>
    <w:p>
      <w:pPr>
        <w:pStyle w:val="Normal"/>
        <w:rPr/>
      </w:pPr>
      <w:r>
        <w:rPr/>
        <w:t>[[@Bible:Exod 19:25 ]][[19:25 &gt;&gt; Exod 19:25]] {{field-on:Bible}} И Мойсей слезе при людете и каза им. {{field-off:Bible}}</w:t>
      </w:r>
    </w:p>
    <w:p>
      <w:pPr>
        <w:pStyle w:val="Heading2"/>
        <w:rPr/>
      </w:pPr>
      <w:r>
        <w:rPr/>
        <w:t>Глава 20</w:t>
      </w:r>
    </w:p>
    <w:p>
      <w:pPr>
        <w:pStyle w:val="Normal"/>
        <w:rPr/>
      </w:pPr>
      <w:r>
        <w:rPr/>
        <w:t>[[@Bible:Exod 20:1 ]][[20:1 &gt;&gt; Exod 20:1]] {{field-on:Bible}} Тогаз каза Бог всички тези думи и говореше: - {{field-off:Bible}}</w:t>
      </w:r>
    </w:p>
    <w:p>
      <w:pPr>
        <w:pStyle w:val="Normal"/>
        <w:rPr/>
      </w:pPr>
      <w:r>
        <w:rPr/>
        <w:t>[[@Bible:Exod 20:2 ]][[20:2 &gt;&gt; Exod 20:2]] {{field-on:Bible}} Аз съм Иеова Бог твой който те изведох из Египетската земя, из дома на рабството. {{field-off:Bible}}</w:t>
      </w:r>
    </w:p>
    <w:p>
      <w:pPr>
        <w:pStyle w:val="Normal"/>
        <w:rPr/>
      </w:pPr>
      <w:r>
        <w:rPr/>
        <w:t>[[@Bible:Exod 20:3 ]][[20:3 &gt;&gt; Exod 20:3]] {{field-on:Bible}} Да нямаш други богове освен мене. {{field-off:Bible}}</w:t>
      </w:r>
    </w:p>
    <w:p>
      <w:pPr>
        <w:pStyle w:val="Normal"/>
        <w:rPr/>
      </w:pPr>
      <w:r>
        <w:rPr/>
        <w:t>[[@Bible:Exod 20:4 ]][[20:4 &gt;&gt; Exod 20:4]] {{field-on:Bible}} Не си прави кумир, и никакво подобие на нещо което е на небето горе, и което на земята долу, или което в водите под земята: {{field-off:Bible}}</w:t>
      </w:r>
    </w:p>
    <w:p>
      <w:pPr>
        <w:pStyle w:val="Normal"/>
        <w:rPr/>
      </w:pPr>
      <w:r>
        <w:rPr/>
        <w:t>[[@Bible:Exod 20:5 ]][[20:5 &gt;&gt; Exod 20:5]] {{field-on:Bible}} да не им се поклониш, нито да им послужиш; защото аз Господ Бог твой съм Бог ревнив, който въздавам беззаконието на бащите върх чадата до третия и четвъртия род на онези които ме ненавиждат, {{field-off:Bible}}</w:t>
      </w:r>
    </w:p>
    <w:p>
      <w:pPr>
        <w:pStyle w:val="Normal"/>
        <w:rPr/>
      </w:pPr>
      <w:r>
        <w:rPr/>
        <w:t>[[@Bible:Exod 20:6 ]][[20:6 &gt;&gt; Exod 20:6]] {{field-on:Bible}} и който правя милост на тисящи родове на онези които ме любят и съхраняват моите заповеди. {{field-off:Bible}}</w:t>
      </w:r>
    </w:p>
    <w:p>
      <w:pPr>
        <w:pStyle w:val="Normal"/>
        <w:rPr/>
      </w:pPr>
      <w:r>
        <w:rPr/>
        <w:t>[[@Bible:Exod 20:7 ]][[20:7 &gt;&gt; Exod 20:7]] {{field-on:Bible}} Не вземай името на Господа Бога твоего напраздно; защото Господ няма да оправдае оногоз който взема напраздно името му. {{field-off:Bible}}</w:t>
      </w:r>
    </w:p>
    <w:p>
      <w:pPr>
        <w:pStyle w:val="Normal"/>
        <w:rPr/>
      </w:pPr>
      <w:r>
        <w:rPr/>
        <w:t>[[@Bible:Exod 20:8 ]][[20:8 &gt;&gt; Exod 20:8]] {{field-on:Bible}} Помни съботния ден да го освещаваш. {{field-off:Bible}}</w:t>
      </w:r>
    </w:p>
    <w:p>
      <w:pPr>
        <w:pStyle w:val="Normal"/>
        <w:rPr/>
      </w:pPr>
      <w:r>
        <w:rPr/>
        <w:t>[[@Bible:Exod 20:9 ]][[20:9 &gt;&gt; Exod 20:9]] {{field-on:Bible}} Шест дни ще работиш и ще вършиш всичките си дела; {{field-off:Bible}}</w:t>
      </w:r>
    </w:p>
    <w:p>
      <w:pPr>
        <w:pStyle w:val="Normal"/>
        <w:rPr/>
      </w:pPr>
      <w:r>
        <w:rPr/>
        <w:t>[[@Bible:Exod 20:10 ]][[20:10 &gt;&gt; Exod 20:10]] {{field-on:Bible}} а седмият ден е събота на Господа Бога твоего: да не правиш в него никое дело, ни ти, ни син ти, ни дъщеря ти, ни слугата ти, нито слугинята ти, нито скотът ти, нито чужденецът ти който е отвътре вратата ти; {{field-off:Bible}}</w:t>
      </w:r>
    </w:p>
    <w:p>
      <w:pPr>
        <w:pStyle w:val="Normal"/>
        <w:rPr/>
      </w:pPr>
      <w:r>
        <w:rPr/>
        <w:t>[[@Bible:Exod 20:11 ]][[20:11 &gt;&gt; Exod 20:11]] {{field-on:Bible}} защото в шест дни направи Господ небето и земята, морето, и всичко което е в тях, а в седмия ден си почина; за това благослови Господ съботния ден и освети го. {{field-off:Bible}}</w:t>
      </w:r>
    </w:p>
    <w:p>
      <w:pPr>
        <w:pStyle w:val="Normal"/>
        <w:rPr/>
      </w:pPr>
      <w:r>
        <w:rPr/>
        <w:t>[[@Bible:Exod 20:12 ]][[20:12 &gt;&gt; Exod 20:12]] {{field-on:Bible}} Почитай баща си и майка си, за да се продължат дните ти на земята която ти дава Господ Бог твой. {{field-off:Bible}}</w:t>
      </w:r>
    </w:p>
    <w:p>
      <w:pPr>
        <w:pStyle w:val="Normal"/>
        <w:rPr/>
      </w:pPr>
      <w:r>
        <w:rPr/>
        <w:t>[[@Bible:Exod 20:13 ]][[20:13 &gt;&gt; Exod 20:13]] {{field-on:Bible}} Не убивай. {{field-off:Bible}}</w:t>
      </w:r>
    </w:p>
    <w:p>
      <w:pPr>
        <w:pStyle w:val="Normal"/>
        <w:rPr/>
      </w:pPr>
      <w:r>
        <w:rPr/>
        <w:t>[[@Bible:Exod 20:14 ]][[20:14 &gt;&gt; Exod 20:14]] {{field-on:Bible}} Не прелюбодействувай. {{field-off:Bible}}</w:t>
      </w:r>
    </w:p>
    <w:p>
      <w:pPr>
        <w:pStyle w:val="Normal"/>
        <w:rPr/>
      </w:pPr>
      <w:r>
        <w:rPr/>
        <w:t>[[@Bible:Exod 20:15 ]][[20:15 &gt;&gt; Exod 20:15]] {{field-on:Bible}} Не кради. {{field-off:Bible}}</w:t>
      </w:r>
    </w:p>
    <w:p>
      <w:pPr>
        <w:pStyle w:val="Normal"/>
        <w:rPr/>
      </w:pPr>
      <w:r>
        <w:rPr/>
        <w:t>[[@Bible:Exod 20:16 ]][[20:16 &gt;&gt; Exod 20:16]] {{field-on:Bible}} Не свидетелствувай против ближния си лъжливо свидетелство. {{field-off:Bible}}</w:t>
      </w:r>
    </w:p>
    <w:p>
      <w:pPr>
        <w:pStyle w:val="Normal"/>
        <w:rPr/>
      </w:pPr>
      <w:r>
        <w:rPr/>
        <w:t>[[@Bible:Exod 20:17 ]][[20:17 &gt;&gt; Exod 20:17]] {{field-on:Bible}} Не пожелай дома на ближния си, не пожелай жената на ближния си, нито слугата му, нито слугинята му, нито вола му, нито осела м, нито нищо което е на ближния ти. {{field-off:Bible}}</w:t>
      </w:r>
    </w:p>
    <w:p>
      <w:pPr>
        <w:pStyle w:val="Normal"/>
        <w:rPr/>
      </w:pPr>
      <w:r>
        <w:rPr/>
        <w:t>[[@Bible:Exod 20:18 ]][[20:18 &gt;&gt; Exod 20:18]] {{field-on:Bible}} И всичките люде гледаха гръмежите, светкавиците, и гласа на тръбата, и гората която димеше; и като видяха людете това нещо оттеглиха се и застанаха отдалеч. {{field-off:Bible}}</w:t>
      </w:r>
    </w:p>
    <w:p>
      <w:pPr>
        <w:pStyle w:val="Normal"/>
        <w:rPr/>
      </w:pPr>
      <w:r>
        <w:rPr/>
        <w:t>[[@Bible:Exod 20:19 ]][[20:19 &gt;&gt; Exod 20:19]] {{field-on:Bible}} И рекоха на Мойсея: Ти говори с нас, и ние ще слушаме; и нека не говори с нас Бог, за да не умрем. {{field-off:Bible}}</w:t>
      </w:r>
    </w:p>
    <w:p>
      <w:pPr>
        <w:pStyle w:val="Normal"/>
        <w:rPr/>
      </w:pPr>
      <w:r>
        <w:rPr/>
        <w:t>[[@Bible:Exod 20:20 ]][[20:20 &gt;&gt; Exod 20:20]] {{field-on:Bible}} И Мойсей рече на людете: Не бойте се: Бог дойде да ви опита, и да бъде страхът му пред вас, за да не съгрешавате. {{field-off:Bible}}</w:t>
      </w:r>
    </w:p>
    <w:p>
      <w:pPr>
        <w:pStyle w:val="Normal"/>
        <w:rPr/>
      </w:pPr>
      <w:r>
        <w:rPr/>
        <w:t>[[@Bible:Exod 20:21 ]][[20:21 &gt;&gt; Exod 20:21]] {{field-on:Bible}} И стоеха людете отдалеч; а Мойсей приближи при мрака дето беше Бог. {{field-off:Bible}}</w:t>
      </w:r>
    </w:p>
    <w:p>
      <w:pPr>
        <w:pStyle w:val="Normal"/>
        <w:rPr/>
      </w:pPr>
      <w:r>
        <w:rPr/>
        <w:t>[[@Bible:Exod 20:22 ]][[20:22 &gt;&gt; Exod 20:22]] {{field-on:Bible}} И рече Господ Мойсею: Така да кажеш на Израилевите синове: Вие видяхте че говорих с вас от небето. {{field-off:Bible}}</w:t>
      </w:r>
    </w:p>
    <w:p>
      <w:pPr>
        <w:pStyle w:val="Normal"/>
        <w:rPr/>
      </w:pPr>
      <w:r>
        <w:rPr/>
        <w:t>[[@Bible:Exod 20:23 ]][[20:23 &gt;&gt; Exod 20:23]] {{field-on:Bible}} Да не правите при мене и сребърни богове, нито да си правите златни богове. {{field-off:Bible}}</w:t>
      </w:r>
    </w:p>
    <w:p>
      <w:pPr>
        <w:pStyle w:val="Normal"/>
        <w:rPr/>
      </w:pPr>
      <w:r>
        <w:rPr/>
        <w:t>[[@Bible:Exod 20:24 ]][[20:24 &gt;&gt; Exod 20:24]] {{field-on:Bible}} Направи ми олтар от земя, и жъртвувай на него всесъженията си, и примирителните си приношения, овците си, и говедата си: на всяко място дето ще туря помен на името си ще дохождам при тебе и ще те благославям. {{field-off:Bible}}</w:t>
      </w:r>
    </w:p>
    <w:p>
      <w:pPr>
        <w:pStyle w:val="Normal"/>
        <w:rPr/>
      </w:pPr>
      <w:r>
        <w:rPr/>
        <w:t>[[@Bible:Exod 20:25 ]][[20:25 &gt;&gt; Exod 20:25]] {{field-on:Bible}} Ако ли ми направиш олтар от камене, да го не съзидаш от дялани камене; защото, ако дигнеш сечиво върх него, ще го оскверниш. {{field-off:Bible}}</w:t>
      </w:r>
    </w:p>
    <w:p>
      <w:pPr>
        <w:pStyle w:val="Normal"/>
        <w:rPr/>
      </w:pPr>
      <w:r>
        <w:rPr/>
        <w:t>[[@Bible:Exod 20:26 ]][[20:26 &gt;&gt; Exod 20:26]] {{field-on:Bible}} И да не възлезваш на олтаря ми по стъпала, за да се не открие върх него голотата ти. {{field-off:Bible}}</w:t>
      </w:r>
    </w:p>
    <w:p>
      <w:pPr>
        <w:pStyle w:val="Heading2"/>
        <w:rPr/>
      </w:pPr>
      <w:r>
        <w:rPr/>
        <w:t>Глава 21</w:t>
      </w:r>
    </w:p>
    <w:p>
      <w:pPr>
        <w:pStyle w:val="Normal"/>
        <w:rPr/>
      </w:pPr>
      <w:r>
        <w:rPr/>
        <w:t>[[@Bible:Exod 21:1 ]][[21:1 &gt;&gt; Exod 21:1]] {{field-on:Bible}} А тези са съдбите, които ще им представиш: {{field-off:Bible}}</w:t>
      </w:r>
    </w:p>
    <w:p>
      <w:pPr>
        <w:pStyle w:val="Normal"/>
        <w:rPr/>
      </w:pPr>
      <w:r>
        <w:rPr/>
        <w:t>[[@Bible:Exod 21:2 ]][[21:2 &gt;&gt; Exod 21:2]] {{field-on:Bible}} Ако купиш раб Евреин, шест години ще работи; а в седмата ще излезе свободен, без да плати нищо. {{field-off:Bible}}</w:t>
      </w:r>
    </w:p>
    <w:p>
      <w:pPr>
        <w:pStyle w:val="Normal"/>
        <w:rPr/>
      </w:pPr>
      <w:r>
        <w:rPr/>
        <w:t>[[@Bible:Exod 21:3 ]][[21:3 &gt;&gt; Exod 21:3]] {{field-on:Bible}} Ако е влязъл сам, сам ще излезе; ако е имал жена, то и жена му ще излезе с него. {{field-off:Bible}}</w:t>
      </w:r>
    </w:p>
    <w:p>
      <w:pPr>
        <w:pStyle w:val="Normal"/>
        <w:rPr/>
      </w:pPr>
      <w:r>
        <w:rPr/>
        <w:t>[[@Bible:Exod 21:4 ]][[21:4 &gt;&gt; Exod 21:4]] {{field-on:Bible}} Ако му е дал господарът му жена, и му е родила тя синове или дъщери, жената и чадата й ще бъдат на господаря й, а той ще излезе сам. {{field-off:Bible}}</w:t>
      </w:r>
    </w:p>
    <w:p>
      <w:pPr>
        <w:pStyle w:val="Normal"/>
        <w:rPr/>
      </w:pPr>
      <w:r>
        <w:rPr/>
        <w:t>[[@Bible:Exod 21:5 ]][[21:5 &gt;&gt; Exod 21:5]] {{field-on:Bible}} Но ако рабът отговори и рече: Обичам господаря си, жена си и чадата си; не ща да изляза свободен, {{field-off:Bible}}</w:t>
      </w:r>
    </w:p>
    <w:p>
      <w:pPr>
        <w:pStyle w:val="Normal"/>
        <w:rPr/>
      </w:pPr>
      <w:r>
        <w:rPr/>
        <w:t>[[@Bible:Exod 21:6 ]][[21:6 &gt;&gt; Exod 21:6]] {{field-on:Bible}} тогаз господарът му ще го заведе пред съдиите, и ще го доведе при дверите, или до дверостълпа, и господарът му ще му промуши ухото с шило; и ще му бъде раб за всегда. {{field-off:Bible}}</w:t>
      </w:r>
    </w:p>
    <w:p>
      <w:pPr>
        <w:pStyle w:val="Normal"/>
        <w:rPr/>
      </w:pPr>
      <w:r>
        <w:rPr/>
        <w:t>[[@Bible:Exod 21:7 ]][[21:7 &gt;&gt; Exod 21:7]] {{field-on:Bible}} И ако някой продаде дъщеря си за рабиня, тя няма да излезе както излазят рабите. {{field-off:Bible}}</w:t>
      </w:r>
    </w:p>
    <w:p>
      <w:pPr>
        <w:pStyle w:val="Normal"/>
        <w:rPr/>
      </w:pPr>
      <w:r>
        <w:rPr/>
        <w:t>[[@Bible:Exod 21:8 ]][[21:8 &gt;&gt; Exod 21:8]] {{field-on:Bible}} Ако ли не бъде угодна на господаря си, който я е направил своя годеница, то ще я остави да се изкупи; не ще има власт да я продаде на чужд народ, понеже се е обходил с нея невярно. {{field-off:Bible}}</w:t>
      </w:r>
    </w:p>
    <w:p>
      <w:pPr>
        <w:pStyle w:val="Normal"/>
        <w:rPr/>
      </w:pPr>
      <w:r>
        <w:rPr/>
        <w:t>[[@Bible:Exod 21:9 ]][[21:9 &gt;&gt; Exod 21:9]] {{field-on:Bible}} Но ако я е сгодил за сина си, ще й направи по обикновението на дъщерите. {{field-off:Bible}}</w:t>
      </w:r>
    </w:p>
    <w:p>
      <w:pPr>
        <w:pStyle w:val="Normal"/>
        <w:rPr/>
      </w:pPr>
      <w:r>
        <w:rPr/>
        <w:t>[[@Bible:Exod 21:10 ]][[21:10 &gt;&gt; Exod 21:10]] {{field-on:Bible}} Ако вземе за себе си друга, да не лиши оназ от храната й, и от дрехите й, и от съпружеско съжитие с нея. {{field-off:Bible}}</w:t>
      </w:r>
    </w:p>
    <w:p>
      <w:pPr>
        <w:pStyle w:val="Normal"/>
        <w:rPr/>
      </w:pPr>
      <w:r>
        <w:rPr/>
        <w:t>[[@Bible:Exod 21:11 ]][[21:11 &gt;&gt; Exod 21:11]] {{field-on:Bible}} Ако ли не й направи тези трите, тогаз тя ще излезе даром без сребро. {{field-off:Bible}}</w:t>
      </w:r>
    </w:p>
    <w:p>
      <w:pPr>
        <w:pStyle w:val="Normal"/>
        <w:rPr/>
      </w:pPr>
      <w:r>
        <w:rPr/>
        <w:t>[[@Bible:Exod 21:12 ]][[21:12 &gt;&gt; Exod 21:12]] {{field-on:Bible}} Който удари человека, та умре, непременно да се умъртви. {{field-off:Bible}}</w:t>
      </w:r>
    </w:p>
    <w:p>
      <w:pPr>
        <w:pStyle w:val="Normal"/>
        <w:rPr/>
      </w:pPr>
      <w:r>
        <w:rPr/>
        <w:t>[[@Bible:Exod 21:13 ]][[21:13 &gt;&gt; Exod 21:13]] {{field-on:Bible}} Ако ли го не е пречаквал, но Бог го е предал в ръцете му, тогаз аз ще ти определя място, дето ще прибегне. {{field-off:Bible}}</w:t>
      </w:r>
    </w:p>
    <w:p>
      <w:pPr>
        <w:pStyle w:val="Normal"/>
        <w:rPr/>
      </w:pPr>
      <w:r>
        <w:rPr/>
        <w:t>[[@Bible:Exod 21:14 ]][[21:14 &gt;&gt; Exod 21:14]] {{field-on:Bible}} Ако ли някой от злоба против ближния си го убие коварно, то и из олтаря ми ще го извадиш за да се умъртви. {{field-off:Bible}}</w:t>
      </w:r>
    </w:p>
    <w:p>
      <w:pPr>
        <w:pStyle w:val="Normal"/>
        <w:rPr/>
      </w:pPr>
      <w:r>
        <w:rPr/>
        <w:t>[[@Bible:Exod 21:15 ]][[21:15 &gt;&gt; Exod 21:15]] {{field-on:Bible}} И който удари баща си или майка си непременно да се умъртви. {{field-off:Bible}}</w:t>
      </w:r>
    </w:p>
    <w:p>
      <w:pPr>
        <w:pStyle w:val="Normal"/>
        <w:rPr/>
      </w:pPr>
      <w:r>
        <w:rPr/>
        <w:t>[[@Bible:Exod 21:16 ]][[21:16 &gt;&gt; Exod 21:16]] {{field-on:Bible}} И който открадне человека и го продаде, или ако се намери в ръцете му, непременно да се умъртви. {{field-off:Bible}}</w:t>
      </w:r>
    </w:p>
    <w:p>
      <w:pPr>
        <w:pStyle w:val="Normal"/>
        <w:rPr/>
      </w:pPr>
      <w:r>
        <w:rPr/>
        <w:t>[[@Bible:Exod 21:17 ]][[21:17 &gt;&gt; Exod 21:17]] {{field-on:Bible}} И който хули баща си или майка си непременно да се умъртви. {{field-off:Bible}}</w:t>
      </w:r>
    </w:p>
    <w:p>
      <w:pPr>
        <w:pStyle w:val="Normal"/>
        <w:rPr/>
      </w:pPr>
      <w:r>
        <w:rPr/>
        <w:t>[[@Bible:Exod 21:18 ]][[21:18 &gt;&gt; Exod 21:18]] {{field-on:Bible}} И кога се карат някои человеци, и единият удари другия с камик или с пестница, и той не умре, но лежи на одъра, {{field-off:Bible}}</w:t>
      </w:r>
    </w:p>
    <w:p>
      <w:pPr>
        <w:pStyle w:val="Normal"/>
        <w:rPr/>
      </w:pPr>
      <w:r>
        <w:rPr/>
        <w:t>[[@Bible:Exod 21:19 ]][[21:19 &gt;&gt; Exod 21:19]] {{field-on:Bible}} ако стане и ходи по вън с тояга, тогаз ще е невинен онзи който го е ударил, само ще плати за лежането му, и ще го изцери. {{field-off:Bible}}</w:t>
      </w:r>
    </w:p>
    <w:p>
      <w:pPr>
        <w:pStyle w:val="Normal"/>
        <w:rPr/>
      </w:pPr>
      <w:r>
        <w:rPr/>
        <w:t>[[@Bible:Exod 21:20 ]][[21:20 &gt;&gt; Exod 21:20]] {{field-on:Bible}} И ако някой удари раба си или рабинята си с тояга, и умре под ръката му, непременно да се накаже. {{field-off:Bible}}</w:t>
      </w:r>
    </w:p>
    <w:p>
      <w:pPr>
        <w:pStyle w:val="Normal"/>
        <w:rPr/>
      </w:pPr>
      <w:r>
        <w:rPr/>
        <w:t>[[@Bible:Exod 21:21 ]][[21:21 &gt;&gt; Exod 21:21]] {{field-on:Bible}} Ако ли поживее един ден или два, да се не наказва, понеже му е сребро. {{field-off:Bible}}</w:t>
      </w:r>
    </w:p>
    <w:p>
      <w:pPr>
        <w:pStyle w:val="Normal"/>
        <w:rPr/>
      </w:pPr>
      <w:r>
        <w:rPr/>
        <w:t>[[@Bible:Exod 21:22 ]][[21:22 &gt;&gt; Exod 21:22]] {{field-on:Bible}} Ако се бият някои и ударят непраздна жена, и пометне детето, а друга повреда не стане, онзи който я е ударил непременно да заплати глобата която на жената мъжът наложи нему; и ще заплати колкото определят съдиите. {{field-off:Bible}}</w:t>
      </w:r>
    </w:p>
    <w:p>
      <w:pPr>
        <w:pStyle w:val="Normal"/>
        <w:rPr/>
      </w:pPr>
      <w:r>
        <w:rPr/>
        <w:t>[[@Bible:Exod 21:23 ]][[21:23 &gt;&gt; Exod 21:23]] {{field-on:Bible}} И ако стане повреда, тогаз ще дадеш живот за живот, {{field-off:Bible}}</w:t>
      </w:r>
    </w:p>
    <w:p>
      <w:pPr>
        <w:pStyle w:val="Normal"/>
        <w:rPr/>
      </w:pPr>
      <w:r>
        <w:rPr/>
        <w:t>[[@Bible:Exod 21:24 ]][[21:24 &gt;&gt; Exod 21:24]] {{field-on:Bible}} око за око, зъб за зъб, ръка за ръка, нога за нога, {{field-off:Bible}}</w:t>
      </w:r>
    </w:p>
    <w:p>
      <w:pPr>
        <w:pStyle w:val="Normal"/>
        <w:rPr/>
      </w:pPr>
      <w:r>
        <w:rPr/>
        <w:t>[[@Bible:Exod 21:25 ]][[21:25 &gt;&gt; Exod 21:25]] {{field-on:Bible}} изгорение за изгорение, рана за рана, удар за удар. {{field-off:Bible}}</w:t>
      </w:r>
    </w:p>
    <w:p>
      <w:pPr>
        <w:pStyle w:val="Normal"/>
        <w:rPr/>
      </w:pPr>
      <w:r>
        <w:rPr/>
        <w:t>[[@Bible:Exod 21:26 ]][[21:26 &gt;&gt; Exod 21:26]] {{field-on:Bible}} Ако някой удари раба си или рабинята си в окото и го ослепи, поради окото му ще го остави свободен. {{field-off:Bible}}</w:t>
      </w:r>
    </w:p>
    <w:p>
      <w:pPr>
        <w:pStyle w:val="Normal"/>
        <w:rPr/>
      </w:pPr>
      <w:r>
        <w:rPr/>
        <w:t>[[@Bible:Exod 21:27 ]][[21:27 &gt;&gt; Exod 21:27]] {{field-on:Bible}} И ако извади зъба на раба си, или зъба на рабинята си, ще го остави свободен поради зъба му. {{field-off:Bible}}</w:t>
      </w:r>
    </w:p>
    <w:p>
      <w:pPr>
        <w:pStyle w:val="Normal"/>
        <w:rPr/>
      </w:pPr>
      <w:r>
        <w:rPr/>
        <w:t>[[@Bible:Exod 21:28 ]][[21:28 &gt;&gt; Exod 21:28]] {{field-on:Bible}} Ако вол убоде мъж или жена, та умре, тогаз волът да се убие с камене, и месото му да се не яде, а на вола стопанинът ще е неповинен. {{field-off:Bible}}</w:t>
      </w:r>
    </w:p>
    <w:p>
      <w:pPr>
        <w:pStyle w:val="Normal"/>
        <w:rPr/>
      </w:pPr>
      <w:r>
        <w:rPr/>
        <w:t>[[@Bible:Exod 21:29 ]][[21:29 &gt;&gt; Exod 21:29]] {{field-on:Bible}} Но ако волът е бил бодлив от по-напред, и се е казало на стопанина му, и го не упазил, то ако убие мъж или жена, волът с камене да се убие, още и стопанинът му да се умъртви. {{field-off:Bible}}</w:t>
      </w:r>
    </w:p>
    <w:p>
      <w:pPr>
        <w:pStyle w:val="Normal"/>
        <w:rPr/>
      </w:pPr>
      <w:r>
        <w:rPr/>
        <w:t>[[@Bible:Exod 21:30 ]][[21:30 &gt;&gt; Exod 21:30]] {{field-on:Bible}} Ако му се наложи откуп, за избавлението на живота си ще даде, колкото му се наложи. {{field-off:Bible}}</w:t>
      </w:r>
    </w:p>
    <w:p>
      <w:pPr>
        <w:pStyle w:val="Normal"/>
        <w:rPr/>
      </w:pPr>
      <w:r>
        <w:rPr/>
        <w:t>[[@Bible:Exod 21:31 ]][[21:31 &gt;&gt; Exod 21:31]] {{field-on:Bible}} Ако убоде син, или убоде дъщеря, по тази съдба ще му направят. {{field-off:Bible}}</w:t>
      </w:r>
    </w:p>
    <w:p>
      <w:pPr>
        <w:pStyle w:val="Normal"/>
        <w:rPr/>
      </w:pPr>
      <w:r>
        <w:rPr/>
        <w:t>[[@Bible:Exod 21:32 ]][[21:32 &gt;&gt; Exod 21:32]] {{field-on:Bible}} Ако волът убоде раб или рабиня, ще даде на господаря им тридесет сребърни сикли, а волът да се убие с камене. {{field-off:Bible}}</w:t>
      </w:r>
    </w:p>
    <w:p>
      <w:pPr>
        <w:pStyle w:val="Normal"/>
        <w:rPr/>
      </w:pPr>
      <w:r>
        <w:rPr/>
        <w:t>[[@Bible:Exod 21:33 ]][[21:33 &gt;&gt; Exod 21:33]] {{field-on:Bible}} И ако отвори някой яма, или изкопае яма и не я покрие, и падне в нея вол или осел, {{field-off:Bible}}</w:t>
      </w:r>
    </w:p>
    <w:p>
      <w:pPr>
        <w:pStyle w:val="Normal"/>
        <w:rPr/>
      </w:pPr>
      <w:r>
        <w:rPr/>
        <w:t>[[@Bible:Exod 21:34 ]][[21:34 &gt;&gt; Exod 21:34]] {{field-on:Bible}} стопанинът на ямата ще заплати повредата, ще даде сребро на стопанина им; а мършата да бъде негова. {{field-off:Bible}}</w:t>
      </w:r>
    </w:p>
    <w:p>
      <w:pPr>
        <w:pStyle w:val="Normal"/>
        <w:rPr/>
      </w:pPr>
      <w:r>
        <w:rPr/>
        <w:t>[[@Bible:Exod 21:35 ]][[21:35 &gt;&gt; Exod 21:35]] {{field-on:Bible}} И ако на някого си волът убоде вола на ближния му, та умре, тогаз да продадат живия вол, и да разделят на две среброто му; така и мършата да разделят на две. {{field-off:Bible}}</w:t>
      </w:r>
    </w:p>
    <w:p>
      <w:pPr>
        <w:pStyle w:val="Normal"/>
        <w:rPr/>
      </w:pPr>
      <w:r>
        <w:rPr/>
        <w:t>[[@Bible:Exod 21:36 ]][[21:36 &gt;&gt; Exod 21:36]] {{field-on:Bible}} Ако ли се е знаело че е волът е бил бодлив от по-напред, и стопанинът му го не упазил, непременно ще плати вол за вол; а мършата ще бъде негова. {{field-off:Bible}}</w:t>
      </w:r>
    </w:p>
    <w:p>
      <w:pPr>
        <w:pStyle w:val="Heading2"/>
        <w:rPr/>
      </w:pPr>
      <w:r>
        <w:rPr/>
        <w:t>Глава 22</w:t>
      </w:r>
    </w:p>
    <w:p>
      <w:pPr>
        <w:pStyle w:val="Normal"/>
        <w:rPr/>
      </w:pPr>
      <w:r>
        <w:rPr/>
        <w:t>[[@Bible:Exod 22:1 ]][[22:1 &gt;&gt; Exod 22:1]] {{field-on:Bible}} Ако някой открадне вол или овца, та го заколе или го продаде, то да плати пет вола вместо вола, и четири овци вместо овцата. {{field-off:Bible}}</w:t>
      </w:r>
    </w:p>
    <w:p>
      <w:pPr>
        <w:pStyle w:val="Normal"/>
        <w:rPr/>
      </w:pPr>
      <w:r>
        <w:rPr/>
        <w:t>[[@Bible:Exod 22:2 ]][[22:2 &gt;&gt; Exod 22:2]] {{field-on:Bible}} Ако някой намери крадец кога подкопава та го удари и умре, няма да се пролее кръв за него. {{field-off:Bible}}</w:t>
      </w:r>
    </w:p>
    <w:p>
      <w:pPr>
        <w:pStyle w:val="Normal"/>
        <w:rPr/>
      </w:pPr>
      <w:r>
        <w:rPr/>
        <w:t>[[@Bible:Exod 22:3 ]][[22:3 &gt;&gt; Exod 22:3]] {{field-on:Bible}} Ако ли е слънцето изгряло над него, ще се пролее кръв за него; трябва непременно да плати; ако ли няма, то да се продаде за украденото. {{field-off:Bible}}</w:t>
      </w:r>
    </w:p>
    <w:p>
      <w:pPr>
        <w:pStyle w:val="Normal"/>
        <w:rPr/>
      </w:pPr>
      <w:r>
        <w:rPr/>
        <w:t>[[@Bible:Exod 22:4 ]][[22:4 &gt;&gt; Exod 22:4]] {{field-on:Bible}} Ако украденото се намери живо в ръцете му, или вол, или осел, или овца, ще плати двойно. {{field-off:Bible}}</w:t>
      </w:r>
    </w:p>
    <w:p>
      <w:pPr>
        <w:pStyle w:val="Normal"/>
        <w:rPr/>
      </w:pPr>
      <w:r>
        <w:rPr/>
        <w:t>[[@Bible:Exod 22:5 ]][[22:5 &gt;&gt; Exod 22:5]] {{field-on:Bible}} Ако някой повреди нива или лозе, и остави скота си да се напасе в чужда нива, да плати от най-добрата рожба на нивата си и от най-добрия плод на лозето си. {{field-off:Bible}}</w:t>
      </w:r>
    </w:p>
    <w:p>
      <w:pPr>
        <w:pStyle w:val="Normal"/>
        <w:rPr/>
      </w:pPr>
      <w:r>
        <w:rPr/>
        <w:t>[[@Bible:Exod 22:6 ]][[22:6 &gt;&gt; Exod 22:6]] {{field-on:Bible}} Ако излезе огън и намери тръне, и изгорят копни или класове или нива, който е запалил огъня непременно ще плати. {{field-off:Bible}}</w:t>
      </w:r>
    </w:p>
    <w:p>
      <w:pPr>
        <w:pStyle w:val="Normal"/>
        <w:rPr/>
      </w:pPr>
      <w:r>
        <w:rPr/>
        <w:t>[[@Bible:Exod 22:7 ]][[22:7 &gt;&gt; Exod 22:7]] {{field-on:Bible}} Ако някой даде на ближния си пари или някакви съдове да ги пази, и се откраднат от къщата на человека, ако се намери крадецът, ще плати двойно. {{field-off:Bible}}</w:t>
      </w:r>
    </w:p>
    <w:p>
      <w:pPr>
        <w:pStyle w:val="Normal"/>
        <w:rPr/>
      </w:pPr>
      <w:r>
        <w:rPr/>
        <w:t>[[@Bible:Exod 22:8 ]][[22:8 &gt;&gt; Exod 22:8]] {{field-on:Bible}} Ако ли се не намери крадецът, тогаз стопанинът на къщата ще се заведе пред съдиите да се изпита дали е турил ръка върх притежанията на ближния си. {{field-off:Bible}}</w:t>
      </w:r>
    </w:p>
    <w:p>
      <w:pPr>
        <w:pStyle w:val="Normal"/>
        <w:rPr/>
      </w:pPr>
      <w:r>
        <w:rPr/>
        <w:t>[[@Bible:Exod 22:9 ]][[22:9 &gt;&gt; Exod 22:9]] {{field-on:Bible}} За всякакъв вид престъпление, - за вол, за осел, за овца, за дреха, за всяко загубено нещо за което би рекъл някой че е негово, - съдбата на двоицата ще дойде пред съдиите; и когото осъдят съдиите, той ще плати двойното на ближния си. {{field-off:Bible}}</w:t>
      </w:r>
    </w:p>
    <w:p>
      <w:pPr>
        <w:pStyle w:val="Normal"/>
        <w:rPr/>
      </w:pPr>
      <w:r>
        <w:rPr/>
        <w:t>[[@Bible:Exod 22:10 ]][[22:10 &gt;&gt; Exod 22:10]] {{field-on:Bible}} Ако някой даде на ближния си осел, или вол, или овца, или какъв-годе скот за да го пази, и умре, или охромее, или се откара без да види някой, {{field-off:Bible}}</w:t>
      </w:r>
    </w:p>
    <w:p>
      <w:pPr>
        <w:pStyle w:val="Normal"/>
        <w:rPr/>
      </w:pPr>
      <w:r>
        <w:rPr/>
        <w:t>[[@Bible:Exod 22:11 ]][[22:11 &gt;&gt; Exod 22:11]] {{field-on:Bible}} клетва Господня да бъде между двоицата, че не е турил ръка върх стоката на ближния си, и стопанинът му ще приеме това свидетелство, а другият да не плати. {{field-off:Bible}}</w:t>
      </w:r>
    </w:p>
    <w:p>
      <w:pPr>
        <w:pStyle w:val="Normal"/>
        <w:rPr/>
      </w:pPr>
      <w:r>
        <w:rPr/>
        <w:t>[[@Bible:Exod 22:12 ]][[22:12 &gt;&gt; Exod 22:12]] {{field-on:Bible}} Но ако се открадне от него, ще плати на стопанина му. {{field-off:Bible}}</w:t>
      </w:r>
    </w:p>
    <w:p>
      <w:pPr>
        <w:pStyle w:val="Normal"/>
        <w:rPr/>
      </w:pPr>
      <w:r>
        <w:rPr/>
        <w:t>[[@Bible:Exod 22:13 ]][[22:13 &gt;&gt; Exod 22:13]] {{field-on:Bible}} Ако бъде от звяр разкъсано, ще го донесе за свидетелство: за разкъсаното няма да плати. {{field-off:Bible}}</w:t>
      </w:r>
    </w:p>
    <w:p>
      <w:pPr>
        <w:pStyle w:val="Normal"/>
        <w:rPr/>
      </w:pPr>
      <w:r>
        <w:rPr/>
        <w:t>[[@Bible:Exod 22:14 ]][[22:14 &gt;&gt; Exod 22:14]] {{field-on:Bible}} И ако заеме някой от ближния си животно, и охромее или умре когато стопанинът му не е с него наедно, непременно ще плати. {{field-off:Bible}}</w:t>
      </w:r>
    </w:p>
    <w:p>
      <w:pPr>
        <w:pStyle w:val="Normal"/>
        <w:rPr/>
      </w:pPr>
      <w:r>
        <w:rPr/>
        <w:t>[[@Bible:Exod 22:15 ]][[22:15 &gt;&gt; Exod 22:15]] {{field-on:Bible}} Ако ли е стопанинът му наедно с него, няма да плати: ако е било наемнато с пари, ще отиде за наема си. {{field-off:Bible}}</w:t>
      </w:r>
    </w:p>
    <w:p>
      <w:pPr>
        <w:pStyle w:val="Normal"/>
        <w:rPr/>
      </w:pPr>
      <w:r>
        <w:rPr/>
        <w:t>[[@Bible:Exod 22:16 ]][[22:16 &gt;&gt; Exod 22:16]] {{field-on:Bible}} И ако някой прелъсти негодена девица и легне с нея, непременно ще й даде вено, и ще я вземе за жена. {{field-off:Bible}}</w:t>
      </w:r>
    </w:p>
    <w:p>
      <w:pPr>
        <w:pStyle w:val="Normal"/>
        <w:rPr/>
      </w:pPr>
      <w:r>
        <w:rPr/>
        <w:t>[[@Bible:Exod 22:17 ]][[22:17 &gt;&gt; Exod 22:17]] {{field-on:Bible}} Ако ли баща й не рачи да му я даде, ще плати сребро според веното на девиците. {{field-off:Bible}}</w:t>
      </w:r>
    </w:p>
    <w:p>
      <w:pPr>
        <w:pStyle w:val="Normal"/>
        <w:rPr/>
      </w:pPr>
      <w:r>
        <w:rPr/>
        <w:t>[[@Bible:Exod 22:18 ]][[22:18 &gt;&gt; Exod 22:18]] {{field-on:Bible}} Магесница жива да не оставиш. {{field-off:Bible}}</w:t>
      </w:r>
    </w:p>
    <w:p>
      <w:pPr>
        <w:pStyle w:val="Normal"/>
        <w:rPr/>
      </w:pPr>
      <w:r>
        <w:rPr/>
        <w:t>[[@Bible:Exod 22:19 ]][[22:19 &gt;&gt; Exod 22:19]] {{field-on:Bible}} Всеки скотоложник непременно да се умъртви. {{field-off:Bible}}</w:t>
      </w:r>
    </w:p>
    <w:p>
      <w:pPr>
        <w:pStyle w:val="Normal"/>
        <w:rPr/>
      </w:pPr>
      <w:r>
        <w:rPr/>
        <w:t>[[@Bible:Exod 22:20 ]][[22:20 &gt;&gt; Exod 22:20]] {{field-on:Bible}} Който жъртвува на богове, а не самому Господу, да погине като проклет. {{field-off:Bible}}</w:t>
      </w:r>
    </w:p>
    <w:p>
      <w:pPr>
        <w:pStyle w:val="Normal"/>
        <w:rPr/>
      </w:pPr>
      <w:r>
        <w:rPr/>
        <w:t>[[@Bible:Exod 22:21 ]][[22:21 &gt;&gt; Exod 22:21]] {{field-on:Bible}} И чужденецът да не притесняваш, нито да го насилствуваш; защото чужденци бяхте в Египетската земя. {{field-off:Bible}}</w:t>
      </w:r>
    </w:p>
    <w:p>
      <w:pPr>
        <w:pStyle w:val="Normal"/>
        <w:rPr/>
      </w:pPr>
      <w:r>
        <w:rPr/>
        <w:t>[[@Bible:Exod 22:22 ]][[22:22 &gt;&gt; Exod 22:22]] {{field-on:Bible}} Да не угнетявате ни една вдовица или сираче. {{field-off:Bible}}</w:t>
      </w:r>
    </w:p>
    <w:p>
      <w:pPr>
        <w:pStyle w:val="Normal"/>
        <w:rPr/>
      </w:pPr>
      <w:r>
        <w:rPr/>
        <w:t>[[@Bible:Exod 22:23 ]][[22:23 &gt;&gt; Exod 22:23]] {{field-on:Bible}} Ако ги угнетите някак, и извикат към мене, непременно ще послушам гласа им, {{field-off:Bible}}</w:t>
      </w:r>
    </w:p>
    <w:p>
      <w:pPr>
        <w:pStyle w:val="Normal"/>
        <w:rPr/>
      </w:pPr>
      <w:r>
        <w:rPr/>
        <w:t>[[@Bible:Exod 22:24 ]][[22:24 &gt;&gt; Exod 22:24]] {{field-on:Bible}} и гневът ми ще се разпали, и ще ви убия с нож; и жените ви ще бъдат вдовици, и чадата ви сирачета. {{field-off:Bible}}</w:t>
      </w:r>
    </w:p>
    <w:p>
      <w:pPr>
        <w:pStyle w:val="Normal"/>
        <w:rPr/>
      </w:pPr>
      <w:r>
        <w:rPr/>
        <w:t>[[@Bible:Exod 22:25 ]][[22:25 &gt;&gt; Exod 22:25]] {{field-on:Bible}} Ако дадеш на заем сребро на съседа си сиромаха между моя народ, да не постъпваш с него като лихоимец, да му не наложиш лихва. {{field-off:Bible}}</w:t>
      </w:r>
    </w:p>
    <w:p>
      <w:pPr>
        <w:pStyle w:val="Normal"/>
        <w:rPr/>
      </w:pPr>
      <w:r>
        <w:rPr/>
        <w:t>[[@Bible:Exod 22:26 ]][[22:26 &gt;&gt; Exod 22:26]] {{field-on:Bible}} Ако вземеш залог дрехата на ближния си, до захождането на слънцето да му я върнеш; {{field-off:Bible}}</w:t>
      </w:r>
    </w:p>
    <w:p>
      <w:pPr>
        <w:pStyle w:val="Normal"/>
        <w:rPr/>
      </w:pPr>
      <w:r>
        <w:rPr/>
        <w:t>[[@Bible:Exod 22:27 ]][[22:27 &gt;&gt; Exod 22:27]] {{field-on:Bible}} защото това е само завивката му, това е дрехата на кожата му: с какво ще спи? и като викне към мене ще чуя, защото аз съм милостив. {{field-off:Bible}}</w:t>
      </w:r>
    </w:p>
    <w:p>
      <w:pPr>
        <w:pStyle w:val="Normal"/>
        <w:rPr/>
      </w:pPr>
      <w:r>
        <w:rPr/>
        <w:t>[[@Bible:Exod 22:28 ]][[22:28 &gt;&gt; Exod 22:28]] {{field-on:Bible}} Да не злословиш съдии, нито да прокълнеш началника на народа си. {{field-off:Bible}}</w:t>
      </w:r>
    </w:p>
    <w:p>
      <w:pPr>
        <w:pStyle w:val="Normal"/>
        <w:rPr/>
      </w:pPr>
      <w:r>
        <w:rPr/>
        <w:t>[[@Bible:Exod 22:29 ]][[22:29 &gt;&gt; Exod 22:29]] {{field-on:Bible}} Начатките на гумното си и на жлеба си да не забавиш; първородния от синовете си ще дадеш на мене. {{field-off:Bible}}</w:t>
      </w:r>
    </w:p>
    <w:p>
      <w:pPr>
        <w:pStyle w:val="Normal"/>
        <w:rPr/>
      </w:pPr>
      <w:r>
        <w:rPr/>
        <w:t>[[@Bible:Exod 22:30 ]][[22:30 &gt;&gt; Exod 22:30]] {{field-on:Bible}} Така ще направиш за говедото си и за овцата си: седем дни ще бъде с майка си, а в осмия ден ще го дадеш на мене. {{field-off:Bible}}</w:t>
      </w:r>
    </w:p>
    <w:p>
      <w:pPr>
        <w:pStyle w:val="Normal"/>
        <w:rPr/>
      </w:pPr>
      <w:r>
        <w:rPr/>
        <w:t>[[@Bible:Exod 22:31 ]][[22:31 &gt;&gt; Exod 22:31]] {{field-on:Bible}} И ще ми бъдете свети мъже. И месо разкъсано от зверове в полето да не ядете, на псетата го хвърлете. {{field-off:Bible}}</w:t>
      </w:r>
    </w:p>
    <w:p>
      <w:pPr>
        <w:pStyle w:val="Heading2"/>
        <w:rPr/>
      </w:pPr>
      <w:r>
        <w:rPr/>
        <w:t>Глава 23</w:t>
      </w:r>
    </w:p>
    <w:p>
      <w:pPr>
        <w:pStyle w:val="Normal"/>
        <w:rPr/>
      </w:pPr>
      <w:r>
        <w:rPr/>
        <w:t>[[@Bible:Exod 23:1 ]][[23:1 &gt;&gt; Exod 23:1]] {{field-on:Bible}} Да не разносиш лъжлив слух. Да не туриш ръка с неправедния за да бъдеш свидетел в полза на неправдата. {{field-off:Bible}}</w:t>
      </w:r>
    </w:p>
    <w:p>
      <w:pPr>
        <w:pStyle w:val="Normal"/>
        <w:rPr/>
      </w:pPr>
      <w:r>
        <w:rPr/>
        <w:t>[[@Bible:Exod 23:2 ]][[23:2 &gt;&gt; Exod 23:2]] {{field-on:Bible}} Да не отидеш след множеството да правиш зло; нито да говориш в съдба така щото да се увличаш след множеството за да изкривиш правото; {{field-off:Bible}}</w:t>
      </w:r>
    </w:p>
    <w:p>
      <w:pPr>
        <w:pStyle w:val="Normal"/>
        <w:rPr/>
      </w:pPr>
      <w:r>
        <w:rPr/>
        <w:t>[[@Bible:Exod 23:3 ]][[23:3 &gt;&gt; Exod 23:3]] {{field-on:Bible}} нито да покажеш лицеприятие на сиромаха в съдбата му. {{field-off:Bible}}</w:t>
      </w:r>
    </w:p>
    <w:p>
      <w:pPr>
        <w:pStyle w:val="Normal"/>
        <w:rPr/>
      </w:pPr>
      <w:r>
        <w:rPr/>
        <w:t>[[@Bible:Exod 23:4 ]][[23:4 &gt;&gt; Exod 23:4]] {{field-on:Bible}} Ако срещнеш на неприятеля си вола или осела му заблудил, непременно да му го закараш. {{field-off:Bible}}</w:t>
      </w:r>
    </w:p>
    <w:p>
      <w:pPr>
        <w:pStyle w:val="Normal"/>
        <w:rPr/>
      </w:pPr>
      <w:r>
        <w:rPr/>
        <w:t>[[@Bible:Exod 23:5 ]][[23:5 &gt;&gt; Exod 23:5]] {{field-on:Bible}} Ако видиш на враждебника си осела че е паднал под товара си, и ти се иска да отбегнеш да му не помогнеш, непременно трябва с него наедно да помогнеш. {{field-off:Bible}}</w:t>
      </w:r>
    </w:p>
    <w:p>
      <w:pPr>
        <w:pStyle w:val="Normal"/>
        <w:rPr/>
      </w:pPr>
      <w:r>
        <w:rPr/>
        <w:t>[[@Bible:Exod 23:6 ]][[23:6 &gt;&gt; Exod 23:6]] {{field-on:Bible}} Да не изкривиш правдата на нищия си в съдбата му. {{field-off:Bible}}</w:t>
      </w:r>
    </w:p>
    <w:p>
      <w:pPr>
        <w:pStyle w:val="Normal"/>
        <w:rPr/>
      </w:pPr>
      <w:r>
        <w:rPr/>
        <w:t>[[@Bible:Exod 23:7 ]][[23:7 &gt;&gt; Exod 23:7]] {{field-on:Bible}} Отдалечавай се от неправедна работа, и не убивай неповинния и праведния; защото аз няма да оправдая нечестивия. {{field-off:Bible}}</w:t>
      </w:r>
    </w:p>
    <w:p>
      <w:pPr>
        <w:pStyle w:val="Normal"/>
        <w:rPr/>
      </w:pPr>
      <w:r>
        <w:rPr/>
        <w:t>[[@Bible:Exod 23:8 ]][[23:8 &gt;&gt; Exod 23:8]] {{field-on:Bible}} И дарове да не вземеш защото даровете правят слепи тези които имат отворени очи, и извращат думите на праведните. {{field-off:Bible}}</w:t>
      </w:r>
    </w:p>
    <w:p>
      <w:pPr>
        <w:pStyle w:val="Normal"/>
        <w:rPr/>
      </w:pPr>
      <w:r>
        <w:rPr/>
        <w:t>[[@Bible:Exod 23:9 ]][[23:9 &gt;&gt; Exod 23:9]] {{field-on:Bible}} И да не насилствуваш чужденеца; защото вие познавате какво е на сърдцето на чужденеца, понеже сте били чужденци в Египетската земя. {{field-off:Bible}}</w:t>
      </w:r>
    </w:p>
    <w:p>
      <w:pPr>
        <w:pStyle w:val="Normal"/>
        <w:rPr/>
      </w:pPr>
      <w:r>
        <w:rPr/>
        <w:t>[[@Bible:Exod 23:10 ]][[23:10 &gt;&gt; Exod 23:10]] {{field-on:Bible}} И шест лета да сееш земята си и да събираш плодовете й; {{field-off:Bible}}</w:t>
      </w:r>
    </w:p>
    <w:p>
      <w:pPr>
        <w:pStyle w:val="Normal"/>
        <w:rPr/>
      </w:pPr>
      <w:r>
        <w:rPr/>
        <w:t>[[@Bible:Exod 23:11 ]][[23:11 &gt;&gt; Exod 23:11]] {{field-on:Bible}} а в седмото да я оставиш неработена и да я напуснеш, за да се хранят сиромасите на твоя народ; и щото остане от тях да ядат полските животни. Така ще сториш с лозето си и с маслините си. {{field-off:Bible}}</w:t>
      </w:r>
    </w:p>
    <w:p>
      <w:pPr>
        <w:pStyle w:val="Normal"/>
        <w:rPr/>
      </w:pPr>
      <w:r>
        <w:rPr/>
        <w:t>[[@Bible:Exod 23:12 ]][[23:12 &gt;&gt; Exod 23:12]] {{field-on:Bible}} Шест дни ще работиш работите си; а в седмия ден ще си се успокоиш, за да си почине волът ти и оселът ти, и да си отдъхне синът на рабинята ти и чужденецът. {{field-off:Bible}}</w:t>
      </w:r>
    </w:p>
    <w:p>
      <w:pPr>
        <w:pStyle w:val="Normal"/>
        <w:rPr/>
      </w:pPr>
      <w:r>
        <w:rPr/>
        <w:t>[[@Bible:Exod 23:13 ]][[23:13 &gt;&gt; Exod 23:13]] {{field-on:Bible}} И да се пазите във всичко що ви говорих; и име на други богове да не поменете, нито да се чуе из устата ви. {{field-off:Bible}}</w:t>
      </w:r>
    </w:p>
    <w:p>
      <w:pPr>
        <w:pStyle w:val="Normal"/>
        <w:rPr/>
      </w:pPr>
      <w:r>
        <w:rPr/>
        <w:t>[[@Bible:Exod 23:14 ]][[23:14 &gt;&gt; Exod 23:14]] {{field-on:Bible}} Три пъти в годината ще Ми правиш праздник. {{field-off:Bible}}</w:t>
      </w:r>
    </w:p>
    <w:p>
      <w:pPr>
        <w:pStyle w:val="Normal"/>
        <w:rPr/>
      </w:pPr>
      <w:r>
        <w:rPr/>
        <w:t>[[@Bible:Exod 23:15 ]][[23:15 &gt;&gt; Exod 23:15]] {{field-on:Bible}} Ще пазиш праздника на безквасните хлябове: седем дни ще ядеш безквасни хлябове, както съм ти заповядал, в отреденото време на месеца Авив, защото в него си излязъл из Египет; и никой да се не яви пред мене с праздни ръце: {{field-off:Bible}}</w:t>
      </w:r>
    </w:p>
    <w:p>
      <w:pPr>
        <w:pStyle w:val="Normal"/>
        <w:rPr/>
      </w:pPr>
      <w:r>
        <w:rPr/>
        <w:t>[[@Bible:Exod 23:16 ]][[23:16 &gt;&gt; Exod 23:16]] {{field-on:Bible}} и праздника на жетвата, първите плодове на труда ти които си посеял в нивата: и праздника на събирането на плодовете, в свършването на годината, когато събереш плодовете си от нивата. {{field-off:Bible}}</w:t>
      </w:r>
    </w:p>
    <w:p>
      <w:pPr>
        <w:pStyle w:val="Normal"/>
        <w:rPr/>
      </w:pPr>
      <w:r>
        <w:rPr/>
        <w:t>[[@Bible:Exod 23:17 ]][[23:17 &gt;&gt; Exod 23:17]] {{field-on:Bible}} Три пъти в годината да се явява всичкият твой мъжки пол пред Господа Йеова. {{field-off:Bible}}</w:t>
      </w:r>
    </w:p>
    <w:p>
      <w:pPr>
        <w:pStyle w:val="Normal"/>
        <w:rPr/>
      </w:pPr>
      <w:r>
        <w:rPr/>
        <w:t>[[@Bible:Exod 23:18 ]][[23:18 &gt;&gt; Exod 23:18]] {{field-on:Bible}} Да не принесеш кръвта на жертвата ми с с квасен хляб, нито да остане тлъстината на праздника ми през нощта до утре. {{field-off:Bible}}</w:t>
      </w:r>
    </w:p>
    <w:p>
      <w:pPr>
        <w:pStyle w:val="Normal"/>
        <w:rPr/>
      </w:pPr>
      <w:r>
        <w:rPr/>
        <w:t>[[@Bible:Exod 23:19 ]][[23:19 &gt;&gt; Exod 23:19]] {{field-on:Bible}} Начатките от първите плодове от земята си ще принесеш в дома на Господа Бога твоего. Да не свариш яре в млякото на майка му. {{field-off:Bible}}</w:t>
      </w:r>
    </w:p>
    <w:p>
      <w:pPr>
        <w:pStyle w:val="Normal"/>
        <w:rPr/>
      </w:pPr>
      <w:r>
        <w:rPr/>
        <w:t>[[@Bible:Exod 23:20 ]][[23:20 &gt;&gt; Exod 23:20]] {{field-on:Bible}} Ето, аз проваждам Ангел пред тебе да те пази по пътя, и да те заведе на мястото, което приготвих. {{field-off:Bible}}</w:t>
      </w:r>
    </w:p>
    <w:p>
      <w:pPr>
        <w:pStyle w:val="Normal"/>
        <w:rPr/>
      </w:pPr>
      <w:r>
        <w:rPr/>
        <w:t>[[@Bible:Exod 23:21 ]][[23:21 &gt;&gt; Exod 23:21]] {{field-on:Bible}} Бъди внимателен в неговото присътствие, и слушай гласа му: да му се не опираш, защото няма да опрости престъпленията ви; понеже името ми е в него. {{field-off:Bible}}</w:t>
      </w:r>
    </w:p>
    <w:p>
      <w:pPr>
        <w:pStyle w:val="Normal"/>
        <w:rPr/>
      </w:pPr>
      <w:r>
        <w:rPr/>
        <w:t>[[@Bible:Exod 23:22 ]][[23:22 &gt;&gt; Exod 23:22]] {{field-on:Bible}} Но ако слушаш внимателно гласа му, и правиш всичко що говоря, тогаз аз ще бъда неприятел на неприятелите ти, и противник на противниците твои. {{field-off:Bible}}</w:t>
      </w:r>
    </w:p>
    <w:p>
      <w:pPr>
        <w:pStyle w:val="Normal"/>
        <w:rPr/>
      </w:pPr>
      <w:r>
        <w:rPr/>
        <w:t>[[@Bible:Exod 23:23 ]][[23:23 &gt;&gt; Exod 23:23]] {{field-on:Bible}} Защото Ангелът ми ще върви пред тебе, и ще те въведе при Аморейците, Хетейците, и Ферезейците, и Хананейците, Евейците, и Йевусейците; и ще ги изтреби. {{field-off:Bible}}</w:t>
      </w:r>
    </w:p>
    <w:p>
      <w:pPr>
        <w:pStyle w:val="Normal"/>
        <w:rPr/>
      </w:pPr>
      <w:r>
        <w:rPr/>
        <w:t>[[@Bible:Exod 23:24 ]][[23:24 &gt;&gt; Exod 23:24]] {{field-on:Bible}} Да се не поклониш на боговете им, нито да им послужиш, нито да правиш по делата им; но да ги довършиш съвсем, и да изпотрошиш идолите им. {{field-off:Bible}}</w:t>
      </w:r>
    </w:p>
    <w:p>
      <w:pPr>
        <w:pStyle w:val="Normal"/>
        <w:rPr/>
      </w:pPr>
      <w:r>
        <w:rPr/>
        <w:t>[[@Bible:Exod 23:25 ]][[23:25 &gt;&gt; Exod 23:25]] {{field-on:Bible}} И да служите на Господа Бога вашего, и той ще благославя хляба ти и водата ти; и ще отдалечавам всяка болест от помежду ви. {{field-off:Bible}}</w:t>
      </w:r>
    </w:p>
    <w:p>
      <w:pPr>
        <w:pStyle w:val="Normal"/>
        <w:rPr/>
      </w:pPr>
      <w:r>
        <w:rPr/>
        <w:t>[[@Bible:Exod 23:26 ]][[23:26 &gt;&gt; Exod 23:26]] {{field-on:Bible}} И не ще да има безчадна нито неплодна в земята ти: числото на дните ти ще направя пълно. {{field-off:Bible}}</w:t>
      </w:r>
    </w:p>
    <w:p>
      <w:pPr>
        <w:pStyle w:val="Normal"/>
        <w:rPr/>
      </w:pPr>
      <w:r>
        <w:rPr/>
        <w:t>[[@Bible:Exod 23:27 ]][[23:27 &gt;&gt; Exod 23:27]] {{field-on:Bible}} Ще проводя страха си пред тебе, и ще хвърля в смущение всичките народи в които отидеш, и ще направя всичките ти неприятели да обърнат гръб на тебе. {{field-off:Bible}}</w:t>
      </w:r>
    </w:p>
    <w:p>
      <w:pPr>
        <w:pStyle w:val="Normal"/>
        <w:rPr/>
      </w:pPr>
      <w:r>
        <w:rPr/>
        <w:t>[[@Bible:Exod 23:28 ]][[23:28 &gt;&gt; Exod 23:28]] {{field-on:Bible}} И ще проводя стършени пред тебе; и ще изпъдят от лицето ти Евейците, Хананейците, и Хетейците. {{field-off:Bible}}</w:t>
      </w:r>
    </w:p>
    <w:p>
      <w:pPr>
        <w:pStyle w:val="Normal"/>
        <w:rPr/>
      </w:pPr>
      <w:r>
        <w:rPr/>
        <w:t>[[@Bible:Exod 23:29 ]][[23:29 &gt;&gt; Exod 23:29]] {{field-on:Bible}} Не ща да ги изпъдя от лицето ти в една година, за да не запустее земята и се умножат против тебе на полето зверовете. {{field-off:Bible}}</w:t>
      </w:r>
    </w:p>
    <w:p>
      <w:pPr>
        <w:pStyle w:val="Normal"/>
        <w:rPr/>
      </w:pPr>
      <w:r>
        <w:rPr/>
        <w:t>[[@Bible:Exod 23:30 ]][[23:30 &gt;&gt; Exod 23:30]] {{field-on:Bible}} Малко по малко ще ги изпъждам от лицето ти, доде нарастеш и обладаеш земята. {{field-off:Bible}}</w:t>
      </w:r>
    </w:p>
    <w:p>
      <w:pPr>
        <w:pStyle w:val="Normal"/>
        <w:rPr/>
      </w:pPr>
      <w:r>
        <w:rPr/>
        <w:t>[[@Bible:Exod 23:31 ]][[23:31 &gt;&gt; Exod 23:31]] {{field-on:Bible}} И ще положа пределите ти от червено море до Филистимско Море, и от пустинята до река Ефрат; защото на вашите ръце ще предам жителите на мястото, и ще ги изпъдиш от лицето си. {{field-off:Bible}}</w:t>
      </w:r>
    </w:p>
    <w:p>
      <w:pPr>
        <w:pStyle w:val="Normal"/>
        <w:rPr/>
      </w:pPr>
      <w:r>
        <w:rPr/>
        <w:t>[[@Bible:Exod 23:32 ]][[23:32 &gt;&gt; Exod 23:32]] {{field-on:Bible}} Да не направиш договор с тях нито с боговете им. {{field-off:Bible}}</w:t>
      </w:r>
    </w:p>
    <w:p>
      <w:pPr>
        <w:pStyle w:val="Normal"/>
        <w:rPr/>
      </w:pPr>
      <w:r>
        <w:rPr/>
        <w:t>[[@Bible:Exod 23:33 ]][[23:33 &gt;&gt; Exod 23:33]] {{field-on:Bible}} Да не живеят в земята ти, за да те не направят да ми съгрешиш; защото ако послужиш на боговете им, това непременно ще ти бъде примка. {{field-off:Bible}}</w:t>
      </w:r>
    </w:p>
    <w:p>
      <w:pPr>
        <w:pStyle w:val="Heading2"/>
        <w:rPr/>
      </w:pPr>
      <w:r>
        <w:rPr/>
        <w:t>Глава 24</w:t>
      </w:r>
    </w:p>
    <w:p>
      <w:pPr>
        <w:pStyle w:val="Normal"/>
        <w:rPr/>
      </w:pPr>
      <w:r>
        <w:rPr/>
        <w:t>[[@Bible:Exod 24:1 ]][[24:1 &gt;&gt; Exod 24:1]] {{field-on:Bible}} И рече Моисею: Възлез към Господа, ти и Аараон, Надав и Авиуд, и седемдесет от Израилевите старейшини, и се поклонете от далеч; {{field-off:Bible}}</w:t>
      </w:r>
    </w:p>
    <w:p>
      <w:pPr>
        <w:pStyle w:val="Normal"/>
        <w:rPr/>
      </w:pPr>
      <w:r>
        <w:rPr/>
        <w:t>[[@Bible:Exod 24:2 ]][[24:2 &gt;&gt; Exod 24:2]] {{field-on:Bible}} и Моисей сам ще приближи при Господа, а те да не приближат, нито людете да възлязат с него заедно. {{field-off:Bible}}</w:t>
      </w:r>
    </w:p>
    <w:p>
      <w:pPr>
        <w:pStyle w:val="Normal"/>
        <w:rPr/>
      </w:pPr>
      <w:r>
        <w:rPr/>
        <w:t>[[@Bible:Exod 24:3 ]][[24:3 &gt;&gt; Exod 24:3]] {{field-on:Bible}} Тогаз Моисей дойде та каза на людете всичките думи Господни и всичките му съдби; и всичките люде с един глас отговориха и рекоха: Ще сторим всичко което говори Господ. {{field-off:Bible}}</w:t>
      </w:r>
    </w:p>
    <w:p>
      <w:pPr>
        <w:pStyle w:val="Normal"/>
        <w:rPr/>
      </w:pPr>
      <w:r>
        <w:rPr/>
        <w:t>[[@Bible:Exod 24:4 ]][[24:4 &gt;&gt; Exod 24:4]] {{field-on:Bible}} И написа Моисей всичките думи Господни; и стана рано на утринта та съгради олтар под гората, и изправи дванадесет стълпа, според дванадесетте Израилеви племена. {{field-off:Bible}}</w:t>
      </w:r>
    </w:p>
    <w:p>
      <w:pPr>
        <w:pStyle w:val="Normal"/>
        <w:rPr/>
      </w:pPr>
      <w:r>
        <w:rPr/>
        <w:t>[[@Bible:Exod 24:5 ]][[24:5 &gt;&gt; Exod 24:5]] {{field-on:Bible}} И проводи момци от Израилевите синове, та принесоха всесъжения, и пожертвуваха Господу примирителни жертви, телци. {{field-off:Bible}}</w:t>
      </w:r>
    </w:p>
    <w:p>
      <w:pPr>
        <w:pStyle w:val="Normal"/>
        <w:rPr/>
      </w:pPr>
      <w:r>
        <w:rPr/>
        <w:t>[[@Bible:Exod 24:6 ]][[24:6 &gt;&gt; Exod 24:6]] {{field-on:Bible}} И Моисей взе половината от кръвта и тури я в тасове, а с половината от кръвта поръси върху олтаря. {{field-off:Bible}}</w:t>
      </w:r>
    </w:p>
    <w:p>
      <w:pPr>
        <w:pStyle w:val="Normal"/>
        <w:rPr/>
      </w:pPr>
      <w:r>
        <w:rPr/>
        <w:t>[[@Bible:Exod 24:7 ]][[24:7 &gt;&gt; Exod 24:7]] {{field-on:Bible}} После взе книгата на завета и прочете я в слушането на людете; и те рекоха: Ще правим всичко щото рече Господ, и ще бъдем послушни. {{field-off:Bible}}</w:t>
      </w:r>
    </w:p>
    <w:p>
      <w:pPr>
        <w:pStyle w:val="Normal"/>
        <w:rPr/>
      </w:pPr>
      <w:r>
        <w:rPr/>
        <w:t>[[@Bible:Exod 24:8 ]][[24:8 &gt;&gt; Exod 24:8]] {{field-on:Bible}} Тогаз Моисей взе кръвта и поръси людете, и рече: Ето кръвта на завета що направи Господ с вас според всички тези думи. {{field-off:Bible}}</w:t>
      </w:r>
    </w:p>
    <w:p>
      <w:pPr>
        <w:pStyle w:val="Normal"/>
        <w:rPr/>
      </w:pPr>
      <w:r>
        <w:rPr/>
        <w:t>[[@Bible:Exod 24:9 ]][[24:9 &gt;&gt; Exod 24:9]] {{field-on:Bible}} И възлязоха Моисей и Аарон, Надав и Авиуд, и седемдесет от Израилевите старейшини. {{field-off:Bible}}</w:t>
      </w:r>
    </w:p>
    <w:p>
      <w:pPr>
        <w:pStyle w:val="Normal"/>
        <w:rPr/>
      </w:pPr>
      <w:r>
        <w:rPr/>
        <w:t>[[@Bible:Exod 24:10 ]][[24:10 &gt;&gt; Exod 24:10]] {{field-on:Bible}} И видяха Бога Израилева, и под нозете му като нещо постлано от камик сапфир, и по чистотата като също небе. {{field-off:Bible}}</w:t>
      </w:r>
    </w:p>
    <w:p>
      <w:pPr>
        <w:pStyle w:val="Normal"/>
        <w:rPr/>
      </w:pPr>
      <w:r>
        <w:rPr/>
        <w:t>[[@Bible:Exod 24:11 ]][[24:11 &gt;&gt; Exod 24:11]] {{field-on:Bible}} И не тури ръката си на избраните от Израилевите синове. И видяха Бога, и ядоха и пиха. {{field-off:Bible}}</w:t>
      </w:r>
    </w:p>
    <w:p>
      <w:pPr>
        <w:pStyle w:val="Normal"/>
        <w:rPr/>
      </w:pPr>
      <w:r>
        <w:rPr/>
        <w:t>[[@Bible:Exod 24:12 ]][[24:12 &gt;&gt; Exod 24:12]] {{field-on:Bible}} И рече Господ Моисею: Възлез при мене на гората и бъди там; и ще ти дам каменните плочи, и закона, и заповедите които съм написал да ги поучаваш. {{field-off:Bible}}</w:t>
      </w:r>
    </w:p>
    <w:p>
      <w:pPr>
        <w:pStyle w:val="Normal"/>
        <w:rPr/>
      </w:pPr>
      <w:r>
        <w:rPr/>
        <w:t>[[@Bible:Exod 24:13 ]][[24:13 &gt;&gt; Exod 24:13]] {{field-on:Bible}} И стана Моисей наедно с Исуса слугата си, и възлезе Моисей на Божията гора. {{field-off:Bible}}</w:t>
      </w:r>
    </w:p>
    <w:p>
      <w:pPr>
        <w:pStyle w:val="Normal"/>
        <w:rPr/>
      </w:pPr>
      <w:r>
        <w:rPr/>
        <w:t>[[@Bible:Exod 24:14 ]][[24:14 &gt;&gt; Exod 24:14]] {{field-on:Bible}} И рече на старейшините: чакайте ни тук доде се върнем при вас; и, ето, Аарон и Ор са с вас: който има съдба, нека иде при тях. {{field-off:Bible}}</w:t>
      </w:r>
    </w:p>
    <w:p>
      <w:pPr>
        <w:pStyle w:val="Normal"/>
        <w:rPr/>
      </w:pPr>
      <w:r>
        <w:rPr/>
        <w:t>[[@Bible:Exod 24:15 ]][[24:15 &gt;&gt; Exod 24:15]] {{field-on:Bible}} И възлезе Моисей на гората; и облакът покриваше гората. {{field-off:Bible}}</w:t>
      </w:r>
    </w:p>
    <w:p>
      <w:pPr>
        <w:pStyle w:val="Normal"/>
        <w:rPr/>
      </w:pPr>
      <w:r>
        <w:rPr/>
        <w:t>[[@Bible:Exod 24:16 ]][[24:16 &gt;&gt; Exod 24:16]] {{field-on:Bible}} И славата Господня застана на Синайската гора, и облакът я покриваше шест дни; и в седмия ден повика Господ към Моисея отсред облака. {{field-off:Bible}}</w:t>
      </w:r>
    </w:p>
    <w:p>
      <w:pPr>
        <w:pStyle w:val="Normal"/>
        <w:rPr/>
      </w:pPr>
      <w:r>
        <w:rPr/>
        <w:t>[[@Bible:Exod 24:17 ]][[24:17 &gt;&gt; Exod 24:17]] {{field-on:Bible}} И видът на славата Господня по върха на гората беше в очите на Израилевите синове като огън пояждаещ. {{field-off:Bible}}</w:t>
      </w:r>
    </w:p>
    <w:p>
      <w:pPr>
        <w:pStyle w:val="Normal"/>
        <w:rPr/>
      </w:pPr>
      <w:r>
        <w:rPr/>
        <w:t>[[@Bible:Exod 24:18 ]][[24:18 &gt;&gt; Exod 24:18]] {{field-on:Bible}} И влезе Моисей всред облака, и възлезе на гората; и стоя Моисей на гората четиридесет дни и четиридесет нощи. {{field-off:Bible}}</w:t>
      </w:r>
    </w:p>
    <w:p>
      <w:pPr>
        <w:pStyle w:val="Heading2"/>
        <w:rPr/>
      </w:pPr>
      <w:r>
        <w:rPr/>
        <w:t>Глава 25</w:t>
      </w:r>
    </w:p>
    <w:p>
      <w:pPr>
        <w:pStyle w:val="Normal"/>
        <w:rPr/>
      </w:pPr>
      <w:r>
        <w:rPr/>
        <w:t>[[@Bible:Exod 25:1 ]][[25:1 &gt;&gt; Exod 25:1]] {{field-on:Bible}} И говори Господ Моисею и рече: {{field-off:Bible}}</w:t>
      </w:r>
    </w:p>
    <w:p>
      <w:pPr>
        <w:pStyle w:val="Normal"/>
        <w:rPr/>
      </w:pPr>
      <w:r>
        <w:rPr/>
        <w:t>[[@Bible:Exod 25:2 ]][[25:2 &gt;&gt; Exod 25:2]] {{field-on:Bible}} Кажи на Израилевите синове да вземат за мене приношение: от всекиго человека който от самоволно сърце би дал ще приемете приношението за мене. {{field-off:Bible}}</w:t>
      </w:r>
    </w:p>
    <w:p>
      <w:pPr>
        <w:pStyle w:val="Normal"/>
        <w:rPr/>
      </w:pPr>
      <w:r>
        <w:rPr/>
        <w:t>[[@Bible:Exod 25:3 ]][[25:3 &gt;&gt; Exod 25:3]] {{field-on:Bible}} И това е приношението което ще приемете от тях: злато, и сребро, и мед, {{field-off:Bible}}</w:t>
      </w:r>
    </w:p>
    <w:p>
      <w:pPr>
        <w:pStyle w:val="Normal"/>
        <w:rPr/>
      </w:pPr>
      <w:r>
        <w:rPr/>
        <w:t>[[@Bible:Exod 25:4 ]][[25:4 &gt;&gt; Exod 25:4]] {{field-on:Bible}} и синьо, и багрено, и червено, и висон, и козина, {{field-off:Bible}}</w:t>
      </w:r>
    </w:p>
    <w:p>
      <w:pPr>
        <w:pStyle w:val="Normal"/>
        <w:rPr/>
      </w:pPr>
      <w:r>
        <w:rPr/>
        <w:t>[[@Bible:Exod 25:5 ]][[25:5 &gt;&gt; Exod 25:5]] {{field-on:Bible}} и овенски кожи очервени, и кожи от язовци, и дърво ситим, {{field-off:Bible}}</w:t>
      </w:r>
    </w:p>
    <w:p>
      <w:pPr>
        <w:pStyle w:val="Normal"/>
        <w:rPr/>
      </w:pPr>
      <w:r>
        <w:rPr/>
        <w:t>[[@Bible:Exod 25:6 ]][[25:6 &gt;&gt; Exod 25:6]] {{field-on:Bible}} и масло за светене, аромати за маслото на помазването и за благовонното кадене, {{field-off:Bible}}</w:t>
      </w:r>
    </w:p>
    <w:p>
      <w:pPr>
        <w:pStyle w:val="Normal"/>
        <w:rPr/>
      </w:pPr>
      <w:r>
        <w:rPr/>
        <w:t>[[@Bible:Exod 25:7 ]][[25:7 &gt;&gt; Exod 25:7]] {{field-on:Bible}} камене ониксови, и камене за вложение на ефода и на нагръдника. {{field-off:Bible}}</w:t>
      </w:r>
    </w:p>
    <w:p>
      <w:pPr>
        <w:pStyle w:val="Normal"/>
        <w:rPr/>
      </w:pPr>
      <w:r>
        <w:rPr/>
        <w:t>[[@Bible:Exod 25:8 ]][[25:8 &gt;&gt; Exod 25:8]] {{field-on:Bible}} И да ми направят светилище, за да обитавам между тях. {{field-off:Bible}}</w:t>
      </w:r>
    </w:p>
    <w:p>
      <w:pPr>
        <w:pStyle w:val="Normal"/>
        <w:rPr/>
      </w:pPr>
      <w:r>
        <w:rPr/>
        <w:t>[[@Bible:Exod 25:9 ]][[25:9 &gt;&gt; Exod 25:9]] {{field-on:Bible}} По всичко което ти показвам аз образа на скинията, и образа на всичките й съдове, така да направите. {{field-off:Bible}}</w:t>
      </w:r>
    </w:p>
    <w:p>
      <w:pPr>
        <w:pStyle w:val="Normal"/>
        <w:rPr/>
      </w:pPr>
      <w:r>
        <w:rPr/>
        <w:t>[[@Bible:Exod 25:10 ]][[25:10 &gt;&gt; Exod 25:10]] {{field-on:Bible}} И да направят ковчег от дърво ситим: дължината му два лакта и половина, и ширината му един лакът и половина, и височината му един лакът и половина. {{field-off:Bible}}</w:t>
      </w:r>
    </w:p>
    <w:p>
      <w:pPr>
        <w:pStyle w:val="Normal"/>
        <w:rPr/>
      </w:pPr>
      <w:r>
        <w:rPr/>
        <w:t>[[@Bible:Exod 25:11 ]][[25:11 &gt;&gt; Exod 25:11]] {{field-on:Bible}} И да го обковеш с чисто злато: ще го обковеш отвън и отвътре, и върху него ще направиш злат венец наоколо. {{field-off:Bible}}</w:t>
      </w:r>
    </w:p>
    <w:p>
      <w:pPr>
        <w:pStyle w:val="Normal"/>
        <w:rPr/>
      </w:pPr>
      <w:r>
        <w:rPr/>
        <w:t>[[@Bible:Exod 25:12 ]][[25:12 &gt;&gt; Exod 25:12]] {{field-on:Bible}} И да излееш за него четири златни колцета, и да ги туриш на четирите му ъгла, две колцета на едната му страна, и две колцета на другата му страна. {{field-off:Bible}}</w:t>
      </w:r>
    </w:p>
    <w:p>
      <w:pPr>
        <w:pStyle w:val="Normal"/>
        <w:rPr/>
      </w:pPr>
      <w:r>
        <w:rPr/>
        <w:t>[[@Bible:Exod 25:13 ]][[25:13 &gt;&gt; Exod 25:13]] {{field-on:Bible}} И да направиш върлини от дърво ситим, и да ги обковеш със злато. {{field-off:Bible}}</w:t>
      </w:r>
    </w:p>
    <w:p>
      <w:pPr>
        <w:pStyle w:val="Normal"/>
        <w:rPr/>
      </w:pPr>
      <w:r>
        <w:rPr/>
        <w:t>[[@Bible:Exod 25:14 ]][[25:14 &gt;&gt; Exod 25:14]] {{field-on:Bible}} И да провреш върлините през колцетата от страните на ковчега, за да се носи ковчегът чрез тях. {{field-off:Bible}}</w:t>
      </w:r>
    </w:p>
    <w:p>
      <w:pPr>
        <w:pStyle w:val="Normal"/>
        <w:rPr/>
      </w:pPr>
      <w:r>
        <w:rPr/>
        <w:t>[[@Bible:Exod 25:15 ]][[25:15 &gt;&gt; Exod 25:15]] {{field-on:Bible}} Върлините да останат в колцетата на ковчега: да се не изваждат от него. {{field-off:Bible}}</w:t>
      </w:r>
    </w:p>
    <w:p>
      <w:pPr>
        <w:pStyle w:val="Normal"/>
        <w:rPr/>
      </w:pPr>
      <w:r>
        <w:rPr/>
        <w:t>[[@Bible:Exod 25:16 ]][[25:16 &gt;&gt; Exod 25:16]] {{field-on:Bible}} И да туриш в ковчега свидетелството което ще ти дам. {{field-off:Bible}}</w:t>
      </w:r>
    </w:p>
    <w:p>
      <w:pPr>
        <w:pStyle w:val="Normal"/>
        <w:rPr/>
      </w:pPr>
      <w:r>
        <w:rPr/>
        <w:t>[[@Bible:Exod 25:17 ]][[25:17 &gt;&gt; Exod 25:17]] {{field-on:Bible}} И да направиш очистилище от чисто злато: два лакта и половина дължината му и лакът и половина ширината му. {{field-off:Bible}}</w:t>
      </w:r>
    </w:p>
    <w:p>
      <w:pPr>
        <w:pStyle w:val="Normal"/>
        <w:rPr/>
      </w:pPr>
      <w:r>
        <w:rPr/>
        <w:t>[[@Bible:Exod 25:18 ]][[25:18 &gt;&gt; Exod 25:18]] {{field-on:Bible}} И да направиш два херувима от злато: изковани да ги направиш, на двата края на очистилището. {{field-off:Bible}}</w:t>
      </w:r>
    </w:p>
    <w:p>
      <w:pPr>
        <w:pStyle w:val="Normal"/>
        <w:rPr/>
      </w:pPr>
      <w:r>
        <w:rPr/>
        <w:t>[[@Bible:Exod 25:19 ]][[25:19 &gt;&gt; Exod 25:19]] {{field-on:Bible}} И да направиш един херувим от единия край, и един херувим от другия край: херувимите да направите от същото очистилище на двата му края. {{field-off:Bible}}</w:t>
      </w:r>
    </w:p>
    <w:p>
      <w:pPr>
        <w:pStyle w:val="Normal"/>
        <w:rPr/>
      </w:pPr>
      <w:r>
        <w:rPr/>
        <w:t>[[@Bible:Exod 25:20 ]][[25:20 &gt;&gt; Exod 25:20]] {{field-on:Bible}} И херувимите да бъдат с разпростряни отгоре крила, и ще прикриват с крилата си очистилището, и лицата им ще са едно срещу друго към очистилището да бъдат лицата на херувимите. {{field-off:Bible}}</w:t>
      </w:r>
    </w:p>
    <w:p>
      <w:pPr>
        <w:pStyle w:val="Normal"/>
        <w:rPr/>
      </w:pPr>
      <w:r>
        <w:rPr/>
        <w:t>[[@Bible:Exod 25:21 ]][[25:21 &gt;&gt; Exod 25:21]] {{field-on:Bible}} И да положиш очистилището на ковчега отгоре; и да туриш вътре в ковчега свидетелството което ще ти дам. {{field-off:Bible}}</w:t>
      </w:r>
    </w:p>
    <w:p>
      <w:pPr>
        <w:pStyle w:val="Normal"/>
        <w:rPr/>
      </w:pPr>
      <w:r>
        <w:rPr/>
        <w:t>[[@Bible:Exod 25:22 ]][[25:22 &gt;&gt; Exod 25:22]] {{field-on:Bible}} И там ще се виждам с тебе, и отгоре на очистилището, от средата на двата херувима които са над ковчега на свидетелството, ще говоря с тебе за всичко което ще ти заповядам за Израилевите синове. {{field-off:Bible}}</w:t>
      </w:r>
    </w:p>
    <w:p>
      <w:pPr>
        <w:pStyle w:val="Normal"/>
        <w:rPr/>
      </w:pPr>
      <w:r>
        <w:rPr/>
        <w:t>[[@Bible:Exod 25:23 ]][[25:23 &gt;&gt; Exod 25:23]] {{field-on:Bible}} И да направиш трапеза от дърво ситим: два лакта дължината й, и един лакът ширината й, а височината й един лакът и половина. {{field-off:Bible}}</w:t>
      </w:r>
    </w:p>
    <w:p>
      <w:pPr>
        <w:pStyle w:val="Normal"/>
        <w:rPr/>
      </w:pPr>
      <w:r>
        <w:rPr/>
        <w:t>[[@Bible:Exod 25:24 ]][[25:24 &gt;&gt; Exod 25:24]] {{field-on:Bible}} И да я обковеш с чисто злато, и да й направиш злат венец наоколо. {{field-off:Bible}}</w:t>
      </w:r>
    </w:p>
    <w:p>
      <w:pPr>
        <w:pStyle w:val="Normal"/>
        <w:rPr/>
      </w:pPr>
      <w:r>
        <w:rPr/>
        <w:t>[[@Bible:Exod 25:25 ]][[25:25 &gt;&gt; Exod 25:25]] {{field-on:Bible}} И да й направиш краищник наоколо, една длан на шир, и да направиш на краищника и злат венец наоколо. {{field-off:Bible}}</w:t>
      </w:r>
    </w:p>
    <w:p>
      <w:pPr>
        <w:pStyle w:val="Normal"/>
        <w:rPr/>
      </w:pPr>
      <w:r>
        <w:rPr/>
        <w:t>[[@Bible:Exod 25:26 ]][[25:26 &gt;&gt; Exod 25:26]] {{field-on:Bible}} И да направиш четири златни колцета, и да туриш колцетата на четирите ъгли които са на четирите й нозе. {{field-off:Bible}}</w:t>
      </w:r>
    </w:p>
    <w:p>
      <w:pPr>
        <w:pStyle w:val="Normal"/>
        <w:rPr/>
      </w:pPr>
      <w:r>
        <w:rPr/>
        <w:t>[[@Bible:Exod 25:27 ]][[25:27 &gt;&gt; Exod 25:27]] {{field-on:Bible}} Колцетата да бъдат около краищника влагалища на върлините, за да се носи трапезата. {{field-off:Bible}}</w:t>
      </w:r>
    </w:p>
    <w:p>
      <w:pPr>
        <w:pStyle w:val="Normal"/>
        <w:rPr/>
      </w:pPr>
      <w:r>
        <w:rPr/>
        <w:t>[[@Bible:Exod 25:28 ]][[25:28 &gt;&gt; Exod 25:28]] {{field-on:Bible}} И да направиш върлините от дърво ситим, и да ги обковеш с злато, и да се носи трапезата чрез тях. {{field-off:Bible}}</w:t>
      </w:r>
    </w:p>
    <w:p>
      <w:pPr>
        <w:pStyle w:val="Normal"/>
        <w:rPr/>
      </w:pPr>
      <w:r>
        <w:rPr/>
        <w:t>[[@Bible:Exod 25:29 ]][[25:29 &gt;&gt; Exod 25:29]] {{field-on:Bible}} И да направиш блюдата й, и темянниците й, и възливалниците й, и тасовете й, за да биват чрез тях възлиянията: от чисто злато ще ги направиш. {{field-off:Bible}}</w:t>
      </w:r>
    </w:p>
    <w:p>
      <w:pPr>
        <w:pStyle w:val="Normal"/>
        <w:rPr/>
      </w:pPr>
      <w:r>
        <w:rPr/>
        <w:t>[[@Bible:Exod 25:30 ]][[25:30 &gt;&gt; Exod 25:30]] {{field-on:Bible}} И да полагаш на трапезата хлябове за предложение пред мене всякога. {{field-off:Bible}}</w:t>
      </w:r>
    </w:p>
    <w:p>
      <w:pPr>
        <w:pStyle w:val="Normal"/>
        <w:rPr/>
      </w:pPr>
      <w:r>
        <w:rPr/>
        <w:t>[[@Bible:Exod 25:31 ]][[25:31 &gt;&gt; Exod 25:31]] {{field-on:Bible}} И да направиш светилник от чисто злато: изкован да направиш светилника: стеблото му, и ветвите му, чашките му, и яблъчките му, и цветята му да бъдат из него си. {{field-off:Bible}}</w:t>
      </w:r>
    </w:p>
    <w:p>
      <w:pPr>
        <w:pStyle w:val="Normal"/>
        <w:rPr/>
      </w:pPr>
      <w:r>
        <w:rPr/>
        <w:t>[[@Bible:Exod 25:32 ]][[25:32 &gt;&gt; Exod 25:32]] {{field-on:Bible}} И от страните му да изхождат шест ветви, три ветви на светилника от едната страна, и три ветви на светилника от другата страна. {{field-off:Bible}}</w:t>
      </w:r>
    </w:p>
    <w:p>
      <w:pPr>
        <w:pStyle w:val="Normal"/>
        <w:rPr/>
      </w:pPr>
      <w:r>
        <w:rPr/>
        <w:t>[[@Bible:Exod 25:33 ]][[25:33 &gt;&gt; Exod 25:33]] {{field-on:Bible}} На едната ветва да има три чашки като на мигдали, една яблъчка, и едно цвете; и на другата ветва три чашки като на мигдали, една яблъчка, и едно цвете: така да има на шестте ветви които изхождат из светилника. {{field-off:Bible}}</w:t>
      </w:r>
    </w:p>
    <w:p>
      <w:pPr>
        <w:pStyle w:val="Normal"/>
        <w:rPr/>
      </w:pPr>
      <w:r>
        <w:rPr/>
        <w:t>[[@Bible:Exod 25:34 ]][[25:34 &gt;&gt; Exod 25:34]] {{field-on:Bible}} И на стеблото на светилника да има четири чашки като на мигдали, с яблъчките им и цветята им. {{field-off:Bible}}</w:t>
      </w:r>
    </w:p>
    <w:p>
      <w:pPr>
        <w:pStyle w:val="Normal"/>
        <w:rPr/>
      </w:pPr>
      <w:r>
        <w:rPr/>
        <w:t>[[@Bible:Exod 25:35 ]][[25:35 &gt;&gt; Exod 25:35]] {{field-on:Bible}} И на шестте ветви които изхождат из светилника да има под двете му ветви една яблъчка, и под двете му ветви една яблъчка, и под двете му ветви една яблъчка. {{field-off:Bible}}</w:t>
      </w:r>
    </w:p>
    <w:p>
      <w:pPr>
        <w:pStyle w:val="Normal"/>
        <w:rPr/>
      </w:pPr>
      <w:r>
        <w:rPr/>
        <w:t>[[@Bible:Exod 25:36 ]][[25:36 &gt;&gt; Exod 25:36]] {{field-on:Bible}} Яблъчките и ветвите им да бъдат от него: всичкото му цяло изковано от чисто злато. {{field-off:Bible}}</w:t>
      </w:r>
    </w:p>
    <w:p>
      <w:pPr>
        <w:pStyle w:val="Normal"/>
        <w:rPr/>
      </w:pPr>
      <w:r>
        <w:rPr/>
        <w:t>[[@Bible:Exod 25:37 ]][[25:37 &gt;&gt; Exod 25:37]] {{field-on:Bible}} И светилата му да направиш седем; и да палят светилата му, за да светят отпреде му. {{field-off:Bible}}</w:t>
      </w:r>
    </w:p>
    <w:p>
      <w:pPr>
        <w:pStyle w:val="Normal"/>
        <w:rPr/>
      </w:pPr>
      <w:r>
        <w:rPr/>
        <w:t>[[@Bible:Exod 25:38 ]][[25:38 &gt;&gt; Exod 25:38]] {{field-on:Bible}} И щипците му и подносцниците му да бъдат от чисто злато {{field-off:Bible}}</w:t>
      </w:r>
    </w:p>
    <w:p>
      <w:pPr>
        <w:pStyle w:val="Normal"/>
        <w:rPr/>
      </w:pPr>
      <w:r>
        <w:rPr/>
        <w:t>[[@Bible:Exod 25:39 ]][[25:39 &gt;&gt; Exod 25:39]] {{field-on:Bible}} От един талант чисто злато да се направи той и всички тези съдове. {{field-off:Bible}}</w:t>
      </w:r>
    </w:p>
    <w:p>
      <w:pPr>
        <w:pStyle w:val="Normal"/>
        <w:rPr/>
      </w:pPr>
      <w:r>
        <w:rPr/>
        <w:t>[[@Bible:Exod 25:40 ]][[25:40 &gt;&gt; Exod 25:40]] {{field-on:Bible}} И виж да ги направиш по образа им който ти биде показан на гората. {{field-off:Bible}}</w:t>
      </w:r>
    </w:p>
    <w:p>
      <w:pPr>
        <w:pStyle w:val="Heading2"/>
        <w:rPr/>
      </w:pPr>
      <w:r>
        <w:rPr/>
        <w:t>Глава 26</w:t>
      </w:r>
    </w:p>
    <w:p>
      <w:pPr>
        <w:pStyle w:val="Normal"/>
        <w:rPr/>
      </w:pPr>
      <w:r>
        <w:rPr/>
        <w:t>[[@Bible:Exod 26:1 ]][[26:1 &gt;&gt; Exod 26:1]] {{field-on:Bible}} И да направиш скинията с десет опони от препреден висон, и синьо, и багрено, и червено: на тях да направиш херувими от изкусна работа. {{field-off:Bible}}</w:t>
      </w:r>
    </w:p>
    <w:p>
      <w:pPr>
        <w:pStyle w:val="Normal"/>
        <w:rPr/>
      </w:pPr>
      <w:r>
        <w:rPr/>
        <w:t>[[@Bible:Exod 26:2 ]][[26:2 &gt;&gt; Exod 26:2]] {{field-on:Bible}} Дължината на едната опона двадесет и осем лакти, и ширината на едната опона четири лакти: всичките опони от една мярка. {{field-off:Bible}}</w:t>
      </w:r>
    </w:p>
    <w:p>
      <w:pPr>
        <w:pStyle w:val="Normal"/>
        <w:rPr/>
      </w:pPr>
      <w:r>
        <w:rPr/>
        <w:t>[[@Bible:Exod 26:3 ]][[26:3 &gt;&gt; Exod 26:3]] {{field-on:Bible}} Петте опони да са съединени една с друга; и другите пет опони да са съединени една с друга. {{field-off:Bible}}</w:t>
      </w:r>
    </w:p>
    <w:p>
      <w:pPr>
        <w:pStyle w:val="Normal"/>
        <w:rPr/>
      </w:pPr>
      <w:r>
        <w:rPr/>
        <w:t>[[@Bible:Exod 26:4 ]][[26:4 &gt;&gt; Exod 26:4]] {{field-on:Bible}} И да направиш сини запетелки по края на едната опона, по краищата на съединението: така да направиш и по края на крайната опона на второто съединение. {{field-off:Bible}}</w:t>
      </w:r>
    </w:p>
    <w:p>
      <w:pPr>
        <w:pStyle w:val="Normal"/>
        <w:rPr/>
      </w:pPr>
      <w:r>
        <w:rPr/>
        <w:t>[[@Bible:Exod 26:5 ]][[26:5 &gt;&gt; Exod 26:5]] {{field-on:Bible}} Петдесет запетелки да направиш на едната опона, и петдесет запетелки да направиш по края на опоната която е в второто съединение: запетелките да се спосрещат една с друга. {{field-off:Bible}}</w:t>
      </w:r>
    </w:p>
    <w:p>
      <w:pPr>
        <w:pStyle w:val="Normal"/>
        <w:rPr/>
      </w:pPr>
      <w:r>
        <w:rPr/>
        <w:t>[[@Bible:Exod 26:6 ]][[26:6 &gt;&gt; Exod 26:6]] {{field-on:Bible}} И да направиш петдесет златни петелки, и с петелките да съединиш опоните една с друга: така скинията ще бъде една. {{field-off:Bible}}</w:t>
      </w:r>
    </w:p>
    <w:p>
      <w:pPr>
        <w:pStyle w:val="Normal"/>
        <w:rPr/>
      </w:pPr>
      <w:r>
        <w:rPr/>
        <w:t>[[@Bible:Exod 26:7 ]][[26:7 &gt;&gt; Exod 26:7]] {{field-on:Bible}} И да направиш опони от козина за покрив над скинията: единадесет да направиш тези опони. {{field-off:Bible}}</w:t>
      </w:r>
    </w:p>
    <w:p>
      <w:pPr>
        <w:pStyle w:val="Normal"/>
        <w:rPr/>
      </w:pPr>
      <w:r>
        <w:rPr/>
        <w:t>[[@Bible:Exod 26:8 ]][[26:8 &gt;&gt; Exod 26:8]] {{field-on:Bible}} дължината на едната опона тридесет лакти, и ширината на едната опона четири лакти: единадесетте опони да бъдат на една мярка. {{field-off:Bible}}</w:t>
      </w:r>
    </w:p>
    <w:p>
      <w:pPr>
        <w:pStyle w:val="Normal"/>
        <w:rPr/>
      </w:pPr>
      <w:r>
        <w:rPr/>
        <w:t>[[@Bible:Exod 26:9 ]][[26:9 &gt;&gt; Exod 26:9]] {{field-on:Bible}} И да съединиш петте опони особно, и шестте опони особно; а шестата опона да да прегънеш двойно към лицето на скинията. {{field-off:Bible}}</w:t>
      </w:r>
    </w:p>
    <w:p>
      <w:pPr>
        <w:pStyle w:val="Normal"/>
        <w:rPr/>
      </w:pPr>
      <w:r>
        <w:rPr/>
        <w:t>[[@Bible:Exod 26:10 ]][[26:10 &gt;&gt; Exod 26:10]] {{field-on:Bible}} И да направиш петдесет запетелки по края на едната опона която е крайна в съединението, и петдесет запетелки по края на опоната от второто съединение. {{field-off:Bible}}</w:t>
      </w:r>
    </w:p>
    <w:p>
      <w:pPr>
        <w:pStyle w:val="Normal"/>
        <w:rPr/>
      </w:pPr>
      <w:r>
        <w:rPr/>
        <w:t>[[@Bible:Exod 26:11 ]][[26:11 &gt;&gt; Exod 26:11]] {{field-on:Bible}} И да направиш петдесет медни петелки, и да запетлееш петелките със запетелките, и да съединиш покрива, и ще е един. {{field-off:Bible}}</w:t>
      </w:r>
    </w:p>
    <w:p>
      <w:pPr>
        <w:pStyle w:val="Normal"/>
        <w:rPr/>
      </w:pPr>
      <w:r>
        <w:rPr/>
        <w:t>[[@Bible:Exod 26:12 ]][[26:12 &gt;&gt; Exod 26:12]] {{field-on:Bible}} А остатъкът който остава повече от опоните на покрива, половината на опоната която остава ще виси на задната страна на скинията. {{field-off:Bible}}</w:t>
      </w:r>
    </w:p>
    <w:p>
      <w:pPr>
        <w:pStyle w:val="Normal"/>
        <w:rPr/>
      </w:pPr>
      <w:r>
        <w:rPr/>
        <w:t>[[@Bible:Exod 26:13 ]][[26:13 &gt;&gt; Exod 26:13]] {{field-on:Bible}} И един лакът от едната страна и един лакът от другата страна от онова което остава повече от дължината на опоните от покрива ще виси по страните на скинията от тук и от тук за да я покрива. {{field-off:Bible}}</w:t>
      </w:r>
    </w:p>
    <w:p>
      <w:pPr>
        <w:pStyle w:val="Normal"/>
        <w:rPr/>
      </w:pPr>
      <w:r>
        <w:rPr/>
        <w:t>[[@Bible:Exod 26:14 ]][[26:14 &gt;&gt; Exod 26:14]] {{field-on:Bible}} И да направиш покрив за скинията от овенски очервени кожи, и прикривало отгоре от язовечки кожи. {{field-off:Bible}}</w:t>
      </w:r>
    </w:p>
    <w:p>
      <w:pPr>
        <w:pStyle w:val="Normal"/>
        <w:rPr/>
      </w:pPr>
      <w:r>
        <w:rPr/>
        <w:t>[[@Bible:Exod 26:15 ]][[26:15 &gt;&gt; Exod 26:15]] {{field-on:Bible}} И да направиш за скинията дъски от дърво ситим да стоят прави: {{field-off:Bible}}</w:t>
      </w:r>
    </w:p>
    <w:p>
      <w:pPr>
        <w:pStyle w:val="Normal"/>
        <w:rPr/>
      </w:pPr>
      <w:r>
        <w:rPr/>
        <w:t>[[@Bible:Exod 26:16 ]][[26:16 &gt;&gt; Exod 26:16]] {{field-on:Bible}} десет лакти дължината на една дъска, и лакът и половина ширината на една дъска. {{field-off:Bible}}</w:t>
      </w:r>
    </w:p>
    <w:p>
      <w:pPr>
        <w:pStyle w:val="Normal"/>
        <w:rPr/>
      </w:pPr>
      <w:r>
        <w:rPr/>
        <w:t>[[@Bible:Exod 26:17 ]][[26:17 &gt;&gt; Exod 26:17]] {{field-on:Bible}} Два шипа да има в едната дъска спосрещани един с друг: така да направиш на всичките дъски на скинията. {{field-off:Bible}}</w:t>
      </w:r>
    </w:p>
    <w:p>
      <w:pPr>
        <w:pStyle w:val="Normal"/>
        <w:rPr/>
      </w:pPr>
      <w:r>
        <w:rPr/>
        <w:t>[[@Bible:Exod 26:18 ]][[26:18 &gt;&gt; Exod 26:18]] {{field-on:Bible}} И да направиш дъските на скинията, двадесет дъски от южна страна към пладне. {{field-off:Bible}}</w:t>
      </w:r>
    </w:p>
    <w:p>
      <w:pPr>
        <w:pStyle w:val="Normal"/>
        <w:rPr/>
      </w:pPr>
      <w:r>
        <w:rPr/>
        <w:t>[[@Bible:Exod 26:19 ]][[26:19 &gt;&gt; Exod 26:19]] {{field-on:Bible}} И отдолу на двадесетте дъски да направиш четиридесет сребърни подложки: две подложки отдолу на едната дъска за двата й шипа, и две подложки отдолу на другата дъска за двата й шипа. {{field-off:Bible}}</w:t>
      </w:r>
    </w:p>
    <w:p>
      <w:pPr>
        <w:pStyle w:val="Normal"/>
        <w:rPr/>
      </w:pPr>
      <w:r>
        <w:rPr/>
        <w:t>[[@Bible:Exod 26:20 ]][[26:20 &gt;&gt; Exod 26:20]] {{field-on:Bible}} И за втората страна на скинията, която е към север, ще направиш двадесет дъски, {{field-off:Bible}}</w:t>
      </w:r>
    </w:p>
    <w:p>
      <w:pPr>
        <w:pStyle w:val="Normal"/>
        <w:rPr/>
      </w:pPr>
      <w:r>
        <w:rPr/>
        <w:t>[[@Bible:Exod 26:21 ]][[26:21 &gt;&gt; Exod 26:21]] {{field-on:Bible}} и четиридесетте им сребърни подложки, две подложки под едната дъска, и две подложки под другата дъска. {{field-off:Bible}}</w:t>
      </w:r>
    </w:p>
    <w:p>
      <w:pPr>
        <w:pStyle w:val="Normal"/>
        <w:rPr/>
      </w:pPr>
      <w:r>
        <w:rPr/>
        <w:t>[[@Bible:Exod 26:22 ]][[26:22 &gt;&gt; Exod 26:22]] {{field-on:Bible}} И за задната страна на скинията към запад да направиш шест дъски. {{field-off:Bible}}</w:t>
      </w:r>
    </w:p>
    <w:p>
      <w:pPr>
        <w:pStyle w:val="Normal"/>
        <w:rPr/>
      </w:pPr>
      <w:r>
        <w:rPr/>
        <w:t>[[@Bible:Exod 26:23 ]][[26:23 &gt;&gt; Exod 26:23]] {{field-on:Bible}} Да направиш и две дъски за ъгловете на скинията от задната страна. {{field-off:Bible}}</w:t>
      </w:r>
    </w:p>
    <w:p>
      <w:pPr>
        <w:pStyle w:val="Normal"/>
        <w:rPr/>
      </w:pPr>
      <w:r>
        <w:rPr/>
        <w:t>[[@Bible:Exod 26:24 ]][[26:24 &gt;&gt; Exod 26:24]] {{field-on:Bible}} И да са съединени отдолу, и отгоре да са ставени наедно с едно колце: така да бъде за двете: за двата ъгла да бъдат. {{field-off:Bible}}</w:t>
      </w:r>
    </w:p>
    <w:p>
      <w:pPr>
        <w:pStyle w:val="Normal"/>
        <w:rPr/>
      </w:pPr>
      <w:r>
        <w:rPr/>
        <w:t>[[@Bible:Exod 26:25 ]][[26:25 &gt;&gt; Exod 26:25]] {{field-on:Bible}} И така да бъдат осем дъски, и сребърните им подложки шестнадесет подложки: две подложки под едната дъска, и две подложки под другата дъска. {{field-off:Bible}}</w:t>
      </w:r>
    </w:p>
    <w:p>
      <w:pPr>
        <w:pStyle w:val="Normal"/>
        <w:rPr/>
      </w:pPr>
      <w:r>
        <w:rPr/>
        <w:t>[[@Bible:Exod 26:26 ]][[26:26 &gt;&gt; Exod 26:26]] {{field-on:Bible}} И да направиш вереи от дърво ситим, пет за дъските от едната страна на скинията, {{field-off:Bible}}</w:t>
      </w:r>
    </w:p>
    <w:p>
      <w:pPr>
        <w:pStyle w:val="Normal"/>
        <w:rPr/>
      </w:pPr>
      <w:r>
        <w:rPr/>
        <w:t>[[@Bible:Exod 26:27 ]][[26:27 &gt;&gt; Exod 26:27]] {{field-on:Bible}} и пет вереи за дъските от другата страна на скинията, и пет вереи за дъските от задната страна на скинията към запад. {{field-off:Bible}}</w:t>
      </w:r>
    </w:p>
    <w:p>
      <w:pPr>
        <w:pStyle w:val="Normal"/>
        <w:rPr/>
      </w:pPr>
      <w:r>
        <w:rPr/>
        <w:t>[[@Bible:Exod 26:28 ]][[26:28 &gt;&gt; Exod 26:28]] {{field-on:Bible}} И средната верея, която е в средата на дъските, да преминва от край до край. {{field-off:Bible}}</w:t>
      </w:r>
    </w:p>
    <w:p>
      <w:pPr>
        <w:pStyle w:val="Normal"/>
        <w:rPr/>
      </w:pPr>
      <w:r>
        <w:rPr/>
        <w:t>[[@Bible:Exod 26:29 ]][[26:29 &gt;&gt; Exod 26:29]] {{field-on:Bible}} И дъските да обковеш с злато, и колелцата им да направиш златни за влагалища на вереите; и да обковеш вереите със злато. {{field-off:Bible}}</w:t>
      </w:r>
    </w:p>
    <w:p>
      <w:pPr>
        <w:pStyle w:val="Normal"/>
        <w:rPr/>
      </w:pPr>
      <w:r>
        <w:rPr/>
        <w:t>[[@Bible:Exod 26:30 ]][[26:30 &gt;&gt; Exod 26:30]] {{field-on:Bible}} И да въздигнеш скинията според начертанието й, каквото ти бе показано на гората. {{field-off:Bible}}</w:t>
      </w:r>
    </w:p>
    <w:p>
      <w:pPr>
        <w:pStyle w:val="Normal"/>
        <w:rPr/>
      </w:pPr>
      <w:r>
        <w:rPr/>
        <w:t>[[@Bible:Exod 26:31 ]][[26:31 &gt;&gt; Exod 26:31]] {{field-on:Bible}} И да направиш завеса от синьо, багрено и червено, и препреден висон, с изкусна работа направи на нея херувими. {{field-off:Bible}}</w:t>
      </w:r>
    </w:p>
    <w:p>
      <w:pPr>
        <w:pStyle w:val="Normal"/>
        <w:rPr/>
      </w:pPr>
      <w:r>
        <w:rPr/>
        <w:t>[[@Bible:Exod 26:32 ]][[26:32 &gt;&gt; Exod 26:32]] {{field-on:Bible}} И да я туриш на четири стълпа от ситим обковани с злато, с златни куки и с четири сребърни подложки. {{field-off:Bible}}</w:t>
      </w:r>
    </w:p>
    <w:p>
      <w:pPr>
        <w:pStyle w:val="Normal"/>
        <w:rPr/>
      </w:pPr>
      <w:r>
        <w:rPr/>
        <w:t>[[@Bible:Exod 26:33 ]][[26:33 &gt;&gt; Exod 26:33]] {{field-on:Bible}} И под петелките да окачиш завесата, и да внесеш там, отвътре завесата, ковчега на свидетелството; и тая завеса ще отделя вам светото място от пресветото. {{field-off:Bible}}</w:t>
      </w:r>
    </w:p>
    <w:p>
      <w:pPr>
        <w:pStyle w:val="Normal"/>
        <w:rPr/>
      </w:pPr>
      <w:r>
        <w:rPr/>
        <w:t>[[@Bible:Exod 26:34 ]][[26:34 &gt;&gt; Exod 26:34]] {{field-on:Bible}} И да положиш очистилището върх ковчега на свидетелството, в пресветото място. {{field-off:Bible}}</w:t>
      </w:r>
    </w:p>
    <w:p>
      <w:pPr>
        <w:pStyle w:val="Normal"/>
        <w:rPr/>
      </w:pPr>
      <w:r>
        <w:rPr/>
        <w:t>[[@Bible:Exod 26:35 ]][[26:35 &gt;&gt; Exod 26:35]] {{field-on:Bible}} И да положиш трапезата отвън завесата, и светилника срещу трапезата към южната страна на скинията; а трапезата ще положиш към северната страна. {{field-off:Bible}}</w:t>
      </w:r>
    </w:p>
    <w:p>
      <w:pPr>
        <w:pStyle w:val="Normal"/>
        <w:rPr/>
      </w:pPr>
      <w:r>
        <w:rPr/>
        <w:t>[[@Bible:Exod 26:36 ]][[26:36 &gt;&gt; Exod 26:36]] {{field-on:Bible}} И да направиш за дверите на скинията закров от синьо, и багрено, и червено, и препреден висон от везана работа. {{field-off:Bible}}</w:t>
      </w:r>
    </w:p>
    <w:p>
      <w:pPr>
        <w:pStyle w:val="Normal"/>
        <w:rPr/>
      </w:pPr>
      <w:r>
        <w:rPr/>
        <w:t>[[@Bible:Exod 26:37 ]][[26:37 &gt;&gt; Exod 26:37]] {{field-on:Bible}} И да направиш за закрова пет стълпа от ситим, и да ги обковеш с злато, с златни куки, и да излееш за тях пет медни подложки. {{field-off:Bible}}</w:t>
      </w:r>
    </w:p>
    <w:p>
      <w:pPr>
        <w:pStyle w:val="Heading2"/>
        <w:rPr/>
      </w:pPr>
      <w:r>
        <w:rPr/>
        <w:t>Глава 27</w:t>
      </w:r>
    </w:p>
    <w:p>
      <w:pPr>
        <w:pStyle w:val="Normal"/>
        <w:rPr/>
      </w:pPr>
      <w:r>
        <w:rPr/>
        <w:t>[[@Bible:Exod 27:1 ]][[27:1 &gt;&gt; Exod 27:1]] {{field-on:Bible}} И да направиш олтар от дърво ситим, пет лакти дължина, и пет лакти ширина: четвероъгълен да бъде олтарът, и височината му три лакти. {{field-off:Bible}}</w:t>
      </w:r>
    </w:p>
    <w:p>
      <w:pPr>
        <w:pStyle w:val="Normal"/>
        <w:rPr/>
      </w:pPr>
      <w:r>
        <w:rPr/>
        <w:t>[[@Bible:Exod 27:2 ]][[27:2 &gt;&gt; Exod 27:2]] {{field-on:Bible}} И да му направиш рогове на четирите му ъгла: роговете да бъдат от него си; и да го обковеш с мед. {{field-off:Bible}}</w:t>
      </w:r>
    </w:p>
    <w:p>
      <w:pPr>
        <w:pStyle w:val="Normal"/>
        <w:rPr/>
      </w:pPr>
      <w:r>
        <w:rPr/>
        <w:t>[[@Bible:Exod 27:3 ]][[27:3 &gt;&gt; Exod 27:3]] {{field-on:Bible}} И да му направиш котли за изсипване на пепела, и лопатите му, и тасовете му, и вилиците му, и въглениците му: медни да направиш всичките му съдове. {{field-off:Bible}}</w:t>
      </w:r>
    </w:p>
    <w:p>
      <w:pPr>
        <w:pStyle w:val="Normal"/>
        <w:rPr/>
      </w:pPr>
      <w:r>
        <w:rPr/>
        <w:t>[[@Bible:Exod 27:4 ]][[27:4 &gt;&gt; Exod 27:4]] {{field-on:Bible}} И да направиш за него медна решетка, работа като на мрежа, и на мрежата да направиш четири медни колцета на четирите й ъгла. {{field-off:Bible}}</w:t>
      </w:r>
    </w:p>
    <w:p>
      <w:pPr>
        <w:pStyle w:val="Normal"/>
        <w:rPr/>
      </w:pPr>
      <w:r>
        <w:rPr/>
        <w:t>[[@Bible:Exod 27:5 ]][[27:5 &gt;&gt; Exod 27:5]] {{field-on:Bible}} И да я положиш под околността на олтаря отдолу, щото мрежата да е до средата на олтаря. {{field-off:Bible}}</w:t>
      </w:r>
    </w:p>
    <w:p>
      <w:pPr>
        <w:pStyle w:val="Normal"/>
        <w:rPr/>
      </w:pPr>
      <w:r>
        <w:rPr/>
        <w:t>[[@Bible:Exod 27:6 ]][[27:6 &gt;&gt; Exod 27:6]] {{field-on:Bible}} И да направиш върлини за олтаря, върлини от дърво ситим, и да ги обковеш с мед. {{field-off:Bible}}</w:t>
      </w:r>
    </w:p>
    <w:p>
      <w:pPr>
        <w:pStyle w:val="Normal"/>
        <w:rPr/>
      </w:pPr>
      <w:r>
        <w:rPr/>
        <w:t>[[@Bible:Exod 27:7 ]][[27:7 &gt;&gt; Exod 27:7]] {{field-on:Bible}} И върлините да се проврат през колцетата, и да бъдат върлините от двете страни на олтаря за да го носят. {{field-off:Bible}}</w:t>
      </w:r>
    </w:p>
    <w:p>
      <w:pPr>
        <w:pStyle w:val="Normal"/>
        <w:rPr/>
      </w:pPr>
      <w:r>
        <w:rPr/>
        <w:t>[[@Bible:Exod 27:8 ]][[27:8 &gt;&gt; Exod 27:8]] {{field-on:Bible}} Хралуп от дъски да го направиш: както ти се показа на гората така да го направиш. {{field-off:Bible}}</w:t>
      </w:r>
    </w:p>
    <w:p>
      <w:pPr>
        <w:pStyle w:val="Normal"/>
        <w:rPr/>
      </w:pPr>
      <w:r>
        <w:rPr/>
        <w:t>[[@Bible:Exod 27:9 ]][[27:9 &gt;&gt; Exod 27:9]] {{field-on:Bible}} И да направиш двора на скинията: от южната страна към пладне да има за двора привеси от препреден висон: дължината за едната страна сто лакти. {{field-off:Bible}}</w:t>
      </w:r>
    </w:p>
    <w:p>
      <w:pPr>
        <w:pStyle w:val="Normal"/>
        <w:rPr/>
      </w:pPr>
      <w:r>
        <w:rPr/>
        <w:t>[[@Bible:Exod 27:10 ]][[27:10 &gt;&gt; Exod 27:10]] {{field-on:Bible}} И двадесетте му стълпа и техните двадесет подложки да бъдат медни, а куките на стълповете и свръзките им сребърни. {{field-off:Bible}}</w:t>
      </w:r>
    </w:p>
    <w:p>
      <w:pPr>
        <w:pStyle w:val="Normal"/>
        <w:rPr/>
      </w:pPr>
      <w:r>
        <w:rPr/>
        <w:t>[[@Bible:Exod 27:11 ]][[27:11 &gt;&gt; Exod 27:11]] {{field-on:Bible}} Така и към северната страна на длъж да има привеси, дължина сто лакти, и за тях двадесет стълпа, и техните двадесет медни подложки; а куките на стълповете и свръзките им сребърни. {{field-off:Bible}}</w:t>
      </w:r>
    </w:p>
    <w:p>
      <w:pPr>
        <w:pStyle w:val="Normal"/>
        <w:rPr/>
      </w:pPr>
      <w:r>
        <w:rPr/>
        <w:t>[[@Bible:Exod 27:12 ]][[27:12 &gt;&gt; Exod 27:12]] {{field-on:Bible}} И за ширината на двора към западната страна да има петдесет лакти привеси: за тях стълпове десет, и техните подложки десет. {{field-off:Bible}}</w:t>
      </w:r>
    </w:p>
    <w:p>
      <w:pPr>
        <w:pStyle w:val="Normal"/>
        <w:rPr/>
      </w:pPr>
      <w:r>
        <w:rPr/>
        <w:t>[[@Bible:Exod 27:13 ]][[27:13 &gt;&gt; Exod 27:13]] {{field-on:Bible}} И ширината на двора към предната страна на изток да е петдесет лакти. {{field-off:Bible}}</w:t>
      </w:r>
    </w:p>
    <w:p>
      <w:pPr>
        <w:pStyle w:val="Normal"/>
        <w:rPr/>
      </w:pPr>
      <w:r>
        <w:rPr/>
        <w:t>[[@Bible:Exod 27:14 ]][[27:14 &gt;&gt; Exod 27:14]] {{field-on:Bible}} И привесите на едната страна на вратата да бъдат петнадесет лакти: за тях три стълпа, и техните три подложки. {{field-off:Bible}}</w:t>
      </w:r>
    </w:p>
    <w:p>
      <w:pPr>
        <w:pStyle w:val="Normal"/>
        <w:rPr/>
      </w:pPr>
      <w:r>
        <w:rPr/>
        <w:t>[[@Bible:Exod 27:15 ]][[27:15 &gt;&gt; Exod 27:15]] {{field-on:Bible}} И на другата страна да има привеси петнадесет лакти: за тях три стълпа, и техните три подложки. {{field-off:Bible}}</w:t>
      </w:r>
    </w:p>
    <w:p>
      <w:pPr>
        <w:pStyle w:val="Normal"/>
        <w:rPr/>
      </w:pPr>
      <w:r>
        <w:rPr/>
        <w:t>[[@Bible:Exod 27:16 ]][[27:16 &gt;&gt; Exod 27:16]] {{field-on:Bible}} И за вратата на двора да има двадесет лакти закров от синьо, и багрено, и червено, и препреден висон, от везана работа за тях четири стълпа, и техните подложки четири. {{field-off:Bible}}</w:t>
      </w:r>
    </w:p>
    <w:p>
      <w:pPr>
        <w:pStyle w:val="Normal"/>
        <w:rPr/>
      </w:pPr>
      <w:r>
        <w:rPr/>
        <w:t>[[@Bible:Exod 27:17 ]][[27:17 &gt;&gt; Exod 27:17]] {{field-on:Bible}} Всичките стълпове около двора да бъдат свързани със сребро, куките им сребърни, и подложките им медни. {{field-off:Bible}}</w:t>
      </w:r>
    </w:p>
    <w:p>
      <w:pPr>
        <w:pStyle w:val="Normal"/>
        <w:rPr/>
      </w:pPr>
      <w:r>
        <w:rPr/>
        <w:t>[[@Bible:Exod 27:18 ]][[27:18 &gt;&gt; Exod 27:18]] {{field-on:Bible}} Дължината на двора да е сто лакти, и ширината всякъде да е петдесет лакти, и височината пет лакти, от препреден висон и подложките им медни. {{field-off:Bible}}</w:t>
      </w:r>
    </w:p>
    <w:p>
      <w:pPr>
        <w:pStyle w:val="Normal"/>
        <w:rPr/>
      </w:pPr>
      <w:r>
        <w:rPr/>
        <w:t>[[@Bible:Exod 27:19 ]][[27:19 &gt;&gt; Exod 27:19]] {{field-on:Bible}} Всичките съдове на скинията, за всяко служение в нея, и всичките й коле, и всичките коле на двора да бъдат медни. {{field-off:Bible}}</w:t>
      </w:r>
    </w:p>
    <w:p>
      <w:pPr>
        <w:pStyle w:val="Normal"/>
        <w:rPr/>
      </w:pPr>
      <w:r>
        <w:rPr/>
        <w:t>[[@Bible:Exod 27:20 ]][[27:20 &gt;&gt; Exod 27:20]] {{field-on:Bible}} И ти заповядай на Израилевите синове да ти доносят елей първоток, чист, за светене, за да горят винаги светилата. {{field-off:Bible}}</w:t>
      </w:r>
    </w:p>
    <w:p>
      <w:pPr>
        <w:pStyle w:val="Normal"/>
        <w:rPr/>
      </w:pPr>
      <w:r>
        <w:rPr/>
        <w:t>[[@Bible:Exod 27:21 ]][[27:21 &gt;&gt; Exod 27:21]] {{field-on:Bible}} В скинията на събранието, извън завесата която е пред свидетелството, Аарон и синовете му да ги нареждат да горят от вечер до заран пред Господа: това да е за всякога узаконение за Израилевите синове в родовете им. {{field-off:Bible}}</w:t>
      </w:r>
    </w:p>
    <w:p>
      <w:pPr>
        <w:pStyle w:val="Heading2"/>
        <w:rPr/>
      </w:pPr>
      <w:r>
        <w:rPr/>
        <w:t>Глава 28</w:t>
      </w:r>
    </w:p>
    <w:p>
      <w:pPr>
        <w:pStyle w:val="Normal"/>
        <w:rPr/>
      </w:pPr>
      <w:r>
        <w:rPr/>
        <w:t>[[@Bible:Exod 28:1 ]][[28:1 &gt;&gt; Exod 28:1]] {{field-on:Bible}} И ти приведи при себе си Аарона брата си, и синовете му с него наедно, отсред Израилевите синове, за да ми свещенствуват: Аарона, и Надава, и Авиуда, Елеазара, Итамара, Аароновите синове. {{field-off:Bible}}</w:t>
      </w:r>
    </w:p>
    <w:p>
      <w:pPr>
        <w:pStyle w:val="Normal"/>
        <w:rPr/>
      </w:pPr>
      <w:r>
        <w:rPr/>
        <w:t>[[@Bible:Exod 28:2 ]][[28:2 &gt;&gt; Exod 28:2]] {{field-on:Bible}} И да направиш свети одежди на брата си Аарона, за слава и великолепие. {{field-off:Bible}}</w:t>
      </w:r>
    </w:p>
    <w:p>
      <w:pPr>
        <w:pStyle w:val="Normal"/>
        <w:rPr/>
      </w:pPr>
      <w:r>
        <w:rPr/>
        <w:t>[[@Bible:Exod 28:3 ]][[28:3 &gt;&gt; Exod 28:3]] {{field-on:Bible}} И ти кажи на всичките остроумни които аз изпълних с дух на премъдрост да направят одежди на Аарон, за да го посветиш да ми свещенствува. {{field-off:Bible}}</w:t>
      </w:r>
    </w:p>
    <w:p>
      <w:pPr>
        <w:pStyle w:val="Normal"/>
        <w:rPr/>
      </w:pPr>
      <w:r>
        <w:rPr/>
        <w:t>[[@Bible:Exod 28:4 ]][[28:4 &gt;&gt; Exod 28:4]] {{field-on:Bible}} И одеждите които ще направят са тези: нагръдник, и ефод, мантия, и пъстроткан хитон, кидар, и пояс; и да направиш свети одежди на Аарона брата ти, и на синовете му, за да ми свещенствуват. {{field-off:Bible}}</w:t>
      </w:r>
    </w:p>
    <w:p>
      <w:pPr>
        <w:pStyle w:val="Normal"/>
        <w:rPr/>
      </w:pPr>
      <w:r>
        <w:rPr/>
        <w:t>[[@Bible:Exod 28:5 ]][[28:5 &gt;&gt; Exod 28:5]] {{field-on:Bible}} И да земат златото, и синьото, и багреното, и червеното, и препредения висон, {{field-off:Bible}}</w:t>
      </w:r>
    </w:p>
    <w:p>
      <w:pPr>
        <w:pStyle w:val="Normal"/>
        <w:rPr/>
      </w:pPr>
      <w:r>
        <w:rPr/>
        <w:t>[[@Bible:Exod 28:6 ]][[28:6 &gt;&gt; Exod 28:6]] {{field-on:Bible}} и да направят ефода от злато, от синьо, и багрено, от червено, и препреден висон, изкусна работа. {{field-off:Bible}}</w:t>
      </w:r>
    </w:p>
    <w:p>
      <w:pPr>
        <w:pStyle w:val="Normal"/>
        <w:rPr/>
      </w:pPr>
      <w:r>
        <w:rPr/>
        <w:t>[[@Bible:Exod 28:7 ]][[28:7 &gt;&gt; Exod 28:7]] {{field-on:Bible}} Да има на двата си края два нарамника, които да се вържат за да се свързва. {{field-off:Bible}}</w:t>
      </w:r>
    </w:p>
    <w:p>
      <w:pPr>
        <w:pStyle w:val="Normal"/>
        <w:rPr/>
      </w:pPr>
      <w:r>
        <w:rPr/>
        <w:t>[[@Bible:Exod 28:8 ]][[28:8 &gt;&gt; Exod 28:8]] {{field-on:Bible}} И препоясанието на ефода което ще е отгоре му да е от същия според направата му; от злато, от синьо, и багрено, и червено, и препреден висон. {{field-off:Bible}}</w:t>
      </w:r>
    </w:p>
    <w:p>
      <w:pPr>
        <w:pStyle w:val="Normal"/>
        <w:rPr/>
      </w:pPr>
      <w:r>
        <w:rPr/>
        <w:t>[[@Bible:Exod 28:9 ]][[28:9 &gt;&gt; Exod 28:9]] {{field-on:Bible}} И да вземеш два ониксови камика, и да изваеш на тях имената на Израилевите синове, {{field-off:Bible}}</w:t>
      </w:r>
    </w:p>
    <w:p>
      <w:pPr>
        <w:pStyle w:val="Normal"/>
        <w:rPr/>
      </w:pPr>
      <w:r>
        <w:rPr/>
        <w:t>[[@Bible:Exod 28:10 ]][[28:10 &gt;&gt; Exod 28:10]] {{field-on:Bible}} шест от имената им на единия камик, и другите шест имена на другия камик, по реда на рождението им. {{field-off:Bible}}</w:t>
      </w:r>
    </w:p>
    <w:p>
      <w:pPr>
        <w:pStyle w:val="Normal"/>
        <w:rPr/>
      </w:pPr>
      <w:r>
        <w:rPr/>
        <w:t>[[@Bible:Exod 28:11 ]][[28:11 &gt;&gt; Exod 28:11]] {{field-on:Bible}} С работа на каменосечец, според ваяне на печат, да изваеш двата камика с имената на Израилевите синове; и да ги вложиш в златни гнездца. {{field-off:Bible}}</w:t>
      </w:r>
    </w:p>
    <w:p>
      <w:pPr>
        <w:pStyle w:val="Normal"/>
        <w:rPr/>
      </w:pPr>
      <w:r>
        <w:rPr/>
        <w:t>[[@Bible:Exod 28:12 ]][[28:12 &gt;&gt; Exod 28:12]] {{field-on:Bible}} И да туриш тези два камика на нарамниците на ефода, камене за помен на Израилевите синове, и Аарон ще носи имената им пред Господа на двете си рамена за помен. {{field-off:Bible}}</w:t>
      </w:r>
    </w:p>
    <w:p>
      <w:pPr>
        <w:pStyle w:val="Normal"/>
        <w:rPr/>
      </w:pPr>
      <w:r>
        <w:rPr/>
        <w:t>[[@Bible:Exod 28:13 ]][[28:13 &gt;&gt; Exod 28:13]] {{field-on:Bible}} И да направиш златни гнездца, {{field-off:Bible}}</w:t>
      </w:r>
    </w:p>
    <w:p>
      <w:pPr>
        <w:pStyle w:val="Normal"/>
        <w:rPr/>
      </w:pPr>
      <w:r>
        <w:rPr/>
        <w:t>[[@Bible:Exod 28:14 ]][[28:14 &gt;&gt; Exod 28:14]] {{field-on:Bible}} и две верижици от чисто злато: вити от плетена работа да ги направиш, и да туриш плетените верижици на гнездцата им. {{field-off:Bible}}</w:t>
      </w:r>
    </w:p>
    <w:p>
      <w:pPr>
        <w:pStyle w:val="Normal"/>
        <w:rPr/>
      </w:pPr>
      <w:r>
        <w:rPr/>
        <w:t>[[@Bible:Exod 28:15 ]][[28:15 &gt;&gt; Exod 28:15]] {{field-on:Bible}} И да направиш съдебния нагръдник изкусна работа: според направата на ефода да го направиш: от злато, синьо, и багрено, и червено, и препреден висон да го направиш. {{field-off:Bible}}</w:t>
      </w:r>
    </w:p>
    <w:p>
      <w:pPr>
        <w:pStyle w:val="Normal"/>
        <w:rPr/>
      </w:pPr>
      <w:r>
        <w:rPr/>
        <w:t>[[@Bible:Exod 28:16 ]][[28:16 &gt;&gt; Exod 28:16]] {{field-on:Bible}} Да бъде четвероъгълен, двоен: дължината му една педа, и ширината му една педа. {{field-off:Bible}}</w:t>
      </w:r>
    </w:p>
    <w:p>
      <w:pPr>
        <w:pStyle w:val="Normal"/>
        <w:rPr/>
      </w:pPr>
      <w:r>
        <w:rPr/>
        <w:t>[[@Bible:Exod 28:17 ]][[28:17 &gt;&gt; Exod 28:17]] {{field-on:Bible}} И да споиш на него камене, четири реда камене: ред сард, топаз, и смарагд да е първият ред; {{field-off:Bible}}</w:t>
      </w:r>
    </w:p>
    <w:p>
      <w:pPr>
        <w:pStyle w:val="Normal"/>
        <w:rPr/>
      </w:pPr>
      <w:r>
        <w:rPr/>
        <w:t>[[@Bible:Exod 28:18 ]][[28:18 &gt;&gt; Exod 28:18]] {{field-on:Bible}} и вторият ред, антракс, сапфир, и адамант; {{field-off:Bible}}</w:t>
      </w:r>
    </w:p>
    <w:p>
      <w:pPr>
        <w:pStyle w:val="Normal"/>
        <w:rPr/>
      </w:pPr>
      <w:r>
        <w:rPr/>
        <w:t>[[@Bible:Exod 28:19 ]][[28:19 &gt;&gt; Exod 28:19]] {{field-on:Bible}} и третият ред, лигирий, ахат, и аметист; {{field-off:Bible}}</w:t>
      </w:r>
    </w:p>
    <w:p>
      <w:pPr>
        <w:pStyle w:val="Normal"/>
        <w:rPr/>
      </w:pPr>
      <w:r>
        <w:rPr/>
        <w:t>[[@Bible:Exod 28:20 ]][[28:20 &gt;&gt; Exod 28:20]] {{field-on:Bible}} и четвъртият ред, хрисолит, и оникс, и яспис: да бъдат споени в златните си гнездца. {{field-off:Bible}}</w:t>
      </w:r>
    </w:p>
    <w:p>
      <w:pPr>
        <w:pStyle w:val="Normal"/>
        <w:rPr/>
      </w:pPr>
      <w:r>
        <w:rPr/>
        <w:t>[[@Bible:Exod 28:21 ]][[28:21 &gt;&gt; Exod 28:21]] {{field-on:Bible}} И каменете да бъдат по имената на Израилевите синове дванадесет, според имената им, според изваянето на печат: да бъдат всеки с името си според дванадесетте племена. {{field-off:Bible}}</w:t>
      </w:r>
    </w:p>
    <w:p>
      <w:pPr>
        <w:pStyle w:val="Normal"/>
        <w:rPr/>
      </w:pPr>
      <w:r>
        <w:rPr/>
        <w:t>[[@Bible:Exod 28:22 ]][[28:22 &gt;&gt; Exod 28:22]] {{field-on:Bible}} И върху нагръдника да направиш вити верижици плетена работа от чисто злато. {{field-off:Bible}}</w:t>
      </w:r>
    </w:p>
    <w:p>
      <w:pPr>
        <w:pStyle w:val="Normal"/>
        <w:rPr/>
      </w:pPr>
      <w:r>
        <w:rPr/>
        <w:t>[[@Bible:Exod 28:23 ]][[28:23 &gt;&gt; Exod 28:23]] {{field-on:Bible}} И да направиш на нагръдника две златни колцета, и да туриш двете колцета на двата края на нагръдника. {{field-off:Bible}}</w:t>
      </w:r>
    </w:p>
    <w:p>
      <w:pPr>
        <w:pStyle w:val="Normal"/>
        <w:rPr/>
      </w:pPr>
      <w:r>
        <w:rPr/>
        <w:t>[[@Bible:Exod 28:24 ]][[28:24 &gt;&gt; Exod 28:24]] {{field-on:Bible}} И да провреш двете плетени златни верижици през двете колцета в краищата на нагръдника. {{field-off:Bible}}</w:t>
      </w:r>
    </w:p>
    <w:p>
      <w:pPr>
        <w:pStyle w:val="Normal"/>
        <w:rPr/>
      </w:pPr>
      <w:r>
        <w:rPr/>
        <w:t>[[@Bible:Exod 28:25 ]][[28:25 &gt;&gt; Exod 28:25]] {{field-on:Bible}} А двата края на двете плетени верижици да ставиш с двете гнездца, и да ги туриш на нарамниците на ефода откъм лицето му. {{field-off:Bible}}</w:t>
      </w:r>
    </w:p>
    <w:p>
      <w:pPr>
        <w:pStyle w:val="Normal"/>
        <w:rPr/>
      </w:pPr>
      <w:r>
        <w:rPr/>
        <w:t>[[@Bible:Exod 28:26 ]][[28:26 &gt;&gt; Exod 28:26]] {{field-on:Bible}} И да направиш две златни колцета, и да ги туриш върху другите два края на нагръдника от тази му страна която е към ефода отвътре. {{field-off:Bible}}</w:t>
      </w:r>
    </w:p>
    <w:p>
      <w:pPr>
        <w:pStyle w:val="Normal"/>
        <w:rPr/>
      </w:pPr>
      <w:r>
        <w:rPr/>
        <w:t>[[@Bible:Exod 28:27 ]][[28:27 &gt;&gt; Exod 28:27]] {{field-on:Bible}} И да направиш пак две златни колцета, и да ги туриш отдолу на двата нарамника на ефода, откъм лицето му, срещу съединението му, над препоясанието на ефода. {{field-off:Bible}}</w:t>
      </w:r>
    </w:p>
    <w:p>
      <w:pPr>
        <w:pStyle w:val="Normal"/>
        <w:rPr/>
      </w:pPr>
      <w:r>
        <w:rPr/>
        <w:t>[[@Bible:Exod 28:28 ]][[28:28 &gt;&gt; Exod 28:28]] {{field-on:Bible}} И да връзват нагръдника с колцетата му за колцетата на ефода с ширит от синьо, за да е над препоясанието на ефода, и нагръдникът да не е отделен от ефода. {{field-off:Bible}}</w:t>
      </w:r>
    </w:p>
    <w:p>
      <w:pPr>
        <w:pStyle w:val="Normal"/>
        <w:rPr/>
      </w:pPr>
      <w:r>
        <w:rPr/>
        <w:t>[[@Bible:Exod 28:29 ]][[28:29 &gt;&gt; Exod 28:29]] {{field-on:Bible}} И Аарон когато влазя в светото място да носи винаги имената на Израилевите синове върху съдебния нагръдник на сърдцето си, за помен пред Господа. {{field-off:Bible}}</w:t>
      </w:r>
    </w:p>
    <w:p>
      <w:pPr>
        <w:pStyle w:val="Normal"/>
        <w:rPr/>
      </w:pPr>
      <w:r>
        <w:rPr/>
        <w:t>[[@Bible:Exod 28:30 ]][[28:30 &gt;&gt; Exod 28:30]] {{field-on:Bible}} И да положиш на съдебния нагръдник Урима и Тумима, и да бъдат на Аароновото сърце когато влязва пред Господа; и Аарон да носи винаги съда на Израилевите синове на сърдцето си пред Господа. {{field-off:Bible}}</w:t>
      </w:r>
    </w:p>
    <w:p>
      <w:pPr>
        <w:pStyle w:val="Normal"/>
        <w:rPr/>
      </w:pPr>
      <w:r>
        <w:rPr/>
        <w:t>[[@Bible:Exod 28:31 ]][[28:31 &gt;&gt; Exod 28:31]] {{field-on:Bible}} И да направиш мантията на ефода всичката от синьо {{field-off:Bible}}</w:t>
      </w:r>
    </w:p>
    <w:p>
      <w:pPr>
        <w:pStyle w:val="Normal"/>
        <w:rPr/>
      </w:pPr>
      <w:r>
        <w:rPr/>
        <w:t>[[@Bible:Exod 28:32 ]][[28:32 &gt;&gt; Exod 28:32]] {{field-on:Bible}} И къде средата й на върха и да има отвор да има тъкана обтока около отвора си, какъвто е отворът на бронята, за да се не съдира. {{field-off:Bible}}</w:t>
      </w:r>
    </w:p>
    <w:p>
      <w:pPr>
        <w:pStyle w:val="Normal"/>
        <w:rPr/>
      </w:pPr>
      <w:r>
        <w:rPr/>
        <w:t>[[@Bible:Exod 28:33 ]][[28:33 &gt;&gt; Exod 28:33]] {{field-on:Bible}} И да направиш по полите й нарове от синьо, и багрено, и червено, по полите й наоколо, и златни звънци помежду им наоколо {{field-off:Bible}}</w:t>
      </w:r>
    </w:p>
    <w:p>
      <w:pPr>
        <w:pStyle w:val="Normal"/>
        <w:rPr/>
      </w:pPr>
      <w:r>
        <w:rPr/>
        <w:t>[[@Bible:Exod 28:34 ]][[28:34 &gt;&gt; Exod 28:34]] {{field-on:Bible}} злат звънец и нар, злат звънец и нар, по полите на мантията наоколо {{field-off:Bible}}</w:t>
      </w:r>
    </w:p>
    <w:p>
      <w:pPr>
        <w:pStyle w:val="Normal"/>
        <w:rPr/>
      </w:pPr>
      <w:r>
        <w:rPr/>
        <w:t>[[@Bible:Exod 28:35 ]][[28:35 &gt;&gt; Exod 28:35]] {{field-on:Bible}} И да бъде на Аарона когато служи, и звъненето му да се чуе когато влязва в светото место пред Господа, и когато излязва, за да не умре. {{field-off:Bible}}</w:t>
      </w:r>
    </w:p>
    <w:p>
      <w:pPr>
        <w:pStyle w:val="Normal"/>
        <w:rPr/>
      </w:pPr>
      <w:r>
        <w:rPr/>
        <w:t>[[@Bible:Exod 28:36 ]][[28:36 &gt;&gt; Exod 28:36]] {{field-on:Bible}} И да направиш плочица от чисто злато, и да изваеш на нея, като ваяне на печат, СВЕТИНЯ ГОСПОДУ {{field-off:Bible}}</w:t>
      </w:r>
    </w:p>
    <w:p>
      <w:pPr>
        <w:pStyle w:val="Normal"/>
        <w:rPr/>
      </w:pPr>
      <w:r>
        <w:rPr/>
        <w:t>[[@Bible:Exod 28:37 ]][[28:37 &gt;&gt; Exod 28:37]] {{field-on:Bible}} И да я туриш на син ширит за да е на кидара в предната страна на кидара да бъде; {{field-off:Bible}}</w:t>
      </w:r>
    </w:p>
    <w:p>
      <w:pPr>
        <w:pStyle w:val="Normal"/>
        <w:rPr/>
      </w:pPr>
      <w:r>
        <w:rPr/>
        <w:t>[[@Bible:Exod 28:38 ]][[28:38 &gt;&gt; Exod 28:38]] {{field-on:Bible}} и да бъде на Аароновото чело, за да носи Аарон прегрешенията на светите неща които Израилевите синове ще посвещават във всичките свои свети приношения, и да бъде винаги на челото му, за да са те приятни пред Господа. {{field-off:Bible}}</w:t>
      </w:r>
    </w:p>
    <w:p>
      <w:pPr>
        <w:pStyle w:val="Normal"/>
        <w:rPr/>
      </w:pPr>
      <w:r>
        <w:rPr/>
        <w:t>[[@Bible:Exod 28:39 ]][[28:39 &gt;&gt; Exod 28:39]] {{field-on:Bible}} И да направиш пъстроткания хитон от висон, и да направиш кидар от висон, и да направиш пояс, работа везана. {{field-off:Bible}}</w:t>
      </w:r>
    </w:p>
    <w:p>
      <w:pPr>
        <w:pStyle w:val="Normal"/>
        <w:rPr/>
      </w:pPr>
      <w:r>
        <w:rPr/>
        <w:t>[[@Bible:Exod 28:40 ]][[28:40 &gt;&gt; Exod 28:40]] {{field-on:Bible}} И за Аароновите синове да направиш хитони, и пояси да направиш за тях, и гъжви да направиш за тях, за слава и великолепие. {{field-off:Bible}}</w:t>
      </w:r>
    </w:p>
    <w:p>
      <w:pPr>
        <w:pStyle w:val="Normal"/>
        <w:rPr/>
      </w:pPr>
      <w:r>
        <w:rPr/>
        <w:t>[[@Bible:Exod 28:41 ]][[28:41 &gt;&gt; Exod 28:41]] {{field-on:Bible}} И да облечеш с тях Аарона брата си, и синовете му наедно с него, и да ги помажеш, и да ги посветиш, и да ги осветиш, за да ми свещенствуват. {{field-off:Bible}}</w:t>
      </w:r>
    </w:p>
    <w:p>
      <w:pPr>
        <w:pStyle w:val="Normal"/>
        <w:rPr/>
      </w:pPr>
      <w:r>
        <w:rPr/>
        <w:t>[[@Bible:Exod 28:42 ]][[28:42 &gt;&gt; Exod 28:42]] {{field-on:Bible}} И да им направиш ленени гащи, за да покриват голотата на тялото им, и да са от кръстът до под бедрата. {{field-off:Bible}}</w:t>
      </w:r>
    </w:p>
    <w:p>
      <w:pPr>
        <w:pStyle w:val="Normal"/>
        <w:rPr/>
      </w:pPr>
      <w:r>
        <w:rPr/>
        <w:t>[[@Bible:Exod 28:43 ]][[28:43 &gt;&gt; Exod 28:43]] {{field-on:Bible}} И да бъдат на Аарона и на синовете му когато влазят в скинията на събранието, или когато пристъпват при олтаря за да служат в светото място, за да не нанесат на себе си престъпление та да умрат. Това да е за всякога узаконение за него и за семето му след него. {{field-off:Bible}}</w:t>
      </w:r>
    </w:p>
    <w:p>
      <w:pPr>
        <w:pStyle w:val="Heading2"/>
        <w:rPr/>
      </w:pPr>
      <w:r>
        <w:rPr/>
        <w:t>Глава 29</w:t>
      </w:r>
    </w:p>
    <w:p>
      <w:pPr>
        <w:pStyle w:val="Normal"/>
        <w:rPr/>
      </w:pPr>
      <w:r>
        <w:rPr/>
        <w:t>[[@Bible:Exod 29:1 ]][[29:1 &gt;&gt; Exod 29:1]] {{field-on:Bible}} И това е което ще направиш на тях за да ги осветиш да ми свещенствуват. Вземи един юнец от говедата, и два овена без порок, {{field-off:Bible}}</w:t>
      </w:r>
    </w:p>
    <w:p>
      <w:pPr>
        <w:pStyle w:val="Normal"/>
        <w:rPr/>
      </w:pPr>
      <w:r>
        <w:rPr/>
        <w:t>[[@Bible:Exod 29:2 ]][[29:2 &gt;&gt; Exod 29:2]] {{field-on:Bible}} и безквасен хляб, и безквасни пити месени с елей, и безквасни кори помазани с елей: от чисто брашно пшенично да ги направиш. {{field-off:Bible}}</w:t>
      </w:r>
    </w:p>
    <w:p>
      <w:pPr>
        <w:pStyle w:val="Normal"/>
        <w:rPr/>
      </w:pPr>
      <w:r>
        <w:rPr/>
        <w:t>[[@Bible:Exod 29:3 ]][[29:3 &gt;&gt; Exod 29:3]] {{field-on:Bible}} И да ги туриш в един кош, и да ги принесеш в коша с юнеца и двата овна. {{field-off:Bible}}</w:t>
      </w:r>
    </w:p>
    <w:p>
      <w:pPr>
        <w:pStyle w:val="Normal"/>
        <w:rPr/>
      </w:pPr>
      <w:r>
        <w:rPr/>
        <w:t>[[@Bible:Exod 29:4 ]][[29:4 &gt;&gt; Exod 29:4]] {{field-on:Bible}} Тогаз да приведеш Аарона и синовете му при дверите на скинията на събранието, и да ги умиеш с вода. {{field-off:Bible}}</w:t>
      </w:r>
    </w:p>
    <w:p>
      <w:pPr>
        <w:pStyle w:val="Normal"/>
        <w:rPr/>
      </w:pPr>
      <w:r>
        <w:rPr/>
        <w:t>[[@Bible:Exod 29:5 ]][[29:5 &gt;&gt; Exod 29:5]] {{field-on:Bible}} После да вземеш одеждите, и да облечеш Аарона с хитона, и с мантията на ефода, и с ефода, и с нагръдника, и да го препашеш с препоясанието на ефода, {{field-off:Bible}}</w:t>
      </w:r>
    </w:p>
    <w:p>
      <w:pPr>
        <w:pStyle w:val="Normal"/>
        <w:rPr/>
      </w:pPr>
      <w:r>
        <w:rPr/>
        <w:t>[[@Bible:Exod 29:6 ]][[29:6 &gt;&gt; Exod 29:6]] {{field-on:Bible}} и да туриш кидара на главата му, и на кидара да туриш светия венец. {{field-off:Bible}}</w:t>
      </w:r>
    </w:p>
    <w:p>
      <w:pPr>
        <w:pStyle w:val="Normal"/>
        <w:rPr/>
      </w:pPr>
      <w:r>
        <w:rPr/>
        <w:t>[[@Bible:Exod 29:7 ]][[29:7 &gt;&gt; Exod 29:7]] {{field-on:Bible}} Тогаз да вземеш маслото на помазанието, и да го излееш на главата му, и да го помажеш. {{field-off:Bible}}</w:t>
      </w:r>
    </w:p>
    <w:p>
      <w:pPr>
        <w:pStyle w:val="Normal"/>
        <w:rPr/>
      </w:pPr>
      <w:r>
        <w:rPr/>
        <w:t>[[@Bible:Exod 29:8 ]][[29:8 &gt;&gt; Exod 29:8]] {{field-on:Bible}} После да приведеш синовете му, и да ги облечеш с хитони. {{field-off:Bible}}</w:t>
      </w:r>
    </w:p>
    <w:p>
      <w:pPr>
        <w:pStyle w:val="Normal"/>
        <w:rPr/>
      </w:pPr>
      <w:r>
        <w:rPr/>
        <w:t>[[@Bible:Exod 29:9 ]][[29:9 &gt;&gt; Exod 29:9]] {{field-on:Bible}} И да ги опашеш с пояси, Аарон и синовете му, и да им туриш гъжви. И свещенството ще бъде тяхно по вечно узаконение; и да посветиш Аарона и синовете му. {{field-off:Bible}}</w:t>
      </w:r>
    </w:p>
    <w:p>
      <w:pPr>
        <w:pStyle w:val="Normal"/>
        <w:rPr/>
      </w:pPr>
      <w:r>
        <w:rPr/>
        <w:t>[[@Bible:Exod 29:10 ]][[29:10 &gt;&gt; Exod 29:10]] {{field-on:Bible}} И да приведеш юнеца пред скинията на събранието; и Аарон и синовете му да положат ръцете си на главата на юнеца. {{field-off:Bible}}</w:t>
      </w:r>
    </w:p>
    <w:p>
      <w:pPr>
        <w:pStyle w:val="Normal"/>
        <w:rPr/>
      </w:pPr>
      <w:r>
        <w:rPr/>
        <w:t>[[@Bible:Exod 29:11 ]][[29:11 &gt;&gt; Exod 29:11]] {{field-on:Bible}} И да заколеш юнеца пред Господа, при дверите на скинията на събранието. {{field-off:Bible}}</w:t>
      </w:r>
    </w:p>
    <w:p>
      <w:pPr>
        <w:pStyle w:val="Normal"/>
        <w:rPr/>
      </w:pPr>
      <w:r>
        <w:rPr/>
        <w:t>[[@Bible:Exod 29:12 ]][[29:12 &gt;&gt; Exod 29:12]] {{field-on:Bible}} И да вземеш от кръвта на юнеца, и с пръста си да туриш на роговете на олтаря: и да излееш всичката кръв при основанието на олтаря. {{field-off:Bible}}</w:t>
      </w:r>
    </w:p>
    <w:p>
      <w:pPr>
        <w:pStyle w:val="Normal"/>
        <w:rPr/>
      </w:pPr>
      <w:r>
        <w:rPr/>
        <w:t>[[@Bible:Exod 29:13 ]][[29:13 &gt;&gt; Exod 29:13]] {{field-on:Bible}} И да вземеш всичката тлъстина която покрива вътрешностите, и булото на дроба, и двата бъбрека, и тлъстината върх тях, и да ги изгориш на олтаря. {{field-off:Bible}}</w:t>
      </w:r>
    </w:p>
    <w:p>
      <w:pPr>
        <w:pStyle w:val="Normal"/>
        <w:rPr/>
      </w:pPr>
      <w:r>
        <w:rPr/>
        <w:t>[[@Bible:Exod 29:14 ]][[29:14 &gt;&gt; Exod 29:14]] {{field-on:Bible}} А месото на юнеца, и кожата му, и лайната му да изгориш в огън вън от стана: това е жертва за грях. {{field-off:Bible}}</w:t>
      </w:r>
    </w:p>
    <w:p>
      <w:pPr>
        <w:pStyle w:val="Normal"/>
        <w:rPr/>
      </w:pPr>
      <w:r>
        <w:rPr/>
        <w:t>[[@Bible:Exod 29:15 ]][[29:15 &gt;&gt; Exod 29:15]] {{field-on:Bible}} И единия овен да вземеш; и Аарон и синовете му да турят ръцете си на главата на овена. {{field-off:Bible}}</w:t>
      </w:r>
    </w:p>
    <w:p>
      <w:pPr>
        <w:pStyle w:val="Normal"/>
        <w:rPr/>
      </w:pPr>
      <w:r>
        <w:rPr/>
        <w:t>[[@Bible:Exod 29:16 ]][[29:16 &gt;&gt; Exod 29:16]] {{field-on:Bible}} И да заколеш овена, и да вземеш кръвта му та да поръсиш олтаря наоколо. {{field-off:Bible}}</w:t>
      </w:r>
    </w:p>
    <w:p>
      <w:pPr>
        <w:pStyle w:val="Normal"/>
        <w:rPr/>
      </w:pPr>
      <w:r>
        <w:rPr/>
        <w:t>[[@Bible:Exod 29:17 ]][[29:17 &gt;&gt; Exod 29:17]] {{field-on:Bible}} И да разсечеш овена на късове, и да измиеш вътрешностите му и нозете му, и да ги туриш на късовете му и на главата му. {{field-off:Bible}}</w:t>
      </w:r>
    </w:p>
    <w:p>
      <w:pPr>
        <w:pStyle w:val="Normal"/>
        <w:rPr/>
      </w:pPr>
      <w:r>
        <w:rPr/>
        <w:t>[[@Bible:Exod 29:18 ]][[29:18 &gt;&gt; Exod 29:18]] {{field-on:Bible}} И всичкия овен да изгориш на олтаря: това е всесъжение Господу, ухание благовонно, жертва Господу. {{field-off:Bible}}</w:t>
      </w:r>
    </w:p>
    <w:p>
      <w:pPr>
        <w:pStyle w:val="Normal"/>
        <w:rPr/>
      </w:pPr>
      <w:r>
        <w:rPr/>
        <w:t>[[@Bible:Exod 29:19 ]][[29:19 &gt;&gt; Exod 29:19]] {{field-on:Bible}} И да вземеш втория овен; и Аарон и синовете му да турят ръцете си на главата на овена. {{field-off:Bible}}</w:t>
      </w:r>
    </w:p>
    <w:p>
      <w:pPr>
        <w:pStyle w:val="Normal"/>
        <w:rPr/>
      </w:pPr>
      <w:r>
        <w:rPr/>
        <w:t>[[@Bible:Exod 29:20 ]][[29:20 &gt;&gt; Exod 29:20]] {{field-on:Bible}} Тогаз да заколеш овена, и да вземеш от кръвта му, и да туриш на края на дясното ухо на Аарона, и на края на дясното ухо на синовете му, и на палеца на дясната им ръка, и на големия пръст на дясната им нога, и да поръсиш с кръвта олтаря наоколо. {{field-off:Bible}}</w:t>
      </w:r>
    </w:p>
    <w:p>
      <w:pPr>
        <w:pStyle w:val="Normal"/>
        <w:rPr/>
      </w:pPr>
      <w:r>
        <w:rPr/>
        <w:t>[[@Bible:Exod 29:21 ]][[29:21 &gt;&gt; Exod 29:21]] {{field-on:Bible}} И да вземеш от кръвта която е на олтаря, и от маслото на помазанието, и да поръсиш Аарона, и одеждите му, и синовете му, и одеждите на синовете му с него; и така ще се осветят, той, и одеждите му, и синовете му, и одеждите на синовете му с него. {{field-off:Bible}}</w:t>
      </w:r>
    </w:p>
    <w:p>
      <w:pPr>
        <w:pStyle w:val="Normal"/>
        <w:rPr/>
      </w:pPr>
      <w:r>
        <w:rPr/>
        <w:t>[[@Bible:Exod 29:22 ]][[29:22 &gt;&gt; Exod 29:22]] {{field-on:Bible}} И да вземеш от овена тлъстината, и опашката, и тлъстината която покрива вътрешностите, и булото на дроба, и двата бъбрека, и тлъстината която е върх тях, и дясното бедро, (защото е овен за посвещение,) {{field-off:Bible}}</w:t>
      </w:r>
    </w:p>
    <w:p>
      <w:pPr>
        <w:pStyle w:val="Normal"/>
        <w:rPr/>
      </w:pPr>
      <w:r>
        <w:rPr/>
        <w:t>[[@Bible:Exod 29:23 ]][[29:23 &gt;&gt; Exod 29:23]] {{field-on:Bible}} и един хляб, и една пита месена с елей, и една кора из коша на безквасните на предложените пред Господа; {{field-off:Bible}}</w:t>
      </w:r>
    </w:p>
    <w:p>
      <w:pPr>
        <w:pStyle w:val="Normal"/>
        <w:rPr/>
      </w:pPr>
      <w:r>
        <w:rPr/>
        <w:t>[[@Bible:Exod 29:24 ]][[29:24 &gt;&gt; Exod 29:24]] {{field-on:Bible}} и да туриш всичките на ръцете на Аарон и на ръцете на синовете му, и да ги подвижиш за движимо приношение пред Господа. {{field-off:Bible}}</w:t>
      </w:r>
    </w:p>
    <w:p>
      <w:pPr>
        <w:pStyle w:val="Normal"/>
        <w:rPr/>
      </w:pPr>
      <w:r>
        <w:rPr/>
        <w:t>[[@Bible:Exod 29:25 ]][[29:25 &gt;&gt; Exod 29:25]] {{field-on:Bible}} И да ги вземеш от ръцете им, и да ги изгориш над олтаря над всесъжението за ухание благовонно пред Господа: това е жертва Господу. {{field-off:Bible}}</w:t>
      </w:r>
    </w:p>
    <w:p>
      <w:pPr>
        <w:pStyle w:val="Normal"/>
        <w:rPr/>
      </w:pPr>
      <w:r>
        <w:rPr/>
        <w:t>[[@Bible:Exod 29:26 ]][[29:26 &gt;&gt; Exod 29:26]] {{field-on:Bible}} И от овена на посвещението което е за Аарона да вземеш гръдите, и да ги подвижиш за движимо приношение пред Господа, и то да бъде твой дял. {{field-off:Bible}}</w:t>
      </w:r>
    </w:p>
    <w:p>
      <w:pPr>
        <w:pStyle w:val="Normal"/>
        <w:rPr/>
      </w:pPr>
      <w:r>
        <w:rPr/>
        <w:t>[[@Bible:Exod 29:27 ]][[29:27 &gt;&gt; Exod 29:27]] {{field-on:Bible}} И да осветиш гръдите на движимото приношение, и бедрото на възвишаемото приношение, което се е подвижило и което се е възвишило от овена на посвещението, от онзи който е за Аарона, и от онзи който е за синовете му. {{field-off:Bible}}</w:t>
      </w:r>
    </w:p>
    <w:p>
      <w:pPr>
        <w:pStyle w:val="Normal"/>
        <w:rPr/>
      </w:pPr>
      <w:r>
        <w:rPr/>
        <w:t>[[@Bible:Exod 29:28 ]][[29:28 &gt;&gt; Exod 29:28]] {{field-on:Bible}} И това ще бъде от Израилевите синове на Аарона и на синовете му по вечно узаконение, защото е възвишаемо приношение: и ще бъде възвишаемо приношение от Израилевите синове от примирителните им жъртви, тяхното възвишаемо приношение Господу. {{field-off:Bible}}</w:t>
      </w:r>
    </w:p>
    <w:p>
      <w:pPr>
        <w:pStyle w:val="Normal"/>
        <w:rPr/>
      </w:pPr>
      <w:r>
        <w:rPr/>
        <w:t>[[@Bible:Exod 29:29 ]][[29:29 &gt;&gt; Exod 29:29]] {{field-on:Bible}} И светите одежди на Аарона да бъдат на синовете му след него, за да се помажат в тях и да се осветят в тях. {{field-off:Bible}}</w:t>
      </w:r>
    </w:p>
    <w:p>
      <w:pPr>
        <w:pStyle w:val="Normal"/>
        <w:rPr/>
      </w:pPr>
      <w:r>
        <w:rPr/>
        <w:t>[[@Bible:Exod 29:30 ]][[29:30 &gt;&gt; Exod 29:30]] {{field-on:Bible}} Седем дни да се облича с тях онзи свещеник от синовете му който е вместо него, който ще влази в скинията на събранието за да служи в светилището. {{field-off:Bible}}</w:t>
      </w:r>
    </w:p>
    <w:p>
      <w:pPr>
        <w:pStyle w:val="Normal"/>
        <w:rPr/>
      </w:pPr>
      <w:r>
        <w:rPr/>
        <w:t>[[@Bible:Exod 29:31 ]][[29:31 &gt;&gt; Exod 29:31]] {{field-on:Bible}} И да вземеш овена на посвещението, и да свариш месото му на свето място. {{field-off:Bible}}</w:t>
      </w:r>
    </w:p>
    <w:p>
      <w:pPr>
        <w:pStyle w:val="Normal"/>
        <w:rPr/>
      </w:pPr>
      <w:r>
        <w:rPr/>
        <w:t>[[@Bible:Exod 29:32 ]][[29:32 &gt;&gt; Exod 29:32]] {{field-on:Bible}} И да ядат Аарон и синовете му месото на овена и хляба който е в коша, при дверите на скинията на събранието. {{field-off:Bible}}</w:t>
      </w:r>
    </w:p>
    <w:p>
      <w:pPr>
        <w:pStyle w:val="Normal"/>
        <w:rPr/>
      </w:pPr>
      <w:r>
        <w:rPr/>
        <w:t>[[@Bible:Exod 29:33 ]][[29:33 &gt;&gt; Exod 29:33]] {{field-on:Bible}} И да ядат онези приношение с които биде умилостивение за посвещение и освещение на тях; но чужденец да не яде, защото са свети. {{field-off:Bible}}</w:t>
      </w:r>
    </w:p>
    <w:p>
      <w:pPr>
        <w:pStyle w:val="Normal"/>
        <w:rPr/>
      </w:pPr>
      <w:r>
        <w:rPr/>
        <w:t>[[@Bible:Exod 29:34 ]][[29:34 &gt;&gt; Exod 29:34]] {{field-on:Bible}} И ако остане от месото на посвещението или от хляба до утрото, тогаз да изгориш остатъка в огън: да се не яде, защото е свят. {{field-off:Bible}}</w:t>
      </w:r>
    </w:p>
    <w:p>
      <w:pPr>
        <w:pStyle w:val="Normal"/>
        <w:rPr/>
      </w:pPr>
      <w:r>
        <w:rPr/>
        <w:t>[[@Bible:Exod 29:35 ]][[29:35 &gt;&gt; Exod 29:35]] {{field-on:Bible}} И така да направиш на Аарона и на синовете му, по всичко що ти заповядах: в седем дни ще ги посветиш. {{field-off:Bible}}</w:t>
      </w:r>
    </w:p>
    <w:p>
      <w:pPr>
        <w:pStyle w:val="Normal"/>
        <w:rPr/>
      </w:pPr>
      <w:r>
        <w:rPr/>
        <w:t>[[@Bible:Exod 29:36 ]][[29:36 &gt;&gt; Exod 29:36]] {{field-on:Bible}} И за грях да приносиш всеки ден един юнец за умилостивение; и да очистяш олтаря като правиш умилоствение за него, и да го помажеш за да го осветиш. {{field-off:Bible}}</w:t>
      </w:r>
    </w:p>
    <w:p>
      <w:pPr>
        <w:pStyle w:val="Normal"/>
        <w:rPr/>
      </w:pPr>
      <w:r>
        <w:rPr/>
        <w:t>[[@Bible:Exod 29:37 ]][[29:37 &gt;&gt; Exod 29:37]] {{field-on:Bible}} Седем дни да правиш умилостивение за олтаря и да го освещаваш, и да бъде олтар пресвят: всичко що се прикоснува до олтаря ще бъде свето. {{field-off:Bible}}</w:t>
      </w:r>
    </w:p>
    <w:p>
      <w:pPr>
        <w:pStyle w:val="Normal"/>
        <w:rPr/>
      </w:pPr>
      <w:r>
        <w:rPr/>
        <w:t>[[@Bible:Exod 29:38 ]][[29:38 &gt;&gt; Exod 29:38]] {{field-on:Bible}} И това е което ще приносиш на олтаря: по две агнета еднолетни на ден, винаги. {{field-off:Bible}}</w:t>
      </w:r>
    </w:p>
    <w:p>
      <w:pPr>
        <w:pStyle w:val="Normal"/>
        <w:rPr/>
      </w:pPr>
      <w:r>
        <w:rPr/>
        <w:t>[[@Bible:Exod 29:39 ]][[29:39 &gt;&gt; Exod 29:39]] {{field-on:Bible}} Едното агне да приносиш заран, а другото агне да приносиш привечер; {{field-off:Bible}}</w:t>
      </w:r>
    </w:p>
    <w:p>
      <w:pPr>
        <w:pStyle w:val="Normal"/>
        <w:rPr/>
      </w:pPr>
      <w:r>
        <w:rPr/>
        <w:t>[[@Bible:Exod 29:40 ]][[29:40 &gt;&gt; Exod 29:40]] {{field-on:Bible}} и с едното агне една десета част на ефа чисто брашно смесено с четвъртата част на един ин от първоток елей; и за възлияние четвъртата част на един ин от вино. {{field-off:Bible}}</w:t>
      </w:r>
    </w:p>
    <w:p>
      <w:pPr>
        <w:pStyle w:val="Normal"/>
        <w:rPr/>
      </w:pPr>
      <w:r>
        <w:rPr/>
        <w:t>[[@Bible:Exod 29:41 ]][[29:41 &gt;&gt; Exod 29:41]] {{field-on:Bible}} И второто агне да приносиш привечер: с приношение подобно на утренното и с възлиянието му да направиш нему, за благовонно ухание, жъртва Господу. {{field-off:Bible}}</w:t>
      </w:r>
    </w:p>
    <w:p>
      <w:pPr>
        <w:pStyle w:val="Normal"/>
        <w:rPr/>
      </w:pPr>
      <w:r>
        <w:rPr/>
        <w:t>[[@Bible:Exod 29:42 ]][[29:42 &gt;&gt; Exod 29:42]] {{field-on:Bible}} Това е всесегдашно всесъжение в родовете ви, при дверите на скинията на събранието пред Господа, дето ще се виждам с вас да говоря с тебе там. {{field-off:Bible}}</w:t>
      </w:r>
    </w:p>
    <w:p>
      <w:pPr>
        <w:pStyle w:val="Normal"/>
        <w:rPr/>
      </w:pPr>
      <w:r>
        <w:rPr/>
        <w:t>[[@Bible:Exod 29:43 ]][[29:43 &gt;&gt; Exod 29:43]] {{field-on:Bible}} И там ще се виждам с Израилевите синове; и това място ще се освещава със славата ми. {{field-off:Bible}}</w:t>
      </w:r>
    </w:p>
    <w:p>
      <w:pPr>
        <w:pStyle w:val="Normal"/>
        <w:rPr/>
      </w:pPr>
      <w:r>
        <w:rPr/>
        <w:t>[[@Bible:Exod 29:44 ]][[29:44 &gt;&gt; Exod 29:44]] {{field-on:Bible}} И ще осветя скинията на събранието и олтаря: ще осветя и Аарона и синовете му, за да ми свещенствуват. {{field-off:Bible}}</w:t>
      </w:r>
    </w:p>
    <w:p>
      <w:pPr>
        <w:pStyle w:val="Normal"/>
        <w:rPr/>
      </w:pPr>
      <w:r>
        <w:rPr/>
        <w:t>[[@Bible:Exod 29:45 ]][[29:45 &gt;&gt; Exod 29:45]] {{field-on:Bible}} И ще се населя между Израивелите синове, и ще им бъда Бог. {{field-off:Bible}}</w:t>
      </w:r>
    </w:p>
    <w:p>
      <w:pPr>
        <w:pStyle w:val="Normal"/>
        <w:rPr/>
      </w:pPr>
      <w:r>
        <w:rPr/>
        <w:t>[[@Bible:Exod 29:46 ]][[29:46 &gt;&gt; Exod 29:46]] {{field-on:Bible}} И те ще познаят че аз съм Иеова техний Бог, който ги изведох из Египетската земя за да се населя между тях: аз съм Иеова техний Бог. {{field-off:Bible}}</w:t>
      </w:r>
    </w:p>
    <w:p>
      <w:pPr>
        <w:pStyle w:val="Heading2"/>
        <w:rPr/>
      </w:pPr>
      <w:r>
        <w:rPr/>
        <w:t>Глава 30</w:t>
      </w:r>
    </w:p>
    <w:p>
      <w:pPr>
        <w:pStyle w:val="Normal"/>
        <w:rPr/>
      </w:pPr>
      <w:r>
        <w:rPr/>
        <w:t>[[@Bible:Exod 30:1 ]][[30:1 &gt;&gt; Exod 30:1]] {{field-on:Bible}} И да направиш олтар за да кадиш темян: от дърво ситим да го направиш: {{field-off:Bible}}</w:t>
      </w:r>
    </w:p>
    <w:p>
      <w:pPr>
        <w:pStyle w:val="Normal"/>
        <w:rPr/>
      </w:pPr>
      <w:r>
        <w:rPr/>
        <w:t>[[@Bible:Exod 30:2 ]][[30:2 &gt;&gt; Exod 30:2]] {{field-on:Bible}} един лакът дължината му, и един лакът ширината му, четвероъгълен да бъде; и височината му два лакта: роговете му от него си. {{field-off:Bible}}</w:t>
      </w:r>
    </w:p>
    <w:p>
      <w:pPr>
        <w:pStyle w:val="Normal"/>
        <w:rPr/>
      </w:pPr>
      <w:r>
        <w:rPr/>
        <w:t>[[@Bible:Exod 30:3 ]][[30:3 &gt;&gt; Exod 30:3]] {{field-on:Bible}} И да го обковеш с чисто злато, върха му, и страните му наоколо, и роговете му; и да му направиш злат венец наоколо. {{field-off:Bible}}</w:t>
      </w:r>
    </w:p>
    <w:p>
      <w:pPr>
        <w:pStyle w:val="Normal"/>
        <w:rPr/>
      </w:pPr>
      <w:r>
        <w:rPr/>
        <w:t>[[@Bible:Exod 30:4 ]][[30:4 &gt;&gt; Exod 30:4]] {{field-on:Bible}} И под венеца му да му направиш две златни колцета: близу при двата му ъгла на двете му страни да ги направиш; и да бъдат влагалища на върлините, за да го носят с тях. {{field-off:Bible}}</w:t>
      </w:r>
    </w:p>
    <w:p>
      <w:pPr>
        <w:pStyle w:val="Normal"/>
        <w:rPr/>
      </w:pPr>
      <w:r>
        <w:rPr/>
        <w:t>[[@Bible:Exod 30:5 ]][[30:5 &gt;&gt; Exod 30:5]] {{field-on:Bible}} И да направиш върлините от дърво ситим, и да ги обковеш със злато. {{field-off:Bible}}</w:t>
      </w:r>
    </w:p>
    <w:p>
      <w:pPr>
        <w:pStyle w:val="Normal"/>
        <w:rPr/>
      </w:pPr>
      <w:r>
        <w:rPr/>
        <w:t>[[@Bible:Exod 30:6 ]][[30:6 &gt;&gt; Exod 30:6]] {{field-on:Bible}} И да го туриш пред завесата която е пред ковчега на свидетелството, срещу очистилището върх ковчега на свидетелството дето ще се виждам с тебе. {{field-off:Bible}}</w:t>
      </w:r>
    </w:p>
    <w:p>
      <w:pPr>
        <w:pStyle w:val="Normal"/>
        <w:rPr/>
      </w:pPr>
      <w:r>
        <w:rPr/>
        <w:t>[[@Bible:Exod 30:7 ]][[30:7 &gt;&gt; Exod 30:7]] {{field-on:Bible}} И ще кади Аарон над него благовонен темян всяка заран: когато устроява светилата ще кади с него. {{field-off:Bible}}</w:t>
      </w:r>
    </w:p>
    <w:p>
      <w:pPr>
        <w:pStyle w:val="Normal"/>
        <w:rPr/>
      </w:pPr>
      <w:r>
        <w:rPr/>
        <w:t>[[@Bible:Exod 30:8 ]][[30:8 &gt;&gt; Exod 30:8]] {{field-on:Bible}} И когато пали Аарон светилата вечер, ще кади с него темян за всегда пред Господа в родовете ви. {{field-off:Bible}}</w:t>
      </w:r>
    </w:p>
    <w:p>
      <w:pPr>
        <w:pStyle w:val="Normal"/>
        <w:rPr/>
      </w:pPr>
      <w:r>
        <w:rPr/>
        <w:t>[[@Bible:Exod 30:9 ]][[30:9 &gt;&gt; Exod 30:9]] {{field-on:Bible}} На него чужд темян да не приносите, нито всесъжение нито хлебно приношение, нито възлияние да изливате на него. {{field-off:Bible}}</w:t>
      </w:r>
    </w:p>
    <w:p>
      <w:pPr>
        <w:pStyle w:val="Normal"/>
        <w:rPr/>
      </w:pPr>
      <w:r>
        <w:rPr/>
        <w:t>[[@Bible:Exod 30:10 ]][[30:10 &gt;&gt; Exod 30:10]] {{field-on:Bible}} И над роговете му един път в годината да прави Аарон умилостивение с кръвта на умилостивителното приношение за грях: един път в годината на него отгоре ще прави умилостивение в родовете ви: това е пресвето Господу. {{field-off:Bible}}</w:t>
      </w:r>
    </w:p>
    <w:p>
      <w:pPr>
        <w:pStyle w:val="Normal"/>
        <w:rPr/>
      </w:pPr>
      <w:r>
        <w:rPr/>
        <w:t>[[@Bible:Exod 30:11 ]][[30:11 &gt;&gt; Exod 30:11]] {{field-on:Bible}} И говори Господ Мойсею и рече: {{field-off:Bible}}</w:t>
      </w:r>
    </w:p>
    <w:p>
      <w:pPr>
        <w:pStyle w:val="Normal"/>
        <w:rPr/>
      </w:pPr>
      <w:r>
        <w:rPr/>
        <w:t>[[@Bible:Exod 30:12 ]][[30:12 &gt;&gt; Exod 30:12]] {{field-on:Bible}} Когато вземеш цялото число на Израилевите синове при изброението им, тогаз ще дадат всеки человек изкупуване за душата си Господу когато ги изброяваш, за да не падне язва върху тях когато ги изброяваш. {{field-off:Bible}}</w:t>
      </w:r>
    </w:p>
    <w:p>
      <w:pPr>
        <w:pStyle w:val="Normal"/>
        <w:rPr/>
      </w:pPr>
      <w:r>
        <w:rPr/>
        <w:t>[[@Bible:Exod 30:13 ]][[30:13 &gt;&gt; Exod 30:13]] {{field-on:Bible}} Тогаз ще дават: всеки който минава в изброението половин сикъл според сикъла на светилището (един сикъл е двадесет гери): половин сикъл ще е приношението Господу. {{field-off:Bible}}</w:t>
      </w:r>
    </w:p>
    <w:p>
      <w:pPr>
        <w:pStyle w:val="Normal"/>
        <w:rPr/>
      </w:pPr>
      <w:r>
        <w:rPr/>
        <w:t>[[@Bible:Exod 30:14 ]][[30:14 &gt;&gt; Exod 30:14]] {{field-on:Bible}} Всеки който минува в изброението, от двадесет години нагоре, ще даде това приношение Господу. {{field-off:Bible}}</w:t>
      </w:r>
    </w:p>
    <w:p>
      <w:pPr>
        <w:pStyle w:val="Normal"/>
        <w:rPr/>
      </w:pPr>
      <w:r>
        <w:rPr/>
        <w:t>[[@Bible:Exod 30:15 ]][[30:15 &gt;&gt; Exod 30:15]] {{field-on:Bible}} Богатият да не даде повече, и сиромахът да не даде по-малко, от половин сикъл когато давате това приношение Господу за да направите умилостивение за душите си. {{field-off:Bible}}</w:t>
      </w:r>
    </w:p>
    <w:p>
      <w:pPr>
        <w:pStyle w:val="Normal"/>
        <w:rPr/>
      </w:pPr>
      <w:r>
        <w:rPr/>
        <w:t>[[@Bible:Exod 30:16 ]][[30:16 &gt;&gt; Exod 30:16]] {{field-on:Bible}} И да приемеш среброто на умилостивението от Израилевите синове, и да го употребиш в служението на скинията на събранието; и да бъде на Израилевите синове за помен пред Господа, за да бъде умилостивение за душите ви. {{field-off:Bible}}</w:t>
      </w:r>
    </w:p>
    <w:p>
      <w:pPr>
        <w:pStyle w:val="Normal"/>
        <w:rPr/>
      </w:pPr>
      <w:r>
        <w:rPr/>
        <w:t>[[@Bible:Exod 30:17 ]][[30:17 &gt;&gt; Exod 30:17]] {{field-on:Bible}} И говори Господ Мойсею и рече: {{field-off:Bible}}</w:t>
      </w:r>
    </w:p>
    <w:p>
      <w:pPr>
        <w:pStyle w:val="Normal"/>
        <w:rPr/>
      </w:pPr>
      <w:r>
        <w:rPr/>
        <w:t>[[@Bible:Exod 30:18 ]][[30:18 &gt;&gt; Exod 30:18]] {{field-on:Bible}} И да направиш медна омивалница, и стоялото й медно, за да се мият; и да я поставиш между скинията на събранието и олтаря, и да туриш вода в нея. {{field-off:Bible}}</w:t>
      </w:r>
    </w:p>
    <w:p>
      <w:pPr>
        <w:pStyle w:val="Normal"/>
        <w:rPr/>
      </w:pPr>
      <w:r>
        <w:rPr/>
        <w:t>[[@Bible:Exod 30:19 ]][[30:19 &gt;&gt; Exod 30:19]] {{field-on:Bible}} И из нея да мият Аарон и синовете му ръцете си и нозете си. {{field-off:Bible}}</w:t>
      </w:r>
    </w:p>
    <w:p>
      <w:pPr>
        <w:pStyle w:val="Normal"/>
        <w:rPr/>
      </w:pPr>
      <w:r>
        <w:rPr/>
        <w:t>[[@Bible:Exod 30:20 ]][[30:20 &gt;&gt; Exod 30:20]] {{field-on:Bible}} Когато влизат в скинията на събранието, да се мият с вода, за да не умрат; или когато прихождат при олтаря да служат за да изгорят жъртва Господу, {{field-off:Bible}}</w:t>
      </w:r>
    </w:p>
    <w:p>
      <w:pPr>
        <w:pStyle w:val="Normal"/>
        <w:rPr/>
      </w:pPr>
      <w:r>
        <w:rPr/>
        <w:t>[[@Bible:Exod 30:21 ]][[30:21 &gt;&gt; Exod 30:21]] {{field-on:Bible}} тогаз ще мият ръцете си и нозете си, за да не умрат. И това ще им бъде вечно узаконение, нему и на потомците му в родовете им. {{field-off:Bible}}</w:t>
      </w:r>
    </w:p>
    <w:p>
      <w:pPr>
        <w:pStyle w:val="Normal"/>
        <w:rPr/>
      </w:pPr>
      <w:r>
        <w:rPr/>
        <w:t>[[@Bible:Exod 30:22 ]][[30:22 &gt;&gt; Exod 30:22]] {{field-on:Bible}} И говори Господ Мойсею и рече: {{field-off:Bible}}</w:t>
      </w:r>
    </w:p>
    <w:p>
      <w:pPr>
        <w:pStyle w:val="Normal"/>
        <w:rPr/>
      </w:pPr>
      <w:r>
        <w:rPr/>
        <w:t>[[@Bible:Exod 30:23 ]][[30:23 &gt;&gt; Exod 30:23]] {{field-on:Bible}} И ти вземи за себе си избрани аромати, от чиста смирна петстотин сикли, и от благовонна корица половината й, сиреч двеста и петдесет сикли, и от благовонна тръст двеста и петдесет сикли, {{field-off:Bible}}</w:t>
      </w:r>
    </w:p>
    <w:p>
      <w:pPr>
        <w:pStyle w:val="Normal"/>
        <w:rPr/>
      </w:pPr>
      <w:r>
        <w:rPr/>
        <w:t>[[@Bible:Exod 30:24 ]][[30:24 &gt;&gt; Exod 30:24]] {{field-on:Bible}} и от касия петстотин, според сикъла на светилището, и от елей един ин; {{field-off:Bible}}</w:t>
      </w:r>
    </w:p>
    <w:p>
      <w:pPr>
        <w:pStyle w:val="Normal"/>
        <w:rPr/>
      </w:pPr>
      <w:r>
        <w:rPr/>
        <w:t>[[@Bible:Exod 30:25 ]][[30:25 &gt;&gt; Exod 30:25]] {{field-on:Bible}} и да го направиш масло за свето помазание, маст варена по художеството на мироварец: да бъде масло за свето помазание. {{field-off:Bible}}</w:t>
      </w:r>
    </w:p>
    <w:p>
      <w:pPr>
        <w:pStyle w:val="Normal"/>
        <w:rPr/>
      </w:pPr>
      <w:r>
        <w:rPr/>
        <w:t>[[@Bible:Exod 30:26 ]][[30:26 &gt;&gt; Exod 30:26]] {{field-on:Bible}} И да помажеш с него скинията на събранието и ковчега на свидетелството, {{field-off:Bible}}</w:t>
      </w:r>
    </w:p>
    <w:p>
      <w:pPr>
        <w:pStyle w:val="Normal"/>
        <w:rPr/>
      </w:pPr>
      <w:r>
        <w:rPr/>
        <w:t>[[@Bible:Exod 30:27 ]][[30:27 &gt;&gt; Exod 30:27]] {{field-on:Bible}} и трапезата и всичките й съдове, и светилника и съдовете му, и олтаря на кадението, {{field-off:Bible}}</w:t>
      </w:r>
    </w:p>
    <w:p>
      <w:pPr>
        <w:pStyle w:val="Normal"/>
        <w:rPr/>
      </w:pPr>
      <w:r>
        <w:rPr/>
        <w:t>[[@Bible:Exod 30:28 ]][[30:28 &gt;&gt; Exod 30:28]] {{field-on:Bible}} и олтаря на всесъжението заедно с всичките му съдове, и омивалницата и стоялото й: {{field-off:Bible}}</w:t>
      </w:r>
    </w:p>
    <w:p>
      <w:pPr>
        <w:pStyle w:val="Normal"/>
        <w:rPr/>
      </w:pPr>
      <w:r>
        <w:rPr/>
        <w:t>[[@Bible:Exod 30:29 ]][[30:29 &gt;&gt; Exod 30:29]] {{field-on:Bible}} и да ги осветиш, за да са пресвети: всичко що се прикоснува до тях ще бъде свето. {{field-off:Bible}}</w:t>
      </w:r>
    </w:p>
    <w:p>
      <w:pPr>
        <w:pStyle w:val="Normal"/>
        <w:rPr/>
      </w:pPr>
      <w:r>
        <w:rPr/>
        <w:t>[[@Bible:Exod 30:30 ]][[30:30 &gt;&gt; Exod 30:30]] {{field-on:Bible}} И Аарона и синовете му да помажеш, и да ги осветиш за да ми свещенствуват. {{field-off:Bible}}</w:t>
      </w:r>
    </w:p>
    <w:p>
      <w:pPr>
        <w:pStyle w:val="Normal"/>
        <w:rPr/>
      </w:pPr>
      <w:r>
        <w:rPr/>
        <w:t>[[@Bible:Exod 30:31 ]][[30:31 &gt;&gt; Exod 30:31]] {{field-on:Bible}} И да говориш на Израилевите синове и да речеш: Това ще бъде за мене масло на помазание свето в родовете ви. {{field-off:Bible}}</w:t>
      </w:r>
    </w:p>
    <w:p>
      <w:pPr>
        <w:pStyle w:val="Normal"/>
        <w:rPr/>
      </w:pPr>
      <w:r>
        <w:rPr/>
        <w:t>[[@Bible:Exod 30:32 ]][[30:32 &gt;&gt; Exod 30:32]] {{field-on:Bible}} человеческа плът да се не помаже с него, и по сложението му подобно на него да не правите: то е свето, и свето ще бъде вам. {{field-off:Bible}}</w:t>
      </w:r>
    </w:p>
    <w:p>
      <w:pPr>
        <w:pStyle w:val="Normal"/>
        <w:rPr/>
      </w:pPr>
      <w:r>
        <w:rPr/>
        <w:t>[[@Bible:Exod 30:33 ]][[30:33 &gt;&gt; Exod 30:33]] {{field-on:Bible}} Който прави подобно нему, или който тури от него на иноплеменника, да бъде изтребен от народа си. {{field-off:Bible}}</w:t>
      </w:r>
    </w:p>
    <w:p>
      <w:pPr>
        <w:pStyle w:val="Normal"/>
        <w:rPr/>
      </w:pPr>
      <w:r>
        <w:rPr/>
        <w:t>[[@Bible:Exod 30:34 ]][[30:34 &gt;&gt; Exod 30:34]] {{field-on:Bible}} И рече Господ Мойсю: Вземи за себе си аромати, - стакти, и оникс, и халван, - тези аромати наедно с чист ливан: от равни части да бъдат. {{field-off:Bible}}</w:t>
      </w:r>
    </w:p>
    <w:p>
      <w:pPr>
        <w:pStyle w:val="Normal"/>
        <w:rPr/>
      </w:pPr>
      <w:r>
        <w:rPr/>
        <w:t>[[@Bible:Exod 30:35 ]][[30:35 &gt;&gt; Exod 30:35]] {{field-on:Bible}} И да ги направиш темян, смешение по художеството на мироварец, подправено, чисто, свето. {{field-off:Bible}}</w:t>
      </w:r>
    </w:p>
    <w:p>
      <w:pPr>
        <w:pStyle w:val="Normal"/>
        <w:rPr/>
      </w:pPr>
      <w:r>
        <w:rPr/>
        <w:t>[[@Bible:Exod 30:36 ]][[30:36 &gt;&gt; Exod 30:36]] {{field-on:Bible}} И да счукаш от него много дребно, и да туриш от него пред свидетелството в скинията на събранието дето ще се виждам с тебе: това ще бъде вам пресвето. {{field-off:Bible}}</w:t>
      </w:r>
    </w:p>
    <w:p>
      <w:pPr>
        <w:pStyle w:val="Normal"/>
        <w:rPr/>
      </w:pPr>
      <w:r>
        <w:rPr/>
        <w:t>[[@Bible:Exod 30:37 ]][[30:37 &gt;&gt; Exod 30:37]] {{field-on:Bible}} А според сложението на този темян който ще направиш, за себе си да не правите: то да ти бъде свето за Господа. {{field-off:Bible}}</w:t>
      </w:r>
    </w:p>
    <w:p>
      <w:pPr>
        <w:pStyle w:val="Normal"/>
        <w:rPr/>
      </w:pPr>
      <w:r>
        <w:rPr/>
        <w:t>[[@Bible:Exod 30:38 ]][[30:38 &gt;&gt; Exod 30:38]] {{field-on:Bible}} Който направи подобно нему за да мирише от него, да бъде изтребен от народа си. {{field-off:Bible}}</w:t>
      </w:r>
    </w:p>
    <w:p>
      <w:pPr>
        <w:pStyle w:val="Heading2"/>
        <w:rPr/>
      </w:pPr>
      <w:r>
        <w:rPr/>
        <w:t>Глава 31</w:t>
      </w:r>
    </w:p>
    <w:p>
      <w:pPr>
        <w:pStyle w:val="Normal"/>
        <w:rPr/>
      </w:pPr>
      <w:r>
        <w:rPr/>
        <w:t>[[@Bible:Exod 31:1 ]][[31:1 &gt;&gt; Exod 31:1]] {{field-on:Bible}} И говори Господ Моисею и рече: {{field-off:Bible}}</w:t>
      </w:r>
    </w:p>
    <w:p>
      <w:pPr>
        <w:pStyle w:val="Normal"/>
        <w:rPr/>
      </w:pPr>
      <w:r>
        <w:rPr/>
        <w:t>[[@Bible:Exod 31:2 ]][[31:2 &gt;&gt; Exod 31:2]] {{field-on:Bible}} Виж, аз повикнах на име Веселеила сина на Урия, който е син Оров, от племето Юдино; {{field-off:Bible}}</w:t>
      </w:r>
    </w:p>
    <w:p>
      <w:pPr>
        <w:pStyle w:val="Normal"/>
        <w:rPr/>
      </w:pPr>
      <w:r>
        <w:rPr/>
        <w:t>[[@Bible:Exod 31:3 ]][[31:3 &gt;&gt; Exod 31:3]] {{field-on:Bible}} и изпълних го с Дух Божий, с мъдрост, и с разум, и с знание, и с всичко изкуство, {{field-off:Bible}}</w:t>
      </w:r>
    </w:p>
    <w:p>
      <w:pPr>
        <w:pStyle w:val="Normal"/>
        <w:rPr/>
      </w:pPr>
      <w:r>
        <w:rPr/>
        <w:t>[[@Bible:Exod 31:4 ]][[31:4 &gt;&gt; Exod 31:4]] {{field-on:Bible}} за да измисля художествени дела, да работи злато и сребро и мед, {{field-off:Bible}}</w:t>
      </w:r>
    </w:p>
    <w:p>
      <w:pPr>
        <w:pStyle w:val="Normal"/>
        <w:rPr/>
      </w:pPr>
      <w:r>
        <w:rPr/>
        <w:t>[[@Bible:Exod 31:5 ]][[31:5 &gt;&gt; Exod 31:5]] {{field-on:Bible}} и да изрязва камене за вложение, и да дяла дърва, за изработване на всяко дело. {{field-off:Bible}}</w:t>
      </w:r>
    </w:p>
    <w:p>
      <w:pPr>
        <w:pStyle w:val="Normal"/>
        <w:rPr/>
      </w:pPr>
      <w:r>
        <w:rPr/>
        <w:t>[[@Bible:Exod 31:6 ]][[31:6 &gt;&gt; Exod 31:6]] {{field-on:Bible}} И, ето, аз дадох му Елиава Ахисамаховия син от Дановото племе; и на всекиго мъдър сърцем турих мъдрост в сърдцето му, за да направят всичко което ти заповядах: {{field-off:Bible}}</w:t>
      </w:r>
    </w:p>
    <w:p>
      <w:pPr>
        <w:pStyle w:val="Normal"/>
        <w:rPr/>
      </w:pPr>
      <w:r>
        <w:rPr/>
        <w:t>[[@Bible:Exod 31:7 ]][[31:7 &gt;&gt; Exod 31:7]] {{field-on:Bible}} скинията на събранието, и ковчега на свидетелството, и очистилището което е отгоре му, и всичките съдове на скинията, {{field-off:Bible}}</w:t>
      </w:r>
    </w:p>
    <w:p>
      <w:pPr>
        <w:pStyle w:val="Normal"/>
        <w:rPr/>
      </w:pPr>
      <w:r>
        <w:rPr/>
        <w:t>[[@Bible:Exod 31:8 ]][[31:8 &gt;&gt; Exod 31:8]] {{field-on:Bible}} и трапезата и съдовете й, и чистия светилник с всичките му съдове, и олтаря на каденето, {{field-off:Bible}}</w:t>
      </w:r>
    </w:p>
    <w:p>
      <w:pPr>
        <w:pStyle w:val="Normal"/>
        <w:rPr/>
      </w:pPr>
      <w:r>
        <w:rPr/>
        <w:t>[[@Bible:Exod 31:9 ]][[31:9 &gt;&gt; Exod 31:9]] {{field-on:Bible}} и олтаря на всесъжението с всичките му съдове, и омивалницата и стоялото й, {{field-off:Bible}}</w:t>
      </w:r>
    </w:p>
    <w:p>
      <w:pPr>
        <w:pStyle w:val="Normal"/>
        <w:rPr/>
      </w:pPr>
      <w:r>
        <w:rPr/>
        <w:t>[[@Bible:Exod 31:10 ]][[31:10 &gt;&gt; Exod 31:10]] {{field-on:Bible}} и служебните одежди, и светите одежди на Аарона свещеника, и одеждите на синовете му, за да свещенствуват, {{field-off:Bible}}</w:t>
      </w:r>
    </w:p>
    <w:p>
      <w:pPr>
        <w:pStyle w:val="Normal"/>
        <w:rPr/>
      </w:pPr>
      <w:r>
        <w:rPr/>
        <w:t>[[@Bible:Exod 31:11 ]][[31:11 &gt;&gt; Exod 31:11]] {{field-on:Bible}} и маслото за помазание, и благовонното кадене за светилището: по всичко що ти заповядах ще направят. {{field-off:Bible}}</w:t>
      </w:r>
    </w:p>
    <w:p>
      <w:pPr>
        <w:pStyle w:val="Normal"/>
        <w:rPr/>
      </w:pPr>
      <w:r>
        <w:rPr/>
        <w:t>[[@Bible:Exod 31:12 ]][[31:12 &gt;&gt; Exod 31:12]] {{field-on:Bible}} И говори Господ Мойсею и рече: {{field-off:Bible}}</w:t>
      </w:r>
    </w:p>
    <w:p>
      <w:pPr>
        <w:pStyle w:val="Normal"/>
        <w:rPr/>
      </w:pPr>
      <w:r>
        <w:rPr/>
        <w:t>[[@Bible:Exod 31:13 ]][[31:13 &gt;&gt; Exod 31:13]] {{field-on:Bible}} Говори и ти на Израилевите синове и речи: Съботите ми непременно да пазите; защото това е знамение между мене и вас в родовете ви, за да знаете че аз съм Господ който ви освещавам. {{field-off:Bible}}</w:t>
      </w:r>
    </w:p>
    <w:p>
      <w:pPr>
        <w:pStyle w:val="Normal"/>
        <w:rPr/>
      </w:pPr>
      <w:r>
        <w:rPr/>
        <w:t>[[@Bible:Exod 31:14 ]][[31:14 &gt;&gt; Exod 31:14]] {{field-on:Bible}} И да пазите съботата, защото е света вам: който я оскверни непременно да се умъртви; защото всеки който работи в нея, тая душа да се изтреби отсред народа си. {{field-off:Bible}}</w:t>
      </w:r>
    </w:p>
    <w:p>
      <w:pPr>
        <w:pStyle w:val="Normal"/>
        <w:rPr/>
      </w:pPr>
      <w:r>
        <w:rPr/>
        <w:t>[[@Bible:Exod 31:15 ]][[31:15 &gt;&gt; Exod 31:15]] {{field-on:Bible}} Шест дни да се работи работа; а в седмия ден е събота на почиване, света Господу: всеки който работи в съботния ден непременно да се умъртви. {{field-off:Bible}}</w:t>
      </w:r>
    </w:p>
    <w:p>
      <w:pPr>
        <w:pStyle w:val="Normal"/>
        <w:rPr/>
      </w:pPr>
      <w:r>
        <w:rPr/>
        <w:t>[[@Bible:Exod 31:16 ]][[31:16 &gt;&gt; Exod 31:16]] {{field-on:Bible}} И да пазят Израилевите синове съботата, за да я празднуват в родовете си по вечен завет. {{field-off:Bible}}</w:t>
      </w:r>
    </w:p>
    <w:p>
      <w:pPr>
        <w:pStyle w:val="Normal"/>
        <w:rPr/>
      </w:pPr>
      <w:r>
        <w:rPr/>
        <w:t>[[@Bible:Exod 31:17 ]][[31:17 &gt;&gt; Exod 31:17]] {{field-on:Bible}} Това е знамение между мене и Израилевите синове за всегда; защото в шест дни направи Господ небето и земята, а в седмия ден се успокои и почина си. {{field-off:Bible}}</w:t>
      </w:r>
    </w:p>
    <w:p>
      <w:pPr>
        <w:pStyle w:val="Normal"/>
        <w:rPr/>
      </w:pPr>
      <w:r>
        <w:rPr/>
        <w:t>[[@Bible:Exod 31:18 ]][[31:18 &gt;&gt; Exod 31:18]] {{field-on:Bible}} И даде на Мойсея, като престана да говори с него на Синайската гора, две плочи на свидетелството, плочи каменни написани с Божия пръст. {{field-off:Bible}}</w:t>
      </w:r>
    </w:p>
    <w:p>
      <w:pPr>
        <w:pStyle w:val="Heading2"/>
        <w:rPr/>
      </w:pPr>
      <w:r>
        <w:rPr/>
        <w:t>Глава 32</w:t>
      </w:r>
    </w:p>
    <w:p>
      <w:pPr>
        <w:pStyle w:val="Normal"/>
        <w:rPr/>
      </w:pPr>
      <w:r>
        <w:rPr/>
        <w:t>[[@Bible:Exod 32:1 ]][[32:1 &gt;&gt; Exod 32:1]] {{field-on:Bible}} И като видяха людете че се забави Мойсей да слезе от гората, събраха се людете върх Аарона и говориха му: Стани та ни направи богове които да ходят пред нас; защото този Мойсей, человекът който ни изведе из Египетската земя, не знаем що му стана. {{field-off:Bible}}</w:t>
      </w:r>
    </w:p>
    <w:p>
      <w:pPr>
        <w:pStyle w:val="Normal"/>
        <w:rPr/>
      </w:pPr>
      <w:r>
        <w:rPr/>
        <w:t>[[@Bible:Exod 32:2 ]][[32:2 &gt;&gt; Exod 32:2]] {{field-on:Bible}} И рече им Аарон: Извадете златните обеци които са на ушите на жените ви, на синовете ви, и на дъщерите ви, и донесете ми ги. {{field-off:Bible}}</w:t>
      </w:r>
    </w:p>
    <w:p>
      <w:pPr>
        <w:pStyle w:val="Normal"/>
        <w:rPr/>
      </w:pPr>
      <w:r>
        <w:rPr/>
        <w:t>[[@Bible:Exod 32:3 ]][[32:3 &gt;&gt; Exod 32:3]] {{field-on:Bible}} И всичките люде извадиха златните обеци които бяха на ушите им, и принесоха ги Аарону. {{field-off:Bible}}</w:t>
      </w:r>
    </w:p>
    <w:p>
      <w:pPr>
        <w:pStyle w:val="Normal"/>
        <w:rPr/>
      </w:pPr>
      <w:r>
        <w:rPr/>
        <w:t>[[@Bible:Exod 32:4 ]][[32:4 &gt;&gt; Exod 32:4]] {{field-on:Bible}} И като взе от ръцете им, даде му образ в матка, и направи го излеяно теле; и те рекоха: О Израилю, тези са твоите богове които те изведоха от Египетската земя. {{field-off:Bible}}</w:t>
      </w:r>
    </w:p>
    <w:p>
      <w:pPr>
        <w:pStyle w:val="Normal"/>
        <w:rPr/>
      </w:pPr>
      <w:r>
        <w:rPr/>
        <w:t>[[@Bible:Exod 32:5 ]][[32:5 &gt;&gt; Exod 32:5]] {{field-on:Bible}} И това като видя Аарон, съгради олтар пред него; и провъзгласи Аарон и рече: Утре е праздник Господу. {{field-off:Bible}}</w:t>
      </w:r>
    </w:p>
    <w:p>
      <w:pPr>
        <w:pStyle w:val="Normal"/>
        <w:rPr/>
      </w:pPr>
      <w:r>
        <w:rPr/>
        <w:t>[[@Bible:Exod 32:6 ]][[32:6 &gt;&gt; Exod 32:6]] {{field-on:Bible}} И станаха рано на утрешния ден та пожъртвуваха всесъжение, и принесоха примирителни приношения: после седнаха людете да ядат и да пият, и станаха да играят. {{field-off:Bible}}</w:t>
      </w:r>
    </w:p>
    <w:p>
      <w:pPr>
        <w:pStyle w:val="Normal"/>
        <w:rPr/>
      </w:pPr>
      <w:r>
        <w:rPr/>
        <w:t>[[@Bible:Exod 32:7 ]][[32:7 &gt;&gt; Exod 32:7]] {{field-on:Bible}} Тогаз рече Господ Мойсею: Иди, слез; защото се развратиха твоите люде които си извел из Египетската земя. {{field-off:Bible}}</w:t>
      </w:r>
    </w:p>
    <w:p>
      <w:pPr>
        <w:pStyle w:val="Normal"/>
        <w:rPr/>
      </w:pPr>
      <w:r>
        <w:rPr/>
        <w:t>[[@Bible:Exod 32:8 ]][[32:8 &gt;&gt; Exod 32:8]] {{field-on:Bible}} Скоро се уклониха от пътя който им съм заповядал: направиха си излеяно теле, и поклониха му се, и пожъртвуваха му, и рекоха: О Израилю, тези са твоите богове които те изведоха из Египетската земя. {{field-off:Bible}}</w:t>
      </w:r>
    </w:p>
    <w:p>
      <w:pPr>
        <w:pStyle w:val="Normal"/>
        <w:rPr/>
      </w:pPr>
      <w:r>
        <w:rPr/>
        <w:t>[[@Bible:Exod 32:9 ]][[32:9 &gt;&gt; Exod 32:9]] {{field-on:Bible}} Рече пак Господ Мойсею: Видях тези люде, и, ето, жестоковийни люде са: {{field-off:Bible}}</w:t>
      </w:r>
    </w:p>
    <w:p>
      <w:pPr>
        <w:pStyle w:val="Normal"/>
        <w:rPr/>
      </w:pPr>
      <w:r>
        <w:rPr/>
        <w:t>[[@Bible:Exod 32:10 ]][[32:10 &gt;&gt; Exod 32:10]] {{field-on:Bible}} сега прочее остави ме, и ще се разпали гневът ми против тях, и ще ги изтребя; и ще те направя да станеш народ голям. {{field-off:Bible}}</w:t>
      </w:r>
    </w:p>
    <w:p>
      <w:pPr>
        <w:pStyle w:val="Normal"/>
        <w:rPr/>
      </w:pPr>
      <w:r>
        <w:rPr/>
        <w:t>[[@Bible:Exod 32:11 ]][[32:11 &gt;&gt; Exod 32:11]] {{field-on:Bible}} А Мойсей се помоли на Иеова Бога своего и рече: Защо, Господи, се разпаля гневът ти против твоите люде които си извел из Египетската земя с голяма сила и крепка ръка? {{field-off:Bible}}</w:t>
      </w:r>
    </w:p>
    <w:p>
      <w:pPr>
        <w:pStyle w:val="Normal"/>
        <w:rPr/>
      </w:pPr>
      <w:r>
        <w:rPr/>
        <w:t>[[@Bible:Exod 32:12 ]][[32:12 &gt;&gt; Exod 32:12]] {{field-on:Bible}} Защо да говорят Египтяните и да рекат: За зло ги изведе, да ги измори в горите, и да ги изтреби от лицето на земята? Повърни се от разпалението на гнева си, и разкай се за злото което си рекъл да направиш на людете си. {{field-off:Bible}}</w:t>
      </w:r>
    </w:p>
    <w:p>
      <w:pPr>
        <w:pStyle w:val="Normal"/>
        <w:rPr/>
      </w:pPr>
      <w:r>
        <w:rPr/>
        <w:t>[[@Bible:Exod 32:13 ]][[32:13 &gt;&gt; Exod 32:13]] {{field-on:Bible}} Помни Авраама, Исаака, и Израиля, твоите раби, на които си се клел в себе си, и рекъл си им: Ще умножа семето ви както звездите на небето; и всичка таз земя за която говорих ще дам на семето ви, и ще я наследят за всякога. {{field-off:Bible}}</w:t>
      </w:r>
    </w:p>
    <w:p>
      <w:pPr>
        <w:pStyle w:val="Normal"/>
        <w:rPr/>
      </w:pPr>
      <w:r>
        <w:rPr/>
        <w:t>[[@Bible:Exod 32:14 ]][[32:14 &gt;&gt; Exod 32:14]] {{field-on:Bible}} Тогаз се разкая Господ за злото което бе рекъл да направи на людете си. {{field-off:Bible}}</w:t>
      </w:r>
    </w:p>
    <w:p>
      <w:pPr>
        <w:pStyle w:val="Normal"/>
        <w:rPr/>
      </w:pPr>
      <w:r>
        <w:rPr/>
        <w:t>[[@Bible:Exod 32:15 ]][[32:15 &gt;&gt; Exod 32:15]] {{field-on:Bible}} Тогаз Мойсей се обърна и слезе от гората; и двете плочи на свидетелството бяха в ръцете му, плочи написани от двете страни: от едната страна и от другата бяха написани. {{field-off:Bible}}</w:t>
      </w:r>
    </w:p>
    <w:p>
      <w:pPr>
        <w:pStyle w:val="Normal"/>
        <w:rPr/>
      </w:pPr>
      <w:r>
        <w:rPr/>
        <w:t>[[@Bible:Exod 32:16 ]][[32:16 &gt;&gt; Exod 32:16]] {{field-on:Bible}} И плочите бяха дело Божие; и написанието беше написание Божие начертано на плочите. {{field-off:Bible}}</w:t>
      </w:r>
    </w:p>
    <w:p>
      <w:pPr>
        <w:pStyle w:val="Normal"/>
        <w:rPr/>
      </w:pPr>
      <w:r>
        <w:rPr/>
        <w:t>[[@Bible:Exod 32:17 ]][[32:17 &gt;&gt; Exod 32:17]] {{field-on:Bible}} И като чу Исус гласа на людете които викаха, рече на Мойсея: Ратен глас има в стана. {{field-off:Bible}}</w:t>
      </w:r>
    </w:p>
    <w:p>
      <w:pPr>
        <w:pStyle w:val="Normal"/>
        <w:rPr/>
      </w:pPr>
      <w:r>
        <w:rPr/>
        <w:t>[[@Bible:Exod 32:18 ]][[32:18 &gt;&gt; Exod 32:18]] {{field-on:Bible}} А той рече: Не е глас от вик за победа, нито глас от вик за бягане, но глас на пеяне чувам аз. {{field-off:Bible}}</w:t>
      </w:r>
    </w:p>
    <w:p>
      <w:pPr>
        <w:pStyle w:val="Normal"/>
        <w:rPr/>
      </w:pPr>
      <w:r>
        <w:rPr/>
        <w:t>[[@Bible:Exod 32:19 ]][[32:19 &gt;&gt; Exod 32:19]] {{field-on:Bible}} И като приближи при стана, видя телето и ликуванията; и разпали се гневът Мойсеев, и хвърли плочите от ръцете си, и строши ги под гората. {{field-off:Bible}}</w:t>
      </w:r>
    </w:p>
    <w:p>
      <w:pPr>
        <w:pStyle w:val="Normal"/>
        <w:rPr/>
      </w:pPr>
      <w:r>
        <w:rPr/>
        <w:t>[[@Bible:Exod 32:20 ]][[32:20 &gt;&gt; Exod 32:20]] {{field-on:Bible}} Взе тогаз телето което бяха направили, и изгори го в огъня, и стри го доде стана тънък прах, и разпръсна го по водата, и напои Израилевите синове. {{field-off:Bible}}</w:t>
      </w:r>
    </w:p>
    <w:p>
      <w:pPr>
        <w:pStyle w:val="Normal"/>
        <w:rPr/>
      </w:pPr>
      <w:r>
        <w:rPr/>
        <w:t>[[@Bible:Exod 32:21 ]][[32:21 &gt;&gt; Exod 32:21]] {{field-on:Bible}} И рече Мойсей Аарону: Що ти сториха тези люде, та си навел на тях грях голям? {{field-off:Bible}}</w:t>
      </w:r>
    </w:p>
    <w:p>
      <w:pPr>
        <w:pStyle w:val="Normal"/>
        <w:rPr/>
      </w:pPr>
      <w:r>
        <w:rPr/>
        <w:t>[[@Bible:Exod 32:22 ]][[32:22 &gt;&gt; Exod 32:22]] {{field-on:Bible}} И рече Аарон: Да се не разпаля гневът на господаря ми: ти знаеш людете че клонят на зло. {{field-off:Bible}}</w:t>
      </w:r>
    </w:p>
    <w:p>
      <w:pPr>
        <w:pStyle w:val="Normal"/>
        <w:rPr/>
      </w:pPr>
      <w:r>
        <w:rPr/>
        <w:t>[[@Bible:Exod 32:23 ]][[32:23 &gt;&gt; Exod 32:23]] {{field-on:Bible}} Защото ми рекоха: Направи ни богове които да ходят пред нас, защото този Мойсей, человекът който ни изведе из Египетската земя, не знаем що му стана. {{field-off:Bible}}</w:t>
      </w:r>
    </w:p>
    <w:p>
      <w:pPr>
        <w:pStyle w:val="Normal"/>
        <w:rPr/>
      </w:pPr>
      <w:r>
        <w:rPr/>
        <w:t>[[@Bible:Exod 32:24 ]][[32:24 &gt;&gt; Exod 32:24]] {{field-on:Bible}} И рекох им: Който има злато нека го снеме от себе си: и дадоха ми го. Тогаз го хвърлих в огъня, и излезе това теле. {{field-off:Bible}}</w:t>
      </w:r>
    </w:p>
    <w:p>
      <w:pPr>
        <w:pStyle w:val="Normal"/>
        <w:rPr/>
      </w:pPr>
      <w:r>
        <w:rPr/>
        <w:t>[[@Bible:Exod 32:25 ]][[32:25 &gt;&gt; Exod 32:25]] {{field-on:Bible}} И като видя Мойсей людете че бяха в разкошество, (защотото Аарон беше ги оставил в разкошество за посрамение между неприятелите им,) {{field-off:Bible}}</w:t>
      </w:r>
    </w:p>
    <w:p>
      <w:pPr>
        <w:pStyle w:val="Normal"/>
        <w:rPr/>
      </w:pPr>
      <w:r>
        <w:rPr/>
        <w:t>[[@Bible:Exod 32:26 ]][[32:26 &gt;&gt; Exod 32:26]] {{field-on:Bible}} застана Мойсей при вратата на стана и рече: Който е Господен нека дойде към мене. И събраха се при него всичките Левиеви синове. {{field-off:Bible}}</w:t>
      </w:r>
    </w:p>
    <w:p>
      <w:pPr>
        <w:pStyle w:val="Normal"/>
        <w:rPr/>
      </w:pPr>
      <w:r>
        <w:rPr/>
        <w:t>[[@Bible:Exod 32:27 ]][[32:27 &gt;&gt; Exod 32:27]] {{field-on:Bible}} И рече им: Така говори Господ Бог Израилев: Турете всеки меча си на бедрото си: преминете от врата до врата през стана, и върнете се, и убийте всеки брата си, и всеки приятеля си, и всеки ближния си. {{field-off:Bible}}</w:t>
      </w:r>
    </w:p>
    <w:p>
      <w:pPr>
        <w:pStyle w:val="Normal"/>
        <w:rPr/>
      </w:pPr>
      <w:r>
        <w:rPr/>
        <w:t>[[@Bible:Exod 32:28 ]][[32:28 &gt;&gt; Exod 32:28]] {{field-on:Bible}} И направиха Левиевите синове според Мойсеевото слово; и паднаха в този ден от людете около три тисящи мъже. {{field-off:Bible}}</w:t>
      </w:r>
    </w:p>
    <w:p>
      <w:pPr>
        <w:pStyle w:val="Normal"/>
        <w:rPr/>
      </w:pPr>
      <w:r>
        <w:rPr/>
        <w:t>[[@Bible:Exod 32:29 ]][[32:29 &gt;&gt; Exod 32:29]] {{field-on:Bible}} Защото рече Мойсей: посветете себе си днес Господу, всеки против сина си, и всеки против брата си, за да ви се даде днес благословение. {{field-off:Bible}}</w:t>
      </w:r>
    </w:p>
    <w:p>
      <w:pPr>
        <w:pStyle w:val="Normal"/>
        <w:rPr/>
      </w:pPr>
      <w:r>
        <w:rPr/>
        <w:t>[[@Bible:Exod 32:30 ]][[32:30 &gt;&gt; Exod 32:30]] {{field-on:Bible}} И на утрешния ден рече Мойсей на людете: Вие сте направили голям грях; но сега ще възляза към Господа: дано бих го умилостивил за греха ви. {{field-off:Bible}}</w:t>
      </w:r>
    </w:p>
    <w:p>
      <w:pPr>
        <w:pStyle w:val="Normal"/>
        <w:rPr/>
      </w:pPr>
      <w:r>
        <w:rPr/>
        <w:t>[[@Bible:Exod 32:31 ]][[32:31 &gt;&gt; Exod 32:31]] {{field-on:Bible}} И върна се Мойсей при Господа и рече: Уви! тези люде сториха голям грях че направиха за себе си златни богове. {{field-off:Bible}}</w:t>
      </w:r>
    </w:p>
    <w:p>
      <w:pPr>
        <w:pStyle w:val="Normal"/>
        <w:rPr/>
      </w:pPr>
      <w:r>
        <w:rPr/>
        <w:t>[[@Bible:Exod 32:32 ]][[32:32 &gt;&gt; Exod 32:32]] {{field-on:Bible}} Но сега, ако щеш, прости греха им; ако ли не, моля се, заличи ме от твоята книга която си написал. {{field-off:Bible}}</w:t>
      </w:r>
    </w:p>
    <w:p>
      <w:pPr>
        <w:pStyle w:val="Normal"/>
        <w:rPr/>
      </w:pPr>
      <w:r>
        <w:rPr/>
        <w:t>[[@Bible:Exod 32:33 ]][[32:33 &gt;&gt; Exod 32:33]] {{field-on:Bible}} И Господ рече Мойсею: Който съгреши пред мене, него ще залича от моята книга. {{field-off:Bible}}</w:t>
      </w:r>
    </w:p>
    <w:p>
      <w:pPr>
        <w:pStyle w:val="Normal"/>
        <w:rPr/>
      </w:pPr>
      <w:r>
        <w:rPr/>
        <w:t>[[@Bible:Exod 32:34 ]][[32:34 &gt;&gt; Exod 32:34]] {{field-on:Bible}} А ти сега иди та води людете където съм ти рекъл: ето, ангелът ми ще ходи пред тебе; но в деня на посещението ми ще носят греха им върх тях. {{field-off:Bible}}</w:t>
      </w:r>
    </w:p>
    <w:p>
      <w:pPr>
        <w:pStyle w:val="Normal"/>
        <w:rPr/>
      </w:pPr>
      <w:r>
        <w:rPr/>
        <w:t>[[@Bible:Exod 32:35 ]][[32:35 &gt;&gt; Exod 32:35]] {{field-on:Bible}} И порази Господ людете, защото направиха телето което Аарон направи. {{field-off:Bible}}</w:t>
      </w:r>
    </w:p>
    <w:p>
      <w:pPr>
        <w:pStyle w:val="Heading2"/>
        <w:rPr/>
      </w:pPr>
      <w:r>
        <w:rPr/>
        <w:t>Глава 33</w:t>
      </w:r>
    </w:p>
    <w:p>
      <w:pPr>
        <w:pStyle w:val="Normal"/>
        <w:rPr/>
      </w:pPr>
      <w:r>
        <w:rPr/>
        <w:t>[[@Bible:Exod 33:1 ]][[33:1 &gt;&gt; Exod 33:1]] {{field-on:Bible}} И рече Господ Мойсею: Иди, възлез от тук, ти и людете които си извел из Египетската земя, в земята за която се клех на Авраама, на Исаака, и на Якова, и рекох: На семето ти ще я дам; {{field-off:Bible}}</w:t>
      </w:r>
    </w:p>
    <w:p>
      <w:pPr>
        <w:pStyle w:val="Normal"/>
        <w:rPr/>
      </w:pPr>
      <w:r>
        <w:rPr/>
        <w:t>[[@Bible:Exod 33:2 ]][[33:2 &gt;&gt; Exod 33:2]] {{field-on:Bible}} и ще проводя пред тебе ангел, и ще изпъдя Хананея, Аморея, и Хетея, и Ферезея, Евея, и Иевусея; {{field-off:Bible}}</w:t>
      </w:r>
    </w:p>
    <w:p>
      <w:pPr>
        <w:pStyle w:val="Normal"/>
        <w:rPr/>
      </w:pPr>
      <w:r>
        <w:rPr/>
        <w:t>[[@Bible:Exod 33:3 ]][[33:3 &gt;&gt; Exod 33:3]] {{field-on:Bible}} и ще ви заведа в земя дето тече мляко и мед; понеже аз няма да възляза помежду ви, (защото сте жестоковийни люде,) да не би да ви довърша на пътя. {{field-off:Bible}}</w:t>
      </w:r>
    </w:p>
    <w:p>
      <w:pPr>
        <w:pStyle w:val="Normal"/>
        <w:rPr/>
      </w:pPr>
      <w:r>
        <w:rPr/>
        <w:t>[[@Bible:Exod 33:4 ]][[33:4 &gt;&gt; Exod 33:4]] {{field-on:Bible}} И когато чуха людете това лошо известие, плакаха горко; и никой не тури на себе си украшенията си. {{field-off:Bible}}</w:t>
      </w:r>
    </w:p>
    <w:p>
      <w:pPr>
        <w:pStyle w:val="Normal"/>
        <w:rPr/>
      </w:pPr>
      <w:r>
        <w:rPr/>
        <w:t>[[@Bible:Exod 33:5 ]][[33:5 &gt;&gt; Exod 33:5]] {{field-on:Bible}} Защото Господ рече Мойсею: Кажи на Израилевите синове: Вие сте жестоковийни люде: една минута ако да възляза помежду ви, ще ви довърша; а сега снемете украшенията си от вас, да видя какво ще правя с вас. {{field-off:Bible}}</w:t>
      </w:r>
    </w:p>
    <w:p>
      <w:pPr>
        <w:pStyle w:val="Normal"/>
        <w:rPr/>
      </w:pPr>
      <w:r>
        <w:rPr/>
        <w:t>[[@Bible:Exod 33:6 ]][[33:6 &gt;&gt; Exod 33:6]] {{field-on:Bible}} И Израилевите синове махнаха украшенията си при гората Хорив. {{field-off:Bible}}</w:t>
      </w:r>
    </w:p>
    <w:p>
      <w:pPr>
        <w:pStyle w:val="Normal"/>
        <w:rPr/>
      </w:pPr>
      <w:r>
        <w:rPr/>
        <w:t>[[@Bible:Exod 33:7 ]][[33:7 &gt;&gt; Exod 33:7]] {{field-on:Bible}} Тогаз взе Мойсей скинията и постави я вън от стана, далеч от стана, и нарече я Скиния на Събранието; и всеки който търсеше Господа излизаше при скинията на събранието която беше вън от стана. {{field-off:Bible}}</w:t>
      </w:r>
    </w:p>
    <w:p>
      <w:pPr>
        <w:pStyle w:val="Normal"/>
        <w:rPr/>
      </w:pPr>
      <w:r>
        <w:rPr/>
        <w:t>[[@Bible:Exod 33:8 ]][[33:8 &gt;&gt; Exod 33:8]] {{field-on:Bible}} И когато излизаше Мойсей към скинията, всичките люде ставаха та стоеха, всеки при вратата на шатъра си, и гледаха след Мойсея доде влезе в скинията. {{field-off:Bible}}</w:t>
      </w:r>
    </w:p>
    <w:p>
      <w:pPr>
        <w:pStyle w:val="Normal"/>
        <w:rPr/>
      </w:pPr>
      <w:r>
        <w:rPr/>
        <w:t>[[@Bible:Exod 33:9 ]][[33:9 &gt;&gt; Exod 33:9]] {{field-on:Bible}} И когато влезеше Мойсей в скинията, слизаше облачний стълп и заставаше на вратата на скинията; и говореше Господ с Мойсея. {{field-off:Bible}}</w:t>
      </w:r>
    </w:p>
    <w:p>
      <w:pPr>
        <w:pStyle w:val="Normal"/>
        <w:rPr/>
      </w:pPr>
      <w:r>
        <w:rPr/>
        <w:t>[[@Bible:Exod 33:10 ]][[33:10 &gt;&gt; Exod 33:10]] {{field-on:Bible}} И гледаха всичките люде стълпа облачен който стоеше на скинията на вратата, и ставаха всичките люде, всеки на вратата на шатъра си, та се кланяха. {{field-off:Bible}}</w:t>
      </w:r>
    </w:p>
    <w:p>
      <w:pPr>
        <w:pStyle w:val="Normal"/>
        <w:rPr/>
      </w:pPr>
      <w:r>
        <w:rPr/>
        <w:t>[[@Bible:Exod 33:11 ]][[33:11 &gt;&gt; Exod 33:11]] {{field-on:Bible}} И говореше Господ Мойсею лице с лице, както говори человек с приятеля си. И вращаше се Мойсей в стана; а слугата му младият, Исус син Навиев, не се отдалечаваше от скинията. {{field-off:Bible}}</w:t>
      </w:r>
    </w:p>
    <w:p>
      <w:pPr>
        <w:pStyle w:val="Normal"/>
        <w:rPr/>
      </w:pPr>
      <w:r>
        <w:rPr/>
        <w:t>[[@Bible:Exod 33:12 ]][[33:12 &gt;&gt; Exod 33:12]] {{field-on:Bible}} И рече Мойсей Господу: Виж, ти ми казваш: Изведи тез люде; но не си ми явил кого ще проводиш с мене; и ти ми рече: Тебе зная по име; още си намерил и благодат пред мене. {{field-off:Bible}}</w:t>
      </w:r>
    </w:p>
    <w:p>
      <w:pPr>
        <w:pStyle w:val="Normal"/>
        <w:rPr/>
      </w:pPr>
      <w:r>
        <w:rPr/>
        <w:t>[[@Bible:Exod 33:13 ]][[33:13 &gt;&gt; Exod 33:13]] {{field-on:Bible}} А сега, ако съм намерил благодат пред тебе, покажи ми, моля ти се, пътя си за да те позная, да намеря благодат пред тебе; и виж, този народ твои люде са. {{field-off:Bible}}</w:t>
      </w:r>
    </w:p>
    <w:p>
      <w:pPr>
        <w:pStyle w:val="Normal"/>
        <w:rPr/>
      </w:pPr>
      <w:r>
        <w:rPr/>
        <w:t>[[@Bible:Exod 33:14 ]][[33:14 &gt;&gt; Exod 33:14]] {{field-on:Bible}} И той рече: Моето присътствие ще дойде с тебе, и аз ще те успокоя. {{field-off:Bible}}</w:t>
      </w:r>
    </w:p>
    <w:p>
      <w:pPr>
        <w:pStyle w:val="Normal"/>
        <w:rPr/>
      </w:pPr>
      <w:r>
        <w:rPr/>
        <w:t>[[@Bible:Exod 33:15 ]][[33:15 &gt;&gt; Exod 33:15]] {{field-on:Bible}} И рече му: Ако твоето присътствие не дойде с мене, не ни извождай от тук. {{field-off:Bible}}</w:t>
      </w:r>
    </w:p>
    <w:p>
      <w:pPr>
        <w:pStyle w:val="Normal"/>
        <w:rPr/>
      </w:pPr>
      <w:r>
        <w:rPr/>
        <w:t>[[@Bible:Exod 33:16 ]][[33:16 &gt;&gt; Exod 33:16]] {{field-on:Bible}} Защото как ще се познае сега че съм намерил благодат пред тебе, аз и твоите люде? не ли чрез твоето дохождане с нас? Така ще се отличим, аз и людете твои, от всичките люде които са по лицето на земята. {{field-off:Bible}}</w:t>
      </w:r>
    </w:p>
    <w:p>
      <w:pPr>
        <w:pStyle w:val="Normal"/>
        <w:rPr/>
      </w:pPr>
      <w:r>
        <w:rPr/>
        <w:t>[[@Bible:Exod 33:17 ]][[33:17 &gt;&gt; Exod 33:17]] {{field-on:Bible}} И рече Господ Мойсею: И това което си рекъл ще сторя; защото си намерил благодат пред мене, и зная те по име. {{field-off:Bible}}</w:t>
      </w:r>
    </w:p>
    <w:p>
      <w:pPr>
        <w:pStyle w:val="Normal"/>
        <w:rPr/>
      </w:pPr>
      <w:r>
        <w:rPr/>
        <w:t>[[@Bible:Exod 33:18 ]][[33:18 &gt;&gt; Exod 33:18]] {{field-on:Bible}} И рече: Покажи ми, моля, славата си. {{field-off:Bible}}</w:t>
      </w:r>
    </w:p>
    <w:p>
      <w:pPr>
        <w:pStyle w:val="Normal"/>
        <w:rPr/>
      </w:pPr>
      <w:r>
        <w:rPr/>
        <w:t>[[@Bible:Exod 33:19 ]][[33:19 &gt;&gt; Exod 33:19]] {{field-on:Bible}} И той рече: Аз ще сторя да мине пред тебе всичката моя благост, и ще провъзглася името Иеова пред тебе, и ще помилвам когото ще помилвам, и ще пожаля когото ще пожаля. {{field-off:Bible}}</w:t>
      </w:r>
    </w:p>
    <w:p>
      <w:pPr>
        <w:pStyle w:val="Normal"/>
        <w:rPr/>
      </w:pPr>
      <w:r>
        <w:rPr/>
        <w:t>[[@Bible:Exod 33:20 ]][[33:20 &gt;&gt; Exod 33:20]] {{field-on:Bible}} И рече: Не можеш да видиш лицето ми; защото человек не може да ме види и да остане жив. {{field-off:Bible}}</w:t>
      </w:r>
    </w:p>
    <w:p>
      <w:pPr>
        <w:pStyle w:val="Normal"/>
        <w:rPr/>
      </w:pPr>
      <w:r>
        <w:rPr/>
        <w:t>[[@Bible:Exod 33:21 ]][[33:21 &gt;&gt; Exod 33:21]] {{field-on:Bible}} И рече Господ: Ето място при мене, и ще застанеш на канарата; {{field-off:Bible}}</w:t>
      </w:r>
    </w:p>
    <w:p>
      <w:pPr>
        <w:pStyle w:val="Normal"/>
        <w:rPr/>
      </w:pPr>
      <w:r>
        <w:rPr/>
        <w:t>[[@Bible:Exod 33:22 ]][[33:22 &gt;&gt; Exod 33:22]] {{field-on:Bible}} и когато минува славата ми, ще те поставя в пукнотината на канарата, и ще те прекрия с ръката си доде премина; {{field-off:Bible}}</w:t>
      </w:r>
    </w:p>
    <w:p>
      <w:pPr>
        <w:pStyle w:val="Normal"/>
        <w:rPr/>
      </w:pPr>
      <w:r>
        <w:rPr/>
        <w:t>[[@Bible:Exod 33:23 ]][[33:23 &gt;&gt; Exod 33:23]] {{field-on:Bible}} и ще вдигна ръката си, и ще видиш заднините ми; но лицето ми няма да се види. {{field-off:Bible}}</w:t>
      </w:r>
    </w:p>
    <w:p>
      <w:pPr>
        <w:pStyle w:val="Heading2"/>
        <w:rPr/>
      </w:pPr>
      <w:r>
        <w:rPr/>
        <w:t>Глава 34</w:t>
      </w:r>
    </w:p>
    <w:p>
      <w:pPr>
        <w:pStyle w:val="Normal"/>
        <w:rPr/>
      </w:pPr>
      <w:r>
        <w:rPr/>
        <w:t>[[@Bible:Exod 34:1 ]][[34:1 &gt;&gt; Exod 34:1]] {{field-on:Bible}} И рече Господ Мойсею: Издялай си две каменни плочи като първите; и ще напиша на тези плочи думите които бяха на първите плочи, които ти строши. {{field-off:Bible}}</w:t>
      </w:r>
    </w:p>
    <w:p>
      <w:pPr>
        <w:pStyle w:val="Normal"/>
        <w:rPr/>
      </w:pPr>
      <w:r>
        <w:rPr/>
        <w:t>[[@Bible:Exod 34:2 ]][[34:2 &gt;&gt; Exod 34:2]] {{field-on:Bible}} И бъди готов за утре, и възлез утре на Синайската гора, и застани пред мене там на върха на гората. {{field-off:Bible}}</w:t>
      </w:r>
    </w:p>
    <w:p>
      <w:pPr>
        <w:pStyle w:val="Normal"/>
        <w:rPr/>
      </w:pPr>
      <w:r>
        <w:rPr/>
        <w:t>[[@Bible:Exod 34:3 ]][[34:3 &gt;&gt; Exod 34:3]] {{field-on:Bible}} И никой да не възлезе с тебе наедно, нито да се яви някой по всичката гора, и овците и говедата да не пасат пред тази гора. {{field-off:Bible}}</w:t>
      </w:r>
    </w:p>
    <w:p>
      <w:pPr>
        <w:pStyle w:val="Normal"/>
        <w:rPr/>
      </w:pPr>
      <w:r>
        <w:rPr/>
        <w:t>[[@Bible:Exod 34:4 ]][[34:4 &gt;&gt; Exod 34:4]] {{field-on:Bible}} И Мойсей издяла две каменни плочи като първите; и стана рано на утрината та възлезе на Синайската гора, както му заповяда Господ, и взе в ръцете си двете каменни плочи. {{field-off:Bible}}</w:t>
      </w:r>
    </w:p>
    <w:p>
      <w:pPr>
        <w:pStyle w:val="Normal"/>
        <w:rPr/>
      </w:pPr>
      <w:r>
        <w:rPr/>
        <w:t>[[@Bible:Exod 34:5 ]][[34:5 &gt;&gt; Exod 34:5]] {{field-on:Bible}} И слезе Господ в облак, и застана там до него, и провъзгласи името Господне. {{field-off:Bible}}</w:t>
      </w:r>
    </w:p>
    <w:p>
      <w:pPr>
        <w:pStyle w:val="Normal"/>
        <w:rPr/>
      </w:pPr>
      <w:r>
        <w:rPr/>
        <w:t>[[@Bible:Exod 34:6 ]][[34:6 &gt;&gt; Exod 34:6]] {{field-on:Bible}} И замина Господ пред него и провъзгласи: Господ, Господ Бог благоутробен и милосерд, дълготърпелив, и многомилостив, и истинен, {{field-off:Bible}}</w:t>
      </w:r>
    </w:p>
    <w:p>
      <w:pPr>
        <w:pStyle w:val="Normal"/>
        <w:rPr/>
      </w:pPr>
      <w:r>
        <w:rPr/>
        <w:t>[[@Bible:Exod 34:7 ]][[34:7 &gt;&gt; Exod 34:7]] {{field-on:Bible}} който съхранява милост в тисящи родове, прощава беззаконие, и престъпление, и грях, а никак не обезвинява повинния: въздава беззаконието на отците върх чадата, и върх чада на чадата им, дори до третия и четвъртия род. {{field-off:Bible}}</w:t>
      </w:r>
    </w:p>
    <w:p>
      <w:pPr>
        <w:pStyle w:val="Normal"/>
        <w:rPr/>
      </w:pPr>
      <w:r>
        <w:rPr/>
        <w:t>[[@Bible:Exod 34:8 ]][[34:8 &gt;&gt; Exod 34:8]] {{field-on:Bible}} И прибърза Мойсей, и се наведе до земята, и поклони се. {{field-off:Bible}}</w:t>
      </w:r>
    </w:p>
    <w:p>
      <w:pPr>
        <w:pStyle w:val="Normal"/>
        <w:rPr/>
      </w:pPr>
      <w:r>
        <w:rPr/>
        <w:t>[[@Bible:Exod 34:9 ]][[34:9 &gt;&gt; Exod 34:9]] {{field-on:Bible}} И рече: Ако съм намерил сега благодат пред тебе, Господи, нека дойде, моля, Господ мой между нас; защото тези люде са жестоковийни: прости нашето беззаконие и греха ни, и приими нас за наследие твое. {{field-off:Bible}}</w:t>
      </w:r>
    </w:p>
    <w:p>
      <w:pPr>
        <w:pStyle w:val="Normal"/>
        <w:rPr/>
      </w:pPr>
      <w:r>
        <w:rPr/>
        <w:t>[[@Bible:Exod 34:10 ]][[34:10 &gt;&gt; Exod 34:10]] {{field-on:Bible}} И рече: Ето, аз правя завет: пред всичкия твой народ ще направя чудеса които не са ставали по всичката земя, нито в един народ; и всичките твои люде между които си ти ще видят делото Господне; защото е страшно това което аз ще сторя с вас. {{field-off:Bible}}</w:t>
      </w:r>
    </w:p>
    <w:p>
      <w:pPr>
        <w:pStyle w:val="Normal"/>
        <w:rPr/>
      </w:pPr>
      <w:r>
        <w:rPr/>
        <w:t>[[@Bible:Exod 34:11 ]][[34:11 &gt;&gt; Exod 34:11]] {{field-on:Bible}} Упази това което ти заповядвам аз днес: ето, аз изпъждам пред тебе Аморея, и Хананея, и Хетея, и Ферезея, и Евея, и Иевусея. {{field-off:Bible}}</w:t>
      </w:r>
    </w:p>
    <w:p>
      <w:pPr>
        <w:pStyle w:val="Normal"/>
        <w:rPr/>
      </w:pPr>
      <w:r>
        <w:rPr/>
        <w:t>[[@Bible:Exod 34:12 ]][[34:12 &gt;&gt; Exod 34:12]] {{field-on:Bible}} Пази се да не направиш договор с жителите на тази земя в която влизаш, за да не стане примка между вас. {{field-off:Bible}}</w:t>
      </w:r>
    </w:p>
    <w:p>
      <w:pPr>
        <w:pStyle w:val="Normal"/>
        <w:rPr/>
      </w:pPr>
      <w:r>
        <w:rPr/>
        <w:t>[[@Bible:Exod 34:13 ]][[34:13 &gt;&gt; Exod 34:13]] {{field-on:Bible}} Но олтарите им да разориш, и кумирите им да строшиш, и ашерите им да изсечеш; {{field-off:Bible}}</w:t>
      </w:r>
    </w:p>
    <w:p>
      <w:pPr>
        <w:pStyle w:val="Normal"/>
        <w:rPr/>
      </w:pPr>
      <w:r>
        <w:rPr/>
        <w:t>[[@Bible:Exod 34:14 ]][[34:14 &gt;&gt; Exod 34:14]] {{field-on:Bible}} защото ти не ще се поклониш на друг бог; понеже Иеова, на когото името е Ревнив, Бог ревнив е. {{field-off:Bible}}</w:t>
      </w:r>
    </w:p>
    <w:p>
      <w:pPr>
        <w:pStyle w:val="Normal"/>
        <w:rPr/>
      </w:pPr>
      <w:r>
        <w:rPr/>
        <w:t>[[@Bible:Exod 34:15 ]][[34:15 &gt;&gt; Exod 34:15]] {{field-on:Bible}} Да не направиш договор с жителите на тази земя; и когато блудствуват всред боговете си, и пожъртвуват на боговете си, ако те поканят, да не ядеш от жъртвите им; {{field-off:Bible}}</w:t>
      </w:r>
    </w:p>
    <w:p>
      <w:pPr>
        <w:pStyle w:val="Normal"/>
        <w:rPr/>
      </w:pPr>
      <w:r>
        <w:rPr/>
        <w:t>[[@Bible:Exod 34:16 ]][[34:16 &gt;&gt; Exod 34:16]] {{field-on:Bible}} и да не вземеш от дъщерите им за синовете си, та когато блудствуват дъщерите им вслед боговете си да не направят синовете ти да блудствуват вслед боговете им. {{field-off:Bible}}</w:t>
      </w:r>
    </w:p>
    <w:p>
      <w:pPr>
        <w:pStyle w:val="Normal"/>
        <w:rPr/>
      </w:pPr>
      <w:r>
        <w:rPr/>
        <w:t>[[@Bible:Exod 34:17 ]][[34:17 &gt;&gt; Exod 34:17]] {{field-on:Bible}} Да не направиш за себе си леяни богове. {{field-off:Bible}}</w:t>
      </w:r>
    </w:p>
    <w:p>
      <w:pPr>
        <w:pStyle w:val="Normal"/>
        <w:rPr/>
      </w:pPr>
      <w:r>
        <w:rPr/>
        <w:t>[[@Bible:Exod 34:18 ]][[34:18 &gt;&gt; Exod 34:18]] {{field-on:Bible}} Праздника на безквасните да пазиш: седем дни да ядеш безквасен хляб, както съм ти заповядал, в отреденото време на месец Авив: защото в месец Авив излезе ти из Египет. {{field-off:Bible}}</w:t>
      </w:r>
    </w:p>
    <w:p>
      <w:pPr>
        <w:pStyle w:val="Normal"/>
        <w:rPr/>
      </w:pPr>
      <w:r>
        <w:rPr/>
        <w:t>[[@Bible:Exod 34:19 ]][[34:19 &gt;&gt; Exod 34:19]] {{field-on:Bible}} Всяко което отваря ложесна е мое, и всяко мъжко първородно между скотовете ти, говедо или овца. {{field-off:Bible}}</w:t>
      </w:r>
    </w:p>
    <w:p>
      <w:pPr>
        <w:pStyle w:val="Normal"/>
        <w:rPr/>
      </w:pPr>
      <w:r>
        <w:rPr/>
        <w:t>[[@Bible:Exod 34:20 ]][[34:20 &gt;&gt; Exod 34:20]] {{field-on:Bible}} А първороденото на осела ще изкупиш с овца; и ако го не изкупиш, то да му пресечеш врата. Всичките първородни на синовете си да изкупуваш. И никой да се не яви пред мене с праздни ръце. {{field-off:Bible}}</w:t>
      </w:r>
    </w:p>
    <w:p>
      <w:pPr>
        <w:pStyle w:val="Normal"/>
        <w:rPr/>
      </w:pPr>
      <w:r>
        <w:rPr/>
        <w:t>[[@Bible:Exod 34:21 ]][[34:21 &gt;&gt; Exod 34:21]] {{field-on:Bible}} Шест дни да работиш; а в седмия ден да се успокояваш: даже и по сеитба и по жетва да се успокояваш. {{field-off:Bible}}</w:t>
      </w:r>
    </w:p>
    <w:p>
      <w:pPr>
        <w:pStyle w:val="Normal"/>
        <w:rPr/>
      </w:pPr>
      <w:r>
        <w:rPr/>
        <w:t>[[@Bible:Exod 34:22 ]][[34:22 &gt;&gt; Exod 34:22]] {{field-on:Bible}} И да държиш праздника на седмиците, начатките на жетвата на житото, и праздника на плодосъбирането в свършването на годината. {{field-off:Bible}}</w:t>
      </w:r>
    </w:p>
    <w:p>
      <w:pPr>
        <w:pStyle w:val="Normal"/>
        <w:rPr/>
      </w:pPr>
      <w:r>
        <w:rPr/>
        <w:t>[[@Bible:Exod 34:23 ]][[34:23 &gt;&gt; Exod 34:23]] {{field-on:Bible}} Всяко твое мъжко три пъти в годината да се явява пред Господа Иеова, Бога Израилева. {{field-off:Bible}}</w:t>
      </w:r>
    </w:p>
    <w:p>
      <w:pPr>
        <w:pStyle w:val="Normal"/>
        <w:rPr/>
      </w:pPr>
      <w:r>
        <w:rPr/>
        <w:t>[[@Bible:Exod 34:24 ]][[34:24 &gt;&gt; Exod 34:24]] {{field-on:Bible}} Защото ще изпъдя езичниците пред тебе, и ще разширя пределите ти; и никой не ще пожелае твоята земя когато възлязваш да се представиш пред Господа Бога твоего три пъти в годината. {{field-off:Bible}}</w:t>
      </w:r>
    </w:p>
    <w:p>
      <w:pPr>
        <w:pStyle w:val="Normal"/>
        <w:rPr/>
      </w:pPr>
      <w:r>
        <w:rPr/>
        <w:t>[[@Bible:Exod 34:25 ]][[34:25 &gt;&gt; Exod 34:25]] {{field-on:Bible}} Да не принесеш кръвта на жъртвата ми с квасни хлябове; и праздничната жъртва на Пасхата да не остане през нощта до утрото. {{field-off:Bible}}</w:t>
      </w:r>
    </w:p>
    <w:p>
      <w:pPr>
        <w:pStyle w:val="Normal"/>
        <w:rPr/>
      </w:pPr>
      <w:r>
        <w:rPr/>
        <w:t>[[@Bible:Exod 34:26 ]][[34:26 &gt;&gt; Exod 34:26]] {{field-on:Bible}} Начатките на първите плодове от земята си да принесеш в дома на Господа Бога твоего. Да не свариш яре в млякото на майка му. {{field-off:Bible}}</w:t>
      </w:r>
    </w:p>
    <w:p>
      <w:pPr>
        <w:pStyle w:val="Normal"/>
        <w:rPr/>
      </w:pPr>
      <w:r>
        <w:rPr/>
        <w:t>[[@Bible:Exod 34:27 ]][[34:27 &gt;&gt; Exod 34:27]] {{field-on:Bible}} И рече Господ Мойсею: Напиши си тези думи; защото по тези думи направих завет с тебе и с Израиля. {{field-off:Bible}}</w:t>
      </w:r>
    </w:p>
    <w:p>
      <w:pPr>
        <w:pStyle w:val="Normal"/>
        <w:rPr/>
      </w:pPr>
      <w:r>
        <w:rPr/>
        <w:t>[[@Bible:Exod 34:28 ]][[34:28 &gt;&gt; Exod 34:28]] {{field-on:Bible}} И четиридесет дни и четиридесет нощи стоя там с Господа: хляб не яде, и вода не пи. И написа на плочите думите на завета, десетте заповеди. {{field-off:Bible}}</w:t>
      </w:r>
    </w:p>
    <w:p>
      <w:pPr>
        <w:pStyle w:val="Normal"/>
        <w:rPr/>
      </w:pPr>
      <w:r>
        <w:rPr/>
        <w:t>[[@Bible:Exod 34:29 ]][[34:29 &gt;&gt; Exod 34:29]] {{field-on:Bible}} И като слизаше Мойсей от Синайската гора, и двете плочи на свидетелството бяха в ръката на Мойсея при слязването му от гората, тогаз Мойсей не знаеше че кожата на лицето му издаваше зари като бе говорил Бог с него. {{field-off:Bible}}</w:t>
      </w:r>
    </w:p>
    <w:p>
      <w:pPr>
        <w:pStyle w:val="Normal"/>
        <w:rPr/>
      </w:pPr>
      <w:r>
        <w:rPr/>
        <w:t>[[@Bible:Exod 34:30 ]][[34:30 &gt;&gt; Exod 34:30]] {{field-on:Bible}} И видя Аарон всичките Израилеви синове Мойсея, и, ето, кожата на лицето му издаваше зари; и убояха се да приближат при него. {{field-off:Bible}}</w:t>
      </w:r>
    </w:p>
    <w:p>
      <w:pPr>
        <w:pStyle w:val="Normal"/>
        <w:rPr/>
      </w:pPr>
      <w:r>
        <w:rPr/>
        <w:t>[[@Bible:Exod 34:31 ]][[34:31 &gt;&gt; Exod 34:31]] {{field-on:Bible}} И повика ги Мойсей; и върнаха се към него Аарон и всичките началници на събранието, и говори с тях Мойсей. {{field-off:Bible}}</w:t>
      </w:r>
    </w:p>
    <w:p>
      <w:pPr>
        <w:pStyle w:val="Normal"/>
        <w:rPr/>
      </w:pPr>
      <w:r>
        <w:rPr/>
        <w:t>[[@Bible:Exod 34:32 ]][[34:32 &gt;&gt; Exod 34:32]] {{field-on:Bible}} И след това всичките Израилеви синове приближиха; и заповяда им всичко що му говори Господ на Синайската гора. {{field-off:Bible}}</w:t>
      </w:r>
    </w:p>
    <w:p>
      <w:pPr>
        <w:pStyle w:val="Normal"/>
        <w:rPr/>
      </w:pPr>
      <w:r>
        <w:rPr/>
        <w:t>[[@Bible:Exod 34:33 ]][[34:33 &gt;&gt; Exod 34:33]] {{field-on:Bible}} И свърши Мойсей да им говори; а имаше на лицето си покривало. {{field-off:Bible}}</w:t>
      </w:r>
    </w:p>
    <w:p>
      <w:pPr>
        <w:pStyle w:val="Normal"/>
        <w:rPr/>
      </w:pPr>
      <w:r>
        <w:rPr/>
        <w:t>[[@Bible:Exod 34:34 ]][[34:34 &gt;&gt; Exod 34:34]] {{field-on:Bible}} И когато влезваше пред Господа да говори с него, вдигаше покривалото доде да излезе; и излизаше и говореше на Израилевите синове онова което му беше заповядано. {{field-off:Bible}}</w:t>
      </w:r>
    </w:p>
    <w:p>
      <w:pPr>
        <w:pStyle w:val="Normal"/>
        <w:rPr/>
      </w:pPr>
      <w:r>
        <w:rPr/>
        <w:t>[[@Bible:Exod 34:35 ]][[34:35 &gt;&gt; Exod 34:35]] {{field-on:Bible}} И видяха Израилевите синове лицето Мойсеево че кожата на Мойсеевото лице издаваше зари; и Мойсей туряше пак покривалото на лицето си доде да влезе да говори с него. {{field-off:Bible}}</w:t>
      </w:r>
    </w:p>
    <w:p>
      <w:pPr>
        <w:pStyle w:val="Heading2"/>
        <w:rPr/>
      </w:pPr>
      <w:r>
        <w:rPr/>
        <w:t>Глава 35</w:t>
      </w:r>
    </w:p>
    <w:p>
      <w:pPr>
        <w:pStyle w:val="Normal"/>
        <w:rPr/>
      </w:pPr>
      <w:r>
        <w:rPr/>
        <w:t>[[@Bible:Exod 35:1 ]][[35:1 &gt;&gt; Exod 35:1]] {{field-on:Bible}} И събра Мойсей всичкото събрание на Израилевите синове и рече им: Това е което заповяда Господ да правите. {{field-off:Bible}}</w:t>
      </w:r>
    </w:p>
    <w:p>
      <w:pPr>
        <w:pStyle w:val="Normal"/>
        <w:rPr/>
      </w:pPr>
      <w:r>
        <w:rPr/>
        <w:t>[[@Bible:Exod 35:2 ]][[35:2 &gt;&gt; Exod 35:2]] {{field-on:Bible}} Шест дни да се работи работа; а седмий ден да ви бъде свет, събота на упокоение посвещена Господу: всеки който работи в него ден да се умъртви. {{field-off:Bible}}</w:t>
      </w:r>
    </w:p>
    <w:p>
      <w:pPr>
        <w:pStyle w:val="Normal"/>
        <w:rPr/>
      </w:pPr>
      <w:r>
        <w:rPr/>
        <w:t>[[@Bible:Exod 35:3 ]][[35:3 &gt;&gt; Exod 35:3]] {{field-on:Bible}} В съботен ден да не кладете огън в никое от жилищата си. {{field-off:Bible}}</w:t>
      </w:r>
    </w:p>
    <w:p>
      <w:pPr>
        <w:pStyle w:val="Normal"/>
        <w:rPr/>
      </w:pPr>
      <w:r>
        <w:rPr/>
        <w:t>[[@Bible:Exod 35:4 ]][[35:4 &gt;&gt; Exod 35:4]] {{field-on:Bible}} И говори Мойсей на всичкото събрание от Израилевите синове и казваше: Това е словото което Господ заповяда и рече: {{field-off:Bible}}</w:t>
      </w:r>
    </w:p>
    <w:p>
      <w:pPr>
        <w:pStyle w:val="Normal"/>
        <w:rPr/>
      </w:pPr>
      <w:r>
        <w:rPr/>
        <w:t>[[@Bible:Exod 35:5 ]][[35:5 &gt;&gt; Exod 35:5]] {{field-on:Bible}} Вземете приношение за Господа от каквото имате: всеки който има произволение в сърдцето си нека принесе приношението Господне: злато, и сребро, и мед, {{field-off:Bible}}</w:t>
      </w:r>
    </w:p>
    <w:p>
      <w:pPr>
        <w:pStyle w:val="Normal"/>
        <w:rPr/>
      </w:pPr>
      <w:r>
        <w:rPr/>
        <w:t>[[@Bible:Exod 35:6 ]][[35:6 &gt;&gt; Exod 35:6]] {{field-on:Bible}} и синьо, и багрено, и червено, и висон, и козина, {{field-off:Bible}}</w:t>
      </w:r>
    </w:p>
    <w:p>
      <w:pPr>
        <w:pStyle w:val="Normal"/>
        <w:rPr/>
      </w:pPr>
      <w:r>
        <w:rPr/>
        <w:t>[[@Bible:Exod 35:7 ]][[35:7 &gt;&gt; Exod 35:7]] {{field-on:Bible}} и очервени кожи от овни, и язовечки кожи, и дърво ситим, {{field-off:Bible}}</w:t>
      </w:r>
    </w:p>
    <w:p>
      <w:pPr>
        <w:pStyle w:val="Normal"/>
        <w:rPr/>
      </w:pPr>
      <w:r>
        <w:rPr/>
        <w:t>[[@Bible:Exod 35:8 ]][[35:8 &gt;&gt; Exod 35:8]] {{field-on:Bible}} и масло за светене, и аромати за масло на помазанието и за благовонното кадене, {{field-off:Bible}}</w:t>
      </w:r>
    </w:p>
    <w:p>
      <w:pPr>
        <w:pStyle w:val="Normal"/>
        <w:rPr/>
      </w:pPr>
      <w:r>
        <w:rPr/>
        <w:t>[[@Bible:Exod 35:9 ]][[35:9 &gt;&gt; Exod 35:9]] {{field-on:Bible}} и ониксови камене, и камене да се вложат на ефода и на нагръдника. {{field-off:Bible}}</w:t>
      </w:r>
    </w:p>
    <w:p>
      <w:pPr>
        <w:pStyle w:val="Normal"/>
        <w:rPr/>
      </w:pPr>
      <w:r>
        <w:rPr/>
        <w:t>[[@Bible:Exod 35:10 ]][[35:10 &gt;&gt; Exod 35:10]] {{field-on:Bible}} И всеки мъдър сърдцем между вас да дойде и да направи всичко, което заповяда Господ: {{field-off:Bible}}</w:t>
      </w:r>
    </w:p>
    <w:p>
      <w:pPr>
        <w:pStyle w:val="Normal"/>
        <w:rPr/>
      </w:pPr>
      <w:r>
        <w:rPr/>
        <w:t>[[@Bible:Exod 35:11 ]][[35:11 &gt;&gt; Exod 35:11]] {{field-on:Bible}} скинията, прикрова й, покривалото й, петелките й, и дъските й, вереите й, стълповете й, и подложките й, {{field-off:Bible}}</w:t>
      </w:r>
    </w:p>
    <w:p>
      <w:pPr>
        <w:pStyle w:val="Normal"/>
        <w:rPr/>
      </w:pPr>
      <w:r>
        <w:rPr/>
        <w:t>[[@Bible:Exod 35:12 ]][[35:12 &gt;&gt; Exod 35:12]] {{field-on:Bible}} ковчега и върлините му, очистилището, и закривателната завеса, {{field-off:Bible}}</w:t>
      </w:r>
    </w:p>
    <w:p>
      <w:pPr>
        <w:pStyle w:val="Normal"/>
        <w:rPr/>
      </w:pPr>
      <w:r>
        <w:rPr/>
        <w:t>[[@Bible:Exod 35:13 ]][[35:13 &gt;&gt; Exod 35:13]] {{field-on:Bible}} трапезата и върлините й и всичките й съдове, и хляба на предложението, {{field-off:Bible}}</w:t>
      </w:r>
    </w:p>
    <w:p>
      <w:pPr>
        <w:pStyle w:val="Normal"/>
        <w:rPr/>
      </w:pPr>
      <w:r>
        <w:rPr/>
        <w:t>[[@Bible:Exod 35:14 ]][[35:14 &gt;&gt; Exod 35:14]] {{field-on:Bible}} и светилника за светенето, и съдовете му, и светилата му, и маслото за светенето, {{field-off:Bible}}</w:t>
      </w:r>
    </w:p>
    <w:p>
      <w:pPr>
        <w:pStyle w:val="Normal"/>
        <w:rPr/>
      </w:pPr>
      <w:r>
        <w:rPr/>
        <w:t>[[@Bible:Exod 35:15 ]][[35:15 &gt;&gt; Exod 35:15]] {{field-on:Bible}} и олтаря на каденето и върлините му, и маслото за помазане, и благовонното кадене, и закрова на входа на скинията. {{field-off:Bible}}</w:t>
      </w:r>
    </w:p>
    <w:p>
      <w:pPr>
        <w:pStyle w:val="Normal"/>
        <w:rPr/>
      </w:pPr>
      <w:r>
        <w:rPr/>
        <w:t>[[@Bible:Exod 35:16 ]][[35:16 &gt;&gt; Exod 35:16]] {{field-on:Bible}} олтаря на всесъжението, и медната за него решетка, върлините му, и всичките му съдове, омивалницата и стоялото й, {{field-off:Bible}}</w:t>
      </w:r>
    </w:p>
    <w:p>
      <w:pPr>
        <w:pStyle w:val="Normal"/>
        <w:rPr/>
      </w:pPr>
      <w:r>
        <w:rPr/>
        <w:t>[[@Bible:Exod 35:17 ]][[35:17 &gt;&gt; Exod 35:17]] {{field-on:Bible}} привезките на двора, стълповете му и подложките им, и закрова за дверите на двора, {{field-off:Bible}}</w:t>
      </w:r>
    </w:p>
    <w:p>
      <w:pPr>
        <w:pStyle w:val="Normal"/>
        <w:rPr/>
      </w:pPr>
      <w:r>
        <w:rPr/>
        <w:t>[[@Bible:Exod 35:18 ]][[35:18 &gt;&gt; Exod 35:18]] {{field-on:Bible}} колете на скинията, и колете на двора, и въжата им, {{field-off:Bible}}</w:t>
      </w:r>
    </w:p>
    <w:p>
      <w:pPr>
        <w:pStyle w:val="Normal"/>
        <w:rPr/>
      </w:pPr>
      <w:r>
        <w:rPr/>
        <w:t>[[@Bible:Exod 35:19 ]][[35:19 &gt;&gt; Exod 35:19]] {{field-on:Bible}} служебните одежди за да служат в светилището, светите одежди за Аарона свещеника, и одеждите на синовете му, за да свещенствуват. {{field-off:Bible}}</w:t>
      </w:r>
    </w:p>
    <w:p>
      <w:pPr>
        <w:pStyle w:val="Normal"/>
        <w:rPr/>
      </w:pPr>
      <w:r>
        <w:rPr/>
        <w:t>[[@Bible:Exod 35:20 ]][[35:20 &gt;&gt; Exod 35:20]] {{field-on:Bible}} Тогаз всичкото събрание на Израилевите синове си отиде от лицето Мойсеево. {{field-off:Bible}}</w:t>
      </w:r>
    </w:p>
    <w:p>
      <w:pPr>
        <w:pStyle w:val="Normal"/>
        <w:rPr/>
      </w:pPr>
      <w:r>
        <w:rPr/>
        <w:t>[[@Bible:Exod 35:21 ]][[35:21 &gt;&gt; Exod 35:21]] {{field-on:Bible}} И дойдоха, всеки человек когото сърдце теглеше, и всеки на когото духът произволяваше, та принесоха приношение Господу за дялото на скинията на събранието, и за всяко нейно служене, и за светите одежди. {{field-off:Bible}}</w:t>
      </w:r>
    </w:p>
    <w:p>
      <w:pPr>
        <w:pStyle w:val="Normal"/>
        <w:rPr/>
      </w:pPr>
      <w:r>
        <w:rPr/>
        <w:t>[[@Bible:Exod 35:22 ]][[35:22 &gt;&gt; Exod 35:22]] {{field-on:Bible}} И дойдоха, и мъже и жени които имаха произволно сърдце, та принесоха гривни, и обеци, и пръстене, и мъниста, всякакви златни неща; и всички които принесоха златно приношение принесоха Господу. {{field-off:Bible}}</w:t>
      </w:r>
    </w:p>
    <w:p>
      <w:pPr>
        <w:pStyle w:val="Normal"/>
        <w:rPr/>
      </w:pPr>
      <w:r>
        <w:rPr/>
        <w:t>[[@Bible:Exod 35:23 ]][[35:23 &gt;&gt; Exod 35:23]] {{field-on:Bible}} И всеки человек у когото се намерваше синьо, багрено, и червено, и висон, и козина, очервени кожи от овни, и язовечки кожи, принесоха ги. {{field-off:Bible}}</w:t>
      </w:r>
    </w:p>
    <w:p>
      <w:pPr>
        <w:pStyle w:val="Normal"/>
        <w:rPr/>
      </w:pPr>
      <w:r>
        <w:rPr/>
        <w:t>[[@Bible:Exod 35:24 ]][[35:24 &gt;&gt; Exod 35:24]] {{field-on:Bible}} Всеки който можеше да направи приношение от сребро и мед принесоха приношение Господу; и всеки у когото се нахождаше дърво ситим за всяка работа на служенето принесоха. {{field-off:Bible}}</w:t>
      </w:r>
    </w:p>
    <w:p>
      <w:pPr>
        <w:pStyle w:val="Normal"/>
        <w:rPr/>
      </w:pPr>
      <w:r>
        <w:rPr/>
        <w:t>[[@Bible:Exod 35:25 ]][[35:25 &gt;&gt; Exod 35:25]] {{field-on:Bible}} И всяка жена която умееше предеше с ръцете си, и приносяше напредени синьото, и багреното, и червеното, и висона. {{field-off:Bible}}</w:t>
      </w:r>
    </w:p>
    <w:p>
      <w:pPr>
        <w:pStyle w:val="Normal"/>
        <w:rPr/>
      </w:pPr>
      <w:r>
        <w:rPr/>
        <w:t>[[@Bible:Exod 35:26 ]][[35:26 &gt;&gt; Exod 35:26]] {{field-on:Bible}} И всичките жени които ги сърдце теглеше и умееха предяха козината. {{field-off:Bible}}</w:t>
      </w:r>
    </w:p>
    <w:p>
      <w:pPr>
        <w:pStyle w:val="Normal"/>
        <w:rPr/>
      </w:pPr>
      <w:r>
        <w:rPr/>
        <w:t>[[@Bible:Exod 35:27 ]][[35:27 &gt;&gt; Exod 35:27]] {{field-on:Bible}} И началниците принесоха ониксовите камене, и каменете за вложение на ефода и на нагръдника, {{field-off:Bible}}</w:t>
      </w:r>
    </w:p>
    <w:p>
      <w:pPr>
        <w:pStyle w:val="Normal"/>
        <w:rPr/>
      </w:pPr>
      <w:r>
        <w:rPr/>
        <w:t>[[@Bible:Exod 35:28 ]][[35:28 &gt;&gt; Exod 35:28]] {{field-on:Bible}} и ароматите и маслото за светенето, и маслото за помазанието и за благовонното кадене. {{field-off:Bible}}</w:t>
      </w:r>
    </w:p>
    <w:p>
      <w:pPr>
        <w:pStyle w:val="Normal"/>
        <w:rPr/>
      </w:pPr>
      <w:r>
        <w:rPr/>
        <w:t>[[@Bible:Exod 35:29 ]][[35:29 &gt;&gt; Exod 35:29]] {{field-on:Bible}} Израилевите синове принесоха самоволно приношение Господу, всеки мъж и жена които имаха произволно сърдце да принесат за всяко дело което заповяда Господ чрез Мойсеева ръка да бъде. {{field-off:Bible}}</w:t>
      </w:r>
    </w:p>
    <w:p>
      <w:pPr>
        <w:pStyle w:val="Normal"/>
        <w:rPr/>
      </w:pPr>
      <w:r>
        <w:rPr/>
        <w:t>[[@Bible:Exod 35:30 ]][[35:30 &gt;&gt; Exod 35:30]] {{field-on:Bible}} И рече Мойсей на Израилевите синове: Вижте, Господ повикна на име Веселеила сина на Урия, който е син Оров, от Юдиното племе, {{field-off:Bible}}</w:t>
      </w:r>
    </w:p>
    <w:p>
      <w:pPr>
        <w:pStyle w:val="Normal"/>
        <w:rPr/>
      </w:pPr>
      <w:r>
        <w:rPr/>
        <w:t>[[@Bible:Exod 35:31 ]][[35:31 &gt;&gt; Exod 35:31]] {{field-on:Bible}} и изпълни го с Дух Божий, с мъдрост, разум, и знание, и с всяко изкуство, {{field-off:Bible}}</w:t>
      </w:r>
    </w:p>
    <w:p>
      <w:pPr>
        <w:pStyle w:val="Normal"/>
        <w:rPr/>
      </w:pPr>
      <w:r>
        <w:rPr/>
        <w:t>[[@Bible:Exod 35:32 ]][[35:32 &gt;&gt; Exod 35:32]] {{field-on:Bible}} за да измисля художествени дела, да работи злато, и сребро, и мед, {{field-off:Bible}}</w:t>
      </w:r>
    </w:p>
    <w:p>
      <w:pPr>
        <w:pStyle w:val="Normal"/>
        <w:rPr/>
      </w:pPr>
      <w:r>
        <w:rPr/>
        <w:t>[[@Bible:Exod 35:33 ]][[35:33 &gt;&gt; Exod 35:33]] {{field-on:Bible}} и да изсича камене за вложение, и да дяла дърва за изработване, на всяко художествено дело. {{field-off:Bible}}</w:t>
      </w:r>
    </w:p>
    <w:p>
      <w:pPr>
        <w:pStyle w:val="Normal"/>
        <w:rPr/>
      </w:pPr>
      <w:r>
        <w:rPr/>
        <w:t>[[@Bible:Exod 35:34 ]][[35:34 &gt;&gt; Exod 35:34]] {{field-on:Bible}} И даде в сърдцето му да поучава, той и Елиав синът Ахисамахов, от Дановото племе. {{field-off:Bible}}</w:t>
      </w:r>
    </w:p>
    <w:p>
      <w:pPr>
        <w:pStyle w:val="Normal"/>
        <w:rPr/>
      </w:pPr>
      <w:r>
        <w:rPr/>
        <w:t>[[@Bible:Exod 35:35 ]][[35:35 &gt;&gt; Exod 35:35]] {{field-on:Bible}} Изпълни с мъдрост сърдцето им за да работят всяка работа на ваятел, и на изкусен художник, и на везател в синьо, и в багрено, в червено, и във висон, и на ткач, сиреч, на онези които работят всяка работа и измислят художествени дела. {{field-off:Bible}}</w:t>
      </w:r>
    </w:p>
    <w:p>
      <w:pPr>
        <w:pStyle w:val="Heading2"/>
        <w:rPr/>
      </w:pPr>
      <w:r>
        <w:rPr/>
        <w:t>Глава 36</w:t>
      </w:r>
    </w:p>
    <w:p>
      <w:pPr>
        <w:pStyle w:val="Normal"/>
        <w:rPr/>
      </w:pPr>
      <w:r>
        <w:rPr/>
        <w:t>[[@Bible:Exod 36:1 ]][[36:1 &gt;&gt; Exod 36:1]] {{field-on:Bible}} Тогаз Веселеил, и Елиав, и всеки който умееше, комуто Господ бе дал мъдрост и разум за да знае да работи всяка работа за служене на светилището, направиха по всичко което заповяда Господ. {{field-off:Bible}}</w:t>
      </w:r>
    </w:p>
    <w:p>
      <w:pPr>
        <w:pStyle w:val="Normal"/>
        <w:rPr/>
      </w:pPr>
      <w:r>
        <w:rPr/>
        <w:t>[[@Bible:Exod 36:2 ]][[36:2 &gt;&gt; Exod 36:2]] {{field-on:Bible}} Защото повикна Мойсей Веселеила, и Елиава, и всекиго който умееше, комуто в сърдцето Господ даде мъдрост, всекиго когото сърдце теглеше да дойде при делото да го направи; {{field-off:Bible}}</w:t>
      </w:r>
    </w:p>
    <w:p>
      <w:pPr>
        <w:pStyle w:val="Normal"/>
        <w:rPr/>
      </w:pPr>
      <w:r>
        <w:rPr/>
        <w:t>[[@Bible:Exod 36:3 ]][[36:3 &gt;&gt; Exod 36:3]] {{field-on:Bible}} и взеха от Мойсея всичките приношения които принесоха Израилевите синове за работата в служене на светилището, за да я работят. И всяка заран още приносяха нему самоволно приношение. {{field-off:Bible}}</w:t>
      </w:r>
    </w:p>
    <w:p>
      <w:pPr>
        <w:pStyle w:val="Normal"/>
        <w:rPr/>
      </w:pPr>
      <w:r>
        <w:rPr/>
        <w:t>[[@Bible:Exod 36:4 ]][[36:4 &gt;&gt; Exod 36:4]] {{field-on:Bible}} И дойдоха всичките мъдри които работеха всяка работа на светилището, всеки от работата си която работеше, {{field-off:Bible}}</w:t>
      </w:r>
    </w:p>
    <w:p>
      <w:pPr>
        <w:pStyle w:val="Normal"/>
        <w:rPr/>
      </w:pPr>
      <w:r>
        <w:rPr/>
        <w:t>[[@Bible:Exod 36:5 ]][[36:5 &gt;&gt; Exod 36:5]] {{field-on:Bible}} та говориха Мойсею и казваха: Людете приносят повече от онова което е доволно за служенето на тази работа която Господ заповяда да се направи. {{field-off:Bible}}</w:t>
      </w:r>
    </w:p>
    <w:p>
      <w:pPr>
        <w:pStyle w:val="Normal"/>
        <w:rPr/>
      </w:pPr>
      <w:r>
        <w:rPr/>
        <w:t>[[@Bible:Exod 36:6 ]][[36:6 &gt;&gt; Exod 36:6]] {{field-on:Bible}} Тогаз заповяда Мойсей, и прогласиха в стана и говориха: Никой мъж нито жена да не работи вече за приношение на светилището. И людете престанаха да приносят вече. {{field-off:Bible}}</w:t>
      </w:r>
    </w:p>
    <w:p>
      <w:pPr>
        <w:pStyle w:val="Normal"/>
        <w:rPr/>
      </w:pPr>
      <w:r>
        <w:rPr/>
        <w:t>[[@Bible:Exod 36:7 ]][[36:7 &gt;&gt; Exod 36:7]] {{field-on:Bible}} Защото веществото което имаха беше им доволно за всичката работа за да я направят, и повече бе. {{field-off:Bible}}</w:t>
      </w:r>
    </w:p>
    <w:p>
      <w:pPr>
        <w:pStyle w:val="Normal"/>
        <w:rPr/>
      </w:pPr>
      <w:r>
        <w:rPr/>
        <w:t>[[@Bible:Exod 36:8 ]][[36:8 &gt;&gt; Exod 36:8]] {{field-on:Bible}} И всичките изкусни от онези които работеха скинията направиха десет опони от препреден висон, и синьо, и багрено, и червено: направиха на тях херувими изкусна работа: {{field-off:Bible}}</w:t>
      </w:r>
    </w:p>
    <w:p>
      <w:pPr>
        <w:pStyle w:val="Normal"/>
        <w:rPr/>
      </w:pPr>
      <w:r>
        <w:rPr/>
        <w:t>[[@Bible:Exod 36:9 ]][[36:9 &gt;&gt; Exod 36:9]] {{field-on:Bible}} дължината на едната опона двадесет и осем лакти, ширината на едната опона четири лакти: всичките опони от една мярка. {{field-off:Bible}}</w:t>
      </w:r>
    </w:p>
    <w:p>
      <w:pPr>
        <w:pStyle w:val="Normal"/>
        <w:rPr/>
      </w:pPr>
      <w:r>
        <w:rPr/>
        <w:t>[[@Bible:Exod 36:10 ]][[36:10 &gt;&gt; Exod 36:10]] {{field-on:Bible}} И съедини петте опони една с друга, и другите пет опони съедини една с друга. {{field-off:Bible}}</w:t>
      </w:r>
    </w:p>
    <w:p>
      <w:pPr>
        <w:pStyle w:val="Normal"/>
        <w:rPr/>
      </w:pPr>
      <w:r>
        <w:rPr/>
        <w:t>[[@Bible:Exod 36:11 ]][[36:11 &gt;&gt; Exod 36:11]] {{field-on:Bible}} И направи сини запетелки по края на едната опона, в краищата на съединението: така направи по края на крайната опона на второто съединение. {{field-off:Bible}}</w:t>
      </w:r>
    </w:p>
    <w:p>
      <w:pPr>
        <w:pStyle w:val="Normal"/>
        <w:rPr/>
      </w:pPr>
      <w:r>
        <w:rPr/>
        <w:t>[[@Bible:Exod 36:12 ]][[36:12 &gt;&gt; Exod 36:12]] {{field-on:Bible}} Петдесет запетелки направи на едната опона, и петдесет запетелки направи по края на опоната която беше във второто съединение, за да се посрещат запетелките една с друга. {{field-off:Bible}}</w:t>
      </w:r>
    </w:p>
    <w:p>
      <w:pPr>
        <w:pStyle w:val="Normal"/>
        <w:rPr/>
      </w:pPr>
      <w:r>
        <w:rPr/>
        <w:t>[[@Bible:Exod 36:13 ]][[36:13 &gt;&gt; Exod 36:13]] {{field-on:Bible}} И направи петдесет златни петелки, и съедини опоните една с друга с петелките; и стана скинията една. {{field-off:Bible}}</w:t>
      </w:r>
    </w:p>
    <w:p>
      <w:pPr>
        <w:pStyle w:val="Normal"/>
        <w:rPr/>
      </w:pPr>
      <w:r>
        <w:rPr/>
        <w:t>[[@Bible:Exod 36:14 ]][[36:14 &gt;&gt; Exod 36:14]] {{field-on:Bible}} После направи опони от козина за покров над скинията: единадесет опони ги направи: {{field-off:Bible}}</w:t>
      </w:r>
    </w:p>
    <w:p>
      <w:pPr>
        <w:pStyle w:val="Normal"/>
        <w:rPr/>
      </w:pPr>
      <w:r>
        <w:rPr/>
        <w:t>[[@Bible:Exod 36:15 ]][[36:15 &gt;&gt; Exod 36:15]] {{field-on:Bible}} дължината на едната опона тридесет лакти, и ширината на едната опона четири лакти: единадесетте опони на една мярка. {{field-off:Bible}}</w:t>
      </w:r>
    </w:p>
    <w:p>
      <w:pPr>
        <w:pStyle w:val="Normal"/>
        <w:rPr/>
      </w:pPr>
      <w:r>
        <w:rPr/>
        <w:t>[[@Bible:Exod 36:16 ]][[36:16 &gt;&gt; Exod 36:16]] {{field-on:Bible}} И съедини петте опони особно, и шестте опони особно. {{field-off:Bible}}</w:t>
      </w:r>
    </w:p>
    <w:p>
      <w:pPr>
        <w:pStyle w:val="Normal"/>
        <w:rPr/>
      </w:pPr>
      <w:r>
        <w:rPr/>
        <w:t>[[@Bible:Exod 36:17 ]][[36:17 &gt;&gt; Exod 36:17]] {{field-on:Bible}} И направи петдесет запетелки по края на крайната опона в съединението, и петдесет запетелки направи по края на опоната от второто съединение. {{field-off:Bible}}</w:t>
      </w:r>
    </w:p>
    <w:p>
      <w:pPr>
        <w:pStyle w:val="Normal"/>
        <w:rPr/>
      </w:pPr>
      <w:r>
        <w:rPr/>
        <w:t>[[@Bible:Exod 36:18 ]][[36:18 &gt;&gt; Exod 36:18]] {{field-on:Bible}} Направи още петдесет медни петелки за да съедини покрова, да е един. {{field-off:Bible}}</w:t>
      </w:r>
    </w:p>
    <w:p>
      <w:pPr>
        <w:pStyle w:val="Normal"/>
        <w:rPr/>
      </w:pPr>
      <w:r>
        <w:rPr/>
        <w:t>[[@Bible:Exod 36:19 ]][[36:19 &gt;&gt; Exod 36:19]] {{field-on:Bible}} И направи покрив за скинията от овенски очервени кожи, и прикривало отгоре от язовечки кожи. {{field-off:Bible}}</w:t>
      </w:r>
    </w:p>
    <w:p>
      <w:pPr>
        <w:pStyle w:val="Normal"/>
        <w:rPr/>
      </w:pPr>
      <w:r>
        <w:rPr/>
        <w:t>[[@Bible:Exod 36:20 ]][[36:20 &gt;&gt; Exod 36:20]] {{field-on:Bible}} И направи дъските за скинията от дърво ситим да стоят прави: {{field-off:Bible}}</w:t>
      </w:r>
    </w:p>
    <w:p>
      <w:pPr>
        <w:pStyle w:val="Normal"/>
        <w:rPr/>
      </w:pPr>
      <w:r>
        <w:rPr/>
        <w:t>[[@Bible:Exod 36:21 ]][[36:21 &gt;&gt; Exod 36:21]] {{field-on:Bible}} дължината на едната дъска десет лакти, и ширината на едната дъска лакът и половина. {{field-off:Bible}}</w:t>
      </w:r>
    </w:p>
    <w:p>
      <w:pPr>
        <w:pStyle w:val="Normal"/>
        <w:rPr/>
      </w:pPr>
      <w:r>
        <w:rPr/>
        <w:t>[[@Bible:Exod 36:22 ]][[36:22 &gt;&gt; Exod 36:22]] {{field-on:Bible}} Една дъска имаше два шина посрещани един с друг: така направи за всичките дъски на скинията. {{field-off:Bible}}</w:t>
      </w:r>
    </w:p>
    <w:p>
      <w:pPr>
        <w:pStyle w:val="Normal"/>
        <w:rPr/>
      </w:pPr>
      <w:r>
        <w:rPr/>
        <w:t>[[@Bible:Exod 36:23 ]][[36:23 &gt;&gt; Exod 36:23]] {{field-on:Bible}} И направи дъските за скинията, двадесет дъски от южната страна към пладне. {{field-off:Bible}}</w:t>
      </w:r>
    </w:p>
    <w:p>
      <w:pPr>
        <w:pStyle w:val="Normal"/>
        <w:rPr/>
      </w:pPr>
      <w:r>
        <w:rPr/>
        <w:t>[[@Bible:Exod 36:24 ]][[36:24 &gt;&gt; Exod 36:24]] {{field-on:Bible}} И под двадесетте дъски направи четиридесет сребърни подложки: две подложки отдолу на едната дъска за двата й шина, и две подложки отдолу на другата дъска за двата й шина. {{field-off:Bible}}</w:t>
      </w:r>
    </w:p>
    <w:p>
      <w:pPr>
        <w:pStyle w:val="Normal"/>
        <w:rPr/>
      </w:pPr>
      <w:r>
        <w:rPr/>
        <w:t>[[@Bible:Exod 36:25 ]][[36:25 &gt;&gt; Exod 36:25]] {{field-on:Bible}} И за втората страна на скинията на север направи двадесет дъски, {{field-off:Bible}}</w:t>
      </w:r>
    </w:p>
    <w:p>
      <w:pPr>
        <w:pStyle w:val="Normal"/>
        <w:rPr/>
      </w:pPr>
      <w:r>
        <w:rPr/>
        <w:t>[[@Bible:Exod 36:26 ]][[36:26 &gt;&gt; Exod 36:26]] {{field-on:Bible}} и четиридесетте им подложки сребърни: две подложки отдолу на едната дъска, и две подложки отдолу на другата дъска. {{field-off:Bible}}</w:t>
      </w:r>
    </w:p>
    <w:p>
      <w:pPr>
        <w:pStyle w:val="Normal"/>
        <w:rPr/>
      </w:pPr>
      <w:r>
        <w:rPr/>
        <w:t>[[@Bible:Exod 36:27 ]][[36:27 &gt;&gt; Exod 36:27]] {{field-on:Bible}} И за задната страна на скинията, откъм запад, направи шест дъски. {{field-off:Bible}}</w:t>
      </w:r>
    </w:p>
    <w:p>
      <w:pPr>
        <w:pStyle w:val="Normal"/>
        <w:rPr/>
      </w:pPr>
      <w:r>
        <w:rPr/>
        <w:t>[[@Bible:Exod 36:28 ]][[36:28 &gt;&gt; Exod 36:28]] {{field-on:Bible}} И две дъски направи за ъгловете на скинията на задната страна. {{field-off:Bible}}</w:t>
      </w:r>
    </w:p>
    <w:p>
      <w:pPr>
        <w:pStyle w:val="Normal"/>
        <w:rPr/>
      </w:pPr>
      <w:r>
        <w:rPr/>
        <w:t>[[@Bible:Exod 36:29 ]][[36:29 &gt;&gt; Exod 36:29]] {{field-on:Bible}} И съединиха се отдолу, и ставиха се наедно отгоре, с едно колце: така направи и за двете, на двата ъгла. {{field-off:Bible}}</w:t>
      </w:r>
    </w:p>
    <w:p>
      <w:pPr>
        <w:pStyle w:val="Normal"/>
        <w:rPr/>
      </w:pPr>
      <w:r>
        <w:rPr/>
        <w:t>[[@Bible:Exod 36:30 ]][[36:30 &gt;&gt; Exod 36:30]] {{field-on:Bible}} Така станаха осем дъски, и подложките им шестнадесет подложки сребърни, по две подложки под всяка дъска. {{field-off:Bible}}</w:t>
      </w:r>
    </w:p>
    <w:p>
      <w:pPr>
        <w:pStyle w:val="Normal"/>
        <w:rPr/>
      </w:pPr>
      <w:r>
        <w:rPr/>
        <w:t>[[@Bible:Exod 36:31 ]][[36:31 &gt;&gt; Exod 36:31]] {{field-on:Bible}} И направи вереите от дърво ситим: пет за дъските от едната страна на скинията, {{field-off:Bible}}</w:t>
      </w:r>
    </w:p>
    <w:p>
      <w:pPr>
        <w:pStyle w:val="Normal"/>
        <w:rPr/>
      </w:pPr>
      <w:r>
        <w:rPr/>
        <w:t>[[@Bible:Exod 36:32 ]][[36:32 &gt;&gt; Exod 36:32]] {{field-on:Bible}} и пет вереи за дъските от другата страна на скинията, и пет вереи за дъските на скинията от задната страна към запад. {{field-off:Bible}}</w:t>
      </w:r>
    </w:p>
    <w:p>
      <w:pPr>
        <w:pStyle w:val="Normal"/>
        <w:rPr/>
      </w:pPr>
      <w:r>
        <w:rPr/>
        <w:t>[[@Bible:Exod 36:33 ]][[36:33 &gt;&gt; Exod 36:33]] {{field-on:Bible}} И направи средната верея да преминва през дъските от край до край. {{field-off:Bible}}</w:t>
      </w:r>
    </w:p>
    <w:p>
      <w:pPr>
        <w:pStyle w:val="Normal"/>
        <w:rPr/>
      </w:pPr>
      <w:r>
        <w:rPr/>
        <w:t>[[@Bible:Exod 36:34 ]][[36:34 &gt;&gt; Exod 36:34]] {{field-on:Bible}} И обкова дъските със злато, и направи колцетата им златни за влагалища на вереите, и обкова вереите със злато. {{field-off:Bible}}</w:t>
      </w:r>
    </w:p>
    <w:p>
      <w:pPr>
        <w:pStyle w:val="Normal"/>
        <w:rPr/>
      </w:pPr>
      <w:r>
        <w:rPr/>
        <w:t>[[@Bible:Exod 36:35 ]][[36:35 &gt;&gt; Exod 36:35]] {{field-on:Bible}} И направи завесата от синьо, багрено, и червено, и препреден висон; и с изкусна работа направи на нея херувими. {{field-off:Bible}}</w:t>
      </w:r>
    </w:p>
    <w:p>
      <w:pPr>
        <w:pStyle w:val="Normal"/>
        <w:rPr/>
      </w:pPr>
      <w:r>
        <w:rPr/>
        <w:t>[[@Bible:Exod 36:36 ]][[36:36 &gt;&gt; Exod 36:36]] {{field-on:Bible}} И направи за нея четири стълпа от ситим, и обкова ги със злато: куките им бяха златни; и изля за тях четири сребърни подложки. {{field-off:Bible}}</w:t>
      </w:r>
    </w:p>
    <w:p>
      <w:pPr>
        <w:pStyle w:val="Normal"/>
        <w:rPr/>
      </w:pPr>
      <w:r>
        <w:rPr/>
        <w:t>[[@Bible:Exod 36:37 ]][[36:37 &gt;&gt; Exod 36:37]] {{field-on:Bible}} И направи закров за дверите на скинията от синьо, и багрено, и червено, и препреден висон, работа везана, {{field-off:Bible}}</w:t>
      </w:r>
    </w:p>
    <w:p>
      <w:pPr>
        <w:pStyle w:val="Normal"/>
        <w:rPr/>
      </w:pPr>
      <w:r>
        <w:rPr/>
        <w:t>[[@Bible:Exod 36:38 ]][[36:38 &gt;&gt; Exod 36:38]] {{field-on:Bible}} и петте му стълпа и куките им; и обкова върховете им и свръзките им със злато; а петте им подложки бяха медни. {{field-off:Bible}}</w:t>
      </w:r>
    </w:p>
    <w:p>
      <w:pPr>
        <w:pStyle w:val="Heading2"/>
        <w:rPr/>
      </w:pPr>
      <w:r>
        <w:rPr/>
        <w:t>Глава 37</w:t>
      </w:r>
    </w:p>
    <w:p>
      <w:pPr>
        <w:pStyle w:val="Normal"/>
        <w:rPr/>
      </w:pPr>
      <w:r>
        <w:rPr/>
        <w:t>[[@Bible:Exod 37:1 ]][[37:1 &gt;&gt; Exod 37:1]] {{field-on:Bible}} И направи Веселеил ковчега от дърво ситим: два лакта и половина дължината му, и един лакът и половина ширината му, и един лакът и половина височината му. {{field-off:Bible}}</w:t>
      </w:r>
    </w:p>
    <w:p>
      <w:pPr>
        <w:pStyle w:val="Normal"/>
        <w:rPr/>
      </w:pPr>
      <w:r>
        <w:rPr/>
        <w:t>[[@Bible:Exod 37:2 ]][[37:2 &gt;&gt; Exod 37:2]] {{field-on:Bible}} И обкова го с чисто злато отвътре и отвън, и направи му златен венец наоколо. {{field-off:Bible}}</w:t>
      </w:r>
    </w:p>
    <w:p>
      <w:pPr>
        <w:pStyle w:val="Normal"/>
        <w:rPr/>
      </w:pPr>
      <w:r>
        <w:rPr/>
        <w:t>[[@Bible:Exod 37:3 ]][[37:3 &gt;&gt; Exod 37:3]] {{field-on:Bible}} И изле за него четири златни колцета за четирите му ъгла: две колцета на едната му страна, и две колцета на другата му страна. {{field-off:Bible}}</w:t>
      </w:r>
    </w:p>
    <w:p>
      <w:pPr>
        <w:pStyle w:val="Normal"/>
        <w:rPr/>
      </w:pPr>
      <w:r>
        <w:rPr/>
        <w:t>[[@Bible:Exod 37:4 ]][[37:4 &gt;&gt; Exod 37:4]] {{field-on:Bible}} И направи върлини от дърво ситим, и обкова ги със злато. {{field-off:Bible}}</w:t>
      </w:r>
    </w:p>
    <w:p>
      <w:pPr>
        <w:pStyle w:val="Normal"/>
        <w:rPr/>
      </w:pPr>
      <w:r>
        <w:rPr/>
        <w:t>[[@Bible:Exod 37:5 ]][[37:5 &gt;&gt; Exod 37:5]] {{field-on:Bible}} И провря върлините през колцетатата от страните на ковчега, за да се носи ковчегът. {{field-off:Bible}}</w:t>
      </w:r>
    </w:p>
    <w:p>
      <w:pPr>
        <w:pStyle w:val="Normal"/>
        <w:rPr/>
      </w:pPr>
      <w:r>
        <w:rPr/>
        <w:t>[[@Bible:Exod 37:6 ]][[37:6 &gt;&gt; Exod 37:6]] {{field-on:Bible}} И направи очистилището от чисто злато: два лакта и половина дължината му, и един лакът и половина ширината му. {{field-off:Bible}}</w:t>
      </w:r>
    </w:p>
    <w:p>
      <w:pPr>
        <w:pStyle w:val="Normal"/>
        <w:rPr/>
      </w:pPr>
      <w:r>
        <w:rPr/>
        <w:t>[[@Bible:Exod 37:7 ]][[37:7 &gt;&gt; Exod 37:7]] {{field-on:Bible}} И направи два херувима от злато: изковани ги направи, на двата края на очистилището: {{field-off:Bible}}</w:t>
      </w:r>
    </w:p>
    <w:p>
      <w:pPr>
        <w:pStyle w:val="Normal"/>
        <w:rPr/>
      </w:pPr>
      <w:r>
        <w:rPr/>
        <w:t>[[@Bible:Exod 37:8 ]][[37:8 &gt;&gt; Exod 37:8]] {{field-on:Bible}} един херувим от единия край, и един херувим от другия край: от същото очистилище направи херувимите на двата му края. {{field-off:Bible}}</w:t>
      </w:r>
    </w:p>
    <w:p>
      <w:pPr>
        <w:pStyle w:val="Normal"/>
        <w:rPr/>
      </w:pPr>
      <w:r>
        <w:rPr/>
        <w:t>[[@Bible:Exod 37:9 ]][[37:9 &gt;&gt; Exod 37:9]] {{field-on:Bible}} И херувимите бяха с разпрострени отгоре криле, и покриваха с крилете си очистилището; и лицата им бяха едно срещу друго: към очистилището бяха лицата на херувимите. {{field-off:Bible}}</w:t>
      </w:r>
    </w:p>
    <w:p>
      <w:pPr>
        <w:pStyle w:val="Normal"/>
        <w:rPr/>
      </w:pPr>
      <w:r>
        <w:rPr/>
        <w:t>[[@Bible:Exod 37:10 ]][[37:10 &gt;&gt; Exod 37:10]] {{field-on:Bible}} И направи трапезата от дърво ситим: два лакта дължината й, и един лакът ширината й, и височината й един лакът и половина. {{field-off:Bible}}</w:t>
      </w:r>
    </w:p>
    <w:p>
      <w:pPr>
        <w:pStyle w:val="Normal"/>
        <w:rPr/>
      </w:pPr>
      <w:r>
        <w:rPr/>
        <w:t>[[@Bible:Exod 37:11 ]][[37:11 &gt;&gt; Exod 37:11]] {{field-on:Bible}} И обкова я с чисто злато, и направи й златен венец наоколо. {{field-off:Bible}}</w:t>
      </w:r>
    </w:p>
    <w:p>
      <w:pPr>
        <w:pStyle w:val="Normal"/>
        <w:rPr/>
      </w:pPr>
      <w:r>
        <w:rPr/>
        <w:t>[[@Bible:Exod 37:12 ]][[37:12 &gt;&gt; Exod 37:12]] {{field-on:Bible}} Направи й и краищник наоколо, една длан на шир; и върх краищника й наоколо направи златен венец. {{field-off:Bible}}</w:t>
      </w:r>
    </w:p>
    <w:p>
      <w:pPr>
        <w:pStyle w:val="Normal"/>
        <w:rPr/>
      </w:pPr>
      <w:r>
        <w:rPr/>
        <w:t>[[@Bible:Exod 37:13 ]][[37:13 &gt;&gt; Exod 37:13]] {{field-on:Bible}} И изля за нея четири златни колцета, и тури колцетата на четири ъгла които бяха на четирите й нозе. {{field-off:Bible}}</w:t>
      </w:r>
    </w:p>
    <w:p>
      <w:pPr>
        <w:pStyle w:val="Normal"/>
        <w:rPr/>
      </w:pPr>
      <w:r>
        <w:rPr/>
        <w:t>[[@Bible:Exod 37:14 ]][[37:14 &gt;&gt; Exod 37:14]] {{field-on:Bible}} Около краищника бяха колцетата, влагалища на върлините за да носят трапезата. {{field-off:Bible}}</w:t>
      </w:r>
    </w:p>
    <w:p>
      <w:pPr>
        <w:pStyle w:val="Normal"/>
        <w:rPr/>
      </w:pPr>
      <w:r>
        <w:rPr/>
        <w:t>[[@Bible:Exod 37:15 ]][[37:15 &gt;&gt; Exod 37:15]] {{field-on:Bible}} И направи върлините от дърво ситим, и обкова ги със злато, за да носят трапезата. {{field-off:Bible}}</w:t>
      </w:r>
    </w:p>
    <w:p>
      <w:pPr>
        <w:pStyle w:val="Normal"/>
        <w:rPr/>
      </w:pPr>
      <w:r>
        <w:rPr/>
        <w:t>[[@Bible:Exod 37:16 ]][[37:16 &gt;&gt; Exod 37:16]] {{field-on:Bible}} И направи от чисто злато съдовете които бяха на трапезата, блюдата й, и темянниците й, и тасовете й, и възливалниците й за да стават с тях възлиянията. {{field-off:Bible}}</w:t>
      </w:r>
    </w:p>
    <w:p>
      <w:pPr>
        <w:pStyle w:val="Normal"/>
        <w:rPr/>
      </w:pPr>
      <w:r>
        <w:rPr/>
        <w:t>[[@Bible:Exod 37:17 ]][[37:17 &gt;&gt; Exod 37:17]] {{field-on:Bible}} И направи светилника от чисто злато: изкован направи светилника: стеблото му, и ветвите му, чашките му, яблъчките му, и цветята бяха из него си. {{field-off:Bible}}</w:t>
      </w:r>
    </w:p>
    <w:p>
      <w:pPr>
        <w:pStyle w:val="Normal"/>
        <w:rPr/>
      </w:pPr>
      <w:r>
        <w:rPr/>
        <w:t>[[@Bible:Exod 37:18 ]][[37:18 &gt;&gt; Exod 37:18]] {{field-on:Bible}} И шест ветви излезваха от страните му, три ветви на светилника от едната му страна, и три ветви на светилника от другата му страна: {{field-off:Bible}}</w:t>
      </w:r>
    </w:p>
    <w:p>
      <w:pPr>
        <w:pStyle w:val="Normal"/>
        <w:rPr/>
      </w:pPr>
      <w:r>
        <w:rPr/>
        <w:t>[[@Bible:Exod 37:19 ]][[37:19 &gt;&gt; Exod 37:19]] {{field-on:Bible}} на едната ветва три чашки като мигдали, една яблъчка, и едно цвете; и на другата ветва три чашки като мигдали, една яблъчка, и едно цвете: така и на шестте ветви които излязваха из светилника. {{field-off:Bible}}</w:t>
      </w:r>
    </w:p>
    <w:p>
      <w:pPr>
        <w:pStyle w:val="Normal"/>
        <w:rPr/>
      </w:pPr>
      <w:r>
        <w:rPr/>
        <w:t>[[@Bible:Exod 37:20 ]][[37:20 &gt;&gt; Exod 37:20]] {{field-on:Bible}} И на стеблото на светилника имаше четири като мигдали чашки, с яблъчките им и цветята им, {{field-off:Bible}}</w:t>
      </w:r>
    </w:p>
    <w:p>
      <w:pPr>
        <w:pStyle w:val="Normal"/>
        <w:rPr/>
      </w:pPr>
      <w:r>
        <w:rPr/>
        <w:t>[[@Bible:Exod 37:21 ]][[37:21 &gt;&gt; Exod 37:21]] {{field-on:Bible}} и на шестте ветви които изхождаха от светилника, една яблъчка под двете му ветви, и една яблъчка под двете му ветви, и една яблъчка под двете му ветви. {{field-off:Bible}}</w:t>
      </w:r>
    </w:p>
    <w:p>
      <w:pPr>
        <w:pStyle w:val="Normal"/>
        <w:rPr/>
      </w:pPr>
      <w:r>
        <w:rPr/>
        <w:t>[[@Bible:Exod 37:22 ]][[37:22 &gt;&gt; Exod 37:22]] {{field-on:Bible}} Яблъчките им и ветвите им бяха от него: всичкото му цяло изковано от чисто злато. {{field-off:Bible}}</w:t>
      </w:r>
    </w:p>
    <w:p>
      <w:pPr>
        <w:pStyle w:val="Normal"/>
        <w:rPr/>
      </w:pPr>
      <w:r>
        <w:rPr/>
        <w:t>[[@Bible:Exod 37:23 ]][[37:23 &gt;&gt; Exod 37:23]] {{field-on:Bible}} И направи седемте му светила, и щипците му, и подноските му от чисто злато. {{field-off:Bible}}</w:t>
      </w:r>
    </w:p>
    <w:p>
      <w:pPr>
        <w:pStyle w:val="Normal"/>
        <w:rPr/>
      </w:pPr>
      <w:r>
        <w:rPr/>
        <w:t>[[@Bible:Exod 37:24 ]][[37:24 &gt;&gt; Exod 37:24]] {{field-on:Bible}} От един талант чисто злато направи него и всичките му съдове. {{field-off:Bible}}</w:t>
      </w:r>
    </w:p>
    <w:p>
      <w:pPr>
        <w:pStyle w:val="Normal"/>
        <w:rPr/>
      </w:pPr>
      <w:r>
        <w:rPr/>
        <w:t>[[@Bible:Exod 37:25 ]][[37:25 &gt;&gt; Exod 37:25]] {{field-on:Bible}} И направи олтаря на каденето от дърво ситим: дължината му един лакът, и ширината му един лакът, четвероъгълен, и височината му два лакта: роговете му бяха от него си. {{field-off:Bible}}</w:t>
      </w:r>
    </w:p>
    <w:p>
      <w:pPr>
        <w:pStyle w:val="Normal"/>
        <w:rPr/>
      </w:pPr>
      <w:r>
        <w:rPr/>
        <w:t>[[@Bible:Exod 37:26 ]][[37:26 &gt;&gt; Exod 37:26]] {{field-on:Bible}} И обкова го с чисто злато, върха му, и страните му наоколо, и роговете му; и направи му златен венец наоколо. {{field-off:Bible}}</w:t>
      </w:r>
    </w:p>
    <w:p>
      <w:pPr>
        <w:pStyle w:val="Normal"/>
        <w:rPr/>
      </w:pPr>
      <w:r>
        <w:rPr/>
        <w:t>[[@Bible:Exod 37:27 ]][[37:27 &gt;&gt; Exod 37:27]] {{field-on:Bible}} И под венеца му направи две златни колцета за него, близу при двата му ъгла, на двете му страни, за да са влагалища на върлините, та да го носят с тях. {{field-off:Bible}}</w:t>
      </w:r>
    </w:p>
    <w:p>
      <w:pPr>
        <w:pStyle w:val="Normal"/>
        <w:rPr/>
      </w:pPr>
      <w:r>
        <w:rPr/>
        <w:t>[[@Bible:Exod 37:28 ]][[37:28 &gt;&gt; Exod 37:28]] {{field-on:Bible}} И направи върлините от дърво ситим, и обкова ги със злато. {{field-off:Bible}}</w:t>
      </w:r>
    </w:p>
    <w:p>
      <w:pPr>
        <w:pStyle w:val="Normal"/>
        <w:rPr/>
      </w:pPr>
      <w:r>
        <w:rPr/>
        <w:t>[[@Bible:Exod 37:29 ]][[37:29 &gt;&gt; Exod 37:29]] {{field-on:Bible}} И направи светото масло на помазанието, и чистия благовонен темян, по изкуството на мироварец. {{field-off:Bible}}</w:t>
      </w:r>
    </w:p>
    <w:p>
      <w:pPr>
        <w:pStyle w:val="Heading2"/>
        <w:rPr/>
      </w:pPr>
      <w:r>
        <w:rPr/>
        <w:t>Глава 38</w:t>
      </w:r>
    </w:p>
    <w:p>
      <w:pPr>
        <w:pStyle w:val="Normal"/>
        <w:rPr/>
      </w:pPr>
      <w:r>
        <w:rPr/>
        <w:t>[[@Bible:Exod 38:1 ]][[38:1 &gt;&gt; Exod 38:1]] {{field-on:Bible}} И направи олтаря на всесъжението от дърво ситим: пет лакти дължината му, и пет лакти ширината му, четвероъгълен, и височината му три лакти. {{field-off:Bible}}</w:t>
      </w:r>
    </w:p>
    <w:p>
      <w:pPr>
        <w:pStyle w:val="Normal"/>
        <w:rPr/>
      </w:pPr>
      <w:r>
        <w:rPr/>
        <w:t>[[@Bible:Exod 38:2 ]][[38:2 &gt;&gt; Exod 38:2]] {{field-on:Bible}} И направи роговете му на четирите му ъгъла: роговете му бяха от истия; и обкова го с мед. {{field-off:Bible}}</w:t>
      </w:r>
    </w:p>
    <w:p>
      <w:pPr>
        <w:pStyle w:val="Normal"/>
        <w:rPr/>
      </w:pPr>
      <w:r>
        <w:rPr/>
        <w:t>[[@Bible:Exod 38:3 ]][[38:3 &gt;&gt; Exod 38:3]] {{field-on:Bible}} И направи всичките съдове на олтаря, котлите, и лопатите, и тасовете, и вилиците, и въглениците: всичките му съдове направи медни. {{field-off:Bible}}</w:t>
      </w:r>
    </w:p>
    <w:p>
      <w:pPr>
        <w:pStyle w:val="Normal"/>
        <w:rPr/>
      </w:pPr>
      <w:r>
        <w:rPr/>
        <w:t>[[@Bible:Exod 38:4 ]][[38:4 &gt;&gt; Exod 38:4]] {{field-on:Bible}} И направи за олтаря медна решетка, работа като на мрежа, под околността му отдолу до средата му. {{field-off:Bible}}</w:t>
      </w:r>
    </w:p>
    <w:p>
      <w:pPr>
        <w:pStyle w:val="Normal"/>
        <w:rPr/>
      </w:pPr>
      <w:r>
        <w:rPr/>
        <w:t>[[@Bible:Exod 38:5 ]][[38:5 &gt;&gt; Exod 38:5]] {{field-on:Bible}} И изля четири колцета за четирите края на медната решетка, влагалища на върлините. {{field-off:Bible}}</w:t>
      </w:r>
    </w:p>
    <w:p>
      <w:pPr>
        <w:pStyle w:val="Normal"/>
        <w:rPr/>
      </w:pPr>
      <w:r>
        <w:rPr/>
        <w:t>[[@Bible:Exod 38:6 ]][[38:6 &gt;&gt; Exod 38:6]] {{field-on:Bible}} И направи върлините от дърво ситим, и обкова ги с мед. {{field-off:Bible}}</w:t>
      </w:r>
    </w:p>
    <w:p>
      <w:pPr>
        <w:pStyle w:val="Normal"/>
        <w:rPr/>
      </w:pPr>
      <w:r>
        <w:rPr/>
        <w:t>[[@Bible:Exod 38:7 ]][[38:7 &gt;&gt; Exod 38:7]] {{field-on:Bible}} И провря върлините през колцетата от страните на олтаря за да го носят с тях: направи го от дъски хралуп. {{field-off:Bible}}</w:t>
      </w:r>
    </w:p>
    <w:p>
      <w:pPr>
        <w:pStyle w:val="Normal"/>
        <w:rPr/>
      </w:pPr>
      <w:r>
        <w:rPr/>
        <w:t>[[@Bible:Exod 38:8 ]][[38:8 &gt;&gt; Exod 38:8]] {{field-on:Bible}} И направи омивалницата медна, и стоялото й медно, от огледалата на събираемите жени които се събираха при вратата на скинията на събранието. {{field-off:Bible}}</w:t>
      </w:r>
    </w:p>
    <w:p>
      <w:pPr>
        <w:pStyle w:val="Normal"/>
        <w:rPr/>
      </w:pPr>
      <w:r>
        <w:rPr/>
        <w:t>[[@Bible:Exod 38:9 ]][[38:9 &gt;&gt; Exod 38:9]] {{field-on:Bible}} И направи двора: От южната страна към пладне привесите на двора бяха от препреден висон, сто лакти: {{field-off:Bible}}</w:t>
      </w:r>
    </w:p>
    <w:p>
      <w:pPr>
        <w:pStyle w:val="Normal"/>
        <w:rPr/>
      </w:pPr>
      <w:r>
        <w:rPr/>
        <w:t>[[@Bible:Exod 38:10 ]][[38:10 &gt;&gt; Exod 38:10]] {{field-on:Bible}} стълповете им бяха двадесет, и медните им подложки двадесет: куките на стълповете и свръзките им, сребърни. {{field-off:Bible}}</w:t>
      </w:r>
    </w:p>
    <w:p>
      <w:pPr>
        <w:pStyle w:val="Normal"/>
        <w:rPr/>
      </w:pPr>
      <w:r>
        <w:rPr/>
        <w:t>[[@Bible:Exod 38:11 ]][[38:11 &gt;&gt; Exod 38:11]] {{field-on:Bible}} И за северната страна привесите бяха сто лакти: стълповете им двадесет, и медните им подложки двадесет: куките на стълповете и свръзките им, сребърни. {{field-off:Bible}}</w:t>
      </w:r>
    </w:p>
    <w:p>
      <w:pPr>
        <w:pStyle w:val="Normal"/>
        <w:rPr/>
      </w:pPr>
      <w:r>
        <w:rPr/>
        <w:t>[[@Bible:Exod 38:12 ]][[38:12 &gt;&gt; Exod 38:12]] {{field-on:Bible}} И на западната страна бяха привесите петдесет лакти: стълповете им десет, и подложките им десет: куките на стълповете и свръзките им, сребърни. {{field-off:Bible}}</w:t>
      </w:r>
    </w:p>
    <w:p>
      <w:pPr>
        <w:pStyle w:val="Normal"/>
        <w:rPr/>
      </w:pPr>
      <w:r>
        <w:rPr/>
        <w:t>[[@Bible:Exod 38:13 ]][[38:13 &gt;&gt; Exod 38:13]] {{field-on:Bible}} И за източната страна право към изток, петдесет лакти: {{field-off:Bible}}</w:t>
      </w:r>
    </w:p>
    <w:p>
      <w:pPr>
        <w:pStyle w:val="Normal"/>
        <w:rPr/>
      </w:pPr>
      <w:r>
        <w:rPr/>
        <w:t>[[@Bible:Exod 38:14 ]][[38:14 &gt;&gt; Exod 38:14]] {{field-on:Bible}} привесите от едната страна на вратата бяха петнадесет лакти: стълповете им три, и подложките им три; {{field-off:Bible}}</w:t>
      </w:r>
    </w:p>
    <w:p>
      <w:pPr>
        <w:pStyle w:val="Normal"/>
        <w:rPr/>
      </w:pPr>
      <w:r>
        <w:rPr/>
        <w:t>[[@Bible:Exod 38:15 ]][[38:15 &gt;&gt; Exod 38:15]] {{field-on:Bible}} и на другата страна (отсам и отсам на дворните врата) привесите бяха петнадесет лакти: стълповете им три, и подложките им три: {{field-off:Bible}}</w:t>
      </w:r>
    </w:p>
    <w:p>
      <w:pPr>
        <w:pStyle w:val="Normal"/>
        <w:rPr/>
      </w:pPr>
      <w:r>
        <w:rPr/>
        <w:t>[[@Bible:Exod 38:16 ]][[38:16 &gt;&gt; Exod 38:16]] {{field-on:Bible}} всичките дворни привеси наоколо, от препреден висон. {{field-off:Bible}}</w:t>
      </w:r>
    </w:p>
    <w:p>
      <w:pPr>
        <w:pStyle w:val="Normal"/>
        <w:rPr/>
      </w:pPr>
      <w:r>
        <w:rPr/>
        <w:t>[[@Bible:Exod 38:17 ]][[38:17 &gt;&gt; Exod 38:17]] {{field-on:Bible}} И подложките на стълповете бяха медни: куките на стълповете и свръзките им сребърни, и върховете им обковани със сребро; и всичките стълпове на двора бяха свързани със сребро. {{field-off:Bible}}</w:t>
      </w:r>
    </w:p>
    <w:p>
      <w:pPr>
        <w:pStyle w:val="Normal"/>
        <w:rPr/>
      </w:pPr>
      <w:r>
        <w:rPr/>
        <w:t>[[@Bible:Exod 38:18 ]][[38:18 &gt;&gt; Exod 38:18]] {{field-on:Bible}} И закровът на дворните врата беше везана работа, от синьо, и багрено, и червено, и препреден висон; и двадесет лакти дължината му, а височината пет лакти широка, както привесите на двора; {{field-off:Bible}}</w:t>
      </w:r>
    </w:p>
    <w:p>
      <w:pPr>
        <w:pStyle w:val="Normal"/>
        <w:rPr/>
      </w:pPr>
      <w:r>
        <w:rPr/>
        <w:t>[[@Bible:Exod 38:19 ]][[38:19 &gt;&gt; Exod 38:19]] {{field-on:Bible}} и стълповете им четири, и медните им подложки четири: куките им сребърни, и върховете им обковани със сребро, и свръзките им сребърни. {{field-off:Bible}}</w:t>
      </w:r>
    </w:p>
    <w:p>
      <w:pPr>
        <w:pStyle w:val="Normal"/>
        <w:rPr/>
      </w:pPr>
      <w:r>
        <w:rPr/>
        <w:t>[[@Bible:Exod 38:20 ]][[38:20 &gt;&gt; Exod 38:20]] {{field-on:Bible}} И всичките коле на скинията и на двора наоколо бяха медни. {{field-off:Bible}}</w:t>
      </w:r>
    </w:p>
    <w:p>
      <w:pPr>
        <w:pStyle w:val="Normal"/>
        <w:rPr/>
      </w:pPr>
      <w:r>
        <w:rPr/>
        <w:t>[[@Bible:Exod 38:21 ]][[38:21 &gt;&gt; Exod 38:21]] {{field-on:Bible}} Тези са изброените вещи на скинията, сиреч, на скинията на свидетелството, както, според повелението Мойсеево, се изброиха с ръката на Итамара, сина на Аарона свещеника, за служенето на Левитите. {{field-off:Bible}}</w:t>
      </w:r>
    </w:p>
    <w:p>
      <w:pPr>
        <w:pStyle w:val="Normal"/>
        <w:rPr/>
      </w:pPr>
      <w:r>
        <w:rPr/>
        <w:t>[[@Bible:Exod 38:22 ]][[38:22 &gt;&gt; Exod 38:22]] {{field-on:Bible}} И Веселеил, синът на Урия сина Орова, от племето Юдино, направи всичко което заповяда Бог Мойсею, {{field-off:Bible}}</w:t>
      </w:r>
    </w:p>
    <w:p>
      <w:pPr>
        <w:pStyle w:val="Normal"/>
        <w:rPr/>
      </w:pPr>
      <w:r>
        <w:rPr/>
        <w:t>[[@Bible:Exod 38:23 ]][[38:23 &gt;&gt; Exod 38:23]] {{field-on:Bible}} И с него Елиав, син Ахисамахов, от племето Даново, ваятел, и изкусен художник, и везател на синьо, и на багрено, и на червено, и на висон. {{field-off:Bible}}</w:t>
      </w:r>
    </w:p>
    <w:p>
      <w:pPr>
        <w:pStyle w:val="Normal"/>
        <w:rPr/>
      </w:pPr>
      <w:r>
        <w:rPr/>
        <w:t>[[@Bible:Exod 38:24 ]][[38:24 &gt;&gt; Exod 38:24]] {{field-on:Bible}} Всичкото злато което се употреби за работенето във всичката работа на светилището, златото на приношението, беше двадесет и девет таланта, и седемстотин и тридесет сикли, според сикъла на светилището; {{field-off:Bible}}</w:t>
      </w:r>
    </w:p>
    <w:p>
      <w:pPr>
        <w:pStyle w:val="Normal"/>
        <w:rPr/>
      </w:pPr>
      <w:r>
        <w:rPr/>
        <w:t>[[@Bible:Exod 38:25 ]][[38:25 &gt;&gt; Exod 38:25]] {{field-on:Bible}} и среброто от данта на изброените от събранието, сто таланта и тисяща и седемстотин и седемдесет и пет сикли, според сикъла на светилището: {{field-off:Bible}}</w:t>
      </w:r>
    </w:p>
    <w:p>
      <w:pPr>
        <w:pStyle w:val="Normal"/>
        <w:rPr/>
      </w:pPr>
      <w:r>
        <w:rPr/>
        <w:t>[[@Bible:Exod 38:26 ]][[38:26 &gt;&gt; Exod 38:26]] {{field-on:Bible}} един веках на глава, сиреч, половин сикъл според сикъла на светилището, за всекиго що е минал в изброението, на възраст от двадесет години и нагоре, за шестстотин и три тисящи и петстотин и петдесет души. {{field-off:Bible}}</w:t>
      </w:r>
    </w:p>
    <w:p>
      <w:pPr>
        <w:pStyle w:val="Normal"/>
        <w:rPr/>
      </w:pPr>
      <w:r>
        <w:rPr/>
        <w:t>[[@Bible:Exod 38:27 ]][[38:27 &gt;&gt; Exod 38:27]] {{field-on:Bible}} И от среброто на стоте таланта изляха се подложките на светилището и подложките на завесата: сто подложки, от сто таланта, един талант за една подложка. {{field-off:Bible}}</w:t>
      </w:r>
    </w:p>
    <w:p>
      <w:pPr>
        <w:pStyle w:val="Normal"/>
        <w:rPr/>
      </w:pPr>
      <w:r>
        <w:rPr/>
        <w:t>[[@Bible:Exod 38:28 ]][[38:28 &gt;&gt; Exod 38:28]] {{field-on:Bible}} И от едната тисяща и седемстотин и пет сикли направи куките за стълповете, и обкова върховете им, и свърза ги. {{field-off:Bible}}</w:t>
      </w:r>
    </w:p>
    <w:p>
      <w:pPr>
        <w:pStyle w:val="Normal"/>
        <w:rPr/>
      </w:pPr>
      <w:r>
        <w:rPr/>
        <w:t>[[@Bible:Exod 38:29 ]][[38:29 &gt;&gt; Exod 38:29]] {{field-on:Bible}} И медта на приношението беше седемдесет таланта, две тисящи и четиристотин сикли. {{field-off:Bible}}</w:t>
      </w:r>
    </w:p>
    <w:p>
      <w:pPr>
        <w:pStyle w:val="Normal"/>
        <w:rPr/>
      </w:pPr>
      <w:r>
        <w:rPr/>
        <w:t>[[@Bible:Exod 38:30 ]][[38:30 &gt;&gt; Exod 38:30]] {{field-on:Bible}} И от него направи подложките за дверите на скинията на събранието, и медния олтар, и медната решетка за него, и всичките олтарски съдове, {{field-off:Bible}}</w:t>
      </w:r>
    </w:p>
    <w:p>
      <w:pPr>
        <w:pStyle w:val="Normal"/>
        <w:rPr/>
      </w:pPr>
      <w:r>
        <w:rPr/>
        <w:t>[[@Bible:Exod 38:31 ]][[38:31 &gt;&gt; Exod 38:31]] {{field-on:Bible}} и подложките за двора наоколо, и подложките на дворните врата, и всичките коле на скинията, и всичките коле за двора наоколо. {{field-off:Bible}}</w:t>
      </w:r>
    </w:p>
    <w:p>
      <w:pPr>
        <w:pStyle w:val="Heading2"/>
        <w:rPr/>
      </w:pPr>
      <w:r>
        <w:rPr/>
        <w:t>Глава 39</w:t>
      </w:r>
    </w:p>
    <w:p>
      <w:pPr>
        <w:pStyle w:val="Normal"/>
        <w:rPr/>
      </w:pPr>
      <w:r>
        <w:rPr/>
        <w:t>[[@Bible:Exod 39:1 ]][[39:1 &gt;&gt; Exod 39:1]] {{field-on:Bible}} И от синьото, и багреното, и червеното направиха служебни одежди за служене в светилището, и направиха светите одежди за Аарона, както заповяда Господ Мойсею. {{field-off:Bible}}</w:t>
      </w:r>
    </w:p>
    <w:p>
      <w:pPr>
        <w:pStyle w:val="Normal"/>
        <w:rPr/>
      </w:pPr>
      <w:r>
        <w:rPr/>
        <w:t>[[@Bible:Exod 39:2 ]][[39:2 &gt;&gt; Exod 39:2]] {{field-on:Bible}} И направи ефода от злато, от синьо, и багрено, и червено, и препреден висон. {{field-off:Bible}}</w:t>
      </w:r>
    </w:p>
    <w:p>
      <w:pPr>
        <w:pStyle w:val="Normal"/>
        <w:rPr/>
      </w:pPr>
      <w:r>
        <w:rPr/>
        <w:t>[[@Bible:Exod 39:3 ]][[39:3 &gt;&gt; Exod 39:3]] {{field-on:Bible}} И изковаха златото на тънки плочи, и изсякоха ги на тънки нишки, за да ги работят между синьото, и багреното, и червеното, и висона с изкусна работа. {{field-off:Bible}}</w:t>
      </w:r>
    </w:p>
    <w:p>
      <w:pPr>
        <w:pStyle w:val="Normal"/>
        <w:rPr/>
      </w:pPr>
      <w:r>
        <w:rPr/>
        <w:t>[[@Bible:Exod 39:4 ]][[39:4 &gt;&gt; Exod 39:4]] {{field-on:Bible}} Направиха му нарамници, които да се вържат, за да се свързва на двата края, {{field-off:Bible}}</w:t>
      </w:r>
    </w:p>
    <w:p>
      <w:pPr>
        <w:pStyle w:val="Normal"/>
        <w:rPr/>
      </w:pPr>
      <w:r>
        <w:rPr/>
        <w:t>[[@Bible:Exod 39:5 ]][[39:5 &gt;&gt; Exod 39:5]] {{field-on:Bible}} и препоясанието на ефода отгоре му от същия според направата му: от злато, от синьо, и багрено, и червено, и препреден висон, както заповяда Господ Мойсею. {{field-off:Bible}}</w:t>
      </w:r>
    </w:p>
    <w:p>
      <w:pPr>
        <w:pStyle w:val="Normal"/>
        <w:rPr/>
      </w:pPr>
      <w:r>
        <w:rPr/>
        <w:t>[[@Bible:Exod 39:6 ]][[39:6 &gt;&gt; Exod 39:6]] {{field-on:Bible}} И изработиха ониксовите камене, споени от златни гнездца, и изваяха на тях имената на Израилевите синове както се ваят печати. {{field-off:Bible}}</w:t>
      </w:r>
    </w:p>
    <w:p>
      <w:pPr>
        <w:pStyle w:val="Normal"/>
        <w:rPr/>
      </w:pPr>
      <w:r>
        <w:rPr/>
        <w:t>[[@Bible:Exod 39:7 ]][[39:7 &gt;&gt; Exod 39:7]] {{field-on:Bible}} И тури ги на нарамниците на ефода, като камене за помен на Израилевите синове, както заповяда Господ Мойсею. {{field-off:Bible}}</w:t>
      </w:r>
    </w:p>
    <w:p>
      <w:pPr>
        <w:pStyle w:val="Normal"/>
        <w:rPr/>
      </w:pPr>
      <w:r>
        <w:rPr/>
        <w:t>[[@Bible:Exod 39:8 ]][[39:8 &gt;&gt; Exod 39:8]] {{field-on:Bible}} И направи нагръдника от изкусна работа, според направата на ефода, от злато, от синьо, и багрено, и червено, и препреден висон. {{field-off:Bible}}</w:t>
      </w:r>
    </w:p>
    <w:p>
      <w:pPr>
        <w:pStyle w:val="Normal"/>
        <w:rPr/>
      </w:pPr>
      <w:r>
        <w:rPr/>
        <w:t>[[@Bible:Exod 39:9 ]][[39:9 &gt;&gt; Exod 39:9]] {{field-on:Bible}} четвероъгълен бе: двоен направиха те нагръдника: дължината му една педа, и ширината му една педа, двоен. {{field-off:Bible}}</w:t>
      </w:r>
    </w:p>
    <w:p>
      <w:pPr>
        <w:pStyle w:val="Normal"/>
        <w:rPr/>
      </w:pPr>
      <w:r>
        <w:rPr/>
        <w:t>[[@Bible:Exod 39:10 ]][[39:10 &gt;&gt; Exod 39:10]] {{field-on:Bible}} И споиха на него четири реда камене: ред, сард, топаз, и смарагд, първий ред; {{field-off:Bible}}</w:t>
      </w:r>
    </w:p>
    <w:p>
      <w:pPr>
        <w:pStyle w:val="Normal"/>
        <w:rPr/>
      </w:pPr>
      <w:r>
        <w:rPr/>
        <w:t>[[@Bible:Exod 39:11 ]][[39:11 &gt;&gt; Exod 39:11]] {{field-on:Bible}} и вторий ред, антракс, сапфир, и адамант; {{field-off:Bible}}</w:t>
      </w:r>
    </w:p>
    <w:p>
      <w:pPr>
        <w:pStyle w:val="Normal"/>
        <w:rPr/>
      </w:pPr>
      <w:r>
        <w:rPr/>
        <w:t>[[@Bible:Exod 39:12 ]][[39:12 &gt;&gt; Exod 39:12]] {{field-on:Bible}} и третий ред, лигирий, ахат, и аметист; {{field-off:Bible}}</w:t>
      </w:r>
    </w:p>
    <w:p>
      <w:pPr>
        <w:pStyle w:val="Normal"/>
        <w:rPr/>
      </w:pPr>
      <w:r>
        <w:rPr/>
        <w:t>[[@Bible:Exod 39:13 ]][[39:13 &gt;&gt; Exod 39:13]] {{field-on:Bible}} и четвъртий ред, хрисолит, оникс, и яспис: споени в златни гнездца по вложението им. {{field-off:Bible}}</w:t>
      </w:r>
    </w:p>
    <w:p>
      <w:pPr>
        <w:pStyle w:val="Normal"/>
        <w:rPr/>
      </w:pPr>
      <w:r>
        <w:rPr/>
        <w:t>[[@Bible:Exod 39:14 ]][[39:14 &gt;&gt; Exod 39:14]] {{field-on:Bible}} И каменете бяха според имената на Израилевите синове: те бяха дванадесет според имената им; и на всеки от тях бе изваено, като на печат, по едно име от дванадесетте племена. {{field-off:Bible}}</w:t>
      </w:r>
    </w:p>
    <w:p>
      <w:pPr>
        <w:pStyle w:val="Normal"/>
        <w:rPr/>
      </w:pPr>
      <w:r>
        <w:rPr/>
        <w:t>[[@Bible:Exod 39:15 ]][[39:15 &gt;&gt; Exod 39:15]] {{field-on:Bible}} И върху нагръдника направиха вити верижици плетена работа от чисто злато. {{field-off:Bible}}</w:t>
      </w:r>
    </w:p>
    <w:p>
      <w:pPr>
        <w:pStyle w:val="Normal"/>
        <w:rPr/>
      </w:pPr>
      <w:r>
        <w:rPr/>
        <w:t>[[@Bible:Exod 39:16 ]][[39:16 &gt;&gt; Exod 39:16]] {{field-on:Bible}} И направиха две златни гнездца и две златни колцета, и туриха двете колцета на двата края на нагръдника. {{field-off:Bible}}</w:t>
      </w:r>
    </w:p>
    <w:p>
      <w:pPr>
        <w:pStyle w:val="Normal"/>
        <w:rPr/>
      </w:pPr>
      <w:r>
        <w:rPr/>
        <w:t>[[@Bible:Exod 39:17 ]][[39:17 &gt;&gt; Exod 39:17]] {{field-on:Bible}} И провряха двете плетени златни верижици през двете колцета по краищата на нагръдника. {{field-off:Bible}}</w:t>
      </w:r>
    </w:p>
    <w:p>
      <w:pPr>
        <w:pStyle w:val="Normal"/>
        <w:rPr/>
      </w:pPr>
      <w:r>
        <w:rPr/>
        <w:t>[[@Bible:Exod 39:18 ]][[39:18 &gt;&gt; Exod 39:18]] {{field-on:Bible}} И другите два края на двете плетени верижици ставиха с двете гнездца, и туриха ги на нарамниците на ефода откъм лицето му. {{field-off:Bible}}</w:t>
      </w:r>
    </w:p>
    <w:p>
      <w:pPr>
        <w:pStyle w:val="Normal"/>
        <w:rPr/>
      </w:pPr>
      <w:r>
        <w:rPr/>
        <w:t>[[@Bible:Exod 39:19 ]][[39:19 &gt;&gt; Exod 39:19]] {{field-on:Bible}} И направиха две златни колцета, и туриха ги на двата края на нагръдника от тази му страна която е към ефода отвътре. {{field-off:Bible}}</w:t>
      </w:r>
    </w:p>
    <w:p>
      <w:pPr>
        <w:pStyle w:val="Normal"/>
        <w:rPr/>
      </w:pPr>
      <w:r>
        <w:rPr/>
        <w:t>[[@Bible:Exod 39:20 ]][[39:20 &gt;&gt; Exod 39:20]] {{field-on:Bible}} И направиха две други златни колцета, и положиха ги на двете страни на ефода отдолу, към лицето му срещу съединението му над препоясанието на ефода. {{field-off:Bible}}</w:t>
      </w:r>
    </w:p>
    <w:p>
      <w:pPr>
        <w:pStyle w:val="Normal"/>
        <w:rPr/>
      </w:pPr>
      <w:r>
        <w:rPr/>
        <w:t>[[@Bible:Exod 39:21 ]][[39:21 &gt;&gt; Exod 39:21]] {{field-on:Bible}} И вързаха нагръдника с колцетата му за колцетата на ефода с ширит от синьо, за да е над препоясанието на ефода, така щото нагръдникът да не е отделен от върху ефода, както заповяда Господ Мойсею. {{field-off:Bible}}</w:t>
      </w:r>
    </w:p>
    <w:p>
      <w:pPr>
        <w:pStyle w:val="Normal"/>
        <w:rPr/>
      </w:pPr>
      <w:r>
        <w:rPr/>
        <w:t>[[@Bible:Exod 39:22 ]][[39:22 &gt;&gt; Exod 39:22]] {{field-on:Bible}} И направи мантията на ефода, ткана работа, все от синьо. {{field-off:Bible}}</w:t>
      </w:r>
    </w:p>
    <w:p>
      <w:pPr>
        <w:pStyle w:val="Normal"/>
        <w:rPr/>
      </w:pPr>
      <w:r>
        <w:rPr/>
        <w:t>[[@Bible:Exod 39:23 ]][[39:23 &gt;&gt; Exod 39:23]] {{field-on:Bible}} И в средата на мантията имаше отвор като отвора на броня, с обтока около отвора да се не дере. {{field-off:Bible}}</w:t>
      </w:r>
    </w:p>
    <w:p>
      <w:pPr>
        <w:pStyle w:val="Normal"/>
        <w:rPr/>
      </w:pPr>
      <w:r>
        <w:rPr/>
        <w:t>[[@Bible:Exod 39:24 ]][[39:24 &gt;&gt; Exod 39:24]] {{field-on:Bible}} И по полите на мантията направиха нарове от синьо, и багрено, и червено, и препреден висон. {{field-off:Bible}}</w:t>
      </w:r>
    </w:p>
    <w:p>
      <w:pPr>
        <w:pStyle w:val="Normal"/>
        <w:rPr/>
      </w:pPr>
      <w:r>
        <w:rPr/>
        <w:t>[[@Bible:Exod 39:25 ]][[39:25 &gt;&gt; Exod 39:25]] {{field-on:Bible}} И направиха звънци от чисто злато, и туриха звънците между наровете по полите на мантията, между наровете наоколо, {{field-off:Bible}}</w:t>
      </w:r>
    </w:p>
    <w:p>
      <w:pPr>
        <w:pStyle w:val="Normal"/>
        <w:rPr/>
      </w:pPr>
      <w:r>
        <w:rPr/>
        <w:t>[[@Bible:Exod 39:26 ]][[39:26 &gt;&gt; Exod 39:26]] {{field-on:Bible}} звънец и нар, звънец и нар, по полите на служебната мантия наоколо, както заповяда Господ Мойсею. {{field-off:Bible}}</w:t>
      </w:r>
    </w:p>
    <w:p>
      <w:pPr>
        <w:pStyle w:val="Normal"/>
        <w:rPr/>
      </w:pPr>
      <w:r>
        <w:rPr/>
        <w:t>[[@Bible:Exod 39:27 ]][[39:27 &gt;&gt; Exod 39:27]] {{field-on:Bible}} И направиха хитоните от висон ткана работа, за Аарона и за синовете му, {{field-off:Bible}}</w:t>
      </w:r>
    </w:p>
    <w:p>
      <w:pPr>
        <w:pStyle w:val="Normal"/>
        <w:rPr/>
      </w:pPr>
      <w:r>
        <w:rPr/>
        <w:t>[[@Bible:Exod 39:28 ]][[39:28 &gt;&gt; Exod 39:28]] {{field-on:Bible}} и кидара от висон, и великолепните гъжви от висон, и ленените гащи от препреден висон, {{field-off:Bible}}</w:t>
      </w:r>
    </w:p>
    <w:p>
      <w:pPr>
        <w:pStyle w:val="Normal"/>
        <w:rPr/>
      </w:pPr>
      <w:r>
        <w:rPr/>
        <w:t>[[@Bible:Exod 39:29 ]][[39:29 &gt;&gt; Exod 39:29]] {{field-on:Bible}} и пояса от препреден висон, и синьо, багрено, и червено, везана работа, както заповяда Господ Мойсею. {{field-off:Bible}}</w:t>
      </w:r>
    </w:p>
    <w:p>
      <w:pPr>
        <w:pStyle w:val="Normal"/>
        <w:rPr/>
      </w:pPr>
      <w:r>
        <w:rPr/>
        <w:t>[[@Bible:Exod 39:30 ]][[39:30 &gt;&gt; Exod 39:30]] {{field-on:Bible}} И направиха плочицата на светия венец от чисто злато, и писаха на нея писмо като ваяне на печат, СВЕТИНЯ ГОСПОДУ. {{field-off:Bible}}</w:t>
      </w:r>
    </w:p>
    <w:p>
      <w:pPr>
        <w:pStyle w:val="Normal"/>
        <w:rPr/>
      </w:pPr>
      <w:r>
        <w:rPr/>
        <w:t>[[@Bible:Exod 39:31 ]][[39:31 &gt;&gt; Exod 39:31]] {{field-on:Bible}} И привързаха й син ширит за да я турят отгоре на кидара, както заповяда Господ Мойсею. {{field-off:Bible}}</w:t>
      </w:r>
    </w:p>
    <w:p>
      <w:pPr>
        <w:pStyle w:val="Normal"/>
        <w:rPr/>
      </w:pPr>
      <w:r>
        <w:rPr/>
        <w:t>[[@Bible:Exod 39:32 ]][[39:32 &gt;&gt; Exod 39:32]] {{field-on:Bible}} Така се свърши всичката работа на скинията, сиреч, на шатъра на събранието; и направиха Израилевите синове всичко както заповяда Господ Мойсею: така направиха. {{field-off:Bible}}</w:t>
      </w:r>
    </w:p>
    <w:p>
      <w:pPr>
        <w:pStyle w:val="Normal"/>
        <w:rPr/>
      </w:pPr>
      <w:r>
        <w:rPr/>
        <w:t>[[@Bible:Exod 39:33 ]][[39:33 &gt;&gt; Exod 39:33]] {{field-on:Bible}} И донесоха скинията Мойсею, скинията и всичките й съдове, петелките й, дъските й, вереите й, и стълповете й, и подложките й, {{field-off:Bible}}</w:t>
      </w:r>
    </w:p>
    <w:p>
      <w:pPr>
        <w:pStyle w:val="Normal"/>
        <w:rPr/>
      </w:pPr>
      <w:r>
        <w:rPr/>
        <w:t>[[@Bible:Exod 39:34 ]][[39:34 &gt;&gt; Exod 39:34]] {{field-on:Bible}} и прикривалото от овенски червени кожи, и прикривалото от язовечки кожи, и закривателната завеса, {{field-off:Bible}}</w:t>
      </w:r>
    </w:p>
    <w:p>
      <w:pPr>
        <w:pStyle w:val="Normal"/>
        <w:rPr/>
      </w:pPr>
      <w:r>
        <w:rPr/>
        <w:t>[[@Bible:Exod 39:35 ]][[39:35 &gt;&gt; Exod 39:35]] {{field-on:Bible}} ковчега на свидетелството и върлините му, и очистилището, {{field-off:Bible}}</w:t>
      </w:r>
    </w:p>
    <w:p>
      <w:pPr>
        <w:pStyle w:val="Normal"/>
        <w:rPr/>
      </w:pPr>
      <w:r>
        <w:rPr/>
        <w:t>[[@Bible:Exod 39:36 ]][[39:36 &gt;&gt; Exod 39:36]] {{field-on:Bible}} трапезата, всичките й съдове, и хлябовете на предложението, {{field-off:Bible}}</w:t>
      </w:r>
    </w:p>
    <w:p>
      <w:pPr>
        <w:pStyle w:val="Normal"/>
        <w:rPr/>
      </w:pPr>
      <w:r>
        <w:rPr/>
        <w:t>[[@Bible:Exod 39:37 ]][[39:37 &gt;&gt; Exod 39:37]] {{field-on:Bible}} чистия светилник, светилата му, светилата за нареждане, и всичките му съдове, и маслото за светенето, {{field-off:Bible}}</w:t>
      </w:r>
    </w:p>
    <w:p>
      <w:pPr>
        <w:pStyle w:val="Normal"/>
        <w:rPr/>
      </w:pPr>
      <w:r>
        <w:rPr/>
        <w:t>[[@Bible:Exod 39:38 ]][[39:38 &gt;&gt; Exod 39:38]] {{field-on:Bible}} и златния олтар, и маслото за помазание, и благовонния темян, и закрова за дверите на скинията, {{field-off:Bible}}</w:t>
      </w:r>
    </w:p>
    <w:p>
      <w:pPr>
        <w:pStyle w:val="Normal"/>
        <w:rPr/>
      </w:pPr>
      <w:r>
        <w:rPr/>
        <w:t>[[@Bible:Exod 39:39 ]][[39:39 &gt;&gt; Exod 39:39]] {{field-on:Bible}} медния олтар и медната му решетка, и върлините му, и всичките му съдове, омивалницата и стоялото й, {{field-off:Bible}}</w:t>
      </w:r>
    </w:p>
    <w:p>
      <w:pPr>
        <w:pStyle w:val="Normal"/>
        <w:rPr/>
      </w:pPr>
      <w:r>
        <w:rPr/>
        <w:t>[[@Bible:Exod 39:40 ]][[39:40 &gt;&gt; Exod 39:40]] {{field-on:Bible}} привесите на двора, стълповете му, и подложките му, и закрова за дворните врата, въжата му, и колете му, и всичките съдове за служене в скинията, сиреч, в шатъра на събранието, {{field-off:Bible}}</w:t>
      </w:r>
    </w:p>
    <w:p>
      <w:pPr>
        <w:pStyle w:val="Normal"/>
        <w:rPr/>
      </w:pPr>
      <w:r>
        <w:rPr/>
        <w:t>[[@Bible:Exod 39:41 ]][[39:41 &gt;&gt; Exod 39:41]] {{field-on:Bible}} служебните одежди за служене в светилището, и светите одежди за Аарона свещеника, и одеждите на синовете му, за да свещенствуват. {{field-off:Bible}}</w:t>
      </w:r>
    </w:p>
    <w:p>
      <w:pPr>
        <w:pStyle w:val="Normal"/>
        <w:rPr/>
      </w:pPr>
      <w:r>
        <w:rPr/>
        <w:t>[[@Bible:Exod 39:42 ]][[39:42 &gt;&gt; Exod 39:42]] {{field-on:Bible}} Всичко както заповяда Господ Мойсею, така направиха Израилевите синове всички тези работи. {{field-off:Bible}}</w:t>
      </w:r>
    </w:p>
    <w:p>
      <w:pPr>
        <w:pStyle w:val="Normal"/>
        <w:rPr/>
      </w:pPr>
      <w:r>
        <w:rPr/>
        <w:t>[[@Bible:Exod 39:43 ]][[39:43 &gt;&gt; Exod 39:43]] {{field-on:Bible}} И видя Мойсей всичката работа, и, ето, бяха я направили както заповяда Господ: така направиха; и благослови ги Мойсей. {{field-off:Bible}}</w:t>
      </w:r>
    </w:p>
    <w:p>
      <w:pPr>
        <w:pStyle w:val="Heading2"/>
        <w:rPr/>
      </w:pPr>
      <w:r>
        <w:rPr/>
        <w:t>Глава 40</w:t>
      </w:r>
    </w:p>
    <w:p>
      <w:pPr>
        <w:pStyle w:val="Normal"/>
        <w:rPr/>
      </w:pPr>
      <w:r>
        <w:rPr/>
        <w:t>[[@Bible:Exod 40:1 ]][[40:1 &gt;&gt; Exod 40:1]] {{field-on:Bible}} И говори Господ Мойсею и рече: {{field-off:Bible}}</w:t>
      </w:r>
    </w:p>
    <w:p>
      <w:pPr>
        <w:pStyle w:val="Normal"/>
        <w:rPr/>
      </w:pPr>
      <w:r>
        <w:rPr/>
        <w:t>[[@Bible:Exod 40:2 ]][[40:2 &gt;&gt; Exod 40:2]] {{field-on:Bible}} В първия ден на първия месец да поставиш скинията, шатъра на събранието. {{field-off:Bible}}</w:t>
      </w:r>
    </w:p>
    <w:p>
      <w:pPr>
        <w:pStyle w:val="Normal"/>
        <w:rPr/>
      </w:pPr>
      <w:r>
        <w:rPr/>
        <w:t>[[@Bible:Exod 40:3 ]][[40:3 &gt;&gt; Exod 40:3]] {{field-on:Bible}} И да туриш там ковчега на свидетелството, и да закриеш ковчега със завесата. {{field-off:Bible}}</w:t>
      </w:r>
    </w:p>
    <w:p>
      <w:pPr>
        <w:pStyle w:val="Normal"/>
        <w:rPr/>
      </w:pPr>
      <w:r>
        <w:rPr/>
        <w:t>[[@Bible:Exod 40:4 ]][[40:4 &gt;&gt; Exod 40:4]] {{field-on:Bible}} И да внесеш трапезата, и да наредиш което е за нареждане на нея; и да внесеш светилника, и да запалиш светилата му. {{field-off:Bible}}</w:t>
      </w:r>
    </w:p>
    <w:p>
      <w:pPr>
        <w:pStyle w:val="Normal"/>
        <w:rPr/>
      </w:pPr>
      <w:r>
        <w:rPr/>
        <w:t>[[@Bible:Exod 40:5 ]][[40:5 &gt;&gt; Exod 40:5]] {{field-on:Bible}} И да поставиш златния олтар на каденето пред ковчега на свидетелството; и да туриш закрова на входа в скинията. {{field-off:Bible}}</w:t>
      </w:r>
    </w:p>
    <w:p>
      <w:pPr>
        <w:pStyle w:val="Normal"/>
        <w:rPr/>
      </w:pPr>
      <w:r>
        <w:rPr/>
        <w:t>[[@Bible:Exod 40:6 ]][[40:6 &gt;&gt; Exod 40:6]] {{field-on:Bible}} И да туриш олтаря на всесъжението пред входа на скинията, шатъра на събранието. {{field-off:Bible}}</w:t>
      </w:r>
    </w:p>
    <w:p>
      <w:pPr>
        <w:pStyle w:val="Normal"/>
        <w:rPr/>
      </w:pPr>
      <w:r>
        <w:rPr/>
        <w:t>[[@Bible:Exod 40:7 ]][[40:7 &gt;&gt; Exod 40:7]] {{field-on:Bible}} И да туриш омивалницата между шатъра на събранието и между олтаря, и да налееш вода в нея. {{field-off:Bible}}</w:t>
      </w:r>
    </w:p>
    <w:p>
      <w:pPr>
        <w:pStyle w:val="Normal"/>
        <w:rPr/>
      </w:pPr>
      <w:r>
        <w:rPr/>
        <w:t>[[@Bible:Exod 40:8 ]][[40:8 &gt;&gt; Exod 40:8]] {{field-on:Bible}} И да поставиш двора наоколо, и да туриш закрова на дворните врата. {{field-off:Bible}}</w:t>
      </w:r>
    </w:p>
    <w:p>
      <w:pPr>
        <w:pStyle w:val="Normal"/>
        <w:rPr/>
      </w:pPr>
      <w:r>
        <w:rPr/>
        <w:t>[[@Bible:Exod 40:9 ]][[40:9 &gt;&gt; Exod 40:9]] {{field-on:Bible}} И да вземеш маслото за помазването, и да помажеш скинията и всичко що е в нея, и да осветиш и всичките нейни съдове; и ще бъде света. {{field-off:Bible}}</w:t>
      </w:r>
    </w:p>
    <w:p>
      <w:pPr>
        <w:pStyle w:val="Normal"/>
        <w:rPr/>
      </w:pPr>
      <w:r>
        <w:rPr/>
        <w:t>[[@Bible:Exod 40:10 ]][[40:10 &gt;&gt; Exod 40:10]] {{field-on:Bible}} И да помажеш олтаря на всесъжението и всичките негови съдове, и да осветиш олтаря; и ще бъде олтар пресвет. {{field-off:Bible}}</w:t>
      </w:r>
    </w:p>
    <w:p>
      <w:pPr>
        <w:pStyle w:val="Normal"/>
        <w:rPr/>
      </w:pPr>
      <w:r>
        <w:rPr/>
        <w:t>[[@Bible:Exod 40:11 ]][[40:11 &gt;&gt; Exod 40:11]] {{field-on:Bible}} И да помажеш омивалницата и стоялото й, и да я осветиш. {{field-off:Bible}}</w:t>
      </w:r>
    </w:p>
    <w:p>
      <w:pPr>
        <w:pStyle w:val="Normal"/>
        <w:rPr/>
      </w:pPr>
      <w:r>
        <w:rPr/>
        <w:t>[[@Bible:Exod 40:12 ]][[40:12 &gt;&gt; Exod 40:12]] {{field-on:Bible}} И да приведеш Аарона и синовете му при дверите на скинията на събранието, и да ги омиеш с вода. {{field-off:Bible}}</w:t>
      </w:r>
    </w:p>
    <w:p>
      <w:pPr>
        <w:pStyle w:val="Normal"/>
        <w:rPr/>
      </w:pPr>
      <w:r>
        <w:rPr/>
        <w:t>[[@Bible:Exod 40:13 ]][[40:13 &gt;&gt; Exod 40:13]] {{field-on:Bible}} И да облечеш Аарона със светите одежди, и да го помажеш, и да го осветиш; и ще ми свещенствува. {{field-off:Bible}}</w:t>
      </w:r>
    </w:p>
    <w:p>
      <w:pPr>
        <w:pStyle w:val="Normal"/>
        <w:rPr/>
      </w:pPr>
      <w:r>
        <w:rPr/>
        <w:t>[[@Bible:Exod 40:14 ]][[40:14 &gt;&gt; Exod 40:14]] {{field-on:Bible}} И да приведеш синовете му, и да ги облечеш с хитони, {{field-off:Bible}}</w:t>
      </w:r>
    </w:p>
    <w:p>
      <w:pPr>
        <w:pStyle w:val="Normal"/>
        <w:rPr/>
      </w:pPr>
      <w:r>
        <w:rPr/>
        <w:t>[[@Bible:Exod 40:15 ]][[40:15 &gt;&gt; Exod 40:15]] {{field-on:Bible}} и да ги помажеш както си помазал баща им; и ще ми свещенствуват. И помазването им ще им бъде за всегдашно свещенство в родовете им. {{field-off:Bible}}</w:t>
      </w:r>
    </w:p>
    <w:p>
      <w:pPr>
        <w:pStyle w:val="Normal"/>
        <w:rPr/>
      </w:pPr>
      <w:r>
        <w:rPr/>
        <w:t>[[@Bible:Exod 40:16 ]][[40:16 &gt;&gt; Exod 40:16]] {{field-on:Bible}} И направи Мойсей всичко както му заповяда Господ: така направи. {{field-off:Bible}}</w:t>
      </w:r>
    </w:p>
    <w:p>
      <w:pPr>
        <w:pStyle w:val="Normal"/>
        <w:rPr/>
      </w:pPr>
      <w:r>
        <w:rPr/>
        <w:t>[[@Bible:Exod 40:17 ]][[40:17 &gt;&gt; Exod 40:17]] {{field-on:Bible}} И в първия месец на втората година, в първия ден на месеца, постави се скинията. {{field-off:Bible}}</w:t>
      </w:r>
    </w:p>
    <w:p>
      <w:pPr>
        <w:pStyle w:val="Normal"/>
        <w:rPr/>
      </w:pPr>
      <w:r>
        <w:rPr/>
        <w:t>[[@Bible:Exod 40:18 ]][[40:18 &gt;&gt; Exod 40:18]] {{field-on:Bible}} И постави Мойсей скинията, и подложи подложките й, и постави дъските й, и намести вереите й, и възправи стълповете й. {{field-off:Bible}}</w:t>
      </w:r>
    </w:p>
    <w:p>
      <w:pPr>
        <w:pStyle w:val="Normal"/>
        <w:rPr/>
      </w:pPr>
      <w:r>
        <w:rPr/>
        <w:t>[[@Bible:Exod 40:19 ]][[40:19 &gt;&gt; Exod 40:19]] {{field-on:Bible}} И разпростря шатъра върх скинията, и тури прикривалото на шатъра отгоре му, както заповяда Господ Мойсею. {{field-off:Bible}}</w:t>
      </w:r>
    </w:p>
    <w:p>
      <w:pPr>
        <w:pStyle w:val="Normal"/>
        <w:rPr/>
      </w:pPr>
      <w:r>
        <w:rPr/>
        <w:t>[[@Bible:Exod 40:20 ]][[40:20 &gt;&gt; Exod 40:20]] {{field-on:Bible}} И като взе свидетелството положи го в ковчега, и вложи върлините в колцетата на ковчега, и тури очистилището на ковчега отгоре. {{field-off:Bible}}</w:t>
      </w:r>
    </w:p>
    <w:p>
      <w:pPr>
        <w:pStyle w:val="Normal"/>
        <w:rPr/>
      </w:pPr>
      <w:r>
        <w:rPr/>
        <w:t>[[@Bible:Exod 40:21 ]][[40:21 &gt;&gt; Exod 40:21]] {{field-on:Bible}} И внесе ковчега в скинията, и окачи закривателната завеса, и закри ковчега на свидетелството, както бе заповядал Господ Мойсею. {{field-off:Bible}}</w:t>
      </w:r>
    </w:p>
    <w:p>
      <w:pPr>
        <w:pStyle w:val="Normal"/>
        <w:rPr/>
      </w:pPr>
      <w:r>
        <w:rPr/>
        <w:t>[[@Bible:Exod 40:22 ]][[40:22 &gt;&gt; Exod 40:22]] {{field-on:Bible}} И сложи трапезата в скинията на събранието към северната страна на скинията, отвън завесата. {{field-off:Bible}}</w:t>
      </w:r>
    </w:p>
    <w:p>
      <w:pPr>
        <w:pStyle w:val="Normal"/>
        <w:rPr/>
      </w:pPr>
      <w:r>
        <w:rPr/>
        <w:t>[[@Bible:Exod 40:23 ]][[40:23 &gt;&gt; Exod 40:23]] {{field-on:Bible}} И нареди на нея хлябовете пред Господа, както бе заповядал Господ Мойсею. {{field-off:Bible}}</w:t>
      </w:r>
    </w:p>
    <w:p>
      <w:pPr>
        <w:pStyle w:val="Normal"/>
        <w:rPr/>
      </w:pPr>
      <w:r>
        <w:rPr/>
        <w:t>[[@Bible:Exod 40:24 ]][[40:24 &gt;&gt; Exod 40:24]] {{field-on:Bible}} И тури светилника в скинията на събранието срещу трапезата, към южната страна на скинията. {{field-off:Bible}}</w:t>
      </w:r>
    </w:p>
    <w:p>
      <w:pPr>
        <w:pStyle w:val="Normal"/>
        <w:rPr/>
      </w:pPr>
      <w:r>
        <w:rPr/>
        <w:t>[[@Bible:Exod 40:25 ]][[40:25 &gt;&gt; Exod 40:25]] {{field-on:Bible}} И запали светилата пред Господа, както бе заповядал Господ Мойсею. {{field-off:Bible}}</w:t>
      </w:r>
    </w:p>
    <w:p>
      <w:pPr>
        <w:pStyle w:val="Normal"/>
        <w:rPr/>
      </w:pPr>
      <w:r>
        <w:rPr/>
        <w:t>[[@Bible:Exod 40:26 ]][[40:26 &gt;&gt; Exod 40:26]] {{field-on:Bible}} И положи златния олтар в скинията на събранието, пред завесата; {{field-off:Bible}}</w:t>
      </w:r>
    </w:p>
    <w:p>
      <w:pPr>
        <w:pStyle w:val="Normal"/>
        <w:rPr/>
      </w:pPr>
      <w:r>
        <w:rPr/>
        <w:t>[[@Bible:Exod 40:27 ]][[40:27 &gt;&gt; Exod 40:27]] {{field-on:Bible}} и покади над него с благовонен темян, както бе заповядал Господ Мойсею. {{field-off:Bible}}</w:t>
      </w:r>
    </w:p>
    <w:p>
      <w:pPr>
        <w:pStyle w:val="Normal"/>
        <w:rPr/>
      </w:pPr>
      <w:r>
        <w:rPr/>
        <w:t>[[@Bible:Exod 40:28 ]][[40:28 &gt;&gt; Exod 40:28]] {{field-on:Bible}} И окачи закрова на входа в скинията. {{field-off:Bible}}</w:t>
      </w:r>
    </w:p>
    <w:p>
      <w:pPr>
        <w:pStyle w:val="Normal"/>
        <w:rPr/>
      </w:pPr>
      <w:r>
        <w:rPr/>
        <w:t>[[@Bible:Exod 40:29 ]][[40:29 &gt;&gt; Exod 40:29]] {{field-on:Bible}} И олтаря на всесъжението положи при входа на скинията, сиреч, шатъра на събранието, и принесе на него всесъжението и хлебното приношение, както бе заповядал Господ Мойсею. {{field-off:Bible}}</w:t>
      </w:r>
    </w:p>
    <w:p>
      <w:pPr>
        <w:pStyle w:val="Normal"/>
        <w:rPr/>
      </w:pPr>
      <w:r>
        <w:rPr/>
        <w:t>[[@Bible:Exod 40:30 ]][[40:30 &gt;&gt; Exod 40:30]] {{field-on:Bible}} И положи омивалницата между шатъра на събранието и олтаря, и наля в нея вода за да се мият. {{field-off:Bible}}</w:t>
      </w:r>
    </w:p>
    <w:p>
      <w:pPr>
        <w:pStyle w:val="Normal"/>
        <w:rPr/>
      </w:pPr>
      <w:r>
        <w:rPr/>
        <w:t>[[@Bible:Exod 40:31 ]][[40:31 &gt;&gt; Exod 40:31]] {{field-on:Bible}} И Мойсей и Аарон и синовете му миеха от нея ръцете си и нозете си: {{field-off:Bible}}</w:t>
      </w:r>
    </w:p>
    <w:p>
      <w:pPr>
        <w:pStyle w:val="Normal"/>
        <w:rPr/>
      </w:pPr>
      <w:r>
        <w:rPr/>
        <w:t>[[@Bible:Exod 40:32 ]][[40:32 &gt;&gt; Exod 40:32]] {{field-on:Bible}} когато влазяха в шатъра на събранието, и когато пристъпваха при олтаря, миеха се, както бе заповядал Господ Мойсею. {{field-off:Bible}}</w:t>
      </w:r>
    </w:p>
    <w:p>
      <w:pPr>
        <w:pStyle w:val="Normal"/>
        <w:rPr/>
      </w:pPr>
      <w:r>
        <w:rPr/>
        <w:t>[[@Bible:Exod 40:33 ]][[40:33 &gt;&gt; Exod 40:33]] {{field-on:Bible}} И постави двора около скинията и олтаря, и окачи закрова на дворните врата. Така свърши Мойсей делото. {{field-off:Bible}}</w:t>
      </w:r>
    </w:p>
    <w:p>
      <w:pPr>
        <w:pStyle w:val="Normal"/>
        <w:rPr/>
      </w:pPr>
      <w:r>
        <w:rPr/>
        <w:t>[[@Bible:Exod 40:34 ]][[40:34 &gt;&gt; Exod 40:34]] {{field-on:Bible}} Тогаз облакът покри шатъра на събранието, и славата Господня изпълни скинията. {{field-off:Bible}}</w:t>
      </w:r>
    </w:p>
    <w:p>
      <w:pPr>
        <w:pStyle w:val="Normal"/>
        <w:rPr/>
      </w:pPr>
      <w:r>
        <w:rPr/>
        <w:t>[[@Bible:Exod 40:35 ]][[40:35 &gt;&gt; Exod 40:35]] {{field-on:Bible}} И не можа Мойсей да влезе в скинията на събранието, защото облакът стоеше над него, и славата Господня изпълни скинията. {{field-off:Bible}}</w:t>
      </w:r>
    </w:p>
    <w:p>
      <w:pPr>
        <w:pStyle w:val="Normal"/>
        <w:rPr/>
      </w:pPr>
      <w:r>
        <w:rPr/>
        <w:t>[[@Bible:Exod 40:36 ]][[40:36 &gt;&gt; Exod 40:36]] {{field-on:Bible}} И когато се дигаше облакът от скинията, тогаз Израилевите синове тръгваха на път във всичките си пътувания; {{field-off:Bible}}</w:t>
      </w:r>
    </w:p>
    <w:p>
      <w:pPr>
        <w:pStyle w:val="Normal"/>
        <w:rPr/>
      </w:pPr>
      <w:r>
        <w:rPr/>
        <w:t>[[@Bible:Exod 40:37 ]][[40:37 &gt;&gt; Exod 40:37]] {{field-on:Bible}} но ако облакът не се дигаше, тогаз не тръгваха до деня на дигането му. {{field-off:Bible}}</w:t>
      </w:r>
    </w:p>
    <w:p>
      <w:pPr>
        <w:pStyle w:val="Normal"/>
        <w:rPr/>
      </w:pPr>
      <w:r>
        <w:rPr/>
        <w:t>[[@Bible:Exod 40:38 ]][[40:38 &gt;&gt; Exod 40:38]] {{field-on:Bible}} Защото облакът Господен беше над скинията дене; а ноще над нея беше огън пред очите на всичкия дом Израилев, във всичките им пътувания. {{field-off:Bible}}</w:t>
      </w:r>
    </w:p>
    <w:p>
      <w:pPr>
        <w:pStyle w:val="Heading1"/>
        <w:rPr/>
      </w:pPr>
      <w:r>
        <w:rPr/>
        <w:t>Левит</w:t>
      </w:r>
    </w:p>
    <w:p>
      <w:pPr>
        <w:pStyle w:val="Heading2"/>
        <w:rPr/>
      </w:pPr>
      <w:r>
        <w:rPr/>
        <w:t>Глава 1</w:t>
      </w:r>
    </w:p>
    <w:p>
      <w:pPr>
        <w:pStyle w:val="Normal"/>
        <w:rPr/>
      </w:pPr>
      <w:r>
        <w:rPr/>
        <w:t>[[@Bible:Lev 1:1 ]][[1:1 &gt;&gt; Lev 1:1]] {{field-on:Bible}} И повика Господ Моисея, и говори му от скинията на събранието и рече: {{field-off:Bible}}</w:t>
      </w:r>
    </w:p>
    <w:p>
      <w:pPr>
        <w:pStyle w:val="Normal"/>
        <w:rPr/>
      </w:pPr>
      <w:r>
        <w:rPr/>
        <w:t>[[@Bible:Lev 1:2 ]][[1:2 &gt;&gt; Lev 1:2]] {{field-on:Bible}} Говори на Израилевите синове и кажи им: Когато някой от вас принесе Господу от скотовете принос, от чердата или от стадата да принесе принос. {{field-off:Bible}}</w:t>
      </w:r>
    </w:p>
    <w:p>
      <w:pPr>
        <w:pStyle w:val="Normal"/>
        <w:rPr/>
      </w:pPr>
      <w:r>
        <w:rPr/>
        <w:t>[[@Bible:Lev 1:3 ]][[1:3 &gt;&gt; Lev 1:3]] {{field-on:Bible}} Приносът му за всесъжение ако е от чердата, нека го принесе мъжко безпорочно: пред дверите на скинията на събранието да го принесе за да е прието пред Господа. {{field-off:Bible}}</w:t>
      </w:r>
    </w:p>
    <w:p>
      <w:pPr>
        <w:pStyle w:val="Normal"/>
        <w:rPr/>
      </w:pPr>
      <w:r>
        <w:rPr/>
        <w:t>[[@Bible:Lev 1:4 ]][[1:4 &gt;&gt; Lev 1:4]] {{field-on:Bible}} И да положи ръката си на главата на всесъжението, и ще бъде прието за него, за да бъде умилостивение за него. {{field-off:Bible}}</w:t>
      </w:r>
    </w:p>
    <w:p>
      <w:pPr>
        <w:pStyle w:val="Normal"/>
        <w:rPr/>
      </w:pPr>
      <w:r>
        <w:rPr/>
        <w:t>[[@Bible:Lev 1:5 ]][[1:5 &gt;&gt; Lev 1:5]] {{field-on:Bible}} И да заколи телето пред Господа; и Аароновите синове, свещениците, да принесат кръвта, и да поръсят с кръвта наоколо върху олтаря който е пред дверите на скинията на събранието. {{field-off:Bible}}</w:t>
      </w:r>
    </w:p>
    <w:p>
      <w:pPr>
        <w:pStyle w:val="Normal"/>
        <w:rPr/>
      </w:pPr>
      <w:r>
        <w:rPr/>
        <w:t>[[@Bible:Lev 1:6 ]][[1:6 &gt;&gt; Lev 1:6]] {{field-on:Bible}} И да одере животното на всесъжението, и да го насече на късове. {{field-off:Bible}}</w:t>
      </w:r>
    </w:p>
    <w:p>
      <w:pPr>
        <w:pStyle w:val="Normal"/>
        <w:rPr/>
      </w:pPr>
      <w:r>
        <w:rPr/>
        <w:t>[[@Bible:Lev 1:7 ]][[1:7 &gt;&gt; Lev 1:7]] {{field-on:Bible}} И синовете на Аарона свещеника да турят огън на олтаря, и да наредят дърва на огъня. {{field-off:Bible}}</w:t>
      </w:r>
    </w:p>
    <w:p>
      <w:pPr>
        <w:pStyle w:val="Normal"/>
        <w:rPr/>
      </w:pPr>
      <w:r>
        <w:rPr/>
        <w:t>[[@Bible:Lev 1:8 ]][[1:8 &gt;&gt; Lev 1:8]] {{field-on:Bible}} И Аароновите синове, свещениците, да възложат тези късове, главата и тлъстината, на дървата които са върху огъня на олтаря; {{field-off:Bible}}</w:t>
      </w:r>
    </w:p>
    <w:p>
      <w:pPr>
        <w:pStyle w:val="Normal"/>
        <w:rPr/>
      </w:pPr>
      <w:r>
        <w:rPr/>
        <w:t>[[@Bible:Lev 1:9 ]][[1:9 &gt;&gt; Lev 1:9]] {{field-on:Bible}} а вътрешностите му и нозете му да измие с вода, и да ги изгори свещеникът всичките на олтаря, всесъжение, жертва за ухание благовонно Господу. {{field-off:Bible}}</w:t>
      </w:r>
    </w:p>
    <w:p>
      <w:pPr>
        <w:pStyle w:val="Normal"/>
        <w:rPr/>
      </w:pPr>
      <w:r>
        <w:rPr/>
        <w:t>[[@Bible:Lev 1:10 ]][[1:10 &gt;&gt; Lev 1:10]] {{field-on:Bible}} И приносът му за всесъжение ако е от стадата, от овците или от козите, да го принесе мъжко безпорочно. {{field-off:Bible}}</w:t>
      </w:r>
    </w:p>
    <w:p>
      <w:pPr>
        <w:pStyle w:val="Normal"/>
        <w:rPr/>
      </w:pPr>
      <w:r>
        <w:rPr/>
        <w:t>[[@Bible:Lev 1:11 ]][[1:11 &gt;&gt; Lev 1:11]] {{field-on:Bible}} И да го заколи пред Господа в страните на олтаря към север; и свещениците, Аароновите синове, да поръсят с кръвта му олтаря наоколо. {{field-off:Bible}}</w:t>
      </w:r>
    </w:p>
    <w:p>
      <w:pPr>
        <w:pStyle w:val="Normal"/>
        <w:rPr/>
      </w:pPr>
      <w:r>
        <w:rPr/>
        <w:t>[[@Bible:Lev 1:12 ]][[1:12 &gt;&gt; Lev 1:12]] {{field-on:Bible}} И да го насече на късове, и главата му и тлъстината му; и да ги нареди свещеникът на дървата които са върху огъня на олтаря. {{field-off:Bible}}</w:t>
      </w:r>
    </w:p>
    <w:p>
      <w:pPr>
        <w:pStyle w:val="Normal"/>
        <w:rPr/>
      </w:pPr>
      <w:r>
        <w:rPr/>
        <w:t>[[@Bible:Lev 1:13 ]][[1:13 &gt;&gt; Lev 1:13]] {{field-on:Bible}} А вътрешностите и нозете да измие с вода; и да принесе всичките свещеникът, и да ги изгори на олтаря: това е всесъжение, жертва за ухание благовонно Господу. {{field-off:Bible}}</w:t>
      </w:r>
    </w:p>
    <w:p>
      <w:pPr>
        <w:pStyle w:val="Normal"/>
        <w:rPr/>
      </w:pPr>
      <w:r>
        <w:rPr/>
        <w:t>[[@Bible:Lev 1:14 ]][[1:14 &gt;&gt; Lev 1:14]] {{field-on:Bible}} И приносът му за всесъжение Господу ако е от птици, тогаз да принесе приноса си от гъргорици или от гълъбчета. {{field-off:Bible}}</w:t>
      </w:r>
    </w:p>
    <w:p>
      <w:pPr>
        <w:pStyle w:val="Normal"/>
        <w:rPr/>
      </w:pPr>
      <w:r>
        <w:rPr/>
        <w:t>[[@Bible:Lev 1:15 ]][[1:15 &gt;&gt; Lev 1:15]] {{field-on:Bible}} И да го донесе свещеникът при олтаря, и да откъсне главата му, и да го изгори на олтаря; и кръвта му да изцеди до стената на олтаря; {{field-off:Bible}}</w:t>
      </w:r>
    </w:p>
    <w:p>
      <w:pPr>
        <w:pStyle w:val="Normal"/>
        <w:rPr/>
      </w:pPr>
      <w:r>
        <w:rPr/>
        <w:t>[[@Bible:Lev 1:16 ]][[1:16 &gt;&gt; Lev 1:16]] {{field-on:Bible}} И да изтръгне гушата му с лайната му, и да ги хвърли до олтаря към източната страна на мястото на пепела. {{field-off:Bible}}</w:t>
      </w:r>
    </w:p>
    <w:p>
      <w:pPr>
        <w:pStyle w:val="Normal"/>
        <w:rPr/>
      </w:pPr>
      <w:r>
        <w:rPr/>
        <w:t>[[@Bible:Lev 1:17 ]][[1:17 &gt;&gt; Lev 1:17]] {{field-on:Bible}} И да го разчекне между крилата му, но да го не отделя; и свещеникът да го изгори на олтаря, върху дървата които са на огъня: то е всесъжение, жертва за ухание благовонно Господу. {{field-off:Bible}}</w:t>
      </w:r>
    </w:p>
    <w:p>
      <w:pPr>
        <w:pStyle w:val="Heading2"/>
        <w:rPr/>
      </w:pPr>
      <w:r>
        <w:rPr/>
        <w:t>Глава 2</w:t>
      </w:r>
    </w:p>
    <w:p>
      <w:pPr>
        <w:pStyle w:val="Normal"/>
        <w:rPr/>
      </w:pPr>
      <w:r>
        <w:rPr/>
        <w:t>[[@Bible:Lev 2:1 ]][[2:1 &gt;&gt; Lev 2:1]] {{field-on:Bible}} И когато някой ще принесе принос Господу, хлебно приношение, да бъде приносът му чисто брашно; и да възлее на него елей, и да тури на него ливан. {{field-off:Bible}}</w:t>
      </w:r>
    </w:p>
    <w:p>
      <w:pPr>
        <w:pStyle w:val="Normal"/>
        <w:rPr/>
      </w:pPr>
      <w:r>
        <w:rPr/>
        <w:t>[[@Bible:Lev 2:2 ]][[2:2 &gt;&gt; Lev 2:2]] {{field-on:Bible}} И да го донесе на Аароновите синове, свещениците; и свещеникът да вземе от чистото му брашно и от елея му една пълна шепа, и всичкия му ливан, и да ги изгори на олтаря за помен: жертва е, ухание благовонно Господу. {{field-off:Bible}}</w:t>
      </w:r>
    </w:p>
    <w:p>
      <w:pPr>
        <w:pStyle w:val="Normal"/>
        <w:rPr/>
      </w:pPr>
      <w:r>
        <w:rPr/>
        <w:t>[[@Bible:Lev 2:3 ]][[2:3 &gt;&gt; Lev 2:3]] {{field-on:Bible}} А остатъкът от хлебното приношение да бъде на Аарона и на синовете му: то е пресвето от Господните жертви. {{field-off:Bible}}</w:t>
      </w:r>
    </w:p>
    <w:p>
      <w:pPr>
        <w:pStyle w:val="Normal"/>
        <w:rPr/>
      </w:pPr>
      <w:r>
        <w:rPr/>
        <w:t>[[@Bible:Lev 2:4 ]][[2:4 &gt;&gt; Lev 2:4]] {{field-on:Bible}} И когато принесеш принос хлебно приношение печено в пещ, да бъде безквасни пити от чисто брашно месени с елей, или безквасни кори мазани с елей. {{field-off:Bible}}</w:t>
      </w:r>
    </w:p>
    <w:p>
      <w:pPr>
        <w:pStyle w:val="Normal"/>
        <w:rPr/>
      </w:pPr>
      <w:r>
        <w:rPr/>
        <w:t>[[@Bible:Lev 2:5 ]][[2:5 &gt;&gt; Lev 2:5]] {{field-on:Bible}} И приносът ти ако е хлебно приношение на сковрадата, да бъде безквасно от чисто брашно месено с елей. {{field-off:Bible}}</w:t>
      </w:r>
    </w:p>
    <w:p>
      <w:pPr>
        <w:pStyle w:val="Normal"/>
        <w:rPr/>
      </w:pPr>
      <w:r>
        <w:rPr/>
        <w:t>[[@Bible:Lev 2:6 ]][[2:6 &gt;&gt; Lev 2:6]] {{field-on:Bible}} Да го наломиш на уломъци, и да полееш на него елей: то е хлебно приношение. {{field-off:Bible}}</w:t>
      </w:r>
    </w:p>
    <w:p>
      <w:pPr>
        <w:pStyle w:val="Normal"/>
        <w:rPr/>
      </w:pPr>
      <w:r>
        <w:rPr/>
        <w:t>[[@Bible:Lev 2:7 ]][[2:7 &gt;&gt; Lev 2:7]] {{field-on:Bible}} Ако ли е приносът ти хлебно приношение в гърне, да бъде от чисто брашно с елей. {{field-off:Bible}}</w:t>
      </w:r>
    </w:p>
    <w:p>
      <w:pPr>
        <w:pStyle w:val="Normal"/>
        <w:rPr/>
      </w:pPr>
      <w:r>
        <w:rPr/>
        <w:t>[[@Bible:Lev 2:8 ]][[2:8 &gt;&gt; Lev 2:8]] {{field-on:Bible}} И направеното от тях хлебно приношение, да го донесеш Господу; и когато се представи на свещеника, той да го приближи при олтаря. {{field-off:Bible}}</w:t>
      </w:r>
    </w:p>
    <w:p>
      <w:pPr>
        <w:pStyle w:val="Normal"/>
        <w:rPr/>
      </w:pPr>
      <w:r>
        <w:rPr/>
        <w:t>[[@Bible:Lev 2:9 ]][[2:9 &gt;&gt; Lev 2:9]] {{field-on:Bible}} И от хлебното приношение да отдели свещеникът колкото е за помен, и да го изгори на олтаря: това е жертва за ухание благовонно Господу. {{field-off:Bible}}</w:t>
      </w:r>
    </w:p>
    <w:p>
      <w:pPr>
        <w:pStyle w:val="Normal"/>
        <w:rPr/>
      </w:pPr>
      <w:r>
        <w:rPr/>
        <w:t>[[@Bible:Lev 2:10 ]][[2:10 &gt;&gt; Lev 2:10]] {{field-on:Bible}} А остатъкът от хлебното приношение да бъде на Аарона и на синовете му: то е пресвето от Господните жертви. {{field-off:Bible}}</w:t>
      </w:r>
    </w:p>
    <w:p>
      <w:pPr>
        <w:pStyle w:val="Normal"/>
        <w:rPr/>
      </w:pPr>
      <w:r>
        <w:rPr/>
        <w:t>[[@Bible:Lev 2:11 ]][[2:11 &gt;&gt; Lev 2:11]] {{field-on:Bible}} Никое хлебно приношение което приносите Господу да се не прави с квас; защото ни квас нито мед да не изгорите в жертва Господу. {{field-off:Bible}}</w:t>
      </w:r>
    </w:p>
    <w:p>
      <w:pPr>
        <w:pStyle w:val="Normal"/>
        <w:rPr/>
      </w:pPr>
      <w:r>
        <w:rPr/>
        <w:t>[[@Bible:Lev 2:12 ]][[2:12 &gt;&gt; Lev 2:12]] {{field-on:Bible}} Тях като принос от начатките да ги приносите Господу; но да се не изгорят на олтаря за ухание благовонно. {{field-off:Bible}}</w:t>
      </w:r>
    </w:p>
    <w:p>
      <w:pPr>
        <w:pStyle w:val="Normal"/>
        <w:rPr/>
      </w:pPr>
      <w:r>
        <w:rPr/>
        <w:t>[[@Bible:Lev 2:13 ]][[2:13 &gt;&gt; Lev 2:13]] {{field-on:Bible}} И от хлебното приношение всеки принос да посолиш със сол: да не оставиш да липса от хлебното ти приношение солта на завета на Бога твоего: с всеки твой принос да приносиш сол. {{field-off:Bible}}</w:t>
      </w:r>
    </w:p>
    <w:p>
      <w:pPr>
        <w:pStyle w:val="Normal"/>
        <w:rPr/>
      </w:pPr>
      <w:r>
        <w:rPr/>
        <w:t>[[@Bible:Lev 2:14 ]][[2:14 &gt;&gt; Lev 2:14]] {{field-on:Bible}} И ако принесеш Господу хлебно приношение от начатките, за хлебното приношение от начатките си да приносиш класове пържени на огън, жито очукано от пресни класове. {{field-off:Bible}}</w:t>
      </w:r>
    </w:p>
    <w:p>
      <w:pPr>
        <w:pStyle w:val="Normal"/>
        <w:rPr/>
      </w:pPr>
      <w:r>
        <w:rPr/>
        <w:t>[[@Bible:Lev 2:15 ]][[2:15 &gt;&gt; Lev 2:15]] {{field-on:Bible}} И да излееш на него елей, и да туриш на него ливан: то е хлебно приношение. {{field-off:Bible}}</w:t>
      </w:r>
    </w:p>
    <w:p>
      <w:pPr>
        <w:pStyle w:val="Normal"/>
        <w:rPr/>
      </w:pPr>
      <w:r>
        <w:rPr/>
        <w:t>[[@Bible:Lev 2:16 ]][[2:16 &gt;&gt; Lev 2:16]] {{field-on:Bible}} И свещеникът да изгори колкото е за помен от очуканото му жито и от елея му, заедно с всичкия му ливан: това е жертва Господу. {{field-off:Bible}}</w:t>
      </w:r>
    </w:p>
    <w:p>
      <w:pPr>
        <w:pStyle w:val="Heading2"/>
        <w:rPr/>
      </w:pPr>
      <w:r>
        <w:rPr/>
        <w:t>Глава 3</w:t>
      </w:r>
    </w:p>
    <w:p>
      <w:pPr>
        <w:pStyle w:val="Normal"/>
        <w:rPr/>
      </w:pPr>
      <w:r>
        <w:rPr/>
        <w:t>[[@Bible:Lev 3:1 ]][[3:1 &gt;&gt; Lev 3:1]] {{field-on:Bible}} И приносът му ако е жертва примирителна, ако го принесе от чердата, мъжко или женско безпорочно да го представи пред Господа. {{field-off:Bible}}</w:t>
      </w:r>
    </w:p>
    <w:p>
      <w:pPr>
        <w:pStyle w:val="Normal"/>
        <w:rPr/>
      </w:pPr>
      <w:r>
        <w:rPr/>
        <w:t>[[@Bible:Lev 3:2 ]][[3:2 &gt;&gt; Lev 3:2]] {{field-on:Bible}} И да тури ръката си на главата на приноса си, и да го заколи при дверите на скинията на събранието; и Аароновите синове, свещениците, да поръсят с кръвта олтаря изоколо. {{field-off:Bible}}</w:t>
      </w:r>
    </w:p>
    <w:p>
      <w:pPr>
        <w:pStyle w:val="Normal"/>
        <w:rPr/>
      </w:pPr>
      <w:r>
        <w:rPr/>
        <w:t>[[@Bible:Lev 3:3 ]][[3:3 &gt;&gt; Lev 3:3]] {{field-on:Bible}} И да приноси от примирителната жертва, жертва Господу: тлъстината която покрива вътрешностите, и всичката тлъстина която е върху вътрешностите, {{field-off:Bible}}</w:t>
      </w:r>
    </w:p>
    <w:p>
      <w:pPr>
        <w:pStyle w:val="Normal"/>
        <w:rPr/>
      </w:pPr>
      <w:r>
        <w:rPr/>
        <w:t>[[@Bible:Lev 3:4 ]][[3:4 &gt;&gt; Lev 3:4]] {{field-on:Bible}} И двата бъбрека, и тлъстината която е върху тях към чреслата, и булото на дроба с бъбреците да отнеме. {{field-off:Bible}}</w:t>
      </w:r>
    </w:p>
    <w:p>
      <w:pPr>
        <w:pStyle w:val="Normal"/>
        <w:rPr/>
      </w:pPr>
      <w:r>
        <w:rPr/>
        <w:t>[[@Bible:Lev 3:5 ]][[3:5 &gt;&gt; Lev 3:5]] {{field-on:Bible}} И Аароновите синове да изгорят всичко това на олтаря, на всесъжението което е върх дървата на огъня: жертва е за ухание благовонно Господу. {{field-off:Bible}}</w:t>
      </w:r>
    </w:p>
    <w:p>
      <w:pPr>
        <w:pStyle w:val="Normal"/>
        <w:rPr/>
      </w:pPr>
      <w:r>
        <w:rPr/>
        <w:t>[[@Bible:Lev 3:6 ]][[3:6 &gt;&gt; Lev 3:6]] {{field-on:Bible}} И приносът му който се приноси за примирителна жертва Господу ако е от стадото, мъжко или женско, да го принесе безпорочно. {{field-off:Bible}}</w:t>
      </w:r>
    </w:p>
    <w:p>
      <w:pPr>
        <w:pStyle w:val="Normal"/>
        <w:rPr/>
      </w:pPr>
      <w:r>
        <w:rPr/>
        <w:t>[[@Bible:Lev 3:7 ]][[3:7 &gt;&gt; Lev 3:7]] {{field-on:Bible}} Ако принесе агне за приноса си, нека го представи пред Господа. {{field-off:Bible}}</w:t>
      </w:r>
    </w:p>
    <w:p>
      <w:pPr>
        <w:pStyle w:val="Normal"/>
        <w:rPr/>
      </w:pPr>
      <w:r>
        <w:rPr/>
        <w:t>[[@Bible:Lev 3:8 ]][[3:8 &gt;&gt; Lev 3:8]] {{field-on:Bible}} И да тури ръката си на главата на приноса си, и да го заколи пред скинията на събранието; и Аароновите синове да поръсят с кръвта му олтаря изоколо. {{field-off:Bible}}</w:t>
      </w:r>
    </w:p>
    <w:p>
      <w:pPr>
        <w:pStyle w:val="Normal"/>
        <w:rPr/>
      </w:pPr>
      <w:r>
        <w:rPr/>
        <w:t>[[@Bible:Lev 3:9 ]][[3:9 &gt;&gt; Lev 3:9]] {{field-on:Bible}} И от примирителното приношение да принесе жертва Господу: тлъстината му, опашката цяла която да отнеме от гръбнака, и тлъстината която покрива вътрешностите, и всичката тлъстина която е върху вътрешностите, {{field-off:Bible}}</w:t>
      </w:r>
    </w:p>
    <w:p>
      <w:pPr>
        <w:pStyle w:val="Normal"/>
        <w:rPr/>
      </w:pPr>
      <w:r>
        <w:rPr/>
        <w:t>[[@Bible:Lev 3:10 ]][[3:10 &gt;&gt; Lev 3:10]] {{field-on:Bible}} и двата бъбрека, и тлъстината която е върху тях към чреслата, и булото на дроба което е с бъбреците да отнеме; {{field-off:Bible}}</w:t>
      </w:r>
    </w:p>
    <w:p>
      <w:pPr>
        <w:pStyle w:val="Normal"/>
        <w:rPr/>
      </w:pPr>
      <w:r>
        <w:rPr/>
        <w:t>[[@Bible:Lev 3:11 ]][[3:11 &gt;&gt; Lev 3:11]] {{field-on:Bible}} и свещеникът да ги изгори на олтаря: това е храна на жертва Господу. {{field-off:Bible}}</w:t>
      </w:r>
    </w:p>
    <w:p>
      <w:pPr>
        <w:pStyle w:val="Normal"/>
        <w:rPr/>
      </w:pPr>
      <w:r>
        <w:rPr/>
        <w:t>[[@Bible:Lev 3:12 ]][[3:12 &gt;&gt; Lev 3:12]] {{field-on:Bible}} И ако е приносът му коза, то да я представи пред Господа. {{field-off:Bible}}</w:t>
      </w:r>
    </w:p>
    <w:p>
      <w:pPr>
        <w:pStyle w:val="Normal"/>
        <w:rPr/>
      </w:pPr>
      <w:r>
        <w:rPr/>
        <w:t>[[@Bible:Lev 3:13 ]][[3:13 &gt;&gt; Lev 3:13]] {{field-on:Bible}} И да тури ръката си на главата й, и да я заколи пред скинията на събранието; и Аароновите синове да поръсят с кръвта й върху олтаря изоколо. {{field-off:Bible}}</w:t>
      </w:r>
    </w:p>
    <w:p>
      <w:pPr>
        <w:pStyle w:val="Normal"/>
        <w:rPr/>
      </w:pPr>
      <w:r>
        <w:rPr/>
        <w:t>[[@Bible:Lev 3:14 ]][[3:14 &gt;&gt; Lev 3:14]] {{field-on:Bible}} И да принесе от нея приноса си, жертва Господу: тлъстината която покрива вътрешностите, и всичката тлъстина която е върху вътрешностите, {{field-off:Bible}}</w:t>
      </w:r>
    </w:p>
    <w:p>
      <w:pPr>
        <w:pStyle w:val="Normal"/>
        <w:rPr/>
      </w:pPr>
      <w:r>
        <w:rPr/>
        <w:t>[[@Bible:Lev 3:15 ]][[3:15 &gt;&gt; Lev 3:15]] {{field-on:Bible}} и двата бъбрека, и тлъстината която е върх тях, която е към чреслата, и булото на дроба с бъбреците да отнеме; {{field-off:Bible}}</w:t>
      </w:r>
    </w:p>
    <w:p>
      <w:pPr>
        <w:pStyle w:val="Normal"/>
        <w:rPr/>
      </w:pPr>
      <w:r>
        <w:rPr/>
        <w:t>[[@Bible:Lev 3:16 ]][[3:16 &gt;&gt; Lev 3:16]] {{field-on:Bible}} и свещеникът да ги изгори на олтаря: това е храна на жертва за ухание благовонно: всичката тлъстина принадлежи Господу. {{field-off:Bible}}</w:t>
      </w:r>
    </w:p>
    <w:p>
      <w:pPr>
        <w:pStyle w:val="Normal"/>
        <w:rPr/>
      </w:pPr>
      <w:r>
        <w:rPr/>
        <w:t>[[@Bible:Lev 3:17 ]][[3:17 &gt;&gt; Lev 3:17]] {{field-on:Bible}} Узаконение вечно да бъде в родовете ви във всичките ви жилища: да не ядете нито тлъстина нито кръв. {{field-off:Bible}}</w:t>
      </w:r>
    </w:p>
    <w:p>
      <w:pPr>
        <w:pStyle w:val="Heading2"/>
        <w:rPr/>
      </w:pPr>
      <w:r>
        <w:rPr/>
        <w:t>Глава 4</w:t>
      </w:r>
    </w:p>
    <w:p>
      <w:pPr>
        <w:pStyle w:val="Normal"/>
        <w:rPr/>
      </w:pPr>
      <w:r>
        <w:rPr/>
        <w:t>[[@Bible:Lev 4:1 ]][[4:1 &gt;&gt; Lev 4:1]] {{field-on:Bible}} И говори Господ Мойсею и рече: {{field-off:Bible}}</w:t>
      </w:r>
    </w:p>
    <w:p>
      <w:pPr>
        <w:pStyle w:val="Normal"/>
        <w:rPr/>
      </w:pPr>
      <w:r>
        <w:rPr/>
        <w:t>[[@Bible:Lev 4:2 ]][[4:2 &gt;&gt; Lev 4:2]] {{field-on:Bible}} Говори на Израилевите синове и кажи: Ако някой съгреши от незнаяне, и направи нещо от колкото е заповядал Господ да се не прави,- {{field-off:Bible}}</w:t>
      </w:r>
    </w:p>
    <w:p>
      <w:pPr>
        <w:pStyle w:val="Normal"/>
        <w:rPr/>
      </w:pPr>
      <w:r>
        <w:rPr/>
        <w:t>[[@Bible:Lev 4:3 ]][[4:3 &gt;&gt; Lev 4:3]] {{field-on:Bible}} ако помазаният свещеник съгреши, и направи с това да паднат в престъпление людете, тогаз за греха си що е сторил нека принесе от говедата юнец непорочен Господу в приношение за грях. {{field-off:Bible}}</w:t>
      </w:r>
    </w:p>
    <w:p>
      <w:pPr>
        <w:pStyle w:val="Normal"/>
        <w:rPr/>
      </w:pPr>
      <w:r>
        <w:rPr/>
        <w:t>[[@Bible:Lev 4:4 ]][[4:4 &gt;&gt; Lev 4:4]] {{field-on:Bible}} И да приведе юнеца при дверите на скинията на събранието пред Господа; и да тури ръката си на главата на юнеца, и да заколи юнеца пред Господа. {{field-off:Bible}}</w:t>
      </w:r>
    </w:p>
    <w:p>
      <w:pPr>
        <w:pStyle w:val="Normal"/>
        <w:rPr/>
      </w:pPr>
      <w:r>
        <w:rPr/>
        <w:t>[[@Bible:Lev 4:5 ]][[4:5 &gt;&gt; Lev 4:5]] {{field-on:Bible}} И да вземе помазаният свещеник от кръвта на юнеца, и да я принесе в скинията на събранието. {{field-off:Bible}}</w:t>
      </w:r>
    </w:p>
    <w:p>
      <w:pPr>
        <w:pStyle w:val="Normal"/>
        <w:rPr/>
      </w:pPr>
      <w:r>
        <w:rPr/>
        <w:t>[[@Bible:Lev 4:6 ]][[4:6 &gt;&gt; Lev 4:6]] {{field-on:Bible}} И да натопи свещеникът пръста си в кръвта, и да поръси от кръвта седем пъти пред Господа, пред завесата на светилището; {{field-off:Bible}}</w:t>
      </w:r>
    </w:p>
    <w:p>
      <w:pPr>
        <w:pStyle w:val="Normal"/>
        <w:rPr/>
      </w:pPr>
      <w:r>
        <w:rPr/>
        <w:t>[[@Bible:Lev 4:7 ]][[4:7 &gt;&gt; Lev 4:7]] {{field-on:Bible}} и да тури свещеникът от кръвта върх роговете на олтаря на благовонното кадене който е пред Господа в скинията на събранието; и всичката кръв на юнеца да излее в основанието на олтаря на всесъжението който е при дверите на скинията на събранието. {{field-off:Bible}}</w:t>
      </w:r>
    </w:p>
    <w:p>
      <w:pPr>
        <w:pStyle w:val="Normal"/>
        <w:rPr/>
      </w:pPr>
      <w:r>
        <w:rPr/>
        <w:t>[[@Bible:Lev 4:8 ]][[4:8 &gt;&gt; Lev 4:8]] {{field-on:Bible}} И всичката тлъстина на юнеца в приношение за грях да отнеме от него: тлъстината която покрива вътрешностите, и всичката тлъстина която е върху вътрешностите, {{field-off:Bible}}</w:t>
      </w:r>
    </w:p>
    <w:p>
      <w:pPr>
        <w:pStyle w:val="Normal"/>
        <w:rPr/>
      </w:pPr>
      <w:r>
        <w:rPr/>
        <w:t>[[@Bible:Lev 4:9 ]][[4:9 &gt;&gt; Lev 4:9]] {{field-on:Bible}} и двата бъбрека, и тлъстината която е върх тях към чреслата, и булото на дроба с бъбреците да отнеме, {{field-off:Bible}}</w:t>
      </w:r>
    </w:p>
    <w:p>
      <w:pPr>
        <w:pStyle w:val="Normal"/>
        <w:rPr/>
      </w:pPr>
      <w:r>
        <w:rPr/>
        <w:t>[[@Bible:Lev 4:10 ]][[4:10 &gt;&gt; Lev 4:10]] {{field-on:Bible}} както се отнема от юнеца на примирителната жъртва; и свещеникът да ги изгори на олтаря на всесъжението. {{field-off:Bible}}</w:t>
      </w:r>
    </w:p>
    <w:p>
      <w:pPr>
        <w:pStyle w:val="Normal"/>
        <w:rPr/>
      </w:pPr>
      <w:r>
        <w:rPr/>
        <w:t>[[@Bible:Lev 4:11 ]][[4:11 &gt;&gt; Lev 4:11]] {{field-on:Bible}} А кожата на юнеца, и всичкото му месо, с главата му, и с нозете му, и вътрешностите и лайната му, {{field-off:Bible}}</w:t>
      </w:r>
    </w:p>
    <w:p>
      <w:pPr>
        <w:pStyle w:val="Normal"/>
        <w:rPr/>
      </w:pPr>
      <w:r>
        <w:rPr/>
        <w:t>[[@Bible:Lev 4:12 ]][[4:12 &gt;&gt; Lev 4:12]] {{field-on:Bible}} сиреч; всичкия юнец да изнесе вън от стана на чисто място дето се изсипва пепелът, и да го изгори на дървата с огън: дето се изсипва пепелът да се изгори. {{field-off:Bible}}</w:t>
      </w:r>
    </w:p>
    <w:p>
      <w:pPr>
        <w:pStyle w:val="Normal"/>
        <w:rPr/>
      </w:pPr>
      <w:r>
        <w:rPr/>
        <w:t>[[@Bible:Lev 4:13 ]][[4:13 &gt;&gt; Lev 4:13]] {{field-on:Bible}} И ако всичкото събрание Израилево съгреши от незнаяне, и това нещо се укрие от очите на събора, и направят нещо отколкото е заповядал Господ да се не прави, и станат повинни; {{field-off:Bible}}</w:t>
      </w:r>
    </w:p>
    <w:p>
      <w:pPr>
        <w:pStyle w:val="Normal"/>
        <w:rPr/>
      </w:pPr>
      <w:r>
        <w:rPr/>
        <w:t>[[@Bible:Lev 4:14 ]][[4:14 &gt;&gt; Lev 4:14]] {{field-on:Bible}} когато се познае грехът който са съгрешили, тогаз да принесе съборът юнец от говедата в приношение за грях, и да го приведе пред скинията на събранието; {{field-off:Bible}}</w:t>
      </w:r>
    </w:p>
    <w:p>
      <w:pPr>
        <w:pStyle w:val="Normal"/>
        <w:rPr/>
      </w:pPr>
      <w:r>
        <w:rPr/>
        <w:t>[[@Bible:Lev 4:15 ]][[4:15 &gt;&gt; Lev 4:15]] {{field-on:Bible}} и старейшините на събранието да положат ръцете си на главата на юнеца пред Господа; и да заколят юнеца пред Господа. {{field-off:Bible}}</w:t>
      </w:r>
    </w:p>
    <w:p>
      <w:pPr>
        <w:pStyle w:val="Normal"/>
        <w:rPr/>
      </w:pPr>
      <w:r>
        <w:rPr/>
        <w:t>[[@Bible:Lev 4:16 ]][[4:16 &gt;&gt; Lev 4:16]] {{field-on:Bible}} И помазаният свещеник да внесе от кръвта на юнеца в скинията на събранието; {{field-off:Bible}}</w:t>
      </w:r>
    </w:p>
    <w:p>
      <w:pPr>
        <w:pStyle w:val="Normal"/>
        <w:rPr/>
      </w:pPr>
      <w:r>
        <w:rPr/>
        <w:t>[[@Bible:Lev 4:17 ]][[4:17 &gt;&gt; Lev 4:17]] {{field-on:Bible}} и свещеникът да натопи пръста си в кръвта, и да поръси седем пъти пред Господа, пред завесата. {{field-off:Bible}}</w:t>
      </w:r>
    </w:p>
    <w:p>
      <w:pPr>
        <w:pStyle w:val="Normal"/>
        <w:rPr/>
      </w:pPr>
      <w:r>
        <w:rPr/>
        <w:t>[[@Bible:Lev 4:18 ]][[4:18 &gt;&gt; Lev 4:18]] {{field-on:Bible}} И да тури от кръвта върх роговете на олтаря който е пред Господа, в скинията на събранието; и всичката кръв да излее в основанието на олтаря на всесъжението който е при дверите на скинията на събранието. {{field-off:Bible}}</w:t>
      </w:r>
    </w:p>
    <w:p>
      <w:pPr>
        <w:pStyle w:val="Normal"/>
        <w:rPr/>
      </w:pPr>
      <w:r>
        <w:rPr/>
        <w:t>[[@Bible:Lev 4:19 ]][[4:19 &gt;&gt; Lev 4:19]] {{field-on:Bible}} И всичката му тлъстина да отнеме от него и да я изгори на олтаря. {{field-off:Bible}}</w:t>
      </w:r>
    </w:p>
    <w:p>
      <w:pPr>
        <w:pStyle w:val="Normal"/>
        <w:rPr/>
      </w:pPr>
      <w:r>
        <w:rPr/>
        <w:t>[[@Bible:Lev 4:20 ]][[4:20 &gt;&gt; Lev 4:20]] {{field-on:Bible}} И да направи на юнеца така както направи с онзи юнец който беше приношение за грях: така да направи и с този; и да направи свещеникът умилостивение за тях; и ще им се прости. {{field-off:Bible}}</w:t>
      </w:r>
    </w:p>
    <w:p>
      <w:pPr>
        <w:pStyle w:val="Normal"/>
        <w:rPr/>
      </w:pPr>
      <w:r>
        <w:rPr/>
        <w:t>[[@Bible:Lev 4:21 ]][[4:21 &gt;&gt; Lev 4:21]] {{field-on:Bible}} И да изведе юнеца вън от стана, и да го изгори както изгори първия юнец: това е приношение за грях за събранието. {{field-off:Bible}}</w:t>
      </w:r>
    </w:p>
    <w:p>
      <w:pPr>
        <w:pStyle w:val="Normal"/>
        <w:rPr/>
      </w:pPr>
      <w:r>
        <w:rPr/>
        <w:t>[[@Bible:Lev 4:22 ]][[4:22 &gt;&gt; Lev 4:22]] {{field-on:Bible}} И когато някой княз съгреши и направи от незнаяне нещо от колкото е заповядал Господ Бог негов да се не прави, и стане повинен; {{field-off:Bible}}</w:t>
      </w:r>
    </w:p>
    <w:p>
      <w:pPr>
        <w:pStyle w:val="Normal"/>
        <w:rPr/>
      </w:pPr>
      <w:r>
        <w:rPr/>
        <w:t>[[@Bible:Lev 4:23 ]][[4:23 &gt;&gt; Lev 4:23]] {{field-on:Bible}} ако му се обяви за греха му що е направил, то да донесе приношението си, мъжко непорочно, ярец от козите; {{field-off:Bible}}</w:t>
      </w:r>
    </w:p>
    <w:p>
      <w:pPr>
        <w:pStyle w:val="Normal"/>
        <w:rPr/>
      </w:pPr>
      <w:r>
        <w:rPr/>
        <w:t>[[@Bible:Lev 4:24 ]][[4:24 &gt;&gt; Lev 4:24]] {{field-on:Bible}} и да тури ръката си на главата на яреца, и да го заколи на мястото дето колят всесъжението пред Господа: то е приношение за грях. {{field-off:Bible}}</w:t>
      </w:r>
    </w:p>
    <w:p>
      <w:pPr>
        <w:pStyle w:val="Normal"/>
        <w:rPr/>
      </w:pPr>
      <w:r>
        <w:rPr/>
        <w:t>[[@Bible:Lev 4:25 ]][[4:25 &gt;&gt; Lev 4:25]] {{field-on:Bible}} И свещеникът да вземе от кръвта на приношението за грях с пръста си, и да тури върху роговете на олтаря на всесъжението. {{field-off:Bible}}</w:t>
      </w:r>
    </w:p>
    <w:p>
      <w:pPr>
        <w:pStyle w:val="Normal"/>
        <w:rPr/>
      </w:pPr>
      <w:r>
        <w:rPr/>
        <w:t>[[@Bible:Lev 4:26 ]][[4:26 &gt;&gt; Lev 4:26]] {{field-on:Bible}} И всичката му тлъстина да изгори на олтаря, както тлъстината на примирителната жъртва: така да направи свещеникът умилостивение за него за греха му; и ще му се прости. {{field-off:Bible}}</w:t>
      </w:r>
    </w:p>
    <w:p>
      <w:pPr>
        <w:pStyle w:val="Normal"/>
        <w:rPr/>
      </w:pPr>
      <w:r>
        <w:rPr/>
        <w:t>[[@Bible:Lev 4:27 ]][[4:27 &gt;&gt; Lev 4:27]] {{field-on:Bible}} И ако някой от простия народ съгреши от незнаяне, и направи нещо от колкото е заповядал Господ да се не прави, и стане повинен; {{field-off:Bible}}</w:t>
      </w:r>
    </w:p>
    <w:p>
      <w:pPr>
        <w:pStyle w:val="Normal"/>
        <w:rPr/>
      </w:pPr>
      <w:r>
        <w:rPr/>
        <w:t>[[@Bible:Lev 4:28 ]][[4:28 &gt;&gt; Lev 4:28]] {{field-on:Bible}} ако му се обяви за греха му който е сторил, то да принесе приношението си коза от козите, женско без порок, за греха си който е съгрешил; {{field-off:Bible}}</w:t>
      </w:r>
    </w:p>
    <w:p>
      <w:pPr>
        <w:pStyle w:val="Normal"/>
        <w:rPr/>
      </w:pPr>
      <w:r>
        <w:rPr/>
        <w:t>[[@Bible:Lev 4:29 ]][[4:29 &gt;&gt; Lev 4:29]] {{field-on:Bible}} и да тури ръката си на главата на приношението за грях, и да заколи приношението за грях на мястото на всесъжението. {{field-off:Bible}}</w:t>
      </w:r>
    </w:p>
    <w:p>
      <w:pPr>
        <w:pStyle w:val="Normal"/>
        <w:rPr/>
      </w:pPr>
      <w:r>
        <w:rPr/>
        <w:t>[[@Bible:Lev 4:30 ]][[4:30 &gt;&gt; Lev 4:30]] {{field-on:Bible}} И да вземе свещеникът с пръста си от кръвта му, и да тури върх роговете олтаря на всесъжението, и всичката му кръв да излее при основанието на олтаря. {{field-off:Bible}}</w:t>
      </w:r>
    </w:p>
    <w:p>
      <w:pPr>
        <w:pStyle w:val="Normal"/>
        <w:rPr/>
      </w:pPr>
      <w:r>
        <w:rPr/>
        <w:t>[[@Bible:Lev 4:31 ]][[4:31 &gt;&gt; Lev 4:31]] {{field-on:Bible}} И всичката му тлъстина да отнеме както се отнема тлъстината от примирителната жъртва; и свещеникът да я изгори на олтаря за ухание благовонно Господу; и да направи свещеникът умилостивение за него; и ще му се прости. {{field-off:Bible}}</w:t>
      </w:r>
    </w:p>
    <w:p>
      <w:pPr>
        <w:pStyle w:val="Normal"/>
        <w:rPr/>
      </w:pPr>
      <w:r>
        <w:rPr/>
        <w:t>[[@Bible:Lev 4:32 ]][[4:32 &gt;&gt; Lev 4:32]] {{field-on:Bible}} А ако принесе агне в приношение за грях, да го принесе женско, без порок; {{field-off:Bible}}</w:t>
      </w:r>
    </w:p>
    <w:p>
      <w:pPr>
        <w:pStyle w:val="Normal"/>
        <w:rPr/>
      </w:pPr>
      <w:r>
        <w:rPr/>
        <w:t>[[@Bible:Lev 4:33 ]][[4:33 &gt;&gt; Lev 4:33]] {{field-on:Bible}} и да тури ръката си на главата на приношението за грях, и да го заколи в приношение за грях на мястото дето колят всесъжението. {{field-off:Bible}}</w:t>
      </w:r>
    </w:p>
    <w:p>
      <w:pPr>
        <w:pStyle w:val="Normal"/>
        <w:rPr/>
      </w:pPr>
      <w:r>
        <w:rPr/>
        <w:t>[[@Bible:Lev 4:34 ]][[4:34 &gt;&gt; Lev 4:34]] {{field-on:Bible}} И свещеникът да вземе от кръвта на приношението за грях с пръста си, и да тури върх роговете на олтаря на всесъжението, и да излее всичката му кръв при основанието на олтаря. {{field-off:Bible}}</w:t>
      </w:r>
    </w:p>
    <w:p>
      <w:pPr>
        <w:pStyle w:val="Normal"/>
        <w:rPr/>
      </w:pPr>
      <w:r>
        <w:rPr/>
        <w:t>[[@Bible:Lev 4:35 ]][[4:35 &gt;&gt; Lev 4:35]] {{field-on:Bible}} И да отнеме всичката му тлъстина както се отнема тлъстината на агнето от примирителната жъртва; и свещеникът да ги изгори на олтаря както приношенията Господу; и да направи свещеникът умилостивение за греха му що е съгрешил; и ще му се прости. {{field-off:Bible}}</w:t>
      </w:r>
    </w:p>
    <w:p>
      <w:pPr>
        <w:pStyle w:val="Heading2"/>
        <w:rPr/>
      </w:pPr>
      <w:r>
        <w:rPr/>
        <w:t>Глава 5</w:t>
      </w:r>
    </w:p>
    <w:p>
      <w:pPr>
        <w:pStyle w:val="Normal"/>
        <w:rPr/>
      </w:pPr>
      <w:r>
        <w:rPr/>
        <w:t>[[@Bible:Lev 5:1 ]][[5:1 &gt;&gt; Lev 5:1]] {{field-on:Bible}} И ако някой съгреши и чуе гласа на клетва, и е свидетел, или е видял, или знае: ако не обади, той ще понесе беззаконието си. {{field-off:Bible}}</w:t>
      </w:r>
    </w:p>
    <w:p>
      <w:pPr>
        <w:pStyle w:val="Normal"/>
        <w:rPr/>
      </w:pPr>
      <w:r>
        <w:rPr/>
        <w:t>[[@Bible:Lev 5:2 ]][[5:2 &gt;&gt; Lev 5:2]] {{field-on:Bible}} Ако се някой допре до какво да е нечисто нещо, или до мърша на нечисто животно, или до мърша на нечист скот, или до мърша на нечист гад, и непознато да му е, ще бъде нечист и повинен. {{field-off:Bible}}</w:t>
      </w:r>
    </w:p>
    <w:p>
      <w:pPr>
        <w:pStyle w:val="Normal"/>
        <w:rPr/>
      </w:pPr>
      <w:r>
        <w:rPr/>
        <w:t>[[@Bible:Lev 5:3 ]][[5:3 &gt;&gt; Lev 5:3]] {{field-on:Bible}} Или ако се прикосне до человеческа нечистота, каквато и да е нечистотата му чрез която се осквернява някой, и непознато да му е, като познае ще бъде повинен. {{field-off:Bible}}</w:t>
      </w:r>
    </w:p>
    <w:p>
      <w:pPr>
        <w:pStyle w:val="Normal"/>
        <w:rPr/>
      </w:pPr>
      <w:r>
        <w:rPr/>
        <w:t>[[@Bible:Lev 5:4 ]][[5:4 &gt;&gt; Lev 5:4]] {{field-on:Bible}} Или ако някой се закълне, и произнесе несмислено с устните си да направи зло или добро, каквото и да произнесе несмислено человек с клетва, и му бъде непознато, когато познае ще бъде повинен в едно от тях. {{field-off:Bible}}</w:t>
      </w:r>
    </w:p>
    <w:p>
      <w:pPr>
        <w:pStyle w:val="Normal"/>
        <w:rPr/>
      </w:pPr>
      <w:r>
        <w:rPr/>
        <w:t>[[@Bible:Lev 5:5 ]][[5:5 &gt;&gt; Lev 5:5]] {{field-on:Bible}} И кога е някой повинен в едно от тях, да изповяда онова в което е съгрешил. {{field-off:Bible}}</w:t>
      </w:r>
    </w:p>
    <w:p>
      <w:pPr>
        <w:pStyle w:val="Normal"/>
        <w:rPr/>
      </w:pPr>
      <w:r>
        <w:rPr/>
        <w:t>[[@Bible:Lev 5:6 ]][[5:6 &gt;&gt; Lev 5:6]] {{field-on:Bible}} И да принесе Господу приношение за престъплението си, заради греха си който е сторил, женско агне от овците, или яре от козите в приношение за грях; и свещеникът да направи умилостивение за него за греха му. {{field-off:Bible}}</w:t>
      </w:r>
    </w:p>
    <w:p>
      <w:pPr>
        <w:pStyle w:val="Normal"/>
        <w:rPr/>
      </w:pPr>
      <w:r>
        <w:rPr/>
        <w:t>[[@Bible:Lev 5:7 ]][[5:7 &gt;&gt; Lev 5:7]] {{field-on:Bible}} И ако му не стига ръка да принесе овца или коза, нека принесе Господу заради греха си що е съгрешил две гъргорици или две гълъбчета, едно за приношение за грях, и едно за всесъжение. {{field-off:Bible}}</w:t>
      </w:r>
    </w:p>
    <w:p>
      <w:pPr>
        <w:pStyle w:val="Normal"/>
        <w:rPr/>
      </w:pPr>
      <w:r>
        <w:rPr/>
        <w:t>[[@Bible:Lev 5:8 ]][[5:8 &gt;&gt; Lev 5:8]] {{field-on:Bible}} И да ги донесе на свещеника, който да принесе първо онова приношение което е за грях, и да откъсне главата му от шията му, но без да я отлъчи. {{field-off:Bible}}</w:t>
      </w:r>
    </w:p>
    <w:p>
      <w:pPr>
        <w:pStyle w:val="Normal"/>
        <w:rPr/>
      </w:pPr>
      <w:r>
        <w:rPr/>
        <w:t>[[@Bible:Lev 5:9 ]][[5:9 &gt;&gt; Lev 5:9]] {{field-on:Bible}} И от кръвта на приношението за грях да поръси стената на олтаря; а останалото от кръвта да изцеди при основанието на олтаря: това е приношение за грях; {{field-off:Bible}}</w:t>
      </w:r>
    </w:p>
    <w:p>
      <w:pPr>
        <w:pStyle w:val="Normal"/>
        <w:rPr/>
      </w:pPr>
      <w:r>
        <w:rPr/>
        <w:t>[[@Bible:Lev 5:10 ]][[5:10 &gt;&gt; Lev 5:10]] {{field-on:Bible}} а второто да направи всесъжение според както е заповядано; и да направи свещеникът умилостивение за него за греха му що е съгрешил; и ще му се прости. {{field-off:Bible}}</w:t>
      </w:r>
    </w:p>
    <w:p>
      <w:pPr>
        <w:pStyle w:val="Normal"/>
        <w:rPr/>
      </w:pPr>
      <w:r>
        <w:rPr/>
        <w:t>[[@Bible:Lev 5:11 ]][[5:11 &gt;&gt; Lev 5:11]] {{field-on:Bible}} Но ако му не стига ръка да донесе две гъргорици или две гълъбчета, тогаз онзи що е съгрешил да донесе в приношение за себе си една десета част на една ефа чисто брашно в приношение за грях: да не налее на него елей, нито да тури на него ливан, защото е приношение за грях. {{field-off:Bible}}</w:t>
      </w:r>
    </w:p>
    <w:p>
      <w:pPr>
        <w:pStyle w:val="Normal"/>
        <w:rPr/>
      </w:pPr>
      <w:r>
        <w:rPr/>
        <w:t>[[@Bible:Lev 5:12 ]][[5:12 &gt;&gt; Lev 5:12]] {{field-on:Bible}} И да го донесе на свещеника; и свещеникът да вземе от него една пълна шепа за помен, и да го изгори на олтаря както приношенията Господу: това е приношение за грях. {{field-off:Bible}}</w:t>
      </w:r>
    </w:p>
    <w:p>
      <w:pPr>
        <w:pStyle w:val="Normal"/>
        <w:rPr/>
      </w:pPr>
      <w:r>
        <w:rPr/>
        <w:t>[[@Bible:Lev 5:13 ]][[5:13 &gt;&gt; Lev 5:13]] {{field-on:Bible}} И да направи свещеникът умилостивение за него за греха му що е съгрешил в едно от тях; и ще му се прости; а остатъкът да бъде на свещеника, както хлебното приношение. {{field-off:Bible}}</w:t>
      </w:r>
    </w:p>
    <w:p>
      <w:pPr>
        <w:pStyle w:val="Normal"/>
        <w:rPr/>
      </w:pPr>
      <w:r>
        <w:rPr/>
        <w:t>[[@Bible:Lev 5:14 ]][[5:14 &gt;&gt; Lev 5:14]] {{field-on:Bible}} И говори Господ Мойсею и рече: {{field-off:Bible}}</w:t>
      </w:r>
    </w:p>
    <w:p>
      <w:pPr>
        <w:pStyle w:val="Normal"/>
        <w:rPr/>
      </w:pPr>
      <w:r>
        <w:rPr/>
        <w:t>[[@Bible:Lev 5:15 ]][[5:15 &gt;&gt; Lev 5:15]] {{field-on:Bible}} Ако някой направи законопрестъпление, и от незнаяне съгреши в посветените Господу вещи, то за престъплението си да принесе Господу от стадото овен непорочен, според твоето оценение в сребърни сикли по сикъля на светилището, в приношение за престъпление. {{field-off:Bible}}</w:t>
      </w:r>
    </w:p>
    <w:p>
      <w:pPr>
        <w:pStyle w:val="Normal"/>
        <w:rPr/>
      </w:pPr>
      <w:r>
        <w:rPr/>
        <w:t>[[@Bible:Lev 5:16 ]][[5:16 &gt;&gt; Lev 5:16]] {{field-on:Bible}} И каквото е съгрешил в посветените вещи да го плати, и да притури на него една пета част, и да я даде на свещеника; и да направи свещеникът умилостивение за него чрез овена на приношението за престъпление; и ще му се прости. {{field-off:Bible}}</w:t>
      </w:r>
    </w:p>
    <w:p>
      <w:pPr>
        <w:pStyle w:val="Normal"/>
        <w:rPr/>
      </w:pPr>
      <w:r>
        <w:rPr/>
        <w:t>[[@Bible:Lev 5:17 ]][[5:17 &gt;&gt; Lev 5:17]] {{field-on:Bible}} И ако някой съгреши и направи нещо от колкото е заповядал Господ да се не прави, и да го е не познал, пак ще бъде повинен, и ще понесе беззаконието си. {{field-off:Bible}}</w:t>
      </w:r>
    </w:p>
    <w:p>
      <w:pPr>
        <w:pStyle w:val="Normal"/>
        <w:rPr/>
      </w:pPr>
      <w:r>
        <w:rPr/>
        <w:t>[[@Bible:Lev 5:18 ]][[5:18 &gt;&gt; Lev 5:18]] {{field-on:Bible}} И да принесе при свещеника от стадото овен непорочен, според твоето оценение, в приношение за престъпление, и да направи свещеникът умилостивение за него за престъплението му което е престъпил от незнаяне; и ще му се прости. {{field-off:Bible}}</w:t>
      </w:r>
    </w:p>
    <w:p>
      <w:pPr>
        <w:pStyle w:val="Normal"/>
        <w:rPr/>
      </w:pPr>
      <w:r>
        <w:rPr/>
        <w:t>[[@Bible:Lev 5:19 ]][[5:19 &gt;&gt; Lev 5:19]] {{field-on:Bible}} Това е приношение за престъпление: той е направил престъпление против Господа. {{field-off:Bible}}</w:t>
      </w:r>
    </w:p>
    <w:p>
      <w:pPr>
        <w:pStyle w:val="Heading2"/>
        <w:rPr/>
      </w:pPr>
      <w:r>
        <w:rPr/>
        <w:t>Глава 6</w:t>
      </w:r>
    </w:p>
    <w:p>
      <w:pPr>
        <w:pStyle w:val="Normal"/>
        <w:rPr/>
      </w:pPr>
      <w:r>
        <w:rPr/>
        <w:t>[[@Bible:Lev 6:1 ]][[6:1 &gt;&gt; Lev 6:1]] {{field-on:Bible}} И говори Господ Моисею и рече: {{field-off:Bible}}</w:t>
      </w:r>
    </w:p>
    <w:p>
      <w:pPr>
        <w:pStyle w:val="Normal"/>
        <w:rPr/>
      </w:pPr>
      <w:r>
        <w:rPr/>
        <w:t>[[@Bible:Lev 6:2 ]][[6:2 &gt;&gt; Lev 6:2]] {{field-on:Bible}} Ако някой съгреши и направи законопрестъпление против Господа, и излъже ближния си за залог, или за нещо дадено в ръцете му, или за грабеж, или онеправдава ближния си, {{field-off:Bible}}</w:t>
      </w:r>
    </w:p>
    <w:p>
      <w:pPr>
        <w:pStyle w:val="Normal"/>
        <w:rPr/>
      </w:pPr>
      <w:r>
        <w:rPr/>
        <w:t>[[@Bible:Lev 6:3 ]][[6:3 &gt;&gt; Lev 6:3]] {{field-on:Bible}} или намери изгубено нещо и слъже за него, или се закълне лъжливо за нещо, от всичко това що прави человекът та съгрешава с него, {{field-off:Bible}}</w:t>
      </w:r>
    </w:p>
    <w:p>
      <w:pPr>
        <w:pStyle w:val="Normal"/>
        <w:rPr/>
      </w:pPr>
      <w:r>
        <w:rPr/>
        <w:t>[[@Bible:Lev 6:4 ]][[6:4 &gt;&gt; Lev 6:4]] {{field-on:Bible}} когато съгреши и е повинен, да повърне грабнатото което е грабнал, или нещо което е взел с измама, или залога който му е заложен, или изгубеното нещо което е намерил той, {{field-off:Bible}}</w:t>
      </w:r>
    </w:p>
    <w:p>
      <w:pPr>
        <w:pStyle w:val="Normal"/>
        <w:rPr/>
      </w:pPr>
      <w:r>
        <w:rPr/>
        <w:t>[[@Bible:Lev 6:5 ]][[6:5 &gt;&gt; Lev 6:5]] {{field-on:Bible}} или всичко за което се е заклел лъжливо: да отдаде главното, и да притури на това една пета част: комуто принадлежи, нему да го даде в деня на приношението му за престъпление. {{field-off:Bible}}</w:t>
      </w:r>
    </w:p>
    <w:p>
      <w:pPr>
        <w:pStyle w:val="Normal"/>
        <w:rPr/>
      </w:pPr>
      <w:r>
        <w:rPr/>
        <w:t>[[@Bible:Lev 6:6 ]][[6:6 &gt;&gt; Lev 6:6]] {{field-on:Bible}} И да принесе Господу приношението си за престъпление, от стадото овен без порок, според твоето оценение, в приношение за престъпление при свещеника да го принесе. {{field-off:Bible}}</w:t>
      </w:r>
    </w:p>
    <w:p>
      <w:pPr>
        <w:pStyle w:val="Normal"/>
        <w:rPr/>
      </w:pPr>
      <w:r>
        <w:rPr/>
        <w:t>[[@Bible:Lev 6:7 ]][[6:7 &gt;&gt; Lev 6:7]] {{field-on:Bible}} И свещеникът да направи умилостивение за него пред Господа; и ще му се прости за кое да е от всичко колкото е направил и е повинен в него. {{field-off:Bible}}</w:t>
      </w:r>
    </w:p>
    <w:p>
      <w:pPr>
        <w:pStyle w:val="Normal"/>
        <w:rPr/>
      </w:pPr>
      <w:r>
        <w:rPr/>
        <w:t>[[@Bible:Lev 6:8 ]][[6:8 &gt;&gt; Lev 6:8]] {{field-on:Bible}} И говори Господ Моисею и рече: {{field-off:Bible}}</w:t>
      </w:r>
    </w:p>
    <w:p>
      <w:pPr>
        <w:pStyle w:val="Normal"/>
        <w:rPr/>
      </w:pPr>
      <w:r>
        <w:rPr/>
        <w:t>[[@Bible:Lev 6:9 ]][[6:9 &gt;&gt; Lev 6:9]] {{field-on:Bible}} Заповядай на Аарон и синовете му и речи: Този е законът на всесъжението: всесъжението да гори на олтаря всичката нощ до заранта, и огънят на олтаря да гори на него. {{field-off:Bible}}</w:t>
      </w:r>
    </w:p>
    <w:p>
      <w:pPr>
        <w:pStyle w:val="Normal"/>
        <w:rPr/>
      </w:pPr>
      <w:r>
        <w:rPr/>
        <w:t>[[@Bible:Lev 6:10 ]][[6:10 &gt;&gt; Lev 6:10]] {{field-on:Bible}} И да се облече свещеникът с ленената си одежда, и ленени гащи да носи на тялото си; и да дигне пепела на всесъжението което е изгорил огънят на олтаря, и да го тури при олтаря. {{field-off:Bible}}</w:t>
      </w:r>
    </w:p>
    <w:p>
      <w:pPr>
        <w:pStyle w:val="Normal"/>
        <w:rPr/>
      </w:pPr>
      <w:r>
        <w:rPr/>
        <w:t>[[@Bible:Lev 6:11 ]][[6:11 &gt;&gt; Lev 6:11]] {{field-on:Bible}} И да съблече одеждите си та да облече други одежди; и да изнесе пепела вън от стана на чисто място. {{field-off:Bible}}</w:t>
      </w:r>
    </w:p>
    <w:p>
      <w:pPr>
        <w:pStyle w:val="Normal"/>
        <w:rPr/>
      </w:pPr>
      <w:r>
        <w:rPr/>
        <w:t>[[@Bible:Lev 6:12 ]][[6:12 &gt;&gt; Lev 6:12]] {{field-on:Bible}} И огънят който е върх олтаря да гори на него: да не угаснува; и свещеникът всяка заран да туря дърва на него да горят, и да нареди всесъжението на него, и да тури на него да гори тлъстината на примирителните приношения. {{field-off:Bible}}</w:t>
      </w:r>
    </w:p>
    <w:p>
      <w:pPr>
        <w:pStyle w:val="Normal"/>
        <w:rPr/>
      </w:pPr>
      <w:r>
        <w:rPr/>
        <w:t>[[@Bible:Lev 6:13 ]][[6:13 &gt;&gt; Lev 6:13]] {{field-on:Bible}} Огънят да гори всякога на олтаря: да не угаснува. {{field-off:Bible}}</w:t>
      </w:r>
    </w:p>
    <w:p>
      <w:pPr>
        <w:pStyle w:val="Normal"/>
        <w:rPr/>
      </w:pPr>
      <w:r>
        <w:rPr/>
        <w:t>[[@Bible:Lev 6:14 ]][[6:14 &gt;&gt; Lev 6:14]] {{field-on:Bible}} И този е законът на хлебното приношение: Аароновите синове да го приносят пред Господа, пред олтаря. {{field-off:Bible}}</w:t>
      </w:r>
    </w:p>
    <w:p>
      <w:pPr>
        <w:pStyle w:val="Normal"/>
        <w:rPr/>
      </w:pPr>
      <w:r>
        <w:rPr/>
        <w:t>[[@Bible:Lev 6:15 ]][[6:15 &gt;&gt; Lev 6:15]] {{field-on:Bible}} И да отнеме от него една шепа от чисто брашно на хлебното приношение от елея му, и всичкия ливан който е на хлебното приношение; и да ги изгори като негов помен на олтаря за ухание благовонно Господу. {{field-off:Bible}}</w:t>
      </w:r>
    </w:p>
    <w:p>
      <w:pPr>
        <w:pStyle w:val="Normal"/>
        <w:rPr/>
      </w:pPr>
      <w:r>
        <w:rPr/>
        <w:t>[[@Bible:Lev 6:16 ]][[6:16 &gt;&gt; Lev 6:16]] {{field-on:Bible}} А онова което остане от него да яде Аарон и синовете му: безквасно да се яде на свето място: в двора на скинията на събранието да го ядат. {{field-off:Bible}}</w:t>
      </w:r>
    </w:p>
    <w:p>
      <w:pPr>
        <w:pStyle w:val="Normal"/>
        <w:rPr/>
      </w:pPr>
      <w:r>
        <w:rPr/>
        <w:t>[[@Bible:Lev 6:17 ]][[6:17 &gt;&gt; Lev 6:17]] {{field-on:Bible}} Да не бъде печено с квас. Това им дадох за дял от моите приношения: пресвето е, както приношението за грях и за престъпление. {{field-off:Bible}}</w:t>
      </w:r>
    </w:p>
    <w:p>
      <w:pPr>
        <w:pStyle w:val="Normal"/>
        <w:rPr/>
      </w:pPr>
      <w:r>
        <w:rPr/>
        <w:t>[[@Bible:Lev 6:18 ]][[6:18 &gt;&gt; Lev 6:18]] {{field-on:Bible}} Всяко мъжко от Аароновите чада да яде от него: това е вечно узаконение в родовете ви от приношенията Господу: всеки който се прикосне до тях ще бъде свет. {{field-off:Bible}}</w:t>
      </w:r>
    </w:p>
    <w:p>
      <w:pPr>
        <w:pStyle w:val="Normal"/>
        <w:rPr/>
      </w:pPr>
      <w:r>
        <w:rPr/>
        <w:t>[[@Bible:Lev 6:19 ]][[6:19 &gt;&gt; Lev 6:19]] {{field-on:Bible}} И говори Господ Моисею и рече: {{field-off:Bible}}</w:t>
      </w:r>
    </w:p>
    <w:p>
      <w:pPr>
        <w:pStyle w:val="Normal"/>
        <w:rPr/>
      </w:pPr>
      <w:r>
        <w:rPr/>
        <w:t>[[@Bible:Lev 6:20 ]][[6:20 &gt;&gt; Lev 6:20]] {{field-on:Bible}} Приносът от Аарона и синовете му е този, който ще принесат Господу в деня на помазването си: десетата част на една ефа от чисто брашно за всякогашно хлебно приношение, половината заран, и половината вечер. {{field-off:Bible}}</w:t>
      </w:r>
    </w:p>
    <w:p>
      <w:pPr>
        <w:pStyle w:val="Normal"/>
        <w:rPr/>
      </w:pPr>
      <w:r>
        <w:rPr/>
        <w:t>[[@Bible:Lev 6:21 ]][[6:21 &gt;&gt; Lev 6:21]] {{field-on:Bible}} На сковрада да се направи с елей: сготвено да го донесеш; и печените уломъци от хлебното приношение да принесеш за ухание благовонно Господу. {{field-off:Bible}}</w:t>
      </w:r>
    </w:p>
    <w:p>
      <w:pPr>
        <w:pStyle w:val="Normal"/>
        <w:rPr/>
      </w:pPr>
      <w:r>
        <w:rPr/>
        <w:t>[[@Bible:Lev 6:22 ]][[6:22 &gt;&gt; Lev 6:22]] {{field-on:Bible}} И помазаният вместо него свещеник от синовете му да го принесе: това е вечно узаконение заради Господа: цяло да се изгаря. {{field-off:Bible}}</w:t>
      </w:r>
    </w:p>
    <w:p>
      <w:pPr>
        <w:pStyle w:val="Normal"/>
        <w:rPr/>
      </w:pPr>
      <w:r>
        <w:rPr/>
        <w:t>[[@Bible:Lev 6:23 ]][[6:23 &gt;&gt; Lev 6:23]] {{field-on:Bible}} И всяко хлебно приношение от свещеника да се изгаря цяло: да се не яде. {{field-off:Bible}}</w:t>
      </w:r>
    </w:p>
    <w:p>
      <w:pPr>
        <w:pStyle w:val="Normal"/>
        <w:rPr/>
      </w:pPr>
      <w:r>
        <w:rPr/>
        <w:t>[[@Bible:Lev 6:24 ]][[6:24 &gt;&gt; Lev 6:24]] {{field-on:Bible}} И говори Господ Моисею и рече: {{field-off:Bible}}</w:t>
      </w:r>
    </w:p>
    <w:p>
      <w:pPr>
        <w:pStyle w:val="Normal"/>
        <w:rPr/>
      </w:pPr>
      <w:r>
        <w:rPr/>
        <w:t>[[@Bible:Lev 6:25 ]][[6:25 &gt;&gt; Lev 6:25]] {{field-on:Bible}} Говори на Аарона и на синовете му и речи: Този е законът на приношението за грях: на мястото дето се коли всесъжението, приношението за грях да се закаля пред Господа: пресвето е. {{field-off:Bible}}</w:t>
      </w:r>
    </w:p>
    <w:p>
      <w:pPr>
        <w:pStyle w:val="Normal"/>
        <w:rPr/>
      </w:pPr>
      <w:r>
        <w:rPr/>
        <w:t>[[@Bible:Lev 6:26 ]][[6:26 &gt;&gt; Lev 6:26]] {{field-on:Bible}} Свещеникът който го приноси за грях да го яде: на свето място да се яде, в двора на скинията на събранието. {{field-off:Bible}}</w:t>
      </w:r>
    </w:p>
    <w:p>
      <w:pPr>
        <w:pStyle w:val="Normal"/>
        <w:rPr/>
      </w:pPr>
      <w:r>
        <w:rPr/>
        <w:t>[[@Bible:Lev 6:27 ]][[6:27 &gt;&gt; Lev 6:27]] {{field-on:Bible}} Всичко, което се прикосне до месото му ще бъде свето; и ако се опръска от кръвта му някоя дреха, опръсканото да се опере на свето място. {{field-off:Bible}}</w:t>
      </w:r>
    </w:p>
    <w:p>
      <w:pPr>
        <w:pStyle w:val="Normal"/>
        <w:rPr/>
      </w:pPr>
      <w:r>
        <w:rPr/>
        <w:t>[[@Bible:Lev 6:28 ]][[6:28 &gt;&gt; Lev 6:28]] {{field-on:Bible}} А пръстний съсъд в който се е варило да се строшава; но ако се е варило в меден съсъд, той да се изтрива и да се мие с вода. {{field-off:Bible}}</w:t>
      </w:r>
    </w:p>
    <w:p>
      <w:pPr>
        <w:pStyle w:val="Normal"/>
        <w:rPr/>
      </w:pPr>
      <w:r>
        <w:rPr/>
        <w:t>[[@Bible:Lev 6:29 ]][[6:29 &gt;&gt; Lev 6:29]] {{field-on:Bible}} Всяко мъжко от свещенически род да яде от него: то е пресвето. {{field-off:Bible}}</w:t>
      </w:r>
    </w:p>
    <w:p>
      <w:pPr>
        <w:pStyle w:val="Normal"/>
        <w:rPr/>
      </w:pPr>
      <w:r>
        <w:rPr/>
        <w:t>[[@Bible:Lev 6:30 ]][[6:30 &gt;&gt; Lev 6:30]] {{field-on:Bible}} И всяко приношение за грях на което от кръвта се вноси в скинията на събранието за да бъде умилостивение в светилището да не се яде: с огън да се изгаря. {{field-off:Bible}}</w:t>
      </w:r>
    </w:p>
    <w:p>
      <w:pPr>
        <w:pStyle w:val="Heading2"/>
        <w:rPr/>
      </w:pPr>
      <w:r>
        <w:rPr/>
        <w:t>Глава 7</w:t>
      </w:r>
    </w:p>
    <w:p>
      <w:pPr>
        <w:pStyle w:val="Normal"/>
        <w:rPr/>
      </w:pPr>
      <w:r>
        <w:rPr/>
        <w:t>[[@Bible:Lev 7:1 ]][[7:1 &gt;&gt; Lev 7:1]] {{field-on:Bible}} И този е законът на приношението за престъпление: то е пресвето: {{field-off:Bible}}</w:t>
      </w:r>
    </w:p>
    <w:p>
      <w:pPr>
        <w:pStyle w:val="Normal"/>
        <w:rPr/>
      </w:pPr>
      <w:r>
        <w:rPr/>
        <w:t>[[@Bible:Lev 7:2 ]][[7:2 &gt;&gt; Lev 7:2]] {{field-on:Bible}} на мястото дето колят всесъжението да закалят приношението за престъпление; и с кръвта му да се поръсва олтарят наоколо. {{field-off:Bible}}</w:t>
      </w:r>
    </w:p>
    <w:p>
      <w:pPr>
        <w:pStyle w:val="Normal"/>
        <w:rPr/>
      </w:pPr>
      <w:r>
        <w:rPr/>
        <w:t>[[@Bible:Lev 7:3 ]][[7:3 &gt;&gt; Lev 7:3]] {{field-on:Bible}} И от него да се приноси всичката му тлъстина: опашката, и тлъстината която покрива вътрешностите, {{field-off:Bible}}</w:t>
      </w:r>
    </w:p>
    <w:p>
      <w:pPr>
        <w:pStyle w:val="Normal"/>
        <w:rPr/>
      </w:pPr>
      <w:r>
        <w:rPr/>
        <w:t>[[@Bible:Lev 7:4 ]][[7:4 &gt;&gt; Lev 7:4]] {{field-on:Bible}} и двата бъбрека и тлъстината която е върх тях към чреслата, и булото на дроба което е заедно с бъбреците да се отнеме; {{field-off:Bible}}</w:t>
      </w:r>
    </w:p>
    <w:p>
      <w:pPr>
        <w:pStyle w:val="Normal"/>
        <w:rPr/>
      </w:pPr>
      <w:r>
        <w:rPr/>
        <w:t>[[@Bible:Lev 7:5 ]][[7:5 &gt;&gt; Lev 7:5]] {{field-on:Bible}} и да ги гори свещеникът на олтаря за жертва Господу: това е приношение за престъпление. {{field-off:Bible}}</w:t>
      </w:r>
    </w:p>
    <w:p>
      <w:pPr>
        <w:pStyle w:val="Normal"/>
        <w:rPr/>
      </w:pPr>
      <w:r>
        <w:rPr/>
        <w:t>[[@Bible:Lev 7:6 ]][[7:6 &gt;&gt; Lev 7:6]] {{field-on:Bible}} Всяко мъжко от свещеническия род да го яде: на свето място да се яде: то е пресвето. {{field-off:Bible}}</w:t>
      </w:r>
    </w:p>
    <w:p>
      <w:pPr>
        <w:pStyle w:val="Normal"/>
        <w:rPr/>
      </w:pPr>
      <w:r>
        <w:rPr/>
        <w:t>[[@Bible:Lev 7:7 ]][[7:7 &gt;&gt; Lev 7:7]] {{field-on:Bible}} Както е приношението за грях, така и приношението за престъпление: един закон да бъде за тях: то да бъде на свещеника който прави умилостивение чрез него. {{field-off:Bible}}</w:t>
      </w:r>
    </w:p>
    <w:p>
      <w:pPr>
        <w:pStyle w:val="Normal"/>
        <w:rPr/>
      </w:pPr>
      <w:r>
        <w:rPr/>
        <w:t>[[@Bible:Lev 7:8 ]][[7:8 &gt;&gt; Lev 7:8]] {{field-on:Bible}} А който свещеник приноси, нечие всесъжение, този свещеник да взема за себе си кожата на всесъжението което е принесъл. {{field-off:Bible}}</w:t>
      </w:r>
    </w:p>
    <w:p>
      <w:pPr>
        <w:pStyle w:val="Normal"/>
        <w:rPr/>
      </w:pPr>
      <w:r>
        <w:rPr/>
        <w:t>[[@Bible:Lev 7:9 ]][[7:9 &gt;&gt; Lev 7:9]] {{field-on:Bible}} И всяко хлебно приношение което е в нещо печено, и всичко което е сготвено в гърне или на сковрада, да бъде на свещеника който го приноси. {{field-off:Bible}}</w:t>
      </w:r>
    </w:p>
    <w:p>
      <w:pPr>
        <w:pStyle w:val="Normal"/>
        <w:rPr/>
      </w:pPr>
      <w:r>
        <w:rPr/>
        <w:t>[[@Bible:Lev 7:10 ]][[7:10 &gt;&gt; Lev 7:10]] {{field-on:Bible}} И всяко хлебно приношение с елей месено, или сухо, да бъде на всичките Ааронови синове, равен дял на всекиго. {{field-off:Bible}}</w:t>
      </w:r>
    </w:p>
    <w:p>
      <w:pPr>
        <w:pStyle w:val="Normal"/>
        <w:rPr/>
      </w:pPr>
      <w:r>
        <w:rPr/>
        <w:t>[[@Bible:Lev 7:11 ]][[7:11 &gt;&gt; Lev 7:11]] {{field-on:Bible}} И този е законът на примирителната жертва която ще се приноси Господу: {{field-off:Bible}}</w:t>
      </w:r>
    </w:p>
    <w:p>
      <w:pPr>
        <w:pStyle w:val="Normal"/>
        <w:rPr/>
      </w:pPr>
      <w:r>
        <w:rPr/>
        <w:t>[[@Bible:Lev 7:12 ]][[7:12 &gt;&gt; Lev 7:12]] {{field-on:Bible}} ако я приноси някой за благодарение, то заедно с благодарителната жертва да принесе безквасни пити месени с елей, и безквасни кори мазани с елей, и чисто брашно направено на пити месени с елей. {{field-off:Bible}}</w:t>
      </w:r>
    </w:p>
    <w:p>
      <w:pPr>
        <w:pStyle w:val="Normal"/>
        <w:rPr/>
      </w:pPr>
      <w:r>
        <w:rPr/>
        <w:t>[[@Bible:Lev 7:13 ]][[7:13 &gt;&gt; Lev 7:13]] {{field-on:Bible}} Наедно с благодарителната си примирителна жертва, освен питите да приноси за приноса си и квасен хляб. {{field-off:Bible}}</w:t>
      </w:r>
    </w:p>
    <w:p>
      <w:pPr>
        <w:pStyle w:val="Normal"/>
        <w:rPr/>
      </w:pPr>
      <w:r>
        <w:rPr/>
        <w:t>[[@Bible:Lev 7:14 ]][[7:14 &gt;&gt; Lev 7:14]] {{field-on:Bible}} И от приноса си от всяко по едно да приноси възвишаемо приношение Господу: това да бъде на свещеника който ръси с кръвта на примирителното приношение. {{field-off:Bible}}</w:t>
      </w:r>
    </w:p>
    <w:p>
      <w:pPr>
        <w:pStyle w:val="Normal"/>
        <w:rPr/>
      </w:pPr>
      <w:r>
        <w:rPr/>
        <w:t>[[@Bible:Lev 7:15 ]][[7:15 &gt;&gt; Lev 7:15]] {{field-on:Bible}} И месото на благодарителната му примирителна жертва да се яде в истия ден в който се принося: да не оставя от него до утрото. {{field-off:Bible}}</w:t>
      </w:r>
    </w:p>
    <w:p>
      <w:pPr>
        <w:pStyle w:val="Normal"/>
        <w:rPr/>
      </w:pPr>
      <w:r>
        <w:rPr/>
        <w:t>[[@Bible:Lev 7:16 ]][[7:16 &gt;&gt; Lev 7:16]] {{field-on:Bible}} Ако ли жертвата на приноса му е обричане, или самоволно приношение, то да се яде в истия ден в който принесе жертвата си; и ако остане нещо да се яде и на утринта. {{field-off:Bible}}</w:t>
      </w:r>
    </w:p>
    <w:p>
      <w:pPr>
        <w:pStyle w:val="Normal"/>
        <w:rPr/>
      </w:pPr>
      <w:r>
        <w:rPr/>
        <w:t>[[@Bible:Lev 7:17 ]][[7:17 &gt;&gt; Lev 7:17]] {{field-on:Bible}} По колкото от месото на жертвата остане до третия ден да се изгаря на огъня. {{field-off:Bible}}</w:t>
      </w:r>
    </w:p>
    <w:p>
      <w:pPr>
        <w:pStyle w:val="Normal"/>
        <w:rPr/>
      </w:pPr>
      <w:r>
        <w:rPr/>
        <w:t>[[@Bible:Lev 7:18 ]][[7:18 &gt;&gt; Lev 7:18]] {{field-on:Bible}} Ако ли се изяде нещо от месото на примирителната жертва в третия ден, то онзи който я приноси да не бъде приет, нито да му се вмени за жертва: скверна ще бъде; и онази душа която би яла от нея да понесе беззаконието си. {{field-off:Bible}}</w:t>
      </w:r>
    </w:p>
    <w:p>
      <w:pPr>
        <w:pStyle w:val="Normal"/>
        <w:rPr/>
      </w:pPr>
      <w:r>
        <w:rPr/>
        <w:t>[[@Bible:Lev 7:19 ]][[7:19 &gt;&gt; Lev 7:19]] {{field-on:Bible}} И месото до което би се прикоснало нечисто нещо да се не яде: на огън да се изгаря; а за месото, всеки който е чист да яде месо; {{field-off:Bible}}</w:t>
      </w:r>
    </w:p>
    <w:p>
      <w:pPr>
        <w:pStyle w:val="Normal"/>
        <w:rPr/>
      </w:pPr>
      <w:r>
        <w:rPr/>
        <w:t>[[@Bible:Lev 7:20 ]][[7:20 &gt;&gt; Lev 7:20]] {{field-on:Bible}} и онази душа която като има нечистота на себе си яде от месото на примирителната жертва Господня, тази душа да се изтреби от людете си. {{field-off:Bible}}</w:t>
      </w:r>
    </w:p>
    <w:p>
      <w:pPr>
        <w:pStyle w:val="Normal"/>
        <w:rPr/>
      </w:pPr>
      <w:r>
        <w:rPr/>
        <w:t>[[@Bible:Lev 7:21 ]][[7:21 &gt;&gt; Lev 7:21]] {{field-on:Bible}} И оназ душа която би се прикоснала до нечисто нещо, до человеческа нечистота, или до екот нечист, или до гад нечист, и яде от месото на примирителната жертва Господня, тая душа да се изтреби от людете си. {{field-off:Bible}}</w:t>
      </w:r>
    </w:p>
    <w:p>
      <w:pPr>
        <w:pStyle w:val="Normal"/>
        <w:rPr/>
      </w:pPr>
      <w:r>
        <w:rPr/>
        <w:t>[[@Bible:Lev 7:22 ]][[7:22 &gt;&gt; Lev 7:22]] {{field-on:Bible}} И говори Господ Моисею и рече: {{field-off:Bible}}</w:t>
      </w:r>
    </w:p>
    <w:p>
      <w:pPr>
        <w:pStyle w:val="Normal"/>
        <w:rPr/>
      </w:pPr>
      <w:r>
        <w:rPr/>
        <w:t>[[@Bible:Lev 7:23 ]][[7:23 &gt;&gt; Lev 7:23]] {{field-on:Bible}} Говори на Израилевите синове и речи: Да не ядете никаква тлъстина, нито от говедо нито от овца нито от коза. {{field-off:Bible}}</w:t>
      </w:r>
    </w:p>
    <w:p>
      <w:pPr>
        <w:pStyle w:val="Normal"/>
        <w:rPr/>
      </w:pPr>
      <w:r>
        <w:rPr/>
        <w:t>[[@Bible:Lev 7:24 ]][[7:24 &gt;&gt; Lev 7:24]] {{field-on:Bible}} Тлъстината на умряло, и тлъстината на разкъсано от звяр може да се употреби във всяка друга потреба; но никак да не ядете от нея. {{field-off:Bible}}</w:t>
      </w:r>
    </w:p>
    <w:p>
      <w:pPr>
        <w:pStyle w:val="Normal"/>
        <w:rPr/>
      </w:pPr>
      <w:r>
        <w:rPr/>
        <w:t>[[@Bible:Lev 7:25 ]][[7:25 &gt;&gt; Lev 7:25]] {{field-on:Bible}} Защото който яде тлъстина от добитък, от който се приноси жертва Господу, тая душа която би яла да се изтреби от людете си. {{field-off:Bible}}</w:t>
      </w:r>
    </w:p>
    <w:p>
      <w:pPr>
        <w:pStyle w:val="Normal"/>
        <w:rPr/>
      </w:pPr>
      <w:r>
        <w:rPr/>
        <w:t>[[@Bible:Lev 7:26 ]][[7:26 &gt;&gt; Lev 7:26]] {{field-on:Bible}} И ни в една от къщите си да не ядете никаква кръв от птица или от добитък. {{field-off:Bible}}</w:t>
      </w:r>
    </w:p>
    <w:p>
      <w:pPr>
        <w:pStyle w:val="Normal"/>
        <w:rPr/>
      </w:pPr>
      <w:r>
        <w:rPr/>
        <w:t>[[@Bible:Lev 7:27 ]][[7:27 &gt;&gt; Lev 7:27]] {{field-on:Bible}} Всяка душа която би яла каква да е кръв, тая душа да се изтреби от людете си. {{field-off:Bible}}</w:t>
      </w:r>
    </w:p>
    <w:p>
      <w:pPr>
        <w:pStyle w:val="Normal"/>
        <w:rPr/>
      </w:pPr>
      <w:r>
        <w:rPr/>
        <w:t>[[@Bible:Lev 7:28 ]][[7:28 &gt;&gt; Lev 7:28]] {{field-on:Bible}} И говори Господ Моисею и рече: {{field-off:Bible}}</w:t>
      </w:r>
    </w:p>
    <w:p>
      <w:pPr>
        <w:pStyle w:val="Normal"/>
        <w:rPr/>
      </w:pPr>
      <w:r>
        <w:rPr/>
        <w:t>[[@Bible:Lev 7:29 ]][[7:29 &gt;&gt; Lev 7:29]] {{field-on:Bible}} Говори на Израилевите синове и речи: Който приноси примирителна жертва Господу, да донесе приноса си Господу от примирителната си жертва. {{field-off:Bible}}</w:t>
      </w:r>
    </w:p>
    <w:p>
      <w:pPr>
        <w:pStyle w:val="Normal"/>
        <w:rPr/>
      </w:pPr>
      <w:r>
        <w:rPr/>
        <w:t>[[@Bible:Lev 7:30 ]][[7:30 &gt;&gt; Lev 7:30]] {{field-on:Bible}} Със своите си ръце да донесе Господните приношения: да донесе тлъстината с гръдите, щото гръдите да се движат за приношение движимо пред Господа. {{field-off:Bible}}</w:t>
      </w:r>
    </w:p>
    <w:p>
      <w:pPr>
        <w:pStyle w:val="Normal"/>
        <w:rPr/>
      </w:pPr>
      <w:r>
        <w:rPr/>
        <w:t>[[@Bible:Lev 7:31 ]][[7:31 &gt;&gt; Lev 7:31]] {{field-on:Bible}} И свещеникът да изгаря тлъстината на олтаря; а гръдите да бъдат на Аарона и синовете му. {{field-off:Bible}}</w:t>
      </w:r>
    </w:p>
    <w:p>
      <w:pPr>
        <w:pStyle w:val="Normal"/>
        <w:rPr/>
      </w:pPr>
      <w:r>
        <w:rPr/>
        <w:t>[[@Bible:Lev 7:32 ]][[7:32 &gt;&gt; Lev 7:32]] {{field-on:Bible}} И дясното бедро да давате на свещеника като възвишаемо приношение от примирителните си жертви. {{field-off:Bible}}</w:t>
      </w:r>
    </w:p>
    <w:p>
      <w:pPr>
        <w:pStyle w:val="Normal"/>
        <w:rPr/>
      </w:pPr>
      <w:r>
        <w:rPr/>
        <w:t>[[@Bible:Lev 7:33 ]][[7:33 &gt;&gt; Lev 7:33]] {{field-on:Bible}} Който от Аароновите синове принесе кръвта на примирителното приношение, и тлъстината, ще има дясното бедро за свой дял. {{field-off:Bible}}</w:t>
      </w:r>
    </w:p>
    <w:p>
      <w:pPr>
        <w:pStyle w:val="Normal"/>
        <w:rPr/>
      </w:pPr>
      <w:r>
        <w:rPr/>
        <w:t>[[@Bible:Lev 7:34 ]][[7:34 &gt;&gt; Lev 7:34]] {{field-on:Bible}} Защото аз взех от Израилевите синове, от примирителните им жертви, гръдите на движимото приношение и бедрото на възвишаемото, и дадох ги на Аарона свещеника и на синовете му, за вечно узаконение от Израилевите синове. {{field-off:Bible}}</w:t>
      </w:r>
    </w:p>
    <w:p>
      <w:pPr>
        <w:pStyle w:val="Normal"/>
        <w:rPr/>
      </w:pPr>
      <w:r>
        <w:rPr/>
        <w:t>[[@Bible:Lev 7:35 ]][[7:35 &gt;&gt; Lev 7:35]] {{field-on:Bible}} Това е делът на Аароновото помазване и на помазването на синовете му от приношенията Господни, в който ден ги представи за да свещенствуват Господу, {{field-off:Bible}}</w:t>
      </w:r>
    </w:p>
    <w:p>
      <w:pPr>
        <w:pStyle w:val="Normal"/>
        <w:rPr/>
      </w:pPr>
      <w:r>
        <w:rPr/>
        <w:t>[[@Bible:Lev 7:36 ]][[7:36 &gt;&gt; Lev 7:36]] {{field-on:Bible}} което заповяда Господ да им се дава от Израилевите синове в който ден ги помаза: това е вечно узаконение в родовете им. {{field-off:Bible}}</w:t>
      </w:r>
    </w:p>
    <w:p>
      <w:pPr>
        <w:pStyle w:val="Normal"/>
        <w:rPr/>
      </w:pPr>
      <w:r>
        <w:rPr/>
        <w:t>[[@Bible:Lev 7:37 ]][[7:37 &gt;&gt; Lev 7:37]] {{field-on:Bible}} Този е законът на всесъжението, на хлебното приношение, и на приношението за грях, и на приношението за престъпление, и на посвещенията, и на примирителната жертва, {{field-off:Bible}}</w:t>
      </w:r>
    </w:p>
    <w:p>
      <w:pPr>
        <w:pStyle w:val="Normal"/>
        <w:rPr/>
      </w:pPr>
      <w:r>
        <w:rPr/>
        <w:t>[[@Bible:Lev 7:38 ]][[7:38 &gt;&gt; Lev 7:38]] {{field-on:Bible}} който заповяда Господ Моисею на Синайската гора когато на Синайската пустиня заповяда на Израилевите синове да приносят Господу приносите си. {{field-off:Bible}}</w:t>
      </w:r>
    </w:p>
    <w:p>
      <w:pPr>
        <w:pStyle w:val="Heading2"/>
        <w:rPr/>
      </w:pPr>
      <w:r>
        <w:rPr/>
        <w:t>Глава 8</w:t>
      </w:r>
    </w:p>
    <w:p>
      <w:pPr>
        <w:pStyle w:val="Normal"/>
        <w:rPr/>
      </w:pPr>
      <w:r>
        <w:rPr/>
        <w:t>[[@Bible:Lev 8:1 ]][[8:1 &gt;&gt; Lev 8:1]] {{field-on:Bible}} И говори Господ Мойсею и рече: {{field-off:Bible}}</w:t>
      </w:r>
    </w:p>
    <w:p>
      <w:pPr>
        <w:pStyle w:val="Normal"/>
        <w:rPr/>
      </w:pPr>
      <w:r>
        <w:rPr/>
        <w:t>[[@Bible:Lev 8:2 ]][[8:2 &gt;&gt; Lev 8:2]] {{field-on:Bible}} Вземи Аарона и синовете му с него, и одеждите, и маслото на помазването,и юнеца на приношението за грях, и двата овна, и коша с безквасните; {{field-off:Bible}}</w:t>
      </w:r>
    </w:p>
    <w:p>
      <w:pPr>
        <w:pStyle w:val="Normal"/>
        <w:rPr/>
      </w:pPr>
      <w:r>
        <w:rPr/>
        <w:t>[[@Bible:Lev 8:3 ]][[8:3 &gt;&gt; Lev 8:3]] {{field-on:Bible}} и събери всичкия събор при дверите на скинията на събранието. {{field-off:Bible}}</w:t>
      </w:r>
    </w:p>
    <w:p>
      <w:pPr>
        <w:pStyle w:val="Normal"/>
        <w:rPr/>
      </w:pPr>
      <w:r>
        <w:rPr/>
        <w:t>[[@Bible:Lev 8:4 ]][[8:4 &gt;&gt; Lev 8:4]] {{field-on:Bible}} И направи Моисей както му заповяда Господ; и събра се съборът пред дверите на скинията на събранието. {{field-off:Bible}}</w:t>
      </w:r>
    </w:p>
    <w:p>
      <w:pPr>
        <w:pStyle w:val="Normal"/>
        <w:rPr/>
      </w:pPr>
      <w:r>
        <w:rPr/>
        <w:t>[[@Bible:Lev 8:5 ]][[8:5 &gt;&gt; Lev 8:5]] {{field-on:Bible}} И рече Моисей на събранието: Тово е което заповяда Господ да направим. {{field-off:Bible}}</w:t>
      </w:r>
    </w:p>
    <w:p>
      <w:pPr>
        <w:pStyle w:val="Normal"/>
        <w:rPr/>
      </w:pPr>
      <w:r>
        <w:rPr/>
        <w:t>[[@Bible:Lev 8:6 ]][[8:6 &gt;&gt; Lev 8:6]] {{field-on:Bible}} И доведе Моисей Аарона и синовете му, и изми ги с вода. {{field-off:Bible}}</w:t>
      </w:r>
    </w:p>
    <w:p>
      <w:pPr>
        <w:pStyle w:val="Normal"/>
        <w:rPr/>
      </w:pPr>
      <w:r>
        <w:rPr/>
        <w:t>[[@Bible:Lev 8:7 ]][[8:7 &gt;&gt; Lev 8:7]] {{field-on:Bible}} И тури хитона на него, и опаса го с пояса, и облече го с мантията, и тури на него ефода, и препаса го с препоясанието на ефода, и стегна го с него. {{field-off:Bible}}</w:t>
      </w:r>
    </w:p>
    <w:p>
      <w:pPr>
        <w:pStyle w:val="Normal"/>
        <w:rPr/>
      </w:pPr>
      <w:r>
        <w:rPr/>
        <w:t>[[@Bible:Lev 8:8 ]][[8:8 &gt;&gt; Lev 8:8]] {{field-on:Bible}} И тури на него нагръдника; и у нагръдника тури Урима и Тумима. {{field-off:Bible}}</w:t>
      </w:r>
    </w:p>
    <w:p>
      <w:pPr>
        <w:pStyle w:val="Normal"/>
        <w:rPr/>
      </w:pPr>
      <w:r>
        <w:rPr/>
        <w:t>[[@Bible:Lev 8:9 ]][[8:9 &gt;&gt; Lev 8:9]] {{field-on:Bible}} И тури кидара на главата му; и отпред на кидара му тури златната плоча, сиреч, светия венец, както бе заповядал Господ Моисею. {{field-off:Bible}}</w:t>
      </w:r>
    </w:p>
    <w:p>
      <w:pPr>
        <w:pStyle w:val="Normal"/>
        <w:rPr/>
      </w:pPr>
      <w:r>
        <w:rPr/>
        <w:t>[[@Bible:Lev 8:10 ]][[8:10 &gt;&gt; Lev 8:10]] {{field-on:Bible}} И взе Моисей маслото на помазването; и помаза скинията и всичко в нея, и освети ги. {{field-off:Bible}}</w:t>
      </w:r>
    </w:p>
    <w:p>
      <w:pPr>
        <w:pStyle w:val="Normal"/>
        <w:rPr/>
      </w:pPr>
      <w:r>
        <w:rPr/>
        <w:t>[[@Bible:Lev 8:11 ]][[8:11 &gt;&gt; Lev 8:11]] {{field-on:Bible}} И поръси с него върху олтаря седем пъти, и помаза олтаря и всичките му съсъди, и омивалницата и стоялото й, за да ги освети. {{field-off:Bible}}</w:t>
      </w:r>
    </w:p>
    <w:p>
      <w:pPr>
        <w:pStyle w:val="Normal"/>
        <w:rPr/>
      </w:pPr>
      <w:r>
        <w:rPr/>
        <w:t>[[@Bible:Lev 8:12 ]][[8:12 &gt;&gt; Lev 8:12]] {{field-on:Bible}} И изля от маслото на помазването на Аароновата глава и помаза го, за да го освети. {{field-off:Bible}}</w:t>
      </w:r>
    </w:p>
    <w:p>
      <w:pPr>
        <w:pStyle w:val="Normal"/>
        <w:rPr/>
      </w:pPr>
      <w:r>
        <w:rPr/>
        <w:t>[[@Bible:Lev 8:13 ]][[8:13 &gt;&gt; Lev 8:13]] {{field-on:Bible}} И приведе Мойсей Аароновите синове, и облече ги с хитони, и опаса ги с пояси, и тури им гъжви, както бе заповядал Господ Моисею. {{field-off:Bible}}</w:t>
      </w:r>
    </w:p>
    <w:p>
      <w:pPr>
        <w:pStyle w:val="Normal"/>
        <w:rPr/>
      </w:pPr>
      <w:r>
        <w:rPr/>
        <w:t>[[@Bible:Lev 8:14 ]][[8:14 &gt;&gt; Lev 8:14]] {{field-on:Bible}} И приведе юнеца на приношението за грях; и Аарон и синовете му туриха ръцете си на главата на юнеца приносимия за грях. {{field-off:Bible}}</w:t>
      </w:r>
    </w:p>
    <w:p>
      <w:pPr>
        <w:pStyle w:val="Normal"/>
        <w:rPr/>
      </w:pPr>
      <w:r>
        <w:rPr/>
        <w:t>[[@Bible:Lev 8:15 ]][[8:15 &gt;&gt; Lev 8:15]] {{field-on:Bible}} И закла го, и взе Моисей кръвта и с пръста си тури на роговете на олтаря изоколо, и очисти олтаря, и кръвта изля в основанието на олтаря и освети го, за да направи умилостивение върху него. {{field-off:Bible}}</w:t>
      </w:r>
    </w:p>
    <w:p>
      <w:pPr>
        <w:pStyle w:val="Normal"/>
        <w:rPr/>
      </w:pPr>
      <w:r>
        <w:rPr/>
        <w:t>[[@Bible:Lev 8:16 ]][[8:16 &gt;&gt; Lev 8:16]] {{field-on:Bible}} И взе всичката тлъстина която е върху вътрешностите, и булото на дроба, и двата бъбрека и тлъстината им, и изгори ги Моисей на олтаря. {{field-off:Bible}}</w:t>
      </w:r>
    </w:p>
    <w:p>
      <w:pPr>
        <w:pStyle w:val="Normal"/>
        <w:rPr/>
      </w:pPr>
      <w:r>
        <w:rPr/>
        <w:t>[[@Bible:Lev 8:17 ]][[8:17 &gt;&gt; Lev 8:17]] {{field-on:Bible}} А юнеца, кожата му, и месото му, и лайната му изгори на огън вън от стана, както бе заповядал Господ Моисею. {{field-off:Bible}}</w:t>
      </w:r>
    </w:p>
    <w:p>
      <w:pPr>
        <w:pStyle w:val="Normal"/>
        <w:rPr/>
      </w:pPr>
      <w:r>
        <w:rPr/>
        <w:t>[[@Bible:Lev 8:18 ]][[8:18 &gt;&gt; Lev 8:18]] {{field-on:Bible}} И приведе овена за всесъжението; и Аарон и синовете му тириха ръцете си на главата на овена. {{field-off:Bible}}</w:t>
      </w:r>
    </w:p>
    <w:p>
      <w:pPr>
        <w:pStyle w:val="Normal"/>
        <w:rPr/>
      </w:pPr>
      <w:r>
        <w:rPr/>
        <w:t>[[@Bible:Lev 8:19 ]][[8:19 &gt;&gt; Lev 8:19]] {{field-on:Bible}} И закла го, и поръси Моисей олтаря изоколо с кръвта. {{field-off:Bible}}</w:t>
      </w:r>
    </w:p>
    <w:p>
      <w:pPr>
        <w:pStyle w:val="Normal"/>
        <w:rPr/>
      </w:pPr>
      <w:r>
        <w:rPr/>
        <w:t>[[@Bible:Lev 8:20 ]][[8:20 &gt;&gt; Lev 8:20]] {{field-on:Bible}} И насече овена на късове; и изгори Моисей главата, и късовете, и тлъстината. {{field-off:Bible}}</w:t>
      </w:r>
    </w:p>
    <w:p>
      <w:pPr>
        <w:pStyle w:val="Normal"/>
        <w:rPr/>
      </w:pPr>
      <w:r>
        <w:rPr/>
        <w:t>[[@Bible:Lev 8:21 ]][[8:21 &gt;&gt; Lev 8:21]] {{field-on:Bible}} А вътрешностите и нозете изми с вода; и изгори Моисей на олтаря всичкия овен; и то бе всесъжение за ухание благовонно, жъртва Господу, както бе заповядал Господ Моисею. {{field-off:Bible}}</w:t>
      </w:r>
    </w:p>
    <w:p>
      <w:pPr>
        <w:pStyle w:val="Normal"/>
        <w:rPr/>
      </w:pPr>
      <w:r>
        <w:rPr/>
        <w:t>[[@Bible:Lev 8:22 ]][[8:22 &gt;&gt; Lev 8:22]] {{field-on:Bible}} И приведе втория овен, овена на посвещението; и Аарон и синовете му туриха ръцете си на главата на овена. {{field-off:Bible}}</w:t>
      </w:r>
    </w:p>
    <w:p>
      <w:pPr>
        <w:pStyle w:val="Normal"/>
        <w:rPr/>
      </w:pPr>
      <w:r>
        <w:rPr/>
        <w:t>[[@Bible:Lev 8:23 ]][[8:23 &gt;&gt; Lev 8:23]] {{field-on:Bible}} И закла го, и взе Моисей от кръвта му и тури на края на дясното Аароново уха, и на палеца на дясната му ръка, и на големия пръст на дясната му нога. {{field-off:Bible}}</w:t>
      </w:r>
    </w:p>
    <w:p>
      <w:pPr>
        <w:pStyle w:val="Normal"/>
        <w:rPr/>
      </w:pPr>
      <w:r>
        <w:rPr/>
        <w:t>[[@Bible:Lev 8:24 ]][[8:24 &gt;&gt; Lev 8:24]] {{field-on:Bible}} И приведе Аароновите синове, и тури Моисей от кръвта на края на дясното им ухо, и на палците на десните им ръце, и на големите пръсти на десните им нозе; и поръси Моисей олтаря наоколо с кръвта. {{field-off:Bible}}</w:t>
      </w:r>
    </w:p>
    <w:p>
      <w:pPr>
        <w:pStyle w:val="Normal"/>
        <w:rPr/>
      </w:pPr>
      <w:r>
        <w:rPr/>
        <w:t>[[@Bible:Lev 8:25 ]][[8:25 &gt;&gt; Lev 8:25]] {{field-on:Bible}} И взе тлъстината и опашката, и всичката тлъстина върху вътрешностите, и булото на дроба, и двата бъбрека и тлъстината им, и дясното бедро. {{field-off:Bible}}</w:t>
      </w:r>
    </w:p>
    <w:p>
      <w:pPr>
        <w:pStyle w:val="Normal"/>
        <w:rPr/>
      </w:pPr>
      <w:r>
        <w:rPr/>
        <w:t>[[@Bible:Lev 8:26 ]][[8:26 &gt;&gt; Lev 8:26]] {{field-on:Bible}} И от коша на безквасните който беше пред Господа взе една безквасна пита, и един хляб месен с елей, и една кора, и тури ги на тлъстината и на дясното бедро. {{field-off:Bible}}</w:t>
      </w:r>
    </w:p>
    <w:p>
      <w:pPr>
        <w:pStyle w:val="Normal"/>
        <w:rPr/>
      </w:pPr>
      <w:r>
        <w:rPr/>
        <w:t>[[@Bible:Lev 8:27 ]][[8:27 &gt;&gt; Lev 8:27]] {{field-on:Bible}} И тури всичко това в ръцете на Аарона и в ръцете на синовете му, и подвижи ги за приношение движимо пред Господа. {{field-off:Bible}}</w:t>
      </w:r>
    </w:p>
    <w:p>
      <w:pPr>
        <w:pStyle w:val="Normal"/>
        <w:rPr/>
      </w:pPr>
      <w:r>
        <w:rPr/>
        <w:t>[[@Bible:Lev 8:28 ]][[8:28 &gt;&gt; Lev 8:28]] {{field-on:Bible}} И взе ги Моисей от ръцете им и изгори ги на олтаря върху всесъжението: това бе посвещение за ухание благовонно: то беше жъртва Господу. {{field-off:Bible}}</w:t>
      </w:r>
    </w:p>
    <w:p>
      <w:pPr>
        <w:pStyle w:val="Normal"/>
        <w:rPr/>
      </w:pPr>
      <w:r>
        <w:rPr/>
        <w:t>[[@Bible:Lev 8:29 ]][[8:29 &gt;&gt; Lev 8:29]] {{field-on:Bible}} И взе Моисей гръдите и подвижи ги за приношение движимо пред Господа: това беше дял на Моисея от овена на посвещението, както бе заповядал Господ Моисею. {{field-off:Bible}}</w:t>
      </w:r>
    </w:p>
    <w:p>
      <w:pPr>
        <w:pStyle w:val="Normal"/>
        <w:rPr/>
      </w:pPr>
      <w:r>
        <w:rPr/>
        <w:t>[[@Bible:Lev 8:30 ]][[8:30 &gt;&gt; Lev 8:30]] {{field-on:Bible}} И взе Моисей от маслото на помазването, и от кръвта която беше на олтаря, и поръси Аарона, одеждите му, и синовете му, и одеждите на синовете му с него; и освети Аарона, одеждите му и синовете му, и одеждите на синовете му с него. {{field-off:Bible}}</w:t>
      </w:r>
    </w:p>
    <w:p>
      <w:pPr>
        <w:pStyle w:val="Normal"/>
        <w:rPr/>
      </w:pPr>
      <w:r>
        <w:rPr/>
        <w:t>[[@Bible:Lev 8:31 ]][[8:31 &gt;&gt; Lev 8:31]] {{field-on:Bible}} И рече Моисей на Аарона и на синовете му: Сварете месото при дверите на скинията на събранието; и там го яжте, и хляба който е в коша на посвещението, както ми биде заповядано и речено: Аарон и синовете му да ги ядат. {{field-off:Bible}}</w:t>
      </w:r>
    </w:p>
    <w:p>
      <w:pPr>
        <w:pStyle w:val="Normal"/>
        <w:rPr/>
      </w:pPr>
      <w:r>
        <w:rPr/>
        <w:t>[[@Bible:Lev 8:32 ]][[8:32 &gt;&gt; Lev 8:32]] {{field-on:Bible}} А остатъка на месото и на хляба да изгорите в огъня. {{field-off:Bible}}</w:t>
      </w:r>
    </w:p>
    <w:p>
      <w:pPr>
        <w:pStyle w:val="Normal"/>
        <w:rPr/>
      </w:pPr>
      <w:r>
        <w:rPr/>
        <w:t>[[@Bible:Lev 8:33 ]][[8:33 &gt;&gt; Lev 8:33]] {{field-on:Bible}} И от дверите на скинията на събранието седем дена да не излезете, доде се изпълнят дните на посвещението ви; защото в седем дена ще се свърши посвещението ви. {{field-off:Bible}}</w:t>
      </w:r>
    </w:p>
    <w:p>
      <w:pPr>
        <w:pStyle w:val="Normal"/>
        <w:rPr/>
      </w:pPr>
      <w:r>
        <w:rPr/>
        <w:t>[[@Bible:Lev 8:34 ]][[8:34 &gt;&gt; Lev 8:34]] {{field-on:Bible}} Както се направи в този ден, така заповядва Господ да се свършва, за да бива умилостивение за вас. {{field-off:Bible}}</w:t>
      </w:r>
    </w:p>
    <w:p>
      <w:pPr>
        <w:pStyle w:val="Normal"/>
        <w:rPr/>
      </w:pPr>
      <w:r>
        <w:rPr/>
        <w:t>[[@Bible:Lev 8:35 ]][[8:35 &gt;&gt; Lev 8:35]] {{field-on:Bible}} И да седите седем дена при дверите на скинията на събранието, дене и ноще; и да пазите стражата Господня, за да не умрете; защото, така ми се заповяда {{field-off:Bible}}</w:t>
      </w:r>
    </w:p>
    <w:p>
      <w:pPr>
        <w:pStyle w:val="Normal"/>
        <w:rPr/>
      </w:pPr>
      <w:r>
        <w:rPr/>
        <w:t>[[@Bible:Lev 8:36 ]][[8:36 &gt;&gt; Lev 8:36]] {{field-on:Bible}} И направи Аарон и синовете му всичко това което заповяда Господ чрез Моисеева ръка. {{field-off:Bible}}</w:t>
      </w:r>
    </w:p>
    <w:p>
      <w:pPr>
        <w:pStyle w:val="Heading2"/>
        <w:rPr/>
      </w:pPr>
      <w:r>
        <w:rPr/>
        <w:t>Глава 9</w:t>
      </w:r>
    </w:p>
    <w:p>
      <w:pPr>
        <w:pStyle w:val="Normal"/>
        <w:rPr/>
      </w:pPr>
      <w:r>
        <w:rPr/>
        <w:t>[[@Bible:Lev 9:1 ]][[9:1 &gt;&gt; Lev 9:1]] {{field-on:Bible}} И в осмия ден Моисей повика Аарона, и синовете му, и Израилевите старци; {{field-off:Bible}}</w:t>
      </w:r>
    </w:p>
    <w:p>
      <w:pPr>
        <w:pStyle w:val="Normal"/>
        <w:rPr/>
      </w:pPr>
      <w:r>
        <w:rPr/>
        <w:t>[[@Bible:Lev 9:2 ]][[9:2 &gt;&gt; Lev 9:2]] {{field-on:Bible}} и рече Аарону: Вземи си теле от говедата в приношение за грях, и овен за всесъжение, безпорочни, и принес ги пред Господа. {{field-off:Bible}}</w:t>
      </w:r>
    </w:p>
    <w:p>
      <w:pPr>
        <w:pStyle w:val="Normal"/>
        <w:rPr/>
      </w:pPr>
      <w:r>
        <w:rPr/>
        <w:t>[[@Bible:Lev 9:3 ]][[9:3 &gt;&gt; Lev 9:3]] {{field-on:Bible}} И на Израилевите синове да говориш и да речеш: Вземете яре от козите в приношение за грях, и теле, и агне, еднолетни, безпорочни, за всесъжение, {{field-off:Bible}}</w:t>
      </w:r>
    </w:p>
    <w:p>
      <w:pPr>
        <w:pStyle w:val="Normal"/>
        <w:rPr/>
      </w:pPr>
      <w:r>
        <w:rPr/>
        <w:t>[[@Bible:Lev 9:4 ]][[9:4 &gt;&gt; Lev 9:4]] {{field-on:Bible}} и юнец и овен за примирително приношение да пожъртвувате пред Господа, и хлебно приношение месено с елей; защото днес ще се яви Господ вам. {{field-off:Bible}}</w:t>
      </w:r>
    </w:p>
    <w:p>
      <w:pPr>
        <w:pStyle w:val="Normal"/>
        <w:rPr/>
      </w:pPr>
      <w:r>
        <w:rPr/>
        <w:t>[[@Bible:Lev 9:5 ]][[9:5 &gt;&gt; Lev 9:5]] {{field-on:Bible}} И донесоха онова което заповяда Моисей пред скинията на събранието; и приближи всичкото събрание та застана пред Господа. {{field-off:Bible}}</w:t>
      </w:r>
    </w:p>
    <w:p>
      <w:pPr>
        <w:pStyle w:val="Normal"/>
        <w:rPr/>
      </w:pPr>
      <w:r>
        <w:rPr/>
        <w:t>[[@Bible:Lev 9:6 ]][[9:6 &gt;&gt; Lev 9:6]] {{field-on:Bible}} И рече Мойсей: Това е което заповяда Господ да направите; и ще ви се яви славата Господня. {{field-off:Bible}}</w:t>
      </w:r>
    </w:p>
    <w:p>
      <w:pPr>
        <w:pStyle w:val="Normal"/>
        <w:rPr/>
      </w:pPr>
      <w:r>
        <w:rPr/>
        <w:t>[[@Bible:Lev 9:7 ]][[9:7 &gt;&gt; Lev 9:7]] {{field-on:Bible}} И рече Моисей Аарону: Пристъпи при олтаря, и направи приношението си за грях и всесъжението си, и направи умилостивение за себе си и за людете; и принес приноса за людете, и направи умилостивение за тях, както заповяда Господ. {{field-off:Bible}}</w:t>
      </w:r>
    </w:p>
    <w:p>
      <w:pPr>
        <w:pStyle w:val="Normal"/>
        <w:rPr/>
      </w:pPr>
      <w:r>
        <w:rPr/>
        <w:t>[[@Bible:Lev 9:8 ]][[9:8 &gt;&gt; Lev 9:8]] {{field-on:Bible}} И пристъпи Аарон при олтаря, и закла телето на приношението за грях което беше за него. {{field-off:Bible}}</w:t>
      </w:r>
    </w:p>
    <w:p>
      <w:pPr>
        <w:pStyle w:val="Normal"/>
        <w:rPr/>
      </w:pPr>
      <w:r>
        <w:rPr/>
        <w:t>[[@Bible:Lev 9:9 ]][[9:9 &gt;&gt; Lev 9:9]] {{field-on:Bible}} И Аароновите синове донесоха кръвта нему; и натопи пръста си в кръвта и тури върх роговете на олтаря, и изля кръвта в основанието на олтаря. {{field-off:Bible}}</w:t>
      </w:r>
    </w:p>
    <w:p>
      <w:pPr>
        <w:pStyle w:val="Normal"/>
        <w:rPr/>
      </w:pPr>
      <w:r>
        <w:rPr/>
        <w:t>[[@Bible:Lev 9:10 ]][[9:10 &gt;&gt; Lev 9:10]] {{field-on:Bible}} А тлъстината, и бъбреците, и булото на дроба от приношението за грях изгори на олтаря, както бе заповядал Господ Моисею. {{field-off:Bible}}</w:t>
      </w:r>
    </w:p>
    <w:p>
      <w:pPr>
        <w:pStyle w:val="Normal"/>
        <w:rPr/>
      </w:pPr>
      <w:r>
        <w:rPr/>
        <w:t>[[@Bible:Lev 9:11 ]][[9:11 &gt;&gt; Lev 9:11]] {{field-on:Bible}} А месото и кожата изгори на огън вън от стана. {{field-off:Bible}}</w:t>
      </w:r>
    </w:p>
    <w:p>
      <w:pPr>
        <w:pStyle w:val="Normal"/>
        <w:rPr/>
      </w:pPr>
      <w:r>
        <w:rPr/>
        <w:t>[[@Bible:Lev 9:12 ]][[9:12 &gt;&gt; Lev 9:12]] {{field-on:Bible}} И закла всесъжението; и Аароновите синове му представиха кръвта, и поръси с нея олтаря наоколо. {{field-off:Bible}}</w:t>
      </w:r>
    </w:p>
    <w:p>
      <w:pPr>
        <w:pStyle w:val="Normal"/>
        <w:rPr/>
      </w:pPr>
      <w:r>
        <w:rPr/>
        <w:t>[[@Bible:Lev 9:13 ]][[9:13 &gt;&gt; Lev 9:13]] {{field-on:Bible}} И донесоха му всесъжението на късове, и главата; и изгори ги на олтаря; {{field-off:Bible}}</w:t>
      </w:r>
    </w:p>
    <w:p>
      <w:pPr>
        <w:pStyle w:val="Normal"/>
        <w:rPr/>
      </w:pPr>
      <w:r>
        <w:rPr/>
        <w:t>[[@Bible:Lev 9:14 ]][[9:14 &gt;&gt; Lev 9:14]] {{field-on:Bible}} и изми вътрешностите и нозете, и изгори ги на олтаря върху всесъжението. {{field-off:Bible}}</w:t>
      </w:r>
    </w:p>
    <w:p>
      <w:pPr>
        <w:pStyle w:val="Normal"/>
        <w:rPr/>
      </w:pPr>
      <w:r>
        <w:rPr/>
        <w:t>[[@Bible:Lev 9:15 ]][[9:15 &gt;&gt; Lev 9:15]] {{field-on:Bible}} И принесе приноса за людете; и взе ярето на приношението за грях което беше за людете, и закла го, и принесе го за грях, както и първото. {{field-off:Bible}}</w:t>
      </w:r>
    </w:p>
    <w:p>
      <w:pPr>
        <w:pStyle w:val="Normal"/>
        <w:rPr/>
      </w:pPr>
      <w:r>
        <w:rPr/>
        <w:t>[[@Bible:Lev 9:16 ]][[9:16 &gt;&gt; Lev 9:16]] {{field-on:Bible}} И принесе всесъжението, и направи го според наредбата. {{field-off:Bible}}</w:t>
      </w:r>
    </w:p>
    <w:p>
      <w:pPr>
        <w:pStyle w:val="Normal"/>
        <w:rPr/>
      </w:pPr>
      <w:r>
        <w:rPr/>
        <w:t>[[@Bible:Lev 9:17 ]][[9:17 &gt;&gt; Lev 9:17]] {{field-on:Bible}} И принесе хлебното приношение, и напълни ръката си от него, и изгори го на олтаря, освен утренното всесъжение. {{field-off:Bible}}</w:t>
      </w:r>
    </w:p>
    <w:p>
      <w:pPr>
        <w:pStyle w:val="Normal"/>
        <w:rPr/>
      </w:pPr>
      <w:r>
        <w:rPr/>
        <w:t>[[@Bible:Lev 9:18 ]][[9:18 &gt;&gt; Lev 9:18]] {{field-on:Bible}} Закла още юнеца и овена на примирителната жертва която беше за людете; и Аароновите синове му представиха кръвта, (и поръси с нея олтаря изоколо,) {{field-off:Bible}}</w:t>
      </w:r>
    </w:p>
    <w:p>
      <w:pPr>
        <w:pStyle w:val="Normal"/>
        <w:rPr/>
      </w:pPr>
      <w:r>
        <w:rPr/>
        <w:t>[[@Bible:Lev 9:19 ]][[9:19 &gt;&gt; Lev 9:19]] {{field-on:Bible}} и тлъстините от юнеца, и от овена опашката, и тлъстината която покрива вътрешностите, и бъбреците, и булото на дроба; {{field-off:Bible}}</w:t>
      </w:r>
    </w:p>
    <w:p>
      <w:pPr>
        <w:pStyle w:val="Normal"/>
        <w:rPr/>
      </w:pPr>
      <w:r>
        <w:rPr/>
        <w:t>[[@Bible:Lev 9:20 ]][[9:20 &gt;&gt; Lev 9:20]] {{field-on:Bible}} и туриха тлъстините върх гръдите и той изгори тлъстините върху олтаря. {{field-off:Bible}}</w:t>
      </w:r>
    </w:p>
    <w:p>
      <w:pPr>
        <w:pStyle w:val="Normal"/>
        <w:rPr/>
      </w:pPr>
      <w:r>
        <w:rPr/>
        <w:t>[[@Bible:Lev 9:21 ]][[9:21 &gt;&gt; Lev 9:21]] {{field-on:Bible}} А гръдите и дясното бедро подвижи Аарон за приношение движимо пред Господа, както бе заповядал Мойсей. {{field-off:Bible}}</w:t>
      </w:r>
    </w:p>
    <w:p>
      <w:pPr>
        <w:pStyle w:val="Normal"/>
        <w:rPr/>
      </w:pPr>
      <w:r>
        <w:rPr/>
        <w:t>[[@Bible:Lev 9:22 ]][[9:22 &gt;&gt; Lev 9:22]] {{field-on:Bible}} И подигна Аарон ръцете си към людете и благослови ги; и като принесе приношението за грях, и всесъжението, и примирителните приношения, слезе. {{field-off:Bible}}</w:t>
      </w:r>
    </w:p>
    <w:p>
      <w:pPr>
        <w:pStyle w:val="Normal"/>
        <w:rPr/>
      </w:pPr>
      <w:r>
        <w:rPr/>
        <w:t>[[@Bible:Lev 9:23 ]][[9:23 &gt;&gt; Lev 9:23]] {{field-on:Bible}} И влезе Моисей и Аарон в скинията на събранието, и като излязоха благословиха людете; и яви се славата Господня на всичките люде. {{field-off:Bible}}</w:t>
      </w:r>
    </w:p>
    <w:p>
      <w:pPr>
        <w:pStyle w:val="Normal"/>
        <w:rPr/>
      </w:pPr>
      <w:r>
        <w:rPr/>
        <w:t>[[@Bible:Lev 9:24 ]][[9:24 &gt;&gt; Lev 9:24]] {{field-on:Bible}} И излезе огън от лицето Господне и пояде всесъжението и тлъстините върху олтаря; и като видяха това всичките люде възкликнаха и паднаха на лице. {{field-off:Bible}}</w:t>
      </w:r>
    </w:p>
    <w:p>
      <w:pPr>
        <w:pStyle w:val="Heading2"/>
        <w:rPr/>
      </w:pPr>
      <w:r>
        <w:rPr/>
        <w:t>Глава 10</w:t>
      </w:r>
    </w:p>
    <w:p>
      <w:pPr>
        <w:pStyle w:val="Normal"/>
        <w:rPr/>
      </w:pPr>
      <w:r>
        <w:rPr/>
        <w:t>[[@Bible:Lev 10:1 ]][[10:1 &gt;&gt; Lev 10:1]] {{field-on:Bible}} И взеха Аароновите синове, Надав и Авиуд, всеки кадилницата си, и туриха в тях огън, и на него туриха темян, и принесоха пред Господа чужд огън, когото не бе им заповядал. {{field-off:Bible}}</w:t>
      </w:r>
    </w:p>
    <w:p>
      <w:pPr>
        <w:pStyle w:val="Normal"/>
        <w:rPr/>
      </w:pPr>
      <w:r>
        <w:rPr/>
        <w:t>[[@Bible:Lev 10:2 ]][[10:2 &gt;&gt; Lev 10:2]] {{field-on:Bible}} И излезе огън от лицето Господне и пояде ги; и умряха пред Господа. {{field-off:Bible}}</w:t>
      </w:r>
    </w:p>
    <w:p>
      <w:pPr>
        <w:pStyle w:val="Normal"/>
        <w:rPr/>
      </w:pPr>
      <w:r>
        <w:rPr/>
        <w:t>[[@Bible:Lev 10:3 ]][[10:3 &gt;&gt; Lev 10:3]] {{field-on:Bible}} Тогаз рече Моисей Аарону: Това е което рече Господ когато каза: Аз ще се осветя в онези които се приближат при мене, и ще се прославя пред всичките люде. И Аарон замълча. {{field-off:Bible}}</w:t>
      </w:r>
    </w:p>
    <w:p>
      <w:pPr>
        <w:pStyle w:val="Normal"/>
        <w:rPr/>
      </w:pPr>
      <w:r>
        <w:rPr/>
        <w:t>[[@Bible:Lev 10:4 ]][[10:4 &gt;&gt; Lev 10:4]] {{field-on:Bible}} И повикна Моисей Мисаила и Елисафана, синовете на Озиила, Аароновия стрика, и рече им: Пристъпете, вземете братията си изпред светилището, и изнесте ги вън от стана {{field-off:Bible}}</w:t>
      </w:r>
    </w:p>
    <w:p>
      <w:pPr>
        <w:pStyle w:val="Normal"/>
        <w:rPr/>
      </w:pPr>
      <w:r>
        <w:rPr/>
        <w:t>[[@Bible:Lev 10:5 ]][[10:5 &gt;&gt; Lev 10:5]] {{field-on:Bible}} И те пристъпиха и изнесоха ги с хитоните им вън от стана, както рече Моисей. {{field-off:Bible}}</w:t>
      </w:r>
    </w:p>
    <w:p>
      <w:pPr>
        <w:pStyle w:val="Normal"/>
        <w:rPr/>
      </w:pPr>
      <w:r>
        <w:rPr/>
        <w:t>[[@Bible:Lev 10:6 ]][[10:6 &gt;&gt; Lev 10:6]] {{field-on:Bible}} И рече Моисей на Аарона и на синовете му Елеазара и Итамара: Главите си да не откриете, и дрехите си да не раздерете, за да не умрете и да не дойде гняв на всичкото събрание; но братията ви, всичкий Израилев дом, нека плачат за изгарянето което направи Господ. {{field-off:Bible}}</w:t>
      </w:r>
    </w:p>
    <w:p>
      <w:pPr>
        <w:pStyle w:val="Normal"/>
        <w:rPr/>
      </w:pPr>
      <w:r>
        <w:rPr/>
        <w:t>[[@Bible:Lev 10:7 ]][[10:7 &gt;&gt; Lev 10:7]] {{field-on:Bible}} И да не излезете от дверите на скинията на събранието, за да не умрете; защото маслото на помазването Господне е на вас. И направиха според словото Моисеево. {{field-off:Bible}}</w:t>
      </w:r>
    </w:p>
    <w:p>
      <w:pPr>
        <w:pStyle w:val="Normal"/>
        <w:rPr/>
      </w:pPr>
      <w:r>
        <w:rPr/>
        <w:t>[[@Bible:Lev 10:8 ]][[10:8 &gt;&gt; Lev 10:8]] {{field-on:Bible}} И говори Господ Аарону и рече: {{field-off:Bible}}</w:t>
      </w:r>
    </w:p>
    <w:p>
      <w:pPr>
        <w:pStyle w:val="Normal"/>
        <w:rPr/>
      </w:pPr>
      <w:r>
        <w:rPr/>
        <w:t>[[@Bible:Lev 10:9 ]][[10:9 &gt;&gt; Lev 10:9]] {{field-on:Bible}} Вино и сикера да не пиете, ти и синовете ти с тебе, когато влизате в скинията на събранието, за да не умрете: това ще бъде вечно узаконение в родовете ви, {{field-off:Bible}}</w:t>
      </w:r>
    </w:p>
    <w:p>
      <w:pPr>
        <w:pStyle w:val="Normal"/>
        <w:rPr/>
      </w:pPr>
      <w:r>
        <w:rPr/>
        <w:t>[[@Bible:Lev 10:10 ]][[10:10 &gt;&gt; Lev 10:10]] {{field-on:Bible}} и за да разпознавате между свето и скверно и между нечисто и чисто, {{field-off:Bible}}</w:t>
      </w:r>
    </w:p>
    <w:p>
      <w:pPr>
        <w:pStyle w:val="Normal"/>
        <w:rPr/>
      </w:pPr>
      <w:r>
        <w:rPr/>
        <w:t>[[@Bible:Lev 10:11 ]][[10:11 &gt;&gt; Lev 10:11]] {{field-on:Bible}} и за да учите Израилевите синове всичките повеления които им говори Господ чрез Моисеева ръка. {{field-off:Bible}}</w:t>
      </w:r>
    </w:p>
    <w:p>
      <w:pPr>
        <w:pStyle w:val="Normal"/>
        <w:rPr/>
      </w:pPr>
      <w:r>
        <w:rPr/>
        <w:t>[[@Bible:Lev 10:12 ]][[10:12 &gt;&gt; Lev 10:12]] {{field-on:Bible}} И рече Мосей на Аарона и на останалите му синове Елеазара и Итамара: Вземете хлебното приношение което е останало от Господните жъртви, и яжте го безквасно при олтаря; защото е пресвето. {{field-off:Bible}}</w:t>
      </w:r>
    </w:p>
    <w:p>
      <w:pPr>
        <w:pStyle w:val="Normal"/>
        <w:rPr/>
      </w:pPr>
      <w:r>
        <w:rPr/>
        <w:t>[[@Bible:Lev 10:13 ]][[10:13 &gt;&gt; Lev 10:13]] {{field-on:Bible}} И да го ядете на свето място; понеже то е определено за тебе и определено за синовете ти от жъртвите Господни; защото така ми е заповядано. {{field-off:Bible}}</w:t>
      </w:r>
    </w:p>
    <w:p>
      <w:pPr>
        <w:pStyle w:val="Normal"/>
        <w:rPr/>
      </w:pPr>
      <w:r>
        <w:rPr/>
        <w:t>[[@Bible:Lev 10:14 ]][[10:14 &gt;&gt; Lev 10:14]] {{field-on:Bible}} И гръдите на движимото приношение и бедрото на възвишаемото ще ядете на чисто месо, ти и синовете ти и дъщерите ти с тебе; защото то е определено за тебе и определено за синовете ти, дадено от примирителните жертви на Израилевите синове. {{field-off:Bible}}</w:t>
      </w:r>
    </w:p>
    <w:p>
      <w:pPr>
        <w:pStyle w:val="Normal"/>
        <w:rPr/>
      </w:pPr>
      <w:r>
        <w:rPr/>
        <w:t>[[@Bible:Lev 10:15 ]][[10:15 &gt;&gt; Lev 10:15]] {{field-on:Bible}} Бедрото на възвишаемото и гръдите на движимото приношение да донесат: наедно с приношенията на тлъстината да ги подвижат за движимо приношение пред Господа: и да бъде твое и на синовете ти с тебе по вечно узаконение, както заповяда Господ. {{field-off:Bible}}</w:t>
      </w:r>
    </w:p>
    <w:p>
      <w:pPr>
        <w:pStyle w:val="Normal"/>
        <w:rPr/>
      </w:pPr>
      <w:r>
        <w:rPr/>
        <w:t>[[@Bible:Lev 10:16 ]][[10:16 &gt;&gt; Lev 10:16]] {{field-on:Bible}} И търсеше прилежно Моисей яреца на приношението за грях, и, ето, беше изгорен; и разгневи се на Елеазара и на Итамара, останалите Ааронови синове, и рече: {{field-off:Bible}}</w:t>
      </w:r>
    </w:p>
    <w:p>
      <w:pPr>
        <w:pStyle w:val="Normal"/>
        <w:rPr/>
      </w:pPr>
      <w:r>
        <w:rPr/>
        <w:t>[[@Bible:Lev 10:17 ]][[10:17 &gt;&gt; Lev 10:17]] {{field-on:Bible}} Защо не ядохте приношението за грях на свето място? защото е пресвето; и дадено ви е за да дигате беззаконието от събранието, и да правите умилостивение за тях пред Господа. {{field-off:Bible}}</w:t>
      </w:r>
    </w:p>
    <w:p>
      <w:pPr>
        <w:pStyle w:val="Normal"/>
        <w:rPr/>
      </w:pPr>
      <w:r>
        <w:rPr/>
        <w:t>[[@Bible:Lev 10:18 ]][[10:18 &gt;&gt; Lev 10:18]] {{field-on:Bible}} Ето, кръвта му не се внесе в светилището: трябваше непременно да го ядете в светилището, както заповядах. {{field-off:Bible}}</w:t>
      </w:r>
    </w:p>
    <w:p>
      <w:pPr>
        <w:pStyle w:val="Normal"/>
        <w:rPr/>
      </w:pPr>
      <w:r>
        <w:rPr/>
        <w:t>[[@Bible:Lev 10:19 ]][[10:19 &gt;&gt; Lev 10:19]] {{field-on:Bible}} И рече Аарон Моисею: Ето, те принесоха днес приношението си за грях и всесъжението си пред Господа; и таквиз работи ми се случиха; и ако бих ял днес приношението за грях, това ще ли бъде угодно пред очите Господни? {{field-off:Bible}}</w:t>
      </w:r>
    </w:p>
    <w:p>
      <w:pPr>
        <w:pStyle w:val="Normal"/>
        <w:rPr/>
      </w:pPr>
      <w:r>
        <w:rPr/>
        <w:t>[[@Bible:Lev 10:20 ]][[10:20 &gt;&gt; Lev 10:20]] {{field-on:Bible}} И като чу Моисей стана му угодно това. {{field-off:Bible}}</w:t>
      </w:r>
    </w:p>
    <w:p>
      <w:pPr>
        <w:pStyle w:val="Heading2"/>
        <w:rPr/>
      </w:pPr>
      <w:r>
        <w:rPr/>
        <w:t>Глава 11</w:t>
      </w:r>
    </w:p>
    <w:p>
      <w:pPr>
        <w:pStyle w:val="Normal"/>
        <w:rPr/>
      </w:pPr>
      <w:r>
        <w:rPr/>
        <w:t>[[@Bible:Lev 11:1 ]][[11:1 &gt;&gt; Lev 11:1]] {{field-on:Bible}} И говори Господ Моисею и Аарону и рече им: {{field-off:Bible}}</w:t>
      </w:r>
    </w:p>
    <w:p>
      <w:pPr>
        <w:pStyle w:val="Normal"/>
        <w:rPr/>
      </w:pPr>
      <w:r>
        <w:rPr/>
        <w:t>[[@Bible:Lev 11:2 ]][[11:2 &gt;&gt; Lev 11:2]] {{field-on:Bible}} Говорете на Израилевите синове и речете: Тези са животните които ще ядете от всичките скотове които са по земята. {{field-off:Bible}}</w:t>
      </w:r>
    </w:p>
    <w:p>
      <w:pPr>
        <w:pStyle w:val="Normal"/>
        <w:rPr/>
      </w:pPr>
      <w:r>
        <w:rPr/>
        <w:t>[[@Bible:Lev 11:3 ]][[11:3 &gt;&gt; Lev 11:3]] {{field-on:Bible}} От скотовете всяко що има раздвоение в копитото, и е с разцепени копита, и прегризва, него да ядете. {{field-off:Bible}}</w:t>
      </w:r>
    </w:p>
    <w:p>
      <w:pPr>
        <w:pStyle w:val="Normal"/>
        <w:rPr/>
      </w:pPr>
      <w:r>
        <w:rPr/>
        <w:t>[[@Bible:Lev 11:4 ]][[11:4 &gt;&gt; Lev 11:4]] {{field-on:Bible}} Но от тези които прегризват, или от онези които имат раздвоени копита, да не ядете тези: камилата, защото прегризва, но няма раздвоени копита: тя е нечиста за вас; {{field-off:Bible}}</w:t>
      </w:r>
    </w:p>
    <w:p>
      <w:pPr>
        <w:pStyle w:val="Normal"/>
        <w:rPr/>
      </w:pPr>
      <w:r>
        <w:rPr/>
        <w:t>[[@Bible:Lev 11:5 ]][[11:5 &gt;&gt; Lev 11:5]] {{field-on:Bible}} и кролика, защото прегризва, но няма раздвоени копита: нечист е за вас; {{field-off:Bible}}</w:t>
      </w:r>
    </w:p>
    <w:p>
      <w:pPr>
        <w:pStyle w:val="Normal"/>
        <w:rPr/>
      </w:pPr>
      <w:r>
        <w:rPr/>
        <w:t>[[@Bible:Lev 11:6 ]][[11:6 &gt;&gt; Lev 11:6]] {{field-on:Bible}} И заяка, защото прегризва, но няма раздвоени копита: той е нечист за вас; {{field-off:Bible}}</w:t>
      </w:r>
    </w:p>
    <w:p>
      <w:pPr>
        <w:pStyle w:val="Normal"/>
        <w:rPr/>
      </w:pPr>
      <w:r>
        <w:rPr/>
        <w:t>[[@Bible:Lev 11:7 ]][[11:7 &gt;&gt; Lev 11:7]] {{field-on:Bible}} и свинята, защото има раздвоение в копитото, и е с разцепено копито, но не прегризва: тя е нечиста за вас. {{field-off:Bible}}</w:t>
      </w:r>
    </w:p>
    <w:p>
      <w:pPr>
        <w:pStyle w:val="Normal"/>
        <w:rPr/>
      </w:pPr>
      <w:r>
        <w:rPr/>
        <w:t>[[@Bible:Lev 11:8 ]][[11:8 &gt;&gt; Lev 11:8]] {{field-on:Bible}} От месото им да не ядете, и до мършата им да се не прикоснувате; те са нечисти за вас. {{field-off:Bible}}</w:t>
      </w:r>
    </w:p>
    <w:p>
      <w:pPr>
        <w:pStyle w:val="Normal"/>
        <w:rPr/>
      </w:pPr>
      <w:r>
        <w:rPr/>
        <w:t>[[@Bible:Lev 11:9 ]][[11:9 &gt;&gt; Lev 11:9]] {{field-on:Bible}} От всичките които са в водите да ядете тези: всички които имат крила и люспи в водите, в моретата и в реките, тях да ядете. {{field-off:Bible}}</w:t>
      </w:r>
    </w:p>
    <w:p>
      <w:pPr>
        <w:pStyle w:val="Normal"/>
        <w:rPr/>
      </w:pPr>
      <w:r>
        <w:rPr/>
        <w:t>[[@Bible:Lev 11:10 ]][[11:10 &gt;&gt; Lev 11:10]] {{field-on:Bible}} А от всичко което се движи в водите, и от всяко одушевено животно което е в водите, всички които нямат крила и люспи в моретата и в реките гнусни са за вас. {{field-off:Bible}}</w:t>
      </w:r>
    </w:p>
    <w:p>
      <w:pPr>
        <w:pStyle w:val="Normal"/>
        <w:rPr/>
      </w:pPr>
      <w:r>
        <w:rPr/>
        <w:t>[[@Bible:Lev 11:11 ]][[11:11 &gt;&gt; Lev 11:11]] {{field-on:Bible}} Те непременно да бъдат гнусни за вас: от месото им да не ядете, и от мършата им да се гнусите. {{field-off:Bible}}</w:t>
      </w:r>
    </w:p>
    <w:p>
      <w:pPr>
        <w:pStyle w:val="Normal"/>
        <w:rPr/>
      </w:pPr>
      <w:r>
        <w:rPr/>
        <w:t>[[@Bible:Lev 11:12 ]][[11:12 &gt;&gt; Lev 11:12]] {{field-on:Bible}} Всичко в водите което няма крила нито люспи да бъде гнусно за вас. {{field-off:Bible}}</w:t>
      </w:r>
    </w:p>
    <w:p>
      <w:pPr>
        <w:pStyle w:val="Normal"/>
        <w:rPr/>
      </w:pPr>
      <w:r>
        <w:rPr/>
        <w:t>[[@Bible:Lev 11:13 ]][[11:13 &gt;&gt; Lev 11:13]] {{field-on:Bible}} И от птиците да се гнусите от тези: да не се ядат: гнусни са: орелът, и грифът, и морский орел, {{field-off:Bible}}</w:t>
      </w:r>
    </w:p>
    <w:p>
      <w:pPr>
        <w:pStyle w:val="Normal"/>
        <w:rPr/>
      </w:pPr>
      <w:r>
        <w:rPr/>
        <w:t>[[@Bible:Lev 11:14 ]][[11:14 &gt;&gt; Lev 11:14]] {{field-on:Bible}} и пилакът, и соколът по вида му, {{field-off:Bible}}</w:t>
      </w:r>
    </w:p>
    <w:p>
      <w:pPr>
        <w:pStyle w:val="Normal"/>
        <w:rPr/>
      </w:pPr>
      <w:r>
        <w:rPr/>
        <w:t>[[@Bible:Lev 11:15 ]][[11:15 &gt;&gt; Lev 11:15]] {{field-on:Bible}} всеки вран по вида му, {{field-off:Bible}}</w:t>
      </w:r>
    </w:p>
    <w:p>
      <w:pPr>
        <w:pStyle w:val="Normal"/>
        <w:rPr/>
      </w:pPr>
      <w:r>
        <w:rPr/>
        <w:t>[[@Bible:Lev 11:16 ]][[11:16 &gt;&gt; Lev 11:16]] {{field-on:Bible}} и камилоптицата, и совата, и кукувицата, и ястребът по вида му, {{field-off:Bible}}</w:t>
      </w:r>
    </w:p>
    <w:p>
      <w:pPr>
        <w:pStyle w:val="Normal"/>
        <w:rPr/>
      </w:pPr>
      <w:r>
        <w:rPr/>
        <w:t>[[@Bible:Lev 11:17 ]][[11:17 &gt;&gt; Lev 11:17]] {{field-on:Bible}} и нощний вран, и лиликът, и ивинът, {{field-off:Bible}}</w:t>
      </w:r>
    </w:p>
    <w:p>
      <w:pPr>
        <w:pStyle w:val="Normal"/>
        <w:rPr/>
      </w:pPr>
      <w:r>
        <w:rPr/>
        <w:t>[[@Bible:Lev 11:18 ]][[11:18 &gt;&gt; Lev 11:18]] {{field-on:Bible}} и лебедът, и неяситта, и сипът, {{field-off:Bible}}</w:t>
      </w:r>
    </w:p>
    <w:p>
      <w:pPr>
        <w:pStyle w:val="Normal"/>
        <w:rPr/>
      </w:pPr>
      <w:r>
        <w:rPr/>
        <w:t>[[@Bible:Lev 11:19 ]][[11:19 &gt;&gt; Lev 11:19]] {{field-on:Bible}} и щръкът, и цаплята по вида й, вдодът, и прилепът. {{field-off:Bible}}</w:t>
      </w:r>
    </w:p>
    <w:p>
      <w:pPr>
        <w:pStyle w:val="Normal"/>
        <w:rPr/>
      </w:pPr>
      <w:r>
        <w:rPr/>
        <w:t>[[@Bible:Lev 11:20 ]][[11:20 &gt;&gt; Lev 11:20]] {{field-on:Bible}} Всичките крилати пълзещи които ходят на четири нозе да бъдат за вас гнусни. {{field-off:Bible}}</w:t>
      </w:r>
    </w:p>
    <w:p>
      <w:pPr>
        <w:pStyle w:val="Normal"/>
        <w:rPr/>
      </w:pPr>
      <w:r>
        <w:rPr/>
        <w:t>[[@Bible:Lev 11:21 ]][[11:21 &gt;&gt; Lev 11:21]] {{field-on:Bible}} Но от всичките пълзещи крилати, тези можете да ядете които ходят на четири нозе, които имат голени над нозете си за да скачат с тях по земята. {{field-off:Bible}}</w:t>
      </w:r>
    </w:p>
    <w:p>
      <w:pPr>
        <w:pStyle w:val="Normal"/>
        <w:rPr/>
      </w:pPr>
      <w:r>
        <w:rPr/>
        <w:t>[[@Bible:Lev 11:22 ]][[11:22 &gt;&gt; Lev 11:22]] {{field-on:Bible}} Тези да ядете от тях: скакалеца по вида му, и солама по вида му, и харгола по вида му, и акридата по вида й. {{field-off:Bible}}</w:t>
      </w:r>
    </w:p>
    <w:p>
      <w:pPr>
        <w:pStyle w:val="Normal"/>
        <w:rPr/>
      </w:pPr>
      <w:r>
        <w:rPr/>
        <w:t>[[@Bible:Lev 11:23 ]][[11:23 &gt;&gt; Lev 11:23]] {{field-on:Bible}} А всичките крилати пълзещи които имат четири нозе да бъдат гнусни за вас. {{field-off:Bible}}</w:t>
      </w:r>
    </w:p>
    <w:p>
      <w:pPr>
        <w:pStyle w:val="Normal"/>
        <w:rPr/>
      </w:pPr>
      <w:r>
        <w:rPr/>
        <w:t>[[@Bible:Lev 11:24 ]][[11:24 &gt;&gt; Lev 11:24]] {{field-on:Bible}} И от тях ще бъдете нечисти: всеки които се прикоснува до мършата им ще бъде нечист до вечер. {{field-off:Bible}}</w:t>
      </w:r>
    </w:p>
    <w:p>
      <w:pPr>
        <w:pStyle w:val="Normal"/>
        <w:rPr/>
      </w:pPr>
      <w:r>
        <w:rPr/>
        <w:t>[[@Bible:Lev 11:25 ]][[11:25 &gt;&gt; Lev 11:25]] {{field-on:Bible}} И всеки които вземе от мършата им да изпере дрехите си, и ще бъде нечист до вечер. {{field-off:Bible}}</w:t>
      </w:r>
    </w:p>
    <w:p>
      <w:pPr>
        <w:pStyle w:val="Normal"/>
        <w:rPr/>
      </w:pPr>
      <w:r>
        <w:rPr/>
        <w:t>[[@Bible:Lev 11:26 ]][[11:26 &gt;&gt; Lev 11:26]] {{field-on:Bible}} От скотовете всички що имат раздвоение в копитото, но не са с разцепени копита нито прегризват, мършите им ще бъдат нечисти за вас: всеки които се прикоснува до тях ще бъде нечист. {{field-off:Bible}}</w:t>
      </w:r>
    </w:p>
    <w:p>
      <w:pPr>
        <w:pStyle w:val="Normal"/>
        <w:rPr/>
      </w:pPr>
      <w:r>
        <w:rPr/>
        <w:t>[[@Bible:Lev 11:27 ]][[11:27 &gt;&gt; Lev 11:27]] {{field-on:Bible}} И от всичките четвероноги животни, тези които ходят на дланите си ще ви бъдат нечисти: всеки които се прикоснува до мършата им ще бъде нечист до вечер. {{field-off:Bible}}</w:t>
      </w:r>
    </w:p>
    <w:p>
      <w:pPr>
        <w:pStyle w:val="Normal"/>
        <w:rPr/>
      </w:pPr>
      <w:r>
        <w:rPr/>
        <w:t>[[@Bible:Lev 11:28 ]][[11:28 &gt;&gt; Lev 11:28]] {{field-on:Bible}} И които вземе мършата им да изпере дрехите си, и ще бъде нечист до вечер; те са нечисти за вас. {{field-off:Bible}}</w:t>
      </w:r>
    </w:p>
    <w:p>
      <w:pPr>
        <w:pStyle w:val="Normal"/>
        <w:rPr/>
      </w:pPr>
      <w:r>
        <w:rPr/>
        <w:t>[[@Bible:Lev 11:29 ]][[11:29 &gt;&gt; Lev 11:29]] {{field-on:Bible}} И тези ще бъдат нечисти за вас между пълзещите които пълзят по земята: невестулката, и мишката, и гущерът по вида му, {{field-off:Bible}}</w:t>
      </w:r>
    </w:p>
    <w:p>
      <w:pPr>
        <w:pStyle w:val="Normal"/>
        <w:rPr/>
      </w:pPr>
      <w:r>
        <w:rPr/>
        <w:t>[[@Bible:Lev 11:30 ]][[11:30 &gt;&gt; Lev 11:30]] {{field-on:Bible}} и ящерът, и ящерицата, и саврата, и самиамитът, и хамелеонът. {{field-off:Bible}}</w:t>
      </w:r>
    </w:p>
    <w:p>
      <w:pPr>
        <w:pStyle w:val="Normal"/>
        <w:rPr/>
      </w:pPr>
      <w:r>
        <w:rPr/>
        <w:t>[[@Bible:Lev 11:31 ]][[11:31 &gt;&gt; Lev 11:31]] {{field-on:Bible}} Тези с нечисти за вас между всичките пълзящи: всеки които се прикоснува до мършите им ще бъде нечист до вечер. {{field-off:Bible}}</w:t>
      </w:r>
    </w:p>
    <w:p>
      <w:pPr>
        <w:pStyle w:val="Normal"/>
        <w:rPr/>
      </w:pPr>
      <w:r>
        <w:rPr/>
        <w:t>[[@Bible:Lev 11:32 ]][[11:32 &gt;&gt; Lev 11:32]] {{field-on:Bible}} И всяко нещо върх което би паднали като умрат ще бъде нечисто: всеки съсъд дървен, или дреха, или кожа, или вретище, или какъв да е съсъд който се употребява в работа да се тури в вода, и ще бъде нечист до вечер: тогаз ще бъде чист. {{field-off:Bible}}</w:t>
      </w:r>
    </w:p>
    <w:p>
      <w:pPr>
        <w:pStyle w:val="Normal"/>
        <w:rPr/>
      </w:pPr>
      <w:r>
        <w:rPr/>
        <w:t>[[@Bible:Lev 11:33 ]][[11:33 &gt;&gt; Lev 11:33]] {{field-on:Bible}} И всеки пръстен съсъд в които падне нещо от тези, всичко нещо което е вътре му ще бъде нечисто; а него ще строшите. {{field-off:Bible}}</w:t>
      </w:r>
    </w:p>
    <w:p>
      <w:pPr>
        <w:pStyle w:val="Normal"/>
        <w:rPr/>
      </w:pPr>
      <w:r>
        <w:rPr/>
        <w:t>[[@Bible:Lev 11:34 ]][[11:34 &gt;&gt; Lev 11:34]] {{field-on:Bible}} Всяко ястие което се яде, в което влиза вода, ще бъде нечисто; и всяко питие което се пие в какъв и да е съсъд ще бъде нечисто. {{field-off:Bible}}</w:t>
      </w:r>
    </w:p>
    <w:p>
      <w:pPr>
        <w:pStyle w:val="Normal"/>
        <w:rPr/>
      </w:pPr>
      <w:r>
        <w:rPr/>
        <w:t>[[@Bible:Lev 11:35 ]][[11:35 &gt;&gt; Lev 11:35]] {{field-on:Bible}} И всяко нещо връх което би паднало.от мършата им ще бъде нечисто: пещ или огнище, трябва да се развалят: нечисти са, и нечисти ще бъдат за вас. {{field-off:Bible}}</w:t>
      </w:r>
    </w:p>
    <w:p>
      <w:pPr>
        <w:pStyle w:val="Normal"/>
        <w:rPr/>
      </w:pPr>
      <w:r>
        <w:rPr/>
        <w:t>[[@Bible:Lev 11:36 ]][[11:36 &gt;&gt; Lev 11:36]] {{field-on:Bible}} А извор или кладенец дето има вода събрана ще бъде чист; но каквото се прикосне до мършата им ще бъде нечисто. {{field-off:Bible}}</w:t>
      </w:r>
    </w:p>
    <w:p>
      <w:pPr>
        <w:pStyle w:val="Normal"/>
        <w:rPr/>
      </w:pPr>
      <w:r>
        <w:rPr/>
        <w:t>[[@Bible:Lev 11:37 ]][[11:37 &gt;&gt; Lev 11:37]] {{field-on:Bible}} И ако падне от мършата връх някое семе за сеяне, което ще се посее, чисто ще бъде. {{field-off:Bible}}</w:t>
      </w:r>
    </w:p>
    <w:p>
      <w:pPr>
        <w:pStyle w:val="Normal"/>
        <w:rPr/>
      </w:pPr>
      <w:r>
        <w:rPr/>
        <w:t>[[@Bible:Lev 11:38 ]][[11:38 &gt;&gt; Lev 11:38]] {{field-on:Bible}} Ако ли е семето посеяно с вода, и падне от мършата им на него, нечисто ще бъде за вас. {{field-off:Bible}}</w:t>
      </w:r>
    </w:p>
    <w:p>
      <w:pPr>
        <w:pStyle w:val="Normal"/>
        <w:rPr/>
      </w:pPr>
      <w:r>
        <w:rPr/>
        <w:t>[[@Bible:Lev 11:39 ]][[11:39 &gt;&gt; Lev 11:39]] {{field-on:Bible}} И ако умре някой от скотовете които ви са за ядене, който се прикосне до мършата му ще бъде нечист до вечер. {{field-off:Bible}}</w:t>
      </w:r>
    </w:p>
    <w:p>
      <w:pPr>
        <w:pStyle w:val="Normal"/>
        <w:rPr/>
      </w:pPr>
      <w:r>
        <w:rPr/>
        <w:t>[[@Bible:Lev 11:40 ]][[11:40 &gt;&gt; Lev 11:40]] {{field-on:Bible}} И които яде от мършата му трябва да изпере дрехите си, и ще бъде нечист до вечер; и който вземе мършата му да изпере дрехите си, и ще бъде нечист до вечер. {{field-off:Bible}}</w:t>
      </w:r>
    </w:p>
    <w:p>
      <w:pPr>
        <w:pStyle w:val="Normal"/>
        <w:rPr/>
      </w:pPr>
      <w:r>
        <w:rPr/>
        <w:t>[[@Bible:Lev 11:41 ]][[11:41 &gt;&gt; Lev 11:41]] {{field-on:Bible}} И всеки гад който пълзи по земята ще бъде гнусен за вас: да го не ядете. {{field-off:Bible}}</w:t>
      </w:r>
    </w:p>
    <w:p>
      <w:pPr>
        <w:pStyle w:val="Normal"/>
        <w:rPr/>
      </w:pPr>
      <w:r>
        <w:rPr/>
        <w:t>[[@Bible:Lev 11:42 ]][[11:42 &gt;&gt; Lev 11:42]] {{field-on:Bible}} Всяко което ходи на корема си, и което ходи на четири нозе, или всичко което има много нозе между всичките гадове които пълзят по земята, тях да не ядете, защото са гнусота. {{field-off:Bible}}</w:t>
      </w:r>
    </w:p>
    <w:p>
      <w:pPr>
        <w:pStyle w:val="Normal"/>
        <w:rPr/>
      </w:pPr>
      <w:r>
        <w:rPr/>
        <w:t>[[@Bible:Lev 11:43 ]][[11:43 &gt;&gt; Lev 11:43]] {{field-on:Bible}} Да не омърсите душите си ни с един гад пълзещ, нито да се оскверните с тях за да бъдете нечисти чрез тях. {{field-off:Bible}}</w:t>
      </w:r>
    </w:p>
    <w:p>
      <w:pPr>
        <w:pStyle w:val="Normal"/>
        <w:rPr/>
      </w:pPr>
      <w:r>
        <w:rPr/>
        <w:t>[[@Bible:Lev 11:44 ]][[11:44 &gt;&gt; Lev 11:44]] {{field-on:Bible}} Защото аз съм Иеова Бог ваш: осветете се прочее, и бъдете свети, защото свет съм аз; и да не оскверните душите си с никакъв гад пълзещ по земята. {{field-off:Bible}}</w:t>
      </w:r>
    </w:p>
    <w:p>
      <w:pPr>
        <w:pStyle w:val="Normal"/>
        <w:rPr/>
      </w:pPr>
      <w:r>
        <w:rPr/>
        <w:t>[[@Bible:Lev 11:45 ]][[11:45 &gt;&gt; Lev 11:45]] {{field-on:Bible}} Защото аз съм Господ който ви възведох из Египетската земя за да ви съм Бог: бъдете прочее свети, защото аз съм свет. {{field-off:Bible}}</w:t>
      </w:r>
    </w:p>
    <w:p>
      <w:pPr>
        <w:pStyle w:val="Normal"/>
        <w:rPr/>
      </w:pPr>
      <w:r>
        <w:rPr/>
        <w:t>[[@Bible:Lev 11:46 ]][[11:46 &gt;&gt; Lev 11:46]] {{field-on:Bible}} Този е законът за скотовете, и за птиците, и за всяко одушевено което се движи в водите, и за всяко одушевено което пълзи по земята. {{field-off:Bible}}</w:t>
      </w:r>
    </w:p>
    <w:p>
      <w:pPr>
        <w:pStyle w:val="Normal"/>
        <w:rPr/>
      </w:pPr>
      <w:r>
        <w:rPr/>
        <w:t>[[@Bible:Lev 11:47 ]][[11:47 &gt;&gt; Lev 11:47]] {{field-on:Bible}} за да правите разлика между нечистото и чистото, и между животните които се ядат и животните които не се ядат. {{field-off:Bible}}</w:t>
      </w:r>
    </w:p>
    <w:p>
      <w:pPr>
        <w:pStyle w:val="Heading2"/>
        <w:rPr/>
      </w:pPr>
      <w:r>
        <w:rPr/>
        <w:t>Глава 12</w:t>
      </w:r>
    </w:p>
    <w:p>
      <w:pPr>
        <w:pStyle w:val="Normal"/>
        <w:rPr/>
      </w:pPr>
      <w:r>
        <w:rPr/>
        <w:t>[[@Bible:Lev 12:1 ]][[12:1 &gt;&gt; Lev 12:1]] {{field-on:Bible}} И говори Господ Моисею и рече: {{field-off:Bible}}</w:t>
      </w:r>
    </w:p>
    <w:p>
      <w:pPr>
        <w:pStyle w:val="Normal"/>
        <w:rPr/>
      </w:pPr>
      <w:r>
        <w:rPr/>
        <w:t>[[@Bible:Lev 12:2 ]][[12:2 &gt;&gt; Lev 12:2]] {{field-on:Bible}} Говори на Израилевите синове и кажи: Ако някоя жена зачне и роди мъжко дете, тя ще бъде нечиста седем дни: според дните когато е в разлъчване заради месечните си ще бъде нечиста. {{field-off:Bible}}</w:t>
      </w:r>
    </w:p>
    <w:p>
      <w:pPr>
        <w:pStyle w:val="Normal"/>
        <w:rPr/>
      </w:pPr>
      <w:r>
        <w:rPr/>
        <w:t>[[@Bible:Lev 12:3 ]][[12:3 &gt;&gt; Lev 12:3]] {{field-on:Bible}} И в осмия ден ще ще се обреже краекожието му. {{field-off:Bible}}</w:t>
      </w:r>
    </w:p>
    <w:p>
      <w:pPr>
        <w:pStyle w:val="Normal"/>
        <w:rPr/>
      </w:pPr>
      <w:r>
        <w:rPr/>
        <w:t>[[@Bible:Lev 12:4 ]][[12:4 &gt;&gt; Lev 12:4]] {{field-on:Bible}} А тя ще седи тридесет и три дни в очищението от кръвта си: до никоя света свещ да не допира, и в светилището да не влезе, доде се изпълнят дните на очищението й. {{field-off:Bible}}</w:t>
      </w:r>
    </w:p>
    <w:p>
      <w:pPr>
        <w:pStyle w:val="Normal"/>
        <w:rPr/>
      </w:pPr>
      <w:r>
        <w:rPr/>
        <w:t>[[@Bible:Lev 12:5 ]][[12:5 &gt;&gt; Lev 12:5]] {{field-on:Bible}} Ако ли роди женско, то ще бъде нечиста две седмици, както в разлъчването си; и да седи в очищението от кръвта си шестдесет и шест дни. {{field-off:Bible}}</w:t>
      </w:r>
    </w:p>
    <w:p>
      <w:pPr>
        <w:pStyle w:val="Normal"/>
        <w:rPr/>
      </w:pPr>
      <w:r>
        <w:rPr/>
        <w:t>[[@Bible:Lev 12:6 ]][[12:6 &gt;&gt; Lev 12:6]] {{field-on:Bible}} И като се изпълнят дните на очищението й, за син или за дъщеря, да донесе агне еднолетно за всесъжение, и гълъбче или гъргорица в приношение за грях, до дверите на скинията на събранието, при свещеника; {{field-off:Bible}}</w:t>
      </w:r>
    </w:p>
    <w:p>
      <w:pPr>
        <w:pStyle w:val="Normal"/>
        <w:rPr/>
      </w:pPr>
      <w:r>
        <w:rPr/>
        <w:t>[[@Bible:Lev 12:7 ]][[12:7 &gt;&gt; Lev 12:7]] {{field-on:Bible}} и той да го принесе пред Господа и да направи умилостивение за нея; и тя ще бъде чиста от течението на кръвта си. Този е законът за онази която ражда мъжко дете или женско. {{field-off:Bible}}</w:t>
      </w:r>
    </w:p>
    <w:p>
      <w:pPr>
        <w:pStyle w:val="Normal"/>
        <w:rPr/>
      </w:pPr>
      <w:r>
        <w:rPr/>
        <w:t>[[@Bible:Lev 12:8 ]][[12:8 &gt;&gt; Lev 12:8]] {{field-on:Bible}} Ако ли не и стига ръка да донесе агне, нека донесе две гъргорици или две гълъбчета, едно за всесъжение, а едно в приношение за грях; и свещеникът да направи умилостивение за нея; и ще бъде чиста. {{field-off:Bible}}</w:t>
      </w:r>
    </w:p>
    <w:p>
      <w:pPr>
        <w:pStyle w:val="Heading2"/>
        <w:rPr/>
      </w:pPr>
      <w:r>
        <w:rPr/>
        <w:t>Глава 13</w:t>
      </w:r>
    </w:p>
    <w:p>
      <w:pPr>
        <w:pStyle w:val="Normal"/>
        <w:rPr/>
      </w:pPr>
      <w:r>
        <w:rPr/>
        <w:t>[[@Bible:Lev 13:1 ]][[13:1 &gt;&gt; Lev 13:1]] {{field-on:Bible}} И говори Господ Моисею и Аарону и рече: {{field-off:Bible}}</w:t>
      </w:r>
    </w:p>
    <w:p>
      <w:pPr>
        <w:pStyle w:val="Normal"/>
        <w:rPr/>
      </w:pPr>
      <w:r>
        <w:rPr/>
        <w:t>[[@Bible:Lev 13:2 ]][[13:2 &gt;&gt; Lev 13:2]] {{field-on:Bible}} Когато някой человек има по кожата на снагата си оток, или краста, или лъскаво петно, и стане върху кожата на снагата му рана от проказа, да се заведе при Аарона свещеника, или при едного от синовете му свещениците. {{field-off:Bible}}</w:t>
      </w:r>
    </w:p>
    <w:p>
      <w:pPr>
        <w:pStyle w:val="Normal"/>
        <w:rPr/>
      </w:pPr>
      <w:r>
        <w:rPr/>
        <w:t>[[@Bible:Lev 13:3 ]][[13:3 &gt;&gt; Lev 13:3]] {{field-on:Bible}} И свещеникът да прегледа раната на кожата на снагата; и ако влакната на раната са побелели, и раната се види по-дълбока от кожата на снагата му, тя е рана на проказа; и свещеникът като го прегледа ще го обяви нечист. {{field-off:Bible}}</w:t>
      </w:r>
    </w:p>
    <w:p>
      <w:pPr>
        <w:pStyle w:val="Normal"/>
        <w:rPr/>
      </w:pPr>
      <w:r>
        <w:rPr/>
        <w:t>[[@Bible:Lev 13:4 ]][[13:4 &gt;&gt; Lev 13:4]] {{field-on:Bible}} Но ако лъскавото петно е бяло на кожата на снагата му, и на вид не е по-дълбоко от кожата, и влакната му не са се променили в бяло, то свещеникът да затвори оногози който има раната седем дни; {{field-off:Bible}}</w:t>
      </w:r>
    </w:p>
    <w:p>
      <w:pPr>
        <w:pStyle w:val="Normal"/>
        <w:rPr/>
      </w:pPr>
      <w:r>
        <w:rPr/>
        <w:t>[[@Bible:Lev 13:5 ]][[13:5 &gt;&gt; Lev 13:5]] {{field-on:Bible}} и в седмия ден да го прегледа свещеникът; и ако види че раната е в стоене, и не се е разпростряла раната по кожата, тогаз свещеникът да го затвори други седем дни; {{field-off:Bible}}</w:t>
      </w:r>
    </w:p>
    <w:p>
      <w:pPr>
        <w:pStyle w:val="Normal"/>
        <w:rPr/>
      </w:pPr>
      <w:r>
        <w:rPr/>
        <w:t>[[@Bible:Lev 13:6 ]][[13:6 &gt;&gt; Lev 13:6]] {{field-on:Bible}} и пак да го прегледа свещеникът в седмия ден; и раната ако е завенала, и не се е разпростряла раната по кожата, тогаз свещеникът да го обяви чист: то е краста; и да изпере дрехите си и ще бъде чист. {{field-off:Bible}}</w:t>
      </w:r>
    </w:p>
    <w:p>
      <w:pPr>
        <w:pStyle w:val="Normal"/>
        <w:rPr/>
      </w:pPr>
      <w:r>
        <w:rPr/>
        <w:t>[[@Bible:Lev 13:7 ]][[13:7 &gt;&gt; Lev 13:7]] {{field-on:Bible}} Ако ли се е разпростряла много крастата по кожата подир явяването му пред свещеника за очищението си, той трябва да се яви пак на свещеника. {{field-off:Bible}}</w:t>
      </w:r>
    </w:p>
    <w:p>
      <w:pPr>
        <w:pStyle w:val="Normal"/>
        <w:rPr/>
      </w:pPr>
      <w:r>
        <w:rPr/>
        <w:t>[[@Bible:Lev 13:8 ]][[13:8 &gt;&gt; Lev 13:8]] {{field-on:Bible}} И ако види свещеникът че се е разпростряла крастата по кожата, тогаз свещеникът ще го обяви за нечист: това е проказа. {{field-off:Bible}}</w:t>
      </w:r>
    </w:p>
    <w:p>
      <w:pPr>
        <w:pStyle w:val="Normal"/>
        <w:rPr/>
      </w:pPr>
      <w:r>
        <w:rPr/>
        <w:t>[[@Bible:Lev 13:9 ]][[13:9 &gt;&gt; Lev 13:9]] {{field-on:Bible}} Когато един человек има рана от проказа, то да се заведе той при свещеника; {{field-off:Bible}}</w:t>
      </w:r>
    </w:p>
    <w:p>
      <w:pPr>
        <w:pStyle w:val="Normal"/>
        <w:rPr/>
      </w:pPr>
      <w:r>
        <w:rPr/>
        <w:t>[[@Bible:Lev 13:10 ]][[13:10 &gt;&gt; Lev 13:10]] {{field-on:Bible}} и свещеникът ще прегледа, и ако отокът на кожата е бял, влакната са се променили на бели, и има живо месо в отока, {{field-off:Bible}}</w:t>
      </w:r>
    </w:p>
    <w:p>
      <w:pPr>
        <w:pStyle w:val="Normal"/>
        <w:rPr/>
      </w:pPr>
      <w:r>
        <w:rPr/>
        <w:t>[[@Bible:Lev 13:11 ]][[13:11 &gt;&gt; Lev 13:11]] {{field-on:Bible}} това е стара проказа на кожата на снагата му; и свещеникът трябва да го обяви за нечист: да го не затвори, защото е нечист. {{field-off:Bible}}</w:t>
      </w:r>
    </w:p>
    <w:p>
      <w:pPr>
        <w:pStyle w:val="Normal"/>
        <w:rPr/>
      </w:pPr>
      <w:r>
        <w:rPr/>
        <w:t>[[@Bible:Lev 13:12 ]][[13:12 &gt;&gt; Lev 13:12]] {{field-on:Bible}} Но ако се е разпростряла много проказата по кожата, и е покрила всичката кожа на имащия раната от главата му до нозете му, колкото могат да видят очите на свещеника, {{field-off:Bible}}</w:t>
      </w:r>
    </w:p>
    <w:p>
      <w:pPr>
        <w:pStyle w:val="Normal"/>
        <w:rPr/>
      </w:pPr>
      <w:r>
        <w:rPr/>
        <w:t>[[@Bible:Lev 13:13 ]][[13:13 &gt;&gt; Lev 13:13]] {{field-on:Bible}} тогаз ще прегледа свещеникът, и ако е проказата покрила всичката му снага, да покаже чист оногози който има раната: тя се е променила всичката в бяло: той е чист. {{field-off:Bible}}</w:t>
      </w:r>
    </w:p>
    <w:p>
      <w:pPr>
        <w:pStyle w:val="Normal"/>
        <w:rPr/>
      </w:pPr>
      <w:r>
        <w:rPr/>
        <w:t>[[@Bible:Lev 13:14 ]][[13:14 &gt;&gt; Lev 13:14]] {{field-on:Bible}} Но в който ден се покаже в него живо месо, да бъде нечист. {{field-off:Bible}}</w:t>
      </w:r>
    </w:p>
    <w:p>
      <w:pPr>
        <w:pStyle w:val="Normal"/>
        <w:rPr/>
      </w:pPr>
      <w:r>
        <w:rPr/>
        <w:t>[[@Bible:Lev 13:15 ]][[13:15 &gt;&gt; Lev 13:15]] {{field-on:Bible}} И като прегледа свещеникът живото месо ще го обяви нечист: живото месо е нечисто: то е проказа. {{field-off:Bible}}</w:t>
      </w:r>
    </w:p>
    <w:p>
      <w:pPr>
        <w:pStyle w:val="Normal"/>
        <w:rPr/>
      </w:pPr>
      <w:r>
        <w:rPr/>
        <w:t>[[@Bible:Lev 13:16 ]][[13:16 &gt;&gt; Lev 13:16]] {{field-on:Bible}} Или ако, живото месо се промени пак и стане бяло, да дойде при свещеника; {{field-off:Bible}}</w:t>
      </w:r>
    </w:p>
    <w:p>
      <w:pPr>
        <w:pStyle w:val="Normal"/>
        <w:rPr/>
      </w:pPr>
      <w:r>
        <w:rPr/>
        <w:t>[[@Bible:Lev 13:17 ]][[13:17 &gt;&gt; Lev 13:17]] {{field-on:Bible}} И ще го прегледа свещеникът, и ако се е променила раната на бяло, тогаз да обяви свещеникът чист оногози който има раната: той е чист. {{field-off:Bible}}</w:t>
      </w:r>
    </w:p>
    <w:p>
      <w:pPr>
        <w:pStyle w:val="Normal"/>
        <w:rPr/>
      </w:pPr>
      <w:r>
        <w:rPr/>
        <w:t>[[@Bible:Lev 13:18 ]][[13:18 &gt;&gt; Lev 13:18]] {{field-on:Bible}} Ако снагата на някого е имала на кожата струпей и е оздравял, {{field-off:Bible}}</w:t>
      </w:r>
    </w:p>
    <w:p>
      <w:pPr>
        <w:pStyle w:val="Normal"/>
        <w:rPr/>
      </w:pPr>
      <w:r>
        <w:rPr/>
        <w:t>[[@Bible:Lev 13:19 ]][[13:19 &gt;&gt; Lev 13:19]] {{field-on:Bible}} и на мястото на струпея ако е станало бял оток, или лъскаво петно бяло червеникаво, той да се покаже на свещеника; {{field-off:Bible}}</w:t>
      </w:r>
    </w:p>
    <w:p>
      <w:pPr>
        <w:pStyle w:val="Normal"/>
        <w:rPr/>
      </w:pPr>
      <w:r>
        <w:rPr/>
        <w:t>[[@Bible:Lev 13:20 ]][[13:20 &gt;&gt; Lev 13:20]] {{field-on:Bible}} и свещеникът ще прегледа, и ако се види по-дълбоко от кожата, и влакната му са се променили в бяло, то да го обяви свещеникът за нечист: това е рана на проказа която е избухнала в струпея. {{field-off:Bible}}</w:t>
      </w:r>
    </w:p>
    <w:p>
      <w:pPr>
        <w:pStyle w:val="Normal"/>
        <w:rPr/>
      </w:pPr>
      <w:r>
        <w:rPr/>
        <w:t>[[@Bible:Lev 13:21 ]][[13:21 &gt;&gt; Lev 13:21]] {{field-on:Bible}} И ако я прегледа свещеникът, и, ето, няма бели влакна в нея, и не е по-дълбока от кожата, и завенала е, тогаз свещеникът да го затвори седем дни; {{field-off:Bible}}</w:t>
      </w:r>
    </w:p>
    <w:p>
      <w:pPr>
        <w:pStyle w:val="Normal"/>
        <w:rPr/>
      </w:pPr>
      <w:r>
        <w:rPr/>
        <w:t>[[@Bible:Lev 13:22 ]][[13:22 &gt;&gt; Lev 13:22]] {{field-on:Bible}} и ако се е разпростряла по кожата много, тогаз свещеникът да го обяви за нечист: то е язва. {{field-off:Bible}}</w:t>
      </w:r>
    </w:p>
    <w:p>
      <w:pPr>
        <w:pStyle w:val="Normal"/>
        <w:rPr/>
      </w:pPr>
      <w:r>
        <w:rPr/>
        <w:t>[[@Bible:Lev 13:23 ]][[13:23 &gt;&gt; Lev 13:23]] {{field-on:Bible}} Но ако лъскавото петно остава на мястото си, и не се е разпростряло, то е белег на струпея; и свещеникът да го обяви за чист. {{field-off:Bible}}</w:t>
      </w:r>
    </w:p>
    <w:p>
      <w:pPr>
        <w:pStyle w:val="Normal"/>
        <w:rPr/>
      </w:pPr>
      <w:r>
        <w:rPr/>
        <w:t>[[@Bible:Lev 13:24 ]][[13:24 &gt;&gt; Lev 13:24]] {{field-on:Bible}} Ако ли снагата на някого има по кожата си изгорено от огън, и оздравялото на изгореното има лъскаво петно, бяло червеникаво, или бяло, {{field-off:Bible}}</w:t>
      </w:r>
    </w:p>
    <w:p>
      <w:pPr>
        <w:pStyle w:val="Normal"/>
        <w:rPr/>
      </w:pPr>
      <w:r>
        <w:rPr/>
        <w:t>[[@Bible:Lev 13:25 ]][[13:25 &gt;&gt; Lev 13:25]] {{field-on:Bible}} тогаз ще прегледа свещеникът; и ако влакната на лъскавото петно са се променили в бяло и на вид е по-дълбоко от кожата, то е проказа която е избухнала в изгореното; и свещеникът да го обяви нечист: то е язва на проказа. {{field-off:Bible}}</w:t>
      </w:r>
    </w:p>
    <w:p>
      <w:pPr>
        <w:pStyle w:val="Normal"/>
        <w:rPr/>
      </w:pPr>
      <w:r>
        <w:rPr/>
        <w:t>[[@Bible:Lev 13:26 ]][[13:26 &gt;&gt; Lev 13:26]] {{field-on:Bible}} Ако ли свещеникът го прегледа, и, ето, няма бели влакна в лъскавото петно, и не е по-дълбоко от кожата, и завенало е, то да го затвори свещеникът седем дни; {{field-off:Bible}}</w:t>
      </w:r>
    </w:p>
    <w:p>
      <w:pPr>
        <w:pStyle w:val="Normal"/>
        <w:rPr/>
      </w:pPr>
      <w:r>
        <w:rPr/>
        <w:t>[[@Bible:Lev 13:27 ]][[13:27 &gt;&gt; Lev 13:27]] {{field-on:Bible}} и да го прегледа свещеникът в седмия ден; и ако се е то разпростряло много по кожата, тогаз да го обяви свещеникът за нечист: то е язва на проказа. {{field-off:Bible}}</w:t>
      </w:r>
    </w:p>
    <w:p>
      <w:pPr>
        <w:pStyle w:val="Normal"/>
        <w:rPr/>
      </w:pPr>
      <w:r>
        <w:rPr/>
        <w:t>[[@Bible:Lev 13:28 ]][[13:28 &gt;&gt; Lev 13:28]] {{field-on:Bible}} Ако ли лъскавото петно си стои на мястото, и не се е разпростряло по кожата, и е завенало, това е оток от изгореното; и свещеникът да го обяви за чист, понеже е белег от изгореното. {{field-off:Bible}}</w:t>
      </w:r>
    </w:p>
    <w:p>
      <w:pPr>
        <w:pStyle w:val="Normal"/>
        <w:rPr/>
      </w:pPr>
      <w:r>
        <w:rPr/>
        <w:t>[[@Bible:Lev 13:29 ]][[13:29 &gt;&gt; Lev 13:29]] {{field-on:Bible}} И ако мъж или жена има рана на главата или на брадата, {{field-off:Bible}}</w:t>
      </w:r>
    </w:p>
    <w:p>
      <w:pPr>
        <w:pStyle w:val="Normal"/>
        <w:rPr/>
      </w:pPr>
      <w:r>
        <w:rPr/>
        <w:t>[[@Bible:Lev 13:30 ]][[13:30 &gt;&gt; Lev 13:30]] {{field-on:Bible}} то да прегледа свещеникът раната; и ако е на вид по-дълбока от кожата, и в нея има тънки влакна руси, то да го обяви свещеникът нечист: то е кел, проказа на главата или на брадата. {{field-off:Bible}}</w:t>
      </w:r>
    </w:p>
    <w:p>
      <w:pPr>
        <w:pStyle w:val="Normal"/>
        <w:rPr/>
      </w:pPr>
      <w:r>
        <w:rPr/>
        <w:t>[[@Bible:Lev 13:31 ]][[13:31 &gt;&gt; Lev 13:31]] {{field-on:Bible}} Ако ли прегледа свещеникът раната на келя, и, ето, на вид не е по-дълбока от кожата, и няма черни влакна в нея, тогаз свещеникът да затвори седем дни оногози който има раната на келя; {{field-off:Bible}}</w:t>
      </w:r>
    </w:p>
    <w:p>
      <w:pPr>
        <w:pStyle w:val="Normal"/>
        <w:rPr/>
      </w:pPr>
      <w:r>
        <w:rPr/>
        <w:t>[[@Bible:Lev 13:32 ]][[13:32 &gt;&gt; Lev 13:32]] {{field-on:Bible}} и да прегледа свещеникът оногози който има раната в седмия ден; и ако не се е разпрострял келът, и няма в него руси влакна, и на вид келът не е по-дълбок от кожата, {{field-off:Bible}}</w:t>
      </w:r>
    </w:p>
    <w:p>
      <w:pPr>
        <w:pStyle w:val="Normal"/>
        <w:rPr/>
      </w:pPr>
      <w:r>
        <w:rPr/>
        <w:t>[[@Bible:Lev 13:33 ]][[13:33 &gt;&gt; Lev 13:33]] {{field-on:Bible}} той да се обръсне, но келевото да не обръсне, и свещеникът да затвори келевия други седем дни. {{field-off:Bible}}</w:t>
      </w:r>
    </w:p>
    <w:p>
      <w:pPr>
        <w:pStyle w:val="Normal"/>
        <w:rPr/>
      </w:pPr>
      <w:r>
        <w:rPr/>
        <w:t>[[@Bible:Lev 13:34 ]][[13:34 &gt;&gt; Lev 13:34]] {{field-on:Bible}} И в седмия ден да прегледа свещеникът келя: и ако келът не се е разпрострял по кожата, и на вид не е по-дълбок от кожата, то да го обяви свещеникът за чист; и той да изпере дрехите си, и ще бъде чист; {{field-off:Bible}}</w:t>
      </w:r>
    </w:p>
    <w:p>
      <w:pPr>
        <w:pStyle w:val="Normal"/>
        <w:rPr/>
      </w:pPr>
      <w:r>
        <w:rPr/>
        <w:t>[[@Bible:Lev 13:35 ]][[13:35 &gt;&gt; Lev 13:35]] {{field-on:Bible}} Ако ли подир очищението му се е разпрострял много келът по кожата, {{field-off:Bible}}</w:t>
      </w:r>
    </w:p>
    <w:p>
      <w:pPr>
        <w:pStyle w:val="Normal"/>
        <w:rPr/>
      </w:pPr>
      <w:r>
        <w:rPr/>
        <w:t>[[@Bible:Lev 13:36 ]][[13:36 &gt;&gt; Lev 13:36]] {{field-on:Bible}} то да го прегледа свещеникът; и ако келът се е разпрострял по кожата, свещеникът да не търси руси влакна: той е нечист. {{field-off:Bible}}</w:t>
      </w:r>
    </w:p>
    <w:p>
      <w:pPr>
        <w:pStyle w:val="Normal"/>
        <w:rPr/>
      </w:pPr>
      <w:r>
        <w:rPr/>
        <w:t>[[@Bible:Lev 13:37 ]][[13:37 &gt;&gt; Lev 13:37]] {{field-on:Bible}} Но ако прегледа че келът е в стоене, и са проникнали черни влакна в него, келът е оздравял, той е чист; и ще го обяви свещеникът за чист. {{field-off:Bible}}</w:t>
      </w:r>
    </w:p>
    <w:p>
      <w:pPr>
        <w:pStyle w:val="Normal"/>
        <w:rPr/>
      </w:pPr>
      <w:r>
        <w:rPr/>
        <w:t>[[@Bible:Lev 13:38 ]][[13:38 &gt;&gt; Lev 13:38]] {{field-on:Bible}} И ако мъж или жена има по кожата на снагата си лъскави петна бели, {{field-off:Bible}}</w:t>
      </w:r>
    </w:p>
    <w:p>
      <w:pPr>
        <w:pStyle w:val="Normal"/>
        <w:rPr/>
      </w:pPr>
      <w:r>
        <w:rPr/>
        <w:t>[[@Bible:Lev 13:39 ]][[13:39 &gt;&gt; Lev 13:39]] {{field-on:Bible}} то да прегледа свещеникът; и ако лъскавите петна по кожата на снагата му са белезникави, лишай е избухнал по кожата: той е чист. {{field-off:Bible}}</w:t>
      </w:r>
    </w:p>
    <w:p>
      <w:pPr>
        <w:pStyle w:val="Normal"/>
        <w:rPr/>
      </w:pPr>
      <w:r>
        <w:rPr/>
        <w:t>[[@Bible:Lev 13:40 ]][[13:40 &gt;&gt; Lev 13:40]] {{field-on:Bible}} И ако се е оскубала главата на някого, той е плешив, чист е. {{field-off:Bible}}</w:t>
      </w:r>
    </w:p>
    <w:p>
      <w:pPr>
        <w:pStyle w:val="Normal"/>
        <w:rPr/>
      </w:pPr>
      <w:r>
        <w:rPr/>
        <w:t>[[@Bible:Lev 13:41 ]][[13:41 &gt;&gt; Lev 13:41]] {{field-on:Bible}} И ако му се е оскубала главата към лицето, възлис е, чист е; {{field-off:Bible}}</w:t>
      </w:r>
    </w:p>
    <w:p>
      <w:pPr>
        <w:pStyle w:val="Normal"/>
        <w:rPr/>
      </w:pPr>
      <w:r>
        <w:rPr/>
        <w:t>[[@Bible:Lev 13:42 ]][[13:42 &gt;&gt; Lev 13:42]] {{field-on:Bible}} но ако в плешината или в възлисината има бяла рана, червеникава, проказа е която е излязла в плешината му или в възлисината му. {{field-off:Bible}}</w:t>
      </w:r>
    </w:p>
    <w:p>
      <w:pPr>
        <w:pStyle w:val="Normal"/>
        <w:rPr/>
      </w:pPr>
      <w:r>
        <w:rPr/>
        <w:t>[[@Bible:Lev 13:43 ]][[13:43 &gt;&gt; Lev 13:43]] {{field-on:Bible}} И свещеникът ще го прегледа; и ако отокът на раната е бял червеникав в плешината му или в възлисинита му, както се види проказата по кожата на снагата, {{field-off:Bible}}</w:t>
      </w:r>
    </w:p>
    <w:p>
      <w:pPr>
        <w:pStyle w:val="Normal"/>
        <w:rPr/>
      </w:pPr>
      <w:r>
        <w:rPr/>
        <w:t>[[@Bible:Lev 13:44 ]][[13:44 &gt;&gt; Lev 13:44]] {{field-on:Bible}} той е прокажен человек, нечист е; свещеникът да го обяви за нечист съвсем; той има раната си на главата си. {{field-off:Bible}}</w:t>
      </w:r>
    </w:p>
    <w:p>
      <w:pPr>
        <w:pStyle w:val="Normal"/>
        <w:rPr/>
      </w:pPr>
      <w:r>
        <w:rPr/>
        <w:t>[[@Bible:Lev 13:45 ]][[13:45 &gt;&gt; Lev 13:45]] {{field-on:Bible}} И на прокажения който има тази рана дрехите му да се раздерат, и главата му да бъде непокрита, и устните си да покрие, и да вика: Нечист, нечист! {{field-off:Bible}}</w:t>
      </w:r>
    </w:p>
    <w:p>
      <w:pPr>
        <w:pStyle w:val="Normal"/>
        <w:rPr/>
      </w:pPr>
      <w:r>
        <w:rPr/>
        <w:t>[[@Bible:Lev 13:46 ]][[13:46 &gt;&gt; Lev 13:46]] {{field-on:Bible}} През всичките дни до когато бъде раната на него ще е нечист; нечист е той, и да седи отлъчен: вън от стана да бъде обиталището му. {{field-off:Bible}}</w:t>
      </w:r>
    </w:p>
    <w:p>
      <w:pPr>
        <w:pStyle w:val="Normal"/>
        <w:rPr/>
      </w:pPr>
      <w:r>
        <w:rPr/>
        <w:t>[[@Bible:Lev 13:47 ]][[13:47 &gt;&gt; Lev 13:47]] {{field-on:Bible}} И ако бъде раната на проказата в дреха, в дреха вълнена или в дреха ленена, {{field-off:Bible}}</w:t>
      </w:r>
    </w:p>
    <w:p>
      <w:pPr>
        <w:pStyle w:val="Normal"/>
        <w:rPr/>
      </w:pPr>
      <w:r>
        <w:rPr/>
        <w:t>[[@Bible:Lev 13:48 ]][[13:48 &gt;&gt; Lev 13:48]] {{field-on:Bible}} или в основата или в вътъка, от лен или от вълна, или в кожа, или в всяко нещо направено от кожа, {{field-off:Bible}}</w:t>
      </w:r>
    </w:p>
    <w:p>
      <w:pPr>
        <w:pStyle w:val="Normal"/>
        <w:rPr/>
      </w:pPr>
      <w:r>
        <w:rPr/>
        <w:t>[[@Bible:Lev 13:49 ]][[13:49 &gt;&gt; Lev 13:49]] {{field-on:Bible}} и раната е зеленикава или червеникава в дрехата, или в кожата, или в основата или в вътъка, или в всеки кожен съсъд, то е рана от проказа, и да се покаже на свещеника. {{field-off:Bible}}</w:t>
      </w:r>
    </w:p>
    <w:p>
      <w:pPr>
        <w:pStyle w:val="Normal"/>
        <w:rPr/>
      </w:pPr>
      <w:r>
        <w:rPr/>
        <w:t>[[@Bible:Lev 13:50 ]][[13:50 &gt;&gt; Lev 13:50]] {{field-on:Bible}} И свещеникът да прегледа раната, и да затвори седем дена онова което има раната; {{field-off:Bible}}</w:t>
      </w:r>
    </w:p>
    <w:p>
      <w:pPr>
        <w:pStyle w:val="Normal"/>
        <w:rPr/>
      </w:pPr>
      <w:r>
        <w:rPr/>
        <w:t>[[@Bible:Lev 13:51 ]][[13:51 &gt;&gt; Lev 13:51]] {{field-on:Bible}} и в седмия ден да прегледа раната; ако се е разпростряла раната по дрехата, или по основата или по вътъка, или по кожата, в каквато работа и да бъде употребена кожата, раната е проказа гнилотворна, това е нечисто. {{field-off:Bible}}</w:t>
      </w:r>
    </w:p>
    <w:p>
      <w:pPr>
        <w:pStyle w:val="Normal"/>
        <w:rPr/>
      </w:pPr>
      <w:r>
        <w:rPr/>
        <w:t>[[@Bible:Lev 13:52 ]][[13:52 &gt;&gt; Lev 13:52]] {{field-on:Bible}} И да изгори дрехата, или основата или вътъка, вълнен или ленен, или всеки съсъд кожен в който е раната; защото е гнилотворна проказа; с огън да се изгори. {{field-off:Bible}}</w:t>
      </w:r>
    </w:p>
    <w:p>
      <w:pPr>
        <w:pStyle w:val="Normal"/>
        <w:rPr/>
      </w:pPr>
      <w:r>
        <w:rPr/>
        <w:t>[[@Bible:Lev 13:53 ]][[13:53 &gt;&gt; Lev 13:53]] {{field-on:Bible}} И ако види свещеникът, и, ето, раната не се е разпростряла по дрехата, или по основата или по вътъка, или по какъв да е кожен съсъд, {{field-off:Bible}}</w:t>
      </w:r>
    </w:p>
    <w:p>
      <w:pPr>
        <w:pStyle w:val="Normal"/>
        <w:rPr/>
      </w:pPr>
      <w:r>
        <w:rPr/>
        <w:t>[[@Bible:Lev 13:54 ]][[13:54 &gt;&gt; Lev 13:54]] {{field-on:Bible}} то да заповяда свещеникът да изперат онова което има раната, и да го затвори други седем дни; {{field-off:Bible}}</w:t>
      </w:r>
    </w:p>
    <w:p>
      <w:pPr>
        <w:pStyle w:val="Normal"/>
        <w:rPr/>
      </w:pPr>
      <w:r>
        <w:rPr/>
        <w:t>[[@Bible:Lev 13:55 ]][[13:55 &gt;&gt; Lev 13:55]] {{field-on:Bible}} и да прегледа свещеникът раната след прането; и ако раната не е променила вида си, и не се е разпростряла раната, тя е нечиста: с огън да я изгориш: разядателна е от опакото или от лицето. {{field-off:Bible}}</w:t>
      </w:r>
    </w:p>
    <w:p>
      <w:pPr>
        <w:pStyle w:val="Normal"/>
        <w:rPr/>
      </w:pPr>
      <w:r>
        <w:rPr/>
        <w:t>[[@Bible:Lev 13:56 ]][[13:56 &gt;&gt; Lev 13:56]] {{field-on:Bible}} И ако види свещеникът, и, ето, раната след прането си е завенала, то да я отдере от дрехата, или от кожата, или от основата или от вътъка. {{field-off:Bible}}</w:t>
      </w:r>
    </w:p>
    <w:p>
      <w:pPr>
        <w:pStyle w:val="Normal"/>
        <w:rPr/>
      </w:pPr>
      <w:r>
        <w:rPr/>
        <w:t>[[@Bible:Lev 13:57 ]][[13:57 &gt;&gt; Lev 13:57]] {{field-on:Bible}} Но ако се яви още на дрехата, или на основата или на вътъка, или на кой да е кожен съсъд, проказа е избухнала: с огън да изгориш онова което има раната. {{field-off:Bible}}</w:t>
      </w:r>
    </w:p>
    <w:p>
      <w:pPr>
        <w:pStyle w:val="Normal"/>
        <w:rPr/>
      </w:pPr>
      <w:r>
        <w:rPr/>
        <w:t>[[@Bible:Lev 13:58 ]][[13:58 &gt;&gt; Lev 13:58]] {{field-on:Bible}} И дрехата, или основата или вътъкът, или кой да е кожен съсъд който ще изпереш, ако се заличи раната от тях, то да се изпере пак, и ще бъде чист. {{field-off:Bible}}</w:t>
      </w:r>
    </w:p>
    <w:p>
      <w:pPr>
        <w:pStyle w:val="Normal"/>
        <w:rPr/>
      </w:pPr>
      <w:r>
        <w:rPr/>
        <w:t>[[@Bible:Lev 13:59 ]][[13:59 &gt;&gt; Lev 13:59]] {{field-on:Bible}} Този е законът за раната на проказата в вълнена дреха, или ленена, или в основата или в вътъка, или в кой да е кожен съсъд, за да се обявява чист или нечист. {{field-off:Bible}}</w:t>
      </w:r>
    </w:p>
    <w:p>
      <w:pPr>
        <w:pStyle w:val="Heading2"/>
        <w:rPr/>
      </w:pPr>
      <w:r>
        <w:rPr/>
        <w:t>Глава 14</w:t>
      </w:r>
    </w:p>
    <w:p>
      <w:pPr>
        <w:pStyle w:val="Normal"/>
        <w:rPr/>
      </w:pPr>
      <w:r>
        <w:rPr/>
        <w:t>[[@Bible:Lev 14:1 ]][[14:1 &gt;&gt; Lev 14:1]] {{field-on:Bible}} И говори Господ Моисею и рече: {{field-off:Bible}}</w:t>
      </w:r>
    </w:p>
    <w:p>
      <w:pPr>
        <w:pStyle w:val="Normal"/>
        <w:rPr/>
      </w:pPr>
      <w:r>
        <w:rPr/>
        <w:t>[[@Bible:Lev 14:2 ]][[14:2 &gt;&gt; Lev 14:2]] {{field-on:Bible}} Този е законът на прокажения в деня на очищението му да се приведе при свещеника; {{field-off:Bible}}</w:t>
      </w:r>
    </w:p>
    <w:p>
      <w:pPr>
        <w:pStyle w:val="Normal"/>
        <w:rPr/>
      </w:pPr>
      <w:r>
        <w:rPr/>
        <w:t>[[@Bible:Lev 14:3 ]][[14:3 &gt;&gt; Lev 14:3]] {{field-on:Bible}} и да излезе свещеникът вън от стана и да прегледа свещеникът; и ако е оздравял прокаженият от раната на проказата, {{field-off:Bible}}</w:t>
      </w:r>
    </w:p>
    <w:p>
      <w:pPr>
        <w:pStyle w:val="Normal"/>
        <w:rPr/>
      </w:pPr>
      <w:r>
        <w:rPr/>
        <w:t>[[@Bible:Lev 14:4 ]][[14:4 &gt;&gt; Lev 14:4]] {{field-on:Bible}} тогаз да заповяда свещеникът да вземат за очищаемия две живи чисти птичета, и кедрово дърво, и червена вълна, и исоп; {{field-off:Bible}}</w:t>
      </w:r>
    </w:p>
    <w:p>
      <w:pPr>
        <w:pStyle w:val="Normal"/>
        <w:rPr/>
      </w:pPr>
      <w:r>
        <w:rPr/>
        <w:t>[[@Bible:Lev 14:5 ]][[14:5 &gt;&gt; Lev 14:5]] {{field-on:Bible}} и да заповяда свещеникът да заколят едното птиче в пръстен съсъд, над жива вода; {{field-off:Bible}}</w:t>
      </w:r>
    </w:p>
    <w:p>
      <w:pPr>
        <w:pStyle w:val="Normal"/>
        <w:rPr/>
      </w:pPr>
      <w:r>
        <w:rPr/>
        <w:t>[[@Bible:Lev 14:6 ]][[14:6 &gt;&gt; Lev 14:6]] {{field-on:Bible}} а той да вземе живото птиче, и кедровото дърво, и червената вълна, и исопа, и да натопи тях и живото птиче в кръвта на птичето закланото над живата вода; {{field-off:Bible}}</w:t>
      </w:r>
    </w:p>
    <w:p>
      <w:pPr>
        <w:pStyle w:val="Normal"/>
        <w:rPr/>
      </w:pPr>
      <w:r>
        <w:rPr/>
        <w:t>[[@Bible:Lev 14:7 ]][[14:7 &gt;&gt; Lev 14:7]] {{field-on:Bible}} и да порси очищаемия от проказата седем пъти, и да го обяви чист; и да изпусне живото птиче на полето. {{field-off:Bible}}</w:t>
      </w:r>
    </w:p>
    <w:p>
      <w:pPr>
        <w:pStyle w:val="Normal"/>
        <w:rPr/>
      </w:pPr>
      <w:r>
        <w:rPr/>
        <w:t>[[@Bible:Lev 14:8 ]][[14:8 &gt;&gt; Lev 14:8]] {{field-on:Bible}} И очищаемият да изпере дрехите си, и да обръсне всичките си косми, и да се омие с вода, и ще бъде чист; и след това да дойде в стана, но да остане вън от шатъра си седем дена. {{field-off:Bible}}</w:t>
      </w:r>
    </w:p>
    <w:p>
      <w:pPr>
        <w:pStyle w:val="Normal"/>
        <w:rPr/>
      </w:pPr>
      <w:r>
        <w:rPr/>
        <w:t>[[@Bible:Lev 14:9 ]][[14:9 &gt;&gt; Lev 14:9]] {{field-on:Bible}} И в седмия ден да обръсне всичките си косми, главата си, и брадата си, и веждите си, и всичките си косми да обръсне; и да изпере дрехите си, и да омие тялото си с вода, и ще бъде чист. {{field-off:Bible}}</w:t>
      </w:r>
    </w:p>
    <w:p>
      <w:pPr>
        <w:pStyle w:val="Normal"/>
        <w:rPr/>
      </w:pPr>
      <w:r>
        <w:rPr/>
        <w:t>[[@Bible:Lev 14:10 ]][[14:10 &gt;&gt; Lev 14:10]] {{field-on:Bible}} И в осмия ден да вземе две безпорочни мъжки агнета, и едно безпорочно женско агне еднолетно, и три десети части от чисто брашно за хлебно приношение, месено с елей, и един лог елей; {{field-off:Bible}}</w:t>
      </w:r>
    </w:p>
    <w:p>
      <w:pPr>
        <w:pStyle w:val="Normal"/>
        <w:rPr/>
      </w:pPr>
      <w:r>
        <w:rPr/>
        <w:t>[[@Bible:Lev 14:11 ]][[14:11 &gt;&gt; Lev 14:11]] {{field-on:Bible}} и свещеникът който очищава да представи очищаемия человек и тях пред Господа в дверите на скинията на събранието. {{field-off:Bible}}</w:t>
      </w:r>
    </w:p>
    <w:p>
      <w:pPr>
        <w:pStyle w:val="Normal"/>
        <w:rPr/>
      </w:pPr>
      <w:r>
        <w:rPr/>
        <w:t>[[@Bible:Lev 14:12 ]][[14:12 &gt;&gt; Lev 14:12]] {{field-on:Bible}} И да вземе свещеникът едното мъжко агне и да го принесе в приношение за престъпление, и лога елей, и да ги подвижи за движимо приношение пред Господа. {{field-off:Bible}}</w:t>
      </w:r>
    </w:p>
    <w:p>
      <w:pPr>
        <w:pStyle w:val="Normal"/>
        <w:rPr/>
      </w:pPr>
      <w:r>
        <w:rPr/>
        <w:t>[[@Bible:Lev 14:13 ]][[14:13 &gt;&gt; Lev 14:13]] {{field-on:Bible}} И да заколи агнето на мястото дето колят приношението за грях и всесъжението, на светото място; защото приношението за престъпление, както и приношението за грях, принадлежи на свещеника: то е пресвето. {{field-off:Bible}}</w:t>
      </w:r>
    </w:p>
    <w:p>
      <w:pPr>
        <w:pStyle w:val="Normal"/>
        <w:rPr/>
      </w:pPr>
      <w:r>
        <w:rPr/>
        <w:t>[[@Bible:Lev 14:14 ]][[14:14 &gt;&gt; Lev 14:14]] {{field-on:Bible}} И да вземе свещеникът от кръвта на приношението за престъпление, и да тури свещеникът на края на дясното ухо на очищаемия, и на палеца на дясната му ръка, и на големия пръст на дясната му нога. {{field-off:Bible}}</w:t>
      </w:r>
    </w:p>
    <w:p>
      <w:pPr>
        <w:pStyle w:val="Normal"/>
        <w:rPr/>
      </w:pPr>
      <w:r>
        <w:rPr/>
        <w:t>[[@Bible:Lev 14:15 ]][[14:15 &gt;&gt; Lev 14:15]] {{field-on:Bible}} И да вземе свещеникът от лога елей и да го излее в дланта на лявата си ръка; {{field-off:Bible}}</w:t>
      </w:r>
    </w:p>
    <w:p>
      <w:pPr>
        <w:pStyle w:val="Normal"/>
        <w:rPr/>
      </w:pPr>
      <w:r>
        <w:rPr/>
        <w:t>[[@Bible:Lev 14:16 ]][[14:16 &gt;&gt; Lev 14:16]] {{field-on:Bible}} и да натопи свещеникът десния си пръст в елея който има в лявата си длан, и да поръси от елея с пръста си седем пъти пред Господа; {{field-off:Bible}}</w:t>
      </w:r>
    </w:p>
    <w:p>
      <w:pPr>
        <w:pStyle w:val="Normal"/>
        <w:rPr/>
      </w:pPr>
      <w:r>
        <w:rPr/>
        <w:t>[[@Bible:Lev 14:17 ]][[14:17 &gt;&gt; Lev 14:17]] {{field-on:Bible}} и от останалия елей който има в дланта си да тури свещеникът на края на дясното ухо на очищаемия, и на палеца на дясната му ръка, и на големия пръст на дясната му нога, върху кръвта на приношението за престъпление; {{field-off:Bible}}</w:t>
      </w:r>
    </w:p>
    <w:p>
      <w:pPr>
        <w:pStyle w:val="Normal"/>
        <w:rPr/>
      </w:pPr>
      <w:r>
        <w:rPr/>
        <w:t>[[@Bible:Lev 14:18 ]][[14:18 &gt;&gt; Lev 14:18]] {{field-on:Bible}} а останалия елей който е в дланта на свещеника да тури на главата на очищаемия, и да направи свещеникът умилостивение за него пред Господа. {{field-off:Bible}}</w:t>
      </w:r>
    </w:p>
    <w:p>
      <w:pPr>
        <w:pStyle w:val="Normal"/>
        <w:rPr/>
      </w:pPr>
      <w:r>
        <w:rPr/>
        <w:t>[[@Bible:Lev 14:19 ]][[14:19 &gt;&gt; Lev 14:19]] {{field-on:Bible}} И да принесе свещеникът приношението за грях, и да направи умилостивение за очищаемия от нечистотата му; и после да заколи всесъжението. {{field-off:Bible}}</w:t>
      </w:r>
    </w:p>
    <w:p>
      <w:pPr>
        <w:pStyle w:val="Normal"/>
        <w:rPr/>
      </w:pPr>
      <w:r>
        <w:rPr/>
        <w:t>[[@Bible:Lev 14:20 ]][[14:20 &gt;&gt; Lev 14:20]] {{field-on:Bible}} И да принесе свещеникът всесъжението и хлебното приношение на олтаря; и да направи умилостивение за него свещеникът; и ще бъде чист. {{field-off:Bible}}</w:t>
      </w:r>
    </w:p>
    <w:p>
      <w:pPr>
        <w:pStyle w:val="Normal"/>
        <w:rPr/>
      </w:pPr>
      <w:r>
        <w:rPr/>
        <w:t>[[@Bible:Lev 14:21 ]][[14:21 &gt;&gt; Lev 14:21]] {{field-on:Bible}} Ако ли е сиромах и не му стига ръката, то нека вземе едно агне в движимо приношение за престъпление за да се направи умилостивение за него, и една десета част от ефа чисто брашно месено с елей за хлебно приношение, и един лог елей, {{field-off:Bible}}</w:t>
      </w:r>
    </w:p>
    <w:p>
      <w:pPr>
        <w:pStyle w:val="Normal"/>
        <w:rPr/>
      </w:pPr>
      <w:r>
        <w:rPr/>
        <w:t>[[@Bible:Lev 14:22 ]][[14:22 &gt;&gt; Lev 14:22]] {{field-on:Bible}} и две гъргорици или две гълъбчета, каквото би намерил; и едната да бъде приношение за грях, а другата всесъжение. {{field-off:Bible}}</w:t>
      </w:r>
    </w:p>
    <w:p>
      <w:pPr>
        <w:pStyle w:val="Normal"/>
        <w:rPr/>
      </w:pPr>
      <w:r>
        <w:rPr/>
        <w:t>[[@Bible:Lev 14:23 ]][[14:23 &gt;&gt; Lev 14:23]] {{field-on:Bible}} И в осмия ден да ги донесе за очищението си при свещеника у дверите на скинията на събранието пред Господа. {{field-off:Bible}}</w:t>
      </w:r>
    </w:p>
    <w:p>
      <w:pPr>
        <w:pStyle w:val="Normal"/>
        <w:rPr/>
      </w:pPr>
      <w:r>
        <w:rPr/>
        <w:t>[[@Bible:Lev 14:24 ]][[14:24 &gt;&gt; Lev 14:24]] {{field-on:Bible}} И да вземе свещеникът агнето на приношението за престъпление, и лога елей, и да ги подвижи свещеникът за движимо приношение пред Господа. {{field-off:Bible}}</w:t>
      </w:r>
    </w:p>
    <w:p>
      <w:pPr>
        <w:pStyle w:val="Normal"/>
        <w:rPr/>
      </w:pPr>
      <w:r>
        <w:rPr/>
        <w:t>[[@Bible:Lev 14:25 ]][[14:25 &gt;&gt; Lev 14:25]] {{field-on:Bible}} И да заколи агнето на приношението за престъпление; и да вземе свещеникът от кръвта на приношението за престъпление, и да тури на края на дясното ухо на очищаемия, и на палеца на дясната му ръка, и на големия пръст на дясната му нога. {{field-off:Bible}}</w:t>
      </w:r>
    </w:p>
    <w:p>
      <w:pPr>
        <w:pStyle w:val="Normal"/>
        <w:rPr/>
      </w:pPr>
      <w:r>
        <w:rPr/>
        <w:t>[[@Bible:Lev 14:26 ]][[14:26 &gt;&gt; Lev 14:26]] {{field-on:Bible}} И да излее свещеникът елея в дланта на лявата си ръка; {{field-off:Bible}}</w:t>
      </w:r>
    </w:p>
    <w:p>
      <w:pPr>
        <w:pStyle w:val="Normal"/>
        <w:rPr/>
      </w:pPr>
      <w:r>
        <w:rPr/>
        <w:t>[[@Bible:Lev 14:27 ]][[14:27 &gt;&gt; Lev 14:27]] {{field-on:Bible}} и от елея който има в лявата си ръка да поръси свещеникът с десния си пръст седем пъти пред Господа; {{field-off:Bible}}</w:t>
      </w:r>
    </w:p>
    <w:p>
      <w:pPr>
        <w:pStyle w:val="Normal"/>
        <w:rPr/>
      </w:pPr>
      <w:r>
        <w:rPr/>
        <w:t>[[@Bible:Lev 14:28 ]][[14:28 &gt;&gt; Lev 14:28]] {{field-on:Bible}} и да тури свещеникът от елея който има в дланта си на края на дясното ухо на очищаемия, и на палеца на дясната му ръка, и на големия пръст на дясната му нога, на туй място дето е кръвта от приношението за престъпление; {{field-off:Bible}}</w:t>
      </w:r>
    </w:p>
    <w:p>
      <w:pPr>
        <w:pStyle w:val="Normal"/>
        <w:rPr/>
      </w:pPr>
      <w:r>
        <w:rPr/>
        <w:t>[[@Bible:Lev 14:29 ]][[14:29 &gt;&gt; Lev 14:29]] {{field-on:Bible}} а останалото от елея което е в дланта на свещеника да тури на главата на очищаемия, за да направи умилостивение за него пред Господа. {{field-off:Bible}}</w:t>
      </w:r>
    </w:p>
    <w:p>
      <w:pPr>
        <w:pStyle w:val="Normal"/>
        <w:rPr/>
      </w:pPr>
      <w:r>
        <w:rPr/>
        <w:t>[[@Bible:Lev 14:30 ]][[14:30 &gt;&gt; Lev 14:30]] {{field-on:Bible}} И да принесе едната от гъргориците или от гълъбчетата, каквото би намерил: {{field-off:Bible}}</w:t>
      </w:r>
    </w:p>
    <w:p>
      <w:pPr>
        <w:pStyle w:val="Normal"/>
        <w:rPr/>
      </w:pPr>
      <w:r>
        <w:rPr/>
        <w:t>[[@Bible:Lev 14:31 ]][[14:31 &gt;&gt; Lev 14:31]] {{field-on:Bible}} каквото би намерил, едното приношение за грях, а другото всесъжение, наедно с хлебното приношение; и да направи свещеникът умилостивение за очищаемия пред Господа. {{field-off:Bible}}</w:t>
      </w:r>
    </w:p>
    <w:p>
      <w:pPr>
        <w:pStyle w:val="Normal"/>
        <w:rPr/>
      </w:pPr>
      <w:r>
        <w:rPr/>
        <w:t>[[@Bible:Lev 14:32 ]][[14:32 &gt;&gt; Lev 14:32]] {{field-on:Bible}} Този е законът на оногози който има рана от проказа, и му не стига ръка за очищението му. {{field-off:Bible}}</w:t>
      </w:r>
    </w:p>
    <w:p>
      <w:pPr>
        <w:pStyle w:val="Normal"/>
        <w:rPr/>
      </w:pPr>
      <w:r>
        <w:rPr/>
        <w:t>[[@Bible:Lev 14:33 ]][[14:33 &gt;&gt; Lev 14:33]] {{field-on:Bible}} И говори Господ Моисею и Аарону и рече: {{field-off:Bible}}</w:t>
      </w:r>
    </w:p>
    <w:p>
      <w:pPr>
        <w:pStyle w:val="Normal"/>
        <w:rPr/>
      </w:pPr>
      <w:r>
        <w:rPr/>
        <w:t>[[@Bible:Lev 14:34 ]][[14:34 &gt;&gt; Lev 14:34]] {{field-on:Bible}} Когато влезете в Ханаанската земя която ви давам аз за владение, и туря рана от проказа в някоя къща в земята на вашето притежание, {{field-off:Bible}}</w:t>
      </w:r>
    </w:p>
    <w:p>
      <w:pPr>
        <w:pStyle w:val="Normal"/>
        <w:rPr/>
      </w:pPr>
      <w:r>
        <w:rPr/>
        <w:t>[[@Bible:Lev 14:35 ]][[14:35 &gt;&gt; Lev 14:35]] {{field-on:Bible}} и онзи на когото е къщата дойде та яви на свещеника и каже: Видя ми се като язва в къщата, {{field-off:Bible}}</w:t>
      </w:r>
    </w:p>
    <w:p>
      <w:pPr>
        <w:pStyle w:val="Normal"/>
        <w:rPr/>
      </w:pPr>
      <w:r>
        <w:rPr/>
        <w:t>[[@Bible:Lev 14:36 ]][[14:36 &gt;&gt; Lev 14:36]] {{field-on:Bible}} тогаз да заповяда свещеникът да изпразднят къщата, преди да влезе свещеникът да прегледа язвата, за да не стане нечисто всичко що е в къщата; и след това да влезе свещеникът да прегледа къщата; {{field-off:Bible}}</w:t>
      </w:r>
    </w:p>
    <w:p>
      <w:pPr>
        <w:pStyle w:val="Normal"/>
        <w:rPr/>
      </w:pPr>
      <w:r>
        <w:rPr/>
        <w:t>[[@Bible:Lev 14:37 ]][[14:37 &gt;&gt; Lev 14:37]] {{field-on:Bible}} и като разгледа язвата, ако е язвата по стените на къщата с зеленикави или червеникави трапчинки, и видът им е по-дълбок от лицето на стената, {{field-off:Bible}}</w:t>
      </w:r>
    </w:p>
    <w:p>
      <w:pPr>
        <w:pStyle w:val="Normal"/>
        <w:rPr/>
      </w:pPr>
      <w:r>
        <w:rPr/>
        <w:t>[[@Bible:Lev 14:38 ]][[14:38 &gt;&gt; Lev 14:38]] {{field-on:Bible}} тогаз да излезе свещеникът из къщата до дверите на къщата, и да затвори къщата седем дни. {{field-off:Bible}}</w:t>
      </w:r>
    </w:p>
    <w:p>
      <w:pPr>
        <w:pStyle w:val="Normal"/>
        <w:rPr/>
      </w:pPr>
      <w:r>
        <w:rPr/>
        <w:t>[[@Bible:Lev 14:39 ]][[14:39 &gt;&gt; Lev 14:39]] {{field-on:Bible}} И да се върне свещеникът в седмия ден и да прегледа; и раната ако се е разпростряла по стените на къщата, {{field-off:Bible}}</w:t>
      </w:r>
    </w:p>
    <w:p>
      <w:pPr>
        <w:pStyle w:val="Normal"/>
        <w:rPr/>
      </w:pPr>
      <w:r>
        <w:rPr/>
        <w:t>[[@Bible:Lev 14:40 ]][[14:40 &gt;&gt; Lev 14:40]] {{field-on:Bible}} то свещеникът да заповяда да извадят каменете на които е язвата, и да ги хвърлят вън от града на нечисто място, {{field-off:Bible}}</w:t>
      </w:r>
    </w:p>
    <w:p>
      <w:pPr>
        <w:pStyle w:val="Normal"/>
        <w:rPr/>
      </w:pPr>
      <w:r>
        <w:rPr/>
        <w:t>[[@Bible:Lev 14:41 ]][[14:41 &gt;&gt; Lev 14:41]] {{field-on:Bible}} и да направи да остържат къщата извътре околовръст, и да хвърлят остърганата пръст вън от градът на нечисто място, {{field-off:Bible}}</w:t>
      </w:r>
    </w:p>
    <w:p>
      <w:pPr>
        <w:pStyle w:val="Normal"/>
        <w:rPr/>
      </w:pPr>
      <w:r>
        <w:rPr/>
        <w:t>[[@Bible:Lev 14:42 ]][[14:42 &gt;&gt; Lev 14:42]] {{field-on:Bible}} и да вземат други камене и да ги вложат вместо онези камене, и да вземат друга пръст и да помажат къщата. {{field-off:Bible}}</w:t>
      </w:r>
    </w:p>
    <w:p>
      <w:pPr>
        <w:pStyle w:val="Normal"/>
        <w:rPr/>
      </w:pPr>
      <w:r>
        <w:rPr/>
        <w:t>[[@Bible:Lev 14:43 ]][[14:43 &gt;&gt; Lev 14:43]] {{field-on:Bible}} И ако дойде пак язвата и се покаже в къщата след когато извадят каменете, и като остържат къщата и я помажат, {{field-off:Bible}}</w:t>
      </w:r>
    </w:p>
    <w:p>
      <w:pPr>
        <w:pStyle w:val="Normal"/>
        <w:rPr/>
      </w:pPr>
      <w:r>
        <w:rPr/>
        <w:t>[[@Bible:Lev 14:44 ]][[14:44 &gt;&gt; Lev 14:44]] {{field-on:Bible}} тогаз да влезе свещеникът и да прегледа; и ако се е разпростряла язвата в къщата, това е гнилотворна проказа в къщата: нечиста е. {{field-off:Bible}}</w:t>
      </w:r>
    </w:p>
    <w:p>
      <w:pPr>
        <w:pStyle w:val="Normal"/>
        <w:rPr/>
      </w:pPr>
      <w:r>
        <w:rPr/>
        <w:t>[[@Bible:Lev 14:45 ]][[14:45 &gt;&gt; Lev 14:45]] {{field-on:Bible}} И ще съборят къщата, каменете й, и дървето й, и всичката пръст на къщата; и да ги изнесат вън от града на нечисто място. {{field-off:Bible}}</w:t>
      </w:r>
    </w:p>
    <w:p>
      <w:pPr>
        <w:pStyle w:val="Normal"/>
        <w:rPr/>
      </w:pPr>
      <w:r>
        <w:rPr/>
        <w:t>[[@Bible:Lev 14:46 ]][[14:46 &gt;&gt; Lev 14:46]] {{field-on:Bible}} И който влезе в къщата през всичкото време в което е била затворена да бъде нечист до вечер. {{field-off:Bible}}</w:t>
      </w:r>
    </w:p>
    <w:p>
      <w:pPr>
        <w:pStyle w:val="Normal"/>
        <w:rPr/>
      </w:pPr>
      <w:r>
        <w:rPr/>
        <w:t>[[@Bible:Lev 14:47 ]][[14:47 &gt;&gt; Lev 14:47]] {{field-on:Bible}} И който спи в къщата да изпере дрехите си; и който яде в къщата да изпере дрехите си. {{field-off:Bible}}</w:t>
      </w:r>
    </w:p>
    <w:p>
      <w:pPr>
        <w:pStyle w:val="Normal"/>
        <w:rPr/>
      </w:pPr>
      <w:r>
        <w:rPr/>
        <w:t>[[@Bible:Lev 14:48 ]][[14:48 &gt;&gt; Lev 14:48]] {{field-on:Bible}} Но ако влезе свещеникът та прегледа, и, ето не се е разпростряла раната в къщата от когато се е помазала къщата, тогаз свещеникът да обяви къщата за чиста, защото е изцеляла язвата. {{field-off:Bible}}</w:t>
      </w:r>
    </w:p>
    <w:p>
      <w:pPr>
        <w:pStyle w:val="Normal"/>
        <w:rPr/>
      </w:pPr>
      <w:r>
        <w:rPr/>
        <w:t>[[@Bible:Lev 14:49 ]][[14:49 &gt;&gt; Lev 14:49]] {{field-on:Bible}} И за да очисти къщата, нека вземе две птичета, и кедрово дърво, и червена вълна, и исоп. {{field-off:Bible}}</w:t>
      </w:r>
    </w:p>
    <w:p>
      <w:pPr>
        <w:pStyle w:val="Normal"/>
        <w:rPr/>
      </w:pPr>
      <w:r>
        <w:rPr/>
        <w:t>[[@Bible:Lev 14:50 ]][[14:50 &gt;&gt; Lev 14:50]] {{field-on:Bible}} И да заколи едното птиче в пръстен съсъд, над жива вода. {{field-off:Bible}}</w:t>
      </w:r>
    </w:p>
    <w:p>
      <w:pPr>
        <w:pStyle w:val="Normal"/>
        <w:rPr/>
      </w:pPr>
      <w:r>
        <w:rPr/>
        <w:t>[[@Bible:Lev 14:51 ]][[14:51 &gt;&gt; Lev 14:51]] {{field-on:Bible}} И да вземе кедровото дърво, и исопа, и червената вълна, и живото птиче, и да ги натопи в кръвта на закланото птиче и в живата вода, и да поръси къщата седем пъти. {{field-off:Bible}}</w:t>
      </w:r>
    </w:p>
    <w:p>
      <w:pPr>
        <w:pStyle w:val="Normal"/>
        <w:rPr/>
      </w:pPr>
      <w:r>
        <w:rPr/>
        <w:t>[[@Bible:Lev 14:52 ]][[14:52 &gt;&gt; Lev 14:52]] {{field-on:Bible}} И да очисти къщата с кръвта на птичето, и с живата вода, и с живото птиче, и с кедровото дърво, и с исопа, и с червената вълна. {{field-off:Bible}}</w:t>
      </w:r>
    </w:p>
    <w:p>
      <w:pPr>
        <w:pStyle w:val="Normal"/>
        <w:rPr/>
      </w:pPr>
      <w:r>
        <w:rPr/>
        <w:t>[[@Bible:Lev 14:53 ]][[14:53 &gt;&gt; Lev 14:53]] {{field-on:Bible}} И да пусне живото птиче вън от града на полето, и да направи умилостивение за къщата; и ще бъде чиста. {{field-off:Bible}}</w:t>
      </w:r>
    </w:p>
    <w:p>
      <w:pPr>
        <w:pStyle w:val="Normal"/>
        <w:rPr/>
      </w:pPr>
      <w:r>
        <w:rPr/>
        <w:t>[[@Bible:Lev 14:54 ]][[14:54 &gt;&gt; Lev 14:54]] {{field-on:Bible}} Този е законът за всяка рана от проказа и от кел, {{field-off:Bible}}</w:t>
      </w:r>
    </w:p>
    <w:p>
      <w:pPr>
        <w:pStyle w:val="Normal"/>
        <w:rPr/>
      </w:pPr>
      <w:r>
        <w:rPr/>
        <w:t>[[@Bible:Lev 14:55 ]][[14:55 &gt;&gt; Lev 14:55]] {{field-on:Bible}} и за проказа на дреха и на къща, {{field-off:Bible}}</w:t>
      </w:r>
    </w:p>
    <w:p>
      <w:pPr>
        <w:pStyle w:val="Normal"/>
        <w:rPr/>
      </w:pPr>
      <w:r>
        <w:rPr/>
        <w:t>[[@Bible:Lev 14:56 ]][[14:56 &gt;&gt; Lev 14:56]] {{field-on:Bible}} и за оток, и за краста, и за лъскави петна, {{field-off:Bible}}</w:t>
      </w:r>
    </w:p>
    <w:p>
      <w:pPr>
        <w:pStyle w:val="Normal"/>
        <w:rPr/>
      </w:pPr>
      <w:r>
        <w:rPr/>
        <w:t>[[@Bible:Lev 14:57 ]][[14:57 &gt;&gt; Lev 14:57]] {{field-on:Bible}} за да показва кога е нещо нечисто и кога чисто: този е законът за проказата. {{field-off:Bible}}</w:t>
      </w:r>
    </w:p>
    <w:p>
      <w:pPr>
        <w:pStyle w:val="Heading2"/>
        <w:rPr/>
      </w:pPr>
      <w:r>
        <w:rPr/>
        <w:t>Глава 15</w:t>
      </w:r>
    </w:p>
    <w:p>
      <w:pPr>
        <w:pStyle w:val="Normal"/>
        <w:rPr/>
      </w:pPr>
      <w:r>
        <w:rPr/>
        <w:t>[[@Bible:Lev 15:1 ]][[15:1 &gt;&gt; Lev 15:1]] {{field-on:Bible}} И говори Господ Моисею и Аарону и рече: {{field-off:Bible}}</w:t>
      </w:r>
    </w:p>
    <w:p>
      <w:pPr>
        <w:pStyle w:val="Normal"/>
        <w:rPr/>
      </w:pPr>
      <w:r>
        <w:rPr/>
        <w:t>[[@Bible:Lev 15:2 ]][[15:2 &gt;&gt; Lev 15:2]] {{field-on:Bible}} Говорете на Израилевите синове и кажете им: Ако някой человек има течение из тялото си, нечист е от течението си. {{field-off:Bible}}</w:t>
      </w:r>
    </w:p>
    <w:p>
      <w:pPr>
        <w:pStyle w:val="Normal"/>
        <w:rPr/>
      </w:pPr>
      <w:r>
        <w:rPr/>
        <w:t>[[@Bible:Lev 15:3 ]][[15:3 &gt;&gt; Lev 15:3]] {{field-on:Bible}} И нечистотата му в течението му е тая: или от плътта тече течението му, или в плътта му се спре течението му: негова е нечистота. {{field-off:Bible}}</w:t>
      </w:r>
    </w:p>
    <w:p>
      <w:pPr>
        <w:pStyle w:val="Normal"/>
        <w:rPr/>
      </w:pPr>
      <w:r>
        <w:rPr/>
        <w:t>[[@Bible:Lev 15:4 ]][[15:4 &gt;&gt; Lev 15:4]] {{field-on:Bible}} Всяка постелка на която легне онзи който има течението ще е нечиста; и всяко нещо на което седне ще бъде нечисто. {{field-off:Bible}}</w:t>
      </w:r>
    </w:p>
    <w:p>
      <w:pPr>
        <w:pStyle w:val="Normal"/>
        <w:rPr/>
      </w:pPr>
      <w:r>
        <w:rPr/>
        <w:t>[[@Bible:Lev 15:5 ]][[15:5 &gt;&gt; Lev 15:5]] {{field-on:Bible}} И онзи человек който се допре до постелката му трябва да изпере дрехите си, и да се омие с вода, и ще бъде нечист до вечер. {{field-off:Bible}}</w:t>
      </w:r>
    </w:p>
    <w:p>
      <w:pPr>
        <w:pStyle w:val="Normal"/>
        <w:rPr/>
      </w:pPr>
      <w:r>
        <w:rPr/>
        <w:t>[[@Bible:Lev 15:6 ]][[15:6 &gt;&gt; Lev 15:6]] {{field-on:Bible}} И който седне на нещо върх което е седял онзи който има течението да изпере дрехите си, и да се омие с вода, и ще бъде нечист до вечер. {{field-off:Bible}}</w:t>
      </w:r>
    </w:p>
    <w:p>
      <w:pPr>
        <w:pStyle w:val="Normal"/>
        <w:rPr/>
      </w:pPr>
      <w:r>
        <w:rPr/>
        <w:t>[[@Bible:Lev 15:7 ]][[15:7 &gt;&gt; Lev 15:7]] {{field-on:Bible}} И който се допре до телото на оногози който има течението да изпере дрехите си, и да се омие с вода, и ще бъде нечист до вечер. {{field-off:Bible}}</w:t>
      </w:r>
    </w:p>
    <w:p>
      <w:pPr>
        <w:pStyle w:val="Normal"/>
        <w:rPr/>
      </w:pPr>
      <w:r>
        <w:rPr/>
        <w:t>[[@Bible:Lev 15:8 ]][[15:8 &gt;&gt; Lev 15:8]] {{field-on:Bible}} И ако онзи който има течението плюне върх чистия, той да изпере дрехите си, и да се омие с вода, и да бъде нечист до вечер. {{field-off:Bible}}</w:t>
      </w:r>
    </w:p>
    <w:p>
      <w:pPr>
        <w:pStyle w:val="Normal"/>
        <w:rPr/>
      </w:pPr>
      <w:r>
        <w:rPr/>
        <w:t>[[@Bible:Lev 15:9 ]][[15:9 &gt;&gt; Lev 15:9]] {{field-on:Bible}} И всичко седло на което би седнал онзи който има течението ще бъде нечисто. {{field-off:Bible}}</w:t>
      </w:r>
    </w:p>
    <w:p>
      <w:pPr>
        <w:pStyle w:val="Normal"/>
        <w:rPr/>
      </w:pPr>
      <w:r>
        <w:rPr/>
        <w:t>[[@Bible:Lev 15:10 ]][[15:10 &gt;&gt; Lev 15:10]] {{field-on:Bible}} И който се допре до всяко нещо което е било под него да бъде нечист до вечер; и който го вземе да изпере дрехите си, и да се омие с вода, и ще бъде нечист до вечер. {{field-off:Bible}}</w:t>
      </w:r>
    </w:p>
    <w:p>
      <w:pPr>
        <w:pStyle w:val="Normal"/>
        <w:rPr/>
      </w:pPr>
      <w:r>
        <w:rPr/>
        <w:t>[[@Bible:Lev 15:11 ]][[15:11 &gt;&gt; Lev 15:11]] {{field-on:Bible}} И до когото се допре онзи който има течението, без да има ръцете си омити с вода, той да изпере дрехите си, и да се омие с вода, и да е нечист до вечер. {{field-off:Bible}}</w:t>
      </w:r>
    </w:p>
    <w:p>
      <w:pPr>
        <w:pStyle w:val="Normal"/>
        <w:rPr/>
      </w:pPr>
      <w:r>
        <w:rPr/>
        <w:t>[[@Bible:Lev 15:12 ]][[15:12 &gt;&gt; Lev 15:12]] {{field-on:Bible}} И пръстний съсъд до който би се допрял онзи който има течението да се строши; и всеки съсъд дървен да се измие с вода. {{field-off:Bible}}</w:t>
      </w:r>
    </w:p>
    <w:p>
      <w:pPr>
        <w:pStyle w:val="Normal"/>
        <w:rPr/>
      </w:pPr>
      <w:r>
        <w:rPr/>
        <w:t>[[@Bible:Lev 15:13 ]][[15:13 &gt;&gt; Lev 15:13]] {{field-on:Bible}} И когато се очисти от течението си онзи който има течение, тогаз да изброи за себе си седем дни за очищението си: и да изпере дрехите си, и да омие тялото си с жива вода, и ще бъде чист. {{field-off:Bible}}</w:t>
      </w:r>
    </w:p>
    <w:p>
      <w:pPr>
        <w:pStyle w:val="Normal"/>
        <w:rPr/>
      </w:pPr>
      <w:r>
        <w:rPr/>
        <w:t>[[@Bible:Lev 15:14 ]][[15:14 &gt;&gt; Lev 15:14]] {{field-on:Bible}} И в осмия ден да си вземе две гъргорици или две гълъбчета, и да иде пред Господа у дверите на скинията на събранието, и да ги даде на свещеника; {{field-off:Bible}}</w:t>
      </w:r>
    </w:p>
    <w:p>
      <w:pPr>
        <w:pStyle w:val="Normal"/>
        <w:rPr/>
      </w:pPr>
      <w:r>
        <w:rPr/>
        <w:t>[[@Bible:Lev 15:15 ]][[15:15 &gt;&gt; Lev 15:15]] {{field-on:Bible}} и да ги принесе свещеникът, едното приношение за грях, а другото всесъжение; и да направи свещеникът умилостивение за него пред Господа за течението му. {{field-off:Bible}}</w:t>
      </w:r>
    </w:p>
    <w:p>
      <w:pPr>
        <w:pStyle w:val="Normal"/>
        <w:rPr/>
      </w:pPr>
      <w:r>
        <w:rPr/>
        <w:t>[[@Bible:Lev 15:16 ]][[15:16 &gt;&gt; Lev 15:16]] {{field-on:Bible}} И онзи человек от когото излезе семе от съвъкупление да омие всичкото си тяло с вода, и да е нечист до вечер. {{field-off:Bible}}</w:t>
      </w:r>
    </w:p>
    <w:p>
      <w:pPr>
        <w:pStyle w:val="Normal"/>
        <w:rPr/>
      </w:pPr>
      <w:r>
        <w:rPr/>
        <w:t>[[@Bible:Lev 15:17 ]][[15:17 &gt;&gt; Lev 15:17]] {{field-on:Bible}} И всяка дреха и всяка кожа на която би паднало семе от съвъкупление да се изпере с вода, и да бъде нечиста до вечер. {{field-off:Bible}}</w:t>
      </w:r>
    </w:p>
    <w:p>
      <w:pPr>
        <w:pStyle w:val="Normal"/>
        <w:rPr/>
      </w:pPr>
      <w:r>
        <w:rPr/>
        <w:t>[[@Bible:Lev 15:18 ]][[15:18 &gt;&gt; Lev 15:18]] {{field-on:Bible}} А жената с която би се съвъкупил мъж да се омият с вода, и да бъдат нечисти до вечер. {{field-off:Bible}}</w:t>
      </w:r>
    </w:p>
    <w:p>
      <w:pPr>
        <w:pStyle w:val="Normal"/>
        <w:rPr/>
      </w:pPr>
      <w:r>
        <w:rPr/>
        <w:t>[[@Bible:Lev 15:19 ]][[15:19 &gt;&gt; Lev 15:19]] {{field-on:Bible}} И жената ако има течение, и е кръв течението й от плътта й, да бъде разлъчена седем дни; и всеки който се допре до нея ще бъде нечист до вечер. {{field-off:Bible}}</w:t>
      </w:r>
    </w:p>
    <w:p>
      <w:pPr>
        <w:pStyle w:val="Normal"/>
        <w:rPr/>
      </w:pPr>
      <w:r>
        <w:rPr/>
        <w:t>[[@Bible:Lev 15:20 ]][[15:20 &gt;&gt; Lev 15:20]] {{field-on:Bible}} И всяко нещо на което е лежала в разлъчването си ще бъде нечисто; и всяко нещо на което би седяла ще бъде нечисто. {{field-off:Bible}}</w:t>
      </w:r>
    </w:p>
    <w:p>
      <w:pPr>
        <w:pStyle w:val="Normal"/>
        <w:rPr/>
      </w:pPr>
      <w:r>
        <w:rPr/>
        <w:t>[[@Bible:Lev 15:21 ]][[15:21 &gt;&gt; Lev 15:21]] {{field-on:Bible}} И всеки който се допре до постелката й да изпере дрехите си, и да се омие с вода, и ще бъде нечист до вечер. {{field-off:Bible}}</w:t>
      </w:r>
    </w:p>
    <w:p>
      <w:pPr>
        <w:pStyle w:val="Normal"/>
        <w:rPr/>
      </w:pPr>
      <w:r>
        <w:rPr/>
        <w:t>[[@Bible:Lev 15:22 ]][[15:22 &gt;&gt; Lev 15:22]] {{field-on:Bible}} И всеки който се допре до нещо на което е тя седяла да изпере дрехите си, и да се омие с вода, и ще бъде нечист до вечер. {{field-off:Bible}}</w:t>
      </w:r>
    </w:p>
    <w:p>
      <w:pPr>
        <w:pStyle w:val="Normal"/>
        <w:rPr/>
      </w:pPr>
      <w:r>
        <w:rPr/>
        <w:t>[[@Bible:Lev 15:23 ]][[15:23 &gt;&gt; Lev 15:23]] {{field-on:Bible}} И ако би имало нещо върх постелката или върх това на което би седяла тя, та се допре той до него, ще бъде нечист до вечер. {{field-off:Bible}}</w:t>
      </w:r>
    </w:p>
    <w:p>
      <w:pPr>
        <w:pStyle w:val="Normal"/>
        <w:rPr/>
      </w:pPr>
      <w:r>
        <w:rPr/>
        <w:t>[[@Bible:Lev 15:24 ]][[15:24 &gt;&gt; Lev 15:24]] {{field-on:Bible}} И ако някой легне с нея, и дойде кръвотечението й на него, ще бъде нечист седем дни; и всяка постелка на която би легнал той ще бъде нечиста. {{field-off:Bible}}</w:t>
      </w:r>
    </w:p>
    <w:p>
      <w:pPr>
        <w:pStyle w:val="Normal"/>
        <w:rPr/>
      </w:pPr>
      <w:r>
        <w:rPr/>
        <w:t>[[@Bible:Lev 15:25 ]][[15:25 &gt;&gt; Lev 15:25]] {{field-on:Bible}} И ако някоя жена има кръвотечение много дни, вън от времето на разлъчването си, или ако има течение по надългоот разлъчването си, всичките дни на течението на нечистотата й ще бъдат както дните на разлъчването й: ще бъде нечиста. {{field-off:Bible}}</w:t>
      </w:r>
    </w:p>
    <w:p>
      <w:pPr>
        <w:pStyle w:val="Normal"/>
        <w:rPr/>
      </w:pPr>
      <w:r>
        <w:rPr/>
        <w:t>[[@Bible:Lev 15:26 ]][[15:26 &gt;&gt; Lev 15:26]] {{field-on:Bible}} Всяка постелка на която лежи в всичките дни на течението си ще й бъде както постелката на разлъчването й; и всяко нещо на което седне ще бъде нечисто, както в нечистотата на разлъчването й. {{field-off:Bible}}</w:t>
      </w:r>
    </w:p>
    <w:p>
      <w:pPr>
        <w:pStyle w:val="Normal"/>
        <w:rPr/>
      </w:pPr>
      <w:r>
        <w:rPr/>
        <w:t>[[@Bible:Lev 15:27 ]][[15:27 &gt;&gt; Lev 15:27]] {{field-on:Bible}} И всеки който се допре до тях ще бъде нечист, и да изпере дрехите си, и да се омие с вода, и ще бъде нечист до вечер. {{field-off:Bible}}</w:t>
      </w:r>
    </w:p>
    <w:p>
      <w:pPr>
        <w:pStyle w:val="Normal"/>
        <w:rPr/>
      </w:pPr>
      <w:r>
        <w:rPr/>
        <w:t>[[@Bible:Lev 15:28 ]][[15:28 &gt;&gt; Lev 15:28]] {{field-on:Bible}} Но ако се очисти от течението си, тогаз да изброи за себе си седем дни, и след тях ще бъде чиста. {{field-off:Bible}}</w:t>
      </w:r>
    </w:p>
    <w:p>
      <w:pPr>
        <w:pStyle w:val="Normal"/>
        <w:rPr/>
      </w:pPr>
      <w:r>
        <w:rPr/>
        <w:t>[[@Bible:Lev 15:29 ]][[15:29 &gt;&gt; Lev 15:29]] {{field-on:Bible}} И в осмия ден да си вземе две гъргорици или две гълъбчета, и да ги донесе при свещеника до дверите на скинията на събранието. {{field-off:Bible}}</w:t>
      </w:r>
    </w:p>
    <w:p>
      <w:pPr>
        <w:pStyle w:val="Normal"/>
        <w:rPr/>
      </w:pPr>
      <w:r>
        <w:rPr/>
        <w:t>[[@Bible:Lev 15:30 ]][[15:30 &gt;&gt; Lev 15:30]] {{field-on:Bible}} И да принесе свещеникът едното приношение за грях, а другото всесъжение; и свещеникът да направи умилостивение заради нея пред Господа, за течението на нечистотата й. {{field-off:Bible}}</w:t>
      </w:r>
    </w:p>
    <w:p>
      <w:pPr>
        <w:pStyle w:val="Normal"/>
        <w:rPr/>
      </w:pPr>
      <w:r>
        <w:rPr/>
        <w:t>[[@Bible:Lev 15:31 ]][[15:31 &gt;&gt; Lev 15:31]] {{field-on:Bible}} Така да отделяте Израилевите синове от нечистотите им, и да не умрат поради нечистотата си като оскверняват скинията ми която е всред тях. {{field-off:Bible}}</w:t>
      </w:r>
    </w:p>
    <w:p>
      <w:pPr>
        <w:pStyle w:val="Normal"/>
        <w:rPr/>
      </w:pPr>
      <w:r>
        <w:rPr/>
        <w:t>[[@Bible:Lev 15:32 ]][[15:32 &gt;&gt; Lev 15:32]] {{field-on:Bible}} Този е законът за оногоз който има течение, и за оногоз от когото излязва семе от съвъкупление и се осквернява чрез него, {{field-off:Bible}}</w:t>
      </w:r>
    </w:p>
    <w:p>
      <w:pPr>
        <w:pStyle w:val="Normal"/>
        <w:rPr/>
      </w:pPr>
      <w:r>
        <w:rPr/>
        <w:t>[[@Bible:Lev 15:33 ]][[15:33 &gt;&gt; Lev 15:33]] {{field-on:Bible}} и за оназ която е болна от кръвотечението си, и за оногоз който има течение, мъж или жена, и за оногоз който легне с нечиста. {{field-off:Bible}}</w:t>
      </w:r>
    </w:p>
    <w:p>
      <w:pPr>
        <w:pStyle w:val="Heading2"/>
        <w:rPr/>
      </w:pPr>
      <w:r>
        <w:rPr/>
        <w:t>Глава 16</w:t>
      </w:r>
    </w:p>
    <w:p>
      <w:pPr>
        <w:pStyle w:val="Normal"/>
        <w:rPr/>
      </w:pPr>
      <w:r>
        <w:rPr/>
        <w:t>[[@Bible:Lev 16:1 ]][[16:1 &gt;&gt; Lev 16:1]] {{field-on:Bible}} И говори Господ Моисею, след смъртта на двамата Ааронови синове когато пристъпиха с чужд огън пред Господа и умряха, {{field-off:Bible}}</w:t>
      </w:r>
    </w:p>
    <w:p>
      <w:pPr>
        <w:pStyle w:val="Normal"/>
        <w:rPr/>
      </w:pPr>
      <w:r>
        <w:rPr/>
        <w:t>[[@Bible:Lev 16:2 ]][[16:2 &gt;&gt; Lev 16:2]] {{field-on:Bible}} и рече Господ Моисею: Кажи на Аарона брата си да не влиза всяко време в светилището което е отвътре завесата, пред очистилището което е върху ковчега, за да не умре; защото в облак ще се явявам върх очистилището. {{field-off:Bible}}</w:t>
      </w:r>
    </w:p>
    <w:p>
      <w:pPr>
        <w:pStyle w:val="Normal"/>
        <w:rPr/>
      </w:pPr>
      <w:r>
        <w:rPr/>
        <w:t>[[@Bible:Lev 16:3 ]][[16:3 &gt;&gt; Lev 16:3]] {{field-on:Bible}} Така да влезе Аарон в светилището с юнец от говедата в приношение за грях, и овен за всесъжение. {{field-off:Bible}}</w:t>
      </w:r>
    </w:p>
    <w:p>
      <w:pPr>
        <w:pStyle w:val="Normal"/>
        <w:rPr/>
      </w:pPr>
      <w:r>
        <w:rPr/>
        <w:t>[[@Bible:Lev 16:4 ]][[16:4 &gt;&gt; Lev 16:4]] {{field-on:Bible}} Да се облече с ленен осветен хитон, и ленени гащи да има на тялото си, и с ленен пояс да е опасан, и ленен кидар да носи на главата си: те са свети облекла; и да омие с вода тялото си, и да се облече с тях. {{field-off:Bible}}</w:t>
      </w:r>
    </w:p>
    <w:p>
      <w:pPr>
        <w:pStyle w:val="Normal"/>
        <w:rPr/>
      </w:pPr>
      <w:r>
        <w:rPr/>
        <w:t>[[@Bible:Lev 16:5 ]][[16:5 &gt;&gt; Lev 16:5]] {{field-on:Bible}} И от събранието на Израилевите синове да вземе два ярца от козите в приношение за грях, и един овен за всесъжение. {{field-off:Bible}}</w:t>
      </w:r>
    </w:p>
    <w:p>
      <w:pPr>
        <w:pStyle w:val="Normal"/>
        <w:rPr/>
      </w:pPr>
      <w:r>
        <w:rPr/>
        <w:t>[[@Bible:Lev 16:6 ]][[16:6 &gt;&gt; Lev 16:6]] {{field-on:Bible}} И да приведе Аарон юнеца на приношението за грях което ще принесе за себе си, и да направи умилостивение за себе си и за дома си. {{field-off:Bible}}</w:t>
      </w:r>
    </w:p>
    <w:p>
      <w:pPr>
        <w:pStyle w:val="Normal"/>
        <w:rPr/>
      </w:pPr>
      <w:r>
        <w:rPr/>
        <w:t>[[@Bible:Lev 16:7 ]][[16:7 &gt;&gt; Lev 16:7]] {{field-on:Bible}} И да вземе двата ярца и да ги постави пред Господа до дверите на скинията на събранието. {{field-off:Bible}}</w:t>
      </w:r>
    </w:p>
    <w:p>
      <w:pPr>
        <w:pStyle w:val="Normal"/>
        <w:rPr/>
      </w:pPr>
      <w:r>
        <w:rPr/>
        <w:t>[[@Bible:Lev 16:8 ]][[16:8 &gt;&gt; Lev 16:8]] {{field-on:Bible}} И да хвърли Аарон жребия за двата ярца, едно жребие за Господа, и едно жребие за отпущаемия ярец. {{field-off:Bible}}</w:t>
      </w:r>
    </w:p>
    <w:p>
      <w:pPr>
        <w:pStyle w:val="Normal"/>
        <w:rPr/>
      </w:pPr>
      <w:r>
        <w:rPr/>
        <w:t>[[@Bible:Lev 16:9 ]][[16:9 &gt;&gt; Lev 16:9]] {{field-on:Bible}} И да приведе Аарон яреца на който е паднало жребието Господне, и да го принесе в приношение за грях. {{field-off:Bible}}</w:t>
      </w:r>
    </w:p>
    <w:p>
      <w:pPr>
        <w:pStyle w:val="Normal"/>
        <w:rPr/>
      </w:pPr>
      <w:r>
        <w:rPr/>
        <w:t>[[@Bible:Lev 16:10 ]][[16:10 &gt;&gt; Lev 16:10]] {{field-on:Bible}} А яреца на който е паднало жребието на отпущение, да го представи жив пред Господа, за да направи с него умилостивение и да го преводи в пустинята на отпущение. {{field-off:Bible}}</w:t>
      </w:r>
    </w:p>
    <w:p>
      <w:pPr>
        <w:pStyle w:val="Normal"/>
        <w:rPr/>
      </w:pPr>
      <w:r>
        <w:rPr/>
        <w:t>[[@Bible:Lev 16:11 ]][[16:11 &gt;&gt; Lev 16:11]] {{field-on:Bible}} И да приведе Аарон юнеца на приношението за грях което ще принесе за себе си, и да направи умилостивение за себе си и за дома си; и да заколи юнеца на приношението за грях което приноси за себе си. {{field-off:Bible}}</w:t>
      </w:r>
    </w:p>
    <w:p>
      <w:pPr>
        <w:pStyle w:val="Normal"/>
        <w:rPr/>
      </w:pPr>
      <w:r>
        <w:rPr/>
        <w:t>[[@Bible:Lev 16:12 ]][[16:12 &gt;&gt; Lev 16:12]] {{field-on:Bible}} И да вземе кадилницата пълна с разпалени въглища от олтаря който е пред Господа, и пълни две шепи с благовонен темян счукан дребно, и да го внесе отвътре завесата. {{field-off:Bible}}</w:t>
      </w:r>
    </w:p>
    <w:p>
      <w:pPr>
        <w:pStyle w:val="Normal"/>
        <w:rPr/>
      </w:pPr>
      <w:r>
        <w:rPr/>
        <w:t>[[@Bible:Lev 16:13 ]][[16:13 &gt;&gt; Lev 16:13]] {{field-on:Bible}} И да тури темяна на огъня пред Господа, и димът на темяна да покрие очистилището което е на свидетелството, за да не умре. {{field-off:Bible}}</w:t>
      </w:r>
    </w:p>
    <w:p>
      <w:pPr>
        <w:pStyle w:val="Normal"/>
        <w:rPr/>
      </w:pPr>
      <w:r>
        <w:rPr/>
        <w:t>[[@Bible:Lev 16:14 ]][[16:14 &gt;&gt; Lev 16:14]] {{field-on:Bible}} И да вземе от кръвта на юнеца и да поръси с пръста си очистилището към изток; и пред очистилището да поръси седем пъти от кръвта с пръстта си. {{field-off:Bible}}</w:t>
      </w:r>
    </w:p>
    <w:p>
      <w:pPr>
        <w:pStyle w:val="Normal"/>
        <w:rPr/>
      </w:pPr>
      <w:r>
        <w:rPr/>
        <w:t>[[@Bible:Lev 16:15 ]][[16:15 &gt;&gt; Lev 16:15]] {{field-on:Bible}} Тогаз да заколи яреца на приношението за грях което е за людете; и да внесе кръвта му отвътре завесата, и да направи с кръвта му както направи с кръвта на юнеца, и да поръси с нея над очистилището и пред очистилището. {{field-off:Bible}}</w:t>
      </w:r>
    </w:p>
    <w:p>
      <w:pPr>
        <w:pStyle w:val="Normal"/>
        <w:rPr/>
      </w:pPr>
      <w:r>
        <w:rPr/>
        <w:t>[[@Bible:Lev 16:16 ]][[16:16 &gt;&gt; Lev 16:16]] {{field-on:Bible}} И да направи умилостивение за светилището, заради нечистотите на Израилевите синове, и заради престъпленията им и всичките им грехове: така да направи и за скинията на събранието която стои помежду им всред нечистотите им. {{field-off:Bible}}</w:t>
      </w:r>
    </w:p>
    <w:p>
      <w:pPr>
        <w:pStyle w:val="Normal"/>
        <w:rPr/>
      </w:pPr>
      <w:r>
        <w:rPr/>
        <w:t>[[@Bible:Lev 16:17 ]][[16:17 &gt;&gt; Lev 16:17]] {{field-on:Bible}} И никой человек да се не намери в скинията на събранието когато влиза той в светилището да направи умилостивение, доде излезе като направи умилостивение за себе си, и за дома си, и за всичкия Израилев събор. {{field-off:Bible}}</w:t>
      </w:r>
    </w:p>
    <w:p>
      <w:pPr>
        <w:pStyle w:val="Normal"/>
        <w:rPr/>
      </w:pPr>
      <w:r>
        <w:rPr/>
        <w:t>[[@Bible:Lev 16:18 ]][[16:18 &gt;&gt; Lev 16:18]] {{field-on:Bible}} Тогаз да излезе към олтаря който е пред Господа и да направи умилостивение за него; и да вземе от кръвта на юнеца, и от кръвта на яреца, и да тури наоколо по роговете на олтаря. {{field-off:Bible}}</w:t>
      </w:r>
    </w:p>
    <w:p>
      <w:pPr>
        <w:pStyle w:val="Normal"/>
        <w:rPr/>
      </w:pPr>
      <w:r>
        <w:rPr/>
        <w:t>[[@Bible:Lev 16:19 ]][[16:19 &gt;&gt; Lev 16:19]] {{field-on:Bible}} И да поръси върх него от кръвта с пръста си седем пъти, и да го очисти от нечистотите на Израилевите синове, и да го освети. {{field-off:Bible}}</w:t>
      </w:r>
    </w:p>
    <w:p>
      <w:pPr>
        <w:pStyle w:val="Normal"/>
        <w:rPr/>
      </w:pPr>
      <w:r>
        <w:rPr/>
        <w:t>[[@Bible:Lev 16:20 ]][[16:20 &gt;&gt; Lev 16:20]] {{field-on:Bible}} И като свърши да прави умилостивение за светилището, и за скинията на събранието, и за олтаря, да приведе живия ярец. {{field-off:Bible}}</w:t>
      </w:r>
    </w:p>
    <w:p>
      <w:pPr>
        <w:pStyle w:val="Normal"/>
        <w:rPr/>
      </w:pPr>
      <w:r>
        <w:rPr/>
        <w:t>[[@Bible:Lev 16:21 ]][[16:21 &gt;&gt; Lev 16:21]] {{field-on:Bible}} И да тури Аарон двете си ръце на главата на живия ярец; ида изповяда над него всичките беззакония на Израилевите синове, и всичките им престъпления, и всичките им грехове, и да ги тури на главата на яреца; и да го проводи в пустинята с ръката на приготвен человек. {{field-off:Bible}}</w:t>
      </w:r>
    </w:p>
    <w:p>
      <w:pPr>
        <w:pStyle w:val="Normal"/>
        <w:rPr/>
      </w:pPr>
      <w:r>
        <w:rPr/>
        <w:t>[[@Bible:Lev 16:22 ]][[16:22 &gt;&gt; Lev 16:22]] {{field-on:Bible}} И да понесе яреца на себе си всичките им беззакония в ненаселяема земя: така да пусне яреца в пустинята. {{field-off:Bible}}</w:t>
      </w:r>
    </w:p>
    <w:p>
      <w:pPr>
        <w:pStyle w:val="Normal"/>
        <w:rPr/>
      </w:pPr>
      <w:r>
        <w:rPr/>
        <w:t>[[@Bible:Lev 16:23 ]][[16:23 &gt;&gt; Lev 16:23]] {{field-on:Bible}} И да влезе Аарон в скинията на събранието, и да съблече ленените одежди с които се е облякъл когато е влязъл светилището, и да ги остави там, {{field-off:Bible}}</w:t>
      </w:r>
    </w:p>
    <w:p>
      <w:pPr>
        <w:pStyle w:val="Normal"/>
        <w:rPr/>
      </w:pPr>
      <w:r>
        <w:rPr/>
        <w:t>[[@Bible:Lev 16:24 ]][[16:24 &gt;&gt; Lev 16:24]] {{field-on:Bible}} и да омие телото си с вода на свето място, и да облече дрехите си, и да излезе, и да принесе своето си всесъжение и всесъжението на людете, и да направи умилостивение за себе си и за людете. {{field-off:Bible}}</w:t>
      </w:r>
    </w:p>
    <w:p>
      <w:pPr>
        <w:pStyle w:val="Normal"/>
        <w:rPr/>
      </w:pPr>
      <w:r>
        <w:rPr/>
        <w:t>[[@Bible:Lev 16:25 ]][[16:25 &gt;&gt; Lev 16:25]] {{field-on:Bible}} И тлъстината на приношението за грях да изгори на олтаря. {{field-off:Bible}}</w:t>
      </w:r>
    </w:p>
    <w:p>
      <w:pPr>
        <w:pStyle w:val="Normal"/>
        <w:rPr/>
      </w:pPr>
      <w:r>
        <w:rPr/>
        <w:t>[[@Bible:Lev 16:26 ]][[16:26 &gt;&gt; Lev 16:26]] {{field-on:Bible}} И онзи който откара отпущаемия ярец да изпере дрехите си, и да омие телото си с вода, и след това да влезе в стана. {{field-off:Bible}}</w:t>
      </w:r>
    </w:p>
    <w:p>
      <w:pPr>
        <w:pStyle w:val="Normal"/>
        <w:rPr/>
      </w:pPr>
      <w:r>
        <w:rPr/>
        <w:t>[[@Bible:Lev 16:27 ]][[16:27 &gt;&gt; Lev 16:27]] {{field-on:Bible}} А юнеца на приношението за грях, и яреца на приношението за грях, на които кръвта се е внесла за да бъде умилостивение в светилището, да изнесат вън от стана, и да изгорят в огня кожите им, и месото им, и лайната им. {{field-off:Bible}}</w:t>
      </w:r>
    </w:p>
    <w:p>
      <w:pPr>
        <w:pStyle w:val="Normal"/>
        <w:rPr/>
      </w:pPr>
      <w:r>
        <w:rPr/>
        <w:t>[[@Bible:Lev 16:28 ]][[16:28 &gt;&gt; Lev 16:28]] {{field-on:Bible}} И онзи който ги изгори да изпере дрехите си, и да омие телото си с вода, и след това да влезе в стана. {{field-off:Bible}}</w:t>
      </w:r>
    </w:p>
    <w:p>
      <w:pPr>
        <w:pStyle w:val="Normal"/>
        <w:rPr/>
      </w:pPr>
      <w:r>
        <w:rPr/>
        <w:t>[[@Bible:Lev 16:29 ]][[16:29 &gt;&gt; Lev 16:29]] {{field-on:Bible}} И това да ви бъде за вечно узаконение: в седмия месец, в десетия ден на месеца, да смирите душите си, и да не вършите никоя работа, ни туземец, нито пришлец който се е населил между вас; {{field-off:Bible}}</w:t>
      </w:r>
    </w:p>
    <w:p>
      <w:pPr>
        <w:pStyle w:val="Normal"/>
        <w:rPr/>
      </w:pPr>
      <w:r>
        <w:rPr/>
        <w:t>[[@Bible:Lev 16:30 ]][[16:30 &gt;&gt; Lev 16:30]] {{field-on:Bible}} защото в този ден свещеникът ще направи умилостивение за вас, да ви очисти от всичките ви грехове, та да сте чисти пред Господа. {{field-off:Bible}}</w:t>
      </w:r>
    </w:p>
    <w:p>
      <w:pPr>
        <w:pStyle w:val="Normal"/>
        <w:rPr/>
      </w:pPr>
      <w:r>
        <w:rPr/>
        <w:t>[[@Bible:Lev 16:31 ]][[16:31 &gt;&gt; Lev 16:31]] {{field-on:Bible}} Това ще бъде за вас събота на покой, и да смирите душите си: то е узаконение вечно. {{field-off:Bible}}</w:t>
      </w:r>
    </w:p>
    <w:p>
      <w:pPr>
        <w:pStyle w:val="Normal"/>
        <w:rPr/>
      </w:pPr>
      <w:r>
        <w:rPr/>
        <w:t>[[@Bible:Lev 16:32 ]][[16:32 &gt;&gt; Lev 16:32]] {{field-on:Bible}} И да направи умилостивението онзи свещенник който е помазан и посветен за да свещенствува вместо баща си, и да се облече с ленените одежди, светите одежди. {{field-off:Bible}}</w:t>
      </w:r>
    </w:p>
    <w:p>
      <w:pPr>
        <w:pStyle w:val="Normal"/>
        <w:rPr/>
      </w:pPr>
      <w:r>
        <w:rPr/>
        <w:t>[[@Bible:Lev 16:33 ]][[16:33 &gt;&gt; Lev 16:33]] {{field-on:Bible}} И да направи умилостивение за светото светилище, и да направи умилостивение за скинията на събранието и за олтаря, и да направи умилостивение за свещенниците и за всичките люде на събора. {{field-off:Bible}}</w:t>
      </w:r>
    </w:p>
    <w:p>
      <w:pPr>
        <w:pStyle w:val="Normal"/>
        <w:rPr/>
      </w:pPr>
      <w:r>
        <w:rPr/>
        <w:t>[[@Bible:Lev 16:34 ]][[16:34 &gt;&gt; Lev 16:34]] {{field-on:Bible}} И това ще бъде вам вечно узаконение, да направите умилостивение заради Израилевите синове за всичките им грехове еднъж в годината. И направи така както заповяда Господ Моисею. {{field-off:Bible}}</w:t>
      </w:r>
    </w:p>
    <w:p>
      <w:pPr>
        <w:pStyle w:val="Heading2"/>
        <w:rPr/>
      </w:pPr>
      <w:r>
        <w:rPr/>
        <w:t>Глава 17</w:t>
      </w:r>
    </w:p>
    <w:p>
      <w:pPr>
        <w:pStyle w:val="Normal"/>
        <w:rPr/>
      </w:pPr>
      <w:r>
        <w:rPr/>
        <w:t>[[@Bible:Lev 17:1 ]][[17:1 &gt;&gt; Lev 17:1]] {{field-on:Bible}} И говори Господ Моисею и рече {{field-off:Bible}}</w:t>
      </w:r>
    </w:p>
    <w:p>
      <w:pPr>
        <w:pStyle w:val="Normal"/>
        <w:rPr/>
      </w:pPr>
      <w:r>
        <w:rPr/>
        <w:t>[[@Bible:Lev 17:2 ]][[17:2 &gt;&gt; Lev 17:2]] {{field-on:Bible}} Говори на Аарона, и на синовете му, и на всичките Израилеви синове и кажи им: Това е словото което заповяда Господ и рече: {{field-off:Bible}}</w:t>
      </w:r>
    </w:p>
    <w:p>
      <w:pPr>
        <w:pStyle w:val="Normal"/>
        <w:rPr/>
      </w:pPr>
      <w:r>
        <w:rPr/>
        <w:t>[[@Bible:Lev 17:3 ]][[17:3 &gt;&gt; Lev 17:3]] {{field-on:Bible}} Който человек от дома Израилев заколи говедо, или агне, или коза в стана, или който заколи вън от стана, {{field-off:Bible}}</w:t>
      </w:r>
    </w:p>
    <w:p>
      <w:pPr>
        <w:pStyle w:val="Normal"/>
        <w:rPr/>
      </w:pPr>
      <w:r>
        <w:rPr/>
        <w:t>[[@Bible:Lev 17:4 ]][[17:4 &gt;&gt; Lev 17:4]] {{field-on:Bible}} и го не приведе до дверите на скинията на събранието за да принесе приношение Господу пред скинията Господня, кръв ще се вмени на оногози человека: кръв е пролял; и да се изтреби онзи человек отсред людете си: {{field-off:Bible}}</w:t>
      </w:r>
    </w:p>
    <w:p>
      <w:pPr>
        <w:pStyle w:val="Normal"/>
        <w:rPr/>
      </w:pPr>
      <w:r>
        <w:rPr/>
        <w:t>[[@Bible:Lev 17:5 ]][[17:5 &gt;&gt; Lev 17:5]] {{field-on:Bible}} за да проваждат Израилевите синове жертвите си които колят на полето, и да ги приносят Господу до дверите на скинията на събранието, при свещеника, и да ги колят за примирителни жъртви Господу. {{field-off:Bible}}</w:t>
      </w:r>
    </w:p>
    <w:p>
      <w:pPr>
        <w:pStyle w:val="Normal"/>
        <w:rPr/>
      </w:pPr>
      <w:r>
        <w:rPr/>
        <w:t>[[@Bible:Lev 17:6 ]][[17:6 &gt;&gt; Lev 17:6]] {{field-on:Bible}} И да поръси свещеникът с кръвта олтаря Господен при дверите на скинията на събранието, и да изгори тлъстината за ухание благовонно Господу. {{field-off:Bible}}</w:t>
      </w:r>
    </w:p>
    <w:p>
      <w:pPr>
        <w:pStyle w:val="Normal"/>
        <w:rPr/>
      </w:pPr>
      <w:r>
        <w:rPr/>
        <w:t>[[@Bible:Lev 17:7 ]][[17:7 &gt;&gt; Lev 17:7]] {{field-on:Bible}} И да не приносят вече жертвите си на бесовете след които те блудствуват: това да им бъде узаконение вечно в родовете им. {{field-off:Bible}}</w:t>
      </w:r>
    </w:p>
    <w:p>
      <w:pPr>
        <w:pStyle w:val="Normal"/>
        <w:rPr/>
      </w:pPr>
      <w:r>
        <w:rPr/>
        <w:t>[[@Bible:Lev 17:8 ]][[17:8 &gt;&gt; Lev 17:8]] {{field-on:Bible}} И да им кажеш: Който человек от дома Израилев, или от пришелците преселени между вас, принесе всесъжение или жъртви, {{field-off:Bible}}</w:t>
      </w:r>
    </w:p>
    <w:p>
      <w:pPr>
        <w:pStyle w:val="Normal"/>
        <w:rPr/>
      </w:pPr>
      <w:r>
        <w:rPr/>
        <w:t>[[@Bible:Lev 17:9 ]][[17:9 &gt;&gt; Lev 17:9]] {{field-on:Bible}} и я не приведе до дверите на скинията на събранието за да я принесе Господу, да се изтреби онзи человек от людете си. {{field-off:Bible}}</w:t>
      </w:r>
    </w:p>
    <w:p>
      <w:pPr>
        <w:pStyle w:val="Normal"/>
        <w:rPr/>
      </w:pPr>
      <w:r>
        <w:rPr/>
        <w:t>[[@Bible:Lev 17:10 ]][[17:10 &gt;&gt; Lev 17:10]] {{field-on:Bible}} И ако някой от дома Израилев, или от пришелците преселени между вас, яде каква да е кръв, ще туря лицето си против онази душа която яде кръвта, и ще я изтребя отсред людете й. {{field-off:Bible}}</w:t>
      </w:r>
    </w:p>
    <w:p>
      <w:pPr>
        <w:pStyle w:val="Normal"/>
        <w:rPr/>
      </w:pPr>
      <w:r>
        <w:rPr/>
        <w:t>[[@Bible:Lev 17:11 ]][[17:11 &gt;&gt; Lev 17:11]] {{field-on:Bible}} Защото животът на плътта е на кръвта; и аз ви я дадох да правите умилостивение на олтаря за душите си; защото кръвта е която прави умилостивение за душата. {{field-off:Bible}}</w:t>
      </w:r>
    </w:p>
    <w:p>
      <w:pPr>
        <w:pStyle w:val="Normal"/>
        <w:rPr/>
      </w:pPr>
      <w:r>
        <w:rPr/>
        <w:t>[[@Bible:Lev 17:12 ]][[17:12 &gt;&gt; Lev 17:12]] {{field-on:Bible}} За това казах аз на Израилевите синове: Ни една душа от вас да не яде кръв; нито пришлецът който е преселен между вас да яде кръв. {{field-off:Bible}}</w:t>
      </w:r>
    </w:p>
    <w:p>
      <w:pPr>
        <w:pStyle w:val="Normal"/>
        <w:rPr/>
      </w:pPr>
      <w:r>
        <w:rPr/>
        <w:t>[[@Bible:Lev 17:13 ]][[17:13 &gt;&gt; Lev 17:13]] {{field-on:Bible}} И ако някой человек от Израилевите синове, или от пришелците преселени между вас, отиде на лов и улови животно, или птица която се яде, да пролее кръвта й и да я покрие с пръст. {{field-off:Bible}}</w:t>
      </w:r>
    </w:p>
    <w:p>
      <w:pPr>
        <w:pStyle w:val="Normal"/>
        <w:rPr/>
      </w:pPr>
      <w:r>
        <w:rPr/>
        <w:t>[[@Bible:Lev 17:14 ]][[17:14 &gt;&gt; Lev 17:14]] {{field-on:Bible}} Защото животът на всяка плът е кръвта й: тя е животът й; за това казах на Израилевите синове: Да не ядете кръв от никоя плът; защото животът на всяка плът е кръвта й: всеки който я яде ще се изтреби. {{field-off:Bible}}</w:t>
      </w:r>
    </w:p>
    <w:p>
      <w:pPr>
        <w:pStyle w:val="Normal"/>
        <w:rPr/>
      </w:pPr>
      <w:r>
        <w:rPr/>
        <w:t>[[@Bible:Lev 17:15 ]][[17:15 &gt;&gt; Lev 17:15]] {{field-on:Bible}} И всяка душа която яде мърша, или разкъснато от звяр, туземец или пришлец, да изпере дрехите си, и да се омие с вода, и ще бъде нечист до вечер; а после ще бъде чист. {{field-off:Bible}}</w:t>
      </w:r>
    </w:p>
    <w:p>
      <w:pPr>
        <w:pStyle w:val="Normal"/>
        <w:rPr/>
      </w:pPr>
      <w:r>
        <w:rPr/>
        <w:t>[[@Bible:Lev 17:16 ]][[17:16 &gt;&gt; Lev 17:16]] {{field-on:Bible}} И ако ги не изпере, и не омие тялото си, тогаз ще понесе беззаконието си. {{field-off:Bible}}</w:t>
      </w:r>
    </w:p>
    <w:p>
      <w:pPr>
        <w:pStyle w:val="Heading2"/>
        <w:rPr/>
      </w:pPr>
      <w:r>
        <w:rPr/>
        <w:t>Глава 18</w:t>
      </w:r>
    </w:p>
    <w:p>
      <w:pPr>
        <w:pStyle w:val="Normal"/>
        <w:rPr/>
      </w:pPr>
      <w:r>
        <w:rPr/>
        <w:t>[[@Bible:Lev 18:1 ]][[18:1 &gt;&gt; Lev 18:1]] {{field-on:Bible}} И говори Господ Моисею и рече: {{field-off:Bible}}</w:t>
      </w:r>
    </w:p>
    <w:p>
      <w:pPr>
        <w:pStyle w:val="Normal"/>
        <w:rPr/>
      </w:pPr>
      <w:r>
        <w:rPr/>
        <w:t>[[@Bible:Lev 18:2 ]][[18:2 &gt;&gt; Lev 18:2]] {{field-on:Bible}} Говори на Израилевите синове и кажи им: Аз съм Иеова Бог ваш. {{field-off:Bible}}</w:t>
      </w:r>
    </w:p>
    <w:p>
      <w:pPr>
        <w:pStyle w:val="Normal"/>
        <w:rPr/>
      </w:pPr>
      <w:r>
        <w:rPr/>
        <w:t>[[@Bible:Lev 18:3 ]][[18:3 &gt;&gt; Lev 18:3]] {{field-on:Bible}} Според както правят в Египетската земя в която живеехте да не правите; и според както правят в Ханаанската земя в която ви аз завождам да не правите; и по техните повеления да не ходите. {{field-off:Bible}}</w:t>
      </w:r>
    </w:p>
    <w:p>
      <w:pPr>
        <w:pStyle w:val="Normal"/>
        <w:rPr/>
      </w:pPr>
      <w:r>
        <w:rPr/>
        <w:t>[[@Bible:Lev 18:4 ]][[18:4 &gt;&gt; Lev 18:4]] {{field-on:Bible}} Съдбите ми да правите, и повеленията ми да пазите, за да ходите в тях. Аз съм Иеова Бог ваш. {{field-off:Bible}}</w:t>
      </w:r>
    </w:p>
    <w:p>
      <w:pPr>
        <w:pStyle w:val="Normal"/>
        <w:rPr/>
      </w:pPr>
      <w:r>
        <w:rPr/>
        <w:t>[[@Bible:Lev 18:5 ]][[18:5 &gt;&gt; Lev 18:5]] {{field-on:Bible}} Пазете повеленията ми и съдбите ми, които ако прави человек ще живее чрез тях. Аз съм Иеова. {{field-off:Bible}}</w:t>
      </w:r>
    </w:p>
    <w:p>
      <w:pPr>
        <w:pStyle w:val="Normal"/>
        <w:rPr/>
      </w:pPr>
      <w:r>
        <w:rPr/>
        <w:t>[[@Bible:Lev 18:6 ]][[18:6 &gt;&gt; Lev 18:6]] {{field-on:Bible}} Никой человек да се не приближи при някоя своя сводница по плът за да открие срамотата й. Аз съм Иеова. {{field-off:Bible}}</w:t>
      </w:r>
    </w:p>
    <w:p>
      <w:pPr>
        <w:pStyle w:val="Normal"/>
        <w:rPr/>
      </w:pPr>
      <w:r>
        <w:rPr/>
        <w:t>[[@Bible:Lev 18:7 ]][[18:7 &gt;&gt; Lev 18:7]] {{field-on:Bible}} Срамотата на отца си, или срамотата на майка си, да не откриеш: майка ти е: да не откриеш срамотата й. {{field-off:Bible}}</w:t>
      </w:r>
    </w:p>
    <w:p>
      <w:pPr>
        <w:pStyle w:val="Normal"/>
        <w:rPr/>
      </w:pPr>
      <w:r>
        <w:rPr/>
        <w:t>[[@Bible:Lev 18:8 ]][[18:8 &gt;&gt; Lev 18:8]] {{field-on:Bible}} Срамотата на бащината си жена да не откриеш: тя е срамота на отца ти. {{field-off:Bible}}</w:t>
      </w:r>
    </w:p>
    <w:p>
      <w:pPr>
        <w:pStyle w:val="Normal"/>
        <w:rPr/>
      </w:pPr>
      <w:r>
        <w:rPr/>
        <w:t>[[@Bible:Lev 18:9 ]][[18:9 &gt;&gt; Lev 18:9]] {{field-on:Bible}} Срамотата на сестра си, бащината ти дъщеря, или майчината ти дъщеря, която се е родила в къщата, или се е родила вън, срамотата им да не откриеш. {{field-off:Bible}}</w:t>
      </w:r>
    </w:p>
    <w:p>
      <w:pPr>
        <w:pStyle w:val="Normal"/>
        <w:rPr/>
      </w:pPr>
      <w:r>
        <w:rPr/>
        <w:t>[[@Bible:Lev 18:10 ]][[18:10 &gt;&gt; Lev 18:10]] {{field-on:Bible}} Срамотата на синовата си дъщеря, или на дъщерината си дъщеря, срамотата им да не откриеш; защото тяхната срамота е твоя. {{field-off:Bible}}</w:t>
      </w:r>
    </w:p>
    <w:p>
      <w:pPr>
        <w:pStyle w:val="Normal"/>
        <w:rPr/>
      </w:pPr>
      <w:r>
        <w:rPr/>
        <w:t>[[@Bible:Lev 18:11 ]][[18:11 &gt;&gt; Lev 18:11]] {{field-on:Bible}} Срамотата на дъщерята на бащината ти жена, родена от баща ти, (сестра ти е,) да не откриеш срамотата й. {{field-off:Bible}}</w:t>
      </w:r>
    </w:p>
    <w:p>
      <w:pPr>
        <w:pStyle w:val="Normal"/>
        <w:rPr/>
      </w:pPr>
      <w:r>
        <w:rPr/>
        <w:t>[[@Bible:Lev 18:12 ]][[18:12 &gt;&gt; Lev 18:12]] {{field-on:Bible}} Срамотата на бащината си сестра да не откриеш: ближна роднина е на баща ти. {{field-off:Bible}}</w:t>
      </w:r>
    </w:p>
    <w:p>
      <w:pPr>
        <w:pStyle w:val="Normal"/>
        <w:rPr/>
      </w:pPr>
      <w:r>
        <w:rPr/>
        <w:t>[[@Bible:Lev 18:13 ]][[18:13 &gt;&gt; Lev 18:13]] {{field-on:Bible}} Срамотата на майчината си сестра да не откриеш; защото е ближна роднина на майка ти. {{field-off:Bible}}</w:t>
      </w:r>
    </w:p>
    <w:p>
      <w:pPr>
        <w:pStyle w:val="Normal"/>
        <w:rPr/>
      </w:pPr>
      <w:r>
        <w:rPr/>
        <w:t>[[@Bible:Lev 18:14 ]][[18:14 &gt;&gt; Lev 18:14]] {{field-on:Bible}} Срамотата на бащиния си брат да не откриеш: при жената му да се не приближиш: стрина ти е. {{field-off:Bible}}</w:t>
      </w:r>
    </w:p>
    <w:p>
      <w:pPr>
        <w:pStyle w:val="Normal"/>
        <w:rPr/>
      </w:pPr>
      <w:r>
        <w:rPr/>
        <w:t>[[@Bible:Lev 18:15 ]][[18:15 &gt;&gt; Lev 18:15]] {{field-on:Bible}} Срамотата на снаха си да не откриеш: жена е на сина ти: да не откриеш срамотата й. {{field-off:Bible}}</w:t>
      </w:r>
    </w:p>
    <w:p>
      <w:pPr>
        <w:pStyle w:val="Normal"/>
        <w:rPr/>
      </w:pPr>
      <w:r>
        <w:rPr/>
        <w:t>[[@Bible:Lev 18:16 ]][[18:16 &gt;&gt; Lev 18:16]] {{field-on:Bible}} Срамотата на братовата си жена да не откриеш: тя е срамота на брата ти. {{field-off:Bible}}</w:t>
      </w:r>
    </w:p>
    <w:p>
      <w:pPr>
        <w:pStyle w:val="Normal"/>
        <w:rPr/>
      </w:pPr>
      <w:r>
        <w:rPr/>
        <w:t>[[@Bible:Lev 18:17 ]][[18:17 &gt;&gt; Lev 18:17]] {{field-on:Bible}} Срамотата на жена и на дъщеря й да не откриеш, нито да вземеш на сина й дъщерята, или на дъщеря й дъщерята, за да откриеш срамотата й: ближни нейни роднини са: това е нечестие. {{field-off:Bible}}</w:t>
      </w:r>
    </w:p>
    <w:p>
      <w:pPr>
        <w:pStyle w:val="Normal"/>
        <w:rPr/>
      </w:pPr>
      <w:r>
        <w:rPr/>
        <w:t>[[@Bible:Lev 18:18 ]][[18:18 &gt;&gt; Lev 18:18]] {{field-on:Bible}} И да не вземеш жена наедно с сестра й. та да стане вражда като откриеш срамотата й наедно с другата доде е тя жива. {{field-off:Bible}}</w:t>
      </w:r>
    </w:p>
    <w:p>
      <w:pPr>
        <w:pStyle w:val="Normal"/>
        <w:rPr/>
      </w:pPr>
      <w:r>
        <w:rPr/>
        <w:t>[[@Bible:Lev 18:19 ]][[18:19 &gt;&gt; Lev 18:19]] {{field-on:Bible}} И при жена когато е разлъчена за нечистотата си да не пристъпиш да откриеш срамотата й. {{field-off:Bible}}</w:t>
      </w:r>
    </w:p>
    <w:p>
      <w:pPr>
        <w:pStyle w:val="Normal"/>
        <w:rPr/>
      </w:pPr>
      <w:r>
        <w:rPr/>
        <w:t>[[@Bible:Lev 18:20 ]][[18:20 &gt;&gt; Lev 18:20]] {{field-on:Bible}} И с жената на ближния си да се не съвъкупиш за да се оскверниш с нея. {{field-off:Bible}}</w:t>
      </w:r>
    </w:p>
    <w:p>
      <w:pPr>
        <w:pStyle w:val="Normal"/>
        <w:rPr/>
      </w:pPr>
      <w:r>
        <w:rPr/>
        <w:t>[[@Bible:Lev 18:21 ]][[18:21 &gt;&gt; Lev 18:21]] {{field-on:Bible}} И никого от семето си да не прекараш през огън за Молоха, и да не оскверниш името на Бога твоего. Аз съм Иеова. {{field-off:Bible}}</w:t>
      </w:r>
    </w:p>
    <w:p>
      <w:pPr>
        <w:pStyle w:val="Normal"/>
        <w:rPr/>
      </w:pPr>
      <w:r>
        <w:rPr/>
        <w:t>[[@Bible:Lev 18:22 ]][[18:22 &gt;&gt; Lev 18:22]] {{field-on:Bible}} И с мъжки пол да не легнеш като с жена: то е мерзост. {{field-off:Bible}}</w:t>
      </w:r>
    </w:p>
    <w:p>
      <w:pPr>
        <w:pStyle w:val="Normal"/>
        <w:rPr/>
      </w:pPr>
      <w:r>
        <w:rPr/>
        <w:t>[[@Bible:Lev 18:23 ]][[18:23 &gt;&gt; Lev 18:23]] {{field-on:Bible}} И с никой скот да се не съвъкупиш за да се оскверниш с него, нито жена да застане пред скот за съвъкупление с него: мърсота е това. {{field-off:Bible}}</w:t>
      </w:r>
    </w:p>
    <w:p>
      <w:pPr>
        <w:pStyle w:val="Normal"/>
        <w:rPr/>
      </w:pPr>
      <w:r>
        <w:rPr/>
        <w:t>[[@Bible:Lev 18:24 ]][[18:24 &gt;&gt; Lev 18:24]] {{field-on:Bible}} Не се осквернявайте ни с едно от тези; защото с всички тези се оскверниха езичниците които аз изпъждам пред лицето ви. {{field-off:Bible}}</w:t>
      </w:r>
    </w:p>
    <w:p>
      <w:pPr>
        <w:pStyle w:val="Normal"/>
        <w:rPr/>
      </w:pPr>
      <w:r>
        <w:rPr/>
        <w:t>[[@Bible:Lev 18:25 ]][[18:25 &gt;&gt; Lev 18:25]] {{field-on:Bible}} И оскверни се земята; за това въздавам беззаконието й върх нея, и земята ще избълва жителите си. {{field-off:Bible}}</w:t>
      </w:r>
    </w:p>
    <w:p>
      <w:pPr>
        <w:pStyle w:val="Normal"/>
        <w:rPr/>
      </w:pPr>
      <w:r>
        <w:rPr/>
        <w:t>[[@Bible:Lev 18:26 ]][[18:26 &gt;&gt; Lev 18:26]] {{field-on:Bible}} А вие пазете повеленията ми и съдбите ми, и не правете ни една от всички тези гнусоти, туземец или пришлец преселен между вас; {{field-off:Bible}}</w:t>
      </w:r>
    </w:p>
    <w:p>
      <w:pPr>
        <w:pStyle w:val="Normal"/>
        <w:rPr/>
      </w:pPr>
      <w:r>
        <w:rPr/>
        <w:t>[[@Bible:Lev 18:27 ]][[18:27 &gt;&gt; Lev 18:27]] {{field-on:Bible}} (защото всички тези гнусоти правеха человеците на тази земя които бяха пред вас, и оскверни се земята;) {{field-off:Bible}}</w:t>
      </w:r>
    </w:p>
    <w:p>
      <w:pPr>
        <w:pStyle w:val="Normal"/>
        <w:rPr/>
      </w:pPr>
      <w:r>
        <w:rPr/>
        <w:t>[[@Bible:Lev 18:28 ]][[18:28 &gt;&gt; Lev 18:28]] {{field-on:Bible}} за да ви не избълва земята когато я осквернявате, както избълва езичниците които бяха преди вас. {{field-off:Bible}}</w:t>
      </w:r>
    </w:p>
    <w:p>
      <w:pPr>
        <w:pStyle w:val="Normal"/>
        <w:rPr/>
      </w:pPr>
      <w:r>
        <w:rPr/>
        <w:t>[[@Bible:Lev 18:29 ]][[18:29 &gt;&gt; Lev 18:29]] {{field-on:Bible}} Защото всеки който прави каква да е от тези гнусоти, душите които би ги направили ще се изтребят отсред людете си. {{field-off:Bible}}</w:t>
      </w:r>
    </w:p>
    <w:p>
      <w:pPr>
        <w:pStyle w:val="Normal"/>
        <w:rPr/>
      </w:pPr>
      <w:r>
        <w:rPr/>
        <w:t>[[@Bible:Lev 18:30 ]][[18:30 &gt;&gt; Lev 18:30]] {{field-on:Bible}} И тъй, пазете поръчванията ми, за да не направите от тези гнусни обичаи които се правеха преди вас, и да се не оскверните в тях. Аз съм Иеова Бог ваш. {{field-off:Bible}}</w:t>
      </w:r>
    </w:p>
    <w:p>
      <w:pPr>
        <w:pStyle w:val="Heading2"/>
        <w:rPr/>
      </w:pPr>
      <w:r>
        <w:rPr/>
        <w:t>Глава 19</w:t>
      </w:r>
    </w:p>
    <w:p>
      <w:pPr>
        <w:pStyle w:val="Normal"/>
        <w:rPr/>
      </w:pPr>
      <w:r>
        <w:rPr/>
        <w:t>[[@Bible:Lev 19:1 ]][[19:1 &gt;&gt; Lev 19:1]] {{field-on:Bible}} И говори Господ Моисею и рече: {{field-off:Bible}}</w:t>
      </w:r>
    </w:p>
    <w:p>
      <w:pPr>
        <w:pStyle w:val="Normal"/>
        <w:rPr/>
      </w:pPr>
      <w:r>
        <w:rPr/>
        <w:t>[[@Bible:Lev 19:2 ]][[19:2 &gt;&gt; Lev 19:2]] {{field-on:Bible}} Кажи на всичкото събрание на Израилевите синове и речи им: Свети да бъдете; защото аз Господ Бог ваш съм свет. {{field-off:Bible}}</w:t>
      </w:r>
    </w:p>
    <w:p>
      <w:pPr>
        <w:pStyle w:val="Normal"/>
        <w:rPr/>
      </w:pPr>
      <w:r>
        <w:rPr/>
        <w:t>[[@Bible:Lev 19:3 ]][[19:3 &gt;&gt; Lev 19:3]] {{field-on:Bible}} Да се боите всеки от майка си и от баща си; и съботите ми да пазите. Аз съм Господ Бог ваш. {{field-off:Bible}}</w:t>
      </w:r>
    </w:p>
    <w:p>
      <w:pPr>
        <w:pStyle w:val="Normal"/>
        <w:rPr/>
      </w:pPr>
      <w:r>
        <w:rPr/>
        <w:t>[[@Bible:Lev 19:4 ]][[19:4 &gt;&gt; Lev 19:4]] {{field-on:Bible}} Да се не обърнете към идолите, нито да си направите излени богове. Аз съм Господ Бог ваш. {{field-off:Bible}}</w:t>
      </w:r>
    </w:p>
    <w:p>
      <w:pPr>
        <w:pStyle w:val="Normal"/>
        <w:rPr/>
      </w:pPr>
      <w:r>
        <w:rPr/>
        <w:t>[[@Bible:Lev 19:5 ]][[19:5 &gt;&gt; Lev 19:5]] {{field-on:Bible}} И ако принесете жъртва примирителна Господу, да я принесете така щото да е приета за вас. {{field-off:Bible}}</w:t>
      </w:r>
    </w:p>
    <w:p>
      <w:pPr>
        <w:pStyle w:val="Normal"/>
        <w:rPr/>
      </w:pPr>
      <w:r>
        <w:rPr/>
        <w:t>[[@Bible:Lev 19:6 ]][[19:6 &gt;&gt; Lev 19:6]] {{field-on:Bible}} В който ден я приносите трябва да се яде или в утрешния: ако ли остане нещо до третия ден, с огън да се изгори. {{field-off:Bible}}</w:t>
      </w:r>
    </w:p>
    <w:p>
      <w:pPr>
        <w:pStyle w:val="Normal"/>
        <w:rPr/>
      </w:pPr>
      <w:r>
        <w:rPr/>
        <w:t>[[@Bible:Lev 19:7 ]][[19:7 &gt;&gt; Lev 19:7]] {{field-on:Bible}} Ако ли някой я яде в третия ден, тя е гнусна: не ще бъде приета. {{field-off:Bible}}</w:t>
      </w:r>
    </w:p>
    <w:p>
      <w:pPr>
        <w:pStyle w:val="Normal"/>
        <w:rPr/>
      </w:pPr>
      <w:r>
        <w:rPr/>
        <w:t>[[@Bible:Lev 19:8 ]][[19:8 &gt;&gt; Lev 19:8]] {{field-on:Bible}} За това, който я яде ще понесе беззаконието си, защото е осквернил светинята Господня, и тая душа ще се изтреби от людете си. {{field-off:Bible}}</w:t>
      </w:r>
    </w:p>
    <w:p>
      <w:pPr>
        <w:pStyle w:val="Normal"/>
        <w:rPr/>
      </w:pPr>
      <w:r>
        <w:rPr/>
        <w:t>[[@Bible:Lev 19:9 ]][[19:9 &gt;&gt; Lev 19:9]] {{field-on:Bible}} И когато жънете жетвата на вашата земя, да не дожънеш краищата на нивата си; и падналите в жетвата си класове да не събереш. {{field-off:Bible}}</w:t>
      </w:r>
    </w:p>
    <w:p>
      <w:pPr>
        <w:pStyle w:val="Normal"/>
        <w:rPr/>
      </w:pPr>
      <w:r>
        <w:rPr/>
        <w:t>[[@Bible:Lev 19:10 ]][[19:10 &gt;&gt; Lev 19:10]] {{field-on:Bible}} И лозето си да не повториш да обираш, нито пабирък на лозето си да събираш: на сиромаха и на чужденеца да го оставиш. Аз съм Господ Бог ваш. {{field-off:Bible}}</w:t>
      </w:r>
    </w:p>
    <w:p>
      <w:pPr>
        <w:pStyle w:val="Normal"/>
        <w:rPr/>
      </w:pPr>
      <w:r>
        <w:rPr/>
        <w:t>[[@Bible:Lev 19:11 ]][[19:11 &gt;&gt; Lev 19:11]] {{field-on:Bible}} Да не крадете, нито да лъжете; и никой да не излъже ближния си. {{field-off:Bible}}</w:t>
      </w:r>
    </w:p>
    <w:p>
      <w:pPr>
        <w:pStyle w:val="Normal"/>
        <w:rPr/>
      </w:pPr>
      <w:r>
        <w:rPr/>
        <w:t>[[@Bible:Lev 19:12 ]][[19:12 &gt;&gt; Lev 19:12]] {{field-on:Bible}} И да се не кълнете в името ми на лъжа, и да не оскверняваш името на Бога твоего. Аз съм Господ. {{field-off:Bible}}</w:t>
      </w:r>
    </w:p>
    <w:p>
      <w:pPr>
        <w:pStyle w:val="Normal"/>
        <w:rPr/>
      </w:pPr>
      <w:r>
        <w:rPr/>
        <w:t>[[@Bible:Lev 19:13 ]][[19:13 &gt;&gt; Lev 19:13]] {{field-on:Bible}} Да не направиш неправда на ближния си, нито да грабиш: да не пренощува заплатата на наемника ти у тебе до утрото. {{field-off:Bible}}</w:t>
      </w:r>
    </w:p>
    <w:p>
      <w:pPr>
        <w:pStyle w:val="Normal"/>
        <w:rPr/>
      </w:pPr>
      <w:r>
        <w:rPr/>
        <w:t>[[@Bible:Lev 19:14 ]][[19:14 &gt;&gt; Lev 19:14]] {{field-on:Bible}} Да не злословиш глухия, и пред слепия да не туриш нещо за препънване; но да се убоиш от Бога твоего. Аз съм Господ. {{field-off:Bible}}</w:t>
      </w:r>
    </w:p>
    <w:p>
      <w:pPr>
        <w:pStyle w:val="Normal"/>
        <w:rPr/>
      </w:pPr>
      <w:r>
        <w:rPr/>
        <w:t>[[@Bible:Lev 19:15 ]][[19:15 &gt;&gt; Lev 19:15]] {{field-on:Bible}} Да не направиш неправда в съдба: да не покажеш лицеприятие на сиромаха, нито да се посвениш от лицето на големец; по правда да съдиш ближния си. {{field-off:Bible}}</w:t>
      </w:r>
    </w:p>
    <w:p>
      <w:pPr>
        <w:pStyle w:val="Normal"/>
        <w:rPr/>
      </w:pPr>
      <w:r>
        <w:rPr/>
        <w:t>[[@Bible:Lev 19:16 ]][[19:16 &gt;&gt; Lev 19:16]] {{field-on:Bible}} Да не ходиш между людете си като одумник, нито да се подигнеш против кръвта на ближния си. Аз съм Господ. {{field-off:Bible}}</w:t>
      </w:r>
    </w:p>
    <w:p>
      <w:pPr>
        <w:pStyle w:val="Normal"/>
        <w:rPr/>
      </w:pPr>
      <w:r>
        <w:rPr/>
        <w:t>[[@Bible:Lev 19:17 ]][[19:17 &gt;&gt; Lev 19:17]] {{field-on:Bible}} Да не възненавидиш брата си в сърдцето си: да обличиш смело ближния си, и да се не натовариш с грях поради него. {{field-off:Bible}}</w:t>
      </w:r>
    </w:p>
    <w:p>
      <w:pPr>
        <w:pStyle w:val="Normal"/>
        <w:rPr/>
      </w:pPr>
      <w:r>
        <w:rPr/>
        <w:t>[[@Bible:Lev 19:18 ]][[19:18 &gt;&gt; Lev 19:18]] {{field-on:Bible}} Да не отмъщаваш, нито да имаш злоба върх синовете на людете си, но да обичаш ближния си както себе си. Аз съм Господ. {{field-off:Bible}}</w:t>
      </w:r>
    </w:p>
    <w:p>
      <w:pPr>
        <w:pStyle w:val="Normal"/>
        <w:rPr/>
      </w:pPr>
      <w:r>
        <w:rPr/>
        <w:t>[[@Bible:Lev 19:19 ]][[19:19 &gt;&gt; Lev 19:19]] {{field-on:Bible}} Повеленията ми да съхранявате. Да не съчетаваш скотовете си с скотове от друг род: в нивата си да не сееш разнородни семена; нито да туриш на себе си дреха ткана от разновидна прежда. {{field-off:Bible}}</w:t>
      </w:r>
    </w:p>
    <w:p>
      <w:pPr>
        <w:pStyle w:val="Normal"/>
        <w:rPr/>
      </w:pPr>
      <w:r>
        <w:rPr/>
        <w:t>[[@Bible:Lev 19:20 ]][[19:20 &gt;&gt; Lev 19:20]] {{field-on:Bible}} Ако някой се съвъкупи с жена, и тя е слугиня, годена за мъж, а не е изкупена, нито й се е дало свобода, да се накажат, но не с смърт, защото тя не е била свободна. {{field-off:Bible}}</w:t>
      </w:r>
    </w:p>
    <w:p>
      <w:pPr>
        <w:pStyle w:val="Normal"/>
        <w:rPr/>
      </w:pPr>
      <w:r>
        <w:rPr/>
        <w:t>[[@Bible:Lev 19:21 ]][[19:21 &gt;&gt; Lev 19:21]] {{field-on:Bible}} И той да приведе Господу приношението си за престъпление при дверите на скинията на събранието, овен на приношение за престъпление. {{field-off:Bible}}</w:t>
      </w:r>
    </w:p>
    <w:p>
      <w:pPr>
        <w:pStyle w:val="Normal"/>
        <w:rPr/>
      </w:pPr>
      <w:r>
        <w:rPr/>
        <w:t>[[@Bible:Lev 19:22 ]][[19:22 &gt;&gt; Lev 19:22]] {{field-on:Bible}} И да направи свещеникът умилостивение за него с овена на приношението за престъпление пред Господа, за греха му що е съгрешил; и ще се прости грехът му що е съгрешил. {{field-off:Bible}}</w:t>
      </w:r>
    </w:p>
    <w:p>
      <w:pPr>
        <w:pStyle w:val="Normal"/>
        <w:rPr/>
      </w:pPr>
      <w:r>
        <w:rPr/>
        <w:t>[[@Bible:Lev 19:23 ]][[19:23 &gt;&gt; Lev 19:23]] {{field-on:Bible}} И когато влезете в таз земя, и посадите какво да е дърво що дава плод за ядене, то ще имате плода му като необрязан: три години ще ви бъде като необрязан: да се не яде. {{field-off:Bible}}</w:t>
      </w:r>
    </w:p>
    <w:p>
      <w:pPr>
        <w:pStyle w:val="Normal"/>
        <w:rPr/>
      </w:pPr>
      <w:r>
        <w:rPr/>
        <w:t>[[@Bible:Lev 19:24 ]][[19:24 &gt;&gt; Lev 19:24]] {{field-on:Bible}} И четвъртата година всичкият му плод ще бъде свет, за хвала на Господа. {{field-off:Bible}}</w:t>
      </w:r>
    </w:p>
    <w:p>
      <w:pPr>
        <w:pStyle w:val="Normal"/>
        <w:rPr/>
      </w:pPr>
      <w:r>
        <w:rPr/>
        <w:t>[[@Bible:Lev 19:25 ]][[19:25 &gt;&gt; Lev 19:25]] {{field-on:Bible}} И в петата година да ядете плода му, за да се умножи за вас произведението му. Аз съм Господ Бог ваш. {{field-off:Bible}}</w:t>
      </w:r>
    </w:p>
    <w:p>
      <w:pPr>
        <w:pStyle w:val="Normal"/>
        <w:rPr/>
      </w:pPr>
      <w:r>
        <w:rPr/>
        <w:t>[[@Bible:Lev 19:26 ]][[19:26 &gt;&gt; Lev 19:26]] {{field-on:Bible}} Да не ядете нищо с кръвта му; нито да употребявате гатания нито прокобения. {{field-off:Bible}}</w:t>
      </w:r>
    </w:p>
    <w:p>
      <w:pPr>
        <w:pStyle w:val="Normal"/>
        <w:rPr/>
      </w:pPr>
      <w:r>
        <w:rPr/>
        <w:t>[[@Bible:Lev 19:27 ]][[19:27 &gt;&gt; Lev 19:27]] {{field-on:Bible}} Да не стрижете косите на главата си кръговидно, нито да разваляте краищата на брадите си. {{field-off:Bible}}</w:t>
      </w:r>
    </w:p>
    <w:p>
      <w:pPr>
        <w:pStyle w:val="Normal"/>
        <w:rPr/>
      </w:pPr>
      <w:r>
        <w:rPr/>
        <w:t>[[@Bible:Lev 19:28 ]][[19:28 &gt;&gt; Lev 19:28]] {{field-on:Bible}} Да не правите съчения по снагата си заради мъртвец, нито да начертавате белези по себе си. Аз съм Господ. {{field-off:Bible}}</w:t>
      </w:r>
    </w:p>
    <w:p>
      <w:pPr>
        <w:pStyle w:val="Normal"/>
        <w:rPr/>
      </w:pPr>
      <w:r>
        <w:rPr/>
        <w:t>[[@Bible:Lev 19:29 ]][[19:29 &gt;&gt; Lev 19:29]] {{field-on:Bible}} Да не оскверниш дъщеря си щото да й допустиш да стане блудница, за да не падне земята в блудодеяние, и да се не напълни земята с беззаконие. {{field-off:Bible}}</w:t>
      </w:r>
    </w:p>
    <w:p>
      <w:pPr>
        <w:pStyle w:val="Normal"/>
        <w:rPr/>
      </w:pPr>
      <w:r>
        <w:rPr/>
        <w:t>[[@Bible:Lev 19:30 ]][[19:30 &gt;&gt; Lev 19:30]] {{field-on:Bible}} Съботите ми да пазите, и светилището ми да почитате. Аз съм Господ. {{field-off:Bible}}</w:t>
      </w:r>
    </w:p>
    <w:p>
      <w:pPr>
        <w:pStyle w:val="Normal"/>
        <w:rPr/>
      </w:pPr>
      <w:r>
        <w:rPr/>
        <w:t>[[@Bible:Lev 19:31 ]][[19:31 &gt;&gt; Lev 19:31]] {{field-on:Bible}} Да се не обърнете към бесовъпрошателите, нито да се прилепявате към вълшебниците та да се осквернявате чрез тях. Аз съм Господ Бог ваш. {{field-off:Bible}}</w:t>
      </w:r>
    </w:p>
    <w:p>
      <w:pPr>
        <w:pStyle w:val="Normal"/>
        <w:rPr/>
      </w:pPr>
      <w:r>
        <w:rPr/>
        <w:t>[[@Bible:Lev 19:32 ]][[19:32 &gt;&gt; Lev 19:32]] {{field-on:Bible}} Пред съдината да ставаш, и да почиташ старческото лице, и да се боиш от Бога твоего. Аз съм Господ. {{field-off:Bible}}</w:t>
      </w:r>
    </w:p>
    <w:p>
      <w:pPr>
        <w:pStyle w:val="Normal"/>
        <w:rPr/>
      </w:pPr>
      <w:r>
        <w:rPr/>
        <w:t>[[@Bible:Lev 19:33 ]][[19:33 &gt;&gt; Lev 19:33]] {{field-on:Bible}} И докато някой пришлец се засели при тебе в вашата земя, да го не притеснявате. {{field-off:Bible}}</w:t>
      </w:r>
    </w:p>
    <w:p>
      <w:pPr>
        <w:pStyle w:val="Normal"/>
        <w:rPr/>
      </w:pPr>
      <w:r>
        <w:rPr/>
        <w:t>[[@Bible:Lev 19:34 ]][[19:34 &gt;&gt; Lev 19:34]] {{field-on:Bible}} Пришлецът който се е засилил при вас да ви бъде като един ваш туземец, и да го обичаш като себе си; защото пришелци бяхте в Египетската земя. Аз съм Господ Бог ваш. {{field-off:Bible}}</w:t>
      </w:r>
    </w:p>
    <w:p>
      <w:pPr>
        <w:pStyle w:val="Normal"/>
        <w:rPr/>
      </w:pPr>
      <w:r>
        <w:rPr/>
        <w:t>[[@Bible:Lev 19:35 ]][[19:35 &gt;&gt; Lev 19:35]] {{field-on:Bible}} Да не направите неправда в съдба, в мяра, в веси, и в мерило. {{field-off:Bible}}</w:t>
      </w:r>
    </w:p>
    <w:p>
      <w:pPr>
        <w:pStyle w:val="Normal"/>
        <w:rPr/>
      </w:pPr>
      <w:r>
        <w:rPr/>
        <w:t>[[@Bible:Lev 19:36 ]][[19:36 &gt;&gt; Lev 19:36]] {{field-on:Bible}} Веси праведни, теглилки праведни, ефа праведна, и ин праведен да имате. Аз съм Господ Бог ваш който ви изведох из Египетската земя. {{field-off:Bible}}</w:t>
      </w:r>
    </w:p>
    <w:p>
      <w:pPr>
        <w:pStyle w:val="Normal"/>
        <w:rPr/>
      </w:pPr>
      <w:r>
        <w:rPr/>
        <w:t>[[@Bible:Lev 19:37 ]][[19:37 &gt;&gt; Lev 19:37]] {{field-on:Bible}} Да пазите всичките ми повеления и всичките ми съдове, и да ги извършвате. Аз съм Господ. {{field-off:Bible}}</w:t>
      </w:r>
    </w:p>
    <w:p>
      <w:pPr>
        <w:pStyle w:val="Heading2"/>
        <w:rPr/>
      </w:pPr>
      <w:r>
        <w:rPr/>
        <w:t>Глава 20</w:t>
      </w:r>
    </w:p>
    <w:p>
      <w:pPr>
        <w:pStyle w:val="Normal"/>
        <w:rPr/>
      </w:pPr>
      <w:r>
        <w:rPr/>
        <w:t>[[@Bible:Lev 20:1 ]][[20:1 &gt;&gt; Lev 20:1]] {{field-on:Bible}} И говори Господ Моисею и рече: {{field-off:Bible}}</w:t>
      </w:r>
    </w:p>
    <w:p>
      <w:pPr>
        <w:pStyle w:val="Normal"/>
        <w:rPr/>
      </w:pPr>
      <w:r>
        <w:rPr/>
        <w:t>[[@Bible:Lev 20:2 ]][[20:2 &gt;&gt; Lev 20:2]] {{field-on:Bible}} Да кажеш още на Израилевите синове: Който от Израилевите синове, или от пришелците преселени в Израил, даде от семето си Молоху, непременно да се умъртви: людете на тази земя да го убият с камене. {{field-off:Bible}}</w:t>
      </w:r>
    </w:p>
    <w:p>
      <w:pPr>
        <w:pStyle w:val="Normal"/>
        <w:rPr/>
      </w:pPr>
      <w:r>
        <w:rPr/>
        <w:t>[[@Bible:Lev 20:3 ]][[20:3 &gt;&gt; Lev 20:3]] {{field-on:Bible}} И аз ще туря лицето си против оногоз человека, и ще го изтребя отсред людете му, защото е дал от семето си Молоху, за да омърси светилището ми и да оскверни светото ми име. {{field-off:Bible}}</w:t>
      </w:r>
    </w:p>
    <w:p>
      <w:pPr>
        <w:pStyle w:val="Normal"/>
        <w:rPr/>
      </w:pPr>
      <w:r>
        <w:rPr/>
        <w:t>[[@Bible:Lev 20:4 ]][[20:4 &gt;&gt; Lev 20:4]] {{field-on:Bible}} И ако людете на земята закрият очите си да не видят оногоз человека когато дава от семето си Молоху, и не го убият, {{field-off:Bible}}</w:t>
      </w:r>
    </w:p>
    <w:p>
      <w:pPr>
        <w:pStyle w:val="Normal"/>
        <w:rPr/>
      </w:pPr>
      <w:r>
        <w:rPr/>
        <w:t>[[@Bible:Lev 20:5 ]][[20:5 &gt;&gt; Lev 20:5]] {{field-on:Bible}} тогаз ще туря аз лицето си против оногоз человека и против рода му; и ще изтребя отсред людете му него и всички онези които му последват в блудството за да блудствуват след Молоха. {{field-off:Bible}}</w:t>
      </w:r>
    </w:p>
    <w:p>
      <w:pPr>
        <w:pStyle w:val="Normal"/>
        <w:rPr/>
      </w:pPr>
      <w:r>
        <w:rPr/>
        <w:t>[[@Bible:Lev 20:6 ]][[20:6 &gt;&gt; Lev 20:6]] {{field-on:Bible}} И душата която последва на бесовъпрошателите и на вълшебниците за да блудствува след тях, ще туря лицето си против оназ душа и ще я изтребя отсред людете й. {{field-off:Bible}}</w:t>
      </w:r>
    </w:p>
    <w:p>
      <w:pPr>
        <w:pStyle w:val="Normal"/>
        <w:rPr/>
      </w:pPr>
      <w:r>
        <w:rPr/>
        <w:t>[[@Bible:Lev 20:7 ]][[20:7 &gt;&gt; Lev 20:7]] {{field-on:Bible}} И тъй, осветете си и бъдете свети, защото аз съм Господ Бог ваш. {{field-off:Bible}}</w:t>
      </w:r>
    </w:p>
    <w:p>
      <w:pPr>
        <w:pStyle w:val="Normal"/>
        <w:rPr/>
      </w:pPr>
      <w:r>
        <w:rPr/>
        <w:t>[[@Bible:Lev 20:8 ]][[20:8 &gt;&gt; Lev 20:8]] {{field-on:Bible}} И да пазите повеленията ми и да ги вършите. Аз съм Господ който ви освещавам. {{field-off:Bible}}</w:t>
      </w:r>
    </w:p>
    <w:p>
      <w:pPr>
        <w:pStyle w:val="Normal"/>
        <w:rPr/>
      </w:pPr>
      <w:r>
        <w:rPr/>
        <w:t>[[@Bible:Lev 20:9 ]][[20:9 &gt;&gt; Lev 20:9]] {{field-on:Bible}} Всеки человек който прокълне отца си или майка си непременно да се умъртви:отца си или майка си е проклел: кръвта му ще бъде върх него. {{field-off:Bible}}</w:t>
      </w:r>
    </w:p>
    <w:p>
      <w:pPr>
        <w:pStyle w:val="Normal"/>
        <w:rPr/>
      </w:pPr>
      <w:r>
        <w:rPr/>
        <w:t>[[@Bible:Lev 20:10 ]][[20:10 &gt;&gt; Lev 20:10]] {{field-on:Bible}} И человек който направи прелюбодейство с жената на някого, който направи прелюбодейство с жената на ближния си, непременно да се умъртви прелюбодеецът и прелюбодейцата. {{field-off:Bible}}</w:t>
      </w:r>
    </w:p>
    <w:p>
      <w:pPr>
        <w:pStyle w:val="Normal"/>
        <w:rPr/>
      </w:pPr>
      <w:r>
        <w:rPr/>
        <w:t>[[@Bible:Lev 20:11 ]][[20:11 &gt;&gt; Lev 20:11]] {{field-on:Bible}} И человек който легне с жената на отца си, на баща си срамотата е открил: непременно да се умъртвят и двамата: кръвта им ще бъде върх тях. {{field-off:Bible}}</w:t>
      </w:r>
    </w:p>
    <w:p>
      <w:pPr>
        <w:pStyle w:val="Normal"/>
        <w:rPr/>
      </w:pPr>
      <w:r>
        <w:rPr/>
        <w:t>[[@Bible:Lev 20:12 ]][[20:12 &gt;&gt; Lev 20:12]] {{field-on:Bible}} И ако някой легне с снаха си, непременно да се умъртвят и двамата: мърсота са направили кръвта им ще бъде върх тях. {{field-off:Bible}}</w:t>
      </w:r>
    </w:p>
    <w:p>
      <w:pPr>
        <w:pStyle w:val="Normal"/>
        <w:rPr/>
      </w:pPr>
      <w:r>
        <w:rPr/>
        <w:t>[[@Bible:Lev 20:13 ]][[20:13 &gt;&gt; Lev 20:13]] {{field-on:Bible}} И ако някой легне с мъжки пол като с жена, гнусота са направили и двамата: непременно да се умъртвят: кръвта им ще бъде върх тях. {{field-off:Bible}}</w:t>
      </w:r>
    </w:p>
    <w:p>
      <w:pPr>
        <w:pStyle w:val="Normal"/>
        <w:rPr/>
      </w:pPr>
      <w:r>
        <w:rPr/>
        <w:t>[[@Bible:Lev 20:14 ]][[20:14 &gt;&gt; Lev 20:14]] {{field-on:Bible}} И ако някой вземе жена и майка й, беззаконие е: с огън да се изгорят той и те, да не бъде беззаконие между вас. {{field-off:Bible}}</w:t>
      </w:r>
    </w:p>
    <w:p>
      <w:pPr>
        <w:pStyle w:val="Normal"/>
        <w:rPr/>
      </w:pPr>
      <w:r>
        <w:rPr/>
        <w:t>[[@Bible:Lev 20:15 ]][[20:15 &gt;&gt; Lev 20:15]] {{field-on:Bible}} И ако някой се съвъкупи с скот, непременно да се умъртви, и скота да убиете. {{field-off:Bible}}</w:t>
      </w:r>
    </w:p>
    <w:p>
      <w:pPr>
        <w:pStyle w:val="Normal"/>
        <w:rPr/>
      </w:pPr>
      <w:r>
        <w:rPr/>
        <w:t>[[@Bible:Lev 20:16 ]][[20:16 &gt;&gt; Lev 20:16]] {{field-on:Bible}} И жена която се приближи при какъв да е скот за да се съвъкупи с него, да убиеш жената и скота: непременно да се умъртвят кръвта им ще бъде върх тях. {{field-off:Bible}}</w:t>
      </w:r>
    </w:p>
    <w:p>
      <w:pPr>
        <w:pStyle w:val="Normal"/>
        <w:rPr/>
      </w:pPr>
      <w:r>
        <w:rPr/>
        <w:t>[[@Bible:Lev 20:17 ]][[20:17 &gt;&gt; Lev 20:17]] {{field-on:Bible}} И ако някой вземе сестра си, дъщерята на баща си, или дъщерята на майка си, и види срамотата й, и тя види срамотата му; то е нечестие: да се изтребят пред очите на людете си: срамотата на сестра си е открил: беззаконието си ще понесе. {{field-off:Bible}}</w:t>
      </w:r>
    </w:p>
    <w:p>
      <w:pPr>
        <w:pStyle w:val="Normal"/>
        <w:rPr/>
      </w:pPr>
      <w:r>
        <w:rPr/>
        <w:t>[[@Bible:Lev 20:18 ]][[20:18 &gt;&gt; Lev 20:18]] {{field-on:Bible}} И онзи человек който легне с жена която има кръвотечение, и открие срамотата й, той е открил течението й, и тя е открила течението на кръвта си, за това, да се изтребят и двамата отсред людете си. {{field-off:Bible}}</w:t>
      </w:r>
    </w:p>
    <w:p>
      <w:pPr>
        <w:pStyle w:val="Normal"/>
        <w:rPr/>
      </w:pPr>
      <w:r>
        <w:rPr/>
        <w:t>[[@Bible:Lev 20:19 ]][[20:19 &gt;&gt; Lev 20:19]] {{field-on:Bible}} И на майчината си сестра или на бащината си сестра срамотата да не откриеш, защото който е сторил това, срамотата на тялото си е открил: те ще понесат беззаконието си. {{field-off:Bible}}</w:t>
      </w:r>
    </w:p>
    <w:p>
      <w:pPr>
        <w:pStyle w:val="Normal"/>
        <w:rPr/>
      </w:pPr>
      <w:r>
        <w:rPr/>
        <w:t>[[@Bible:Lev 20:20 ]][[20:20 &gt;&gt; Lev 20:20]] {{field-on:Bible}} И ако някой легне с стрина си, срамотата на стрика си е открил греха си ще понесат: безчадни да умрат. {{field-off:Bible}}</w:t>
      </w:r>
    </w:p>
    <w:p>
      <w:pPr>
        <w:pStyle w:val="Normal"/>
        <w:rPr/>
      </w:pPr>
      <w:r>
        <w:rPr/>
        <w:t>[[@Bible:Lev 20:21 ]][[20:21 &gt;&gt; Lev 20:21]] {{field-on:Bible}} И ако някой вземе братовата си жена, нечистота е на брата си срамотата е открил: безчадни да останат. {{field-off:Bible}}</w:t>
      </w:r>
    </w:p>
    <w:p>
      <w:pPr>
        <w:pStyle w:val="Normal"/>
        <w:rPr/>
      </w:pPr>
      <w:r>
        <w:rPr/>
        <w:t>[[@Bible:Lev 20:22 ]][[20:22 &gt;&gt; Lev 20:22]] {{field-on:Bible}} Пазете всичките ми повеления и всичките ми съдби, и да ги извършвате, за да ви не избълва земята дето ви аз завождам да живеете в нея. {{field-off:Bible}}</w:t>
      </w:r>
    </w:p>
    <w:p>
      <w:pPr>
        <w:pStyle w:val="Normal"/>
        <w:rPr/>
      </w:pPr>
      <w:r>
        <w:rPr/>
        <w:t>[[@Bible:Lev 20:23 ]][[20:23 &gt;&gt; Lev 20:23]] {{field-on:Bible}} И да не ходите по обичаите на езичниците които аз изпъждам пред лицето ви, защото те направиха всички тези гнусоти, и аз се възгнусих от тях. {{field-off:Bible}}</w:t>
      </w:r>
    </w:p>
    <w:p>
      <w:pPr>
        <w:pStyle w:val="Normal"/>
        <w:rPr/>
      </w:pPr>
      <w:r>
        <w:rPr/>
        <w:t>[[@Bible:Lev 20:24 ]][[20:24 &gt;&gt; Lev 20:24]] {{field-on:Bible}} И рекох ви Вие ще наследите земята им, и аз ще я дам вам за стяжание, земя в която тече мляко и мед. Аз съм Господ Бог ваш който ви отделих от народите. {{field-off:Bible}}</w:t>
      </w:r>
    </w:p>
    <w:p>
      <w:pPr>
        <w:pStyle w:val="Normal"/>
        <w:rPr/>
      </w:pPr>
      <w:r>
        <w:rPr/>
        <w:t>[[@Bible:Lev 20:25 ]][[20:25 &gt;&gt; Lev 20:25]] {{field-on:Bible}} За това, да правите разлика между чистите скотове и нечистите, и между нечистите птици и чистите, и да не осквернявате душите си с скотовете или с птиците или с всяко което пълзи по земята които ви аз отличих като нечисти. {{field-off:Bible}}</w:t>
      </w:r>
    </w:p>
    <w:p>
      <w:pPr>
        <w:pStyle w:val="Normal"/>
        <w:rPr/>
      </w:pPr>
      <w:r>
        <w:rPr/>
        <w:t>[[@Bible:Lev 20:26 ]][[20:26 &gt;&gt; Lev 20:26]] {{field-on:Bible}} И да ми бъдете свети, защото аз Иеова съм свет, и отделих ви от народите за да сте мои. {{field-off:Bible}}</w:t>
      </w:r>
    </w:p>
    <w:p>
      <w:pPr>
        <w:pStyle w:val="Normal"/>
        <w:rPr/>
      </w:pPr>
      <w:r>
        <w:rPr/>
        <w:t>[[@Bible:Lev 20:27 ]][[20:27 &gt;&gt; Lev 20:27]] {{field-on:Bible}} И онзи мъж или онази жена която има дух бесовъпрошателски, или е вълшебник, непременно да се умъртви: с камене да ги убият: кръвта им ще бъде върх тях. {{field-off:Bible}}</w:t>
      </w:r>
    </w:p>
    <w:p>
      <w:pPr>
        <w:pStyle w:val="Heading2"/>
        <w:rPr/>
      </w:pPr>
      <w:r>
        <w:rPr/>
        <w:t>Глава 21</w:t>
      </w:r>
    </w:p>
    <w:p>
      <w:pPr>
        <w:pStyle w:val="Normal"/>
        <w:rPr/>
      </w:pPr>
      <w:r>
        <w:rPr/>
        <w:t>[[@Bible:Lev 21:1 ]][[21:1 &gt;&gt; Lev 21:1]] {{field-on:Bible}} И рече Господ Моисею: Говори на свещениците, Аароновите синове, и кажи им: Никой от тях да се не оскверни между людете си поради мъртвец, {{field-off:Bible}}</w:t>
      </w:r>
    </w:p>
    <w:p>
      <w:pPr>
        <w:pStyle w:val="Normal"/>
        <w:rPr/>
      </w:pPr>
      <w:r>
        <w:rPr/>
        <w:t>[[@Bible:Lev 21:2 ]][[21:2 &gt;&gt; Lev 21:2]] {{field-on:Bible}} освен за ближния си сродник, сиреч, за майка си,или за баща си, или за сина си, или за дъщеря си, или за брата си, {{field-off:Bible}}</w:t>
      </w:r>
    </w:p>
    <w:p>
      <w:pPr>
        <w:pStyle w:val="Normal"/>
        <w:rPr/>
      </w:pPr>
      <w:r>
        <w:rPr/>
        <w:t>[[@Bible:Lev 21:3 ]][[21:3 &gt;&gt; Lev 21:3]] {{field-on:Bible}} или за сестра си девица която е била при него и не е била женена, поради нея може да се оскверни. {{field-off:Bible}}</w:t>
      </w:r>
    </w:p>
    <w:p>
      <w:pPr>
        <w:pStyle w:val="Normal"/>
        <w:rPr/>
      </w:pPr>
      <w:r>
        <w:rPr/>
        <w:t>[[@Bible:Lev 21:4 ]][[21:4 &gt;&gt; Lev 21:4]] {{field-on:Bible}} Като началник на людете си да се не оскверни така щото да стане мърсен. {{field-off:Bible}}</w:t>
      </w:r>
    </w:p>
    <w:p>
      <w:pPr>
        <w:pStyle w:val="Normal"/>
        <w:rPr/>
      </w:pPr>
      <w:r>
        <w:rPr/>
        <w:t>[[@Bible:Lev 21:5 ]][[21:5 &gt;&gt; Lev 21:5]] {{field-on:Bible}} Да не оплешат главата си, нито да бръснат краищата на брадите си, нито да правят сечение по снагата си. {{field-off:Bible}}</w:t>
      </w:r>
    </w:p>
    <w:p>
      <w:pPr>
        <w:pStyle w:val="Normal"/>
        <w:rPr/>
      </w:pPr>
      <w:r>
        <w:rPr/>
        <w:t>[[@Bible:Lev 21:6 ]][[21:6 &gt;&gt; Lev 21:6]] {{field-on:Bible}} Свети да бъдат Богу своему, и да не осквернят името на Бога своего, защото те приносят приношенията Господи, сиреч, хляба на Бога своего, заради това да бъдат свети. {{field-off:Bible}}</w:t>
      </w:r>
    </w:p>
    <w:p>
      <w:pPr>
        <w:pStyle w:val="Normal"/>
        <w:rPr/>
      </w:pPr>
      <w:r>
        <w:rPr/>
        <w:t>[[@Bible:Lev 21:7 ]][[21:7 &gt;&gt; Lev 21:7]] {{field-on:Bible}} Жена блудница и осквернена да не вземат, нито да вземат жена напусната от мъжа си; защото свещеникът е свет Богу своему. {{field-off:Bible}}</w:t>
      </w:r>
    </w:p>
    <w:p>
      <w:pPr>
        <w:pStyle w:val="Normal"/>
        <w:rPr/>
      </w:pPr>
      <w:r>
        <w:rPr/>
        <w:t>[[@Bible:Lev 21:8 ]][[21:8 &gt;&gt; Lev 21:8]] {{field-on:Bible}} Да го направиш да е свет, защото той приноси хляба на Бога твоего: свет да ти бъде, защото аз Господ който ви освещавам свет съм. {{field-off:Bible}}</w:t>
      </w:r>
    </w:p>
    <w:p>
      <w:pPr>
        <w:pStyle w:val="Normal"/>
        <w:rPr/>
      </w:pPr>
      <w:r>
        <w:rPr/>
        <w:t>[[@Bible:Lev 21:9 ]][[21:9 &gt;&gt; Lev 21:9]] {{field-on:Bible}} И дъщерята на някого свещеника ако се омърси с блуд, тя омърсва баща си с огън да се изгори. {{field-off:Bible}}</w:t>
      </w:r>
    </w:p>
    <w:p>
      <w:pPr>
        <w:pStyle w:val="Normal"/>
        <w:rPr/>
      </w:pPr>
      <w:r>
        <w:rPr/>
        <w:t>[[@Bible:Lev 21:10 ]][[21:10 &gt;&gt; Lev 21:10]] {{field-on:Bible}} И великият между братята си свещеник, комуто на главата се е изляло маслото на помазването, и който се е посветил за да се облича с свещените одежди, да не открива главата си нито да раздира дрехите си. {{field-off:Bible}}</w:t>
      </w:r>
    </w:p>
    <w:p>
      <w:pPr>
        <w:pStyle w:val="Normal"/>
        <w:rPr/>
      </w:pPr>
      <w:r>
        <w:rPr/>
        <w:t>[[@Bible:Lev 21:11 ]][[21:11 &gt;&gt; Lev 21:11]] {{field-on:Bible}} И да не влиза при никой умрял, нито за баща си или за майка си да бъде нечист. {{field-off:Bible}}</w:t>
      </w:r>
    </w:p>
    <w:p>
      <w:pPr>
        <w:pStyle w:val="Normal"/>
        <w:rPr/>
      </w:pPr>
      <w:r>
        <w:rPr/>
        <w:t>[[@Bible:Lev 21:12 ]][[21:12 &gt;&gt; Lev 21:12]] {{field-on:Bible}} И от светилището да не излязва, и да не оскверни светилището на Бога своего, защото венецът на маслото на Божието му помазване е на него. Аз съм Господ. {{field-off:Bible}}</w:t>
      </w:r>
    </w:p>
    <w:p>
      <w:pPr>
        <w:pStyle w:val="Normal"/>
        <w:rPr/>
      </w:pPr>
      <w:r>
        <w:rPr/>
        <w:t>[[@Bible:Lev 21:13 ]][[21:13 &gt;&gt; Lev 21:13]] {{field-on:Bible}} И той да вземе за жена девица: {{field-off:Bible}}</w:t>
      </w:r>
    </w:p>
    <w:p>
      <w:pPr>
        <w:pStyle w:val="Normal"/>
        <w:rPr/>
      </w:pPr>
      <w:r>
        <w:rPr/>
        <w:t>[[@Bible:Lev 21:14 ]][[21:14 &gt;&gt; Lev 21:14]] {{field-on:Bible}} вдовица, или напусната, или осквернена, или блудница да не вземе, но девица от людете си да вземе за жена. {{field-off:Bible}}</w:t>
      </w:r>
    </w:p>
    <w:p>
      <w:pPr>
        <w:pStyle w:val="Normal"/>
        <w:rPr/>
      </w:pPr>
      <w:r>
        <w:rPr/>
        <w:t>[[@Bible:Lev 21:15 ]][[21:15 &gt;&gt; Lev 21:15]] {{field-on:Bible}} И да не оскверни семето си между людете си, защото аз съм Господ който го освещавам. {{field-off:Bible}}</w:t>
      </w:r>
    </w:p>
    <w:p>
      <w:pPr>
        <w:pStyle w:val="Normal"/>
        <w:rPr/>
      </w:pPr>
      <w:r>
        <w:rPr/>
        <w:t>[[@Bible:Lev 21:16 ]][[21:16 &gt;&gt; Lev 21:16]] {{field-on:Bible}} И говори Господ Моисею и рече: {{field-off:Bible}}</w:t>
      </w:r>
    </w:p>
    <w:p>
      <w:pPr>
        <w:pStyle w:val="Normal"/>
        <w:rPr/>
      </w:pPr>
      <w:r>
        <w:rPr/>
        <w:t>[[@Bible:Lev 21:17 ]][[21:17 &gt;&gt; Lev 21:17]] {{field-on:Bible}} Говори Аарону и кажи: Който от твоето семе в родовете им има порок да не пристъпва да принесе хляба на Бога своего; {{field-off:Bible}}</w:t>
      </w:r>
    </w:p>
    <w:p>
      <w:pPr>
        <w:pStyle w:val="Normal"/>
        <w:rPr/>
      </w:pPr>
      <w:r>
        <w:rPr/>
        <w:t>[[@Bible:Lev 21:18 ]][[21:18 &gt;&gt; Lev 21:18]] {{field-on:Bible}} защото никой който има порок не трябва да пристъпи: человек сляп, или хром, или с сплескан нос, или ако има нещо излишно, {{field-off:Bible}}</w:t>
      </w:r>
    </w:p>
    <w:p>
      <w:pPr>
        <w:pStyle w:val="Normal"/>
        <w:rPr/>
      </w:pPr>
      <w:r>
        <w:rPr/>
        <w:t>[[@Bible:Lev 21:19 ]][[21:19 &gt;&gt; Lev 21:19]] {{field-on:Bible}} или человек който има строшена нога или строшена ръка, {{field-off:Bible}}</w:t>
      </w:r>
    </w:p>
    <w:p>
      <w:pPr>
        <w:pStyle w:val="Normal"/>
        <w:rPr/>
      </w:pPr>
      <w:r>
        <w:rPr/>
        <w:t>[[@Bible:Lev 21:20 ]][[21:20 &gt;&gt; Lev 21:20]] {{field-on:Bible}} или е гърбав; или завързляк: или който има очи повредени, или има суха краста, или лишаи, или е килав, {{field-off:Bible}}</w:t>
      </w:r>
    </w:p>
    <w:p>
      <w:pPr>
        <w:pStyle w:val="Normal"/>
        <w:rPr/>
      </w:pPr>
      <w:r>
        <w:rPr/>
        <w:t>[[@Bible:Lev 21:21 ]][[21:21 &gt;&gt; Lev 21:21]] {{field-on:Bible}} ни един человек от семето на Аарона свещеника който има порок да не пристъпи за да принесе приношенията Господни: той има порок: не трябва да пристъпи да принесе хляба на Бога своего. {{field-off:Bible}}</w:t>
      </w:r>
    </w:p>
    <w:p>
      <w:pPr>
        <w:pStyle w:val="Normal"/>
        <w:rPr/>
      </w:pPr>
      <w:r>
        <w:rPr/>
        <w:t>[[@Bible:Lev 21:22 ]][[21:22 &gt;&gt; Lev 21:22]] {{field-on:Bible}} Хляба на Бога своего от пресветите и от светите ще яде; {{field-off:Bible}}</w:t>
      </w:r>
    </w:p>
    <w:p>
      <w:pPr>
        <w:pStyle w:val="Normal"/>
        <w:rPr/>
      </w:pPr>
      <w:r>
        <w:rPr/>
        <w:t>[[@Bible:Lev 21:23 ]][[21:23 &gt;&gt; Lev 21:23]] {{field-on:Bible}} но до завесата да не идва, нито при олтаря да пристъпва, защото има порок, за да не омърси светилището ми; защото аз съм Господ който го освещавам. {{field-off:Bible}}</w:t>
      </w:r>
    </w:p>
    <w:p>
      <w:pPr>
        <w:pStyle w:val="Normal"/>
        <w:rPr/>
      </w:pPr>
      <w:r>
        <w:rPr/>
        <w:t>[[@Bible:Lev 21:24 ]][[21:24 &gt;&gt; Lev 21:24]] {{field-on:Bible}} И говори Моисей това Аарону, и на синовете му, и на всичките синове Израилеви. {{field-off:Bible}}</w:t>
      </w:r>
    </w:p>
    <w:p>
      <w:pPr>
        <w:pStyle w:val="Heading2"/>
        <w:rPr/>
      </w:pPr>
      <w:r>
        <w:rPr/>
        <w:t>Глава 22</w:t>
      </w:r>
    </w:p>
    <w:p>
      <w:pPr>
        <w:pStyle w:val="Normal"/>
        <w:rPr/>
      </w:pPr>
      <w:r>
        <w:rPr/>
        <w:t>[[@Bible:Lev 22:1 ]][[22:1 &gt;&gt; Lev 22:1]] {{field-on:Bible}} И говори Господ Моисею и рече: {{field-off:Bible}}</w:t>
      </w:r>
    </w:p>
    <w:p>
      <w:pPr>
        <w:pStyle w:val="Normal"/>
        <w:rPr/>
      </w:pPr>
      <w:r>
        <w:rPr/>
        <w:t>[[@Bible:Lev 22:2 ]][[22:2 &gt;&gt; Lev 22:2]] {{field-on:Bible}} Кажи на Аарона и на синовете му как да се въздържат от светите приношения на Израилевите синове, за да не омърсват светото мое име в това което ми посвещават. Аз съм Господ. {{field-off:Bible}}</w:t>
      </w:r>
    </w:p>
    <w:p>
      <w:pPr>
        <w:pStyle w:val="Normal"/>
        <w:rPr/>
      </w:pPr>
      <w:r>
        <w:rPr/>
        <w:t>[[@Bible:Lev 22:3 ]][[22:3 &gt;&gt; Lev 22:3]] {{field-on:Bible}} Кажи им: Всеки человек от всичкото ваше семе в родовете ви който има нечистота на себе си, и пристъпи до светите които Израилевите синове посвещават Господу, тая душа ще се изтреби от лицето ми. Аз съм Господ. {{field-off:Bible}}</w:t>
      </w:r>
    </w:p>
    <w:p>
      <w:pPr>
        <w:pStyle w:val="Normal"/>
        <w:rPr/>
      </w:pPr>
      <w:r>
        <w:rPr/>
        <w:t>[[@Bible:Lev 22:4 ]][[22:4 &gt;&gt; Lev 22:4]] {{field-on:Bible}} Който от Аароновото семе е прокажен, или има течение, да не яде от светите доде се очисти. И който се прикосне до всяко нечисто от мърша, или из когото излезе семе от съвъкупление, {{field-off:Bible}}</w:t>
      </w:r>
    </w:p>
    <w:p>
      <w:pPr>
        <w:pStyle w:val="Normal"/>
        <w:rPr/>
      </w:pPr>
      <w:r>
        <w:rPr/>
        <w:t>[[@Bible:Lev 22:5 ]][[22:5 &gt;&gt; Lev 22:5]] {{field-on:Bible}} или който се прикосне до какъв да е гад от който може да стане нечист, или до человека от когото може да стане нечист, каквато и да е нечистотата му, {{field-off:Bible}}</w:t>
      </w:r>
    </w:p>
    <w:p>
      <w:pPr>
        <w:pStyle w:val="Normal"/>
        <w:rPr/>
      </w:pPr>
      <w:r>
        <w:rPr/>
        <w:t>[[@Bible:Lev 22:6 ]][[22:6 &gt;&gt; Lev 22:6]] {{field-on:Bible}} онази душа която се прикосне до кое да е от тях да бъде нечиста до вечер, и да не яде от светите, но да омие тялото си с вода. {{field-off:Bible}}</w:t>
      </w:r>
    </w:p>
    <w:p>
      <w:pPr>
        <w:pStyle w:val="Normal"/>
        <w:rPr/>
      </w:pPr>
      <w:r>
        <w:rPr/>
        <w:t>[[@Bible:Lev 22:7 ]][[22:7 &gt;&gt; Lev 22:7]] {{field-on:Bible}} И когато залезе слънцето ще бъде чист, и после да яде от светите, защото му е храната. {{field-off:Bible}}</w:t>
      </w:r>
    </w:p>
    <w:p>
      <w:pPr>
        <w:pStyle w:val="Normal"/>
        <w:rPr/>
      </w:pPr>
      <w:r>
        <w:rPr/>
        <w:t>[[@Bible:Lev 22:8 ]][[22:8 &gt;&gt; Lev 22:8]] {{field-on:Bible}} Мъртвечина или зверояденина да не яде та да се оскверни от тях. Аз съм Господ. {{field-off:Bible}}</w:t>
      </w:r>
    </w:p>
    <w:p>
      <w:pPr>
        <w:pStyle w:val="Normal"/>
        <w:rPr/>
      </w:pPr>
      <w:r>
        <w:rPr/>
        <w:t>[[@Bible:Lev 22:9 ]][[22:9 &gt;&gt; Lev 22:9]] {{field-on:Bible}} Да пазят прочее повеленията ми, за да не понесат грях и умрат поради това, ако би ги омърсили. Аз съм Господ който ги освещавам. {{field-off:Bible}}</w:t>
      </w:r>
    </w:p>
    <w:p>
      <w:pPr>
        <w:pStyle w:val="Normal"/>
        <w:rPr/>
      </w:pPr>
      <w:r>
        <w:rPr/>
        <w:t>[[@Bible:Lev 22:10 ]][[22:10 &gt;&gt; Lev 22:10]] {{field-on:Bible}} И ни един чужденец да не яде от светите: който е гост на свещеника, или наемник, да не яде от светите. {{field-off:Bible}}</w:t>
      </w:r>
    </w:p>
    <w:p>
      <w:pPr>
        <w:pStyle w:val="Normal"/>
        <w:rPr/>
      </w:pPr>
      <w:r>
        <w:rPr/>
        <w:t>[[@Bible:Lev 22:11 ]][[22:11 &gt;&gt; Lev 22:11]] {{field-on:Bible}} Ако ли свещеникът купи някого с сребро, той да яде от тях както и онзи който се е родил в дома му: те могат да ядат от хляба му. {{field-off:Bible}}</w:t>
      </w:r>
    </w:p>
    <w:p>
      <w:pPr>
        <w:pStyle w:val="Normal"/>
        <w:rPr/>
      </w:pPr>
      <w:r>
        <w:rPr/>
        <w:t>[[@Bible:Lev 22:12 ]][[22:12 &gt;&gt; Lev 22:12]] {{field-on:Bible}} И дъщерята на свещеника ако е оженена за чужденец мъж да не яде от светите приношения. {{field-off:Bible}}</w:t>
      </w:r>
    </w:p>
    <w:p>
      <w:pPr>
        <w:pStyle w:val="Normal"/>
        <w:rPr/>
      </w:pPr>
      <w:r>
        <w:rPr/>
        <w:t>[[@Bible:Lev 22:13 ]][[22:13 &gt;&gt; Lev 22:13]] {{field-on:Bible}} Ако ли дъщерята на свещеника овдовее или бъде напусната и няма дете, и се върне в бащиния си дом както е била в младостта си, ще яде от хляба на отца си. Никой чужденец обаче да не яде от него. {{field-off:Bible}}</w:t>
      </w:r>
    </w:p>
    <w:p>
      <w:pPr>
        <w:pStyle w:val="Normal"/>
        <w:rPr/>
      </w:pPr>
      <w:r>
        <w:rPr/>
        <w:t>[[@Bible:Lev 22:14 ]][[22:14 &gt;&gt; Lev 22:14]] {{field-on:Bible}} И ако някой человек по незнаяне яде нещо свето, тогаз да притури в него петата му част и да отдаде на свещеника светото. {{field-off:Bible}}</w:t>
      </w:r>
    </w:p>
    <w:p>
      <w:pPr>
        <w:pStyle w:val="Normal"/>
        <w:rPr/>
      </w:pPr>
      <w:r>
        <w:rPr/>
        <w:t>[[@Bible:Lev 22:15 ]][[22:15 &gt;&gt; Lev 22:15]] {{field-on:Bible}} И те да не употребяват като просто нещо светите приношения на Израилевите синове които приносят Господу, {{field-off:Bible}}</w:t>
      </w:r>
    </w:p>
    <w:p>
      <w:pPr>
        <w:pStyle w:val="Normal"/>
        <w:rPr/>
      </w:pPr>
      <w:r>
        <w:rPr/>
        <w:t>[[@Bible:Lev 22:16 ]][[22:16 &gt;&gt; Lev 22:16]] {{field-on:Bible}} и да не докарат на себе си беззаконието на престъпление когато ядат техните свети приношения; защото аз съм Господ който ги освещавам. {{field-off:Bible}}</w:t>
      </w:r>
    </w:p>
    <w:p>
      <w:pPr>
        <w:pStyle w:val="Normal"/>
        <w:rPr/>
      </w:pPr>
      <w:r>
        <w:rPr/>
        <w:t>[[@Bible:Lev 22:17 ]][[22:17 &gt;&gt; Lev 22:17]] {{field-on:Bible}} И говори Господ Моисею и рече: {{field-off:Bible}}</w:t>
      </w:r>
    </w:p>
    <w:p>
      <w:pPr>
        <w:pStyle w:val="Normal"/>
        <w:rPr/>
      </w:pPr>
      <w:r>
        <w:rPr/>
        <w:t>[[@Bible:Lev 22:18 ]][[22:18 &gt;&gt; Lev 22:18]] {{field-on:Bible}} Говори Аарону, и на синовете му, и на всичките Израилеви синове и кажи им: Всеки человек от дома Израилев, или от чужденците в Израил, който принесе приноса си по какви годе обричания, или по какви годе самоволни приношения които приносят Господу за всесъжение, {{field-off:Bible}}</w:t>
      </w:r>
    </w:p>
    <w:p>
      <w:pPr>
        <w:pStyle w:val="Normal"/>
        <w:rPr/>
      </w:pPr>
      <w:r>
        <w:rPr/>
        <w:t>[[@Bible:Lev 22:19 ]][[22:19 &gt;&gt; Lev 22:19]] {{field-on:Bible}} за да бъде прието за вас трябва да приносите мъжко, без порок, от говедата, от овците, или от козите. {{field-off:Bible}}</w:t>
      </w:r>
    </w:p>
    <w:p>
      <w:pPr>
        <w:pStyle w:val="Normal"/>
        <w:rPr/>
      </w:pPr>
      <w:r>
        <w:rPr/>
        <w:t>[[@Bible:Lev 22:20 ]][[22:20 &gt;&gt; Lev 22:20]] {{field-on:Bible}} Което животно има порок да не приносите, защото не ще бъде прието за вас. {{field-off:Bible}}</w:t>
      </w:r>
    </w:p>
    <w:p>
      <w:pPr>
        <w:pStyle w:val="Normal"/>
        <w:rPr/>
      </w:pPr>
      <w:r>
        <w:rPr/>
        <w:t>[[@Bible:Lev 22:21 ]][[22:21 &gt;&gt; Lev 22:21]] {{field-on:Bible}} И който за изпълнение на обричане, или за самоволно приношение, от говедата или от овците принесе примирителна жъртва Господу, да бъде без порок за да е приета, никакъв порок да няма в нея. {{field-off:Bible}}</w:t>
      </w:r>
    </w:p>
    <w:p>
      <w:pPr>
        <w:pStyle w:val="Normal"/>
        <w:rPr/>
      </w:pPr>
      <w:r>
        <w:rPr/>
        <w:t>[[@Bible:Lev 22:22 ]][[22:22 &gt;&gt; Lev 22:22]] {{field-on:Bible}} Животно сляпо, или с строшен или изкълчен уд, или което има оток, или суха краста, или лишаи, тях да не приносите Господу, нито да правите от тях жъртва Господу на олтаря. {{field-off:Bible}}</w:t>
      </w:r>
    </w:p>
    <w:p>
      <w:pPr>
        <w:pStyle w:val="Normal"/>
        <w:rPr/>
      </w:pPr>
      <w:r>
        <w:rPr/>
        <w:t>[[@Bible:Lev 22:23 ]][[22:23 &gt;&gt; Lev 22:23]] {{field-on:Bible}} Юнец обаче или овца с нещо излишно или недостатъчно в удовете можеш да го принесеш за самоволно приношение; но за обричане не ще бъде прието. {{field-off:Bible}}</w:t>
      </w:r>
    </w:p>
    <w:p>
      <w:pPr>
        <w:pStyle w:val="Normal"/>
        <w:rPr/>
      </w:pPr>
      <w:r>
        <w:rPr/>
        <w:t>[[@Bible:Lev 22:24 ]][[22:24 &gt;&gt; Lev 22:24]] {{field-on:Bible}} Животно превито, или с смазани или изтръгнати ятра, или скопено да не принесете Господу, нито да правите това в вашата земя. {{field-off:Bible}}</w:t>
      </w:r>
    </w:p>
    <w:p>
      <w:pPr>
        <w:pStyle w:val="Normal"/>
        <w:rPr/>
      </w:pPr>
      <w:r>
        <w:rPr/>
        <w:t>[[@Bible:Lev 22:25 ]][[22:25 &gt;&gt; Lev 22:25]] {{field-on:Bible}} Нито от иноплеменничка ръка да приносите от всички тези за храна на вашия Бог, защото повреденото им е в тях порок има на тях не ще бъдат приети за вас. {{field-off:Bible}}</w:t>
      </w:r>
    </w:p>
    <w:p>
      <w:pPr>
        <w:pStyle w:val="Normal"/>
        <w:rPr/>
      </w:pPr>
      <w:r>
        <w:rPr/>
        <w:t>[[@Bible:Lev 22:26 ]][[22:26 &gt;&gt; Lev 22:26]] {{field-on:Bible}} И говори Господ Моисею и рече: {{field-off:Bible}}</w:t>
      </w:r>
    </w:p>
    <w:p>
      <w:pPr>
        <w:pStyle w:val="Normal"/>
        <w:rPr/>
      </w:pPr>
      <w:r>
        <w:rPr/>
        <w:t>[[@Bible:Lev 22:27 ]][[22:27 &gt;&gt; Lev 22:27]] {{field-on:Bible}} Когато се роди говедо, или овца, или коза, тогаз да бъде седем дни под майка си; а от осмия ден нататък ще бъде прието за жъртвоприношение Господу. {{field-off:Bible}}</w:t>
      </w:r>
    </w:p>
    <w:p>
      <w:pPr>
        <w:pStyle w:val="Normal"/>
        <w:rPr/>
      </w:pPr>
      <w:r>
        <w:rPr/>
        <w:t>[[@Bible:Lev 22:28 ]][[22:28 &gt;&gt; Lev 22:28]] {{field-on:Bible}} А крава или овца и малкото и да не заколите в един ден. {{field-off:Bible}}</w:t>
      </w:r>
    </w:p>
    <w:p>
      <w:pPr>
        <w:pStyle w:val="Normal"/>
        <w:rPr/>
      </w:pPr>
      <w:r>
        <w:rPr/>
        <w:t>[[@Bible:Lev 22:29 ]][[22:29 &gt;&gt; Lev 22:29]] {{field-on:Bible}} И когато приносите жъртва за благодарение Господу, да я приносите така щото да бъде приета за вас. {{field-off:Bible}}</w:t>
      </w:r>
    </w:p>
    <w:p>
      <w:pPr>
        <w:pStyle w:val="Normal"/>
        <w:rPr/>
      </w:pPr>
      <w:r>
        <w:rPr/>
        <w:t>[[@Bible:Lev 22:30 ]][[22:30 &gt;&gt; Lev 22:30]] {{field-on:Bible}} В истия ден да се изяде; да не оставите нищо от нея до утрото. Аз съм Господ. {{field-off:Bible}}</w:t>
      </w:r>
    </w:p>
    <w:p>
      <w:pPr>
        <w:pStyle w:val="Normal"/>
        <w:rPr/>
      </w:pPr>
      <w:r>
        <w:rPr/>
        <w:t>[[@Bible:Lev 22:31 ]][[22:31 &gt;&gt; Lev 22:31]] {{field-on:Bible}} И тъй, да пазите заповедите ми, и да ги вършите. Аз съм Господ. {{field-off:Bible}}</w:t>
      </w:r>
    </w:p>
    <w:p>
      <w:pPr>
        <w:pStyle w:val="Normal"/>
        <w:rPr/>
      </w:pPr>
      <w:r>
        <w:rPr/>
        <w:t>[[@Bible:Lev 22:32 ]][[22:32 &gt;&gt; Lev 22:32]] {{field-on:Bible}} И да не осквернявате светото мое име; и ще съм освещен между Израилевите синове. Аз съм Господ който ви освещавам, {{field-off:Bible}}</w:t>
      </w:r>
    </w:p>
    <w:p>
      <w:pPr>
        <w:pStyle w:val="Normal"/>
        <w:rPr/>
      </w:pPr>
      <w:r>
        <w:rPr/>
        <w:t>[[@Bible:Lev 22:33 ]][[22:33 &gt;&gt; Lev 22:33]] {{field-on:Bible}} който ви изведох из Египетската земя за да бъда Бог ваш. Аз съм Иеова. {{field-off:Bible}}</w:t>
      </w:r>
    </w:p>
    <w:p>
      <w:pPr>
        <w:pStyle w:val="Heading2"/>
        <w:rPr/>
      </w:pPr>
      <w:r>
        <w:rPr/>
        <w:t>Глава 23</w:t>
      </w:r>
    </w:p>
    <w:p>
      <w:pPr>
        <w:pStyle w:val="Normal"/>
        <w:rPr/>
      </w:pPr>
      <w:r>
        <w:rPr/>
        <w:t>[[@Bible:Lev 23:1 ]][[23:1 &gt;&gt; Lev 23:1]] {{field-on:Bible}} И говори Господ Моисею и рече: {{field-off:Bible}}</w:t>
      </w:r>
    </w:p>
    <w:p>
      <w:pPr>
        <w:pStyle w:val="Normal"/>
        <w:rPr/>
      </w:pPr>
      <w:r>
        <w:rPr/>
        <w:t>[[@Bible:Lev 23:2 ]][[23:2 &gt;&gt; Lev 23:2]] {{field-on:Bible}} Говори на Израилевите синове и кажи им: Господните праздници в които ще свиквате събрания свети, празници мои са тези: {{field-off:Bible}}</w:t>
      </w:r>
    </w:p>
    <w:p>
      <w:pPr>
        <w:pStyle w:val="Normal"/>
        <w:rPr/>
      </w:pPr>
      <w:r>
        <w:rPr/>
        <w:t>[[@Bible:Lev 23:3 ]][[23:3 &gt;&gt; Lev 23:3]] {{field-on:Bible}} шест дни да се работи работа, а в седмия ден е събота на почиване, свето събрание: никаква работа да не работите; събота е Господу в всичките ви жилища. {{field-off:Bible}}</w:t>
      </w:r>
    </w:p>
    <w:p>
      <w:pPr>
        <w:pStyle w:val="Normal"/>
        <w:rPr/>
      </w:pPr>
      <w:r>
        <w:rPr/>
        <w:t>[[@Bible:Lev 23:4 ]][[23:4 &gt;&gt; Lev 23:4]] {{field-on:Bible}} Тези са Господните празници, свети събрания, които ще свиквате на времената им: {{field-off:Bible}}</w:t>
      </w:r>
    </w:p>
    <w:p>
      <w:pPr>
        <w:pStyle w:val="Normal"/>
        <w:rPr/>
      </w:pPr>
      <w:r>
        <w:rPr/>
        <w:t>[[@Bible:Lev 23:5 ]][[23:5 &gt;&gt; Lev 23:5]] {{field-on:Bible}} в първия месец, на четиринадесетия ден от месеца привечер, Пасха Господня е; {{field-off:Bible}}</w:t>
      </w:r>
    </w:p>
    <w:p>
      <w:pPr>
        <w:pStyle w:val="Normal"/>
        <w:rPr/>
      </w:pPr>
      <w:r>
        <w:rPr/>
        <w:t>[[@Bible:Lev 23:6 ]][[23:6 &gt;&gt; Lev 23:6]] {{field-on:Bible}} и в петнадесетия ден на този месец праздник Господен е на безквасните; седем дни ще ядете безквасни хлябове. {{field-off:Bible}}</w:t>
      </w:r>
    </w:p>
    <w:p>
      <w:pPr>
        <w:pStyle w:val="Normal"/>
        <w:rPr/>
      </w:pPr>
      <w:r>
        <w:rPr/>
        <w:t>[[@Bible:Lev 23:7 ]][[23:7 &gt;&gt; Lev 23:7]] {{field-on:Bible}} В първия ден да бъде у вас свето събрание: никаква работа да не работите. {{field-off:Bible}}</w:t>
      </w:r>
    </w:p>
    <w:p>
      <w:pPr>
        <w:pStyle w:val="Normal"/>
        <w:rPr/>
      </w:pPr>
      <w:r>
        <w:rPr/>
        <w:t>[[@Bible:Lev 23:8 ]][[23:8 &gt;&gt; Lev 23:8]] {{field-on:Bible}} И седем дни да приносите жъртва Господу; в седмия ден е свето събрание, никаква работа да не работите. {{field-off:Bible}}</w:t>
      </w:r>
    </w:p>
    <w:p>
      <w:pPr>
        <w:pStyle w:val="Normal"/>
        <w:rPr/>
      </w:pPr>
      <w:r>
        <w:rPr/>
        <w:t>[[@Bible:Lev 23:9 ]][[23:9 &gt;&gt; Lev 23:9]] {{field-on:Bible}} И говори Господ Моисею и рече: {{field-off:Bible}}</w:t>
      </w:r>
    </w:p>
    <w:p>
      <w:pPr>
        <w:pStyle w:val="Normal"/>
        <w:rPr/>
      </w:pPr>
      <w:r>
        <w:rPr/>
        <w:t>[[@Bible:Lev 23:10 ]][[23:10 &gt;&gt; Lev 23:10]] {{field-on:Bible}} Говори на Израилевите синове и кажи им: Когато влезете в тази земя която ви аз давам, и пожънете жетвата й, тогаз да донесете на свещеника един сноп от начатките на жетвата си. {{field-off:Bible}}</w:t>
      </w:r>
    </w:p>
    <w:p>
      <w:pPr>
        <w:pStyle w:val="Normal"/>
        <w:rPr/>
      </w:pPr>
      <w:r>
        <w:rPr/>
        <w:t>[[@Bible:Lev 23:11 ]][[23:11 &gt;&gt; Lev 23:11]] {{field-on:Bible}} И да подвижи той снопа пред Господа за да бъде приет за вас в утрешния ден на съботата да го подвижи свещеникът. {{field-off:Bible}}</w:t>
      </w:r>
    </w:p>
    <w:p>
      <w:pPr>
        <w:pStyle w:val="Normal"/>
        <w:rPr/>
      </w:pPr>
      <w:r>
        <w:rPr/>
        <w:t>[[@Bible:Lev 23:12 ]][[23:12 &gt;&gt; Lev 23:12]] {{field-on:Bible}} И в онзи ден в който подвижите снопа, да принесете за всесъжение Господу еднолетно агне без порок; {{field-off:Bible}}</w:t>
      </w:r>
    </w:p>
    <w:p>
      <w:pPr>
        <w:pStyle w:val="Normal"/>
        <w:rPr/>
      </w:pPr>
      <w:r>
        <w:rPr/>
        <w:t>[[@Bible:Lev 23:13 ]][[23:13 &gt;&gt; Lev 23:13]] {{field-on:Bible}} и хлебното му приношение, две десети части от ефа чисто брашно месено с елей, в жъртва Господу за ухание благовонно, и възлиянието му, една четвърта от ина вино. {{field-off:Bible}}</w:t>
      </w:r>
    </w:p>
    <w:p>
      <w:pPr>
        <w:pStyle w:val="Normal"/>
        <w:rPr/>
      </w:pPr>
      <w:r>
        <w:rPr/>
        <w:t>[[@Bible:Lev 23:14 ]][[23:14 &gt;&gt; Lev 23:14]] {{field-on:Bible}} И хляб, или жито пържено, или пресни класове да не ядете до тоз ден в който приносите приноса на вашия Бог. Това да бъде вечно узаконение в родовете ви по всичките ви жилища. {{field-off:Bible}}</w:t>
      </w:r>
    </w:p>
    <w:p>
      <w:pPr>
        <w:pStyle w:val="Normal"/>
        <w:rPr/>
      </w:pPr>
      <w:r>
        <w:rPr/>
        <w:t>[[@Bible:Lev 23:15 ]][[23:15 &gt;&gt; Lev 23:15]] {{field-on:Bible}} И да изброите за себе си от утрешния ден на съботата от който ден принесохте снопа на движимото приношение седем цели седмици: {{field-off:Bible}}</w:t>
      </w:r>
    </w:p>
    <w:p>
      <w:pPr>
        <w:pStyle w:val="Normal"/>
        <w:rPr/>
      </w:pPr>
      <w:r>
        <w:rPr/>
        <w:t>[[@Bible:Lev 23:16 ]][[23:16 &gt;&gt; Lev 23:16]] {{field-on:Bible}} до утрешния ден на седмата събота да изброите петдесет дни, тогаз да принесете ново хлебно приношение Господу. {{field-off:Bible}}</w:t>
      </w:r>
    </w:p>
    <w:p>
      <w:pPr>
        <w:pStyle w:val="Normal"/>
        <w:rPr/>
      </w:pPr>
      <w:r>
        <w:rPr/>
        <w:t>[[@Bible:Lev 23:17 ]][[23:17 &gt;&gt; Lev 23:17]] {{field-on:Bible}} От жилищата си да донесете за движимо приношение два хляба, които да бъдат две десети от ефа чисто брашно, изпечени с квас, начатки Господу. {{field-off:Bible}}</w:t>
      </w:r>
    </w:p>
    <w:p>
      <w:pPr>
        <w:pStyle w:val="Normal"/>
        <w:rPr/>
      </w:pPr>
      <w:r>
        <w:rPr/>
        <w:t>[[@Bible:Lev 23:18 ]][[23:18 &gt;&gt; Lev 23:18]] {{field-on:Bible}} И да принесете наедно с хляба седем агнета еднолетни без порок, и един юнец от говедата, и два овна: да бъдат всесъжение Господу наедно с хлебното им приношение и наедно с възлиянията им, приношение за ухание благовонно Господу. {{field-off:Bible}}</w:t>
      </w:r>
    </w:p>
    <w:p>
      <w:pPr>
        <w:pStyle w:val="Normal"/>
        <w:rPr/>
      </w:pPr>
      <w:r>
        <w:rPr/>
        <w:t>[[@Bible:Lev 23:19 ]][[23:19 &gt;&gt; Lev 23:19]] {{field-on:Bible}} И да принесете един ярец от козите приношение за грях, и две еднолетни агнета за примирителна жъртва. {{field-off:Bible}}</w:t>
      </w:r>
    </w:p>
    <w:p>
      <w:pPr>
        <w:pStyle w:val="Normal"/>
        <w:rPr/>
      </w:pPr>
      <w:r>
        <w:rPr/>
        <w:t>[[@Bible:Lev 23:20 ]][[23:20 &gt;&gt; Lev 23:20]] {{field-on:Bible}} И да ги подвижи свещеникът наедно с хляба на начатките за приношение движимо пред Господа, наедно с двете агнета; те ще бъдат свети Господу за свещеника. {{field-off:Bible}}</w:t>
      </w:r>
    </w:p>
    <w:p>
      <w:pPr>
        <w:pStyle w:val="Normal"/>
        <w:rPr/>
      </w:pPr>
      <w:r>
        <w:rPr/>
        <w:t>[[@Bible:Lev 23:21 ]][[23:21 &gt;&gt; Lev 23:21]] {{field-on:Bible}} И да свикате в онзи ден събрание свето за вас; никаква работа да не работите: това да бъде вечно узаконение във всичките ваши жилища в родовете ви. {{field-off:Bible}}</w:t>
      </w:r>
    </w:p>
    <w:p>
      <w:pPr>
        <w:pStyle w:val="Normal"/>
        <w:rPr/>
      </w:pPr>
      <w:r>
        <w:rPr/>
        <w:t>[[@Bible:Lev 23:22 ]][[23:22 &gt;&gt; Lev 23:22]] {{field-on:Bible}} И когато жънете жетвата на земята си, да не дожънеш краищата на нивата си, и падналите в жетвата ти класове да не събереш: за сиромаха и за чужденеца да ги оставиш. Аз съм Господ Бог ваш. {{field-off:Bible}}</w:t>
      </w:r>
    </w:p>
    <w:p>
      <w:pPr>
        <w:pStyle w:val="Normal"/>
        <w:rPr/>
      </w:pPr>
      <w:r>
        <w:rPr/>
        <w:t>[[@Bible:Lev 23:23 ]][[23:23 &gt;&gt; Lev 23:23]] {{field-on:Bible}} И говори Господ Моисею и рече: {{field-off:Bible}}</w:t>
      </w:r>
    </w:p>
    <w:p>
      <w:pPr>
        <w:pStyle w:val="Normal"/>
        <w:rPr/>
      </w:pPr>
      <w:r>
        <w:rPr/>
        <w:t>[[@Bible:Lev 23:24 ]][[23:24 &gt;&gt; Lev 23:24]] {{field-on:Bible}} Говори на Израилевите синове и кажи: В седмия месец, в първия ден на месеца да бъде вам почиване, помен с тръбно възклицание, свето събрание. {{field-off:Bible}}</w:t>
      </w:r>
    </w:p>
    <w:p>
      <w:pPr>
        <w:pStyle w:val="Normal"/>
        <w:rPr/>
      </w:pPr>
      <w:r>
        <w:rPr/>
        <w:t>[[@Bible:Lev 23:25 ]][[23:25 &gt;&gt; Lev 23:25]] {{field-on:Bible}} Никаква работа да не работите; и да принесете жъртва Господу. {{field-off:Bible}}</w:t>
      </w:r>
    </w:p>
    <w:p>
      <w:pPr>
        <w:pStyle w:val="Normal"/>
        <w:rPr/>
      </w:pPr>
      <w:r>
        <w:rPr/>
        <w:t>[[@Bible:Lev 23:26 ]][[23:26 &gt;&gt; Lev 23:26]] {{field-on:Bible}} И говори Господ Моисею и рече: {{field-off:Bible}}</w:t>
      </w:r>
    </w:p>
    <w:p>
      <w:pPr>
        <w:pStyle w:val="Normal"/>
        <w:rPr/>
      </w:pPr>
      <w:r>
        <w:rPr/>
        <w:t>[[@Bible:Lev 23:27 ]][[23:27 &gt;&gt; Lev 23:27]] {{field-on:Bible}} И в десетият ден на този седми месец ще бъде ден на умилостивение: свето събрание да имате; и да смирите душите си, и да принесете жъртва Господу. {{field-off:Bible}}</w:t>
      </w:r>
    </w:p>
    <w:p>
      <w:pPr>
        <w:pStyle w:val="Normal"/>
        <w:rPr/>
      </w:pPr>
      <w:r>
        <w:rPr/>
        <w:t>[[@Bible:Lev 23:28 ]][[23:28 &gt;&gt; Lev 23:28]] {{field-on:Bible}} И никаква работа да не работите в този ден, защото е ден на умилостивение, за да бъде умилостивение за вас пред Господа Бога вашего. {{field-off:Bible}}</w:t>
      </w:r>
    </w:p>
    <w:p>
      <w:pPr>
        <w:pStyle w:val="Normal"/>
        <w:rPr/>
      </w:pPr>
      <w:r>
        <w:rPr/>
        <w:t>[[@Bible:Lev 23:29 ]][[23:29 &gt;&gt; Lev 23:29]] {{field-on:Bible}} Понеже всяка душа, която не се смири в този ден ще се изтреби от людете си. {{field-off:Bible}}</w:t>
      </w:r>
    </w:p>
    <w:p>
      <w:pPr>
        <w:pStyle w:val="Normal"/>
        <w:rPr/>
      </w:pPr>
      <w:r>
        <w:rPr/>
        <w:t>[[@Bible:Lev 23:30 ]][[23:30 &gt;&gt; Lev 23:30]] {{field-on:Bible}} И всяка душа която направи каква годе работа в този ден, ще изтребя онази душа отсред людете й. {{field-off:Bible}}</w:t>
      </w:r>
    </w:p>
    <w:p>
      <w:pPr>
        <w:pStyle w:val="Normal"/>
        <w:rPr/>
      </w:pPr>
      <w:r>
        <w:rPr/>
        <w:t>[[@Bible:Lev 23:31 ]][[23:31 &gt;&gt; Lev 23:31]] {{field-on:Bible}} Никаква работа да не работите: това да бъде узаконение вечно в родовете ви по всичките ви жилища. {{field-off:Bible}}</w:t>
      </w:r>
    </w:p>
    <w:p>
      <w:pPr>
        <w:pStyle w:val="Normal"/>
        <w:rPr/>
      </w:pPr>
      <w:r>
        <w:rPr/>
        <w:t>[[@Bible:Lev 23:32 ]][[23:32 &gt;&gt; Lev 23:32]] {{field-on:Bible}} Събота на почиване ще бъде за вас, и да смирите душите си, в деветия ден на месеца вечерта; от вечер до вечер да празднувате съботата си. {{field-off:Bible}}</w:t>
      </w:r>
    </w:p>
    <w:p>
      <w:pPr>
        <w:pStyle w:val="Normal"/>
        <w:rPr/>
      </w:pPr>
      <w:r>
        <w:rPr/>
        <w:t>[[@Bible:Lev 23:33 ]][[23:33 &gt;&gt; Lev 23:33]] {{field-on:Bible}} И говори Господ Моисею и рече: {{field-off:Bible}}</w:t>
      </w:r>
    </w:p>
    <w:p>
      <w:pPr>
        <w:pStyle w:val="Normal"/>
        <w:rPr/>
      </w:pPr>
      <w:r>
        <w:rPr/>
        <w:t>[[@Bible:Lev 23:34 ]][[23:34 &gt;&gt; Lev 23:34]] {{field-on:Bible}} Говори на Израилевите синове и кажи: От петнадесетия ден на този седми месец ще бъде седем дни Господен празник на шатрите. {{field-off:Bible}}</w:t>
      </w:r>
    </w:p>
    <w:p>
      <w:pPr>
        <w:pStyle w:val="Normal"/>
        <w:rPr/>
      </w:pPr>
      <w:r>
        <w:rPr/>
        <w:t>[[@Bible:Lev 23:35 ]][[23:35 &gt;&gt; Lev 23:35]] {{field-on:Bible}} В първия ден да бъде свето събрание; никаква работа да не работите. {{field-off:Bible}}</w:t>
      </w:r>
    </w:p>
    <w:p>
      <w:pPr>
        <w:pStyle w:val="Normal"/>
        <w:rPr/>
      </w:pPr>
      <w:r>
        <w:rPr/>
        <w:t>[[@Bible:Lev 23:36 ]][[23:36 &gt;&gt; Lev 23:36]] {{field-on:Bible}} Седем дена да приносите жъртва Господу: в осмия ден да имате свето събрание, и да принесете жъртва Господу: то е събрание тържествено, никаква работа да не работите. {{field-off:Bible}}</w:t>
      </w:r>
    </w:p>
    <w:p>
      <w:pPr>
        <w:pStyle w:val="Normal"/>
        <w:rPr/>
      </w:pPr>
      <w:r>
        <w:rPr/>
        <w:t>[[@Bible:Lev 23:37 ]][[23:37 &gt;&gt; Lev 23:37]] {{field-on:Bible}} Тези са Господни празници, в които ще свиквате свети събрания за да приносите жъртва Господу, всесъжение, и хлебно приношение, жъртвование и възлияния всеки ден според определеното му, {{field-off:Bible}}</w:t>
      </w:r>
    </w:p>
    <w:p>
      <w:pPr>
        <w:pStyle w:val="Normal"/>
        <w:rPr/>
      </w:pPr>
      <w:r>
        <w:rPr/>
        <w:t>[[@Bible:Lev 23:38 ]][[23:38 &gt;&gt; Lev 23:38]] {{field-on:Bible}} освен Господните съботи, и освен всичките си обричания, и освен всичките си самоволни приношения които давате Господу. {{field-off:Bible}}</w:t>
      </w:r>
    </w:p>
    <w:p>
      <w:pPr>
        <w:pStyle w:val="Normal"/>
        <w:rPr/>
      </w:pPr>
      <w:r>
        <w:rPr/>
        <w:t>[[@Bible:Lev 23:39 ]][[23:39 &gt;&gt; Lev 23:39]] {{field-on:Bible}} А в петнадесетия ден на седмия ден, като съберете произведенията на земята, да празднувате праздник Господен седем дни: в първия ден да бъде почиване, и в осмия ден почиване. {{field-off:Bible}}</w:t>
      </w:r>
    </w:p>
    <w:p>
      <w:pPr>
        <w:pStyle w:val="Normal"/>
        <w:rPr/>
      </w:pPr>
      <w:r>
        <w:rPr/>
        <w:t>[[@Bible:Lev 23:40 ]][[23:40 &gt;&gt; Lev 23:40]] {{field-on:Bible}} И в първия ден да вземете за себе си плод от хубави дървя, финикови ветви, и ветви от широколистни дървя, и речни върби; и да се веселите пред Господа Бога вашего седем дни. {{field-off:Bible}}</w:t>
      </w:r>
    </w:p>
    <w:p>
      <w:pPr>
        <w:pStyle w:val="Normal"/>
        <w:rPr/>
      </w:pPr>
      <w:r>
        <w:rPr/>
        <w:t>[[@Bible:Lev 23:41 ]][[23:41 &gt;&gt; Lev 23:41]] {{field-on:Bible}} И да празднувате този празник за Господа седем дни в годината: то ще бъде вечно узаконение в родовете ви: в седмия месец да го празнувате. {{field-off:Bible}}</w:t>
      </w:r>
    </w:p>
    <w:p>
      <w:pPr>
        <w:pStyle w:val="Normal"/>
        <w:rPr/>
      </w:pPr>
      <w:r>
        <w:rPr/>
        <w:t>[[@Bible:Lev 23:42 ]][[23:42 &gt;&gt; Lev 23:42]] {{field-on:Bible}} В шатри да седите седем дни: всички туземци Израиляни да седят в шатри, {{field-off:Bible}}</w:t>
      </w:r>
    </w:p>
    <w:p>
      <w:pPr>
        <w:pStyle w:val="Normal"/>
        <w:rPr/>
      </w:pPr>
      <w:r>
        <w:rPr/>
        <w:t>[[@Bible:Lev 23:43 ]][[23:43 &gt;&gt; Lev 23:43]] {{field-on:Bible}} за да познаят родовете ви че в шатри населих Израилевите синове като ги изведох из Египетската земя. Аз съм Господ Бог ваш. {{field-off:Bible}}</w:t>
      </w:r>
    </w:p>
    <w:p>
      <w:pPr>
        <w:pStyle w:val="Normal"/>
        <w:rPr/>
      </w:pPr>
      <w:r>
        <w:rPr/>
        <w:t>[[@Bible:Lev 23:44 ]][[23:44 &gt;&gt; Lev 23:44]] {{field-on:Bible}} И каза Моисей Господните празници на Израилевите синове. {{field-off:Bible}}</w:t>
      </w:r>
    </w:p>
    <w:p>
      <w:pPr>
        <w:pStyle w:val="Heading2"/>
        <w:rPr/>
      </w:pPr>
      <w:r>
        <w:rPr/>
        <w:t>Глава 24</w:t>
      </w:r>
    </w:p>
    <w:p>
      <w:pPr>
        <w:pStyle w:val="Normal"/>
        <w:rPr/>
      </w:pPr>
      <w:r>
        <w:rPr/>
        <w:t>[[@Bible:Lev 24:1 ]][[24:1 &gt;&gt; Lev 24:1]] {{field-on:Bible}} И говори Господ Моисею и рече: {{field-off:Bible}}</w:t>
      </w:r>
    </w:p>
    <w:p>
      <w:pPr>
        <w:pStyle w:val="Normal"/>
        <w:rPr/>
      </w:pPr>
      <w:r>
        <w:rPr/>
        <w:t>[[@Bible:Lev 24:2 ]][[24:2 &gt;&gt; Lev 24:2]] {{field-on:Bible}} Заповядай на израилевите синове да ти доносят първоток чисто масло за осветление, за да горят светилата всякога. {{field-off:Bible}}</w:t>
      </w:r>
    </w:p>
    <w:p>
      <w:pPr>
        <w:pStyle w:val="Normal"/>
        <w:rPr/>
      </w:pPr>
      <w:r>
        <w:rPr/>
        <w:t>[[@Bible:Lev 24:3 ]][[24:3 &gt;&gt; Lev 24:3]] {{field-on:Bible}} Отвън завесата на свидетелството в скинията на събранието да ги нарежда Аарон да горят от вечер до заран пред Господа винаги: това ще бъде вечно узаконение в родовете ви. {{field-off:Bible}}</w:t>
      </w:r>
    </w:p>
    <w:p>
      <w:pPr>
        <w:pStyle w:val="Normal"/>
        <w:rPr/>
      </w:pPr>
      <w:r>
        <w:rPr/>
        <w:t>[[@Bible:Lev 24:4 ]][[24:4 &gt;&gt; Lev 24:4]] {{field-on:Bible}} На чистия светилник да приготвя светилата пред Господа винаги. {{field-off:Bible}}</w:t>
      </w:r>
    </w:p>
    <w:p>
      <w:pPr>
        <w:pStyle w:val="Normal"/>
        <w:rPr/>
      </w:pPr>
      <w:r>
        <w:rPr/>
        <w:t>[[@Bible:Lev 24:5 ]][[24:5 &gt;&gt; Lev 24:5]] {{field-on:Bible}} И да вземеш чисто брашно, и да опечеш от него дванадесет пити: две десети части на ефата да бъде всяка пита. {{field-off:Bible}}</w:t>
      </w:r>
    </w:p>
    <w:p>
      <w:pPr>
        <w:pStyle w:val="Normal"/>
        <w:rPr/>
      </w:pPr>
      <w:r>
        <w:rPr/>
        <w:t>[[@Bible:Lev 24:6 ]][[24:6 &gt;&gt; Lev 24:6]] {{field-on:Bible}} И да ги наредиш на два реда, по шест на всеки ред, върху чистата трапеза пред Господа. {{field-off:Bible}}</w:t>
      </w:r>
    </w:p>
    <w:p>
      <w:pPr>
        <w:pStyle w:val="Normal"/>
        <w:rPr/>
      </w:pPr>
      <w:r>
        <w:rPr/>
        <w:t>[[@Bible:Lev 24:7 ]][[24:7 &gt;&gt; Lev 24:7]] {{field-on:Bible}} И на всеки ред да туриш чист ливан; и то ще бъде на хляба за помен в приношение Господу. {{field-off:Bible}}</w:t>
      </w:r>
    </w:p>
    <w:p>
      <w:pPr>
        <w:pStyle w:val="Normal"/>
        <w:rPr/>
      </w:pPr>
      <w:r>
        <w:rPr/>
        <w:t>[[@Bible:Lev 24:8 ]][[24:8 &gt;&gt; Lev 24:8]] {{field-on:Bible}} В всеки съботен ден да нарежда това винаги пред Господа от Израилевите синове: това е вечен завет. {{field-off:Bible}}</w:t>
      </w:r>
    </w:p>
    <w:p>
      <w:pPr>
        <w:pStyle w:val="Normal"/>
        <w:rPr/>
      </w:pPr>
      <w:r>
        <w:rPr/>
        <w:t>[[@Bible:Lev 24:9 ]][[24:9 &gt;&gt; Lev 24:9]] {{field-on:Bible}} И те ще бъдат за Аарона и за синовете му; и да ги ядат на свето место, защото са пресвети нему от Господните приношения: това е вечно узаконение. {{field-off:Bible}}</w:t>
      </w:r>
    </w:p>
    <w:p>
      <w:pPr>
        <w:pStyle w:val="Normal"/>
        <w:rPr/>
      </w:pPr>
      <w:r>
        <w:rPr/>
        <w:t>[[@Bible:Lev 24:10 ]][[24:10 &gt;&gt; Lev 24:10]] {{field-on:Bible}} И синът на една Израилянка, когато имаше от Египтянин мъж, излезе между Израилевите синове; и караха се в стана синът на Израилянката и един Израилянин человек. {{field-off:Bible}}</w:t>
      </w:r>
    </w:p>
    <w:p>
      <w:pPr>
        <w:pStyle w:val="Normal"/>
        <w:rPr/>
      </w:pPr>
      <w:r>
        <w:rPr/>
        <w:t>[[@Bible:Lev 24:11 ]][[24:11 &gt;&gt; Lev 24:11]] {{field-on:Bible}} И синът на Израилянката жена похули името Господне и прокле; и приведоха го при Моисея. (А името на майка му беше Саломита, дъщеря на Даврия, от Дановото племе.) {{field-off:Bible}}</w:t>
      </w:r>
    </w:p>
    <w:p>
      <w:pPr>
        <w:pStyle w:val="Normal"/>
        <w:rPr/>
      </w:pPr>
      <w:r>
        <w:rPr/>
        <w:t>[[@Bible:Lev 24:12 ]][[24:12 &gt;&gt; Lev 24:12]] {{field-on:Bible}} И туриха го под стража доде им се обяви волята Господня. {{field-off:Bible}}</w:t>
      </w:r>
    </w:p>
    <w:p>
      <w:pPr>
        <w:pStyle w:val="Normal"/>
        <w:rPr/>
      </w:pPr>
      <w:r>
        <w:rPr/>
        <w:t>[[@Bible:Lev 24:13 ]][[24:13 &gt;&gt; Lev 24:13]] {{field-on:Bible}} И говори Господ Моисею и рече: {{field-off:Bible}}</w:t>
      </w:r>
    </w:p>
    <w:p>
      <w:pPr>
        <w:pStyle w:val="Normal"/>
        <w:rPr/>
      </w:pPr>
      <w:r>
        <w:rPr/>
        <w:t>[[@Bible:Lev 24:14 ]][[24:14 &gt;&gt; Lev 24:14]] {{field-on:Bible}} Изведи вън от стана оногоз който прокле; и всичките които са го чули да турят ръцете си на главата му, и нека го убие с камене всичкото събрание. {{field-off:Bible}}</w:t>
      </w:r>
    </w:p>
    <w:p>
      <w:pPr>
        <w:pStyle w:val="Normal"/>
        <w:rPr/>
      </w:pPr>
      <w:r>
        <w:rPr/>
        <w:t>[[@Bible:Lev 24:15 ]][[24:15 &gt;&gt; Lev 24:15]] {{field-on:Bible}} И говори на Израилевите синове и речи: Който прокълне Бога своего ще понесе греха си; {{field-off:Bible}}</w:t>
      </w:r>
    </w:p>
    <w:p>
      <w:pPr>
        <w:pStyle w:val="Normal"/>
        <w:rPr/>
      </w:pPr>
      <w:r>
        <w:rPr/>
        <w:t>[[@Bible:Lev 24:16 ]][[24:16 &gt;&gt; Lev 24:16]] {{field-on:Bible}} и който похули името Господне непременно да се умъртви: с камене да го убие всичкото събрание; и ако е чужденец или туземец, когато похули името Господне, да се умъртви. {{field-off:Bible}}</w:t>
      </w:r>
    </w:p>
    <w:p>
      <w:pPr>
        <w:pStyle w:val="Normal"/>
        <w:rPr/>
      </w:pPr>
      <w:r>
        <w:rPr/>
        <w:t>[[@Bible:Lev 24:17 ]][[24:17 &gt;&gt; Lev 24:17]] {{field-on:Bible}} И който убие някого человека непременно да се умъртви. {{field-off:Bible}}</w:t>
      </w:r>
    </w:p>
    <w:p>
      <w:pPr>
        <w:pStyle w:val="Normal"/>
        <w:rPr/>
      </w:pPr>
      <w:r>
        <w:rPr/>
        <w:t>[[@Bible:Lev 24:18 ]][[24:18 &gt;&gt; Lev 24:18]] {{field-on:Bible}} И който убие скот да отдаде животно за животно. {{field-off:Bible}}</w:t>
      </w:r>
    </w:p>
    <w:p>
      <w:pPr>
        <w:pStyle w:val="Normal"/>
        <w:rPr/>
      </w:pPr>
      <w:r>
        <w:rPr/>
        <w:t>[[@Bible:Lev 24:19 ]][[24:19 &gt;&gt; Lev 24:19]] {{field-on:Bible}} И ако някой направи повреждане на ближния си, както е направил така да се направи и нему: {{field-off:Bible}}</w:t>
      </w:r>
    </w:p>
    <w:p>
      <w:pPr>
        <w:pStyle w:val="Normal"/>
        <w:rPr/>
      </w:pPr>
      <w:r>
        <w:rPr/>
        <w:t>[[@Bible:Lev 24:20 ]][[24:20 &gt;&gt; Lev 24:20]] {{field-on:Bible}} строшаване за строшаване, око за око, зъб за зъб: както направи повреждане на человека така да се направи и нему. {{field-off:Bible}}</w:t>
      </w:r>
    </w:p>
    <w:p>
      <w:pPr>
        <w:pStyle w:val="Normal"/>
        <w:rPr/>
      </w:pPr>
      <w:r>
        <w:rPr/>
        <w:t>[[@Bible:Lev 24:21 ]][[24:21 &gt;&gt; Lev 24:21]] {{field-on:Bible}} И който убие скот, да го плати; а който убие человека, да се умъртви и той. {{field-off:Bible}}</w:t>
      </w:r>
    </w:p>
    <w:p>
      <w:pPr>
        <w:pStyle w:val="Normal"/>
        <w:rPr/>
      </w:pPr>
      <w:r>
        <w:rPr/>
        <w:t>[[@Bible:Lev 24:22 ]][[24:22 &gt;&gt; Lev 24:22]] {{field-on:Bible}} Една съдба ще имате както за чужденеца така и за туземеца; защото аз съм Господ Бог ваш. {{field-off:Bible}}</w:t>
      </w:r>
    </w:p>
    <w:p>
      <w:pPr>
        <w:pStyle w:val="Normal"/>
        <w:rPr/>
      </w:pPr>
      <w:r>
        <w:rPr/>
        <w:t>[[@Bible:Lev 24:23 ]][[24:23 &gt;&gt; Lev 24:23]] {{field-on:Bible}} И рече Моисей на Израилевите синове; и изведоха вън от стана оногоз който бе проклел, и убиха го с камене; и Израилевите синове направиха както заповяда Господ Моисею. {{field-off:Bible}}</w:t>
      </w:r>
    </w:p>
    <w:p>
      <w:pPr>
        <w:pStyle w:val="Heading2"/>
        <w:rPr/>
      </w:pPr>
      <w:r>
        <w:rPr/>
        <w:t>Глава 25</w:t>
      </w:r>
    </w:p>
    <w:p>
      <w:pPr>
        <w:pStyle w:val="Normal"/>
        <w:rPr/>
      </w:pPr>
      <w:r>
        <w:rPr/>
        <w:t>[[@Bible:Lev 25:1 ]][[25:1 &gt;&gt; Lev 25:1]] {{field-on:Bible}} И говори Господ Моисею на Синайската гора и рече: {{field-off:Bible}}</w:t>
      </w:r>
    </w:p>
    <w:p>
      <w:pPr>
        <w:pStyle w:val="Normal"/>
        <w:rPr/>
      </w:pPr>
      <w:r>
        <w:rPr/>
        <w:t>[[@Bible:Lev 25:2 ]][[25:2 &gt;&gt; Lev 25:2]] {{field-on:Bible}} Говори на Израилевите синове и кажи им: Когато влезете в таз земя която ви аз давам, тогаз земята да държи една събота Господу. {{field-off:Bible}}</w:t>
      </w:r>
    </w:p>
    <w:p>
      <w:pPr>
        <w:pStyle w:val="Normal"/>
        <w:rPr/>
      </w:pPr>
      <w:r>
        <w:rPr/>
        <w:t>[[@Bible:Lev 25:3 ]][[25:3 &gt;&gt; Lev 25:3]] {{field-on:Bible}} Шест години да сееш нивата си, и шест години да режеш лозето си и да събираш плода му; {{field-off:Bible}}</w:t>
      </w:r>
    </w:p>
    <w:p>
      <w:pPr>
        <w:pStyle w:val="Normal"/>
        <w:rPr/>
      </w:pPr>
      <w:r>
        <w:rPr/>
        <w:t>[[@Bible:Lev 25:4 ]][[25:4 &gt;&gt; Lev 25:4]] {{field-on:Bible}} а в седмата година да бъде събота за почиване на земята, събота Господу: нивата си да не сееш, и лозето си да не режеш. {{field-off:Bible}}</w:t>
      </w:r>
    </w:p>
    <w:p>
      <w:pPr>
        <w:pStyle w:val="Normal"/>
        <w:rPr/>
      </w:pPr>
      <w:r>
        <w:rPr/>
        <w:t>[[@Bible:Lev 25:5 ]][[25:5 &gt;&gt; Lev 25:5]] {{field-on:Bible}} Да не жънеш жетва която расте от самосебе си, и грозде от нерязано лозе да не обираш: година на почиване да бъде на земята. {{field-off:Bible}}</w:t>
      </w:r>
    </w:p>
    <w:p>
      <w:pPr>
        <w:pStyle w:val="Normal"/>
        <w:rPr/>
      </w:pPr>
      <w:r>
        <w:rPr/>
        <w:t>[[@Bible:Lev 25:6 ]][[25:6 &gt;&gt; Lev 25:6]] {{field-on:Bible}} И тая събота на земята ще ви бъде храна: на тебе, и на слугата ти, и на слугинята ти, и на наемника ти, и на пришлеца който се е заселил при тебе, {{field-off:Bible}}</w:t>
      </w:r>
    </w:p>
    <w:p>
      <w:pPr>
        <w:pStyle w:val="Normal"/>
        <w:rPr/>
      </w:pPr>
      <w:r>
        <w:rPr/>
        <w:t>[[@Bible:Lev 25:7 ]][[25:7 &gt;&gt; Lev 25:7]] {{field-on:Bible}} и на скотовете ти, и на животните които са в земята ти, всичкото нейно произведение ще бъде за храна. {{field-off:Bible}}</w:t>
      </w:r>
    </w:p>
    <w:p>
      <w:pPr>
        <w:pStyle w:val="Normal"/>
        <w:rPr/>
      </w:pPr>
      <w:r>
        <w:rPr/>
        <w:t>[[@Bible:Lev 25:8 ]][[25:8 &gt;&gt; Lev 25:8]] {{field-on:Bible}} И да изброиш за себе си седем седмици от години, седем пъти по седем години; и дните на седемте седмици от години ще ти бъдат четиридесет и девет години. {{field-off:Bible}}</w:t>
      </w:r>
    </w:p>
    <w:p>
      <w:pPr>
        <w:pStyle w:val="Normal"/>
        <w:rPr/>
      </w:pPr>
      <w:r>
        <w:rPr/>
        <w:t>[[@Bible:Lev 25:9 ]][[25:9 &gt;&gt; Lev 25:9]] {{field-on:Bible}} Тогаз да направиш да възгласят тръбите с възклицание в десетия ден на седмия месец; в деня на умилостивението да направите да възгласи тръбата по всичката ваша земя. {{field-off:Bible}}</w:t>
      </w:r>
    </w:p>
    <w:p>
      <w:pPr>
        <w:pStyle w:val="Normal"/>
        <w:rPr/>
      </w:pPr>
      <w:r>
        <w:rPr/>
        <w:t>[[@Bible:Lev 25:10 ]][[25:10 &gt;&gt; Lev 25:10]] {{field-on:Bible}} И да осветите петдесетата година, и да прогласите освобождение по земята на всичките й жители: това да бъде за вас юбилей; и да се върнете всеки на стяжанието си, и да се върнете всеки при рода си. {{field-off:Bible}}</w:t>
      </w:r>
    </w:p>
    <w:p>
      <w:pPr>
        <w:pStyle w:val="Normal"/>
        <w:rPr/>
      </w:pPr>
      <w:r>
        <w:rPr/>
        <w:t>[[@Bible:Lev 25:11 ]][[25:11 &gt;&gt; Lev 25:11]] {{field-on:Bible}} Петдесетата година да ви бъде година на юбилей: да не сеете, нито да жънете което расте от самосебе си по нея, и да не оберете нерязаното и лозе. {{field-off:Bible}}</w:t>
      </w:r>
    </w:p>
    <w:p>
      <w:pPr>
        <w:pStyle w:val="Normal"/>
        <w:rPr/>
      </w:pPr>
      <w:r>
        <w:rPr/>
        <w:t>[[@Bible:Lev 25:12 ]][[25:12 &gt;&gt; Lev 25:12]] {{field-on:Bible}} Защото това е юбилей: свет да бъде той за вас: от полето да ядете произведението и. {{field-off:Bible}}</w:t>
      </w:r>
    </w:p>
    <w:p>
      <w:pPr>
        <w:pStyle w:val="Normal"/>
        <w:rPr/>
      </w:pPr>
      <w:r>
        <w:rPr/>
        <w:t>[[@Bible:Lev 25:13 ]][[25:13 &gt;&gt; Lev 25:13]] {{field-on:Bible}} В тази година на юбилей да се върнете всеки на стяжанието си. {{field-off:Bible}}</w:t>
      </w:r>
    </w:p>
    <w:p>
      <w:pPr>
        <w:pStyle w:val="Normal"/>
        <w:rPr/>
      </w:pPr>
      <w:r>
        <w:rPr/>
        <w:t>[[@Bible:Lev 25:14 ]][[25:14 &gt;&gt; Lev 25:14]] {{field-on:Bible}} И ако продадеш нещо на ближния си, или купиш от ближния си, да се не притеснявате един други: {{field-off:Bible}}</w:t>
      </w:r>
    </w:p>
    <w:p>
      <w:pPr>
        <w:pStyle w:val="Normal"/>
        <w:rPr/>
      </w:pPr>
      <w:r>
        <w:rPr/>
        <w:t>[[@Bible:Lev 25:15 ]][[25:15 &gt;&gt; Lev 25:15]] {{field-on:Bible}} според числото на годините след юбилей да купуваш от ближния си, и според числото на годините на плодосъбирането да ти продава. {{field-off:Bible}}</w:t>
      </w:r>
    </w:p>
    <w:p>
      <w:pPr>
        <w:pStyle w:val="Normal"/>
        <w:rPr/>
      </w:pPr>
      <w:r>
        <w:rPr/>
        <w:t>[[@Bible:Lev 25:16 ]][[25:16 &gt;&gt; Lev 25:16]] {{field-on:Bible}} Колкото са по-много годините ще умножиш цената му, и колкото са по-малко годините ще умалиш цената му; защото според числото на плодосъбиранията той ти продава. {{field-off:Bible}}</w:t>
      </w:r>
    </w:p>
    <w:p>
      <w:pPr>
        <w:pStyle w:val="Normal"/>
        <w:rPr/>
      </w:pPr>
      <w:r>
        <w:rPr/>
        <w:t>[[@Bible:Lev 25:17 ]][[25:17 &gt;&gt; Lev 25:17]] {{field-on:Bible}} И да се не притеснявате един други, но да се боиш от Бога твоего; защото аз съм Иеова Бог ваш. {{field-off:Bible}}</w:t>
      </w:r>
    </w:p>
    <w:p>
      <w:pPr>
        <w:pStyle w:val="Normal"/>
        <w:rPr/>
      </w:pPr>
      <w:r>
        <w:rPr/>
        <w:t>[[@Bible:Lev 25:18 ]][[25:18 &gt;&gt; Lev 25:18]] {{field-on:Bible}} И да правите повеленията ми, и съдбите ми да пазите, и да ги вършите, и да живеете безбедно на земята. {{field-off:Bible}}</w:t>
      </w:r>
    </w:p>
    <w:p>
      <w:pPr>
        <w:pStyle w:val="Normal"/>
        <w:rPr/>
      </w:pPr>
      <w:r>
        <w:rPr/>
        <w:t>[[@Bible:Lev 25:19 ]][[25:19 &gt;&gt; Lev 25:19]] {{field-on:Bible}} И земята ще дава плодовете си; и ще ядете до насищение, и ще живеете безбедно на нея. {{field-off:Bible}}</w:t>
      </w:r>
    </w:p>
    <w:p>
      <w:pPr>
        <w:pStyle w:val="Normal"/>
        <w:rPr/>
      </w:pPr>
      <w:r>
        <w:rPr/>
        <w:t>[[@Bible:Lev 25:20 ]][[25:20 &gt;&gt; Lev 25:20]] {{field-on:Bible}} Ако ли речете: Що ще ядем в седмата година като не посеем нито съберем плодовете си? {{field-off:Bible}}</w:t>
      </w:r>
    </w:p>
    <w:p>
      <w:pPr>
        <w:pStyle w:val="Normal"/>
        <w:rPr/>
      </w:pPr>
      <w:r>
        <w:rPr/>
        <w:t>[[@Bible:Lev 25:21 ]][[25:21 &gt;&gt; Lev 25:21]] {{field-on:Bible}} тогаз ще проводя благословението си на вас в шестата година, и ще направи произведения за три години. {{field-off:Bible}}</w:t>
      </w:r>
    </w:p>
    <w:p>
      <w:pPr>
        <w:pStyle w:val="Normal"/>
        <w:rPr/>
      </w:pPr>
      <w:r>
        <w:rPr/>
        <w:t>[[@Bible:Lev 25:22 ]][[25:22 &gt;&gt; Lev 25:22]] {{field-on:Bible}} И ще сеете в осмата година, и ще ядете от ветхите плодове до деветата година: додето дойдат плодове и ще ядете ветхи жита. {{field-off:Bible}}</w:t>
      </w:r>
    </w:p>
    <w:p>
      <w:pPr>
        <w:pStyle w:val="Normal"/>
        <w:rPr/>
      </w:pPr>
      <w:r>
        <w:rPr/>
        <w:t>[[@Bible:Lev 25:23 ]][[25:23 &gt;&gt; Lev 25:23]] {{field-on:Bible}} И земята да се не продава за вечно, защото земята е моя; защото вие сте чужденци и пришелци при мене. {{field-off:Bible}}</w:t>
      </w:r>
    </w:p>
    <w:p>
      <w:pPr>
        <w:pStyle w:val="Normal"/>
        <w:rPr/>
      </w:pPr>
      <w:r>
        <w:rPr/>
        <w:t>[[@Bible:Lev 25:24 ]][[25:24 &gt;&gt; Lev 25:24]] {{field-on:Bible}} За това, в всичката земя на вашето притежание да позволявате изкупуване на земята. {{field-off:Bible}}</w:t>
      </w:r>
    </w:p>
    <w:p>
      <w:pPr>
        <w:pStyle w:val="Normal"/>
        <w:rPr/>
      </w:pPr>
      <w:r>
        <w:rPr/>
        <w:t>[[@Bible:Lev 25:25 ]][[25:25 &gt;&gt; Lev 25:25]] {{field-on:Bible}} Ако осиромашее брат ти и продаде от стяжанието си, и дойде най-ближкият му сродник, нека изкупи онова което е продал брат му. {{field-off:Bible}}</w:t>
      </w:r>
    </w:p>
    <w:p>
      <w:pPr>
        <w:pStyle w:val="Normal"/>
        <w:rPr/>
      </w:pPr>
      <w:r>
        <w:rPr/>
        <w:t>[[@Bible:Lev 25:26 ]][[25:26 &gt;&gt; Lev 25:26]] {{field-on:Bible}} И ако человекът няма сродник да го изкупи, а му стигне ръка и намери с какво да го изкупи сам, {{field-off:Bible}}</w:t>
      </w:r>
    </w:p>
    <w:p>
      <w:pPr>
        <w:pStyle w:val="Normal"/>
        <w:rPr/>
      </w:pPr>
      <w:r>
        <w:rPr/>
        <w:t>[[@Bible:Lev 25:27 ]][[25:27 &gt;&gt; Lev 25:27]] {{field-on:Bible}} тогаз нека сметне годините на продаването му, и нека повърне останалото на оногова человека комуто го е продал, и нека се върне на стяжанието си. {{field-off:Bible}}</w:t>
      </w:r>
    </w:p>
    <w:p>
      <w:pPr>
        <w:pStyle w:val="Normal"/>
        <w:rPr/>
      </w:pPr>
      <w:r>
        <w:rPr/>
        <w:t>[[@Bible:Lev 25:28 ]][[25:28 &gt;&gt; Lev 25:28]] {{field-on:Bible}} Но ако ръката му да намери колкото трябва да плати, тогава продаденото да остане в ръката на оногоз който го е купил до годината на юбилей; и в юбилея ще се освободи, и той ще се върне на стяжанието си. {{field-off:Bible}}</w:t>
      </w:r>
    </w:p>
    <w:p>
      <w:pPr>
        <w:pStyle w:val="Normal"/>
        <w:rPr/>
      </w:pPr>
      <w:r>
        <w:rPr/>
        <w:t>[[@Bible:Lev 25:29 ]][[25:29 &gt;&gt; Lev 25:29]] {{field-on:Bible}} И ако някой продаде дом обитаем в град ограден, тогаз може да го изкупи в разстояние на една година от продажбата му: в една година може да го изкупи. {{field-off:Bible}}</w:t>
      </w:r>
    </w:p>
    <w:p>
      <w:pPr>
        <w:pStyle w:val="Normal"/>
        <w:rPr/>
      </w:pPr>
      <w:r>
        <w:rPr/>
        <w:t>[[@Bible:Lev 25:30 ]][[25:30 &gt;&gt; Lev 25:30]] {{field-on:Bible}} Но ако се не изкупи до свършването на годината, тогаз онзи дом, който е в ограден град да се потвърди за всегда на оногоз който го е купил в родовете му: в юбилей да не се освобождава. {{field-off:Bible}}</w:t>
      </w:r>
    </w:p>
    <w:p>
      <w:pPr>
        <w:pStyle w:val="Normal"/>
        <w:rPr/>
      </w:pPr>
      <w:r>
        <w:rPr/>
        <w:t>[[@Bible:Lev 25:31 ]][[25:31 &gt;&gt; Lev 25:31]] {{field-on:Bible}} Но селските къщи, които нямат наоколо ограждение, да се вменяват както полетата на земята: могат да се изкупуват и да се освобождават в юбилей. {{field-off:Bible}}</w:t>
      </w:r>
    </w:p>
    <w:p>
      <w:pPr>
        <w:pStyle w:val="Normal"/>
        <w:rPr/>
      </w:pPr>
      <w:r>
        <w:rPr/>
        <w:t>[[@Bible:Lev 25:32 ]][[25:32 &gt;&gt; Lev 25:32]] {{field-on:Bible}} А за Левитските градове, домовете в градовете на притежанието им, Левитите могат да ги изкупят всякога. {{field-off:Bible}}</w:t>
      </w:r>
    </w:p>
    <w:p>
      <w:pPr>
        <w:pStyle w:val="Normal"/>
        <w:rPr/>
      </w:pPr>
      <w:r>
        <w:rPr/>
        <w:t>[[@Bible:Lev 25:33 ]][[25:33 &gt;&gt; Lev 25:33]] {{field-on:Bible}} И ако някой купи дом от Левитите, тогаз продаденият дом вътре в града на притежанието му ще се освободи в юбилей; защото домовете на Левитските градища са тяхно притежание между Израилевите синове. {{field-off:Bible}}</w:t>
      </w:r>
    </w:p>
    <w:p>
      <w:pPr>
        <w:pStyle w:val="Normal"/>
        <w:rPr/>
      </w:pPr>
      <w:r>
        <w:rPr/>
        <w:t>[[@Bible:Lev 25:34 ]][[25:34 &gt;&gt; Lev 25:34]] {{field-on:Bible}} А полето на предградието им пред градовете им да се не продава, защото това е вечно притежание за тях. {{field-off:Bible}}</w:t>
      </w:r>
    </w:p>
    <w:p>
      <w:pPr>
        <w:pStyle w:val="Normal"/>
        <w:rPr/>
      </w:pPr>
      <w:r>
        <w:rPr/>
        <w:t>[[@Bible:Lev 25:35 ]][[25:35 &gt;&gt; Lev 25:35]] {{field-on:Bible}} И ако осиромашее брат и, и ослабее ръката му при тебе, тогаз да му помогнеш, като на чужденец или пришлец, за да живее наедно с тебе. {{field-off:Bible}}</w:t>
      </w:r>
    </w:p>
    <w:p>
      <w:pPr>
        <w:pStyle w:val="Normal"/>
        <w:rPr/>
      </w:pPr>
      <w:r>
        <w:rPr/>
        <w:t>[[@Bible:Lev 25:36 ]][[25:36 &gt;&gt; Lev 25:36]] {{field-on:Bible}} Да не вземеш от него лихва или печалба, но бой се от Бога твоего: и да живее брат ти наедно с тебе. {{field-off:Bible}}</w:t>
      </w:r>
    </w:p>
    <w:p>
      <w:pPr>
        <w:pStyle w:val="Normal"/>
        <w:rPr/>
      </w:pPr>
      <w:r>
        <w:rPr/>
        <w:t>[[@Bible:Lev 25:37 ]][[25:37 &gt;&gt; Lev 25:37]] {{field-on:Bible}} Среброто си да не му дадеш с лихва, и за печалба да не му дадеш храната си. {{field-off:Bible}}</w:t>
      </w:r>
    </w:p>
    <w:p>
      <w:pPr>
        <w:pStyle w:val="Normal"/>
        <w:rPr/>
      </w:pPr>
      <w:r>
        <w:rPr/>
        <w:t>[[@Bible:Lev 25:38 ]][[25:38 &gt;&gt; Lev 25:38]] {{field-on:Bible}} Аз съм Господ Бог ваш който ви изведох из Египетската земя за да ви дам Ханаанската земя, и да бъда ваш Бог. {{field-off:Bible}}</w:t>
      </w:r>
    </w:p>
    <w:p>
      <w:pPr>
        <w:pStyle w:val="Normal"/>
        <w:rPr/>
      </w:pPr>
      <w:r>
        <w:rPr/>
        <w:t>[[@Bible:Lev 25:39 ]][[25:39 &gt;&gt; Lev 25:39]] {{field-on:Bible}} И ако осиромашее брат ти при тебе и ти се продаде, да го не натовариш с рабска работа. {{field-off:Bible}}</w:t>
      </w:r>
    </w:p>
    <w:p>
      <w:pPr>
        <w:pStyle w:val="Normal"/>
        <w:rPr/>
      </w:pPr>
      <w:r>
        <w:rPr/>
        <w:t>[[@Bible:Lev 25:40 ]][[25:40 &gt;&gt; Lev 25:40]] {{field-on:Bible}} Като наемник или пришлец да бъде той при тебе: нека ти работи до годината на юбилей: {{field-off:Bible}}</w:t>
      </w:r>
    </w:p>
    <w:p>
      <w:pPr>
        <w:pStyle w:val="Normal"/>
        <w:rPr/>
      </w:pPr>
      <w:r>
        <w:rPr/>
        <w:t>[[@Bible:Lev 25:41 ]][[25:41 &gt;&gt; Lev 25:41]] {{field-on:Bible}} тогаз да си излезе от тебе, той и чадата му с него, и да се върне при рода си, и при стяжанието на отците си да се върне; {{field-off:Bible}}</w:t>
      </w:r>
    </w:p>
    <w:p>
      <w:pPr>
        <w:pStyle w:val="Normal"/>
        <w:rPr/>
      </w:pPr>
      <w:r>
        <w:rPr/>
        <w:t>[[@Bible:Lev 25:42 ]][[25:42 &gt;&gt; Lev 25:42]] {{field-on:Bible}} защото те са мои раби които изведох из Египетската земя: да се не продават както се продава раб. {{field-off:Bible}}</w:t>
      </w:r>
    </w:p>
    <w:p>
      <w:pPr>
        <w:pStyle w:val="Normal"/>
        <w:rPr/>
      </w:pPr>
      <w:r>
        <w:rPr/>
        <w:t>[[@Bible:Lev 25:43 ]][[25:43 &gt;&gt; Lev 25:43]] {{field-on:Bible}} Да не началствуваш върху него с жестокост, но да се боиш от Бога твоего. {{field-off:Bible}}</w:t>
      </w:r>
    </w:p>
    <w:p>
      <w:pPr>
        <w:pStyle w:val="Normal"/>
        <w:rPr/>
      </w:pPr>
      <w:r>
        <w:rPr/>
        <w:t>[[@Bible:Lev 25:44 ]][[25:44 &gt;&gt; Lev 25:44]] {{field-on:Bible}} И рабът ти и рабинята ти които ще имаш, - от езичниците които са около вас, от тях да купуваш раб и рабиня. {{field-off:Bible}}</w:t>
      </w:r>
    </w:p>
    <w:p>
      <w:pPr>
        <w:pStyle w:val="Normal"/>
        <w:rPr/>
      </w:pPr>
      <w:r>
        <w:rPr/>
        <w:t>[[@Bible:Lev 25:45 ]][[25:45 &gt;&gt; Lev 25:45]] {{field-on:Bible}} Още и от синовете на чужденците които са пришелци между вас, от тях да купувате, и от техния род кайто е между вас колкото са се родили в земята ви; и да ви бъдат стяжание. {{field-off:Bible}}</w:t>
      </w:r>
    </w:p>
    <w:p>
      <w:pPr>
        <w:pStyle w:val="Normal"/>
        <w:rPr/>
      </w:pPr>
      <w:r>
        <w:rPr/>
        <w:t>[[@Bible:Lev 25:46 ]][[25:46 &gt;&gt; Lev 25:46]] {{field-on:Bible}} И да ги имате наследие за чадата си: след вас да ги наследят като стяжание: винаги ваши раби да бъдат; но върх братята си Израилевите синове да не началствувате един над друг с жестокост. {{field-off:Bible}}</w:t>
      </w:r>
    </w:p>
    <w:p>
      <w:pPr>
        <w:pStyle w:val="Normal"/>
        <w:rPr/>
      </w:pPr>
      <w:r>
        <w:rPr/>
        <w:t>[[@Bible:Lev 25:47 ]][[25:47 &gt;&gt; Lev 25:47]] {{field-on:Bible}} И когато чужденецът и пришлецът който живее с тебе се замогне, а брат ти който е с него осиромашее и се продаде на чужденеца който е пришлец при тебе, или на кого да е от рода на чужденеца, {{field-off:Bible}}</w:t>
      </w:r>
    </w:p>
    <w:p>
      <w:pPr>
        <w:pStyle w:val="Normal"/>
        <w:rPr/>
      </w:pPr>
      <w:r>
        <w:rPr/>
        <w:t>[[@Bible:Lev 25:48 ]][[25:48 &gt;&gt; Lev 25:48]] {{field-on:Bible}} след продажбата може да се изкупи: кой годе от братята му да го изкупи. {{field-off:Bible}}</w:t>
      </w:r>
    </w:p>
    <w:p>
      <w:pPr>
        <w:pStyle w:val="Normal"/>
        <w:rPr/>
      </w:pPr>
      <w:r>
        <w:rPr/>
        <w:t>[[@Bible:Lev 25:49 ]][[25:49 &gt;&gt; Lev 25:49]] {{field-on:Bible}} Или стрика му или стриковът му син да го изкупи, или някой ближен сродник от рода му да го изкупи, или сам той ако му стигне ръка да изкупи себе си. {{field-off:Bible}}</w:t>
      </w:r>
    </w:p>
    <w:p>
      <w:pPr>
        <w:pStyle w:val="Normal"/>
        <w:rPr/>
      </w:pPr>
      <w:r>
        <w:rPr/>
        <w:t>[[@Bible:Lev 25:50 ]][[25:50 &gt;&gt; Lev 25:50]] {{field-on:Bible}} И да сметне с тогоз който го бе купил от годината в която му се е продал до годината на юбилей; и цената за която се е продал да бъде според числото на годините: съразмерно с времето на наемник да му се сметне. {{field-off:Bible}}</w:t>
      </w:r>
    </w:p>
    <w:p>
      <w:pPr>
        <w:pStyle w:val="Normal"/>
        <w:rPr/>
      </w:pPr>
      <w:r>
        <w:rPr/>
        <w:t>[[@Bible:Lev 25:51 ]][[25:51 &gt;&gt; Lev 25:51]] {{field-on:Bible}} Ако остават още много години, съразмерно с тях да плати за изкупването си от среброто с което е купен. {{field-off:Bible}}</w:t>
      </w:r>
    </w:p>
    <w:p>
      <w:pPr>
        <w:pStyle w:val="Normal"/>
        <w:rPr/>
      </w:pPr>
      <w:r>
        <w:rPr/>
        <w:t>[[@Bible:Lev 25:52 ]][[25:52 &gt;&gt; Lev 25:52]] {{field-on:Bible}} Ако ли остават малко години до годината на юбилей, да сметне, и според годините да плати за изкупуването си. {{field-off:Bible}}</w:t>
      </w:r>
    </w:p>
    <w:p>
      <w:pPr>
        <w:pStyle w:val="Normal"/>
        <w:rPr/>
      </w:pPr>
      <w:r>
        <w:rPr/>
        <w:t>[[@Bible:Lev 25:53 ]][[25:53 &gt;&gt; Lev 25:53]] {{field-on:Bible}} Като годишен наемник да бъде при него: да не началствува върху му с жестокост пред тебе. {{field-off:Bible}}</w:t>
      </w:r>
    </w:p>
    <w:p>
      <w:pPr>
        <w:pStyle w:val="Normal"/>
        <w:rPr/>
      </w:pPr>
      <w:r>
        <w:rPr/>
        <w:t>[[@Bible:Lev 25:54 ]][[25:54 &gt;&gt; Lev 25:54]] {{field-on:Bible}} И ако така се не изкупи, тогаз да си излезе в годината на юбилей, той и чадата му с него; {{field-off:Bible}}</w:t>
      </w:r>
    </w:p>
    <w:p>
      <w:pPr>
        <w:pStyle w:val="Normal"/>
        <w:rPr/>
      </w:pPr>
      <w:r>
        <w:rPr/>
        <w:t>[[@Bible:Lev 25:55 ]][[25:55 &gt;&gt; Lev 25:55]] {{field-on:Bible}} защото синовете Израилеви мои раби са: те са мои раби които изведох из Египетската земя. Аз съм Господ Бог ваш. {{field-off:Bible}}</w:t>
      </w:r>
    </w:p>
    <w:p>
      <w:pPr>
        <w:pStyle w:val="Heading2"/>
        <w:rPr/>
      </w:pPr>
      <w:r>
        <w:rPr/>
        <w:t>Глава 26</w:t>
      </w:r>
    </w:p>
    <w:p>
      <w:pPr>
        <w:pStyle w:val="Normal"/>
        <w:rPr/>
      </w:pPr>
      <w:r>
        <w:rPr/>
        <w:t>[[@Bible:Lev 26:1 ]][[26:1 &gt;&gt; Lev 26:1]] {{field-on:Bible}} Да не направите за себе си идоли нито истукани, нито да въздигате балвани за себе си, нито да поставите в земята си камик с изображения за да му се кланяте; защото аз съм Господ Бог ваш. {{field-off:Bible}}</w:t>
      </w:r>
    </w:p>
    <w:p>
      <w:pPr>
        <w:pStyle w:val="Normal"/>
        <w:rPr/>
      </w:pPr>
      <w:r>
        <w:rPr/>
        <w:t>[[@Bible:Lev 26:2 ]][[26:2 &gt;&gt; Lev 26:2]] {{field-on:Bible}} Съботите ми да пазите, и светилището ми да почитате. Аз съм Господ. {{field-off:Bible}}</w:t>
      </w:r>
    </w:p>
    <w:p>
      <w:pPr>
        <w:pStyle w:val="Normal"/>
        <w:rPr/>
      </w:pPr>
      <w:r>
        <w:rPr/>
        <w:t>[[@Bible:Lev 26:3 ]][[26:3 &gt;&gt; Lev 26:3]] {{field-on:Bible}} Ако ходите по повеленията ми, и пазите заповедите ми, и ги вършите, {{field-off:Bible}}</w:t>
      </w:r>
    </w:p>
    <w:p>
      <w:pPr>
        <w:pStyle w:val="Normal"/>
        <w:rPr/>
      </w:pPr>
      <w:r>
        <w:rPr/>
        <w:t>[[@Bible:Lev 26:4 ]][[26:4 &gt;&gt; Lev 26:4]] {{field-on:Bible}} тогаз ще дам дъждовете ви в времето им, и земята ще даде рожбите си, и дървята на полето ще дадат плода си. {{field-off:Bible}}</w:t>
      </w:r>
    </w:p>
    <w:p>
      <w:pPr>
        <w:pStyle w:val="Normal"/>
        <w:rPr/>
      </w:pPr>
      <w:r>
        <w:rPr/>
        <w:t>[[@Bible:Lev 26:5 ]][[26:5 &gt;&gt; Lev 26:5]] {{field-on:Bible}} И вършитбата ще държи до гроздобера, и гроздоберът ще държи до сеитба; и ще ядете хляба си до ситост, и ще живеете безбедно в земята си. {{field-off:Bible}}</w:t>
      </w:r>
    </w:p>
    <w:p>
      <w:pPr>
        <w:pStyle w:val="Normal"/>
        <w:rPr/>
      </w:pPr>
      <w:r>
        <w:rPr/>
        <w:t>[[@Bible:Lev 26:6 ]][[26:6 &gt;&gt; Lev 26:6]] {{field-on:Bible}} И ще дам мир на земята; и ще си лягате, и никой няма да ви устрашава; и ще изтребя злите зверове от земята, и нож няма да замине през земята ви. {{field-off:Bible}}</w:t>
      </w:r>
    </w:p>
    <w:p>
      <w:pPr>
        <w:pStyle w:val="Normal"/>
        <w:rPr/>
      </w:pPr>
      <w:r>
        <w:rPr/>
        <w:t>[[@Bible:Lev 26:7 ]][[26:7 &gt;&gt; Lev 26:7]] {{field-on:Bible}} И ще погнете неприятелите си; и ще паднат пред вас от нож. {{field-off:Bible}}</w:t>
      </w:r>
    </w:p>
    <w:p>
      <w:pPr>
        <w:pStyle w:val="Normal"/>
        <w:rPr/>
      </w:pPr>
      <w:r>
        <w:rPr/>
        <w:t>[[@Bible:Lev 26:8 ]][[26:8 &gt;&gt; Lev 26:8]] {{field-on:Bible}} И петима от вас ще погнат сто, а сто от вас ще погнат десет тисящи; и неприятелите ви ще паднат пред вас от нож. {{field-off:Bible}}</w:t>
      </w:r>
    </w:p>
    <w:p>
      <w:pPr>
        <w:pStyle w:val="Normal"/>
        <w:rPr/>
      </w:pPr>
      <w:r>
        <w:rPr/>
        <w:t>[[@Bible:Lev 26:9 ]][[26:9 &gt;&gt; Lev 26:9]] {{field-on:Bible}} И ще погледна към вас, и ще ви нарастя, и ще ви умножа, и ще утвърдя завета си с вас. {{field-off:Bible}}</w:t>
      </w:r>
    </w:p>
    <w:p>
      <w:pPr>
        <w:pStyle w:val="Normal"/>
        <w:rPr/>
      </w:pPr>
      <w:r>
        <w:rPr/>
        <w:t>[[@Bible:Lev 26:10 ]][[26:10 &gt;&gt; Lev 26:10]] {{field-on:Bible}} И ще ядете ветхи жита, и ще изхвърлите вехтите за да турите новите. {{field-off:Bible}}</w:t>
      </w:r>
    </w:p>
    <w:p>
      <w:pPr>
        <w:pStyle w:val="Normal"/>
        <w:rPr/>
      </w:pPr>
      <w:r>
        <w:rPr/>
        <w:t>[[@Bible:Lev 26:11 ]][[26:11 &gt;&gt; Lev 26:11]] {{field-on:Bible}} И ще поставя скинията си между вас; и душата ми не ще се погнуси от вас. {{field-off:Bible}}</w:t>
      </w:r>
    </w:p>
    <w:p>
      <w:pPr>
        <w:pStyle w:val="Normal"/>
        <w:rPr/>
      </w:pPr>
      <w:r>
        <w:rPr/>
        <w:t>[[@Bible:Lev 26:12 ]][[26:12 &gt;&gt; Lev 26:12]] {{field-on:Bible}} И ще ходя между вас, и ще съм Бог ваш; и вие ще бъдете мои люде. {{field-off:Bible}}</w:t>
      </w:r>
    </w:p>
    <w:p>
      <w:pPr>
        <w:pStyle w:val="Normal"/>
        <w:rPr/>
      </w:pPr>
      <w:r>
        <w:rPr/>
        <w:t>[[@Bible:Lev 26:13 ]][[26:13 &gt;&gt; Lev 26:13]] {{field-on:Bible}} Аз съм Господ Бог ваш който ви изведох из земята на Египтяните за да не им сте раби; и строших жеглата на ярема ви, и направих ви да ходите прави. {{field-off:Bible}}</w:t>
      </w:r>
    </w:p>
    <w:p>
      <w:pPr>
        <w:pStyle w:val="Normal"/>
        <w:rPr/>
      </w:pPr>
      <w:r>
        <w:rPr/>
        <w:t>[[@Bible:Lev 26:14 ]][[26:14 &gt;&gt; Lev 26:14]] {{field-on:Bible}} Но ако ме не послушате и не извършите всички тези заповеди, {{field-off:Bible}}</w:t>
      </w:r>
    </w:p>
    <w:p>
      <w:pPr>
        <w:pStyle w:val="Normal"/>
        <w:rPr/>
      </w:pPr>
      <w:r>
        <w:rPr/>
        <w:t>[[@Bible:Lev 26:15 ]][[26:15 &gt;&gt; Lev 26:15]] {{field-on:Bible}} и ако презретете повеленията ми, или ако душата ви се погнуси от съдбите ми да не вършите всичките ми заповеди, и нарушите завета ми, {{field-off:Bible}}</w:t>
      </w:r>
    </w:p>
    <w:p>
      <w:pPr>
        <w:pStyle w:val="Normal"/>
        <w:rPr/>
      </w:pPr>
      <w:r>
        <w:rPr/>
        <w:t>[[@Bible:Lev 26:16 ]][[26:16 &gt;&gt; Lev 26:16]] {{field-on:Bible}} и аз ще направя вам това: ще проводя върх вас ужас, чахотка, и треска които ще погубват очите ви и ще стопяват душата ви; и ще сеете семето си напраздно, защото неприятелите ви ще го ядат. {{field-off:Bible}}</w:t>
      </w:r>
    </w:p>
    <w:p>
      <w:pPr>
        <w:pStyle w:val="Normal"/>
        <w:rPr/>
      </w:pPr>
      <w:r>
        <w:rPr/>
        <w:t>[[@Bible:Lev 26:17 ]][[26:17 &gt;&gt; Lev 26:17]] {{field-on:Bible}} И ще туря лицето си против вас, и ще бъдете убити пред неприятелите си; и тези които ви ненавидят ще владеят над вас; и ще бягате когато никой не ви гони. {{field-off:Bible}}</w:t>
      </w:r>
    </w:p>
    <w:p>
      <w:pPr>
        <w:pStyle w:val="Normal"/>
        <w:rPr/>
      </w:pPr>
      <w:r>
        <w:rPr/>
        <w:t>[[@Bible:Lev 26:18 ]][[26:18 &gt;&gt; Lev 26:18]] {{field-on:Bible}} И при всичко това ако не ме послушате, ще приложа на вас седмократно наказание за греховете ви. {{field-off:Bible}}</w:t>
      </w:r>
    </w:p>
    <w:p>
      <w:pPr>
        <w:pStyle w:val="Normal"/>
        <w:rPr/>
      </w:pPr>
      <w:r>
        <w:rPr/>
        <w:t>[[@Bible:Lev 26:19 ]][[26:19 &gt;&gt; Lev 26:19]] {{field-on:Bible}} И ще строша гордостта на силата ви, и ще направя небето ви като желязо и земята ви като мед. {{field-off:Bible}}</w:t>
      </w:r>
    </w:p>
    <w:p>
      <w:pPr>
        <w:pStyle w:val="Normal"/>
        <w:rPr/>
      </w:pPr>
      <w:r>
        <w:rPr/>
        <w:t>[[@Bible:Lev 26:20 ]][[26:20 &gt;&gt; Lev 26:20]] {{field-on:Bible}} И силата ви ще се изнурява напраздно, защото земята ви няма да дава рожбите си, и дървята на земята ви няма да дават плода си. {{field-off:Bible}}</w:t>
      </w:r>
    </w:p>
    <w:p>
      <w:pPr>
        <w:pStyle w:val="Normal"/>
        <w:rPr/>
      </w:pPr>
      <w:r>
        <w:rPr/>
        <w:t>[[@Bible:Lev 26:21 ]][[26:21 &gt;&gt; Lev 26:21]] {{field-on:Bible}} И ако ходите противно на мене и не рачите да ме слушате, ще притуря на вас седмократни язви според греховете ви. {{field-off:Bible}}</w:t>
      </w:r>
    </w:p>
    <w:p>
      <w:pPr>
        <w:pStyle w:val="Normal"/>
        <w:rPr/>
      </w:pPr>
      <w:r>
        <w:rPr/>
        <w:t>[[@Bible:Lev 26:22 ]][[26:22 &gt;&gt; Lev 26:22]] {{field-on:Bible}} Ще проводя върх вас диви зверове които ще ви лишат от чадата ви, и ще изтребят скотовете ви, и ще ви направят да намалеете, и ще запустеят пътищата ви. {{field-off:Bible}}</w:t>
      </w:r>
    </w:p>
    <w:p>
      <w:pPr>
        <w:pStyle w:val="Normal"/>
        <w:rPr/>
      </w:pPr>
      <w:r>
        <w:rPr/>
        <w:t>[[@Bible:Lev 26:23 ]][[26:23 &gt;&gt; Lev 26:23]] {{field-on:Bible}} И от това ако се не изправите към мене, но ходите противно на мене, {{field-off:Bible}}</w:t>
      </w:r>
    </w:p>
    <w:p>
      <w:pPr>
        <w:pStyle w:val="Normal"/>
        <w:rPr/>
      </w:pPr>
      <w:r>
        <w:rPr/>
        <w:t>[[@Bible:Lev 26:24 ]][[26:24 &gt;&gt; Lev 26:24]] {{field-on:Bible}} тогаз ще пойда и аз противно на вас, и ще ви поразя аз седмократно заради греховете ви. {{field-off:Bible}}</w:t>
      </w:r>
    </w:p>
    <w:p>
      <w:pPr>
        <w:pStyle w:val="Normal"/>
        <w:rPr/>
      </w:pPr>
      <w:r>
        <w:rPr/>
        <w:t>[[@Bible:Lev 26:25 ]][[26:25 &gt;&gt; Lev 26:25]] {{field-on:Bible}} И ще наведа на вас нож който ще направи отмъщение за завета; и когато се съберете в градищата си ще проводя между вас мор; и ще бъдете предадени в ръцете на врага. {{field-off:Bible}}</w:t>
      </w:r>
    </w:p>
    <w:p>
      <w:pPr>
        <w:pStyle w:val="Normal"/>
        <w:rPr/>
      </w:pPr>
      <w:r>
        <w:rPr/>
        <w:t>[[@Bible:Lev 26:26 ]][[26:26 &gt;&gt; Lev 26:26]] {{field-on:Bible}} И когато строша утвърждението от хляба ви, десет жени ще пекат хляба ви в една пещ, и ще ви отдават хляба ви с теглилка, и ще ядете и няма да се насищате. {{field-off:Bible}}</w:t>
      </w:r>
    </w:p>
    <w:p>
      <w:pPr>
        <w:pStyle w:val="Normal"/>
        <w:rPr/>
      </w:pPr>
      <w:r>
        <w:rPr/>
        <w:t>[[@Bible:Lev 26:27 ]][[26:27 &gt;&gt; Lev 26:27]] {{field-on:Bible}} Но и след това ако не ме послушате, но ходите противно на мене, {{field-off:Bible}}</w:t>
      </w:r>
    </w:p>
    <w:p>
      <w:pPr>
        <w:pStyle w:val="Normal"/>
        <w:rPr/>
      </w:pPr>
      <w:r>
        <w:rPr/>
        <w:t>[[@Bible:Lev 26:28 ]][[26:28 &gt;&gt; Lev 26:28]] {{field-on:Bible}} то и аз ще пойда противно на вас с ярост, и ще ви накажа и аз седмократно за греховете ви. {{field-off:Bible}}</w:t>
      </w:r>
    </w:p>
    <w:p>
      <w:pPr>
        <w:pStyle w:val="Normal"/>
        <w:rPr/>
      </w:pPr>
      <w:r>
        <w:rPr/>
        <w:t>[[@Bible:Lev 26:29 ]][[26:29 &gt;&gt; Lev 26:29]] {{field-on:Bible}} И ще ядете плътта на синовете си, и плътта на дъщерите си ще ядете. {{field-off:Bible}}</w:t>
      </w:r>
    </w:p>
    <w:p>
      <w:pPr>
        <w:pStyle w:val="Normal"/>
        <w:rPr/>
      </w:pPr>
      <w:r>
        <w:rPr/>
        <w:t>[[@Bible:Lev 26:30 ]][[26:30 &gt;&gt; Lev 26:30]] {{field-on:Bible}} И ще разоря требищата ви, и ще разбия кумирите ви, и труповете ви ще хвърля върх труповете на гнусните ви идоли; и ще се погнуси от вас душата ми. {{field-off:Bible}}</w:t>
      </w:r>
    </w:p>
    <w:p>
      <w:pPr>
        <w:pStyle w:val="Normal"/>
        <w:rPr/>
      </w:pPr>
      <w:r>
        <w:rPr/>
        <w:t>[[@Bible:Lev 26:31 ]][[26:31 &gt;&gt; Lev 26:31]] {{field-on:Bible}} И ще направя градовете ви пустиня, и ще запустя светилищата ви, и не ща да помириша уханието на благовонията ви. {{field-off:Bible}}</w:t>
      </w:r>
    </w:p>
    <w:p>
      <w:pPr>
        <w:pStyle w:val="Normal"/>
        <w:rPr/>
      </w:pPr>
      <w:r>
        <w:rPr/>
        <w:t>[[@Bible:Lev 26:32 ]][[26:32 &gt;&gt; Lev 26:32]] {{field-on:Bible}} И ще запустя аз земята ви, и ще се смаят за това неприятелите ви които живеят в нея. {{field-off:Bible}}</w:t>
      </w:r>
    </w:p>
    <w:p>
      <w:pPr>
        <w:pStyle w:val="Normal"/>
        <w:rPr/>
      </w:pPr>
      <w:r>
        <w:rPr/>
        <w:t>[[@Bible:Lev 26:33 ]][[26:33 &gt;&gt; Lev 26:33]] {{field-on:Bible}} А вас ще разсея между езичниците, и ще изтръгна след вас нож; и земята ви ще бъде пуста, и градовете ви пустиня. {{field-off:Bible}}</w:t>
      </w:r>
    </w:p>
    <w:p>
      <w:pPr>
        <w:pStyle w:val="Normal"/>
        <w:rPr/>
      </w:pPr>
      <w:r>
        <w:rPr/>
        <w:t>[[@Bible:Lev 26:34 ]][[26:34 &gt;&gt; Lev 26:34]] {{field-on:Bible}} Тогаз земята ще се радва на съботите си, в всичките дни до когато е тя пуста и вие сте в земята на неприятелите си: тогаз ще се успокои земята и ще се радва на съботите си. {{field-off:Bible}}</w:t>
      </w:r>
    </w:p>
    <w:p>
      <w:pPr>
        <w:pStyle w:val="Normal"/>
        <w:rPr/>
      </w:pPr>
      <w:r>
        <w:rPr/>
        <w:t>[[@Bible:Lev 26:35 ]][[26:35 &gt;&gt; Lev 26:35]] {{field-on:Bible}} В всичките дни на запустението си ще си почива, защото не си е почивала в съботите ви когато вие живеете на нея. {{field-off:Bible}}</w:t>
      </w:r>
    </w:p>
    <w:p>
      <w:pPr>
        <w:pStyle w:val="Normal"/>
        <w:rPr/>
      </w:pPr>
      <w:r>
        <w:rPr/>
        <w:t>[[@Bible:Lev 26:36 ]][[26:36 &gt;&gt; Lev 26:36]] {{field-on:Bible}} И на останалите от вас ще вложа плахост в сърдцето им в земите на неприятелите им; и шум от лист завяван ще ги погне; и ще бягат като бягащи от нож, и ще падат когато никой не ги гони. {{field-off:Bible}}</w:t>
      </w:r>
    </w:p>
    <w:p>
      <w:pPr>
        <w:pStyle w:val="Normal"/>
        <w:rPr/>
      </w:pPr>
      <w:r>
        <w:rPr/>
        <w:t>[[@Bible:Lev 26:37 ]][[26:37 &gt;&gt; Lev 26:37]] {{field-on:Bible}} И ще падат един върх друг като пред нож, когато никой ги не гони; и не ще можете да стоите пред неприятелите си. {{field-off:Bible}}</w:t>
      </w:r>
    </w:p>
    <w:p>
      <w:pPr>
        <w:pStyle w:val="Normal"/>
        <w:rPr/>
      </w:pPr>
      <w:r>
        <w:rPr/>
        <w:t>[[@Bible:Lev 26:38 ]][[26:38 &gt;&gt; Lev 26:38]] {{field-on:Bible}} И ще погинете между езичниците; и земята на неприятелите ви ще ви пояде. {{field-off:Bible}}</w:t>
      </w:r>
    </w:p>
    <w:p>
      <w:pPr>
        <w:pStyle w:val="Normal"/>
        <w:rPr/>
      </w:pPr>
      <w:r>
        <w:rPr/>
        <w:t>[[@Bible:Lev 26:39 ]][[26:39 &gt;&gt; Lev 26:39]] {{field-on:Bible}} И останалите от вас ще се стопят за беззаконията си по земите на неприятелите си, а още за беззаконията на отците си ще се стопят наедно с тях. {{field-off:Bible}}</w:t>
      </w:r>
    </w:p>
    <w:p>
      <w:pPr>
        <w:pStyle w:val="Normal"/>
        <w:rPr/>
      </w:pPr>
      <w:r>
        <w:rPr/>
        <w:t>[[@Bible:Lev 26:40 ]][[26:40 &gt;&gt; Lev 26:40]] {{field-on:Bible}} И ако изповядат беззаконието си и беззаконието на отците си за престъплението си което са престъпили против мене, и още че са ходили противно на мене, {{field-off:Bible}}</w:t>
      </w:r>
    </w:p>
    <w:p>
      <w:pPr>
        <w:pStyle w:val="Normal"/>
        <w:rPr/>
      </w:pPr>
      <w:r>
        <w:rPr/>
        <w:t>[[@Bible:Lev 26:41 ]][[26:41 &gt;&gt; Lev 26:41]] {{field-on:Bible}} и аз че ходих противно на тях и отведох ги в земята на неприятелите им, ако тогаз се покори необрязаното им сърдце, и приемат наказанието на беззаконието си, {{field-off:Bible}}</w:t>
      </w:r>
    </w:p>
    <w:p>
      <w:pPr>
        <w:pStyle w:val="Normal"/>
        <w:rPr/>
      </w:pPr>
      <w:r>
        <w:rPr/>
        <w:t>[[@Bible:Lev 26:42 ]][[26:42 &gt;&gt; Lev 26:42]] {{field-on:Bible}} тогаз ще помена завета си с Якова, и завета си с Исаака, и завета си с Авраама ще помена, и земята ще помена. {{field-off:Bible}}</w:t>
      </w:r>
    </w:p>
    <w:p>
      <w:pPr>
        <w:pStyle w:val="Normal"/>
        <w:rPr/>
      </w:pPr>
      <w:r>
        <w:rPr/>
        <w:t>[[@Bible:Lev 26:43 ]][[26:43 &gt;&gt; Lev 26:43]] {{field-on:Bible}} И земята ще бъде оставена от тях, и ще се радва на съботите си като остане пуста от тях; и те ще приимат наказанието за беззаконието си, защото презряха съдбите ми, и защото душата им се отвърна от повеленията ми. {{field-off:Bible}}</w:t>
      </w:r>
    </w:p>
    <w:p>
      <w:pPr>
        <w:pStyle w:val="Normal"/>
        <w:rPr/>
      </w:pPr>
      <w:r>
        <w:rPr/>
        <w:t>[[@Bible:Lev 26:44 ]][[26:44 &gt;&gt; Lev 26:44]] {{field-on:Bible}} Но и така като са в земята на неприятелите си не ще да ги отхвърля, нито ще се погнуся от тях щото да ги изтребя и да наруша завета си с тях, защото аз съм Господ Бог техен; {{field-off:Bible}}</w:t>
      </w:r>
    </w:p>
    <w:p>
      <w:pPr>
        <w:pStyle w:val="Normal"/>
        <w:rPr/>
      </w:pPr>
      <w:r>
        <w:rPr/>
        <w:t>[[@Bible:Lev 26:45 ]][[26:45 &gt;&gt; Lev 26:45]] {{field-on:Bible}} но заради тях ще помена завета на отците им които изведох из Египетската земя пред очите на езичниците за да бъда техен Бог. Аз съм Иеова. {{field-off:Bible}}</w:t>
      </w:r>
    </w:p>
    <w:p>
      <w:pPr>
        <w:pStyle w:val="Normal"/>
        <w:rPr/>
      </w:pPr>
      <w:r>
        <w:rPr/>
        <w:t>[[@Bible:Lev 26:46 ]][[26:46 &gt;&gt; Lev 26:46]] {{field-on:Bible}} Тези са повеленията, и съдбите, и законите които направи Господ между себе си и между синовете Израилеви, на Синайската гора, чрез Моисеева ръка. {{field-off:Bible}}</w:t>
      </w:r>
    </w:p>
    <w:p>
      <w:pPr>
        <w:pStyle w:val="Heading2"/>
        <w:rPr/>
      </w:pPr>
      <w:r>
        <w:rPr/>
        <w:t>Глава 27</w:t>
      </w:r>
    </w:p>
    <w:p>
      <w:pPr>
        <w:pStyle w:val="Normal"/>
        <w:rPr/>
      </w:pPr>
      <w:r>
        <w:rPr/>
        <w:t>[[@Bible:Lev 27:1 ]][[27:1 &gt;&gt; Lev 27:1]] {{field-on:Bible}} И говори Господ Моисею и рече: {{field-off:Bible}}</w:t>
      </w:r>
    </w:p>
    <w:p>
      <w:pPr>
        <w:pStyle w:val="Normal"/>
        <w:rPr/>
      </w:pPr>
      <w:r>
        <w:rPr/>
        <w:t>[[@Bible:Lev 27:2 ]][[27:2 &gt;&gt; Lev 27:2]] {{field-on:Bible}} Говори на Израилевите синове и кажи им: Когато някой направи обричане, ти да направиш оценението на лицата за Господа. {{field-off:Bible}}</w:t>
      </w:r>
    </w:p>
    <w:p>
      <w:pPr>
        <w:pStyle w:val="Normal"/>
        <w:rPr/>
      </w:pPr>
      <w:r>
        <w:rPr/>
        <w:t>[[@Bible:Lev 27:3 ]][[27:3 &gt;&gt; Lev 27:3]] {{field-on:Bible}} И оценението ти да бъде така на мъжко от двадесет години до шестдесет години оценението ти да бъде петдесет сребърни сикли според сикъла на светилището. {{field-off:Bible}}</w:t>
      </w:r>
    </w:p>
    <w:p>
      <w:pPr>
        <w:pStyle w:val="Normal"/>
        <w:rPr/>
      </w:pPr>
      <w:r>
        <w:rPr/>
        <w:t>[[@Bible:Lev 27:4 ]][[27:4 &gt;&gt; Lev 27:4]] {{field-on:Bible}} Ако ли е женско, оценението ти да бъде тридесет сикли. {{field-off:Bible}}</w:t>
      </w:r>
    </w:p>
    <w:p>
      <w:pPr>
        <w:pStyle w:val="Normal"/>
        <w:rPr/>
      </w:pPr>
      <w:r>
        <w:rPr/>
        <w:t>[[@Bible:Lev 27:5 ]][[27:5 &gt;&gt; Lev 27:5]] {{field-on:Bible}} И ако е от пет години до двадесет години, оценението ти да бъде за мъжкото двадесет сикли, а за женското десет сикли. {{field-off:Bible}}</w:t>
      </w:r>
    </w:p>
    <w:p>
      <w:pPr>
        <w:pStyle w:val="Normal"/>
        <w:rPr/>
      </w:pPr>
      <w:r>
        <w:rPr/>
        <w:t>[[@Bible:Lev 27:6 ]][[27:6 &gt;&gt; Lev 27:6]] {{field-on:Bible}} Ако ли е от един месец до пет години, оценението ти да бъде за мъжко пет сикли сребърни, а за женско оценението ти да бъде три сикли сребърни. {{field-off:Bible}}</w:t>
      </w:r>
    </w:p>
    <w:p>
      <w:pPr>
        <w:pStyle w:val="Normal"/>
        <w:rPr/>
      </w:pPr>
      <w:r>
        <w:rPr/>
        <w:t>[[@Bible:Lev 27:7 ]][[27:7 &gt;&gt; Lev 27:7]] {{field-on:Bible}} Ако ли е от шестдесет години и нагоре, ако е мъжки пол оценението ти да бъде петнадесет сикли, ако ли е женски пол, десет сикли. {{field-off:Bible}}</w:t>
      </w:r>
    </w:p>
    <w:p>
      <w:pPr>
        <w:pStyle w:val="Normal"/>
        <w:rPr/>
      </w:pPr>
      <w:r>
        <w:rPr/>
        <w:t>[[@Bible:Lev 27:8 ]][[27:8 &gt;&gt; Lev 27:8]] {{field-on:Bible}} Но ако е по-сиромах от оценението ти, да се представи пред свещеника, и свещеникът да го оцени: според силата на оногоз който е направил обричането свещеникът да го оцени. {{field-off:Bible}}</w:t>
      </w:r>
    </w:p>
    <w:p>
      <w:pPr>
        <w:pStyle w:val="Normal"/>
        <w:rPr/>
      </w:pPr>
      <w:r>
        <w:rPr/>
        <w:t>[[@Bible:Lev 27:9 ]][[27:9 &gt;&gt; Lev 27:9]] {{field-on:Bible}} И ако обричането е за скот от онези които се приносят принос Господу, от тях всичко що се дава Господу ще бъде свето. {{field-off:Bible}}</w:t>
      </w:r>
    </w:p>
    <w:p>
      <w:pPr>
        <w:pStyle w:val="Normal"/>
        <w:rPr/>
      </w:pPr>
      <w:r>
        <w:rPr/>
        <w:t>[[@Bible:Lev 27:10 ]][[27:10 &gt;&gt; Lev 27:10]] {{field-on:Bible}} Да го не промени, нито да замени доброто с лошо или лошото с добро: ако ли някога замени скот за скот, тогаз и той и промененото му ще бъдат свети. {{field-off:Bible}}</w:t>
      </w:r>
    </w:p>
    <w:p>
      <w:pPr>
        <w:pStyle w:val="Normal"/>
        <w:rPr/>
      </w:pPr>
      <w:r>
        <w:rPr/>
        <w:t>[[@Bible:Lev 27:11 ]][[27:11 &gt;&gt; Lev 27:11]] {{field-on:Bible}} Ако ли е някой скот нечист, от онези които се не приносят Господу принос, тогаз да представи скота пред свещеника, {{field-off:Bible}}</w:t>
      </w:r>
    </w:p>
    <w:p>
      <w:pPr>
        <w:pStyle w:val="Normal"/>
        <w:rPr/>
      </w:pPr>
      <w:r>
        <w:rPr/>
        <w:t>[[@Bible:Lev 27:12 ]][[27:12 &gt;&gt; Lev 27:12]] {{field-on:Bible}} и да го оцени свещеникът или добър или лош: според оценението ти, о свещениче, така ще бъде. {{field-off:Bible}}</w:t>
      </w:r>
    </w:p>
    <w:p>
      <w:pPr>
        <w:pStyle w:val="Normal"/>
        <w:rPr/>
      </w:pPr>
      <w:r>
        <w:rPr/>
        <w:t>[[@Bible:Lev 27:13 ]][[27:13 &gt;&gt; Lev 27:13]] {{field-on:Bible}} И ако някой поиска да го изкупи, то да придаде петата му част върх твоето оценение. {{field-off:Bible}}</w:t>
      </w:r>
    </w:p>
    <w:p>
      <w:pPr>
        <w:pStyle w:val="Normal"/>
        <w:rPr/>
      </w:pPr>
      <w:r>
        <w:rPr/>
        <w:t>[[@Bible:Lev 27:14 ]][[27:14 &gt;&gt; Lev 27:14]] {{field-on:Bible}} И когато някой посвети къщата си за посвещение Господу, то свещеникът да я оцени била тя добра или лоша: както оцени свещеникът така ще стане. {{field-off:Bible}}</w:t>
      </w:r>
    </w:p>
    <w:p>
      <w:pPr>
        <w:pStyle w:val="Normal"/>
        <w:rPr/>
      </w:pPr>
      <w:r>
        <w:rPr/>
        <w:t>[[@Bible:Lev 27:15 ]][[27:15 &gt;&gt; Lev 27:15]] {{field-on:Bible}} И ако онзи който я посвети поиска да изкупи къщата си, да придаде петата част от среброто на оценението ти, и ще бъде негова. {{field-off:Bible}}</w:t>
      </w:r>
    </w:p>
    <w:p>
      <w:pPr>
        <w:pStyle w:val="Normal"/>
        <w:rPr/>
      </w:pPr>
      <w:r>
        <w:rPr/>
        <w:t>[[@Bible:Lev 27:16 ]][[27:16 &gt;&gt; Lev 27:16]] {{field-on:Bible}} И ако някой посвети Господу от нивата на стяжанието си, оценението ти да бъде според посяването й, един кор от ечимено семе ще се цени за петдесет сребърни сикли. {{field-off:Bible}}</w:t>
      </w:r>
    </w:p>
    <w:p>
      <w:pPr>
        <w:pStyle w:val="Normal"/>
        <w:rPr/>
      </w:pPr>
      <w:r>
        <w:rPr/>
        <w:t>[[@Bible:Lev 27:17 ]][[27:17 &gt;&gt; Lev 27:17]] {{field-on:Bible}} Ако от годината на юбилея посвети нивата си, то по твоето оценение ще стане. {{field-off:Bible}}</w:t>
      </w:r>
    </w:p>
    <w:p>
      <w:pPr>
        <w:pStyle w:val="Normal"/>
        <w:rPr/>
      </w:pPr>
      <w:r>
        <w:rPr/>
        <w:t>[[@Bible:Lev 27:18 ]][[27:18 &gt;&gt; Lev 27:18]] {{field-on:Bible}} Но ако след юбилея посвети нивата си, свещеникът да му сметне среброто според годините които остават до юбилейната година, и да се спадне от оценението ти. {{field-off:Bible}}</w:t>
      </w:r>
    </w:p>
    <w:p>
      <w:pPr>
        <w:pStyle w:val="Normal"/>
        <w:rPr/>
      </w:pPr>
      <w:r>
        <w:rPr/>
        <w:t>[[@Bible:Lev 27:19 ]][[27:19 &gt;&gt; Lev 27:19]] {{field-on:Bible}} И този който е посветил нивата, ако поиска някога да я изкупи, да й придаде петата част от среброто на оценението ти, и ще стане негова. {{field-off:Bible}}</w:t>
      </w:r>
    </w:p>
    <w:p>
      <w:pPr>
        <w:pStyle w:val="Normal"/>
        <w:rPr/>
      </w:pPr>
      <w:r>
        <w:rPr/>
        <w:t>[[@Bible:Lev 27:20 ]][[27:20 &gt;&gt; Lev 27:20]] {{field-on:Bible}} И ако не изкупи нивата, или ако е продал нивата другиму, да се не изкупува вече. {{field-off:Bible}}</w:t>
      </w:r>
    </w:p>
    <w:p>
      <w:pPr>
        <w:pStyle w:val="Normal"/>
        <w:rPr/>
      </w:pPr>
      <w:r>
        <w:rPr/>
        <w:t>[[@Bible:Lev 27:21 ]][[27:21 &gt;&gt; Lev 27:21]] {{field-on:Bible}} Но когато нивата се освободи в юбилея ще бъде света Господу като нива с клетва посвещена ще бъде стяжание на свещеника. {{field-off:Bible}}</w:t>
      </w:r>
    </w:p>
    <w:p>
      <w:pPr>
        <w:pStyle w:val="Normal"/>
        <w:rPr/>
      </w:pPr>
      <w:r>
        <w:rPr/>
        <w:t>[[@Bible:Lev 27:22 ]][[27:22 &gt;&gt; Lev 27:22]] {{field-on:Bible}} И ако някой посвети Господу нива която е купил, която не е от нивите на стяжанието му, {{field-off:Bible}}</w:t>
      </w:r>
    </w:p>
    <w:p>
      <w:pPr>
        <w:pStyle w:val="Normal"/>
        <w:rPr/>
      </w:pPr>
      <w:r>
        <w:rPr/>
        <w:t>[[@Bible:Lev 27:23 ]][[27:23 &gt;&gt; Lev 27:23]] {{field-on:Bible}} свещеникът да сметне цената й по твоето оценение до годината на юбилея, и да даде оценението от тебе в истия ден то е свето Господу. {{field-off:Bible}}</w:t>
      </w:r>
    </w:p>
    <w:p>
      <w:pPr>
        <w:pStyle w:val="Normal"/>
        <w:rPr/>
      </w:pPr>
      <w:r>
        <w:rPr/>
        <w:t>[[@Bible:Lev 27:24 ]][[27:24 &gt;&gt; Lev 27:24]] {{field-on:Bible}} В годината на юбилея нивата да се върне на оногоз от когото се е купила, който има стяжанието на тази земя. {{field-off:Bible}}</w:t>
      </w:r>
    </w:p>
    <w:p>
      <w:pPr>
        <w:pStyle w:val="Normal"/>
        <w:rPr/>
      </w:pPr>
      <w:r>
        <w:rPr/>
        <w:t>[[@Bible:Lev 27:25 ]][[27:25 &gt;&gt; Lev 27:25]] {{field-on:Bible}} И всичките твои оценения да биват според сикъла на светилището: двадесет гери да бъде сикълът. {{field-off:Bible}}</w:t>
      </w:r>
    </w:p>
    <w:p>
      <w:pPr>
        <w:pStyle w:val="Normal"/>
        <w:rPr/>
      </w:pPr>
      <w:r>
        <w:rPr/>
        <w:t>[[@Bible:Lev 27:26 ]][[27:26 &gt;&gt; Lev 27:26]] {{field-on:Bible}} Но първородното между скотовете, което като първородно принадлежи Господу, никой да го не посвещава говедо или овца Господне е. {{field-off:Bible}}</w:t>
      </w:r>
    </w:p>
    <w:p>
      <w:pPr>
        <w:pStyle w:val="Normal"/>
        <w:rPr/>
      </w:pPr>
      <w:r>
        <w:rPr/>
        <w:t>[[@Bible:Lev 27:27 ]][[27:27 &gt;&gt; Lev 27:27]] {{field-on:Bible}} И ако е от нечисти скотове, да го изкупи според твоето оценение, и да придаде петата му част върх него, или ако се не изкупува да се продаде според твоето оценение. {{field-off:Bible}}</w:t>
      </w:r>
    </w:p>
    <w:p>
      <w:pPr>
        <w:pStyle w:val="Normal"/>
        <w:rPr/>
      </w:pPr>
      <w:r>
        <w:rPr/>
        <w:t>[[@Bible:Lev 27:28 ]][[27:28 &gt;&gt; Lev 27:28]] {{field-on:Bible}} Но никое посвещение което би посветил някой с клетва Господу от онова що има, человек или скот или нива от стяжанието си, нито да се продаде нито изкупи: всяко с клетва посвещение пресвето е Господу. {{field-off:Bible}}</w:t>
      </w:r>
    </w:p>
    <w:p>
      <w:pPr>
        <w:pStyle w:val="Normal"/>
        <w:rPr/>
      </w:pPr>
      <w:r>
        <w:rPr/>
        <w:t>[[@Bible:Lev 27:29 ]][[27:29 &gt;&gt; Lev 27:29]] {{field-on:Bible}} Никое посвещение посветено с обричане от человек да се не изкупи непременно ще се умъртви. {{field-off:Bible}}</w:t>
      </w:r>
    </w:p>
    <w:p>
      <w:pPr>
        <w:pStyle w:val="Normal"/>
        <w:rPr/>
      </w:pPr>
      <w:r>
        <w:rPr/>
        <w:t>[[@Bible:Lev 27:30 ]][[27:30 &gt;&gt; Lev 27:30]] {{field-on:Bible}} И всеки десетък от земята, от семето на земята, и от плода на дървята Господен е свет е Господу. {{field-off:Bible}}</w:t>
      </w:r>
    </w:p>
    <w:p>
      <w:pPr>
        <w:pStyle w:val="Normal"/>
        <w:rPr/>
      </w:pPr>
      <w:r>
        <w:rPr/>
        <w:t>[[@Bible:Lev 27:31 ]][[27:31 &gt;&gt; Lev 27:31]] {{field-on:Bible}} И ако някога поиска някой да изкупи десетъка си, да му придаде петата му част. {{field-off:Bible}}</w:t>
      </w:r>
    </w:p>
    <w:p>
      <w:pPr>
        <w:pStyle w:val="Normal"/>
        <w:rPr/>
      </w:pPr>
      <w:r>
        <w:rPr/>
        <w:t>[[@Bible:Lev 27:32 ]][[27:32 &gt;&gt; Lev 27:32]] {{field-on:Bible}} И всеки десетък от чреда и от стадо на всяко животно което минува на чет под жезъла, десетъкът ще бъде свет Господу. {{field-off:Bible}}</w:t>
      </w:r>
    </w:p>
    <w:p>
      <w:pPr>
        <w:pStyle w:val="Normal"/>
        <w:rPr/>
      </w:pPr>
      <w:r>
        <w:rPr/>
        <w:t>[[@Bible:Lev 27:33 ]][[27:33 &gt;&gt; Lev 27:33]] {{field-on:Bible}} Да не различава или добро или лошо, нито да го промени; и ако го някога промени, и то и промененото му ще бъде свето да се не изкупи. {{field-off:Bible}}</w:t>
      </w:r>
    </w:p>
    <w:p>
      <w:pPr>
        <w:pStyle w:val="Normal"/>
        <w:rPr/>
      </w:pPr>
      <w:r>
        <w:rPr/>
        <w:t>[[@Bible:Lev 27:34 ]][[27:34 &gt;&gt; Lev 27:34]] {{field-on:Bible}} Тези са заповедите които заповяда Господ Моисею за Израилевите синове на Синайската гора. {{field-off:Bible}}</w:t>
      </w:r>
    </w:p>
    <w:p>
      <w:pPr>
        <w:pStyle w:val="Heading1"/>
        <w:rPr/>
      </w:pPr>
      <w:r>
        <w:rPr/>
        <w:t>Числа</w:t>
      </w:r>
    </w:p>
    <w:p>
      <w:pPr>
        <w:pStyle w:val="Heading2"/>
        <w:rPr/>
      </w:pPr>
      <w:r>
        <w:rPr/>
        <w:t>Глава 1</w:t>
      </w:r>
    </w:p>
    <w:p>
      <w:pPr>
        <w:pStyle w:val="Normal"/>
        <w:rPr/>
      </w:pPr>
      <w:r>
        <w:rPr/>
        <w:t>[[@Bible:Num 1:1 ]][[1:1 &gt;&gt; Num 1:1]] {{field-on:Bible}} И говори Господ Моисею в Синайската пустиня, в скинията на събранието, в първия ден на втория месец, в втората година откак излязоха из Египетската земя, и рече: {{field-off:Bible}}</w:t>
      </w:r>
    </w:p>
    <w:p>
      <w:pPr>
        <w:pStyle w:val="Normal"/>
        <w:rPr/>
      </w:pPr>
      <w:r>
        <w:rPr/>
        <w:t>[[@Bible:Num 1:2 ]][[1:2 &gt;&gt; Num 1:2]] {{field-on:Bible}} Пребройте всичкото събрание на Израилевите синове по рода им, по отеческите им домове, и избройте по име всеки мъжки пол един по един. {{field-off:Bible}}</w:t>
      </w:r>
    </w:p>
    <w:p>
      <w:pPr>
        <w:pStyle w:val="Normal"/>
        <w:rPr/>
      </w:pPr>
      <w:r>
        <w:rPr/>
        <w:t>[[@Bible:Num 1:3 ]][[1:3 &gt;&gt; Num 1:3]] {{field-on:Bible}} От двадесет години нагоре, всичките които могат в Израил да излязат на бой, ти и Аарон избройте ги по войнствата им. {{field-off:Bible}}</w:t>
      </w:r>
    </w:p>
    <w:p>
      <w:pPr>
        <w:pStyle w:val="Normal"/>
        <w:rPr/>
      </w:pPr>
      <w:r>
        <w:rPr/>
        <w:t>[[@Bible:Num 1:4 ]][[1:4 &gt;&gt; Num 1:4]] {{field-on:Bible}} И с вас да бъде по един человек от всяко племе: всеки ще бъде княз на отеческия си дом. {{field-off:Bible}}</w:t>
      </w:r>
    </w:p>
    <w:p>
      <w:pPr>
        <w:pStyle w:val="Normal"/>
        <w:rPr/>
      </w:pPr>
      <w:r>
        <w:rPr/>
        <w:t>[[@Bible:Num 1:5 ]][[1:5 &gt;&gt; Num 1:5]] {{field-on:Bible}} И тези са имената на мъжете които ще предстоят с вас наедно: от Рувима, Елисур Седиуровий син: {{field-off:Bible}}</w:t>
      </w:r>
    </w:p>
    <w:p>
      <w:pPr>
        <w:pStyle w:val="Normal"/>
        <w:rPr/>
      </w:pPr>
      <w:r>
        <w:rPr/>
        <w:t>[[@Bible:Num 1:6 ]][[1:6 &gt;&gt; Num 1:6]] {{field-on:Bible}} от Симеона, Селумиил Сурисадаевий син: {{field-off:Bible}}</w:t>
      </w:r>
    </w:p>
    <w:p>
      <w:pPr>
        <w:pStyle w:val="Normal"/>
        <w:rPr/>
      </w:pPr>
      <w:r>
        <w:rPr/>
        <w:t>[[@Bible:Num 1:7 ]][[1:7 &gt;&gt; Num 1:7]] {{field-on:Bible}} от Юда, Наасон Аминадавовий син: {{field-off:Bible}}</w:t>
      </w:r>
    </w:p>
    <w:p>
      <w:pPr>
        <w:pStyle w:val="Normal"/>
        <w:rPr/>
      </w:pPr>
      <w:r>
        <w:rPr/>
        <w:t>[[@Bible:Num 1:8 ]][[1:8 &gt;&gt; Num 1:8]] {{field-on:Bible}} от Исахара, Натанаил Суаровий син: {{field-off:Bible}}</w:t>
      </w:r>
    </w:p>
    <w:p>
      <w:pPr>
        <w:pStyle w:val="Normal"/>
        <w:rPr/>
      </w:pPr>
      <w:r>
        <w:rPr/>
        <w:t>[[@Bible:Num 1:9 ]][[1:9 &gt;&gt; Num 1:9]] {{field-on:Bible}} от Завулона, Елиав Хелоновий син: {{field-off:Bible}}</w:t>
      </w:r>
    </w:p>
    <w:p>
      <w:pPr>
        <w:pStyle w:val="Normal"/>
        <w:rPr/>
      </w:pPr>
      <w:r>
        <w:rPr/>
        <w:t>[[@Bible:Num 1:10 ]][[1:10 &gt;&gt; Num 1:10]] {{field-on:Bible}} от Иосифовите синове, от Ефрема, Елисама Амиудовий син, а от Манасия, Гамалиил Федасуровий син: {{field-off:Bible}}</w:t>
      </w:r>
    </w:p>
    <w:p>
      <w:pPr>
        <w:pStyle w:val="Normal"/>
        <w:rPr/>
      </w:pPr>
      <w:r>
        <w:rPr/>
        <w:t>[[@Bible:Num 1:11 ]][[1:11 &gt;&gt; Num 1:11]] {{field-on:Bible}} от Вениамина, Авидан Гедеониевий син: {{field-off:Bible}}</w:t>
      </w:r>
    </w:p>
    <w:p>
      <w:pPr>
        <w:pStyle w:val="Normal"/>
        <w:rPr/>
      </w:pPr>
      <w:r>
        <w:rPr/>
        <w:t>[[@Bible:Num 1:12 ]][[1:12 &gt;&gt; Num 1:12]] {{field-on:Bible}} от Дана, Ахиезер Амисадаевий син: {{field-off:Bible}}</w:t>
      </w:r>
    </w:p>
    <w:p>
      <w:pPr>
        <w:pStyle w:val="Normal"/>
        <w:rPr/>
      </w:pPr>
      <w:r>
        <w:rPr/>
        <w:t>[[@Bible:Num 1:13 ]][[1:13 &gt;&gt; Num 1:13]] {{field-on:Bible}} от Асира, Фагеил Охрановий син: {{field-off:Bible}}</w:t>
      </w:r>
    </w:p>
    <w:p>
      <w:pPr>
        <w:pStyle w:val="Normal"/>
        <w:rPr/>
      </w:pPr>
      <w:r>
        <w:rPr/>
        <w:t>[[@Bible:Num 1:14 ]][[1:14 &gt;&gt; Num 1:14]] {{field-on:Bible}} от Гада, Елиасаф Деуиловий син: {{field-off:Bible}}</w:t>
      </w:r>
    </w:p>
    <w:p>
      <w:pPr>
        <w:pStyle w:val="Normal"/>
        <w:rPr/>
      </w:pPr>
      <w:r>
        <w:rPr/>
        <w:t>[[@Bible:Num 1:15 ]][[1:15 &gt;&gt; Num 1:15]] {{field-on:Bible}} от Нефталима, Ахирей Енановий син. {{field-off:Bible}}</w:t>
      </w:r>
    </w:p>
    <w:p>
      <w:pPr>
        <w:pStyle w:val="Normal"/>
        <w:rPr/>
      </w:pPr>
      <w:r>
        <w:rPr/>
        <w:t>[[@Bible:Num 1:16 ]][[1:16 &gt;&gt; Num 1:16]] {{field-on:Bible}} Тези бяха избраните на събранието, князове на отеческите си племена, войводи на Израилевите тисящи. {{field-off:Bible}}</w:t>
      </w:r>
    </w:p>
    <w:p>
      <w:pPr>
        <w:pStyle w:val="Normal"/>
        <w:rPr/>
      </w:pPr>
      <w:r>
        <w:rPr/>
        <w:t>[[@Bible:Num 1:17 ]][[1:17 &gt;&gt; Num 1:17]] {{field-on:Bible}} И тъй, Мойсей и Аарон взеха тез мъже които се нарекоха по име, {{field-off:Bible}}</w:t>
      </w:r>
    </w:p>
    <w:p>
      <w:pPr>
        <w:pStyle w:val="Normal"/>
        <w:rPr/>
      </w:pPr>
      <w:r>
        <w:rPr/>
        <w:t>[[@Bible:Num 1:18 ]][[1:18 &gt;&gt; Num 1:18]] {{field-on:Bible}} и свикаха всичкото събрание в първия ден на втория месец; и написаха се по рода си, по отеческите си домове, според числото на имената от двадесет години и нагоре, един по един. {{field-off:Bible}}</w:t>
      </w:r>
    </w:p>
    <w:p>
      <w:pPr>
        <w:pStyle w:val="Normal"/>
        <w:rPr/>
      </w:pPr>
      <w:r>
        <w:rPr/>
        <w:t>[[@Bible:Num 1:19 ]][[1:19 &gt;&gt; Num 1:19]] {{field-on:Bible}} Както заповяда Господ Моисею, така ги изброи в Синайската пустиня. {{field-off:Bible}}</w:t>
      </w:r>
    </w:p>
    <w:p>
      <w:pPr>
        <w:pStyle w:val="Normal"/>
        <w:rPr/>
      </w:pPr>
      <w:r>
        <w:rPr/>
        <w:t>[[@Bible:Num 1:20 ]][[1:20 &gt;&gt; Num 1:20]] {{field-on:Bible}} И синовете на Рувима, който беше първороден на Израиля, по потомството им, по родовете им, по отеческите им домове, по числото на имената, един по един, всеки мъжки пол от двадесет години и нагоре, всичките които можеха да излязят на бой {{field-off:Bible}}</w:t>
      </w:r>
    </w:p>
    <w:p>
      <w:pPr>
        <w:pStyle w:val="Normal"/>
        <w:rPr/>
      </w:pPr>
      <w:r>
        <w:rPr/>
        <w:t>[[@Bible:Num 1:21 ]][[1:21 &gt;&gt; Num 1:21]] {{field-on:Bible}} които се изброиха от Рувимовото племе бяха четиридесет и шест тисящи и петстотин. {{field-off:Bible}}</w:t>
      </w:r>
    </w:p>
    <w:p>
      <w:pPr>
        <w:pStyle w:val="Normal"/>
        <w:rPr/>
      </w:pPr>
      <w:r>
        <w:rPr/>
        <w:t>[[@Bible:Num 1:22 ]][[1:22 &gt;&gt; Num 1:22]] {{field-on:Bible}} Потомството на Симеоновите синове по родовете им, по отеческите им домове, които се изброиха по числото на имената, един по един, всеки мъжки пол от двадесет години и нагоре, всичките които можеха да излязът на бой {{field-off:Bible}}</w:t>
      </w:r>
    </w:p>
    <w:p>
      <w:pPr>
        <w:pStyle w:val="Normal"/>
        <w:rPr/>
      </w:pPr>
      <w:r>
        <w:rPr/>
        <w:t>[[@Bible:Num 1:23 ]][[1:23 &gt;&gt; Num 1:23]] {{field-on:Bible}} които се изброиха от Симеоновото племе бяха петдесет и девет тисящи и триста. {{field-off:Bible}}</w:t>
      </w:r>
    </w:p>
    <w:p>
      <w:pPr>
        <w:pStyle w:val="Normal"/>
        <w:rPr/>
      </w:pPr>
      <w:r>
        <w:rPr/>
        <w:t>[[@Bible:Num 1:24 ]][[1:24 &gt;&gt; Num 1:24]] {{field-on:Bible}} Потомството на Гадовите синове по родовете им, по отеческите им домове, по числото на имената, от двадесет години и нагоре, всичките които можеха да излязат на бой {{field-off:Bible}}</w:t>
      </w:r>
    </w:p>
    <w:p>
      <w:pPr>
        <w:pStyle w:val="Normal"/>
        <w:rPr/>
      </w:pPr>
      <w:r>
        <w:rPr/>
        <w:t>[[@Bible:Num 1:25 ]][[1:25 &gt;&gt; Num 1:25]] {{field-on:Bible}} които се изброиха от Гадовото племе бяха четиридесет и пет тисящи и шестотин и петдесет. {{field-off:Bible}}</w:t>
      </w:r>
    </w:p>
    <w:p>
      <w:pPr>
        <w:pStyle w:val="Normal"/>
        <w:rPr/>
      </w:pPr>
      <w:r>
        <w:rPr/>
        <w:t>[[@Bible:Num 1:26 ]][[1:26 &gt;&gt; Num 1:26]] {{field-on:Bible}} Потомството на Юдините синове по родовете им, по отеческите им домове, по числото на имената, от двадесет години и нагоре, всичките които можеха да излязат на бой {{field-off:Bible}}</w:t>
      </w:r>
    </w:p>
    <w:p>
      <w:pPr>
        <w:pStyle w:val="Normal"/>
        <w:rPr/>
      </w:pPr>
      <w:r>
        <w:rPr/>
        <w:t>[[@Bible:Num 1:27 ]][[1:27 &gt;&gt; Num 1:27]] {{field-on:Bible}} които се изброиха от Юдиното племе бяха седемдесет и четири тисящи и шестотин. {{field-off:Bible}}</w:t>
      </w:r>
    </w:p>
    <w:p>
      <w:pPr>
        <w:pStyle w:val="Normal"/>
        <w:rPr/>
      </w:pPr>
      <w:r>
        <w:rPr/>
        <w:t>[[@Bible:Num 1:28 ]][[1:28 &gt;&gt; Num 1:28]] {{field-on:Bible}} Потомството на Исахаровите синове по родовете им, по отеческите им домове, по числото на имената, от двадесет години и нагоре, всичките които можеха да излязат на бой {{field-off:Bible}}</w:t>
      </w:r>
    </w:p>
    <w:p>
      <w:pPr>
        <w:pStyle w:val="Normal"/>
        <w:rPr/>
      </w:pPr>
      <w:r>
        <w:rPr/>
        <w:t>[[@Bible:Num 1:29 ]][[1:29 &gt;&gt; Num 1:29]] {{field-on:Bible}} които се изброиха от Исахаровото племе бяха петдесет и четири тисящи и четиристотин. {{field-off:Bible}}</w:t>
      </w:r>
    </w:p>
    <w:p>
      <w:pPr>
        <w:pStyle w:val="Normal"/>
        <w:rPr/>
      </w:pPr>
      <w:r>
        <w:rPr/>
        <w:t>[[@Bible:Num 1:30 ]][[1:30 &gt;&gt; Num 1:30]] {{field-on:Bible}} Потомството на Завулоновите синове по родовете им, по отеческите им домове, по числото на имената, от двадесет години и нагоре, всичките които можеха да излязат на бой {{field-off:Bible}}</w:t>
      </w:r>
    </w:p>
    <w:p>
      <w:pPr>
        <w:pStyle w:val="Normal"/>
        <w:rPr/>
      </w:pPr>
      <w:r>
        <w:rPr/>
        <w:t>[[@Bible:Num 1:31 ]][[1:31 &gt;&gt; Num 1:31]] {{field-on:Bible}} които се изброиха от Завулоновото племе бяха петдесет и седем тисящи и четиристотин. {{field-off:Bible}}</w:t>
      </w:r>
    </w:p>
    <w:p>
      <w:pPr>
        <w:pStyle w:val="Normal"/>
        <w:rPr/>
      </w:pPr>
      <w:r>
        <w:rPr/>
        <w:t>[[@Bible:Num 1:32 ]][[1:32 &gt;&gt; Num 1:32]] {{field-on:Bible}} От Иосифовите синове: потомството на Ефремовите синове по родовете им, по отеческите им домове, по числото на имената, от двадесет години и нагоре, всичките които можеха да излязат на бой {{field-off:Bible}}</w:t>
      </w:r>
    </w:p>
    <w:p>
      <w:pPr>
        <w:pStyle w:val="Normal"/>
        <w:rPr/>
      </w:pPr>
      <w:r>
        <w:rPr/>
        <w:t>[[@Bible:Num 1:33 ]][[1:33 &gt;&gt; Num 1:33]] {{field-on:Bible}} които се изброиха от Ефремовото племе бяха четиридесет тисящи и петстотин. {{field-off:Bible}}</w:t>
      </w:r>
    </w:p>
    <w:p>
      <w:pPr>
        <w:pStyle w:val="Normal"/>
        <w:rPr/>
      </w:pPr>
      <w:r>
        <w:rPr/>
        <w:t>[[@Bible:Num 1:34 ]][[1:34 &gt;&gt; Num 1:34]] {{field-on:Bible}} Потомството на Манасиевите синове по родовете им, по отеческите им домове, според числото на имената, от двадесет години и нагоре, всичките които можеха да излязат на бой {{field-off:Bible}}</w:t>
      </w:r>
    </w:p>
    <w:p>
      <w:pPr>
        <w:pStyle w:val="Normal"/>
        <w:rPr/>
      </w:pPr>
      <w:r>
        <w:rPr/>
        <w:t>[[@Bible:Num 1:35 ]][[1:35 &gt;&gt; Num 1:35]] {{field-on:Bible}} които се изброиха от Манасиевото племе бяха тридесет и две тисящи и двесте. {{field-off:Bible}}</w:t>
      </w:r>
    </w:p>
    <w:p>
      <w:pPr>
        <w:pStyle w:val="Normal"/>
        <w:rPr/>
      </w:pPr>
      <w:r>
        <w:rPr/>
        <w:t>[[@Bible:Num 1:36 ]][[1:36 &gt;&gt; Num 1:36]] {{field-on:Bible}} Потомството на Вениаминовите синове по родовете им, по отеческите им домове, според числото на имената, от двадесет години и нагоре, всичките които можеха да излязат на бой {{field-off:Bible}}</w:t>
      </w:r>
    </w:p>
    <w:p>
      <w:pPr>
        <w:pStyle w:val="Normal"/>
        <w:rPr/>
      </w:pPr>
      <w:r>
        <w:rPr/>
        <w:t>[[@Bible:Num 1:37 ]][[1:37 &gt;&gt; Num 1:37]] {{field-on:Bible}} които се изброиха от Вениаминовото племе бяха тридесет и пет тисящи и четиристотин. {{field-off:Bible}}</w:t>
      </w:r>
    </w:p>
    <w:p>
      <w:pPr>
        <w:pStyle w:val="Normal"/>
        <w:rPr/>
      </w:pPr>
      <w:r>
        <w:rPr/>
        <w:t>[[@Bible:Num 1:38 ]][[1:38 &gt;&gt; Num 1:38]] {{field-on:Bible}} Потомството на Дановите синове по родовете им, по отеческите им домове, според числото на имената, от двадесет години и нагоре, всичките които можеха да излязат на бой {{field-off:Bible}}</w:t>
      </w:r>
    </w:p>
    <w:p>
      <w:pPr>
        <w:pStyle w:val="Normal"/>
        <w:rPr/>
      </w:pPr>
      <w:r>
        <w:rPr/>
        <w:t>[[@Bible:Num 1:39 ]][[1:39 &gt;&gt; Num 1:39]] {{field-on:Bible}} които се изброиха отДановото племе бяха шестдесет и две тисящи и седемстотин. {{field-off:Bible}}</w:t>
      </w:r>
    </w:p>
    <w:p>
      <w:pPr>
        <w:pStyle w:val="Normal"/>
        <w:rPr/>
      </w:pPr>
      <w:r>
        <w:rPr/>
        <w:t>[[@Bible:Num 1:40 ]][[1:40 &gt;&gt; Num 1:40]] {{field-on:Bible}} Потомството на Асировите синове п ородовете им, по отеческите им домове, според числото на имената, от двадесет години и нагоре, всичките които можеха да излязат на бой {{field-off:Bible}}</w:t>
      </w:r>
    </w:p>
    <w:p>
      <w:pPr>
        <w:pStyle w:val="Normal"/>
        <w:rPr/>
      </w:pPr>
      <w:r>
        <w:rPr/>
        <w:t>[[@Bible:Num 1:41 ]][[1:41 &gt;&gt; Num 1:41]] {{field-on:Bible}} които се изброиха от Асировото племе бяха четиридесет и една тисяща и петстотин. {{field-off:Bible}}</w:t>
      </w:r>
    </w:p>
    <w:p>
      <w:pPr>
        <w:pStyle w:val="Normal"/>
        <w:rPr/>
      </w:pPr>
      <w:r>
        <w:rPr/>
        <w:t>[[@Bible:Num 1:42 ]][[1:42 &gt;&gt; Num 1:42]] {{field-on:Bible}} Потомството на Нефталимовите синове по родовете им, по отеческите им домове, според числото на имената, от двадесет години и нагоре, всичките които можеха да излязат на бой {{field-off:Bible}}</w:t>
      </w:r>
    </w:p>
    <w:p>
      <w:pPr>
        <w:pStyle w:val="Normal"/>
        <w:rPr/>
      </w:pPr>
      <w:r>
        <w:rPr/>
        <w:t>[[@Bible:Num 1:43 ]][[1:43 &gt;&gt; Num 1:43]] {{field-on:Bible}} които се изброиха от Нефталимото племе бяха петдесет и три тисящи и четиристотин. {{field-off:Bible}}</w:t>
      </w:r>
    </w:p>
    <w:p>
      <w:pPr>
        <w:pStyle w:val="Normal"/>
        <w:rPr/>
      </w:pPr>
      <w:r>
        <w:rPr/>
        <w:t>[[@Bible:Num 1:44 ]][[1:44 &gt;&gt; Num 1:44]] {{field-on:Bible}} Изброените са тези които изброи Моисей, и Аарон, и Израилевите князове, дванадесет мъже: всеки един за отеческия си дом. {{field-off:Bible}}</w:t>
      </w:r>
    </w:p>
    <w:p>
      <w:pPr>
        <w:pStyle w:val="Normal"/>
        <w:rPr/>
      </w:pPr>
      <w:r>
        <w:rPr/>
        <w:t>[[@Bible:Num 1:45 ]][[1:45 &gt;&gt; Num 1:45]] {{field-on:Bible}} И всичките бяха изброени от Израилевите синове според отеческите си домове, от двадесет години и нагоре, всичките между Израиля които можеха да излязат на бой: {{field-off:Bible}}</w:t>
      </w:r>
    </w:p>
    <w:p>
      <w:pPr>
        <w:pStyle w:val="Normal"/>
        <w:rPr/>
      </w:pPr>
      <w:r>
        <w:rPr/>
        <w:t>[[@Bible:Num 1:46 ]][[1:46 &gt;&gt; Num 1:46]] {{field-on:Bible}} всичките изброени бяха шестстотин и три тисящи и петстотин и петдесет. {{field-off:Bible}}</w:t>
      </w:r>
    </w:p>
    <w:p>
      <w:pPr>
        <w:pStyle w:val="Normal"/>
        <w:rPr/>
      </w:pPr>
      <w:r>
        <w:rPr/>
        <w:t>[[@Bible:Num 1:47 ]][[1:47 &gt;&gt; Num 1:47]] {{field-on:Bible}} а Левитите според отеческото си племе не бидоха изброени помежду им, {{field-off:Bible}}</w:t>
      </w:r>
    </w:p>
    <w:p>
      <w:pPr>
        <w:pStyle w:val="Normal"/>
        <w:rPr/>
      </w:pPr>
      <w:r>
        <w:rPr/>
        <w:t>[[@Bible:Num 1:48 ]][[1:48 &gt;&gt; Num 1:48]] {{field-on:Bible}} Защото Господ беше говорил Моисею и рекъл: {{field-off:Bible}}</w:t>
      </w:r>
    </w:p>
    <w:p>
      <w:pPr>
        <w:pStyle w:val="Normal"/>
        <w:rPr/>
      </w:pPr>
      <w:r>
        <w:rPr/>
        <w:t>[[@Bible:Num 1:49 ]][[1:49 &gt;&gt; Num 1:49]] {{field-on:Bible}} Само Левийното племе да не изброиш, и изчислението им да не вземеш между Израилевите синове. {{field-off:Bible}}</w:t>
      </w:r>
    </w:p>
    <w:p>
      <w:pPr>
        <w:pStyle w:val="Normal"/>
        <w:rPr/>
      </w:pPr>
      <w:r>
        <w:rPr/>
        <w:t>[[@Bible:Num 1:50 ]][[1:50 &gt;&gt; Num 1:50]] {{field-on:Bible}} Но да определиш Левитите настоятели на скинията на свидетелството, и на всичките нейни съсъди, и на всите неща които принадлежат ней: те да носят скинията и всичките нейни съсъди, и те да й слугуват; и да имат стана си около скинията. {{field-off:Bible}}</w:t>
      </w:r>
    </w:p>
    <w:p>
      <w:pPr>
        <w:pStyle w:val="Normal"/>
        <w:rPr/>
      </w:pPr>
      <w:r>
        <w:rPr/>
        <w:t>[[@Bible:Num 1:51 ]][[1:51 &gt;&gt; Num 1:51]] {{field-on:Bible}} И когато скинията трябва да се дигне, Левитите да я снемат; и когато скинията трябва да стои, Левитите да я поставят; а който чужденец би се приближил до нея нека се умъртви. {{field-off:Bible}}</w:t>
      </w:r>
    </w:p>
    <w:p>
      <w:pPr>
        <w:pStyle w:val="Normal"/>
        <w:rPr/>
      </w:pPr>
      <w:r>
        <w:rPr/>
        <w:t>[[@Bible:Num 1:52 ]][[1:52 &gt;&gt; Num 1:52]] {{field-on:Bible}} И Израилевите синове да поставят шатрите си всеки в стана си, и всеки при хоругвата си, според воинствата си. {{field-off:Bible}}</w:t>
      </w:r>
    </w:p>
    <w:p>
      <w:pPr>
        <w:pStyle w:val="Normal"/>
        <w:rPr/>
      </w:pPr>
      <w:r>
        <w:rPr/>
        <w:t>[[@Bible:Num 1:53 ]][[1:53 &gt;&gt; Num 1:53]] {{field-on:Bible}} А Левитите да поставят шатрите си около скинията на свидетелството, за да няма гняв върху събранието на Израилевите синове; и Левитите да пазят стражата на скинията на свидетелството. {{field-off:Bible}}</w:t>
      </w:r>
    </w:p>
    <w:p>
      <w:pPr>
        <w:pStyle w:val="Normal"/>
        <w:rPr/>
      </w:pPr>
      <w:r>
        <w:rPr/>
        <w:t>[[@Bible:Num 1:54 ]][[1:54 &gt;&gt; Num 1:54]] {{field-on:Bible}} И направиха Израилевите синове по всичко което заповяда Господ Моисею: така направиха. {{field-off:Bible}}</w:t>
      </w:r>
    </w:p>
    <w:p>
      <w:pPr>
        <w:pStyle w:val="Heading2"/>
        <w:rPr/>
      </w:pPr>
      <w:r>
        <w:rPr/>
        <w:t>Глава 2</w:t>
      </w:r>
    </w:p>
    <w:p>
      <w:pPr>
        <w:pStyle w:val="Normal"/>
        <w:rPr/>
      </w:pPr>
      <w:r>
        <w:rPr/>
        <w:t>[[@Bible:Num 2:1 ]][[2:1 &gt;&gt; Num 2:1]] {{field-on:Bible}} И говори Господ Моисею и Аарону и рече: {{field-off:Bible}}</w:t>
      </w:r>
    </w:p>
    <w:p>
      <w:pPr>
        <w:pStyle w:val="Normal"/>
        <w:rPr/>
      </w:pPr>
      <w:r>
        <w:rPr/>
        <w:t>[[@Bible:Num 2:2 ]][[2:2 &gt;&gt; Num 2:2]] {{field-on:Bible}} Нека поставят шатрите си Израилевите синове, всеки при хоругвата си, с знаковете на отеческия си дом: срещу скинията на събранието да поставят шатрите си наоколо. {{field-off:Bible}}</w:t>
      </w:r>
    </w:p>
    <w:p>
      <w:pPr>
        <w:pStyle w:val="Normal"/>
        <w:rPr/>
      </w:pPr>
      <w:r>
        <w:rPr/>
        <w:t>[[@Bible:Num 2:3 ]][[2:3 &gt;&gt; Num 2:3]] {{field-on:Bible}} И които поставят шатрите си напред към изток да бъдат от хоругвата на Юдиния стан според пълковете си; и княз на Юдините синове да бъде Наасон Аминадавовий син. {{field-off:Bible}}</w:t>
      </w:r>
    </w:p>
    <w:p>
      <w:pPr>
        <w:pStyle w:val="Normal"/>
        <w:rPr/>
      </w:pPr>
      <w:r>
        <w:rPr/>
        <w:t>[[@Bible:Num 2:4 ]][[2:4 &gt;&gt; Num 2:4]] {{field-on:Bible}} И воинството му и изброените от тях бяха седемдесет и четири тисящи и шестстотин. {{field-off:Bible}}</w:t>
      </w:r>
    </w:p>
    <w:p>
      <w:pPr>
        <w:pStyle w:val="Normal"/>
        <w:rPr/>
      </w:pPr>
      <w:r>
        <w:rPr/>
        <w:t>[[@Bible:Num 2:5 ]][[2:5 &gt;&gt; Num 2:5]] {{field-on:Bible}} И до него ще поставят шатрите си Исахаровото племе; и княз на Исахаровите синове да бъде Натанаил Суаровий син. {{field-off:Bible}}</w:t>
      </w:r>
    </w:p>
    <w:p>
      <w:pPr>
        <w:pStyle w:val="Normal"/>
        <w:rPr/>
      </w:pPr>
      <w:r>
        <w:rPr/>
        <w:t>[[@Bible:Num 2:6 ]][[2:6 &gt;&gt; Num 2:6]] {{field-on:Bible}} А неговото воинство и изброените от тях бяха петдесет и четири тисящи и четиристотин. {{field-off:Bible}}</w:t>
      </w:r>
    </w:p>
    <w:p>
      <w:pPr>
        <w:pStyle w:val="Normal"/>
        <w:rPr/>
      </w:pPr>
      <w:r>
        <w:rPr/>
        <w:t>[[@Bible:Num 2:7 ]][[2:7 &gt;&gt; Num 2:7]] {{field-on:Bible}} След него Завулоновото племе; и княз на Завулоновите синове да бъде Елиав синът Хелонов. {{field-off:Bible}}</w:t>
      </w:r>
    </w:p>
    <w:p>
      <w:pPr>
        <w:pStyle w:val="Normal"/>
        <w:rPr/>
      </w:pPr>
      <w:r>
        <w:rPr/>
        <w:t>[[@Bible:Num 2:8 ]][[2:8 &gt;&gt; Num 2:8]] {{field-on:Bible}} И неговото воинство и изброените от тях бяха петдесет и седем тисящи и четиристотин. {{field-off:Bible}}</w:t>
      </w:r>
    </w:p>
    <w:p>
      <w:pPr>
        <w:pStyle w:val="Normal"/>
        <w:rPr/>
      </w:pPr>
      <w:r>
        <w:rPr/>
        <w:t>[[@Bible:Num 2:9 ]][[2:9 &gt;&gt; Num 2:9]] {{field-on:Bible}} Всичките които се изброиха в стана Юдин бяха сто и осемдесет и шест тисящи и четиристостотин според пълковете си. Те да се дигат първи. {{field-off:Bible}}</w:t>
      </w:r>
    </w:p>
    <w:p>
      <w:pPr>
        <w:pStyle w:val="Normal"/>
        <w:rPr/>
      </w:pPr>
      <w:r>
        <w:rPr/>
        <w:t>[[@Bible:Num 2:10 ]][[2:10 &gt;&gt; Num 2:10]] {{field-on:Bible}} Към пладне да бъде хоругвата на Рувимовия стан според пълковете им; и княз на Рувимовите синове да бъде Елисур Седиуровий син. {{field-off:Bible}}</w:t>
      </w:r>
    </w:p>
    <w:p>
      <w:pPr>
        <w:pStyle w:val="Normal"/>
        <w:rPr/>
      </w:pPr>
      <w:r>
        <w:rPr/>
        <w:t>[[@Bible:Num 2:11 ]][[2:11 &gt;&gt; Num 2:11]] {{field-on:Bible}} А неговото воинство и изброените от тях бяха четиридесет и шест тисящи и петстотин. {{field-off:Bible}}</w:t>
      </w:r>
    </w:p>
    <w:p>
      <w:pPr>
        <w:pStyle w:val="Normal"/>
        <w:rPr/>
      </w:pPr>
      <w:r>
        <w:rPr/>
        <w:t>[[@Bible:Num 2:12 ]][[2:12 &gt;&gt; Num 2:12]] {{field-on:Bible}} И до него да поставят шатрите си Симеоновото племе; и княз на Симеоновите синове да бъде Селумнил Сурисадаевий син. {{field-off:Bible}}</w:t>
      </w:r>
    </w:p>
    <w:p>
      <w:pPr>
        <w:pStyle w:val="Normal"/>
        <w:rPr/>
      </w:pPr>
      <w:r>
        <w:rPr/>
        <w:t>[[@Bible:Num 2:13 ]][[2:13 &gt;&gt; Num 2:13]] {{field-on:Bible}} (А неговото воинство и изброените от тях бяха петдесет и девет тисящи и триста.) {{field-off:Bible}}</w:t>
      </w:r>
    </w:p>
    <w:p>
      <w:pPr>
        <w:pStyle w:val="Normal"/>
        <w:rPr/>
      </w:pPr>
      <w:r>
        <w:rPr/>
        <w:t>[[@Bible:Num 2:14 ]][[2:14 &gt;&gt; Num 2:14]] {{field-on:Bible}} После Гадовото племе; и княз на Гадовите синове да бъде Елиасаф Деуиловий син. {{field-off:Bible}}</w:t>
      </w:r>
    </w:p>
    <w:p>
      <w:pPr>
        <w:pStyle w:val="Normal"/>
        <w:rPr/>
      </w:pPr>
      <w:r>
        <w:rPr/>
        <w:t>[[@Bible:Num 2:15 ]][[2:15 &gt;&gt; Num 2:15]] {{field-on:Bible}} (А неговото воинство и изброените от тях бяха четиридесет и пет тисящи и шестстотин и петдесет. {{field-off:Bible}}</w:t>
      </w:r>
    </w:p>
    <w:p>
      <w:pPr>
        <w:pStyle w:val="Normal"/>
        <w:rPr/>
      </w:pPr>
      <w:r>
        <w:rPr/>
        <w:t>[[@Bible:Num 2:16 ]][[2:16 &gt;&gt; Num 2:16]] {{field-on:Bible}} Всичките които се изброиха в Рувимовия стан бяха сто и петдесет и една тисяща и четиристотин и петдесет според пълковете си:) Те да се дигат втори. {{field-off:Bible}}</w:t>
      </w:r>
    </w:p>
    <w:p>
      <w:pPr>
        <w:pStyle w:val="Normal"/>
        <w:rPr/>
      </w:pPr>
      <w:r>
        <w:rPr/>
        <w:t>[[@Bible:Num 2:17 ]][[2:17 &gt;&gt; Num 2:17]] {{field-on:Bible}} После да се дига скинията на събранието, станът на Левитите всред становете: както са поставили шатрите си така да се дигат, всеки в рода си при хоругвата си. {{field-off:Bible}}</w:t>
      </w:r>
    </w:p>
    <w:p>
      <w:pPr>
        <w:pStyle w:val="Normal"/>
        <w:rPr/>
      </w:pPr>
      <w:r>
        <w:rPr/>
        <w:t>[[@Bible:Num 2:18 ]][[2:18 &gt;&gt; Num 2:18]] {{field-on:Bible}} Към запад да бъде хоругвата на Ефремовия стан според пълковете им; и княз на Ефремовите синове да бъде Елисама Амиудовий син. {{field-off:Bible}}</w:t>
      </w:r>
    </w:p>
    <w:p>
      <w:pPr>
        <w:pStyle w:val="Normal"/>
        <w:rPr/>
      </w:pPr>
      <w:r>
        <w:rPr/>
        <w:t>[[@Bible:Num 2:19 ]][[2:19 &gt;&gt; Num 2:19]] {{field-on:Bible}} (А неговото воинство и изброените от тях бяха четиридесет тисящи и петстотин.) {{field-off:Bible}}</w:t>
      </w:r>
    </w:p>
    <w:p>
      <w:pPr>
        <w:pStyle w:val="Normal"/>
        <w:rPr/>
      </w:pPr>
      <w:r>
        <w:rPr/>
        <w:t>[[@Bible:Num 2:20 ]][[2:20 &gt;&gt; Num 2:20]] {{field-on:Bible}} И до него Манасиевото племе; и княз на Манасиевите синове да бъде Гамалиил Федасуровий син. {{field-off:Bible}}</w:t>
      </w:r>
    </w:p>
    <w:p>
      <w:pPr>
        <w:pStyle w:val="Normal"/>
        <w:rPr/>
      </w:pPr>
      <w:r>
        <w:rPr/>
        <w:t>[[@Bible:Num 2:21 ]][[2:21 &gt;&gt; Num 2:21]] {{field-on:Bible}} А неговото воинство и изброените от тях бяха тридесет и две тисящи и двесте.) {{field-off:Bible}}</w:t>
      </w:r>
    </w:p>
    <w:p>
      <w:pPr>
        <w:pStyle w:val="Normal"/>
        <w:rPr/>
      </w:pPr>
      <w:r>
        <w:rPr/>
        <w:t>[[@Bible:Num 2:22 ]][[2:22 &gt;&gt; Num 2:22]] {{field-on:Bible}} После Вениаминовото племе; и княз на Вениаминовите синове да бъде Авидан Гедеониевий син. {{field-off:Bible}}</w:t>
      </w:r>
    </w:p>
    <w:p>
      <w:pPr>
        <w:pStyle w:val="Normal"/>
        <w:rPr/>
      </w:pPr>
      <w:r>
        <w:rPr/>
        <w:t>[[@Bible:Num 2:23 ]][[2:23 &gt;&gt; Num 2:23]] {{field-on:Bible}} А неговото воинство и изброените от тях бяха тридесет и пет тисящи и четиристотин. {{field-off:Bible}}</w:t>
      </w:r>
    </w:p>
    <w:p>
      <w:pPr>
        <w:pStyle w:val="Normal"/>
        <w:rPr/>
      </w:pPr>
      <w:r>
        <w:rPr/>
        <w:t>[[@Bible:Num 2:24 ]][[2:24 &gt;&gt; Num 2:24]] {{field-on:Bible}} Всичките които се изброиха в Ефремовия стан бяха сто и осем тисящи и сто според пълковете си. Те да се дигат трети. {{field-off:Bible}}</w:t>
      </w:r>
    </w:p>
    <w:p>
      <w:pPr>
        <w:pStyle w:val="Normal"/>
        <w:rPr/>
      </w:pPr>
      <w:r>
        <w:rPr/>
        <w:t>[[@Bible:Num 2:25 ]][[2:25 &gt;&gt; Num 2:25]] {{field-on:Bible}} Към север да бъде хоругвата на Дановия стан според пълковете им; и княз на Дановите синове да бъде Ахиезер Амисадаевий син. {{field-off:Bible}}</w:t>
      </w:r>
    </w:p>
    <w:p>
      <w:pPr>
        <w:pStyle w:val="Normal"/>
        <w:rPr/>
      </w:pPr>
      <w:r>
        <w:rPr/>
        <w:t>[[@Bible:Num 2:26 ]][[2:26 &gt;&gt; Num 2:26]] {{field-on:Bible}} А неговото воинство и изброените от тях бяха шестдесет и две тисящи и седемстотин. {{field-off:Bible}}</w:t>
      </w:r>
    </w:p>
    <w:p>
      <w:pPr>
        <w:pStyle w:val="Normal"/>
        <w:rPr/>
      </w:pPr>
      <w:r>
        <w:rPr/>
        <w:t>[[@Bible:Num 2:27 ]][[2:27 &gt;&gt; Num 2:27]] {{field-on:Bible}} И до него да поставят шатрите си Асировото племе; и княз на Асировите синове да бъде Фагеил Охрановий син. {{field-off:Bible}}</w:t>
      </w:r>
    </w:p>
    <w:p>
      <w:pPr>
        <w:pStyle w:val="Normal"/>
        <w:rPr/>
      </w:pPr>
      <w:r>
        <w:rPr/>
        <w:t>[[@Bible:Num 2:28 ]][[2:28 &gt;&gt; Num 2:28]] {{field-on:Bible}} (А неговото воинство и изброените от тях бяха четиридесет и една тисяща и петстотин.) {{field-off:Bible}}</w:t>
      </w:r>
    </w:p>
    <w:p>
      <w:pPr>
        <w:pStyle w:val="Normal"/>
        <w:rPr/>
      </w:pPr>
      <w:r>
        <w:rPr/>
        <w:t>[[@Bible:Num 2:29 ]][[2:29 &gt;&gt; Num 2:29]] {{field-on:Bible}} После Нефталимото племе; и княз на Нефталимовите синове да бъде Ахирей Енановий син. {{field-off:Bible}}</w:t>
      </w:r>
    </w:p>
    <w:p>
      <w:pPr>
        <w:pStyle w:val="Normal"/>
        <w:rPr/>
      </w:pPr>
      <w:r>
        <w:rPr/>
        <w:t>[[@Bible:Num 2:30 ]][[2:30 &gt;&gt; Num 2:30]] {{field-on:Bible}} А неговото воинство и изброените от тях бяха петдесет и три тисящи и четиристотин. {{field-off:Bible}}</w:t>
      </w:r>
    </w:p>
    <w:p>
      <w:pPr>
        <w:pStyle w:val="Normal"/>
        <w:rPr/>
      </w:pPr>
      <w:r>
        <w:rPr/>
        <w:t>[[@Bible:Num 2:31 ]][[2:31 &gt;&gt; Num 2:31]] {{field-on:Bible}} Всичките които се изброиха в Дановия стан бяха сто и петдесет и седем тисящи и шестстотин. Те да се дигат последни при хоругвите си. {{field-off:Bible}}</w:t>
      </w:r>
    </w:p>
    <w:p>
      <w:pPr>
        <w:pStyle w:val="Normal"/>
        <w:rPr/>
      </w:pPr>
      <w:r>
        <w:rPr/>
        <w:t>[[@Bible:Num 2:32 ]][[2:32 &gt;&gt; Num 2:32]] {{field-on:Bible}} Тези са изброените от Израилевите синове по отеческите си домове: всичките които се изброиха в становете по пълковете си бяха шестстотин и три тисящи и петстотин и петдесет. {{field-off:Bible}}</w:t>
      </w:r>
    </w:p>
    <w:p>
      <w:pPr>
        <w:pStyle w:val="Normal"/>
        <w:rPr/>
      </w:pPr>
      <w:r>
        <w:rPr/>
        <w:t>[[@Bible:Num 2:33 ]][[2:33 &gt;&gt; Num 2:33]] {{field-on:Bible}} А Левитите не се изброиха между Израилевите синове, както заповяда Господ Моисею. {{field-off:Bible}}</w:t>
      </w:r>
    </w:p>
    <w:p>
      <w:pPr>
        <w:pStyle w:val="Normal"/>
        <w:rPr/>
      </w:pPr>
      <w:r>
        <w:rPr/>
        <w:t>[[@Bible:Num 2:34 ]][[2:34 &gt;&gt; Num 2:34]] {{field-on:Bible}} И направиха Израилевите синове по всичко що заповяда Господ Моисею: така поставиха шатрите си по хоругвите си, така се и дигаха, всеки според родовете си по отеческите си домове. {{field-off:Bible}}</w:t>
      </w:r>
    </w:p>
    <w:p>
      <w:pPr>
        <w:pStyle w:val="Heading2"/>
        <w:rPr/>
      </w:pPr>
      <w:r>
        <w:rPr/>
        <w:t>Глава 3</w:t>
      </w:r>
    </w:p>
    <w:p>
      <w:pPr>
        <w:pStyle w:val="Normal"/>
        <w:rPr/>
      </w:pPr>
      <w:r>
        <w:rPr/>
        <w:t>[[@Bible:Num 3:1 ]][[3:1 &gt;&gt; Num 3:1]] {{field-on:Bible}} И тези са родословията на Аарона и Моисея в който ден говори Господ Моисею на Синайската гора. {{field-off:Bible}}</w:t>
      </w:r>
    </w:p>
    <w:p>
      <w:pPr>
        <w:pStyle w:val="Normal"/>
        <w:rPr/>
      </w:pPr>
      <w:r>
        <w:rPr/>
        <w:t>[[@Bible:Num 3:2 ]][[3:2 &gt;&gt; Num 3:2]] {{field-on:Bible}} И тези са имената на Аароновите синове: Надав първородният му, и Авиуд, Елеазар, и Итамар. {{field-off:Bible}}</w:t>
      </w:r>
    </w:p>
    <w:p>
      <w:pPr>
        <w:pStyle w:val="Normal"/>
        <w:rPr/>
      </w:pPr>
      <w:r>
        <w:rPr/>
        <w:t>[[@Bible:Num 3:3 ]][[3:3 &gt;&gt; Num 3:3]] {{field-on:Bible}} Тези са имената на Аароновите синове, помазаните свещеници, които се посветиха за да свещенствуват. {{field-off:Bible}}</w:t>
      </w:r>
    </w:p>
    <w:p>
      <w:pPr>
        <w:pStyle w:val="Normal"/>
        <w:rPr/>
      </w:pPr>
      <w:r>
        <w:rPr/>
        <w:t>[[@Bible:Num 3:4 ]][[3:4 &gt;&gt; Num 3:4]] {{field-on:Bible}} И умряха Надав и Авиуд пред Господа като приносяха чужд огън пред Господа в Синайската пустиня, и чада нямаха; и свещенствуваха Елеазар и Итамар пред лицето на баща си Аарона. {{field-off:Bible}}</w:t>
      </w:r>
    </w:p>
    <w:p>
      <w:pPr>
        <w:pStyle w:val="Normal"/>
        <w:rPr/>
      </w:pPr>
      <w:r>
        <w:rPr/>
        <w:t>[[@Bible:Num 3:5 ]][[3:5 &gt;&gt; Num 3:5]] {{field-on:Bible}} И говори Господ Моисею и рече: {{field-off:Bible}}</w:t>
      </w:r>
    </w:p>
    <w:p>
      <w:pPr>
        <w:pStyle w:val="Normal"/>
        <w:rPr/>
      </w:pPr>
      <w:r>
        <w:rPr/>
        <w:t>[[@Bible:Num 3:6 ]][[3:6 &gt;&gt; Num 3:6]] {{field-on:Bible}} Приведи Левиевото племе, и представи ги пред Аарона свещеника за да му слугуват. {{field-off:Bible}}</w:t>
      </w:r>
    </w:p>
    <w:p>
      <w:pPr>
        <w:pStyle w:val="Normal"/>
        <w:rPr/>
      </w:pPr>
      <w:r>
        <w:rPr/>
        <w:t>[[@Bible:Num 3:7 ]][[3:7 &gt;&gt; Num 3:7]] {{field-on:Bible}} И да пазят стража за него, и стража за всичкото събрание пред скинията на събранието, и да слугуват на скинията. {{field-off:Bible}}</w:t>
      </w:r>
    </w:p>
    <w:p>
      <w:pPr>
        <w:pStyle w:val="Normal"/>
        <w:rPr/>
      </w:pPr>
      <w:r>
        <w:rPr/>
        <w:t>[[@Bible:Num 3:8 ]][[3:8 &gt;&gt; Num 3:8]] {{field-on:Bible}} И да пазят всичките съсъди в скинията на събранието, и стражата на Израилевите синове, и да слугуват в скинията. {{field-off:Bible}}</w:t>
      </w:r>
    </w:p>
    <w:p>
      <w:pPr>
        <w:pStyle w:val="Normal"/>
        <w:rPr/>
      </w:pPr>
      <w:r>
        <w:rPr/>
        <w:t>[[@Bible:Num 3:9 ]][[3:9 &gt;&gt; Num 3:9]] {{field-on:Bible}} И да дадеш Левитите на Аарона и на синовете му: те му са дадени дар от Израилевите синове. {{field-off:Bible}}</w:t>
      </w:r>
    </w:p>
    <w:p>
      <w:pPr>
        <w:pStyle w:val="Normal"/>
        <w:rPr/>
      </w:pPr>
      <w:r>
        <w:rPr/>
        <w:t>[[@Bible:Num 3:10 ]][[3:10 &gt;&gt; Num 3:10]] {{field-on:Bible}} А Аарона и синовете му да поставиш за да вършат делата на свещеничеството си; а който чужд би приближил да се умъртви. {{field-off:Bible}}</w:t>
      </w:r>
    </w:p>
    <w:p>
      <w:pPr>
        <w:pStyle w:val="Normal"/>
        <w:rPr/>
      </w:pPr>
      <w:r>
        <w:rPr/>
        <w:t>[[@Bible:Num 3:11 ]][[3:11 &gt;&gt; Num 3:11]] {{field-on:Bible}} И говори Господ Моисею и рече: {{field-off:Bible}}</w:t>
      </w:r>
    </w:p>
    <w:p>
      <w:pPr>
        <w:pStyle w:val="Normal"/>
        <w:rPr/>
      </w:pPr>
      <w:r>
        <w:rPr/>
        <w:t>[[@Bible:Num 3:12 ]][[3:12 &gt;&gt; Num 3:12]] {{field-on:Bible}} Ето, аз взех Левитите отсред Израилевите синове вместо всеки първороден от Израилевите синове който отваря ложесна, и Левитите ще бъдат мои. {{field-off:Bible}}</w:t>
      </w:r>
    </w:p>
    <w:p>
      <w:pPr>
        <w:pStyle w:val="Normal"/>
        <w:rPr/>
      </w:pPr>
      <w:r>
        <w:rPr/>
        <w:t>[[@Bible:Num 3:13 ]][[3:13 &gt;&gt; Num 3:13]] {{field-on:Bible}} Защото всяко първородно е мое в денят когато поразих всяко първородно в Египетската земя аз осветих за себе си всяко първородно в Израиля, от человек до скот: мои ще бъдат. Аз съм Иеова. {{field-off:Bible}}</w:t>
      </w:r>
    </w:p>
    <w:p>
      <w:pPr>
        <w:pStyle w:val="Normal"/>
        <w:rPr/>
      </w:pPr>
      <w:r>
        <w:rPr/>
        <w:t>[[@Bible:Num 3:14 ]][[3:14 &gt;&gt; Num 3:14]] {{field-on:Bible}} И говори Господ Моисею в Синайската пустиня и рече: {{field-off:Bible}}</w:t>
      </w:r>
    </w:p>
    <w:p>
      <w:pPr>
        <w:pStyle w:val="Normal"/>
        <w:rPr/>
      </w:pPr>
      <w:r>
        <w:rPr/>
        <w:t>[[@Bible:Num 3:15 ]][[3:15 &gt;&gt; Num 3:15]] {{field-on:Bible}} Изброй Левиевите синове според отеческите им домове по родовете им: всичките мъжки от един месец и нагоре да ги изброиш. {{field-off:Bible}}</w:t>
      </w:r>
    </w:p>
    <w:p>
      <w:pPr>
        <w:pStyle w:val="Normal"/>
        <w:rPr/>
      </w:pPr>
      <w:r>
        <w:rPr/>
        <w:t>[[@Bible:Num 3:16 ]][[3:16 &gt;&gt; Num 3:16]] {{field-on:Bible}} И изброи ги Моисей според словото Господне, както му биде заповядано. {{field-off:Bible}}</w:t>
      </w:r>
    </w:p>
    <w:p>
      <w:pPr>
        <w:pStyle w:val="Normal"/>
        <w:rPr/>
      </w:pPr>
      <w:r>
        <w:rPr/>
        <w:t>[[@Bible:Num 3:17 ]][[3:17 &gt;&gt; Num 3:17]] {{field-on:Bible}} А Левиевите синове по имената си бяха тези: Гирсон, и Каат, и Мерарий. {{field-off:Bible}}</w:t>
      </w:r>
    </w:p>
    <w:p>
      <w:pPr>
        <w:pStyle w:val="Normal"/>
        <w:rPr/>
      </w:pPr>
      <w:r>
        <w:rPr/>
        <w:t>[[@Bible:Num 3:18 ]][[3:18 &gt;&gt; Num 3:18]] {{field-on:Bible}} И тези бяха имената на Гирсоновите синове по родовете им: Ливний и Семей; {{field-off:Bible}}</w:t>
      </w:r>
    </w:p>
    <w:p>
      <w:pPr>
        <w:pStyle w:val="Normal"/>
        <w:rPr/>
      </w:pPr>
      <w:r>
        <w:rPr/>
        <w:t>[[@Bible:Num 3:19 ]][[3:19 &gt;&gt; Num 3:19]] {{field-on:Bible}} и Каатовите синове по родовете им: Амрам, и Исаар, Хеврон, и Озиил; {{field-off:Bible}}</w:t>
      </w:r>
    </w:p>
    <w:p>
      <w:pPr>
        <w:pStyle w:val="Normal"/>
        <w:rPr/>
      </w:pPr>
      <w:r>
        <w:rPr/>
        <w:t>[[@Bible:Num 3:20 ]][[3:20 &gt;&gt; Num 3:20]] {{field-on:Bible}} и Мерариевите синове по родовете им; Маалий и Мусий. Тези са родовете на Левитите според отеческите им домове. {{field-off:Bible}}</w:t>
      </w:r>
    </w:p>
    <w:p>
      <w:pPr>
        <w:pStyle w:val="Normal"/>
        <w:rPr/>
      </w:pPr>
      <w:r>
        <w:rPr/>
        <w:t>[[@Bible:Num 3:21 ]][[3:21 &gt;&gt; Num 3:21]] {{field-on:Bible}} От Гирсона беше родът Ливниев и родът Семеев: тези са родовете на Гирсоновците. {{field-off:Bible}}</w:t>
      </w:r>
    </w:p>
    <w:p>
      <w:pPr>
        <w:pStyle w:val="Normal"/>
        <w:rPr/>
      </w:pPr>
      <w:r>
        <w:rPr/>
        <w:t>[[@Bible:Num 3:22 ]][[3:22 &gt;&gt; Num 3:22]] {{field-on:Bible}} Изброените от тях, по числото на всичките мъжки от един месец и нагоре които се изброиха от тях, бяха седем тисящи и петстотин. {{field-off:Bible}}</w:t>
      </w:r>
    </w:p>
    <w:p>
      <w:pPr>
        <w:pStyle w:val="Normal"/>
        <w:rPr/>
      </w:pPr>
      <w:r>
        <w:rPr/>
        <w:t>[[@Bible:Num 3:23 ]][[3:23 &gt;&gt; Num 3:23]] {{field-on:Bible}} Родовете на Гирсоновците да поставят шатрите си зад скинията към запад. {{field-off:Bible}}</w:t>
      </w:r>
    </w:p>
    <w:p>
      <w:pPr>
        <w:pStyle w:val="Normal"/>
        <w:rPr/>
      </w:pPr>
      <w:r>
        <w:rPr/>
        <w:t>[[@Bible:Num 3:24 ]][[3:24 &gt;&gt; Num 3:24]] {{field-on:Bible}} И князът на отеческия дом на Гирсоновците да бъде Елиасаф Лаиловий син. {{field-off:Bible}}</w:t>
      </w:r>
    </w:p>
    <w:p>
      <w:pPr>
        <w:pStyle w:val="Normal"/>
        <w:rPr/>
      </w:pPr>
      <w:r>
        <w:rPr/>
        <w:t>[[@Bible:Num 3:25 ]][[3:25 &gt;&gt; Num 3:25]] {{field-on:Bible}} И под пазене на Гирсоновите синове в скинията на събранието да бъде скинията, и шатърът, покровът му, и дверният закров на скинията на събранието, {{field-off:Bible}}</w:t>
      </w:r>
    </w:p>
    <w:p>
      <w:pPr>
        <w:pStyle w:val="Normal"/>
        <w:rPr/>
      </w:pPr>
      <w:r>
        <w:rPr/>
        <w:t>[[@Bible:Num 3:26 ]][[3:26 &gt;&gt; Num 3:26]] {{field-on:Bible}} и дворните привеси, и дверният закров на двора който е около скинията и олтаря, и въжата му за всичката му служба {{field-off:Bible}}</w:t>
      </w:r>
    </w:p>
    <w:p>
      <w:pPr>
        <w:pStyle w:val="Normal"/>
        <w:rPr/>
      </w:pPr>
      <w:r>
        <w:rPr/>
        <w:t>[[@Bible:Num 3:27 ]][[3:27 &gt;&gt; Num 3:27]] {{field-on:Bible}} и от Каата беше родът на Амрамовците, и родът на Исааровците, и родът на Хевроновците, и родът на Озииловците: тези са родовете на Каатовците. {{field-off:Bible}}</w:t>
      </w:r>
    </w:p>
    <w:p>
      <w:pPr>
        <w:pStyle w:val="Normal"/>
        <w:rPr/>
      </w:pPr>
      <w:r>
        <w:rPr/>
        <w:t>[[@Bible:Num 3:28 ]][[3:28 &gt;&gt; Num 3:28]] {{field-on:Bible}} Всичките мъжки от един месец и нагоре бяха числом осем тисящи и шестстотин, които имаха стражата на светилището. {{field-off:Bible}}</w:t>
      </w:r>
    </w:p>
    <w:p>
      <w:pPr>
        <w:pStyle w:val="Normal"/>
        <w:rPr/>
      </w:pPr>
      <w:r>
        <w:rPr/>
        <w:t>[[@Bible:Num 3:29 ]][[3:29 &gt;&gt; Num 3:29]] {{field-on:Bible}} Родовете на Каатовите синове да поставят шатрите си от страната на скинията към юг. {{field-off:Bible}}</w:t>
      </w:r>
    </w:p>
    <w:p>
      <w:pPr>
        <w:pStyle w:val="Normal"/>
        <w:rPr/>
      </w:pPr>
      <w:r>
        <w:rPr/>
        <w:t>[[@Bible:Num 3:30 ]][[3:30 &gt;&gt; Num 3:30]] {{field-on:Bible}} И княз на отеческия дом от родовете на Каатовците да бъде Елисафан Озииловия син. {{field-off:Bible}}</w:t>
      </w:r>
    </w:p>
    <w:p>
      <w:pPr>
        <w:pStyle w:val="Normal"/>
        <w:rPr/>
      </w:pPr>
      <w:r>
        <w:rPr/>
        <w:t>[[@Bible:Num 3:31 ]][[3:31 &gt;&gt; Num 3:31]] {{field-on:Bible}} И под тяхно пазене да бъде ковчегът, и трапезата, и светилникът, и олтарите, и съсъдите на светилището с които служат, и закровът, и всичко което принадлежи на службата му {{field-off:Bible}}</w:t>
      </w:r>
    </w:p>
    <w:p>
      <w:pPr>
        <w:pStyle w:val="Normal"/>
        <w:rPr/>
      </w:pPr>
      <w:r>
        <w:rPr/>
        <w:t>[[@Bible:Num 3:32 ]][[3:32 &gt;&gt; Num 3:32]] {{field-on:Bible}} И Елиазар синът на Аарона свещеника да бъде началник над Левитските началници, който да има настоятелството над онези които пазят стража на светилището. {{field-off:Bible}}</w:t>
      </w:r>
    </w:p>
    <w:p>
      <w:pPr>
        <w:pStyle w:val="Normal"/>
        <w:rPr/>
      </w:pPr>
      <w:r>
        <w:rPr/>
        <w:t>[[@Bible:Num 3:33 ]][[3:33 &gt;&gt; Num 3:33]] {{field-on:Bible}} От Мерария беше родът на Маалиевицете и родът на Мусиевците: тези са родовете Мерариеви. {{field-off:Bible}}</w:t>
      </w:r>
    </w:p>
    <w:p>
      <w:pPr>
        <w:pStyle w:val="Normal"/>
        <w:rPr/>
      </w:pPr>
      <w:r>
        <w:rPr/>
        <w:t>[[@Bible:Num 3:34 ]][[3:34 &gt;&gt; Num 3:34]] {{field-on:Bible}} И които от тях се изброиха, по числото на всичките мъжки от един месец и нагоре, бяха шест тисящи и двесте. {{field-off:Bible}}</w:t>
      </w:r>
    </w:p>
    <w:p>
      <w:pPr>
        <w:pStyle w:val="Normal"/>
        <w:rPr/>
      </w:pPr>
      <w:r>
        <w:rPr/>
        <w:t>[[@Bible:Num 3:35 ]][[3:35 &gt;&gt; Num 3:35]] {{field-on:Bible}} И княз на отеческия дом от родовете на Мерариевците да бъде Суриил Авихаиловий син. Те да поставят шатрите си в страната на скинията към север. {{field-off:Bible}}</w:t>
      </w:r>
    </w:p>
    <w:p>
      <w:pPr>
        <w:pStyle w:val="Normal"/>
        <w:rPr/>
      </w:pPr>
      <w:r>
        <w:rPr/>
        <w:t>[[@Bible:Num 3:36 ]][[3:36 &gt;&gt; Num 3:36]] {{field-on:Bible}} И под настоятелството на стражата от Мерариевите синове да бъдат дъските на скинията, и вереите й, и стълповете й, и подложките й, и всичките й съсъди, и всичко което принадлежи на службата й, {{field-off:Bible}}</w:t>
      </w:r>
    </w:p>
    <w:p>
      <w:pPr>
        <w:pStyle w:val="Normal"/>
        <w:rPr/>
      </w:pPr>
      <w:r>
        <w:rPr/>
        <w:t>[[@Bible:Num 3:37 ]][[3:37 &gt;&gt; Num 3:37]] {{field-on:Bible}} и стълповете на двора изоколо, и подложките им, и колете им, и въжата им. {{field-off:Bible}}</w:t>
      </w:r>
    </w:p>
    <w:p>
      <w:pPr>
        <w:pStyle w:val="Normal"/>
        <w:rPr/>
      </w:pPr>
      <w:r>
        <w:rPr/>
        <w:t>[[@Bible:Num 3:38 ]][[3:38 &gt;&gt; Num 3:38]] {{field-on:Bible}} И тези които ще поставят шатрите си пред лицето на скинията към изток, пред шатъра на събранието към изток, да бъдат Моисей и Аарон и синовете му, и те да пазят стража на светилището за стража от Израилевите синове, и който чужд би приближил да се умъртви. {{field-off:Bible}}</w:t>
      </w:r>
    </w:p>
    <w:p>
      <w:pPr>
        <w:pStyle w:val="Normal"/>
        <w:rPr/>
      </w:pPr>
      <w:r>
        <w:rPr/>
        <w:t>[[@Bible:Num 3:39 ]][[3:39 &gt;&gt; Num 3:39]] {{field-on:Bible}} Всичките които се изброиха от Левитите, които изброиха Мойсей и Аарон с повелението Господне по родовете им, всичките мъжки от един месец и нагоре, бяха двадесет и две тисящи. {{field-off:Bible}}</w:t>
      </w:r>
    </w:p>
    <w:p>
      <w:pPr>
        <w:pStyle w:val="Normal"/>
        <w:rPr/>
      </w:pPr>
      <w:r>
        <w:rPr/>
        <w:t>[[@Bible:Num 3:40 ]][[3:40 &gt;&gt; Num 3:40]] {{field-on:Bible}} И рече Господ Мойсею: Изброй всичките първородни мъжки от Израилевите синове от един месец и нагоре, и вземи числото на имената им {{field-off:Bible}}</w:t>
      </w:r>
    </w:p>
    <w:p>
      <w:pPr>
        <w:pStyle w:val="Normal"/>
        <w:rPr/>
      </w:pPr>
      <w:r>
        <w:rPr/>
        <w:t>[[@Bible:Num 3:41 ]][[3:41 &gt;&gt; Num 3:41]] {{field-on:Bible}} И да вземеш Левитите за мене (аз съм Господ) вместо всичките първородни от Израилевите синове, и скотовете на Левитите вместо всичките първородни от скотовете на Израилевите синове. {{field-off:Bible}}</w:t>
      </w:r>
    </w:p>
    <w:p>
      <w:pPr>
        <w:pStyle w:val="Normal"/>
        <w:rPr/>
      </w:pPr>
      <w:r>
        <w:rPr/>
        <w:t>[[@Bible:Num 3:42 ]][[3:42 &gt;&gt; Num 3:42]] {{field-on:Bible}} И изброи Моисей както му заповяда Господ всичките първородни от Израилевите синове. {{field-off:Bible}}</w:t>
      </w:r>
    </w:p>
    <w:p>
      <w:pPr>
        <w:pStyle w:val="Normal"/>
        <w:rPr/>
      </w:pPr>
      <w:r>
        <w:rPr/>
        <w:t>[[@Bible:Num 3:43 ]][[3:43 &gt;&gt; Num 3:43]] {{field-on:Bible}} И всичките първородни мъжки като се изброиха по име, от един месец и нагоре според изчислението им, бяха двадесет и две тисящи и двесте и седемдесет и три. {{field-off:Bible}}</w:t>
      </w:r>
    </w:p>
    <w:p>
      <w:pPr>
        <w:pStyle w:val="Normal"/>
        <w:rPr/>
      </w:pPr>
      <w:r>
        <w:rPr/>
        <w:t>[[@Bible:Num 3:44 ]][[3:44 &gt;&gt; Num 3:44]] {{field-on:Bible}} И говори Господ Моисею и рече: {{field-off:Bible}}</w:t>
      </w:r>
    </w:p>
    <w:p>
      <w:pPr>
        <w:pStyle w:val="Normal"/>
        <w:rPr/>
      </w:pPr>
      <w:r>
        <w:rPr/>
        <w:t>[[@Bible:Num 3:45 ]][[3:45 &gt;&gt; Num 3:45]] {{field-on:Bible}} Земи Левитите вместо всичките първородни от Израилевите синове, и скотовете на Левитите вместо скотовете им; и Левитите ще бъдат мои. Аз съм Господ. {{field-off:Bible}}</w:t>
      </w:r>
    </w:p>
    <w:p>
      <w:pPr>
        <w:pStyle w:val="Normal"/>
        <w:rPr/>
      </w:pPr>
      <w:r>
        <w:rPr/>
        <w:t>[[@Bible:Num 3:46 ]][[3:46 &gt;&gt; Num 3:46]] {{field-on:Bible}} И за изкупуване на двестете седемдесет и три от първородните на Израилевите синове които са повече от Левитите {{field-off:Bible}}</w:t>
      </w:r>
    </w:p>
    <w:p>
      <w:pPr>
        <w:pStyle w:val="Normal"/>
        <w:rPr/>
      </w:pPr>
      <w:r>
        <w:rPr/>
        <w:t>[[@Bible:Num 3:47 ]][[3:47 &gt;&gt; Num 3:47]] {{field-on:Bible}} да вземеш по пет сикли на глава: според сикъла на светилището да ги вземеш (един сикъл прави двадесет гери); {{field-off:Bible}}</w:t>
      </w:r>
    </w:p>
    <w:p>
      <w:pPr>
        <w:pStyle w:val="Normal"/>
        <w:rPr/>
      </w:pPr>
      <w:r>
        <w:rPr/>
        <w:t>[[@Bible:Num 3:48 ]][[3:48 &gt;&gt; Num 3:48]] {{field-on:Bible}} и среброто на изкупуването за тези които са повече да го дадеш на Аарона и на синовете му. {{field-off:Bible}}</w:t>
      </w:r>
    </w:p>
    <w:p>
      <w:pPr>
        <w:pStyle w:val="Normal"/>
        <w:rPr/>
      </w:pPr>
      <w:r>
        <w:rPr/>
        <w:t>[[@Bible:Num 3:49 ]][[3:49 &gt;&gt; Num 3:49]] {{field-on:Bible}} И взе Моисей среброто на изкупуването от онези които бяха повече от разменените с Левитите; {{field-off:Bible}}</w:t>
      </w:r>
    </w:p>
    <w:p>
      <w:pPr>
        <w:pStyle w:val="Normal"/>
        <w:rPr/>
      </w:pPr>
      <w:r>
        <w:rPr/>
        <w:t>[[@Bible:Num 3:50 ]][[3:50 &gt;&gt; Num 3:50]] {{field-on:Bible}} от първородните на Израилевите синове взе среброто, една тисяща триста и шестдесет и пет сикли според сикъла на светилището; {{field-off:Bible}}</w:t>
      </w:r>
    </w:p>
    <w:p>
      <w:pPr>
        <w:pStyle w:val="Normal"/>
        <w:rPr/>
      </w:pPr>
      <w:r>
        <w:rPr/>
        <w:t>[[@Bible:Num 3:51 ]][[3:51 &gt;&gt; Num 3:51]] {{field-on:Bible}} и даде Моисей среброто на изкупуването Аарону и на синовете му според словото Господне, както заповяда Господ Моисею. {{field-off:Bible}}</w:t>
      </w:r>
    </w:p>
    <w:p>
      <w:pPr>
        <w:pStyle w:val="Heading2"/>
        <w:rPr/>
      </w:pPr>
      <w:r>
        <w:rPr/>
        <w:t>Глава 4</w:t>
      </w:r>
    </w:p>
    <w:p>
      <w:pPr>
        <w:pStyle w:val="Normal"/>
        <w:rPr/>
      </w:pPr>
      <w:r>
        <w:rPr/>
        <w:t>[[@Bible:Num 4:1 ]][[4:1 &gt;&gt; Num 4:1]] {{field-on:Bible}} И говори Господ Моисею и Аарону и рече: {{field-off:Bible}}</w:t>
      </w:r>
    </w:p>
    <w:p>
      <w:pPr>
        <w:pStyle w:val="Normal"/>
        <w:rPr/>
      </w:pPr>
      <w:r>
        <w:rPr/>
        <w:t>[[@Bible:Num 4:2 ]][[4:2 &gt;&gt; Num 4:2]] {{field-on:Bible}} Изброй измежду Левиевите синове, синовете на Каата по родовете им, по отеческите им домове, {{field-off:Bible}}</w:t>
      </w:r>
    </w:p>
    <w:p>
      <w:pPr>
        <w:pStyle w:val="Normal"/>
        <w:rPr/>
      </w:pPr>
      <w:r>
        <w:rPr/>
        <w:t>[[@Bible:Num 4:3 ]][[4:3 &gt;&gt; Num 4:3]] {{field-on:Bible}} от тридесет години и нагоре до петдесет години, всички които влазят в четата за да вършат работа в скинията на събранието. {{field-off:Bible}}</w:t>
      </w:r>
    </w:p>
    <w:p>
      <w:pPr>
        <w:pStyle w:val="Normal"/>
        <w:rPr/>
      </w:pPr>
      <w:r>
        <w:rPr/>
        <w:t>[[@Bible:Num 4:4 ]][[4:4 &gt;&gt; Num 4:4]] {{field-on:Bible}} Това е слугуването на Каатовите синове в скинията в събранието за светая светих. {{field-off:Bible}}</w:t>
      </w:r>
    </w:p>
    <w:p>
      <w:pPr>
        <w:pStyle w:val="Normal"/>
        <w:rPr/>
      </w:pPr>
      <w:r>
        <w:rPr/>
        <w:t>[[@Bible:Num 4:5 ]][[4:5 &gt;&gt; Num 4:5]] {{field-on:Bible}} И когато се дига станът да прихождат Аарон и синовете му, и да снемат закривалната завеса, и да закрият с нея ковчега на свидетелството, {{field-off:Bible}}</w:t>
      </w:r>
    </w:p>
    <w:p>
      <w:pPr>
        <w:pStyle w:val="Normal"/>
        <w:rPr/>
      </w:pPr>
      <w:r>
        <w:rPr/>
        <w:t>[[@Bible:Num 4:6 ]][[4:6 &gt;&gt; Num 4:6]] {{field-on:Bible}} и да турят на него покров от язовечки кожи, и отгоре му да разпрострат ткане всичкото синьо, и да проврат върлините му. {{field-off:Bible}}</w:t>
      </w:r>
    </w:p>
    <w:p>
      <w:pPr>
        <w:pStyle w:val="Normal"/>
        <w:rPr/>
      </w:pPr>
      <w:r>
        <w:rPr/>
        <w:t>[[@Bible:Num 4:7 ]][[4:7 &gt;&gt; Num 4:7]] {{field-on:Bible}} И връх трапезата на предложението да разпрострат ткане синьо, и да турят на нея блюдата, и темянниците, и тасовете, и възливалниците за възлиянието; и всегдашните хлябове да бъдат на нея; {{field-off:Bible}}</w:t>
      </w:r>
    </w:p>
    <w:p>
      <w:pPr>
        <w:pStyle w:val="Normal"/>
        <w:rPr/>
      </w:pPr>
      <w:r>
        <w:rPr/>
        <w:t>[[@Bible:Num 4:8 ]][[4:8 &gt;&gt; Num 4:8]] {{field-on:Bible}} и да разпрострат на тях червено ткане, и него да покрият с покров от язовечки кожи, и да проврат върлините й {{field-off:Bible}}</w:t>
      </w:r>
    </w:p>
    <w:p>
      <w:pPr>
        <w:pStyle w:val="Normal"/>
        <w:rPr/>
      </w:pPr>
      <w:r>
        <w:rPr/>
        <w:t>[[@Bible:Num 4:9 ]][[4:9 &gt;&gt; Num 4:9]] {{field-on:Bible}} И да вземат синьо ткане и да покрият светилника на светенето, и светилата му, и щипците му, и подносниците му, и маслениците му които употребяват за служене около него. {{field-off:Bible}}</w:t>
      </w:r>
    </w:p>
    <w:p>
      <w:pPr>
        <w:pStyle w:val="Normal"/>
        <w:rPr/>
      </w:pPr>
      <w:r>
        <w:rPr/>
        <w:t>[[@Bible:Num 4:10 ]][[4:10 &gt;&gt; Num 4:10]] {{field-on:Bible}} И да турят него и всичките му съсъди в покров от язовечки кожи, и да го турят на пържината. {{field-off:Bible}}</w:t>
      </w:r>
    </w:p>
    <w:p>
      <w:pPr>
        <w:pStyle w:val="Normal"/>
        <w:rPr/>
      </w:pPr>
      <w:r>
        <w:rPr/>
        <w:t>[[@Bible:Num 4:11 ]][[4:11 &gt;&gt; Num 4:11]] {{field-on:Bible}} А на златния олтар да разпрострат синьо ткане, и него да покрият с покров от язовечки кожи, и да проврат върлините му. {{field-off:Bible}}</w:t>
      </w:r>
    </w:p>
    <w:p>
      <w:pPr>
        <w:pStyle w:val="Normal"/>
        <w:rPr/>
      </w:pPr>
      <w:r>
        <w:rPr/>
        <w:t>[[@Bible:Num 4:12 ]][[4:12 &gt;&gt; Num 4:12]] {{field-on:Bible}} И да вземат всичките служебни съсъди с които служат в светото място, и да ги вложат в синьо ткане, и да ги покрият с покров от язовечки кожи, и да ги турят на пържина. {{field-off:Bible}}</w:t>
      </w:r>
    </w:p>
    <w:p>
      <w:pPr>
        <w:pStyle w:val="Normal"/>
        <w:rPr/>
      </w:pPr>
      <w:r>
        <w:rPr/>
        <w:t>[[@Bible:Num 4:13 ]][[4:13 &gt;&gt; Num 4:13]] {{field-on:Bible}} И да очистят олтаря от пепела, и да разпрострат на него багрено ткане, {{field-off:Bible}}</w:t>
      </w:r>
    </w:p>
    <w:p>
      <w:pPr>
        <w:pStyle w:val="Normal"/>
        <w:rPr/>
      </w:pPr>
      <w:r>
        <w:rPr/>
        <w:t>[[@Bible:Num 4:14 ]][[4:14 &gt;&gt; Num 4:14]] {{field-on:Bible}} и да положат на него всичките му съсъди които употребяват за служене около него, - въглениците, вилиците, и лопатите, и легените, всичките съсъди на олтаря, - и да разпрострат на него покров от язовечки кожи, и да проврат върлините му. {{field-off:Bible}}</w:t>
      </w:r>
    </w:p>
    <w:p>
      <w:pPr>
        <w:pStyle w:val="Normal"/>
        <w:rPr/>
      </w:pPr>
      <w:r>
        <w:rPr/>
        <w:t>[[@Bible:Num 4:15 ]][[4:15 &gt;&gt; Num 4:15]] {{field-on:Bible}} И като свършат Аарон и синовете му да покриват светите вещи и всичките свети съсъди когато трябва да се дигне станът, тогаз да пристъпят Каатовите синове, за да ги носят; но да се не прикоснат до светите, за да не умрат. Тези неща от скинията на събранието ще носят Каатовите синове. {{field-off:Bible}}</w:t>
      </w:r>
    </w:p>
    <w:p>
      <w:pPr>
        <w:pStyle w:val="Normal"/>
        <w:rPr/>
      </w:pPr>
      <w:r>
        <w:rPr/>
        <w:t>[[@Bible:Num 4:16 ]][[4:16 &gt;&gt; Num 4:16]] {{field-on:Bible}} И Елеазар синът на Аарона свещеника да има настоятелството върху маслото на светенето, и благовонния темян, и всегдашното хлебно приношение, и маслото на помазването, - настоятелството на всичката скиния и на всичките неща които са в нея, на светилището, и на съсъдите му. {{field-off:Bible}}</w:t>
      </w:r>
    </w:p>
    <w:p>
      <w:pPr>
        <w:pStyle w:val="Normal"/>
        <w:rPr/>
      </w:pPr>
      <w:r>
        <w:rPr/>
        <w:t>[[@Bible:Num 4:17 ]][[4:17 &gt;&gt; Num 4:17]] {{field-on:Bible}} И говори Господ Моисею и Аарону и рече: {{field-off:Bible}}</w:t>
      </w:r>
    </w:p>
    <w:p>
      <w:pPr>
        <w:pStyle w:val="Normal"/>
        <w:rPr/>
      </w:pPr>
      <w:r>
        <w:rPr/>
        <w:t>[[@Bible:Num 4:18 ]][[4:18 &gt;&gt; Num 4:18]] {{field-on:Bible}} Да не изтребите от Левитите племето на родовете на Каатовците. {{field-off:Bible}}</w:t>
      </w:r>
    </w:p>
    <w:p>
      <w:pPr>
        <w:pStyle w:val="Normal"/>
        <w:rPr/>
      </w:pPr>
      <w:r>
        <w:rPr/>
        <w:t>[[@Bible:Num 4:19 ]][[4:19 &gt;&gt; Num 4:19]] {{field-on:Bible}} Но за да бъдат живи, и да не умрат, когато прихождат при светая светих, направете им така: Аарон и синовете му да влизат и да ги поставят всякого на службата му и на товара му, {{field-off:Bible}}</w:t>
      </w:r>
    </w:p>
    <w:p>
      <w:pPr>
        <w:pStyle w:val="Normal"/>
        <w:rPr/>
      </w:pPr>
      <w:r>
        <w:rPr/>
        <w:t>[[@Bible:Num 4:20 ]][[4:20 &gt;&gt; Num 4:20]] {{field-on:Bible}} но те да не влизат да видят когато се обвиват светите, за да не умрат. {{field-off:Bible}}</w:t>
      </w:r>
    </w:p>
    <w:p>
      <w:pPr>
        <w:pStyle w:val="Normal"/>
        <w:rPr/>
      </w:pPr>
      <w:r>
        <w:rPr/>
        <w:t>[[@Bible:Num 4:21 ]][[4:21 &gt;&gt; Num 4:21]] {{field-on:Bible}} И говори Господ Моисею и рече: {{field-off:Bible}}</w:t>
      </w:r>
    </w:p>
    <w:p>
      <w:pPr>
        <w:pStyle w:val="Normal"/>
        <w:rPr/>
      </w:pPr>
      <w:r>
        <w:rPr/>
        <w:t>[[@Bible:Num 4:22 ]][[4:22 &gt;&gt; Num 4:22]] {{field-on:Bible}} Изброй още и Гирсоновите синове по отеческите им домове, по родовете им: {{field-off:Bible}}</w:t>
      </w:r>
    </w:p>
    <w:p>
      <w:pPr>
        <w:pStyle w:val="Normal"/>
        <w:rPr/>
      </w:pPr>
      <w:r>
        <w:rPr/>
        <w:t>[[@Bible:Num 4:23 ]][[4:23 &gt;&gt; Num 4:23]] {{field-on:Bible}} от тридесет години и нагоре до петдесет години да ги изброиш, всичките които влизат в четата да слугуват в скинията на събранието. {{field-off:Bible}}</w:t>
      </w:r>
    </w:p>
    <w:p>
      <w:pPr>
        <w:pStyle w:val="Normal"/>
        <w:rPr/>
      </w:pPr>
      <w:r>
        <w:rPr/>
        <w:t>[[@Bible:Num 4:24 ]][[4:24 &gt;&gt; Num 4:24]] {{field-on:Bible}} Това е слугуването на родовете на Гирсоновците, да слугуват и да носят. {{field-off:Bible}}</w:t>
      </w:r>
    </w:p>
    <w:p>
      <w:pPr>
        <w:pStyle w:val="Normal"/>
        <w:rPr/>
      </w:pPr>
      <w:r>
        <w:rPr/>
        <w:t>[[@Bible:Num 4:25 ]][[4:25 &gt;&gt; Num 4:25]] {{field-on:Bible}} Ще носят опоните на скинията, и скинията на събранието, покрова й, и покрова от язовечки кожи който е отгоре й, и дверния закров на скинията на събранието. {{field-off:Bible}}</w:t>
      </w:r>
    </w:p>
    <w:p>
      <w:pPr>
        <w:pStyle w:val="Normal"/>
        <w:rPr/>
      </w:pPr>
      <w:r>
        <w:rPr/>
        <w:t>[[@Bible:Num 4:26 ]][[4:26 &gt;&gt; Num 4:26]] {{field-on:Bible}} и дворните привеси, и дверния закров на дворните врата които са около скинията и олтаря, и въжата им, и всичките съсъди на слугуването им, и което е потребно за тези неща: така те да слугуват. {{field-off:Bible}}</w:t>
      </w:r>
    </w:p>
    <w:p>
      <w:pPr>
        <w:pStyle w:val="Normal"/>
        <w:rPr/>
      </w:pPr>
      <w:r>
        <w:rPr/>
        <w:t>[[@Bible:Num 4:27 ]][[4:27 &gt;&gt; Num 4:27]] {{field-on:Bible}} По повелението на Аарона и на синовете му да бъдат всичките слугувания на синовете на Гирсоновците, в всичките им товари и в всичките им слугувания; и вий да им определявате всяко нещо което те са длъжни да носят. {{field-off:Bible}}</w:t>
      </w:r>
    </w:p>
    <w:p>
      <w:pPr>
        <w:pStyle w:val="Normal"/>
        <w:rPr/>
      </w:pPr>
      <w:r>
        <w:rPr/>
        <w:t>[[@Bible:Num 4:28 ]][[4:28 &gt;&gt; Num 4:28]] {{field-on:Bible}} Тая е службата на родовете на синовете на Гирсоновците в скинията на събранието; и стражата им да бъде под настоятелството на Итамара сина на Аарона свещеника. {{field-off:Bible}}</w:t>
      </w:r>
    </w:p>
    <w:p>
      <w:pPr>
        <w:pStyle w:val="Normal"/>
        <w:rPr/>
      </w:pPr>
      <w:r>
        <w:rPr/>
        <w:t>[[@Bible:Num 4:29 ]][[4:29 &gt;&gt; Num 4:29]] {{field-on:Bible}} Ще изброиш така и Мерариевите синове по родовете им, по отеческите им домове: {{field-off:Bible}}</w:t>
      </w:r>
    </w:p>
    <w:p>
      <w:pPr>
        <w:pStyle w:val="Normal"/>
        <w:rPr/>
      </w:pPr>
      <w:r>
        <w:rPr/>
        <w:t>[[@Bible:Num 4:30 ]][[4:30 &gt;&gt; Num 4:30]] {{field-on:Bible}} от тридесет години и нагоре до петдесет години да ги изброиш, всичките които влизат в четата за да слугуват в скинията на събранието. {{field-off:Bible}}</w:t>
      </w:r>
    </w:p>
    <w:p>
      <w:pPr>
        <w:pStyle w:val="Normal"/>
        <w:rPr/>
      </w:pPr>
      <w:r>
        <w:rPr/>
        <w:t>[[@Bible:Num 4:31 ]][[4:31 &gt;&gt; Num 4:31]] {{field-on:Bible}} И тези са нещата които са длъжни да носят през всичкото си слугуване в скинията на събранието: дъските на скинията, и вереите й, и стълповете й, и подложките й, {{field-off:Bible}}</w:t>
      </w:r>
    </w:p>
    <w:p>
      <w:pPr>
        <w:pStyle w:val="Normal"/>
        <w:rPr/>
      </w:pPr>
      <w:r>
        <w:rPr/>
        <w:t>[[@Bible:Num 4:32 ]][[4:32 &gt;&gt; Num 4:32]] {{field-on:Bible}} и дворните стълпове наоколо, и подложките им, и колете им, и въжата им, заедно с всичките им съсъди и всичко що им принадлежи; и да определите по име съсъдите които те са длъжни да носят. {{field-off:Bible}}</w:t>
      </w:r>
    </w:p>
    <w:p>
      <w:pPr>
        <w:pStyle w:val="Normal"/>
        <w:rPr/>
      </w:pPr>
      <w:r>
        <w:rPr/>
        <w:t>[[@Bible:Num 4:33 ]][[4:33 &gt;&gt; Num 4:33]] {{field-on:Bible}} Тая е службата на родовете на Мерариевите синове в всичкото им слугуване в скинията на събранието, под настоятелството на Итамара сина на Аарона свещеника. {{field-off:Bible}}</w:t>
      </w:r>
    </w:p>
    <w:p>
      <w:pPr>
        <w:pStyle w:val="Normal"/>
        <w:rPr/>
      </w:pPr>
      <w:r>
        <w:rPr/>
        <w:t>[[@Bible:Num 4:34 ]][[4:34 &gt;&gt; Num 4:34]] {{field-on:Bible}} И тъй, Моисей и Аарон и князовете на събранието изброиха синовете на Каатовците по родовете им и по отеческите им домове, {{field-off:Bible}}</w:t>
      </w:r>
    </w:p>
    <w:p>
      <w:pPr>
        <w:pStyle w:val="Normal"/>
        <w:rPr/>
      </w:pPr>
      <w:r>
        <w:rPr/>
        <w:t>[[@Bible:Num 4:35 ]][[4:35 &gt;&gt; Num 4:35]] {{field-on:Bible}} от тридесет години и нагоре до петдесет години, всичките които влазяха в четата за да слугуват в скинията на събранието; {{field-off:Bible}}</w:t>
      </w:r>
    </w:p>
    <w:p>
      <w:pPr>
        <w:pStyle w:val="Normal"/>
        <w:rPr/>
      </w:pPr>
      <w:r>
        <w:rPr/>
        <w:t>[[@Bible:Num 4:36 ]][[4:36 &gt;&gt; Num 4:36]] {{field-on:Bible}} и изброените от тях по родовете си бяха две тисящи и седемстотин и петдесет. {{field-off:Bible}}</w:t>
      </w:r>
    </w:p>
    <w:p>
      <w:pPr>
        <w:pStyle w:val="Normal"/>
        <w:rPr/>
      </w:pPr>
      <w:r>
        <w:rPr/>
        <w:t>[[@Bible:Num 4:37 ]][[4:37 &gt;&gt; Num 4:37]] {{field-on:Bible}} Тези са изброените от родовете на Каатовците, всичките които слугуваха в скинията на събранието, които изброиха Моисей и Аарон както заповяда Господ с Моисеева ръка. {{field-off:Bible}}</w:t>
      </w:r>
    </w:p>
    <w:p>
      <w:pPr>
        <w:pStyle w:val="Normal"/>
        <w:rPr/>
      </w:pPr>
      <w:r>
        <w:rPr/>
        <w:t>[[@Bible:Num 4:38 ]][[4:38 &gt;&gt; Num 4:38]] {{field-on:Bible}} И изброените от Гирсоновите синове по родовете си и по отеческите си домове, {{field-off:Bible}}</w:t>
      </w:r>
    </w:p>
    <w:p>
      <w:pPr>
        <w:pStyle w:val="Normal"/>
        <w:rPr/>
      </w:pPr>
      <w:r>
        <w:rPr/>
        <w:t>[[@Bible:Num 4:39 ]][[4:39 &gt;&gt; Num 4:39]] {{field-on:Bible}} от тридесет години и нагоре до петдесет години, всичките които влазяха в четата за да слугуват в скинията на събранието, {{field-off:Bible}}</w:t>
      </w:r>
    </w:p>
    <w:p>
      <w:pPr>
        <w:pStyle w:val="Normal"/>
        <w:rPr/>
      </w:pPr>
      <w:r>
        <w:rPr/>
        <w:t>[[@Bible:Num 4:40 ]][[4:40 &gt;&gt; Num 4:40]] {{field-on:Bible}} и изброените от тях по родовете си, по отеческите си домове, бяха две тисящи и шестстотин и тридесет. {{field-off:Bible}}</w:t>
      </w:r>
    </w:p>
    <w:p>
      <w:pPr>
        <w:pStyle w:val="Normal"/>
        <w:rPr/>
      </w:pPr>
      <w:r>
        <w:rPr/>
        <w:t>[[@Bible:Num 4:41 ]][[4:41 &gt;&gt; Num 4:41]] {{field-on:Bible}} Те са които се изброиха от родовете на Гирсоновите синове, всичките които слугуват в скинията на събранието, които изброиха Моисей и Аарон по повелението Господне. {{field-off:Bible}}</w:t>
      </w:r>
    </w:p>
    <w:p>
      <w:pPr>
        <w:pStyle w:val="Normal"/>
        <w:rPr/>
      </w:pPr>
      <w:r>
        <w:rPr/>
        <w:t>[[@Bible:Num 4:42 ]][[4:42 &gt;&gt; Num 4:42]] {{field-on:Bible}} И изброените от родовете на Мерариевите синове по родовете си по отеческите си домове, {{field-off:Bible}}</w:t>
      </w:r>
    </w:p>
    <w:p>
      <w:pPr>
        <w:pStyle w:val="Normal"/>
        <w:rPr/>
      </w:pPr>
      <w:r>
        <w:rPr/>
        <w:t>[[@Bible:Num 4:43 ]][[4:43 &gt;&gt; Num 4:43]] {{field-on:Bible}} от тридесет години и нагоре до петдесет години, всичките които влазяха в четата да слугуват в скинията на събранието, {{field-off:Bible}}</w:t>
      </w:r>
    </w:p>
    <w:p>
      <w:pPr>
        <w:pStyle w:val="Normal"/>
        <w:rPr/>
      </w:pPr>
      <w:r>
        <w:rPr/>
        <w:t>[[@Bible:Num 4:44 ]][[4:44 &gt;&gt; Num 4:44]] {{field-on:Bible}} и изброените от тях по родовете си бяха три тисящи и двесте. {{field-off:Bible}}</w:t>
      </w:r>
    </w:p>
    <w:p>
      <w:pPr>
        <w:pStyle w:val="Normal"/>
        <w:rPr/>
      </w:pPr>
      <w:r>
        <w:rPr/>
        <w:t>[[@Bible:Num 4:45 ]][[4:45 &gt;&gt; Num 4:45]] {{field-on:Bible}} Те са които се изброиха от родовете на Мерариевите синове, които изброиха Моисей и Аарон както заповяда Господ с Моисеева ръка. {{field-off:Bible}}</w:t>
      </w:r>
    </w:p>
    <w:p>
      <w:pPr>
        <w:pStyle w:val="Normal"/>
        <w:rPr/>
      </w:pPr>
      <w:r>
        <w:rPr/>
        <w:t>[[@Bible:Num 4:46 ]][[4:46 &gt;&gt; Num 4:46]] {{field-on:Bible}} Всичките които бидоха изброени от Левитите, които изброиха Моисей и Аарон и Израилевите князове, по родовете им и по отеческите им домове, {{field-off:Bible}}</w:t>
      </w:r>
    </w:p>
    <w:p>
      <w:pPr>
        <w:pStyle w:val="Normal"/>
        <w:rPr/>
      </w:pPr>
      <w:r>
        <w:rPr/>
        <w:t>[[@Bible:Num 4:47 ]][[4:47 &gt;&gt; Num 4:47]] {{field-on:Bible}} от тридесет години и нагоре до петдесет години, всичките които влазяха в скинията на събранието за да слугуват и да носят товари, {{field-off:Bible}}</w:t>
      </w:r>
    </w:p>
    <w:p>
      <w:pPr>
        <w:pStyle w:val="Normal"/>
        <w:rPr/>
      </w:pPr>
      <w:r>
        <w:rPr/>
        <w:t>[[@Bible:Num 4:48 ]][[4:48 &gt;&gt; Num 4:48]] {{field-on:Bible}} онези от тях които бидоха изброени бяха осем тисящи и петстотин и осемдесет. {{field-off:Bible}}</w:t>
      </w:r>
    </w:p>
    <w:p>
      <w:pPr>
        <w:pStyle w:val="Normal"/>
        <w:rPr/>
      </w:pPr>
      <w:r>
        <w:rPr/>
        <w:t>[[@Bible:Num 4:49 ]][[4:49 &gt;&gt; Num 4:49]] {{field-on:Bible}} Изброиха се като заповяда Господ с Моисеева ръка, всеки по службата си и по товара си. Така се изброиха от него както заповяда Господ Моисею. {{field-off:Bible}}</w:t>
      </w:r>
    </w:p>
    <w:p>
      <w:pPr>
        <w:pStyle w:val="Heading2"/>
        <w:rPr/>
      </w:pPr>
      <w:r>
        <w:rPr/>
        <w:t>Глава 5</w:t>
      </w:r>
    </w:p>
    <w:p>
      <w:pPr>
        <w:pStyle w:val="Normal"/>
        <w:rPr/>
      </w:pPr>
      <w:r>
        <w:rPr/>
        <w:t>[[@Bible:Num 5:1 ]][[5:1 &gt;&gt; Num 5:1]] {{field-on:Bible}} И говори Господ Моисею и рече: {{field-off:Bible}}</w:t>
      </w:r>
    </w:p>
    <w:p>
      <w:pPr>
        <w:pStyle w:val="Normal"/>
        <w:rPr/>
      </w:pPr>
      <w:r>
        <w:rPr/>
        <w:t>[[@Bible:Num 5:2 ]][[5:2 &gt;&gt; Num 5:2]] {{field-on:Bible}} Заповядай на Израилевите синове да проводят вън из стана всекиго който е прокажен, и всекиго който има течение, и всякого който е нечист от мъртвец. {{field-off:Bible}}</w:t>
      </w:r>
    </w:p>
    <w:p>
      <w:pPr>
        <w:pStyle w:val="Normal"/>
        <w:rPr/>
      </w:pPr>
      <w:r>
        <w:rPr/>
        <w:t>[[@Bible:Num 5:3 ]][[5:3 &gt;&gt; Num 5:3]] {{field-on:Bible}} Както мъжки така и женски пол проводете ги: вън из стана ги проводете, за да не мърсят становете си всред които аз пребивая. {{field-off:Bible}}</w:t>
      </w:r>
    </w:p>
    <w:p>
      <w:pPr>
        <w:pStyle w:val="Normal"/>
        <w:rPr/>
      </w:pPr>
      <w:r>
        <w:rPr/>
        <w:t>[[@Bible:Num 5:4 ]][[5:4 &gt;&gt; Num 5:4]] {{field-on:Bible}} И направиха така Израилевите синове, и проводиха ги вън от стана: както рече Господ Моисею така направиха Израилевите синове. {{field-off:Bible}}</w:t>
      </w:r>
    </w:p>
    <w:p>
      <w:pPr>
        <w:pStyle w:val="Normal"/>
        <w:rPr/>
      </w:pPr>
      <w:r>
        <w:rPr/>
        <w:t>[[@Bible:Num 5:5 ]][[5:5 &gt;&gt; Num 5:5]] {{field-on:Bible}} И говори Господ Моисею и рече: {{field-off:Bible}}</w:t>
      </w:r>
    </w:p>
    <w:p>
      <w:pPr>
        <w:pStyle w:val="Normal"/>
        <w:rPr/>
      </w:pPr>
      <w:r>
        <w:rPr/>
        <w:t>[[@Bible:Num 5:6 ]][[5:6 &gt;&gt; Num 5:6]] {{field-on:Bible}} Кажи на Израилевите синове: Когато мъж или жена като человек направи какъв да е грях, и направи престъпление против Господа, и стане повинна тая душа, {{field-off:Bible}}</w:t>
      </w:r>
    </w:p>
    <w:p>
      <w:pPr>
        <w:pStyle w:val="Normal"/>
        <w:rPr/>
      </w:pPr>
      <w:r>
        <w:rPr/>
        <w:t>[[@Bible:Num 5:7 ]][[5:7 &gt;&gt; Num 5:7]] {{field-on:Bible}} тогаз да изповяда греха си който е направил, и да повърне онова за което е повинен, и да притури на него една пета част, и да го даде на оногоз комуто е повинен. {{field-off:Bible}}</w:t>
      </w:r>
    </w:p>
    <w:p>
      <w:pPr>
        <w:pStyle w:val="Normal"/>
        <w:rPr/>
      </w:pPr>
      <w:r>
        <w:rPr/>
        <w:t>[[@Bible:Num 5:8 ]][[5:8 &gt;&gt; Num 5:8]] {{field-on:Bible}} Ако ли онзи человек няма сродник за да повърне нему онова за което е повинен, отдаемото за повинността нека е Господу, свещенику, наедно с овена на умилостивението с който ще направи умилостивение за него. {{field-off:Bible}}</w:t>
      </w:r>
    </w:p>
    <w:p>
      <w:pPr>
        <w:pStyle w:val="Normal"/>
        <w:rPr/>
      </w:pPr>
      <w:r>
        <w:rPr/>
        <w:t>[[@Bible:Num 5:9 ]][[5:9 &gt;&gt; Num 5:9]] {{field-on:Bible}} И всяко приношение от всичките освещени неща на Израилевите синове което доносят на свещеника да бъде негово. {{field-off:Bible}}</w:t>
      </w:r>
    </w:p>
    <w:p>
      <w:pPr>
        <w:pStyle w:val="Normal"/>
        <w:rPr/>
      </w:pPr>
      <w:r>
        <w:rPr/>
        <w:t>[[@Bible:Num 5:10 ]][[5:10 &gt;&gt; Num 5:10]] {{field-on:Bible}} Негови да бъдат и посвещените неща от всекого человека: все що дава някой на свещеника негово да бъде. {{field-off:Bible}}</w:t>
      </w:r>
    </w:p>
    <w:p>
      <w:pPr>
        <w:pStyle w:val="Normal"/>
        <w:rPr/>
      </w:pPr>
      <w:r>
        <w:rPr/>
        <w:t>[[@Bible:Num 5:11 ]][[5:11 &gt;&gt; Num 5:11]] {{field-on:Bible}} И говори Господ Моисею и рече: {{field-off:Bible}}</w:t>
      </w:r>
    </w:p>
    <w:p>
      <w:pPr>
        <w:pStyle w:val="Normal"/>
        <w:rPr/>
      </w:pPr>
      <w:r>
        <w:rPr/>
        <w:t>[[@Bible:Num 5:12 ]][[5:12 &gt;&gt; Num 5:12]] {{field-on:Bible}} Говори на Израилевите синове и кажи им: Ако жената на някого человека прегреши и направи престъпление против него, {{field-off:Bible}}</w:t>
      </w:r>
    </w:p>
    <w:p>
      <w:pPr>
        <w:pStyle w:val="Normal"/>
        <w:rPr/>
      </w:pPr>
      <w:r>
        <w:rPr/>
        <w:t>[[@Bible:Num 5:13 ]][[5:13 &gt;&gt; Num 5:13]] {{field-on:Bible}} и лежи с нея някой и излее семе, и то се укрие от очите на мъжа й, и тя се оскверни тайно, и няма свидетел за нея, и не се хване, {{field-off:Bible}}</w:t>
      </w:r>
    </w:p>
    <w:p>
      <w:pPr>
        <w:pStyle w:val="Normal"/>
        <w:rPr/>
      </w:pPr>
      <w:r>
        <w:rPr/>
        <w:t>[[@Bible:Num 5:14 ]][[5:14 &gt;&gt; Num 5:14]] {{field-on:Bible}} и дойде на него дух на ревнование и поревнува към жена си, и тя е осквернена, или му дойде духът на ревнованието и поревнува към жена си, и тя не е осквернена; {{field-off:Bible}}</w:t>
      </w:r>
    </w:p>
    <w:p>
      <w:pPr>
        <w:pStyle w:val="Normal"/>
        <w:rPr/>
      </w:pPr>
      <w:r>
        <w:rPr/>
        <w:t>[[@Bible:Num 5:15 ]][[5:15 &gt;&gt; Num 5:15]] {{field-on:Bible}} тогаз онзи человек да доведе жена си при свещеника, и да принесе приноса й за нея, десетата част на една ефа ечимено брашно; но с елей да го не полее, нито да тури върх него ливан, защото е приношение на ревнование, приношение за помен което напомня за беззаконие. {{field-off:Bible}}</w:t>
      </w:r>
    </w:p>
    <w:p>
      <w:pPr>
        <w:pStyle w:val="Normal"/>
        <w:rPr/>
      </w:pPr>
      <w:r>
        <w:rPr/>
        <w:t>[[@Bible:Num 5:16 ]][[5:16 &gt;&gt; Num 5:16]] {{field-on:Bible}} И свещеникът да я приведе и да я постави пред Господа. {{field-off:Bible}}</w:t>
      </w:r>
    </w:p>
    <w:p>
      <w:pPr>
        <w:pStyle w:val="Normal"/>
        <w:rPr/>
      </w:pPr>
      <w:r>
        <w:rPr/>
        <w:t>[[@Bible:Num 5:17 ]][[5:17 &gt;&gt; Num 5:17]] {{field-on:Bible}} После да вземе свещеникът света вода в пръстен съсъд; и да вземе свещеникът от пръстта която е по земята на скинията и да тури у водата. {{field-off:Bible}}</w:t>
      </w:r>
    </w:p>
    <w:p>
      <w:pPr>
        <w:pStyle w:val="Normal"/>
        <w:rPr/>
      </w:pPr>
      <w:r>
        <w:rPr/>
        <w:t>[[@Bible:Num 5:18 ]][[5:18 &gt;&gt; Num 5:18]] {{field-on:Bible}} И да постави свещеникът жената пред Господа, и да открие главата на жената, и да тури в ръцете й приношението за помена, приношението на ревнованието; а в ръката на свещеника да бъде горчивата вода, проклинателната. {{field-off:Bible}}</w:t>
      </w:r>
    </w:p>
    <w:p>
      <w:pPr>
        <w:pStyle w:val="Normal"/>
        <w:rPr/>
      </w:pPr>
      <w:r>
        <w:rPr/>
        <w:t>[[@Bible:Num 5:19 ]][[5:19 &gt;&gt; Num 5:19]] {{field-on:Bible}} И да я закълне свещеникът, и да рече на жената: Ако не се е приближил никой при тебе, и ти не си се осквернила и прегрешила против мъжа си, бъди неповредена от тази горчива проклинателна вода; {{field-off:Bible}}</w:t>
      </w:r>
    </w:p>
    <w:p>
      <w:pPr>
        <w:pStyle w:val="Normal"/>
        <w:rPr/>
      </w:pPr>
      <w:r>
        <w:rPr/>
        <w:t>[[@Bible:Num 5:20 ]][[5:20 &gt;&gt; Num 5:20]] {{field-on:Bible}} ако ли си прегрешила против мъжа си и си се осквернила, и ако е лежал с тебе някой освен мъж ти, {{field-off:Bible}}</w:t>
      </w:r>
    </w:p>
    <w:p>
      <w:pPr>
        <w:pStyle w:val="Normal"/>
        <w:rPr/>
      </w:pPr>
      <w:r>
        <w:rPr/>
        <w:t>[[@Bible:Num 5:21 ]][[5:21 &gt;&gt; Num 5:21]] {{field-on:Bible}} (тогаз свещеникът да закълне жената с клетва на проклятия, и да рече свещеникът на жената:) Господ да те тури проклетия и клетва в народа ти, и да направи Господ да изсъхне бедрото ти и да се надуе коремът ти; {{field-off:Bible}}</w:t>
      </w:r>
    </w:p>
    <w:p>
      <w:pPr>
        <w:pStyle w:val="Normal"/>
        <w:rPr/>
      </w:pPr>
      <w:r>
        <w:rPr/>
        <w:t>[[@Bible:Num 5:22 ]][[5:22 &gt;&gt; Num 5:22]] {{field-on:Bible}} и да влезе тая проклинателна вода у вътрешностите ти, и да надуе корема ти, и да изсуши бедрото ти. И нека рече жената: Амин, амин. {{field-off:Bible}}</w:t>
      </w:r>
    </w:p>
    <w:p>
      <w:pPr>
        <w:pStyle w:val="Normal"/>
        <w:rPr/>
      </w:pPr>
      <w:r>
        <w:rPr/>
        <w:t>[[@Bible:Num 5:23 ]][[5:23 &gt;&gt; Num 5:23]] {{field-on:Bible}} После да напише свещеникът тези клетви на книга, и да ги заличи с горчивата вода; {{field-off:Bible}}</w:t>
      </w:r>
    </w:p>
    <w:p>
      <w:pPr>
        <w:pStyle w:val="Normal"/>
        <w:rPr/>
      </w:pPr>
      <w:r>
        <w:rPr/>
        <w:t>[[@Bible:Num 5:24 ]][[5:24 &gt;&gt; Num 5:24]] {{field-on:Bible}} и да даде на жената да изпие горчивата проклинателната вода; и да влезе в нея проклинателната вода горчива. {{field-off:Bible}}</w:t>
      </w:r>
    </w:p>
    <w:p>
      <w:pPr>
        <w:pStyle w:val="Normal"/>
        <w:rPr/>
      </w:pPr>
      <w:r>
        <w:rPr/>
        <w:t>[[@Bible:Num 5:25 ]][[5:25 &gt;&gt; Num 5:25]] {{field-on:Bible}} И да вземе свещеникът от ръката на жената приношението на ревнованието, и да подвижи това приношение пред Господа, и да го принесе на олтаря; {{field-off:Bible}}</w:t>
      </w:r>
    </w:p>
    <w:p>
      <w:pPr>
        <w:pStyle w:val="Normal"/>
        <w:rPr/>
      </w:pPr>
      <w:r>
        <w:rPr/>
        <w:t>[[@Bible:Num 5:26 ]][[5:26 &gt;&gt; Num 5:26]] {{field-on:Bible}} ида вземе свещеникът в шепата си част от приношението за помен, и да го изгори на олтаря, и след това да даде на жената да изпие водата. {{field-off:Bible}}</w:t>
      </w:r>
    </w:p>
    <w:p>
      <w:pPr>
        <w:pStyle w:val="Normal"/>
        <w:rPr/>
      </w:pPr>
      <w:r>
        <w:rPr/>
        <w:t>[[@Bible:Num 5:27 ]][[5:27 &gt;&gt; Num 5:27]] {{field-on:Bible}} И когато я напои с водата, тогаз, ако е тя осквернена и е направила престъпление против мъжа си, проклинателната вода ще влезе горчива в нея, и ще надуе корема й, и бедрото й ще изсъхне, и тая жена ще бъде за проклетия в народа си. {{field-off:Bible}}</w:t>
      </w:r>
    </w:p>
    <w:p>
      <w:pPr>
        <w:pStyle w:val="Normal"/>
        <w:rPr/>
      </w:pPr>
      <w:r>
        <w:rPr/>
        <w:t>[[@Bible:Num 5:28 ]][[5:28 &gt;&gt; Num 5:28]] {{field-on:Bible}} Ако ли жената не е осквернена, и е чиста, тогаз ще остане неповредена, и ще зачнува. {{field-off:Bible}}</w:t>
      </w:r>
    </w:p>
    <w:p>
      <w:pPr>
        <w:pStyle w:val="Normal"/>
        <w:rPr/>
      </w:pPr>
      <w:r>
        <w:rPr/>
        <w:t>[[@Bible:Num 5:29 ]][[5:29 &gt;&gt; Num 5:29]] {{field-on:Bible}} Този е законът на ревнованието когато някоя жена прегреши на мъжа си и се оскверни, {{field-off:Bible}}</w:t>
      </w:r>
    </w:p>
    <w:p>
      <w:pPr>
        <w:pStyle w:val="Normal"/>
        <w:rPr/>
      </w:pPr>
      <w:r>
        <w:rPr/>
        <w:t>[[@Bible:Num 5:30 ]][[5:30 &gt;&gt; Num 5:30]] {{field-on:Bible}} или когато дойде дух на ревнование върху някого мъж и поревнува към жена си. Тогаз нека постави жената пред Господа, и свещеникът да направи на нея според всичкия тоз закон. {{field-off:Bible}}</w:t>
      </w:r>
    </w:p>
    <w:p>
      <w:pPr>
        <w:pStyle w:val="Normal"/>
        <w:rPr/>
      </w:pPr>
      <w:r>
        <w:rPr/>
        <w:t>[[@Bible:Num 5:31 ]][[5:31 &gt;&gt; Num 5:31]] {{field-on:Bible}} Тогаз мъжът ще бъде чист от беззаконието, а жената ще понесе беззаконието си. {{field-off:Bible}}</w:t>
      </w:r>
    </w:p>
    <w:p>
      <w:pPr>
        <w:pStyle w:val="Heading2"/>
        <w:rPr/>
      </w:pPr>
      <w:r>
        <w:rPr/>
        <w:t>Глава 6</w:t>
      </w:r>
    </w:p>
    <w:p>
      <w:pPr>
        <w:pStyle w:val="Normal"/>
        <w:rPr/>
      </w:pPr>
      <w:r>
        <w:rPr/>
        <w:t>[[@Bible:Num 6:1 ]][[6:1 &gt;&gt; Num 6:1]] {{field-on:Bible}} И говори Господ Моисею и рече: {{field-off:Bible}}</w:t>
      </w:r>
    </w:p>
    <w:p>
      <w:pPr>
        <w:pStyle w:val="Normal"/>
        <w:rPr/>
      </w:pPr>
      <w:r>
        <w:rPr/>
        <w:t>[[@Bible:Num 6:2 ]][[6:2 &gt;&gt; Num 6:2]] {{field-on:Bible}} Говори на Израилевите синове и кажи им: Когато мъж или жена даде обричане на назирейство за да посвети себе си Господу, {{field-off:Bible}}</w:t>
      </w:r>
    </w:p>
    <w:p>
      <w:pPr>
        <w:pStyle w:val="Normal"/>
        <w:rPr/>
      </w:pPr>
      <w:r>
        <w:rPr/>
        <w:t>[[@Bible:Num 6:3 ]][[6:3 &gt;&gt; Num 6:3]] {{field-on:Bible}} тогаз е длъжен той да се въздържа от вино и от сикера, и да не пие оцет от вино или оцет от сикера, и никое питие направено от грозде да не пие, и да не яде ни прясно ни сухо грозде. {{field-off:Bible}}</w:t>
      </w:r>
    </w:p>
    <w:p>
      <w:pPr>
        <w:pStyle w:val="Normal"/>
        <w:rPr/>
      </w:pPr>
      <w:r>
        <w:rPr/>
        <w:t>[[@Bible:Num 6:4 ]][[6:4 &gt;&gt; Num 6:4]] {{field-on:Bible}} През всичките дни на назирейството си да не яде нищо което става от лозе, от зърното до кожата. {{field-off:Bible}}</w:t>
      </w:r>
    </w:p>
    <w:p>
      <w:pPr>
        <w:pStyle w:val="Normal"/>
        <w:rPr/>
      </w:pPr>
      <w:r>
        <w:rPr/>
        <w:t>[[@Bible:Num 6:5 ]][[6:5 &gt;&gt; Num 6:5]] {{field-on:Bible}} През всичките дни на назирейското си обричане да не тури бръснач на главата си, додето се изпълнят дните които е той обрекъл Господу: свет ще бъде, и ще остави да растат космите на главата му. {{field-off:Bible}}</w:t>
      </w:r>
    </w:p>
    <w:p>
      <w:pPr>
        <w:pStyle w:val="Normal"/>
        <w:rPr/>
      </w:pPr>
      <w:r>
        <w:rPr/>
        <w:t>[[@Bible:Num 6:6 ]][[6:6 &gt;&gt; Num 6:6]] {{field-on:Bible}} През всичките дни в обричането на назирейството си Господу да не пристъпи при мъртвец {{field-off:Bible}}</w:t>
      </w:r>
    </w:p>
    <w:p>
      <w:pPr>
        <w:pStyle w:val="Normal"/>
        <w:rPr/>
      </w:pPr>
      <w:r>
        <w:rPr/>
        <w:t>[[@Bible:Num 6:7 ]][[6:7 &gt;&gt; Num 6:7]] {{field-on:Bible}} Да се не оскверни поради баща си или майка си, брата си или сестра си, когато умрат; понеже назирейското обричане Богу своему е на главата му. {{field-off:Bible}}</w:t>
      </w:r>
    </w:p>
    <w:p>
      <w:pPr>
        <w:pStyle w:val="Normal"/>
        <w:rPr/>
      </w:pPr>
      <w:r>
        <w:rPr/>
        <w:t>[[@Bible:Num 6:8 ]][[6:8 &gt;&gt; Num 6:8]] {{field-on:Bible}} През всичките дни на назирейството си е свет Господу. {{field-off:Bible}}</w:t>
      </w:r>
    </w:p>
    <w:p>
      <w:pPr>
        <w:pStyle w:val="Normal"/>
        <w:rPr/>
      </w:pPr>
      <w:r>
        <w:rPr/>
        <w:t>[[@Bible:Num 6:9 ]][[6:9 &gt;&gt; Num 6:9]] {{field-on:Bible}} И ако някой умре напрасно при него, и главата на назирейството му се омърси, тогаз в деня на очищението си той да обръсне главата си: в седмия ден да я обръсне. {{field-off:Bible}}</w:t>
      </w:r>
    </w:p>
    <w:p>
      <w:pPr>
        <w:pStyle w:val="Normal"/>
        <w:rPr/>
      </w:pPr>
      <w:r>
        <w:rPr/>
        <w:t>[[@Bible:Num 6:10 ]][[6:10 &gt;&gt; Num 6:10]] {{field-on:Bible}} И в осмия ден да донесе две гъргорици или две гълъбчета при свещеника, при дверите на скинията на събранието; {{field-off:Bible}}</w:t>
      </w:r>
    </w:p>
    <w:p>
      <w:pPr>
        <w:pStyle w:val="Normal"/>
        <w:rPr/>
      </w:pPr>
      <w:r>
        <w:rPr/>
        <w:t>[[@Bible:Num 6:11 ]][[6:11 &gt;&gt; Num 6:11]] {{field-on:Bible}} и свещеникът да принесе едната в приношение за грях, а другата за всесъжение; и да направи умилостивение за него защото е съгрешил поради мъртвеца, и да освети главата му в онзи ден {{field-off:Bible}}</w:t>
      </w:r>
    </w:p>
    <w:p>
      <w:pPr>
        <w:pStyle w:val="Normal"/>
        <w:rPr/>
      </w:pPr>
      <w:r>
        <w:rPr/>
        <w:t>[[@Bible:Num 6:12 ]][[6:12 &gt;&gt; Num 6:12]] {{field-on:Bible}} И след това да посвети Господу дните на назирейството си, и да донесе едногодишно агне в приношение за престъпление; а предните дни няма да се броят, защото се е омърсило назирейството му. {{field-off:Bible}}</w:t>
      </w:r>
    </w:p>
    <w:p>
      <w:pPr>
        <w:pStyle w:val="Normal"/>
        <w:rPr/>
      </w:pPr>
      <w:r>
        <w:rPr/>
        <w:t>[[@Bible:Num 6:13 ]][[6:13 &gt;&gt; Num 6:13]] {{field-on:Bible}} И този е законът на назиреина когато се изпълнят дните на назирейството му: да се приведе при дверите на скинията на събранието; {{field-off:Bible}}</w:t>
      </w:r>
    </w:p>
    <w:p>
      <w:pPr>
        <w:pStyle w:val="Normal"/>
        <w:rPr/>
      </w:pPr>
      <w:r>
        <w:rPr/>
        <w:t>[[@Bible:Num 6:14 ]][[6:14 &gt;&gt; Num 6:14]] {{field-on:Bible}} и той да принесе приноса си Господу, едно мъжко агне еднолетно без порок за всесъжение, и едно женско агне еднолетно без порок в приношение за грях, и един овен без порок за примирително приношение, {{field-off:Bible}}</w:t>
      </w:r>
    </w:p>
    <w:p>
      <w:pPr>
        <w:pStyle w:val="Normal"/>
        <w:rPr/>
      </w:pPr>
      <w:r>
        <w:rPr/>
        <w:t>[[@Bible:Num 6:15 ]][[6:15 &gt;&gt; Num 6:15]] {{field-on:Bible}} и кош с безквасни пити от чисто брашно месени с елей, и безквасни кори помазани с елей, и хлебното им приношение и възлиянията им. {{field-off:Bible}}</w:t>
      </w:r>
    </w:p>
    <w:p>
      <w:pPr>
        <w:pStyle w:val="Normal"/>
        <w:rPr/>
      </w:pPr>
      <w:r>
        <w:rPr/>
        <w:t>[[@Bible:Num 6:16 ]][[6:16 &gt;&gt; Num 6:16]] {{field-on:Bible}} И свещеникът да ги принесе пред Господа, и да направи приношението му за грях и всесъжението му. {{field-off:Bible}}</w:t>
      </w:r>
    </w:p>
    <w:p>
      <w:pPr>
        <w:pStyle w:val="Normal"/>
        <w:rPr/>
      </w:pPr>
      <w:r>
        <w:rPr/>
        <w:t>[[@Bible:Num 6:17 ]][[6:17 &gt;&gt; Num 6:17]] {{field-on:Bible}} И да принесе овена за примирителна жъртва Господу, с коша на безквасните хлябове: да принесе още свещеникът хлебното му приношение и възлиянието му. {{field-off:Bible}}</w:t>
      </w:r>
    </w:p>
    <w:p>
      <w:pPr>
        <w:pStyle w:val="Normal"/>
        <w:rPr/>
      </w:pPr>
      <w:r>
        <w:rPr/>
        <w:t>[[@Bible:Num 6:18 ]][[6:18 &gt;&gt; Num 6:18]] {{field-on:Bible}} И назиреинът да обръсне главата на назирейството си при дверите на скинията на събранието, и да вземе космите на посвещената си глава, и да ги тури на огъня който е под примирителната жъртва. {{field-off:Bible}}</w:t>
      </w:r>
    </w:p>
    <w:p>
      <w:pPr>
        <w:pStyle w:val="Normal"/>
        <w:rPr/>
      </w:pPr>
      <w:r>
        <w:rPr/>
        <w:t>[[@Bible:Num 6:19 ]][[6:19 &gt;&gt; Num 6:19]] {{field-on:Bible}} И свещеникът да вземе сварената плешка на овена, и една пита безквасна от коша, и една кора безквасна, и да ги тури в ръцете на назиреина след това като обръсне космите на назирейството си: {{field-off:Bible}}</w:t>
      </w:r>
    </w:p>
    <w:p>
      <w:pPr>
        <w:pStyle w:val="Normal"/>
        <w:rPr/>
      </w:pPr>
      <w:r>
        <w:rPr/>
        <w:t>[[@Bible:Num 6:20 ]][[6:20 &gt;&gt; Num 6:20]] {{field-on:Bible}} и да ги подвижи свещеникът за движимо приношение пред Господа: това е свето на свещеника, наедно с гръдите на движимото приношение, и наедно с бедрото на възвишаемото приношение; и после назиреинът може да пие вино. {{field-off:Bible}}</w:t>
      </w:r>
    </w:p>
    <w:p>
      <w:pPr>
        <w:pStyle w:val="Normal"/>
        <w:rPr/>
      </w:pPr>
      <w:r>
        <w:rPr/>
        <w:t>[[@Bible:Num 6:21 ]][[6:21 &gt;&gt; Num 6:21]] {{field-on:Bible}} Този е законът за назиреина който е направил обричане за приноса си Господу заради назирейството си, освен онова което му дава ръка: съгласно с обричането което се е обрекъл така да направи според закона на назирейството си. {{field-off:Bible}}</w:t>
      </w:r>
    </w:p>
    <w:p>
      <w:pPr>
        <w:pStyle w:val="Normal"/>
        <w:rPr/>
      </w:pPr>
      <w:r>
        <w:rPr/>
        <w:t>[[@Bible:Num 6:22 ]][[6:22 &gt;&gt; Num 6:22]] {{field-on:Bible}} И говори Господ Моисею и рече: {{field-off:Bible}}</w:t>
      </w:r>
    </w:p>
    <w:p>
      <w:pPr>
        <w:pStyle w:val="Normal"/>
        <w:rPr/>
      </w:pPr>
      <w:r>
        <w:rPr/>
        <w:t>[[@Bible:Num 6:23 ]][[6:23 &gt;&gt; Num 6:23]] {{field-on:Bible}} Говори на Аарона и на синовете му и кажи: Така да благославяте Израилевите синове и да им говорите: {{field-off:Bible}}</w:t>
      </w:r>
    </w:p>
    <w:p>
      <w:pPr>
        <w:pStyle w:val="Normal"/>
        <w:rPr/>
      </w:pPr>
      <w:r>
        <w:rPr/>
        <w:t>[[@Bible:Num 6:24 ]][[6:24 &gt;&gt; Num 6:24]] {{field-on:Bible}} Господ да те благослови и да те упази! {{field-off:Bible}}</w:t>
      </w:r>
    </w:p>
    <w:p>
      <w:pPr>
        <w:pStyle w:val="Normal"/>
        <w:rPr/>
      </w:pPr>
      <w:r>
        <w:rPr/>
        <w:t>[[@Bible:Num 6:25 ]][[6:25 &gt;&gt; Num 6:25]] {{field-on:Bible}} Господ да просвети лицето си над тебе и да те помилва! {{field-off:Bible}}</w:t>
      </w:r>
    </w:p>
    <w:p>
      <w:pPr>
        <w:pStyle w:val="Normal"/>
        <w:rPr/>
      </w:pPr>
      <w:r>
        <w:rPr/>
        <w:t>[[@Bible:Num 6:26 ]][[6:26 &gt;&gt; Num 6:26]] {{field-on:Bible}} Господ да възвиси лицето си над тебе и да ти даде мир! {{field-off:Bible}}</w:t>
      </w:r>
    </w:p>
    <w:p>
      <w:pPr>
        <w:pStyle w:val="Normal"/>
        <w:rPr/>
      </w:pPr>
      <w:r>
        <w:rPr/>
        <w:t>[[@Bible:Num 6:27 ]][[6:27 &gt;&gt; Num 6:27]] {{field-on:Bible}} Така да възложат името ми върху Израилевите синове; и аз ще ги благословя. {{field-off:Bible}}</w:t>
      </w:r>
    </w:p>
    <w:p>
      <w:pPr>
        <w:pStyle w:val="Heading2"/>
        <w:rPr/>
      </w:pPr>
      <w:r>
        <w:rPr/>
        <w:t>Глава 7</w:t>
      </w:r>
    </w:p>
    <w:p>
      <w:pPr>
        <w:pStyle w:val="Normal"/>
        <w:rPr/>
      </w:pPr>
      <w:r>
        <w:rPr/>
        <w:t>[[@Bible:Num 7:1 ]][[7:1 &gt;&gt; Num 7:1]] {{field-on:Bible}} И когато свърши Моисей поставянето на скинията, и помаза и освети нея и всичките й съсъди, и олтаря и всичките му съсъди, и помаза ги, и освети ги, {{field-off:Bible}}</w:t>
      </w:r>
    </w:p>
    <w:p>
      <w:pPr>
        <w:pStyle w:val="Normal"/>
        <w:rPr/>
      </w:pPr>
      <w:r>
        <w:rPr/>
        <w:t>[[@Bible:Num 7:2 ]][[7:2 &gt;&gt; Num 7:2]] {{field-on:Bible}} тогаз Израилевите князове, началниците на отеческите им домове, които бяха князове на племената и поставени главни надзиратели в изчислението, принесоха приношение, {{field-off:Bible}}</w:t>
      </w:r>
    </w:p>
    <w:p>
      <w:pPr>
        <w:pStyle w:val="Normal"/>
        <w:rPr/>
      </w:pPr>
      <w:r>
        <w:rPr/>
        <w:t>[[@Bible:Num 7:3 ]][[7:3 &gt;&gt; Num 7:3]] {{field-on:Bible}} и представиха приносите си пред Господа, шест покрити кола и дванадесет вола, по едни кола от двама князове, и по един вол от всекиго, и представиха ги пред скинията. {{field-off:Bible}}</w:t>
      </w:r>
    </w:p>
    <w:p>
      <w:pPr>
        <w:pStyle w:val="Normal"/>
        <w:rPr/>
      </w:pPr>
      <w:r>
        <w:rPr/>
        <w:t>[[@Bible:Num 7:4 ]][[7:4 &gt;&gt; Num 7:4]] {{field-on:Bible}} И говори Господ Моисею и рече: {{field-off:Bible}}</w:t>
      </w:r>
    </w:p>
    <w:p>
      <w:pPr>
        <w:pStyle w:val="Normal"/>
        <w:rPr/>
      </w:pPr>
      <w:r>
        <w:rPr/>
        <w:t>[[@Bible:Num 7:5 ]][[7:5 &gt;&gt; Num 7:5]] {{field-on:Bible}} Вземи тези неща от тях, и нека бъдат за да се върши работата на скинията на събранието; и да ги дадеш на Левитите, на всекиго според работата му. {{field-off:Bible}}</w:t>
      </w:r>
    </w:p>
    <w:p>
      <w:pPr>
        <w:pStyle w:val="Normal"/>
        <w:rPr/>
      </w:pPr>
      <w:r>
        <w:rPr/>
        <w:t>[[@Bible:Num 7:6 ]][[7:6 &gt;&gt; Num 7:6]] {{field-on:Bible}} И взе Моисей колата и воловете, и даде ги на Левитите. {{field-off:Bible}}</w:t>
      </w:r>
    </w:p>
    <w:p>
      <w:pPr>
        <w:pStyle w:val="Normal"/>
        <w:rPr/>
      </w:pPr>
      <w:r>
        <w:rPr/>
        <w:t>[[@Bible:Num 7:7 ]][[7:7 &gt;&gt; Num 7:7]] {{field-on:Bible}} Двете кола и четирите вола даде на Гирсоновите синове според работата им. {{field-off:Bible}}</w:t>
      </w:r>
    </w:p>
    <w:p>
      <w:pPr>
        <w:pStyle w:val="Normal"/>
        <w:rPr/>
      </w:pPr>
      <w:r>
        <w:rPr/>
        <w:t>[[@Bible:Num 7:8 ]][[7:8 &gt;&gt; Num 7:8]] {{field-on:Bible}} И четирите кола и осемте вола даде на Мерариевите синове според работата им, под ръката на Итамара, сина на свещеника Аарона. {{field-off:Bible}}</w:t>
      </w:r>
    </w:p>
    <w:p>
      <w:pPr>
        <w:pStyle w:val="Normal"/>
        <w:rPr/>
      </w:pPr>
      <w:r>
        <w:rPr/>
        <w:t>[[@Bible:Num 7:9 ]][[7:9 &gt;&gt; Num 7:9]] {{field-on:Bible}} А на Каатовите синове не даде; защото тяхната работа в светилището бе да носят на рамена. {{field-off:Bible}}</w:t>
      </w:r>
    </w:p>
    <w:p>
      <w:pPr>
        <w:pStyle w:val="Normal"/>
        <w:rPr/>
      </w:pPr>
      <w:r>
        <w:rPr/>
        <w:t>[[@Bible:Num 7:10 ]][[7:10 &gt;&gt; Num 7:10]] {{field-on:Bible}} И принесоха князовете за освещението на олтаря в който ден се помаза, и принесоха князовете приносите си пред олтаря. {{field-off:Bible}}</w:t>
      </w:r>
    </w:p>
    <w:p>
      <w:pPr>
        <w:pStyle w:val="Normal"/>
        <w:rPr/>
      </w:pPr>
      <w:r>
        <w:rPr/>
        <w:t>[[@Bible:Num 7:11 ]][[7:11 &gt;&gt; Num 7:11]] {{field-on:Bible}} И рече Господ Моисею: По един княз на ден нека приносят приносите си за освещението на олтаря. {{field-off:Bible}}</w:t>
      </w:r>
    </w:p>
    <w:p>
      <w:pPr>
        <w:pStyle w:val="Normal"/>
        <w:rPr/>
      </w:pPr>
      <w:r>
        <w:rPr/>
        <w:t>[[@Bible:Num 7:12 ]][[7:12 &gt;&gt; Num 7:12]] {{field-on:Bible}} И този който приносяше приноса си в първия ден беше Наасон Аминадавовий син, от Юдиното племе; {{field-off:Bible}}</w:t>
      </w:r>
    </w:p>
    <w:p>
      <w:pPr>
        <w:pStyle w:val="Normal"/>
        <w:rPr/>
      </w:pPr>
      <w:r>
        <w:rPr/>
        <w:t>[[@Bible:Num 7:13 ]][[7:13 &gt;&gt; Num 7:13]] {{field-on:Bible}} и приносът му беше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хлебното приношение: {{field-off:Bible}}</w:t>
      </w:r>
    </w:p>
    <w:p>
      <w:pPr>
        <w:pStyle w:val="Normal"/>
        <w:rPr/>
      </w:pPr>
      <w:r>
        <w:rPr/>
        <w:t>[[@Bible:Num 7:14 ]][[7:14 &gt;&gt; Num 7:14]] {{field-on:Bible}} един темянник златен от десет сикли, пълен с темян: {{field-off:Bible}}</w:t>
      </w:r>
    </w:p>
    <w:p>
      <w:pPr>
        <w:pStyle w:val="Normal"/>
        <w:rPr/>
      </w:pPr>
      <w:r>
        <w:rPr/>
        <w:t>[[@Bible:Num 7:15 ]][[7:15 &gt;&gt; Num 7:15]] {{field-on:Bible}} един юнец от говедата, един овен, едно агне еднолетно, за всесъжение: {{field-off:Bible}}</w:t>
      </w:r>
    </w:p>
    <w:p>
      <w:pPr>
        <w:pStyle w:val="Normal"/>
        <w:rPr/>
      </w:pPr>
      <w:r>
        <w:rPr/>
        <w:t>[[@Bible:Num 7:16 ]][[7:16 &gt;&gt; Num 7:16]] {{field-on:Bible}} един ярец от козите в приношение за грях; {{field-off:Bible}}</w:t>
      </w:r>
    </w:p>
    <w:p>
      <w:pPr>
        <w:pStyle w:val="Normal"/>
        <w:rPr/>
      </w:pPr>
      <w:r>
        <w:rPr/>
        <w:t>[[@Bible:Num 7:17 ]][[7:17 &gt;&gt; Num 7:17]] {{field-on:Bible}} и за примирителна жъртва два вола, пет овна, пет ярца, пет еднолетни агнета. Това беше приносът на Наасона Аминадавовия син. {{field-off:Bible}}</w:t>
      </w:r>
    </w:p>
    <w:p>
      <w:pPr>
        <w:pStyle w:val="Normal"/>
        <w:rPr/>
      </w:pPr>
      <w:r>
        <w:rPr/>
        <w:t>[[@Bible:Num 7:18 ]][[7:18 &gt;&gt; Num 7:18]] {{field-on:Bible}} В втория ден принесе Натанаил Суаровий син, князът на Исахаровото племе; {{field-off:Bible}}</w:t>
      </w:r>
    </w:p>
    <w:p>
      <w:pPr>
        <w:pStyle w:val="Normal"/>
        <w:rPr/>
      </w:pPr>
      <w:r>
        <w:rPr/>
        <w:t>[[@Bible:Num 7:19 ]][[7:19 &gt;&gt; Num 7:19]] {{field-on:Bible}} и принесе приноса си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 приношение: {{field-off:Bible}}</w:t>
      </w:r>
    </w:p>
    <w:p>
      <w:pPr>
        <w:pStyle w:val="Normal"/>
        <w:rPr/>
      </w:pPr>
      <w:r>
        <w:rPr/>
        <w:t>[[@Bible:Num 7:20 ]][[7:20 &gt;&gt; Num 7:20]] {{field-on:Bible}} един темянник златен от десет сикли, пълен с темян: {{field-off:Bible}}</w:t>
      </w:r>
    </w:p>
    <w:p>
      <w:pPr>
        <w:pStyle w:val="Normal"/>
        <w:rPr/>
      </w:pPr>
      <w:r>
        <w:rPr/>
        <w:t>[[@Bible:Num 7:21 ]][[7:21 &gt;&gt; Num 7:21]] {{field-on:Bible}} един юнец от говедата, един овен, едно агне еднолетно, за всесъжение: {{field-off:Bible}}</w:t>
      </w:r>
    </w:p>
    <w:p>
      <w:pPr>
        <w:pStyle w:val="Normal"/>
        <w:rPr/>
      </w:pPr>
      <w:r>
        <w:rPr/>
        <w:t>[[@Bible:Num 7:22 ]][[7:22 &gt;&gt; Num 7:22]] {{field-on:Bible}} един ярец от козите в приношение за грях; {{field-off:Bible}}</w:t>
      </w:r>
    </w:p>
    <w:p>
      <w:pPr>
        <w:pStyle w:val="Normal"/>
        <w:rPr/>
      </w:pPr>
      <w:r>
        <w:rPr/>
        <w:t>[[@Bible:Num 7:23 ]][[7:23 &gt;&gt; Num 7:23]] {{field-on:Bible}} и за примирителна жъртва два вола, пет овна, пет ярца, пет еднолетни агнета. Това беше принос на Натанаила Суаровия син. {{field-off:Bible}}</w:t>
      </w:r>
    </w:p>
    <w:p>
      <w:pPr>
        <w:pStyle w:val="Normal"/>
        <w:rPr/>
      </w:pPr>
      <w:r>
        <w:rPr/>
        <w:t>[[@Bible:Num 7:24 ]][[7:24 &gt;&gt; Num 7:24]] {{field-on:Bible}} В третия ден принесе князът на Завулоновите синове, Елиав Хелоновий син, {{field-off:Bible}}</w:t>
      </w:r>
    </w:p>
    <w:p>
      <w:pPr>
        <w:pStyle w:val="Normal"/>
        <w:rPr/>
      </w:pPr>
      <w:r>
        <w:rPr/>
        <w:t>[[@Bible:Num 7:25 ]][[7:25 &gt;&gt; Num 7:25]] {{field-on:Bible}} Приносът му беше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 приношение: {{field-off:Bible}}</w:t>
      </w:r>
    </w:p>
    <w:p>
      <w:pPr>
        <w:pStyle w:val="Normal"/>
        <w:rPr/>
      </w:pPr>
      <w:r>
        <w:rPr/>
        <w:t>[[@Bible:Num 7:26 ]][[7:26 &gt;&gt; Num 7:26]] {{field-on:Bible}} един темянник златен от десет сикли, пълен с темян: {{field-off:Bible}}</w:t>
      </w:r>
    </w:p>
    <w:p>
      <w:pPr>
        <w:pStyle w:val="Normal"/>
        <w:rPr/>
      </w:pPr>
      <w:r>
        <w:rPr/>
        <w:t>[[@Bible:Num 7:27 ]][[7:27 &gt;&gt; Num 7:27]] {{field-on:Bible}} един юнец от говедата, един овен, едно агне еднолетно, за всесъжение: {{field-off:Bible}}</w:t>
      </w:r>
    </w:p>
    <w:p>
      <w:pPr>
        <w:pStyle w:val="Normal"/>
        <w:rPr/>
      </w:pPr>
      <w:r>
        <w:rPr/>
        <w:t>[[@Bible:Num 7:28 ]][[7:28 &gt;&gt; Num 7:28]] {{field-on:Bible}} един ярец от козите в приношение за грях; {{field-off:Bible}}</w:t>
      </w:r>
    </w:p>
    <w:p>
      <w:pPr>
        <w:pStyle w:val="Normal"/>
        <w:rPr/>
      </w:pPr>
      <w:r>
        <w:rPr/>
        <w:t>[[@Bible:Num 7:29 ]][[7:29 &gt;&gt; Num 7:29]] {{field-on:Bible}} и за примирителна жъртва два вола, пет овна, пет ярца, пет еднолетни агнета. Това беше приносът на Елиава Хелоновия син. {{field-off:Bible}}</w:t>
      </w:r>
    </w:p>
    <w:p>
      <w:pPr>
        <w:pStyle w:val="Normal"/>
        <w:rPr/>
      </w:pPr>
      <w:r>
        <w:rPr/>
        <w:t>[[@Bible:Num 7:30 ]][[7:30 &gt;&gt; Num 7:30]] {{field-on:Bible}} В четвъртия ден принесе Елисур Седиуровий син, князът на Рувимовите синове. {{field-off:Bible}}</w:t>
      </w:r>
    </w:p>
    <w:p>
      <w:pPr>
        <w:pStyle w:val="Normal"/>
        <w:rPr/>
      </w:pPr>
      <w:r>
        <w:rPr/>
        <w:t>[[@Bible:Num 7:31 ]][[7:31 &gt;&gt; Num 7:31]] {{field-on:Bible}} Приносът му беше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 приношение: {{field-off:Bible}}</w:t>
      </w:r>
    </w:p>
    <w:p>
      <w:pPr>
        <w:pStyle w:val="Normal"/>
        <w:rPr/>
      </w:pPr>
      <w:r>
        <w:rPr/>
        <w:t>[[@Bible:Num 7:32 ]][[7:32 &gt;&gt; Num 7:32]] {{field-on:Bible}} един златен темянник от десет сикли, пълен с темян: {{field-off:Bible}}</w:t>
      </w:r>
    </w:p>
    <w:p>
      <w:pPr>
        <w:pStyle w:val="Normal"/>
        <w:rPr/>
      </w:pPr>
      <w:r>
        <w:rPr/>
        <w:t>[[@Bible:Num 7:33 ]][[7:33 &gt;&gt; Num 7:33]] {{field-on:Bible}} един юнец от говедата, един овен, едно агне еднолетно, за всесъжение: {{field-off:Bible}}</w:t>
      </w:r>
    </w:p>
    <w:p>
      <w:pPr>
        <w:pStyle w:val="Normal"/>
        <w:rPr/>
      </w:pPr>
      <w:r>
        <w:rPr/>
        <w:t>[[@Bible:Num 7:34 ]][[7:34 &gt;&gt; Num 7:34]] {{field-on:Bible}} един ярец от козите в приношение за грях; {{field-off:Bible}}</w:t>
      </w:r>
    </w:p>
    <w:p>
      <w:pPr>
        <w:pStyle w:val="Normal"/>
        <w:rPr/>
      </w:pPr>
      <w:r>
        <w:rPr/>
        <w:t>[[@Bible:Num 7:35 ]][[7:35 &gt;&gt; Num 7:35]] {{field-on:Bible}} и за примирителна жъртва два вола, пет овна, пет ярца, пет еднолетни агнета. Това беше приносът на Елисура Седиуровия син. {{field-off:Bible}}</w:t>
      </w:r>
    </w:p>
    <w:p>
      <w:pPr>
        <w:pStyle w:val="Normal"/>
        <w:rPr/>
      </w:pPr>
      <w:r>
        <w:rPr/>
        <w:t>[[@Bible:Num 7:36 ]][[7:36 &gt;&gt; Num 7:36]] {{field-on:Bible}} В петия ден принесе князът на Симеоновите синове, Селумиил Сурисадаевий син. {{field-off:Bible}}</w:t>
      </w:r>
    </w:p>
    <w:p>
      <w:pPr>
        <w:pStyle w:val="Normal"/>
        <w:rPr/>
      </w:pPr>
      <w:r>
        <w:rPr/>
        <w:t>[[@Bible:Num 7:37 ]][[7:37 &gt;&gt; Num 7:37]] {{field-on:Bible}} Приносът му беше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 приношение: {{field-off:Bible}}</w:t>
      </w:r>
    </w:p>
    <w:p>
      <w:pPr>
        <w:pStyle w:val="Normal"/>
        <w:rPr/>
      </w:pPr>
      <w:r>
        <w:rPr/>
        <w:t>[[@Bible:Num 7:38 ]][[7:38 &gt;&gt; Num 7:38]] {{field-on:Bible}} един темянник златен от десет сикли, пълен с темян: {{field-off:Bible}}</w:t>
      </w:r>
    </w:p>
    <w:p>
      <w:pPr>
        <w:pStyle w:val="Normal"/>
        <w:rPr/>
      </w:pPr>
      <w:r>
        <w:rPr/>
        <w:t>[[@Bible:Num 7:39 ]][[7:39 &gt;&gt; Num 7:39]] {{field-on:Bible}} един юнец от говедата, един овен, едно агне еднолетно, за всесъжение: {{field-off:Bible}}</w:t>
      </w:r>
    </w:p>
    <w:p>
      <w:pPr>
        <w:pStyle w:val="Normal"/>
        <w:rPr/>
      </w:pPr>
      <w:r>
        <w:rPr/>
        <w:t>[[@Bible:Num 7:40 ]][[7:40 &gt;&gt; Num 7:40]] {{field-on:Bible}} един ярец от козите в приношение за грях; {{field-off:Bible}}</w:t>
      </w:r>
    </w:p>
    <w:p>
      <w:pPr>
        <w:pStyle w:val="Normal"/>
        <w:rPr/>
      </w:pPr>
      <w:r>
        <w:rPr/>
        <w:t>[[@Bible:Num 7:41 ]][[7:41 &gt;&gt; Num 7:41]] {{field-on:Bible}} и за примирителна жъртва два вола, пет овна, пет ярца, пет еднолетни агнета. Това беше приносът на Селумиила Сурисадаевия син. {{field-off:Bible}}</w:t>
      </w:r>
    </w:p>
    <w:p>
      <w:pPr>
        <w:pStyle w:val="Normal"/>
        <w:rPr/>
      </w:pPr>
      <w:r>
        <w:rPr/>
        <w:t>[[@Bible:Num 7:42 ]][[7:42 &gt;&gt; Num 7:42]] {{field-on:Bible}} В шестия ден принесе князът на Гадовите синове, Елиасаф Деуиловий син. {{field-off:Bible}}</w:t>
      </w:r>
    </w:p>
    <w:p>
      <w:pPr>
        <w:pStyle w:val="Normal"/>
        <w:rPr/>
      </w:pPr>
      <w:r>
        <w:rPr/>
        <w:t>[[@Bible:Num 7:43 ]][[7:43 &gt;&gt; Num 7:43]] {{field-on:Bible}} Приносът му беше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 приношение: {{field-off:Bible}}</w:t>
      </w:r>
    </w:p>
    <w:p>
      <w:pPr>
        <w:pStyle w:val="Normal"/>
        <w:rPr/>
      </w:pPr>
      <w:r>
        <w:rPr/>
        <w:t>[[@Bible:Num 7:44 ]][[7:44 &gt;&gt; Num 7:44]] {{field-on:Bible}} един златен темянник от десет сикли, пълен с темян: {{field-off:Bible}}</w:t>
      </w:r>
    </w:p>
    <w:p>
      <w:pPr>
        <w:pStyle w:val="Normal"/>
        <w:rPr/>
      </w:pPr>
      <w:r>
        <w:rPr/>
        <w:t>[[@Bible:Num 7:45 ]][[7:45 &gt;&gt; Num 7:45]] {{field-on:Bible}} един юнец от говедата, един овен, едно агне еднолетно, за всесъжение: {{field-off:Bible}}</w:t>
      </w:r>
    </w:p>
    <w:p>
      <w:pPr>
        <w:pStyle w:val="Normal"/>
        <w:rPr/>
      </w:pPr>
      <w:r>
        <w:rPr/>
        <w:t>[[@Bible:Num 7:46 ]][[7:46 &gt;&gt; Num 7:46]] {{field-on:Bible}} един ярец от козите в приношение за грях; {{field-off:Bible}}</w:t>
      </w:r>
    </w:p>
    <w:p>
      <w:pPr>
        <w:pStyle w:val="Normal"/>
        <w:rPr/>
      </w:pPr>
      <w:r>
        <w:rPr/>
        <w:t>[[@Bible:Num 7:47 ]][[7:47 &gt;&gt; Num 7:47]] {{field-on:Bible}} и за примирителна жъртва два вола, пет овна, пет ярца, пет агнета еднолетни. Това беше приносът на Елиасафа Деуиловия син. {{field-off:Bible}}</w:t>
      </w:r>
    </w:p>
    <w:p>
      <w:pPr>
        <w:pStyle w:val="Normal"/>
        <w:rPr/>
      </w:pPr>
      <w:r>
        <w:rPr/>
        <w:t>[[@Bible:Num 7:48 ]][[7:48 &gt;&gt; Num 7:48]] {{field-on:Bible}} В седмия ден принесе князът наЕфремовите синове, Елисама Амиудовий син. {{field-off:Bible}}</w:t>
      </w:r>
    </w:p>
    <w:p>
      <w:pPr>
        <w:pStyle w:val="Normal"/>
        <w:rPr/>
      </w:pPr>
      <w:r>
        <w:rPr/>
        <w:t>[[@Bible:Num 7:49 ]][[7:49 &gt;&gt; Num 7:49]] {{field-on:Bible}} Приносът му беше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 приношение: {{field-off:Bible}}</w:t>
      </w:r>
    </w:p>
    <w:p>
      <w:pPr>
        <w:pStyle w:val="Normal"/>
        <w:rPr/>
      </w:pPr>
      <w:r>
        <w:rPr/>
        <w:t>[[@Bible:Num 7:50 ]][[7:50 &gt;&gt; Num 7:50]] {{field-on:Bible}} един златен темянник от десет сикли, пълен с темян: {{field-off:Bible}}</w:t>
      </w:r>
    </w:p>
    <w:p>
      <w:pPr>
        <w:pStyle w:val="Normal"/>
        <w:rPr/>
      </w:pPr>
      <w:r>
        <w:rPr/>
        <w:t>[[@Bible:Num 7:51 ]][[7:51 &gt;&gt; Num 7:51]] {{field-on:Bible}} един юнец от говедата, един овен, едно агне еднолетно, за всесъжение: {{field-off:Bible}}</w:t>
      </w:r>
    </w:p>
    <w:p>
      <w:pPr>
        <w:pStyle w:val="Normal"/>
        <w:rPr/>
      </w:pPr>
      <w:r>
        <w:rPr/>
        <w:t>[[@Bible:Num 7:52 ]][[7:52 &gt;&gt; Num 7:52]] {{field-on:Bible}} един ярец от козите в приношение за грях; {{field-off:Bible}}</w:t>
      </w:r>
    </w:p>
    <w:p>
      <w:pPr>
        <w:pStyle w:val="Normal"/>
        <w:rPr/>
      </w:pPr>
      <w:r>
        <w:rPr/>
        <w:t>[[@Bible:Num 7:53 ]][[7:53 &gt;&gt; Num 7:53]] {{field-on:Bible}} и за примирителна жъртва два вола, пет овна, пет ярца, пет еднолетни агнета. Това беше приносът на Елисама Амиудовия син. {{field-off:Bible}}</w:t>
      </w:r>
    </w:p>
    <w:p>
      <w:pPr>
        <w:pStyle w:val="Normal"/>
        <w:rPr/>
      </w:pPr>
      <w:r>
        <w:rPr/>
        <w:t>[[@Bible:Num 7:54 ]][[7:54 &gt;&gt; Num 7:54]] {{field-on:Bible}} В осмия ден принесе князът на Манасиевите синове, Гамалиил Федасуровий син. {{field-off:Bible}}</w:t>
      </w:r>
    </w:p>
    <w:p>
      <w:pPr>
        <w:pStyle w:val="Normal"/>
        <w:rPr/>
      </w:pPr>
      <w:r>
        <w:rPr/>
        <w:t>[[@Bible:Num 7:55 ]][[7:55 &gt;&gt; Num 7:55]] {{field-on:Bible}} Приносът му беше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 приношение: {{field-off:Bible}}</w:t>
      </w:r>
    </w:p>
    <w:p>
      <w:pPr>
        <w:pStyle w:val="Normal"/>
        <w:rPr/>
      </w:pPr>
      <w:r>
        <w:rPr/>
        <w:t>[[@Bible:Num 7:56 ]][[7:56 &gt;&gt; Num 7:56]] {{field-on:Bible}} един златен темянник от десет сикли, пълен с темян: {{field-off:Bible}}</w:t>
      </w:r>
    </w:p>
    <w:p>
      <w:pPr>
        <w:pStyle w:val="Normal"/>
        <w:rPr/>
      </w:pPr>
      <w:r>
        <w:rPr/>
        <w:t>[[@Bible:Num 7:57 ]][[7:57 &gt;&gt; Num 7:57]] {{field-on:Bible}} един юнец от говедата, един овен, едно агне еднолетно, за всесъжение: {{field-off:Bible}}</w:t>
      </w:r>
    </w:p>
    <w:p>
      <w:pPr>
        <w:pStyle w:val="Normal"/>
        <w:rPr/>
      </w:pPr>
      <w:r>
        <w:rPr/>
        <w:t>[[@Bible:Num 7:58 ]][[7:58 &gt;&gt; Num 7:58]] {{field-on:Bible}} един ярец от козите в приношение за грях; {{field-off:Bible}}</w:t>
      </w:r>
    </w:p>
    <w:p>
      <w:pPr>
        <w:pStyle w:val="Normal"/>
        <w:rPr/>
      </w:pPr>
      <w:r>
        <w:rPr/>
        <w:t>[[@Bible:Num 7:59 ]][[7:59 &gt;&gt; Num 7:59]] {{field-on:Bible}} и за примирителнажъртва два вола, пет овна, пет ярца, пет еднолетни агнета. Това беше приносът на Гамалиила Федасуровия син. {{field-off:Bible}}</w:t>
      </w:r>
    </w:p>
    <w:p>
      <w:pPr>
        <w:pStyle w:val="Normal"/>
        <w:rPr/>
      </w:pPr>
      <w:r>
        <w:rPr/>
        <w:t>[[@Bible:Num 7:60 ]][[7:60 &gt;&gt; Num 7:60]] {{field-on:Bible}} В деветия ден принесе князът на Вениаминовите синове, Авидан Гедеониевий син. {{field-off:Bible}}</w:t>
      </w:r>
    </w:p>
    <w:p>
      <w:pPr>
        <w:pStyle w:val="Normal"/>
        <w:rPr/>
      </w:pPr>
      <w:r>
        <w:rPr/>
        <w:t>[[@Bible:Num 7:61 ]][[7:61 &gt;&gt; Num 7:61]] {{field-on:Bible}} Приносът му беше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 приношение: {{field-off:Bible}}</w:t>
      </w:r>
    </w:p>
    <w:p>
      <w:pPr>
        <w:pStyle w:val="Normal"/>
        <w:rPr/>
      </w:pPr>
      <w:r>
        <w:rPr/>
        <w:t>[[@Bible:Num 7:62 ]][[7:62 &gt;&gt; Num 7:62]] {{field-on:Bible}} един темянник златен от десет сикли, пълен с темян: {{field-off:Bible}}</w:t>
      </w:r>
    </w:p>
    <w:p>
      <w:pPr>
        <w:pStyle w:val="Normal"/>
        <w:rPr/>
      </w:pPr>
      <w:r>
        <w:rPr/>
        <w:t>[[@Bible:Num 7:63 ]][[7:63 &gt;&gt; Num 7:63]] {{field-on:Bible}} един юнец от говедата, един овен, едно агне еднолетно, за всесъжение: {{field-off:Bible}}</w:t>
      </w:r>
    </w:p>
    <w:p>
      <w:pPr>
        <w:pStyle w:val="Normal"/>
        <w:rPr/>
      </w:pPr>
      <w:r>
        <w:rPr/>
        <w:t>[[@Bible:Num 7:64 ]][[7:64 &gt;&gt; Num 7:64]] {{field-on:Bible}} един ярец от козите в приношение за грях; {{field-off:Bible}}</w:t>
      </w:r>
    </w:p>
    <w:p>
      <w:pPr>
        <w:pStyle w:val="Normal"/>
        <w:rPr/>
      </w:pPr>
      <w:r>
        <w:rPr/>
        <w:t>[[@Bible:Num 7:65 ]][[7:65 &gt;&gt; Num 7:65]] {{field-on:Bible}} и за примирителна жъртва два вола, пет овна, пет ярца, пет еднолетни агнета. Това беше приносът на Авидана Гедеониевия син. {{field-off:Bible}}</w:t>
      </w:r>
    </w:p>
    <w:p>
      <w:pPr>
        <w:pStyle w:val="Normal"/>
        <w:rPr/>
      </w:pPr>
      <w:r>
        <w:rPr/>
        <w:t>[[@Bible:Num 7:66 ]][[7:66 &gt;&gt; Num 7:66]] {{field-on:Bible}} В десетия ден принесе князът на Дановите синове, Ахиезер Амисадаевий син. {{field-off:Bible}}</w:t>
      </w:r>
    </w:p>
    <w:p>
      <w:pPr>
        <w:pStyle w:val="Normal"/>
        <w:rPr/>
      </w:pPr>
      <w:r>
        <w:rPr/>
        <w:t>[[@Bible:Num 7:67 ]][[7:67 &gt;&gt; Num 7:67]] {{field-on:Bible}} Приносът му беше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 приношение: {{field-off:Bible}}</w:t>
      </w:r>
    </w:p>
    <w:p>
      <w:pPr>
        <w:pStyle w:val="Normal"/>
        <w:rPr/>
      </w:pPr>
      <w:r>
        <w:rPr/>
        <w:t>[[@Bible:Num 7:68 ]][[7:68 &gt;&gt; Num 7:68]] {{field-on:Bible}} един златен темянник от десет сикли, пълен с темян: {{field-off:Bible}}</w:t>
      </w:r>
    </w:p>
    <w:p>
      <w:pPr>
        <w:pStyle w:val="Normal"/>
        <w:rPr/>
      </w:pPr>
      <w:r>
        <w:rPr/>
        <w:t>[[@Bible:Num 7:69 ]][[7:69 &gt;&gt; Num 7:69]] {{field-on:Bible}} един юнец от говедата, един овен, едно агне еднолетно, за всесъжение: {{field-off:Bible}}</w:t>
      </w:r>
    </w:p>
    <w:p>
      <w:pPr>
        <w:pStyle w:val="Normal"/>
        <w:rPr/>
      </w:pPr>
      <w:r>
        <w:rPr/>
        <w:t>[[@Bible:Num 7:70 ]][[7:70 &gt;&gt; Num 7:70]] {{field-on:Bible}} един ярец от козите в приношение за грях; {{field-off:Bible}}</w:t>
      </w:r>
    </w:p>
    <w:p>
      <w:pPr>
        <w:pStyle w:val="Normal"/>
        <w:rPr/>
      </w:pPr>
      <w:r>
        <w:rPr/>
        <w:t>[[@Bible:Num 7:71 ]][[7:71 &gt;&gt; Num 7:71]] {{field-on:Bible}} и за примирителна жъртва два вола, пет овна, пет ярца, пет еднолетни агнета. Това беше приносът на Ахиезера, Амисадаевия син. {{field-off:Bible}}</w:t>
      </w:r>
    </w:p>
    <w:p>
      <w:pPr>
        <w:pStyle w:val="Normal"/>
        <w:rPr/>
      </w:pPr>
      <w:r>
        <w:rPr/>
        <w:t>[[@Bible:Num 7:72 ]][[7:72 &gt;&gt; Num 7:72]] {{field-on:Bible}} В единадесетия ден принесе князът на Асировите синове, Фагеил Охрановий син. {{field-off:Bible}}</w:t>
      </w:r>
    </w:p>
    <w:p>
      <w:pPr>
        <w:pStyle w:val="Normal"/>
        <w:rPr/>
      </w:pPr>
      <w:r>
        <w:rPr/>
        <w:t>[[@Bible:Num 7:73 ]][[7:73 &gt;&gt; Num 7:73]] {{field-on:Bible}} Приносът му беше едно сребърно блюдо тежко сто и тридесет сикли: един сребърен леген от седемдесет сикли според сикъла на светилището: и двете пълни с чисто брашно смесено с елей за хлебно приношение: {{field-off:Bible}}</w:t>
      </w:r>
    </w:p>
    <w:p>
      <w:pPr>
        <w:pStyle w:val="Normal"/>
        <w:rPr/>
      </w:pPr>
      <w:r>
        <w:rPr/>
        <w:t>[[@Bible:Num 7:74 ]][[7:74 &gt;&gt; Num 7:74]] {{field-on:Bible}} един златен темянник от десет сикли, пълен с темян: {{field-off:Bible}}</w:t>
      </w:r>
    </w:p>
    <w:p>
      <w:pPr>
        <w:pStyle w:val="Normal"/>
        <w:rPr/>
      </w:pPr>
      <w:r>
        <w:rPr/>
        <w:t>[[@Bible:Num 7:75 ]][[7:75 &gt;&gt; Num 7:75]] {{field-on:Bible}} един юнец от говедата, един овен, едно агне еднолетно, за всесъжение: {{field-off:Bible}}</w:t>
      </w:r>
    </w:p>
    <w:p>
      <w:pPr>
        <w:pStyle w:val="Normal"/>
        <w:rPr/>
      </w:pPr>
      <w:r>
        <w:rPr/>
        <w:t>[[@Bible:Num 7:76 ]][[7:76 &gt;&gt; Num 7:76]] {{field-on:Bible}} един ярец от козите в приношение за грях; {{field-off:Bible}}</w:t>
      </w:r>
    </w:p>
    <w:p>
      <w:pPr>
        <w:pStyle w:val="Normal"/>
        <w:rPr/>
      </w:pPr>
      <w:r>
        <w:rPr/>
        <w:t>[[@Bible:Num 7:77 ]][[7:77 &gt;&gt; Num 7:77]] {{field-on:Bible}} и за примирителна жъртва два вола, пет овна, пет ярца, пет еднолетни агнета. Това беше приносът на Фагеила Охрановия син. {{field-off:Bible}}</w:t>
      </w:r>
    </w:p>
    <w:p>
      <w:pPr>
        <w:pStyle w:val="Normal"/>
        <w:rPr/>
      </w:pPr>
      <w:r>
        <w:rPr/>
        <w:t>[[@Bible:Num 7:78 ]][[7:78 &gt;&gt; Num 7:78]] {{field-on:Bible}} В дванадесетия ден принесе князът на Нефталимовите синове, Ахирей Енановий син. {{field-off:Bible}}</w:t>
      </w:r>
    </w:p>
    <w:p>
      <w:pPr>
        <w:pStyle w:val="Normal"/>
        <w:rPr/>
      </w:pPr>
      <w:r>
        <w:rPr/>
        <w:t>[[@Bible:Num 7:79 ]][[7:79 &gt;&gt; Num 7:79]] {{field-on:Bible}} Приносът му беше едно сребърно блюдо тежко сто и тридесет сикли: един сребърен леген от седе мдесет сикли според сикъла на светилището: и двете пълни с чисто брашно смесено с елей за хлебно приношение: {{field-off:Bible}}</w:t>
      </w:r>
    </w:p>
    <w:p>
      <w:pPr>
        <w:pStyle w:val="Normal"/>
        <w:rPr/>
      </w:pPr>
      <w:r>
        <w:rPr/>
        <w:t>[[@Bible:Num 7:80 ]][[7:80 &gt;&gt; Num 7:80]] {{field-on:Bible}} един златен темянник от десет сикли, пълен стемян: {{field-off:Bible}}</w:t>
      </w:r>
    </w:p>
    <w:p>
      <w:pPr>
        <w:pStyle w:val="Normal"/>
        <w:rPr/>
      </w:pPr>
      <w:r>
        <w:rPr/>
        <w:t>[[@Bible:Num 7:81 ]][[7:81 &gt;&gt; Num 7:81]] {{field-on:Bible}} един юнец от говедата, един овен, едно агне еднолетно, за всесъжение: {{field-off:Bible}}</w:t>
      </w:r>
    </w:p>
    <w:p>
      <w:pPr>
        <w:pStyle w:val="Normal"/>
        <w:rPr/>
      </w:pPr>
      <w:r>
        <w:rPr/>
        <w:t>[[@Bible:Num 7:82 ]][[7:82 &gt;&gt; Num 7:82]] {{field-on:Bible}} един ярец от козите в приношение за грях; {{field-off:Bible}}</w:t>
      </w:r>
    </w:p>
    <w:p>
      <w:pPr>
        <w:pStyle w:val="Normal"/>
        <w:rPr/>
      </w:pPr>
      <w:r>
        <w:rPr/>
        <w:t>[[@Bible:Num 7:83 ]][[7:83 &gt;&gt; Num 7:83]] {{field-on:Bible}} и за примирителна жъртва два вола, пет овна, пет ярца, пет еднолетни агнета. Това беше приносът на Ахирея Енановия син. {{field-off:Bible}}</w:t>
      </w:r>
    </w:p>
    <w:p>
      <w:pPr>
        <w:pStyle w:val="Normal"/>
        <w:rPr/>
      </w:pPr>
      <w:r>
        <w:rPr/>
        <w:t>[[@Bible:Num 7:84 ]][[7:84 &gt;&gt; Num 7:84]] {{field-on:Bible}} Тези бяха приносите от Израилевите князове за освещението на олтаря в който ден се помаза: сребърни блюда дванадесет, сребърни легени дванадесет, златни темянници дванадесет. {{field-off:Bible}}</w:t>
      </w:r>
    </w:p>
    <w:p>
      <w:pPr>
        <w:pStyle w:val="Normal"/>
        <w:rPr/>
      </w:pPr>
      <w:r>
        <w:rPr/>
        <w:t>[[@Bible:Num 7:85 ]][[7:85 &gt;&gt; Num 7:85]] {{field-on:Bible}} От сто и тридесет сикли беше всяко сребърно блюдо, и седемдесет сикли всеки леген: всичкото сребро на съсъдите беше две тисящи и четиристотин сикли според сикъла на светилището: {{field-off:Bible}}</w:t>
      </w:r>
    </w:p>
    <w:p>
      <w:pPr>
        <w:pStyle w:val="Normal"/>
        <w:rPr/>
      </w:pPr>
      <w:r>
        <w:rPr/>
        <w:t>[[@Bible:Num 7:86 ]][[7:86 &gt;&gt; Num 7:86]] {{field-on:Bible}} златни темянници дванадесет, пълни с темян, всеки темянник от десет сикли според сикъла на светилището: всичкото злато на темянниците беше сто и двадесет сикли. {{field-off:Bible}}</w:t>
      </w:r>
    </w:p>
    <w:p>
      <w:pPr>
        <w:pStyle w:val="Normal"/>
        <w:rPr/>
      </w:pPr>
      <w:r>
        <w:rPr/>
        <w:t>[[@Bible:Num 7:87 ]][[7:87 &gt;&gt; Num 7:87]] {{field-on:Bible}} Всичките говеда за всесъжение бяха дванадесет юнци, още дванадесет овна, дванадесет еднолетни агнета, заедно с хлебните им приношения, и дванадесет ярци от козите в приношение за грях. {{field-off:Bible}}</w:t>
      </w:r>
    </w:p>
    <w:p>
      <w:pPr>
        <w:pStyle w:val="Normal"/>
        <w:rPr/>
      </w:pPr>
      <w:r>
        <w:rPr/>
        <w:t>[[@Bible:Num 7:88 ]][[7:88 &gt;&gt; Num 7:88]] {{field-on:Bible}} И всичките говеда за примирителна жъртва бяха двадесет и четири юнца, шестдесет овна, шестдесет ярца, шестдесет еднолетни агнета. Така стана освещението на олтаря след помазването му. {{field-off:Bible}}</w:t>
      </w:r>
    </w:p>
    <w:p>
      <w:pPr>
        <w:pStyle w:val="Normal"/>
        <w:rPr/>
      </w:pPr>
      <w:r>
        <w:rPr/>
        <w:t>[[@Bible:Num 7:89 ]][[7:89 &gt;&gt; Num 7:89]] {{field-on:Bible}} И когато влезе Моисей в скинията на събранието за да говори с Бога, тогаз чу гласа който ме говореше отгоре на очистилището което беше над ковчега на свидетелството помежду двата херувима; и говореше му. {{field-off:Bible}}</w:t>
      </w:r>
    </w:p>
    <w:p>
      <w:pPr>
        <w:pStyle w:val="Heading2"/>
        <w:rPr/>
      </w:pPr>
      <w:r>
        <w:rPr/>
        <w:t>Глава 8</w:t>
      </w:r>
    </w:p>
    <w:p>
      <w:pPr>
        <w:pStyle w:val="Normal"/>
        <w:rPr/>
      </w:pPr>
      <w:r>
        <w:rPr/>
        <w:t>[[@Bible:Num 8:1 ]][[8:1 &gt;&gt; Num 8:1]] {{field-on:Bible}} И говори Господ Моисею и рече: {{field-off:Bible}}</w:t>
      </w:r>
    </w:p>
    <w:p>
      <w:pPr>
        <w:pStyle w:val="Normal"/>
        <w:rPr/>
      </w:pPr>
      <w:r>
        <w:rPr/>
        <w:t>[[@Bible:Num 8:2 ]][[8:2 &gt;&gt; Num 8:2]] {{field-on:Bible}} Говори Аарону и кажи му: Когато запалиш светилата, седемте светила да светят към лицето на светилника. {{field-off:Bible}}</w:t>
      </w:r>
    </w:p>
    <w:p>
      <w:pPr>
        <w:pStyle w:val="Normal"/>
        <w:rPr/>
      </w:pPr>
      <w:r>
        <w:rPr/>
        <w:t>[[@Bible:Num 8:3 ]][[8:3 &gt;&gt; Num 8:3]] {{field-on:Bible}} И Аарон направи така: запали към лицето на светилника светилата му, както заповяда Господ Моисею. {{field-off:Bible}}</w:t>
      </w:r>
    </w:p>
    <w:p>
      <w:pPr>
        <w:pStyle w:val="Normal"/>
        <w:rPr/>
      </w:pPr>
      <w:r>
        <w:rPr/>
        <w:t>[[@Bible:Num 8:4 ]][[8:4 &gt;&gt; Num 8:4]] {{field-on:Bible}} И направата на светилника беше тая: кован от злато, от стеблото си до цветята си беше той изкован: по вида който показа Господ Моисею така направи той светилникът. {{field-off:Bible}}</w:t>
      </w:r>
    </w:p>
    <w:p>
      <w:pPr>
        <w:pStyle w:val="Normal"/>
        <w:rPr/>
      </w:pPr>
      <w:r>
        <w:rPr/>
        <w:t>[[@Bible:Num 8:5 ]][[8:5 &gt;&gt; Num 8:5]] {{field-on:Bible}} И говори Господ Моисею и рече: {{field-off:Bible}}</w:t>
      </w:r>
    </w:p>
    <w:p>
      <w:pPr>
        <w:pStyle w:val="Normal"/>
        <w:rPr/>
      </w:pPr>
      <w:r>
        <w:rPr/>
        <w:t>[[@Bible:Num 8:6 ]][[8:6 &gt;&gt; Num 8:6]] {{field-on:Bible}} Вземи Левитите от между Израилевите синове, и да ги очистиш. {{field-off:Bible}}</w:t>
      </w:r>
    </w:p>
    <w:p>
      <w:pPr>
        <w:pStyle w:val="Normal"/>
        <w:rPr/>
      </w:pPr>
      <w:r>
        <w:rPr/>
        <w:t>[[@Bible:Num 8:7 ]][[8:7 &gt;&gt; Num 8:7]] {{field-on:Bible}} И така да им направиш за очищението им: поръси ги с чистителна вода, и нека обръснат всичкото си тяло, и да изперат дрехите си, и да се очистят. {{field-off:Bible}}</w:t>
      </w:r>
    </w:p>
    <w:p>
      <w:pPr>
        <w:pStyle w:val="Normal"/>
        <w:rPr/>
      </w:pPr>
      <w:r>
        <w:rPr/>
        <w:t>[[@Bible:Num 8:8 ]][[8:8 &gt;&gt; Num 8:8]] {{field-on:Bible}} После да вземат един юнец от говедата наедно с хлебното му приношение от чисто брашно смесено с елей; и друг юнец от говедата да вземеш в приношение за грях. {{field-off:Bible}}</w:t>
      </w:r>
    </w:p>
    <w:p>
      <w:pPr>
        <w:pStyle w:val="Normal"/>
        <w:rPr/>
      </w:pPr>
      <w:r>
        <w:rPr/>
        <w:t>[[@Bible:Num 8:9 ]][[8:9 &gt;&gt; Num 8:9]] {{field-on:Bible}} И да приведеш Левитите пред скинията на събранието, и да събереш всичкото събрание на Израилевите синове; {{field-off:Bible}}</w:t>
      </w:r>
    </w:p>
    <w:p>
      <w:pPr>
        <w:pStyle w:val="Normal"/>
        <w:rPr/>
      </w:pPr>
      <w:r>
        <w:rPr/>
        <w:t>[[@Bible:Num 8:10 ]][[8:10 &gt;&gt; Num 8:10]] {{field-on:Bible}} и да приведеш Левитите пред Господа, и да положат Израилевите синове ръцете си на Левитите; {{field-off:Bible}}</w:t>
      </w:r>
    </w:p>
    <w:p>
      <w:pPr>
        <w:pStyle w:val="Normal"/>
        <w:rPr/>
      </w:pPr>
      <w:r>
        <w:rPr/>
        <w:t>[[@Bible:Num 8:11 ]][[8:11 &gt;&gt; Num 8:11]] {{field-on:Bible}} и Аарон да принесе Левитите пред Господа приношение от Израилевите синове, за да вършат те службата Господня. {{field-off:Bible}}</w:t>
      </w:r>
    </w:p>
    <w:p>
      <w:pPr>
        <w:pStyle w:val="Normal"/>
        <w:rPr/>
      </w:pPr>
      <w:r>
        <w:rPr/>
        <w:t>[[@Bible:Num 8:12 ]][[8:12 &gt;&gt; Num 8:12]] {{field-on:Bible}} И Левитите да положат ръцете си на главите на юнците, и да принесеш единия в приношение за грях, и другия за всесъжение Господу, за да направиш умилостивение за Левитите. {{field-off:Bible}}</w:t>
      </w:r>
    </w:p>
    <w:p>
      <w:pPr>
        <w:pStyle w:val="Normal"/>
        <w:rPr/>
      </w:pPr>
      <w:r>
        <w:rPr/>
        <w:t>[[@Bible:Num 8:13 ]][[8:13 &gt;&gt; Num 8:13]] {{field-on:Bible}} И да поставиш Левитите пред Аарона и пред синовете му, и да ги принесеш приношение Господу. {{field-off:Bible}}</w:t>
      </w:r>
    </w:p>
    <w:p>
      <w:pPr>
        <w:pStyle w:val="Normal"/>
        <w:rPr/>
      </w:pPr>
      <w:r>
        <w:rPr/>
        <w:t>[[@Bible:Num 8:14 ]][[8:14 &gt;&gt; Num 8:14]] {{field-on:Bible}} Така да отделиш Левитите от между Израилевите синове; и Левитите ще бъдат мои. {{field-off:Bible}}</w:t>
      </w:r>
    </w:p>
    <w:p>
      <w:pPr>
        <w:pStyle w:val="Normal"/>
        <w:rPr/>
      </w:pPr>
      <w:r>
        <w:rPr/>
        <w:t>[[@Bible:Num 8:15 ]][[8:15 &gt;&gt; Num 8:15]] {{field-on:Bible}} И след това да влязат Левитите да слугуват в скинията на събранието: така да ги очистиш и да ги принесеш приношение. {{field-off:Bible}}</w:t>
      </w:r>
    </w:p>
    <w:p>
      <w:pPr>
        <w:pStyle w:val="Normal"/>
        <w:rPr/>
      </w:pPr>
      <w:r>
        <w:rPr/>
        <w:t>[[@Bible:Num 8:16 ]][[8:16 &gt;&gt; Num 8:16]] {{field-on:Bible}} Понеже те ми са нарочно дадени от между Израилевите синове: вместо всичките първородни от Израилевите синове, всички които отварят ложесната, взел съм ги за себе си. {{field-off:Bible}}</w:t>
      </w:r>
    </w:p>
    <w:p>
      <w:pPr>
        <w:pStyle w:val="Normal"/>
        <w:rPr/>
      </w:pPr>
      <w:r>
        <w:rPr/>
        <w:t>[[@Bible:Num 8:17 ]][[8:17 &gt;&gt; Num 8:17]] {{field-on:Bible}} Защото всичките първородни между Израилевите синове са мои, от человек до скот: в онзи ден когато поразих всичките първородни в Египетската земя осветих ги за себе си. {{field-off:Bible}}</w:t>
      </w:r>
    </w:p>
    <w:p>
      <w:pPr>
        <w:pStyle w:val="Normal"/>
        <w:rPr/>
      </w:pPr>
      <w:r>
        <w:rPr/>
        <w:t>[[@Bible:Num 8:18 ]][[8:18 &gt;&gt; Num 8:18]] {{field-on:Bible}} И взех Левитите вместо всичките първородни от Израилевите синове. {{field-off:Bible}}</w:t>
      </w:r>
    </w:p>
    <w:p>
      <w:pPr>
        <w:pStyle w:val="Normal"/>
        <w:rPr/>
      </w:pPr>
      <w:r>
        <w:rPr/>
        <w:t>[[@Bible:Num 8:19 ]][[8:19 &gt;&gt; Num 8:19]] {{field-on:Bible}} И нарочно дадох Левитите на Аарона и на синовете му отсред Израилевите синове за да вършат слугуването на Израилевите синове в скинията на събранието, и да правят умилостивение за Израилевите синове, за да не стане язва в Израилевите синове когато приближават синовете Израилеви при светилището. {{field-off:Bible}}</w:t>
      </w:r>
    </w:p>
    <w:p>
      <w:pPr>
        <w:pStyle w:val="Normal"/>
        <w:rPr/>
      </w:pPr>
      <w:r>
        <w:rPr/>
        <w:t>[[@Bible:Num 8:20 ]][[8:20 &gt;&gt; Num 8:20]] {{field-on:Bible}} И Моисей и Аарон и всичкото събрание от Израилевите синове направиха на Левитите по всичко както заповяда Господ Моисею за Левитите: така им направиха Израилевите синове. {{field-off:Bible}}</w:t>
      </w:r>
    </w:p>
    <w:p>
      <w:pPr>
        <w:pStyle w:val="Normal"/>
        <w:rPr/>
      </w:pPr>
      <w:r>
        <w:rPr/>
        <w:t>[[@Bible:Num 8:21 ]][[8:21 &gt;&gt; Num 8:21]] {{field-on:Bible}} И очистиха се Левитите, и изпраха дрехите си; и принесе ги Аарон приношение пред Господа, и Аарон направи за тях умилостивение за да ги очисти. {{field-off:Bible}}</w:t>
      </w:r>
    </w:p>
    <w:p>
      <w:pPr>
        <w:pStyle w:val="Normal"/>
        <w:rPr/>
      </w:pPr>
      <w:r>
        <w:rPr/>
        <w:t>[[@Bible:Num 8:22 ]][[8:22 &gt;&gt; Num 8:22]] {{field-on:Bible}} И после влязоха Левитите за да вършат службата си в скинията на събранието пред Аарона и пред синовете му: както заповяда Господ Моисею за Левитите така им направиха. {{field-off:Bible}}</w:t>
      </w:r>
    </w:p>
    <w:p>
      <w:pPr>
        <w:pStyle w:val="Normal"/>
        <w:rPr/>
      </w:pPr>
      <w:r>
        <w:rPr/>
        <w:t>[[@Bible:Num 8:23 ]][[8:23 &gt;&gt; Num 8:23]] {{field-on:Bible}} И говори Господ Моисею и рече: {{field-off:Bible}}</w:t>
      </w:r>
    </w:p>
    <w:p>
      <w:pPr>
        <w:pStyle w:val="Normal"/>
        <w:rPr/>
      </w:pPr>
      <w:r>
        <w:rPr/>
        <w:t>[[@Bible:Num 8:24 ]][[8:24 &gt;&gt; Num 8:24]] {{field-on:Bible}} Това е определеното за Левитите: от двадесет и пет години и нагоре да влизат в четата да вършат слугуването в скинията на събранието; {{field-off:Bible}}</w:t>
      </w:r>
    </w:p>
    <w:p>
      <w:pPr>
        <w:pStyle w:val="Normal"/>
        <w:rPr/>
      </w:pPr>
      <w:r>
        <w:rPr/>
        <w:t>[[@Bible:Num 8:25 ]][[8:25 &gt;&gt; Num 8:25]] {{field-on:Bible}} и от петдесет години да престанат да вършат слугуване, и да не слугуват вече, {{field-off:Bible}}</w:t>
      </w:r>
    </w:p>
    <w:p>
      <w:pPr>
        <w:pStyle w:val="Normal"/>
        <w:rPr/>
      </w:pPr>
      <w:r>
        <w:rPr/>
        <w:t>[[@Bible:Num 8:26 ]][[8:26 &gt;&gt; Num 8:26]] {{field-on:Bible}} но да помагат на братята си в скинията на събранието да пазят стражите, а слугуване да не правят. Така да направиш на Левитите колкото за стражите им. {{field-off:Bible}}</w:t>
      </w:r>
    </w:p>
    <w:p>
      <w:pPr>
        <w:pStyle w:val="Heading2"/>
        <w:rPr/>
      </w:pPr>
      <w:r>
        <w:rPr/>
        <w:t>Глава 9</w:t>
      </w:r>
    </w:p>
    <w:p>
      <w:pPr>
        <w:pStyle w:val="Normal"/>
        <w:rPr/>
      </w:pPr>
      <w:r>
        <w:rPr/>
        <w:t>[[@Bible:Num 9:1 ]][[9:1 &gt;&gt; Num 9:1]] {{field-on:Bible}} И говори Господ Моисею в Синайската пустиня, в първия месец на втората година от когато излязоха из Египетската земя, и рече: {{field-off:Bible}}</w:t>
      </w:r>
    </w:p>
    <w:p>
      <w:pPr>
        <w:pStyle w:val="Normal"/>
        <w:rPr/>
      </w:pPr>
      <w:r>
        <w:rPr/>
        <w:t>[[@Bible:Num 9:2 ]][[9:2 &gt;&gt; Num 9:2]] {{field-on:Bible}} Нека направят Израилевите синове пасхата в определеното й време. {{field-off:Bible}}</w:t>
      </w:r>
    </w:p>
    <w:p>
      <w:pPr>
        <w:pStyle w:val="Normal"/>
        <w:rPr/>
      </w:pPr>
      <w:r>
        <w:rPr/>
        <w:t>[[@Bible:Num 9:3 ]][[9:3 &gt;&gt; Num 9:3]] {{field-on:Bible}} В четиринадесетия ден на този месец привечер да я направите, в определеното й време: според всичките й узаконения и според всичките й наредби да я направите. {{field-off:Bible}}</w:t>
      </w:r>
    </w:p>
    <w:p>
      <w:pPr>
        <w:pStyle w:val="Normal"/>
        <w:rPr/>
      </w:pPr>
      <w:r>
        <w:rPr/>
        <w:t>[[@Bible:Num 9:4 ]][[9:4 &gt;&gt; Num 9:4]] {{field-on:Bible}} И говори Моисей на Израилевите синове за да направят пасхата. {{field-off:Bible}}</w:t>
      </w:r>
    </w:p>
    <w:p>
      <w:pPr>
        <w:pStyle w:val="Normal"/>
        <w:rPr/>
      </w:pPr>
      <w:r>
        <w:rPr/>
        <w:t>[[@Bible:Num 9:5 ]][[9:5 &gt;&gt; Num 9:5]] {{field-on:Bible}} И направиха пасхата в четиринадесетия ден на първия месец привечер, в Синайската пустиня: по всичко както заповяда Господ Моисею така направиха Израилевите синове. {{field-off:Bible}}</w:t>
      </w:r>
    </w:p>
    <w:p>
      <w:pPr>
        <w:pStyle w:val="Normal"/>
        <w:rPr/>
      </w:pPr>
      <w:r>
        <w:rPr/>
        <w:t>[[@Bible:Num 9:6 ]][[9:6 &gt;&gt; Num 9:6]] {{field-on:Bible}} А имаше някои които бяха нечисти поради мъртво человеческо тяло, и не могоха да направят пасхата в онзи ден; и дойдоха пред Моисея и пред Аарона в онзи ден; {{field-off:Bible}}</w:t>
      </w:r>
    </w:p>
    <w:p>
      <w:pPr>
        <w:pStyle w:val="Normal"/>
        <w:rPr/>
      </w:pPr>
      <w:r>
        <w:rPr/>
        <w:t>[[@Bible:Num 9:7 ]][[9:7 &gt;&gt; Num 9:7]] {{field-on:Bible}} и рекоха му тези мъже: Ние сми нечисти поради мъртво человеческо тяло: защо да ни е възбранено да принесем приноса Господен на времето му между Израилевите синове? {{field-off:Bible}}</w:t>
      </w:r>
    </w:p>
    <w:p>
      <w:pPr>
        <w:pStyle w:val="Normal"/>
        <w:rPr/>
      </w:pPr>
      <w:r>
        <w:rPr/>
        <w:t>[[@Bible:Num 9:8 ]][[9:8 &gt;&gt; Num 9:8]] {{field-on:Bible}} А Моисей им рече: Постойте, аз ще чуя какво ще заповяда Господ за вас. {{field-off:Bible}}</w:t>
      </w:r>
    </w:p>
    <w:p>
      <w:pPr>
        <w:pStyle w:val="Normal"/>
        <w:rPr/>
      </w:pPr>
      <w:r>
        <w:rPr/>
        <w:t>[[@Bible:Num 9:9 ]][[9:9 &gt;&gt; Num 9:9]] {{field-on:Bible}} И говори Господ Моисею и рече: {{field-off:Bible}}</w:t>
      </w:r>
    </w:p>
    <w:p>
      <w:pPr>
        <w:pStyle w:val="Normal"/>
        <w:rPr/>
      </w:pPr>
      <w:r>
        <w:rPr/>
        <w:t>[[@Bible:Num 9:10 ]][[9:10 &gt;&gt; Num 9:10]] {{field-on:Bible}} Кажи на Израилевите синове и речи: Ако някой человек от вас или от родовете ви бъде нечист поради мъртво тяло, или е далеко на път, и той да направи пасхата Господу: {{field-off:Bible}}</w:t>
      </w:r>
    </w:p>
    <w:p>
      <w:pPr>
        <w:pStyle w:val="Normal"/>
        <w:rPr/>
      </w:pPr>
      <w:r>
        <w:rPr/>
        <w:t>[[@Bible:Num 9:11 ]][[9:11 &gt;&gt; Num 9:11]] {{field-on:Bible}} в четиринадесетия ден на втория месец привечер да я направят: с безквасни хлябове и горчиви треви да я ядат. {{field-off:Bible}}</w:t>
      </w:r>
    </w:p>
    <w:p>
      <w:pPr>
        <w:pStyle w:val="Normal"/>
        <w:rPr/>
      </w:pPr>
      <w:r>
        <w:rPr/>
        <w:t>[[@Bible:Num 9:12 ]][[9:12 &gt;&gt; Num 9:12]] {{field-on:Bible}} Да не оставят от нея до утрото, нито да строшат кост от нея: според всичките узаконения на пасхата да я направят. {{field-off:Bible}}</w:t>
      </w:r>
    </w:p>
    <w:p>
      <w:pPr>
        <w:pStyle w:val="Normal"/>
        <w:rPr/>
      </w:pPr>
      <w:r>
        <w:rPr/>
        <w:t>[[@Bible:Num 9:13 ]][[9:13 &gt;&gt; Num 9:13]] {{field-on:Bible}} А който е чист и не се намерва на път, ако възнебрежи да направи пасхата, да бъде изтребена оназ душа от людете си, понеже не е принесла приноса Господен на времето му: онзи человек да понесе греха си. {{field-off:Bible}}</w:t>
      </w:r>
    </w:p>
    <w:p>
      <w:pPr>
        <w:pStyle w:val="Normal"/>
        <w:rPr/>
      </w:pPr>
      <w:r>
        <w:rPr/>
        <w:t>[[@Bible:Num 9:14 ]][[9:14 &gt;&gt; Num 9:14]] {{field-on:Bible}} И ако е някой чужденец, пришлец между вас, и направи пасхата Господу, според узаконенията на пасхата и според наредбата й така да я направи: един закон ще имате и за чужденеца и за туземеца. {{field-off:Bible}}</w:t>
      </w:r>
    </w:p>
    <w:p>
      <w:pPr>
        <w:pStyle w:val="Normal"/>
        <w:rPr/>
      </w:pPr>
      <w:r>
        <w:rPr/>
        <w:t>[[@Bible:Num 9:15 ]][[9:15 &gt;&gt; Num 9:15]] {{field-on:Bible}} И в този ден когато се постави скинията облак покри скинията, шатъра на свидетелството; и от вечер до заран имаше над скинията като огнено явление. {{field-off:Bible}}</w:t>
      </w:r>
    </w:p>
    <w:p>
      <w:pPr>
        <w:pStyle w:val="Normal"/>
        <w:rPr/>
      </w:pPr>
      <w:r>
        <w:rPr/>
        <w:t>[[@Bible:Num 9:16 ]][[9:16 &gt;&gt; Num 9:16]] {{field-on:Bible}} Така ставаше всякога: облакът я покриваше деня, и огненото явление нощя. {{field-off:Bible}}</w:t>
      </w:r>
    </w:p>
    <w:p>
      <w:pPr>
        <w:pStyle w:val="Normal"/>
        <w:rPr/>
      </w:pPr>
      <w:r>
        <w:rPr/>
        <w:t>[[@Bible:Num 9:17 ]][[9:17 &gt;&gt; Num 9:17]] {{field-on:Bible}} И когато облакът се подигаше от скинията, тогаз Израилевите синове тръгваха; и дето заставаше облакът, там разполагаха стан Израилевите синове. {{field-off:Bible}}</w:t>
      </w:r>
    </w:p>
    <w:p>
      <w:pPr>
        <w:pStyle w:val="Normal"/>
        <w:rPr/>
      </w:pPr>
      <w:r>
        <w:rPr/>
        <w:t>[[@Bible:Num 9:18 ]][[9:18 &gt;&gt; Num 9:18]] {{field-on:Bible}} По повеление Господне тръгваха Израилевите синове, и по повеление Господне разполагаха стан: през всичките дни когато облакът стоеше над скинията те си оставаха в стана. {{field-off:Bible}}</w:t>
      </w:r>
    </w:p>
    <w:p>
      <w:pPr>
        <w:pStyle w:val="Normal"/>
        <w:rPr/>
      </w:pPr>
      <w:r>
        <w:rPr/>
        <w:t>[[@Bible:Num 9:19 ]][[9:19 &gt;&gt; Num 9:19]] {{field-on:Bible}} И когато облакът оставаше над скинията много дни, тогаз Израилевите синове вардеха стражата Господня и не тръгваха. {{field-off:Bible}}</w:t>
      </w:r>
    </w:p>
    <w:p>
      <w:pPr>
        <w:pStyle w:val="Normal"/>
        <w:rPr/>
      </w:pPr>
      <w:r>
        <w:rPr/>
        <w:t>[[@Bible:Num 9:20 ]][[9:20 &gt;&gt; Num 9:20]] {{field-on:Bible}} И когато облакът стоеше над скинията малко дни, по повелението Господне оставаха разположени в стана, и по повелението Господне тръгваха. {{field-off:Bible}}</w:t>
      </w:r>
    </w:p>
    <w:p>
      <w:pPr>
        <w:pStyle w:val="Normal"/>
        <w:rPr/>
      </w:pPr>
      <w:r>
        <w:rPr/>
        <w:t>[[@Bible:Num 9:21 ]][[9:21 &gt;&gt; Num 9:21]] {{field-on:Bible}} И когато облакът стоеше от вечер до заран, а на заранта се дигаше облакът, тогаз и те тръгваха: или деня или нощя, когато се дигаше облакът, тогаз и те тръгваха. {{field-off:Bible}}</w:t>
      </w:r>
    </w:p>
    <w:p>
      <w:pPr>
        <w:pStyle w:val="Normal"/>
        <w:rPr/>
      </w:pPr>
      <w:r>
        <w:rPr/>
        <w:t>[[@Bible:Num 9:22 ]][[9:22 &gt;&gt; Num 9:22]] {{field-on:Bible}} Два дни, или един месец, или една година ако облакът продължаваше да стои над скинията, то и синовете Израилеви оставаха в стана си и не тръгваха; а когато се той дигваше, тръгваха. {{field-off:Bible}}</w:t>
      </w:r>
    </w:p>
    <w:p>
      <w:pPr>
        <w:pStyle w:val="Normal"/>
        <w:rPr/>
      </w:pPr>
      <w:r>
        <w:rPr/>
        <w:t>[[@Bible:Num 9:23 ]][[9:23 &gt;&gt; Num 9:23]] {{field-on:Bible}} Според повелението Господне разполагаха стан, и според повелението Господне тръгваха: вардеха стражата Господня както заповяда Господ чрез Моисеева ръка. {{field-off:Bible}}</w:t>
      </w:r>
    </w:p>
    <w:p>
      <w:pPr>
        <w:pStyle w:val="Heading2"/>
        <w:rPr/>
      </w:pPr>
      <w:r>
        <w:rPr/>
        <w:t>Глава 10</w:t>
      </w:r>
    </w:p>
    <w:p>
      <w:pPr>
        <w:pStyle w:val="Normal"/>
        <w:rPr/>
      </w:pPr>
      <w:r>
        <w:rPr/>
        <w:t>[[@Bible:Num 10:1 ]][[10:1 &gt;&gt; Num 10:1]] {{field-on:Bible}} И говори Господ Моисею и рече: {{field-off:Bible}}</w:t>
      </w:r>
    </w:p>
    <w:p>
      <w:pPr>
        <w:pStyle w:val="Normal"/>
        <w:rPr/>
      </w:pPr>
      <w:r>
        <w:rPr/>
        <w:t>[[@Bible:Num 10:2 ]][[10:2 &gt;&gt; Num 10:2]] {{field-on:Bible}} Направи си две сребърни тръби: изковани да ги направиш, за да ти служат за свикване на събранието и за дигане на становете. {{field-off:Bible}}</w:t>
      </w:r>
    </w:p>
    <w:p>
      <w:pPr>
        <w:pStyle w:val="Normal"/>
        <w:rPr/>
      </w:pPr>
      <w:r>
        <w:rPr/>
        <w:t>[[@Bible:Num 10:3 ]][[10:3 &gt;&gt; Num 10:3]] {{field-on:Bible}} И когато затръбят с тях, всичкото събрание да се събере при тебе до дверите на скинията на събранието. {{field-off:Bible}}</w:t>
      </w:r>
    </w:p>
    <w:p>
      <w:pPr>
        <w:pStyle w:val="Normal"/>
        <w:rPr/>
      </w:pPr>
      <w:r>
        <w:rPr/>
        <w:t>[[@Bible:Num 10:4 ]][[10:4 &gt;&gt; Num 10:4]] {{field-on:Bible}} И кога затръбят с едната, тогаз да се събират при тебе князовете, тисяще началниците Израилеви. {{field-off:Bible}}</w:t>
      </w:r>
    </w:p>
    <w:p>
      <w:pPr>
        <w:pStyle w:val="Normal"/>
        <w:rPr/>
      </w:pPr>
      <w:r>
        <w:rPr/>
        <w:t>[[@Bible:Num 10:5 ]][[10:5 &gt;&gt; Num 10:5]] {{field-on:Bible}} А кога затръбите възклицателно, тогаз да се дигат становете които са разположени към изток. {{field-off:Bible}}</w:t>
      </w:r>
    </w:p>
    <w:p>
      <w:pPr>
        <w:pStyle w:val="Normal"/>
        <w:rPr/>
      </w:pPr>
      <w:r>
        <w:rPr/>
        <w:t>[[@Bible:Num 10:6 ]][[10:6 &gt;&gt; Num 10:6]] {{field-on:Bible}} А когато вторий път затръбите възклицателно, тогаз да се дигат становете които са разположени към юг. Да затръбят с възклицание за да се дигат. {{field-off:Bible}}</w:t>
      </w:r>
    </w:p>
    <w:p>
      <w:pPr>
        <w:pStyle w:val="Normal"/>
        <w:rPr/>
      </w:pPr>
      <w:r>
        <w:rPr/>
        <w:t>[[@Bible:Num 10:7 ]][[10:7 &gt;&gt; Num 10:7]] {{field-on:Bible}} А когато ще съберете събранието, да тръбите, но не с възклицание. {{field-off:Bible}}</w:t>
      </w:r>
    </w:p>
    <w:p>
      <w:pPr>
        <w:pStyle w:val="Normal"/>
        <w:rPr/>
      </w:pPr>
      <w:r>
        <w:rPr/>
        <w:t>[[@Bible:Num 10:8 ]][[10:8 &gt;&gt; Num 10:8]] {{field-on:Bible}} И Аароновите синове свещениците да тръбят с тръбите: това ще ви бъде за вечно узаконение в родовете ви. {{field-off:Bible}}</w:t>
      </w:r>
    </w:p>
    <w:p>
      <w:pPr>
        <w:pStyle w:val="Normal"/>
        <w:rPr/>
      </w:pPr>
      <w:r>
        <w:rPr/>
        <w:t>[[@Bible:Num 10:9 ]][[10:9 &gt;&gt; Num 10:9]] {{field-on:Bible}} И когато пойдете на бран в земята си против врага който би ви утеснявал, тогаз да тръбите с възклицание; и ще бъдете поменати пред Господ Бога вашего, и ще се избавите от враговете си. {{field-off:Bible}}</w:t>
      </w:r>
    </w:p>
    <w:p>
      <w:pPr>
        <w:pStyle w:val="Normal"/>
        <w:rPr/>
      </w:pPr>
      <w:r>
        <w:rPr/>
        <w:t>[[@Bible:Num 10:10 ]][[10:10 &gt;&gt; Num 10:10]] {{field-on:Bible}} И в дните на вашето веселие, и в вашите праздници, и в вашите новомесечия да тръбите с тръбите върх всесъженията си и върх примирителните си жъртви; и то ще бъде вам възпоминание пред Бога вашего. Аз съм Иеова Бог ваш. {{field-off:Bible}}</w:t>
      </w:r>
    </w:p>
    <w:p>
      <w:pPr>
        <w:pStyle w:val="Normal"/>
        <w:rPr/>
      </w:pPr>
      <w:r>
        <w:rPr/>
        <w:t>[[@Bible:Num 10:11 ]][[10:11 &gt;&gt; Num 10:11]] {{field-on:Bible}} И в втората година, в двадесетия ден на втория месец, възвиси се облакът от скинията на свидетелството. {{field-off:Bible}}</w:t>
      </w:r>
    </w:p>
    <w:p>
      <w:pPr>
        <w:pStyle w:val="Normal"/>
        <w:rPr/>
      </w:pPr>
      <w:r>
        <w:rPr/>
        <w:t>[[@Bible:Num 10:12 ]][[10:12 &gt;&gt; Num 10:12]] {{field-on:Bible}} И Израилевите синове се дигнаха според пътуването си от Синайската пустиня; и застана облакът в пустинята Фаран. {{field-off:Bible}}</w:t>
      </w:r>
    </w:p>
    <w:p>
      <w:pPr>
        <w:pStyle w:val="Normal"/>
        <w:rPr/>
      </w:pPr>
      <w:r>
        <w:rPr/>
        <w:t>[[@Bible:Num 10:13 ]][[10:13 &gt;&gt; Num 10:13]] {{field-on:Bible}} И дигнаха се първо както заповяда Господ чрез Моисеева ръка. {{field-off:Bible}}</w:t>
      </w:r>
    </w:p>
    <w:p>
      <w:pPr>
        <w:pStyle w:val="Normal"/>
        <w:rPr/>
      </w:pPr>
      <w:r>
        <w:rPr/>
        <w:t>[[@Bible:Num 10:14 ]][[10:14 &gt;&gt; Num 10:14]] {{field-on:Bible}} И първо се дигна оназ хоругва коята беше в стана на Юдините синове според пълковете им; и над пълка му беше Наасон Аминадавовий син. {{field-off:Bible}}</w:t>
      </w:r>
    </w:p>
    <w:p>
      <w:pPr>
        <w:pStyle w:val="Normal"/>
        <w:rPr/>
      </w:pPr>
      <w:r>
        <w:rPr/>
        <w:t>[[@Bible:Num 10:15 ]][[10:15 &gt;&gt; Num 10:15]] {{field-on:Bible}} И над пълка на племето на Исахаровите синове беше Натанаил Суаровий син. {{field-off:Bible}}</w:t>
      </w:r>
    </w:p>
    <w:p>
      <w:pPr>
        <w:pStyle w:val="Normal"/>
        <w:rPr/>
      </w:pPr>
      <w:r>
        <w:rPr/>
        <w:t>[[@Bible:Num 10:16 ]][[10:16 &gt;&gt; Num 10:16]] {{field-on:Bible}} И над пълка на племето на Завулоновите синове, Елиав Хелоновий син. {{field-off:Bible}}</w:t>
      </w:r>
    </w:p>
    <w:p>
      <w:pPr>
        <w:pStyle w:val="Normal"/>
        <w:rPr/>
      </w:pPr>
      <w:r>
        <w:rPr/>
        <w:t>[[@Bible:Num 10:17 ]][[10:17 &gt;&gt; Num 10:17]] {{field-on:Bible}} И снеха скинията; и Гирсоновите синове и Мерариевите синове се дигнаха и носеха скинията. {{field-off:Bible}}</w:t>
      </w:r>
    </w:p>
    <w:p>
      <w:pPr>
        <w:pStyle w:val="Normal"/>
        <w:rPr/>
      </w:pPr>
      <w:r>
        <w:rPr/>
        <w:t>[[@Bible:Num 10:18 ]][[10:18 &gt;&gt; Num 10:18]] {{field-on:Bible}} После се дигна хоругвата на Рувимовия стан според пълковете им; и над пълка му беше Елисур Седиуровий син. {{field-off:Bible}}</w:t>
      </w:r>
    </w:p>
    <w:p>
      <w:pPr>
        <w:pStyle w:val="Normal"/>
        <w:rPr/>
      </w:pPr>
      <w:r>
        <w:rPr/>
        <w:t>[[@Bible:Num 10:19 ]][[10:19 &gt;&gt; Num 10:19]] {{field-on:Bible}} И над пълка на племето на Симеоновите синове беше Селумиил Сурисадаевийт син. {{field-off:Bible}}</w:t>
      </w:r>
    </w:p>
    <w:p>
      <w:pPr>
        <w:pStyle w:val="Normal"/>
        <w:rPr/>
      </w:pPr>
      <w:r>
        <w:rPr/>
        <w:t>[[@Bible:Num 10:20 ]][[10:20 &gt;&gt; Num 10:20]] {{field-on:Bible}} И над пълка на племето на Гадовите синове беше Елиасаф Деуиловий син. {{field-off:Bible}}</w:t>
      </w:r>
    </w:p>
    <w:p>
      <w:pPr>
        <w:pStyle w:val="Normal"/>
        <w:rPr/>
      </w:pPr>
      <w:r>
        <w:rPr/>
        <w:t>[[@Bible:Num 10:21 ]][[10:21 &gt;&gt; Num 10:21]] {{field-on:Bible}} Тогаз се дигнаха Каатовците, които носеха светилището, до пристигането на които скинията се поставяше. {{field-off:Bible}}</w:t>
      </w:r>
    </w:p>
    <w:p>
      <w:pPr>
        <w:pStyle w:val="Normal"/>
        <w:rPr/>
      </w:pPr>
      <w:r>
        <w:rPr/>
        <w:t>[[@Bible:Num 10:22 ]][[10:22 &gt;&gt; Num 10:22]] {{field-on:Bible}} После се дигна хоругвата на стана на Ефремовите синове според пълковете им; и над пълка му беше Елисама Амиудовий син. {{field-off:Bible}}</w:t>
      </w:r>
    </w:p>
    <w:p>
      <w:pPr>
        <w:pStyle w:val="Normal"/>
        <w:rPr/>
      </w:pPr>
      <w:r>
        <w:rPr/>
        <w:t>[[@Bible:Num 10:23 ]][[10:23 &gt;&gt; Num 10:23]] {{field-on:Bible}} И над пълка на племето на Манасиевите синове беше Гамалиил Федасуровий син. {{field-off:Bible}}</w:t>
      </w:r>
    </w:p>
    <w:p>
      <w:pPr>
        <w:pStyle w:val="Normal"/>
        <w:rPr/>
      </w:pPr>
      <w:r>
        <w:rPr/>
        <w:t>[[@Bible:Num 10:24 ]][[10:24 &gt;&gt; Num 10:24]] {{field-on:Bible}} И над пълка на племето на Вениаминовите синове беше Авидан Гедеониевий син. {{field-off:Bible}}</w:t>
      </w:r>
    </w:p>
    <w:p>
      <w:pPr>
        <w:pStyle w:val="Normal"/>
        <w:rPr/>
      </w:pPr>
      <w:r>
        <w:rPr/>
        <w:t>[[@Bible:Num 10:25 ]][[10:25 &gt;&gt; Num 10:25]] {{field-on:Bible}} После се дигна хоругвата на стана на Дановите синове, последни от всичките станове, според пълковете им; и над пълка му беше Ахиезер Амисадаевий син. {{field-off:Bible}}</w:t>
      </w:r>
    </w:p>
    <w:p>
      <w:pPr>
        <w:pStyle w:val="Normal"/>
        <w:rPr/>
      </w:pPr>
      <w:r>
        <w:rPr/>
        <w:t>[[@Bible:Num 10:26 ]][[10:26 &gt;&gt; Num 10:26]] {{field-on:Bible}} И над пълка на племето на Асировите синове беше Фагеил Охрановий син. {{field-off:Bible}}</w:t>
      </w:r>
    </w:p>
    <w:p>
      <w:pPr>
        <w:pStyle w:val="Normal"/>
        <w:rPr/>
      </w:pPr>
      <w:r>
        <w:rPr/>
        <w:t>[[@Bible:Num 10:27 ]][[10:27 &gt;&gt; Num 10:27]] {{field-on:Bible}} И над пълка на племето на Нефталимовите синове беше Ахирей Енановий син. {{field-off:Bible}}</w:t>
      </w:r>
    </w:p>
    <w:p>
      <w:pPr>
        <w:pStyle w:val="Normal"/>
        <w:rPr/>
      </w:pPr>
      <w:r>
        <w:rPr/>
        <w:t>[[@Bible:Num 10:28 ]][[10:28 &gt;&gt; Num 10:28]] {{field-on:Bible}} Така ставаше пътуването на Израилевите синове според пълковете им когато се дигаха. {{field-off:Bible}}</w:t>
      </w:r>
    </w:p>
    <w:p>
      <w:pPr>
        <w:pStyle w:val="Normal"/>
        <w:rPr/>
      </w:pPr>
      <w:r>
        <w:rPr/>
        <w:t>[[@Bible:Num 10:29 ]][[10:29 &gt;&gt; Num 10:29]] {{field-on:Bible}} И рече Моисей на Овава, син на Рагуила Мадиамеца, теста Моисеев: Ние отиваме на това място за което рече Господ: Ще ви го дам. Дойди наедно с нас, и ще ти сторим добро; защото Господ е говорил добро за Израиля. {{field-off:Bible}}</w:t>
      </w:r>
    </w:p>
    <w:p>
      <w:pPr>
        <w:pStyle w:val="Normal"/>
        <w:rPr/>
      </w:pPr>
      <w:r>
        <w:rPr/>
        <w:t>[[@Bible:Num 10:30 ]][[10:30 &gt;&gt; Num 10:30]] {{field-on:Bible}} И рече му: Не ще да дойда, но ще ида в земята си и в рода си. {{field-off:Bible}}</w:t>
      </w:r>
    </w:p>
    <w:p>
      <w:pPr>
        <w:pStyle w:val="Normal"/>
        <w:rPr/>
      </w:pPr>
      <w:r>
        <w:rPr/>
        <w:t>[[@Bible:Num 10:31 ]][[10:31 &gt;&gt; Num 10:31]] {{field-on:Bible}} И Моисей рече: Не ни оставяй, моля, понеже ти знаеш де трябва да располагаме стан в пустинята, и ще бъдеш око за нас. {{field-off:Bible}}</w:t>
      </w:r>
    </w:p>
    <w:p>
      <w:pPr>
        <w:pStyle w:val="Normal"/>
        <w:rPr/>
      </w:pPr>
      <w:r>
        <w:rPr/>
        <w:t>[[@Bible:Num 10:32 ]][[10:32 &gt;&gt; Num 10:32]] {{field-on:Bible}} И ако дойдеш с нас, доброто което ще направи Гспод нам, истото добро и ние ще направим тебе. {{field-off:Bible}}</w:t>
      </w:r>
    </w:p>
    <w:p>
      <w:pPr>
        <w:pStyle w:val="Normal"/>
        <w:rPr/>
      </w:pPr>
      <w:r>
        <w:rPr/>
        <w:t>[[@Bible:Num 10:33 ]][[10:33 &gt;&gt; Num 10:33]] {{field-on:Bible}} И отидоха от гората Господня три дни път; и ковчегът на завета Господен предидеше пред тях три дни път за да търси упокоително място за тях. {{field-off:Bible}}</w:t>
      </w:r>
    </w:p>
    <w:p>
      <w:pPr>
        <w:pStyle w:val="Normal"/>
        <w:rPr/>
      </w:pPr>
      <w:r>
        <w:rPr/>
        <w:t>[[@Bible:Num 10:34 ]][[10:34 &gt;&gt; Num 10:34]] {{field-on:Bible}} И облакът Господен беше над тях деня когато тръгваха от стана. {{field-off:Bible}}</w:t>
      </w:r>
    </w:p>
    <w:p>
      <w:pPr>
        <w:pStyle w:val="Normal"/>
        <w:rPr/>
      </w:pPr>
      <w:r>
        <w:rPr/>
        <w:t>[[@Bible:Num 10:35 ]][[10:35 &gt;&gt; Num 10:35]] {{field-on:Bible}} И когато се дигаше ковчегът на пътя, Моисей говореше: Стани, Господи, и да се разпръснат враговете ти, и да бягат от лицето ти онези които тя ненавиждат. {{field-off:Bible}}</w:t>
      </w:r>
    </w:p>
    <w:p>
      <w:pPr>
        <w:pStyle w:val="Normal"/>
        <w:rPr/>
      </w:pPr>
      <w:r>
        <w:rPr/>
        <w:t>[[@Bible:Num 10:36 ]][[10:36 &gt;&gt; Num 10:36]] {{field-on:Bible}} А когато се спираше той казваше: Върни се, Господи, при тмите на Израилевите тисящи. {{field-off:Bible}}</w:t>
      </w:r>
    </w:p>
    <w:p>
      <w:pPr>
        <w:pStyle w:val="Heading2"/>
        <w:rPr/>
      </w:pPr>
      <w:r>
        <w:rPr/>
        <w:t>Глава 11</w:t>
      </w:r>
    </w:p>
    <w:p>
      <w:pPr>
        <w:pStyle w:val="Normal"/>
        <w:rPr/>
      </w:pPr>
      <w:r>
        <w:rPr/>
        <w:t>[[@Bible:Num 11:1 ]][[11:1 &gt;&gt; Num 11:1]] {{field-on:Bible}} И роптаеха людете зле в ушите на Господа; и Господ чу, и пламна гневът му; и запали се между тях огън от Господа, и изпояде края на стана. {{field-off:Bible}}</w:t>
      </w:r>
    </w:p>
    <w:p>
      <w:pPr>
        <w:pStyle w:val="Normal"/>
        <w:rPr/>
      </w:pPr>
      <w:r>
        <w:rPr/>
        <w:t>[[@Bible:Num 11:2 ]][[11:2 &gt;&gt; Num 11:2]] {{field-on:Bible}} И извикаха людете към Моисея; и Моисей се помоли Господу, и престана огънят. {{field-off:Bible}}</w:t>
      </w:r>
    </w:p>
    <w:p>
      <w:pPr>
        <w:pStyle w:val="Normal"/>
        <w:rPr/>
      </w:pPr>
      <w:r>
        <w:rPr/>
        <w:t>[[@Bible:Num 11:3 ]][[11:3 &gt;&gt; Num 11:3]] {{field-on:Bible}} И нарече се името на онова място "Тавера, защото се запали между тях огън от Господа. {{field-off:Bible}}</w:t>
      </w:r>
    </w:p>
    <w:p>
      <w:pPr>
        <w:pStyle w:val="Normal"/>
        <w:rPr/>
      </w:pPr>
      <w:r>
        <w:rPr/>
        <w:t>[[@Bible:Num 11:4 ]][[11:4 &gt;&gt; Num 11:4]] {{field-on:Bible}} И множеството другоземци които бяха между тях показа силно желание; още и Израилевите синове плакаха пак и рекоха: Кой ще ни даде месо да ядем? {{field-off:Bible}}</w:t>
      </w:r>
    </w:p>
    <w:p>
      <w:pPr>
        <w:pStyle w:val="Normal"/>
        <w:rPr/>
      </w:pPr>
      <w:r>
        <w:rPr/>
        <w:t>[[@Bible:Num 11:5 ]][[11:5 &gt;&gt; Num 11:5]] {{field-on:Bible}} Ние помним рибата която ядяхме в Египет даром, и краставиците, и дините, и праса, и червения и чесновия лук; {{field-off:Bible}}</w:t>
      </w:r>
    </w:p>
    <w:p>
      <w:pPr>
        <w:pStyle w:val="Normal"/>
        <w:rPr/>
      </w:pPr>
      <w:r>
        <w:rPr/>
        <w:t>[[@Bible:Num 11:6 ]][[11:6 &gt;&gt; Num 11:6]] {{field-on:Bible}} а сега душата ни е изсъхнала: няма в очите ни нищо освен манната. {{field-off:Bible}}</w:t>
      </w:r>
    </w:p>
    <w:p>
      <w:pPr>
        <w:pStyle w:val="Normal"/>
        <w:rPr/>
      </w:pPr>
      <w:r>
        <w:rPr/>
        <w:t>[[@Bible:Num 11:7 ]][[11:7 &gt;&gt; Num 11:7]] {{field-on:Bible}} А манната бе като кориандрово семе, и видът й като на вделион. {{field-off:Bible}}</w:t>
      </w:r>
    </w:p>
    <w:p>
      <w:pPr>
        <w:pStyle w:val="Normal"/>
        <w:rPr/>
      </w:pPr>
      <w:r>
        <w:rPr/>
        <w:t>[[@Bible:Num 11:8 ]][[11:8 &gt;&gt; Num 11:8]] {{field-on:Bible}} И людете ходеха наоколо и я събираха, и мелеха я в мелници, или я чукаха в кутли, и варяха я в гърнета, и правеха потребници от нея; и вкусът й беше като вкус на пърженици от елей. {{field-off:Bible}}</w:t>
      </w:r>
    </w:p>
    <w:p>
      <w:pPr>
        <w:pStyle w:val="Normal"/>
        <w:rPr/>
      </w:pPr>
      <w:r>
        <w:rPr/>
        <w:t>[[@Bible:Num 11:9 ]][[11:9 &gt;&gt; Num 11:9]] {{field-on:Bible}} И когато падаше росата в стана нощя, падаше на нея манната. {{field-off:Bible}}</w:t>
      </w:r>
    </w:p>
    <w:p>
      <w:pPr>
        <w:pStyle w:val="Normal"/>
        <w:rPr/>
      </w:pPr>
      <w:r>
        <w:rPr/>
        <w:t>[[@Bible:Num 11:10 ]][[11:10 &gt;&gt; Num 11:10]] {{field-on:Bible}} И чу Моисей людете че плачат по родовете си, всеки на вратата на шатъра си; и разпали се силно гневът Господен, и стана мъчно на Моисея. {{field-off:Bible}}</w:t>
      </w:r>
    </w:p>
    <w:p>
      <w:pPr>
        <w:pStyle w:val="Normal"/>
        <w:rPr/>
      </w:pPr>
      <w:r>
        <w:rPr/>
        <w:t>[[@Bible:Num 11:11 ]][[11:11 &gt;&gt; Num 11:11]] {{field-on:Bible}} И рече Моисей Господу: Защо си оскърбил раба си? и защо не намерих благодат пред тебе, та си турил върх мене товара на всички тези люде? {{field-off:Bible}}</w:t>
      </w:r>
    </w:p>
    <w:p>
      <w:pPr>
        <w:pStyle w:val="Normal"/>
        <w:rPr/>
      </w:pPr>
      <w:r>
        <w:rPr/>
        <w:t>[[@Bible:Num 11:12 ]][[11:12 &gt;&gt; Num 11:12]] {{field-on:Bible}} Аз ли зачнах всички тези люде? или ги съм аз родил, та ми говориш: Носи ги в пазухата си, както носи доилицата доимото дете, до земята на която си се клел на отците им? {{field-off:Bible}}</w:t>
      </w:r>
    </w:p>
    <w:p>
      <w:pPr>
        <w:pStyle w:val="Normal"/>
        <w:rPr/>
      </w:pPr>
      <w:r>
        <w:rPr/>
        <w:t>[[@Bible:Num 11:13 ]][[11:13 &gt;&gt; Num 11:13]] {{field-on:Bible}} От де у мене месо да дам на всички тези люде? защото ми се оплакват и казват: Дай ни месо да ядем. {{field-off:Bible}}</w:t>
      </w:r>
    </w:p>
    <w:p>
      <w:pPr>
        <w:pStyle w:val="Normal"/>
        <w:rPr/>
      </w:pPr>
      <w:r>
        <w:rPr/>
        <w:t>[[@Bible:Num 11:14 ]][[11:14 &gt;&gt; Num 11:14]] {{field-on:Bible}} Аз сам не мога да нося всички тези люде, защото са много тежки за мене. {{field-off:Bible}}</w:t>
      </w:r>
    </w:p>
    <w:p>
      <w:pPr>
        <w:pStyle w:val="Normal"/>
        <w:rPr/>
      </w:pPr>
      <w:r>
        <w:rPr/>
        <w:t>[[@Bible:Num 11:15 ]][[11:15 &gt;&gt; Num 11:15]] {{field-on:Bible}} И ако правиш ти така с мене, то умъртви ме сега, моля, ако съм намерил благодат пред тебе, за да не гледам злощастието си. {{field-off:Bible}}</w:t>
      </w:r>
    </w:p>
    <w:p>
      <w:pPr>
        <w:pStyle w:val="Normal"/>
        <w:rPr/>
      </w:pPr>
      <w:r>
        <w:rPr/>
        <w:t>[[@Bible:Num 11:16 ]][[11:16 &gt;&gt; Num 11:16]] {{field-on:Bible}} Тогаз рече Господ Моисею: Събери ми, седемдесет мъже от Израилевите старейшини които познаваш че са старейшини на людете и надзиратели тяхни, и доведи ги в скинията на събранието за да застанат там с тебе. {{field-off:Bible}}</w:t>
      </w:r>
    </w:p>
    <w:p>
      <w:pPr>
        <w:pStyle w:val="Normal"/>
        <w:rPr/>
      </w:pPr>
      <w:r>
        <w:rPr/>
        <w:t>[[@Bible:Num 11:17 ]][[11:17 &gt;&gt; Num 11:17]] {{field-on:Bible}} И аз ще сляза и ще говоря там с тебе, и ще зема от духа който е на тебе и ще туря на тях; и ще носят товара на людете наедно с тебе, за да го не носиш ти сам. {{field-off:Bible}}</w:t>
      </w:r>
    </w:p>
    <w:p>
      <w:pPr>
        <w:pStyle w:val="Normal"/>
        <w:rPr/>
      </w:pPr>
      <w:r>
        <w:rPr/>
        <w:t>[[@Bible:Num 11:18 ]][[11:18 &gt;&gt; Num 11:18]] {{field-on:Bible}} И кажи на людете: Очистете себе си за утре, и ще ядете месо; защото плакахте в ушите на Господа и казвахте: Кой ще ни даде месо да ядем? защото добре ни беше в Египет. За това ще ви даде Господ месо, и ще ядете. {{field-off:Bible}}</w:t>
      </w:r>
    </w:p>
    <w:p>
      <w:pPr>
        <w:pStyle w:val="Normal"/>
        <w:rPr/>
      </w:pPr>
      <w:r>
        <w:rPr/>
        <w:t>[[@Bible:Num 11:19 ]][[11:19 &gt;&gt; Num 11:19]] {{field-on:Bible}} Няма да ядете един ден, ни два дни, нито пет дена, ни десет дена, ни двадесет дена, {{field-off:Bible}}</w:t>
      </w:r>
    </w:p>
    <w:p>
      <w:pPr>
        <w:pStyle w:val="Normal"/>
        <w:rPr/>
      </w:pPr>
      <w:r>
        <w:rPr/>
        <w:t>[[@Bible:Num 11:20 ]][[11:20 &gt;&gt; Num 11:20]] {{field-on:Bible}} но цял месец, доде ви излезе из ноздрите и ви омръзне; защото презряхте Господа който е между вас, и плакахте пред него и думахте: Защо излязох ме из Египет? {{field-off:Bible}}</w:t>
      </w:r>
    </w:p>
    <w:p>
      <w:pPr>
        <w:pStyle w:val="Normal"/>
        <w:rPr/>
      </w:pPr>
      <w:r>
        <w:rPr/>
        <w:t>[[@Bible:Num 11:21 ]][[11:21 &gt;&gt; Num 11:21]] {{field-on:Bible}} И рече Моисей: Людете всред които съм аз са шестстотин тисящи пешци; и ти рече: Ще им дам месо да ядат цял месец. {{field-off:Bible}}</w:t>
      </w:r>
    </w:p>
    <w:p>
      <w:pPr>
        <w:pStyle w:val="Normal"/>
        <w:rPr/>
      </w:pPr>
      <w:r>
        <w:rPr/>
        <w:t>[[@Bible:Num 11:22 ]][[11:22 &gt;&gt; Num 11:22]] {{field-on:Bible}} Да се изколят ли за тях овците и говедата за да им бъдат доволни? или ще се съберат ли за тях всичките морски риби за да им бъдат доволни? {{field-off:Bible}}</w:t>
      </w:r>
    </w:p>
    <w:p>
      <w:pPr>
        <w:pStyle w:val="Normal"/>
        <w:rPr/>
      </w:pPr>
      <w:r>
        <w:rPr/>
        <w:t>[[@Bible:Num 11:23 ]][[11:23 &gt;&gt; Num 11:23]] {{field-on:Bible}} И рече Господ Моисею: Скратила ли се е ръката Господня? Сега ти ще видиш, ще се сбъде ли с тебе словото ми, или не. {{field-off:Bible}}</w:t>
      </w:r>
    </w:p>
    <w:p>
      <w:pPr>
        <w:pStyle w:val="Normal"/>
        <w:rPr/>
      </w:pPr>
      <w:r>
        <w:rPr/>
        <w:t>[[@Bible:Num 11:24 ]][[11:24 &gt;&gt; Num 11:24]] {{field-on:Bible}} И Моисей излезе та каза на людете думите Господни; и събра седемдесетте мъже от старейшините на людете, и постави ги около скинията. {{field-off:Bible}}</w:t>
      </w:r>
    </w:p>
    <w:p>
      <w:pPr>
        <w:pStyle w:val="Normal"/>
        <w:rPr/>
      </w:pPr>
      <w:r>
        <w:rPr/>
        <w:t>[[@Bible:Num 11:25 ]][[11:25 &gt;&gt; Num 11:25]] {{field-on:Bible}} Тогаз слезе Господ в облак и говори с него и взе от духа който беше на него и тури на седемдесетте мъже, старейшините; и като седна на тях духът, пророчествуваха, но не повториха. {{field-off:Bible}}</w:t>
      </w:r>
    </w:p>
    <w:p>
      <w:pPr>
        <w:pStyle w:val="Normal"/>
        <w:rPr/>
      </w:pPr>
      <w:r>
        <w:rPr/>
        <w:t>[[@Bible:Num 11:26 ]][[11:26 &gt;&gt; Num 11:26]] {{field-on:Bible}} Останаха обаче двама мъже в стана, името на единия Елдад, и името на другия Модад, и седна на тях духът; и те бяха от записаните, но не отидоха до скинията, и те пророчествуваха в стана. {{field-off:Bible}}</w:t>
      </w:r>
    </w:p>
    <w:p>
      <w:pPr>
        <w:pStyle w:val="Normal"/>
        <w:rPr/>
      </w:pPr>
      <w:r>
        <w:rPr/>
        <w:t>[[@Bible:Num 11:27 ]][[11:27 &gt;&gt; Num 11:27]] {{field-on:Bible}} И завтече се едно момче и обади на Моисея и рече: Елдад и Модад пророчествуват в стана. {{field-off:Bible}}</w:t>
      </w:r>
    </w:p>
    <w:p>
      <w:pPr>
        <w:pStyle w:val="Normal"/>
        <w:rPr/>
      </w:pPr>
      <w:r>
        <w:rPr/>
        <w:t>[[@Bible:Num 11:28 ]][[11:28 &gt;&gt; Num 11:28]] {{field-on:Bible}} И Иисус Навиевий син, слугата на Моисея, един от избраните негови, отговори и рече: Господине мой Моисее, възбрани им. {{field-off:Bible}}</w:t>
      </w:r>
    </w:p>
    <w:p>
      <w:pPr>
        <w:pStyle w:val="Normal"/>
        <w:rPr/>
      </w:pPr>
      <w:r>
        <w:rPr/>
        <w:t>[[@Bible:Num 11:29 ]][[11:29 &gt;&gt; Num 11:29]] {{field-on:Bible}} А Моисей му рече: Завиждаш ли ти за мене? Дано да бяха всичките люде Господни пророци, и Господ да тури духа си на тях! {{field-off:Bible}}</w:t>
      </w:r>
    </w:p>
    <w:p>
      <w:pPr>
        <w:pStyle w:val="Normal"/>
        <w:rPr/>
      </w:pPr>
      <w:r>
        <w:rPr/>
        <w:t>[[@Bible:Num 11:30 ]][[11:30 &gt;&gt; Num 11:30]] {{field-on:Bible}} И отиде Моисей в стана, той и старейшините Израилеви. {{field-off:Bible}}</w:t>
      </w:r>
    </w:p>
    <w:p>
      <w:pPr>
        <w:pStyle w:val="Normal"/>
        <w:rPr/>
      </w:pPr>
      <w:r>
        <w:rPr/>
        <w:t>[[@Bible:Num 11:31 ]][[11:31 &gt;&gt; Num 11:31]] {{field-on:Bible}} Тогаз излезе вятър от Господа, и докара преперици от морето и хвърли ги върх стана до един ден път от едната страна, и до един ден път от другата страна, около стана; и те бяха до два лакта над лицето на земята. {{field-off:Bible}}</w:t>
      </w:r>
    </w:p>
    <w:p>
      <w:pPr>
        <w:pStyle w:val="Normal"/>
        <w:rPr/>
      </w:pPr>
      <w:r>
        <w:rPr/>
        <w:t>[[@Bible:Num 11:32 ]][[11:32 &gt;&gt; Num 11:32]] {{field-on:Bible}} Тогаз станаха людете всичкия онзи ден, и всичката нощ, и всичкия следващи ден та събираха препериците: онзи който събра най-малко събра десет корове; и простираха ги за себе си около стана. {{field-off:Bible}}</w:t>
      </w:r>
    </w:p>
    <w:p>
      <w:pPr>
        <w:pStyle w:val="Normal"/>
        <w:rPr/>
      </w:pPr>
      <w:r>
        <w:rPr/>
        <w:t>[[@Bible:Num 11:33 ]][[11:33 &gt;&gt; Num 11:33]] {{field-on:Bible}} А като беше месото още в зъбите им, и не беше още сдъвкано, разпали се гневът Господен върх людете; и порази Господ людете с много голяма язва. {{field-off:Bible}}</w:t>
      </w:r>
    </w:p>
    <w:p>
      <w:pPr>
        <w:pStyle w:val="Normal"/>
        <w:rPr/>
      </w:pPr>
      <w:r>
        <w:rPr/>
        <w:t>[[@Bible:Num 11:34 ]][[11:34 &gt;&gt; Num 11:34]] {{field-on:Bible}} И нарекоха името на това място Киврот-атаава, защото бидоха погребени пожелавшите люде. {{field-off:Bible}}</w:t>
      </w:r>
    </w:p>
    <w:p>
      <w:pPr>
        <w:pStyle w:val="Normal"/>
        <w:rPr/>
      </w:pPr>
      <w:r>
        <w:rPr/>
        <w:t>[[@Bible:Num 11:35 ]][[11:35 &gt;&gt; Num 11:35]] {{field-on:Bible}} И дигнаха се людете от Киврот-атаава за Асирот, и останаха в Асирот. {{field-off:Bible}}</w:t>
      </w:r>
    </w:p>
    <w:p>
      <w:pPr>
        <w:pStyle w:val="Heading2"/>
        <w:rPr/>
      </w:pPr>
      <w:r>
        <w:rPr/>
        <w:t>Глава 12</w:t>
      </w:r>
    </w:p>
    <w:p>
      <w:pPr>
        <w:pStyle w:val="Normal"/>
        <w:rPr/>
      </w:pPr>
      <w:r>
        <w:rPr/>
        <w:t>[[@Bible:Num 12:1 ]][[12:1 &gt;&gt; Num 12:1]] {{field-on:Bible}} И говори Мариам и Аарон против Моисея за Етиопянката която взе, (защото бе взел жена Етиопянка,) {{field-off:Bible}}</w:t>
      </w:r>
    </w:p>
    <w:p>
      <w:pPr>
        <w:pStyle w:val="Normal"/>
        <w:rPr/>
      </w:pPr>
      <w:r>
        <w:rPr/>
        <w:t>[[@Bible:Num 12:2 ]][[12:2 &gt;&gt; Num 12:2]] {{field-on:Bible}} и рекоха: Само чрез Моисея ли говори Господ? не говори ли чрез нас? И чу това Господ. {{field-off:Bible}}</w:t>
      </w:r>
    </w:p>
    <w:p>
      <w:pPr>
        <w:pStyle w:val="Normal"/>
        <w:rPr/>
      </w:pPr>
      <w:r>
        <w:rPr/>
        <w:t>[[@Bible:Num 12:3 ]][[12:3 &gt;&gt; Num 12:3]] {{field-on:Bible}} А Моисей беше человек много кротък, повече от всичките человеци които бяха на земята. {{field-off:Bible}}</w:t>
      </w:r>
    </w:p>
    <w:p>
      <w:pPr>
        <w:pStyle w:val="Normal"/>
        <w:rPr/>
      </w:pPr>
      <w:r>
        <w:rPr/>
        <w:t>[[@Bible:Num 12:4 ]][[12:4 &gt;&gt; Num 12:4]] {{field-on:Bible}} И рече Господ тутакси на Моисея и на Аарона и на Мариам: Излезте вий трима към скинията на събранието. И излязоха тримата. {{field-off:Bible}}</w:t>
      </w:r>
    </w:p>
    <w:p>
      <w:pPr>
        <w:pStyle w:val="Normal"/>
        <w:rPr/>
      </w:pPr>
      <w:r>
        <w:rPr/>
        <w:t>[[@Bible:Num 12:5 ]][[12:5 &gt;&gt; Num 12:5]] {{field-on:Bible}} Тогаз слезе Господ в облачен стълп, и застана при дверите на скинията, и повика Аарона и Мариам; и излязоха те двамата. {{field-off:Bible}}</w:t>
      </w:r>
    </w:p>
    <w:p>
      <w:pPr>
        <w:pStyle w:val="Normal"/>
        <w:rPr/>
      </w:pPr>
      <w:r>
        <w:rPr/>
        <w:t>[[@Bible:Num 12:6 ]][[12:6 &gt;&gt; Num 12:6]] {{field-on:Bible}} И рече: Слушайте сега думите ми. Ако има между вас пророк, аз Господ чрез видение ще се опозная нему: на сън ще му говоря. {{field-off:Bible}}</w:t>
      </w:r>
    </w:p>
    <w:p>
      <w:pPr>
        <w:pStyle w:val="Normal"/>
        <w:rPr/>
      </w:pPr>
      <w:r>
        <w:rPr/>
        <w:t>[[@Bible:Num 12:7 ]][[12:7 &gt;&gt; Num 12:7]] {{field-on:Bible}} Но с раба ми Моисея не е така: той е верен в всичкия ми дом. {{field-off:Bible}}</w:t>
      </w:r>
    </w:p>
    <w:p>
      <w:pPr>
        <w:pStyle w:val="Normal"/>
        <w:rPr/>
      </w:pPr>
      <w:r>
        <w:rPr/>
        <w:t>[[@Bible:Num 12:8 ]][[12:8 &gt;&gt; Num 12:8]] {{field-on:Bible}} Уста с уста ще говоря аз с него, явно, а не с гадания; и той ще гледа образа Господен. И как вие не се убояхте да говорите против раба ми Моисея? {{field-off:Bible}}</w:t>
      </w:r>
    </w:p>
    <w:p>
      <w:pPr>
        <w:pStyle w:val="Normal"/>
        <w:rPr/>
      </w:pPr>
      <w:r>
        <w:rPr/>
        <w:t>[[@Bible:Num 12:9 ]][[12:9 &gt;&gt; Num 12:9]] {{field-on:Bible}} И разпали се гневът Господен против тях; и отиде си. {{field-off:Bible}}</w:t>
      </w:r>
    </w:p>
    <w:p>
      <w:pPr>
        <w:pStyle w:val="Normal"/>
        <w:rPr/>
      </w:pPr>
      <w:r>
        <w:rPr/>
        <w:t>[[@Bible:Num 12:10 ]][[12:10 &gt;&gt; Num 12:10]] {{field-on:Bible}} И облакът се оттегли от скинията; и, ето, Мариам стана прокажена и като сняг бяла; и погледна Аарон на Мариам, и, ето, тя беше прокажена. {{field-off:Bible}}</w:t>
      </w:r>
    </w:p>
    <w:p>
      <w:pPr>
        <w:pStyle w:val="Normal"/>
        <w:rPr/>
      </w:pPr>
      <w:r>
        <w:rPr/>
        <w:t>[[@Bible:Num 12:11 ]][[12:11 &gt;&gt; Num 12:11]] {{field-on:Bible}} И рече Аарон Моисею: Моля ти се, господине мой, не възлагай греха на нас дето сторихме безумие и съгрешихме. {{field-off:Bible}}</w:t>
      </w:r>
    </w:p>
    <w:p>
      <w:pPr>
        <w:pStyle w:val="Normal"/>
        <w:rPr/>
      </w:pPr>
      <w:r>
        <w:rPr/>
        <w:t>[[@Bible:Num 12:12 ]][[12:12 &gt;&gt; Num 12:12]] {{field-on:Bible}} И сега да не бъде тя като мъртво дете на което половината от снагата е изтляла когато излази из утробата на майка си. {{field-off:Bible}}</w:t>
      </w:r>
    </w:p>
    <w:p>
      <w:pPr>
        <w:pStyle w:val="Normal"/>
        <w:rPr/>
      </w:pPr>
      <w:r>
        <w:rPr/>
        <w:t>[[@Bible:Num 12:13 ]][[12:13 &gt;&gt; Num 12:13]] {{field-on:Bible}} И викна Моисей към Господа и рече: О Боже, моля ти се, изцели я. {{field-off:Bible}}</w:t>
      </w:r>
    </w:p>
    <w:p>
      <w:pPr>
        <w:pStyle w:val="Normal"/>
        <w:rPr/>
      </w:pPr>
      <w:r>
        <w:rPr/>
        <w:t>[[@Bible:Num 12:14 ]][[12:14 &gt;&gt; Num 12:14]] {{field-on:Bible}} И Господ рече Моисею: И отец й ако би я заплюл в лице, не щеше ли би тя посрамена седем дни? Нека бъде затворена вън от стана седем дни, и после да се прибере. {{field-off:Bible}}</w:t>
      </w:r>
    </w:p>
    <w:p>
      <w:pPr>
        <w:pStyle w:val="Normal"/>
        <w:rPr/>
      </w:pPr>
      <w:r>
        <w:rPr/>
        <w:t>[[@Bible:Num 12:15 ]][[12:15 &gt;&gt; Num 12:15]] {{field-on:Bible}} И затворена биде Мариам седем дни вън от стана; и людете не се дигнаха доде се прибра Мариам. {{field-off:Bible}}</w:t>
      </w:r>
    </w:p>
    <w:p>
      <w:pPr>
        <w:pStyle w:val="Normal"/>
        <w:rPr/>
      </w:pPr>
      <w:r>
        <w:rPr/>
        <w:t>[[@Bible:Num 12:16 ]][[12:16 &gt;&gt; Num 12:16]] {{field-on:Bible}} И после се дигнаха людете от Асирот, и разположиха стан в пустинята Фаран. {{field-off:Bible}}</w:t>
      </w:r>
    </w:p>
    <w:p>
      <w:pPr>
        <w:pStyle w:val="Heading2"/>
        <w:rPr/>
      </w:pPr>
      <w:r>
        <w:rPr/>
        <w:t>Глава 13</w:t>
      </w:r>
    </w:p>
    <w:p>
      <w:pPr>
        <w:pStyle w:val="Normal"/>
        <w:rPr/>
      </w:pPr>
      <w:r>
        <w:rPr/>
        <w:t>[[@Bible:Num 13:1 ]][[13:1 &gt;&gt; Num 13:1]] {{field-on:Bible}} И говори Господ Моисею и рече: {{field-off:Bible}}</w:t>
      </w:r>
    </w:p>
    <w:p>
      <w:pPr>
        <w:pStyle w:val="Normal"/>
        <w:rPr/>
      </w:pPr>
      <w:r>
        <w:rPr/>
        <w:t>[[@Bible:Num 13:2 ]][[13:2 &gt;&gt; Num 13:2]] {{field-on:Bible}} Проводи от себе си мъже за да съгледателствуват Ханаанската земя която аз давам на Израилевите синове: от всяко племе на отците им да проводите по един мъж, и всички да са от началниците им. {{field-off:Bible}}</w:t>
      </w:r>
    </w:p>
    <w:p>
      <w:pPr>
        <w:pStyle w:val="Normal"/>
        <w:rPr/>
      </w:pPr>
      <w:r>
        <w:rPr/>
        <w:t>[[@Bible:Num 13:3 ]][[13:3 &gt;&gt; Num 13:3]] {{field-on:Bible}} И според Божието повеление изпроводи ги Моисей от пустинята Фаран. И всички тези мъже бяха главни между Израилевите синове. {{field-off:Bible}}</w:t>
      </w:r>
    </w:p>
    <w:p>
      <w:pPr>
        <w:pStyle w:val="Normal"/>
        <w:rPr/>
      </w:pPr>
      <w:r>
        <w:rPr/>
        <w:t>[[@Bible:Num 13:4 ]][[13:4 &gt;&gt; Num 13:4]] {{field-on:Bible}} И тези са имената им: от Рувимовото племе, Самуй син Закхуров: {{field-off:Bible}}</w:t>
      </w:r>
    </w:p>
    <w:p>
      <w:pPr>
        <w:pStyle w:val="Normal"/>
        <w:rPr/>
      </w:pPr>
      <w:r>
        <w:rPr/>
        <w:t>[[@Bible:Num 13:5 ]][[13:5 &gt;&gt; Num 13:5]] {{field-on:Bible}} от Симеоновото племе, Сафат син Хориев: {{field-off:Bible}}</w:t>
      </w:r>
    </w:p>
    <w:p>
      <w:pPr>
        <w:pStyle w:val="Normal"/>
        <w:rPr/>
      </w:pPr>
      <w:r>
        <w:rPr/>
        <w:t>[[@Bible:Num 13:6 ]][[13:6 &gt;&gt; Num 13:6]] {{field-on:Bible}} от Юдиното племе, Халев син Иефониев: {{field-off:Bible}}</w:t>
      </w:r>
    </w:p>
    <w:p>
      <w:pPr>
        <w:pStyle w:val="Normal"/>
        <w:rPr/>
      </w:pPr>
      <w:r>
        <w:rPr/>
        <w:t>[[@Bible:Num 13:7 ]][[13:7 &gt;&gt; Num 13:7]] {{field-on:Bible}} от Исахаровото племе, Игал син Иосифов: {{field-off:Bible}}</w:t>
      </w:r>
    </w:p>
    <w:p>
      <w:pPr>
        <w:pStyle w:val="Normal"/>
        <w:rPr/>
      </w:pPr>
      <w:r>
        <w:rPr/>
        <w:t>[[@Bible:Num 13:8 ]][[13:8 &gt;&gt; Num 13:8]] {{field-on:Bible}} от Ефремовото племе, Осия син Навин: {{field-off:Bible}}</w:t>
      </w:r>
    </w:p>
    <w:p>
      <w:pPr>
        <w:pStyle w:val="Normal"/>
        <w:rPr/>
      </w:pPr>
      <w:r>
        <w:rPr/>
        <w:t>[[@Bible:Num 13:9 ]][[13:9 &gt;&gt; Num 13:9]] {{field-on:Bible}} от Вениаминовото племе, Фалтий син Рафуев: {{field-off:Bible}}</w:t>
      </w:r>
    </w:p>
    <w:p>
      <w:pPr>
        <w:pStyle w:val="Normal"/>
        <w:rPr/>
      </w:pPr>
      <w:r>
        <w:rPr/>
        <w:t>[[@Bible:Num 13:10 ]][[13:10 &gt;&gt; Num 13:10]] {{field-on:Bible}} от Завулоновото племе, Гадиил син Содиев: {{field-off:Bible}}</w:t>
      </w:r>
    </w:p>
    <w:p>
      <w:pPr>
        <w:pStyle w:val="Normal"/>
        <w:rPr/>
      </w:pPr>
      <w:r>
        <w:rPr/>
        <w:t>[[@Bible:Num 13:11 ]][[13:11 &gt;&gt; Num 13:11]] {{field-on:Bible}} от Иосифовото племе, от Манасиевото племе, Гадий син Сусиев: {{field-off:Bible}}</w:t>
      </w:r>
    </w:p>
    <w:p>
      <w:pPr>
        <w:pStyle w:val="Normal"/>
        <w:rPr/>
      </w:pPr>
      <w:r>
        <w:rPr/>
        <w:t>[[@Bible:Num 13:12 ]][[13:12 &gt;&gt; Num 13:12]] {{field-on:Bible}} от Дановото племе, Амиил син Гамалиев: {{field-off:Bible}}</w:t>
      </w:r>
    </w:p>
    <w:p>
      <w:pPr>
        <w:pStyle w:val="Normal"/>
        <w:rPr/>
      </w:pPr>
      <w:r>
        <w:rPr/>
        <w:t>[[@Bible:Num 13:13 ]][[13:13 &gt;&gt; Num 13:13]] {{field-on:Bible}} от Асировото племе, Сетур син Михаилов: {{field-off:Bible}}</w:t>
      </w:r>
    </w:p>
    <w:p>
      <w:pPr>
        <w:pStyle w:val="Normal"/>
        <w:rPr/>
      </w:pPr>
      <w:r>
        <w:rPr/>
        <w:t>[[@Bible:Num 13:14 ]][[13:14 &gt;&gt; Num 13:14]] {{field-on:Bible}} от Нефталимовото племе, Навий син Вопсиев: {{field-off:Bible}}</w:t>
      </w:r>
    </w:p>
    <w:p>
      <w:pPr>
        <w:pStyle w:val="Normal"/>
        <w:rPr/>
      </w:pPr>
      <w:r>
        <w:rPr/>
        <w:t>[[@Bible:Num 13:15 ]][[13:15 &gt;&gt; Num 13:15]] {{field-on:Bible}} от Гадовото племе, Геуил син Махиев. {{field-off:Bible}}</w:t>
      </w:r>
    </w:p>
    <w:p>
      <w:pPr>
        <w:pStyle w:val="Normal"/>
        <w:rPr/>
      </w:pPr>
      <w:r>
        <w:rPr/>
        <w:t>[[@Bible:Num 13:16 ]][[13:16 &gt;&gt; Num 13:16]] {{field-on:Bible}} Тези са имената на мъжете които проводи Моисей за да съгледателствуват земята: и наименува Моисею Осия Навиевия син Иисус. {{field-off:Bible}}</w:t>
      </w:r>
    </w:p>
    <w:p>
      <w:pPr>
        <w:pStyle w:val="Normal"/>
        <w:rPr/>
      </w:pPr>
      <w:r>
        <w:rPr/>
        <w:t>[[@Bible:Num 13:17 ]][[13:17 &gt;&gt; Num 13:17]] {{field-on:Bible}} И проводи ги Моисей за да съгледателствуват Ханаанската земя, и рече им: Възлезте на южната страна, и ще възлезете на гората; {{field-off:Bible}}</w:t>
      </w:r>
    </w:p>
    <w:p>
      <w:pPr>
        <w:pStyle w:val="Normal"/>
        <w:rPr/>
      </w:pPr>
      <w:r>
        <w:rPr/>
        <w:t>[[@Bible:Num 13:18 ]][[13:18 &gt;&gt; Num 13:18]] {{field-on:Bible}} и вижте земята каква е, и людете които живеят в нея, силни ли са или слаби, малко ли са или много; {{field-off:Bible}}</w:t>
      </w:r>
    </w:p>
    <w:p>
      <w:pPr>
        <w:pStyle w:val="Normal"/>
        <w:rPr/>
      </w:pPr>
      <w:r>
        <w:rPr/>
        <w:t>[[@Bible:Num 13:19 ]][[13:19 &gt;&gt; Num 13:19]] {{field-on:Bible}} и какво е земята на която те живеят, добра ли е или лоша; и какви са градовете в които те живеят, от шатри ли са или са оградени; {{field-off:Bible}}</w:t>
      </w:r>
    </w:p>
    <w:p>
      <w:pPr>
        <w:pStyle w:val="Normal"/>
        <w:rPr/>
      </w:pPr>
      <w:r>
        <w:rPr/>
        <w:t>[[@Bible:Num 13:20 ]][[13:20 &gt;&gt; Num 13:20]] {{field-on:Bible}} и каква е оназ земя, тлъста ли е или постала, има ли на нея дървя или не; и бъдете смели та донесете от плодовете на земята. А в това време беше времето на първозрялото грозде. {{field-off:Bible}}</w:t>
      </w:r>
    </w:p>
    <w:p>
      <w:pPr>
        <w:pStyle w:val="Normal"/>
        <w:rPr/>
      </w:pPr>
      <w:r>
        <w:rPr/>
        <w:t>[[@Bible:Num 13:21 ]][[13:21 &gt;&gt; Num 13:21]] {{field-on:Bible}} И възлязоха и съгледателстуваха земята от пустинята Цин до Роов при входа в Емат. {{field-off:Bible}}</w:t>
      </w:r>
    </w:p>
    <w:p>
      <w:pPr>
        <w:pStyle w:val="Normal"/>
        <w:rPr/>
      </w:pPr>
      <w:r>
        <w:rPr/>
        <w:t>[[@Bible:Num 13:22 ]][[13:22 &gt;&gt; Num 13:22]] {{field-on:Bible}} После възлязоха към южната страна и дойдоха до Хеврон, дето живееха Ахиман, Сесай, и Талмай, Енаковите синове. А Хаврон беше съграден седем години преди Египетския Танис. {{field-off:Bible}}</w:t>
      </w:r>
    </w:p>
    <w:p>
      <w:pPr>
        <w:pStyle w:val="Normal"/>
        <w:rPr/>
      </w:pPr>
      <w:r>
        <w:rPr/>
        <w:t>[[@Bible:Num 13:23 ]][[13:23 &gt;&gt; Num 13:23]] {{field-on:Bible}} И дойдоха до долината Есхол, и отрязаха от там една пръчка от лоза с един грозд, и носеха го двоица на пържина: взеха и нарове и смокини. {{field-off:Bible}}</w:t>
      </w:r>
    </w:p>
    <w:p>
      <w:pPr>
        <w:pStyle w:val="Normal"/>
        <w:rPr/>
      </w:pPr>
      <w:r>
        <w:rPr/>
        <w:t>[[@Bible:Num 13:24 ]][[13:24 &gt;&gt; Num 13:24]] {{field-on:Bible}} Онова място се нарече долина Есхол поради грозда който отрязаха от там Израилевите синове. {{field-off:Bible}}</w:t>
      </w:r>
    </w:p>
    <w:p>
      <w:pPr>
        <w:pStyle w:val="Normal"/>
        <w:rPr/>
      </w:pPr>
      <w:r>
        <w:rPr/>
        <w:t>[[@Bible:Num 13:25 ]][[13:25 &gt;&gt; Num 13:25]] {{field-on:Bible}} И в свършването на четиридесет дни върнаха се като съгледателствуваха земята. {{field-off:Bible}}</w:t>
      </w:r>
    </w:p>
    <w:p>
      <w:pPr>
        <w:pStyle w:val="Normal"/>
        <w:rPr/>
      </w:pPr>
      <w:r>
        <w:rPr/>
        <w:t>[[@Bible:Num 13:26 ]][[13:26 &gt;&gt; Num 13:26]] {{field-on:Bible}} И ходиха и дойдоха при Моисея, и при Аарона, и при всичкото събрание на Израилевите синове в пустинята Фаран, в Кадис; и донесоха ответ на тях и на всичкото събрание, и показаха им плода на земята. {{field-off:Bible}}</w:t>
      </w:r>
    </w:p>
    <w:p>
      <w:pPr>
        <w:pStyle w:val="Normal"/>
        <w:rPr/>
      </w:pPr>
      <w:r>
        <w:rPr/>
        <w:t>[[@Bible:Num 13:27 ]][[13:27 &gt;&gt; Num 13:27]] {{field-on:Bible}} И обадиха му и рекоха: Ходихме в земята в която ни ти проводи, и наистина там тече мляко и мед; и ето плода й; {{field-off:Bible}}</w:t>
      </w:r>
    </w:p>
    <w:p>
      <w:pPr>
        <w:pStyle w:val="Normal"/>
        <w:rPr/>
      </w:pPr>
      <w:r>
        <w:rPr/>
        <w:t>[[@Bible:Num 13:28 ]][[13:28 &gt;&gt; Num 13:28]] {{field-on:Bible}} людете обаче които живеят в онази земя са силни, и градовете оградени и много големи: видяхме още там и Енаковите синове. {{field-off:Bible}}</w:t>
      </w:r>
    </w:p>
    <w:p>
      <w:pPr>
        <w:pStyle w:val="Normal"/>
        <w:rPr/>
      </w:pPr>
      <w:r>
        <w:rPr/>
        <w:t>[[@Bible:Num 13:29 ]][[13:29 &gt;&gt; Num 13:29]] {{field-on:Bible}} Амаличаните живеят в таз земя към юг, и Хеттейците и Иевусейците и Аморейците живеят по планините, и Ханаанците живеят при морето и при бреговете на Йордан. {{field-off:Bible}}</w:t>
      </w:r>
    </w:p>
    <w:p>
      <w:pPr>
        <w:pStyle w:val="Normal"/>
        <w:rPr/>
      </w:pPr>
      <w:r>
        <w:rPr/>
        <w:t>[[@Bible:Num 13:30 ]][[13:30 &gt;&gt; Num 13:30]] {{field-on:Bible}} И Халев утешаваше людете пред Моисея и говореше: Да възлезем незабавно и да я завладеем, защото можем да я обладаем. {{field-off:Bible}}</w:t>
      </w:r>
    </w:p>
    <w:p>
      <w:pPr>
        <w:pStyle w:val="Normal"/>
        <w:rPr/>
      </w:pPr>
      <w:r>
        <w:rPr/>
        <w:t>[[@Bible:Num 13:31 ]][[13:31 &gt;&gt; Num 13:31]] {{field-on:Bible}} А человеците които бяха възлезли заедно с него рекоха: Не можем да възлезем против тези люде, защото са по-силни от нас. {{field-off:Bible}}</w:t>
      </w:r>
    </w:p>
    <w:p>
      <w:pPr>
        <w:pStyle w:val="Normal"/>
        <w:rPr/>
      </w:pPr>
      <w:r>
        <w:rPr/>
        <w:t>[[@Bible:Num 13:32 ]][[13:32 &gt;&gt; Num 13:32]] {{field-on:Bible}} И похулиха на Израилевите синове земята която бяха съгледателствували, и рекоха: Земята която преминахме за да я съгледателствуваме е земя която пояжда жителите си; и всичките люде които видяхм в нея са мъже превисоки. {{field-off:Bible}}</w:t>
      </w:r>
    </w:p>
    <w:p>
      <w:pPr>
        <w:pStyle w:val="Normal"/>
        <w:rPr/>
      </w:pPr>
      <w:r>
        <w:rPr/>
        <w:t>[[@Bible:Num 13:33 ]][[13:33 &gt;&gt; Num 13:33]] {{field-on:Bible}} И там видяхме исполините, синовете Енакови, от исполинския род; и гледахме себе си пред тях катоскакалци: таквиз ни гледаха и те. {{field-off:Bible}}</w:t>
      </w:r>
    </w:p>
    <w:p>
      <w:pPr>
        <w:pStyle w:val="Heading2"/>
        <w:rPr/>
      </w:pPr>
      <w:r>
        <w:rPr/>
        <w:t>Глава 14</w:t>
      </w:r>
    </w:p>
    <w:p>
      <w:pPr>
        <w:pStyle w:val="Normal"/>
        <w:rPr/>
      </w:pPr>
      <w:r>
        <w:rPr/>
        <w:t>[[@Bible:Num 14:1 ]][[14:1 &gt;&gt; Num 14:1]] {{field-on:Bible}} Тогаз всичкото събрание дигна глас та викаше; и плакаха людете през онази нощ. {{field-off:Bible}}</w:t>
      </w:r>
    </w:p>
    <w:p>
      <w:pPr>
        <w:pStyle w:val="Normal"/>
        <w:rPr/>
      </w:pPr>
      <w:r>
        <w:rPr/>
        <w:t>[[@Bible:Num 14:2 ]][[14:2 &gt;&gt; Num 14:2]] {{field-on:Bible}} И всичките Израилеви синове роптаеха на Моисея и Аарона; и рече им всичкото събрание: Да бяхме умрели в Египетската земя! или в тази пустиня да бяхме умрели! {{field-off:Bible}}</w:t>
      </w:r>
    </w:p>
    <w:p>
      <w:pPr>
        <w:pStyle w:val="Normal"/>
        <w:rPr/>
      </w:pPr>
      <w:r>
        <w:rPr/>
        <w:t>[[@Bible:Num 14:3 ]][[14:3 &gt;&gt; Num 14:3]] {{field-on:Bible}} И защо ни води Господ в тази земя да паднем от нож, и жените ни и чадата ни да бъдат в разграбване? Не беше ли по-добре нам да се върнем в Египет? {{field-off:Bible}}</w:t>
      </w:r>
    </w:p>
    <w:p>
      <w:pPr>
        <w:pStyle w:val="Normal"/>
        <w:rPr/>
      </w:pPr>
      <w:r>
        <w:rPr/>
        <w:t>[[@Bible:Num 14:4 ]][[14:4 &gt;&gt; Num 14:4]] {{field-on:Bible}} И говореха си един на друг: Да си турим началник и да се върнем в Египет. {{field-off:Bible}}</w:t>
      </w:r>
    </w:p>
    <w:p>
      <w:pPr>
        <w:pStyle w:val="Normal"/>
        <w:rPr/>
      </w:pPr>
      <w:r>
        <w:rPr/>
        <w:t>[[@Bible:Num 14:5 ]][[14:5 &gt;&gt; Num 14:5]] {{field-on:Bible}} Тогаз Моисей и Аарон паднаха на лицето си пред всичкото множество на събранието от Израилевите синове. {{field-off:Bible}}</w:t>
      </w:r>
    </w:p>
    <w:p>
      <w:pPr>
        <w:pStyle w:val="Normal"/>
        <w:rPr/>
      </w:pPr>
      <w:r>
        <w:rPr/>
        <w:t>[[@Bible:Num 14:6 ]][[14:6 &gt;&gt; Num 14:6]] {{field-on:Bible}} А Иисус Навиевът син и Халев Иефониевът син, от онези които съгледателствуваха земята, раскъснаха дрехите си, {{field-off:Bible}}</w:t>
      </w:r>
    </w:p>
    <w:p>
      <w:pPr>
        <w:pStyle w:val="Normal"/>
        <w:rPr/>
      </w:pPr>
      <w:r>
        <w:rPr/>
        <w:t>[[@Bible:Num 14:7 ]][[14:7 &gt;&gt; Num 14:7]] {{field-on:Bible}} и говориха на всичкото събрание на Израилевите синове и рекоха: Земята през която минахме за да я съгледателствуваме е земя много добра. {{field-off:Bible}}</w:t>
      </w:r>
    </w:p>
    <w:p>
      <w:pPr>
        <w:pStyle w:val="Normal"/>
        <w:rPr/>
      </w:pPr>
      <w:r>
        <w:rPr/>
        <w:t>[[@Bible:Num 14:8 ]][[14:8 &gt;&gt; Num 14:8]] {{field-on:Bible}} Ако благоволи Господ в нас, тогаз той ще ни въведе в тази земя, и ще даде нам таз земя дето тече мляко и мед. {{field-off:Bible}}</w:t>
      </w:r>
    </w:p>
    <w:p>
      <w:pPr>
        <w:pStyle w:val="Normal"/>
        <w:rPr/>
      </w:pPr>
      <w:r>
        <w:rPr/>
        <w:t>[[@Bible:Num 14:9 ]][[14:9 &gt;&gt; Num 14:9]] {{field-on:Bible}} Само против Господа не възставайте, и не бойте се от людете на тази земя, защото те са ястие за нас: защитата им се оттегли от върху тях, и Господ е с нас: не бойте се от тях. {{field-off:Bible}}</w:t>
      </w:r>
    </w:p>
    <w:p>
      <w:pPr>
        <w:pStyle w:val="Normal"/>
        <w:rPr/>
      </w:pPr>
      <w:r>
        <w:rPr/>
        <w:t>[[@Bible:Num 14:10 ]][[14:10 &gt;&gt; Num 14:10]] {{field-on:Bible}} Тогаз всичкото събрание рече да ги убият с камене; но славата Господня се яви в скинията на събранието пред всичките Израилеви синове. {{field-off:Bible}}</w:t>
      </w:r>
    </w:p>
    <w:p>
      <w:pPr>
        <w:pStyle w:val="Normal"/>
        <w:rPr/>
      </w:pPr>
      <w:r>
        <w:rPr/>
        <w:t>[[@Bible:Num 14:11 ]][[14:11 &gt;&gt; Num 14:11]] {{field-on:Bible}} И рече Господ Моисею: До кога ще ме презират тези люде? и до кога няма да ме вярват при всичките знамения които направих посред тях? {{field-off:Bible}}</w:t>
      </w:r>
    </w:p>
    <w:p>
      <w:pPr>
        <w:pStyle w:val="Normal"/>
        <w:rPr/>
      </w:pPr>
      <w:r>
        <w:rPr/>
        <w:t>[[@Bible:Num 14:12 ]][[14:12 &gt;&gt; Num 14:12]] {{field-on:Bible}} Ще ги поразя с мор и ще ги изтребя, а тебе ще направя народ по-голям и по-силен от тях. {{field-off:Bible}}</w:t>
      </w:r>
    </w:p>
    <w:p>
      <w:pPr>
        <w:pStyle w:val="Normal"/>
        <w:rPr/>
      </w:pPr>
      <w:r>
        <w:rPr/>
        <w:t>[[@Bible:Num 14:13 ]][[14:13 &gt;&gt; Num 14:13]] {{field-on:Bible}} И рече Моисей Господу: Тогаз Египтяните ще чуят, (защото ти възведе този народ с твоята сила отсред тях,) {{field-off:Bible}}</w:t>
      </w:r>
    </w:p>
    <w:p>
      <w:pPr>
        <w:pStyle w:val="Normal"/>
        <w:rPr/>
      </w:pPr>
      <w:r>
        <w:rPr/>
        <w:t>[[@Bible:Num 14:14 ]][[14:14 &gt;&gt; Num 14:14]] {{field-on:Bible}} и ще кажат това на жителите на тази земя; понеже са чули че ти, Господи, си между тези люде, че ти, Господи, се явяваш лице с лице, и облакът ти стои над тях, и ти предходиш пред тях деня в облачен стълп, а нощя в огнен стълп. {{field-off:Bible}}</w:t>
      </w:r>
    </w:p>
    <w:p>
      <w:pPr>
        <w:pStyle w:val="Normal"/>
        <w:rPr/>
      </w:pPr>
      <w:r>
        <w:rPr/>
        <w:t>[[@Bible:Num 14:15 ]][[14:15 &gt;&gt; Num 14:15]] {{field-on:Bible}} И ако изтребиш ти тези люде като едного человека, тогаз народите които са чули за тебе ще кажат и ще рекат: {{field-off:Bible}}</w:t>
      </w:r>
    </w:p>
    <w:p>
      <w:pPr>
        <w:pStyle w:val="Normal"/>
        <w:rPr/>
      </w:pPr>
      <w:r>
        <w:rPr/>
        <w:t>[[@Bible:Num 14:16 ]][[14:16 &gt;&gt; Num 14:16]] {{field-on:Bible}} Иеова, като не може да въведе тези люде в земята за която им се кле, погуби ги в пустинята. {{field-off:Bible}}</w:t>
      </w:r>
    </w:p>
    <w:p>
      <w:pPr>
        <w:pStyle w:val="Normal"/>
        <w:rPr/>
      </w:pPr>
      <w:r>
        <w:rPr/>
        <w:t>[[@Bible:Num 14:17 ]][[14:17 &gt;&gt; Num 14:17]] {{field-on:Bible}} И сега, моля ти се, нека се възвеличи силата на Господа моего както си говорил и рекъл: {{field-off:Bible}}</w:t>
      </w:r>
    </w:p>
    <w:p>
      <w:pPr>
        <w:pStyle w:val="Normal"/>
        <w:rPr/>
      </w:pPr>
      <w:r>
        <w:rPr/>
        <w:t>[[@Bible:Num 14:18 ]][[14:18 &gt;&gt; Num 14:18]] {{field-on:Bible}} Господ е дълготърпелив и многомилостив, прощава беззаконие и престъпление, и никак не обезвинява повинния, и въздава беззаконието на отците върху чадата до третия и четвъртия род. {{field-off:Bible}}</w:t>
      </w:r>
    </w:p>
    <w:p>
      <w:pPr>
        <w:pStyle w:val="Normal"/>
        <w:rPr/>
      </w:pPr>
      <w:r>
        <w:rPr/>
        <w:t>[[@Bible:Num 14:19 ]][[14:19 &gt;&gt; Num 14:19]] {{field-on:Bible}} Прости, моля се, беззаконието на тези люде според твоята голяма милост, и според както си прощавал тези люде от Египет до тука. {{field-off:Bible}}</w:t>
      </w:r>
    </w:p>
    <w:p>
      <w:pPr>
        <w:pStyle w:val="Normal"/>
        <w:rPr/>
      </w:pPr>
      <w:r>
        <w:rPr/>
        <w:t>[[@Bible:Num 14:20 ]][[14:20 &gt;&gt; Num 14:20]] {{field-on:Bible}} И рече Поспод: Прощавам им според твоето слово; {{field-off:Bible}}</w:t>
      </w:r>
    </w:p>
    <w:p>
      <w:pPr>
        <w:pStyle w:val="Normal"/>
        <w:rPr/>
      </w:pPr>
      <w:r>
        <w:rPr/>
        <w:t>[[@Bible:Num 14:21 ]][[14:21 &gt;&gt; Num 14:21]] {{field-on:Bible}} но жив съм аз, и ще се напълни всичката земя с славата Господня. {{field-off:Bible}}</w:t>
      </w:r>
    </w:p>
    <w:p>
      <w:pPr>
        <w:pStyle w:val="Normal"/>
        <w:rPr/>
      </w:pPr>
      <w:r>
        <w:rPr/>
        <w:t>[[@Bible:Num 14:22 ]][[14:22 &gt;&gt; Num 14:22]] {{field-on:Bible}} Понеже всички тези мъже които видяха славата ми и знаменията ми които направих в Египет и в пустинята, и ме раздразниха до сега десет пъти, и не послушаха гласа ми, {{field-off:Bible}}</w:t>
      </w:r>
    </w:p>
    <w:p>
      <w:pPr>
        <w:pStyle w:val="Normal"/>
        <w:rPr/>
      </w:pPr>
      <w:r>
        <w:rPr/>
        <w:t>[[@Bible:Num 14:23 ]][[14:23 &gt;&gt; Num 14:23]] {{field-on:Bible}} наистина те няма да видят земята за която се клех на отците им: ни един от онези които ме презряха няма да я види. {{field-off:Bible}}</w:t>
      </w:r>
    </w:p>
    <w:p>
      <w:pPr>
        <w:pStyle w:val="Normal"/>
        <w:rPr/>
      </w:pPr>
      <w:r>
        <w:rPr/>
        <w:t>[[@Bible:Num 14:24 ]][[14:24 &gt;&gt; Num 14:24]] {{field-on:Bible}} Но раба моего Халева, понеже има в себе си друг дух, и напълно ме последва, за то него ще въведа в земята в която влезе, и семето му ще я наследи. {{field-off:Bible}}</w:t>
      </w:r>
    </w:p>
    <w:p>
      <w:pPr>
        <w:pStyle w:val="Normal"/>
        <w:rPr/>
      </w:pPr>
      <w:r>
        <w:rPr/>
        <w:t>[[@Bible:Num 14:25 ]][[14:25 &gt;&gt; Num 14:25]] {{field-on:Bible}} (А Амаличаните и Ханаанците живеят в долината.) Утре се върнете та идете в пустинята към червено Море. {{field-off:Bible}}</w:t>
      </w:r>
    </w:p>
    <w:p>
      <w:pPr>
        <w:pStyle w:val="Normal"/>
        <w:rPr/>
      </w:pPr>
      <w:r>
        <w:rPr/>
        <w:t>[[@Bible:Num 14:26 ]][[14:26 &gt;&gt; Num 14:26]] {{field-on:Bible}} И говори Господ Моисею и Аарону и рече: {{field-off:Bible}}</w:t>
      </w:r>
    </w:p>
    <w:p>
      <w:pPr>
        <w:pStyle w:val="Normal"/>
        <w:rPr/>
      </w:pPr>
      <w:r>
        <w:rPr/>
        <w:t>[[@Bible:Num 14:27 ]][[14:27 &gt;&gt; Num 14:27]] {{field-on:Bible}} До кога ще търпя на това лукаво събрание което роптае против мене? чух роптанията на Израилевите синове които роптаят против мене. {{field-off:Bible}}</w:t>
      </w:r>
    </w:p>
    <w:p>
      <w:pPr>
        <w:pStyle w:val="Normal"/>
        <w:rPr/>
      </w:pPr>
      <w:r>
        <w:rPr/>
        <w:t>[[@Bible:Num 14:28 ]][[14:28 &gt;&gt; Num 14:28]] {{field-on:Bible}} Кажи им: Жив съм аз, говори Господ, както вий говорихте в ушите ми, непременно така ще направя вам. {{field-off:Bible}}</w:t>
      </w:r>
    </w:p>
    <w:p>
      <w:pPr>
        <w:pStyle w:val="Normal"/>
        <w:rPr/>
      </w:pPr>
      <w:r>
        <w:rPr/>
        <w:t>[[@Bible:Num 14:29 ]][[14:29 &gt;&gt; Num 14:29]] {{field-on:Bible}} Труповете ви ще паднат в тази пустиня; и всички изброени между вас, колкото сте на чет от двадесет години и нагоре, които сте роптали против мене, {{field-off:Bible}}</w:t>
      </w:r>
    </w:p>
    <w:p>
      <w:pPr>
        <w:pStyle w:val="Normal"/>
        <w:rPr/>
      </w:pPr>
      <w:r>
        <w:rPr/>
        <w:t>[[@Bible:Num 14:30 ]][[14:30 &gt;&gt; Num 14:30]] {{field-on:Bible}} вие няма да влезете в земята за която аз се клех да ви населя в нея, освен Халева Иефониевия син и Исуса Навиевия син. {{field-off:Bible}}</w:t>
      </w:r>
    </w:p>
    <w:p>
      <w:pPr>
        <w:pStyle w:val="Normal"/>
        <w:rPr/>
      </w:pPr>
      <w:r>
        <w:rPr/>
        <w:t>[[@Bible:Num 14:31 ]][[14:31 &gt;&gt; Num 14:31]] {{field-on:Bible}} Но децата ваши за които вий рекохте че ще бъдат в разграбване, тях ще въведа; и там те ще познаят земята която вие презряхте. {{field-off:Bible}}</w:t>
      </w:r>
    </w:p>
    <w:p>
      <w:pPr>
        <w:pStyle w:val="Normal"/>
        <w:rPr/>
      </w:pPr>
      <w:r>
        <w:rPr/>
        <w:t>[[@Bible:Num 14:32 ]][[14:32 &gt;&gt; Num 14:32]] {{field-on:Bible}} А вашите трупове ще паднат в тази пустиня. {{field-off:Bible}}</w:t>
      </w:r>
    </w:p>
    <w:p>
      <w:pPr>
        <w:pStyle w:val="Normal"/>
        <w:rPr/>
      </w:pPr>
      <w:r>
        <w:rPr/>
        <w:t>[[@Bible:Num 14:33 ]][[14:33 &gt;&gt; Num 14:33]] {{field-on:Bible}} И чадата ви ще обикалят по пустинята четиридесет години, и ще теглят за вашите блудувания, доде се довършат труповете ви в пустинята. {{field-off:Bible}}</w:t>
      </w:r>
    </w:p>
    <w:p>
      <w:pPr>
        <w:pStyle w:val="Normal"/>
        <w:rPr/>
      </w:pPr>
      <w:r>
        <w:rPr/>
        <w:t>[[@Bible:Num 14:34 ]][[14:34 &gt;&gt; Num 14:34]] {{field-on:Bible}} По числото на дните в които съгледателствувахте земята, четиридесет дни, всеки ден за една година, четиридесет години ще теглите за беззаконията си, и ще познаете отчуждението ми. {{field-off:Bible}}</w:t>
      </w:r>
    </w:p>
    <w:p>
      <w:pPr>
        <w:pStyle w:val="Normal"/>
        <w:rPr/>
      </w:pPr>
      <w:r>
        <w:rPr/>
        <w:t>[[@Bible:Num 14:35 ]][[14:35 &gt;&gt; Num 14:35]] {{field-on:Bible}} Аз Господ говорих: наистина така ще направя на всичко това лукаво събрание което се е събрало против мене: в тази пустиня ще се довършат, и в нея ще измрат. {{field-off:Bible}}</w:t>
      </w:r>
    </w:p>
    <w:p>
      <w:pPr>
        <w:pStyle w:val="Normal"/>
        <w:rPr/>
      </w:pPr>
      <w:r>
        <w:rPr/>
        <w:t>[[@Bible:Num 14:36 ]][[14:36 &gt;&gt; Num 14:36]] {{field-on:Bible}} И онези человеци които проводи Моисей да съгледателствуват земята, които като се върнаха направиха всичкото събрание да роптае против него, и похулиха земята, {{field-off:Bible}}</w:t>
      </w:r>
    </w:p>
    <w:p>
      <w:pPr>
        <w:pStyle w:val="Normal"/>
        <w:rPr/>
      </w:pPr>
      <w:r>
        <w:rPr/>
        <w:t>[[@Bible:Num 14:37 ]][[14:37 &gt;&gt; Num 14:37]] {{field-on:Bible}} тези человеци, които похулиха земята, измряха с язвата пред Господа. {{field-off:Bible}}</w:t>
      </w:r>
    </w:p>
    <w:p>
      <w:pPr>
        <w:pStyle w:val="Normal"/>
        <w:rPr/>
      </w:pPr>
      <w:r>
        <w:rPr/>
        <w:t>[[@Bible:Num 14:38 ]][[14:38 &gt;&gt; Num 14:38]] {{field-on:Bible}} А Иисус Навиевът син и Халев Иефониевът син останаха живи от онези человеци които ходиха да съгледателствуват земята. {{field-off:Bible}}</w:t>
      </w:r>
    </w:p>
    <w:p>
      <w:pPr>
        <w:pStyle w:val="Normal"/>
        <w:rPr/>
      </w:pPr>
      <w:r>
        <w:rPr/>
        <w:t>[[@Bible:Num 14:39 ]][[14:39 &gt;&gt; Num 14:39]] {{field-on:Bible}} И каза Моисей тези думи на всичките Израилеви синове; и горко плакаха людете. {{field-off:Bible}}</w:t>
      </w:r>
    </w:p>
    <w:p>
      <w:pPr>
        <w:pStyle w:val="Normal"/>
        <w:rPr/>
      </w:pPr>
      <w:r>
        <w:rPr/>
        <w:t>[[@Bible:Num 14:40 ]][[14:40 &gt;&gt; Num 14:40]] {{field-on:Bible}} И като станаха сутринта рано, възлязоха на планинския върх и говореха: Ето ни, и ще възлезем на това място за което рече Господ; защото съгрешихме. {{field-off:Bible}}</w:t>
      </w:r>
    </w:p>
    <w:p>
      <w:pPr>
        <w:pStyle w:val="Normal"/>
        <w:rPr/>
      </w:pPr>
      <w:r>
        <w:rPr/>
        <w:t>[[@Bible:Num 14:41 ]][[14:41 &gt;&gt; Num 14:41]] {{field-on:Bible}} И Моисей рече: Защо вие така престъпяте повелението Господне? Ето, това няма да успее. {{field-off:Bible}}</w:t>
      </w:r>
    </w:p>
    <w:p>
      <w:pPr>
        <w:pStyle w:val="Normal"/>
        <w:rPr/>
      </w:pPr>
      <w:r>
        <w:rPr/>
        <w:t>[[@Bible:Num 14:42 ]][[14:42 &gt;&gt; Num 14:42]] {{field-on:Bible}} Не възлизайте, защото няма Господа между вас; за да ви не поразят враговете ви. {{field-off:Bible}}</w:t>
      </w:r>
    </w:p>
    <w:p>
      <w:pPr>
        <w:pStyle w:val="Normal"/>
        <w:rPr/>
      </w:pPr>
      <w:r>
        <w:rPr/>
        <w:t>[[@Bible:Num 14:43 ]][[14:43 &gt;&gt; Num 14:43]] {{field-on:Bible}} Защото Амаличаните и Ханаанците са там пред вас, и вие ще паднете от нож: понеже отстъпихте от Господа, за това Господ няма да бъде с вас. {{field-off:Bible}}</w:t>
      </w:r>
    </w:p>
    <w:p>
      <w:pPr>
        <w:pStyle w:val="Normal"/>
        <w:rPr/>
      </w:pPr>
      <w:r>
        <w:rPr/>
        <w:t>[[@Bible:Num 14:44 ]][[14:44 &gt;&gt; Num 14:44]] {{field-on:Bible}} Но те дързнаха и възлязоха на планинския върх; а ковчегът на завета Господен и Моисей не излязоха отсред стана. {{field-off:Bible}}</w:t>
      </w:r>
    </w:p>
    <w:p>
      <w:pPr>
        <w:pStyle w:val="Normal"/>
        <w:rPr/>
      </w:pPr>
      <w:r>
        <w:rPr/>
        <w:t>[[@Bible:Num 14:45 ]][[14:45 &gt;&gt; Num 14:45]] {{field-on:Bible}} Тогаз Амаличаните и Ханаанците които живеят на оназ планина слязоха и удариха ги, и поразиха ги до Хорма. {{field-off:Bible}}</w:t>
      </w:r>
    </w:p>
    <w:p>
      <w:pPr>
        <w:pStyle w:val="Heading2"/>
        <w:rPr/>
      </w:pPr>
      <w:r>
        <w:rPr/>
        <w:t>Глава 15</w:t>
      </w:r>
    </w:p>
    <w:p>
      <w:pPr>
        <w:pStyle w:val="Normal"/>
        <w:rPr/>
      </w:pPr>
      <w:r>
        <w:rPr/>
        <w:t>[[@Bible:Num 15:1 ]][[15:1 &gt;&gt; Num 15:1]] {{field-on:Bible}} И говори Господ Моисею и рече: {{field-off:Bible}}</w:t>
      </w:r>
    </w:p>
    <w:p>
      <w:pPr>
        <w:pStyle w:val="Normal"/>
        <w:rPr/>
      </w:pPr>
      <w:r>
        <w:rPr/>
        <w:t>[[@Bible:Num 15:2 ]][[15:2 &gt;&gt; Num 15:2]] {{field-on:Bible}} Говори на Израилевите синове и кажи им: Когато влезете в земята която ви аз давам за население, {{field-off:Bible}}</w:t>
      </w:r>
    </w:p>
    <w:p>
      <w:pPr>
        <w:pStyle w:val="Normal"/>
        <w:rPr/>
      </w:pPr>
      <w:r>
        <w:rPr/>
        <w:t>[[@Bible:Num 15:3 ]][[15:3 &gt;&gt; Num 15:3]] {{field-on:Bible}} и принесете жъртва Господу, всесъжение, или жъртва за изпълнение на обричане, или самоволно или в праздниците си, за да направите ухание благовонно Господу от говедата или от овците, {{field-off:Bible}}</w:t>
      </w:r>
    </w:p>
    <w:p>
      <w:pPr>
        <w:pStyle w:val="Normal"/>
        <w:rPr/>
      </w:pPr>
      <w:r>
        <w:rPr/>
        <w:t>[[@Bible:Num 15:4 ]][[15:4 &gt;&gt; Num 15:4]] {{field-on:Bible}} тогаз онзи който приноси приноса си Господу да принесе хлебно приношение една десета част от ефа чисто брашно смесено с четвъртата част на един ин елей. {{field-off:Bible}}</w:t>
      </w:r>
    </w:p>
    <w:p>
      <w:pPr>
        <w:pStyle w:val="Normal"/>
        <w:rPr/>
      </w:pPr>
      <w:r>
        <w:rPr/>
        <w:t>[[@Bible:Num 15:5 ]][[15:5 &gt;&gt; Num 15:5]] {{field-on:Bible}} И вино за възлияние една четвърта част от ина да притуриш на всесъжението или на жъртвата за всяко агне; {{field-off:Bible}}</w:t>
      </w:r>
    </w:p>
    <w:p>
      <w:pPr>
        <w:pStyle w:val="Normal"/>
        <w:rPr/>
      </w:pPr>
      <w:r>
        <w:rPr/>
        <w:t>[[@Bible:Num 15:6 ]][[15:6 &gt;&gt; Num 15:6]] {{field-on:Bible}} или за всеки овен да притуриш хлебно приношение две десети части от ефата чисто брашно смесено с една трета част от ина елей; {{field-off:Bible}}</w:t>
      </w:r>
    </w:p>
    <w:p>
      <w:pPr>
        <w:pStyle w:val="Normal"/>
        <w:rPr/>
      </w:pPr>
      <w:r>
        <w:rPr/>
        <w:t>[[@Bible:Num 15:7 ]][[15:7 &gt;&gt; Num 15:7]] {{field-on:Bible}} и вино за възлияние да принесеш една трета част от ина за ухание благовонно Господу. {{field-off:Bible}}</w:t>
      </w:r>
    </w:p>
    <w:p>
      <w:pPr>
        <w:pStyle w:val="Normal"/>
        <w:rPr/>
      </w:pPr>
      <w:r>
        <w:rPr/>
        <w:t>[[@Bible:Num 15:8 ]][[15:8 &gt;&gt; Num 15:8]] {{field-on:Bible}} Ако ли приносиш от говедата за всесъжение, или жъртва за изпълнение на обричане, или примирително приношение Господу, {{field-off:Bible}}</w:t>
      </w:r>
    </w:p>
    <w:p>
      <w:pPr>
        <w:pStyle w:val="Normal"/>
        <w:rPr/>
      </w:pPr>
      <w:r>
        <w:rPr/>
        <w:t>[[@Bible:Num 15:9 ]][[15:9 &gt;&gt; Num 15:9]] {{field-on:Bible}} тогаз да принесеш с жъртвата от говедата хлебно приношение три десети части от ефа чисто брашно смесено с половин ин елей; {{field-off:Bible}}</w:t>
      </w:r>
    </w:p>
    <w:p>
      <w:pPr>
        <w:pStyle w:val="Normal"/>
        <w:rPr/>
      </w:pPr>
      <w:r>
        <w:rPr/>
        <w:t>[[@Bible:Num 15:10 ]][[15:10 &gt;&gt; Num 15:10]] {{field-on:Bible}} и да принесеш вино за възлияние половин ин в жъртва за ухание благовонно Господу. {{field-off:Bible}}</w:t>
      </w:r>
    </w:p>
    <w:p>
      <w:pPr>
        <w:pStyle w:val="Normal"/>
        <w:rPr/>
      </w:pPr>
      <w:r>
        <w:rPr/>
        <w:t>[[@Bible:Num 15:11 ]][[15:11 &gt;&gt; Num 15:11]] {{field-on:Bible}} Така трябва да се прави за всяко говедо, или завсеки овен, или за агне, или за яре. {{field-off:Bible}}</w:t>
      </w:r>
    </w:p>
    <w:p>
      <w:pPr>
        <w:pStyle w:val="Normal"/>
        <w:rPr/>
      </w:pPr>
      <w:r>
        <w:rPr/>
        <w:t>[[@Bible:Num 15:12 ]][[15:12 &gt;&gt; Num 15:12]] {{field-on:Bible}} Според числото което ще приносите, така да направите за всяко според числото им. {{field-off:Bible}}</w:t>
      </w:r>
    </w:p>
    <w:p>
      <w:pPr>
        <w:pStyle w:val="Normal"/>
        <w:rPr/>
      </w:pPr>
      <w:r>
        <w:rPr/>
        <w:t>[[@Bible:Num 15:13 ]][[15:13 &gt;&gt; Num 15:13]] {{field-on:Bible}} Всеки туземец да прави така когато приноси жъртва за ухание благовонно Господу. {{field-off:Bible}}</w:t>
      </w:r>
    </w:p>
    <w:p>
      <w:pPr>
        <w:pStyle w:val="Normal"/>
        <w:rPr/>
      </w:pPr>
      <w:r>
        <w:rPr/>
        <w:t>[[@Bible:Num 15:14 ]][[15:14 &gt;&gt; Num 15:14]] {{field-on:Bible}} И ако има някой чужденец, пришлец между вас, или какъв-годе между вас в вашите родове, и принесе жъртва за ухание благовонно Господу, както правите вий да направи и той. {{field-off:Bible}}</w:t>
      </w:r>
    </w:p>
    <w:p>
      <w:pPr>
        <w:pStyle w:val="Normal"/>
        <w:rPr/>
      </w:pPr>
      <w:r>
        <w:rPr/>
        <w:t>[[@Bible:Num 15:15 ]][[15:15 &gt;&gt; Num 15:15]] {{field-on:Bible}} Един закон ще бъде за вас които сте от събранието и за чужденеца който е пришлец между вас, едно узаконение вечно в родовете ви; както вие така ще бъде и чужденецът пред Господа. {{field-off:Bible}}</w:t>
      </w:r>
    </w:p>
    <w:p>
      <w:pPr>
        <w:pStyle w:val="Normal"/>
        <w:rPr/>
      </w:pPr>
      <w:r>
        <w:rPr/>
        <w:t>[[@Bible:Num 15:16 ]][[15:16 &gt;&gt; Num 15:16]] {{field-on:Bible}} Един закон и едно правило ще бъде за вас и за чужденеца който е пришлец между вас. {{field-off:Bible}}</w:t>
      </w:r>
    </w:p>
    <w:p>
      <w:pPr>
        <w:pStyle w:val="Normal"/>
        <w:rPr/>
      </w:pPr>
      <w:r>
        <w:rPr/>
        <w:t>[[@Bible:Num 15:17 ]][[15:17 &gt;&gt; Num 15:17]] {{field-on:Bible}} И говори Господ Моисею и рече: {{field-off:Bible}}</w:t>
      </w:r>
    </w:p>
    <w:p>
      <w:pPr>
        <w:pStyle w:val="Normal"/>
        <w:rPr/>
      </w:pPr>
      <w:r>
        <w:rPr/>
        <w:t>[[@Bible:Num 15:18 ]][[15:18 &gt;&gt; Num 15:18]] {{field-on:Bible}} Говори на Израилевите синове и кажи им: Когато влезете в земята в която ви аз въвождам, {{field-off:Bible}}</w:t>
      </w:r>
    </w:p>
    <w:p>
      <w:pPr>
        <w:pStyle w:val="Normal"/>
        <w:rPr/>
      </w:pPr>
      <w:r>
        <w:rPr/>
        <w:t>[[@Bible:Num 15:19 ]][[15:19 &gt;&gt; Num 15:19]] {{field-on:Bible}} и ядете от хляба на таз земя, тогаз да принесете Господу приношение възвишаемо: {{field-off:Bible}}</w:t>
      </w:r>
    </w:p>
    <w:p>
      <w:pPr>
        <w:pStyle w:val="Normal"/>
        <w:rPr/>
      </w:pPr>
      <w:r>
        <w:rPr/>
        <w:t>[[@Bible:Num 15:20 ]][[15:20 &gt;&gt; Num 15:20]] {{field-on:Bible}} да принесете пита от първото ваше тесто за приношение възвишаемо: да го възвишите така както възвишаемо приношение от гумно. {{field-off:Bible}}</w:t>
      </w:r>
    </w:p>
    <w:p>
      <w:pPr>
        <w:pStyle w:val="Normal"/>
        <w:rPr/>
      </w:pPr>
      <w:r>
        <w:rPr/>
        <w:t>[[@Bible:Num 15:21 ]][[15:21 &gt;&gt; Num 15:21]] {{field-on:Bible}} От първото ваше тесто да давате Господу приношение възвишаемо в родовете си. {{field-off:Bible}}</w:t>
      </w:r>
    </w:p>
    <w:p>
      <w:pPr>
        <w:pStyle w:val="Normal"/>
        <w:rPr/>
      </w:pPr>
      <w:r>
        <w:rPr/>
        <w:t>[[@Bible:Num 15:22 ]][[15:22 &gt;&gt; Num 15:22]] {{field-on:Bible}} Ако ли погрешите и не изпълните всички тези заповеди които говори Господ Моисею, {{field-off:Bible}}</w:t>
      </w:r>
    </w:p>
    <w:p>
      <w:pPr>
        <w:pStyle w:val="Normal"/>
        <w:rPr/>
      </w:pPr>
      <w:r>
        <w:rPr/>
        <w:t>[[@Bible:Num 15:23 ]][[15:23 &gt;&gt; Num 15:23]] {{field-on:Bible}} за всичко което ви заповяда Господ чрез Моисеева ръка, от който ден Господ заповяда и после в родовете ви, {{field-off:Bible}}</w:t>
      </w:r>
    </w:p>
    <w:p>
      <w:pPr>
        <w:pStyle w:val="Normal"/>
        <w:rPr/>
      </w:pPr>
      <w:r>
        <w:rPr/>
        <w:t>[[@Bible:Num 15:24 ]][[15:24 &gt;&gt; Num 15:24]] {{field-on:Bible}} то ако е сторено от незнание, скритом от събранието, всичкото събрание нека принесе един юнец от говедата за всесъжение, за ухание благовонно Господу, наедно с хлебното му приношение и с възлиянието му според правилото, и един ярец от козите в приношение за грях. {{field-off:Bible}}</w:t>
      </w:r>
    </w:p>
    <w:p>
      <w:pPr>
        <w:pStyle w:val="Normal"/>
        <w:rPr/>
      </w:pPr>
      <w:r>
        <w:rPr/>
        <w:t>[[@Bible:Num 15:25 ]][[15:25 &gt;&gt; Num 15:25]] {{field-on:Bible}} И да направи свещеникът умилостивение за всичкото събрание на Израилевите синове, и ще им се прости; защото е станало от незнание, и те са принесли приношението си в жъртва Господу, и приношението си за грях пред Господа за незнание. {{field-off:Bible}}</w:t>
      </w:r>
    </w:p>
    <w:p>
      <w:pPr>
        <w:pStyle w:val="Normal"/>
        <w:rPr/>
      </w:pPr>
      <w:r>
        <w:rPr/>
        <w:t>[[@Bible:Num 15:26 ]][[15:26 &gt;&gt; Num 15:26]] {{field-on:Bible}} И ще се прости на всичкото събрание на Израилевите синове, и на чужденеца който е пришлец между тях, защото всичките люде бяха съгрешили от незнание. {{field-off:Bible}}</w:t>
      </w:r>
    </w:p>
    <w:p>
      <w:pPr>
        <w:pStyle w:val="Normal"/>
        <w:rPr/>
      </w:pPr>
      <w:r>
        <w:rPr/>
        <w:t>[[@Bible:Num 15:27 ]][[15:27 &gt;&gt; Num 15:27]] {{field-on:Bible}} Ако ли един человек съгреши от незнание, той тряба да принесе еднолетна коза в приношение за грях. {{field-off:Bible}}</w:t>
      </w:r>
    </w:p>
    <w:p>
      <w:pPr>
        <w:pStyle w:val="Normal"/>
        <w:rPr/>
      </w:pPr>
      <w:r>
        <w:rPr/>
        <w:t>[[@Bible:Num 15:28 ]][[15:28 &gt;&gt; Num 15:28]] {{field-on:Bible}} И свещеникът да направи умилостивение за душата която е съгрешила от незнание; когато съгреши от незнание пред Господа, да направи умилостивение за нея, и ще й се опрости. {{field-off:Bible}}</w:t>
      </w:r>
    </w:p>
    <w:p>
      <w:pPr>
        <w:pStyle w:val="Normal"/>
        <w:rPr/>
      </w:pPr>
      <w:r>
        <w:rPr/>
        <w:t>[[@Bible:Num 15:29 ]][[15:29 &gt;&gt; Num 15:29]] {{field-on:Bible}} Един закон да бъде за вас, както за туземеца от Израилевите синове така и за чужденеца който е пришлец между тях, когато съгреши от незнание. {{field-off:Bible}}</w:t>
      </w:r>
    </w:p>
    <w:p>
      <w:pPr>
        <w:pStyle w:val="Normal"/>
        <w:rPr/>
      </w:pPr>
      <w:r>
        <w:rPr/>
        <w:t>[[@Bible:Num 15:30 ]][[15:30 &gt;&gt; Num 15:30]] {{field-on:Bible}} Ако ли някой туземец или чужденец съгреши с дързостлива ръка, той показва презрение към Господа: тая душа да бъде изтребена от людете си. {{field-off:Bible}}</w:t>
      </w:r>
    </w:p>
    <w:p>
      <w:pPr>
        <w:pStyle w:val="Normal"/>
        <w:rPr/>
      </w:pPr>
      <w:r>
        <w:rPr/>
        <w:t>[[@Bible:Num 15:31 ]][[15:31 &gt;&gt; Num 15:31]] {{field-on:Bible}} Понеже е презрял словото Господне и престъпил е заповедта му, тая душа непременно да се изтреби: беззаконието й да бъде върх нея. {{field-off:Bible}}</w:t>
      </w:r>
    </w:p>
    <w:p>
      <w:pPr>
        <w:pStyle w:val="Normal"/>
        <w:rPr/>
      </w:pPr>
      <w:r>
        <w:rPr/>
        <w:t>[[@Bible:Num 15:32 ]][[15:32 &gt;&gt; Num 15:32]] {{field-on:Bible}} И когато Израилевите синове бяха в пустинята, намериха едного человека че събираше дърва в съботен ден. {{field-off:Bible}}</w:t>
      </w:r>
    </w:p>
    <w:p>
      <w:pPr>
        <w:pStyle w:val="Normal"/>
        <w:rPr/>
      </w:pPr>
      <w:r>
        <w:rPr/>
        <w:t>[[@Bible:Num 15:33 ]][[15:33 &gt;&gt; Num 15:33]] {{field-on:Bible}} И онези които го намериха че събира дърва доведоха го при Моисея и Аарона и при всичкото събрание; {{field-off:Bible}}</w:t>
      </w:r>
    </w:p>
    <w:p>
      <w:pPr>
        <w:pStyle w:val="Normal"/>
        <w:rPr/>
      </w:pPr>
      <w:r>
        <w:rPr/>
        <w:t>[[@Bible:Num 15:34 ]][[15:34 &gt;&gt; Num 15:34]] {{field-on:Bible}} и туриха го под стража, понеже не беше още явно що трябваше да сторят с него. {{field-off:Bible}}</w:t>
      </w:r>
    </w:p>
    <w:p>
      <w:pPr>
        <w:pStyle w:val="Normal"/>
        <w:rPr/>
      </w:pPr>
      <w:r>
        <w:rPr/>
        <w:t>[[@Bible:Num 15:35 ]][[15:35 &gt;&gt; Num 15:35]] {{field-on:Bible}} И каза Господ Моисею: Този человек непременно трябва да се умъртви: всичкото събрание да го убие с камене вън от стана. {{field-off:Bible}}</w:t>
      </w:r>
    </w:p>
    <w:p>
      <w:pPr>
        <w:pStyle w:val="Normal"/>
        <w:rPr/>
      </w:pPr>
      <w:r>
        <w:rPr/>
        <w:t>[[@Bible:Num 15:36 ]][[15:36 &gt;&gt; Num 15:36]] {{field-on:Bible}} И всичкото събрание изведоха го вън от стана и убиха го с камене; и умря както заповяда Господ Моисею. {{field-off:Bible}}</w:t>
      </w:r>
    </w:p>
    <w:p>
      <w:pPr>
        <w:pStyle w:val="Normal"/>
        <w:rPr/>
      </w:pPr>
      <w:r>
        <w:rPr/>
        <w:t>[[@Bible:Num 15:37 ]][[15:37 &gt;&gt; Num 15:37]] {{field-on:Bible}} И говори Господ Моисею и рече: {{field-off:Bible}}</w:t>
      </w:r>
    </w:p>
    <w:p>
      <w:pPr>
        <w:pStyle w:val="Normal"/>
        <w:rPr/>
      </w:pPr>
      <w:r>
        <w:rPr/>
        <w:t>[[@Bible:Num 15:38 ]][[15:38 &gt;&gt; Num 15:38]] {{field-on:Bible}} Говори на Израилевите синове и кажи им да си направят ресни по краищата на дрехите си в родовете си, и да турят на ресните на краищата син ширит. {{field-off:Bible}}</w:t>
      </w:r>
    </w:p>
    <w:p>
      <w:pPr>
        <w:pStyle w:val="Normal"/>
        <w:rPr/>
      </w:pPr>
      <w:r>
        <w:rPr/>
        <w:t>[[@Bible:Num 15:39 ]][[15:39 &gt;&gt; Num 15:39]] {{field-on:Bible}} И това ще имате за ресни за да го гледате, и да помните всичките заповеди Господни и да ги изпълнявате, и да не следвате подир сърдцето си и подир очите си подир които вие блудувате, {{field-off:Bible}}</w:t>
      </w:r>
    </w:p>
    <w:p>
      <w:pPr>
        <w:pStyle w:val="Normal"/>
        <w:rPr/>
      </w:pPr>
      <w:r>
        <w:rPr/>
        <w:t>[[@Bible:Num 15:40 ]][[15:40 &gt;&gt; Num 15:40]] {{field-on:Bible}} та да помните и изпълнявате всичките ми заповеди, и да сте свети Богу вашему. {{field-off:Bible}}</w:t>
      </w:r>
    </w:p>
    <w:p>
      <w:pPr>
        <w:pStyle w:val="Normal"/>
        <w:rPr/>
      </w:pPr>
      <w:r>
        <w:rPr/>
        <w:t>[[@Bible:Num 15:41 ]][[15:41 &gt;&gt; Num 15:41]] {{field-on:Bible}} Аз съм Господ Бог ваш който ви изведох из Египетската земя за да съм Бог ваш. Аз съм Иеова Бог ваш. {{field-off:Bible}}</w:t>
      </w:r>
    </w:p>
    <w:p>
      <w:pPr>
        <w:pStyle w:val="Heading2"/>
        <w:rPr/>
      </w:pPr>
      <w:r>
        <w:rPr/>
        <w:t>Глава 16</w:t>
      </w:r>
    </w:p>
    <w:p>
      <w:pPr>
        <w:pStyle w:val="Normal"/>
        <w:rPr/>
      </w:pPr>
      <w:r>
        <w:rPr/>
        <w:t>[[@Bible:Num 16:1 ]][[16:1 &gt;&gt; Num 16:1]] {{field-on:Bible}} А Корей синът на Исаара, сина на Каата Левиевия син, и Датан и Авирон синовете на Елиава, и Он синът на Фалета, Рувимови синове, предприеха {{field-off:Bible}}</w:t>
      </w:r>
    </w:p>
    <w:p>
      <w:pPr>
        <w:pStyle w:val="Normal"/>
        <w:rPr/>
      </w:pPr>
      <w:r>
        <w:rPr/>
        <w:t>[[@Bible:Num 16:2 ]][[16:2 &gt;&gt; Num 16:2]] {{field-on:Bible}} и дигнаха се против Моисея, с двесте и петдесет человеци от Израилевите синове, началници на събранието, избрани съветници, именити мъже. {{field-off:Bible}}</w:t>
      </w:r>
    </w:p>
    <w:p>
      <w:pPr>
        <w:pStyle w:val="Normal"/>
        <w:rPr/>
      </w:pPr>
      <w:r>
        <w:rPr/>
        <w:t>[[@Bible:Num 16:3 ]][[16:3 &gt;&gt; Num 16:3]] {{field-on:Bible}} Събраха се прочее против Моисея и против Аарона, и рекоха им: Доста ви е! Всичкото събрание, всичките са святи; и Господ е всред тях. А защо се възвишавате вие над събора Господен? {{field-off:Bible}}</w:t>
      </w:r>
    </w:p>
    <w:p>
      <w:pPr>
        <w:pStyle w:val="Normal"/>
        <w:rPr/>
      </w:pPr>
      <w:r>
        <w:rPr/>
        <w:t>[[@Bible:Num 16:4 ]][[16:4 &gt;&gt; Num 16:4]] {{field-on:Bible}} А Моисей като чу това падна на лицето си, {{field-off:Bible}}</w:t>
      </w:r>
    </w:p>
    <w:p>
      <w:pPr>
        <w:pStyle w:val="Normal"/>
        <w:rPr/>
      </w:pPr>
      <w:r>
        <w:rPr/>
        <w:t>[[@Bible:Num 16:5 ]][[16:5 &gt;&gt; Num 16:5]] {{field-on:Bible}} и говори на Корея и на всичкото негово събрание и рече: Утре ще покаже Господ кой е негов и свет, и него ще приближи при себе си. Онзи когото избере, него ще приближи при себе си. {{field-off:Bible}}</w:t>
      </w:r>
    </w:p>
    <w:p>
      <w:pPr>
        <w:pStyle w:val="Normal"/>
        <w:rPr/>
      </w:pPr>
      <w:r>
        <w:rPr/>
        <w:t>[[@Bible:Num 16:6 ]][[16:6 &gt;&gt; Num 16:6]] {{field-on:Bible}} Това направете: Ти, Корее, и всичкото ти събрание, вземете си кадилници, {{field-off:Bible}}</w:t>
      </w:r>
    </w:p>
    <w:p>
      <w:pPr>
        <w:pStyle w:val="Normal"/>
        <w:rPr/>
      </w:pPr>
      <w:r>
        <w:rPr/>
        <w:t>[[@Bible:Num 16:7 ]][[16:7 &gt;&gt; Num 16:7]] {{field-on:Bible}} и турете в тях огн, и утре турете в тях темян пред Господа; и когото избере Господ, той ще бъде свет. Доста и вам, Левиеви синове. {{field-off:Bible}}</w:t>
      </w:r>
    </w:p>
    <w:p>
      <w:pPr>
        <w:pStyle w:val="Normal"/>
        <w:rPr/>
      </w:pPr>
      <w:r>
        <w:rPr/>
        <w:t>[[@Bible:Num 16:8 ]][[16:8 &gt;&gt; Num 16:8]] {{field-on:Bible}} И рече Моисей Корею: чуйте сега вие, Левиеви синове. {{field-off:Bible}}</w:t>
      </w:r>
    </w:p>
    <w:p>
      <w:pPr>
        <w:pStyle w:val="Normal"/>
        <w:rPr/>
      </w:pPr>
      <w:r>
        <w:rPr/>
        <w:t>[[@Bible:Num 16:9 ]][[16:9 &gt;&gt; Num 16:9]] {{field-on:Bible}} Малко ли ви е това дето Израилевий Бог отдели вас от събранието Израилево та ви приближи при себе си, да правите службата на скинията Господня, и да стоите пред събранието за да служите за тях? {{field-off:Bible}}</w:t>
      </w:r>
    </w:p>
    <w:p>
      <w:pPr>
        <w:pStyle w:val="Normal"/>
        <w:rPr/>
      </w:pPr>
      <w:r>
        <w:rPr/>
        <w:t>[[@Bible:Num 16:10 ]][[16:10 &gt;&gt; Num 16:10]] {{field-on:Bible}} Той приближи при себе си тебе, и наедно с тебе всичките ти братя Левиевите синове: искате ли вие и свещенството? {{field-off:Bible}}</w:t>
      </w:r>
    </w:p>
    <w:p>
      <w:pPr>
        <w:pStyle w:val="Normal"/>
        <w:rPr/>
      </w:pPr>
      <w:r>
        <w:rPr/>
        <w:t>[[@Bible:Num 16:11 ]][[16:11 &gt;&gt; Num 16:11]] {{field-on:Bible}} Така ти и всичкото твое събрание събрали сте се против Господа; и Аарон кой е та да роптаете на него? {{field-off:Bible}}</w:t>
      </w:r>
    </w:p>
    <w:p>
      <w:pPr>
        <w:pStyle w:val="Normal"/>
        <w:rPr/>
      </w:pPr>
      <w:r>
        <w:rPr/>
        <w:t>[[@Bible:Num 16:12 ]][[16:12 &gt;&gt; Num 16:12]] {{field-on:Bible}} И проводи Моисей да повикат Датана и Авирона Елиавовите синове; а те рекоха: Няма да идем. {{field-off:Bible}}</w:t>
      </w:r>
    </w:p>
    <w:p>
      <w:pPr>
        <w:pStyle w:val="Normal"/>
        <w:rPr/>
      </w:pPr>
      <w:r>
        <w:rPr/>
        <w:t>[[@Bible:Num 16:13 ]][[16:13 &gt;&gt; Num 16:13]] {{field-on:Bible}} Малко ли е това дето си ни извел из земя в която тече мляко и мед за да ни измориш в пустинята, но още и владетел ли искаш да направиш себе си над нас? {{field-off:Bible}}</w:t>
      </w:r>
    </w:p>
    <w:p>
      <w:pPr>
        <w:pStyle w:val="Normal"/>
        <w:rPr/>
      </w:pPr>
      <w:r>
        <w:rPr/>
        <w:t>[[@Bible:Num 16:14 ]][[16:14 &gt;&gt; Num 16:14]] {{field-on:Bible}} Но ти не си ни довел в земя дето тече мляко и мед, нито си ни дал наследие нивя и лозя. Ще извадиш ли очите на тези люде? Няма да идем. {{field-off:Bible}}</w:t>
      </w:r>
    </w:p>
    <w:p>
      <w:pPr>
        <w:pStyle w:val="Normal"/>
        <w:rPr/>
      </w:pPr>
      <w:r>
        <w:rPr/>
        <w:t>[[@Bible:Num 16:15 ]][[16:15 &gt;&gt; Num 16:15]] {{field-on:Bible}} И разсърди се Моисей много, и рече Господу: Не погледвай на приношението им: аз не съм взел от тях нито един осел, и никому от тях зло не съм направил. {{field-off:Bible}}</w:t>
      </w:r>
    </w:p>
    <w:p>
      <w:pPr>
        <w:pStyle w:val="Normal"/>
        <w:rPr/>
      </w:pPr>
      <w:r>
        <w:rPr/>
        <w:t>[[@Bible:Num 16:16 ]][[16:16 &gt;&gt; Num 16:16]] {{field-on:Bible}} И рече Моисей Корею: Утре ти и всичкото твое събрание да бъдете пред Господа, ти, и те, и Аарон. {{field-off:Bible}}</w:t>
      </w:r>
    </w:p>
    <w:p>
      <w:pPr>
        <w:pStyle w:val="Normal"/>
        <w:rPr/>
      </w:pPr>
      <w:r>
        <w:rPr/>
        <w:t>[[@Bible:Num 16:17 ]][[16:17 &gt;&gt; Num 16:17]] {{field-on:Bible}} И вземете всеки кадилницата си, и турете в тях темян, и принесете пред Господа всеки кадилницата си, двесте и петдесет кадилници, и ти и Аарон, всеки кадилницата си. {{field-off:Bible}}</w:t>
      </w:r>
    </w:p>
    <w:p>
      <w:pPr>
        <w:pStyle w:val="Normal"/>
        <w:rPr/>
      </w:pPr>
      <w:r>
        <w:rPr/>
        <w:t>[[@Bible:Num 16:18 ]][[16:18 &gt;&gt; Num 16:18]] {{field-on:Bible}} И взеха всеки кадилницата си, и туриха в тях огън, и туриха в тях темян; и застанаха пред дверите на скинията на събранието наедно с Моисея и Аарона. {{field-off:Bible}}</w:t>
      </w:r>
    </w:p>
    <w:p>
      <w:pPr>
        <w:pStyle w:val="Normal"/>
        <w:rPr/>
      </w:pPr>
      <w:r>
        <w:rPr/>
        <w:t>[[@Bible:Num 16:19 ]][[16:19 &gt;&gt; Num 16:19]] {{field-on:Bible}} И събра против тях Корей всичкото събрание пред дверите на скинията на събранието; и яви се славата Господня на всичкото събрание. {{field-off:Bible}}</w:t>
      </w:r>
    </w:p>
    <w:p>
      <w:pPr>
        <w:pStyle w:val="Normal"/>
        <w:rPr/>
      </w:pPr>
      <w:r>
        <w:rPr/>
        <w:t>[[@Bible:Num 16:20 ]][[16:20 &gt;&gt; Num 16:20]] {{field-on:Bible}} И говори Господ Моисею и Аарону и рече: {{field-off:Bible}}</w:t>
      </w:r>
    </w:p>
    <w:p>
      <w:pPr>
        <w:pStyle w:val="Normal"/>
        <w:rPr/>
      </w:pPr>
      <w:r>
        <w:rPr/>
        <w:t>[[@Bible:Num 16:21 ]][[16:21 &gt;&gt; Num 16:21]] {{field-on:Bible}} Отделете се отсред това събрание, и аз ще ги изтребя в едно мъгновение. {{field-off:Bible}}</w:t>
      </w:r>
    </w:p>
    <w:p>
      <w:pPr>
        <w:pStyle w:val="Normal"/>
        <w:rPr/>
      </w:pPr>
      <w:r>
        <w:rPr/>
        <w:t>[[@Bible:Num 16:22 ]][[16:22 &gt;&gt; Num 16:22]] {{field-on:Bible}} А те паднаха на лицата си и рекоха: О Боже, Боже на духовете на всяка плът! ако един человек е съгрешил ще се разгневиш ли ти на всичкото събрание? {{field-off:Bible}}</w:t>
      </w:r>
    </w:p>
    <w:p>
      <w:pPr>
        <w:pStyle w:val="Normal"/>
        <w:rPr/>
      </w:pPr>
      <w:r>
        <w:rPr/>
        <w:t>[[@Bible:Num 16:23 ]][[16:23 &gt;&gt; Num 16:23]] {{field-on:Bible}} И говори Господ Моисею и рече: {{field-off:Bible}}</w:t>
      </w:r>
    </w:p>
    <w:p>
      <w:pPr>
        <w:pStyle w:val="Normal"/>
        <w:rPr/>
      </w:pPr>
      <w:r>
        <w:rPr/>
        <w:t>[[@Bible:Num 16:24 ]][[16:24 &gt;&gt; Num 16:24]] {{field-on:Bible}} Говори на събранието и кажи: Отстъпете от жилищата на Корея, Датана, и Авирона. {{field-off:Bible}}</w:t>
      </w:r>
    </w:p>
    <w:p>
      <w:pPr>
        <w:pStyle w:val="Normal"/>
        <w:rPr/>
      </w:pPr>
      <w:r>
        <w:rPr/>
        <w:t>[[@Bible:Num 16:25 ]][[16:25 &gt;&gt; Num 16:25]] {{field-on:Bible}} И тъй, стана Моисей та отиде при Датана и Авирона; и подире му отидоха Израилевите старейшини. {{field-off:Bible}}</w:t>
      </w:r>
    </w:p>
    <w:p>
      <w:pPr>
        <w:pStyle w:val="Normal"/>
        <w:rPr/>
      </w:pPr>
      <w:r>
        <w:rPr/>
        <w:t>[[@Bible:Num 16:26 ]][[16:26 &gt;&gt; Num 16:26]] {{field-on:Bible}} И говори на събранието и рече: Отстъпете сега от шатрите на тези нечестиви человеци, и не се допирайте до нищо техно, за да не погинете в всичките им грехове. {{field-off:Bible}}</w:t>
      </w:r>
    </w:p>
    <w:p>
      <w:pPr>
        <w:pStyle w:val="Normal"/>
        <w:rPr/>
      </w:pPr>
      <w:r>
        <w:rPr/>
        <w:t>[[@Bible:Num 16:27 ]][[16:27 &gt;&gt; Num 16:27]] {{field-on:Bible}} И отстъпиха от около жилищата на Корея, Датана, и Авирона; а Датан и Авирон излязоха та застанаха при вратата на шатрите си, с жените си, и синовете си, и с малките си деца. {{field-off:Bible}}</w:t>
      </w:r>
    </w:p>
    <w:p>
      <w:pPr>
        <w:pStyle w:val="Normal"/>
        <w:rPr/>
      </w:pPr>
      <w:r>
        <w:rPr/>
        <w:t>[[@Bible:Num 16:28 ]][[16:28 &gt;&gt; Num 16:28]] {{field-on:Bible}} И рече Моисей: От това ще познаете че Господ ме проводи да направя всички тези дела, че не правя от самосебе си. {{field-off:Bible}}</w:t>
      </w:r>
    </w:p>
    <w:p>
      <w:pPr>
        <w:pStyle w:val="Normal"/>
        <w:rPr/>
      </w:pPr>
      <w:r>
        <w:rPr/>
        <w:t>[[@Bible:Num 16:29 ]][[16:29 &gt;&gt; Num 16:29]] {{field-on:Bible}} Ако те умрат както умират всичките человеци, или ако бъде върх тях въздаяние според въздаянието на всичките человеци, то не ме е Господ проводил; {{field-off:Bible}}</w:t>
      </w:r>
    </w:p>
    <w:p>
      <w:pPr>
        <w:pStyle w:val="Normal"/>
        <w:rPr/>
      </w:pPr>
      <w:r>
        <w:rPr/>
        <w:t>[[@Bible:Num 16:30 ]][[16:30 &gt;&gt; Num 16:30]] {{field-on:Bible}} но ако направи Господ чудо, и земята отвори устата си та погълне тях и всичко което е тяхно, и слезат т еживи в ад, тогаз ще познаете че тези человеци презряха Господа. {{field-off:Bible}}</w:t>
      </w:r>
    </w:p>
    <w:p>
      <w:pPr>
        <w:pStyle w:val="Normal"/>
        <w:rPr/>
      </w:pPr>
      <w:r>
        <w:rPr/>
        <w:t>[[@Bible:Num 16:31 ]][[16:31 &gt;&gt; Num 16:31]] {{field-on:Bible}} И като изговори той всички тези думи, разпукна се под тях земята. {{field-off:Bible}}</w:t>
      </w:r>
    </w:p>
    <w:p>
      <w:pPr>
        <w:pStyle w:val="Normal"/>
        <w:rPr/>
      </w:pPr>
      <w:r>
        <w:rPr/>
        <w:t>[[@Bible:Num 16:32 ]][[16:32 &gt;&gt; Num 16:32]] {{field-on:Bible}} И отвори земята устата си и погълна тях, и къщите им, и всичките человеци Корееви, и всичкия им имот. {{field-off:Bible}}</w:t>
      </w:r>
    </w:p>
    <w:p>
      <w:pPr>
        <w:pStyle w:val="Normal"/>
        <w:rPr/>
      </w:pPr>
      <w:r>
        <w:rPr/>
        <w:t>[[@Bible:Num 16:33 ]][[16:33 &gt;&gt; Num 16:33]] {{field-on:Bible}} И слязоха живи в ад те и всичко техно, и земята ги покри; и погинаха отсред събранието. {{field-off:Bible}}</w:t>
      </w:r>
    </w:p>
    <w:p>
      <w:pPr>
        <w:pStyle w:val="Normal"/>
        <w:rPr/>
      </w:pPr>
      <w:r>
        <w:rPr/>
        <w:t>[[@Bible:Num 16:34 ]][[16:34 &gt;&gt; Num 16:34]] {{field-on:Bible}} И всичкий Израил които бяха около тях побегнаха от вика им, и думаха: Да не погълне земята и нас. {{field-off:Bible}}</w:t>
      </w:r>
    </w:p>
    <w:p>
      <w:pPr>
        <w:pStyle w:val="Normal"/>
        <w:rPr/>
      </w:pPr>
      <w:r>
        <w:rPr/>
        <w:t>[[@Bible:Num 16:35 ]][[16:35 &gt;&gt; Num 16:35]] {{field-on:Bible}} И огън излезе от Господа и пояде онези двесте и петдесет мъже които принесоха темяна. {{field-off:Bible}}</w:t>
      </w:r>
    </w:p>
    <w:p>
      <w:pPr>
        <w:pStyle w:val="Normal"/>
        <w:rPr/>
      </w:pPr>
      <w:r>
        <w:rPr/>
        <w:t>[[@Bible:Num 16:36 ]][[16:36 &gt;&gt; Num 16:36]] {{field-on:Bible}} И говори Господ Моисею и рече: {{field-off:Bible}}</w:t>
      </w:r>
    </w:p>
    <w:p>
      <w:pPr>
        <w:pStyle w:val="Normal"/>
        <w:rPr/>
      </w:pPr>
      <w:r>
        <w:rPr/>
        <w:t>[[@Bible:Num 16:37 ]][[16:37 &gt;&gt; Num 16:37]] {{field-on:Bible}} Кажи на Елеазара, сина на Аарона свещеника, да вземе кадилниците отсред изгорението; и огъня пръсни татък, защото се осветиха: {{field-off:Bible}}</w:t>
      </w:r>
    </w:p>
    <w:p>
      <w:pPr>
        <w:pStyle w:val="Normal"/>
        <w:rPr/>
      </w:pPr>
      <w:r>
        <w:rPr/>
        <w:t>[[@Bible:Num 16:38 ]][[16:38 &gt;&gt; Num 16:38]] {{field-on:Bible}} да вземе кадилниците на тези человеци които съгрешиха против душите си, и нека ги направят на плочи за обковаване на олтаря; понеже те ги принесоха пред Господа, и за това са освещени; и ще бъдат те за знамение на Изралевите синове. {{field-off:Bible}}</w:t>
      </w:r>
    </w:p>
    <w:p>
      <w:pPr>
        <w:pStyle w:val="Normal"/>
        <w:rPr/>
      </w:pPr>
      <w:r>
        <w:rPr/>
        <w:t>[[@Bible:Num 16:39 ]][[16:39 &gt;&gt; Num 16:39]] {{field-on:Bible}} И взе Елеазар свещеникът медните кадилници които бяха принесли изгорелите; и направиха ги на плочи за обковаване на олтаря, {{field-off:Bible}}</w:t>
      </w:r>
    </w:p>
    <w:p>
      <w:pPr>
        <w:pStyle w:val="Normal"/>
        <w:rPr/>
      </w:pPr>
      <w:r>
        <w:rPr/>
        <w:t>[[@Bible:Num 16:40 ]][[16:40 &gt;&gt; Num 16:40]] {{field-on:Bible}} (в помен на Израилевите синове, щото никой чужденец, който не е от Аароновото семе, да не пристъпва да принесе темян пред Господа, за да не стане каквото Корей и събранието му,) както му рече Господ чрез Моисеева ръка. {{field-off:Bible}}</w:t>
      </w:r>
    </w:p>
    <w:p>
      <w:pPr>
        <w:pStyle w:val="Normal"/>
        <w:rPr/>
      </w:pPr>
      <w:r>
        <w:rPr/>
        <w:t>[[@Bible:Num 16:41 ]][[16:41 &gt;&gt; Num 16:41]] {{field-on:Bible}} А на утрешния ден всичкото събрание на Израилевите синове възроптаха на Моисея и Аарона и рекоха: Вие избихте людете Господни. {{field-off:Bible}}</w:t>
      </w:r>
    </w:p>
    <w:p>
      <w:pPr>
        <w:pStyle w:val="Normal"/>
        <w:rPr/>
      </w:pPr>
      <w:r>
        <w:rPr/>
        <w:t>[[@Bible:Num 16:42 ]][[16:42 &gt;&gt; Num 16:42]] {{field-on:Bible}} И когато се беше събрало събранието против Моисея и Аарона, погледнаха към скинията на събранието, и, ето, облакът я покри, и яви се славата Господня. {{field-off:Bible}}</w:t>
      </w:r>
    </w:p>
    <w:p>
      <w:pPr>
        <w:pStyle w:val="Normal"/>
        <w:rPr/>
      </w:pPr>
      <w:r>
        <w:rPr/>
        <w:t>[[@Bible:Num 16:43 ]][[16:43 &gt;&gt; Num 16:43]] {{field-on:Bible}} И дойде Моисей и Аарон при скинията на събранието. {{field-off:Bible}}</w:t>
      </w:r>
    </w:p>
    <w:p>
      <w:pPr>
        <w:pStyle w:val="Normal"/>
        <w:rPr/>
      </w:pPr>
      <w:r>
        <w:rPr/>
        <w:t>[[@Bible:Num 16:44 ]][[16:44 &gt;&gt; Num 16:44]] {{field-on:Bible}} И говори Господ Моисею и рече: {{field-off:Bible}}</w:t>
      </w:r>
    </w:p>
    <w:p>
      <w:pPr>
        <w:pStyle w:val="Normal"/>
        <w:rPr/>
      </w:pPr>
      <w:r>
        <w:rPr/>
        <w:t>[[@Bible:Num 16:45 ]][[16:45 &gt;&gt; Num 16:45]] {{field-on:Bible}} Оттеглете се отсред това събрание, и аз ще ги погубя в едно мъгновение. Но те паднаха на лицата си. {{field-off:Bible}}</w:t>
      </w:r>
    </w:p>
    <w:p>
      <w:pPr>
        <w:pStyle w:val="Normal"/>
        <w:rPr/>
      </w:pPr>
      <w:r>
        <w:rPr/>
        <w:t>[[@Bible:Num 16:46 ]][[16:46 &gt;&gt; Num 16:46]] {{field-on:Bible}} И рече Моисей Аарону: Вземи кадилницата, и тури в нея огън олтаря, и тури темян та иди скоро в събранието и направи умилостивение за тях; защото излезе гняв от Господа: язвата начна. {{field-off:Bible}}</w:t>
      </w:r>
    </w:p>
    <w:p>
      <w:pPr>
        <w:pStyle w:val="Normal"/>
        <w:rPr/>
      </w:pPr>
      <w:r>
        <w:rPr/>
        <w:t>[[@Bible:Num 16:47 ]][[16:47 &gt;&gt; Num 16:47]] {{field-on:Bible}} И Аарон взе кадилницата както рече Моисей, и завтече се всред събранието, и, ето, язвата беше начнала в людете; но той тури темяна и направи умилостивение за людете. {{field-off:Bible}}</w:t>
      </w:r>
    </w:p>
    <w:p>
      <w:pPr>
        <w:pStyle w:val="Normal"/>
        <w:rPr/>
      </w:pPr>
      <w:r>
        <w:rPr/>
        <w:t>[[@Bible:Num 16:48 ]][[16:48 &gt;&gt; Num 16:48]] {{field-on:Bible}} И застана между мъртвите и живите; и престана поражението. {{field-off:Bible}}</w:t>
      </w:r>
    </w:p>
    <w:p>
      <w:pPr>
        <w:pStyle w:val="Normal"/>
        <w:rPr/>
      </w:pPr>
      <w:r>
        <w:rPr/>
        <w:t>[[@Bible:Num 16:49 ]][[16:49 &gt;&gt; Num 16:49]] {{field-on:Bible}} И умрелите в поражението бяха четиринадесет тисящи и седемстотин человеци, освен онези които умряха от Кореевата причина. {{field-off:Bible}}</w:t>
      </w:r>
    </w:p>
    <w:p>
      <w:pPr>
        <w:pStyle w:val="Normal"/>
        <w:rPr/>
      </w:pPr>
      <w:r>
        <w:rPr/>
        <w:t>[[@Bible:Num 16:50 ]][[16:50 &gt;&gt; Num 16:50]] {{field-on:Bible}} И върна се Аарон при Моисея до дверите на скинията на събранието; и престана поражението. {{field-off:Bible}}</w:t>
      </w:r>
    </w:p>
    <w:p>
      <w:pPr>
        <w:pStyle w:val="Heading2"/>
        <w:rPr/>
      </w:pPr>
      <w:r>
        <w:rPr/>
        <w:t>Глава 17</w:t>
      </w:r>
    </w:p>
    <w:p>
      <w:pPr>
        <w:pStyle w:val="Normal"/>
        <w:rPr/>
      </w:pPr>
      <w:r>
        <w:rPr/>
        <w:t>[[@Bible:Num 17:1 ]][[17:1 &gt;&gt; Num 17:1]] {{field-on:Bible}} И говори Господ Моисею и рече: {{field-off:Bible}}</w:t>
      </w:r>
    </w:p>
    <w:p>
      <w:pPr>
        <w:pStyle w:val="Normal"/>
        <w:rPr/>
      </w:pPr>
      <w:r>
        <w:rPr/>
        <w:t>[[@Bible:Num 17:2 ]][[17:2 &gt;&gt; Num 17:2]] {{field-on:Bible}} Говори на Израилевите синове, и вземи от тях по един жезъл за всеки дом, от всичките им князове според домовете на отците им, дванадесет жезли; и на всякого името напиши на жезъла му. {{field-off:Bible}}</w:t>
      </w:r>
    </w:p>
    <w:p>
      <w:pPr>
        <w:pStyle w:val="Normal"/>
        <w:rPr/>
      </w:pPr>
      <w:r>
        <w:rPr/>
        <w:t>[[@Bible:Num 17:3 ]][[17:3 &gt;&gt; Num 17:3]] {{field-on:Bible}} И името на Аарона напиши на Левиевия жезъл; понеже по един жезъл ще бъде за началника на отеческите им домове. {{field-off:Bible}}</w:t>
      </w:r>
    </w:p>
    <w:p>
      <w:pPr>
        <w:pStyle w:val="Normal"/>
        <w:rPr/>
      </w:pPr>
      <w:r>
        <w:rPr/>
        <w:t>[[@Bible:Num 17:4 ]][[17:4 &gt;&gt; Num 17:4]] {{field-on:Bible}} И положи ги в скинията на събранието пред свидетелството, дето аз се нахождам с вас. {{field-off:Bible}}</w:t>
      </w:r>
    </w:p>
    <w:p>
      <w:pPr>
        <w:pStyle w:val="Normal"/>
        <w:rPr/>
      </w:pPr>
      <w:r>
        <w:rPr/>
        <w:t>[[@Bible:Num 17:5 ]][[17:5 &gt;&gt; Num 17:5]] {{field-on:Bible}} И жезълът на человека когото избера ще процъвти; и ще направи да престанат отпред мене роптанията на Израилевите синове които те роптаят против вас. {{field-off:Bible}}</w:t>
      </w:r>
    </w:p>
    <w:p>
      <w:pPr>
        <w:pStyle w:val="Normal"/>
        <w:rPr/>
      </w:pPr>
      <w:r>
        <w:rPr/>
        <w:t>[[@Bible:Num 17:6 ]][[17:6 &gt;&gt; Num 17:6]] {{field-on:Bible}} И каза Моисей на Израилевите синове; и дадоха му всичките им князове, всеки княз по един жезъл според отеческите си домове, дванадесет жезли; и Аароновият жезъл беше между жезлите им. {{field-off:Bible}}</w:t>
      </w:r>
    </w:p>
    <w:p>
      <w:pPr>
        <w:pStyle w:val="Normal"/>
        <w:rPr/>
      </w:pPr>
      <w:r>
        <w:rPr/>
        <w:t>[[@Bible:Num 17:7 ]][[17:7 &gt;&gt; Num 17:7]] {{field-on:Bible}} И положи Моисей жезлите пред Господа, в скинията на свидетелството. {{field-off:Bible}}</w:t>
      </w:r>
    </w:p>
    <w:p>
      <w:pPr>
        <w:pStyle w:val="Normal"/>
        <w:rPr/>
      </w:pPr>
      <w:r>
        <w:rPr/>
        <w:t>[[@Bible:Num 17:8 ]][[17:8 &gt;&gt; Num 17:8]] {{field-on:Bible}} И на утрешния ден влезе Моисей в скинията на свидетелството; и, ето, Аароновият жезъл за Левиевия дом покарал и прорастил пъпки, и цъвнал, и завързал зрели мигдали. {{field-off:Bible}}</w:t>
      </w:r>
    </w:p>
    <w:p>
      <w:pPr>
        <w:pStyle w:val="Normal"/>
        <w:rPr/>
      </w:pPr>
      <w:r>
        <w:rPr/>
        <w:t>[[@Bible:Num 17:9 ]][[17:9 &gt;&gt; Num 17:9]] {{field-on:Bible}} И изнесе Моисей всичките жезли от лицето Господне при всичките Израилеви синове; и те видяхатова, и взеха всеки жезъла си. {{field-off:Bible}}</w:t>
      </w:r>
    </w:p>
    <w:p>
      <w:pPr>
        <w:pStyle w:val="Normal"/>
        <w:rPr/>
      </w:pPr>
      <w:r>
        <w:rPr/>
        <w:t>[[@Bible:Num 17:10 ]][[17:10 &gt;&gt; Num 17:10]] {{field-on:Bible}} И рече Господ Моисею: Тури пак Аароновия жезъл пред свидетелството за да се пази в знамение на метежниците; и да направиш да престанат роптанията им пред мене, за да не умрат. {{field-off:Bible}}</w:t>
      </w:r>
    </w:p>
    <w:p>
      <w:pPr>
        <w:pStyle w:val="Normal"/>
        <w:rPr/>
      </w:pPr>
      <w:r>
        <w:rPr/>
        <w:t>[[@Bible:Num 17:11 ]][[17:11 &gt;&gt; Num 17:11]] {{field-on:Bible}} И Моисей направи както му заповяда Господ: така направи. {{field-off:Bible}}</w:t>
      </w:r>
    </w:p>
    <w:p>
      <w:pPr>
        <w:pStyle w:val="Normal"/>
        <w:rPr/>
      </w:pPr>
      <w:r>
        <w:rPr/>
        <w:t>[[@Bible:Num 17:12 ]][[17:12 &gt;&gt; Num 17:12]] {{field-on:Bible}} Тогаз синовете Израилеви говориха на Моисея и рекоха: Ето, ние умираме, погинваме, всинца погинваме: {{field-off:Bible}}</w:t>
      </w:r>
    </w:p>
    <w:p>
      <w:pPr>
        <w:pStyle w:val="Normal"/>
        <w:rPr/>
      </w:pPr>
      <w:r>
        <w:rPr/>
        <w:t>[[@Bible:Num 17:13 ]][[17:13 &gt;&gt; Num 17:13]] {{field-on:Bible}} всеки който се приближава, който приближи до скинията Господня, умира: така ли всинца ще измрем? {{field-off:Bible}}</w:t>
      </w:r>
    </w:p>
    <w:p>
      <w:pPr>
        <w:pStyle w:val="Heading2"/>
        <w:rPr/>
      </w:pPr>
      <w:r>
        <w:rPr/>
        <w:t>Глава 18</w:t>
      </w:r>
    </w:p>
    <w:p>
      <w:pPr>
        <w:pStyle w:val="Normal"/>
        <w:rPr/>
      </w:pPr>
      <w:r>
        <w:rPr/>
        <w:t>[[@Bible:Num 18:1 ]][[18:1 &gt;&gt; Num 18:1]] {{field-on:Bible}} И рече Господ Аарону: Ти, и синовете ти, и домът на отца ти с тебе ще понесете повинността за светилището; и ти и синовете ти с тебе ще носят повинността за свещенството ви. {{field-off:Bible}}</w:t>
      </w:r>
    </w:p>
    <w:p>
      <w:pPr>
        <w:pStyle w:val="Normal"/>
        <w:rPr/>
      </w:pPr>
      <w:r>
        <w:rPr/>
        <w:t>[[@Bible:Num 18:2 ]][[18:2 &gt;&gt; Num 18:2]] {{field-on:Bible}} А братята си, Левиевото племе, коляното на отца ти приближи при себе си; да са съединени с тебе и да ти слугуват; а ти и синовете ти с тебе да сте при скинията на свидетелството. {{field-off:Bible}}</w:t>
      </w:r>
    </w:p>
    <w:p>
      <w:pPr>
        <w:pStyle w:val="Normal"/>
        <w:rPr/>
      </w:pPr>
      <w:r>
        <w:rPr/>
        <w:t>[[@Bible:Num 18:3 ]][[18:3 &gt;&gt; Num 18:3]] {{field-on:Bible}} И Левититеще пазят стража за тебе и стража за всичката скиния: само до съсъдите на светилището и до олтаря да се не приближават, за да не умрат и те и вие. {{field-off:Bible}}</w:t>
      </w:r>
    </w:p>
    <w:p>
      <w:pPr>
        <w:pStyle w:val="Normal"/>
        <w:rPr/>
      </w:pPr>
      <w:r>
        <w:rPr/>
        <w:t>[[@Bible:Num 18:4 ]][[18:4 &gt;&gt; Num 18:4]] {{field-on:Bible}} Нека бъдат съединени с тебе, и да пазят стражата за скинията на събранието в всяко слугуване на скинията; и чужденецът да се не приближи при вас. {{field-off:Bible}}</w:t>
      </w:r>
    </w:p>
    <w:p>
      <w:pPr>
        <w:pStyle w:val="Normal"/>
        <w:rPr/>
      </w:pPr>
      <w:r>
        <w:rPr/>
        <w:t>[[@Bible:Num 18:5 ]][[18:5 &gt;&gt; Num 18:5]] {{field-on:Bible}} Така ще пазите стража за светилището и стража за олтаря, за да не бъде вече гняв върху Израилевите синове. {{field-off:Bible}}</w:t>
      </w:r>
    </w:p>
    <w:p>
      <w:pPr>
        <w:pStyle w:val="Normal"/>
        <w:rPr/>
      </w:pPr>
      <w:r>
        <w:rPr/>
        <w:t>[[@Bible:Num 18:6 ]][[18:6 &gt;&gt; Num 18:6]] {{field-on:Bible}} И, ето, аз взех братята ви Левитите отсред Израилевите синове: те са дадени вам дар заради Господа да вършат слугуването за скинията на събранието. {{field-off:Bible}}</w:t>
      </w:r>
    </w:p>
    <w:p>
      <w:pPr>
        <w:pStyle w:val="Normal"/>
        <w:rPr/>
      </w:pPr>
      <w:r>
        <w:rPr/>
        <w:t>[[@Bible:Num 18:7 ]][[18:7 &gt;&gt; Num 18:7]] {{field-on:Bible}} А ти и синовете ти с тебе пазете свещенството си в всичко което принадлежи на олтаря и което е отвътре на завесата, и да служите: вам дадох дар службата на свещенството; и който чужденец се приближи, да се умъртви. {{field-off:Bible}}</w:t>
      </w:r>
    </w:p>
    <w:p>
      <w:pPr>
        <w:pStyle w:val="Normal"/>
        <w:rPr/>
      </w:pPr>
      <w:r>
        <w:rPr/>
        <w:t>[[@Bible:Num 18:8 ]][[18:8 &gt;&gt; Num 18:8]] {{field-on:Bible}} И рече Господ Аарону: Ето, аз дадох теб настоятелството на моите приношения, сиреч, на всичките посвещения от Израилевите синове: на тебе ги дадох за помазването и на синовете ти по вечно узаконение. {{field-off:Bible}}</w:t>
      </w:r>
    </w:p>
    <w:p>
      <w:pPr>
        <w:pStyle w:val="Normal"/>
        <w:rPr/>
      </w:pPr>
      <w:r>
        <w:rPr/>
        <w:t>[[@Bible:Num 18:9 ]][[18:9 &gt;&gt; Num 18:9]] {{field-on:Bible}} Това ще бъде твое от пресвятите неща колкото не се тури на огъня: всичките им приноси, всичките им хлебни приношения, всичките им приношения за грях, и всичките им приношения за престъпление които те дават мене пресвяти ще бъдат за тебе и за синовете ти. {{field-off:Bible}}</w:t>
      </w:r>
    </w:p>
    <w:p>
      <w:pPr>
        <w:pStyle w:val="Normal"/>
        <w:rPr/>
      </w:pPr>
      <w:r>
        <w:rPr/>
        <w:t>[[@Bible:Num 18:10 ]][[18:10 &gt;&gt; Num 18:10]] {{field-on:Bible}} На пресвято място да ги ядете: всеки мъжки пол ще яде от тях: свети ще бъдат. {{field-off:Bible}}</w:t>
      </w:r>
    </w:p>
    <w:p>
      <w:pPr>
        <w:pStyle w:val="Normal"/>
        <w:rPr/>
      </w:pPr>
      <w:r>
        <w:rPr/>
        <w:t>[[@Bible:Num 18:11 ]][[18:11 &gt;&gt; Num 18:11]] {{field-on:Bible}} И това е твое: възвишаемото приношение от приносите им с всичките движими приношения на Израилевите синове давам ги на тебе, и на синовете ти, и на дъщерите ти с тебе по вечно узаконение. Всеки чист в дома ти да ги яде. {{field-off:Bible}}</w:t>
      </w:r>
    </w:p>
    <w:p>
      <w:pPr>
        <w:pStyle w:val="Normal"/>
        <w:rPr/>
      </w:pPr>
      <w:r>
        <w:rPr/>
        <w:t>[[@Bible:Num 18:12 ]][[18:12 &gt;&gt; Num 18:12]] {{field-on:Bible}} Всичко най-добро от елея, и всичко най-добро от виното и от житото, начатките им които те дават Господу, тебе ги давам. {{field-off:Bible}}</w:t>
      </w:r>
    </w:p>
    <w:p>
      <w:pPr>
        <w:pStyle w:val="Normal"/>
        <w:rPr/>
      </w:pPr>
      <w:r>
        <w:rPr/>
        <w:t>[[@Bible:Num 18:13 ]][[18:13 &gt;&gt; Num 18:13]] {{field-on:Bible}} Начатките на всичките плодове на земята им които те ще донесат Господу твои ще бъдат: всеки чист в дома ти да ги яде. {{field-off:Bible}}</w:t>
      </w:r>
    </w:p>
    <w:p>
      <w:pPr>
        <w:pStyle w:val="Normal"/>
        <w:rPr/>
      </w:pPr>
      <w:r>
        <w:rPr/>
        <w:t>[[@Bible:Num 18:14 ]][[18:14 &gt;&gt; Num 18:14]] {{field-on:Bible}} Всяко с клетва посвещение в Израил ще бъде твое. {{field-off:Bible}}</w:t>
      </w:r>
    </w:p>
    <w:p>
      <w:pPr>
        <w:pStyle w:val="Normal"/>
        <w:rPr/>
      </w:pPr>
      <w:r>
        <w:rPr/>
        <w:t>[[@Bible:Num 18:15 ]][[18:15 &gt;&gt; Num 18:15]] {{field-on:Bible}} Все което отваря ложесна от всяка плът, което приносят Господу, от человек или скот твое ще бъде; но за първородно от человека непременно ще вземаш изкуп, и за първородно от нечисти скотове ще вземаш изкуп. {{field-off:Bible}}</w:t>
      </w:r>
    </w:p>
    <w:p>
      <w:pPr>
        <w:pStyle w:val="Normal"/>
        <w:rPr/>
      </w:pPr>
      <w:r>
        <w:rPr/>
        <w:t>[[@Bible:Num 18:16 ]][[18:16 &gt;&gt; Num 18:16]] {{field-on:Bible}} Които ще се изкупуват, като станат на един месец да вземаш изкуп по твоето оценение, пет сикли сребърни според сикъла на светилището, който е двадесет гери. {{field-off:Bible}}</w:t>
      </w:r>
    </w:p>
    <w:p>
      <w:pPr>
        <w:pStyle w:val="Normal"/>
        <w:rPr/>
      </w:pPr>
      <w:r>
        <w:rPr/>
        <w:t>[[@Bible:Num 18:17 ]][[18:17 &gt;&gt; Num 18:17]] {{field-on:Bible}} А за първородните от говедата, или за първородните от овците, и за първородните от козите да не вземаш изкуп: те са свети: с кръвта им ще поръсваш олтаря, и тлъстината им ще изгаряш като жъртва за ухание благовонно Господу. {{field-off:Bible}}</w:t>
      </w:r>
    </w:p>
    <w:p>
      <w:pPr>
        <w:pStyle w:val="Normal"/>
        <w:rPr/>
      </w:pPr>
      <w:r>
        <w:rPr/>
        <w:t>[[@Bible:Num 18:18 ]][[18:18 &gt;&gt; Num 18:18]] {{field-on:Bible}} А месото им ще бъде твое, както са твои движимите гръди и десното бедро. {{field-off:Bible}}</w:t>
      </w:r>
    </w:p>
    <w:p>
      <w:pPr>
        <w:pStyle w:val="Normal"/>
        <w:rPr/>
      </w:pPr>
      <w:r>
        <w:rPr/>
        <w:t>[[@Bible:Num 18:19 ]][[18:19 &gt;&gt; Num 18:19]] {{field-on:Bible}} Всичките възвишаеми приношения на светите неща които приносят Израилевите синове Господу давам тебе, и на синовете ти, и на дъщерите ти с тебе по вечно узаконение. Това е вечен завет на сол пред Господа, даден на тебе и на семето ти с тебе. {{field-off:Bible}}</w:t>
      </w:r>
    </w:p>
    <w:p>
      <w:pPr>
        <w:pStyle w:val="Normal"/>
        <w:rPr/>
      </w:pPr>
      <w:r>
        <w:rPr/>
        <w:t>[[@Bible:Num 18:20 ]][[18:20 &gt;&gt; Num 18:20]] {{field-on:Bible}} И рече Господ Аарону: В тяхната земя ти да нямаш наследие, нито да имаш дял между тях: аз съм дял твой и наследие твое между Израилевите синове. {{field-off:Bible}}</w:t>
      </w:r>
    </w:p>
    <w:p>
      <w:pPr>
        <w:pStyle w:val="Normal"/>
        <w:rPr/>
      </w:pPr>
      <w:r>
        <w:rPr/>
        <w:t>[[@Bible:Num 18:21 ]][[18:21 &gt;&gt; Num 18:21]] {{field-on:Bible}} А на Левиевите синове, ето, аз давам всичките десетъци в Израил в наследие заради слугуването що вършат, слугуването в скинията на събранието. {{field-off:Bible}}</w:t>
      </w:r>
    </w:p>
    <w:p>
      <w:pPr>
        <w:pStyle w:val="Normal"/>
        <w:rPr/>
      </w:pPr>
      <w:r>
        <w:rPr/>
        <w:t>[[@Bible:Num 18:22 ]][[18:22 &gt;&gt; Num 18:22]] {{field-on:Bible}} И да не пристъпят вече Израилевите синове при скинията на събранието, за да не понесат грях и умрат. {{field-off:Bible}}</w:t>
      </w:r>
    </w:p>
    <w:p>
      <w:pPr>
        <w:pStyle w:val="Normal"/>
        <w:rPr/>
      </w:pPr>
      <w:r>
        <w:rPr/>
        <w:t>[[@Bible:Num 18:23 ]][[18:23 &gt;&gt; Num 18:23]] {{field-on:Bible}} Но Левитите ще вършат слугуването в скинията на събранието, и те ще носят повинността си: това е вечно узаконение в родовете ви да нямат между Израилевите синове наследие. {{field-off:Bible}}</w:t>
      </w:r>
    </w:p>
    <w:p>
      <w:pPr>
        <w:pStyle w:val="Normal"/>
        <w:rPr/>
      </w:pPr>
      <w:r>
        <w:rPr/>
        <w:t>[[@Bible:Num 18:24 ]][[18:24 &gt;&gt; Num 18:24]] {{field-on:Bible}} Защото десетъците на Израилевите синове които приносят възвишаемо приношение Господу давам наследие на Левитите; за това рекох за тях: Между Израилевите синове не ще да имат наследие. {{field-off:Bible}}</w:t>
      </w:r>
    </w:p>
    <w:p>
      <w:pPr>
        <w:pStyle w:val="Normal"/>
        <w:rPr/>
      </w:pPr>
      <w:r>
        <w:rPr/>
        <w:t>[[@Bible:Num 18:25 ]][[18:25 &gt;&gt; Num 18:25]] {{field-on:Bible}} И говори Господ Моисею и рече: {{field-off:Bible}}</w:t>
      </w:r>
    </w:p>
    <w:p>
      <w:pPr>
        <w:pStyle w:val="Normal"/>
        <w:rPr/>
      </w:pPr>
      <w:r>
        <w:rPr/>
        <w:t>[[@Bible:Num 18:26 ]][[18:26 &gt;&gt; Num 18:26]] {{field-on:Bible}} Говори на Левитите и кажи им: Когато вземате от Израилевите синове десетъка който ви дадох от тях за наследие ваше, тогаз да приносите от тях приношение възвишаемо Господу, десетък от десетъка. {{field-off:Bible}}</w:t>
      </w:r>
    </w:p>
    <w:p>
      <w:pPr>
        <w:pStyle w:val="Normal"/>
        <w:rPr/>
      </w:pPr>
      <w:r>
        <w:rPr/>
        <w:t>[[@Bible:Num 18:27 ]][[18:27 &gt;&gt; Num 18:27]] {{field-on:Bible}} И тези възвишаеми ваши приношения ще се смятат вам като жито от гумното, и като изобилие на вино от жлеба. {{field-off:Bible}}</w:t>
      </w:r>
    </w:p>
    <w:p>
      <w:pPr>
        <w:pStyle w:val="Normal"/>
        <w:rPr/>
      </w:pPr>
      <w:r>
        <w:rPr/>
        <w:t>[[@Bible:Num 18:28 ]][[18:28 &gt;&gt; Num 18:28]] {{field-on:Bible}} Така и вие да приносите приношение възвишаемо Господу от всичките си десетъци които вземате от Израилевите синове; и от тях да давате възвишаемото приношение Господне на Аарона свещеника. {{field-off:Bible}}</w:t>
      </w:r>
    </w:p>
    <w:p>
      <w:pPr>
        <w:pStyle w:val="Normal"/>
        <w:rPr/>
      </w:pPr>
      <w:r>
        <w:rPr/>
        <w:t>[[@Bible:Num 18:29 ]][[18:29 &gt;&gt; Num 18:29]] {{field-on:Bible}} От всичките си дарове да приносите всяко възвишаемо приношение Господу, от всичко най-добро от тях освещената им част. {{field-off:Bible}}</w:t>
      </w:r>
    </w:p>
    <w:p>
      <w:pPr>
        <w:pStyle w:val="Normal"/>
        <w:rPr/>
      </w:pPr>
      <w:r>
        <w:rPr/>
        <w:t>[[@Bible:Num 18:30 ]][[18:30 &gt;&gt; Num 18:30]] {{field-on:Bible}} И да им речеш: Когато принесете от тях най-добрата им част, ще се смята останалото за Левитите като доход от гумното и като доход от жлеба. {{field-off:Bible}}</w:t>
      </w:r>
    </w:p>
    <w:p>
      <w:pPr>
        <w:pStyle w:val="Normal"/>
        <w:rPr/>
      </w:pPr>
      <w:r>
        <w:rPr/>
        <w:t>[[@Bible:Num 18:31 ]][[18:31 &gt;&gt; Num 18:31]] {{field-on:Bible}} И ще го ядете на всяко място, вие и челядите ви; защото това е вам заплата за слугуването ви в скинията на събранието. {{field-off:Bible}}</w:t>
      </w:r>
    </w:p>
    <w:p>
      <w:pPr>
        <w:pStyle w:val="Normal"/>
        <w:rPr/>
      </w:pPr>
      <w:r>
        <w:rPr/>
        <w:t>[[@Bible:Num 18:32 ]][[18:32 &gt;&gt; Num 18:32]] {{field-on:Bible}} Тогаз за това няма да понесете грях когато принесете най-добрата част от тях; и да не оскверните светите неща на Израилевите синове, за да не умрете. {{field-off:Bible}}</w:t>
      </w:r>
    </w:p>
    <w:p>
      <w:pPr>
        <w:pStyle w:val="Heading2"/>
        <w:rPr/>
      </w:pPr>
      <w:r>
        <w:rPr/>
        <w:t>Глава 19</w:t>
      </w:r>
    </w:p>
    <w:p>
      <w:pPr>
        <w:pStyle w:val="Normal"/>
        <w:rPr/>
      </w:pPr>
      <w:r>
        <w:rPr/>
        <w:t>[[@Bible:Num 19:1 ]][[19:1 &gt;&gt; Num 19:1]] {{field-on:Bible}} И говори Господ Моисею и Аарону и рече: {{field-off:Bible}}</w:t>
      </w:r>
    </w:p>
    <w:p>
      <w:pPr>
        <w:pStyle w:val="Normal"/>
        <w:rPr/>
      </w:pPr>
      <w:r>
        <w:rPr/>
        <w:t>[[@Bible:Num 19:2 ]][[19:2 &gt;&gt; Num 19:2]] {{field-on:Bible}} Това е заповедта на закона който Господ заповяда и каза: Говори на Израилевите синове да ти доведат червеникава юница без порок, която да няма повреда, и на която не е турян ярем; {{field-off:Bible}}</w:t>
      </w:r>
    </w:p>
    <w:p>
      <w:pPr>
        <w:pStyle w:val="Normal"/>
        <w:rPr/>
      </w:pPr>
      <w:r>
        <w:rPr/>
        <w:t>[[@Bible:Num 19:3 ]][[19:3 &gt;&gt; Num 19:3]] {{field-on:Bible}} и да я дадете на Елеазара свещеника, и той да я изведе вън от стана, и да я заколят пред него. {{field-off:Bible}}</w:t>
      </w:r>
    </w:p>
    <w:p>
      <w:pPr>
        <w:pStyle w:val="Normal"/>
        <w:rPr/>
      </w:pPr>
      <w:r>
        <w:rPr/>
        <w:t>[[@Bible:Num 19:4 ]][[19:4 &gt;&gt; Num 19:4]] {{field-on:Bible}} И да вземе Елеазар свещеникът от кръвта й с пръста си, и да поръси седем пъти от кръвта й пред лицето на скинията на събранието. {{field-off:Bible}}</w:t>
      </w:r>
    </w:p>
    <w:p>
      <w:pPr>
        <w:pStyle w:val="Normal"/>
        <w:rPr/>
      </w:pPr>
      <w:r>
        <w:rPr/>
        <w:t>[[@Bible:Num 19:5 ]][[19:5 &gt;&gt; Num 19:5]] {{field-on:Bible}} И да изгорят юницата пред него; кожата й, и месото й, и кръвта й с лайната й да изгорят. {{field-off:Bible}}</w:t>
      </w:r>
    </w:p>
    <w:p>
      <w:pPr>
        <w:pStyle w:val="Normal"/>
        <w:rPr/>
      </w:pPr>
      <w:r>
        <w:rPr/>
        <w:t>[[@Bible:Num 19:6 ]][[19:6 &gt;&gt; Num 19:6]] {{field-on:Bible}} И свещеникът да вземе кедрово дърво, и исоп, и червена прежда, и да ги хвърли всред огъня дето гори юницата. {{field-off:Bible}}</w:t>
      </w:r>
    </w:p>
    <w:p>
      <w:pPr>
        <w:pStyle w:val="Normal"/>
        <w:rPr/>
      </w:pPr>
      <w:r>
        <w:rPr/>
        <w:t>[[@Bible:Num 19:7 ]][[19:7 &gt;&gt; Num 19:7]] {{field-on:Bible}} Тогаз да изпере свещеникът дрехите си, и да омие телото си с вода, и после да влезе в стана, и да бъде нечист свещеникът до вечер. {{field-off:Bible}}</w:t>
      </w:r>
    </w:p>
    <w:p>
      <w:pPr>
        <w:pStyle w:val="Normal"/>
        <w:rPr/>
      </w:pPr>
      <w:r>
        <w:rPr/>
        <w:t>[[@Bible:Num 19:8 ]][[19:8 &gt;&gt; Num 19:8]] {{field-on:Bible}} Така и онзи който я е горил да изпере дрехите си с вода, и да омие телото си с вода, и да бъде нечист до вечер. {{field-off:Bible}}</w:t>
      </w:r>
    </w:p>
    <w:p>
      <w:pPr>
        <w:pStyle w:val="Normal"/>
        <w:rPr/>
      </w:pPr>
      <w:r>
        <w:rPr/>
        <w:t>[[@Bible:Num 19:9 ]][[19:9 &gt;&gt; Num 19:9]] {{field-on:Bible}} Тогаз един чист человек да събере пепела на юницата и да го тури вън от стана на чисто място; и да се пази за съборището на Израилевите синове като вода за очищение от грях. {{field-off:Bible}}</w:t>
      </w:r>
    </w:p>
    <w:p>
      <w:pPr>
        <w:pStyle w:val="Normal"/>
        <w:rPr/>
      </w:pPr>
      <w:r>
        <w:rPr/>
        <w:t>[[@Bible:Num 19:10 ]][[19:10 &gt;&gt; Num 19:10]] {{field-on:Bible}} И онзи който събере пепела на юницата да изпере дрехите си, и да бъде нечист до вечер; и това ще бъде за Израилевите синове, и за пришелците които живеят между тях, вечно узаконение. {{field-off:Bible}}</w:t>
      </w:r>
    </w:p>
    <w:p>
      <w:pPr>
        <w:pStyle w:val="Normal"/>
        <w:rPr/>
      </w:pPr>
      <w:r>
        <w:rPr/>
        <w:t>[[@Bible:Num 19:11 ]][[19:11 &gt;&gt; Num 19:11]] {{field-on:Bible}} Който се допре до някое мъртво человеческо тяло ще бъде нечист седем дни. {{field-off:Bible}}</w:t>
      </w:r>
    </w:p>
    <w:p>
      <w:pPr>
        <w:pStyle w:val="Normal"/>
        <w:rPr/>
      </w:pPr>
      <w:r>
        <w:rPr/>
        <w:t>[[@Bible:Num 19:12 ]][[19:12 &gt;&gt; Num 19:12]] {{field-on:Bible}} Той ще се очисти с тази вода в третия ден, и в седмия ден ще бъде чист; ако ли се не очисти в третия ден, и в седмия ден не ще бъде чист. {{field-off:Bible}}</w:t>
      </w:r>
    </w:p>
    <w:p>
      <w:pPr>
        <w:pStyle w:val="Normal"/>
        <w:rPr/>
      </w:pPr>
      <w:r>
        <w:rPr/>
        <w:t>[[@Bible:Num 19:13 ]][[19:13 &gt;&gt; Num 19:13]] {{field-on:Bible}} Който се допре до мъртво тяло на умрял человек, и не се очисти, осквернява скинията Господня; и тая душа да се изтреби из Израиля: понеже той не е поръсен с очистителната вода той ще бъде нечист: нечистотата му е още върх него. {{field-off:Bible}}</w:t>
      </w:r>
    </w:p>
    <w:p>
      <w:pPr>
        <w:pStyle w:val="Normal"/>
        <w:rPr/>
      </w:pPr>
      <w:r>
        <w:rPr/>
        <w:t>[[@Bible:Num 19:14 ]][[19:14 &gt;&gt; Num 19:14]] {{field-on:Bible}} Този е законът когато някой человек умре в шатър: всички онези които влазят в шатъра, и все що има в шатъра, ще бъдат нечисти седем дни; {{field-off:Bible}}</w:t>
      </w:r>
    </w:p>
    <w:p>
      <w:pPr>
        <w:pStyle w:val="Normal"/>
        <w:rPr/>
      </w:pPr>
      <w:r>
        <w:rPr/>
        <w:t>[[@Bible:Num 19:15 ]][[19:15 &gt;&gt; Num 19:15]] {{field-on:Bible}} и всеки съсъд непокрит, който няма покрив вързан отгоре си, нечист е. {{field-off:Bible}}</w:t>
      </w:r>
    </w:p>
    <w:p>
      <w:pPr>
        <w:pStyle w:val="Normal"/>
        <w:rPr/>
      </w:pPr>
      <w:r>
        <w:rPr/>
        <w:t>[[@Bible:Num 19:16 ]][[19:16 &gt;&gt; Num 19:16]] {{field-on:Bible}} И който на полето се допре до някого убит с нож, или до мъртво тяло, или до человеческа кост, или до гроб ще бъде нечист седем дни. {{field-off:Bible}}</w:t>
      </w:r>
    </w:p>
    <w:p>
      <w:pPr>
        <w:pStyle w:val="Normal"/>
        <w:rPr/>
      </w:pPr>
      <w:r>
        <w:rPr/>
        <w:t>[[@Bible:Num 19:17 ]][[19:17 &gt;&gt; Num 19:17]] {{field-on:Bible}} И за очищение на нечистия нека вземат от пепела на изгорената юница в жъртва за грях, и да полеят на него жива вода в съсъд. {{field-off:Bible}}</w:t>
      </w:r>
    </w:p>
    <w:p>
      <w:pPr>
        <w:pStyle w:val="Normal"/>
        <w:rPr/>
      </w:pPr>
      <w:r>
        <w:rPr/>
        <w:t>[[@Bible:Num 19:18 ]][[19:18 &gt;&gt; Num 19:18]] {{field-on:Bible}} И чист человек да вземе исоп, и като го натопи в водата да поръси шатъра, и всичките съсъди, и человеците които се намерват там, и оногози който се е допрял до кост, или до убит человек, или до мъртъв, или до гроб. {{field-off:Bible}}</w:t>
      </w:r>
    </w:p>
    <w:p>
      <w:pPr>
        <w:pStyle w:val="Normal"/>
        <w:rPr/>
      </w:pPr>
      <w:r>
        <w:rPr/>
        <w:t>[[@Bible:Num 19:19 ]][[19:19 &gt;&gt; Num 19:19]] {{field-on:Bible}} И чистият да поръси нечистия в третия ден и в седмия ден; и ще го очисти в седмия ден. Тогаз нека изпере дрехите си и нека се омие с вода, и вечерта ще бъде чист. {{field-off:Bible}}</w:t>
      </w:r>
    </w:p>
    <w:p>
      <w:pPr>
        <w:pStyle w:val="Normal"/>
        <w:rPr/>
      </w:pPr>
      <w:r>
        <w:rPr/>
        <w:t>[[@Bible:Num 19:20 ]][[19:20 &gt;&gt; Num 19:20]] {{field-on:Bible}} И този който е нечист и не се очисти, тая душа да се изтреби отсред събора, понеже е осквернил светилището Господне: той не е поръсен с очистителна вода: нечист е. {{field-off:Bible}}</w:t>
      </w:r>
    </w:p>
    <w:p>
      <w:pPr>
        <w:pStyle w:val="Normal"/>
        <w:rPr/>
      </w:pPr>
      <w:r>
        <w:rPr/>
        <w:t>[[@Bible:Num 19:21 ]][[19:21 &gt;&gt; Num 19:21]] {{field-on:Bible}} И това ще бъде за тях вечно узаконение, че този който е поръсил с очистителната вода ще изпере дрехите си, и който се допре до очистителната вода ще бъде нечист до вечер; {{field-off:Bible}}</w:t>
      </w:r>
    </w:p>
    <w:p>
      <w:pPr>
        <w:pStyle w:val="Normal"/>
        <w:rPr/>
      </w:pPr>
      <w:r>
        <w:rPr/>
        <w:t>[[@Bible:Num 19:22 ]][[19:22 &gt;&gt; Num 19:22]] {{field-on:Bible}} и всичко до което се допре нечистият ще бъде нечисто; и този който се допре до това нещо ще бъде нечист до вечер. {{field-off:Bible}}</w:t>
      </w:r>
    </w:p>
    <w:p>
      <w:pPr>
        <w:pStyle w:val="Heading2"/>
        <w:rPr/>
      </w:pPr>
      <w:r>
        <w:rPr/>
        <w:t>Глава 20</w:t>
      </w:r>
    </w:p>
    <w:p>
      <w:pPr>
        <w:pStyle w:val="Normal"/>
        <w:rPr/>
      </w:pPr>
      <w:r>
        <w:rPr/>
        <w:t>[[@Bible:Num 20:1 ]][[20:1 &gt;&gt; Num 20:1]] {{field-on:Bible}} И дойдоха Израилевите синове, всичкото събрание, в пустинята Цин в първия месец; и останаха людете в Кадис; и умра там Мариам, и погребена биде там. {{field-off:Bible}}</w:t>
      </w:r>
    </w:p>
    <w:p>
      <w:pPr>
        <w:pStyle w:val="Normal"/>
        <w:rPr/>
      </w:pPr>
      <w:r>
        <w:rPr/>
        <w:t>[[@Bible:Num 20:2 ]][[20:2 &gt;&gt; Num 20:2]] {{field-on:Bible}} И вода нямаше за събранието; и събраха се против Моисея и против Аарона. {{field-off:Bible}}</w:t>
      </w:r>
    </w:p>
    <w:p>
      <w:pPr>
        <w:pStyle w:val="Normal"/>
        <w:rPr/>
      </w:pPr>
      <w:r>
        <w:rPr/>
        <w:t>[[@Bible:Num 20:3 ]][[20:3 &gt;&gt; Num 20:3]] {{field-on:Bible}} И скараха се людете с Моисея та говореха и думаха: О да бяхме умрели и ние когато братята ни умряха пред Господа! {{field-off:Bible}}</w:t>
      </w:r>
    </w:p>
    <w:p>
      <w:pPr>
        <w:pStyle w:val="Normal"/>
        <w:rPr/>
      </w:pPr>
      <w:r>
        <w:rPr/>
        <w:t>[[@Bible:Num 20:4 ]][[20:4 &gt;&gt; Num 20:4]] {{field-on:Bible}} И защо възведохте събранието Господне в тази пустиня да умрем в нея ние и скотовете ни? {{field-off:Bible}}</w:t>
      </w:r>
    </w:p>
    <w:p>
      <w:pPr>
        <w:pStyle w:val="Normal"/>
        <w:rPr/>
      </w:pPr>
      <w:r>
        <w:rPr/>
        <w:t>[[@Bible:Num 20:5 ]][[20:5 &gt;&gt; Num 20:5]] {{field-on:Bible}} И защо ни възведохте из Египет за да ни доведете на това лошо място? Това не е място за сеяне, ни за смокви, ни за лозя, ни за нарове; нито вода има да пием. {{field-off:Bible}}</w:t>
      </w:r>
    </w:p>
    <w:p>
      <w:pPr>
        <w:pStyle w:val="Normal"/>
        <w:rPr/>
      </w:pPr>
      <w:r>
        <w:rPr/>
        <w:t>[[@Bible:Num 20:6 ]][[20:6 &gt;&gt; Num 20:6]] {{field-on:Bible}} И отидоха Моисей и Аарон от лицето на събранието при дверите на скинията на събранието, и паднаха на лицата си; и славата Господня им се яви. {{field-off:Bible}}</w:t>
      </w:r>
    </w:p>
    <w:p>
      <w:pPr>
        <w:pStyle w:val="Normal"/>
        <w:rPr/>
      </w:pPr>
      <w:r>
        <w:rPr/>
        <w:t>[[@Bible:Num 20:7 ]][[20:7 &gt;&gt; Num 20:7]] {{field-on:Bible}} И говори Господ Моисею и рече: {{field-off:Bible}}</w:t>
      </w:r>
    </w:p>
    <w:p>
      <w:pPr>
        <w:pStyle w:val="Normal"/>
        <w:rPr/>
      </w:pPr>
      <w:r>
        <w:rPr/>
        <w:t>[[@Bible:Num 20:8 ]][[20:8 &gt;&gt; Num 20:8]] {{field-on:Bible}} Вземи жезъла и свикай събранието, ти и Аарон брат ти, и пред очите им речете на канарата; и ще даде водата си: така ще им извадиш вода из канарата, и ще напоиш събранието и скотовете им. {{field-off:Bible}}</w:t>
      </w:r>
    </w:p>
    <w:p>
      <w:pPr>
        <w:pStyle w:val="Normal"/>
        <w:rPr/>
      </w:pPr>
      <w:r>
        <w:rPr/>
        <w:t>[[@Bible:Num 20:9 ]][[20:9 &gt;&gt; Num 20:9]] {{field-on:Bible}} И взе Моисей жезъла който беше пред Господа, както му заповяда той; {{field-off:Bible}}</w:t>
      </w:r>
    </w:p>
    <w:p>
      <w:pPr>
        <w:pStyle w:val="Normal"/>
        <w:rPr/>
      </w:pPr>
      <w:r>
        <w:rPr/>
        <w:t>[[@Bible:Num 20:10 ]][[20:10 &gt;&gt; Num 20:10]] {{field-on:Bible}} и свикаха Моисей и Аарон събранието пред канарата, и рече им: чуйте сега, вие метежници; да ви извадим ли вода из тази канара? {{field-off:Bible}}</w:t>
      </w:r>
    </w:p>
    <w:p>
      <w:pPr>
        <w:pStyle w:val="Normal"/>
        <w:rPr/>
      </w:pPr>
      <w:r>
        <w:rPr/>
        <w:t>[[@Bible:Num 20:11 ]][[20:11 &gt;&gt; Num 20:11]] {{field-on:Bible}} Тогаз дигна Моисей ръката си и удари с жезъла си канарата два пъти; и потече много вода; и пи събранието и скотовете им. {{field-off:Bible}}</w:t>
      </w:r>
    </w:p>
    <w:p>
      <w:pPr>
        <w:pStyle w:val="Normal"/>
        <w:rPr/>
      </w:pPr>
      <w:r>
        <w:rPr/>
        <w:t>[[@Bible:Num 20:12 ]][[20:12 &gt;&gt; Num 20:12]] {{field-on:Bible}} И рече Господ Моисею и Аарону: Понеже не ме повярвахте да ме осветите пред Израилевите синове, за това вие няма да възведете това събрание в земята която им давам. {{field-off:Bible}}</w:t>
      </w:r>
    </w:p>
    <w:p>
      <w:pPr>
        <w:pStyle w:val="Normal"/>
        <w:rPr/>
      </w:pPr>
      <w:r>
        <w:rPr/>
        <w:t>[[@Bible:Num 20:13 ]][[20:13 &gt;&gt; Num 20:13]] {{field-on:Bible}} Тая е водата на Мерива; защото Израилевите синове се препираха с Господа, и той се освети всред тях. {{field-off:Bible}}</w:t>
      </w:r>
    </w:p>
    <w:p>
      <w:pPr>
        <w:pStyle w:val="Normal"/>
        <w:rPr/>
      </w:pPr>
      <w:r>
        <w:rPr/>
        <w:t>[[@Bible:Num 20:14 ]][[20:14 &gt;&gt; Num 20:14]] {{field-on:Bible}} И проводи Моисей посланници от Кадис до Едомския цар да му кажат: Така говори брат ти Израил: Ти знаеш всичкия труд който ни намери, {{field-off:Bible}}</w:t>
      </w:r>
    </w:p>
    <w:p>
      <w:pPr>
        <w:pStyle w:val="Normal"/>
        <w:rPr/>
      </w:pPr>
      <w:r>
        <w:rPr/>
        <w:t>[[@Bible:Num 20:15 ]][[20:15 &gt;&gt; Num 20:15]] {{field-on:Bible}} как слязоха отците ни в Египет, и живяхме много време в Египет, и Египтяните озлобиха нас и отците ни; {{field-off:Bible}}</w:t>
      </w:r>
    </w:p>
    <w:p>
      <w:pPr>
        <w:pStyle w:val="Normal"/>
        <w:rPr/>
      </w:pPr>
      <w:r>
        <w:rPr/>
        <w:t>[[@Bible:Num 20:16 ]][[20:16 &gt;&gt; Num 20:16]] {{field-on:Bible}} и ние извикахме към Господа, и той чу гласа ни, и проводи едного ангела та ни изведе из Египет; и, ето, сме в Кадис, град в края на твоите предели. {{field-off:Bible}}</w:t>
      </w:r>
    </w:p>
    <w:p>
      <w:pPr>
        <w:pStyle w:val="Normal"/>
        <w:rPr/>
      </w:pPr>
      <w:r>
        <w:rPr/>
        <w:t>[[@Bible:Num 20:17 ]][[20:17 &gt;&gt; Num 20:17]] {{field-on:Bible}} Да минем, моля, през твоята земя: няма да минем през нивята или през лозята, нито ще пием вода от кладенците; но ще вървим през царския път: няма да свърнем ни надясно ни наляво доде преминем твоите предели. {{field-off:Bible}}</w:t>
      </w:r>
    </w:p>
    <w:p>
      <w:pPr>
        <w:pStyle w:val="Normal"/>
        <w:rPr/>
      </w:pPr>
      <w:r>
        <w:rPr/>
        <w:t>[[@Bible:Num 20:18 ]][[20:18 &gt;&gt; Num 20:18]] {{field-on:Bible}} Но Едом му рече: Няма да минеш през земята ми, за да не изляза с нож насреща ти. {{field-off:Bible}}</w:t>
      </w:r>
    </w:p>
    <w:p>
      <w:pPr>
        <w:pStyle w:val="Normal"/>
        <w:rPr/>
      </w:pPr>
      <w:r>
        <w:rPr/>
        <w:t>[[@Bible:Num 20:19 ]][[20:19 &gt;&gt; Num 20:19]] {{field-on:Bible}} А Израилевите синове му рекоха: Ние ще минем през друма; и ако аз и скотовете ни пием от водата ти ще я платим: да премина само с нозете си, и нищо друго. {{field-off:Bible}}</w:t>
      </w:r>
    </w:p>
    <w:p>
      <w:pPr>
        <w:pStyle w:val="Normal"/>
        <w:rPr/>
      </w:pPr>
      <w:r>
        <w:rPr/>
        <w:t>[[@Bible:Num 20:20 ]][[20:20 &gt;&gt; Num 20:20]] {{field-on:Bible}} А той рече: Няма да минеш. И излезе Едом против него с много люде и с силна ръка. {{field-off:Bible}}</w:t>
      </w:r>
    </w:p>
    <w:p>
      <w:pPr>
        <w:pStyle w:val="Normal"/>
        <w:rPr/>
      </w:pPr>
      <w:r>
        <w:rPr/>
        <w:t>[[@Bible:Num 20:21 ]][[20:21 &gt;&gt; Num 20:21]] {{field-on:Bible}} Така не рачи Едом да пусне Израиля да мине през пределите му; и оттегли се Израил от него. {{field-off:Bible}}</w:t>
      </w:r>
    </w:p>
    <w:p>
      <w:pPr>
        <w:pStyle w:val="Normal"/>
        <w:rPr/>
      </w:pPr>
      <w:r>
        <w:rPr/>
        <w:t>[[@Bible:Num 20:22 ]][[20:22 &gt;&gt; Num 20:22]] {{field-on:Bible}} И дигнаха се Израилевите синове, всичкото събрание, от Кадис, и дойдоха при гората Ор. {{field-off:Bible}}</w:t>
      </w:r>
    </w:p>
    <w:p>
      <w:pPr>
        <w:pStyle w:val="Normal"/>
        <w:rPr/>
      </w:pPr>
      <w:r>
        <w:rPr/>
        <w:t>[[@Bible:Num 20:23 ]][[20:23 &gt;&gt; Num 20:23]] {{field-on:Bible}} И говори Господ Моисею и Аарону на гората Ор, при пределите на земята Едом, и рече: {{field-off:Bible}}</w:t>
      </w:r>
    </w:p>
    <w:p>
      <w:pPr>
        <w:pStyle w:val="Normal"/>
        <w:rPr/>
      </w:pPr>
      <w:r>
        <w:rPr/>
        <w:t>[[@Bible:Num 20:24 ]][[20:24 &gt;&gt; Num 20:24]] {{field-on:Bible}} Аарон ще се прибере при людете си; защото няма да влезе в земята която давам на Израилевите синове, понеже не се покорихте на думата ми при водата на Мерива. {{field-off:Bible}}</w:t>
      </w:r>
    </w:p>
    <w:p>
      <w:pPr>
        <w:pStyle w:val="Normal"/>
        <w:rPr/>
      </w:pPr>
      <w:r>
        <w:rPr/>
        <w:t>[[@Bible:Num 20:25 ]][[20:25 &gt;&gt; Num 20:25]] {{field-on:Bible}} Вземи Аарона и Елеазара сина му и възведи ги на гората Ор, {{field-off:Bible}}</w:t>
      </w:r>
    </w:p>
    <w:p>
      <w:pPr>
        <w:pStyle w:val="Normal"/>
        <w:rPr/>
      </w:pPr>
      <w:r>
        <w:rPr/>
        <w:t>[[@Bible:Num 20:26 ]][[20:26 &gt;&gt; Num 20:26]] {{field-on:Bible}} и съблечи от Аарона одеждите му, и облечи с тях Елеазара сина му, и Аарон ще се прибере при людете си и ще умре там. {{field-off:Bible}}</w:t>
      </w:r>
    </w:p>
    <w:p>
      <w:pPr>
        <w:pStyle w:val="Normal"/>
        <w:rPr/>
      </w:pPr>
      <w:r>
        <w:rPr/>
        <w:t>[[@Bible:Num 20:27 ]][[20:27 &gt;&gt; Num 20:27]] {{field-on:Bible}} И стори Моисей както заповяда Господ; и възлязоха на гората Ор пред очите на всичкото събрание. {{field-off:Bible}}</w:t>
      </w:r>
    </w:p>
    <w:p>
      <w:pPr>
        <w:pStyle w:val="Normal"/>
        <w:rPr/>
      </w:pPr>
      <w:r>
        <w:rPr/>
        <w:t>[[@Bible:Num 20:28 ]][[20:28 &gt;&gt; Num 20:28]] {{field-on:Bible}} И съблече Моисей от Аарона одеждите му, и облече с тях Елеазара сина му; и умре Аарон там на върх гората; и слязоха Моисей и Елеазар от гората. {{field-off:Bible}}</w:t>
      </w:r>
    </w:p>
    <w:p>
      <w:pPr>
        <w:pStyle w:val="Normal"/>
        <w:rPr/>
      </w:pPr>
      <w:r>
        <w:rPr/>
        <w:t>[[@Bible:Num 20:29 ]][[20:29 &gt;&gt; Num 20:29]] {{field-on:Bible}} И видя всичкото събрание че умря Аарон; и оплакваха Аарона тридесет дни всичкий Израилев дом. {{field-off:Bible}}</w:t>
      </w:r>
    </w:p>
    <w:p>
      <w:pPr>
        <w:pStyle w:val="Heading2"/>
        <w:rPr/>
      </w:pPr>
      <w:r>
        <w:rPr/>
        <w:t>Глава 21</w:t>
      </w:r>
    </w:p>
    <w:p>
      <w:pPr>
        <w:pStyle w:val="Normal"/>
        <w:rPr/>
      </w:pPr>
      <w:r>
        <w:rPr/>
        <w:t>[[@Bible:Num 21:1 ]][[21:1 &gt;&gt; Num 21:1]] {{field-on:Bible}} И чу Хананей Арадскят цар, който живееше към пладне, че иде Израил през пътя Атарим, и направи бой против Израиля, и хвана от тях пленници. {{field-off:Bible}}</w:t>
      </w:r>
    </w:p>
    <w:p>
      <w:pPr>
        <w:pStyle w:val="Normal"/>
        <w:rPr/>
      </w:pPr>
      <w:r>
        <w:rPr/>
        <w:t>[[@Bible:Num 21:2 ]][[21:2 &gt;&gt; Num 21:2]] {{field-on:Bible}} И направи Израил обричане Господу и рече: Ако наистина предадеш тези люде в ръката ми съвсем ще погубя градовете им. {{field-off:Bible}}</w:t>
      </w:r>
    </w:p>
    <w:p>
      <w:pPr>
        <w:pStyle w:val="Normal"/>
        <w:rPr/>
      </w:pPr>
      <w:r>
        <w:rPr/>
        <w:t>[[@Bible:Num 21:3 ]][[21:3 &gt;&gt; Num 21:3]] {{field-on:Bible}} И Господ послуша гласа на Израиля и предаде Хананейците в ръцете му; и погубиха и тях и градовете им; и нарече името на мястото Хорма. {{field-off:Bible}}</w:t>
      </w:r>
    </w:p>
    <w:p>
      <w:pPr>
        <w:pStyle w:val="Normal"/>
        <w:rPr/>
      </w:pPr>
      <w:r>
        <w:rPr/>
        <w:t>[[@Bible:Num 21:4 ]][[21:4 &gt;&gt; Num 21:4]] {{field-on:Bible}} И дигнаха се от гората Ор в пътя откъде червено Море, за да обиколят земята Едом; и людете по пътя станаха малодушни. {{field-off:Bible}}</w:t>
      </w:r>
    </w:p>
    <w:p>
      <w:pPr>
        <w:pStyle w:val="Normal"/>
        <w:rPr/>
      </w:pPr>
      <w:r>
        <w:rPr/>
        <w:t>[[@Bible:Num 21:5 ]][[21:5 &gt;&gt; Num 21:5]] {{field-on:Bible}} И говориха людете против Бога и против Моисея и рекоха: Защо ни възведе из Египет за да умрем в пустинята? защото няма хляб ни вода, и душата ни има отвращение от този никакъв хляб. {{field-off:Bible}}</w:t>
      </w:r>
    </w:p>
    <w:p>
      <w:pPr>
        <w:pStyle w:val="Normal"/>
        <w:rPr/>
      </w:pPr>
      <w:r>
        <w:rPr/>
        <w:t>[[@Bible:Num 21:6 ]][[21:6 &gt;&gt; Num 21:6]] {{field-on:Bible}} И проводи Господ върх людете горителни змии които хапеха людете; и измряха много люде от Израиля. {{field-off:Bible}}</w:t>
      </w:r>
    </w:p>
    <w:p>
      <w:pPr>
        <w:pStyle w:val="Normal"/>
        <w:rPr/>
      </w:pPr>
      <w:r>
        <w:rPr/>
        <w:t>[[@Bible:Num 21:7 ]][[21:7 &gt;&gt; Num 21:7]] {{field-on:Bible}} И дойдоха людете при Моисея и рекоха: Съгрешихме защото говорихме против Господа и против тебе: помоли се Господу да махне змиите от нас. И помоли се Моисей за людете. {{field-off:Bible}}</w:t>
      </w:r>
    </w:p>
    <w:p>
      <w:pPr>
        <w:pStyle w:val="Normal"/>
        <w:rPr/>
      </w:pPr>
      <w:r>
        <w:rPr/>
        <w:t>[[@Bible:Num 21:8 ]][[21:8 &gt;&gt; Num 21:8]] {{field-on:Bible}} И рече Господ Моисею: Направи си една горителна змия и тури я на хоругвена върлина; и всеки ухапан като погледне на нея ще остане жив. {{field-off:Bible}}</w:t>
      </w:r>
    </w:p>
    <w:p>
      <w:pPr>
        <w:pStyle w:val="Normal"/>
        <w:rPr/>
      </w:pPr>
      <w:r>
        <w:rPr/>
        <w:t>[[@Bible:Num 21:9 ]][[21:9 &gt;&gt; Num 21:9]] {{field-on:Bible}} И направи Моисей медна змия и тури я на хоругвената върлина; и когато ухапеше някого змия, той като погледнеше на медната змия оставаше жив. {{field-off:Bible}}</w:t>
      </w:r>
    </w:p>
    <w:p>
      <w:pPr>
        <w:pStyle w:val="Normal"/>
        <w:rPr/>
      </w:pPr>
      <w:r>
        <w:rPr/>
        <w:t>[[@Bible:Num 21:10 ]][[21:10 &gt;&gt; Num 21:10]] {{field-on:Bible}} И дигнаха се Израилевите синове, и разположиха стан в Овот. {{field-off:Bible}}</w:t>
      </w:r>
    </w:p>
    <w:p>
      <w:pPr>
        <w:pStyle w:val="Normal"/>
        <w:rPr/>
      </w:pPr>
      <w:r>
        <w:rPr/>
        <w:t>[[@Bible:Num 21:11 ]][[21:11 &gt;&gt; Num 21:11]] {{field-on:Bible}} И като се дигнаха от Овот, разположиха стан в Ие-Аварим, в пустинята която е към Моав, към изток на слънцето. {{field-off:Bible}}</w:t>
      </w:r>
    </w:p>
    <w:p>
      <w:pPr>
        <w:pStyle w:val="Normal"/>
        <w:rPr/>
      </w:pPr>
      <w:r>
        <w:rPr/>
        <w:t>[[@Bible:Num 21:12 ]][[21:12 &gt;&gt; Num 21:12]] {{field-on:Bible}} От там се дигнаха, и разположиха стан в долината Заред. {{field-off:Bible}}</w:t>
      </w:r>
    </w:p>
    <w:p>
      <w:pPr>
        <w:pStyle w:val="Normal"/>
        <w:rPr/>
      </w:pPr>
      <w:r>
        <w:rPr/>
        <w:t>[[@Bible:Num 21:13 ]][[21:13 &gt;&gt; Num 21:13]] {{field-on:Bible}} От там се дигнаха, и разположиха стан от другата страна на Арнон, който е в пустинята и излази от пределите на Аморейците; защото Арнон е предел на Моав между Моавците и Аморейците. {{field-off:Bible}}</w:t>
      </w:r>
    </w:p>
    <w:p>
      <w:pPr>
        <w:pStyle w:val="Normal"/>
        <w:rPr/>
      </w:pPr>
      <w:r>
        <w:rPr/>
        <w:t>[[@Bible:Num 21:14 ]][[21:14 &gt;&gt; Num 21:14]] {{field-on:Bible}} За това се и говори в книгата на браните Господни: -Ваев у СуфаИ потоците на Арнон, {{field-off:Bible}}</w:t>
      </w:r>
    </w:p>
    <w:p>
      <w:pPr>
        <w:pStyle w:val="Normal"/>
        <w:rPr/>
      </w:pPr>
      <w:r>
        <w:rPr/>
        <w:t>[[@Bible:Num 21:15 ]][[21:15 &gt;&gt; Num 21:15]] {{field-on:Bible}} И течението на потоцитеКоето се простира до селението Ар,И досегнува до предела на Моав. {{field-off:Bible}}</w:t>
      </w:r>
    </w:p>
    <w:p>
      <w:pPr>
        <w:pStyle w:val="Normal"/>
        <w:rPr/>
      </w:pPr>
      <w:r>
        <w:rPr/>
        <w:t>[[@Bible:Num 21:16 ]][[21:16 &gt;&gt; Num 21:16]] {{field-on:Bible}} И от там дойдоха при Вир: този е кладенецът за който рече Господ Моисею: Събери людете, и ще им дам вода. {{field-off:Bible}}</w:t>
      </w:r>
    </w:p>
    <w:p>
      <w:pPr>
        <w:pStyle w:val="Normal"/>
        <w:rPr/>
      </w:pPr>
      <w:r>
        <w:rPr/>
        <w:t>[[@Bible:Num 21:17 ]][[21:17 &gt;&gt; Num 21:17]] {{field-on:Bible}} Тогаз изпя Израил тази песен:Възлез, о кладенче, пейте за него: {{field-off:Bible}}</w:t>
      </w:r>
    </w:p>
    <w:p>
      <w:pPr>
        <w:pStyle w:val="Normal"/>
        <w:rPr/>
      </w:pPr>
      <w:r>
        <w:rPr/>
        <w:t>[[@Bible:Num 21:18 ]][[21:18 &gt;&gt; Num 21:18]] {{field-on:Bible}} Кладенец изкопаха князовете,Благородните от людете изкопаха,чрез заповед на законодателя, с жезлите си.И от пустинята отидоха в Матана, {{field-off:Bible}}</w:t>
      </w:r>
    </w:p>
    <w:p>
      <w:pPr>
        <w:pStyle w:val="Normal"/>
        <w:rPr/>
      </w:pPr>
      <w:r>
        <w:rPr/>
        <w:t>[[@Bible:Num 21:19 ]][[21:19 &gt;&gt; Num 21:19]] {{field-on:Bible}} и от Матана в Наалиил, и от Наалиил в Вамот, {{field-off:Bible}}</w:t>
      </w:r>
    </w:p>
    <w:p>
      <w:pPr>
        <w:pStyle w:val="Normal"/>
        <w:rPr/>
      </w:pPr>
      <w:r>
        <w:rPr/>
        <w:t>[[@Bible:Num 21:20 ]][[21:20 &gt;&gt; Num 21:20]] {{field-on:Bible}} и от Вамот в долината която е в Моавовото поле при върха на Фасга, която гледа към Иесимон. {{field-off:Bible}}</w:t>
      </w:r>
    </w:p>
    <w:p>
      <w:pPr>
        <w:pStyle w:val="Normal"/>
        <w:rPr/>
      </w:pPr>
      <w:r>
        <w:rPr/>
        <w:t>[[@Bible:Num 21:21 ]][[21:21 &gt;&gt; Num 21:21]] {{field-on:Bible}} И проводи Израил посланници при Сиона Аморейския цар и рече: {{field-off:Bible}}</w:t>
      </w:r>
    </w:p>
    <w:p>
      <w:pPr>
        <w:pStyle w:val="Normal"/>
        <w:rPr/>
      </w:pPr>
      <w:r>
        <w:rPr/>
        <w:t>[[@Bible:Num 21:22 ]][[21:22 &gt;&gt; Num 21:22]] {{field-on:Bible}} Да заминем през твоята земя: няма да свръщаме по нивята нито по лозята: не щем да пием вода от кладенците: през царския път ще вървим доде заминем твоите предели. {{field-off:Bible}}</w:t>
      </w:r>
    </w:p>
    <w:p>
      <w:pPr>
        <w:pStyle w:val="Normal"/>
        <w:rPr/>
      </w:pPr>
      <w:r>
        <w:rPr/>
        <w:t>[[@Bible:Num 21:23 ]][[21:23 &gt;&gt; Num 21:23]] {{field-on:Bible}} А Сион не пусна Израиля да мине през пределите му; но събра Сион всичките си люде, и излезе та се опълчи против Израиля в пустинята, и дойде в Яса та направи бой против Израиля. {{field-off:Bible}}</w:t>
      </w:r>
    </w:p>
    <w:p>
      <w:pPr>
        <w:pStyle w:val="Normal"/>
        <w:rPr/>
      </w:pPr>
      <w:r>
        <w:rPr/>
        <w:t>[[@Bible:Num 21:24 ]][[21:24 &gt;&gt; Num 21:24]] {{field-on:Bible}} И порази го Израил с острото на ножа, и облада земята му от Арнон до Явок, до Амоновите синове; понеже пределите на Амоновите синове бяха крепки. {{field-off:Bible}}</w:t>
      </w:r>
    </w:p>
    <w:p>
      <w:pPr>
        <w:pStyle w:val="Normal"/>
        <w:rPr/>
      </w:pPr>
      <w:r>
        <w:rPr/>
        <w:t>[[@Bible:Num 21:25 ]][[21:25 &gt;&gt; Num 21:25]] {{field-on:Bible}} И облада Израил всички тези градове; и насели се Израил в всичките градове на Аморейците, в Есевон, и в всичките негови села. {{field-off:Bible}}</w:t>
      </w:r>
    </w:p>
    <w:p>
      <w:pPr>
        <w:pStyle w:val="Normal"/>
        <w:rPr/>
      </w:pPr>
      <w:r>
        <w:rPr/>
        <w:t>[[@Bible:Num 21:26 ]][[21:26 &gt;&gt; Num 21:26]] {{field-on:Bible}} Понеже Есевон бе град на Аморейския цар Сиона, който беше направил бой с предишния Моавски цар, и взел бе от ръката му всичката му земя до Арнон. {{field-off:Bible}}</w:t>
      </w:r>
    </w:p>
    <w:p>
      <w:pPr>
        <w:pStyle w:val="Normal"/>
        <w:rPr/>
      </w:pPr>
      <w:r>
        <w:rPr/>
        <w:t>[[@Bible:Num 21:27 ]][[21:27 &gt;&gt; Num 21:27]] {{field-on:Bible}} За това, които говорят с притчи казват:Елате в Есевон:Да се съгради и да се утвърди градът на Сиона. {{field-off:Bible}}</w:t>
      </w:r>
    </w:p>
    <w:p>
      <w:pPr>
        <w:pStyle w:val="Normal"/>
        <w:rPr/>
      </w:pPr>
      <w:r>
        <w:rPr/>
        <w:t>[[@Bible:Num 21:28 ]][[21:28 &gt;&gt; Num 21:28]] {{field-on:Bible}} Защото огън излезе из Есевон,Пламен из града Сионов;Пояде Ар Моавов,И князовете на високите места на Арнон. {{field-off:Bible}}</w:t>
      </w:r>
    </w:p>
    <w:p>
      <w:pPr>
        <w:pStyle w:val="Normal"/>
        <w:rPr/>
      </w:pPr>
      <w:r>
        <w:rPr/>
        <w:t>[[@Bible:Num 21:29 ]][[21:29 &gt;&gt; Num 21:29]] {{field-on:Bible}} Горко ти, Моаве!Погина ти, народе Хамосов!Даде избегналите си синовеИ дъщерите си пленнициНа Сиона Аморейския цар. {{field-off:Bible}}</w:t>
      </w:r>
    </w:p>
    <w:p>
      <w:pPr>
        <w:pStyle w:val="Normal"/>
        <w:rPr/>
      </w:pPr>
      <w:r>
        <w:rPr/>
        <w:t>[[@Bible:Num 21:30 ]][[21:30 &gt;&gt; Num 21:30]] {{field-on:Bible}} Ние ги устрелихме:Есевон погина до Девон:И запустихме ги до НофаКоято се простира до Медева. {{field-off:Bible}}</w:t>
      </w:r>
    </w:p>
    <w:p>
      <w:pPr>
        <w:pStyle w:val="Normal"/>
        <w:rPr/>
      </w:pPr>
      <w:r>
        <w:rPr/>
        <w:t>[[@Bible:Num 21:31 ]][[21:31 &gt;&gt; Num 21:31]] {{field-on:Bible}} И насели се Израил в земята на Аморейците. {{field-off:Bible}}</w:t>
      </w:r>
    </w:p>
    <w:p>
      <w:pPr>
        <w:pStyle w:val="Normal"/>
        <w:rPr/>
      </w:pPr>
      <w:r>
        <w:rPr/>
        <w:t>[[@Bible:Num 21:32 ]][[21:32 &gt;&gt; Num 21:32]] {{field-on:Bible}} После проводи Моисей да съгледателствуват Язир; и превзеха селата му, и изпъдиха Аморейците които бяха в тях. {{field-off:Bible}}</w:t>
      </w:r>
    </w:p>
    <w:p>
      <w:pPr>
        <w:pStyle w:val="Normal"/>
        <w:rPr/>
      </w:pPr>
      <w:r>
        <w:rPr/>
        <w:t>[[@Bible:Num 21:33 ]][[21:33 &gt;&gt; Num 21:33]] {{field-on:Bible}} Тогаз се върнаха и възлязоха по пътя към Васан; а Ог Васанският цар излезе насреща им, той и всичките му люде, на бран в Едраи. {{field-off:Bible}}</w:t>
      </w:r>
    </w:p>
    <w:p>
      <w:pPr>
        <w:pStyle w:val="Normal"/>
        <w:rPr/>
      </w:pPr>
      <w:r>
        <w:rPr/>
        <w:t>[[@Bible:Num 21:34 ]][[21:34 &gt;&gt; Num 21:34]] {{field-on:Bible}} И рече Господ Моисею: Не бой се от него; защото аз ще предам в ръцете ви него, и всичките му люде, и земята му; и да му направиш така както направи на Сиона Аморейския цар който живееше у Есевон. {{field-off:Bible}}</w:t>
      </w:r>
    </w:p>
    <w:p>
      <w:pPr>
        <w:pStyle w:val="Normal"/>
        <w:rPr/>
      </w:pPr>
      <w:r>
        <w:rPr/>
        <w:t>[[@Bible:Num 21:35 ]][[21:35 &gt;&gt; Num 21:35]] {{field-on:Bible}} И поразиха него, и синовете му, и всичките му люде, додето му не остана ни един остатък; и завладяха земята му. {{field-off:Bible}}</w:t>
      </w:r>
    </w:p>
    <w:p>
      <w:pPr>
        <w:pStyle w:val="Heading2"/>
        <w:rPr/>
      </w:pPr>
      <w:r>
        <w:rPr/>
        <w:t>Глава 22</w:t>
      </w:r>
    </w:p>
    <w:p>
      <w:pPr>
        <w:pStyle w:val="Normal"/>
        <w:rPr/>
      </w:pPr>
      <w:r>
        <w:rPr/>
        <w:t>[[@Bible:Num 22:1 ]][[22:1 &gt;&gt; Num 22:1]] {{field-on:Bible}} И дигнаха се Израилевите синове, и разположиха стан на Моавовите полета отсам Йордан, срещу Иерихон. {{field-off:Bible}}</w:t>
      </w:r>
    </w:p>
    <w:p>
      <w:pPr>
        <w:pStyle w:val="Normal"/>
        <w:rPr/>
      </w:pPr>
      <w:r>
        <w:rPr/>
        <w:t>[[@Bible:Num 22:2 ]][[22:2 &gt;&gt; Num 22:2]] {{field-on:Bible}} И Валак Сепфоровий син видя всичко що стори Израил на Аморейците. {{field-off:Bible}}</w:t>
      </w:r>
    </w:p>
    <w:p>
      <w:pPr>
        <w:pStyle w:val="Normal"/>
        <w:rPr/>
      </w:pPr>
      <w:r>
        <w:rPr/>
        <w:t>[[@Bible:Num 22:3 ]][[22:3 &gt;&gt; Num 22:3]] {{field-on:Bible}} И убоя се много Моав от людете, защото бяха многочисленни; и Моав беше в недоумение поради Израилевите синове. {{field-off:Bible}}</w:t>
      </w:r>
    </w:p>
    <w:p>
      <w:pPr>
        <w:pStyle w:val="Normal"/>
        <w:rPr/>
      </w:pPr>
      <w:r>
        <w:rPr/>
        <w:t>[[@Bible:Num 22:4 ]][[22:4 &gt;&gt; Num 22:4]] {{field-on:Bible}} И рече Моав на Мадиамските старейшини: Сега това множество ще пояде всичко около нас, както говедо пояжда тревата в полето. И Валак син Сепфоров беше цар на Моавяните в това време. {{field-off:Bible}}</w:t>
      </w:r>
    </w:p>
    <w:p>
      <w:pPr>
        <w:pStyle w:val="Normal"/>
        <w:rPr/>
      </w:pPr>
      <w:r>
        <w:rPr/>
        <w:t>[[@Bible:Num 22:5 ]][[22:5 &gt;&gt; Num 22:5]] {{field-on:Bible}} И проводи посланници до Валаама сина Веорова в Фатур, който беше при реката Евфрат, в земята на синовете на людете му, за да го повика; и заръча да му кажат: Ето, люде излязоха из Египет: ето, покриват лицето на земята, и седят срещу мене. {{field-off:Bible}}</w:t>
      </w:r>
    </w:p>
    <w:p>
      <w:pPr>
        <w:pStyle w:val="Normal"/>
        <w:rPr/>
      </w:pPr>
      <w:r>
        <w:rPr/>
        <w:t>[[@Bible:Num 22:6 ]][[22:6 &gt;&gt; Num 22:6]] {{field-on:Bible}} И сега ела, моля ти се, прокълни ми тези люде, защото са по-силни от мене, негли бих могл да ги поразя и да ги изпъдя из земята; понеже знам че ти когото благословиш благословен е, а когото прокълнеш проклет е. {{field-off:Bible}}</w:t>
      </w:r>
    </w:p>
    <w:p>
      <w:pPr>
        <w:pStyle w:val="Normal"/>
        <w:rPr/>
      </w:pPr>
      <w:r>
        <w:rPr/>
        <w:t>[[@Bible:Num 22:7 ]][[22:7 &gt;&gt; Num 22:7]] {{field-on:Bible}} И отидоха Моавовите старейшини и Мадиамските старейшини с дарове за вълхвованието в ръце; и дойдоха при Валаама и казаха му Валаковите думи. {{field-off:Bible}}</w:t>
      </w:r>
    </w:p>
    <w:p>
      <w:pPr>
        <w:pStyle w:val="Normal"/>
        <w:rPr/>
      </w:pPr>
      <w:r>
        <w:rPr/>
        <w:t>[[@Bible:Num 22:8 ]][[22:8 &gt;&gt; Num 22:8]] {{field-on:Bible}} А той им рече: Останете тука тази нощ, и ще ви дам ответ както ми каже Господ. И останаха Моавовите князове у Валаама. {{field-off:Bible}}</w:t>
      </w:r>
    </w:p>
    <w:p>
      <w:pPr>
        <w:pStyle w:val="Normal"/>
        <w:rPr/>
      </w:pPr>
      <w:r>
        <w:rPr/>
        <w:t>[[@Bible:Num 22:9 ]][[22:9 &gt;&gt; Num 22:9]] {{field-on:Bible}} И дойде Бог при Валаама и рече: Що са тези человеци у тебе? {{field-off:Bible}}</w:t>
      </w:r>
    </w:p>
    <w:p>
      <w:pPr>
        <w:pStyle w:val="Normal"/>
        <w:rPr/>
      </w:pPr>
      <w:r>
        <w:rPr/>
        <w:t>[[@Bible:Num 22:10 ]][[22:10 &gt;&gt; Num 22:10]] {{field-on:Bible}} И рече Валаам Богу: Валак Сепфоровът син, царят на Моавяните, пратил ги е до мене и ми казва: {{field-off:Bible}}</w:t>
      </w:r>
    </w:p>
    <w:p>
      <w:pPr>
        <w:pStyle w:val="Normal"/>
        <w:rPr/>
      </w:pPr>
      <w:r>
        <w:rPr/>
        <w:t>[[@Bible:Num 22:11 ]][[22:11 &gt;&gt; Num 22:11]] {{field-on:Bible}} Ето людете които излязоха из Египет и покриха лицето на земята: ела сега, прокълни ми ги, негли бих могъл да се бия с тях и да ги изпъдя. {{field-off:Bible}}</w:t>
      </w:r>
    </w:p>
    <w:p>
      <w:pPr>
        <w:pStyle w:val="Normal"/>
        <w:rPr/>
      </w:pPr>
      <w:r>
        <w:rPr/>
        <w:t>[[@Bible:Num 22:12 ]][[22:12 &gt;&gt; Num 22:12]] {{field-on:Bible}} И рече Бог Валааму: Да не идеш с тях, нито да прокълнеш людете, защото са благословени. {{field-off:Bible}}</w:t>
      </w:r>
    </w:p>
    <w:p>
      <w:pPr>
        <w:pStyle w:val="Normal"/>
        <w:rPr/>
      </w:pPr>
      <w:r>
        <w:rPr/>
        <w:t>[[@Bible:Num 22:13 ]][[22:13 &gt;&gt; Num 22:13]] {{field-on:Bible}} И като стана Валаам сутринта, рече на Валаковите князове: Идете в земята си, защото не рачи да мя пусне Господ да дойда с вас. {{field-off:Bible}}</w:t>
      </w:r>
    </w:p>
    <w:p>
      <w:pPr>
        <w:pStyle w:val="Normal"/>
        <w:rPr/>
      </w:pPr>
      <w:r>
        <w:rPr/>
        <w:t>[[@Bible:Num 22:14 ]][[22:14 &gt;&gt; Num 22:14]] {{field-on:Bible}} И станаха Моавовите князове та дойдоха при Валака, и рекоха: Валаам не рачи да дойде с нас. {{field-off:Bible}}</w:t>
      </w:r>
    </w:p>
    <w:p>
      <w:pPr>
        <w:pStyle w:val="Normal"/>
        <w:rPr/>
      </w:pPr>
      <w:r>
        <w:rPr/>
        <w:t>[[@Bible:Num 22:15 ]][[22:15 &gt;&gt; Num 22:15]] {{field-on:Bible}} А Валак проводи пак князове, по-много и по-почтени от онези; {{field-off:Bible}}</w:t>
      </w:r>
    </w:p>
    <w:p>
      <w:pPr>
        <w:pStyle w:val="Normal"/>
        <w:rPr/>
      </w:pPr>
      <w:r>
        <w:rPr/>
        <w:t>[[@Bible:Num 22:16 ]][[22:16 &gt;&gt; Num 22:16]] {{field-on:Bible}} и дойдоха при Валаама та му рекоха: Така говори Валак син Сепфоров: Моля ти се, нищо да те не възпре да дойдеш до мене; {{field-off:Bible}}</w:t>
      </w:r>
    </w:p>
    <w:p>
      <w:pPr>
        <w:pStyle w:val="Normal"/>
        <w:rPr/>
      </w:pPr>
      <w:r>
        <w:rPr/>
        <w:t>[[@Bible:Num 22:17 ]][[22:17 &gt;&gt; Num 22:17]] {{field-on:Bible}} защото ще те почета с големи почести, и ще сторя все що ми речеш; и тъй, ела, моля, прокълни ми тези люде. {{field-off:Bible}}</w:t>
      </w:r>
    </w:p>
    <w:p>
      <w:pPr>
        <w:pStyle w:val="Normal"/>
        <w:rPr/>
      </w:pPr>
      <w:r>
        <w:rPr/>
        <w:t>[[@Bible:Num 22:18 ]][[22:18 &gt;&gt; Num 22:18]] {{field-on:Bible}} А Валаам отговори и рече на Валаковите слуги: Ако би ми дал Валак и дома си пълен с сребро и злато, не мога да престъпя словото на Господа Бога моего и да направя ни по-малко ни по-много; {{field-off:Bible}}</w:t>
      </w:r>
    </w:p>
    <w:p>
      <w:pPr>
        <w:pStyle w:val="Normal"/>
        <w:rPr/>
      </w:pPr>
      <w:r>
        <w:rPr/>
        <w:t>[[@Bible:Num 22:19 ]][[22:19 &gt;&gt; Num 22:19]] {{field-on:Bible}} за това, моля, останете тук и вие тази нощ, за да видя какво още ще ми каже Господ. {{field-off:Bible}}</w:t>
      </w:r>
    </w:p>
    <w:p>
      <w:pPr>
        <w:pStyle w:val="Normal"/>
        <w:rPr/>
      </w:pPr>
      <w:r>
        <w:rPr/>
        <w:t>[[@Bible:Num 22:20 ]][[22:20 &gt;&gt; Num 22:20]] {{field-on:Bible}} И дойде Бог при Валаама през нощта та му рече: Ако дойдат человеците да тя повикат, стани, иди с тях; но каквото ти река, него да направиш. {{field-off:Bible}}</w:t>
      </w:r>
    </w:p>
    <w:p>
      <w:pPr>
        <w:pStyle w:val="Normal"/>
        <w:rPr/>
      </w:pPr>
      <w:r>
        <w:rPr/>
        <w:t>[[@Bible:Num 22:21 ]][[22:21 &gt;&gt; Num 22:21]] {{field-on:Bible}} И стана Валаам на сутринта, оседла ослицата си, и отиде с Моавовите князове. {{field-off:Bible}}</w:t>
      </w:r>
    </w:p>
    <w:p>
      <w:pPr>
        <w:pStyle w:val="Normal"/>
        <w:rPr/>
      </w:pPr>
      <w:r>
        <w:rPr/>
        <w:t>[[@Bible:Num 22:22 ]][[22:22 &gt;&gt; Num 22:22]] {{field-on:Bible}} И разпали се гневът Божий защото отиде; и застана ангел Господен на пътя пред Валаама за да му се съпротиви; (и той ездеше на ослицата си, и двама негови слуги бяха с него;) {{field-off:Bible}}</w:t>
      </w:r>
    </w:p>
    <w:p>
      <w:pPr>
        <w:pStyle w:val="Normal"/>
        <w:rPr/>
      </w:pPr>
      <w:r>
        <w:rPr/>
        <w:t>[[@Bible:Num 22:23 ]][[22:23 &gt;&gt; Num 22:23]] {{field-on:Bible}} и понеже ослицата видя ангела Господен че стоеше на пътя с гол нож в ръка, свърна ослицата от пътя и отиваше към полето; а Валаам удари ослицата за да я оправи в пътя. {{field-off:Bible}}</w:t>
      </w:r>
    </w:p>
    <w:p>
      <w:pPr>
        <w:pStyle w:val="Normal"/>
        <w:rPr/>
      </w:pPr>
      <w:r>
        <w:rPr/>
        <w:t>[[@Bible:Num 22:24 ]][[22:24 &gt;&gt; Num 22:24]] {{field-on:Bible}} И застана ангелът Господен на един тесен път между лозята, дето имаше ограда отсам и ограда оттам. {{field-off:Bible}}</w:t>
      </w:r>
    </w:p>
    <w:p>
      <w:pPr>
        <w:pStyle w:val="Normal"/>
        <w:rPr/>
      </w:pPr>
      <w:r>
        <w:rPr/>
        <w:t>[[@Bible:Num 22:25 ]][[22:25 &gt;&gt; Num 22:25]] {{field-on:Bible}} И понеже ослицата видя ангела Господен, притисна се към стената, и притисна Валаамовата нога към стената; а той я удари пак. {{field-off:Bible}}</w:t>
      </w:r>
    </w:p>
    <w:p>
      <w:pPr>
        <w:pStyle w:val="Normal"/>
        <w:rPr/>
      </w:pPr>
      <w:r>
        <w:rPr/>
        <w:t>[[@Bible:Num 22:26 ]][[22:26 &gt;&gt; Num 22:26]] {{field-on:Bible}} И ангелът Господен отиде на напред, и застана на едно тесно място дето нямаше път да свърне ни надясно ни наляво. {{field-off:Bible}}</w:t>
      </w:r>
    </w:p>
    <w:p>
      <w:pPr>
        <w:pStyle w:val="Normal"/>
        <w:rPr/>
      </w:pPr>
      <w:r>
        <w:rPr/>
        <w:t>[[@Bible:Num 22:27 ]][[22:27 &gt;&gt; Num 22:27]] {{field-on:Bible}} И понеже ослицата видя ангела Господен, падна под Валаама; а Валаам се разгневи, и удари ослицата с тоягата. {{field-off:Bible}}</w:t>
      </w:r>
    </w:p>
    <w:p>
      <w:pPr>
        <w:pStyle w:val="Normal"/>
        <w:rPr/>
      </w:pPr>
      <w:r>
        <w:rPr/>
        <w:t>[[@Bible:Num 22:28 ]][[22:28 &gt;&gt; Num 22:28]] {{field-on:Bible}} Тогаз Господ отвори устата на ослицата; и тя рече Валааму: Що ти съм сторила, та ме биеш сега третий път? {{field-off:Bible}}</w:t>
      </w:r>
    </w:p>
    <w:p>
      <w:pPr>
        <w:pStyle w:val="Normal"/>
        <w:rPr/>
      </w:pPr>
      <w:r>
        <w:rPr/>
        <w:t>[[@Bible:Num 22:29 ]][[22:29 &gt;&gt; Num 22:29]] {{field-on:Bible}} А Валаам рече на ослицата: Защото си се подиграла с мене. Ах, да имах нож в ръката си, сега бих те убил. {{field-off:Bible}}</w:t>
      </w:r>
    </w:p>
    <w:p>
      <w:pPr>
        <w:pStyle w:val="Normal"/>
        <w:rPr/>
      </w:pPr>
      <w:r>
        <w:rPr/>
        <w:t>[[@Bible:Num 22:30 ]][[22:30 &gt;&gt; Num 22:30]] {{field-on:Bible}} И ослицата рече Валааму: Не съм ли аз твоята ослица на която си ездил от когато си до този ден? Имала ли съм навикновение друг път да ти правя така? А той рече: Не. {{field-off:Bible}}</w:t>
      </w:r>
    </w:p>
    <w:p>
      <w:pPr>
        <w:pStyle w:val="Normal"/>
        <w:rPr/>
      </w:pPr>
      <w:r>
        <w:rPr/>
        <w:t>[[@Bible:Num 22:31 ]][[22:31 &gt;&gt; Num 22:31]] {{field-on:Bible}} Тогаз отвори Господ на Валаама очите, и видя ангела Господен че стоеше на пътя, и гол нож в ръката му; и преклони се и падна на лицето си. {{field-off:Bible}}</w:t>
      </w:r>
    </w:p>
    <w:p>
      <w:pPr>
        <w:pStyle w:val="Normal"/>
        <w:rPr/>
      </w:pPr>
      <w:r>
        <w:rPr/>
        <w:t>[[@Bible:Num 22:32 ]][[22:32 &gt;&gt; Num 22:32]] {{field-on:Bible}} И рече му ангелът Господен: Защо би ти ослицата си сега три пъти? Ето аз излязох да ти се съпротивя, защото пътят ти не е прав пред мене; {{field-off:Bible}}</w:t>
      </w:r>
    </w:p>
    <w:p>
      <w:pPr>
        <w:pStyle w:val="Normal"/>
        <w:rPr/>
      </w:pPr>
      <w:r>
        <w:rPr/>
        <w:t>[[@Bible:Num 22:33 ]][[22:33 &gt;&gt; Num 22:33]] {{field-on:Bible}} и ослицата ме видя и свърна от мене, ето, три пъти: ако да не свърнеше тя от мене, аз сега щях да те убия, а нея да оставя жива. {{field-off:Bible}}</w:t>
      </w:r>
    </w:p>
    <w:p>
      <w:pPr>
        <w:pStyle w:val="Normal"/>
        <w:rPr/>
      </w:pPr>
      <w:r>
        <w:rPr/>
        <w:t>[[@Bible:Num 22:34 ]][[22:34 &gt;&gt; Num 22:34]] {{field-on:Bible}} Тогаз рече Валаам на ангела Господен: Съгреших, защото не знаех че ти стоеше на пътя против мене; и сега, ако не ти е угодно, аз ще се върна. {{field-off:Bible}}</w:t>
      </w:r>
    </w:p>
    <w:p>
      <w:pPr>
        <w:pStyle w:val="Normal"/>
        <w:rPr/>
      </w:pPr>
      <w:r>
        <w:rPr/>
        <w:t>[[@Bible:Num 22:35 ]][[22:35 &gt;&gt; Num 22:35]] {{field-on:Bible}} А ангелът Господен рече Валааму: Иди с человеците; но каквото ти река, него да говориш. И отиде Валаам с Валаковите князове. {{field-off:Bible}}</w:t>
      </w:r>
    </w:p>
    <w:p>
      <w:pPr>
        <w:pStyle w:val="Normal"/>
        <w:rPr/>
      </w:pPr>
      <w:r>
        <w:rPr/>
        <w:t>[[@Bible:Num 22:36 ]][[22:36 &gt;&gt; Num 22:36]] {{field-on:Bible}} И като чу Валак че иде Валаам, излезе да го посрещне до един Моавски град в пределите на Арнон, който е най-краен предел. {{field-off:Bible}}</w:t>
      </w:r>
    </w:p>
    <w:p>
      <w:pPr>
        <w:pStyle w:val="Normal"/>
        <w:rPr/>
      </w:pPr>
      <w:r>
        <w:rPr/>
        <w:t>[[@Bible:Num 22:37 ]][[22:37 &gt;&gt; Num 22:37]] {{field-on:Bible}} Тогаз Валак рече Валааму: Не проводих ли до тебе нарочно да те повикам? Защо не дойде при мене? Не мога ли да ти сторя почест? {{field-off:Bible}}</w:t>
      </w:r>
    </w:p>
    <w:p>
      <w:pPr>
        <w:pStyle w:val="Normal"/>
        <w:rPr/>
      </w:pPr>
      <w:r>
        <w:rPr/>
        <w:t>[[@Bible:Num 22:38 ]][[22:38 &gt;&gt; Num 22:38]] {{field-on:Bible}} А Валаам рече Валаку: Ето, дойдох при тебе: имам ли сега власт да говоря нещо? Която дума тури Бог в устата ми, нея ще говоря. {{field-off:Bible}}</w:t>
      </w:r>
    </w:p>
    <w:p>
      <w:pPr>
        <w:pStyle w:val="Normal"/>
        <w:rPr/>
      </w:pPr>
      <w:r>
        <w:rPr/>
        <w:t>[[@Bible:Num 22:39 ]][[22:39 &gt;&gt; Num 22:39]] {{field-on:Bible}} И отиде Валаам наедно с Валака, и дойдоха в Кариатузот. {{field-off:Bible}}</w:t>
      </w:r>
    </w:p>
    <w:p>
      <w:pPr>
        <w:pStyle w:val="Normal"/>
        <w:rPr/>
      </w:pPr>
      <w:r>
        <w:rPr/>
        <w:t>[[@Bible:Num 22:40 ]][[22:40 &gt;&gt; Num 22:40]] {{field-on:Bible}} И жъртвува Валак говеда и овци, и проводи Валааму и на князовете които бяха с него. {{field-off:Bible}}</w:t>
      </w:r>
    </w:p>
    <w:p>
      <w:pPr>
        <w:pStyle w:val="Normal"/>
        <w:rPr/>
      </w:pPr>
      <w:r>
        <w:rPr/>
        <w:t>[[@Bible:Num 22:41 ]][[22:41 &gt;&gt; Num 22:41]] {{field-on:Bible}} И на сутринта взе Валак Валаама и възведе го на високите Ваалови места; и от там видя той края на людете. {{field-off:Bible}}</w:t>
      </w:r>
    </w:p>
    <w:p>
      <w:pPr>
        <w:pStyle w:val="Heading2"/>
        <w:rPr/>
      </w:pPr>
      <w:r>
        <w:rPr/>
        <w:t>Глава 23</w:t>
      </w:r>
    </w:p>
    <w:p>
      <w:pPr>
        <w:pStyle w:val="Normal"/>
        <w:rPr/>
      </w:pPr>
      <w:r>
        <w:rPr/>
        <w:t>[[@Bible:Num 23:1 ]][[23:1 &gt;&gt; Num 23:1]] {{field-on:Bible}} И рече Валаам Валаку: Съгради ми тук седем олтари, и приготви ми тук седем юнца и седем овна. {{field-off:Bible}}</w:t>
      </w:r>
    </w:p>
    <w:p>
      <w:pPr>
        <w:pStyle w:val="Normal"/>
        <w:rPr/>
      </w:pPr>
      <w:r>
        <w:rPr/>
        <w:t>[[@Bible:Num 23:2 ]][[23:2 &gt;&gt; Num 23:2]] {{field-on:Bible}} И направи Валак както рече Валаам; и принесоха Валак и Валаам по юнец и овен на всеки олтар. {{field-off:Bible}}</w:t>
      </w:r>
    </w:p>
    <w:p>
      <w:pPr>
        <w:pStyle w:val="Normal"/>
        <w:rPr/>
      </w:pPr>
      <w:r>
        <w:rPr/>
        <w:t>[[@Bible:Num 23:3 ]][[23:3 &gt;&gt; Num 23:3]] {{field-on:Bible}} И рече Валаам Валаку: Застани близу при всесъжението си, и аз ще ида: може би да излезе Господ насреща ми; и каквото ми покаже аз ще ти обява. И отиде на високо място. {{field-off:Bible}}</w:t>
      </w:r>
    </w:p>
    <w:p>
      <w:pPr>
        <w:pStyle w:val="Normal"/>
        <w:rPr/>
      </w:pPr>
      <w:r>
        <w:rPr/>
        <w:t>[[@Bible:Num 23:4 ]][[23:4 &gt;&gt; Num 23:4]] {{field-on:Bible}} И срещна Бог Валаама; и рече му Валаам: Приготвих седемте олтари, и принесох по юнец и овен на всеки олтар. {{field-off:Bible}}</w:t>
      </w:r>
    </w:p>
    <w:p>
      <w:pPr>
        <w:pStyle w:val="Normal"/>
        <w:rPr/>
      </w:pPr>
      <w:r>
        <w:rPr/>
        <w:t>[[@Bible:Num 23:5 ]][[23:5 &gt;&gt; Num 23:5]] {{field-on:Bible}} И Бог тури дума в устата на Валаама, и рече: Върни се при Валака, и така да речеш. {{field-off:Bible}}</w:t>
      </w:r>
    </w:p>
    <w:p>
      <w:pPr>
        <w:pStyle w:val="Normal"/>
        <w:rPr/>
      </w:pPr>
      <w:r>
        <w:rPr/>
        <w:t>[[@Bible:Num 23:6 ]][[23:6 &gt;&gt; Num 23:6]] {{field-on:Bible}} И върна се при него; и, ето, стоеше при всесъжението си, той и всичките Моавови князове. {{field-off:Bible}}</w:t>
      </w:r>
    </w:p>
    <w:p>
      <w:pPr>
        <w:pStyle w:val="Normal"/>
        <w:rPr/>
      </w:pPr>
      <w:r>
        <w:rPr/>
        <w:t>[[@Bible:Num 23:7 ]][[23:7 &gt;&gt; Num 23:7]] {{field-on:Bible}} Тогаз начна притчата си и рече: -Валак Моавский цар ме доведе от Арам,От източните гори, и каза ми:Ела, прокълни ми Якова,И ела, кълни Израиля. {{field-off:Bible}}</w:t>
      </w:r>
    </w:p>
    <w:p>
      <w:pPr>
        <w:pStyle w:val="Normal"/>
        <w:rPr/>
      </w:pPr>
      <w:r>
        <w:rPr/>
        <w:t>[[@Bible:Num 23:8 ]][[23:8 &gt;&gt; Num 23:8]] {{field-on:Bible}} Как да прокълна когото Бог не проклева?Или как да кълна когото Бог не кълне? {{field-off:Bible}}</w:t>
      </w:r>
    </w:p>
    <w:p>
      <w:pPr>
        <w:pStyle w:val="Normal"/>
        <w:rPr/>
      </w:pPr>
      <w:r>
        <w:rPr/>
        <w:t>[[@Bible:Num 23:9 ]][[23:9 &gt;&gt; Num 23:9]] {{field-on:Bible}} Защото от върх канарите го видя,И от хълмите го гледам:Ето народ който ще се насели отделно,И няма да се счете между езиците. {{field-off:Bible}}</w:t>
      </w:r>
    </w:p>
    <w:p>
      <w:pPr>
        <w:pStyle w:val="Normal"/>
        <w:rPr/>
      </w:pPr>
      <w:r>
        <w:rPr/>
        <w:t>[[@Bible:Num 23:10 ]][[23:10 &gt;&gt; Num 23:10]] {{field-on:Bible}} Кой може да изброи пясъка Яковов,И числото на четвъртата част от Израиля?Дано умра както умират праведните,И сетнините ми да бъдат както техните! {{field-off:Bible}}</w:t>
      </w:r>
    </w:p>
    <w:p>
      <w:pPr>
        <w:pStyle w:val="Normal"/>
        <w:rPr/>
      </w:pPr>
      <w:r>
        <w:rPr/>
        <w:t>[[@Bible:Num 23:11 ]][[23:11 &gt;&gt; Num 23:11]] {{field-on:Bible}} И рече Валак Валааму: Що ми направи ти? Взех те за да прокълнеш неприятелите ми; и, ето, ти съвсем си ги благословил. {{field-off:Bible}}</w:t>
      </w:r>
    </w:p>
    <w:p>
      <w:pPr>
        <w:pStyle w:val="Normal"/>
        <w:rPr/>
      </w:pPr>
      <w:r>
        <w:rPr/>
        <w:t>[[@Bible:Num 23:12 ]][[23:12 &gt;&gt; Num 23:12]] {{field-on:Bible}} А той отговори и рече: Не трябва ли да вникна в онова което Господ тури в устата ми, него да река? {{field-off:Bible}}</w:t>
      </w:r>
    </w:p>
    <w:p>
      <w:pPr>
        <w:pStyle w:val="Normal"/>
        <w:rPr/>
      </w:pPr>
      <w:r>
        <w:rPr/>
        <w:t>[[@Bible:Num 23:13 ]][[23:13 &gt;&gt; Num 23:13]] {{field-on:Bible}} И рече му Валак: Ела, моля, заедно с мене на друго място от дето ще ги видиш: само края им ще видиш, а всички тях няма да видиш; и прокълни ми ги от там. {{field-off:Bible}}</w:t>
      </w:r>
    </w:p>
    <w:p>
      <w:pPr>
        <w:pStyle w:val="Normal"/>
        <w:rPr/>
      </w:pPr>
      <w:r>
        <w:rPr/>
        <w:t>[[@Bible:Num 23:14 ]][[23:14 &gt;&gt; Num 23:14]] {{field-on:Bible}} И доведе го на полето Зофин, на върха на Фасга, и съгради седем олтари и принесе по юнец и овен на всеки олтар. {{field-off:Bible}}</w:t>
      </w:r>
    </w:p>
    <w:p>
      <w:pPr>
        <w:pStyle w:val="Normal"/>
        <w:rPr/>
      </w:pPr>
      <w:r>
        <w:rPr/>
        <w:t>[[@Bible:Num 23:15 ]][[23:15 &gt;&gt; Num 23:15]] {{field-on:Bible}} Тогаз рече Валаам Валаку: Застани тука при всесъжението си, а аз ще срещна там Господа. {{field-off:Bible}}</w:t>
      </w:r>
    </w:p>
    <w:p>
      <w:pPr>
        <w:pStyle w:val="Normal"/>
        <w:rPr/>
      </w:pPr>
      <w:r>
        <w:rPr/>
        <w:t>[[@Bible:Num 23:16 ]][[23:16 &gt;&gt; Num 23:16]] {{field-on:Bible}} И срещна Господ Валаама и тури дума в устата му, и рече: Върни се при Валака, и речи така. {{field-off:Bible}}</w:t>
      </w:r>
    </w:p>
    <w:p>
      <w:pPr>
        <w:pStyle w:val="Normal"/>
        <w:rPr/>
      </w:pPr>
      <w:r>
        <w:rPr/>
        <w:t>[[@Bible:Num 23:17 ]][[23:17 &gt;&gt; Num 23:17]] {{field-on:Bible}} И той дойде при него; и, ето, стоеше той при всесъжението си, и Моавовите князове наедно с него. И рече му Валак: Що говори Господ? {{field-off:Bible}}</w:t>
      </w:r>
    </w:p>
    <w:p>
      <w:pPr>
        <w:pStyle w:val="Normal"/>
        <w:rPr/>
      </w:pPr>
      <w:r>
        <w:rPr/>
        <w:t>[[@Bible:Num 23:18 ]][[23:18 &gt;&gt; Num 23:18]] {{field-on:Bible}} Тогаз той начна притчата си и рече: -Стани, Валаче, та слушай:Дай ми ухо, ти сине Сепфоров! {{field-off:Bible}}</w:t>
      </w:r>
    </w:p>
    <w:p>
      <w:pPr>
        <w:pStyle w:val="Normal"/>
        <w:rPr/>
      </w:pPr>
      <w:r>
        <w:rPr/>
        <w:t>[[@Bible:Num 23:19 ]][[23:19 &gt;&gt; Num 23:19]] {{field-on:Bible}} Бог не е человек та да лъже,Нито человечески син да та се разкае:Той рече, и няма ли да направи?Той говори, и няма ли да го тури в действие? {{field-off:Bible}}</w:t>
      </w:r>
    </w:p>
    <w:p>
      <w:pPr>
        <w:pStyle w:val="Normal"/>
        <w:rPr/>
      </w:pPr>
      <w:r>
        <w:rPr/>
        <w:t>[[@Bible:Num 23:20 ]][[23:20 &gt;&gt; Num 23:20]] {{field-on:Bible}} Ето аз благословение взех;И той като благослови, аз не мога да го повърна. {{field-off:Bible}}</w:t>
      </w:r>
    </w:p>
    <w:p>
      <w:pPr>
        <w:pStyle w:val="Normal"/>
        <w:rPr/>
      </w:pPr>
      <w:r>
        <w:rPr/>
        <w:t>[[@Bible:Num 23:21 ]][[23:21 &gt;&gt; Num 23:21]] {{field-on:Bible}} Не гледа беззаконие в Якова,Нито вижда престъпление в Израиля:Господ Бог негов с него е,И царско възклицание има между него. {{field-off:Bible}}</w:t>
      </w:r>
    </w:p>
    <w:p>
      <w:pPr>
        <w:pStyle w:val="Normal"/>
        <w:rPr/>
      </w:pPr>
      <w:r>
        <w:rPr/>
        <w:t>[[@Bible:Num 23:22 ]][[23:22 &gt;&gt; Num 23:22]] {{field-on:Bible}} Бог ги изведе из Египет:Има сила както единорог. {{field-off:Bible}}</w:t>
      </w:r>
    </w:p>
    <w:p>
      <w:pPr>
        <w:pStyle w:val="Normal"/>
        <w:rPr/>
      </w:pPr>
      <w:r>
        <w:rPr/>
        <w:t>[[@Bible:Num 23:23 ]][[23:23 &gt;&gt; Num 23:23]] {{field-on:Bible}} Наистина няма чародеяние против Якова.И няма вълхвование против Израиля:На време ще се говори за Якова. И за Израиля: Що е направил Бог! {{field-off:Bible}}</w:t>
      </w:r>
    </w:p>
    <w:p>
      <w:pPr>
        <w:pStyle w:val="Normal"/>
        <w:rPr/>
      </w:pPr>
      <w:r>
        <w:rPr/>
        <w:t>[[@Bible:Num 23:24 ]][[23:24 &gt;&gt; Num 23:24]] {{field-on:Bible}} Ето, людете ще възстанат като лъвица,И ще се дигнат като лъв:Няма да легнат доде не изядат ловътИ изпият кръвта на убитите. {{field-off:Bible}}</w:t>
      </w:r>
    </w:p>
    <w:p>
      <w:pPr>
        <w:pStyle w:val="Normal"/>
        <w:rPr/>
      </w:pPr>
      <w:r>
        <w:rPr/>
        <w:t>[[@Bible:Num 23:25 ]][[23:25 &gt;&gt; Num 23:25]] {{field-on:Bible}} Тогаз рече Валак Валааму: Нито да ги прокълнеш съвсем, нито да ги благословиш съвсем. {{field-off:Bible}}</w:t>
      </w:r>
    </w:p>
    <w:p>
      <w:pPr>
        <w:pStyle w:val="Normal"/>
        <w:rPr/>
      </w:pPr>
      <w:r>
        <w:rPr/>
        <w:t>[[@Bible:Num 23:26 ]][[23:26 &gt;&gt; Num 23:26]] {{field-on:Bible}} А Валаам отговори Валаку и рече: Не говорих ли ти и казах: Всичко което ми рече Господ, това ще направя? {{field-off:Bible}}</w:t>
      </w:r>
    </w:p>
    <w:p>
      <w:pPr>
        <w:pStyle w:val="Normal"/>
        <w:rPr/>
      </w:pPr>
      <w:r>
        <w:rPr/>
        <w:t>[[@Bible:Num 23:27 ]][[23:27 &gt;&gt; Num 23:27]] {{field-on:Bible}} Рече още Валак Валааму: Ела, моля, ще тя заведа на друго място, негли ще бъде угодно Богу да ми ги прокълнеш от там. {{field-off:Bible}}</w:t>
      </w:r>
    </w:p>
    <w:p>
      <w:pPr>
        <w:pStyle w:val="Normal"/>
        <w:rPr/>
      </w:pPr>
      <w:r>
        <w:rPr/>
        <w:t>[[@Bible:Num 23:28 ]][[23:28 &gt;&gt; Num 23:28]] {{field-on:Bible}} И заведе Валак Валаама на върха на Фегор, който гледа към Иесимон. {{field-off:Bible}}</w:t>
      </w:r>
    </w:p>
    <w:p>
      <w:pPr>
        <w:pStyle w:val="Normal"/>
        <w:rPr/>
      </w:pPr>
      <w:r>
        <w:rPr/>
        <w:t>[[@Bible:Num 23:29 ]][[23:29 &gt;&gt; Num 23:29]] {{field-on:Bible}} И рече Валаам Валаку: Съгради ми тук седем олтари, и приготви ми тук седем юнца и седем овна. {{field-off:Bible}}</w:t>
      </w:r>
    </w:p>
    <w:p>
      <w:pPr>
        <w:pStyle w:val="Normal"/>
        <w:rPr/>
      </w:pPr>
      <w:r>
        <w:rPr/>
        <w:t>[[@Bible:Num 23:30 ]][[23:30 &gt;&gt; Num 23:30]] {{field-on:Bible}} И направи Валак както рече Валаам, и принесе по юнец и овен на всеки олтар. {{field-off:Bible}}</w:t>
      </w:r>
    </w:p>
    <w:p>
      <w:pPr>
        <w:pStyle w:val="Heading2"/>
        <w:rPr/>
      </w:pPr>
      <w:r>
        <w:rPr/>
        <w:t>Глава 24</w:t>
      </w:r>
    </w:p>
    <w:p>
      <w:pPr>
        <w:pStyle w:val="Normal"/>
        <w:rPr/>
      </w:pPr>
      <w:r>
        <w:rPr/>
        <w:t>[[@Bible:Num 24:1 ]][[24:1 &gt;&gt; Num 24:1]] {{field-on:Bible}} И понеже видя Валаам че беше угодно пред Господа да благослови Израиля, не отиде както друг път да потърси гатания, но обърна лицето си към пустинята. {{field-off:Bible}}</w:t>
      </w:r>
    </w:p>
    <w:p>
      <w:pPr>
        <w:pStyle w:val="Normal"/>
        <w:rPr/>
      </w:pPr>
      <w:r>
        <w:rPr/>
        <w:t>[[@Bible:Num 24:2 ]][[24:2 &gt;&gt; Num 24:2]] {{field-on:Bible}} И дигна Валаам очи и видя Израиля който беше населен по племената си; и дойде на него Дух Божий. {{field-off:Bible}}</w:t>
      </w:r>
    </w:p>
    <w:p>
      <w:pPr>
        <w:pStyle w:val="Normal"/>
        <w:rPr/>
      </w:pPr>
      <w:r>
        <w:rPr/>
        <w:t>[[@Bible:Num 24:3 ]][[24:3 &gt;&gt; Num 24:3]] {{field-on:Bible}} И начна притчата си и рече: -Валаам син Веоров рече,И человекът който има отворени очи рече: {{field-off:Bible}}</w:t>
      </w:r>
    </w:p>
    <w:p>
      <w:pPr>
        <w:pStyle w:val="Normal"/>
        <w:rPr/>
      </w:pPr>
      <w:r>
        <w:rPr/>
        <w:t>[[@Bible:Num 24:4 ]][[24:4 &gt;&gt; Num 24:4]] {{field-on:Bible}} Рече онзи който чу Божиите думи,Който видя видението на Всесилнаго:Той падна като в сън, но имаше очите си отворени: {{field-off:Bible}}</w:t>
      </w:r>
    </w:p>
    <w:p>
      <w:pPr>
        <w:pStyle w:val="Normal"/>
        <w:rPr/>
      </w:pPr>
      <w:r>
        <w:rPr/>
        <w:t>[[@Bible:Num 24:5 ]][[24:5 &gt;&gt; Num 24:5]] {{field-on:Bible}} Колко са красни твоите шатри, Якове,Твоите скинии, Израилю! {{field-off:Bible}}</w:t>
      </w:r>
    </w:p>
    <w:p>
      <w:pPr>
        <w:pStyle w:val="Normal"/>
        <w:rPr/>
      </w:pPr>
      <w:r>
        <w:rPr/>
        <w:t>[[@Bible:Num 24:6 ]][[24:6 &gt;&gt; Num 24:6]] {{field-on:Bible}} Като долини са разпрострени,Като градини по речни брегове,Като алоини дървета които е Господ насадил.Като кедри покрай водите. {{field-off:Bible}}</w:t>
      </w:r>
    </w:p>
    <w:p>
      <w:pPr>
        <w:pStyle w:val="Normal"/>
        <w:rPr/>
      </w:pPr>
      <w:r>
        <w:rPr/>
        <w:t>[[@Bible:Num 24:7 ]][[24:7 &gt;&gt; Num 24:7]] {{field-on:Bible}} Ще се излива вода из ведрата му,И семето му ще бъде в много води;И царят му ще бъде по висок от Агага,И царството му ще се възвеличи. {{field-off:Bible}}</w:t>
      </w:r>
    </w:p>
    <w:p>
      <w:pPr>
        <w:pStyle w:val="Normal"/>
        <w:rPr/>
      </w:pPr>
      <w:r>
        <w:rPr/>
        <w:t>[[@Bible:Num 24:8 ]][[24:8 &gt;&gt; Num 24:8]] {{field-on:Bible}} Бог го изведе из Египет:Има сила както единорог:Ще пояде езичниците, враговете си,И ще строши костите им, и ще ги устрели с стрелите си. {{field-off:Bible}}</w:t>
      </w:r>
    </w:p>
    <w:p>
      <w:pPr>
        <w:pStyle w:val="Normal"/>
        <w:rPr/>
      </w:pPr>
      <w:r>
        <w:rPr/>
        <w:t>[[@Bible:Num 24:9 ]][[24:9 &gt;&gt; Num 24:9]] {{field-on:Bible}} Легнал е и лежи като лъвИ като лъвица: кой ще го събуди?Благословен който те благославя! И проклет който тя проклева! {{field-off:Bible}}</w:t>
      </w:r>
    </w:p>
    <w:p>
      <w:pPr>
        <w:pStyle w:val="Normal"/>
        <w:rPr/>
      </w:pPr>
      <w:r>
        <w:rPr/>
        <w:t>[[@Bible:Num 24:10 ]][[24:10 &gt;&gt; Num 24:10]] {{field-on:Bible}} Тогаз се разпали гневът на Валака против Валаама, и изплеска с ръце; и рече Валак Валааму: Аз те повиках да прокълнеш враговете ми; а, ето, ти все ги благославяш три пъти. {{field-off:Bible}}</w:t>
      </w:r>
    </w:p>
    <w:p>
      <w:pPr>
        <w:pStyle w:val="Normal"/>
        <w:rPr/>
      </w:pPr>
      <w:r>
        <w:rPr/>
        <w:t>[[@Bible:Num 24:11 ]][[24:11 &gt;&gt; Num 24:11]] {{field-on:Bible}} И сега бягай на мястото си: рекох че ще те почета с почести; но, ето, Господ те лиши от почест. {{field-off:Bible}}</w:t>
      </w:r>
    </w:p>
    <w:p>
      <w:pPr>
        <w:pStyle w:val="Normal"/>
        <w:rPr/>
      </w:pPr>
      <w:r>
        <w:rPr/>
        <w:t>[[@Bible:Num 24:12 ]][[24:12 &gt;&gt; Num 24:12]] {{field-on:Bible}} И рече Валаам Валаку: Не говорих ли аз и на твоите посланници които беше ми пратил ти и рекох: {{field-off:Bible}}</w:t>
      </w:r>
    </w:p>
    <w:p>
      <w:pPr>
        <w:pStyle w:val="Normal"/>
        <w:rPr/>
      </w:pPr>
      <w:r>
        <w:rPr/>
        <w:t>[[@Bible:Num 24:13 ]][[24:13 &gt;&gt; Num 24:13]] {{field-on:Bible}} Ако ще ми даде Валак и дома си пълен с сребро и злато, не мога да престъпя повелението Господне за да направя добро или зло от себе си, но онова което Господ проговори, него ще река? {{field-off:Bible}}</w:t>
      </w:r>
    </w:p>
    <w:p>
      <w:pPr>
        <w:pStyle w:val="Normal"/>
        <w:rPr/>
      </w:pPr>
      <w:r>
        <w:rPr/>
        <w:t>[[@Bible:Num 24:14 ]][[24:14 &gt;&gt; Num 24:14]] {{field-on:Bible}} И сега, ето, аз отивам при своите си люде: ела, да ти кажа какво ще направят тези люде на твоите люде в последните дни. {{field-off:Bible}}</w:t>
      </w:r>
    </w:p>
    <w:p>
      <w:pPr>
        <w:pStyle w:val="Normal"/>
        <w:rPr/>
      </w:pPr>
      <w:r>
        <w:rPr/>
        <w:t>[[@Bible:Num 24:15 ]][[24:15 &gt;&gt; Num 24:15]] {{field-on:Bible}} И начна притчата си и рече: -Валаам син Веоров рече, рече,И человекът който има отворени очи рече: {{field-off:Bible}}</w:t>
      </w:r>
    </w:p>
    <w:p>
      <w:pPr>
        <w:pStyle w:val="Normal"/>
        <w:rPr/>
      </w:pPr>
      <w:r>
        <w:rPr/>
        <w:t>[[@Bible:Num 24:16 ]][[24:16 &gt;&gt; Num 24:16]] {{field-on:Bible}} Рече онзи който чу Божиите думи,Който има познанието на Всевишнаго,Който видя видението на Всесилнаго:Той падна като в сън, но имаше очите си отворени: {{field-off:Bible}}</w:t>
      </w:r>
    </w:p>
    <w:p>
      <w:pPr>
        <w:pStyle w:val="Normal"/>
        <w:rPr/>
      </w:pPr>
      <w:r>
        <w:rPr/>
        <w:t>[[@Bible:Num 24:17 ]][[24:17 &gt;&gt; Num 24:17]] {{field-on:Bible}} Ще го видя, но не сега:Ще го гледам, но не от близу:Ще излезе звезда от Якова,И ще се въздигне скиптър от Израиля,И ще порази Моавските князове,И ще погуби всичките Ситови синове. {{field-off:Bible}}</w:t>
      </w:r>
    </w:p>
    <w:p>
      <w:pPr>
        <w:pStyle w:val="Normal"/>
        <w:rPr/>
      </w:pPr>
      <w:r>
        <w:rPr/>
        <w:t>[[@Bible:Num 24:18 ]][[24:18 &gt;&gt; Num 24:18]] {{field-on:Bible}} И Едом ще бъде притежание,И Сиир ще бъде притежание на враговете си;И Израил ще действува с крепост. {{field-off:Bible}}</w:t>
      </w:r>
    </w:p>
    <w:p>
      <w:pPr>
        <w:pStyle w:val="Normal"/>
        <w:rPr/>
      </w:pPr>
      <w:r>
        <w:rPr/>
        <w:t>[[@Bible:Num 24:19 ]][[24:19 &gt;&gt; Num 24:19]] {{field-on:Bible}} И който произлезе от Якова ще завладее,И ще погуби останалите от града. {{field-off:Bible}}</w:t>
      </w:r>
    </w:p>
    <w:p>
      <w:pPr>
        <w:pStyle w:val="Normal"/>
        <w:rPr/>
      </w:pPr>
      <w:r>
        <w:rPr/>
        <w:t>[[@Bible:Num 24:20 ]][[24:20 &gt;&gt; Num 24:20]] {{field-on:Bible}} И като видя Амалика почна притчата си и рече: -Амалик е начало на народите;Но най-сетне съвсем ще се изтреби. {{field-off:Bible}}</w:t>
      </w:r>
    </w:p>
    <w:p>
      <w:pPr>
        <w:pStyle w:val="Normal"/>
        <w:rPr/>
      </w:pPr>
      <w:r>
        <w:rPr/>
        <w:t>[[@Bible:Num 24:21 ]][[24:21 &gt;&gt; Num 24:21]] {{field-on:Bible}} И като видя Кенейците почна притчата си и рече: -Силно е твоето жилище,И положил си гнездото си на канарата; {{field-off:Bible}}</w:t>
      </w:r>
    </w:p>
    <w:p>
      <w:pPr>
        <w:pStyle w:val="Normal"/>
        <w:rPr/>
      </w:pPr>
      <w:r>
        <w:rPr/>
        <w:t>[[@Bible:Num 24:22 ]][[24:22 &gt;&gt; Num 24:22]] {{field-on:Bible}} Но Кенейците ще се разорятДоде те заплени Ассур. {{field-off:Bible}}</w:t>
      </w:r>
    </w:p>
    <w:p>
      <w:pPr>
        <w:pStyle w:val="Normal"/>
        <w:rPr/>
      </w:pPr>
      <w:r>
        <w:rPr/>
        <w:t>[[@Bible:Num 24:23 ]][[24:23 &gt;&gt; Num 24:23]] {{field-on:Bible}} И продължи притчата си и рече: -О! Кой ще остане живКогато Бог извърши това! {{field-off:Bible}}</w:t>
      </w:r>
    </w:p>
    <w:p>
      <w:pPr>
        <w:pStyle w:val="Normal"/>
        <w:rPr/>
      </w:pPr>
      <w:r>
        <w:rPr/>
        <w:t>[[@Bible:Num 24:24 ]][[24:24 &gt;&gt; Num 24:24]] {{field-on:Bible}} И кораби ще дойдат от приморията на Китим,И ще смирят Асура, и ще смирят Евера;Но и те съвсем ще се изтребят. {{field-off:Bible}}</w:t>
      </w:r>
    </w:p>
    <w:p>
      <w:pPr>
        <w:pStyle w:val="Normal"/>
        <w:rPr/>
      </w:pPr>
      <w:r>
        <w:rPr/>
        <w:t>[[@Bible:Num 24:25 ]][[24:25 &gt;&gt; Num 24:25]] {{field-on:Bible}} И стана Валаам и тръгна, и върна се на мястото си; а Валак отиде и той на пътя си. {{field-off:Bible}}</w:t>
      </w:r>
    </w:p>
    <w:p>
      <w:pPr>
        <w:pStyle w:val="Heading2"/>
        <w:rPr/>
      </w:pPr>
      <w:r>
        <w:rPr/>
        <w:t>Глава 25</w:t>
      </w:r>
    </w:p>
    <w:p>
      <w:pPr>
        <w:pStyle w:val="Normal"/>
        <w:rPr/>
      </w:pPr>
      <w:r>
        <w:rPr/>
        <w:t>[[@Bible:Num 25:1 ]][[25:1 &gt;&gt; Num 25:1]] {{field-on:Bible}} И остана Израил в Ситтим; и почнаха людете да блудствуват с Моавските дъщери, {{field-off:Bible}}</w:t>
      </w:r>
    </w:p>
    <w:p>
      <w:pPr>
        <w:pStyle w:val="Normal"/>
        <w:rPr/>
      </w:pPr>
      <w:r>
        <w:rPr/>
        <w:t>[[@Bible:Num 25:2 ]][[25:2 &gt;&gt; Num 25:2]] {{field-on:Bible}} които поканиха людете на жертвите на боговете си; и ядоха людете, и поклониха се на боговете им. {{field-off:Bible}}</w:t>
      </w:r>
    </w:p>
    <w:p>
      <w:pPr>
        <w:pStyle w:val="Normal"/>
        <w:rPr/>
      </w:pPr>
      <w:r>
        <w:rPr/>
        <w:t>[[@Bible:Num 25:3 ]][[25:3 &gt;&gt; Num 25:3]] {{field-on:Bible}} И прилепи се Израил при Ваалфегора; и разпали се гневът Господен против Израиля. {{field-off:Bible}}</w:t>
      </w:r>
    </w:p>
    <w:p>
      <w:pPr>
        <w:pStyle w:val="Normal"/>
        <w:rPr/>
      </w:pPr>
      <w:r>
        <w:rPr/>
        <w:t>[[@Bible:Num 25:4 ]][[25:4 &gt;&gt; Num 25:4]] {{field-on:Bible}} И рече Господ Моисею: Вземи всичките князове на людете и обеси ги пред Господа срещу слънцето, за да се дигне от Израиля яростта на гнева Господен. {{field-off:Bible}}</w:t>
      </w:r>
    </w:p>
    <w:p>
      <w:pPr>
        <w:pStyle w:val="Normal"/>
        <w:rPr/>
      </w:pPr>
      <w:r>
        <w:rPr/>
        <w:t>[[@Bible:Num 25:5 ]][[25:5 &gt;&gt; Num 25:5]] {{field-on:Bible}} И Моисей рече на Израилевите съдии: Убияе всеки человеците си които се прилепиха при Ваалфегора. {{field-off:Bible}}</w:t>
      </w:r>
    </w:p>
    <w:p>
      <w:pPr>
        <w:pStyle w:val="Normal"/>
        <w:rPr/>
      </w:pPr>
      <w:r>
        <w:rPr/>
        <w:t>[[@Bible:Num 25:6 ]][[25:6 &gt;&gt; Num 25:6]] {{field-on:Bible}} И, ето, един от Израилевите синове дойде и водеше на братята си Мадиамка жена пред очите на Моисея и пред всичкото събрание на Израилевите синове когато те плачеха пред дверите на скинията на събранието. {{field-off:Bible}}</w:t>
      </w:r>
    </w:p>
    <w:p>
      <w:pPr>
        <w:pStyle w:val="Normal"/>
        <w:rPr/>
      </w:pPr>
      <w:r>
        <w:rPr/>
        <w:t>[[@Bible:Num 25:7 ]][[25:7 &gt;&gt; Num 25:7]] {{field-on:Bible}} А Финеес синът на Елеазара, син на Аарона свещеникът, като видя, стана изсред събранието, и взе в ръката си копие, {{field-off:Bible}}</w:t>
      </w:r>
    </w:p>
    <w:p>
      <w:pPr>
        <w:pStyle w:val="Normal"/>
        <w:rPr/>
      </w:pPr>
      <w:r>
        <w:rPr/>
        <w:t>[[@Bible:Num 25:8 ]][[25:8 &gt;&gt; Num 25:8]] {{field-on:Bible}} и влезе след человека Израилянина в ложницата, и прободе и двамата, и человека Израилянина и жената в корема й. И престана язвата от Израилевите синове. {{field-off:Bible}}</w:t>
      </w:r>
    </w:p>
    <w:p>
      <w:pPr>
        <w:pStyle w:val="Normal"/>
        <w:rPr/>
      </w:pPr>
      <w:r>
        <w:rPr/>
        <w:t>[[@Bible:Num 25:9 ]][[25:9 &gt;&gt; Num 25:9]] {{field-on:Bible}} И умрелите от язвата бяха двадесет и четири тисящи. {{field-off:Bible}}</w:t>
      </w:r>
    </w:p>
    <w:p>
      <w:pPr>
        <w:pStyle w:val="Normal"/>
        <w:rPr/>
      </w:pPr>
      <w:r>
        <w:rPr/>
        <w:t>[[@Bible:Num 25:10 ]][[25:10 &gt;&gt; Num 25:10]] {{field-on:Bible}} И говори Господ Моисею и рече: {{field-off:Bible}}</w:t>
      </w:r>
    </w:p>
    <w:p>
      <w:pPr>
        <w:pStyle w:val="Normal"/>
        <w:rPr/>
      </w:pPr>
      <w:r>
        <w:rPr/>
        <w:t>[[@Bible:Num 25:11 ]][[25:11 &gt;&gt; Num 25:11]] {{field-on:Bible}} Финеес синът на Елеазара, син на Аарона свещеникът, отвърна яростта ми от Израилевите синове, понеже показа всред тях ревност за мене; и аз не изтребих Израилевите синове в ревността си. {{field-off:Bible}}</w:t>
      </w:r>
    </w:p>
    <w:p>
      <w:pPr>
        <w:pStyle w:val="Normal"/>
        <w:rPr/>
      </w:pPr>
      <w:r>
        <w:rPr/>
        <w:t>[[@Bible:Num 25:12 ]][[25:12 &gt;&gt; Num 25:12]] {{field-on:Bible}} За това, кажи: Ето, аз му давам мирния мой завет; {{field-off:Bible}}</w:t>
      </w:r>
    </w:p>
    <w:p>
      <w:pPr>
        <w:pStyle w:val="Normal"/>
        <w:rPr/>
      </w:pPr>
      <w:r>
        <w:rPr/>
        <w:t>[[@Bible:Num 25:13 ]][[25:13 &gt;&gt; Num 25:13]] {{field-on:Bible}} и ще бъде нему и на семето му след него завет на вечно свещенство; защото биде ревнител за Бога своего, и направи умилостивение за Израилевите синове. {{field-off:Bible}}</w:t>
      </w:r>
    </w:p>
    <w:p>
      <w:pPr>
        <w:pStyle w:val="Normal"/>
        <w:rPr/>
      </w:pPr>
      <w:r>
        <w:rPr/>
        <w:t>[[@Bible:Num 25:14 ]][[25:14 &gt;&gt; Num 25:14]] {{field-on:Bible}} А името на убития Израилянин който биде убит наедно с Мадиамката жена беше Зимрий син на Салу, князът на един отечески дом от Симеоновците. {{field-off:Bible}}</w:t>
      </w:r>
    </w:p>
    <w:p>
      <w:pPr>
        <w:pStyle w:val="Normal"/>
        <w:rPr/>
      </w:pPr>
      <w:r>
        <w:rPr/>
        <w:t>[[@Bible:Num 25:15 ]][[25:15 &gt;&gt; Num 25:15]] {{field-on:Bible}} И името на Мадиамката жена, убитата, беше Хазвия дъщеря на Сура, началник на людете, на един отечески дом в Мадиам. {{field-off:Bible}}</w:t>
      </w:r>
    </w:p>
    <w:p>
      <w:pPr>
        <w:pStyle w:val="Normal"/>
        <w:rPr/>
      </w:pPr>
      <w:r>
        <w:rPr/>
        <w:t>[[@Bible:Num 25:16 ]][[25:16 &gt;&gt; Num 25:16]] {{field-on:Bible}} И говори Господ Моисею и рече: {{field-off:Bible}}</w:t>
      </w:r>
    </w:p>
    <w:p>
      <w:pPr>
        <w:pStyle w:val="Normal"/>
        <w:rPr/>
      </w:pPr>
      <w:r>
        <w:rPr/>
        <w:t>[[@Bible:Num 25:17 ]][[25:17 &gt;&gt; Num 25:17]] {{field-on:Bible}} Гонете Мадиамците и поразете ги; {{field-off:Bible}}</w:t>
      </w:r>
    </w:p>
    <w:p>
      <w:pPr>
        <w:pStyle w:val="Normal"/>
        <w:rPr/>
      </w:pPr>
      <w:r>
        <w:rPr/>
        <w:t>[[@Bible:Num 25:18 ]][[25:18 &gt;&gt; Num 25:18]] {{field-on:Bible}} защото те ви гонят с коварствата си с които ви прелъстиха чрез Фегора, и чрез Хазвия сестра си, дъщерята на един Мадиамски княз, която биде убита в деня на язвата поради Фегора. {{field-off:Bible}}</w:t>
      </w:r>
    </w:p>
    <w:p>
      <w:pPr>
        <w:pStyle w:val="Heading2"/>
        <w:rPr/>
      </w:pPr>
      <w:r>
        <w:rPr/>
        <w:t>Глава 26</w:t>
      </w:r>
    </w:p>
    <w:p>
      <w:pPr>
        <w:pStyle w:val="Normal"/>
        <w:rPr/>
      </w:pPr>
      <w:r>
        <w:rPr/>
        <w:t>[[@Bible:Num 26:1 ]][[26:1 &gt;&gt; Num 26:1]] {{field-on:Bible}} И след язвата говори Господ Моисею и Елеазару сину Ааронову свещенику, и рече: {{field-off:Bible}}</w:t>
      </w:r>
    </w:p>
    <w:p>
      <w:pPr>
        <w:pStyle w:val="Normal"/>
        <w:rPr/>
      </w:pPr>
      <w:r>
        <w:rPr/>
        <w:t>[[@Bible:Num 26:2 ]][[26:2 &gt;&gt; Num 26:2]] {{field-on:Bible}} Пребройте всичкото събрание на Израилевите синове от двадесет години нагоре, по отеческите им домове, всичките в Израил които могат да излязат на бой. {{field-off:Bible}}</w:t>
      </w:r>
    </w:p>
    <w:p>
      <w:pPr>
        <w:pStyle w:val="Normal"/>
        <w:rPr/>
      </w:pPr>
      <w:r>
        <w:rPr/>
        <w:t>[[@Bible:Num 26:3 ]][[26:3 &gt;&gt; Num 26:3]] {{field-on:Bible}} И Моисей и Елеазар свещеникът говориха им на Моавовите полета, при Иордан срещу Иерихон, и рекоха: {{field-off:Bible}}</w:t>
      </w:r>
    </w:p>
    <w:p>
      <w:pPr>
        <w:pStyle w:val="Normal"/>
        <w:rPr/>
      </w:pPr>
      <w:r>
        <w:rPr/>
        <w:t>[[@Bible:Num 26:4 ]][[26:4 &gt;&gt; Num 26:4]] {{field-on:Bible}} Избройте людете от двадесет години нагоре, както заповяда Господ Моисею и на Израилевите синове които излязоха из Египетската земя. {{field-off:Bible}}</w:t>
      </w:r>
    </w:p>
    <w:p>
      <w:pPr>
        <w:pStyle w:val="Normal"/>
        <w:rPr/>
      </w:pPr>
      <w:r>
        <w:rPr/>
        <w:t>[[@Bible:Num 26:5 ]][[26:5 &gt;&gt; Num 26:5]] {{field-on:Bible}} Рувим първородният на Израиля. Рувимовите синове бяха, от Еноха, родът на Еноховците; от Фалу, родът на Фалуевците; {{field-off:Bible}}</w:t>
      </w:r>
    </w:p>
    <w:p>
      <w:pPr>
        <w:pStyle w:val="Normal"/>
        <w:rPr/>
      </w:pPr>
      <w:r>
        <w:rPr/>
        <w:t>[[@Bible:Num 26:6 ]][[26:6 &gt;&gt; Num 26:6]] {{field-on:Bible}} от Есрона, родът на Есроновците; от Хармия, родът на Хармиевците. {{field-off:Bible}}</w:t>
      </w:r>
    </w:p>
    <w:p>
      <w:pPr>
        <w:pStyle w:val="Normal"/>
        <w:rPr/>
      </w:pPr>
      <w:r>
        <w:rPr/>
        <w:t>[[@Bible:Num 26:7 ]][[26:7 &gt;&gt; Num 26:7]] {{field-on:Bible}} Тези са родовете на Рувимовците; и изброените от тях бяха четиридест и три тисящи и седемстотин и тридесет. {{field-off:Bible}}</w:t>
      </w:r>
    </w:p>
    <w:p>
      <w:pPr>
        <w:pStyle w:val="Normal"/>
        <w:rPr/>
      </w:pPr>
      <w:r>
        <w:rPr/>
        <w:t>[[@Bible:Num 26:8 ]][[26:8 &gt;&gt; Num 26:8]] {{field-on:Bible}} И синовете на Фалу бяха Елиав; {{field-off:Bible}}</w:t>
      </w:r>
    </w:p>
    <w:p>
      <w:pPr>
        <w:pStyle w:val="Normal"/>
        <w:rPr/>
      </w:pPr>
      <w:r>
        <w:rPr/>
        <w:t>[[@Bible:Num 26:9 ]][[26:9 &gt;&gt; Num 26:9]] {{field-on:Bible}} и синовете на Елиава: Намуил, и Датан, и Авирон. Тези са Датан и Авирон, избраните от събранието, които се подигнаха против Моисея и против Аарона в събранието на Корея когато се подигнаха против Господа; {{field-off:Bible}}</w:t>
      </w:r>
    </w:p>
    <w:p>
      <w:pPr>
        <w:pStyle w:val="Normal"/>
        <w:rPr/>
      </w:pPr>
      <w:r>
        <w:rPr/>
        <w:t>[[@Bible:Num 26:10 ]][[26:10 &gt;&gt; Num 26:10]] {{field-on:Bible}} и разтвори земята устата си та ги погълна наедно с Корея в изтреблението на събранието му когато огънят пояде двестете и петдесет человеци; и станаха за знамение. {{field-off:Bible}}</w:t>
      </w:r>
    </w:p>
    <w:p>
      <w:pPr>
        <w:pStyle w:val="Normal"/>
        <w:rPr/>
      </w:pPr>
      <w:r>
        <w:rPr/>
        <w:t>[[@Bible:Num 26:11 ]][[26:11 &gt;&gt; Num 26:11]] {{field-on:Bible}} А синовете на Корея не умряха. {{field-off:Bible}}</w:t>
      </w:r>
    </w:p>
    <w:p>
      <w:pPr>
        <w:pStyle w:val="Normal"/>
        <w:rPr/>
      </w:pPr>
      <w:r>
        <w:rPr/>
        <w:t>[[@Bible:Num 26:12 ]][[26:12 &gt;&gt; Num 26:12]] {{field-on:Bible}} Симеоновите синове по рода си бяха, от Намуила, родът на Намуиловците; от Ямина, родът на Яминовците; от Яхина, родът на Яхиновците; {{field-off:Bible}}</w:t>
      </w:r>
    </w:p>
    <w:p>
      <w:pPr>
        <w:pStyle w:val="Normal"/>
        <w:rPr/>
      </w:pPr>
      <w:r>
        <w:rPr/>
        <w:t>[[@Bible:Num 26:13 ]][[26:13 &gt;&gt; Num 26:13]] {{field-on:Bible}} от Зара, родът на Заровците; от Саула, родът на Сауловците. {{field-off:Bible}}</w:t>
      </w:r>
    </w:p>
    <w:p>
      <w:pPr>
        <w:pStyle w:val="Normal"/>
        <w:rPr/>
      </w:pPr>
      <w:r>
        <w:rPr/>
        <w:t>[[@Bible:Num 26:14 ]][[26:14 &gt;&gt; Num 26:14]] {{field-on:Bible}} Тези са родовете на Симеоновците: двадесет и две тисящи и двесте души. {{field-off:Bible}}</w:t>
      </w:r>
    </w:p>
    <w:p>
      <w:pPr>
        <w:pStyle w:val="Normal"/>
        <w:rPr/>
      </w:pPr>
      <w:r>
        <w:rPr/>
        <w:t>[[@Bible:Num 26:15 ]][[26:15 &gt;&gt; Num 26:15]] {{field-on:Bible}} Гадовите синове по родовете си бяха, от Сафона, родът на Сафоновците; от Агия, родът на Агиевците; от Суния, родът на Суниевците; {{field-off:Bible}}</w:t>
      </w:r>
    </w:p>
    <w:p>
      <w:pPr>
        <w:pStyle w:val="Normal"/>
        <w:rPr/>
      </w:pPr>
      <w:r>
        <w:rPr/>
        <w:t>[[@Bible:Num 26:16 ]][[26:16 &gt;&gt; Num 26:16]] {{field-on:Bible}} от Азения, родът на Азениевците; от Ирия, родът на Ириевците; {{field-off:Bible}}</w:t>
      </w:r>
    </w:p>
    <w:p>
      <w:pPr>
        <w:pStyle w:val="Normal"/>
        <w:rPr/>
      </w:pPr>
      <w:r>
        <w:rPr/>
        <w:t>[[@Bible:Num 26:17 ]][[26:17 &gt;&gt; Num 26:17]] {{field-on:Bible}} от Арода, родът на Ародовците; от Арилия, родът на Арилиевците. {{field-off:Bible}}</w:t>
      </w:r>
    </w:p>
    <w:p>
      <w:pPr>
        <w:pStyle w:val="Normal"/>
        <w:rPr/>
      </w:pPr>
      <w:r>
        <w:rPr/>
        <w:t>[[@Bible:Num 26:18 ]][[26:18 &gt;&gt; Num 26:18]] {{field-on:Bible}} Тези са родовете на Гадовите синове; и изброените от тях, четиридесет тисящи и петстотин. {{field-off:Bible}}</w:t>
      </w:r>
    </w:p>
    <w:p>
      <w:pPr>
        <w:pStyle w:val="Normal"/>
        <w:rPr/>
      </w:pPr>
      <w:r>
        <w:rPr/>
        <w:t>[[@Bible:Num 26:19 ]][[26:19 &gt;&gt; Num 26:19]] {{field-on:Bible}} Юдините синове бяха Ир и Авнан; но Ир и Авнан умряха в Ханаанската земя. {{field-off:Bible}}</w:t>
      </w:r>
    </w:p>
    <w:p>
      <w:pPr>
        <w:pStyle w:val="Normal"/>
        <w:rPr/>
      </w:pPr>
      <w:r>
        <w:rPr/>
        <w:t>[[@Bible:Num 26:20 ]][[26:20 &gt;&gt; Num 26:20]] {{field-on:Bible}} И Юдините синове по родовете си бяха, от Села, родът на Селаевците; от Фареса, родът на Фаресовците; от Зара, родът на Заровците. {{field-off:Bible}}</w:t>
      </w:r>
    </w:p>
    <w:p>
      <w:pPr>
        <w:pStyle w:val="Normal"/>
        <w:rPr/>
      </w:pPr>
      <w:r>
        <w:rPr/>
        <w:t>[[@Bible:Num 26:21 ]][[26:21 &gt;&gt; Num 26:21]] {{field-on:Bible}} И Фаресовите синове бяха, от Есрона, родът на Есроновците; от Амула, родът на Амуловците. {{field-off:Bible}}</w:t>
      </w:r>
    </w:p>
    <w:p>
      <w:pPr>
        <w:pStyle w:val="Normal"/>
        <w:rPr/>
      </w:pPr>
      <w:r>
        <w:rPr/>
        <w:t>[[@Bible:Num 26:22 ]][[26:22 &gt;&gt; Num 26:22]] {{field-on:Bible}} Тези са Юдините родове; и изброените от тях, седемдесет и шест тисящи и петстотин. {{field-off:Bible}}</w:t>
      </w:r>
    </w:p>
    <w:p>
      <w:pPr>
        <w:pStyle w:val="Normal"/>
        <w:rPr/>
      </w:pPr>
      <w:r>
        <w:rPr/>
        <w:t>[[@Bible:Num 26:23 ]][[26:23 &gt;&gt; Num 26:23]] {{field-on:Bible}} Исахаровите синове по родовете си бяха, от Тола, родът на Толовците; от Фуа, родът на Фуевците; {{field-off:Bible}}</w:t>
      </w:r>
    </w:p>
    <w:p>
      <w:pPr>
        <w:pStyle w:val="Normal"/>
        <w:rPr/>
      </w:pPr>
      <w:r>
        <w:rPr/>
        <w:t>[[@Bible:Num 26:24 ]][[26:24 &gt;&gt; Num 26:24]] {{field-on:Bible}} от Ясува, родът на Ясувовците; от Симрона, родът на Симроновците. {{field-off:Bible}}</w:t>
      </w:r>
    </w:p>
    <w:p>
      <w:pPr>
        <w:pStyle w:val="Normal"/>
        <w:rPr/>
      </w:pPr>
      <w:r>
        <w:rPr/>
        <w:t>[[@Bible:Num 26:25 ]][[26:25 &gt;&gt; Num 26:25]] {{field-on:Bible}} Тези са Исахаровите родове; и изброените от тях, шестдесет и четири тисящи и триста. {{field-off:Bible}}</w:t>
      </w:r>
    </w:p>
    <w:p>
      <w:pPr>
        <w:pStyle w:val="Normal"/>
        <w:rPr/>
      </w:pPr>
      <w:r>
        <w:rPr/>
        <w:t>[[@Bible:Num 26:26 ]][[26:26 &gt;&gt; Num 26:26]] {{field-on:Bible}} Завулоновите синове според родовете си бяха, от Середа, родът на Середовците; от Елона, родът на Елоновците; от Ялеила, родът на Ялеиловците. {{field-off:Bible}}</w:t>
      </w:r>
    </w:p>
    <w:p>
      <w:pPr>
        <w:pStyle w:val="Normal"/>
        <w:rPr/>
      </w:pPr>
      <w:r>
        <w:rPr/>
        <w:t>[[@Bible:Num 26:27 ]][[26:27 &gt;&gt; Num 26:27]] {{field-on:Bible}} Тези са родовете на Завулоновците; и изброените от тях, шестдесет тисящи и петстотин. {{field-off:Bible}}</w:t>
      </w:r>
    </w:p>
    <w:p>
      <w:pPr>
        <w:pStyle w:val="Normal"/>
        <w:rPr/>
      </w:pPr>
      <w:r>
        <w:rPr/>
        <w:t>[[@Bible:Num 26:28 ]][[26:28 &gt;&gt; Num 26:28]] {{field-on:Bible}} Иосифовите синове според родовете си бяха Манасия и Ефрем. {{field-off:Bible}}</w:t>
      </w:r>
    </w:p>
    <w:p>
      <w:pPr>
        <w:pStyle w:val="Normal"/>
        <w:rPr/>
      </w:pPr>
      <w:r>
        <w:rPr/>
        <w:t>[[@Bible:Num 26:29 ]][[26:29 &gt;&gt; Num 26:29]] {{field-on:Bible}} Манасиевите синове бяха, от Махира, родът на Махировците. И Махир роди Галаада; а от Галаада, родът на Галаадовците. {{field-off:Bible}}</w:t>
      </w:r>
    </w:p>
    <w:p>
      <w:pPr>
        <w:pStyle w:val="Normal"/>
        <w:rPr/>
      </w:pPr>
      <w:r>
        <w:rPr/>
        <w:t>[[@Bible:Num 26:30 ]][[26:30 &gt;&gt; Num 26:30]] {{field-on:Bible}} Тези са Галаадовите синове: от Ахиезера, родът на Ахиезеровците; от Хелека, родът на Хелековците; {{field-off:Bible}}</w:t>
      </w:r>
    </w:p>
    <w:p>
      <w:pPr>
        <w:pStyle w:val="Normal"/>
        <w:rPr/>
      </w:pPr>
      <w:r>
        <w:rPr/>
        <w:t>[[@Bible:Num 26:31 ]][[26:31 &gt;&gt; Num 26:31]] {{field-on:Bible}} и от Асриила, родът на Асрииловците; от Сихема, родът на Сихемовците; {{field-off:Bible}}</w:t>
      </w:r>
    </w:p>
    <w:p>
      <w:pPr>
        <w:pStyle w:val="Normal"/>
        <w:rPr/>
      </w:pPr>
      <w:r>
        <w:rPr/>
        <w:t>[[@Bible:Num 26:32 ]][[26:32 &gt;&gt; Num 26:32]] {{field-on:Bible}} и от Седима, родът на Семидовците; и от Ефера, родът на Еферовците. {{field-off:Bible}}</w:t>
      </w:r>
    </w:p>
    <w:p>
      <w:pPr>
        <w:pStyle w:val="Normal"/>
        <w:rPr/>
      </w:pPr>
      <w:r>
        <w:rPr/>
        <w:t>[[@Bible:Num 26:33 ]][[26:33 &gt;&gt; Num 26:33]] {{field-on:Bible}} И Салпаад Еферовий син нямаше синове, но дъщери; а имената на Салпаадовите дъщери бяха Маала, и Нуа, Егла, Мелха, и Терса. {{field-off:Bible}}</w:t>
      </w:r>
    </w:p>
    <w:p>
      <w:pPr>
        <w:pStyle w:val="Normal"/>
        <w:rPr/>
      </w:pPr>
      <w:r>
        <w:rPr/>
        <w:t>[[@Bible:Num 26:34 ]][[26:34 &gt;&gt; Num 26:34]] {{field-on:Bible}} Тези са Манасиевите родове; и изброените от тях, петдесет и две тисящи и седемстотин. {{field-off:Bible}}</w:t>
      </w:r>
    </w:p>
    <w:p>
      <w:pPr>
        <w:pStyle w:val="Normal"/>
        <w:rPr/>
      </w:pPr>
      <w:r>
        <w:rPr/>
        <w:t>[[@Bible:Num 26:35 ]][[26:35 &gt;&gt; Num 26:35]] {{field-on:Bible}} Тези са Ефремовите синове по родовете си: от Сутала, родът на Суталовците; от Вехера, родът на Вехеровците; от Тахана, родът на Тахановците. {{field-off:Bible}}</w:t>
      </w:r>
    </w:p>
    <w:p>
      <w:pPr>
        <w:pStyle w:val="Normal"/>
        <w:rPr/>
      </w:pPr>
      <w:r>
        <w:rPr/>
        <w:t>[[@Bible:Num 26:36 ]][[26:36 &gt;&gt; Num 26:36]] {{field-on:Bible}} И тези са Суталовите синове: от Ерана, родът на Ерановците. {{field-off:Bible}}</w:t>
      </w:r>
    </w:p>
    <w:p>
      <w:pPr>
        <w:pStyle w:val="Normal"/>
        <w:rPr/>
      </w:pPr>
      <w:r>
        <w:rPr/>
        <w:t>[[@Bible:Num 26:37 ]][[26:37 &gt;&gt; Num 26:37]] {{field-on:Bible}} Тези са родовете на Ефремовите синове; и изброените от тях, тридесет и две тисящи и петстотин. Тези са Иосифовите синове според родовете си. {{field-off:Bible}}</w:t>
      </w:r>
    </w:p>
    <w:p>
      <w:pPr>
        <w:pStyle w:val="Normal"/>
        <w:rPr/>
      </w:pPr>
      <w:r>
        <w:rPr/>
        <w:t>[[@Bible:Num 26:38 ]][[26:38 &gt;&gt; Num 26:38]] {{field-on:Bible}} Вениаминовите синове по родовете си бяха, от Вела, родът на Веловците; от Ахирама, родът на Ахирамовците; {{field-off:Bible}}</w:t>
      </w:r>
    </w:p>
    <w:p>
      <w:pPr>
        <w:pStyle w:val="Normal"/>
        <w:rPr/>
      </w:pPr>
      <w:r>
        <w:rPr/>
        <w:t>[[@Bible:Num 26:39 ]][[26:39 &gt;&gt; Num 26:39]] {{field-on:Bible}} от Суфама, родът на Суфамовците; от Уфама, родът на Уфамовците. {{field-off:Bible}}</w:t>
      </w:r>
    </w:p>
    <w:p>
      <w:pPr>
        <w:pStyle w:val="Normal"/>
        <w:rPr/>
      </w:pPr>
      <w:r>
        <w:rPr/>
        <w:t>[[@Bible:Num 26:40 ]][[26:40 &gt;&gt; Num 26:40]] {{field-on:Bible}} И Веловите синове бяха Аред и Нееман: от Ареда, родът на Аредовците; от Неемана, родът на Неемановците. {{field-off:Bible}}</w:t>
      </w:r>
    </w:p>
    <w:p>
      <w:pPr>
        <w:pStyle w:val="Normal"/>
        <w:rPr/>
      </w:pPr>
      <w:r>
        <w:rPr/>
        <w:t>[[@Bible:Num 26:41 ]][[26:41 &gt;&gt; Num 26:41]] {{field-on:Bible}} Тези са Вениаминовите синове по родовете си; и изброените от тях бяха четиридесет и пет тисящи и шестстотин. {{field-off:Bible}}</w:t>
      </w:r>
    </w:p>
    <w:p>
      <w:pPr>
        <w:pStyle w:val="Normal"/>
        <w:rPr/>
      </w:pPr>
      <w:r>
        <w:rPr/>
        <w:t>[[@Bible:Num 26:42 ]][[26:42 &gt;&gt; Num 26:42]] {{field-on:Bible}} Тези са Дановите синове по родовете си: от Суама, родът на Суамовците. Тези са Дановите родове според родовете си. {{field-off:Bible}}</w:t>
      </w:r>
    </w:p>
    <w:p>
      <w:pPr>
        <w:pStyle w:val="Normal"/>
        <w:rPr/>
      </w:pPr>
      <w:r>
        <w:rPr/>
        <w:t>[[@Bible:Num 26:43 ]][[26:43 &gt;&gt; Num 26:43]] {{field-on:Bible}} Изброените от всичките родове на Суамовците бяха шестдесет и четири тисящи и четиристотин. {{field-off:Bible}}</w:t>
      </w:r>
    </w:p>
    <w:p>
      <w:pPr>
        <w:pStyle w:val="Normal"/>
        <w:rPr/>
      </w:pPr>
      <w:r>
        <w:rPr/>
        <w:t>[[@Bible:Num 26:44 ]][[26:44 &gt;&gt; Num 26:44]] {{field-on:Bible}} Асировите синове по родовете си бяха, от Иемна, родът на Иемновците; от Иесуи, родът на Иесуиевците; от Верия, родът на Вериевците. {{field-off:Bible}}</w:t>
      </w:r>
    </w:p>
    <w:p>
      <w:pPr>
        <w:pStyle w:val="Normal"/>
        <w:rPr/>
      </w:pPr>
      <w:r>
        <w:rPr/>
        <w:t>[[@Bible:Num 26:45 ]][[26:45 &gt;&gt; Num 26:45]] {{field-on:Bible}} От Вериевите синове бяха, от Хевера, родът в Хеверовците; от Малхиила, родът на Малхииловците. {{field-off:Bible}}</w:t>
      </w:r>
    </w:p>
    <w:p>
      <w:pPr>
        <w:pStyle w:val="Normal"/>
        <w:rPr/>
      </w:pPr>
      <w:r>
        <w:rPr/>
        <w:t>[[@Bible:Num 26:46 ]][[26:46 &gt;&gt; Num 26:46]] {{field-on:Bible}} И името на Асировата дъщеря беше Сара. {{field-off:Bible}}</w:t>
      </w:r>
    </w:p>
    <w:p>
      <w:pPr>
        <w:pStyle w:val="Normal"/>
        <w:rPr/>
      </w:pPr>
      <w:r>
        <w:rPr/>
        <w:t>[[@Bible:Num 26:47 ]][[26:47 &gt;&gt; Num 26:47]] {{field-on:Bible}} Тези са родовете на Асировите синове; и изброените от тях, петдесет и три тисящи и четиристотин. {{field-off:Bible}}</w:t>
      </w:r>
    </w:p>
    <w:p>
      <w:pPr>
        <w:pStyle w:val="Normal"/>
        <w:rPr/>
      </w:pPr>
      <w:r>
        <w:rPr/>
        <w:t>[[@Bible:Num 26:48 ]][[26:48 &gt;&gt; Num 26:48]] {{field-on:Bible}} Нефталимовите синове по родовете си бяха, от Ясиила, родът на Ясииловците; от Гуния, родът на Гуниевците; {{field-off:Bible}}</w:t>
      </w:r>
    </w:p>
    <w:p>
      <w:pPr>
        <w:pStyle w:val="Normal"/>
        <w:rPr/>
      </w:pPr>
      <w:r>
        <w:rPr/>
        <w:t>[[@Bible:Num 26:49 ]][[26:49 &gt;&gt; Num 26:49]] {{field-on:Bible}} от Иесера, родът на Иесеровците; от Салима, родът на Салимовците. {{field-off:Bible}}</w:t>
      </w:r>
    </w:p>
    <w:p>
      <w:pPr>
        <w:pStyle w:val="Normal"/>
        <w:rPr/>
      </w:pPr>
      <w:r>
        <w:rPr/>
        <w:t>[[@Bible:Num 26:50 ]][[26:50 &gt;&gt; Num 26:50]] {{field-on:Bible}} Тези са Нефталимовите родове по родовете си: изброените от тях бяха четиридесет и пет тисящи и четиристотин. {{field-off:Bible}}</w:t>
      </w:r>
    </w:p>
    <w:p>
      <w:pPr>
        <w:pStyle w:val="Normal"/>
        <w:rPr/>
      </w:pPr>
      <w:r>
        <w:rPr/>
        <w:t>[[@Bible:Num 26:51 ]][[26:51 &gt;&gt; Num 26:51]] {{field-on:Bible}} Това е изброението на Израилевите синове, шестстотин и една тисяща и седемстотин и тридесет. {{field-off:Bible}}</w:t>
      </w:r>
    </w:p>
    <w:p>
      <w:pPr>
        <w:pStyle w:val="Normal"/>
        <w:rPr/>
      </w:pPr>
      <w:r>
        <w:rPr/>
        <w:t>[[@Bible:Num 26:52 ]][[26:52 &gt;&gt; Num 26:52]] {{field-on:Bible}} И говори Господ Моисею и рече: {{field-off:Bible}}</w:t>
      </w:r>
    </w:p>
    <w:p>
      <w:pPr>
        <w:pStyle w:val="Normal"/>
        <w:rPr/>
      </w:pPr>
      <w:r>
        <w:rPr/>
        <w:t>[[@Bible:Num 26:53 ]][[26:53 &gt;&gt; Num 26:53]] {{field-on:Bible}} Тям да се раздели земята за наследие по числото на имената им. {{field-off:Bible}}</w:t>
      </w:r>
    </w:p>
    <w:p>
      <w:pPr>
        <w:pStyle w:val="Normal"/>
        <w:rPr/>
      </w:pPr>
      <w:r>
        <w:rPr/>
        <w:t>[[@Bible:Num 26:54 ]][[26:54 &gt;&gt; Num 26:54]] {{field-on:Bible}} На по-мнозината дай по-голямо наследие, а на по-малцината дай по-малко наследие: всекиму да се даде наследието му според изброението му. {{field-off:Bible}}</w:t>
      </w:r>
    </w:p>
    <w:p>
      <w:pPr>
        <w:pStyle w:val="Normal"/>
        <w:rPr/>
      </w:pPr>
      <w:r>
        <w:rPr/>
        <w:t>[[@Bible:Num 26:55 ]][[26:55 &gt;&gt; Num 26:55]] {{field-on:Bible}} А земята да се раздели с жребие: по имената на отеческите си племена да имат наследие. {{field-off:Bible}}</w:t>
      </w:r>
    </w:p>
    <w:p>
      <w:pPr>
        <w:pStyle w:val="Normal"/>
        <w:rPr/>
      </w:pPr>
      <w:r>
        <w:rPr/>
        <w:t>[[@Bible:Num 26:56 ]][[26:56 &gt;&gt; Num 26:56]] {{field-on:Bible}} По жребие да се раздели наследието им между мнозината и малцината. {{field-off:Bible}}</w:t>
      </w:r>
    </w:p>
    <w:p>
      <w:pPr>
        <w:pStyle w:val="Normal"/>
        <w:rPr/>
      </w:pPr>
      <w:r>
        <w:rPr/>
        <w:t>[[@Bible:Num 26:57 ]][[26:57 &gt;&gt; Num 26:57]] {{field-on:Bible}} А изброението на Левитите по родовете им е това: от Гирсона, родът на Гирсоновците; от Каата, родът на Каатовците; от Мерария, родът на Мерариевците. {{field-off:Bible}}</w:t>
      </w:r>
    </w:p>
    <w:p>
      <w:pPr>
        <w:pStyle w:val="Normal"/>
        <w:rPr/>
      </w:pPr>
      <w:r>
        <w:rPr/>
        <w:t>[[@Bible:Num 26:58 ]][[26:58 &gt;&gt; Num 26:58]] {{field-on:Bible}} Тези са родовете на Левитите: родът на Левиевците, родът на Хевроновците, родът на Маалиевците, родът на Мусиевците, родът на Кореевците; а Каат роди Амрама. {{field-off:Bible}}</w:t>
      </w:r>
    </w:p>
    <w:p>
      <w:pPr>
        <w:pStyle w:val="Normal"/>
        <w:rPr/>
      </w:pPr>
      <w:r>
        <w:rPr/>
        <w:t>[[@Bible:Num 26:59 ]][[26:59 &gt;&gt; Num 26:59]] {{field-on:Bible}} Името на Амрамовата жена беше Иохавед дъщеря Левиева, която се роди Левию в Египет; и роди Амраму Аарона, и Моисея, и Мариам сестра им. {{field-off:Bible}}</w:t>
      </w:r>
    </w:p>
    <w:p>
      <w:pPr>
        <w:pStyle w:val="Normal"/>
        <w:rPr/>
      </w:pPr>
      <w:r>
        <w:rPr/>
        <w:t>[[@Bible:Num 26:60 ]][[26:60 &gt;&gt; Num 26:60]] {{field-on:Bible}} И Аарону се родиха Надав, и Авиуд, Елеазар, и Итамар. {{field-off:Bible}}</w:t>
      </w:r>
    </w:p>
    <w:p>
      <w:pPr>
        <w:pStyle w:val="Normal"/>
        <w:rPr/>
      </w:pPr>
      <w:r>
        <w:rPr/>
        <w:t>[[@Bible:Num 26:61 ]][[26:61 &gt;&gt; Num 26:61]] {{field-on:Bible}} Но Надав и Авиуд умряха когато принесоха чужд огън пред Господа. {{field-off:Bible}}</w:t>
      </w:r>
    </w:p>
    <w:p>
      <w:pPr>
        <w:pStyle w:val="Normal"/>
        <w:rPr/>
      </w:pPr>
      <w:r>
        <w:rPr/>
        <w:t>[[@Bible:Num 26:62 ]][[26:62 &gt;&gt; Num 26:62]] {{field-on:Bible}} И изброените от тях бяха двадесет и три тисящи; всичките мъжки от един месец и нагоре; защото не се изброиха помежду Израилевите синове, понеже тям се не даде наследие между Израилевите синове. {{field-off:Bible}}</w:t>
      </w:r>
    </w:p>
    <w:p>
      <w:pPr>
        <w:pStyle w:val="Normal"/>
        <w:rPr/>
      </w:pPr>
      <w:r>
        <w:rPr/>
        <w:t>[[@Bible:Num 26:63 ]][[26:63 &gt;&gt; Num 26:63]] {{field-on:Bible}} Тези са изброените чрез Моисея и Елиазара свещеника, които изброиха Израилевите синове на Моавовите полета, при Йордан, срещу Иерихон. {{field-off:Bible}}</w:t>
      </w:r>
    </w:p>
    <w:p>
      <w:pPr>
        <w:pStyle w:val="Normal"/>
        <w:rPr/>
      </w:pPr>
      <w:r>
        <w:rPr/>
        <w:t>[[@Bible:Num 26:64 ]][[26:64 &gt;&gt; Num 26:64]] {{field-on:Bible}} Но между тях не се намерваше человек от онези които се изброиха от Моисея и Аарона свещеника когато те изброиха Израилевите синове в Синайската пустиня; {{field-off:Bible}}</w:t>
      </w:r>
    </w:p>
    <w:p>
      <w:pPr>
        <w:pStyle w:val="Normal"/>
        <w:rPr/>
      </w:pPr>
      <w:r>
        <w:rPr/>
        <w:t>[[@Bible:Num 26:65 ]][[26:65 &gt;&gt; Num 26:65]] {{field-on:Bible}} защото Господ рече за тях: Непременно ще умрат в пустинята. И не остана от тях ни един освен Халева сина Иефониева, и Исуса сина Навиева. {{field-off:Bible}}</w:t>
      </w:r>
    </w:p>
    <w:p>
      <w:pPr>
        <w:pStyle w:val="Heading2"/>
        <w:rPr/>
      </w:pPr>
      <w:r>
        <w:rPr/>
        <w:t>Глава 27</w:t>
      </w:r>
    </w:p>
    <w:p>
      <w:pPr>
        <w:pStyle w:val="Normal"/>
        <w:rPr/>
      </w:pPr>
      <w:r>
        <w:rPr/>
        <w:t>[[@Bible:Num 27:1 ]][[27:1 &gt;&gt; Num 27:1]] {{field-on:Bible}} И дойдоха дъщерите на Салпаада който беше Еферов син, а Ефер Галаадов син, а Галаад Махиров син, а Махир Манасиев син, от родовете на Манасия сина Иосифова. И имената на дъщерите му са тези: Маала, Нуа, и Егла, и Мелха, и Терса. {{field-off:Bible}}</w:t>
      </w:r>
    </w:p>
    <w:p>
      <w:pPr>
        <w:pStyle w:val="Normal"/>
        <w:rPr/>
      </w:pPr>
      <w:r>
        <w:rPr/>
        <w:t>[[@Bible:Num 27:2 ]][[27:2 &gt;&gt; Num 27:2]] {{field-on:Bible}} И застанаха пред Моисея, и пред Елеазара свещеника, и пред князовете и всичкото събрание при дверите на скинията на събранието, и рекоха: {{field-off:Bible}}</w:t>
      </w:r>
    </w:p>
    <w:p>
      <w:pPr>
        <w:pStyle w:val="Normal"/>
        <w:rPr/>
      </w:pPr>
      <w:r>
        <w:rPr/>
        <w:t>[[@Bible:Num 27:3 ]][[27:3 &gt;&gt; Num 27:3]] {{field-on:Bible}} Отец ни умря в пустинята; а той не беше от събранието на онези които се бяха събрали против Господа в събранието Кореево, но умря за своя си грях; и нямаше синове. {{field-off:Bible}}</w:t>
      </w:r>
    </w:p>
    <w:p>
      <w:pPr>
        <w:pStyle w:val="Normal"/>
        <w:rPr/>
      </w:pPr>
      <w:r>
        <w:rPr/>
        <w:t>[[@Bible:Num 27:4 ]][[27:4 &gt;&gt; Num 27:4]] {{field-on:Bible}} Защо да угасне името на отца ни отсред родовете му понеже няма син? Дайте ни наследие между братята на отца ни. {{field-off:Bible}}</w:t>
      </w:r>
    </w:p>
    <w:p>
      <w:pPr>
        <w:pStyle w:val="Normal"/>
        <w:rPr/>
      </w:pPr>
      <w:r>
        <w:rPr/>
        <w:t>[[@Bible:Num 27:5 ]][[27:5 &gt;&gt; Num 27:5]] {{field-on:Bible}} И принесе Моисей съдът им пред Господа. {{field-off:Bible}}</w:t>
      </w:r>
    </w:p>
    <w:p>
      <w:pPr>
        <w:pStyle w:val="Normal"/>
        <w:rPr/>
      </w:pPr>
      <w:r>
        <w:rPr/>
        <w:t>[[@Bible:Num 27:6 ]][[27:6 &gt;&gt; Num 27:6]] {{field-on:Bible}} И говори Господ Моисею и рече: {{field-off:Bible}}</w:t>
      </w:r>
    </w:p>
    <w:p>
      <w:pPr>
        <w:pStyle w:val="Normal"/>
        <w:rPr/>
      </w:pPr>
      <w:r>
        <w:rPr/>
        <w:t>[[@Bible:Num 27:7 ]][[27:7 &gt;&gt; Num 27:7]] {{field-on:Bible}} Право говорят Салпаадовите дъщери: непременно да им дадеш стяжание за наследие между братята на отца им, и да направиш да мине върх тях наследието на отца им. {{field-off:Bible}}</w:t>
      </w:r>
    </w:p>
    <w:p>
      <w:pPr>
        <w:pStyle w:val="Normal"/>
        <w:rPr/>
      </w:pPr>
      <w:r>
        <w:rPr/>
        <w:t>[[@Bible:Num 27:8 ]][[27:8 &gt;&gt; Num 27:8]] {{field-on:Bible}} И говори на Израилевите синове и кажи: Ако някой человек умре и няма син, тогаз да преминете наследието му на дъщеря му. {{field-off:Bible}}</w:t>
      </w:r>
    </w:p>
    <w:p>
      <w:pPr>
        <w:pStyle w:val="Normal"/>
        <w:rPr/>
      </w:pPr>
      <w:r>
        <w:rPr/>
        <w:t>[[@Bible:Num 27:9 ]][[27:9 &gt;&gt; Num 27:9]] {{field-on:Bible}} Ако ли няма дъщеря, тогаз да дадете наследието му на братята му. {{field-off:Bible}}</w:t>
      </w:r>
    </w:p>
    <w:p>
      <w:pPr>
        <w:pStyle w:val="Normal"/>
        <w:rPr/>
      </w:pPr>
      <w:r>
        <w:rPr/>
        <w:t>[[@Bible:Num 27:10 ]][[27:10 &gt;&gt; Num 27:10]] {{field-on:Bible}} Ако ли няма братя, тогаз да дадете наследието му на братята на отца му. {{field-off:Bible}}</w:t>
      </w:r>
    </w:p>
    <w:p>
      <w:pPr>
        <w:pStyle w:val="Normal"/>
        <w:rPr/>
      </w:pPr>
      <w:r>
        <w:rPr/>
        <w:t>[[@Bible:Num 27:11 ]][[27:11 &gt;&gt; Num 27:11]] {{field-on:Bible}} Ако ли отец му няма братя, тогаз да дадете наследието му на по-ближния му сродник из рода му, и той да го наследи. И това да бъде на Израилевите синове правило за съд както заповяда Господ Моисею. {{field-off:Bible}}</w:t>
      </w:r>
    </w:p>
    <w:p>
      <w:pPr>
        <w:pStyle w:val="Normal"/>
        <w:rPr/>
      </w:pPr>
      <w:r>
        <w:rPr/>
        <w:t>[[@Bible:Num 27:12 ]][[27:12 &gt;&gt; Num 27:12]] {{field-on:Bible}} И рече Господ Моисею: Възлез на таз гора Аварим и виж земята която дадох на Израилевите синове; {{field-off:Bible}}</w:t>
      </w:r>
    </w:p>
    <w:p>
      <w:pPr>
        <w:pStyle w:val="Normal"/>
        <w:rPr/>
      </w:pPr>
      <w:r>
        <w:rPr/>
        <w:t>[[@Bible:Num 27:13 ]][[27:13 &gt;&gt; Num 27:13]] {{field-on:Bible}} и като я видиш, ще се прибереш и ти при людете си, както се прибра Аарон брат ти; {{field-off:Bible}}</w:t>
      </w:r>
    </w:p>
    <w:p>
      <w:pPr>
        <w:pStyle w:val="Normal"/>
        <w:rPr/>
      </w:pPr>
      <w:r>
        <w:rPr/>
        <w:t>[[@Bible:Num 27:14 ]][[27:14 &gt;&gt; Num 27:14]] {{field-on:Bible}} защото вие не се покорихте на повелението ми в пустинята Цин, в противоречието на събранието, да ме освятите при водата пред тях. (Това е водата на Мерива при Кадис в пустинята Цин.) {{field-off:Bible}}</w:t>
      </w:r>
    </w:p>
    <w:p>
      <w:pPr>
        <w:pStyle w:val="Normal"/>
        <w:rPr/>
      </w:pPr>
      <w:r>
        <w:rPr/>
        <w:t>[[@Bible:Num 27:15 ]][[27:15 &gt;&gt; Num 27:15]] {{field-on:Bible}} И говори Моисей Господу и рече: {{field-off:Bible}}</w:t>
      </w:r>
    </w:p>
    <w:p>
      <w:pPr>
        <w:pStyle w:val="Normal"/>
        <w:rPr/>
      </w:pPr>
      <w:r>
        <w:rPr/>
        <w:t>[[@Bible:Num 27:16 ]][[27:16 &gt;&gt; Num 27:16]] {{field-on:Bible}} Господ, Бог на духовете на всяка плът, нека определи человека над събранието {{field-off:Bible}}</w:t>
      </w:r>
    </w:p>
    <w:p>
      <w:pPr>
        <w:pStyle w:val="Normal"/>
        <w:rPr/>
      </w:pPr>
      <w:r>
        <w:rPr/>
        <w:t>[[@Bible:Num 27:17 ]][[27:17 &gt;&gt; Num 27:17]] {{field-on:Bible}} който да излазя пред тях, и който да влазя пред тях, и който да ги извожда, и който да ги въвожда, за да не бъде събранието Господне като овци които нямат пастир. {{field-off:Bible}}</w:t>
      </w:r>
    </w:p>
    <w:p>
      <w:pPr>
        <w:pStyle w:val="Normal"/>
        <w:rPr/>
      </w:pPr>
      <w:r>
        <w:rPr/>
        <w:t>[[@Bible:Num 27:18 ]][[27:18 &gt;&gt; Num 27:18]] {{field-on:Bible}} И рече Господ Моисею: Вземи при себе си Иисуса сина Навиев, человек който има Дух, и положи на него ръката си; {{field-off:Bible}}</w:t>
      </w:r>
    </w:p>
    <w:p>
      <w:pPr>
        <w:pStyle w:val="Normal"/>
        <w:rPr/>
      </w:pPr>
      <w:r>
        <w:rPr/>
        <w:t>[[@Bible:Num 27:19 ]][[27:19 &gt;&gt; Num 27:19]] {{field-on:Bible}} и представи го пред Елеазара свещеника и пред всичкото събрание, и дай му заповеди пред тях. {{field-off:Bible}}</w:t>
      </w:r>
    </w:p>
    <w:p>
      <w:pPr>
        <w:pStyle w:val="Normal"/>
        <w:rPr/>
      </w:pPr>
      <w:r>
        <w:rPr/>
        <w:t>[[@Bible:Num 27:20 ]][[27:20 &gt;&gt; Num 27:20]] {{field-on:Bible}} И да положиш на него от твоята слава, за да го слушат всичкото събрание на Израилевите синове. {{field-off:Bible}}</w:t>
      </w:r>
    </w:p>
    <w:p>
      <w:pPr>
        <w:pStyle w:val="Normal"/>
        <w:rPr/>
      </w:pPr>
      <w:r>
        <w:rPr/>
        <w:t>[[@Bible:Num 27:21 ]][[27:21 &gt;&gt; Num 27:21]] {{field-on:Bible}} И да предстане пред Елеазара свещеника, и да попита него по съда на Урима пред Господа; и по неговата дума да изхождат, и по думата му да вхождат, той и всичките Израилеви синове с него, и всичкото събрание. {{field-off:Bible}}</w:t>
      </w:r>
    </w:p>
    <w:p>
      <w:pPr>
        <w:pStyle w:val="Normal"/>
        <w:rPr/>
      </w:pPr>
      <w:r>
        <w:rPr/>
        <w:t>[[@Bible:Num 27:22 ]][[27:22 &gt;&gt; Num 27:22]] {{field-on:Bible}} И направи Моисей както му заповяда Господ; и взе Иисуса и представи го пред Елеазара свещеника и пред всичкото събрание; {{field-off:Bible}}</w:t>
      </w:r>
    </w:p>
    <w:p>
      <w:pPr>
        <w:pStyle w:val="Normal"/>
        <w:rPr/>
      </w:pPr>
      <w:r>
        <w:rPr/>
        <w:t>[[@Bible:Num 27:23 ]][[27:23 &gt;&gt; Num 27:23]] {{field-on:Bible}} и положи ръцете си на него, и даде му заповеди, както заповяда Господ чрез Моисеева ръка. {{field-off:Bible}}</w:t>
      </w:r>
    </w:p>
    <w:p>
      <w:pPr>
        <w:pStyle w:val="Heading2"/>
        <w:rPr/>
      </w:pPr>
      <w:r>
        <w:rPr/>
        <w:t>Глава 28</w:t>
      </w:r>
    </w:p>
    <w:p>
      <w:pPr>
        <w:pStyle w:val="Normal"/>
        <w:rPr/>
      </w:pPr>
      <w:r>
        <w:rPr/>
        <w:t>[[@Bible:Num 28:1 ]][[28:1 &gt;&gt; Num 28:1]] {{field-on:Bible}} И говори Господ Моисею и рече: {{field-off:Bible}}</w:t>
      </w:r>
    </w:p>
    <w:p>
      <w:pPr>
        <w:pStyle w:val="Normal"/>
        <w:rPr/>
      </w:pPr>
      <w:r>
        <w:rPr/>
        <w:t>[[@Bible:Num 28:2 ]][[28:2 &gt;&gt; Num 28:2]] {{field-on:Bible}} Заповядай на Израилевите синове и кажи им: Приносите ми, хляба ми за жъртва в ухание благовонно мене, внимайте да ми ги приносите в определеното им време. {{field-off:Bible}}</w:t>
      </w:r>
    </w:p>
    <w:p>
      <w:pPr>
        <w:pStyle w:val="Normal"/>
        <w:rPr/>
      </w:pPr>
      <w:r>
        <w:rPr/>
        <w:t>[[@Bible:Num 28:3 ]][[28:3 &gt;&gt; Num 28:3]] {{field-on:Bible}} И кажи им: Това е приношението което ще приносите Господу: две агнета на ден, еднолетни, непорочни, за всегдашно всесъжение. {{field-off:Bible}}</w:t>
      </w:r>
    </w:p>
    <w:p>
      <w:pPr>
        <w:pStyle w:val="Normal"/>
        <w:rPr/>
      </w:pPr>
      <w:r>
        <w:rPr/>
        <w:t>[[@Bible:Num 28:4 ]][[28:4 &gt;&gt; Num 28:4]] {{field-on:Bible}} Едното агне да приносиш заран, а другото агне да приносиш вечер. {{field-off:Bible}}</w:t>
      </w:r>
    </w:p>
    <w:p>
      <w:pPr>
        <w:pStyle w:val="Normal"/>
        <w:rPr/>
      </w:pPr>
      <w:r>
        <w:rPr/>
        <w:t>[[@Bible:Num 28:5 ]][[28:5 &gt;&gt; Num 28:5]] {{field-on:Bible}} И за хлебното приношение да приносиш чисто брашно една десета част от ефата смесено с една четвърта част на един ин първоток елей. {{field-off:Bible}}</w:t>
      </w:r>
    </w:p>
    <w:p>
      <w:pPr>
        <w:pStyle w:val="Normal"/>
        <w:rPr/>
      </w:pPr>
      <w:r>
        <w:rPr/>
        <w:t>[[@Bible:Num 28:6 ]][[28:6 &gt;&gt; Num 28:6]] {{field-on:Bible}} Това е всегдашно всесъжение, определено на Синайската гора, за ухание благовонно в жъртва Господу. {{field-off:Bible}}</w:t>
      </w:r>
    </w:p>
    <w:p>
      <w:pPr>
        <w:pStyle w:val="Normal"/>
        <w:rPr/>
      </w:pPr>
      <w:r>
        <w:rPr/>
        <w:t>[[@Bible:Num 28:7 ]][[28:7 &gt;&gt; Num 28:7]] {{field-on:Bible}} И възлиянието му да бъде една четвърта част от ина за едното агне; в светилището да възливаш сикера за възлияние Господу. {{field-off:Bible}}</w:t>
      </w:r>
    </w:p>
    <w:p>
      <w:pPr>
        <w:pStyle w:val="Normal"/>
        <w:rPr/>
      </w:pPr>
      <w:r>
        <w:rPr/>
        <w:t>[[@Bible:Num 28:8 ]][[28:8 &gt;&gt; Num 28:8]] {{field-on:Bible}} А другото агне да приносиш привечер: както утренното хлебно приношение, и както възлиянието му, да го принесеш жъртва за ухание благовонно Господу. {{field-off:Bible}}</w:t>
      </w:r>
    </w:p>
    <w:p>
      <w:pPr>
        <w:pStyle w:val="Normal"/>
        <w:rPr/>
      </w:pPr>
      <w:r>
        <w:rPr/>
        <w:t>[[@Bible:Num 28:9 ]][[28:9 &gt;&gt; Num 28:9]] {{field-on:Bible}} А в съботен ден да приносите две агнета еднолетни, без порок, и две десети части чисто брашно смесено с елей за хлебно приношение, и възлиянието му. {{field-off:Bible}}</w:t>
      </w:r>
    </w:p>
    <w:p>
      <w:pPr>
        <w:pStyle w:val="Normal"/>
        <w:rPr/>
      </w:pPr>
      <w:r>
        <w:rPr/>
        <w:t>[[@Bible:Num 28:10 ]][[28:10 &gt;&gt; Num 28:10]] {{field-on:Bible}} Това е всесъжението на всяка събота, освен всегдашното всесъжение, и възлиянието му. {{field-off:Bible}}</w:t>
      </w:r>
    </w:p>
    <w:p>
      <w:pPr>
        <w:pStyle w:val="Normal"/>
        <w:rPr/>
      </w:pPr>
      <w:r>
        <w:rPr/>
        <w:t>[[@Bible:Num 28:11 ]][[28:11 &gt;&gt; Num 28:11]] {{field-on:Bible}} И в новомесечията си да приносите всесъжение Господу два юнца от говедата, един овен, седем агнета еднолетни, без порок; {{field-off:Bible}}</w:t>
      </w:r>
    </w:p>
    <w:p>
      <w:pPr>
        <w:pStyle w:val="Normal"/>
        <w:rPr/>
      </w:pPr>
      <w:r>
        <w:rPr/>
        <w:t>[[@Bible:Num 28:12 ]][[28:12 &gt;&gt; Num 28:12]] {{field-on:Bible}} и за всеки юнец три десети части чисто брашно смесено с елей за хлебно приношение, и за един овен две десети части чисто брашно смесено с елей за хлебно приношение; {{field-off:Bible}}</w:t>
      </w:r>
    </w:p>
    <w:p>
      <w:pPr>
        <w:pStyle w:val="Normal"/>
        <w:rPr/>
      </w:pPr>
      <w:r>
        <w:rPr/>
        <w:t>[[@Bible:Num 28:13 ]][[28:13 &gt;&gt; Num 28:13]] {{field-on:Bible}} и по една десета част чисто брашно смесено с елей за хлебно приношение за всяко агне. Това е всесъжение, жъртва за ухание благовонно Господу. {{field-off:Bible}}</w:t>
      </w:r>
    </w:p>
    <w:p>
      <w:pPr>
        <w:pStyle w:val="Normal"/>
        <w:rPr/>
      </w:pPr>
      <w:r>
        <w:rPr/>
        <w:t>[[@Bible:Num 28:14 ]][[28:14 &gt;&gt; Num 28:14]] {{field-on:Bible}} И възлиянието им да бъде вино, половин ин за юнеца, и една трета част от ина за овена, и една четвърта част от ина за агнето. Това е всесъжението на всеки месец по месеците на годината. {{field-off:Bible}}</w:t>
      </w:r>
    </w:p>
    <w:p>
      <w:pPr>
        <w:pStyle w:val="Normal"/>
        <w:rPr/>
      </w:pPr>
      <w:r>
        <w:rPr/>
        <w:t>[[@Bible:Num 28:15 ]][[28:15 &gt;&gt; Num 28:15]] {{field-on:Bible}} И освен всегдашното всесъжение, един ярец от козите ще се приноси Господу в приношение за грях, и възлиянието му. {{field-off:Bible}}</w:t>
      </w:r>
    </w:p>
    <w:p>
      <w:pPr>
        <w:pStyle w:val="Normal"/>
        <w:rPr/>
      </w:pPr>
      <w:r>
        <w:rPr/>
        <w:t>[[@Bible:Num 28:16 ]][[28:16 &gt;&gt; Num 28:16]] {{field-on:Bible}} И в четиринадесетия ден на първия месец е Пасхата Господня. {{field-off:Bible}}</w:t>
      </w:r>
    </w:p>
    <w:p>
      <w:pPr>
        <w:pStyle w:val="Normal"/>
        <w:rPr/>
      </w:pPr>
      <w:r>
        <w:rPr/>
        <w:t>[[@Bible:Num 28:17 ]][[28:17 &gt;&gt; Num 28:17]] {{field-on:Bible}} И в петнадесетия ден на този месец е праздник: седем дни да се яде бесквасен хляб. {{field-off:Bible}}</w:t>
      </w:r>
    </w:p>
    <w:p>
      <w:pPr>
        <w:pStyle w:val="Normal"/>
        <w:rPr/>
      </w:pPr>
      <w:r>
        <w:rPr/>
        <w:t>[[@Bible:Num 28:18 ]][[28:18 &gt;&gt; Num 28:18]] {{field-on:Bible}} В първия ден да бъде съзвание свято: да не работите никаква работа. {{field-off:Bible}}</w:t>
      </w:r>
    </w:p>
    <w:p>
      <w:pPr>
        <w:pStyle w:val="Normal"/>
        <w:rPr/>
      </w:pPr>
      <w:r>
        <w:rPr/>
        <w:t>[[@Bible:Num 28:19 ]][[28:19 &gt;&gt; Num 28:19]] {{field-on:Bible}} И да принесете жъртва за всесъжение Господу два юнца от говедата, и един овен, и седем агнета еднолетни: непорочни да ви бъдат. {{field-off:Bible}}</w:t>
      </w:r>
    </w:p>
    <w:p>
      <w:pPr>
        <w:pStyle w:val="Normal"/>
        <w:rPr/>
      </w:pPr>
      <w:r>
        <w:rPr/>
        <w:t>[[@Bible:Num 28:20 ]][[28:20 &gt;&gt; Num 28:20]] {{field-on:Bible}} И хлебното им приношение да бъде от чисто брашно смесено с елей: три десети части да приносите за юнеца, и две десети части за овена. {{field-off:Bible}}</w:t>
      </w:r>
    </w:p>
    <w:p>
      <w:pPr>
        <w:pStyle w:val="Normal"/>
        <w:rPr/>
      </w:pPr>
      <w:r>
        <w:rPr/>
        <w:t>[[@Bible:Num 28:21 ]][[28:21 &gt;&gt; Num 28:21]] {{field-on:Bible}} По една десета част да приносиш за всяко агне от седемте агнета, {{field-off:Bible}}</w:t>
      </w:r>
    </w:p>
    <w:p>
      <w:pPr>
        <w:pStyle w:val="Normal"/>
        <w:rPr/>
      </w:pPr>
      <w:r>
        <w:rPr/>
        <w:t>[[@Bible:Num 28:22 ]][[28:22 &gt;&gt; Num 28:22]] {{field-on:Bible}} и един ярец в приношение за грях, за да бъде умилостивение за вас. {{field-off:Bible}}</w:t>
      </w:r>
    </w:p>
    <w:p>
      <w:pPr>
        <w:pStyle w:val="Normal"/>
        <w:rPr/>
      </w:pPr>
      <w:r>
        <w:rPr/>
        <w:t>[[@Bible:Num 28:23 ]][[28:23 &gt;&gt; Num 28:23]] {{field-on:Bible}} Освен утренното всесъжение, което е всесъжение всегдашно, тия да приносите. {{field-off:Bible}}</w:t>
      </w:r>
    </w:p>
    <w:p>
      <w:pPr>
        <w:pStyle w:val="Normal"/>
        <w:rPr/>
      </w:pPr>
      <w:r>
        <w:rPr/>
        <w:t>[[@Bible:Num 28:24 ]][[28:24 &gt;&gt; Num 28:24]] {{field-on:Bible}} Така да приносите всеки ден, в седемте дни, храната, жъртва за ухание благовонно Господу: освен всегдашното всесъжение, това да се приноси и възлиянието му. {{field-off:Bible}}</w:t>
      </w:r>
    </w:p>
    <w:p>
      <w:pPr>
        <w:pStyle w:val="Normal"/>
        <w:rPr/>
      </w:pPr>
      <w:r>
        <w:rPr/>
        <w:t>[[@Bible:Num 28:25 ]][[28:25 &gt;&gt; Num 28:25]] {{field-on:Bible}} И в седмия ден да имате съзвание свято: да не работите никаква работа. {{field-off:Bible}}</w:t>
      </w:r>
    </w:p>
    <w:p>
      <w:pPr>
        <w:pStyle w:val="Normal"/>
        <w:rPr/>
      </w:pPr>
      <w:r>
        <w:rPr/>
        <w:t>[[@Bible:Num 28:26 ]][[28:26 &gt;&gt; Num 28:26]] {{field-on:Bible}} И в деня на начатките, когато принесете ново хлебно приношение Господу, в края на седемиците ваши, да имате съзвание свято: да не работите никаква работа. {{field-off:Bible}}</w:t>
      </w:r>
    </w:p>
    <w:p>
      <w:pPr>
        <w:pStyle w:val="Normal"/>
        <w:rPr/>
      </w:pPr>
      <w:r>
        <w:rPr/>
        <w:t>[[@Bible:Num 28:27 ]][[28:27 &gt;&gt; Num 28:27]] {{field-on:Bible}} И да приносите всесъжение за ухание благовонно Господу, два юнца от говедата, един овен, седем еднолетни агнета. {{field-off:Bible}}</w:t>
      </w:r>
    </w:p>
    <w:p>
      <w:pPr>
        <w:pStyle w:val="Normal"/>
        <w:rPr/>
      </w:pPr>
      <w:r>
        <w:rPr/>
        <w:t>[[@Bible:Num 28:28 ]][[28:28 &gt;&gt; Num 28:28]] {{field-on:Bible}} И хлебното им приношение да бъде от чисто брашно смесено с елей три десети части за всеки юнец, две десети части за един овен, {{field-off:Bible}}</w:t>
      </w:r>
    </w:p>
    <w:p>
      <w:pPr>
        <w:pStyle w:val="Normal"/>
        <w:rPr/>
      </w:pPr>
      <w:r>
        <w:rPr/>
        <w:t>[[@Bible:Num 28:29 ]][[28:29 &gt;&gt; Num 28:29]] {{field-on:Bible}} по една десета част за всяко агне от седемте агнета, {{field-off:Bible}}</w:t>
      </w:r>
    </w:p>
    <w:p>
      <w:pPr>
        <w:pStyle w:val="Normal"/>
        <w:rPr/>
      </w:pPr>
      <w:r>
        <w:rPr/>
        <w:t>[[@Bible:Num 28:30 ]][[28:30 &gt;&gt; Num 28:30]] {{field-on:Bible}} един ярец от козите, за да бъде умилостивение за вас. {{field-off:Bible}}</w:t>
      </w:r>
    </w:p>
    <w:p>
      <w:pPr>
        <w:pStyle w:val="Normal"/>
        <w:rPr/>
      </w:pPr>
      <w:r>
        <w:rPr/>
        <w:t>[[@Bible:Num 28:31 ]][[28:31 &gt;&gt; Num 28:31]] {{field-on:Bible}} Освен всегдашното всесъжение и хлебното му приношение, тях ще приносите (без порок да ви бъдат) и възлиянията им. {{field-off:Bible}}</w:t>
      </w:r>
    </w:p>
    <w:p>
      <w:pPr>
        <w:pStyle w:val="Heading2"/>
        <w:rPr/>
      </w:pPr>
      <w:r>
        <w:rPr/>
        <w:t>Глава 29</w:t>
      </w:r>
    </w:p>
    <w:p>
      <w:pPr>
        <w:pStyle w:val="Normal"/>
        <w:rPr/>
      </w:pPr>
      <w:r>
        <w:rPr/>
        <w:t>[[@Bible:Num 29:1 ]][[29:1 &gt;&gt; Num 29:1]] {{field-on:Bible}} И в седемия месец, в първия ден на месеца, да имате съзвание свято: да не работите никаква работа: да бъде той у вас ден на тръбно възклицание. {{field-off:Bible}}</w:t>
      </w:r>
    </w:p>
    <w:p>
      <w:pPr>
        <w:pStyle w:val="Normal"/>
        <w:rPr/>
      </w:pPr>
      <w:r>
        <w:rPr/>
        <w:t>[[@Bible:Num 29:2 ]][[29:2 &gt;&gt; Num 29:2]] {{field-on:Bible}} И да приносите всесъжение за ухание благовонно Господу един юнец от говедата, един овен, седем агнета еднолетни, без порок; {{field-off:Bible}}</w:t>
      </w:r>
    </w:p>
    <w:p>
      <w:pPr>
        <w:pStyle w:val="Normal"/>
        <w:rPr/>
      </w:pPr>
      <w:r>
        <w:rPr/>
        <w:t>[[@Bible:Num 29:3 ]][[29:3 &gt;&gt; Num 29:3]] {{field-on:Bible}} и хлебното им приношение да бъде чисто брашно смесено с елей три десети части за юнеца, две десети части за овена, {{field-off:Bible}}</w:t>
      </w:r>
    </w:p>
    <w:p>
      <w:pPr>
        <w:pStyle w:val="Normal"/>
        <w:rPr/>
      </w:pPr>
      <w:r>
        <w:rPr/>
        <w:t>[[@Bible:Num 29:4 ]][[29:4 &gt;&gt; Num 29:4]] {{field-on:Bible}} и една десета част за всяко агне от седемте агнета, {{field-off:Bible}}</w:t>
      </w:r>
    </w:p>
    <w:p>
      <w:pPr>
        <w:pStyle w:val="Normal"/>
        <w:rPr/>
      </w:pPr>
      <w:r>
        <w:rPr/>
        <w:t>[[@Bible:Num 29:5 ]][[29:5 &gt;&gt; Num 29:5]] {{field-on:Bible}} и един ярец от козите приношение за грях, за да бъде умилостивение за вас; {{field-off:Bible}}</w:t>
      </w:r>
    </w:p>
    <w:p>
      <w:pPr>
        <w:pStyle w:val="Normal"/>
        <w:rPr/>
      </w:pPr>
      <w:r>
        <w:rPr/>
        <w:t>[[@Bible:Num 29:6 ]][[29:6 &gt;&gt; Num 29:6]] {{field-on:Bible}} освен новомесечното всесъжение и хлебното му приношение, и всегдашното всесъжение и хлебното му приношение, и възлиянията им, по определеното за тях, жъртва за ухание благовонно Господу. {{field-off:Bible}}</w:t>
      </w:r>
    </w:p>
    <w:p>
      <w:pPr>
        <w:pStyle w:val="Normal"/>
        <w:rPr/>
      </w:pPr>
      <w:r>
        <w:rPr/>
        <w:t>[[@Bible:Num 29:7 ]][[29:7 &gt;&gt; Num 29:7]] {{field-on:Bible}} И в десетия ден на седмия този месец да имате съзвание свято; и да смирите душите си: никаква работа да не работите; {{field-off:Bible}}</w:t>
      </w:r>
    </w:p>
    <w:p>
      <w:pPr>
        <w:pStyle w:val="Normal"/>
        <w:rPr/>
      </w:pPr>
      <w:r>
        <w:rPr/>
        <w:t>[[@Bible:Num 29:8 ]][[29:8 &gt;&gt; Num 29:8]] {{field-on:Bible}} и да приносите всесъжение Господу за ухание благовонно, един юнец от говедата, един овен, седем агнета еднолетни: непорочни да ви бъдат. {{field-off:Bible}}</w:t>
      </w:r>
    </w:p>
    <w:p>
      <w:pPr>
        <w:pStyle w:val="Normal"/>
        <w:rPr/>
      </w:pPr>
      <w:r>
        <w:rPr/>
        <w:t>[[@Bible:Num 29:9 ]][[29:9 &gt;&gt; Num 29:9]] {{field-on:Bible}} И хлебното им приношение да бъде чисто брашно смесено с елей три десети части за юнеца, две десети части за единия овен, {{field-off:Bible}}</w:t>
      </w:r>
    </w:p>
    <w:p>
      <w:pPr>
        <w:pStyle w:val="Normal"/>
        <w:rPr/>
      </w:pPr>
      <w:r>
        <w:rPr/>
        <w:t>[[@Bible:Num 29:10 ]][[29:10 &gt;&gt; Num 29:10]] {{field-on:Bible}} по една десета част за всяко агне от седемте агнета, {{field-off:Bible}}</w:t>
      </w:r>
    </w:p>
    <w:p>
      <w:pPr>
        <w:pStyle w:val="Normal"/>
        <w:rPr/>
      </w:pPr>
      <w:r>
        <w:rPr/>
        <w:t>[[@Bible:Num 29:11 ]][[29:11 &gt;&gt; Num 29:11]] {{field-on:Bible}} един ярец от козите в приношение за грях; освен приношението в умилостивение за грях, и всегдашното всесъжение, неговото хлебно приношение, и възлиянията им. {{field-off:Bible}}</w:t>
      </w:r>
    </w:p>
    <w:p>
      <w:pPr>
        <w:pStyle w:val="Normal"/>
        <w:rPr/>
      </w:pPr>
      <w:r>
        <w:rPr/>
        <w:t>[[@Bible:Num 29:12 ]][[29:12 &gt;&gt; Num 29:12]] {{field-on:Bible}} И в петнадесетия ден на седмия месец да имате съзвание свято: да не работите никаква работа; и да празднувате праздник Господу седем дни. {{field-off:Bible}}</w:t>
      </w:r>
    </w:p>
    <w:p>
      <w:pPr>
        <w:pStyle w:val="Normal"/>
        <w:rPr/>
      </w:pPr>
      <w:r>
        <w:rPr/>
        <w:t>[[@Bible:Num 29:13 ]][[29:13 &gt;&gt; Num 29:13]] {{field-on:Bible}} И да приносите всесъжение, жъртва за ухание благовонно Господу, тринадесет юнци от говедата, два овна, четиринадесет агнета еднолетни: без порок да бъдат. {{field-off:Bible}}</w:t>
      </w:r>
    </w:p>
    <w:p>
      <w:pPr>
        <w:pStyle w:val="Normal"/>
        <w:rPr/>
      </w:pPr>
      <w:r>
        <w:rPr/>
        <w:t>[[@Bible:Num 29:14 ]][[29:14 &gt;&gt; Num 29:14]] {{field-on:Bible}} И хлебното им приношение да бъде чисто брашно смесено с елей три десети части за всеки юнец от тринадесетте юнца, две десети части за всеки овен от двата овна, {{field-off:Bible}}</w:t>
      </w:r>
    </w:p>
    <w:p>
      <w:pPr>
        <w:pStyle w:val="Normal"/>
        <w:rPr/>
      </w:pPr>
      <w:r>
        <w:rPr/>
        <w:t>[[@Bible:Num 29:15 ]][[29:15 &gt;&gt; Num 29:15]] {{field-on:Bible}} и по една десета част за всяко агне от четиринадесетте агнета, {{field-off:Bible}}</w:t>
      </w:r>
    </w:p>
    <w:p>
      <w:pPr>
        <w:pStyle w:val="Normal"/>
        <w:rPr/>
      </w:pPr>
      <w:r>
        <w:rPr/>
        <w:t>[[@Bible:Num 29:16 ]][[29:16 &gt;&gt; Num 29:16]] {{field-on:Bible}} и един ярец от козите в приношение за грях; освен всегдашното всесъжение, неговото хлебно приношение, и възлиянието му. {{field-off:Bible}}</w:t>
      </w:r>
    </w:p>
    <w:p>
      <w:pPr>
        <w:pStyle w:val="Normal"/>
        <w:rPr/>
      </w:pPr>
      <w:r>
        <w:rPr/>
        <w:t>[[@Bible:Num 29:17 ]][[29:17 &gt;&gt; Num 29:17]] {{field-on:Bible}} И в втория ден да принесете дванадесет юнца от говедата, два овна, четиринадесет агнета еднолетни, непорочни; {{field-off:Bible}}</w:t>
      </w:r>
    </w:p>
    <w:p>
      <w:pPr>
        <w:pStyle w:val="Normal"/>
        <w:rPr/>
      </w:pPr>
      <w:r>
        <w:rPr/>
        <w:t>[[@Bible:Num 29:18 ]][[29:18 &gt;&gt; Num 29:18]] {{field-on:Bible}} и хлебното им приношение и възлиянията им за юнците, за овните, и за агнетата според числото им, както е определено; {{field-off:Bible}}</w:t>
      </w:r>
    </w:p>
    <w:p>
      <w:pPr>
        <w:pStyle w:val="Normal"/>
        <w:rPr/>
      </w:pPr>
      <w:r>
        <w:rPr/>
        <w:t>[[@Bible:Num 29:19 ]][[29:19 &gt;&gt; Num 29:19]] {{field-on:Bible}} и един ярец от козите в приношение за грях; освен всегдашното всесъжение, неговото хлебно приношение, и възлиянията им. {{field-off:Bible}}</w:t>
      </w:r>
    </w:p>
    <w:p>
      <w:pPr>
        <w:pStyle w:val="Normal"/>
        <w:rPr/>
      </w:pPr>
      <w:r>
        <w:rPr/>
        <w:t>[[@Bible:Num 29:20 ]][[29:20 &gt;&gt; Num 29:20]] {{field-on:Bible}} И в третия ден, единадесет юнца, два овна, четиринадесет агнета еднолетни, непорочни; {{field-off:Bible}}</w:t>
      </w:r>
    </w:p>
    <w:p>
      <w:pPr>
        <w:pStyle w:val="Normal"/>
        <w:rPr/>
      </w:pPr>
      <w:r>
        <w:rPr/>
        <w:t>[[@Bible:Num 29:21 ]][[29:21 &gt;&gt; Num 29:21]] {{field-on:Bible}} и хлебното им приношение и възлиянията им за юнците, за овните, и за агнетата според числото им, както е определено; {{field-off:Bible}}</w:t>
      </w:r>
    </w:p>
    <w:p>
      <w:pPr>
        <w:pStyle w:val="Normal"/>
        <w:rPr/>
      </w:pPr>
      <w:r>
        <w:rPr/>
        <w:t>[[@Bible:Num 29:22 ]][[29:22 &gt;&gt; Num 29:22]] {{field-on:Bible}} и един ярец в приношение за грях; освен всегдашното всесъжение, и неговото хлебно приношение, и възлиянието му. {{field-off:Bible}}</w:t>
      </w:r>
    </w:p>
    <w:p>
      <w:pPr>
        <w:pStyle w:val="Normal"/>
        <w:rPr/>
      </w:pPr>
      <w:r>
        <w:rPr/>
        <w:t>[[@Bible:Num 29:23 ]][[29:23 &gt;&gt; Num 29:23]] {{field-on:Bible}} И в четвъртия ден, десет юнца, два овна, четиринадесет агнета еднолетни, непорочни; {{field-off:Bible}}</w:t>
      </w:r>
    </w:p>
    <w:p>
      <w:pPr>
        <w:pStyle w:val="Normal"/>
        <w:rPr/>
      </w:pPr>
      <w:r>
        <w:rPr/>
        <w:t>[[@Bible:Num 29:24 ]][[29:24 &gt;&gt; Num 29:24]] {{field-on:Bible}} хлебното им приношение и възлиянията им за юнците, за овните, и за агнетата по числото им, както е определено; {{field-off:Bible}}</w:t>
      </w:r>
    </w:p>
    <w:p>
      <w:pPr>
        <w:pStyle w:val="Normal"/>
        <w:rPr/>
      </w:pPr>
      <w:r>
        <w:rPr/>
        <w:t>[[@Bible:Num 29:25 ]][[29:25 &gt;&gt; Num 29:25]] {{field-on:Bible}} и един ярец от козите в приношение за грях; освен всегдашното всесъжение, неговото хлебно приношение, и възлиянието му. {{field-off:Bible}}</w:t>
      </w:r>
    </w:p>
    <w:p>
      <w:pPr>
        <w:pStyle w:val="Normal"/>
        <w:rPr/>
      </w:pPr>
      <w:r>
        <w:rPr/>
        <w:t>[[@Bible:Num 29:26 ]][[29:26 &gt;&gt; Num 29:26]] {{field-on:Bible}} И в петия ден, девет юнца, два овна, четиринадесет еднолетни агнета, непорочни; {{field-off:Bible}}</w:t>
      </w:r>
    </w:p>
    <w:p>
      <w:pPr>
        <w:pStyle w:val="Normal"/>
        <w:rPr/>
      </w:pPr>
      <w:r>
        <w:rPr/>
        <w:t>[[@Bible:Num 29:27 ]][[29:27 &gt;&gt; Num 29:27]] {{field-on:Bible}} и хлебното им приношение и възлиянията им за юнците, за овните, и за агнетата според числото им, както е определено; {{field-off:Bible}}</w:t>
      </w:r>
    </w:p>
    <w:p>
      <w:pPr>
        <w:pStyle w:val="Normal"/>
        <w:rPr/>
      </w:pPr>
      <w:r>
        <w:rPr/>
        <w:t>[[@Bible:Num 29:28 ]][[29:28 &gt;&gt; Num 29:28]] {{field-on:Bible}} и един ярец в приношение за грях; освен всегдашното всесъжение, неговото хлебно приношение, и възлиянието му. {{field-off:Bible}}</w:t>
      </w:r>
    </w:p>
    <w:p>
      <w:pPr>
        <w:pStyle w:val="Normal"/>
        <w:rPr/>
      </w:pPr>
      <w:r>
        <w:rPr/>
        <w:t>[[@Bible:Num 29:29 ]][[29:29 &gt;&gt; Num 29:29]] {{field-on:Bible}} И в шестия ден, осем юнца, два овна, четиринадесет еднолетни агнета, непорочни; {{field-off:Bible}}</w:t>
      </w:r>
    </w:p>
    <w:p>
      <w:pPr>
        <w:pStyle w:val="Normal"/>
        <w:rPr/>
      </w:pPr>
      <w:r>
        <w:rPr/>
        <w:t>[[@Bible:Num 29:30 ]][[29:30 &gt;&gt; Num 29:30]] {{field-on:Bible}} и хлебното им приношение и възлиянията им за юнците, за овните, и за агнетата според числото им, както е определено; {{field-off:Bible}}</w:t>
      </w:r>
    </w:p>
    <w:p>
      <w:pPr>
        <w:pStyle w:val="Normal"/>
        <w:rPr/>
      </w:pPr>
      <w:r>
        <w:rPr/>
        <w:t>[[@Bible:Num 29:31 ]][[29:31 &gt;&gt; Num 29:31]] {{field-on:Bible}} и един ярец в приношение за грях; освен всегдашното всесъжение, неговото хлебно приношение, и възлиянията му. {{field-off:Bible}}</w:t>
      </w:r>
    </w:p>
    <w:p>
      <w:pPr>
        <w:pStyle w:val="Normal"/>
        <w:rPr/>
      </w:pPr>
      <w:r>
        <w:rPr/>
        <w:t>[[@Bible:Num 29:32 ]][[29:32 &gt;&gt; Num 29:32]] {{field-on:Bible}} И в седмия ден, седем юнца, два овна, четиринадесет еднолетни агнета, непорочни; {{field-off:Bible}}</w:t>
      </w:r>
    </w:p>
    <w:p>
      <w:pPr>
        <w:pStyle w:val="Normal"/>
        <w:rPr/>
      </w:pPr>
      <w:r>
        <w:rPr/>
        <w:t>[[@Bible:Num 29:33 ]][[29:33 &gt;&gt; Num 29:33]] {{field-on:Bible}} и хлебното им приношение и възлиянията им за юнците, за овните, и за агнетата според числото им, както е определено за тях; {{field-off:Bible}}</w:t>
      </w:r>
    </w:p>
    <w:p>
      <w:pPr>
        <w:pStyle w:val="Normal"/>
        <w:rPr/>
      </w:pPr>
      <w:r>
        <w:rPr/>
        <w:t>[[@Bible:Num 29:34 ]][[29:34 &gt;&gt; Num 29:34]] {{field-on:Bible}} и един ярец в приношение за грях; освен всегдашното всесъжение, неговото хлебно приношение, и възлиянието му. {{field-off:Bible}}</w:t>
      </w:r>
    </w:p>
    <w:p>
      <w:pPr>
        <w:pStyle w:val="Normal"/>
        <w:rPr/>
      </w:pPr>
      <w:r>
        <w:rPr/>
        <w:t>[[@Bible:Num 29:35 ]][[29:35 &gt;&gt; Num 29:35]] {{field-on:Bible}} В осмия ден да имате тържествено събрание: никаква работа да не работите; {{field-off:Bible}}</w:t>
      </w:r>
    </w:p>
    <w:p>
      <w:pPr>
        <w:pStyle w:val="Normal"/>
        <w:rPr/>
      </w:pPr>
      <w:r>
        <w:rPr/>
        <w:t>[[@Bible:Num 29:36 ]][[29:36 &gt;&gt; Num 29:36]] {{field-on:Bible}} и да приносите всесъжение, жъртва за ухание благовонно Господу, един юнец, един овен, седем еднолетни агнета, непорочни; {{field-off:Bible}}</w:t>
      </w:r>
    </w:p>
    <w:p>
      <w:pPr>
        <w:pStyle w:val="Normal"/>
        <w:rPr/>
      </w:pPr>
      <w:r>
        <w:rPr/>
        <w:t>[[@Bible:Num 29:37 ]][[29:37 &gt;&gt; Num 29:37]] {{field-on:Bible}} хлебното им приношение и възлиянията им за юнеца, за овена, и за агнетата според числото им, както е определено; {{field-off:Bible}}</w:t>
      </w:r>
    </w:p>
    <w:p>
      <w:pPr>
        <w:pStyle w:val="Normal"/>
        <w:rPr/>
      </w:pPr>
      <w:r>
        <w:rPr/>
        <w:t>[[@Bible:Num 29:38 ]][[29:38 &gt;&gt; Num 29:38]] {{field-on:Bible}} и един ярец в приношение за грях; освен всегдашното всесъжение, и неговото хлебно приношение, и възлиянието му. {{field-off:Bible}}</w:t>
      </w:r>
    </w:p>
    <w:p>
      <w:pPr>
        <w:pStyle w:val="Normal"/>
        <w:rPr/>
      </w:pPr>
      <w:r>
        <w:rPr/>
        <w:t>[[@Bible:Num 29:39 ]][[29:39 &gt;&gt; Num 29:39]] {{field-on:Bible}} Това да правите Господу в вашите праздници, освен обричанията си, и произволните си приношения, и всесъженията ваши, и за хлебните ваши приношения, и за възлиянията ваши, и за примирителните ваши приношения. {{field-off:Bible}}</w:t>
      </w:r>
    </w:p>
    <w:p>
      <w:pPr>
        <w:pStyle w:val="Normal"/>
        <w:rPr/>
      </w:pPr>
      <w:r>
        <w:rPr/>
        <w:t>[[@Bible:Num 29:40 ]][[29:40 &gt;&gt; Num 29:40]] {{field-on:Bible}} И говори Моисей на Израилевите синове по всичко що заповяда Господ Моисею. {{field-off:Bible}}</w:t>
      </w:r>
    </w:p>
    <w:p>
      <w:pPr>
        <w:pStyle w:val="Heading2"/>
        <w:rPr/>
      </w:pPr>
      <w:r>
        <w:rPr/>
        <w:t>Глава 30</w:t>
      </w:r>
    </w:p>
    <w:p>
      <w:pPr>
        <w:pStyle w:val="Normal"/>
        <w:rPr/>
      </w:pPr>
      <w:r>
        <w:rPr/>
        <w:t>[[@Bible:Num 30:1 ]][[30:1 &gt;&gt; Num 30:1]] {{field-on:Bible}} И говори Моисей на князовете от племената на Израилевите синове и рече: Това е което заповяда Господ. {{field-off:Bible}}</w:t>
      </w:r>
    </w:p>
    <w:p>
      <w:pPr>
        <w:pStyle w:val="Normal"/>
        <w:rPr/>
      </w:pPr>
      <w:r>
        <w:rPr/>
        <w:t>[[@Bible:Num 30:2 ]][[30:2 &gt;&gt; Num 30:2]] {{field-on:Bible}} Когато някой человек направи обричание Господу, или се закълне с клетва за да върже душата си с обязателство, да не наруши думата си, но да стори по всичко що е излезло из устата му. {{field-off:Bible}}</w:t>
      </w:r>
    </w:p>
    <w:p>
      <w:pPr>
        <w:pStyle w:val="Normal"/>
        <w:rPr/>
      </w:pPr>
      <w:r>
        <w:rPr/>
        <w:t>[[@Bible:Num 30:3 ]][[30:3 &gt;&gt; Num 30:3]] {{field-on:Bible}} И ако някоя жена направи обричане Господу, и върже себе си с обязателство в бащиния си дом в младостта си, {{field-off:Bible}}</w:t>
      </w:r>
    </w:p>
    <w:p>
      <w:pPr>
        <w:pStyle w:val="Normal"/>
        <w:rPr/>
      </w:pPr>
      <w:r>
        <w:rPr/>
        <w:t>[[@Bible:Num 30:4 ]][[30:4 &gt;&gt; Num 30:4]] {{field-on:Bible}} и чуе баща й обричанието й и обязателството й с което върза душата си, и премълчи й баща й, тогаз всичките й обричания ще си останат, и всяко нейно обязателство с което е вързала душата си ще си остане. {{field-off:Bible}}</w:t>
      </w:r>
    </w:p>
    <w:p>
      <w:pPr>
        <w:pStyle w:val="Normal"/>
        <w:rPr/>
      </w:pPr>
      <w:r>
        <w:rPr/>
        <w:t>[[@Bible:Num 30:5 ]][[30:5 &gt;&gt; Num 30:5]] {{field-on:Bible}} Ако ли й възбрани баща й в който ден чуе, то всичките й обричания, или обязателствата й с които е вързала душата си, не ще да си останат; и Господ ще й прости, защото й е възбранил баща й. {{field-off:Bible}}</w:t>
      </w:r>
    </w:p>
    <w:p>
      <w:pPr>
        <w:pStyle w:val="Normal"/>
        <w:rPr/>
      </w:pPr>
      <w:r>
        <w:rPr/>
        <w:t>[[@Bible:Num 30:6 ]][[30:6 &gt;&gt; Num 30:6]] {{field-on:Bible}} Ако ли се ожени, и има на себе си обричането си или нещо несмисленно изговорено с устните си с което е вързала душата си, {{field-off:Bible}}</w:t>
      </w:r>
    </w:p>
    <w:p>
      <w:pPr>
        <w:pStyle w:val="Normal"/>
        <w:rPr/>
      </w:pPr>
      <w:r>
        <w:rPr/>
        <w:t>[[@Bible:Num 30:7 ]][[30:7 &gt;&gt; Num 30:7]] {{field-on:Bible}} и чуе мъж й, и премълчи й в който ден чуе, тогаз обричанията й ще си останат, и обязателствата й с които е вързала душата си ще си останат. {{field-off:Bible}}</w:t>
      </w:r>
    </w:p>
    <w:p>
      <w:pPr>
        <w:pStyle w:val="Normal"/>
        <w:rPr/>
      </w:pPr>
      <w:r>
        <w:rPr/>
        <w:t>[[@Bible:Num 30:8 ]][[30:8 &gt;&gt; Num 30:8]] {{field-on:Bible}} Ако ли й възбрани мъж й в който ден чуе, тогаз ще унищожи обричанието й което е взела върху си, и онова което е несмислено продумала с устните си, с което е вързала душата си; и Господ ще й прости. {{field-off:Bible}}</w:t>
      </w:r>
    </w:p>
    <w:p>
      <w:pPr>
        <w:pStyle w:val="Normal"/>
        <w:rPr/>
      </w:pPr>
      <w:r>
        <w:rPr/>
        <w:t>[[@Bible:Num 30:9 ]][[30:9 &gt;&gt; Num 30:9]] {{field-on:Bible}} Но обричане направено от вдовица или от напусната жена, всичко с което би вързала душата си ще си остане върху й. {{field-off:Bible}}</w:t>
      </w:r>
    </w:p>
    <w:p>
      <w:pPr>
        <w:pStyle w:val="Normal"/>
        <w:rPr/>
      </w:pPr>
      <w:r>
        <w:rPr/>
        <w:t>[[@Bible:Num 30:10 ]][[30:10 &gt;&gt; Num 30:10]] {{field-on:Bible}} Ако ли е направила обричане в къщата на мъжа си, или е вързала душата си с клетвенно обязателство, {{field-off:Bible}}</w:t>
      </w:r>
    </w:p>
    <w:p>
      <w:pPr>
        <w:pStyle w:val="Normal"/>
        <w:rPr/>
      </w:pPr>
      <w:r>
        <w:rPr/>
        <w:t>[[@Bible:Num 30:11 ]][[30:11 &gt;&gt; Num 30:11]] {{field-on:Bible}} и е чул мъж й, и премълчал й, и не й възбранил, тогаз всичките й обричания ще си останат, и всичките обязателства с които е вързала душата си ще си останат. {{field-off:Bible}}</w:t>
      </w:r>
    </w:p>
    <w:p>
      <w:pPr>
        <w:pStyle w:val="Normal"/>
        <w:rPr/>
      </w:pPr>
      <w:r>
        <w:rPr/>
        <w:t>[[@Bible:Num 30:12 ]][[30:12 &gt;&gt; Num 30:12]] {{field-on:Bible}} Ако ли ги е мъж й съвсем унищожил в който ден е чул, всичко онова което е излязло из устните й за обричанията й и за вързването на душата й не ще да остане: мъж й ги е унищожил; и Господ ще й прости. {{field-off:Bible}}</w:t>
      </w:r>
    </w:p>
    <w:p>
      <w:pPr>
        <w:pStyle w:val="Normal"/>
        <w:rPr/>
      </w:pPr>
      <w:r>
        <w:rPr/>
        <w:t>[[@Bible:Num 30:13 ]][[30:13 &gt;&gt; Num 30:13]] {{field-on:Bible}} Всяко обричане и всяко с клетва обязателство за смирение на душата й мъж й може да утвърди, и мъж й може да унищожи; {{field-off:Bible}}</w:t>
      </w:r>
    </w:p>
    <w:p>
      <w:pPr>
        <w:pStyle w:val="Normal"/>
        <w:rPr/>
      </w:pPr>
      <w:r>
        <w:rPr/>
        <w:t>[[@Bible:Num 30:14 ]][[30:14 &gt;&gt; Num 30:14]] {{field-on:Bible}} ако ли мъж й следва да мълчи ден за ден, тогаз потвърждава всичките й обричания и всичките й обязателства които са върх нея: той ги е потвърдил, защото й е замълчал в който ден е чул. {{field-off:Bible}}</w:t>
      </w:r>
    </w:p>
    <w:p>
      <w:pPr>
        <w:pStyle w:val="Normal"/>
        <w:rPr/>
      </w:pPr>
      <w:r>
        <w:rPr/>
        <w:t>[[@Bible:Num 30:15 ]][[30:15 &gt;&gt; Num 30:15]] {{field-on:Bible}} Ако ли ги унищожи някак после откак е чул, тогаз той ще понесе греха й. {{field-off:Bible}}</w:t>
      </w:r>
    </w:p>
    <w:p>
      <w:pPr>
        <w:pStyle w:val="Normal"/>
        <w:rPr/>
      </w:pPr>
      <w:r>
        <w:rPr/>
        <w:t>[[@Bible:Num 30:16 ]][[30:16 &gt;&gt; Num 30:16]] {{field-on:Bible}} Тези са повеленията които заповяда Господ Моисею между мъж и жена му, и между баща и дъщеря му в младостта й в бащиния й дом. {{field-off:Bible}}</w:t>
      </w:r>
    </w:p>
    <w:p>
      <w:pPr>
        <w:pStyle w:val="Heading2"/>
        <w:rPr/>
      </w:pPr>
      <w:r>
        <w:rPr/>
        <w:t>Глава 31</w:t>
      </w:r>
    </w:p>
    <w:p>
      <w:pPr>
        <w:pStyle w:val="Normal"/>
        <w:rPr/>
      </w:pPr>
      <w:r>
        <w:rPr/>
        <w:t>[[@Bible:Num 31:1 ]][[31:1 &gt;&gt; Num 31:1]] {{field-on:Bible}} И говори Господ Моисею и рече: {{field-off:Bible}}</w:t>
      </w:r>
    </w:p>
    <w:p>
      <w:pPr>
        <w:pStyle w:val="Normal"/>
        <w:rPr/>
      </w:pPr>
      <w:r>
        <w:rPr/>
        <w:t>[[@Bible:Num 31:2 ]][[31:2 &gt;&gt; Num 31:2]] {{field-on:Bible}} Отмъсти на Мадиамците за Израилевите синове; и после ще се прибереш при людете си. {{field-off:Bible}}</w:t>
      </w:r>
    </w:p>
    <w:p>
      <w:pPr>
        <w:pStyle w:val="Normal"/>
        <w:rPr/>
      </w:pPr>
      <w:r>
        <w:rPr/>
        <w:t>[[@Bible:Num 31:3 ]][[31:3 &gt;&gt; Num 31:3]] {{field-on:Bible}} И говори Моисей на людете и рече: Нека се оръжат от вас мъже за бой, и нека идат против Мадиама за да направят за Господа отмъщение против Мадиама. {{field-off:Bible}}</w:t>
      </w:r>
    </w:p>
    <w:p>
      <w:pPr>
        <w:pStyle w:val="Normal"/>
        <w:rPr/>
      </w:pPr>
      <w:r>
        <w:rPr/>
        <w:t>[[@Bible:Num 31:4 ]][[31:4 &gt;&gt; Num 31:4]] {{field-on:Bible}} По една тисяща от всяко племе от всичките племена на Израиля да проводите на войската. {{field-off:Bible}}</w:t>
      </w:r>
    </w:p>
    <w:p>
      <w:pPr>
        <w:pStyle w:val="Normal"/>
        <w:rPr/>
      </w:pPr>
      <w:r>
        <w:rPr/>
        <w:t>[[@Bible:Num 31:5 ]][[31:5 &gt;&gt; Num 31:5]] {{field-on:Bible}} И изброиха се от тисящите на Израиля тисяща от всяко племе, дванадесет тисящи оръжени за бой. {{field-off:Bible}}</w:t>
      </w:r>
    </w:p>
    <w:p>
      <w:pPr>
        <w:pStyle w:val="Normal"/>
        <w:rPr/>
      </w:pPr>
      <w:r>
        <w:rPr/>
        <w:t>[[@Bible:Num 31:6 ]][[31:6 &gt;&gt; Num 31:6]] {{field-on:Bible}} И проводи ги Моисей на войската, тисяща от всяко племе, тях и Финееса синът на Елеазара свещеника, заедно с светите съсъди, и с тръбите за възклицание в ръцете му. {{field-off:Bible}}</w:t>
      </w:r>
    </w:p>
    <w:p>
      <w:pPr>
        <w:pStyle w:val="Normal"/>
        <w:rPr/>
      </w:pPr>
      <w:r>
        <w:rPr/>
        <w:t>[[@Bible:Num 31:7 ]][[31:7 &gt;&gt; Num 31:7]] {{field-on:Bible}} И направиха бой против Мадиама както заповяда Господ Моисею, и убиха всяко мъжко. {{field-off:Bible}}</w:t>
      </w:r>
    </w:p>
    <w:p>
      <w:pPr>
        <w:pStyle w:val="Normal"/>
        <w:rPr/>
      </w:pPr>
      <w:r>
        <w:rPr/>
        <w:t>[[@Bible:Num 31:8 ]][[31:8 &gt;&gt; Num 31:8]] {{field-on:Bible}} И наедно с убитите убиха и цариете Мадиамски, Евия, и Рекема, и Сура, и Ура, и Рева, пет царе Мадиамски; и Валаама сина Веорова убиха с нож. {{field-off:Bible}}</w:t>
      </w:r>
    </w:p>
    <w:p>
      <w:pPr>
        <w:pStyle w:val="Normal"/>
        <w:rPr/>
      </w:pPr>
      <w:r>
        <w:rPr/>
        <w:t>[[@Bible:Num 31:9 ]][[31:9 &gt;&gt; Num 31:9]] {{field-on:Bible}} И плениха Израилевите синове жените на Мадиамците, и децата им, и всичките им скотове, и всичките им стада; и всичкия им имот разграбиха. {{field-off:Bible}}</w:t>
      </w:r>
    </w:p>
    <w:p>
      <w:pPr>
        <w:pStyle w:val="Normal"/>
        <w:rPr/>
      </w:pPr>
      <w:r>
        <w:rPr/>
        <w:t>[[@Bible:Num 31:10 ]][[31:10 &gt;&gt; Num 31:10]] {{field-on:Bible}} И всичките им градове в жилищата им и всичките им оградени села изгориха с огън. {{field-off:Bible}}</w:t>
      </w:r>
    </w:p>
    <w:p>
      <w:pPr>
        <w:pStyle w:val="Normal"/>
        <w:rPr/>
      </w:pPr>
      <w:r>
        <w:rPr/>
        <w:t>[[@Bible:Num 31:11 ]][[31:11 &gt;&gt; Num 31:11]] {{field-on:Bible}} И взеха всичките користи ивсичкия грабеж, от человек до скот. {{field-off:Bible}}</w:t>
      </w:r>
    </w:p>
    <w:p>
      <w:pPr>
        <w:pStyle w:val="Normal"/>
        <w:rPr/>
      </w:pPr>
      <w:r>
        <w:rPr/>
        <w:t>[[@Bible:Num 31:12 ]][[31:12 &gt;&gt; Num 31:12]] {{field-on:Bible}} И донесоха Моисею, и Елеазару свещенику, и на събранието на Израилевите синове пленниците, и грабежа, и користите в стана, на Моавовите полета, при Йордан, срещу Йерихон. {{field-off:Bible}}</w:t>
      </w:r>
    </w:p>
    <w:p>
      <w:pPr>
        <w:pStyle w:val="Normal"/>
        <w:rPr/>
      </w:pPr>
      <w:r>
        <w:rPr/>
        <w:t>[[@Bible:Num 31:13 ]][[31:13 &gt;&gt; Num 31:13]] {{field-on:Bible}} Тогаз излязоха Моисей, и Елеазар свещеникът, и всичките князове на събранието да ги посрещнат вън от стана. {{field-off:Bible}}</w:t>
      </w:r>
    </w:p>
    <w:p>
      <w:pPr>
        <w:pStyle w:val="Normal"/>
        <w:rPr/>
      </w:pPr>
      <w:r>
        <w:rPr/>
        <w:t>[[@Bible:Num 31:14 ]][[31:14 &gt;&gt; Num 31:14]] {{field-on:Bible}} И Моисей се разгневи на военачалниците, на тисящниците, и на стотниците които дойдоха от военния поход; {{field-off:Bible}}</w:t>
      </w:r>
    </w:p>
    <w:p>
      <w:pPr>
        <w:pStyle w:val="Normal"/>
        <w:rPr/>
      </w:pPr>
      <w:r>
        <w:rPr/>
        <w:t>[[@Bible:Num 31:15 ]][[31:15 &gt;&gt; Num 31:15]] {{field-on:Bible}} и рече им Моисей: Оставихте ли живи всичките жени? {{field-off:Bible}}</w:t>
      </w:r>
    </w:p>
    <w:p>
      <w:pPr>
        <w:pStyle w:val="Normal"/>
        <w:rPr/>
      </w:pPr>
      <w:r>
        <w:rPr/>
        <w:t>[[@Bible:Num 31:16 ]][[31:16 &gt;&gt; Num 31:16]] {{field-on:Bible}} Ето, те по съвета на Валаама станаха причина на Израилевите синове, та беззаконнуваха против Господа в дялото на Фегора, и стана язвата в събранието Господне. {{field-off:Bible}}</w:t>
      </w:r>
    </w:p>
    <w:p>
      <w:pPr>
        <w:pStyle w:val="Normal"/>
        <w:rPr/>
      </w:pPr>
      <w:r>
        <w:rPr/>
        <w:t>[[@Bible:Num 31:17 ]][[31:17 &gt;&gt; Num 31:17]] {{field-on:Bible}} И сега умъртвете от децата всичките мъжки, и умъртвете всяка жена която е познала мъж и лежала с него. {{field-off:Bible}}</w:t>
      </w:r>
    </w:p>
    <w:p>
      <w:pPr>
        <w:pStyle w:val="Normal"/>
        <w:rPr/>
      </w:pPr>
      <w:r>
        <w:rPr/>
        <w:t>[[@Bible:Num 31:18 ]][[31:18 &gt;&gt; Num 31:18]] {{field-on:Bible}} А всичките момичета колкото не са познали мъжко легло оставете живи за себе си. {{field-off:Bible}}</w:t>
      </w:r>
    </w:p>
    <w:p>
      <w:pPr>
        <w:pStyle w:val="Normal"/>
        <w:rPr/>
      </w:pPr>
      <w:r>
        <w:rPr/>
        <w:t>[[@Bible:Num 31:19 ]][[31:19 &gt;&gt; Num 31:19]] {{field-on:Bible}} И вий останете вън от стана седем дни: който е умъртвил человека, и който се е допрел до убит, очистете се вие и пленниците ви в третия ден и в седмия ден; {{field-off:Bible}}</w:t>
      </w:r>
    </w:p>
    <w:p>
      <w:pPr>
        <w:pStyle w:val="Normal"/>
        <w:rPr/>
      </w:pPr>
      <w:r>
        <w:rPr/>
        <w:t>[[@Bible:Num 31:20 ]][[31:20 &gt;&gt; Num 31:20]] {{field-on:Bible}} и очистете всичките дрехи, и всичките кожени съсъди, и всичко което е направено от козина, и всичките дървени съсъди. {{field-off:Bible}}</w:t>
      </w:r>
    </w:p>
    <w:p>
      <w:pPr>
        <w:pStyle w:val="Normal"/>
        <w:rPr/>
      </w:pPr>
      <w:r>
        <w:rPr/>
        <w:t>[[@Bible:Num 31:21 ]][[31:21 &gt;&gt; Num 31:21]] {{field-on:Bible}} И рече Елеазар свещеникът на ратниците които бяха ходили на войска: Това е законното повеление което заповяда Господ Моисею. {{field-off:Bible}}</w:t>
      </w:r>
    </w:p>
    <w:p>
      <w:pPr>
        <w:pStyle w:val="Normal"/>
        <w:rPr/>
      </w:pPr>
      <w:r>
        <w:rPr/>
        <w:t>[[@Bible:Num 31:22 ]][[31:22 &gt;&gt; Num 31:22]] {{field-on:Bible}} Само златото, и среброто, медта, желязото, оловото, и свинеца, {{field-off:Bible}}</w:t>
      </w:r>
    </w:p>
    <w:p>
      <w:pPr>
        <w:pStyle w:val="Normal"/>
        <w:rPr/>
      </w:pPr>
      <w:r>
        <w:rPr/>
        <w:t>[[@Bible:Num 31:23 ]][[31:23 &gt;&gt; Num 31:23]] {{field-on:Bible}} всичко което може да влезе в огъня ще преминете през огън, и ще бъде чисто; но трябва да се очисти и с очистителната вода; и всичко що не влазя в огън да преминете през вода; {{field-off:Bible}}</w:t>
      </w:r>
    </w:p>
    <w:p>
      <w:pPr>
        <w:pStyle w:val="Normal"/>
        <w:rPr/>
      </w:pPr>
      <w:r>
        <w:rPr/>
        <w:t>[[@Bible:Num 31:24 ]][[31:24 &gt;&gt; Num 31:24]] {{field-on:Bible}} и да изперете дрехите си в седмия ден, и ще бъдете чисти; и после да влезете в стана. {{field-off:Bible}}</w:t>
      </w:r>
    </w:p>
    <w:p>
      <w:pPr>
        <w:pStyle w:val="Normal"/>
        <w:rPr/>
      </w:pPr>
      <w:r>
        <w:rPr/>
        <w:t>[[@Bible:Num 31:25 ]][[31:25 &gt;&gt; Num 31:25]] {{field-on:Bible}} И говори Господ Моисею и рече: {{field-off:Bible}}</w:t>
      </w:r>
    </w:p>
    <w:p>
      <w:pPr>
        <w:pStyle w:val="Normal"/>
        <w:rPr/>
      </w:pPr>
      <w:r>
        <w:rPr/>
        <w:t>[[@Bible:Num 31:26 ]][[31:26 &gt;&gt; Num 31:26]] {{field-on:Bible}} Преброй грабежа и пленниците, от человек до скот, ти, и Елеазар, свещеникът, и началниците на родовете от събранието; {{field-off:Bible}}</w:t>
      </w:r>
    </w:p>
    <w:p>
      <w:pPr>
        <w:pStyle w:val="Normal"/>
        <w:rPr/>
      </w:pPr>
      <w:r>
        <w:rPr/>
        <w:t>[[@Bible:Num 31:27 ]][[31:27 &gt;&gt; Num 31:27]] {{field-on:Bible}} и раздели грабежа на две, между ратниците които ходиха на бойт, и между всичкото събрание; {{field-off:Bible}}</w:t>
      </w:r>
    </w:p>
    <w:p>
      <w:pPr>
        <w:pStyle w:val="Normal"/>
        <w:rPr/>
      </w:pPr>
      <w:r>
        <w:rPr/>
        <w:t>[[@Bible:Num 31:28 ]][[31:28 &gt;&gt; Num 31:28]] {{field-on:Bible}} и от дела на ратниците които ходиха на боя отдели за Господа дан по една душа от петстотин, от человеци, и от говеда, и от осли, и от овци: {{field-off:Bible}}</w:t>
      </w:r>
    </w:p>
    <w:p>
      <w:pPr>
        <w:pStyle w:val="Normal"/>
        <w:rPr/>
      </w:pPr>
      <w:r>
        <w:rPr/>
        <w:t>[[@Bible:Num 31:29 ]][[31:29 &gt;&gt; Num 31:29]] {{field-on:Bible}} от тяхната половина да вземеш това, и да го дадеш Елеазару свещенику в приношение Господу. {{field-off:Bible}}</w:t>
      </w:r>
    </w:p>
    <w:p>
      <w:pPr>
        <w:pStyle w:val="Normal"/>
        <w:rPr/>
      </w:pPr>
      <w:r>
        <w:rPr/>
        <w:t>[[@Bible:Num 31:30 ]][[31:30 &gt;&gt; Num 31:30]] {{field-on:Bible}} И от половината която принадлежи на Израилевите синове да вземеш по един дял от петдесет, от человеци, от говеда, от осли, и от овци, от всеки скот, и да ги дадеш на Левитите които пазят стражата на скинията Господня. {{field-off:Bible}}</w:t>
      </w:r>
    </w:p>
    <w:p>
      <w:pPr>
        <w:pStyle w:val="Normal"/>
        <w:rPr/>
      </w:pPr>
      <w:r>
        <w:rPr/>
        <w:t>[[@Bible:Num 31:31 ]][[31:31 &gt;&gt; Num 31:31]] {{field-on:Bible}} И направихаМоисей и Елеазар свещеникът както заповяда Господ Моисею. {{field-off:Bible}}</w:t>
      </w:r>
    </w:p>
    <w:p>
      <w:pPr>
        <w:pStyle w:val="Normal"/>
        <w:rPr/>
      </w:pPr>
      <w:r>
        <w:rPr/>
        <w:t>[[@Bible:Num 31:32 ]][[31:32 &gt;&gt; Num 31:32]] {{field-on:Bible}} И грабежът, изобието на плена който плениха ратните люде, беше овци шестстотин и седемдесет и пет тисящи, {{field-off:Bible}}</w:t>
      </w:r>
    </w:p>
    <w:p>
      <w:pPr>
        <w:pStyle w:val="Normal"/>
        <w:rPr/>
      </w:pPr>
      <w:r>
        <w:rPr/>
        <w:t>[[@Bible:Num 31:33 ]][[31:33 &gt;&gt; Num 31:33]] {{field-on:Bible}} и говеда седемдесет и две тисящи, {{field-off:Bible}}</w:t>
      </w:r>
    </w:p>
    <w:p>
      <w:pPr>
        <w:pStyle w:val="Normal"/>
        <w:rPr/>
      </w:pPr>
      <w:r>
        <w:rPr/>
        <w:t>[[@Bible:Num 31:34 ]][[31:34 &gt;&gt; Num 31:34]] {{field-on:Bible}} и осли шестдесет и една тисяща, {{field-off:Bible}}</w:t>
      </w:r>
    </w:p>
    <w:p>
      <w:pPr>
        <w:pStyle w:val="Normal"/>
        <w:rPr/>
      </w:pPr>
      <w:r>
        <w:rPr/>
        <w:t>[[@Bible:Num 31:35 ]][[31:35 &gt;&gt; Num 31:35]] {{field-on:Bible}} и человечески души, от жените които не бяха познали мъжко легло, всичките души тридесет и две тисящи. {{field-off:Bible}}</w:t>
      </w:r>
    </w:p>
    <w:p>
      <w:pPr>
        <w:pStyle w:val="Normal"/>
        <w:rPr/>
      </w:pPr>
      <w:r>
        <w:rPr/>
        <w:t>[[@Bible:Num 31:36 ]][[31:36 &gt;&gt; Num 31:36]] {{field-on:Bible}} И половината, делът на онези които бяха ходили на боя, беше на чет, овци триста и тридесет и седем тисящи и петстотин, {{field-off:Bible}}</w:t>
      </w:r>
    </w:p>
    <w:p>
      <w:pPr>
        <w:pStyle w:val="Normal"/>
        <w:rPr/>
      </w:pPr>
      <w:r>
        <w:rPr/>
        <w:t>[[@Bible:Num 31:37 ]][[31:37 &gt;&gt; Num 31:37]] {{field-on:Bible}} и данъкът за Господа от овците беше шестстотин и седемдесет и пет. {{field-off:Bible}}</w:t>
      </w:r>
    </w:p>
    <w:p>
      <w:pPr>
        <w:pStyle w:val="Normal"/>
        <w:rPr/>
      </w:pPr>
      <w:r>
        <w:rPr/>
        <w:t>[[@Bible:Num 31:38 ]][[31:38 &gt;&gt; Num 31:38]] {{field-on:Bible}} и говедата тридесет и шест тисящи, и данъкът за Господа от тях седемдесет и две; {{field-off:Bible}}</w:t>
      </w:r>
    </w:p>
    <w:p>
      <w:pPr>
        <w:pStyle w:val="Normal"/>
        <w:rPr/>
      </w:pPr>
      <w:r>
        <w:rPr/>
        <w:t>[[@Bible:Num 31:39 ]][[31:39 &gt;&gt; Num 31:39]] {{field-on:Bible}} и ослите тридесет тисящи и петстотин, и данъкът за Господа от тях шестстотин и един; {{field-off:Bible}}</w:t>
      </w:r>
    </w:p>
    <w:p>
      <w:pPr>
        <w:pStyle w:val="Normal"/>
        <w:rPr/>
      </w:pPr>
      <w:r>
        <w:rPr/>
        <w:t>[[@Bible:Num 31:40 ]][[31:40 &gt;&gt; Num 31:40]] {{field-on:Bible}} и человечески души бяха шестнадесет тисящи, и данъкът за Господа от тях тридесет и две души. {{field-off:Bible}}</w:t>
      </w:r>
    </w:p>
    <w:p>
      <w:pPr>
        <w:pStyle w:val="Normal"/>
        <w:rPr/>
      </w:pPr>
      <w:r>
        <w:rPr/>
        <w:t>[[@Bible:Num 31:41 ]][[31:41 &gt;&gt; Num 31:41]] {{field-on:Bible}} И даде Моисей данъка, приношение Господу, на Елеазара свещеника както заповяда Господ Моисею. {{field-off:Bible}}</w:t>
      </w:r>
    </w:p>
    <w:p>
      <w:pPr>
        <w:pStyle w:val="Normal"/>
        <w:rPr/>
      </w:pPr>
      <w:r>
        <w:rPr/>
        <w:t>[[@Bible:Num 31:42 ]][[31:42 &gt;&gt; Num 31:42]] {{field-on:Bible}} И от половината която принадлежеше на Израилевите синове, която отдели Моисей от ратните мъже, взе Господния данък; {{field-off:Bible}}</w:t>
      </w:r>
    </w:p>
    <w:p>
      <w:pPr>
        <w:pStyle w:val="Normal"/>
        <w:rPr/>
      </w:pPr>
      <w:r>
        <w:rPr/>
        <w:t>[[@Bible:Num 31:43 ]][[31:43 &gt;&gt; Num 31:43]] {{field-on:Bible}} и тая половина за събранието беше, овци триста и тридесет и седем тисящи и петстотин, {{field-off:Bible}}</w:t>
      </w:r>
    </w:p>
    <w:p>
      <w:pPr>
        <w:pStyle w:val="Normal"/>
        <w:rPr/>
      </w:pPr>
      <w:r>
        <w:rPr/>
        <w:t>[[@Bible:Num 31:44 ]][[31:44 &gt;&gt; Num 31:44]] {{field-on:Bible}} и говеда тридесет и шест тисящи, {{field-off:Bible}}</w:t>
      </w:r>
    </w:p>
    <w:p>
      <w:pPr>
        <w:pStyle w:val="Normal"/>
        <w:rPr/>
      </w:pPr>
      <w:r>
        <w:rPr/>
        <w:t>[[@Bible:Num 31:45 ]][[31:45 &gt;&gt; Num 31:45]] {{field-on:Bible}} и осли тридесет тисящи и петстотин, {{field-off:Bible}}</w:t>
      </w:r>
    </w:p>
    <w:p>
      <w:pPr>
        <w:pStyle w:val="Normal"/>
        <w:rPr/>
      </w:pPr>
      <w:r>
        <w:rPr/>
        <w:t>[[@Bible:Num 31:46 ]][[31:46 &gt;&gt; Num 31:46]] {{field-on:Bible}} и человечески души шестнадесет тисящи. {{field-off:Bible}}</w:t>
      </w:r>
    </w:p>
    <w:p>
      <w:pPr>
        <w:pStyle w:val="Normal"/>
        <w:rPr/>
      </w:pPr>
      <w:r>
        <w:rPr/>
        <w:t>[[@Bible:Num 31:47 ]][[31:47 &gt;&gt; Num 31:47]] {{field-on:Bible}} И взе Моисей от тази половина за Израилевите синове по един дял от петдесет, от человеци и от скотове, и даде ги на Левитите които пазят стражата на скинията Господня, както заповяда Господ Моисею. {{field-off:Bible}}</w:t>
      </w:r>
    </w:p>
    <w:p>
      <w:pPr>
        <w:pStyle w:val="Normal"/>
        <w:rPr/>
      </w:pPr>
      <w:r>
        <w:rPr/>
        <w:t>[[@Bible:Num 31:48 ]][[31:48 &gt;&gt; Num 31:48]] {{field-on:Bible}} И приближиха при Моисея началниците които бяха над тисящите на войската, тисященачалници и стоначалници, {{field-off:Bible}}</w:t>
      </w:r>
    </w:p>
    <w:p>
      <w:pPr>
        <w:pStyle w:val="Normal"/>
        <w:rPr/>
      </w:pPr>
      <w:r>
        <w:rPr/>
        <w:t>[[@Bible:Num 31:49 ]][[31:49 &gt;&gt; Num 31:49]] {{field-on:Bible}} и рекоха на Моисея: Слугите ти преброиха ратните мъже които са под ръката ни; и не е загинал ни един от нас. {{field-off:Bible}}</w:t>
      </w:r>
    </w:p>
    <w:p>
      <w:pPr>
        <w:pStyle w:val="Normal"/>
        <w:rPr/>
      </w:pPr>
      <w:r>
        <w:rPr/>
        <w:t>[[@Bible:Num 31:50 ]][[31:50 &gt;&gt; Num 31:50]] {{field-on:Bible}} И принесохме дар Господу, всеки каквото намери златни неща, чепочки, и гривни, пръстене, обеци, и мъниста, за да бъде умилостивение за душите ни пред Господа. {{field-off:Bible}}</w:t>
      </w:r>
    </w:p>
    <w:p>
      <w:pPr>
        <w:pStyle w:val="Normal"/>
        <w:rPr/>
      </w:pPr>
      <w:r>
        <w:rPr/>
        <w:t>[[@Bible:Num 31:51 ]][[31:51 &gt;&gt; Num 31:51]] {{field-on:Bible}} И взе Моисей и Елеазар свещеникът златото от тях, всичко в направени украшения. {{field-off:Bible}}</w:t>
      </w:r>
    </w:p>
    <w:p>
      <w:pPr>
        <w:pStyle w:val="Normal"/>
        <w:rPr/>
      </w:pPr>
      <w:r>
        <w:rPr/>
        <w:t>[[@Bible:Num 31:52 ]][[31:52 &gt;&gt; Num 31:52]] {{field-on:Bible}} И всичкото злато на приношението от тисященачалниците и стоначалниците което принесоха Господу беше шестнадесет тисящи и седемстотин и петдесет сикли. {{field-off:Bible}}</w:t>
      </w:r>
    </w:p>
    <w:p>
      <w:pPr>
        <w:pStyle w:val="Normal"/>
        <w:rPr/>
      </w:pPr>
      <w:r>
        <w:rPr/>
        <w:t>[[@Bible:Num 31:53 ]][[31:53 &gt;&gt; Num 31:53]] {{field-on:Bible}} Защото ратните мъже бяха грабили, всеки за себе си. {{field-off:Bible}}</w:t>
      </w:r>
    </w:p>
    <w:p>
      <w:pPr>
        <w:pStyle w:val="Normal"/>
        <w:rPr/>
      </w:pPr>
      <w:r>
        <w:rPr/>
        <w:t>[[@Bible:Num 31:54 ]][[31:54 &gt;&gt; Num 31:54]] {{field-on:Bible}} И взе Моисей и Елеазар свещеникът златото от тисященачалниците и стоначалниците, и донесоха го в скинията на събранието за помен на Израилевите синове пред Господа. {{field-off:Bible}}</w:t>
      </w:r>
    </w:p>
    <w:p>
      <w:pPr>
        <w:pStyle w:val="Heading2"/>
        <w:rPr/>
      </w:pPr>
      <w:r>
        <w:rPr/>
        <w:t>Глава 32</w:t>
      </w:r>
    </w:p>
    <w:p>
      <w:pPr>
        <w:pStyle w:val="Normal"/>
        <w:rPr/>
      </w:pPr>
      <w:r>
        <w:rPr/>
        <w:t>[[@Bible:Num 32:1 ]][[32:1 &gt;&gt; Num 32:1]] {{field-on:Bible}} А Рувимовите синове и Гадовите синове имаха твърде много добитък; и когато видяха земята Язир и Галаадската земя, и, ето, мястото беше място за добитък, {{field-off:Bible}}</w:t>
      </w:r>
    </w:p>
    <w:p>
      <w:pPr>
        <w:pStyle w:val="Normal"/>
        <w:rPr/>
      </w:pPr>
      <w:r>
        <w:rPr/>
        <w:t>[[@Bible:Num 32:2 ]][[32:2 &gt;&gt; Num 32:2]] {{field-on:Bible}} Гадовите синове и Рувимовите синове дойдоха та казаха Моисею, и Елеазару свещенику, и на князовете на събранието и рекоха: {{field-off:Bible}}</w:t>
      </w:r>
    </w:p>
    <w:p>
      <w:pPr>
        <w:pStyle w:val="Normal"/>
        <w:rPr/>
      </w:pPr>
      <w:r>
        <w:rPr/>
        <w:t>[[@Bible:Num 32:3 ]][[32:3 &gt;&gt; Num 32:3]] {{field-on:Bible}} Атарот, и Девон, и Язир, и Нимра, и Есевон, и Елеала, и Севама, и Нево, и Веон, {{field-off:Bible}}</w:t>
      </w:r>
    </w:p>
    <w:p>
      <w:pPr>
        <w:pStyle w:val="Normal"/>
        <w:rPr/>
      </w:pPr>
      <w:r>
        <w:rPr/>
        <w:t>[[@Bible:Num 32:4 ]][[32:4 &gt;&gt; Num 32:4]] {{field-on:Bible}} земята която порази Господ пред събранието на Израиля, земя е за добитък; а слугите ти имат добитък; {{field-off:Bible}}</w:t>
      </w:r>
    </w:p>
    <w:p>
      <w:pPr>
        <w:pStyle w:val="Normal"/>
        <w:rPr/>
      </w:pPr>
      <w:r>
        <w:rPr/>
        <w:t>[[@Bible:Num 32:5 ]][[32:5 &gt;&gt; Num 32:5]] {{field-on:Bible}} за това, рекоха, ако сме намерили благодат пред тебе, нека се даде тая земя на слугите ти за притежание: не ни превождай през Йордан. {{field-off:Bible}}</w:t>
      </w:r>
    </w:p>
    <w:p>
      <w:pPr>
        <w:pStyle w:val="Normal"/>
        <w:rPr/>
      </w:pPr>
      <w:r>
        <w:rPr/>
        <w:t>[[@Bible:Num 32:6 ]][[32:6 &gt;&gt; Num 32:6]] {{field-on:Bible}} А Мойсей рече на Гадовите синове и на Рувимовите синове: Братята ви ще идат на бой, а вий тук ли ще седите? {{field-off:Bible}}</w:t>
      </w:r>
    </w:p>
    <w:p>
      <w:pPr>
        <w:pStyle w:val="Normal"/>
        <w:rPr/>
      </w:pPr>
      <w:r>
        <w:rPr/>
        <w:t>[[@Bible:Num 32:7 ]][[32:7 &gt;&gt; Num 32:7]] {{field-on:Bible}} И защо разслабяте сърдцето на Израилевите синове да не преминат в земята която им даде Господ? {{field-off:Bible}}</w:t>
      </w:r>
    </w:p>
    <w:p>
      <w:pPr>
        <w:pStyle w:val="Normal"/>
        <w:rPr/>
      </w:pPr>
      <w:r>
        <w:rPr/>
        <w:t>[[@Bible:Num 32:8 ]][[32:8 &gt;&gt; Num 32:8]] {{field-on:Bible}} Така сториха отците ви когато ги проводих от Кадис-варни за да видят земята; {{field-off:Bible}}</w:t>
      </w:r>
    </w:p>
    <w:p>
      <w:pPr>
        <w:pStyle w:val="Normal"/>
        <w:rPr/>
      </w:pPr>
      <w:r>
        <w:rPr/>
        <w:t>[[@Bible:Num 32:9 ]][[32:9 &gt;&gt; Num 32:9]] {{field-on:Bible}} и възлязоха до долината Есхол, и, като видяха земята, разслабиха сърдцето на Израилевите синове да не влязат в земята която им даде Господ; {{field-off:Bible}}</w:t>
      </w:r>
    </w:p>
    <w:p>
      <w:pPr>
        <w:pStyle w:val="Normal"/>
        <w:rPr/>
      </w:pPr>
      <w:r>
        <w:rPr/>
        <w:t>[[@Bible:Num 32:10 ]][[32:10 &gt;&gt; Num 32:10]] {{field-on:Bible}} и разпали се гневът Господен в онзи ден, и закле се и каза: {{field-off:Bible}}</w:t>
      </w:r>
    </w:p>
    <w:p>
      <w:pPr>
        <w:pStyle w:val="Normal"/>
        <w:rPr/>
      </w:pPr>
      <w:r>
        <w:rPr/>
        <w:t>[[@Bible:Num 32:11 ]][[32:11 &gt;&gt; Num 32:11]] {{field-on:Bible}} Онези мъже които възлязоха из Египет, от двадесет години и нагоре, няма да видят земята за която се клех на Авраама, Исаака, и Якова, защото не ме последваха напълно, {{field-off:Bible}}</w:t>
      </w:r>
    </w:p>
    <w:p>
      <w:pPr>
        <w:pStyle w:val="Normal"/>
        <w:rPr/>
      </w:pPr>
      <w:r>
        <w:rPr/>
        <w:t>[[@Bible:Num 32:12 ]][[32:12 &gt;&gt; Num 32:12]] {{field-on:Bible}} освен Халева сина на Иефония Кенезов, и Исуса сина Навиева, защото те напълно последваха Господа. {{field-off:Bible}}</w:t>
      </w:r>
    </w:p>
    <w:p>
      <w:pPr>
        <w:pStyle w:val="Normal"/>
        <w:rPr/>
      </w:pPr>
      <w:r>
        <w:rPr/>
        <w:t>[[@Bible:Num 32:13 ]][[32:13 &gt;&gt; Num 32:13]] {{field-on:Bible}} И разпали се гневът Господен върх Израиля, и направи ги да се скитат в пустинята четиридесет години, доде се довърши всичкий онзи род който беше сторил зло пред Господа. {{field-off:Bible}}</w:t>
      </w:r>
    </w:p>
    <w:p>
      <w:pPr>
        <w:pStyle w:val="Normal"/>
        <w:rPr/>
      </w:pPr>
      <w:r>
        <w:rPr/>
        <w:t>[[@Bible:Num 32:14 ]][[32:14 &gt;&gt; Num 32:14]] {{field-on:Bible}} И, ето, повдигнахте с евместо отците си, вие род на грешни человеци, за да разпалите повече пламика на гнева Господен върх Израиля. {{field-off:Bible}}</w:t>
      </w:r>
    </w:p>
    <w:p>
      <w:pPr>
        <w:pStyle w:val="Normal"/>
        <w:rPr/>
      </w:pPr>
      <w:r>
        <w:rPr/>
        <w:t>[[@Bible:Num 32:15 ]][[32:15 &gt;&gt; Num 32:15]] {{field-on:Bible}} Понеже ако се върнете от него, пак ще ги остави още еднаж в пустинята; и ще станете причина да погинат всичките тия люде. {{field-off:Bible}}</w:t>
      </w:r>
    </w:p>
    <w:p>
      <w:pPr>
        <w:pStyle w:val="Normal"/>
        <w:rPr/>
      </w:pPr>
      <w:r>
        <w:rPr/>
        <w:t>[[@Bible:Num 32:16 ]][[32:16 &gt;&gt; Num 32:16]] {{field-on:Bible}} А те пристъпиха при него и рекоха: Ще съградим тука огради за добитъка си и градове за челядите си; {{field-off:Bible}}</w:t>
      </w:r>
    </w:p>
    <w:p>
      <w:pPr>
        <w:pStyle w:val="Normal"/>
        <w:rPr/>
      </w:pPr>
      <w:r>
        <w:rPr/>
        <w:t>[[@Bible:Num 32:17 ]][[32:17 &gt;&gt; Num 32:17]] {{field-on:Bible}} и ние сме готови да вървим оръжени пред Израилевите синове доде ги заведем до мястото им; а челядите ни ще седят в оградените градове за безопасност от жителите на мястото. {{field-off:Bible}}</w:t>
      </w:r>
    </w:p>
    <w:p>
      <w:pPr>
        <w:pStyle w:val="Normal"/>
        <w:rPr/>
      </w:pPr>
      <w:r>
        <w:rPr/>
        <w:t>[[@Bible:Num 32:18 ]][[32:18 &gt;&gt; Num 32:18]] {{field-on:Bible}} Няма да се върнем в домовете си доде Израилевите синове не наследят всеки наследието си. {{field-off:Bible}}</w:t>
      </w:r>
    </w:p>
    <w:p>
      <w:pPr>
        <w:pStyle w:val="Normal"/>
        <w:rPr/>
      </w:pPr>
      <w:r>
        <w:rPr/>
        <w:t>[[@Bible:Num 32:19 ]][[32:19 &gt;&gt; Num 32:19]] {{field-on:Bible}} Защото ние няма да наследим с тях оттам Йордан и по-нататък; защото наследието наше се падна нам отсам Йордан към изток. {{field-off:Bible}}</w:t>
      </w:r>
    </w:p>
    <w:p>
      <w:pPr>
        <w:pStyle w:val="Normal"/>
        <w:rPr/>
      </w:pPr>
      <w:r>
        <w:rPr/>
        <w:t>[[@Bible:Num 32:20 ]][[32:20 &gt;&gt; Num 32:20]] {{field-on:Bible}} И рече им Моисей: Ако направите това, ако пойдете оръжени на бой пред Господа, {{field-off:Bible}}</w:t>
      </w:r>
    </w:p>
    <w:p>
      <w:pPr>
        <w:pStyle w:val="Normal"/>
        <w:rPr/>
      </w:pPr>
      <w:r>
        <w:rPr/>
        <w:t>[[@Bible:Num 32:21 ]][[32:21 &gt;&gt; Num 32:21]] {{field-on:Bible}} ако всички оръжени преминете Йордан пред Господа доде изгони враговете си от лицето си, {{field-off:Bible}}</w:t>
      </w:r>
    </w:p>
    <w:p>
      <w:pPr>
        <w:pStyle w:val="Normal"/>
        <w:rPr/>
      </w:pPr>
      <w:r>
        <w:rPr/>
        <w:t>[[@Bible:Num 32:22 ]][[32:22 &gt;&gt; Num 32:22]] {{field-on:Bible}} и се покори земята пред Господа, и после се върнете, то ще бъдете неповинни пред Господа и пред Израиля, и ще имате там земя притежание пред Господа. {{field-off:Bible}}</w:t>
      </w:r>
    </w:p>
    <w:p>
      <w:pPr>
        <w:pStyle w:val="Normal"/>
        <w:rPr/>
      </w:pPr>
      <w:r>
        <w:rPr/>
        <w:t>[[@Bible:Num 32:23 ]][[32:23 &gt;&gt; Num 32:23]] {{field-on:Bible}} Ако ли не направите така, ето, ще съгрешите пред Господа; и да знаете че грехът ви ще ви намери. {{field-off:Bible}}</w:t>
      </w:r>
    </w:p>
    <w:p>
      <w:pPr>
        <w:pStyle w:val="Normal"/>
        <w:rPr/>
      </w:pPr>
      <w:r>
        <w:rPr/>
        <w:t>[[@Bible:Num 32:24 ]][[32:24 &gt;&gt; Num 32:24]] {{field-on:Bible}} Съградете градове за челядите си и огради за овците си, и сторете това което излезе из устата ви. {{field-off:Bible}}</w:t>
      </w:r>
    </w:p>
    <w:p>
      <w:pPr>
        <w:pStyle w:val="Normal"/>
        <w:rPr/>
      </w:pPr>
      <w:r>
        <w:rPr/>
        <w:t>[[@Bible:Num 32:25 ]][[32:25 &gt;&gt; Num 32:25]] {{field-on:Bible}} И говориха Гадовите синове и Рувимовите синове Моисею и рекоха: Слугите ти ще направят както господарят ни заповядва. {{field-off:Bible}}</w:t>
      </w:r>
    </w:p>
    <w:p>
      <w:pPr>
        <w:pStyle w:val="Normal"/>
        <w:rPr/>
      </w:pPr>
      <w:r>
        <w:rPr/>
        <w:t>[[@Bible:Num 32:26 ]][[32:26 &gt;&gt; Num 32:26]] {{field-on:Bible}} Децата ни, жените ни, и стада ни, и всичките ни скотове ще останат тук в Галаадските градове; {{field-off:Bible}}</w:t>
      </w:r>
    </w:p>
    <w:p>
      <w:pPr>
        <w:pStyle w:val="Normal"/>
        <w:rPr/>
      </w:pPr>
      <w:r>
        <w:rPr/>
        <w:t>[[@Bible:Num 32:27 ]][[32:27 &gt;&gt; Num 32:27]] {{field-on:Bible}} а слугите ти всички оръжени и наредени ще пойдат пред Господа на бой както говори господарят ни. {{field-off:Bible}}</w:t>
      </w:r>
    </w:p>
    <w:p>
      <w:pPr>
        <w:pStyle w:val="Normal"/>
        <w:rPr/>
      </w:pPr>
      <w:r>
        <w:rPr/>
        <w:t>[[@Bible:Num 32:28 ]][[32:28 &gt;&gt; Num 32:28]] {{field-on:Bible}} Тогаз Моисей даде повеление за тях на Елеазара свещеника, и на Исуса Навина, и на началниците на родовете от племената на Израилевите синове. {{field-off:Bible}}</w:t>
      </w:r>
    </w:p>
    <w:p>
      <w:pPr>
        <w:pStyle w:val="Normal"/>
        <w:rPr/>
      </w:pPr>
      <w:r>
        <w:rPr/>
        <w:t>[[@Bible:Num 32:29 ]][[32:29 &gt;&gt; Num 32:29]] {{field-on:Bible}} И рече им Моисей: Гадовите синове и Рувимовите синове ако преминат с вас Йордан, всички оръжени за бой пред Господа, и се завладее земята пред вас, тогаз ще им дадете Галаадската земя за притежание. {{field-off:Bible}}</w:t>
      </w:r>
    </w:p>
    <w:p>
      <w:pPr>
        <w:pStyle w:val="Normal"/>
        <w:rPr/>
      </w:pPr>
      <w:r>
        <w:rPr/>
        <w:t>[[@Bible:Num 32:30 ]][[32:30 &gt;&gt; Num 32:30]] {{field-on:Bible}} Ако ли не щат да преминат с вас оръжени, тогаз да вземат наследие между вас в земята Ханаан. {{field-off:Bible}}</w:t>
      </w:r>
    </w:p>
    <w:p>
      <w:pPr>
        <w:pStyle w:val="Normal"/>
        <w:rPr/>
      </w:pPr>
      <w:r>
        <w:rPr/>
        <w:t>[[@Bible:Num 32:31 ]][[32:31 &gt;&gt; Num 32:31]] {{field-on:Bible}} И отговориха Гадовите синове и Рувимовите синове и рекоха: Както рече Господ на слугите ти така ще направим. {{field-off:Bible}}</w:t>
      </w:r>
    </w:p>
    <w:p>
      <w:pPr>
        <w:pStyle w:val="Normal"/>
        <w:rPr/>
      </w:pPr>
      <w:r>
        <w:rPr/>
        <w:t>[[@Bible:Num 32:32 ]][[32:32 &gt;&gt; Num 32:32]] {{field-on:Bible}} Ние ще заминем оръжени пред Господа в земята Ханаан, за да имаме притежанието на наследието си отсам Йордан. {{field-off:Bible}}</w:t>
      </w:r>
    </w:p>
    <w:p>
      <w:pPr>
        <w:pStyle w:val="Normal"/>
        <w:rPr/>
      </w:pPr>
      <w:r>
        <w:rPr/>
        <w:t>[[@Bible:Num 32:33 ]][[32:33 &gt;&gt; Num 32:33]] {{field-on:Bible}} И даде им Моисей (на Гадовите синове, и на Рувимовите синове, и на половината от племето на Иосифовия син Манасия) царството на Сиона Аморейския цар и царството на Ога Васанския цар, земята на еднос градовете и в пределите, градовете на околната земя. {{field-off:Bible}}</w:t>
      </w:r>
    </w:p>
    <w:p>
      <w:pPr>
        <w:pStyle w:val="Normal"/>
        <w:rPr/>
      </w:pPr>
      <w:r>
        <w:rPr/>
        <w:t>[[@Bible:Num 32:34 ]][[32:34 &gt;&gt; Num 32:34]] {{field-on:Bible}} И Гадовите синове съградиха Девон, и Атарот, и Ароир, {{field-off:Bible}}</w:t>
      </w:r>
    </w:p>
    <w:p>
      <w:pPr>
        <w:pStyle w:val="Normal"/>
        <w:rPr/>
      </w:pPr>
      <w:r>
        <w:rPr/>
        <w:t>[[@Bible:Num 32:35 ]][[32:35 &gt;&gt; Num 32:35]] {{field-on:Bible}} и Атротсофан, и Язир, и Иогнея, {{field-off:Bible}}</w:t>
      </w:r>
    </w:p>
    <w:p>
      <w:pPr>
        <w:pStyle w:val="Normal"/>
        <w:rPr/>
      </w:pPr>
      <w:r>
        <w:rPr/>
        <w:t>[[@Bible:Num 32:36 ]][[32:36 &gt;&gt; Num 32:36]] {{field-on:Bible}} и Ветнимра, и Ветаран, градове укрепени, и огради за овци. {{field-off:Bible}}</w:t>
      </w:r>
    </w:p>
    <w:p>
      <w:pPr>
        <w:pStyle w:val="Normal"/>
        <w:rPr/>
      </w:pPr>
      <w:r>
        <w:rPr/>
        <w:t>[[@Bible:Num 32:37 ]][[32:37 &gt;&gt; Num 32:37]] {{field-on:Bible}} И Рувимовите синове съградиха Есевон, и Елеала, и Кириатаим, {{field-off:Bible}}</w:t>
      </w:r>
    </w:p>
    <w:p>
      <w:pPr>
        <w:pStyle w:val="Normal"/>
        <w:rPr/>
      </w:pPr>
      <w:r>
        <w:rPr/>
        <w:t>[[@Bible:Num 32:38 ]][[32:38 &gt;&gt; Num 32:38]] {{field-on:Bible}} и Нево, и Ваалмеон (с променени имена), и Севама; и туриха имена на градовете които съградиха. {{field-off:Bible}}</w:t>
      </w:r>
    </w:p>
    <w:p>
      <w:pPr>
        <w:pStyle w:val="Normal"/>
        <w:rPr/>
      </w:pPr>
      <w:r>
        <w:rPr/>
        <w:t>[[@Bible:Num 32:39 ]][[32:39 &gt;&gt; Num 32:39]] {{field-on:Bible}} И синовете на Махира сина Манасиева отидоха в Галаад, и завладяха го, и изпъдиха Амореянина който беше в него. {{field-off:Bible}}</w:t>
      </w:r>
    </w:p>
    <w:p>
      <w:pPr>
        <w:pStyle w:val="Normal"/>
        <w:rPr/>
      </w:pPr>
      <w:r>
        <w:rPr/>
        <w:t>[[@Bible:Num 32:40 ]][[32:40 &gt;&gt; Num 32:40]] {{field-on:Bible}} И даде Моисей Галаад на Махира Манасиевия син; и насели се той в него. {{field-off:Bible}}</w:t>
      </w:r>
    </w:p>
    <w:p>
      <w:pPr>
        <w:pStyle w:val="Normal"/>
        <w:rPr/>
      </w:pPr>
      <w:r>
        <w:rPr/>
        <w:t>[[@Bible:Num 32:41 ]][[32:41 &gt;&gt; Num 32:41]] {{field-on:Bible}} А Яир Манасиевът син отиде та завладя паланките му, и наименува ги Авот-Яир. {{field-off:Bible}}</w:t>
      </w:r>
    </w:p>
    <w:p>
      <w:pPr>
        <w:pStyle w:val="Normal"/>
        <w:rPr/>
      </w:pPr>
      <w:r>
        <w:rPr/>
        <w:t>[[@Bible:Num 32:42 ]][[32:42 &gt;&gt; Num 32:42]] {{field-on:Bible}} И Нова отиде та превзе Кенат и селата му, и наименува го Нова от името си. {{field-off:Bible}}</w:t>
      </w:r>
    </w:p>
    <w:p>
      <w:pPr>
        <w:pStyle w:val="Heading2"/>
        <w:rPr/>
      </w:pPr>
      <w:r>
        <w:rPr/>
        <w:t>Глава 33</w:t>
      </w:r>
    </w:p>
    <w:p>
      <w:pPr>
        <w:pStyle w:val="Normal"/>
        <w:rPr/>
      </w:pPr>
      <w:r>
        <w:rPr/>
        <w:t>[[@Bible:Num 33:1 ]][[33:1 &gt;&gt; Num 33:1]] {{field-on:Bible}} Тези са пътуванията на Израилевите синове които излязоха из Египетската земя с пълковете си под Моисеева и Ааронова ръка. {{field-off:Bible}}</w:t>
      </w:r>
    </w:p>
    <w:p>
      <w:pPr>
        <w:pStyle w:val="Normal"/>
        <w:rPr/>
      </w:pPr>
      <w:r>
        <w:rPr/>
        <w:t>[[@Bible:Num 33:2 ]][[33:2 &gt;&gt; Num 33:2]] {{field-on:Bible}} И написа Моисей изходите им според пътуванията им, с повеление Господне; и пътуванията им са тези според изходите им. {{field-off:Bible}}</w:t>
      </w:r>
    </w:p>
    <w:p>
      <w:pPr>
        <w:pStyle w:val="Normal"/>
        <w:rPr/>
      </w:pPr>
      <w:r>
        <w:rPr/>
        <w:t>[[@Bible:Num 33:3 ]][[33:3 &gt;&gt; Num 33:3]] {{field-on:Bible}} И дигнаха се от Рамесий в първия месец, в петнадесетия ден на първия месец: на утринта на пасхата излязоха Израилевите синове с висока ръка пред очите на всичките Египтяни, {{field-off:Bible}}</w:t>
      </w:r>
    </w:p>
    <w:p>
      <w:pPr>
        <w:pStyle w:val="Normal"/>
        <w:rPr/>
      </w:pPr>
      <w:r>
        <w:rPr/>
        <w:t>[[@Bible:Num 33:4 ]][[33:4 &gt;&gt; Num 33:4]] {{field-on:Bible}} когато Египтяните погребваха онези които Господ порази помежду им, всичките първородни, и над боговете им направи Господ съд. {{field-off:Bible}}</w:t>
      </w:r>
    </w:p>
    <w:p>
      <w:pPr>
        <w:pStyle w:val="Normal"/>
        <w:rPr/>
      </w:pPr>
      <w:r>
        <w:rPr/>
        <w:t>[[@Bible:Num 33:5 ]][[33:5 &gt;&gt; Num 33:5]] {{field-on:Bible}} И като се дигнаха Израилевите синове от Рамесий разположиха стан в Сокхот. {{field-off:Bible}}</w:t>
      </w:r>
    </w:p>
    <w:p>
      <w:pPr>
        <w:pStyle w:val="Normal"/>
        <w:rPr/>
      </w:pPr>
      <w:r>
        <w:rPr/>
        <w:t>[[@Bible:Num 33:6 ]][[33:6 &gt;&gt; Num 33:6]] {{field-on:Bible}} И като се дигнаха от Сокхот разположиха стан в Етам, който е в края на пустинята. {{field-off:Bible}}</w:t>
      </w:r>
    </w:p>
    <w:p>
      <w:pPr>
        <w:pStyle w:val="Normal"/>
        <w:rPr/>
      </w:pPr>
      <w:r>
        <w:rPr/>
        <w:t>[[@Bible:Num 33:7 ]][[33:7 &gt;&gt; Num 33:7]] {{field-on:Bible}} И катосе дигнаха от Етам върнаха се към Пиаирот, който е срещу Веелсефон, и разположиха стан срещу Мигдол. {{field-off:Bible}}</w:t>
      </w:r>
    </w:p>
    <w:p>
      <w:pPr>
        <w:pStyle w:val="Normal"/>
        <w:rPr/>
      </w:pPr>
      <w:r>
        <w:rPr/>
        <w:t>[[@Bible:Num 33:8 ]][[33:8 &gt;&gt; Num 33:8]] {{field-on:Bible}} А когато се дигнаха от Пиаирот преминаха през морето в пустинята та пътуваха три дни път през пустинята Етам, и разположиха стан в Мера. {{field-off:Bible}}</w:t>
      </w:r>
    </w:p>
    <w:p>
      <w:pPr>
        <w:pStyle w:val="Normal"/>
        <w:rPr/>
      </w:pPr>
      <w:r>
        <w:rPr/>
        <w:t>[[@Bible:Num 33:9 ]][[33:9 &gt;&gt; Num 33:9]] {{field-on:Bible}} И дигнаха се от Мера и дойдоха в Елим; и имаше в Елим дванадесет водни източници и седемдесет финикови дървета, и там разположиха стан. {{field-off:Bible}}</w:t>
      </w:r>
    </w:p>
    <w:p>
      <w:pPr>
        <w:pStyle w:val="Normal"/>
        <w:rPr/>
      </w:pPr>
      <w:r>
        <w:rPr/>
        <w:t>[[@Bible:Num 33:10 ]][[33:10 &gt;&gt; Num 33:10]] {{field-on:Bible}} И като се дигнаха от Елим разположиха стан при червено Море. {{field-off:Bible}}</w:t>
      </w:r>
    </w:p>
    <w:p>
      <w:pPr>
        <w:pStyle w:val="Normal"/>
        <w:rPr/>
      </w:pPr>
      <w:r>
        <w:rPr/>
        <w:t>[[@Bible:Num 33:11 ]][[33:11 &gt;&gt; Num 33:11]] {{field-on:Bible}} И като се дигнаха от червено Море разположиха стан в пустинята Син. {{field-off:Bible}}</w:t>
      </w:r>
    </w:p>
    <w:p>
      <w:pPr>
        <w:pStyle w:val="Normal"/>
        <w:rPr/>
      </w:pPr>
      <w:r>
        <w:rPr/>
        <w:t>[[@Bible:Num 33:12 ]][[33:12 &gt;&gt; Num 33:12]] {{field-on:Bible}} И като се дигнаха от пустинята Син разположиха стан в Дофка. {{field-off:Bible}}</w:t>
      </w:r>
    </w:p>
    <w:p>
      <w:pPr>
        <w:pStyle w:val="Normal"/>
        <w:rPr/>
      </w:pPr>
      <w:r>
        <w:rPr/>
        <w:t>[[@Bible:Num 33:13 ]][[33:13 &gt;&gt; Num 33:13]] {{field-on:Bible}} И като се дигнаха от Дофка разположиха стан в Елус. {{field-off:Bible}}</w:t>
      </w:r>
    </w:p>
    <w:p>
      <w:pPr>
        <w:pStyle w:val="Normal"/>
        <w:rPr/>
      </w:pPr>
      <w:r>
        <w:rPr/>
        <w:t>[[@Bible:Num 33:14 ]][[33:14 &gt;&gt; Num 33:14]] {{field-on:Bible}} И като се дигнаха от Елус разположиха стан в Рафидин, дето нямаше вода да пият людете. {{field-off:Bible}}</w:t>
      </w:r>
    </w:p>
    <w:p>
      <w:pPr>
        <w:pStyle w:val="Normal"/>
        <w:rPr/>
      </w:pPr>
      <w:r>
        <w:rPr/>
        <w:t>[[@Bible:Num 33:15 ]][[33:15 &gt;&gt; Num 33:15]] {{field-on:Bible}} И катосе дигнаха от Рафидин разположиха стан в Синайската пустиня. {{field-off:Bible}}</w:t>
      </w:r>
    </w:p>
    <w:p>
      <w:pPr>
        <w:pStyle w:val="Normal"/>
        <w:rPr/>
      </w:pPr>
      <w:r>
        <w:rPr/>
        <w:t>[[@Bible:Num 33:16 ]][[33:16 &gt;&gt; Num 33:16]] {{field-on:Bible}} И като се дигнаха от Синайската пустиня разположиха стан в Киврот-атаава. {{field-off:Bible}}</w:t>
      </w:r>
    </w:p>
    <w:p>
      <w:pPr>
        <w:pStyle w:val="Normal"/>
        <w:rPr/>
      </w:pPr>
      <w:r>
        <w:rPr/>
        <w:t>[[@Bible:Num 33:17 ]][[33:17 &gt;&gt; Num 33:17]] {{field-on:Bible}} И като се дигнаха от Киврот-аттаава разположиха стан в Асирот. {{field-off:Bible}}</w:t>
      </w:r>
    </w:p>
    <w:p>
      <w:pPr>
        <w:pStyle w:val="Normal"/>
        <w:rPr/>
      </w:pPr>
      <w:r>
        <w:rPr/>
        <w:t>[[@Bible:Num 33:18 ]][[33:18 &gt;&gt; Num 33:18]] {{field-on:Bible}} И като се дигнаха от Асирот разположиха стан в Ритма. {{field-off:Bible}}</w:t>
      </w:r>
    </w:p>
    <w:p>
      <w:pPr>
        <w:pStyle w:val="Normal"/>
        <w:rPr/>
      </w:pPr>
      <w:r>
        <w:rPr/>
        <w:t>[[@Bible:Num 33:19 ]][[33:19 &gt;&gt; Num 33:19]] {{field-on:Bible}} И като се дигнаха от Ритма разположиха стан в Римон-фарес. {{field-off:Bible}}</w:t>
      </w:r>
    </w:p>
    <w:p>
      <w:pPr>
        <w:pStyle w:val="Normal"/>
        <w:rPr/>
      </w:pPr>
      <w:r>
        <w:rPr/>
        <w:t>[[@Bible:Num 33:20 ]][[33:20 &gt;&gt; Num 33:20]] {{field-on:Bible}} И като се дигнаха от Римон-фарес разположиха стан в Ливна. {{field-off:Bible}}</w:t>
      </w:r>
    </w:p>
    <w:p>
      <w:pPr>
        <w:pStyle w:val="Normal"/>
        <w:rPr/>
      </w:pPr>
      <w:r>
        <w:rPr/>
        <w:t>[[@Bible:Num 33:21 ]][[33:21 &gt;&gt; Num 33:21]] {{field-on:Bible}} И като се дигнаха от Ливна разположиха стан в Риса. {{field-off:Bible}}</w:t>
      </w:r>
    </w:p>
    <w:p>
      <w:pPr>
        <w:pStyle w:val="Normal"/>
        <w:rPr/>
      </w:pPr>
      <w:r>
        <w:rPr/>
        <w:t>[[@Bible:Num 33:22 ]][[33:22 &gt;&gt; Num 33:22]] {{field-on:Bible}} И като се дигнаха от Риса разположиха стан в Кеелата. {{field-off:Bible}}</w:t>
      </w:r>
    </w:p>
    <w:p>
      <w:pPr>
        <w:pStyle w:val="Normal"/>
        <w:rPr/>
      </w:pPr>
      <w:r>
        <w:rPr/>
        <w:t>[[@Bible:Num 33:23 ]][[33:23 &gt;&gt; Num 33:23]] {{field-on:Bible}} И като се дигнаха от Кеелата разположиха стан в гората Сафер. {{field-off:Bible}}</w:t>
      </w:r>
    </w:p>
    <w:p>
      <w:pPr>
        <w:pStyle w:val="Normal"/>
        <w:rPr/>
      </w:pPr>
      <w:r>
        <w:rPr/>
        <w:t>[[@Bible:Num 33:24 ]][[33:24 &gt;&gt; Num 33:24]] {{field-on:Bible}} И като се дигнаха от гората Сафер разположиха стан в Харада. {{field-off:Bible}}</w:t>
      </w:r>
    </w:p>
    <w:p>
      <w:pPr>
        <w:pStyle w:val="Normal"/>
        <w:rPr/>
      </w:pPr>
      <w:r>
        <w:rPr/>
        <w:t>[[@Bible:Num 33:25 ]][[33:25 &gt;&gt; Num 33:25]] {{field-on:Bible}} И като се дигнаха от Харада разположиха стан в Макилот. {{field-off:Bible}}</w:t>
      </w:r>
    </w:p>
    <w:p>
      <w:pPr>
        <w:pStyle w:val="Normal"/>
        <w:rPr/>
      </w:pPr>
      <w:r>
        <w:rPr/>
        <w:t>[[@Bible:Num 33:26 ]][[33:26 &gt;&gt; Num 33:26]] {{field-on:Bible}} И като се дигнаха от Макилот разположиха стан в Тахат. {{field-off:Bible}}</w:t>
      </w:r>
    </w:p>
    <w:p>
      <w:pPr>
        <w:pStyle w:val="Normal"/>
        <w:rPr/>
      </w:pPr>
      <w:r>
        <w:rPr/>
        <w:t>[[@Bible:Num 33:27 ]][[33:27 &gt;&gt; Num 33:27]] {{field-on:Bible}} И като се дигнаха от Тахат разположиха стан в Тара. {{field-off:Bible}}</w:t>
      </w:r>
    </w:p>
    <w:p>
      <w:pPr>
        <w:pStyle w:val="Normal"/>
        <w:rPr/>
      </w:pPr>
      <w:r>
        <w:rPr/>
        <w:t>[[@Bible:Num 33:28 ]][[33:28 &gt;&gt; Num 33:28]] {{field-on:Bible}} И като се дигнаха от Тара разположиха стан в Митка. {{field-off:Bible}}</w:t>
      </w:r>
    </w:p>
    <w:p>
      <w:pPr>
        <w:pStyle w:val="Normal"/>
        <w:rPr/>
      </w:pPr>
      <w:r>
        <w:rPr/>
        <w:t>[[@Bible:Num 33:29 ]][[33:29 &gt;&gt; Num 33:29]] {{field-on:Bible}} И като се дигнаха от Митка разположиха стан в Асемона. {{field-off:Bible}}</w:t>
      </w:r>
    </w:p>
    <w:p>
      <w:pPr>
        <w:pStyle w:val="Normal"/>
        <w:rPr/>
      </w:pPr>
      <w:r>
        <w:rPr/>
        <w:t>[[@Bible:Num 33:30 ]][[33:30 &gt;&gt; Num 33:30]] {{field-on:Bible}} И като се дигнаха от Асемона разположиха стан в Мосирот. {{field-off:Bible}}</w:t>
      </w:r>
    </w:p>
    <w:p>
      <w:pPr>
        <w:pStyle w:val="Normal"/>
        <w:rPr/>
      </w:pPr>
      <w:r>
        <w:rPr/>
        <w:t>[[@Bible:Num 33:31 ]][[33:31 &gt;&gt; Num 33:31]] {{field-on:Bible}} И като се дигнаха от Мосирот разположиха стан в Венеякан. {{field-off:Bible}}</w:t>
      </w:r>
    </w:p>
    <w:p>
      <w:pPr>
        <w:pStyle w:val="Normal"/>
        <w:rPr/>
      </w:pPr>
      <w:r>
        <w:rPr/>
        <w:t>[[@Bible:Num 33:32 ]][[33:32 &gt;&gt; Num 33:32]] {{field-on:Bible}} И като се дигнаха от Венеякан разположиха стан в Хоргадгад. {{field-off:Bible}}</w:t>
      </w:r>
    </w:p>
    <w:p>
      <w:pPr>
        <w:pStyle w:val="Normal"/>
        <w:rPr/>
      </w:pPr>
      <w:r>
        <w:rPr/>
        <w:t>[[@Bible:Num 33:33 ]][[33:33 &gt;&gt; Num 33:33]] {{field-on:Bible}} И като се дигнаха от Хоргадгад разположиха стан в Иотвата. {{field-off:Bible}}</w:t>
      </w:r>
    </w:p>
    <w:p>
      <w:pPr>
        <w:pStyle w:val="Normal"/>
        <w:rPr/>
      </w:pPr>
      <w:r>
        <w:rPr/>
        <w:t>[[@Bible:Num 33:34 ]][[33:34 &gt;&gt; Num 33:34]] {{field-on:Bible}} И като се дигнаха от Иотвата разположиха стан в Еврона. {{field-off:Bible}}</w:t>
      </w:r>
    </w:p>
    <w:p>
      <w:pPr>
        <w:pStyle w:val="Normal"/>
        <w:rPr/>
      </w:pPr>
      <w:r>
        <w:rPr/>
        <w:t>[[@Bible:Num 33:35 ]][[33:35 &gt;&gt; Num 33:35]] {{field-on:Bible}} И като се дигнаха от Еврона разположиха стан в Есион-гавер. {{field-off:Bible}}</w:t>
      </w:r>
    </w:p>
    <w:p>
      <w:pPr>
        <w:pStyle w:val="Normal"/>
        <w:rPr/>
      </w:pPr>
      <w:r>
        <w:rPr/>
        <w:t>[[@Bible:Num 33:36 ]][[33:36 &gt;&gt; Num 33:36]] {{field-on:Bible}} И като се дигнаха от Есион-гавер разположиха стан в пустинята Цин, която е Кадис. {{field-off:Bible}}</w:t>
      </w:r>
    </w:p>
    <w:p>
      <w:pPr>
        <w:pStyle w:val="Normal"/>
        <w:rPr/>
      </w:pPr>
      <w:r>
        <w:rPr/>
        <w:t>[[@Bible:Num 33:37 ]][[33:37 &gt;&gt; Num 33:37]] {{field-on:Bible}} И като се дигнаха от Кадис разположиха стан в гората Ор, при края на земята Едом. {{field-off:Bible}}</w:t>
      </w:r>
    </w:p>
    <w:p>
      <w:pPr>
        <w:pStyle w:val="Normal"/>
        <w:rPr/>
      </w:pPr>
      <w:r>
        <w:rPr/>
        <w:t>[[@Bible:Num 33:38 ]][[33:38 &gt;&gt; Num 33:38]] {{field-on:Bible}} И възлезе Аарон свещеникът с повеление Господне на гората Ор, и умря там, в четиридесетата година от изхода на Израилевите синове из Египетската земя, в петия месец, в първия ден на месеца. {{field-off:Bible}}</w:t>
      </w:r>
    </w:p>
    <w:p>
      <w:pPr>
        <w:pStyle w:val="Normal"/>
        <w:rPr/>
      </w:pPr>
      <w:r>
        <w:rPr/>
        <w:t>[[@Bible:Num 33:39 ]][[33:39 &gt;&gt; Num 33:39]] {{field-on:Bible}} И Аарон беше на сто и двадесет и три години когато умря на гората Ор. {{field-off:Bible}}</w:t>
      </w:r>
    </w:p>
    <w:p>
      <w:pPr>
        <w:pStyle w:val="Normal"/>
        <w:rPr/>
      </w:pPr>
      <w:r>
        <w:rPr/>
        <w:t>[[@Bible:Num 33:40 ]][[33:40 &gt;&gt; Num 33:40]] {{field-on:Bible}} И чу Хананей Арадский цар, който живееше на юг в Ханаанската земя, за идването на Израилевите синове. {{field-off:Bible}}</w:t>
      </w:r>
    </w:p>
    <w:p>
      <w:pPr>
        <w:pStyle w:val="Normal"/>
        <w:rPr/>
      </w:pPr>
      <w:r>
        <w:rPr/>
        <w:t>[[@Bible:Num 33:41 ]][[33:41 &gt;&gt; Num 33:41]] {{field-on:Bible}} И като се дигнаха от гората Ор разположиха стан в Салмона. {{field-off:Bible}}</w:t>
      </w:r>
    </w:p>
    <w:p>
      <w:pPr>
        <w:pStyle w:val="Normal"/>
        <w:rPr/>
      </w:pPr>
      <w:r>
        <w:rPr/>
        <w:t>[[@Bible:Num 33:42 ]][[33:42 &gt;&gt; Num 33:42]] {{field-on:Bible}} И като се дигнахаот Салмона разположиха стан в Финон. {{field-off:Bible}}</w:t>
      </w:r>
    </w:p>
    <w:p>
      <w:pPr>
        <w:pStyle w:val="Normal"/>
        <w:rPr/>
      </w:pPr>
      <w:r>
        <w:rPr/>
        <w:t>[[@Bible:Num 33:43 ]][[33:43 &gt;&gt; Num 33:43]] {{field-on:Bible}} И като се дигнаха от Финон разположиха стан в Овот. {{field-off:Bible}}</w:t>
      </w:r>
    </w:p>
    <w:p>
      <w:pPr>
        <w:pStyle w:val="Normal"/>
        <w:rPr/>
      </w:pPr>
      <w:r>
        <w:rPr/>
        <w:t>[[@Bible:Num 33:44 ]][[33:44 &gt;&gt; Num 33:44]] {{field-on:Bible}} И като седигнаха от Овот разположиха стан в Ие-аварим, в пределите на Моав. {{field-off:Bible}}</w:t>
      </w:r>
    </w:p>
    <w:p>
      <w:pPr>
        <w:pStyle w:val="Normal"/>
        <w:rPr/>
      </w:pPr>
      <w:r>
        <w:rPr/>
        <w:t>[[@Bible:Num 33:45 ]][[33:45 &gt;&gt; Num 33:45]] {{field-on:Bible}} И като се дигнаха от Иим разположиха стан в Девон-гад. {{field-off:Bible}}</w:t>
      </w:r>
    </w:p>
    <w:p>
      <w:pPr>
        <w:pStyle w:val="Normal"/>
        <w:rPr/>
      </w:pPr>
      <w:r>
        <w:rPr/>
        <w:t>[[@Bible:Num 33:46 ]][[33:46 &gt;&gt; Num 33:46]] {{field-on:Bible}} И като се дигнаха от Девон-гад разположиха стан в Алмон-дивлатаим. {{field-off:Bible}}</w:t>
      </w:r>
    </w:p>
    <w:p>
      <w:pPr>
        <w:pStyle w:val="Normal"/>
        <w:rPr/>
      </w:pPr>
      <w:r>
        <w:rPr/>
        <w:t>[[@Bible:Num 33:47 ]][[33:47 &gt;&gt; Num 33:47]] {{field-on:Bible}} И като се дигнаха от Алмон-дивлатаим разположиха стан на горите Аварим, срещу Нево. {{field-off:Bible}}</w:t>
      </w:r>
    </w:p>
    <w:p>
      <w:pPr>
        <w:pStyle w:val="Normal"/>
        <w:rPr/>
      </w:pPr>
      <w:r>
        <w:rPr/>
        <w:t>[[@Bible:Num 33:48 ]][[33:48 &gt;&gt; Num 33:48]] {{field-on:Bible}} И като се дигнаха от горите Аварим разположихаха стан на Моавовите полета, при Иордан, срещу Иерихон. {{field-off:Bible}}</w:t>
      </w:r>
    </w:p>
    <w:p>
      <w:pPr>
        <w:pStyle w:val="Normal"/>
        <w:rPr/>
      </w:pPr>
      <w:r>
        <w:rPr/>
        <w:t>[[@Bible:Num 33:49 ]][[33:49 &gt;&gt; Num 33:49]] {{field-on:Bible}} И разположиха стан при Иордан, от Ветие-симот до Авел-ситтим, на Моавовите полета. {{field-off:Bible}}</w:t>
      </w:r>
    </w:p>
    <w:p>
      <w:pPr>
        <w:pStyle w:val="Normal"/>
        <w:rPr/>
      </w:pPr>
      <w:r>
        <w:rPr/>
        <w:t>[[@Bible:Num 33:50 ]][[33:50 &gt;&gt; Num 33:50]] {{field-on:Bible}} И говори Моисею на Моавовите полета, при Иордан, срещу Иерихон, и рече: {{field-off:Bible}}</w:t>
      </w:r>
    </w:p>
    <w:p>
      <w:pPr>
        <w:pStyle w:val="Normal"/>
        <w:rPr/>
      </w:pPr>
      <w:r>
        <w:rPr/>
        <w:t>[[@Bible:Num 33:51 ]][[33:51 &gt;&gt; Num 33:51]] {{field-on:Bible}} Говори на Израилевите синове и кажи им: Като преминете Иордан към земята Ханаан, {{field-off:Bible}}</w:t>
      </w:r>
    </w:p>
    <w:p>
      <w:pPr>
        <w:pStyle w:val="Normal"/>
        <w:rPr/>
      </w:pPr>
      <w:r>
        <w:rPr/>
        <w:t>[[@Bible:Num 33:52 ]][[33:52 &gt;&gt; Num 33:52]] {{field-on:Bible}} да изгоните от лицето ваше всичките жители на земята, и да изтребите всичките им изображения, и да изтребите всичките им леяни истукани, и съборите всичките им требища. {{field-off:Bible}}</w:t>
      </w:r>
    </w:p>
    <w:p>
      <w:pPr>
        <w:pStyle w:val="Normal"/>
        <w:rPr/>
      </w:pPr>
      <w:r>
        <w:rPr/>
        <w:t>[[@Bible:Num 33:53 ]][[33:53 &gt;&gt; Num 33:53]] {{field-on:Bible}} И да завладеете земята и да се населите в нея; защото вам дадох тази земя за наследие. {{field-off:Bible}}</w:t>
      </w:r>
    </w:p>
    <w:p>
      <w:pPr>
        <w:pStyle w:val="Normal"/>
        <w:rPr/>
      </w:pPr>
      <w:r>
        <w:rPr/>
        <w:t>[[@Bible:Num 33:54 ]][[33:54 &gt;&gt; Num 33:54]] {{field-on:Bible}} И да разделите земята с жребие между родовете си за наследие: на по-мнозината да дадете по-много наследие, а на по-малцината да дадете по-малко наследие. Всякому наследието да бъде в страната дето падне жребието му: по отеческите си племена да наследите. {{field-off:Bible}}</w:t>
      </w:r>
    </w:p>
    <w:p>
      <w:pPr>
        <w:pStyle w:val="Normal"/>
        <w:rPr/>
      </w:pPr>
      <w:r>
        <w:rPr/>
        <w:t>[[@Bible:Num 33:55 ]][[33:55 &gt;&gt; Num 33:55]] {{field-on:Bible}} Ако ли не изгоните жителите на земята о твашето лице, то които оставите от тях ще бъдат тръне в очите ви и бодли в ребрата ви, и ще ви утесняват на мястото в което живеете. {{field-off:Bible}}</w:t>
      </w:r>
    </w:p>
    <w:p>
      <w:pPr>
        <w:pStyle w:val="Normal"/>
        <w:rPr/>
      </w:pPr>
      <w:r>
        <w:rPr/>
        <w:t>[[@Bible:Num 33:56 ]][[33:56 &gt;&gt; Num 33:56]] {{field-on:Bible}} И още, което мислех да сторя тям, ще го сторя вам. {{field-off:Bible}}</w:t>
      </w:r>
    </w:p>
    <w:p>
      <w:pPr>
        <w:pStyle w:val="Heading2"/>
        <w:rPr/>
      </w:pPr>
      <w:r>
        <w:rPr/>
        <w:t>Глава 34</w:t>
      </w:r>
    </w:p>
    <w:p>
      <w:pPr>
        <w:pStyle w:val="Normal"/>
        <w:rPr/>
      </w:pPr>
      <w:r>
        <w:rPr/>
        <w:t>[[@Bible:Num 34:1 ]][[34:1 &gt;&gt; Num 34:1]] {{field-on:Bible}} И говори Господ Моисею и рече: {{field-off:Bible}}</w:t>
      </w:r>
    </w:p>
    <w:p>
      <w:pPr>
        <w:pStyle w:val="Normal"/>
        <w:rPr/>
      </w:pPr>
      <w:r>
        <w:rPr/>
        <w:t>[[@Bible:Num 34:2 ]][[34:2 &gt;&gt; Num 34:2]] {{field-on:Bible}} Заповядай на Израилевите синове и кажи ми: Когато влезете в земята Ханаан, (тя е земята която ще ви се падне наследие, земята Ханаан с пределите си,) {{field-off:Bible}}</w:t>
      </w:r>
    </w:p>
    <w:p>
      <w:pPr>
        <w:pStyle w:val="Normal"/>
        <w:rPr/>
      </w:pPr>
      <w:r>
        <w:rPr/>
        <w:t>[[@Bible:Num 34:3 ]][[34:3 &gt;&gt; Num 34:3]] {{field-on:Bible}} тогаз южната ви страна ще бъде от пустинята Цин до страните на Едом; и южните ви предели ще бъдат от края на Солено Море към изток. {{field-off:Bible}}</w:t>
      </w:r>
    </w:p>
    <w:p>
      <w:pPr>
        <w:pStyle w:val="Normal"/>
        <w:rPr/>
      </w:pPr>
      <w:r>
        <w:rPr/>
        <w:t>[[@Bible:Num 34:4 ]][[34:4 &gt;&gt; Num 34:4]] {{field-on:Bible}} И южният ви предел ще се завръща към въсхода Акравим и ще минува до Цин; и ще се продължава от южната страна до Кадис-варни, и ще излазя до Асад-адмар, и ще минува до Асмон. {{field-off:Bible}}</w:t>
      </w:r>
    </w:p>
    <w:p>
      <w:pPr>
        <w:pStyle w:val="Normal"/>
        <w:rPr/>
      </w:pPr>
      <w:r>
        <w:rPr/>
        <w:t>[[@Bible:Num 34:5 ]][[34:5 &gt;&gt; Num 34:5]] {{field-on:Bible}} И ще се завръща пределът от Асмон до Египетския поток, и ще стига до морето. {{field-off:Bible}}</w:t>
      </w:r>
    </w:p>
    <w:p>
      <w:pPr>
        <w:pStyle w:val="Normal"/>
        <w:rPr/>
      </w:pPr>
      <w:r>
        <w:rPr/>
        <w:t>[[@Bible:Num 34:6 ]][[34:6 &gt;&gt; Num 34:6]] {{field-on:Bible}} А западен предел ще имате голямото море: то ще ви бъде западен предел. {{field-off:Bible}}</w:t>
      </w:r>
    </w:p>
    <w:p>
      <w:pPr>
        <w:pStyle w:val="Normal"/>
        <w:rPr/>
      </w:pPr>
      <w:r>
        <w:rPr/>
        <w:t>[[@Bible:Num 34:7 ]][[34:7 &gt;&gt; Num 34:7]] {{field-on:Bible}} И северните предели ще ви бъдат тези: от голямото море да положите предел гората Ор: {{field-off:Bible}}</w:t>
      </w:r>
    </w:p>
    <w:p>
      <w:pPr>
        <w:pStyle w:val="Normal"/>
        <w:rPr/>
      </w:pPr>
      <w:r>
        <w:rPr/>
        <w:t>[[@Bible:Num 34:8 ]][[34:8 &gt;&gt; Num 34:8]] {{field-on:Bible}} от гората Ор да положите предел до Емат; и ще се продължава пределът до Седад. {{field-off:Bible}}</w:t>
      </w:r>
    </w:p>
    <w:p>
      <w:pPr>
        <w:pStyle w:val="Normal"/>
        <w:rPr/>
      </w:pPr>
      <w:r>
        <w:rPr/>
        <w:t>[[@Bible:Num 34:9 ]][[34:9 &gt;&gt; Num 34:9]] {{field-on:Bible}} И ще се продължава пределът до Зифрон и ще излазя до Асаренан: този ще ви бъде северен предел. {{field-off:Bible}}</w:t>
      </w:r>
    </w:p>
    <w:p>
      <w:pPr>
        <w:pStyle w:val="Normal"/>
        <w:rPr/>
      </w:pPr>
      <w:r>
        <w:rPr/>
        <w:t>[[@Bible:Num 34:10 ]][[34:10 &gt;&gt; Num 34:10]] {{field-on:Bible}} И да положите източните си предели от Асаренан до Шефам. {{field-off:Bible}}</w:t>
      </w:r>
    </w:p>
    <w:p>
      <w:pPr>
        <w:pStyle w:val="Normal"/>
        <w:rPr/>
      </w:pPr>
      <w:r>
        <w:rPr/>
        <w:t>[[@Bible:Num 34:11 ]][[34:11 &gt;&gt; Num 34:11]] {{field-on:Bible}} И ще слазя пределът от Шефам до Ривла към изток на Аин; и ще слазя пределът, и ще досяга до брегът на морето Хинерот към изток. {{field-off:Bible}}</w:t>
      </w:r>
    </w:p>
    <w:p>
      <w:pPr>
        <w:pStyle w:val="Normal"/>
        <w:rPr/>
      </w:pPr>
      <w:r>
        <w:rPr/>
        <w:t>[[@Bible:Num 34:12 ]][[34:12 &gt;&gt; Num 34:12]] {{field-on:Bible}} И ще слазя пределът към Иордан, и ще излазя в Солено Море. Тая ще бъде земята ви според пределите си наоколо. {{field-off:Bible}}</w:t>
      </w:r>
    </w:p>
    <w:p>
      <w:pPr>
        <w:pStyle w:val="Normal"/>
        <w:rPr/>
      </w:pPr>
      <w:r>
        <w:rPr/>
        <w:t>[[@Bible:Num 34:13 ]][[34:13 &gt;&gt; Num 34:13]] {{field-on:Bible}} И заповяда Моисей на Израилевите синове и рече: Тая е земята която ще наследите с жребие, която Господ заповядада се даде на деветте и пол племена. {{field-off:Bible}}</w:t>
      </w:r>
    </w:p>
    <w:p>
      <w:pPr>
        <w:pStyle w:val="Normal"/>
        <w:rPr/>
      </w:pPr>
      <w:r>
        <w:rPr/>
        <w:t>[[@Bible:Num 34:14 ]][[34:14 &gt;&gt; Num 34:14]] {{field-on:Bible}} Защото племето на Рувимовите синове по отеческия си дом, и племето на Гадовите синове по отеческия си дом, взе наследието си; и половината на Манасиевото племе взе наследието си. {{field-off:Bible}}</w:t>
      </w:r>
    </w:p>
    <w:p>
      <w:pPr>
        <w:pStyle w:val="Normal"/>
        <w:rPr/>
      </w:pPr>
      <w:r>
        <w:rPr/>
        <w:t>[[@Bible:Num 34:15 ]][[34:15 &gt;&gt; Num 34:15]] {{field-on:Bible}} Двете и пол племена взеха наследието си отсам Иордан, срещу Иерихон, към изток. {{field-off:Bible}}</w:t>
      </w:r>
    </w:p>
    <w:p>
      <w:pPr>
        <w:pStyle w:val="Normal"/>
        <w:rPr/>
      </w:pPr>
      <w:r>
        <w:rPr/>
        <w:t>[[@Bible:Num 34:16 ]][[34:16 &gt;&gt; Num 34:16]] {{field-on:Bible}} И говори Господ Моисею и рече: {{field-off:Bible}}</w:t>
      </w:r>
    </w:p>
    <w:p>
      <w:pPr>
        <w:pStyle w:val="Normal"/>
        <w:rPr/>
      </w:pPr>
      <w:r>
        <w:rPr/>
        <w:t>[[@Bible:Num 34:17 ]][[34:17 &gt;&gt; Num 34:17]] {{field-on:Bible}} Тези са имената на мъжете които ще ви дадат земята за наследие: Елеазар свещеникът, и Исус Навиевий син. {{field-off:Bible}}</w:t>
      </w:r>
    </w:p>
    <w:p>
      <w:pPr>
        <w:pStyle w:val="Normal"/>
        <w:rPr/>
      </w:pPr>
      <w:r>
        <w:rPr/>
        <w:t>[[@Bible:Num 34:18 ]][[34:18 &gt;&gt; Num 34:18]] {{field-on:Bible}} И да вземете по един княз от всяко племе за да разделят земята за наследие. {{field-off:Bible}}</w:t>
      </w:r>
    </w:p>
    <w:p>
      <w:pPr>
        <w:pStyle w:val="Normal"/>
        <w:rPr/>
      </w:pPr>
      <w:r>
        <w:rPr/>
        <w:t>[[@Bible:Num 34:19 ]][[34:19 &gt;&gt; Num 34:19]] {{field-on:Bible}} И имената на мъжете са тия: от племето Юдино, Халев Иефониевий син; {{field-off:Bible}}</w:t>
      </w:r>
    </w:p>
    <w:p>
      <w:pPr>
        <w:pStyle w:val="Normal"/>
        <w:rPr/>
      </w:pPr>
      <w:r>
        <w:rPr/>
        <w:t>[[@Bible:Num 34:20 ]][[34:20 &gt;&gt; Num 34:20]] {{field-on:Bible}} и от племето на Симеоновите синове, Самуил Амиудовий син: {{field-off:Bible}}</w:t>
      </w:r>
    </w:p>
    <w:p>
      <w:pPr>
        <w:pStyle w:val="Normal"/>
        <w:rPr/>
      </w:pPr>
      <w:r>
        <w:rPr/>
        <w:t>[[@Bible:Num 34:21 ]][[34:21 &gt;&gt; Num 34:21]] {{field-on:Bible}} от Вениаминовото племе, Елидад Хислоновий син: {{field-off:Bible}}</w:t>
      </w:r>
    </w:p>
    <w:p>
      <w:pPr>
        <w:pStyle w:val="Normal"/>
        <w:rPr/>
      </w:pPr>
      <w:r>
        <w:rPr/>
        <w:t>[[@Bible:Num 34:22 ]][[34:22 &gt;&gt; Num 34:22]] {{field-on:Bible}} от племето на Дановите синове, княз Вукий Иоглиевий син: {{field-off:Bible}}</w:t>
      </w:r>
    </w:p>
    <w:p>
      <w:pPr>
        <w:pStyle w:val="Normal"/>
        <w:rPr/>
      </w:pPr>
      <w:r>
        <w:rPr/>
        <w:t>[[@Bible:Num 34:23 ]][[34:23 &gt;&gt; Num 34:23]] {{field-on:Bible}} от Иосифовите синове, от племето на Манасиевите синове, княз Аниил Ефодовий син; {{field-off:Bible}}</w:t>
      </w:r>
    </w:p>
    <w:p>
      <w:pPr>
        <w:pStyle w:val="Normal"/>
        <w:rPr/>
      </w:pPr>
      <w:r>
        <w:rPr/>
        <w:t>[[@Bible:Num 34:24 ]][[34:24 &gt;&gt; Num 34:24]] {{field-on:Bible}} и от племето на Ефремовите синове, княз Камуил Сафтановий син; {{field-off:Bible}}</w:t>
      </w:r>
    </w:p>
    <w:p>
      <w:pPr>
        <w:pStyle w:val="Normal"/>
        <w:rPr/>
      </w:pPr>
      <w:r>
        <w:rPr/>
        <w:t>[[@Bible:Num 34:25 ]][[34:25 &gt;&gt; Num 34:25]] {{field-on:Bible}} и от племето на Завулоновите синове, княз Елисафан Фарнаховий син; {{field-off:Bible}}</w:t>
      </w:r>
    </w:p>
    <w:p>
      <w:pPr>
        <w:pStyle w:val="Normal"/>
        <w:rPr/>
      </w:pPr>
      <w:r>
        <w:rPr/>
        <w:t>[[@Bible:Num 34:26 ]][[34:26 &gt;&gt; Num 34:26]] {{field-on:Bible}} и от племетона Исахаровите синове, княз Фалтиил Азановий син; {{field-off:Bible}}</w:t>
      </w:r>
    </w:p>
    <w:p>
      <w:pPr>
        <w:pStyle w:val="Normal"/>
        <w:rPr/>
      </w:pPr>
      <w:r>
        <w:rPr/>
        <w:t>[[@Bible:Num 34:27 ]][[34:27 &gt;&gt; Num 34:27]] {{field-on:Bible}} и от племето на Асировите синове, княз Ахиуд Шеломиевий син; {{field-off:Bible}}</w:t>
      </w:r>
    </w:p>
    <w:p>
      <w:pPr>
        <w:pStyle w:val="Normal"/>
        <w:rPr/>
      </w:pPr>
      <w:r>
        <w:rPr/>
        <w:t>[[@Bible:Num 34:28 ]][[34:28 &gt;&gt; Num 34:28]] {{field-on:Bible}} и от племето на Нефталимовите синове, княз Федаил Амиудовий син. {{field-off:Bible}}</w:t>
      </w:r>
    </w:p>
    <w:p>
      <w:pPr>
        <w:pStyle w:val="Normal"/>
        <w:rPr/>
      </w:pPr>
      <w:r>
        <w:rPr/>
        <w:t>[[@Bible:Num 34:29 ]][[34:29 &gt;&gt; Num 34:29]] {{field-on:Bible}} Тия са на които заповяда Господ да дадат наследие на Израилевите синове в земята Ханаан. {{field-off:Bible}}</w:t>
      </w:r>
    </w:p>
    <w:p>
      <w:pPr>
        <w:pStyle w:val="Heading2"/>
        <w:rPr/>
      </w:pPr>
      <w:r>
        <w:rPr/>
        <w:t>Глава 35</w:t>
      </w:r>
    </w:p>
    <w:p>
      <w:pPr>
        <w:pStyle w:val="Normal"/>
        <w:rPr/>
      </w:pPr>
      <w:r>
        <w:rPr/>
        <w:t>[[@Bible:Num 35:1 ]][[35:1 &gt;&gt; Num 35:1]] {{field-on:Bible}} И говори Господ Моисею в Моавските полета, при Иордан, срещу Иерихон, и рече: {{field-off:Bible}}</w:t>
      </w:r>
    </w:p>
    <w:p>
      <w:pPr>
        <w:pStyle w:val="Normal"/>
        <w:rPr/>
      </w:pPr>
      <w:r>
        <w:rPr/>
        <w:t>[[@Bible:Num 35:2 ]][[35:2 &gt;&gt; Num 35:2]] {{field-on:Bible}} Заповядай на Израилевите синове да дадат на Левитите от наследственото си притежание градове за да се населят; и предградия ще дадете на Левитите за градовете им наоколо. {{field-off:Bible}}</w:t>
      </w:r>
    </w:p>
    <w:p>
      <w:pPr>
        <w:pStyle w:val="Normal"/>
        <w:rPr/>
      </w:pPr>
      <w:r>
        <w:rPr/>
        <w:t>[[@Bible:Num 35:3 ]][[35:3 &gt;&gt; Num 35:3]] {{field-on:Bible}} И градовете да им бъдат за да се населят в тях; а предградията да им бъдат за говедата им, и за стадата им, и за всичките им животни. {{field-off:Bible}}</w:t>
      </w:r>
    </w:p>
    <w:p>
      <w:pPr>
        <w:pStyle w:val="Normal"/>
        <w:rPr/>
      </w:pPr>
      <w:r>
        <w:rPr/>
        <w:t>[[@Bible:Num 35:4 ]][[35:4 &gt;&gt; Num 35:4]] {{field-on:Bible}} И предградията на градовете които ще дадете на Левитите да бъдат от градската стена навън тисяща лакти наоколо. {{field-off:Bible}}</w:t>
      </w:r>
    </w:p>
    <w:p>
      <w:pPr>
        <w:pStyle w:val="Normal"/>
        <w:rPr/>
      </w:pPr>
      <w:r>
        <w:rPr/>
        <w:t>[[@Bible:Num 35:5 ]][[35:5 &gt;&gt; Num 35:5]] {{field-on:Bible}} И да измерите извън града към източната страна две тисящи лакти, и към южната страна две тисящи лакти, и към западната страна две тисящи лакти; и към северната страна две тисящи лакти; и градът да бъде в средата. Таквиз ще бъдат предградията на градовете им. {{field-off:Bible}}</w:t>
      </w:r>
    </w:p>
    <w:p>
      <w:pPr>
        <w:pStyle w:val="Normal"/>
        <w:rPr/>
      </w:pPr>
      <w:r>
        <w:rPr/>
        <w:t>[[@Bible:Num 35:6 ]][[35:6 &gt;&gt; Num 35:6]] {{field-on:Bible}} И от градовете които ще дадете на Левитите шест градове да са за прибегване, които да определите за да може убийцата да побегне там; и на тях да притурите още четиридесет и два града. {{field-off:Bible}}</w:t>
      </w:r>
    </w:p>
    <w:p>
      <w:pPr>
        <w:pStyle w:val="Normal"/>
        <w:rPr/>
      </w:pPr>
      <w:r>
        <w:rPr/>
        <w:t>[[@Bible:Num 35:7 ]][[35:7 &gt;&gt; Num 35:7]] {{field-on:Bible}} Всичките градове които ще дадете на Левитите да бъдат четиридесет и осем градове: тях дайте наедно с предградията им. {{field-off:Bible}}</w:t>
      </w:r>
    </w:p>
    <w:p>
      <w:pPr>
        <w:pStyle w:val="Normal"/>
        <w:rPr/>
      </w:pPr>
      <w:r>
        <w:rPr/>
        <w:t>[[@Bible:Num 35:8 ]][[35:8 &gt;&gt; Num 35:8]] {{field-on:Bible}} И когато дадете градове от притежанието на Израилевите синове, от многото дайте много, а от малкото дайте малко: всеки според наследието което е наследил да даде от градовете си на Левитите. {{field-off:Bible}}</w:t>
      </w:r>
    </w:p>
    <w:p>
      <w:pPr>
        <w:pStyle w:val="Normal"/>
        <w:rPr/>
      </w:pPr>
      <w:r>
        <w:rPr/>
        <w:t>[[@Bible:Num 35:9 ]][[35:9 &gt;&gt; Num 35:9]] {{field-on:Bible}} И говори Господ Моисею и рече: {{field-off:Bible}}</w:t>
      </w:r>
    </w:p>
    <w:p>
      <w:pPr>
        <w:pStyle w:val="Normal"/>
        <w:rPr/>
      </w:pPr>
      <w:r>
        <w:rPr/>
        <w:t>[[@Bible:Num 35:10 ]][[35:10 &gt;&gt; Num 35:10]] {{field-on:Bible}} Говори на Израилевите синове и кажи им: Когато преминете Иордан към земята Ханаан, {{field-off:Bible}}</w:t>
      </w:r>
    </w:p>
    <w:p>
      <w:pPr>
        <w:pStyle w:val="Normal"/>
        <w:rPr/>
      </w:pPr>
      <w:r>
        <w:rPr/>
        <w:t>[[@Bible:Num 35:11 ]][[35:11 &gt;&gt; Num 35:11]] {{field-on:Bible}} тогаз да си определите градове които да ви са градове за прибежище, за да може да побегне там убийцата който убие человека по погрешка. {{field-off:Bible}}</w:t>
      </w:r>
    </w:p>
    <w:p>
      <w:pPr>
        <w:pStyle w:val="Normal"/>
        <w:rPr/>
      </w:pPr>
      <w:r>
        <w:rPr/>
        <w:t>[[@Bible:Num 35:12 ]][[35:12 &gt;&gt; Num 35:12]] {{field-on:Bible}} И да ви бъдат градове за избегване от сродника мъстителя, за да не умре убийцата доде се представи на съд пред събранието. {{field-off:Bible}}</w:t>
      </w:r>
    </w:p>
    <w:p>
      <w:pPr>
        <w:pStyle w:val="Normal"/>
        <w:rPr/>
      </w:pPr>
      <w:r>
        <w:rPr/>
        <w:t>[[@Bible:Num 35:13 ]][[35:13 &gt;&gt; Num 35:13]] {{field-on:Bible}} И от градовете които ще дадете шест градове да ви бъдат за прибегване. {{field-off:Bible}}</w:t>
      </w:r>
    </w:p>
    <w:p>
      <w:pPr>
        <w:pStyle w:val="Normal"/>
        <w:rPr/>
      </w:pPr>
      <w:r>
        <w:rPr/>
        <w:t>[[@Bible:Num 35:14 ]][[35:14 &gt;&gt; Num 35:14]] {{field-on:Bible}} Три градове да дадете отсам Иордан, и три градове да дадет ев земята Ханаан, да бъдат градове за прибегване. {{field-off:Bible}}</w:t>
      </w:r>
    </w:p>
    <w:p>
      <w:pPr>
        <w:pStyle w:val="Normal"/>
        <w:rPr/>
      </w:pPr>
      <w:r>
        <w:rPr/>
        <w:t>[[@Bible:Num 35:15 ]][[35:15 &gt;&gt; Num 35:15]] {{field-on:Bible}} Тези шест градове да бъдат прибежище за Израилевите синове, и за чужденеца, и за оногоз който е пришлец помежду им; за да може да побегне там всеки който би убил человека по погрешка. {{field-off:Bible}}</w:t>
      </w:r>
    </w:p>
    <w:p>
      <w:pPr>
        <w:pStyle w:val="Normal"/>
        <w:rPr/>
      </w:pPr>
      <w:r>
        <w:rPr/>
        <w:t>[[@Bible:Num 35:16 ]][[35:16 &gt;&gt; Num 35:16]] {{field-on:Bible}} И ако някой удари някого с желязно оръдие, та умре, убийца е: убийцата непременно да се умъртви. {{field-off:Bible}}</w:t>
      </w:r>
    </w:p>
    <w:p>
      <w:pPr>
        <w:pStyle w:val="Normal"/>
        <w:rPr/>
      </w:pPr>
      <w:r>
        <w:rPr/>
        <w:t>[[@Bible:Num 35:17 ]][[35:17 &gt;&gt; Num 35:17]] {{field-on:Bible}} И ако го е ударил с камик из ръката си от който може да умре, и умре, убийца е: убийцата непременно да се умъртви. {{field-off:Bible}}</w:t>
      </w:r>
    </w:p>
    <w:p>
      <w:pPr>
        <w:pStyle w:val="Normal"/>
        <w:rPr/>
      </w:pPr>
      <w:r>
        <w:rPr/>
        <w:t>[[@Bible:Num 35:18 ]][[35:18 &gt;&gt; Num 35:18]] {{field-on:Bible}} Или ако го е ударил с дървено оръдие из ръката си от което може да умре, и умре, убийца е: убийцата непременно да се умъртви. {{field-off:Bible}}</w:t>
      </w:r>
    </w:p>
    <w:p>
      <w:pPr>
        <w:pStyle w:val="Normal"/>
        <w:rPr/>
      </w:pPr>
      <w:r>
        <w:rPr/>
        <w:t>[[@Bible:Num 35:19 ]][[35:19 &gt;&gt; Num 35:19]] {{field-on:Bible}} Отмъстителят за кръвта, той да умъртви убийцата: когато го срещне, да го умъртви. {{field-off:Bible}}</w:t>
      </w:r>
    </w:p>
    <w:p>
      <w:pPr>
        <w:pStyle w:val="Normal"/>
        <w:rPr/>
      </w:pPr>
      <w:r>
        <w:rPr/>
        <w:t>[[@Bible:Num 35:20 ]][[35:20 &gt;&gt; Num 35:20]] {{field-on:Bible}} И ако го блъсне от омраза, или от навет хвърли нещо върх него, и умре, {{field-off:Bible}}</w:t>
      </w:r>
    </w:p>
    <w:p>
      <w:pPr>
        <w:pStyle w:val="Normal"/>
        <w:rPr/>
      </w:pPr>
      <w:r>
        <w:rPr/>
        <w:t>[[@Bible:Num 35:21 ]][[35:21 &gt;&gt; Num 35:21]] {{field-on:Bible}} или от омраза го удари с ръката си, и умре, този който е ударил непременно да се умъртви: убийца е: отмъстителът за кръвта да умъртви убийцата когато го срещне. {{field-off:Bible}}</w:t>
      </w:r>
    </w:p>
    <w:p>
      <w:pPr>
        <w:pStyle w:val="Normal"/>
        <w:rPr/>
      </w:pPr>
      <w:r>
        <w:rPr/>
        <w:t>[[@Bible:Num 35:22 ]][[35:22 &gt;&gt; Num 35:22]] {{field-on:Bible}} Ако ли го блъсне внезапно без вражда, или хвърли нещо върх него без наветване, {{field-off:Bible}}</w:t>
      </w:r>
    </w:p>
    <w:p>
      <w:pPr>
        <w:pStyle w:val="Normal"/>
        <w:rPr/>
      </w:pPr>
      <w:r>
        <w:rPr/>
        <w:t>[[@Bible:Num 35:23 ]][[35:23 &gt;&gt; Num 35:23]] {{field-on:Bible}} или някакъв камик от който може да умре, и без да съгледа свали на него, та умре, и не му е бил враг нито е искал да му стори зло, {{field-off:Bible}}</w:t>
      </w:r>
    </w:p>
    <w:p>
      <w:pPr>
        <w:pStyle w:val="Normal"/>
        <w:rPr/>
      </w:pPr>
      <w:r>
        <w:rPr/>
        <w:t>[[@Bible:Num 35:24 ]][[35:24 &gt;&gt; Num 35:24]] {{field-on:Bible}} тогаз събранието да съди помежду убийцата и отмъстителя за кръвта по тези съдове; {{field-off:Bible}}</w:t>
      </w:r>
    </w:p>
    <w:p>
      <w:pPr>
        <w:pStyle w:val="Normal"/>
        <w:rPr/>
      </w:pPr>
      <w:r>
        <w:rPr/>
        <w:t>[[@Bible:Num 35:25 ]][[35:25 &gt;&gt; Num 35:25]] {{field-on:Bible}} и събранието да освободи убийцата от ръката на отмъстителя за кръвта, и събранието да го върне в града на прибежището му дето бе прибегнал; и да живее в него до смъртта на великия свещеник който е помазан с светото масло. {{field-off:Bible}}</w:t>
      </w:r>
    </w:p>
    <w:p>
      <w:pPr>
        <w:pStyle w:val="Normal"/>
        <w:rPr/>
      </w:pPr>
      <w:r>
        <w:rPr/>
        <w:t>[[@Bible:Num 35:26 ]][[35:26 &gt;&gt; Num 35:26]] {{field-on:Bible}} Ако ли убийцата излезе някак вън от пределите на прибежищния си град в който бе прибегнал, {{field-off:Bible}}</w:t>
      </w:r>
    </w:p>
    <w:p>
      <w:pPr>
        <w:pStyle w:val="Normal"/>
        <w:rPr/>
      </w:pPr>
      <w:r>
        <w:rPr/>
        <w:t>[[@Bible:Num 35:27 ]][[35:27 &gt;&gt; Num 35:27]] {{field-on:Bible}} и отмъстителят за кръвта го намери вън от пределите на прибежищния му град, и отмъстителят за кръвта умъртви убийцата, няма да бъде повинен за кръвопролитие; {{field-off:Bible}}</w:t>
      </w:r>
    </w:p>
    <w:p>
      <w:pPr>
        <w:pStyle w:val="Normal"/>
        <w:rPr/>
      </w:pPr>
      <w:r>
        <w:rPr/>
        <w:t>[[@Bible:Num 35:28 ]][[35:28 &gt;&gt; Num 35:28]] {{field-on:Bible}} защото трябваше да остане у града на прибежището си до смъртта на великия свещеник; а след смъртта н авеликия свещеник убийцата да се върне в земята на притежанието си. {{field-off:Bible}}</w:t>
      </w:r>
    </w:p>
    <w:p>
      <w:pPr>
        <w:pStyle w:val="Normal"/>
        <w:rPr/>
      </w:pPr>
      <w:r>
        <w:rPr/>
        <w:t>[[@Bible:Num 35:29 ]][[35:29 &gt;&gt; Num 35:29]] {{field-on:Bible}} И това ще ви бъде правило за съд в всичките ви родове, по всичките ви селения. {{field-off:Bible}}</w:t>
      </w:r>
    </w:p>
    <w:p>
      <w:pPr>
        <w:pStyle w:val="Normal"/>
        <w:rPr/>
      </w:pPr>
      <w:r>
        <w:rPr/>
        <w:t>[[@Bible:Num 35:30 ]][[35:30 &gt;&gt; Num 35:30]] {{field-on:Bible}} Който убие някого, този убийца да се умъртви чрез устата на свидетели; но един само свидетел не може да направи свидетелство против някого за да се умъртви. {{field-off:Bible}}</w:t>
      </w:r>
    </w:p>
    <w:p>
      <w:pPr>
        <w:pStyle w:val="Normal"/>
        <w:rPr/>
      </w:pPr>
      <w:r>
        <w:rPr/>
        <w:t>[[@Bible:Num 35:31 ]][[35:31 &gt;&gt; Num 35:31]] {{field-on:Bible}} И да не вземате никакъв изкуп за живота на убийцата който е повинен за смърт; но непременно да се умъртви. {{field-off:Bible}}</w:t>
      </w:r>
    </w:p>
    <w:p>
      <w:pPr>
        <w:pStyle w:val="Normal"/>
        <w:rPr/>
      </w:pPr>
      <w:r>
        <w:rPr/>
        <w:t>[[@Bible:Num 35:32 ]][[35:32 &gt;&gt; Num 35:32]] {{field-on:Bible}} И да не вземате изкуп за оногоз който е побегнал в прибежищния си град, за да се върне да живее на мястото си преди смъртта на свещеника. {{field-off:Bible}}</w:t>
      </w:r>
    </w:p>
    <w:p>
      <w:pPr>
        <w:pStyle w:val="Normal"/>
        <w:rPr/>
      </w:pPr>
      <w:r>
        <w:rPr/>
        <w:t>[[@Bible:Num 35:33 ]][[35:33 &gt;&gt; Num 35:33]] {{field-on:Bible}} И да не осквернявате земята в която сте; защото кръвта, тя осквернява земята; и земята не може да се очисти от кръвта която се е проляла на нея освен с кръвта на оногоз който я е пролял. {{field-off:Bible}}</w:t>
      </w:r>
    </w:p>
    <w:p>
      <w:pPr>
        <w:pStyle w:val="Normal"/>
        <w:rPr/>
      </w:pPr>
      <w:r>
        <w:rPr/>
        <w:t>[[@Bible:Num 35:34 ]][[35:34 &gt;&gt; Num 35:34]] {{field-on:Bible}} Да не направите нечиста земята в която живеете, всред която аз обитавам; защото аз Иеова обитавам всред Израилевите синове. {{field-off:Bible}}</w:t>
      </w:r>
    </w:p>
    <w:p>
      <w:pPr>
        <w:pStyle w:val="Heading2"/>
        <w:rPr/>
      </w:pPr>
      <w:r>
        <w:rPr/>
        <w:t>Глава 36</w:t>
      </w:r>
    </w:p>
    <w:p>
      <w:pPr>
        <w:pStyle w:val="Normal"/>
        <w:rPr/>
      </w:pPr>
      <w:r>
        <w:rPr/>
        <w:t>[[@Bible:Num 36:1 ]][[36:1 &gt;&gt; Num 36:1]] {{field-on:Bible}} И пристъпиха началниците на отците от родовете на синовете на Галаада сина на Махира, Манасиевия син, от родовете на Иосифовите синове, та говориха пред Моисея и пред князовете, началниците на отците на Израилевите синове, {{field-off:Bible}}</w:t>
      </w:r>
    </w:p>
    <w:p>
      <w:pPr>
        <w:pStyle w:val="Normal"/>
        <w:rPr/>
      </w:pPr>
      <w:r>
        <w:rPr/>
        <w:t>[[@Bible:Num 36:2 ]][[36:2 &gt;&gt; Num 36:2]] {{field-on:Bible}} и рекоха: Господ заповяда на господаря ни да даде земята за наследие на Израилевите синове по жребие; и господарът ни взе заповед от Господа да даде наследието на брата ни Салпаада на неговите дъщери. {{field-off:Bible}}</w:t>
      </w:r>
    </w:p>
    <w:p>
      <w:pPr>
        <w:pStyle w:val="Normal"/>
        <w:rPr/>
      </w:pPr>
      <w:r>
        <w:rPr/>
        <w:t>[[@Bible:Num 36:3 ]][[36:3 &gt;&gt; Num 36:3]] {{field-on:Bible}} И ако се оженят за някого от синовете на другите племена на Израилевите синове, тогаз наследието им ще се отнеме от наследието на нашите отци, и ще се притури в наследието на онова племе което ще ги вземе за жени: така ще се отнеме от жребието на нашето наследие. {{field-off:Bible}}</w:t>
      </w:r>
    </w:p>
    <w:p>
      <w:pPr>
        <w:pStyle w:val="Normal"/>
        <w:rPr/>
      </w:pPr>
      <w:r>
        <w:rPr/>
        <w:t>[[@Bible:Num 36:4 ]][[36:4 &gt;&gt; Num 36:4]] {{field-on:Bible}} И когато дойде юбилеят на Израилевите синове, тогаз наследието им ще се приложи на наследието на онова племе което ще ги вземе; и наследието им ще се отнеме от наследието на отеческото ни племе. {{field-off:Bible}}</w:t>
      </w:r>
    </w:p>
    <w:p>
      <w:pPr>
        <w:pStyle w:val="Normal"/>
        <w:rPr/>
      </w:pPr>
      <w:r>
        <w:rPr/>
        <w:t>[[@Bible:Num 36:5 ]][[36:5 &gt;&gt; Num 36:5]] {{field-on:Bible}} И заповяда Моисей на Израилевите синове по словото Господне и рече: Племето на Иосифовите синове говори право. {{field-off:Bible}}</w:t>
      </w:r>
    </w:p>
    <w:p>
      <w:pPr>
        <w:pStyle w:val="Normal"/>
        <w:rPr/>
      </w:pPr>
      <w:r>
        <w:rPr/>
        <w:t>[[@Bible:Num 36:6 ]][[36:6 &gt;&gt; Num 36:6]] {{field-on:Bible}} Това е което заповяда Господ за Салпаадовите дъщери и рече: Нека се оженят за когото им е драго, само да се оженят за мъже от рода на отеческото си племе, {{field-off:Bible}}</w:t>
      </w:r>
    </w:p>
    <w:p>
      <w:pPr>
        <w:pStyle w:val="Normal"/>
        <w:rPr/>
      </w:pPr>
      <w:r>
        <w:rPr/>
        <w:t>[[@Bible:Num 36:7 ]][[36:7 &gt;&gt; Num 36:7]] {{field-on:Bible}} и да не прехожда наследието на Израилевите синове от племе на племе; защото всеки от Израилевите синове ще бъде прилепен за наследието на племето на отците си. {{field-off:Bible}}</w:t>
      </w:r>
    </w:p>
    <w:p>
      <w:pPr>
        <w:pStyle w:val="Normal"/>
        <w:rPr/>
      </w:pPr>
      <w:r>
        <w:rPr/>
        <w:t>[[@Bible:Num 36:8 ]][[36:8 &gt;&gt; Num 36:8]] {{field-on:Bible}} И всяка дъщеря която има наследие в някое племе на Израилевите синове да бъде жена на едного от рода на отеческото си племе, за да наследват Израилевите синове всеки наследието на отците си. {{field-off:Bible}}</w:t>
      </w:r>
    </w:p>
    <w:p>
      <w:pPr>
        <w:pStyle w:val="Normal"/>
        <w:rPr/>
      </w:pPr>
      <w:r>
        <w:rPr/>
        <w:t>[[@Bible:Num 36:9 ]][[36:9 &gt;&gt; Num 36:9]] {{field-on:Bible}} И да не прехожда наследието от племе в друго племе, но всеки от племената на Израилевите синове да бъде прилепен за наследието си. {{field-off:Bible}}</w:t>
      </w:r>
    </w:p>
    <w:p>
      <w:pPr>
        <w:pStyle w:val="Normal"/>
        <w:rPr/>
      </w:pPr>
      <w:r>
        <w:rPr/>
        <w:t>[[@Bible:Num 36:10 ]][[36:10 &gt;&gt; Num 36:10]] {{field-on:Bible}} Както заповяда Господ Моисею, така направиха Салпаадовите дъщери; {{field-off:Bible}}</w:t>
      </w:r>
    </w:p>
    <w:p>
      <w:pPr>
        <w:pStyle w:val="Normal"/>
        <w:rPr/>
      </w:pPr>
      <w:r>
        <w:rPr/>
        <w:t>[[@Bible:Num 36:11 ]][[36:11 &gt;&gt; Num 36:11]] {{field-on:Bible}} защото Маала, Терса, и Егла, и Мелха, и Нуа, Салпаадовите дъщери, се ожениха за синовете на стриките си: {{field-off:Bible}}</w:t>
      </w:r>
    </w:p>
    <w:p>
      <w:pPr>
        <w:pStyle w:val="Normal"/>
        <w:rPr/>
      </w:pPr>
      <w:r>
        <w:rPr/>
        <w:t>[[@Bible:Num 36:12 ]][[36:12 &gt;&gt; Num 36:12]] {{field-on:Bible}} ожениха с еза мъже от родовете на синовете на Манасия сина Иосифова; и наследието им остана в племето на отеческия им род. {{field-off:Bible}}</w:t>
      </w:r>
    </w:p>
    <w:p>
      <w:pPr>
        <w:pStyle w:val="Normal"/>
        <w:rPr/>
      </w:pPr>
      <w:r>
        <w:rPr/>
        <w:t>[[@Bible:Num 36:13 ]][[36:13 &gt;&gt; Num 36:13]] {{field-on:Bible}} Това са повеленията и съдовете които заповяда Господ на Израилевите синове чрез Моисеева ръка на Моавовитеполета, при Иордан, срещу Иерихон. {{field-off:Bible}}</w:t>
      </w:r>
    </w:p>
    <w:p>
      <w:pPr>
        <w:pStyle w:val="Heading1"/>
        <w:rPr/>
      </w:pPr>
      <w:r>
        <w:rPr/>
        <w:t>Второзаконие</w:t>
      </w:r>
    </w:p>
    <w:p>
      <w:pPr>
        <w:pStyle w:val="Heading2"/>
        <w:rPr/>
      </w:pPr>
      <w:r>
        <w:rPr/>
        <w:t>Глава 1</w:t>
      </w:r>
    </w:p>
    <w:p>
      <w:pPr>
        <w:pStyle w:val="Normal"/>
        <w:rPr/>
      </w:pPr>
      <w:r>
        <w:rPr/>
        <w:t>[[@Bible:Deut 1:1 ]][[1:1 &gt;&gt; Deut 1:1]] {{field-on:Bible}} Тези са думите които говори Моисей на всичкий Израил отсам Иордан, в пустинята, на полето срещу Суф, между Фаран и Тофол и Лаван и Асирот и Дизаав. {{field-off:Bible}}</w:t>
      </w:r>
    </w:p>
    <w:p>
      <w:pPr>
        <w:pStyle w:val="Normal"/>
        <w:rPr/>
      </w:pPr>
      <w:r>
        <w:rPr/>
        <w:t>[[@Bible:Deut 1:2 ]][[1:2 &gt;&gt; Deut 1:2]] {{field-on:Bible}} (Единадесет дни са от Хорив през пътя на гората Сиир до Кадис-варни). {{field-off:Bible}}</w:t>
      </w:r>
    </w:p>
    <w:p>
      <w:pPr>
        <w:pStyle w:val="Normal"/>
        <w:rPr/>
      </w:pPr>
      <w:r>
        <w:rPr/>
        <w:t>[[@Bible:Deut 1:3 ]][[1:3 &gt;&gt; Deut 1:3]] {{field-on:Bible}} И на четиридесетото лето, на единадесетия месец, в първия ден на месеца, говори Моисей на Израилевите синове по всичко що му заповяда Господ за тях, {{field-off:Bible}}</w:t>
      </w:r>
    </w:p>
    <w:p>
      <w:pPr>
        <w:pStyle w:val="Normal"/>
        <w:rPr/>
      </w:pPr>
      <w:r>
        <w:rPr/>
        <w:t>[[@Bible:Deut 1:4 ]][[1:4 &gt;&gt; Deut 1:4]] {{field-on:Bible}} когато беше поразил Сиона Аморейския цар който живееше в Есевон, и Ога Васанския цар който живееше в Астарот в Едраи. {{field-off:Bible}}</w:t>
      </w:r>
    </w:p>
    <w:p>
      <w:pPr>
        <w:pStyle w:val="Normal"/>
        <w:rPr/>
      </w:pPr>
      <w:r>
        <w:rPr/>
        <w:t>[[@Bible:Deut 1:5 ]][[1:5 &gt;&gt; Deut 1:5]] {{field-on:Bible}} Отсам Иордан, в Моавската земя, почна Моисей да изяснява този закон, и рече: {{field-off:Bible}}</w:t>
      </w:r>
    </w:p>
    <w:p>
      <w:pPr>
        <w:pStyle w:val="Normal"/>
        <w:rPr/>
      </w:pPr>
      <w:r>
        <w:rPr/>
        <w:t>[[@Bible:Deut 1:6 ]][[1:6 &gt;&gt; Deut 1:6]] {{field-on:Bible}} Господ Бог наш говори нам на Хорив и рече: Стига колкото седяхте на тази гора: {{field-off:Bible}}</w:t>
      </w:r>
    </w:p>
    <w:p>
      <w:pPr>
        <w:pStyle w:val="Normal"/>
        <w:rPr/>
      </w:pPr>
      <w:r>
        <w:rPr/>
        <w:t>[[@Bible:Deut 1:7 ]][[1:7 &gt;&gt; Deut 1:7]] {{field-on:Bible}} обърнете се и тръгнете в пътя си та идете към гората на Аморейците и към всичките им съседи в равнините, в горите, и в долините, и към юг, и към приморията в земята на Хананейците, и към Ливан до голямата река, реката Евфрат. {{field-off:Bible}}</w:t>
      </w:r>
    </w:p>
    <w:p>
      <w:pPr>
        <w:pStyle w:val="Normal"/>
        <w:rPr/>
      </w:pPr>
      <w:r>
        <w:rPr/>
        <w:t>[[@Bible:Deut 1:8 ]][[1:8 &gt;&gt; Deut 1:8]] {{field-on:Bible}} Ето, аз предавам вам тази земя: влезте та завладейте земята за която се кле Господ на отците ви, на Авраама, Исаака, и Якова, да им я даде и на семето им след тях. {{field-off:Bible}}</w:t>
      </w:r>
    </w:p>
    <w:p>
      <w:pPr>
        <w:pStyle w:val="Normal"/>
        <w:rPr/>
      </w:pPr>
      <w:r>
        <w:rPr/>
        <w:t>[[@Bible:Deut 1:9 ]][[1:9 &gt;&gt; Deut 1:9]] {{field-on:Bible}} И казах ви в онова време и рекох: Не мога аз сам да ви нося. {{field-off:Bible}}</w:t>
      </w:r>
    </w:p>
    <w:p>
      <w:pPr>
        <w:pStyle w:val="Normal"/>
        <w:rPr/>
      </w:pPr>
      <w:r>
        <w:rPr/>
        <w:t>[[@Bible:Deut 1:10 ]][[1:10 &gt;&gt; Deut 1:10]] {{field-on:Bible}} Господ Бог ваш ви умножи; и, ето, на днешния ден по множество сте като звездите на небето. {{field-off:Bible}}</w:t>
      </w:r>
    </w:p>
    <w:p>
      <w:pPr>
        <w:pStyle w:val="Normal"/>
        <w:rPr/>
      </w:pPr>
      <w:r>
        <w:rPr/>
        <w:t>[[@Bible:Deut 1:11 ]][[1:11 &gt;&gt; Deut 1:11]] {{field-on:Bible}} (Господ Бог на отците ви да ви умножи тисящи пъти повече отколкото сте сега, и да ви благослови както говори вам!) {{field-off:Bible}}</w:t>
      </w:r>
    </w:p>
    <w:p>
      <w:pPr>
        <w:pStyle w:val="Normal"/>
        <w:rPr/>
      </w:pPr>
      <w:r>
        <w:rPr/>
        <w:t>[[@Bible:Deut 1:12 ]][[1:12 &gt;&gt; Deut 1:12]] {{field-on:Bible}} Как ще мога аз сам да нося теготата ви, и товара ви, и препиранията ви? {{field-off:Bible}}</w:t>
      </w:r>
    </w:p>
    <w:p>
      <w:pPr>
        <w:pStyle w:val="Normal"/>
        <w:rPr/>
      </w:pPr>
      <w:r>
        <w:rPr/>
        <w:t>[[@Bible:Deut 1:13 ]][[1:13 &gt;&gt; Deut 1:13]] {{field-on:Bible}} Вземете измежду племената си мъже мъдри и разумни и познати; и аз ще ги поставя началници над вас. {{field-off:Bible}}</w:t>
      </w:r>
    </w:p>
    <w:p>
      <w:pPr>
        <w:pStyle w:val="Normal"/>
        <w:rPr/>
      </w:pPr>
      <w:r>
        <w:rPr/>
        <w:t>[[@Bible:Deut 1:14 ]][[1:14 &gt;&gt; Deut 1:14]] {{field-on:Bible}} И отговорихте ми и рекохте: Добра е тая дума която рече да направим. {{field-off:Bible}}</w:t>
      </w:r>
    </w:p>
    <w:p>
      <w:pPr>
        <w:pStyle w:val="Normal"/>
        <w:rPr/>
      </w:pPr>
      <w:r>
        <w:rPr/>
        <w:t>[[@Bible:Deut 1:15 ]][[1:15 &gt;&gt; Deut 1:15]] {{field-on:Bible}} Тогаз взех началниците на племената ви, мъдри мъже и познати, и поставих ги началници над вас, тисященачалници, и стоначалници, и петдесетоначалници, и десетоначалници, и надзиратели в племената ви. {{field-off:Bible}}</w:t>
      </w:r>
    </w:p>
    <w:p>
      <w:pPr>
        <w:pStyle w:val="Normal"/>
        <w:rPr/>
      </w:pPr>
      <w:r>
        <w:rPr/>
        <w:t>[[@Bible:Deut 1:16 ]][[1:16 &gt;&gt; Deut 1:16]] {{field-on:Bible}} И заповядах на съдиите ви в онова време и рекох: Слушайте съдбите на братята си, и съдете праведно между человека и брата му и чуждия му. {{field-off:Bible}}</w:t>
      </w:r>
    </w:p>
    <w:p>
      <w:pPr>
        <w:pStyle w:val="Normal"/>
        <w:rPr/>
      </w:pPr>
      <w:r>
        <w:rPr/>
        <w:t>[[@Bible:Deut 1:17 ]][[1:17 &gt;&gt; Deut 1:17]] {{field-on:Bible}} В съда да не гледате на лица; да слушате малкия както големия: да нямате страх от человеческо лице, защото съдът е Божий; и всяка работа която е мъчна за вас отнасяйте до мене, и аз ще я слушам. {{field-off:Bible}}</w:t>
      </w:r>
    </w:p>
    <w:p>
      <w:pPr>
        <w:pStyle w:val="Normal"/>
        <w:rPr/>
      </w:pPr>
      <w:r>
        <w:rPr/>
        <w:t>[[@Bible:Deut 1:18 ]][[1:18 &gt;&gt; Deut 1:18]] {{field-on:Bible}} И заповядах ви в онова време всичко което трябваше да правите. {{field-off:Bible}}</w:t>
      </w:r>
    </w:p>
    <w:p>
      <w:pPr>
        <w:pStyle w:val="Normal"/>
        <w:rPr/>
      </w:pPr>
      <w:r>
        <w:rPr/>
        <w:t>[[@Bible:Deut 1:19 ]][[1:19 &gt;&gt; Deut 1:19]] {{field-on:Bible}} И като се дигнахме от Хорив преминахме всичката онази голяма и страшна пустиня която видяхте, и пътувахме към Аморейската гора както Господ Бог наш заповяда нам, и дойдохме до Кадис-варни. {{field-off:Bible}}</w:t>
      </w:r>
    </w:p>
    <w:p>
      <w:pPr>
        <w:pStyle w:val="Normal"/>
        <w:rPr/>
      </w:pPr>
      <w:r>
        <w:rPr/>
        <w:t>[[@Bible:Deut 1:20 ]][[1:20 &gt;&gt; Deut 1:20]] {{field-on:Bible}} И рекох ви: Дойдохте до Аморейската гора която ни дава Господ Бог наш. {{field-off:Bible}}</w:t>
      </w:r>
    </w:p>
    <w:p>
      <w:pPr>
        <w:pStyle w:val="Normal"/>
        <w:rPr/>
      </w:pPr>
      <w:r>
        <w:rPr/>
        <w:t>[[@Bible:Deut 1:21 ]][[1:21 &gt;&gt; Deut 1:21]] {{field-on:Bible}} Ето, Господ Бог твой туря пред тебе таз земя: възлез, завладей я както ти говори Господ Бог на отците ти: не бой се, и да не тя е страх. {{field-off:Bible}}</w:t>
      </w:r>
    </w:p>
    <w:p>
      <w:pPr>
        <w:pStyle w:val="Normal"/>
        <w:rPr/>
      </w:pPr>
      <w:r>
        <w:rPr/>
        <w:t>[[@Bible:Deut 1:22 ]][[1:22 &gt;&gt; Deut 1:22]] {{field-on:Bible}} И дойдохте при мене всички вие и рекохте: Да проводим мъже пред нас, и да съгледателствуват за нас земята, и да ни донесат ответ по кой път да възлезем в нея, и в кои градове да идем. {{field-off:Bible}}</w:t>
      </w:r>
    </w:p>
    <w:p>
      <w:pPr>
        <w:pStyle w:val="Normal"/>
        <w:rPr/>
      </w:pPr>
      <w:r>
        <w:rPr/>
        <w:t>[[@Bible:Deut 1:23 ]][[1:23 &gt;&gt; Deut 1:23]] {{field-on:Bible}} Тая дума ми биде угодна; и взех от вас дванадесет мъже, по един мъж от всяко племе. {{field-off:Bible}}</w:t>
      </w:r>
    </w:p>
    <w:p>
      <w:pPr>
        <w:pStyle w:val="Normal"/>
        <w:rPr/>
      </w:pPr>
      <w:r>
        <w:rPr/>
        <w:t>[[@Bible:Deut 1:24 ]][[1:24 &gt;&gt; Deut 1:24]] {{field-on:Bible}} И като тръгнаха възлязоха на гората, и дойдоха до долината Есхол и съгледателствуваха я. {{field-off:Bible}}</w:t>
      </w:r>
    </w:p>
    <w:p>
      <w:pPr>
        <w:pStyle w:val="Normal"/>
        <w:rPr/>
      </w:pPr>
      <w:r>
        <w:rPr/>
        <w:t>[[@Bible:Deut 1:25 ]][[1:25 &gt;&gt; Deut 1:25]] {{field-on:Bible}} И взеха в ръцете си от плодовете на земята та ни донесоха, и донесоха ни ответ и казаха: Земята е добра която Господ Бог наш дава нам. {{field-off:Bible}}</w:t>
      </w:r>
    </w:p>
    <w:p>
      <w:pPr>
        <w:pStyle w:val="Normal"/>
        <w:rPr/>
      </w:pPr>
      <w:r>
        <w:rPr/>
        <w:t>[[@Bible:Deut 1:26 ]][[1:26 &gt;&gt; Deut 1:26]] {{field-on:Bible}} Но вие не рачихте да възлезете, и възпротивихте се на повелението на Господа Бога вашего. {{field-off:Bible}}</w:t>
      </w:r>
    </w:p>
    <w:p>
      <w:pPr>
        <w:pStyle w:val="Normal"/>
        <w:rPr/>
      </w:pPr>
      <w:r>
        <w:rPr/>
        <w:t>[[@Bible:Deut 1:27 ]][[1:27 &gt;&gt; Deut 1:27]] {{field-on:Bible}} И роптахте в шатрите си и рекохте: Понеже ни мразеше Господ изведе ни из Египетската земя за да ни предаде в ръцете на Аморейците и да ни изтреби. {{field-off:Bible}}</w:t>
      </w:r>
    </w:p>
    <w:p>
      <w:pPr>
        <w:pStyle w:val="Normal"/>
        <w:rPr/>
      </w:pPr>
      <w:r>
        <w:rPr/>
        <w:t>[[@Bible:Deut 1:28 ]][[1:28 &gt;&gt; Deut 1:28]] {{field-on:Bible}} Де ще възлезем ние? братята наши ни обезсърдчиха и рекоха: Людете са по-големи и по-високи от нас. градовете големи и оградени до небето; още и Енаковите синове видяхме там. {{field-off:Bible}}</w:t>
      </w:r>
    </w:p>
    <w:p>
      <w:pPr>
        <w:pStyle w:val="Normal"/>
        <w:rPr/>
      </w:pPr>
      <w:r>
        <w:rPr/>
        <w:t>[[@Bible:Deut 1:29 ]][[1:29 &gt;&gt; Deut 1:29]] {{field-on:Bible}} И аз ви рекох: Да се не ужасавате и да се не боите от тях. {{field-off:Bible}}</w:t>
      </w:r>
    </w:p>
    <w:p>
      <w:pPr>
        <w:pStyle w:val="Normal"/>
        <w:rPr/>
      </w:pPr>
      <w:r>
        <w:rPr/>
        <w:t>[[@Bible:Deut 1:30 ]][[1:30 &gt;&gt; Deut 1:30]] {{field-on:Bible}} Господ Бог ваш който върви пред вас, той ще се бие за вас по всичко както направи той за вас в Египет пред очите ви, {{field-off:Bible}}</w:t>
      </w:r>
    </w:p>
    <w:p>
      <w:pPr>
        <w:pStyle w:val="Normal"/>
        <w:rPr/>
      </w:pPr>
      <w:r>
        <w:rPr/>
        <w:t>[[@Bible:Deut 1:31 ]][[1:31 &gt;&gt; Deut 1:31]] {{field-on:Bible}} и в пустинята, дето видя ти как Господ Бог твой те е носил както человек сина си, във всичкия път по който ходихте доде дойдохте на това място. {{field-off:Bible}}</w:t>
      </w:r>
    </w:p>
    <w:p>
      <w:pPr>
        <w:pStyle w:val="Normal"/>
        <w:rPr/>
      </w:pPr>
      <w:r>
        <w:rPr/>
        <w:t>[[@Bible:Deut 1:32 ]][[1:32 &gt;&gt; Deut 1:32]] {{field-on:Bible}} И в това не повярвахте Господа Бога вашего, {{field-off:Bible}}</w:t>
      </w:r>
    </w:p>
    <w:p>
      <w:pPr>
        <w:pStyle w:val="Normal"/>
        <w:rPr/>
      </w:pPr>
      <w:r>
        <w:rPr/>
        <w:t>[[@Bible:Deut 1:33 ]][[1:33 &gt;&gt; Deut 1:33]] {{field-on:Bible}} който вървеше пред вас в пътя за да ви търси място де да турите стана, ноще с огън за да ви показва пътя по който трябваше да вървите, а дене с облак. {{field-off:Bible}}</w:t>
      </w:r>
    </w:p>
    <w:p>
      <w:pPr>
        <w:pStyle w:val="Normal"/>
        <w:rPr/>
      </w:pPr>
      <w:r>
        <w:rPr/>
        <w:t>[[@Bible:Deut 1:34 ]][[1:34 &gt;&gt; Deut 1:34]] {{field-on:Bible}} И чу Господ гласа на думите ви, и разгневи се, и закле се и рече: {{field-off:Bible}}</w:t>
      </w:r>
    </w:p>
    <w:p>
      <w:pPr>
        <w:pStyle w:val="Normal"/>
        <w:rPr/>
      </w:pPr>
      <w:r>
        <w:rPr/>
        <w:t>[[@Bible:Deut 1:35 ]][[1:35 &gt;&gt; Deut 1:35]] {{field-on:Bible}} Ни един от тези человеци на този зъл род няма да види добрата земя която се клех аз да дам на отците ви, {{field-off:Bible}}</w:t>
      </w:r>
    </w:p>
    <w:p>
      <w:pPr>
        <w:pStyle w:val="Normal"/>
        <w:rPr/>
      </w:pPr>
      <w:r>
        <w:rPr/>
        <w:t>[[@Bible:Deut 1:36 ]][[1:36 &gt;&gt; Deut 1:36]] {{field-on:Bible}} освен Халев сина Иефониев: той ще я види, и нему ще дам земята в която стъпи, и на синовете му, защото напълно последва Господа. {{field-off:Bible}}</w:t>
      </w:r>
    </w:p>
    <w:p>
      <w:pPr>
        <w:pStyle w:val="Normal"/>
        <w:rPr/>
      </w:pPr>
      <w:r>
        <w:rPr/>
        <w:t>[[@Bible:Deut 1:37 ]][[1:37 &gt;&gt; Deut 1:37]] {{field-on:Bible}} И на мене се разгневи Господ за вас, и рече: Нито ти ще влезеш там: {{field-off:Bible}}</w:t>
      </w:r>
    </w:p>
    <w:p>
      <w:pPr>
        <w:pStyle w:val="Normal"/>
        <w:rPr/>
      </w:pPr>
      <w:r>
        <w:rPr/>
        <w:t>[[@Bible:Deut 1:38 ]][[1:38 &gt;&gt; Deut 1:38]] {{field-on:Bible}} Исус синът Навиев, който предстои пред тебе, той ще влезе там. Насърдчи го, защото той ще я даде за наследие на Израиля. {{field-off:Bible}}</w:t>
      </w:r>
    </w:p>
    <w:p>
      <w:pPr>
        <w:pStyle w:val="Normal"/>
        <w:rPr/>
      </w:pPr>
      <w:r>
        <w:rPr/>
        <w:t>[[@Bible:Deut 1:39 ]][[1:39 &gt;&gt; Deut 1:39]] {{field-on:Bible}} И децата ви за които говорехте че ще бъдат разграбени, и синовете ви които на днешний ден не познават добро или зло, те ще влязат там, и на тях ще я дам, и те ще я наследят. {{field-off:Bible}}</w:t>
      </w:r>
    </w:p>
    <w:p>
      <w:pPr>
        <w:pStyle w:val="Normal"/>
        <w:rPr/>
      </w:pPr>
      <w:r>
        <w:rPr/>
        <w:t>[[@Bible:Deut 1:40 ]][[1:40 &gt;&gt; Deut 1:40]] {{field-on:Bible}} а вие се върнете та идете в пустинята по пътя на червено Море. {{field-off:Bible}}</w:t>
      </w:r>
    </w:p>
    <w:p>
      <w:pPr>
        <w:pStyle w:val="Normal"/>
        <w:rPr/>
      </w:pPr>
      <w:r>
        <w:rPr/>
        <w:t>[[@Bible:Deut 1:41 ]][[1:41 &gt;&gt; Deut 1:41]] {{field-on:Bible}} Тогаз отговорихте и рекохте ми: Съгрешихме против Господа: ние ще възлезем и ще направим бой по всичко както ни заповяда Господ Бог наш. И препасахте всеки воинските си оръжия, и с лекомислие възлязохте на гората. {{field-off:Bible}}</w:t>
      </w:r>
    </w:p>
    <w:p>
      <w:pPr>
        <w:pStyle w:val="Normal"/>
        <w:rPr/>
      </w:pPr>
      <w:r>
        <w:rPr/>
        <w:t>[[@Bible:Deut 1:42 ]][[1:42 &gt;&gt; Deut 1:42]] {{field-on:Bible}} И Господ ми рече: Кажи им: Да не възлезете нито да направите бой, (защото аз не съм всред вас,) за да се не изтриете пред враговете си. {{field-off:Bible}}</w:t>
      </w:r>
    </w:p>
    <w:p>
      <w:pPr>
        <w:pStyle w:val="Normal"/>
        <w:rPr/>
      </w:pPr>
      <w:r>
        <w:rPr/>
        <w:t>[[@Bible:Deut 1:43 ]][[1:43 &gt;&gt; Deut 1:43]] {{field-on:Bible}} Така ви говорих; и не послушахте, но пристъпихте повелението Господне, и с дързост възлязохте на гората. {{field-off:Bible}}</w:t>
      </w:r>
    </w:p>
    <w:p>
      <w:pPr>
        <w:pStyle w:val="Normal"/>
        <w:rPr/>
      </w:pPr>
      <w:r>
        <w:rPr/>
        <w:t>[[@Bible:Deut 1:44 ]][[1:44 &gt;&gt; Deut 1:44]] {{field-on:Bible}} И излязоха насреща ви Аморейците които живееха на онази гора, и гониха ви както правят пчелите, и поразиха ви в Сиир до Орма. {{field-off:Bible}}</w:t>
      </w:r>
    </w:p>
    <w:p>
      <w:pPr>
        <w:pStyle w:val="Normal"/>
        <w:rPr/>
      </w:pPr>
      <w:r>
        <w:rPr/>
        <w:t>[[@Bible:Deut 1:45 ]][[1:45 &gt;&gt; Deut 1:45]] {{field-on:Bible}} Тогаз се върнахте та плакахте пред Господа; но Господ не послуша гласа ви, нито даде ухо на вас. {{field-off:Bible}}</w:t>
      </w:r>
    </w:p>
    <w:p>
      <w:pPr>
        <w:pStyle w:val="Normal"/>
        <w:rPr/>
      </w:pPr>
      <w:r>
        <w:rPr/>
        <w:t>[[@Bible:Deut 1:46 ]][[1:46 &gt;&gt; Deut 1:46]] {{field-on:Bible}} И останахте в Кадис много дни, колкото дни останахте. {{field-off:Bible}}</w:t>
      </w:r>
    </w:p>
    <w:p>
      <w:pPr>
        <w:pStyle w:val="Heading2"/>
        <w:rPr/>
      </w:pPr>
      <w:r>
        <w:rPr/>
        <w:t>Глава 2</w:t>
      </w:r>
    </w:p>
    <w:p>
      <w:pPr>
        <w:pStyle w:val="Normal"/>
        <w:rPr/>
      </w:pPr>
      <w:r>
        <w:rPr/>
        <w:t>[[@Bible:Deut 2:1 ]][[2:1 &gt;&gt; Deut 2:1]] {{field-on:Bible}} Тогаз се върнахме та пътувахме в пустинята през пътя на червено Море, както ми говори Господ; и много дни ходихме около гората Сиир. {{field-off:Bible}}</w:t>
      </w:r>
    </w:p>
    <w:p>
      <w:pPr>
        <w:pStyle w:val="Normal"/>
        <w:rPr/>
      </w:pPr>
      <w:r>
        <w:rPr/>
        <w:t>[[@Bible:Deut 2:2 ]][[2:2 &gt;&gt; Deut 2:2]] {{field-on:Bible}} и каза ми Господ и рече: {{field-off:Bible}}</w:t>
      </w:r>
    </w:p>
    <w:p>
      <w:pPr>
        <w:pStyle w:val="Normal"/>
        <w:rPr/>
      </w:pPr>
      <w:r>
        <w:rPr/>
        <w:t>[[@Bible:Deut 2:3 ]][[2:3 &gt;&gt; Deut 2:3]] {{field-on:Bible}} Стига ви да ходите около тази гора: върнете се към север. {{field-off:Bible}}</w:t>
      </w:r>
    </w:p>
    <w:p>
      <w:pPr>
        <w:pStyle w:val="Normal"/>
        <w:rPr/>
      </w:pPr>
      <w:r>
        <w:rPr/>
        <w:t>[[@Bible:Deut 2:4 ]][[2:4 &gt;&gt; Deut 2:4]] {{field-on:Bible}} И заповядай на людете и кажи: Ще заминете през пределите на братята си синовете Исавови, които живеят в Сиир, и те ще се убоят от вас; за то внимайте добре: {{field-off:Bible}}</w:t>
      </w:r>
    </w:p>
    <w:p>
      <w:pPr>
        <w:pStyle w:val="Normal"/>
        <w:rPr/>
      </w:pPr>
      <w:r>
        <w:rPr/>
        <w:t>[[@Bible:Deut 2:5 ]][[2:5 &gt;&gt; Deut 2:5]] {{field-on:Bible}} да не сторите бран с тях, понеже няма да ви дам от земята им нито една стъпка на нога, защото на Исава дадох гората Сиир в наследие. {{field-off:Bible}}</w:t>
      </w:r>
    </w:p>
    <w:p>
      <w:pPr>
        <w:pStyle w:val="Normal"/>
        <w:rPr/>
      </w:pPr>
      <w:r>
        <w:rPr/>
        <w:t>[[@Bible:Deut 2:6 ]][[2:6 &gt;&gt; Deut 2:6]] {{field-on:Bible}} С сребро ще купувате от тях храна да ядете, още и вода с сребро ще купувате от тях да пиете; {{field-off:Bible}}</w:t>
      </w:r>
    </w:p>
    <w:p>
      <w:pPr>
        <w:pStyle w:val="Normal"/>
        <w:rPr/>
      </w:pPr>
      <w:r>
        <w:rPr/>
        <w:t>[[@Bible:Deut 2:7 ]][[2:7 &gt;&gt; Deut 2:7]] {{field-on:Bible}} защото Господ Бог твой благослови те въ всичките дела на ръцете ти: познава пътуванието ти през тази голяма пустиня: в тези четиридесет години Господ Бог твой беше с тебе: не си останал оскуден от нищо. {{field-off:Bible}}</w:t>
      </w:r>
    </w:p>
    <w:p>
      <w:pPr>
        <w:pStyle w:val="Normal"/>
        <w:rPr/>
      </w:pPr>
      <w:r>
        <w:rPr/>
        <w:t>[[@Bible:Deut 2:8 ]][[2:8 &gt;&gt; Deut 2:8]] {{field-on:Bible}} И като минахме покрай нашите братя Исавовите синове, които живееха в Сиир, през пътя на полето от Елат и от Есион-гавер, върнахме се та минахме през пътя на Моавовата пустиня. {{field-off:Bible}}</w:t>
      </w:r>
    </w:p>
    <w:p>
      <w:pPr>
        <w:pStyle w:val="Normal"/>
        <w:rPr/>
      </w:pPr>
      <w:r>
        <w:rPr/>
        <w:t>[[@Bible:Deut 2:9 ]][[2:9 &gt;&gt; Deut 2:9]] {{field-on:Bible}} И рече ми Господ: Да не досадите на Моавците, нито да направите бран с тях, защото няма да ти дам от земята им наследие, понеже на Лотовите синове дадох Ар за наследие. {{field-off:Bible}}</w:t>
      </w:r>
    </w:p>
    <w:p>
      <w:pPr>
        <w:pStyle w:val="Normal"/>
        <w:rPr/>
      </w:pPr>
      <w:r>
        <w:rPr/>
        <w:t>[[@Bible:Deut 2:10 ]][[2:10 &gt;&gt; Deut 2:10]] {{field-on:Bible}} (А по-напред живееха в нея Емимите, люде велики и многочислени, и високи като Енакимите, {{field-off:Bible}}</w:t>
      </w:r>
    </w:p>
    <w:p>
      <w:pPr>
        <w:pStyle w:val="Normal"/>
        <w:rPr/>
      </w:pPr>
      <w:r>
        <w:rPr/>
        <w:t>[[@Bible:Deut 2:11 ]][[2:11 &gt;&gt; Deut 2:11]] {{field-on:Bible}} които и те се считаха исполини както Енакимите; но Моавците ги именуват Емими. {{field-off:Bible}}</w:t>
      </w:r>
    </w:p>
    <w:p>
      <w:pPr>
        <w:pStyle w:val="Normal"/>
        <w:rPr/>
      </w:pPr>
      <w:r>
        <w:rPr/>
        <w:t>[[@Bible:Deut 2:12 ]][[2:12 &gt;&gt; Deut 2:12]] {{field-on:Bible}} И в Сиир живееха Хореяните по-напред; но Исавовите синове ги превзеха, и изтребиха ги от лицето си, и населиха се вместо тях, както направи Израил в земята на своето наследие която им даде Господ.) {{field-off:Bible}}</w:t>
      </w:r>
    </w:p>
    <w:p>
      <w:pPr>
        <w:pStyle w:val="Normal"/>
        <w:rPr/>
      </w:pPr>
      <w:r>
        <w:rPr/>
        <w:t>[[@Bible:Deut 2:13 ]][[2:13 &gt;&gt; Deut 2:13]] {{field-on:Bible}} Станете сега та преминете потока Заред. И преминахме потока Заред. {{field-off:Bible}}</w:t>
      </w:r>
    </w:p>
    <w:p>
      <w:pPr>
        <w:pStyle w:val="Normal"/>
        <w:rPr/>
      </w:pPr>
      <w:r>
        <w:rPr/>
        <w:t>[[@Bible:Deut 2:14 ]][[2:14 &gt;&gt; Deut 2:14]] {{field-on:Bible}} И дните в които пътувахме от Кадис-варни доде преминахме потока Заред бяха тридесет и осем години, доде изчезна всичкият род на ратниците мъже изсред стана както им се кле Господ. {{field-off:Bible}}</w:t>
      </w:r>
    </w:p>
    <w:p>
      <w:pPr>
        <w:pStyle w:val="Normal"/>
        <w:rPr/>
      </w:pPr>
      <w:r>
        <w:rPr/>
        <w:t>[[@Bible:Deut 2:15 ]][[2:15 &gt;&gt; Deut 2:15]] {{field-on:Bible}} Още ръката Господня беше против тях за да ги изтреби изсред стана доде изчезнаха. {{field-off:Bible}}</w:t>
      </w:r>
    </w:p>
    <w:p>
      <w:pPr>
        <w:pStyle w:val="Normal"/>
        <w:rPr/>
      </w:pPr>
      <w:r>
        <w:rPr/>
        <w:t>[[@Bible:Deut 2:16 ]][[2:16 &gt;&gt; Deut 2:16]] {{field-on:Bible}} И като изчезнаха всичките ратни мъже които умираха отсред людете, {{field-off:Bible}}</w:t>
      </w:r>
    </w:p>
    <w:p>
      <w:pPr>
        <w:pStyle w:val="Normal"/>
        <w:rPr/>
      </w:pPr>
      <w:r>
        <w:rPr/>
        <w:t>[[@Bible:Deut 2:17 ]][[2:17 &gt;&gt; Deut 2:17]] {{field-on:Bible}} говори ми Господ и рече: {{field-off:Bible}}</w:t>
      </w:r>
    </w:p>
    <w:p>
      <w:pPr>
        <w:pStyle w:val="Normal"/>
        <w:rPr/>
      </w:pPr>
      <w:r>
        <w:rPr/>
        <w:t>[[@Bible:Deut 2:18 ]][[2:18 &gt;&gt; Deut 2:18]] {{field-on:Bible}} Ти ще преминеш днес Ар, Моавовия предел, {{field-off:Bible}}</w:t>
      </w:r>
    </w:p>
    <w:p>
      <w:pPr>
        <w:pStyle w:val="Normal"/>
        <w:rPr/>
      </w:pPr>
      <w:r>
        <w:rPr/>
        <w:t>[[@Bible:Deut 2:19 ]][[2:19 &gt;&gt; Deut 2:19]] {{field-on:Bible}} и ще приближиш срещу Амоновите синове: не им досаждай, нито да направиш бран с тях, защото няма да ти дам от земята на Амоновите синове наследие, понеже я дадох на Лотовите синове за наследие. {{field-off:Bible}}</w:t>
      </w:r>
    </w:p>
    <w:p>
      <w:pPr>
        <w:pStyle w:val="Normal"/>
        <w:rPr/>
      </w:pPr>
      <w:r>
        <w:rPr/>
        <w:t>[[@Bible:Deut 2:20 ]][[2:20 &gt;&gt; Deut 2:20]] {{field-on:Bible}} (Тя се считаше земя на исполините: исполини живееха там по-напред, а Амоняните ги именуват Замзумими: {{field-off:Bible}}</w:t>
      </w:r>
    </w:p>
    <w:p>
      <w:pPr>
        <w:pStyle w:val="Normal"/>
        <w:rPr/>
      </w:pPr>
      <w:r>
        <w:rPr/>
        <w:t>[[@Bible:Deut 2:21 ]][[2:21 &gt;&gt; Deut 2:21]] {{field-on:Bible}} люде велики и многочислени, и високи като Енакимите; но Господ ги изтреби от лицето им; и те ги превзеха, и населиха се на мястото им; {{field-off:Bible}}</w:t>
      </w:r>
    </w:p>
    <w:p>
      <w:pPr>
        <w:pStyle w:val="Normal"/>
        <w:rPr/>
      </w:pPr>
      <w:r>
        <w:rPr/>
        <w:t>[[@Bible:Deut 2:22 ]][[2:22 &gt;&gt; Deut 2:22]] {{field-on:Bible}} както направи на Исавовите синове които живееха в Сиир, когато изтреби Хореяните от лицето им, и те ги превзеха, и населиха се на мястото им до този ден; {{field-off:Bible}}</w:t>
      </w:r>
    </w:p>
    <w:p>
      <w:pPr>
        <w:pStyle w:val="Normal"/>
        <w:rPr/>
      </w:pPr>
      <w:r>
        <w:rPr/>
        <w:t>[[@Bible:Deut 2:23 ]][[2:23 &gt;&gt; Deut 2:23]] {{field-on:Bible}} и Авейците, които живееха в села до Газа, Кафторците излязоха из Кафтор та ги изтребиха, и населиха се на мястото им.) {{field-off:Bible}}</w:t>
      </w:r>
    </w:p>
    <w:p>
      <w:pPr>
        <w:pStyle w:val="Normal"/>
        <w:rPr/>
      </w:pPr>
      <w:r>
        <w:rPr/>
        <w:t>[[@Bible:Deut 2:24 ]][[2:24 &gt;&gt; Deut 2:24]] {{field-on:Bible}} Станете, тръгнете та преминете потока Арнон; ето, предавам в твоите ръце Сиона Аморееца, царя на Есевон, и земята му: начни да я владееш, и направи бран с него. {{field-off:Bible}}</w:t>
      </w:r>
    </w:p>
    <w:p>
      <w:pPr>
        <w:pStyle w:val="Normal"/>
        <w:rPr/>
      </w:pPr>
      <w:r>
        <w:rPr/>
        <w:t>[[@Bible:Deut 2:25 ]][[2:25 &gt;&gt; Deut 2:25]] {{field-on:Bible}} Днес ще начна да турям трепета ти и страха ти върх всичките народи под всичкото небе; и които чуят за тебе ще се разтреперят, и ще паднат в ужас от тебе. {{field-off:Bible}}</w:t>
      </w:r>
    </w:p>
    <w:p>
      <w:pPr>
        <w:pStyle w:val="Normal"/>
        <w:rPr/>
      </w:pPr>
      <w:r>
        <w:rPr/>
        <w:t>[[@Bible:Deut 2:26 ]][[2:26 &gt;&gt; Deut 2:26]] {{field-on:Bible}} И проводих посланници от пустинята Кедемот при Сиона Есевонския цар с мирни думи, и рекох: {{field-off:Bible}}</w:t>
      </w:r>
    </w:p>
    <w:p>
      <w:pPr>
        <w:pStyle w:val="Normal"/>
        <w:rPr/>
      </w:pPr>
      <w:r>
        <w:rPr/>
        <w:t>[[@Bible:Deut 2:27 ]][[2:27 &gt;&gt; Deut 2:27]] {{field-on:Bible}} Да замина през земята ти: право в пътя ще вървя: няма да свърна ни надясно ни наляво. {{field-off:Bible}}</w:t>
      </w:r>
    </w:p>
    <w:p>
      <w:pPr>
        <w:pStyle w:val="Normal"/>
        <w:rPr/>
      </w:pPr>
      <w:r>
        <w:rPr/>
        <w:t>[[@Bible:Deut 2:28 ]][[2:28 &gt;&gt; Deut 2:28]] {{field-on:Bible}} Ще ми продадеш храна със сребро за да ям, и с сребро ще ми дадеш вода да пия: само ще замина с нозете си, {{field-off:Bible}}</w:t>
      </w:r>
    </w:p>
    <w:p>
      <w:pPr>
        <w:pStyle w:val="Normal"/>
        <w:rPr/>
      </w:pPr>
      <w:r>
        <w:rPr/>
        <w:t>[[@Bible:Deut 2:29 ]][[2:29 &gt;&gt; Deut 2:29]] {{field-on:Bible}} (както ми направиха Исавовите синове които живеят в Сиир, и Моавците които живеят в Ар), доде премина Иордан към земята която Господ Бог наш дава нам. {{field-off:Bible}}</w:t>
      </w:r>
    </w:p>
    <w:p>
      <w:pPr>
        <w:pStyle w:val="Normal"/>
        <w:rPr/>
      </w:pPr>
      <w:r>
        <w:rPr/>
        <w:t>[[@Bible:Deut 2:30 ]][[2:30 &gt;&gt; Deut 2:30]] {{field-on:Bible}} Но Сион Есевонский цар не рачи да заминем през земята му; понеже Господ Бог твой ожесточи духа му и окамени сърдцето му, за да го предаде в твоите ръце както днес. {{field-off:Bible}}</w:t>
      </w:r>
    </w:p>
    <w:p>
      <w:pPr>
        <w:pStyle w:val="Normal"/>
        <w:rPr/>
      </w:pPr>
      <w:r>
        <w:rPr/>
        <w:t>[[@Bible:Deut 2:31 ]][[2:31 &gt;&gt; Deut 2:31]] {{field-on:Bible}} И рече ми Господ: Ето, начнах да ти предавам Сиона и земята му: начни да превземаш за да наследиш земята му. {{field-off:Bible}}</w:t>
      </w:r>
    </w:p>
    <w:p>
      <w:pPr>
        <w:pStyle w:val="Normal"/>
        <w:rPr/>
      </w:pPr>
      <w:r>
        <w:rPr/>
        <w:t>[[@Bible:Deut 2:32 ]][[2:32 &gt;&gt; Deut 2:32]] {{field-on:Bible}} Тогаз излезе Сион срещу нас, той и всичките му люде, на бой в Яса. {{field-off:Bible}}</w:t>
      </w:r>
    </w:p>
    <w:p>
      <w:pPr>
        <w:pStyle w:val="Normal"/>
        <w:rPr/>
      </w:pPr>
      <w:r>
        <w:rPr/>
        <w:t>[[@Bible:Deut 2:33 ]][[2:33 &gt;&gt; Deut 2:33]] {{field-on:Bible}} И Господ Бог наш предаде го в ръцете ни; и поразихме него, и синовете му, и всичките му люде. {{field-off:Bible}}</w:t>
      </w:r>
    </w:p>
    <w:p>
      <w:pPr>
        <w:pStyle w:val="Normal"/>
        <w:rPr/>
      </w:pPr>
      <w:r>
        <w:rPr/>
        <w:t>[[@Bible:Deut 2:34 ]][[2:34 &gt;&gt; Deut 2:34]] {{field-on:Bible}} И превзехме всичките му градове в онова време, и изтребихме във всеки град мъже, и жени, и деца; не оставихме никакъв остатък. {{field-off:Bible}}</w:t>
      </w:r>
    </w:p>
    <w:p>
      <w:pPr>
        <w:pStyle w:val="Normal"/>
        <w:rPr/>
      </w:pPr>
      <w:r>
        <w:rPr/>
        <w:t>[[@Bible:Deut 2:35 ]][[2:35 &gt;&gt; Deut 2:35]] {{field-on:Bible}} Само скотовете пленихме за себе си, и користите на градовете които превзехме. {{field-off:Bible}}</w:t>
      </w:r>
    </w:p>
    <w:p>
      <w:pPr>
        <w:pStyle w:val="Normal"/>
        <w:rPr/>
      </w:pPr>
      <w:r>
        <w:rPr/>
        <w:t>[[@Bible:Deut 2:36 ]][[2:36 &gt;&gt; Deut 2:36]] {{field-on:Bible}} От Ароир, при устието на потока Арнон и на града който е при потока, и до Галаад не се намери град който да може да ни се съпротиви: Господ Бог наш предаде всичките в ръцете ни. {{field-off:Bible}}</w:t>
      </w:r>
    </w:p>
    <w:p>
      <w:pPr>
        <w:pStyle w:val="Normal"/>
        <w:rPr/>
      </w:pPr>
      <w:r>
        <w:rPr/>
        <w:t>[[@Bible:Deut 2:37 ]][[2:37 &gt;&gt; Deut 2:37]] {{field-on:Bible}} Само към земята на Амоновите синове не си приближил ти, ни към местата при потока Явок, ни към планинските градове, ни към никоя страна дето не ни повеле Господ Бог наш. {{field-off:Bible}}</w:t>
      </w:r>
    </w:p>
    <w:p>
      <w:pPr>
        <w:pStyle w:val="Heading2"/>
        <w:rPr/>
      </w:pPr>
      <w:r>
        <w:rPr/>
        <w:t>Глава 3</w:t>
      </w:r>
    </w:p>
    <w:p>
      <w:pPr>
        <w:pStyle w:val="Normal"/>
        <w:rPr/>
      </w:pPr>
      <w:r>
        <w:rPr/>
        <w:t>[[@Bible:Deut 3:1 ]][[3:1 &gt;&gt; Deut 3:1]] {{field-on:Bible}} Тогаз свърнахме та възлязохме към Васан; и излезе Ог Васанский цар насреща ни, той и всичките му люде, на бой в Едраи. {{field-off:Bible}}</w:t>
      </w:r>
    </w:p>
    <w:p>
      <w:pPr>
        <w:pStyle w:val="Normal"/>
        <w:rPr/>
      </w:pPr>
      <w:r>
        <w:rPr/>
        <w:t>[[@Bible:Deut 3:2 ]][[3:2 &gt;&gt; Deut 3:2]] {{field-on:Bible}} И рече ми Господ: Не бой се от него, защото предадох в ръката ти него, и всичките му люде, и земята му; и да му направиш както направи на Сиона Аморейския цар който живееше в Есевон. {{field-off:Bible}}</w:t>
      </w:r>
    </w:p>
    <w:p>
      <w:pPr>
        <w:pStyle w:val="Normal"/>
        <w:rPr/>
      </w:pPr>
      <w:r>
        <w:rPr/>
        <w:t>[[@Bible:Deut 3:3 ]][[3:3 &gt;&gt; Deut 3:3]] {{field-on:Bible}} И предаде Господ Бог наш в ръката ни и Ога Васанския цар и всичките му люде; и поразихме го доде не оставихме у него никакъв остатък. {{field-off:Bible}}</w:t>
      </w:r>
    </w:p>
    <w:p>
      <w:pPr>
        <w:pStyle w:val="Normal"/>
        <w:rPr/>
      </w:pPr>
      <w:r>
        <w:rPr/>
        <w:t>[[@Bible:Deut 3:4 ]][[3:4 &gt;&gt; Deut 3:4]] {{field-on:Bible}} И превзехме всичките му градове в онова време: не се намери град който не превзехме от тях: шестдесет градове, всичката област на Аргов царството на Ога у Васан. {{field-off:Bible}}</w:t>
      </w:r>
    </w:p>
    <w:p>
      <w:pPr>
        <w:pStyle w:val="Normal"/>
        <w:rPr/>
      </w:pPr>
      <w:r>
        <w:rPr/>
        <w:t>[[@Bible:Deut 3:5 ]][[3:5 &gt;&gt; Deut 3:5]] {{field-on:Bible}} Тези градове бяха всичките укрепени с високи стени, с врата и вереи; и освен тях твърде много неоградени градове. {{field-off:Bible}}</w:t>
      </w:r>
    </w:p>
    <w:p>
      <w:pPr>
        <w:pStyle w:val="Normal"/>
        <w:rPr/>
      </w:pPr>
      <w:r>
        <w:rPr/>
        <w:t>[[@Bible:Deut 3:6 ]][[3:6 &gt;&gt; Deut 3:6]] {{field-on:Bible}} И изтребихме ги както направихме на Сиона Есевонския цар: изтребихме всеки град, мъже, жени, и деца. {{field-off:Bible}}</w:t>
      </w:r>
    </w:p>
    <w:p>
      <w:pPr>
        <w:pStyle w:val="Normal"/>
        <w:rPr/>
      </w:pPr>
      <w:r>
        <w:rPr/>
        <w:t>[[@Bible:Deut 3:7 ]][[3:7 &gt;&gt; Deut 3:7]] {{field-on:Bible}} А всичките скотове и користите на градовете разграбихме за себе си. {{field-off:Bible}}</w:t>
      </w:r>
    </w:p>
    <w:p>
      <w:pPr>
        <w:pStyle w:val="Normal"/>
        <w:rPr/>
      </w:pPr>
      <w:r>
        <w:rPr/>
        <w:t>[[@Bible:Deut 3:8 ]][[3:8 &gt;&gt; Deut 3:8]] {{field-on:Bible}} И взехме в онова време от ръцете на двамата Аморейски царе земята която е отсам Иордан, от потока Арнон до гората Ермон: {{field-off:Bible}}</w:t>
      </w:r>
    </w:p>
    <w:p>
      <w:pPr>
        <w:pStyle w:val="Normal"/>
        <w:rPr/>
      </w:pPr>
      <w:r>
        <w:rPr/>
        <w:t>[[@Bible:Deut 3:9 ]][[3:9 &gt;&gt; Deut 3:9]] {{field-on:Bible}} (Ермон наричат Сидонците Сирион, а Аморейците го наричат Санир); {{field-off:Bible}}</w:t>
      </w:r>
    </w:p>
    <w:p>
      <w:pPr>
        <w:pStyle w:val="Normal"/>
        <w:rPr/>
      </w:pPr>
      <w:r>
        <w:rPr/>
        <w:t>[[@Bible:Deut 3:10 ]][[3:10 &gt;&gt; Deut 3:10]] {{field-on:Bible}} всичките градове на полето, и всичкия Галаад, и всичкия Васан, до Салха и Едраи, градове от царството на Ога у Васан. {{field-off:Bible}}</w:t>
      </w:r>
    </w:p>
    <w:p>
      <w:pPr>
        <w:pStyle w:val="Normal"/>
        <w:rPr/>
      </w:pPr>
      <w:r>
        <w:rPr/>
        <w:t>[[@Bible:Deut 3:11 ]][[3:11 &gt;&gt; Deut 3:11]] {{field-on:Bible}} Защото сам Ог Васанский цар беше останал от остатъка на исполините: ето, одърът му беше одър железен: не е ли той в Рава у Амоновите синове? девет лакти дължината му, и четири лакти ширината му, с мъжки лакът. {{field-off:Bible}}</w:t>
      </w:r>
    </w:p>
    <w:p>
      <w:pPr>
        <w:pStyle w:val="Normal"/>
        <w:rPr/>
      </w:pPr>
      <w:r>
        <w:rPr/>
        <w:t>[[@Bible:Deut 3:12 ]][[3:12 &gt;&gt; Deut 3:12]] {{field-on:Bible}} И тази земя която превзехме в онова време, от Ароир който е при потока Арнон, и половината от гората Галаад, и градовете му, дадох на Рувимовците и на Гадовците. {{field-off:Bible}}</w:t>
      </w:r>
    </w:p>
    <w:p>
      <w:pPr>
        <w:pStyle w:val="Normal"/>
        <w:rPr/>
      </w:pPr>
      <w:r>
        <w:rPr/>
        <w:t>[[@Bible:Deut 3:13 ]][[3:13 &gt;&gt; Deut 3:13]] {{field-on:Bible}} И остатъка на Галаад, и всичкия Васан царството на Ога, дадох на половината от племето Манасийно, всичката област на Аргов, с всичкия Васан, който се нарича исполинска земя. {{field-off:Bible}}</w:t>
      </w:r>
    </w:p>
    <w:p>
      <w:pPr>
        <w:pStyle w:val="Normal"/>
        <w:rPr/>
      </w:pPr>
      <w:r>
        <w:rPr/>
        <w:t>[[@Bible:Deut 3:14 ]][[3:14 &gt;&gt; Deut 3:14]] {{field-on:Bible}} Яир синът Манасиин взе всичката област на Аргов до пределите на Гесурий и Маахатий, и нарече ги по името си, Васан-авот-яир, до този ден. {{field-off:Bible}}</w:t>
      </w:r>
    </w:p>
    <w:p>
      <w:pPr>
        <w:pStyle w:val="Normal"/>
        <w:rPr/>
      </w:pPr>
      <w:r>
        <w:rPr/>
        <w:t>[[@Bible:Deut 3:15 ]][[3:15 &gt;&gt; Deut 3:15]] {{field-on:Bible}} И Махиру дадох Галаад. {{field-off:Bible}}</w:t>
      </w:r>
    </w:p>
    <w:p>
      <w:pPr>
        <w:pStyle w:val="Normal"/>
        <w:rPr/>
      </w:pPr>
      <w:r>
        <w:rPr/>
        <w:t>[[@Bible:Deut 3:16 ]][[3:16 &gt;&gt; Deut 3:16]] {{field-on:Bible}} А на Рувимците и на Гадците дадох от Галаад до потока Арнон, до сред потока предела, и до потока Явок, предела на Амоновите синове, {{field-off:Bible}}</w:t>
      </w:r>
    </w:p>
    <w:p>
      <w:pPr>
        <w:pStyle w:val="Normal"/>
        <w:rPr/>
      </w:pPr>
      <w:r>
        <w:rPr/>
        <w:t>[[@Bible:Deut 3:17 ]][[3:17 &gt;&gt; Deut 3:17]] {{field-on:Bible}} и равнината, и Иордан, предела от Хинерот до морето на равнината, до Солено море, под Асдот-фасга към изток. {{field-off:Bible}}</w:t>
      </w:r>
    </w:p>
    <w:p>
      <w:pPr>
        <w:pStyle w:val="Normal"/>
        <w:rPr/>
      </w:pPr>
      <w:r>
        <w:rPr/>
        <w:t>[[@Bible:Deut 3:18 ]][[3:18 &gt;&gt; Deut 3:18]] {{field-on:Bible}} И заповядах ви в онова време и рекох: Господ Бог ваш даде ви таз земя да я превземете; но всички вие силни мъже минете оръжени пред братята си Израилевите синове. {{field-off:Bible}}</w:t>
      </w:r>
    </w:p>
    <w:p>
      <w:pPr>
        <w:pStyle w:val="Normal"/>
        <w:rPr/>
      </w:pPr>
      <w:r>
        <w:rPr/>
        <w:t>[[@Bible:Deut 3:19 ]][[3:19 &gt;&gt; Deut 3:19]] {{field-on:Bible}} Само жените ви и децата ви и скотовете ви (защото зная, че имате скотове много) нека останат в градовете ви, които ви дадох, {{field-off:Bible}}</w:t>
      </w:r>
    </w:p>
    <w:p>
      <w:pPr>
        <w:pStyle w:val="Normal"/>
        <w:rPr/>
      </w:pPr>
      <w:r>
        <w:rPr/>
        <w:t>[[@Bible:Deut 3:20 ]][[3:20 &gt;&gt; Deut 3:20]] {{field-on:Bible}} доде даде Господ покой на братята ви както и вам, и да превземат и те земята която ще им даде Господ Бог ваш оттатък Иордан; и тогаз ще се върнете всеки в наследието си, което ви дадох. {{field-off:Bible}}</w:t>
      </w:r>
    </w:p>
    <w:p>
      <w:pPr>
        <w:pStyle w:val="Normal"/>
        <w:rPr/>
      </w:pPr>
      <w:r>
        <w:rPr/>
        <w:t>[[@Bible:Deut 3:21 ]][[3:21 &gt;&gt; Deut 3:21]] {{field-on:Bible}} И в онова време заповядах аз на Исуса и рекох: Очите ти видяха всичко що направи Господ Бог ваш на тези двамата царе: така ще направи Господ на всичките царства през които минуваш. {{field-off:Bible}}</w:t>
      </w:r>
    </w:p>
    <w:p>
      <w:pPr>
        <w:pStyle w:val="Normal"/>
        <w:rPr/>
      </w:pPr>
      <w:r>
        <w:rPr/>
        <w:t>[[@Bible:Deut 3:22 ]][[3:22 &gt;&gt; Deut 3:22]] {{field-on:Bible}} Да им се не убоите; защото Господ Бог ваш, той ратува за вас. {{field-off:Bible}}</w:t>
      </w:r>
    </w:p>
    <w:p>
      <w:pPr>
        <w:pStyle w:val="Normal"/>
        <w:rPr/>
      </w:pPr>
      <w:r>
        <w:rPr/>
        <w:t>[[@Bible:Deut 3:23 ]][[3:23 &gt;&gt; Deut 3:23]] {{field-on:Bible}} И молих се Господу в онова време и рекох: {{field-off:Bible}}</w:t>
      </w:r>
    </w:p>
    <w:p>
      <w:pPr>
        <w:pStyle w:val="Normal"/>
        <w:rPr/>
      </w:pPr>
      <w:r>
        <w:rPr/>
        <w:t>[[@Bible:Deut 3:24 ]][[3:24 &gt;&gt; Deut 3:24]] {{field-on:Bible}} Господи Иеова, ти си начнал да показваш на своя раб величието си и крепката си ръка; защото кой Бог има на небето или на земята който може да направи по твоите дела и по твоята сила? {{field-off:Bible}}</w:t>
      </w:r>
    </w:p>
    <w:p>
      <w:pPr>
        <w:pStyle w:val="Normal"/>
        <w:rPr/>
      </w:pPr>
      <w:r>
        <w:rPr/>
        <w:t>[[@Bible:Deut 3:25 ]][[3:25 &gt;&gt; Deut 3:25]] {{field-on:Bible}} Моля се да премина и да видя добрата земя оттатък Иордан, онази добра гора, и Ливан. {{field-off:Bible}}</w:t>
      </w:r>
    </w:p>
    <w:p>
      <w:pPr>
        <w:pStyle w:val="Normal"/>
        <w:rPr/>
      </w:pPr>
      <w:r>
        <w:rPr/>
        <w:t>[[@Bible:Deut 3:26 ]][[3:26 &gt;&gt; Deut 3:26]] {{field-on:Bible}} Но Господ се разгневи на мене за вас и не ме послуша; и рече ми Господ: Стига ти: да ми не продумаш вече за това. {{field-off:Bible}}</w:t>
      </w:r>
    </w:p>
    <w:p>
      <w:pPr>
        <w:pStyle w:val="Normal"/>
        <w:rPr/>
      </w:pPr>
      <w:r>
        <w:rPr/>
        <w:t>[[@Bible:Deut 3:27 ]][[3:27 &gt;&gt; Deut 3:27]] {{field-on:Bible}} Възлез на върха на Фасга, и дигни очи към запад, и север, към юг, и изток та виж с очите си; защото няма да преминеш този Иордан. {{field-off:Bible}}</w:t>
      </w:r>
    </w:p>
    <w:p>
      <w:pPr>
        <w:pStyle w:val="Normal"/>
        <w:rPr/>
      </w:pPr>
      <w:r>
        <w:rPr/>
        <w:t>[[@Bible:Deut 3:28 ]][[3:28 &gt;&gt; Deut 3:28]] {{field-on:Bible}} И заръчай Исусу, и укрепи го, и утвърди го; защото той ще мине пред тези люде, и той ще им раздели за наследие земята която ще видиш. {{field-off:Bible}}</w:t>
      </w:r>
    </w:p>
    <w:p>
      <w:pPr>
        <w:pStyle w:val="Normal"/>
        <w:rPr/>
      </w:pPr>
      <w:r>
        <w:rPr/>
        <w:t>[[@Bible:Deut 3:29 ]][[3:29 &gt;&gt; Deut 3:29]] {{field-on:Bible}} И седяхме в долината срещу Вет-фегор. {{field-off:Bible}}</w:t>
      </w:r>
    </w:p>
    <w:p>
      <w:pPr>
        <w:pStyle w:val="Heading2"/>
        <w:rPr/>
      </w:pPr>
      <w:r>
        <w:rPr/>
        <w:t>Глава 4</w:t>
      </w:r>
    </w:p>
    <w:p>
      <w:pPr>
        <w:pStyle w:val="Normal"/>
        <w:rPr/>
      </w:pPr>
      <w:r>
        <w:rPr/>
        <w:t>[[@Bible:Deut 4:1 ]][[4:1 &gt;&gt; Deut 4:1]] {{field-on:Bible}} И сега слушай, Израилю, повеленията и съдовете, които аз ви уча да правите, за да живеете, и да влезете и наследите земята която Господ Бог на отците ви дава вам. {{field-off:Bible}}</w:t>
      </w:r>
    </w:p>
    <w:p>
      <w:pPr>
        <w:pStyle w:val="Normal"/>
        <w:rPr/>
      </w:pPr>
      <w:r>
        <w:rPr/>
        <w:t>[[@Bible:Deut 4:2 ]][[4:2 &gt;&gt; Deut 4:2]] {{field-on:Bible}} Да не притуряте върх словото което ви аз заповядвам, нито да отнемате от него: да пазите заповедите на Господа Бога вашего които ви аз заповядвам. {{field-off:Bible}}</w:t>
      </w:r>
    </w:p>
    <w:p>
      <w:pPr>
        <w:pStyle w:val="Normal"/>
        <w:rPr/>
      </w:pPr>
      <w:r>
        <w:rPr/>
        <w:t>[[@Bible:Deut 4:3 ]][[4:3 &gt;&gt; Deut 4:3]] {{field-on:Bible}} Очите ви видяха що направи Господ заради Ваалфегора; защото всичките человеци които се поведоха по Ваалфегора Господ Бог ваш ги изтреби отсред вас. {{field-off:Bible}}</w:t>
      </w:r>
    </w:p>
    <w:p>
      <w:pPr>
        <w:pStyle w:val="Normal"/>
        <w:rPr/>
      </w:pPr>
      <w:r>
        <w:rPr/>
        <w:t>[[@Bible:Deut 4:4 ]][[4:4 &gt;&gt; Deut 4:4]] {{field-on:Bible}} А вие които сте се прилепили при Господа Бога вашего всички сте живи днес. {{field-off:Bible}}</w:t>
      </w:r>
    </w:p>
    <w:p>
      <w:pPr>
        <w:pStyle w:val="Normal"/>
        <w:rPr/>
      </w:pPr>
      <w:r>
        <w:rPr/>
        <w:t>[[@Bible:Deut 4:5 ]][[4:5 &gt;&gt; Deut 4:5]] {{field-on:Bible}} Ето, аз ви научих повеления и съдове, както ми заповяда Господ Бога мой, да правите така в земята в която влазяте да я наследите. {{field-off:Bible}}</w:t>
      </w:r>
    </w:p>
    <w:p>
      <w:pPr>
        <w:pStyle w:val="Normal"/>
        <w:rPr/>
      </w:pPr>
      <w:r>
        <w:rPr/>
        <w:t>[[@Bible:Deut 4:6 ]][[4:6 &gt;&gt; Deut 4:6]] {{field-on:Bible}} И тъй, пазете и правете ги; защото това е мъдростта ви и разумът ви пред очите на народите които ще чуят за всички тези повеления, и ще рекат: Ето, мъдри и разумни люде са великий този народ. {{field-off:Bible}}</w:t>
      </w:r>
    </w:p>
    <w:p>
      <w:pPr>
        <w:pStyle w:val="Normal"/>
        <w:rPr/>
      </w:pPr>
      <w:r>
        <w:rPr/>
        <w:t>[[@Bible:Deut 4:7 ]][[4:7 &gt;&gt; Deut 4:7]] {{field-on:Bible}} Защото кой е този велик народ към когото боговете му са близу при него, както е всякога Иеова Бог наш когато го призоваваме? {{field-off:Bible}}</w:t>
      </w:r>
    </w:p>
    <w:p>
      <w:pPr>
        <w:pStyle w:val="Normal"/>
        <w:rPr/>
      </w:pPr>
      <w:r>
        <w:rPr/>
        <w:t>[[@Bible:Deut 4:8 ]][[4:8 &gt;&gt; Deut 4:8]] {{field-on:Bible}} Или кой е този голям народ който има таквизи праведни повеления и съдове какъвто е всичкий този закон който полагам пред вас днес? {{field-off:Bible}}</w:t>
      </w:r>
    </w:p>
    <w:p>
      <w:pPr>
        <w:pStyle w:val="Normal"/>
        <w:rPr/>
      </w:pPr>
      <w:r>
        <w:rPr/>
        <w:t>[[@Bible:Deut 4:9 ]][[4:9 &gt;&gt; Deut 4:9]] {{field-on:Bible}} Само внимай на себе си и пази добре душата си, да не забравиш делата които видяха очите ти, и да се не отделят от сърдцето ти, през всичките дни на живота ти; но казвай ги на синовете си, и на синовете на синовете си: {{field-off:Bible}}</w:t>
      </w:r>
    </w:p>
    <w:p>
      <w:pPr>
        <w:pStyle w:val="Normal"/>
        <w:rPr/>
      </w:pPr>
      <w:r>
        <w:rPr/>
        <w:t>[[@Bible:Deut 4:10 ]][[4:10 &gt;&gt; Deut 4:10]] {{field-on:Bible}} деня в който застана ти пред Господа Бога твоего в Хорив, когато ми рече Господ: Събери ми людете, и ще ги направя да чуят думите ми, за да се научат да ми се боят в всичките дни колкото живеят на земята, и да учат синовете си. {{field-off:Bible}}</w:t>
      </w:r>
    </w:p>
    <w:p>
      <w:pPr>
        <w:pStyle w:val="Normal"/>
        <w:rPr/>
      </w:pPr>
      <w:r>
        <w:rPr/>
        <w:t>[[@Bible:Deut 4:11 ]][[4:11 &gt;&gt; Deut 4:11]] {{field-on:Bible}} И вие приближихте и застанахте под гората; и гората гореше с огън до сред небето, и имаше тъмнина, облак, и мрак. {{field-off:Bible}}</w:t>
      </w:r>
    </w:p>
    <w:p>
      <w:pPr>
        <w:pStyle w:val="Normal"/>
        <w:rPr/>
      </w:pPr>
      <w:r>
        <w:rPr/>
        <w:t>[[@Bible:Deut 4:12 ]][[4:12 &gt;&gt; Deut 4:12]] {{field-on:Bible}} И говори Господ вам отсред огъня: вие чухте гласа на думите, но не видяхте никакво подобие; само глас чухте. {{field-off:Bible}}</w:t>
      </w:r>
    </w:p>
    <w:p>
      <w:pPr>
        <w:pStyle w:val="Normal"/>
        <w:rPr/>
      </w:pPr>
      <w:r>
        <w:rPr/>
        <w:t>[[@Bible:Deut 4:13 ]][[4:13 &gt;&gt; Deut 4:13]] {{field-on:Bible}} И ви яви завета си който ви заповяда да вършите, сиреч, десетте заповеди; и написа ги на две каменни плочи. {{field-off:Bible}}</w:t>
      </w:r>
    </w:p>
    <w:p>
      <w:pPr>
        <w:pStyle w:val="Normal"/>
        <w:rPr/>
      </w:pPr>
      <w:r>
        <w:rPr/>
        <w:t>[[@Bible:Deut 4:14 ]][[4:14 &gt;&gt; Deut 4:14]] {{field-on:Bible}} И заповяда ми Господ в онова време да ви науча повеления и съдове, да ги правите в тази земя в която вие влязвате да я наследите. {{field-off:Bible}}</w:t>
      </w:r>
    </w:p>
    <w:p>
      <w:pPr>
        <w:pStyle w:val="Normal"/>
        <w:rPr/>
      </w:pPr>
      <w:r>
        <w:rPr/>
        <w:t>[[@Bible:Deut 4:15 ]][[4:15 &gt;&gt; Deut 4:15]] {{field-on:Bible}} Сега внимайте добре в душите си; защото в деня в който Господ говори вам в Хорив отсред огъня вие не видяхте никакво подобие, {{field-off:Bible}}</w:t>
      </w:r>
    </w:p>
    <w:p>
      <w:pPr>
        <w:pStyle w:val="Normal"/>
        <w:rPr/>
      </w:pPr>
      <w:r>
        <w:rPr/>
        <w:t>[[@Bible:Deut 4:16 ]][[4:16 &gt;&gt; Deut 4:16]] {{field-on:Bible}} да не би да се развратите и си направите идол, подобие на някой образ, подобие на мъж или на жена, {{field-off:Bible}}</w:t>
      </w:r>
    </w:p>
    <w:p>
      <w:pPr>
        <w:pStyle w:val="Normal"/>
        <w:rPr/>
      </w:pPr>
      <w:r>
        <w:rPr/>
        <w:t>[[@Bible:Deut 4:17 ]][[4:17 &gt;&gt; Deut 4:17]] {{field-on:Bible}} подобие на някой скот който е на земята, подобие на някоя крилата птица която лети под небето, {{field-off:Bible}}</w:t>
      </w:r>
    </w:p>
    <w:p>
      <w:pPr>
        <w:pStyle w:val="Normal"/>
        <w:rPr/>
      </w:pPr>
      <w:r>
        <w:rPr/>
        <w:t>[[@Bible:Deut 4:18 ]][[4:18 &gt;&gt; Deut 4:18]] {{field-on:Bible}} подобие на нещо което пълзи по земята, подобие на някоя риба която е у водите под земята; {{field-off:Bible}}</w:t>
      </w:r>
    </w:p>
    <w:p>
      <w:pPr>
        <w:pStyle w:val="Normal"/>
        <w:rPr/>
      </w:pPr>
      <w:r>
        <w:rPr/>
        <w:t>[[@Bible:Deut 4:19 ]][[4:19 &gt;&gt; Deut 4:19]] {{field-on:Bible}} и да не би като дигнеш очи към небето, и видиш слънцето, и луната, и звездите, всичкото воинство небесно, да се прелъстиш та да им се поклониш и да послужиш на тях, които Господ Бог твой раздели на всичките народи които са под всичкото небе. {{field-off:Bible}}</w:t>
      </w:r>
    </w:p>
    <w:p>
      <w:pPr>
        <w:pStyle w:val="Normal"/>
        <w:rPr/>
      </w:pPr>
      <w:r>
        <w:rPr/>
        <w:t>[[@Bible:Deut 4:20 ]][[4:20 &gt;&gt; Deut 4:20]] {{field-on:Bible}} А вас взе Господ и изведе ви из желязната пещ, из Египет, да бъдете люде за негово наследие, както и сте днес. {{field-off:Bible}}</w:t>
      </w:r>
    </w:p>
    <w:p>
      <w:pPr>
        <w:pStyle w:val="Normal"/>
        <w:rPr/>
      </w:pPr>
      <w:r>
        <w:rPr/>
        <w:t>[[@Bible:Deut 4:21 ]][[4:21 &gt;&gt; Deut 4:21]] {{field-on:Bible}} И разгневи се Господ на мене заради вас, и закле се да не премина Иордан и да не влезна в оназ добра земя която Господ Бог твой ти дава за наследие. {{field-off:Bible}}</w:t>
      </w:r>
    </w:p>
    <w:p>
      <w:pPr>
        <w:pStyle w:val="Normal"/>
        <w:rPr/>
      </w:pPr>
      <w:r>
        <w:rPr/>
        <w:t>[[@Bible:Deut 4:22 ]][[4:22 &gt;&gt; Deut 4:22]] {{field-on:Bible}} Но аз ще умра в таз земя, аз няма да премина Иордан; а вие ще преминете, и ще наследите онази добра земя. {{field-off:Bible}}</w:t>
      </w:r>
    </w:p>
    <w:p>
      <w:pPr>
        <w:pStyle w:val="Normal"/>
        <w:rPr/>
      </w:pPr>
      <w:r>
        <w:rPr/>
        <w:t>[[@Bible:Deut 4:23 ]][[4:23 &gt;&gt; Deut 4:23]] {{field-on:Bible}} Внимайте на себе си да не забравите завета на Господа Бога вашего който направи с вас, та си направите идол, подобие на нещо което запрети Господ Бог твой; {{field-off:Bible}}</w:t>
      </w:r>
    </w:p>
    <w:p>
      <w:pPr>
        <w:pStyle w:val="Normal"/>
        <w:rPr/>
      </w:pPr>
      <w:r>
        <w:rPr/>
        <w:t>[[@Bible:Deut 4:24 ]][[4:24 &gt;&gt; Deut 4:24]] {{field-on:Bible}} защото Господ Бог твой е огън пояждаващ, Бог ревнив. {{field-off:Bible}}</w:t>
      </w:r>
    </w:p>
    <w:p>
      <w:pPr>
        <w:pStyle w:val="Normal"/>
        <w:rPr/>
      </w:pPr>
      <w:r>
        <w:rPr/>
        <w:t>[[@Bible:Deut 4:25 ]][[4:25 &gt;&gt; Deut 4:25]] {{field-on:Bible}} Ако ли ти се родят синове, и синове на синове, и живеете много време на земята, и се развратите и направите идол, образ на нещо, и направите това зло пред Господа Бога твоего, и го разгневите, {{field-off:Bible}}</w:t>
      </w:r>
    </w:p>
    <w:p>
      <w:pPr>
        <w:pStyle w:val="Normal"/>
        <w:rPr/>
      </w:pPr>
      <w:r>
        <w:rPr/>
        <w:t>[[@Bible:Deut 4:26 ]][[4:26 &gt;&gt; Deut 4:26]] {{field-on:Bible}} викам свидетели небето и земята против вас днес че непременно скоро ще се изгубите от земята за която прехождате Иордан да я превземете: няма да живеете много време в нея, но съвсем ще се изтребите. {{field-off:Bible}}</w:t>
      </w:r>
    </w:p>
    <w:p>
      <w:pPr>
        <w:pStyle w:val="Normal"/>
        <w:rPr/>
      </w:pPr>
      <w:r>
        <w:rPr/>
        <w:t>[[@Bible:Deut 4:27 ]][[4:27 &gt;&gt; Deut 4:27]] {{field-on:Bible}} И ще ви разпръсне Господ между народите, и ще останете малцина числом между езичниците в които ще ви въдеде Господ. {{field-off:Bible}}</w:t>
      </w:r>
    </w:p>
    <w:p>
      <w:pPr>
        <w:pStyle w:val="Normal"/>
        <w:rPr/>
      </w:pPr>
      <w:r>
        <w:rPr/>
        <w:t>[[@Bible:Deut 4:28 ]][[4:28 &gt;&gt; Deut 4:28]] {{field-on:Bible}} И ще послужите там на богове, на дела от человечески ръце, на дърво и камик, които нито видят, нито чуят, нито ядат, нито обоняват. {{field-off:Bible}}</w:t>
      </w:r>
    </w:p>
    <w:p>
      <w:pPr>
        <w:pStyle w:val="Normal"/>
        <w:rPr/>
      </w:pPr>
      <w:r>
        <w:rPr/>
        <w:t>[[@Bible:Deut 4:29 ]][[4:29 &gt;&gt; Deut 4:29]] {{field-on:Bible}} И от там ще потърсите Господа Бога вашего, и ще го найдете когато го потърсите с всичкото си сърдце и с всичката си душа. {{field-off:Bible}}</w:t>
      </w:r>
    </w:p>
    <w:p>
      <w:pPr>
        <w:pStyle w:val="Normal"/>
        <w:rPr/>
      </w:pPr>
      <w:r>
        <w:rPr/>
        <w:t>[[@Bible:Deut 4:30 ]][[4:30 &gt;&gt; Deut 4:30]] {{field-on:Bible}} Когато се намериш в скръб, и те постигне всичко това в последните дни, ако се обърнеш към Господа Бога твоего и послушаш гласа му, {{field-off:Bible}}</w:t>
      </w:r>
    </w:p>
    <w:p>
      <w:pPr>
        <w:pStyle w:val="Normal"/>
        <w:rPr/>
      </w:pPr>
      <w:r>
        <w:rPr/>
        <w:t>[[@Bible:Deut 4:31 ]][[4:31 &gt;&gt; Deut 4:31]] {{field-on:Bible}} понеже Господ Бог твой е Бог милостив, няма да те остави, нито ще те изтреби, нито ще забрави завета на отците ти за който им се кле. {{field-off:Bible}}</w:t>
      </w:r>
    </w:p>
    <w:p>
      <w:pPr>
        <w:pStyle w:val="Normal"/>
        <w:rPr/>
      </w:pPr>
      <w:r>
        <w:rPr/>
        <w:t>[[@Bible:Deut 4:32 ]][[4:32 &gt;&gt; Deut 4:32]] {{field-on:Bible}} Защото попитай сега за първите дни които бяха преди тебе, от който ден направи Бог человека на земята, и попитай от край небето до край небето: ставало ли е нещо таково като голямото това дело, или чувало ли се е подобно на него? {{field-off:Bible}}</w:t>
      </w:r>
    </w:p>
    <w:p>
      <w:pPr>
        <w:pStyle w:val="Normal"/>
        <w:rPr/>
      </w:pPr>
      <w:r>
        <w:rPr/>
        <w:t>[[@Bible:Deut 4:33 ]][[4:33 &gt;&gt; Deut 4:33]] {{field-on:Bible}} чули ли са някога люде Божия глас да говори отсред огън както ти си чул, и да останат живи? {{field-off:Bible}}</w:t>
      </w:r>
    </w:p>
    <w:p>
      <w:pPr>
        <w:pStyle w:val="Normal"/>
        <w:rPr/>
      </w:pPr>
      <w:r>
        <w:rPr/>
        <w:t>[[@Bible:Deut 4:34 ]][[4:34 &gt;&gt; Deut 4:34]] {{field-on:Bible}} Или предприел ли е Бог да дойде да вземе за себе си народ изсред друг народ с опитвания, знамения, и чудеса, и с бран, и с силна ръка, и с прострена мишца, и с големи ужаси по всичко колкото Господ Бог ваш направи за вас в Египет пред очите ти? {{field-off:Bible}}</w:t>
      </w:r>
    </w:p>
    <w:p>
      <w:pPr>
        <w:pStyle w:val="Normal"/>
        <w:rPr/>
      </w:pPr>
      <w:r>
        <w:rPr/>
        <w:t>[[@Bible:Deut 4:35 ]][[4:35 &gt;&gt; Deut 4:35]] {{field-on:Bible}} Тебе се даде да видиш това за да познаеш че Иеова, той е Бог: няма друг освен него. {{field-off:Bible}}</w:t>
      </w:r>
    </w:p>
    <w:p>
      <w:pPr>
        <w:pStyle w:val="Normal"/>
        <w:rPr/>
      </w:pPr>
      <w:r>
        <w:rPr/>
        <w:t>[[@Bible:Deut 4:36 ]][[4:36 &gt;&gt; Deut 4:36]] {{field-on:Bible}} Направи те да чуеш гласа му от небето да те научи, и на земята показа ти великия си огън; и ти чу думите му изсред огъня. {{field-off:Bible}}</w:t>
      </w:r>
    </w:p>
    <w:p>
      <w:pPr>
        <w:pStyle w:val="Normal"/>
        <w:rPr/>
      </w:pPr>
      <w:r>
        <w:rPr/>
        <w:t>[[@Bible:Deut 4:37 ]][[4:37 &gt;&gt; Deut 4:37]] {{field-on:Bible}} И понеже обичаше той отците ти, за това избра техното семе след тях, и изведе те пред себе си из Египет с крепката своя сила, {{field-off:Bible}}</w:t>
      </w:r>
    </w:p>
    <w:p>
      <w:pPr>
        <w:pStyle w:val="Normal"/>
        <w:rPr/>
      </w:pPr>
      <w:r>
        <w:rPr/>
        <w:t>[[@Bible:Deut 4:38 ]][[4:38 &gt;&gt; Deut 4:38]] {{field-on:Bible}} за да изгони от лицето ти по-големи и по-силни от тебе народи, да те въведе да ти даде земята им в наследие както днес. {{field-off:Bible}}</w:t>
      </w:r>
    </w:p>
    <w:p>
      <w:pPr>
        <w:pStyle w:val="Normal"/>
        <w:rPr/>
      </w:pPr>
      <w:r>
        <w:rPr/>
        <w:t>[[@Bible:Deut 4:39 ]][[4:39 &gt;&gt; Deut 4:39]] {{field-on:Bible}} Познай прочее днес и тури на сърдцето си че Иеова е Бог на небето горе и на земята долу: няма друг. {{field-off:Bible}}</w:t>
      </w:r>
    </w:p>
    <w:p>
      <w:pPr>
        <w:pStyle w:val="Normal"/>
        <w:rPr/>
      </w:pPr>
      <w:r>
        <w:rPr/>
        <w:t>[[@Bible:Deut 4:40 ]][[4:40 &gt;&gt; Deut 4:40]] {{field-on:Bible}} И пази повеленията му и заповедите му които ти аз днес заповядвам, за да благоденствуваш ти и синовете ти по тебе, и да дългоденствуваш на земята която Господ Бог твой ти дава за всегда. {{field-off:Bible}}</w:t>
      </w:r>
    </w:p>
    <w:p>
      <w:pPr>
        <w:pStyle w:val="Normal"/>
        <w:rPr/>
      </w:pPr>
      <w:r>
        <w:rPr/>
        <w:t>[[@Bible:Deut 4:41 ]][[4:41 &gt;&gt; Deut 4:41]] {{field-on:Bible}} Тогаз Моисей отдели три града отсам Иордан към изток слънца {{field-off:Bible}}</w:t>
      </w:r>
    </w:p>
    <w:p>
      <w:pPr>
        <w:pStyle w:val="Normal"/>
        <w:rPr/>
      </w:pPr>
      <w:r>
        <w:rPr/>
        <w:t>[[@Bible:Deut 4:42 ]][[4:42 &gt;&gt; Deut 4:42]] {{field-on:Bible}} за да прибегне там онзи убийца който убие ближнаго си без намерение, без да го е ненавиждал по-напред, и като побегне в един от тези градове да живее: {{field-off:Bible}}</w:t>
      </w:r>
    </w:p>
    <w:p>
      <w:pPr>
        <w:pStyle w:val="Normal"/>
        <w:rPr/>
      </w:pPr>
      <w:r>
        <w:rPr/>
        <w:t>[[@Bible:Deut 4:43 ]][[4:43 &gt;&gt; Deut 4:43]] {{field-on:Bible}} Восор в пустинята, в полянската земя на Рувимовците, и Рамот в Галаад на Гадовците, и Голан у Васан на Манасиевците. {{field-off:Bible}}</w:t>
      </w:r>
    </w:p>
    <w:p>
      <w:pPr>
        <w:pStyle w:val="Normal"/>
        <w:rPr/>
      </w:pPr>
      <w:r>
        <w:rPr/>
        <w:t>[[@Bible:Deut 4:44 ]][[4:44 &gt;&gt; Deut 4:44]] {{field-on:Bible}} И този е законът който положи Моисей пред Израилевите синове: {{field-off:Bible}}</w:t>
      </w:r>
    </w:p>
    <w:p>
      <w:pPr>
        <w:pStyle w:val="Normal"/>
        <w:rPr/>
      </w:pPr>
      <w:r>
        <w:rPr/>
        <w:t>[[@Bible:Deut 4:45 ]][[4:45 &gt;&gt; Deut 4:45]] {{field-on:Bible}} тези са свидетелствата, и повеленията, и съдовете които говори Моисей на Израилевите синове когато излязоха из Египет, {{field-off:Bible}}</w:t>
      </w:r>
    </w:p>
    <w:p>
      <w:pPr>
        <w:pStyle w:val="Normal"/>
        <w:rPr/>
      </w:pPr>
      <w:r>
        <w:rPr/>
        <w:t>[[@Bible:Deut 4:46 ]][[4:46 &gt;&gt; Deut 4:46]] {{field-on:Bible}} отсам Иордан в дола срещу Вет-фегор, в земята на Сиона Аморейския цар който живееше в Есевон, когото поразиха Моисей и Израилевите синове като излязоха из Египет. {{field-off:Bible}}</w:t>
      </w:r>
    </w:p>
    <w:p>
      <w:pPr>
        <w:pStyle w:val="Normal"/>
        <w:rPr/>
      </w:pPr>
      <w:r>
        <w:rPr/>
        <w:t>[[@Bible:Deut 4:47 ]][[4:47 &gt;&gt; Deut 4:47]] {{field-on:Bible}} И превзеха земята му и земята на Ога Васанския цар, на двама Аморейски царе които бяха отсам Иордан към изток слънца, {{field-off:Bible}}</w:t>
      </w:r>
    </w:p>
    <w:p>
      <w:pPr>
        <w:pStyle w:val="Normal"/>
        <w:rPr/>
      </w:pPr>
      <w:r>
        <w:rPr/>
        <w:t>[[@Bible:Deut 4:48 ]][[4:48 &gt;&gt; Deut 4:48]] {{field-on:Bible}} от Ароир който е при устието на реката Арнон до гората Сион, тя е Ермон, {{field-off:Bible}}</w:t>
      </w:r>
    </w:p>
    <w:p>
      <w:pPr>
        <w:pStyle w:val="Normal"/>
        <w:rPr/>
      </w:pPr>
      <w:r>
        <w:rPr/>
        <w:t>[[@Bible:Deut 4:49 ]][[4:49 &gt;&gt; Deut 4:49]] {{field-on:Bible}} и всичката равнина отсам Иордан към изток до морето на равнината под Асдот-фасга. {{field-off:Bible}}</w:t>
      </w:r>
    </w:p>
    <w:p>
      <w:pPr>
        <w:pStyle w:val="Heading2"/>
        <w:rPr/>
      </w:pPr>
      <w:r>
        <w:rPr/>
        <w:t>Глава 5</w:t>
      </w:r>
    </w:p>
    <w:p>
      <w:pPr>
        <w:pStyle w:val="Normal"/>
        <w:rPr/>
      </w:pPr>
      <w:r>
        <w:rPr/>
        <w:t>[[@Bible:Deut 5:1 ]][[5:1 &gt;&gt; Deut 5:1]] {{field-on:Bible}} И повика Мойсей всичкия Израил и рече им: Слушай, Израилю, повеленията и съдовете които аз казвам в ушите ви днес, за да ги научите и да внимаете да ги вършите. {{field-off:Bible}}</w:t>
      </w:r>
    </w:p>
    <w:p>
      <w:pPr>
        <w:pStyle w:val="Normal"/>
        <w:rPr/>
      </w:pPr>
      <w:r>
        <w:rPr/>
        <w:t>[[@Bible:Deut 5:2 ]][[5:2 &gt;&gt; Deut 5:2]] {{field-on:Bible}} Господ Бог ваш направи завет с нас в Хорив. {{field-off:Bible}}</w:t>
      </w:r>
    </w:p>
    <w:p>
      <w:pPr>
        <w:pStyle w:val="Normal"/>
        <w:rPr/>
      </w:pPr>
      <w:r>
        <w:rPr/>
        <w:t>[[@Bible:Deut 5:3 ]][[5:3 &gt;&gt; Deut 5:3]] {{field-on:Bible}} Тоя завет не направи Господ с отците ни, но с нас, които всички сме тук днес живи. {{field-off:Bible}}</w:t>
      </w:r>
    </w:p>
    <w:p>
      <w:pPr>
        <w:pStyle w:val="Normal"/>
        <w:rPr/>
      </w:pPr>
      <w:r>
        <w:rPr/>
        <w:t>[[@Bible:Deut 5:4 ]][[5:4 &gt;&gt; Deut 5:4]] {{field-on:Bible}} Лице с лице говори Господ с вас на гората изсред огъня, {{field-off:Bible}}</w:t>
      </w:r>
    </w:p>
    <w:p>
      <w:pPr>
        <w:pStyle w:val="Normal"/>
        <w:rPr/>
      </w:pPr>
      <w:r>
        <w:rPr/>
        <w:t>[[@Bible:Deut 5:5 ]][[5:5 &gt;&gt; Deut 5:5]] {{field-on:Bible}} (а аз стоех между Господа и вас в онова време за да ви известя думата Господня; защото се убояхте от огъня, и не възлязохте на гората,) и говореше: - {{field-off:Bible}}</w:t>
      </w:r>
    </w:p>
    <w:p>
      <w:pPr>
        <w:pStyle w:val="Normal"/>
        <w:rPr/>
      </w:pPr>
      <w:r>
        <w:rPr/>
        <w:t>[[@Bible:Deut 5:6 ]][[5:6 &gt;&gt; Deut 5:6]] {{field-on:Bible}} Аз съм Иеова Бог твой който те изведох из Египетската земя, из дома на рабството. {{field-off:Bible}}</w:t>
      </w:r>
    </w:p>
    <w:p>
      <w:pPr>
        <w:pStyle w:val="Normal"/>
        <w:rPr/>
      </w:pPr>
      <w:r>
        <w:rPr/>
        <w:t>[[@Bible:Deut 5:7 ]][[5:7 &gt;&gt; Deut 5:7]] {{field-on:Bible}} Да нямаш други богове освен мене. {{field-off:Bible}}</w:t>
      </w:r>
    </w:p>
    <w:p>
      <w:pPr>
        <w:pStyle w:val="Normal"/>
        <w:rPr/>
      </w:pPr>
      <w:r>
        <w:rPr/>
        <w:t>[[@Bible:Deut 5:8 ]][[5:8 &gt;&gt; Deut 5:8]] {{field-on:Bible}} Не си направи кумир, нито подобие на нещо което е на небето горе, или което е на земята долу, или което е във водите под земята: {{field-off:Bible}}</w:t>
      </w:r>
    </w:p>
    <w:p>
      <w:pPr>
        <w:pStyle w:val="Normal"/>
        <w:rPr/>
      </w:pPr>
      <w:r>
        <w:rPr/>
        <w:t>[[@Bible:Deut 5:9 ]][[5:9 &gt;&gt; Deut 5:9]] {{field-on:Bible}} да не им се поклониш нито да им послужиш; защото Аз Господ Бог твой съм Бог ревнив, който въздавам беззаконието на отците върху чадата до третия и четвъртия род на онези които ме ненавиждат, {{field-off:Bible}}</w:t>
      </w:r>
    </w:p>
    <w:p>
      <w:pPr>
        <w:pStyle w:val="Normal"/>
        <w:rPr/>
      </w:pPr>
      <w:r>
        <w:rPr/>
        <w:t>[[@Bible:Deut 5:10 ]][[5:10 &gt;&gt; Deut 5:10]] {{field-on:Bible}} и който правя милост на тисящи родове на онези които ме любят и съхраняват моите заповеди. {{field-off:Bible}}</w:t>
      </w:r>
    </w:p>
    <w:p>
      <w:pPr>
        <w:pStyle w:val="Normal"/>
        <w:rPr/>
      </w:pPr>
      <w:r>
        <w:rPr/>
        <w:t>[[@Bible:Deut 5:11 ]][[5:11 &gt;&gt; Deut 5:11]] {{field-on:Bible}} Не вземай името на Господа Бога твоего напраздно; защото Господ няма да оправдае оногоз който взема напраздно името му. {{field-off:Bible}}</w:t>
      </w:r>
    </w:p>
    <w:p>
      <w:pPr>
        <w:pStyle w:val="Normal"/>
        <w:rPr/>
      </w:pPr>
      <w:r>
        <w:rPr/>
        <w:t>[[@Bible:Deut 5:12 ]][[5:12 &gt;&gt; Deut 5:12]] {{field-on:Bible}} Пази съботния ден да го освещаваш както ти заповяда Господ Бог твой. {{field-off:Bible}}</w:t>
      </w:r>
    </w:p>
    <w:p>
      <w:pPr>
        <w:pStyle w:val="Normal"/>
        <w:rPr/>
      </w:pPr>
      <w:r>
        <w:rPr/>
        <w:t>[[@Bible:Deut 5:13 ]][[5:13 &gt;&gt; Deut 5:13]] {{field-on:Bible}} Шест дни ще работиш и ще вършиш всичките си дела; {{field-off:Bible}}</w:t>
      </w:r>
    </w:p>
    <w:p>
      <w:pPr>
        <w:pStyle w:val="Normal"/>
        <w:rPr/>
      </w:pPr>
      <w:r>
        <w:rPr/>
        <w:t>[[@Bible:Deut 5:14 ]][[5:14 &gt;&gt; Deut 5:14]] {{field-on:Bible}} а седмият ден е събота на Господа Бога твоего: да не направиш в него никое дело, ни ти, ни син ти, ни дъщеря ти, ни слугата ти, ни слугинята ти, ни волът ти, ни оселът ти, нито някой от скотовете ти, ни чужденецът ти който е отвътре вратата ти, за да си почине слугата ти и слугинята ти както ти. {{field-off:Bible}}</w:t>
      </w:r>
    </w:p>
    <w:p>
      <w:pPr>
        <w:pStyle w:val="Normal"/>
        <w:rPr/>
      </w:pPr>
      <w:r>
        <w:rPr/>
        <w:t>[[@Bible:Deut 5:15 ]][[5:15 &gt;&gt; Deut 5:15]] {{field-on:Bible}} И помни че ти беше раб в Египетската земя, и Господ Бог твой те изведе от там с крепка ръка и прострена мишца; за това Господ Бог твой ти заповяда да пазиш съботния ден. {{field-off:Bible}}</w:t>
      </w:r>
    </w:p>
    <w:p>
      <w:pPr>
        <w:pStyle w:val="Normal"/>
        <w:rPr/>
      </w:pPr>
      <w:r>
        <w:rPr/>
        <w:t>[[@Bible:Deut 5:16 ]][[5:16 &gt;&gt; Deut 5:16]] {{field-on:Bible}} Почитай баща си и майка си както ти заповяда Господ Бог твой, за да се продължат дните ти, и да благоденствуваш на земята която ти дава Господ Бог твой. {{field-off:Bible}}</w:t>
      </w:r>
    </w:p>
    <w:p>
      <w:pPr>
        <w:pStyle w:val="Normal"/>
        <w:rPr/>
      </w:pPr>
      <w:r>
        <w:rPr/>
        <w:t>[[@Bible:Deut 5:17 ]][[5:17 &gt;&gt; Deut 5:17]] {{field-on:Bible}} Не убивай. {{field-off:Bible}}</w:t>
      </w:r>
    </w:p>
    <w:p>
      <w:pPr>
        <w:pStyle w:val="Normal"/>
        <w:rPr/>
      </w:pPr>
      <w:r>
        <w:rPr/>
        <w:t>[[@Bible:Deut 5:18 ]][[5:18 &gt;&gt; Deut 5:18]] {{field-on:Bible}} И не прелюбодействувай. {{field-off:Bible}}</w:t>
      </w:r>
    </w:p>
    <w:p>
      <w:pPr>
        <w:pStyle w:val="Normal"/>
        <w:rPr/>
      </w:pPr>
      <w:r>
        <w:rPr/>
        <w:t>[[@Bible:Deut 5:19 ]][[5:19 &gt;&gt; Deut 5:19]] {{field-on:Bible}} И не кради. {{field-off:Bible}}</w:t>
      </w:r>
    </w:p>
    <w:p>
      <w:pPr>
        <w:pStyle w:val="Normal"/>
        <w:rPr/>
      </w:pPr>
      <w:r>
        <w:rPr/>
        <w:t>[[@Bible:Deut 5:20 ]][[5:20 &gt;&gt; Deut 5:20]] {{field-on:Bible}} И не свидетелствувай против ближния си лъжливо свидетелство. {{field-off:Bible}}</w:t>
      </w:r>
    </w:p>
    <w:p>
      <w:pPr>
        <w:pStyle w:val="Normal"/>
        <w:rPr/>
      </w:pPr>
      <w:r>
        <w:rPr/>
        <w:t>[[@Bible:Deut 5:21 ]][[5:21 &gt;&gt; Deut 5:21]] {{field-on:Bible}} И не пожелай жената на ближния си; ни да пожелаеш дома на ближния си, ни нивата му, ни раба му, ни рабинята му, ни вола му, ни осела му, нито нищо което е на ближния ти. {{field-off:Bible}}</w:t>
      </w:r>
    </w:p>
    <w:p>
      <w:pPr>
        <w:pStyle w:val="Normal"/>
        <w:rPr/>
      </w:pPr>
      <w:r>
        <w:rPr/>
        <w:t>[[@Bible:Deut 5:22 ]][[5:22 &gt;&gt; Deut 5:22]] {{field-on:Bible}} Тия думи говори Господ на всичкото събрание ваше на гората, изсред огъня, облака, и мрака, с глас велик, и друго не притури; и написа ги на две каменни плочи, и даде ги на мене. {{field-off:Bible}}</w:t>
      </w:r>
    </w:p>
    <w:p>
      <w:pPr>
        <w:pStyle w:val="Normal"/>
        <w:rPr/>
      </w:pPr>
      <w:r>
        <w:rPr/>
        <w:t>[[@Bible:Deut 5:23 ]][[5:23 &gt;&gt; Deut 5:23]] {{field-on:Bible}} И като чухте гласа изсред тъмнината, (и гората гореше с огън), тогаз вие дойдохте при мене, всичките началници на племената ви, и старейшините ваши, {{field-off:Bible}}</w:t>
      </w:r>
    </w:p>
    <w:p>
      <w:pPr>
        <w:pStyle w:val="Normal"/>
        <w:rPr/>
      </w:pPr>
      <w:r>
        <w:rPr/>
        <w:t>[[@Bible:Deut 5:24 ]][[5:24 &gt;&gt; Deut 5:24]] {{field-on:Bible}} и думахте: Ето, Господ Бог наш показа нам славата си и величината си, и чухме гласа му изсред огъня: тоя ден видяхме че Бог говори с человека, и той остава жив. {{field-off:Bible}}</w:t>
      </w:r>
    </w:p>
    <w:p>
      <w:pPr>
        <w:pStyle w:val="Normal"/>
        <w:rPr/>
      </w:pPr>
      <w:r>
        <w:rPr/>
        <w:t>[[@Bible:Deut 5:25 ]][[5:25 &gt;&gt; Deut 5:25]] {{field-on:Bible}} А сега, защо да умираме? Понеже този голям огън ще ни пояде: ако чуем ние още еднъж гласа на Господа Бога нашего ще умрем. {{field-off:Bible}}</w:t>
      </w:r>
    </w:p>
    <w:p>
      <w:pPr>
        <w:pStyle w:val="Normal"/>
        <w:rPr/>
      </w:pPr>
      <w:r>
        <w:rPr/>
        <w:t>[[@Bible:Deut 5:26 ]][[5:26 &gt;&gt; Deut 5:26]] {{field-on:Bible}} Защото кой от всичките смъртни е чул гласа на живия Бог говорещ изсред огъня, както ние, и е останал жив? {{field-off:Bible}}</w:t>
      </w:r>
    </w:p>
    <w:p>
      <w:pPr>
        <w:pStyle w:val="Normal"/>
        <w:rPr/>
      </w:pPr>
      <w:r>
        <w:rPr/>
        <w:t>[[@Bible:Deut 5:27 ]][[5:27 &gt;&gt; Deut 5:27]] {{field-on:Bible}} Пристъпи ти и слушай всичко каквото ще рече Господ Бог наш; и ти ни казвай все що ти говори Господ Бог наш, и ние ще слушаме и ще правим. {{field-off:Bible}}</w:t>
      </w:r>
    </w:p>
    <w:p>
      <w:pPr>
        <w:pStyle w:val="Normal"/>
        <w:rPr/>
      </w:pPr>
      <w:r>
        <w:rPr/>
        <w:t>[[@Bible:Deut 5:28 ]][[5:28 &gt;&gt; Deut 5:28]] {{field-on:Bible}} И чу Господ гласа на думите ви когато ми говорихте; и рече ми Господ: чух гласа на думите на тия люде които ти говориха: добре рекоха всичко що говориха. {{field-off:Bible}}</w:t>
      </w:r>
    </w:p>
    <w:p>
      <w:pPr>
        <w:pStyle w:val="Normal"/>
        <w:rPr/>
      </w:pPr>
      <w:r>
        <w:rPr/>
        <w:t>[[@Bible:Deut 5:29 ]][[5:29 &gt;&gt; Deut 5:29]] {{field-on:Bible}} Дано би било у тях таково сърдце за да ми се боят и да пазят всякога всичките ми заповеди, за да благоденствуват вечно, те и чадата им. {{field-off:Bible}}</w:t>
      </w:r>
    </w:p>
    <w:p>
      <w:pPr>
        <w:pStyle w:val="Normal"/>
        <w:rPr/>
      </w:pPr>
      <w:r>
        <w:rPr/>
        <w:t>[[@Bible:Deut 5:30 ]][[5:30 &gt;&gt; Deut 5:30]] {{field-on:Bible}} Иди, речи им: Върнете се в шатрите си. {{field-off:Bible}}</w:t>
      </w:r>
    </w:p>
    <w:p>
      <w:pPr>
        <w:pStyle w:val="Normal"/>
        <w:rPr/>
      </w:pPr>
      <w:r>
        <w:rPr/>
        <w:t>[[@Bible:Deut 5:31 ]][[5:31 &gt;&gt; Deut 5:31]] {{field-on:Bible}} А ти остани тук с мене, и ще ти кажа всичките заповеди, и повеления, и съдове на които ще ги научиш да ги правят в земята която им аз давам за наследие. {{field-off:Bible}}</w:t>
      </w:r>
    </w:p>
    <w:p>
      <w:pPr>
        <w:pStyle w:val="Normal"/>
        <w:rPr/>
      </w:pPr>
      <w:r>
        <w:rPr/>
        <w:t>[[@Bible:Deut 5:32 ]][[5:32 &gt;&gt; Deut 5:32]] {{field-on:Bible}} Да внимаете да правите така както ви заповяда Господ Бог ваш: да не свръщате ни надясно ни наляво. {{field-off:Bible}}</w:t>
      </w:r>
    </w:p>
    <w:p>
      <w:pPr>
        <w:pStyle w:val="Normal"/>
        <w:rPr/>
      </w:pPr>
      <w:r>
        <w:rPr/>
        <w:t>[[@Bible:Deut 5:33 ]][[5:33 &gt;&gt; Deut 5:33]] {{field-on:Bible}} Да ходите по всичките пътища които Господ Бог ваш заповяда вам, за да живеете и да благоденствувате, и да се продължат дните ви на земята която ще наследите. {{field-off:Bible}}</w:t>
      </w:r>
    </w:p>
    <w:p>
      <w:pPr>
        <w:pStyle w:val="Heading2"/>
        <w:rPr/>
      </w:pPr>
      <w:r>
        <w:rPr/>
        <w:t>Глава 6</w:t>
      </w:r>
    </w:p>
    <w:p>
      <w:pPr>
        <w:pStyle w:val="Normal"/>
        <w:rPr/>
      </w:pPr>
      <w:r>
        <w:rPr/>
        <w:t>[[@Bible:Deut 6:1 ]][[6:1 &gt;&gt; Deut 6:1]] {{field-on:Bible}} И тези са заповедите, повеленията, и съдовете които заповяда Господ Бог ваш да ви науча да ги правите в земята в която преминвате, за да я наследите, {{field-off:Bible}}</w:t>
      </w:r>
    </w:p>
    <w:p>
      <w:pPr>
        <w:pStyle w:val="Normal"/>
        <w:rPr/>
      </w:pPr>
      <w:r>
        <w:rPr/>
        <w:t>[[@Bible:Deut 6:2 ]][[6:2 &gt;&gt; Deut 6:2]] {{field-on:Bible}} за да се боиш от Господа Бога твоего, да съхраняваш всичките му повеления, и заповедите му които ти аз заповядвам, ти, и син ти, и синът на сина ти през всичките дни на живота ти, за да ти се продължат дните. {{field-off:Bible}}</w:t>
      </w:r>
    </w:p>
    <w:p>
      <w:pPr>
        <w:pStyle w:val="Normal"/>
        <w:rPr/>
      </w:pPr>
      <w:r>
        <w:rPr/>
        <w:t>[[@Bible:Deut 6:3 ]][[6:3 &gt;&gt; Deut 6:3]] {{field-on:Bible}} чуй сега, Израилю, и внимай да ги правиш, за да ти бъде добре, и да се умножите много, както Господ Бог на отците ти е говорил на тебе, в земята дето тече мляко и мед. {{field-off:Bible}}</w:t>
      </w:r>
    </w:p>
    <w:p>
      <w:pPr>
        <w:pStyle w:val="Normal"/>
        <w:rPr/>
      </w:pPr>
      <w:r>
        <w:rPr/>
        <w:t>[[@Bible:Deut 6:4 ]][[6:4 &gt;&gt; Deut 6:4]] {{field-on:Bible}} Слушай, Израилю: Иеова Бог наш е един Господ; {{field-off:Bible}}</w:t>
      </w:r>
    </w:p>
    <w:p>
      <w:pPr>
        <w:pStyle w:val="Normal"/>
        <w:rPr/>
      </w:pPr>
      <w:r>
        <w:rPr/>
        <w:t>[[@Bible:Deut 6:5 ]][[6:5 &gt;&gt; Deut 6:5]] {{field-on:Bible}} и да обичаш Господа Бога твоего с всичкото си сърдце, и с всичката си душа, и с всичката си сила. {{field-off:Bible}}</w:t>
      </w:r>
    </w:p>
    <w:p>
      <w:pPr>
        <w:pStyle w:val="Normal"/>
        <w:rPr/>
      </w:pPr>
      <w:r>
        <w:rPr/>
        <w:t>[[@Bible:Deut 6:6 ]][[6:6 &gt;&gt; Deut 6:6]] {{field-on:Bible}} И тези думи, които ти аз заповядвам днес да бъдат в сърдцето ти; {{field-off:Bible}}</w:t>
      </w:r>
    </w:p>
    <w:p>
      <w:pPr>
        <w:pStyle w:val="Normal"/>
        <w:rPr/>
      </w:pPr>
      <w:r>
        <w:rPr/>
        <w:t>[[@Bible:Deut 6:7 ]][[6:7 &gt;&gt; Deut 6:7]] {{field-on:Bible}} и да учиш с тях прилежно чадата си, и за тях да говориш когато седиш в дома си, и когато ходиш по пътя, и когато лягаш, и когато ставаш. {{field-off:Bible}}</w:t>
      </w:r>
    </w:p>
    <w:p>
      <w:pPr>
        <w:pStyle w:val="Normal"/>
        <w:rPr/>
      </w:pPr>
      <w:r>
        <w:rPr/>
        <w:t>[[@Bible:Deut 6:8 ]][[6:8 &gt;&gt; Deut 6:8]] {{field-on:Bible}} И да ги вържеш за белег на ръката си, и да бъдат като надчелия между очите ти. {{field-off:Bible}}</w:t>
      </w:r>
    </w:p>
    <w:p>
      <w:pPr>
        <w:pStyle w:val="Normal"/>
        <w:rPr/>
      </w:pPr>
      <w:r>
        <w:rPr/>
        <w:t>[[@Bible:Deut 6:9 ]][[6:9 &gt;&gt; Deut 6:9]] {{field-on:Bible}} И да ги напишеш над праговете на дома си и над вратата си. {{field-off:Bible}}</w:t>
      </w:r>
    </w:p>
    <w:p>
      <w:pPr>
        <w:pStyle w:val="Normal"/>
        <w:rPr/>
      </w:pPr>
      <w:r>
        <w:rPr/>
        <w:t>[[@Bible:Deut 6:10 ]][[6:10 &gt;&gt; Deut 6:10]] {{field-on:Bible}} И когато Господ Бог твой те въведе в земята за която се кле на отците ти, на Авраама, на Исаака, и на Якова, да ти даде големи и хубави градове които не си съградил, {{field-off:Bible}}</w:t>
      </w:r>
    </w:p>
    <w:p>
      <w:pPr>
        <w:pStyle w:val="Normal"/>
        <w:rPr/>
      </w:pPr>
      <w:r>
        <w:rPr/>
        <w:t>[[@Bible:Deut 6:11 ]][[6:11 &gt;&gt; Deut 6:11]] {{field-on:Bible}} и домове пълни с всякакво добро, които не си напълнил, и кладенци изкопани които не си изкопал, лозя и маслини които не си насадил, - като ядеш и се наситиш, {{field-off:Bible}}</w:t>
      </w:r>
    </w:p>
    <w:p>
      <w:pPr>
        <w:pStyle w:val="Normal"/>
        <w:rPr/>
      </w:pPr>
      <w:r>
        <w:rPr/>
        <w:t>[[@Bible:Deut 6:12 ]][[6:12 &gt;&gt; Deut 6:12]] {{field-on:Bible}} внимай на себе си да не забравиш Господа който те изведе из Египетската земя, из дома на рабството. {{field-off:Bible}}</w:t>
      </w:r>
    </w:p>
    <w:p>
      <w:pPr>
        <w:pStyle w:val="Normal"/>
        <w:rPr/>
      </w:pPr>
      <w:r>
        <w:rPr/>
        <w:t>[[@Bible:Deut 6:13 ]][[6:13 &gt;&gt; Deut 6:13]] {{field-on:Bible}} От Господа Бога твоего да се боиш, и нему да служиш, и в неговото име да се кълнеш. {{field-off:Bible}}</w:t>
      </w:r>
    </w:p>
    <w:p>
      <w:pPr>
        <w:pStyle w:val="Normal"/>
        <w:rPr/>
      </w:pPr>
      <w:r>
        <w:rPr/>
        <w:t>[[@Bible:Deut 6:14 ]][[6:14 &gt;&gt; Deut 6:14]] {{field-on:Bible}} Да не ходите след други богове, от боговете на народите които са около вас, {{field-off:Bible}}</w:t>
      </w:r>
    </w:p>
    <w:p>
      <w:pPr>
        <w:pStyle w:val="Normal"/>
        <w:rPr/>
      </w:pPr>
      <w:r>
        <w:rPr/>
        <w:t>[[@Bible:Deut 6:15 ]][[6:15 &gt;&gt; Deut 6:15]] {{field-on:Bible}} (защото Господ Бог твой е Бог ревнив всред тебе), да се не разпали гневът на Господа Бога твоего против тебе, и те изтреби от лицето на земята. {{field-off:Bible}}</w:t>
      </w:r>
    </w:p>
    <w:p>
      <w:pPr>
        <w:pStyle w:val="Normal"/>
        <w:rPr/>
      </w:pPr>
      <w:r>
        <w:rPr/>
        <w:t>[[@Bible:Deut 6:16 ]][[6:16 &gt;&gt; Deut 6:16]] {{field-on:Bible}} Да не изкушавате Господа Бога нашего както го изкусихте в Маса. {{field-off:Bible}}</w:t>
      </w:r>
    </w:p>
    <w:p>
      <w:pPr>
        <w:pStyle w:val="Normal"/>
        <w:rPr/>
      </w:pPr>
      <w:r>
        <w:rPr/>
        <w:t>[[@Bible:Deut 6:17 ]][[6:17 &gt;&gt; Deut 6:17]] {{field-on:Bible}} Да съхранявате прилежно заповедите на Господа Бога вашего, и заръчванията му и повеленията му които ти заповяда. {{field-off:Bible}}</w:t>
      </w:r>
    </w:p>
    <w:p>
      <w:pPr>
        <w:pStyle w:val="Normal"/>
        <w:rPr/>
      </w:pPr>
      <w:r>
        <w:rPr/>
        <w:t>[[@Bible:Deut 6:18 ]][[6:18 &gt;&gt; Deut 6:18]] {{field-on:Bible}} И да правиш правото и доброто пред Господа, за да ти бъде добре, и да влезеш и наследиш добрата земя за която Господ се кле на отците ти, {{field-off:Bible}}</w:t>
      </w:r>
    </w:p>
    <w:p>
      <w:pPr>
        <w:pStyle w:val="Normal"/>
        <w:rPr/>
      </w:pPr>
      <w:r>
        <w:rPr/>
        <w:t>[[@Bible:Deut 6:19 ]][[6:19 &gt;&gt; Deut 6:19]] {{field-on:Bible}} и да изгониш всичките си врагове от лицето си както рече Господ. {{field-off:Bible}}</w:t>
      </w:r>
    </w:p>
    <w:p>
      <w:pPr>
        <w:pStyle w:val="Normal"/>
        <w:rPr/>
      </w:pPr>
      <w:r>
        <w:rPr/>
        <w:t>[[@Bible:Deut 6:20 ]][[6:20 &gt;&gt; Deut 6:20]] {{field-on:Bible}} Когато те попита син ти от сега натам и рече: Що значат заръчванията, и повеленията, и съдовете които Господ Бог наш заповяда вам? {{field-off:Bible}}</w:t>
      </w:r>
    </w:p>
    <w:p>
      <w:pPr>
        <w:pStyle w:val="Normal"/>
        <w:rPr/>
      </w:pPr>
      <w:r>
        <w:rPr/>
        <w:t>[[@Bible:Deut 6:21 ]][[6:21 &gt;&gt; Deut 6:21]] {{field-on:Bible}} тогаз да речеш на сина си: Раби бяхме на Фараона в Египет; и Господ ни изведе из Египет с крепка ръка; {{field-off:Bible}}</w:t>
      </w:r>
    </w:p>
    <w:p>
      <w:pPr>
        <w:pStyle w:val="Normal"/>
        <w:rPr/>
      </w:pPr>
      <w:r>
        <w:rPr/>
        <w:t>[[@Bible:Deut 6:22 ]][[6:22 &gt;&gt; Deut 6:22]] {{field-on:Bible}} и показа Господ знамения и чудеса големи и страшни над Египет, над Фараона, и над всичкия му дом пред очите ни; {{field-off:Bible}}</w:t>
      </w:r>
    </w:p>
    <w:p>
      <w:pPr>
        <w:pStyle w:val="Normal"/>
        <w:rPr/>
      </w:pPr>
      <w:r>
        <w:rPr/>
        <w:t>[[@Bible:Deut 6:23 ]][[6:23 &gt;&gt; Deut 6:23]] {{field-on:Bible}} а нас изведе от там за да ни въведе и да ни даде земята за която се кле на отците ни. {{field-off:Bible}}</w:t>
      </w:r>
    </w:p>
    <w:p>
      <w:pPr>
        <w:pStyle w:val="Normal"/>
        <w:rPr/>
      </w:pPr>
      <w:r>
        <w:rPr/>
        <w:t>[[@Bible:Deut 6:24 ]][[6:24 &gt;&gt; Deut 6:24]] {{field-on:Bible}} И заповяда нам Господ да правим всички тези повеления, да се боим от Господа Бога нашего, за да бъдем добре всякога за да пази живота ни както и днес. {{field-off:Bible}}</w:t>
      </w:r>
    </w:p>
    <w:p>
      <w:pPr>
        <w:pStyle w:val="Normal"/>
        <w:rPr/>
      </w:pPr>
      <w:r>
        <w:rPr/>
        <w:t>[[@Bible:Deut 6:25 ]][[6:25 &gt;&gt; Deut 6:25]] {{field-on:Bible}} И ще бъде нам правда ако внимаем да правим всички тези заповеди пред Господа Бога нашего както ни заповяда. {{field-off:Bible}}</w:t>
      </w:r>
    </w:p>
    <w:p>
      <w:pPr>
        <w:pStyle w:val="Heading2"/>
        <w:rPr/>
      </w:pPr>
      <w:r>
        <w:rPr/>
        <w:t>Глава 7</w:t>
      </w:r>
    </w:p>
    <w:p>
      <w:pPr>
        <w:pStyle w:val="Normal"/>
        <w:rPr/>
      </w:pPr>
      <w:r>
        <w:rPr/>
        <w:t>[[@Bible:Deut 7:1 ]][[7:1 &gt;&gt; Deut 7:1]] {{field-on:Bible}} Когато Господ Бог твой те въведе в земята в която отхождаш да я наследиш, и изгони много народи от лицето ти, Хетейците, и Гергесейците, и Аморейците, и Хананейците, и Ферезейците, и Евейците, и Иевусейците, седем народи по-големи и по-силни от тебе, {{field-off:Bible}}</w:t>
      </w:r>
    </w:p>
    <w:p>
      <w:pPr>
        <w:pStyle w:val="Normal"/>
        <w:rPr/>
      </w:pPr>
      <w:r>
        <w:rPr/>
        <w:t>[[@Bible:Deut 7:2 ]][[7:2 &gt;&gt; Deut 7:2]] {{field-on:Bible}} и когато Господ Бог твой ги предаде на тебе да ги поразиш, с проклетия да ги изтребиш: да не направиш уговор с тях, нито да ги пожалиш; {{field-off:Bible}}</w:t>
      </w:r>
    </w:p>
    <w:p>
      <w:pPr>
        <w:pStyle w:val="Normal"/>
        <w:rPr/>
      </w:pPr>
      <w:r>
        <w:rPr/>
        <w:t>[[@Bible:Deut 7:3 ]][[7:3 &gt;&gt; Deut 7:3]] {{field-on:Bible}} нито да направиш сватовство с тях, да не дадеш дъщеря си на сина му, нито да вземеш дъщеря му за сина си; {{field-off:Bible}}</w:t>
      </w:r>
    </w:p>
    <w:p>
      <w:pPr>
        <w:pStyle w:val="Normal"/>
        <w:rPr/>
      </w:pPr>
      <w:r>
        <w:rPr/>
        <w:t>[[@Bible:Deut 7:4 ]][[7:4 &gt;&gt; Deut 7:4]] {{field-on:Bible}} защото ще отвърнат синовете ти от след мене за да служат на други богове; и ще се разпали гневът Господен на вас, и скоро ще те изтреби. {{field-off:Bible}}</w:t>
      </w:r>
    </w:p>
    <w:p>
      <w:pPr>
        <w:pStyle w:val="Normal"/>
        <w:rPr/>
      </w:pPr>
      <w:r>
        <w:rPr/>
        <w:t>[[@Bible:Deut 7:5 ]][[7:5 &gt;&gt; Deut 7:5]] {{field-on:Bible}} Но така да направите с тях: жертвениците им да разорите, и кумирите им да изтрошите, и Ашерите им да изсечете, и истуканите им с огън да изгорите. {{field-off:Bible}}</w:t>
      </w:r>
    </w:p>
    <w:p>
      <w:pPr>
        <w:pStyle w:val="Normal"/>
        <w:rPr/>
      </w:pPr>
      <w:r>
        <w:rPr/>
        <w:t>[[@Bible:Deut 7:6 ]][[7:6 &gt;&gt; Deut 7:6]] {{field-on:Bible}} Понеже вие сте люде свети Господу Богу нашему: избра вас Господ Бог ваш да бъдете собствен нему народ от всичките народи които са по лицето на земята. {{field-off:Bible}}</w:t>
      </w:r>
    </w:p>
    <w:p>
      <w:pPr>
        <w:pStyle w:val="Normal"/>
        <w:rPr/>
      </w:pPr>
      <w:r>
        <w:rPr/>
        <w:t>[[@Bible:Deut 7:7 ]][[7:7 &gt;&gt; Deut 7:7]] {{field-on:Bible}} Не ви предпочете Господ нито ви избра за това че сте по-многочислени от всичките народи, защото вие сте най-малочислени от всичките народи; {{field-off:Bible}}</w:t>
      </w:r>
    </w:p>
    <w:p>
      <w:pPr>
        <w:pStyle w:val="Normal"/>
        <w:rPr/>
      </w:pPr>
      <w:r>
        <w:rPr/>
        <w:t>[[@Bible:Deut 7:8 ]][[7:8 &gt;&gt; Deut 7:8]] {{field-on:Bible}} но понеже ви възлюби Господ, и за да упази клетвата с която се кле на отците ви, изведе ви Господ с крепка ръка, и ви избави от дома на рабството, от ръката на Фараона царя Египетскаго. {{field-off:Bible}}</w:t>
      </w:r>
    </w:p>
    <w:p>
      <w:pPr>
        <w:pStyle w:val="Normal"/>
        <w:rPr/>
      </w:pPr>
      <w:r>
        <w:rPr/>
        <w:t>[[@Bible:Deut 7:9 ]][[7:9 &gt;&gt; Deut 7:9]] {{field-on:Bible}} И тъй, да знаеш че Господ Бог твой, той е Бог, Бог верний. който съхранява завета и милостта към онези които го обичат и пазят заповедите му, до тисяща родове; {{field-off:Bible}}</w:t>
      </w:r>
    </w:p>
    <w:p>
      <w:pPr>
        <w:pStyle w:val="Normal"/>
        <w:rPr/>
      </w:pPr>
      <w:r>
        <w:rPr/>
        <w:t>[[@Bible:Deut 7:10 ]][[7:10 &gt;&gt; Deut 7:10]] {{field-on:Bible}} а на онези които го ненавидят, въздава им в лице и ги изтребя: няма да забавя на оногоз който го ненавиди: ще му въздаде в лицето му. {{field-off:Bible}}</w:t>
      </w:r>
    </w:p>
    <w:p>
      <w:pPr>
        <w:pStyle w:val="Normal"/>
        <w:rPr/>
      </w:pPr>
      <w:r>
        <w:rPr/>
        <w:t>[[@Bible:Deut 7:11 ]][[7:11 &gt;&gt; Deut 7:11]] {{field-on:Bible}} За то, пази заповедите, и повеленията, и съдовете които аз ти заповядвам днес да ги правиш. {{field-off:Bible}}</w:t>
      </w:r>
    </w:p>
    <w:p>
      <w:pPr>
        <w:pStyle w:val="Normal"/>
        <w:rPr/>
      </w:pPr>
      <w:r>
        <w:rPr/>
        <w:t>[[@Bible:Deut 7:12 ]][[7:12 &gt;&gt; Deut 7:12]] {{field-on:Bible}} И ако слушате тези съдове, и ги пазите и вършите, ще упази Господ Бог твой за тебе завета и милостта за която се кле на отците ти; {{field-off:Bible}}</w:t>
      </w:r>
    </w:p>
    <w:p>
      <w:pPr>
        <w:pStyle w:val="Normal"/>
        <w:rPr/>
      </w:pPr>
      <w:r>
        <w:rPr/>
        <w:t>[[@Bible:Deut 7:13 ]][[7:13 &gt;&gt; Deut 7:13]] {{field-on:Bible}} и ще те възлюби, и ще те благослови, и ще те умножи, и ще благослови плода на утробата ти, и плода на земята ти, житото ти, и виното ти, и маслото ти, и чредите на говедата ти, и стадата на овците ти, в земята която се кле на отците ти да даде тебе. {{field-off:Bible}}</w:t>
      </w:r>
    </w:p>
    <w:p>
      <w:pPr>
        <w:pStyle w:val="Normal"/>
        <w:rPr/>
      </w:pPr>
      <w:r>
        <w:rPr/>
        <w:t>[[@Bible:Deut 7:14 ]][[7:14 &gt;&gt; Deut 7:14]] {{field-on:Bible}} Ще бъдеш благословен повече от всичките народи: не ще да има неплоден или неплодна в тебе и в скотовете ти. {{field-off:Bible}}</w:t>
      </w:r>
    </w:p>
    <w:p>
      <w:pPr>
        <w:pStyle w:val="Normal"/>
        <w:rPr/>
      </w:pPr>
      <w:r>
        <w:rPr/>
        <w:t>[[@Bible:Deut 7:15 ]][[7:15 &gt;&gt; Deut 7:15]] {{field-on:Bible}} И ще оттегли Господ от тебе всяка болест, и няма да наведе на тебе ни една от злите Египетски болести които познаваш; но ще ги положи върх всички онез които те ненавидят. {{field-off:Bible}}</w:t>
      </w:r>
    </w:p>
    <w:p>
      <w:pPr>
        <w:pStyle w:val="Normal"/>
        <w:rPr/>
      </w:pPr>
      <w:r>
        <w:rPr/>
        <w:t>[[@Bible:Deut 7:16 ]][[7:16 &gt;&gt; Deut 7:16]] {{field-on:Bible}} И да изтребиш всичките народи които Господ Бог твой ти предава: окото ти да ги не пожали; и на боговете им да не служиш, защото това ще ти бъде примка. {{field-off:Bible}}</w:t>
      </w:r>
    </w:p>
    <w:p>
      <w:pPr>
        <w:pStyle w:val="Normal"/>
        <w:rPr/>
      </w:pPr>
      <w:r>
        <w:rPr/>
        <w:t>[[@Bible:Deut 7:17 ]][[7:17 &gt;&gt; Deut 7:17]] {{field-on:Bible}} Ако ти речеш в сърдцето си: Тия народи са по-многочислени от мене: как ще мога да ги изгоня? - {{field-off:Bible}}</w:t>
      </w:r>
    </w:p>
    <w:p>
      <w:pPr>
        <w:pStyle w:val="Normal"/>
        <w:rPr/>
      </w:pPr>
      <w:r>
        <w:rPr/>
        <w:t>[[@Bible:Deut 7:18 ]][[7:18 &gt;&gt; Deut 7:18]] {{field-on:Bible}} да се не убоиш от тях: помни добре що направи Господ Бог твой на Фараона и на всичките Египтяни: {{field-off:Bible}}</w:t>
      </w:r>
    </w:p>
    <w:p>
      <w:pPr>
        <w:pStyle w:val="Normal"/>
        <w:rPr/>
      </w:pPr>
      <w:r>
        <w:rPr/>
        <w:t>[[@Bible:Deut 7:19 ]][[7:19 &gt;&gt; Deut 7:19]] {{field-on:Bible}} големите опитвания които видеха очите ти, и знаменията, и чудесата, и крепката ръка, и прострената мишца с които те Господ Бог твой изведе: така ще направи Господ Бог твой на всичките народи от които се ти боиш. {{field-off:Bible}}</w:t>
      </w:r>
    </w:p>
    <w:p>
      <w:pPr>
        <w:pStyle w:val="Normal"/>
        <w:rPr/>
      </w:pPr>
      <w:r>
        <w:rPr/>
        <w:t>[[@Bible:Deut 7:20 ]][[7:20 &gt;&gt; Deut 7:20]] {{field-on:Bible}} Още и стършени ще проводи Господ Бог твой на тях доде се изтребят които са останали и са се скрили от лицето ти. {{field-off:Bible}}</w:t>
      </w:r>
    </w:p>
    <w:p>
      <w:pPr>
        <w:pStyle w:val="Normal"/>
        <w:rPr/>
      </w:pPr>
      <w:r>
        <w:rPr/>
        <w:t>[[@Bible:Deut 7:21 ]][[7:21 &gt;&gt; Deut 7:21]] {{field-on:Bible}} Да се не убоиш от тях; защото Господ Бог твой е всред тебе, Бог велик и страшен. {{field-off:Bible}}</w:t>
      </w:r>
    </w:p>
    <w:p>
      <w:pPr>
        <w:pStyle w:val="Normal"/>
        <w:rPr/>
      </w:pPr>
      <w:r>
        <w:rPr/>
        <w:t>[[@Bible:Deut 7:22 ]][[7:22 &gt;&gt; Deut 7:22]] {{field-on:Bible}} И ще изкорени Господ Бог твой малко по малко тези народи от лицето ти: не можеш ги ти изтреби скоро, за да се не умножат върз тебе полските зверове. {{field-off:Bible}}</w:t>
      </w:r>
    </w:p>
    <w:p>
      <w:pPr>
        <w:pStyle w:val="Normal"/>
        <w:rPr/>
      </w:pPr>
      <w:r>
        <w:rPr/>
        <w:t>[[@Bible:Deut 7:23 ]][[7:23 &gt;&gt; Deut 7:23]] {{field-on:Bible}} Но Господ Бог твой ще ти ги предаде, и ще ги докара в голямо смятение, така що те ще погинат. {{field-off:Bible}}</w:t>
      </w:r>
    </w:p>
    <w:p>
      <w:pPr>
        <w:pStyle w:val="Normal"/>
        <w:rPr/>
      </w:pPr>
      <w:r>
        <w:rPr/>
        <w:t>[[@Bible:Deut 7:24 ]][[7:24 &gt;&gt; Deut 7:24]] {{field-on:Bible}} И ще предаде царете им в ръката ти, и ще погубиш името им от поднебесната: никой не ще може да устои пред тебе доде ги изтребиш. {{field-off:Bible}}</w:t>
      </w:r>
    </w:p>
    <w:p>
      <w:pPr>
        <w:pStyle w:val="Normal"/>
        <w:rPr/>
      </w:pPr>
      <w:r>
        <w:rPr/>
        <w:t>[[@Bible:Deut 7:25 ]][[7:25 &gt;&gt; Deut 7:25]] {{field-on:Bible}} Кумирите на боговете им изгорете с огън: да не пожелаеш да вземеш за себе си среброто или златото което е върх тях, за да се не впримчиш в него, понеже то е мерзост Господу Богу твоему. {{field-off:Bible}}</w:t>
      </w:r>
    </w:p>
    <w:p>
      <w:pPr>
        <w:pStyle w:val="Normal"/>
        <w:rPr/>
      </w:pPr>
      <w:r>
        <w:rPr/>
        <w:t>[[@Bible:Deut 7:26 ]][[7:26 &gt;&gt; Deut 7:26]] {{field-on:Bible}} И да не внесеш гнусота в дома си, за да не станеш проклет както нея: да имаш съвършено отвращение от нея, и да ти бъде съвсем гнусно, защото е проклетия. {{field-off:Bible}}</w:t>
      </w:r>
    </w:p>
    <w:p>
      <w:pPr>
        <w:pStyle w:val="Heading2"/>
        <w:rPr/>
      </w:pPr>
      <w:r>
        <w:rPr/>
        <w:t>Глава 8</w:t>
      </w:r>
    </w:p>
    <w:p>
      <w:pPr>
        <w:pStyle w:val="Normal"/>
        <w:rPr/>
      </w:pPr>
      <w:r>
        <w:rPr/>
        <w:t>[[@Bible:Deut 8:1 ]][[8:1 &gt;&gt; Deut 8:1]] {{field-on:Bible}} Всичките заповеди които ви заповядвам аз днес, да внимаете да ги вършите, за да живеете, и да се умножите, и да влезете и наследите земята за която се кле Господ на отците ви. {{field-off:Bible}}</w:t>
      </w:r>
    </w:p>
    <w:p>
      <w:pPr>
        <w:pStyle w:val="Normal"/>
        <w:rPr/>
      </w:pPr>
      <w:r>
        <w:rPr/>
        <w:t>[[@Bible:Deut 8:2 ]][[8:2 &gt;&gt; Deut 8:2]] {{field-on:Bible}} И да помниш всичкия път по който те води Господ Бог твой в тия четиридесет години по пустинята за да те смири, да те опита за да познае що има в сърдцето ти, да ли ще упазиш заповедите му, или не. {{field-off:Bible}}</w:t>
      </w:r>
    </w:p>
    <w:p>
      <w:pPr>
        <w:pStyle w:val="Normal"/>
        <w:rPr/>
      </w:pPr>
      <w:r>
        <w:rPr/>
        <w:t>[[@Bible:Deut 8:3 ]][[8:3 &gt;&gt; Deut 8:3]] {{field-on:Bible}} И смири те, и остави те да огладнееш, и храни те с манна, (която ти не знаеше, и отците ти не знаеха,) за да ти покаже че человек не живее само с хляб, но с всяко слово което изхожда из устата Господни живее человек. {{field-off:Bible}}</w:t>
      </w:r>
    </w:p>
    <w:p>
      <w:pPr>
        <w:pStyle w:val="Normal"/>
        <w:rPr/>
      </w:pPr>
      <w:r>
        <w:rPr/>
        <w:t>[[@Bible:Deut 8:4 ]][[8:4 &gt;&gt; Deut 8:4]] {{field-on:Bible}} Облеклата ти не овехтяха на тебе, нито ногата ти е отекла в тези четиридесет години. {{field-off:Bible}}</w:t>
      </w:r>
    </w:p>
    <w:p>
      <w:pPr>
        <w:pStyle w:val="Normal"/>
        <w:rPr/>
      </w:pPr>
      <w:r>
        <w:rPr/>
        <w:t>[[@Bible:Deut 8:5 ]][[8:5 &gt;&gt; Deut 8:5]] {{field-on:Bible}} Ще познаеш прочее в сърдцето си че както человек наказва сина си, така Господ Бог твой те наказва. {{field-off:Bible}}</w:t>
      </w:r>
    </w:p>
    <w:p>
      <w:pPr>
        <w:pStyle w:val="Normal"/>
        <w:rPr/>
      </w:pPr>
      <w:r>
        <w:rPr/>
        <w:t>[[@Bible:Deut 8:6 ]][[8:6 &gt;&gt; Deut 8:6]] {{field-on:Bible}} За това, да пазиш заповедите на Господа Бога твоего, да ходиш в пътищата му и да се боиш от него. {{field-off:Bible}}</w:t>
      </w:r>
    </w:p>
    <w:p>
      <w:pPr>
        <w:pStyle w:val="Normal"/>
        <w:rPr/>
      </w:pPr>
      <w:r>
        <w:rPr/>
        <w:t>[[@Bible:Deut 8:7 ]][[8:7 &gt;&gt; Deut 8:7]] {{field-on:Bible}} Защото Господ Бог твой те завожда на земя добра, в земя на водни реки, на източници и бездни които извират в долове и планини; {{field-off:Bible}}</w:t>
      </w:r>
    </w:p>
    <w:p>
      <w:pPr>
        <w:pStyle w:val="Normal"/>
        <w:rPr/>
      </w:pPr>
      <w:r>
        <w:rPr/>
        <w:t>[[@Bible:Deut 8:8 ]][[8:8 &gt;&gt; Deut 8:8]] {{field-on:Bible}} в земя на жито, и ечимик, и лозя, и смокви, и нарове; в земя на маслини и мед; {{field-off:Bible}}</w:t>
      </w:r>
    </w:p>
    <w:p>
      <w:pPr>
        <w:pStyle w:val="Normal"/>
        <w:rPr/>
      </w:pPr>
      <w:r>
        <w:rPr/>
        <w:t>[[@Bible:Deut 8:9 ]][[8:9 &gt;&gt; Deut 8:9]] {{field-on:Bible}} в земя дето ще ядеш хляб не с скудост, не ще да си лишен от нищо в нея; в земя на която каменете са желязо, и от горите й ще изкопаеш мед. {{field-off:Bible}}</w:t>
      </w:r>
    </w:p>
    <w:p>
      <w:pPr>
        <w:pStyle w:val="Normal"/>
        <w:rPr/>
      </w:pPr>
      <w:r>
        <w:rPr/>
        <w:t>[[@Bible:Deut 8:10 ]][[8:10 &gt;&gt; Deut 8:10]] {{field-on:Bible}} Когато ядеш и се наситиш, да благословиш Господа Бога твоего за добрата земя която ти е дал. {{field-off:Bible}}</w:t>
      </w:r>
    </w:p>
    <w:p>
      <w:pPr>
        <w:pStyle w:val="Normal"/>
        <w:rPr/>
      </w:pPr>
      <w:r>
        <w:rPr/>
        <w:t>[[@Bible:Deut 8:11 ]][[8:11 &gt;&gt; Deut 8:11]] {{field-on:Bible}} Внимай да не забравиш Господа Бога твоего и да не престъпиш заповедите му, и съдовете му, и повеленията му които ти аз заповядвам днес, {{field-off:Bible}}</w:t>
      </w:r>
    </w:p>
    <w:p>
      <w:pPr>
        <w:pStyle w:val="Normal"/>
        <w:rPr/>
      </w:pPr>
      <w:r>
        <w:rPr/>
        <w:t>[[@Bible:Deut 8:12 ]][[8:12 &gt;&gt; Deut 8:12]] {{field-on:Bible}} да не би като ядеш и се наситиш, и съградиш добри къщи и се населиш, {{field-off:Bible}}</w:t>
      </w:r>
    </w:p>
    <w:p>
      <w:pPr>
        <w:pStyle w:val="Normal"/>
        <w:rPr/>
      </w:pPr>
      <w:r>
        <w:rPr/>
        <w:t>[[@Bible:Deut 8:13 ]][[8:13 &gt;&gt; Deut 8:13]] {{field-on:Bible}} и говедата ти и овците ти се умножат, и се умножи среброто ти и златото ти, и всичко що имаш се умножи, {{field-off:Bible}}</w:t>
      </w:r>
    </w:p>
    <w:p>
      <w:pPr>
        <w:pStyle w:val="Normal"/>
        <w:rPr/>
      </w:pPr>
      <w:r>
        <w:rPr/>
        <w:t>[[@Bible:Deut 8:14 ]][[8:14 &gt;&gt; Deut 8:14]] {{field-on:Bible}} да не би се тогаз превъзнесло сърдцето ти, та забравиш Господа Бога твоего който те изведе из Египетската земя, из дома на рабството; {{field-off:Bible}}</w:t>
      </w:r>
    </w:p>
    <w:p>
      <w:pPr>
        <w:pStyle w:val="Normal"/>
        <w:rPr/>
      </w:pPr>
      <w:r>
        <w:rPr/>
        <w:t>[[@Bible:Deut 8:15 ]][[8:15 &gt;&gt; Deut 8:15]] {{field-on:Bible}} който те преведе през тази голяма и страшна пустиня дето имаше горителни змии, скорпии, и суша, дето нямаше вода; който ти извади вода из твърдия камик; {{field-off:Bible}}</w:t>
      </w:r>
    </w:p>
    <w:p>
      <w:pPr>
        <w:pStyle w:val="Normal"/>
        <w:rPr/>
      </w:pPr>
      <w:r>
        <w:rPr/>
        <w:t>[[@Bible:Deut 8:16 ]][[8:16 &gt;&gt; Deut 8:16]] {{field-on:Bible}} който те храни в пустинята с манна, която не знаеха отците ти, за да те смири и да те опита, да ти направи добро в сетнините ти; {{field-off:Bible}}</w:t>
      </w:r>
    </w:p>
    <w:p>
      <w:pPr>
        <w:pStyle w:val="Normal"/>
        <w:rPr/>
      </w:pPr>
      <w:r>
        <w:rPr/>
        <w:t>[[@Bible:Deut 8:17 ]][[8:17 &gt;&gt; Deut 8:17]] {{field-on:Bible}} и да не би да речеш в сърдцето си: Силата ми и крепостта на ръката ми спечелиха ми това богатство. {{field-off:Bible}}</w:t>
      </w:r>
    </w:p>
    <w:p>
      <w:pPr>
        <w:pStyle w:val="Normal"/>
        <w:rPr/>
      </w:pPr>
      <w:r>
        <w:rPr/>
        <w:t>[[@Bible:Deut 8:18 ]][[8:18 &gt;&gt; Deut 8:18]] {{field-on:Bible}} Но да помниш Господа Бога твоего; защото той е който ти дава сила да придобиваш богатство, за да утвърди завета си за който се кле на отците ти, както днес. {{field-off:Bible}}</w:t>
      </w:r>
    </w:p>
    <w:p>
      <w:pPr>
        <w:pStyle w:val="Normal"/>
        <w:rPr/>
      </w:pPr>
      <w:r>
        <w:rPr/>
        <w:t>[[@Bible:Deut 8:19 ]][[8:19 &gt;&gt; Deut 8:19]] {{field-on:Bible}} Ако ли забравиш Господа Бога твоего, и отидеш след други богове, и служиш им, и поклониш им се, свидетелствувам на вас днес че съвсем ще се изтребите. {{field-off:Bible}}</w:t>
      </w:r>
    </w:p>
    <w:p>
      <w:pPr>
        <w:pStyle w:val="Normal"/>
        <w:rPr/>
      </w:pPr>
      <w:r>
        <w:rPr/>
        <w:t>[[@Bible:Deut 8:20 ]][[8:20 &gt;&gt; Deut 8:20]] {{field-on:Bible}} Както народите които Господ изтребва от лицето ви, така ще се изтребите, защото не послушахте гласа на Господа Бога вашего. {{field-off:Bible}}</w:t>
      </w:r>
    </w:p>
    <w:p>
      <w:pPr>
        <w:pStyle w:val="Heading2"/>
        <w:rPr/>
      </w:pPr>
      <w:r>
        <w:rPr/>
        <w:t>Глава 9</w:t>
      </w:r>
    </w:p>
    <w:p>
      <w:pPr>
        <w:pStyle w:val="Normal"/>
        <w:rPr/>
      </w:pPr>
      <w:r>
        <w:rPr/>
        <w:t>[[@Bible:Deut 9:1 ]][[9:1 &gt;&gt; Deut 9:1]] {{field-on:Bible}} Слушай, Израилю: ти преминваш днес Иордан за да влезеш да наследиш народи по-големи и по-силни от тебе, градове големи и оградени до небето, {{field-off:Bible}}</w:t>
      </w:r>
    </w:p>
    <w:p>
      <w:pPr>
        <w:pStyle w:val="Normal"/>
        <w:rPr/>
      </w:pPr>
      <w:r>
        <w:rPr/>
        <w:t>[[@Bible:Deut 9:2 ]][[9:2 &gt;&gt; Deut 9:2]] {{field-on:Bible}} люде велики и високи, Енаковите синове които познаваш, и си чул: Кой може да устои пред Енаковите синове? {{field-off:Bible}}</w:t>
      </w:r>
    </w:p>
    <w:p>
      <w:pPr>
        <w:pStyle w:val="Normal"/>
        <w:rPr/>
      </w:pPr>
      <w:r>
        <w:rPr/>
        <w:t>[[@Bible:Deut 9:3 ]][[9:3 &gt;&gt; Deut 9:3]] {{field-on:Bible}} Знай прочее днес че Иеова Бог твой е предходещий пред тебе: огън пояждаващ е: той ще ги изтреби и той ще ги низложи пред тебе; и ще ги изгониш, и скоро ще ги погубиш както ти рече Господ. {{field-off:Bible}}</w:t>
      </w:r>
    </w:p>
    <w:p>
      <w:pPr>
        <w:pStyle w:val="Normal"/>
        <w:rPr/>
      </w:pPr>
      <w:r>
        <w:rPr/>
        <w:t>[[@Bible:Deut 9:4 ]][[9:4 &gt;&gt; Deut 9:4]] {{field-on:Bible}} Когато Господ Бог твой ги изгони от лицето ти, да не думаш в сърдцето си и да не речеш: За моята правда ме въведе Господ да наследя тази земя; но за нечестието на тези народи ги изгонва Господ от лицето ти. {{field-off:Bible}}</w:t>
      </w:r>
    </w:p>
    <w:p>
      <w:pPr>
        <w:pStyle w:val="Normal"/>
        <w:rPr/>
      </w:pPr>
      <w:r>
        <w:rPr/>
        <w:t>[[@Bible:Deut 9:5 ]][[9:5 &gt;&gt; Deut 9:5]] {{field-on:Bible}} Не за твоята правда, нито за правостта на сърдцето ти, влазяш да наследиш земята им; но за нечестието на тези народи Господ Бог твой ги изгонва от лицето ти, и да увери думата за която се кле Господ на отците ти, на Авраама, Исаака, и Якова. {{field-off:Bible}}</w:t>
      </w:r>
    </w:p>
    <w:p>
      <w:pPr>
        <w:pStyle w:val="Normal"/>
        <w:rPr/>
      </w:pPr>
      <w:r>
        <w:rPr/>
        <w:t>[[@Bible:Deut 9:6 ]][[9:6 &gt;&gt; Deut 9:6]] {{field-on:Bible}} Знай прочее че Господ Бог твой ти дава тази добра земя да я наследиш не за твоята правда; защото сте люде жестоковийни. {{field-off:Bible}}</w:t>
      </w:r>
    </w:p>
    <w:p>
      <w:pPr>
        <w:pStyle w:val="Normal"/>
        <w:rPr/>
      </w:pPr>
      <w:r>
        <w:rPr/>
        <w:t>[[@Bible:Deut 9:7 ]][[9:7 &gt;&gt; Deut 9:7]] {{field-on:Bible}} Помни, да не забравиш колко си раздражавал Господа Бога твоего в пустинята: от който ден излязохте из Египетската земя додето стигнахте до това място вие сте били непокорни Господу. {{field-off:Bible}}</w:t>
      </w:r>
    </w:p>
    <w:p>
      <w:pPr>
        <w:pStyle w:val="Normal"/>
        <w:rPr/>
      </w:pPr>
      <w:r>
        <w:rPr/>
        <w:t>[[@Bible:Deut 9:8 ]][[9:8 &gt;&gt; Deut 9:8]] {{field-on:Bible}} И в Хорив раздражихте Господа; и прогневи се на вас Господ да ви изтреби. {{field-off:Bible}}</w:t>
      </w:r>
    </w:p>
    <w:p>
      <w:pPr>
        <w:pStyle w:val="Normal"/>
        <w:rPr/>
      </w:pPr>
      <w:r>
        <w:rPr/>
        <w:t>[[@Bible:Deut 9:9 ]][[9:9 &gt;&gt; Deut 9:9]] {{field-on:Bible}} Когато аз възлязох на гората да взема каменните плочи, плочите на завета който направи Господ с вас, тогаз останах на гората четиридесет дни и четиридесет нощи: хляб не ядох и вода не пих. {{field-off:Bible}}</w:t>
      </w:r>
    </w:p>
    <w:p>
      <w:pPr>
        <w:pStyle w:val="Normal"/>
        <w:rPr/>
      </w:pPr>
      <w:r>
        <w:rPr/>
        <w:t>[[@Bible:Deut 9:10 ]][[9:10 &gt;&gt; Deut 9:10]] {{field-on:Bible}} И даде ми Господ двете каменни плочи написани с Божий пръст; и на тях бяха написани всичките думи които говори вам Господ на гората изсред огъня в деня на събранието. {{field-off:Bible}}</w:t>
      </w:r>
    </w:p>
    <w:p>
      <w:pPr>
        <w:pStyle w:val="Normal"/>
        <w:rPr/>
      </w:pPr>
      <w:r>
        <w:rPr/>
        <w:t>[[@Bible:Deut 9:11 ]][[9:11 &gt;&gt; Deut 9:11]] {{field-on:Bible}} И в свършването на четиридесетте дни и четиридесетте нощи даде ми Господ двете каменни плочи, плочите на завета. {{field-off:Bible}}</w:t>
      </w:r>
    </w:p>
    <w:p>
      <w:pPr>
        <w:pStyle w:val="Normal"/>
        <w:rPr/>
      </w:pPr>
      <w:r>
        <w:rPr/>
        <w:t>[[@Bible:Deut 9:12 ]][[9:12 &gt;&gt; Deut 9:12]] {{field-on:Bible}} И рече ми Господ: Стани, слез скоро от тук; защото твоите люде които изведе ти из Египет развратиха се: скоро се уклониха от пътя който им заповядах: направиха си идол излеян. {{field-off:Bible}}</w:t>
      </w:r>
    </w:p>
    <w:p>
      <w:pPr>
        <w:pStyle w:val="Normal"/>
        <w:rPr/>
      </w:pPr>
      <w:r>
        <w:rPr/>
        <w:t>[[@Bible:Deut 9:13 ]][[9:13 &gt;&gt; Deut 9:13]] {{field-on:Bible}} Говори ми още Господ и рече: Видях тези люде, и, ето, люде жестоковийни са: {{field-off:Bible}}</w:t>
      </w:r>
    </w:p>
    <w:p>
      <w:pPr>
        <w:pStyle w:val="Normal"/>
        <w:rPr/>
      </w:pPr>
      <w:r>
        <w:rPr/>
        <w:t>[[@Bible:Deut 9:14 ]][[9:14 &gt;&gt; Deut 9:14]] {{field-on:Bible}} остави ме да ги изтребя, и да погубя името им поднебесната; и тебе ще направя народ по-силен и по-голям от тях. {{field-off:Bible}}</w:t>
      </w:r>
    </w:p>
    <w:p>
      <w:pPr>
        <w:pStyle w:val="Normal"/>
        <w:rPr/>
      </w:pPr>
      <w:r>
        <w:rPr/>
        <w:t>[[@Bible:Deut 9:15 ]][[9:15 &gt;&gt; Deut 9:15]] {{field-on:Bible}} И обърнах се и слязох от гората; и гората гореше с огън, и двете плочи на завета бяха в двете ми ръце. {{field-off:Bible}}</w:t>
      </w:r>
    </w:p>
    <w:p>
      <w:pPr>
        <w:pStyle w:val="Normal"/>
        <w:rPr/>
      </w:pPr>
      <w:r>
        <w:rPr/>
        <w:t>[[@Bible:Deut 9:16 ]][[9:16 &gt;&gt; Deut 9:16]] {{field-on:Bible}} И видях, и, ето, бяхте съгрешили против Господа Бога нашего, бяхте си направили теле леяно, бяхте се уклонили скоро от пътя който ви заповяда Господ. {{field-off:Bible}}</w:t>
      </w:r>
    </w:p>
    <w:p>
      <w:pPr>
        <w:pStyle w:val="Normal"/>
        <w:rPr/>
      </w:pPr>
      <w:r>
        <w:rPr/>
        <w:t>[[@Bible:Deut 9:17 ]][[9:17 &gt;&gt; Deut 9:17]] {{field-on:Bible}} И взех двете плочи та ги хвърлих из двете си ръце, и строших ги пред очите ви. {{field-off:Bible}}</w:t>
      </w:r>
    </w:p>
    <w:p>
      <w:pPr>
        <w:pStyle w:val="Normal"/>
        <w:rPr/>
      </w:pPr>
      <w:r>
        <w:rPr/>
        <w:t>[[@Bible:Deut 9:18 ]][[9:18 &gt;&gt; Deut 9:18]] {{field-on:Bible}} И припаднах пред Господа както по-напред, четиридесет дни и четиридесет нощи: хляб не ядох и вода не пих за всичкия ви грях що съгрешихте и направихте злото пред Господа за да го раздражавате. {{field-off:Bible}}</w:t>
      </w:r>
    </w:p>
    <w:p>
      <w:pPr>
        <w:pStyle w:val="Normal"/>
        <w:rPr/>
      </w:pPr>
      <w:r>
        <w:rPr/>
        <w:t>[[@Bible:Deut 9:19 ]][[9:19 &gt;&gt; Deut 9:19]] {{field-on:Bible}} Защото се уплаших от гнева и яростта с която Господ се беше разгневил на вас да ви изтреби. Но Господ ме послуша и тоз път. {{field-off:Bible}}</w:t>
      </w:r>
    </w:p>
    <w:p>
      <w:pPr>
        <w:pStyle w:val="Normal"/>
        <w:rPr/>
      </w:pPr>
      <w:r>
        <w:rPr/>
        <w:t>[[@Bible:Deut 9:20 ]][[9:20 &gt;&gt; Deut 9:20]] {{field-on:Bible}} И беше Господ разярен много на Аарона щото да го погуби; и помолих се и за Аарона в онова време. {{field-off:Bible}}</w:t>
      </w:r>
    </w:p>
    <w:p>
      <w:pPr>
        <w:pStyle w:val="Normal"/>
        <w:rPr/>
      </w:pPr>
      <w:r>
        <w:rPr/>
        <w:t>[[@Bible:Deut 9:21 ]][[9:21 &gt;&gt; Deut 9:21]] {{field-on:Bible}} И взех греха ви, телето което направихте, и изгорих го с огън, и счуках го, и стрих го доде стана дребно като прах; и хвърлих праха му в потока който тече от гората. {{field-off:Bible}}</w:t>
      </w:r>
    </w:p>
    <w:p>
      <w:pPr>
        <w:pStyle w:val="Normal"/>
        <w:rPr/>
      </w:pPr>
      <w:r>
        <w:rPr/>
        <w:t>[[@Bible:Deut 9:22 ]][[9:22 &gt;&gt; Deut 9:22]] {{field-on:Bible}} И в Тавера, и в Маса, и в Киврот-атаава разгневихте Господа. {{field-off:Bible}}</w:t>
      </w:r>
    </w:p>
    <w:p>
      <w:pPr>
        <w:pStyle w:val="Normal"/>
        <w:rPr/>
      </w:pPr>
      <w:r>
        <w:rPr/>
        <w:t>[[@Bible:Deut 9:23 ]][[9:23 &gt;&gt; Deut 9:23]] {{field-on:Bible}} И когато Господ ви изпроводи от Кадис-варни и рече: Възлезте та наследете земята която ви давам, тогаз вие се не покорихте на повелението на Господа Бога нашего, и не повярвахте в него, нито послушахте гласа му. {{field-off:Bible}}</w:t>
      </w:r>
    </w:p>
    <w:p>
      <w:pPr>
        <w:pStyle w:val="Normal"/>
        <w:rPr/>
      </w:pPr>
      <w:r>
        <w:rPr/>
        <w:t>[[@Bible:Deut 9:24 ]][[9:24 &gt;&gt; Deut 9:24]] {{field-on:Bible}} Непокорливи бидохте Господу от който ден ви познавам. {{field-off:Bible}}</w:t>
      </w:r>
    </w:p>
    <w:p>
      <w:pPr>
        <w:pStyle w:val="Normal"/>
        <w:rPr/>
      </w:pPr>
      <w:r>
        <w:rPr/>
        <w:t>[[@Bible:Deut 9:25 ]][[9:25 &gt;&gt; Deut 9:25]] {{field-on:Bible}} И припаднах пред Господа през четиридесетте дни и четиридесетте нощи в които бях припаднал, защото Господ рече да ви изтреби. {{field-off:Bible}}</w:t>
      </w:r>
    </w:p>
    <w:p>
      <w:pPr>
        <w:pStyle w:val="Normal"/>
        <w:rPr/>
      </w:pPr>
      <w:r>
        <w:rPr/>
        <w:t>[[@Bible:Deut 9:26 ]][[9:26 &gt;&gt; Deut 9:26]] {{field-on:Bible}} И молих се Господу и рекох: Господи Иеова, не изтребвай людете си и наследието си които си избавил с величието си, които си извел из Египет с крепка ръка. {{field-off:Bible}}</w:t>
      </w:r>
    </w:p>
    <w:p>
      <w:pPr>
        <w:pStyle w:val="Normal"/>
        <w:rPr/>
      </w:pPr>
      <w:r>
        <w:rPr/>
        <w:t>[[@Bible:Deut 9:27 ]][[9:27 &gt;&gt; Deut 9:27]] {{field-on:Bible}} Помни рабите си Авраама, Исаака, и Якова: не се призирай на жестокостта на тези люде, нито на нечестието им, нито на греха им, {{field-off:Bible}}</w:t>
      </w:r>
    </w:p>
    <w:p>
      <w:pPr>
        <w:pStyle w:val="Normal"/>
        <w:rPr/>
      </w:pPr>
      <w:r>
        <w:rPr/>
        <w:t>[[@Bible:Deut 9:28 ]][[9:28 &gt;&gt; Deut 9:28]] {{field-on:Bible}} за да не рекат жителите на тая земя из която си ни извел: Понеже Господ не може да ги въведе в земята за която им се бе обещал, и понеже ги ненавидеше, изведе ги за да ги погуби в пустинята. {{field-off:Bible}}</w:t>
      </w:r>
    </w:p>
    <w:p>
      <w:pPr>
        <w:pStyle w:val="Normal"/>
        <w:rPr/>
      </w:pPr>
      <w:r>
        <w:rPr/>
        <w:t>[[@Bible:Deut 9:29 ]][[9:29 &gt;&gt; Deut 9:29]] {{field-on:Bible}} И те са твои люде и твое наследие, които си извел с голямата си сила и с простряната си мишца. {{field-off:Bible}}</w:t>
      </w:r>
    </w:p>
    <w:p>
      <w:pPr>
        <w:pStyle w:val="Heading2"/>
        <w:rPr/>
      </w:pPr>
      <w:r>
        <w:rPr/>
        <w:t>Глава 10</w:t>
      </w:r>
    </w:p>
    <w:p>
      <w:pPr>
        <w:pStyle w:val="Normal"/>
        <w:rPr/>
      </w:pPr>
      <w:r>
        <w:rPr/>
        <w:t>[[@Bible:Deut 10:1 ]][[10:1 &gt;&gt; Deut 10:1]] {{field-on:Bible}} В онова време рече ми Господ: Издялай си две каменни плочи като първите, и възлез при мене на гората, и направи си дървен ковчег. {{field-off:Bible}}</w:t>
      </w:r>
    </w:p>
    <w:p>
      <w:pPr>
        <w:pStyle w:val="Normal"/>
        <w:rPr/>
      </w:pPr>
      <w:r>
        <w:rPr/>
        <w:t>[[@Bible:Deut 10:2 ]][[10:2 &gt;&gt; Deut 10:2]] {{field-on:Bible}} И аз ще напиша на плочите думите които бяха на първите плочи които строши ти; и да ги туриш в ковчега. {{field-off:Bible}}</w:t>
      </w:r>
    </w:p>
    <w:p>
      <w:pPr>
        <w:pStyle w:val="Normal"/>
        <w:rPr/>
      </w:pPr>
      <w:r>
        <w:rPr/>
        <w:t>[[@Bible:Deut 10:3 ]][[10:3 &gt;&gt; Deut 10:3]] {{field-on:Bible}} И направих ковчег от дърво ситим, и издялах две каменни плочи, като първите, и възлязох на гората с двете плочи в ръцете си. {{field-off:Bible}}</w:t>
      </w:r>
    </w:p>
    <w:p>
      <w:pPr>
        <w:pStyle w:val="Normal"/>
        <w:rPr/>
      </w:pPr>
      <w:r>
        <w:rPr/>
        <w:t>[[@Bible:Deut 10:4 ]][[10:4 &gt;&gt; Deut 10:4]] {{field-on:Bible}} И написа той на плочите, както бе написано по-напред, десетте заповеди които говори вам Господ на гората, изсред огъня, в деня на събранието; и даде ги Господ мене. {{field-off:Bible}}</w:t>
      </w:r>
    </w:p>
    <w:p>
      <w:pPr>
        <w:pStyle w:val="Normal"/>
        <w:rPr/>
      </w:pPr>
      <w:r>
        <w:rPr/>
        <w:t>[[@Bible:Deut 10:5 ]][[10:5 &gt;&gt; Deut 10:5]] {{field-on:Bible}} И обърнах се и слязох от гората, и турих плочите в ковчега който направих; за да бъдат там както ми заповяда Господ. {{field-off:Bible}}</w:t>
      </w:r>
    </w:p>
    <w:p>
      <w:pPr>
        <w:pStyle w:val="Normal"/>
        <w:rPr/>
      </w:pPr>
      <w:r>
        <w:rPr/>
        <w:t>[[@Bible:Deut 10:6 ]][[10:6 &gt;&gt; Deut 10:6]] {{field-on:Bible}} И дигнаха се Израилевите синове от Вирот-Венеякан в Мосера. Там умря Аарон, там се и погребе; и свещенствува Елеазар син му вместо него. {{field-off:Bible}}</w:t>
      </w:r>
    </w:p>
    <w:p>
      <w:pPr>
        <w:pStyle w:val="Normal"/>
        <w:rPr/>
      </w:pPr>
      <w:r>
        <w:rPr/>
        <w:t>[[@Bible:Deut 10:7 ]][[10:7 &gt;&gt; Deut 10:7]] {{field-on:Bible}} От там се дигнаха в Гадгад, и от Гадгад в Иотвата, земя на водни реки. {{field-off:Bible}}</w:t>
      </w:r>
    </w:p>
    <w:p>
      <w:pPr>
        <w:pStyle w:val="Normal"/>
        <w:rPr/>
      </w:pPr>
      <w:r>
        <w:rPr/>
        <w:t>[[@Bible:Deut 10:8 ]][[10:8 &gt;&gt; Deut 10:8]] {{field-on:Bible}} В онова време отдели Господ Левийното племе да носи ковчега на завета Господен, да стои пред Господа за да му слугува, и да благославя в името му до днес. {{field-off:Bible}}</w:t>
      </w:r>
    </w:p>
    <w:p>
      <w:pPr>
        <w:pStyle w:val="Normal"/>
        <w:rPr/>
      </w:pPr>
      <w:r>
        <w:rPr/>
        <w:t>[[@Bible:Deut 10:9 ]][[10:9 &gt;&gt; Deut 10:9]] {{field-on:Bible}} За това, нямат Левитите дял или наследие между братята си: Господ е тяхното наследие, както Господ Бог твой им се обеща. {{field-off:Bible}}</w:t>
      </w:r>
    </w:p>
    <w:p>
      <w:pPr>
        <w:pStyle w:val="Normal"/>
        <w:rPr/>
      </w:pPr>
      <w:r>
        <w:rPr/>
        <w:t>[[@Bible:Deut 10:10 ]][[10:10 &gt;&gt; Deut 10:10]] {{field-on:Bible}} И аз стоях на гората, както по-напред, четиридесет дни и четиридесет нощи; и послуша ме Господ и тоз път, и не рачи Господ да те погуби. {{field-off:Bible}}</w:t>
      </w:r>
    </w:p>
    <w:p>
      <w:pPr>
        <w:pStyle w:val="Normal"/>
        <w:rPr/>
      </w:pPr>
      <w:r>
        <w:rPr/>
        <w:t>[[@Bible:Deut 10:11 ]][[10:11 &gt;&gt; Deut 10:11]] {{field-on:Bible}} И рече ми Господ: Стани, предиди пред тези люде, за да влязат и наследят земята за която се клех на отците им да я дам на тях. {{field-off:Bible}}</w:t>
      </w:r>
    </w:p>
    <w:p>
      <w:pPr>
        <w:pStyle w:val="Normal"/>
        <w:rPr/>
      </w:pPr>
      <w:r>
        <w:rPr/>
        <w:t>[[@Bible:Deut 10:12 ]][[10:12 &gt;&gt; Deut 10:12]] {{field-on:Bible}} И сега, Израилю, що иска Господ Бог твой от тебе, ако не да се боиш от Господа Бога твоего, да ходиш по всичките му пътища, и да го обичаш, и да служиш на Господа Бога твоего с всичкото си сърдце и с всичката си душа, {{field-off:Bible}}</w:t>
      </w:r>
    </w:p>
    <w:p>
      <w:pPr>
        <w:pStyle w:val="Normal"/>
        <w:rPr/>
      </w:pPr>
      <w:r>
        <w:rPr/>
        <w:t>[[@Bible:Deut 10:13 ]][[10:13 &gt;&gt; Deut 10:13]] {{field-on:Bible}} да пазиш заповедите на Господа, и повеленията му които аз ти заповядвам днес за доброто ти? {{field-off:Bible}}</w:t>
      </w:r>
    </w:p>
    <w:p>
      <w:pPr>
        <w:pStyle w:val="Normal"/>
        <w:rPr/>
      </w:pPr>
      <w:r>
        <w:rPr/>
        <w:t>[[@Bible:Deut 10:14 ]][[10:14 &gt;&gt; Deut 10:14]] {{field-on:Bible}} Ето, небето, и небето на небесата, земята, и всичкото що е на нея е на Господа Бога твоего. {{field-off:Bible}}</w:t>
      </w:r>
    </w:p>
    <w:p>
      <w:pPr>
        <w:pStyle w:val="Normal"/>
        <w:rPr/>
      </w:pPr>
      <w:r>
        <w:rPr/>
        <w:t>[[@Bible:Deut 10:15 ]][[10:15 &gt;&gt; Deut 10:15]] {{field-on:Bible}} Но само отците ти предпочете Господ, и ги възлюби; и избра вас семето им по тях от всичките люде, както видите днес. {{field-off:Bible}}</w:t>
      </w:r>
    </w:p>
    <w:p>
      <w:pPr>
        <w:pStyle w:val="Normal"/>
        <w:rPr/>
      </w:pPr>
      <w:r>
        <w:rPr/>
        <w:t>[[@Bible:Deut 10:16 ]][[10:16 &gt;&gt; Deut 10:16]] {{field-on:Bible}} Обрежете прочее краекожието на сърдцето си, и не бивайте вече жестоковийни. {{field-off:Bible}}</w:t>
      </w:r>
    </w:p>
    <w:p>
      <w:pPr>
        <w:pStyle w:val="Normal"/>
        <w:rPr/>
      </w:pPr>
      <w:r>
        <w:rPr/>
        <w:t>[[@Bible:Deut 10:17 ]][[10:17 &gt;&gt; Deut 10:17]] {{field-on:Bible}} Защото Иеова Бог ваш е Бог на боговете, и Господ на господарите, Бог великий, крепкий, и страшний, който не гледа на лице, и не приима дар; {{field-off:Bible}}</w:t>
      </w:r>
    </w:p>
    <w:p>
      <w:pPr>
        <w:pStyle w:val="Normal"/>
        <w:rPr/>
      </w:pPr>
      <w:r>
        <w:rPr/>
        <w:t>[[@Bible:Deut 10:18 ]][[10:18 &gt;&gt; Deut 10:18]] {{field-on:Bible}} който прави съд на сирачето и на вдовицата, и обича чужденеца, комуто дава храна и облекло. {{field-off:Bible}}</w:t>
      </w:r>
    </w:p>
    <w:p>
      <w:pPr>
        <w:pStyle w:val="Normal"/>
        <w:rPr/>
      </w:pPr>
      <w:r>
        <w:rPr/>
        <w:t>[[@Bible:Deut 10:19 ]][[10:19 &gt;&gt; Deut 10:19]] {{field-on:Bible}} Обичайте прочее чужденеца; защото и вие бяхте чужденци в Египетската земя. {{field-off:Bible}}</w:t>
      </w:r>
    </w:p>
    <w:p>
      <w:pPr>
        <w:pStyle w:val="Normal"/>
        <w:rPr/>
      </w:pPr>
      <w:r>
        <w:rPr/>
        <w:t>[[@Bible:Deut 10:20 ]][[10:20 &gt;&gt; Deut 10:20]] {{field-on:Bible}} От Господа Бога твоего да се боиш, нему да служиш, и при него да бъдеш прилепен, и в името му да се кълнеш. {{field-off:Bible}}</w:t>
      </w:r>
    </w:p>
    <w:p>
      <w:pPr>
        <w:pStyle w:val="Normal"/>
        <w:rPr/>
      </w:pPr>
      <w:r>
        <w:rPr/>
        <w:t>[[@Bible:Deut 10:21 ]][[10:21 &gt;&gt; Deut 10:21]] {{field-on:Bible}} Той е хвала твоя, и Той е Бог твой който е направил за тебе тия големи и и страшни дела които видяха очите ти. {{field-off:Bible}}</w:t>
      </w:r>
    </w:p>
    <w:p>
      <w:pPr>
        <w:pStyle w:val="Normal"/>
        <w:rPr/>
      </w:pPr>
      <w:r>
        <w:rPr/>
        <w:t>[[@Bible:Deut 10:22 ]][[10:22 &gt;&gt; Deut 10:22]] {{field-on:Bible}} Със седемдесет души слязоха отците ти в Египет; а сега Господ Бог твой направи те многочислен като звездите на небето. {{field-off:Bible}}</w:t>
      </w:r>
    </w:p>
    <w:p>
      <w:pPr>
        <w:pStyle w:val="Heading2"/>
        <w:rPr/>
      </w:pPr>
      <w:r>
        <w:rPr/>
        <w:t>Глава 11</w:t>
      </w:r>
    </w:p>
    <w:p>
      <w:pPr>
        <w:pStyle w:val="Normal"/>
        <w:rPr/>
      </w:pPr>
      <w:r>
        <w:rPr/>
        <w:t>[[@Bible:Deut 11:1 ]][[11:1 &gt;&gt; Deut 11:1]] {{field-on:Bible}} Обичай прочее Господа Бога твоего, и пази заръчванията му, и повеленията му, и съдовете му, и заповедите му през всичките си дни. {{field-off:Bible}}</w:t>
      </w:r>
    </w:p>
    <w:p>
      <w:pPr>
        <w:pStyle w:val="Normal"/>
        <w:rPr/>
      </w:pPr>
      <w:r>
        <w:rPr/>
        <w:t>[[@Bible:Deut 11:2 ]][[11:2 &gt;&gt; Deut 11:2]] {{field-on:Bible}} И знайте днес; защото не говоря на чадата ваши, които не познаха и които не видяха наказанието на Господа Бога вашего, величествата му, крепката му ръка, и простряната му мишца, {{field-off:Bible}}</w:t>
      </w:r>
    </w:p>
    <w:p>
      <w:pPr>
        <w:pStyle w:val="Normal"/>
        <w:rPr/>
      </w:pPr>
      <w:r>
        <w:rPr/>
        <w:t>[[@Bible:Deut 11:3 ]][[11:3 &gt;&gt; Deut 11:3]] {{field-on:Bible}} и знаменията му, и делата му които направи всред Египет против Фараона Египетския цар и против всичката му земя, {{field-off:Bible}}</w:t>
      </w:r>
    </w:p>
    <w:p>
      <w:pPr>
        <w:pStyle w:val="Normal"/>
        <w:rPr/>
      </w:pPr>
      <w:r>
        <w:rPr/>
        <w:t>[[@Bible:Deut 11:4 ]][[11:4 &gt;&gt; Deut 11:4]] {{field-on:Bible}} и що направи на воинството на Египтяните, на конете им, и на колесниците им, когато ви гонеха отдир, как направи да ги потопят водите на червено Море, и Господ ги погуби до днес, {{field-off:Bible}}</w:t>
      </w:r>
    </w:p>
    <w:p>
      <w:pPr>
        <w:pStyle w:val="Normal"/>
        <w:rPr/>
      </w:pPr>
      <w:r>
        <w:rPr/>
        <w:t>[[@Bible:Deut 11:5 ]][[11:5 &gt;&gt; Deut 11:5]] {{field-on:Bible}} и що направи вам в пустинята доде да дойдете до това място, {{field-off:Bible}}</w:t>
      </w:r>
    </w:p>
    <w:p>
      <w:pPr>
        <w:pStyle w:val="Normal"/>
        <w:rPr/>
      </w:pPr>
      <w:r>
        <w:rPr/>
        <w:t>[[@Bible:Deut 11:6 ]][[11:6 &gt;&gt; Deut 11:6]] {{field-on:Bible}} и що направи на Датана и Авирона синовете на Елиава сина Рувимова, как отвори устата си земята та ги погълна, и домородията им, и шатрите им, и всичкия им имот, всред всичкия Израил; {{field-off:Bible}}</w:t>
      </w:r>
    </w:p>
    <w:p>
      <w:pPr>
        <w:pStyle w:val="Normal"/>
        <w:rPr/>
      </w:pPr>
      <w:r>
        <w:rPr/>
        <w:t>[[@Bible:Deut 11:7 ]][[11:7 &gt;&gt; Deut 11:7]] {{field-on:Bible}} но вашите очи видяха всичките големи дела Господни които той направи. {{field-off:Bible}}</w:t>
      </w:r>
    </w:p>
    <w:p>
      <w:pPr>
        <w:pStyle w:val="Normal"/>
        <w:rPr/>
      </w:pPr>
      <w:r>
        <w:rPr/>
        <w:t>[[@Bible:Deut 11:8 ]][[11:8 &gt;&gt; Deut 11:8]] {{field-on:Bible}} За това, да пазите всичките заповеди които ви аз заповядвам днес, за да бъдете дързновени, и да влезете и наследите земята в която отхождате за да я наследите, {{field-off:Bible}}</w:t>
      </w:r>
    </w:p>
    <w:p>
      <w:pPr>
        <w:pStyle w:val="Normal"/>
        <w:rPr/>
      </w:pPr>
      <w:r>
        <w:rPr/>
        <w:t>[[@Bible:Deut 11:9 ]][[11:9 &gt;&gt; Deut 11:9]] {{field-on:Bible}} и да се продължат дните ви на земята за която се кле Господ на отците ви да я даде на тях и на семето им, земя в която тече мляко и мед. {{field-off:Bible}}</w:t>
      </w:r>
    </w:p>
    <w:p>
      <w:pPr>
        <w:pStyle w:val="Normal"/>
        <w:rPr/>
      </w:pPr>
      <w:r>
        <w:rPr/>
        <w:t>[[@Bible:Deut 11:10 ]][[11:10 &gt;&gt; Deut 11:10]] {{field-on:Bible}} Защото земята в която влазяш да я наследиш, не е както Египетската земя из която излязохте, дето сееше семето си, и напояваше с ногата си като градина на зелие; {{field-off:Bible}}</w:t>
      </w:r>
    </w:p>
    <w:p>
      <w:pPr>
        <w:pStyle w:val="Normal"/>
        <w:rPr/>
      </w:pPr>
      <w:r>
        <w:rPr/>
        <w:t>[[@Bible:Deut 11:11 ]][[11:11 &gt;&gt; Deut 11:11]] {{field-on:Bible}} но земята в която преминвате да я наследите земя е на гори и долове: от дъжда на небето пие вода: {{field-off:Bible}}</w:t>
      </w:r>
    </w:p>
    <w:p>
      <w:pPr>
        <w:pStyle w:val="Normal"/>
        <w:rPr/>
      </w:pPr>
      <w:r>
        <w:rPr/>
        <w:t>[[@Bible:Deut 11:12 ]][[11:12 &gt;&gt; Deut 11:12]] {{field-on:Bible}} земя за която Господ Бог твой се грижи: очите на Господа Бога твоего са всякога върху нея, от началото на годината и до свършъка на годината. {{field-off:Bible}}</w:t>
      </w:r>
    </w:p>
    <w:p>
      <w:pPr>
        <w:pStyle w:val="Normal"/>
        <w:rPr/>
      </w:pPr>
      <w:r>
        <w:rPr/>
        <w:t>[[@Bible:Deut 11:13 ]][[11:13 &gt;&gt; Deut 11:13]] {{field-on:Bible}} И ако прилежно послушате заповедите ми които ви аз заповядвам днес, да обичате Господа Бога вашего, и да му служите с всичкото си сърдце и с всичката си душа, {{field-off:Bible}}</w:t>
      </w:r>
    </w:p>
    <w:p>
      <w:pPr>
        <w:pStyle w:val="Normal"/>
        <w:rPr/>
      </w:pPr>
      <w:r>
        <w:rPr/>
        <w:t>[[@Bible:Deut 11:14 ]][[11:14 &gt;&gt; Deut 11:14]] {{field-on:Bible}} тогаз ще дам дъжда на земята ви на времето му, ранния и късния; и ще събереш житото си, и виното си, и елея си. {{field-off:Bible}}</w:t>
      </w:r>
    </w:p>
    <w:p>
      <w:pPr>
        <w:pStyle w:val="Normal"/>
        <w:rPr/>
      </w:pPr>
      <w:r>
        <w:rPr/>
        <w:t>[[@Bible:Deut 11:15 ]][[11:15 &gt;&gt; Deut 11:15]] {{field-on:Bible}} И ще дам трева на твоите полета за скотовете ти; и ще ядеш и ще се наситиш. {{field-off:Bible}}</w:t>
      </w:r>
    </w:p>
    <w:p>
      <w:pPr>
        <w:pStyle w:val="Normal"/>
        <w:rPr/>
      </w:pPr>
      <w:r>
        <w:rPr/>
        <w:t>[[@Bible:Deut 11:16 ]][[11:16 &gt;&gt; Deut 11:16]] {{field-on:Bible}} Внимайте на себе си да не се прелъсти сърдцето ви, и престъпите, и послужите на други богове и им се поклоните, {{field-off:Bible}}</w:t>
      </w:r>
    </w:p>
    <w:p>
      <w:pPr>
        <w:pStyle w:val="Normal"/>
        <w:rPr/>
      </w:pPr>
      <w:r>
        <w:rPr/>
        <w:t>[[@Bible:Deut 11:17 ]][[11:17 &gt;&gt; Deut 11:17]] {{field-on:Bible}} та се разпали гневът на Господа против вас, и той затвори небето да не иде дъжд, и земята да не даде плода си, и се изтребите скоро от добрата земя която ви дава Господ. {{field-off:Bible}}</w:t>
      </w:r>
    </w:p>
    <w:p>
      <w:pPr>
        <w:pStyle w:val="Normal"/>
        <w:rPr/>
      </w:pPr>
      <w:r>
        <w:rPr/>
        <w:t>[[@Bible:Deut 11:18 ]][[11:18 &gt;&gt; Deut 11:18]] {{field-on:Bible}} Турете прочее тези мои думи в сърдцето си и в душата си, и вържете ги в знак на ръката си, и да бъдат като надчелия между очите ви. {{field-off:Bible}}</w:t>
      </w:r>
    </w:p>
    <w:p>
      <w:pPr>
        <w:pStyle w:val="Normal"/>
        <w:rPr/>
      </w:pPr>
      <w:r>
        <w:rPr/>
        <w:t>[[@Bible:Deut 11:19 ]][[11:19 &gt;&gt; Deut 11:19]] {{field-on:Bible}} И да учите на тях чадата си, и да говорите за тях когато седиш в къщата си, и когато ходиш по пътя, и когато лягаш, и когато ставаш. {{field-off:Bible}}</w:t>
      </w:r>
    </w:p>
    <w:p>
      <w:pPr>
        <w:pStyle w:val="Normal"/>
        <w:rPr/>
      </w:pPr>
      <w:r>
        <w:rPr/>
        <w:t>[[@Bible:Deut 11:20 ]][[11:20 &gt;&gt; Deut 11:20]] {{field-on:Bible}} И да ги напишеш на праговете на къщата си, и на вратата си, {{field-off:Bible}}</w:t>
      </w:r>
    </w:p>
    <w:p>
      <w:pPr>
        <w:pStyle w:val="Normal"/>
        <w:rPr/>
      </w:pPr>
      <w:r>
        <w:rPr/>
        <w:t>[[@Bible:Deut 11:21 ]][[11:21 &gt;&gt; Deut 11:21]] {{field-on:Bible}} за да се умножат дните ви и дните на чадата ви на земята за която се кле Господ на отците ви да даде на тях, колкото небесните дни на земята. {{field-off:Bible}}</w:t>
      </w:r>
    </w:p>
    <w:p>
      <w:pPr>
        <w:pStyle w:val="Normal"/>
        <w:rPr/>
      </w:pPr>
      <w:r>
        <w:rPr/>
        <w:t>[[@Bible:Deut 11:22 ]][[11:22 &gt;&gt; Deut 11:22]] {{field-on:Bible}} Понеже ако упазите прилежно всичките тия заповеди които ви аз заповядвам, да ги вършите, да обичате Господа Бога вашего, да ходите по всичките негови пътища, и да сте прилепени нему, {{field-off:Bible}}</w:t>
      </w:r>
    </w:p>
    <w:p>
      <w:pPr>
        <w:pStyle w:val="Normal"/>
        <w:rPr/>
      </w:pPr>
      <w:r>
        <w:rPr/>
        <w:t>[[@Bible:Deut 11:23 ]][[11:23 &gt;&gt; Deut 11:23]] {{field-on:Bible}} тогаз ще изгони Господ всички тези народи от лицето ви, и ще наследите народи по-големи и по-силни от вас. {{field-off:Bible}}</w:t>
      </w:r>
    </w:p>
    <w:p>
      <w:pPr>
        <w:pStyle w:val="Normal"/>
        <w:rPr/>
      </w:pPr>
      <w:r>
        <w:rPr/>
        <w:t>[[@Bible:Deut 11:24 ]][[11:24 &gt;&gt; Deut 11:24]] {{field-on:Bible}} Всяко място дето стъпи стъпката на нозете ви ваше ще бъде: от пустинята и Ливан, от реката, реката Евфрат, и дори до западното море ще бъде пределът ви. {{field-off:Bible}}</w:t>
      </w:r>
    </w:p>
    <w:p>
      <w:pPr>
        <w:pStyle w:val="Normal"/>
        <w:rPr/>
      </w:pPr>
      <w:r>
        <w:rPr/>
        <w:t>[[@Bible:Deut 11:25 ]][[11:25 &gt;&gt; Deut 11:25]] {{field-on:Bible}} Никой не ще може да устои пред вас: Господ Бог ваш ще тури страх и трепет от вас по лицето на всичката земя на която стъпите, както ви рече. {{field-off:Bible}}</w:t>
      </w:r>
    </w:p>
    <w:p>
      <w:pPr>
        <w:pStyle w:val="Normal"/>
        <w:rPr/>
      </w:pPr>
      <w:r>
        <w:rPr/>
        <w:t>[[@Bible:Deut 11:26 ]][[11:26 &gt;&gt; Deut 11:26]] {{field-on:Bible}} Ето, аз полагам днес пред вас благословение и клетва: {{field-off:Bible}}</w:t>
      </w:r>
    </w:p>
    <w:p>
      <w:pPr>
        <w:pStyle w:val="Normal"/>
        <w:rPr/>
      </w:pPr>
      <w:r>
        <w:rPr/>
        <w:t>[[@Bible:Deut 11:27 ]][[11:27 &gt;&gt; Deut 11:27]] {{field-on:Bible}} благословението, ако послушате заповедите на Господа Бога вашего които ви аз заповядвам днес; {{field-off:Bible}}</w:t>
      </w:r>
    </w:p>
    <w:p>
      <w:pPr>
        <w:pStyle w:val="Normal"/>
        <w:rPr/>
      </w:pPr>
      <w:r>
        <w:rPr/>
        <w:t>[[@Bible:Deut 11:28 ]][[11:28 &gt;&gt; Deut 11:28]] {{field-on:Bible}} и клетвата, ако не послушате заповедите на Господа Бога вашего, но кръшнете от пътя който ви аз заповядвам днес та последвате други богове които не сте познавали. {{field-off:Bible}}</w:t>
      </w:r>
    </w:p>
    <w:p>
      <w:pPr>
        <w:pStyle w:val="Normal"/>
        <w:rPr/>
      </w:pPr>
      <w:r>
        <w:rPr/>
        <w:t>[[@Bible:Deut 11:29 ]][[11:29 &gt;&gt; Deut 11:29]] {{field-on:Bible}} И когато Господ Бог твой те въведе в земята в която отхождаш за да я наследиш, да положиш благословението на гората Гаризин, а клетвата на гората Гевал. {{field-off:Bible}}</w:t>
      </w:r>
    </w:p>
    <w:p>
      <w:pPr>
        <w:pStyle w:val="Normal"/>
        <w:rPr/>
      </w:pPr>
      <w:r>
        <w:rPr/>
        <w:t>[[@Bible:Deut 11:30 ]][[11:30 &gt;&gt; Deut 11:30]] {{field-on:Bible}} Не са ли те оттам Иордан, при пътя който е към запад на слънцето, в земята на Хананейците, които живеят в полето срещу Галгал, при дъбовете Море? {{field-off:Bible}}</w:t>
      </w:r>
    </w:p>
    <w:p>
      <w:pPr>
        <w:pStyle w:val="Normal"/>
        <w:rPr/>
      </w:pPr>
      <w:r>
        <w:rPr/>
        <w:t>[[@Bible:Deut 11:31 ]][[11:31 &gt;&gt; Deut 11:31]] {{field-on:Bible}} Защото вие преминавате Иордан за да влезете да наследите земята която Господ Бог ваш ви дава, и ще я наследите, и ще се населите в нея. {{field-off:Bible}}</w:t>
      </w:r>
    </w:p>
    <w:p>
      <w:pPr>
        <w:pStyle w:val="Normal"/>
        <w:rPr/>
      </w:pPr>
      <w:r>
        <w:rPr/>
        <w:t>[[@Bible:Deut 11:32 ]][[11:32 &gt;&gt; Deut 11:32]] {{field-on:Bible}} И да внимаете да вършите всичките повеления и съдовете които аз турям пред вас днес. {{field-off:Bible}}</w:t>
      </w:r>
    </w:p>
    <w:p>
      <w:pPr>
        <w:pStyle w:val="Heading2"/>
        <w:rPr/>
      </w:pPr>
      <w:r>
        <w:rPr/>
        <w:t>Глава 12</w:t>
      </w:r>
    </w:p>
    <w:p>
      <w:pPr>
        <w:pStyle w:val="Normal"/>
        <w:rPr/>
      </w:pPr>
      <w:r>
        <w:rPr/>
        <w:t>[[@Bible:Deut 12:1 ]][[12:1 &gt;&gt; Deut 12:1]] {{field-on:Bible}} Тия са повеленията и съдовете които ще внимаете да правите в тази земя която Господ Бог на отците ти дава тебе да я наследиш, в всичките дни в които живеете на земята. {{field-off:Bible}}</w:t>
      </w:r>
    </w:p>
    <w:p>
      <w:pPr>
        <w:pStyle w:val="Normal"/>
        <w:rPr/>
      </w:pPr>
      <w:r>
        <w:rPr/>
        <w:t>[[@Bible:Deut 12:2 ]][[12:2 &gt;&gt; Deut 12:2]] {{field-on:Bible}} Да разорите всичките места дето народите които ще завладеете служиха на боговете си, по високите гори, и по хълмовете, и под всяко зелено дърво; {{field-off:Bible}}</w:t>
      </w:r>
    </w:p>
    <w:p>
      <w:pPr>
        <w:pStyle w:val="Normal"/>
        <w:rPr/>
      </w:pPr>
      <w:r>
        <w:rPr/>
        <w:t>[[@Bible:Deut 12:3 ]][[12:3 &gt;&gt; Deut 12:3]] {{field-on:Bible}} и да съсипете жертвениците им, и строшите стълповете им, и изгорите с огън Ашерите им, и съсечете идолите на боговете им, и погубите имената им от онова място. {{field-off:Bible}}</w:t>
      </w:r>
    </w:p>
    <w:p>
      <w:pPr>
        <w:pStyle w:val="Normal"/>
        <w:rPr/>
      </w:pPr>
      <w:r>
        <w:rPr/>
        <w:t>[[@Bible:Deut 12:4 ]][[12:4 &gt;&gt; Deut 12:4]] {{field-on:Bible}} Вие да не направите такива неща за Господа Бога вашего; {{field-off:Bible}}</w:t>
      </w:r>
    </w:p>
    <w:p>
      <w:pPr>
        <w:pStyle w:val="Normal"/>
        <w:rPr/>
      </w:pPr>
      <w:r>
        <w:rPr/>
        <w:t>[[@Bible:Deut 12:5 ]][[12:5 &gt;&gt; Deut 12:5]] {{field-on:Bible}} но на мястото което Господ Бог ваш избере от всичките ваши племена за да положи името си там - жилището му - да търсите и там да идете; {{field-off:Bible}}</w:t>
      </w:r>
    </w:p>
    <w:p>
      <w:pPr>
        <w:pStyle w:val="Normal"/>
        <w:rPr/>
      </w:pPr>
      <w:r>
        <w:rPr/>
        <w:t>[[@Bible:Deut 12:6 ]][[12:6 &gt;&gt; Deut 12:6]] {{field-on:Bible}} и там да приносите всесъжението си, и жъртвите си, и десетъците си, и възвишаемите приношения на ръцете си, и обричанията си, и самоволните си приношения, и първородните от говедата си и от овците си; {{field-off:Bible}}</w:t>
      </w:r>
    </w:p>
    <w:p>
      <w:pPr>
        <w:pStyle w:val="Normal"/>
        <w:rPr/>
      </w:pPr>
      <w:r>
        <w:rPr/>
        <w:t>[[@Bible:Deut 12:7 ]][[12:7 &gt;&gt; Deut 12:7]] {{field-on:Bible}} и там да ядете пред Господа Бога вашего и да се веселите, вие и челедите ви, в всичко на каквото турите ръце, в каквото те е благословил Господ Бог твой. {{field-off:Bible}}</w:t>
      </w:r>
    </w:p>
    <w:p>
      <w:pPr>
        <w:pStyle w:val="Normal"/>
        <w:rPr/>
      </w:pPr>
      <w:r>
        <w:rPr/>
        <w:t>[[@Bible:Deut 12:8 ]][[12:8 &gt;&gt; Deut 12:8]] {{field-on:Bible}} Да не правите според всичко което правим ние днес тук, всеки онова което му се вижда за добро. {{field-off:Bible}}</w:t>
      </w:r>
    </w:p>
    <w:p>
      <w:pPr>
        <w:pStyle w:val="Normal"/>
        <w:rPr/>
      </w:pPr>
      <w:r>
        <w:rPr/>
        <w:t>[[@Bible:Deut 12:9 ]][[12:9 &gt;&gt; Deut 12:9]] {{field-on:Bible}} Защото не сте дошли още в упокоението и в наследието, което ви дава Господ Бог ваш. {{field-off:Bible}}</w:t>
      </w:r>
    </w:p>
    <w:p>
      <w:pPr>
        <w:pStyle w:val="Normal"/>
        <w:rPr/>
      </w:pPr>
      <w:r>
        <w:rPr/>
        <w:t>[[@Bible:Deut 12:10 ]][[12:10 &gt;&gt; Deut 12:10]] {{field-on:Bible}} Но когато прейдете Иордан и се населите на земята която ви Господ Бог ваш дава да наследите, и ви даде упокоение от всичките ви неприятели наоколо, та се населите безопасно, {{field-off:Bible}}</w:t>
      </w:r>
    </w:p>
    <w:p>
      <w:pPr>
        <w:pStyle w:val="Normal"/>
        <w:rPr/>
      </w:pPr>
      <w:r>
        <w:rPr/>
        <w:t>[[@Bible:Deut 12:11 ]][[12:11 &gt;&gt; Deut 12:11]] {{field-on:Bible}} тогаз на мястото което избере Господ Бог ваш да насели там името си, там да приносите всичко що ви заповядвам: всесъженията си, и жъртвите си, десетъците си, и възвишаемите приношения на ръцете си, и всичките си избрани обричания които сте обрекли Господу; {{field-off:Bible}}</w:t>
      </w:r>
    </w:p>
    <w:p>
      <w:pPr>
        <w:pStyle w:val="Normal"/>
        <w:rPr/>
      </w:pPr>
      <w:r>
        <w:rPr/>
        <w:t>[[@Bible:Deut 12:12 ]][[12:12 &gt;&gt; Deut 12:12]] {{field-on:Bible}} и да се веселите пред Господа Бога вашего, вие, и синовете ви, и дъщерите ви, и рабите ви, и рабините ви, и Левитинът който е отвътре вратата ви; защото той няма дял нито наследие с вас. {{field-off:Bible}}</w:t>
      </w:r>
    </w:p>
    <w:p>
      <w:pPr>
        <w:pStyle w:val="Normal"/>
        <w:rPr/>
      </w:pPr>
      <w:r>
        <w:rPr/>
        <w:t>[[@Bible:Deut 12:13 ]][[12:13 &gt;&gt; Deut 12:13]] {{field-on:Bible}} Внимай на себе си да не би да принесеш всесъженията си на всяко място което видиш; {{field-off:Bible}}</w:t>
      </w:r>
    </w:p>
    <w:p>
      <w:pPr>
        <w:pStyle w:val="Normal"/>
        <w:rPr/>
      </w:pPr>
      <w:r>
        <w:rPr/>
        <w:t>[[@Bible:Deut 12:14 ]][[12:14 &gt;&gt; Deut 12:14]] {{field-on:Bible}} но на това място което избере Господ в едно от племената ти, там да приносиш всесъженията си, и там да правиш всичко що ти заповядвам. {{field-off:Bible}}</w:t>
      </w:r>
    </w:p>
    <w:p>
      <w:pPr>
        <w:pStyle w:val="Normal"/>
        <w:rPr/>
      </w:pPr>
      <w:r>
        <w:rPr/>
        <w:t>[[@Bible:Deut 12:15 ]][[12:15 &gt;&gt; Deut 12:15]] {{field-on:Bible}} Можеш обаче в всичките твои жилища да колиш и да ядеш месо по всичкото желание на душата ти, според благословението което ти е дал Господ Бог твой: нечистий и чистий могат да ядат от него, както от сърна и както от елен. {{field-off:Bible}}</w:t>
      </w:r>
    </w:p>
    <w:p>
      <w:pPr>
        <w:pStyle w:val="Normal"/>
        <w:rPr/>
      </w:pPr>
      <w:r>
        <w:rPr/>
        <w:t>[[@Bible:Deut 12:16 ]][[12:16 &gt;&gt; Deut 12:16]] {{field-on:Bible}} Само кръвта да не ядете: на земята да я изливате като вода. {{field-off:Bible}}</w:t>
      </w:r>
    </w:p>
    <w:p>
      <w:pPr>
        <w:pStyle w:val="Normal"/>
        <w:rPr/>
      </w:pPr>
      <w:r>
        <w:rPr/>
        <w:t>[[@Bible:Deut 12:17 ]][[12:17 &gt;&gt; Deut 12:17]] {{field-on:Bible}} Не можеш да ядеш отвътре вратата си десетъка на житото си, или на виното си, или на елея си, или първородните на говедата си или на овците си, нито някое от обричанията си които си обрекъл, нито самоволните си приношения, или възвишаемите приношения на ръцете си; {{field-off:Bible}}</w:t>
      </w:r>
    </w:p>
    <w:p>
      <w:pPr>
        <w:pStyle w:val="Normal"/>
        <w:rPr/>
      </w:pPr>
      <w:r>
        <w:rPr/>
        <w:t>[[@Bible:Deut 12:18 ]][[12:18 &gt;&gt; Deut 12:18]] {{field-on:Bible}} но тях да ядеш пред Господа Бога твоего на мястото което избере Господ Бог твой, ти, и син ти, и дъщеря ти, и слугата ти, слугинята ти, и Левитинът който е отвътре вратата ти; и да се веселиш пред Господа Бога твоего в всичко на каквото туриш ръка. {{field-off:Bible}}</w:t>
      </w:r>
    </w:p>
    <w:p>
      <w:pPr>
        <w:pStyle w:val="Normal"/>
        <w:rPr/>
      </w:pPr>
      <w:r>
        <w:rPr/>
        <w:t>[[@Bible:Deut 12:19 ]][[12:19 &gt;&gt; Deut 12:19]] {{field-on:Bible}} Внимай на себе си да не оставиш някога Левитина колкото време живееш на земята си. {{field-off:Bible}}</w:t>
      </w:r>
    </w:p>
    <w:p>
      <w:pPr>
        <w:pStyle w:val="Normal"/>
        <w:rPr/>
      </w:pPr>
      <w:r>
        <w:rPr/>
        <w:t>[[@Bible:Deut 12:20 ]][[12:20 &gt;&gt; Deut 12:20]] {{field-on:Bible}} Когато разшири Господ Бог твой пределите ти както ти се обеща, и речеш: Ще ям месо, (защото желае душата ти да яде месо,) можеш да ядеш месо по всичкото желание на душата ти. {{field-off:Bible}}</w:t>
      </w:r>
    </w:p>
    <w:p>
      <w:pPr>
        <w:pStyle w:val="Normal"/>
        <w:rPr/>
      </w:pPr>
      <w:r>
        <w:rPr/>
        <w:t>[[@Bible:Deut 12:21 ]][[12:21 &gt;&gt; Deut 12:21]] {{field-on:Bible}} Ако мястото което Господ Бог твой избра да положи там името си отстои много далеч от тебе, тогаз да колиш от говедата си и от овците си които ти е дал Господ както ти заповядах, и да ядеш в жилищата си по всичкото желание на душата ти. {{field-off:Bible}}</w:t>
      </w:r>
    </w:p>
    <w:p>
      <w:pPr>
        <w:pStyle w:val="Normal"/>
        <w:rPr/>
      </w:pPr>
      <w:r>
        <w:rPr/>
        <w:t>[[@Bible:Deut 12:22 ]][[12:22 &gt;&gt; Deut 12:22]] {{field-on:Bible}} Както се яде сърна и елен, така ще ги ядеш: нечистий и чистий могат да ядат от тях без разлика. {{field-off:Bible}}</w:t>
      </w:r>
    </w:p>
    <w:p>
      <w:pPr>
        <w:pStyle w:val="Normal"/>
        <w:rPr/>
      </w:pPr>
      <w:r>
        <w:rPr/>
        <w:t>[[@Bible:Deut 12:23 ]][[12:23 &gt;&gt; Deut 12:23]] {{field-on:Bible}} Само строго да се вардиш да не ядеш кръв; защото кръвта е животът, и не бива да ядеш живота с месото. {{field-off:Bible}}</w:t>
      </w:r>
    </w:p>
    <w:p>
      <w:pPr>
        <w:pStyle w:val="Normal"/>
        <w:rPr/>
      </w:pPr>
      <w:r>
        <w:rPr/>
        <w:t>[[@Bible:Deut 12:24 ]][[12:24 &gt;&gt; Deut 12:24]] {{field-on:Bible}} Да я не ядеш: на земята да я изливаш като вода. {{field-off:Bible}}</w:t>
      </w:r>
    </w:p>
    <w:p>
      <w:pPr>
        <w:pStyle w:val="Normal"/>
        <w:rPr/>
      </w:pPr>
      <w:r>
        <w:rPr/>
        <w:t>[[@Bible:Deut 12:25 ]][[12:25 &gt;&gt; Deut 12:25]] {{field-on:Bible}} Да я не ядеш, за да ти бъде добре, на тебе и на чадата ти след тебе, когато правиш правото пред Господа. {{field-off:Bible}}</w:t>
      </w:r>
    </w:p>
    <w:p>
      <w:pPr>
        <w:pStyle w:val="Normal"/>
        <w:rPr/>
      </w:pPr>
      <w:r>
        <w:rPr/>
        <w:t>[[@Bible:Deut 12:26 ]][[12:26 &gt;&gt; Deut 12:26]] {{field-on:Bible}} Но посвещенията си колкото имаш и обричанията си да вземеш та да идеш на мястото което избере Господ, {{field-off:Bible}}</w:t>
      </w:r>
    </w:p>
    <w:p>
      <w:pPr>
        <w:pStyle w:val="Normal"/>
        <w:rPr/>
      </w:pPr>
      <w:r>
        <w:rPr/>
        <w:t>[[@Bible:Deut 12:27 ]][[12:27 &gt;&gt; Deut 12:27]] {{field-on:Bible}} и да принесеш всесъженията си, месото и кръвта, върх олтаря на Господа Бога твоего: кръвта на жъртвите ти ще се излее върху олтаря на Господа Бога твоего, а месото ще изядеш. {{field-off:Bible}}</w:t>
      </w:r>
    </w:p>
    <w:p>
      <w:pPr>
        <w:pStyle w:val="Normal"/>
        <w:rPr/>
      </w:pPr>
      <w:r>
        <w:rPr/>
        <w:t>[[@Bible:Deut 12:28 ]][[12:28 &gt;&gt; Deut 12:28]] {{field-on:Bible}} Внимай и слушай всичките тия думи които ти заповядвам, за да ти бъде добре, на тебе и на чадата ти след тебе во век, когато правиш доброто и правото пред Господа Бога твоего. {{field-off:Bible}}</w:t>
      </w:r>
    </w:p>
    <w:p>
      <w:pPr>
        <w:pStyle w:val="Normal"/>
        <w:rPr/>
      </w:pPr>
      <w:r>
        <w:rPr/>
        <w:t>[[@Bible:Deut 12:29 ]][[12:29 &gt;&gt; Deut 12:29]] {{field-on:Bible}} Когато Господ Бог твой изтреби народите от лицето ти дето отхождаш да ги наследиш, и когато ги наследиш и се населиш на земята им, {{field-off:Bible}}</w:t>
      </w:r>
    </w:p>
    <w:p>
      <w:pPr>
        <w:pStyle w:val="Normal"/>
        <w:rPr/>
      </w:pPr>
      <w:r>
        <w:rPr/>
        <w:t>[[@Bible:Deut 12:30 ]][[12:30 &gt;&gt; Deut 12:30]] {{field-on:Bible}} внимай на себе си да се не впримчиш да ги последваш когато се изтребят от лицето ти; и да не издирваш за боговете им и говориш: както служеха тия народи на боговете си, така и аз ще направя. {{field-off:Bible}}</w:t>
      </w:r>
    </w:p>
    <w:p>
      <w:pPr>
        <w:pStyle w:val="Normal"/>
        <w:rPr/>
      </w:pPr>
      <w:r>
        <w:rPr/>
        <w:t>[[@Bible:Deut 12:31 ]][[12:31 &gt;&gt; Deut 12:31]] {{field-on:Bible}} Да не направиш така Господу Богу твоему; защото всяка гнусота която Господ ненавиди направиха те на боговете си, понеже и синовете си и дъщерите си изгаряха с огън за боговете си. {{field-off:Bible}}</w:t>
      </w:r>
    </w:p>
    <w:p>
      <w:pPr>
        <w:pStyle w:val="Normal"/>
        <w:rPr/>
      </w:pPr>
      <w:r>
        <w:rPr/>
        <w:t>[[@Bible:Deut 12:32 ]][[12:32 &gt;&gt; Deut 12:32]] {{field-on:Bible}} Всичко що ви заповядвам аз, внимайте това да правите: да не притуриш на него, нито да отнемеш от него. {{field-off:Bible}}</w:t>
      </w:r>
    </w:p>
    <w:p>
      <w:pPr>
        <w:pStyle w:val="Heading2"/>
        <w:rPr/>
      </w:pPr>
      <w:r>
        <w:rPr/>
        <w:t>Глава 13</w:t>
      </w:r>
    </w:p>
    <w:p>
      <w:pPr>
        <w:pStyle w:val="Normal"/>
        <w:rPr/>
      </w:pPr>
      <w:r>
        <w:rPr/>
        <w:t>[[@Bible:Deut 13:1 ]][[13:1 &gt;&gt; Deut 13:1]] {{field-on:Bible}} Ако възстане всред тебе пророк или съновидец и ти даде знамение или чудо, {{field-off:Bible}}</w:t>
      </w:r>
    </w:p>
    <w:p>
      <w:pPr>
        <w:pStyle w:val="Normal"/>
        <w:rPr/>
      </w:pPr>
      <w:r>
        <w:rPr/>
        <w:t>[[@Bible:Deut 13:2 ]][[13:2 &gt;&gt; Deut 13:2]] {{field-on:Bible}} и се сбъде знамението или чудото за което ти говори, и рече: Да идем след други богове, които ти не знаеш, и да им служим, {{field-off:Bible}}</w:t>
      </w:r>
    </w:p>
    <w:p>
      <w:pPr>
        <w:pStyle w:val="Normal"/>
        <w:rPr/>
      </w:pPr>
      <w:r>
        <w:rPr/>
        <w:t>[[@Bible:Deut 13:3 ]][[13:3 &gt;&gt; Deut 13:3]] {{field-on:Bible}} да не слушаш думите на онзи пророк или на онзи съновидец; защото ви изкушава Господ Бог ваш за да познае да ли обичате Господа Бога вашего от всичкото си сърдце и от всичката си душа. {{field-off:Bible}}</w:t>
      </w:r>
    </w:p>
    <w:p>
      <w:pPr>
        <w:pStyle w:val="Normal"/>
        <w:rPr/>
      </w:pPr>
      <w:r>
        <w:rPr/>
        <w:t>[[@Bible:Deut 13:4 ]][[13:4 &gt;&gt; Deut 13:4]] {{field-on:Bible}} Господа Бога вашего да последвате, и нему да се боите, и заповедите му да пазите, и гласа му да слушате, и нему да служите, и при него да сте прилепени. {{field-off:Bible}}</w:t>
      </w:r>
    </w:p>
    <w:p>
      <w:pPr>
        <w:pStyle w:val="Normal"/>
        <w:rPr/>
      </w:pPr>
      <w:r>
        <w:rPr/>
        <w:t>[[@Bible:Deut 13:5 ]][[13:5 &gt;&gt; Deut 13:5]] {{field-on:Bible}} А онзи пророк или онзи съновидец да се умъртви; защото е говорил отстъпление от Господа Бога вашего който ви изведе из Египетската земя, и ви избави от дома на рабството, за да те отбие от пътя по който ти заповеда Господ Бог твой да ходиш: така да изтребиш злото отсред си. {{field-off:Bible}}</w:t>
      </w:r>
    </w:p>
    <w:p>
      <w:pPr>
        <w:pStyle w:val="Normal"/>
        <w:rPr/>
      </w:pPr>
      <w:r>
        <w:rPr/>
        <w:t>[[@Bible:Deut 13:6 ]][[13:6 &gt;&gt; Deut 13:6]] {{field-on:Bible}} Ако те убеждава скритом брат ти, синът на майка ти, или син ти, или дъщеря ти, или жената на пазухата ти, или приятелят ти който е като душата ти, и рече: Да идем и да служим на други богове, които не си знаял ти нито отците ти, {{field-off:Bible}}</w:t>
      </w:r>
    </w:p>
    <w:p>
      <w:pPr>
        <w:pStyle w:val="Normal"/>
        <w:rPr/>
      </w:pPr>
      <w:r>
        <w:rPr/>
        <w:t>[[@Bible:Deut 13:7 ]][[13:7 &gt;&gt; Deut 13:7]] {{field-on:Bible}} (от боговете на тези народи които са около вас, или близу при тебе, или далеч от тебе от единия край на земята до другия,) {{field-off:Bible}}</w:t>
      </w:r>
    </w:p>
    <w:p>
      <w:pPr>
        <w:pStyle w:val="Normal"/>
        <w:rPr/>
      </w:pPr>
      <w:r>
        <w:rPr/>
        <w:t>[[@Bible:Deut 13:8 ]][[13:8 &gt;&gt; Deut 13:8]] {{field-on:Bible}} да му не съизволиш, нито да го слушаш, нито да го пощади окото ти, нито да го пожалиш, нито да го скриеш; {{field-off:Bible}}</w:t>
      </w:r>
    </w:p>
    <w:p>
      <w:pPr>
        <w:pStyle w:val="Normal"/>
        <w:rPr/>
      </w:pPr>
      <w:r>
        <w:rPr/>
        <w:t>[[@Bible:Deut 13:9 ]][[13:9 &gt;&gt; Deut 13:9]] {{field-on:Bible}} но непременно да го умъртвиш: ръката ти да бъде първа върх него за да го умъртвиш, и после ръката на всичките люде. {{field-off:Bible}}</w:t>
      </w:r>
    </w:p>
    <w:p>
      <w:pPr>
        <w:pStyle w:val="Normal"/>
        <w:rPr/>
      </w:pPr>
      <w:r>
        <w:rPr/>
        <w:t>[[@Bible:Deut 13:10 ]][[13:10 &gt;&gt; Deut 13:10]] {{field-on:Bible}} И да го убиеш с камене да умре, защото поиска да те отбие от Господа Бога твоего който те изведе из Египетската земя, из дома на рабството. {{field-off:Bible}}</w:t>
      </w:r>
    </w:p>
    <w:p>
      <w:pPr>
        <w:pStyle w:val="Normal"/>
        <w:rPr/>
      </w:pPr>
      <w:r>
        <w:rPr/>
        <w:t>[[@Bible:Deut 13:11 ]][[13:11 &gt;&gt; Deut 13:11]] {{field-on:Bible}} И всичкий Израил като чуят ще се убоят, и не ще да направят вече всред тебе таково зло. {{field-off:Bible}}</w:t>
      </w:r>
    </w:p>
    <w:p>
      <w:pPr>
        <w:pStyle w:val="Normal"/>
        <w:rPr/>
      </w:pPr>
      <w:r>
        <w:rPr/>
        <w:t>[[@Bible:Deut 13:12 ]][[13:12 &gt;&gt; Deut 13:12]] {{field-on:Bible}} Ако чуеш в някой от градовете които Господ Бог твой ти дава за да се населиш там че се говори: {{field-off:Bible}}</w:t>
      </w:r>
    </w:p>
    <w:p>
      <w:pPr>
        <w:pStyle w:val="Normal"/>
        <w:rPr/>
      </w:pPr>
      <w:r>
        <w:rPr/>
        <w:t>[[@Bible:Deut 13:13 ]][[13:13 &gt;&gt; Deut 13:13]] {{field-on:Bible}} Лоши человеци са излезли отсред тебе и отбиха жителите на града си, и рекоха: Да идем да служим на други богове, които не знаеш, {{field-off:Bible}}</w:t>
      </w:r>
    </w:p>
    <w:p>
      <w:pPr>
        <w:pStyle w:val="Normal"/>
        <w:rPr/>
      </w:pPr>
      <w:r>
        <w:rPr/>
        <w:t>[[@Bible:Deut 13:14 ]][[13:14 &gt;&gt; Deut 13:14]] {{field-on:Bible}} тогаз да разискаш, и изпиташ, и добре да издириш; и това нещо ако е истинно и верно, ако такава гнусота е сторена всред тебе, {{field-off:Bible}}</w:t>
      </w:r>
    </w:p>
    <w:p>
      <w:pPr>
        <w:pStyle w:val="Normal"/>
        <w:rPr/>
      </w:pPr>
      <w:r>
        <w:rPr/>
        <w:t>[[@Bible:Deut 13:15 ]][[13:15 &gt;&gt; Deut 13:15]] {{field-on:Bible}} непременно да поразиш жителите на онзи град с острото на ножа, и да изтребиш като проклето нещо него, и всичките що са в него, и скотовете му с острото на ножа. {{field-off:Bible}}</w:t>
      </w:r>
    </w:p>
    <w:p>
      <w:pPr>
        <w:pStyle w:val="Normal"/>
        <w:rPr/>
      </w:pPr>
      <w:r>
        <w:rPr/>
        <w:t>[[@Bible:Deut 13:16 ]][[13:16 &gt;&gt; Deut 13:16]] {{field-on:Bible}} И да събереш всичките му користи всред стъгдата му, и да изгориш с огън града; и всичките му користи съвсем да изгориш за Господа Бога твоего; и да бъде вечно той развалини, вече да се не съгради. {{field-off:Bible}}</w:t>
      </w:r>
    </w:p>
    <w:p>
      <w:pPr>
        <w:pStyle w:val="Normal"/>
        <w:rPr/>
      </w:pPr>
      <w:r>
        <w:rPr/>
        <w:t>[[@Bible:Deut 13:17 ]][[13:17 &gt;&gt; Deut 13:17]] {{field-on:Bible}} И да се не залепи за ръката ти нищо от проклетията; за да се върне Господ от яростта на гнева си, и да ти даде милост, и да тя помилва, и да те умножи както се кле на отците ти, {{field-off:Bible}}</w:t>
      </w:r>
    </w:p>
    <w:p>
      <w:pPr>
        <w:pStyle w:val="Normal"/>
        <w:rPr/>
      </w:pPr>
      <w:r>
        <w:rPr/>
        <w:t>[[@Bible:Deut 13:18 ]][[13:18 &gt;&gt; Deut 13:18]] {{field-on:Bible}} ако послушаш гласа на Иеова Бога твоего за да пазиш всичките му заповеди които ти заповядвам днес, да правиш правото пред Господа Бога твоего. {{field-off:Bible}}</w:t>
      </w:r>
    </w:p>
    <w:p>
      <w:pPr>
        <w:pStyle w:val="Heading2"/>
        <w:rPr/>
      </w:pPr>
      <w:r>
        <w:rPr/>
        <w:t>Глава 14</w:t>
      </w:r>
    </w:p>
    <w:p>
      <w:pPr>
        <w:pStyle w:val="Normal"/>
        <w:rPr/>
      </w:pPr>
      <w:r>
        <w:rPr/>
        <w:t>[[@Bible:Deut 14:1 ]][[14:1 &gt;&gt; Deut 14:1]] {{field-on:Bible}} Вие сте синове на Господа Бога вашего: да не правите по тялото си нарязвания, нито да правите плешивост между очите си за мъртвец. {{field-off:Bible}}</w:t>
      </w:r>
    </w:p>
    <w:p>
      <w:pPr>
        <w:pStyle w:val="Normal"/>
        <w:rPr/>
      </w:pPr>
      <w:r>
        <w:rPr/>
        <w:t>[[@Bible:Deut 14:2 ]][[14:2 &gt;&gt; Deut 14:2]] {{field-on:Bible}} Защото сте люде свети на Господа Бога вашего; и избра вас Господ за да сте народ собствен нему от всичките народи които са по лицето на земята. {{field-off:Bible}}</w:t>
      </w:r>
    </w:p>
    <w:p>
      <w:pPr>
        <w:pStyle w:val="Normal"/>
        <w:rPr/>
      </w:pPr>
      <w:r>
        <w:rPr/>
        <w:t>[[@Bible:Deut 14:3 ]][[14:3 &gt;&gt; Deut 14:3]] {{field-on:Bible}} Да не ядеш нищо гнусно. {{field-off:Bible}}</w:t>
      </w:r>
    </w:p>
    <w:p>
      <w:pPr>
        <w:pStyle w:val="Normal"/>
        <w:rPr/>
      </w:pPr>
      <w:r>
        <w:rPr/>
        <w:t>[[@Bible:Deut 14:4 ]][[14:4 &gt;&gt; Deut 14:4]] {{field-on:Bible}} Тия са скотовете които ще ядете: говедото, овцата, и козата, {{field-off:Bible}}</w:t>
      </w:r>
    </w:p>
    <w:p>
      <w:pPr>
        <w:pStyle w:val="Normal"/>
        <w:rPr/>
      </w:pPr>
      <w:r>
        <w:rPr/>
        <w:t>[[@Bible:Deut 14:5 ]][[14:5 &gt;&gt; Deut 14:5]] {{field-on:Bible}} еленът, и сърната, и сайгакът, и дивият ярец, и пигаргът, и ориксът, и камилопардът. {{field-off:Bible}}</w:t>
      </w:r>
    </w:p>
    <w:p>
      <w:pPr>
        <w:pStyle w:val="Normal"/>
        <w:rPr/>
      </w:pPr>
      <w:r>
        <w:rPr/>
        <w:t>[[@Bible:Deut 14:6 ]][[14:6 &gt;&gt; Deut 14:6]] {{field-on:Bible}} И всяко четвероного което има нога раздвоена, и копито разцепено на два нокта, и прегризва помежду четвероногите, тях да ядете. {{field-off:Bible}}</w:t>
      </w:r>
    </w:p>
    <w:p>
      <w:pPr>
        <w:pStyle w:val="Normal"/>
        <w:rPr/>
      </w:pPr>
      <w:r>
        <w:rPr/>
        <w:t>[[@Bible:Deut 14:7 ]][[14:7 &gt;&gt; Deut 14:7]] {{field-on:Bible}} Но от които прегризват, или от които имат копито раздвоено и разцепено да не ядете тия: камилата, и заяка, и кролика; защото прегризват, но нямат раздвоено копито: те са за вас нечисти; {{field-off:Bible}}</w:t>
      </w:r>
    </w:p>
    <w:p>
      <w:pPr>
        <w:pStyle w:val="Normal"/>
        <w:rPr/>
      </w:pPr>
      <w:r>
        <w:rPr/>
        <w:t>[[@Bible:Deut 14:8 ]][[14:8 &gt;&gt; Deut 14:8]] {{field-on:Bible}} и свинята, защото има копито раздвоено но не прегризва, нечиста е за вас; от месото им да не ядете, нито до труповете им да се прикоснете. {{field-off:Bible}}</w:t>
      </w:r>
    </w:p>
    <w:p>
      <w:pPr>
        <w:pStyle w:val="Normal"/>
        <w:rPr/>
      </w:pPr>
      <w:r>
        <w:rPr/>
        <w:t>[[@Bible:Deut 14:9 ]][[14:9 &gt;&gt; Deut 14:9]] {{field-on:Bible}} От всичките що са у водите тия да ядете: всичките които имат крила и люспи да ядете; {{field-off:Bible}}</w:t>
      </w:r>
    </w:p>
    <w:p>
      <w:pPr>
        <w:pStyle w:val="Normal"/>
        <w:rPr/>
      </w:pPr>
      <w:r>
        <w:rPr/>
        <w:t>[[@Bible:Deut 14:10 ]][[14:10 &gt;&gt; Deut 14:10]] {{field-on:Bible}} но всички които нямат крила и люспи да не ядете: нечисти са за вас. {{field-off:Bible}}</w:t>
      </w:r>
    </w:p>
    <w:p>
      <w:pPr>
        <w:pStyle w:val="Normal"/>
        <w:rPr/>
      </w:pPr>
      <w:r>
        <w:rPr/>
        <w:t>[[@Bible:Deut 14:11 ]][[14:11 &gt;&gt; Deut 14:11]] {{field-on:Bible}} Всяка птица чиста да ядете. {{field-off:Bible}}</w:t>
      </w:r>
    </w:p>
    <w:p>
      <w:pPr>
        <w:pStyle w:val="Normal"/>
        <w:rPr/>
      </w:pPr>
      <w:r>
        <w:rPr/>
        <w:t>[[@Bible:Deut 14:12 ]][[14:12 &gt;&gt; Deut 14:12]] {{field-on:Bible}} А тия са които няма да ядете: орелът, и грифът, и морският орел, {{field-off:Bible}}</w:t>
      </w:r>
    </w:p>
    <w:p>
      <w:pPr>
        <w:pStyle w:val="Normal"/>
        <w:rPr/>
      </w:pPr>
      <w:r>
        <w:rPr/>
        <w:t>[[@Bible:Deut 14:13 ]][[14:13 &gt;&gt; Deut 14:13]] {{field-on:Bible}} и пилякът, и соколът, и сяпът по вида му, {{field-off:Bible}}</w:t>
      </w:r>
    </w:p>
    <w:p>
      <w:pPr>
        <w:pStyle w:val="Normal"/>
        <w:rPr/>
      </w:pPr>
      <w:r>
        <w:rPr/>
        <w:t>[[@Bible:Deut 14:14 ]][[14:14 &gt;&gt; Deut 14:14]] {{field-on:Bible}} и всеки вран по вида му, {{field-off:Bible}}</w:t>
      </w:r>
    </w:p>
    <w:p>
      <w:pPr>
        <w:pStyle w:val="Normal"/>
        <w:rPr/>
      </w:pPr>
      <w:r>
        <w:rPr/>
        <w:t>[[@Bible:Deut 14:15 ]][[14:15 &gt;&gt; Deut 14:15]] {{field-on:Bible}} и камилоптицата, и совата, и куковицата, и ястребът по вида му, {{field-off:Bible}}</w:t>
      </w:r>
    </w:p>
    <w:p>
      <w:pPr>
        <w:pStyle w:val="Normal"/>
        <w:rPr/>
      </w:pPr>
      <w:r>
        <w:rPr/>
        <w:t>[[@Bible:Deut 14:16 ]][[14:16 &gt;&gt; Deut 14:16]] {{field-on:Bible}} и нощният вран, и ивинът, и лебедът, {{field-off:Bible}}</w:t>
      </w:r>
    </w:p>
    <w:p>
      <w:pPr>
        <w:pStyle w:val="Normal"/>
        <w:rPr/>
      </w:pPr>
      <w:r>
        <w:rPr/>
        <w:t>[[@Bible:Deut 14:17 ]][[14:17 &gt;&gt; Deut 14:17]] {{field-on:Bible}} и неяситта, и сипът, и лиликът, {{field-off:Bible}}</w:t>
      </w:r>
    </w:p>
    <w:p>
      <w:pPr>
        <w:pStyle w:val="Normal"/>
        <w:rPr/>
      </w:pPr>
      <w:r>
        <w:rPr/>
        <w:t>[[@Bible:Deut 14:18 ]][[14:18 &gt;&gt; Deut 14:18]] {{field-on:Bible}} и щръкът, и цаплята по вида й, и вдодът, и прилепът. {{field-off:Bible}}</w:t>
      </w:r>
    </w:p>
    <w:p>
      <w:pPr>
        <w:pStyle w:val="Normal"/>
        <w:rPr/>
      </w:pPr>
      <w:r>
        <w:rPr/>
        <w:t>[[@Bible:Deut 14:19 ]][[14:19 &gt;&gt; Deut 14:19]] {{field-on:Bible}} И всичките крилати пълзещи нечисти са за вас: не ще да се ядат. {{field-off:Bible}}</w:t>
      </w:r>
    </w:p>
    <w:p>
      <w:pPr>
        <w:pStyle w:val="Normal"/>
        <w:rPr/>
      </w:pPr>
      <w:r>
        <w:rPr/>
        <w:t>[[@Bible:Deut 14:20 ]][[14:20 &gt;&gt; Deut 14:20]] {{field-on:Bible}} Всяка птица чиста ще ядете. {{field-off:Bible}}</w:t>
      </w:r>
    </w:p>
    <w:p>
      <w:pPr>
        <w:pStyle w:val="Normal"/>
        <w:rPr/>
      </w:pPr>
      <w:r>
        <w:rPr/>
        <w:t>[[@Bible:Deut 14:21 ]][[14:21 &gt;&gt; Deut 14:21]] {{field-on:Bible}} Никаква мърша да не ядете; (на чужденеца който е отвътре вратата ти можеш да я даваш да я яде, или да я продаваш на другоземец;) защото вие сте люде свети на Господа Бога вашего. Да не свариш яре в млякото на майка му. {{field-off:Bible}}</w:t>
      </w:r>
    </w:p>
    <w:p>
      <w:pPr>
        <w:pStyle w:val="Normal"/>
        <w:rPr/>
      </w:pPr>
      <w:r>
        <w:rPr/>
        <w:t>[[@Bible:Deut 14:22 ]][[14:22 &gt;&gt; Deut 14:22]] {{field-on:Bible}} Давай непременно десетъка от всичките си произведения които си посеял, които произвожда нивата ти всяка година. {{field-off:Bible}}</w:t>
      </w:r>
    </w:p>
    <w:p>
      <w:pPr>
        <w:pStyle w:val="Normal"/>
        <w:rPr/>
      </w:pPr>
      <w:r>
        <w:rPr/>
        <w:t>[[@Bible:Deut 14:23 ]][[14:23 &gt;&gt; Deut 14:23]] {{field-on:Bible}} И да ядеш десетъка на житото си, на виното си, и на маслото си, и първородните от говедата си и от овците си пред Господа Бога твоего, на мястото което избере за да положи името си там, за да се научиш да се боиш всякога от Господа Бога твоего. {{field-off:Bible}}</w:t>
      </w:r>
    </w:p>
    <w:p>
      <w:pPr>
        <w:pStyle w:val="Normal"/>
        <w:rPr/>
      </w:pPr>
      <w:r>
        <w:rPr/>
        <w:t>[[@Bible:Deut 14:24 ]][[14:24 &gt;&gt; Deut 14:24]] {{field-on:Bible}} Ако ли е пътят много далеч за тебе щото да не можеш да ги занесеш, понеже е много далеч от тебе мястото което избере Господ Бог твой за да положи там името си когато те благослови Господ Бог твой, {{field-off:Bible}}</w:t>
      </w:r>
    </w:p>
    <w:p>
      <w:pPr>
        <w:pStyle w:val="Normal"/>
        <w:rPr/>
      </w:pPr>
      <w:r>
        <w:rPr/>
        <w:t>[[@Bible:Deut 14:25 ]][[14:25 &gt;&gt; Deut 14:25]] {{field-on:Bible}} тогаз да ги размениш за сребро, и да вържеш среброто в ръката си, и да идеш на мястото което избере Господ Бог твой; {{field-off:Bible}}</w:t>
      </w:r>
    </w:p>
    <w:p>
      <w:pPr>
        <w:pStyle w:val="Normal"/>
        <w:rPr/>
      </w:pPr>
      <w:r>
        <w:rPr/>
        <w:t>[[@Bible:Deut 14:26 ]][[14:26 &gt;&gt; Deut 14:26]] {{field-on:Bible}} и да дадеш среброто за каквото нещо пожелае душата ти, за говеда, или за овци, или за вино, или за сикера, или за какво да е което би пожелала душата ти; и да ядеш там пред Господа Бога твоего и да се развеселиш, ти, и домът ти, {{field-off:Bible}}</w:t>
      </w:r>
    </w:p>
    <w:p>
      <w:pPr>
        <w:pStyle w:val="Normal"/>
        <w:rPr/>
      </w:pPr>
      <w:r>
        <w:rPr/>
        <w:t>[[@Bible:Deut 14:27 ]][[14:27 &gt;&gt; Deut 14:27]] {{field-on:Bible}} и Левитинът който е отвътре вратата ти: да го не оставиш; защото той няма дял нито наследие с тебе. {{field-off:Bible}}</w:t>
      </w:r>
    </w:p>
    <w:p>
      <w:pPr>
        <w:pStyle w:val="Normal"/>
        <w:rPr/>
      </w:pPr>
      <w:r>
        <w:rPr/>
        <w:t>[[@Bible:Deut 14:28 ]][[14:28 &gt;&gt; Deut 14:28]] {{field-on:Bible}} В свършъка на третата година да извадиш всичкия десетък от произведението си през оная година, и да го туриш отвътре вратата си; {{field-off:Bible}}</w:t>
      </w:r>
    </w:p>
    <w:p>
      <w:pPr>
        <w:pStyle w:val="Normal"/>
        <w:rPr/>
      </w:pPr>
      <w:r>
        <w:rPr/>
        <w:t>[[@Bible:Deut 14:29 ]][[14:29 &gt;&gt; Deut 14:29]] {{field-on:Bible}} и Левитинът, (защото няма дял нито наследие с тебе,) и чужденецът, и сирачето, и вдовицата които са отвътре вратата ти да дохождат, и да ядат, и да се наситят; за да те благослави Господ Бог твой във всичките дела на ръцете ти които ще работиш. {{field-off:Bible}}</w:t>
      </w:r>
    </w:p>
    <w:p>
      <w:pPr>
        <w:pStyle w:val="Heading2"/>
        <w:rPr/>
      </w:pPr>
      <w:r>
        <w:rPr/>
        <w:t>Глава 15</w:t>
      </w:r>
    </w:p>
    <w:p>
      <w:pPr>
        <w:pStyle w:val="Normal"/>
        <w:rPr/>
      </w:pPr>
      <w:r>
        <w:rPr/>
        <w:t>[[@Bible:Deut 15:1 ]][[15:1 &gt;&gt; Deut 15:1]] {{field-on:Bible}} В свършъка на седем години да направиш оставяне. {{field-off:Bible}}</w:t>
      </w:r>
    </w:p>
    <w:p>
      <w:pPr>
        <w:pStyle w:val="Normal"/>
        <w:rPr/>
      </w:pPr>
      <w:r>
        <w:rPr/>
        <w:t>[[@Bible:Deut 15:2 ]][[15:2 &gt;&gt; Deut 15:2]] {{field-on:Bible}} И това е правилото на оставянето: всеки заимодавец който даде на заем на ближния си да го остави; да го не иска от ближния си или от брата си; защото се провъзгласява оставяне за Господа. {{field-off:Bible}}</w:t>
      </w:r>
    </w:p>
    <w:p>
      <w:pPr>
        <w:pStyle w:val="Normal"/>
        <w:rPr/>
      </w:pPr>
      <w:r>
        <w:rPr/>
        <w:t>[[@Bible:Deut 15:3 ]][[15:3 &gt;&gt; Deut 15:3]] {{field-on:Bible}} От чужденеца можеш да го искаш; но каквото има твое у брата ти, ръката ти да го остави {{field-off:Bible}}</w:t>
      </w:r>
    </w:p>
    <w:p>
      <w:pPr>
        <w:pStyle w:val="Normal"/>
        <w:rPr/>
      </w:pPr>
      <w:r>
        <w:rPr/>
        <w:t>[[@Bible:Deut 15:4 ]][[15:4 &gt;&gt; Deut 15:4]] {{field-on:Bible}} доде се не намерва сиромах между вас; защото Господ ще те благослови много в земята която ти Господ Бог твой дава в наследие за да я владееш. {{field-off:Bible}}</w:t>
      </w:r>
    </w:p>
    <w:p>
      <w:pPr>
        <w:pStyle w:val="Normal"/>
        <w:rPr/>
      </w:pPr>
      <w:r>
        <w:rPr/>
        <w:t>[[@Bible:Deut 15:5 ]][[15:5 &gt;&gt; Deut 15:5]] {{field-on:Bible}} Ако само с прилежание слушаш гласа на Господа Бога твоего за да внимаеш да правиш всичките тия заповеди които ти аз заповядвам днес, {{field-off:Bible}}</w:t>
      </w:r>
    </w:p>
    <w:p>
      <w:pPr>
        <w:pStyle w:val="Normal"/>
        <w:rPr/>
      </w:pPr>
      <w:r>
        <w:rPr/>
        <w:t>[[@Bible:Deut 15:6 ]][[15:6 &gt;&gt; Deut 15:6]] {{field-on:Bible}} то Господ Бог твой ще те благослови както ти се обеща; и ще даваш на заем на много народи, но ти не ще да вземаш на заем; и ще владееш над много народи, но над тебе няма да владеят. {{field-off:Bible}}</w:t>
      </w:r>
    </w:p>
    <w:p>
      <w:pPr>
        <w:pStyle w:val="Normal"/>
        <w:rPr/>
      </w:pPr>
      <w:r>
        <w:rPr/>
        <w:t>[[@Bible:Deut 15:7 ]][[15:7 &gt;&gt; Deut 15:7]] {{field-on:Bible}} Ако има у тебе сиромах от братята ти отвътре в някои от вратата ти, в земята ти която Господ Бог твой ти дава, да не ожесточаваш сърдцето си, нито да затвориш ръката си от брата си сиромаха; {{field-off:Bible}}</w:t>
      </w:r>
    </w:p>
    <w:p>
      <w:pPr>
        <w:pStyle w:val="Normal"/>
        <w:rPr/>
      </w:pPr>
      <w:r>
        <w:rPr/>
        <w:t>[[@Bible:Deut 15:8 ]][[15:8 &gt;&gt; Deut 15:8]] {{field-on:Bible}} но непременно да отвориш ръката си към него, и непременно да му дадеш на заем доволно за нуждата му, за каквото има потреба. {{field-off:Bible}}</w:t>
      </w:r>
    </w:p>
    <w:p>
      <w:pPr>
        <w:pStyle w:val="Normal"/>
        <w:rPr/>
      </w:pPr>
      <w:r>
        <w:rPr/>
        <w:t>[[@Bible:Deut 15:9 ]][[15:9 &gt;&gt; Deut 15:9]] {{field-on:Bible}} Внимай на себе си да не влезе лоша мисъл в сърдцето ти, та речеш: Приближава седмата година, годината на оставянето; и да не стане лукаво окото ти против брата ти сиромаха и му не дадеш, и извика към Господа против тебе, и ти бъде грях. {{field-off:Bible}}</w:t>
      </w:r>
    </w:p>
    <w:p>
      <w:pPr>
        <w:pStyle w:val="Normal"/>
        <w:rPr/>
      </w:pPr>
      <w:r>
        <w:rPr/>
        <w:t>[[@Bible:Deut 15:10 ]][[15:10 &gt;&gt; Deut 15:10]] {{field-on:Bible}} Да му дадеш непременно, и сърдцето ти да не скърби когато му даваш; понеже за това ще те благослови Господ Бог твой във всичките ти дела и във всичките ти предприятия. {{field-off:Bible}}</w:t>
      </w:r>
    </w:p>
    <w:p>
      <w:pPr>
        <w:pStyle w:val="Normal"/>
        <w:rPr/>
      </w:pPr>
      <w:r>
        <w:rPr/>
        <w:t>[[@Bible:Deut 15:11 ]][[15:11 &gt;&gt; Deut 15:11]] {{field-on:Bible}} Защото няма да изчезне сиромах отсред земята ти; за това ти аз заповядвам и казвам: Непременно да отваряш ръката си към брата си, към сиромаха си, и към оскудния си на земята си. {{field-off:Bible}}</w:t>
      </w:r>
    </w:p>
    <w:p>
      <w:pPr>
        <w:pStyle w:val="Normal"/>
        <w:rPr/>
      </w:pPr>
      <w:r>
        <w:rPr/>
        <w:t>[[@Bible:Deut 15:12 ]][[15:12 &gt;&gt; Deut 15:12]] {{field-on:Bible}} Ако ти се продаде брат ти, Евреин или Еврейка, ще ти слугува шест години; а в седмата година ще го изпратиш свободен от себе си. {{field-off:Bible}}</w:t>
      </w:r>
    </w:p>
    <w:p>
      <w:pPr>
        <w:pStyle w:val="Normal"/>
        <w:rPr/>
      </w:pPr>
      <w:r>
        <w:rPr/>
        <w:t>[[@Bible:Deut 15:13 ]][[15:13 &gt;&gt; Deut 15:13]] {{field-on:Bible}} И когато го изпратиш свободен от себе си, да го не изпратиш празден: {{field-off:Bible}}</w:t>
      </w:r>
    </w:p>
    <w:p>
      <w:pPr>
        <w:pStyle w:val="Normal"/>
        <w:rPr/>
      </w:pPr>
      <w:r>
        <w:rPr/>
        <w:t>[[@Bible:Deut 15:14 ]][[15:14 &gt;&gt; Deut 15:14]] {{field-on:Bible}} непременно да го даруваш с нещо от стадото си, и от гумното си, и от жлеба си: от каквото те е Господ Бог твой благословил да му дадеш. {{field-off:Bible}}</w:t>
      </w:r>
    </w:p>
    <w:p>
      <w:pPr>
        <w:pStyle w:val="Normal"/>
        <w:rPr/>
      </w:pPr>
      <w:r>
        <w:rPr/>
        <w:t>[[@Bible:Deut 15:15 ]][[15:15 &gt;&gt; Deut 15:15]] {{field-on:Bible}} И да си напомниш че и ти беше раб в Египетската земя, и Господ Бог твой те избави; за това и аз ти заповядвам това нещо днес. {{field-off:Bible}}</w:t>
      </w:r>
    </w:p>
    <w:p>
      <w:pPr>
        <w:pStyle w:val="Normal"/>
        <w:rPr/>
      </w:pPr>
      <w:r>
        <w:rPr/>
        <w:t>[[@Bible:Deut 15:16 ]][[15:16 &gt;&gt; Deut 15:16]] {{field-on:Bible}} Ако ли ти рече: Не излизам из тебе, понеже обича тебе и дома ти защото е благополучен с тебе, {{field-off:Bible}}</w:t>
      </w:r>
    </w:p>
    <w:p>
      <w:pPr>
        <w:pStyle w:val="Normal"/>
        <w:rPr/>
      </w:pPr>
      <w:r>
        <w:rPr/>
        <w:t>[[@Bible:Deut 15:17 ]][[15:17 &gt;&gt; Deut 15:17]] {{field-on:Bible}} тогаз да вземеш шило и да промушиш ухото му на вратата, и ще ти бъде раб за винаги; и на рабинята си да направиш така. {{field-off:Bible}}</w:t>
      </w:r>
    </w:p>
    <w:p>
      <w:pPr>
        <w:pStyle w:val="Normal"/>
        <w:rPr/>
      </w:pPr>
      <w:r>
        <w:rPr/>
        <w:t>[[@Bible:Deut 15:18 ]][[15:18 &gt;&gt; Deut 15:18]] {{field-on:Bible}} Да ти се не види жестоко когато го изпратиш свободен от себе си; защото ти е слугувал двойно отколкото уценен слуга, шест години; и Господ Бог твой ще те благослови във всичко що правиш. {{field-off:Bible}}</w:t>
      </w:r>
    </w:p>
    <w:p>
      <w:pPr>
        <w:pStyle w:val="Normal"/>
        <w:rPr/>
      </w:pPr>
      <w:r>
        <w:rPr/>
        <w:t>[[@Bible:Deut 15:19 ]][[15:19 &gt;&gt; Deut 15:19]] {{field-on:Bible}} Всичките първородни които се раждат от говедата ти и овците ти, които са мъжки, да посвещаваш на Господа Бога твоего: да не употребиш в работене първородното на говедото си, нито острижеш първородното на овците си. {{field-off:Bible}}</w:t>
      </w:r>
    </w:p>
    <w:p>
      <w:pPr>
        <w:pStyle w:val="Normal"/>
        <w:rPr/>
      </w:pPr>
      <w:r>
        <w:rPr/>
        <w:t>[[@Bible:Deut 15:20 ]][[15:20 &gt;&gt; Deut 15:20]] {{field-on:Bible}} Пред Господа Бога твоего да го ядеш всяка година, ти и домът ти, на мястото, което избере Господ. {{field-off:Bible}}</w:t>
      </w:r>
    </w:p>
    <w:p>
      <w:pPr>
        <w:pStyle w:val="Normal"/>
        <w:rPr/>
      </w:pPr>
      <w:r>
        <w:rPr/>
        <w:t>[[@Bible:Deut 15:21 ]][[15:21 &gt;&gt; Deut 15:21]] {{field-on:Bible}} Ако ли има някой порок, ако е хромо, или сляпо, или има някой порок лош, да го не принесеш жъртва на Господа Бога твоего. {{field-off:Bible}}</w:t>
      </w:r>
    </w:p>
    <w:p>
      <w:pPr>
        <w:pStyle w:val="Normal"/>
        <w:rPr/>
      </w:pPr>
      <w:r>
        <w:rPr/>
        <w:t>[[@Bible:Deut 15:22 ]][[15:22 &gt;&gt; Deut 15:22]] {{field-on:Bible}} Отвътре вратата си да го ядеш като сърна и като елен: без разлика нечистий и чистий да ядат. {{field-off:Bible}}</w:t>
      </w:r>
    </w:p>
    <w:p>
      <w:pPr>
        <w:pStyle w:val="Normal"/>
        <w:rPr/>
      </w:pPr>
      <w:r>
        <w:rPr/>
        <w:t>[[@Bible:Deut 15:23 ]][[15:23 &gt;&gt; Deut 15:23]] {{field-on:Bible}} Но кръвта му да не ядеш: на земята да я излееш като вода. {{field-off:Bible}}</w:t>
      </w:r>
    </w:p>
    <w:p>
      <w:pPr>
        <w:pStyle w:val="Heading2"/>
        <w:rPr/>
      </w:pPr>
      <w:r>
        <w:rPr/>
        <w:t>Глава 16</w:t>
      </w:r>
    </w:p>
    <w:p>
      <w:pPr>
        <w:pStyle w:val="Normal"/>
        <w:rPr/>
      </w:pPr>
      <w:r>
        <w:rPr/>
        <w:t>[[@Bible:Deut 16:1 ]][[16:1 &gt;&gt; Deut 16:1]] {{field-on:Bible}} Пази месеца Авив и прави пасхата на Господа Бога твоего; понеже в месец Авив те изведе Господ Бог твой из Египет през нощ. {{field-off:Bible}}</w:t>
      </w:r>
    </w:p>
    <w:p>
      <w:pPr>
        <w:pStyle w:val="Normal"/>
        <w:rPr/>
      </w:pPr>
      <w:r>
        <w:rPr/>
        <w:t>[[@Bible:Deut 16:2 ]][[16:2 &gt;&gt; Deut 16:2]] {{field-on:Bible}} И да жъртвуваш пасхата на Господа Бога твоего от овци и говеда, на мястото което избере Господ за да насели там името си. {{field-off:Bible}}</w:t>
      </w:r>
    </w:p>
    <w:p>
      <w:pPr>
        <w:pStyle w:val="Normal"/>
        <w:rPr/>
      </w:pPr>
      <w:r>
        <w:rPr/>
        <w:t>[[@Bible:Deut 16:3 ]][[16:3 &gt;&gt; Deut 16:3]] {{field-on:Bible}} Да не ядеш с нея нищо квасно: седем дни да ядеш с нея безквасни хлябове, хляб на оскърбение, (защото набързо излезе ти из Египетската земя;) за да помниш деня на излизането си из Египетската земя през всичките дни на живота си. {{field-off:Bible}}</w:t>
      </w:r>
    </w:p>
    <w:p>
      <w:pPr>
        <w:pStyle w:val="Normal"/>
        <w:rPr/>
      </w:pPr>
      <w:r>
        <w:rPr/>
        <w:t>[[@Bible:Deut 16:4 ]][[16:4 &gt;&gt; Deut 16:4]] {{field-on:Bible}} И да се не види квас във всичките ти предели седем дни; и от месото което ще жъртвуваш на първия ден надвечер да не остане нищо до сутринта. {{field-off:Bible}}</w:t>
      </w:r>
    </w:p>
    <w:p>
      <w:pPr>
        <w:pStyle w:val="Normal"/>
        <w:rPr/>
      </w:pPr>
      <w:r>
        <w:rPr/>
        <w:t>[[@Bible:Deut 16:5 ]][[16:5 &gt;&gt; Deut 16:5]] {{field-on:Bible}} Не можеш да жъртвуваш пасхата в кой да е от градовете ти които ти дава Господ Бог твой; {{field-off:Bible}}</w:t>
      </w:r>
    </w:p>
    <w:p>
      <w:pPr>
        <w:pStyle w:val="Normal"/>
        <w:rPr/>
      </w:pPr>
      <w:r>
        <w:rPr/>
        <w:t>[[@Bible:Deut 16:6 ]][[16:6 &gt;&gt; Deut 16:6]] {{field-on:Bible}} Но на онова място което избере Господ Бог твой за да насели там името си ще жъртвуваш пасхата вечер около захождането на слънцето, във времето в което си излязъл из Египет. {{field-off:Bible}}</w:t>
      </w:r>
    </w:p>
    <w:p>
      <w:pPr>
        <w:pStyle w:val="Normal"/>
        <w:rPr/>
      </w:pPr>
      <w:r>
        <w:rPr/>
        <w:t>[[@Bible:Deut 16:7 ]][[16:7 &gt;&gt; Deut 16:7]] {{field-on:Bible}} И да я изпечеш и ядеш на мястото което избере Господ Бог твой, и на сутринта да се върнеш и да идеш в къщата си. {{field-off:Bible}}</w:t>
      </w:r>
    </w:p>
    <w:p>
      <w:pPr>
        <w:pStyle w:val="Normal"/>
        <w:rPr/>
      </w:pPr>
      <w:r>
        <w:rPr/>
        <w:t>[[@Bible:Deut 16:8 ]][[16:8 &gt;&gt; Deut 16:8]] {{field-on:Bible}} Шест дни да ядеш безквасни; и в седмия ден да бъде тържествено събрание на Господа Бога твоего: да не работиш никаква работа. {{field-off:Bible}}</w:t>
      </w:r>
    </w:p>
    <w:p>
      <w:pPr>
        <w:pStyle w:val="Normal"/>
        <w:rPr/>
      </w:pPr>
      <w:r>
        <w:rPr/>
        <w:t>[[@Bible:Deut 16:9 ]][[16:9 &gt;&gt; Deut 16:9]] {{field-on:Bible}} Седем седмици да изброиш за себе си: начни да броиш седемте седмици от когато първ път туриш сърп на жетвата. {{field-off:Bible}}</w:t>
      </w:r>
    </w:p>
    <w:p>
      <w:pPr>
        <w:pStyle w:val="Normal"/>
        <w:rPr/>
      </w:pPr>
      <w:r>
        <w:rPr/>
        <w:t>[[@Bible:Deut 16:10 ]][[16:10 &gt;&gt; Deut 16:10]] {{field-on:Bible}} И да направиш праздника на седмиците Господу Богу твоему с възможното от ръката ти самоволно приношение което ще приносиш, според колкото те е благословил Господ Бог твой. {{field-off:Bible}}</w:t>
      </w:r>
    </w:p>
    <w:p>
      <w:pPr>
        <w:pStyle w:val="Normal"/>
        <w:rPr/>
      </w:pPr>
      <w:r>
        <w:rPr/>
        <w:t>[[@Bible:Deut 16:11 ]][[16:11 &gt;&gt; Deut 16:11]] {{field-on:Bible}} И да се веселиш пред Господа Бога твоего, ти, и син ти, и дъщеря, и слугата ти, и слугинята ти, и Левитинът който е отвътре вратата ти, и чужденецът, и сирачето, и вдовицата, които са всред вас, на онова място което избере Господ Бог твой за да насели там името си. {{field-off:Bible}}</w:t>
      </w:r>
    </w:p>
    <w:p>
      <w:pPr>
        <w:pStyle w:val="Normal"/>
        <w:rPr/>
      </w:pPr>
      <w:r>
        <w:rPr/>
        <w:t>[[@Bible:Deut 16:12 ]][[16:12 &gt;&gt; Deut 16:12]] {{field-on:Bible}} И да помниш че си бил ти раб в Египет; и внимай да вършиш тия повеления. {{field-off:Bible}}</w:t>
      </w:r>
    </w:p>
    <w:p>
      <w:pPr>
        <w:pStyle w:val="Normal"/>
        <w:rPr/>
      </w:pPr>
      <w:r>
        <w:rPr/>
        <w:t>[[@Bible:Deut 16:13 ]][[16:13 &gt;&gt; Deut 16:13]] {{field-on:Bible}} Да правиш праздника на шатрите седем дни като събереш житото си и виното си; {{field-off:Bible}}</w:t>
      </w:r>
    </w:p>
    <w:p>
      <w:pPr>
        <w:pStyle w:val="Normal"/>
        <w:rPr/>
      </w:pPr>
      <w:r>
        <w:rPr/>
        <w:t>[[@Bible:Deut 16:14 ]][[16:14 &gt;&gt; Deut 16:14]] {{field-on:Bible}} и да се веселиш на праздника си, ти, и син ти, и дъщеря ти, и слугата ти, и слугинята ти, и Левитинът, и чужденецът, и сирачето, и вдовицата които са отвътре вратата ти. {{field-off:Bible}}</w:t>
      </w:r>
    </w:p>
    <w:p>
      <w:pPr>
        <w:pStyle w:val="Normal"/>
        <w:rPr/>
      </w:pPr>
      <w:r>
        <w:rPr/>
        <w:t>[[@Bible:Deut 16:15 ]][[16:15 &gt;&gt; Deut 16:15]] {{field-on:Bible}} Седем дни да празднуваш Господу Богу твоему на мястото което избере Господ; защото Господ Бог твой ще те благослови във всичките ти произведения и във всичките дела на ръцете ти; и ти само ще се веселиш. {{field-off:Bible}}</w:t>
      </w:r>
    </w:p>
    <w:p>
      <w:pPr>
        <w:pStyle w:val="Normal"/>
        <w:rPr/>
      </w:pPr>
      <w:r>
        <w:rPr/>
        <w:t>[[@Bible:Deut 16:16 ]][[16:16 &gt;&gt; Deut 16:16]] {{field-on:Bible}} Три пъти в годината да се явява всеки твой мъжки пол пред Господа Бога твоего на мястото което избере той, в праздника на безквасните, и в праздника на седмиците, и в праздника на шатрите; и да се не явяват пред Господа с праздни ръце. {{field-off:Bible}}</w:t>
      </w:r>
    </w:p>
    <w:p>
      <w:pPr>
        <w:pStyle w:val="Normal"/>
        <w:rPr/>
      </w:pPr>
      <w:r>
        <w:rPr/>
        <w:t>[[@Bible:Deut 16:17 ]][[16:17 &gt;&gt; Deut 16:17]] {{field-on:Bible}} Всеки да дава по силата си, според благословението на Господа Бога твоего което ти е дал. {{field-off:Bible}}</w:t>
      </w:r>
    </w:p>
    <w:p>
      <w:pPr>
        <w:pStyle w:val="Normal"/>
        <w:rPr/>
      </w:pPr>
      <w:r>
        <w:rPr/>
        <w:t>[[@Bible:Deut 16:18 ]][[16:18 &gt;&gt; Deut 16:18]] {{field-on:Bible}} Да си поставиш съдии и надзиратели по всичките си градове които ти дава Господ Бог твой по племената ти; и да съдят людете с правосъдие. {{field-off:Bible}}</w:t>
      </w:r>
    </w:p>
    <w:p>
      <w:pPr>
        <w:pStyle w:val="Normal"/>
        <w:rPr/>
      </w:pPr>
      <w:r>
        <w:rPr/>
        <w:t>[[@Bible:Deut 16:19 ]][[16:19 &gt;&gt; Deut 16:19]] {{field-on:Bible}} Да не развратиш съд: да не гледаш на лице нито да вземаш дар, защото дарът заслепява очите на мъдрите, и превраща думите на праведните. {{field-off:Bible}}</w:t>
      </w:r>
    </w:p>
    <w:p>
      <w:pPr>
        <w:pStyle w:val="Normal"/>
        <w:rPr/>
      </w:pPr>
      <w:r>
        <w:rPr/>
        <w:t>[[@Bible:Deut 16:20 ]][[16:20 &gt;&gt; Deut 16:20]] {{field-on:Bible}} Правдата, правдата да дириш, за да поживееш, и да наследиш земята която ти дава Господ Бог твой. {{field-off:Bible}}</w:t>
      </w:r>
    </w:p>
    <w:p>
      <w:pPr>
        <w:pStyle w:val="Normal"/>
        <w:rPr/>
      </w:pPr>
      <w:r>
        <w:rPr/>
        <w:t>[[@Bible:Deut 16:21 ]][[16:21 &gt;&gt; Deut 16:21]] {{field-on:Bible}} Да не насадиш за себе си дъбрава от какви годе дървета при олтаря на Господа Бога твоего който ще си направиш; {{field-off:Bible}}</w:t>
      </w:r>
    </w:p>
    <w:p>
      <w:pPr>
        <w:pStyle w:val="Normal"/>
        <w:rPr/>
      </w:pPr>
      <w:r>
        <w:rPr/>
        <w:t>[[@Bible:Deut 16:22 ]][[16:22 &gt;&gt; Deut 16:22]] {{field-on:Bible}} нито да си поставиш идол, нещо което ненавиди Господ Бог твой. {{field-off:Bible}}</w:t>
      </w:r>
    </w:p>
    <w:p>
      <w:pPr>
        <w:pStyle w:val="Heading2"/>
        <w:rPr/>
      </w:pPr>
      <w:r>
        <w:rPr/>
        <w:t>Глава 17</w:t>
      </w:r>
    </w:p>
    <w:p>
      <w:pPr>
        <w:pStyle w:val="Normal"/>
        <w:rPr/>
      </w:pPr>
      <w:r>
        <w:rPr/>
        <w:t>[[@Bible:Deut 17:1 ]][[17:1 &gt;&gt; Deut 17:1]] {{field-on:Bible}} Да не принесеш Господу Богу твоему говедо или овца което има порок или какъв годе недостатък; понеже то е гнусота Господу Богу твоему. {{field-off:Bible}}</w:t>
      </w:r>
    </w:p>
    <w:p>
      <w:pPr>
        <w:pStyle w:val="Normal"/>
        <w:rPr/>
      </w:pPr>
      <w:r>
        <w:rPr/>
        <w:t>[[@Bible:Deut 17:2 ]][[17:2 &gt;&gt; Deut 17:2]] {{field-on:Bible}} Ако се намери всред вас, в някой от градовете ти които Господ Бог твой ти дава, мъж или жена който стори зло пред Господа Бога твоего, и престъпи завета му, {{field-off:Bible}}</w:t>
      </w:r>
    </w:p>
    <w:p>
      <w:pPr>
        <w:pStyle w:val="Normal"/>
        <w:rPr/>
      </w:pPr>
      <w:r>
        <w:rPr/>
        <w:t>[[@Bible:Deut 17:3 ]][[17:3 &gt;&gt; Deut 17:3]] {{field-on:Bible}} и отиде и послужи на други богове и им се поклони, на слънцето, или на луната, или на какво годе от небесното войнство, нещо което не съм заповядал, {{field-off:Bible}}</w:t>
      </w:r>
    </w:p>
    <w:p>
      <w:pPr>
        <w:pStyle w:val="Normal"/>
        <w:rPr/>
      </w:pPr>
      <w:r>
        <w:rPr/>
        <w:t>[[@Bible:Deut 17:4 ]][[17:4 &gt;&gt; Deut 17:4]] {{field-on:Bible}} и ти се извести и чуеш, и добре изпиташ, и, ето, е истина, известно е това, сторила се е такава мерзост в Израил, {{field-off:Bible}}</w:t>
      </w:r>
    </w:p>
    <w:p>
      <w:pPr>
        <w:pStyle w:val="Normal"/>
        <w:rPr/>
      </w:pPr>
      <w:r>
        <w:rPr/>
        <w:t>[[@Bible:Deut 17:5 ]][[17:5 &gt;&gt; Deut 17:5]] {{field-on:Bible}} тогаз да изведеш вън при вратата си мъжа или жената които са сторили това зло: мъжа или жената да ги убиете с камене, и да умрат. {{field-off:Bible}}</w:t>
      </w:r>
    </w:p>
    <w:p>
      <w:pPr>
        <w:pStyle w:val="Normal"/>
        <w:rPr/>
      </w:pPr>
      <w:r>
        <w:rPr/>
        <w:t>[[@Bible:Deut 17:6 ]][[17:6 &gt;&gt; Deut 17:6]] {{field-on:Bible}} чрез устата на двама или на трима свидетели да се умъртвява който е за смърт: чрез устата само на един свидетел да не се умъртвява. {{field-off:Bible}}</w:t>
      </w:r>
    </w:p>
    <w:p>
      <w:pPr>
        <w:pStyle w:val="Normal"/>
        <w:rPr/>
      </w:pPr>
      <w:r>
        <w:rPr/>
        <w:t>[[@Bible:Deut 17:7 ]][[17:7 &gt;&gt; Deut 17:7]] {{field-on:Bible}} Ръцете на свидетелите да бъдат първи на него за да го умъртвят, и после ръцете на всичките люде: така ще отмахнеш злото отсред си. {{field-off:Bible}}</w:t>
      </w:r>
    </w:p>
    <w:p>
      <w:pPr>
        <w:pStyle w:val="Normal"/>
        <w:rPr/>
      </w:pPr>
      <w:r>
        <w:rPr/>
        <w:t>[[@Bible:Deut 17:8 ]][[17:8 &gt;&gt; Deut 17:8]] {{field-on:Bible}} Ако ти се случи някоя работа много мъчна за тебе да я отсъдиш между кръв и кръв, между съд и съд, и между биене и биене, препирателни работи вътре в селенията ти, тогаз да станеш и да възлезеш на мястото което избере Господ Бог твой, {{field-off:Bible}}</w:t>
      </w:r>
    </w:p>
    <w:p>
      <w:pPr>
        <w:pStyle w:val="Normal"/>
        <w:rPr/>
      </w:pPr>
      <w:r>
        <w:rPr/>
        <w:t>[[@Bible:Deut 17:9 ]][[17:9 &gt;&gt; Deut 17:9]] {{field-on:Bible}} и да идеш при свещениците Левитите, и при съдията който ще бъде в ония дни, и да попиташ; и ще ти кажат решението на съда. {{field-off:Bible}}</w:t>
      </w:r>
    </w:p>
    <w:p>
      <w:pPr>
        <w:pStyle w:val="Normal"/>
        <w:rPr/>
      </w:pPr>
      <w:r>
        <w:rPr/>
        <w:t>[[@Bible:Deut 17:10 ]][[17:10 &gt;&gt; Deut 17:10]] {{field-on:Bible}} И да направиш според думата която ти кажат от онова място което избере Господ; и да внимаеш да сториш по всичко както те научат. {{field-off:Bible}}</w:t>
      </w:r>
    </w:p>
    <w:p>
      <w:pPr>
        <w:pStyle w:val="Normal"/>
        <w:rPr/>
      </w:pPr>
      <w:r>
        <w:rPr/>
        <w:t>[[@Bible:Deut 17:11 ]][[17:11 &gt;&gt; Deut 17:11]] {{field-on:Bible}} И по изречението на закона както те научат, и по съда който ти рекат, да направиш; да се не уклоняваш от думата която ти кажат надясно или наляво. {{field-off:Bible}}</w:t>
      </w:r>
    </w:p>
    <w:p>
      <w:pPr>
        <w:pStyle w:val="Normal"/>
        <w:rPr/>
      </w:pPr>
      <w:r>
        <w:rPr/>
        <w:t>[[@Bible:Deut 17:12 ]][[17:12 &gt;&gt; Deut 17:12]] {{field-on:Bible}} А человекът който постъпи дързостливо, и не послуша свещеника който предстои да служи там пред Господа Бога твоего, или на съдията, този человек да умре; и да отмахнеш злото от Израиля. {{field-off:Bible}}</w:t>
      </w:r>
    </w:p>
    <w:p>
      <w:pPr>
        <w:pStyle w:val="Normal"/>
        <w:rPr/>
      </w:pPr>
      <w:r>
        <w:rPr/>
        <w:t>[[@Bible:Deut 17:13 ]][[17:13 &gt;&gt; Deut 17:13]] {{field-on:Bible}} И всичките люде като чуят ще се убоят, и не ще бъдат вече дързостливи. {{field-off:Bible}}</w:t>
      </w:r>
    </w:p>
    <w:p>
      <w:pPr>
        <w:pStyle w:val="Normal"/>
        <w:rPr/>
      </w:pPr>
      <w:r>
        <w:rPr/>
        <w:t>[[@Bible:Deut 17:14 ]][[17:14 &gt;&gt; Deut 17:14]] {{field-on:Bible}} Като влезеш в земята която ти дава Господ Бог твой, и я наследиш, и се населиш в нея, и речеш: Ще си поставя цар както всичките народи които са около мене, {{field-off:Bible}}</w:t>
      </w:r>
    </w:p>
    <w:p>
      <w:pPr>
        <w:pStyle w:val="Normal"/>
        <w:rPr/>
      </w:pPr>
      <w:r>
        <w:rPr/>
        <w:t>[[@Bible:Deut 17:15 ]][[17:15 &gt;&gt; Deut 17:15]] {{field-on:Bible}} тогаз да си поставиш цар когото избере Господ Бог твой: не можеш да поставиш над себе си чужд человек който не ти е брат. {{field-off:Bible}}</w:t>
      </w:r>
    </w:p>
    <w:p>
      <w:pPr>
        <w:pStyle w:val="Normal"/>
        <w:rPr/>
      </w:pPr>
      <w:r>
        <w:rPr/>
        <w:t>[[@Bible:Deut 17:16 ]][[17:16 &gt;&gt; Deut 17:16]] {{field-on:Bible}} Но да не трупа много коне за себе си, нито да върне людете в Египет за умножение на коне; защото Господ ви рече: Да се не върнете вече през онзи път. {{field-off:Bible}}</w:t>
      </w:r>
    </w:p>
    <w:p>
      <w:pPr>
        <w:pStyle w:val="Normal"/>
        <w:rPr/>
      </w:pPr>
      <w:r>
        <w:rPr/>
        <w:t>[[@Bible:Deut 17:17 ]][[17:17 &gt;&gt; Deut 17:17]] {{field-on:Bible}} Нито да взема много жени за себе си, за да не отстъпи сърдцето му; нито да трупа твърде много сребро и злато за себе си. {{field-off:Bible}}</w:t>
      </w:r>
    </w:p>
    <w:p>
      <w:pPr>
        <w:pStyle w:val="Normal"/>
        <w:rPr/>
      </w:pPr>
      <w:r>
        <w:rPr/>
        <w:t>[[@Bible:Deut 17:18 ]][[17:18 &gt;&gt; Deut 17:18]] {{field-on:Bible}} И когато седне на царския си престол, да препише в една книга за себе си препис на тоя закон, от онази която е пред свещениците Левитите. {{field-off:Bible}}</w:t>
      </w:r>
    </w:p>
    <w:p>
      <w:pPr>
        <w:pStyle w:val="Normal"/>
        <w:rPr/>
      </w:pPr>
      <w:r>
        <w:rPr/>
        <w:t>[[@Bible:Deut 17:19 ]][[17:19 &gt;&gt; Deut 17:19]] {{field-on:Bible}} И той да бъде при него; и да прочита в него през всичките дни на живота си, за да се научи да се бои от Господа Бога своего, да пази всичките думи на тоя закон и тия повеления, и да ги върши; {{field-off:Bible}}</w:t>
      </w:r>
    </w:p>
    <w:p>
      <w:pPr>
        <w:pStyle w:val="Normal"/>
        <w:rPr/>
      </w:pPr>
      <w:r>
        <w:rPr/>
        <w:t>[[@Bible:Deut 17:20 ]][[17:20 &gt;&gt; Deut 17:20]] {{field-on:Bible}} за да се не превъзнесе сърдцето му над братята му, и да се не уклонява от заповедта надясно или наляво; за да бъде многолетен на царството си, той и чадата му, всред Израил. {{field-off:Bible}}</w:t>
      </w:r>
    </w:p>
    <w:p>
      <w:pPr>
        <w:pStyle w:val="Heading2"/>
        <w:rPr/>
      </w:pPr>
      <w:r>
        <w:rPr/>
        <w:t>Глава 18</w:t>
      </w:r>
    </w:p>
    <w:p>
      <w:pPr>
        <w:pStyle w:val="Normal"/>
        <w:rPr/>
      </w:pPr>
      <w:r>
        <w:rPr/>
        <w:t>[[@Bible:Deut 18:1 ]][[18:1 &gt;&gt; Deut 18:1]] {{field-on:Bible}} Свещениците Левити и всичкото Левийно племе да нямат дял нито наследие заедно с Израиля: жъртвоприношенията Господу и неговото наследие да ядат. {{field-off:Bible}}</w:t>
      </w:r>
    </w:p>
    <w:p>
      <w:pPr>
        <w:pStyle w:val="Normal"/>
        <w:rPr/>
      </w:pPr>
      <w:r>
        <w:rPr/>
        <w:t>[[@Bible:Deut 18:2 ]][[18:2 &gt;&gt; Deut 18:2]] {{field-on:Bible}} За това не ще имат наследие между братята си: тяхното наследие е Господ, както им рече. {{field-off:Bible}}</w:t>
      </w:r>
    </w:p>
    <w:p>
      <w:pPr>
        <w:pStyle w:val="Normal"/>
        <w:rPr/>
      </w:pPr>
      <w:r>
        <w:rPr/>
        <w:t>[[@Bible:Deut 18:3 ]][[18:3 &gt;&gt; Deut 18:3]] {{field-on:Bible}} И това ще бъде правдината на свещениците от людете, от онези които приносят в жъртва или говедо или овца: да дават на свещеника плешката, и челюстите, и търбуха. {{field-off:Bible}}</w:t>
      </w:r>
    </w:p>
    <w:p>
      <w:pPr>
        <w:pStyle w:val="Normal"/>
        <w:rPr/>
      </w:pPr>
      <w:r>
        <w:rPr/>
        <w:t>[[@Bible:Deut 18:4 ]][[18:4 &gt;&gt; Deut 18:4]] {{field-on:Bible}} Начатките на житото си, на виното си, и на елея си, и начатъка на стриженето на овците си да даваш нему. {{field-off:Bible}}</w:t>
      </w:r>
    </w:p>
    <w:p>
      <w:pPr>
        <w:pStyle w:val="Normal"/>
        <w:rPr/>
      </w:pPr>
      <w:r>
        <w:rPr/>
        <w:t>[[@Bible:Deut 18:5 ]][[18:5 &gt;&gt; Deut 18:5]] {{field-on:Bible}} Защото него избра Господ Бог твой от всичките ти племена за да предстои да служи в името на Господа, той и синовете му винаги. {{field-off:Bible}}</w:t>
      </w:r>
    </w:p>
    <w:p>
      <w:pPr>
        <w:pStyle w:val="Normal"/>
        <w:rPr/>
      </w:pPr>
      <w:r>
        <w:rPr/>
        <w:t>[[@Bible:Deut 18:6 ]][[18:6 &gt;&gt; Deut 18:6]] {{field-on:Bible}} И ако дойде Левитин из някой от градовете ти от всичкий Израил дето е бил пришлец, и дойде с всичкото желание на душата си на мястото което избере Господ, {{field-off:Bible}}</w:t>
      </w:r>
    </w:p>
    <w:p>
      <w:pPr>
        <w:pStyle w:val="Normal"/>
        <w:rPr/>
      </w:pPr>
      <w:r>
        <w:rPr/>
        <w:t>[[@Bible:Deut 18:7 ]][[18:7 &gt;&gt; Deut 18:7]] {{field-on:Bible}} тогаз ще служи в името на Господа Бога своего както всичките му братя Левитите които предстоят там пред Господа. {{field-off:Bible}}</w:t>
      </w:r>
    </w:p>
    <w:p>
      <w:pPr>
        <w:pStyle w:val="Normal"/>
        <w:rPr/>
      </w:pPr>
      <w:r>
        <w:rPr/>
        <w:t>[[@Bible:Deut 18:8 ]][[18:8 &gt;&gt; Deut 18:8]] {{field-on:Bible}} Равни дялове да ядат, освен произходещето от продажбата на отеческия му имот. {{field-off:Bible}}</w:t>
      </w:r>
    </w:p>
    <w:p>
      <w:pPr>
        <w:pStyle w:val="Normal"/>
        <w:rPr/>
      </w:pPr>
      <w:r>
        <w:rPr/>
        <w:t>[[@Bible:Deut 18:9 ]][[18:9 &gt;&gt; Deut 18:9]] {{field-on:Bible}} Като влезеш в земята която ти дава Господ Бог твой, не се учи да правиш по гнусотите на ония народи. {{field-off:Bible}}</w:t>
      </w:r>
    </w:p>
    <w:p>
      <w:pPr>
        <w:pStyle w:val="Normal"/>
        <w:rPr/>
      </w:pPr>
      <w:r>
        <w:rPr/>
        <w:t>[[@Bible:Deut 18:10 ]][[18:10 &gt;&gt; Deut 18:10]] {{field-on:Bible}} Да се не намерва в тебе никой който да прекарва сина си или дъщеря си през огън, чародей, или прокобител, или гатател, или омаятел; {{field-off:Bible}}</w:t>
      </w:r>
    </w:p>
    <w:p>
      <w:pPr>
        <w:pStyle w:val="Normal"/>
        <w:rPr/>
      </w:pPr>
      <w:r>
        <w:rPr/>
        <w:t>[[@Bible:Deut 18:11 ]][[18:11 &gt;&gt; Deut 18:11]] {{field-on:Bible}} или обаятел, или бесовъпрошател, или вълшебник, или мъртвовъпрошател; {{field-off:Bible}}</w:t>
      </w:r>
    </w:p>
    <w:p>
      <w:pPr>
        <w:pStyle w:val="Normal"/>
        <w:rPr/>
      </w:pPr>
      <w:r>
        <w:rPr/>
        <w:t>[[@Bible:Deut 18:12 ]][[18:12 &gt;&gt; Deut 18:12]] {{field-on:Bible}} защото всеки който прави тия дела гнусен е Господу, и за тия гнусоти Господ Бог ги изгонва от лицето ти. {{field-off:Bible}}</w:t>
      </w:r>
    </w:p>
    <w:p>
      <w:pPr>
        <w:pStyle w:val="Normal"/>
        <w:rPr/>
      </w:pPr>
      <w:r>
        <w:rPr/>
        <w:t>[[@Bible:Deut 18:13 ]][[18:13 &gt;&gt; Deut 18:13]] {{field-on:Bible}} Съвършен да бъдеш пред Господа Бога твоего. {{field-off:Bible}}</w:t>
      </w:r>
    </w:p>
    <w:p>
      <w:pPr>
        <w:pStyle w:val="Normal"/>
        <w:rPr/>
      </w:pPr>
      <w:r>
        <w:rPr/>
        <w:t>[[@Bible:Deut 18:14 ]][[18:14 &gt;&gt; Deut 18:14]] {{field-on:Bible}} Защото тия народи които ще наследиш слушат прокобителите и чародеите; а на тебе така не е дал Господ Бог твой. {{field-off:Bible}}</w:t>
      </w:r>
    </w:p>
    <w:p>
      <w:pPr>
        <w:pStyle w:val="Normal"/>
        <w:rPr/>
      </w:pPr>
      <w:r>
        <w:rPr/>
        <w:t>[[@Bible:Deut 18:15 ]][[18:15 &gt;&gt; Deut 18:15]] {{field-on:Bible}} Господ Бог твой ще ти въздигне отсред тебе, от братята ти, пророк като мене: него да слушате, {{field-off:Bible}}</w:t>
      </w:r>
    </w:p>
    <w:p>
      <w:pPr>
        <w:pStyle w:val="Normal"/>
        <w:rPr/>
      </w:pPr>
      <w:r>
        <w:rPr/>
        <w:t>[[@Bible:Deut 18:16 ]][[18:16 &gt;&gt; Deut 18:16]] {{field-on:Bible}} по всичко както просеше от Господа Бога твоего при Хорив в деня на събранието, и говореше ти: Да не чуя вече гласа на Господа Бога моего, и да не видя вече тоя голям огън, за да не умра. {{field-off:Bible}}</w:t>
      </w:r>
    </w:p>
    <w:p>
      <w:pPr>
        <w:pStyle w:val="Normal"/>
        <w:rPr/>
      </w:pPr>
      <w:r>
        <w:rPr/>
        <w:t>[[@Bible:Deut 18:17 ]][[18:17 &gt;&gt; Deut 18:17]] {{field-on:Bible}} И рече ми Господ: Добре е каквото говориха. {{field-off:Bible}}</w:t>
      </w:r>
    </w:p>
    <w:p>
      <w:pPr>
        <w:pStyle w:val="Normal"/>
        <w:rPr/>
      </w:pPr>
      <w:r>
        <w:rPr/>
        <w:t>[[@Bible:Deut 18:18 ]][[18:18 &gt;&gt; Deut 18:18]] {{field-on:Bible}} Аз ще им въздигна отсред братята им пророк като тебе, и ще туря думите си в устата му; и ще им говори всичко каквото му аз заповядвам. {{field-off:Bible}}</w:t>
      </w:r>
    </w:p>
    <w:p>
      <w:pPr>
        <w:pStyle w:val="Normal"/>
        <w:rPr/>
      </w:pPr>
      <w:r>
        <w:rPr/>
        <w:t>[[@Bible:Deut 18:19 ]][[18:19 &gt;&gt; Deut 18:19]] {{field-on:Bible}} И който не послуша думите ми които той ще говори в мое име, аз ще искам ответ от него. {{field-off:Bible}}</w:t>
      </w:r>
    </w:p>
    <w:p>
      <w:pPr>
        <w:pStyle w:val="Normal"/>
        <w:rPr/>
      </w:pPr>
      <w:r>
        <w:rPr/>
        <w:t>[[@Bible:Deut 18:20 ]][[18:20 &gt;&gt; Deut 18:20]] {{field-on:Bible}} Но пророк който дръзне и говори в мое име дума която аз не му съм заповядал да говори, или който говори в името на други богове, този пророк да се умъртви. {{field-off:Bible}}</w:t>
      </w:r>
    </w:p>
    <w:p>
      <w:pPr>
        <w:pStyle w:val="Normal"/>
        <w:rPr/>
      </w:pPr>
      <w:r>
        <w:rPr/>
        <w:t>[[@Bible:Deut 18:21 ]][[18:21 &gt;&gt; Deut 18:21]] {{field-on:Bible}} Ако ли речеш в сърдцето си: Как ще познаем думата която Господ не е говорил? - {{field-off:Bible}}</w:t>
      </w:r>
    </w:p>
    <w:p>
      <w:pPr>
        <w:pStyle w:val="Normal"/>
        <w:rPr/>
      </w:pPr>
      <w:r>
        <w:rPr/>
        <w:t>[[@Bible:Deut 18:22 ]][[18:22 &gt;&gt; Deut 18:22]] {{field-on:Bible}} когато някой пророк говори в името на Господа, и думата не се сбъде нито се случи, тая е думата която Господ не е говорил: пророкът я е говорил от дързост; да се не убоиш от него. {{field-off:Bible}}</w:t>
      </w:r>
    </w:p>
    <w:p>
      <w:pPr>
        <w:pStyle w:val="Heading2"/>
        <w:rPr/>
      </w:pPr>
      <w:r>
        <w:rPr/>
        <w:t>Глава 19</w:t>
      </w:r>
    </w:p>
    <w:p>
      <w:pPr>
        <w:pStyle w:val="Normal"/>
        <w:rPr/>
      </w:pPr>
      <w:r>
        <w:rPr/>
        <w:t>[[@Bible:Deut 19:1 ]][[19:1 &gt;&gt; Deut 19:1]] {{field-on:Bible}} Когато Господ Бог твой погуби народите на които земята дава тебе Господ Бог твой, и ги наследиш и се населиш в градовете им и в къщите им, {{field-off:Bible}}</w:t>
      </w:r>
    </w:p>
    <w:p>
      <w:pPr>
        <w:pStyle w:val="Normal"/>
        <w:rPr/>
      </w:pPr>
      <w:r>
        <w:rPr/>
        <w:t>[[@Bible:Deut 19:2 ]][[19:2 &gt;&gt; Deut 19:2]] {{field-on:Bible}} тогаз да си отделиш три града всред земята си която ти Господ Бог твой дава да я наследиш. {{field-off:Bible}}</w:t>
      </w:r>
    </w:p>
    <w:p>
      <w:pPr>
        <w:pStyle w:val="Normal"/>
        <w:rPr/>
      </w:pPr>
      <w:r>
        <w:rPr/>
        <w:t>[[@Bible:Deut 19:3 ]][[19:3 &gt;&gt; Deut 19:3]] {{field-on:Bible}} Да си приготвиш пътя; и да разделиш на три части пределите на земята си която ти Господ Бог твой дава да наследиш, за да бяга там всеки убийца. {{field-off:Bible}}</w:t>
      </w:r>
    </w:p>
    <w:p>
      <w:pPr>
        <w:pStyle w:val="Normal"/>
        <w:rPr/>
      </w:pPr>
      <w:r>
        <w:rPr/>
        <w:t>[[@Bible:Deut 19:4 ]][[19:4 &gt;&gt; Deut 19:4]] {{field-on:Bible}} И това е правилото за убийцата който може да побегне там и да остане жив; който удари ближния си без намерение, когото по-напред не е мразил, {{field-off:Bible}}</w:t>
      </w:r>
    </w:p>
    <w:p>
      <w:pPr>
        <w:pStyle w:val="Normal"/>
        <w:rPr/>
      </w:pPr>
      <w:r>
        <w:rPr/>
        <w:t>[[@Bible:Deut 19:5 ]][[19:5 &gt;&gt; Deut 19:5]] {{field-on:Bible}} както когато отхожда някой заедно с другаря си в леса за да сече дърва, и, ръката му като удари със секирата за да пресече дървото, изкочи желязото из топорището и улучи другаря му, и той умре, такъв нека бяга един от тия градове, и ще живее: {{field-off:Bible}}</w:t>
      </w:r>
    </w:p>
    <w:p>
      <w:pPr>
        <w:pStyle w:val="Normal"/>
        <w:rPr/>
      </w:pPr>
      <w:r>
        <w:rPr/>
        <w:t>[[@Bible:Deut 19:6 ]][[19:6 &gt;&gt; Deut 19:6]] {{field-on:Bible}} да не би отмъстителят за кръвта в разпаление на сърдцето си да се завтече след убийцата и го пристигне (ако е пътят далечен) и го убие, без да е достоен за смърт, понеже го не мразеше от по-напред. {{field-off:Bible}}</w:t>
      </w:r>
    </w:p>
    <w:p>
      <w:pPr>
        <w:pStyle w:val="Normal"/>
        <w:rPr/>
      </w:pPr>
      <w:r>
        <w:rPr/>
        <w:t>[[@Bible:Deut 19:7 ]][[19:7 &gt;&gt; Deut 19:7]] {{field-on:Bible}} Затова аз ти заповядвам и казвам: Три градове да си отделиш. {{field-off:Bible}}</w:t>
      </w:r>
    </w:p>
    <w:p>
      <w:pPr>
        <w:pStyle w:val="Normal"/>
        <w:rPr/>
      </w:pPr>
      <w:r>
        <w:rPr/>
        <w:t>[[@Bible:Deut 19:8 ]][[19:8 &gt;&gt; Deut 19:8]] {{field-on:Bible}} А когато Господ Бог твой разшири пределите ти както се кле на отците ти, и ти даде всичката земя която се обеща да даде на отците ти, {{field-off:Bible}}</w:t>
      </w:r>
    </w:p>
    <w:p>
      <w:pPr>
        <w:pStyle w:val="Normal"/>
        <w:rPr/>
      </w:pPr>
      <w:r>
        <w:rPr/>
        <w:t>[[@Bible:Deut 19:9 ]][[19:9 &gt;&gt; Deut 19:9]] {{field-on:Bible}} ако пазиш и вършиш всички тия заповеди които ти заповядвам днес, да обичаш Господа Бога твоего, и да ходиш всякога в неговите пътища, тогаз при тия трите ще си притуриш още три града; {{field-off:Bible}}</w:t>
      </w:r>
    </w:p>
    <w:p>
      <w:pPr>
        <w:pStyle w:val="Normal"/>
        <w:rPr/>
      </w:pPr>
      <w:r>
        <w:rPr/>
        <w:t>[[@Bible:Deut 19:10 ]][[19:10 &gt;&gt; Deut 19:10]] {{field-on:Bible}} за да се не пролее неповинна кръв в твоята земя която ти Господ Бог твой дава наследие, и да няма върх тебе повинност на кръв. {{field-off:Bible}}</w:t>
      </w:r>
    </w:p>
    <w:p>
      <w:pPr>
        <w:pStyle w:val="Normal"/>
        <w:rPr/>
      </w:pPr>
      <w:r>
        <w:rPr/>
        <w:t>[[@Bible:Deut 19:11 ]][[19:11 &gt;&gt; Deut 19:11]] {{field-on:Bible}} Но ако има някой ненавист на ближния си, и го пречака, и се устреми на него та го удари, и умре, и побегне в един от тия градове, {{field-off:Bible}}</w:t>
      </w:r>
    </w:p>
    <w:p>
      <w:pPr>
        <w:pStyle w:val="Normal"/>
        <w:rPr/>
      </w:pPr>
      <w:r>
        <w:rPr/>
        <w:t>[[@Bible:Deut 19:12 ]][[19:12 &gt;&gt; Deut 19:12]] {{field-on:Bible}} тогаз старейшините на града му да проводят и да го вземат от там, и да го предадат в ръката на отмъстителя за кръвта за да умре. {{field-off:Bible}}</w:t>
      </w:r>
    </w:p>
    <w:p>
      <w:pPr>
        <w:pStyle w:val="Normal"/>
        <w:rPr/>
      </w:pPr>
      <w:r>
        <w:rPr/>
        <w:t>[[@Bible:Deut 19:13 ]][[19:13 &gt;&gt; Deut 19:13]] {{field-on:Bible}} Окото ти да го не пожали, но да отмахнеш от Израиля проливане на неповинна кръв, за да ти бъде добре. {{field-off:Bible}}</w:t>
      </w:r>
    </w:p>
    <w:p>
      <w:pPr>
        <w:pStyle w:val="Normal"/>
        <w:rPr/>
      </w:pPr>
      <w:r>
        <w:rPr/>
        <w:t>[[@Bible:Deut 19:14 ]][[19:14 &gt;&gt; Deut 19:14]] {{field-on:Bible}} Да не поместиш междите на ближния си които дедите ти са поставили в твоето наследие което ще наследиш в земята която Господ Бог твой ти дава за да я наследиш. {{field-off:Bible}}</w:t>
      </w:r>
    </w:p>
    <w:p>
      <w:pPr>
        <w:pStyle w:val="Normal"/>
        <w:rPr/>
      </w:pPr>
      <w:r>
        <w:rPr/>
        <w:t>[[@Bible:Deut 19:15 ]][[19:15 &gt;&gt; Deut 19:15]] {{field-on:Bible}} Един свидетел да се не подигне против някого человека за какво да е беззаконие или за какво да е съгрешение каквото съгрешение би съгрешил: чрез устата на двама свидетели, или чрез устата на трима свидетели, да се уверява всяка дума. {{field-off:Bible}}</w:t>
      </w:r>
    </w:p>
    <w:p>
      <w:pPr>
        <w:pStyle w:val="Normal"/>
        <w:rPr/>
      </w:pPr>
      <w:r>
        <w:rPr/>
        <w:t>[[@Bible:Deut 19:16 ]][[19:16 &gt;&gt; Deut 19:16]] {{field-on:Bible}} Ако се подигне неправеден свидетел против человека за да свидетелствува против него за неправда, {{field-off:Bible}}</w:t>
      </w:r>
    </w:p>
    <w:p>
      <w:pPr>
        <w:pStyle w:val="Normal"/>
        <w:rPr/>
      </w:pPr>
      <w:r>
        <w:rPr/>
        <w:t>[[@Bible:Deut 19:17 ]][[19:17 &gt;&gt; Deut 19:17]] {{field-on:Bible}} тогаз и двамата человеци между които е прението да застанат пред Господа, пред свещениците и пред съдиите които са в ония дни; {{field-off:Bible}}</w:t>
      </w:r>
    </w:p>
    <w:p>
      <w:pPr>
        <w:pStyle w:val="Normal"/>
        <w:rPr/>
      </w:pPr>
      <w:r>
        <w:rPr/>
        <w:t>[[@Bible:Deut 19:18 ]][[19:18 &gt;&gt; Deut 19:18]] {{field-on:Bible}} и съдиите да изпитат потънко; и ако е свидетелят лъжесвидетел, и свидетелствува лъжливо против брата си, {{field-off:Bible}}</w:t>
      </w:r>
    </w:p>
    <w:p>
      <w:pPr>
        <w:pStyle w:val="Normal"/>
        <w:rPr/>
      </w:pPr>
      <w:r>
        <w:rPr/>
        <w:t>[[@Bible:Deut 19:19 ]][[19:19 &gt;&gt; Deut 19:19]] {{field-on:Bible}} тогаз да му направите това което той бе намислил да направи на брата си; и да отмахнеш злото отсред си. {{field-off:Bible}}</w:t>
      </w:r>
    </w:p>
    <w:p>
      <w:pPr>
        <w:pStyle w:val="Normal"/>
        <w:rPr/>
      </w:pPr>
      <w:r>
        <w:rPr/>
        <w:t>[[@Bible:Deut 19:20 ]][[19:20 &gt;&gt; Deut 19:20]] {{field-on:Bible}} И другите ще чуят и ще се убоят, и не ще направят за напред такова зло всред тебе. {{field-off:Bible}}</w:t>
      </w:r>
    </w:p>
    <w:p>
      <w:pPr>
        <w:pStyle w:val="Normal"/>
        <w:rPr/>
      </w:pPr>
      <w:r>
        <w:rPr/>
        <w:t>[[@Bible:Deut 19:21 ]][[19:21 &gt;&gt; Deut 19:21]] {{field-on:Bible}} Да го не пожали окото ти: живот за живот, око за око, зъб за зъб, ръка за ръка, нога за нога. {{field-off:Bible}}</w:t>
      </w:r>
    </w:p>
    <w:p>
      <w:pPr>
        <w:pStyle w:val="Heading2"/>
        <w:rPr/>
      </w:pPr>
      <w:r>
        <w:rPr/>
        <w:t>Глава 20</w:t>
      </w:r>
    </w:p>
    <w:p>
      <w:pPr>
        <w:pStyle w:val="Normal"/>
        <w:rPr/>
      </w:pPr>
      <w:r>
        <w:rPr/>
        <w:t>[[@Bible:Deut 20:1 ]][[20:1 &gt;&gt; Deut 20:1]] {{field-on:Bible}} Когато излезеш на бой против неприятелите си, и видиш коне, и колесници, и люде повече от тебе, да не се убоиш от тях; защото с тебе е Господ Бог твой който те изведе из Египетската земя. {{field-off:Bible}}</w:t>
      </w:r>
    </w:p>
    <w:p>
      <w:pPr>
        <w:pStyle w:val="Normal"/>
        <w:rPr/>
      </w:pPr>
      <w:r>
        <w:rPr/>
        <w:t>[[@Bible:Deut 20:2 ]][[20:2 &gt;&gt; Deut 20:2]] {{field-on:Bible}} И когато приближиш при боя, свещеникът да пристъпи и говори на людете {{field-off:Bible}}</w:t>
      </w:r>
    </w:p>
    <w:p>
      <w:pPr>
        <w:pStyle w:val="Normal"/>
        <w:rPr/>
      </w:pPr>
      <w:r>
        <w:rPr/>
        <w:t>[[@Bible:Deut 20:3 ]][[20:3 &gt;&gt; Deut 20:3]] {{field-on:Bible}} и да им рече: Слушай, Израилю! Вие приближавате днес при боя против неприятелите си. Да не ослабне сърдцето ви: не бойте се, нито се смущавайте, нито се ужасавайте от тях; {{field-off:Bible}}</w:t>
      </w:r>
    </w:p>
    <w:p>
      <w:pPr>
        <w:pStyle w:val="Normal"/>
        <w:rPr/>
      </w:pPr>
      <w:r>
        <w:rPr/>
        <w:t>[[@Bible:Deut 20:4 ]][[20:4 &gt;&gt; Deut 20:4]] {{field-on:Bible}} защото Господ Бог ваш е който ходи с вас да се бие за вас против враговете ви за да ви спаси. {{field-off:Bible}}</w:t>
      </w:r>
    </w:p>
    <w:p>
      <w:pPr>
        <w:pStyle w:val="Normal"/>
        <w:rPr/>
      </w:pPr>
      <w:r>
        <w:rPr/>
        <w:t>[[@Bible:Deut 20:5 ]][[20:5 &gt;&gt; Deut 20:5]] {{field-on:Bible}} И надзирателите да говорят на людете и да рекат: Кой человек е съградил нов дом и не го е обновил? Нека иде и да се върне в дома си, да не би да умре в боя, и го обнови друг человек. {{field-off:Bible}}</w:t>
      </w:r>
    </w:p>
    <w:p>
      <w:pPr>
        <w:pStyle w:val="Normal"/>
        <w:rPr/>
      </w:pPr>
      <w:r>
        <w:rPr/>
        <w:t>[[@Bible:Deut 20:6 ]][[20:6 &gt;&gt; Deut 20:6]] {{field-on:Bible}} И кой человек е насадил лозе и не е ял първите му плодове? Нека иде и нека се върне в дома си, да не би да умре в боя, и яде друг человек първите му плодове. {{field-off:Bible}}</w:t>
      </w:r>
    </w:p>
    <w:p>
      <w:pPr>
        <w:pStyle w:val="Normal"/>
        <w:rPr/>
      </w:pPr>
      <w:r>
        <w:rPr/>
        <w:t>[[@Bible:Deut 20:7 ]][[20:7 &gt;&gt; Deut 20:7]] {{field-on:Bible}} И кой человек се е сгодил за жена и не я е взел? Нека иде и нека се върне в дома си, да не би да умре на боя, и я вземе друг человек. {{field-off:Bible}}</w:t>
      </w:r>
    </w:p>
    <w:p>
      <w:pPr>
        <w:pStyle w:val="Normal"/>
        <w:rPr/>
      </w:pPr>
      <w:r>
        <w:rPr/>
        <w:t>[[@Bible:Deut 20:8 ]][[20:8 &gt;&gt; Deut 20:8]] {{field-on:Bible}} И надзирателите да говорят още на людете и да рекат: Кой человек е боязлив и безсърдечен? Нека иде и нека се върне в дома си, да не би ослабнало сърдцето на братята му като неговото сърдце. {{field-off:Bible}}</w:t>
      </w:r>
    </w:p>
    <w:p>
      <w:pPr>
        <w:pStyle w:val="Normal"/>
        <w:rPr/>
      </w:pPr>
      <w:r>
        <w:rPr/>
        <w:t>[[@Bible:Deut 20:9 ]][[20:9 &gt;&gt; Deut 20:9]] {{field-on:Bible}} И като свършат надзирателите да говорят на людете, нека поставят войводи на пълковете за началници на людете. {{field-off:Bible}}</w:t>
      </w:r>
    </w:p>
    <w:p>
      <w:pPr>
        <w:pStyle w:val="Normal"/>
        <w:rPr/>
      </w:pPr>
      <w:r>
        <w:rPr/>
        <w:t>[[@Bible:Deut 20:10 ]][[20:10 &gt;&gt; Deut 20:10]] {{field-on:Bible}} Когато приближиш при град за да го завоюваш, предложи му мир. {{field-off:Bible}}</w:t>
      </w:r>
    </w:p>
    <w:p>
      <w:pPr>
        <w:pStyle w:val="Normal"/>
        <w:rPr/>
      </w:pPr>
      <w:r>
        <w:rPr/>
        <w:t>[[@Bible:Deut 20:11 ]][[20:11 &gt;&gt; Deut 20:11]] {{field-on:Bible}} И ако ти отговори мирно и ти отвори, тогаз всичките люде които се намерват в него ще ти бъдат подданни и ще ти работят; {{field-off:Bible}}</w:t>
      </w:r>
    </w:p>
    <w:p>
      <w:pPr>
        <w:pStyle w:val="Normal"/>
        <w:rPr/>
      </w:pPr>
      <w:r>
        <w:rPr/>
        <w:t>[[@Bible:Deut 20:12 ]][[20:12 &gt;&gt; Deut 20:12]] {{field-on:Bible}} ако ли не направи мир с тебе, но воюва против тебе, тогаз да го обсадиш; {{field-off:Bible}}</w:t>
      </w:r>
    </w:p>
    <w:p>
      <w:pPr>
        <w:pStyle w:val="Normal"/>
        <w:rPr/>
      </w:pPr>
      <w:r>
        <w:rPr/>
        <w:t>[[@Bible:Deut 20:13 ]][[20:13 &gt;&gt; Deut 20:13]] {{field-on:Bible}} и като го предаде Господ Бог твой в ръцете ти тогаз да поразиш всичките му мъжки с острото на ножа, {{field-off:Bible}}</w:t>
      </w:r>
    </w:p>
    <w:p>
      <w:pPr>
        <w:pStyle w:val="Normal"/>
        <w:rPr/>
      </w:pPr>
      <w:r>
        <w:rPr/>
        <w:t>[[@Bible:Deut 20:14 ]][[20:14 &gt;&gt; Deut 20:14]] {{field-on:Bible}} а жените, и децата, и скотовете, и всичко що се намира в града, всичките му користи, да вземеш за себе си, и да ядеш користите на враговете си които Господ Бог твой ти даде. {{field-off:Bible}}</w:t>
      </w:r>
    </w:p>
    <w:p>
      <w:pPr>
        <w:pStyle w:val="Normal"/>
        <w:rPr/>
      </w:pPr>
      <w:r>
        <w:rPr/>
        <w:t>[[@Bible:Deut 20:15 ]][[20:15 &gt;&gt; Deut 20:15]] {{field-on:Bible}} Така да правиш на всичките градове които са много далеч от тебе, които не са от градовете на тия народи; {{field-off:Bible}}</w:t>
      </w:r>
    </w:p>
    <w:p>
      <w:pPr>
        <w:pStyle w:val="Normal"/>
        <w:rPr/>
      </w:pPr>
      <w:r>
        <w:rPr/>
        <w:t>[[@Bible:Deut 20:16 ]][[20:16 &gt;&gt; Deut 20:16]] {{field-on:Bible}} а от градовете на тия люде които Господ Бог твой ти дава за наследие да не оставиш живо нищо което има дихание, {{field-off:Bible}}</w:t>
      </w:r>
    </w:p>
    <w:p>
      <w:pPr>
        <w:pStyle w:val="Normal"/>
        <w:rPr/>
      </w:pPr>
      <w:r>
        <w:rPr/>
        <w:t>[[@Bible:Deut 20:17 ]][[20:17 &gt;&gt; Deut 20:17]] {{field-on:Bible}} но да ги изтребиш като проклето нещо: Хетейците, и Аморейците, Хананейците, и Ферезейците, Евейците, и Иевусейците, както ти заповяда Господ Бог твой; {{field-off:Bible}}</w:t>
      </w:r>
    </w:p>
    <w:p>
      <w:pPr>
        <w:pStyle w:val="Normal"/>
        <w:rPr/>
      </w:pPr>
      <w:r>
        <w:rPr/>
        <w:t>[[@Bible:Deut 20:18 ]][[20:18 &gt;&gt; Deut 20:18]] {{field-on:Bible}} за да не ви научат да правите по всичките им гнусоти които са правили на боговете си, и съгрешите против Господа Бога вашего. {{field-off:Bible}}</w:t>
      </w:r>
    </w:p>
    <w:p>
      <w:pPr>
        <w:pStyle w:val="Normal"/>
        <w:rPr/>
      </w:pPr>
      <w:r>
        <w:rPr/>
        <w:t>[[@Bible:Deut 20:19 ]][[20:19 &gt;&gt; Deut 20:19]] {{field-on:Bible}} Когато обсаждаш някой град много дни, и воюваш го за да го превземеш, да не изтребиш дървята му, и да не дигаш на тях топор; защото от тях можеш да се храниш, и да не ги изсечеш. человек ли е дървото на полето та да влезе от лицето ти в обсадата? {{field-off:Bible}}</w:t>
      </w:r>
    </w:p>
    <w:p>
      <w:pPr>
        <w:pStyle w:val="Normal"/>
        <w:rPr/>
      </w:pPr>
      <w:r>
        <w:rPr/>
        <w:t>[[@Bible:Deut 20:20 ]][[20:20 &gt;&gt; Deut 20:20]] {{field-on:Bible}} Само дървята които знаеш че не са дървя за храна, тях можеш да изтребиш и изсечеш; и да направиш окоп против града който ти се противи доде се предаде. {{field-off:Bible}}</w:t>
      </w:r>
    </w:p>
    <w:p>
      <w:pPr>
        <w:pStyle w:val="Heading2"/>
        <w:rPr/>
      </w:pPr>
      <w:r>
        <w:rPr/>
        <w:t>Глава 21</w:t>
      </w:r>
    </w:p>
    <w:p>
      <w:pPr>
        <w:pStyle w:val="Normal"/>
        <w:rPr/>
      </w:pPr>
      <w:r>
        <w:rPr/>
        <w:t>[[@Bible:Deut 21:1 ]][[21:1 &gt;&gt; Deut 21:1]] {{field-on:Bible}} Ако в земята която ти Господ Бог твой дава да наследиш се намери убит някой паднал на полето, и не се знае кой го е убил, {{field-off:Bible}}</w:t>
      </w:r>
    </w:p>
    <w:p>
      <w:pPr>
        <w:pStyle w:val="Normal"/>
        <w:rPr/>
      </w:pPr>
      <w:r>
        <w:rPr/>
        <w:t>[[@Bible:Deut 21:2 ]][[21:2 &gt;&gt; Deut 21:2]] {{field-on:Bible}} тогаз да излезат старейшините ти и съдиите ти и да измерят разтоянието до градовете които са около убития; {{field-off:Bible}}</w:t>
      </w:r>
    </w:p>
    <w:p>
      <w:pPr>
        <w:pStyle w:val="Normal"/>
        <w:rPr/>
      </w:pPr>
      <w:r>
        <w:rPr/>
        <w:t>[[@Bible:Deut 21:3 ]][[21:3 &gt;&gt; Deut 21:3]] {{field-on:Bible}} и старейшините на града който е най-близу до убития да вземат юница с която не е работено, нито е теглила ярем; {{field-off:Bible}}</w:t>
      </w:r>
    </w:p>
    <w:p>
      <w:pPr>
        <w:pStyle w:val="Normal"/>
        <w:rPr/>
      </w:pPr>
      <w:r>
        <w:rPr/>
        <w:t>[[@Bible:Deut 21:4 ]][[21:4 &gt;&gt; Deut 21:4]] {{field-on:Bible}} и старейшините на онзи град да докарат юницата в един дол каменлив, който не е оран нито е сеян, и там в дола да пресекат врата на юницата. {{field-off:Bible}}</w:t>
      </w:r>
    </w:p>
    <w:p>
      <w:pPr>
        <w:pStyle w:val="Normal"/>
        <w:rPr/>
      </w:pPr>
      <w:r>
        <w:rPr/>
        <w:t>[[@Bible:Deut 21:5 ]][[21:5 &gt;&gt; Deut 21:5]] {{field-on:Bible}} И да пристъпят свещениците синовете Левиеви (понеже тях избра Господ Бог твой да му служат, и да благославят името Господне, и по думата им да се съди всяко препиране и всяко биене,) {{field-off:Bible}}</w:t>
      </w:r>
    </w:p>
    <w:p>
      <w:pPr>
        <w:pStyle w:val="Normal"/>
        <w:rPr/>
      </w:pPr>
      <w:r>
        <w:rPr/>
        <w:t>[[@Bible:Deut 21:6 ]][[21:6 &gt;&gt; Deut 21:6]] {{field-on:Bible}} и всичките старейшини от онзи град който е най-близу до убития да омият ръцете си над закланата юница в дола, {{field-off:Bible}}</w:t>
      </w:r>
    </w:p>
    <w:p>
      <w:pPr>
        <w:pStyle w:val="Normal"/>
        <w:rPr/>
      </w:pPr>
      <w:r>
        <w:rPr/>
        <w:t>[[@Bible:Deut 21:7 ]][[21:7 &gt;&gt; Deut 21:7]] {{field-on:Bible}} и да отговорят и рекат: Ръцете ни не са проляли тази кръв, нито очите ни са видели: {{field-off:Bible}}</w:t>
      </w:r>
    </w:p>
    <w:p>
      <w:pPr>
        <w:pStyle w:val="Normal"/>
        <w:rPr/>
      </w:pPr>
      <w:r>
        <w:rPr/>
        <w:t>[[@Bible:Deut 21:8 ]][[21:8 &gt;&gt; Deut 21:8]] {{field-on:Bible}} бъди милостив, Господи, на людете си Израиля които си избавил, и не считай на людете си Израил кръв неповинна. И ще им се прости кръвта. {{field-off:Bible}}</w:t>
      </w:r>
    </w:p>
    <w:p>
      <w:pPr>
        <w:pStyle w:val="Normal"/>
        <w:rPr/>
      </w:pPr>
      <w:r>
        <w:rPr/>
        <w:t>[[@Bible:Deut 21:9 ]][[21:9 &gt;&gt; Deut 21:9]] {{field-on:Bible}} Така ще изгладиш изсред себе си неповинната кръв когато направиш правото пред очите на Господа. {{field-off:Bible}}</w:t>
      </w:r>
    </w:p>
    <w:p>
      <w:pPr>
        <w:pStyle w:val="Normal"/>
        <w:rPr/>
      </w:pPr>
      <w:r>
        <w:rPr/>
        <w:t>[[@Bible:Deut 21:10 ]][[21:10 &gt;&gt; Deut 21:10]] {{field-on:Bible}} Когато излезеш да воюваш против враговете си, и Господ Бог твой ги предаде в ръцете ти, и вземеш от тях пленници, {{field-off:Bible}}</w:t>
      </w:r>
    </w:p>
    <w:p>
      <w:pPr>
        <w:pStyle w:val="Normal"/>
        <w:rPr/>
      </w:pPr>
      <w:r>
        <w:rPr/>
        <w:t>[[@Bible:Deut 21:11 ]][[21:11 &gt;&gt; Deut 21:11]] {{field-on:Bible}} и видиш между пленниците жена добролична, и я възлюбиш да я вземеш за своя жена, {{field-off:Bible}}</w:t>
      </w:r>
    </w:p>
    <w:p>
      <w:pPr>
        <w:pStyle w:val="Normal"/>
        <w:rPr/>
      </w:pPr>
      <w:r>
        <w:rPr/>
        <w:t>[[@Bible:Deut 21:12 ]][[21:12 &gt;&gt; Deut 21:12]] {{field-on:Bible}} тогаз да я заведеш у дома си; и тя да обръсне главата си и отреже ноктите си, {{field-off:Bible}}</w:t>
      </w:r>
    </w:p>
    <w:p>
      <w:pPr>
        <w:pStyle w:val="Normal"/>
        <w:rPr/>
      </w:pPr>
      <w:r>
        <w:rPr/>
        <w:t>[[@Bible:Deut 21:13 ]][[21:13 &gt;&gt; Deut 21:13]] {{field-on:Bible}} и да съблече от себе си дрехите на пленението си, и да седи в дома ти, и да оплаква баща си и майка си цял месец; и после това да влезеш при нея, и да й бъдеш мъж, и тя да ти бъде жена. {{field-off:Bible}}</w:t>
      </w:r>
    </w:p>
    <w:p>
      <w:pPr>
        <w:pStyle w:val="Normal"/>
        <w:rPr/>
      </w:pPr>
      <w:r>
        <w:rPr/>
        <w:t>[[@Bible:Deut 21:14 ]][[21:14 &gt;&gt; Deut 21:14]] {{field-on:Bible}} Ако ли не се благодариш от нея, тогаз да я изпроводиш свободна; и да не я продадеш за сребро, да не я направиш рабиня, защото си я смирил. {{field-off:Bible}}</w:t>
      </w:r>
    </w:p>
    <w:p>
      <w:pPr>
        <w:pStyle w:val="Normal"/>
        <w:rPr/>
      </w:pPr>
      <w:r>
        <w:rPr/>
        <w:t>[[@Bible:Deut 21:15 ]][[21:15 &gt;&gt; Deut 21:15]] {{field-on:Bible}} Ако има някой две жени, едната любима, а другата нелюбима, и му народят чада, любимата и нелюбимата, и първородният син е на нелюбимата, {{field-off:Bible}}</w:t>
      </w:r>
    </w:p>
    <w:p>
      <w:pPr>
        <w:pStyle w:val="Normal"/>
        <w:rPr/>
      </w:pPr>
      <w:r>
        <w:rPr/>
        <w:t>[[@Bible:Deut 21:16 ]][[21:16 &gt;&gt; Deut 21:16]] {{field-on:Bible}} тогаз в който ден дели на синовете си имота си не може да направи първороден сина на любимата и да презре сина на нелюбимата, първородния; {{field-off:Bible}}</w:t>
      </w:r>
    </w:p>
    <w:p>
      <w:pPr>
        <w:pStyle w:val="Normal"/>
        <w:rPr/>
      </w:pPr>
      <w:r>
        <w:rPr/>
        <w:t>[[@Bible:Deut 21:17 ]][[21:17 &gt;&gt; Deut 21:17]] {{field-on:Bible}} но да припознае за първороден сина на нелюбимата, и да му даде двоен дял от всичкия си имот; защото е начатък на силата му: нему принадлежи правото на първородството. {{field-off:Bible}}</w:t>
      </w:r>
    </w:p>
    <w:p>
      <w:pPr>
        <w:pStyle w:val="Normal"/>
        <w:rPr/>
      </w:pPr>
      <w:r>
        <w:rPr/>
        <w:t>[[@Bible:Deut 21:18 ]][[21:18 &gt;&gt; Deut 21:18]] {{field-on:Bible}} Ако има някой син упорит и непокорлив, който не слуша гласа на отца си или гласа на майка си, и те са го наказвали, но той не ги е слушал, {{field-off:Bible}}</w:t>
      </w:r>
    </w:p>
    <w:p>
      <w:pPr>
        <w:pStyle w:val="Normal"/>
        <w:rPr/>
      </w:pPr>
      <w:r>
        <w:rPr/>
        <w:t>[[@Bible:Deut 21:19 ]][[21:19 &gt;&gt; Deut 21:19]] {{field-on:Bible}} тогаз отец му и майка му да го хванат и да го заведат при старейшините на града му, и при портата на мястото му, {{field-off:Bible}}</w:t>
      </w:r>
    </w:p>
    <w:p>
      <w:pPr>
        <w:pStyle w:val="Normal"/>
        <w:rPr/>
      </w:pPr>
      <w:r>
        <w:rPr/>
        <w:t>[[@Bible:Deut 21:20 ]][[21:20 &gt;&gt; Deut 21:20]] {{field-on:Bible}} и да рекат на старейшините на града му: Тоя наш син е упорит и непокорлив: не слуша гласа ни: разкошен е и пияница. {{field-off:Bible}}</w:t>
      </w:r>
    </w:p>
    <w:p>
      <w:pPr>
        <w:pStyle w:val="Normal"/>
        <w:rPr/>
      </w:pPr>
      <w:r>
        <w:rPr/>
        <w:t>[[@Bible:Deut 21:21 ]][[21:21 &gt;&gt; Deut 21:21]] {{field-on:Bible}} Тогаз всичките человеци от града му да го убият с камене, и да умре; и да отмахнеш злото отсред си; и всичкий Израил да чуе и да се убои. {{field-off:Bible}}</w:t>
      </w:r>
    </w:p>
    <w:p>
      <w:pPr>
        <w:pStyle w:val="Normal"/>
        <w:rPr/>
      </w:pPr>
      <w:r>
        <w:rPr/>
        <w:t>[[@Bible:Deut 21:22 ]][[21:22 &gt;&gt; Deut 21:22]] {{field-on:Bible}} И ако някой стори съгрешение достойно за смърт, и осъден бъде на смърт, и го обесиш на дърво, {{field-off:Bible}}</w:t>
      </w:r>
    </w:p>
    <w:p>
      <w:pPr>
        <w:pStyle w:val="Normal"/>
        <w:rPr/>
      </w:pPr>
      <w:r>
        <w:rPr/>
        <w:t>[[@Bible:Deut 21:23 ]][[21:23 &gt;&gt; Deut 21:23]] {{field-on:Bible}} да не остане тялото му всичката нощ на дървото, но непременно да го погребеш в истия ден, защото е проклет от Бога обесений; и да не оскверниш земята си която Господ Бог твой ти дава в наследие. {{field-off:Bible}}</w:t>
      </w:r>
    </w:p>
    <w:p>
      <w:pPr>
        <w:pStyle w:val="Heading2"/>
        <w:rPr/>
      </w:pPr>
      <w:r>
        <w:rPr/>
        <w:t>Глава 22</w:t>
      </w:r>
    </w:p>
    <w:p>
      <w:pPr>
        <w:pStyle w:val="Normal"/>
        <w:rPr/>
      </w:pPr>
      <w:r>
        <w:rPr/>
        <w:t>[[@Bible:Deut 22:1 ]][[22:1 &gt;&gt; Deut 22:1]] {{field-on:Bible}} Когато видиш говедото на брата си или овцата му загубени, да ги не пренебрежиш; непременно да ги върнеш при брата си. {{field-off:Bible}}</w:t>
      </w:r>
    </w:p>
    <w:p>
      <w:pPr>
        <w:pStyle w:val="Normal"/>
        <w:rPr/>
      </w:pPr>
      <w:r>
        <w:rPr/>
        <w:t>[[@Bible:Deut 22:2 ]][[22:2 &gt;&gt; Deut 22:2]] {{field-on:Bible}} И ако брат ти не е близу при тебе, или ако го не познаваш, тогаз прибери ги у дома си, и да бъдат при тебе доде ги потърси брат ти; и тогаз да му ги дадеш. {{field-off:Bible}}</w:t>
      </w:r>
    </w:p>
    <w:p>
      <w:pPr>
        <w:pStyle w:val="Normal"/>
        <w:rPr/>
      </w:pPr>
      <w:r>
        <w:rPr/>
        <w:t>[[@Bible:Deut 22:3 ]][[22:3 &gt;&gt; Deut 22:3]] {{field-on:Bible}} Така да правиш и за осела му; така да правиш и за дрехата му; така да правиш и за всяко изгубено нещо на брата си което е изгубил и ти го намериш: не бива да го пренебрежиш. {{field-off:Bible}}</w:t>
      </w:r>
    </w:p>
    <w:p>
      <w:pPr>
        <w:pStyle w:val="Normal"/>
        <w:rPr/>
      </w:pPr>
      <w:r>
        <w:rPr/>
        <w:t>[[@Bible:Deut 22:4 ]][[22:4 &gt;&gt; Deut 22:4]] {{field-on:Bible}} Когато видиш осела на брата си или говедото му паднало на пътя, да ги не пренебрежиш: непременно да ги дигнеш с него. {{field-off:Bible}}</w:t>
      </w:r>
    </w:p>
    <w:p>
      <w:pPr>
        <w:pStyle w:val="Normal"/>
        <w:rPr/>
      </w:pPr>
      <w:r>
        <w:rPr/>
        <w:t>[[@Bible:Deut 22:5 ]][[22:5 &gt;&gt; Deut 22:5]] {{field-on:Bible}} Жена да не носи мъжко облекло, нито мъж да се облече с женска дреха; понеже всичките които правят така гнусота са на Господа Бога твоего. {{field-off:Bible}}</w:t>
      </w:r>
    </w:p>
    <w:p>
      <w:pPr>
        <w:pStyle w:val="Normal"/>
        <w:rPr/>
      </w:pPr>
      <w:r>
        <w:rPr/>
        <w:t>[[@Bible:Deut 22:6 ]][[22:6 &gt;&gt; Deut 22:6]] {{field-on:Bible}} Ако ти се случи на пътя птиче гнездо на някое дърво или на земята, и в него пилета или яйца, и майката лежи на пилетата или на яйцата, да не вземеш майката с чадата. {{field-off:Bible}}</w:t>
      </w:r>
    </w:p>
    <w:p>
      <w:pPr>
        <w:pStyle w:val="Normal"/>
        <w:rPr/>
      </w:pPr>
      <w:r>
        <w:rPr/>
        <w:t>[[@Bible:Deut 22:7 ]][[22:7 &gt;&gt; Deut 22:7]] {{field-on:Bible}} Непременно да пуснеш майката, а чадата да вземеш за себе си, за да ти бъде добре, и да се продължат дните ти. {{field-off:Bible}}</w:t>
      </w:r>
    </w:p>
    <w:p>
      <w:pPr>
        <w:pStyle w:val="Normal"/>
        <w:rPr/>
      </w:pPr>
      <w:r>
        <w:rPr/>
        <w:t>[[@Bible:Deut 22:8 ]][[22:8 &gt;&gt; Deut 22:8]] {{field-on:Bible}} Когато съградиш нова къща, да направиш ограждение около стрехите си, за да не направиш къщата си повинна на кръв ако падне някой человек от нея. {{field-off:Bible}}</w:t>
      </w:r>
    </w:p>
    <w:p>
      <w:pPr>
        <w:pStyle w:val="Normal"/>
        <w:rPr/>
      </w:pPr>
      <w:r>
        <w:rPr/>
        <w:t>[[@Bible:Deut 22:9 ]][[22:9 &gt;&gt; Deut 22:9]] {{field-on:Bible}} Да не насееш лозето си с разнородни семена, за да се не оскверни произведението на семето което си насеял, и плодът на лозето. {{field-off:Bible}}</w:t>
      </w:r>
    </w:p>
    <w:p>
      <w:pPr>
        <w:pStyle w:val="Normal"/>
        <w:rPr/>
      </w:pPr>
      <w:r>
        <w:rPr/>
        <w:t>[[@Bible:Deut 22:10 ]][[22:10 &gt;&gt; Deut 22:10]] {{field-on:Bible}} Да не ореш с вол и осел наедно. {{field-off:Bible}}</w:t>
      </w:r>
    </w:p>
    <w:p>
      <w:pPr>
        <w:pStyle w:val="Normal"/>
        <w:rPr/>
      </w:pPr>
      <w:r>
        <w:rPr/>
        <w:t>[[@Bible:Deut 22:11 ]][[22:11 &gt;&gt; Deut 22:11]] {{field-on:Bible}} Да не облечеш дреха смесена от вълна и лен заедно. {{field-off:Bible}}</w:t>
      </w:r>
    </w:p>
    <w:p>
      <w:pPr>
        <w:pStyle w:val="Normal"/>
        <w:rPr/>
      </w:pPr>
      <w:r>
        <w:rPr/>
        <w:t>[[@Bible:Deut 22:12 ]][[22:12 &gt;&gt; Deut 22:12]] {{field-on:Bible}} Да си направиш ресни в четирите краища на дрехата си с която се покриваш. {{field-off:Bible}}</w:t>
      </w:r>
    </w:p>
    <w:p>
      <w:pPr>
        <w:pStyle w:val="Normal"/>
        <w:rPr/>
      </w:pPr>
      <w:r>
        <w:rPr/>
        <w:t>[[@Bible:Deut 22:13 ]][[22:13 &gt;&gt; Deut 22:13]] {{field-on:Bible}} Ако някой вземе жена, и влезе при нея, и я възненавиди, {{field-off:Bible}}</w:t>
      </w:r>
    </w:p>
    <w:p>
      <w:pPr>
        <w:pStyle w:val="Normal"/>
        <w:rPr/>
      </w:pPr>
      <w:r>
        <w:rPr/>
        <w:t>[[@Bible:Deut 22:14 ]][[22:14 &gt;&gt; Deut 22:14]] {{field-on:Bible}} и даде причина да я злословят, и нанесе на нея лошо име, и рече: Взех тая жена, и като приближих при нея не я намерих девица, {{field-off:Bible}}</w:t>
      </w:r>
    </w:p>
    <w:p>
      <w:pPr>
        <w:pStyle w:val="Normal"/>
        <w:rPr/>
      </w:pPr>
      <w:r>
        <w:rPr/>
        <w:t>[[@Bible:Deut 22:15 ]][[22:15 &gt;&gt; Deut 22:15]] {{field-on:Bible}} тогаз на момата баща й и майка й да вземат и занесат белезите от девичеството на момата при старейшините градски в портата; {{field-off:Bible}}</w:t>
      </w:r>
    </w:p>
    <w:p>
      <w:pPr>
        <w:pStyle w:val="Normal"/>
        <w:rPr/>
      </w:pPr>
      <w:r>
        <w:rPr/>
        <w:t>[[@Bible:Deut 22:16 ]][[22:16 &gt;&gt; Deut 22:16]] {{field-on:Bible}} и: на момата баща й да рече на старейшините: Дадох дъщеря си на тогози человека за жена; а той я ненавиди, {{field-off:Bible}}</w:t>
      </w:r>
    </w:p>
    <w:p>
      <w:pPr>
        <w:pStyle w:val="Normal"/>
        <w:rPr/>
      </w:pPr>
      <w:r>
        <w:rPr/>
        <w:t>[[@Bible:Deut 22:17 ]][[22:17 &gt;&gt; Deut 22:17]] {{field-on:Bible}} и, ето, даде причина да я злословят, и казва: Не намерих дъщеря ти девица; но ето девичествата на дъщеря ми. И да разгънат ризата пред старейшините градски. {{field-off:Bible}}</w:t>
      </w:r>
    </w:p>
    <w:p>
      <w:pPr>
        <w:pStyle w:val="Normal"/>
        <w:rPr/>
      </w:pPr>
      <w:r>
        <w:rPr/>
        <w:t>[[@Bible:Deut 22:18 ]][[22:18 &gt;&gt; Deut 22:18]] {{field-on:Bible}} Тогаз старейшините на онзи град да вземат человека и да го накажат, {{field-off:Bible}}</w:t>
      </w:r>
    </w:p>
    <w:p>
      <w:pPr>
        <w:pStyle w:val="Normal"/>
        <w:rPr/>
      </w:pPr>
      <w:r>
        <w:rPr/>
        <w:t>[[@Bible:Deut 22:19 ]][[22:19 &gt;&gt; Deut 22:19]] {{field-on:Bible}} и да го глобят сто сикли сребърни; и да ги даде на бащата на момата, защото нанесе лошо име на Израилска девица. И да му бъде жена: не бива да я напусне във всичкия си живот. {{field-off:Bible}}</w:t>
      </w:r>
    </w:p>
    <w:p>
      <w:pPr>
        <w:pStyle w:val="Normal"/>
        <w:rPr/>
      </w:pPr>
      <w:r>
        <w:rPr/>
        <w:t>[[@Bible:Deut 22:20 ]][[22:20 &gt;&gt; Deut 22:20]] {{field-on:Bible}} Ако ли е това нещо истинно, и не се намери девичество у момата, {{field-off:Bible}}</w:t>
      </w:r>
    </w:p>
    <w:p>
      <w:pPr>
        <w:pStyle w:val="Normal"/>
        <w:rPr/>
      </w:pPr>
      <w:r>
        <w:rPr/>
        <w:t>[[@Bible:Deut 22:21 ]][[22:21 &gt;&gt; Deut 22:21]] {{field-on:Bible}} тогаз да извадят момата пред вратата на бащиния й дом, и человеците от града й да я убият с камене, и да умре; защото е сторила безчестие в Израил като е блудствувала в бащиния си дом: така да отмахнеш злото отсред си. {{field-off:Bible}}</w:t>
      </w:r>
    </w:p>
    <w:p>
      <w:pPr>
        <w:pStyle w:val="Normal"/>
        <w:rPr/>
      </w:pPr>
      <w:r>
        <w:rPr/>
        <w:t>[[@Bible:Deut 22:22 ]][[22:22 &gt;&gt; Deut 22:22]] {{field-on:Bible}} Ако се намери някой лежащ с оженена жена, тогаз и двамата да бъдат убити, мъжът който е лежал с жената и жената: така да отмахнеш злото от Израил. {{field-off:Bible}}</w:t>
      </w:r>
    </w:p>
    <w:p>
      <w:pPr>
        <w:pStyle w:val="Normal"/>
        <w:rPr/>
      </w:pPr>
      <w:r>
        <w:rPr/>
        <w:t>[[@Bible:Deut 22:23 ]][[22:23 &gt;&gt; Deut 22:23]] {{field-on:Bible}} Ако някоя млада девица е годена за мъж, и я намери някой в града и лежи с нея, {{field-off:Bible}}</w:t>
      </w:r>
    </w:p>
    <w:p>
      <w:pPr>
        <w:pStyle w:val="Normal"/>
        <w:rPr/>
      </w:pPr>
      <w:r>
        <w:rPr/>
        <w:t>[[@Bible:Deut 22:24 ]][[22:24 &gt;&gt; Deut 22:24]] {{field-on:Bible}} тогаз да ги извадите двамата пред вратата на онзи град, и да ги убиете с камене, и да умрат: момата, защото не извикала като е била в града, и мъжът, защото е смирил жената на ближния си: така да отмахнеш злото отсред си. {{field-off:Bible}}</w:t>
      </w:r>
    </w:p>
    <w:p>
      <w:pPr>
        <w:pStyle w:val="Normal"/>
        <w:rPr/>
      </w:pPr>
      <w:r>
        <w:rPr/>
        <w:t>[[@Bible:Deut 22:25 ]][[22:25 &gt;&gt; Deut 22:25]] {{field-on:Bible}} Но ако някой намери на полето мома годена, и я насили и лежи с нея, тогаз само человекът който е лежал с нея да бъде убит; {{field-off:Bible}}</w:t>
      </w:r>
    </w:p>
    <w:p>
      <w:pPr>
        <w:pStyle w:val="Normal"/>
        <w:rPr/>
      </w:pPr>
      <w:r>
        <w:rPr/>
        <w:t>[[@Bible:Deut 22:26 ]][[22:26 &gt;&gt; Deut 22:26]] {{field-on:Bible}} а на момата да не направиш нищо: няма в момата грях за смърт; защото като кога се някой устреми на ближния си и го убие, така е това нещо. {{field-off:Bible}}</w:t>
      </w:r>
    </w:p>
    <w:p>
      <w:pPr>
        <w:pStyle w:val="Normal"/>
        <w:rPr/>
      </w:pPr>
      <w:r>
        <w:rPr/>
        <w:t>[[@Bible:Deut 22:27 ]][[22:27 &gt;&gt; Deut 22:27]] {{field-on:Bible}} Защото на полето я намери, извика годената мома, но нямаше който да я отърве. {{field-off:Bible}}</w:t>
      </w:r>
    </w:p>
    <w:p>
      <w:pPr>
        <w:pStyle w:val="Normal"/>
        <w:rPr/>
      </w:pPr>
      <w:r>
        <w:rPr/>
        <w:t>[[@Bible:Deut 22:28 ]][[22:28 &gt;&gt; Deut 22:28]] {{field-on:Bible}} Ако някой намери млада девица негодена, и я хване та лежи с нея, и ги намерят, {{field-off:Bible}}</w:t>
      </w:r>
    </w:p>
    <w:p>
      <w:pPr>
        <w:pStyle w:val="Normal"/>
        <w:rPr/>
      </w:pPr>
      <w:r>
        <w:rPr/>
        <w:t>[[@Bible:Deut 22:29 ]][[22:29 &gt;&gt; Deut 22:29]] {{field-on:Bible}} тогаз онзи человек който е лежал с нея да даде на бащата на момата петдесет сикли сребърни, и тя да му бъде жена: понеже я е смирил не бива да я напусне във всичкия си живот. {{field-off:Bible}}</w:t>
      </w:r>
    </w:p>
    <w:p>
      <w:pPr>
        <w:pStyle w:val="Normal"/>
        <w:rPr/>
      </w:pPr>
      <w:r>
        <w:rPr/>
        <w:t>[[@Bible:Deut 22:30 ]][[22:30 &gt;&gt; Deut 22:30]] {{field-on:Bible}} Никой да не вземе жената на баща си, нито да открие покривката на отца си. {{field-off:Bible}}</w:t>
      </w:r>
    </w:p>
    <w:p>
      <w:pPr>
        <w:pStyle w:val="Heading2"/>
        <w:rPr/>
      </w:pPr>
      <w:r>
        <w:rPr/>
        <w:t>Глава 23</w:t>
      </w:r>
    </w:p>
    <w:p>
      <w:pPr>
        <w:pStyle w:val="Normal"/>
        <w:rPr/>
      </w:pPr>
      <w:r>
        <w:rPr/>
        <w:t>[[@Bible:Deut 23:1 ]][[23:1 &gt;&gt; Deut 23:1]] {{field-on:Bible}} Онзи който е подвит или има отрязан детеродния си уд да не влезе в събранието Господне. {{field-off:Bible}}</w:t>
      </w:r>
    </w:p>
    <w:p>
      <w:pPr>
        <w:pStyle w:val="Normal"/>
        <w:rPr/>
      </w:pPr>
      <w:r>
        <w:rPr/>
        <w:t>[[@Bible:Deut 23:2 ]][[23:2 &gt;&gt; Deut 23:2]] {{field-on:Bible}} Копеличищ да не влезе в събранието Господне, и до десетия си род да не влезе в събранието Господне. {{field-off:Bible}}</w:t>
      </w:r>
    </w:p>
    <w:p>
      <w:pPr>
        <w:pStyle w:val="Normal"/>
        <w:rPr/>
      </w:pPr>
      <w:r>
        <w:rPr/>
        <w:t>[[@Bible:Deut 23:3 ]][[23:3 &gt;&gt; Deut 23:3]] {{field-on:Bible}} Амонец и Моавец да не влезе в събранието Господне, и до десетия си род да не влезат в събранието Господне никога, {{field-off:Bible}}</w:t>
      </w:r>
    </w:p>
    <w:p>
      <w:pPr>
        <w:pStyle w:val="Normal"/>
        <w:rPr/>
      </w:pPr>
      <w:r>
        <w:rPr/>
        <w:t>[[@Bible:Deut 23:4 ]][[23:4 &gt;&gt; Deut 23:4]] {{field-on:Bible}} защото не ви посрещнаха с хляб и вода на пътя когато излазяхте из Египет, и защото цениха против тебе Валаама сина Веоров от Фатур Месопотамски за да те прокълне. {{field-off:Bible}}</w:t>
      </w:r>
    </w:p>
    <w:p>
      <w:pPr>
        <w:pStyle w:val="Normal"/>
        <w:rPr/>
      </w:pPr>
      <w:r>
        <w:rPr/>
        <w:t>[[@Bible:Deut 23:5 ]][[23:5 &gt;&gt; Deut 23:5]] {{field-on:Bible}} Но Господ Бог твой не рачи да послуша Валаама; но Господ Бог твой промени клетвата на благословение тебе, понеже Господ Бог те обича. {{field-off:Bible}}</w:t>
      </w:r>
    </w:p>
    <w:p>
      <w:pPr>
        <w:pStyle w:val="Normal"/>
        <w:rPr/>
      </w:pPr>
      <w:r>
        <w:rPr/>
        <w:t>[[@Bible:Deut 23:6 ]][[23:6 &gt;&gt; Deut 23:6]] {{field-on:Bible}} Да не поискаш мира им нито благополучието им през всичките си дни до века. {{field-off:Bible}}</w:t>
      </w:r>
    </w:p>
    <w:p>
      <w:pPr>
        <w:pStyle w:val="Normal"/>
        <w:rPr/>
      </w:pPr>
      <w:r>
        <w:rPr/>
        <w:t>[[@Bible:Deut 23:7 ]][[23:7 &gt;&gt; Deut 23:7]] {{field-on:Bible}} Да се не гнусиш от Едомец, защото е брат твой: да се не гнусиш от Египтянин, защото си бил пришлец в земята му. {{field-off:Bible}}</w:t>
      </w:r>
    </w:p>
    <w:p>
      <w:pPr>
        <w:pStyle w:val="Normal"/>
        <w:rPr/>
      </w:pPr>
      <w:r>
        <w:rPr/>
        <w:t>[[@Bible:Deut 23:8 ]][[23:8 &gt;&gt; Deut 23:8]] {{field-on:Bible}} Децата които се родят от тях в третия си род да влязат в събранието Господне. {{field-off:Bible}}</w:t>
      </w:r>
    </w:p>
    <w:p>
      <w:pPr>
        <w:pStyle w:val="Normal"/>
        <w:rPr/>
      </w:pPr>
      <w:r>
        <w:rPr/>
        <w:t>[[@Bible:Deut 23:9 ]][[23:9 &gt;&gt; Deut 23:9]] {{field-on:Bible}} Когато излезеш на войска против неприятелите си пази се от всяка лоша работа. {{field-off:Bible}}</w:t>
      </w:r>
    </w:p>
    <w:p>
      <w:pPr>
        <w:pStyle w:val="Normal"/>
        <w:rPr/>
      </w:pPr>
      <w:r>
        <w:rPr/>
        <w:t>[[@Bible:Deut 23:10 ]][[23:10 &gt;&gt; Deut 23:10]] {{field-on:Bible}} Ако има всред тебе человек нечист от нещо което му се е случило през нощта, да излезе вън от стана и да не влезе в стана: {{field-off:Bible}}</w:t>
      </w:r>
    </w:p>
    <w:p>
      <w:pPr>
        <w:pStyle w:val="Normal"/>
        <w:rPr/>
      </w:pPr>
      <w:r>
        <w:rPr/>
        <w:t>[[@Bible:Deut 23:11 ]][[23:11 &gt;&gt; Deut 23:11]] {{field-on:Bible}} а привечер да се омие с вода, и когато зайде слънцето нека влезе в стана. {{field-off:Bible}}</w:t>
      </w:r>
    </w:p>
    <w:p>
      <w:pPr>
        <w:pStyle w:val="Normal"/>
        <w:rPr/>
      </w:pPr>
      <w:r>
        <w:rPr/>
        <w:t>[[@Bible:Deut 23:12 ]][[23:12 &gt;&gt; Deut 23:12]] {{field-on:Bible}} Да имаш място вън от стана дето да излазиш там по вън; {{field-off:Bible}}</w:t>
      </w:r>
    </w:p>
    <w:p>
      <w:pPr>
        <w:pStyle w:val="Normal"/>
        <w:rPr/>
      </w:pPr>
      <w:r>
        <w:rPr/>
        <w:t>[[@Bible:Deut 23:13 ]][[23:13 &gt;&gt; Deut 23:13]] {{field-on:Bible}} и да имаш лопатка малка между оръжията си, и когато клекнеш вън, да изровиш с нея, и се повърнеш да заровиш онова което излиза из тебе. {{field-off:Bible}}</w:t>
      </w:r>
    </w:p>
    <w:p>
      <w:pPr>
        <w:pStyle w:val="Normal"/>
        <w:rPr/>
      </w:pPr>
      <w:r>
        <w:rPr/>
        <w:t>[[@Bible:Deut 23:14 ]][[23:14 &gt;&gt; Deut 23:14]] {{field-on:Bible}} Защото Господ Бог твой ходи през сред стана ти за да те избавя, и да предава враговете ти пред тебе; за това станът ти трябва да бъде свет, за да не види нещо нечисто в тебе и се отвърне от тебе. {{field-off:Bible}}</w:t>
      </w:r>
    </w:p>
    <w:p>
      <w:pPr>
        <w:pStyle w:val="Normal"/>
        <w:rPr/>
      </w:pPr>
      <w:r>
        <w:rPr/>
        <w:t>[[@Bible:Deut 23:15 ]][[23:15 &gt;&gt; Deut 23:15]] {{field-on:Bible}} Раб който е прибягнал от господаря си при тебе да го не предадеш на господаря му: {{field-off:Bible}}</w:t>
      </w:r>
    </w:p>
    <w:p>
      <w:pPr>
        <w:pStyle w:val="Normal"/>
        <w:rPr/>
      </w:pPr>
      <w:r>
        <w:rPr/>
        <w:t>[[@Bible:Deut 23:16 ]][[23:16 &gt;&gt; Deut 23:16]] {{field-on:Bible}} при тебе да живее, всред вас, на мястото което избере отвътре вратата ти дето му е угодно: да го не притесняваш. {{field-off:Bible}}</w:t>
      </w:r>
    </w:p>
    <w:p>
      <w:pPr>
        <w:pStyle w:val="Normal"/>
        <w:rPr/>
      </w:pPr>
      <w:r>
        <w:rPr/>
        <w:t>[[@Bible:Deut 23:17 ]][[23:17 &gt;&gt; Deut 23:17]] {{field-on:Bible}} Да няма блудница от дъщерите Израилеви, нито да има мъжеложник от Израилевите синове. {{field-off:Bible}}</w:t>
      </w:r>
    </w:p>
    <w:p>
      <w:pPr>
        <w:pStyle w:val="Normal"/>
        <w:rPr/>
      </w:pPr>
      <w:r>
        <w:rPr/>
        <w:t>[[@Bible:Deut 23:18 ]][[23:18 &gt;&gt; Deut 23:18]] {{field-on:Bible}} Да не приносиш заплатата от блудница нито цена от куче в дома на Господа Бога твоего за никакво обещание; защото и двете тия са гнусота Господу Богу твоему. {{field-off:Bible}}</w:t>
      </w:r>
    </w:p>
    <w:p>
      <w:pPr>
        <w:pStyle w:val="Normal"/>
        <w:rPr/>
      </w:pPr>
      <w:r>
        <w:rPr/>
        <w:t>[[@Bible:Deut 23:19 ]][[23:19 &gt;&gt; Deut 23:19]] {{field-on:Bible}} Да не заемнеш на брата си за лихва пари, ни храна, нито друго което се заемнува. {{field-off:Bible}}</w:t>
      </w:r>
    </w:p>
    <w:p>
      <w:pPr>
        <w:pStyle w:val="Normal"/>
        <w:rPr/>
      </w:pPr>
      <w:r>
        <w:rPr/>
        <w:t>[[@Bible:Deut 23:20 ]][[23:20 &gt;&gt; Deut 23:20]] {{field-on:Bible}} На чужденец можеш да даваш с лихва: на брата си обаче да не дадеш с лихва; за да те благославя Господ Бог твой във всичките ти предприятия на земята в която отхождаш за да я наследиш. {{field-off:Bible}}</w:t>
      </w:r>
    </w:p>
    <w:p>
      <w:pPr>
        <w:pStyle w:val="Normal"/>
        <w:rPr/>
      </w:pPr>
      <w:r>
        <w:rPr/>
        <w:t>[[@Bible:Deut 23:21 ]][[23:21 &gt;&gt; Deut 23:21]] {{field-on:Bible}} Когато обречеш обричане Господу Богу твоему, да не забавяш да го дадеш; защото Господ Бог твой непременно ще го предири от тебе, и ще бъде грях на тебе. {{field-off:Bible}}</w:t>
      </w:r>
    </w:p>
    <w:p>
      <w:pPr>
        <w:pStyle w:val="Normal"/>
        <w:rPr/>
      </w:pPr>
      <w:r>
        <w:rPr/>
        <w:t>[[@Bible:Deut 23:22 ]][[23:22 &gt;&gt; Deut 23:22]] {{field-on:Bible}} Но ако не щеш да се обречеш, няма да ти бъде грях. {{field-off:Bible}}</w:t>
      </w:r>
    </w:p>
    <w:p>
      <w:pPr>
        <w:pStyle w:val="Normal"/>
        <w:rPr/>
      </w:pPr>
      <w:r>
        <w:rPr/>
        <w:t>[[@Bible:Deut 23:23 ]][[23:23 &gt;&gt; Deut 23:23]] {{field-on:Bible}} Каквото излезе из устните ти да го пазиш и да го вършиш, както си обрекъл Господу Богу твоему, самоволното приношение което си обрекъл с устата си. {{field-off:Bible}}</w:t>
      </w:r>
    </w:p>
    <w:p>
      <w:pPr>
        <w:pStyle w:val="Normal"/>
        <w:rPr/>
      </w:pPr>
      <w:r>
        <w:rPr/>
        <w:t>[[@Bible:Deut 23:24 ]][[23:24 &gt;&gt; Deut 23:24]] {{field-on:Bible}} Когато влезеш в лозето на ближния си, можеш да ядеш грозде колкото искаш доде се наситиш; но в съсъда си да не туриш. {{field-off:Bible}}</w:t>
      </w:r>
    </w:p>
    <w:p>
      <w:pPr>
        <w:pStyle w:val="Normal"/>
        <w:rPr/>
      </w:pPr>
      <w:r>
        <w:rPr/>
        <w:t>[[@Bible:Deut 23:25 ]][[23:25 &gt;&gt; Deut 23:25]] {{field-on:Bible}} Когато влезеш в сеидбите на ближния си, можеш да откъснеш с ръката си класове; но сърп не бива да туриш в сеитбите на ближния си. {{field-off:Bible}}</w:t>
      </w:r>
    </w:p>
    <w:p>
      <w:pPr>
        <w:pStyle w:val="Heading2"/>
        <w:rPr/>
      </w:pPr>
      <w:r>
        <w:rPr/>
        <w:t>Глава 24</w:t>
      </w:r>
    </w:p>
    <w:p>
      <w:pPr>
        <w:pStyle w:val="Normal"/>
        <w:rPr/>
      </w:pPr>
      <w:r>
        <w:rPr/>
        <w:t>[[@Bible:Deut 24:1 ]][[24:1 &gt;&gt; Deut 24:1]] {{field-on:Bible}} Когато някой вземе жена и се ожени за нея, и ако би че не намери тя благодат в очите му защото намерва той в нея грозно нещо, тогаз да й напише разводно писмо, и да го даде в ръката й, и да я отпрати из къщата си. {{field-off:Bible}}</w:t>
      </w:r>
    </w:p>
    <w:p>
      <w:pPr>
        <w:pStyle w:val="Normal"/>
        <w:rPr/>
      </w:pPr>
      <w:r>
        <w:rPr/>
        <w:t>[[@Bible:Deut 24:2 ]][[24:2 &gt;&gt; Deut 24:2]] {{field-on:Bible}} И като излезе из къщата му може да иде и да се ожени за друг мъж. {{field-off:Bible}}</w:t>
      </w:r>
    </w:p>
    <w:p>
      <w:pPr>
        <w:pStyle w:val="Normal"/>
        <w:rPr/>
      </w:pPr>
      <w:r>
        <w:rPr/>
        <w:t>[[@Bible:Deut 24:3 ]][[24:3 &gt;&gt; Deut 24:3]] {{field-on:Bible}} И ако я възненавиди вторият мъж, та й напише разводно писмо, и го даде в ръката й, и я отпрати от дома си, или ако умре вторият й мъж който я е взел за своя жена, {{field-off:Bible}}</w:t>
      </w:r>
    </w:p>
    <w:p>
      <w:pPr>
        <w:pStyle w:val="Normal"/>
        <w:rPr/>
      </w:pPr>
      <w:r>
        <w:rPr/>
        <w:t>[[@Bible:Deut 24:4 ]][[24:4 &gt;&gt; Deut 24:4]] {{field-on:Bible}} първият й мъж който я е напуснал не може да я вземе пак за жена на себе си, като е осквернена, защото това е гнусота пред Господа; и да не нанесеш грях на земята която Господ Бог твой ти дава наследие. {{field-off:Bible}}</w:t>
      </w:r>
    </w:p>
    <w:p>
      <w:pPr>
        <w:pStyle w:val="Normal"/>
        <w:rPr/>
      </w:pPr>
      <w:r>
        <w:rPr/>
        <w:t>[[@Bible:Deut 24:5 ]][[24:5 &gt;&gt; Deut 24:5]] {{field-on:Bible}} Ако някой е взел жена наскоро, да не отиде на бран, и да се не натовари на него нищо: да бъде свободен в къщата си една година, и да весели жената си която е взел. {{field-off:Bible}}</w:t>
      </w:r>
    </w:p>
    <w:p>
      <w:pPr>
        <w:pStyle w:val="Normal"/>
        <w:rPr/>
      </w:pPr>
      <w:r>
        <w:rPr/>
        <w:t>[[@Bible:Deut 24:6 ]][[24:6 &gt;&gt; Deut 24:6]] {{field-on:Bible}} Да не вземе никой в залог ръкомелница, нито горния камик; защото живот взема в залог. {{field-off:Bible}}</w:t>
      </w:r>
    </w:p>
    <w:p>
      <w:pPr>
        <w:pStyle w:val="Normal"/>
        <w:rPr/>
      </w:pPr>
      <w:r>
        <w:rPr/>
        <w:t>[[@Bible:Deut 24:7 ]][[24:7 &gt;&gt; Deut 24:7]] {{field-on:Bible}} Ако се съгледа някой че е откраднал някого от братята си, от Израилевите синове, та го е направил роб или го е продал, тогаз тоя крадец да се умъртви; и да отмахнеш злото от сред си. {{field-off:Bible}}</w:t>
      </w:r>
    </w:p>
    <w:p>
      <w:pPr>
        <w:pStyle w:val="Normal"/>
        <w:rPr/>
      </w:pPr>
      <w:r>
        <w:rPr/>
        <w:t>[[@Bible:Deut 24:8 ]][[24:8 &gt;&gt; Deut 24:8]] {{field-on:Bible}} Внимай на раната на проказата да пазиш прилежно, и да правиш по всичко каквото ви научат свещениците Левитите: както им заповядах, да внимаете да правите. {{field-off:Bible}}</w:t>
      </w:r>
    </w:p>
    <w:p>
      <w:pPr>
        <w:pStyle w:val="Normal"/>
        <w:rPr/>
      </w:pPr>
      <w:r>
        <w:rPr/>
        <w:t>[[@Bible:Deut 24:9 ]][[24:9 &gt;&gt; Deut 24:9]] {{field-on:Bible}} Помни що направи на Мариам Господ Бог твой на пътя когато излязохте из Египет. {{field-off:Bible}}</w:t>
      </w:r>
    </w:p>
    <w:p>
      <w:pPr>
        <w:pStyle w:val="Normal"/>
        <w:rPr/>
      </w:pPr>
      <w:r>
        <w:rPr/>
        <w:t>[[@Bible:Deut 24:10 ]][[24:10 &gt;&gt; Deut 24:10]] {{field-on:Bible}} Когато дадеш на заем нещо на ближния си, да не влезеш в къщата му за да вземеш залог от него. {{field-off:Bible}}</w:t>
      </w:r>
    </w:p>
    <w:p>
      <w:pPr>
        <w:pStyle w:val="Normal"/>
        <w:rPr/>
      </w:pPr>
      <w:r>
        <w:rPr/>
        <w:t>[[@Bible:Deut 24:11 ]][[24:11 &gt;&gt; Deut 24:11]] {{field-on:Bible}} Вън да застанеш; и онзи человек комуто заемаш да ти изнесе залога. {{field-off:Bible}}</w:t>
      </w:r>
    </w:p>
    <w:p>
      <w:pPr>
        <w:pStyle w:val="Normal"/>
        <w:rPr/>
      </w:pPr>
      <w:r>
        <w:rPr/>
        <w:t>[[@Bible:Deut 24:12 ]][[24:12 &gt;&gt; Deut 24:12]] {{field-on:Bible}} Ако ли е человекът сиромах, да не лягаш да спиш със залога му. {{field-off:Bible}}</w:t>
      </w:r>
    </w:p>
    <w:p>
      <w:pPr>
        <w:pStyle w:val="Normal"/>
        <w:rPr/>
      </w:pPr>
      <w:r>
        <w:rPr/>
        <w:t>[[@Bible:Deut 24:13 ]][[24:13 &gt;&gt; Deut 24:13]] {{field-on:Bible}} Непременно да му върнеш залога около захождането на слънцето, за да спи с дрехата си и да те благослови; и да ти бъде правда пред Господа Бога твоего. {{field-off:Bible}}</w:t>
      </w:r>
    </w:p>
    <w:p>
      <w:pPr>
        <w:pStyle w:val="Normal"/>
        <w:rPr/>
      </w:pPr>
      <w:r>
        <w:rPr/>
        <w:t>[[@Bible:Deut 24:14 ]][[24:14 &gt;&gt; Deut 24:14]] {{field-on:Bible}} Да не онеправдаваш някого ценен, сиромах и нищ, от братята си, или от чужденците които са в земята ти отвътре вратата ти. {{field-off:Bible}}</w:t>
      </w:r>
    </w:p>
    <w:p>
      <w:pPr>
        <w:pStyle w:val="Normal"/>
        <w:rPr/>
      </w:pPr>
      <w:r>
        <w:rPr/>
        <w:t>[[@Bible:Deut 24:15 ]][[24:15 &gt;&gt; Deut 24:15]] {{field-on:Bible}} В истия ден дай заплатата му, преди да зайде слънцето на нея, защото е сиромах и има надеждата си на нея; за да не извика против тебе към Господа, и ти бъде грях. {{field-off:Bible}}</w:t>
      </w:r>
    </w:p>
    <w:p>
      <w:pPr>
        <w:pStyle w:val="Normal"/>
        <w:rPr/>
      </w:pPr>
      <w:r>
        <w:rPr/>
        <w:t>[[@Bible:Deut 24:16 ]][[24:16 &gt;&gt; Deut 24:16]] {{field-on:Bible}} Бащите да се не умъртвяват за чадата, нито чадата да се умъртвяват за бащите: всеки да се умъртвява за своя си грях. {{field-off:Bible}}</w:t>
      </w:r>
    </w:p>
    <w:p>
      <w:pPr>
        <w:pStyle w:val="Normal"/>
        <w:rPr/>
      </w:pPr>
      <w:r>
        <w:rPr/>
        <w:t>[[@Bible:Deut 24:17 ]][[24:17 &gt;&gt; Deut 24:17]] {{field-on:Bible}} Да не извърнеш съда на чужденеца, на сирачето, нито да вземеш дрехата на вдовицата в залог; {{field-off:Bible}}</w:t>
      </w:r>
    </w:p>
    <w:p>
      <w:pPr>
        <w:pStyle w:val="Normal"/>
        <w:rPr/>
      </w:pPr>
      <w:r>
        <w:rPr/>
        <w:t>[[@Bible:Deut 24:18 ]][[24:18 &gt;&gt; Deut 24:18]] {{field-on:Bible}} но да помниш че ти си бил раб в Египет, и Господ Бог твой те избави от там; за това аз ти заповядвам да правиш това нещо. {{field-off:Bible}}</w:t>
      </w:r>
    </w:p>
    <w:p>
      <w:pPr>
        <w:pStyle w:val="Normal"/>
        <w:rPr/>
      </w:pPr>
      <w:r>
        <w:rPr/>
        <w:t>[[@Bible:Deut 24:19 ]][[24:19 &gt;&gt; Deut 24:19]] {{field-on:Bible}} Когато жънеш жетвата си на нивата си, и забравиш някой сноп на нивата, да се не върнеш да го вземеш: за чужденеца ще бъде, за сирачето, и за вдовицата, за да те благослови Господ Бог твой във всичките дела на ръцете ти. {{field-off:Bible}}</w:t>
      </w:r>
    </w:p>
    <w:p>
      <w:pPr>
        <w:pStyle w:val="Normal"/>
        <w:rPr/>
      </w:pPr>
      <w:r>
        <w:rPr/>
        <w:t>[[@Bible:Deut 24:20 ]][[24:20 &gt;&gt; Deut 24:20]] {{field-on:Bible}} Като брулиш маслините си, да не претърсваш пак ветвите: нека бъде за чужденеца, за сирачето, и за вдовицата. {{field-off:Bible}}</w:t>
      </w:r>
    </w:p>
    <w:p>
      <w:pPr>
        <w:pStyle w:val="Normal"/>
        <w:rPr/>
      </w:pPr>
      <w:r>
        <w:rPr/>
        <w:t>[[@Bible:Deut 24:21 ]][[24:21 &gt;&gt; Deut 24:21]] {{field-on:Bible}} Като обереш лозето си, да се не връщаш да го пребираш: да бъде за чужденеца, за сирачето, и за вдовицата; {{field-off:Bible}}</w:t>
      </w:r>
    </w:p>
    <w:p>
      <w:pPr>
        <w:pStyle w:val="Normal"/>
        <w:rPr/>
      </w:pPr>
      <w:r>
        <w:rPr/>
        <w:t>[[@Bible:Deut 24:22 ]][[24:22 &gt;&gt; Deut 24:22]] {{field-on:Bible}} и да помниш че раб си бил ти в Египетската земя; за това аз ти заповядвам да правиш това нещо. {{field-off:Bible}}</w:t>
      </w:r>
    </w:p>
    <w:p>
      <w:pPr>
        <w:pStyle w:val="Heading2"/>
        <w:rPr/>
      </w:pPr>
      <w:r>
        <w:rPr/>
        <w:t>Глава 25</w:t>
      </w:r>
    </w:p>
    <w:p>
      <w:pPr>
        <w:pStyle w:val="Normal"/>
        <w:rPr/>
      </w:pPr>
      <w:r>
        <w:rPr/>
        <w:t>[[@Bible:Deut 25:1 ]][[25:1 &gt;&gt; Deut 25:1]] {{field-on:Bible}} Ако стане препиране между человеци, и дойдат на съда, и ги съдят, тогаз съдиите да оправдаят праведния и осъдят повинния. {{field-off:Bible}}</w:t>
      </w:r>
    </w:p>
    <w:p>
      <w:pPr>
        <w:pStyle w:val="Normal"/>
        <w:rPr/>
      </w:pPr>
      <w:r>
        <w:rPr/>
        <w:t>[[@Bible:Deut 25:2 ]][[25:2 &gt;&gt; Deut 25:2]] {{field-on:Bible}} И ако повинният е достоен за бой, съдията да заповяда да го свалят долу, и пред него, според престъплението му, да му ударят няколко удари с чет. {{field-off:Bible}}</w:t>
      </w:r>
    </w:p>
    <w:p>
      <w:pPr>
        <w:pStyle w:val="Normal"/>
        <w:rPr/>
      </w:pPr>
      <w:r>
        <w:rPr/>
        <w:t>[[@Bible:Deut 25:3 ]][[25:3 &gt;&gt; Deut 25:3]] {{field-on:Bible}} четиридесет удара могат да му ударят, а не повече; да не би като притури да му удари много повече от тия удари да стане брат ти презрян пред очите ти. {{field-off:Bible}}</w:t>
      </w:r>
    </w:p>
    <w:p>
      <w:pPr>
        <w:pStyle w:val="Normal"/>
        <w:rPr/>
      </w:pPr>
      <w:r>
        <w:rPr/>
        <w:t>[[@Bible:Deut 25:4 ]][[25:4 &gt;&gt; Deut 25:4]] {{field-on:Bible}} Да не обвържеш устата на вола когато вършее. {{field-off:Bible}}</w:t>
      </w:r>
    </w:p>
    <w:p>
      <w:pPr>
        <w:pStyle w:val="Normal"/>
        <w:rPr/>
      </w:pPr>
      <w:r>
        <w:rPr/>
        <w:t>[[@Bible:Deut 25:5 ]][[25:5 &gt;&gt; Deut 25:5]] {{field-on:Bible}} Ако живеят братя наедно, и умре един от тях и няма чада, жената на умрелия да не се ожени за чужд: братът на мъжа й да влезе при нея, и да я вземе за себе си жена, и да изпълни към нея длъжността на девер. {{field-off:Bible}}</w:t>
      </w:r>
    </w:p>
    <w:p>
      <w:pPr>
        <w:pStyle w:val="Normal"/>
        <w:rPr/>
      </w:pPr>
      <w:r>
        <w:rPr/>
        <w:t>[[@Bible:Deut 25:6 ]][[25:6 &gt;&gt; Deut 25:6]] {{field-on:Bible}} И първородният когото тя роди да се наименува на името на умрелия му брат, за да се не изглади името му от Израил. {{field-off:Bible}}</w:t>
      </w:r>
    </w:p>
    <w:p>
      <w:pPr>
        <w:pStyle w:val="Normal"/>
        <w:rPr/>
      </w:pPr>
      <w:r>
        <w:rPr/>
        <w:t>[[@Bible:Deut 25:7 ]][[25:7 &gt;&gt; Deut 25:7]] {{field-on:Bible}} Ако ли человекът не се благодари да вземе на брата си жената, тогаз братовата му жена да възлезе на градските порти при старейшините и да рече: Девер ми се отрича да възстави името на брата си в Израил: не ще да изпълни към мене длъжността на девер. {{field-off:Bible}}</w:t>
      </w:r>
    </w:p>
    <w:p>
      <w:pPr>
        <w:pStyle w:val="Normal"/>
        <w:rPr/>
      </w:pPr>
      <w:r>
        <w:rPr/>
        <w:t>[[@Bible:Deut 25:8 ]][[25:8 &gt;&gt; Deut 25:8]] {{field-on:Bible}} Тогаз старейшините на града му да го повикат и да му говорят; и ако той постоянствува и казва: Нямам благодарение да я взема, {{field-off:Bible}}</w:t>
      </w:r>
    </w:p>
    <w:p>
      <w:pPr>
        <w:pStyle w:val="Normal"/>
        <w:rPr/>
      </w:pPr>
      <w:r>
        <w:rPr/>
        <w:t>[[@Bible:Deut 25:9 ]][[25:9 &gt;&gt; Deut 25:9]] {{field-on:Bible}} тогаз жената на брата му да пристъпи при него пред старейшините, и да изуе калеврата му от ногата му, и да плюне на лицето му, после да отговори и рече: Така ще се прави на человек който не ще да съзиде дома на брата си. {{field-off:Bible}}</w:t>
      </w:r>
    </w:p>
    <w:p>
      <w:pPr>
        <w:pStyle w:val="Normal"/>
        <w:rPr/>
      </w:pPr>
      <w:r>
        <w:rPr/>
        <w:t>[[@Bible:Deut 25:10 ]][[25:10 &gt;&gt; Deut 25:10]] {{field-on:Bible}} И да се именува името му в Израил, Домът на Изутия. {{field-off:Bible}}</w:t>
      </w:r>
    </w:p>
    <w:p>
      <w:pPr>
        <w:pStyle w:val="Normal"/>
        <w:rPr/>
      </w:pPr>
      <w:r>
        <w:rPr/>
        <w:t>[[@Bible:Deut 25:11 ]][[25:11 &gt;&gt; Deut 25:11]] {{field-on:Bible}} Ако се бият человеци помежду си, и на единия жената пристъпи да освободи мъжа си от ръката на тогова който го бие, и простре ръката си та го хване за срамните му удове, {{field-off:Bible}}</w:t>
      </w:r>
    </w:p>
    <w:p>
      <w:pPr>
        <w:pStyle w:val="Normal"/>
        <w:rPr/>
      </w:pPr>
      <w:r>
        <w:rPr/>
        <w:t>[[@Bible:Deut 25:12 ]][[25:12 &gt;&gt; Deut 25:12]] {{field-on:Bible}} тогаз да отсечеш ръката й: окото ти да я не пожали. {{field-off:Bible}}</w:t>
      </w:r>
    </w:p>
    <w:p>
      <w:pPr>
        <w:pStyle w:val="Normal"/>
        <w:rPr/>
      </w:pPr>
      <w:r>
        <w:rPr/>
        <w:t>[[@Bible:Deut 25:13 ]][[25:13 &gt;&gt; Deut 25:13]] {{field-on:Bible}} Да нямаш във вретището си различни теглилки, тежки и леки. {{field-off:Bible}}</w:t>
      </w:r>
    </w:p>
    <w:p>
      <w:pPr>
        <w:pStyle w:val="Normal"/>
        <w:rPr/>
      </w:pPr>
      <w:r>
        <w:rPr/>
        <w:t>[[@Bible:Deut 25:14 ]][[25:14 &gt;&gt; Deut 25:14]] {{field-on:Bible}} Да нямаш в къщата си различни ефи, голяма и малка. {{field-off:Bible}}</w:t>
      </w:r>
    </w:p>
    <w:p>
      <w:pPr>
        <w:pStyle w:val="Normal"/>
        <w:rPr/>
      </w:pPr>
      <w:r>
        <w:rPr/>
        <w:t>[[@Bible:Deut 25:15 ]][[25:15 &gt;&gt; Deut 25:15]] {{field-on:Bible}} Истинна и праведна теглилка да имаш: истинна и праведна ефа да имаш; за да се продължат дните ти на земята която Господ Бог твой ти дава. {{field-off:Bible}}</w:t>
      </w:r>
    </w:p>
    <w:p>
      <w:pPr>
        <w:pStyle w:val="Normal"/>
        <w:rPr/>
      </w:pPr>
      <w:r>
        <w:rPr/>
        <w:t>[[@Bible:Deut 25:16 ]][[25:16 &gt;&gt; Deut 25:16]] {{field-on:Bible}} Защото всичките които правят това, всичките които правят неправда, гнусота са на Господа Бога твоего. {{field-off:Bible}}</w:t>
      </w:r>
    </w:p>
    <w:p>
      <w:pPr>
        <w:pStyle w:val="Normal"/>
        <w:rPr/>
      </w:pPr>
      <w:r>
        <w:rPr/>
        <w:t>[[@Bible:Deut 25:17 ]][[25:17 &gt;&gt; Deut 25:17]] {{field-on:Bible}} Помни що ти направи Амалик на пътя когато излязохте из Египет, {{field-off:Bible}}</w:t>
      </w:r>
    </w:p>
    <w:p>
      <w:pPr>
        <w:pStyle w:val="Normal"/>
        <w:rPr/>
      </w:pPr>
      <w:r>
        <w:rPr/>
        <w:t>[[@Bible:Deut 25:18 ]][[25:18 &gt;&gt; Deut 25:18]] {{field-on:Bible}} как ти се противи на пътя, и посече задния твой пълк, всичките ослабнали зад тебе, като беше ти запрял и уморен; и не се убоя от Бога. {{field-off:Bible}}</w:t>
      </w:r>
    </w:p>
    <w:p>
      <w:pPr>
        <w:pStyle w:val="Normal"/>
        <w:rPr/>
      </w:pPr>
      <w:r>
        <w:rPr/>
        <w:t>[[@Bible:Deut 25:19 ]][[25:19 &gt;&gt; Deut 25:19]] {{field-on:Bible}} Заради това когато те успокои Господ Бог твой от всичките ти неприятели наоколо в земята която Господ Бог твой ти дава наследие да я наследиш, изглади помена на Амалика от под небето: да не забравиш. {{field-off:Bible}}</w:t>
      </w:r>
    </w:p>
    <w:p>
      <w:pPr>
        <w:pStyle w:val="Heading2"/>
        <w:rPr/>
      </w:pPr>
      <w:r>
        <w:rPr/>
        <w:t>Глава 26</w:t>
      </w:r>
    </w:p>
    <w:p>
      <w:pPr>
        <w:pStyle w:val="Normal"/>
        <w:rPr/>
      </w:pPr>
      <w:r>
        <w:rPr/>
        <w:t>[[@Bible:Deut 26:1 ]][[26:1 &gt;&gt; Deut 26:1]] {{field-on:Bible}} И когато влезеш в земята която ти дава Господ Бог твой наследие, и я наследиш, и се населиш в нея, {{field-off:Bible}}</w:t>
      </w:r>
    </w:p>
    <w:p>
      <w:pPr>
        <w:pStyle w:val="Normal"/>
        <w:rPr/>
      </w:pPr>
      <w:r>
        <w:rPr/>
        <w:t>[[@Bible:Deut 26:2 ]][[26:2 &gt;&gt; Deut 26:2]] {{field-on:Bible}} тогаз да вземеш от начатките на всичките земни плодове които събереш от земята си която ти дава Господ Бог твой, и да ги туриш в кошница, и да идеш на мястото което избере Господ Бог твой за да насели там името си, {{field-off:Bible}}</w:t>
      </w:r>
    </w:p>
    <w:p>
      <w:pPr>
        <w:pStyle w:val="Normal"/>
        <w:rPr/>
      </w:pPr>
      <w:r>
        <w:rPr/>
        <w:t>[[@Bible:Deut 26:3 ]][[26:3 &gt;&gt; Deut 26:3]] {{field-on:Bible}} и да идеш при свещеника който е в ония дни, и да му речеш: Изповядвам днес Господу Богу твоему че влязох в земята за която Господ се кле на отците ни да даде нам. {{field-off:Bible}}</w:t>
      </w:r>
    </w:p>
    <w:p>
      <w:pPr>
        <w:pStyle w:val="Normal"/>
        <w:rPr/>
      </w:pPr>
      <w:r>
        <w:rPr/>
        <w:t>[[@Bible:Deut 26:4 ]][[26:4 &gt;&gt; Deut 26:4]] {{field-on:Bible}} И свещеникът да вземе кошницата от ръката ти и да я тури пред олтаря на Господа Бога твоего; {{field-off:Bible}}</w:t>
      </w:r>
    </w:p>
    <w:p>
      <w:pPr>
        <w:pStyle w:val="Normal"/>
        <w:rPr/>
      </w:pPr>
      <w:r>
        <w:rPr/>
        <w:t>[[@Bible:Deut 26:5 ]][[26:5 &gt;&gt; Deut 26:5]] {{field-on:Bible}} и да говориш и речеш пред Господа Бога твоего: Отец ми беше един Сирианин скитаещ се, и слезе в Египет и пришелствува там с малко человеци, и стана там народ голям, силен, и многочислен; {{field-off:Bible}}</w:t>
      </w:r>
    </w:p>
    <w:p>
      <w:pPr>
        <w:pStyle w:val="Normal"/>
        <w:rPr/>
      </w:pPr>
      <w:r>
        <w:rPr/>
        <w:t>[[@Bible:Deut 26:6 ]][[26:6 &gt;&gt; Deut 26:6]] {{field-on:Bible}} а Египтяните ни злоупотребиха и утесниха ни, и възложиха на нас тежка работа; {{field-off:Bible}}</w:t>
      </w:r>
    </w:p>
    <w:p>
      <w:pPr>
        <w:pStyle w:val="Normal"/>
        <w:rPr/>
      </w:pPr>
      <w:r>
        <w:rPr/>
        <w:t>[[@Bible:Deut 26:7 ]][[26:7 &gt;&gt; Deut 26:7]] {{field-on:Bible}} и викнахме към Господа Бога на отците ни; и послуша Господ гласа ни, и видя унижението ни, и труда ни, и угнетението ни; {{field-off:Bible}}</w:t>
      </w:r>
    </w:p>
    <w:p>
      <w:pPr>
        <w:pStyle w:val="Normal"/>
        <w:rPr/>
      </w:pPr>
      <w:r>
        <w:rPr/>
        <w:t>[[@Bible:Deut 26:8 ]][[26:8 &gt;&gt; Deut 26:8]] {{field-on:Bible}} и изведе ни Господ из Египет с крепка ръка, и с простряна мишца, и с голям ужас, и със знамения, и с чудеса, {{field-off:Bible}}</w:t>
      </w:r>
    </w:p>
    <w:p>
      <w:pPr>
        <w:pStyle w:val="Normal"/>
        <w:rPr/>
      </w:pPr>
      <w:r>
        <w:rPr/>
        <w:t>[[@Bible:Deut 26:9 ]][[26:9 &gt;&gt; Deut 26:9]] {{field-on:Bible}} и въведе ни в това място, и даде ни тая земя, земя дето тече мляко и мед. {{field-off:Bible}}</w:t>
      </w:r>
    </w:p>
    <w:p>
      <w:pPr>
        <w:pStyle w:val="Normal"/>
        <w:rPr/>
      </w:pPr>
      <w:r>
        <w:rPr/>
        <w:t>[[@Bible:Deut 26:10 ]][[26:10 &gt;&gt; Deut 26:10]] {{field-on:Bible}} И сега, ето, донесох начатките на плодовете на земята която ми ти, Господи, даде. И да ги поставиш пред Господа Бога твоего, и да се поклониш пред Господа Бога твоего. {{field-off:Bible}}</w:t>
      </w:r>
    </w:p>
    <w:p>
      <w:pPr>
        <w:pStyle w:val="Normal"/>
        <w:rPr/>
      </w:pPr>
      <w:r>
        <w:rPr/>
        <w:t>[[@Bible:Deut 26:11 ]][[26:11 &gt;&gt; Deut 26:11]] {{field-on:Bible}} И да се развеселиш във всичките благости които Господ Бог твой даде на тебе и на твоя дом, ти, и Левитинът, и пришлецът който е всред вас. {{field-off:Bible}}</w:t>
      </w:r>
    </w:p>
    <w:p>
      <w:pPr>
        <w:pStyle w:val="Normal"/>
        <w:rPr/>
      </w:pPr>
      <w:r>
        <w:rPr/>
        <w:t>[[@Bible:Deut 26:12 ]][[26:12 &gt;&gt; Deut 26:12]] {{field-on:Bible}} Когато свършиш да отделяш всичките десетъци на рожбите си в третото лето, в летото на десетъците, и ги дадеш на Левитина, на пришлеца, на сирачето, и на вдовицата, и ядат отвътре вратата ти, и се наситят, {{field-off:Bible}}</w:t>
      </w:r>
    </w:p>
    <w:p>
      <w:pPr>
        <w:pStyle w:val="Normal"/>
        <w:rPr/>
      </w:pPr>
      <w:r>
        <w:rPr/>
        <w:t>[[@Bible:Deut 26:13 ]][[26:13 &gt;&gt; Deut 26:13]] {{field-on:Bible}} тогаз да речеш пред Господа Бога твоего: Очистих от къщата си посвещенията, и дадох ги на Левитина, и на пришлеца, на сирачето, и на вдовицата, по всичките твои заповеди които ми си заповядал; аз не престъпих заповедите ти, нито ги забравих; {{field-off:Bible}}</w:t>
      </w:r>
    </w:p>
    <w:p>
      <w:pPr>
        <w:pStyle w:val="Normal"/>
        <w:rPr/>
      </w:pPr>
      <w:r>
        <w:rPr/>
        <w:t>[[@Bible:Deut 26:14 ]][[26:14 &gt;&gt; Deut 26:14]] {{field-on:Bible}} не съм ял от тях в плача си, нито съм ги иждивил за нечисто нещо, нито съм дал от тях за мъртвец; послушах гласа на Господа Бога моего; направих по всичко колкото ми си заповядал. {{field-off:Bible}}</w:t>
      </w:r>
    </w:p>
    <w:p>
      <w:pPr>
        <w:pStyle w:val="Normal"/>
        <w:rPr/>
      </w:pPr>
      <w:r>
        <w:rPr/>
        <w:t>[[@Bible:Deut 26:15 ]][[26:15 &gt;&gt; Deut 26:15]] {{field-on:Bible}} Погледни от светото си жилище, от небето, и благослови людете си Израиля, и земята която си дал нам както си се клел на отците ни, земя дето тече мляко и мед. {{field-off:Bible}}</w:t>
      </w:r>
    </w:p>
    <w:p>
      <w:pPr>
        <w:pStyle w:val="Normal"/>
        <w:rPr/>
      </w:pPr>
      <w:r>
        <w:rPr/>
        <w:t>[[@Bible:Deut 26:16 ]][[26:16 &gt;&gt; Deut 26:16]] {{field-on:Bible}} Днес ти заповядва Господ Бог твой да правиш тия повеления и съдове; за това да ги пазиш и да ги правиш с всичкото си сърце и с всичката си душа. {{field-off:Bible}}</w:t>
      </w:r>
    </w:p>
    <w:p>
      <w:pPr>
        <w:pStyle w:val="Normal"/>
        <w:rPr/>
      </w:pPr>
      <w:r>
        <w:rPr/>
        <w:t>[[@Bible:Deut 26:17 ]][[26:17 &gt;&gt; Deut 26:17]] {{field-on:Bible}} Рекъл си днес Иеова да е Бог твой, и да ходиш по неговите пътища, и да пазиш повеленията му, и заповедите му, и съдовете му, и да слушаш неговия глас; {{field-off:Bible}}</w:t>
      </w:r>
    </w:p>
    <w:p>
      <w:pPr>
        <w:pStyle w:val="Normal"/>
        <w:rPr/>
      </w:pPr>
      <w:r>
        <w:rPr/>
        <w:t>[[@Bible:Deut 26:18 ]][[26:18 &gt;&gt; Deut 26:18]] {{field-on:Bible}} и Господ рече днес ти да си нему собствен народ както ти е говорил той, и да пазиш всичките негови заповеди, {{field-off:Bible}}</w:t>
      </w:r>
    </w:p>
    <w:p>
      <w:pPr>
        <w:pStyle w:val="Normal"/>
        <w:rPr/>
      </w:pPr>
      <w:r>
        <w:rPr/>
        <w:t>[[@Bible:Deut 26:19 ]][[26:19 &gt;&gt; Deut 26:19]] {{field-on:Bible}} и да тя направи висок над всичките народи които е направил той, за похвала, и за име, и за слава, и да си народ свет Господу Богу твоему както е той говорил. {{field-off:Bible}}</w:t>
      </w:r>
    </w:p>
    <w:p>
      <w:pPr>
        <w:pStyle w:val="Heading2"/>
        <w:rPr/>
      </w:pPr>
      <w:r>
        <w:rPr/>
        <w:t>Глава 27</w:t>
      </w:r>
    </w:p>
    <w:p>
      <w:pPr>
        <w:pStyle w:val="Normal"/>
        <w:rPr/>
      </w:pPr>
      <w:r>
        <w:rPr/>
        <w:t>[[@Bible:Deut 27:1 ]][[27:1 &gt;&gt; Deut 27:1]] {{field-on:Bible}} И заповяда Мойсей с Израилевите старейшини на людете и рече: Пазете всичките заповеди които ви аз днес заповядвам. {{field-off:Bible}}</w:t>
      </w:r>
    </w:p>
    <w:p>
      <w:pPr>
        <w:pStyle w:val="Normal"/>
        <w:rPr/>
      </w:pPr>
      <w:r>
        <w:rPr/>
        <w:t>[[@Bible:Deut 27:2 ]][[27:2 &gt;&gt; Deut 27:2]] {{field-on:Bible}} И в деня в който преминете Йордан към земята която Господ Бог твой ти дава, да поставиш за себе си големи камене, и да ги измажеш с вар, {{field-off:Bible}}</w:t>
      </w:r>
    </w:p>
    <w:p>
      <w:pPr>
        <w:pStyle w:val="Normal"/>
        <w:rPr/>
      </w:pPr>
      <w:r>
        <w:rPr/>
        <w:t>[[@Bible:Deut 27:3 ]][[27:3 &gt;&gt; Deut 27:3]] {{field-on:Bible}} и да напишеш на тях всичките думи на тоя закон, като заминеш Йордан за да влезеш в земята която ти Господ Бог твой дава, в земята дето тече мляко и мед, както ти се е обещал Господ Бог на отците ти. {{field-off:Bible}}</w:t>
      </w:r>
    </w:p>
    <w:p>
      <w:pPr>
        <w:pStyle w:val="Normal"/>
        <w:rPr/>
      </w:pPr>
      <w:r>
        <w:rPr/>
        <w:t>[[@Bible:Deut 27:4 ]][[27:4 &gt;&gt; Deut 27:4]] {{field-on:Bible}} За това, като преминете Йордан да поставите тия камене които ви аз днес заповядвам в гората Гевал, и да ги измажеш с вар. {{field-off:Bible}}</w:t>
      </w:r>
    </w:p>
    <w:p>
      <w:pPr>
        <w:pStyle w:val="Normal"/>
        <w:rPr/>
      </w:pPr>
      <w:r>
        <w:rPr/>
        <w:t>[[@Bible:Deut 27:5 ]][[27:5 &gt;&gt; Deut 27:5]] {{field-on:Bible}} И да съзидеш там олтар Господу Богу твоему, олтар от камене: желязо да не подигнеш върх тях. {{field-off:Bible}}</w:t>
      </w:r>
    </w:p>
    <w:p>
      <w:pPr>
        <w:pStyle w:val="Normal"/>
        <w:rPr/>
      </w:pPr>
      <w:r>
        <w:rPr/>
        <w:t>[[@Bible:Deut 27:6 ]][[27:6 &gt;&gt; Deut 27:6]] {{field-on:Bible}} Да съзидеш олтаря Господу Богу твоему от цели камене; и да принесеш на него всесъжения Господу Богу твоему; {{field-off:Bible}}</w:t>
      </w:r>
    </w:p>
    <w:p>
      <w:pPr>
        <w:pStyle w:val="Normal"/>
        <w:rPr/>
      </w:pPr>
      <w:r>
        <w:rPr/>
        <w:t>[[@Bible:Deut 27:7 ]][[27:7 &gt;&gt; Deut 27:7]] {{field-on:Bible}} и да принесеш примирителни жъртви, и да ядеш там, и да се възвеселиш пред Господа Бога твоего. {{field-off:Bible}}</w:t>
      </w:r>
    </w:p>
    <w:p>
      <w:pPr>
        <w:pStyle w:val="Normal"/>
        <w:rPr/>
      </w:pPr>
      <w:r>
        <w:rPr/>
        <w:t>[[@Bible:Deut 27:8 ]][[27:8 &gt;&gt; Deut 27:8]] {{field-on:Bible}} И да напишеш на каменете всичките думи на тоя закон твърде ясно. {{field-off:Bible}}</w:t>
      </w:r>
    </w:p>
    <w:p>
      <w:pPr>
        <w:pStyle w:val="Normal"/>
        <w:rPr/>
      </w:pPr>
      <w:r>
        <w:rPr/>
        <w:t>[[@Bible:Deut 27:9 ]][[27:9 &gt;&gt; Deut 27:9]] {{field-on:Bible}} И говори Мойсей със свещениците, Левитите, на всичкия Израил и рече: Мълчи и слушай, Израилю: в тоя ден сте станали люде на Господа Бога вашего. {{field-off:Bible}}</w:t>
      </w:r>
    </w:p>
    <w:p>
      <w:pPr>
        <w:pStyle w:val="Normal"/>
        <w:rPr/>
      </w:pPr>
      <w:r>
        <w:rPr/>
        <w:t>[[@Bible:Deut 27:10 ]][[27:10 &gt;&gt; Deut 27:10]] {{field-on:Bible}} За то слушай гласа на Господа Бога твоего, и върши заповедите му и повеленията му които аз днес ти заповядвам. {{field-off:Bible}}</w:t>
      </w:r>
    </w:p>
    <w:p>
      <w:pPr>
        <w:pStyle w:val="Normal"/>
        <w:rPr/>
      </w:pPr>
      <w:r>
        <w:rPr/>
        <w:t>[[@Bible:Deut 27:11 ]][[27:11 &gt;&gt; Deut 27:11]] {{field-on:Bible}} И заповяда Мойсей на людете в онзи ден и рече: {{field-off:Bible}}</w:t>
      </w:r>
    </w:p>
    <w:p>
      <w:pPr>
        <w:pStyle w:val="Normal"/>
        <w:rPr/>
      </w:pPr>
      <w:r>
        <w:rPr/>
        <w:t>[[@Bible:Deut 27:12 ]][[27:12 &gt;&gt; Deut 27:12]] {{field-on:Bible}} Тия да застанат на гората Гаризин за да благословят людете като преминете Йордан: Симеон, и Левий, и Юда, и Исахар, и Йосиф, и Вениамин; {{field-off:Bible}}</w:t>
      </w:r>
    </w:p>
    <w:p>
      <w:pPr>
        <w:pStyle w:val="Normal"/>
        <w:rPr/>
      </w:pPr>
      <w:r>
        <w:rPr/>
        <w:t>[[@Bible:Deut 27:13 ]][[27:13 &gt;&gt; Deut 27:13]] {{field-on:Bible}} и тия да застанат на гората Гевал за проклинане: Рувим, Гад, и Асир, и Завулон, Дан, и Нефталим, {{field-off:Bible}}</w:t>
      </w:r>
    </w:p>
    <w:p>
      <w:pPr>
        <w:pStyle w:val="Normal"/>
        <w:rPr/>
      </w:pPr>
      <w:r>
        <w:rPr/>
        <w:t>[[@Bible:Deut 27:14 ]][[27:14 &gt;&gt; Deut 27:14]] {{field-on:Bible}} И да възгласят Левитите и рекат на всичките Израилеви человеци с висок глас:- {{field-off:Bible}}</w:t>
      </w:r>
    </w:p>
    <w:p>
      <w:pPr>
        <w:pStyle w:val="Normal"/>
        <w:rPr/>
      </w:pPr>
      <w:r>
        <w:rPr/>
        <w:t>[[@Bible:Deut 27:15 ]][[27:15 &gt;&gt; Deut 27:15]] {{field-on:Bible}} Проклет онзи человек който направи изваян или излеян кумир, мерзост Господу, дело от ръце на художник, и го тури в скрито място. И всичките люде да отговорят и рекат: Амин. {{field-off:Bible}}</w:t>
      </w:r>
    </w:p>
    <w:p>
      <w:pPr>
        <w:pStyle w:val="Normal"/>
        <w:rPr/>
      </w:pPr>
      <w:r>
        <w:rPr/>
        <w:t>[[@Bible:Deut 27:16 ]][[27:16 &gt;&gt; Deut 27:16]] {{field-on:Bible}} Проклет който похули баща си или майка си. И всичките люде да рекат: Амин. {{field-off:Bible}}</w:t>
      </w:r>
    </w:p>
    <w:p>
      <w:pPr>
        <w:pStyle w:val="Normal"/>
        <w:rPr/>
      </w:pPr>
      <w:r>
        <w:rPr/>
        <w:t>[[@Bible:Deut 27:17 ]][[27:17 &gt;&gt; Deut 27:17]] {{field-on:Bible}} Проклет който премести междите на ближния си. И всичките люде да рекат: Амин. {{field-off:Bible}}</w:t>
      </w:r>
    </w:p>
    <w:p>
      <w:pPr>
        <w:pStyle w:val="Normal"/>
        <w:rPr/>
      </w:pPr>
      <w:r>
        <w:rPr/>
        <w:t>[[@Bible:Deut 27:18 ]][[27:18 &gt;&gt; Deut 27:18]] {{field-on:Bible}} Проклет който отбие слепия от пътя. И всичките люде да рекат: Амин. {{field-off:Bible}}</w:t>
      </w:r>
    </w:p>
    <w:p>
      <w:pPr>
        <w:pStyle w:val="Normal"/>
        <w:rPr/>
      </w:pPr>
      <w:r>
        <w:rPr/>
        <w:t>[[@Bible:Deut 27:19 ]][[27:19 &gt;&gt; Deut 27:19]] {{field-on:Bible}} Проклет който изкривява съда на пришлеца, на сирачето, и на вдовицата. И всичките люде да рекат: Амин. {{field-off:Bible}}</w:t>
      </w:r>
    </w:p>
    <w:p>
      <w:pPr>
        <w:pStyle w:val="Normal"/>
        <w:rPr/>
      </w:pPr>
      <w:r>
        <w:rPr/>
        <w:t>[[@Bible:Deut 27:20 ]][[27:20 &gt;&gt; Deut 27:20]] {{field-on:Bible}} Проклет който лежи с жената на отца си; защото открива покривалото на отца си. И всичките люде да рекат: Амин. {{field-off:Bible}}</w:t>
      </w:r>
    </w:p>
    <w:p>
      <w:pPr>
        <w:pStyle w:val="Normal"/>
        <w:rPr/>
      </w:pPr>
      <w:r>
        <w:rPr/>
        <w:t>[[@Bible:Deut 27:21 ]][[27:21 &gt;&gt; Deut 27:21]] {{field-on:Bible}} Проклет който лежи с какъв годе скот. И всичките люде да рекат: Амин. {{field-off:Bible}}</w:t>
      </w:r>
    </w:p>
    <w:p>
      <w:pPr>
        <w:pStyle w:val="Normal"/>
        <w:rPr/>
      </w:pPr>
      <w:r>
        <w:rPr/>
        <w:t>[[@Bible:Deut 27:22 ]][[27:22 &gt;&gt; Deut 27:22]] {{field-on:Bible}} Проклет който лежи със сестра си, дъщерята на баща си, или дъщерята на майка си. И всичките люде да рекат: Амин. {{field-off:Bible}}</w:t>
      </w:r>
    </w:p>
    <w:p>
      <w:pPr>
        <w:pStyle w:val="Normal"/>
        <w:rPr/>
      </w:pPr>
      <w:r>
        <w:rPr/>
        <w:t>[[@Bible:Deut 27:23 ]][[27:23 &gt;&gt; Deut 27:23]] {{field-on:Bible}} Проклет който лежи с тъща си. И всичките люде да рекат: Амин. {{field-off:Bible}}</w:t>
      </w:r>
    </w:p>
    <w:p>
      <w:pPr>
        <w:pStyle w:val="Normal"/>
        <w:rPr/>
      </w:pPr>
      <w:r>
        <w:rPr/>
        <w:t>[[@Bible:Deut 27:24 ]][[27:24 &gt;&gt; Deut 27:24]] {{field-on:Bible}} Проклет който скритом удари ближния си. И всичките люде да рекат: Амин. {{field-off:Bible}}</w:t>
      </w:r>
    </w:p>
    <w:p>
      <w:pPr>
        <w:pStyle w:val="Normal"/>
        <w:rPr/>
      </w:pPr>
      <w:r>
        <w:rPr/>
        <w:t>[[@Bible:Deut 27:25 ]][[27:25 &gt;&gt; Deut 27:25]] {{field-on:Bible}} Проклет който вземе дарове за да убие человека и пролее кръв неповинна. И всичките люде да рекат: Амин. {{field-off:Bible}}</w:t>
      </w:r>
    </w:p>
    <w:p>
      <w:pPr>
        <w:pStyle w:val="Normal"/>
        <w:rPr/>
      </w:pPr>
      <w:r>
        <w:rPr/>
        <w:t>[[@Bible:Deut 27:26 ]][[27:26 &gt;&gt; Deut 27:26]] {{field-on:Bible}} Проклет който не пребъде в думите на тоя закон да ги прави. И всичките люде да рекат: Амин. {{field-off:Bible}}</w:t>
      </w:r>
    </w:p>
    <w:p>
      <w:pPr>
        <w:pStyle w:val="Heading2"/>
        <w:rPr/>
      </w:pPr>
      <w:r>
        <w:rPr/>
        <w:t>Глава 28</w:t>
      </w:r>
    </w:p>
    <w:p>
      <w:pPr>
        <w:pStyle w:val="Normal"/>
        <w:rPr/>
      </w:pPr>
      <w:r>
        <w:rPr/>
        <w:t>[[@Bible:Deut 28:1 ]][[28:1 &gt;&gt; Deut 28:1]] {{field-on:Bible}} И ако слушаш добре гласа на Господа Бога твоего, ш внимаеш да правиш всичките негови заповеди които ти аз днес заповядвам, ще те възвиши Господ Бог твой над всичките народи на земята. {{field-off:Bible}}</w:t>
      </w:r>
    </w:p>
    <w:p>
      <w:pPr>
        <w:pStyle w:val="Normal"/>
        <w:rPr/>
      </w:pPr>
      <w:r>
        <w:rPr/>
        <w:t>[[@Bible:Deut 28:2 ]][[28:2 &gt;&gt; Deut 28:2]] {{field-on:Bible}} И ще дойдат на тебе всичките тези благословения и ще починат на тебе ако послушаш гласа на Господа Бога твоего. {{field-off:Bible}}</w:t>
      </w:r>
    </w:p>
    <w:p>
      <w:pPr>
        <w:pStyle w:val="Normal"/>
        <w:rPr/>
      </w:pPr>
      <w:r>
        <w:rPr/>
        <w:t>[[@Bible:Deut 28:3 ]][[28:3 &gt;&gt; Deut 28:3]] {{field-on:Bible}} Благословен ще бъдеш в града, и благословен ще бъдеш в полето. {{field-off:Bible}}</w:t>
      </w:r>
    </w:p>
    <w:p>
      <w:pPr>
        <w:pStyle w:val="Normal"/>
        <w:rPr/>
      </w:pPr>
      <w:r>
        <w:rPr/>
        <w:t>[[@Bible:Deut 28:4 ]][[28:4 &gt;&gt; Deut 28:4]] {{field-on:Bible}} Благословен плодът на утробата ти, и плодът на земята ти, и плодът на скотовете ти, чредите на говедета ти, и стадата на овците ти. {{field-off:Bible}}</w:t>
      </w:r>
    </w:p>
    <w:p>
      <w:pPr>
        <w:pStyle w:val="Normal"/>
        <w:rPr/>
      </w:pPr>
      <w:r>
        <w:rPr/>
        <w:t>[[@Bible:Deut 28:5 ]][[28:5 &gt;&gt; Deut 28:5]] {{field-on:Bible}} Благословен кошът ти и нощвите ти. {{field-off:Bible}}</w:t>
      </w:r>
    </w:p>
    <w:p>
      <w:pPr>
        <w:pStyle w:val="Normal"/>
        <w:rPr/>
      </w:pPr>
      <w:r>
        <w:rPr/>
        <w:t>[[@Bible:Deut 28:6 ]][[28:6 &gt;&gt; Deut 28:6]] {{field-on:Bible}} Благословен ще бъдеш във входа си, и благословен ще бъдеш в изхода си. {{field-off:Bible}}</w:t>
      </w:r>
    </w:p>
    <w:p>
      <w:pPr>
        <w:pStyle w:val="Normal"/>
        <w:rPr/>
      </w:pPr>
      <w:r>
        <w:rPr/>
        <w:t>[[@Bible:Deut 28:7 ]][[28:7 &gt;&gt; Deut 28:7]] {{field-on:Bible}} Враговете ти които се дигат върх тебе Господ ще даде да бъдат поразени пред тебе: от един път ще излезат те върх тебе, а от седем пътища ще побегнат от лицето ти. {{field-off:Bible}}</w:t>
      </w:r>
    </w:p>
    <w:p>
      <w:pPr>
        <w:pStyle w:val="Normal"/>
        <w:rPr/>
      </w:pPr>
      <w:r>
        <w:rPr/>
        <w:t>[[@Bible:Deut 28:8 ]][[28:8 &gt;&gt; Deut 28:8]] {{field-on:Bible}} Господ ще ти проводи благословение в житниците ти, и във всичко на каквото туриш ръката си, и ще те благослови на земята която ти дава Господ Бог твой. {{field-off:Bible}}</w:t>
      </w:r>
    </w:p>
    <w:p>
      <w:pPr>
        <w:pStyle w:val="Normal"/>
        <w:rPr/>
      </w:pPr>
      <w:r>
        <w:rPr/>
        <w:t>[[@Bible:Deut 28:9 ]][[28:9 &gt;&gt; Deut 28:9]] {{field-on:Bible}} Господ ще те постави за себе си народ свет, както се кле тебе, ако пазиш заповедите на Господа Бога твоего, и ходиш по неговите пътища. {{field-off:Bible}}</w:t>
      </w:r>
    </w:p>
    <w:p>
      <w:pPr>
        <w:pStyle w:val="Normal"/>
        <w:rPr/>
      </w:pPr>
      <w:r>
        <w:rPr/>
        <w:t>[[@Bible:Deut 28:10 ]][[28:10 &gt;&gt; Deut 28:10]] {{field-on:Bible}} И всичките люде на земята ще видят че ти се наричаш по името Господне, и ще се убоят от тебе. {{field-off:Bible}}</w:t>
      </w:r>
    </w:p>
    <w:p>
      <w:pPr>
        <w:pStyle w:val="Normal"/>
        <w:rPr/>
      </w:pPr>
      <w:r>
        <w:rPr/>
        <w:t>[[@Bible:Deut 28:11 ]][[28:11 &gt;&gt; Deut 28:11]] {{field-on:Bible}} И Господ ще те умножи в благости, в плода на утробата ти, и в плода на скотовете ти, и в плода на земята ти върх земята която се кле Господ на твоите отци да ти даде. {{field-off:Bible}}</w:t>
      </w:r>
    </w:p>
    <w:p>
      <w:pPr>
        <w:pStyle w:val="Normal"/>
        <w:rPr/>
      </w:pPr>
      <w:r>
        <w:rPr/>
        <w:t>[[@Bible:Deut 28:12 ]][[28:12 &gt;&gt; Deut 28:12]] {{field-on:Bible}} Ще ти отвори Господ доброто си съкровище, небето, за да дава дъжд на земята ти на времето му, и да благослови всичките дела на ръцете ти; и ще даваш на заем на много народи, а ти няма да вземеш на заем. {{field-off:Bible}}</w:t>
      </w:r>
    </w:p>
    <w:p>
      <w:pPr>
        <w:pStyle w:val="Normal"/>
        <w:rPr/>
      </w:pPr>
      <w:r>
        <w:rPr/>
        <w:t>[[@Bible:Deut 28:13 ]][[28:13 &gt;&gt; Deut 28:13]] {{field-on:Bible}} И ще те постави Господ глава, а не опашка, и ще бъдеш само отгоре, и няма да бъдеш отдолу, ако слушаш заповедите на Господа Бога твоего които ти аз днес заповядвам, да пазиш и да вършиш. {{field-off:Bible}}</w:t>
      </w:r>
    </w:p>
    <w:p>
      <w:pPr>
        <w:pStyle w:val="Normal"/>
        <w:rPr/>
      </w:pPr>
      <w:r>
        <w:rPr/>
        <w:t>[[@Bible:Deut 28:14 ]][[28:14 &gt;&gt; Deut 28:14]] {{field-on:Bible}} И от думите които ви аз днес заповядвам да не отстъпваш надясно или наляво за да идеш вслед други богове да им служиш. {{field-off:Bible}}</w:t>
      </w:r>
    </w:p>
    <w:p>
      <w:pPr>
        <w:pStyle w:val="Normal"/>
        <w:rPr/>
      </w:pPr>
      <w:r>
        <w:rPr/>
        <w:t>[[@Bible:Deut 28:15 ]][[28:15 &gt;&gt; Deut 28:15]] {{field-on:Bible}} Ако ли не послушаш гласа на Господа Бога твоего, и не внимаеш да правиш всичките му заповеди, и повеленията му които ти аз днес заповядвам, всички тия клетви ще дойдат на тебе и ще те постигнат. {{field-off:Bible}}</w:t>
      </w:r>
    </w:p>
    <w:p>
      <w:pPr>
        <w:pStyle w:val="Normal"/>
        <w:rPr/>
      </w:pPr>
      <w:r>
        <w:rPr/>
        <w:t>[[@Bible:Deut 28:16 ]][[28:16 &gt;&gt; Deut 28:16]] {{field-on:Bible}} Проклет ще бъдеш в града, и проклет ще бъдеш в полето. {{field-off:Bible}}</w:t>
      </w:r>
    </w:p>
    <w:p>
      <w:pPr>
        <w:pStyle w:val="Normal"/>
        <w:rPr/>
      </w:pPr>
      <w:r>
        <w:rPr/>
        <w:t>[[@Bible:Deut 28:17 ]][[28:17 &gt;&gt; Deut 28:17]] {{field-on:Bible}} Проклет кошът ти и нощвите ти. {{field-off:Bible}}</w:t>
      </w:r>
    </w:p>
    <w:p>
      <w:pPr>
        <w:pStyle w:val="Normal"/>
        <w:rPr/>
      </w:pPr>
      <w:r>
        <w:rPr/>
        <w:t>[[@Bible:Deut 28:18 ]][[28:18 &gt;&gt; Deut 28:18]] {{field-on:Bible}} Проклет плодът на утробата ти, и плодът на земята ти, чредите на говедата ти, и стадата на овците ти. {{field-off:Bible}}</w:t>
      </w:r>
    </w:p>
    <w:p>
      <w:pPr>
        <w:pStyle w:val="Normal"/>
        <w:rPr/>
      </w:pPr>
      <w:r>
        <w:rPr/>
        <w:t>[[@Bible:Deut 28:19 ]][[28:19 &gt;&gt; Deut 28:19]] {{field-on:Bible}} Проклет ще бъдеш във входа си, и проклет ще бъдеш в изхода си. {{field-off:Bible}}</w:t>
      </w:r>
    </w:p>
    <w:p>
      <w:pPr>
        <w:pStyle w:val="Normal"/>
        <w:rPr/>
      </w:pPr>
      <w:r>
        <w:rPr/>
        <w:t>[[@Bible:Deut 28:20 ]][[28:20 &gt;&gt; Deut 28:20]] {{field-on:Bible}} Господ ще прати върх тебе проклетия, смятение, и разорение във всичко на което туриш ръка да направиш, доде се изтребиш и погинеш скоро за злите си дела, защото си ме оставил ти. {{field-off:Bible}}</w:t>
      </w:r>
    </w:p>
    <w:p>
      <w:pPr>
        <w:pStyle w:val="Normal"/>
        <w:rPr/>
      </w:pPr>
      <w:r>
        <w:rPr/>
        <w:t>[[@Bible:Deut 28:21 ]][[28:21 &gt;&gt; Deut 28:21]] {{field-on:Bible}} Господ ще направи да се залепи за тебе мор доде те довърши от земята в която отиваш да я наследиш. {{field-off:Bible}}</w:t>
      </w:r>
    </w:p>
    <w:p>
      <w:pPr>
        <w:pStyle w:val="Normal"/>
        <w:rPr/>
      </w:pPr>
      <w:r>
        <w:rPr/>
        <w:t>[[@Bible:Deut 28:22 ]][[28:22 &gt;&gt; Deut 28:22]] {{field-on:Bible}} Господ ще те порази с чахотка, и с треска, и с огница, и с възпаление, и със суша, и с ветротление, и с ръжда; и ще те гонят доде погинеш. {{field-off:Bible}}</w:t>
      </w:r>
    </w:p>
    <w:p>
      <w:pPr>
        <w:pStyle w:val="Normal"/>
        <w:rPr/>
      </w:pPr>
      <w:r>
        <w:rPr/>
        <w:t>[[@Bible:Deut 28:23 ]][[28:23 &gt;&gt; Deut 28:23]] {{field-on:Bible}} И небето ти над главата ти ще бъде мед, и земята под тебе желязо. {{field-off:Bible}}</w:t>
      </w:r>
    </w:p>
    <w:p>
      <w:pPr>
        <w:pStyle w:val="Normal"/>
        <w:rPr/>
      </w:pPr>
      <w:r>
        <w:rPr/>
        <w:t>[[@Bible:Deut 28:24 ]][[28:24 &gt;&gt; Deut 28:24]] {{field-on:Bible}} Господ ще обърне дъжда на земята ти на прах и на пепел: от небето ще слази на тебе доде се изтребиш. {{field-off:Bible}}</w:t>
      </w:r>
    </w:p>
    <w:p>
      <w:pPr>
        <w:pStyle w:val="Normal"/>
        <w:rPr/>
      </w:pPr>
      <w:r>
        <w:rPr/>
        <w:t>[[@Bible:Deut 28:25 ]][[28:25 &gt;&gt; Deut 28:25]] {{field-on:Bible}} Господ ще направи да бъдеш поразен пред враговете си: от един път ще излезеш против тях, а от седем пътища ще побегнеш от лицето им; и ще бъдеш тласкан по всичките царства на земята. {{field-off:Bible}}</w:t>
      </w:r>
    </w:p>
    <w:p>
      <w:pPr>
        <w:pStyle w:val="Normal"/>
        <w:rPr/>
      </w:pPr>
      <w:r>
        <w:rPr/>
        <w:t>[[@Bible:Deut 28:26 ]][[28:26 &gt;&gt; Deut 28:26]] {{field-on:Bible}} И трупът ти ще бъде храна на всичките птици небесни и на земните зверове; и не ще има никой да ги отпъжда. {{field-off:Bible}}</w:t>
      </w:r>
    </w:p>
    <w:p>
      <w:pPr>
        <w:pStyle w:val="Normal"/>
        <w:rPr/>
      </w:pPr>
      <w:r>
        <w:rPr/>
        <w:t>[[@Bible:Deut 28:27 ]][[28:27 &gt;&gt; Deut 28:27]] {{field-on:Bible}} Господ ще те порази с Египетския струпей, и с кръвотечения, и с краста, и със сърбеж, от които да не можеш да се изцелиш. {{field-off:Bible}}</w:t>
      </w:r>
    </w:p>
    <w:p>
      <w:pPr>
        <w:pStyle w:val="Normal"/>
        <w:rPr/>
      </w:pPr>
      <w:r>
        <w:rPr/>
        <w:t>[[@Bible:Deut 28:28 ]][[28:28 &gt;&gt; Deut 28:28]] {{field-on:Bible}} Господ ще те порази с несвестност, и със слепота, и със смайване на сърдцето; {{field-off:Bible}}</w:t>
      </w:r>
    </w:p>
    <w:p>
      <w:pPr>
        <w:pStyle w:val="Normal"/>
        <w:rPr/>
      </w:pPr>
      <w:r>
        <w:rPr/>
        <w:t>[[@Bible:Deut 28:29 ]][[28:29 &gt;&gt; Deut 28:29]] {{field-on:Bible}} и ще ходиш пипащ всред пладнина както слепий пипа в тъмнината, и не ще да имаш успех в пътищата си, и ще бъдеш само утесняван и обиран всеки ден; и не ще да има кой да те избави. {{field-off:Bible}}</w:t>
      </w:r>
    </w:p>
    <w:p>
      <w:pPr>
        <w:pStyle w:val="Normal"/>
        <w:rPr/>
      </w:pPr>
      <w:r>
        <w:rPr/>
        <w:t>[[@Bible:Deut 28:30 ]][[28:30 &gt;&gt; Deut 28:30]] {{field-on:Bible}} Ще се сгодиш за жена, и друг мъж ще лежи с нея; къща ще съградиш, но няма да живееш в нея; лозе ще насадиш, и няма да ядеш от плода му. {{field-off:Bible}}</w:t>
      </w:r>
    </w:p>
    <w:p>
      <w:pPr>
        <w:pStyle w:val="Normal"/>
        <w:rPr/>
      </w:pPr>
      <w:r>
        <w:rPr/>
        <w:t>[[@Bible:Deut 28:31 ]][[28:31 &gt;&gt; Deut 28:31]] {{field-on:Bible}} Говедото ти ще бъде заклано пред очите ти, и няма да ядеш от него; оселът ти ще бъде грабнат пред лицето ти, и няма да ти се върне; овците ти ще бъдат предадени на враговете ти, и не ще имаш кой да ги избави. {{field-off:Bible}}</w:t>
      </w:r>
    </w:p>
    <w:p>
      <w:pPr>
        <w:pStyle w:val="Normal"/>
        <w:rPr/>
      </w:pPr>
      <w:r>
        <w:rPr/>
        <w:t>[[@Bible:Deut 28:32 ]][[28:32 &gt;&gt; Deut 28:32]] {{field-on:Bible}} Синовете ти и дъщерите ти ще бъдат предадени на друг народ, и очите ти ще гледат и ще чезнат за тях всеки ден; и не ще да има сила в ръката ти. {{field-off:Bible}}</w:t>
      </w:r>
    </w:p>
    <w:p>
      <w:pPr>
        <w:pStyle w:val="Normal"/>
        <w:rPr/>
      </w:pPr>
      <w:r>
        <w:rPr/>
        <w:t>[[@Bible:Deut 28:33 ]][[28:33 &gt;&gt; Deut 28:33]] {{field-on:Bible}} Плодът на земята ти и всичките ти трудове ще изяде народ когото не познаваш; и ти ще бъдеш само притесняван и мъчен през всичките дни. {{field-off:Bible}}</w:t>
      </w:r>
    </w:p>
    <w:p>
      <w:pPr>
        <w:pStyle w:val="Normal"/>
        <w:rPr/>
      </w:pPr>
      <w:r>
        <w:rPr/>
        <w:t>[[@Bible:Deut 28:34 ]][[28:34 &gt;&gt; Deut 28:34]] {{field-on:Bible}} И ще бъдеш изумен като гледаш това което ще видат очите ти. {{field-off:Bible}}</w:t>
      </w:r>
    </w:p>
    <w:p>
      <w:pPr>
        <w:pStyle w:val="Normal"/>
        <w:rPr/>
      </w:pPr>
      <w:r>
        <w:rPr/>
        <w:t>[[@Bible:Deut 28:35 ]][[28:35 &gt;&gt; Deut 28:35]] {{field-on:Bible}} Господ ще те порази с лошо възпаление в колената и в голените щото да не можеш да се изцелиш, от плесните на нозете ти дори до темето ти. {{field-off:Bible}}</w:t>
      </w:r>
    </w:p>
    <w:p>
      <w:pPr>
        <w:pStyle w:val="Normal"/>
        <w:rPr/>
      </w:pPr>
      <w:r>
        <w:rPr/>
        <w:t>[[@Bible:Deut 28:36 ]][[28:36 &gt;&gt; Deut 28:36]] {{field-on:Bible}} Ще заведе Господ тебе и царя ти когото поставиш над себе си при народ когото не си познал, ни ти нито отците ти; и там ще служиш на други богове, на дърво и камик. {{field-off:Bible}}</w:t>
      </w:r>
    </w:p>
    <w:p>
      <w:pPr>
        <w:pStyle w:val="Normal"/>
        <w:rPr/>
      </w:pPr>
      <w:r>
        <w:rPr/>
        <w:t>[[@Bible:Deut 28:37 ]][[28:37 &gt;&gt; Deut 28:37]] {{field-on:Bible}} И ще бъдеш за учудване, за притча, и за поругание на всичките народи дето те отведе Господ. {{field-off:Bible}}</w:t>
      </w:r>
    </w:p>
    <w:p>
      <w:pPr>
        <w:pStyle w:val="Normal"/>
        <w:rPr/>
      </w:pPr>
      <w:r>
        <w:rPr/>
        <w:t>[[@Bible:Deut 28:38 ]][[28:38 &gt;&gt; Deut 28:38]] {{field-on:Bible}} Много семе ще износиш на полето, а малко ще събираш; защото ще го поядат скакалците. {{field-off:Bible}}</w:t>
      </w:r>
    </w:p>
    <w:p>
      <w:pPr>
        <w:pStyle w:val="Normal"/>
        <w:rPr/>
      </w:pPr>
      <w:r>
        <w:rPr/>
        <w:t>[[@Bible:Deut 28:39 ]][[28:39 &gt;&gt; Deut 28:39]] {{field-on:Bible}} Лозя ще насадиш и обработиш, а вино няма да пиеш, нито ще събереш грозде; защото червей ще ги изяде. {{field-off:Bible}}</w:t>
      </w:r>
    </w:p>
    <w:p>
      <w:pPr>
        <w:pStyle w:val="Normal"/>
        <w:rPr/>
      </w:pPr>
      <w:r>
        <w:rPr/>
        <w:t>[[@Bible:Deut 28:40 ]][[28:40 &gt;&gt; Deut 28:40]] {{field-on:Bible}} Маслини ще имаш във всичките си предели, а с елей няма да се помажеш; защото маслините ти ще окапят. {{field-off:Bible}}</w:t>
      </w:r>
    </w:p>
    <w:p>
      <w:pPr>
        <w:pStyle w:val="Normal"/>
        <w:rPr/>
      </w:pPr>
      <w:r>
        <w:rPr/>
        <w:t>[[@Bible:Deut 28:41 ]][[28:41 &gt;&gt; Deut 28:41]] {{field-on:Bible}} Синове и дъщери ще родиш, но те не ще бъдат при тебе; защото ще отидат в плен. {{field-off:Bible}}</w:t>
      </w:r>
    </w:p>
    <w:p>
      <w:pPr>
        <w:pStyle w:val="Normal"/>
        <w:rPr/>
      </w:pPr>
      <w:r>
        <w:rPr/>
        <w:t>[[@Bible:Deut 28:42 ]][[28:42 &gt;&gt; Deut 28:42]] {{field-on:Bible}} Всичките ти дървя и плода на земята ти ще владее щурецът. {{field-off:Bible}}</w:t>
      </w:r>
    </w:p>
    <w:p>
      <w:pPr>
        <w:pStyle w:val="Normal"/>
        <w:rPr/>
      </w:pPr>
      <w:r>
        <w:rPr/>
        <w:t>[[@Bible:Deut 28:43 ]][[28:43 &gt;&gt; Deut 28:43]] {{field-on:Bible}} чужденецът който е всред тебе ще възлиза над тебе горе и по-горе, а ти ще слизаш долу и по-долу. {{field-off:Bible}}</w:t>
      </w:r>
    </w:p>
    <w:p>
      <w:pPr>
        <w:pStyle w:val="Normal"/>
        <w:rPr/>
      </w:pPr>
      <w:r>
        <w:rPr/>
        <w:t>[[@Bible:Deut 28:44 ]][[28:44 &gt;&gt; Deut 28:44]] {{field-on:Bible}} Той ще ти заема, а ти не ще да му заемаш; той ще бъде глава, а ти ще бъдеш опашка. {{field-off:Bible}}</w:t>
      </w:r>
    </w:p>
    <w:p>
      <w:pPr>
        <w:pStyle w:val="Normal"/>
        <w:rPr/>
      </w:pPr>
      <w:r>
        <w:rPr/>
        <w:t>[[@Bible:Deut 28:45 ]][[28:45 &gt;&gt; Deut 28:45]] {{field-on:Bible}} И ще дойдат върх тебе всички тия проклетии, и ще те гонят, и ще те стигнат доде се изтребиш; защото не послуша ти гласа на Господа Бога твоего за да пазиш заповедите му и повеленията му които ти заповяда. {{field-off:Bible}}</w:t>
      </w:r>
    </w:p>
    <w:p>
      <w:pPr>
        <w:pStyle w:val="Normal"/>
        <w:rPr/>
      </w:pPr>
      <w:r>
        <w:rPr/>
        <w:t>[[@Bible:Deut 28:46 ]][[28:46 &gt;&gt; Deut 28:46]] {{field-on:Bible}} И това ще бъде върх тебе и върх семето ти знамение и чудо за винаги. {{field-off:Bible}}</w:t>
      </w:r>
    </w:p>
    <w:p>
      <w:pPr>
        <w:pStyle w:val="Normal"/>
        <w:rPr/>
      </w:pPr>
      <w:r>
        <w:rPr/>
        <w:t>[[@Bible:Deut 28:47 ]][[28:47 &gt;&gt; Deut 28:47]] {{field-on:Bible}} Понеже не си служил на Господа Бога твоего с веселие и със сърдечна радост поради изобилието на всичко, {{field-off:Bible}}</w:t>
      </w:r>
    </w:p>
    <w:p>
      <w:pPr>
        <w:pStyle w:val="Normal"/>
        <w:rPr/>
      </w:pPr>
      <w:r>
        <w:rPr/>
        <w:t>[[@Bible:Deut 28:48 ]][[28:48 &gt;&gt; Deut 28:48]] {{field-on:Bible}} заради това ще служиш на врага си когото Господ ще проводи върх тебе, в глад, и в жедност, и в голота, и в скудост от всичко; и ще тури на шията ти ярем железен доде те погуби. {{field-off:Bible}}</w:t>
      </w:r>
    </w:p>
    <w:p>
      <w:pPr>
        <w:pStyle w:val="Normal"/>
        <w:rPr/>
      </w:pPr>
      <w:r>
        <w:rPr/>
        <w:t>[[@Bible:Deut 28:49 ]][[28:49 &gt;&gt; Deut 28:49]] {{field-on:Bible}} Ще проводи върх тебе Господ народ от далеч, от край земята, като с орлово летене: народ на когото езика не разумяваш: {{field-off:Bible}}</w:t>
      </w:r>
    </w:p>
    <w:p>
      <w:pPr>
        <w:pStyle w:val="Normal"/>
        <w:rPr/>
      </w:pPr>
      <w:r>
        <w:rPr/>
        <w:t>[[@Bible:Deut 28:50 ]][[28:50 &gt;&gt; Deut 28:50]] {{field-on:Bible}} народ със свиреп поглед, който не ще да почте стар нито да пожали млад, {{field-off:Bible}}</w:t>
      </w:r>
    </w:p>
    <w:p>
      <w:pPr>
        <w:pStyle w:val="Normal"/>
        <w:rPr/>
      </w:pPr>
      <w:r>
        <w:rPr/>
        <w:t>[[@Bible:Deut 28:51 ]][[28:51 &gt;&gt; Deut 28:51]] {{field-on:Bible}} и ще яде плода на скотовете ти и плода на земята ти доде погинеш; който не ще ти остави ни жито, ни вино, ни масло, ни чредите на говедата ти, ни стадата на овците ти доде те погуби. {{field-off:Bible}}</w:t>
      </w:r>
    </w:p>
    <w:p>
      <w:pPr>
        <w:pStyle w:val="Normal"/>
        <w:rPr/>
      </w:pPr>
      <w:r>
        <w:rPr/>
        <w:t>[[@Bible:Deut 28:52 ]][[28:52 &gt;&gt; Deut 28:52]] {{field-on:Bible}} И ще те обсади по всичките ти градове доде по всичката ти земя паднат високите и крепките ти стени на които се ти надееш; и ще те обсади по всичките ти градове във всичката ти земя която ти даде Господ Бог твой. {{field-off:Bible}}</w:t>
      </w:r>
    </w:p>
    <w:p>
      <w:pPr>
        <w:pStyle w:val="Normal"/>
        <w:rPr/>
      </w:pPr>
      <w:r>
        <w:rPr/>
        <w:t>[[@Bible:Deut 28:53 ]][[28:53 &gt;&gt; Deut 28:53]] {{field-on:Bible}} И тогаз плода на утробата си, плътта на синовете си и на дъщерите си които ти даде Господ Бог твой, ще ядеш в обсаждението и в утеснението с което ще те утесни врагът ти. {{field-off:Bible}}</w:t>
      </w:r>
    </w:p>
    <w:p>
      <w:pPr>
        <w:pStyle w:val="Normal"/>
        <w:rPr/>
      </w:pPr>
      <w:r>
        <w:rPr/>
        <w:t>[[@Bible:Deut 28:54 ]][[28:54 &gt;&gt; Deut 28:54]] {{field-on:Bible}} Мъж тънък между вас и изнежен ще гледа с безжалостно око на брата си, и на жената на пазухата си, и на останалите си чада които му останат, {{field-off:Bible}}</w:t>
      </w:r>
    </w:p>
    <w:p>
      <w:pPr>
        <w:pStyle w:val="Normal"/>
        <w:rPr/>
      </w:pPr>
      <w:r>
        <w:rPr/>
        <w:t>[[@Bible:Deut 28:55 ]][[28:55 &gt;&gt; Deut 28:55]] {{field-on:Bible}} и няма да даде нито на едного то тях от плътта на чадата си които ще яде; защото не ще му остане нищо в обсаждението и в утеснението с което врагът ти ще те утесни във всичките ти градове. {{field-off:Bible}}</w:t>
      </w:r>
    </w:p>
    <w:p>
      <w:pPr>
        <w:pStyle w:val="Normal"/>
        <w:rPr/>
      </w:pPr>
      <w:r>
        <w:rPr/>
        <w:t>[[@Bible:Deut 28:56 ]][[28:56 &gt;&gt; Deut 28:56]] {{field-on:Bible}} Изтънчената и изнежената между вас жена, на която ногата от тънчина и изнеженост не е навикнала да стъпя на земята, ще гледа с безжалостно око на мъжа на пазухата си, и на сина си, и на дъщеря си, {{field-off:Bible}}</w:t>
      </w:r>
    </w:p>
    <w:p>
      <w:pPr>
        <w:pStyle w:val="Normal"/>
        <w:rPr/>
      </w:pPr>
      <w:r>
        <w:rPr/>
        <w:t>[[@Bible:Deut 28:57 ]][[28:57 &gt;&gt; Deut 28:57]] {{field-on:Bible}} и на последа си който е излязъл изсред нозете й, и на чадата си които е родила; защото ще ги яде тайно, в скудността от всичко, в обсаждението и в утеснението с което врагът ти ще те утесни в градовете ти. {{field-off:Bible}}</w:t>
      </w:r>
    </w:p>
    <w:p>
      <w:pPr>
        <w:pStyle w:val="Normal"/>
        <w:rPr/>
      </w:pPr>
      <w:r>
        <w:rPr/>
        <w:t>[[@Bible:Deut 28:58 ]][[28:58 &gt;&gt; Deut 28:58]] {{field-on:Bible}} Ако не внимаеш да правиш всичките думи на тоя закон които са написани в тая книга, и не се убоиш от това славно и страшно име, ИЕОВА БОГ ТВОЙ, {{field-off:Bible}}</w:t>
      </w:r>
    </w:p>
    <w:p>
      <w:pPr>
        <w:pStyle w:val="Normal"/>
        <w:rPr/>
      </w:pPr>
      <w:r>
        <w:rPr/>
        <w:t>[[@Bible:Deut 28:59 ]][[28:59 &gt;&gt; Deut 28:59]] {{field-on:Bible}} тогаз Господ ще направи ужасни твоите язви и язвите на семето ти, язви големи и непрестанни, и болести зли и непрестанни. {{field-off:Bible}}</w:t>
      </w:r>
    </w:p>
    <w:p>
      <w:pPr>
        <w:pStyle w:val="Normal"/>
        <w:rPr/>
      </w:pPr>
      <w:r>
        <w:rPr/>
        <w:t>[[@Bible:Deut 28:60 ]][[28:60 &gt;&gt; Deut 28:60]] {{field-on:Bible}} И ще обърне върх тебе всичките Египетски немощи от които ти се боеше, и те ще прилепнат на тебе; {{field-off:Bible}}</w:t>
      </w:r>
    </w:p>
    <w:p>
      <w:pPr>
        <w:pStyle w:val="Normal"/>
        <w:rPr/>
      </w:pPr>
      <w:r>
        <w:rPr/>
        <w:t>[[@Bible:Deut 28:61 ]][[28:61 &gt;&gt; Deut 28:61]] {{field-on:Bible}} още всяка болест и всяка язва която не е написана в книгата на тоя закон, тях Господ ще нанесе на тебе доде се изтребиш. {{field-off:Bible}}</w:t>
      </w:r>
    </w:p>
    <w:p>
      <w:pPr>
        <w:pStyle w:val="Normal"/>
        <w:rPr/>
      </w:pPr>
      <w:r>
        <w:rPr/>
        <w:t>[[@Bible:Deut 28:62 ]][[28:62 &gt;&gt; Deut 28:62]] {{field-on:Bible}} И ще останете малцина числом, - а бяхте както звездите на небето по множеството; защото ти не послуша гласа на Господа Бога твоего. {{field-off:Bible}}</w:t>
      </w:r>
    </w:p>
    <w:p>
      <w:pPr>
        <w:pStyle w:val="Normal"/>
        <w:rPr/>
      </w:pPr>
      <w:r>
        <w:rPr/>
        <w:t>[[@Bible:Deut 28:63 ]][[28:63 &gt;&gt; Deut 28:63]] {{field-on:Bible}} И както бе драго на Господа да ви струва добро и да ви умножава, така ще бъде драго на Господа да ви изтреби и да ви погуби; и ще бъдете изкоренени от земята която отхождате да наследите. {{field-off:Bible}}</w:t>
      </w:r>
    </w:p>
    <w:p>
      <w:pPr>
        <w:pStyle w:val="Normal"/>
        <w:rPr/>
      </w:pPr>
      <w:r>
        <w:rPr/>
        <w:t>[[@Bible:Deut 28:64 ]][[28:64 &gt;&gt; Deut 28:64]] {{field-on:Bible}} И ще те разсее Господ по всичките народи от край земята дори до край земята; и ще служиш там на други богове (които ти не си познал, нито отците ти,) на дърво и камик. {{field-off:Bible}}</w:t>
      </w:r>
    </w:p>
    <w:p>
      <w:pPr>
        <w:pStyle w:val="Normal"/>
        <w:rPr/>
      </w:pPr>
      <w:r>
        <w:rPr/>
        <w:t>[[@Bible:Deut 28:65 ]][[28:65 &gt;&gt; Deut 28:65]] {{field-on:Bible}} Но и всред тия народи не ще да найдеш покой, нито ще има място дето да стъпи ногата ти; но ще ти даде Господ там треперане на сърдцето, и помрачение на очите и таяне на душата. {{field-off:Bible}}</w:t>
      </w:r>
    </w:p>
    <w:p>
      <w:pPr>
        <w:pStyle w:val="Normal"/>
        <w:rPr/>
      </w:pPr>
      <w:r>
        <w:rPr/>
        <w:t>[[@Bible:Deut 28:66 ]][[28:66 &gt;&gt; Deut 28:66]] {{field-on:Bible}} И животът ти ще виси пред тебе; и ще се боиш дене и ноще, и не ще да си уверен за живота си. {{field-off:Bible}}</w:t>
      </w:r>
    </w:p>
    <w:p>
      <w:pPr>
        <w:pStyle w:val="Normal"/>
        <w:rPr/>
      </w:pPr>
      <w:r>
        <w:rPr/>
        <w:t>[[@Bible:Deut 28:67 ]][[28:67 &gt;&gt; Deut 28:67]] {{field-on:Bible}} Заран ще думаш: О, да мръкнеше! и вечер ще думаш: О, да съмнеше! поради страха на сърдцето ти от който ще се страхуваш, и поради гледанията на очите ти които ще гледаш. {{field-off:Bible}}</w:t>
      </w:r>
    </w:p>
    <w:p>
      <w:pPr>
        <w:pStyle w:val="Normal"/>
        <w:rPr/>
      </w:pPr>
      <w:r>
        <w:rPr/>
        <w:t>[[@Bible:Deut 28:68 ]][[28:68 &gt;&gt; Deut 28:68]] {{field-on:Bible}} И ще те върне Господ в Египет с кораби през този път за който ти рекох: Няма да го видиш вече друг път; и там ще се продавате на враговете си в раби и в рабини; и не ще да има никой който да ви купува. {{field-off:Bible}}</w:t>
      </w:r>
    </w:p>
    <w:p>
      <w:pPr>
        <w:pStyle w:val="Heading2"/>
        <w:rPr/>
      </w:pPr>
      <w:r>
        <w:rPr/>
        <w:t>Глава 29</w:t>
      </w:r>
    </w:p>
    <w:p>
      <w:pPr>
        <w:pStyle w:val="Normal"/>
        <w:rPr/>
      </w:pPr>
      <w:r>
        <w:rPr/>
        <w:t>[[@Bible:Deut 29:1 ]][[29:1 &gt;&gt; Deut 29:1]] {{field-on:Bible}} Тия са думите на завета който заповяда Господ Мойсею да направи с Израилевите синове в Моавската земя, освен завета който направи с тях в Хорив. {{field-off:Bible}}</w:t>
      </w:r>
    </w:p>
    <w:p>
      <w:pPr>
        <w:pStyle w:val="Normal"/>
        <w:rPr/>
      </w:pPr>
      <w:r>
        <w:rPr/>
        <w:t>[[@Bible:Deut 29:2 ]][[29:2 &gt;&gt; Deut 29:2]] {{field-on:Bible}} И повика Мойсей всичкия Израил и рече им: Вие видяхте всичко що направи Господ пред очите ви в Египетската земя, на Фараона, и на всичките му раби, и на всичката му земя: {{field-off:Bible}}</w:t>
      </w:r>
    </w:p>
    <w:p>
      <w:pPr>
        <w:pStyle w:val="Normal"/>
        <w:rPr/>
      </w:pPr>
      <w:r>
        <w:rPr/>
        <w:t>[[@Bible:Deut 29:3 ]][[29:3 &gt;&gt; Deut 29:3]] {{field-on:Bible}} големите опитвания които видяха очите ти, знаменията, и големите ония чудеса; {{field-off:Bible}}</w:t>
      </w:r>
    </w:p>
    <w:p>
      <w:pPr>
        <w:pStyle w:val="Normal"/>
        <w:rPr/>
      </w:pPr>
      <w:r>
        <w:rPr/>
        <w:t>[[@Bible:Deut 29:4 ]][[29:4 &gt;&gt; Deut 29:4]] {{field-on:Bible}} но Господ не ви даде сърдце за да разумеете, и очи за да гледате, и уши за да слушате дори до този ден. {{field-off:Bible}}</w:t>
      </w:r>
    </w:p>
    <w:p>
      <w:pPr>
        <w:pStyle w:val="Normal"/>
        <w:rPr/>
      </w:pPr>
      <w:r>
        <w:rPr/>
        <w:t>[[@Bible:Deut 29:5 ]][[29:5 &gt;&gt; Deut 29:5]] {{field-on:Bible}} И водих ви четиридест години по пустинята: дрехите ви не овехтяха на вас, и обущата ти не овехтяха на ногата ти. {{field-off:Bible}}</w:t>
      </w:r>
    </w:p>
    <w:p>
      <w:pPr>
        <w:pStyle w:val="Normal"/>
        <w:rPr/>
      </w:pPr>
      <w:r>
        <w:rPr/>
        <w:t>[[@Bible:Deut 29:6 ]][[29:6 &gt;&gt; Deut 29:6]] {{field-on:Bible}} Хляб не ядохте и вино и сикера не пихте; за да знаете че аз съм Господ Бог ваш. {{field-off:Bible}}</w:t>
      </w:r>
    </w:p>
    <w:p>
      <w:pPr>
        <w:pStyle w:val="Normal"/>
        <w:rPr/>
      </w:pPr>
      <w:r>
        <w:rPr/>
        <w:t>[[@Bible:Deut 29:7 ]][[29:7 &gt;&gt; Deut 29:7]] {{field-on:Bible}} И когато дойдохте на това място, Сион Есевонският цар и Ог Васанският цар излязоха срещу нас на бой; и ние ги поразихме, {{field-off:Bible}}</w:t>
      </w:r>
    </w:p>
    <w:p>
      <w:pPr>
        <w:pStyle w:val="Normal"/>
        <w:rPr/>
      </w:pPr>
      <w:r>
        <w:rPr/>
        <w:t>[[@Bible:Deut 29:8 ]][[29:8 &gt;&gt; Deut 29:8]] {{field-on:Bible}} и обладахме земята им, и дадохме я в наследие на Рувимовците, и на Гадовците, и на половината от Манасиевото племе. {{field-off:Bible}}</w:t>
      </w:r>
    </w:p>
    <w:p>
      <w:pPr>
        <w:pStyle w:val="Normal"/>
        <w:rPr/>
      </w:pPr>
      <w:r>
        <w:rPr/>
        <w:t>[[@Bible:Deut 29:9 ]][[29:9 &gt;&gt; Deut 29:9]] {{field-on:Bible}} Пазете сега думите на тоя завет, и правете ги, за да успявате във всичко що правите. {{field-off:Bible}}</w:t>
      </w:r>
    </w:p>
    <w:p>
      <w:pPr>
        <w:pStyle w:val="Normal"/>
        <w:rPr/>
      </w:pPr>
      <w:r>
        <w:rPr/>
        <w:t>[[@Bible:Deut 29:10 ]][[29:10 &gt;&gt; Deut 29:10]] {{field-on:Bible}} Вие всички стоите днес пред Господа Бога вашего, началниците на племената ви, старейшините ви, и надзирателите ви, всичките мъже Израилеви, {{field-off:Bible}}</w:t>
      </w:r>
    </w:p>
    <w:p>
      <w:pPr>
        <w:pStyle w:val="Normal"/>
        <w:rPr/>
      </w:pPr>
      <w:r>
        <w:rPr/>
        <w:t>[[@Bible:Deut 29:11 ]][[29:11 &gt;&gt; Deut 29:11]] {{field-on:Bible}} чадата ви, жените ви, и пришлецът ти който е всред стана ти, от дървосечеца ти дори до водоносеца ти, {{field-off:Bible}}</w:t>
      </w:r>
    </w:p>
    <w:p>
      <w:pPr>
        <w:pStyle w:val="Normal"/>
        <w:rPr/>
      </w:pPr>
      <w:r>
        <w:rPr/>
        <w:t>[[@Bible:Deut 29:12 ]][[29:12 &gt;&gt; Deut 29:12]] {{field-on:Bible}} за да влезеш в завета на Господа Бога твоего, и в клетвата му която Господ Бог твой прави с тебе днес, {{field-off:Bible}}</w:t>
      </w:r>
    </w:p>
    <w:p>
      <w:pPr>
        <w:pStyle w:val="Normal"/>
        <w:rPr/>
      </w:pPr>
      <w:r>
        <w:rPr/>
        <w:t>[[@Bible:Deut 29:13 ]][[29:13 &gt;&gt; Deut 29:13]] {{field-on:Bible}} за да те постави днес народ за себе си, и той да ти е Бог, както рече тебе и както се кле на отците ти, на Авраама, на Исаака, и на Якова. {{field-off:Bible}}</w:t>
      </w:r>
    </w:p>
    <w:p>
      <w:pPr>
        <w:pStyle w:val="Normal"/>
        <w:rPr/>
      </w:pPr>
      <w:r>
        <w:rPr/>
        <w:t>[[@Bible:Deut 29:14 ]][[29:14 &gt;&gt; Deut 29:14]] {{field-on:Bible}} И аз не правя тоя завет и тая клетва само с вас, {{field-off:Bible}}</w:t>
      </w:r>
    </w:p>
    <w:p>
      <w:pPr>
        <w:pStyle w:val="Normal"/>
        <w:rPr/>
      </w:pPr>
      <w:r>
        <w:rPr/>
        <w:t>[[@Bible:Deut 29:15 ]][[29:15 &gt;&gt; Deut 29:15]] {{field-on:Bible}} но и с ония които днес стоят тук с нас пред Господа Бога нашего, и с ония които днес не са тук с нас, {{field-off:Bible}}</w:t>
      </w:r>
    </w:p>
    <w:p>
      <w:pPr>
        <w:pStyle w:val="Normal"/>
        <w:rPr/>
      </w:pPr>
      <w:r>
        <w:rPr/>
        <w:t>[[@Bible:Deut 29:16 ]][[29:16 &gt;&gt; Deut 29:16]] {{field-on:Bible}} (защото вие знаете как живеехме в Египетската земя, и как минахме посред народите през които прейдохте; {{field-off:Bible}}</w:t>
      </w:r>
    </w:p>
    <w:p>
      <w:pPr>
        <w:pStyle w:val="Normal"/>
        <w:rPr/>
      </w:pPr>
      <w:r>
        <w:rPr/>
        <w:t>[[@Bible:Deut 29:17 ]][[29:17 &gt;&gt; Deut 29:17]] {{field-on:Bible}} и видяхте мерзостите им и кумирите им, дървени и каменни, сребърни и златни, които са между тях, {{field-off:Bible}}</w:t>
      </w:r>
    </w:p>
    <w:p>
      <w:pPr>
        <w:pStyle w:val="Normal"/>
        <w:rPr/>
      </w:pPr>
      <w:r>
        <w:rPr/>
        <w:t>[[@Bible:Deut 29:18 ]][[29:18 &gt;&gt; Deut 29:18]] {{field-on:Bible}} за да няма между вас мъж, или жена, или род, или племе на които сърдцето да се уклонява днес от Господа Бога нашего та да иде да служи на боговете на ония народи; за да няма между вас корен който да ражда яд и пелин, {{field-off:Bible}}</w:t>
      </w:r>
    </w:p>
    <w:p>
      <w:pPr>
        <w:pStyle w:val="Normal"/>
        <w:rPr/>
      </w:pPr>
      <w:r>
        <w:rPr/>
        <w:t>[[@Bible:Deut 29:19 ]][[29:19 &gt;&gt; Deut 29:19]] {{field-on:Bible}} и, когато чуе думите на тая клетва, да ласкае себе си в сърдцето си и да рече: Аз ще имам мир ако и да ходя в жестокостта на сърдцето си, и притурям пиянство на жаждата. {{field-off:Bible}}</w:t>
      </w:r>
    </w:p>
    <w:p>
      <w:pPr>
        <w:pStyle w:val="Normal"/>
        <w:rPr/>
      </w:pPr>
      <w:r>
        <w:rPr/>
        <w:t>[[@Bible:Deut 29:20 ]][[29:20 &gt;&gt; Deut 29:20]] {{field-on:Bible}} Не ще да се умилостиви Господ на него но тутакси гневът Господен и ревността му ще се разпалят върх оногова человека; и всяка клетва която е написана в тая книга ще падне на него, и Господ ще изглади името му от под небето. {{field-off:Bible}}</w:t>
      </w:r>
    </w:p>
    <w:p>
      <w:pPr>
        <w:pStyle w:val="Normal"/>
        <w:rPr/>
      </w:pPr>
      <w:r>
        <w:rPr/>
        <w:t>[[@Bible:Deut 29:21 ]][[29:21 &gt;&gt; Deut 29:21]] {{field-on:Bible}} И ще го отдели Господ за погибел от всичките Израилеви племена, според всичките клетви на завета написание в тая книга на закона. {{field-off:Bible}}</w:t>
      </w:r>
    </w:p>
    <w:p>
      <w:pPr>
        <w:pStyle w:val="Normal"/>
        <w:rPr/>
      </w:pPr>
      <w:r>
        <w:rPr/>
        <w:t>[[@Bible:Deut 29:22 ]][[29:22 &gt;&gt; Deut 29:22]] {{field-on:Bible}} И идящият род, синовете ви които ще настанат подир вас, и чужденецът който дойде от далечна земя, ще рекат, когато видят язвите на оная земя и болестите които Господ е нанесъл на нея, {{field-off:Bible}}</w:t>
      </w:r>
    </w:p>
    <w:p>
      <w:pPr>
        <w:pStyle w:val="Normal"/>
        <w:rPr/>
      </w:pPr>
      <w:r>
        <w:rPr/>
        <w:t>[[@Bible:Deut 29:23 ]][[29:23 &gt;&gt; Deut 29:23]] {{field-on:Bible}} че: Всичката земя е изгорена с жупел и със сол, и нито се сее нито прорастява, и никаква трева не изникнува на нея, според съсипването на Содом и Гомор, и Адма, и Севоим които съсипа Господ в гнева си и в яростта си. {{field-off:Bible}}</w:t>
      </w:r>
    </w:p>
    <w:p>
      <w:pPr>
        <w:pStyle w:val="Normal"/>
        <w:rPr/>
      </w:pPr>
      <w:r>
        <w:rPr/>
        <w:t>[[@Bible:Deut 29:24 ]][[29:24 &gt;&gt; Deut 29:24]] {{field-on:Bible}} И ще рекат всичките народи: Защо Господ направи така на тая земя? Що е яростта на тоя голям гняв? {{field-off:Bible}}</w:t>
      </w:r>
    </w:p>
    <w:p>
      <w:pPr>
        <w:pStyle w:val="Normal"/>
        <w:rPr/>
      </w:pPr>
      <w:r>
        <w:rPr/>
        <w:t>[[@Bible:Deut 29:25 ]][[29:25 &gt;&gt; Deut 29:25]] {{field-on:Bible}} Тогаз ще рекат: Защото оставиха завета на Господ Бога на отците си що направи с тях когато ги изведе из Египетската земя, {{field-off:Bible}}</w:t>
      </w:r>
    </w:p>
    <w:p>
      <w:pPr>
        <w:pStyle w:val="Normal"/>
        <w:rPr/>
      </w:pPr>
      <w:r>
        <w:rPr/>
        <w:t>[[@Bible:Deut 29:26 ]][[29:26 &gt;&gt; Deut 29:26]] {{field-on:Bible}} и отидоха та служиха на други богове и поклониха им се, богове, които не знаеха, нито бе им ги дал; {{field-off:Bible}}</w:t>
      </w:r>
    </w:p>
    <w:p>
      <w:pPr>
        <w:pStyle w:val="Normal"/>
        <w:rPr/>
      </w:pPr>
      <w:r>
        <w:rPr/>
        <w:t>[[@Bible:Deut 29:27 ]][[29:27 &gt;&gt; Deut 29:27]] {{field-on:Bible}} за това се разпали яростта на Господа върху оная земя, за да наведе на нея всичките проклетии които са написани в тая книга; {{field-off:Bible}}</w:t>
      </w:r>
    </w:p>
    <w:p>
      <w:pPr>
        <w:pStyle w:val="Normal"/>
        <w:rPr/>
      </w:pPr>
      <w:r>
        <w:rPr/>
        <w:t>[[@Bible:Deut 29:28 ]][[29:28 &gt;&gt; Deut 29:28]] {{field-on:Bible}} и изкорени ги Господ от земята им с гняв, и с ярост, и с голямо негодуване, и хвърли ги в друга земя, както са днес. {{field-off:Bible}}</w:t>
      </w:r>
    </w:p>
    <w:p>
      <w:pPr>
        <w:pStyle w:val="Normal"/>
        <w:rPr/>
      </w:pPr>
      <w:r>
        <w:rPr/>
        <w:t>[[@Bible:Deut 29:29 ]][[29:29 &gt;&gt; Deut 29:29]] {{field-on:Bible}} Скритото принадлежи на Господа Бога нашего, а откритото нам и на чадата ни до века, за да правим всичките думи на тоя закон. {{field-off:Bible}}</w:t>
      </w:r>
    </w:p>
    <w:p>
      <w:pPr>
        <w:pStyle w:val="Heading2"/>
        <w:rPr/>
      </w:pPr>
      <w:r>
        <w:rPr/>
        <w:t>Глава 30</w:t>
      </w:r>
    </w:p>
    <w:p>
      <w:pPr>
        <w:pStyle w:val="Normal"/>
        <w:rPr/>
      </w:pPr>
      <w:r>
        <w:rPr/>
        <w:t>[[@Bible:Deut 30:1 ]][[30:1 &gt;&gt; Deut 30:1]] {{field-on:Bible}} И когато дойдат на тебе всички тия, благословението и проклетията които положих пред тебе, и ги помниш в сърдцето си всред всичките народи дето ще те изгони Господ Бог твой, {{field-off:Bible}}</w:t>
      </w:r>
    </w:p>
    <w:p>
      <w:pPr>
        <w:pStyle w:val="Normal"/>
        <w:rPr/>
      </w:pPr>
      <w:r>
        <w:rPr/>
        <w:t>[[@Bible:Deut 30:2 ]][[30:2 &gt;&gt; Deut 30:2]] {{field-on:Bible}} и се обърнеш към Господа Бога твоего, и послушаш гласа му по всичко що ти аз заповядвам днес, ти и чадата ти, с всичкото си сърдце и с всичката си душа, {{field-off:Bible}}</w:t>
      </w:r>
    </w:p>
    <w:p>
      <w:pPr>
        <w:pStyle w:val="Normal"/>
        <w:rPr/>
      </w:pPr>
      <w:r>
        <w:rPr/>
        <w:t>[[@Bible:Deut 30:3 ]][[30:3 &gt;&gt; Deut 30:3]] {{field-on:Bible}} тогаз Господ Бог твой ще те върне от плена, и ще те помилва, и пак ще те събере от всичките народи дето ще те разпръсне Господ Бог твой; {{field-off:Bible}}</w:t>
      </w:r>
    </w:p>
    <w:p>
      <w:pPr>
        <w:pStyle w:val="Normal"/>
        <w:rPr/>
      </w:pPr>
      <w:r>
        <w:rPr/>
        <w:t>[[@Bible:Deut 30:4 ]][[30:4 &gt;&gt; Deut 30:4]] {{field-on:Bible}} и до край небето ако си ти изгонен, и от там ще те събере Господ Бог твой, и от там ще те вземе; {{field-off:Bible}}</w:t>
      </w:r>
    </w:p>
    <w:p>
      <w:pPr>
        <w:pStyle w:val="Normal"/>
        <w:rPr/>
      </w:pPr>
      <w:r>
        <w:rPr/>
        <w:t>[[@Bible:Deut 30:5 ]][[30:5 &gt;&gt; Deut 30:5]] {{field-on:Bible}} и ще те въведе Господ Бог твой в земята която наследиха отците ти, и ще я наследиш; и ще ти стори добро, и ще те умножи повече от отците ти. {{field-off:Bible}}</w:t>
      </w:r>
    </w:p>
    <w:p>
      <w:pPr>
        <w:pStyle w:val="Normal"/>
        <w:rPr/>
      </w:pPr>
      <w:r>
        <w:rPr/>
        <w:t>[[@Bible:Deut 30:6 ]][[30:6 &gt;&gt; Deut 30:6]] {{field-on:Bible}} И ще обреже Господ Бог твой сърдцето ти и сърдцето на семето ти, за да обичаш Господа Бога твоего от всичкото си сърдце и от всичката си душа, за да бъдеш жив. {{field-off:Bible}}</w:t>
      </w:r>
    </w:p>
    <w:p>
      <w:pPr>
        <w:pStyle w:val="Normal"/>
        <w:rPr/>
      </w:pPr>
      <w:r>
        <w:rPr/>
        <w:t>[[@Bible:Deut 30:7 ]][[30:7 &gt;&gt; Deut 30:7]] {{field-on:Bible}} И ще наведе Господ Бог твой всичките тия клетви върх враговете ти, и върх ония които те ненавидят и те гонят. {{field-off:Bible}}</w:t>
      </w:r>
    </w:p>
    <w:p>
      <w:pPr>
        <w:pStyle w:val="Normal"/>
        <w:rPr/>
      </w:pPr>
      <w:r>
        <w:rPr/>
        <w:t>[[@Bible:Deut 30:8 ]][[30:8 &gt;&gt; Deut 30:8]] {{field-on:Bible}} И ти ще се обърнеш и послушаш гласа на Господа, и ще правиш всичките му заповеди които ти аз заповядвам днес. {{field-off:Bible}}</w:t>
      </w:r>
    </w:p>
    <w:p>
      <w:pPr>
        <w:pStyle w:val="Normal"/>
        <w:rPr/>
      </w:pPr>
      <w:r>
        <w:rPr/>
        <w:t>[[@Bible:Deut 30:9 ]][[30:9 &gt;&gt; Deut 30:9]] {{field-on:Bible}} И ще те умножи с благост Господ Бог твой във всичките дела на ръцете ти, в плода на утробата ти, и в плода на добитъците ти, и в рожбите на земята ти; защото Господ пак ще се зарадва за тебе да ти прави добро, както се зарадва за отците ти, {{field-off:Bible}}</w:t>
      </w:r>
    </w:p>
    <w:p>
      <w:pPr>
        <w:pStyle w:val="Normal"/>
        <w:rPr/>
      </w:pPr>
      <w:r>
        <w:rPr/>
        <w:t>[[@Bible:Deut 30:10 ]][[30:10 &gt;&gt; Deut 30:10]] {{field-on:Bible}} ако послушаш гласа на Господа Бога твоего, и пазиш заповедите му и повеленията му написаните в книгата на тоя закон, ако се обърнеш към Господа Бога твоего със всичкото си сърдце и с всичката си душа. {{field-off:Bible}}</w:t>
      </w:r>
    </w:p>
    <w:p>
      <w:pPr>
        <w:pStyle w:val="Normal"/>
        <w:rPr/>
      </w:pPr>
      <w:r>
        <w:rPr/>
        <w:t>[[@Bible:Deut 30:11 ]][[30:11 &gt;&gt; Deut 30:11]] {{field-on:Bible}} Понеже тая заповед която ти аз заповядвам днес не е много дълбока за тебе, нито е далеч. {{field-off:Bible}}</w:t>
      </w:r>
    </w:p>
    <w:p>
      <w:pPr>
        <w:pStyle w:val="Normal"/>
        <w:rPr/>
      </w:pPr>
      <w:r>
        <w:rPr/>
        <w:t>[[@Bible:Deut 30:12 ]][[30:12 &gt;&gt; Deut 30:12]] {{field-on:Bible}} Не е на небето, за да речеш: Кой ще възлезе за нас на небето и ще ни я донесе, за да я чуем и да я извършваме? {{field-off:Bible}}</w:t>
      </w:r>
    </w:p>
    <w:p>
      <w:pPr>
        <w:pStyle w:val="Normal"/>
        <w:rPr/>
      </w:pPr>
      <w:r>
        <w:rPr/>
        <w:t>[[@Bible:Deut 30:13 ]][[30:13 &gt;&gt; Deut 30:13]] {{field-on:Bible}} Нито е от оная страна на морето, за да речеш: Кой ще премине морето за нас и ще ни я донесе, за да я чуем и да я извършваме? {{field-off:Bible}}</w:t>
      </w:r>
    </w:p>
    <w:p>
      <w:pPr>
        <w:pStyle w:val="Normal"/>
        <w:rPr/>
      </w:pPr>
      <w:r>
        <w:rPr/>
        <w:t>[[@Bible:Deut 30:14 ]][[30:14 &gt;&gt; Deut 30:14]] {{field-on:Bible}} Но думата е много близу при тебе, в устата ти и в сърдцето ти, за да я извършваш. {{field-off:Bible}}</w:t>
      </w:r>
    </w:p>
    <w:p>
      <w:pPr>
        <w:pStyle w:val="Normal"/>
        <w:rPr/>
      </w:pPr>
      <w:r>
        <w:rPr/>
        <w:t>[[@Bible:Deut 30:15 ]][[30:15 &gt;&gt; Deut 30:15]] {{field-on:Bible}} Ето аз положих днес пред тебе живота и доброто, и смъртта и злото, {{field-off:Bible}}</w:t>
      </w:r>
    </w:p>
    <w:p>
      <w:pPr>
        <w:pStyle w:val="Normal"/>
        <w:rPr/>
      </w:pPr>
      <w:r>
        <w:rPr/>
        <w:t>[[@Bible:Deut 30:16 ]][[30:16 &gt;&gt; Deut 30:16]] {{field-on:Bible}} както ти аз заповядвам днес да обичаш Господа Бога твоего, да ходиш по неговите пътища, и да пазиш заповедите му, и повеленията му, и съдовете му, за да живееш и да се умножаваш, и да те благослови Господ Бог твой в земята в която влазяш за да я наследиш. {{field-off:Bible}}</w:t>
      </w:r>
    </w:p>
    <w:p>
      <w:pPr>
        <w:pStyle w:val="Normal"/>
        <w:rPr/>
      </w:pPr>
      <w:r>
        <w:rPr/>
        <w:t>[[@Bible:Deut 30:17 ]][[30:17 &gt;&gt; Deut 30:17]] {{field-on:Bible}} Ако ли се отвърне сърдцето ти та не послушаш, но се заблудиш та се поклониш на други богове и им послужиш, {{field-off:Bible}}</w:t>
      </w:r>
    </w:p>
    <w:p>
      <w:pPr>
        <w:pStyle w:val="Normal"/>
        <w:rPr/>
      </w:pPr>
      <w:r>
        <w:rPr/>
        <w:t>[[@Bible:Deut 30:18 ]][[30:18 &gt;&gt; Deut 30:18]] {{field-on:Bible}} аз ви известявам днес че непременно ще погинете: няма да се продължат дните ви на земята към която преминавате Йордан за да влезете да я наследите. {{field-off:Bible}}</w:t>
      </w:r>
    </w:p>
    <w:p>
      <w:pPr>
        <w:pStyle w:val="Normal"/>
        <w:rPr/>
      </w:pPr>
      <w:r>
        <w:rPr/>
        <w:t>[[@Bible:Deut 30:19 ]][[30:19 &gt;&gt; Deut 30:19]] {{field-on:Bible}} Викам свидетел против вас днес небето и земята че положих пред вас живота и смъртта, благословението и проклетията; за това изберете живота, за да живеете, ти и семето ти: {{field-off:Bible}}</w:t>
      </w:r>
    </w:p>
    <w:p>
      <w:pPr>
        <w:pStyle w:val="Normal"/>
        <w:rPr/>
      </w:pPr>
      <w:r>
        <w:rPr/>
        <w:t>[[@Bible:Deut 30:20 ]][[30:20 &gt;&gt; Deut 30:20]] {{field-on:Bible}} да обичаш Господа Бога твоего, да слушаш гласа му, и да си прилепен нему; защото това е животът ти и дължината на дните ти, за да живееш на земята за която се кле Господ на отците ти, Авраама, Исаака, и Якова да им я даде. {{field-off:Bible}}</w:t>
      </w:r>
    </w:p>
    <w:p>
      <w:pPr>
        <w:pStyle w:val="Heading2"/>
        <w:rPr/>
      </w:pPr>
      <w:r>
        <w:rPr/>
        <w:t>Глава 31</w:t>
      </w:r>
    </w:p>
    <w:p>
      <w:pPr>
        <w:pStyle w:val="Normal"/>
        <w:rPr/>
      </w:pPr>
      <w:r>
        <w:rPr/>
        <w:t>[[@Bible:Deut 31:1 ]][[31:1 &gt;&gt; Deut 31:1]] {{field-on:Bible}} И отиде Мойсей та говори тия думи на всичкия Израил. {{field-off:Bible}}</w:t>
      </w:r>
    </w:p>
    <w:p>
      <w:pPr>
        <w:pStyle w:val="Normal"/>
        <w:rPr/>
      </w:pPr>
      <w:r>
        <w:rPr/>
        <w:t>[[@Bible:Deut 31:2 ]][[31:2 &gt;&gt; Deut 31:2]] {{field-on:Bible}} И рече им: Сто и двадесет години съм аз днес: не мога вече да излязам и да влазям; и Господ ми рече: Няма да преминеш тоя Йордан. {{field-off:Bible}}</w:t>
      </w:r>
    </w:p>
    <w:p>
      <w:pPr>
        <w:pStyle w:val="Normal"/>
        <w:rPr/>
      </w:pPr>
      <w:r>
        <w:rPr/>
        <w:t>[[@Bible:Deut 31:3 ]][[31:3 &gt;&gt; Deut 31:3]] {{field-on:Bible}} Господ Бог твой, той ще предиде пред тебе, той ще изтреби тия народи от лицето ти; и ти ще ги наследиш: Исус, той ще предиде пред тебе както говори Господ. {{field-off:Bible}}</w:t>
      </w:r>
    </w:p>
    <w:p>
      <w:pPr>
        <w:pStyle w:val="Normal"/>
        <w:rPr/>
      </w:pPr>
      <w:r>
        <w:rPr/>
        <w:t>[[@Bible:Deut 31:4 ]][[31:4 &gt;&gt; Deut 31:4]] {{field-on:Bible}} И ще им направи Господ така както направи на Сиона и на Ога Аморейските царе, и на земята им, които изтреби. {{field-off:Bible}}</w:t>
      </w:r>
    </w:p>
    <w:p>
      <w:pPr>
        <w:pStyle w:val="Normal"/>
        <w:rPr/>
      </w:pPr>
      <w:r>
        <w:rPr/>
        <w:t>[[@Bible:Deut 31:5 ]][[31:5 &gt;&gt; Deut 31:5]] {{field-on:Bible}} И ще ги предаде Господ вам; и ще им сторите по всичките заповеди които ви заповядах. {{field-off:Bible}}</w:t>
      </w:r>
    </w:p>
    <w:p>
      <w:pPr>
        <w:pStyle w:val="Normal"/>
        <w:rPr/>
      </w:pPr>
      <w:r>
        <w:rPr/>
        <w:t>[[@Bible:Deut 31:6 ]][[31:6 &gt;&gt; Deut 31:6]] {{field-on:Bible}} Бъдете крепки и дързновени, не бойте се, нито да се страхувате от лицето им; защото Господ Бог твой, той е който предиде пред тебе: не ще отстъпи от тебе нито ще те остави. {{field-off:Bible}}</w:t>
      </w:r>
    </w:p>
    <w:p>
      <w:pPr>
        <w:pStyle w:val="Normal"/>
        <w:rPr/>
      </w:pPr>
      <w:r>
        <w:rPr/>
        <w:t>[[@Bible:Deut 31:7 ]][[31:7 &gt;&gt; Deut 31:7]] {{field-on:Bible}} И повика Мойсей Исуса и рече му пред всичкия Израил: Бъди крепък и мъжествен; защото ти ще въведеш тези люде в земята за която се кле Господ на отците им да даде на тях, и ти ще им я разподелиш за наследие. {{field-off:Bible}}</w:t>
      </w:r>
    </w:p>
    <w:p>
      <w:pPr>
        <w:pStyle w:val="Normal"/>
        <w:rPr/>
      </w:pPr>
      <w:r>
        <w:rPr/>
        <w:t>[[@Bible:Deut 31:8 ]][[31:8 &gt;&gt; Deut 31:8]] {{field-on:Bible}} И Господ, той е който ходи пред тебе, той ще бъде с тебе: не ще отстъпи от тебе нито ще те остави; не бой се нито се страхувай. {{field-off:Bible}}</w:t>
      </w:r>
    </w:p>
    <w:p>
      <w:pPr>
        <w:pStyle w:val="Normal"/>
        <w:rPr/>
      </w:pPr>
      <w:r>
        <w:rPr/>
        <w:t>[[@Bible:Deut 31:9 ]][[31:9 &gt;&gt; Deut 31:9]] {{field-on:Bible}} И написа Мойсей тоя закон, и предаде го на свещениците, Левиевите синове, които носеха ковчега на завета Господен, и на всичките старейшини Израилеви. {{field-off:Bible}}</w:t>
      </w:r>
    </w:p>
    <w:p>
      <w:pPr>
        <w:pStyle w:val="Normal"/>
        <w:rPr/>
      </w:pPr>
      <w:r>
        <w:rPr/>
        <w:t>[[@Bible:Deut 31:10 ]][[31:10 &gt;&gt; Deut 31:10]] {{field-on:Bible}} И заповяда им Мойсей и рече: В свършъка на всяка седма година, в определената година на оставянето, в праздника на шатрите, {{field-off:Bible}}</w:t>
      </w:r>
    </w:p>
    <w:p>
      <w:pPr>
        <w:pStyle w:val="Normal"/>
        <w:rPr/>
      </w:pPr>
      <w:r>
        <w:rPr/>
        <w:t>[[@Bible:Deut 31:11 ]][[31:11 &gt;&gt; Deut 31:11]] {{field-on:Bible}} когато се събере всичкий Израил за да се яви пред Господа Бога твоего на мястото което избере, ще прочиташ тоя закон пред всичкия Израил в слушането им. {{field-off:Bible}}</w:t>
      </w:r>
    </w:p>
    <w:p>
      <w:pPr>
        <w:pStyle w:val="Normal"/>
        <w:rPr/>
      </w:pPr>
      <w:r>
        <w:rPr/>
        <w:t>[[@Bible:Deut 31:12 ]][[31:12 &gt;&gt; Deut 31:12]] {{field-on:Bible}} Събери людете, мъжете, и жените, и децата, и чужденеца си който е отвътре вратата ти, за да чуят, и да се научат, и да се боят от Господа Бога вашего, и да внимаят да правят всичките думи на тоя закон; {{field-off:Bible}}</w:t>
      </w:r>
    </w:p>
    <w:p>
      <w:pPr>
        <w:pStyle w:val="Normal"/>
        <w:rPr/>
      </w:pPr>
      <w:r>
        <w:rPr/>
        <w:t>[[@Bible:Deut 31:13 ]][[31:13 &gt;&gt; Deut 31:13]] {{field-on:Bible}} и да чуят чадата им които не знаят, и да се научат да се боят от Господа Бога вашего във всичките дни колкото живеете на земята към която преминвате Йордан за да я наследите. {{field-off:Bible}}</w:t>
      </w:r>
    </w:p>
    <w:p>
      <w:pPr>
        <w:pStyle w:val="Normal"/>
        <w:rPr/>
      </w:pPr>
      <w:r>
        <w:rPr/>
        <w:t>[[@Bible:Deut 31:14 ]][[31:14 &gt;&gt; Deut 31:14]] {{field-on:Bible}} И рече Господ Мойсею: Ето, приближават дните на смъртта ти: повикай Исуса, и застанете в скинията на събранието за да му дам заповеди. И отиде Мойсей и Исус и застанаха в скинията на събранието. {{field-off:Bible}}</w:t>
      </w:r>
    </w:p>
    <w:p>
      <w:pPr>
        <w:pStyle w:val="Normal"/>
        <w:rPr/>
      </w:pPr>
      <w:r>
        <w:rPr/>
        <w:t>[[@Bible:Deut 31:15 ]][[31:15 &gt;&gt; Deut 31:15]] {{field-on:Bible}} И яви се Господ в скинията в стълп облачен; и застана облачният стълп над дверите на скинията. {{field-off:Bible}}</w:t>
      </w:r>
    </w:p>
    <w:p>
      <w:pPr>
        <w:pStyle w:val="Normal"/>
        <w:rPr/>
      </w:pPr>
      <w:r>
        <w:rPr/>
        <w:t>[[@Bible:Deut 31:16 ]][[31:16 &gt;&gt; Deut 31:16]] {{field-on:Bible}} И рече Господ Мойсею: Ето, ти ще заспиш с отците си; и ще станат тия люде да блудствуват вслед чужди богове на земята в която те влазят, и ще ме оставят, и ще престъпят завета ми който направих с тях. {{field-off:Bible}}</w:t>
      </w:r>
    </w:p>
    <w:p>
      <w:pPr>
        <w:pStyle w:val="Normal"/>
        <w:rPr/>
      </w:pPr>
      <w:r>
        <w:rPr/>
        <w:t>[[@Bible:Deut 31:17 ]][[31:17 &gt;&gt; Deut 31:17]] {{field-on:Bible}} И ще се разпали яростта ми против тях в онзи ден, и ще ги оставя, и ще скрия лицето си от тях; и ще бъдат в изнурение, и ще ги намерят много злини и скърби; и ще рекат в онзи ден: Не намериха ли ни тия злини понеже Бог наш не е всред нас? {{field-off:Bible}}</w:t>
      </w:r>
    </w:p>
    <w:p>
      <w:pPr>
        <w:pStyle w:val="Normal"/>
        <w:rPr/>
      </w:pPr>
      <w:r>
        <w:rPr/>
        <w:t>[[@Bible:Deut 31:18 ]][[31:18 &gt;&gt; Deut 31:18]] {{field-on:Bible}} И аз непременно ще скрия от тях лицето си в онзи ден за всичките злини които сториха, защото се обърнаха към чужди богове. {{field-off:Bible}}</w:t>
      </w:r>
    </w:p>
    <w:p>
      <w:pPr>
        <w:pStyle w:val="Normal"/>
        <w:rPr/>
      </w:pPr>
      <w:r>
        <w:rPr/>
        <w:t>[[@Bible:Deut 31:19 ]][[31:19 &gt;&gt; Deut 31:19]] {{field-on:Bible}} И сега напишете за себе си тая песен, и научете Израилевите синове на нея; турете я в устата им, да ми бъде тая песен за свидетелство против Израилевите синове. {{field-off:Bible}}</w:t>
      </w:r>
    </w:p>
    <w:p>
      <w:pPr>
        <w:pStyle w:val="Normal"/>
        <w:rPr/>
      </w:pPr>
      <w:r>
        <w:rPr/>
        <w:t>[[@Bible:Deut 31:20 ]][[31:20 &gt;&gt; Deut 31:20]] {{field-on:Bible}} Защото като ги въведа в земята за която се клех на отците им, земя дето тече мляко и мед, и те ядат и се наситят и отлъстеят, тогаз ще се обърнат към чужди богове и ще им служат, и ще ме отхвърлят с презрение, и ще нарушат завета ми. {{field-off:Bible}}</w:t>
      </w:r>
    </w:p>
    <w:p>
      <w:pPr>
        <w:pStyle w:val="Normal"/>
        <w:rPr/>
      </w:pPr>
      <w:r>
        <w:rPr/>
        <w:t>[[@Bible:Deut 31:21 ]][[31:21 &gt;&gt; Deut 31:21]] {{field-on:Bible}} И като ги стигнат много злини и скърби, тая песен ще отговори против тях като свидетел, защото не ще да се забрави от устата на семето им; понеже аз познавам размишленията им които правят още от днес, преди да ги въведа в земята за която се клех. {{field-off:Bible}}</w:t>
      </w:r>
    </w:p>
    <w:p>
      <w:pPr>
        <w:pStyle w:val="Normal"/>
        <w:rPr/>
      </w:pPr>
      <w:r>
        <w:rPr/>
        <w:t>[[@Bible:Deut 31:22 ]][[31:22 &gt;&gt; Deut 31:22]] {{field-on:Bible}} И написа Мойсей тая песен в истия ден, и научи Израилевите синове на нея. {{field-off:Bible}}</w:t>
      </w:r>
    </w:p>
    <w:p>
      <w:pPr>
        <w:pStyle w:val="Normal"/>
        <w:rPr/>
      </w:pPr>
      <w:r>
        <w:rPr/>
        <w:t>[[@Bible:Deut 31:23 ]][[31:23 &gt;&gt; Deut 31:23]] {{field-on:Bible}} И заповяда на Исуса Навиевия син и рече: Бъди крепък и дързай, защото ти ще въведеш Израилевите синове в земята за която им се клех; и аз ще бъда с тебе. {{field-off:Bible}}</w:t>
      </w:r>
    </w:p>
    <w:p>
      <w:pPr>
        <w:pStyle w:val="Normal"/>
        <w:rPr/>
      </w:pPr>
      <w:r>
        <w:rPr/>
        <w:t>[[@Bible:Deut 31:24 ]][[31:24 &gt;&gt; Deut 31:24]] {{field-on:Bible}} И когато Мойсей свърши да писва думите на тоя закон в книга дори до край, {{field-off:Bible}}</w:t>
      </w:r>
    </w:p>
    <w:p>
      <w:pPr>
        <w:pStyle w:val="Normal"/>
        <w:rPr/>
      </w:pPr>
      <w:r>
        <w:rPr/>
        <w:t>[[@Bible:Deut 31:25 ]][[31:25 &gt;&gt; Deut 31:25]] {{field-on:Bible}} тогаз Мойсей заповяда на Левитите които носеха ковчега на завета Господен, и рече: {{field-off:Bible}}</w:t>
      </w:r>
    </w:p>
    <w:p>
      <w:pPr>
        <w:pStyle w:val="Normal"/>
        <w:rPr/>
      </w:pPr>
      <w:r>
        <w:rPr/>
        <w:t>[[@Bible:Deut 31:26 ]][[31:26 &gt;&gt; Deut 31:26]] {{field-on:Bible}} Вземете тая книга на закона и турете я от страната на ковчега на завета на Господа Бога нашего, и ще бъде там за свидетелство против тебе; {{field-off:Bible}}</w:t>
      </w:r>
    </w:p>
    <w:p>
      <w:pPr>
        <w:pStyle w:val="Normal"/>
        <w:rPr/>
      </w:pPr>
      <w:r>
        <w:rPr/>
        <w:t>[[@Bible:Deut 31:27 ]][[31:27 &gt;&gt; Deut 31:27]] {{field-on:Bible}} защото аз зная непокорството ти и жестокия ти врат. Ето, доде съм още жив с вас днес вие се не покорихте Господу; а колко повече като умра! {{field-off:Bible}}</w:t>
      </w:r>
    </w:p>
    <w:p>
      <w:pPr>
        <w:pStyle w:val="Normal"/>
        <w:rPr/>
      </w:pPr>
      <w:r>
        <w:rPr/>
        <w:t>[[@Bible:Deut 31:28 ]][[31:28 &gt;&gt; Deut 31:28]] {{field-on:Bible}} Съберете при мене всичките старци на племената си и князовете си за да говоря тия думи в слушане тям, и да призова небето и земята свидетели против тях. {{field-off:Bible}}</w:t>
      </w:r>
    </w:p>
    <w:p>
      <w:pPr>
        <w:pStyle w:val="Normal"/>
        <w:rPr/>
      </w:pPr>
      <w:r>
        <w:rPr/>
        <w:t>[[@Bible:Deut 31:29 ]][[31:29 &gt;&gt; Deut 31:29]] {{field-on:Bible}} Понеже зная че подир смъртта ми непременно ще се развратите и уклоните от пътя който ви заповядах; и в последните дни ще ви стигнат злините, понеже ще сторите зло пред Господа, и ще го разгневите с делата на ръцете си. {{field-off:Bible}}</w:t>
      </w:r>
    </w:p>
    <w:p>
      <w:pPr>
        <w:pStyle w:val="Normal"/>
        <w:rPr/>
      </w:pPr>
      <w:r>
        <w:rPr/>
        <w:t>[[@Bible:Deut 31:30 ]][[31:30 &gt;&gt; Deut 31:30]] {{field-on:Bible}} И говори Мойсей в слушане на всичкото Израилево събрание думите на тая песен до край. {{field-off:Bible}}</w:t>
      </w:r>
    </w:p>
    <w:p>
      <w:pPr>
        <w:pStyle w:val="Heading2"/>
        <w:rPr/>
      </w:pPr>
      <w:r>
        <w:rPr/>
        <w:t>Глава 32</w:t>
      </w:r>
    </w:p>
    <w:p>
      <w:pPr>
        <w:pStyle w:val="Normal"/>
        <w:rPr/>
      </w:pPr>
      <w:r>
        <w:rPr/>
        <w:t>[[@Bible:Deut 32:1 ]][[32:1 &gt;&gt; Deut 32:1]] {{field-on:Bible}} Слушай, небе, и ще говоря;И да чуе земята думите на устата ми. {{field-off:Bible}}</w:t>
      </w:r>
    </w:p>
    <w:p>
      <w:pPr>
        <w:pStyle w:val="Normal"/>
        <w:rPr/>
      </w:pPr>
      <w:r>
        <w:rPr/>
        <w:t>[[@Bible:Deut 32:2 ]][[32:2 &gt;&gt; Deut 32:2]] {{field-on:Bible}} Учението ми ще покапе като дъжд:Думата ми ще слезе като роса,Като дребен дъжд на зеленище,И като пороен дъжд на трева; {{field-off:Bible}}</w:t>
      </w:r>
    </w:p>
    <w:p>
      <w:pPr>
        <w:pStyle w:val="Normal"/>
        <w:rPr/>
      </w:pPr>
      <w:r>
        <w:rPr/>
        <w:t>[[@Bible:Deut 32:3 ]][[32:3 &gt;&gt; Deut 32:3]] {{field-on:Bible}} Защото ще провъзглася името на Господа.Дайте величие Богу нашему. {{field-off:Bible}}</w:t>
      </w:r>
    </w:p>
    <w:p>
      <w:pPr>
        <w:pStyle w:val="Normal"/>
        <w:rPr/>
      </w:pPr>
      <w:r>
        <w:rPr/>
        <w:t>[[@Bible:Deut 32:4 ]][[32:4 &gt;&gt; Deut 32:4]] {{field-on:Bible}} Той е Канара: делата негови са съвършени,Защото всичките му пътища са праведни:Бог на истината, и няма неправда в него;Праведен и прав е той. {{field-off:Bible}}</w:t>
      </w:r>
    </w:p>
    <w:p>
      <w:pPr>
        <w:pStyle w:val="Normal"/>
        <w:rPr/>
      </w:pPr>
      <w:r>
        <w:rPr/>
        <w:t>[[@Bible:Deut 32:5 ]][[32:5 &gt;&gt; Deut 32:5]] {{field-on:Bible}} Тия се развратиха:Порокът им не е на синовете му:Те са род строптив и крив. {{field-off:Bible}}</w:t>
      </w:r>
    </w:p>
    <w:p>
      <w:pPr>
        <w:pStyle w:val="Normal"/>
        <w:rPr/>
      </w:pPr>
      <w:r>
        <w:rPr/>
        <w:t>[[@Bible:Deut 32:6 ]][[32:6 &gt;&gt; Deut 32:6]] {{field-on:Bible}} Това ли въздавате Господу,Люде глупави и неразумни?Не е ли той Отец ти който те усвои?Той който те създаде и те утвърди? {{field-off:Bible}}</w:t>
      </w:r>
    </w:p>
    <w:p>
      <w:pPr>
        <w:pStyle w:val="Normal"/>
        <w:rPr/>
      </w:pPr>
      <w:r>
        <w:rPr/>
        <w:t>[[@Bible:Deut 32:7 ]][[32:7 &gt;&gt; Deut 32:7]] {{field-on:Bible}} Помни предишните дни:Смисли летата на много родове:Попитай баща си, и той ще ти извести,Старците си, и те ще ти кажат, {{field-off:Bible}}</w:t>
      </w:r>
    </w:p>
    <w:p>
      <w:pPr>
        <w:pStyle w:val="Normal"/>
        <w:rPr/>
      </w:pPr>
      <w:r>
        <w:rPr/>
        <w:t>[[@Bible:Deut 32:8 ]][[32:8 &gt;&gt; Deut 32:8]] {{field-on:Bible}} Когато Всевишний даваше наследие на народите,Когато разсея Адамовите синове,Постави пределите на народитеПо числото на Израилевите синове. {{field-off:Bible}}</w:t>
      </w:r>
    </w:p>
    <w:p>
      <w:pPr>
        <w:pStyle w:val="Normal"/>
        <w:rPr/>
      </w:pPr>
      <w:r>
        <w:rPr/>
        <w:t>[[@Bible:Deut 32:9 ]][[32:9 &gt;&gt; Deut 32:9]] {{field-on:Bible}} Защото жребие на Господа са неговите люде:Яков е делът на наследието му. {{field-off:Bible}}</w:t>
      </w:r>
    </w:p>
    <w:p>
      <w:pPr>
        <w:pStyle w:val="Normal"/>
        <w:rPr/>
      </w:pPr>
      <w:r>
        <w:rPr/>
        <w:t>[[@Bible:Deut 32:10 ]][[32:10 &gt;&gt; Deut 32:10]] {{field-on:Bible}} Намери го в пуста земя,И в пустиня на дивост и рикание:Огради го, настави го,Упази го като зеницата на окото си. {{field-off:Bible}}</w:t>
      </w:r>
    </w:p>
    <w:p>
      <w:pPr>
        <w:pStyle w:val="Normal"/>
        <w:rPr/>
      </w:pPr>
      <w:r>
        <w:rPr/>
        <w:t>[[@Bible:Deut 32:11 ]][[32:11 &gt;&gt; Deut 32:11]] {{field-on:Bible}} Както орел побужда гнездото си,Трепти над пилетата си,Разпростира крилата сиТа ги поима, и вдига ги на крилата си, {{field-off:Bible}}</w:t>
      </w:r>
    </w:p>
    <w:p>
      <w:pPr>
        <w:pStyle w:val="Normal"/>
        <w:rPr/>
      </w:pPr>
      <w:r>
        <w:rPr/>
        <w:t>[[@Bible:Deut 32:12 ]][[32:12 &gt;&gt; Deut 32:12]] {{field-on:Bible}} Така Господ сам ги води,И нямаше с него чужд Бог. {{field-off:Bible}}</w:t>
      </w:r>
    </w:p>
    <w:p>
      <w:pPr>
        <w:pStyle w:val="Normal"/>
        <w:rPr/>
      </w:pPr>
      <w:r>
        <w:rPr/>
        <w:t>[[@Bible:Deut 32:13 ]][[32:13 &gt;&gt; Deut 32:13]] {{field-on:Bible}} Възнесе ги на високите страни на земята,И ядоха произведенията на нивите;И кърми ги с мед от камик,И с елей от скала кременлива, {{field-off:Bible}}</w:t>
      </w:r>
    </w:p>
    <w:p>
      <w:pPr>
        <w:pStyle w:val="Normal"/>
        <w:rPr/>
      </w:pPr>
      <w:r>
        <w:rPr/>
        <w:t>[[@Bible:Deut 32:14 ]][[32:14 &gt;&gt; Deut 32:14]] {{field-on:Bible}} С краве масло, и с овчо мляко,С тлъстина от агнетаИ от овни Васански и от ярци,С тлъстина от пшеница;И ти пи вино, кръв гроздова. {{field-off:Bible}}</w:t>
      </w:r>
    </w:p>
    <w:p>
      <w:pPr>
        <w:pStyle w:val="Normal"/>
        <w:rPr/>
      </w:pPr>
      <w:r>
        <w:rPr/>
        <w:t>[[@Bible:Deut 32:15 ]][[32:15 &gt;&gt; Deut 32:15]] {{field-on:Bible}} А Иесурун отлъстя и отритна:Отлъстял си, огоил си се,Надебелял си:Тогаз забрави Бога който го създаде,И презря канарата на спасението си. {{field-off:Bible}}</w:t>
      </w:r>
    </w:p>
    <w:p>
      <w:pPr>
        <w:pStyle w:val="Normal"/>
        <w:rPr/>
      </w:pPr>
      <w:r>
        <w:rPr/>
        <w:t>[[@Bible:Deut 32:16 ]][[32:16 &gt;&gt; Deut 32:16]] {{field-on:Bible}} С чужди богове го раздразниха на ревнование:С гнусоти го раздразниха на гняв. {{field-off:Bible}}</w:t>
      </w:r>
    </w:p>
    <w:p>
      <w:pPr>
        <w:pStyle w:val="Normal"/>
        <w:rPr/>
      </w:pPr>
      <w:r>
        <w:rPr/>
        <w:t>[[@Bible:Deut 32:17 ]][[32:17 &gt;&gt; Deut 32:17]] {{field-on:Bible}} Пожъртвуваха на бесове, а не Богу,На богове които не знаеха,На нови богове въведени наскоро,От които отците ви не се боеха: {{field-off:Bible}}</w:t>
      </w:r>
    </w:p>
    <w:p>
      <w:pPr>
        <w:pStyle w:val="Normal"/>
        <w:rPr/>
      </w:pPr>
      <w:r>
        <w:rPr/>
        <w:t>[[@Bible:Deut 32:18 ]][[32:18 &gt;&gt; Deut 32:18]] {{field-on:Bible}} А Канарата която те роди ти остави,И забрави Бога създадетеля твоего. {{field-off:Bible}}</w:t>
      </w:r>
    </w:p>
    <w:p>
      <w:pPr>
        <w:pStyle w:val="Normal"/>
        <w:rPr/>
      </w:pPr>
      <w:r>
        <w:rPr/>
        <w:t>[[@Bible:Deut 32:19 ]][[32:19 &gt;&gt; Deut 32:19]] {{field-on:Bible}} И видя Господ и огорчи се,Защото го разгневиха синовете му и дъщерите му; {{field-off:Bible}}</w:t>
      </w:r>
    </w:p>
    <w:p>
      <w:pPr>
        <w:pStyle w:val="Normal"/>
        <w:rPr/>
      </w:pPr>
      <w:r>
        <w:rPr/>
        <w:t>[[@Bible:Deut 32:20 ]][[32:20 &gt;&gt; Deut 32:20]] {{field-on:Bible}} И рече: Ще скрия лицето си от тях,Ще видя каква ще бъде сетнината им;Защото те са род развратен,Синове в които няма вярност. {{field-off:Bible}}</w:t>
      </w:r>
    </w:p>
    <w:p>
      <w:pPr>
        <w:pStyle w:val="Normal"/>
        <w:rPr/>
      </w:pPr>
      <w:r>
        <w:rPr/>
        <w:t>[[@Bible:Deut 32:21 ]][[32:21 &gt;&gt; Deut 32:21]] {{field-on:Bible}} Те ме раздразниха на ревнование с онова което не е Бог:С кумирите си ме разгневиха;И аз ще ги раздразня на ревнование с люде които не са народ,С народ несмислен ще ги разгневя. {{field-off:Bible}}</w:t>
      </w:r>
    </w:p>
    <w:p>
      <w:pPr>
        <w:pStyle w:val="Normal"/>
        <w:rPr/>
      </w:pPr>
      <w:r>
        <w:rPr/>
        <w:t>[[@Bible:Deut 32:22 ]][[32:22 &gt;&gt; Deut 32:22]] {{field-on:Bible}} Защото огън се разпали в гнева ми,И ще пламне дори до ада преизподняго,И ще пояде земята с произведенията й,И ще изгори основанията на планините. {{field-off:Bible}}</w:t>
      </w:r>
    </w:p>
    <w:p>
      <w:pPr>
        <w:pStyle w:val="Normal"/>
        <w:rPr/>
      </w:pPr>
      <w:r>
        <w:rPr/>
        <w:t>[[@Bible:Deut 32:23 ]][[32:23 &gt;&gt; Deut 32:23]] {{field-on:Bible}} Ще събера на тях зло:Всичките си стрели ще изхвърля върх тях. {{field-off:Bible}}</w:t>
      </w:r>
    </w:p>
    <w:p>
      <w:pPr>
        <w:pStyle w:val="Normal"/>
        <w:rPr/>
      </w:pPr>
      <w:r>
        <w:rPr/>
        <w:t>[[@Bible:Deut 32:24 ]][[32:24 &gt;&gt; Deut 32:24]] {{field-on:Bible}} Ще изтаят от глад,И ще бъда изпоядени от възпалителна болестИ от лют мор;И зверски зъби ще изпроводя върх тях,И яд от пълзещите по земята. {{field-off:Bible}}</w:t>
      </w:r>
    </w:p>
    <w:p>
      <w:pPr>
        <w:pStyle w:val="Normal"/>
        <w:rPr/>
      </w:pPr>
      <w:r>
        <w:rPr/>
        <w:t>[[@Bible:Deut 32:25 ]][[32:25 &gt;&gt; Deut 32:25]] {{field-on:Bible}} Извън нож а извътре ужасЩе погуби децата им,И младия и девицата,Дете на цица и сединавия старец. {{field-off:Bible}}</w:t>
      </w:r>
    </w:p>
    <w:p>
      <w:pPr>
        <w:pStyle w:val="Normal"/>
        <w:rPr/>
      </w:pPr>
      <w:r>
        <w:rPr/>
        <w:t>[[@Bible:Deut 32:26 ]][[32:26 &gt;&gt; Deut 32:26]] {{field-on:Bible}} Рекох: Разпръснал бих ги,Изгладил бих помена им отсред человеците, {{field-off:Bible}}</w:t>
      </w:r>
    </w:p>
    <w:p>
      <w:pPr>
        <w:pStyle w:val="Normal"/>
        <w:rPr/>
      </w:pPr>
      <w:r>
        <w:rPr/>
        <w:t>[[@Bible:Deut 32:27 ]][[32:27 &gt;&gt; Deut 32:27]] {{field-on:Bible}} Ако не се боех от гнева на неприятеля,За да не се отричат противниците имИ рекат: Високата наша ръкаНаправи всичко това, а не Господ. {{field-off:Bible}}</w:t>
      </w:r>
    </w:p>
    <w:p>
      <w:pPr>
        <w:pStyle w:val="Normal"/>
        <w:rPr/>
      </w:pPr>
      <w:r>
        <w:rPr/>
        <w:t>[[@Bible:Deut 32:28 ]][[32:28 &gt;&gt; Deut 32:28]] {{field-on:Bible}} Защото е народ оскудял от съвети,И няма в тях разум. {{field-off:Bible}}</w:t>
      </w:r>
    </w:p>
    <w:p>
      <w:pPr>
        <w:pStyle w:val="Normal"/>
        <w:rPr/>
      </w:pPr>
      <w:r>
        <w:rPr/>
        <w:t>[[@Bible:Deut 32:29 ]][[32:29 &gt;&gt; Deut 32:29]] {{field-on:Bible}} О, да бяха мъдри, да разумяваха това,Да смислеха сетнината си! {{field-off:Bible}}</w:t>
      </w:r>
    </w:p>
    <w:p>
      <w:pPr>
        <w:pStyle w:val="Normal"/>
        <w:rPr/>
      </w:pPr>
      <w:r>
        <w:rPr/>
        <w:t>[[@Bible:Deut 32:30 ]][[32:30 &gt;&gt; Deut 32:30]] {{field-on:Bible}} Как би могъл един да прогне тисяща,И двама да обърнат в бяг тми,Ако канарата им не би ги продала,И Господ не би ги предал! {{field-off:Bible}}</w:t>
      </w:r>
    </w:p>
    <w:p>
      <w:pPr>
        <w:pStyle w:val="Normal"/>
        <w:rPr/>
      </w:pPr>
      <w:r>
        <w:rPr/>
        <w:t>[[@Bible:Deut 32:31 ]][[32:31 &gt;&gt; Deut 32:31]] {{field-on:Bible}} Защото канарата им не е като нашата Канара;И самите ни неприятели нека съдят. {{field-off:Bible}}</w:t>
      </w:r>
    </w:p>
    <w:p>
      <w:pPr>
        <w:pStyle w:val="Normal"/>
        <w:rPr/>
      </w:pPr>
      <w:r>
        <w:rPr/>
        <w:t>[[@Bible:Deut 32:32 ]][[32:32 &gt;&gt; Deut 32:32]] {{field-on:Bible}} Понеже лозата им е от Содомската лозаИ от Гоморските нивя:Гроздето им грозде ядовито,Гроздовете им са горчиви: {{field-off:Bible}}</w:t>
      </w:r>
    </w:p>
    <w:p>
      <w:pPr>
        <w:pStyle w:val="Normal"/>
        <w:rPr/>
      </w:pPr>
      <w:r>
        <w:rPr/>
        <w:t>[[@Bible:Deut 32:33 ]][[32:33 &gt;&gt; Deut 32:33]] {{field-on:Bible}} Виното им е отрова змийнаИ неизцелим яд аспидов. {{field-off:Bible}}</w:t>
      </w:r>
    </w:p>
    <w:p>
      <w:pPr>
        <w:pStyle w:val="Normal"/>
        <w:rPr/>
      </w:pPr>
      <w:r>
        <w:rPr/>
        <w:t>[[@Bible:Deut 32:34 ]][[32:34 &gt;&gt; Deut 32:34]] {{field-on:Bible}} Това не е ли скрито у мене?Не е ли запечатано в съкровищата ми? {{field-off:Bible}}</w:t>
      </w:r>
    </w:p>
    <w:p>
      <w:pPr>
        <w:pStyle w:val="Normal"/>
        <w:rPr/>
      </w:pPr>
      <w:r>
        <w:rPr/>
        <w:t>[[@Bible:Deut 32:35 ]][[32:35 &gt;&gt; Deut 32:35]] {{field-on:Bible}} Мое е отмъщението и въздаянието:Ногата им с време ще се подплъзне;Защото близу е денът на погинването им,И което е готово за тях бърза. {{field-off:Bible}}</w:t>
      </w:r>
    </w:p>
    <w:p>
      <w:pPr>
        <w:pStyle w:val="Normal"/>
        <w:rPr/>
      </w:pPr>
      <w:r>
        <w:rPr/>
        <w:t>[[@Bible:Deut 32:36 ]][[32:36 &gt;&gt; Deut 32:36]] {{field-on:Bible}} Защото Господ ще съди людете си,И ще пожали слугите сиКогато види че погина силата им,И не остана никой затворен нито оставен. {{field-off:Bible}}</w:t>
      </w:r>
    </w:p>
    <w:p>
      <w:pPr>
        <w:pStyle w:val="Normal"/>
        <w:rPr/>
      </w:pPr>
      <w:r>
        <w:rPr/>
        <w:t>[[@Bible:Deut 32:37 ]][[32:37 &gt;&gt; Deut 32:37]] {{field-on:Bible}} И ще рече: Де са боговете им,Канарата на която имаха упованието си, {{field-off:Bible}}</w:t>
      </w:r>
    </w:p>
    <w:p>
      <w:pPr>
        <w:pStyle w:val="Normal"/>
        <w:rPr/>
      </w:pPr>
      <w:r>
        <w:rPr/>
        <w:t>[[@Bible:Deut 32:38 ]][[32:38 &gt;&gt; Deut 32:38]] {{field-on:Bible}} Които ядяха тлъстината на жъртвите им,Пиеха виното на възлиянията им?Нека станат и нека ви помогнат,Нека ви бъдат покров. {{field-off:Bible}}</w:t>
      </w:r>
    </w:p>
    <w:p>
      <w:pPr>
        <w:pStyle w:val="Normal"/>
        <w:rPr/>
      </w:pPr>
      <w:r>
        <w:rPr/>
        <w:t>[[@Bible:Deut 32:39 ]][[32:39 &gt;&gt; Deut 32:39]] {{field-on:Bible}} Вижте сега че Аз съм, Аз,И освен мене няма Бог:Аз умъртвявам и изцелявам:И няма кой да избавя от ръката ми. {{field-off:Bible}}</w:t>
      </w:r>
    </w:p>
    <w:p>
      <w:pPr>
        <w:pStyle w:val="Normal"/>
        <w:rPr/>
      </w:pPr>
      <w:r>
        <w:rPr/>
        <w:t>[[@Bible:Deut 32:40 ]][[32:40 &gt;&gt; Deut 32:40]] {{field-on:Bible}} Защото аз дигам ръката си към небетоИ говоря: Жив съм аз във век, {{field-off:Bible}}</w:t>
      </w:r>
    </w:p>
    <w:p>
      <w:pPr>
        <w:pStyle w:val="Normal"/>
        <w:rPr/>
      </w:pPr>
      <w:r>
        <w:rPr/>
        <w:t>[[@Bible:Deut 32:41 ]][[32:41 &gt;&gt; Deut 32:41]] {{field-on:Bible}} Ако изостря светкавия си мечИ туря ръката си на съд,Ще отмъстя на враговете си.И ще въздам на ненавистниците си. {{field-off:Bible}}</w:t>
      </w:r>
    </w:p>
    <w:p>
      <w:pPr>
        <w:pStyle w:val="Normal"/>
        <w:rPr/>
      </w:pPr>
      <w:r>
        <w:rPr/>
        <w:t>[[@Bible:Deut 32:42 ]][[32:42 &gt;&gt; Deut 32:42]] {{field-on:Bible}} Ще упоя стрелите си с кръв;И мечът ми ще яде меса: ще се наситиОт кръвта на убитите и на пленените,От главата на неприятелските князове. {{field-off:Bible}}</w:t>
      </w:r>
    </w:p>
    <w:p>
      <w:pPr>
        <w:pStyle w:val="Normal"/>
        <w:rPr/>
      </w:pPr>
      <w:r>
        <w:rPr/>
        <w:t>[[@Bible:Deut 32:43 ]][[32:43 &gt;&gt; Deut 32:43]] {{field-on:Bible}} Възвеселете се, езичници, с людете му;Защото ще отмъсти за кръвта на слугите си,И отдаде отмъщение на противниците си,И ще направи умилостивение на земята си, на людете си. {{field-off:Bible}}</w:t>
      </w:r>
    </w:p>
    <w:p>
      <w:pPr>
        <w:pStyle w:val="Normal"/>
        <w:rPr/>
      </w:pPr>
      <w:r>
        <w:rPr/>
        <w:t>[[@Bible:Deut 32:44 ]][[32:44 &gt;&gt; Deut 32:44]] {{field-on:Bible}} И дойде Мойсей та говори всичките думи на тая песен в ушите на людете, той и Исус Навиевий син. {{field-off:Bible}}</w:t>
      </w:r>
    </w:p>
    <w:p>
      <w:pPr>
        <w:pStyle w:val="Normal"/>
        <w:rPr/>
      </w:pPr>
      <w:r>
        <w:rPr/>
        <w:t>[[@Bible:Deut 32:45 ]][[32:45 &gt;&gt; Deut 32:45]] {{field-on:Bible}} И свърши Мойсей да говори всичките тия думи на всичкия Израил; {{field-off:Bible}}</w:t>
      </w:r>
    </w:p>
    <w:p>
      <w:pPr>
        <w:pStyle w:val="Normal"/>
        <w:rPr/>
      </w:pPr>
      <w:r>
        <w:rPr/>
        <w:t>[[@Bible:Deut 32:46 ]][[32:46 &gt;&gt; Deut 32:46]] {{field-on:Bible}} и рече им: Положете сърдцата си на всичките туя думи които аз днес ви засвидетелствувам, които ще заръчате на чадата си да внимаят за да правят всичките думи на тоя закон. {{field-off:Bible}}</w:t>
      </w:r>
    </w:p>
    <w:p>
      <w:pPr>
        <w:pStyle w:val="Normal"/>
        <w:rPr/>
      </w:pPr>
      <w:r>
        <w:rPr/>
        <w:t>[[@Bible:Deut 32:47 ]][[32:47 &gt;&gt; Deut 32:47]] {{field-on:Bible}} Защото това не е за вас суетно нещо; понеже това е животът ви, и с това нещо ще се продължи животът ви, и с това нещо ще се продължи животът ви на земята към която преминавате Йордан за да я наследите. {{field-off:Bible}}</w:t>
      </w:r>
    </w:p>
    <w:p>
      <w:pPr>
        <w:pStyle w:val="Normal"/>
        <w:rPr/>
      </w:pPr>
      <w:r>
        <w:rPr/>
        <w:t>[[@Bible:Deut 32:48 ]][[32:48 &gt;&gt; Deut 32:48]] {{field-on:Bible}} И говори Господ Мойсею в истия ден и рече: {{field-off:Bible}}</w:t>
      </w:r>
    </w:p>
    <w:p>
      <w:pPr>
        <w:pStyle w:val="Normal"/>
        <w:rPr/>
      </w:pPr>
      <w:r>
        <w:rPr/>
        <w:t>[[@Bible:Deut 32:49 ]][[32:49 &gt;&gt; Deut 32:49]] {{field-on:Bible}} Възлез на тая гора Аварим, гората Нево, която е в Моавовата земя срещу Иерихон, и виж земята Ханаан която аз давам на Израилевите синове за притежание; {{field-off:Bible}}</w:t>
      </w:r>
    </w:p>
    <w:p>
      <w:pPr>
        <w:pStyle w:val="Normal"/>
        <w:rPr/>
      </w:pPr>
      <w:r>
        <w:rPr/>
        <w:t>[[@Bible:Deut 32:50 ]][[32:50 &gt;&gt; Deut 32:50]] {{field-on:Bible}} и умри на гората дето възлязваш, и прибери се при людете си както брат ти Аарон умря на гората Ор и се прибра при людете си; {{field-off:Bible}}</w:t>
      </w:r>
    </w:p>
    <w:p>
      <w:pPr>
        <w:pStyle w:val="Normal"/>
        <w:rPr/>
      </w:pPr>
      <w:r>
        <w:rPr/>
        <w:t>[[@Bible:Deut 32:51 ]][[32:51 &gt;&gt; Deut 32:51]] {{field-on:Bible}} защото не ми се покорихте между Израилевите синове при водите на Мерива Кадис в пустинята Цин, понеже не осветихте мене всред Израилевите синове. {{field-off:Bible}}</w:t>
      </w:r>
    </w:p>
    <w:p>
      <w:pPr>
        <w:pStyle w:val="Normal"/>
        <w:rPr/>
      </w:pPr>
      <w:r>
        <w:rPr/>
        <w:t>[[@Bible:Deut 32:52 ]][[32:52 &gt;&gt; Deut 32:52]] {{field-on:Bible}} За това, от среща ще видиш земята; но там няма да влезеш, в земята която аз давам на Израилевите синове. {{field-off:Bible}}</w:t>
      </w:r>
    </w:p>
    <w:p>
      <w:pPr>
        <w:pStyle w:val="Heading2"/>
        <w:rPr/>
      </w:pPr>
      <w:r>
        <w:rPr/>
        <w:t>Глава 33</w:t>
      </w:r>
    </w:p>
    <w:p>
      <w:pPr>
        <w:pStyle w:val="Normal"/>
        <w:rPr/>
      </w:pPr>
      <w:r>
        <w:rPr/>
        <w:t>[[@Bible:Deut 33:1 ]][[33:1 &gt;&gt; Deut 33:1]] {{field-on:Bible}} И това е благословението с което Мойсей Божий человек благослови Израилевите синове преди смъртта си; {{field-off:Bible}}</w:t>
      </w:r>
    </w:p>
    <w:p>
      <w:pPr>
        <w:pStyle w:val="Normal"/>
        <w:rPr/>
      </w:pPr>
      <w:r>
        <w:rPr/>
        <w:t>[[@Bible:Deut 33:2 ]][[33:2 &gt;&gt; Deut 33:2]] {{field-on:Bible}} и рече: Господ дойде от Синай,И яви им се от Сиир:Осия от гората Фаран,И дойде с тми свети:От десницата му излезе огнен закон за тях. {{field-off:Bible}}</w:t>
      </w:r>
    </w:p>
    <w:p>
      <w:pPr>
        <w:pStyle w:val="Normal"/>
        <w:rPr/>
      </w:pPr>
      <w:r>
        <w:rPr/>
        <w:t>[[@Bible:Deut 33:3 ]][[33:3 &gt;&gt; Deut 33:3]] {{field-on:Bible}} Ей, възлюби людете:Всичките негови свети са под ръката ти;И седяха при нозете тиЗа да приемат думите ти. {{field-off:Bible}}</w:t>
      </w:r>
    </w:p>
    <w:p>
      <w:pPr>
        <w:pStyle w:val="Normal"/>
        <w:rPr/>
      </w:pPr>
      <w:r>
        <w:rPr/>
        <w:t>[[@Bible:Deut 33:4 ]][[33:4 &gt;&gt; Deut 33:4]] {{field-on:Bible}} Закон заповяда нам Мойсей,Наследието на Якововото събрание. {{field-off:Bible}}</w:t>
      </w:r>
    </w:p>
    <w:p>
      <w:pPr>
        <w:pStyle w:val="Normal"/>
        <w:rPr/>
      </w:pPr>
      <w:r>
        <w:rPr/>
        <w:t>[[@Bible:Deut 33:5 ]][[33:5 &gt;&gt; Deut 33:5]] {{field-on:Bible}} И той беше цар в ИесурунКогато князовете на людете се събрахаС Израилевите племена. {{field-off:Bible}}</w:t>
      </w:r>
    </w:p>
    <w:p>
      <w:pPr>
        <w:pStyle w:val="Normal"/>
        <w:rPr/>
      </w:pPr>
      <w:r>
        <w:rPr/>
        <w:t>[[@Bible:Deut 33:6 ]][[33:6 &gt;&gt; Deut 33:6]] {{field-on:Bible}} Да е жив Рувим, и да не умре;И да бъдат людете му многочислени. {{field-off:Bible}}</w:t>
      </w:r>
    </w:p>
    <w:p>
      <w:pPr>
        <w:pStyle w:val="Normal"/>
        <w:rPr/>
      </w:pPr>
      <w:r>
        <w:rPr/>
        <w:t>[[@Bible:Deut 33:7 ]][[33:7 &gt;&gt; Deut 33:7]] {{field-on:Bible}} И това е Юдиното благословение; и рече:Послушай, Господи, гласа на Юда,И доведи го при людете му.Ръцете му да бъдат доволни за него;И бъди му помощ против враговете му. {{field-off:Bible}}</w:t>
      </w:r>
    </w:p>
    <w:p>
      <w:pPr>
        <w:pStyle w:val="Normal"/>
        <w:rPr/>
      </w:pPr>
      <w:r>
        <w:rPr/>
        <w:t>[[@Bible:Deut 33:8 ]][[33:8 &gt;&gt; Deut 33:8]] {{field-on:Bible}} И за Левия рече:Тумимът ти и Уримът тиДа бъдат с преподобния ти человекКогото си изкусил в Маса,И с когото си се препирал при водите на Мерива; {{field-off:Bible}}</w:t>
      </w:r>
    </w:p>
    <w:p>
      <w:pPr>
        <w:pStyle w:val="Normal"/>
        <w:rPr/>
      </w:pPr>
      <w:r>
        <w:rPr/>
        <w:t>[[@Bible:Deut 33:9 ]][[33:9 &gt;&gt; Deut 33:9]] {{field-on:Bible}} Който рече за отца си и за майка си:Не гледам на тях;И който не припозна братята си,И не позна синовете си;Защото съхраниха твоята дума,И упазиха завета твой. {{field-off:Bible}}</w:t>
      </w:r>
    </w:p>
    <w:p>
      <w:pPr>
        <w:pStyle w:val="Normal"/>
        <w:rPr/>
      </w:pPr>
      <w:r>
        <w:rPr/>
        <w:t>[[@Bible:Deut 33:10 ]][[33:10 &gt;&gt; Deut 33:10]] {{field-on:Bible}} Ще учат Якова на съдбите ти,И Израиля на закона ти:Ще турят темян пред тебе,И всесъжения на олтаря ти. {{field-off:Bible}}</w:t>
      </w:r>
    </w:p>
    <w:p>
      <w:pPr>
        <w:pStyle w:val="Normal"/>
        <w:rPr/>
      </w:pPr>
      <w:r>
        <w:rPr/>
        <w:t>[[@Bible:Deut 33:11 ]][[33:11 &gt;&gt; Deut 33:11]] {{field-on:Bible}} Благослови, Господи, силата му,И благоволи в делата на ръцете му:Порази чреслата на тия които възстават против негоИ на тия които го мразят, та да се не вдигнат вече. {{field-off:Bible}}</w:t>
      </w:r>
    </w:p>
    <w:p>
      <w:pPr>
        <w:pStyle w:val="Normal"/>
        <w:rPr/>
      </w:pPr>
      <w:r>
        <w:rPr/>
        <w:t>[[@Bible:Deut 33:12 ]][[33:12 &gt;&gt; Deut 33:12]] {{field-on:Bible}} За Вениамина рече:Възлюблений Господу ще живее безбедно при него:Господ ще го закрива всеки ден,И ще почива между рамената му. {{field-off:Bible}}</w:t>
      </w:r>
    </w:p>
    <w:p>
      <w:pPr>
        <w:pStyle w:val="Normal"/>
        <w:rPr/>
      </w:pPr>
      <w:r>
        <w:rPr/>
        <w:t>[[@Bible:Deut 33:13 ]][[33:13 &gt;&gt; Deut 33:13]] {{field-on:Bible}} И за Йосифа рече:Благословена да бъде от Господа земята муС многоценни небесни дарове,С роса, и с дарове от лежещата долу бездна, {{field-off:Bible}}</w:t>
      </w:r>
    </w:p>
    <w:p>
      <w:pPr>
        <w:pStyle w:val="Normal"/>
        <w:rPr/>
      </w:pPr>
      <w:r>
        <w:rPr/>
        <w:t>[[@Bible:Deut 33:14 ]][[33:14 &gt;&gt; Deut 33:14]] {{field-on:Bible}} И с многоценни плодове от слънцето,И с многоценни произведения от месеците, {{field-off:Bible}}</w:t>
      </w:r>
    </w:p>
    <w:p>
      <w:pPr>
        <w:pStyle w:val="Normal"/>
        <w:rPr/>
      </w:pPr>
      <w:r>
        <w:rPr/>
        <w:t>[[@Bible:Deut 33:15 ]][[33:15 &gt;&gt; Deut 33:15]] {{field-on:Bible}} И с изрядни неща от старите гори,И с многоценни неща от вечните планини, {{field-off:Bible}}</w:t>
      </w:r>
    </w:p>
    <w:p>
      <w:pPr>
        <w:pStyle w:val="Normal"/>
        <w:rPr/>
      </w:pPr>
      <w:r>
        <w:rPr/>
        <w:t>[[@Bible:Deut 33:16 ]][[33:16 &gt;&gt; Deut 33:16]] {{field-on:Bible}} И с многоценни неща от земята и изпълнението й;И благоволението на оногова който се яви в къпинатаДа дойде на главата Йосифова,И на темето на избрания между братята си. {{field-off:Bible}}</w:t>
      </w:r>
    </w:p>
    <w:p>
      <w:pPr>
        <w:pStyle w:val="Normal"/>
        <w:rPr/>
      </w:pPr>
      <w:r>
        <w:rPr/>
        <w:t>[[@Bible:Deut 33:17 ]][[33:17 &gt;&gt; Deut 33:17]] {{field-on:Bible}} Славата му е като на първородния му юнец,И роговете му като роговете на единорог:С тях ще избоде народите до краищата на земята;И те са Ефремовите тми,И те Манасиевите тисящи. {{field-off:Bible}}</w:t>
      </w:r>
    </w:p>
    <w:p>
      <w:pPr>
        <w:pStyle w:val="Normal"/>
        <w:rPr/>
      </w:pPr>
      <w:r>
        <w:rPr/>
        <w:t>[[@Bible:Deut 33:18 ]][[33:18 &gt;&gt; Deut 33:18]] {{field-on:Bible}} И за Завулона рече:Весели се, Завулоне, в изхода си,И ти, Исахаре, в шатрите си. {{field-off:Bible}}</w:t>
      </w:r>
    </w:p>
    <w:p>
      <w:pPr>
        <w:pStyle w:val="Normal"/>
        <w:rPr/>
      </w:pPr>
      <w:r>
        <w:rPr/>
        <w:t>[[@Bible:Deut 33:19 ]][[33:19 &gt;&gt; Deut 33:19]] {{field-on:Bible}} Ще повикат людете на гората:Там ще принесат жъртви праведни;Защото ще сучат изобилието на моретоИ скритите в пясъка съкровища. {{field-off:Bible}}</w:t>
      </w:r>
    </w:p>
    <w:p>
      <w:pPr>
        <w:pStyle w:val="Normal"/>
        <w:rPr/>
      </w:pPr>
      <w:r>
        <w:rPr/>
        <w:t>[[@Bible:Deut 33:20 ]][[33:20 &gt;&gt; Deut 33:20]] {{field-on:Bible}} И за Гада рече:Благословен който разширява Гада.Седи като лъв, и разкъсва мишца и глава; {{field-off:Bible}}</w:t>
      </w:r>
    </w:p>
    <w:p>
      <w:pPr>
        <w:pStyle w:val="Normal"/>
        <w:rPr/>
      </w:pPr>
      <w:r>
        <w:rPr/>
        <w:t>[[@Bible:Deut 33:21 ]][[33:21 &gt;&gt; Deut 33:21]] {{field-on:Bible}} И промисли за себе си първия дял;Защото се упази тям в дела даден от законоположителя;А дойде с князовете на людетеТа направи правдата ГосподняИ неговите съдове с Израиля. {{field-off:Bible}}</w:t>
      </w:r>
    </w:p>
    <w:p>
      <w:pPr>
        <w:pStyle w:val="Normal"/>
        <w:rPr/>
      </w:pPr>
      <w:r>
        <w:rPr/>
        <w:t>[[@Bible:Deut 33:22 ]][[33:22 &gt;&gt; Deut 33:22]] {{field-on:Bible}} И за Дана рече:Дан е млад лъв,Ще скочи от Васан. {{field-off:Bible}}</w:t>
      </w:r>
    </w:p>
    <w:p>
      <w:pPr>
        <w:pStyle w:val="Normal"/>
        <w:rPr/>
      </w:pPr>
      <w:r>
        <w:rPr/>
        <w:t>[[@Bible:Deut 33:23 ]][[33:23 &gt;&gt; Deut 33:23]] {{field-on:Bible}} И за Нефталима рече:О Нефталиме, насищени от благоволение,И изпълнени с благоволение Господне,Наследи ти запад и юг. {{field-off:Bible}}</w:t>
      </w:r>
    </w:p>
    <w:p>
      <w:pPr>
        <w:pStyle w:val="Normal"/>
        <w:rPr/>
      </w:pPr>
      <w:r>
        <w:rPr/>
        <w:t>[[@Bible:Deut 33:24 ]][[33:24 &gt;&gt; Deut 33:24]] {{field-on:Bible}} А за Асира рече:Благословен да е с чада Асир:Нека е благоугоден на братята си,И да натопи ногата си в елей. {{field-off:Bible}}</w:t>
      </w:r>
    </w:p>
    <w:p>
      <w:pPr>
        <w:pStyle w:val="Normal"/>
        <w:rPr/>
      </w:pPr>
      <w:r>
        <w:rPr/>
        <w:t>[[@Bible:Deut 33:25 ]][[33:25 &gt;&gt; Deut 33:25]] {{field-on:Bible}} Желязо и мед да бъдат обущата ти;И силата ти да расте като дните ти. {{field-off:Bible}}</w:t>
      </w:r>
    </w:p>
    <w:p>
      <w:pPr>
        <w:pStyle w:val="Normal"/>
        <w:rPr/>
      </w:pPr>
      <w:r>
        <w:rPr/>
        <w:t>[[@Bible:Deut 33:26 ]][[33:26 &gt;&gt; Deut 33:26]] {{field-on:Bible}} Няма подобен на Иесуруноваго Бога,Който се носи на небеса в помощ тебе,И на облаците си във великолепието си. {{field-off:Bible}}</w:t>
      </w:r>
    </w:p>
    <w:p>
      <w:pPr>
        <w:pStyle w:val="Normal"/>
        <w:rPr/>
      </w:pPr>
      <w:r>
        <w:rPr/>
        <w:t>[[@Bible:Deut 33:27 ]][[33:27 &gt;&gt; Deut 33:27]] {{field-on:Bible}} Бог вечний е твое прибежище,И подпор ти са вечните мишци;И ще изгони врага от лицето ти,И ще рече: Изтреби! {{field-off:Bible}}</w:t>
      </w:r>
    </w:p>
    <w:p>
      <w:pPr>
        <w:pStyle w:val="Normal"/>
        <w:rPr/>
      </w:pPr>
      <w:r>
        <w:rPr/>
        <w:t>[[@Bible:Deut 33:28 ]][[33:28 &gt;&gt; Deut 33:28]] {{field-on:Bible}} Тогаз Израил ще се насели сам в безбедствие:Източникът Яковов ще бъде в земя на жито и на вино;И небесата му ще капят роса. {{field-off:Bible}}</w:t>
      </w:r>
    </w:p>
    <w:p>
      <w:pPr>
        <w:pStyle w:val="Normal"/>
        <w:rPr/>
      </w:pPr>
      <w:r>
        <w:rPr/>
        <w:t>[[@Bible:Deut 33:29 ]][[33:29 &gt;&gt; Deut 33:29]] {{field-on:Bible}} Блажен си ти, Израилю:Кой е подобен тебе, народе спасаемиОт Господа, който е щит на помощта тиИ меч на превъзходството ти?И ще ти се покорят враговете ти;И ти ще стъпиш на високите им места. {{field-off:Bible}}</w:t>
      </w:r>
    </w:p>
    <w:p>
      <w:pPr>
        <w:pStyle w:val="Heading2"/>
        <w:rPr/>
      </w:pPr>
      <w:r>
        <w:rPr/>
        <w:t>Глава 34</w:t>
      </w:r>
    </w:p>
    <w:p>
      <w:pPr>
        <w:pStyle w:val="Normal"/>
        <w:rPr/>
      </w:pPr>
      <w:r>
        <w:rPr/>
        <w:t>[[@Bible:Deut 34:1 ]][[34:1 &gt;&gt; Deut 34:1]] {{field-on:Bible}} И възлезе Мойсей от Моавовите полета на гората Нево, на върха Фасга, който е срещу Иерихон. И показа му Господ всичката Галаадска земя дори до Дан, {{field-off:Bible}}</w:t>
      </w:r>
    </w:p>
    <w:p>
      <w:pPr>
        <w:pStyle w:val="Normal"/>
        <w:rPr/>
      </w:pPr>
      <w:r>
        <w:rPr/>
        <w:t>[[@Bible:Deut 34:2 ]][[34:2 &gt;&gt; Deut 34:2]] {{field-on:Bible}} и всичката Нефталимова земя, и земята Ефремова и Манасийна, и всичката Юдина земя дори до последното море, {{field-off:Bible}}</w:t>
      </w:r>
    </w:p>
    <w:p>
      <w:pPr>
        <w:pStyle w:val="Normal"/>
        <w:rPr/>
      </w:pPr>
      <w:r>
        <w:rPr/>
        <w:t>[[@Bible:Deut 34:3 ]][[34:3 &gt;&gt; Deut 34:3]] {{field-on:Bible}} и полуден, и околносттта на дола на Иерихон, град на финици, дори до Сигор. {{field-off:Bible}}</w:t>
      </w:r>
    </w:p>
    <w:p>
      <w:pPr>
        <w:pStyle w:val="Normal"/>
        <w:rPr/>
      </w:pPr>
      <w:r>
        <w:rPr/>
        <w:t>[[@Bible:Deut 34:4 ]][[34:4 &gt;&gt; Deut 34:4]] {{field-on:Bible}} И рече му Господ: Тая е земята за която се клех на Авраама, на Исаака, и на Якова и рекох: На семето ти ще я дам: аз те направих да я видиш с очите си; но там няма да минеш. {{field-off:Bible}}</w:t>
      </w:r>
    </w:p>
    <w:p>
      <w:pPr>
        <w:pStyle w:val="Normal"/>
        <w:rPr/>
      </w:pPr>
      <w:r>
        <w:rPr/>
        <w:t>[[@Bible:Deut 34:5 ]][[34:5 &gt;&gt; Deut 34:5]] {{field-on:Bible}} И умря там Мойсей рабът Господен, в Моавовата земя, според думата Господня. {{field-off:Bible}}</w:t>
      </w:r>
    </w:p>
    <w:p>
      <w:pPr>
        <w:pStyle w:val="Normal"/>
        <w:rPr/>
      </w:pPr>
      <w:r>
        <w:rPr/>
        <w:t>[[@Bible:Deut 34:6 ]][[34:6 &gt;&gt; Deut 34:6]] {{field-on:Bible}} И погребе го в дола в Моавовата земя срещу Вет-Фегор; и никой не знае гроба му дори до днес. {{field-off:Bible}}</w:t>
      </w:r>
    </w:p>
    <w:p>
      <w:pPr>
        <w:pStyle w:val="Normal"/>
        <w:rPr/>
      </w:pPr>
      <w:r>
        <w:rPr/>
        <w:t>[[@Bible:Deut 34:7 ]][[34:7 &gt;&gt; Deut 34:7]] {{field-on:Bible}} И Мойсей беше на сто и двадесет години когато умря: очите му не запряха, и силата му не намаля. {{field-off:Bible}}</w:t>
      </w:r>
    </w:p>
    <w:p>
      <w:pPr>
        <w:pStyle w:val="Normal"/>
        <w:rPr/>
      </w:pPr>
      <w:r>
        <w:rPr/>
        <w:t>[[@Bible:Deut 34:8 ]][[34:8 &gt;&gt; Deut 34:8]] {{field-on:Bible}} И плакаха Израилевите синове за Мойсея в Моавовите полета тридесет дни; и свършиха се дните на плача и жаленето за Мойсея. {{field-off:Bible}}</w:t>
      </w:r>
    </w:p>
    <w:p>
      <w:pPr>
        <w:pStyle w:val="Normal"/>
        <w:rPr/>
      </w:pPr>
      <w:r>
        <w:rPr/>
        <w:t>[[@Bible:Deut 34:9 ]][[34:9 &gt;&gt; Deut 34:9]] {{field-on:Bible}} И Исус синът Навиев беше пълен с дух на мъдрост, защото Мойсей беше възложил ръцете си на него; и слушаха го Израилевите синове, и правеха както заповяда Господ Мойсею. {{field-off:Bible}}</w:t>
      </w:r>
    </w:p>
    <w:p>
      <w:pPr>
        <w:pStyle w:val="Normal"/>
        <w:rPr/>
      </w:pPr>
      <w:r>
        <w:rPr/>
        <w:t>[[@Bible:Deut 34:10 ]][[34:10 &gt;&gt; Deut 34:10]] {{field-on:Bible}} И не се въздигна вече в Израил пророк като Мойсея, когото позна Господ лице с лице {{field-off:Bible}}</w:t>
      </w:r>
    </w:p>
    <w:p>
      <w:pPr>
        <w:pStyle w:val="Normal"/>
        <w:rPr/>
      </w:pPr>
      <w:r>
        <w:rPr/>
        <w:t>[[@Bible:Deut 34:11 ]][[34:11 &gt;&gt; Deut 34:11]] {{field-on:Bible}} във всичките знамения и чудеса които Господ го прати да направи в Египетската земя на Фараона, и на всичките му слуги, и на всичката му земя, {{field-off:Bible}}</w:t>
      </w:r>
    </w:p>
    <w:p>
      <w:pPr>
        <w:pStyle w:val="Normal"/>
        <w:rPr/>
      </w:pPr>
      <w:r>
        <w:rPr/>
        <w:t>[[@Bible:Deut 34:12 ]][[34:12 &gt;&gt; Deut 34:12]] {{field-on:Bible}} и във всичката крепка ръка, и във всичките големи и удивителни дела които направи Мойсей пред очите на всичкия Израил. {{field-off:Bible}}</w:t>
      </w:r>
    </w:p>
    <w:p>
      <w:pPr>
        <w:pStyle w:val="Heading1"/>
        <w:rPr/>
      </w:pPr>
      <w:r>
        <w:rPr/>
        <w:t>Иисус Навин</w:t>
      </w:r>
    </w:p>
    <w:p>
      <w:pPr>
        <w:pStyle w:val="Heading2"/>
        <w:rPr/>
      </w:pPr>
      <w:r>
        <w:rPr/>
        <w:t>Глава 1</w:t>
      </w:r>
    </w:p>
    <w:p>
      <w:pPr>
        <w:pStyle w:val="Normal"/>
        <w:rPr/>
      </w:pPr>
      <w:r>
        <w:rPr/>
        <w:t>[[@Bible:Josh 1:1 ]][[1:1 &gt;&gt; Josh 1:1]] {{field-on:Bible}} Подир смъртта на Моисея раба Господен, говори Господ на Исуса Навиевия син, слугата Моисеев, и рече: {{field-off:Bible}}</w:t>
      </w:r>
    </w:p>
    <w:p>
      <w:pPr>
        <w:pStyle w:val="Normal"/>
        <w:rPr/>
      </w:pPr>
      <w:r>
        <w:rPr/>
        <w:t>[[@Bible:Josh 1:2 ]][[1:2 &gt;&gt; Josh 1:2]] {{field-on:Bible}} Рабът ми Моисей умря; сега прочее стани та мини този Иордан, ти и всичките тия люде, в земята която аз давам на тях, на Израилевите синове. {{field-off:Bible}}</w:t>
      </w:r>
    </w:p>
    <w:p>
      <w:pPr>
        <w:pStyle w:val="Normal"/>
        <w:rPr/>
      </w:pPr>
      <w:r>
        <w:rPr/>
        <w:t>[[@Bible:Josh 1:3 ]][[1:3 &gt;&gt; Josh 1:3]] {{field-on:Bible}} Всяко място на което стъпи стъпката на нозете ви давам го вам както казах Моисею. {{field-off:Bible}}</w:t>
      </w:r>
    </w:p>
    <w:p>
      <w:pPr>
        <w:pStyle w:val="Normal"/>
        <w:rPr/>
      </w:pPr>
      <w:r>
        <w:rPr/>
        <w:t>[[@Bible:Josh 1:4 ]][[1:4 &gt;&gt; Josh 1:4]] {{field-on:Bible}} От пустинята и този Ливан до голямата река, реката Евфрат, всичката земя на Хетейците, и до голямото море към запад на слънцето ще бъдат пределите ви. {{field-off:Bible}}</w:t>
      </w:r>
    </w:p>
    <w:p>
      <w:pPr>
        <w:pStyle w:val="Normal"/>
        <w:rPr/>
      </w:pPr>
      <w:r>
        <w:rPr/>
        <w:t>[[@Bible:Josh 1:5 ]][[1:5 &gt;&gt; Josh 1:5]] {{field-on:Bible}} Никой няма да устои пред тебе във всичките дни на живота ти: като бях с Моисея, така ще бъда и с тебе: няма да те оставя, нито да те напусна. {{field-off:Bible}}</w:t>
      </w:r>
    </w:p>
    <w:p>
      <w:pPr>
        <w:pStyle w:val="Normal"/>
        <w:rPr/>
      </w:pPr>
      <w:r>
        <w:rPr/>
        <w:t>[[@Bible:Josh 1:6 ]][[1:6 &gt;&gt; Josh 1:6]] {{field-on:Bible}} Бъди крепък и мъжествен; защото ти ще разделиш в наследие на тия люде земята която се клех на отците им да дам на тях. {{field-off:Bible}}</w:t>
      </w:r>
    </w:p>
    <w:p>
      <w:pPr>
        <w:pStyle w:val="Normal"/>
        <w:rPr/>
      </w:pPr>
      <w:r>
        <w:rPr/>
        <w:t>[[@Bible:Josh 1:7 ]][[1:7 &gt;&gt; Josh 1:7]] {{field-on:Bible}} Само бъди крепък и твърде мъжествен, за да правиш прилежно по всичкия закон който ти заповяда рабът ми Мойсей: не се уклонявай ни надесно ни наляво, за да имаш добър успех където и да идеш. {{field-off:Bible}}</w:t>
      </w:r>
    </w:p>
    <w:p>
      <w:pPr>
        <w:pStyle w:val="Normal"/>
        <w:rPr/>
      </w:pPr>
      <w:r>
        <w:rPr/>
        <w:t>[[@Bible:Josh 1:8 ]][[1:8 &gt;&gt; Josh 1:8]] {{field-on:Bible}} Да се не отдалечи таз книга на закона от устата ти; но нея да преговаряш деня и нощя за да правиш прилежно по всичко каквото е написано в нея, защото тогаз ще напредваш в пътя си, и тогаз ще имаш добър успех. {{field-off:Bible}}</w:t>
      </w:r>
    </w:p>
    <w:p>
      <w:pPr>
        <w:pStyle w:val="Normal"/>
        <w:rPr/>
      </w:pPr>
      <w:r>
        <w:rPr/>
        <w:t>[[@Bible:Josh 1:9 ]][[1:9 &gt;&gt; Josh 1:9]] {{field-on:Bible}} Ето, заповядвам ти: бъди крепък и мъжествен; да не се уплашиш и да не се страхуваш; защото е с тебе Господ Бог твой де и да идеш. {{field-off:Bible}}</w:t>
      </w:r>
    </w:p>
    <w:p>
      <w:pPr>
        <w:pStyle w:val="Normal"/>
        <w:rPr/>
      </w:pPr>
      <w:r>
        <w:rPr/>
        <w:t>[[@Bible:Josh 1:10 ]][[1:10 &gt;&gt; Josh 1:10]] {{field-on:Bible}} И заповяда Исус на надзирателите на людете и рече: {{field-off:Bible}}</w:t>
      </w:r>
    </w:p>
    <w:p>
      <w:pPr>
        <w:pStyle w:val="Normal"/>
        <w:rPr/>
      </w:pPr>
      <w:r>
        <w:rPr/>
        <w:t>[[@Bible:Josh 1:11 ]][[1:11 &gt;&gt; Josh 1:11]] {{field-on:Bible}} Преминете през сред стана, и заповядайте на людете и речете: Пригответе си храна за път; защото още три дни и вие ще преминете този Иордан за да влезете да наследите земята която Господ Бог ваш дава да я наследите. {{field-off:Bible}}</w:t>
      </w:r>
    </w:p>
    <w:p>
      <w:pPr>
        <w:pStyle w:val="Normal"/>
        <w:rPr/>
      </w:pPr>
      <w:r>
        <w:rPr/>
        <w:t>[[@Bible:Josh 1:12 ]][[1:12 &gt;&gt; Josh 1:12]] {{field-on:Bible}} И на Рувимовците, и на Гадовците, и на половината от племето Манасиево говори Исус и рече: {{field-off:Bible}}</w:t>
      </w:r>
    </w:p>
    <w:p>
      <w:pPr>
        <w:pStyle w:val="Normal"/>
        <w:rPr/>
      </w:pPr>
      <w:r>
        <w:rPr/>
        <w:t>[[@Bible:Josh 1:13 ]][[1:13 &gt;&gt; Josh 1:13]] {{field-on:Bible}} Помнете думата която ви заповяда Моисей раб Господен и рече: Господ Бог ви упокои и даде ви таз земя. {{field-off:Bible}}</w:t>
      </w:r>
    </w:p>
    <w:p>
      <w:pPr>
        <w:pStyle w:val="Normal"/>
        <w:rPr/>
      </w:pPr>
      <w:r>
        <w:rPr/>
        <w:t>[[@Bible:Josh 1:14 ]][[1:14 &gt;&gt; Josh 1:14]] {{field-on:Bible}} Жените ви, чадата ви, и добитъкът ви да останат в земята която ви Моисей даде отсам Иордан, и вие всички силни юнаци да преминете пред братята си оръжени и да им помогнете, {{field-off:Bible}}</w:t>
      </w:r>
    </w:p>
    <w:p>
      <w:pPr>
        <w:pStyle w:val="Normal"/>
        <w:rPr/>
      </w:pPr>
      <w:r>
        <w:rPr/>
        <w:t>[[@Bible:Josh 1:15 ]][[1:15 &gt;&gt; Josh 1:15]] {{field-on:Bible}} доде успокои Господ братята ви както и вас, и наследят и те земята която Господ Бог ваш им дава; тогаз да се върнете в земята на наследието си, и да я наследите, която Моисей рабът Господен ви дава отсам Иордан към изток на слънцето. {{field-off:Bible}}</w:t>
      </w:r>
    </w:p>
    <w:p>
      <w:pPr>
        <w:pStyle w:val="Normal"/>
        <w:rPr/>
      </w:pPr>
      <w:r>
        <w:rPr/>
        <w:t>[[@Bible:Josh 1:16 ]][[1:16 &gt;&gt; Josh 1:16]] {{field-on:Bible}} И отговориха Исусу и казаха: Всичко що ни заповядваш ще направим, и където ни проводиш ще идем. {{field-off:Bible}}</w:t>
      </w:r>
    </w:p>
    <w:p>
      <w:pPr>
        <w:pStyle w:val="Normal"/>
        <w:rPr/>
      </w:pPr>
      <w:r>
        <w:rPr/>
        <w:t>[[@Bible:Josh 1:17 ]][[1:17 &gt;&gt; Josh 1:17]] {{field-on:Bible}} Както слушахме във всичко Моисея така ще слушаме и тебе; само Господ Бог твой да е с тебе както беше с Моисея. {{field-off:Bible}}</w:t>
      </w:r>
    </w:p>
    <w:p>
      <w:pPr>
        <w:pStyle w:val="Normal"/>
        <w:rPr/>
      </w:pPr>
      <w:r>
        <w:rPr/>
        <w:t>[[@Bible:Josh 1:18 ]][[1:18 &gt;&gt; Josh 1:18]] {{field-on:Bible}} Всеки человек който се съпротиви на твоите заповеди, и не послуша думите ти по всичко що му заповядваш, да се умъртви; само ти бъди крепък и мъжествен. {{field-off:Bible}}</w:t>
      </w:r>
    </w:p>
    <w:p>
      <w:pPr>
        <w:pStyle w:val="Heading2"/>
        <w:rPr/>
      </w:pPr>
      <w:r>
        <w:rPr/>
        <w:t>Глава 2</w:t>
      </w:r>
    </w:p>
    <w:p>
      <w:pPr>
        <w:pStyle w:val="Normal"/>
        <w:rPr/>
      </w:pPr>
      <w:r>
        <w:rPr/>
        <w:t>[[@Bible:Josh 2:1 ]][[2:1 &gt;&gt; Josh 2:1]] {{field-on:Bible}} И проводи Исус синът Навиев от Ситим двама человеци да съгледат тайно, и рече: Идете, вижте земята, и Иерихон. И те отидоха, и влязоха в къщата на една жена блудница именуема Раав, и превитаха там. {{field-off:Bible}}</w:t>
      </w:r>
    </w:p>
    <w:p>
      <w:pPr>
        <w:pStyle w:val="Normal"/>
        <w:rPr/>
      </w:pPr>
      <w:r>
        <w:rPr/>
        <w:t>[[@Bible:Josh 2:2 ]][[2:2 &gt;&gt; Josh 2:2]] {{field-on:Bible}} Тогаз известиха на Иерихонския цар и рекоха: Ето, дойдоха тук нощес мъже от Израилевите синове за да съгледат земята. {{field-off:Bible}}</w:t>
      </w:r>
    </w:p>
    <w:p>
      <w:pPr>
        <w:pStyle w:val="Normal"/>
        <w:rPr/>
      </w:pPr>
      <w:r>
        <w:rPr/>
        <w:t>[[@Bible:Josh 2:3 ]][[2:3 &gt;&gt; Josh 2:3]] {{field-on:Bible}} И проводи Иерихонский цар при Раав и рече: Изведи мъжете които дойдоха при тебе и които влязоха в къщата ти; защото са дошли да съгледат всичката земя. {{field-off:Bible}}</w:t>
      </w:r>
    </w:p>
    <w:p>
      <w:pPr>
        <w:pStyle w:val="Normal"/>
        <w:rPr/>
      </w:pPr>
      <w:r>
        <w:rPr/>
        <w:t>[[@Bible:Josh 2:4 ]][[2:4 &gt;&gt; Josh 2:4]] {{field-on:Bible}} И жената взе двамата человека та ги скри, и рече: Наистина дойдоха при мене человеците, но не знаех от де бяха; {{field-off:Bible}}</w:t>
      </w:r>
    </w:p>
    <w:p>
      <w:pPr>
        <w:pStyle w:val="Normal"/>
        <w:rPr/>
      </w:pPr>
      <w:r>
        <w:rPr/>
        <w:t>[[@Bible:Josh 2:5 ]][[2:5 &gt;&gt; Josh 2:5]] {{field-on:Bible}} и когато щяха да се затворят вратата, като се смрачи, человеците излязоха. Не зная къде отидоха человеците: тичайте скоро след тях, и ще ги стигнете. {{field-off:Bible}}</w:t>
      </w:r>
    </w:p>
    <w:p>
      <w:pPr>
        <w:pStyle w:val="Normal"/>
        <w:rPr/>
      </w:pPr>
      <w:r>
        <w:rPr/>
        <w:t>[[@Bible:Josh 2:6 ]][[2:6 &gt;&gt; Josh 2:6]] {{field-on:Bible}} Но тя ги беше възкачила на къщния покрив, и скрила ги бе в ленените гръсте които имаше наредени на къщния покрив. {{field-off:Bible}}</w:t>
      </w:r>
    </w:p>
    <w:p>
      <w:pPr>
        <w:pStyle w:val="Normal"/>
        <w:rPr/>
      </w:pPr>
      <w:r>
        <w:rPr/>
        <w:t>[[@Bible:Josh 2:7 ]][[2:7 &gt;&gt; Josh 2:7]] {{field-on:Bible}} И мъжете се завтекоха след тях по пътя който отива към Йордан, дори до бродовете; и щом тръгнаха тези които ги погнаха затвориха се вратата. {{field-off:Bible}}</w:t>
      </w:r>
    </w:p>
    <w:p>
      <w:pPr>
        <w:pStyle w:val="Normal"/>
        <w:rPr/>
      </w:pPr>
      <w:r>
        <w:rPr/>
        <w:t>[[@Bible:Josh 2:8 ]][[2:8 &gt;&gt; Josh 2:8]] {{field-on:Bible}} И преди да си легнат те, възлезе тя при тях на къщния покрив; {{field-off:Bible}}</w:t>
      </w:r>
    </w:p>
    <w:p>
      <w:pPr>
        <w:pStyle w:val="Normal"/>
        <w:rPr/>
      </w:pPr>
      <w:r>
        <w:rPr/>
        <w:t>[[@Bible:Josh 2:9 ]][[2:9 &gt;&gt; Josh 2:9]] {{field-on:Bible}} и рече на человеците: Зная че Господ ви даде тази земя, и страхът ви нападна на нас, и всичките жители на тази земя се стопиха пред вас, {{field-off:Bible}}</w:t>
      </w:r>
    </w:p>
    <w:p>
      <w:pPr>
        <w:pStyle w:val="Normal"/>
        <w:rPr/>
      </w:pPr>
      <w:r>
        <w:rPr/>
        <w:t>[[@Bible:Josh 2:10 ]][[2:10 &gt;&gt; Josh 2:10]] {{field-on:Bible}} понеже чухме как изсуши Господ водата на червено Море пред вас когато излязохте из Египет, и как направихте на двамата Аморейски царе които бяха оттатък Йордан, на Сиона и на Ога които изтребихте. {{field-off:Bible}}</w:t>
      </w:r>
    </w:p>
    <w:p>
      <w:pPr>
        <w:pStyle w:val="Normal"/>
        <w:rPr/>
      </w:pPr>
      <w:r>
        <w:rPr/>
        <w:t>[[@Bible:Josh 2:11 ]][[2:11 &gt;&gt; Josh 2:11]] {{field-on:Bible}} И като чухме стопи се сърдцето ни, и не остана вече дух в никого от лицето ви; защото Господ Бог ваш, той е Бог на небето горе и на земята долу. {{field-off:Bible}}</w:t>
      </w:r>
    </w:p>
    <w:p>
      <w:pPr>
        <w:pStyle w:val="Normal"/>
        <w:rPr/>
      </w:pPr>
      <w:r>
        <w:rPr/>
        <w:t>[[@Bible:Josh 2:12 ]][[2:12 &gt;&gt; Josh 2:12]] {{field-on:Bible}} И сега закълнете ми се, моля, в Господа че, както аз направих милост на вас, ще направите и вие милост на дома на отца ми; и дайте ми знак на вярност, {{field-off:Bible}}</w:t>
      </w:r>
    </w:p>
    <w:p>
      <w:pPr>
        <w:pStyle w:val="Normal"/>
        <w:rPr/>
      </w:pPr>
      <w:r>
        <w:rPr/>
        <w:t>[[@Bible:Josh 2:13 ]][[2:13 &gt;&gt; Josh 2:13]] {{field-on:Bible}} че ще увардите живота на отца ми, и на майка ми, и на братята ми, и на сестрите ми, и всичко що имат, и ще избавите душите ни от смърт. {{field-off:Bible}}</w:t>
      </w:r>
    </w:p>
    <w:p>
      <w:pPr>
        <w:pStyle w:val="Normal"/>
        <w:rPr/>
      </w:pPr>
      <w:r>
        <w:rPr/>
        <w:t>[[@Bible:Josh 2:14 ]][[2:14 &gt;&gt; Josh 2:14]] {{field-on:Bible}} И отговориха й мъжете: Душата ни на смърт нека бъде вместо вас само ако не изявите таз наша работа: и когато Господ предаде нам земята, ще ти покажем милост и вярност. {{field-off:Bible}}</w:t>
      </w:r>
    </w:p>
    <w:p>
      <w:pPr>
        <w:pStyle w:val="Normal"/>
        <w:rPr/>
      </w:pPr>
      <w:r>
        <w:rPr/>
        <w:t>[[@Bible:Josh 2:15 ]][[2:15 &gt;&gt; Josh 2:15]] {{field-on:Bible}} Тогаз ги спусна с въже през прозореца; защото къщата й беше на стената на града, и на стената живееше. {{field-off:Bible}}</w:t>
      </w:r>
    </w:p>
    <w:p>
      <w:pPr>
        <w:pStyle w:val="Normal"/>
        <w:rPr/>
      </w:pPr>
      <w:r>
        <w:rPr/>
        <w:t>[[@Bible:Josh 2:16 ]][[2:16 &gt;&gt; Josh 2:16]] {{field-on:Bible}} И рече им: Идете в гората, за да не ви срещнат гонещите, и скрийте се там три дни, доде се върнат гонещите; и после ще отидете на пътя си. {{field-off:Bible}}</w:t>
      </w:r>
    </w:p>
    <w:p>
      <w:pPr>
        <w:pStyle w:val="Normal"/>
        <w:rPr/>
      </w:pPr>
      <w:r>
        <w:rPr/>
        <w:t>[[@Bible:Josh 2:17 ]][[2:17 &gt;&gt; Josh 2:17]] {{field-on:Bible}} И рекоха й мъжете: Така ще бъдем чисти от тази твоя клетва с която ни направи ти да се закълнем: {{field-off:Bible}}</w:t>
      </w:r>
    </w:p>
    <w:p>
      <w:pPr>
        <w:pStyle w:val="Normal"/>
        <w:rPr/>
      </w:pPr>
      <w:r>
        <w:rPr/>
        <w:t>[[@Bible:Josh 2:18 ]][[2:18 &gt;&gt; Josh 2:18]] {{field-on:Bible}} ето, когато ние влезем в земята, да вържеш въжето от тази червена прежда за прозореца от който ни спусна ти, а отца си, и майка си, и братята си, и всичкия дом на отца си да събереш при себе си в къщата си. {{field-off:Bible}}</w:t>
      </w:r>
    </w:p>
    <w:p>
      <w:pPr>
        <w:pStyle w:val="Normal"/>
        <w:rPr/>
      </w:pPr>
      <w:r>
        <w:rPr/>
        <w:t>[[@Bible:Josh 2:19 ]][[2:19 &gt;&gt; Josh 2:19]] {{field-on:Bible}} И всеки който излезе из вратата на къщата ти, кръвта му ще бъде на главата му, а ние ще бъдем чисти; а който остане с тебе в къщата, кръвта му ще бъде на главата ни ако се дигне ръка на него. {{field-off:Bible}}</w:t>
      </w:r>
    </w:p>
    <w:p>
      <w:pPr>
        <w:pStyle w:val="Normal"/>
        <w:rPr/>
      </w:pPr>
      <w:r>
        <w:rPr/>
        <w:t>[[@Bible:Josh 2:20 ]][[2:20 &gt;&gt; Josh 2:20]] {{field-on:Bible}} Но ако изявиш тази наша работа, тогаз ще бъдем чисти от твоята клетва с която ни направи ти да се закълнем. {{field-off:Bible}}</w:t>
      </w:r>
    </w:p>
    <w:p>
      <w:pPr>
        <w:pStyle w:val="Normal"/>
        <w:rPr/>
      </w:pPr>
      <w:r>
        <w:rPr/>
        <w:t>[[@Bible:Josh 2:21 ]][[2:21 &gt;&gt; Josh 2:21]] {{field-on:Bible}} И рече: Да бъде според думите ви. И изпроводи ги, и отидоха си; и тя върза червеното въже на прозореца. {{field-off:Bible}}</w:t>
      </w:r>
    </w:p>
    <w:p>
      <w:pPr>
        <w:pStyle w:val="Normal"/>
        <w:rPr/>
      </w:pPr>
      <w:r>
        <w:rPr/>
        <w:t>[[@Bible:Josh 2:22 ]][[2:22 &gt;&gt; Josh 2:22]] {{field-on:Bible}} И пойдоха, и отидоха в гората, и останаха там три дни доде се върнаха гонещите; и търсиха ги гонещите по всичкия път, и не ги намериха. {{field-off:Bible}}</w:t>
      </w:r>
    </w:p>
    <w:p>
      <w:pPr>
        <w:pStyle w:val="Normal"/>
        <w:rPr/>
      </w:pPr>
      <w:r>
        <w:rPr/>
        <w:t>[[@Bible:Josh 2:23 ]][[2:23 &gt;&gt; Josh 2:23]] {{field-on:Bible}} Тогаз се върнаха двамата мъже, и слязоха от гората, и преминаха, и дойдоха при Исуса сина Навиева, и казаха му всичко що им се бе случило. {{field-off:Bible}}</w:t>
      </w:r>
    </w:p>
    <w:p>
      <w:pPr>
        <w:pStyle w:val="Normal"/>
        <w:rPr/>
      </w:pPr>
      <w:r>
        <w:rPr/>
        <w:t>[[@Bible:Josh 2:24 ]][[2:24 &gt;&gt; Josh 2:24]] {{field-on:Bible}} И рекоха на Исуса: Наистина Господ предаде в ръцете ни всичката земя; а най-вече всичките жители на мястото се стопиха от лицето ни. {{field-off:Bible}}</w:t>
      </w:r>
    </w:p>
    <w:p>
      <w:pPr>
        <w:pStyle w:val="Heading2"/>
        <w:rPr/>
      </w:pPr>
      <w:r>
        <w:rPr/>
        <w:t>Глава 3</w:t>
      </w:r>
    </w:p>
    <w:p>
      <w:pPr>
        <w:pStyle w:val="Normal"/>
        <w:rPr/>
      </w:pPr>
      <w:r>
        <w:rPr/>
        <w:t>[[@Bible:Josh 3:1 ]][[3:1 &gt;&gt; Josh 3:1]] {{field-on:Bible}} И стана Исус рано; и дигнаха се от Ситим, и дойдоха до Йордан, той и всичките Израилеви синове, и пренощуваха там преди да преминат. {{field-off:Bible}}</w:t>
      </w:r>
    </w:p>
    <w:p>
      <w:pPr>
        <w:pStyle w:val="Normal"/>
        <w:rPr/>
      </w:pPr>
      <w:r>
        <w:rPr/>
        <w:t>[[@Bible:Josh 3:2 ]][[3:2 &gt;&gt; Josh 3:2]] {{field-on:Bible}} И след три дни преминаха през стана надзирателите {{field-off:Bible}}</w:t>
      </w:r>
    </w:p>
    <w:p>
      <w:pPr>
        <w:pStyle w:val="Normal"/>
        <w:rPr/>
      </w:pPr>
      <w:r>
        <w:rPr/>
        <w:t>[[@Bible:Josh 3:3 ]][[3:3 &gt;&gt; Josh 3:3]] {{field-on:Bible}} та заповядаха на людете и рекоха: Кога видите ковчега на завета на Господа Бога вашего, и свещениците Левитите че го носят, тогаз вие да се дигнете от местата си и да идете след него. {{field-off:Bible}}</w:t>
      </w:r>
    </w:p>
    <w:p>
      <w:pPr>
        <w:pStyle w:val="Normal"/>
        <w:rPr/>
      </w:pPr>
      <w:r>
        <w:rPr/>
        <w:t>[[@Bible:Josh 3:4 ]][[3:4 &gt;&gt; Josh 3:4]] {{field-on:Bible}} Но да има разстояние между вас и него до две тисящи лакти в мяра: да се не приближите при него, за да знаете пътя по който трябва да вървите; защото не сте минували през тоз път вчера и завчера. {{field-off:Bible}}</w:t>
      </w:r>
    </w:p>
    <w:p>
      <w:pPr>
        <w:pStyle w:val="Normal"/>
        <w:rPr/>
      </w:pPr>
      <w:r>
        <w:rPr/>
        <w:t>[[@Bible:Josh 3:5 ]][[3:5 &gt;&gt; Josh 3:5]] {{field-on:Bible}} И рече Исус на людете: Осветете се, защото утре ще направи Господ всред вас чудни дела. {{field-off:Bible}}</w:t>
      </w:r>
    </w:p>
    <w:p>
      <w:pPr>
        <w:pStyle w:val="Normal"/>
        <w:rPr/>
      </w:pPr>
      <w:r>
        <w:rPr/>
        <w:t>[[@Bible:Josh 3:6 ]][[3:6 &gt;&gt; Josh 3:6]] {{field-on:Bible}} И говори Исус на свещениците и рече: Дигнете ковчега на завета и заминете пред людете. И дигнаха ковчега на завета и вървяха пред людете. {{field-off:Bible}}</w:t>
      </w:r>
    </w:p>
    <w:p>
      <w:pPr>
        <w:pStyle w:val="Normal"/>
        <w:rPr/>
      </w:pPr>
      <w:r>
        <w:rPr/>
        <w:t>[[@Bible:Josh 3:7 ]][[3:7 &gt;&gt; Josh 3:7]] {{field-on:Bible}} И рече Господ Исусу: Днес почвам да те увеличавам пред всичкия Израил, за да познаят че както бях с Мойсея ще бъда и с тебе. {{field-off:Bible}}</w:t>
      </w:r>
    </w:p>
    <w:p>
      <w:pPr>
        <w:pStyle w:val="Normal"/>
        <w:rPr/>
      </w:pPr>
      <w:r>
        <w:rPr/>
        <w:t>[[@Bible:Josh 3:8 ]][[3:8 &gt;&gt; Josh 3:8]] {{field-on:Bible}} А ти заповядай на свещениците които носят ковчега на завета и речи: Когато стигнете при края на Йорданската вода ще застанете в Йордан. {{field-off:Bible}}</w:t>
      </w:r>
    </w:p>
    <w:p>
      <w:pPr>
        <w:pStyle w:val="Normal"/>
        <w:rPr/>
      </w:pPr>
      <w:r>
        <w:rPr/>
        <w:t>[[@Bible:Josh 3:9 ]][[3:9 &gt;&gt; Josh 3:9]] {{field-on:Bible}} И рече Исус на Израилевите синове: Приближете се тук и слушайте думите на Господа Бога вашего. {{field-off:Bible}}</w:t>
      </w:r>
    </w:p>
    <w:p>
      <w:pPr>
        <w:pStyle w:val="Normal"/>
        <w:rPr/>
      </w:pPr>
      <w:r>
        <w:rPr/>
        <w:t>[[@Bible:Josh 3:10 ]][[3:10 &gt;&gt; Josh 3:10]] {{field-on:Bible}} И рече Исус: От това ще познаете че Бог живий е в сред вас, и че съвсем ще изгони от лицето ви Ханаанците, Хетейците, и Евейците, и Ферезейците, и Гергесейците, и Аморейците, и Иевусейците. {{field-off:Bible}}</w:t>
      </w:r>
    </w:p>
    <w:p>
      <w:pPr>
        <w:pStyle w:val="Normal"/>
        <w:rPr/>
      </w:pPr>
      <w:r>
        <w:rPr/>
        <w:t>[[@Bible:Josh 3:11 ]][[3:11 &gt;&gt; Josh 3:11]] {{field-on:Bible}} Ето, ковчегът на завета на Господа на всичката земя предиде пред вас в Йордан. {{field-off:Bible}}</w:t>
      </w:r>
    </w:p>
    <w:p>
      <w:pPr>
        <w:pStyle w:val="Normal"/>
        <w:rPr/>
      </w:pPr>
      <w:r>
        <w:rPr/>
        <w:t>[[@Bible:Josh 3:12 ]][[3:12 &gt;&gt; Josh 3:12]] {{field-on:Bible}} И сега изберете си дванадесет мъже от Израилевите племена, по един мъж от всяко племе. {{field-off:Bible}}</w:t>
      </w:r>
    </w:p>
    <w:p>
      <w:pPr>
        <w:pStyle w:val="Normal"/>
        <w:rPr/>
      </w:pPr>
      <w:r>
        <w:rPr/>
        <w:t>[[@Bible:Josh 3:13 ]][[3:13 &gt;&gt; Josh 3:13]] {{field-on:Bible}} И стъпките на нозете на свещениците които носят ковчега на Иеова, Господа на всичката земя, щом стъпят във водата на Йордан, водата Йорданска ще се пресече, водата която слазя от горе, и ще застане в един куп. {{field-off:Bible}}</w:t>
      </w:r>
    </w:p>
    <w:p>
      <w:pPr>
        <w:pStyle w:val="Normal"/>
        <w:rPr/>
      </w:pPr>
      <w:r>
        <w:rPr/>
        <w:t>[[@Bible:Josh 3:14 ]][[3:14 &gt;&gt; Josh 3:14]] {{field-on:Bible}} И щом се дигнаха людете из шатрите си за да преминат Йордан, и свещениците които носеха ковчега на завета пред людете, {{field-off:Bible}}</w:t>
      </w:r>
    </w:p>
    <w:p>
      <w:pPr>
        <w:pStyle w:val="Normal"/>
        <w:rPr/>
      </w:pPr>
      <w:r>
        <w:rPr/>
        <w:t>[[@Bible:Josh 3:15 ]][[3:15 &gt;&gt; Josh 3:15]] {{field-on:Bible}} и щом дойдоха които носеха ковчега до Йордан, и нозете на свещениците които носеха ковчега се намокриха в края на водата, (защото Йордан наводнява всичките си брегове през всичките дни на жетвата,) {{field-off:Bible}}</w:t>
      </w:r>
    </w:p>
    <w:p>
      <w:pPr>
        <w:pStyle w:val="Normal"/>
        <w:rPr/>
      </w:pPr>
      <w:r>
        <w:rPr/>
        <w:t>[[@Bible:Josh 3:16 ]][[3:16 &gt;&gt; Josh 3:16]] {{field-on:Bible}} застана водата която слазяше от горе и възвиси се в един куп много далеч от града Адам, който е от страните на Царетан; а водата която слазяше долу към морето на полето, към Солено Море, свърши се и изчезна; и людете преминаха срещу Йерихон. {{field-off:Bible}}</w:t>
      </w:r>
    </w:p>
    <w:p>
      <w:pPr>
        <w:pStyle w:val="Normal"/>
        <w:rPr/>
      </w:pPr>
      <w:r>
        <w:rPr/>
        <w:t>[[@Bible:Josh 3:17 ]][[3:17 &gt;&gt; Josh 3:17]] {{field-on:Bible}} А свещениците които носеха ковчега на завета Господен стоеха твърди на сухо всред Йордан; и всичките Израиляни преминваха на сухо, доде свършиха всичките люде да преминват Йордан. {{field-off:Bible}}</w:t>
      </w:r>
    </w:p>
    <w:p>
      <w:pPr>
        <w:pStyle w:val="Heading2"/>
        <w:rPr/>
      </w:pPr>
      <w:r>
        <w:rPr/>
        <w:t>Глава 4</w:t>
      </w:r>
    </w:p>
    <w:p>
      <w:pPr>
        <w:pStyle w:val="Normal"/>
        <w:rPr/>
      </w:pPr>
      <w:r>
        <w:rPr/>
        <w:t>[[@Bible:Josh 4:1 ]][[4:1 &gt;&gt; Josh 4:1]] {{field-on:Bible}} И когато всичките люде свършиха да преминват Йордан, говори Господ Исусу и рече: {{field-off:Bible}}</w:t>
      </w:r>
    </w:p>
    <w:p>
      <w:pPr>
        <w:pStyle w:val="Normal"/>
        <w:rPr/>
      </w:pPr>
      <w:r>
        <w:rPr/>
        <w:t>[[@Bible:Josh 4:2 ]][[4:2 &gt;&gt; Josh 4:2]] {{field-on:Bible}} Вземете си дванадесет человека от людете, по един человек от всяко племе, {{field-off:Bible}}</w:t>
      </w:r>
    </w:p>
    <w:p>
      <w:pPr>
        <w:pStyle w:val="Normal"/>
        <w:rPr/>
      </w:pPr>
      <w:r>
        <w:rPr/>
        <w:t>[[@Bible:Josh 4:3 ]][[4:3 &gt;&gt; Josh 4:3]] {{field-on:Bible}} и заповядайте им и речете: Вземете си от тук отсред Йордан, от мястото дето на свещениците нозете стоеха твърди, дванадесет камене; и да ги пренесете със себе си, и да ги турите на мястото дето ще пренощувате тази нощ. {{field-off:Bible}}</w:t>
      </w:r>
    </w:p>
    <w:p>
      <w:pPr>
        <w:pStyle w:val="Normal"/>
        <w:rPr/>
      </w:pPr>
      <w:r>
        <w:rPr/>
        <w:t>[[@Bible:Josh 4:4 ]][[4:4 &gt;&gt; Josh 4:4]] {{field-on:Bible}} Тогаз Исус повика дванадесетте человека които беше определил от Израилевите синове, по един человек от всяко племе; {{field-off:Bible}}</w:t>
      </w:r>
    </w:p>
    <w:p>
      <w:pPr>
        <w:pStyle w:val="Normal"/>
        <w:rPr/>
      </w:pPr>
      <w:r>
        <w:rPr/>
        <w:t>[[@Bible:Josh 4:5 ]][[4:5 &gt;&gt; Josh 4:5]] {{field-on:Bible}} и рече им Исус: Заминете пред ковчега на Господа Бога вашего всред Йордан, и дигнете си всеки от вас по един камик на рамената си, според числото на племената на Израилевите синове, {{field-off:Bible}}</w:t>
      </w:r>
    </w:p>
    <w:p>
      <w:pPr>
        <w:pStyle w:val="Normal"/>
        <w:rPr/>
      </w:pPr>
      <w:r>
        <w:rPr/>
        <w:t>[[@Bible:Josh 4:6 ]][[4:6 &gt;&gt; Josh 4:6]] {{field-on:Bible}} за да бъде това знамение между вас; и утре когато попитат синовете ви и рекат: Защо ви са тези камене? {{field-off:Bible}}</w:t>
      </w:r>
    </w:p>
    <w:p>
      <w:pPr>
        <w:pStyle w:val="Normal"/>
        <w:rPr/>
      </w:pPr>
      <w:r>
        <w:rPr/>
        <w:t>[[@Bible:Josh 4:7 ]][[4:7 &gt;&gt; Josh 4:7]] {{field-on:Bible}} тогаз ще им отговорите че се пресече водата на Йордан пред ковчега на завета Господен, когато преминваше Йордан, водата на Йордан се пресече; и тези камене ще бъдат на Израилевите синове за помен до века. {{field-off:Bible}}</w:t>
      </w:r>
    </w:p>
    <w:p>
      <w:pPr>
        <w:pStyle w:val="Normal"/>
        <w:rPr/>
      </w:pPr>
      <w:r>
        <w:rPr/>
        <w:t>[[@Bible:Josh 4:8 ]][[4:8 &gt;&gt; Josh 4:8]] {{field-on:Bible}} И направиха Израилевите синове така както заповяда Исус; и взеха дванадесет камене отсред Йордан както рече Господ Исусу, по числото на племената на Израилевите синове, и донесоха ги със себе си на мястото дето нощуваха, и положиха ги там. {{field-off:Bible}}</w:t>
      </w:r>
    </w:p>
    <w:p>
      <w:pPr>
        <w:pStyle w:val="Normal"/>
        <w:rPr/>
      </w:pPr>
      <w:r>
        <w:rPr/>
        <w:t>[[@Bible:Josh 4:9 ]][[4:9 &gt;&gt; Josh 4:9]] {{field-on:Bible}} И други дванадесет камене постави Исус всред Йордан, на мястото дето стоеха нозете на свещениците които носеха ковчега на завета; и те са там дори до днес. {{field-off:Bible}}</w:t>
      </w:r>
    </w:p>
    <w:p>
      <w:pPr>
        <w:pStyle w:val="Normal"/>
        <w:rPr/>
      </w:pPr>
      <w:r>
        <w:rPr/>
        <w:t>[[@Bible:Josh 4:10 ]][[4:10 &gt;&gt; Josh 4:10]] {{field-on:Bible}} А свещениците които носеха ковчега стоеха всред Йордан доде се свърши всичко що заповяда Господ Исусу да рече на людете, по всичко както заповяда Мойсей Исусу; и побързаха людете та преминаха. {{field-off:Bible}}</w:t>
      </w:r>
    </w:p>
    <w:p>
      <w:pPr>
        <w:pStyle w:val="Normal"/>
        <w:rPr/>
      </w:pPr>
      <w:r>
        <w:rPr/>
        <w:t>[[@Bible:Josh 4:11 ]][[4:11 &gt;&gt; Josh 4:11]] {{field-on:Bible}} И като свършиха всичките люде да преминват, мина и ковчегът Господен и свещениците пред людете. {{field-off:Bible}}</w:t>
      </w:r>
    </w:p>
    <w:p>
      <w:pPr>
        <w:pStyle w:val="Normal"/>
        <w:rPr/>
      </w:pPr>
      <w:r>
        <w:rPr/>
        <w:t>[[@Bible:Josh 4:12 ]][[4:12 &gt;&gt; Josh 4:12]] {{field-on:Bible}} И синовете Рувимови, и синовете Гадови, и половината от племето Манасиево преминаха оръжени пред Израилевите синове както им рече Мойсей. {{field-off:Bible}}</w:t>
      </w:r>
    </w:p>
    <w:p>
      <w:pPr>
        <w:pStyle w:val="Normal"/>
        <w:rPr/>
      </w:pPr>
      <w:r>
        <w:rPr/>
        <w:t>[[@Bible:Josh 4:13 ]][[4:13 &gt;&gt; Josh 4:13]] {{field-on:Bible}} До четиридесет тисящи оръжени ратници преминаха пред Господа на бран към полетата на Иерихон. {{field-off:Bible}}</w:t>
      </w:r>
    </w:p>
    <w:p>
      <w:pPr>
        <w:pStyle w:val="Normal"/>
        <w:rPr/>
      </w:pPr>
      <w:r>
        <w:rPr/>
        <w:t>[[@Bible:Josh 4:14 ]][[4:14 &gt;&gt; Josh 4:14]] {{field-on:Bible}} В онзи ден възвеличи Господ Исуса пред очите на всичкия Израил; и боеха му се както се боеха на Мойсея във всичките дни на живота му. {{field-off:Bible}}</w:t>
      </w:r>
    </w:p>
    <w:p>
      <w:pPr>
        <w:pStyle w:val="Normal"/>
        <w:rPr/>
      </w:pPr>
      <w:r>
        <w:rPr/>
        <w:t>[[@Bible:Josh 4:15 ]][[4:15 &gt;&gt; Josh 4:15]] {{field-on:Bible}} И говори Господ Исусу и рече: {{field-off:Bible}}</w:t>
      </w:r>
    </w:p>
    <w:p>
      <w:pPr>
        <w:pStyle w:val="Normal"/>
        <w:rPr/>
      </w:pPr>
      <w:r>
        <w:rPr/>
        <w:t>[[@Bible:Josh 4:16 ]][[4:16 &gt;&gt; Josh 4:16]] {{field-on:Bible}} Заповядай на свещениците които носят ковчега на свидетелството да излязат из Йордан. {{field-off:Bible}}</w:t>
      </w:r>
    </w:p>
    <w:p>
      <w:pPr>
        <w:pStyle w:val="Normal"/>
        <w:rPr/>
      </w:pPr>
      <w:r>
        <w:rPr/>
        <w:t>[[@Bible:Josh 4:17 ]][[4:17 &gt;&gt; Josh 4:17]] {{field-on:Bible}} И заповяда Исус на свещениците и рече: Излезте из Йордан. {{field-off:Bible}}</w:t>
      </w:r>
    </w:p>
    <w:p>
      <w:pPr>
        <w:pStyle w:val="Normal"/>
        <w:rPr/>
      </w:pPr>
      <w:r>
        <w:rPr/>
        <w:t>[[@Bible:Josh 4:18 ]][[4:18 &gt;&gt; Josh 4:18]] {{field-on:Bible}} И свещениците които носеха ковчега на завета Господен като излязоха изсред Йордан, и стъпките на нозете свещенически стъпиха на сухо, водата на Йордан се върна на мястото си и преля всичките му брегове, както по-напред. {{field-off:Bible}}</w:t>
      </w:r>
    </w:p>
    <w:p>
      <w:pPr>
        <w:pStyle w:val="Normal"/>
        <w:rPr/>
      </w:pPr>
      <w:r>
        <w:rPr/>
        <w:t>[[@Bible:Josh 4:19 ]][[4:19 &gt;&gt; Josh 4:19]] {{field-on:Bible}} И възлязоха людете от Йордан в десетия ден на първия месец, и разположиха стан в Галгал, към източната страна на Иерихон. {{field-off:Bible}}</w:t>
      </w:r>
    </w:p>
    <w:p>
      <w:pPr>
        <w:pStyle w:val="Normal"/>
        <w:rPr/>
      </w:pPr>
      <w:r>
        <w:rPr/>
        <w:t>[[@Bible:Josh 4:20 ]][[4:20 &gt;&gt; Josh 4:20]] {{field-on:Bible}} И онези дванадесет камене, които взеха от Йордан, постави Исус в Галгал. {{field-off:Bible}}</w:t>
      </w:r>
    </w:p>
    <w:p>
      <w:pPr>
        <w:pStyle w:val="Normal"/>
        <w:rPr/>
      </w:pPr>
      <w:r>
        <w:rPr/>
        <w:t>[[@Bible:Josh 4:21 ]][[4:21 &gt;&gt; Josh 4:21]] {{field-on:Bible}} И говори на Израилевите синове и рече: Утре когато попитат синовете ви отците си и рекат: Що са тези камене? {{field-off:Bible}}</w:t>
      </w:r>
    </w:p>
    <w:p>
      <w:pPr>
        <w:pStyle w:val="Normal"/>
        <w:rPr/>
      </w:pPr>
      <w:r>
        <w:rPr/>
        <w:t>[[@Bible:Josh 4:22 ]][[4:22 &gt;&gt; Josh 4:22]] {{field-on:Bible}} тогаз ще известите на синовете си и ще речете: По сухо премина Израил този Йордан; {{field-off:Bible}}</w:t>
      </w:r>
    </w:p>
    <w:p>
      <w:pPr>
        <w:pStyle w:val="Normal"/>
        <w:rPr/>
      </w:pPr>
      <w:r>
        <w:rPr/>
        <w:t>[[@Bible:Josh 4:23 ]][[4:23 &gt;&gt; Josh 4:23]] {{field-on:Bible}} защото изсуши Господ Бог ваш Йорданската вода пред вас доде преминахте, както направи Господ Бог ваш в червено Море, което изсуши пред нас доде преминахме, {{field-off:Bible}}</w:t>
      </w:r>
    </w:p>
    <w:p>
      <w:pPr>
        <w:pStyle w:val="Normal"/>
        <w:rPr/>
      </w:pPr>
      <w:r>
        <w:rPr/>
        <w:t>[[@Bible:Josh 4:24 ]][[4:24 &gt;&gt; Josh 4:24]] {{field-on:Bible}} за да знаят всичките народи на земята ръката Господня че е крепка, та да се боите от Господа Бога вашего през всичките дни. {{field-off:Bible}}</w:t>
      </w:r>
    </w:p>
    <w:p>
      <w:pPr>
        <w:pStyle w:val="Heading2"/>
        <w:rPr/>
      </w:pPr>
      <w:r>
        <w:rPr/>
        <w:t>Глава 5</w:t>
      </w:r>
    </w:p>
    <w:p>
      <w:pPr>
        <w:pStyle w:val="Normal"/>
        <w:rPr/>
      </w:pPr>
      <w:r>
        <w:rPr/>
        <w:t>[[@Bible:Josh 5:1 ]][[5:1 &gt;&gt; Josh 5:1]] {{field-on:Bible}} И когато чуха всичките царе Аморейски които бяха отсам Йордан към запад, и всичките царе Ханаански които бяха при морето, че Господ изсуши водата на Йордан пред Израилевите синове доде преминаха, стопиха се сърдцата им, и не остана в тях ду, от лицето на Израилевите синове. {{field-off:Bible}}</w:t>
      </w:r>
    </w:p>
    <w:p>
      <w:pPr>
        <w:pStyle w:val="Normal"/>
        <w:rPr/>
      </w:pPr>
      <w:r>
        <w:rPr/>
        <w:t>[[@Bible:Josh 5:2 ]][[5:2 &gt;&gt; Josh 5:2]] {{field-on:Bible}} В онова време рече Господ Исусу: Направи и каменни ножове и обрежи Израилевите синове пак, втори път. {{field-off:Bible}}</w:t>
      </w:r>
    </w:p>
    <w:p>
      <w:pPr>
        <w:pStyle w:val="Normal"/>
        <w:rPr/>
      </w:pPr>
      <w:r>
        <w:rPr/>
        <w:t>[[@Bible:Josh 5:3 ]][[5:3 &gt;&gt; Josh 5:3]] {{field-on:Bible}} И направи си Исус каменни ножове и обряза Израилевите синове на хълма на краекожията. {{field-off:Bible}}</w:t>
      </w:r>
    </w:p>
    <w:p>
      <w:pPr>
        <w:pStyle w:val="Normal"/>
        <w:rPr/>
      </w:pPr>
      <w:r>
        <w:rPr/>
        <w:t>[[@Bible:Josh 5:4 ]][[5:4 &gt;&gt; Josh 5:4]] {{field-on:Bible}} И това беше причината по която Исус направи обрезанието: всичките люде които излязоха из Египет, мъжките, всичките ратни мъже, измряха в пустинята по пътя, като излязоха из Египет. {{field-off:Bible}}</w:t>
      </w:r>
    </w:p>
    <w:p>
      <w:pPr>
        <w:pStyle w:val="Normal"/>
        <w:rPr/>
      </w:pPr>
      <w:r>
        <w:rPr/>
        <w:t>[[@Bible:Josh 5:5 ]][[5:5 &gt;&gt; Josh 5:5]] {{field-on:Bible}} И всичките люде които излязоха бяха обрязани; а всичките люде които се родиха в пустинята по пътя, като излязоха из Египет не бяха обрязани; {{field-off:Bible}}</w:t>
      </w:r>
    </w:p>
    <w:p>
      <w:pPr>
        <w:pStyle w:val="Normal"/>
        <w:rPr/>
      </w:pPr>
      <w:r>
        <w:rPr/>
        <w:t>[[@Bible:Josh 5:6 ]][[5:6 &gt;&gt; Josh 5:6]] {{field-on:Bible}} защото четиридесет години ходиха Израилевите синове по пустинята, доде се скончаха всичките люде, ратни мъже излезлите из Египет, които не послушаха гласа Господен; на които Господ се кле, че не ще ги остави да видят земята за която се кле Господ на отците им че ще я даде нам, земя дето тече мляко и мед. {{field-off:Bible}}</w:t>
      </w:r>
    </w:p>
    <w:p>
      <w:pPr>
        <w:pStyle w:val="Normal"/>
        <w:rPr/>
      </w:pPr>
      <w:r>
        <w:rPr/>
        <w:t>[[@Bible:Josh 5:7 ]][[5:7 &gt;&gt; Josh 5:7]] {{field-on:Bible}} А вместо тях постави синовете им, които Исус обряза; защото бяха необрязани, понеже не ги бяха обрязали по пътя. {{field-off:Bible}}</w:t>
      </w:r>
    </w:p>
    <w:p>
      <w:pPr>
        <w:pStyle w:val="Normal"/>
        <w:rPr/>
      </w:pPr>
      <w:r>
        <w:rPr/>
        <w:t>[[@Bible:Josh 5:8 ]][[5:8 &gt;&gt; Josh 5:8]] {{field-on:Bible}} И като свършиха да обрязват всичките люде, седеха на местата си в стана доде оздравяха. {{field-off:Bible}}</w:t>
      </w:r>
    </w:p>
    <w:p>
      <w:pPr>
        <w:pStyle w:val="Normal"/>
        <w:rPr/>
      </w:pPr>
      <w:r>
        <w:rPr/>
        <w:t>[[@Bible:Josh 5:9 ]][[5:9 &gt;&gt; Josh 5:9]] {{field-on:Bible}} И рече Господ Исусу: Днес оттърколих от вас Египетското поношение. За това се наименува онова място Галгал дори до днес. {{field-off:Bible}}</w:t>
      </w:r>
    </w:p>
    <w:p>
      <w:pPr>
        <w:pStyle w:val="Normal"/>
        <w:rPr/>
      </w:pPr>
      <w:r>
        <w:rPr/>
        <w:t>[[@Bible:Josh 5:10 ]][[5:10 &gt;&gt; Josh 5:10]] {{field-on:Bible}} И Израилевите синове положиха стана в Галгал, и направиха пасхата в четиринадесетия ден на месеца, привечер, на Иерихонските полета. {{field-off:Bible}}</w:t>
      </w:r>
    </w:p>
    <w:p>
      <w:pPr>
        <w:pStyle w:val="Normal"/>
        <w:rPr/>
      </w:pPr>
      <w:r>
        <w:rPr/>
        <w:t>[[@Bible:Josh 5:11 ]][[5:11 &gt;&gt; Josh 5:11]] {{field-on:Bible}} И на утринта на пасхата ядоха бесквасни хлябове от житото на земята и жито изпръжено, в истия ден. {{field-off:Bible}}</w:t>
      </w:r>
    </w:p>
    <w:p>
      <w:pPr>
        <w:pStyle w:val="Normal"/>
        <w:rPr/>
      </w:pPr>
      <w:r>
        <w:rPr/>
        <w:t>[[@Bible:Josh 5:12 ]][[5:12 &gt;&gt; Josh 5:12]] {{field-on:Bible}} И на утринта като ядоха от житото на земята престана манната; и нямаха вече манна Израилевите синове, но през тази година ядяха от рожбите на Ханаанската земя. {{field-off:Bible}}</w:t>
      </w:r>
    </w:p>
    <w:p>
      <w:pPr>
        <w:pStyle w:val="Normal"/>
        <w:rPr/>
      </w:pPr>
      <w:r>
        <w:rPr/>
        <w:t>[[@Bible:Josh 5:13 ]][[5:13 &gt;&gt; Josh 5:13]] {{field-on:Bible}} И когато беше Исус при Иерихон, подигна очите си и видя, и, ето, стоеше среща му человек с нож измъкнат в ръката му: и пристъпи Исус при него и рече му: Наш ли си, или от противниците наши? {{field-off:Bible}}</w:t>
      </w:r>
    </w:p>
    <w:p>
      <w:pPr>
        <w:pStyle w:val="Normal"/>
        <w:rPr/>
      </w:pPr>
      <w:r>
        <w:rPr/>
        <w:t>[[@Bible:Josh 5:14 ]][[5:14 &gt;&gt; Josh 5:14]] {{field-on:Bible}} А той рече: Не; но аз сега дойдох военачалник на силата Господня. И Исус падна с лицето си на земята и поклони се: и рече му: Що заповядва Господарят ми на раба си? {{field-off:Bible}}</w:t>
      </w:r>
    </w:p>
    <w:p>
      <w:pPr>
        <w:pStyle w:val="Normal"/>
        <w:rPr/>
      </w:pPr>
      <w:r>
        <w:rPr/>
        <w:t>[[@Bible:Josh 5:15 ]][[5:15 &gt;&gt; Josh 5:15]] {{field-on:Bible}} А Военачалникът на силата Господня рече Исусу: Изуй обущата си от нозете си; защото мястото на което стоиш свето е. И Исус направи така. {{field-off:Bible}}</w:t>
      </w:r>
    </w:p>
    <w:p>
      <w:pPr>
        <w:pStyle w:val="Heading2"/>
        <w:rPr/>
      </w:pPr>
      <w:r>
        <w:rPr/>
        <w:t>Глава 6</w:t>
      </w:r>
    </w:p>
    <w:p>
      <w:pPr>
        <w:pStyle w:val="Normal"/>
        <w:rPr/>
      </w:pPr>
      <w:r>
        <w:rPr/>
        <w:t>[[@Bible:Josh 6:1 ]][[6:1 &gt;&gt; Josh 6:1]] {{field-on:Bible}} А Иерихон беше заключен и затворен от лицето на Израилевите синове: никой не излазяше, и никой не влазяше. {{field-off:Bible}}</w:t>
      </w:r>
    </w:p>
    <w:p>
      <w:pPr>
        <w:pStyle w:val="Normal"/>
        <w:rPr/>
      </w:pPr>
      <w:r>
        <w:rPr/>
        <w:t>[[@Bible:Josh 6:2 ]][[6:2 &gt;&gt; Josh 6:2]] {{field-on:Bible}} И рече Господ Исусу: Ето, предадох в ръката ти Иерихон, и царя му, и силните с крепост. {{field-off:Bible}}</w:t>
      </w:r>
    </w:p>
    <w:p>
      <w:pPr>
        <w:pStyle w:val="Normal"/>
        <w:rPr/>
      </w:pPr>
      <w:r>
        <w:rPr/>
        <w:t>[[@Bible:Josh 6:3 ]][[6:3 &gt;&gt; Josh 6:3]] {{field-on:Bible}} И да идете около града, всички ратни мъже, да обиколите града еднъж: така да правиш шест дни. {{field-off:Bible}}</w:t>
      </w:r>
    </w:p>
    <w:p>
      <w:pPr>
        <w:pStyle w:val="Normal"/>
        <w:rPr/>
      </w:pPr>
      <w:r>
        <w:rPr/>
        <w:t>[[@Bible:Josh 6:4 ]][[6:4 &gt;&gt; Josh 6:4]] {{field-on:Bible}} И седем свещенника да носят пред ковчега седем възклицателни тръби; и на седмия ден да обиколите града седем пъти, и свещениците да тръбят с тръбите. {{field-off:Bible}}</w:t>
      </w:r>
    </w:p>
    <w:p>
      <w:pPr>
        <w:pStyle w:val="Normal"/>
        <w:rPr/>
      </w:pPr>
      <w:r>
        <w:rPr/>
        <w:t>[[@Bible:Josh 6:5 ]][[6:5 &gt;&gt; Josh 6:5]] {{field-on:Bible}} И когато възтръбят с възклицателния рог продължаваще, като чуете гласа на тръбата, всички люде да възкликнат с голямо възкликновение; и ще падне градската стена на мястото си, и людете ще възлязат всеки пред себе си. {{field-off:Bible}}</w:t>
      </w:r>
    </w:p>
    <w:p>
      <w:pPr>
        <w:pStyle w:val="Normal"/>
        <w:rPr/>
      </w:pPr>
      <w:r>
        <w:rPr/>
        <w:t>[[@Bible:Josh 6:6 ]][[6:6 &gt;&gt; Josh 6:6]] {{field-on:Bible}} И повика Исус синът Навиев свещениците и рече им: Вземете ковчега на завета, и седем свещеника нека държат седем възклицателни тръби пред ковчега Господен. {{field-off:Bible}}</w:t>
      </w:r>
    </w:p>
    <w:p>
      <w:pPr>
        <w:pStyle w:val="Normal"/>
        <w:rPr/>
      </w:pPr>
      <w:r>
        <w:rPr/>
        <w:t>[[@Bible:Josh 6:7 ]][[6:7 &gt;&gt; Josh 6:7]] {{field-on:Bible}} И рече на людете: Преминете и обиколете града, а оръжените нека заминат пред ковчега Господен. {{field-off:Bible}}</w:t>
      </w:r>
    </w:p>
    <w:p>
      <w:pPr>
        <w:pStyle w:val="Normal"/>
        <w:rPr/>
      </w:pPr>
      <w:r>
        <w:rPr/>
        <w:t>[[@Bible:Josh 6:8 ]][[6:8 &gt;&gt; Josh 6:8]] {{field-on:Bible}} И като говори Исус на людете, седемте свещеника които държеха седемте възклицателни тръби пред Господа преминаха и тръбяха с тръбите; и ковчегът на завета Господен вървеше подире им. {{field-off:Bible}}</w:t>
      </w:r>
    </w:p>
    <w:p>
      <w:pPr>
        <w:pStyle w:val="Normal"/>
        <w:rPr/>
      </w:pPr>
      <w:r>
        <w:rPr/>
        <w:t>[[@Bible:Josh 6:9 ]][[6:9 &gt;&gt; Josh 6:9]] {{field-on:Bible}} И оръжените вървяха пред свещениците които тръбяха с тръбите, и задната стража следваше зад ковчега когато свещениците предидеха и тръбяха с тръбите. {{field-off:Bible}}</w:t>
      </w:r>
    </w:p>
    <w:p>
      <w:pPr>
        <w:pStyle w:val="Normal"/>
        <w:rPr/>
      </w:pPr>
      <w:r>
        <w:rPr/>
        <w:t>[[@Bible:Josh 6:10 ]][[6:10 &gt;&gt; Josh 6:10]] {{field-on:Bible}} И заповяда Исус на людете и рече: Да не възкликнете, нито да се чуе гласът ви, нито да излезе дума из устата ви дори до деня в който ще ви река да възкликнете; тогаз да възкликнете. {{field-off:Bible}}</w:t>
      </w:r>
    </w:p>
    <w:p>
      <w:pPr>
        <w:pStyle w:val="Normal"/>
        <w:rPr/>
      </w:pPr>
      <w:r>
        <w:rPr/>
        <w:t>[[@Bible:Josh 6:11 ]][[6:11 &gt;&gt; Josh 6:11]] {{field-on:Bible}} И ковчегът Господен обиколи града наокок еднъж; и дойдоха в стана, и пренощуваха в стана. {{field-off:Bible}}</w:t>
      </w:r>
    </w:p>
    <w:p>
      <w:pPr>
        <w:pStyle w:val="Normal"/>
        <w:rPr/>
      </w:pPr>
      <w:r>
        <w:rPr/>
        <w:t>[[@Bible:Josh 6:12 ]][[6:12 &gt;&gt; Josh 6:12]] {{field-on:Bible}} И стана Исус рано на утринта, и свещениците дигнаха ковчега Господен. {{field-off:Bible}}</w:t>
      </w:r>
    </w:p>
    <w:p>
      <w:pPr>
        <w:pStyle w:val="Normal"/>
        <w:rPr/>
      </w:pPr>
      <w:r>
        <w:rPr/>
        <w:t>[[@Bible:Josh 6:13 ]][[6:13 &gt;&gt; Josh 6:13]] {{field-on:Bible}} И седемте свещеника, които държеха седемте възклицателни тръби предидеха пред ковчега Господен, ходещи и тръбещи с тръбите; и пред тях вървяха оръжените; а задната стража следваше подир ковчега Господен, и свещениците предидеха и тръбяха с тръбите. {{field-off:Bible}}</w:t>
      </w:r>
    </w:p>
    <w:p>
      <w:pPr>
        <w:pStyle w:val="Normal"/>
        <w:rPr/>
      </w:pPr>
      <w:r>
        <w:rPr/>
        <w:t>[[@Bible:Josh 6:14 ]][[6:14 &gt;&gt; Josh 6:14]] {{field-on:Bible}} И във втория ден обиколиха града еднъж, и върнаха се в стана: така направиха шест дни. {{field-off:Bible}}</w:t>
      </w:r>
    </w:p>
    <w:p>
      <w:pPr>
        <w:pStyle w:val="Normal"/>
        <w:rPr/>
      </w:pPr>
      <w:r>
        <w:rPr/>
        <w:t>[[@Bible:Josh 6:15 ]][[6:15 &gt;&gt; Josh 6:15]] {{field-on:Bible}} И в седмия ден станаха рано, при появението на зората, и обиколиха града седем пъти по истия начин: само този ден обиколиха града седем пъти. {{field-off:Bible}}</w:t>
      </w:r>
    </w:p>
    <w:p>
      <w:pPr>
        <w:pStyle w:val="Normal"/>
        <w:rPr/>
      </w:pPr>
      <w:r>
        <w:rPr/>
        <w:t>[[@Bible:Josh 6:16 ]][[6:16 &gt;&gt; Josh 6:16]] {{field-on:Bible}} И в седмия път, като тръбяха свещениците с тръбите, рече Исус на людете: Възкликнете; защото Господ предаде вам града. {{field-off:Bible}}</w:t>
      </w:r>
    </w:p>
    <w:p>
      <w:pPr>
        <w:pStyle w:val="Normal"/>
        <w:rPr/>
      </w:pPr>
      <w:r>
        <w:rPr/>
        <w:t>[[@Bible:Josh 6:17 ]][[6:17 &gt;&gt; Josh 6:17]] {{field-on:Bible}} И градът и всичко е в него ще бъде проклетия Господу: само Раав блудницата да остане жива, тя и всичките които са в къщата с нея; защото скри вестителите които проводихме. {{field-off:Bible}}</w:t>
      </w:r>
    </w:p>
    <w:p>
      <w:pPr>
        <w:pStyle w:val="Normal"/>
        <w:rPr/>
      </w:pPr>
      <w:r>
        <w:rPr/>
        <w:t>[[@Bible:Josh 6:18 ]][[6:18 &gt;&gt; Josh 6:18]] {{field-on:Bible}} Но вий пазете се от проклетията, за да не бъдете проклетия, като вземате от проклетията, и наведете проклетия в стана на Израиля, и го докарате в смятение. {{field-off:Bible}}</w:t>
      </w:r>
    </w:p>
    <w:p>
      <w:pPr>
        <w:pStyle w:val="Normal"/>
        <w:rPr/>
      </w:pPr>
      <w:r>
        <w:rPr/>
        <w:t>[[@Bible:Josh 6:19 ]][[6:19 &gt;&gt; Josh 6:19]] {{field-on:Bible}} А всичкото сребро и злато, и медните и железните съсъди посвещени са Господу: да се внесат в съкровището Господне. {{field-off:Bible}}</w:t>
      </w:r>
    </w:p>
    <w:p>
      <w:pPr>
        <w:pStyle w:val="Normal"/>
        <w:rPr/>
      </w:pPr>
      <w:r>
        <w:rPr/>
        <w:t>[[@Bible:Josh 6:20 ]][[6:20 &gt;&gt; Josh 6:20]] {{field-on:Bible}} И възкликнаха людете когато затръбиха с тръбите; и като чуха людете тръбния глас, възкликнаха людете с голямо възкликновение, и падна стената на мястото си, и възлязоха людете в града, всеки пред себе си, и превзеха града. {{field-off:Bible}}</w:t>
      </w:r>
    </w:p>
    <w:p>
      <w:pPr>
        <w:pStyle w:val="Normal"/>
        <w:rPr/>
      </w:pPr>
      <w:r>
        <w:rPr/>
        <w:t>[[@Bible:Josh 6:21 ]][[6:21 &gt;&gt; Josh 6:21]] {{field-on:Bible}} И изтребиха с острото на ножа всичките в града, мъже и жени, млади и стари, и говеда, и овци, и осли. {{field-off:Bible}}</w:t>
      </w:r>
    </w:p>
    <w:p>
      <w:pPr>
        <w:pStyle w:val="Normal"/>
        <w:rPr/>
      </w:pPr>
      <w:r>
        <w:rPr/>
        <w:t>[[@Bible:Josh 6:22 ]][[6:22 &gt;&gt; Josh 6:22]] {{field-on:Bible}} И рече Исус на двата мъжа, които изгледаха земята: Влезте в къщата на блудницата, и изведете от там жената, и всичко каквото има, както й се заклехте. {{field-off:Bible}}</w:t>
      </w:r>
    </w:p>
    <w:p>
      <w:pPr>
        <w:pStyle w:val="Normal"/>
        <w:rPr/>
      </w:pPr>
      <w:r>
        <w:rPr/>
        <w:t>[[@Bible:Josh 6:23 ]][[6:23 &gt;&gt; Josh 6:23]] {{field-on:Bible}} И влязоха младите, съгледателите, и извадиха Раав, и баща й, и майка й, и братята й, и всичко що имаше: изведоха всичките й роднини, и туриха ги вън от стана на Израиля. {{field-off:Bible}}</w:t>
      </w:r>
    </w:p>
    <w:p>
      <w:pPr>
        <w:pStyle w:val="Normal"/>
        <w:rPr/>
      </w:pPr>
      <w:r>
        <w:rPr/>
        <w:t>[[@Bible:Josh 6:24 ]][[6:24 &gt;&gt; Josh 6:24]] {{field-on:Bible}} И изгориха града с огън, и всичкото в него: само среброто и златото и медните и железните съсъди туриха в съкровището на дома Господен. {{field-off:Bible}}</w:t>
      </w:r>
    </w:p>
    <w:p>
      <w:pPr>
        <w:pStyle w:val="Normal"/>
        <w:rPr/>
      </w:pPr>
      <w:r>
        <w:rPr/>
        <w:t>[[@Bible:Josh 6:25 ]][[6:25 &gt;&gt; Josh 6:25]] {{field-on:Bible}} И Раав блудницата, и домородието на отца й, и всичко що имаше тя Исус остави живи; и обитава в сред Израиля дори до днес; защото скри съгледателите които прати Исус за да изгледат Иерихон. {{field-off:Bible}}</w:t>
      </w:r>
    </w:p>
    <w:p>
      <w:pPr>
        <w:pStyle w:val="Normal"/>
        <w:rPr/>
      </w:pPr>
      <w:r>
        <w:rPr/>
        <w:t>[[@Bible:Josh 6:26 ]][[6:26 &gt;&gt; Josh 6:26]] {{field-on:Bible}} И закле се Исус в онова време и рече: Проклет пред Господа онзи человек който стане да съгради тоя град Иерихон; със смъртта на първородният си син ще тури основанията му, и със смъртта на най-младия си син ще постави вратата му. {{field-off:Bible}}</w:t>
      </w:r>
    </w:p>
    <w:p>
      <w:pPr>
        <w:pStyle w:val="Normal"/>
        <w:rPr/>
      </w:pPr>
      <w:r>
        <w:rPr/>
        <w:t>[[@Bible:Josh 6:27 ]][[6:27 &gt;&gt; Josh 6:27]] {{field-on:Bible}} И Господ беше с Исуса, и прочу се името му по всичката земя. {{field-off:Bible}}</w:t>
      </w:r>
    </w:p>
    <w:p>
      <w:pPr>
        <w:pStyle w:val="Heading2"/>
        <w:rPr/>
      </w:pPr>
      <w:r>
        <w:rPr/>
        <w:t>Глава 7</w:t>
      </w:r>
    </w:p>
    <w:p>
      <w:pPr>
        <w:pStyle w:val="Normal"/>
        <w:rPr/>
      </w:pPr>
      <w:r>
        <w:rPr/>
        <w:t>[[@Bible:Josh 7:1 ]][[7:1 &gt;&gt; Josh 7:1]] {{field-on:Bible}} А Израилевите синове направиха престъпление в проклетията; защото Ахан, синът на Хармия, който беше син на Завдия, а Завдий син на Зара, от Юдиното племе, взе от проклетията; и разпали се гневът Господен върх Израилевите синове. {{field-off:Bible}}</w:t>
      </w:r>
    </w:p>
    <w:p>
      <w:pPr>
        <w:pStyle w:val="Normal"/>
        <w:rPr/>
      </w:pPr>
      <w:r>
        <w:rPr/>
        <w:t>[[@Bible:Josh 7:2 ]][[7:2 &gt;&gt; Josh 7:2]] {{field-on:Bible}} И прати Исус человеци от Иерихон в Гай, който е близу при Витавен, към източната страна на Ветил; и говори им и рече: Възлезте та изгледайте земята. И человеците възлязоха та изгледаха Гай. {{field-off:Bible}}</w:t>
      </w:r>
    </w:p>
    <w:p>
      <w:pPr>
        <w:pStyle w:val="Normal"/>
        <w:rPr/>
      </w:pPr>
      <w:r>
        <w:rPr/>
        <w:t>[[@Bible:Josh 7:3 ]][[7:3 &gt;&gt; Josh 7:3]] {{field-on:Bible}} И като се върнаха при Исуса рекоха му: Да не възлязват всичките люде, но да възлязат до две или три тисящи мъже и да поразят Гай; да не туриш всичките люде в труд до там; защото са малцина. {{field-off:Bible}}</w:t>
      </w:r>
    </w:p>
    <w:p>
      <w:pPr>
        <w:pStyle w:val="Normal"/>
        <w:rPr/>
      </w:pPr>
      <w:r>
        <w:rPr/>
        <w:t>[[@Bible:Josh 7:4 ]][[7:4 &gt;&gt; Josh 7:4]] {{field-on:Bible}} И възлязоха там от людете до три тисящи мъже; и побягнаха от лицето на Гайските мъже. {{field-off:Bible}}</w:t>
      </w:r>
    </w:p>
    <w:p>
      <w:pPr>
        <w:pStyle w:val="Normal"/>
        <w:rPr/>
      </w:pPr>
      <w:r>
        <w:rPr/>
        <w:t>[[@Bible:Josh 7:5 ]][[7:5 &gt;&gt; Josh 7:5]] {{field-on:Bible}} И Гайските мъже поразиха от тях до тридесет и шест мъже; и прогониха ги от вратата дори до Сиварим, и поразиха ги в низхода, за което сърдцата на людете се стопиха и станаха като вода. {{field-off:Bible}}</w:t>
      </w:r>
    </w:p>
    <w:p>
      <w:pPr>
        <w:pStyle w:val="Normal"/>
        <w:rPr/>
      </w:pPr>
      <w:r>
        <w:rPr/>
        <w:t>[[@Bible:Josh 7:6 ]][[7:6 &gt;&gt; Josh 7:6]] {{field-on:Bible}} И раздра Исус дрехите си, и падна на земята на лицето си пред ковчега Господен дори до вечерта, той и старейшините Израилеви, и туриха пръст на главите си. {{field-off:Bible}}</w:t>
      </w:r>
    </w:p>
    <w:p>
      <w:pPr>
        <w:pStyle w:val="Normal"/>
        <w:rPr/>
      </w:pPr>
      <w:r>
        <w:rPr/>
        <w:t>[[@Bible:Josh 7:7 ]][[7:7 &gt;&gt; Josh 7:7]] {{field-on:Bible}} И рече Исус: Ах! Господи Иеова, защо приведе тия люде през Йордан, за да ни предадеш в ръцете на Аморейците да ни погубят? О! Да бяхме били благодарни да си седяхме оттатък Йордан! {{field-off:Bible}}</w:t>
      </w:r>
    </w:p>
    <w:p>
      <w:pPr>
        <w:pStyle w:val="Normal"/>
        <w:rPr/>
      </w:pPr>
      <w:r>
        <w:rPr/>
        <w:t>[[@Bible:Josh 7:8 ]][[7:8 &gt;&gt; Josh 7:8]] {{field-on:Bible}} О Господи, що да река като Израил обърна гърб пред враговете си? {{field-off:Bible}}</w:t>
      </w:r>
    </w:p>
    <w:p>
      <w:pPr>
        <w:pStyle w:val="Normal"/>
        <w:rPr/>
      </w:pPr>
      <w:r>
        <w:rPr/>
        <w:t>[[@Bible:Josh 7:9 ]][[7:9 &gt;&gt; Josh 7:9]] {{field-on:Bible}} И като чуят Хананейците и всичките жители на земята, ще ни обиколят, и ще изчезне името ни от земята; и що ще направиш за великото си име? {{field-off:Bible}}</w:t>
      </w:r>
    </w:p>
    <w:p>
      <w:pPr>
        <w:pStyle w:val="Normal"/>
        <w:rPr/>
      </w:pPr>
      <w:r>
        <w:rPr/>
        <w:t>[[@Bible:Josh 7:10 ]][[7:10 &gt;&gt; Josh 7:10]] {{field-on:Bible}} И рече Господ Исусу: Стани; защо падна така на лицето си? {{field-off:Bible}}</w:t>
      </w:r>
    </w:p>
    <w:p>
      <w:pPr>
        <w:pStyle w:val="Normal"/>
        <w:rPr/>
      </w:pPr>
      <w:r>
        <w:rPr/>
        <w:t>[[@Bible:Josh 7:11 ]][[7:11 &gt;&gt; Josh 7:11]] {{field-on:Bible}} Съгреши Израил, и най-вече престъпиха завета ми който им заповядах; още и взеха от проклетията, още и откраднаха, още и излъгаха, още и туриха откраднато в своите съсъди. {{field-off:Bible}}</w:t>
      </w:r>
    </w:p>
    <w:p>
      <w:pPr>
        <w:pStyle w:val="Normal"/>
        <w:rPr/>
      </w:pPr>
      <w:r>
        <w:rPr/>
        <w:t>[[@Bible:Josh 7:12 ]][[7:12 &gt;&gt; Josh 7:12]] {{field-on:Bible}} За това не ще могат Израилевите синове да застанат пред враговете си, но ще обърнат гърба си пред враговете, защото станаха проклетия; и аз не ще бъда вече с вас ако не изтребите проклетия отсред вас. {{field-off:Bible}}</w:t>
      </w:r>
    </w:p>
    <w:p>
      <w:pPr>
        <w:pStyle w:val="Normal"/>
        <w:rPr/>
      </w:pPr>
      <w:r>
        <w:rPr/>
        <w:t>[[@Bible:Josh 7:13 ]][[7:13 &gt;&gt; Josh 7:13]] {{field-on:Bible}} Стани та освети людете, и речи: Осветете се за утре; защото така говори Господ Бог Израилев: Проклетия има всред тебе, Израилю: не можеш да застанеш пред враговете си доде не отнемете проклетията отсред вас. {{field-off:Bible}}</w:t>
      </w:r>
    </w:p>
    <w:p>
      <w:pPr>
        <w:pStyle w:val="Normal"/>
        <w:rPr/>
      </w:pPr>
      <w:r>
        <w:rPr/>
        <w:t>[[@Bible:Josh 7:14 ]][[7:14 &gt;&gt; Josh 7:14]] {{field-on:Bible}} И тъй, утре да се приближите според племената си; и племето което хване Господ да се приближи по родовете си: и родът който хване Господ да се приближи по домочадията; и домочадието което хване Господ да се приближи според мъжете. {{field-off:Bible}}</w:t>
      </w:r>
    </w:p>
    <w:p>
      <w:pPr>
        <w:pStyle w:val="Normal"/>
        <w:rPr/>
      </w:pPr>
      <w:r>
        <w:rPr/>
        <w:t>[[@Bible:Josh 7:15 ]][[7:15 &gt;&gt; Josh 7:15]] {{field-on:Bible}} И който се хване с проклетията ще се изгори с огън, той и всичко що има, защото престъпи завета Господен, и защото стори безумие в Израил. {{field-off:Bible}}</w:t>
      </w:r>
    </w:p>
    <w:p>
      <w:pPr>
        <w:pStyle w:val="Normal"/>
        <w:rPr/>
      </w:pPr>
      <w:r>
        <w:rPr/>
        <w:t>[[@Bible:Josh 7:16 ]][[7:16 &gt;&gt; Josh 7:16]] {{field-on:Bible}} И като стана Исус рано на утринта, приведе Израил по племената им; и хвана се Юдиното племе. {{field-off:Bible}}</w:t>
      </w:r>
    </w:p>
    <w:p>
      <w:pPr>
        <w:pStyle w:val="Normal"/>
        <w:rPr/>
      </w:pPr>
      <w:r>
        <w:rPr/>
        <w:t>[[@Bible:Josh 7:17 ]][[7:17 &gt;&gt; Josh 7:17]] {{field-on:Bible}} И приведе родовете Юдини; и хвана се родът на Заринците. И приведе рода на Заринците по мъже; и хвана се Завдий. {{field-off:Bible}}</w:t>
      </w:r>
    </w:p>
    <w:p>
      <w:pPr>
        <w:pStyle w:val="Normal"/>
        <w:rPr/>
      </w:pPr>
      <w:r>
        <w:rPr/>
        <w:t>[[@Bible:Josh 7:18 ]][[7:18 &gt;&gt; Josh 7:18]] {{field-on:Bible}} И приведе домочадието му по мъже; и хвана се Ахан синът на Хармия, който беше син на Завдия, а Завдий син на Зара, от Юдиното племе. {{field-off:Bible}}</w:t>
      </w:r>
    </w:p>
    <w:p>
      <w:pPr>
        <w:pStyle w:val="Normal"/>
        <w:rPr/>
      </w:pPr>
      <w:r>
        <w:rPr/>
        <w:t>[[@Bible:Josh 7:19 ]][[7:19 &gt;&gt; Josh 7:19]] {{field-on:Bible}} И рече Исус Ахану: чадо мое, дай сега слава на Господа Бога Израилева и изповядай му се, и кажи ми що си сторил: не скривай от мене. {{field-off:Bible}}</w:t>
      </w:r>
    </w:p>
    <w:p>
      <w:pPr>
        <w:pStyle w:val="Normal"/>
        <w:rPr/>
      </w:pPr>
      <w:r>
        <w:rPr/>
        <w:t>[[@Bible:Josh 7:20 ]][[7:20 &gt;&gt; Josh 7:20]] {{field-on:Bible}} И отговори Ахан Исусу и рече: Наистина аз съгреших на Господа Бога Израилева, и сторих така и така: {{field-off:Bible}}</w:t>
      </w:r>
    </w:p>
    <w:p>
      <w:pPr>
        <w:pStyle w:val="Normal"/>
        <w:rPr/>
      </w:pPr>
      <w:r>
        <w:rPr/>
        <w:t>[[@Bible:Josh 7:21 ]][[7:21 &gt;&gt; Josh 7:21]] {{field-on:Bible}} като видях между користите една добра Вавилонска дреха, и двесте сикли сребърни, и златна плоча тежка петдесет сикли, пожелах ги, и взех ги; и, ето, скрити са в земята всред шатъра ми, и среброто под нея. {{field-off:Bible}}</w:t>
      </w:r>
    </w:p>
    <w:p>
      <w:pPr>
        <w:pStyle w:val="Normal"/>
        <w:rPr/>
      </w:pPr>
      <w:r>
        <w:rPr/>
        <w:t>[[@Bible:Josh 7:22 ]][[7:22 &gt;&gt; Josh 7:22]] {{field-on:Bible}} И прати Исус вестители, и притекоха се в шатъра; и, ето, беше скрита в шатъра му, и среброто под нея. {{field-off:Bible}}</w:t>
      </w:r>
    </w:p>
    <w:p>
      <w:pPr>
        <w:pStyle w:val="Normal"/>
        <w:rPr/>
      </w:pPr>
      <w:r>
        <w:rPr/>
        <w:t>[[@Bible:Josh 7:23 ]][[7:23 &gt;&gt; Josh 7:23]] {{field-on:Bible}} И взеха ги отсред шатъра, и донесоха ги при Исуса и при всичките Израилеви синове, и положиха ги пред Господа. {{field-off:Bible}}</w:t>
      </w:r>
    </w:p>
    <w:p>
      <w:pPr>
        <w:pStyle w:val="Normal"/>
        <w:rPr/>
      </w:pPr>
      <w:r>
        <w:rPr/>
        <w:t>[[@Bible:Josh 7:24 ]][[7:24 &gt;&gt; Josh 7:24]] {{field-on:Bible}} Тогаз Исус и всичкий Израил с него хванаха Ахана сина Зарин, и среброто, и дрехата, и златната плоча, и синовете му, и дъщерите му, и говедата му, и ослите му, и овците му, и шатъра му, и всичко каквото имаше, и приведоха ги в дола Ахор. {{field-off:Bible}}</w:t>
      </w:r>
    </w:p>
    <w:p>
      <w:pPr>
        <w:pStyle w:val="Normal"/>
        <w:rPr/>
      </w:pPr>
      <w:r>
        <w:rPr/>
        <w:t>[[@Bible:Josh 7:25 ]][[7:25 &gt;&gt; Josh 7:25]] {{field-on:Bible}} И рече Исус: Защо ни смути? Господ ще те смути тоя ден. И всичкий Израил убиха него с камене, и изгориха ги с огън, и убиха ги с камене. {{field-off:Bible}}</w:t>
      </w:r>
    </w:p>
    <w:p>
      <w:pPr>
        <w:pStyle w:val="Normal"/>
        <w:rPr/>
      </w:pPr>
      <w:r>
        <w:rPr/>
        <w:t>[[@Bible:Josh 7:26 ]][[7:26 &gt;&gt; Josh 7:26]] {{field-on:Bible}} И туриха на него камене голяма грамада, която стои и до днес. Така престана Господ от разпалението на гнева си. За това се нарича името на онова място дори до днес Дол Ахор. {{field-off:Bible}}</w:t>
      </w:r>
    </w:p>
    <w:p>
      <w:pPr>
        <w:pStyle w:val="Heading2"/>
        <w:rPr/>
      </w:pPr>
      <w:r>
        <w:rPr/>
        <w:t>Глава 8</w:t>
      </w:r>
    </w:p>
    <w:p>
      <w:pPr>
        <w:pStyle w:val="Normal"/>
        <w:rPr/>
      </w:pPr>
      <w:r>
        <w:rPr/>
        <w:t>[[@Bible:Josh 8:1 ]][[8:1 &gt;&gt; Josh 8:1]] {{field-on:Bible}} И рече Господ Исусу: Не бой се, нито да се ужасиш: вземи със себе си всичките ратни мъже, и стани и възлез в Гай: ето, аз предадох в ръката ти Гайския цар, и людете му, и града му, и земята му; {{field-off:Bible}}</w:t>
      </w:r>
    </w:p>
    <w:p>
      <w:pPr>
        <w:pStyle w:val="Normal"/>
        <w:rPr/>
      </w:pPr>
      <w:r>
        <w:rPr/>
        <w:t>[[@Bible:Josh 8:2 ]][[8:2 &gt;&gt; Josh 8:2]] {{field-on:Bible}} и да направиш на Гай и на царя му както направи на Иерихон и на царя му; само користите му и скотовете му да заплените за себе си: тури си против града засада зад него. {{field-off:Bible}}</w:t>
      </w:r>
    </w:p>
    <w:p>
      <w:pPr>
        <w:pStyle w:val="Normal"/>
        <w:rPr/>
      </w:pPr>
      <w:r>
        <w:rPr/>
        <w:t>[[@Bible:Josh 8:3 ]][[8:3 &gt;&gt; Josh 8:3]] {{field-on:Bible}} И стана Исус и всичките ратни люде за да възлязат на Гай; и избра Исус тридесет тисящи мъже силни с крепост, и проводи ги нощя, {{field-off:Bible}}</w:t>
      </w:r>
    </w:p>
    <w:p>
      <w:pPr>
        <w:pStyle w:val="Normal"/>
        <w:rPr/>
      </w:pPr>
      <w:r>
        <w:rPr/>
        <w:t>[[@Bible:Josh 8:4 ]][[8:4 &gt;&gt; Josh 8:4]] {{field-on:Bible}} и заповяда им и рече: Ето, вие да направите засада против града зад града: да се не отдалечите много от града, и да сте всички готови; {{field-off:Bible}}</w:t>
      </w:r>
    </w:p>
    <w:p>
      <w:pPr>
        <w:pStyle w:val="Normal"/>
        <w:rPr/>
      </w:pPr>
      <w:r>
        <w:rPr/>
        <w:t>[[@Bible:Josh 8:5 ]][[8:5 &gt;&gt; Josh 8:5]] {{field-on:Bible}} а аз, и всичките люде които са с мене ще се приближим при града; и когато излязат против нас както първо, тогаз ние ще бягаме от лицето им; {{field-off:Bible}}</w:t>
      </w:r>
    </w:p>
    <w:p>
      <w:pPr>
        <w:pStyle w:val="Normal"/>
        <w:rPr/>
      </w:pPr>
      <w:r>
        <w:rPr/>
        <w:t>[[@Bible:Josh 8:6 ]][[8:6 &gt;&gt; Josh 8:6]] {{field-on:Bible}} И ще излязат след нас доде ги отдалечим от града, защото ще рекат: Те бягат от лицето ни както преди; и ние ще бягаме от лицето им. {{field-off:Bible}}</w:t>
      </w:r>
    </w:p>
    <w:p>
      <w:pPr>
        <w:pStyle w:val="Normal"/>
        <w:rPr/>
      </w:pPr>
      <w:r>
        <w:rPr/>
        <w:t>[[@Bible:Josh 8:7 ]][[8:7 &gt;&gt; Josh 8:7]] {{field-on:Bible}} Тогаз вие станете от засадата и превземете града; защото Господ Бог ваш ще го предаде в ръката ви. {{field-off:Bible}}</w:t>
      </w:r>
    </w:p>
    <w:p>
      <w:pPr>
        <w:pStyle w:val="Normal"/>
        <w:rPr/>
      </w:pPr>
      <w:r>
        <w:rPr/>
        <w:t>[[@Bible:Josh 8:8 ]][[8:8 &gt;&gt; Josh 8:8]] {{field-on:Bible}} И като превземете града да турите огън в града, да направите според повелението Господне: ето, ви заповядях. {{field-off:Bible}}</w:t>
      </w:r>
    </w:p>
    <w:p>
      <w:pPr>
        <w:pStyle w:val="Normal"/>
        <w:rPr/>
      </w:pPr>
      <w:r>
        <w:rPr/>
        <w:t>[[@Bible:Josh 8:9 ]][[8:9 &gt;&gt; Josh 8:9]] {{field-on:Bible}} И тъй, ги изпроводи Исус; и отидоха в засада, и седнаха между Ветил и Гай, към западната страна на Гай; а Исус остана онази нощ всред людете. {{field-off:Bible}}</w:t>
      </w:r>
    </w:p>
    <w:p>
      <w:pPr>
        <w:pStyle w:val="Normal"/>
        <w:rPr/>
      </w:pPr>
      <w:r>
        <w:rPr/>
        <w:t>[[@Bible:Josh 8:10 ]][[8:10 &gt;&gt; Josh 8:10]] {{field-on:Bible}} И като стана Исус на утринта рано прегледа людете, и възлезе, той и старците Израилеви, пред людете на Гай. {{field-off:Bible}}</w:t>
      </w:r>
    </w:p>
    <w:p>
      <w:pPr>
        <w:pStyle w:val="Normal"/>
        <w:rPr/>
      </w:pPr>
      <w:r>
        <w:rPr/>
        <w:t>[[@Bible:Josh 8:11 ]][[8:11 &gt;&gt; Josh 8:11]] {{field-on:Bible}} И всичките ратни люде които бяха с него възлязоха и се приближиха, и дойдоха срещу града, и положиха стан към северната страна на Гай; а между тях и Гай имаше дол. {{field-off:Bible}}</w:t>
      </w:r>
    </w:p>
    <w:p>
      <w:pPr>
        <w:pStyle w:val="Normal"/>
        <w:rPr/>
      </w:pPr>
      <w:r>
        <w:rPr/>
        <w:t>[[@Bible:Josh 8:12 ]][[8:12 &gt;&gt; Josh 8:12]] {{field-on:Bible}} И взе до пет тисящи мъже, и тури ги в засада между Ветил и Гай към западната страна на града. {{field-off:Bible}}</w:t>
      </w:r>
    </w:p>
    <w:p>
      <w:pPr>
        <w:pStyle w:val="Normal"/>
        <w:rPr/>
      </w:pPr>
      <w:r>
        <w:rPr/>
        <w:t>[[@Bible:Josh 8:13 ]][[8:13 &gt;&gt; Josh 8:13]] {{field-on:Bible}} И като наредиха людете всичкото войнство което беше към север на града, и засадата му към запад на града, отиде Исус през оная нощ всред дола. {{field-off:Bible}}</w:t>
      </w:r>
    </w:p>
    <w:p>
      <w:pPr>
        <w:pStyle w:val="Normal"/>
        <w:rPr/>
      </w:pPr>
      <w:r>
        <w:rPr/>
        <w:t>[[@Bible:Josh 8:14 ]][[8:14 &gt;&gt; Josh 8:14]] {{field-on:Bible}} И като видя Гайский цар, прибърза той и всичките негови люде, мъжете на града, и станаха рано и излязоха против Израиля на бран, в определен час, на полето; но той не знаеше че имаше засада против него зад града. {{field-off:Bible}}</w:t>
      </w:r>
    </w:p>
    <w:p>
      <w:pPr>
        <w:pStyle w:val="Normal"/>
        <w:rPr/>
      </w:pPr>
      <w:r>
        <w:rPr/>
        <w:t>[[@Bible:Josh 8:15 ]][[8:15 &gt;&gt; Josh 8:15]] {{field-on:Bible}} А Исус и всичкий Израил преиториха се уж като разбити пред тях, и бягаха през пътя на пустинята. {{field-off:Bible}}</w:t>
      </w:r>
    </w:p>
    <w:p>
      <w:pPr>
        <w:pStyle w:val="Normal"/>
        <w:rPr/>
      </w:pPr>
      <w:r>
        <w:rPr/>
        <w:t>[[@Bible:Josh 8:16 ]][[8:16 &gt;&gt; Josh 8:16]] {{field-on:Bible}} И свикаха се всичките люде които бяха в Гай за да ги прогнат; и прогнаха Исуса, и отдалечиха се от града. {{field-off:Bible}}</w:t>
      </w:r>
    </w:p>
    <w:p>
      <w:pPr>
        <w:pStyle w:val="Normal"/>
        <w:rPr/>
      </w:pPr>
      <w:r>
        <w:rPr/>
        <w:t>[[@Bible:Josh 8:17 ]][[8:17 &gt;&gt; Josh 8:17]] {{field-on:Bible}} И не остана человек в Гай и Ветил, който не излезе след Израиля; и оставиха отворен града, и гонеха Израиля. {{field-off:Bible}}</w:t>
      </w:r>
    </w:p>
    <w:p>
      <w:pPr>
        <w:pStyle w:val="Normal"/>
        <w:rPr/>
      </w:pPr>
      <w:r>
        <w:rPr/>
        <w:t>[[@Bible:Josh 8:18 ]][[8:18 &gt;&gt; Josh 8:18]] {{field-on:Bible}} Тогаз рече Господ Исусу: Простри копието което държиш в ръката си към Гай; защото ще го предам в ръката ти. И простря Исус копието което държеше в ръката си към града. {{field-off:Bible}}</w:t>
      </w:r>
    </w:p>
    <w:p>
      <w:pPr>
        <w:pStyle w:val="Normal"/>
        <w:rPr/>
      </w:pPr>
      <w:r>
        <w:rPr/>
        <w:t>[[@Bible:Josh 8:19 ]][[8:19 &gt;&gt; Josh 8:19]] {{field-on:Bible}} И засадата стана скоро от мястото си, и завтекоха се тутакси щом простря ръката си, и влязоха в града и превзеха го, и прибързаха и предадоха града на огън. {{field-off:Bible}}</w:t>
      </w:r>
    </w:p>
    <w:p>
      <w:pPr>
        <w:pStyle w:val="Normal"/>
        <w:rPr/>
      </w:pPr>
      <w:r>
        <w:rPr/>
        <w:t>[[@Bible:Josh 8:20 ]][[8:20 &gt;&gt; Josh 8:20]] {{field-on:Bible}} И когато се обзряха отдире си Гайските мъже, видяха, и, ето, възлязваше дим от града към небето; и нямаха де да бягат ни тук ни там, понеже людете които бягаха към пустинята обърнаха се назад против гонителите. {{field-off:Bible}}</w:t>
      </w:r>
    </w:p>
    <w:p>
      <w:pPr>
        <w:pStyle w:val="Normal"/>
        <w:rPr/>
      </w:pPr>
      <w:r>
        <w:rPr/>
        <w:t>[[@Bible:Josh 8:21 ]][[8:21 &gt;&gt; Josh 8:21]] {{field-on:Bible}} А Исус и всичкий Израил, като видяха че засадата беше превзела града, и че възлязваше дим от града, обърнаха се назад и поразиха Гайските мъже. {{field-off:Bible}}</w:t>
      </w:r>
    </w:p>
    <w:p>
      <w:pPr>
        <w:pStyle w:val="Normal"/>
        <w:rPr/>
      </w:pPr>
      <w:r>
        <w:rPr/>
        <w:t>[[@Bible:Josh 8:22 ]][[8:22 &gt;&gt; Josh 8:22]] {{field-on:Bible}} И другите излязоха из града против тях; и тъй се намериха всред Израилтяните, които бяха едни отсам а едни оттам; и поразиха ги щото направиха да не остане от тях никой нито да побегне. {{field-off:Bible}}</w:t>
      </w:r>
    </w:p>
    <w:p>
      <w:pPr>
        <w:pStyle w:val="Normal"/>
        <w:rPr/>
      </w:pPr>
      <w:r>
        <w:rPr/>
        <w:t>[[@Bible:Josh 8:23 ]][[8:23 &gt;&gt; Josh 8:23]] {{field-on:Bible}} А Гайският цар хванаха жив, и доведоха го при Исуса. {{field-off:Bible}}</w:t>
      </w:r>
    </w:p>
    <w:p>
      <w:pPr>
        <w:pStyle w:val="Normal"/>
        <w:rPr/>
      </w:pPr>
      <w:r>
        <w:rPr/>
        <w:t>[[@Bible:Josh 8:24 ]][[8:24 &gt;&gt; Josh 8:24]] {{field-on:Bible}} И като изпотрепа всичките жители на Гай в полето у пустинята дето ги гонеха, и паднаха всичките от острото на ножа доде се изтребиха, тогаз се върна всичкий Израил в Гай, и поразиха го с острото на ножа. {{field-off:Bible}}</w:t>
      </w:r>
    </w:p>
    <w:p>
      <w:pPr>
        <w:pStyle w:val="Normal"/>
        <w:rPr/>
      </w:pPr>
      <w:r>
        <w:rPr/>
        <w:t>[[@Bible:Josh 8:25 ]][[8:25 &gt;&gt; Josh 8:25]] {{field-on:Bible}} И всичките паднали в онзи ден, и мъже и жени, бяха дванадесет тисящи, всичките Гайски человеци. {{field-off:Bible}}</w:t>
      </w:r>
    </w:p>
    <w:p>
      <w:pPr>
        <w:pStyle w:val="Normal"/>
        <w:rPr/>
      </w:pPr>
      <w:r>
        <w:rPr/>
        <w:t>[[@Bible:Josh 8:26 ]][[8:26 &gt;&gt; Josh 8:26]] {{field-on:Bible}} И не оттегли Исус ръката си която простря с копието доде не изтреби всичките жители на Гай. {{field-off:Bible}}</w:t>
      </w:r>
    </w:p>
    <w:p>
      <w:pPr>
        <w:pStyle w:val="Normal"/>
        <w:rPr/>
      </w:pPr>
      <w:r>
        <w:rPr/>
        <w:t>[[@Bible:Josh 8:27 ]][[8:27 &gt;&gt; Josh 8:27]] {{field-on:Bible}} Само скотовете и користите на онзи град плени Израил за себе си по словото на Господа което заповяда Исусу. {{field-off:Bible}}</w:t>
      </w:r>
    </w:p>
    <w:p>
      <w:pPr>
        <w:pStyle w:val="Normal"/>
        <w:rPr/>
      </w:pPr>
      <w:r>
        <w:rPr/>
        <w:t>[[@Bible:Josh 8:28 ]][[8:28 &gt;&gt; Josh 8:28]] {{field-on:Bible}} И изгори Исус Гай, и направи го всегдашен куп от развалини, дори до този ден. {{field-off:Bible}}</w:t>
      </w:r>
    </w:p>
    <w:p>
      <w:pPr>
        <w:pStyle w:val="Normal"/>
        <w:rPr/>
      </w:pPr>
      <w:r>
        <w:rPr/>
        <w:t>[[@Bible:Josh 8:29 ]][[8:29 &gt;&gt; Josh 8:29]] {{field-on:Bible}} А Гайския цар обеси на дърво да виси до вечерта: и като зайде слънцето заповяда Исус, та снеха трупа му от дървото, и хвърлиха го в входа на градските врата, и въздигнаха на него голяма грамада камене, която стои дори до днес. {{field-off:Bible}}</w:t>
      </w:r>
    </w:p>
    <w:p>
      <w:pPr>
        <w:pStyle w:val="Normal"/>
        <w:rPr/>
      </w:pPr>
      <w:r>
        <w:rPr/>
        <w:t>[[@Bible:Josh 8:30 ]][[8:30 &gt;&gt; Josh 8:30]] {{field-on:Bible}} Тогаз съгради Исус олтар на Господа Бога Израилева на гората Гевал, {{field-off:Bible}}</w:t>
      </w:r>
    </w:p>
    <w:p>
      <w:pPr>
        <w:pStyle w:val="Normal"/>
        <w:rPr/>
      </w:pPr>
      <w:r>
        <w:rPr/>
        <w:t>[[@Bible:Josh 8:31 ]][[8:31 &gt;&gt; Josh 8:31]] {{field-on:Bible}} както Моисей рабът Господен заповяда на Израилевите синове, по написаното в книгата на закона Моисеев, олтар от цели камене, върх които желязо не се бе дигало; и принесоха на него всесъжения Господу, и пожъртвуваха примирителни приношения. {{field-off:Bible}}</w:t>
      </w:r>
    </w:p>
    <w:p>
      <w:pPr>
        <w:pStyle w:val="Normal"/>
        <w:rPr/>
      </w:pPr>
      <w:r>
        <w:rPr/>
        <w:t>[[@Bible:Josh 8:32 ]][[8:32 &gt;&gt; Josh 8:32]] {{field-on:Bible}} И написа там на каменете преписа на Моисеевия закон който написа пред Израилевите синове. {{field-off:Bible}}</w:t>
      </w:r>
    </w:p>
    <w:p>
      <w:pPr>
        <w:pStyle w:val="Normal"/>
        <w:rPr/>
      </w:pPr>
      <w:r>
        <w:rPr/>
        <w:t>[[@Bible:Josh 8:33 ]][[8:33 &gt;&gt; Josh 8:33]] {{field-on:Bible}} И всичкий Израил, и старейшините им, и князовете, и съдиите им застанаха от тук и от тук на ковчега срещу свещениците Левитите които държеха ковчега на завета Господен, и чужденец, и туземец: половината им към гората Гаризин, и половината им към гората Гевал, както по напред бе заповядал Моисей рабът Господен, за да благословят Израилевите люде. {{field-off:Bible}}</w:t>
      </w:r>
    </w:p>
    <w:p>
      <w:pPr>
        <w:pStyle w:val="Normal"/>
        <w:rPr/>
      </w:pPr>
      <w:r>
        <w:rPr/>
        <w:t>[[@Bible:Josh 8:34 ]][[8:34 &gt;&gt; Josh 8:34]] {{field-on:Bible}} И след това прочете всичките думи на закона, благословенията и клетвите, според всичкото написано в книгата на закона. {{field-off:Bible}}</w:t>
      </w:r>
    </w:p>
    <w:p>
      <w:pPr>
        <w:pStyle w:val="Normal"/>
        <w:rPr/>
      </w:pPr>
      <w:r>
        <w:rPr/>
        <w:t>[[@Bible:Josh 8:35 ]][[8:35 &gt;&gt; Josh 8:35]] {{field-on:Bible}} Не беше дума от всичко що заповяда Моисей която Исус не прочете пред всичкото Израилево събрание, с жените и децата, и чужденците които се намерваха между тях. {{field-off:Bible}}</w:t>
      </w:r>
    </w:p>
    <w:p>
      <w:pPr>
        <w:pStyle w:val="Heading2"/>
        <w:rPr/>
      </w:pPr>
      <w:r>
        <w:rPr/>
        <w:t>Глава 9</w:t>
      </w:r>
    </w:p>
    <w:p>
      <w:pPr>
        <w:pStyle w:val="Normal"/>
        <w:rPr/>
      </w:pPr>
      <w:r>
        <w:rPr/>
        <w:t>[[@Bible:Josh 9:1 ]][[9:1 &gt;&gt; Josh 9:1]] {{field-on:Bible}} И когато чуха всичките царе отсам Йордан, в планинските, и в полянските, и в всичките примория на голямото море, дори до среща Ливан, Хетейците, и Аморейците, Ханаанците, Ферезейците, Евейците, и Иевусейците, {{field-off:Bible}}</w:t>
      </w:r>
    </w:p>
    <w:p>
      <w:pPr>
        <w:pStyle w:val="Normal"/>
        <w:rPr/>
      </w:pPr>
      <w:r>
        <w:rPr/>
        <w:t>[[@Bible:Josh 9:2 ]][[9:2 &gt;&gt; Josh 9:2]] {{field-on:Bible}} събраха се единомислено да се бият с Исуса и Израиля. {{field-off:Bible}}</w:t>
      </w:r>
    </w:p>
    <w:p>
      <w:pPr>
        <w:pStyle w:val="Normal"/>
        <w:rPr/>
      </w:pPr>
      <w:r>
        <w:rPr/>
        <w:t>[[@Bible:Josh 9:3 ]][[9:3 &gt;&gt; Josh 9:3]] {{field-on:Bible}} А жителите на Гаваон чуха онова което стори Исус на Иерихон и на Гай. {{field-off:Bible}}</w:t>
      </w:r>
    </w:p>
    <w:p>
      <w:pPr>
        <w:pStyle w:val="Normal"/>
        <w:rPr/>
      </w:pPr>
      <w:r>
        <w:rPr/>
        <w:t>[[@Bible:Josh 9:4 ]][[9:4 &gt;&gt; Josh 9:4]] {{field-on:Bible}} И направиха и те с коварство, и отидиха та си приготвиха храна, и взеха ветхи вретища на ослите си, и за вино мехове ветхи и раздрани и вързани, {{field-off:Bible}}</w:t>
      </w:r>
    </w:p>
    <w:p>
      <w:pPr>
        <w:pStyle w:val="Normal"/>
        <w:rPr/>
      </w:pPr>
      <w:r>
        <w:rPr/>
        <w:t>[[@Bible:Josh 9:5 ]][[9:5 &gt;&gt; Josh 9:5]] {{field-on:Bible}} и на нозете си обуща ветхи и кърпени, и ветхи дрехи на себе си; и всичкий хляб на храната им беше сух и плесенясал. {{field-off:Bible}}</w:t>
      </w:r>
    </w:p>
    <w:p>
      <w:pPr>
        <w:pStyle w:val="Normal"/>
        <w:rPr/>
      </w:pPr>
      <w:r>
        <w:rPr/>
        <w:t>[[@Bible:Josh 9:6 ]][[9:6 &gt;&gt; Josh 9:6]] {{field-on:Bible}} И дойдоха при Исуса в стана в Галгал та рекоха нему и на мъжете Израилеви: От далечна земя сме дошли; сега прочее направете уговор с нас. {{field-off:Bible}}</w:t>
      </w:r>
    </w:p>
    <w:p>
      <w:pPr>
        <w:pStyle w:val="Normal"/>
        <w:rPr/>
      </w:pPr>
      <w:r>
        <w:rPr/>
        <w:t>[[@Bible:Josh 9:7 ]][[9:7 &gt;&gt; Josh 9:7]] {{field-on:Bible}} И рекоха Израилевите мъже на Евейците: Вие може би да живеете всред нас; и как ще направим уговор с вас? {{field-off:Bible}}</w:t>
      </w:r>
    </w:p>
    <w:p>
      <w:pPr>
        <w:pStyle w:val="Normal"/>
        <w:rPr/>
      </w:pPr>
      <w:r>
        <w:rPr/>
        <w:t>[[@Bible:Josh 9:8 ]][[9:8 &gt;&gt; Josh 9:8]] {{field-on:Bible}} А те рекоха Исусу: Раби сме твои. И Исус им рече: Кои сте? и от де идете? {{field-off:Bible}}</w:t>
      </w:r>
    </w:p>
    <w:p>
      <w:pPr>
        <w:pStyle w:val="Normal"/>
        <w:rPr/>
      </w:pPr>
      <w:r>
        <w:rPr/>
        <w:t>[[@Bible:Josh 9:9 ]][[9:9 &gt;&gt; Josh 9:9]] {{field-on:Bible}} А те му рекоха: От много далечна земя дойдоха рабите ти за името на Иеова Бога твоего; защото чухме слуха му, и всичко що направи в Египет, {{field-off:Bible}}</w:t>
      </w:r>
    </w:p>
    <w:p>
      <w:pPr>
        <w:pStyle w:val="Normal"/>
        <w:rPr/>
      </w:pPr>
      <w:r>
        <w:rPr/>
        <w:t>[[@Bible:Josh 9:10 ]][[9:10 &gt;&gt; Josh 9:10]] {{field-on:Bible}} И всичко що направи на двамата Аморейски царе които бяха оттам Йордан, на Сиона Есевонския цар, и на Ога Васанския цар, който живееше в Астарот. {{field-off:Bible}}</w:t>
      </w:r>
    </w:p>
    <w:p>
      <w:pPr>
        <w:pStyle w:val="Normal"/>
        <w:rPr/>
      </w:pPr>
      <w:r>
        <w:rPr/>
        <w:t>[[@Bible:Josh 9:11 ]][[9:11 &gt;&gt; Josh 9:11]] {{field-on:Bible}} За това ни рекоха старейшините ни и всичките жители на нашата земя и казаха: Вземете в ръката си храна за пътя та идете да ги посрещнете, и речете им: Раби ваши сме. И тъй сега направете уговор с нас. {{field-off:Bible}}</w:t>
      </w:r>
    </w:p>
    <w:p>
      <w:pPr>
        <w:pStyle w:val="Normal"/>
        <w:rPr/>
      </w:pPr>
      <w:r>
        <w:rPr/>
        <w:t>[[@Bible:Josh 9:12 ]][[9:12 &gt;&gt; Josh 9:12]] {{field-on:Bible}} Този наш хляб топъл взехме за път от къщите си в който ден излязохме за да дойдем при вас; сега, ето, сух е и плесенясал. {{field-off:Bible}}</w:t>
      </w:r>
    </w:p>
    <w:p>
      <w:pPr>
        <w:pStyle w:val="Normal"/>
        <w:rPr/>
      </w:pPr>
      <w:r>
        <w:rPr/>
        <w:t>[[@Bible:Josh 9:13 ]][[9:13 &gt;&gt; Josh 9:13]] {{field-on:Bible}} И тези мехове за вино които напълнихме нови, ето, са съдрани; и тези наши дрехи и обущата ни овехтяха от многодалечния път. {{field-off:Bible}}</w:t>
      </w:r>
    </w:p>
    <w:p>
      <w:pPr>
        <w:pStyle w:val="Normal"/>
        <w:rPr/>
      </w:pPr>
      <w:r>
        <w:rPr/>
        <w:t>[[@Bible:Josh 9:14 ]][[9:14 &gt;&gt; Josh 9:14]] {{field-on:Bible}} И приеха мъжете по причина на храната; а Господа не попитаха. {{field-off:Bible}}</w:t>
      </w:r>
    </w:p>
    <w:p>
      <w:pPr>
        <w:pStyle w:val="Normal"/>
        <w:rPr/>
      </w:pPr>
      <w:r>
        <w:rPr/>
        <w:t>[[@Bible:Josh 9:15 ]][[9:15 &gt;&gt; Josh 9:15]] {{field-on:Bible}} И направи Исус мир с тях, и свърза уговор с тях да упази живота им; и началниците на събранието се заклеха там. {{field-off:Bible}}</w:t>
      </w:r>
    </w:p>
    <w:p>
      <w:pPr>
        <w:pStyle w:val="Normal"/>
        <w:rPr/>
      </w:pPr>
      <w:r>
        <w:rPr/>
        <w:t>[[@Bible:Josh 9:16 ]][[9:16 &gt;&gt; Josh 9:16]] {{field-on:Bible}} И подир три дни, откак свързаха уговор с тях чуха че им бяха съседи и живееха между тях. {{field-off:Bible}}</w:t>
      </w:r>
    </w:p>
    <w:p>
      <w:pPr>
        <w:pStyle w:val="Normal"/>
        <w:rPr/>
      </w:pPr>
      <w:r>
        <w:rPr/>
        <w:t>[[@Bible:Josh 9:17 ]][[9:17 &gt;&gt; Josh 9:17]] {{field-on:Bible}} И станаха Израилевите синове та отидоха в градовете им на третия ден; а градовете им бяха Гаваон, и Хефира, и Вирот, и Кириатиарим. {{field-off:Bible}}</w:t>
      </w:r>
    </w:p>
    <w:p>
      <w:pPr>
        <w:pStyle w:val="Normal"/>
        <w:rPr/>
      </w:pPr>
      <w:r>
        <w:rPr/>
        <w:t>[[@Bible:Josh 9:18 ]][[9:18 &gt;&gt; Josh 9:18]] {{field-on:Bible}} И не ги поразиха Израилевите синове, защото началниците на събранието бяха им се заклели в Господа Бога Израилева; и всичкото събрание роптаеше на началниците. {{field-off:Bible}}</w:t>
      </w:r>
    </w:p>
    <w:p>
      <w:pPr>
        <w:pStyle w:val="Normal"/>
        <w:rPr/>
      </w:pPr>
      <w:r>
        <w:rPr/>
        <w:t>[[@Bible:Josh 9:19 ]][[9:19 &gt;&gt; Josh 9:19]] {{field-on:Bible}} Всичките началници обаче рекоха на всичкото събрание: Ние им се заклехме в Господа Бога Израилева; и тъй сега не можем да се прикоснем до тях. {{field-off:Bible}}</w:t>
      </w:r>
    </w:p>
    <w:p>
      <w:pPr>
        <w:pStyle w:val="Normal"/>
        <w:rPr/>
      </w:pPr>
      <w:r>
        <w:rPr/>
        <w:t>[[@Bible:Josh 9:20 ]][[9:20 &gt;&gt; Josh 9:20]] {{field-on:Bible}} Това ще направим с тях; ще упазим живота им, да не бъде гняв Божий на нас за клетвата с която им се заклехме. {{field-off:Bible}}</w:t>
      </w:r>
    </w:p>
    <w:p>
      <w:pPr>
        <w:pStyle w:val="Normal"/>
        <w:rPr/>
      </w:pPr>
      <w:r>
        <w:rPr/>
        <w:t>[[@Bible:Josh 9:21 ]][[9:21 &gt;&gt; Josh 9:21]] {{field-on:Bible}} И началниците им рекоха: Нека живеят; но да бъдат дървосечци и водоносци на всичкото събрание, както им се обещаха началниците. {{field-off:Bible}}</w:t>
      </w:r>
    </w:p>
    <w:p>
      <w:pPr>
        <w:pStyle w:val="Normal"/>
        <w:rPr/>
      </w:pPr>
      <w:r>
        <w:rPr/>
        <w:t>[[@Bible:Josh 9:22 ]][[9:22 &gt;&gt; Josh 9:22]] {{field-on:Bible}} И свика ги Исус та им говори и рече: Защо ни излъгахте и рекохте: Много далеч сме от вас, когато вий сте били живеели между нас? {{field-off:Bible}}</w:t>
      </w:r>
    </w:p>
    <w:p>
      <w:pPr>
        <w:pStyle w:val="Normal"/>
        <w:rPr/>
      </w:pPr>
      <w:r>
        <w:rPr/>
        <w:t>[[@Bible:Josh 9:23 ]][[9:23 &gt;&gt; Josh 9:23]] {{field-on:Bible}} Сега прочее проклети сте, и не ще оскудее от вас раб, и дървосечец, и водоносец за дома на Бога моего. {{field-off:Bible}}</w:t>
      </w:r>
    </w:p>
    <w:p>
      <w:pPr>
        <w:pStyle w:val="Normal"/>
        <w:rPr/>
      </w:pPr>
      <w:r>
        <w:rPr/>
        <w:t>[[@Bible:Josh 9:24 ]][[9:24 &gt;&gt; Josh 9:24]] {{field-on:Bible}} И отговориха на Исуса и рекоха: Понеже рабите ти се добре известиха за онова което Иеова Бог твой заповяда на раба си Моисея, да даде вам всичката земя, и да изтреби от лицето ви всичките жители на земята, за това се уплашихме много от вас за живота си, и направихме това нещо. {{field-off:Bible}}</w:t>
      </w:r>
    </w:p>
    <w:p>
      <w:pPr>
        <w:pStyle w:val="Normal"/>
        <w:rPr/>
      </w:pPr>
      <w:r>
        <w:rPr/>
        <w:t>[[@Bible:Josh 9:25 ]][[9:25 &gt;&gt; Josh 9:25]] {{field-on:Bible}} И сега, ето, в ръцете ти сме: което ти се види добро и право да ни направиш, направи. {{field-off:Bible}}</w:t>
      </w:r>
    </w:p>
    <w:p>
      <w:pPr>
        <w:pStyle w:val="Normal"/>
        <w:rPr/>
      </w:pPr>
      <w:r>
        <w:rPr/>
        <w:t>[[@Bible:Josh 9:26 ]][[9:26 &gt;&gt; Josh 9:26]] {{field-on:Bible}} И стори с тях така, и избави ги от ръката на Израилевите синове, и не ги убиха. {{field-off:Bible}}</w:t>
      </w:r>
    </w:p>
    <w:p>
      <w:pPr>
        <w:pStyle w:val="Normal"/>
        <w:rPr/>
      </w:pPr>
      <w:r>
        <w:rPr/>
        <w:t>[[@Bible:Josh 9:27 ]][[9:27 &gt;&gt; Josh 9:27]] {{field-on:Bible}} И в онзи ден направи ги Исус дървосечци и водоносци на събранието и на олтаря на Господа, до днешния ден на мястото което би избрал. {{field-off:Bible}}</w:t>
      </w:r>
    </w:p>
    <w:p>
      <w:pPr>
        <w:pStyle w:val="Heading2"/>
        <w:rPr/>
      </w:pPr>
      <w:r>
        <w:rPr/>
        <w:t>Глава 10</w:t>
      </w:r>
    </w:p>
    <w:p>
      <w:pPr>
        <w:pStyle w:val="Normal"/>
        <w:rPr/>
      </w:pPr>
      <w:r>
        <w:rPr/>
        <w:t>[[@Bible:Josh 10:1 ]][[10:1 &gt;&gt; Josh 10:1]] {{field-on:Bible}} И като чу Адониседек Ерусалимский цар че Исус превзе Гай и го изтреби, както направи на Иерихон и на царя му така направи на Гай и на царя му, и че жителите на Гаваон направиха мир с Израиля и останаха между тях, {{field-off:Bible}}</w:t>
      </w:r>
    </w:p>
    <w:p>
      <w:pPr>
        <w:pStyle w:val="Normal"/>
        <w:rPr/>
      </w:pPr>
      <w:r>
        <w:rPr/>
        <w:t>[[@Bible:Josh 10:2 ]][[10:2 &gt;&gt; Josh 10:2]] {{field-on:Bible}} уплашиха се много, защото Гаваон беше голям град, като един от царските градове, и защото беше по-голям от Гай, и всичките му мъже силни. {{field-off:Bible}}</w:t>
      </w:r>
    </w:p>
    <w:p>
      <w:pPr>
        <w:pStyle w:val="Normal"/>
        <w:rPr/>
      </w:pPr>
      <w:r>
        <w:rPr/>
        <w:t>[[@Bible:Josh 10:3 ]][[10:3 &gt;&gt; Josh 10:3]] {{field-on:Bible}} За това прати Адониседек Ерусалимский цар на Оама Хевронския цар, и на Пирама Ярмутския цар, и на Яфия Лахиския цар, и на Девира Еглонския цар, и рече: {{field-off:Bible}}</w:t>
      </w:r>
    </w:p>
    <w:p>
      <w:pPr>
        <w:pStyle w:val="Normal"/>
        <w:rPr/>
      </w:pPr>
      <w:r>
        <w:rPr/>
        <w:t>[[@Bible:Josh 10:4 ]][[10:4 &gt;&gt; Josh 10:4]] {{field-on:Bible}} Възлезте при мене та ми помогнете да поразим Гаваон; защото направи мир с Исуса и с Израилевите синове. {{field-off:Bible}}</w:t>
      </w:r>
    </w:p>
    <w:p>
      <w:pPr>
        <w:pStyle w:val="Normal"/>
        <w:rPr/>
      </w:pPr>
      <w:r>
        <w:rPr/>
        <w:t>[[@Bible:Josh 10:5 ]][[10:5 &gt;&gt; Josh 10:5]] {{field-on:Bible}} И събраха се петте Аморейски царе, Ерусалимский цар, Хевронский цар, Ярмуоский цар, Лахиский цар, Еглонский цар, та възлязоха те и всичките им войнства, и разположиха стана си пред Гаваон, и ратуваха против него. {{field-off:Bible}}</w:t>
      </w:r>
    </w:p>
    <w:p>
      <w:pPr>
        <w:pStyle w:val="Normal"/>
        <w:rPr/>
      </w:pPr>
      <w:r>
        <w:rPr/>
        <w:t>[[@Bible:Josh 10:6 ]][[10:6 &gt;&gt; Josh 10:6]] {{field-on:Bible}} А Гаваоняните пратиха до Исуса в стана в Галгал и рекоха: Да не оттеглиш ръката си от рабите си: възлез при нас скоро, и избави ни, и помогни ни; защото се събраха против нас всичките Аморейски царе които живеят в планинските места. {{field-off:Bible}}</w:t>
      </w:r>
    </w:p>
    <w:p>
      <w:pPr>
        <w:pStyle w:val="Normal"/>
        <w:rPr/>
      </w:pPr>
      <w:r>
        <w:rPr/>
        <w:t>[[@Bible:Josh 10:7 ]][[10:7 &gt;&gt; Josh 10:7]] {{field-on:Bible}} И възлезе Исус от Галгал, той и всичките ратници люде с него, и всичките силни с крепост. {{field-off:Bible}}</w:t>
      </w:r>
    </w:p>
    <w:p>
      <w:pPr>
        <w:pStyle w:val="Normal"/>
        <w:rPr/>
      </w:pPr>
      <w:r>
        <w:rPr/>
        <w:t>[[@Bible:Josh 10:8 ]][[10:8 &gt;&gt; Josh 10:8]] {{field-on:Bible}} И рече Господ Исусу: Да се не убоиш от тях, защото ги предадох в ръката ти: не ще устои пред тебе никой от тях. {{field-off:Bible}}</w:t>
      </w:r>
    </w:p>
    <w:p>
      <w:pPr>
        <w:pStyle w:val="Normal"/>
        <w:rPr/>
      </w:pPr>
      <w:r>
        <w:rPr/>
        <w:t>[[@Bible:Josh 10:9 ]][[10:9 &gt;&gt; Josh 10:9]] {{field-on:Bible}} И тъй, Исус като възлязваше цяла нощ от Галгал внезапно дойде при тях. {{field-off:Bible}}</w:t>
      </w:r>
    </w:p>
    <w:p>
      <w:pPr>
        <w:pStyle w:val="Normal"/>
        <w:rPr/>
      </w:pPr>
      <w:r>
        <w:rPr/>
        <w:t>[[@Bible:Josh 10:10 ]][[10:10 &gt;&gt; Josh 10:10]] {{field-on:Bible}} И тури ги в смятение Господ пред Израиля; и поразиха ги с голямо поражение в Гаваон, и прогониха ги по пътя по който възлязваха по Веторон, и поразиха ги дори до Азика и до Макида. {{field-off:Bible}}</w:t>
      </w:r>
    </w:p>
    <w:p>
      <w:pPr>
        <w:pStyle w:val="Normal"/>
        <w:rPr/>
      </w:pPr>
      <w:r>
        <w:rPr/>
        <w:t>[[@Bible:Josh 10:11 ]][[10:11 &gt;&gt; Josh 10:11]] {{field-on:Bible}} И като бягаха от лицето на Израиля и бяха в низхода на Веторон, Господ хвърли от небето на тях големи камене дори до Азика, и умряха: умрелите от камените на градушката бяха по-много отколкото Израилевите синове убиха с нож. {{field-off:Bible}}</w:t>
      </w:r>
    </w:p>
    <w:p>
      <w:pPr>
        <w:pStyle w:val="Normal"/>
        <w:rPr/>
      </w:pPr>
      <w:r>
        <w:rPr/>
        <w:t>[[@Bible:Josh 10:12 ]][[10:12 &gt;&gt; Josh 10:12]] {{field-on:Bible}} Тогаз говори Исус Господу в който ден Господ предаде Аморейците пред лицето на Израилевите синове, и рече пред очите на Израиля: Застани, слънце, над Гаваон, и ти луно, над дола Еалон. {{field-off:Bible}}</w:t>
      </w:r>
    </w:p>
    <w:p>
      <w:pPr>
        <w:pStyle w:val="Normal"/>
        <w:rPr/>
      </w:pPr>
      <w:r>
        <w:rPr/>
        <w:t>[[@Bible:Josh 10:13 ]][[10:13 &gt;&gt; Josh 10:13]] {{field-on:Bible}} И слънцето застана и луната се спря додето си отмъстиха людете на неприятелите си. Не е ли това написано в книгата на Праведния? И застана слънцето всред небето, и не побърза да зайде почти цял ден. {{field-off:Bible}}</w:t>
      </w:r>
    </w:p>
    <w:p>
      <w:pPr>
        <w:pStyle w:val="Normal"/>
        <w:rPr/>
      </w:pPr>
      <w:r>
        <w:rPr/>
        <w:t>[[@Bible:Josh 10:14 ]][[10:14 &gt;&gt; Josh 10:14]] {{field-on:Bible}} И такъв ден не е бил по-напред ни после в който да послуша Господ человечески глас; защото Господ ратуваше за Израиля. {{field-off:Bible}}</w:t>
      </w:r>
    </w:p>
    <w:p>
      <w:pPr>
        <w:pStyle w:val="Normal"/>
        <w:rPr/>
      </w:pPr>
      <w:r>
        <w:rPr/>
        <w:t>[[@Bible:Josh 10:15 ]][[10:15 &gt;&gt; Josh 10:15]] {{field-on:Bible}} И върна се Исус и всичкий Израил с него в стана в Галгал. {{field-off:Bible}}</w:t>
      </w:r>
    </w:p>
    <w:p>
      <w:pPr>
        <w:pStyle w:val="Normal"/>
        <w:rPr/>
      </w:pPr>
      <w:r>
        <w:rPr/>
        <w:t>[[@Bible:Josh 10:16 ]][[10:16 &gt;&gt; Josh 10:16]] {{field-on:Bible}} А онези петте царе бягаха та се скриха в пещерата в Макида. {{field-off:Bible}}</w:t>
      </w:r>
    </w:p>
    <w:p>
      <w:pPr>
        <w:pStyle w:val="Normal"/>
        <w:rPr/>
      </w:pPr>
      <w:r>
        <w:rPr/>
        <w:t>[[@Bible:Josh 10:17 ]][[10:17 &gt;&gt; Josh 10:17]] {{field-on:Bible}} И известиха на Исуса и рекоха: Петте царе се намериха скрити в пещерата в Макида. {{field-off:Bible}}</w:t>
      </w:r>
    </w:p>
    <w:p>
      <w:pPr>
        <w:pStyle w:val="Normal"/>
        <w:rPr/>
      </w:pPr>
      <w:r>
        <w:rPr/>
        <w:t>[[@Bible:Josh 10:18 ]][[10:18 &gt;&gt; Josh 10:18]] {{field-on:Bible}} И рече Исус: Привалете големи камене на устието на пещерата, и да поставите человеци при нея да ги пазят; {{field-off:Bible}}</w:t>
      </w:r>
    </w:p>
    <w:p>
      <w:pPr>
        <w:pStyle w:val="Normal"/>
        <w:rPr/>
      </w:pPr>
      <w:r>
        <w:rPr/>
        <w:t>[[@Bible:Josh 10:19 ]][[10:19 &gt;&gt; Josh 10:19]] {{field-on:Bible}} а вий не стойте: гонете враговете си и поразете заднината им: не ги оставяйте да влязат в градовете си; защото Господ Бог ваш ги предаде в ръцете ви. {{field-off:Bible}}</w:t>
      </w:r>
    </w:p>
    <w:p>
      <w:pPr>
        <w:pStyle w:val="Normal"/>
        <w:rPr/>
      </w:pPr>
      <w:r>
        <w:rPr/>
        <w:t>[[@Bible:Josh 10:20 ]][[10:20 &gt;&gt; Josh 10:20]] {{field-on:Bible}} И когато Исус и Израилевите синове ги поразиха с поражение твърде голямо доде се изтребиха, и останалите от тях колкото се избавиха влязоха в оградени градове, {{field-off:Bible}}</w:t>
      </w:r>
    </w:p>
    <w:p>
      <w:pPr>
        <w:pStyle w:val="Normal"/>
        <w:rPr/>
      </w:pPr>
      <w:r>
        <w:rPr/>
        <w:t>[[@Bible:Josh 10:21 ]][[10:21 &gt;&gt; Josh 10:21]] {{field-on:Bible}} тогаз всичките люде се върнаха в стана при Исуса в Макида с мир; и не поклати някой език против някого от Израилевите синове. {{field-off:Bible}}</w:t>
      </w:r>
    </w:p>
    <w:p>
      <w:pPr>
        <w:pStyle w:val="Normal"/>
        <w:rPr/>
      </w:pPr>
      <w:r>
        <w:rPr/>
        <w:t>[[@Bible:Josh 10:22 ]][[10:22 &gt;&gt; Josh 10:22]] {{field-on:Bible}} И рече Исус: отворете устието на пещерата та изведете при мене онез петте царе из пещерата. {{field-off:Bible}}</w:t>
      </w:r>
    </w:p>
    <w:p>
      <w:pPr>
        <w:pStyle w:val="Normal"/>
        <w:rPr/>
      </w:pPr>
      <w:r>
        <w:rPr/>
        <w:t>[[@Bible:Josh 10:23 ]][[10:23 &gt;&gt; Josh 10:23]] {{field-on:Bible}} И направиха така, и изведоха при него онез петте царе из пещерата, Ерусалимския цар, Хевронския цар, Ярмутския цар, Лахиския цар, и Еглонския цар. {{field-off:Bible}}</w:t>
      </w:r>
    </w:p>
    <w:p>
      <w:pPr>
        <w:pStyle w:val="Normal"/>
        <w:rPr/>
      </w:pPr>
      <w:r>
        <w:rPr/>
        <w:t>[[@Bible:Josh 10:24 ]][[10:24 &gt;&gt; Josh 10:24]] {{field-on:Bible}} И като изведоха при Исуса онези царе, повика Исус всичките Израилеви человеци, и рече на началниците на ратниците които дойдоха с него: Приближете се, турете нозете си на вратовете на тези царе. И те се приближиха и туриха нозете си на вратовете им. {{field-off:Bible}}</w:t>
      </w:r>
    </w:p>
    <w:p>
      <w:pPr>
        <w:pStyle w:val="Normal"/>
        <w:rPr/>
      </w:pPr>
      <w:r>
        <w:rPr/>
        <w:t>[[@Bible:Josh 10:25 ]][[10:25 &gt;&gt; Josh 10:25]] {{field-on:Bible}} И рече им Исус: Не бойте, се нито да се страхувате: бъдете крепки и мъжествени; понеже така ще направи Господ на всичките ви неприятели против които ратувате. {{field-off:Bible}}</w:t>
      </w:r>
    </w:p>
    <w:p>
      <w:pPr>
        <w:pStyle w:val="Normal"/>
        <w:rPr/>
      </w:pPr>
      <w:r>
        <w:rPr/>
        <w:t>[[@Bible:Josh 10:26 ]][[10:26 &gt;&gt; Josh 10:26]] {{field-on:Bible}} И после ги порази Исус, и уби ги, и обеси ги на пет дървета; и висяха на дърветата до вечерта. {{field-off:Bible}}</w:t>
      </w:r>
    </w:p>
    <w:p>
      <w:pPr>
        <w:pStyle w:val="Normal"/>
        <w:rPr/>
      </w:pPr>
      <w:r>
        <w:rPr/>
        <w:t>[[@Bible:Josh 10:27 ]][[10:27 &gt;&gt; Josh 10:27]] {{field-on:Bible}} А при захождането на слънцето заповяда Исус; и снеха ги от дърветата, и хвърлиха ги в пещерата дето се бяха скрили, и туриха големи камене в устието на пещерата, които стоят там до днешния ден. {{field-off:Bible}}</w:t>
      </w:r>
    </w:p>
    <w:p>
      <w:pPr>
        <w:pStyle w:val="Normal"/>
        <w:rPr/>
      </w:pPr>
      <w:r>
        <w:rPr/>
        <w:t>[[@Bible:Josh 10:28 ]][[10:28 &gt;&gt; Josh 10:28]] {{field-on:Bible}} И в този ден превзе Исус Макида, и порази я с острото на ножа, и царя й; изтреби ги и всичките души които бяха в нея: не остави остатък; и направи на Макидския цар както направи на Иерихонския цар. {{field-off:Bible}}</w:t>
      </w:r>
    </w:p>
    <w:p>
      <w:pPr>
        <w:pStyle w:val="Normal"/>
        <w:rPr/>
      </w:pPr>
      <w:r>
        <w:rPr/>
        <w:t>[[@Bible:Josh 10:29 ]][[10:29 &gt;&gt; Josh 10:29]] {{field-on:Bible}} И премина Исус и всичкий Израил с него от Макида в Ливна, и ратуваше Ливна. {{field-off:Bible}}</w:t>
      </w:r>
    </w:p>
    <w:p>
      <w:pPr>
        <w:pStyle w:val="Normal"/>
        <w:rPr/>
      </w:pPr>
      <w:r>
        <w:rPr/>
        <w:t>[[@Bible:Josh 10:30 ]][[10:30 &gt;&gt; Josh 10:30]] {{field-on:Bible}} И предаде Господ и нея и царя й в ръката на Израиля; и порази с острото на ножа нея и всичките души които бяха в нея: не остави в нея остатък; и направи на царя й както направи на Иерихонския цар. {{field-off:Bible}}</w:t>
      </w:r>
    </w:p>
    <w:p>
      <w:pPr>
        <w:pStyle w:val="Normal"/>
        <w:rPr/>
      </w:pPr>
      <w:r>
        <w:rPr/>
        <w:t>[[@Bible:Josh 10:31 ]][[10:31 &gt;&gt; Josh 10:31]] {{field-on:Bible}} И премина Исус и всичкий Израил с него от Ливна в Лахис, и тури стана срещу него, и ратуваше против него. {{field-off:Bible}}</w:t>
      </w:r>
    </w:p>
    <w:p>
      <w:pPr>
        <w:pStyle w:val="Normal"/>
        <w:rPr/>
      </w:pPr>
      <w:r>
        <w:rPr/>
        <w:t>[[@Bible:Josh 10:32 ]][[10:32 &gt;&gt; Josh 10:32]] {{field-on:Bible}} И предаде Господ Лахис в ръката на Израиля, и превзеха го втория ден, и поразиха с острото на ножа него и всичките души които бяха в него, по всичко що направиха на Ливна. {{field-off:Bible}}</w:t>
      </w:r>
    </w:p>
    <w:p>
      <w:pPr>
        <w:pStyle w:val="Normal"/>
        <w:rPr/>
      </w:pPr>
      <w:r>
        <w:rPr/>
        <w:t>[[@Bible:Josh 10:33 ]][[10:33 &gt;&gt; Josh 10:33]] {{field-on:Bible}} Тогаз възлезе Орам Гезерский цар за да помогне на Лахис; и Исус порази него и людете му доде му не остави остатък. {{field-off:Bible}}</w:t>
      </w:r>
    </w:p>
    <w:p>
      <w:pPr>
        <w:pStyle w:val="Normal"/>
        <w:rPr/>
      </w:pPr>
      <w:r>
        <w:rPr/>
        <w:t>[[@Bible:Josh 10:34 ]][[10:34 &gt;&gt; Josh 10:34]] {{field-on:Bible}} И премина Исус и всичкий Израил с него от Лахис в Еглон, и туриха стан срещу него, и ратуваха против него; {{field-off:Bible}}</w:t>
      </w:r>
    </w:p>
    <w:p>
      <w:pPr>
        <w:pStyle w:val="Normal"/>
        <w:rPr/>
      </w:pPr>
      <w:r>
        <w:rPr/>
        <w:t>[[@Bible:Josh 10:35 ]][[10:35 &gt;&gt; Josh 10:35]] {{field-on:Bible}} И превзеха го в този ден, и поразиха го с острото на ножа; и изтреби в този ден всичките души които бяха в него, по всичко що направи на Лахис. {{field-off:Bible}}</w:t>
      </w:r>
    </w:p>
    <w:p>
      <w:pPr>
        <w:pStyle w:val="Normal"/>
        <w:rPr/>
      </w:pPr>
      <w:r>
        <w:rPr/>
        <w:t>[[@Bible:Josh 10:36 ]][[10:36 &gt;&gt; Josh 10:36]] {{field-on:Bible}} И възлезе Исус и всичкий Израил с него от Еглон в Хеврон, и ратуваха против него; {{field-off:Bible}}</w:t>
      </w:r>
    </w:p>
    <w:p>
      <w:pPr>
        <w:pStyle w:val="Normal"/>
        <w:rPr/>
      </w:pPr>
      <w:r>
        <w:rPr/>
        <w:t>[[@Bible:Josh 10:37 ]][[10:37 &gt;&gt; Josh 10:37]] {{field-on:Bible}} И превзеха го, и поразиха го с острото на ножа, и царя му, и всичките му градове, и всичките души които бяха в него: не остави остатък, по всичко що направи на Еглон, и изтреби го и всичките души които бяха в него. {{field-off:Bible}}</w:t>
      </w:r>
    </w:p>
    <w:p>
      <w:pPr>
        <w:pStyle w:val="Normal"/>
        <w:rPr/>
      </w:pPr>
      <w:r>
        <w:rPr/>
        <w:t>[[@Bible:Josh 10:38 ]][[10:38 &gt;&gt; Josh 10:38]] {{field-on:Bible}} И обърна се Исус и всичкий Израил с него в Девир, и ратува против него: {{field-off:Bible}}</w:t>
      </w:r>
    </w:p>
    <w:p>
      <w:pPr>
        <w:pStyle w:val="Normal"/>
        <w:rPr/>
      </w:pPr>
      <w:r>
        <w:rPr/>
        <w:t>[[@Bible:Josh 10:39 ]][[10:39 &gt;&gt; Josh 10:39]] {{field-on:Bible}} и превзе го, и царя му, и всичките му градове; и поразиха ги с отрото на ножа, и изтребиха всичките души които бяха в него: не остави остатък: както направи на Хеврон, така направи на Девир и на царя му, и както направи на Ливна и на царя й. {{field-off:Bible}}</w:t>
      </w:r>
    </w:p>
    <w:p>
      <w:pPr>
        <w:pStyle w:val="Normal"/>
        <w:rPr/>
      </w:pPr>
      <w:r>
        <w:rPr/>
        <w:t>[[@Bible:Josh 10:40 ]][[10:40 &gt;&gt; Josh 10:40]] {{field-on:Bible}} Така порази Исус всичката планинска, и южна, и полянска земя, и подгорията, - и всичките им царе: не остави остатък, но изтреби всяко дихание както заповяда Господ Бог на Израиля. {{field-off:Bible}}</w:t>
      </w:r>
    </w:p>
    <w:p>
      <w:pPr>
        <w:pStyle w:val="Normal"/>
        <w:rPr/>
      </w:pPr>
      <w:r>
        <w:rPr/>
        <w:t>[[@Bible:Josh 10:41 ]][[10:41 &gt;&gt; Josh 10:41]] {{field-on:Bible}} И порази ги Исус от Кадис-варни дори до Газа, и всичката земя Гесен дори до Гаваон. {{field-off:Bible}}</w:t>
      </w:r>
    </w:p>
    <w:p>
      <w:pPr>
        <w:pStyle w:val="Normal"/>
        <w:rPr/>
      </w:pPr>
      <w:r>
        <w:rPr/>
        <w:t>[[@Bible:Josh 10:42 ]][[10:42 &gt;&gt; Josh 10:42]] {{field-on:Bible}} И всички тези царе и земятя им превзе Исус заеднъж, защото Господ Бог Израилев ратуваше за Израиля. {{field-off:Bible}}</w:t>
      </w:r>
    </w:p>
    <w:p>
      <w:pPr>
        <w:pStyle w:val="Normal"/>
        <w:rPr/>
      </w:pPr>
      <w:r>
        <w:rPr/>
        <w:t>[[@Bible:Josh 10:43 ]][[10:43 &gt;&gt; Josh 10:43]] {{field-on:Bible}} И върна се Исус и всичкий Израил с него в стана в Галгал. {{field-off:Bible}}</w:t>
      </w:r>
    </w:p>
    <w:p>
      <w:pPr>
        <w:pStyle w:val="Heading2"/>
        <w:rPr/>
      </w:pPr>
      <w:r>
        <w:rPr/>
        <w:t>Глава 11</w:t>
      </w:r>
    </w:p>
    <w:p>
      <w:pPr>
        <w:pStyle w:val="Normal"/>
        <w:rPr/>
      </w:pPr>
      <w:r>
        <w:rPr/>
        <w:t>[[@Bible:Josh 11:1 ]][[11:1 &gt;&gt; Josh 11:1]] {{field-on:Bible}} И като чу това Явин Асорский цар, прати на Иовава Мадонския цар, и на Симвронския цар, и на Ахсафския цар, {{field-off:Bible}}</w:t>
      </w:r>
    </w:p>
    <w:p>
      <w:pPr>
        <w:pStyle w:val="Normal"/>
        <w:rPr/>
      </w:pPr>
      <w:r>
        <w:rPr/>
        <w:t>[[@Bible:Josh 11:2 ]][[11:2 &gt;&gt; Josh 11:2]] {{field-on:Bible}} и на царете които бяха към север в планинската страна и полянската, към юг на Хинерот, и в дола, и в Нафат-дор към запад, {{field-off:Bible}}</w:t>
      </w:r>
    </w:p>
    <w:p>
      <w:pPr>
        <w:pStyle w:val="Normal"/>
        <w:rPr/>
      </w:pPr>
      <w:r>
        <w:rPr/>
        <w:t>[[@Bible:Josh 11:3 ]][[11:3 &gt;&gt; Josh 11:3]] {{field-on:Bible}} и на Ханаанците които бяха към изток и към запад, и на Аморейците, и Хетейците, и Ферезейците, и Иевусейците в гората, и на Евейците под Ермон в земята Масфа. {{field-off:Bible}}</w:t>
      </w:r>
    </w:p>
    <w:p>
      <w:pPr>
        <w:pStyle w:val="Normal"/>
        <w:rPr/>
      </w:pPr>
      <w:r>
        <w:rPr/>
        <w:t>[[@Bible:Josh 11:4 ]][[11:4 &gt;&gt; Josh 11:4]] {{field-on:Bible}} И излязоха, те и всичките им войнства заедно с тях, люде много както е пясъкът който е покрай морето по множество, с коне и колесници твърде много. {{field-off:Bible}}</w:t>
      </w:r>
    </w:p>
    <w:p>
      <w:pPr>
        <w:pStyle w:val="Normal"/>
        <w:rPr/>
      </w:pPr>
      <w:r>
        <w:rPr/>
        <w:t>[[@Bible:Josh 11:5 ]][[11:5 &gt;&gt; Josh 11:5]] {{field-on:Bible}} И като се събраха всички тези царе, дойдоха и разположиха заедно стана си близу при водата Мером за да се бият с Израиля. {{field-off:Bible}}</w:t>
      </w:r>
    </w:p>
    <w:p>
      <w:pPr>
        <w:pStyle w:val="Normal"/>
        <w:rPr/>
      </w:pPr>
      <w:r>
        <w:rPr/>
        <w:t>[[@Bible:Josh 11:6 ]][[11:6 &gt;&gt; Josh 11:6]] {{field-on:Bible}} И рече Господ Исусу: Да се не убоиш от лицето им; защото утре, около този час, аз ще ги предам всичките убити пред Израиля: на конете им ще прережеш жилите, и колесниците им ще изгориш с огън. {{field-off:Bible}}</w:t>
      </w:r>
    </w:p>
    <w:p>
      <w:pPr>
        <w:pStyle w:val="Normal"/>
        <w:rPr/>
      </w:pPr>
      <w:r>
        <w:rPr/>
        <w:t>[[@Bible:Josh 11:7 ]][[11:7 &gt;&gt; Josh 11:7]] {{field-on:Bible}} И отиде внезапно Исус, и с него всичките ратни люде, против тях при водата Мером, и нападнаха върх тях. {{field-off:Bible}}</w:t>
      </w:r>
    </w:p>
    <w:p>
      <w:pPr>
        <w:pStyle w:val="Normal"/>
        <w:rPr/>
      </w:pPr>
      <w:r>
        <w:rPr/>
        <w:t>[[@Bible:Josh 11:8 ]][[11:8 &gt;&gt; Josh 11:8]] {{field-on:Bible}} И предаде ги Господ в ръката на Израиля; и поразиха ги, и прогнаха ги дори до големия Сидон, и дори до Мисрефот-маим, и дори до дола на Масфа към изток, и поразиха ги доде не оставиха от тях остатък. {{field-off:Bible}}</w:t>
      </w:r>
    </w:p>
    <w:p>
      <w:pPr>
        <w:pStyle w:val="Normal"/>
        <w:rPr/>
      </w:pPr>
      <w:r>
        <w:rPr/>
        <w:t>[[@Bible:Josh 11:9 ]][[11:9 &gt;&gt; Josh 11:9]] {{field-on:Bible}} И направи им Исус както му заповяда Господ: на конете им преряза жилите, и колесниците им изгори с огън. {{field-off:Bible}}</w:t>
      </w:r>
    </w:p>
    <w:p>
      <w:pPr>
        <w:pStyle w:val="Normal"/>
        <w:rPr/>
      </w:pPr>
      <w:r>
        <w:rPr/>
        <w:t>[[@Bible:Josh 11:10 ]][[11:10 &gt;&gt; Josh 11:10]] {{field-on:Bible}} И върна се Исус в истото време и превзе Асор, и порази царя му с нож; защото Асор беше по-напред първенствуващ на всички тези царства. {{field-off:Bible}}</w:t>
      </w:r>
    </w:p>
    <w:p>
      <w:pPr>
        <w:pStyle w:val="Normal"/>
        <w:rPr/>
      </w:pPr>
      <w:r>
        <w:rPr/>
        <w:t>[[@Bible:Josh 11:11 ]][[11:11 &gt;&gt; Josh 11:11]] {{field-on:Bible}} И всичките души които бяха в него поразиха с острото на ножа и изтребиха ги: не остана нищо което имаше дихание; и изгори Асор с огън. {{field-off:Bible}}</w:t>
      </w:r>
    </w:p>
    <w:p>
      <w:pPr>
        <w:pStyle w:val="Normal"/>
        <w:rPr/>
      </w:pPr>
      <w:r>
        <w:rPr/>
        <w:t>[[@Bible:Josh 11:12 ]][[11:12 &gt;&gt; Josh 11:12]] {{field-on:Bible}} И всичките градове на онези царе, и всичките им царе хвана Исус, и порази ги с острото на ножа: изтреби ги както заповяда Мойсей раб Господен. {{field-off:Bible}}</w:t>
      </w:r>
    </w:p>
    <w:p>
      <w:pPr>
        <w:pStyle w:val="Normal"/>
        <w:rPr/>
      </w:pPr>
      <w:r>
        <w:rPr/>
        <w:t>[[@Bible:Josh 11:13 ]][[11:13 &gt;&gt; Josh 11:13]] {{field-on:Bible}} А всичките градове които стоеха върх хълмовете си, тях не изгори Израил; освен един Асор изгори Исус. {{field-off:Bible}}</w:t>
      </w:r>
    </w:p>
    <w:p>
      <w:pPr>
        <w:pStyle w:val="Normal"/>
        <w:rPr/>
      </w:pPr>
      <w:r>
        <w:rPr/>
        <w:t>[[@Bible:Josh 11:14 ]][[11:14 &gt;&gt; Josh 11:14]] {{field-on:Bible}} И всичките користи на тези градове и скотовете плениха за себе си Израилевите синове; и всичките человеци поразиха с острото на ножа доде ги изтребиха: не оставиха нищо което имаше дихание. {{field-off:Bible}}</w:t>
      </w:r>
    </w:p>
    <w:p>
      <w:pPr>
        <w:pStyle w:val="Normal"/>
        <w:rPr/>
      </w:pPr>
      <w:r>
        <w:rPr/>
        <w:t>[[@Bible:Josh 11:15 ]][[11:15 &gt;&gt; Josh 11:15]] {{field-on:Bible}} Както заповяда Господ на Моисея раба си, така заповяда Моисей на Исуса, и така направи Исус: не престъпи нищо от всичко що заповяда Господ Моисею. {{field-off:Bible}}</w:t>
      </w:r>
    </w:p>
    <w:p>
      <w:pPr>
        <w:pStyle w:val="Normal"/>
        <w:rPr/>
      </w:pPr>
      <w:r>
        <w:rPr/>
        <w:t>[[@Bible:Josh 11:16 ]][[11:16 &gt;&gt; Josh 11:16]] {{field-on:Bible}} И превзе Исус всичката оназ планинска зема и всичката южна, и всичката земя Гесен, и равнината и полето, и гората на Израил и равнината му, {{field-off:Bible}}</w:t>
      </w:r>
    </w:p>
    <w:p>
      <w:pPr>
        <w:pStyle w:val="Normal"/>
        <w:rPr/>
      </w:pPr>
      <w:r>
        <w:rPr/>
        <w:t>[[@Bible:Josh 11:17 ]][[11:17 &gt;&gt; Josh 11:17]] {{field-on:Bible}} от гората Алак която възходи към Сиир дори до Ваалгад в дола на Ливан, под гората Ермон; и хвана всичките им царе, и порази ги, и умъртви ги. {{field-off:Bible}}</w:t>
      </w:r>
    </w:p>
    <w:p>
      <w:pPr>
        <w:pStyle w:val="Normal"/>
        <w:rPr/>
      </w:pPr>
      <w:r>
        <w:rPr/>
        <w:t>[[@Bible:Josh 11:18 ]][[11:18 &gt;&gt; Josh 11:18]] {{field-on:Bible}} Много време ратуваше Исус против всички тези царе. {{field-off:Bible}}</w:t>
      </w:r>
    </w:p>
    <w:p>
      <w:pPr>
        <w:pStyle w:val="Normal"/>
        <w:rPr/>
      </w:pPr>
      <w:r>
        <w:rPr/>
        <w:t>[[@Bible:Josh 11:19 ]][[11:19 &gt;&gt; Josh 11:19]] {{field-on:Bible}} Нямаше град който би направил мир с Израилевите синове, освен Евейците които живееха в Гаваон: всичките превзеха с бран. {{field-off:Bible}}</w:t>
      </w:r>
    </w:p>
    <w:p>
      <w:pPr>
        <w:pStyle w:val="Normal"/>
        <w:rPr/>
      </w:pPr>
      <w:r>
        <w:rPr/>
        <w:t>[[@Bible:Josh 11:20 ]][[11:20 &gt;&gt; Josh 11:20]] {{field-on:Bible}} Защото от Господа стана да се ожесточат сърдцата им да срещнат с бой Израиля на бой, за да ги изтреби той, да няма помилване за тях, но да ги изтребят както заповяда Господ Моисею. {{field-off:Bible}}</w:t>
      </w:r>
    </w:p>
    <w:p>
      <w:pPr>
        <w:pStyle w:val="Normal"/>
        <w:rPr/>
      </w:pPr>
      <w:r>
        <w:rPr/>
        <w:t>[[@Bible:Josh 11:21 ]][[11:21 &gt;&gt; Josh 11:21]] {{field-on:Bible}} И дойде Исус в онова време и изтреби Енакимите от горите, от Хеврон, от Девир, от Анав, и от всичките гори Юдини, и от всичките гори Израилеви: изтреби ги Исус заедно с градовете им. {{field-off:Bible}}</w:t>
      </w:r>
    </w:p>
    <w:p>
      <w:pPr>
        <w:pStyle w:val="Normal"/>
        <w:rPr/>
      </w:pPr>
      <w:r>
        <w:rPr/>
        <w:t>[[@Bible:Josh 11:22 ]][[11:22 &gt;&gt; Josh 11:22]] {{field-on:Bible}} Не останаха Енакими в земята на Израилевите синове: само в Газа, в Гет, и в Азот останаха. {{field-off:Bible}}</w:t>
      </w:r>
    </w:p>
    <w:p>
      <w:pPr>
        <w:pStyle w:val="Normal"/>
        <w:rPr/>
      </w:pPr>
      <w:r>
        <w:rPr/>
        <w:t>[[@Bible:Josh 11:23 ]][[11:23 &gt;&gt; Josh 11:23]] {{field-on:Bible}} И превзе Исус всичката земя, по всичко що рече Господ Моисею; и даде я Исус на Израиля за наследие според разделението им по племената им. И земята утиши от бран. {{field-off:Bible}}</w:t>
      </w:r>
    </w:p>
    <w:p>
      <w:pPr>
        <w:pStyle w:val="Heading2"/>
        <w:rPr/>
      </w:pPr>
      <w:r>
        <w:rPr/>
        <w:t>Глава 12</w:t>
      </w:r>
    </w:p>
    <w:p>
      <w:pPr>
        <w:pStyle w:val="Normal"/>
        <w:rPr/>
      </w:pPr>
      <w:r>
        <w:rPr/>
        <w:t>[[@Bible:Josh 12:1 ]][[12:1 &gt;&gt; Josh 12:1]] {{field-on:Bible}} А царете на тази земя са тези, които Израилевите синове поразиха и превзеха земята им, оттам Иордан към изток на слънцето, от потока Арнон до гората Ермон, и всичкото поле към изток: {{field-off:Bible}}</w:t>
      </w:r>
    </w:p>
    <w:p>
      <w:pPr>
        <w:pStyle w:val="Normal"/>
        <w:rPr/>
      </w:pPr>
      <w:r>
        <w:rPr/>
        <w:t>[[@Bible:Josh 12:2 ]][[12:2 &gt;&gt; Josh 12:2]] {{field-on:Bible}} Сион Аморейският цар, който живееше в Есевон, и който владееше от Ароир който е при устието на потока Арнон, и средата на потока, и половината на Галаад до потока Явок който е предел на Амоновите синове, {{field-off:Bible}}</w:t>
      </w:r>
    </w:p>
    <w:p>
      <w:pPr>
        <w:pStyle w:val="Normal"/>
        <w:rPr/>
      </w:pPr>
      <w:r>
        <w:rPr/>
        <w:t>[[@Bible:Josh 12:3 ]][[12:3 &gt;&gt; Josh 12:3]] {{field-on:Bible}} и от полето до морето Хинерот към изток, и до морето на полето, сиреч Солено Море към изток, до пътя към Вет-иесимот, и от южната страна под Асдот-фасга: {{field-off:Bible}}</w:t>
      </w:r>
    </w:p>
    <w:p>
      <w:pPr>
        <w:pStyle w:val="Normal"/>
        <w:rPr/>
      </w:pPr>
      <w:r>
        <w:rPr/>
        <w:t>[[@Bible:Josh 12:4 ]][[12:4 &gt;&gt; Josh 12:4]] {{field-on:Bible}} и пределите на Ога Васанския цар, който беше останал от исполините и живееше в Астарот и в Едраи, {{field-off:Bible}}</w:t>
      </w:r>
    </w:p>
    <w:p>
      <w:pPr>
        <w:pStyle w:val="Normal"/>
        <w:rPr/>
      </w:pPr>
      <w:r>
        <w:rPr/>
        <w:t>[[@Bible:Josh 12:5 ]][[12:5 &gt;&gt; Josh 12:5]] {{field-on:Bible}} който владееше в гората Ермон, и в Салха, и във всичкия Васан, до пределите на Гесурците и на Мааханците, и половината на Галаад, предел на Сиона Есевонския цар. {{field-off:Bible}}</w:t>
      </w:r>
    </w:p>
    <w:p>
      <w:pPr>
        <w:pStyle w:val="Normal"/>
        <w:rPr/>
      </w:pPr>
      <w:r>
        <w:rPr/>
        <w:t>[[@Bible:Josh 12:6 ]][[12:6 &gt;&gt; Josh 12:6]] {{field-on:Bible}} Тях порази Моисей раб Господен и Израилевите синове; и даде земята им Моисей раб Господен наследие на Рувимовците, и на Гадовците, и на половината от Манасиевото племе. {{field-off:Bible}}</w:t>
      </w:r>
    </w:p>
    <w:p>
      <w:pPr>
        <w:pStyle w:val="Normal"/>
        <w:rPr/>
      </w:pPr>
      <w:r>
        <w:rPr/>
        <w:t>[[@Bible:Josh 12:7 ]][[12:7 &gt;&gt; Josh 12:7]] {{field-on:Bible}} И тези са царете на земята които порази Исус и Израилевите синове отсам Иордан към запад, от Ваалгад в дола на Ливан дори до гората Халак която възлиза в Сиир; и даде я Исус на Израилевите племена наследие според разделенията им, {{field-off:Bible}}</w:t>
      </w:r>
    </w:p>
    <w:p>
      <w:pPr>
        <w:pStyle w:val="Normal"/>
        <w:rPr/>
      </w:pPr>
      <w:r>
        <w:rPr/>
        <w:t>[[@Bible:Josh 12:8 ]][[12:8 &gt;&gt; Josh 12:8]] {{field-on:Bible}} в горите, и в равнините, и в полетата, и в подгорията, и в пустинята, и в южната страна: Хетейците, Аморейците, и Ханаанците, Ферезейците, Евейците, и Иевусейците: {{field-off:Bible}}</w:t>
      </w:r>
    </w:p>
    <w:p>
      <w:pPr>
        <w:pStyle w:val="Normal"/>
        <w:rPr/>
      </w:pPr>
      <w:r>
        <w:rPr/>
        <w:t>[[@Bible:Josh 12:9 ]][[12:9 &gt;&gt; Josh 12:9]] {{field-on:Bible}} Иерихонский цар, един; царят на Гай, град близу при Ветил, един; {{field-off:Bible}}</w:t>
      </w:r>
    </w:p>
    <w:p>
      <w:pPr>
        <w:pStyle w:val="Normal"/>
        <w:rPr/>
      </w:pPr>
      <w:r>
        <w:rPr/>
        <w:t>[[@Bible:Josh 12:10 ]][[12:10 &gt;&gt; Josh 12:10]] {{field-on:Bible}} Ерусалимский цар, един; Хевронский цар, един; {{field-off:Bible}}</w:t>
      </w:r>
    </w:p>
    <w:p>
      <w:pPr>
        <w:pStyle w:val="Normal"/>
        <w:rPr/>
      </w:pPr>
      <w:r>
        <w:rPr/>
        <w:t>[[@Bible:Josh 12:11 ]][[12:11 &gt;&gt; Josh 12:11]] {{field-on:Bible}} Ярмутский цар, един; Лахиский цар, един; {{field-off:Bible}}</w:t>
      </w:r>
    </w:p>
    <w:p>
      <w:pPr>
        <w:pStyle w:val="Normal"/>
        <w:rPr/>
      </w:pPr>
      <w:r>
        <w:rPr/>
        <w:t>[[@Bible:Josh 12:12 ]][[12:12 &gt;&gt; Josh 12:12]] {{field-on:Bible}} Еглонский цар, един; Гезерский цар, един; {{field-off:Bible}}</w:t>
      </w:r>
    </w:p>
    <w:p>
      <w:pPr>
        <w:pStyle w:val="Normal"/>
        <w:rPr/>
      </w:pPr>
      <w:r>
        <w:rPr/>
        <w:t>[[@Bible:Josh 12:13 ]][[12:13 &gt;&gt; Josh 12:13]] {{field-on:Bible}} Девирский цар, един; Гедерский цар, един; {{field-off:Bible}}</w:t>
      </w:r>
    </w:p>
    <w:p>
      <w:pPr>
        <w:pStyle w:val="Normal"/>
        <w:rPr/>
      </w:pPr>
      <w:r>
        <w:rPr/>
        <w:t>[[@Bible:Josh 12:14 ]][[12:14 &gt;&gt; Josh 12:14]] {{field-on:Bible}} царят на Хорма, един; Арадский цар, един; {{field-off:Bible}}</w:t>
      </w:r>
    </w:p>
    <w:p>
      <w:pPr>
        <w:pStyle w:val="Normal"/>
        <w:rPr/>
      </w:pPr>
      <w:r>
        <w:rPr/>
        <w:t>[[@Bible:Josh 12:15 ]][[12:15 &gt;&gt; Josh 12:15]] {{field-on:Bible}} Ливненский цар, един; Одоламский цар, един; {{field-off:Bible}}</w:t>
      </w:r>
    </w:p>
    <w:p>
      <w:pPr>
        <w:pStyle w:val="Normal"/>
        <w:rPr/>
      </w:pPr>
      <w:r>
        <w:rPr/>
        <w:t>[[@Bible:Josh 12:16 ]][[12:16 &gt;&gt; Josh 12:16]] {{field-on:Bible}} Макидский цар, един; Ветилский цар, един; {{field-off:Bible}}</w:t>
      </w:r>
    </w:p>
    <w:p>
      <w:pPr>
        <w:pStyle w:val="Normal"/>
        <w:rPr/>
      </w:pPr>
      <w:r>
        <w:rPr/>
        <w:t>[[@Bible:Josh 12:17 ]][[12:17 &gt;&gt; Josh 12:17]] {{field-on:Bible}} Танфуский цар, един; Еферский цар, един; {{field-off:Bible}}</w:t>
      </w:r>
    </w:p>
    <w:p>
      <w:pPr>
        <w:pStyle w:val="Normal"/>
        <w:rPr/>
      </w:pPr>
      <w:r>
        <w:rPr/>
        <w:t>[[@Bible:Josh 12:18 ]][[12:18 &gt;&gt; Josh 12:18]] {{field-on:Bible}} Афекский цар, един; Ласаронский цар, един; {{field-off:Bible}}</w:t>
      </w:r>
    </w:p>
    <w:p>
      <w:pPr>
        <w:pStyle w:val="Normal"/>
        <w:rPr/>
      </w:pPr>
      <w:r>
        <w:rPr/>
        <w:t>[[@Bible:Josh 12:19 ]][[12:19 &gt;&gt; Josh 12:19]] {{field-on:Bible}} Мадонский цар, един; Асорский цар, един; {{field-off:Bible}}</w:t>
      </w:r>
    </w:p>
    <w:p>
      <w:pPr>
        <w:pStyle w:val="Normal"/>
        <w:rPr/>
      </w:pPr>
      <w:r>
        <w:rPr/>
        <w:t>[[@Bible:Josh 12:20 ]][[12:20 &gt;&gt; Josh 12:20]] {{field-on:Bible}} Симрон-меронский цар, един; Ахсафский цар, един; {{field-off:Bible}}</w:t>
      </w:r>
    </w:p>
    <w:p>
      <w:pPr>
        <w:pStyle w:val="Normal"/>
        <w:rPr/>
      </w:pPr>
      <w:r>
        <w:rPr/>
        <w:t>[[@Bible:Josh 12:21 ]][[12:21 &gt;&gt; Josh 12:21]] {{field-on:Bible}} Таанахский цар, един; Магедонский цар, един; {{field-off:Bible}}</w:t>
      </w:r>
    </w:p>
    <w:p>
      <w:pPr>
        <w:pStyle w:val="Normal"/>
        <w:rPr/>
      </w:pPr>
      <w:r>
        <w:rPr/>
        <w:t>[[@Bible:Josh 12:22 ]][[12:22 &gt;&gt; Josh 12:22]] {{field-on:Bible}} Кедеский цар, един; Иокнеамский цар в Кармил, един; {{field-off:Bible}}</w:t>
      </w:r>
    </w:p>
    <w:p>
      <w:pPr>
        <w:pStyle w:val="Normal"/>
        <w:rPr/>
      </w:pPr>
      <w:r>
        <w:rPr/>
        <w:t>[[@Bible:Josh 12:23 ]][[12:23 &gt;&gt; Josh 12:23]] {{field-on:Bible}} Дорский цар в Нафат-дор, един; царят на Гоим в Галгал, един; {{field-off:Bible}}</w:t>
      </w:r>
    </w:p>
    <w:p>
      <w:pPr>
        <w:pStyle w:val="Normal"/>
        <w:rPr/>
      </w:pPr>
      <w:r>
        <w:rPr/>
        <w:t>[[@Bible:Josh 12:24 ]][[12:24 &gt;&gt; Josh 12:24]] {{field-on:Bible}} царят на Тирса, един: всичките царе, тридесет и един. {{field-off:Bible}}</w:t>
      </w:r>
    </w:p>
    <w:p>
      <w:pPr>
        <w:pStyle w:val="Heading2"/>
        <w:rPr/>
      </w:pPr>
      <w:r>
        <w:rPr/>
        <w:t>Глава 13</w:t>
      </w:r>
    </w:p>
    <w:p>
      <w:pPr>
        <w:pStyle w:val="Normal"/>
        <w:rPr/>
      </w:pPr>
      <w:r>
        <w:rPr/>
        <w:t>[[@Bible:Josh 13:1 ]][[13:1 &gt;&gt; Josh 13:1]] {{field-on:Bible}} А Исус беше стар, и преминал на възраст: и рече му Господ: Ти си стар, преминал на възраст, а остава още много земя да се превземе. {{field-off:Bible}}</w:t>
      </w:r>
    </w:p>
    <w:p>
      <w:pPr>
        <w:pStyle w:val="Normal"/>
        <w:rPr/>
      </w:pPr>
      <w:r>
        <w:rPr/>
        <w:t>[[@Bible:Josh 13:2 ]][[13:2 &gt;&gt; Josh 13:2]] {{field-on:Bible}} Тая е земята която остава още: всичките околности на Филистимците, и всичката Гесурска земя, {{field-off:Bible}}</w:t>
      </w:r>
    </w:p>
    <w:p>
      <w:pPr>
        <w:pStyle w:val="Normal"/>
        <w:rPr/>
      </w:pPr>
      <w:r>
        <w:rPr/>
        <w:t>[[@Bible:Josh 13:3 ]][[13:3 &gt;&gt; Josh 13:3]] {{field-on:Bible}} от Сиор, който е срещу Египет, до пределите на Акарон към север, които се считат на Ханаанците; петте войводства на Филистимците, на Газяните, на Азотяните, на Аскалонците, на Гетците, и на Акаронците; и земята която е на Авейците: {{field-off:Bible}}</w:t>
      </w:r>
    </w:p>
    <w:p>
      <w:pPr>
        <w:pStyle w:val="Normal"/>
        <w:rPr/>
      </w:pPr>
      <w:r>
        <w:rPr/>
        <w:t>[[@Bible:Josh 13:4 ]][[13:4 &gt;&gt; Josh 13:4]] {{field-on:Bible}} от южната страна, всичката земя на Ханаанците, и Меара, която е на Сидонците до Афек, до Аморейските предели; {{field-off:Bible}}</w:t>
      </w:r>
    </w:p>
    <w:p>
      <w:pPr>
        <w:pStyle w:val="Normal"/>
        <w:rPr/>
      </w:pPr>
      <w:r>
        <w:rPr/>
        <w:t>[[@Bible:Josh 13:5 ]][[13:5 &gt;&gt; Josh 13:5]] {{field-on:Bible}} и земята на Гевалците, и всичкий Ливан към изток на слънцето, от Ваалгад под гората Ермон, до входа Емат: {{field-off:Bible}}</w:t>
      </w:r>
    </w:p>
    <w:p>
      <w:pPr>
        <w:pStyle w:val="Normal"/>
        <w:rPr/>
      </w:pPr>
      <w:r>
        <w:rPr/>
        <w:t>[[@Bible:Josh 13:6 ]][[13:6 &gt;&gt; Josh 13:6]] {{field-on:Bible}} всичките горски жители от Ливан до Мисрефот-маим, всичките Сидонци: тях аз ще изтребя от лицето на Израилевите синове; а ти я раздели за наследие на Израилтяните както ти заповядах. {{field-off:Bible}}</w:t>
      </w:r>
    </w:p>
    <w:p>
      <w:pPr>
        <w:pStyle w:val="Normal"/>
        <w:rPr/>
      </w:pPr>
      <w:r>
        <w:rPr/>
        <w:t>[[@Bible:Josh 13:7 ]][[13:7 &gt;&gt; Josh 13:7]] {{field-on:Bible}} Сега прочие раздели тази земя за наследие на деветте племена и на половината от Манасиевото племе. {{field-off:Bible}}</w:t>
      </w:r>
    </w:p>
    <w:p>
      <w:pPr>
        <w:pStyle w:val="Normal"/>
        <w:rPr/>
      </w:pPr>
      <w:r>
        <w:rPr/>
        <w:t>[[@Bible:Josh 13:8 ]][[13:8 &gt;&gt; Josh 13:8]] {{field-on:Bible}} Рувимовците и Гадовците с другата му половина взеха наследието си, което им даде Моисей оттам Иордан към изток, както Моисей раб Господен им даде, {{field-off:Bible}}</w:t>
      </w:r>
    </w:p>
    <w:p>
      <w:pPr>
        <w:pStyle w:val="Normal"/>
        <w:rPr/>
      </w:pPr>
      <w:r>
        <w:rPr/>
        <w:t>[[@Bible:Josh 13:9 ]][[13:9 &gt;&gt; Josh 13:9]] {{field-on:Bible}} От Ароир, който е при устието на потока Арнон, и града който е в средата на потока, и всичката равнина Медева до Девон. {{field-off:Bible}}</w:t>
      </w:r>
    </w:p>
    <w:p>
      <w:pPr>
        <w:pStyle w:val="Normal"/>
        <w:rPr/>
      </w:pPr>
      <w:r>
        <w:rPr/>
        <w:t>[[@Bible:Josh 13:10 ]][[13:10 &gt;&gt; Josh 13:10]] {{field-on:Bible}} и всичките градове на Сиона Аморейския цар, който царуваше в Есевон до пределите на Амоновите синове, {{field-off:Bible}}</w:t>
      </w:r>
    </w:p>
    <w:p>
      <w:pPr>
        <w:pStyle w:val="Normal"/>
        <w:rPr/>
      </w:pPr>
      <w:r>
        <w:rPr/>
        <w:t>[[@Bible:Josh 13:11 ]][[13:11 &gt;&gt; Josh 13:11]] {{field-on:Bible}} и Галаад, и пределите на Гесурците и на Мааханците, и всичката гора Ермон, и всичкия Васан до Салха, {{field-off:Bible}}</w:t>
      </w:r>
    </w:p>
    <w:p>
      <w:pPr>
        <w:pStyle w:val="Normal"/>
        <w:rPr/>
      </w:pPr>
      <w:r>
        <w:rPr/>
        <w:t>[[@Bible:Josh 13:12 ]][[13:12 &gt;&gt; Josh 13:12]] {{field-on:Bible}} всичкото царство на Ога във Васан, който царуваше в Астарот и в Едраи, който остана от остатъците на исполините; защото тях Моисей порази и ги изгони. {{field-off:Bible}}</w:t>
      </w:r>
    </w:p>
    <w:p>
      <w:pPr>
        <w:pStyle w:val="Normal"/>
        <w:rPr/>
      </w:pPr>
      <w:r>
        <w:rPr/>
        <w:t>[[@Bible:Josh 13:13 ]][[13:13 &gt;&gt; Josh 13:13]] {{field-on:Bible}} Израилевите синове обаче не изгониха Гесурците и Мааханците, но Гесурците и Мааханците живеят между Израиля дори до днес. {{field-off:Bible}}</w:t>
      </w:r>
    </w:p>
    <w:p>
      <w:pPr>
        <w:pStyle w:val="Normal"/>
        <w:rPr/>
      </w:pPr>
      <w:r>
        <w:rPr/>
        <w:t>[[@Bible:Josh 13:14 ]][[13:14 &gt;&gt; Josh 13:14]] {{field-on:Bible}} Само на Левиевото племе не даде наследие: жъртвите Господу Богу Израилеву са тяхното наследие, както им рече. {{field-off:Bible}}</w:t>
      </w:r>
    </w:p>
    <w:p>
      <w:pPr>
        <w:pStyle w:val="Normal"/>
        <w:rPr/>
      </w:pPr>
      <w:r>
        <w:rPr/>
        <w:t>[[@Bible:Josh 13:15 ]][[13:15 &gt;&gt; Josh 13:15]] {{field-on:Bible}} И даде Моисей на племето на Рувимовите синове наследие според родовете им. {{field-off:Bible}}</w:t>
      </w:r>
    </w:p>
    <w:p>
      <w:pPr>
        <w:pStyle w:val="Normal"/>
        <w:rPr/>
      </w:pPr>
      <w:r>
        <w:rPr/>
        <w:t>[[@Bible:Josh 13:16 ]][[13:16 &gt;&gt; Josh 13:16]] {{field-on:Bible}} И пределите им бяха от Ароир, който е при устието на потока Арнон, и града който е всред потока, и всичката равнина до Медева, {{field-off:Bible}}</w:t>
      </w:r>
    </w:p>
    <w:p>
      <w:pPr>
        <w:pStyle w:val="Normal"/>
        <w:rPr/>
      </w:pPr>
      <w:r>
        <w:rPr/>
        <w:t>[[@Bible:Josh 13:17 ]][[13:17 &gt;&gt; Josh 13:17]] {{field-on:Bible}} Есевон и всичките му градове в равнината, Девон, и Вамот-ваал, и Вет-ваалмеон, {{field-off:Bible}}</w:t>
      </w:r>
    </w:p>
    <w:p>
      <w:pPr>
        <w:pStyle w:val="Normal"/>
        <w:rPr/>
      </w:pPr>
      <w:r>
        <w:rPr/>
        <w:t>[[@Bible:Josh 13:18 ]][[13:18 &gt;&gt; Josh 13:18]] {{field-on:Bible}} и Яса, и Кедимот, и Мафаат, {{field-off:Bible}}</w:t>
      </w:r>
    </w:p>
    <w:p>
      <w:pPr>
        <w:pStyle w:val="Normal"/>
        <w:rPr/>
      </w:pPr>
      <w:r>
        <w:rPr/>
        <w:t>[[@Bible:Josh 13:19 ]][[13:19 &gt;&gt; Josh 13:19]] {{field-on:Bible}} и Кириатаим, и Сивма, и Зарет-саар в гората на Емак. {{field-off:Bible}}</w:t>
      </w:r>
    </w:p>
    <w:p>
      <w:pPr>
        <w:pStyle w:val="Normal"/>
        <w:rPr/>
      </w:pPr>
      <w:r>
        <w:rPr/>
        <w:t>[[@Bible:Josh 13:20 ]][[13:20 &gt;&gt; Josh 13:20]] {{field-on:Bible}} и Вет-фегор, и Асдот-фасга, и Вет-иесимот, {{field-off:Bible}}</w:t>
      </w:r>
    </w:p>
    <w:p>
      <w:pPr>
        <w:pStyle w:val="Normal"/>
        <w:rPr/>
      </w:pPr>
      <w:r>
        <w:rPr/>
        <w:t>[[@Bible:Josh 13:21 ]][[13:21 &gt;&gt; Josh 13:21]] {{field-on:Bible}} и всичките градове на равнината, и всичкото царство на Сиона Аморейския цар, който царуваше в Есевон, когото порази Моисей, него и князовете на Мадиам, Евия, и Рекема, и Сура, и Ура, и Рева, князове на Сиона, които живееха в оназ земя. {{field-off:Bible}}</w:t>
      </w:r>
    </w:p>
    <w:p>
      <w:pPr>
        <w:pStyle w:val="Normal"/>
        <w:rPr/>
      </w:pPr>
      <w:r>
        <w:rPr/>
        <w:t>[[@Bible:Josh 13:22 ]][[13:22 &gt;&gt; Josh 13:22]] {{field-on:Bible}} И Валаама сина Веоров чародея, убиха Израилевите синове с нож между убитите от тях. {{field-off:Bible}}</w:t>
      </w:r>
    </w:p>
    <w:p>
      <w:pPr>
        <w:pStyle w:val="Normal"/>
        <w:rPr/>
      </w:pPr>
      <w:r>
        <w:rPr/>
        <w:t>[[@Bible:Josh 13:23 ]][[13:23 &gt;&gt; Josh 13:23]] {{field-on:Bible}} И на Рувимовите синове пределът им беше Иордан. Това е наследието на Рувимовите синове според родовете им, градовете и селата им. {{field-off:Bible}}</w:t>
      </w:r>
    </w:p>
    <w:p>
      <w:pPr>
        <w:pStyle w:val="Normal"/>
        <w:rPr/>
      </w:pPr>
      <w:r>
        <w:rPr/>
        <w:t>[[@Bible:Josh 13:24 ]][[13:24 &gt;&gt; Josh 13:24]] {{field-on:Bible}} И даде Моисей наследие на Гадовото племе, на Гадовите синове, според родовете им. {{field-off:Bible}}</w:t>
      </w:r>
    </w:p>
    <w:p>
      <w:pPr>
        <w:pStyle w:val="Normal"/>
        <w:rPr/>
      </w:pPr>
      <w:r>
        <w:rPr/>
        <w:t>[[@Bible:Josh 13:25 ]][[13:25 &gt;&gt; Josh 13:25]] {{field-on:Bible}} И пределът им беше Язир, и всичките Галаадски градове, и половината от земята на Амоновите синове до Ароир, срещу Рава, {{field-off:Bible}}</w:t>
      </w:r>
    </w:p>
    <w:p>
      <w:pPr>
        <w:pStyle w:val="Normal"/>
        <w:rPr/>
      </w:pPr>
      <w:r>
        <w:rPr/>
        <w:t>[[@Bible:Josh 13:26 ]][[13:26 &gt;&gt; Josh 13:26]] {{field-on:Bible}} и от Есевон до Рамат-масфа и Ветоним, и от Маханаим до пределите на Девир, {{field-off:Bible}}</w:t>
      </w:r>
    </w:p>
    <w:p>
      <w:pPr>
        <w:pStyle w:val="Normal"/>
        <w:rPr/>
      </w:pPr>
      <w:r>
        <w:rPr/>
        <w:t>[[@Bible:Josh 13:27 ]][[13:27 &gt;&gt; Josh 13:27]] {{field-on:Bible}} и в дола Ветарам, и Ветнимра, и Сокхот, и Сафон, остатъкът от царството на Сиона Есевонския цар, и пределът Иордан до края на морето Хинерот оттам Иордан към изток. {{field-off:Bible}}</w:t>
      </w:r>
    </w:p>
    <w:p>
      <w:pPr>
        <w:pStyle w:val="Normal"/>
        <w:rPr/>
      </w:pPr>
      <w:r>
        <w:rPr/>
        <w:t>[[@Bible:Josh 13:28 ]][[13:28 &gt;&gt; Josh 13:28]] {{field-on:Bible}} Това е наследието на Гадовите синове според родовете им, градовете и селата им. {{field-off:Bible}}</w:t>
      </w:r>
    </w:p>
    <w:p>
      <w:pPr>
        <w:pStyle w:val="Normal"/>
        <w:rPr/>
      </w:pPr>
      <w:r>
        <w:rPr/>
        <w:t>[[@Bible:Josh 13:29 ]][[13:29 &gt;&gt; Josh 13:29]] {{field-on:Bible}} И даде Моисей наследие на половината от Манасиевото племе; и стана стяжание на половината от племето на Манасиевите синове според родовете им. {{field-off:Bible}}</w:t>
      </w:r>
    </w:p>
    <w:p>
      <w:pPr>
        <w:pStyle w:val="Normal"/>
        <w:rPr/>
      </w:pPr>
      <w:r>
        <w:rPr/>
        <w:t>[[@Bible:Josh 13:30 ]][[13:30 &gt;&gt; Josh 13:30]] {{field-on:Bible}} И пределът им беше от Маханаим всичкият Васан, всичкото царство на Ога Васанския цар, и всичките паланки на Яир които са у Васан, шестдесет градове; {{field-off:Bible}}</w:t>
      </w:r>
    </w:p>
    <w:p>
      <w:pPr>
        <w:pStyle w:val="Normal"/>
        <w:rPr/>
      </w:pPr>
      <w:r>
        <w:rPr/>
        <w:t>[[@Bible:Josh 13:31 ]][[13:31 &gt;&gt; Josh 13:31]] {{field-on:Bible}} и половината от Галаад, и Астарот, и Едраи, градове на Оговото царство във Васан, дадоха се на синовете на Махира сина Манасиев, на половината от Махировите синове според родовете им. {{field-off:Bible}}</w:t>
      </w:r>
    </w:p>
    <w:p>
      <w:pPr>
        <w:pStyle w:val="Normal"/>
        <w:rPr/>
      </w:pPr>
      <w:r>
        <w:rPr/>
        <w:t>[[@Bible:Josh 13:32 ]][[13:32 &gt;&gt; Josh 13:32]] {{field-on:Bible}} Тези са местата които Моисей даде за наследие в Моавовите полета оттам Иордан, срещу Иерихон, към изток. {{field-off:Bible}}</w:t>
      </w:r>
    </w:p>
    <w:p>
      <w:pPr>
        <w:pStyle w:val="Normal"/>
        <w:rPr/>
      </w:pPr>
      <w:r>
        <w:rPr/>
        <w:t>[[@Bible:Josh 13:33 ]][[13:33 &gt;&gt; Josh 13:33]] {{field-on:Bible}} А на Левиевото племе не даде наследие Моисей: Господ Бог Израилев, той беше наследието им както им рече. {{field-off:Bible}}</w:t>
      </w:r>
    </w:p>
    <w:p>
      <w:pPr>
        <w:pStyle w:val="Heading2"/>
        <w:rPr/>
      </w:pPr>
      <w:r>
        <w:rPr/>
        <w:t>Глава 14</w:t>
      </w:r>
    </w:p>
    <w:p>
      <w:pPr>
        <w:pStyle w:val="Normal"/>
        <w:rPr/>
      </w:pPr>
      <w:r>
        <w:rPr/>
        <w:t>[[@Bible:Josh 14:1 ]][[14:1 &gt;&gt; Josh 14:1]] {{field-on:Bible}} И тези са местата които Израилевите синове взеха за наследие в Ханаанската земя, които им разделиха за наследие Елеазер свещенникът, и Исус синът Навиев, и началниците на отците от племената на Израилевите синове. {{field-off:Bible}}</w:t>
      </w:r>
    </w:p>
    <w:p>
      <w:pPr>
        <w:pStyle w:val="Normal"/>
        <w:rPr/>
      </w:pPr>
      <w:r>
        <w:rPr/>
        <w:t>[[@Bible:Josh 14:2 ]][[14:2 &gt;&gt; Josh 14:2]] {{field-on:Bible}} С жребие стана наследието на тези девет племена и половина, както заповяда Господ чрез Моисея. {{field-off:Bible}}</w:t>
      </w:r>
    </w:p>
    <w:p>
      <w:pPr>
        <w:pStyle w:val="Normal"/>
        <w:rPr/>
      </w:pPr>
      <w:r>
        <w:rPr/>
        <w:t>[[@Bible:Josh 14:3 ]][[14:3 &gt;&gt; Josh 14:3]] {{field-on:Bible}} Защото Моисей беше дал наследието на двете и половина племена оттам Иордан; но на Левитите не даде наследие между тях. {{field-off:Bible}}</w:t>
      </w:r>
    </w:p>
    <w:p>
      <w:pPr>
        <w:pStyle w:val="Normal"/>
        <w:rPr/>
      </w:pPr>
      <w:r>
        <w:rPr/>
        <w:t>[[@Bible:Josh 14:4 ]][[14:4 &gt;&gt; Josh 14:4]] {{field-on:Bible}} Защото Иосифивите синове бяха две племена, на Манасия и на Ефрема; и не дадоха на Левитите дял в таз земя, само градове за да обитават с околностите им, за добитъка им и за стоката им. {{field-off:Bible}}</w:t>
      </w:r>
    </w:p>
    <w:p>
      <w:pPr>
        <w:pStyle w:val="Normal"/>
        <w:rPr/>
      </w:pPr>
      <w:r>
        <w:rPr/>
        <w:t>[[@Bible:Josh 14:5 ]][[14:5 &gt;&gt; Josh 14:5]] {{field-on:Bible}} Както заповяда Господ Моисею, така направиха Израилевите синове, и разделиха земята. {{field-off:Bible}}</w:t>
      </w:r>
    </w:p>
    <w:p>
      <w:pPr>
        <w:pStyle w:val="Normal"/>
        <w:rPr/>
      </w:pPr>
      <w:r>
        <w:rPr/>
        <w:t>[[@Bible:Josh 14:6 ]][[14:6 &gt;&gt; Josh 14:6]] {{field-on:Bible}} И приближиха се Юдините синове при Исуса в Галгал; и рече му Халев синът на Иефония Кенезов: Ти знаеш словото което говори Господ Моисею, человеку Божию, за мене и за тебе в Кадис-варни. {{field-off:Bible}}</w:t>
      </w:r>
    </w:p>
    <w:p>
      <w:pPr>
        <w:pStyle w:val="Normal"/>
        <w:rPr/>
      </w:pPr>
      <w:r>
        <w:rPr/>
        <w:t>[[@Bible:Josh 14:7 ]][[14:7 &gt;&gt; Josh 14:7]] {{field-on:Bible}} Аз бях на четиридесет години когато ме прати Моисей раб Господен от Кадис-варни за да прегледам земята; и донесох му известие според както ми беше на сърдце. {{field-off:Bible}}</w:t>
      </w:r>
    </w:p>
    <w:p>
      <w:pPr>
        <w:pStyle w:val="Normal"/>
        <w:rPr/>
      </w:pPr>
      <w:r>
        <w:rPr/>
        <w:t>[[@Bible:Josh 14:8 ]][[14:8 &gt;&gt; Josh 14:8]] {{field-on:Bible}} Братята ми обаче които възлязоха с мене обезсърдчиха людете; но аз последовах напълно Господу Богу моему. {{field-off:Bible}}</w:t>
      </w:r>
    </w:p>
    <w:p>
      <w:pPr>
        <w:pStyle w:val="Normal"/>
        <w:rPr/>
      </w:pPr>
      <w:r>
        <w:rPr/>
        <w:t>[[@Bible:Josh 14:9 ]][[14:9 &gt;&gt; Josh 14:9]] {{field-on:Bible}} И закле се Моисей в този ден и рече: Непременно земята на която са стъпили нозете ти ще бъде твое наследие и на синовете ти за всегда, защото напълно последва ти Господу Богу моему. {{field-off:Bible}}</w:t>
      </w:r>
    </w:p>
    <w:p>
      <w:pPr>
        <w:pStyle w:val="Normal"/>
        <w:rPr/>
      </w:pPr>
      <w:r>
        <w:rPr/>
        <w:t>[[@Bible:Josh 14:10 ]][[14:10 &gt;&gt; Josh 14:10]] {{field-on:Bible}} И сега, ето, Господ ме упази жив, като рече, тез четиридесет и пет лета, от който ден говори Господ това слово Моисею, когато Израил ходеше по пустинята; и сега, ето, аз съм днес на осемдесет и пет години. {{field-off:Bible}}</w:t>
      </w:r>
    </w:p>
    <w:p>
      <w:pPr>
        <w:pStyle w:val="Normal"/>
        <w:rPr/>
      </w:pPr>
      <w:r>
        <w:rPr/>
        <w:t>[[@Bible:Josh 14:11 ]][[14:11 &gt;&gt; Josh 14:11]] {{field-on:Bible}} Още и днес съм силен, като в деня когато ме прати Моисей: както беше тогаз силата ми, така е и сега силата ми за бран, и да излазям, и да влазям, {{field-off:Bible}}</w:t>
      </w:r>
    </w:p>
    <w:p>
      <w:pPr>
        <w:pStyle w:val="Normal"/>
        <w:rPr/>
      </w:pPr>
      <w:r>
        <w:rPr/>
        <w:t>[[@Bible:Josh 14:12 ]][[14:12 &gt;&gt; Josh 14:12]] {{field-on:Bible}} Сега прочее дай ми тази гора, за която говори Господ в онзи ден; защото ти чу в онзи ден че имаше там Енакими и големи укрепени градове. Само Господ да е с мене, аз ще ги изгоня както рече Господ. {{field-off:Bible}}</w:t>
      </w:r>
    </w:p>
    <w:p>
      <w:pPr>
        <w:pStyle w:val="Normal"/>
        <w:rPr/>
      </w:pPr>
      <w:r>
        <w:rPr/>
        <w:t>[[@Bible:Josh 14:13 ]][[14:13 &gt;&gt; Josh 14:13]] {{field-on:Bible}} И благослови го Исус, и даде на Халева Иефониевия син Хеврон за наследие. {{field-off:Bible}}</w:t>
      </w:r>
    </w:p>
    <w:p>
      <w:pPr>
        <w:pStyle w:val="Normal"/>
        <w:rPr/>
      </w:pPr>
      <w:r>
        <w:rPr/>
        <w:t>[[@Bible:Josh 14:14 ]][[14:14 &gt;&gt; Josh 14:14]] {{field-on:Bible}} За това Хеврон стана наследие на Халева сина на Иефония Кенезов дори до днес, защото напълно последва Господу Богу Израилеву. {{field-off:Bible}}</w:t>
      </w:r>
    </w:p>
    <w:p>
      <w:pPr>
        <w:pStyle w:val="Normal"/>
        <w:rPr/>
      </w:pPr>
      <w:r>
        <w:rPr/>
        <w:t>[[@Bible:Josh 14:15 ]][[14:15 &gt;&gt; Josh 14:15]] {{field-on:Bible}} А името на Хеврон първо беше Кириат-арва; а Арва беше голям человек между Енакимите. И земята се утеши от бран. {{field-off:Bible}}</w:t>
      </w:r>
    </w:p>
    <w:p>
      <w:pPr>
        <w:pStyle w:val="Heading2"/>
        <w:rPr/>
      </w:pPr>
      <w:r>
        <w:rPr/>
        <w:t>Глава 15</w:t>
      </w:r>
    </w:p>
    <w:p>
      <w:pPr>
        <w:pStyle w:val="Normal"/>
        <w:rPr/>
      </w:pPr>
      <w:r>
        <w:rPr/>
        <w:t>[[@Bible:Josh 15:1 ]][[15:1 &gt;&gt; Josh 15:1]] {{field-on:Bible}} А жребието за племето на Юдините синове по родовете им беше при Идумейския предел: пустинята Цин към юг беше полуденний край. {{field-off:Bible}}</w:t>
      </w:r>
    </w:p>
    <w:p>
      <w:pPr>
        <w:pStyle w:val="Normal"/>
        <w:rPr/>
      </w:pPr>
      <w:r>
        <w:rPr/>
        <w:t>[[@Bible:Josh 15:2 ]][[15:2 &gt;&gt; Josh 15:2]] {{field-on:Bible}} И южний предел им беше от приморията на Солено Море, от залива който се протака към юг; {{field-off:Bible}}</w:t>
      </w:r>
    </w:p>
    <w:p>
      <w:pPr>
        <w:pStyle w:val="Normal"/>
        <w:rPr/>
      </w:pPr>
      <w:r>
        <w:rPr/>
        <w:t>[[@Bible:Josh 15:3 ]][[15:3 &gt;&gt; Josh 15:3]] {{field-on:Bible}} и простираше се към южната страна във възхода на Акравим, и преминваше в Цин, и възлазяше от южната страна в Кадис-варни, и минуваше Есрон, и възлазяше в Адар, и вращаше се към Карка, {{field-off:Bible}}</w:t>
      </w:r>
    </w:p>
    <w:p>
      <w:pPr>
        <w:pStyle w:val="Normal"/>
        <w:rPr/>
      </w:pPr>
      <w:r>
        <w:rPr/>
        <w:t>[[@Bible:Josh 15:4 ]][[15:4 &gt;&gt; Josh 15:4]] {{field-on:Bible}} и минуваше в Асмон, и излазяше до потока на Египет; и свършваше се пределът в морето. Това ще ви бъде южен предел. {{field-off:Bible}}</w:t>
      </w:r>
    </w:p>
    <w:p>
      <w:pPr>
        <w:pStyle w:val="Normal"/>
        <w:rPr/>
      </w:pPr>
      <w:r>
        <w:rPr/>
        <w:t>[[@Bible:Josh 15:5 ]][[15:5 &gt;&gt; Josh 15:5]] {{field-on:Bible}} А източний предел беше Солено Море до край Иордан. И пределът към северната страна почваше от залива на морето към края на Иордан, {{field-off:Bible}}</w:t>
      </w:r>
    </w:p>
    <w:p>
      <w:pPr>
        <w:pStyle w:val="Normal"/>
        <w:rPr/>
      </w:pPr>
      <w:r>
        <w:rPr/>
        <w:t>[[@Bible:Josh 15:6 ]][[15:6 &gt;&gt; Josh 15:6]] {{field-on:Bible}} и възлазяше пределът до Ветагла и минуваше към север на Ветарава; и възлазяше пределът до камика на Воана Рувимовия син; {{field-off:Bible}}</w:t>
      </w:r>
    </w:p>
    <w:p>
      <w:pPr>
        <w:pStyle w:val="Normal"/>
        <w:rPr/>
      </w:pPr>
      <w:r>
        <w:rPr/>
        <w:t>[[@Bible:Josh 15:7 ]][[15:7 &gt;&gt; Josh 15:7]] {{field-on:Bible}} и възлазяше пределът към Девир от дола Ахор, и към север повращаше се към Галгал, среща възхода на Адумим, който е към южната страна на потока; после преминваше пределът върху водата на Енсемес, и свършваше се до източника Рогил; {{field-off:Bible}}</w:t>
      </w:r>
    </w:p>
    <w:p>
      <w:pPr>
        <w:pStyle w:val="Normal"/>
        <w:rPr/>
      </w:pPr>
      <w:r>
        <w:rPr/>
        <w:t>[[@Bible:Josh 15:8 ]][[15:8 &gt;&gt; Josh 15:8]] {{field-on:Bible}} и възлазяше пределът през дола на Еномовия син към южната страна на Иевус (това е Ерусалим;) и възлазяше пределът на върха на гората която е срещу дола на Еном към запад, който е в края на дола на Рафаимите към север; {{field-off:Bible}}</w:t>
      </w:r>
    </w:p>
    <w:p>
      <w:pPr>
        <w:pStyle w:val="Normal"/>
        <w:rPr/>
      </w:pPr>
      <w:r>
        <w:rPr/>
        <w:t>[[@Bible:Josh 15:9 ]][[15:9 &gt;&gt; Josh 15:9]] {{field-on:Bible}} и преминваше пределът от върха на гората до източника на водата Нефетоя, и излазяше в градовете на гората Ефрон, и управяше се пределът към Ваала, която е Кириатиарим; {{field-off:Bible}}</w:t>
      </w:r>
    </w:p>
    <w:p>
      <w:pPr>
        <w:pStyle w:val="Normal"/>
        <w:rPr/>
      </w:pPr>
      <w:r>
        <w:rPr/>
        <w:t>[[@Bible:Josh 15:10 ]][[15:10 &gt;&gt; Josh 15:10]] {{field-on:Bible}} и вращаше се пределът от Ваала към запад в гората Сиир, и минуваше към север в страната на гората Ярим, която е Хасалон; и слазяше у Ветсемес, и минуваше в Тамна: {{field-off:Bible}}</w:t>
      </w:r>
    </w:p>
    <w:p>
      <w:pPr>
        <w:pStyle w:val="Normal"/>
        <w:rPr/>
      </w:pPr>
      <w:r>
        <w:rPr/>
        <w:t>[[@Bible:Josh 15:11 ]][[15:11 &gt;&gt; Josh 15:11]] {{field-on:Bible}} после излазяше пределът в страната на Акарон към север; и управяше се пределът в Сикрон, и минуваше в гората на Ваала, и излазяше в Явнеил; и свършваше се пределът в морето. {{field-off:Bible}}</w:t>
      </w:r>
    </w:p>
    <w:p>
      <w:pPr>
        <w:pStyle w:val="Normal"/>
        <w:rPr/>
      </w:pPr>
      <w:r>
        <w:rPr/>
        <w:t>[[@Bible:Josh 15:12 ]][[15:12 &gt;&gt; Josh 15:12]] {{field-on:Bible}} И западний предел беше голямото море и приморията. Тези бяха пределите на Юдините синове изоколо според родовете им. {{field-off:Bible}}</w:t>
      </w:r>
    </w:p>
    <w:p>
      <w:pPr>
        <w:pStyle w:val="Normal"/>
        <w:rPr/>
      </w:pPr>
      <w:r>
        <w:rPr/>
        <w:t>[[@Bible:Josh 15:13 ]][[15:13 &gt;&gt; Josh 15:13]] {{field-on:Bible}} И на Халева Иефониевия син даде дял между Юдините синове според повелението Господне на Исуса, града на Арва отца Енакова, който е Хеврон. {{field-off:Bible}}</w:t>
      </w:r>
    </w:p>
    <w:p>
      <w:pPr>
        <w:pStyle w:val="Normal"/>
        <w:rPr/>
      </w:pPr>
      <w:r>
        <w:rPr/>
        <w:t>[[@Bible:Josh 15:14 ]][[15:14 &gt;&gt; Josh 15:14]] {{field-on:Bible}} И изпъди от там Халев тримата Енакови синове, Сесая, и Ахимана, и Талмая, Енаковите чада. {{field-off:Bible}}</w:t>
      </w:r>
    </w:p>
    <w:p>
      <w:pPr>
        <w:pStyle w:val="Normal"/>
        <w:rPr/>
      </w:pPr>
      <w:r>
        <w:rPr/>
        <w:t>[[@Bible:Josh 15:15 ]][[15:15 &gt;&gt; Josh 15:15]] {{field-on:Bible}} И от там възлезе против жителите на Девир; а името на Девир по-напред беше Кириат-сефер. {{field-off:Bible}}</w:t>
      </w:r>
    </w:p>
    <w:p>
      <w:pPr>
        <w:pStyle w:val="Normal"/>
        <w:rPr/>
      </w:pPr>
      <w:r>
        <w:rPr/>
        <w:t>[[@Bible:Josh 15:16 ]][[15:16 &gt;&gt; Josh 15:16]] {{field-on:Bible}} И рече Халев: Който порази Кириат-сефер и го превземе, нему ще дам Ахса дъщеря си за жена. {{field-off:Bible}}</w:t>
      </w:r>
    </w:p>
    <w:p>
      <w:pPr>
        <w:pStyle w:val="Normal"/>
        <w:rPr/>
      </w:pPr>
      <w:r>
        <w:rPr/>
        <w:t>[[@Bible:Josh 15:17 ]][[15:17 &gt;&gt; Josh 15:17]] {{field-on:Bible}} И превзе го Готониил синът на Кенеза, брата Халевов; и даде му Ахса дъщеря си за жена. {{field-off:Bible}}</w:t>
      </w:r>
    </w:p>
    <w:p>
      <w:pPr>
        <w:pStyle w:val="Normal"/>
        <w:rPr/>
      </w:pPr>
      <w:r>
        <w:rPr/>
        <w:t>[[@Bible:Josh 15:18 ]][[15:18 &gt;&gt; Josh 15:18]] {{field-on:Bible}} И тя когато отхождаше подстори го да иска от баща й нива; и слезе от осела, и рече й Халев: Що ти е? {{field-off:Bible}}</w:t>
      </w:r>
    </w:p>
    <w:p>
      <w:pPr>
        <w:pStyle w:val="Normal"/>
        <w:rPr/>
      </w:pPr>
      <w:r>
        <w:rPr/>
        <w:t>[[@Bible:Josh 15:19 ]][[15:19 &gt;&gt; Josh 15:19]] {{field-on:Bible}} А тя рече: Дай ми благословение: понеже ми си дал южна земя, дай ми и водни източници. И даде й горните източници, и долните източници. {{field-off:Bible}}</w:t>
      </w:r>
    </w:p>
    <w:p>
      <w:pPr>
        <w:pStyle w:val="Normal"/>
        <w:rPr/>
      </w:pPr>
      <w:r>
        <w:rPr/>
        <w:t>[[@Bible:Josh 15:20 ]][[15:20 &gt;&gt; Josh 15:20]] {{field-on:Bible}} Това е наследието на племето на Юдините синове според родовете им. {{field-off:Bible}}</w:t>
      </w:r>
    </w:p>
    <w:p>
      <w:pPr>
        <w:pStyle w:val="Normal"/>
        <w:rPr/>
      </w:pPr>
      <w:r>
        <w:rPr/>
        <w:t>[[@Bible:Josh 15:21 ]][[15:21 &gt;&gt; Josh 15:21]] {{field-on:Bible}} И най-крайните градове в племето на Юдините синове към пределите на Едом към пладне бяха Кавсеил, и Едар, и Ягур, {{field-off:Bible}}</w:t>
      </w:r>
    </w:p>
    <w:p>
      <w:pPr>
        <w:pStyle w:val="Normal"/>
        <w:rPr/>
      </w:pPr>
      <w:r>
        <w:rPr/>
        <w:t>[[@Bible:Josh 15:22 ]][[15:22 &gt;&gt; Josh 15:22]] {{field-on:Bible}} и Кина, и Димона, и Адада, {{field-off:Bible}}</w:t>
      </w:r>
    </w:p>
    <w:p>
      <w:pPr>
        <w:pStyle w:val="Normal"/>
        <w:rPr/>
      </w:pPr>
      <w:r>
        <w:rPr/>
        <w:t>[[@Bible:Josh 15:23 ]][[15:23 &gt;&gt; Josh 15:23]] {{field-on:Bible}} и Кадес, и Асор, и Итнан, {{field-off:Bible}}</w:t>
      </w:r>
    </w:p>
    <w:p>
      <w:pPr>
        <w:pStyle w:val="Normal"/>
        <w:rPr/>
      </w:pPr>
      <w:r>
        <w:rPr/>
        <w:t>[[@Bible:Josh 15:24 ]][[15:24 &gt;&gt; Josh 15:24]] {{field-on:Bible}} Зиф, и Телем, и Ваалот, {{field-off:Bible}}</w:t>
      </w:r>
    </w:p>
    <w:p>
      <w:pPr>
        <w:pStyle w:val="Normal"/>
        <w:rPr/>
      </w:pPr>
      <w:r>
        <w:rPr/>
        <w:t>[[@Bible:Josh 15:25 ]][[15:25 &gt;&gt; Josh 15:25]] {{field-on:Bible}} и Асор-адата, и Кириот, Есрон, който е Асор, {{field-off:Bible}}</w:t>
      </w:r>
    </w:p>
    <w:p>
      <w:pPr>
        <w:pStyle w:val="Normal"/>
        <w:rPr/>
      </w:pPr>
      <w:r>
        <w:rPr/>
        <w:t>[[@Bible:Josh 15:26 ]][[15:26 &gt;&gt; Josh 15:26]] {{field-on:Bible}} Амам, и Сема, и Молада, {{field-off:Bible}}</w:t>
      </w:r>
    </w:p>
    <w:p>
      <w:pPr>
        <w:pStyle w:val="Normal"/>
        <w:rPr/>
      </w:pPr>
      <w:r>
        <w:rPr/>
        <w:t>[[@Bible:Josh 15:27 ]][[15:27 &gt;&gt; Josh 15:27]] {{field-on:Bible}} и Асаргада, и Есемон, и Ветфалет {{field-off:Bible}}</w:t>
      </w:r>
    </w:p>
    <w:p>
      <w:pPr>
        <w:pStyle w:val="Normal"/>
        <w:rPr/>
      </w:pPr>
      <w:r>
        <w:rPr/>
        <w:t>[[@Bible:Josh 15:28 ]][[15:28 &gt;&gt; Josh 15:28]] {{field-on:Bible}} и Асар-суал, и Вирсавее, и Визиотия, {{field-off:Bible}}</w:t>
      </w:r>
    </w:p>
    <w:p>
      <w:pPr>
        <w:pStyle w:val="Normal"/>
        <w:rPr/>
      </w:pPr>
      <w:r>
        <w:rPr/>
        <w:t>[[@Bible:Josh 15:29 ]][[15:29 &gt;&gt; Josh 15:29]] {{field-on:Bible}} Ваала, и Иим, и Асем, {{field-off:Bible}}</w:t>
      </w:r>
    </w:p>
    <w:p>
      <w:pPr>
        <w:pStyle w:val="Normal"/>
        <w:rPr/>
      </w:pPr>
      <w:r>
        <w:rPr/>
        <w:t>[[@Bible:Josh 15:30 ]][[15:30 &gt;&gt; Josh 15:30]] {{field-on:Bible}} и Елтолад, и Хесил, и Хорма, {{field-off:Bible}}</w:t>
      </w:r>
    </w:p>
    <w:p>
      <w:pPr>
        <w:pStyle w:val="Normal"/>
        <w:rPr/>
      </w:pPr>
      <w:r>
        <w:rPr/>
        <w:t>[[@Bible:Josh 15:31 ]][[15:31 &gt;&gt; Josh 15:31]] {{field-on:Bible}} и Сиклаг, и Мадмана, и Самсана, {{field-off:Bible}}</w:t>
      </w:r>
    </w:p>
    <w:p>
      <w:pPr>
        <w:pStyle w:val="Normal"/>
        <w:rPr/>
      </w:pPr>
      <w:r>
        <w:rPr/>
        <w:t>[[@Bible:Josh 15:32 ]][[15:32 &gt;&gt; Josh 15:32]] {{field-on:Bible}} и Леваот, и Силеим, и Аин, и Римон: всичките градове двадесет и девет и селата им. {{field-off:Bible}}</w:t>
      </w:r>
    </w:p>
    <w:p>
      <w:pPr>
        <w:pStyle w:val="Normal"/>
        <w:rPr/>
      </w:pPr>
      <w:r>
        <w:rPr/>
        <w:t>[[@Bible:Josh 15:33 ]][[15:33 &gt;&gt; Josh 15:33]] {{field-on:Bible}} В равнината бяха Естаол, и Сараа, и Асна, {{field-off:Bible}}</w:t>
      </w:r>
    </w:p>
    <w:p>
      <w:pPr>
        <w:pStyle w:val="Normal"/>
        <w:rPr/>
      </w:pPr>
      <w:r>
        <w:rPr/>
        <w:t>[[@Bible:Josh 15:34 ]][[15:34 &gt;&gt; Josh 15:34]] {{field-on:Bible}} и Заноа, и Енганим, Тапфуа, и Инам, {{field-off:Bible}}</w:t>
      </w:r>
    </w:p>
    <w:p>
      <w:pPr>
        <w:pStyle w:val="Normal"/>
        <w:rPr/>
      </w:pPr>
      <w:r>
        <w:rPr/>
        <w:t>[[@Bible:Josh 15:35 ]][[15:35 &gt;&gt; Josh 15:35]] {{field-on:Bible}} Ярмут, и Одолам, Сохо, и Азика. {{field-off:Bible}}</w:t>
      </w:r>
    </w:p>
    <w:p>
      <w:pPr>
        <w:pStyle w:val="Normal"/>
        <w:rPr/>
      </w:pPr>
      <w:r>
        <w:rPr/>
        <w:t>[[@Bible:Josh 15:36 ]][[15:36 &gt;&gt; Josh 15:36]] {{field-on:Bible}} и Сагарим, и Адитаим, и Гедира, (и Гедиротаим,) градове четиринадесет, и селата им; {{field-off:Bible}}</w:t>
      </w:r>
    </w:p>
    <w:p>
      <w:pPr>
        <w:pStyle w:val="Normal"/>
        <w:rPr/>
      </w:pPr>
      <w:r>
        <w:rPr/>
        <w:t>[[@Bible:Josh 15:37 ]][[15:37 &gt;&gt; Josh 15:37]] {{field-on:Bible}} Сенан, и Адаса, и Мигдалгад, {{field-off:Bible}}</w:t>
      </w:r>
    </w:p>
    <w:p>
      <w:pPr>
        <w:pStyle w:val="Normal"/>
        <w:rPr/>
      </w:pPr>
      <w:r>
        <w:rPr/>
        <w:t>[[@Bible:Josh 15:38 ]][[15:38 &gt;&gt; Josh 15:38]] {{field-on:Bible}} и Далаан, и Масфа, и Иоктеил, {{field-off:Bible}}</w:t>
      </w:r>
    </w:p>
    <w:p>
      <w:pPr>
        <w:pStyle w:val="Normal"/>
        <w:rPr/>
      </w:pPr>
      <w:r>
        <w:rPr/>
        <w:t>[[@Bible:Josh 15:39 ]][[15:39 &gt;&gt; Josh 15:39]] {{field-on:Bible}} Лахис, и Васкат, и Еглон, {{field-off:Bible}}</w:t>
      </w:r>
    </w:p>
    <w:p>
      <w:pPr>
        <w:pStyle w:val="Normal"/>
        <w:rPr/>
      </w:pPr>
      <w:r>
        <w:rPr/>
        <w:t>[[@Bible:Josh 15:40 ]][[15:40 &gt;&gt; Josh 15:40]] {{field-on:Bible}} и Хавон, и Лахмас, и Хитлис, {{field-off:Bible}}</w:t>
      </w:r>
    </w:p>
    <w:p>
      <w:pPr>
        <w:pStyle w:val="Normal"/>
        <w:rPr/>
      </w:pPr>
      <w:r>
        <w:rPr/>
        <w:t>[[@Bible:Josh 15:41 ]][[15:41 &gt;&gt; Josh 15:41]] {{field-on:Bible}} И Гедирот, Вет-дагон, и Наама, и Макида, градове шеснадесет, и селата им; {{field-off:Bible}}</w:t>
      </w:r>
    </w:p>
    <w:p>
      <w:pPr>
        <w:pStyle w:val="Normal"/>
        <w:rPr/>
      </w:pPr>
      <w:r>
        <w:rPr/>
        <w:t>[[@Bible:Josh 15:42 ]][[15:42 &gt;&gt; Josh 15:42]] {{field-on:Bible}} Ливна и Етер, и Асан, {{field-off:Bible}}</w:t>
      </w:r>
    </w:p>
    <w:p>
      <w:pPr>
        <w:pStyle w:val="Normal"/>
        <w:rPr/>
      </w:pPr>
      <w:r>
        <w:rPr/>
        <w:t>[[@Bible:Josh 15:43 ]][[15:43 &gt;&gt; Josh 15:43]] {{field-on:Bible}} и Иефта, и Асена, и Несив, {{field-off:Bible}}</w:t>
      </w:r>
    </w:p>
    <w:p>
      <w:pPr>
        <w:pStyle w:val="Normal"/>
        <w:rPr/>
      </w:pPr>
      <w:r>
        <w:rPr/>
        <w:t>[[@Bible:Josh 15:44 ]][[15:44 &gt;&gt; Josh 15:44]] {{field-on:Bible}} и Кеила, и Ахзив, и Мариса, градове девет, и селата им: {{field-off:Bible}}</w:t>
      </w:r>
    </w:p>
    <w:p>
      <w:pPr>
        <w:pStyle w:val="Normal"/>
        <w:rPr/>
      </w:pPr>
      <w:r>
        <w:rPr/>
        <w:t>[[@Bible:Josh 15:45 ]][[15:45 &gt;&gt; Josh 15:45]] {{field-on:Bible}} Акарон, и паланките му, и селата му, {{field-off:Bible}}</w:t>
      </w:r>
    </w:p>
    <w:p>
      <w:pPr>
        <w:pStyle w:val="Normal"/>
        <w:rPr/>
      </w:pPr>
      <w:r>
        <w:rPr/>
        <w:t>[[@Bible:Josh 15:46 ]][[15:46 &gt;&gt; Josh 15:46]] {{field-on:Bible}} от Акарон до морето всичките които са близу при Азот, и селата им, {{field-off:Bible}}</w:t>
      </w:r>
    </w:p>
    <w:p>
      <w:pPr>
        <w:pStyle w:val="Normal"/>
        <w:rPr/>
      </w:pPr>
      <w:r>
        <w:rPr/>
        <w:t>[[@Bible:Josh 15:47 ]][[15:47 &gt;&gt; Josh 15:47]] {{field-on:Bible}} Азот, паланките му, и селата му, Газа, паланките й, и селата й, до Египетския поток и голямото море с предела му. {{field-off:Bible}}</w:t>
      </w:r>
    </w:p>
    <w:p>
      <w:pPr>
        <w:pStyle w:val="Normal"/>
        <w:rPr/>
      </w:pPr>
      <w:r>
        <w:rPr/>
        <w:t>[[@Bible:Josh 15:48 ]][[15:48 &gt;&gt; Josh 15:48]] {{field-on:Bible}} И в планинските места, Самир, и Ятир, и Сохо, {{field-off:Bible}}</w:t>
      </w:r>
    </w:p>
    <w:p>
      <w:pPr>
        <w:pStyle w:val="Normal"/>
        <w:rPr/>
      </w:pPr>
      <w:r>
        <w:rPr/>
        <w:t>[[@Bible:Josh 15:49 ]][[15:49 &gt;&gt; Josh 15:49]] {{field-on:Bible}} и Дана, и Кириат-сана, която е Девир, {{field-off:Bible}}</w:t>
      </w:r>
    </w:p>
    <w:p>
      <w:pPr>
        <w:pStyle w:val="Normal"/>
        <w:rPr/>
      </w:pPr>
      <w:r>
        <w:rPr/>
        <w:t>[[@Bible:Josh 15:50 ]][[15:50 &gt;&gt; Josh 15:50]] {{field-on:Bible}} и Анав, и Естемо, и Аним, {{field-off:Bible}}</w:t>
      </w:r>
    </w:p>
    <w:p>
      <w:pPr>
        <w:pStyle w:val="Normal"/>
        <w:rPr/>
      </w:pPr>
      <w:r>
        <w:rPr/>
        <w:t>[[@Bible:Josh 15:51 ]][[15:51 &gt;&gt; Josh 15:51]] {{field-on:Bible}} и Гесен, и Олон, и Гило, градове единадесет, и селата им; {{field-off:Bible}}</w:t>
      </w:r>
    </w:p>
    <w:p>
      <w:pPr>
        <w:pStyle w:val="Normal"/>
        <w:rPr/>
      </w:pPr>
      <w:r>
        <w:rPr/>
        <w:t>[[@Bible:Josh 15:52 ]][[15:52 &gt;&gt; Josh 15:52]] {{field-on:Bible}} Арав, и Дума, и Есан, {{field-off:Bible}}</w:t>
      </w:r>
    </w:p>
    <w:p>
      <w:pPr>
        <w:pStyle w:val="Normal"/>
        <w:rPr/>
      </w:pPr>
      <w:r>
        <w:rPr/>
        <w:t>[[@Bible:Josh 15:53 ]][[15:53 &gt;&gt; Josh 15:53]] {{field-on:Bible}} и Янум, и Вет-танфуа, и Афека, {{field-off:Bible}}</w:t>
      </w:r>
    </w:p>
    <w:p>
      <w:pPr>
        <w:pStyle w:val="Normal"/>
        <w:rPr/>
      </w:pPr>
      <w:r>
        <w:rPr/>
        <w:t>[[@Bible:Josh 15:54 ]][[15:54 &gt;&gt; Josh 15:54]] {{field-on:Bible}} и Хумата, и Кириат-арва, който е Хеврон, и Сиор, градове девет, и селата им; {{field-off:Bible}}</w:t>
      </w:r>
    </w:p>
    <w:p>
      <w:pPr>
        <w:pStyle w:val="Normal"/>
        <w:rPr/>
      </w:pPr>
      <w:r>
        <w:rPr/>
        <w:t>[[@Bible:Josh 15:55 ]][[15:55 &gt;&gt; Josh 15:55]] {{field-on:Bible}} Маон, Кармил, и Зиф, и Юта, {{field-off:Bible}}</w:t>
      </w:r>
    </w:p>
    <w:p>
      <w:pPr>
        <w:pStyle w:val="Normal"/>
        <w:rPr/>
      </w:pPr>
      <w:r>
        <w:rPr/>
        <w:t>[[@Bible:Josh 15:56 ]][[15:56 &gt;&gt; Josh 15:56]] {{field-on:Bible}} и Иезраел, и Иокдеам, и Заноа, {{field-off:Bible}}</w:t>
      </w:r>
    </w:p>
    <w:p>
      <w:pPr>
        <w:pStyle w:val="Normal"/>
        <w:rPr/>
      </w:pPr>
      <w:r>
        <w:rPr/>
        <w:t>[[@Bible:Josh 15:57 ]][[15:57 &gt;&gt; Josh 15:57]] {{field-on:Bible}} Акаин, Гаваа, и Тамна, градове десет, и селата им; {{field-off:Bible}}</w:t>
      </w:r>
    </w:p>
    <w:p>
      <w:pPr>
        <w:pStyle w:val="Normal"/>
        <w:rPr/>
      </w:pPr>
      <w:r>
        <w:rPr/>
        <w:t>[[@Bible:Josh 15:58 ]][[15:58 &gt;&gt; Josh 15:58]] {{field-on:Bible}} Алул, Ветсур, и Гедор, {{field-off:Bible}}</w:t>
      </w:r>
    </w:p>
    <w:p>
      <w:pPr>
        <w:pStyle w:val="Normal"/>
        <w:rPr/>
      </w:pPr>
      <w:r>
        <w:rPr/>
        <w:t>[[@Bible:Josh 15:59 ]][[15:59 &gt;&gt; Josh 15:59]] {{field-on:Bible}} и Маарат, и Ветанот, и Елтекон, градове шест, и селата им; {{field-off:Bible}}</w:t>
      </w:r>
    </w:p>
    <w:p>
      <w:pPr>
        <w:pStyle w:val="Normal"/>
        <w:rPr/>
      </w:pPr>
      <w:r>
        <w:rPr/>
        <w:t>[[@Bible:Josh 15:60 ]][[15:60 &gt;&gt; Josh 15:60]] {{field-on:Bible}} Кириат-ваал, който е Кириатиарим, и Рава, градове два, и селата им. {{field-off:Bible}}</w:t>
      </w:r>
    </w:p>
    <w:p>
      <w:pPr>
        <w:pStyle w:val="Normal"/>
        <w:rPr/>
      </w:pPr>
      <w:r>
        <w:rPr/>
        <w:t>[[@Bible:Josh 15:61 ]][[15:61 &gt;&gt; Josh 15:61]] {{field-on:Bible}} В пустинята, Ветарава, Мидин, и Сехаха, {{field-off:Bible}}</w:t>
      </w:r>
    </w:p>
    <w:p>
      <w:pPr>
        <w:pStyle w:val="Normal"/>
        <w:rPr/>
      </w:pPr>
      <w:r>
        <w:rPr/>
        <w:t>[[@Bible:Josh 15:62 ]][[15:62 &gt;&gt; Josh 15:62]] {{field-on:Bible}} и Нивсан, и Градът на Солта, и Енгади, градове шест, и селата им. {{field-off:Bible}}</w:t>
      </w:r>
    </w:p>
    <w:p>
      <w:pPr>
        <w:pStyle w:val="Normal"/>
        <w:rPr/>
      </w:pPr>
      <w:r>
        <w:rPr/>
        <w:t>[[@Bible:Josh 15:63 ]][[15:63 &gt;&gt; Josh 15:63]] {{field-on:Bible}} А Юдините синове не могоха да изгонят Иевусейците които населяваха Ерусалим: но живеят Иевусейците с Юдините синове в Ерусалим до този ден. {{field-off:Bible}}</w:t>
      </w:r>
    </w:p>
    <w:p>
      <w:pPr>
        <w:pStyle w:val="Heading2"/>
        <w:rPr/>
      </w:pPr>
      <w:r>
        <w:rPr/>
        <w:t>Глава 16</w:t>
      </w:r>
    </w:p>
    <w:p>
      <w:pPr>
        <w:pStyle w:val="Normal"/>
        <w:rPr/>
      </w:pPr>
      <w:r>
        <w:rPr/>
        <w:t>[[@Bible:Josh 16:1 ]][[16:1 &gt;&gt; Josh 16:1]] {{field-on:Bible}} И падна жребие на Йосифовите синове от Йордан при Иерихон дори до водите на Иерихон към изток, към пустинята която възлазя от Иерихон през гората Ветил, {{field-off:Bible}}</w:t>
      </w:r>
    </w:p>
    <w:p>
      <w:pPr>
        <w:pStyle w:val="Normal"/>
        <w:rPr/>
      </w:pPr>
      <w:r>
        <w:rPr/>
        <w:t>[[@Bible:Josh 16:2 ]][[16:2 &gt;&gt; Josh 16:2]] {{field-on:Bible}} и простираше се от Ветил до Луз, и минуваше през предела на Архиатарот, {{field-off:Bible}}</w:t>
      </w:r>
    </w:p>
    <w:p>
      <w:pPr>
        <w:pStyle w:val="Normal"/>
        <w:rPr/>
      </w:pPr>
      <w:r>
        <w:rPr/>
        <w:t>[[@Bible:Josh 16:3 ]][[16:3 &gt;&gt; Josh 16:3]] {{field-on:Bible}} и слазяше от запад в предела на Яфлети до предела на долния Веторон и до Гезер, и излазяше в морето. {{field-off:Bible}}</w:t>
      </w:r>
    </w:p>
    <w:p>
      <w:pPr>
        <w:pStyle w:val="Normal"/>
        <w:rPr/>
      </w:pPr>
      <w:r>
        <w:rPr/>
        <w:t>[[@Bible:Josh 16:4 ]][[16:4 &gt;&gt; Josh 16:4]] {{field-on:Bible}} И взеха наследието си Йосифовите синове, Манасия и Ефрем. {{field-off:Bible}}</w:t>
      </w:r>
    </w:p>
    <w:p>
      <w:pPr>
        <w:pStyle w:val="Normal"/>
        <w:rPr/>
      </w:pPr>
      <w:r>
        <w:rPr/>
        <w:t>[[@Bible:Josh 16:5 ]][[16:5 &gt;&gt; Josh 16:5]] {{field-on:Bible}} И пределът на Ефремовите синове според родовете им беше този: пределът на наследието им към източната страна беше Атарот-адар до горния Веторон; {{field-off:Bible}}</w:t>
      </w:r>
    </w:p>
    <w:p>
      <w:pPr>
        <w:pStyle w:val="Normal"/>
        <w:rPr/>
      </w:pPr>
      <w:r>
        <w:rPr/>
        <w:t>[[@Bible:Josh 16:6 ]][[16:6 &gt;&gt; Josh 16:6]] {{field-on:Bible}} и простираше се пределът към морето в Михметат къде север; и пределът се вращаше към изток до Танат-сило, и от там преминваше към изток в Янох, {{field-off:Bible}}</w:t>
      </w:r>
    </w:p>
    <w:p>
      <w:pPr>
        <w:pStyle w:val="Normal"/>
        <w:rPr/>
      </w:pPr>
      <w:r>
        <w:rPr/>
        <w:t>[[@Bible:Josh 16:7 ]][[16:7 &gt;&gt; Josh 16:7]] {{field-on:Bible}} и слазяше от Янох в Атарот и в Наарат, и достигаше в Иерихон, и излазяше в Йордан. {{field-off:Bible}}</w:t>
      </w:r>
    </w:p>
    <w:p>
      <w:pPr>
        <w:pStyle w:val="Normal"/>
        <w:rPr/>
      </w:pPr>
      <w:r>
        <w:rPr/>
        <w:t>[[@Bible:Josh 16:8 ]][[16:8 &gt;&gt; Josh 16:8]] {{field-on:Bible}} Пределът отхождаше от Тапфуя към запад до потока Кана, и свършваше се в морето. Това е наследието на племето на Ефремовите синове според родовете им. {{field-off:Bible}}</w:t>
      </w:r>
    </w:p>
    <w:p>
      <w:pPr>
        <w:pStyle w:val="Normal"/>
        <w:rPr/>
      </w:pPr>
      <w:r>
        <w:rPr/>
        <w:t>[[@Bible:Josh 16:9 ]][[16:9 &gt;&gt; Josh 16:9]] {{field-on:Bible}} Имаше и градове отделени за Ефремовите синове между наследието на Манасиевите синове, всичките градове и селата им. {{field-off:Bible}}</w:t>
      </w:r>
    </w:p>
    <w:p>
      <w:pPr>
        <w:pStyle w:val="Normal"/>
        <w:rPr/>
      </w:pPr>
      <w:r>
        <w:rPr/>
        <w:t>[[@Bible:Josh 16:10 ]][[16:10 &gt;&gt; Josh 16:10]] {{field-on:Bible}} И не изгониха Ханаанците които живееха в Гезер; но Ханаанците живеят между Ефремците дори до този ден, и станаха раби подданни. {{field-off:Bible}}</w:t>
      </w:r>
    </w:p>
    <w:p>
      <w:pPr>
        <w:pStyle w:val="Heading2"/>
        <w:rPr/>
      </w:pPr>
      <w:r>
        <w:rPr/>
        <w:t>Глава 17</w:t>
      </w:r>
    </w:p>
    <w:p>
      <w:pPr>
        <w:pStyle w:val="Normal"/>
        <w:rPr/>
      </w:pPr>
      <w:r>
        <w:rPr/>
        <w:t>[[@Bible:Josh 17:1 ]][[17:1 &gt;&gt; Josh 17:1]] {{field-on:Bible}} И това беше жребието за племето на Манасия, (защото той беше първородний на Йосифа,) за Махира първородния Манасиев който е отец на Галаада; понеже той беше млад ратник, за това Галаад и Васан бяха негови. {{field-off:Bible}}</w:t>
      </w:r>
    </w:p>
    <w:p>
      <w:pPr>
        <w:pStyle w:val="Normal"/>
        <w:rPr/>
      </w:pPr>
      <w:r>
        <w:rPr/>
        <w:t>[[@Bible:Josh 17:2 ]][[17:2 &gt;&gt; Josh 17:2]] {{field-on:Bible}} Имаше жребие и за другите Манасиеви синове според родовете им, за синовете на Авиезера, и за синовете на Хелека, и за синовете на Асрииля, и за синовете на Сихема, и за синовете на Ефера, и за синовете на Семида. Тия бяха мъжките чада на Манасия Йосифовия син според родовете им. {{field-off:Bible}}</w:t>
      </w:r>
    </w:p>
    <w:p>
      <w:pPr>
        <w:pStyle w:val="Normal"/>
        <w:rPr/>
      </w:pPr>
      <w:r>
        <w:rPr/>
        <w:t>[[@Bible:Josh 17:3 ]][[17:3 &gt;&gt; Josh 17:3]] {{field-on:Bible}} Салпаад обаче синът на Ефера, (който беше син на Галаада, а Галаад син на Махира, а Махир син на Манасия,) нямаше синове, но дъщери; и тези са имената на дъщерите му: Маала, и Нуа, Егла, Мелха и Терса. {{field-off:Bible}}</w:t>
      </w:r>
    </w:p>
    <w:p>
      <w:pPr>
        <w:pStyle w:val="Normal"/>
        <w:rPr/>
      </w:pPr>
      <w:r>
        <w:rPr/>
        <w:t>[[@Bible:Josh 17:4 ]][[17:4 &gt;&gt; Josh 17:4]] {{field-on:Bible}} И дойдоха пред Елеазара свещеника, и пред Исуса сина Навиев, и пред князовете та рекоха: Господ заповяда Моисею да ни даде наследие между братята ни. И даде им според повелението Господне наследие между братята на отца им. {{field-off:Bible}}</w:t>
      </w:r>
    </w:p>
    <w:p>
      <w:pPr>
        <w:pStyle w:val="Normal"/>
        <w:rPr/>
      </w:pPr>
      <w:r>
        <w:rPr/>
        <w:t>[[@Bible:Josh 17:5 ]][[17:5 &gt;&gt; Josh 17:5]] {{field-on:Bible}} И паднаха се на Манасия десет дялове освен земята Галаад и Васан които са оттам Йордан; {{field-off:Bible}}</w:t>
      </w:r>
    </w:p>
    <w:p>
      <w:pPr>
        <w:pStyle w:val="Normal"/>
        <w:rPr/>
      </w:pPr>
      <w:r>
        <w:rPr/>
        <w:t>[[@Bible:Josh 17:6 ]][[17:6 &gt;&gt; Josh 17:6]] {{field-on:Bible}} защото дъщерите на Манасия взеха наследие между синовете му; а Галаадската земя беше на другите синове на Манасия. {{field-off:Bible}}</w:t>
      </w:r>
    </w:p>
    <w:p>
      <w:pPr>
        <w:pStyle w:val="Normal"/>
        <w:rPr/>
      </w:pPr>
      <w:r>
        <w:rPr/>
        <w:t>[[@Bible:Josh 17:7 ]][[17:7 &gt;&gt; Josh 17:7]] {{field-on:Bible}} И пределът на Манасия беше от Асир до Михметат, който е срещу Сихем; и простираше се пределът надясно до жителите на Ентапфуя. {{field-off:Bible}}</w:t>
      </w:r>
    </w:p>
    <w:p>
      <w:pPr>
        <w:pStyle w:val="Normal"/>
        <w:rPr/>
      </w:pPr>
      <w:r>
        <w:rPr/>
        <w:t>[[@Bible:Josh 17:8 ]][[17:8 &gt;&gt; Josh 17:8]] {{field-on:Bible}} Манасия имаше земята Тапфуя; а Тапфуя над Манасиевия предел принадлежеше на Ефремовите синове. {{field-off:Bible}}</w:t>
      </w:r>
    </w:p>
    <w:p>
      <w:pPr>
        <w:pStyle w:val="Normal"/>
        <w:rPr/>
      </w:pPr>
      <w:r>
        <w:rPr/>
        <w:t>[[@Bible:Josh 17:9 ]][[17:9 &gt;&gt; Josh 17:9]] {{field-on:Bible}} И слазяше пределът до потока Кана, къч пладне на потока: тези Ефремови градове бяха между градовете на Манасия; и пределът на Манасия беше към север на потока, и свършваше се в морето. {{field-off:Bible}}</w:t>
      </w:r>
    </w:p>
    <w:p>
      <w:pPr>
        <w:pStyle w:val="Normal"/>
        <w:rPr/>
      </w:pPr>
      <w:r>
        <w:rPr/>
        <w:t>[[@Bible:Josh 17:10 ]][[17:10 &gt;&gt; Josh 17:10]] {{field-on:Bible}} Към пладне беше на Ефрема, а към север на Манасия, и морето беше пределът му; и допираха към север до Асир, и към изток до Исахар. {{field-off:Bible}}</w:t>
      </w:r>
    </w:p>
    <w:p>
      <w:pPr>
        <w:pStyle w:val="Normal"/>
        <w:rPr/>
      </w:pPr>
      <w:r>
        <w:rPr/>
        <w:t>[[@Bible:Josh 17:11 ]][[17:11 &gt;&gt; Josh 17:11]] {{field-on:Bible}} И имаше Манасия, в земята Исахар и Асир, Ветсан и паланките му, и жителите на Дор и паланките му, и жителите на Ендор и паланките му, и жителите на Таанах и паланките му, и жителите на Магедон и паланките му, три области. {{field-off:Bible}}</w:t>
      </w:r>
    </w:p>
    <w:p>
      <w:pPr>
        <w:pStyle w:val="Normal"/>
        <w:rPr/>
      </w:pPr>
      <w:r>
        <w:rPr/>
        <w:t>[[@Bible:Josh 17:12 ]][[17:12 &gt;&gt; Josh 17:12]] {{field-on:Bible}} А Манасиевите синове не могоха да изгонят жителите на тези градове; но Ханаанците упорствуваха да живеят в оназ земя. {{field-off:Bible}}</w:t>
      </w:r>
    </w:p>
    <w:p>
      <w:pPr>
        <w:pStyle w:val="Normal"/>
        <w:rPr/>
      </w:pPr>
      <w:r>
        <w:rPr/>
        <w:t>[[@Bible:Josh 17:13 ]][[17:13 &gt;&gt; Josh 17:13]] {{field-on:Bible}} Но като се укрепиха Израилевите синове туриха Ханаанците под данък, но съвсем не ги изгониха. {{field-off:Bible}}</w:t>
      </w:r>
    </w:p>
    <w:p>
      <w:pPr>
        <w:pStyle w:val="Normal"/>
        <w:rPr/>
      </w:pPr>
      <w:r>
        <w:rPr/>
        <w:t>[[@Bible:Josh 17:14 ]][[17:14 &gt;&gt; Josh 17:14]] {{field-on:Bible}} И говориха Йосифовите синове на Исуса и рекоха: Защо ни даде ти едно само жребие и един дял да наследим, като сме много люде, както ни благослови Господ досега? {{field-off:Bible}}</w:t>
      </w:r>
    </w:p>
    <w:p>
      <w:pPr>
        <w:pStyle w:val="Normal"/>
        <w:rPr/>
      </w:pPr>
      <w:r>
        <w:rPr/>
        <w:t>[[@Bible:Josh 17:15 ]][[17:15 &gt;&gt; Josh 17:15]] {{field-on:Bible}} А Исус им рече: Ако сте много люде, възлезте на дъбравата и изсечете една страна от нея за себе си в земята на Ферезейците и на Рафаимите, понеже е тясна за вас гората Ефрем. {{field-off:Bible}}</w:t>
      </w:r>
    </w:p>
    <w:p>
      <w:pPr>
        <w:pStyle w:val="Normal"/>
        <w:rPr/>
      </w:pPr>
      <w:r>
        <w:rPr/>
        <w:t>[[@Bible:Josh 17:16 ]][[17:16 &gt;&gt; Josh 17:16]] {{field-on:Bible}} И рекоха Йосифовите синове: Не ще се падне нам тая гора; и всичките Ханаанци които живеят в земята на дола имат железни колесници, и онези, които са в Ветсан и в паланките му, и онези които са в дола Иезраел. {{field-off:Bible}}</w:t>
      </w:r>
    </w:p>
    <w:p>
      <w:pPr>
        <w:pStyle w:val="Normal"/>
        <w:rPr/>
      </w:pPr>
      <w:r>
        <w:rPr/>
        <w:t>[[@Bible:Josh 17:17 ]][[17:17 &gt;&gt; Josh 17:17]] {{field-on:Bible}} И говори Исус на Йосифовия дом, на Ефрема и на Манасия, и рече: Вие сте много люде, и имате голяма сила; вие не ще да имате само едно жребие; {{field-off:Bible}}</w:t>
      </w:r>
    </w:p>
    <w:p>
      <w:pPr>
        <w:pStyle w:val="Normal"/>
        <w:rPr/>
      </w:pPr>
      <w:r>
        <w:rPr/>
        <w:t>[[@Bible:Josh 17:18 ]][[17:18 &gt;&gt; Josh 17:18]] {{field-on:Bible}} но гората ще бъде ваша, понеже е дъбрава, и ще я изсечете; и до краищата си ще бъде ваша, понеже ще изпъдите Ханаанците, ако и да имат железни колесници и да са силни. {{field-off:Bible}}</w:t>
      </w:r>
    </w:p>
    <w:p>
      <w:pPr>
        <w:pStyle w:val="Heading2"/>
        <w:rPr/>
      </w:pPr>
      <w:r>
        <w:rPr/>
        <w:t>Глава 18</w:t>
      </w:r>
    </w:p>
    <w:p>
      <w:pPr>
        <w:pStyle w:val="Normal"/>
        <w:rPr/>
      </w:pPr>
      <w:r>
        <w:rPr/>
        <w:t>[[@Bible:Josh 18:1 ]][[18:1 &gt;&gt; Josh 18:1]] {{field-on:Bible}} И събра се всичкото събрание на Израилевите синове в Сило, и поставиха там скинията на събранието; и покори им се земята. {{field-off:Bible}}</w:t>
      </w:r>
    </w:p>
    <w:p>
      <w:pPr>
        <w:pStyle w:val="Normal"/>
        <w:rPr/>
      </w:pPr>
      <w:r>
        <w:rPr/>
        <w:t>[[@Bible:Josh 18:2 ]][[18:2 &gt;&gt; Josh 18:2]] {{field-on:Bible}} И останаха между Израилевите синове седем племена които не бяха взели наследието си. {{field-off:Bible}}</w:t>
      </w:r>
    </w:p>
    <w:p>
      <w:pPr>
        <w:pStyle w:val="Normal"/>
        <w:rPr/>
      </w:pPr>
      <w:r>
        <w:rPr/>
        <w:t>[[@Bible:Josh 18:3 ]][[18:3 &gt;&gt; Josh 18:3]] {{field-on:Bible}} И рече Исус на Израилевите синове: До кога вие ще бъдете нерадиви за да идете да обладаете земята която Господ Бог на отците ви даде вам? {{field-off:Bible}}</w:t>
      </w:r>
    </w:p>
    <w:p>
      <w:pPr>
        <w:pStyle w:val="Normal"/>
        <w:rPr/>
      </w:pPr>
      <w:r>
        <w:rPr/>
        <w:t>[[@Bible:Josh 18:4 ]][[18:4 &gt;&gt; Josh 18:4]] {{field-on:Bible}} Изберете си по трима мъже от племе, и ще ги пратя; и като станат ще минат през тази земя, и ще я опишат според наследията си, и ще дойдат при мене {{field-off:Bible}}</w:t>
      </w:r>
    </w:p>
    <w:p>
      <w:pPr>
        <w:pStyle w:val="Normal"/>
        <w:rPr/>
      </w:pPr>
      <w:r>
        <w:rPr/>
        <w:t>[[@Bible:Josh 18:5 ]][[18:5 &gt;&gt; Josh 18:5]] {{field-on:Bible}} И ще я разделят на седем дялове: Юда ще остане в пределите си към пладне, и Йосифовий дом ще остане в пределите си към север. {{field-off:Bible}}</w:t>
      </w:r>
    </w:p>
    <w:p>
      <w:pPr>
        <w:pStyle w:val="Normal"/>
        <w:rPr/>
      </w:pPr>
      <w:r>
        <w:rPr/>
        <w:t>[[@Bible:Josh 18:6 ]][[18:6 &gt;&gt; Josh 18:6]] {{field-on:Bible}} И тъй, ще опишете земята на седем дялове, и ще донесете тук при мене описанието; и аз ще хвърля жребие за вас тук пред Господа Бога нашего. {{field-off:Bible}}</w:t>
      </w:r>
    </w:p>
    <w:p>
      <w:pPr>
        <w:pStyle w:val="Normal"/>
        <w:rPr/>
      </w:pPr>
      <w:r>
        <w:rPr/>
        <w:t>[[@Bible:Josh 18:7 ]][[18:7 &gt;&gt; Josh 18:7]] {{field-on:Bible}} Защото Левитите нямат дял между вас, защото свещенството Господне е наследие тям; и Гад и Рувим и половината от племето Манасиево взеха наследието си оттам Йордан към изток, което Моисей рабът Господен им даде. {{field-off:Bible}}</w:t>
      </w:r>
    </w:p>
    <w:p>
      <w:pPr>
        <w:pStyle w:val="Normal"/>
        <w:rPr/>
      </w:pPr>
      <w:r>
        <w:rPr/>
        <w:t>[[@Bible:Josh 18:8 ]][[18:8 &gt;&gt; Josh 18:8]] {{field-on:Bible}} И станаха мъжете та отидоха; и заповяда Исус на онези, които отидоха за да опишат земята и рече: Идете и обходете земята за да я опишете, и върнете се при мене; и аз ще хвърля жребие за вас тук пред Господа в Сило. {{field-off:Bible}}</w:t>
      </w:r>
    </w:p>
    <w:p>
      <w:pPr>
        <w:pStyle w:val="Normal"/>
        <w:rPr/>
      </w:pPr>
      <w:r>
        <w:rPr/>
        <w:t>[[@Bible:Josh 18:9 ]][[18:9 &gt;&gt; Josh 18:9]] {{field-on:Bible}} И отидоха мъжете и обходиха земята, и описаха я в книга по градове на седем дяла, и дойдоха при Исуса в стана в Сило. {{field-off:Bible}}</w:t>
      </w:r>
    </w:p>
    <w:p>
      <w:pPr>
        <w:pStyle w:val="Normal"/>
        <w:rPr/>
      </w:pPr>
      <w:r>
        <w:rPr/>
        <w:t>[[@Bible:Josh 18:10 ]][[18:10 &gt;&gt; Josh 18:10]] {{field-on:Bible}} И хвърли Исус жребие за тях в Сило пред Господа; и раздели Исус там земята на Израилевите синове според разделенията им. {{field-off:Bible}}</w:t>
      </w:r>
    </w:p>
    <w:p>
      <w:pPr>
        <w:pStyle w:val="Normal"/>
        <w:rPr/>
      </w:pPr>
      <w:r>
        <w:rPr/>
        <w:t>[[@Bible:Josh 18:11 ]][[18:11 &gt;&gt; Josh 18:11]] {{field-on:Bible}} И излезе жребие за племето на Вениаминовите синове по родовете им; и падна се пределът на наследието им между Юдините синове и Иосифовите синове. {{field-off:Bible}}</w:t>
      </w:r>
    </w:p>
    <w:p>
      <w:pPr>
        <w:pStyle w:val="Normal"/>
        <w:rPr/>
      </w:pPr>
      <w:r>
        <w:rPr/>
        <w:t>[[@Bible:Josh 18:12 ]][[18:12 &gt;&gt; Josh 18:12]] {{field-on:Bible}} И пределът им беше към север от Иордан; и възлазяше пределът към страната на Иерихон къде север, и възлазяше през горите към запад, и свършваше се в пустинята Ветавен; {{field-off:Bible}}</w:t>
      </w:r>
    </w:p>
    <w:p>
      <w:pPr>
        <w:pStyle w:val="Normal"/>
        <w:rPr/>
      </w:pPr>
      <w:r>
        <w:rPr/>
        <w:t>[[@Bible:Josh 18:13 ]][[18:13 &gt;&gt; Josh 18:13]] {{field-on:Bible}} и оттам минуваше пределът към Луз, къде южната страна на Луз, която е Ветил; и слазяше пределът в Атарот-адар, на гората, която е към пладне на долния Веторон. {{field-off:Bible}}</w:t>
      </w:r>
    </w:p>
    <w:p>
      <w:pPr>
        <w:pStyle w:val="Normal"/>
        <w:rPr/>
      </w:pPr>
      <w:r>
        <w:rPr/>
        <w:t>[[@Bible:Josh 18:14 ]][[18:14 &gt;&gt; Josh 18:14]] {{field-on:Bible}} И пределът се простираше от там и завращаше се на западна страна към пладне, от гората която е срешу Веторон към пладне, и свършваше се в Кириат- ваал, който е Кириатиарим, град на Юдините синове: това беше западната страна. {{field-off:Bible}}</w:t>
      </w:r>
    </w:p>
    <w:p>
      <w:pPr>
        <w:pStyle w:val="Normal"/>
        <w:rPr/>
      </w:pPr>
      <w:r>
        <w:rPr/>
        <w:t>[[@Bible:Josh 18:15 ]][[18:15 &gt;&gt; Josh 18:15]] {{field-on:Bible}} И южната страна беше от края на Кириатиарим; и минуваше пределът към запад, и свърваше се до източника на водата Нефтоя; {{field-off:Bible}}</w:t>
      </w:r>
    </w:p>
    <w:p>
      <w:pPr>
        <w:pStyle w:val="Normal"/>
        <w:rPr/>
      </w:pPr>
      <w:r>
        <w:rPr/>
        <w:t>[[@Bible:Josh 18:16 ]][[18:16 &gt;&gt; Josh 18:16]] {{field-on:Bible}} и слазяше пределът в края на гората която е срещу дебря на Еномовия син, който е в долината на Рафаимите към север, и слазяше през дебря на Енома в южната страна на Иевус, и слазяше при източника Рогил, {{field-off:Bible}}</w:t>
      </w:r>
    </w:p>
    <w:p>
      <w:pPr>
        <w:pStyle w:val="Normal"/>
        <w:rPr/>
      </w:pPr>
      <w:r>
        <w:rPr/>
        <w:t>[[@Bible:Josh 18:17 ]][[18:17 &gt;&gt; Josh 18:17]] {{field-on:Bible}} и като се разпростираше от север минуваше в Енсемес, и изхождаше в Галилот, който е срещу възхода на Адумим, и слазяше при камика на Воана Рувимовия син, {{field-off:Bible}}</w:t>
      </w:r>
    </w:p>
    <w:p>
      <w:pPr>
        <w:pStyle w:val="Normal"/>
        <w:rPr/>
      </w:pPr>
      <w:r>
        <w:rPr/>
        <w:t>[[@Bible:Josh 18:18 ]][[18:18 &gt;&gt; Josh 18:18]] {{field-on:Bible}} и минуваше в страната която е срещу Арава към север, и слазяше в Арава; {{field-off:Bible}}</w:t>
      </w:r>
    </w:p>
    <w:p>
      <w:pPr>
        <w:pStyle w:val="Normal"/>
        <w:rPr/>
      </w:pPr>
      <w:r>
        <w:rPr/>
        <w:t>[[@Bible:Josh 18:19 ]][[18:19 &gt;&gt; Josh 18:19]] {{field-on:Bible}} и минуваше пределът към северната страна на Ветагла; и свърваше се пределът в северния залив на Солено Море, към южния край на Иордан: той беше южний предел. {{field-off:Bible}}</w:t>
      </w:r>
    </w:p>
    <w:p>
      <w:pPr>
        <w:pStyle w:val="Normal"/>
        <w:rPr/>
      </w:pPr>
      <w:r>
        <w:rPr/>
        <w:t>[[@Bible:Josh 18:20 ]][[18:20 &gt;&gt; Josh 18:20]] {{field-on:Bible}} А пределът му към източната страна беше Иордан. Това беше според предела си изоколо, наследието на Вениаминовите синове по родовете им. {{field-off:Bible}}</w:t>
      </w:r>
    </w:p>
    <w:p>
      <w:pPr>
        <w:pStyle w:val="Normal"/>
        <w:rPr/>
      </w:pPr>
      <w:r>
        <w:rPr/>
        <w:t>[[@Bible:Josh 18:21 ]][[18:21 &gt;&gt; Josh 18:21]] {{field-on:Bible}} А градовете за племето на Вениаминовите синове по родовете им бяха Иерихон, и Ветагла и Емек-кесис, {{field-off:Bible}}</w:t>
      </w:r>
    </w:p>
    <w:p>
      <w:pPr>
        <w:pStyle w:val="Normal"/>
        <w:rPr/>
      </w:pPr>
      <w:r>
        <w:rPr/>
        <w:t>[[@Bible:Josh 18:22 ]][[18:22 &gt;&gt; Josh 18:22]] {{field-on:Bible}} и Ветарава, и Семараим, и Ветил, {{field-off:Bible}}</w:t>
      </w:r>
    </w:p>
    <w:p>
      <w:pPr>
        <w:pStyle w:val="Normal"/>
        <w:rPr/>
      </w:pPr>
      <w:r>
        <w:rPr/>
        <w:t>[[@Bible:Josh 18:23 ]][[18:23 &gt;&gt; Josh 18:23]] {{field-on:Bible}} и Авим, и Фара, и Офра, {{field-off:Bible}}</w:t>
      </w:r>
    </w:p>
    <w:p>
      <w:pPr>
        <w:pStyle w:val="Normal"/>
        <w:rPr/>
      </w:pPr>
      <w:r>
        <w:rPr/>
        <w:t>[[@Bible:Josh 18:24 ]][[18:24 &gt;&gt; Josh 18:24]] {{field-on:Bible}} и Хефар-амона, и Афни, и Гава, дванадесет градове, и селата им; {{field-off:Bible}}</w:t>
      </w:r>
    </w:p>
    <w:p>
      <w:pPr>
        <w:pStyle w:val="Normal"/>
        <w:rPr/>
      </w:pPr>
      <w:r>
        <w:rPr/>
        <w:t>[[@Bible:Josh 18:25 ]][[18:25 &gt;&gt; Josh 18:25]] {{field-on:Bible}} Гаваон, и Рама, и Витор, {{field-off:Bible}}</w:t>
      </w:r>
    </w:p>
    <w:p>
      <w:pPr>
        <w:pStyle w:val="Normal"/>
        <w:rPr/>
      </w:pPr>
      <w:r>
        <w:rPr/>
        <w:t>[[@Bible:Josh 18:26 ]][[18:26 &gt;&gt; Josh 18:26]] {{field-on:Bible}} и Масфа, и Хефира, и Моса, {{field-off:Bible}}</w:t>
      </w:r>
    </w:p>
    <w:p>
      <w:pPr>
        <w:pStyle w:val="Normal"/>
        <w:rPr/>
      </w:pPr>
      <w:r>
        <w:rPr/>
        <w:t>[[@Bible:Josh 18:27 ]][[18:27 &gt;&gt; Josh 18:27]] {{field-on:Bible}} и Рекем, и Иерфаил, и Тарала, {{field-off:Bible}}</w:t>
      </w:r>
    </w:p>
    <w:p>
      <w:pPr>
        <w:pStyle w:val="Normal"/>
        <w:rPr/>
      </w:pPr>
      <w:r>
        <w:rPr/>
        <w:t>[[@Bible:Josh 18:28 ]][[18:28 &gt;&gt; Josh 18:28]] {{field-on:Bible}} и Сила, Елеф, и Иевус, който е Ерусалим, Гаваат, и Кириат, четиринадесет градове, и селата им. Това е наследието на Вениаминовите синове по родовете им. {{field-off:Bible}}</w:t>
      </w:r>
    </w:p>
    <w:p>
      <w:pPr>
        <w:pStyle w:val="Heading2"/>
        <w:rPr/>
      </w:pPr>
      <w:r>
        <w:rPr/>
        <w:t>Глава 19</w:t>
      </w:r>
    </w:p>
    <w:p>
      <w:pPr>
        <w:pStyle w:val="Normal"/>
        <w:rPr/>
      </w:pPr>
      <w:r>
        <w:rPr/>
        <w:t>[[@Bible:Josh 19:1 ]][[19:1 &gt;&gt; Josh 19:1]] {{field-on:Bible}} И излезе второто жребие Симеону, за племето на Симеоновите синове по родовете им; и наследието им беше вътре в наследието на Юдовите синове. {{field-off:Bible}}</w:t>
      </w:r>
    </w:p>
    <w:p>
      <w:pPr>
        <w:pStyle w:val="Normal"/>
        <w:rPr/>
      </w:pPr>
      <w:r>
        <w:rPr/>
        <w:t>[[@Bible:Josh 19:2 ]][[19:2 &gt;&gt; Josh 19:2]] {{field-on:Bible}} Взеха за наследие свое Вирсавее, (и Савее,) и Молада, {{field-off:Bible}}</w:t>
      </w:r>
    </w:p>
    <w:p>
      <w:pPr>
        <w:pStyle w:val="Normal"/>
        <w:rPr/>
      </w:pPr>
      <w:r>
        <w:rPr/>
        <w:t>[[@Bible:Josh 19:3 ]][[19:3 &gt;&gt; Josh 19:3]] {{field-on:Bible}} и Асар- суал, и Вала, и Асем, {{field-off:Bible}}</w:t>
      </w:r>
    </w:p>
    <w:p>
      <w:pPr>
        <w:pStyle w:val="Normal"/>
        <w:rPr/>
      </w:pPr>
      <w:r>
        <w:rPr/>
        <w:t>[[@Bible:Josh 19:4 ]][[19:4 &gt;&gt; Josh 19:4]] {{field-on:Bible}} и Елтолад, и Ветул, и Хорма, {{field-off:Bible}}</w:t>
      </w:r>
    </w:p>
    <w:p>
      <w:pPr>
        <w:pStyle w:val="Normal"/>
        <w:rPr/>
      </w:pPr>
      <w:r>
        <w:rPr/>
        <w:t>[[@Bible:Josh 19:5 ]][[19:5 &gt;&gt; Josh 19:5]] {{field-on:Bible}} и Сиклаг, и Вет-маркавот, и Асар-суса, {{field-off:Bible}}</w:t>
      </w:r>
    </w:p>
    <w:p>
      <w:pPr>
        <w:pStyle w:val="Normal"/>
        <w:rPr/>
      </w:pPr>
      <w:r>
        <w:rPr/>
        <w:t>[[@Bible:Josh 19:6 ]][[19:6 &gt;&gt; Josh 19:6]] {{field-on:Bible}} и Ветлеваот, и Саруен, градове тринадесет, и селата им; {{field-off:Bible}}</w:t>
      </w:r>
    </w:p>
    <w:p>
      <w:pPr>
        <w:pStyle w:val="Normal"/>
        <w:rPr/>
      </w:pPr>
      <w:r>
        <w:rPr/>
        <w:t>[[@Bible:Josh 19:7 ]][[19:7 &gt;&gt; Josh 19:7]] {{field-on:Bible}} Аин, Римон, и Етер, и Асан, градове четири, и селата им: {{field-off:Bible}}</w:t>
      </w:r>
    </w:p>
    <w:p>
      <w:pPr>
        <w:pStyle w:val="Normal"/>
        <w:rPr/>
      </w:pPr>
      <w:r>
        <w:rPr/>
        <w:t>[[@Bible:Josh 19:8 ]][[19:8 &gt;&gt; Josh 19:8]] {{field-on:Bible}} и всичките села които бяха около тези градове до Валаат-вир, южния Рамат. Това е наследието за племето на Симеоновите синове по родовете им. {{field-off:Bible}}</w:t>
      </w:r>
    </w:p>
    <w:p>
      <w:pPr>
        <w:pStyle w:val="Normal"/>
        <w:rPr/>
      </w:pPr>
      <w:r>
        <w:rPr/>
        <w:t>[[@Bible:Josh 19:9 ]][[19:9 &gt;&gt; Josh 19:9]] {{field-on:Bible}} От дела на Юдините синове се даде наследието на Симеоновите синове, защото делът на Юдините синове беше голям за тях; за това Симеоновите синове взеха наследието си вътре в тяхното наследие. {{field-off:Bible}}</w:t>
      </w:r>
    </w:p>
    <w:p>
      <w:pPr>
        <w:pStyle w:val="Normal"/>
        <w:rPr/>
      </w:pPr>
      <w:r>
        <w:rPr/>
        <w:t>[[@Bible:Josh 19:10 ]][[19:10 &gt;&gt; Josh 19:10]] {{field-on:Bible}} И излезе третото жребие на Завулоновите синове по родовете им; и пределът на наследието им беше до Сарид; {{field-off:Bible}}</w:t>
      </w:r>
    </w:p>
    <w:p>
      <w:pPr>
        <w:pStyle w:val="Normal"/>
        <w:rPr/>
      </w:pPr>
      <w:r>
        <w:rPr/>
        <w:t>[[@Bible:Josh 19:11 ]][[19:11 &gt;&gt; Josh 19:11]] {{field-on:Bible}} и възлазяше пределът им към морето и Марала, и досягаше до Давасет, и досягаше до потока който е срещу Йокнеам, {{field-off:Bible}}</w:t>
      </w:r>
    </w:p>
    <w:p>
      <w:pPr>
        <w:pStyle w:val="Normal"/>
        <w:rPr/>
      </w:pPr>
      <w:r>
        <w:rPr/>
        <w:t>[[@Bible:Josh 19:12 ]][[19:12 &gt;&gt; Josh 19:12]] {{field-on:Bible}} и обръщаще се от Сарид към изток слънца в предела на Кислот-тавор, и излазяше в Даврат, и възлазяше в Яфия, {{field-off:Bible}}</w:t>
      </w:r>
    </w:p>
    <w:p>
      <w:pPr>
        <w:pStyle w:val="Normal"/>
        <w:rPr/>
      </w:pPr>
      <w:r>
        <w:rPr/>
        <w:t>[[@Bible:Josh 19:13 ]][[19:13 &gt;&gt; Josh 19:13]] {{field-on:Bible}} и от там минуваше към изток в Гетефер, в Ита-касин, и излазяше в Римон-метоар към Нуя; {{field-off:Bible}}</w:t>
      </w:r>
    </w:p>
    <w:p>
      <w:pPr>
        <w:pStyle w:val="Normal"/>
        <w:rPr/>
      </w:pPr>
      <w:r>
        <w:rPr/>
        <w:t>[[@Bible:Josh 19:14 ]][[19:14 &gt;&gt; Josh 19:14]] {{field-on:Bible}} и вращаше се пределът от северната страна на Анатон, и свършваше се в дола Иефтаил, {{field-off:Bible}}</w:t>
      </w:r>
    </w:p>
    <w:p>
      <w:pPr>
        <w:pStyle w:val="Normal"/>
        <w:rPr/>
      </w:pPr>
      <w:r>
        <w:rPr/>
        <w:t>[[@Bible:Josh 19:15 ]][[19:15 &gt;&gt; Josh 19:15]] {{field-on:Bible}} и обземаше Катат, и Наадал, и Симрон, и Идала, и Витлеем, градове дванадесет, и селата им. {{field-off:Bible}}</w:t>
      </w:r>
    </w:p>
    <w:p>
      <w:pPr>
        <w:pStyle w:val="Normal"/>
        <w:rPr/>
      </w:pPr>
      <w:r>
        <w:rPr/>
        <w:t>[[@Bible:Josh 19:16 ]][[19:16 &gt;&gt; Josh 19:16]] {{field-on:Bible}} Това е наследието на Завулоновите синове по родовете им, тези градове и селата им. {{field-off:Bible}}</w:t>
      </w:r>
    </w:p>
    <w:p>
      <w:pPr>
        <w:pStyle w:val="Normal"/>
        <w:rPr/>
      </w:pPr>
      <w:r>
        <w:rPr/>
        <w:t>[[@Bible:Josh 19:17 ]][[19:17 &gt;&gt; Josh 19:17]] {{field-on:Bible}} четвъртото жребие излезе на Исахара, за Исахаровите синове по родовете им. {{field-off:Bible}}</w:t>
      </w:r>
    </w:p>
    <w:p>
      <w:pPr>
        <w:pStyle w:val="Normal"/>
        <w:rPr/>
      </w:pPr>
      <w:r>
        <w:rPr/>
        <w:t>[[@Bible:Josh 19:18 ]][[19:18 &gt;&gt; Josh 19:18]] {{field-on:Bible}} И пределът им беше Иезраел, и Кесулот, и Сунам, {{field-off:Bible}}</w:t>
      </w:r>
    </w:p>
    <w:p>
      <w:pPr>
        <w:pStyle w:val="Normal"/>
        <w:rPr/>
      </w:pPr>
      <w:r>
        <w:rPr/>
        <w:t>[[@Bible:Josh 19:19 ]][[19:19 &gt;&gt; Josh 19:19]] {{field-on:Bible}} и Афераим, и Сеон, и Анахарат, {{field-off:Bible}}</w:t>
      </w:r>
    </w:p>
    <w:p>
      <w:pPr>
        <w:pStyle w:val="Normal"/>
        <w:rPr/>
      </w:pPr>
      <w:r>
        <w:rPr/>
        <w:t>[[@Bible:Josh 19:20 ]][[19:20 &gt;&gt; Josh 19:20]] {{field-on:Bible}} и Равит, и Кисион, и Авес, {{field-off:Bible}}</w:t>
      </w:r>
    </w:p>
    <w:p>
      <w:pPr>
        <w:pStyle w:val="Normal"/>
        <w:rPr/>
      </w:pPr>
      <w:r>
        <w:rPr/>
        <w:t>[[@Bible:Josh 19:21 ]][[19:21 &gt;&gt; Josh 19:21]] {{field-on:Bible}} и Ремет, и Енганим, и Енада, и Вет-фасис; {{field-off:Bible}}</w:t>
      </w:r>
    </w:p>
    <w:p>
      <w:pPr>
        <w:pStyle w:val="Normal"/>
        <w:rPr/>
      </w:pPr>
      <w:r>
        <w:rPr/>
        <w:t>[[@Bible:Josh 19:22 ]][[19:22 &gt;&gt; Josh 19:22]] {{field-on:Bible}} и досягаше пределът до Тавор, и Сахасима, и Ветсемес; и пределът им се свършваше в Йордан, градове шестнадесет, и селата им. {{field-off:Bible}}</w:t>
      </w:r>
    </w:p>
    <w:p>
      <w:pPr>
        <w:pStyle w:val="Normal"/>
        <w:rPr/>
      </w:pPr>
      <w:r>
        <w:rPr/>
        <w:t>[[@Bible:Josh 19:23 ]][[19:23 &gt;&gt; Josh 19:23]] {{field-on:Bible}} Това е наследието за племето на Исахаровите синове по родовете им, градовете и селата им. {{field-off:Bible}}</w:t>
      </w:r>
    </w:p>
    <w:p>
      <w:pPr>
        <w:pStyle w:val="Normal"/>
        <w:rPr/>
      </w:pPr>
      <w:r>
        <w:rPr/>
        <w:t>[[@Bible:Josh 19:24 ]][[19:24 &gt;&gt; Josh 19:24]] {{field-on:Bible}} И излезе петото жребие за племето на Асировите синове според родовете им. {{field-off:Bible}}</w:t>
      </w:r>
    </w:p>
    <w:p>
      <w:pPr>
        <w:pStyle w:val="Normal"/>
        <w:rPr/>
      </w:pPr>
      <w:r>
        <w:rPr/>
        <w:t>[[@Bible:Josh 19:25 ]][[19:25 &gt;&gt; Josh 19:25]] {{field-on:Bible}} И пределът им беше Хелкат, и Али, и Ветен, и Ахсаф, {{field-off:Bible}}</w:t>
      </w:r>
    </w:p>
    <w:p>
      <w:pPr>
        <w:pStyle w:val="Normal"/>
        <w:rPr/>
      </w:pPr>
      <w:r>
        <w:rPr/>
        <w:t>[[@Bible:Josh 19:26 ]][[19:26 &gt;&gt; Josh 19:26]] {{field-on:Bible}} и Аламелех, и Амад и Мисал, и досягаше до Кармил към запад и в Сихор-ливнат, {{field-off:Bible}}</w:t>
      </w:r>
    </w:p>
    <w:p>
      <w:pPr>
        <w:pStyle w:val="Normal"/>
        <w:rPr/>
      </w:pPr>
      <w:r>
        <w:rPr/>
        <w:t>[[@Bible:Josh 19:27 ]][[19:27 &gt;&gt; Josh 19:27]] {{field-on:Bible}} и обръщаше се към изток слънца в Вет-дагон, и досягаше до Завулон и до дола Иефтаил към северната страна на Ветемек и Наил, и излазяше в Хаул наляво, {{field-off:Bible}}</w:t>
      </w:r>
    </w:p>
    <w:p>
      <w:pPr>
        <w:pStyle w:val="Normal"/>
        <w:rPr/>
      </w:pPr>
      <w:r>
        <w:rPr/>
        <w:t>[[@Bible:Josh 19:28 ]][[19:28 &gt;&gt; Josh 19:28]] {{field-on:Bible}} и Еврон, и Роов, и Амон, и Кана до големия Сидон; {{field-off:Bible}}</w:t>
      </w:r>
    </w:p>
    <w:p>
      <w:pPr>
        <w:pStyle w:val="Normal"/>
        <w:rPr/>
      </w:pPr>
      <w:r>
        <w:rPr/>
        <w:t>[[@Bible:Josh 19:29 ]][[19:29 &gt;&gt; Josh 19:29]] {{field-on:Bible}} и обращаше се пределът в Рама и до укрепения град Тир; и обращаше се пределът в Оса, и свършваше се при морето къде страната на Ахзив, {{field-off:Bible}}</w:t>
      </w:r>
    </w:p>
    <w:p>
      <w:pPr>
        <w:pStyle w:val="Normal"/>
        <w:rPr/>
      </w:pPr>
      <w:r>
        <w:rPr/>
        <w:t>[[@Bible:Josh 19:30 ]][[19:30 &gt;&gt; Josh 19:30]] {{field-on:Bible}} и Ама, и Афек, и Роов, градове двадесет и два, и селата им. {{field-off:Bible}}</w:t>
      </w:r>
    </w:p>
    <w:p>
      <w:pPr>
        <w:pStyle w:val="Normal"/>
        <w:rPr/>
      </w:pPr>
      <w:r>
        <w:rPr/>
        <w:t>[[@Bible:Josh 19:31 ]][[19:31 &gt;&gt; Josh 19:31]] {{field-on:Bible}} Това е наследието за племето на Асировите синове по родовете им, тези градове и селата им. {{field-off:Bible}}</w:t>
      </w:r>
    </w:p>
    <w:p>
      <w:pPr>
        <w:pStyle w:val="Normal"/>
        <w:rPr/>
      </w:pPr>
      <w:r>
        <w:rPr/>
        <w:t>[[@Bible:Josh 19:32 ]][[19:32 &gt;&gt; Josh 19:32]] {{field-on:Bible}} Шестото жребие излезе на Нефталимовите синове, за Нефталимовите синове по родовете им. {{field-off:Bible}}</w:t>
      </w:r>
    </w:p>
    <w:p>
      <w:pPr>
        <w:pStyle w:val="Normal"/>
        <w:rPr/>
      </w:pPr>
      <w:r>
        <w:rPr/>
        <w:t>[[@Bible:Josh 19:33 ]][[19:33 &gt;&gt; Josh 19:33]] {{field-on:Bible}} И пределът им беше от Елеф, от Алон близу при Саананим, и Адами-некев, и Явнеил до Лакум, и свършваше се при Йордан; {{field-off:Bible}}</w:t>
      </w:r>
    </w:p>
    <w:p>
      <w:pPr>
        <w:pStyle w:val="Normal"/>
        <w:rPr/>
      </w:pPr>
      <w:r>
        <w:rPr/>
        <w:t>[[@Bible:Josh 19:34 ]][[19:34 &gt;&gt; Josh 19:34]] {{field-on:Bible}} и обращаше се пределът от запад в Азнот-тавор, и от там излазяше в Укок, и досягаше до Завулон към юг, и досягаше до Асир към запад и до Юда към изток слънца при Йордан. {{field-off:Bible}}</w:t>
      </w:r>
    </w:p>
    <w:p>
      <w:pPr>
        <w:pStyle w:val="Normal"/>
        <w:rPr/>
      </w:pPr>
      <w:r>
        <w:rPr/>
        <w:t>[[@Bible:Josh 19:35 ]][[19:35 &gt;&gt; Josh 19:35]] {{field-on:Bible}} И оградените градове бяха Сидим, Сер, и Амат, Ракат, и Хинерот, {{field-off:Bible}}</w:t>
      </w:r>
    </w:p>
    <w:p>
      <w:pPr>
        <w:pStyle w:val="Normal"/>
        <w:rPr/>
      </w:pPr>
      <w:r>
        <w:rPr/>
        <w:t>[[@Bible:Josh 19:36 ]][[19:36 &gt;&gt; Josh 19:36]] {{field-on:Bible}} и Адама, и Рама, и Асор, {{field-off:Bible}}</w:t>
      </w:r>
    </w:p>
    <w:p>
      <w:pPr>
        <w:pStyle w:val="Normal"/>
        <w:rPr/>
      </w:pPr>
      <w:r>
        <w:rPr/>
        <w:t>[[@Bible:Josh 19:37 ]][[19:37 &gt;&gt; Josh 19:37]] {{field-on:Bible}} и Кедес, и Едраи, и Енасор, {{field-off:Bible}}</w:t>
      </w:r>
    </w:p>
    <w:p>
      <w:pPr>
        <w:pStyle w:val="Normal"/>
        <w:rPr/>
      </w:pPr>
      <w:r>
        <w:rPr/>
        <w:t>[[@Bible:Josh 19:38 ]][[19:38 &gt;&gt; Josh 19:38]] {{field-on:Bible}} и Ирон, и Мигдалил, Орам, и Ветанат, и Ветсемес, градове деветнадесет, и селата им. {{field-off:Bible}}</w:t>
      </w:r>
    </w:p>
    <w:p>
      <w:pPr>
        <w:pStyle w:val="Normal"/>
        <w:rPr/>
      </w:pPr>
      <w:r>
        <w:rPr/>
        <w:t>[[@Bible:Josh 19:39 ]][[19:39 &gt;&gt; Josh 19:39]] {{field-on:Bible}} Това е наследието за племето на Нефталимовите синове по родовете им, градовете и селата им. {{field-off:Bible}}</w:t>
      </w:r>
    </w:p>
    <w:p>
      <w:pPr>
        <w:pStyle w:val="Normal"/>
        <w:rPr/>
      </w:pPr>
      <w:r>
        <w:rPr/>
        <w:t>[[@Bible:Josh 19:40 ]][[19:40 &gt;&gt; Josh 19:40]] {{field-on:Bible}} Седмото жребие излезе за племето на Дановите синове по родовете им. {{field-off:Bible}}</w:t>
      </w:r>
    </w:p>
    <w:p>
      <w:pPr>
        <w:pStyle w:val="Normal"/>
        <w:rPr/>
      </w:pPr>
      <w:r>
        <w:rPr/>
        <w:t>[[@Bible:Josh 19:41 ]][[19:41 &gt;&gt; Josh 19:41]] {{field-on:Bible}} И пределът на наследието им беше Сараа, и Естаол, и Ерсемес, {{field-off:Bible}}</w:t>
      </w:r>
    </w:p>
    <w:p>
      <w:pPr>
        <w:pStyle w:val="Normal"/>
        <w:rPr/>
      </w:pPr>
      <w:r>
        <w:rPr/>
        <w:t>[[@Bible:Josh 19:42 ]][[19:42 &gt;&gt; Josh 19:42]] {{field-on:Bible}} и Салавин, и Еалон, и Иетла, {{field-off:Bible}}</w:t>
      </w:r>
    </w:p>
    <w:p>
      <w:pPr>
        <w:pStyle w:val="Normal"/>
        <w:rPr/>
      </w:pPr>
      <w:r>
        <w:rPr/>
        <w:t>[[@Bible:Josh 19:43 ]][[19:43 &gt;&gt; Josh 19:43]] {{field-on:Bible}} и Елон, и Тамната, и Акарон, {{field-off:Bible}}</w:t>
      </w:r>
    </w:p>
    <w:p>
      <w:pPr>
        <w:pStyle w:val="Normal"/>
        <w:rPr/>
      </w:pPr>
      <w:r>
        <w:rPr/>
        <w:t>[[@Bible:Josh 19:44 ]][[19:44 &gt;&gt; Josh 19:44]] {{field-on:Bible}} и Елтеко, и Гиветон, и Ваалат, {{field-off:Bible}}</w:t>
      </w:r>
    </w:p>
    <w:p>
      <w:pPr>
        <w:pStyle w:val="Normal"/>
        <w:rPr/>
      </w:pPr>
      <w:r>
        <w:rPr/>
        <w:t>[[@Bible:Josh 19:45 ]][[19:45 &gt;&gt; Josh 19:45]] {{field-on:Bible}} и Юд, и Вани-варак, и Гетримон, {{field-off:Bible}}</w:t>
      </w:r>
    </w:p>
    <w:p>
      <w:pPr>
        <w:pStyle w:val="Normal"/>
        <w:rPr/>
      </w:pPr>
      <w:r>
        <w:rPr/>
        <w:t>[[@Bible:Josh 19:46 ]][[19:46 &gt;&gt; Josh 19:46]] {{field-on:Bible}} и Менаркон, и Ракон с предела, който е срещу Йопа. {{field-off:Bible}}</w:t>
      </w:r>
    </w:p>
    <w:p>
      <w:pPr>
        <w:pStyle w:val="Normal"/>
        <w:rPr/>
      </w:pPr>
      <w:r>
        <w:rPr/>
        <w:t>[[@Bible:Josh 19:47 ]][[19:47 &gt;&gt; Josh 19:47]] {{field-on:Bible}} А пределът на Дановите синове не им стигаше; за това Дановите синове възлязоха и воюваха против Лесем, и превзеха го, и поразиха го с острото на ножа, и взеха го за наследие, и населиха се в него; и Лесем наименуваха Дан, по името на отца си Дана. {{field-off:Bible}}</w:t>
      </w:r>
    </w:p>
    <w:p>
      <w:pPr>
        <w:pStyle w:val="Normal"/>
        <w:rPr/>
      </w:pPr>
      <w:r>
        <w:rPr/>
        <w:t>[[@Bible:Josh 19:48 ]][[19:48 &gt;&gt; Josh 19:48]] {{field-on:Bible}} Това е наследието за племето на Дановите синове по родовете им, тези градове и селата им. {{field-off:Bible}}</w:t>
      </w:r>
    </w:p>
    <w:p>
      <w:pPr>
        <w:pStyle w:val="Normal"/>
        <w:rPr/>
      </w:pPr>
      <w:r>
        <w:rPr/>
        <w:t>[[@Bible:Josh 19:49 ]][[19:49 &gt;&gt; Josh 19:49]] {{field-on:Bible}} А като свършиха да делят земята според пределите й, Израилевите синове дадоха помежду си наследие на Исуса Навиевия син: {{field-off:Bible}}</w:t>
      </w:r>
    </w:p>
    <w:p>
      <w:pPr>
        <w:pStyle w:val="Normal"/>
        <w:rPr/>
      </w:pPr>
      <w:r>
        <w:rPr/>
        <w:t>[[@Bible:Josh 19:50 ]][[19:50 &gt;&gt; Josh 19:50]] {{field-on:Bible}} според словото Господне дадоха му града който поиска, Тамнат-сарах в Ефремовата гора, и съгради града и насели се в него. {{field-off:Bible}}</w:t>
      </w:r>
    </w:p>
    <w:p>
      <w:pPr>
        <w:pStyle w:val="Normal"/>
        <w:rPr/>
      </w:pPr>
      <w:r>
        <w:rPr/>
        <w:t>[[@Bible:Josh 19:51 ]][[19:51 &gt;&gt; Josh 19:51]] {{field-on:Bible}} Тези са наследията които Елеазар свещеникът и Исус Навиевий син и началниците на отечествените племена на Израилевите синове разделиха с жребие в Сило пред Господа при дверите на скинията на събранието. И свършиха разделението на земята. {{field-off:Bible}}</w:t>
      </w:r>
    </w:p>
    <w:p>
      <w:pPr>
        <w:pStyle w:val="Heading2"/>
        <w:rPr/>
      </w:pPr>
      <w:r>
        <w:rPr/>
        <w:t>Глава 20</w:t>
      </w:r>
    </w:p>
    <w:p>
      <w:pPr>
        <w:pStyle w:val="Normal"/>
        <w:rPr/>
      </w:pPr>
      <w:r>
        <w:rPr/>
        <w:t>[[@Bible:Josh 20:1 ]][[20:1 &gt;&gt; Josh 20:1]] {{field-on:Bible}} И говори Господ Исусу и рече: {{field-off:Bible}}</w:t>
      </w:r>
    </w:p>
    <w:p>
      <w:pPr>
        <w:pStyle w:val="Normal"/>
        <w:rPr/>
      </w:pPr>
      <w:r>
        <w:rPr/>
        <w:t>[[@Bible:Josh 20:2 ]][[20:2 &gt;&gt; Josh 20:2]] {{field-on:Bible}} Кажи на Израилевите синове и речи им: Определете си гладовете за прибягване за които ви рекох чрез Мойсея, {{field-off:Bible}}</w:t>
      </w:r>
    </w:p>
    <w:p>
      <w:pPr>
        <w:pStyle w:val="Normal"/>
        <w:rPr/>
      </w:pPr>
      <w:r>
        <w:rPr/>
        <w:t>[[@Bible:Josh 20:3 ]][[20:3 &gt;&gt; Josh 20:3]] {{field-on:Bible}} за да прибягва там онзи убийца който убие человека без намерение, по незнаяне; и те да ви бъдат за прибежище от отмъстителя на кръвта. {{field-off:Bible}}</w:t>
      </w:r>
    </w:p>
    <w:p>
      <w:pPr>
        <w:pStyle w:val="Normal"/>
        <w:rPr/>
      </w:pPr>
      <w:r>
        <w:rPr/>
        <w:t>[[@Bible:Josh 20:4 ]][[20:4 &gt;&gt; Josh 20:4]] {{field-on:Bible}} И когато онзи който побегне в един от тези градове застане във входа на градските врата и си каже работата в слушане на старейшините от онзи град, те да го приемат в града при себе си и да му дадат място, и да живее у тях. {{field-off:Bible}}</w:t>
      </w:r>
    </w:p>
    <w:p>
      <w:pPr>
        <w:pStyle w:val="Normal"/>
        <w:rPr/>
      </w:pPr>
      <w:r>
        <w:rPr/>
        <w:t>[[@Bible:Josh 20:5 ]][[20:5 &gt;&gt; Josh 20:5]] {{field-on:Bible}} И ако отмъстителят на кръвта го погне, те да не предадат убийцата в ръката му; защото по незнаяне е поразил ближния си, и не го е мразил от по-напред. {{field-off:Bible}}</w:t>
      </w:r>
    </w:p>
    <w:p>
      <w:pPr>
        <w:pStyle w:val="Normal"/>
        <w:rPr/>
      </w:pPr>
      <w:r>
        <w:rPr/>
        <w:t>[[@Bible:Josh 20:6 ]][[20:6 &gt;&gt; Josh 20:6]] {{field-on:Bible}} И да живее в онзи град, доде се представи пред събранието на съд, до смъртта на великия свещеник който е в онез дни: тогаз убийцата да се върне и да отиде в града си и в дома си, в града от който е побягнал. {{field-off:Bible}}</w:t>
      </w:r>
    </w:p>
    <w:p>
      <w:pPr>
        <w:pStyle w:val="Normal"/>
        <w:rPr/>
      </w:pPr>
      <w:r>
        <w:rPr/>
        <w:t>[[@Bible:Josh 20:7 ]][[20:7 &gt;&gt; Josh 20:7]] {{field-on:Bible}} И отделиха Кадес в Галилея в Нефталимовата гора, и Сихем в Ефремовата гора, и Кириат-арва (която е Хеврон) в Юдината гора. {{field-off:Bible}}</w:t>
      </w:r>
    </w:p>
    <w:p>
      <w:pPr>
        <w:pStyle w:val="Normal"/>
        <w:rPr/>
      </w:pPr>
      <w:r>
        <w:rPr/>
        <w:t>[[@Bible:Josh 20:8 ]][[20:8 &gt;&gt; Josh 20:8]] {{field-on:Bible}} А оттам Йордан срещу Иерихон, към изток, определиха Восор в пустинята на полето от Рувимовото племе, и Рамот в Галаад от Гадовото племе, и Голан във Васан от Манасиевото племе. {{field-off:Bible}}</w:t>
      </w:r>
    </w:p>
    <w:p>
      <w:pPr>
        <w:pStyle w:val="Normal"/>
        <w:rPr/>
      </w:pPr>
      <w:r>
        <w:rPr/>
        <w:t>[[@Bible:Josh 20:9 ]][[20:9 &gt;&gt; Josh 20:9]] {{field-on:Bible}} Тези бяха определените градове за всичките Израилеви синове, и за чужденците които живеят между тях, щото всеки, който би убил някого без намерение да бяга там, и да се не убие от ръката на отмъстителя на кръвта доде да се представи пред събранието. {{field-off:Bible}}</w:t>
      </w:r>
    </w:p>
    <w:p>
      <w:pPr>
        <w:pStyle w:val="Heading2"/>
        <w:rPr/>
      </w:pPr>
      <w:r>
        <w:rPr/>
        <w:t>Глава 21</w:t>
      </w:r>
    </w:p>
    <w:p>
      <w:pPr>
        <w:pStyle w:val="Normal"/>
        <w:rPr/>
      </w:pPr>
      <w:r>
        <w:rPr/>
        <w:t>[[@Bible:Josh 21:1 ]][[21:1 &gt;&gt; Josh 21:1]] {{field-on:Bible}} И дойдоха началниците на отците Левитски при Елеазара свещеника, и при Исуса Навиевия син, и при началниците на отците от племената на Израилевите синове {{field-off:Bible}}</w:t>
      </w:r>
    </w:p>
    <w:p>
      <w:pPr>
        <w:pStyle w:val="Normal"/>
        <w:rPr/>
      </w:pPr>
      <w:r>
        <w:rPr/>
        <w:t>[[@Bible:Josh 21:2 ]][[21:2 &gt;&gt; Josh 21:2]] {{field-on:Bible}} та им говориха в Сило, в земята Ханаан, и рекоха: Господ заповяда чрез Моисея да ни се дадат градове да обитаваме, и околностите им за скотовете ни. {{field-off:Bible}}</w:t>
      </w:r>
    </w:p>
    <w:p>
      <w:pPr>
        <w:pStyle w:val="Normal"/>
        <w:rPr/>
      </w:pPr>
      <w:r>
        <w:rPr/>
        <w:t>[[@Bible:Josh 21:3 ]][[21:3 &gt;&gt; Josh 21:3]] {{field-on:Bible}} И дадоха Израилевите синове на Левитите от наследието си, според словото Господне, тези градове с околностите им. {{field-off:Bible}}</w:t>
      </w:r>
    </w:p>
    <w:p>
      <w:pPr>
        <w:pStyle w:val="Normal"/>
        <w:rPr/>
      </w:pPr>
      <w:r>
        <w:rPr/>
        <w:t>[[@Bible:Josh 21:4 ]][[21:4 &gt;&gt; Josh 21:4]] {{field-on:Bible}} И излезе жребие за родовете на Каатовците; и синовете на Аарона свещеника, които бяха от Левитите, взеха чрез жребие от Юдиното племе, и от Симеоновото племе, и от Вениаминовото племе тринадесет градове. {{field-off:Bible}}</w:t>
      </w:r>
    </w:p>
    <w:p>
      <w:pPr>
        <w:pStyle w:val="Normal"/>
        <w:rPr/>
      </w:pPr>
      <w:r>
        <w:rPr/>
        <w:t>[[@Bible:Josh 21:5 ]][[21:5 &gt;&gt; Josh 21:5]] {{field-on:Bible}} А останалите Каатови синове взеха чрез жребие от родовете на Ефремовото племе, и от Дановото племе, и от половината на Манасиевото племе десет градове. {{field-off:Bible}}</w:t>
      </w:r>
    </w:p>
    <w:p>
      <w:pPr>
        <w:pStyle w:val="Normal"/>
        <w:rPr/>
      </w:pPr>
      <w:r>
        <w:rPr/>
        <w:t>[[@Bible:Josh 21:6 ]][[21:6 &gt;&gt; Josh 21:6]] {{field-on:Bible}} И Гирсоновите синове взеха чрез жребие от родовете на Исахаровото племе, и от Асировото племе, и от Нефталимовото племе, и от половината на Манасиевото племе у Васан тринадесет градове. {{field-off:Bible}}</w:t>
      </w:r>
    </w:p>
    <w:p>
      <w:pPr>
        <w:pStyle w:val="Normal"/>
        <w:rPr/>
      </w:pPr>
      <w:r>
        <w:rPr/>
        <w:t>[[@Bible:Josh 21:7 ]][[21:7 &gt;&gt; Josh 21:7]] {{field-on:Bible}} Мерариевите синове според родовете си взеха от Рувимовото племе, и от Гадовото племе, и от Завулоновото племе дванадесет градове. {{field-off:Bible}}</w:t>
      </w:r>
    </w:p>
    <w:p>
      <w:pPr>
        <w:pStyle w:val="Normal"/>
        <w:rPr/>
      </w:pPr>
      <w:r>
        <w:rPr/>
        <w:t>[[@Bible:Josh 21:8 ]][[21:8 &gt;&gt; Josh 21:8]] {{field-on:Bible}} И дадоха Израилевите синове чрез жребие на Левитите тези градове и предградията им, както заповяда Господ чрез Моисея. {{field-off:Bible}}</w:t>
      </w:r>
    </w:p>
    <w:p>
      <w:pPr>
        <w:pStyle w:val="Normal"/>
        <w:rPr/>
      </w:pPr>
      <w:r>
        <w:rPr/>
        <w:t>[[@Bible:Josh 21:9 ]][[21:9 &gt;&gt; Josh 21:9]] {{field-on:Bible}} И дадоха от племето на Юдините синове и от племето на Симеоновите синове тези градове които се споменават тук по име. {{field-off:Bible}}</w:t>
      </w:r>
    </w:p>
    <w:p>
      <w:pPr>
        <w:pStyle w:val="Normal"/>
        <w:rPr/>
      </w:pPr>
      <w:r>
        <w:rPr/>
        <w:t>[[@Bible:Josh 21:10 ]][[21:10 &gt;&gt; Josh 21:10]] {{field-on:Bible}} И взеха ги Аароновите синове които бяха от родовете на Каатовците, които са от Левиевите синове, защото първото жребие стана за тях. {{field-off:Bible}}</w:t>
      </w:r>
    </w:p>
    <w:p>
      <w:pPr>
        <w:pStyle w:val="Normal"/>
        <w:rPr/>
      </w:pPr>
      <w:r>
        <w:rPr/>
        <w:t>[[@Bible:Josh 21:11 ]][[21:11 &gt;&gt; Josh 21:11]] {{field-on:Bible}} И дадоха им града на Арва Енаковия отец (който е Хеврон,) в Юдината гора и предградията му около него. {{field-off:Bible}}</w:t>
      </w:r>
    </w:p>
    <w:p>
      <w:pPr>
        <w:pStyle w:val="Normal"/>
        <w:rPr/>
      </w:pPr>
      <w:r>
        <w:rPr/>
        <w:t>[[@Bible:Josh 21:12 ]][[21:12 &gt;&gt; Josh 21:12]] {{field-on:Bible}} А нивите на града и селата му дадоха на Халева Иефониевия син за притежание нему. {{field-off:Bible}}</w:t>
      </w:r>
    </w:p>
    <w:p>
      <w:pPr>
        <w:pStyle w:val="Normal"/>
        <w:rPr/>
      </w:pPr>
      <w:r>
        <w:rPr/>
        <w:t>[[@Bible:Josh 21:13 ]][[21:13 &gt;&gt; Josh 21:13]] {{field-on:Bible}} И дадоха на синовете на Аарона свещеника града на прибежище на убийца Хеврон и предградията му, и Ливна и предградията й, {{field-off:Bible}}</w:t>
      </w:r>
    </w:p>
    <w:p>
      <w:pPr>
        <w:pStyle w:val="Normal"/>
        <w:rPr/>
      </w:pPr>
      <w:r>
        <w:rPr/>
        <w:t>[[@Bible:Josh 21:14 ]][[21:14 &gt;&gt; Josh 21:14]] {{field-on:Bible}} и Ятир и предградията му, и Естемой и предградията му, {{field-off:Bible}}</w:t>
      </w:r>
    </w:p>
    <w:p>
      <w:pPr>
        <w:pStyle w:val="Normal"/>
        <w:rPr/>
      </w:pPr>
      <w:r>
        <w:rPr/>
        <w:t>[[@Bible:Josh 21:15 ]][[21:15 &gt;&gt; Josh 21:15]] {{field-on:Bible}} и Олон и предградията му, и Девир и предградията му, {{field-off:Bible}}</w:t>
      </w:r>
    </w:p>
    <w:p>
      <w:pPr>
        <w:pStyle w:val="Normal"/>
        <w:rPr/>
      </w:pPr>
      <w:r>
        <w:rPr/>
        <w:t>[[@Bible:Josh 21:16 ]][[21:16 &gt;&gt; Josh 21:16]] {{field-on:Bible}} и Аин и предградията му, и Юта и предградията й, и Ветсемес и предградията му: девет градове от тези двете племена; {{field-off:Bible}}</w:t>
      </w:r>
    </w:p>
    <w:p>
      <w:pPr>
        <w:pStyle w:val="Normal"/>
        <w:rPr/>
      </w:pPr>
      <w:r>
        <w:rPr/>
        <w:t>[[@Bible:Josh 21:17 ]][[21:17 &gt;&gt; Josh 21:17]] {{field-on:Bible}} и от Вениаминовото племе, Гаваон и предградията му, Гава и предградията й, {{field-off:Bible}}</w:t>
      </w:r>
    </w:p>
    <w:p>
      <w:pPr>
        <w:pStyle w:val="Normal"/>
        <w:rPr/>
      </w:pPr>
      <w:r>
        <w:rPr/>
        <w:t>[[@Bible:Josh 21:18 ]][[21:18 &gt;&gt; Josh 21:18]] {{field-on:Bible}} Анатот и предградията му, и Алмон и предградията му: четири градове. {{field-off:Bible}}</w:t>
      </w:r>
    </w:p>
    <w:p>
      <w:pPr>
        <w:pStyle w:val="Normal"/>
        <w:rPr/>
      </w:pPr>
      <w:r>
        <w:rPr/>
        <w:t>[[@Bible:Josh 21:19 ]][[21:19 &gt;&gt; Josh 21:19]] {{field-on:Bible}} Всичките градове на Аароновите синове свещениците, тринадесет градове и предградията им. {{field-off:Bible}}</w:t>
      </w:r>
    </w:p>
    <w:p>
      <w:pPr>
        <w:pStyle w:val="Normal"/>
        <w:rPr/>
      </w:pPr>
      <w:r>
        <w:rPr/>
        <w:t>[[@Bible:Josh 21:20 ]][[21:20 &gt;&gt; Josh 21:20]] {{field-on:Bible}} И родовете на Каатовите синове, на Левитите които оставаха от Каатовите синове, взеха градовете на своето жребие от Ефремовото племе. {{field-off:Bible}}</w:t>
      </w:r>
    </w:p>
    <w:p>
      <w:pPr>
        <w:pStyle w:val="Normal"/>
        <w:rPr/>
      </w:pPr>
      <w:r>
        <w:rPr/>
        <w:t>[[@Bible:Josh 21:21 ]][[21:21 &gt;&gt; Josh 21:21]] {{field-on:Bible}} И дадоха им града на прибежище за убийца Сихем и предградията му в Ефремовата гора, и Гезер и предградията му, {{field-off:Bible}}</w:t>
      </w:r>
    </w:p>
    <w:p>
      <w:pPr>
        <w:pStyle w:val="Normal"/>
        <w:rPr/>
      </w:pPr>
      <w:r>
        <w:rPr/>
        <w:t>[[@Bible:Josh 21:22 ]][[21:22 &gt;&gt; Josh 21:22]] {{field-on:Bible}} и Кивзаим и предградията му, и Веторон и предградията му: четири градове; {{field-off:Bible}}</w:t>
      </w:r>
    </w:p>
    <w:p>
      <w:pPr>
        <w:pStyle w:val="Normal"/>
        <w:rPr/>
      </w:pPr>
      <w:r>
        <w:rPr/>
        <w:t>[[@Bible:Josh 21:23 ]][[21:23 &gt;&gt; Josh 21:23]] {{field-on:Bible}} и от Дановото племе, Елтеко и предградията му, Гиветон и предградията му, {{field-off:Bible}}</w:t>
      </w:r>
    </w:p>
    <w:p>
      <w:pPr>
        <w:pStyle w:val="Normal"/>
        <w:rPr/>
      </w:pPr>
      <w:r>
        <w:rPr/>
        <w:t>[[@Bible:Josh 21:24 ]][[21:24 &gt;&gt; Josh 21:24]] {{field-on:Bible}} Еалон и предградията му, Гетримон и предградията му: четири градове; {{field-off:Bible}}</w:t>
      </w:r>
    </w:p>
    <w:p>
      <w:pPr>
        <w:pStyle w:val="Normal"/>
        <w:rPr/>
      </w:pPr>
      <w:r>
        <w:rPr/>
        <w:t>[[@Bible:Josh 21:25 ]][[21:25 &gt;&gt; Josh 21:25]] {{field-on:Bible}} и от половината на Манасиевото племе, Таанах и предградията му, и Гетримон и предградията му: два града. {{field-off:Bible}}</w:t>
      </w:r>
    </w:p>
    <w:p>
      <w:pPr>
        <w:pStyle w:val="Normal"/>
        <w:rPr/>
      </w:pPr>
      <w:r>
        <w:rPr/>
        <w:t>[[@Bible:Josh 21:26 ]][[21:26 &gt;&gt; Josh 21:26]] {{field-on:Bible}} Всичките градове бяха десет и предградията им, за родовете на останалите Каатови синове. {{field-off:Bible}}</w:t>
      </w:r>
    </w:p>
    <w:p>
      <w:pPr>
        <w:pStyle w:val="Normal"/>
        <w:rPr/>
      </w:pPr>
      <w:r>
        <w:rPr/>
        <w:t>[[@Bible:Josh 21:27 ]][[21:27 &gt;&gt; Josh 21:27]] {{field-on:Bible}} А на Гирсоновите синове, от родовете на Левитите, дадоха от другата половина на Манасиевото племе града на прибежище за убийца Голан у Васан и предградията му, и Веестера и предградията й: два града; {{field-off:Bible}}</w:t>
      </w:r>
    </w:p>
    <w:p>
      <w:pPr>
        <w:pStyle w:val="Normal"/>
        <w:rPr/>
      </w:pPr>
      <w:r>
        <w:rPr/>
        <w:t>[[@Bible:Josh 21:28 ]][[21:28 &gt;&gt; Josh 21:28]] {{field-on:Bible}} и от Исахаровото племе, Кисион и предградията му, Даврат и предградията му, {{field-off:Bible}}</w:t>
      </w:r>
    </w:p>
    <w:p>
      <w:pPr>
        <w:pStyle w:val="Normal"/>
        <w:rPr/>
      </w:pPr>
      <w:r>
        <w:rPr/>
        <w:t>[[@Bible:Josh 21:29 ]][[21:29 &gt;&gt; Josh 21:29]] {{field-on:Bible}} Ярмут и предградията му, Енганим и предградията му: четири града; {{field-off:Bible}}</w:t>
      </w:r>
    </w:p>
    <w:p>
      <w:pPr>
        <w:pStyle w:val="Normal"/>
        <w:rPr/>
      </w:pPr>
      <w:r>
        <w:rPr/>
        <w:t>[[@Bible:Josh 21:30 ]][[21:30 &gt;&gt; Josh 21:30]] {{field-on:Bible}} и от Асировото племе, Мисаал и предградията му, Авдон и предградията му, {{field-off:Bible}}</w:t>
      </w:r>
    </w:p>
    <w:p>
      <w:pPr>
        <w:pStyle w:val="Normal"/>
        <w:rPr/>
      </w:pPr>
      <w:r>
        <w:rPr/>
        <w:t>[[@Bible:Josh 21:31 ]][[21:31 &gt;&gt; Josh 21:31]] {{field-on:Bible}} Хелкат и предградията му, Роов и предградията му: четири града; {{field-off:Bible}}</w:t>
      </w:r>
    </w:p>
    <w:p>
      <w:pPr>
        <w:pStyle w:val="Normal"/>
        <w:rPr/>
      </w:pPr>
      <w:r>
        <w:rPr/>
        <w:t>[[@Bible:Josh 21:32 ]][[21:32 &gt;&gt; Josh 21:32]] {{field-on:Bible}} и от Нефталимовото племе, града на прибежище за убийца Кедес в Галилея и предградията му, и Амот-дор и предградията му, и Картан и предградията му: три града. {{field-off:Bible}}</w:t>
      </w:r>
    </w:p>
    <w:p>
      <w:pPr>
        <w:pStyle w:val="Normal"/>
        <w:rPr/>
      </w:pPr>
      <w:r>
        <w:rPr/>
        <w:t>[[@Bible:Josh 21:33 ]][[21:33 &gt;&gt; Josh 21:33]] {{field-on:Bible}} Всичките градове на Гирсоновците според градовете им бяха тринадесет градове и предградията им. {{field-off:Bible}}</w:t>
      </w:r>
    </w:p>
    <w:p>
      <w:pPr>
        <w:pStyle w:val="Normal"/>
        <w:rPr/>
      </w:pPr>
      <w:r>
        <w:rPr/>
        <w:t>[[@Bible:Josh 21:34 ]][[21:34 &gt;&gt; Josh 21:34]] {{field-on:Bible}} И на родовете на Мерариевите синове, останалите от Левитите, дадоха от Завулоновото племе Йокнеам и предградията му, и Карта и предградията й, {{field-off:Bible}}</w:t>
      </w:r>
    </w:p>
    <w:p>
      <w:pPr>
        <w:pStyle w:val="Normal"/>
        <w:rPr/>
      </w:pPr>
      <w:r>
        <w:rPr/>
        <w:t>[[@Bible:Josh 21:35 ]][[21:35 &gt;&gt; Josh 21:35]] {{field-on:Bible}} Димна и предградията й, Наалол и предградията му: четири града; {{field-off:Bible}}</w:t>
      </w:r>
    </w:p>
    <w:p>
      <w:pPr>
        <w:pStyle w:val="Normal"/>
        <w:rPr/>
      </w:pPr>
      <w:r>
        <w:rPr/>
        <w:t>[[@Bible:Josh 21:36 ]][[21:36 &gt;&gt; Josh 21:36]] {{field-on:Bible}} и от Рувимовото племе дадоха Восор и предградията му, и Яса и предградията й, {{field-off:Bible}}</w:t>
      </w:r>
    </w:p>
    <w:p>
      <w:pPr>
        <w:pStyle w:val="Normal"/>
        <w:rPr/>
      </w:pPr>
      <w:r>
        <w:rPr/>
        <w:t>[[@Bible:Josh 21:37 ]][[21:37 &gt;&gt; Josh 21:37]] {{field-on:Bible}} Кедимот и предградията му, и Мефаат и предградията му: четири града; {{field-off:Bible}}</w:t>
      </w:r>
    </w:p>
    <w:p>
      <w:pPr>
        <w:pStyle w:val="Normal"/>
        <w:rPr/>
      </w:pPr>
      <w:r>
        <w:rPr/>
        <w:t>[[@Bible:Josh 21:38 ]][[21:38 &gt;&gt; Josh 21:38]] {{field-on:Bible}} и от Гадовото племе дадоха града на прибежище за убийца Рамот в Галаад и предградията му, и Маханаим и предградията му, {{field-off:Bible}}</w:t>
      </w:r>
    </w:p>
    <w:p>
      <w:pPr>
        <w:pStyle w:val="Normal"/>
        <w:rPr/>
      </w:pPr>
      <w:r>
        <w:rPr/>
        <w:t>[[@Bible:Josh 21:39 ]][[21:39 &gt;&gt; Josh 21:39]] {{field-on:Bible}} Есевон и предградията му, Язир и предградията му: всичките четири градове. {{field-off:Bible}}</w:t>
      </w:r>
    </w:p>
    <w:p>
      <w:pPr>
        <w:pStyle w:val="Normal"/>
        <w:rPr/>
      </w:pPr>
      <w:r>
        <w:rPr/>
        <w:t>[[@Bible:Josh 21:40 ]][[21:40 &gt;&gt; Josh 21:40]] {{field-on:Bible}} Всичките градове, които дадоха чрез жребие на Мерариевите синове според родовете им, на останалите от родовете на Левитите, бяха дванадесет градове. {{field-off:Bible}}</w:t>
      </w:r>
    </w:p>
    <w:p>
      <w:pPr>
        <w:pStyle w:val="Normal"/>
        <w:rPr/>
      </w:pPr>
      <w:r>
        <w:rPr/>
        <w:t>[[@Bible:Josh 21:41 ]][[21:41 &gt;&gt; Josh 21:41]] {{field-on:Bible}} Всичките градове на Левитите между притежанието на Израилевите синове бяха четиридесет и осем градове с предградията им. {{field-off:Bible}}</w:t>
      </w:r>
    </w:p>
    <w:p>
      <w:pPr>
        <w:pStyle w:val="Normal"/>
        <w:rPr/>
      </w:pPr>
      <w:r>
        <w:rPr/>
        <w:t>[[@Bible:Josh 21:42 ]][[21:42 &gt;&gt; Josh 21:42]] {{field-on:Bible}} Тези градове бяха всеки с предградията си наоколо: така бяха всички тези градове. {{field-off:Bible}}</w:t>
      </w:r>
    </w:p>
    <w:p>
      <w:pPr>
        <w:pStyle w:val="Normal"/>
        <w:rPr/>
      </w:pPr>
      <w:r>
        <w:rPr/>
        <w:t>[[@Bible:Josh 21:43 ]][[21:43 &gt;&gt; Josh 21:43]] {{field-on:Bible}} И даде Господ на Израиля всичката земя, която се закле да даде на отците им; и обладаха я, и заселиха се в нея. {{field-off:Bible}}</w:t>
      </w:r>
    </w:p>
    <w:p>
      <w:pPr>
        <w:pStyle w:val="Normal"/>
        <w:rPr/>
      </w:pPr>
      <w:r>
        <w:rPr/>
        <w:t>[[@Bible:Josh 21:44 ]][[21:44 &gt;&gt; Josh 21:44]] {{field-on:Bible}} И даде им Господ упокоение от всякъде, по всичко що се кле на отците им; и никой от всичките им врагове не можа да застане срещу лицето им: всичките им врагове предаде Господ в ръката им. {{field-off:Bible}}</w:t>
      </w:r>
    </w:p>
    <w:p>
      <w:pPr>
        <w:pStyle w:val="Normal"/>
        <w:rPr/>
      </w:pPr>
      <w:r>
        <w:rPr/>
        <w:t>[[@Bible:Josh 21:45 ]][[21:45 &gt;&gt; Josh 21:45]] {{field-on:Bible}} Не пропадна нито една от всичките добри думи които Господ говори на Израилевия дом: всичките се сбъднаха. {{field-off:Bible}}</w:t>
      </w:r>
    </w:p>
    <w:p>
      <w:pPr>
        <w:pStyle w:val="Heading2"/>
        <w:rPr/>
      </w:pPr>
      <w:r>
        <w:rPr/>
        <w:t>Глава 22</w:t>
      </w:r>
    </w:p>
    <w:p>
      <w:pPr>
        <w:pStyle w:val="Normal"/>
        <w:rPr/>
      </w:pPr>
      <w:r>
        <w:rPr/>
        <w:t>[[@Bible:Josh 22:1 ]][[22:1 &gt;&gt; Josh 22:1]] {{field-on:Bible}} Тогаз повика Исус Рувимовците и Гадовците, и половината от Манасиевото племе {{field-off:Bible}}</w:t>
      </w:r>
    </w:p>
    <w:p>
      <w:pPr>
        <w:pStyle w:val="Normal"/>
        <w:rPr/>
      </w:pPr>
      <w:r>
        <w:rPr/>
        <w:t>[[@Bible:Josh 22:2 ]][[22:2 &gt;&gt; Josh 22:2]] {{field-on:Bible}} та им рече: Вие упазихте всичко що ви заповяда Мойсей рабът Господен, и послушахте гласа ми по всичко що ви заповядах. {{field-off:Bible}}</w:t>
      </w:r>
    </w:p>
    <w:p>
      <w:pPr>
        <w:pStyle w:val="Normal"/>
        <w:rPr/>
      </w:pPr>
      <w:r>
        <w:rPr/>
        <w:t>[[@Bible:Josh 22:3 ]][[22:3 &gt;&gt; Josh 22:3]] {{field-on:Bible}} Не оставихте братята си в тези многото дни дори до днес, но упазихте съвършено заповедта на Господа Бога вашего. {{field-off:Bible}}</w:t>
      </w:r>
    </w:p>
    <w:p>
      <w:pPr>
        <w:pStyle w:val="Normal"/>
        <w:rPr/>
      </w:pPr>
      <w:r>
        <w:rPr/>
        <w:t>[[@Bible:Josh 22:4 ]][[22:4 &gt;&gt; Josh 22:4]] {{field-on:Bible}} И сега Господ Бог ваш успокои братятя ви както им се обеща: сега прочее върнете се та идете в къщите си, в земята на вашето притежание което Моисей рабът Господен даде вам оттам Иордан. {{field-off:Bible}}</w:t>
      </w:r>
    </w:p>
    <w:p>
      <w:pPr>
        <w:pStyle w:val="Normal"/>
        <w:rPr/>
      </w:pPr>
      <w:r>
        <w:rPr/>
        <w:t>[[@Bible:Josh 22:5 ]][[22:5 &gt;&gt; Josh 22:5]] {{field-on:Bible}} Но пазете добре да вършите заповедите и закона който ви заповяда Моисей рабът Господен, да обичате Господа Бога вашего, и да ходите във всичките му пътища, и да пазите заповедите му, и да сте прилепени нему, и да му служите с всичкото си сърдце и с всичката си душа. {{field-off:Bible}}</w:t>
      </w:r>
    </w:p>
    <w:p>
      <w:pPr>
        <w:pStyle w:val="Normal"/>
        <w:rPr/>
      </w:pPr>
      <w:r>
        <w:rPr/>
        <w:t>[[@Bible:Josh 22:6 ]][[22:6 &gt;&gt; Josh 22:6]] {{field-on:Bible}} И благослови ги Исус и отпусна ги; и отидоха в къщите си. {{field-off:Bible}}</w:t>
      </w:r>
    </w:p>
    <w:p>
      <w:pPr>
        <w:pStyle w:val="Normal"/>
        <w:rPr/>
      </w:pPr>
      <w:r>
        <w:rPr/>
        <w:t>[[@Bible:Josh 22:7 ]][[22:7 &gt;&gt; Josh 22:7]] {{field-on:Bible}} И на половината от Манасиевото племе даде Моисей наследие в Васан; а на другата му половина даде Исус наследие между братята им отсам Йордан към запад. И когато ги проводи Исус в къщите им благослови ги. {{field-off:Bible}}</w:t>
      </w:r>
    </w:p>
    <w:p>
      <w:pPr>
        <w:pStyle w:val="Normal"/>
        <w:rPr/>
      </w:pPr>
      <w:r>
        <w:rPr/>
        <w:t>[[@Bible:Josh 22:8 ]][[22:8 &gt;&gt; Josh 22:8]] {{field-on:Bible}} И говори им и каза: Върнете се с много богатство в къщите си, и с твърде много скотове, с сребро и злато, и с мед и с желязо, и с твърде много дрехи; разделете користите на неприятелите си с братята си. {{field-off:Bible}}</w:t>
      </w:r>
    </w:p>
    <w:p>
      <w:pPr>
        <w:pStyle w:val="Normal"/>
        <w:rPr/>
      </w:pPr>
      <w:r>
        <w:rPr/>
        <w:t>[[@Bible:Josh 22:9 ]][[22:9 &gt;&gt; Josh 22:9]] {{field-on:Bible}} И Рувимовите синове, и Гадовите синове, и половината от Манасиевото племе се върнаха и тръгнаха от Израилевите синове от Сило, което е в земята Ханаан, за да идат в земята Галаад, в земята на стяжанието си която придобиха според словото Господне чрез Моисея. {{field-off:Bible}}</w:t>
      </w:r>
    </w:p>
    <w:p>
      <w:pPr>
        <w:pStyle w:val="Normal"/>
        <w:rPr/>
      </w:pPr>
      <w:r>
        <w:rPr/>
        <w:t>[[@Bible:Josh 22:10 ]][[22:10 &gt;&gt; Josh 22:10]] {{field-on:Bible}} И като дойдоха в околността на Йордан която е в Ханаанската земя, Рувимовите синове, и Гадовите синове, и половината от Манасиевото племе съзидаха там олтар при Йордан, олтар голям на глед. {{field-off:Bible}}</w:t>
      </w:r>
    </w:p>
    <w:p>
      <w:pPr>
        <w:pStyle w:val="Normal"/>
        <w:rPr/>
      </w:pPr>
      <w:r>
        <w:rPr/>
        <w:t>[[@Bible:Josh 22:11 ]][[22:11 &gt;&gt; Josh 22:11]] {{field-on:Bible}} И чуха Израилевите синове да се говори: Ето, Рувимовите синове, и Гадовите синове, и половината от Манасиевото племе съзидаха олтар от страната на земята Ханаан, в околността на Йордан, до прехода на Израилевите синове. {{field-off:Bible}}</w:t>
      </w:r>
    </w:p>
    <w:p>
      <w:pPr>
        <w:pStyle w:val="Normal"/>
        <w:rPr/>
      </w:pPr>
      <w:r>
        <w:rPr/>
        <w:t>[[@Bible:Josh 22:12 ]][[22:12 &gt;&gt; Josh 22:12]] {{field-on:Bible}} И когато чуха Израилевите синове, събра се всичкото събрание на Израилевите синове в Сило за да влязат да ратуват против тях. {{field-off:Bible}}</w:t>
      </w:r>
    </w:p>
    <w:p>
      <w:pPr>
        <w:pStyle w:val="Normal"/>
        <w:rPr/>
      </w:pPr>
      <w:r>
        <w:rPr/>
        <w:t>[[@Bible:Josh 22:13 ]][[22:13 &gt;&gt; Josh 22:13]] {{field-on:Bible}} И пратиха Израилевите синове на Рувимовите синове, и на Гадовите синове, и на половината от Манасиевото племе, в земята Галаад, Финееса сина на Елеазара свещеника, {{field-off:Bible}}</w:t>
      </w:r>
    </w:p>
    <w:p>
      <w:pPr>
        <w:pStyle w:val="Normal"/>
        <w:rPr/>
      </w:pPr>
      <w:r>
        <w:rPr/>
        <w:t>[[@Bible:Josh 22:14 ]][[22:14 &gt;&gt; Josh 22:14]] {{field-on:Bible}} и с него десет князове, по един княз на отеческия дом от всяко Израилево племе, и всеки беше глава на отеческия си дом над Израилевите тисящи. {{field-off:Bible}}</w:t>
      </w:r>
    </w:p>
    <w:p>
      <w:pPr>
        <w:pStyle w:val="Normal"/>
        <w:rPr/>
      </w:pPr>
      <w:r>
        <w:rPr/>
        <w:t>[[@Bible:Josh 22:15 ]][[22:15 &gt;&gt; Josh 22:15]] {{field-on:Bible}} И отидоха при Рувимовите синове, и при Гадовите синове, и при половината от Манасиевото племе, в земята Галаад, та им говориха и казаха: {{field-off:Bible}}</w:t>
      </w:r>
    </w:p>
    <w:p>
      <w:pPr>
        <w:pStyle w:val="Normal"/>
        <w:rPr/>
      </w:pPr>
      <w:r>
        <w:rPr/>
        <w:t>[[@Bible:Josh 22:16 ]][[22:16 &gt;&gt; Josh 22:16]] {{field-on:Bible}} Така говори всичкото събрание Господне: Какаво е това престъпление което сторихте против Бога Израилев, да се върнете днес да не следвате Господа, и сте си съградили олтар за да отстъпите днес от Господа? {{field-off:Bible}}</w:t>
      </w:r>
    </w:p>
    <w:p>
      <w:pPr>
        <w:pStyle w:val="Normal"/>
        <w:rPr/>
      </w:pPr>
      <w:r>
        <w:rPr/>
        <w:t>[[@Bible:Josh 22:17 ]][[22:17 &gt;&gt; Josh 22:17]] {{field-on:Bible}} Малко ли биде за нас съгрешението Фегорово, от което дори до днес не сме се очистили, и стана язва в събранието Господне? {{field-off:Bible}}</w:t>
      </w:r>
    </w:p>
    <w:p>
      <w:pPr>
        <w:pStyle w:val="Normal"/>
        <w:rPr/>
      </w:pPr>
      <w:r>
        <w:rPr/>
        <w:t>[[@Bible:Josh 22:18 ]][[22:18 &gt;&gt; Josh 22:18]] {{field-on:Bible}} И вие ще се върнете ли днес от подир Господа? И ще бъде че, ако отстъпите вие днес от Господа, утре ще се разгневи против всичкото Израилево събрание. {{field-off:Bible}}</w:t>
      </w:r>
    </w:p>
    <w:p>
      <w:pPr>
        <w:pStyle w:val="Normal"/>
        <w:rPr/>
      </w:pPr>
      <w:r>
        <w:rPr/>
        <w:t>[[@Bible:Josh 22:19 ]][[22:19 &gt;&gt; Josh 22:19]] {{field-on:Bible}} Ако ли земята на стяжанието ви е нечиста, минете в земята на стяжанието Господне дето стои скинията Господня и вземете стяжание между нас; и не отстъпвайте от Господа, нито от нас да отстъпите, и да си съградите олтар освен олтаря на Господа Бога нашего. {{field-off:Bible}}</w:t>
      </w:r>
    </w:p>
    <w:p>
      <w:pPr>
        <w:pStyle w:val="Normal"/>
        <w:rPr/>
      </w:pPr>
      <w:r>
        <w:rPr/>
        <w:t>[[@Bible:Josh 22:20 ]][[22:20 &gt;&gt; Josh 22:20]] {{field-on:Bible}} Не стори ли престъпление Ахан Зараевий син в проклетията, и падна гняв върх всичкото Израилево събрание? И тоз человек не погина сам в беззаконието си. {{field-off:Bible}}</w:t>
      </w:r>
    </w:p>
    <w:p>
      <w:pPr>
        <w:pStyle w:val="Normal"/>
        <w:rPr/>
      </w:pPr>
      <w:r>
        <w:rPr/>
        <w:t>[[@Bible:Josh 22:21 ]][[22:21 &gt;&gt; Josh 22:21]] {{field-on:Bible}} Тогаз отговориха Рувимовите синове, и Гадовите синове, и половината от Манасиевото племе та рекоха на Израилевите тисященачалници: {{field-off:Bible}}</w:t>
      </w:r>
    </w:p>
    <w:p>
      <w:pPr>
        <w:pStyle w:val="Normal"/>
        <w:rPr/>
      </w:pPr>
      <w:r>
        <w:rPr/>
        <w:t>[[@Bible:Josh 22:22 ]][[22:22 &gt;&gt; Josh 22:22]] {{field-on:Bible}} Крепкий Бог Иеова, крепкий Бог Иеова, той знае, и Израил сам ще узнае: ако сме сторили това за отстъпление, или ако за престъпление против Господа, да ни не избавиш, Господи, тоз ден. {{field-off:Bible}}</w:t>
      </w:r>
    </w:p>
    <w:p>
      <w:pPr>
        <w:pStyle w:val="Normal"/>
        <w:rPr/>
      </w:pPr>
      <w:r>
        <w:rPr/>
        <w:t>[[@Bible:Josh 22:23 ]][[22:23 &gt;&gt; Josh 22:23]] {{field-on:Bible}} Ако сме си съградили олтар за да се върнем да не следваме Господа, или ако за да принесем върху него всесъжение или приношения, или ако за да принесем върху него примирителни жертви, сам Господ нека издири това; {{field-off:Bible}}</w:t>
      </w:r>
    </w:p>
    <w:p>
      <w:pPr>
        <w:pStyle w:val="Normal"/>
        <w:rPr/>
      </w:pPr>
      <w:r>
        <w:rPr/>
        <w:t>[[@Bible:Josh 22:24 ]][[22:24 &gt;&gt; Josh 22:24]] {{field-on:Bible}} и ако не сторихме това от страх, като думахме: Утре могат чадата ви да говорят на чадата ни и да рекат: Що имате вие да правите с Господа Бога Израилева? {{field-off:Bible}}</w:t>
      </w:r>
    </w:p>
    <w:p>
      <w:pPr>
        <w:pStyle w:val="Normal"/>
        <w:rPr/>
      </w:pPr>
      <w:r>
        <w:rPr/>
        <w:t>[[@Bible:Josh 22:25 ]][[22:25 &gt;&gt; Josh 22:25]] {{field-on:Bible}} Защото Господ положи Иордан предел между нас и вас, Рувимови синове и Гадови синове: нямате дял в Господа; и синовете ви да направят синовете ни да престанат да се боят от Господа. {{field-off:Bible}}</w:t>
      </w:r>
    </w:p>
    <w:p>
      <w:pPr>
        <w:pStyle w:val="Normal"/>
        <w:rPr/>
      </w:pPr>
      <w:r>
        <w:rPr/>
        <w:t>[[@Bible:Josh 22:26 ]][[22:26 &gt;&gt; Josh 22:26]] {{field-on:Bible}} За това рекохме: Да вземем да си съградим този олтар, не за всесъжение, нито за жъртва, {{field-off:Bible}}</w:t>
      </w:r>
    </w:p>
    <w:p>
      <w:pPr>
        <w:pStyle w:val="Normal"/>
        <w:rPr/>
      </w:pPr>
      <w:r>
        <w:rPr/>
        <w:t>[[@Bible:Josh 22:27 ]][[22:27 &gt;&gt; Josh 22:27]] {{field-on:Bible}} но за да е свидетелство между нас и вас, и между родовете ни подир нас, че ние можем да правим слубата Господня пред него с всесъженията си, и с жъртвите си, и с примирителните си приношения; за да не рекат утре чадата ви на чадата ни: Вие нямате дял в Господа. {{field-off:Bible}}</w:t>
      </w:r>
    </w:p>
    <w:p>
      <w:pPr>
        <w:pStyle w:val="Normal"/>
        <w:rPr/>
      </w:pPr>
      <w:r>
        <w:rPr/>
        <w:t>[[@Bible:Josh 22:28 ]][[22:28 &gt;&gt; Josh 22:28]] {{field-on:Bible}} За това рекохме: Ако се случи да говорят така нам или на родовете ни утре, тогаз ще отговорим: Ето подобието на олтаря Господен който съградиха отците ни, не за всесъжение, нито за жъртва, но за да е свидетелство между нас и вас. {{field-off:Bible}}</w:t>
      </w:r>
    </w:p>
    <w:p>
      <w:pPr>
        <w:pStyle w:val="Normal"/>
        <w:rPr/>
      </w:pPr>
      <w:r>
        <w:rPr/>
        <w:t>[[@Bible:Josh 22:29 ]][[22:29 &gt;&gt; Josh 22:29]] {{field-on:Bible}} Да не бъде да отстъпим ние от Господа, и да се върнем днес да не следваме Господа, да съградим олтар за всесъжение, за приношение, и за жъртва освен олтаря на Господа Бога нашего който е пред скинията му. {{field-off:Bible}}</w:t>
      </w:r>
    </w:p>
    <w:p>
      <w:pPr>
        <w:pStyle w:val="Normal"/>
        <w:rPr/>
      </w:pPr>
      <w:r>
        <w:rPr/>
        <w:t>[[@Bible:Josh 22:30 ]][[22:30 &gt;&gt; Josh 22:30]] {{field-on:Bible}} И като чуха Финеес свещеникът, и князовете на събранието, и тисященачалниците Израилеви които бяха с него думите които говориха Рувимовите синове, и Гадовите синове, и Манасиевите синове, възблагодариха се. {{field-off:Bible}}</w:t>
      </w:r>
    </w:p>
    <w:p>
      <w:pPr>
        <w:pStyle w:val="Normal"/>
        <w:rPr/>
      </w:pPr>
      <w:r>
        <w:rPr/>
        <w:t>[[@Bible:Josh 22:31 ]][[22:31 &gt;&gt; Josh 22:31]] {{field-on:Bible}} И рече Финеес синът на Елеазара свещеника на Рувимовите синове, и на Гадовите синове, и на Манасиевите синове: Днес познахме че Господ е всред нас, защото не направихте това престъпление против Господа: чрез това избавихте Израилевите синове от ръката Господня. {{field-off:Bible}}</w:t>
      </w:r>
    </w:p>
    <w:p>
      <w:pPr>
        <w:pStyle w:val="Normal"/>
        <w:rPr/>
      </w:pPr>
      <w:r>
        <w:rPr/>
        <w:t>[[@Bible:Josh 22:32 ]][[22:32 &gt;&gt; Josh 22:32]] {{field-on:Bible}} Тогаз Финеес синът на Елеазара свещеника с князовете върнаха се от Рувимовите синове и от Гадовите синове, от земята Галаад, в земята Ханаан при Израилевите синове, и донесоха им ответ. {{field-off:Bible}}</w:t>
      </w:r>
    </w:p>
    <w:p>
      <w:pPr>
        <w:pStyle w:val="Normal"/>
        <w:rPr/>
      </w:pPr>
      <w:r>
        <w:rPr/>
        <w:t>[[@Bible:Josh 22:33 ]][[22:33 &gt;&gt; Josh 22:33]] {{field-on:Bible}} И това нещо угодно биде на Израилевите синове; и благословиха Бога Израилевите синове, и не рекоха вече да възлязат против тях на бой за да разорят земята дето живееха Рувимовите синове и Гадовите синове. {{field-off:Bible}}</w:t>
      </w:r>
    </w:p>
    <w:p>
      <w:pPr>
        <w:pStyle w:val="Normal"/>
        <w:rPr/>
      </w:pPr>
      <w:r>
        <w:rPr/>
        <w:t>[[@Bible:Josh 22:34 ]][[22:34 &gt;&gt; Josh 22:34]] {{field-on:Bible}} И нарекоха Рувимовите синове и Гадовите синове олтаря Ед, защото думаха: Това ще бъде свидетелство между нас, че Иеова е Бог. {{field-off:Bible}}</w:t>
      </w:r>
    </w:p>
    <w:p>
      <w:pPr>
        <w:pStyle w:val="Heading2"/>
        <w:rPr/>
      </w:pPr>
      <w:r>
        <w:rPr/>
        <w:t>Глава 23</w:t>
      </w:r>
    </w:p>
    <w:p>
      <w:pPr>
        <w:pStyle w:val="Normal"/>
        <w:rPr/>
      </w:pPr>
      <w:r>
        <w:rPr/>
        <w:t>[[@Bible:Josh 23:1 ]][[23:1 &gt;&gt; Josh 23:1]] {{field-on:Bible}} И след много време откакто успокои Господ Израиля от всичките му неприятели изоколо, и Исус беше остарял и преминал на възраст, {{field-off:Bible}}</w:t>
      </w:r>
    </w:p>
    <w:p>
      <w:pPr>
        <w:pStyle w:val="Normal"/>
        <w:rPr/>
      </w:pPr>
      <w:r>
        <w:rPr/>
        <w:t>[[@Bible:Josh 23:2 ]][[23:2 &gt;&gt; Josh 23:2]] {{field-on:Bible}} свика Исус всичкия Израил, старейшините им, и началниците им, и съдиите им, и надзирателите им, та им рече: Аз остарях, и преминал съм на възраст. {{field-off:Bible}}</w:t>
      </w:r>
    </w:p>
    <w:p>
      <w:pPr>
        <w:pStyle w:val="Normal"/>
        <w:rPr/>
      </w:pPr>
      <w:r>
        <w:rPr/>
        <w:t>[[@Bible:Josh 23:3 ]][[23:3 &gt;&gt; Josh 23:3]] {{field-on:Bible}} А вие видяхте всичко, що направи за вас Господ Бог ваш на всички тези народи; защото Господ Бог ваш, той е, който ратува за вас. {{field-off:Bible}}</w:t>
      </w:r>
    </w:p>
    <w:p>
      <w:pPr>
        <w:pStyle w:val="Normal"/>
        <w:rPr/>
      </w:pPr>
      <w:r>
        <w:rPr/>
        <w:t>[[@Bible:Josh 23:4 ]][[23:4 &gt;&gt; Josh 23:4]] {{field-on:Bible}} Ето, аз разделих с жребие вам за наследие на племената ви тези останали народи, с всичките народи които погубих, от Иордан дори до голямото море към запад слънца. {{field-off:Bible}}</w:t>
      </w:r>
    </w:p>
    <w:p>
      <w:pPr>
        <w:pStyle w:val="Normal"/>
        <w:rPr/>
      </w:pPr>
      <w:r>
        <w:rPr/>
        <w:t>[[@Bible:Josh 23:5 ]][[23:5 &gt;&gt; Josh 23:5]] {{field-on:Bible}} И Господ Бог ваш, той ще ги изпъди от лицето ви; и ще завладеете земята им, както Господ Бог ваш се обеща вам. {{field-off:Bible}}</w:t>
      </w:r>
    </w:p>
    <w:p>
      <w:pPr>
        <w:pStyle w:val="Normal"/>
        <w:rPr/>
      </w:pPr>
      <w:r>
        <w:rPr/>
        <w:t>[[@Bible:Josh 23:6 ]][[23:6 &gt;&gt; Josh 23:6]] {{field-on:Bible}} Бъдете много крепки да пазите и да вършите всичко що е написано в книгата на Моисеевия закон, без да се уклонявате от него надясно или наляво, {{field-off:Bible}}</w:t>
      </w:r>
    </w:p>
    <w:p>
      <w:pPr>
        <w:pStyle w:val="Normal"/>
        <w:rPr/>
      </w:pPr>
      <w:r>
        <w:rPr/>
        <w:t>[[@Bible:Josh 23:7 ]][[23:7 &gt;&gt; Josh 23:7]] {{field-on:Bible}} за да се не смесите с тези народи които останаха помежду ви, нито да поменувате имената на боговете им, нито да се закълнете в тях, нито да им послужите, нито да им се поклоните; {{field-off:Bible}}</w:t>
      </w:r>
    </w:p>
    <w:p>
      <w:pPr>
        <w:pStyle w:val="Normal"/>
        <w:rPr/>
      </w:pPr>
      <w:r>
        <w:rPr/>
        <w:t>[[@Bible:Josh 23:8 ]][[23:8 &gt;&gt; Josh 23:8]] {{field-on:Bible}} но при Господа Бога вашего да сте прилепени, както сте били до този ден. {{field-off:Bible}}</w:t>
      </w:r>
    </w:p>
    <w:p>
      <w:pPr>
        <w:pStyle w:val="Normal"/>
        <w:rPr/>
      </w:pPr>
      <w:r>
        <w:rPr/>
        <w:t>[[@Bible:Josh 23:9 ]][[23:9 &gt;&gt; Josh 23:9]] {{field-on:Bible}} Защото Господ изгони от лицето ви народи големи и силни; и никой не можа до днешния ден да устои пред вас. {{field-off:Bible}}</w:t>
      </w:r>
    </w:p>
    <w:p>
      <w:pPr>
        <w:pStyle w:val="Normal"/>
        <w:rPr/>
      </w:pPr>
      <w:r>
        <w:rPr/>
        <w:t>[[@Bible:Josh 23:10 ]][[23:10 &gt;&gt; Josh 23:10]] {{field-on:Bible}} Един от вас ще погне тисяща; защото Господ Бог ваш, той е, който ратува за вас, както се обеща вам. {{field-off:Bible}}</w:t>
      </w:r>
    </w:p>
    <w:p>
      <w:pPr>
        <w:pStyle w:val="Normal"/>
        <w:rPr/>
      </w:pPr>
      <w:r>
        <w:rPr/>
        <w:t>[[@Bible:Josh 23:11 ]][[23:11 &gt;&gt; Josh 23:11]] {{field-on:Bible}} За това внимайте добре на себе си да любите Господа Бога вашего. {{field-off:Bible}}</w:t>
      </w:r>
    </w:p>
    <w:p>
      <w:pPr>
        <w:pStyle w:val="Normal"/>
        <w:rPr/>
      </w:pPr>
      <w:r>
        <w:rPr/>
        <w:t>[[@Bible:Josh 23:12 ]][[23:12 &gt;&gt; Josh 23:12]] {{field-on:Bible}} Понеже ако се върнете някога назад да се прилепите при остатъка на тези народи, при тези останалите между вас, и направите с тях сватовство, и се смесите с тях, и те с вас, {{field-off:Bible}}</w:t>
      </w:r>
    </w:p>
    <w:p>
      <w:pPr>
        <w:pStyle w:val="Normal"/>
        <w:rPr/>
      </w:pPr>
      <w:r>
        <w:rPr/>
        <w:t>[[@Bible:Josh 23:13 ]][[23:13 &gt;&gt; Josh 23:13]] {{field-on:Bible}} да знаете добре че Господ Бог ваш не ще вече да изгони от лицето ви тези народи, но ще ви бъдат сети и примки, и бичове по ребрата ви, и тръне в очите ви доде изчезнете из тази добра земя която ви Господ Бог ваш даде. {{field-off:Bible}}</w:t>
      </w:r>
    </w:p>
    <w:p>
      <w:pPr>
        <w:pStyle w:val="Normal"/>
        <w:rPr/>
      </w:pPr>
      <w:r>
        <w:rPr/>
        <w:t>[[@Bible:Josh 23:14 ]][[23:14 &gt;&gt; Josh 23:14]] {{field-on:Bible}} И, ето, аз днес отхождам в пътя на всичката земя; и вие познавате с всичкото си сърдце и с всичката си душа че не падна напраздно нито една от тези добри думи които Господ Бог ваш говори за вас: всичките се сбъднаха на вас: ни една от тях не падна напраздно. {{field-off:Bible}}</w:t>
      </w:r>
    </w:p>
    <w:p>
      <w:pPr>
        <w:pStyle w:val="Normal"/>
        <w:rPr/>
      </w:pPr>
      <w:r>
        <w:rPr/>
        <w:t>[[@Bible:Josh 23:15 ]][[23:15 &gt;&gt; Josh 23:15]] {{field-on:Bible}} За това, както се сбъднаха на вас всичките добри думи които говори вам Господ Бог ваш, така Господ ще нанесе на вас всичките зли думи доде ви изтреби от тази добра земя която ви даде Господ Бог ваш. {{field-off:Bible}}</w:t>
      </w:r>
    </w:p>
    <w:p>
      <w:pPr>
        <w:pStyle w:val="Normal"/>
        <w:rPr/>
      </w:pPr>
      <w:r>
        <w:rPr/>
        <w:t>[[@Bible:Josh 23:16 ]][[23:16 &gt;&gt; Josh 23:16]] {{field-on:Bible}} Когато престъпте завета на Господа Бога вашего който заповяда вам, и отидете та послужите на други богове и им се поклоните, тогаз гневът Господен ще се запали против вас, и ще изчезнете скоро из добрата земя която ви даде. {{field-off:Bible}}</w:t>
      </w:r>
    </w:p>
    <w:p>
      <w:pPr>
        <w:pStyle w:val="Heading2"/>
        <w:rPr/>
      </w:pPr>
      <w:r>
        <w:rPr/>
        <w:t>Глава 24</w:t>
      </w:r>
    </w:p>
    <w:p>
      <w:pPr>
        <w:pStyle w:val="Normal"/>
        <w:rPr/>
      </w:pPr>
      <w:r>
        <w:rPr/>
        <w:t>[[@Bible:Josh 24:1 ]][[24:1 &gt;&gt; Josh 24:1]] {{field-on:Bible}} И събра Исус всичките Израилеви племена в Сихем, и свика старейшините на Израиля, и началниците им, и съдиите им, и надзирателите им; и застанаха пред Бога. {{field-off:Bible}}</w:t>
      </w:r>
    </w:p>
    <w:p>
      <w:pPr>
        <w:pStyle w:val="Normal"/>
        <w:rPr/>
      </w:pPr>
      <w:r>
        <w:rPr/>
        <w:t>[[@Bible:Josh 24:2 ]][[24:2 &gt;&gt; Josh 24:2]] {{field-on:Bible}} И рече Исус на всичките люде: Така говори Господ Бог Израилев: Оттам реката обитаваха в старо време отците ви, Тара, Авраамовий отец и Нахоровий отец и служиха на други богове. {{field-off:Bible}}</w:t>
      </w:r>
    </w:p>
    <w:p>
      <w:pPr>
        <w:pStyle w:val="Normal"/>
        <w:rPr/>
      </w:pPr>
      <w:r>
        <w:rPr/>
        <w:t>[[@Bible:Josh 24:3 ]][[24:3 &gt;&gt; Josh 24:3]] {{field-on:Bible}} И взех отца ви Авраама от оназ страна на реката, и водих го през всичката Ханаанска земя, и умножих семето му, и дадох му Исаака; {{field-off:Bible}}</w:t>
      </w:r>
    </w:p>
    <w:p>
      <w:pPr>
        <w:pStyle w:val="Normal"/>
        <w:rPr/>
      </w:pPr>
      <w:r>
        <w:rPr/>
        <w:t>[[@Bible:Josh 24:4 ]][[24:4 &gt;&gt; Josh 24:4]] {{field-on:Bible}} и на Исаака дадох Якова и Исава; и дадох на Исава гората Сиир да я наследи; а Яков и синовете му слязоха в Египет. {{field-off:Bible}}</w:t>
      </w:r>
    </w:p>
    <w:p>
      <w:pPr>
        <w:pStyle w:val="Normal"/>
        <w:rPr/>
      </w:pPr>
      <w:r>
        <w:rPr/>
        <w:t>[[@Bible:Josh 24:5 ]][[24:5 &gt;&gt; Josh 24:5]] {{field-on:Bible}} И пратих Моисея и Аарона, и поразих Египет с язви които направих всред него, и после ви изведох. {{field-off:Bible}}</w:t>
      </w:r>
    </w:p>
    <w:p>
      <w:pPr>
        <w:pStyle w:val="Normal"/>
        <w:rPr/>
      </w:pPr>
      <w:r>
        <w:rPr/>
        <w:t>[[@Bible:Josh 24:6 ]][[24:6 &gt;&gt; Josh 24:6]] {{field-on:Bible}} И като изведох отците ви из Египет, дойдохте в морето; и погнаха Египтяните вслед отците ви с колесници и коне в червено Море. {{field-off:Bible}}</w:t>
      </w:r>
    </w:p>
    <w:p>
      <w:pPr>
        <w:pStyle w:val="Normal"/>
        <w:rPr/>
      </w:pPr>
      <w:r>
        <w:rPr/>
        <w:t>[[@Bible:Josh 24:7 ]][[24:7 &gt;&gt; Josh 24:7]] {{field-on:Bible}} И викнаха към Господа, и той тури мрак между вас и Египтяните, и наведе върх тях морето, и покри ги; и очите ви видяха, що направих в Египет; и живяхте в пустинята много дни. {{field-off:Bible}}</w:t>
      </w:r>
    </w:p>
    <w:p>
      <w:pPr>
        <w:pStyle w:val="Normal"/>
        <w:rPr/>
      </w:pPr>
      <w:r>
        <w:rPr/>
        <w:t>[[@Bible:Josh 24:8 ]][[24:8 &gt;&gt; Josh 24:8]] {{field-on:Bible}} И доведох ви в земята на Аморейците които живееха оттам Иордан; и ротуваха против вас, и предадох ги в ръцете ви, и наследихте земята им, и изтребих ги от лицето ви. {{field-off:Bible}}</w:t>
      </w:r>
    </w:p>
    <w:p>
      <w:pPr>
        <w:pStyle w:val="Normal"/>
        <w:rPr/>
      </w:pPr>
      <w:r>
        <w:rPr/>
        <w:t>[[@Bible:Josh 24:9 ]][[24:9 &gt;&gt; Josh 24:9]] {{field-on:Bible}} И стана Валак Сепфоровий син, Моавский цар, и ратува против Израиля; и прати та повика Валаама Веоровия син за да ви прокълне. {{field-off:Bible}}</w:t>
      </w:r>
    </w:p>
    <w:p>
      <w:pPr>
        <w:pStyle w:val="Normal"/>
        <w:rPr/>
      </w:pPr>
      <w:r>
        <w:rPr/>
        <w:t>[[@Bible:Josh 24:10 ]][[24:10 &gt;&gt; Josh 24:10]] {{field-on:Bible}} Но аз не рачих да послушам Валаам; и той даже ви и благослови, и избавих ви от ръката му. {{field-off:Bible}}</w:t>
      </w:r>
    </w:p>
    <w:p>
      <w:pPr>
        <w:pStyle w:val="Normal"/>
        <w:rPr/>
      </w:pPr>
      <w:r>
        <w:rPr/>
        <w:t>[[@Bible:Josh 24:11 ]][[24:11 &gt;&gt; Josh 24:11]] {{field-on:Bible}} И преминахте Иордан та дойдохте в Иерихон; и ратуваха против вас Иерихонските мъже, Аморейците, и Ферезейците, и Ханаанците, и Хетейците, и Гергесейците, и Евейците, и Иевусейците; и предадох ги в ръцете ви. {{field-off:Bible}}</w:t>
      </w:r>
    </w:p>
    <w:p>
      <w:pPr>
        <w:pStyle w:val="Normal"/>
        <w:rPr/>
      </w:pPr>
      <w:r>
        <w:rPr/>
        <w:t>[[@Bible:Josh 24:12 ]][[24:12 &gt;&gt; Josh 24:12]] {{field-on:Bible}} И пратих пред вас стършените, които ги изгониха от лицето ви, двамата Аморейски царе: не с твоя нож нито с твоя лък. {{field-off:Bible}}</w:t>
      </w:r>
    </w:p>
    <w:p>
      <w:pPr>
        <w:pStyle w:val="Normal"/>
        <w:rPr/>
      </w:pPr>
      <w:r>
        <w:rPr/>
        <w:t>[[@Bible:Josh 24:13 ]][[24:13 &gt;&gt; Josh 24:13]] {{field-on:Bible}} И дадох ви земя в която се не трудихте, и градове които вие не сте съградили, и живеете в тях; и ядете от лозя и маслини които не сте садили. {{field-off:Bible}}</w:t>
      </w:r>
    </w:p>
    <w:p>
      <w:pPr>
        <w:pStyle w:val="Normal"/>
        <w:rPr/>
      </w:pPr>
      <w:r>
        <w:rPr/>
        <w:t>[[@Bible:Josh 24:14 ]][[24:14 &gt;&gt; Josh 24:14]] {{field-on:Bible}} Сега прочее бойте се от Господа, и служете му с цялост и истина; и отхвърлете боговете на които послужиха отците ви оттам реката и в Египет, и служете Господу. {{field-off:Bible}}</w:t>
      </w:r>
    </w:p>
    <w:p>
      <w:pPr>
        <w:pStyle w:val="Normal"/>
        <w:rPr/>
      </w:pPr>
      <w:r>
        <w:rPr/>
        <w:t>[[@Bible:Josh 24:15 ]][[24:15 &gt;&gt; Josh 24:15]] {{field-on:Bible}} Но ако не ви е угодно да служите Господу, изберете днес кому искате да служите, на онези ли богове на които служиха отците ви оттам реката, или на тези богове на Аморейците на които в земята живеете; но аз и домът ми ще служим Господу. {{field-off:Bible}}</w:t>
      </w:r>
    </w:p>
    <w:p>
      <w:pPr>
        <w:pStyle w:val="Normal"/>
        <w:rPr/>
      </w:pPr>
      <w:r>
        <w:rPr/>
        <w:t>[[@Bible:Josh 24:16 ]][[24:16 &gt;&gt; Josh 24:16]] {{field-on:Bible}} И отговориха людете и рекоха: Да не бъде да оставим Господа за да се поклоним на други богове! {{field-off:Bible}}</w:t>
      </w:r>
    </w:p>
    <w:p>
      <w:pPr>
        <w:pStyle w:val="Normal"/>
        <w:rPr/>
      </w:pPr>
      <w:r>
        <w:rPr/>
        <w:t>[[@Bible:Josh 24:17 ]][[24:17 &gt;&gt; Josh 24:17]] {{field-on:Bible}} Защото Господ е Бог наш; той възведе нас и отците ни из Египетската земя, от дома на рабството, и той направи пред нас големите онези знамения, и упази ни във всичкия път който пътувахме, и между всичките народи през които преминахме. {{field-off:Bible}}</w:t>
      </w:r>
    </w:p>
    <w:p>
      <w:pPr>
        <w:pStyle w:val="Normal"/>
        <w:rPr/>
      </w:pPr>
      <w:r>
        <w:rPr/>
        <w:t>[[@Bible:Josh 24:18 ]][[24:18 &gt;&gt; Josh 24:18]] {{field-on:Bible}} И изгони Господ от лицето ни всичките народи, и Аморейците които живееха в таз земя. И ние ще служим Господу; защото той е Бог наш. {{field-off:Bible}}</w:t>
      </w:r>
    </w:p>
    <w:p>
      <w:pPr>
        <w:pStyle w:val="Normal"/>
        <w:rPr/>
      </w:pPr>
      <w:r>
        <w:rPr/>
        <w:t>[[@Bible:Josh 24:19 ]][[24:19 &gt;&gt; Josh 24:19]] {{field-on:Bible}} И рече Исус на людете: Не ще можете служите Господу; защото Той е Бог пресвет, Бог ревнив е, не ще да прости престъпленията и греховете ви. {{field-off:Bible}}</w:t>
      </w:r>
    </w:p>
    <w:p>
      <w:pPr>
        <w:pStyle w:val="Normal"/>
        <w:rPr/>
      </w:pPr>
      <w:r>
        <w:rPr/>
        <w:t>[[@Bible:Josh 24:20 ]][[24:20 &gt;&gt; Josh 24:20]] {{field-on:Bible}} Защото когато оставите Господа и се поклоните на чуждите богове, тогаз ще се обърне и ще ви стори зло, и ще ви изтреби подир доброто което ви е сторил. {{field-off:Bible}}</w:t>
      </w:r>
    </w:p>
    <w:p>
      <w:pPr>
        <w:pStyle w:val="Normal"/>
        <w:rPr/>
      </w:pPr>
      <w:r>
        <w:rPr/>
        <w:t>[[@Bible:Josh 24:21 ]][[24:21 &gt;&gt; Josh 24:21]] {{field-on:Bible}} И рекоха людете Исусу: Не, но Господу ще служим. {{field-off:Bible}}</w:t>
      </w:r>
    </w:p>
    <w:p>
      <w:pPr>
        <w:pStyle w:val="Normal"/>
        <w:rPr/>
      </w:pPr>
      <w:r>
        <w:rPr/>
        <w:t>[[@Bible:Josh 24:22 ]][[24:22 &gt;&gt; Josh 24:22]] {{field-on:Bible}} И рече Исус на людете: Вие сте свидетели за себе си че вие избрахте за себе си Господа да му служите. И те рекоха: Свидетели сме. {{field-off:Bible}}</w:t>
      </w:r>
    </w:p>
    <w:p>
      <w:pPr>
        <w:pStyle w:val="Normal"/>
        <w:rPr/>
      </w:pPr>
      <w:r>
        <w:rPr/>
        <w:t>[[@Bible:Josh 24:23 ]][[24:23 &gt;&gt; Josh 24:23]] {{field-on:Bible}} Сега прочее отхвърлете чуждите богове които са всред вас, и преклонете сърдцето си към Господа Бога Израилева. {{field-off:Bible}}</w:t>
      </w:r>
    </w:p>
    <w:p>
      <w:pPr>
        <w:pStyle w:val="Normal"/>
        <w:rPr/>
      </w:pPr>
      <w:r>
        <w:rPr/>
        <w:t>[[@Bible:Josh 24:24 ]][[24:24 &gt;&gt; Josh 24:24]] {{field-on:Bible}} И рекоха людете Исусу: На Господа Бога нашего ще служим, и неговия глас ще слушаме. {{field-off:Bible}}</w:t>
      </w:r>
    </w:p>
    <w:p>
      <w:pPr>
        <w:pStyle w:val="Normal"/>
        <w:rPr/>
      </w:pPr>
      <w:r>
        <w:rPr/>
        <w:t>[[@Bible:Josh 24:25 ]][[24:25 &gt;&gt; Josh 24:25]] {{field-on:Bible}} И направи Исус завет с людете в онзи ден, и тури им закон и съд в Сихем. {{field-off:Bible}}</w:t>
      </w:r>
    </w:p>
    <w:p>
      <w:pPr>
        <w:pStyle w:val="Normal"/>
        <w:rPr/>
      </w:pPr>
      <w:r>
        <w:rPr/>
        <w:t>[[@Bible:Josh 24:26 ]][[24:26 &gt;&gt; Josh 24:26]] {{field-on:Bible}} И написа Исус тези думи в книгата на Божия закон; и взе голям камик та го постави там под теревинта който е близу при светилището Господне. {{field-off:Bible}}</w:t>
      </w:r>
    </w:p>
    <w:p>
      <w:pPr>
        <w:pStyle w:val="Normal"/>
        <w:rPr/>
      </w:pPr>
      <w:r>
        <w:rPr/>
        <w:t>[[@Bible:Josh 24:27 ]][[24:27 &gt;&gt; Josh 24:27]] {{field-on:Bible}} И рече Исус на всичките люде: Ето, този камик ще бъде нам за свидетелство, защото той чу всичките Господни думи които говори той нам; и тъй, ще бъде за свидетелство вам, за да се не отречете от Бога вашего. {{field-off:Bible}}</w:t>
      </w:r>
    </w:p>
    <w:p>
      <w:pPr>
        <w:pStyle w:val="Normal"/>
        <w:rPr/>
      </w:pPr>
      <w:r>
        <w:rPr/>
        <w:t>[[@Bible:Josh 24:28 ]][[24:28 &gt;&gt; Josh 24:28]] {{field-on:Bible}} И изпрати Исус людете, всекиго в наследието му. {{field-off:Bible}}</w:t>
      </w:r>
    </w:p>
    <w:p>
      <w:pPr>
        <w:pStyle w:val="Normal"/>
        <w:rPr/>
      </w:pPr>
      <w:r>
        <w:rPr/>
        <w:t>[[@Bible:Josh 24:29 ]][[24:29 &gt;&gt; Josh 24:29]] {{field-on:Bible}} И след това умря Исус син Навиев, раб Господен, на възраст сто и десет години. {{field-off:Bible}}</w:t>
      </w:r>
    </w:p>
    <w:p>
      <w:pPr>
        <w:pStyle w:val="Normal"/>
        <w:rPr/>
      </w:pPr>
      <w:r>
        <w:rPr/>
        <w:t>[[@Bible:Josh 24:30 ]][[24:30 &gt;&gt; Josh 24:30]] {{field-on:Bible}} И погребаха го в предела на наследието му в Тамнат-сарах, който е в гората Ефрем, към север на гората Гаас. {{field-off:Bible}}</w:t>
      </w:r>
    </w:p>
    <w:p>
      <w:pPr>
        <w:pStyle w:val="Normal"/>
        <w:rPr/>
      </w:pPr>
      <w:r>
        <w:rPr/>
        <w:t>[[@Bible:Josh 24:31 ]][[24:31 &gt;&gt; Josh 24:31]] {{field-on:Bible}} И служи Израил Господе през всичките дни на Исуса, и през всичките дни на старците на които животът се продължи подир Исуса, и които бяха познали всичките Господни дела колкото направи за Израиля. {{field-off:Bible}}</w:t>
      </w:r>
    </w:p>
    <w:p>
      <w:pPr>
        <w:pStyle w:val="Normal"/>
        <w:rPr/>
      </w:pPr>
      <w:r>
        <w:rPr/>
        <w:t>[[@Bible:Josh 24:32 ]][[24:32 &gt;&gt; Josh 24:32]] {{field-on:Bible}} И костите Йосифови, които изнесоха Израилевите синове из Египет, погребоха ги в Сихем в предела на нивата която купи Яков от синовете на Емора отца Сихемова за сто сребърници; и стана наследие на Йосифовите синове. {{field-off:Bible}}</w:t>
      </w:r>
    </w:p>
    <w:p>
      <w:pPr>
        <w:pStyle w:val="Normal"/>
        <w:rPr/>
      </w:pPr>
      <w:r>
        <w:rPr/>
        <w:t>[[@Bible:Josh 24:33 ]][[24:33 &gt;&gt; Josh 24:33]] {{field-on:Bible}} И умря Елеазар Аароновият син; и погребоха го на хълма на сина му Финееса, който му се даде в гората Ефрем. {{field-off:Bible}}</w:t>
      </w:r>
    </w:p>
    <w:p>
      <w:pPr>
        <w:pStyle w:val="Heading1"/>
        <w:rPr/>
      </w:pPr>
      <w:r>
        <w:rPr/>
        <w:t>Съдии</w:t>
      </w:r>
    </w:p>
    <w:p>
      <w:pPr>
        <w:pStyle w:val="Heading2"/>
        <w:rPr/>
      </w:pPr>
      <w:r>
        <w:rPr/>
        <w:t>Глава 1</w:t>
      </w:r>
    </w:p>
    <w:p>
      <w:pPr>
        <w:pStyle w:val="Normal"/>
        <w:rPr/>
      </w:pPr>
      <w:r>
        <w:rPr/>
        <w:t>[[@Bible:Judg 1:1 ]][[1:1 &gt;&gt; Judg 1:1]] {{field-on:Bible}} И подир смъртта на Исуса, попитаха Израилевите синове Господа и рекоха: Кой ще възлезе на нас първ против Ханаанците да ратува против тях? {{field-off:Bible}}</w:t>
      </w:r>
    </w:p>
    <w:p>
      <w:pPr>
        <w:pStyle w:val="Normal"/>
        <w:rPr/>
      </w:pPr>
      <w:r>
        <w:rPr/>
        <w:t>[[@Bible:Judg 1:2 ]][[1:2 &gt;&gt; Judg 1:2]] {{field-on:Bible}} И рече Господ: Юда ще възлезе; ето, предадох местото в ръката му. {{field-off:Bible}}</w:t>
      </w:r>
    </w:p>
    <w:p>
      <w:pPr>
        <w:pStyle w:val="Normal"/>
        <w:rPr/>
      </w:pPr>
      <w:r>
        <w:rPr/>
        <w:t>[[@Bible:Judg 1:3 ]][[1:3 &gt;&gt; Judg 1:3]] {{field-on:Bible}} И рече Юда на Симеона брата си: Възлез с мене в моето жребие да ратуваме против Ханаанците, и аз ще дойда с тебе в твоето жребие; и отиде с него Симеон. {{field-off:Bible}}</w:t>
      </w:r>
    </w:p>
    <w:p>
      <w:pPr>
        <w:pStyle w:val="Normal"/>
        <w:rPr/>
      </w:pPr>
      <w:r>
        <w:rPr/>
        <w:t>[[@Bible:Judg 1:4 ]][[1:4 &gt;&gt; Judg 1:4]] {{field-on:Bible}} И възлезе Юда; и предаде Господ Ханаанците и Ферезейците в ръката им; и поразиха от тях в Везек десет тисящи мъже. {{field-off:Bible}}</w:t>
      </w:r>
    </w:p>
    <w:p>
      <w:pPr>
        <w:pStyle w:val="Normal"/>
        <w:rPr/>
      </w:pPr>
      <w:r>
        <w:rPr/>
        <w:t>[[@Bible:Judg 1:5 ]][[1:5 &gt;&gt; Judg 1:5]] {{field-on:Bible}} И намериха Адонивезека в Везек, и ратуваха против него, и поразиха Ханаанците и Ферезейците. {{field-off:Bible}}</w:t>
      </w:r>
    </w:p>
    <w:p>
      <w:pPr>
        <w:pStyle w:val="Normal"/>
        <w:rPr/>
      </w:pPr>
      <w:r>
        <w:rPr/>
        <w:t>[[@Bible:Judg 1:6 ]][[1:6 &gt;&gt; Judg 1:6]] {{field-on:Bible}} А Адонивезек побегна; и те се затекоха подире му, и хванаха го, и отсякоха палците на ръцете му и на нозете му. {{field-off:Bible}}</w:t>
      </w:r>
    </w:p>
    <w:p>
      <w:pPr>
        <w:pStyle w:val="Normal"/>
        <w:rPr/>
      </w:pPr>
      <w:r>
        <w:rPr/>
        <w:t>[[@Bible:Judg 1:7 ]][[1:7 &gt;&gt; Judg 1:7]] {{field-on:Bible}} И рече Адонивезек: Седемдесет царе с отсечени палци на ръцете и на нозете им събираха трохи под трапезата ми: както аз направих така ми въздаде Бог. И доведоха го в Ерусалим, и умря там. {{field-off:Bible}}</w:t>
      </w:r>
    </w:p>
    <w:p>
      <w:pPr>
        <w:pStyle w:val="Normal"/>
        <w:rPr/>
      </w:pPr>
      <w:r>
        <w:rPr/>
        <w:t>[[@Bible:Judg 1:8 ]][[1:8 &gt;&gt; Judg 1:8]] {{field-on:Bible}} И Юдините синове направиха бой против Ерусалим, и обладаха го; и поразиха го с острото на ножа, и града предадоха на огън. {{field-off:Bible}}</w:t>
      </w:r>
    </w:p>
    <w:p>
      <w:pPr>
        <w:pStyle w:val="Normal"/>
        <w:rPr/>
      </w:pPr>
      <w:r>
        <w:rPr/>
        <w:t>[[@Bible:Judg 1:9 ]][[1:9 &gt;&gt; Judg 1:9]] {{field-on:Bible}} И подир това слязоха Юдините синове за да направят бой против Ханаанците които живееха в планинската, и в южната, и в полянската страна. {{field-off:Bible}}</w:t>
      </w:r>
    </w:p>
    <w:p>
      <w:pPr>
        <w:pStyle w:val="Normal"/>
        <w:rPr/>
      </w:pPr>
      <w:r>
        <w:rPr/>
        <w:t>[[@Bible:Judg 1:10 ]][[1:10 &gt;&gt; Judg 1:10]] {{field-on:Bible}} И отиде Юда против Ханаанците които живееха в Хеврон; а името на Хеврон беше по-напред Кириат-арва; и убиха Сесая, и Ахимана, и Талмая. {{field-off:Bible}}</w:t>
      </w:r>
    </w:p>
    <w:p>
      <w:pPr>
        <w:pStyle w:val="Normal"/>
        <w:rPr/>
      </w:pPr>
      <w:r>
        <w:rPr/>
        <w:t>[[@Bible:Judg 1:11 ]][[1:11 &gt;&gt; Judg 1:11]] {{field-on:Bible}} И от там отидоха против жителите на Девир; а името на Девир беше по-напред Кириат-сефер. {{field-off:Bible}}</w:t>
      </w:r>
    </w:p>
    <w:p>
      <w:pPr>
        <w:pStyle w:val="Normal"/>
        <w:rPr/>
      </w:pPr>
      <w:r>
        <w:rPr/>
        <w:t>[[@Bible:Judg 1:12 ]][[1:12 &gt;&gt; Judg 1:12]] {{field-on:Bible}} И рече Халев: Който удари Кириат-сефер и го завладее, нему ще дам дъщеря си Ахса за жена. {{field-off:Bible}}</w:t>
      </w:r>
    </w:p>
    <w:p>
      <w:pPr>
        <w:pStyle w:val="Normal"/>
        <w:rPr/>
      </w:pPr>
      <w:r>
        <w:rPr/>
        <w:t>[[@Bible:Judg 1:13 ]][[1:13 &gt;&gt; Judg 1:13]] {{field-on:Bible}} И завладя го Готониил синът на Кенеза, по-малкия брат на Халева; и даде му дъщеря си Ахса за жена. {{field-off:Bible}}</w:t>
      </w:r>
    </w:p>
    <w:p>
      <w:pPr>
        <w:pStyle w:val="Normal"/>
        <w:rPr/>
      </w:pPr>
      <w:r>
        <w:rPr/>
        <w:t>[[@Bible:Judg 1:14 ]][[1:14 &gt;&gt; Judg 1:14]] {{field-on:Bible}} И тя когато отхождаше подбуди го да иска от баща й нива; и слезе от осела, а Халев й рече: Що ти е? {{field-off:Bible}}</w:t>
      </w:r>
    </w:p>
    <w:p>
      <w:pPr>
        <w:pStyle w:val="Normal"/>
        <w:rPr/>
      </w:pPr>
      <w:r>
        <w:rPr/>
        <w:t>[[@Bible:Judg 1:15 ]][[1:15 &gt;&gt; Judg 1:15]] {{field-on:Bible}} А тя му рече: Дай ми благословение; понеже ми си дал южна земя, дай ми и водни източници. И даде й Халев горните източници и долните източници. {{field-off:Bible}}</w:t>
      </w:r>
    </w:p>
    <w:p>
      <w:pPr>
        <w:pStyle w:val="Normal"/>
        <w:rPr/>
      </w:pPr>
      <w:r>
        <w:rPr/>
        <w:t>[[@Bible:Judg 1:16 ]][[1:16 &gt;&gt; Judg 1:16]] {{field-on:Bible}} И възлязоха синовете на Кенееца, Моисеевия тест от Града на Финиците, с Юдините синове в Юдината пустиня, която е към пладне на Арад; и отидоха та се населиха с людете. {{field-off:Bible}}</w:t>
      </w:r>
    </w:p>
    <w:p>
      <w:pPr>
        <w:pStyle w:val="Normal"/>
        <w:rPr/>
      </w:pPr>
      <w:r>
        <w:rPr/>
        <w:t>[[@Bible:Judg 1:17 ]][[1:17 &gt;&gt; Judg 1:17]] {{field-on:Bible}} И отиде Юда с Симеона брата си та поразиха Ханаанците които живееха в Сефат, и съсипаха го като проклет, и нарекоха града Орма. {{field-off:Bible}}</w:t>
      </w:r>
    </w:p>
    <w:p>
      <w:pPr>
        <w:pStyle w:val="Normal"/>
        <w:rPr/>
      </w:pPr>
      <w:r>
        <w:rPr/>
        <w:t>[[@Bible:Judg 1:18 ]][[1:18 &gt;&gt; Judg 1:18]] {{field-on:Bible}} Юда завладя и Газа и пределите й, и Аскалон и пределите му, и Акарон и пределите му. {{field-off:Bible}}</w:t>
      </w:r>
    </w:p>
    <w:p>
      <w:pPr>
        <w:pStyle w:val="Normal"/>
        <w:rPr/>
      </w:pPr>
      <w:r>
        <w:rPr/>
        <w:t>[[@Bible:Judg 1:19 ]][[1:19 &gt;&gt; Judg 1:19]] {{field-on:Bible}} И Господ беше с Юда; и завладя гората, но не можа да изгони жителите на дола, защото имаха железни колесници. {{field-off:Bible}}</w:t>
      </w:r>
    </w:p>
    <w:p>
      <w:pPr>
        <w:pStyle w:val="Normal"/>
        <w:rPr/>
      </w:pPr>
      <w:r>
        <w:rPr/>
        <w:t>[[@Bible:Judg 1:20 ]][[1:20 &gt;&gt; Judg 1:20]] {{field-on:Bible}} И дадоха Хеврон на Халева, както рече Моисей; и изгони от там тримата Енакови синове. {{field-off:Bible}}</w:t>
      </w:r>
    </w:p>
    <w:p>
      <w:pPr>
        <w:pStyle w:val="Normal"/>
        <w:rPr/>
      </w:pPr>
      <w:r>
        <w:rPr/>
        <w:t>[[@Bible:Judg 1:21 ]][[1:21 &gt;&gt; Judg 1:21]] {{field-on:Bible}} А Вениаминовите синове не изгониха Иевусейците които живееха в Ерусалим; затова Иевусейците се заселиха с Вениаминовите синове в Ерусалим до този ден. {{field-off:Bible}}</w:t>
      </w:r>
    </w:p>
    <w:p>
      <w:pPr>
        <w:pStyle w:val="Normal"/>
        <w:rPr/>
      </w:pPr>
      <w:r>
        <w:rPr/>
        <w:t>[[@Bible:Judg 1:22 ]][[1:22 &gt;&gt; Judg 1:22]] {{field-on:Bible}} И домът Иосифов възлязоха и те в Ветил; и Господ беше с тях. {{field-off:Bible}}</w:t>
      </w:r>
    </w:p>
    <w:p>
      <w:pPr>
        <w:pStyle w:val="Normal"/>
        <w:rPr/>
      </w:pPr>
      <w:r>
        <w:rPr/>
        <w:t>[[@Bible:Judg 1:23 ]][[1:23 &gt;&gt; Judg 1:23]] {{field-on:Bible}} И прати домът Иосифов да съгледателствуват Ветил; а името на града беше по-напред Луз. {{field-off:Bible}}</w:t>
      </w:r>
    </w:p>
    <w:p>
      <w:pPr>
        <w:pStyle w:val="Normal"/>
        <w:rPr/>
      </w:pPr>
      <w:r>
        <w:rPr/>
        <w:t>[[@Bible:Judg 1:24 ]][[1:24 &gt;&gt; Judg 1:24]] {{field-on:Bible}} И видяха пазачите едного человека който излязваше из града, и рекоха му: Покажи ни, молим, входа на града, и ще сторим милост на тебе. {{field-off:Bible}}</w:t>
      </w:r>
    </w:p>
    <w:p>
      <w:pPr>
        <w:pStyle w:val="Normal"/>
        <w:rPr/>
      </w:pPr>
      <w:r>
        <w:rPr/>
        <w:t>[[@Bible:Judg 1:25 ]][[1:25 &gt;&gt; Judg 1:25]] {{field-on:Bible}} И показа им входа на града, и поразиха града с острото на ножа, а человека и всичкия му род изпратиха. {{field-off:Bible}}</w:t>
      </w:r>
    </w:p>
    <w:p>
      <w:pPr>
        <w:pStyle w:val="Normal"/>
        <w:rPr/>
      </w:pPr>
      <w:r>
        <w:rPr/>
        <w:t>[[@Bible:Judg 1:26 ]][[1:26 &gt;&gt; Judg 1:26]] {{field-on:Bible}} И отиде человекът в земята на Хотейците, и съгради град, и нарече го Луз: това е името му до този ден. {{field-off:Bible}}</w:t>
      </w:r>
    </w:p>
    <w:p>
      <w:pPr>
        <w:pStyle w:val="Normal"/>
        <w:rPr/>
      </w:pPr>
      <w:r>
        <w:rPr/>
        <w:t>[[@Bible:Judg 1:27 ]][[1:27 &gt;&gt; Judg 1:27]] {{field-on:Bible}} Нито Манасия изгони жителите на Ветсан и на селата му, нито на Таанах и на селата му, нито жителите на Дор и на селата му, нито жителите на Ивлеам и на селата му, нито жителите на Магедон и на селата му; но Ханаанците се решиха да живеят в онова място. {{field-off:Bible}}</w:t>
      </w:r>
    </w:p>
    <w:p>
      <w:pPr>
        <w:pStyle w:val="Normal"/>
        <w:rPr/>
      </w:pPr>
      <w:r>
        <w:rPr/>
        <w:t>[[@Bible:Judg 1:28 ]][[1:28 &gt;&gt; Judg 1:28]] {{field-on:Bible}} И когато стана Израил силен, тури Ханаанците под данък, но да ги изгони не ги изгони. {{field-off:Bible}}</w:t>
      </w:r>
    </w:p>
    <w:p>
      <w:pPr>
        <w:pStyle w:val="Normal"/>
        <w:rPr/>
      </w:pPr>
      <w:r>
        <w:rPr/>
        <w:t>[[@Bible:Judg 1:29 ]][[1:29 &gt;&gt; Judg 1:29]] {{field-on:Bible}} Нито Ефрем изгони Ханаанците които живееха в Гезер; но Ханаанците живееха в Гезер помежду им. {{field-off:Bible}}</w:t>
      </w:r>
    </w:p>
    <w:p>
      <w:pPr>
        <w:pStyle w:val="Normal"/>
        <w:rPr/>
      </w:pPr>
      <w:r>
        <w:rPr/>
        <w:t>[[@Bible:Judg 1:30 ]][[1:30 &gt;&gt; Judg 1:30]] {{field-on:Bible}} Нито Завулон изгони жителите на Китрон, нито жителите на Наалол; но Ханаанците живееха помежду им и станаха подданници. {{field-off:Bible}}</w:t>
      </w:r>
    </w:p>
    <w:p>
      <w:pPr>
        <w:pStyle w:val="Normal"/>
        <w:rPr/>
      </w:pPr>
      <w:r>
        <w:rPr/>
        <w:t>[[@Bible:Judg 1:31 ]][[1:31 &gt;&gt; Judg 1:31]] {{field-on:Bible}} Нито Асир изгони жителите на Акхо, нито жителите на Сидон, нито на Ахлав, нито на Ахзив, нито на Хелва, нито на Афек, нито на Роов; {{field-off:Bible}}</w:t>
      </w:r>
    </w:p>
    <w:p>
      <w:pPr>
        <w:pStyle w:val="Normal"/>
        <w:rPr/>
      </w:pPr>
      <w:r>
        <w:rPr/>
        <w:t>[[@Bible:Judg 1:32 ]][[1:32 &gt;&gt; Judg 1:32]] {{field-on:Bible}} но Асир имаше населението си между Ханаанците жителите на местото, защото не ги изгони. {{field-off:Bible}}</w:t>
      </w:r>
    </w:p>
    <w:p>
      <w:pPr>
        <w:pStyle w:val="Normal"/>
        <w:rPr/>
      </w:pPr>
      <w:r>
        <w:rPr/>
        <w:t>[[@Bible:Judg 1:33 ]][[1:33 &gt;&gt; Judg 1:33]] {{field-on:Bible}} Нито Нефталим изгони жителите на Ветсемес, нито жителите на Ватанат, но живееше между Ханаанците жителите на местото; а жителите на Ветсемес и на Ветанат му станаха подданници. {{field-off:Bible}}</w:t>
      </w:r>
    </w:p>
    <w:p>
      <w:pPr>
        <w:pStyle w:val="Normal"/>
        <w:rPr/>
      </w:pPr>
      <w:r>
        <w:rPr/>
        <w:t>[[@Bible:Judg 1:34 ]][[1:34 &gt;&gt; Judg 1:34]] {{field-on:Bible}} И утесниха Аморейците Дановите синове в гората, защото не ги оставиха да слизат в дола. {{field-off:Bible}}</w:t>
      </w:r>
    </w:p>
    <w:p>
      <w:pPr>
        <w:pStyle w:val="Normal"/>
        <w:rPr/>
      </w:pPr>
      <w:r>
        <w:rPr/>
        <w:t>[[@Bible:Judg 1:35 ]][[1:35 &gt;&gt; Judg 1:35]] {{field-on:Bible}} И Аморейците се решиха да живеят в гората Ерес, в Еалон, и в Саалвим; но ръката на Иосифовия дом преодоля, затова станаха подданници. {{field-off:Bible}}</w:t>
      </w:r>
    </w:p>
    <w:p>
      <w:pPr>
        <w:pStyle w:val="Normal"/>
        <w:rPr/>
      </w:pPr>
      <w:r>
        <w:rPr/>
        <w:t>[[@Bible:Judg 1:36 ]][[1:36 &gt;&gt; Judg 1:36]] {{field-on:Bible}} А пределът на Аморейците беше от възхода на Акравим, от камика и нагоре. {{field-off:Bible}}</w:t>
      </w:r>
    </w:p>
    <w:p>
      <w:pPr>
        <w:pStyle w:val="Heading2"/>
        <w:rPr/>
      </w:pPr>
      <w:r>
        <w:rPr/>
        <w:t>Глава 2</w:t>
      </w:r>
    </w:p>
    <w:p>
      <w:pPr>
        <w:pStyle w:val="Normal"/>
        <w:rPr/>
      </w:pPr>
      <w:r>
        <w:rPr/>
        <w:t>[[@Bible:Judg 2:1 ]][[2:1 &gt;&gt; Judg 2:1]] {{field-on:Bible}} И възлезе ангел Господен от Галгал у Бохим та рече: Възведох ви из Египет, и доведох ви в земята за която се клех на отците ви и рекох: Не ща да наруша завета си с вас в век. {{field-off:Bible}}</w:t>
      </w:r>
    </w:p>
    <w:p>
      <w:pPr>
        <w:pStyle w:val="Normal"/>
        <w:rPr/>
      </w:pPr>
      <w:r>
        <w:rPr/>
        <w:t>[[@Bible:Judg 2:2 ]][[2:2 &gt;&gt; Judg 2:2]] {{field-on:Bible}} И вие да не направите уговор с жителите на тази земя: олтарите им да съсипете; но вие не послушахте гласа ми. Защо сторихте това? {{field-off:Bible}}</w:t>
      </w:r>
    </w:p>
    <w:p>
      <w:pPr>
        <w:pStyle w:val="Normal"/>
        <w:rPr/>
      </w:pPr>
      <w:r>
        <w:rPr/>
        <w:t>[[@Bible:Judg 2:3 ]][[2:3 &gt;&gt; Judg 2:3]] {{field-on:Bible}} И тъй и аз рекох: Не ща да ги изгоня от лицето ви; но ще бъдат противници вам, и боговете им ще ви бъдат примка. {{field-off:Bible}}</w:t>
      </w:r>
    </w:p>
    <w:p>
      <w:pPr>
        <w:pStyle w:val="Normal"/>
        <w:rPr/>
      </w:pPr>
      <w:r>
        <w:rPr/>
        <w:t>[[@Bible:Judg 2:4 ]][[2:4 &gt;&gt; Judg 2:4]] {{field-on:Bible}} И като говори ангел Господен тези думи на всичките Израилеви синове, людете възвишиха гласа си и плакаха. {{field-off:Bible}}</w:t>
      </w:r>
    </w:p>
    <w:p>
      <w:pPr>
        <w:pStyle w:val="Normal"/>
        <w:rPr/>
      </w:pPr>
      <w:r>
        <w:rPr/>
        <w:t>[[@Bible:Judg 2:5 ]][[2:5 &gt;&gt; Judg 2:5]] {{field-on:Bible}} И нарекоха името на онова место Бехим; и принесоха там жъртва Господу. {{field-off:Bible}}</w:t>
      </w:r>
    </w:p>
    <w:p>
      <w:pPr>
        <w:pStyle w:val="Normal"/>
        <w:rPr/>
      </w:pPr>
      <w:r>
        <w:rPr/>
        <w:t>[[@Bible:Judg 2:6 ]][[2:6 &gt;&gt; Judg 2:6]] {{field-on:Bible}} И когато отпусна Исус людете Израилевите синове отидоха всеки в наследието си за да наследят земята. {{field-off:Bible}}</w:t>
      </w:r>
    </w:p>
    <w:p>
      <w:pPr>
        <w:pStyle w:val="Normal"/>
        <w:rPr/>
      </w:pPr>
      <w:r>
        <w:rPr/>
        <w:t>[[@Bible:Judg 2:7 ]][[2:7 &gt;&gt; Judg 2:7]] {{field-on:Bible}} И служиха людете Господу в всичките дни на Исуса, и в всичките дни на старейшините що поживяха по Исуса, които бяха видели всичките големи Господни дела що направи заради Израиля. {{field-off:Bible}}</w:t>
      </w:r>
    </w:p>
    <w:p>
      <w:pPr>
        <w:pStyle w:val="Normal"/>
        <w:rPr/>
      </w:pPr>
      <w:r>
        <w:rPr/>
        <w:t>[[@Bible:Judg 2:8 ]][[2:8 &gt;&gt; Judg 2:8]] {{field-on:Bible}} И умря Исус синът Навиев, раб Господен, на възраст сто и десет лета. {{field-off:Bible}}</w:t>
      </w:r>
    </w:p>
    <w:p>
      <w:pPr>
        <w:pStyle w:val="Normal"/>
        <w:rPr/>
      </w:pPr>
      <w:r>
        <w:rPr/>
        <w:t>[[@Bible:Judg 2:9 ]][[2:9 &gt;&gt; Judg 2:9]] {{field-on:Bible}} И погребоха го в предела на наследието му в Тамнатарес, в гората Ефрем, към северната страна на гората Гаас. {{field-off:Bible}}</w:t>
      </w:r>
    </w:p>
    <w:p>
      <w:pPr>
        <w:pStyle w:val="Normal"/>
        <w:rPr/>
      </w:pPr>
      <w:r>
        <w:rPr/>
        <w:t>[[@Bible:Judg 2:10 ]][[2:10 &gt;&gt; Judg 2:10]] {{field-on:Bible}} И всичкий още онзи род се прибра при отците си. И настана друг род след тях който не знаеше Господа нито делата които направи заради Израиля. {{field-off:Bible}}</w:t>
      </w:r>
    </w:p>
    <w:p>
      <w:pPr>
        <w:pStyle w:val="Normal"/>
        <w:rPr/>
      </w:pPr>
      <w:r>
        <w:rPr/>
        <w:t>[[@Bible:Judg 2:11 ]][[2:11 &gt;&gt; Judg 2:11]] {{field-on:Bible}} И направиха Израилевите синове зло пред Господа, и поклониха се на Ваалимите; {{field-off:Bible}}</w:t>
      </w:r>
    </w:p>
    <w:p>
      <w:pPr>
        <w:pStyle w:val="Normal"/>
        <w:rPr/>
      </w:pPr>
      <w:r>
        <w:rPr/>
        <w:t>[[@Bible:Judg 2:12 ]][[2:12 &gt;&gt; Judg 2:12]] {{field-on:Bible}} и оставиха Господа Бога на отците си който ги изведе из Египетската земя та отидоха след други богове, от боговете на народите които бяха около тях; и поклониха им се и разгневиха Господа. {{field-off:Bible}}</w:t>
      </w:r>
    </w:p>
    <w:p>
      <w:pPr>
        <w:pStyle w:val="Normal"/>
        <w:rPr/>
      </w:pPr>
      <w:r>
        <w:rPr/>
        <w:t>[[@Bible:Judg 2:13 ]][[2:13 &gt;&gt; Judg 2:13]] {{field-on:Bible}} И оставиха Господа та служиха Ваала и на Астартините идоли. {{field-off:Bible}}</w:t>
      </w:r>
    </w:p>
    <w:p>
      <w:pPr>
        <w:pStyle w:val="Normal"/>
        <w:rPr/>
      </w:pPr>
      <w:r>
        <w:rPr/>
        <w:t>[[@Bible:Judg 2:14 ]][[2:14 &gt;&gt; Judg 2:14]] {{field-on:Bible}} И разпали се гневът Господен върх Израиля, и предаде ги в ръката на грабителите, и разграбиха ги; и предаде ги в ръката на околните им неприятели щото не могоха вече да устоят пред лицето на неприятелите си. {{field-off:Bible}}</w:t>
      </w:r>
    </w:p>
    <w:p>
      <w:pPr>
        <w:pStyle w:val="Normal"/>
        <w:rPr/>
      </w:pPr>
      <w:r>
        <w:rPr/>
        <w:t>[[@Bible:Judg 2:15 ]][[2:15 &gt;&gt; Judg 2:15]] {{field-on:Bible}} На всякъде дето излизаха, ръката Господня беше против тях за зло, както говори Господ и както им се кле; достигнаха до голямо утеснение. {{field-off:Bible}}</w:t>
      </w:r>
    </w:p>
    <w:p>
      <w:pPr>
        <w:pStyle w:val="Normal"/>
        <w:rPr/>
      </w:pPr>
      <w:r>
        <w:rPr/>
        <w:t>[[@Bible:Judg 2:16 ]][[2:16 &gt;&gt; Judg 2:16]] {{field-on:Bible}} Тогаз възстави Господ съдии, които ги избавиха от ръката на грабителите им. {{field-off:Bible}}</w:t>
      </w:r>
    </w:p>
    <w:p>
      <w:pPr>
        <w:pStyle w:val="Normal"/>
        <w:rPr/>
      </w:pPr>
      <w:r>
        <w:rPr/>
        <w:t>[[@Bible:Judg 2:17 ]][[2:17 &gt;&gt; Judg 2:17]] {{field-on:Bible}} Но те и съдиите си не послушаха, а блудуваха след други богове и поклониха им се: уклониха скоро от пътя в който ходиха отците им които слушаха заповедите Господни: те не направиха така. {{field-off:Bible}}</w:t>
      </w:r>
    </w:p>
    <w:p>
      <w:pPr>
        <w:pStyle w:val="Normal"/>
        <w:rPr/>
      </w:pPr>
      <w:r>
        <w:rPr/>
        <w:t>[[@Bible:Judg 2:18 ]][[2:18 &gt;&gt; Judg 2:18]] {{field-on:Bible}} И когато Господ им възставяше съдии, тогаз беше Господ с съдията, и избавяше ги от ръката на неприятелите им в всичките дни на съдията; защото се смиляваше Господ за въздиханията им поради онези които ги угнетяваха и притесняваха. {{field-off:Bible}}</w:t>
      </w:r>
    </w:p>
    <w:p>
      <w:pPr>
        <w:pStyle w:val="Normal"/>
        <w:rPr/>
      </w:pPr>
      <w:r>
        <w:rPr/>
        <w:t>[[@Bible:Judg 2:19 ]][[2:19 &gt;&gt; Judg 2:19]] {{field-on:Bible}} А когато умираше съдията, повращаха се и развращаваха се по-зле от отците си, понеже отхождаха след други богове за да им служат и да им се кланят: не преставаха от деянията си нито от строптивия си път. {{field-off:Bible}}</w:t>
      </w:r>
    </w:p>
    <w:p>
      <w:pPr>
        <w:pStyle w:val="Normal"/>
        <w:rPr/>
      </w:pPr>
      <w:r>
        <w:rPr/>
        <w:t>[[@Bible:Judg 2:20 ]][[2:20 &gt;&gt; Judg 2:20]] {{field-on:Bible}} И разпали се гневът Господен върх Израиля, и рече: Понеже тези люде престъпиха завета ми който заповядах на отците им, и не послушаха гласа ми, {{field-off:Bible}}</w:t>
      </w:r>
    </w:p>
    <w:p>
      <w:pPr>
        <w:pStyle w:val="Normal"/>
        <w:rPr/>
      </w:pPr>
      <w:r>
        <w:rPr/>
        <w:t>[[@Bible:Judg 2:21 ]][[2:21 &gt;&gt; Judg 2:21]] {{field-on:Bible}} и аз не ща да изгоня вече от лицето им ни едного от народите които остави Исус когато умря, {{field-off:Bible}}</w:t>
      </w:r>
    </w:p>
    <w:p>
      <w:pPr>
        <w:pStyle w:val="Normal"/>
        <w:rPr/>
      </w:pPr>
      <w:r>
        <w:rPr/>
        <w:t>[[@Bible:Judg 2:22 ]][[2:22 &gt;&gt; Judg 2:22]] {{field-on:Bible}} за да изкуся Израиля чрез тях да ли пазят пътя Господен и ходят в него, както го го пазеха отците им, или не. {{field-off:Bible}}</w:t>
      </w:r>
    </w:p>
    <w:p>
      <w:pPr>
        <w:pStyle w:val="Normal"/>
        <w:rPr/>
      </w:pPr>
      <w:r>
        <w:rPr/>
        <w:t>[[@Bible:Judg 2:23 ]][[2:23 &gt;&gt; Judg 2:23]] {{field-on:Bible}} И остави Господ тези народи без да ги изгони скоро, и не ги предаде в ръката на Исуса. {{field-off:Bible}}</w:t>
      </w:r>
    </w:p>
    <w:p>
      <w:pPr>
        <w:pStyle w:val="Heading2"/>
        <w:rPr/>
      </w:pPr>
      <w:r>
        <w:rPr/>
        <w:t>Глава 3</w:t>
      </w:r>
    </w:p>
    <w:p>
      <w:pPr>
        <w:pStyle w:val="Normal"/>
        <w:rPr/>
      </w:pPr>
      <w:r>
        <w:rPr/>
        <w:t>[[@Bible:Judg 3:1 ]][[3:1 &gt;&gt; Judg 3:1]] {{field-on:Bible}} И тези са народите които остави Господ за да опита Израиля чрез тях, всички онези които не знаеха всичките боеве на Ханаан; {{field-off:Bible}}</w:t>
      </w:r>
    </w:p>
    <w:p>
      <w:pPr>
        <w:pStyle w:val="Normal"/>
        <w:rPr/>
      </w:pPr>
      <w:r>
        <w:rPr/>
        <w:t>[[@Bible:Judg 3:2 ]][[3:2 &gt;&gt; Judg 3:2]] {{field-on:Bible}} поне да знаят родовете на Израилевите синове и да се научат на боя, поне тези които по-напред не бяха ги познали: {{field-off:Bible}}</w:t>
      </w:r>
    </w:p>
    <w:p>
      <w:pPr>
        <w:pStyle w:val="Normal"/>
        <w:rPr/>
      </w:pPr>
      <w:r>
        <w:rPr/>
        <w:t>[[@Bible:Judg 3:3 ]][[3:3 &gt;&gt; Judg 3:3]] {{field-on:Bible}} петте войводства на Филистимците, и всичките Ханаанци, и Сидонци, и Евейци които живееха в гората Ливан, от гората Ваал-ермон до входа на Емат. {{field-off:Bible}}</w:t>
      </w:r>
    </w:p>
    <w:p>
      <w:pPr>
        <w:pStyle w:val="Normal"/>
        <w:rPr/>
      </w:pPr>
      <w:r>
        <w:rPr/>
        <w:t>[[@Bible:Judg 3:4 ]][[3:4 &gt;&gt; Judg 3:4]] {{field-on:Bible}} И те бяха за да опита Израиля чрез тях, за да познае ще ли слушат заповедите Господни които заповяда на отците им чрез Моисея. {{field-off:Bible}}</w:t>
      </w:r>
    </w:p>
    <w:p>
      <w:pPr>
        <w:pStyle w:val="Normal"/>
        <w:rPr/>
      </w:pPr>
      <w:r>
        <w:rPr/>
        <w:t>[[@Bible:Judg 3:5 ]][[3:5 &gt;&gt; Judg 3:5]] {{field-on:Bible}} И населиха се Израилевите синове между Ханаанците, Хетейците, и Аморейците, и Ферезейците, и Евейците, и Иевусейците. {{field-off:Bible}}</w:t>
      </w:r>
    </w:p>
    <w:p>
      <w:pPr>
        <w:pStyle w:val="Normal"/>
        <w:rPr/>
      </w:pPr>
      <w:r>
        <w:rPr/>
        <w:t>[[@Bible:Judg 3:6 ]][[3:6 &gt;&gt; Judg 3:6]] {{field-on:Bible}} И взеха за себе си дъщерите им за жени, и дъщерите си дадоха на синовете им, и служиха на боговете им. {{field-off:Bible}}</w:t>
      </w:r>
    </w:p>
    <w:p>
      <w:pPr>
        <w:pStyle w:val="Normal"/>
        <w:rPr/>
      </w:pPr>
      <w:r>
        <w:rPr/>
        <w:t>[[@Bible:Judg 3:7 ]][[3:7 &gt;&gt; Judg 3:7]] {{field-on:Bible}} И сториха Израилевите синове зло пред Господа Бога своего, и служиха на Ваалимите и на Ашерите. {{field-off:Bible}}</w:t>
      </w:r>
    </w:p>
    <w:p>
      <w:pPr>
        <w:pStyle w:val="Normal"/>
        <w:rPr/>
      </w:pPr>
      <w:r>
        <w:rPr/>
        <w:t>[[@Bible:Judg 3:8 ]][[3:8 &gt;&gt; Judg 3:8]] {{field-on:Bible}} За това се разпали гневът Господен върх Израиля, и продаде ги в ръката на Хусаирисатаима Месопотамския цар; и работиха Израилевите синове на Хусаирисатаима осем години. {{field-off:Bible}}</w:t>
      </w:r>
    </w:p>
    <w:p>
      <w:pPr>
        <w:pStyle w:val="Normal"/>
        <w:rPr/>
      </w:pPr>
      <w:r>
        <w:rPr/>
        <w:t>[[@Bible:Judg 3:9 ]][[3:9 &gt;&gt; Judg 3:9]] {{field-on:Bible}} И когато викнаха Израилевите синове към Господа, Господ възстави избавител на Израилевите синове който ги избави, Готониила сина на Кенеза, по-младия брат на Халева. {{field-off:Bible}}</w:t>
      </w:r>
    </w:p>
    <w:p>
      <w:pPr>
        <w:pStyle w:val="Normal"/>
        <w:rPr/>
      </w:pPr>
      <w:r>
        <w:rPr/>
        <w:t>[[@Bible:Judg 3:10 ]][[3:10 &gt;&gt; Judg 3:10]] {{field-on:Bible}} И върху него беше Дух Господен, и съди Израиля; и излезе на бой, и предаде Господ в ръката му Хусаирисатаима Месопотамския цар; и ръката му се укрепи против Хусаирисатаима. {{field-off:Bible}}</w:t>
      </w:r>
    </w:p>
    <w:p>
      <w:pPr>
        <w:pStyle w:val="Normal"/>
        <w:rPr/>
      </w:pPr>
      <w:r>
        <w:rPr/>
        <w:t>[[@Bible:Judg 3:11 ]][[3:11 &gt;&gt; Judg 3:11]] {{field-on:Bible}} И земята беше в покой четиридесет години; и умря Готониил Кенезовий син. {{field-off:Bible}}</w:t>
      </w:r>
    </w:p>
    <w:p>
      <w:pPr>
        <w:pStyle w:val="Normal"/>
        <w:rPr/>
      </w:pPr>
      <w:r>
        <w:rPr/>
        <w:t>[[@Bible:Judg 3:12 ]][[3:12 &gt;&gt; Judg 3:12]] {{field-on:Bible}} И Израилевите синове пак направиха зло пред Господа; и укрепи Господ Еглона Моавския цар против Израиля защото направиха зло пред Господа. {{field-off:Bible}}</w:t>
      </w:r>
    </w:p>
    <w:p>
      <w:pPr>
        <w:pStyle w:val="Normal"/>
        <w:rPr/>
      </w:pPr>
      <w:r>
        <w:rPr/>
        <w:t>[[@Bible:Judg 3:13 ]][[3:13 &gt;&gt; Judg 3:13]] {{field-on:Bible}} И събра при себе си синовете на Амона и на Амалика, и отиде та порази Израиля и облада Града на Финиците. {{field-off:Bible}}</w:t>
      </w:r>
    </w:p>
    <w:p>
      <w:pPr>
        <w:pStyle w:val="Normal"/>
        <w:rPr/>
      </w:pPr>
      <w:r>
        <w:rPr/>
        <w:t>[[@Bible:Judg 3:14 ]][[3:14 &gt;&gt; Judg 3:14]] {{field-on:Bible}} И работиха Израилевите синове на Еглона Моавския цар осемнадесет години. {{field-off:Bible}}</w:t>
      </w:r>
    </w:p>
    <w:p>
      <w:pPr>
        <w:pStyle w:val="Normal"/>
        <w:rPr/>
      </w:pPr>
      <w:r>
        <w:rPr/>
        <w:t>[[@Bible:Judg 3:15 ]][[3:15 &gt;&gt; Judg 3:15]] {{field-on:Bible}} И викнаха Израилевите синове към Господа; и възстави им Господ избавител, Аода сина на Гира Вениаминов, мъж левак. И пратиха Израилевите синове чрез ръката му дар на Еглона Моавския цар. {{field-off:Bible}}</w:t>
      </w:r>
    </w:p>
    <w:p>
      <w:pPr>
        <w:pStyle w:val="Normal"/>
        <w:rPr/>
      </w:pPr>
      <w:r>
        <w:rPr/>
        <w:t>[[@Bible:Judg 3:16 ]][[3:16 &gt;&gt; Judg 3:16]] {{field-on:Bible}} И направи си Аод меч и от двете страни остър, дълъг един лакът, и опаса го под горната си дреха на дясното си бедро. {{field-off:Bible}}</w:t>
      </w:r>
    </w:p>
    <w:p>
      <w:pPr>
        <w:pStyle w:val="Normal"/>
        <w:rPr/>
      </w:pPr>
      <w:r>
        <w:rPr/>
        <w:t>[[@Bible:Judg 3:17 ]][[3:17 &gt;&gt; Judg 3:17]] {{field-on:Bible}} И принесе дара на Еглона Моавския цар; а Еглон беше человек твърде тлъст. {{field-off:Bible}}</w:t>
      </w:r>
    </w:p>
    <w:p>
      <w:pPr>
        <w:pStyle w:val="Normal"/>
        <w:rPr/>
      </w:pPr>
      <w:r>
        <w:rPr/>
        <w:t>[[@Bible:Judg 3:18 ]][[3:18 &gt;&gt; Judg 3:18]] {{field-on:Bible}} И като свърши да приноси дара и изпроводи человеците които държеха дара, {{field-off:Bible}}</w:t>
      </w:r>
    </w:p>
    <w:p>
      <w:pPr>
        <w:pStyle w:val="Normal"/>
        <w:rPr/>
      </w:pPr>
      <w:r>
        <w:rPr/>
        <w:t>[[@Bible:Judg 3:19 ]][[3:19 &gt;&gt; Judg 3:19]] {{field-on:Bible}} тогаз той се върна от сечените камене които са при Галгал та рече: Тайна дума имам към тебе, царю. А той рече: Мълчи. И излязоха от него всичките които стоеха при него. {{field-off:Bible}}</w:t>
      </w:r>
    </w:p>
    <w:p>
      <w:pPr>
        <w:pStyle w:val="Normal"/>
        <w:rPr/>
      </w:pPr>
      <w:r>
        <w:rPr/>
        <w:t>[[@Bible:Judg 3:20 ]][[3:20 &gt;&gt; Judg 3:20]] {{field-on:Bible}} И влезе при него Аод; а той седеше в лятната си горница сам. И рече Аод: Имам дума от Бога към тебе. Тогаз стана от престола. {{field-off:Bible}}</w:t>
      </w:r>
    </w:p>
    <w:p>
      <w:pPr>
        <w:pStyle w:val="Normal"/>
        <w:rPr/>
      </w:pPr>
      <w:r>
        <w:rPr/>
        <w:t>[[@Bible:Judg 3:21 ]][[3:21 &gt;&gt; Judg 3:21]] {{field-on:Bible}} А Аод простря лявата си ръка, и измъкна меча от дясното си бедро, и заби го в корема му {{field-off:Bible}}</w:t>
      </w:r>
    </w:p>
    <w:p>
      <w:pPr>
        <w:pStyle w:val="Normal"/>
        <w:rPr/>
      </w:pPr>
      <w:r>
        <w:rPr/>
        <w:t>[[@Bible:Judg 3:22 ]][[3:22 &gt;&gt; Judg 3:22]] {{field-on:Bible}} щото и дръжката още влезе след желязото; и тлъстината стисна толкоз желязото щото не можеше да изтръгне меча из корема му; и излезе лайно. {{field-off:Bible}}</w:t>
      </w:r>
    </w:p>
    <w:p>
      <w:pPr>
        <w:pStyle w:val="Normal"/>
        <w:rPr/>
      </w:pPr>
      <w:r>
        <w:rPr/>
        <w:t>[[@Bible:Judg 3:23 ]][[3:23 &gt;&gt; Judg 3:23]] {{field-on:Bible}} Тогаз излезе Аод през притвора, и затвори след себе си вратата на горницата и ги заключи. {{field-off:Bible}}</w:t>
      </w:r>
    </w:p>
    <w:p>
      <w:pPr>
        <w:pStyle w:val="Normal"/>
        <w:rPr/>
      </w:pPr>
      <w:r>
        <w:rPr/>
        <w:t>[[@Bible:Judg 3:24 ]][[3:24 &gt;&gt; Judg 3:24]] {{field-on:Bible}} И когато излезе той, дойдоха рабите на Еглона; и като видеха че, ето, вратата на горницата бяха заключени, рекоха: Несъмнено нозете си покрива в лятната стая. {{field-off:Bible}}</w:t>
      </w:r>
    </w:p>
    <w:p>
      <w:pPr>
        <w:pStyle w:val="Normal"/>
        <w:rPr/>
      </w:pPr>
      <w:r>
        <w:rPr/>
        <w:t>[[@Bible:Judg 3:25 ]][[3:25 &gt;&gt; Judg 3:25]] {{field-on:Bible}} И чакаха доде се посрамиха, и, ето, не отваряше вратата на горницата; и тъй, взеха ключа та отвориха, и, ето, господарят им лежеше на земята мъртъв. {{field-off:Bible}}</w:t>
      </w:r>
    </w:p>
    <w:p>
      <w:pPr>
        <w:pStyle w:val="Normal"/>
        <w:rPr/>
      </w:pPr>
      <w:r>
        <w:rPr/>
        <w:t>[[@Bible:Judg 3:26 ]][[3:26 &gt;&gt; Judg 3:26]] {{field-on:Bible}} А доде те се бавеха Аод избегна; и премина сечените камене та се отърва в Сепрота. {{field-off:Bible}}</w:t>
      </w:r>
    </w:p>
    <w:p>
      <w:pPr>
        <w:pStyle w:val="Normal"/>
        <w:rPr/>
      </w:pPr>
      <w:r>
        <w:rPr/>
        <w:t>[[@Bible:Judg 3:27 ]][[3:27 &gt;&gt; Judg 3:27]] {{field-on:Bible}} И когато дойде затръби с тръбата в гората Ефрем, та слязоха с него Израилевите синове от гората, и той пред тях. {{field-off:Bible}}</w:t>
      </w:r>
    </w:p>
    <w:p>
      <w:pPr>
        <w:pStyle w:val="Normal"/>
        <w:rPr/>
      </w:pPr>
      <w:r>
        <w:rPr/>
        <w:t>[[@Bible:Judg 3:28 ]][[3:28 &gt;&gt; Judg 3:28]] {{field-on:Bible}} И рече им: Вървете подире ми; защото Господ предаде враговете ви Моавците в ръката ви. И слязоха след него, и превзеха пред Моавците бродовете на Иордан, и не оставиха да премине человек. {{field-off:Bible}}</w:t>
      </w:r>
    </w:p>
    <w:p>
      <w:pPr>
        <w:pStyle w:val="Normal"/>
        <w:rPr/>
      </w:pPr>
      <w:r>
        <w:rPr/>
        <w:t>[[@Bible:Judg 3:29 ]][[3:29 &gt;&gt; Judg 3:29]] {{field-on:Bible}} И поразиха от Моавците в онова време около десет тисящи мъже, всичките едри, и всичките яки; и не се избави ни един. {{field-off:Bible}}</w:t>
      </w:r>
    </w:p>
    <w:p>
      <w:pPr>
        <w:pStyle w:val="Normal"/>
        <w:rPr/>
      </w:pPr>
      <w:r>
        <w:rPr/>
        <w:t>[[@Bible:Judg 3:30 ]][[3:30 &gt;&gt; Judg 3:30]] {{field-on:Bible}} Така се смири Моав в онзи ден под ръката на Израиля. И земята беше в покой осемдесет лета. {{field-off:Bible}}</w:t>
      </w:r>
    </w:p>
    <w:p>
      <w:pPr>
        <w:pStyle w:val="Normal"/>
        <w:rPr/>
      </w:pPr>
      <w:r>
        <w:rPr/>
        <w:t>[[@Bible:Judg 3:31 ]][[3:31 &gt;&gt; Judg 3:31]] {{field-on:Bible}} И по него настана Самегар, синът Анатов, който порази от Филистимците шестстотин мъже с един волски остен; и избави той Израиля. {{field-off:Bible}}</w:t>
      </w:r>
    </w:p>
    <w:p>
      <w:pPr>
        <w:pStyle w:val="Heading2"/>
        <w:rPr/>
      </w:pPr>
      <w:r>
        <w:rPr/>
        <w:t>Глава 4</w:t>
      </w:r>
    </w:p>
    <w:p>
      <w:pPr>
        <w:pStyle w:val="Normal"/>
        <w:rPr/>
      </w:pPr>
      <w:r>
        <w:rPr/>
        <w:t>[[@Bible:Judg 4:1 ]][[4:1 &gt;&gt; Judg 4:1]] {{field-on:Bible}} И подир смъртта на Аода Израилевите синове направиха пак зло пред Господа. {{field-off:Bible}}</w:t>
      </w:r>
    </w:p>
    <w:p>
      <w:pPr>
        <w:pStyle w:val="Normal"/>
        <w:rPr/>
      </w:pPr>
      <w:r>
        <w:rPr/>
        <w:t>[[@Bible:Judg 4:2 ]][[4:2 &gt;&gt; Judg 4:2]] {{field-on:Bible}} И продаде ги Господ в ръката на Явина Ханаанския цар, който царуваше в Асор; и войводата на войнствата му беше Сисара, който живееше в Аросет на езичниците. {{field-off:Bible}}</w:t>
      </w:r>
    </w:p>
    <w:p>
      <w:pPr>
        <w:pStyle w:val="Normal"/>
        <w:rPr/>
      </w:pPr>
      <w:r>
        <w:rPr/>
        <w:t>[[@Bible:Judg 4:3 ]][[4:3 &gt;&gt; Judg 4:3]] {{field-on:Bible}} И викаха към Господа Израилевите синове; защото той имаше деветстотин железни колесници, и жестоко притесни Израилевите синове двадесет лета. {{field-off:Bible}}</w:t>
      </w:r>
    </w:p>
    <w:p>
      <w:pPr>
        <w:pStyle w:val="Normal"/>
        <w:rPr/>
      </w:pPr>
      <w:r>
        <w:rPr/>
        <w:t>[[@Bible:Judg 4:4 ]][[4:4 &gt;&gt; Judg 4:4]] {{field-on:Bible}} И Девора, жена пророчица, жена на Лафидота, тя съдеше Израиля в онова време. {{field-off:Bible}}</w:t>
      </w:r>
    </w:p>
    <w:p>
      <w:pPr>
        <w:pStyle w:val="Normal"/>
        <w:rPr/>
      </w:pPr>
      <w:r>
        <w:rPr/>
        <w:t>[[@Bible:Judg 4:5 ]][[4:5 &gt;&gt; Judg 4:5]] {{field-on:Bible}} И тя живееше под финика на Девора, между Рама и Ветил, в гората Ефрем; и възлизаха към нея Израилевите синове за съд. {{field-off:Bible}}</w:t>
      </w:r>
    </w:p>
    <w:p>
      <w:pPr>
        <w:pStyle w:val="Normal"/>
        <w:rPr/>
      </w:pPr>
      <w:r>
        <w:rPr/>
        <w:t>[[@Bible:Judg 4:6 ]][[4:6 &gt;&gt; Judg 4:6]] {{field-on:Bible}} И прати та повика Варака Авиноамовия син от Нефталимовия Кадис, и му рече: Не заповяда ли Господ Бог Израилев и рече: Иди та се оттегли в гората Тавор, вземи със себе си десет тисящи мъже от Нефталимовите синове и от Завулоновите синове; {{field-off:Bible}}</w:t>
      </w:r>
    </w:p>
    <w:p>
      <w:pPr>
        <w:pStyle w:val="Normal"/>
        <w:rPr/>
      </w:pPr>
      <w:r>
        <w:rPr/>
        <w:t>[[@Bible:Judg 4:7 ]][[4:7 &gt;&gt; Judg 4:7]] {{field-on:Bible}} и ще привлека при тебе в реката Кисон Сисара, войводата на Явиновото войнство, и колесниците му, и множеството му, и ще го предам в ръката ти? {{field-off:Bible}}</w:t>
      </w:r>
    </w:p>
    <w:p>
      <w:pPr>
        <w:pStyle w:val="Normal"/>
        <w:rPr/>
      </w:pPr>
      <w:r>
        <w:rPr/>
        <w:t>[[@Bible:Judg 4:8 ]][[4:8 &gt;&gt; Judg 4:8]] {{field-on:Bible}} А Варак й рече: Ако дойдеш ти с мене, ще ида; но ако не дойдеш с мене, не ща да ида. {{field-off:Bible}}</w:t>
      </w:r>
    </w:p>
    <w:p>
      <w:pPr>
        <w:pStyle w:val="Normal"/>
        <w:rPr/>
      </w:pPr>
      <w:r>
        <w:rPr/>
        <w:t>[[@Bible:Judg 4:9 ]][[4:9 &gt;&gt; Judg 4:9]] {{field-on:Bible}} А тя рече: Ще дойда непременно с тебе; но няма да вземеш чест на пътя в който отхождаш, защото в ръката на жена ще предаде Господ Сисара. И Девора стана та отиде с Варака в Кадис. {{field-off:Bible}}</w:t>
      </w:r>
    </w:p>
    <w:p>
      <w:pPr>
        <w:pStyle w:val="Normal"/>
        <w:rPr/>
      </w:pPr>
      <w:r>
        <w:rPr/>
        <w:t>[[@Bible:Judg 4:10 ]][[4:10 &gt;&gt; Judg 4:10]] {{field-on:Bible}} И свика Варак Завулона и Нефталима в Кадис, и дойдоха след него десет тисящи мъже, и Девора възлезе с него. {{field-off:Bible}}</w:t>
      </w:r>
    </w:p>
    <w:p>
      <w:pPr>
        <w:pStyle w:val="Normal"/>
        <w:rPr/>
      </w:pPr>
      <w:r>
        <w:rPr/>
        <w:t>[[@Bible:Judg 4:11 ]][[4:11 &gt;&gt; Judg 4:11]] {{field-on:Bible}} А Хевер Кенеецът, от синовете на Овава, Моисеевия тест, беше се раздвоил от Кенейците та беше поставил шатъра си до дъба на Заанаима, който е близу при Кадис. {{field-off:Bible}}</w:t>
      </w:r>
    </w:p>
    <w:p>
      <w:pPr>
        <w:pStyle w:val="Normal"/>
        <w:rPr/>
      </w:pPr>
      <w:r>
        <w:rPr/>
        <w:t>[[@Bible:Judg 4:12 ]][[4:12 &gt;&gt; Judg 4:12]] {{field-on:Bible}} И възвестиха на Сисара че Варак Авиноамовият син възлязъл на гората Тавор. {{field-off:Bible}}</w:t>
      </w:r>
    </w:p>
    <w:p>
      <w:pPr>
        <w:pStyle w:val="Normal"/>
        <w:rPr/>
      </w:pPr>
      <w:r>
        <w:rPr/>
        <w:t>[[@Bible:Judg 4:13 ]][[4:13 &gt;&gt; Judg 4:13]] {{field-on:Bible}} И свика Сисара всичките си колесници, деветстотин железни колесници, и всичките люде които бяха с него, от Аросет на езичниците в реката Кисон. {{field-off:Bible}}</w:t>
      </w:r>
    </w:p>
    <w:p>
      <w:pPr>
        <w:pStyle w:val="Normal"/>
        <w:rPr/>
      </w:pPr>
      <w:r>
        <w:rPr/>
        <w:t>[[@Bible:Judg 4:14 ]][[4:14 &gt;&gt; Judg 4:14]] {{field-on:Bible}} И рече Девора на Варака: Стани, защото този е денят в който Господ предаде Сисара в ръката ти: не излезе ли Господ пред тебе? И слезе Варак от гората Тавор, и десет тисящи мъже след него. {{field-off:Bible}}</w:t>
      </w:r>
    </w:p>
    <w:p>
      <w:pPr>
        <w:pStyle w:val="Normal"/>
        <w:rPr/>
      </w:pPr>
      <w:r>
        <w:rPr/>
        <w:t>[[@Bible:Judg 4:15 ]][[4:15 &gt;&gt; Judg 4:15]] {{field-on:Bible}} И разби Господ Сисара, и всичките колесници, и всичкото воинство с острото на ножа пред Варака; и слезе Сисара из колесницата та побягна пеш. {{field-off:Bible}}</w:t>
      </w:r>
    </w:p>
    <w:p>
      <w:pPr>
        <w:pStyle w:val="Normal"/>
        <w:rPr/>
      </w:pPr>
      <w:r>
        <w:rPr/>
        <w:t>[[@Bible:Judg 4:16 ]][[4:16 &gt;&gt; Judg 4:16]] {{field-on:Bible}} И тича Варак след колесниците и след воинството до Аросет на езичниците, и падна всичкото воинство на Сисара чрез острото на ножа: не остана нито един. {{field-off:Bible}}</w:t>
      </w:r>
    </w:p>
    <w:p>
      <w:pPr>
        <w:pStyle w:val="Normal"/>
        <w:rPr/>
      </w:pPr>
      <w:r>
        <w:rPr/>
        <w:t>[[@Bible:Judg 4:17 ]][[4:17 &gt;&gt; Judg 4:17]] {{field-on:Bible}} И побягна Сисара пеш в шатъра на Яил, жената на Хевера Кенееца; защото беше мир между Явина Асорския цар и между дома на Хевера Кенееца. {{field-off:Bible}}</w:t>
      </w:r>
    </w:p>
    <w:p>
      <w:pPr>
        <w:pStyle w:val="Normal"/>
        <w:rPr/>
      </w:pPr>
      <w:r>
        <w:rPr/>
        <w:t>[[@Bible:Judg 4:18 ]][[4:18 &gt;&gt; Judg 4:18]] {{field-on:Bible}} И излезе Яил да посрещне Сисара, и рече му: Влез, господине мой, влез при мене; не бой се. И когато влезе при нея в шатъра, покри го с губер. {{field-off:Bible}}</w:t>
      </w:r>
    </w:p>
    <w:p>
      <w:pPr>
        <w:pStyle w:val="Normal"/>
        <w:rPr/>
      </w:pPr>
      <w:r>
        <w:rPr/>
        <w:t>[[@Bible:Judg 4:19 ]][[4:19 &gt;&gt; Judg 4:19]] {{field-on:Bible}} И рече й: Напой ме, моля, с малко вода, защото ожаднях. И развърза мях с мляко та го напои, и покри го. {{field-off:Bible}}</w:t>
      </w:r>
    </w:p>
    <w:p>
      <w:pPr>
        <w:pStyle w:val="Normal"/>
        <w:rPr/>
      </w:pPr>
      <w:r>
        <w:rPr/>
        <w:t>[[@Bible:Judg 4:20 ]][[4:20 &gt;&gt; Judg 4:20]] {{field-on:Bible}} И рече й: Застани при вратата на шатъра, и ако дойде някой да те попита и рече: Има ли някой тук? речи: Няма. {{field-off:Bible}}</w:t>
      </w:r>
    </w:p>
    <w:p>
      <w:pPr>
        <w:pStyle w:val="Normal"/>
        <w:rPr/>
      </w:pPr>
      <w:r>
        <w:rPr/>
        <w:t>[[@Bible:Judg 4:21 ]][[4:21 &gt;&gt; Judg 4:21]] {{field-on:Bible}} И взе Хеверовата жена кола на шатъра, взе и чук в ръката си, та отиде тихо при него, и заби кола в слепите му очи щото се закова в земята; а той като беше уморен спеше дълбоко; и умря. {{field-off:Bible}}</w:t>
      </w:r>
    </w:p>
    <w:p>
      <w:pPr>
        <w:pStyle w:val="Normal"/>
        <w:rPr/>
      </w:pPr>
      <w:r>
        <w:rPr/>
        <w:t>[[@Bible:Judg 4:22 ]][[4:22 &gt;&gt; Judg 4:22]] {{field-on:Bible}} И, ето, Варак гонеше Сисара; а Яил излезе да го посрещне, и рече му: Ела, и ще ти покажа мъжа когото търсиш. И когато влезе при нея, ето, Сисара лежеше мъртъв, и колът в слепите му очи. {{field-off:Bible}}</w:t>
      </w:r>
    </w:p>
    <w:p>
      <w:pPr>
        <w:pStyle w:val="Normal"/>
        <w:rPr/>
      </w:pPr>
      <w:r>
        <w:rPr/>
        <w:t>[[@Bible:Judg 4:23 ]][[4:23 &gt;&gt; Judg 4:23]] {{field-on:Bible}} И покори Бог в онзи ден Явина Ханаанския цар пред Израилевите синове. {{field-off:Bible}}</w:t>
      </w:r>
    </w:p>
    <w:p>
      <w:pPr>
        <w:pStyle w:val="Normal"/>
        <w:rPr/>
      </w:pPr>
      <w:r>
        <w:rPr/>
        <w:t>[[@Bible:Judg 4:24 ]][[4:24 &gt;&gt; Judg 4:24]] {{field-on:Bible}} И укрепваше се ръката на Израилевите синове непрестанно над Явина Ханаанския цар доде изтребиха Явина Ханаанския цар. {{field-off:Bible}}</w:t>
      </w:r>
    </w:p>
    <w:p>
      <w:pPr>
        <w:pStyle w:val="Heading2"/>
        <w:rPr/>
      </w:pPr>
      <w:r>
        <w:rPr/>
        <w:t>Глава 5</w:t>
      </w:r>
    </w:p>
    <w:p>
      <w:pPr>
        <w:pStyle w:val="Normal"/>
        <w:rPr/>
      </w:pPr>
      <w:r>
        <w:rPr/>
        <w:t>[[@Bible:Judg 5:1 ]][[5:1 &gt;&gt; Judg 5:1]] {{field-on:Bible}} И пееха Девора и Варак Авиноамовий син в онзи ден и говореха: - {{field-off:Bible}}</w:t>
      </w:r>
    </w:p>
    <w:p>
      <w:pPr>
        <w:pStyle w:val="Normal"/>
        <w:rPr/>
      </w:pPr>
      <w:r>
        <w:rPr/>
        <w:t>[[@Bible:Judg 5:2 ]][[5:2 &gt;&gt; Judg 5:2]] {{field-on:Bible}} За войводството на войводите в Израиля,За самоволното следване на людете,Хвалете Господа. {{field-off:Bible}}</w:t>
      </w:r>
    </w:p>
    <w:p>
      <w:pPr>
        <w:pStyle w:val="Normal"/>
        <w:rPr/>
      </w:pPr>
      <w:r>
        <w:rPr/>
        <w:t>[[@Bible:Judg 5:3 ]][[5:3 &gt;&gt; Judg 5:3]] {{field-on:Bible}} чуйте царе! дайте ухо, князове! Аз Господу, аз ще пея; На Господа Бога Израилева ще псалмопея. {{field-off:Bible}}</w:t>
      </w:r>
    </w:p>
    <w:p>
      <w:pPr>
        <w:pStyle w:val="Normal"/>
        <w:rPr/>
      </w:pPr>
      <w:r>
        <w:rPr/>
        <w:t>[[@Bible:Judg 5:4 ]][[5:4 &gt;&gt; Judg 5:4]] {{field-on:Bible}} Господи, когато излезе ти от Сиир, Когато тръгна ти от полето Едом, Земята се потресе, и небесата покапаха, И облаците покапаха вода. {{field-off:Bible}}</w:t>
      </w:r>
    </w:p>
    <w:p>
      <w:pPr>
        <w:pStyle w:val="Normal"/>
        <w:rPr/>
      </w:pPr>
      <w:r>
        <w:rPr/>
        <w:t>[[@Bible:Judg 5:5 ]][[5:5 &gt;&gt; Judg 5:5]] {{field-on:Bible}} Горите се разтопиха от лицето Господне, Самият Синай от лицето на Господа Бога Израилева. {{field-off:Bible}}</w:t>
      </w:r>
    </w:p>
    <w:p>
      <w:pPr>
        <w:pStyle w:val="Normal"/>
        <w:rPr/>
      </w:pPr>
      <w:r>
        <w:rPr/>
        <w:t>[[@Bible:Judg 5:6 ]][[5:6 &gt;&gt; Judg 5:6]] {{field-on:Bible}} В дните на Самегара Анатовия син, В дните на Яил престанаха пътищата, И пътниците вървяха по криви пътища. {{field-off:Bible}}</w:t>
      </w:r>
    </w:p>
    <w:p>
      <w:pPr>
        <w:pStyle w:val="Normal"/>
        <w:rPr/>
      </w:pPr>
      <w:r>
        <w:rPr/>
        <w:t>[[@Bible:Judg 5:7 ]][[5:7 &gt;&gt; Judg 5:7]] {{field-on:Bible}} Не останаха князовете в Израиля, не останаха, Доде възстанах аз Девора, Възстанах майка в Израиля. {{field-off:Bible}}</w:t>
      </w:r>
    </w:p>
    <w:p>
      <w:pPr>
        <w:pStyle w:val="Normal"/>
        <w:rPr/>
      </w:pPr>
      <w:r>
        <w:rPr/>
        <w:t>[[@Bible:Judg 5:8 ]][[5:8 &gt;&gt; Judg 5:8]] {{field-on:Bible}} Избраха нови богове: Тогаз стана бой във вратата: Яви ли се щит или копие Между четиридесет тисящи в Израиля? {{field-off:Bible}}</w:t>
      </w:r>
    </w:p>
    <w:p>
      <w:pPr>
        <w:pStyle w:val="Normal"/>
        <w:rPr/>
      </w:pPr>
      <w:r>
        <w:rPr/>
        <w:t>[[@Bible:Judg 5:9 ]][[5:9 &gt;&gt; Judg 5:9]] {{field-on:Bible}} Сърдцето ми е към началниците на Израиля Които между людете принесоха себе си самоволно: Хвалете Господа. {{field-off:Bible}}</w:t>
      </w:r>
    </w:p>
    <w:p>
      <w:pPr>
        <w:pStyle w:val="Normal"/>
        <w:rPr/>
      </w:pPr>
      <w:r>
        <w:rPr/>
        <w:t>[[@Bible:Judg 5:10 ]][[5:10 &gt;&gt; Judg 5:10]] {{field-on:Bible}} Вие които ездите на бели осли, Които седите в съдилище, И които ходите по път, говорете. {{field-off:Bible}}</w:t>
      </w:r>
    </w:p>
    <w:p>
      <w:pPr>
        <w:pStyle w:val="Normal"/>
        <w:rPr/>
      </w:pPr>
      <w:r>
        <w:rPr/>
        <w:t>[[@Bible:Judg 5:11 ]][[5:11 &gt;&gt; Judg 5:11]] {{field-on:Bible}} Избавени от гласа на стрелците, На местата дето наливат вода, Там ще възхваляват правдите Господни, Правдите на князовете му между Израиля. Тогаз людете Господни слязоха във вратата. {{field-off:Bible}}</w:t>
      </w:r>
    </w:p>
    <w:p>
      <w:pPr>
        <w:pStyle w:val="Normal"/>
        <w:rPr/>
      </w:pPr>
      <w:r>
        <w:rPr/>
        <w:t>[[@Bible:Judg 5:12 ]][[5:12 &gt;&gt; Judg 5:12]] {{field-on:Bible}} Събуди се, събуди се, Деворо! Събуди се, събуди се, изречи песен! Стани, Вараче, И оплени пленниците си, сине Авиноамов! {{field-off:Bible}}</w:t>
      </w:r>
    </w:p>
    <w:p>
      <w:pPr>
        <w:pStyle w:val="Normal"/>
        <w:rPr/>
      </w:pPr>
      <w:r>
        <w:rPr/>
        <w:t>[[@Bible:Judg 5:13 ]][[5:13 &gt;&gt; Judg 5:13]] {{field-on:Bible}} Тогаз слязоха остатък от людете против благородните: Господ слезе с мене против крепките. {{field-off:Bible}}</w:t>
      </w:r>
    </w:p>
    <w:p>
      <w:pPr>
        <w:pStyle w:val="Normal"/>
        <w:rPr/>
      </w:pPr>
      <w:r>
        <w:rPr/>
        <w:t>[[@Bible:Judg 5:14 ]][[5:14 &gt;&gt; Judg 5:14]] {{field-on:Bible}} Които са от корена на Ефрема слязоха против Амалика След тебе, Вениамине, между твоите люде: От Махира слязоха началници, И от Завулона онези които държат жезъл на писец. {{field-off:Bible}}</w:t>
      </w:r>
    </w:p>
    <w:p>
      <w:pPr>
        <w:pStyle w:val="Normal"/>
        <w:rPr/>
      </w:pPr>
      <w:r>
        <w:rPr/>
        <w:t>[[@Bible:Judg 5:15 ]][[5:15 &gt;&gt; Judg 5:15]] {{field-on:Bible}} И князовете Исахарови с Девора, Исахар още с Варака: След него тичаха в дола. В разделенията Рувимови Повдигнаха се големи сърдечни съвещания. {{field-off:Bible}}</w:t>
      </w:r>
    </w:p>
    <w:p>
      <w:pPr>
        <w:pStyle w:val="Normal"/>
        <w:rPr/>
      </w:pPr>
      <w:r>
        <w:rPr/>
        <w:t>[[@Bible:Judg 5:16 ]][[5:16 &gt;&gt; Judg 5:16]] {{field-on:Bible}} Защо си седнал между оградитеЗа да слушаш блеянията на стадата? В разделенията Рувимови Подигнаха се големи сърдечни разисквания. {{field-off:Bible}}</w:t>
      </w:r>
    </w:p>
    <w:p>
      <w:pPr>
        <w:pStyle w:val="Normal"/>
        <w:rPr/>
      </w:pPr>
      <w:r>
        <w:rPr/>
        <w:t>[[@Bible:Judg 5:17 ]][[5:17 &gt;&gt; Judg 5:17]] {{field-on:Bible}} Гаалад мируваше оттам Йордан; И Дан защо оставаше в корабите? Асир седеше в краеморията И мируваше в пристанищата си. {{field-off:Bible}}</w:t>
      </w:r>
    </w:p>
    <w:p>
      <w:pPr>
        <w:pStyle w:val="Normal"/>
        <w:rPr/>
      </w:pPr>
      <w:r>
        <w:rPr/>
        <w:t>[[@Bible:Judg 5:18 ]][[5:18 &gt;&gt; Judg 5:18]] {{field-on:Bible}} Завулон с люде които приносят живота си на смърт, И Нефталим по височините на полето. {{field-off:Bible}}</w:t>
      </w:r>
    </w:p>
    <w:p>
      <w:pPr>
        <w:pStyle w:val="Normal"/>
        <w:rPr/>
      </w:pPr>
      <w:r>
        <w:rPr/>
        <w:t>[[@Bible:Judg 5:19 ]][[5:19 &gt;&gt; Judg 5:19]] {{field-on:Bible}} Дойдоха царете, ратуваха: Тогаз ратуваха Ханаанските царе В Таанах близу при водите на Магедон: Корист от сребро не взеха. {{field-off:Bible}}</w:t>
      </w:r>
    </w:p>
    <w:p>
      <w:pPr>
        <w:pStyle w:val="Normal"/>
        <w:rPr/>
      </w:pPr>
      <w:r>
        <w:rPr/>
        <w:t>[[@Bible:Judg 5:20 ]][[5:20 &gt;&gt; Judg 5:20]] {{field-on:Bible}} От небето ратуваха, Звездите от пътищата си ратуваха против Сисара. {{field-off:Bible}}</w:t>
      </w:r>
    </w:p>
    <w:p>
      <w:pPr>
        <w:pStyle w:val="Normal"/>
        <w:rPr/>
      </w:pPr>
      <w:r>
        <w:rPr/>
        <w:t>[[@Bible:Judg 5:21 ]][[5:21 &gt;&gt; Judg 5:21]] {{field-on:Bible}} Реката Кисон ги завлече, Старата река, реката Кисон. Потъпкала си, душо моя, сила. {{field-off:Bible}}</w:t>
      </w:r>
    </w:p>
    <w:p>
      <w:pPr>
        <w:pStyle w:val="Normal"/>
        <w:rPr/>
      </w:pPr>
      <w:r>
        <w:rPr/>
        <w:t>[[@Bible:Judg 5:22 ]][[5:22 &gt;&gt; Judg 5:22]] {{field-on:Bible}} Тогаз се строшиха конските копита От устремителното тичане, устремителното тичане на крепките им. {{field-off:Bible}}</w:t>
      </w:r>
    </w:p>
    <w:p>
      <w:pPr>
        <w:pStyle w:val="Normal"/>
        <w:rPr/>
      </w:pPr>
      <w:r>
        <w:rPr/>
        <w:t>[[@Bible:Judg 5:23 ]][[5:23 &gt;&gt; Judg 5:23]] {{field-on:Bible}} Кълнете Мироза, рече ангел Господен, Кълнете с клетва жителите му; Защото не дойдоха на помощ Господу, На помощ Господу против силните. {{field-off:Bible}}</w:t>
      </w:r>
    </w:p>
    <w:p>
      <w:pPr>
        <w:pStyle w:val="Normal"/>
        <w:rPr/>
      </w:pPr>
      <w:r>
        <w:rPr/>
        <w:t>[[@Bible:Judg 5:24 ]][[5:24 &gt;&gt; Judg 5:24]] {{field-on:Bible}} Благословена нека е повече от жените Яил, жената на Хевера Кенееца, Над жените в шатрите нека е благословена. {{field-off:Bible}}</w:t>
      </w:r>
    </w:p>
    <w:p>
      <w:pPr>
        <w:pStyle w:val="Normal"/>
        <w:rPr/>
      </w:pPr>
      <w:r>
        <w:rPr/>
        <w:t>[[@Bible:Judg 5:25 ]][[5:25 &gt;&gt; Judg 5:25]] {{field-on:Bible}} Вода поиска той: тя му мляко даде, Масло принесе във великолепна чаша. {{field-off:Bible}}</w:t>
      </w:r>
    </w:p>
    <w:p>
      <w:pPr>
        <w:pStyle w:val="Normal"/>
        <w:rPr/>
      </w:pPr>
      <w:r>
        <w:rPr/>
        <w:t>[[@Bible:Judg 5:26 ]][[5:26 &gt;&gt; Judg 5:26]] {{field-on:Bible}} Ръката си простря към кола, И десницата си към чука на работниците; И с чука удари Сисара и разцепи му главата, И проби и прониза слепите му очи. {{field-off:Bible}}</w:t>
      </w:r>
    </w:p>
    <w:p>
      <w:pPr>
        <w:pStyle w:val="Normal"/>
        <w:rPr/>
      </w:pPr>
      <w:r>
        <w:rPr/>
        <w:t>[[@Bible:Judg 5:27 ]][[5:27 &gt;&gt; Judg 5:27]] {{field-on:Bible}} Между нозете й се повали, падна, простря се: Между нозете й се повали, падна:: Дето и се повали, там и падна погинал. {{field-off:Bible}}</w:t>
      </w:r>
    </w:p>
    <w:p>
      <w:pPr>
        <w:pStyle w:val="Normal"/>
        <w:rPr/>
      </w:pPr>
      <w:r>
        <w:rPr/>
        <w:t>[[@Bible:Judg 5:28 ]][[5:28 &gt;&gt; Judg 5:28]] {{field-on:Bible}} Сисаровата майка надничаше през прозореца, И викаше през решетката: Защо се бави колесницата му да дойде? Защо закъсняха колелата на колесниците му? {{field-off:Bible}}</w:t>
      </w:r>
    </w:p>
    <w:p>
      <w:pPr>
        <w:pStyle w:val="Normal"/>
        <w:rPr/>
      </w:pPr>
      <w:r>
        <w:rPr/>
        <w:t>[[@Bible:Judg 5:29 ]][[5:29 &gt;&gt; Judg 5:29]] {{field-on:Bible}} Мъдрите нейни госпожи й отговаряха, Даже и тя даваше ответ на себе си: {{field-off:Bible}}</w:t>
      </w:r>
    </w:p>
    <w:p>
      <w:pPr>
        <w:pStyle w:val="Normal"/>
        <w:rPr/>
      </w:pPr>
      <w:r>
        <w:rPr/>
        <w:t>[[@Bible:Judg 5:30 ]][[5:30 &gt;&gt; Judg 5:30]] {{field-on:Bible}} Да ли не са намерили и делят користи? По мома, по две моми на всеки мъж? На Сисара користи пъстрошарни, Користи пъстрошарни, везани, Пъстрошарни везани и от двете страни, Корист от огърлия? {{field-off:Bible}}</w:t>
      </w:r>
    </w:p>
    <w:p>
      <w:pPr>
        <w:pStyle w:val="Normal"/>
        <w:rPr/>
      </w:pPr>
      <w:r>
        <w:rPr/>
        <w:t>[[@Bible:Judg 5:31 ]][[5:31 &gt;&gt; Judg 5:31]] {{field-on:Bible}} Така да погинат всите твои врази, Господи; А онези които Го обичат нека са както слънцето изгрява в силата си. И земята беше в покой четиридесет лета. {{field-off:Bible}}</w:t>
      </w:r>
    </w:p>
    <w:p>
      <w:pPr>
        <w:pStyle w:val="Heading2"/>
        <w:rPr/>
      </w:pPr>
      <w:r>
        <w:rPr/>
        <w:t>Глава 6</w:t>
      </w:r>
    </w:p>
    <w:p>
      <w:pPr>
        <w:pStyle w:val="Normal"/>
        <w:rPr/>
      </w:pPr>
      <w:r>
        <w:rPr/>
        <w:t>[[@Bible:Judg 6:1 ]][[6:1 &gt;&gt; Judg 6:1]] {{field-on:Bible}} И сториха Израилевите синове зло пред Господа; и предаде ги Господ в ръката Мадиама седем години. {{field-off:Bible}}</w:t>
      </w:r>
    </w:p>
    <w:p>
      <w:pPr>
        <w:pStyle w:val="Normal"/>
        <w:rPr/>
      </w:pPr>
      <w:r>
        <w:rPr/>
        <w:t>[[@Bible:Judg 6:2 ]][[6:2 &gt;&gt; Judg 6:2]] {{field-on:Bible}} И укрепи се ръката на Мадиама върху Израиля: поради Мадиамците направиха си Израилевите синове онези дупки които са по горите, и пещерите, и твърдините. {{field-off:Bible}}</w:t>
      </w:r>
    </w:p>
    <w:p>
      <w:pPr>
        <w:pStyle w:val="Normal"/>
        <w:rPr/>
      </w:pPr>
      <w:r>
        <w:rPr/>
        <w:t>[[@Bible:Judg 6:3 ]][[6:3 &gt;&gt; Judg 6:3]] {{field-on:Bible}} И когато сееше Израил, възлизаха Мадиамците и Амаличаните, и източните жители та дохождаха против него. {{field-off:Bible}}</w:t>
      </w:r>
    </w:p>
    <w:p>
      <w:pPr>
        <w:pStyle w:val="Normal"/>
        <w:rPr/>
      </w:pPr>
      <w:r>
        <w:rPr/>
        <w:t>[[@Bible:Judg 6:4 ]][[6:4 &gt;&gt; Judg 6:4]] {{field-on:Bible}} И като се опълчаваха против тях, разваляха рожбите на земята дори до входа на Газа, и не оставяха храна на Израиля, нито овца, нито говедо, нито осел. {{field-off:Bible}}</w:t>
      </w:r>
    </w:p>
    <w:p>
      <w:pPr>
        <w:pStyle w:val="Normal"/>
        <w:rPr/>
      </w:pPr>
      <w:r>
        <w:rPr/>
        <w:t>[[@Bible:Judg 6:5 ]][[6:5 &gt;&gt; Judg 6:5]] {{field-on:Bible}} Защото възлязваха те и стадата им та дохождаха с шатрите си на чет много като скакалци: безбройни бяха и те и камилите им; и влизаха в земята за да я разорят. {{field-off:Bible}}</w:t>
      </w:r>
    </w:p>
    <w:p>
      <w:pPr>
        <w:pStyle w:val="Normal"/>
        <w:rPr/>
      </w:pPr>
      <w:r>
        <w:rPr/>
        <w:t>[[@Bible:Judg 6:6 ]][[6:6 &gt;&gt; Judg 6:6]] {{field-on:Bible}} И осиромаше Израил много поради Мадиамците; за това Израилевите синове извикаха към Господа. {{field-off:Bible}}</w:t>
      </w:r>
    </w:p>
    <w:p>
      <w:pPr>
        <w:pStyle w:val="Normal"/>
        <w:rPr/>
      </w:pPr>
      <w:r>
        <w:rPr/>
        <w:t>[[@Bible:Judg 6:7 ]][[6:7 &gt;&gt; Judg 6:7]] {{field-on:Bible}} И когато извикаха към Господа Израилевите синове заради Мадиамците, {{field-off:Bible}}</w:t>
      </w:r>
    </w:p>
    <w:p>
      <w:pPr>
        <w:pStyle w:val="Normal"/>
        <w:rPr/>
      </w:pPr>
      <w:r>
        <w:rPr/>
        <w:t>[[@Bible:Judg 6:8 ]][[6:8 &gt;&gt; Judg 6:8]] {{field-on:Bible}} тогаз прати Господ на Израилевите синове едного мъжа пророка та им рече: Така говори Господ Бог Израилев: Аз ви възведох от Египет, и изведох ви из дома на робството, {{field-off:Bible}}</w:t>
      </w:r>
    </w:p>
    <w:p>
      <w:pPr>
        <w:pStyle w:val="Normal"/>
        <w:rPr/>
      </w:pPr>
      <w:r>
        <w:rPr/>
        <w:t>[[@Bible:Judg 6:9 ]][[6:9 &gt;&gt; Judg 6:9]] {{field-on:Bible}} и избавих ви от Египетската ръка и от ръката на всички онези които ви насилствуваха, и изпъдих ги от лицето ви, и дадох ви земята им; {{field-off:Bible}}</w:t>
      </w:r>
    </w:p>
    <w:p>
      <w:pPr>
        <w:pStyle w:val="Normal"/>
        <w:rPr/>
      </w:pPr>
      <w:r>
        <w:rPr/>
        <w:t>[[@Bible:Judg 6:10 ]][[6:10 &gt;&gt; Judg 6:10]] {{field-on:Bible}} и рекох ви: Аз съм Господ Бог ваш: да не почтете боговете на Аморейците в земята на които живеете; и не послушахте гласа ми. {{field-off:Bible}}</w:t>
      </w:r>
    </w:p>
    <w:p>
      <w:pPr>
        <w:pStyle w:val="Normal"/>
        <w:rPr/>
      </w:pPr>
      <w:r>
        <w:rPr/>
        <w:t>[[@Bible:Judg 6:11 ]][[6:11 &gt;&gt; Judg 6:11]] {{field-on:Bible}} И дойде ангел Господен та седна под теревинта който е в Офра и принадлежеше на Иоаса Авиезереца; а син му Гедеон млатеше жито в жлеба за да го скрие от Мадиамците. {{field-off:Bible}}</w:t>
      </w:r>
    </w:p>
    <w:p>
      <w:pPr>
        <w:pStyle w:val="Normal"/>
        <w:rPr/>
      </w:pPr>
      <w:r>
        <w:rPr/>
        <w:t>[[@Bible:Judg 6:12 ]][[6:12 &gt;&gt; Judg 6:12]] {{field-on:Bible}} И яви му се ангел Господен и рече му: Господ е с тебе, силне с крепост. {{field-off:Bible}}</w:t>
      </w:r>
    </w:p>
    <w:p>
      <w:pPr>
        <w:pStyle w:val="Normal"/>
        <w:rPr/>
      </w:pPr>
      <w:r>
        <w:rPr/>
        <w:t>[[@Bible:Judg 6:13 ]][[6:13 &gt;&gt; Judg 6:13]] {{field-on:Bible}} А Гедеон му рече: О! Господи мой, ако е Господ с нас, то защо ни снамери всичко това? и де са всичките му чудеса които ни казаха отците ни и говореха: Не възведе ли ни Господ от Египет? Но сега ни остави Господ, и предаде ни в ръката на Мадиамците. {{field-off:Bible}}</w:t>
      </w:r>
    </w:p>
    <w:p>
      <w:pPr>
        <w:pStyle w:val="Normal"/>
        <w:rPr/>
      </w:pPr>
      <w:r>
        <w:rPr/>
        <w:t>[[@Bible:Judg 6:14 ]][[6:14 &gt;&gt; Judg 6:14]] {{field-on:Bible}} И погледна към него Господ и рече му: Иди с тази твоя сила, и ще освободиш Израиля от ръката на Мадиама; не пратих ли те аз? {{field-off:Bible}}</w:t>
      </w:r>
    </w:p>
    <w:p>
      <w:pPr>
        <w:pStyle w:val="Normal"/>
        <w:rPr/>
      </w:pPr>
      <w:r>
        <w:rPr/>
        <w:t>[[@Bible:Judg 6:15 ]][[6:15 &gt;&gt; Judg 6:15]] {{field-on:Bible}} А той му рече: О! Господи мой, с що ще освободя аз Израиля? Ето, тисящата ми е най-долна между Манасия, и аз съм най-малък в дома на отца си. {{field-off:Bible}}</w:t>
      </w:r>
    </w:p>
    <w:p>
      <w:pPr>
        <w:pStyle w:val="Normal"/>
        <w:rPr/>
      </w:pPr>
      <w:r>
        <w:rPr/>
        <w:t>[[@Bible:Judg 6:16 ]][[6:16 &gt;&gt; Judg 6:16]] {{field-on:Bible}} И рече му Господ: Но аз ще бъда с тебе; и ще поразиш Мадиамците както едного человека. {{field-off:Bible}}</w:t>
      </w:r>
    </w:p>
    <w:p>
      <w:pPr>
        <w:pStyle w:val="Normal"/>
        <w:rPr/>
      </w:pPr>
      <w:r>
        <w:rPr/>
        <w:t>[[@Bible:Judg 6:17 ]][[6:17 &gt;&gt; Judg 6:17]] {{field-on:Bible}} А той му рече: Моля ти се, ако съм намерил благодат пред очите ти, покажи ми знамение че ти си който говориш с мене. {{field-off:Bible}}</w:t>
      </w:r>
    </w:p>
    <w:p>
      <w:pPr>
        <w:pStyle w:val="Normal"/>
        <w:rPr/>
      </w:pPr>
      <w:r>
        <w:rPr/>
        <w:t>[[@Bible:Judg 6:18 ]][[6:18 &gt;&gt; Judg 6:18]] {{field-on:Bible}} Моля ти се не си отивай от тук доде дойда при тебе и изнеса приношението си и го положа пред тебе. И той му рече: Ще чакам доде се върнеш. {{field-off:Bible}}</w:t>
      </w:r>
    </w:p>
    <w:p>
      <w:pPr>
        <w:pStyle w:val="Normal"/>
        <w:rPr/>
      </w:pPr>
      <w:r>
        <w:rPr/>
        <w:t>[[@Bible:Judg 6:19 ]][[6:19 &gt;&gt; Judg 6:19]] {{field-on:Bible}} И влезе Гедеон та приготви яре от козите и пресни пити от една ефа брашно: месото тури в кошница, а юхата тури в гърне, и изнесе му вън под теревинта та принесе. {{field-off:Bible}}</w:t>
      </w:r>
    </w:p>
    <w:p>
      <w:pPr>
        <w:pStyle w:val="Normal"/>
        <w:rPr/>
      </w:pPr>
      <w:r>
        <w:rPr/>
        <w:t>[[@Bible:Judg 6:20 ]][[6:20 &gt;&gt; Judg 6:20]] {{field-on:Bible}} И рече му ангел Божий: вземи месото и пресните пити та тури на този камик, и юхата излей. И направи така. {{field-off:Bible}}</w:t>
      </w:r>
    </w:p>
    <w:p>
      <w:pPr>
        <w:pStyle w:val="Normal"/>
        <w:rPr/>
      </w:pPr>
      <w:r>
        <w:rPr/>
        <w:t>[[@Bible:Judg 6:21 ]][[6:21 &gt;&gt; Judg 6:21]] {{field-on:Bible}} И простря ангел Господен края на жезла който беше в ръката му та досегна месото и пресните пити; и възлезе огън из камика и пояде месото и пресните пити. Тогаз си отиде ангелът Господен от очите му. {{field-off:Bible}}</w:t>
      </w:r>
    </w:p>
    <w:p>
      <w:pPr>
        <w:pStyle w:val="Normal"/>
        <w:rPr/>
      </w:pPr>
      <w:r>
        <w:rPr/>
        <w:t>[[@Bible:Judg 6:22 ]][[6:22 &gt;&gt; Judg 6:22]] {{field-on:Bible}} И като видя Гедеон че това бе ангел Господен, рече Гедеон: Горко ми, Господи Иеова! защото видях ангела Господен лице с лице. {{field-off:Bible}}</w:t>
      </w:r>
    </w:p>
    <w:p>
      <w:pPr>
        <w:pStyle w:val="Normal"/>
        <w:rPr/>
      </w:pPr>
      <w:r>
        <w:rPr/>
        <w:t>[[@Bible:Judg 6:23 ]][[6:23 &gt;&gt; Judg 6:23]] {{field-on:Bible}} И рече му Господ: Мир тебе; не бой се; няма да умреш. {{field-off:Bible}}</w:t>
      </w:r>
    </w:p>
    <w:p>
      <w:pPr>
        <w:pStyle w:val="Normal"/>
        <w:rPr/>
      </w:pPr>
      <w:r>
        <w:rPr/>
        <w:t>[[@Bible:Judg 6:24 ]][[6:24 &gt;&gt; Judg 6:24]] {{field-on:Bible}} И съгради там Гедеон олтар Господу, и нарече го Иеова-шалом: той е до този ден в Офра на Авиезерците. {{field-off:Bible}}</w:t>
      </w:r>
    </w:p>
    <w:p>
      <w:pPr>
        <w:pStyle w:val="Normal"/>
        <w:rPr/>
      </w:pPr>
      <w:r>
        <w:rPr/>
        <w:t>[[@Bible:Judg 6:25 ]][[6:25 &gt;&gt; Judg 6:25]] {{field-on:Bible}} И в тази нощ рече му Господ: вземи вола на отца си, втория вол седмолетния, та съсипи Вааловия олтар който има отец ти, и Ашерата която е при него изсечи, {{field-off:Bible}}</w:t>
      </w:r>
    </w:p>
    <w:p>
      <w:pPr>
        <w:pStyle w:val="Normal"/>
        <w:rPr/>
      </w:pPr>
      <w:r>
        <w:rPr/>
        <w:t>[[@Bible:Judg 6:26 ]][[6:26 &gt;&gt; Judg 6:26]] {{field-on:Bible}} и съгради олтар на Господа Бога твоего на върха на тази скала според наредбата; и вземи втория вол на принес всесъжение с дървата на Ашерата която ще изсечеш. {{field-off:Bible}}</w:t>
      </w:r>
    </w:p>
    <w:p>
      <w:pPr>
        <w:pStyle w:val="Normal"/>
        <w:rPr/>
      </w:pPr>
      <w:r>
        <w:rPr/>
        <w:t>[[@Bible:Judg 6:27 ]][[6:27 &gt;&gt; Judg 6:27]] {{field-on:Bible}} И взе Гедеон десет мъже от рабите си та направи както му рече Господ; и понеже се убоя от дома на отца си и от жителите градски да направи това деня, направи го нощя. {{field-off:Bible}}</w:t>
      </w:r>
    </w:p>
    <w:p>
      <w:pPr>
        <w:pStyle w:val="Normal"/>
        <w:rPr/>
      </w:pPr>
      <w:r>
        <w:rPr/>
        <w:t>[[@Bible:Judg 6:28 ]][[6:28 &gt;&gt; Judg 6:28]] {{field-on:Bible}} И когато градските жители станаха на утринта, ето олтаря Ваалов съборен, и Ашерата която беше при него изсечена, и втория вол всесъжен на съградения олтар. {{field-off:Bible}}</w:t>
      </w:r>
    </w:p>
    <w:p>
      <w:pPr>
        <w:pStyle w:val="Normal"/>
        <w:rPr/>
      </w:pPr>
      <w:r>
        <w:rPr/>
        <w:t>[[@Bible:Judg 6:29 ]][[6:29 &gt;&gt; Judg 6:29]] {{field-on:Bible}} И рекоха си един на друг: Кой направи тази работа? И като изпитаха и предириха рекоха: Гедеон синът Иоасов е направил тази работа. {{field-off:Bible}}</w:t>
      </w:r>
    </w:p>
    <w:p>
      <w:pPr>
        <w:pStyle w:val="Normal"/>
        <w:rPr/>
      </w:pPr>
      <w:r>
        <w:rPr/>
        <w:t>[[@Bible:Judg 6:30 ]][[6:30 &gt;&gt; Judg 6:30]] {{field-on:Bible}} Тогаз жителите градски рекоха Иоасу: Изведи сина си да се умъртви, понеже събори Вааловия олтар, и понеже изсече Ашерата която беше при него. {{field-off:Bible}}</w:t>
      </w:r>
    </w:p>
    <w:p>
      <w:pPr>
        <w:pStyle w:val="Normal"/>
        <w:rPr/>
      </w:pPr>
      <w:r>
        <w:rPr/>
        <w:t>[[@Bible:Judg 6:31 ]][[6:31 &gt;&gt; Judg 6:31]] {{field-on:Bible}} И рече Иоас на всичките що бяха се подигнали против него: Вие ли ще защитите съдбата на Ваала? или вие ще го спасите? Който защити неговата съдба ще бъде умъртвен до утре. Ако е той Бог нека защити съдбата си защото са съборили олтаря му. {{field-off:Bible}}</w:t>
      </w:r>
    </w:p>
    <w:p>
      <w:pPr>
        <w:pStyle w:val="Normal"/>
        <w:rPr/>
      </w:pPr>
      <w:r>
        <w:rPr/>
        <w:t>[[@Bible:Judg 6:32 ]][[6:32 &gt;&gt; Judg 6:32]] {{field-on:Bible}} За това в онзи ден го нарече Иероваал, и говореше: Нека се съди с него Ваал защото е съборил олтаря му. {{field-off:Bible}}</w:t>
      </w:r>
    </w:p>
    <w:p>
      <w:pPr>
        <w:pStyle w:val="Normal"/>
        <w:rPr/>
      </w:pPr>
      <w:r>
        <w:rPr/>
        <w:t>[[@Bible:Judg 6:33 ]][[6:33 &gt;&gt; Judg 6:33]] {{field-on:Bible}} Тогаз се събраха заедно всичките Мадиамци, и Амаличани, и източните жители та преминаха и разположиха стана в дола Иезраел. {{field-off:Bible}}</w:t>
      </w:r>
    </w:p>
    <w:p>
      <w:pPr>
        <w:pStyle w:val="Normal"/>
        <w:rPr/>
      </w:pPr>
      <w:r>
        <w:rPr/>
        <w:t>[[@Bible:Judg 6:34 ]][[6:34 &gt;&gt; Judg 6:34]] {{field-on:Bible}} И Дух Господен облече Гедеона, и възтръби с тръба; и събраха се Авиезерците след него. {{field-off:Bible}}</w:t>
      </w:r>
    </w:p>
    <w:p>
      <w:pPr>
        <w:pStyle w:val="Normal"/>
        <w:rPr/>
      </w:pPr>
      <w:r>
        <w:rPr/>
        <w:t>[[@Bible:Judg 6:35 ]][[6:35 &gt;&gt; Judg 6:35]] {{field-on:Bible}} И изпрати вестители на всичкия Манасия, и събра се и той след него: прати още вестители на Асира и на Завулона и на Нефталима, и те дойдоха та ги посрещнаха. {{field-off:Bible}}</w:t>
      </w:r>
    </w:p>
    <w:p>
      <w:pPr>
        <w:pStyle w:val="Normal"/>
        <w:rPr/>
      </w:pPr>
      <w:r>
        <w:rPr/>
        <w:t>[[@Bible:Judg 6:36 ]][[6:36 &gt;&gt; Judg 6:36]] {{field-on:Bible}} И рече Гедеон Богу: Ако ще освободиш Израиля с моята ръка както си казал, {{field-off:Bible}}</w:t>
      </w:r>
    </w:p>
    <w:p>
      <w:pPr>
        <w:pStyle w:val="Normal"/>
        <w:rPr/>
      </w:pPr>
      <w:r>
        <w:rPr/>
        <w:t>[[@Bible:Judg 6:37 ]][[6:37 &gt;&gt; Judg 6:37]] {{field-on:Bible}} ето, аз ще туря на гумното руно вълна: ако стане роса само на руното, а по всичкта земя суша, тогаз ще позная че ще освободиш Израиля с моята ръка както си рекъл. {{field-off:Bible}}</w:t>
      </w:r>
    </w:p>
    <w:p>
      <w:pPr>
        <w:pStyle w:val="Normal"/>
        <w:rPr/>
      </w:pPr>
      <w:r>
        <w:rPr/>
        <w:t>[[@Bible:Judg 6:38 ]][[6:38 &gt;&gt; Judg 6:38]] {{field-on:Bible}} Така и биде; защото като стана на утринта рано, изстиска руното, и изтече роса из руното, леген пълен с вода. {{field-off:Bible}}</w:t>
      </w:r>
    </w:p>
    <w:p>
      <w:pPr>
        <w:pStyle w:val="Normal"/>
        <w:rPr/>
      </w:pPr>
      <w:r>
        <w:rPr/>
        <w:t>[[@Bible:Judg 6:39 ]][[6:39 &gt;&gt; Judg 6:39]] {{field-on:Bible}} И рече Гедеон Богу: Да се не разпали гневът ти на мене, и ще продумам само този път: Да опитам, моля се, само този път с руното: нека бъде сега суша само на руното, а по всичката земя нека е роса. {{field-off:Bible}}</w:t>
      </w:r>
    </w:p>
    <w:p>
      <w:pPr>
        <w:pStyle w:val="Normal"/>
        <w:rPr/>
      </w:pPr>
      <w:r>
        <w:rPr/>
        <w:t>[[@Bible:Judg 6:40 ]][[6:40 &gt;&gt; Judg 6:40]] {{field-on:Bible}} И направи Бог така през онази нощ; и стана суша само на руното, а по всичката земя беше роса. {{field-off:Bible}}</w:t>
      </w:r>
    </w:p>
    <w:p>
      <w:pPr>
        <w:pStyle w:val="Heading2"/>
        <w:rPr/>
      </w:pPr>
      <w:r>
        <w:rPr/>
        <w:t>Глава 7</w:t>
      </w:r>
    </w:p>
    <w:p>
      <w:pPr>
        <w:pStyle w:val="Normal"/>
        <w:rPr/>
      </w:pPr>
      <w:r>
        <w:rPr/>
        <w:t>[[@Bible:Judg 7:1 ]][[7:1 &gt;&gt; Judg 7:1]] {{field-on:Bible}} Тогаз Иероваал (който е Гедеон) стана рано, и всичките люде които бяха с него, та разположиха стана си при източника Арод; а станът на Мадиамците беше към север от него при хълма Море в долината. {{field-off:Bible}}</w:t>
      </w:r>
    </w:p>
    <w:p>
      <w:pPr>
        <w:pStyle w:val="Normal"/>
        <w:rPr/>
      </w:pPr>
      <w:r>
        <w:rPr/>
        <w:t>[[@Bible:Judg 7:2 ]][[7:2 &gt;&gt; Judg 7:2]] {{field-on:Bible}} И рече Господ Гедеону: Твърде много са людете които са с тебе за да предам Мадиамците в ръката им, да не би се похвалил Израил против мене и рекъл: Моята ръка ме избави. {{field-off:Bible}}</w:t>
      </w:r>
    </w:p>
    <w:p>
      <w:pPr>
        <w:pStyle w:val="Normal"/>
        <w:rPr/>
      </w:pPr>
      <w:r>
        <w:rPr/>
        <w:t>[[@Bible:Judg 7:3 ]][[7:3 &gt;&gt; Judg 7:3]] {{field-on:Bible}} Сега прочие провъзгласи в ушите на людете и кажи: Който е боязлив и страшлив нека се върне, и да си отиде от гората Галаад. И върнаха се от людете двадесет и две тисящи; и останаха десет тисящи. {{field-off:Bible}}</w:t>
      </w:r>
    </w:p>
    <w:p>
      <w:pPr>
        <w:pStyle w:val="Normal"/>
        <w:rPr/>
      </w:pPr>
      <w:r>
        <w:rPr/>
        <w:t>[[@Bible:Judg 7:4 ]][[7:4 &gt;&gt; Judg 7:4]] {{field-on:Bible}} И рече Господ Гедеону: Пак са много людете: низведи ги при водата, и там ще ти ги пречистя; и за когото ти река: Този ще дойде с тебе, той да дойде с тебе; а за когото ти река: Този няма да дойде с тебе, той да не дойде. {{field-off:Bible}}</w:t>
      </w:r>
    </w:p>
    <w:p>
      <w:pPr>
        <w:pStyle w:val="Normal"/>
        <w:rPr/>
      </w:pPr>
      <w:r>
        <w:rPr/>
        <w:t>[[@Bible:Judg 7:5 ]][[7:5 &gt;&gt; Judg 7:5]] {{field-on:Bible}} И низведе людете при водата; и рече Господ Гедеону: всеки който полоче с езика си от водата, както лоче куче, него да поставиш особно, така и всекого който коленичи на коленете си за да пие. {{field-off:Bible}}</w:t>
      </w:r>
    </w:p>
    <w:p>
      <w:pPr>
        <w:pStyle w:val="Normal"/>
        <w:rPr/>
      </w:pPr>
      <w:r>
        <w:rPr/>
        <w:t>[[@Bible:Judg 7:6 ]][[7:6 &gt;&gt; Judg 7:6]] {{field-on:Bible}} И числото на онези които полокаха от ръката си в устата си беше триста мъже; а всичкий остатък на людете коленичи на коленете си за да пие вода. {{field-off:Bible}}</w:t>
      </w:r>
    </w:p>
    <w:p>
      <w:pPr>
        <w:pStyle w:val="Normal"/>
        <w:rPr/>
      </w:pPr>
      <w:r>
        <w:rPr/>
        <w:t>[[@Bible:Judg 7:7 ]][[7:7 &gt;&gt; Judg 7:7]] {{field-on:Bible}} И рече Господ Гедеону: чрез тези тристата мъже които полокаха ще ви избавя, и ще предам Мадиамците в ръката ти; а всичките други люде нека идат всеки на мястото си. {{field-off:Bible}}</w:t>
      </w:r>
    </w:p>
    <w:p>
      <w:pPr>
        <w:pStyle w:val="Normal"/>
        <w:rPr/>
      </w:pPr>
      <w:r>
        <w:rPr/>
        <w:t>[[@Bible:Judg 7:8 ]][[7:8 &gt;&gt; Judg 7:8]] {{field-on:Bible}} И тъй, взеха людете храна в ръцете си и тръбите си; и проводи всичките Израилеви человеци всеки в шатъра му, и удържа тристата мъже. А станът на Мадиама беше под него в дола. {{field-off:Bible}}</w:t>
      </w:r>
    </w:p>
    <w:p>
      <w:pPr>
        <w:pStyle w:val="Normal"/>
        <w:rPr/>
      </w:pPr>
      <w:r>
        <w:rPr/>
        <w:t>[[@Bible:Judg 7:9 ]][[7:9 &gt;&gt; Judg 7:9]] {{field-on:Bible}} И в истата нощ му рече Господ: Стани, слез в стана; защото го предадох в ръката ти. {{field-off:Bible}}</w:t>
      </w:r>
    </w:p>
    <w:p>
      <w:pPr>
        <w:pStyle w:val="Normal"/>
        <w:rPr/>
      </w:pPr>
      <w:r>
        <w:rPr/>
        <w:t>[[@Bible:Judg 7:10 ]][[7:10 &gt;&gt; Judg 7:10]] {{field-on:Bible}} Но ако се боиш да слезеш, слез ти и Фура слугата ти в стана, {{field-off:Bible}}</w:t>
      </w:r>
    </w:p>
    <w:p>
      <w:pPr>
        <w:pStyle w:val="Normal"/>
        <w:rPr/>
      </w:pPr>
      <w:r>
        <w:rPr/>
        <w:t>[[@Bible:Judg 7:11 ]][[7:11 &gt;&gt; Judg 7:11]] {{field-on:Bible}} и ще чуеш що говорят; и след това ръцете ти ще се укрепят и ще слезеш в стана. И слезе той с Фура слугата си до предната стража на стана. {{field-off:Bible}}</w:t>
      </w:r>
    </w:p>
    <w:p>
      <w:pPr>
        <w:pStyle w:val="Normal"/>
        <w:rPr/>
      </w:pPr>
      <w:r>
        <w:rPr/>
        <w:t>[[@Bible:Judg 7:12 ]][[7:12 &gt;&gt; Judg 7:12]] {{field-on:Bible}} А Мадиам, и Амилик, и всичките източни жители бяха се разпрострели в долината по множеството си като скакалци, и камилите им по множеството си безбройни като пясъка покрай морето. {{field-off:Bible}}</w:t>
      </w:r>
    </w:p>
    <w:p>
      <w:pPr>
        <w:pStyle w:val="Normal"/>
        <w:rPr/>
      </w:pPr>
      <w:r>
        <w:rPr/>
        <w:t>[[@Bible:Judg 7:13 ]][[7:13 &gt;&gt; Judg 7:13]] {{field-on:Bible}} И като дойде Гедеон, ето, един человек приказваше на другаря си сън, и говореше: Ето, сънувах сън, и, ето, пита от ечимичен хляб се търкаляше в стана на Мадиама, и дойде до шатъра та го удари, и падна; и превърна го, и падна шатърът. {{field-off:Bible}}</w:t>
      </w:r>
    </w:p>
    <w:p>
      <w:pPr>
        <w:pStyle w:val="Normal"/>
        <w:rPr/>
      </w:pPr>
      <w:r>
        <w:rPr/>
        <w:t>[[@Bible:Judg 7:14 ]][[7:14 &gt;&gt; Judg 7:14]] {{field-on:Bible}} И отговори другарят му и рече: Това не е друго тъкмо саблята на Гедеона сина Иоасов, мъж Израилянин: Бог предаде в ръката му Мадиама и всичкия стан. {{field-off:Bible}}</w:t>
      </w:r>
    </w:p>
    <w:p>
      <w:pPr>
        <w:pStyle w:val="Normal"/>
        <w:rPr/>
      </w:pPr>
      <w:r>
        <w:rPr/>
        <w:t>[[@Bible:Judg 7:15 ]][[7:15 &gt;&gt; Judg 7:15]] {{field-on:Bible}} И като чу Гедеон приказването на съна и тълкуването му поклони се, и върна се в Израилевия стан, и рече: Станете, защото Господ предаде в ръката ви Мадиамския стан. {{field-off:Bible}}</w:t>
      </w:r>
    </w:p>
    <w:p>
      <w:pPr>
        <w:pStyle w:val="Normal"/>
        <w:rPr/>
      </w:pPr>
      <w:r>
        <w:rPr/>
        <w:t>[[@Bible:Judg 7:16 ]][[7:16 &gt;&gt; Judg 7:16]] {{field-on:Bible}} И раздели тристата мъже на три тела, и даде тръби в ръцете на всичките тези, и праздни водоноси, и свещи във водоносите. {{field-off:Bible}}</w:t>
      </w:r>
    </w:p>
    <w:p>
      <w:pPr>
        <w:pStyle w:val="Normal"/>
        <w:rPr/>
      </w:pPr>
      <w:r>
        <w:rPr/>
        <w:t>[[@Bible:Judg 7:17 ]][[7:17 &gt;&gt; Judg 7:17]] {{field-on:Bible}} И рече им: Гледайте мене, и правете подобно; и, ето, когато аз стигна при края на стана, каквото направя аз така ще направите и вие. {{field-off:Bible}}</w:t>
      </w:r>
    </w:p>
    <w:p>
      <w:pPr>
        <w:pStyle w:val="Normal"/>
        <w:rPr/>
      </w:pPr>
      <w:r>
        <w:rPr/>
        <w:t>[[@Bible:Judg 7:18 ]][[7:18 &gt;&gt; Judg 7:18]] {{field-on:Bible}} Когато затръбя с тръбата, аз и всичките които са с мене, тогаз ще затръбите и вие с тръбите около всичкия стан, и ще речете: Сабля Господня и Гедеонова! {{field-off:Bible}}</w:t>
      </w:r>
    </w:p>
    <w:p>
      <w:pPr>
        <w:pStyle w:val="Normal"/>
        <w:rPr/>
      </w:pPr>
      <w:r>
        <w:rPr/>
        <w:t>[[@Bible:Judg 7:19 ]][[7:19 &gt;&gt; Judg 7:19]] {{field-on:Bible}} И тъй, Гедеон и стоте мъже които бяха с него дойдоха при края на стана около началото на средната стража: едва бяха поставили стражите; и възтръбиха с тръбите, и строшиха водоносите които бяха в ръцете им. {{field-off:Bible}}</w:t>
      </w:r>
    </w:p>
    <w:p>
      <w:pPr>
        <w:pStyle w:val="Normal"/>
        <w:rPr/>
      </w:pPr>
      <w:r>
        <w:rPr/>
        <w:t>[[@Bible:Judg 7:20 ]][[7:20 &gt;&gt; Judg 7:20]] {{field-on:Bible}} И трите тела възтръбиха с тръбите, и строшиха водоносите, и държеха свещите в левите си ръце, и тръбите в десните си ръце за да тръбят; и викаха: Сабля Господня и Гедеонова! {{field-off:Bible}}</w:t>
      </w:r>
    </w:p>
    <w:p>
      <w:pPr>
        <w:pStyle w:val="Normal"/>
        <w:rPr/>
      </w:pPr>
      <w:r>
        <w:rPr/>
        <w:t>[[@Bible:Judg 7:21 ]][[7:21 &gt;&gt; Judg 7:21]] {{field-on:Bible}} И застана всеки на мястото си около стана; и всичкия стан се разтича, и викаха, и бягаха. {{field-off:Bible}}</w:t>
      </w:r>
    </w:p>
    <w:p>
      <w:pPr>
        <w:pStyle w:val="Normal"/>
        <w:rPr/>
      </w:pPr>
      <w:r>
        <w:rPr/>
        <w:t>[[@Bible:Judg 7:22 ]][[7:22 &gt;&gt; Judg 7:22]] {{field-on:Bible}} И тристата души възтръбиха с тръбите; и обърна Господ саблята на всекиго против другаря му във всичкия стан; и воинството побягна във Ветасета към Зерерат, дори до предела на Авелмеола към Тават. {{field-off:Bible}}</w:t>
      </w:r>
    </w:p>
    <w:p>
      <w:pPr>
        <w:pStyle w:val="Normal"/>
        <w:rPr/>
      </w:pPr>
      <w:r>
        <w:rPr/>
        <w:t>[[@Bible:Judg 7:23 ]][[7:23 &gt;&gt; Judg 7:23]] {{field-on:Bible}} И събраха се Израилевите мъже от Нефталима, и от Асира, и от всичкия Манасия та тичаха вслед Мадиама. {{field-off:Bible}}</w:t>
      </w:r>
    </w:p>
    <w:p>
      <w:pPr>
        <w:pStyle w:val="Normal"/>
        <w:rPr/>
      </w:pPr>
      <w:r>
        <w:rPr/>
        <w:t>[[@Bible:Judg 7:24 ]][[7:24 &gt;&gt; Judg 7:24]] {{field-on:Bible}} И прати Гедеон вестители по всичката гора Ефрем и думаше: слезте да посрещнете Мадиама, и захванете пред тях водите дори до Вет-вара и Иордан. Тогаз се събраха всичките Ефремови мъже та захванаха водите дори до Вет-вара и Иордан. {{field-off:Bible}}</w:t>
      </w:r>
    </w:p>
    <w:p>
      <w:pPr>
        <w:pStyle w:val="Normal"/>
        <w:rPr/>
      </w:pPr>
      <w:r>
        <w:rPr/>
        <w:t>[[@Bible:Judg 7:25 ]][[7:25 &gt;&gt; Judg 7:25]] {{field-on:Bible}} И хванаха двама началници на Мадиама, Орива и Зива; и умъртвиха Орива при скалата Орив, а Зива умъртвиха при жлеба Зив; и гониха Мадиама, и донесоха главите на Орива и Зива Гедеону оттам Иордан. {{field-off:Bible}}</w:t>
      </w:r>
    </w:p>
    <w:p>
      <w:pPr>
        <w:pStyle w:val="Heading2"/>
        <w:rPr/>
      </w:pPr>
      <w:r>
        <w:rPr/>
        <w:t>Глава 8</w:t>
      </w:r>
    </w:p>
    <w:p>
      <w:pPr>
        <w:pStyle w:val="Normal"/>
        <w:rPr/>
      </w:pPr>
      <w:r>
        <w:rPr/>
        <w:t>[[@Bible:Judg 8:1 ]][[8:1 &gt;&gt; Judg 8:1]] {{field-on:Bible}} И рекоха му Ефремовите мъже: Що е това дето ни направи ти, че ни не повикна когато отиде да ратуваш против Мадиама? И препираха се силно с него. {{field-off:Bible}}</w:t>
      </w:r>
    </w:p>
    <w:p>
      <w:pPr>
        <w:pStyle w:val="Normal"/>
        <w:rPr/>
      </w:pPr>
      <w:r>
        <w:rPr/>
        <w:t>[[@Bible:Judg 8:2 ]][[8:2 &gt;&gt; Judg 8:2]] {{field-on:Bible}} А той им рече: Що направих аз в сравнение с вас сега? не е ли по-добър пабиръкът на Ефрема от гроздобера на Авиезера? {{field-off:Bible}}</w:t>
      </w:r>
    </w:p>
    <w:p>
      <w:pPr>
        <w:pStyle w:val="Normal"/>
        <w:rPr/>
      </w:pPr>
      <w:r>
        <w:rPr/>
        <w:t>[[@Bible:Judg 8:3 ]][[8:3 &gt;&gt; Judg 8:3]] {{field-on:Bible}} Предаде Бог в ръцете ви Мадиамските началници, Орива и Зива; а що можех аз да направя в сравнение с вас? Тогаз се утиши духът им към него когато рече това слово. {{field-off:Bible}}</w:t>
      </w:r>
    </w:p>
    <w:p>
      <w:pPr>
        <w:pStyle w:val="Normal"/>
        <w:rPr/>
      </w:pPr>
      <w:r>
        <w:rPr/>
        <w:t>[[@Bible:Judg 8:4 ]][[8:4 &gt;&gt; Judg 8:4]] {{field-on:Bible}} И като дойде Гедеон на Йордан, премина той и тристата мъже които бяха с него: уморени, но пак гонеха. {{field-off:Bible}}</w:t>
      </w:r>
    </w:p>
    <w:p>
      <w:pPr>
        <w:pStyle w:val="Normal"/>
        <w:rPr/>
      </w:pPr>
      <w:r>
        <w:rPr/>
        <w:t>[[@Bible:Judg 8:5 ]][[8:5 &gt;&gt; Judg 8:5]] {{field-on:Bible}} И рече на Сокхотските жители: Дайте, моля, няколко хляба на людете които ме следват, защото са изнемощели; а аз гоня Зевея и Салмана, Мадиамските царе. {{field-off:Bible}}</w:t>
      </w:r>
    </w:p>
    <w:p>
      <w:pPr>
        <w:pStyle w:val="Normal"/>
        <w:rPr/>
      </w:pPr>
      <w:r>
        <w:rPr/>
        <w:t>[[@Bible:Judg 8:6 ]][[8:6 &gt;&gt; Judg 8:6]] {{field-on:Bible}} А Сокхотските началници отговориха: Да ли са ръцете на Зевея и на Салмана сега в ръката ти та да дадем хляб на войската ти? {{field-off:Bible}}</w:t>
      </w:r>
    </w:p>
    <w:p>
      <w:pPr>
        <w:pStyle w:val="Normal"/>
        <w:rPr/>
      </w:pPr>
      <w:r>
        <w:rPr/>
        <w:t>[[@Bible:Judg 8:7 ]][[8:7 &gt;&gt; Judg 8:7]] {{field-on:Bible}} А Гедеон рече: Заради това, когато предаде Господ Зевея и Салмана в ръката ми, тогаз аз ще сдробя плътта ви с трънете на пустинята и с глоговете. {{field-off:Bible}}</w:t>
      </w:r>
    </w:p>
    <w:p>
      <w:pPr>
        <w:pStyle w:val="Normal"/>
        <w:rPr/>
      </w:pPr>
      <w:r>
        <w:rPr/>
        <w:t>[[@Bible:Judg 8:8 ]][[8:8 &gt;&gt; Judg 8:8]] {{field-on:Bible}} И възлезе от там в Фануил и говори им истото; и отговориха му Фануилските мъже както отговориха Сокхотските мъже. {{field-off:Bible}}</w:t>
      </w:r>
    </w:p>
    <w:p>
      <w:pPr>
        <w:pStyle w:val="Normal"/>
        <w:rPr/>
      </w:pPr>
      <w:r>
        <w:rPr/>
        <w:t>[[@Bible:Judg 8:9 ]][[8:9 &gt;&gt; Judg 8:9]] {{field-on:Bible}} А той говори и на Фануилските мъже и рече: Когато се върна с миром ще съборя този стълп. {{field-off:Bible}}</w:t>
      </w:r>
    </w:p>
    <w:p>
      <w:pPr>
        <w:pStyle w:val="Normal"/>
        <w:rPr/>
      </w:pPr>
      <w:r>
        <w:rPr/>
        <w:t>[[@Bible:Judg 8:10 ]][[8:10 &gt;&gt; Judg 8:10]] {{field-on:Bible}} А Зевей и Салман бяха в Каркор и воинствата им с тях, до петнадесет тисящи, всички що бяха останали от всичкото воинство на източните жители; защото паднаха сто и двадесет тисящи мъже които теглеха нож. {{field-off:Bible}}</w:t>
      </w:r>
    </w:p>
    <w:p>
      <w:pPr>
        <w:pStyle w:val="Normal"/>
        <w:rPr/>
      </w:pPr>
      <w:r>
        <w:rPr/>
        <w:t>[[@Bible:Judg 8:11 ]][[8:11 &gt;&gt; Judg 8:11]] {{field-on:Bible}} И възлезе Гедеон през пътя на онези които живееха в шатри, от изток на Нова и на Иогвея, та порази стана когато станът беше в безгрижие. {{field-off:Bible}}</w:t>
      </w:r>
    </w:p>
    <w:p>
      <w:pPr>
        <w:pStyle w:val="Normal"/>
        <w:rPr/>
      </w:pPr>
      <w:r>
        <w:rPr/>
        <w:t>[[@Bible:Judg 8:12 ]][[8:12 &gt;&gt; Judg 8:12]] {{field-on:Bible}} А Зевей и Салман побягнаха; и той ги погна, и хвана двамата Мадиамски царе Зевея и Салмана, и развали всичкия стан. {{field-off:Bible}}</w:t>
      </w:r>
    </w:p>
    <w:p>
      <w:pPr>
        <w:pStyle w:val="Normal"/>
        <w:rPr/>
      </w:pPr>
      <w:r>
        <w:rPr/>
        <w:t>[[@Bible:Judg 8:13 ]][[8:13 &gt;&gt; Judg 8:13]] {{field-on:Bible}} И върна се Гедеон синът Иоасов от войната преди изгряването на слънцето. {{field-off:Bible}}</w:t>
      </w:r>
    </w:p>
    <w:p>
      <w:pPr>
        <w:pStyle w:val="Normal"/>
        <w:rPr/>
      </w:pPr>
      <w:r>
        <w:rPr/>
        <w:t>[[@Bible:Judg 8:14 ]][[8:14 &gt;&gt; Judg 8:14]] {{field-on:Bible}} И като стана един момък от мъжете на Сокхот попита го; и той му написа началниците на Сокхот и старейшините му, седемдесет и седем мъже. {{field-off:Bible}}</w:t>
      </w:r>
    </w:p>
    <w:p>
      <w:pPr>
        <w:pStyle w:val="Normal"/>
        <w:rPr/>
      </w:pPr>
      <w:r>
        <w:rPr/>
        <w:t>[[@Bible:Judg 8:15 ]][[8:15 &gt;&gt; Judg 8:15]] {{field-on:Bible}} И дойде Гедеон при Сокхотските мъже та рече: Ето Завей и Салман за които ме укорихте и говорехте: Да ли са ръцете на Зевея и Салмана сега в ръката ти та да дадем хляб на человеците ти които са изнемощели? {{field-off:Bible}}</w:t>
      </w:r>
    </w:p>
    <w:p>
      <w:pPr>
        <w:pStyle w:val="Normal"/>
        <w:rPr/>
      </w:pPr>
      <w:r>
        <w:rPr/>
        <w:t>[[@Bible:Judg 8:16 ]][[8:16 &gt;&gt; Judg 8:16]] {{field-on:Bible}} И взе старейшините градски, и трънете от пустинята и глоговете, та наказа с тях Сокхотските мъже. {{field-off:Bible}}</w:t>
      </w:r>
    </w:p>
    <w:p>
      <w:pPr>
        <w:pStyle w:val="Normal"/>
        <w:rPr/>
      </w:pPr>
      <w:r>
        <w:rPr/>
        <w:t>[[@Bible:Judg 8:17 ]][[8:17 &gt;&gt; Judg 8:17]] {{field-on:Bible}} И стълпа на Фануила събори, и умъртви градските мъже. {{field-off:Bible}}</w:t>
      </w:r>
    </w:p>
    <w:p>
      <w:pPr>
        <w:pStyle w:val="Normal"/>
        <w:rPr/>
      </w:pPr>
      <w:r>
        <w:rPr/>
        <w:t>[[@Bible:Judg 8:18 ]][[8:18 &gt;&gt; Judg 8:18]] {{field-on:Bible}} Тогаз рече на Зевея и Салмана: Какви бяха онези человеци които убихте в Тавор? И те рекоха: Какъвто си ти, таквиз бяха; всеки приличаше на царски син. {{field-off:Bible}}</w:t>
      </w:r>
    </w:p>
    <w:p>
      <w:pPr>
        <w:pStyle w:val="Normal"/>
        <w:rPr/>
      </w:pPr>
      <w:r>
        <w:rPr/>
        <w:t>[[@Bible:Judg 8:19 ]][[8:19 &gt;&gt; Judg 8:19]] {{field-on:Bible}} А той рече: Братя мои, синове на майка ми бяха: жив е Господ, ако бяхте упазили живота им, аз не бих ви умъртвил. {{field-off:Bible}}</w:t>
      </w:r>
    </w:p>
    <w:p>
      <w:pPr>
        <w:pStyle w:val="Normal"/>
        <w:rPr/>
      </w:pPr>
      <w:r>
        <w:rPr/>
        <w:t>[[@Bible:Judg 8:20 ]][[8:20 &gt;&gt; Judg 8:20]] {{field-on:Bible}} И рече на Иетера първородния си: Стани, убий ги; но младийт не извлече меча си, защото се боеше, понеже беше още млад. {{field-off:Bible}}</w:t>
      </w:r>
    </w:p>
    <w:p>
      <w:pPr>
        <w:pStyle w:val="Normal"/>
        <w:rPr/>
      </w:pPr>
      <w:r>
        <w:rPr/>
        <w:t>[[@Bible:Judg 8:21 ]][[8:21 &gt;&gt; Judg 8:21]] {{field-on:Bible}} Тогаз рече Зевей и Салман: Стани ти та нападни върх нас; защото според человека и силата му. И стана Гедеон та уби Зевея и Салмана, и взе луниците които бяха около вратовете на камилите им. {{field-off:Bible}}</w:t>
      </w:r>
    </w:p>
    <w:p>
      <w:pPr>
        <w:pStyle w:val="Normal"/>
        <w:rPr/>
      </w:pPr>
      <w:r>
        <w:rPr/>
        <w:t>[[@Bible:Judg 8:22 ]][[8:22 &gt;&gt; Judg 8:22]] {{field-on:Bible}} И рекоха Израилевите мъже Гедеону: Владей над нас, и ти, и син ти, и синът на сина ти, защото ти ни освободи от ръката на Мадиама. {{field-off:Bible}}</w:t>
      </w:r>
    </w:p>
    <w:p>
      <w:pPr>
        <w:pStyle w:val="Normal"/>
        <w:rPr/>
      </w:pPr>
      <w:r>
        <w:rPr/>
        <w:t>[[@Bible:Judg 8:23 ]][[8:23 &gt;&gt; Judg 8:23]] {{field-on:Bible}} А Гедеон им рече: Не ща да владея аз над вас, но нито син ми ще владее над вас: Господ ще владее над вас. {{field-off:Bible}}</w:t>
      </w:r>
    </w:p>
    <w:p>
      <w:pPr>
        <w:pStyle w:val="Normal"/>
        <w:rPr/>
      </w:pPr>
      <w:r>
        <w:rPr/>
        <w:t>[[@Bible:Judg 8:24 ]][[8:24 &gt;&gt; Judg 8:24]] {{field-on:Bible}} И рече им Гедеон: Ще поискам от вас едно искане; да ми дадете всеки колцетата от плена си; защото неприятелите имаха златни колцета, понеже бяха Исмаиляни. {{field-off:Bible}}</w:t>
      </w:r>
    </w:p>
    <w:p>
      <w:pPr>
        <w:pStyle w:val="Normal"/>
        <w:rPr/>
      </w:pPr>
      <w:r>
        <w:rPr/>
        <w:t>[[@Bible:Judg 8:25 ]][[8:25 &gt;&gt; Judg 8:25]] {{field-on:Bible}} И отговориха: С радост ще ги дадем. И простряха дреха, и хвърляше там всеки колцетата от плена си. {{field-off:Bible}}</w:t>
      </w:r>
    </w:p>
    <w:p>
      <w:pPr>
        <w:pStyle w:val="Normal"/>
        <w:rPr/>
      </w:pPr>
      <w:r>
        <w:rPr/>
        <w:t>[[@Bible:Judg 8:26 ]][[8:26 &gt;&gt; Judg 8:26]] {{field-on:Bible}} И тежината на златните колцета които поиска беше една тисяща и седемстотин златни сикли, освен луниците, и обеците, и багрените дрехи които бяха на Мадиамските царе, и освен огърлията които бяха на вратовете на камилите им. {{field-off:Bible}}</w:t>
      </w:r>
    </w:p>
    <w:p>
      <w:pPr>
        <w:pStyle w:val="Normal"/>
        <w:rPr/>
      </w:pPr>
      <w:r>
        <w:rPr/>
        <w:t>[[@Bible:Judg 8:27 ]][[8:27 &gt;&gt; Judg 8:27]] {{field-on:Bible}} И направи Гедеон ефод от тях, и положи го в града си, в Офра; и блудува всичкий Израил след него там; и стана примка на Гедеона и на дома му. {{field-off:Bible}}</w:t>
      </w:r>
    </w:p>
    <w:p>
      <w:pPr>
        <w:pStyle w:val="Normal"/>
        <w:rPr/>
      </w:pPr>
      <w:r>
        <w:rPr/>
        <w:t>[[@Bible:Judg 8:28 ]][[8:28 &gt;&gt; Judg 8:28]] {{field-on:Bible}} И смири се Мадиам пред Израилевите синове, и не подигна вече глава. И земята беше в покой четиридесет лета в дните на Гедеона. {{field-off:Bible}}</w:t>
      </w:r>
    </w:p>
    <w:p>
      <w:pPr>
        <w:pStyle w:val="Normal"/>
        <w:rPr/>
      </w:pPr>
      <w:r>
        <w:rPr/>
        <w:t>[[@Bible:Judg 8:29 ]][[8:29 &gt;&gt; Judg 8:29]] {{field-on:Bible}} Тогаз отиде Иероваал Иоасовий син и седна в дома си. {{field-off:Bible}}</w:t>
      </w:r>
    </w:p>
    <w:p>
      <w:pPr>
        <w:pStyle w:val="Normal"/>
        <w:rPr/>
      </w:pPr>
      <w:r>
        <w:rPr/>
        <w:t>[[@Bible:Judg 8:30 ]][[8:30 &gt;&gt; Judg 8:30]] {{field-on:Bible}} И Гедеон имаше седемдесет синове които излязоха от чреслата му; защото имаше много жени. {{field-off:Bible}}</w:t>
      </w:r>
    </w:p>
    <w:p>
      <w:pPr>
        <w:pStyle w:val="Normal"/>
        <w:rPr/>
      </w:pPr>
      <w:r>
        <w:rPr/>
        <w:t>[[@Bible:Judg 8:31 ]][[8:31 &gt;&gt; Judg 8:31]] {{field-on:Bible}} И наложницата му която беше в Сихем, и тя му роди син, когото той нарече Авимелех. {{field-off:Bible}}</w:t>
      </w:r>
    </w:p>
    <w:p>
      <w:pPr>
        <w:pStyle w:val="Normal"/>
        <w:rPr/>
      </w:pPr>
      <w:r>
        <w:rPr/>
        <w:t>[[@Bible:Judg 8:32 ]][[8:32 &gt;&gt; Judg 8:32]] {{field-on:Bible}} И умря Гедеон Иоасовий син в добра старост, и погребе се в гроба на Иоаса отца си, в Офра на Авиезерците. {{field-off:Bible}}</w:t>
      </w:r>
    </w:p>
    <w:p>
      <w:pPr>
        <w:pStyle w:val="Normal"/>
        <w:rPr/>
      </w:pPr>
      <w:r>
        <w:rPr/>
        <w:t>[[@Bible:Judg 8:33 ]][[8:33 &gt;&gt; Judg 8:33]] {{field-on:Bible}} А когато умря Гедеон, върнаха се Израилевите синове, и блудуваха след Ваалимите, и поставиха си за бог Ваалверита. {{field-off:Bible}}</w:t>
      </w:r>
    </w:p>
    <w:p>
      <w:pPr>
        <w:pStyle w:val="Normal"/>
        <w:rPr/>
      </w:pPr>
      <w:r>
        <w:rPr/>
        <w:t>[[@Bible:Judg 8:34 ]][[8:34 &gt;&gt; Judg 8:34]] {{field-on:Bible}} И не поменаха Израилевите синове Господа Бога своего който ги избави от ръката на всичките им околни неприятели. {{field-off:Bible}}</w:t>
      </w:r>
    </w:p>
    <w:p>
      <w:pPr>
        <w:pStyle w:val="Normal"/>
        <w:rPr/>
      </w:pPr>
      <w:r>
        <w:rPr/>
        <w:t>[[@Bible:Judg 8:35 ]][[8:35 &gt;&gt; Judg 8:35]] {{field-on:Bible}} И не направиха милост на дома на Иероваала, Гедеона, според всичките добрини които той направи на Израиля. {{field-off:Bible}}</w:t>
      </w:r>
    </w:p>
    <w:p>
      <w:pPr>
        <w:pStyle w:val="Heading2"/>
        <w:rPr/>
      </w:pPr>
      <w:r>
        <w:rPr/>
        <w:t>Глава 9</w:t>
      </w:r>
    </w:p>
    <w:p>
      <w:pPr>
        <w:pStyle w:val="Normal"/>
        <w:rPr/>
      </w:pPr>
      <w:r>
        <w:rPr/>
        <w:t>[[@Bible:Judg 9:1 ]][[9:1 &gt;&gt; Judg 9:1]] {{field-on:Bible}} И отиде Авимелех синът Иероваалов в Сихем при братята на майка си та говори тям и на всичкия род от отеческия дом на майка си и рече: {{field-off:Bible}}</w:t>
      </w:r>
    </w:p>
    <w:p>
      <w:pPr>
        <w:pStyle w:val="Normal"/>
        <w:rPr/>
      </w:pPr>
      <w:r>
        <w:rPr/>
        <w:t>[[@Bible:Judg 9:2 ]][[9:2 &gt;&gt; Judg 9:2]] {{field-on:Bible}} Говорете, моля, в ушите на всичките Сихемски мъже: Що е по-добре вам, да владеят над вас всичките Иероваалови синове, седемдесет мъже, или да владее над вас един мъж? Помнете още че аз съм ваша кост и ваша плът. {{field-off:Bible}}</w:t>
      </w:r>
    </w:p>
    <w:p>
      <w:pPr>
        <w:pStyle w:val="Normal"/>
        <w:rPr/>
      </w:pPr>
      <w:r>
        <w:rPr/>
        <w:t>[[@Bible:Judg 9:3 ]][[9:3 &gt;&gt; Judg 9:3]] {{field-on:Bible}} И говориха за него братята на майка му в ушите на всичките Сихемски мъже всички тези думи; и склони се сърдцето им след Авимелеха, защото рекоха: Той е брат наш. {{field-off:Bible}}</w:t>
      </w:r>
    </w:p>
    <w:p>
      <w:pPr>
        <w:pStyle w:val="Normal"/>
        <w:rPr/>
      </w:pPr>
      <w:r>
        <w:rPr/>
        <w:t>[[@Bible:Judg 9:4 ]][[9:4 &gt;&gt; Judg 9:4]] {{field-on:Bible}} И дадоха му седемдесет сребърници от дома на Валверита; и с тях нае Авимелех мъже никакви и развращени, които отидоха след него. {{field-off:Bible}}</w:t>
      </w:r>
    </w:p>
    <w:p>
      <w:pPr>
        <w:pStyle w:val="Normal"/>
        <w:rPr/>
      </w:pPr>
      <w:r>
        <w:rPr/>
        <w:t>[[@Bible:Judg 9:5 ]][[9:5 &gt;&gt; Judg 9:5]] {{field-on:Bible}} И влезе в дома на отца си в Офра та изби братята си синовете на Иероваала, седемдесет мъже, върх един камик: остана само Иотам най-младият Иероваалов син, защото се скри. {{field-off:Bible}}</w:t>
      </w:r>
    </w:p>
    <w:p>
      <w:pPr>
        <w:pStyle w:val="Normal"/>
        <w:rPr/>
      </w:pPr>
      <w:r>
        <w:rPr/>
        <w:t>[[@Bible:Judg 9:6 ]][[9:6 &gt;&gt; Judg 9:6]] {{field-on:Bible}} И събраха се всичките Сихемски мъже и всичкий дом Милов, и дойдоха та направиха Авимелеха цар, близу при дъба на стражата в Сихем. {{field-off:Bible}}</w:t>
      </w:r>
    </w:p>
    <w:p>
      <w:pPr>
        <w:pStyle w:val="Normal"/>
        <w:rPr/>
      </w:pPr>
      <w:r>
        <w:rPr/>
        <w:t>[[@Bible:Judg 9:7 ]][[9:7 &gt;&gt; Judg 9:7]] {{field-on:Bible}} И когато се извести това на Иотама, отиде та застана на върха на гората Гаризин, и възвиси гласа си и викна, и говори им: Послушайте ме мъже Сихемски, и ще ви послуша Бог. {{field-off:Bible}}</w:t>
      </w:r>
    </w:p>
    <w:p>
      <w:pPr>
        <w:pStyle w:val="Normal"/>
        <w:rPr/>
      </w:pPr>
      <w:r>
        <w:rPr/>
        <w:t>[[@Bible:Judg 9:8 ]][[9:8 &gt;&gt; Judg 9:8]] {{field-on:Bible}} Отидоха някога си дърветата да помажат цар над себе си; и рекоха на маслиненото дърво: Царувай над нас. {{field-off:Bible}}</w:t>
      </w:r>
    </w:p>
    <w:p>
      <w:pPr>
        <w:pStyle w:val="Normal"/>
        <w:rPr/>
      </w:pPr>
      <w:r>
        <w:rPr/>
        <w:t>[[@Bible:Judg 9:9 ]][[9:9 &gt;&gt; Judg 9:9]] {{field-on:Bible}} Но маслиненото дърво им рече: Да оставя ли аз тлъстината си, чрез която се почитат Бог и человеците, та да ида да началствувам над дърветата? {{field-off:Bible}}</w:t>
      </w:r>
    </w:p>
    <w:p>
      <w:pPr>
        <w:pStyle w:val="Normal"/>
        <w:rPr/>
      </w:pPr>
      <w:r>
        <w:rPr/>
        <w:t>[[@Bible:Judg 9:10 ]][[9:10 &gt;&gt; Judg 9:10]] {{field-on:Bible}} И рекоха дърветата на смоковницата: Ела ти и царувай над нас. {{field-off:Bible}}</w:t>
      </w:r>
    </w:p>
    <w:p>
      <w:pPr>
        <w:pStyle w:val="Normal"/>
        <w:rPr/>
      </w:pPr>
      <w:r>
        <w:rPr/>
        <w:t>[[@Bible:Judg 9:11 ]][[9:11 &gt;&gt; Judg 9:11]] {{field-on:Bible}} Но смоковницата им рече: Да оставя ли сладостта си и добрия си плод та да ида да началствувам над дърветата? {{field-off:Bible}}</w:t>
      </w:r>
    </w:p>
    <w:p>
      <w:pPr>
        <w:pStyle w:val="Normal"/>
        <w:rPr/>
      </w:pPr>
      <w:r>
        <w:rPr/>
        <w:t>[[@Bible:Judg 9:12 ]][[9:12 &gt;&gt; Judg 9:12]] {{field-on:Bible}} И рекоха дърветата на лозата: Ела ти та царувай над нас. {{field-off:Bible}}</w:t>
      </w:r>
    </w:p>
    <w:p>
      <w:pPr>
        <w:pStyle w:val="Normal"/>
        <w:rPr/>
      </w:pPr>
      <w:r>
        <w:rPr/>
        <w:t>[[@Bible:Judg 9:13 ]][[9:13 &gt;&gt; Judg 9:13]] {{field-on:Bible}} И лозата им рече: Да оставя ли виното си, което весели Бога и человеците, та да ида да началствувам над дърветата? {{field-off:Bible}}</w:t>
      </w:r>
    </w:p>
    <w:p>
      <w:pPr>
        <w:pStyle w:val="Normal"/>
        <w:rPr/>
      </w:pPr>
      <w:r>
        <w:rPr/>
        <w:t>[[@Bible:Judg 9:14 ]][[9:14 &gt;&gt; Judg 9:14]] {{field-on:Bible}} Тогаз рекоха всичките дървета на тръна: Ела ти та царувай над нас. {{field-off:Bible}}</w:t>
      </w:r>
    </w:p>
    <w:p>
      <w:pPr>
        <w:pStyle w:val="Normal"/>
        <w:rPr/>
      </w:pPr>
      <w:r>
        <w:rPr/>
        <w:t>[[@Bible:Judg 9:15 ]][[9:15 &gt;&gt; Judg 9:15]] {{field-on:Bible}} И рече трънът на дърветата: Ако наистина вие ме помазвате цар над вас, елате, прибегнете под сянката ми; ако ли не, огън да излезе из тръна и да изпояде Ливанските кедри. {{field-off:Bible}}</w:t>
      </w:r>
    </w:p>
    <w:p>
      <w:pPr>
        <w:pStyle w:val="Normal"/>
        <w:rPr/>
      </w:pPr>
      <w:r>
        <w:rPr/>
        <w:t>[[@Bible:Judg 9:16 ]][[9:16 &gt;&gt; Judg 9:16]] {{field-on:Bible}} Сега прочее, ако направихте по истина и правда като турихте Авимелеха цар, и ако се обходихте добре с Иероваала и с дома му, и ако му направихте според достойнството на ръцете му, - {{field-off:Bible}}</w:t>
      </w:r>
    </w:p>
    <w:p>
      <w:pPr>
        <w:pStyle w:val="Normal"/>
        <w:rPr/>
      </w:pPr>
      <w:r>
        <w:rPr/>
        <w:t>[[@Bible:Judg 9:17 ]][[9:17 &gt;&gt; Judg 9:17]] {{field-on:Bible}} (защото отец ми ратува заради вас и хвърли живота си в беда та ви избави от ръката на Мадиама; {{field-off:Bible}}</w:t>
      </w:r>
    </w:p>
    <w:p>
      <w:pPr>
        <w:pStyle w:val="Normal"/>
        <w:rPr/>
      </w:pPr>
      <w:r>
        <w:rPr/>
        <w:t>[[@Bible:Judg 9:18 ]][[9:18 &gt;&gt; Judg 9:18]] {{field-on:Bible}} а вие станахте днес против дома на отца ми, и избихте синовете му, седемдесет мъже, върху един камик, и направихте Авимелеха, сина на рабинята му, цар на Сихемските мъже, защото ви е брат,-) {{field-off:Bible}}</w:t>
      </w:r>
    </w:p>
    <w:p>
      <w:pPr>
        <w:pStyle w:val="Normal"/>
        <w:rPr/>
      </w:pPr>
      <w:r>
        <w:rPr/>
        <w:t>[[@Bible:Judg 9:19 ]][[9:19 &gt;&gt; Judg 9:19]] {{field-on:Bible}} ако прочее направихте днес по истина и правда с Иероваала и с дома му, радвайте се на Авимелеха, и нека се радва и той на вас. {{field-off:Bible}}</w:t>
      </w:r>
    </w:p>
    <w:p>
      <w:pPr>
        <w:pStyle w:val="Normal"/>
        <w:rPr/>
      </w:pPr>
      <w:r>
        <w:rPr/>
        <w:t>[[@Bible:Judg 9:20 ]][[9:20 &gt;&gt; Judg 9:20]] {{field-on:Bible}} Ако ли не, огън да излезе из Авимелеха и да изпояде Сихемските мъже и Миловия дом; и огън да излезе из Сихемските мъже и из Миловия дом и изпояде Авимелеха! {{field-off:Bible}}</w:t>
      </w:r>
    </w:p>
    <w:p>
      <w:pPr>
        <w:pStyle w:val="Normal"/>
        <w:rPr/>
      </w:pPr>
      <w:r>
        <w:rPr/>
        <w:t>[[@Bible:Judg 9:21 ]][[9:21 &gt;&gt; Judg 9:21]] {{field-on:Bible}} Тогаз побягна Иотам и отърва се та отиде във Вир, и насели се там от лицето на Авимелеха брата си. {{field-off:Bible}}</w:t>
      </w:r>
    </w:p>
    <w:p>
      <w:pPr>
        <w:pStyle w:val="Normal"/>
        <w:rPr/>
      </w:pPr>
      <w:r>
        <w:rPr/>
        <w:t>[[@Bible:Judg 9:22 ]][[9:22 &gt;&gt; Judg 9:22]] {{field-on:Bible}} И началствува Авимелех над Израиля три години. {{field-off:Bible}}</w:t>
      </w:r>
    </w:p>
    <w:p>
      <w:pPr>
        <w:pStyle w:val="Normal"/>
        <w:rPr/>
      </w:pPr>
      <w:r>
        <w:rPr/>
        <w:t>[[@Bible:Judg 9:23 ]][[9:23 &gt;&gt; Judg 9:23]] {{field-on:Bible}} И проводи Бог лукав дух между Авимелеха и Сихемските мъже, и станаха неверни Сихемските мъже на Авимелеха; {{field-off:Bible}}</w:t>
      </w:r>
    </w:p>
    <w:p>
      <w:pPr>
        <w:pStyle w:val="Normal"/>
        <w:rPr/>
      </w:pPr>
      <w:r>
        <w:rPr/>
        <w:t>[[@Bible:Judg 9:24 ]][[9:24 &gt;&gt; Judg 9:24]] {{field-on:Bible}} за да дойде насилството което стана на седемдесетте Иероваалови синове и да се върне кръвта им върх Авимелеха брата им който ги изкла, и върх Сехемските мъже които укрепиха ръцете му за да изколи братята си. {{field-off:Bible}}</w:t>
      </w:r>
    </w:p>
    <w:p>
      <w:pPr>
        <w:pStyle w:val="Normal"/>
        <w:rPr/>
      </w:pPr>
      <w:r>
        <w:rPr/>
        <w:t>[[@Bible:Judg 9:25 ]][[9:25 &gt;&gt; Judg 9:25]] {{field-on:Bible}} И туриха против него Сихемските мъже засади по върховете на горите та събличаха всички които преминаваха близу при тях по пътя; и извести се на Авимелеха. {{field-off:Bible}}</w:t>
      </w:r>
    </w:p>
    <w:p>
      <w:pPr>
        <w:pStyle w:val="Normal"/>
        <w:rPr/>
      </w:pPr>
      <w:r>
        <w:rPr/>
        <w:t>[[@Bible:Judg 9:26 ]][[9:26 &gt;&gt; Judg 9:26]] {{field-on:Bible}} И дойде Гаал Еведовий син и брата му та заминаха в Сихем; и повериха се нему Сихемските мъже. {{field-off:Bible}}</w:t>
      </w:r>
    </w:p>
    <w:p>
      <w:pPr>
        <w:pStyle w:val="Normal"/>
        <w:rPr/>
      </w:pPr>
      <w:r>
        <w:rPr/>
        <w:t>[[@Bible:Judg 9:27 ]][[9:27 &gt;&gt; Judg 9:27]] {{field-on:Bible}} И излязоха в полето и обраха лозята си, и изтъпкаха, и развеселиха се, и отидоха в дома на своя бог, и ядоха и пиха, и проклеха Авимелеха. {{field-off:Bible}}</w:t>
      </w:r>
    </w:p>
    <w:p>
      <w:pPr>
        <w:pStyle w:val="Normal"/>
        <w:rPr/>
      </w:pPr>
      <w:r>
        <w:rPr/>
        <w:t>[[@Bible:Judg 9:28 ]][[9:28 &gt;&gt; Judg 9:28]] {{field-on:Bible}} И рече Гаал Еведовий син: Кой е Авимелех, и кой е Сихем, та да му работим? Не е ли той син Иероваалов? и не е ли Зевул настойникът му? Работете на мъжете на Емора Сихемския отец; а нему защо да работим ние? {{field-off:Bible}}</w:t>
      </w:r>
    </w:p>
    <w:p>
      <w:pPr>
        <w:pStyle w:val="Normal"/>
        <w:rPr/>
      </w:pPr>
      <w:r>
        <w:rPr/>
        <w:t>[[@Bible:Judg 9:29 ]][[9:29 &gt;&gt; Judg 9:29]] {{field-on:Bible}} Дано се дадяха тези люде под ръката ми, и аз бих изгонил Авимелеха. И рече на Авимелеха: Умножи войската си и излез. {{field-off:Bible}}</w:t>
      </w:r>
    </w:p>
    <w:p>
      <w:pPr>
        <w:pStyle w:val="Normal"/>
        <w:rPr/>
      </w:pPr>
      <w:r>
        <w:rPr/>
        <w:t>[[@Bible:Judg 9:30 ]][[9:30 &gt;&gt; Judg 9:30]] {{field-on:Bible}} И чу Зевул, управителят на града, думите на Гаала Еведовия син, и разпали се гневът му. {{field-off:Bible}}</w:t>
      </w:r>
    </w:p>
    <w:p>
      <w:pPr>
        <w:pStyle w:val="Normal"/>
        <w:rPr/>
      </w:pPr>
      <w:r>
        <w:rPr/>
        <w:t>[[@Bible:Judg 9:31 ]][[9:31 &gt;&gt; Judg 9:31]] {{field-on:Bible}} И прати скришно вестители Авимелеху и рече: Ето, Гаал Еведовий син и братята му дойдоха в Сихем; и, ето, те подигат града против тебе. {{field-off:Bible}}</w:t>
      </w:r>
    </w:p>
    <w:p>
      <w:pPr>
        <w:pStyle w:val="Normal"/>
        <w:rPr/>
      </w:pPr>
      <w:r>
        <w:rPr/>
        <w:t>[[@Bible:Judg 9:32 ]][[9:32 &gt;&gt; Judg 9:32]] {{field-on:Bible}} За това прочее стани през нощ, ти и людете които са с тебе, та тури засади по полето. {{field-off:Bible}}</w:t>
      </w:r>
    </w:p>
    <w:p>
      <w:pPr>
        <w:pStyle w:val="Normal"/>
        <w:rPr/>
      </w:pPr>
      <w:r>
        <w:rPr/>
        <w:t>[[@Bible:Judg 9:33 ]][[9:33 &gt;&gt; Judg 9:33]] {{field-on:Bible}} И на утринта, щом изгрее слънцето, ще станеш рано и ще се устремиш върх града; и, ето, той и людете които са с него ще излязат против тебе, и ти ще му направиш както ти дойде от ръка. {{field-off:Bible}}</w:t>
      </w:r>
    </w:p>
    <w:p>
      <w:pPr>
        <w:pStyle w:val="Normal"/>
        <w:rPr/>
      </w:pPr>
      <w:r>
        <w:rPr/>
        <w:t>[[@Bible:Judg 9:34 ]][[9:34 &gt;&gt; Judg 9:34]] {{field-on:Bible}} И стана Авимелех и всичките люде които бяха с него, през нощта, и туриха в засада против Сихем четири пълка. {{field-off:Bible}}</w:t>
      </w:r>
    </w:p>
    <w:p>
      <w:pPr>
        <w:pStyle w:val="Normal"/>
        <w:rPr/>
      </w:pPr>
      <w:r>
        <w:rPr/>
        <w:t>[[@Bible:Judg 9:35 ]][[9:35 &gt;&gt; Judg 9:35]] {{field-on:Bible}} И влезе Гаал синът Еведов та застана у входа на градските врата; и стана Авимелех и людете които бяха с него от засадата. {{field-off:Bible}}</w:t>
      </w:r>
    </w:p>
    <w:p>
      <w:pPr>
        <w:pStyle w:val="Normal"/>
        <w:rPr/>
      </w:pPr>
      <w:r>
        <w:rPr/>
        <w:t>[[@Bible:Judg 9:36 ]][[9:36 &gt;&gt; Judg 9:36]] {{field-on:Bible}} И когато видя Гаал людете рече Зевулу: Ето, люде слизат от върховете на горите. А Зевул му рече: Сянката на горите ти се види като мъже. {{field-off:Bible}}</w:t>
      </w:r>
    </w:p>
    <w:p>
      <w:pPr>
        <w:pStyle w:val="Normal"/>
        <w:rPr/>
      </w:pPr>
      <w:r>
        <w:rPr/>
        <w:t>[[@Bible:Judg 9:37 ]][[9:37 &gt;&gt; Judg 9:37]] {{field-on:Bible}} И говори пак Гаал и рече: Ето, люде слизат от височините на мястото, и един пълк иде през пътя на дъба Маоненим. {{field-off:Bible}}</w:t>
      </w:r>
    </w:p>
    <w:p>
      <w:pPr>
        <w:pStyle w:val="Normal"/>
        <w:rPr/>
      </w:pPr>
      <w:r>
        <w:rPr/>
        <w:t>[[@Bible:Judg 9:38 ]][[9:38 &gt;&gt; Judg 9:38]] {{field-on:Bible}} Тогаз Зевул му рече: Де са сега устата ти с които рече ти: Кой е Авимелех та да му работим? Не са ли тези люде които ти презираше? Излез прочее сега та се бий с тях. {{field-off:Bible}}</w:t>
      </w:r>
    </w:p>
    <w:p>
      <w:pPr>
        <w:pStyle w:val="Normal"/>
        <w:rPr/>
      </w:pPr>
      <w:r>
        <w:rPr/>
        <w:t>[[@Bible:Judg 9:39 ]][[9:39 &gt;&gt; Judg 9:39]] {{field-on:Bible}} И излезе Гаал пред Сихемските мъже та се би с Авимелеха. {{field-off:Bible}}</w:t>
      </w:r>
    </w:p>
    <w:p>
      <w:pPr>
        <w:pStyle w:val="Normal"/>
        <w:rPr/>
      </w:pPr>
      <w:r>
        <w:rPr/>
        <w:t>[[@Bible:Judg 9:40 ]][[9:40 &gt;&gt; Judg 9:40]] {{field-on:Bible}} И погна го Авимелех; и побягна той пред него, и паднаха мнозина смъртно ранени до входа на вратата. {{field-off:Bible}}</w:t>
      </w:r>
    </w:p>
    <w:p>
      <w:pPr>
        <w:pStyle w:val="Normal"/>
        <w:rPr/>
      </w:pPr>
      <w:r>
        <w:rPr/>
        <w:t>[[@Bible:Judg 9:41 ]][[9:41 &gt;&gt; Judg 9:41]] {{field-on:Bible}} И седна Авимелех в Арума; а Зевул изпъди Гаала и братята му да не живеят в Сихем. {{field-off:Bible}}</w:t>
      </w:r>
    </w:p>
    <w:p>
      <w:pPr>
        <w:pStyle w:val="Normal"/>
        <w:rPr/>
      </w:pPr>
      <w:r>
        <w:rPr/>
        <w:t>[[@Bible:Judg 9:42 ]][[9:42 &gt;&gt; Judg 9:42]] {{field-on:Bible}} И на утринта излязоха людете на полето; и извести се това на Авимелеха. {{field-off:Bible}}</w:t>
      </w:r>
    </w:p>
    <w:p>
      <w:pPr>
        <w:pStyle w:val="Normal"/>
        <w:rPr/>
      </w:pPr>
      <w:r>
        <w:rPr/>
        <w:t>[[@Bible:Judg 9:43 ]][[9:43 &gt;&gt; Judg 9:43]] {{field-on:Bible}} Тогаз взе той людете си та ги раздели на три пълка, и тури засади на полето; и видя, и, ето, людете излазяха из града; и стана против тях та ги порази. {{field-off:Bible}}</w:t>
      </w:r>
    </w:p>
    <w:p>
      <w:pPr>
        <w:pStyle w:val="Normal"/>
        <w:rPr/>
      </w:pPr>
      <w:r>
        <w:rPr/>
        <w:t>[[@Bible:Judg 9:44 ]][[9:44 &gt;&gt; Judg 9:44]] {{field-on:Bible}} И Авимелех и пълкът който беше с него устремиха се та застанаха във входа на градските врата; и двата полка се устремиха върх всичките които бяха по полето та ги поразиха. {{field-off:Bible}}</w:t>
      </w:r>
    </w:p>
    <w:p>
      <w:pPr>
        <w:pStyle w:val="Normal"/>
        <w:rPr/>
      </w:pPr>
      <w:r>
        <w:rPr/>
        <w:t>[[@Bible:Judg 9:45 ]][[9:45 &gt;&gt; Judg 9:45]] {{field-on:Bible}} И ратуваше Авимелех против града през всичкия онзи ден; и облада града, и уби людете които бяха в него, и разори града, и посея го със сол. {{field-off:Bible}}</w:t>
      </w:r>
    </w:p>
    <w:p>
      <w:pPr>
        <w:pStyle w:val="Normal"/>
        <w:rPr/>
      </w:pPr>
      <w:r>
        <w:rPr/>
        <w:t>[[@Bible:Judg 9:46 ]][[9:46 &gt;&gt; Judg 9:46]] {{field-on:Bible}} И като чуха това всичките мъже на Сихемския стълп, влязоха в твърдела на дома на бога си Верита. {{field-off:Bible}}</w:t>
      </w:r>
    </w:p>
    <w:p>
      <w:pPr>
        <w:pStyle w:val="Normal"/>
        <w:rPr/>
      </w:pPr>
      <w:r>
        <w:rPr/>
        <w:t>[[@Bible:Judg 9:47 ]][[9:47 &gt;&gt; Judg 9:47]] {{field-on:Bible}} И извести се на Авимелеха че се събраха всичките мъже в Сихемовия стълп. {{field-off:Bible}}</w:t>
      </w:r>
    </w:p>
    <w:p>
      <w:pPr>
        <w:pStyle w:val="Normal"/>
        <w:rPr/>
      </w:pPr>
      <w:r>
        <w:rPr/>
        <w:t>[[@Bible:Judg 9:48 ]][[9:48 &gt;&gt; Judg 9:48]] {{field-on:Bible}} И възлезе Авимелех на гората Салмон, той и всичките люде които бяха с него; и взе Авимелех топор в ръка та отсече ветва от дърво, и дигна я, и тури я на рамото си; и рече на людете които бяха с него: Каквото направих аз, побързайте да направите и вие както аз. {{field-off:Bible}}</w:t>
      </w:r>
    </w:p>
    <w:p>
      <w:pPr>
        <w:pStyle w:val="Normal"/>
        <w:rPr/>
      </w:pPr>
      <w:r>
        <w:rPr/>
        <w:t>[[@Bible:Judg 9:49 ]][[9:49 &gt;&gt; Judg 9:49]] {{field-on:Bible}} И отсякоха всичките люде всеки ветвата си, и като отидоха с Авимелеха туриха ги на твърдела, и над тях запалиха твърдела с огън, и умряха купно всичките мъже на Сихемския стълп, до тисяща мъже и жени. {{field-off:Bible}}</w:t>
      </w:r>
    </w:p>
    <w:p>
      <w:pPr>
        <w:pStyle w:val="Normal"/>
        <w:rPr/>
      </w:pPr>
      <w:r>
        <w:rPr/>
        <w:t>[[@Bible:Judg 9:50 ]][[9:50 &gt;&gt; Judg 9:50]] {{field-on:Bible}} Тогаз отиде Авимелех в Тевес та разположи стан против Тевес, и облада го. {{field-off:Bible}}</w:t>
      </w:r>
    </w:p>
    <w:p>
      <w:pPr>
        <w:pStyle w:val="Normal"/>
        <w:rPr/>
      </w:pPr>
      <w:r>
        <w:rPr/>
        <w:t>[[@Bible:Judg 9:51 ]][[9:51 &gt;&gt; Judg 9:51]] {{field-on:Bible}} Но имаше крепък стълп всред града; и прибягнаха там всичките мъже и жени и всичките градски жители та се затвориха, и възлязоха на покрива на стълпа. {{field-off:Bible}}</w:t>
      </w:r>
    </w:p>
    <w:p>
      <w:pPr>
        <w:pStyle w:val="Normal"/>
        <w:rPr/>
      </w:pPr>
      <w:r>
        <w:rPr/>
        <w:t>[[@Bible:Judg 9:52 ]][[9:52 &gt;&gt; Judg 9:52]] {{field-on:Bible}} И стигна Авимелех дори до стълпа, и ратуваше против него, и се приближи дори до вратата на стълпа за да го изгори с огън. {{field-off:Bible}}</w:t>
      </w:r>
    </w:p>
    <w:p>
      <w:pPr>
        <w:pStyle w:val="Normal"/>
        <w:rPr/>
      </w:pPr>
      <w:r>
        <w:rPr/>
        <w:t>[[@Bible:Judg 9:53 ]][[9:53 &gt;&gt; Judg 9:53]] {{field-on:Bible}} Тогаз една жена хвърли част от воденичен камик на Авимелеховата глава та му строши темето. {{field-off:Bible}}</w:t>
      </w:r>
    </w:p>
    <w:p>
      <w:pPr>
        <w:pStyle w:val="Normal"/>
        <w:rPr/>
      </w:pPr>
      <w:r>
        <w:rPr/>
        <w:t>[[@Bible:Judg 9:54 ]][[9:54 &gt;&gt; Judg 9:54]] {{field-on:Bible}} И той извика скоро към момъка оръженосеца си и рече му: Изтръгни меча си та ме убий, да не рекат за мене: Жена го уби. И прободе го момъкът му, и умря. {{field-off:Bible}}</w:t>
      </w:r>
    </w:p>
    <w:p>
      <w:pPr>
        <w:pStyle w:val="Normal"/>
        <w:rPr/>
      </w:pPr>
      <w:r>
        <w:rPr/>
        <w:t>[[@Bible:Judg 9:55 ]][[9:55 &gt;&gt; Judg 9:55]] {{field-on:Bible}} И когато видяха Израилевите че умря Авимелех, отидоха си всеки на мястото си. {{field-off:Bible}}</w:t>
      </w:r>
    </w:p>
    <w:p>
      <w:pPr>
        <w:pStyle w:val="Normal"/>
        <w:rPr/>
      </w:pPr>
      <w:r>
        <w:rPr/>
        <w:t>[[@Bible:Judg 9:56 ]][[9:56 &gt;&gt; Judg 9:56]] {{field-on:Bible}} Така въздаде Бог злото на Авимелеха което направи на отца си, понеже уби седемдесетте си братя. {{field-off:Bible}}</w:t>
      </w:r>
    </w:p>
    <w:p>
      <w:pPr>
        <w:pStyle w:val="Normal"/>
        <w:rPr/>
      </w:pPr>
      <w:r>
        <w:rPr/>
        <w:t>[[@Bible:Judg 9:57 ]][[9:57 &gt;&gt; Judg 9:57]] {{field-on:Bible}} И всичкото зло на Сихемските мъже Бог въздаде на главите им; дойде на тях клетвата на Иотама Иеровааловия син. {{field-off:Bible}}</w:t>
      </w:r>
    </w:p>
    <w:p>
      <w:pPr>
        <w:pStyle w:val="Heading2"/>
        <w:rPr/>
      </w:pPr>
      <w:r>
        <w:rPr/>
        <w:t>Глава 10</w:t>
      </w:r>
    </w:p>
    <w:p>
      <w:pPr>
        <w:pStyle w:val="Normal"/>
        <w:rPr/>
      </w:pPr>
      <w:r>
        <w:rPr/>
        <w:t>[[@Bible:Judg 10:1 ]][[10:1 &gt;&gt; Judg 10:1]] {{field-on:Bible}} И след Авимелеха възстана да избави Израиля Тола синът на Фуя сина на Додо, Исахаров мъж; и той живееше в Самир в гората Ефрем. {{field-off:Bible}}</w:t>
      </w:r>
    </w:p>
    <w:p>
      <w:pPr>
        <w:pStyle w:val="Normal"/>
        <w:rPr/>
      </w:pPr>
      <w:r>
        <w:rPr/>
        <w:t>[[@Bible:Judg 10:2 ]][[10:2 &gt;&gt; Judg 10:2]] {{field-on:Bible}} И съди Израиля двадесет и три години; и умря, и погребе се в Самир. {{field-off:Bible}}</w:t>
      </w:r>
    </w:p>
    <w:p>
      <w:pPr>
        <w:pStyle w:val="Normal"/>
        <w:rPr/>
      </w:pPr>
      <w:r>
        <w:rPr/>
        <w:t>[[@Bible:Judg 10:3 ]][[10:3 &gt;&gt; Judg 10:3]] {{field-on:Bible}} А подир него настана Яир Галаадецът; и съди Израиля двадесет и две години. {{field-off:Bible}}</w:t>
      </w:r>
    </w:p>
    <w:p>
      <w:pPr>
        <w:pStyle w:val="Normal"/>
        <w:rPr/>
      </w:pPr>
      <w:r>
        <w:rPr/>
        <w:t>[[@Bible:Judg 10:4 ]][[10:4 &gt;&gt; Judg 10:4]] {{field-on:Bible}} И имаше тридесет синове, които ездеха на тридесет ослови жребета; и имаха тридесет града, називаеми Яирови Паланки дори до днес, които са в земята Галаад. {{field-off:Bible}}</w:t>
      </w:r>
    </w:p>
    <w:p>
      <w:pPr>
        <w:pStyle w:val="Normal"/>
        <w:rPr/>
      </w:pPr>
      <w:r>
        <w:rPr/>
        <w:t>[[@Bible:Judg 10:5 ]][[10:5 &gt;&gt; Judg 10:5]] {{field-on:Bible}} И умря Яир, и погребе се в Камон. {{field-off:Bible}}</w:t>
      </w:r>
    </w:p>
    <w:p>
      <w:pPr>
        <w:pStyle w:val="Normal"/>
        <w:rPr/>
      </w:pPr>
      <w:r>
        <w:rPr/>
        <w:t>[[@Bible:Judg 10:6 ]][[10:6 &gt;&gt; Judg 10:6]] {{field-on:Bible}} И сториха пак Израилевите синове зло пред Господа, и служиха на Ваалимите, и на Астартите, и на боговете на Сирия, и на боговете на Сидон, и на боговете на Моав, и на боговете на Амоновите синове, и на боговете на Филистимците, и оставиха Господа, и не служиха нему. {{field-off:Bible}}</w:t>
      </w:r>
    </w:p>
    <w:p>
      <w:pPr>
        <w:pStyle w:val="Normal"/>
        <w:rPr/>
      </w:pPr>
      <w:r>
        <w:rPr/>
        <w:t>[[@Bible:Judg 10:7 ]][[10:7 &gt;&gt; Judg 10:7]] {{field-on:Bible}} И разпали се гневът Господен против Израиля, и предаде ги в ръцете на Филистимците и в ръцете на Амоновите синове. {{field-off:Bible}}</w:t>
      </w:r>
    </w:p>
    <w:p>
      <w:pPr>
        <w:pStyle w:val="Normal"/>
        <w:rPr/>
      </w:pPr>
      <w:r>
        <w:rPr/>
        <w:t>[[@Bible:Judg 10:8 ]][[10:8 &gt;&gt; Judg 10:8]] {{field-on:Bible}} И от таз година озлобиха и утесниха Израилевите синове осемнадесет години, всичките Израилеви синове които бяха оттам Иордан, в земята на Аморейците която е в Галаад. {{field-off:Bible}}</w:t>
      </w:r>
    </w:p>
    <w:p>
      <w:pPr>
        <w:pStyle w:val="Normal"/>
        <w:rPr/>
      </w:pPr>
      <w:r>
        <w:rPr/>
        <w:t>[[@Bible:Judg 10:9 ]][[10:9 &gt;&gt; Judg 10:9]] {{field-on:Bible}} И преминаха Амоновите синове Иордан за да ратуват против Юда, и против Вениамина, и против Ефремовия дом; и Израил беше в крайно утеснение. {{field-off:Bible}}</w:t>
      </w:r>
    </w:p>
    <w:p>
      <w:pPr>
        <w:pStyle w:val="Normal"/>
        <w:rPr/>
      </w:pPr>
      <w:r>
        <w:rPr/>
        <w:t>[[@Bible:Judg 10:10 ]][[10:10 &gt;&gt; Judg 10:10]] {{field-on:Bible}} И викнаха Израилевите синове към Господа и говореха: Съгрешихме ти, защото оставихме Бога нашего та служихме на Ваалимите. {{field-off:Bible}}</w:t>
      </w:r>
    </w:p>
    <w:p>
      <w:pPr>
        <w:pStyle w:val="Normal"/>
        <w:rPr/>
      </w:pPr>
      <w:r>
        <w:rPr/>
        <w:t>[[@Bible:Judg 10:11 ]][[10:11 &gt;&gt; Judg 10:11]] {{field-on:Bible}} И рече Господ на Израилевите синове: Не избавих ли ви от Египтяните, и от Аморейците, и от Амоновите синове, и от Филистимците? {{field-off:Bible}}</w:t>
      </w:r>
    </w:p>
    <w:p>
      <w:pPr>
        <w:pStyle w:val="Normal"/>
        <w:rPr/>
      </w:pPr>
      <w:r>
        <w:rPr/>
        <w:t>[[@Bible:Judg 10:12 ]][[10:12 &gt;&gt; Judg 10:12]] {{field-on:Bible}} И Сидонците още, и Амаличаните, и Маоняните ви притесниха; и викнахте към мене, и аз ви избавих от ръката им. {{field-off:Bible}}</w:t>
      </w:r>
    </w:p>
    <w:p>
      <w:pPr>
        <w:pStyle w:val="Normal"/>
        <w:rPr/>
      </w:pPr>
      <w:r>
        <w:rPr/>
        <w:t>[[@Bible:Judg 10:13 ]][[10:13 &gt;&gt; Judg 10:13]] {{field-on:Bible}} Но вие ме оставихте та служихте на други богове; заради това не ща да ви избавя вече. {{field-off:Bible}}</w:t>
      </w:r>
    </w:p>
    <w:p>
      <w:pPr>
        <w:pStyle w:val="Normal"/>
        <w:rPr/>
      </w:pPr>
      <w:r>
        <w:rPr/>
        <w:t>[[@Bible:Judg 10:14 ]][[10:14 &gt;&gt; Judg 10:14]] {{field-on:Bible}} Идете та викайте към боговете които избрахте: те нека ви избавят във времето на утеснението ви. {{field-off:Bible}}</w:t>
      </w:r>
    </w:p>
    <w:p>
      <w:pPr>
        <w:pStyle w:val="Normal"/>
        <w:rPr/>
      </w:pPr>
      <w:r>
        <w:rPr/>
        <w:t>[[@Bible:Judg 10:15 ]][[10:15 &gt;&gt; Judg 10:15]] {{field-on:Bible}} И рекоха Господу Израилевите синове: Съгрешихме: направи ни ти както е угодно пред очите ти, но молим ти се, избави ни днес. {{field-off:Bible}}</w:t>
      </w:r>
    </w:p>
    <w:p>
      <w:pPr>
        <w:pStyle w:val="Normal"/>
        <w:rPr/>
      </w:pPr>
      <w:r>
        <w:rPr/>
        <w:t>[[@Bible:Judg 10:16 ]][[10:16 &gt;&gt; Judg 10:16]] {{field-on:Bible}} И изхвърлиха чуждите богове изсред себе си та служиха Господу; и съжали се душата му за оскърбението на Израиля. {{field-off:Bible}}</w:t>
      </w:r>
    </w:p>
    <w:p>
      <w:pPr>
        <w:pStyle w:val="Normal"/>
        <w:rPr/>
      </w:pPr>
      <w:r>
        <w:rPr/>
        <w:t>[[@Bible:Judg 10:17 ]][[10:17 &gt;&gt; Judg 10:17]] {{field-on:Bible}} Тогаз се събраха Амоновите синове та разположиха стана си в Гаалад. И събраха се Израилевите синове та разположиха стана си в Масфа. {{field-off:Bible}}</w:t>
      </w:r>
    </w:p>
    <w:p>
      <w:pPr>
        <w:pStyle w:val="Normal"/>
        <w:rPr/>
      </w:pPr>
      <w:r>
        <w:rPr/>
        <w:t>[[@Bible:Judg 10:18 ]][[10:18 &gt;&gt; Judg 10:18]] {{field-on:Bible}} И рекоха людете и началниците на Гаалад едни на други: Който захване да се бие с Амоновите синове, той ще бъде началник на всичките жители в Гаалад. {{field-off:Bible}}</w:t>
      </w:r>
    </w:p>
    <w:p>
      <w:pPr>
        <w:pStyle w:val="Heading2"/>
        <w:rPr/>
      </w:pPr>
      <w:r>
        <w:rPr/>
        <w:t>Глава 11</w:t>
      </w:r>
    </w:p>
    <w:p>
      <w:pPr>
        <w:pStyle w:val="Normal"/>
        <w:rPr/>
      </w:pPr>
      <w:r>
        <w:rPr/>
        <w:t>[[@Bible:Judg 11:1 ]][[11:1 &gt;&gt; Judg 11:1]] {{field-on:Bible}} И Иефтай Галаадецът беше силен в крепост; и той беше син на блудница жена, а отец Иефтаев беше Галаад. {{field-off:Bible}}</w:t>
      </w:r>
    </w:p>
    <w:p>
      <w:pPr>
        <w:pStyle w:val="Normal"/>
        <w:rPr/>
      </w:pPr>
      <w:r>
        <w:rPr/>
        <w:t>[[@Bible:Judg 11:2 ]][[11:2 &gt;&gt; Judg 11:2]] {{field-on:Bible}} И жената на Галаада роди му синове; и пораснаха синовете на жената, и изпъдиха Иефтая, и рекоха му: Ти няма да наследиш в дома на отца ни, защото си син на чужда жена. {{field-off:Bible}}</w:t>
      </w:r>
    </w:p>
    <w:p>
      <w:pPr>
        <w:pStyle w:val="Normal"/>
        <w:rPr/>
      </w:pPr>
      <w:r>
        <w:rPr/>
        <w:t>[[@Bible:Judg 11:3 ]][[11:3 &gt;&gt; Judg 11:3]] {{field-on:Bible}} И побягна Иефтай от лицето на братята си та се насели в земята Тов; и събраха се при Иефтая человеци безделници та излазяха с него. {{field-off:Bible}}</w:t>
      </w:r>
    </w:p>
    <w:p>
      <w:pPr>
        <w:pStyle w:val="Normal"/>
        <w:rPr/>
      </w:pPr>
      <w:r>
        <w:rPr/>
        <w:t>[[@Bible:Judg 11:4 ]][[11:4 &gt;&gt; Judg 11:4]] {{field-on:Bible}} И след няколко време Амоновите синове направиха бой против Израиля. {{field-off:Bible}}</w:t>
      </w:r>
    </w:p>
    <w:p>
      <w:pPr>
        <w:pStyle w:val="Normal"/>
        <w:rPr/>
      </w:pPr>
      <w:r>
        <w:rPr/>
        <w:t>[[@Bible:Judg 11:5 ]][[11:5 &gt;&gt; Judg 11:5]] {{field-on:Bible}} И като се биеха Амоновите синове против Израиля, Галаадските старейшини отидоха да вземат със себе си Иефтая от земята Тов. {{field-off:Bible}}</w:t>
      </w:r>
    </w:p>
    <w:p>
      <w:pPr>
        <w:pStyle w:val="Normal"/>
        <w:rPr/>
      </w:pPr>
      <w:r>
        <w:rPr/>
        <w:t>[[@Bible:Judg 11:6 ]][[11:6 &gt;&gt; Judg 11:6]] {{field-on:Bible}} И рекоха на Иефтая: ела та ни стани началник, за да се бием против Амоновите синове. {{field-off:Bible}}</w:t>
      </w:r>
    </w:p>
    <w:p>
      <w:pPr>
        <w:pStyle w:val="Normal"/>
        <w:rPr/>
      </w:pPr>
      <w:r>
        <w:rPr/>
        <w:t>[[@Bible:Judg 11:7 ]][[11:7 &gt;&gt; Judg 11:7]] {{field-on:Bible}} И рече Иефтай на Галаадските старейшини: Не възненавидяхте ли ме вие, и не ме ли изпъдихте из дома на баща ми. А сега защо сте дошли при мене като сте в утеснение? {{field-off:Bible}}</w:t>
      </w:r>
    </w:p>
    <w:p>
      <w:pPr>
        <w:pStyle w:val="Normal"/>
        <w:rPr/>
      </w:pPr>
      <w:r>
        <w:rPr/>
        <w:t>[[@Bible:Judg 11:8 ]][[11:8 &gt;&gt; Judg 11:8]] {{field-on:Bible}} И рекоха Галаадските старейшини на Иефтая: За това се върнахме сега при тебе, за да дойдеш с нас, и да се биеш против Амоновите синове, и да си княз над нас, над всички които живеят в Галаад. {{field-off:Bible}}</w:t>
      </w:r>
    </w:p>
    <w:p>
      <w:pPr>
        <w:pStyle w:val="Normal"/>
        <w:rPr/>
      </w:pPr>
      <w:r>
        <w:rPr/>
        <w:t>[[@Bible:Judg 11:9 ]][[11:9 &gt;&gt; Judg 11:9]] {{field-on:Bible}} И рече Иефтай на Галаадските старейшини: Ако ме заведете пак вие да ратувам против Амоновите синове, и Господ ги предаде мене, аз ще бъда ли княз над вас? {{field-off:Bible}}</w:t>
      </w:r>
    </w:p>
    <w:p>
      <w:pPr>
        <w:pStyle w:val="Normal"/>
        <w:rPr/>
      </w:pPr>
      <w:r>
        <w:rPr/>
        <w:t>[[@Bible:Judg 11:10 ]][[11:10 &gt;&gt; Judg 11:10]] {{field-on:Bible}} И рекоха Галаадските старейшини на Иефтая: Господ нека е свидетел между нас ако не направим според думата ти. {{field-off:Bible}}</w:t>
      </w:r>
    </w:p>
    <w:p>
      <w:pPr>
        <w:pStyle w:val="Normal"/>
        <w:rPr/>
      </w:pPr>
      <w:r>
        <w:rPr/>
        <w:t>[[@Bible:Judg 11:11 ]][[11:11 &gt;&gt; Judg 11:11]] {{field-on:Bible}} Тогаз отиде Иефтай с Галаадските старейшини, и поставиха го людете над себе си и глава и княз; и говори Иефтай всичките си думи пред Господа в Масфа. {{field-off:Bible}}</w:t>
      </w:r>
    </w:p>
    <w:p>
      <w:pPr>
        <w:pStyle w:val="Normal"/>
        <w:rPr/>
      </w:pPr>
      <w:r>
        <w:rPr/>
        <w:t>[[@Bible:Judg 11:12 ]][[11:12 &gt;&gt; Judg 11:12]] {{field-on:Bible}} И проводи Иефтай посланници до царя на Амоновите синове и рече: Що имаш да правиш с мене та си дошел против мене да се биещ в земята ми? {{field-off:Bible}}</w:t>
      </w:r>
    </w:p>
    <w:p>
      <w:pPr>
        <w:pStyle w:val="Normal"/>
        <w:rPr/>
      </w:pPr>
      <w:r>
        <w:rPr/>
        <w:t>[[@Bible:Judg 11:13 ]][[11:13 &gt;&gt; Judg 11:13]] {{field-on:Bible}} И царят на Амоновите синове отговори на Иефтаевите посланници: Защото Израил, когато възлизаше из Египет, взе земята ми от Арнон до Явок и до Иордан; сега прочее върни тези места с мир. {{field-off:Bible}}</w:t>
      </w:r>
    </w:p>
    <w:p>
      <w:pPr>
        <w:pStyle w:val="Normal"/>
        <w:rPr/>
      </w:pPr>
      <w:r>
        <w:rPr/>
        <w:t>[[@Bible:Judg 11:14 ]][[11:14 &gt;&gt; Judg 11:14]] {{field-on:Bible}} И прати пак Иефтай посланници до царя на Амоновите синове {{field-off:Bible}}</w:t>
      </w:r>
    </w:p>
    <w:p>
      <w:pPr>
        <w:pStyle w:val="Normal"/>
        <w:rPr/>
      </w:pPr>
      <w:r>
        <w:rPr/>
        <w:t>[[@Bible:Judg 11:15 ]][[11:15 &gt;&gt; Judg 11:15]] {{field-on:Bible}} та му рече: Така говори Иефтай: Израил не е взел Моавската земя, нито земята на Амоновите синове; {{field-off:Bible}}</w:t>
      </w:r>
    </w:p>
    <w:p>
      <w:pPr>
        <w:pStyle w:val="Normal"/>
        <w:rPr/>
      </w:pPr>
      <w:r>
        <w:rPr/>
        <w:t>[[@Bible:Judg 11:16 ]][[11:16 &gt;&gt; Judg 11:16]] {{field-on:Bible}} но като възлезе Израил из Египет, и отиде през пустинята при червено Море, и дойде в Кадис, {{field-off:Bible}}</w:t>
      </w:r>
    </w:p>
    <w:p>
      <w:pPr>
        <w:pStyle w:val="Normal"/>
        <w:rPr/>
      </w:pPr>
      <w:r>
        <w:rPr/>
        <w:t>[[@Bible:Judg 11:17 ]][[11:17 &gt;&gt; Judg 11:17]] {{field-on:Bible}} тогаз Израил прати посланници на Едомския цар и рече: Да премина, моля, през земята ти; а Едомският цар не послуша. Прати още и на Моавския цар; но и той не склони; и седна Израил в Кадис. {{field-off:Bible}}</w:t>
      </w:r>
    </w:p>
    <w:p>
      <w:pPr>
        <w:pStyle w:val="Normal"/>
        <w:rPr/>
      </w:pPr>
      <w:r>
        <w:rPr/>
        <w:t>[[@Bible:Judg 11:18 ]][[11:18 &gt;&gt; Judg 11:18]] {{field-on:Bible}} Тогаз отиде през пустинята та обиколи Едомската земя и Моавската земя, та разположи стана си оттам Арнон, и не излезе в Моавовите предели; защото Арнон беше предел на Моава. {{field-off:Bible}}</w:t>
      </w:r>
    </w:p>
    <w:p>
      <w:pPr>
        <w:pStyle w:val="Normal"/>
        <w:rPr/>
      </w:pPr>
      <w:r>
        <w:rPr/>
        <w:t>[[@Bible:Judg 11:19 ]][[11:19 &gt;&gt; Judg 11:19]] {{field-on:Bible}} И прати Израил посланници при Сиона Аморейския цар, Есевонския цар, та му рече Израил: Да преминем, молим те, през земята ти до нашето място. {{field-off:Bible}}</w:t>
      </w:r>
    </w:p>
    <w:p>
      <w:pPr>
        <w:pStyle w:val="Normal"/>
        <w:rPr/>
      </w:pPr>
      <w:r>
        <w:rPr/>
        <w:t>[[@Bible:Judg 11:20 ]][[11:20 &gt;&gt; Judg 11:20]] {{field-on:Bible}} Но Сион не се увери на Израиля да го пусне да мине през предела му; за това събра Сион всичките си люде та разположи стана си в Яса, и ратува против Израиля. {{field-off:Bible}}</w:t>
      </w:r>
    </w:p>
    <w:p>
      <w:pPr>
        <w:pStyle w:val="Normal"/>
        <w:rPr/>
      </w:pPr>
      <w:r>
        <w:rPr/>
        <w:t>[[@Bible:Judg 11:21 ]][[11:21 &gt;&gt; Judg 11:21]] {{field-on:Bible}} И предаде Господ Бог Израилев Сиона и всичките му люде в ръката на Израиля, та ги поразиха; и Израил наследи всичката земя на Аморейците които живееха в оназ земя, {{field-off:Bible}}</w:t>
      </w:r>
    </w:p>
    <w:p>
      <w:pPr>
        <w:pStyle w:val="Normal"/>
        <w:rPr/>
      </w:pPr>
      <w:r>
        <w:rPr/>
        <w:t>[[@Bible:Judg 11:22 ]][[11:22 &gt;&gt; Judg 11:22]] {{field-on:Bible}} и наследиха всичките предели на Аморейците, от Арнон до Явок, и от пустинята дори до Иордан. {{field-off:Bible}}</w:t>
      </w:r>
    </w:p>
    <w:p>
      <w:pPr>
        <w:pStyle w:val="Normal"/>
        <w:rPr/>
      </w:pPr>
      <w:r>
        <w:rPr/>
        <w:t>[[@Bible:Judg 11:23 ]][[11:23 &gt;&gt; Judg 11:23]] {{field-on:Bible}} И сега, като изгони Господ Бог Израилев Аморейците от лицето на людете си Израиля, ти ли ще ги наследиш? {{field-off:Bible}}</w:t>
      </w:r>
    </w:p>
    <w:p>
      <w:pPr>
        <w:pStyle w:val="Normal"/>
        <w:rPr/>
      </w:pPr>
      <w:r>
        <w:rPr/>
        <w:t>[[@Bible:Judg 11:24 ]][[11:24 &gt;&gt; Judg 11:24]] {{field-on:Bible}} Не наследваш ли ти онова което ти е дал за наследие бог твой Хамос? И ние всичко що ни е дал за наследие Иеова Бог наш, него ще наследим. {{field-off:Bible}}</w:t>
      </w:r>
    </w:p>
    <w:p>
      <w:pPr>
        <w:pStyle w:val="Normal"/>
        <w:rPr/>
      </w:pPr>
      <w:r>
        <w:rPr/>
        <w:t>[[@Bible:Judg 11:25 ]][[11:25 &gt;&gt; Judg 11:25]] {{field-on:Bible}} И сега, да ли си ти в нещо по-добър от Валака Сепфоровия син, Моавския цар? Препирал ли се е той някога с Израиля, или направил ли е някога бран против него? {{field-off:Bible}}</w:t>
      </w:r>
    </w:p>
    <w:p>
      <w:pPr>
        <w:pStyle w:val="Normal"/>
        <w:rPr/>
      </w:pPr>
      <w:r>
        <w:rPr/>
        <w:t>[[@Bible:Judg 11:26 ]][[11:26 &gt;&gt; Judg 11:26]] {{field-on:Bible}} От както се е населил Израил в Есевон, и в селата му, и в Авоир и в селата му, и във всичките градове които са близу при Арнон, триста години са: защо в това разстояние не сте ги отървали? {{field-off:Bible}}</w:t>
      </w:r>
    </w:p>
    <w:p>
      <w:pPr>
        <w:pStyle w:val="Normal"/>
        <w:rPr/>
      </w:pPr>
      <w:r>
        <w:rPr/>
        <w:t>[[@Bible:Judg 11:27 ]][[11:27 &gt;&gt; Judg 11:27]] {{field-on:Bible}} И тъй, аз не ти съм съгрешил; но ти ми правиш неправда като ратуваш против мене. Господ Съдия нека съди днес между Израилевите синове и Амоновите синове. {{field-off:Bible}}</w:t>
      </w:r>
    </w:p>
    <w:p>
      <w:pPr>
        <w:pStyle w:val="Normal"/>
        <w:rPr/>
      </w:pPr>
      <w:r>
        <w:rPr/>
        <w:t>[[@Bible:Judg 11:28 ]][[11:28 &gt;&gt; Judg 11:28]] {{field-on:Bible}} Но царят на Амоновите синове не послуша Иефтаевите думи които му проводи. {{field-off:Bible}}</w:t>
      </w:r>
    </w:p>
    <w:p>
      <w:pPr>
        <w:pStyle w:val="Normal"/>
        <w:rPr/>
      </w:pPr>
      <w:r>
        <w:rPr/>
        <w:t>[[@Bible:Judg 11:29 ]][[11:29 &gt;&gt; Judg 11:29]] {{field-on:Bible}} Тогаз дойде на Иефтая Дух Господен; и мина той през Галаад и Манасия, мина и през Галаадската Масфа, и от Галаадската Масфа мина против Амоновите синове. {{field-off:Bible}}</w:t>
      </w:r>
    </w:p>
    <w:p>
      <w:pPr>
        <w:pStyle w:val="Normal"/>
        <w:rPr/>
      </w:pPr>
      <w:r>
        <w:rPr/>
        <w:t>[[@Bible:Judg 11:30 ]][[11:30 &gt;&gt; Judg 11:30]] {{field-on:Bible}} И обрече Иефтай обричане Господу и рече: Ако наистина предадеш Амоновите синове в ръката ми, {{field-off:Bible}}</w:t>
      </w:r>
    </w:p>
    <w:p>
      <w:pPr>
        <w:pStyle w:val="Normal"/>
        <w:rPr/>
      </w:pPr>
      <w:r>
        <w:rPr/>
        <w:t>[[@Bible:Judg 11:31 ]][[11:31 &gt;&gt; Judg 11:31]] {{field-on:Bible}} тогаз онова което излезе из вратата на дома ми да ме посрещне когато се върна с мир от Амоновите синове ще бъде Господу, и ще го принеса всесъжение. {{field-off:Bible}}</w:t>
      </w:r>
    </w:p>
    <w:p>
      <w:pPr>
        <w:pStyle w:val="Normal"/>
        <w:rPr/>
      </w:pPr>
      <w:r>
        <w:rPr/>
        <w:t>[[@Bible:Judg 11:32 ]][[11:32 &gt;&gt; Judg 11:32]] {{field-on:Bible}} Тогаз замина Иефтай към Амоновите синове да ратува против тях; и предаде ги Господ в ръката му, {{field-off:Bible}}</w:t>
      </w:r>
    </w:p>
    <w:p>
      <w:pPr>
        <w:pStyle w:val="Normal"/>
        <w:rPr/>
      </w:pPr>
      <w:r>
        <w:rPr/>
        <w:t>[[@Bible:Judg 11:33 ]][[11:33 &gt;&gt; Judg 11:33]] {{field-on:Bible}} та ги порази от Ароир дори до Минит, двадесет градове, и до Авел-керамим с поражение твърде голямо. И покориха се Амоновите синове пред Израилевите синове. {{field-off:Bible}}</w:t>
      </w:r>
    </w:p>
    <w:p>
      <w:pPr>
        <w:pStyle w:val="Normal"/>
        <w:rPr/>
      </w:pPr>
      <w:r>
        <w:rPr/>
        <w:t>[[@Bible:Judg 11:34 ]][[11:34 &gt;&gt; Judg 11:34]] {{field-on:Bible}} И дойде Иефтай в Масфа у дома си; и, ето, дъщеря му излазяше да го посрещне с тъпани и ликувания; и тя му бе еднородна: освен нея нямаше нито син нито дъщеря. {{field-off:Bible}}</w:t>
      </w:r>
    </w:p>
    <w:p>
      <w:pPr>
        <w:pStyle w:val="Normal"/>
        <w:rPr/>
      </w:pPr>
      <w:r>
        <w:rPr/>
        <w:t>[[@Bible:Judg 11:35 ]][[11:35 &gt;&gt; Judg 11:35]] {{field-on:Bible}} И като я видя раздра дрехите си и рече: Горко ми, дъщи моя! ти съвсем си ме закопала, и ти си от онези които ме смущават; защото аз отворих устата си към Господа, и не мога да се повърна. {{field-off:Bible}}</w:t>
      </w:r>
    </w:p>
    <w:p>
      <w:pPr>
        <w:pStyle w:val="Normal"/>
        <w:rPr/>
      </w:pPr>
      <w:r>
        <w:rPr/>
        <w:t>[[@Bible:Judg 11:36 ]][[11:36 &gt;&gt; Judg 11:36]] {{field-on:Bible}} А тя му рече: Отче мой, ако си отворил устата си към Господа, стори с мене онова което е излязло из устата ти; понеже Господ направи за тебе отмъщение на неприятелите ти, Амоновите синове. {{field-off:Bible}}</w:t>
      </w:r>
    </w:p>
    <w:p>
      <w:pPr>
        <w:pStyle w:val="Normal"/>
        <w:rPr/>
      </w:pPr>
      <w:r>
        <w:rPr/>
        <w:t>[[@Bible:Judg 11:37 ]][[11:37 &gt;&gt; Judg 11:37]] {{field-on:Bible}} И рече на отца си: Това нека ми бъде: остави ме два месеца да ида да ходя по горите и да оплача девството си, аз и другарките ми. {{field-off:Bible}}</w:t>
      </w:r>
    </w:p>
    <w:p>
      <w:pPr>
        <w:pStyle w:val="Normal"/>
        <w:rPr/>
      </w:pPr>
      <w:r>
        <w:rPr/>
        <w:t>[[@Bible:Judg 11:38 ]][[11:38 &gt;&gt; Judg 11:38]] {{field-on:Bible}} И той рече: Иди; и пусна я за два месеца; и отиде тя с другарските си та оплака девството си по горите. {{field-off:Bible}}</w:t>
      </w:r>
    </w:p>
    <w:p>
      <w:pPr>
        <w:pStyle w:val="Normal"/>
        <w:rPr/>
      </w:pPr>
      <w:r>
        <w:rPr/>
        <w:t>[[@Bible:Judg 11:39 ]][[11:39 &gt;&gt; Judg 11:39]] {{field-on:Bible}} И в свършването на двата месеца се върна при отца си; и направи с нея по обричането си което обрече. И тя не позна мъж. И стана обичай в Израил {{field-off:Bible}}</w:t>
      </w:r>
    </w:p>
    <w:p>
      <w:pPr>
        <w:pStyle w:val="Normal"/>
        <w:rPr/>
      </w:pPr>
      <w:r>
        <w:rPr/>
        <w:t>[[@Bible:Judg 11:40 ]][[11:40 &gt;&gt; Judg 11:40]] {{field-on:Bible}} да ходят дъщерите Израилеви от време на време да оплакват дъщерята на Иефтая Галаадеца, четири дни в годината. {{field-off:Bible}}</w:t>
      </w:r>
    </w:p>
    <w:p>
      <w:pPr>
        <w:pStyle w:val="Heading2"/>
        <w:rPr/>
      </w:pPr>
      <w:r>
        <w:rPr/>
        <w:t>Глава 12</w:t>
      </w:r>
    </w:p>
    <w:p>
      <w:pPr>
        <w:pStyle w:val="Normal"/>
        <w:rPr/>
      </w:pPr>
      <w:r>
        <w:rPr/>
        <w:t>[[@Bible:Judg 12:1 ]][[12:1 &gt;&gt; Judg 12:1]] {{field-on:Bible}} И събраха се Ефремовите мъже та преминаха към север, и рекоха на Иефтая: Защо премина ти да ратуваш против Амоновите синове, и не ни повика да дойдем с тебе? Ние ще изгорим дома ти отгоре ти с огън. {{field-off:Bible}}</w:t>
      </w:r>
    </w:p>
    <w:p>
      <w:pPr>
        <w:pStyle w:val="Normal"/>
        <w:rPr/>
      </w:pPr>
      <w:r>
        <w:rPr/>
        <w:t>[[@Bible:Judg 12:2 ]][[12:2 &gt;&gt; Judg 12:2]] {{field-on:Bible}} А Иефтай им рече: Аз и людете ми имахме голямо препиране с Амоновите синове; и повиках ви, и не ме избавихте от ръката им. {{field-off:Bible}}</w:t>
      </w:r>
    </w:p>
    <w:p>
      <w:pPr>
        <w:pStyle w:val="Normal"/>
        <w:rPr/>
      </w:pPr>
      <w:r>
        <w:rPr/>
        <w:t>[[@Bible:Judg 12:3 ]][[12:3 &gt;&gt; Judg 12:3]] {{field-on:Bible}} И като видях че не ме избавихте, хвърлих в беда живота си та преминах против Амоновите синове; и Господ ги предаде в ръката ми. И сега вие защо сте възлезли към мене днес да ме ударите? {{field-off:Bible}}</w:t>
      </w:r>
    </w:p>
    <w:p>
      <w:pPr>
        <w:pStyle w:val="Normal"/>
        <w:rPr/>
      </w:pPr>
      <w:r>
        <w:rPr/>
        <w:t>[[@Bible:Judg 12:4 ]][[12:4 &gt;&gt; Judg 12:4]] {{field-on:Bible}} Тогаз събра Иефтай всичките Галаадски мъже та удари Ефрема; и поразиха Галаадските мъже Ефремците защото рекоха: Бежанци от Ефрема сте вие, Галаадци, между Ефремците и Манасийците. {{field-off:Bible}}</w:t>
      </w:r>
    </w:p>
    <w:p>
      <w:pPr>
        <w:pStyle w:val="Normal"/>
        <w:rPr/>
      </w:pPr>
      <w:r>
        <w:rPr/>
        <w:t>[[@Bible:Judg 12:5 ]][[12:5 &gt;&gt; Judg 12:5]] {{field-on:Bible}} И захванаха Галаадците бродовете на Иордан пред Ефремците; и когато някой от Ефремските бежанци говореше: Оставете да премина, тогаз Галаадските мъже му казваха: Ефремец ли си ти? Ако речеше той: Не съм, {{field-off:Bible}}</w:t>
      </w:r>
    </w:p>
    <w:p>
      <w:pPr>
        <w:pStyle w:val="Normal"/>
        <w:rPr/>
      </w:pPr>
      <w:r>
        <w:rPr/>
        <w:t>[[@Bible:Judg 12:6 ]][[12:6 &gt;&gt; Judg 12:6]] {{field-on:Bible}} тогаз му думаха: Речи Шиболет; а той казваше Сиболет; защото не можеше да произнесе право. Тогаз го хващаха та го заколваха в бродовете на Иордан. И паднаха в онова време четиридесет и две тисящи от Ефрема. {{field-off:Bible}}</w:t>
      </w:r>
    </w:p>
    <w:p>
      <w:pPr>
        <w:pStyle w:val="Normal"/>
        <w:rPr/>
      </w:pPr>
      <w:r>
        <w:rPr/>
        <w:t>[[@Bible:Judg 12:7 ]][[12:7 &gt;&gt; Judg 12:7]] {{field-on:Bible}} И съди Иефтай Израиля шест години. И умря Иефтай Галаадецът, и погребе се в един от Галаадските градове. {{field-off:Bible}}</w:t>
      </w:r>
    </w:p>
    <w:p>
      <w:pPr>
        <w:pStyle w:val="Normal"/>
        <w:rPr/>
      </w:pPr>
      <w:r>
        <w:rPr/>
        <w:t>[[@Bible:Judg 12:8 ]][[12:8 &gt;&gt; Judg 12:8]] {{field-on:Bible}} А подир него стана съдия в Израил Ивцан от Витлеем. {{field-off:Bible}}</w:t>
      </w:r>
    </w:p>
    <w:p>
      <w:pPr>
        <w:pStyle w:val="Normal"/>
        <w:rPr/>
      </w:pPr>
      <w:r>
        <w:rPr/>
        <w:t>[[@Bible:Judg 12:9 ]][[12:9 &gt;&gt; Judg 12:9]] {{field-on:Bible}} Той имаше тридесет синове, и тридесет дъщери които ожени на вън; и взе из вън тридесет чужди дъщери за синовете си. И съди Израиля седем години. {{field-off:Bible}}</w:t>
      </w:r>
    </w:p>
    <w:p>
      <w:pPr>
        <w:pStyle w:val="Normal"/>
        <w:rPr/>
      </w:pPr>
      <w:r>
        <w:rPr/>
        <w:t>[[@Bible:Judg 12:10 ]][[12:10 &gt;&gt; Judg 12:10]] {{field-on:Bible}} И умря Ивцан, и погребе се в Витлеем. {{field-off:Bible}}</w:t>
      </w:r>
    </w:p>
    <w:p>
      <w:pPr>
        <w:pStyle w:val="Normal"/>
        <w:rPr/>
      </w:pPr>
      <w:r>
        <w:rPr/>
        <w:t>[[@Bible:Judg 12:11 ]][[12:11 &gt;&gt; Judg 12:11]] {{field-on:Bible}} А след него стана съдия в Израил Елон Завулонецът; и съди Израиля десет години. {{field-off:Bible}}</w:t>
      </w:r>
    </w:p>
    <w:p>
      <w:pPr>
        <w:pStyle w:val="Normal"/>
        <w:rPr/>
      </w:pPr>
      <w:r>
        <w:rPr/>
        <w:t>[[@Bible:Judg 12:12 ]][[12:12 &gt;&gt; Judg 12:12]] {{field-on:Bible}} И умря Елон Завулонецът, и погребе се в Еалон в земята Завулонова. {{field-off:Bible}}</w:t>
      </w:r>
    </w:p>
    <w:p>
      <w:pPr>
        <w:pStyle w:val="Normal"/>
        <w:rPr/>
      </w:pPr>
      <w:r>
        <w:rPr/>
        <w:t>[[@Bible:Judg 12:13 ]][[12:13 &gt;&gt; Judg 12:13]] {{field-on:Bible}} А след него стана съдия в Израил Авдон синът на Илелов Пиратонеца. {{field-off:Bible}}</w:t>
      </w:r>
    </w:p>
    <w:p>
      <w:pPr>
        <w:pStyle w:val="Normal"/>
        <w:rPr/>
      </w:pPr>
      <w:r>
        <w:rPr/>
        <w:t>[[@Bible:Judg 12:14 ]][[12:14 &gt;&gt; Judg 12:14]] {{field-on:Bible}} Той имаше четиридесет синове и тридесет внуци, които ездеха на седемдесет ослета; и съди Израиля осем години. {{field-off:Bible}}</w:t>
      </w:r>
    </w:p>
    <w:p>
      <w:pPr>
        <w:pStyle w:val="Normal"/>
        <w:rPr/>
      </w:pPr>
      <w:r>
        <w:rPr/>
        <w:t>[[@Bible:Judg 12:15 ]][[12:15 &gt;&gt; Judg 12:15]] {{field-on:Bible}} И умря Авдон синът Илелов Пиратонеца, и погребе се в Пиратон в земята Ефремова, на гората Амалик. {{field-off:Bible}}</w:t>
      </w:r>
    </w:p>
    <w:p>
      <w:pPr>
        <w:pStyle w:val="Heading2"/>
        <w:rPr/>
      </w:pPr>
      <w:r>
        <w:rPr/>
        <w:t>Глава 13</w:t>
      </w:r>
    </w:p>
    <w:p>
      <w:pPr>
        <w:pStyle w:val="Normal"/>
        <w:rPr/>
      </w:pPr>
      <w:r>
        <w:rPr/>
        <w:t>[[@Bible:Judg 13:1 ]][[13:1 &gt;&gt; Judg 13:1]] {{field-on:Bible}} И направиха пак Израилевите синове зло пред Господа; и предаде ги Господ в ръката на Филистимците четиридесет лета. {{field-off:Bible}}</w:t>
      </w:r>
    </w:p>
    <w:p>
      <w:pPr>
        <w:pStyle w:val="Normal"/>
        <w:rPr/>
      </w:pPr>
      <w:r>
        <w:rPr/>
        <w:t>[[@Bible:Judg 13:2 ]][[13:2 &gt;&gt; Judg 13:2]] {{field-on:Bible}} И имаше един человек от Сарая, от Дановото племе, и името му Маное; и жената му бе неплодна и не раждаше. {{field-off:Bible}}</w:t>
      </w:r>
    </w:p>
    <w:p>
      <w:pPr>
        <w:pStyle w:val="Normal"/>
        <w:rPr/>
      </w:pPr>
      <w:r>
        <w:rPr/>
        <w:t>[[@Bible:Judg 13:3 ]][[13:3 &gt;&gt; Judg 13:3]] {{field-on:Bible}} И яви се ангел Господен на жената и рече й: Ето сега си неплодна и не раждаш; но ще зачнеш и ще родиш син. {{field-off:Bible}}</w:t>
      </w:r>
    </w:p>
    <w:p>
      <w:pPr>
        <w:pStyle w:val="Normal"/>
        <w:rPr/>
      </w:pPr>
      <w:r>
        <w:rPr/>
        <w:t>[[@Bible:Judg 13:4 ]][[13:4 &gt;&gt; Judg 13:4]] {{field-on:Bible}} И сега ти да се пазиш да не пиеш вино или сикера, и да не ядеш нищо нечисто. {{field-off:Bible}}</w:t>
      </w:r>
    </w:p>
    <w:p>
      <w:pPr>
        <w:pStyle w:val="Normal"/>
        <w:rPr/>
      </w:pPr>
      <w:r>
        <w:rPr/>
        <w:t>[[@Bible:Judg 13:5 ]][[13:5 &gt;&gt; Judg 13:5]] {{field-on:Bible}} Защото, ето, ще зачнеш и ще родиш син; и бръснач да не възлезе на главата му, защото детето ще бъде Назирей Богу от утробата на майка си, и той ще начне да избавя Израиля от ръката на Филистимците. {{field-off:Bible}}</w:t>
      </w:r>
    </w:p>
    <w:p>
      <w:pPr>
        <w:pStyle w:val="Normal"/>
        <w:rPr/>
      </w:pPr>
      <w:r>
        <w:rPr/>
        <w:t>[[@Bible:Judg 13:6 ]][[13:6 &gt;&gt; Judg 13:6]] {{field-on:Bible}} И отиде жената та обади на мъжа си и рече: человек Божий дойде при мене, и видът му беше като вид на ангел Божий, страшен много; но аз го не попитах от де е, и той ми не яви името си. {{field-off:Bible}}</w:t>
      </w:r>
    </w:p>
    <w:p>
      <w:pPr>
        <w:pStyle w:val="Normal"/>
        <w:rPr/>
      </w:pPr>
      <w:r>
        <w:rPr/>
        <w:t>[[@Bible:Judg 13:7 ]][[13:7 &gt;&gt; Judg 13:7]] {{field-on:Bible}} И рече ми: Ето ще зачнеш и ще родиш син; и сега да не пиеш вино нито сикера, и да не ядеш нищо нечисто, защото детето ще бъде Назирей Богу от утробата на майка си дори до деня на смъртта си. {{field-off:Bible}}</w:t>
      </w:r>
    </w:p>
    <w:p>
      <w:pPr>
        <w:pStyle w:val="Normal"/>
        <w:rPr/>
      </w:pPr>
      <w:r>
        <w:rPr/>
        <w:t>[[@Bible:Judg 13:8 ]][[13:8 &gt;&gt; Judg 13:8]] {{field-on:Bible}} Тогаз се помоли Маное Господу и рече: Моля се, Господи мой, нека дойде пак при нас онзи Божий человек когото си пратил и нека ни научи що да сторим с детето което ще се роди. {{field-off:Bible}}</w:t>
      </w:r>
    </w:p>
    <w:p>
      <w:pPr>
        <w:pStyle w:val="Normal"/>
        <w:rPr/>
      </w:pPr>
      <w:r>
        <w:rPr/>
        <w:t>[[@Bible:Judg 13:9 ]][[13:9 &gt;&gt; Judg 13:9]] {{field-on:Bible}} И послуша Бог гласа Маноев; и дойде пак ангел Божий при жената като седеше тя на нивата; а Маное мъж й не беше с нея. {{field-off:Bible}}</w:t>
      </w:r>
    </w:p>
    <w:p>
      <w:pPr>
        <w:pStyle w:val="Normal"/>
        <w:rPr/>
      </w:pPr>
      <w:r>
        <w:rPr/>
        <w:t>[[@Bible:Judg 13:10 ]][[13:10 &gt;&gt; Judg 13:10]] {{field-on:Bible}} И завтече се жената набързо та яви на мъжа си и рече му: Ето, яви ми се онзи человек който дойде при мене онзи ден. {{field-off:Bible}}</w:t>
      </w:r>
    </w:p>
    <w:p>
      <w:pPr>
        <w:pStyle w:val="Normal"/>
        <w:rPr/>
      </w:pPr>
      <w:r>
        <w:rPr/>
        <w:t>[[@Bible:Judg 13:11 ]][[13:11 &gt;&gt; Judg 13:11]] {{field-on:Bible}} И стана Маное та отиде подир жена си, и дойде при человека та му рече: Ти ли си онзи человек който си говорил на тази жена? И той рече: Аз. {{field-off:Bible}}</w:t>
      </w:r>
    </w:p>
    <w:p>
      <w:pPr>
        <w:pStyle w:val="Normal"/>
        <w:rPr/>
      </w:pPr>
      <w:r>
        <w:rPr/>
        <w:t>[[@Bible:Judg 13:12 ]][[13:12 &gt;&gt; Judg 13:12]] {{field-on:Bible}} И рече Маное: Сега когато се сбъде словото ти, що трябва за детето, и то що да прави? {{field-off:Bible}}</w:t>
      </w:r>
    </w:p>
    <w:p>
      <w:pPr>
        <w:pStyle w:val="Normal"/>
        <w:rPr/>
      </w:pPr>
      <w:r>
        <w:rPr/>
        <w:t>[[@Bible:Judg 13:13 ]][[13:13 &gt;&gt; Judg 13:13]] {{field-on:Bible}} И рече ангел Господен на Маноя: От всичко що рекох на жената нека се пази: {{field-off:Bible}}</w:t>
      </w:r>
    </w:p>
    <w:p>
      <w:pPr>
        <w:pStyle w:val="Normal"/>
        <w:rPr/>
      </w:pPr>
      <w:r>
        <w:rPr/>
        <w:t>[[@Bible:Judg 13:14 ]][[13:14 &gt;&gt; Judg 13:14]] {{field-on:Bible}} от всичко що излиза от лозе да не яде, и вино и сикера да не пие, и нищо нечисто да не яде: всичко що й заръчах нека упази. {{field-off:Bible}}</w:t>
      </w:r>
    </w:p>
    <w:p>
      <w:pPr>
        <w:pStyle w:val="Normal"/>
        <w:rPr/>
      </w:pPr>
      <w:r>
        <w:rPr/>
        <w:t>[[@Bible:Judg 13:15 ]][[13:15 &gt;&gt; Judg 13:15]] {{field-on:Bible}} И рече Маное на ангела Господен: Да те задържим, моля, и да ти приготвим яре от козите. {{field-off:Bible}}</w:t>
      </w:r>
    </w:p>
    <w:p>
      <w:pPr>
        <w:pStyle w:val="Normal"/>
        <w:rPr/>
      </w:pPr>
      <w:r>
        <w:rPr/>
        <w:t>[[@Bible:Judg 13:16 ]][[13:16 &gt;&gt; Judg 13:16]] {{field-on:Bible}} И рече ангелът Господен Маною: Ако и да ме задържиш, не ща да ям от хляба ти; но ако ще направиш всесъжение, принес го Господу. Защото не позна Маное че беше ангел Господен. {{field-off:Bible}}</w:t>
      </w:r>
    </w:p>
    <w:p>
      <w:pPr>
        <w:pStyle w:val="Normal"/>
        <w:rPr/>
      </w:pPr>
      <w:r>
        <w:rPr/>
        <w:t>[[@Bible:Judg 13:17 ]][[13:17 &gt;&gt; Judg 13:17]] {{field-on:Bible}} И рече Маное на ангела Господен: Как ти е името, за да те прославим когато се сбъде словото ти? {{field-off:Bible}}</w:t>
      </w:r>
    </w:p>
    <w:p>
      <w:pPr>
        <w:pStyle w:val="Normal"/>
        <w:rPr/>
      </w:pPr>
      <w:r>
        <w:rPr/>
        <w:t>[[@Bible:Judg 13:18 ]][[13:18 &gt;&gt; Judg 13:18]] {{field-on:Bible}} А ангелът Господен му рече: Защо питаш тъй за името ми? а то е чудно. {{field-off:Bible}}</w:t>
      </w:r>
    </w:p>
    <w:p>
      <w:pPr>
        <w:pStyle w:val="Normal"/>
        <w:rPr/>
      </w:pPr>
      <w:r>
        <w:rPr/>
        <w:t>[[@Bible:Judg 13:19 ]][[13:19 &gt;&gt; Judg 13:19]] {{field-on:Bible}} Тогаз взе Маное ярето от козите и хлебното приношение та принесе Господу на камика; и ангелът направи чудо, а Маное и жена му гледаха. {{field-off:Bible}}</w:t>
      </w:r>
    </w:p>
    <w:p>
      <w:pPr>
        <w:pStyle w:val="Normal"/>
        <w:rPr/>
      </w:pPr>
      <w:r>
        <w:rPr/>
        <w:t>[[@Bible:Judg 13:20 ]][[13:20 &gt;&gt; Judg 13:20]] {{field-on:Bible}} Защото като възхождаше пламикът над олтаря към небето, възлезе и ангелът Господен в пламика на олтаря; а Маное и жена му гледаха, и паднаха с лицето на земята. {{field-off:Bible}}</w:t>
      </w:r>
    </w:p>
    <w:p>
      <w:pPr>
        <w:pStyle w:val="Normal"/>
        <w:rPr/>
      </w:pPr>
      <w:r>
        <w:rPr/>
        <w:t>[[@Bible:Judg 13:21 ]][[13:21 &gt;&gt; Judg 13:21]] {{field-on:Bible}} И не се яви вече ангелът Господен на Маноя и на жена му. Тогаз позна Маное че беше ангел Господен. {{field-off:Bible}}</w:t>
      </w:r>
    </w:p>
    <w:p>
      <w:pPr>
        <w:pStyle w:val="Normal"/>
        <w:rPr/>
      </w:pPr>
      <w:r>
        <w:rPr/>
        <w:t>[[@Bible:Judg 13:22 ]][[13:22 &gt;&gt; Judg 13:22]] {{field-on:Bible}} И рече Маное на жена си: Непременно ще умрем, защото видяхме Бога. {{field-off:Bible}}</w:t>
      </w:r>
    </w:p>
    <w:p>
      <w:pPr>
        <w:pStyle w:val="Normal"/>
        <w:rPr/>
      </w:pPr>
      <w:r>
        <w:rPr/>
        <w:t>[[@Bible:Judg 13:23 ]][[13:23 &gt;&gt; Judg 13:23]] {{field-on:Bible}} А жена му рече: Ако Господ искаше да ни умори, не щеше да приеме всесъжение и приношение от ръката ни, нито щеше да ни покаже всичко това, нито би ни направил да чуем таквиз неща в това време. {{field-off:Bible}}</w:t>
      </w:r>
    </w:p>
    <w:p>
      <w:pPr>
        <w:pStyle w:val="Normal"/>
        <w:rPr/>
      </w:pPr>
      <w:r>
        <w:rPr/>
        <w:t>[[@Bible:Judg 13:24 ]][[13:24 &gt;&gt; Judg 13:24]] {{field-on:Bible}} И роди жената син, и нарече името му Самсон; и порасна детето, и благослови го Господ. {{field-off:Bible}}</w:t>
      </w:r>
    </w:p>
    <w:p>
      <w:pPr>
        <w:pStyle w:val="Normal"/>
        <w:rPr/>
      </w:pPr>
      <w:r>
        <w:rPr/>
        <w:t>[[@Bible:Judg 13:25 ]][[13:25 &gt;&gt; Judg 13:25]] {{field-on:Bible}} И Дух Господен начна да го подбужда в Дановия стан между Сарая и Естаол. {{field-off:Bible}}</w:t>
      </w:r>
    </w:p>
    <w:p>
      <w:pPr>
        <w:pStyle w:val="Heading2"/>
        <w:rPr/>
      </w:pPr>
      <w:r>
        <w:rPr/>
        <w:t>Глава 14</w:t>
      </w:r>
    </w:p>
    <w:p>
      <w:pPr>
        <w:pStyle w:val="Normal"/>
        <w:rPr/>
      </w:pPr>
      <w:r>
        <w:rPr/>
        <w:t>[[@Bible:Judg 14:1 ]][[14:1 &gt;&gt; Judg 14:1]] {{field-on:Bible}} И слезе Самсон в Тамнат, и видя жена в Тамнат от дъщерите на Филистимците. {{field-off:Bible}}</w:t>
      </w:r>
    </w:p>
    <w:p>
      <w:pPr>
        <w:pStyle w:val="Normal"/>
        <w:rPr/>
      </w:pPr>
      <w:r>
        <w:rPr/>
        <w:t>[[@Bible:Judg 14:2 ]][[14:2 &gt;&gt; Judg 14:2]] {{field-on:Bible}} И възлезе та възвести на баща си и на майка си и казваше: Видях жена в Тамнат от дъщерите на Филистимците; и сега вземете ми я за жена. {{field-off:Bible}}</w:t>
      </w:r>
    </w:p>
    <w:p>
      <w:pPr>
        <w:pStyle w:val="Normal"/>
        <w:rPr/>
      </w:pPr>
      <w:r>
        <w:rPr/>
        <w:t>[[@Bible:Judg 14:3 ]][[14:3 &gt;&gt; Judg 14:3]] {{field-on:Bible}} А баща му и майка му рекоха му: Няма ли между дъщерите на братята ти и измежду всичките ми люде жена, та отхождаш ти да вземеш жена от необрязаните Филистимци? А Самсон рече на баща си: Нея ми вземи; защото тя е угодна на очите ми. {{field-off:Bible}}</w:t>
      </w:r>
    </w:p>
    <w:p>
      <w:pPr>
        <w:pStyle w:val="Normal"/>
        <w:rPr/>
      </w:pPr>
      <w:r>
        <w:rPr/>
        <w:t>[[@Bible:Judg 14:4 ]][[14:4 &gt;&gt; Judg 14:4]] {{field-on:Bible}} Но баща му и майка му не познаха че от Господа беше това че той търсеше причина против Филистимците; защото в онова време Филистимците владееха над Израиля. {{field-off:Bible}}</w:t>
      </w:r>
    </w:p>
    <w:p>
      <w:pPr>
        <w:pStyle w:val="Normal"/>
        <w:rPr/>
      </w:pPr>
      <w:r>
        <w:rPr/>
        <w:t>[[@Bible:Judg 14:5 ]][[14:5 &gt;&gt; Judg 14:5]] {{field-on:Bible}} Тогаз слезе Самсон с баща си в Тамнат та дойдоха до лозята на Тамнат; и ето един млад лъв който рикаеше срещу него. {{field-off:Bible}}</w:t>
      </w:r>
    </w:p>
    <w:p>
      <w:pPr>
        <w:pStyle w:val="Normal"/>
        <w:rPr/>
      </w:pPr>
      <w:r>
        <w:rPr/>
        <w:t>[[@Bible:Judg 14:6 ]][[14:6 &gt;&gt; Judg 14:6]] {{field-on:Bible}} И дойде на него Дух Господен, и разкъсна го като че беше разкъснал яре; и нямаше нищо в ръцете си; но не обяви на баща си или на майка си що бе направил. {{field-off:Bible}}</w:t>
      </w:r>
    </w:p>
    <w:p>
      <w:pPr>
        <w:pStyle w:val="Normal"/>
        <w:rPr/>
      </w:pPr>
      <w:r>
        <w:rPr/>
        <w:t>[[@Bible:Judg 14:7 ]][[14:7 &gt;&gt; Judg 14:7]] {{field-on:Bible}} И слезе та говори на жената; и тя биде угодна пред очите на Самсона. {{field-off:Bible}}</w:t>
      </w:r>
    </w:p>
    <w:p>
      <w:pPr>
        <w:pStyle w:val="Normal"/>
        <w:rPr/>
      </w:pPr>
      <w:r>
        <w:rPr/>
        <w:t>[[@Bible:Judg 14:8 ]][[14:8 &gt;&gt; Judg 14:8]] {{field-on:Bible}} И върна се след няколко дни да я вземе; и свърна от пътя за да види трупа на лъва; и ето рой пчели в трупа лъвов, и мед. {{field-off:Bible}}</w:t>
      </w:r>
    </w:p>
    <w:p>
      <w:pPr>
        <w:pStyle w:val="Normal"/>
        <w:rPr/>
      </w:pPr>
      <w:r>
        <w:rPr/>
        <w:t>[[@Bible:Judg 14:9 ]][[14:9 &gt;&gt; Judg 14:9]] {{field-on:Bible}} И взе от него в ръцете си, и вървеше напред и ядеше; и дойде при баща си и при майка си и даде им, та ядоха; но не им каза че от трупа лъвов взе меда. {{field-off:Bible}}</w:t>
      </w:r>
    </w:p>
    <w:p>
      <w:pPr>
        <w:pStyle w:val="Normal"/>
        <w:rPr/>
      </w:pPr>
      <w:r>
        <w:rPr/>
        <w:t>[[@Bible:Judg 14:10 ]][[14:10 &gt;&gt; Judg 14:10]] {{field-on:Bible}} И слезе баща му при жената; и направи там Самсон пир, защото така правеха младите. {{field-off:Bible}}</w:t>
      </w:r>
    </w:p>
    <w:p>
      <w:pPr>
        <w:pStyle w:val="Normal"/>
        <w:rPr/>
      </w:pPr>
      <w:r>
        <w:rPr/>
        <w:t>[[@Bible:Judg 14:11 ]][[14:11 &gt;&gt; Judg 14:11]] {{field-on:Bible}} И като го видяха, взеха тридесет другари за да бъдат с него. {{field-off:Bible}}</w:t>
      </w:r>
    </w:p>
    <w:p>
      <w:pPr>
        <w:pStyle w:val="Normal"/>
        <w:rPr/>
      </w:pPr>
      <w:r>
        <w:rPr/>
        <w:t>[[@Bible:Judg 14:12 ]][[14:12 &gt;&gt; Judg 14:12]] {{field-on:Bible}} И рече им Самсон: Сега ще ви предложа гатанка: ако можете да ми я кажете след седемте дни на пира, и да я намерите, тогаз аз ще ви дам тридесет ризи ленени и тридесет дрехи за премяна; {{field-off:Bible}}</w:t>
      </w:r>
    </w:p>
    <w:p>
      <w:pPr>
        <w:pStyle w:val="Normal"/>
        <w:rPr/>
      </w:pPr>
      <w:r>
        <w:rPr/>
        <w:t>[[@Bible:Judg 14:13 ]][[14:13 &gt;&gt; Judg 14:13]] {{field-on:Bible}} но ако не можете да ми я кажете, тогаз вие ще ми дадете тридесет ризи ленени и тридесет дрехи за премяна. И рекоха му: Предложи гатанката си да я чуем. {{field-off:Bible}}</w:t>
      </w:r>
    </w:p>
    <w:p>
      <w:pPr>
        <w:pStyle w:val="Normal"/>
        <w:rPr/>
      </w:pPr>
      <w:r>
        <w:rPr/>
        <w:t>[[@Bible:Judg 14:14 ]][[14:14 &gt;&gt; Judg 14:14]] {{field-on:Bible}} И рече им: -От ядещия излезе ястие,И от крепкия излезе сладост.И те не могоха да изтълкуват гатанката за три дни. {{field-off:Bible}}</w:t>
      </w:r>
    </w:p>
    <w:p>
      <w:pPr>
        <w:pStyle w:val="Normal"/>
        <w:rPr/>
      </w:pPr>
      <w:r>
        <w:rPr/>
        <w:t>[[@Bible:Judg 14:15 ]][[14:15 &gt;&gt; Judg 14:15]] {{field-on:Bible}} И в седмия ден рекоха на Самсоновата жена: Предумай мъжа си и нека ни каже гатанката, за да не изгорим тебе и дома на баща ти с огън. За да ни оберете ли ни поканихте? не е ли така? {{field-off:Bible}}</w:t>
      </w:r>
    </w:p>
    <w:p>
      <w:pPr>
        <w:pStyle w:val="Normal"/>
        <w:rPr/>
      </w:pPr>
      <w:r>
        <w:rPr/>
        <w:t>[[@Bible:Judg 14:16 ]][[14:16 &gt;&gt; Judg 14:16]] {{field-on:Bible}} И жената Самсонова плака пред него и рече: Ти само ме мразиш, и не ме обичаш: предложи гатанка на синовете на людете ми, а на мене ни си я казал. А той й рече: Ето, на баща си и на майка си не я казах, та на тебе ли ще я кажа? {{field-off:Bible}}</w:t>
      </w:r>
    </w:p>
    <w:p>
      <w:pPr>
        <w:pStyle w:val="Normal"/>
        <w:rPr/>
      </w:pPr>
      <w:r>
        <w:rPr/>
        <w:t>[[@Bible:Judg 14:17 ]][[14:17 &gt;&gt; Judg 14:17]] {{field-on:Bible}} Но тя плачеше пред него седемте дена в които беше пируването им; а в седмия ден й я каза, защото му много досади; и тя каза гатанката на синовете на людете си. {{field-off:Bible}}</w:t>
      </w:r>
    </w:p>
    <w:p>
      <w:pPr>
        <w:pStyle w:val="Normal"/>
        <w:rPr/>
      </w:pPr>
      <w:r>
        <w:rPr/>
        <w:t>[[@Bible:Judg 14:18 ]][[14:18 &gt;&gt; Judg 14:18]] {{field-on:Bible}} Тогаз в седмия ден, преди да зайде слънцето, градските мъже му рекоха: -Що е по-сладко от мед?И що е по-яко от лъв?А той им рече: Ако не бяхте орали с моята юница не щяхте да намерите гатанката. {{field-off:Bible}}</w:t>
      </w:r>
    </w:p>
    <w:p>
      <w:pPr>
        <w:pStyle w:val="Normal"/>
        <w:rPr/>
      </w:pPr>
      <w:r>
        <w:rPr/>
        <w:t>[[@Bible:Judg 14:19 ]][[14:19 &gt;&gt; Judg 14:19]] {{field-on:Bible}} И дойде на него Дух Господен; и слезе в Аскалон та изби тридесет мъже от тях, и взе облеклата им, и даде премяните на онези които казаха гатанката. И разпали се гневът му, и възлезе в бащиния си дом. {{field-off:Bible}}</w:t>
      </w:r>
    </w:p>
    <w:p>
      <w:pPr>
        <w:pStyle w:val="Normal"/>
        <w:rPr/>
      </w:pPr>
      <w:r>
        <w:rPr/>
        <w:t>[[@Bible:Judg 14:20 ]][[14:20 &gt;&gt; Judg 14:20]] {{field-on:Bible}} А жената Самсонова се ожени за другаря му, който му беше приятел. {{field-off:Bible}}</w:t>
      </w:r>
    </w:p>
    <w:p>
      <w:pPr>
        <w:pStyle w:val="Heading2"/>
        <w:rPr/>
      </w:pPr>
      <w:r>
        <w:rPr/>
        <w:t>Глава 15</w:t>
      </w:r>
    </w:p>
    <w:p>
      <w:pPr>
        <w:pStyle w:val="Normal"/>
        <w:rPr/>
      </w:pPr>
      <w:r>
        <w:rPr/>
        <w:t>[[@Bible:Judg 15:1 ]][[15:1 &gt;&gt; Judg 15:1]] {{field-on:Bible}} И след няколко време, в дните на жетвата на пшеницата, посети Самсон жена си с едно яре от козите и рече: Да вляза при жена си в ложницата. Но баща й не го остави да влезе. {{field-off:Bible}}</w:t>
      </w:r>
    </w:p>
    <w:p>
      <w:pPr>
        <w:pStyle w:val="Normal"/>
        <w:rPr/>
      </w:pPr>
      <w:r>
        <w:rPr/>
        <w:t>[[@Bible:Judg 15:2 ]][[15:2 &gt;&gt; Judg 15:2]] {{field-on:Bible}} И рече баща й: Наистина аз рекох че ти съвсем си я намразил; за това я дадох на другаря ти. По-малката й сестра не е ли по-хубава от нея? вземи я сега вместо нея. {{field-off:Bible}}</w:t>
      </w:r>
    </w:p>
    <w:p>
      <w:pPr>
        <w:pStyle w:val="Normal"/>
        <w:rPr/>
      </w:pPr>
      <w:r>
        <w:rPr/>
        <w:t>[[@Bible:Judg 15:3 ]][[15:3 &gt;&gt; Judg 15:3]] {{field-on:Bible}} А Самсон рече за тях: Сега ще бъда неповинен към Филистимците ако им правя зло и аз. {{field-off:Bible}}</w:t>
      </w:r>
    </w:p>
    <w:p>
      <w:pPr>
        <w:pStyle w:val="Normal"/>
        <w:rPr/>
      </w:pPr>
      <w:r>
        <w:rPr/>
        <w:t>[[@Bible:Judg 15:4 ]][[15:4 &gt;&gt; Judg 15:4]] {{field-on:Bible}} И отиде Самсон та хвана триста лисици, и взе свещи, и обърна опашка към опашка, и тури по една свещ в средата между двете опашки. {{field-off:Bible}}</w:t>
      </w:r>
    </w:p>
    <w:p>
      <w:pPr>
        <w:pStyle w:val="Normal"/>
        <w:rPr/>
      </w:pPr>
      <w:r>
        <w:rPr/>
        <w:t>[[@Bible:Judg 15:5 ]][[15:5 &gt;&gt; Judg 15:5]] {{field-on:Bible}} И като запали свещите пусна ги по сеидбите на Филистимците, и изгори копните, дори и непожънатите класове, даже и лозята и маслините. {{field-off:Bible}}</w:t>
      </w:r>
    </w:p>
    <w:p>
      <w:pPr>
        <w:pStyle w:val="Normal"/>
        <w:rPr/>
      </w:pPr>
      <w:r>
        <w:rPr/>
        <w:t>[[@Bible:Judg 15:6 ]][[15:6 &gt;&gt; Judg 15:6]] {{field-on:Bible}} Тогаз Филистимците рекоха: Кой направи това? И отговориха: Самсон, зетят на Тамнатеца, защото взе жена му та я даде на другаря му. И възлязоха Филистимците та изгориха нея и баща й с огън. {{field-off:Bible}}</w:t>
      </w:r>
    </w:p>
    <w:p>
      <w:pPr>
        <w:pStyle w:val="Normal"/>
        <w:rPr/>
      </w:pPr>
      <w:r>
        <w:rPr/>
        <w:t>[[@Bible:Judg 15:7 ]][[15:7 &gt;&gt; Judg 15:7]] {{field-on:Bible}} И рече им Самсон: Ако и да сторихте вие това, но аз ще отмъстя вам, и после ще престана. {{field-off:Bible}}</w:t>
      </w:r>
    </w:p>
    <w:p>
      <w:pPr>
        <w:pStyle w:val="Normal"/>
        <w:rPr/>
      </w:pPr>
      <w:r>
        <w:rPr/>
        <w:t>[[@Bible:Judg 15:8 ]][[15:8 &gt;&gt; Judg 15:8]] {{field-on:Bible}} И порази ги в голен и в бедро с голямо поражение; и слезе та седна в разселината на канарата Итам. {{field-off:Bible}}</w:t>
      </w:r>
    </w:p>
    <w:p>
      <w:pPr>
        <w:pStyle w:val="Normal"/>
        <w:rPr/>
      </w:pPr>
      <w:r>
        <w:rPr/>
        <w:t>[[@Bible:Judg 15:9 ]][[15:9 &gt;&gt; Judg 15:9]] {{field-on:Bible}} А Филистимците възлязоха та разположиха стана си в Юда и разпространиха се в Лехий. {{field-off:Bible}}</w:t>
      </w:r>
    </w:p>
    <w:p>
      <w:pPr>
        <w:pStyle w:val="Normal"/>
        <w:rPr/>
      </w:pPr>
      <w:r>
        <w:rPr/>
        <w:t>[[@Bible:Judg 15:10 ]][[15:10 &gt;&gt; Judg 15:10]] {{field-on:Bible}} И рекоха Юдините человеци: Защо възлязохте против нас? И те отговориха: Възлязохме да вържем Самсона за да му направим какот направи той нам. {{field-off:Bible}}</w:t>
      </w:r>
    </w:p>
    <w:p>
      <w:pPr>
        <w:pStyle w:val="Normal"/>
        <w:rPr/>
      </w:pPr>
      <w:r>
        <w:rPr/>
        <w:t>[[@Bible:Judg 15:11 ]][[15:11 &gt;&gt; Judg 15:11]] {{field-on:Bible}} И слязоха три тисящи мъже из Юда в разселината на канарата Итам та рекоха Самсону: Не знаеш ли че Филистимците владеят над нас? Що е прочее това което ни стори ти? А той им рече: Както ми направиха така им направих. {{field-off:Bible}}</w:t>
      </w:r>
    </w:p>
    <w:p>
      <w:pPr>
        <w:pStyle w:val="Normal"/>
        <w:rPr/>
      </w:pPr>
      <w:r>
        <w:rPr/>
        <w:t>[[@Bible:Judg 15:12 ]][[15:12 &gt;&gt; Judg 15:12]] {{field-on:Bible}} И рекоха му: Ние сме слезли да те вържем за да те предадем в ръката на Филистимците. И рече им Самсон: Закълнете ми се че вие не ще нападнете на мене. {{field-off:Bible}}</w:t>
      </w:r>
    </w:p>
    <w:p>
      <w:pPr>
        <w:pStyle w:val="Normal"/>
        <w:rPr/>
      </w:pPr>
      <w:r>
        <w:rPr/>
        <w:t>[[@Bible:Judg 15:13 ]][[15:13 &gt;&gt; Judg 15:13]] {{field-on:Bible}} А те му говориха и рекоха: Не, но ще те вържем само, и ще те предадем в ръката им; а да те умъртвим не щем. И тъй, вързаха го с две нови въжа, и възведоха го вън от канарата. {{field-off:Bible}}</w:t>
      </w:r>
    </w:p>
    <w:p>
      <w:pPr>
        <w:pStyle w:val="Normal"/>
        <w:rPr/>
      </w:pPr>
      <w:r>
        <w:rPr/>
        <w:t>[[@Bible:Judg 15:14 ]][[15:14 &gt;&gt; Judg 15:14]] {{field-on:Bible}} И когато дойде в Лехий, Филистимците го посрещнаха с възклицание. И дойде на него Дух Господен; и въжата които бяха на мишците му станаха като лен прегорен с огън, и връзките му се разкъсаха от ръцете му. {{field-off:Bible}}</w:t>
      </w:r>
    </w:p>
    <w:p>
      <w:pPr>
        <w:pStyle w:val="Normal"/>
        <w:rPr/>
      </w:pPr>
      <w:r>
        <w:rPr/>
        <w:t>[[@Bible:Judg 15:15 ]][[15:15 &gt;&gt; Judg 15:15]] {{field-on:Bible}} И намери челюст от осел прясна още, и простре ръката си та я взе, и уби с нея тисяща мъже. {{field-off:Bible}}</w:t>
      </w:r>
    </w:p>
    <w:p>
      <w:pPr>
        <w:pStyle w:val="Normal"/>
        <w:rPr/>
      </w:pPr>
      <w:r>
        <w:rPr/>
        <w:t>[[@Bible:Judg 15:16 ]][[15:16 &gt;&gt; Judg 15:16]] {{field-on:Bible}} И рече Самсон: С ослова челюст купове купове ги направих, с ослова челюст убих тисяща мъже. {{field-off:Bible}}</w:t>
      </w:r>
    </w:p>
    <w:p>
      <w:pPr>
        <w:pStyle w:val="Normal"/>
        <w:rPr/>
      </w:pPr>
      <w:r>
        <w:rPr/>
        <w:t>[[@Bible:Judg 15:17 ]][[15:17 &gt;&gt; Judg 15:17]] {{field-on:Bible}} И като престана да говори хвърли челюстта от ръката си; и нарече онова място Рамат-лехий. {{field-off:Bible}}</w:t>
      </w:r>
    </w:p>
    <w:p>
      <w:pPr>
        <w:pStyle w:val="Normal"/>
        <w:rPr/>
      </w:pPr>
      <w:r>
        <w:rPr/>
        <w:t>[[@Bible:Judg 15:18 ]][[15:18 &gt;&gt; Judg 15:18]] {{field-on:Bible}} И ожадня премного, и викна към Господа и рече: Ти даде чрез ръката на раба си това голямо спасение; а сега да умра ли от жажда, и да падна ли в ръката на необрязаните? {{field-off:Bible}}</w:t>
      </w:r>
    </w:p>
    <w:p>
      <w:pPr>
        <w:pStyle w:val="Normal"/>
        <w:rPr/>
      </w:pPr>
      <w:r>
        <w:rPr/>
        <w:t>[[@Bible:Judg 15:19 ]][[15:19 &gt;&gt; Judg 15:19]] {{field-on:Bible}} И разцепи Бог трапа който е в Лехий, и излезе вода из него; и като пи, съвзе се духът му, и съживи се; за това нарече името му Ен-акоре, който е в Лехий до този ден. {{field-off:Bible}}</w:t>
      </w:r>
    </w:p>
    <w:p>
      <w:pPr>
        <w:pStyle w:val="Normal"/>
        <w:rPr/>
      </w:pPr>
      <w:r>
        <w:rPr/>
        <w:t>[[@Bible:Judg 15:20 ]][[15:20 &gt;&gt; Judg 15:20]] {{field-on:Bible}} И той съди Израиля в дните на Филистимците двадесет години. {{field-off:Bible}}</w:t>
      </w:r>
    </w:p>
    <w:p>
      <w:pPr>
        <w:pStyle w:val="Heading2"/>
        <w:rPr/>
      </w:pPr>
      <w:r>
        <w:rPr/>
        <w:t>Глава 16</w:t>
      </w:r>
    </w:p>
    <w:p>
      <w:pPr>
        <w:pStyle w:val="Normal"/>
        <w:rPr/>
      </w:pPr>
      <w:r>
        <w:rPr/>
        <w:t>[[@Bible:Judg 16:1 ]][[16:1 &gt;&gt; Judg 16:1]] {{field-on:Bible}} И отиде самсон в Газа, и видя там жена блудница, и влезе при нея. {{field-off:Bible}}</w:t>
      </w:r>
    </w:p>
    <w:p>
      <w:pPr>
        <w:pStyle w:val="Normal"/>
        <w:rPr/>
      </w:pPr>
      <w:r>
        <w:rPr/>
        <w:t>[[@Bible:Judg 16:2 ]][[16:2 &gt;&gt; Judg 16:2]] {{field-on:Bible}} И каза се на Газяните: Самсон дойде тук, а те го обиколиха и седяха цяла нощ за него в засада при градските врата; и таеха се цяла нощ и говореха: Доде съвне утре ще го убием. {{field-off:Bible}}</w:t>
      </w:r>
    </w:p>
    <w:p>
      <w:pPr>
        <w:pStyle w:val="Normal"/>
        <w:rPr/>
      </w:pPr>
      <w:r>
        <w:rPr/>
        <w:t>[[@Bible:Judg 16:3 ]][[16:3 &gt;&gt; Judg 16:3]] {{field-on:Bible}} А Самсон спа до среднощ; и като стана в полунощ хвана дверите на градската порта и двата дверостълпа та ги изкърти с запора, тури ги на рамената си, и ги изнесе на върха на гората която е срещу Хеврон. {{field-off:Bible}}</w:t>
      </w:r>
    </w:p>
    <w:p>
      <w:pPr>
        <w:pStyle w:val="Normal"/>
        <w:rPr/>
      </w:pPr>
      <w:r>
        <w:rPr/>
        <w:t>[[@Bible:Judg 16:4 ]][[16:4 &gt;&gt; Judg 16:4]] {{field-on:Bible}} И след това залюби една жена в дола Сорик, името й Далида. {{field-off:Bible}}</w:t>
      </w:r>
    </w:p>
    <w:p>
      <w:pPr>
        <w:pStyle w:val="Normal"/>
        <w:rPr/>
      </w:pPr>
      <w:r>
        <w:rPr/>
        <w:t>[[@Bible:Judg 16:5 ]][[16:5 &gt;&gt; Judg 16:5]] {{field-on:Bible}} И възлязоха при нея Филистимските войводи та й рекоха: Измами го, и виж в що е голямата му сила, и как можем му надви та да го вържем за да го смирим; а ний ще ти дадем всеки по тисяща и сто сребърника. {{field-off:Bible}}</w:t>
      </w:r>
    </w:p>
    <w:p>
      <w:pPr>
        <w:pStyle w:val="Normal"/>
        <w:rPr/>
      </w:pPr>
      <w:r>
        <w:rPr/>
        <w:t>[[@Bible:Judg 16:6 ]][[16:6 &gt;&gt; Judg 16:6]] {{field-on:Bible}} И рече Далида Самсону: Яви ми, моля, в що е голямата ти сила, и с какво да те вържат та да се смириш. {{field-off:Bible}}</w:t>
      </w:r>
    </w:p>
    <w:p>
      <w:pPr>
        <w:pStyle w:val="Normal"/>
        <w:rPr/>
      </w:pPr>
      <w:r>
        <w:rPr/>
        <w:t>[[@Bible:Judg 16:7 ]][[16:7 &gt;&gt; Judg 16:7]] {{field-on:Bible}} И рече й Самсон: Ако ме вържат с седем пресни тетиви които не са още изсъхнали, тогаз ще стана безсилен и ще бъда както един от человеците. {{field-off:Bible}}</w:t>
      </w:r>
    </w:p>
    <w:p>
      <w:pPr>
        <w:pStyle w:val="Normal"/>
        <w:rPr/>
      </w:pPr>
      <w:r>
        <w:rPr/>
        <w:t>[[@Bible:Judg 16:8 ]][[16:8 &gt;&gt; Judg 16:8]] {{field-on:Bible}} Тогаз й донесоха Филистимските войводи седем пресни тетиви които още не бяха изсъхнали; и върза го с тях. {{field-off:Bible}}</w:t>
      </w:r>
    </w:p>
    <w:p>
      <w:pPr>
        <w:pStyle w:val="Normal"/>
        <w:rPr/>
      </w:pPr>
      <w:r>
        <w:rPr/>
        <w:t>[[@Bible:Judg 16:9 ]][[16:9 &gt;&gt; Judg 16:9]] {{field-on:Bible}} (А засадата седеше с нея в ложницата.) И тя му рече: Филистимците върх тебе, Самсоне! А той скъса тетивите, както би се скъсала връв от кълчища когато померише огъня. И не се позна силата му. {{field-off:Bible}}</w:t>
      </w:r>
    </w:p>
    <w:p>
      <w:pPr>
        <w:pStyle w:val="Normal"/>
        <w:rPr/>
      </w:pPr>
      <w:r>
        <w:rPr/>
        <w:t>[[@Bible:Judg 16:10 ]][[16:10 &gt;&gt; Judg 16:10]] {{field-on:Bible}} И рече Далида Самсону: Ето, ти ме излъга, и лъжи ми си казал: кажи ми сега, моля, с какво да те вържат. {{field-off:Bible}}</w:t>
      </w:r>
    </w:p>
    <w:p>
      <w:pPr>
        <w:pStyle w:val="Normal"/>
        <w:rPr/>
      </w:pPr>
      <w:r>
        <w:rPr/>
        <w:t>[[@Bible:Judg 16:11 ]][[16:11 &gt;&gt; Judg 16:11]] {{field-on:Bible}} А той й рече: Ако ме вържат яко с нови въжа които не са още употребени, тогаз ще стана безсилен и ще бъда както един от человеците. {{field-off:Bible}}</w:t>
      </w:r>
    </w:p>
    <w:p>
      <w:pPr>
        <w:pStyle w:val="Normal"/>
        <w:rPr/>
      </w:pPr>
      <w:r>
        <w:rPr/>
        <w:t>[[@Bible:Judg 16:12 ]][[16:12 &gt;&gt; Judg 16:12]] {{field-on:Bible}} Взе прочее Далида нови въжа та го върза с тях, и рече му: Филистимците върх тебе, Самсоне! (А засадата седеше в ложницата.) И скъса ги от мишците си като нишка. {{field-off:Bible}}</w:t>
      </w:r>
    </w:p>
    <w:p>
      <w:pPr>
        <w:pStyle w:val="Normal"/>
        <w:rPr/>
      </w:pPr>
      <w:r>
        <w:rPr/>
        <w:t>[[@Bible:Judg 16:13 ]][[16:13 &gt;&gt; Judg 16:13]] {{field-on:Bible}} И рече Далида Самсону: До сега си ме лъгал, и казал ми си лъжи: кажи ми с що да те вържат. И рече й: Ако втъчеш седемте плетеници на главата ми в тъкането. {{field-off:Bible}}</w:t>
      </w:r>
    </w:p>
    <w:p>
      <w:pPr>
        <w:pStyle w:val="Normal"/>
        <w:rPr/>
      </w:pPr>
      <w:r>
        <w:rPr/>
        <w:t>[[@Bible:Judg 16:14 ]][[16:14 &gt;&gt; Judg 16:14]] {{field-on:Bible}} И тя ги втъка и увря и колчето, и рече му: Филистимците върх тебе, Самсоне! И събуди се от съня си, и изтръгна колчето на стана с тъкането. {{field-off:Bible}}</w:t>
      </w:r>
    </w:p>
    <w:p>
      <w:pPr>
        <w:pStyle w:val="Normal"/>
        <w:rPr/>
      </w:pPr>
      <w:r>
        <w:rPr/>
        <w:t>[[@Bible:Judg 16:15 ]][[16:15 &gt;&gt; Judg 16:15]] {{field-on:Bible}} Тогаз му рече: Как думаш: Обичам те, като сърдцето ти не е с мене? Ето, ти ме излъга три пъти, и не ми яви в що е голямата ти сила. {{field-off:Bible}}</w:t>
      </w:r>
    </w:p>
    <w:p>
      <w:pPr>
        <w:pStyle w:val="Normal"/>
        <w:rPr/>
      </w:pPr>
      <w:r>
        <w:rPr/>
        <w:t>[[@Bible:Judg 16:16 ]][[16:16 &gt;&gt; Judg 16:16]] {{field-on:Bible}} И понеже му досаждаше всеки ден с думите си, и принуждаваше го толкоз щото душата му се утесни до смърт, {{field-off:Bible}}</w:t>
      </w:r>
    </w:p>
    <w:p>
      <w:pPr>
        <w:pStyle w:val="Normal"/>
        <w:rPr/>
      </w:pPr>
      <w:r>
        <w:rPr/>
        <w:t>[[@Bible:Judg 16:17 ]][[16:17 &gt;&gt; Judg 16:17]] {{field-on:Bible}} откри й всичкото си сърдце и рече й: Бръснач не е възлязвал на главата ми, защото аз съм Назирей Богу от утробата на майка си. Ако се обръсна, тогаз силата ми ще се оттегли от мене, и ще стана безсилен и ще бъда като всичките человеци. {{field-off:Bible}}</w:t>
      </w:r>
    </w:p>
    <w:p>
      <w:pPr>
        <w:pStyle w:val="Normal"/>
        <w:rPr/>
      </w:pPr>
      <w:r>
        <w:rPr/>
        <w:t>[[@Bible:Judg 16:18 ]][[16:18 &gt;&gt; Judg 16:18]] {{field-on:Bible}} И като видя Далида че й откри всичкото си сърдце, прати та повика войводите Филистимски и говореше: Възлезте този път, защото ми откри всичкото си сърдце. Тогаз възлязоха при нея войводите Филистимски та донесоха и среброто в ръцете си. {{field-off:Bible}}</w:t>
      </w:r>
    </w:p>
    <w:p>
      <w:pPr>
        <w:pStyle w:val="Normal"/>
        <w:rPr/>
      </w:pPr>
      <w:r>
        <w:rPr/>
        <w:t>[[@Bible:Judg 16:19 ]][[16:19 &gt;&gt; Judg 16:19]] {{field-on:Bible}} И приспа го на коленете си; и повика человек, та обръсна седемте плетеници на главата му, и начна да го смирява; и силата му се оттегли от него. {{field-off:Bible}}</w:t>
      </w:r>
    </w:p>
    <w:p>
      <w:pPr>
        <w:pStyle w:val="Normal"/>
        <w:rPr/>
      </w:pPr>
      <w:r>
        <w:rPr/>
        <w:t>[[@Bible:Judg 16:20 ]][[16:20 &gt;&gt; Judg 16:20]] {{field-on:Bible}} И тя рече: Филистимци върх теб, Самсоне! И той се събуди от съна си и рече: Ще изляза както друг път и ще се отърся. Но той не позна че Господ беше се оттеглил от него. {{field-off:Bible}}</w:t>
      </w:r>
    </w:p>
    <w:p>
      <w:pPr>
        <w:pStyle w:val="Normal"/>
        <w:rPr/>
      </w:pPr>
      <w:r>
        <w:rPr/>
        <w:t>[[@Bible:Judg 16:21 ]][[16:21 &gt;&gt; Judg 16:21]] {{field-on:Bible}} И хванаха го Филистимците и избодиха очите му, и снеха го в Газа, и вързаха го с окови; и мелеше в тъмницата. {{field-off:Bible}}</w:t>
      </w:r>
    </w:p>
    <w:p>
      <w:pPr>
        <w:pStyle w:val="Normal"/>
        <w:rPr/>
      </w:pPr>
      <w:r>
        <w:rPr/>
        <w:t>[[@Bible:Judg 16:22 ]][[16:22 &gt;&gt; Judg 16:22]] {{field-on:Bible}} И космите на главата му начнаха да порастват пак откакто бе обръснат. {{field-off:Bible}}</w:t>
      </w:r>
    </w:p>
    <w:p>
      <w:pPr>
        <w:pStyle w:val="Normal"/>
        <w:rPr/>
      </w:pPr>
      <w:r>
        <w:rPr/>
        <w:t>[[@Bible:Judg 16:23 ]][[16:23 &gt;&gt; Judg 16:23]] {{field-on:Bible}} И събраха се войводите Филистимски за да принесат голяма жъртва на Дагона бога си и да се възвеселят, защото рекоха: Наший бог предаде в ръката ни Самсона неприятеля наш. {{field-off:Bible}}</w:t>
      </w:r>
    </w:p>
    <w:p>
      <w:pPr>
        <w:pStyle w:val="Normal"/>
        <w:rPr/>
      </w:pPr>
      <w:r>
        <w:rPr/>
        <w:t>[[@Bible:Judg 16:24 ]][[16:24 &gt;&gt; Judg 16:24]] {{field-on:Bible}} И когато го видяха людете, хвалеха бога си и говореха: Наший бог предаде в ръката ни неприятеля ни и разорителя на земята ни, който уби множество от нас. {{field-off:Bible}}</w:t>
      </w:r>
    </w:p>
    <w:p>
      <w:pPr>
        <w:pStyle w:val="Normal"/>
        <w:rPr/>
      </w:pPr>
      <w:r>
        <w:rPr/>
        <w:t>[[@Bible:Judg 16:25 ]][[16:25 &gt;&gt; Judg 16:25]] {{field-on:Bible}} И когато се възвесели сърдцето им, рекоха: Повикайте Самсона за да ни поиграе. И повикаха Самсона из тъмницата, та игра пред тях; и поставиха го между стълповете. {{field-off:Bible}}</w:t>
      </w:r>
    </w:p>
    <w:p>
      <w:pPr>
        <w:pStyle w:val="Normal"/>
        <w:rPr/>
      </w:pPr>
      <w:r>
        <w:rPr/>
        <w:t>[[@Bible:Judg 16:26 ]][[16:26 &gt;&gt; Judg 16:26]] {{field-on:Bible}} И рече Самсон на детето което го държеше за ръката: Остави ме да напипам стълповете на които стои домът, за да се подпра на тях. {{field-off:Bible}}</w:t>
      </w:r>
    </w:p>
    <w:p>
      <w:pPr>
        <w:pStyle w:val="Normal"/>
        <w:rPr/>
      </w:pPr>
      <w:r>
        <w:rPr/>
        <w:t>[[@Bible:Judg 16:27 ]][[16:27 &gt;&gt; Judg 16:27]] {{field-on:Bible}} А домът беше пълен с мъже и жени; и там бяха всичките войводи Филистимски, и на покрива около три тисящи мъже и жени които гледаха Самсона като играеше. {{field-off:Bible}}</w:t>
      </w:r>
    </w:p>
    <w:p>
      <w:pPr>
        <w:pStyle w:val="Normal"/>
        <w:rPr/>
      </w:pPr>
      <w:r>
        <w:rPr/>
        <w:t>[[@Bible:Judg 16:28 ]][[16:28 &gt;&gt; Judg 16:28]] {{field-on:Bible}} И извика Самсон към Господа и рече: Господи Иеова, помни ме, моля; и укрепи ме, моля, само този път, Боже, за да си отмъстя против Филистимците еднъж за двете си очи. {{field-off:Bible}}</w:t>
      </w:r>
    </w:p>
    <w:p>
      <w:pPr>
        <w:pStyle w:val="Normal"/>
        <w:rPr/>
      </w:pPr>
      <w:r>
        <w:rPr/>
        <w:t>[[@Bible:Judg 16:29 ]][[16:29 &gt;&gt; Judg 16:29]] {{field-on:Bible}} И прегърна Самсон средните два стълпа на които стоеше домът и опря се на тях, на единия с дясната си ръка, и на другия с лявата си. {{field-off:Bible}}</w:t>
      </w:r>
    </w:p>
    <w:p>
      <w:pPr>
        <w:pStyle w:val="Normal"/>
        <w:rPr/>
      </w:pPr>
      <w:r>
        <w:rPr/>
        <w:t>[[@Bible:Judg 16:30 ]][[16:30 &gt;&gt; Judg 16:30]] {{field-on:Bible}} И рече Самсон: Нека умре душата ми с Филистимците. И наведе се с сила; и домът падна върх войводите и върх всичките люде които бяха в него. А умрелите които умъртви на умирането си бяха повече от онези които бе умъртвил в живота си. {{field-off:Bible}}</w:t>
      </w:r>
    </w:p>
    <w:p>
      <w:pPr>
        <w:pStyle w:val="Normal"/>
        <w:rPr/>
      </w:pPr>
      <w:r>
        <w:rPr/>
        <w:t>[[@Bible:Judg 16:31 ]][[16:31 &gt;&gt; Judg 16:31]] {{field-on:Bible}} Тогаз слязоха братята му и всичкий дом на отца му та го взеха и занесоха та го погребаха между Сарая и Естаол, в гроба на отца му Маноя. И съди той Израиля двадесет години. {{field-off:Bible}}</w:t>
      </w:r>
    </w:p>
    <w:p>
      <w:pPr>
        <w:pStyle w:val="Heading2"/>
        <w:rPr/>
      </w:pPr>
      <w:r>
        <w:rPr/>
        <w:t>Глава 17</w:t>
      </w:r>
    </w:p>
    <w:p>
      <w:pPr>
        <w:pStyle w:val="Normal"/>
        <w:rPr/>
      </w:pPr>
      <w:r>
        <w:rPr/>
        <w:t>[[@Bible:Judg 17:1 ]][[17:1 &gt;&gt; Judg 17:1]] {{field-on:Bible}} И имаше един человек от гората Ефрем, името му Михей. {{field-off:Bible}}</w:t>
      </w:r>
    </w:p>
    <w:p>
      <w:pPr>
        <w:pStyle w:val="Normal"/>
        <w:rPr/>
      </w:pPr>
      <w:r>
        <w:rPr/>
        <w:t>[[@Bible:Judg 17:2 ]][[17:2 &gt;&gt; Judg 17:2]] {{field-on:Bible}} И рече на майка си: Тисящата и сто сребърника които ти се взеха, за които и ти кле, още говори в ушите ми, ето, среброто е у мене: аз го взех. А майка му рече: Благословен да си, сине мой, от Господа. {{field-off:Bible}}</w:t>
      </w:r>
    </w:p>
    <w:p>
      <w:pPr>
        <w:pStyle w:val="Normal"/>
        <w:rPr/>
      </w:pPr>
      <w:r>
        <w:rPr/>
        <w:t>[[@Bible:Judg 17:3 ]][[17:3 &gt;&gt; Judg 17:3]] {{field-on:Bible}} И върна тисящата и сто сребърника на майка си; и рече майка му: Посвещение посветих среброто Господу от ръката си за сина ми, за да направи истукан и кумир леян; и сега ще го върна на тебе. {{field-off:Bible}}</w:t>
      </w:r>
    </w:p>
    <w:p>
      <w:pPr>
        <w:pStyle w:val="Normal"/>
        <w:rPr/>
      </w:pPr>
      <w:r>
        <w:rPr/>
        <w:t>[[@Bible:Judg 17:4 ]][[17:4 &gt;&gt; Judg 17:4]] {{field-on:Bible}} А той върна среброто на майка си; и майка му взе двесте сребърника и даде ги на златаря, който направи от тях истукан и кумир леян; и те бяха в дома на Михея. {{field-off:Bible}}</w:t>
      </w:r>
    </w:p>
    <w:p>
      <w:pPr>
        <w:pStyle w:val="Normal"/>
        <w:rPr/>
      </w:pPr>
      <w:r>
        <w:rPr/>
        <w:t>[[@Bible:Judg 17:5 ]][[17:5 &gt;&gt; Judg 17:5]] {{field-on:Bible}} И този человек Михей имаше дом божий; и направи ефод и терафим, и посвети едного от синовете си, и стана му свещеник. {{field-off:Bible}}</w:t>
      </w:r>
    </w:p>
    <w:p>
      <w:pPr>
        <w:pStyle w:val="Normal"/>
        <w:rPr/>
      </w:pPr>
      <w:r>
        <w:rPr/>
        <w:t>[[@Bible:Judg 17:6 ]][[17:6 &gt;&gt; Judg 17:6]] {{field-on:Bible}} В онези дни нямаше цар в Израил: всеки правеше що му се виждаше угодно. {{field-off:Bible}}</w:t>
      </w:r>
    </w:p>
    <w:p>
      <w:pPr>
        <w:pStyle w:val="Normal"/>
        <w:rPr/>
      </w:pPr>
      <w:r>
        <w:rPr/>
        <w:t>[[@Bible:Judg 17:7 ]][[17:7 &gt;&gt; Judg 17:7]] {{field-on:Bible}} И имаше един момък от Витлеем Юдин, от рода Юдин, който беше Левитин, и той беше пришлец там. {{field-off:Bible}}</w:t>
      </w:r>
    </w:p>
    <w:p>
      <w:pPr>
        <w:pStyle w:val="Normal"/>
        <w:rPr/>
      </w:pPr>
      <w:r>
        <w:rPr/>
        <w:t>[[@Bible:Judg 17:8 ]][[17:8 &gt;&gt; Judg 17:8]] {{field-on:Bible}} И отиде человекът от града Витлеем Юдин да пришелствува дето намери; и дойде в гората Ефрем до дома Михеев, и следваше пътя си. {{field-off:Bible}}</w:t>
      </w:r>
    </w:p>
    <w:p>
      <w:pPr>
        <w:pStyle w:val="Normal"/>
        <w:rPr/>
      </w:pPr>
      <w:r>
        <w:rPr/>
        <w:t>[[@Bible:Judg 17:9 ]][[17:9 &gt;&gt; Judg 17:9]] {{field-on:Bible}} И рече му Михей: От де идеш? А той му рече: Аз съм Левитин от Витлеем Юдин, и отхождам да пришелствувам дето намеря. {{field-off:Bible}}</w:t>
      </w:r>
    </w:p>
    <w:p>
      <w:pPr>
        <w:pStyle w:val="Normal"/>
        <w:rPr/>
      </w:pPr>
      <w:r>
        <w:rPr/>
        <w:t>[[@Bible:Judg 17:10 ]][[17:10 &gt;&gt; Judg 17:10]] {{field-on:Bible}} И рече му Михей: седи с мене и бъди ми отец и свещеник; и аз ще ти давам десет сребърника на годината, и една премяна дрехи, и храната ти. И Левитинът влезе при него. {{field-off:Bible}}</w:t>
      </w:r>
    </w:p>
    <w:p>
      <w:pPr>
        <w:pStyle w:val="Normal"/>
        <w:rPr/>
      </w:pPr>
      <w:r>
        <w:rPr/>
        <w:t>[[@Bible:Judg 17:11 ]][[17:11 &gt;&gt; Judg 17:11]] {{field-on:Bible}} И благодарен беше Левитинът да седи с человека; и този момък му беше като един от синовете му. {{field-off:Bible}}</w:t>
      </w:r>
    </w:p>
    <w:p>
      <w:pPr>
        <w:pStyle w:val="Normal"/>
        <w:rPr/>
      </w:pPr>
      <w:r>
        <w:rPr/>
        <w:t>[[@Bible:Judg 17:12 ]][[17:12 &gt;&gt; Judg 17:12]] {{field-on:Bible}} И посвети Михей Левитина; и този момък му стана свещеник, и остана в дома Михеев. {{field-off:Bible}}</w:t>
      </w:r>
    </w:p>
    <w:p>
      <w:pPr>
        <w:pStyle w:val="Normal"/>
        <w:rPr/>
      </w:pPr>
      <w:r>
        <w:rPr/>
        <w:t>[[@Bible:Judg 17:13 ]][[17:13 &gt;&gt; Judg 17:13]] {{field-on:Bible}} Тогаз рече Михей: Сега зная че Господ ще ми стори добро, защото имам Левитина за свещеник. {{field-off:Bible}}</w:t>
      </w:r>
    </w:p>
    <w:p>
      <w:pPr>
        <w:pStyle w:val="Heading2"/>
        <w:rPr/>
      </w:pPr>
      <w:r>
        <w:rPr/>
        <w:t>Глава 18</w:t>
      </w:r>
    </w:p>
    <w:p>
      <w:pPr>
        <w:pStyle w:val="Normal"/>
        <w:rPr/>
      </w:pPr>
      <w:r>
        <w:rPr/>
        <w:t>[[@Bible:Judg 18:1 ]][[18:1 &gt;&gt; Judg 18:1]] {{field-on:Bible}} В онези дни нямаше цар в Израил; и в онези дни Дановото племе търсеше за себе си наследие за да се насели, защото до тогаз не беше им се паднало наследие между Израилевите племена. {{field-off:Bible}}</w:t>
      </w:r>
    </w:p>
    <w:p>
      <w:pPr>
        <w:pStyle w:val="Normal"/>
        <w:rPr/>
      </w:pPr>
      <w:r>
        <w:rPr/>
        <w:t>[[@Bible:Judg 18:2 ]][[18:2 &gt;&gt; Judg 18:2]] {{field-on:Bible}} И пратиха Дановите синове от рода си пет мъже от пределите си, силни мъже от Сарая и от Естаол, за да съгледателствуват мястото и да го изследят; и рекоха им: Идете, изследете мястото. И дойдоха в гората Ефрем до Михеевия дом, и пренощуваха там; {{field-off:Bible}}</w:t>
      </w:r>
    </w:p>
    <w:p>
      <w:pPr>
        <w:pStyle w:val="Normal"/>
        <w:rPr/>
      </w:pPr>
      <w:r>
        <w:rPr/>
        <w:t>[[@Bible:Judg 18:3 ]][[18:3 &gt;&gt; Judg 18:3]] {{field-on:Bible}} защото, като се приближиха до Михеевия дом, познаха гласа на младия Левитин; и свърнаха там и му рекоха: Кой те доведе тук? и що правиш ти на това място? и защо си тук? {{field-off:Bible}}</w:t>
      </w:r>
    </w:p>
    <w:p>
      <w:pPr>
        <w:pStyle w:val="Normal"/>
        <w:rPr/>
      </w:pPr>
      <w:r>
        <w:rPr/>
        <w:t>[[@Bible:Judg 18:4 ]][[18:4 &gt;&gt; Judg 18:4]] {{field-on:Bible}} А той им рече: Така и така ми направи Михей, и цени ме, та му съм свещеник. {{field-off:Bible}}</w:t>
      </w:r>
    </w:p>
    <w:p>
      <w:pPr>
        <w:pStyle w:val="Normal"/>
        <w:rPr/>
      </w:pPr>
      <w:r>
        <w:rPr/>
        <w:t>[[@Bible:Judg 18:5 ]][[18:5 &gt;&gt; Judg 18:5]] {{field-on:Bible}} И рекоха му: Молим, попитай Бога, да познаем ще бъде ли благополучен пътят ни в който отхождаме. {{field-off:Bible}}</w:t>
      </w:r>
    </w:p>
    <w:p>
      <w:pPr>
        <w:pStyle w:val="Normal"/>
        <w:rPr/>
      </w:pPr>
      <w:r>
        <w:rPr/>
        <w:t>[[@Bible:Judg 18:6 ]][[18:6 &gt;&gt; Judg 18:6]] {{field-on:Bible}} А свещеникът им рече: Идете с миром: угоден е пред Господа пътят ви в който отхождате. {{field-off:Bible}}</w:t>
      </w:r>
    </w:p>
    <w:p>
      <w:pPr>
        <w:pStyle w:val="Normal"/>
        <w:rPr/>
      </w:pPr>
      <w:r>
        <w:rPr/>
        <w:t>[[@Bible:Judg 18:7 ]][[18:7 &gt;&gt; Judg 18:7]] {{field-on:Bible}} Тогаз тръгнаха петте мъжа та дойдоха в Лаис, и видяха людете които живееха в него безгрижно, по обичая на Сидонците, спокойни, и живеещи без страх; и нямаше в това място някой да ги утеснява в нещо или да има власт; и те бяха далеч от Сидонците, и нямаха съобщение с никого. {{field-off:Bible}}</w:t>
      </w:r>
    </w:p>
    <w:p>
      <w:pPr>
        <w:pStyle w:val="Normal"/>
        <w:rPr/>
      </w:pPr>
      <w:r>
        <w:rPr/>
        <w:t>[[@Bible:Judg 18:8 ]][[18:8 &gt;&gt; Judg 18:8]] {{field-on:Bible}} И върнаха се при братята си в Сарая и Естаол; и рекоха им братята им: Какво ще кажете вие? {{field-off:Bible}}</w:t>
      </w:r>
    </w:p>
    <w:p>
      <w:pPr>
        <w:pStyle w:val="Normal"/>
        <w:rPr/>
      </w:pPr>
      <w:r>
        <w:rPr/>
        <w:t>[[@Bible:Judg 18:9 ]][[18:9 &gt;&gt; Judg 18:9]] {{field-on:Bible}} А те рекоха: Станете, и да възлезем против тях; защото видяхме мястото, и, ето, твърде е добро. И вие седите ли? Да се не облените да идете да влезете за да наследите. {{field-off:Bible}}</w:t>
      </w:r>
    </w:p>
    <w:p>
      <w:pPr>
        <w:pStyle w:val="Normal"/>
        <w:rPr/>
      </w:pPr>
      <w:r>
        <w:rPr/>
        <w:t>[[@Bible:Judg 18:10 ]][[18:10 &gt;&gt; Judg 18:10]] {{field-on:Bible}} Като отидете ще найдете люде които живеят безгрижно и на широко място, защото Бог го даде в ръката ви: място в което няма скудост от нищо каквото има на земята. {{field-off:Bible}}</w:t>
      </w:r>
    </w:p>
    <w:p>
      <w:pPr>
        <w:pStyle w:val="Normal"/>
        <w:rPr/>
      </w:pPr>
      <w:r>
        <w:rPr/>
        <w:t>[[@Bible:Judg 18:11 ]][[18:11 &gt;&gt; Judg 18:11]] {{field-on:Bible}} И тръгнаха от там, от Дановия род, от Сарая и от Естаол, шестстотин мъже препасани с воински оръжия. {{field-off:Bible}}</w:t>
      </w:r>
    </w:p>
    <w:p>
      <w:pPr>
        <w:pStyle w:val="Normal"/>
        <w:rPr/>
      </w:pPr>
      <w:r>
        <w:rPr/>
        <w:t>[[@Bible:Judg 18:12 ]][[18:12 &gt;&gt; Judg 18:12]] {{field-on:Bible}} И възлязоха та разположиха стан у Кириатиарим в Юда; за това нарекоха онова място Махане-дан, дори до този ден; а лежи зад Кириатиарим. {{field-off:Bible}}</w:t>
      </w:r>
    </w:p>
    <w:p>
      <w:pPr>
        <w:pStyle w:val="Normal"/>
        <w:rPr/>
      </w:pPr>
      <w:r>
        <w:rPr/>
        <w:t>[[@Bible:Judg 18:13 ]][[18:13 &gt;&gt; Judg 18:13]] {{field-on:Bible}} И от там преминаха в гората Ефрем та дойдоха до Михеевия дом. {{field-off:Bible}}</w:t>
      </w:r>
    </w:p>
    <w:p>
      <w:pPr>
        <w:pStyle w:val="Normal"/>
        <w:rPr/>
      </w:pPr>
      <w:r>
        <w:rPr/>
        <w:t>[[@Bible:Judg 18:14 ]][[18:14 &gt;&gt; Judg 18:14]] {{field-on:Bible}} Тогаз петте мъже които бяха ходили да съгледателствуват мястото Лаис отговориха и рекоха на братята си: Знаете ли че има в тези домове ефод, и терафим, и истукан, и кумир леян? И сега размислете какво ще направите. {{field-off:Bible}}</w:t>
      </w:r>
    </w:p>
    <w:p>
      <w:pPr>
        <w:pStyle w:val="Normal"/>
        <w:rPr/>
      </w:pPr>
      <w:r>
        <w:rPr/>
        <w:t>[[@Bible:Judg 18:15 ]][[18:15 &gt;&gt; Judg 18:15]] {{field-on:Bible}} И свърнаха там та отидоха в дома на младия Левитин, в Михеевия дом, и го поздравиха. {{field-off:Bible}}</w:t>
      </w:r>
    </w:p>
    <w:p>
      <w:pPr>
        <w:pStyle w:val="Normal"/>
        <w:rPr/>
      </w:pPr>
      <w:r>
        <w:rPr/>
        <w:t>[[@Bible:Judg 18:16 ]][[18:16 &gt;&gt; Judg 18:16]] {{field-on:Bible}} И шестте стотин мъжа, препасаните с воинските си оръжия, които бяха от Дановите синове, застанаха в входа на вратата. {{field-off:Bible}}</w:t>
      </w:r>
    </w:p>
    <w:p>
      <w:pPr>
        <w:pStyle w:val="Normal"/>
        <w:rPr/>
      </w:pPr>
      <w:r>
        <w:rPr/>
        <w:t>[[@Bible:Judg 18:17 ]][[18:17 &gt;&gt; Judg 18:17]] {{field-on:Bible}} И възлязоха петте мъжа които бяха ходили да съгледателствуват мястото, и влязоха там та взеха истукана, и ефода, и терафима, и леяния кумир; а свещеникът стоеше в входа на вратата с шестте стотин мъжа които бяха препасани с воински оръжия. {{field-off:Bible}}</w:t>
      </w:r>
    </w:p>
    <w:p>
      <w:pPr>
        <w:pStyle w:val="Normal"/>
        <w:rPr/>
      </w:pPr>
      <w:r>
        <w:rPr/>
        <w:t>[[@Bible:Judg 18:18 ]][[18:18 &gt;&gt; Judg 18:18]] {{field-on:Bible}} И като влязоха те в Михеевия дом и взеха истукана, ефода, и терафима, и леяния кумир, свещеникът им рече: Що правите вие? {{field-off:Bible}}</w:t>
      </w:r>
    </w:p>
    <w:p>
      <w:pPr>
        <w:pStyle w:val="Normal"/>
        <w:rPr/>
      </w:pPr>
      <w:r>
        <w:rPr/>
        <w:t>[[@Bible:Judg 18:19 ]][[18:19 &gt;&gt; Judg 18:19]] {{field-on:Bible}} И те му рекоха: Мълчи, тури ръката си на устата си та ела с нас, и бъди ни отец и свещеник. По-добре ли ти е да си свещеник на дома на един человек, или да си свещеник на едно племе и на един род в Израил? {{field-off:Bible}}</w:t>
      </w:r>
    </w:p>
    <w:p>
      <w:pPr>
        <w:pStyle w:val="Normal"/>
        <w:rPr/>
      </w:pPr>
      <w:r>
        <w:rPr/>
        <w:t>[[@Bible:Judg 18:20 ]][[18:20 &gt;&gt; Judg 18:20]] {{field-on:Bible}} И зарадва се сърдцето на свещеника; и взе ефода, и терафима, и истукана та отиде между людете. {{field-off:Bible}}</w:t>
      </w:r>
    </w:p>
    <w:p>
      <w:pPr>
        <w:pStyle w:val="Normal"/>
        <w:rPr/>
      </w:pPr>
      <w:r>
        <w:rPr/>
        <w:t>[[@Bible:Judg 18:21 ]][[18:21 &gt;&gt; Judg 18:21]] {{field-on:Bible}} И върнаха се та тръгнаха, и туриха пред себе си децата и скотовете, и по-скъпите си неща. {{field-off:Bible}}</w:t>
      </w:r>
    </w:p>
    <w:p>
      <w:pPr>
        <w:pStyle w:val="Normal"/>
        <w:rPr/>
      </w:pPr>
      <w:r>
        <w:rPr/>
        <w:t>[[@Bible:Judg 18:22 ]][[18:22 &gt;&gt; Judg 18:22]] {{field-on:Bible}} Като се отдалечиха те от Михеевия дом, человеците в домовете които бяха ближни с Михеевия дом събраха се и стигнаха Дановите синове. {{field-off:Bible}}</w:t>
      </w:r>
    </w:p>
    <w:p>
      <w:pPr>
        <w:pStyle w:val="Normal"/>
        <w:rPr/>
      </w:pPr>
      <w:r>
        <w:rPr/>
        <w:t>[[@Bible:Judg 18:23 ]][[18:23 &gt;&gt; Judg 18:23]] {{field-on:Bible}} И викнаха на Дановите синове. И те обърнаха лицето си и рекоха на Михея: Що ти е та си излязъл с толкова множество? {{field-off:Bible}}</w:t>
      </w:r>
    </w:p>
    <w:p>
      <w:pPr>
        <w:pStyle w:val="Normal"/>
        <w:rPr/>
      </w:pPr>
      <w:r>
        <w:rPr/>
        <w:t>[[@Bible:Judg 18:24 ]][[18:24 &gt;&gt; Judg 18:24]] {{field-on:Bible}} А той рече: Взехте ми боговете които си направих, и свещеника, и тръгнахте; и що ми остава вече? И защо ми казвате: Що ти е? {{field-off:Bible}}</w:t>
      </w:r>
    </w:p>
    <w:p>
      <w:pPr>
        <w:pStyle w:val="Normal"/>
        <w:rPr/>
      </w:pPr>
      <w:r>
        <w:rPr/>
        <w:t>[[@Bible:Judg 18:25 ]][[18:25 &gt;&gt; Judg 18:25]] {{field-on:Bible}} И рекоха му Дановите синове: Да се не чуе гласът ти между нас, да не би да нападнат на вас мъже яростливи, та изгубиш живота си и живота на дома си. {{field-off:Bible}}</w:t>
      </w:r>
    </w:p>
    <w:p>
      <w:pPr>
        <w:pStyle w:val="Normal"/>
        <w:rPr/>
      </w:pPr>
      <w:r>
        <w:rPr/>
        <w:t>[[@Bible:Judg 18:26 ]][[18:26 &gt;&gt; Judg 18:26]] {{field-on:Bible}} И вървяха Дановите синове в пътя си; и като видя Михей че те бяха по-силни от него, върна се та дойде у дома си. {{field-off:Bible}}</w:t>
      </w:r>
    </w:p>
    <w:p>
      <w:pPr>
        <w:pStyle w:val="Normal"/>
        <w:rPr/>
      </w:pPr>
      <w:r>
        <w:rPr/>
        <w:t>[[@Bible:Judg 18:27 ]][[18:27 &gt;&gt; Judg 18:27]] {{field-on:Bible}} И те взеха това що беше направил Михей, и свещеника когото имаше, та дойдоха в Лаис при люде които бяха спокойни и живееха без страх; и поразиха ги с острото на ножа, и града изгориха с огън. {{field-off:Bible}}</w:t>
      </w:r>
    </w:p>
    <w:p>
      <w:pPr>
        <w:pStyle w:val="Normal"/>
        <w:rPr/>
      </w:pPr>
      <w:r>
        <w:rPr/>
        <w:t>[[@Bible:Judg 18:28 ]][[18:28 &gt;&gt; Judg 18:28]] {{field-on:Bible}} И нямаше никой да го избави, защото се намираше далеч от Сидон, и нямаха съобщение с никого; и той беше в дола на Вет-реов. И съградиха града, и населиха се в него. {{field-off:Bible}}</w:t>
      </w:r>
    </w:p>
    <w:p>
      <w:pPr>
        <w:pStyle w:val="Normal"/>
        <w:rPr/>
      </w:pPr>
      <w:r>
        <w:rPr/>
        <w:t>[[@Bible:Judg 18:29 ]][[18:29 &gt;&gt; Judg 18:29]] {{field-on:Bible}} И нарекоха името на града Дан, по името на Дана отца си който се роди Израилю; а името на града беше по-напред Лаис. {{field-off:Bible}}</w:t>
      </w:r>
    </w:p>
    <w:p>
      <w:pPr>
        <w:pStyle w:val="Normal"/>
        <w:rPr/>
      </w:pPr>
      <w:r>
        <w:rPr/>
        <w:t>[[@Bible:Judg 18:30 ]][[18:30 &gt;&gt; Judg 18:30]] {{field-on:Bible}} И поставиха за себе си Дановите мъже истукана; а Ионатан синът на Гирсона, син на Манасия, той и синовете му бяха свещеници на Дановото племе до деня на пленението на оназ земя. {{field-off:Bible}}</w:t>
      </w:r>
    </w:p>
    <w:p>
      <w:pPr>
        <w:pStyle w:val="Normal"/>
        <w:rPr/>
      </w:pPr>
      <w:r>
        <w:rPr/>
        <w:t>[[@Bible:Judg 18:31 ]][[18:31 &gt;&gt; Judg 18:31]] {{field-on:Bible}} И поставиха си истукана който направи Михей през всичкото време в което домът Божий бе в Сило. {{field-off:Bible}}</w:t>
      </w:r>
    </w:p>
    <w:p>
      <w:pPr>
        <w:pStyle w:val="Heading2"/>
        <w:rPr/>
      </w:pPr>
      <w:r>
        <w:rPr/>
        <w:t>Глава 19</w:t>
      </w:r>
    </w:p>
    <w:p>
      <w:pPr>
        <w:pStyle w:val="Normal"/>
        <w:rPr/>
      </w:pPr>
      <w:r>
        <w:rPr/>
        <w:t>[[@Bible:Judg 19:1 ]][[19:1 &gt;&gt; Judg 19:1]] {{field-on:Bible}} И в онези дни нямаше цар в Израил; и имаше един Левитин който живееше в страните на гората Ефрем, и взе за себе си наложница жена от Витлеем Юдин. {{field-off:Bible}}</w:t>
      </w:r>
    </w:p>
    <w:p>
      <w:pPr>
        <w:pStyle w:val="Normal"/>
        <w:rPr/>
      </w:pPr>
      <w:r>
        <w:rPr/>
        <w:t>[[@Bible:Judg 19:2 ]][[19:2 &gt;&gt; Judg 19:2]] {{field-on:Bible}} И наложницата му стори блуд против него, и отиде си от него в дома на отца си в Витлеем Юдин, и остана там около четири месеца. {{field-off:Bible}}</w:t>
      </w:r>
    </w:p>
    <w:p>
      <w:pPr>
        <w:pStyle w:val="Normal"/>
        <w:rPr/>
      </w:pPr>
      <w:r>
        <w:rPr/>
        <w:t>[[@Bible:Judg 19:3 ]][[19:3 &gt;&gt; Judg 19:3]] {{field-on:Bible}} И стана мъж й та отиде след нея за да й говори с добро и да я върне, и имаше с себе си слугата си и два осла; и тя го въведе в дома на баща си; и когато го видя на младата баща й, зарадва се че го посрещна. {{field-off:Bible}}</w:t>
      </w:r>
    </w:p>
    <w:p>
      <w:pPr>
        <w:pStyle w:val="Normal"/>
        <w:rPr/>
      </w:pPr>
      <w:r>
        <w:rPr/>
        <w:t>[[@Bible:Judg 19:4 ]][[19:4 &gt;&gt; Judg 19:4]] {{field-on:Bible}} И удържа го тест му, на младата баща й, та седя с него три дни; и ядоха и пиха и пренощуваха там. {{field-off:Bible}}</w:t>
      </w:r>
    </w:p>
    <w:p>
      <w:pPr>
        <w:pStyle w:val="Normal"/>
        <w:rPr/>
      </w:pPr>
      <w:r>
        <w:rPr/>
        <w:t>[[@Bible:Judg 19:5 ]][[19:5 &gt;&gt; Judg 19:5]] {{field-on:Bible}} И четвъртия ден, когато станаха на ранина, той се вдигна да си иде; но бащата на младата рече на зетя си: Укрепи сърдцето си с малко хляб, и после ще си отидете. {{field-off:Bible}}</w:t>
      </w:r>
    </w:p>
    <w:p>
      <w:pPr>
        <w:pStyle w:val="Normal"/>
        <w:rPr/>
      </w:pPr>
      <w:r>
        <w:rPr/>
        <w:t>[[@Bible:Judg 19:6 ]][[19:6 &gt;&gt; Judg 19:6]] {{field-on:Bible}} И седнаха та ядоха и пиха двамата наедно; и на младата баща й рече на мъжа: Склони, моля, да пренощуваш, и нека се развесели сърдцето ти. {{field-off:Bible}}</w:t>
      </w:r>
    </w:p>
    <w:p>
      <w:pPr>
        <w:pStyle w:val="Normal"/>
        <w:rPr/>
      </w:pPr>
      <w:r>
        <w:rPr/>
        <w:t>[[@Bible:Judg 19:7 ]][[19:7 &gt;&gt; Judg 19:7]] {{field-on:Bible}} И когато се дигна человекът да си иде, тестът му го принуди; за това остана та пренощува там. {{field-off:Bible}}</w:t>
      </w:r>
    </w:p>
    <w:p>
      <w:pPr>
        <w:pStyle w:val="Normal"/>
        <w:rPr/>
      </w:pPr>
      <w:r>
        <w:rPr/>
        <w:t>[[@Bible:Judg 19:8 ]][[19:8 &gt;&gt; Judg 19:8]] {{field-on:Bible}} И стана рано в петия ден за да си иде; и на младата баща й рече: Укрепи моля сърдцето си. И останаха доде денят се преклони и ядоха двамата. {{field-off:Bible}}</w:t>
      </w:r>
    </w:p>
    <w:p>
      <w:pPr>
        <w:pStyle w:val="Normal"/>
        <w:rPr/>
      </w:pPr>
      <w:r>
        <w:rPr/>
        <w:t>[[@Bible:Judg 19:9 ]][[19:9 &gt;&gt; Judg 19:9]] {{field-on:Bible}} И когато стана человекът да си отиде, той и наложницата и слугата му, на младата баща й: Ето, сега денят се преклонява към вечер: пренощувайте, моля: ето, денят е на свършване: пренощувай тука и нека се развесели сърдцето ти, и утре ставайте рано за пътя си и ще си отидеш на жилището си. {{field-off:Bible}}</w:t>
      </w:r>
    </w:p>
    <w:p>
      <w:pPr>
        <w:pStyle w:val="Normal"/>
        <w:rPr/>
      </w:pPr>
      <w:r>
        <w:rPr/>
        <w:t>[[@Bible:Judg 19:10 ]][[19:10 &gt;&gt; Judg 19:10]] {{field-on:Bible}} Но человекът не рачи да пренощува, но стана и тръгна и отиде до срещу Иевус, който е Ерусалим, и имаше с себе си два осла оседлани; и наложницата му беше с него. {{field-off:Bible}}</w:t>
      </w:r>
    </w:p>
    <w:p>
      <w:pPr>
        <w:pStyle w:val="Normal"/>
        <w:rPr/>
      </w:pPr>
      <w:r>
        <w:rPr/>
        <w:t>[[@Bible:Judg 19:11 ]][[19:11 &gt;&gt; Judg 19:11]] {{field-on:Bible}} И когато се приближиха до Иевус денят беше много преминал; и рече слугата на господаря си: Я ела и да свърнем в този град на Иевусците за да пренощуваме в него. {{field-off:Bible}}</w:t>
      </w:r>
    </w:p>
    <w:p>
      <w:pPr>
        <w:pStyle w:val="Normal"/>
        <w:rPr/>
      </w:pPr>
      <w:r>
        <w:rPr/>
        <w:t>[[@Bible:Judg 19:12 ]][[19:12 &gt;&gt; Judg 19:12]] {{field-on:Bible}} И рече му господарят му: Да не свръщаме в чужд град който не е от Израилевите синове, но да заминем до Гавая. {{field-off:Bible}}</w:t>
      </w:r>
    </w:p>
    <w:p>
      <w:pPr>
        <w:pStyle w:val="Normal"/>
        <w:rPr/>
      </w:pPr>
      <w:r>
        <w:rPr/>
        <w:t>[[@Bible:Judg 19:13 ]][[19:13 &gt;&gt; Judg 19:13]] {{field-on:Bible}} И рече на слугата си: Ела и да се приближим при едно от тези места, за да пренощуваме в Гавая или в Рама. {{field-off:Bible}}</w:t>
      </w:r>
    </w:p>
    <w:p>
      <w:pPr>
        <w:pStyle w:val="Normal"/>
        <w:rPr/>
      </w:pPr>
      <w:r>
        <w:rPr/>
        <w:t>[[@Bible:Judg 19:14 ]][[19:14 &gt;&gt; Judg 19:14]] {{field-on:Bible}} И заминаха та вървяха. Зайде ги слънцето близу при Гавая, който принадлежи на Вениамина. {{field-off:Bible}}</w:t>
      </w:r>
    </w:p>
    <w:p>
      <w:pPr>
        <w:pStyle w:val="Normal"/>
        <w:rPr/>
      </w:pPr>
      <w:r>
        <w:rPr/>
        <w:t>[[@Bible:Judg 19:15 ]][[19:15 &gt;&gt; Judg 19:15]] {{field-on:Bible}} И свърнаха там за да влязат да пренощуват в Гавая; и когато влезе, седна на стъгдата в града; и нямаше человек да ги прибере в къщата си за да пренощуват. {{field-off:Bible}}</w:t>
      </w:r>
    </w:p>
    <w:p>
      <w:pPr>
        <w:pStyle w:val="Normal"/>
        <w:rPr/>
      </w:pPr>
      <w:r>
        <w:rPr/>
        <w:t>[[@Bible:Judg 19:16 ]][[19:16 &gt;&gt; Judg 19:16]] {{field-on:Bible}} И, ето, един стар человек идеше от работата си от полето вечерта; и този человек беше от гората Ефрем, и беше пришлец в Гавая; а человеците на мястото бяха Вениаминци. {{field-off:Bible}}</w:t>
      </w:r>
    </w:p>
    <w:p>
      <w:pPr>
        <w:pStyle w:val="Normal"/>
        <w:rPr/>
      </w:pPr>
      <w:r>
        <w:rPr/>
        <w:t>[[@Bible:Judg 19:17 ]][[19:17 &gt;&gt; Judg 19:17]] {{field-on:Bible}} И като подигна очите си видя человека, пътника на стъгдата в града; и рече старецът: Де отиваш?? и от де идеш? {{field-off:Bible}}</w:t>
      </w:r>
    </w:p>
    <w:p>
      <w:pPr>
        <w:pStyle w:val="Normal"/>
        <w:rPr/>
      </w:pPr>
      <w:r>
        <w:rPr/>
        <w:t>[[@Bible:Judg 19:18 ]][[19:18 &gt;&gt; Judg 19:18]] {{field-on:Bible}} А той му рече: Ние заминаваме от Витлеем Юдин до страните на гората Ефрем от където съм аз; и ходих до Витлеем Юдин, а сега отивам в дома Господен; и няма никой да ме прибере в къщата си. {{field-off:Bible}}</w:t>
      </w:r>
    </w:p>
    <w:p>
      <w:pPr>
        <w:pStyle w:val="Normal"/>
        <w:rPr/>
      </w:pPr>
      <w:r>
        <w:rPr/>
        <w:t>[[@Bible:Judg 19:19 ]][[19:19 &gt;&gt; Judg 19:19]] {{field-on:Bible}} А ние си имаме плява и храна за ослите си, още и хляб и вино за мене и за рабинята ти и за момчето което е с рабите ти: не сме оскъдни от нищо. {{field-off:Bible}}</w:t>
      </w:r>
    </w:p>
    <w:p>
      <w:pPr>
        <w:pStyle w:val="Normal"/>
        <w:rPr/>
      </w:pPr>
      <w:r>
        <w:rPr/>
        <w:t>[[@Bible:Judg 19:20 ]][[19:20 &gt;&gt; Judg 19:20]] {{field-on:Bible}} И рече старият человек: Мир тебе, и всичката ти оскъдност да бъде на мене: само на стъгдата да не пренощуваш. {{field-off:Bible}}</w:t>
      </w:r>
    </w:p>
    <w:p>
      <w:pPr>
        <w:pStyle w:val="Normal"/>
        <w:rPr/>
      </w:pPr>
      <w:r>
        <w:rPr/>
        <w:t>[[@Bible:Judg 19:21 ]][[19:21 &gt;&gt; Judg 19:21]] {{field-on:Bible}} И въведе го в дома си, и даде храна на ослите; и омиха нозете си, и ядоха и пиха. {{field-off:Bible}}</w:t>
      </w:r>
    </w:p>
    <w:p>
      <w:pPr>
        <w:pStyle w:val="Normal"/>
        <w:rPr/>
      </w:pPr>
      <w:r>
        <w:rPr/>
        <w:t>[[@Bible:Judg 19:22 ]][[19:22 &gt;&gt; Judg 19:22]] {{field-on:Bible}} Като веселяха сърдцето си, ето, градските мъже, человеци беззаконни, обиколиха къщата, и тропаха на вратата, и говореха на стария человек домакина и думаха: Извади человека който влезе в дома ти, за да го познаем. {{field-off:Bible}}</w:t>
      </w:r>
    </w:p>
    <w:p>
      <w:pPr>
        <w:pStyle w:val="Normal"/>
        <w:rPr/>
      </w:pPr>
      <w:r>
        <w:rPr/>
        <w:t>[[@Bible:Judg 19:23 ]][[19:23 &gt;&gt; Judg 19:23]] {{field-on:Bible}} И излезе при тях человекът, домакинът, та им рече: Недейте, братие мои, моля, недейте прави това зло; като е влязъл този человек в дома ми, недейте струва това безумие. {{field-off:Bible}}</w:t>
      </w:r>
    </w:p>
    <w:p>
      <w:pPr>
        <w:pStyle w:val="Normal"/>
        <w:rPr/>
      </w:pPr>
      <w:r>
        <w:rPr/>
        <w:t>[[@Bible:Judg 19:24 ]][[19:24 &gt;&gt; Judg 19:24]] {{field-on:Bible}} Ето дъщеря ми девицата, и наложницата му: сега ще ги изведа вън, и смирете ги, и направете им щото ви е угодно; но на тогоз человека да не сторите едно таквоз дело на безумие. {{field-off:Bible}}</w:t>
      </w:r>
    </w:p>
    <w:p>
      <w:pPr>
        <w:pStyle w:val="Normal"/>
        <w:rPr/>
      </w:pPr>
      <w:r>
        <w:rPr/>
        <w:t>[[@Bible:Judg 19:25 ]][[19:25 &gt;&gt; Judg 19:25]] {{field-on:Bible}} Но мъжете не рачиха да го послушат; и взе человекът наложницата си та им я изведе вън; и познаха я, и ругаха се над нея всичката нощ дори до утринта; и като се яви зората пуснаха я. {{field-off:Bible}}</w:t>
      </w:r>
    </w:p>
    <w:p>
      <w:pPr>
        <w:pStyle w:val="Normal"/>
        <w:rPr/>
      </w:pPr>
      <w:r>
        <w:rPr/>
        <w:t>[[@Bible:Judg 19:26 ]][[19:26 &gt;&gt; Judg 19:26]] {{field-on:Bible}} И в зазоряването на деня дойде жената и падна при вратата на къщата на человека дето беше господин й, доде съмна. {{field-off:Bible}}</w:t>
      </w:r>
    </w:p>
    <w:p>
      <w:pPr>
        <w:pStyle w:val="Normal"/>
        <w:rPr/>
      </w:pPr>
      <w:r>
        <w:rPr/>
        <w:t>[[@Bible:Judg 19:27 ]][[19:27 &gt;&gt; Judg 19:27]] {{field-on:Bible}} И стана господин й на утринта та отвори вратата на къщата и излезе за да отиде в пътя си; и ето жената наложницата му паднала при вратата на къщата, и ръцете й на прага. {{field-off:Bible}}</w:t>
      </w:r>
    </w:p>
    <w:p>
      <w:pPr>
        <w:pStyle w:val="Normal"/>
        <w:rPr/>
      </w:pPr>
      <w:r>
        <w:rPr/>
        <w:t>[[@Bible:Judg 19:28 ]][[19:28 &gt;&gt; Judg 19:28]] {{field-on:Bible}} И рече й: Стани да си идем. Но нямаше кой да отговори. Тогаз человекът я дигна на осела, и стана та отиде на мястото си. {{field-off:Bible}}</w:t>
      </w:r>
    </w:p>
    <w:p>
      <w:pPr>
        <w:pStyle w:val="Normal"/>
        <w:rPr/>
      </w:pPr>
      <w:r>
        <w:rPr/>
        <w:t>[[@Bible:Judg 19:29 ]][[19:29 &gt;&gt; Judg 19:29]] {{field-on:Bible}} И като дойде в дома си, взе нож и хвана наложницата си та я разсече с костите й на дванадесет части, и прати ги в всичките предели на Израиля. {{field-off:Bible}}</w:t>
      </w:r>
    </w:p>
    <w:p>
      <w:pPr>
        <w:pStyle w:val="Normal"/>
        <w:rPr/>
      </w:pPr>
      <w:r>
        <w:rPr/>
        <w:t>[[@Bible:Judg 19:30 ]][[19:30 &gt;&gt; Judg 19:30]] {{field-on:Bible}} И всички които гледаха думаха: Не е ставало нито се е виждало таквоз нещо от който ден Израилевите синове възлязоха из Египетската земя дори до този ден: размислете за това, съветвайте се, и кажете. {{field-off:Bible}}</w:t>
      </w:r>
    </w:p>
    <w:p>
      <w:pPr>
        <w:pStyle w:val="Heading2"/>
        <w:rPr/>
      </w:pPr>
      <w:r>
        <w:rPr/>
        <w:t>Глава 20</w:t>
      </w:r>
    </w:p>
    <w:p>
      <w:pPr>
        <w:pStyle w:val="Normal"/>
        <w:rPr/>
      </w:pPr>
      <w:r>
        <w:rPr/>
        <w:t>[[@Bible:Judg 20:1 ]][[20:1 &gt;&gt; Judg 20:1]] {{field-on:Bible}} Тогаз излязоха всичките Израилеви синове, и събра се всичкото събрание като един человек от Дан до Вирсавее, и земята Галаад, пред Господа в Масва. {{field-off:Bible}}</w:t>
      </w:r>
    </w:p>
    <w:p>
      <w:pPr>
        <w:pStyle w:val="Normal"/>
        <w:rPr/>
      </w:pPr>
      <w:r>
        <w:rPr/>
        <w:t>[[@Bible:Judg 20:2 ]][[20:2 &gt;&gt; Judg 20:2]] {{field-on:Bible}} И представиха се в събранието на людете Божии началниците на всичките люде, всичките племена Израилеви, четиристотин тисящи мъже пешци които теглеха меч. {{field-off:Bible}}</w:t>
      </w:r>
    </w:p>
    <w:p>
      <w:pPr>
        <w:pStyle w:val="Normal"/>
        <w:rPr/>
      </w:pPr>
      <w:r>
        <w:rPr/>
        <w:t>[[@Bible:Judg 20:3 ]][[20:3 &gt;&gt; Judg 20:3]] {{field-on:Bible}} И чуха Вениаминовите синове че възлязоха Израилевите синове в Масфа. И рекоха Израилевите синове: Кажете, как стана това зло? {{field-off:Bible}}</w:t>
      </w:r>
    </w:p>
    <w:p>
      <w:pPr>
        <w:pStyle w:val="Normal"/>
        <w:rPr/>
      </w:pPr>
      <w:r>
        <w:rPr/>
        <w:t>[[@Bible:Judg 20:4 ]][[20:4 &gt;&gt; Judg 20:4]] {{field-on:Bible}} И отговори Левитинът, мъжът на убитата жена, и рече: Дойдох в Гавая който е град Вениаминов, аз и наложницата ми, за да пренощуваме. {{field-off:Bible}}</w:t>
      </w:r>
    </w:p>
    <w:p>
      <w:pPr>
        <w:pStyle w:val="Normal"/>
        <w:rPr/>
      </w:pPr>
      <w:r>
        <w:rPr/>
        <w:t>[[@Bible:Judg 20:5 ]][[20:5 &gt;&gt; Judg 20:5]] {{field-on:Bible}} И подигнаха се върх мене мъжете на Гавая, и обиколиха през нощта къщата против мене: мене искаха да убият, а наложницата ми насилваха, та умря. {{field-off:Bible}}</w:t>
      </w:r>
    </w:p>
    <w:p>
      <w:pPr>
        <w:pStyle w:val="Normal"/>
        <w:rPr/>
      </w:pPr>
      <w:r>
        <w:rPr/>
        <w:t>[[@Bible:Judg 20:6 ]][[20:6 &gt;&gt; Judg 20:6]] {{field-on:Bible}} За това взех наложницата си и разсякох я та я разпратих по всичките предели на Израилевото наследие; защото направиха беззаконие и безумие в Израил. {{field-off:Bible}}</w:t>
      </w:r>
    </w:p>
    <w:p>
      <w:pPr>
        <w:pStyle w:val="Normal"/>
        <w:rPr/>
      </w:pPr>
      <w:r>
        <w:rPr/>
        <w:t>[[@Bible:Judg 20:7 ]][[20:7 &gt;&gt; Judg 20:7]] {{field-on:Bible}} Ето, всички вие сте Израилеви синове: поговорете си тук помежду си, и дайте мнението си. {{field-off:Bible}}</w:t>
      </w:r>
    </w:p>
    <w:p>
      <w:pPr>
        <w:pStyle w:val="Normal"/>
        <w:rPr/>
      </w:pPr>
      <w:r>
        <w:rPr/>
        <w:t>[[@Bible:Judg 20:8 ]][[20:8 &gt;&gt; Judg 20:8]] {{field-on:Bible}} И станаха всичките люде като един человек и говореха: Няма да отиде никой в шатъра си, нито ще се върне някой в дома си; {{field-off:Bible}}</w:t>
      </w:r>
    </w:p>
    <w:p>
      <w:pPr>
        <w:pStyle w:val="Normal"/>
        <w:rPr/>
      </w:pPr>
      <w:r>
        <w:rPr/>
        <w:t>[[@Bible:Judg 20:9 ]][[20:9 &gt;&gt; Judg 20:9]] {{field-on:Bible}} но сега това е което ще направим на Гавая: ще възлезем против нея по жребие, {{field-off:Bible}}</w:t>
      </w:r>
    </w:p>
    <w:p>
      <w:pPr>
        <w:pStyle w:val="Normal"/>
        <w:rPr/>
      </w:pPr>
      <w:r>
        <w:rPr/>
        <w:t>[[@Bible:Judg 20:10 ]][[20:10 &gt;&gt; Judg 20:10]] {{field-on:Bible}} и ще вземем десет мъже от сто от всичките Израилеви племена, и сто от тисяща, и тисяща от тма, за да донесат храна на людете, щото като стигнат в Гавая Вениаминова да им направят по всичкото безумие което те направиха в Израил. {{field-off:Bible}}</w:t>
      </w:r>
    </w:p>
    <w:p>
      <w:pPr>
        <w:pStyle w:val="Normal"/>
        <w:rPr/>
      </w:pPr>
      <w:r>
        <w:rPr/>
        <w:t>[[@Bible:Judg 20:11 ]][[20:11 &gt;&gt; Judg 20:11]] {{field-on:Bible}} И събраха се против града всичките Израилеви мъже, съединени купно като един человек. {{field-off:Bible}}</w:t>
      </w:r>
    </w:p>
    <w:p>
      <w:pPr>
        <w:pStyle w:val="Normal"/>
        <w:rPr/>
      </w:pPr>
      <w:r>
        <w:rPr/>
        <w:t>[[@Bible:Judg 20:12 ]][[20:12 &gt;&gt; Judg 20:12]] {{field-on:Bible}} И пратиха Израилевите племена мъже в всичкото Вениаминово племе та рекоха: Кое е това зло което се стори помежду ви? {{field-off:Bible}}</w:t>
      </w:r>
    </w:p>
    <w:p>
      <w:pPr>
        <w:pStyle w:val="Normal"/>
        <w:rPr/>
      </w:pPr>
      <w:r>
        <w:rPr/>
        <w:t>[[@Bible:Judg 20:13 ]][[20:13 &gt;&gt; Judg 20:13]] {{field-on:Bible}} И сега предайте человеците, онези беззаконници които са в Гавая, за да ги умъртвим, и да отмахнем злото от Израиля. Но не рачиха да послушат Вениаминовите синове гласа на братята си Израилевите синове. {{field-off:Bible}}</w:t>
      </w:r>
    </w:p>
    <w:p>
      <w:pPr>
        <w:pStyle w:val="Normal"/>
        <w:rPr/>
      </w:pPr>
      <w:r>
        <w:rPr/>
        <w:t>[[@Bible:Judg 20:14 ]][[20:14 &gt;&gt; Judg 20:14]] {{field-on:Bible}} И събраха се Вениаминовите синове от градовете в Гавая за да излязат на бой против Израилевите синове. {{field-off:Bible}}</w:t>
      </w:r>
    </w:p>
    <w:p>
      <w:pPr>
        <w:pStyle w:val="Normal"/>
        <w:rPr/>
      </w:pPr>
      <w:r>
        <w:rPr/>
        <w:t>[[@Bible:Judg 20:15 ]][[20:15 &gt;&gt; Judg 20:15]] {{field-on:Bible}} И изброиха се Вениаминовите синове в онзи ден от градовете двадесет и шест тисящи мъже които теглеха меч, освен жителите на Гавая, които се изброиха седемстотин избрани мъже. {{field-off:Bible}}</w:t>
      </w:r>
    </w:p>
    <w:p>
      <w:pPr>
        <w:pStyle w:val="Normal"/>
        <w:rPr/>
      </w:pPr>
      <w:r>
        <w:rPr/>
        <w:t>[[@Bible:Judg 20:16 ]][[20:16 &gt;&gt; Judg 20:16]] {{field-on:Bible}} Между всичките тези люде имаше седемстотин избрани мъже леваци: те всички хвърляха камене с пращи на косъм без да погрешат. {{field-off:Bible}}</w:t>
      </w:r>
    </w:p>
    <w:p>
      <w:pPr>
        <w:pStyle w:val="Normal"/>
        <w:rPr/>
      </w:pPr>
      <w:r>
        <w:rPr/>
        <w:t>[[@Bible:Judg 20:17 ]][[20:17 &gt;&gt; Judg 20:17]] {{field-on:Bible}} И Израилевите мъже се изброиха, освен Вениамина, четиристотин тисящи мъже които теглеха меч: всички тези военни мъже. {{field-off:Bible}}</w:t>
      </w:r>
    </w:p>
    <w:p>
      <w:pPr>
        <w:pStyle w:val="Normal"/>
        <w:rPr/>
      </w:pPr>
      <w:r>
        <w:rPr/>
        <w:t>[[@Bible:Judg 20:18 ]][[20:18 &gt;&gt; Judg 20:18]] {{field-on:Bible}} И станаха Израилевите синове и възлязоха в Ветил та попитаха Бога и рекоха: Кой от нас да възлезе първ против Вениаминовите синове? А Господ рече: Юда първий. {{field-off:Bible}}</w:t>
      </w:r>
    </w:p>
    <w:p>
      <w:pPr>
        <w:pStyle w:val="Normal"/>
        <w:rPr/>
      </w:pPr>
      <w:r>
        <w:rPr/>
        <w:t>[[@Bible:Judg 20:19 ]][[20:19 &gt;&gt; Judg 20:19]] {{field-on:Bible}} И станаха Израилевите синове на утринта та разположиха стан против Гавая. {{field-off:Bible}}</w:t>
      </w:r>
    </w:p>
    <w:p>
      <w:pPr>
        <w:pStyle w:val="Normal"/>
        <w:rPr/>
      </w:pPr>
      <w:r>
        <w:rPr/>
        <w:t>[[@Bible:Judg 20:20 ]][[20:20 &gt;&gt; Judg 20:20]] {{field-on:Bible}} И излязоха Израилевите синове на бой против Вениамина; и опълчиха се Израилевите мъже на бой против тях в Гавая. {{field-off:Bible}}</w:t>
      </w:r>
    </w:p>
    <w:p>
      <w:pPr>
        <w:pStyle w:val="Normal"/>
        <w:rPr/>
      </w:pPr>
      <w:r>
        <w:rPr/>
        <w:t>[[@Bible:Judg 20:21 ]][[20:21 &gt;&gt; Judg 20:21]] {{field-on:Bible}} И излязоха Вениаминовите синове из Гавая та простряха на земята в онзи ден от Израиля двадесет и две тисящи мъже. {{field-off:Bible}}</w:t>
      </w:r>
    </w:p>
    <w:p>
      <w:pPr>
        <w:pStyle w:val="Normal"/>
        <w:rPr/>
      </w:pPr>
      <w:r>
        <w:rPr/>
        <w:t>[[@Bible:Judg 20:22 ]][[20:22 &gt;&gt; Judg 20:22]] {{field-on:Bible}} Но людете, Израилевите мъже, се ободриха и опълчиха се пак на бой, на мястото дето бяха се опълчили първия път. {{field-off:Bible}}</w:t>
      </w:r>
    </w:p>
    <w:p>
      <w:pPr>
        <w:pStyle w:val="Normal"/>
        <w:rPr/>
      </w:pPr>
      <w:r>
        <w:rPr/>
        <w:t>[[@Bible:Judg 20:23 ]][[20:23 &gt;&gt; Judg 20:23]] {{field-on:Bible}} И възлязоха Израилевите синове та плакаха пред Господа дори до вечерта, и попитаха Господа и рекоха: Да възлезем ли пак на бой против синовете на брата ни Вениамина? И Господ рече: Възлезте против него. {{field-off:Bible}}</w:t>
      </w:r>
    </w:p>
    <w:p>
      <w:pPr>
        <w:pStyle w:val="Normal"/>
        <w:rPr/>
      </w:pPr>
      <w:r>
        <w:rPr/>
        <w:t>[[@Bible:Judg 20:24 ]][[20:24 &gt;&gt; Judg 20:24]] {{field-on:Bible}} И приближиха се Израилевите синове при Вениаминовите синове втория ден. {{field-off:Bible}}</w:t>
      </w:r>
    </w:p>
    <w:p>
      <w:pPr>
        <w:pStyle w:val="Normal"/>
        <w:rPr/>
      </w:pPr>
      <w:r>
        <w:rPr/>
        <w:t>[[@Bible:Judg 20:25 ]][[20:25 &gt;&gt; Judg 20:25]] {{field-on:Bible}} И излезе Вениамин против тях втория ден из Гавая та простре пак на земята от Израилевите синове осемнадесет тисящи мъже: всички тези теглиха меч. {{field-off:Bible}}</w:t>
      </w:r>
    </w:p>
    <w:p>
      <w:pPr>
        <w:pStyle w:val="Normal"/>
        <w:rPr/>
      </w:pPr>
      <w:r>
        <w:rPr/>
        <w:t>[[@Bible:Judg 20:26 ]][[20:26 &gt;&gt; Judg 20:26]] {{field-on:Bible}} Тогаз всичките Израилеви синове и всичките люде възлязоха та дойдоха в Ветил и плакаха, и седнаха там пред Господа, и постиха в онзи ден дори до вечерта, и принесоха всесъжения и примирителни жъртви пред Господа. {{field-off:Bible}}</w:t>
      </w:r>
    </w:p>
    <w:p>
      <w:pPr>
        <w:pStyle w:val="Normal"/>
        <w:rPr/>
      </w:pPr>
      <w:r>
        <w:rPr/>
        <w:t>[[@Bible:Judg 20:27 ]][[20:27 &gt;&gt; Judg 20:27]] {{field-on:Bible}} И попитаха Израилевите синове Господа, (защото ковчегът на Божия завет беше там през онези дни, {{field-off:Bible}}</w:t>
      </w:r>
    </w:p>
    <w:p>
      <w:pPr>
        <w:pStyle w:val="Normal"/>
        <w:rPr/>
      </w:pPr>
      <w:r>
        <w:rPr/>
        <w:t>[[@Bible:Judg 20:28 ]][[20:28 &gt;&gt; Judg 20:28]] {{field-on:Bible}} и Финеес синът на Елеазара, Аароновия син, стоеше пред него през онези дни,) и рекоха: Да излезем ли пак на бой против синовете на брата ни Вениамина? или да престанем? И Господ рече: възлезте; защото утре ще ги предам в ръката ви. {{field-off:Bible}}</w:t>
      </w:r>
    </w:p>
    <w:p>
      <w:pPr>
        <w:pStyle w:val="Normal"/>
        <w:rPr/>
      </w:pPr>
      <w:r>
        <w:rPr/>
        <w:t>[[@Bible:Judg 20:29 ]][[20:29 &gt;&gt; Judg 20:29]] {{field-on:Bible}} И постави Израил засада около Гавая. {{field-off:Bible}}</w:t>
      </w:r>
    </w:p>
    <w:p>
      <w:pPr>
        <w:pStyle w:val="Normal"/>
        <w:rPr/>
      </w:pPr>
      <w:r>
        <w:rPr/>
        <w:t>[[@Bible:Judg 20:30 ]][[20:30 &gt;&gt; Judg 20:30]] {{field-on:Bible}} И възлязоха Израилевите синове в третия ден против Вениаминовите синове та се опълчиха против Гавая както първия и втория път. {{field-off:Bible}}</w:t>
      </w:r>
    </w:p>
    <w:p>
      <w:pPr>
        <w:pStyle w:val="Normal"/>
        <w:rPr/>
      </w:pPr>
      <w:r>
        <w:rPr/>
        <w:t>[[@Bible:Judg 20:31 ]][[20:31 &gt;&gt; Judg 20:31]] {{field-on:Bible}} И излязоха Вениаминовите синове против людете, отделиха се от града, и начнаха както първия и втория път да поразяват людете по пътищата, (от които единият възлиза към Ветил, а другият към Гавая в полето,) и убиха около тридесет мъже от Израиля. {{field-off:Bible}}</w:t>
      </w:r>
    </w:p>
    <w:p>
      <w:pPr>
        <w:pStyle w:val="Normal"/>
        <w:rPr/>
      </w:pPr>
      <w:r>
        <w:rPr/>
        <w:t>[[@Bible:Judg 20:32 ]][[20:32 &gt;&gt; Judg 20:32]] {{field-on:Bible}} И рекоха Вениаминовите синове: Те падат пред нас както по-напред. А Израилевите синове рекоха: Да побегнем и да ги поотделим от града в пътищата. {{field-off:Bible}}</w:t>
      </w:r>
    </w:p>
    <w:p>
      <w:pPr>
        <w:pStyle w:val="Normal"/>
        <w:rPr/>
      </w:pPr>
      <w:r>
        <w:rPr/>
        <w:t>[[@Bible:Judg 20:33 ]][[20:33 &gt;&gt; Judg 20:33]] {{field-on:Bible}} И станаха от мястото си всичките Израилеви мъже та се опълчиха в Ваал-тамар; и засадата на Израиля изкокна от мястото си, от ливадата на Гавая. {{field-off:Bible}}</w:t>
      </w:r>
    </w:p>
    <w:p>
      <w:pPr>
        <w:pStyle w:val="Normal"/>
        <w:rPr/>
      </w:pPr>
      <w:r>
        <w:rPr/>
        <w:t>[[@Bible:Judg 20:34 ]][[20:34 &gt;&gt; Judg 20:34]] {{field-on:Bible}} И дойдоха против Гавая десет тисящи избрани мъже от всичкия Израил, и битвата беше тежка; но те не знаеха че злото ги пристигаше. {{field-off:Bible}}</w:t>
      </w:r>
    </w:p>
    <w:p>
      <w:pPr>
        <w:pStyle w:val="Normal"/>
        <w:rPr/>
      </w:pPr>
      <w:r>
        <w:rPr/>
        <w:t>[[@Bible:Judg 20:35 ]][[20:35 &gt;&gt; Judg 20:35]] {{field-on:Bible}} И порази Господ Вениамина пред Израиля; и погубиха Израилевите синове онзи ден от Вениаминовите двадесет и пет тисящи и сто мъже: всички тези теглеха меч. {{field-off:Bible}}</w:t>
      </w:r>
    </w:p>
    <w:p>
      <w:pPr>
        <w:pStyle w:val="Normal"/>
        <w:rPr/>
      </w:pPr>
      <w:r>
        <w:rPr/>
        <w:t>[[@Bible:Judg 20:36 ]][[20:36 &gt;&gt; Judg 20:36]] {{field-on:Bible}} И видяха Вениаминовите синове че се поразиха; защото Израилевите мъже дадоха място на Вениаминовците, понеже се уповаваха на засадата която бяха турили против Гавая. {{field-off:Bible}}</w:t>
      </w:r>
    </w:p>
    <w:p>
      <w:pPr>
        <w:pStyle w:val="Normal"/>
        <w:rPr/>
      </w:pPr>
      <w:r>
        <w:rPr/>
        <w:t>[[@Bible:Judg 20:37 ]][[20:37 &gt;&gt; Judg 20:37]] {{field-on:Bible}} И засадата прибърза та нападна на Гавая; и разпростря се засадата, и поразиха всичкия град с острото на ножа. {{field-off:Bible}}</w:t>
      </w:r>
    </w:p>
    <w:p>
      <w:pPr>
        <w:pStyle w:val="Normal"/>
        <w:rPr/>
      </w:pPr>
      <w:r>
        <w:rPr/>
        <w:t>[[@Bible:Judg 20:38 ]][[20:38 &gt;&gt; Judg 20:38]] {{field-on:Bible}} И Израилевите мъже бяха определили знак с тези които бяха в засадата да направят да се възиши пламик голям с дим от града. {{field-off:Bible}}</w:t>
      </w:r>
    </w:p>
    <w:p>
      <w:pPr>
        <w:pStyle w:val="Normal"/>
        <w:rPr/>
      </w:pPr>
      <w:r>
        <w:rPr/>
        <w:t>[[@Bible:Judg 20:39 ]][[20:39 &gt;&gt; Judg 20:39]] {{field-on:Bible}} И когато устъпиха Израилевите синове в боя, Вениамин начна да поразява и уби от Израиляните около тридесет мъже, защото рекоха: Наистина пак падат пред нас както в първия бой. {{field-off:Bible}}</w:t>
      </w:r>
    </w:p>
    <w:p>
      <w:pPr>
        <w:pStyle w:val="Normal"/>
        <w:rPr/>
      </w:pPr>
      <w:r>
        <w:rPr/>
        <w:t>[[@Bible:Judg 20:40 ]][[20:40 &gt;&gt; Judg 20:40]] {{field-on:Bible}} Но когато хвана да се възвишава пламикът с димен стълп от града, Вениаминовците погледнаха назад, и, ето, пожарът на града възлизаше към небето. {{field-off:Bible}}</w:t>
      </w:r>
    </w:p>
    <w:p>
      <w:pPr>
        <w:pStyle w:val="Normal"/>
        <w:rPr/>
      </w:pPr>
      <w:r>
        <w:rPr/>
        <w:t>[[@Bible:Judg 20:41 ]][[20:41 &gt;&gt; Judg 20:41]] {{field-on:Bible}} И когато се повърнаха Израилевите мъже, смутиха се Вениаминовите мъже, защото видяха че злото ги постигна. {{field-off:Bible}}</w:t>
      </w:r>
    </w:p>
    <w:p>
      <w:pPr>
        <w:pStyle w:val="Normal"/>
        <w:rPr/>
      </w:pPr>
      <w:r>
        <w:rPr/>
        <w:t>[[@Bible:Judg 20:42 ]][[20:42 &gt;&gt; Judg 20:42]] {{field-on:Bible}} И обърнаха се пред Израилевите мъже към пътя на пустинята; но боят ги притисна, защото онези които излазяха из градовете погубваха ги всред тях. {{field-off:Bible}}</w:t>
      </w:r>
    </w:p>
    <w:p>
      <w:pPr>
        <w:pStyle w:val="Normal"/>
        <w:rPr/>
      </w:pPr>
      <w:r>
        <w:rPr/>
        <w:t>[[@Bible:Judg 20:43 ]][[20:43 &gt;&gt; Judg 20:43]] {{field-on:Bible}} Заобиколиха Вениаминовците, гониха ги, стъпкаха ги лесно дори до срещу Гавая към изток на слънцето. {{field-off:Bible}}</w:t>
      </w:r>
    </w:p>
    <w:p>
      <w:pPr>
        <w:pStyle w:val="Normal"/>
        <w:rPr/>
      </w:pPr>
      <w:r>
        <w:rPr/>
        <w:t>[[@Bible:Judg 20:44 ]][[20:44 &gt;&gt; Judg 20:44]] {{field-on:Bible}} И паднаха от Вениамина мъже осемнадесет тисящи: всичките силни мъже. {{field-off:Bible}}</w:t>
      </w:r>
    </w:p>
    <w:p>
      <w:pPr>
        <w:pStyle w:val="Normal"/>
        <w:rPr/>
      </w:pPr>
      <w:r>
        <w:rPr/>
        <w:t>[[@Bible:Judg 20:45 ]][[20:45 &gt;&gt; Judg 20:45]] {{field-on:Bible}} Тогаз се върнаха та побягнаха към пустинята в канарата Римон; а Израилевите синове обраха пабирък от тях в пътищата мъже пет тисящи, и гониха ги до Гидом и убиха от тях две тисящи мъже.. {{field-off:Bible}}</w:t>
      </w:r>
    </w:p>
    <w:p>
      <w:pPr>
        <w:pStyle w:val="Normal"/>
        <w:rPr/>
      </w:pPr>
      <w:r>
        <w:rPr/>
        <w:t>[[@Bible:Judg 20:46 ]][[20:46 &gt;&gt; Judg 20:46]] {{field-on:Bible}} Така всичките които паднаха в онзи ден от Вениамина бяха двадесет и пет тисящи мъже които теглеха меч: всичките силни мъже. {{field-off:Bible}}</w:t>
      </w:r>
    </w:p>
    <w:p>
      <w:pPr>
        <w:pStyle w:val="Normal"/>
        <w:rPr/>
      </w:pPr>
      <w:r>
        <w:rPr/>
        <w:t>[[@Bible:Judg 20:47 ]][[20:47 &gt;&gt; Judg 20:47]] {{field-on:Bible}} А шестстотин мъже се обърнаха та побягнаха в пустинята в канарата Римон, и седяха в канарата Римон четири месеца. {{field-off:Bible}}</w:t>
      </w:r>
    </w:p>
    <w:p>
      <w:pPr>
        <w:pStyle w:val="Normal"/>
        <w:rPr/>
      </w:pPr>
      <w:r>
        <w:rPr/>
        <w:t>[[@Bible:Judg 20:48 ]][[20:48 &gt;&gt; Judg 20:48]] {{field-on:Bible}} И върнаха се Израилевите мъже към Вениаминовите синове та ги поразиха с острото на ножа, от человек на всеки град до скот, и всичко що се намираше; и всичките градове които се намираха предадоха на огън. {{field-off:Bible}}</w:t>
      </w:r>
    </w:p>
    <w:p>
      <w:pPr>
        <w:pStyle w:val="Heading2"/>
        <w:rPr/>
      </w:pPr>
      <w:r>
        <w:rPr/>
        <w:t>Глава 21</w:t>
      </w:r>
    </w:p>
    <w:p>
      <w:pPr>
        <w:pStyle w:val="Normal"/>
        <w:rPr/>
      </w:pPr>
      <w:r>
        <w:rPr/>
        <w:t>[[@Bible:Judg 21:1 ]][[21:1 &gt;&gt; Judg 21:1]] {{field-on:Bible}} И Израилевите мъже бяха се заклели в Масфа и казали: Ни един от нас да не даде дъщеря си на Вениамина за жена. {{field-off:Bible}}</w:t>
      </w:r>
    </w:p>
    <w:p>
      <w:pPr>
        <w:pStyle w:val="Normal"/>
        <w:rPr/>
      </w:pPr>
      <w:r>
        <w:rPr/>
        <w:t>[[@Bible:Judg 21:2 ]][[21:2 &gt;&gt; Judg 21:2]] {{field-on:Bible}} И дойдоха людете в Ветил та седяха там до вечерта пред Бога, и възвишиха гласа си та плакаха с голям плач, {{field-off:Bible}}</w:t>
      </w:r>
    </w:p>
    <w:p>
      <w:pPr>
        <w:pStyle w:val="Normal"/>
        <w:rPr/>
      </w:pPr>
      <w:r>
        <w:rPr/>
        <w:t>[[@Bible:Judg 21:3 ]][[21:3 &gt;&gt; Judg 21:3]] {{field-on:Bible}} и рекоха: Защо, Господи Боже Израилев, стана това в Израиля, да оскъдее днес от Израиля едно племе? {{field-off:Bible}}</w:t>
      </w:r>
    </w:p>
    <w:p>
      <w:pPr>
        <w:pStyle w:val="Normal"/>
        <w:rPr/>
      </w:pPr>
      <w:r>
        <w:rPr/>
        <w:t>[[@Bible:Judg 21:4 ]][[21:4 &gt;&gt; Judg 21:4]] {{field-on:Bible}} И на утрешния ден станаха людете рано та съзидаха там олтар, и принесоха всесъжения и примирителни жъртви. {{field-off:Bible}}</w:t>
      </w:r>
    </w:p>
    <w:p>
      <w:pPr>
        <w:pStyle w:val="Normal"/>
        <w:rPr/>
      </w:pPr>
      <w:r>
        <w:rPr/>
        <w:t>[[@Bible:Judg 21:5 ]][[21:5 &gt;&gt; Judg 21:5]] {{field-on:Bible}} И рекоха Израилевите синове: Кой от всичките Израилеви племена не възлезе в събранието при Господа? Защото бяха направили голяма клетва против оногоз който не би възлязъл при Господа в Масфа и рекли бяха: Непременно да се умъртви. {{field-off:Bible}}</w:t>
      </w:r>
    </w:p>
    <w:p>
      <w:pPr>
        <w:pStyle w:val="Normal"/>
        <w:rPr/>
      </w:pPr>
      <w:r>
        <w:rPr/>
        <w:t>[[@Bible:Judg 21:6 ]][[21:6 &gt;&gt; Judg 21:6]] {{field-on:Bible}} И разкаяха се Израилевите синове за Вениамина брата си, и рекоха: Днес се отсече едно племе от Израиля. {{field-off:Bible}}</w:t>
      </w:r>
    </w:p>
    <w:p>
      <w:pPr>
        <w:pStyle w:val="Normal"/>
        <w:rPr/>
      </w:pPr>
      <w:r>
        <w:rPr/>
        <w:t>[[@Bible:Judg 21:7 ]][[21:7 &gt;&gt; Judg 21:7]] {{field-on:Bible}} Какво ще направим за жени за останалите, като се заклехме в Господа да им не дадем жени от дъщерите си? {{field-off:Bible}}</w:t>
      </w:r>
    </w:p>
    <w:p>
      <w:pPr>
        <w:pStyle w:val="Normal"/>
        <w:rPr/>
      </w:pPr>
      <w:r>
        <w:rPr/>
        <w:t>[[@Bible:Judg 21:8 ]][[21:8 &gt;&gt; Judg 21:8]] {{field-on:Bible}} И рекоха: Кой от Израилевите племена не е възлязъл в Масфа при Господа? И, ето, от Явис Галаадски не беше дошел никой на събранието в стана. {{field-off:Bible}}</w:t>
      </w:r>
    </w:p>
    <w:p>
      <w:pPr>
        <w:pStyle w:val="Normal"/>
        <w:rPr/>
      </w:pPr>
      <w:r>
        <w:rPr/>
        <w:t>[[@Bible:Judg 21:9 ]][[21:9 &gt;&gt; Judg 21:9]] {{field-on:Bible}} Защото прегледаха людете, и, ето, нямаше там ни един от жителите на Явис Галаадски. {{field-off:Bible}}</w:t>
      </w:r>
    </w:p>
    <w:p>
      <w:pPr>
        <w:pStyle w:val="Normal"/>
        <w:rPr/>
      </w:pPr>
      <w:r>
        <w:rPr/>
        <w:t>[[@Bible:Judg 21:10 ]][[21:10 &gt;&gt; Judg 21:10]] {{field-on:Bible}} И прати там събранието дванадесет тисящи мъже от най-силните, и заповяда им и рече: Идете та поразете жителите на Явис Галаадски с острото на ножа, и жените и децата. {{field-off:Bible}}</w:t>
      </w:r>
    </w:p>
    <w:p>
      <w:pPr>
        <w:pStyle w:val="Normal"/>
        <w:rPr/>
      </w:pPr>
      <w:r>
        <w:rPr/>
        <w:t>[[@Bible:Judg 21:11 ]][[21:11 &gt;&gt; Judg 21:11]] {{field-on:Bible}} И това е което ще направите: всяко мъжко, и всяка жена която е познала мъжко легло, ще погубите съвсем. {{field-off:Bible}}</w:t>
      </w:r>
    </w:p>
    <w:p>
      <w:pPr>
        <w:pStyle w:val="Normal"/>
        <w:rPr/>
      </w:pPr>
      <w:r>
        <w:rPr/>
        <w:t>[[@Bible:Judg 21:12 ]][[21:12 &gt;&gt; Judg 21:12]] {{field-on:Bible}} И намериха между жителите на Явис Галаадски четиристотин млади девици които не бяха познали мъж нито лежали с мъж; и доведоха ги в стана в Сило, който е в земята Ханаан. {{field-off:Bible}}</w:t>
      </w:r>
    </w:p>
    <w:p>
      <w:pPr>
        <w:pStyle w:val="Normal"/>
        <w:rPr/>
      </w:pPr>
      <w:r>
        <w:rPr/>
        <w:t>[[@Bible:Judg 21:13 ]][[21:13 &gt;&gt; Judg 21:13]] {{field-on:Bible}} И прати всичкото събрание та говориха на Вениаминовите синове които бяха в канарата Римон, и повикаха ги с мир. {{field-off:Bible}}</w:t>
      </w:r>
    </w:p>
    <w:p>
      <w:pPr>
        <w:pStyle w:val="Normal"/>
        <w:rPr/>
      </w:pPr>
      <w:r>
        <w:rPr/>
        <w:t>[[@Bible:Judg 21:14 ]][[21:14 &gt;&gt; Judg 21:14]] {{field-on:Bible}} И върна се Вениамин в онова време; и дадоха им жените които бяха оставили живи от жените на Явис Галаадски; но и така не им стигнаха. {{field-off:Bible}}</w:t>
      </w:r>
    </w:p>
    <w:p>
      <w:pPr>
        <w:pStyle w:val="Normal"/>
        <w:rPr/>
      </w:pPr>
      <w:r>
        <w:rPr/>
        <w:t>[[@Bible:Judg 21:15 ]][[21:15 &gt;&gt; Judg 21:15]] {{field-on:Bible}} И смилиха се людете за Вениамина, защото Господ направи пролом в Израилевите племена. {{field-off:Bible}}</w:t>
      </w:r>
    </w:p>
    <w:p>
      <w:pPr>
        <w:pStyle w:val="Normal"/>
        <w:rPr/>
      </w:pPr>
      <w:r>
        <w:rPr/>
        <w:t>[[@Bible:Judg 21:16 ]][[21:16 &gt;&gt; Judg 21:16]] {{field-on:Bible}} Тогаз рекоха старейшините на събранието: Що да направим за жени за останалите? понеже погинаха жените от Вениамина? {{field-off:Bible}}</w:t>
      </w:r>
    </w:p>
    <w:p>
      <w:pPr>
        <w:pStyle w:val="Normal"/>
        <w:rPr/>
      </w:pPr>
      <w:r>
        <w:rPr/>
        <w:t>[[@Bible:Judg 21:17 ]][[21:17 &gt;&gt; Judg 21:17]] {{field-on:Bible}} И рекоха: Трябва да остане наследието на уцелелите от Вениамина, за да не изчезне едно племе от Израиля. {{field-off:Bible}}</w:t>
      </w:r>
    </w:p>
    <w:p>
      <w:pPr>
        <w:pStyle w:val="Normal"/>
        <w:rPr/>
      </w:pPr>
      <w:r>
        <w:rPr/>
        <w:t>[[@Bible:Judg 21:18 ]][[21:18 &gt;&gt; Judg 21:18]] {{field-on:Bible}} Но ние не можем да има дадем жени от дъщерите си, защото Израилевите синове се заклеха и говориха: Проклет който даде жена на Вениамина. {{field-off:Bible}}</w:t>
      </w:r>
    </w:p>
    <w:p>
      <w:pPr>
        <w:pStyle w:val="Normal"/>
        <w:rPr/>
      </w:pPr>
      <w:r>
        <w:rPr/>
        <w:t>[[@Bible:Judg 21:19 ]][[21:19 &gt;&gt; Judg 21:19]] {{field-on:Bible}} Тогаз рекоха: Ето, всяка година става праздник Господу в Сило, който е към север на Ветил, към изток на пътя що възлиза от Ветил в Сихем, и към юг на Левона. {{field-off:Bible}}</w:t>
      </w:r>
    </w:p>
    <w:p>
      <w:pPr>
        <w:pStyle w:val="Normal"/>
        <w:rPr/>
      </w:pPr>
      <w:r>
        <w:rPr/>
        <w:t>[[@Bible:Judg 21:20 ]][[21:20 &gt;&gt; Judg 21:20]] {{field-on:Bible}} И тъй, заповядаха на Вениаминовите синове и рекоха: Идете та направете засада в лозята; {{field-off:Bible}}</w:t>
      </w:r>
    </w:p>
    <w:p>
      <w:pPr>
        <w:pStyle w:val="Normal"/>
        <w:rPr/>
      </w:pPr>
      <w:r>
        <w:rPr/>
        <w:t>[[@Bible:Judg 21:21 ]][[21:21 &gt;&gt; Judg 21:21]] {{field-on:Bible}} и гледайте, и, ето, ако дъщерите на Сило излязат да играят в ликове, тогаз излезте из лозята та си грабнете всеки за себе си жена от дъщерите на Сило, и идете в земята на Вениамина. {{field-off:Bible}}</w:t>
      </w:r>
    </w:p>
    <w:p>
      <w:pPr>
        <w:pStyle w:val="Normal"/>
        <w:rPr/>
      </w:pPr>
      <w:r>
        <w:rPr/>
        <w:t>[[@Bible:Judg 21:22 ]][[21:22 &gt;&gt; Judg 21:22]] {{field-on:Bible}} И когато бащите им или братята им дойдат при нас за да се оплачат, ние ще им речем: Сторете с тях милост заради нас, понеже в боя не задържахме жена за всекиго; а вие сега не сте им дали че да сте повинни. {{field-off:Bible}}</w:t>
      </w:r>
    </w:p>
    <w:p>
      <w:pPr>
        <w:pStyle w:val="Normal"/>
        <w:rPr/>
      </w:pPr>
      <w:r>
        <w:rPr/>
        <w:t>[[@Bible:Judg 21:23 ]][[21:23 &gt;&gt; Judg 21:23]] {{field-on:Bible}} И направиха така Вениаминовите синове, и взеха жени според числото си от играещите в ликове които грабнаха; и тръгнаха си и върнаха се в наследието си, и съградиха градовете и населиха се в тях. {{field-off:Bible}}</w:t>
      </w:r>
    </w:p>
    <w:p>
      <w:pPr>
        <w:pStyle w:val="Normal"/>
        <w:rPr/>
      </w:pPr>
      <w:r>
        <w:rPr/>
        <w:t>[[@Bible:Judg 21:24 ]][[21:24 &gt;&gt; Judg 21:24]] {{field-on:Bible}} И в онова време тръгнаха от там Израилевите синове, всеки в племето си и в рода си; и излязоха от там всеки в наследието си. {{field-off:Bible}}</w:t>
      </w:r>
    </w:p>
    <w:p>
      <w:pPr>
        <w:pStyle w:val="Normal"/>
        <w:rPr/>
      </w:pPr>
      <w:r>
        <w:rPr/>
        <w:t>[[@Bible:Judg 21:25 ]][[21:25 &gt;&gt; Judg 21:25]] {{field-on:Bible}} В онези дни нямаше цар в Израил: всеки правеше що му се виждаше угодно. {{field-off:Bible}}</w:t>
      </w:r>
    </w:p>
    <w:p>
      <w:pPr>
        <w:pStyle w:val="Heading1"/>
        <w:rPr/>
      </w:pPr>
      <w:r>
        <w:rPr/>
        <w:t>Рут</w:t>
      </w:r>
    </w:p>
    <w:p>
      <w:pPr>
        <w:pStyle w:val="Heading2"/>
        <w:rPr/>
      </w:pPr>
      <w:r>
        <w:rPr/>
        <w:t>Глава 1</w:t>
      </w:r>
    </w:p>
    <w:p>
      <w:pPr>
        <w:pStyle w:val="Normal"/>
        <w:rPr/>
      </w:pPr>
      <w:r>
        <w:rPr/>
        <w:t>[[@Bible:Rth 1:1 ]][[1:1 &gt;&gt; Rth 1:1]] {{field-on:Bible}} И в дните в които съдиите съдеха стана глад в земята. И отиде един человек от Витлеем Юдин да пришелствува в Моавската земя, той и жена му и двамата му синове. {{field-off:Bible}}</w:t>
      </w:r>
    </w:p>
    <w:p>
      <w:pPr>
        <w:pStyle w:val="Normal"/>
        <w:rPr/>
      </w:pPr>
      <w:r>
        <w:rPr/>
        <w:t>[[@Bible:Rth 1:2 ]][[1:2 &gt;&gt; Rth 1:2]] {{field-on:Bible}} А името на человека беше Елимелех, и името на жена му Ноемин, и името на двамата му синове Маалон и Хелеон: те бяха Ефратци от Витлеем Юдин. И дойдоха в Моавската земя и живееха там. {{field-off:Bible}}</w:t>
      </w:r>
    </w:p>
    <w:p>
      <w:pPr>
        <w:pStyle w:val="Normal"/>
        <w:rPr/>
      </w:pPr>
      <w:r>
        <w:rPr/>
        <w:t>[[@Bible:Rth 1:3 ]][[1:3 &gt;&gt; Rth 1:3]] {{field-on:Bible}} И умря Елимелех мъжът на Ноемин; и остана тя и двамата й синове. {{field-off:Bible}}</w:t>
      </w:r>
    </w:p>
    <w:p>
      <w:pPr>
        <w:pStyle w:val="Normal"/>
        <w:rPr/>
      </w:pPr>
      <w:r>
        <w:rPr/>
        <w:t>[[@Bible:Rth 1:4 ]][[1:4 &gt;&gt; Rth 1:4]] {{field-on:Bible}} И те си взеха жени Моавки: името на едната, Офра, а името на другата, Рут; и живееха там до десет години. {{field-off:Bible}}</w:t>
      </w:r>
    </w:p>
    <w:p>
      <w:pPr>
        <w:pStyle w:val="Normal"/>
        <w:rPr/>
      </w:pPr>
      <w:r>
        <w:rPr/>
        <w:t>[[@Bible:Rth 1:5 ]][[1:5 &gt;&gt; Rth 1:5]] {{field-on:Bible}} И умряха и двамата, Маалон и Хелеон; и лиши се жената от двамата си синове и от мъжа си. {{field-off:Bible}}</w:t>
      </w:r>
    </w:p>
    <w:p>
      <w:pPr>
        <w:pStyle w:val="Normal"/>
        <w:rPr/>
      </w:pPr>
      <w:r>
        <w:rPr/>
        <w:t>[[@Bible:Rth 1:6 ]][[1:6 &gt;&gt; Rth 1:6]] {{field-on:Bible}} Тогаз стана тя със снахите си и се върна от Моавската земя, защото чу в Моавската земя, че посети Господ людете си и даде им хляб. {{field-off:Bible}}</w:t>
      </w:r>
    </w:p>
    <w:p>
      <w:pPr>
        <w:pStyle w:val="Normal"/>
        <w:rPr/>
      </w:pPr>
      <w:r>
        <w:rPr/>
        <w:t>[[@Bible:Rth 1:7 ]][[1:7 &gt;&gt; Rth 1:7]] {{field-on:Bible}} И излезе от мястото дето беше тя, и двете й снахи с нея, и вървяха в пътя да се върнат в Юдината земя. {{field-off:Bible}}</w:t>
      </w:r>
    </w:p>
    <w:p>
      <w:pPr>
        <w:pStyle w:val="Normal"/>
        <w:rPr/>
      </w:pPr>
      <w:r>
        <w:rPr/>
        <w:t>[[@Bible:Rth 1:8 ]][[1:8 &gt;&gt; Rth 1:8]] {{field-on:Bible}} И рече Ноемин на двете си снахи: Идете, върнете се всяка в дома на майка си. Господ да стори с вас милост както вие сторихте с умрелите и с мене. {{field-off:Bible}}</w:t>
      </w:r>
    </w:p>
    <w:p>
      <w:pPr>
        <w:pStyle w:val="Normal"/>
        <w:rPr/>
      </w:pPr>
      <w:r>
        <w:rPr/>
        <w:t>[[@Bible:Rth 1:9 ]][[1:9 &gt;&gt; Rth 1:9]] {{field-on:Bible}} Господ да ви даде да намерите успокоение, всяка в дома на мъжа си. И целуна ги; а те възвишиха гласа си та плакаха. {{field-off:Bible}}</w:t>
      </w:r>
    </w:p>
    <w:p>
      <w:pPr>
        <w:pStyle w:val="Normal"/>
        <w:rPr/>
      </w:pPr>
      <w:r>
        <w:rPr/>
        <w:t>[[@Bible:Rth 1:10 ]][[1:10 &gt;&gt; Rth 1:10]] {{field-on:Bible}} И рекоха й: Не, но с тебе ще се върнем при твоите люде. {{field-off:Bible}}</w:t>
      </w:r>
    </w:p>
    <w:p>
      <w:pPr>
        <w:pStyle w:val="Normal"/>
        <w:rPr/>
      </w:pPr>
      <w:r>
        <w:rPr/>
        <w:t>[[@Bible:Rth 1:11 ]][[1:11 &gt;&gt; Rth 1:11]] {{field-on:Bible}} И рече Ноемин: Върнете се, дъщери мои; защо да дойдете с мене? Имам ли още синове в утробата си, за да ви станат мъже? {{field-off:Bible}}</w:t>
      </w:r>
    </w:p>
    <w:p>
      <w:pPr>
        <w:pStyle w:val="Normal"/>
        <w:rPr/>
      </w:pPr>
      <w:r>
        <w:rPr/>
        <w:t>[[@Bible:Rth 1:12 ]][[1:12 &gt;&gt; Rth 1:12]] {{field-on:Bible}} Върнете се, дъщери мои, идете си; защото остарях и не съм вече за мъж. Ако бих и рекла: Имам надежда, даже ако се и оженех тази нощ, още и родях синове, {{field-off:Bible}}</w:t>
      </w:r>
    </w:p>
    <w:p>
      <w:pPr>
        <w:pStyle w:val="Normal"/>
        <w:rPr/>
      </w:pPr>
      <w:r>
        <w:rPr/>
        <w:t>[[@Bible:Rth 1:13 ]][[1:13 &gt;&gt; Rth 1:13]] {{field-on:Bible}} вие бихте ли ги чакали доде порастат? Бихте ли се държали и да се не ожените? Не, дъщери мои; понеже съм в голямо огорчение за вас, защото ръката Господня излезе против мене. {{field-off:Bible}}</w:t>
      </w:r>
    </w:p>
    <w:p>
      <w:pPr>
        <w:pStyle w:val="Normal"/>
        <w:rPr/>
      </w:pPr>
      <w:r>
        <w:rPr/>
        <w:t>[[@Bible:Rth 1:14 ]][[1:14 &gt;&gt; Rth 1:14]] {{field-on:Bible}} А те възвишиха гласа си та плакаха пак; и целуна Орфа свекърва си, а Рут се прилепи при нея. {{field-off:Bible}}</w:t>
      </w:r>
    </w:p>
    <w:p>
      <w:pPr>
        <w:pStyle w:val="Normal"/>
        <w:rPr/>
      </w:pPr>
      <w:r>
        <w:rPr/>
        <w:t>[[@Bible:Rth 1:15 ]][[1:15 &gt;&gt; Rth 1:15]] {{field-on:Bible}} И рече Ноемин: Ето, ятърва ти се върна при людете си и при боговете си: върни се и ти подир ятърва си. {{field-off:Bible}}</w:t>
      </w:r>
    </w:p>
    <w:p>
      <w:pPr>
        <w:pStyle w:val="Normal"/>
        <w:rPr/>
      </w:pPr>
      <w:r>
        <w:rPr/>
        <w:t>[[@Bible:Rth 1:16 ]][[1:16 &gt;&gt; Rth 1:16]] {{field-on:Bible}} А Рут рече: Не ме принуждавай да те оставя и да не ида подире ти; защото дето идеш ти, и аз ще ида, и дето останеш, и аз ще остана: твоите люде ще бъдат люде мои, и Бог твой Бог мой. {{field-off:Bible}}</w:t>
      </w:r>
    </w:p>
    <w:p>
      <w:pPr>
        <w:pStyle w:val="Normal"/>
        <w:rPr/>
      </w:pPr>
      <w:r>
        <w:rPr/>
        <w:t>[[@Bible:Rth 1:17 ]][[1:17 &gt;&gt; Rth 1:17]] {{field-on:Bible}} Дето умреш ти, ще умра и аз, и там ще се погреба: така да ми направи Господ и така да приложи ако освен смъртта друго ме раздвои от тебе. {{field-off:Bible}}</w:t>
      </w:r>
    </w:p>
    <w:p>
      <w:pPr>
        <w:pStyle w:val="Normal"/>
        <w:rPr/>
      </w:pPr>
      <w:r>
        <w:rPr/>
        <w:t>[[@Bible:Rth 1:18 ]][[1:18 &gt;&gt; Rth 1:18]] {{field-on:Bible}} И като видя Ноемин, че тя упорствува за да иде с нея, престана да й говори. {{field-off:Bible}}</w:t>
      </w:r>
    </w:p>
    <w:p>
      <w:pPr>
        <w:pStyle w:val="Normal"/>
        <w:rPr/>
      </w:pPr>
      <w:r>
        <w:rPr/>
        <w:t>[[@Bible:Rth 1:19 ]][[1:19 &gt;&gt; Rth 1:19]] {{field-on:Bible}} И вървяха двете доде дойдоха в Витлеем. И когато дойдоха в Витлеем, всичкий град се поклати заради тях, и жените думаха: Тая ли е Ноемин? {{field-off:Bible}}</w:t>
      </w:r>
    </w:p>
    <w:p>
      <w:pPr>
        <w:pStyle w:val="Normal"/>
        <w:rPr/>
      </w:pPr>
      <w:r>
        <w:rPr/>
        <w:t>[[@Bible:Rth 1:20 ]][[1:20 &gt;&gt; Rth 1:20]] {{field-on:Bible}} А тя им рече: Не ме наричайте Ноемин: наричайте ме Мара, защото Вседържителят ме твърде огорчи. {{field-off:Bible}}</w:t>
      </w:r>
    </w:p>
    <w:p>
      <w:pPr>
        <w:pStyle w:val="Normal"/>
        <w:rPr/>
      </w:pPr>
      <w:r>
        <w:rPr/>
        <w:t>[[@Bible:Rth 1:21 ]][[1:21 &gt;&gt; Rth 1:21]] {{field-on:Bible}} Аз пълна тръгнах; и праздна ме доведе Господ. Защо ме наричате Ноемин като Господ направи свидетелство против мене, и Вседържителят ме оскърби? {{field-off:Bible}}</w:t>
      </w:r>
    </w:p>
    <w:p>
      <w:pPr>
        <w:pStyle w:val="Normal"/>
        <w:rPr/>
      </w:pPr>
      <w:r>
        <w:rPr/>
        <w:t>[[@Bible:Rth 1:22 ]][[1:22 &gt;&gt; Rth 1:22]] {{field-on:Bible}} И тъй, върна се Ноемин с Рут Моавката, снаха си, която дойде от Моавската земя. И те стигнаха в Витлеем в началото на жетвата на ечимика. {{field-off:Bible}}</w:t>
      </w:r>
    </w:p>
    <w:p>
      <w:pPr>
        <w:pStyle w:val="Heading2"/>
        <w:rPr/>
      </w:pPr>
      <w:r>
        <w:rPr/>
        <w:t>Глава 2</w:t>
      </w:r>
    </w:p>
    <w:p>
      <w:pPr>
        <w:pStyle w:val="Normal"/>
        <w:rPr/>
      </w:pPr>
      <w:r>
        <w:rPr/>
        <w:t>[[@Bible:Rth 2:1 ]][[2:1 &gt;&gt; Rth 2:1]] {{field-on:Bible}} И Ноемин имаше едного сродника на мъжа си, человек многоимотен, от рода на Елхимелеха, и името му Вооз. {{field-off:Bible}}</w:t>
      </w:r>
    </w:p>
    <w:p>
      <w:pPr>
        <w:pStyle w:val="Normal"/>
        <w:rPr/>
      </w:pPr>
      <w:r>
        <w:rPr/>
        <w:t>[[@Bible:Rth 2:2 ]][[2:2 &gt;&gt; Rth 2:2]] {{field-on:Bible}} И рече Рут Моавката на Ноемин: Да отида на нивата да събера класове подир оногоз пред очите на когото намеря благодат; и тя й рече: Иди, дъщи моя. {{field-off:Bible}}</w:t>
      </w:r>
    </w:p>
    <w:p>
      <w:pPr>
        <w:pStyle w:val="Normal"/>
        <w:rPr/>
      </w:pPr>
      <w:r>
        <w:rPr/>
        <w:t>[[@Bible:Rth 2:3 ]][[2:3 &gt;&gt; Rth 2:3]] {{field-on:Bible}} И отиде, и като стигна събираше класове в нивата след жетварите; и случи й се да е в нивата на Вооза който беше от рода на Елимелеха. {{field-off:Bible}}</w:t>
      </w:r>
    </w:p>
    <w:p>
      <w:pPr>
        <w:pStyle w:val="Normal"/>
        <w:rPr/>
      </w:pPr>
      <w:r>
        <w:rPr/>
        <w:t>[[@Bible:Rth 2:4 ]][[2:4 &gt;&gt; Rth 2:4]] {{field-on:Bible}} И, ето, Вооз дойде от Витлеем та рече на жетварите: Господ с вас. И отговориха му: Господ да те благослови. {{field-off:Bible}}</w:t>
      </w:r>
    </w:p>
    <w:p>
      <w:pPr>
        <w:pStyle w:val="Normal"/>
        <w:rPr/>
      </w:pPr>
      <w:r>
        <w:rPr/>
        <w:t>[[@Bible:Rth 2:5 ]][[2:5 &gt;&gt; Rth 2:5]] {{field-on:Bible}} Тогаз рече Вооз на слугата си, на настойника на жетварите: чия е тая млада жена? {{field-off:Bible}}</w:t>
      </w:r>
    </w:p>
    <w:p>
      <w:pPr>
        <w:pStyle w:val="Normal"/>
        <w:rPr/>
      </w:pPr>
      <w:r>
        <w:rPr/>
        <w:t>[[@Bible:Rth 2:6 ]][[2:6 &gt;&gt; Rth 2:6]] {{field-on:Bible}} И слугата, настойникът на жетварите, отговори и рече: Тая млада жена е Моавката, която се върна с Ноемин от Моавската земя; {{field-off:Bible}}</w:t>
      </w:r>
    </w:p>
    <w:p>
      <w:pPr>
        <w:pStyle w:val="Normal"/>
        <w:rPr/>
      </w:pPr>
      <w:r>
        <w:rPr/>
        <w:t>[[@Bible:Rth 2:7 ]][[2:7 &gt;&gt; Rth 2:7]] {{field-on:Bible}} и тя рече: Да бера, моля, класове, и да събера нещо между сноповете подир жетварите; и дойде та стоя от сутринта дори до този час: сега само си почина малко в къщи. {{field-off:Bible}}</w:t>
      </w:r>
    </w:p>
    <w:p>
      <w:pPr>
        <w:pStyle w:val="Normal"/>
        <w:rPr/>
      </w:pPr>
      <w:r>
        <w:rPr/>
        <w:t>[[@Bible:Rth 2:8 ]][[2:8 &gt;&gt; Rth 2:8]] {{field-on:Bible}} И рече Вооз на Рут: чуеш ли, дъщи моя? не ходи да събираш класове на друга нива, и да си не отидеш от тук, но стой тук с момичетата ми. {{field-off:Bible}}</w:t>
      </w:r>
    </w:p>
    <w:p>
      <w:pPr>
        <w:pStyle w:val="Normal"/>
        <w:rPr/>
      </w:pPr>
      <w:r>
        <w:rPr/>
        <w:t>[[@Bible:Rth 2:9 ]][[2:9 &gt;&gt; Rth 2:9]] {{field-on:Bible}} Нека са очите ти в нивата дето жънат, и ходи подир тях; ето, аз заповядах на момчетата да се не прикоснат при тебе; и когато ожеднееш, иди при съсъдите та пий от онова, което наливат момчетата. {{field-off:Bible}}</w:t>
      </w:r>
    </w:p>
    <w:p>
      <w:pPr>
        <w:pStyle w:val="Normal"/>
        <w:rPr/>
      </w:pPr>
      <w:r>
        <w:rPr/>
        <w:t>[[@Bible:Rth 2:10 ]][[2:10 &gt;&gt; Rth 2:10]] {{field-on:Bible}} А тя падна на лице та се поклони до земята, и рече му: Как намерих аз благодат пред очите ти, та да ме пригледаш като съм чужденка? {{field-off:Bible}}</w:t>
      </w:r>
    </w:p>
    <w:p>
      <w:pPr>
        <w:pStyle w:val="Normal"/>
        <w:rPr/>
      </w:pPr>
      <w:r>
        <w:rPr/>
        <w:t>[[@Bible:Rth 2:11 ]][[2:11 &gt;&gt; Rth 2:11]] {{field-on:Bible}} А Вооз отговори и рече й: Извести ми се добре всичко което си направила на свекърва си след смъртта на мъжа си, и че си оставила баща си и майка си и земята на рождението си та си дошла в люде които ти до вчера и завчера не познаваше. {{field-off:Bible}}</w:t>
      </w:r>
    </w:p>
    <w:p>
      <w:pPr>
        <w:pStyle w:val="Normal"/>
        <w:rPr/>
      </w:pPr>
      <w:r>
        <w:rPr/>
        <w:t>[[@Bible:Rth 2:12 ]][[2:12 &gt;&gt; Rth 2:12]] {{field-on:Bible}} Господ да ти въздаде за делото ти, и мъздата ти да е пълна от Господа Бога Израилева, под крилата на когото си дошла да се покриваш. {{field-off:Bible}}</w:t>
      </w:r>
    </w:p>
    <w:p>
      <w:pPr>
        <w:pStyle w:val="Normal"/>
        <w:rPr/>
      </w:pPr>
      <w:r>
        <w:rPr/>
        <w:t>[[@Bible:Rth 2:13 ]][[2:13 &gt;&gt; Rth 2:13]] {{field-on:Bible}} И тя рече: Да намеря благодат пред очите ти, господарю мой; понеже ме утеши, и понеже говори благосклонно на рабинята си, ако и да не съм аз нито като една от рабините ти. {{field-off:Bible}}</w:t>
      </w:r>
    </w:p>
    <w:p>
      <w:pPr>
        <w:pStyle w:val="Normal"/>
        <w:rPr/>
      </w:pPr>
      <w:r>
        <w:rPr/>
        <w:t>[[@Bible:Rth 2:14 ]][[2:14 &gt;&gt; Rth 2:14]] {{field-on:Bible}} И рече й Вооз в часа на яденето: Ела тука та яж от хляба, и натопи уломъка си в оцета. И тя седна до жетварите; и той й даде пържена пшеница, та яде и се насити и остави остатък. {{field-off:Bible}}</w:t>
      </w:r>
    </w:p>
    <w:p>
      <w:pPr>
        <w:pStyle w:val="Normal"/>
        <w:rPr/>
      </w:pPr>
      <w:r>
        <w:rPr/>
        <w:t>[[@Bible:Rth 2:15 ]][[2:15 &gt;&gt; Rth 2:15]] {{field-on:Bible}} И стана да бере класове; и заповяда Вооз на момчетата си и говореше: И помежду сноповете нека събира класове, и не я обличавайте; {{field-off:Bible}}</w:t>
      </w:r>
    </w:p>
    <w:p>
      <w:pPr>
        <w:pStyle w:val="Normal"/>
        <w:rPr/>
      </w:pPr>
      <w:r>
        <w:rPr/>
        <w:t>[[@Bible:Rth 2:16 ]][[2:16 &gt;&gt; Rth 2:16]] {{field-on:Bible}} и даже подхвърляйте от ръкойките за нея, и оставяйте да събира това, и не й възбранявайте. {{field-off:Bible}}</w:t>
      </w:r>
    </w:p>
    <w:p>
      <w:pPr>
        <w:pStyle w:val="Normal"/>
        <w:rPr/>
      </w:pPr>
      <w:r>
        <w:rPr/>
        <w:t>[[@Bible:Rth 2:17 ]][[2:17 &gt;&gt; Rth 2:17]] {{field-on:Bible}} И бра класове в нивата дори до вечерта; и очука колкото събра, и то беше до една ефа ечимик. {{field-off:Bible}}</w:t>
      </w:r>
    </w:p>
    <w:p>
      <w:pPr>
        <w:pStyle w:val="Normal"/>
        <w:rPr/>
      </w:pPr>
      <w:r>
        <w:rPr/>
        <w:t>[[@Bible:Rth 2:18 ]][[2:18 &gt;&gt; Rth 2:18]] {{field-on:Bible}} И взе това та влезе в града, и видя свекърва й колко класове бе събрала; и извади Рут та й даде онова, което беше оставила след като се бе наситила. {{field-off:Bible}}</w:t>
      </w:r>
    </w:p>
    <w:p>
      <w:pPr>
        <w:pStyle w:val="Normal"/>
        <w:rPr/>
      </w:pPr>
      <w:r>
        <w:rPr/>
        <w:t>[[@Bible:Rth 2:19 ]][[2:19 &gt;&gt; Rth 2:19]] {{field-on:Bible}} И рече й свекърва й: Де събира ти днес класове? и де работи? благословен да е онзи който те пригледа. И тя яви на свекърва си в чия нива бе работила, и рече: Името на человека комуто работих днес е Вооз. {{field-off:Bible}}</w:t>
      </w:r>
    </w:p>
    <w:p>
      <w:pPr>
        <w:pStyle w:val="Normal"/>
        <w:rPr/>
      </w:pPr>
      <w:r>
        <w:rPr/>
        <w:t>[[@Bible:Rth 2:20 ]][[2:20 &gt;&gt; Rth 2:20]] {{field-on:Bible}} И рече Ноемин на снаха си: Благословен от Господа онзи който не лиши от милостта си ни живите ни умрелите. И рече й Ноемин: Този человек е от нашия род, ближен нам сродник. {{field-off:Bible}}</w:t>
      </w:r>
    </w:p>
    <w:p>
      <w:pPr>
        <w:pStyle w:val="Normal"/>
        <w:rPr/>
      </w:pPr>
      <w:r>
        <w:rPr/>
        <w:t>[[@Bible:Rth 2:21 ]][[2:21 &gt;&gt; Rth 2:21]] {{field-on:Bible}} И рече Рут Моавката: Той ми рече още: Ти да не се делиш от момчетата ми доде свършат всичката ми жетва. {{field-off:Bible}}</w:t>
      </w:r>
    </w:p>
    <w:p>
      <w:pPr>
        <w:pStyle w:val="Normal"/>
        <w:rPr/>
      </w:pPr>
      <w:r>
        <w:rPr/>
        <w:t>[[@Bible:Rth 2:22 ]][[2:22 &gt;&gt; Rth 2:22]] {{field-on:Bible}} И рече Ноемин на Рут снаха си: Добре е, дъщи моя, да излазяш с момичетата му, и да те не срещат в друга нива. {{field-off:Bible}}</w:t>
      </w:r>
    </w:p>
    <w:p>
      <w:pPr>
        <w:pStyle w:val="Normal"/>
        <w:rPr/>
      </w:pPr>
      <w:r>
        <w:rPr/>
        <w:t>[[@Bible:Rth 2:23 ]][[2:23 &gt;&gt; Rth 2:23]] {{field-on:Bible}} И прилепи се при момичетата на Вооза за да бере класове доде се свърши жетвата на ечимика и жетвата на пшеницата; и седеше със свекърва си. {{field-off:Bible}}</w:t>
      </w:r>
    </w:p>
    <w:p>
      <w:pPr>
        <w:pStyle w:val="Heading2"/>
        <w:rPr/>
      </w:pPr>
      <w:r>
        <w:rPr/>
        <w:t>Глава 3</w:t>
      </w:r>
    </w:p>
    <w:p>
      <w:pPr>
        <w:pStyle w:val="Normal"/>
        <w:rPr/>
      </w:pPr>
      <w:r>
        <w:rPr/>
        <w:t>[[@Bible:Rth 3:1 ]][[3:1 &gt;&gt; Rth 3:1]] {{field-on:Bible}} И рече й Ноемин, свекърва й: Дъщи моя, да не поискам ли успокоение за тебе, та да благоденствуваш? {{field-off:Bible}}</w:t>
      </w:r>
    </w:p>
    <w:p>
      <w:pPr>
        <w:pStyle w:val="Normal"/>
        <w:rPr/>
      </w:pPr>
      <w:r>
        <w:rPr/>
        <w:t>[[@Bible:Rth 3:2 ]][[3:2 &gt;&gt; Rth 3:2]] {{field-on:Bible}} И сега, не е ли от нашия род Вооз, с момичетата на когото беше ти? Ето, той вее тази нощ на гумното ечимика. {{field-off:Bible}}</w:t>
      </w:r>
    </w:p>
    <w:p>
      <w:pPr>
        <w:pStyle w:val="Normal"/>
        <w:rPr/>
      </w:pPr>
      <w:r>
        <w:rPr/>
        <w:t>[[@Bible:Rth 3:3 ]][[3:3 &gt;&gt; Rth 3:3]] {{field-on:Bible}} Омий се прочее, и помажи се, и облечи се с дрехите та слез на гумното: да се не покажеш на человека доде не свърши да яде и пие. {{field-off:Bible}}</w:t>
      </w:r>
    </w:p>
    <w:p>
      <w:pPr>
        <w:pStyle w:val="Normal"/>
        <w:rPr/>
      </w:pPr>
      <w:r>
        <w:rPr/>
        <w:t>[[@Bible:Rth 3:4 ]][[3:4 &gt;&gt; Rth 3:4]] {{field-on:Bible}} И като си ляга, съгледай мястото дето ляга, и иди та подигни покривката из към нозете му и легни; и той ще ти каже що ще да направиш. {{field-off:Bible}}</w:t>
      </w:r>
    </w:p>
    <w:p>
      <w:pPr>
        <w:pStyle w:val="Normal"/>
        <w:rPr/>
      </w:pPr>
      <w:r>
        <w:rPr/>
        <w:t>[[@Bible:Rth 3:5 ]][[3:5 &gt;&gt; Rth 3:5]] {{field-on:Bible}} А тя й рече: Всичко що ми говориш ще направя. {{field-off:Bible}}</w:t>
      </w:r>
    </w:p>
    <w:p>
      <w:pPr>
        <w:pStyle w:val="Normal"/>
        <w:rPr/>
      </w:pPr>
      <w:r>
        <w:rPr/>
        <w:t>[[@Bible:Rth 3:6 ]][[3:6 &gt;&gt; Rth 3:6]] {{field-on:Bible}} И слезе на гумното та направи всичко що й заповяда свекърва й. {{field-off:Bible}}</w:t>
      </w:r>
    </w:p>
    <w:p>
      <w:pPr>
        <w:pStyle w:val="Normal"/>
        <w:rPr/>
      </w:pPr>
      <w:r>
        <w:rPr/>
        <w:t>[[@Bible:Rth 3:7 ]][[3:7 &gt;&gt; Rth 3:7]] {{field-on:Bible}} И Вооз като яде и пи, и се развесели сърдцето му, отиде да си легне край купа; а тя дойде скришно та подигна покривката от нозете му и легна. {{field-off:Bible}}</w:t>
      </w:r>
    </w:p>
    <w:p>
      <w:pPr>
        <w:pStyle w:val="Normal"/>
        <w:rPr/>
      </w:pPr>
      <w:r>
        <w:rPr/>
        <w:t>[[@Bible:Rth 3:8 ]][[3:8 &gt;&gt; Rth 3:8]] {{field-on:Bible}} И около полунощ человекът се стресна и възви се; и, ето, жена лежеше при нозете му. {{field-off:Bible}}</w:t>
      </w:r>
    </w:p>
    <w:p>
      <w:pPr>
        <w:pStyle w:val="Normal"/>
        <w:rPr/>
      </w:pPr>
      <w:r>
        <w:rPr/>
        <w:t>[[@Bible:Rth 3:9 ]][[3:9 &gt;&gt; Rth 3:9]] {{field-on:Bible}} И рече: Кой си ти? И тя отговори: Аз съм Рут рабинята ти: простри прочее крилото си над рабинята си, защото ми си ближен сродник. {{field-off:Bible}}</w:t>
      </w:r>
    </w:p>
    <w:p>
      <w:pPr>
        <w:pStyle w:val="Normal"/>
        <w:rPr/>
      </w:pPr>
      <w:r>
        <w:rPr/>
        <w:t>[[@Bible:Rth 3:10 ]][[3:10 &gt;&gt; Rth 3:10]] {{field-on:Bible}} А той рече: Благословена да си от Господа, дъщи: тая последната добрина, която си показала е по-голяма от по-напрежната, понеже не отиде ти след млади, сиромаси или богати. {{field-off:Bible}}</w:t>
      </w:r>
    </w:p>
    <w:p>
      <w:pPr>
        <w:pStyle w:val="Normal"/>
        <w:rPr/>
      </w:pPr>
      <w:r>
        <w:rPr/>
        <w:t>[[@Bible:Rth 3:11 ]][[3:11 &gt;&gt; Rth 3:11]] {{field-on:Bible}} И сега, дъщи, не бой се: ще сторя за тебе всичко що речеш; защото всичкий град на людете ми знае че си добродетелна жена. {{field-off:Bible}}</w:t>
      </w:r>
    </w:p>
    <w:p>
      <w:pPr>
        <w:pStyle w:val="Normal"/>
        <w:rPr/>
      </w:pPr>
      <w:r>
        <w:rPr/>
        <w:t>[[@Bible:Rth 3:12 ]][[3:12 &gt;&gt; Rth 3:12]] {{field-on:Bible}} И сега, истина е че аз съм ближен сродник; има обаче друг сродник, по-ближен от мене. {{field-off:Bible}}</w:t>
      </w:r>
    </w:p>
    <w:p>
      <w:pPr>
        <w:pStyle w:val="Normal"/>
        <w:rPr/>
      </w:pPr>
      <w:r>
        <w:rPr/>
        <w:t>[[@Bible:Rth 3:13 ]][[3:13 &gt;&gt; Rth 3:13]] {{field-on:Bible}} Остани тази нощ; и утре ако иска той да ти изпълни длъжността на сродник, добре, нека я изпълни; но ако не ще да ти изпълни длъжността на сродник, тогаз аз ще изпълня към тебе тази длъжност, - жив Господ: прилеж до зори. {{field-off:Bible}}</w:t>
      </w:r>
    </w:p>
    <w:p>
      <w:pPr>
        <w:pStyle w:val="Normal"/>
        <w:rPr/>
      </w:pPr>
      <w:r>
        <w:rPr/>
        <w:t>[[@Bible:Rth 3:14 ]][[3:14 &gt;&gt; Rth 3:14]] {{field-on:Bible}} И лежа при нозете му до утринта, и стана преди да разпознава человек человека. И той рече: Нека се не знае че е дохождала жена на гумното. {{field-off:Bible}}</w:t>
      </w:r>
    </w:p>
    <w:p>
      <w:pPr>
        <w:pStyle w:val="Normal"/>
        <w:rPr/>
      </w:pPr>
      <w:r>
        <w:rPr/>
        <w:t>[[@Bible:Rth 3:15 ]][[3:15 &gt;&gt; Rth 3:15]] {{field-on:Bible}} Рече още: Донес прекривката която е отгоре ти и държ я. И тя я държеше, а той премери шест мери ечимик та възложи на нея; и отиде си в града. {{field-off:Bible}}</w:t>
      </w:r>
    </w:p>
    <w:p>
      <w:pPr>
        <w:pStyle w:val="Normal"/>
        <w:rPr/>
      </w:pPr>
      <w:r>
        <w:rPr/>
        <w:t>[[@Bible:Rth 3:16 ]][[3:16 &gt;&gt; Rth 3:16]] {{field-on:Bible}} И като отиде при свекърва си, тя й рече: Що ти стана, дъщи моя? И тя й извести всичко що й направи человекът, {{field-off:Bible}}</w:t>
      </w:r>
    </w:p>
    <w:p>
      <w:pPr>
        <w:pStyle w:val="Normal"/>
        <w:rPr/>
      </w:pPr>
      <w:r>
        <w:rPr/>
        <w:t>[[@Bible:Rth 3:17 ]][[3:17 &gt;&gt; Rth 3:17]] {{field-on:Bible}} и рече: Даде ми тези шест мери ечимик, защото ми рече: Да не идеш праздна при свекърва си. {{field-off:Bible}}</w:t>
      </w:r>
    </w:p>
    <w:p>
      <w:pPr>
        <w:pStyle w:val="Normal"/>
        <w:rPr/>
      </w:pPr>
      <w:r>
        <w:rPr/>
        <w:t>[[@Bible:Rth 3:18 ]][[3:18 &gt;&gt; Rth 3:18]] {{field-on:Bible}} И тя рече: Седи, дъщи моя, доде видиш как ще се свърши тази работа; защото человекът не ще престане доде не свърши тази работа днес. {{field-off:Bible}}</w:t>
      </w:r>
    </w:p>
    <w:p>
      <w:pPr>
        <w:pStyle w:val="Heading2"/>
        <w:rPr/>
      </w:pPr>
      <w:r>
        <w:rPr/>
        <w:t>Глава 4</w:t>
      </w:r>
    </w:p>
    <w:p>
      <w:pPr>
        <w:pStyle w:val="Normal"/>
        <w:rPr/>
      </w:pPr>
      <w:r>
        <w:rPr/>
        <w:t>[[@Bible:Rth 4:1 ]][[4:1 &gt;&gt; Rth 4:1]] {{field-on:Bible}} И възлезе Вооз на вратата та седна там; и, ето, заминаваше сродникът за когото говори Вооз. И рече: Господине, върни се, седни тук. И върна се той и седна. {{field-off:Bible}}</w:t>
      </w:r>
    </w:p>
    <w:p>
      <w:pPr>
        <w:pStyle w:val="Normal"/>
        <w:rPr/>
      </w:pPr>
      <w:r>
        <w:rPr/>
        <w:t>[[@Bible:Rth 4:2 ]][[4:2 &gt;&gt; Rth 4:2]] {{field-on:Bible}} И взе Вооз десет мъже от градските старейшини и рече: Седнете тук. И седнаха. {{field-off:Bible}}</w:t>
      </w:r>
    </w:p>
    <w:p>
      <w:pPr>
        <w:pStyle w:val="Normal"/>
        <w:rPr/>
      </w:pPr>
      <w:r>
        <w:rPr/>
        <w:t>[[@Bible:Rth 4:3 ]][[4:3 &gt;&gt; Rth 4:3]] {{field-on:Bible}} Тогаз рече на сродника: Ноемин, която се върна от Моавската земя, продава дела на нивата, която беше на брата ни Елимелеха; {{field-off:Bible}}</w:t>
      </w:r>
    </w:p>
    <w:p>
      <w:pPr>
        <w:pStyle w:val="Normal"/>
        <w:rPr/>
      </w:pPr>
      <w:r>
        <w:rPr/>
        <w:t>[[@Bible:Rth 4:4 ]][[4:4 &gt;&gt; Rth 4:4]] {{field-on:Bible}} а аз рекох да ти известя и да ти кажа: Купи го пред жителите и пред старейшините на людете ми: ако щеш да го изкупиш като сродник, изкупи го, но ако не щеш да го изкупиш, кажи ми, за да зная: защото няма друг да го изкупи като сродник освен тебе: и аз съм подир тебе. И той рече: Аз ще го изкупя. {{field-off:Bible}}</w:t>
      </w:r>
    </w:p>
    <w:p>
      <w:pPr>
        <w:pStyle w:val="Normal"/>
        <w:rPr/>
      </w:pPr>
      <w:r>
        <w:rPr/>
        <w:t>[[@Bible:Rth 4:5 ]][[4:5 &gt;&gt; Rth 4:5]] {{field-on:Bible}} И рече Вооз: В който ден купиш нивата от ръката на Ноемин тряба да я купиш и от Рут Моавката, жената на умрелия, за да въздигнеш името на умрелия над наследието му. {{field-off:Bible}}</w:t>
      </w:r>
    </w:p>
    <w:p>
      <w:pPr>
        <w:pStyle w:val="Normal"/>
        <w:rPr/>
      </w:pPr>
      <w:r>
        <w:rPr/>
        <w:t>[[@Bible:Rth 4:6 ]][[4:6 &gt;&gt; Rth 4:6]] {{field-on:Bible}} И рече сродникът: Не мога да изпълня длъжността на сродник, за да не разваля наследието си: изпълни ти моята длъжност на сродник, защото не мога аз да я изпълня. {{field-off:Bible}}</w:t>
      </w:r>
    </w:p>
    <w:p>
      <w:pPr>
        <w:pStyle w:val="Normal"/>
        <w:rPr/>
      </w:pPr>
      <w:r>
        <w:rPr/>
        <w:t>[[@Bible:Rth 4:7 ]][[4:7 &gt;&gt; Rth 4:7]] {{field-on:Bible}} А в старо време в Израил за изкупването и отчуждаването, за да се утвърдява всяка работа обичаят беше този: человекът изуваше калеврата си та я даваше на ближния си; и това беше свидетелство в Израил. {{field-off:Bible}}</w:t>
      </w:r>
    </w:p>
    <w:p>
      <w:pPr>
        <w:pStyle w:val="Normal"/>
        <w:rPr/>
      </w:pPr>
      <w:r>
        <w:rPr/>
        <w:t>[[@Bible:Rth 4:8 ]][[4:8 &gt;&gt; Rth 4:8]] {{field-on:Bible}} Затова рече сродникът Воозу: Купи го ти за себе си. И изу калеврата си. {{field-off:Bible}}</w:t>
      </w:r>
    </w:p>
    <w:p>
      <w:pPr>
        <w:pStyle w:val="Normal"/>
        <w:rPr/>
      </w:pPr>
      <w:r>
        <w:rPr/>
        <w:t>[[@Bible:Rth 4:9 ]][[4:9 &gt;&gt; Rth 4:9]] {{field-on:Bible}} Тогаз рече Вооз на старейшините и на всичките люде: Свидетели сте днес че купих от ръката на Ноемин всичко що е Елимелехово и всичко що е Хелеоново и Маалоново. {{field-off:Bible}}</w:t>
      </w:r>
    </w:p>
    <w:p>
      <w:pPr>
        <w:pStyle w:val="Normal"/>
        <w:rPr/>
      </w:pPr>
      <w:r>
        <w:rPr/>
        <w:t>[[@Bible:Rth 4:10 ]][[4:10 &gt;&gt; Rth 4:10]] {{field-on:Bible}} А още Рут Моавката, жената Маалонова, взех за себе си за жена, за да въздигна името на умрелия над наследието му, за да се не заглади името на умрелия от братята му и от вратата на обитанието му: свидетели сте днес. {{field-off:Bible}}</w:t>
      </w:r>
    </w:p>
    <w:p>
      <w:pPr>
        <w:pStyle w:val="Normal"/>
        <w:rPr/>
      </w:pPr>
      <w:r>
        <w:rPr/>
        <w:t>[[@Bible:Rth 4:11 ]][[4:11 &gt;&gt; Rth 4:11]] {{field-on:Bible}} И всичките люде които бяха на вратата и старейшините рекоха: Свидетели сме: Господ да направи жената която влазя в дома ти като Рахил и като Лия, които двете съградиха Израилевия дом; и да намериш крепост в Ефрата, и да бъдеш знаменит в Витлеем; {{field-off:Bible}}</w:t>
      </w:r>
    </w:p>
    <w:p>
      <w:pPr>
        <w:pStyle w:val="Normal"/>
        <w:rPr/>
      </w:pPr>
      <w:r>
        <w:rPr/>
        <w:t>[[@Bible:Rth 4:12 ]][[4:12 &gt;&gt; Rth 4:12]] {{field-on:Bible}} и нека бъде домът ти като дома на Фареса когото роди Тамар на Юда, от семето което Господ ще ти даде от тази млада жена. {{field-off:Bible}}</w:t>
      </w:r>
    </w:p>
    <w:p>
      <w:pPr>
        <w:pStyle w:val="Normal"/>
        <w:rPr/>
      </w:pPr>
      <w:r>
        <w:rPr/>
        <w:t>[[@Bible:Rth 4:13 ]][[4:13 &gt;&gt; Rth 4:13]] {{field-on:Bible}} И взе Вооз Рут, и стана му жена: и като влезе при нея, Господ й даде зачатие, и роди син. {{field-off:Bible}}</w:t>
      </w:r>
    </w:p>
    <w:p>
      <w:pPr>
        <w:pStyle w:val="Normal"/>
        <w:rPr/>
      </w:pPr>
      <w:r>
        <w:rPr/>
        <w:t>[[@Bible:Rth 4:14 ]][[4:14 &gt;&gt; Rth 4:14]] {{field-on:Bible}} И рекоха жените на Ноемин: Благословен Господ който днес не те лиши от сродник, щото неговото име да се нарича в Израил. {{field-off:Bible}}</w:t>
      </w:r>
    </w:p>
    <w:p>
      <w:pPr>
        <w:pStyle w:val="Normal"/>
        <w:rPr/>
      </w:pPr>
      <w:r>
        <w:rPr/>
        <w:t>[[@Bible:Rth 4:15 ]][[4:15 &gt;&gt; Rth 4:15]] {{field-on:Bible}} И този син ще бъде обновление на живота ти и прехрана на старините ти, защото го роди снаха ти която те обича, която е за тебе по-добра от седем синове. {{field-off:Bible}}</w:t>
      </w:r>
    </w:p>
    <w:p>
      <w:pPr>
        <w:pStyle w:val="Normal"/>
        <w:rPr/>
      </w:pPr>
      <w:r>
        <w:rPr/>
        <w:t>[[@Bible:Rth 4:16 ]][[4:16 &gt;&gt; Rth 4:16]] {{field-on:Bible}} И взе Ноемин детето, и тури го на лоното си, и стана му питателница. {{field-off:Bible}}</w:t>
      </w:r>
    </w:p>
    <w:p>
      <w:pPr>
        <w:pStyle w:val="Normal"/>
        <w:rPr/>
      </w:pPr>
      <w:r>
        <w:rPr/>
        <w:t>[[@Bible:Rth 4:17 ]][[4:17 &gt;&gt; Rth 4:17]] {{field-on:Bible}} И дадоха му съседките име, и казваха: Син се роди на Ноемин; и нарекоха името му Овид: той е отец на Иесея, Давидовия отец. {{field-off:Bible}}</w:t>
      </w:r>
    </w:p>
    <w:p>
      <w:pPr>
        <w:pStyle w:val="Normal"/>
        <w:rPr/>
      </w:pPr>
      <w:r>
        <w:rPr/>
        <w:t>[[@Bible:Rth 4:18 ]][[4:18 &gt;&gt; Rth 4:18]] {{field-on:Bible}} И това е родословието Фаресово: Фарес роди Есрона, {{field-off:Bible}}</w:t>
      </w:r>
    </w:p>
    <w:p>
      <w:pPr>
        <w:pStyle w:val="Normal"/>
        <w:rPr/>
      </w:pPr>
      <w:r>
        <w:rPr/>
        <w:t>[[@Bible:Rth 4:19 ]][[4:19 &gt;&gt; Rth 4:19]] {{field-on:Bible}} а Есрон роди Арама, а Арам роди Аминадава, {{field-off:Bible}}</w:t>
      </w:r>
    </w:p>
    <w:p>
      <w:pPr>
        <w:pStyle w:val="Normal"/>
        <w:rPr/>
      </w:pPr>
      <w:r>
        <w:rPr/>
        <w:t>[[@Bible:Rth 4:20 ]][[4:20 &gt;&gt; Rth 4:20]] {{field-on:Bible}} а Аминадав роди Наасона, а Наасон роди Салмона, {{field-off:Bible}}</w:t>
      </w:r>
    </w:p>
    <w:p>
      <w:pPr>
        <w:pStyle w:val="Normal"/>
        <w:rPr/>
      </w:pPr>
      <w:r>
        <w:rPr/>
        <w:t>[[@Bible:Rth 4:21 ]][[4:21 &gt;&gt; Rth 4:21]] {{field-on:Bible}} а Салмон роди Вооза, а Вооз роди Овида, {{field-off:Bible}}</w:t>
      </w:r>
    </w:p>
    <w:p>
      <w:pPr>
        <w:pStyle w:val="Normal"/>
        <w:rPr/>
      </w:pPr>
      <w:r>
        <w:rPr/>
        <w:t>[[@Bible:Rth 4:22 ]][[4:22 &gt;&gt; Rth 4:22]] {{field-on:Bible}} а Овид роди Иесея, а Иесей роди Давида. {{field-off:Bible}}</w:t>
      </w:r>
    </w:p>
    <w:p>
      <w:pPr>
        <w:pStyle w:val="Heading1"/>
        <w:rPr/>
      </w:pPr>
      <w:r>
        <w:rPr/>
        <w:t>1-а Царе</w:t>
      </w:r>
    </w:p>
    <w:p>
      <w:pPr>
        <w:pStyle w:val="Heading2"/>
        <w:rPr/>
      </w:pPr>
      <w:r>
        <w:rPr/>
        <w:t>Глава 1</w:t>
      </w:r>
    </w:p>
    <w:p>
      <w:pPr>
        <w:pStyle w:val="Normal"/>
        <w:rPr/>
      </w:pPr>
      <w:r>
        <w:rPr/>
        <w:t>[[@Bible:1Sa 1:1 ]][[1:1 &gt;&gt; 1Sa 1:1]] {{field-on:Bible}} Имаше един человек от Раматаимсофим, от гората Ефрем, и името му Елкана, син Иероамов, а Иероам син Елиуев, а Елиу син Тоуев, а Тоу син Суфов Ефратец. {{field-off:Bible}}</w:t>
      </w:r>
    </w:p>
    <w:p>
      <w:pPr>
        <w:pStyle w:val="Normal"/>
        <w:rPr/>
      </w:pPr>
      <w:r>
        <w:rPr/>
        <w:t>[[@Bible:1Sa 1:2 ]][[1:2 &gt;&gt; 1Sa 1:2]] {{field-on:Bible}} И той имаше две жени: името на едната Ана, а името на другата Фенина; и Фенина имаше чада, а Ана нямаше чада. {{field-off:Bible}}</w:t>
      </w:r>
    </w:p>
    <w:p>
      <w:pPr>
        <w:pStyle w:val="Normal"/>
        <w:rPr/>
      </w:pPr>
      <w:r>
        <w:rPr/>
        <w:t>[[@Bible:1Sa 1:3 ]][[1:3 &gt;&gt; 1Sa 1:3]] {{field-on:Bible}} И този человек всяка година възлизаше из града си за да се поклони и да принесе жъртва Господу Саваоту в Сило. И там бяха двамата синове на Илия, Офний и Финеес, свещеници Господни. {{field-off:Bible}}</w:t>
      </w:r>
    </w:p>
    <w:p>
      <w:pPr>
        <w:pStyle w:val="Normal"/>
        <w:rPr/>
      </w:pPr>
      <w:r>
        <w:rPr/>
        <w:t>[[@Bible:1Sa 1:4 ]][[1:4 &gt;&gt; 1Sa 1:4]] {{field-on:Bible}} И дойде денят, в който принесе жъртва Елкана; и даде дялове на жена си Фенина, и на всичките й синове, и на дъщерите й; {{field-off:Bible}}</w:t>
      </w:r>
    </w:p>
    <w:p>
      <w:pPr>
        <w:pStyle w:val="Normal"/>
        <w:rPr/>
      </w:pPr>
      <w:r>
        <w:rPr/>
        <w:t>[[@Bible:1Sa 1:5 ]][[1:5 &gt;&gt; 1Sa 1:5]] {{field-on:Bible}} а на Ана даде двоен дял, защото обичаше Ана; но Господ беше заключил ложесната й. {{field-off:Bible}}</w:t>
      </w:r>
    </w:p>
    <w:p>
      <w:pPr>
        <w:pStyle w:val="Normal"/>
        <w:rPr/>
      </w:pPr>
      <w:r>
        <w:rPr/>
        <w:t>[[@Bible:1Sa 1:6 ]][[1:6 &gt;&gt; 1Sa 1:6]] {{field-on:Bible}} И противницата й я дразнеше много за да я прави да тъжи защото Господ беше затворил ложесната й. {{field-off:Bible}}</w:t>
      </w:r>
    </w:p>
    <w:p>
      <w:pPr>
        <w:pStyle w:val="Normal"/>
        <w:rPr/>
      </w:pPr>
      <w:r>
        <w:rPr/>
        <w:t>[[@Bible:1Sa 1:7 ]][[1:7 &gt;&gt; 1Sa 1:7]] {{field-on:Bible}} И така правеше всяка година: колкото пъти възлазяше в дома Господен така я дразнеше; а тя плачеше, и не ядеше. {{field-off:Bible}}</w:t>
      </w:r>
    </w:p>
    <w:p>
      <w:pPr>
        <w:pStyle w:val="Normal"/>
        <w:rPr/>
      </w:pPr>
      <w:r>
        <w:rPr/>
        <w:t>[[@Bible:1Sa 1:8 ]][[1:8 &gt;&gt; 1Sa 1:8]] {{field-on:Bible}} И рече мъж й Елкана: Ано, защо плачеш? и защо не ядеш? и защо е сърдцето ти наскърбено? не съм ли аз по-добър от десет синове? {{field-off:Bible}}</w:t>
      </w:r>
    </w:p>
    <w:p>
      <w:pPr>
        <w:pStyle w:val="Normal"/>
        <w:rPr/>
      </w:pPr>
      <w:r>
        <w:rPr/>
        <w:t>[[@Bible:1Sa 1:9 ]][[1:9 &gt;&gt; 1Sa 1:9]] {{field-on:Bible}} И стана Ана като ядоха в Сило и като пиха; а Илий свещеникът седеше на стол близу при дверостълпа на храма Господен. {{field-off:Bible}}</w:t>
      </w:r>
    </w:p>
    <w:p>
      <w:pPr>
        <w:pStyle w:val="Normal"/>
        <w:rPr/>
      </w:pPr>
      <w:r>
        <w:rPr/>
        <w:t>[[@Bible:1Sa 1:10 ]][[1:10 &gt;&gt; 1Sa 1:10]] {{field-on:Bible}} И тя беше преогорчена духом, и молеше се Господу, и плачеше твърде много. {{field-off:Bible}}</w:t>
      </w:r>
    </w:p>
    <w:p>
      <w:pPr>
        <w:pStyle w:val="Normal"/>
        <w:rPr/>
      </w:pPr>
      <w:r>
        <w:rPr/>
        <w:t>[[@Bible:1Sa 1:11 ]][[1:11 &gt;&gt; 1Sa 1:11]] {{field-on:Bible}} И направи обрек и рече: Господи на Силите, ако наистина пригледаш на смирението на рабинята си и ме помниш, и не забравиш рабинята си, но дадеш на рабинята си мъжко чадо, то ще го дам Господу във всичките дни на живота му, и бръснач не ще възлезе на главата му. {{field-off:Bible}}</w:t>
      </w:r>
    </w:p>
    <w:p>
      <w:pPr>
        <w:pStyle w:val="Normal"/>
        <w:rPr/>
      </w:pPr>
      <w:r>
        <w:rPr/>
        <w:t>[[@Bible:1Sa 1:12 ]][[1:12 &gt;&gt; 1Sa 1:12]] {{field-on:Bible}} И като следваше тя да се моли пред Господа, Илий я гледаше в устата. {{field-off:Bible}}</w:t>
      </w:r>
    </w:p>
    <w:p>
      <w:pPr>
        <w:pStyle w:val="Normal"/>
        <w:rPr/>
      </w:pPr>
      <w:r>
        <w:rPr/>
        <w:t>[[@Bible:1Sa 1:13 ]][[1:13 &gt;&gt; 1Sa 1:13]] {{field-on:Bible}} Но Ана говореше в сърдцето си: само устните й мърдаха, а гласът й не се чуеше; за това на Илия се стори че беше пияна. {{field-off:Bible}}</w:t>
      </w:r>
    </w:p>
    <w:p>
      <w:pPr>
        <w:pStyle w:val="Normal"/>
        <w:rPr/>
      </w:pPr>
      <w:r>
        <w:rPr/>
        <w:t>[[@Bible:1Sa 1:14 ]][[1:14 &gt;&gt; 1Sa 1:14]] {{field-on:Bible}} И рече й Илий: До кога ще си пияна? Остави се от виното си. {{field-off:Bible}}</w:t>
      </w:r>
    </w:p>
    <w:p>
      <w:pPr>
        <w:pStyle w:val="Normal"/>
        <w:rPr/>
      </w:pPr>
      <w:r>
        <w:rPr/>
        <w:t>[[@Bible:1Sa 1:15 ]][[1:15 &gt;&gt; 1Sa 1:15]] {{field-on:Bible}} А Ана отговори и рече: Не, господине мой, аз съм жена прескръбна духом: ни вино ни сикера не съм пила, но излях душата си пред Господа. {{field-off:Bible}}</w:t>
      </w:r>
    </w:p>
    <w:p>
      <w:pPr>
        <w:pStyle w:val="Normal"/>
        <w:rPr/>
      </w:pPr>
      <w:r>
        <w:rPr/>
        <w:t>[[@Bible:1Sa 1:16 ]][[1:16 &gt;&gt; 1Sa 1:16]] {{field-on:Bible}} Не считай рабинята си за лоша жена; защото от многото си оплакване и от скръбта си думах до сега. {{field-off:Bible}}</w:t>
      </w:r>
    </w:p>
    <w:p>
      <w:pPr>
        <w:pStyle w:val="Normal"/>
        <w:rPr/>
      </w:pPr>
      <w:r>
        <w:rPr/>
        <w:t>[[@Bible:1Sa 1:17 ]][[1:17 &gt;&gt; 1Sa 1:17]] {{field-on:Bible}} Тогаз отговори Илий и рече: Иди си миром; и Бог Израилев нека ти даде прошението ти което си просила от него. {{field-off:Bible}}</w:t>
      </w:r>
    </w:p>
    <w:p>
      <w:pPr>
        <w:pStyle w:val="Normal"/>
        <w:rPr/>
      </w:pPr>
      <w:r>
        <w:rPr/>
        <w:t>[[@Bible:1Sa 1:18 ]][[1:18 &gt;&gt; 1Sa 1:18]] {{field-on:Bible}} И тя рече: Дано рабинята ти намери благодат пред очите ти. Тогаз отиде жената на пътя си, и яде, и лицето й не се развали вече. {{field-off:Bible}}</w:t>
      </w:r>
    </w:p>
    <w:p>
      <w:pPr>
        <w:pStyle w:val="Normal"/>
        <w:rPr/>
      </w:pPr>
      <w:r>
        <w:rPr/>
        <w:t>[[@Bible:1Sa 1:19 ]][[1:19 &gt;&gt; 1Sa 1:19]] {{field-on:Bible}} И на утринта станаха рано та се поклониха пред Господа, и върнаха се та отидоха в дома си у Рама; и Елкана позна Ана жена си; и Господ я помни. {{field-off:Bible}}</w:t>
      </w:r>
    </w:p>
    <w:p>
      <w:pPr>
        <w:pStyle w:val="Normal"/>
        <w:rPr/>
      </w:pPr>
      <w:r>
        <w:rPr/>
        <w:t>[[@Bible:1Sa 1:20 ]][[1:20 &gt;&gt; 1Sa 1:20]] {{field-on:Bible}} И когато се изпълниха дните от когато Ана зачна, роди син; и нарече името му Самуил, защото: От Господа изпросих, рече. {{field-off:Bible}}</w:t>
      </w:r>
    </w:p>
    <w:p>
      <w:pPr>
        <w:pStyle w:val="Normal"/>
        <w:rPr/>
      </w:pPr>
      <w:r>
        <w:rPr/>
        <w:t>[[@Bible:1Sa 1:21 ]][[1:21 &gt;&gt; 1Sa 1:21]] {{field-on:Bible}} И възлезе человекът Елкана и всичкият му дом за да принесе Господу годишната жъртва и обричането си. {{field-off:Bible}}</w:t>
      </w:r>
    </w:p>
    <w:p>
      <w:pPr>
        <w:pStyle w:val="Normal"/>
        <w:rPr/>
      </w:pPr>
      <w:r>
        <w:rPr/>
        <w:t>[[@Bible:1Sa 1:22 ]][[1:22 &gt;&gt; 1Sa 1:22]] {{field-on:Bible}} Но Ана не възлезе, защото рече на мъжа си: Не ща да възляза доде се отдои детето; и тогаз ще го занеса да се яви пред Господа и да живее там винаги. {{field-off:Bible}}</w:t>
      </w:r>
    </w:p>
    <w:p>
      <w:pPr>
        <w:pStyle w:val="Normal"/>
        <w:rPr/>
      </w:pPr>
      <w:r>
        <w:rPr/>
        <w:t>[[@Bible:1Sa 1:23 ]][[1:23 &gt;&gt; 1Sa 1:23]] {{field-on:Bible}} И рече й Елкана мъж й: Стори каквото ти се види за добро: седи доде го отдоиш: само Господ да утвърди словото си! И седя жената та доеше сина си доде го отдои. {{field-off:Bible}}</w:t>
      </w:r>
    </w:p>
    <w:p>
      <w:pPr>
        <w:pStyle w:val="Normal"/>
        <w:rPr/>
      </w:pPr>
      <w:r>
        <w:rPr/>
        <w:t>[[@Bible:1Sa 1:24 ]][[1:24 &gt;&gt; 1Sa 1:24]] {{field-on:Bible}} И когато го отдои, възведе го със себе си наедно с три юнеца, и с една ефа брашно, и с един мех вино, и донесе го в дома Господен в Сило; а детето беше малко. {{field-off:Bible}}</w:t>
      </w:r>
    </w:p>
    <w:p>
      <w:pPr>
        <w:pStyle w:val="Normal"/>
        <w:rPr/>
      </w:pPr>
      <w:r>
        <w:rPr/>
        <w:t>[[@Bible:1Sa 1:25 ]][[1:25 &gt;&gt; 1Sa 1:25]] {{field-on:Bible}} И заклаха юнеца, и донесоха детето при Илия свещеника. {{field-off:Bible}}</w:t>
      </w:r>
    </w:p>
    <w:p>
      <w:pPr>
        <w:pStyle w:val="Normal"/>
        <w:rPr/>
      </w:pPr>
      <w:r>
        <w:rPr/>
        <w:t>[[@Bible:1Sa 1:26 ]][[1:26 &gt;&gt; 1Sa 1:26]] {{field-on:Bible}} И рече Ана: О, господине мой! жива е душата ти, господине мой, аз съм жената която бях застанала тук близу при тебе та се молех Господу. {{field-off:Bible}}</w:t>
      </w:r>
    </w:p>
    <w:p>
      <w:pPr>
        <w:pStyle w:val="Normal"/>
        <w:rPr/>
      </w:pPr>
      <w:r>
        <w:rPr/>
        <w:t>[[@Bible:1Sa 1:27 ]][[1:27 &gt;&gt; 1Sa 1:27]] {{field-on:Bible}} За това дете се молех; и Господ ми даде прошението ми което изпросих от него. {{field-off:Bible}}</w:t>
      </w:r>
    </w:p>
    <w:p>
      <w:pPr>
        <w:pStyle w:val="Normal"/>
        <w:rPr/>
      </w:pPr>
      <w:r>
        <w:rPr/>
        <w:t>[[@Bible:1Sa 1:28 ]][[1:28 &gt;&gt; 1Sa 1:28]] {{field-on:Bible}} За това и аз го посвещавам Господу: във всичките дни на живота си ще бъде заемнато Господу. И поклони се Господу. {{field-off:Bible}}</w:t>
      </w:r>
    </w:p>
    <w:p>
      <w:pPr>
        <w:pStyle w:val="Heading2"/>
        <w:rPr/>
      </w:pPr>
      <w:r>
        <w:rPr/>
        <w:t>Глава 2</w:t>
      </w:r>
    </w:p>
    <w:p>
      <w:pPr>
        <w:pStyle w:val="Normal"/>
        <w:rPr/>
      </w:pPr>
      <w:r>
        <w:rPr/>
        <w:t>[[@Bible:1Sa 2:1 ]][[2:1 &gt;&gt; 1Sa 2:1]] {{field-on:Bible}} И помоли се Ана и рече:Възвесели се сърдцето ми в Господа:Въздигна се рогът ми чрез Господа:Разшириха се устата ми против неприятелите ми,Защото се възвеселих в спасението ти. {{field-off:Bible}}</w:t>
      </w:r>
    </w:p>
    <w:p>
      <w:pPr>
        <w:pStyle w:val="Normal"/>
        <w:rPr/>
      </w:pPr>
      <w:r>
        <w:rPr/>
        <w:t>[[@Bible:1Sa 2:2 ]][[2:2 &gt;&gt; 1Sa 2:2]] {{field-on:Bible}} Няма свят както е Господ;Защото няма друг освен тебе.Нито канара като нашия Бог. {{field-off:Bible}}</w:t>
      </w:r>
    </w:p>
    <w:p>
      <w:pPr>
        <w:pStyle w:val="Normal"/>
        <w:rPr/>
      </w:pPr>
      <w:r>
        <w:rPr/>
        <w:t>[[@Bible:1Sa 2:3 ]][[2:3 &gt;&gt; 1Sa 2:3]] {{field-on:Bible}} Не продължавайте да говорите горделиво:Да не излезе велеречие из устата ви;Защото Господ е Бог на знания,И от него се претеглюват делата. {{field-off:Bible}}</w:t>
      </w:r>
    </w:p>
    <w:p>
      <w:pPr>
        <w:pStyle w:val="Normal"/>
        <w:rPr/>
      </w:pPr>
      <w:r>
        <w:rPr/>
        <w:t>[[@Bible:1Sa 2:4 ]][[2:4 &gt;&gt; 1Sa 2:4]] {{field-on:Bible}} Лъковете на силните се стриха:А немощните се препасаха със сила. {{field-off:Bible}}</w:t>
      </w:r>
    </w:p>
    <w:p>
      <w:pPr>
        <w:pStyle w:val="Normal"/>
        <w:rPr/>
      </w:pPr>
      <w:r>
        <w:rPr/>
        <w:t>[[@Bible:1Sa 2:5 ]][[2:5 &gt;&gt; 1Sa 2:5]] {{field-on:Bible}} Ситите се цениха за хляб;А гладните престанаха.Даже и неплодната роди седем;А многочадната изнемощя. {{field-off:Bible}}</w:t>
      </w:r>
    </w:p>
    <w:p>
      <w:pPr>
        <w:pStyle w:val="Normal"/>
        <w:rPr/>
      </w:pPr>
      <w:r>
        <w:rPr/>
        <w:t>[[@Bible:1Sa 2:6 ]][[2:6 &gt;&gt; 1Sa 2:6]] {{field-on:Bible}} Господ умъртвяха, и съживява:Низводи в ад, и възводи. {{field-off:Bible}}</w:t>
      </w:r>
    </w:p>
    <w:p>
      <w:pPr>
        <w:pStyle w:val="Normal"/>
        <w:rPr/>
      </w:pPr>
      <w:r>
        <w:rPr/>
        <w:t>[[@Bible:1Sa 2:7 ]][[2:7 &gt;&gt; 1Sa 2:7]] {{field-on:Bible}} Господ осиромашава, и обогатява:Смирява, и възвишава. {{field-off:Bible}}</w:t>
      </w:r>
    </w:p>
    <w:p>
      <w:pPr>
        <w:pStyle w:val="Normal"/>
        <w:rPr/>
      </w:pPr>
      <w:r>
        <w:rPr/>
        <w:t>[[@Bible:1Sa 2:8 ]][[2:8 &gt;&gt; 1Sa 2:8]] {{field-on:Bible}} Въздига бедния от пръстта,И възвишава сиромаха от гноя,За да ги направи да седнат между князовете,И да ги направи да наследят славен престол;Защото са Господни стълповете на земята,И тури вселенната на тях. {{field-off:Bible}}</w:t>
      </w:r>
    </w:p>
    <w:p>
      <w:pPr>
        <w:pStyle w:val="Normal"/>
        <w:rPr/>
      </w:pPr>
      <w:r>
        <w:rPr/>
        <w:t>[[@Bible:1Sa 2:9 ]][[2:9 &gt;&gt; 1Sa 2:9]] {{field-on:Bible}} Ще пази нозете на светите си;А нечестивите ще погинат в тъмнината;Понеже със сила не ще се преукрепи человек. {{field-off:Bible}}</w:t>
      </w:r>
    </w:p>
    <w:p>
      <w:pPr>
        <w:pStyle w:val="Normal"/>
        <w:rPr/>
      </w:pPr>
      <w:r>
        <w:rPr/>
        <w:t>[[@Bible:1Sa 2:10 ]][[2:10 &gt;&gt; 1Sa 2:10]] {{field-on:Bible}} Противниците на Господа ще се стрият:Ще гръмне от небето върх тях;Господ ще съди краищата на земята;И ще даде крепост на царя си,И ще възвиши рога на помазаника си. {{field-off:Bible}}</w:t>
      </w:r>
    </w:p>
    <w:p>
      <w:pPr>
        <w:pStyle w:val="Normal"/>
        <w:rPr/>
      </w:pPr>
      <w:r>
        <w:rPr/>
        <w:t>[[@Bible:1Sa 2:11 ]][[2:11 &gt;&gt; 1Sa 2:11]] {{field-on:Bible}} Тогаз си отиде Елкана в Рама у дома си. А детето слугуваше Господу пред Илия свещеника. {{field-off:Bible}}</w:t>
      </w:r>
    </w:p>
    <w:p>
      <w:pPr>
        <w:pStyle w:val="Normal"/>
        <w:rPr/>
      </w:pPr>
      <w:r>
        <w:rPr/>
        <w:t>[[@Bible:1Sa 2:12 ]][[2:12 &gt;&gt; 1Sa 2:12]] {{field-on:Bible}} А Илиевите синове бяха лоши человеци: не познаваха Господа. {{field-off:Bible}}</w:t>
      </w:r>
    </w:p>
    <w:p>
      <w:pPr>
        <w:pStyle w:val="Normal"/>
        <w:rPr/>
      </w:pPr>
      <w:r>
        <w:rPr/>
        <w:t>[[@Bible:1Sa 2:13 ]][[2:13 &gt;&gt; 1Sa 2:13]] {{field-on:Bible}} И обичаят на свещениците към людете беше такъв: когато някой приносяше жъртва, като се вареше месото дохождаше слугата на свещеника с тризъбна вилица в ръка {{field-off:Bible}}</w:t>
      </w:r>
    </w:p>
    <w:p>
      <w:pPr>
        <w:pStyle w:val="Normal"/>
        <w:rPr/>
      </w:pPr>
      <w:r>
        <w:rPr/>
        <w:t>[[@Bible:1Sa 2:14 ]][[2:14 &gt;&gt; 1Sa 2:14]] {{field-on:Bible}} и задълбаваше я в коноба или в котела или в котлето или в гърнето; и каквото издигнеше вилицата, влимаше го свещеникът за себе си. Така правеха в Сило на всичките Израиляни които дохождаха там. {{field-off:Bible}}</w:t>
      </w:r>
    </w:p>
    <w:p>
      <w:pPr>
        <w:pStyle w:val="Normal"/>
        <w:rPr/>
      </w:pPr>
      <w:r>
        <w:rPr/>
        <w:t>[[@Bible:1Sa 2:15 ]][[2:15 &gt;&gt; 1Sa 2:15]] {{field-on:Bible}} Още и преди да изгорят тлъстината дохождаше слугата на свещеника та казваше на человека който приносеше жъртвата: Дай на свещеника месо за печене; защото не ще да вземе от тебе месо варено, но сурово. {{field-off:Bible}}</w:t>
      </w:r>
    </w:p>
    <w:p>
      <w:pPr>
        <w:pStyle w:val="Normal"/>
        <w:rPr/>
      </w:pPr>
      <w:r>
        <w:rPr/>
        <w:t>[[@Bible:1Sa 2:16 ]][[2:16 &gt;&gt; 1Sa 2:16]] {{field-on:Bible}} И ако му речеше человекът: Нека изгорят първо тлъстината, и сетне си вземи колкото желае душата ти, тогаз му отговаряше: Не, но сега ще дадеш: ако ли не, ще взема със сила. {{field-off:Bible}}</w:t>
      </w:r>
    </w:p>
    <w:p>
      <w:pPr>
        <w:pStyle w:val="Normal"/>
        <w:rPr/>
      </w:pPr>
      <w:r>
        <w:rPr/>
        <w:t>[[@Bible:1Sa 2:17 ]][[2:17 &gt;&gt; 1Sa 2:17]] {{field-on:Bible}} Така грехът на младите беше твърде голям пред Господа; защото человеците се отвращаха от жъртвата Господня. {{field-off:Bible}}</w:t>
      </w:r>
    </w:p>
    <w:p>
      <w:pPr>
        <w:pStyle w:val="Normal"/>
        <w:rPr/>
      </w:pPr>
      <w:r>
        <w:rPr/>
        <w:t>[[@Bible:1Sa 2:18 ]][[2:18 &gt;&gt; 1Sa 2:18]] {{field-on:Bible}} А Самуил слугуваше пред Господа, дете препасано с ленен ефод. {{field-off:Bible}}</w:t>
      </w:r>
    </w:p>
    <w:p>
      <w:pPr>
        <w:pStyle w:val="Normal"/>
        <w:rPr/>
      </w:pPr>
      <w:r>
        <w:rPr/>
        <w:t>[[@Bible:1Sa 2:19 ]][[2:19 &gt;&gt; 1Sa 2:19]] {{field-on:Bible}} И майка му правеше му горна дреха малка та му донасяше всяка година когато възлазяше с мъжа си за да принесе годишната жъртва. {{field-off:Bible}}</w:t>
      </w:r>
    </w:p>
    <w:p>
      <w:pPr>
        <w:pStyle w:val="Normal"/>
        <w:rPr/>
      </w:pPr>
      <w:r>
        <w:rPr/>
        <w:t>[[@Bible:1Sa 2:20 ]][[2:20 &gt;&gt; 1Sa 2:20]] {{field-on:Bible}} И благослови Илий Елкана и жена му и говореше: Господ да ти възведе семе от тази жена вместо заема който си заемнал Господу! И отидоха на мястото си. {{field-off:Bible}}</w:t>
      </w:r>
    </w:p>
    <w:p>
      <w:pPr>
        <w:pStyle w:val="Normal"/>
        <w:rPr/>
      </w:pPr>
      <w:r>
        <w:rPr/>
        <w:t>[[@Bible:1Sa 2:21 ]][[2:21 &gt;&gt; 1Sa 2:21]] {{field-on:Bible}} И посети Господ Ана; и зачна и роди три сина и две дъщери. А детето Самуил порасна пред Господа. {{field-off:Bible}}</w:t>
      </w:r>
    </w:p>
    <w:p>
      <w:pPr>
        <w:pStyle w:val="Normal"/>
        <w:rPr/>
      </w:pPr>
      <w:r>
        <w:rPr/>
        <w:t>[[@Bible:1Sa 2:22 ]][[2:22 &gt;&gt; 1Sa 2:22]] {{field-on:Bible}} А Илий беше много стар; и чу всичко що правеха синовете му на всичкия Израил, и че лежеха с жените които се събираха на чети при дверите на скинията на събранието. {{field-off:Bible}}</w:t>
      </w:r>
    </w:p>
    <w:p>
      <w:pPr>
        <w:pStyle w:val="Normal"/>
        <w:rPr/>
      </w:pPr>
      <w:r>
        <w:rPr/>
        <w:t>[[@Bible:1Sa 2:23 ]][[2:23 &gt;&gt; 1Sa 2:23]] {{field-on:Bible}} И рече им: Защо правите таквиз работи? понеже аз слушам лоши работи за вас от всички тези люде. {{field-off:Bible}}</w:t>
      </w:r>
    </w:p>
    <w:p>
      <w:pPr>
        <w:pStyle w:val="Normal"/>
        <w:rPr/>
      </w:pPr>
      <w:r>
        <w:rPr/>
        <w:t>[[@Bible:1Sa 2:24 ]][[2:24 &gt;&gt; 1Sa 2:24]] {{field-on:Bible}} Недейте, чада мои; защото не е добър слухът който аз слушам: вие правите людете Господни да стават престъпници. {{field-off:Bible}}</w:t>
      </w:r>
    </w:p>
    <w:p>
      <w:pPr>
        <w:pStyle w:val="Normal"/>
        <w:rPr/>
      </w:pPr>
      <w:r>
        <w:rPr/>
        <w:t>[[@Bible:1Sa 2:25 ]][[2:25 &gt;&gt; 1Sa 2:25]] {{field-on:Bible}} Ако съгреши человек на человека, Бог ще го съди, но ако съгреши някой Господу, кой ще се моли за него? Но те не се покоряваха на гласа на отца си; защото Господ искаше да ги умъртви. {{field-off:Bible}}</w:t>
      </w:r>
    </w:p>
    <w:p>
      <w:pPr>
        <w:pStyle w:val="Normal"/>
        <w:rPr/>
      </w:pPr>
      <w:r>
        <w:rPr/>
        <w:t>[[@Bible:1Sa 2:26 ]][[2:26 &gt;&gt; 1Sa 2:26]] {{field-on:Bible}} А детето Самуил растеше, и благоугождаваше и Господу и на человеците. {{field-off:Bible}}</w:t>
      </w:r>
    </w:p>
    <w:p>
      <w:pPr>
        <w:pStyle w:val="Normal"/>
        <w:rPr/>
      </w:pPr>
      <w:r>
        <w:rPr/>
        <w:t>[[@Bible:1Sa 2:27 ]][[2:27 &gt;&gt; 1Sa 2:27]] {{field-on:Bible}} И дойде един Божий человек при Илия та му рече: Така говори Господ: Не открих ли се явно на отеческия ти дом когато бяха те в Египет у Фараоновия дом? {{field-off:Bible}}</w:t>
      </w:r>
    </w:p>
    <w:p>
      <w:pPr>
        <w:pStyle w:val="Normal"/>
        <w:rPr/>
      </w:pPr>
      <w:r>
        <w:rPr/>
        <w:t>[[@Bible:1Sa 2:28 ]][[2:28 &gt;&gt; 1Sa 2:28]] {{field-on:Bible}} И не избрах ли него от всичките племена на Израиля за свещеник мене за да приноси жъртва на олтаря ми, да гори темян, да носи ефод пред мене? И не дадох ли на дома на отца ти всичките приношения от Израилевите синове? {{field-off:Bible}}</w:t>
      </w:r>
    </w:p>
    <w:p>
      <w:pPr>
        <w:pStyle w:val="Normal"/>
        <w:rPr/>
      </w:pPr>
      <w:r>
        <w:rPr/>
        <w:t>[[@Bible:1Sa 2:29 ]][[2:29 &gt;&gt; 1Sa 2:29]] {{field-on:Bible}} Защо ритате жъртвата ми и приношението ми което заповядах да правят в жилището ми, и славиш синовете си повече от мене, за да се тлъстите с по-доброто от всичките приношения на Израиля людете ми? {{field-off:Bible}}</w:t>
      </w:r>
    </w:p>
    <w:p>
      <w:pPr>
        <w:pStyle w:val="Normal"/>
        <w:rPr/>
      </w:pPr>
      <w:r>
        <w:rPr/>
        <w:t>[[@Bible:1Sa 2:30 ]][[2:30 &gt;&gt; 1Sa 2:30]] {{field-on:Bible}} За това Господ Бог Израилев говори: Аз думах наистина че домът ти и домът на отца ти щяха да ходят пред мене до века; но сега Господ говори: Далеч от мене; защото онези които ме славят ще ги прославя, а онези които ме презират ще се обезчестят. {{field-off:Bible}}</w:t>
      </w:r>
    </w:p>
    <w:p>
      <w:pPr>
        <w:pStyle w:val="Normal"/>
        <w:rPr/>
      </w:pPr>
      <w:r>
        <w:rPr/>
        <w:t>[[@Bible:1Sa 2:31 ]][[2:31 &gt;&gt; 1Sa 2:31]] {{field-on:Bible}} Ето, идат дните когато ще пресека мишцата ти и мишцата на отеческия ти дом, щото не ще да има стар человек в дома ти. {{field-off:Bible}}</w:t>
      </w:r>
    </w:p>
    <w:p>
      <w:pPr>
        <w:pStyle w:val="Normal"/>
        <w:rPr/>
      </w:pPr>
      <w:r>
        <w:rPr/>
        <w:t>[[@Bible:1Sa 2:32 ]][[2:32 &gt;&gt; 1Sa 2:32]] {{field-on:Bible}} И ще видиш в жилището ми утеснение между всичките благости които ще се дават на Израиля; и не ще да има старец в дома ти във век. {{field-off:Bible}}</w:t>
      </w:r>
    </w:p>
    <w:p>
      <w:pPr>
        <w:pStyle w:val="Normal"/>
        <w:rPr/>
      </w:pPr>
      <w:r>
        <w:rPr/>
        <w:t>[[@Bible:1Sa 2:33 ]][[2:33 &gt;&gt; 1Sa 2:33]] {{field-on:Bible}} И онзи от твоите когото не отсека от олтаря си ще бъде за да изнурява очите ти и да прави да истаява душата ти; и всичките внуци на дома ти ще се скончават в среден възраст. {{field-off:Bible}}</w:t>
      </w:r>
    </w:p>
    <w:p>
      <w:pPr>
        <w:pStyle w:val="Normal"/>
        <w:rPr/>
      </w:pPr>
      <w:r>
        <w:rPr/>
        <w:t>[[@Bible:1Sa 2:34 ]][[2:34 &gt;&gt; 1Sa 2:34]] {{field-on:Bible}} И това ще ти бъде знамение което ще дойде върх двамата ти синове, върх Офния и Финееса: в един ден ще умрат и двамата. {{field-off:Bible}}</w:t>
      </w:r>
    </w:p>
    <w:p>
      <w:pPr>
        <w:pStyle w:val="Normal"/>
        <w:rPr/>
      </w:pPr>
      <w:r>
        <w:rPr/>
        <w:t>[[@Bible:1Sa 2:35 ]][[2:35 &gt;&gt; 1Sa 2:35]] {{field-on:Bible}} И ще въздигна за себе си верен свещеник да прави според сърдцето ми и според душата ми; и ще му съградя непоколебим дом; и ще ходи пред помазаника ми във век. {{field-off:Bible}}</w:t>
      </w:r>
    </w:p>
    <w:p>
      <w:pPr>
        <w:pStyle w:val="Normal"/>
        <w:rPr/>
      </w:pPr>
      <w:r>
        <w:rPr/>
        <w:t>[[@Bible:1Sa 2:36 ]][[2:36 &gt;&gt; 1Sa 2:36]] {{field-on:Bible}} И всеки който остане в дома ти ще дохожда да припада нему за малко сребро и за един хляб, и ще говори: Определи ме, моля, в някоя от свещеническите служби за да ям един уломък хляб. {{field-off:Bible}}</w:t>
      </w:r>
    </w:p>
    <w:p>
      <w:pPr>
        <w:pStyle w:val="Heading2"/>
        <w:rPr/>
      </w:pPr>
      <w:r>
        <w:rPr/>
        <w:t>Глава 3</w:t>
      </w:r>
    </w:p>
    <w:p>
      <w:pPr>
        <w:pStyle w:val="Normal"/>
        <w:rPr/>
      </w:pPr>
      <w:r>
        <w:rPr/>
        <w:t>[[@Bible:1Sa 3:1 ]][[3:1 &gt;&gt; 1Sa 3:1]] {{field-on:Bible}} И детето Самуил слугуваше Господу пред Илия. А словото Господне бе рядко в онези дни: явно видение нямаше. {{field-off:Bible}}</w:t>
      </w:r>
    </w:p>
    <w:p>
      <w:pPr>
        <w:pStyle w:val="Normal"/>
        <w:rPr/>
      </w:pPr>
      <w:r>
        <w:rPr/>
        <w:t>[[@Bible:1Sa 3:2 ]][[3:2 &gt;&gt; 1Sa 3:2]] {{field-on:Bible}} И в онова време, когато Илий лежеше на мястото си, и зрението на очите му беше начнало да затъпява та не можеше да гледа, {{field-off:Bible}}</w:t>
      </w:r>
    </w:p>
    <w:p>
      <w:pPr>
        <w:pStyle w:val="Normal"/>
        <w:rPr/>
      </w:pPr>
      <w:r>
        <w:rPr/>
        <w:t>[[@Bible:1Sa 3:3 ]][[3:3 &gt;&gt; 1Sa 3:3]] {{field-on:Bible}} и Самуил лежеше в храма Господен дето бе ковчегът Божий, преди да угасне светилникът Божий, {{field-off:Bible}}</w:t>
      </w:r>
    </w:p>
    <w:p>
      <w:pPr>
        <w:pStyle w:val="Normal"/>
        <w:rPr/>
      </w:pPr>
      <w:r>
        <w:rPr/>
        <w:t>[[@Bible:1Sa 3:4 ]][[3:4 &gt;&gt; 1Sa 3:4]] {{field-on:Bible}} викна Господ Самуила; и той отговори: Ето ме. {{field-off:Bible}}</w:t>
      </w:r>
    </w:p>
    <w:p>
      <w:pPr>
        <w:pStyle w:val="Normal"/>
        <w:rPr/>
      </w:pPr>
      <w:r>
        <w:rPr/>
        <w:t>[[@Bible:1Sa 3:5 ]][[3:5 &gt;&gt; 1Sa 3:5]] {{field-on:Bible}} И завтече се при Илия та рече: Ето ме, защото си ме викнал. А той рече: Не съм те викнал: върни се та си легни. И отиде и си легна. {{field-off:Bible}}</w:t>
      </w:r>
    </w:p>
    <w:p>
      <w:pPr>
        <w:pStyle w:val="Normal"/>
        <w:rPr/>
      </w:pPr>
      <w:r>
        <w:rPr/>
        <w:t>[[@Bible:1Sa 3:6 ]][[3:6 &gt;&gt; 1Sa 3:6]] {{field-on:Bible}} А Господ викна пак втори път: Самуиле! И стана Самуил та отиде при Илия и рече: Ето ме, защото си ме викнал. А той рече: Не съм те викнал, чадо мое: върни се та си легни. {{field-off:Bible}}</w:t>
      </w:r>
    </w:p>
    <w:p>
      <w:pPr>
        <w:pStyle w:val="Normal"/>
        <w:rPr/>
      </w:pPr>
      <w:r>
        <w:rPr/>
        <w:t>[[@Bible:1Sa 3:7 ]][[3:7 &gt;&gt; 1Sa 3:7]] {{field-on:Bible}} И Самуил не знаеше още Господа; и словото Господне не беше му се още откривало. {{field-off:Bible}}</w:t>
      </w:r>
    </w:p>
    <w:p>
      <w:pPr>
        <w:pStyle w:val="Normal"/>
        <w:rPr/>
      </w:pPr>
      <w:r>
        <w:rPr/>
        <w:t>[[@Bible:1Sa 3:8 ]][[3:8 &gt;&gt; 1Sa 3:8]] {{field-on:Bible}} И викна Господ Самуила пак трети път. И стана та отиде при Илия и рече: Ето ме, защото си ме викнал. И разумя Илий че Господ е който е викнал детето. {{field-off:Bible}}</w:t>
      </w:r>
    </w:p>
    <w:p>
      <w:pPr>
        <w:pStyle w:val="Normal"/>
        <w:rPr/>
      </w:pPr>
      <w:r>
        <w:rPr/>
        <w:t>[[@Bible:1Sa 3:9 ]][[3:9 &gt;&gt; 1Sa 3:9]] {{field-on:Bible}} И рече Илий Самуилу: Иди та си легни; и ако те повикне, ще речеш: Говори, Господи, защото слугата ти слуша. И Самуил отиде та си легна на мястото си. {{field-off:Bible}}</w:t>
      </w:r>
    </w:p>
    <w:p>
      <w:pPr>
        <w:pStyle w:val="Normal"/>
        <w:rPr/>
      </w:pPr>
      <w:r>
        <w:rPr/>
        <w:t>[[@Bible:1Sa 3:10 ]][[3:10 &gt;&gt; 1Sa 3:10]] {{field-on:Bible}} И дойде Господ та застана и повика както по-напред: Самуиле! Самуиле! Тогаз Самуил отговори: Говори, защото слугата ти слуша. {{field-off:Bible}}</w:t>
      </w:r>
    </w:p>
    <w:p>
      <w:pPr>
        <w:pStyle w:val="Normal"/>
        <w:rPr/>
      </w:pPr>
      <w:r>
        <w:rPr/>
        <w:t>[[@Bible:1Sa 3:11 ]][[3:11 &gt;&gt; 1Sa 3:11]] {{field-on:Bible}} И рече Господ Самуилу: Ето, аз ще направя в Израиля едно дело щото всеки който го чуе ще му писнат двете уши. {{field-off:Bible}}</w:t>
      </w:r>
    </w:p>
    <w:p>
      <w:pPr>
        <w:pStyle w:val="Normal"/>
        <w:rPr/>
      </w:pPr>
      <w:r>
        <w:rPr/>
        <w:t>[[@Bible:1Sa 3:12 ]][[3:12 &gt;&gt; 1Sa 3:12]] {{field-on:Bible}} В онзи ден ще свърша против Илия всичко що говорих за дома му: ще начна, и ще свърша. {{field-off:Bible}}</w:t>
      </w:r>
    </w:p>
    <w:p>
      <w:pPr>
        <w:pStyle w:val="Normal"/>
        <w:rPr/>
      </w:pPr>
      <w:r>
        <w:rPr/>
        <w:t>[[@Bible:1Sa 3:13 ]][[3:13 &gt;&gt; 1Sa 3:13]] {{field-on:Bible}} Защото му известих че аз ще съдя дома му до века за беззаконието което знае той; понеже синовете му нанесоха клетва на себе си, а той ги не възбрани. {{field-off:Bible}}</w:t>
      </w:r>
    </w:p>
    <w:p>
      <w:pPr>
        <w:pStyle w:val="Normal"/>
        <w:rPr/>
      </w:pPr>
      <w:r>
        <w:rPr/>
        <w:t>[[@Bible:1Sa 3:14 ]][[3:14 &gt;&gt; 1Sa 3:14]] {{field-on:Bible}} И за това се заклех за Илиевия дом че беззаконието на Илиевия дом няма да се очисти въ век с жъртва нито с приношения. {{field-off:Bible}}</w:t>
      </w:r>
    </w:p>
    <w:p>
      <w:pPr>
        <w:pStyle w:val="Normal"/>
        <w:rPr/>
      </w:pPr>
      <w:r>
        <w:rPr/>
        <w:t>[[@Bible:1Sa 3:15 ]][[3:15 &gt;&gt; 1Sa 3:15]] {{field-on:Bible}} И легна си Самуил до утринта: после отвори дверите на дома Господен. И боеше се Самуил да каже видението на Илия. {{field-off:Bible}}</w:t>
      </w:r>
    </w:p>
    <w:p>
      <w:pPr>
        <w:pStyle w:val="Normal"/>
        <w:rPr/>
      </w:pPr>
      <w:r>
        <w:rPr/>
        <w:t>[[@Bible:1Sa 3:16 ]][[3:16 &gt;&gt; 1Sa 3:16]] {{field-on:Bible}} А Илий повика Самуила та рече: Самуиле, чадо мое. А той отговори: Ето ме. {{field-off:Bible}}</w:t>
      </w:r>
    </w:p>
    <w:p>
      <w:pPr>
        <w:pStyle w:val="Normal"/>
        <w:rPr/>
      </w:pPr>
      <w:r>
        <w:rPr/>
        <w:t>[[@Bible:1Sa 3:17 ]][[3:17 &gt;&gt; 1Sa 3:17]] {{field-on:Bible}} И рече: Кое е словото което ти говори Господ? не крий го, моля, от мене. Така да ти направи Бог, и така да приложи, ако скриеш от мене някоя от всичките думи които ти говори. {{field-off:Bible}}</w:t>
      </w:r>
    </w:p>
    <w:p>
      <w:pPr>
        <w:pStyle w:val="Normal"/>
        <w:rPr/>
      </w:pPr>
      <w:r>
        <w:rPr/>
        <w:t>[[@Bible:1Sa 3:18 ]][[3:18 &gt;&gt; 1Sa 3:18]] {{field-on:Bible}} И каза му Самуил всичките думи и не скри от него ни една. И рече Илий: Господ е; нека направи онова което е угодно пред очите му. {{field-off:Bible}}</w:t>
      </w:r>
    </w:p>
    <w:p>
      <w:pPr>
        <w:pStyle w:val="Normal"/>
        <w:rPr/>
      </w:pPr>
      <w:r>
        <w:rPr/>
        <w:t>[[@Bible:1Sa 3:19 ]][[3:19 &gt;&gt; 1Sa 3:19]] {{field-on:Bible}} И растеше Самуил; и Господ бе с него, и не оставаше да пада ни една от думите му на земята. {{field-off:Bible}}</w:t>
      </w:r>
    </w:p>
    <w:p>
      <w:pPr>
        <w:pStyle w:val="Normal"/>
        <w:rPr/>
      </w:pPr>
      <w:r>
        <w:rPr/>
        <w:t>[[@Bible:1Sa 3:20 ]][[3:20 &gt;&gt; 1Sa 3:20]] {{field-on:Bible}} И всичкий Израил, от Дан до Вир-савее, позна че Самуил беше определен за да е пророк Господен. {{field-off:Bible}}</w:t>
      </w:r>
    </w:p>
    <w:p>
      <w:pPr>
        <w:pStyle w:val="Normal"/>
        <w:rPr/>
      </w:pPr>
      <w:r>
        <w:rPr/>
        <w:t>[[@Bible:1Sa 3:21 ]][[3:21 &gt;&gt; 1Sa 3:21]] {{field-on:Bible}} И пак захвана Господ да се явява в Сило; защото се откриваше Господ Самуилу в Сило чрез словото Господне. И разчу се словото Самуилово по всичкия Израил. {{field-off:Bible}}</w:t>
      </w:r>
    </w:p>
    <w:p>
      <w:pPr>
        <w:pStyle w:val="Heading2"/>
        <w:rPr/>
      </w:pPr>
      <w:r>
        <w:rPr/>
        <w:t>Глава 4</w:t>
      </w:r>
    </w:p>
    <w:p>
      <w:pPr>
        <w:pStyle w:val="Normal"/>
        <w:rPr/>
      </w:pPr>
      <w:r>
        <w:rPr/>
        <w:t>[[@Bible:1Sa 4:1 ]][[4:1 &gt;&gt; 1Sa 4:1]] {{field-on:Bible}} И излезе Израил против Филистимците на бой и разположи стана си близу при Евен-езер; а Филистимците разположиха стана си в Афек. {{field-off:Bible}}</w:t>
      </w:r>
    </w:p>
    <w:p>
      <w:pPr>
        <w:pStyle w:val="Normal"/>
        <w:rPr/>
      </w:pPr>
      <w:r>
        <w:rPr/>
        <w:t>[[@Bible:1Sa 4:2 ]][[4:2 &gt;&gt; 1Sa 4:2]] {{field-on:Bible}} И опълчиха се Филистимците против Израиля; и когато се разпростря боят, поразен бе Израил пред Филистимците, и бидоха убити на полето в сражението до четири тисящи мъже. {{field-off:Bible}}</w:t>
      </w:r>
    </w:p>
    <w:p>
      <w:pPr>
        <w:pStyle w:val="Normal"/>
        <w:rPr/>
      </w:pPr>
      <w:r>
        <w:rPr/>
        <w:t>[[@Bible:1Sa 4:3 ]][[4:3 &gt;&gt; 1Sa 4:3]] {{field-on:Bible}} А като дойдоха людете в стана, рекоха Израилевите старейшини: Защо ни порази Господ днес пред Филистимците? Нека вземем при себе си от Сило ковчега на завета Господен, и като дойде всред нас ще ни избави от ръката на неприятелите ни. {{field-off:Bible}}</w:t>
      </w:r>
    </w:p>
    <w:p>
      <w:pPr>
        <w:pStyle w:val="Normal"/>
        <w:rPr/>
      </w:pPr>
      <w:r>
        <w:rPr/>
        <w:t>[[@Bible:1Sa 4:4 ]][[4:4 &gt;&gt; 1Sa 4:4]] {{field-on:Bible}} И пратиха людете в Сило та дигнаха от там ковчега на завета на Господа на Силите който седи на херувимите; и двамата Илиеви синове, Офний и Финеес, бяха там с ковчега на Божия завет. {{field-off:Bible}}</w:t>
      </w:r>
    </w:p>
    <w:p>
      <w:pPr>
        <w:pStyle w:val="Normal"/>
        <w:rPr/>
      </w:pPr>
      <w:r>
        <w:rPr/>
        <w:t>[[@Bible:1Sa 4:5 ]][[4:5 &gt;&gt; 1Sa 4:5]] {{field-on:Bible}} И като дойде ковчегът на завета Господен в стана, всичкий Израил възкликна с голям глас, щото поехтя земята. {{field-off:Bible}}</w:t>
      </w:r>
    </w:p>
    <w:p>
      <w:pPr>
        <w:pStyle w:val="Normal"/>
        <w:rPr/>
      </w:pPr>
      <w:r>
        <w:rPr/>
        <w:t>[[@Bible:1Sa 4:6 ]][[4:6 &gt;&gt; 1Sa 4:6]] {{field-on:Bible}} И като чуха Филистимците гласа на възклицанието рекоха: Що значи гласът на това голямо възклицание в стана на Евреите? И научиха се че ковчегът Господен дошел в стана. {{field-off:Bible}}</w:t>
      </w:r>
    </w:p>
    <w:p>
      <w:pPr>
        <w:pStyle w:val="Normal"/>
        <w:rPr/>
      </w:pPr>
      <w:r>
        <w:rPr/>
        <w:t>[[@Bible:1Sa 4:7 ]][[4:7 &gt;&gt; 1Sa 4:7]] {{field-on:Bible}} И уплашиха се Филистимците, защото говореха: Бог дойде в стана. И рекоха: Горко нам! защото не е ставало таково нещо вчера и завчера. {{field-off:Bible}}</w:t>
      </w:r>
    </w:p>
    <w:p>
      <w:pPr>
        <w:pStyle w:val="Normal"/>
        <w:rPr/>
      </w:pPr>
      <w:r>
        <w:rPr/>
        <w:t>[[@Bible:1Sa 4:8 ]][[4:8 &gt;&gt; 1Sa 4:8]] {{field-on:Bible}} Горко нам! кой ще ни избави от ръката на тези крепки богове? Те са боговете които поразиха Египтяните с всякаква язва в пустинята. {{field-off:Bible}}</w:t>
      </w:r>
    </w:p>
    <w:p>
      <w:pPr>
        <w:pStyle w:val="Normal"/>
        <w:rPr/>
      </w:pPr>
      <w:r>
        <w:rPr/>
        <w:t>[[@Bible:1Sa 4:9 ]][[4:9 &gt;&gt; 1Sa 4:9]] {{field-on:Bible}} Укрепете се, Филистимци, бъдете като мъже, за да не станете раби на Евреите, както те станаха раби вам: бъдете мъже та се бийте с тях. {{field-off:Bible}}</w:t>
      </w:r>
    </w:p>
    <w:p>
      <w:pPr>
        <w:pStyle w:val="Normal"/>
        <w:rPr/>
      </w:pPr>
      <w:r>
        <w:rPr/>
        <w:t>[[@Bible:1Sa 4:10 ]][[4:10 &gt;&gt; 1Sa 4:10]] {{field-on:Bible}} Тогаз се биха Филистимците; и поразен бе Израил, и побягна всеки в шатъра си; и стана поражение много голямо, защото паднаха от Израиля тридесет тисящи пешци. {{field-off:Bible}}</w:t>
      </w:r>
    </w:p>
    <w:p>
      <w:pPr>
        <w:pStyle w:val="Normal"/>
        <w:rPr/>
      </w:pPr>
      <w:r>
        <w:rPr/>
        <w:t>[[@Bible:1Sa 4:11 ]][[4:11 &gt;&gt; 1Sa 4:11]] {{field-on:Bible}} И ковчегът Божий биде хванат; и двамата Илиеви синове, Офний и Финеес, умряха. {{field-off:Bible}}</w:t>
      </w:r>
    </w:p>
    <w:p>
      <w:pPr>
        <w:pStyle w:val="Normal"/>
        <w:rPr/>
      </w:pPr>
      <w:r>
        <w:rPr/>
        <w:t>[[@Bible:1Sa 4:12 ]][[4:12 &gt;&gt; 1Sa 4:12]] {{field-on:Bible}} И завтече се от боя един человек от Вениамина та отиде в Сило в истия ден, и дрехите му раздрани, и пръст на главата му. {{field-off:Bible}}</w:t>
      </w:r>
    </w:p>
    <w:p>
      <w:pPr>
        <w:pStyle w:val="Normal"/>
        <w:rPr/>
      </w:pPr>
      <w:r>
        <w:rPr/>
        <w:t>[[@Bible:1Sa 4:13 ]][[4:13 &gt;&gt; 1Sa 4:13]] {{field-on:Bible}} И като стигна, ето, Илий седеше на стола при страната на пътя та гледаше, защото сърдцето му трепереше за Божия ковчег. И като дойде человекът в града та извести това, извика всичкият град. {{field-off:Bible}}</w:t>
      </w:r>
    </w:p>
    <w:p>
      <w:pPr>
        <w:pStyle w:val="Normal"/>
        <w:rPr/>
      </w:pPr>
      <w:r>
        <w:rPr/>
        <w:t>[[@Bible:1Sa 4:14 ]][[4:14 &gt;&gt; 1Sa 4:14]] {{field-on:Bible}} И чу Илий гласа на вика, и рече: Що е гласът на този гълч? И человекът дойде набързо та извести на Илия. {{field-off:Bible}}</w:t>
      </w:r>
    </w:p>
    <w:p>
      <w:pPr>
        <w:pStyle w:val="Normal"/>
        <w:rPr/>
      </w:pPr>
      <w:r>
        <w:rPr/>
        <w:t>[[@Bible:1Sa 4:15 ]][[4:15 &gt;&gt; 1Sa 4:15]] {{field-on:Bible}} Тогаз беше Илий на деветдесет и осем години; и очите му бяха отъпели та не можеше да вижда. {{field-off:Bible}}</w:t>
      </w:r>
    </w:p>
    <w:p>
      <w:pPr>
        <w:pStyle w:val="Normal"/>
        <w:rPr/>
      </w:pPr>
      <w:r>
        <w:rPr/>
        <w:t>[[@Bible:1Sa 4:16 ]][[4:16 &gt;&gt; 1Sa 4:16]] {{field-on:Bible}} И рече человекът на Илия: Аз съм който дойдох от боя, и побегнах аз от боя днес. И рече: Що стана, чадо мое? {{field-off:Bible}}</w:t>
      </w:r>
    </w:p>
    <w:p>
      <w:pPr>
        <w:pStyle w:val="Normal"/>
        <w:rPr/>
      </w:pPr>
      <w:r>
        <w:rPr/>
        <w:t>[[@Bible:1Sa 4:17 ]][[4:17 &gt;&gt; 1Sa 4:17]] {{field-on:Bible}} И отговори вестителят и рече: Побягна Израил пред Филистимците, и още голямо поражение стана в людете, и още и двамата ти синове, Офний и Финеес, умряха, и ковчегът Божий се хвана. {{field-off:Bible}}</w:t>
      </w:r>
    </w:p>
    <w:p>
      <w:pPr>
        <w:pStyle w:val="Normal"/>
        <w:rPr/>
      </w:pPr>
      <w:r>
        <w:rPr/>
        <w:t>[[@Bible:1Sa 4:18 ]][[4:18 &gt;&gt; 1Sa 4:18]] {{field-on:Bible}} И щом помена за ковчега Божий, Илий падна от стола възнак откъм вратата, и строши се вратът му, и умря; защото беше стар человекът и тежък. И той съди Израиля четиридесет години. {{field-off:Bible}}</w:t>
      </w:r>
    </w:p>
    <w:p>
      <w:pPr>
        <w:pStyle w:val="Normal"/>
        <w:rPr/>
      </w:pPr>
      <w:r>
        <w:rPr/>
        <w:t>[[@Bible:1Sa 4:19 ]][[4:19 &gt;&gt; 1Sa 4:19]] {{field-on:Bible}} И снаха му, жената на Финееса, понеже беше непраздна, готова да роди, щом чу известието че ковчегът Божий се хвана, и че свекър й и мъжът й умряха, прегърби се и роди, защото дойдоха на нея болезните й. {{field-off:Bible}}</w:t>
      </w:r>
    </w:p>
    <w:p>
      <w:pPr>
        <w:pStyle w:val="Normal"/>
        <w:rPr/>
      </w:pPr>
      <w:r>
        <w:rPr/>
        <w:t>[[@Bible:1Sa 4:20 ]][[4:20 &gt;&gt; 1Sa 4:20]] {{field-on:Bible}} И в което време умираше, жените които стоеха около нея рекоха й: Не бой се, защото си родила син. Но тя не отговори нито даде внимание. {{field-off:Bible}}</w:t>
      </w:r>
    </w:p>
    <w:p>
      <w:pPr>
        <w:pStyle w:val="Normal"/>
        <w:rPr/>
      </w:pPr>
      <w:r>
        <w:rPr/>
        <w:t>[[@Bible:1Sa 4:21 ]][[4:21 &gt;&gt; 1Sa 4:21]] {{field-on:Bible}} И нарече детето Ихавод, и говореше: Славата побегна от Израиля; (защото ковчегът Божий се хвана, и защото свекър й и мъж й умряха.) {{field-off:Bible}}</w:t>
      </w:r>
    </w:p>
    <w:p>
      <w:pPr>
        <w:pStyle w:val="Normal"/>
        <w:rPr/>
      </w:pPr>
      <w:r>
        <w:rPr/>
        <w:t>[[@Bible:1Sa 4:22 ]][[4:22 &gt;&gt; 1Sa 4:22]] {{field-on:Bible}} И рече: Славата побегна от Израиля, защото ковчегът Божий се хвана. {{field-off:Bible}}</w:t>
      </w:r>
    </w:p>
    <w:p>
      <w:pPr>
        <w:pStyle w:val="Heading2"/>
        <w:rPr/>
      </w:pPr>
      <w:r>
        <w:rPr/>
        <w:t>Глава 5</w:t>
      </w:r>
    </w:p>
    <w:p>
      <w:pPr>
        <w:pStyle w:val="Normal"/>
        <w:rPr/>
      </w:pPr>
      <w:r>
        <w:rPr/>
        <w:t>[[@Bible:1Sa 5:1 ]][[5:1 &gt;&gt; 1Sa 5:1]] {{field-on:Bible}} А Филистимците взеха Божия ковчег та го донесоха от Евен-езер в Азот. {{field-off:Bible}}</w:t>
      </w:r>
    </w:p>
    <w:p>
      <w:pPr>
        <w:pStyle w:val="Normal"/>
        <w:rPr/>
      </w:pPr>
      <w:r>
        <w:rPr/>
        <w:t>[[@Bible:1Sa 5:2 ]][[5:2 &gt;&gt; 1Sa 5:2]] {{field-on:Bible}} И взеха Филистимците Божия ковчег та го донесоха в дома на Дагона, и поставиха го близу при Дагона. {{field-off:Bible}}</w:t>
      </w:r>
    </w:p>
    <w:p>
      <w:pPr>
        <w:pStyle w:val="Normal"/>
        <w:rPr/>
      </w:pPr>
      <w:r>
        <w:rPr/>
        <w:t>[[@Bible:1Sa 5:3 ]][[5:3 &gt;&gt; 1Sa 5:3]] {{field-on:Bible}} И когато Азотяните станаха рано на утрешния ден, ето Дагон паднал на лицето си на земята пред ковчега Господен. И взеха Дагона та го поставиха на мястото му. {{field-off:Bible}}</w:t>
      </w:r>
    </w:p>
    <w:p>
      <w:pPr>
        <w:pStyle w:val="Normal"/>
        <w:rPr/>
      </w:pPr>
      <w:r>
        <w:rPr/>
        <w:t>[[@Bible:1Sa 5:4 ]][[5:4 &gt;&gt; 1Sa 5:4]] {{field-on:Bible}} И на утринта като станаха рано, ето Дагон паднал на лицето си на земята пред ковчега Господен, и главата на Дагона и двете длани на ръцете му изсечени върх прага: само трупът на Дагона беше останал. {{field-off:Bible}}</w:t>
      </w:r>
    </w:p>
    <w:p>
      <w:pPr>
        <w:pStyle w:val="Normal"/>
        <w:rPr/>
      </w:pPr>
      <w:r>
        <w:rPr/>
        <w:t>[[@Bible:1Sa 5:5 ]][[5:5 &gt;&gt; 1Sa 5:5]] {{field-on:Bible}} За това и Дагоновите свещеници и всичките които вхождат в Дагоновия дом не стъпят на прага на Дагона в Азот дори до този ден. {{field-off:Bible}}</w:t>
      </w:r>
    </w:p>
    <w:p>
      <w:pPr>
        <w:pStyle w:val="Normal"/>
        <w:rPr/>
      </w:pPr>
      <w:r>
        <w:rPr/>
        <w:t>[[@Bible:1Sa 5:6 ]][[5:6 &gt;&gt; 1Sa 5:6]] {{field-on:Bible}} И натегна ръката Господня на Азотяните, и изтреби ги, и порази ги с почечуи (маясъл), и Азот и пределите му. {{field-off:Bible}}</w:t>
      </w:r>
    </w:p>
    <w:p>
      <w:pPr>
        <w:pStyle w:val="Normal"/>
        <w:rPr/>
      </w:pPr>
      <w:r>
        <w:rPr/>
        <w:t>[[@Bible:1Sa 5:7 ]][[5:7 &gt;&gt; 1Sa 5:7]] {{field-on:Bible}} И като видяха Азотските мъже че стана така, рекоха: Ковчегът на Бога Израилев да не пребивае с нас, защото ръката му се ожесточи върху нас и върху Дагона нашия бог. {{field-off:Bible}}</w:t>
      </w:r>
    </w:p>
    <w:p>
      <w:pPr>
        <w:pStyle w:val="Normal"/>
        <w:rPr/>
      </w:pPr>
      <w:r>
        <w:rPr/>
        <w:t>[[@Bible:1Sa 5:8 ]][[5:8 &gt;&gt; 1Sa 5:8]] {{field-on:Bible}} За това пратиха та събраха при себе си всичките войводи на Филистимците и рекоха: Що да направим за ковчега на Израилевия Бог? А те рекоха: Ковчегът на Израилевия Бог нека се пренесе в Гет. И пренесоха в Гет ковчега на Израилевия Бог. {{field-off:Bible}}</w:t>
      </w:r>
    </w:p>
    <w:p>
      <w:pPr>
        <w:pStyle w:val="Normal"/>
        <w:rPr/>
      </w:pPr>
      <w:r>
        <w:rPr/>
        <w:t>[[@Bible:1Sa 5:9 ]][[5:9 &gt;&gt; 1Sa 5:9]] {{field-on:Bible}} И като го пренесоха, ръката Господня беше против града с ужас много голям; и порази градските мъже от малък до голям, и избухнаха по тях почечуи. {{field-off:Bible}}</w:t>
      </w:r>
    </w:p>
    <w:p>
      <w:pPr>
        <w:pStyle w:val="Normal"/>
        <w:rPr/>
      </w:pPr>
      <w:r>
        <w:rPr/>
        <w:t>[[@Bible:1Sa 5:10 ]][[5:10 &gt;&gt; 1Sa 5:10]] {{field-on:Bible}} За това пратиха Божия ковчег в Акарон. И като дойде ковчегът Божий в Акарон, Акароняните викнаха и рекоха: Донесоха ковчега на Израилевия Бог у нас за да измори нас и людете наши. {{field-off:Bible}}</w:t>
      </w:r>
    </w:p>
    <w:p>
      <w:pPr>
        <w:pStyle w:val="Normal"/>
        <w:rPr/>
      </w:pPr>
      <w:r>
        <w:rPr/>
        <w:t>[[@Bible:1Sa 5:11 ]][[5:11 &gt;&gt; 1Sa 5:11]] {{field-on:Bible}} И пратиха та събраха всичките войводи на Филистимците и рекоха: Проводете ковчега на Израилевия Бог, и нека се върне на мястото си, за да не измори нас и людете наши; защото беше смъртен ужас по всичкия град: ръката Божия беше там твърде тежка. {{field-off:Bible}}</w:t>
      </w:r>
    </w:p>
    <w:p>
      <w:pPr>
        <w:pStyle w:val="Normal"/>
        <w:rPr/>
      </w:pPr>
      <w:r>
        <w:rPr/>
        <w:t>[[@Bible:1Sa 5:12 ]][[5:12 &gt;&gt; 1Sa 5:12]] {{field-on:Bible}} И мъжете които не умряха нараниха се от почечуи; и градският вик възлезе до небето. {{field-off:Bible}}</w:t>
      </w:r>
    </w:p>
    <w:p>
      <w:pPr>
        <w:pStyle w:val="Heading2"/>
        <w:rPr/>
      </w:pPr>
      <w:r>
        <w:rPr/>
        <w:t>Глава 6</w:t>
      </w:r>
    </w:p>
    <w:p>
      <w:pPr>
        <w:pStyle w:val="Normal"/>
        <w:rPr/>
      </w:pPr>
      <w:r>
        <w:rPr/>
        <w:t>[[@Bible:1Sa 6:1 ]][[6:1 &gt;&gt; 1Sa 6:1]] {{field-on:Bible}} И стоя ковчегът Господен в земята на Филистимците седем месеца. {{field-off:Bible}}</w:t>
      </w:r>
    </w:p>
    <w:p>
      <w:pPr>
        <w:pStyle w:val="Normal"/>
        <w:rPr/>
      </w:pPr>
      <w:r>
        <w:rPr/>
        <w:t>[[@Bible:1Sa 6:2 ]][[6:2 &gt;&gt; 1Sa 6:2]] {{field-on:Bible}} И повикаха Филистимците свещениците и чародеите и рекоха: Що да направим за ковчега Господен? кажете ни как да го пратим на мястото му. {{field-off:Bible}}</w:t>
      </w:r>
    </w:p>
    <w:p>
      <w:pPr>
        <w:pStyle w:val="Normal"/>
        <w:rPr/>
      </w:pPr>
      <w:r>
        <w:rPr/>
        <w:t>[[@Bible:1Sa 6:3 ]][[6:3 &gt;&gt; 1Sa 6:3]] {{field-on:Bible}} А те рекоха: Ако пратите ковчега на Израилевия Бог, не пращайте го празден, но непременно отдайте му приношение за престъпление: тогаз ще се излекувате, и ще познаете за какво ръката му не се оттегли от вас. {{field-off:Bible}}</w:t>
      </w:r>
    </w:p>
    <w:p>
      <w:pPr>
        <w:pStyle w:val="Normal"/>
        <w:rPr/>
      </w:pPr>
      <w:r>
        <w:rPr/>
        <w:t>[[@Bible:1Sa 6:4 ]][[6:4 &gt;&gt; 1Sa 6:4]] {{field-on:Bible}} И рекоха: Кое е приношението за престъпление което ще му отдадем? А те рекоха: Според числото на Филистимските войводи, пет златни почечуи и пет златни мишки; защото истата язва беше върх всинца ви и върх войводите ви. {{field-off:Bible}}</w:t>
      </w:r>
    </w:p>
    <w:p>
      <w:pPr>
        <w:pStyle w:val="Normal"/>
        <w:rPr/>
      </w:pPr>
      <w:r>
        <w:rPr/>
        <w:t>[[@Bible:1Sa 6:5 ]][[6:5 &gt;&gt; 1Sa 6:5]] {{field-on:Bible}} За това ще направите подобия на почечуите си, и подобия на мишките си които повреждат земята; и ще дадете слава Богу Израилеву, негли улекчи ръката си от вас, и от боговете ви, и от земята ви. {{field-off:Bible}}</w:t>
      </w:r>
    </w:p>
    <w:p>
      <w:pPr>
        <w:pStyle w:val="Normal"/>
        <w:rPr/>
      </w:pPr>
      <w:r>
        <w:rPr/>
        <w:t>[[@Bible:1Sa 6:6 ]][[6:6 &gt;&gt; 1Sa 6:6]] {{field-on:Bible}} Защо прочее ожесточавате сърдцата си както Египтяните и Фараон ожесточиха сърдцето си? Когато направи чудеса всред тях, не оставиха ли ги да идат, и отидоха? {{field-off:Bible}}</w:t>
      </w:r>
    </w:p>
    <w:p>
      <w:pPr>
        <w:pStyle w:val="Normal"/>
        <w:rPr/>
      </w:pPr>
      <w:r>
        <w:rPr/>
        <w:t>[[@Bible:1Sa 6:7 ]][[6:7 &gt;&gt; 1Sa 6:7]] {{field-on:Bible}} И тъй сега, вземете та пригответе едни нови кола и две дойни крави на които ярем не се е турял, и впрегнете кравите в колата, а телците им отподир тях върнете у дома. {{field-off:Bible}}</w:t>
      </w:r>
    </w:p>
    <w:p>
      <w:pPr>
        <w:pStyle w:val="Normal"/>
        <w:rPr/>
      </w:pPr>
      <w:r>
        <w:rPr/>
        <w:t>[[@Bible:1Sa 6:8 ]][[6:8 &gt;&gt; 1Sa 6:8]] {{field-on:Bible}} И вземете ковчега Господен та го турете на колата; и златните неща които му отдавате в приношение за престъпление турете в ковчежец от страната му; и изпратете го да иде. {{field-off:Bible}}</w:t>
      </w:r>
    </w:p>
    <w:p>
      <w:pPr>
        <w:pStyle w:val="Normal"/>
        <w:rPr/>
      </w:pPr>
      <w:r>
        <w:rPr/>
        <w:t>[[@Bible:1Sa 6:9 ]][[6:9 &gt;&gt; 1Sa 6:9]] {{field-on:Bible}} И гледайте: ако възлезе по пътя на пределите си у Ветсемес, той е направил нам това голямо зло; ако ли не, тогаз ще познаем че не ни е поразила ръката му, но това е станало нам по случай. {{field-off:Bible}}</w:t>
      </w:r>
    </w:p>
    <w:p>
      <w:pPr>
        <w:pStyle w:val="Normal"/>
        <w:rPr/>
      </w:pPr>
      <w:r>
        <w:rPr/>
        <w:t>[[@Bible:1Sa 6:10 ]][[6:10 &gt;&gt; 1Sa 6:10]] {{field-on:Bible}} И направиха така мъжете, и взеха две дойни крави та ги впрегнаха в колата, а телците им затвориха у дома. {{field-off:Bible}}</w:t>
      </w:r>
    </w:p>
    <w:p>
      <w:pPr>
        <w:pStyle w:val="Normal"/>
        <w:rPr/>
      </w:pPr>
      <w:r>
        <w:rPr/>
        <w:t>[[@Bible:1Sa 6:11 ]][[6:11 &gt;&gt; 1Sa 6:11]] {{field-on:Bible}} И положиха ковчега Господен на колата, и ковчежеца със златните мишки и подобията на почечуите си. {{field-off:Bible}}</w:t>
      </w:r>
    </w:p>
    <w:p>
      <w:pPr>
        <w:pStyle w:val="Normal"/>
        <w:rPr/>
      </w:pPr>
      <w:r>
        <w:rPr/>
        <w:t>[[@Bible:1Sa 6:12 ]][[6:12 &gt;&gt; 1Sa 6:12]] {{field-on:Bible}} И управиха се кравите по пътя във Ветсемес: все в друма вървяха, и ревяха като отхождаха, и не се обращаха ни надясно ни наляво; а Филистимските войводи идеха след тях дори до пределите на Ветсемес. {{field-off:Bible}}</w:t>
      </w:r>
    </w:p>
    <w:p>
      <w:pPr>
        <w:pStyle w:val="Normal"/>
        <w:rPr/>
      </w:pPr>
      <w:r>
        <w:rPr/>
        <w:t>[[@Bible:1Sa 6:13 ]][[6:13 &gt;&gt; 1Sa 6:13]] {{field-on:Bible}} А Ветсемесците жънеха пшеницата си в дола; и като подигнаха очи видяха ковчега, и като видяха зарадваха се. {{field-off:Bible}}</w:t>
      </w:r>
    </w:p>
    <w:p>
      <w:pPr>
        <w:pStyle w:val="Normal"/>
        <w:rPr/>
      </w:pPr>
      <w:r>
        <w:rPr/>
        <w:t>[[@Bible:1Sa 6:14 ]][[6:14 &gt;&gt; 1Sa 6:14]] {{field-on:Bible}} И влязоха колата в нивата на Исуса Ветсемесеца та застанаха там дето имаше голям камик; и нацепиха дървата на колата та принесоха кравите всесъжение Господу. {{field-off:Bible}}</w:t>
      </w:r>
    </w:p>
    <w:p>
      <w:pPr>
        <w:pStyle w:val="Normal"/>
        <w:rPr/>
      </w:pPr>
      <w:r>
        <w:rPr/>
        <w:t>[[@Bible:1Sa 6:15 ]][[6:15 &gt;&gt; 1Sa 6:15]] {{field-on:Bible}} И Левитите снеха ковчега Господен и ковчежеца който беше с него в който бяха златните неща, и положиха ги на големия камик; и Ветсемеските мъже принесоха всесъжения и пожъртвуваха жъртви Господу в истия ден. {{field-off:Bible}}</w:t>
      </w:r>
    </w:p>
    <w:p>
      <w:pPr>
        <w:pStyle w:val="Normal"/>
        <w:rPr/>
      </w:pPr>
      <w:r>
        <w:rPr/>
        <w:t>[[@Bible:1Sa 6:16 ]][[6:16 &gt;&gt; 1Sa 6:16]] {{field-on:Bible}} И като видяха това петте Филистимски войводи, върнаха се в Акарон в истия ден. {{field-off:Bible}}</w:t>
      </w:r>
    </w:p>
    <w:p>
      <w:pPr>
        <w:pStyle w:val="Normal"/>
        <w:rPr/>
      </w:pPr>
      <w:r>
        <w:rPr/>
        <w:t>[[@Bible:1Sa 6:17 ]][[6:17 &gt;&gt; 1Sa 6:17]] {{field-on:Bible}} А златните почечуи които Филистимците отдадоха Господу в приношение за престъпление бяха тези: за Азот един, за Газа един, за Аскалон един, за Гет един, за Акарон един; {{field-off:Bible}}</w:t>
      </w:r>
    </w:p>
    <w:p>
      <w:pPr>
        <w:pStyle w:val="Normal"/>
        <w:rPr/>
      </w:pPr>
      <w:r>
        <w:rPr/>
        <w:t>[[@Bible:1Sa 6:18 ]][[6:18 &gt;&gt; 1Sa 6:18]] {{field-on:Bible}} и златните мишки според числото на всичките Филистимски градове на петте войводи, от оградените градове и неоградените села дори до големия камик на който положиха ковчега Господен, който съществува дори до този ден в нивата на Исуса Ветсемесеца. {{field-off:Bible}}</w:t>
      </w:r>
    </w:p>
    <w:p>
      <w:pPr>
        <w:pStyle w:val="Normal"/>
        <w:rPr/>
      </w:pPr>
      <w:r>
        <w:rPr/>
        <w:t>[[@Bible:1Sa 6:19 ]][[6:19 &gt;&gt; 1Sa 6:19]] {{field-on:Bible}} И порази Господ Ветсемеските мъже защото погледнаха в ковчега Господен, и порази от людете петдесет тисящи и седемдесет мъже; и плакаха людете, защото порази Господ людете с голяма язва. {{field-off:Bible}}</w:t>
      </w:r>
    </w:p>
    <w:p>
      <w:pPr>
        <w:pStyle w:val="Normal"/>
        <w:rPr/>
      </w:pPr>
      <w:r>
        <w:rPr/>
        <w:t>[[@Bible:1Sa 6:20 ]][[6:20 &gt;&gt; 1Sa 6:20]] {{field-on:Bible}} И рекоха Ветсемеските мъже: Кой може да застане пред Господа; пред светия този Бог? И от нас към кого ще възлезе? {{field-off:Bible}}</w:t>
      </w:r>
    </w:p>
    <w:p>
      <w:pPr>
        <w:pStyle w:val="Normal"/>
        <w:rPr/>
      </w:pPr>
      <w:r>
        <w:rPr/>
        <w:t>[[@Bible:1Sa 6:21 ]][[6:21 &gt;&gt; 1Sa 6:21]] {{field-on:Bible}} И пратиха вестители на Кириатиаримските жители и рекоха: Филистимците донесоха назад ковчега Господен: слезте, и възнесете го при себе си. {{field-off:Bible}}</w:t>
      </w:r>
    </w:p>
    <w:p>
      <w:pPr>
        <w:pStyle w:val="Heading2"/>
        <w:rPr/>
      </w:pPr>
      <w:r>
        <w:rPr/>
        <w:t>Глава 7</w:t>
      </w:r>
    </w:p>
    <w:p>
      <w:pPr>
        <w:pStyle w:val="Normal"/>
        <w:rPr/>
      </w:pPr>
      <w:r>
        <w:rPr/>
        <w:t>[[@Bible:1Sa 7:1 ]][[7:1 &gt;&gt; 1Sa 7:1]] {{field-on:Bible}} И дойдоха Кириатиаримските мъже та възнесоха ковчега Господен, и донесоха го в Авинадавовия дом на хълма; и Елеазара сина му осветиха за да пази ковчега Господен. {{field-off:Bible}}</w:t>
      </w:r>
    </w:p>
    <w:p>
      <w:pPr>
        <w:pStyle w:val="Normal"/>
        <w:rPr/>
      </w:pPr>
      <w:r>
        <w:rPr/>
        <w:t>[[@Bible:1Sa 7:2 ]][[7:2 &gt;&gt; 1Sa 7:2]] {{field-on:Bible}} И от който ден се положи ковчегът в Кириатиарим мина се много време, и станаха двадесет години, и всичкий дом Израилев въздишаше вслед Господа. {{field-off:Bible}}</w:t>
      </w:r>
    </w:p>
    <w:p>
      <w:pPr>
        <w:pStyle w:val="Normal"/>
        <w:rPr/>
      </w:pPr>
      <w:r>
        <w:rPr/>
        <w:t>[[@Bible:1Sa 7:3 ]][[7:3 &gt;&gt; 1Sa 7:3]] {{field-on:Bible}} И говори Самуил на всичкия дом Израилев и рече: Ако се обръщате вие от все сърдце към Господа, махнете отсред вас чуждите богове и Астартите та пригответе сърдцата си към Господа, и нему самому служете; и ще ви избави от ръката на Филистимците. {{field-off:Bible}}</w:t>
      </w:r>
    </w:p>
    <w:p>
      <w:pPr>
        <w:pStyle w:val="Normal"/>
        <w:rPr/>
      </w:pPr>
      <w:r>
        <w:rPr/>
        <w:t>[[@Bible:1Sa 7:4 ]][[7:4 &gt;&gt; 1Sa 7:4]] {{field-on:Bible}} Тогаз Израилевите синове махнаха Ваалимите и Астартите та служиха на самаго Господа. {{field-off:Bible}}</w:t>
      </w:r>
    </w:p>
    <w:p>
      <w:pPr>
        <w:pStyle w:val="Normal"/>
        <w:rPr/>
      </w:pPr>
      <w:r>
        <w:rPr/>
        <w:t>[[@Bible:1Sa 7:5 ]][[7:5 &gt;&gt; 1Sa 7:5]] {{field-on:Bible}} И рече Самуил: Съберете всичкия Израил в Масфа, и ще се помоля за вас Господу. {{field-off:Bible}}</w:t>
      </w:r>
    </w:p>
    <w:p>
      <w:pPr>
        <w:pStyle w:val="Normal"/>
        <w:rPr/>
      </w:pPr>
      <w:r>
        <w:rPr/>
        <w:t>[[@Bible:1Sa 7:6 ]][[7:6 &gt;&gt; 1Sa 7:6]] {{field-on:Bible}} И събраха се в Масфа, и наляха вода и изляха пред Господа, и постиха през онзи ден, и рекоха там: Съгрешихме Господу. И съдеше Самуил Израилевите синове в Масфа. {{field-off:Bible}}</w:t>
      </w:r>
    </w:p>
    <w:p>
      <w:pPr>
        <w:pStyle w:val="Normal"/>
        <w:rPr/>
      </w:pPr>
      <w:r>
        <w:rPr/>
        <w:t>[[@Bible:1Sa 7:7 ]][[7:7 &gt;&gt; 1Sa 7:7]] {{field-on:Bible}} И като чуха Филистимците че се събраха Израилевите синове в Масфа, възлязоха Филистимските войводи против Израиля. А Израилевите синове чуха, и уплашиха се от лицето на Филистимците. {{field-off:Bible}}</w:t>
      </w:r>
    </w:p>
    <w:p>
      <w:pPr>
        <w:pStyle w:val="Normal"/>
        <w:rPr/>
      </w:pPr>
      <w:r>
        <w:rPr/>
        <w:t>[[@Bible:1Sa 7:8 ]][[7:8 &gt;&gt; 1Sa 7:8]] {{field-on:Bible}} И рекоха Израилевите синове Самуилу: Не премълчавай да викаш за нас към Господа Бога нашего за да ни избави от ръката на Филистимците. {{field-off:Bible}}</w:t>
      </w:r>
    </w:p>
    <w:p>
      <w:pPr>
        <w:pStyle w:val="Normal"/>
        <w:rPr/>
      </w:pPr>
      <w:r>
        <w:rPr/>
        <w:t>[[@Bible:1Sa 7:9 ]][[7:9 &gt;&gt; 1Sa 7:9]] {{field-on:Bible}} И взе Самуил едно млечниче агне та го принесе цяло всесъжение Господу; и викна Самуил към Господа заради Израиля; и послуша го Господ. {{field-off:Bible}}</w:t>
      </w:r>
    </w:p>
    <w:p>
      <w:pPr>
        <w:pStyle w:val="Normal"/>
        <w:rPr/>
      </w:pPr>
      <w:r>
        <w:rPr/>
        <w:t>[[@Bible:1Sa 7:10 ]][[7:10 &gt;&gt; 1Sa 7:10]] {{field-on:Bible}} И като приносяше Самуил всесъжението, приближиха се Филистимците да се бият с Израиля; и гръмна Господ с велик глас в онзи ден върх Филистимците и смути ги; и поразени бидоха пред Израиля. {{field-off:Bible}}</w:t>
      </w:r>
    </w:p>
    <w:p>
      <w:pPr>
        <w:pStyle w:val="Normal"/>
        <w:rPr/>
      </w:pPr>
      <w:r>
        <w:rPr/>
        <w:t>[[@Bible:1Sa 7:11 ]][[7:11 &gt;&gt; 1Sa 7:11]] {{field-on:Bible}} И излязоха Израилевите мъже из Масфа та погнаха Филистимците, и поразиха ги до под Вет-хар. {{field-off:Bible}}</w:t>
      </w:r>
    </w:p>
    <w:p>
      <w:pPr>
        <w:pStyle w:val="Normal"/>
        <w:rPr/>
      </w:pPr>
      <w:r>
        <w:rPr/>
        <w:t>[[@Bible:1Sa 7:12 ]][[7:12 &gt;&gt; 1Sa 7:12]] {{field-on:Bible}} Тогаз взе Самуил един камик та постави между Масфа и Сен, и нарече името му Евен-езер, и рече: До тука ни помогна Господ. {{field-off:Bible}}</w:t>
      </w:r>
    </w:p>
    <w:p>
      <w:pPr>
        <w:pStyle w:val="Normal"/>
        <w:rPr/>
      </w:pPr>
      <w:r>
        <w:rPr/>
        <w:t>[[@Bible:1Sa 7:13 ]][[7:13 &gt;&gt; 1Sa 7:13]] {{field-on:Bible}} И смириха се Филистимците, и не дойдоха вече в пределите на Израиля; и ръката Господня беше против Филистимците във всичките дни Самуилови. {{field-off:Bible}}</w:t>
      </w:r>
    </w:p>
    <w:p>
      <w:pPr>
        <w:pStyle w:val="Normal"/>
        <w:rPr/>
      </w:pPr>
      <w:r>
        <w:rPr/>
        <w:t>[[@Bible:1Sa 7:14 ]][[7:14 &gt;&gt; 1Sa 7:14]] {{field-on:Bible}} И градовете които бяха превзели Филистимците от Израиля дадоха се назад на Израиля, от Акарон до Гет; и освободи Израил пределите им от ръката на Филистимците. И беше мир между Израиля и Аморейците. {{field-off:Bible}}</w:t>
      </w:r>
    </w:p>
    <w:p>
      <w:pPr>
        <w:pStyle w:val="Normal"/>
        <w:rPr/>
      </w:pPr>
      <w:r>
        <w:rPr/>
        <w:t>[[@Bible:1Sa 7:15 ]][[7:15 &gt;&gt; 1Sa 7:15]] {{field-on:Bible}} И съдеше Самуил Израиля във всичките дни на живота си. {{field-off:Bible}}</w:t>
      </w:r>
    </w:p>
    <w:p>
      <w:pPr>
        <w:pStyle w:val="Normal"/>
        <w:rPr/>
      </w:pPr>
      <w:r>
        <w:rPr/>
        <w:t>[[@Bible:1Sa 7:16 ]][[7:16 &gt;&gt; 1Sa 7:16]] {{field-on:Bible}} И идеше всяка година та обхождаше Ветил, и Галгал, и Масфа, и съдеше Израиля по всичките тези места. {{field-off:Bible}}</w:t>
      </w:r>
    </w:p>
    <w:p>
      <w:pPr>
        <w:pStyle w:val="Normal"/>
        <w:rPr/>
      </w:pPr>
      <w:r>
        <w:rPr/>
        <w:t>[[@Bible:1Sa 7:17 ]][[7:17 &gt;&gt; 1Sa 7:17]] {{field-on:Bible}} А възвращането му беше в Рама, защото домът му беше там, и там съдеше Израиля; там съгради и олтар Господу. {{field-off:Bible}}</w:t>
      </w:r>
    </w:p>
    <w:p>
      <w:pPr>
        <w:pStyle w:val="Heading2"/>
        <w:rPr/>
      </w:pPr>
      <w:r>
        <w:rPr/>
        <w:t>Глава 8</w:t>
      </w:r>
    </w:p>
    <w:p>
      <w:pPr>
        <w:pStyle w:val="Normal"/>
        <w:rPr/>
      </w:pPr>
      <w:r>
        <w:rPr/>
        <w:t>[[@Bible:1Sa 8:1 ]][[8:1 &gt;&gt; 1Sa 8:1]] {{field-on:Bible}} И когато остаря Самуил, постави синовете си съдии над Израиля. {{field-off:Bible}}</w:t>
      </w:r>
    </w:p>
    <w:p>
      <w:pPr>
        <w:pStyle w:val="Normal"/>
        <w:rPr/>
      </w:pPr>
      <w:r>
        <w:rPr/>
        <w:t>[[@Bible:1Sa 8:2 ]][[8:2 &gt;&gt; 1Sa 8:2]] {{field-on:Bible}} И името на първородния му син беше Иоил, а името на втория му Авия: те бяха съдии във Вирсавее. {{field-off:Bible}}</w:t>
      </w:r>
    </w:p>
    <w:p>
      <w:pPr>
        <w:pStyle w:val="Normal"/>
        <w:rPr/>
      </w:pPr>
      <w:r>
        <w:rPr/>
        <w:t>[[@Bible:1Sa 8:3 ]][[8:3 &gt;&gt; 1Sa 8:3]] {{field-on:Bible}} Но синовете му не ходеха в неговите пътища, но уклониха се след лихоимство та вземаха дарове, и извращаха съда. {{field-off:Bible}}</w:t>
      </w:r>
    </w:p>
    <w:p>
      <w:pPr>
        <w:pStyle w:val="Normal"/>
        <w:rPr/>
      </w:pPr>
      <w:r>
        <w:rPr/>
        <w:t>[[@Bible:1Sa 8:4 ]][[8:4 &gt;&gt; 1Sa 8:4]] {{field-on:Bible}} И събраха се всичките старейшини Израилеви та дойдоха при Самуила в Рама. {{field-off:Bible}}</w:t>
      </w:r>
    </w:p>
    <w:p>
      <w:pPr>
        <w:pStyle w:val="Normal"/>
        <w:rPr/>
      </w:pPr>
      <w:r>
        <w:rPr/>
        <w:t>[[@Bible:1Sa 8:5 ]][[8:5 &gt;&gt; 1Sa 8:5]] {{field-on:Bible}} и му рекоха: Ето, ти остаря, а синовете ти не ходят в твоите пътища: постави ни прочее цар за да ни съди, както имат всичките народи. {{field-off:Bible}}</w:t>
      </w:r>
    </w:p>
    <w:p>
      <w:pPr>
        <w:pStyle w:val="Normal"/>
        <w:rPr/>
      </w:pPr>
      <w:r>
        <w:rPr/>
        <w:t>[[@Bible:1Sa 8:6 ]][[8:6 &gt;&gt; 1Sa 8:6]] {{field-on:Bible}} Това нещо обаче не бе угодно Самуилу дето рекоха: Дай ни цар за да ни съди. И помоли се Самуил Господу. {{field-off:Bible}}</w:t>
      </w:r>
    </w:p>
    <w:p>
      <w:pPr>
        <w:pStyle w:val="Normal"/>
        <w:rPr/>
      </w:pPr>
      <w:r>
        <w:rPr/>
        <w:t>[[@Bible:1Sa 8:7 ]][[8:7 &gt;&gt; 1Sa 8:7]] {{field-on:Bible}} И рече Господ Самуилу: Послушай гласа на людете за всичко що ти говорят, защото не отхвърлиха тебе, но мене отхвърлиха за да не царувам над тях. {{field-off:Bible}}</w:t>
      </w:r>
    </w:p>
    <w:p>
      <w:pPr>
        <w:pStyle w:val="Normal"/>
        <w:rPr/>
      </w:pPr>
      <w:r>
        <w:rPr/>
        <w:t>[[@Bible:1Sa 8:8 ]][[8:8 &gt;&gt; 1Sa 8:8]] {{field-on:Bible}} Според всичките дела които те сториха от който ден ги съм възвел от Египет дори до този ден, като ме оставиха и служиха на други богове, така правят и на тебе. {{field-off:Bible}}</w:t>
      </w:r>
    </w:p>
    <w:p>
      <w:pPr>
        <w:pStyle w:val="Normal"/>
        <w:rPr/>
      </w:pPr>
      <w:r>
        <w:rPr/>
        <w:t>[[@Bible:1Sa 8:9 ]][[8:9 &gt;&gt; 1Sa 8:9]] {{field-on:Bible}} Сега прочее послушай гласа им; но засвидетелствувай им явно, и покажи им обичая на царя който ще царува над тях. {{field-off:Bible}}</w:t>
      </w:r>
    </w:p>
    <w:p>
      <w:pPr>
        <w:pStyle w:val="Normal"/>
        <w:rPr/>
      </w:pPr>
      <w:r>
        <w:rPr/>
        <w:t>[[@Bible:1Sa 8:10 ]][[8:10 &gt;&gt; 1Sa 8:10]] {{field-on:Bible}} И говори Самуил всичките Господни думи на людете които искаха цар от него, {{field-off:Bible}}</w:t>
      </w:r>
    </w:p>
    <w:p>
      <w:pPr>
        <w:pStyle w:val="Normal"/>
        <w:rPr/>
      </w:pPr>
      <w:r>
        <w:rPr/>
        <w:t>[[@Bible:1Sa 8:11 ]][[8:11 &gt;&gt; 1Sa 8:11]] {{field-on:Bible}} и рече: Такъв ще бъде обичаят на царя който ще се възцари над вас: синовете ви ще взема и ще си ги определя за колесниците си, и за конници свои, и за да тичат пред колесниците му. {{field-off:Bible}}</w:t>
      </w:r>
    </w:p>
    <w:p>
      <w:pPr>
        <w:pStyle w:val="Normal"/>
        <w:rPr/>
      </w:pPr>
      <w:r>
        <w:rPr/>
        <w:t>[[@Bible:1Sa 8:12 ]][[8:12 &gt;&gt; 1Sa 8:12]] {{field-on:Bible}} И ще си определя тисященачалници и петдесетоначалници, и да работят земята му, и да жънат жетвата му, и да правят воинските му оръдия и потребните за колесниците му. {{field-off:Bible}}</w:t>
      </w:r>
    </w:p>
    <w:p>
      <w:pPr>
        <w:pStyle w:val="Normal"/>
        <w:rPr/>
      </w:pPr>
      <w:r>
        <w:rPr/>
        <w:t>[[@Bible:1Sa 8:13 ]][[8:13 &gt;&gt; 1Sa 8:13]] {{field-on:Bible}} И дъщерите ви ще взема за мироварици и готвачки и хлебарки. {{field-off:Bible}}</w:t>
      </w:r>
    </w:p>
    <w:p>
      <w:pPr>
        <w:pStyle w:val="Normal"/>
        <w:rPr/>
      </w:pPr>
      <w:r>
        <w:rPr/>
        <w:t>[[@Bible:1Sa 8:14 ]][[8:14 &gt;&gt; 1Sa 8:14]] {{field-on:Bible}} И нивите ви, и лозята ви, и маслините ви, по-добрите ще вземе и ще ги даде на рабите си. {{field-off:Bible}}</w:t>
      </w:r>
    </w:p>
    <w:p>
      <w:pPr>
        <w:pStyle w:val="Normal"/>
        <w:rPr/>
      </w:pPr>
      <w:r>
        <w:rPr/>
        <w:t>[[@Bible:1Sa 8:15 ]][[8:15 &gt;&gt; 1Sa 8:15]] {{field-on:Bible}} И десетъка на сеянията ви и на лозята ще взема и ще ги дава на скопците си и на рабите си. {{field-off:Bible}}</w:t>
      </w:r>
    </w:p>
    <w:p>
      <w:pPr>
        <w:pStyle w:val="Normal"/>
        <w:rPr/>
      </w:pPr>
      <w:r>
        <w:rPr/>
        <w:t>[[@Bible:1Sa 8:16 ]][[8:16 &gt;&gt; 1Sa 8:16]] {{field-on:Bible}} И рабите ви, и рабините ви, и по-добрите ви момчета, и ослите ви ще взема и ще ги употребява в работите си. {{field-off:Bible}}</w:t>
      </w:r>
    </w:p>
    <w:p>
      <w:pPr>
        <w:pStyle w:val="Normal"/>
        <w:rPr/>
      </w:pPr>
      <w:r>
        <w:rPr/>
        <w:t>[[@Bible:1Sa 8:17 ]][[8:17 &gt;&gt; 1Sa 8:17]] {{field-on:Bible}} Стадата ви ще одесетствува; и вие ще му бъдете раби. {{field-off:Bible}}</w:t>
      </w:r>
    </w:p>
    <w:p>
      <w:pPr>
        <w:pStyle w:val="Normal"/>
        <w:rPr/>
      </w:pPr>
      <w:r>
        <w:rPr/>
        <w:t>[[@Bible:1Sa 8:18 ]][[8:18 &gt;&gt; 1Sa 8:18]] {{field-on:Bible}} И ще викате в онзи ден от царя си когото сте си вие избрали, но Господ не ще ви послуша в онзи ден. {{field-off:Bible}}</w:t>
      </w:r>
    </w:p>
    <w:p>
      <w:pPr>
        <w:pStyle w:val="Normal"/>
        <w:rPr/>
      </w:pPr>
      <w:r>
        <w:rPr/>
        <w:t>[[@Bible:1Sa 8:19 ]][[8:19 &gt;&gt; 1Sa 8:19]] {{field-on:Bible}} Людете обаче не рачиха да послушат Самуиловия глас; и рекоха: Не; но цар ще бъде над нас, {{field-off:Bible}}</w:t>
      </w:r>
    </w:p>
    <w:p>
      <w:pPr>
        <w:pStyle w:val="Normal"/>
        <w:rPr/>
      </w:pPr>
      <w:r>
        <w:rPr/>
        <w:t>[[@Bible:1Sa 8:20 ]][[8:20 &gt;&gt; 1Sa 8:20]] {{field-on:Bible}} за да сме и ние както всичките народи, и да ни съди нашият цар, и да излазя пред нас, и да ратува в боевете ни. {{field-off:Bible}}</w:t>
      </w:r>
    </w:p>
    <w:p>
      <w:pPr>
        <w:pStyle w:val="Normal"/>
        <w:rPr/>
      </w:pPr>
      <w:r>
        <w:rPr/>
        <w:t>[[@Bible:1Sa 8:21 ]][[8:21 &gt;&gt; 1Sa 8:21]] {{field-on:Bible}} И чу Самуил всичките думи на людете, и каза ги в ушите на Господа. {{field-off:Bible}}</w:t>
      </w:r>
    </w:p>
    <w:p>
      <w:pPr>
        <w:pStyle w:val="Normal"/>
        <w:rPr/>
      </w:pPr>
      <w:r>
        <w:rPr/>
        <w:t>[[@Bible:1Sa 8:22 ]][[8:22 &gt;&gt; 1Sa 8:22]] {{field-on:Bible}} И рече Господ Самуилу: Послушай гласа им и постави им цар. И рече Самуил на мъжете Израилеви: Идете всеки в града си. {{field-off:Bible}}</w:t>
      </w:r>
    </w:p>
    <w:p>
      <w:pPr>
        <w:pStyle w:val="Heading2"/>
        <w:rPr/>
      </w:pPr>
      <w:r>
        <w:rPr/>
        <w:t>Глава 9</w:t>
      </w:r>
    </w:p>
    <w:p>
      <w:pPr>
        <w:pStyle w:val="Normal"/>
        <w:rPr/>
      </w:pPr>
      <w:r>
        <w:rPr/>
        <w:t>[[@Bible:1Sa 9:1 ]][[9:1 &gt;&gt; 1Sa 9:1]] {{field-on:Bible}} И имаше един мъж от Вениамина на име Кис, син на Авиила, който беше син на Серора, а Серор син на Вехората, а Вехорат син на Афия, мъж Вениаминец, силен с крепост. {{field-off:Bible}}</w:t>
      </w:r>
    </w:p>
    <w:p>
      <w:pPr>
        <w:pStyle w:val="Normal"/>
        <w:rPr/>
      </w:pPr>
      <w:r>
        <w:rPr/>
        <w:t>[[@Bible:1Sa 9:2 ]][[9:2 &gt;&gt; 1Sa 9:2]] {{field-on:Bible}} А той имаше син на име Саул, избран и прекрасен; и нямаше между Израилевите синове человек по-красен от него: от рамената си и нагоре беше по-висок от всичките люде. {{field-off:Bible}}</w:t>
      </w:r>
    </w:p>
    <w:p>
      <w:pPr>
        <w:pStyle w:val="Normal"/>
        <w:rPr/>
      </w:pPr>
      <w:r>
        <w:rPr/>
        <w:t>[[@Bible:1Sa 9:3 ]][[9:3 &gt;&gt; 1Sa 9:3]] {{field-on:Bible}} И ослиците на Киса Сауловия отец се загубиха; и рече Кис на сина си Саула: Вземи сега със себе си едного от слугите, и стани та иди да търсиш ослиците. {{field-off:Bible}}</w:t>
      </w:r>
    </w:p>
    <w:p>
      <w:pPr>
        <w:pStyle w:val="Normal"/>
        <w:rPr/>
      </w:pPr>
      <w:r>
        <w:rPr/>
        <w:t>[[@Bible:1Sa 9:4 ]][[9:4 &gt;&gt; 1Sa 9:4]] {{field-on:Bible}} И мина през гората Ефрем, и мина през земята Салиса, но не ги намериха; и мина и през земята Саалима, но нямаше ги там; и заминаха през земята Вениаминова, но не ги намериха. {{field-off:Bible}}</w:t>
      </w:r>
    </w:p>
    <w:p>
      <w:pPr>
        <w:pStyle w:val="Normal"/>
        <w:rPr/>
      </w:pPr>
      <w:r>
        <w:rPr/>
        <w:t>[[@Bible:1Sa 9:5 ]][[9:5 &gt;&gt; 1Sa 9:5]] {{field-on:Bible}} А когато дойдоха в земята Суф, рече Саул на слугата си който беше с него: Ела да се върнем, да не би отец ми да остави грижата за ослиците и хване да мисли за нас. {{field-off:Bible}}</w:t>
      </w:r>
    </w:p>
    <w:p>
      <w:pPr>
        <w:pStyle w:val="Normal"/>
        <w:rPr/>
      </w:pPr>
      <w:r>
        <w:rPr/>
        <w:t>[[@Bible:1Sa 9:6 ]][[9:6 &gt;&gt; 1Sa 9:6]] {{field-on:Bible}} А той му рече: Ето, в този град има человек Божий, и человекът е славен: всичко що рече става непременно: да идем прочее там, негли ни каже пътя ни по който да идем. {{field-off:Bible}}</w:t>
      </w:r>
    </w:p>
    <w:p>
      <w:pPr>
        <w:pStyle w:val="Normal"/>
        <w:rPr/>
      </w:pPr>
      <w:r>
        <w:rPr/>
        <w:t>[[@Bible:1Sa 9:7 ]][[9:7 &gt;&gt; 1Sa 9:7]] {{field-on:Bible}} И рече Саул на слугата си: Но ако отидем, какво да занесем на человека? защото хлябът се свърши из съсъдите ни, и няма дар да занесем на человека Божий. Що имаме? {{field-off:Bible}}</w:t>
      </w:r>
    </w:p>
    <w:p>
      <w:pPr>
        <w:pStyle w:val="Normal"/>
        <w:rPr/>
      </w:pPr>
      <w:r>
        <w:rPr/>
        <w:t>[[@Bible:1Sa 9:8 ]][[9:8 &gt;&gt; 1Sa 9:8]] {{field-on:Bible}} И отговори пак слугата на Саула и рече: Ето, намерва се в ръката ми един четвърт сребърен сикъл който ще дам на Божия человек за да ни каже пътя ни. {{field-off:Bible}}</w:t>
      </w:r>
    </w:p>
    <w:p>
      <w:pPr>
        <w:pStyle w:val="Normal"/>
        <w:rPr/>
      </w:pPr>
      <w:r>
        <w:rPr/>
        <w:t>[[@Bible:1Sa 9:9 ]][[9:9 &gt;&gt; 1Sa 9:9]] {{field-on:Bible}} В старо време в Израиля, когато някой отиваше да попита Бога, думаше така: Елате да идем при гледача; защото сегашний пророк се називаше в старина гледач. {{field-off:Bible}}</w:t>
      </w:r>
    </w:p>
    <w:p>
      <w:pPr>
        <w:pStyle w:val="Normal"/>
        <w:rPr/>
      </w:pPr>
      <w:r>
        <w:rPr/>
        <w:t>[[@Bible:1Sa 9:10 ]][[9:10 &gt;&gt; 1Sa 9:10]] {{field-on:Bible}} Тогаз рече Саул на слугата си: Добра е думата ти: ела да идем. И тъй, отидоха в града дето беше человекът Божий. {{field-off:Bible}}</w:t>
      </w:r>
    </w:p>
    <w:p>
      <w:pPr>
        <w:pStyle w:val="Normal"/>
        <w:rPr/>
      </w:pPr>
      <w:r>
        <w:rPr/>
        <w:t>[[@Bible:1Sa 9:11 ]][[9:11 &gt;&gt; 1Sa 9:11]] {{field-on:Bible}} И като възлазяха въз възхода на града, намериха моми които излазяха да налеят вода, и рекоха им: Тук ли е гледачът? {{field-off:Bible}}</w:t>
      </w:r>
    </w:p>
    <w:p>
      <w:pPr>
        <w:pStyle w:val="Normal"/>
        <w:rPr/>
      </w:pPr>
      <w:r>
        <w:rPr/>
        <w:t>[[@Bible:1Sa 9:12 ]][[9:12 &gt;&gt; 1Sa 9:12]] {{field-on:Bible}} И те им отговориха и рекоха: Тук е: ето го пред тебе: сега побързай; защото днес дойде в града, понеже людете имат днес жъртва на високото място. {{field-off:Bible}}</w:t>
      </w:r>
    </w:p>
    <w:p>
      <w:pPr>
        <w:pStyle w:val="Normal"/>
        <w:rPr/>
      </w:pPr>
      <w:r>
        <w:rPr/>
        <w:t>[[@Bible:1Sa 9:13 ]][[9:13 &gt;&gt; 1Sa 9:13]] {{field-on:Bible}} И тутакси като влезете в града ще го намерите преди да възлезе на високото място да яде; защото людете не ядат додето не дойде той, понеже той благославя жъртвата: после ядат поканените. И тъй, сега възлезте защото около този час ще го намерите. {{field-off:Bible}}</w:t>
      </w:r>
    </w:p>
    <w:p>
      <w:pPr>
        <w:pStyle w:val="Normal"/>
        <w:rPr/>
      </w:pPr>
      <w:r>
        <w:rPr/>
        <w:t>[[@Bible:1Sa 9:14 ]][[9:14 &gt;&gt; 1Sa 9:14]] {{field-on:Bible}} И възлязоха в града; и като влазяха в града, ето, Самуил излазяше пред тях за да възлезе на високото място. {{field-off:Bible}}</w:t>
      </w:r>
    </w:p>
    <w:p>
      <w:pPr>
        <w:pStyle w:val="Normal"/>
        <w:rPr/>
      </w:pPr>
      <w:r>
        <w:rPr/>
        <w:t>[[@Bible:1Sa 9:15 ]][[9:15 &gt;&gt; 1Sa 9:15]] {{field-on:Bible}} И Господ беше открил в ухото Самуилу, един ден преди да дойде Саул, и рекъл бе: {{field-off:Bible}}</w:t>
      </w:r>
    </w:p>
    <w:p>
      <w:pPr>
        <w:pStyle w:val="Normal"/>
        <w:rPr/>
      </w:pPr>
      <w:r>
        <w:rPr/>
        <w:t>[[@Bible:1Sa 9:16 ]][[9:16 &gt;&gt; 1Sa 9:16]] {{field-on:Bible}} Утре около този час ще пратя при тебе человека от земята Вениамин; и ще го помажеш княз над людете ми Израиля; и ще избави людете ми от ръката на Филистимците; защото пригледнах на людете си, понеже викът им дойде до мене. {{field-off:Bible}}</w:t>
      </w:r>
    </w:p>
    <w:p>
      <w:pPr>
        <w:pStyle w:val="Normal"/>
        <w:rPr/>
      </w:pPr>
      <w:r>
        <w:rPr/>
        <w:t>[[@Bible:1Sa 9:17 ]][[9:17 &gt;&gt; 1Sa 9:17]] {{field-on:Bible}} И когато Самуил видя Саула, Господ му рече: Ето человека за когото ти рекох: той ще началствува над людете ми. {{field-off:Bible}}</w:t>
      </w:r>
    </w:p>
    <w:p>
      <w:pPr>
        <w:pStyle w:val="Normal"/>
        <w:rPr/>
      </w:pPr>
      <w:r>
        <w:rPr/>
        <w:t>[[@Bible:1Sa 9:18 ]][[9:18 &gt;&gt; 1Sa 9:18]] {{field-on:Bible}} Тогаз пристъпи Саул при Самуила във вратата и рече: Покажи ми, моля, де е домът на гледача. {{field-off:Bible}}</w:t>
      </w:r>
    </w:p>
    <w:p>
      <w:pPr>
        <w:pStyle w:val="Normal"/>
        <w:rPr/>
      </w:pPr>
      <w:r>
        <w:rPr/>
        <w:t>[[@Bible:1Sa 9:19 ]][[9:19 &gt;&gt; 1Sa 9:19]] {{field-on:Bible}} И отговори Самуил на Саула и рече: Аз съм гледачът: възлез пред мене на високото място, и ще ядете днес с мене заедно; и утре ще те изпратя, и ще ти явя всичко що имаш на сърдцето си. {{field-off:Bible}}</w:t>
      </w:r>
    </w:p>
    <w:p>
      <w:pPr>
        <w:pStyle w:val="Normal"/>
        <w:rPr/>
      </w:pPr>
      <w:r>
        <w:rPr/>
        <w:t>[[@Bible:1Sa 9:20 ]][[9:20 &gt;&gt; 1Sa 9:20]] {{field-on:Bible}} А за ослиците които си загубил днес три дни, нямай грижа за тях, защото се намериха. И към кого е всичкото желание на Израиля? не е ли към тебе и към всичкия дом на отца ти? {{field-off:Bible}}</w:t>
      </w:r>
    </w:p>
    <w:p>
      <w:pPr>
        <w:pStyle w:val="Normal"/>
        <w:rPr/>
      </w:pPr>
      <w:r>
        <w:rPr/>
        <w:t>[[@Bible:1Sa 9:21 ]][[9:21 &gt;&gt; 1Sa 9:21]] {{field-on:Bible}} А Саул отговори и рече: Не съм ли аз Вениаминец, от най-малкото на Израилевите племена? и домородието ми най-малко от всичките домородия на Вениаминовото племе? защо прочее ми думаш такава дума? {{field-off:Bible}}</w:t>
      </w:r>
    </w:p>
    <w:p>
      <w:pPr>
        <w:pStyle w:val="Normal"/>
        <w:rPr/>
      </w:pPr>
      <w:r>
        <w:rPr/>
        <w:t>[[@Bible:1Sa 9:22 ]][[9:22 &gt;&gt; 1Sa 9:22]] {{field-on:Bible}} И взе Самуил Саула и слугата му та ги въведе в къщата, и даде им първото място между поканените, които бяха почти тридесет мъже. {{field-off:Bible}}</w:t>
      </w:r>
    </w:p>
    <w:p>
      <w:pPr>
        <w:pStyle w:val="Normal"/>
        <w:rPr/>
      </w:pPr>
      <w:r>
        <w:rPr/>
        <w:t>[[@Bible:1Sa 9:23 ]][[9:23 &gt;&gt; 1Sa 9:23]] {{field-on:Bible}} И рече Самуил на готвача: Донес дела който ти дадох, за който ти рекох: Пази това при себе си. {{field-off:Bible}}</w:t>
      </w:r>
    </w:p>
    <w:p>
      <w:pPr>
        <w:pStyle w:val="Normal"/>
        <w:rPr/>
      </w:pPr>
      <w:r>
        <w:rPr/>
        <w:t>[[@Bible:1Sa 9:24 ]][[9:24 &gt;&gt; 1Sa 9:24]] {{field-on:Bible}} И подигна готвачът бедрото и онова що беше върх него та сложи пред Саула. И рече Самуил: Ето оставеното: тури го пред себе си, яж; защото за този час се упази то за тебе когато рекох: Поканих людете. И яде Саул със Самуила в онзи ден. {{field-off:Bible}}</w:t>
      </w:r>
    </w:p>
    <w:p>
      <w:pPr>
        <w:pStyle w:val="Normal"/>
        <w:rPr/>
      </w:pPr>
      <w:r>
        <w:rPr/>
        <w:t>[[@Bible:1Sa 9:25 ]][[9:25 &gt;&gt; 1Sa 9:25]] {{field-on:Bible}} И като слязоха от високото място в града, разговори се Самуил със Саула на къщния покрив. {{field-off:Bible}}</w:t>
      </w:r>
    </w:p>
    <w:p>
      <w:pPr>
        <w:pStyle w:val="Normal"/>
        <w:rPr/>
      </w:pPr>
      <w:r>
        <w:rPr/>
        <w:t>[[@Bible:1Sa 9:26 ]][[9:26 &gt;&gt; 1Sa 9:26]] {{field-on:Bible}} И станаха рано; и около зазоряването на деня повика Самуил Саула на къщния покрив и рече: Стани да те изпроводя. И стана Саул та излязоха двамата, той и Самуил, до вън. {{field-off:Bible}}</w:t>
      </w:r>
    </w:p>
    <w:p>
      <w:pPr>
        <w:pStyle w:val="Normal"/>
        <w:rPr/>
      </w:pPr>
      <w:r>
        <w:rPr/>
        <w:t>[[@Bible:1Sa 9:27 ]][[9:27 &gt;&gt; 1Sa 9:27]] {{field-on:Bible}} А като слазяха към края на града, рече Самуил Саулу: Заповядай на слугата да замине пред нас, (и той замина;) но ти постой малко, и ще ти известя Божието слово. {{field-off:Bible}}</w:t>
      </w:r>
    </w:p>
    <w:p>
      <w:pPr>
        <w:pStyle w:val="Heading2"/>
        <w:rPr/>
      </w:pPr>
      <w:r>
        <w:rPr/>
        <w:t>Глава 10</w:t>
      </w:r>
    </w:p>
    <w:p>
      <w:pPr>
        <w:pStyle w:val="Normal"/>
        <w:rPr/>
      </w:pPr>
      <w:r>
        <w:rPr/>
        <w:t>[[@Bible:1Sa 10:1 ]][[10:1 &gt;&gt; 1Sa 10:1]] {{field-on:Bible}} Тогаз взе Самуил съсъда с елея та изля на главата му, и целуна го, и рече: Не помаза ли те Господ княз над наследието си? {{field-off:Bible}}</w:t>
      </w:r>
    </w:p>
    <w:p>
      <w:pPr>
        <w:pStyle w:val="Normal"/>
        <w:rPr/>
      </w:pPr>
      <w:r>
        <w:rPr/>
        <w:t>[[@Bible:1Sa 10:2 ]][[10:2 &gt;&gt; 1Sa 10:2]] {{field-on:Bible}} Като тръгнеш днес от мене ще намериш двама человеци близу при Рахилиния гроб, в предела на Вениамина у Селса; и ще ти рекат: Намериха се ослиците които отиде ти да търсиш; и, ето, баща ти остави грижата на ослиците та скърби много за вас, и казва: Какво да сторя за сина си? {{field-off:Bible}}</w:t>
      </w:r>
    </w:p>
    <w:p>
      <w:pPr>
        <w:pStyle w:val="Normal"/>
        <w:rPr/>
      </w:pPr>
      <w:r>
        <w:rPr/>
        <w:t>[[@Bible:1Sa 10:3 ]][[10:3 &gt;&gt; 1Sa 10:3]] {{field-on:Bible}} И като идеш от там по-нататък ще дойдеш до дъба на Тавор; и там ще те намерят трима человеци които възлязват към Бога във Ветил, и единът носи три ярета, а другият носи три хляба, и другият носи мях с вино; {{field-off:Bible}}</w:t>
      </w:r>
    </w:p>
    <w:p>
      <w:pPr>
        <w:pStyle w:val="Normal"/>
        <w:rPr/>
      </w:pPr>
      <w:r>
        <w:rPr/>
        <w:t>[[@Bible:1Sa 10:4 ]][[10:4 &gt;&gt; 1Sa 10:4]] {{field-on:Bible}} и ще те поздравят и ще ти дадат два хляба, които ще приемеш от ръцете им. {{field-off:Bible}}</w:t>
      </w:r>
    </w:p>
    <w:p>
      <w:pPr>
        <w:pStyle w:val="Normal"/>
        <w:rPr/>
      </w:pPr>
      <w:r>
        <w:rPr/>
        <w:t>[[@Bible:1Sa 10:5 ]][[10:5 &gt;&gt; 1Sa 10:5]] {{field-on:Bible}} После ще отидеш на Божия хълм, дето е стражата на Филистимците; и като отидеш там в града ще срещнеш лик пророци които слазят от високото място с псалтир, и тъпан, и свирка, и китара пред тях, които и ще пророчествуват. {{field-off:Bible}}</w:t>
      </w:r>
    </w:p>
    <w:p>
      <w:pPr>
        <w:pStyle w:val="Normal"/>
        <w:rPr/>
      </w:pPr>
      <w:r>
        <w:rPr/>
        <w:t>[[@Bible:1Sa 10:6 ]][[10:6 &gt;&gt; 1Sa 10:6]] {{field-on:Bible}} И ще дойде върх тебе Дух Господен и ще пророчествуваш с тях наедно, и ще се промениш в друг человек. {{field-off:Bible}}</w:t>
      </w:r>
    </w:p>
    <w:p>
      <w:pPr>
        <w:pStyle w:val="Normal"/>
        <w:rPr/>
      </w:pPr>
      <w:r>
        <w:rPr/>
        <w:t>[[@Bible:1Sa 10:7 ]][[10:7 &gt;&gt; 1Sa 10:7]] {{field-on:Bible}} И когато тези знамения дойдат на тебе, прави каквото намери ръката ти; защото Бог е с тебе. {{field-off:Bible}}</w:t>
      </w:r>
    </w:p>
    <w:p>
      <w:pPr>
        <w:pStyle w:val="Normal"/>
        <w:rPr/>
      </w:pPr>
      <w:r>
        <w:rPr/>
        <w:t>[[@Bible:1Sa 10:8 ]][[10:8 &gt;&gt; 1Sa 10:8]] {{field-on:Bible}} И ще слезеш преди мене в Галгал; и, ето, аз ще сляза при тебе за да принеса всесъжения, да пожъртвувам примирителни жъртви: чакай седем дни додето дойда при тебе, и ще ти кажа що да направиш. {{field-off:Bible}}</w:t>
      </w:r>
    </w:p>
    <w:p>
      <w:pPr>
        <w:pStyle w:val="Normal"/>
        <w:rPr/>
      </w:pPr>
      <w:r>
        <w:rPr/>
        <w:t>[[@Bible:1Sa 10:9 ]][[10:9 &gt;&gt; 1Sa 10:9]] {{field-on:Bible}} И когато обърна плещите си да пойде от Самуила, Бог му даде друго сърдце; и дойдоха всички онези знамения в онзи ден. {{field-off:Bible}}</w:t>
      </w:r>
    </w:p>
    <w:p>
      <w:pPr>
        <w:pStyle w:val="Normal"/>
        <w:rPr/>
      </w:pPr>
      <w:r>
        <w:rPr/>
        <w:t>[[@Bible:1Sa 10:10 ]][[10:10 &gt;&gt; 1Sa 10:10]] {{field-on:Bible}} И като дойдоха там на хълма, ето лик пророци го посрещнаха; и дойде върх него Дух Божий, и пророчествува между тях. {{field-off:Bible}}</w:t>
      </w:r>
    </w:p>
    <w:p>
      <w:pPr>
        <w:pStyle w:val="Normal"/>
        <w:rPr/>
      </w:pPr>
      <w:r>
        <w:rPr/>
        <w:t>[[@Bible:1Sa 10:11 ]][[10:11 &gt;&gt; 1Sa 10:11]] {{field-on:Bible}} И като видяха всички които го познаваха по-напред и, ето, пророчествуваше между пророците, тогаз говореха людете всеки към ближния си: Що е това което стана на Кисовия син? и Саул ли е между пророците? {{field-off:Bible}}</w:t>
      </w:r>
    </w:p>
    <w:p>
      <w:pPr>
        <w:pStyle w:val="Normal"/>
        <w:rPr/>
      </w:pPr>
      <w:r>
        <w:rPr/>
        <w:t>[[@Bible:1Sa 10:12 ]][[10:12 &gt;&gt; 1Sa 10:12]] {{field-on:Bible}} А един от онези що бяха там отговори и рече: Но кой е техният отец? Затова стана пословица: И Саул ли е между пророците? {{field-off:Bible}}</w:t>
      </w:r>
    </w:p>
    <w:p>
      <w:pPr>
        <w:pStyle w:val="Normal"/>
        <w:rPr/>
      </w:pPr>
      <w:r>
        <w:rPr/>
        <w:t>[[@Bible:1Sa 10:13 ]][[10:13 &gt;&gt; 1Sa 10:13]] {{field-on:Bible}} И като свърши да пророчествува дойде на високото място. {{field-off:Bible}}</w:t>
      </w:r>
    </w:p>
    <w:p>
      <w:pPr>
        <w:pStyle w:val="Normal"/>
        <w:rPr/>
      </w:pPr>
      <w:r>
        <w:rPr/>
        <w:t>[[@Bible:1Sa 10:14 ]][[10:14 &gt;&gt; 1Sa 10:14]] {{field-on:Bible}} И рече Сауловий стрика нему и на слугата му: Къде ходихте? И рече: Да търсим ослиците; и когато видяхме че ги няма отидохме при Самуила. {{field-off:Bible}}</w:t>
      </w:r>
    </w:p>
    <w:p>
      <w:pPr>
        <w:pStyle w:val="Normal"/>
        <w:rPr/>
      </w:pPr>
      <w:r>
        <w:rPr/>
        <w:t>[[@Bible:1Sa 10:15 ]][[10:15 &gt;&gt; 1Sa 10:15]] {{field-on:Bible}} И рече Сауловий стрика: Я ми кажи що ви рече Самуил. {{field-off:Bible}}</w:t>
      </w:r>
    </w:p>
    <w:p>
      <w:pPr>
        <w:pStyle w:val="Normal"/>
        <w:rPr/>
      </w:pPr>
      <w:r>
        <w:rPr/>
        <w:t>[[@Bible:1Sa 10:16 ]][[10:16 &gt;&gt; 1Sa 10:16]] {{field-on:Bible}} И рече Саул на стрика си: Каза ни наздраво че се намериха ослиците. Но думата за царството която рече Самуил не му обади. {{field-off:Bible}}</w:t>
      </w:r>
    </w:p>
    <w:p>
      <w:pPr>
        <w:pStyle w:val="Normal"/>
        <w:rPr/>
      </w:pPr>
      <w:r>
        <w:rPr/>
        <w:t>[[@Bible:1Sa 10:17 ]][[10:17 &gt;&gt; 1Sa 10:17]] {{field-on:Bible}} И събра Самуил людете при Господа в Масфа, {{field-off:Bible}}</w:t>
      </w:r>
    </w:p>
    <w:p>
      <w:pPr>
        <w:pStyle w:val="Normal"/>
        <w:rPr/>
      </w:pPr>
      <w:r>
        <w:rPr/>
        <w:t>[[@Bible:1Sa 10:18 ]][[10:18 &gt;&gt; 1Sa 10:18]] {{field-on:Bible}} и рече на Израилевите синове: Така говори Господ Бог Израилев: Аз възведох Израиля от Египет, и избавих ви от ръката на Египтяните и от ръката на всичките царства които ви утесняваха. {{field-off:Bible}}</w:t>
      </w:r>
    </w:p>
    <w:p>
      <w:pPr>
        <w:pStyle w:val="Normal"/>
        <w:rPr/>
      </w:pPr>
      <w:r>
        <w:rPr/>
        <w:t>[[@Bible:1Sa 10:19 ]][[10:19 &gt;&gt; 1Sa 10:19]] {{field-on:Bible}} А вие днес отхвърлихте Бога вашего който ви избави от всичките ви злини и скърби, и рекохте му: Как и да е, постави цар над нас. Сега прочее предстанете пред Господа според племената си и според тисящите си. {{field-off:Bible}}</w:t>
      </w:r>
    </w:p>
    <w:p>
      <w:pPr>
        <w:pStyle w:val="Normal"/>
        <w:rPr/>
      </w:pPr>
      <w:r>
        <w:rPr/>
        <w:t>[[@Bible:1Sa 10:20 ]][[10:20 &gt;&gt; 1Sa 10:20]] {{field-on:Bible}} И когато направи Самуил да се приближат всичките Израилеви племена, хвана се Вениаминовото племе. {{field-off:Bible}}</w:t>
      </w:r>
    </w:p>
    <w:p>
      <w:pPr>
        <w:pStyle w:val="Normal"/>
        <w:rPr/>
      </w:pPr>
      <w:r>
        <w:rPr/>
        <w:t>[[@Bible:1Sa 10:21 ]][[10:21 &gt;&gt; 1Sa 10:21]] {{field-on:Bible}} И като направи да се приближи Вениаминовото племе според родовете си, хвана се родът на Матри, и хвана се Саул синът Кисов; и потърсиха го, но не се намери. {{field-off:Bible}}</w:t>
      </w:r>
    </w:p>
    <w:p>
      <w:pPr>
        <w:pStyle w:val="Normal"/>
        <w:rPr/>
      </w:pPr>
      <w:r>
        <w:rPr/>
        <w:t>[[@Bible:1Sa 10:22 ]][[10:22 &gt;&gt; 1Sa 10:22]] {{field-on:Bible}} За това попитаха пак Господа: Дали вече иде человекът тук? И рече Господ: Ето, той е скрит между съсъдите. {{field-off:Bible}}</w:t>
      </w:r>
    </w:p>
    <w:p>
      <w:pPr>
        <w:pStyle w:val="Normal"/>
        <w:rPr/>
      </w:pPr>
      <w:r>
        <w:rPr/>
        <w:t>[[@Bible:1Sa 10:23 ]][[10:23 &gt;&gt; 1Sa 10:23]] {{field-on:Bible}} Тогаз се завтекоха та го взеха от там; и като застана между людете, надминаваше всичките люде от рамената си и нагоре. {{field-off:Bible}}</w:t>
      </w:r>
    </w:p>
    <w:p>
      <w:pPr>
        <w:pStyle w:val="Normal"/>
        <w:rPr/>
      </w:pPr>
      <w:r>
        <w:rPr/>
        <w:t>[[@Bible:1Sa 10:24 ]][[10:24 &gt;&gt; 1Sa 10:24]] {{field-on:Bible}} И рече Самуил на всичките люде: Видите ли оногоз когото избра Господ, че няма подобен нему между всичките люде? И всичките люде викнаха и рекоха: Да е жив царят! {{field-off:Bible}}</w:t>
      </w:r>
    </w:p>
    <w:p>
      <w:pPr>
        <w:pStyle w:val="Normal"/>
        <w:rPr/>
      </w:pPr>
      <w:r>
        <w:rPr/>
        <w:t>[[@Bible:1Sa 10:25 ]][[10:25 &gt;&gt; 1Sa 10:25]] {{field-on:Bible}} И каза Самуил на людете устава на царството, и написа го в книга, и положи го пред Господа. И отпусна Самуил всичките люде, всекиго в дома му. {{field-off:Bible}}</w:t>
      </w:r>
    </w:p>
    <w:p>
      <w:pPr>
        <w:pStyle w:val="Normal"/>
        <w:rPr/>
      </w:pPr>
      <w:r>
        <w:rPr/>
        <w:t>[[@Bible:1Sa 10:26 ]][[10:26 &gt;&gt; 1Sa 10:26]] {{field-on:Bible}} Така и Саул отиде в дома си в Гавая; и отиде с него там полк от силни мъже на които сърдцата беше склонил Бог. {{field-off:Bible}}</w:t>
      </w:r>
    </w:p>
    <w:p>
      <w:pPr>
        <w:pStyle w:val="Normal"/>
        <w:rPr/>
      </w:pPr>
      <w:r>
        <w:rPr/>
        <w:t>[[@Bible:1Sa 10:27 ]][[10:27 &gt;&gt; 1Sa 10:27]] {{field-on:Bible}} Но лоши человеци рекоха: Как ще ни избави той? И презираха го, и не му приносяха дарове; а той се правеше глух. {{field-off:Bible}}</w:t>
      </w:r>
    </w:p>
    <w:p>
      <w:pPr>
        <w:pStyle w:val="Heading2"/>
        <w:rPr/>
      </w:pPr>
      <w:r>
        <w:rPr/>
        <w:t>Глава 11</w:t>
      </w:r>
    </w:p>
    <w:p>
      <w:pPr>
        <w:pStyle w:val="Normal"/>
        <w:rPr/>
      </w:pPr>
      <w:r>
        <w:rPr/>
        <w:t>[[@Bible:1Sa 11:1 ]][[11:1 &gt;&gt; 1Sa 11:1]] {{field-on:Bible}} И възлезе Наас Амонецът та разположи стана си срещу Явис-галаад; и рекоха всичките Явиски мъже Наасу: Направи завет с нас, и ще ти бъдем раби. {{field-off:Bible}}</w:t>
      </w:r>
    </w:p>
    <w:p>
      <w:pPr>
        <w:pStyle w:val="Normal"/>
        <w:rPr/>
      </w:pPr>
      <w:r>
        <w:rPr/>
        <w:t>[[@Bible:1Sa 11:2 ]][[11:2 &gt;&gt; 1Sa 11:2]] {{field-on:Bible}} И рече им Наас Амонецът: С това ще направя завет с вас: да ви извъртя на всинца ви десните очи, и да положа това поношение върху всичкия Израил. {{field-off:Bible}}</w:t>
      </w:r>
    </w:p>
    <w:p>
      <w:pPr>
        <w:pStyle w:val="Normal"/>
        <w:rPr/>
      </w:pPr>
      <w:r>
        <w:rPr/>
        <w:t>[[@Bible:1Sa 11:3 ]][[11:3 &gt;&gt; 1Sa 11:3]] {{field-on:Bible}} И рекоха му Явиските старейшини: Дай ни седем дни време за да пратим вестители във всичките предели на Израиля; и тогаз, ако няма някой да ни избави, ще излезем пред тебе. {{field-off:Bible}}</w:t>
      </w:r>
    </w:p>
    <w:p>
      <w:pPr>
        <w:pStyle w:val="Normal"/>
        <w:rPr/>
      </w:pPr>
      <w:r>
        <w:rPr/>
        <w:t>[[@Bible:1Sa 11:4 ]][[11:4 &gt;&gt; 1Sa 11:4]] {{field-on:Bible}} И тъй, дойдоха вестителите в Гавая град Саулов та казаха тези думи в ушите на людете; и възвисиха всичките люде гласа си, та плакаха. {{field-off:Bible}}</w:t>
      </w:r>
    </w:p>
    <w:p>
      <w:pPr>
        <w:pStyle w:val="Normal"/>
        <w:rPr/>
      </w:pPr>
      <w:r>
        <w:rPr/>
        <w:t>[[@Bible:1Sa 11:5 ]][[11:5 &gt;&gt; 1Sa 11:5]] {{field-on:Bible}} И, ето, Саул идеше след стадото от полето; и рече Саул: Що имат тези люде та плачат? И казаха му думите на Явиските мъже. {{field-off:Bible}}</w:t>
      </w:r>
    </w:p>
    <w:p>
      <w:pPr>
        <w:pStyle w:val="Normal"/>
        <w:rPr/>
      </w:pPr>
      <w:r>
        <w:rPr/>
        <w:t>[[@Bible:1Sa 11:6 ]][[11:6 &gt;&gt; 1Sa 11:6]] {{field-on:Bible}} И дойде Дух Божий върх Саула като чу онези думи; и разпали се гневът му твърде много. {{field-off:Bible}}</w:t>
      </w:r>
    </w:p>
    <w:p>
      <w:pPr>
        <w:pStyle w:val="Normal"/>
        <w:rPr/>
      </w:pPr>
      <w:r>
        <w:rPr/>
        <w:t>[[@Bible:1Sa 11:7 ]][[11:7 &gt;&gt; 1Sa 11:7]] {{field-on:Bible}} И взе две говеда, и като ги наряза на части прати ги по всичките предели на Израиля с ръката на вестителите, и думаше: Който не излезе след Саула и след Самуила, така ще бъде на говедата му. И нападна страх Господен на людете; и излязоха като един человек. {{field-off:Bible}}</w:t>
      </w:r>
    </w:p>
    <w:p>
      <w:pPr>
        <w:pStyle w:val="Normal"/>
        <w:rPr/>
      </w:pPr>
      <w:r>
        <w:rPr/>
        <w:t>[[@Bible:1Sa 11:8 ]][[11:8 &gt;&gt; 1Sa 11:8]] {{field-on:Bible}} И като ги изброи у Везек, Израилевите синове бяха триста тисящи, и Юдините мъже тридесет тисящи. {{field-off:Bible}}</w:t>
      </w:r>
    </w:p>
    <w:p>
      <w:pPr>
        <w:pStyle w:val="Normal"/>
        <w:rPr/>
      </w:pPr>
      <w:r>
        <w:rPr/>
        <w:t>[[@Bible:1Sa 11:9 ]][[11:9 &gt;&gt; 1Sa 11:9]] {{field-on:Bible}} И рекоха на вестителите що бяха дошли: Така ще речете на Явис-галаадските мъже: Утре като припече слънцето ще имате избавление. И дойдоха вестителите и известиха на Явиските мъже; и те се зарадваха. {{field-off:Bible}}</w:t>
      </w:r>
    </w:p>
    <w:p>
      <w:pPr>
        <w:pStyle w:val="Normal"/>
        <w:rPr/>
      </w:pPr>
      <w:r>
        <w:rPr/>
        <w:t>[[@Bible:1Sa 11:10 ]][[11:10 &gt;&gt; 1Sa 11:10]] {{field-on:Bible}} И рекоха Явиските мъже: Утре ще излезем при вас, и ще ни направите всичко що ви се види добро. {{field-off:Bible}}</w:t>
      </w:r>
    </w:p>
    <w:p>
      <w:pPr>
        <w:pStyle w:val="Normal"/>
        <w:rPr/>
      </w:pPr>
      <w:r>
        <w:rPr/>
        <w:t>[[@Bible:1Sa 11:11 ]][[11:11 &gt;&gt; 1Sa 11:11]] {{field-on:Bible}} И на утринта раздели Саул людете на три пълка; и на утренната стража влязоха всред стана, и доде се стопли денят поразиха Амонците. Останалите се разпръснаха толкоз щото нито двама от тях не останаха наедно. {{field-off:Bible}}</w:t>
      </w:r>
    </w:p>
    <w:p>
      <w:pPr>
        <w:pStyle w:val="Normal"/>
        <w:rPr/>
      </w:pPr>
      <w:r>
        <w:rPr/>
        <w:t>[[@Bible:1Sa 11:12 ]][[11:12 &gt;&gt; 1Sa 11:12]] {{field-on:Bible}} И рекоха людете Самуилу: Кой е онзи що рече: Саул ли ще се възцари над нас? Предайте мъжете да ги убием. {{field-off:Bible}}</w:t>
      </w:r>
    </w:p>
    <w:p>
      <w:pPr>
        <w:pStyle w:val="Normal"/>
        <w:rPr/>
      </w:pPr>
      <w:r>
        <w:rPr/>
        <w:t>[[@Bible:1Sa 11:13 ]][[11:13 &gt;&gt; 1Sa 11:13]] {{field-on:Bible}} И рече Саул: Да се не убие никой този ден; защото днес направи Господ избавление в Израиля. {{field-off:Bible}}</w:t>
      </w:r>
    </w:p>
    <w:p>
      <w:pPr>
        <w:pStyle w:val="Normal"/>
        <w:rPr/>
      </w:pPr>
      <w:r>
        <w:rPr/>
        <w:t>[[@Bible:1Sa 11:14 ]][[11:14 &gt;&gt; 1Sa 11:14]] {{field-on:Bible}} Тогаз рече Самуил на людете: Елате да идем в Галгал, и да обновим там царството. {{field-off:Bible}}</w:t>
      </w:r>
    </w:p>
    <w:p>
      <w:pPr>
        <w:pStyle w:val="Normal"/>
        <w:rPr/>
      </w:pPr>
      <w:r>
        <w:rPr/>
        <w:t>[[@Bible:1Sa 11:15 ]][[11:15 &gt;&gt; 1Sa 11:15]] {{field-on:Bible}} И отидоха всичките люде в Галгал, и направиха там Саула цар пред Господа в Галгал, и пожъртвуваха там примирителни жъртви пред Господа; и развеселиха се там Саул и всичките Израилеви мъже твърде много. {{field-off:Bible}}</w:t>
      </w:r>
    </w:p>
    <w:p>
      <w:pPr>
        <w:pStyle w:val="Heading2"/>
        <w:rPr/>
      </w:pPr>
      <w:r>
        <w:rPr/>
        <w:t>Глава 12</w:t>
      </w:r>
    </w:p>
    <w:p>
      <w:pPr>
        <w:pStyle w:val="Normal"/>
        <w:rPr/>
      </w:pPr>
      <w:r>
        <w:rPr/>
        <w:t>[[@Bible:1Sa 12:1 ]][[12:1 &gt;&gt; 1Sa 12:1]] {{field-on:Bible}} И рече Самуил на всичкия Израил: Ето, послушах гласа ви за всичко що ми рекохте, и поставих цар над вас. {{field-off:Bible}}</w:t>
      </w:r>
    </w:p>
    <w:p>
      <w:pPr>
        <w:pStyle w:val="Normal"/>
        <w:rPr/>
      </w:pPr>
      <w:r>
        <w:rPr/>
        <w:t>[[@Bible:1Sa 12:2 ]][[12:2 &gt;&gt; 1Sa 12:2]] {{field-on:Bible}} И сега, ето, царят предходи пред вас; а аз съм стар и сединав; и синовете ми, ето, са с вас; и аз ходих пред вас от младостта си до този ден. {{field-off:Bible}}</w:t>
      </w:r>
    </w:p>
    <w:p>
      <w:pPr>
        <w:pStyle w:val="Normal"/>
        <w:rPr/>
      </w:pPr>
      <w:r>
        <w:rPr/>
        <w:t>[[@Bible:1Sa 12:3 ]][[12:3 &gt;&gt; 1Sa 12:3]] {{field-on:Bible}} Ето ме: отговорете против мене пред Господа и пред помазаника му: Кому съм взел вола? или кому съм взел осела? или кому съм сторил неправда? кого съм утеснил? или из ръката на кого съм взел дарове за да ослепя очите си с тях, та да ви го върна? {{field-off:Bible}}</w:t>
      </w:r>
    </w:p>
    <w:p>
      <w:pPr>
        <w:pStyle w:val="Normal"/>
        <w:rPr/>
      </w:pPr>
      <w:r>
        <w:rPr/>
        <w:t>[[@Bible:1Sa 12:4 ]][[12:4 &gt;&gt; 1Sa 12:4]] {{field-on:Bible}} И те рекоха: Не си ни направил неправда, нито си ни утеснил, нито си взел нещо от ръката на някого. {{field-off:Bible}}</w:t>
      </w:r>
    </w:p>
    <w:p>
      <w:pPr>
        <w:pStyle w:val="Normal"/>
        <w:rPr/>
      </w:pPr>
      <w:r>
        <w:rPr/>
        <w:t>[[@Bible:1Sa 12:5 ]][[12:5 &gt;&gt; 1Sa 12:5]] {{field-on:Bible}} И рече им: Свидетел вам Господ, свидетел и помазаник негов този ден, че не намерихте в ръката ми нищо. И отговориха: Свидетел е. {{field-off:Bible}}</w:t>
      </w:r>
    </w:p>
    <w:p>
      <w:pPr>
        <w:pStyle w:val="Normal"/>
        <w:rPr/>
      </w:pPr>
      <w:r>
        <w:rPr/>
        <w:t>[[@Bible:1Sa 12:6 ]][[12:6 &gt;&gt; 1Sa 12:6]] {{field-on:Bible}} И рече Самуил на людете: Господ е който постави Мойсея и Аарона, и възведе отците ви от Египетската земя. {{field-off:Bible}}</w:t>
      </w:r>
    </w:p>
    <w:p>
      <w:pPr>
        <w:pStyle w:val="Normal"/>
        <w:rPr/>
      </w:pPr>
      <w:r>
        <w:rPr/>
        <w:t>[[@Bible:1Sa 12:7 ]][[12:7 &gt;&gt; 1Sa 12:7]] {{field-on:Bible}} Сега прочее предстанете да се разговоря с вас пред Господа за всичките правдини Господни които направи вам и на отците ви. {{field-off:Bible}}</w:t>
      </w:r>
    </w:p>
    <w:p>
      <w:pPr>
        <w:pStyle w:val="Normal"/>
        <w:rPr/>
      </w:pPr>
      <w:r>
        <w:rPr/>
        <w:t>[[@Bible:1Sa 12:8 ]][[12:8 &gt;&gt; 1Sa 12:8]] {{field-on:Bible}} Когато Яков дойде в Египет, и отците ви викнаха към Господа, тогаз прати Господ Мойсея и Аарона, та изведоха отците ви из Египет, и населиха ги на това място. {{field-off:Bible}}</w:t>
      </w:r>
    </w:p>
    <w:p>
      <w:pPr>
        <w:pStyle w:val="Normal"/>
        <w:rPr/>
      </w:pPr>
      <w:r>
        <w:rPr/>
        <w:t>[[@Bible:1Sa 12:9 ]][[12:9 &gt;&gt; 1Sa 12:9]] {{field-on:Bible}} Забравиха обаче Господа Бога своего; за това ги предаде в ръката на Сисара Асорския военачалник, и в ръката на Филистимците, и в ръката на Моавския цар, та направиха бран против тях. {{field-off:Bible}}</w:t>
      </w:r>
    </w:p>
    <w:p>
      <w:pPr>
        <w:pStyle w:val="Normal"/>
        <w:rPr/>
      </w:pPr>
      <w:r>
        <w:rPr/>
        <w:t>[[@Bible:1Sa 12:10 ]][[12:10 &gt;&gt; 1Sa 12:10]] {{field-on:Bible}} И викнаха към Господа и рекоха: Съгрешихме понеже оставихме Господа та служихме на Ваалимите и на Астартите; но сега избави ни от ръката на неприятелите ни, и ще ти служим. {{field-off:Bible}}</w:t>
      </w:r>
    </w:p>
    <w:p>
      <w:pPr>
        <w:pStyle w:val="Normal"/>
        <w:rPr/>
      </w:pPr>
      <w:r>
        <w:rPr/>
        <w:t>[[@Bible:1Sa 12:11 ]][[12:11 &gt;&gt; 1Sa 12:11]] {{field-on:Bible}} И изпрати Господ Иероваала, и Ведана, и Иефтая, и Самуила та ви избави от ръката на неприятелите ви от всякъде; и населихте се в безопасност. {{field-off:Bible}}</w:t>
      </w:r>
    </w:p>
    <w:p>
      <w:pPr>
        <w:pStyle w:val="Normal"/>
        <w:rPr/>
      </w:pPr>
      <w:r>
        <w:rPr/>
        <w:t>[[@Bible:1Sa 12:12 ]][[12:12 &gt;&gt; 1Sa 12:12]] {{field-on:Bible}} Но когато видяхте че дойде против вас Наас царят на Амоновите синове, рекохте ми: Не; но цар да царува над нас, - тогаз когато Господ Бог ваш ви беше цар. {{field-off:Bible}}</w:t>
      </w:r>
    </w:p>
    <w:p>
      <w:pPr>
        <w:pStyle w:val="Normal"/>
        <w:rPr/>
      </w:pPr>
      <w:r>
        <w:rPr/>
        <w:t>[[@Bible:1Sa 12:13 ]][[12:13 &gt;&gt; 1Sa 12:13]] {{field-on:Bible}} Сега прочее, ето царя когото избрахте, когото искахте! и, ето, Господ постави цар над вас. {{field-off:Bible}}</w:t>
      </w:r>
    </w:p>
    <w:p>
      <w:pPr>
        <w:pStyle w:val="Normal"/>
        <w:rPr/>
      </w:pPr>
      <w:r>
        <w:rPr/>
        <w:t>[[@Bible:1Sa 12:14 ]][[12:14 &gt;&gt; 1Sa 12:14]] {{field-on:Bible}} Ако се боите от Господа, и му служите, и слушате гласа му, и не се подигате против повелението Господне тогаз и вие и онзи цар който царува над вас ще ходите след Господа Бога вашего. {{field-off:Bible}}</w:t>
      </w:r>
    </w:p>
    <w:p>
      <w:pPr>
        <w:pStyle w:val="Normal"/>
        <w:rPr/>
      </w:pPr>
      <w:r>
        <w:rPr/>
        <w:t>[[@Bible:1Sa 12:15 ]][[12:15 &gt;&gt; 1Sa 12:15]] {{field-on:Bible}} Ако ли не слушате гласа Господен, но се подигнете против повелението Господне, тогаз ръката Господня ще бъде против вас и против отците ви. {{field-off:Bible}}</w:t>
      </w:r>
    </w:p>
    <w:p>
      <w:pPr>
        <w:pStyle w:val="Normal"/>
        <w:rPr/>
      </w:pPr>
      <w:r>
        <w:rPr/>
        <w:t>[[@Bible:1Sa 12:16 ]][[12:16 &gt;&gt; 1Sa 12:16]] {{field-on:Bible}} Сега прочее, предстанете та вижте това велико дело което Господ ще направи пред очите ви. {{field-off:Bible}}</w:t>
      </w:r>
    </w:p>
    <w:p>
      <w:pPr>
        <w:pStyle w:val="Normal"/>
        <w:rPr/>
      </w:pPr>
      <w:r>
        <w:rPr/>
        <w:t>[[@Bible:1Sa 12:17 ]][[12:17 &gt;&gt; 1Sa 12:17]] {{field-on:Bible}} Не е ли жетва на пшеницата днес? Ще призова Господа; и ще прати гръмове и дъжд, за да познаете и видите че е голямо злото ви което направихте пред Господа като поискахте за себе си цар. {{field-off:Bible}}</w:t>
      </w:r>
    </w:p>
    <w:p>
      <w:pPr>
        <w:pStyle w:val="Normal"/>
        <w:rPr/>
      </w:pPr>
      <w:r>
        <w:rPr/>
        <w:t>[[@Bible:1Sa 12:18 ]][[12:18 &gt;&gt; 1Sa 12:18]] {{field-on:Bible}} Тогаз призва Самуил Господа; и прати Господ гръмове и дъжд през онзи ден; и всичките люде се уплашиха твърде много от Господа и от Самуила. {{field-off:Bible}}</w:t>
      </w:r>
    </w:p>
    <w:p>
      <w:pPr>
        <w:pStyle w:val="Normal"/>
        <w:rPr/>
      </w:pPr>
      <w:r>
        <w:rPr/>
        <w:t>[[@Bible:1Sa 12:19 ]][[12:19 &gt;&gt; 1Sa 12:19]] {{field-on:Bible}} И рекоха всичките люде Самуилу: Помоли се за рабите си на Господа Бога твоего, за да не умрем; защото върх всичките си грехове притурихме това зло да искаме за себе си цар. {{field-off:Bible}}</w:t>
      </w:r>
    </w:p>
    <w:p>
      <w:pPr>
        <w:pStyle w:val="Normal"/>
        <w:rPr/>
      </w:pPr>
      <w:r>
        <w:rPr/>
        <w:t>[[@Bible:1Sa 12:20 ]][[12:20 &gt;&gt; 1Sa 12:20]] {{field-on:Bible}} И рече Самуил на народа: Не бойте се: вие сторихте всичко това зло; но да се не уклоните от вслед Господа, а служете Господу с все сърдце; {{field-off:Bible}}</w:t>
      </w:r>
    </w:p>
    <w:p>
      <w:pPr>
        <w:pStyle w:val="Normal"/>
        <w:rPr/>
      </w:pPr>
      <w:r>
        <w:rPr/>
        <w:t>[[@Bible:1Sa 12:21 ]][[12:21 &gt;&gt; 1Sa 12:21]] {{field-on:Bible}} и да се не уклоните, защото тогаз ще идете вслед суетните, които не могат да дадат полза нито да избавят, понеже са суетни. {{field-off:Bible}}</w:t>
      </w:r>
    </w:p>
    <w:p>
      <w:pPr>
        <w:pStyle w:val="Normal"/>
        <w:rPr/>
      </w:pPr>
      <w:r>
        <w:rPr/>
        <w:t>[[@Bible:1Sa 12:22 ]][[12:22 &gt;&gt; 1Sa 12:22]] {{field-on:Bible}} Защото няма да остави Господ людете си заради голямото си име, понеже благоизволи Господ да ви направи свои люде. {{field-off:Bible}}</w:t>
      </w:r>
    </w:p>
    <w:p>
      <w:pPr>
        <w:pStyle w:val="Normal"/>
        <w:rPr/>
      </w:pPr>
      <w:r>
        <w:rPr/>
        <w:t>[[@Bible:1Sa 12:23 ]][[12:23 &gt;&gt; 1Sa 12:23]] {{field-on:Bible}} А мене да ми не бъде да съгреша Господу да престана да се моля зя вас! но още ви уча добрия и правия път. {{field-off:Bible}}</w:t>
      </w:r>
    </w:p>
    <w:p>
      <w:pPr>
        <w:pStyle w:val="Normal"/>
        <w:rPr/>
      </w:pPr>
      <w:r>
        <w:rPr/>
        <w:t>[[@Bible:1Sa 12:24 ]][[12:24 &gt;&gt; 1Sa 12:24]] {{field-on:Bible}} Само бойте се от Господа и служете му с истина от все сърдце; защото видяхте колко величия направи за вас. {{field-off:Bible}}</w:t>
      </w:r>
    </w:p>
    <w:p>
      <w:pPr>
        <w:pStyle w:val="Normal"/>
        <w:rPr/>
      </w:pPr>
      <w:r>
        <w:rPr/>
        <w:t>[[@Bible:1Sa 12:25 ]][[12:25 &gt;&gt; 1Sa 12:25]] {{field-on:Bible}} Но ако следвате да правите злото, и вие и царят ви ще погинете. {{field-off:Bible}}</w:t>
      </w:r>
    </w:p>
    <w:p>
      <w:pPr>
        <w:pStyle w:val="Heading2"/>
        <w:rPr/>
      </w:pPr>
      <w:r>
        <w:rPr/>
        <w:t>Глава 13</w:t>
      </w:r>
    </w:p>
    <w:p>
      <w:pPr>
        <w:pStyle w:val="Normal"/>
        <w:rPr/>
      </w:pPr>
      <w:r>
        <w:rPr/>
        <w:t>[[@Bible:1Sa 13:1 ]][[13:1 &gt;&gt; 1Sa 13:1]] {{field-on:Bible}} Саул тогаз беше царувал една година; а като царува две години над Израиля, {{field-off:Bible}}</w:t>
      </w:r>
    </w:p>
    <w:p>
      <w:pPr>
        <w:pStyle w:val="Normal"/>
        <w:rPr/>
      </w:pPr>
      <w:r>
        <w:rPr/>
        <w:t>[[@Bible:1Sa 13:2 ]][[13:2 &gt;&gt; 1Sa 13:2]] {{field-on:Bible}} избра Саул за себе си три тисящи от Израиля; и две тисящи от тях бяха със Саула в Михмас и в гората Ветил, а тисяща бяха с Ионатана в Гавая града Вениаминов, а остатъкът на людете изпрати всекиго в шатъра му. {{field-off:Bible}}</w:t>
      </w:r>
    </w:p>
    <w:p>
      <w:pPr>
        <w:pStyle w:val="Normal"/>
        <w:rPr/>
      </w:pPr>
      <w:r>
        <w:rPr/>
        <w:t>[[@Bible:1Sa 13:3 ]][[13:3 &gt;&gt; 1Sa 13:3]] {{field-on:Bible}} И порази Ионатан стражата на Филистимците която беше в Гава; и чуха Филистимците. И възтръби Саул с тръбата по всичката земя и говореше: Нека чуят Евреите. {{field-off:Bible}}</w:t>
      </w:r>
    </w:p>
    <w:p>
      <w:pPr>
        <w:pStyle w:val="Normal"/>
        <w:rPr/>
      </w:pPr>
      <w:r>
        <w:rPr/>
        <w:t>[[@Bible:1Sa 13:4 ]][[13:4 &gt;&gt; 1Sa 13:4]] {{field-on:Bible}} И всичкий Израил чу да говорят: порази Саул стражата на Филистимците; и даже Израил стана омразен на Филистимците. И събра с народът вслед Саула в Галгал. {{field-off:Bible}}</w:t>
      </w:r>
    </w:p>
    <w:p>
      <w:pPr>
        <w:pStyle w:val="Normal"/>
        <w:rPr/>
      </w:pPr>
      <w:r>
        <w:rPr/>
        <w:t>[[@Bible:1Sa 13:5 ]][[13:5 &gt;&gt; 1Sa 13:5]] {{field-on:Bible}} А Филистимците се събраха за да направят бой с Израиля, тридесет тисящи колесници, и шест тисящи конници, и людие много като пясъка по брега на морето; и възлязоха та разположиха стан в Михмас към изток на Ветавен. {{field-off:Bible}}</w:t>
      </w:r>
    </w:p>
    <w:p>
      <w:pPr>
        <w:pStyle w:val="Normal"/>
        <w:rPr/>
      </w:pPr>
      <w:r>
        <w:rPr/>
        <w:t>[[@Bible:1Sa 13:6 ]][[13:6 &gt;&gt; 1Sa 13:6]] {{field-on:Bible}} Когато Израилевите мъже видяха че бяха в утеснение, (защото людете бяха утеснени,) тогаз се скриха людете в пещерите, и в гъстаците, и в скалите, и в твърделите, и в рововете. {{field-off:Bible}}</w:t>
      </w:r>
    </w:p>
    <w:p>
      <w:pPr>
        <w:pStyle w:val="Normal"/>
        <w:rPr/>
      </w:pPr>
      <w:r>
        <w:rPr/>
        <w:t>[[@Bible:1Sa 13:7 ]][[13:7 &gt;&gt; 1Sa 13:7]] {{field-on:Bible}} И някои Евреи преминаха Йордан към земята Гад и Галаад. А Саул, той беше още в Галгал; и всичките люде го следваха с трепет. {{field-off:Bible}}</w:t>
      </w:r>
    </w:p>
    <w:p>
      <w:pPr>
        <w:pStyle w:val="Normal"/>
        <w:rPr/>
      </w:pPr>
      <w:r>
        <w:rPr/>
        <w:t>[[@Bible:1Sa 13:8 ]][[13:8 &gt;&gt; 1Sa 13:8]] {{field-on:Bible}} И чака седем дни, според определеното от Самуила време; но Самуил не беше дошел в Галгал; и людете се разпръсваха от при него. {{field-off:Bible}}</w:t>
      </w:r>
    </w:p>
    <w:p>
      <w:pPr>
        <w:pStyle w:val="Normal"/>
        <w:rPr/>
      </w:pPr>
      <w:r>
        <w:rPr/>
        <w:t>[[@Bible:1Sa 13:9 ]][[13:9 &gt;&gt; 1Sa 13:9]] {{field-on:Bible}} И рече Саул: Донесете тука при мене всесъжението и примирителните приношения. И принесе всесъжение. {{field-off:Bible}}</w:t>
      </w:r>
    </w:p>
    <w:p>
      <w:pPr>
        <w:pStyle w:val="Normal"/>
        <w:rPr/>
      </w:pPr>
      <w:r>
        <w:rPr/>
        <w:t>[[@Bible:1Sa 13:10 ]][[13:10 &gt;&gt; 1Sa 13:10]] {{field-on:Bible}} И като свърши приношението на всесъжението, ето, Самуил дойде; и излезе Саул да го посрещне и да го поздрави. {{field-off:Bible}}</w:t>
      </w:r>
    </w:p>
    <w:p>
      <w:pPr>
        <w:pStyle w:val="Normal"/>
        <w:rPr/>
      </w:pPr>
      <w:r>
        <w:rPr/>
        <w:t>[[@Bible:1Sa 13:11 ]][[13:11 &gt;&gt; 1Sa 13:11]] {{field-on:Bible}} И рече Самуил: Що стори ти? И отговори Саул: Понеже видях че людете се разпръсваха от мене, и ти не дойде в определените дни, а Филистимците се събираха в Михмас, {{field-off:Bible}}</w:t>
      </w:r>
    </w:p>
    <w:p>
      <w:pPr>
        <w:pStyle w:val="Normal"/>
        <w:rPr/>
      </w:pPr>
      <w:r>
        <w:rPr/>
        <w:t>[[@Bible:1Sa 13:12 ]][[13:12 &gt;&gt; 1Sa 13:12]] {{field-on:Bible}} за това рекох: Сега ще слязат Филистимците против мене в Галгал, а пък аз не съм направил молба към Господа; и тъй, дързнах и принесох всесъжението. {{field-off:Bible}}</w:t>
      </w:r>
    </w:p>
    <w:p>
      <w:pPr>
        <w:pStyle w:val="Normal"/>
        <w:rPr/>
      </w:pPr>
      <w:r>
        <w:rPr/>
        <w:t>[[@Bible:1Sa 13:13 ]][[13:13 &gt;&gt; 1Sa 13:13]] {{field-on:Bible}} И рече Самуил Саулу: Безумие си сторил ти: не упази повелението на Господа Бога твоего което ти заповяда; защото сега Господ щеше да укрепи царството ти над Израиля до века. {{field-off:Bible}}</w:t>
      </w:r>
    </w:p>
    <w:p>
      <w:pPr>
        <w:pStyle w:val="Normal"/>
        <w:rPr/>
      </w:pPr>
      <w:r>
        <w:rPr/>
        <w:t>[[@Bible:1Sa 13:14 ]][[13:14 &gt;&gt; 1Sa 13:14]] {{field-on:Bible}} Но сега царството ти няма да се утвърди: Господ потърси за себе си человека според сърдцето си, и определи го да е княз над людете му, понеже ти не упази онова което ти заповяда Господ. {{field-off:Bible}}</w:t>
      </w:r>
    </w:p>
    <w:p>
      <w:pPr>
        <w:pStyle w:val="Normal"/>
        <w:rPr/>
      </w:pPr>
      <w:r>
        <w:rPr/>
        <w:t>[[@Bible:1Sa 13:15 ]][[13:15 &gt;&gt; 1Sa 13:15]] {{field-on:Bible}} И стана Самуил та възлезе от Галгал от Гавая Вениаминова. А Саул изброи людете които се намираха с него, около шестстотин мъже. {{field-off:Bible}}</w:t>
      </w:r>
    </w:p>
    <w:p>
      <w:pPr>
        <w:pStyle w:val="Normal"/>
        <w:rPr/>
      </w:pPr>
      <w:r>
        <w:rPr/>
        <w:t>[[@Bible:1Sa 13:16 ]][[13:16 &gt;&gt; 1Sa 13:16]] {{field-on:Bible}} А Саул, и Ионатан син му, и людете които се намериха с тях седяха в Гавая Вениаминова; а Филистимците бяха разположили стан в Михмас. {{field-off:Bible}}</w:t>
      </w:r>
    </w:p>
    <w:p>
      <w:pPr>
        <w:pStyle w:val="Normal"/>
        <w:rPr/>
      </w:pPr>
      <w:r>
        <w:rPr/>
        <w:t>[[@Bible:1Sa 13:17 ]][[13:17 &gt;&gt; 1Sa 13:17]] {{field-on:Bible}} И излязоха грабители из стана на Филистимците в три тела: едното тяло се върна по пътя на Офра към земята Согал; {{field-off:Bible}}</w:t>
      </w:r>
    </w:p>
    <w:p>
      <w:pPr>
        <w:pStyle w:val="Normal"/>
        <w:rPr/>
      </w:pPr>
      <w:r>
        <w:rPr/>
        <w:t>[[@Bible:1Sa 13:18 ]][[13:18 &gt;&gt; 1Sa 13:18]] {{field-on:Bible}} а другото тяло се върна по пътя Веторон; а другото тяло се върна по пътя на предела който гледа към дола Севоим къде пустинята. {{field-off:Bible}}</w:t>
      </w:r>
    </w:p>
    <w:p>
      <w:pPr>
        <w:pStyle w:val="Normal"/>
        <w:rPr/>
      </w:pPr>
      <w:r>
        <w:rPr/>
        <w:t>[[@Bible:1Sa 13:19 ]][[13:19 &gt;&gt; 1Sa 13:19]] {{field-on:Bible}} И не се намираше ковач във всичката земя Израилева; защото филистимците рекоха: Да не би направили някога Евреите мечове или копия; {{field-off:Bible}}</w:t>
      </w:r>
    </w:p>
    <w:p>
      <w:pPr>
        <w:pStyle w:val="Normal"/>
        <w:rPr/>
      </w:pPr>
      <w:r>
        <w:rPr/>
        <w:t>[[@Bible:1Sa 13:20 ]][[13:20 &gt;&gt; 1Sa 13:20]] {{field-on:Bible}} но всичките Израиляни слазяха при Филистимците за да острят всеки търнокопа си, и палечника си, и секирата си, и мотиката си. {{field-off:Bible}}</w:t>
      </w:r>
    </w:p>
    <w:p>
      <w:pPr>
        <w:pStyle w:val="Normal"/>
        <w:rPr/>
      </w:pPr>
      <w:r>
        <w:rPr/>
        <w:t>[[@Bible:1Sa 13:21 ]][[13:21 &gt;&gt; 1Sa 13:21]] {{field-on:Bible}} Но имаха пила за търнокопите, и палечниците, и тризъбците, и секирите, и да острят остените. {{field-off:Bible}}</w:t>
      </w:r>
    </w:p>
    <w:p>
      <w:pPr>
        <w:pStyle w:val="Normal"/>
        <w:rPr/>
      </w:pPr>
      <w:r>
        <w:rPr/>
        <w:t>[[@Bible:1Sa 13:22 ]][[13:22 &gt;&gt; 1Sa 13:22]] {{field-on:Bible}} За това, в деня на боя не се намираше нито нож нито копие в ръката на някого от людете които бяха със Саула и Ионатана; в Саула обаче и в Ионатана сина му намериха се. {{field-off:Bible}}</w:t>
      </w:r>
    </w:p>
    <w:p>
      <w:pPr>
        <w:pStyle w:val="Normal"/>
        <w:rPr/>
      </w:pPr>
      <w:r>
        <w:rPr/>
        <w:t>[[@Bible:1Sa 13:23 ]][[13:23 &gt;&gt; 1Sa 13:23]] {{field-on:Bible}} А стражата на Филистимците излезе към прехода на Михмас. {{field-off:Bible}}</w:t>
      </w:r>
    </w:p>
    <w:p>
      <w:pPr>
        <w:pStyle w:val="Heading2"/>
        <w:rPr/>
      </w:pPr>
      <w:r>
        <w:rPr/>
        <w:t>Глава 14</w:t>
      </w:r>
    </w:p>
    <w:p>
      <w:pPr>
        <w:pStyle w:val="Normal"/>
        <w:rPr/>
      </w:pPr>
      <w:r>
        <w:rPr/>
        <w:t>[[@Bible:1Sa 14:1 ]][[14:1 &gt;&gt; 1Sa 14:1]] {{field-on:Bible}} А един ден рече Ионатан Сауловий син на момъка който носеше оръжията му: Ела да преминем към стражата на Филистимците която е насреща. Но на баща си не каза това. {{field-off:Bible}}</w:t>
      </w:r>
    </w:p>
    <w:p>
      <w:pPr>
        <w:pStyle w:val="Normal"/>
        <w:rPr/>
      </w:pPr>
      <w:r>
        <w:rPr/>
        <w:t>[[@Bible:1Sa 14:2 ]][[14:2 &gt;&gt; 1Sa 14:2]] {{field-on:Bible}} А Саул седеше при край Гавая, под наровото дърво което е в Мигрон; и людете които бяха с него бяха до шестстотин мъже. {{field-off:Bible}}</w:t>
      </w:r>
    </w:p>
    <w:p>
      <w:pPr>
        <w:pStyle w:val="Normal"/>
        <w:rPr/>
      </w:pPr>
      <w:r>
        <w:rPr/>
        <w:t>[[@Bible:1Sa 14:3 ]][[14:3 &gt;&gt; 1Sa 14:3]] {{field-on:Bible}} И Ахия синът на Ахитова, брата на Ихавода, сина на Финееса, сина на Илия, бе свещеник Господен в Сило и носеше ефод. И людете не знаеха че е отишел Ионатан. {{field-off:Bible}}</w:t>
      </w:r>
    </w:p>
    <w:p>
      <w:pPr>
        <w:pStyle w:val="Normal"/>
        <w:rPr/>
      </w:pPr>
      <w:r>
        <w:rPr/>
        <w:t>[[@Bible:1Sa 14:4 ]][[14:4 &gt;&gt; 1Sa 14:4]] {{field-on:Bible}} А между преходите през които Ионатан искаше да премине към стражата на Филистимците имаше остра скала от едната страна, и остра скала от другата страна; и името на едната Восес, а името на другата Сене. {{field-off:Bible}}</w:t>
      </w:r>
    </w:p>
    <w:p>
      <w:pPr>
        <w:pStyle w:val="Normal"/>
        <w:rPr/>
      </w:pPr>
      <w:r>
        <w:rPr/>
        <w:t>[[@Bible:1Sa 14:5 ]][[14:5 &gt;&gt; 1Sa 14:5]] {{field-on:Bible}} челото на едната скала беше към север срещу Михмас, а на другата към юг срещу Гавая. {{field-off:Bible}}</w:t>
      </w:r>
    </w:p>
    <w:p>
      <w:pPr>
        <w:pStyle w:val="Normal"/>
        <w:rPr/>
      </w:pPr>
      <w:r>
        <w:rPr/>
        <w:t>[[@Bible:1Sa 14:6 ]][[14:6 &gt;&gt; 1Sa 14:6]] {{field-on:Bible}} и рече Ионатан на момъка който носеше оръжията му: Ела да преминем към стражата на тези необрязани, негли Господ подействува за нас; защото нищо не възбранява Господа да спаси с мнозина или с малцина. {{field-off:Bible}}</w:t>
      </w:r>
    </w:p>
    <w:p>
      <w:pPr>
        <w:pStyle w:val="Normal"/>
        <w:rPr/>
      </w:pPr>
      <w:r>
        <w:rPr/>
        <w:t>[[@Bible:1Sa 14:7 ]][[14:7 &gt;&gt; 1Sa 14:7]] {{field-on:Bible}} И рече му оръженосецът му: Направи все що ти е на сърдце: върви напред: ето, аз съм с тебе според сърдцето ти. {{field-off:Bible}}</w:t>
      </w:r>
    </w:p>
    <w:p>
      <w:pPr>
        <w:pStyle w:val="Normal"/>
        <w:rPr/>
      </w:pPr>
      <w:r>
        <w:rPr/>
        <w:t>[[@Bible:1Sa 14:8 ]][[14:8 &gt;&gt; 1Sa 14:8]] {{field-on:Bible}} Тогаз рече Ионатан: Ето, ние ще преминем към мъжете и ще им се покажем. {{field-off:Bible}}</w:t>
      </w:r>
    </w:p>
    <w:p>
      <w:pPr>
        <w:pStyle w:val="Normal"/>
        <w:rPr/>
      </w:pPr>
      <w:r>
        <w:rPr/>
        <w:t>[[@Bible:1Sa 14:9 ]][[14:9 &gt;&gt; 1Sa 14:9]] {{field-on:Bible}} Ако ни рекат така: Стойте доде да дойдем при вас, тогаз ще застанем на нашето място, и няма да възлезем при тях. {{field-off:Bible}}</w:t>
      </w:r>
    </w:p>
    <w:p>
      <w:pPr>
        <w:pStyle w:val="Normal"/>
        <w:rPr/>
      </w:pPr>
      <w:r>
        <w:rPr/>
        <w:t>[[@Bible:1Sa 14:10 ]][[14:10 &gt;&gt; 1Sa 14:10]] {{field-on:Bible}} Ако ли рекат така: Възлезте към нас, тогаз ще възлезем, защото Господ ги предаде в ръката ни; и това ще бъде нам знамение. {{field-off:Bible}}</w:t>
      </w:r>
    </w:p>
    <w:p>
      <w:pPr>
        <w:pStyle w:val="Normal"/>
        <w:rPr/>
      </w:pPr>
      <w:r>
        <w:rPr/>
        <w:t>[[@Bible:1Sa 14:11 ]][[14:11 &gt;&gt; 1Sa 14:11]] {{field-on:Bible}} И тъй, показаха се и двамата на стражата на Филистимците; и Филистимците рекоха: Ето, Евреите излазят из дупките дето бяха се скрили. {{field-off:Bible}}</w:t>
      </w:r>
    </w:p>
    <w:p>
      <w:pPr>
        <w:pStyle w:val="Normal"/>
        <w:rPr/>
      </w:pPr>
      <w:r>
        <w:rPr/>
        <w:t>[[@Bible:1Sa 14:12 ]][[14:12 &gt;&gt; 1Sa 14:12]] {{field-on:Bible}} И говориха мъжете от стражата на Йонатана и на оръженосеца му и рекоха: Възлезте при нас, и ще ви обявим нещо. И рече Ионатан на оръженосеца си: Възлез след мене; защото ги предаде Господ в Израилевата ръка. {{field-off:Bible}}</w:t>
      </w:r>
    </w:p>
    <w:p>
      <w:pPr>
        <w:pStyle w:val="Normal"/>
        <w:rPr/>
      </w:pPr>
      <w:r>
        <w:rPr/>
        <w:t>[[@Bible:1Sa 14:13 ]][[14:13 &gt;&gt; 1Sa 14:13]] {{field-on:Bible}} И възпълзя нагоре Ионатан с ръцете си и с нозете си, и оръженосецът му вслед него; и паднаха пред Ионатана; и оръженосецът му ги убиваше вслед него. {{field-off:Bible}}</w:t>
      </w:r>
    </w:p>
    <w:p>
      <w:pPr>
        <w:pStyle w:val="Normal"/>
        <w:rPr/>
      </w:pPr>
      <w:r>
        <w:rPr/>
        <w:t>[[@Bible:1Sa 14:14 ]][[14:14 &gt;&gt; 1Sa 14:14]] {{field-on:Bible}} И първото това поражение което направиха Ионатан и оръженосецът му беше около двадесет мъже, в разстояние половин уврат земя. {{field-off:Bible}}</w:t>
      </w:r>
    </w:p>
    <w:p>
      <w:pPr>
        <w:pStyle w:val="Normal"/>
        <w:rPr/>
      </w:pPr>
      <w:r>
        <w:rPr/>
        <w:t>[[@Bible:1Sa 14:15 ]][[14:15 &gt;&gt; 1Sa 14:15]] {{field-on:Bible}} И стана трепет в стана, по нивите и по всичките люде: стражата и грабителите и те потрепераха, и земята се тресеше, така що беше като трепет от Бога. {{field-off:Bible}}</w:t>
      </w:r>
    </w:p>
    <w:p>
      <w:pPr>
        <w:pStyle w:val="Normal"/>
        <w:rPr/>
      </w:pPr>
      <w:r>
        <w:rPr/>
        <w:t>[[@Bible:1Sa 14:16 ]][[14:16 &gt;&gt; 1Sa 14:16]] {{field-on:Bible}} И видяха Сауловите пазачи в Гавая Вениаминова, и, ето, множеството се губеше и постепенно се разпръсваше. {{field-off:Bible}}</w:t>
      </w:r>
    </w:p>
    <w:p>
      <w:pPr>
        <w:pStyle w:val="Normal"/>
        <w:rPr/>
      </w:pPr>
      <w:r>
        <w:rPr/>
        <w:t>[[@Bible:1Sa 14:17 ]][[14:17 &gt;&gt; 1Sa 14:17]] {{field-on:Bible}} Тогаз рече Саул на людете с него: Прегледайте сега та вижте кой от нас е отишел. И когато прегледаха, ето, Ионатана и оръженосеца му ги нямаше. {{field-off:Bible}}</w:t>
      </w:r>
    </w:p>
    <w:p>
      <w:pPr>
        <w:pStyle w:val="Normal"/>
        <w:rPr/>
      </w:pPr>
      <w:r>
        <w:rPr/>
        <w:t>[[@Bible:1Sa 14:18 ]][[14:18 &gt;&gt; 1Sa 14:18]] {{field-on:Bible}} И рече Саул на Ахия: Донес тук ковчега Божий. Защото ковчегът Божий беше тогаз с Израилевите синове. {{field-off:Bible}}</w:t>
      </w:r>
    </w:p>
    <w:p>
      <w:pPr>
        <w:pStyle w:val="Normal"/>
        <w:rPr/>
      </w:pPr>
      <w:r>
        <w:rPr/>
        <w:t>[[@Bible:1Sa 14:19 ]][[14:19 &gt;&gt; 1Sa 14:19]] {{field-on:Bible}} И като говореше Саул на свещеника, мятежът в стана на Филистимците напредваше повече и умножаваше се; а Саул рече на свещеника: Потегли назад ръката си. {{field-off:Bible}}</w:t>
      </w:r>
    </w:p>
    <w:p>
      <w:pPr>
        <w:pStyle w:val="Normal"/>
        <w:rPr/>
      </w:pPr>
      <w:r>
        <w:rPr/>
        <w:t>[[@Bible:1Sa 14:20 ]][[14:20 &gt;&gt; 1Sa 14:20]] {{field-on:Bible}} И събраха се Саул и всичките люде що бяха с него та дойдоха дори до боя; е, ето; мечът на всекиго мъжа бе против другаря му: смущение беше твърде голямо. {{field-off:Bible}}</w:t>
      </w:r>
    </w:p>
    <w:p>
      <w:pPr>
        <w:pStyle w:val="Normal"/>
        <w:rPr/>
      </w:pPr>
      <w:r>
        <w:rPr/>
        <w:t>[[@Bible:1Sa 14:21 ]][[14:21 &gt;&gt; 1Sa 14:21]] {{field-on:Bible}} И Евреите които от по-напред бяха заедно с Филистимците, и тези от околните страни които бяха възлезли с тях в стана, още и те се съединиха с Израиляните които бяха със Саула и Ионатана. {{field-off:Bible}}</w:t>
      </w:r>
    </w:p>
    <w:p>
      <w:pPr>
        <w:pStyle w:val="Normal"/>
        <w:rPr/>
      </w:pPr>
      <w:r>
        <w:rPr/>
        <w:t>[[@Bible:1Sa 14:22 ]][[14:22 &gt;&gt; 1Sa 14:22]] {{field-on:Bible}} И всичките Израилеви мъже които се криеха в гората Ефрем, като чуха че Филистимците бягаха, завтекоха се и те вслед тях на бой. {{field-off:Bible}}</w:t>
      </w:r>
    </w:p>
    <w:p>
      <w:pPr>
        <w:pStyle w:val="Normal"/>
        <w:rPr/>
      </w:pPr>
      <w:r>
        <w:rPr/>
        <w:t>[[@Bible:1Sa 14:23 ]][[14:23 &gt;&gt; 1Sa 14:23]] {{field-on:Bible}} И избави Господ Израиля в онзи ден: и боят премина във Ветавен. {{field-off:Bible}}</w:t>
      </w:r>
    </w:p>
    <w:p>
      <w:pPr>
        <w:pStyle w:val="Normal"/>
        <w:rPr/>
      </w:pPr>
      <w:r>
        <w:rPr/>
        <w:t>[[@Bible:1Sa 14:24 ]][[14:24 &gt;&gt; 1Sa 14:24]] {{field-on:Bible}} А Израилевите мъже се утесниха в онзи ден, защото Саул беше заклел людете и рекъл: Проклет онзи человек който би ял хляб до вечер, доде отмъстя на неприятелите си. За това не вкусиха хляб всичките люде. {{field-off:Bible}}</w:t>
      </w:r>
    </w:p>
    <w:p>
      <w:pPr>
        <w:pStyle w:val="Normal"/>
        <w:rPr/>
      </w:pPr>
      <w:r>
        <w:rPr/>
        <w:t>[[@Bible:1Sa 14:25 ]][[14:25 &gt;&gt; 1Sa 14:25]] {{field-on:Bible}} И всичкото множество дойде в един гъстак дето имаше имаше мед по земята. {{field-off:Bible}}</w:t>
      </w:r>
    </w:p>
    <w:p>
      <w:pPr>
        <w:pStyle w:val="Normal"/>
        <w:rPr/>
      </w:pPr>
      <w:r>
        <w:rPr/>
        <w:t>[[@Bible:1Sa 14:26 ]][[14:26 &gt;&gt; 1Sa 14:26]] {{field-on:Bible}} И когато влязоха людете в гъстака, ето, медът покапа; но никой не приближи ръката си до устата си, защото се боеха людете от клетвата. {{field-off:Bible}}</w:t>
      </w:r>
    </w:p>
    <w:p>
      <w:pPr>
        <w:pStyle w:val="Normal"/>
        <w:rPr/>
      </w:pPr>
      <w:r>
        <w:rPr/>
        <w:t>[[@Bible:1Sa 14:27 ]][[14:27 &gt;&gt; 1Sa 14:27]] {{field-on:Bible}} Ионатан обаче не беше чул че отец му закле людете; за това простря края на жезла си който беше в ръката му та го натопи в сота, и тури ръката си в устата си; и светна му на очите. {{field-off:Bible}}</w:t>
      </w:r>
    </w:p>
    <w:p>
      <w:pPr>
        <w:pStyle w:val="Normal"/>
        <w:rPr/>
      </w:pPr>
      <w:r>
        <w:rPr/>
        <w:t>[[@Bible:1Sa 14:28 ]][[14:28 &gt;&gt; 1Sa 14:28]] {{field-on:Bible}} И отговори един от людете и рече: Баща ти закле с клетва людете и каза: Проклет онзи человек който яде хляб днес; и людете бяха изнемощели. {{field-off:Bible}}</w:t>
      </w:r>
    </w:p>
    <w:p>
      <w:pPr>
        <w:pStyle w:val="Normal"/>
        <w:rPr/>
      </w:pPr>
      <w:r>
        <w:rPr/>
        <w:t>[[@Bible:1Sa 14:29 ]][[14:29 &gt;&gt; 1Sa 14:29]] {{field-on:Bible}} А Ионатан рече: Баща ми смути света. Я вижте как ми светна на очите защото вкусих малко от този мед; {{field-off:Bible}}</w:t>
      </w:r>
    </w:p>
    <w:p>
      <w:pPr>
        <w:pStyle w:val="Normal"/>
        <w:rPr/>
      </w:pPr>
      <w:r>
        <w:rPr/>
        <w:t>[[@Bible:1Sa 14:30 ]][[14:30 &gt;&gt; 1Sa 14:30]] {{field-on:Bible}} колко повече ако людете бяха яли днес свободно от користите на неприятелите си които намериха! защото не щеше ли да стане сега по-голямо поражение между Филистимците? {{field-off:Bible}}</w:t>
      </w:r>
    </w:p>
    <w:p>
      <w:pPr>
        <w:pStyle w:val="Normal"/>
        <w:rPr/>
      </w:pPr>
      <w:r>
        <w:rPr/>
        <w:t>[[@Bible:1Sa 14:31 ]][[14:31 &gt;&gt; 1Sa 14:31]] {{field-on:Bible}} И през онзи ден поразиха Филистимците от Михмас дори до Еалон; и людете бяха много изнемощели. {{field-off:Bible}}</w:t>
      </w:r>
    </w:p>
    <w:p>
      <w:pPr>
        <w:pStyle w:val="Normal"/>
        <w:rPr/>
      </w:pPr>
      <w:r>
        <w:rPr/>
        <w:t>[[@Bible:1Sa 14:32 ]][[14:32 &gt;&gt; 1Sa 14:32]] {{field-on:Bible}} Заради това се хвърлиха людете върху користите та взеха овци, и говеда, и телци та заклаха по земята; и ядоха людете с кръвта. {{field-off:Bible}}</w:t>
      </w:r>
    </w:p>
    <w:p>
      <w:pPr>
        <w:pStyle w:val="Normal"/>
        <w:rPr/>
      </w:pPr>
      <w:r>
        <w:rPr/>
        <w:t>[[@Bible:1Sa 14:33 ]][[14:33 &gt;&gt; 1Sa 14:33]] {{field-on:Bible}} И известиха Саулу и му казаха: Ето, людете съгрешават Господу, защото ядат с кръвта. И рече: Престъпници станахте: търколете към мене днес голям камик. {{field-off:Bible}}</w:t>
      </w:r>
    </w:p>
    <w:p>
      <w:pPr>
        <w:pStyle w:val="Normal"/>
        <w:rPr/>
      </w:pPr>
      <w:r>
        <w:rPr/>
        <w:t>[[@Bible:1Sa 14:34 ]][[14:34 &gt;&gt; 1Sa 14:34]] {{field-on:Bible}} И рече Саул: Разпръснете се между людете та им речете: Донесте ми тук всеки говедото си и всеки овцата си та заколете тук и яжте; и не съгрешавайте Господу да ядете с кръвта. И донесоха всичките люде всеки говедото си със себе си онази нощ та заклаха там. {{field-off:Bible}}</w:t>
      </w:r>
    </w:p>
    <w:p>
      <w:pPr>
        <w:pStyle w:val="Normal"/>
        <w:rPr/>
      </w:pPr>
      <w:r>
        <w:rPr/>
        <w:t>[[@Bible:1Sa 14:35 ]][[14:35 &gt;&gt; 1Sa 14:35]] {{field-on:Bible}} И съгради Саул олтар Господу: този беше първ олтар що съгради Саул Господу. {{field-off:Bible}}</w:t>
      </w:r>
    </w:p>
    <w:p>
      <w:pPr>
        <w:pStyle w:val="Normal"/>
        <w:rPr/>
      </w:pPr>
      <w:r>
        <w:rPr/>
        <w:t>[[@Bible:1Sa 14:36 ]][[14:36 &gt;&gt; 1Sa 14:36]] {{field-on:Bible}} И рече Саул: Да слезем изотзад на Филистимците през нощ, и да ги разграбим доде се развидели денят, и да не оставим нито едного от тях. И рекоха: Направи всичко що ти се види добро. Тогаз рече свещеникът: Да се приближим тук към Бога. {{field-off:Bible}}</w:t>
      </w:r>
    </w:p>
    <w:p>
      <w:pPr>
        <w:pStyle w:val="Normal"/>
        <w:rPr/>
      </w:pPr>
      <w:r>
        <w:rPr/>
        <w:t>[[@Bible:1Sa 14:37 ]][[14:37 &gt;&gt; 1Sa 14:37]] {{field-on:Bible}} И попита Саул Бога: Да сляза ли изотзад на Филистимците? ще ги предадеш ли в ръката на Израиля? Но не му отговори през онзи ден. {{field-off:Bible}}</w:t>
      </w:r>
    </w:p>
    <w:p>
      <w:pPr>
        <w:pStyle w:val="Normal"/>
        <w:rPr/>
      </w:pPr>
      <w:r>
        <w:rPr/>
        <w:t>[[@Bible:1Sa 14:38 ]][[14:38 &gt;&gt; 1Sa 14:38]] {{field-on:Bible}} И рече Саул: Приближете се тук, всички началници на людете, та се научете и вижте в кого биде това съгрешение днес; {{field-off:Bible}}</w:t>
      </w:r>
    </w:p>
    <w:p>
      <w:pPr>
        <w:pStyle w:val="Normal"/>
        <w:rPr/>
      </w:pPr>
      <w:r>
        <w:rPr/>
        <w:t>[[@Bible:1Sa 14:39 ]][[14:39 &gt;&gt; 1Sa 14:39]] {{field-on:Bible}} защото, жив Господ който избави Израиля, че и в Ионатана сина ми ако бъде, непременно ще се умъртви. И не се намери ни един между всичките люде който да му отговори. {{field-off:Bible}}</w:t>
      </w:r>
    </w:p>
    <w:p>
      <w:pPr>
        <w:pStyle w:val="Normal"/>
        <w:rPr/>
      </w:pPr>
      <w:r>
        <w:rPr/>
        <w:t>[[@Bible:1Sa 14:40 ]][[14:40 &gt;&gt; 1Sa 14:40]] {{field-on:Bible}} И рече на всичкия Израил: Застанете вие един от едната страна, а аз и Ионатан син ми ще застанем от другата страна. И рекоха людете Саулу: Стори каквото ти се види добро. {{field-off:Bible}}</w:t>
      </w:r>
    </w:p>
    <w:p>
      <w:pPr>
        <w:pStyle w:val="Normal"/>
        <w:rPr/>
      </w:pPr>
      <w:r>
        <w:rPr/>
        <w:t>[[@Bible:1Sa 14:41 ]][[14:41 &gt;&gt; 1Sa 14:41]] {{field-on:Bible}} Тогаз рече Саул на Господа Бога Израилева: Покажи истината. И хвана се Ионатан и Саул, а людете се пуснаха. {{field-off:Bible}}</w:t>
      </w:r>
    </w:p>
    <w:p>
      <w:pPr>
        <w:pStyle w:val="Normal"/>
        <w:rPr/>
      </w:pPr>
      <w:r>
        <w:rPr/>
        <w:t>[[@Bible:1Sa 14:42 ]][[14:42 &gt;&gt; 1Sa 14:42]] {{field-on:Bible}} И рече Саул: Хвърлете жребия между мене и сина ми Ионатана. И хвана се Ионатан. {{field-off:Bible}}</w:t>
      </w:r>
    </w:p>
    <w:p>
      <w:pPr>
        <w:pStyle w:val="Normal"/>
        <w:rPr/>
      </w:pPr>
      <w:r>
        <w:rPr/>
        <w:t>[[@Bible:1Sa 14:43 ]][[14:43 &gt;&gt; 1Sa 14:43]] {{field-on:Bible}} Тогаз рече Саул на Йонатана: Кажи ми що си направил. И каза му Ионатан и рече: Наистина вкусих малко мед с края на жезла който имах в ръката си: ето, аз умирам. {{field-off:Bible}}</w:t>
      </w:r>
    </w:p>
    <w:p>
      <w:pPr>
        <w:pStyle w:val="Normal"/>
        <w:rPr/>
      </w:pPr>
      <w:r>
        <w:rPr/>
        <w:t>[[@Bible:1Sa 14:44 ]][[14:44 &gt;&gt; 1Sa 14:44]] {{field-on:Bible}} И отговори Саул: Така да направи Бог, и така да приложи: известно ще умреш, Ионатане. {{field-off:Bible}}</w:t>
      </w:r>
    </w:p>
    <w:p>
      <w:pPr>
        <w:pStyle w:val="Normal"/>
        <w:rPr/>
      </w:pPr>
      <w:r>
        <w:rPr/>
        <w:t>[[@Bible:1Sa 14:45 ]][[14:45 &gt;&gt; 1Sa 14:45]] {{field-on:Bible}} А людете рекоха Саулу: Ионатан ли ще умре който направи това голямо спасение в Израиля? Да не бъде! Жив Господ, нито един косъм от главата му не ще да падне на земята; защото подействува с Бога този ден. И избавиха людете Ионатана, та не умря. {{field-off:Bible}}</w:t>
      </w:r>
    </w:p>
    <w:p>
      <w:pPr>
        <w:pStyle w:val="Normal"/>
        <w:rPr/>
      </w:pPr>
      <w:r>
        <w:rPr/>
        <w:t>[[@Bible:1Sa 14:46 ]][[14:46 &gt;&gt; 1Sa 14:46]] {{field-on:Bible}} Тогаз възлезе Саул от гонението на Филистимците; и Филистимците отидоха на мястото си. {{field-off:Bible}}</w:t>
      </w:r>
    </w:p>
    <w:p>
      <w:pPr>
        <w:pStyle w:val="Normal"/>
        <w:rPr/>
      </w:pPr>
      <w:r>
        <w:rPr/>
        <w:t>[[@Bible:1Sa 14:47 ]][[14:47 &gt;&gt; 1Sa 14:47]] {{field-on:Bible}} И взе Саул царуването над Израиля та ратува против всичките си неприятели наоколо: против Моава, и против Амоновите синове, и против Едома, и против Совските царе, и против Филистимците; и против всичките на където се обръщаше побеждаваше. {{field-off:Bible}}</w:t>
      </w:r>
    </w:p>
    <w:p>
      <w:pPr>
        <w:pStyle w:val="Normal"/>
        <w:rPr/>
      </w:pPr>
      <w:r>
        <w:rPr/>
        <w:t>[[@Bible:1Sa 14:48 ]][[14:48 &gt;&gt; 1Sa 14:48]] {{field-on:Bible}} И подействува със сила и порази Амалика, и избави Израиля от ръката на онези които ги разграбяха. {{field-off:Bible}}</w:t>
      </w:r>
    </w:p>
    <w:p>
      <w:pPr>
        <w:pStyle w:val="Normal"/>
        <w:rPr/>
      </w:pPr>
      <w:r>
        <w:rPr/>
        <w:t>[[@Bible:1Sa 14:49 ]][[14:49 &gt;&gt; 1Sa 14:49]] {{field-on:Bible}} А синовете Саулови бяха Ионатан, и Иисуй, и Мелхисуе; и имената на двете му дъщери, името на първородната Мерава, и името на по-младата Михала. {{field-off:Bible}}</w:t>
      </w:r>
    </w:p>
    <w:p>
      <w:pPr>
        <w:pStyle w:val="Normal"/>
        <w:rPr/>
      </w:pPr>
      <w:r>
        <w:rPr/>
        <w:t>[[@Bible:1Sa 14:50 ]][[14:50 &gt;&gt; 1Sa 14:50]] {{field-on:Bible}} А името на Сауловата жена беше Ахиноам, дъщеря Ахимаасова; и името на военачалника му Авенир, син на Нира, стриката Саулов. {{field-off:Bible}}</w:t>
      </w:r>
    </w:p>
    <w:p>
      <w:pPr>
        <w:pStyle w:val="Normal"/>
        <w:rPr/>
      </w:pPr>
      <w:r>
        <w:rPr/>
        <w:t>[[@Bible:1Sa 14:51 ]][[14:51 &gt;&gt; 1Sa 14:51]] {{field-on:Bible}} А Кис на Саула баща му и Нир на Авенира баща му бяха Авиилови синове. {{field-off:Bible}}</w:t>
      </w:r>
    </w:p>
    <w:p>
      <w:pPr>
        <w:pStyle w:val="Normal"/>
        <w:rPr/>
      </w:pPr>
      <w:r>
        <w:rPr/>
        <w:t>[[@Bible:1Sa 14:52 ]][[14:52 &gt;&gt; 1Sa 14:52]] {{field-on:Bible}} И имаше силна бран против Филистимците във всичките дни на Саула; и когато видеше Саул някого мъж силен или юнак, вземаше го при себе си. {{field-off:Bible}}</w:t>
      </w:r>
    </w:p>
    <w:p>
      <w:pPr>
        <w:pStyle w:val="Heading2"/>
        <w:rPr/>
      </w:pPr>
      <w:r>
        <w:rPr/>
        <w:t>Глава 15</w:t>
      </w:r>
    </w:p>
    <w:p>
      <w:pPr>
        <w:pStyle w:val="Normal"/>
        <w:rPr/>
      </w:pPr>
      <w:r>
        <w:rPr/>
        <w:t>[[@Bible:1Sa 15:1 ]][[15:1 &gt;&gt; 1Sa 15:1]] {{field-on:Bible}} И рече Самуил Саулу: Господ ме проводи да те помажа цар над людете му, над Израиля; сега прочее послушай гласа на думите Господни. {{field-off:Bible}}</w:t>
      </w:r>
    </w:p>
    <w:p>
      <w:pPr>
        <w:pStyle w:val="Normal"/>
        <w:rPr/>
      </w:pPr>
      <w:r>
        <w:rPr/>
        <w:t>[[@Bible:1Sa 15:2 ]][[15:2 &gt;&gt; 1Sa 15:2]] {{field-on:Bible}} Така говори Господ Саваот: Помня онова което направи Амалик на Израиля, защото му се противи на пътя когато възлазяше от Египет. {{field-off:Bible}}</w:t>
      </w:r>
    </w:p>
    <w:p>
      <w:pPr>
        <w:pStyle w:val="Normal"/>
        <w:rPr/>
      </w:pPr>
      <w:r>
        <w:rPr/>
        <w:t>[[@Bible:1Sa 15:3 ]][[15:3 &gt;&gt; 1Sa 15:3]] {{field-on:Bible}} Иди сега та порази Амалика, и изтреби всичко що има, и да го не пожалиш; но умъртви от мъж до жена, от дете до сучещо, от говедо до овца, от камила до осел. {{field-off:Bible}}</w:t>
      </w:r>
    </w:p>
    <w:p>
      <w:pPr>
        <w:pStyle w:val="Normal"/>
        <w:rPr/>
      </w:pPr>
      <w:r>
        <w:rPr/>
        <w:t>[[@Bible:1Sa 15:4 ]][[15:4 &gt;&gt; 1Sa 15:4]] {{field-on:Bible}} И Саул повика людете та ги изброи в Телаил, двесте тисящи пешци, и десет тисящи Юдини мъже. {{field-off:Bible}}</w:t>
      </w:r>
    </w:p>
    <w:p>
      <w:pPr>
        <w:pStyle w:val="Normal"/>
        <w:rPr/>
      </w:pPr>
      <w:r>
        <w:rPr/>
        <w:t>[[@Bible:1Sa 15:5 ]][[15:5 &gt;&gt; 1Sa 15:5]] {{field-on:Bible}} И дойде Саул до един Амаликов град и тури засада в дола. {{field-off:Bible}}</w:t>
      </w:r>
    </w:p>
    <w:p>
      <w:pPr>
        <w:pStyle w:val="Normal"/>
        <w:rPr/>
      </w:pPr>
      <w:r>
        <w:rPr/>
        <w:t>[[@Bible:1Sa 15:6 ]][[15:6 &gt;&gt; 1Sa 15:6]] {{field-on:Bible}} И рече Саул на Кенейците: Идете, оттеглете се, слезте отсред Амаличаните, за да ви не премахна с тях; защото вие показвахте милост на всичките Израилеви синове когато възлазяха от Египет. И оттеглиха се Кенейците отсред Амаличаните. {{field-off:Bible}}</w:t>
      </w:r>
    </w:p>
    <w:p>
      <w:pPr>
        <w:pStyle w:val="Normal"/>
        <w:rPr/>
      </w:pPr>
      <w:r>
        <w:rPr/>
        <w:t>[[@Bible:1Sa 15:7 ]][[15:7 &gt;&gt; 1Sa 15:7]] {{field-on:Bible}} И порази Саул Амаличаните от Евила до входа на Сур, срещу Египет. {{field-off:Bible}}</w:t>
      </w:r>
    </w:p>
    <w:p>
      <w:pPr>
        <w:pStyle w:val="Normal"/>
        <w:rPr/>
      </w:pPr>
      <w:r>
        <w:rPr/>
        <w:t>[[@Bible:1Sa 15:8 ]][[15:8 &gt;&gt; 1Sa 15:8]] {{field-on:Bible}} И хвана жив Агага царя на Амаличаните, а всичките люде изтреби с острото на ножа. {{field-off:Bible}}</w:t>
      </w:r>
    </w:p>
    <w:p>
      <w:pPr>
        <w:pStyle w:val="Normal"/>
        <w:rPr/>
      </w:pPr>
      <w:r>
        <w:rPr/>
        <w:t>[[@Bible:1Sa 15:9 ]][[15:9 &gt;&gt; 1Sa 15:9]] {{field-on:Bible}} Саул обаче и людете пожалиха Агага, и по-добрите от овците и от говедата, и тлъстите, и агнетата, и всичко благо, и не рачиха да ги изтребят; но всичко худо и нищожно, него изтребиха. {{field-off:Bible}}</w:t>
      </w:r>
    </w:p>
    <w:p>
      <w:pPr>
        <w:pStyle w:val="Normal"/>
        <w:rPr/>
      </w:pPr>
      <w:r>
        <w:rPr/>
        <w:t>[[@Bible:1Sa 15:10 ]][[15:10 &gt;&gt; 1Sa 15:10]] {{field-on:Bible}} Тогаз биде слово Господне към Самуила и рече: {{field-off:Bible}}</w:t>
      </w:r>
    </w:p>
    <w:p>
      <w:pPr>
        <w:pStyle w:val="Normal"/>
        <w:rPr/>
      </w:pPr>
      <w:r>
        <w:rPr/>
        <w:t>[[@Bible:1Sa 15:11 ]][[15:11 &gt;&gt; 1Sa 15:11]] {{field-on:Bible}} Разкаях се защото направих Саула цар; понеже се отвърна от след мене, и повеленията ми не извърши. И това оскърби Самуила, и вика към Господа цяла нощ. {{field-off:Bible}}</w:t>
      </w:r>
    </w:p>
    <w:p>
      <w:pPr>
        <w:pStyle w:val="Normal"/>
        <w:rPr/>
      </w:pPr>
      <w:r>
        <w:rPr/>
        <w:t>[[@Bible:1Sa 15:12 ]][[15:12 &gt;&gt; 1Sa 15:12]] {{field-on:Bible}} И като стана Самуил рано на утринта за да иде да посрещне Саула, известиха Самуила и рекоха: Саул дойде в Кармил, и, ето, въздигна за себе си победоносен знак: сетне се върна та премина и слезе в Галгал. {{field-off:Bible}}</w:t>
      </w:r>
    </w:p>
    <w:p>
      <w:pPr>
        <w:pStyle w:val="Normal"/>
        <w:rPr/>
      </w:pPr>
      <w:r>
        <w:rPr/>
        <w:t>[[@Bible:1Sa 15:13 ]][[15:13 &gt;&gt; 1Sa 15:13]] {{field-on:Bible}} И отиде Самуил при Саула; и рече му Саул: Благословен да си от Господа! извърших словото Господне. {{field-off:Bible}}</w:t>
      </w:r>
    </w:p>
    <w:p>
      <w:pPr>
        <w:pStyle w:val="Normal"/>
        <w:rPr/>
      </w:pPr>
      <w:r>
        <w:rPr/>
        <w:t>[[@Bible:1Sa 15:14 ]][[15:14 &gt;&gt; 1Sa 15:14]] {{field-on:Bible}} А Самуил рече: А кой е този глас на овци в ушите ми, и глас на говеда що слушам? {{field-off:Bible}}</w:t>
      </w:r>
    </w:p>
    <w:p>
      <w:pPr>
        <w:pStyle w:val="Normal"/>
        <w:rPr/>
      </w:pPr>
      <w:r>
        <w:rPr/>
        <w:t>[[@Bible:1Sa 15:15 ]][[15:15 &gt;&gt; 1Sa 15:15]] {{field-on:Bible}} И рече Саул: От Амаличаните ги доведоха; защото людете пожалиха онова що беше по-добро от овците и от говедата за да пожъртвуват на Господа Бога твоего; а другите изтребихме. {{field-off:Bible}}</w:t>
      </w:r>
    </w:p>
    <w:p>
      <w:pPr>
        <w:pStyle w:val="Normal"/>
        <w:rPr/>
      </w:pPr>
      <w:r>
        <w:rPr/>
        <w:t>[[@Bible:1Sa 15:16 ]][[15:16 &gt;&gt; 1Sa 15:16]] {{field-on:Bible}} Тогаз рече Самуил Саулу: Потърпи, и ще ти известя що ми говори Господ нощес. А той му рече: Кажи. {{field-off:Bible}}</w:t>
      </w:r>
    </w:p>
    <w:p>
      <w:pPr>
        <w:pStyle w:val="Normal"/>
        <w:rPr/>
      </w:pPr>
      <w:r>
        <w:rPr/>
        <w:t>[[@Bible:1Sa 15:17 ]][[15:17 &gt;&gt; 1Sa 15:17]] {{field-on:Bible}} И рече Самуил: Като беше ти малък пред очите си, не стана ли глава на Израилевите племена, и помаза те Господ цар над Израиля? {{field-off:Bible}}</w:t>
      </w:r>
    </w:p>
    <w:p>
      <w:pPr>
        <w:pStyle w:val="Normal"/>
        <w:rPr/>
      </w:pPr>
      <w:r>
        <w:rPr/>
        <w:t>[[@Bible:1Sa 15:18 ]][[15:18 &gt;&gt; 1Sa 15:18]] {{field-on:Bible}} И проводи те Господ на път и рече: Иди та изтреби грешните Амаличани, и ратувай против тях доде ги изтребиш. {{field-off:Bible}}</w:t>
      </w:r>
    </w:p>
    <w:p>
      <w:pPr>
        <w:pStyle w:val="Normal"/>
        <w:rPr/>
      </w:pPr>
      <w:r>
        <w:rPr/>
        <w:t>[[@Bible:1Sa 15:19 ]][[15:19 &gt;&gt; 1Sa 15:19]] {{field-on:Bible}} Защо прочее не послуша ти гласа на Господа, но се устреми на користите та стори това зло пред Господа? {{field-off:Bible}}</w:t>
      </w:r>
    </w:p>
    <w:p>
      <w:pPr>
        <w:pStyle w:val="Normal"/>
        <w:rPr/>
      </w:pPr>
      <w:r>
        <w:rPr/>
        <w:t>[[@Bible:1Sa 15:20 ]][[15:20 &gt;&gt; 1Sa 15:20]] {{field-on:Bible}} И рече Саул Самуилу: Ей, послушах гласа на Господа, и отидох в пътя в който ме Господ проводи, и доведох Агага царя Амаличкаго, а Амаличаните изтребих. {{field-off:Bible}}</w:t>
      </w:r>
    </w:p>
    <w:p>
      <w:pPr>
        <w:pStyle w:val="Normal"/>
        <w:rPr/>
      </w:pPr>
      <w:r>
        <w:rPr/>
        <w:t>[[@Bible:1Sa 15:21 ]][[15:21 &gt;&gt; 1Sa 15:21]] {{field-on:Bible}} Но людете взеха от користите овци и говеда, по-добрите от прокълнатите, за да пожъртвуват на Господа Бога твоего в Галгал. {{field-off:Bible}}</w:t>
      </w:r>
    </w:p>
    <w:p>
      <w:pPr>
        <w:pStyle w:val="Normal"/>
        <w:rPr/>
      </w:pPr>
      <w:r>
        <w:rPr/>
        <w:t>[[@Bible:1Sa 15:22 ]][[15:22 &gt;&gt; 1Sa 15:22]] {{field-on:Bible}} И рече Самуил: Да ли са угодни Господу всесъженията и жъртвите както послушването на гласа Господен? Ето, послушването е по-добро от жъртвата: покоряването, от тлъстината на овни. {{field-off:Bible}}</w:t>
      </w:r>
    </w:p>
    <w:p>
      <w:pPr>
        <w:pStyle w:val="Normal"/>
        <w:rPr/>
      </w:pPr>
      <w:r>
        <w:rPr/>
        <w:t>[[@Bible:1Sa 15:23 ]][[15:23 &gt;&gt; 1Sa 15:23]] {{field-on:Bible}} Защото непокоряването е като греха на чародеянието, и упорството като нечестието и идопоклонството. Понеже ти отхвърли словото Господне, и той те отхвърля да не си цар. {{field-off:Bible}}</w:t>
      </w:r>
    </w:p>
    <w:p>
      <w:pPr>
        <w:pStyle w:val="Normal"/>
        <w:rPr/>
      </w:pPr>
      <w:r>
        <w:rPr/>
        <w:t>[[@Bible:1Sa 15:24 ]][[15:24 &gt;&gt; 1Sa 15:24]] {{field-on:Bible}} И рече Саул Самуилу: Съгреших; защото престъпих повелението Господне и твоите думи, понеже се убоях от людете, и послушах техния глас. {{field-off:Bible}}</w:t>
      </w:r>
    </w:p>
    <w:p>
      <w:pPr>
        <w:pStyle w:val="Normal"/>
        <w:rPr/>
      </w:pPr>
      <w:r>
        <w:rPr/>
        <w:t>[[@Bible:1Sa 15:25 ]][[15:25 &gt;&gt; 1Sa 15:25]] {{field-on:Bible}} Сега прочее прости, моля, съгрешението ми, и върни се с мене за да се поклоня Господу. {{field-off:Bible}}</w:t>
      </w:r>
    </w:p>
    <w:p>
      <w:pPr>
        <w:pStyle w:val="Normal"/>
        <w:rPr/>
      </w:pPr>
      <w:r>
        <w:rPr/>
        <w:t>[[@Bible:1Sa 15:26 ]][[15:26 &gt;&gt; 1Sa 15:26]] {{field-on:Bible}} А Самуил рече Саулу: Не ща да се върна с тебе; защото ти отхвърли словото Господне, и Господ те отхвърли да не си цар над Израиля. {{field-off:Bible}}</w:t>
      </w:r>
    </w:p>
    <w:p>
      <w:pPr>
        <w:pStyle w:val="Normal"/>
        <w:rPr/>
      </w:pPr>
      <w:r>
        <w:rPr/>
        <w:t>[[@Bible:1Sa 15:27 ]][[15:27 &gt;&gt; 1Sa 15:27]] {{field-on:Bible}} И като се обърна Самуил за да си отиде, той го хвана за полата на мантията му, и тя се раздра. {{field-off:Bible}}</w:t>
      </w:r>
    </w:p>
    <w:p>
      <w:pPr>
        <w:pStyle w:val="Normal"/>
        <w:rPr/>
      </w:pPr>
      <w:r>
        <w:rPr/>
        <w:t>[[@Bible:1Sa 15:28 ]][[15:28 &gt;&gt; 1Sa 15:28]] {{field-on:Bible}} И рече му Самуил: Раздра Господ Израилевото царство от теб днес, и даде го на ближния ти, на по-добрия от тебе. {{field-off:Bible}}</w:t>
      </w:r>
    </w:p>
    <w:p>
      <w:pPr>
        <w:pStyle w:val="Normal"/>
        <w:rPr/>
      </w:pPr>
      <w:r>
        <w:rPr/>
        <w:t>[[@Bible:1Sa 15:29 ]][[15:29 &gt;&gt; 1Sa 15:29]] {{field-on:Bible}} Нито ще се излъже Крепкий Израилев, нито ще се разкае; защото той не е человек та да се разкае. {{field-off:Bible}}</w:t>
      </w:r>
    </w:p>
    <w:p>
      <w:pPr>
        <w:pStyle w:val="Normal"/>
        <w:rPr/>
      </w:pPr>
      <w:r>
        <w:rPr/>
        <w:t>[[@Bible:1Sa 15:30 ]][[15:30 &gt;&gt; 1Sa 15:30]] {{field-on:Bible}} А той рече: Съглеших; но стори ми чест сега, моля, пред старейшините на людете ми и пред Израиля, и върни се с мене за да се поклоня на Господа Бога твоего. {{field-off:Bible}}</w:t>
      </w:r>
    </w:p>
    <w:p>
      <w:pPr>
        <w:pStyle w:val="Normal"/>
        <w:rPr/>
      </w:pPr>
      <w:r>
        <w:rPr/>
        <w:t>[[@Bible:1Sa 15:31 ]][[15:31 &gt;&gt; 1Sa 15:31]] {{field-on:Bible}} И върна се Самуил вслед Саула; и поклони се Саул Господу. {{field-off:Bible}}</w:t>
      </w:r>
    </w:p>
    <w:p>
      <w:pPr>
        <w:pStyle w:val="Normal"/>
        <w:rPr/>
      </w:pPr>
      <w:r>
        <w:rPr/>
        <w:t>[[@Bible:1Sa 15:32 ]][[15:32 &gt;&gt; 1Sa 15:32]] {{field-on:Bible}} Тогаз рече Самуил: Доведете ми тук Агага Амаличкия цар. И дойде при него Агаг весело; защото казваше Агаг: Несъмнено горчивината на смъртта е преминала. {{field-off:Bible}}</w:t>
      </w:r>
    </w:p>
    <w:p>
      <w:pPr>
        <w:pStyle w:val="Normal"/>
        <w:rPr/>
      </w:pPr>
      <w:r>
        <w:rPr/>
        <w:t>[[@Bible:1Sa 15:33 ]][[15:33 &gt;&gt; 1Sa 15:33]] {{field-on:Bible}} А Самуил рече: Както обезчади жени мечът ти, така ще се обезчади между жените майка ти. И съсече Самуил Агага пред Господа в Галгал. {{field-off:Bible}}</w:t>
      </w:r>
    </w:p>
    <w:p>
      <w:pPr>
        <w:pStyle w:val="Normal"/>
        <w:rPr/>
      </w:pPr>
      <w:r>
        <w:rPr/>
        <w:t>[[@Bible:1Sa 15:34 ]][[15:34 &gt;&gt; 1Sa 15:34]] {{field-on:Bible}} Тогаз си отиде Самуил в Рама; а Саул възлезе в дома си в Саулова Гавая. {{field-off:Bible}}</w:t>
      </w:r>
    </w:p>
    <w:p>
      <w:pPr>
        <w:pStyle w:val="Normal"/>
        <w:rPr/>
      </w:pPr>
      <w:r>
        <w:rPr/>
        <w:t>[[@Bible:1Sa 15:35 ]][[15:35 &gt;&gt; 1Sa 15:35]] {{field-on:Bible}} И Самуил не видя вече Саула дори до деня на смъртта си: плачеше обаче Самуил за Саула; и Господ се разкая защото направи Саула цар над Израиля. {{field-off:Bible}}</w:t>
      </w:r>
    </w:p>
    <w:p>
      <w:pPr>
        <w:pStyle w:val="Heading2"/>
        <w:rPr/>
      </w:pPr>
      <w:r>
        <w:rPr/>
        <w:t>Глава 16</w:t>
      </w:r>
    </w:p>
    <w:p>
      <w:pPr>
        <w:pStyle w:val="Normal"/>
        <w:rPr/>
      </w:pPr>
      <w:r>
        <w:rPr/>
        <w:t>[[@Bible:1Sa 16:1 ]][[16:1 &gt;&gt; 1Sa 16:1]] {{field-on:Bible}} И рече Господ Самуилу: До кога ще плачеш за Саула понеже аз го отхвърлих да не царува над Израиля? Напълни рога си с елей та иди: аз те проваждам при Иесея Витлеемеца; защото промислих за себе си цар между синовете му. {{field-off:Bible}}</w:t>
      </w:r>
    </w:p>
    <w:p>
      <w:pPr>
        <w:pStyle w:val="Normal"/>
        <w:rPr/>
      </w:pPr>
      <w:r>
        <w:rPr/>
        <w:t>[[@Bible:1Sa 16:2 ]][[16:2 &gt;&gt; 1Sa 16:2]] {{field-on:Bible}} И рече Самуил: Как да ида? ако чуе Саул, убива ме. И рече Господ: Вземи със себе си юница та речи: Дойдох да пожъртвувам Господу. {{field-off:Bible}}</w:t>
      </w:r>
    </w:p>
    <w:p>
      <w:pPr>
        <w:pStyle w:val="Normal"/>
        <w:rPr/>
      </w:pPr>
      <w:r>
        <w:rPr/>
        <w:t>[[@Bible:1Sa 16:3 ]][[16:3 &gt;&gt; 1Sa 16:3]] {{field-on:Bible}} И повикай Иесея на жъртвата, и аз ще ти кажа какво ще правиш; и ще ми помажеш когото ти река. {{field-off:Bible}}</w:t>
      </w:r>
    </w:p>
    <w:p>
      <w:pPr>
        <w:pStyle w:val="Normal"/>
        <w:rPr/>
      </w:pPr>
      <w:r>
        <w:rPr/>
        <w:t>[[@Bible:1Sa 16:4 ]][[16:4 &gt;&gt; 1Sa 16:4]] {{field-on:Bible}} И направи Самуил онова което рече Господ, и дойде във Витлеем. А старейшините на града се стреснаха в посрещането му и рекоха: С мир ли идеш? {{field-off:Bible}}</w:t>
      </w:r>
    </w:p>
    <w:p>
      <w:pPr>
        <w:pStyle w:val="Normal"/>
        <w:rPr/>
      </w:pPr>
      <w:r>
        <w:rPr/>
        <w:t>[[@Bible:1Sa 16:5 ]][[16:5 &gt;&gt; 1Sa 16:5]] {{field-on:Bible}} И той рече: С мир: ида да пожъртвувам Господу: осветете се и дойдете с мене на жъртвата. И освети Иесея и синовете му, и покани ги на жъртвата. {{field-off:Bible}}</w:t>
      </w:r>
    </w:p>
    <w:p>
      <w:pPr>
        <w:pStyle w:val="Normal"/>
        <w:rPr/>
      </w:pPr>
      <w:r>
        <w:rPr/>
        <w:t>[[@Bible:1Sa 16:6 ]][[16:6 &gt;&gt; 1Sa 16:6]] {{field-on:Bible}} И като влазяха, видя Елиава, и рече: Несъмненно пред Господа е помазаникът негов. {{field-off:Bible}}</w:t>
      </w:r>
    </w:p>
    <w:p>
      <w:pPr>
        <w:pStyle w:val="Normal"/>
        <w:rPr/>
      </w:pPr>
      <w:r>
        <w:rPr/>
        <w:t>[[@Bible:1Sa 16:7 ]][[16:7 &gt;&gt; 1Sa 16:7]] {{field-on:Bible}} И рече Господ Самуилу: Не гледай на лицето му или на високия му раст, понеже съм го отхвърлил; защото не е както гледа человек, понеже человек гледа на лице, а Господ гледа на сърдце. {{field-off:Bible}}</w:t>
      </w:r>
    </w:p>
    <w:p>
      <w:pPr>
        <w:pStyle w:val="Normal"/>
        <w:rPr/>
      </w:pPr>
      <w:r>
        <w:rPr/>
        <w:t>[[@Bible:1Sa 16:8 ]][[16:8 &gt;&gt; 1Sa 16:8]] {{field-on:Bible}} Тогаз повика Иесей Авинадава та го представи пред Самуила. И рече: И тогози не избра Господ. {{field-off:Bible}}</w:t>
      </w:r>
    </w:p>
    <w:p>
      <w:pPr>
        <w:pStyle w:val="Normal"/>
        <w:rPr/>
      </w:pPr>
      <w:r>
        <w:rPr/>
        <w:t>[[@Bible:1Sa 16:9 ]][[16:9 &gt;&gt; 1Sa 16:9]] {{field-on:Bible}} Тогаз представи Иесей Сама. А Самуил рече: Нито тогова избра Господ. {{field-off:Bible}}</w:t>
      </w:r>
    </w:p>
    <w:p>
      <w:pPr>
        <w:pStyle w:val="Normal"/>
        <w:rPr/>
      </w:pPr>
      <w:r>
        <w:rPr/>
        <w:t>[[@Bible:1Sa 16:10 ]][[16:10 &gt;&gt; 1Sa 16:10]] {{field-on:Bible}} И представи Иесей седемте си синове пред Самуила. И рече Самуил Иесею: Господ не избра тези. {{field-off:Bible}}</w:t>
      </w:r>
    </w:p>
    <w:p>
      <w:pPr>
        <w:pStyle w:val="Normal"/>
        <w:rPr/>
      </w:pPr>
      <w:r>
        <w:rPr/>
        <w:t>[[@Bible:1Sa 16:11 ]][[16:11 &gt;&gt; 1Sa 16:11]] {{field-on:Bible}} И рече Самуил на Иесея: Свършиха ли се децата? И рече: Остава още най-младият; и; ето, пасе овците. И рече Самуил Иесею: Проводи та го доведи; защото няма да седнем на трапезата доде не дойде тук. {{field-off:Bible}}</w:t>
      </w:r>
    </w:p>
    <w:p>
      <w:pPr>
        <w:pStyle w:val="Normal"/>
        <w:rPr/>
      </w:pPr>
      <w:r>
        <w:rPr/>
        <w:t>[[@Bible:1Sa 16:12 ]][[16:12 &gt;&gt; 1Sa 16:12]] {{field-on:Bible}} И прати та го доведе. И той беше рус, доброок, и красен на глед. И рече Господ: Стани та го помажи, защото е той. {{field-off:Bible}}</w:t>
      </w:r>
    </w:p>
    <w:p>
      <w:pPr>
        <w:pStyle w:val="Normal"/>
        <w:rPr/>
      </w:pPr>
      <w:r>
        <w:rPr/>
        <w:t>[[@Bible:1Sa 16:13 ]][[16:13 &gt;&gt; 1Sa 16:13]] {{field-on:Bible}} Тогаз взе Самуил рога с елея та го помаза всред братята му; и дойде Дух Господен на Давида от онзи ден и после. Тогаз стана Самуил та си отиде в Рама. {{field-off:Bible}}</w:t>
      </w:r>
    </w:p>
    <w:p>
      <w:pPr>
        <w:pStyle w:val="Normal"/>
        <w:rPr/>
      </w:pPr>
      <w:r>
        <w:rPr/>
        <w:t>[[@Bible:1Sa 16:14 ]][[16:14 &gt;&gt; 1Sa 16:14]] {{field-on:Bible}} И Духът Господен се оттегли от Саула; и дух лукав от Господа го смущаваше. {{field-off:Bible}}</w:t>
      </w:r>
    </w:p>
    <w:p>
      <w:pPr>
        <w:pStyle w:val="Normal"/>
        <w:rPr/>
      </w:pPr>
      <w:r>
        <w:rPr/>
        <w:t>[[@Bible:1Sa 16:15 ]][[16:15 &gt;&gt; 1Sa 16:15]] {{field-on:Bible}} А Сауловите раби рекоха нему: Ето сега, лукав дух от Бога те смущава. {{field-off:Bible}}</w:t>
      </w:r>
    </w:p>
    <w:p>
      <w:pPr>
        <w:pStyle w:val="Normal"/>
        <w:rPr/>
      </w:pPr>
      <w:r>
        <w:rPr/>
        <w:t>[[@Bible:1Sa 16:16 ]][[16:16 &gt;&gt; 1Sa 16:16]] {{field-on:Bible}} Нека заповяда сега господарят ни на рабите си които са пред него да потърсят человек който знае да свири с китара; и когато лукавий дух от Бога е на тебе, да свири с ръката си, и ще ти бъде добре. {{field-off:Bible}}</w:t>
      </w:r>
    </w:p>
    <w:p>
      <w:pPr>
        <w:pStyle w:val="Normal"/>
        <w:rPr/>
      </w:pPr>
      <w:r>
        <w:rPr/>
        <w:t>[[@Bible:1Sa 16:17 ]][[16:17 &gt;&gt; 1Sa 16:17]] {{field-on:Bible}} И рече Саул на рабите си: Намерете ми человек който свири добре, и доведете го при мене. {{field-off:Bible}}</w:t>
      </w:r>
    </w:p>
    <w:p>
      <w:pPr>
        <w:pStyle w:val="Normal"/>
        <w:rPr/>
      </w:pPr>
      <w:r>
        <w:rPr/>
        <w:t>[[@Bible:1Sa 16:18 ]][[16:18 &gt;&gt; 1Sa 16:18]] {{field-on:Bible}} Тогаз отговори един от рабите и рече: Ето, видях едного сина на Иесея Витлеемеца който знае да свири, и е силен юнак и ратник мъж, и в слово разумен, и человек красен; и Господ е с него. {{field-off:Bible}}</w:t>
      </w:r>
    </w:p>
    <w:p>
      <w:pPr>
        <w:pStyle w:val="Normal"/>
        <w:rPr/>
      </w:pPr>
      <w:r>
        <w:rPr/>
        <w:t>[[@Bible:1Sa 16:19 ]][[16:19 &gt;&gt; 1Sa 16:19]] {{field-on:Bible}} И прати Саул вестители на Иесея и рече: Проводи ми Давида сина си който е с овците. {{field-off:Bible}}</w:t>
      </w:r>
    </w:p>
    <w:p>
      <w:pPr>
        <w:pStyle w:val="Normal"/>
        <w:rPr/>
      </w:pPr>
      <w:r>
        <w:rPr/>
        <w:t>[[@Bible:1Sa 16:20 ]][[16:20 &gt;&gt; 1Sa 16:20]] {{field-on:Bible}} И взе Иесей осел натоварен с хляб, и мях с вино, и едно яре от козите та ги проводи Саулу с Давида сина си. {{field-off:Bible}}</w:t>
      </w:r>
    </w:p>
    <w:p>
      <w:pPr>
        <w:pStyle w:val="Normal"/>
        <w:rPr/>
      </w:pPr>
      <w:r>
        <w:rPr/>
        <w:t>[[@Bible:1Sa 16:21 ]][[16:21 &gt;&gt; 1Sa 16:21]] {{field-on:Bible}} И дойде Давид при Саула та застана пред него; и обикна го много; и стана му оръженосец. {{field-off:Bible}}</w:t>
      </w:r>
    </w:p>
    <w:p>
      <w:pPr>
        <w:pStyle w:val="Normal"/>
        <w:rPr/>
      </w:pPr>
      <w:r>
        <w:rPr/>
        <w:t>[[@Bible:1Sa 16:22 ]][[16:22 &gt;&gt; 1Sa 16:22]] {{field-on:Bible}} И проводи Саул Иесею и каза: Давид нека стои, моля, пред мене, защото намери благодат пред очите ми. {{field-off:Bible}}</w:t>
      </w:r>
    </w:p>
    <w:p>
      <w:pPr>
        <w:pStyle w:val="Normal"/>
        <w:rPr/>
      </w:pPr>
      <w:r>
        <w:rPr/>
        <w:t>[[@Bible:1Sa 16:23 ]][[16:23 &gt;&gt; 1Sa 16:23]] {{field-on:Bible}} И когато духът от Бога беше на Саула, Давид вземаше китарата и свиреше с ръката си: тогаз олекнуваше на Саула, и ставаше му добре, и оттеглюваше се от него лукавият дух. {{field-off:Bible}}</w:t>
      </w:r>
    </w:p>
    <w:p>
      <w:pPr>
        <w:pStyle w:val="Heading2"/>
        <w:rPr/>
      </w:pPr>
      <w:r>
        <w:rPr/>
        <w:t>Глава 17</w:t>
      </w:r>
    </w:p>
    <w:p>
      <w:pPr>
        <w:pStyle w:val="Normal"/>
        <w:rPr/>
      </w:pPr>
      <w:r>
        <w:rPr/>
        <w:t>[[@Bible:1Sa 17:1 ]][[17:1 &gt;&gt; 1Sa 17:1]] {{field-on:Bible}} И събраха Филистимците воинствата си за бой, и събрали се бяха в Сокхот Юдин, и разположиха стана си между Сокхот и Азика, в Ефес-дамил. {{field-off:Bible}}</w:t>
      </w:r>
    </w:p>
    <w:p>
      <w:pPr>
        <w:pStyle w:val="Normal"/>
        <w:rPr/>
      </w:pPr>
      <w:r>
        <w:rPr/>
        <w:t>[[@Bible:1Sa 17:2 ]][[17:2 &gt;&gt; 1Sa 17:2]] {{field-on:Bible}} А Саул и Израилевите мъже се събраха та разположиха стана си в дола Ила, и се опълчиха на бой против Филистимците. {{field-off:Bible}}</w:t>
      </w:r>
    </w:p>
    <w:p>
      <w:pPr>
        <w:pStyle w:val="Normal"/>
        <w:rPr/>
      </w:pPr>
      <w:r>
        <w:rPr/>
        <w:t>[[@Bible:1Sa 17:3 ]][[17:3 &gt;&gt; 1Sa 17:3]] {{field-on:Bible}} И Филистимците стоеха на гората отсам, а Израил стоеше на гората оттам: долът беше помежду им. {{field-off:Bible}}</w:t>
      </w:r>
    </w:p>
    <w:p>
      <w:pPr>
        <w:pStyle w:val="Normal"/>
        <w:rPr/>
      </w:pPr>
      <w:r>
        <w:rPr/>
        <w:t>[[@Bible:1Sa 17:4 ]][[17:4 &gt;&gt; 1Sa 17:4]] {{field-on:Bible}} И излезе мъж поборник из стана на Филистимците на име Голиат, от Гет, висок шест лакти и една педа. {{field-off:Bible}}</w:t>
      </w:r>
    </w:p>
    <w:p>
      <w:pPr>
        <w:pStyle w:val="Normal"/>
        <w:rPr/>
      </w:pPr>
      <w:r>
        <w:rPr/>
        <w:t>[[@Bible:1Sa 17:5 ]][[17:5 &gt;&gt; 1Sa 17:5]] {{field-on:Bible}} И имаше меден шлем на главата си, и облечен бе с броня люспата, (и тежината на бронята беше пет тисящи медни сикли,) {{field-off:Bible}}</w:t>
      </w:r>
    </w:p>
    <w:p>
      <w:pPr>
        <w:pStyle w:val="Normal"/>
        <w:rPr/>
      </w:pPr>
      <w:r>
        <w:rPr/>
        <w:t>[[@Bible:1Sa 17:6 ]][[17:6 &gt;&gt; 1Sa 17:6]] {{field-on:Bible}} и медни поножи на голените му и медна сулица между рамената му. {{field-off:Bible}}</w:t>
      </w:r>
    </w:p>
    <w:p>
      <w:pPr>
        <w:pStyle w:val="Normal"/>
        <w:rPr/>
      </w:pPr>
      <w:r>
        <w:rPr/>
        <w:t>[[@Bible:1Sa 17:7 ]][[17:7 &gt;&gt; 1Sa 17:7]] {{field-on:Bible}} и държалото на копието му беше като кросно на тъкач; и желязото на копието му тегнеше шестстотин сикли желязо; и един щитоносец вървеше пред него. {{field-off:Bible}}</w:t>
      </w:r>
    </w:p>
    <w:p>
      <w:pPr>
        <w:pStyle w:val="Normal"/>
        <w:rPr/>
      </w:pPr>
      <w:r>
        <w:rPr/>
        <w:t>[[@Bible:1Sa 17:8 ]][[17:8 &gt;&gt; 1Sa 17:8]] {{field-on:Bible}} И застана та викна към Израилевите пълкове и рече им: Защо излазяте да се опълчите на бой? Не съм ли аз Филистимец, и вие Саулови раби? Изберете един мъж, та нека слезе към мене. {{field-off:Bible}}</w:t>
      </w:r>
    </w:p>
    <w:p>
      <w:pPr>
        <w:pStyle w:val="Normal"/>
        <w:rPr/>
      </w:pPr>
      <w:r>
        <w:rPr/>
        <w:t>[[@Bible:1Sa 17:9 ]][[17:9 &gt;&gt; 1Sa 17:9]] {{field-on:Bible}} Ако може да се бие с мене и да ме убие, тогаз ние ще бъдем вам раби; ако ли му аз надвия та го убия, тогаз вие ще бъдете раби нам и ще ни работите. {{field-off:Bible}}</w:t>
      </w:r>
    </w:p>
    <w:p>
      <w:pPr>
        <w:pStyle w:val="Normal"/>
        <w:rPr/>
      </w:pPr>
      <w:r>
        <w:rPr/>
        <w:t>[[@Bible:1Sa 17:10 ]][[17:10 &gt;&gt; 1Sa 17:10]] {{field-on:Bible}} И рече Филистимецът: Аз унищожих Израилевите пълкове този ден: дайте ми мъж да се бием двама. {{field-off:Bible}}</w:t>
      </w:r>
    </w:p>
    <w:p>
      <w:pPr>
        <w:pStyle w:val="Normal"/>
        <w:rPr/>
      </w:pPr>
      <w:r>
        <w:rPr/>
        <w:t>[[@Bible:1Sa 17:11 ]][[17:11 &gt;&gt; 1Sa 17:11]] {{field-on:Bible}} Когато чу Саул и всичкий Израил тези думи на Филистимеца, смаеха се и уплашиха се твърде много. {{field-off:Bible}}</w:t>
      </w:r>
    </w:p>
    <w:p>
      <w:pPr>
        <w:pStyle w:val="Normal"/>
        <w:rPr/>
      </w:pPr>
      <w:r>
        <w:rPr/>
        <w:t>[[@Bible:1Sa 17:12 ]][[17:12 &gt;&gt; 1Sa 17:12]] {{field-on:Bible}} А Давид беше син на оногоз Ефратянина от Витлеем Юдин който се именуваше Иесей и имаше осем синове; и този человек в дните на Саула имаше чин на старейшина между человеците. {{field-off:Bible}}</w:t>
      </w:r>
    </w:p>
    <w:p>
      <w:pPr>
        <w:pStyle w:val="Normal"/>
        <w:rPr/>
      </w:pPr>
      <w:r>
        <w:rPr/>
        <w:t>[[@Bible:1Sa 17:13 ]][[17:13 &gt;&gt; 1Sa 17:13]] {{field-on:Bible}} И отидоха тримата Иесееви синове по-големите да следват Саула в боя; и имената на тримата му синове които отидоха на боя бяха: Елиав първородний, и вторий му Авинадав, и третий Сама. {{field-off:Bible}}</w:t>
      </w:r>
    </w:p>
    <w:p>
      <w:pPr>
        <w:pStyle w:val="Normal"/>
        <w:rPr/>
      </w:pPr>
      <w:r>
        <w:rPr/>
        <w:t>[[@Bible:1Sa 17:14 ]][[17:14 &gt;&gt; 1Sa 17:14]] {{field-on:Bible}} А Давид беше най-младий; и тримата по-големите следваха Саула. {{field-off:Bible}}</w:t>
      </w:r>
    </w:p>
    <w:p>
      <w:pPr>
        <w:pStyle w:val="Normal"/>
        <w:rPr/>
      </w:pPr>
      <w:r>
        <w:rPr/>
        <w:t>[[@Bible:1Sa 17:15 ]][[17:15 &gt;&gt; 1Sa 17:15]] {{field-on:Bible}} И Давид беше се върнал от Саула за да пасе овците на баща си във Витлеем. {{field-off:Bible}}</w:t>
      </w:r>
    </w:p>
    <w:p>
      <w:pPr>
        <w:pStyle w:val="Normal"/>
        <w:rPr/>
      </w:pPr>
      <w:r>
        <w:rPr/>
        <w:t>[[@Bible:1Sa 17:16 ]][[17:16 &gt;&gt; 1Sa 17:16]] {{field-on:Bible}} А Филистимецът се приближаваше заран и вечер, и представяше се четиридесет дни. {{field-off:Bible}}</w:t>
      </w:r>
    </w:p>
    <w:p>
      <w:pPr>
        <w:pStyle w:val="Normal"/>
        <w:rPr/>
      </w:pPr>
      <w:r>
        <w:rPr/>
        <w:t>[[@Bible:1Sa 17:17 ]][[17:17 &gt;&gt; 1Sa 17:17]] {{field-on:Bible}} И рече Иесей на сина си Давида: Вземи сега за братята си една ефа пържено жито и тези десет хлябове та тичай в стана при братята си; {{field-off:Bible}}</w:t>
      </w:r>
    </w:p>
    <w:p>
      <w:pPr>
        <w:pStyle w:val="Normal"/>
        <w:rPr/>
      </w:pPr>
      <w:r>
        <w:rPr/>
        <w:t>[[@Bible:1Sa 17:18 ]][[17:18 &gt;&gt; 1Sa 17:18]] {{field-on:Bible}} и тези десет пити сирене занес на тисященачалника; виж, здрави ли са братята ти, и вземи белег от тях. {{field-off:Bible}}</w:t>
      </w:r>
    </w:p>
    <w:p>
      <w:pPr>
        <w:pStyle w:val="Normal"/>
        <w:rPr/>
      </w:pPr>
      <w:r>
        <w:rPr/>
        <w:t>[[@Bible:1Sa 17:19 ]][[17:19 &gt;&gt; 1Sa 17:19]] {{field-on:Bible}} А Саул и те и всичките Израилеви мъже бяха в дола Ила и биеха се с Флистимците. {{field-off:Bible}}</w:t>
      </w:r>
    </w:p>
    <w:p>
      <w:pPr>
        <w:pStyle w:val="Normal"/>
        <w:rPr/>
      </w:pPr>
      <w:r>
        <w:rPr/>
        <w:t>[[@Bible:1Sa 17:20 ]][[17:20 &gt;&gt; 1Sa 17:20]] {{field-on:Bible}} И стана Давид рано на сутринта, и остави овците под пазач, и взе и отиде както му заповяда Иесей; и дойде при оплота от колата като излазяше воинството на опълчение и възкликнаха към боя. {{field-off:Bible}}</w:t>
      </w:r>
    </w:p>
    <w:p>
      <w:pPr>
        <w:pStyle w:val="Normal"/>
        <w:rPr/>
      </w:pPr>
      <w:r>
        <w:rPr/>
        <w:t>[[@Bible:1Sa 17:21 ]][[17:21 &gt;&gt; 1Sa 17:21]] {{field-on:Bible}} Защото се опълчиха Израил и Филистимците, воинство срещу воинство. {{field-off:Bible}}</w:t>
      </w:r>
    </w:p>
    <w:p>
      <w:pPr>
        <w:pStyle w:val="Normal"/>
        <w:rPr/>
      </w:pPr>
      <w:r>
        <w:rPr/>
        <w:t>[[@Bible:1Sa 17:22 ]][[17:22 &gt;&gt; 1Sa 17:22]] {{field-on:Bible}} А Давид сне от себе си съсъдите, остави ги в ръката на съсъдопазителя, и завтече се към воинството, и дойде та попита братята си как са. {{field-off:Bible}}</w:t>
      </w:r>
    </w:p>
    <w:p>
      <w:pPr>
        <w:pStyle w:val="Normal"/>
        <w:rPr/>
      </w:pPr>
      <w:r>
        <w:rPr/>
        <w:t>[[@Bible:1Sa 17:23 ]][[17:23 &gt;&gt; 1Sa 17:23]] {{field-on:Bible}} И като се разговаряше с тях, ето възлазяше поборникът, Филистимецът от Гет, Голиат на име, от Филистимските воинства та говори пак според истите думи; и чу Давид. {{field-off:Bible}}</w:t>
      </w:r>
    </w:p>
    <w:p>
      <w:pPr>
        <w:pStyle w:val="Normal"/>
        <w:rPr/>
      </w:pPr>
      <w:r>
        <w:rPr/>
        <w:t>[[@Bible:1Sa 17:24 ]][[17:24 &gt;&gt; 1Sa 17:24]] {{field-on:Bible}} А всичките Израилеви мъже като видяха тогози мъжа побегнаха от лицето му, и уплашиха се много. {{field-off:Bible}}</w:t>
      </w:r>
    </w:p>
    <w:p>
      <w:pPr>
        <w:pStyle w:val="Normal"/>
        <w:rPr/>
      </w:pPr>
      <w:r>
        <w:rPr/>
        <w:t>[[@Bible:1Sa 17:25 ]][[17:25 &gt;&gt; 1Sa 17:25]] {{field-on:Bible}} И говореха Израилевите мъже: Видяхте ли тогоз мъжа който възлазя? Наистина, той възлезе да унищожи Израиля; и който го убие, него ще обогати царят с голямо богатство, и ще му даде дъщеря си, и бащиния му дом ще направи свободен в Израил. {{field-off:Bible}}</w:t>
      </w:r>
    </w:p>
    <w:p>
      <w:pPr>
        <w:pStyle w:val="Normal"/>
        <w:rPr/>
      </w:pPr>
      <w:r>
        <w:rPr/>
        <w:t>[[@Bible:1Sa 17:26 ]][[17:26 &gt;&gt; 1Sa 17:26]] {{field-on:Bible}} И говори Давид на мъжете които стоеха при него и рече: Що ще да бъде на този мъж който порази тогози Филистимеца и отмахне укора от Израиля? защото кой е този необразян Филистимец та да унищожава воинствата на Бога живаго? {{field-off:Bible}}</w:t>
      </w:r>
    </w:p>
    <w:p>
      <w:pPr>
        <w:pStyle w:val="Normal"/>
        <w:rPr/>
      </w:pPr>
      <w:r>
        <w:rPr/>
        <w:t>[[@Bible:1Sa 17:27 ]][[17:27 &gt;&gt; 1Sa 17:27]] {{field-on:Bible}} И отговориха му людете според истата дума и рекоха: Така ще бъде на този мъж който би го поразил. {{field-off:Bible}}</w:t>
      </w:r>
    </w:p>
    <w:p>
      <w:pPr>
        <w:pStyle w:val="Normal"/>
        <w:rPr/>
      </w:pPr>
      <w:r>
        <w:rPr/>
        <w:t>[[@Bible:1Sa 17:28 ]][[17:28 &gt;&gt; 1Sa 17:28]] {{field-on:Bible}} И чу Елиав брат му най-големият като говореше на мъжете; и разпали се гневът на Елиава против Давида, и рече: Защо си слязъл тук? и кому остави малкото онез овци в пустинята? Аз зная гордостта ти и лукавството на сърдцето ти: несъмнено за да видиш боя си слязъл ти. {{field-off:Bible}}</w:t>
      </w:r>
    </w:p>
    <w:p>
      <w:pPr>
        <w:pStyle w:val="Normal"/>
        <w:rPr/>
      </w:pPr>
      <w:r>
        <w:rPr/>
        <w:t>[[@Bible:1Sa 17:29 ]][[17:29 &gt;&gt; 1Sa 17:29]] {{field-on:Bible}} И рече Давид: Що направих сега? не е ли дума? {{field-off:Bible}}</w:t>
      </w:r>
    </w:p>
    <w:p>
      <w:pPr>
        <w:pStyle w:val="Normal"/>
        <w:rPr/>
      </w:pPr>
      <w:r>
        <w:rPr/>
        <w:t>[[@Bible:1Sa 17:30 ]][[17:30 &gt;&gt; 1Sa 17:30]] {{field-on:Bible}} И върна се от него към другиго и говори истите думи; и людете му отговориха пак според първата дума. {{field-off:Bible}}</w:t>
      </w:r>
    </w:p>
    <w:p>
      <w:pPr>
        <w:pStyle w:val="Normal"/>
        <w:rPr/>
      </w:pPr>
      <w:r>
        <w:rPr/>
        <w:t>[[@Bible:1Sa 17:31 ]][[17:31 &gt;&gt; 1Sa 17:31]] {{field-on:Bible}} И когато се чуха думите които говори Давид, известиха Саулу; и прие го. {{field-off:Bible}}</w:t>
      </w:r>
    </w:p>
    <w:p>
      <w:pPr>
        <w:pStyle w:val="Normal"/>
        <w:rPr/>
      </w:pPr>
      <w:r>
        <w:rPr/>
        <w:t>[[@Bible:1Sa 17:32 ]][[17:32 &gt;&gt; 1Sa 17:32]] {{field-on:Bible}} И рече Давид Саулу: Нека не ослабява сърдцето на никого человека за тогози. Рабът ти ще иде и ще се бие с тогоз Филистимеца. {{field-off:Bible}}</w:t>
      </w:r>
    </w:p>
    <w:p>
      <w:pPr>
        <w:pStyle w:val="Normal"/>
        <w:rPr/>
      </w:pPr>
      <w:r>
        <w:rPr/>
        <w:t>[[@Bible:1Sa 17:33 ]][[17:33 &gt;&gt; 1Sa 17:33]] {{field-on:Bible}} И рече Саул Давиду: Не можеш ти да идеш против тогоз Филистимеца да се биеш с него; защото ти си дете, а той е мъж ратник още от младостта си. {{field-off:Bible}}</w:t>
      </w:r>
    </w:p>
    <w:p>
      <w:pPr>
        <w:pStyle w:val="Normal"/>
        <w:rPr/>
      </w:pPr>
      <w:r>
        <w:rPr/>
        <w:t>[[@Bible:1Sa 17:34 ]][[17:34 &gt;&gt; 1Sa 17:34]] {{field-on:Bible}} И рече Давид Саулу: Рабът ти като пасеше овците на отца си, и дохождаше лъв или мечка та грабваше овца от стадото, {{field-off:Bible}}</w:t>
      </w:r>
    </w:p>
    <w:p>
      <w:pPr>
        <w:pStyle w:val="Normal"/>
        <w:rPr/>
      </w:pPr>
      <w:r>
        <w:rPr/>
        <w:t>[[@Bible:1Sa 17:35 ]][[17:35 &gt;&gt; 1Sa 17:35]] {{field-on:Bible}} излазях вслед него та го поразявах, и отървавах я от устата му; и като се повдигнеше върх мене, хващах го за брадата, и поразявах го, и убивах го. {{field-off:Bible}}</w:t>
      </w:r>
    </w:p>
    <w:p>
      <w:pPr>
        <w:pStyle w:val="Normal"/>
        <w:rPr/>
      </w:pPr>
      <w:r>
        <w:rPr/>
        <w:t>[[@Bible:1Sa 17:36 ]][[17:36 &gt;&gt; 1Sa 17:36]] {{field-on:Bible}} Рабът ти е убил и лъв и мечка; и този необразян Филистимец ще бъде като едно от тях, понеже унищожи воинствата на Бога живаго. {{field-off:Bible}}</w:t>
      </w:r>
    </w:p>
    <w:p>
      <w:pPr>
        <w:pStyle w:val="Normal"/>
        <w:rPr/>
      </w:pPr>
      <w:r>
        <w:rPr/>
        <w:t>[[@Bible:1Sa 17:37 ]][[17:37 &gt;&gt; 1Sa 17:37]] {{field-on:Bible}} И рече Давид: Господ който ме отърва от ръката на лъва и от ръката на мечката, той ще ме отърве и от ръката на тогози Филистимеца. И рече Саул Давиду: Иди; и Господ да бъде с тебе. {{field-off:Bible}}</w:t>
      </w:r>
    </w:p>
    <w:p>
      <w:pPr>
        <w:pStyle w:val="Normal"/>
        <w:rPr/>
      </w:pPr>
      <w:r>
        <w:rPr/>
        <w:t>[[@Bible:1Sa 17:38 ]][[17:38 &gt;&gt; 1Sa 17:38]] {{field-on:Bible}} И облече Саул Давида с облекото си, и тури меден шлем на главата му, и облече го с броня. {{field-off:Bible}}</w:t>
      </w:r>
    </w:p>
    <w:p>
      <w:pPr>
        <w:pStyle w:val="Normal"/>
        <w:rPr/>
      </w:pPr>
      <w:r>
        <w:rPr/>
        <w:t>[[@Bible:1Sa 17:39 ]][[17:39 &gt;&gt; 1Sa 17:39]] {{field-on:Bible}} И препаса Давид неговия меч отгоре на облеклото му и поиска да походи, защото не беше навикнал. И рече Давид Саулу: Не мога да ходя с тези оръжия защото не съм навикнал. И съблече ги Давид. {{field-off:Bible}}</w:t>
      </w:r>
    </w:p>
    <w:p>
      <w:pPr>
        <w:pStyle w:val="Normal"/>
        <w:rPr/>
      </w:pPr>
      <w:r>
        <w:rPr/>
        <w:t>[[@Bible:1Sa 17:40 ]][[17:40 &gt;&gt; 1Sa 17:40]] {{field-on:Bible}} И взе тоягата си в ръка, и избра си пет камика гладки от потока, и като ги тури в пастирския си мешец (тоболец), и пращата си в ръката си, приближаваше се към Филистимеца. {{field-off:Bible}}</w:t>
      </w:r>
    </w:p>
    <w:p>
      <w:pPr>
        <w:pStyle w:val="Normal"/>
        <w:rPr/>
      </w:pPr>
      <w:r>
        <w:rPr/>
        <w:t>[[@Bible:1Sa 17:41 ]][[17:41 &gt;&gt; 1Sa 17:41]] {{field-on:Bible}} А Филистимецът вървеше и се приближаваше към Давида, и мъжът щитоносецът пред него. {{field-off:Bible}}</w:t>
      </w:r>
    </w:p>
    <w:p>
      <w:pPr>
        <w:pStyle w:val="Normal"/>
        <w:rPr/>
      </w:pPr>
      <w:r>
        <w:rPr/>
        <w:t>[[@Bible:1Sa 17:42 ]][[17:42 &gt;&gt; 1Sa 17:42]] {{field-on:Bible}} И когато погледна Филистимецът и видя Давида, презря го; защото беше дете, и рус, и красен на лице. {{field-off:Bible}}</w:t>
      </w:r>
    </w:p>
    <w:p>
      <w:pPr>
        <w:pStyle w:val="Normal"/>
        <w:rPr/>
      </w:pPr>
      <w:r>
        <w:rPr/>
        <w:t>[[@Bible:1Sa 17:43 ]][[17:43 &gt;&gt; 1Sa 17:43]] {{field-on:Bible}} И рече Филистимецът Давиду: Куче ли съм аз, та идеш против мене с тояга? И прокле Филистимецът Давида с боговете си. {{field-off:Bible}}</w:t>
      </w:r>
    </w:p>
    <w:p>
      <w:pPr>
        <w:pStyle w:val="Normal"/>
        <w:rPr/>
      </w:pPr>
      <w:r>
        <w:rPr/>
        <w:t>[[@Bible:1Sa 17:44 ]][[17:44 &gt;&gt; 1Sa 17:44]] {{field-on:Bible}} И рече Филистимецът Давиду: Ела при мене и ще дам плътта ти на небесните птици и на земните зверове. {{field-off:Bible}}</w:t>
      </w:r>
    </w:p>
    <w:p>
      <w:pPr>
        <w:pStyle w:val="Normal"/>
        <w:rPr/>
      </w:pPr>
      <w:r>
        <w:rPr/>
        <w:t>[[@Bible:1Sa 17:45 ]][[17:45 &gt;&gt; 1Sa 17:45]] {{field-on:Bible}} И рече Давид на Филистимеца: Ти идеш против мене с меч и копие и сулица; а аз ида против тебе с името на Господа Саваота, Бога на Израилевите воинства които ти унищожи. {{field-off:Bible}}</w:t>
      </w:r>
    </w:p>
    <w:p>
      <w:pPr>
        <w:pStyle w:val="Normal"/>
        <w:rPr/>
      </w:pPr>
      <w:r>
        <w:rPr/>
        <w:t>[[@Bible:1Sa 17:46 ]][[17:46 &gt;&gt; 1Sa 17:46]] {{field-on:Bible}} В този ден ще те предаде Господ в ръката ми; и ще те поразя; и ще отнема от тебе главата ти; и ще предам труповете на Флистимския стан този ден на небесните птици и на земните зверове; за да познае всичката земя че има Бог в Израиля. {{field-off:Bible}}</w:t>
      </w:r>
    </w:p>
    <w:p>
      <w:pPr>
        <w:pStyle w:val="Normal"/>
        <w:rPr/>
      </w:pPr>
      <w:r>
        <w:rPr/>
        <w:t>[[@Bible:1Sa 17:47 ]][[17:47 &gt;&gt; 1Sa 17:47]] {{field-on:Bible}} И ще познае всичкото това множество че Господ не избавя с меч и копие; защото боят е на Господа, и той ще ви предаде в нашата ръка. {{field-off:Bible}}</w:t>
      </w:r>
    </w:p>
    <w:p>
      <w:pPr>
        <w:pStyle w:val="Normal"/>
        <w:rPr/>
      </w:pPr>
      <w:r>
        <w:rPr/>
        <w:t>[[@Bible:1Sa 17:48 ]][[17:48 &gt;&gt; 1Sa 17:48]] {{field-on:Bible}} И когато стана Филистимецът та идеше и се приближаваше да посрещне Давида, Давид прибърза и се завтече към опълчението против Филистимеца. {{field-off:Bible}}</w:t>
      </w:r>
    </w:p>
    <w:p>
      <w:pPr>
        <w:pStyle w:val="Normal"/>
        <w:rPr/>
      </w:pPr>
      <w:r>
        <w:rPr/>
        <w:t>[[@Bible:1Sa 17:49 ]][[17:49 &gt;&gt; 1Sa 17:49]] {{field-on:Bible}} И простря Давид ръката си в мешеца та все от там камик, и хвърли се пращата та удари Филистимеца в челото му, щото камикът се заби в челото му; и падна на лицето си на земята. {{field-off:Bible}}</w:t>
      </w:r>
    </w:p>
    <w:p>
      <w:pPr>
        <w:pStyle w:val="Normal"/>
        <w:rPr/>
      </w:pPr>
      <w:r>
        <w:rPr/>
        <w:t>[[@Bible:1Sa 17:50 ]][[17:50 &gt;&gt; 1Sa 17:50]] {{field-on:Bible}} Така се преукрепи Давид над Филистимеца с пращата и с камика, и удари Филистимеца и го уби. Но нямаше меч в ръката на Давида; {{field-off:Bible}}</w:t>
      </w:r>
    </w:p>
    <w:p>
      <w:pPr>
        <w:pStyle w:val="Normal"/>
        <w:rPr/>
      </w:pPr>
      <w:r>
        <w:rPr/>
        <w:t>[[@Bible:1Sa 17:51 ]][[17:51 &gt;&gt; 1Sa 17:51]] {{field-on:Bible}} за това завтече се Давид та застана над Филистимеца, и взе меча му и изтръгна го из ножницата му, и като го уби отсече главата му с него. А Филистимците като видяха че умря юнакът им побягнаха. {{field-off:Bible}}</w:t>
      </w:r>
    </w:p>
    <w:p>
      <w:pPr>
        <w:pStyle w:val="Normal"/>
        <w:rPr/>
      </w:pPr>
      <w:r>
        <w:rPr/>
        <w:t>[[@Bible:1Sa 17:52 ]][[17:52 &gt;&gt; 1Sa 17:52]] {{field-on:Bible}} Тогаз станаха Израилевите мъже и Юдините та извикаха, и погнаха Филистимците дори до входа на дола, и дори до портите на Акарон. И паднаха наранените Филистимци по пътя Саараим до Гет и до Акарон. {{field-off:Bible}}</w:t>
      </w:r>
    </w:p>
    <w:p>
      <w:pPr>
        <w:pStyle w:val="Normal"/>
        <w:rPr/>
      </w:pPr>
      <w:r>
        <w:rPr/>
        <w:t>[[@Bible:1Sa 17:53 ]][[17:53 &gt;&gt; 1Sa 17:53]] {{field-on:Bible}} И върнаха се Израилевите синове от гонението на Филистимците та разграбиха стана им. {{field-off:Bible}}</w:t>
      </w:r>
    </w:p>
    <w:p>
      <w:pPr>
        <w:pStyle w:val="Normal"/>
        <w:rPr/>
      </w:pPr>
      <w:r>
        <w:rPr/>
        <w:t>[[@Bible:1Sa 17:54 ]][[17:54 &gt;&gt; 1Sa 17:54]] {{field-on:Bible}} И Давид взе главата на Филистимеца та я донесе в Ерусалим; а оръжията му тури в шатра си. {{field-off:Bible}}</w:t>
      </w:r>
    </w:p>
    <w:p>
      <w:pPr>
        <w:pStyle w:val="Normal"/>
        <w:rPr/>
      </w:pPr>
      <w:r>
        <w:rPr/>
        <w:t>[[@Bible:1Sa 17:55 ]][[17:55 &gt;&gt; 1Sa 17:55]] {{field-on:Bible}} А когато видя Саул Давида че излазяше против Филистимеца, рече на Авенира началника на воинството: Авенире, чий е син този момък? И Авенир рече: Да е жива душата ти, царю, не зная. {{field-off:Bible}}</w:t>
      </w:r>
    </w:p>
    <w:p>
      <w:pPr>
        <w:pStyle w:val="Normal"/>
        <w:rPr/>
      </w:pPr>
      <w:r>
        <w:rPr/>
        <w:t>[[@Bible:1Sa 17:56 ]][[17:56 &gt;&gt; 1Sa 17:56]] {{field-on:Bible}} И рече царят: Попитай ти чий син е този момък. {{field-off:Bible}}</w:t>
      </w:r>
    </w:p>
    <w:p>
      <w:pPr>
        <w:pStyle w:val="Normal"/>
        <w:rPr/>
      </w:pPr>
      <w:r>
        <w:rPr/>
        <w:t>[[@Bible:1Sa 17:57 ]][[17:57 &gt;&gt; 1Sa 17:57]] {{field-on:Bible}} И като се върна Давид след като порази Филистимеца, взе го при себе си Авенир та го приведе пред Саула; и главата на Филистимеца беше в ръката му. {{field-off:Bible}}</w:t>
      </w:r>
    </w:p>
    <w:p>
      <w:pPr>
        <w:pStyle w:val="Normal"/>
        <w:rPr/>
      </w:pPr>
      <w:r>
        <w:rPr/>
        <w:t>[[@Bible:1Sa 17:58 ]][[17:58 &gt;&gt; 1Sa 17:58]] {{field-on:Bible}} И рече му Саул: чий си син, юноше? И отговори Давид: Син на раба ти Иесея Витлеемеца. {{field-off:Bible}}</w:t>
      </w:r>
    </w:p>
    <w:p>
      <w:pPr>
        <w:pStyle w:val="Heading2"/>
        <w:rPr/>
      </w:pPr>
      <w:r>
        <w:rPr/>
        <w:t>Глава 18</w:t>
      </w:r>
    </w:p>
    <w:p>
      <w:pPr>
        <w:pStyle w:val="Normal"/>
        <w:rPr/>
      </w:pPr>
      <w:r>
        <w:rPr/>
        <w:t>[[@Bible:1Sa 18:1 ]][[18:1 &gt;&gt; 1Sa 18:1]] {{field-on:Bible}} И като свърши да говори Саулу, душата на Ионатана се свърза с душата на Давида и възлюби го Ионатан както истата си душа. {{field-off:Bible}}</w:t>
      </w:r>
    </w:p>
    <w:p>
      <w:pPr>
        <w:pStyle w:val="Normal"/>
        <w:rPr/>
      </w:pPr>
      <w:r>
        <w:rPr/>
        <w:t>[[@Bible:1Sa 18:2 ]][[18:2 &gt;&gt; 1Sa 18:2]] {{field-on:Bible}} И взе го при себе си Саул онзи ден и го не остави да се върне вече в бащиния си дом. {{field-off:Bible}}</w:t>
      </w:r>
    </w:p>
    <w:p>
      <w:pPr>
        <w:pStyle w:val="Normal"/>
        <w:rPr/>
      </w:pPr>
      <w:r>
        <w:rPr/>
        <w:t>[[@Bible:1Sa 18:3 ]][[18:3 &gt;&gt; 1Sa 18:3]] {{field-on:Bible}} Тогаз Йонатан направи уговор с Давида, защото го обичаше като истата си душа. {{field-off:Bible}}</w:t>
      </w:r>
    </w:p>
    <w:p>
      <w:pPr>
        <w:pStyle w:val="Normal"/>
        <w:rPr/>
      </w:pPr>
      <w:r>
        <w:rPr/>
        <w:t>[[@Bible:1Sa 18:4 ]][[18:4 &gt;&gt; 1Sa 18:4]] {{field-on:Bible}} И съблече Ионатан мантията си която имаше на себе си та я даде Давиду, и дрехите си, дори до самия си меч, и лъка си, и пояса си. {{field-off:Bible}}</w:t>
      </w:r>
    </w:p>
    <w:p>
      <w:pPr>
        <w:pStyle w:val="Normal"/>
        <w:rPr/>
      </w:pPr>
      <w:r>
        <w:rPr/>
        <w:t>[[@Bible:1Sa 18:5 ]][[18:5 &gt;&gt; 1Sa 18:5]] {{field-on:Bible}} И излазяше Давид на всякъде дето го пращаше Саул, и обхождаше се разумно; и постави го Саул над ратните мъже; и той беше угоден пред очите на всичките люде, а още и пред очите на Сауловите служители. {{field-off:Bible}}</w:t>
      </w:r>
    </w:p>
    <w:p>
      <w:pPr>
        <w:pStyle w:val="Normal"/>
        <w:rPr/>
      </w:pPr>
      <w:r>
        <w:rPr/>
        <w:t>[[@Bible:1Sa 18:6 ]][[18:6 &gt;&gt; 1Sa 18:6]] {{field-on:Bible}} А като идеха когато се връщаше Давид от поражението на Филистимеца, излазяха жените от всичките Израилеви градове та пееха и хоро играеха, в посрещане на царя Саула, с тъпани, с радост, и с кимвали. {{field-off:Bible}}</w:t>
      </w:r>
    </w:p>
    <w:p>
      <w:pPr>
        <w:pStyle w:val="Normal"/>
        <w:rPr/>
      </w:pPr>
      <w:r>
        <w:rPr/>
        <w:t>[[@Bible:1Sa 18:7 ]][[18:7 &gt;&gt; 1Sa 18:7]] {{field-on:Bible}} И жените които играеха отговаряха една на друга и думаха: Саул порази тисящите си, а Давид тмите си. {{field-off:Bible}}</w:t>
      </w:r>
    </w:p>
    <w:p>
      <w:pPr>
        <w:pStyle w:val="Normal"/>
        <w:rPr/>
      </w:pPr>
      <w:r>
        <w:rPr/>
        <w:t>[[@Bible:1Sa 18:8 ]][[18:8 &gt;&gt; 1Sa 18:8]] {{field-on:Bible}} А Саул се разсърди много, и тая дума се видя неугодна пред очите му; и рече: Давиду отдадоха тми, а мен отдадоха тисящи; и що му остава вече освен царството? {{field-off:Bible}}</w:t>
      </w:r>
    </w:p>
    <w:p>
      <w:pPr>
        <w:pStyle w:val="Normal"/>
        <w:rPr/>
      </w:pPr>
      <w:r>
        <w:rPr/>
        <w:t>[[@Bible:1Sa 18:9 ]][[18:9 &gt;&gt; 1Sa 18:9]] {{field-on:Bible}} И в онзи ден и после Саул гледаше Давида с лошо око. {{field-off:Bible}}</w:t>
      </w:r>
    </w:p>
    <w:p>
      <w:pPr>
        <w:pStyle w:val="Normal"/>
        <w:rPr/>
      </w:pPr>
      <w:r>
        <w:rPr/>
        <w:t>[[@Bible:1Sa 18:10 ]][[18:10 &gt;&gt; 1Sa 18:10]] {{field-on:Bible}} И на утрешния ден нападна дух лукав от Бога на Саула, и пророчествуваше всред дома си; и Давид свиреше с ръката си както всеки ден; а копието беше в ръката на Саула. {{field-off:Bible}}</w:t>
      </w:r>
    </w:p>
    <w:p>
      <w:pPr>
        <w:pStyle w:val="Normal"/>
        <w:rPr/>
      </w:pPr>
      <w:r>
        <w:rPr/>
        <w:t>[[@Bible:1Sa 18:11 ]][[18:11 &gt;&gt; 1Sa 18:11]] {{field-on:Bible}} И хвърли Саул копието, и рече: Ще поразя Давида дори до стената. Но Давид се уклони от пред него два пъти. {{field-off:Bible}}</w:t>
      </w:r>
    </w:p>
    <w:p>
      <w:pPr>
        <w:pStyle w:val="Normal"/>
        <w:rPr/>
      </w:pPr>
      <w:r>
        <w:rPr/>
        <w:t>[[@Bible:1Sa 18:12 ]][[18:12 &gt;&gt; 1Sa 18:12]] {{field-on:Bible}} И убоя се Саул от Давидовото лице, понеже Господ беше с него, а от Саула беше се отдалечил. {{field-off:Bible}}</w:t>
      </w:r>
    </w:p>
    <w:p>
      <w:pPr>
        <w:pStyle w:val="Normal"/>
        <w:rPr/>
      </w:pPr>
      <w:r>
        <w:rPr/>
        <w:t>[[@Bible:1Sa 18:13 ]][[18:13 &gt;&gt; 1Sa 18:13]] {{field-on:Bible}} За това го отдалечаваше Саул от при себе си, и постави го тисященачалник; и излазяше и влазяше пред людете. {{field-off:Bible}}</w:t>
      </w:r>
    </w:p>
    <w:p>
      <w:pPr>
        <w:pStyle w:val="Normal"/>
        <w:rPr/>
      </w:pPr>
      <w:r>
        <w:rPr/>
        <w:t>[[@Bible:1Sa 18:14 ]][[18:14 &gt;&gt; 1Sa 18:14]] {{field-on:Bible}} И обхождаше се Давид разумно във всичките си пътища; и Господ беше с него. {{field-off:Bible}}</w:t>
      </w:r>
    </w:p>
    <w:p>
      <w:pPr>
        <w:pStyle w:val="Normal"/>
        <w:rPr/>
      </w:pPr>
      <w:r>
        <w:rPr/>
        <w:t>[[@Bible:1Sa 18:15 ]][[18:15 &gt;&gt; 1Sa 18:15]] {{field-on:Bible}} За това Саул, като гледаше че Давид се обхождаше с голям разум, боеше се от него. {{field-off:Bible}}</w:t>
      </w:r>
    </w:p>
    <w:p>
      <w:pPr>
        <w:pStyle w:val="Normal"/>
        <w:rPr/>
      </w:pPr>
      <w:r>
        <w:rPr/>
        <w:t>[[@Bible:1Sa 18:16 ]][[18:16 &gt;&gt; 1Sa 18:16]] {{field-on:Bible}} А всичкий Израил и Юда обичаха Давида, понеже излазяше и влазяше пред тях. {{field-off:Bible}}</w:t>
      </w:r>
    </w:p>
    <w:p>
      <w:pPr>
        <w:pStyle w:val="Normal"/>
        <w:rPr/>
      </w:pPr>
      <w:r>
        <w:rPr/>
        <w:t>[[@Bible:1Sa 18:17 ]][[18:17 &gt;&gt; 1Sa 18:17]] {{field-on:Bible}} И рече Саул Давиду: Ето по-голямата ми дъщеря Мерава, нея ще ти дам за жена: само бъди ми юнак, и ратувай в браните Господни. Защото рече Саул: Нека не бъде ръката ми върх него, но ръката на Филистимците нека бъде върх него. {{field-off:Bible}}</w:t>
      </w:r>
    </w:p>
    <w:p>
      <w:pPr>
        <w:pStyle w:val="Normal"/>
        <w:rPr/>
      </w:pPr>
      <w:r>
        <w:rPr/>
        <w:t>[[@Bible:1Sa 18:18 ]][[18:18 &gt;&gt; 1Sa 18:18]] {{field-on:Bible}} И рече Давид Саулу: Кой съм аз, и кой е животът ми, и кое е домородието на отца ми между Израиля та да стана царски зет? {{field-off:Bible}}</w:t>
      </w:r>
    </w:p>
    <w:p>
      <w:pPr>
        <w:pStyle w:val="Normal"/>
        <w:rPr/>
      </w:pPr>
      <w:r>
        <w:rPr/>
        <w:t>[[@Bible:1Sa 18:19 ]][[18:19 &gt;&gt; 1Sa 18:19]] {{field-on:Bible}} Но в което време Мерава Сауловата дъщеря трябваше да се даде Давиду, тя се даде на Адриила Меолатянина за жена. {{field-off:Bible}}</w:t>
      </w:r>
    </w:p>
    <w:p>
      <w:pPr>
        <w:pStyle w:val="Normal"/>
        <w:rPr/>
      </w:pPr>
      <w:r>
        <w:rPr/>
        <w:t>[[@Bible:1Sa 18:20 ]][[18:20 &gt;&gt; 1Sa 18:20]] {{field-on:Bible}} А Михала Сауловата дъщеря обичаше Давида; и известиха това Саулу; и това нещо му биде угодно. {{field-off:Bible}}</w:t>
      </w:r>
    </w:p>
    <w:p>
      <w:pPr>
        <w:pStyle w:val="Normal"/>
        <w:rPr/>
      </w:pPr>
      <w:r>
        <w:rPr/>
        <w:t>[[@Bible:1Sa 18:21 ]][[18:21 &gt;&gt; 1Sa 18:21]] {{field-on:Bible}} И рече Саул: Ще му я дам за да му бъде примка, и да бъде върху му ръката на Филистимците. Заради това рече Саул Давиду: Днес ще ми бъдеш зет за втората. {{field-off:Bible}}</w:t>
      </w:r>
    </w:p>
    <w:p>
      <w:pPr>
        <w:pStyle w:val="Normal"/>
        <w:rPr/>
      </w:pPr>
      <w:r>
        <w:rPr/>
        <w:t>[[@Bible:1Sa 18:22 ]][[18:22 &gt;&gt; 1Sa 18:22]] {{field-on:Bible}} И заповяда Саул на рабите си и рече: Говорете тайно Давиду и речете: Ето, царят те има в благоволението си, и всичките му служители те обичат; сега прочее стани зет на царя. {{field-off:Bible}}</w:t>
      </w:r>
    </w:p>
    <w:p>
      <w:pPr>
        <w:pStyle w:val="Normal"/>
        <w:rPr/>
      </w:pPr>
      <w:r>
        <w:rPr/>
        <w:t>[[@Bible:1Sa 18:23 ]][[18:23 &gt;&gt; 1Sa 18:23]] {{field-on:Bible}} И говориха Сауловите служители тези думи в ушите на Давида. И рече Давид: Просто нещо ли ви се види да стане някой царски зет? А аз съм человек сиромах и нищожен. {{field-off:Bible}}</w:t>
      </w:r>
    </w:p>
    <w:p>
      <w:pPr>
        <w:pStyle w:val="Normal"/>
        <w:rPr/>
      </w:pPr>
      <w:r>
        <w:rPr/>
        <w:t>[[@Bible:1Sa 18:24 ]][[18:24 &gt;&gt; 1Sa 18:24]] {{field-on:Bible}} И Сауловите служители му известиха и рекоха: Това казва Давид. {{field-off:Bible}}</w:t>
      </w:r>
    </w:p>
    <w:p>
      <w:pPr>
        <w:pStyle w:val="Normal"/>
        <w:rPr/>
      </w:pPr>
      <w:r>
        <w:rPr/>
        <w:t>[[@Bible:1Sa 18:25 ]][[18:25 &gt;&gt; 1Sa 18:25]] {{field-on:Bible}} И рече Саул: Така ще речете Давиду: Царят не ще вено, но сто Филистимски краекожия, за да си отмъсти царят против неприятелите си. Но Саул мислеше да направи Давида да падне в ръцете на Филистимците. {{field-off:Bible}}</w:t>
      </w:r>
    </w:p>
    <w:p>
      <w:pPr>
        <w:pStyle w:val="Normal"/>
        <w:rPr/>
      </w:pPr>
      <w:r>
        <w:rPr/>
        <w:t>[[@Bible:1Sa 18:26 ]][[18:26 &gt;&gt; 1Sa 18:26]] {{field-on:Bible}} И когато неговите служители известиха Давиду тези думи, угодно биде Давиду да стане зет на царя, за това и преди да се изпълнят дните {{field-off:Bible}}</w:t>
      </w:r>
    </w:p>
    <w:p>
      <w:pPr>
        <w:pStyle w:val="Normal"/>
        <w:rPr/>
      </w:pPr>
      <w:r>
        <w:rPr/>
        <w:t>[[@Bible:1Sa 18:27 ]][[18:27 &gt;&gt; 1Sa 18:27]] {{field-on:Bible}} стана Давид та отиде, той и мъжете му, и уби от Филистимците двесте мъже; и донесе Давид краекожията им, и даде ги на пълно на царя за да стане царски зет. И даде му Саул дъщеря си Михала за жена. {{field-off:Bible}}</w:t>
      </w:r>
    </w:p>
    <w:p>
      <w:pPr>
        <w:pStyle w:val="Normal"/>
        <w:rPr/>
      </w:pPr>
      <w:r>
        <w:rPr/>
        <w:t>[[@Bible:1Sa 18:28 ]][[18:28 &gt;&gt; 1Sa 18:28]] {{field-on:Bible}} И видя Саул и позна че Господ беше с Давида; и обичаше го Михала Сауловата дъщеря. {{field-off:Bible}}</w:t>
      </w:r>
    </w:p>
    <w:p>
      <w:pPr>
        <w:pStyle w:val="Normal"/>
        <w:rPr/>
      </w:pPr>
      <w:r>
        <w:rPr/>
        <w:t>[[@Bible:1Sa 18:29 ]][[18:29 &gt;&gt; 1Sa 18:29]] {{field-on:Bible}} И тъй, още повече се боеше Саул от Давида; и стана Саул винаги враг на Давида. {{field-off:Bible}}</w:t>
      </w:r>
    </w:p>
    <w:p>
      <w:pPr>
        <w:pStyle w:val="Normal"/>
        <w:rPr/>
      </w:pPr>
      <w:r>
        <w:rPr/>
        <w:t>[[@Bible:1Sa 18:30 ]][[18:30 &gt;&gt; 1Sa 18:30]] {{field-on:Bible}} И излязоха Филистимските князове на бран; и откак излязоха, Давид се обхождаше по-разумно от всичките Саулови служители; за това името му придоби голяма почест. {{field-off:Bible}}</w:t>
      </w:r>
    </w:p>
    <w:p>
      <w:pPr>
        <w:pStyle w:val="Heading2"/>
        <w:rPr/>
      </w:pPr>
      <w:r>
        <w:rPr/>
        <w:t>Глава 19</w:t>
      </w:r>
    </w:p>
    <w:p>
      <w:pPr>
        <w:pStyle w:val="Normal"/>
        <w:rPr/>
      </w:pPr>
      <w:r>
        <w:rPr/>
        <w:t>[[@Bible:1Sa 19:1 ]][[19:1 &gt;&gt; 1Sa 19:1]] {{field-on:Bible}} И рече Саул на Ионатана сина си и на всичките си служители да умъртвят Давида. {{field-off:Bible}}</w:t>
      </w:r>
    </w:p>
    <w:p>
      <w:pPr>
        <w:pStyle w:val="Normal"/>
        <w:rPr/>
      </w:pPr>
      <w:r>
        <w:rPr/>
        <w:t>[[@Bible:1Sa 19:2 ]][[19:2 &gt;&gt; 1Sa 19:2]] {{field-on:Bible}} Но Ионатан Сауловий син имаше Давида в голямо благоволение; и извести Ионатан Давиду и рече: Саул баща ми иска да те умъртви; и тъй, пази се, моля, до утре, и стой на тайно място и крий се; {{field-off:Bible}}</w:t>
      </w:r>
    </w:p>
    <w:p>
      <w:pPr>
        <w:pStyle w:val="Normal"/>
        <w:rPr/>
      </w:pPr>
      <w:r>
        <w:rPr/>
        <w:t>[[@Bible:1Sa 19:3 ]][[19:3 &gt;&gt; 1Sa 19:3]] {{field-on:Bible}} а аз ще изляза и ще застана при баща си на нивата дето ще бъдеш ти, и ще говоря за тебе на баща си; и ще видя що е, и ще ти известя. {{field-off:Bible}}</w:t>
      </w:r>
    </w:p>
    <w:p>
      <w:pPr>
        <w:pStyle w:val="Normal"/>
        <w:rPr/>
      </w:pPr>
      <w:r>
        <w:rPr/>
        <w:t>[[@Bible:1Sa 19:4 ]][[19:4 &gt;&gt; 1Sa 19:4]] {{field-on:Bible}} И говори Ионатан добре за Давида на баща си Саула и рече му: Нека не съгреши царят против раба си, против Давида, понеже не ти е съгрешил; и делата ми бяха тебе много добри, {{field-off:Bible}}</w:t>
      </w:r>
    </w:p>
    <w:p>
      <w:pPr>
        <w:pStyle w:val="Normal"/>
        <w:rPr/>
      </w:pPr>
      <w:r>
        <w:rPr/>
        <w:t>[[@Bible:1Sa 19:5 ]][[19:5 &gt;&gt; 1Sa 19:5]] {{field-on:Bible}} защото хвърли живота си в беда та уби Филистимеца; и Господ направи голямо спасение на всичкия Израил. Ти видя и се зарадва; защо прочее искаш да съгрешиш против неповинна кръв и да умъртвиш Давида без причина? {{field-off:Bible}}</w:t>
      </w:r>
    </w:p>
    <w:p>
      <w:pPr>
        <w:pStyle w:val="Normal"/>
        <w:rPr/>
      </w:pPr>
      <w:r>
        <w:rPr/>
        <w:t>[[@Bible:1Sa 19:6 ]][[19:6 &gt;&gt; 1Sa 19:6]] {{field-on:Bible}} И послуша Саул Ионатановия глас, и закле се Саул: Жив Господ, няма да се умъртви Давид. {{field-off:Bible}}</w:t>
      </w:r>
    </w:p>
    <w:p>
      <w:pPr>
        <w:pStyle w:val="Normal"/>
        <w:rPr/>
      </w:pPr>
      <w:r>
        <w:rPr/>
        <w:t>[[@Bible:1Sa 19:7 ]][[19:7 &gt;&gt; 1Sa 19:7]] {{field-on:Bible}} И повика Ионатан Давида, и извести му Ионатан всичко това. И доведе Ионатан Давида при Саула; и беше пред него както по-напред. {{field-off:Bible}}</w:t>
      </w:r>
    </w:p>
    <w:p>
      <w:pPr>
        <w:pStyle w:val="Normal"/>
        <w:rPr/>
      </w:pPr>
      <w:r>
        <w:rPr/>
        <w:t>[[@Bible:1Sa 19:8 ]][[19:8 &gt;&gt; 1Sa 19:8]] {{field-on:Bible}} И стана пак бой; и излезе Давид та се би с Филистимците; и порази ги с голямо поражение; и бягаха от лицето му. {{field-off:Bible}}</w:t>
      </w:r>
    </w:p>
    <w:p>
      <w:pPr>
        <w:pStyle w:val="Normal"/>
        <w:rPr/>
      </w:pPr>
      <w:r>
        <w:rPr/>
        <w:t>[[@Bible:1Sa 19:9 ]][[19:9 &gt;&gt; 1Sa 19:9]] {{field-on:Bible}} И лукавий дух от Господа дойде върх Саула като седеше в дома си с копието в ръката си; а Давид свиреше с ръката си. {{field-off:Bible}}</w:t>
      </w:r>
    </w:p>
    <w:p>
      <w:pPr>
        <w:pStyle w:val="Normal"/>
        <w:rPr/>
      </w:pPr>
      <w:r>
        <w:rPr/>
        <w:t>[[@Bible:1Sa 19:10 ]][[19:10 &gt;&gt; 1Sa 19:10]] {{field-on:Bible}} И поиска Саул да удари с копието Давида и да го забие в стената; но той се уклони от лицето на Саула, и удари стената с копието; а Давид побегна та се избави през онази нощ. {{field-off:Bible}}</w:t>
      </w:r>
    </w:p>
    <w:p>
      <w:pPr>
        <w:pStyle w:val="Normal"/>
        <w:rPr/>
      </w:pPr>
      <w:r>
        <w:rPr/>
        <w:t>[[@Bible:1Sa 19:11 ]][[19:11 &gt;&gt; 1Sa 19:11]] {{field-on:Bible}} И проводи Саул вестители в дома на Давида за да го пазят и да го умъртвят на утринта; и извести на Давида жена му Михала и рече: Ако не избавиш живота си тази нощ, утре ще си умъртвен. {{field-off:Bible}}</w:t>
      </w:r>
    </w:p>
    <w:p>
      <w:pPr>
        <w:pStyle w:val="Normal"/>
        <w:rPr/>
      </w:pPr>
      <w:r>
        <w:rPr/>
        <w:t>[[@Bible:1Sa 19:12 ]][[19:12 &gt;&gt; 1Sa 19:12]] {{field-on:Bible}} И спусна Михала Давида през прозореца; и отиде, и побягна, и избави се. {{field-off:Bible}}</w:t>
      </w:r>
    </w:p>
    <w:p>
      <w:pPr>
        <w:pStyle w:val="Normal"/>
        <w:rPr/>
      </w:pPr>
      <w:r>
        <w:rPr/>
        <w:t>[[@Bible:1Sa 19:13 ]][[19:13 &gt;&gt; 1Sa 19:13]] {{field-on:Bible}} Тогаз взе Михала един терафим та положи на постелката, и тури на главата му възглавие от козина, и покри го с дреха. {{field-off:Bible}}</w:t>
      </w:r>
    </w:p>
    <w:p>
      <w:pPr>
        <w:pStyle w:val="Normal"/>
        <w:rPr/>
      </w:pPr>
      <w:r>
        <w:rPr/>
        <w:t>[[@Bible:1Sa 19:14 ]][[19:14 &gt;&gt; 1Sa 19:14]] {{field-on:Bible}} И когато прати Саул вестители за да хванат Давида, тя рече: Болен е. {{field-off:Bible}}</w:t>
      </w:r>
    </w:p>
    <w:p>
      <w:pPr>
        <w:pStyle w:val="Normal"/>
        <w:rPr/>
      </w:pPr>
      <w:r>
        <w:rPr/>
        <w:t>[[@Bible:1Sa 19:15 ]][[19:15 &gt;&gt; 1Sa 19:15]] {{field-on:Bible}} И пак прати Саул вестители за да видят Давида, и каза: Донесте ми го на постелката за да го умъртвя. {{field-off:Bible}}</w:t>
      </w:r>
    </w:p>
    <w:p>
      <w:pPr>
        <w:pStyle w:val="Normal"/>
        <w:rPr/>
      </w:pPr>
      <w:r>
        <w:rPr/>
        <w:t>[[@Bible:1Sa 19:16 ]][[19:16 &gt;&gt; 1Sa 19:16]] {{field-on:Bible}} И когато влязоха вестителите, ето, терафимът беше на постелката, и възглавие на главата му от козина. {{field-off:Bible}}</w:t>
      </w:r>
    </w:p>
    <w:p>
      <w:pPr>
        <w:pStyle w:val="Normal"/>
        <w:rPr/>
      </w:pPr>
      <w:r>
        <w:rPr/>
        <w:t>[[@Bible:1Sa 19:17 ]][[19:17 &gt;&gt; 1Sa 19:17]] {{field-on:Bible}} И рече Саул на Михала: Защо ме излъга ти така, и пусна врага ми, та се отърва? И отговори Михала Саулу: Той ми рече: Пусни ме: защо да те умъртвя? {{field-off:Bible}}</w:t>
      </w:r>
    </w:p>
    <w:p>
      <w:pPr>
        <w:pStyle w:val="Normal"/>
        <w:rPr/>
      </w:pPr>
      <w:r>
        <w:rPr/>
        <w:t>[[@Bible:1Sa 19:18 ]][[19:18 &gt;&gt; 1Sa 19:18]] {{field-on:Bible}} И побягна Давид та се отърва, и дойде при Самуила в Рама та му извести всичко що му беше сторил Саул; и отидоха, той и Самуил, та седяха в Навиот. {{field-off:Bible}}</w:t>
      </w:r>
    </w:p>
    <w:p>
      <w:pPr>
        <w:pStyle w:val="Normal"/>
        <w:rPr/>
      </w:pPr>
      <w:r>
        <w:rPr/>
        <w:t>[[@Bible:1Sa 19:19 ]][[19:19 &gt;&gt; 1Sa 19:19]] {{field-on:Bible}} При това известиха Саулу и рекоха: Ето, Давид е в Навиот в Рама. {{field-off:Bible}}</w:t>
      </w:r>
    </w:p>
    <w:p>
      <w:pPr>
        <w:pStyle w:val="Normal"/>
        <w:rPr/>
      </w:pPr>
      <w:r>
        <w:rPr/>
        <w:t>[[@Bible:1Sa 19:20 ]][[19:20 &gt;&gt; 1Sa 19:20]] {{field-on:Bible}} И прати Саул вестители да хванат Давида; и като видяха събранието на пророците които пророчествуваха, и Самуила който настояваше над тях, дойде Дух Божий на Сауловите вестители, и пророчествуваха и те. {{field-off:Bible}}</w:t>
      </w:r>
    </w:p>
    <w:p>
      <w:pPr>
        <w:pStyle w:val="Normal"/>
        <w:rPr/>
      </w:pPr>
      <w:r>
        <w:rPr/>
        <w:t>[[@Bible:1Sa 19:21 ]][[19:21 &gt;&gt; 1Sa 19:21]] {{field-on:Bible}} И като се извести Саулу, прати други вестители; и те подобно пророчествуваха. И прати пак Саул третий път вестители; и те подобно пророчествуваха. {{field-off:Bible}}</w:t>
      </w:r>
    </w:p>
    <w:p>
      <w:pPr>
        <w:pStyle w:val="Normal"/>
        <w:rPr/>
      </w:pPr>
      <w:r>
        <w:rPr/>
        <w:t>[[@Bible:1Sa 19:22 ]][[19:22 &gt;&gt; 1Sa 19:22]] {{field-on:Bible}} Тогаз отиде и сам в Рама, и дойде до големия кладенец в Сокхо; и попита и рече: Де са Самуил и Давид? И рекоха: Ето, в Навиот в Рама. {{field-off:Bible}}</w:t>
      </w:r>
    </w:p>
    <w:p>
      <w:pPr>
        <w:pStyle w:val="Normal"/>
        <w:rPr/>
      </w:pPr>
      <w:r>
        <w:rPr/>
        <w:t>[[@Bible:1Sa 19:23 ]][[19:23 &gt;&gt; 1Sa 19:23]] {{field-on:Bible}} И отиде там в Навиот който е в Рама; и Дух Божий дойде и на него; и като вървеше в пътя си пророчествуваше доде дойде в Навиот в Рама. {{field-off:Bible}}</w:t>
      </w:r>
    </w:p>
    <w:p>
      <w:pPr>
        <w:pStyle w:val="Normal"/>
        <w:rPr/>
      </w:pPr>
      <w:r>
        <w:rPr/>
        <w:t>[[@Bible:1Sa 19:24 ]][[19:24 &gt;&gt; 1Sa 19:24]] {{field-on:Bible}} И съблече и той дрехите си, и пророчествуваше и той пред Самуила, и лежеше гол през всичкия онзи ден и всичката нощ. За това казват: И Саул ли е между пророците? {{field-off:Bible}}</w:t>
      </w:r>
    </w:p>
    <w:p>
      <w:pPr>
        <w:pStyle w:val="Heading2"/>
        <w:rPr/>
      </w:pPr>
      <w:r>
        <w:rPr/>
        <w:t>Глава 20</w:t>
      </w:r>
    </w:p>
    <w:p>
      <w:pPr>
        <w:pStyle w:val="Normal"/>
        <w:rPr/>
      </w:pPr>
      <w:r>
        <w:rPr/>
        <w:t>[[@Bible:1Sa 20:1 ]][[20:1 &gt;&gt; 1Sa 20:1]] {{field-on:Bible}} И побегна Давид от Навиот който е в Рама, та дойде и рече пред Ионатана: Що сторих? коя е неправдата ми, и кой е грехът ми пред баща ти за който иска душата ми? {{field-off:Bible}}</w:t>
      </w:r>
    </w:p>
    <w:p>
      <w:pPr>
        <w:pStyle w:val="Normal"/>
        <w:rPr/>
      </w:pPr>
      <w:r>
        <w:rPr/>
        <w:t>[[@Bible:1Sa 20:2 ]][[20:2 &gt;&gt; 1Sa 20:2]] {{field-on:Bible}} А той му рече: Да не бъде! ти няма да умреш; ето, баща ми няма да направи нищо, ни голямо ни малко, което да ми не обади; и защо би скрил баща ми това нещо от мене? Не е така {{field-off:Bible}}</w:t>
      </w:r>
    </w:p>
    <w:p>
      <w:pPr>
        <w:pStyle w:val="Normal"/>
        <w:rPr/>
      </w:pPr>
      <w:r>
        <w:rPr/>
        <w:t>[[@Bible:1Sa 20:3 ]][[20:3 &gt;&gt; 1Sa 20:3]] {{field-on:Bible}} И закле се Давид още и рече: Баща ти знае известно че аз намерих благодат пред тебе, за това дума: Нека не знае това Ионатан, за да се не оскърби; но жив Господ, и жива душата ти, само един разкрач има между мене и смъртта. {{field-off:Bible}}</w:t>
      </w:r>
    </w:p>
    <w:p>
      <w:pPr>
        <w:pStyle w:val="Normal"/>
        <w:rPr/>
      </w:pPr>
      <w:r>
        <w:rPr/>
        <w:t>[[@Bible:1Sa 20:4 ]][[20:4 &gt;&gt; 1Sa 20:4]] {{field-on:Bible}} Тогаз рече Ионатан Давиду: Каквото желае душата ти ще ти направя. {{field-off:Bible}}</w:t>
      </w:r>
    </w:p>
    <w:p>
      <w:pPr>
        <w:pStyle w:val="Normal"/>
        <w:rPr/>
      </w:pPr>
      <w:r>
        <w:rPr/>
        <w:t>[[@Bible:1Sa 20:5 ]][[20:5 &gt;&gt; 1Sa 20:5]] {{field-on:Bible}} И рече Давид Ионатану: Ето, утре е нов месец, в който аз имам обичай да седя с царя да ям: остави ме прочее да ида да се скрия на полето до вечерта на третия ден. {{field-off:Bible}}</w:t>
      </w:r>
    </w:p>
    <w:p>
      <w:pPr>
        <w:pStyle w:val="Normal"/>
        <w:rPr/>
      </w:pPr>
      <w:r>
        <w:rPr/>
        <w:t>[[@Bible:1Sa 20:6 ]][[20:6 &gt;&gt; 1Sa 20:6]] {{field-on:Bible}} Ако баща ти съзре че ме няма, тогаз речи: Давид поиска убедително от мене дозволение да отиде заскоро в града си Витлеем, защото става там годишна жъртва за всичкия му род. {{field-off:Bible}}</w:t>
      </w:r>
    </w:p>
    <w:p>
      <w:pPr>
        <w:pStyle w:val="Normal"/>
        <w:rPr/>
      </w:pPr>
      <w:r>
        <w:rPr/>
        <w:t>[[@Bible:1Sa 20:7 ]][[20:7 &gt;&gt; 1Sa 20:7]] {{field-on:Bible}} Ако рече така: Добре, ще бъде мир на раба ти; ако ли се разгневи много, да знаеш че злото е решено от него. {{field-off:Bible}}</w:t>
      </w:r>
    </w:p>
    <w:p>
      <w:pPr>
        <w:pStyle w:val="Normal"/>
        <w:rPr/>
      </w:pPr>
      <w:r>
        <w:rPr/>
        <w:t>[[@Bible:1Sa 20:8 ]][[20:8 &gt;&gt; 1Sa 20:8]] {{field-on:Bible}} И тъй, ти ще направиш милост на раба си; защото си въвел ти раба си в завет Господен със себе си. Но ако има неправда в мене, умъртви ме ти: защо да ме доведеш при баща си? {{field-off:Bible}}</w:t>
      </w:r>
    </w:p>
    <w:p>
      <w:pPr>
        <w:pStyle w:val="Normal"/>
        <w:rPr/>
      </w:pPr>
      <w:r>
        <w:rPr/>
        <w:t>[[@Bible:1Sa 20:9 ]][[20:9 &gt;&gt; 1Sa 20:9]] {{field-on:Bible}} И рече Ионатан: Да ти не бъде никога това щото да знаех аз наистина че злото е решено от баща ми да дойде върх тебе, и да ти не известя това. {{field-off:Bible}}</w:t>
      </w:r>
    </w:p>
    <w:p>
      <w:pPr>
        <w:pStyle w:val="Normal"/>
        <w:rPr/>
      </w:pPr>
      <w:r>
        <w:rPr/>
        <w:t>[[@Bible:1Sa 20:10 ]][[20:10 &gt;&gt; 1Sa 20:10]] {{field-on:Bible}} И рече Давид Ионатану: Кой ще ми обади ако ти отговори баща ти жестоко? {{field-off:Bible}}</w:t>
      </w:r>
    </w:p>
    <w:p>
      <w:pPr>
        <w:pStyle w:val="Normal"/>
        <w:rPr/>
      </w:pPr>
      <w:r>
        <w:rPr/>
        <w:t>[[@Bible:1Sa 20:11 ]][[20:11 &gt;&gt; 1Sa 20:11]] {{field-on:Bible}} А Ионатан рече Давиду: Ела да излезем на полето. И излязоха двамата на полето. {{field-off:Bible}}</w:t>
      </w:r>
    </w:p>
    <w:p>
      <w:pPr>
        <w:pStyle w:val="Normal"/>
        <w:rPr/>
      </w:pPr>
      <w:r>
        <w:rPr/>
        <w:t>[[@Bible:1Sa 20:12 ]][[20:12 &gt;&gt; 1Sa 20:12]] {{field-on:Bible}} И рече Ионатан Давиду: Господ Бог Израилев е свидетел ако, около този час утре или в третия ден, като изпитам баща си, и, ето, има нещо добро за Давида, не изпратя тогаз до тебе да ти го известя: {{field-off:Bible}}</w:t>
      </w:r>
    </w:p>
    <w:p>
      <w:pPr>
        <w:pStyle w:val="Normal"/>
        <w:rPr/>
      </w:pPr>
      <w:r>
        <w:rPr/>
        <w:t>[[@Bible:1Sa 20:13 ]][[20:13 &gt;&gt; 1Sa 20:13]] {{field-on:Bible}} така да направи Господ Ионатану, и така да приложи! Ако ли баща ми е решил злото против тебе, ще ти известя това, и ще те изпроводя, и ще отидеш с мир; и Господ да бъде с тебе както беше с баща ми! {{field-off:Bible}}</w:t>
      </w:r>
    </w:p>
    <w:p>
      <w:pPr>
        <w:pStyle w:val="Normal"/>
        <w:rPr/>
      </w:pPr>
      <w:r>
        <w:rPr/>
        <w:t>[[@Bible:1Sa 20:14 ]][[20:14 &gt;&gt; 1Sa 20:14]] {{field-on:Bible}} И не само доде съм жив ще покажеш към мене милост Господня за да не умра, {{field-off:Bible}}</w:t>
      </w:r>
    </w:p>
    <w:p>
      <w:pPr>
        <w:pStyle w:val="Normal"/>
        <w:rPr/>
      </w:pPr>
      <w:r>
        <w:rPr/>
        <w:t>[[@Bible:1Sa 20:15 ]][[20:15 &gt;&gt; 1Sa 20:15]] {{field-on:Bible}} но и във век няма да отсечеш милостта си от дома ми, и тогаз даже когато Господ изтреби от лицето на земята всекиго от Давидовите врагове. {{field-off:Bible}}</w:t>
      </w:r>
    </w:p>
    <w:p>
      <w:pPr>
        <w:pStyle w:val="Normal"/>
        <w:rPr/>
      </w:pPr>
      <w:r>
        <w:rPr/>
        <w:t>[[@Bible:1Sa 20:16 ]][[20:16 &gt;&gt; 1Sa 20:16]] {{field-on:Bible}} И направи Ионатан уговор с Давидовия дом, и рече: Господ да изиска отмъщение от Давидовите врагове. {{field-off:Bible}}</w:t>
      </w:r>
    </w:p>
    <w:p>
      <w:pPr>
        <w:pStyle w:val="Normal"/>
        <w:rPr/>
      </w:pPr>
      <w:r>
        <w:rPr/>
        <w:t>[[@Bible:1Sa 20:17 ]][[20:17 &gt;&gt; 1Sa 20:17]] {{field-on:Bible}} И направи още Ионатан Давида да се закълне, поради любовта му която имаше към него, защото го обичаше както обичаше истата си душа. {{field-off:Bible}}</w:t>
      </w:r>
    </w:p>
    <w:p>
      <w:pPr>
        <w:pStyle w:val="Normal"/>
        <w:rPr/>
      </w:pPr>
      <w:r>
        <w:rPr/>
        <w:t>[[@Bible:1Sa 20:18 ]][[20:18 &gt;&gt; 1Sa 20:18]] {{field-on:Bible}} И рече му Ионатан: утре е нов месец, и ще видят че те няма, защото седалището ти ще бъде праздно. {{field-off:Bible}}</w:t>
      </w:r>
    </w:p>
    <w:p>
      <w:pPr>
        <w:pStyle w:val="Normal"/>
        <w:rPr/>
      </w:pPr>
      <w:r>
        <w:rPr/>
        <w:t>[[@Bible:1Sa 20:19 ]][[20:19 &gt;&gt; 1Sa 20:19]] {{field-on:Bible}} И като стоиш три дни, да слезеш по-скоро и да дойдеш на мястото дето беше се скрил в деня на онази работа, и да седнеш при камика Евил. {{field-off:Bible}}</w:t>
      </w:r>
    </w:p>
    <w:p>
      <w:pPr>
        <w:pStyle w:val="Normal"/>
        <w:rPr/>
      </w:pPr>
      <w:r>
        <w:rPr/>
        <w:t>[[@Bible:1Sa 20:20 ]][[20:20 &gt;&gt; 1Sa 20:20]] {{field-on:Bible}} И аз ще устреля три стрели от страна, като че стрелям в цел. {{field-off:Bible}}</w:t>
      </w:r>
    </w:p>
    <w:p>
      <w:pPr>
        <w:pStyle w:val="Normal"/>
        <w:rPr/>
      </w:pPr>
      <w:r>
        <w:rPr/>
        <w:t>[[@Bible:1Sa 20:21 ]][[20:21 &gt;&gt; 1Sa 20:21]] {{field-on:Bible}} И, ето, ще пратя момчето и ще му кажа: Иди, намери стрелите. Ако река нарочно на момчето: Ето, стрелите са отсам тебе, вземи ги, тогаз ти ела защото е мир тебе, и няма никаква повреда: жив Господ. {{field-off:Bible}}</w:t>
      </w:r>
    </w:p>
    <w:p>
      <w:pPr>
        <w:pStyle w:val="Normal"/>
        <w:rPr/>
      </w:pPr>
      <w:r>
        <w:rPr/>
        <w:t>[[@Bible:1Sa 20:22 ]][[20:22 &gt;&gt; 1Sa 20:22]] {{field-on:Bible}} Ако ли река на момчето така: Ето, стрелите са оттатък тебе, иди в пътя си, защото Господ те е изпроводил. {{field-off:Bible}}</w:t>
      </w:r>
    </w:p>
    <w:p>
      <w:pPr>
        <w:pStyle w:val="Normal"/>
        <w:rPr/>
      </w:pPr>
      <w:r>
        <w:rPr/>
        <w:t>[[@Bible:1Sa 20:23 ]][[20:23 &gt;&gt; 1Sa 20:23]] {{field-on:Bible}} А за думата която сме говорили аз и ти, ето, Господ нека е свидетел между мене и тебе във век. {{field-off:Bible}}</w:t>
      </w:r>
    </w:p>
    <w:p>
      <w:pPr>
        <w:pStyle w:val="Normal"/>
        <w:rPr/>
      </w:pPr>
      <w:r>
        <w:rPr/>
        <w:t>[[@Bible:1Sa 20:24 ]][[20:24 &gt;&gt; 1Sa 20:24]] {{field-on:Bible}} И тъй, скри се Давид на полето; и когато дойде новомесечието, царят седна на трапезата да яде. {{field-off:Bible}}</w:t>
      </w:r>
    </w:p>
    <w:p>
      <w:pPr>
        <w:pStyle w:val="Normal"/>
        <w:rPr/>
      </w:pPr>
      <w:r>
        <w:rPr/>
        <w:t>[[@Bible:1Sa 20:25 ]][[20:25 &gt;&gt; 1Sa 20:25]] {{field-on:Bible}} И седна царят на седалището си както винаги, на седалище при стената; а Ионатан стана, и седна Авенир при Саула; а Давидовото място беше праздно. {{field-off:Bible}}</w:t>
      </w:r>
    </w:p>
    <w:p>
      <w:pPr>
        <w:pStyle w:val="Normal"/>
        <w:rPr/>
      </w:pPr>
      <w:r>
        <w:rPr/>
        <w:t>[[@Bible:1Sa 20:26 ]][[20:26 &gt;&gt; 1Sa 20:26]] {{field-on:Bible}} Саул обаче не каза нищо през онзи ден, защото рече в себе си: Нещо му се е случило, та не е чист: нечист ще да е. {{field-off:Bible}}</w:t>
      </w:r>
    </w:p>
    <w:p>
      <w:pPr>
        <w:pStyle w:val="Normal"/>
        <w:rPr/>
      </w:pPr>
      <w:r>
        <w:rPr/>
        <w:t>[[@Bible:1Sa 20:27 ]][[20:27 &gt;&gt; 1Sa 20:27]] {{field-on:Bible}} И на утринта, втория ден на месеца, пак Давидовото място беше праздно; и рече Саул на Ионатана сина си: Защо не дойде Иесеевият син на трапезата нито вчера нито днес? {{field-off:Bible}}</w:t>
      </w:r>
    </w:p>
    <w:p>
      <w:pPr>
        <w:pStyle w:val="Normal"/>
        <w:rPr/>
      </w:pPr>
      <w:r>
        <w:rPr/>
        <w:t>[[@Bible:1Sa 20:28 ]][[20:28 &gt;&gt; 1Sa 20:28]] {{field-on:Bible}} И отговори Ионатан Саулу: Давид поиска убедително от мене дозволение да иде до Витлеем, {{field-off:Bible}}</w:t>
      </w:r>
    </w:p>
    <w:p>
      <w:pPr>
        <w:pStyle w:val="Normal"/>
        <w:rPr/>
      </w:pPr>
      <w:r>
        <w:rPr/>
        <w:t>[[@Bible:1Sa 20:29 ]][[20:29 &gt;&gt; 1Sa 20:29]] {{field-on:Bible}} и рече: Пусни ме, моля, защото родът ни прави жъртва в града; и брат ми, той ми заръча да се намеря; сега прочее, ако съм намерил благодат пред очите ти, остави ме, моля, да ида и да видя братята си. За това не дойде на царската трапеза. {{field-off:Bible}}</w:t>
      </w:r>
    </w:p>
    <w:p>
      <w:pPr>
        <w:pStyle w:val="Normal"/>
        <w:rPr/>
      </w:pPr>
      <w:r>
        <w:rPr/>
        <w:t>[[@Bible:1Sa 20:30 ]][[20:30 &gt;&gt; 1Sa 20:30]] {{field-on:Bible}} Тогаз се разпали гневът на Саула върх Ионатана, и рече му: Сине развращени и отстъпни, не зная ли че ти си избрал Иесеевия син за срам на тебе и за срам на майчината ти голота? {{field-off:Bible}}</w:t>
      </w:r>
    </w:p>
    <w:p>
      <w:pPr>
        <w:pStyle w:val="Normal"/>
        <w:rPr/>
      </w:pPr>
      <w:r>
        <w:rPr/>
        <w:t>[[@Bible:1Sa 20:31 ]][[20:31 &gt;&gt; 1Sa 20:31]] {{field-on:Bible}} Защото додето Иесеевият син живее на земята, ни ти ни царството ти не ще се утвърди. Сега прочее прати та го доведи при мене, защото непременно ще умре. {{field-off:Bible}}</w:t>
      </w:r>
    </w:p>
    <w:p>
      <w:pPr>
        <w:pStyle w:val="Normal"/>
        <w:rPr/>
      </w:pPr>
      <w:r>
        <w:rPr/>
        <w:t>[[@Bible:1Sa 20:32 ]][[20:32 &gt;&gt; 1Sa 20:32]] {{field-on:Bible}} И отговори Ионатан на баща си Саула та му рече: Защо да се умъртви? що е сторил? {{field-off:Bible}}</w:t>
      </w:r>
    </w:p>
    <w:p>
      <w:pPr>
        <w:pStyle w:val="Normal"/>
        <w:rPr/>
      </w:pPr>
      <w:r>
        <w:rPr/>
        <w:t>[[@Bible:1Sa 20:33 ]][[20:33 &gt;&gt; 1Sa 20:33]] {{field-on:Bible}} А Саул хвърли копието на него за да го удари. Тогаз позна Ионатан че беше решено от баща му да умъртви Давида. {{field-off:Bible}}</w:t>
      </w:r>
    </w:p>
    <w:p>
      <w:pPr>
        <w:pStyle w:val="Normal"/>
        <w:rPr/>
      </w:pPr>
      <w:r>
        <w:rPr/>
        <w:t>[[@Bible:1Sa 20:34 ]][[20:34 &gt;&gt; 1Sa 20:34]] {{field-on:Bible}} И стана Ионатан от трапезата разярен от гняв, и не яде хляб втория ден на месеца; защото беше оскърбен за Давида, понеже го обезчести баща му. {{field-off:Bible}}</w:t>
      </w:r>
    </w:p>
    <w:p>
      <w:pPr>
        <w:pStyle w:val="Normal"/>
        <w:rPr/>
      </w:pPr>
      <w:r>
        <w:rPr/>
        <w:t>[[@Bible:1Sa 20:35 ]][[20:35 &gt;&gt; 1Sa 20:35]] {{field-on:Bible}} И на утринта излезе Ионатан на полето във времето което бяха определили с Давида, и имаше със себе си едно малко момче. {{field-off:Bible}}</w:t>
      </w:r>
    </w:p>
    <w:p>
      <w:pPr>
        <w:pStyle w:val="Normal"/>
        <w:rPr/>
      </w:pPr>
      <w:r>
        <w:rPr/>
        <w:t>[[@Bible:1Sa 20:36 ]][[20:36 &gt;&gt; 1Sa 20:36]] {{field-on:Bible}} И рече на момчето си: Тичай, намери стрелите които аз стрелям. И като тичаше момчето, той устрели стрелата по-нататък от него. {{field-off:Bible}}</w:t>
      </w:r>
    </w:p>
    <w:p>
      <w:pPr>
        <w:pStyle w:val="Normal"/>
        <w:rPr/>
      </w:pPr>
      <w:r>
        <w:rPr/>
        <w:t>[[@Bible:1Sa 20:37 ]][[20:37 &gt;&gt; 1Sa 20:37]] {{field-on:Bible}} И като дойде момчето на мястото на стрелата която беше Ионатан устрелил, викна Ионатан вслед момчето и рече: Не е ли стрелата по-нататък от тебе? {{field-off:Bible}}</w:t>
      </w:r>
    </w:p>
    <w:p>
      <w:pPr>
        <w:pStyle w:val="Normal"/>
        <w:rPr/>
      </w:pPr>
      <w:r>
        <w:rPr/>
        <w:t>[[@Bible:1Sa 20:38 ]][[20:38 &gt;&gt; 1Sa 20:38]] {{field-on:Bible}} И викна Йонатан вслед момчето: Скоро, прибързай, не стой. И събра Ионатановото момче стрелите, и дойде при господаря си. {{field-off:Bible}}</w:t>
      </w:r>
    </w:p>
    <w:p>
      <w:pPr>
        <w:pStyle w:val="Normal"/>
        <w:rPr/>
      </w:pPr>
      <w:r>
        <w:rPr/>
        <w:t>[[@Bible:1Sa 20:39 ]][[20:39 &gt;&gt; 1Sa 20:39]] {{field-on:Bible}} Но момчето не знаеше нищо: само Ионатан и Давид знаеха работата. {{field-off:Bible}}</w:t>
      </w:r>
    </w:p>
    <w:p>
      <w:pPr>
        <w:pStyle w:val="Normal"/>
        <w:rPr/>
      </w:pPr>
      <w:r>
        <w:rPr/>
        <w:t>[[@Bible:1Sa 20:40 ]][[20:40 &gt;&gt; 1Sa 20:40]] {{field-on:Bible}} И даде Ионатан оръжията си на момчето което беше с него, и рече му: Иди, занес ги в града. {{field-off:Bible}}</w:t>
      </w:r>
    </w:p>
    <w:p>
      <w:pPr>
        <w:pStyle w:val="Normal"/>
        <w:rPr/>
      </w:pPr>
      <w:r>
        <w:rPr/>
        <w:t>[[@Bible:1Sa 20:41 ]][[20:41 &gt;&gt; 1Sa 20:41]] {{field-on:Bible}} А когато отиде момчето, стана Давид от южната страна та падна на лицето си на земята, и поклони се три пъти; и целуваха се един друг; и плакаха и двамата; но Давид твърде много. {{field-off:Bible}}</w:t>
      </w:r>
    </w:p>
    <w:p>
      <w:pPr>
        <w:pStyle w:val="Normal"/>
        <w:rPr/>
      </w:pPr>
      <w:r>
        <w:rPr/>
        <w:t>[[@Bible:1Sa 20:42 ]][[20:42 &gt;&gt; 1Sa 20:42]] {{field-on:Bible}} И рече Ионатан Давиду: Иди с миром както се заклехме ние двама в името Господне и рекохме: Господ нека е между мене и тебе, и между моето семе и твоето семе във век! И стана та отиде; а Ионатан влезе в града. {{field-off:Bible}}</w:t>
      </w:r>
    </w:p>
    <w:p>
      <w:pPr>
        <w:pStyle w:val="Heading2"/>
        <w:rPr/>
      </w:pPr>
      <w:r>
        <w:rPr/>
        <w:t>Глава 21</w:t>
      </w:r>
    </w:p>
    <w:p>
      <w:pPr>
        <w:pStyle w:val="Normal"/>
        <w:rPr/>
      </w:pPr>
      <w:r>
        <w:rPr/>
        <w:t>[[@Bible:1Sa 21:1 ]][[21:1 &gt;&gt; 1Sa 21:1]] {{field-on:Bible}} И дойде Давид в Ноб, при Ахимелеха свещеника; и Ахимелех с трепет посрещна Давида и рече му: Защо си ти сам, и няма никой с тебе? {{field-off:Bible}}</w:t>
      </w:r>
    </w:p>
    <w:p>
      <w:pPr>
        <w:pStyle w:val="Normal"/>
        <w:rPr/>
      </w:pPr>
      <w:r>
        <w:rPr/>
        <w:t>[[@Bible:1Sa 21:2 ]][[21:2 &gt;&gt; 1Sa 21:2]] {{field-on:Bible}} И рече Давид на Ахимелеха свещеника: Царят ми заповяда една работа и рече ми: Нека не знае никой за тази работа за която те аз изпращам, нито що ти съм заповядал; и определих на рабите еди-кое и еди-кое място. {{field-off:Bible}}</w:t>
      </w:r>
    </w:p>
    <w:p>
      <w:pPr>
        <w:pStyle w:val="Normal"/>
        <w:rPr/>
      </w:pPr>
      <w:r>
        <w:rPr/>
        <w:t>[[@Bible:1Sa 21:3 ]][[21:3 &gt;&gt; 1Sa 21:3]] {{field-on:Bible}} И сега що имаш под ръка? дай ми пет хляба в ръка, или каквото се намира. {{field-off:Bible}}</w:t>
      </w:r>
    </w:p>
    <w:p>
      <w:pPr>
        <w:pStyle w:val="Normal"/>
        <w:rPr/>
      </w:pPr>
      <w:r>
        <w:rPr/>
        <w:t>[[@Bible:1Sa 21:4 ]][[21:4 &gt;&gt; 1Sa 21:4]] {{field-on:Bible}} И отговори свещеникът Давиду и рече: Нямам под ръка ни един общ хляб, но има освещени хлябове, - ако момците са се упазили чисти поне от жени. {{field-off:Bible}}</w:t>
      </w:r>
    </w:p>
    <w:p>
      <w:pPr>
        <w:pStyle w:val="Normal"/>
        <w:rPr/>
      </w:pPr>
      <w:r>
        <w:rPr/>
        <w:t>[[@Bible:1Sa 21:5 ]][[21:5 &gt;&gt; 1Sa 21:5]] {{field-on:Bible}} И отговори Давид на свещеника и рече му: Ей, жените са далеч от нас в тези три дни от когато съм излязъл, и съсъдите на момците са чисти; и този хляб е някак общ, и още понеже днес има друг освещен в съсъда. {{field-off:Bible}}</w:t>
      </w:r>
    </w:p>
    <w:p>
      <w:pPr>
        <w:pStyle w:val="Normal"/>
        <w:rPr/>
      </w:pPr>
      <w:r>
        <w:rPr/>
        <w:t>[[@Bible:1Sa 21:6 ]][[21:6 &gt;&gt; 1Sa 21:6]] {{field-on:Bible}} И тъй, даде му свещеникът светите хлябове; защото нямаше там хляб освен хлябовете на предложението които бяха дигнали от пред Господа за да положат топли хлябове в който ден се дигнаха онези. {{field-off:Bible}}</w:t>
      </w:r>
    </w:p>
    <w:p>
      <w:pPr>
        <w:pStyle w:val="Normal"/>
        <w:rPr/>
      </w:pPr>
      <w:r>
        <w:rPr/>
        <w:t>[[@Bible:1Sa 21:7 ]][[21:7 &gt;&gt; 1Sa 21:7]] {{field-on:Bible}} И имаше там един человек от Сауловите раби, задържан през онзи ден пред Господа, и името му Доик, Едомянин, началник на Сауловите овчари. {{field-off:Bible}}</w:t>
      </w:r>
    </w:p>
    <w:p>
      <w:pPr>
        <w:pStyle w:val="Normal"/>
        <w:rPr/>
      </w:pPr>
      <w:r>
        <w:rPr/>
        <w:t>[[@Bible:1Sa 21:8 ]][[21:8 &gt;&gt; 1Sa 21:8]] {{field-on:Bible}} И рече Давид Ахимелеху: А нямаш ли тук под ръка някое копие или меч? защото нито меча си нито оръжията взех в ръката си, понеже царската работа беше принудителна. {{field-off:Bible}}</w:t>
      </w:r>
    </w:p>
    <w:p>
      <w:pPr>
        <w:pStyle w:val="Normal"/>
        <w:rPr/>
      </w:pPr>
      <w:r>
        <w:rPr/>
        <w:t>[[@Bible:1Sa 21:9 ]][[21:9 &gt;&gt; 1Sa 21:9]] {{field-on:Bible}} И рече свещеникът; Мечът на Голиата Филистимеца, когото ти порази в дола Ила, ето, обвит е в дреха зад ефода: ако искаш да го вземеш, вземи го; защото тук няма друг освен него. И рече Давид: Няма друг като него: дай ми го. {{field-off:Bible}}</w:t>
      </w:r>
    </w:p>
    <w:p>
      <w:pPr>
        <w:pStyle w:val="Normal"/>
        <w:rPr/>
      </w:pPr>
      <w:r>
        <w:rPr/>
        <w:t>[[@Bible:1Sa 21:10 ]][[21:10 &gt;&gt; 1Sa 21:10]] {{field-on:Bible}} И стана Давид та побегна в онзи ден от лицето на Саула, и отиде при Анхуса Гетския цар. {{field-off:Bible}}</w:t>
      </w:r>
    </w:p>
    <w:p>
      <w:pPr>
        <w:pStyle w:val="Normal"/>
        <w:rPr/>
      </w:pPr>
      <w:r>
        <w:rPr/>
        <w:t>[[@Bible:1Sa 21:11 ]][[21:11 &gt;&gt; 1Sa 21:11]] {{field-on:Bible}} И рекоха Анхусовите раби нему: Не е ли този Давид цар на мястото? не е ли той комуто взаимно пееха в ликованията и говореха:Саул порази тисящите си,А Давид тмите си? {{field-off:Bible}}</w:t>
      </w:r>
    </w:p>
    <w:p>
      <w:pPr>
        <w:pStyle w:val="Normal"/>
        <w:rPr/>
      </w:pPr>
      <w:r>
        <w:rPr/>
        <w:t>[[@Bible:1Sa 21:12 ]][[21:12 &gt;&gt; 1Sa 21:12]] {{field-on:Bible}} И тури Давид тези думи в сърдцето си, и уплаши се много от Анхуса Гетския цар. {{field-off:Bible}}</w:t>
      </w:r>
    </w:p>
    <w:p>
      <w:pPr>
        <w:pStyle w:val="Normal"/>
        <w:rPr/>
      </w:pPr>
      <w:r>
        <w:rPr/>
        <w:t>[[@Bible:1Sa 21:13 ]][[21:13 &gt;&gt; 1Sa 21:13]] {{field-on:Bible}} И измени образа си пред тях, и престори се на луд между ръцете им, и правеше белези по вратата на дверите, и оставяше лигите си да текат по брадата му. {{field-off:Bible}}</w:t>
      </w:r>
    </w:p>
    <w:p>
      <w:pPr>
        <w:pStyle w:val="Normal"/>
        <w:rPr/>
      </w:pPr>
      <w:r>
        <w:rPr/>
        <w:t>[[@Bible:1Sa 21:14 ]][[21:14 &gt;&gt; 1Sa 21:14]] {{field-on:Bible}} Тогаз рече Анхус на рабите си: Ето, вие видите че е луд този человек: защо го доведохте при мене? {{field-off:Bible}}</w:t>
      </w:r>
    </w:p>
    <w:p>
      <w:pPr>
        <w:pStyle w:val="Normal"/>
        <w:rPr/>
      </w:pPr>
      <w:r>
        <w:rPr/>
        <w:t>[[@Bible:1Sa 21:15 ]][[21:15 &gt;&gt; 1Sa 21:15]] {{field-on:Bible}} Луди ли ми са потрябвали, та сте довели тогози да прави лудини пред мене? той ли ще влезе в дома ми? {{field-off:Bible}}</w:t>
      </w:r>
    </w:p>
    <w:p>
      <w:pPr>
        <w:pStyle w:val="Heading2"/>
        <w:rPr/>
      </w:pPr>
      <w:r>
        <w:rPr/>
        <w:t>Глава 22</w:t>
      </w:r>
    </w:p>
    <w:p>
      <w:pPr>
        <w:pStyle w:val="Normal"/>
        <w:rPr/>
      </w:pPr>
      <w:r>
        <w:rPr/>
        <w:t>[[@Bible:1Sa 22:1 ]][[22:1 &gt;&gt; 1Sa 22:1]] {{field-on:Bible}} И тръгна Давид от там та се отърва в пещерата Одолам; и когато чуха братята му и всичкий му бащин дом, слязоха там при него. {{field-off:Bible}}</w:t>
      </w:r>
    </w:p>
    <w:p>
      <w:pPr>
        <w:pStyle w:val="Normal"/>
        <w:rPr/>
      </w:pPr>
      <w:r>
        <w:rPr/>
        <w:t>[[@Bible:1Sa 22:2 ]][[22:2 &gt;&gt; 1Sa 22:2]] {{field-on:Bible}} И събраха се при него всеки който беше в утеснение, и всеки длъжник, и всеки оскърбен; и стана началник над тях; и така бяха с него до четиристотин мъже. {{field-off:Bible}}</w:t>
      </w:r>
    </w:p>
    <w:p>
      <w:pPr>
        <w:pStyle w:val="Normal"/>
        <w:rPr/>
      </w:pPr>
      <w:r>
        <w:rPr/>
        <w:t>[[@Bible:1Sa 22:3 ]][[22:3 &gt;&gt; 1Sa 22:3]] {{field-on:Bible}} И отиде Давид от там в Масфа на Моав та рече на Моавския цар: Нека дойдат, моля, баща ми и майка ми при вас доде позная що ще стори с мене Бог. {{field-off:Bible}}</w:t>
      </w:r>
    </w:p>
    <w:p>
      <w:pPr>
        <w:pStyle w:val="Normal"/>
        <w:rPr/>
      </w:pPr>
      <w:r>
        <w:rPr/>
        <w:t>[[@Bible:1Sa 22:4 ]][[22:4 &gt;&gt; 1Sa 22:4]] {{field-on:Bible}} И изведе ги пред Моавския цар, та живееха с него през всичкото време в което Давид беше в крепостта. {{field-off:Bible}}</w:t>
      </w:r>
    </w:p>
    <w:p>
      <w:pPr>
        <w:pStyle w:val="Normal"/>
        <w:rPr/>
      </w:pPr>
      <w:r>
        <w:rPr/>
        <w:t>[[@Bible:1Sa 22:5 ]][[22:5 &gt;&gt; 1Sa 22:5]] {{field-on:Bible}} А пророк Гад рече Давиду: Не оставай в крепостта: иди та влез в Юдината земя. Тогаз отиде Давид та влезе в дъбравата Арет. {{field-off:Bible}}</w:t>
      </w:r>
    </w:p>
    <w:p>
      <w:pPr>
        <w:pStyle w:val="Normal"/>
        <w:rPr/>
      </w:pPr>
      <w:r>
        <w:rPr/>
        <w:t>[[@Bible:1Sa 22:6 ]][[22:6 &gt;&gt; 1Sa 22:6]] {{field-on:Bible}} А като чу Саул че се яви Давид и мъжете които бяха с него, (а Саул седеше в Гавая под дървото в Рама, и имаше копието си в ръката си, и всичките му раби стоеха пред него,) {{field-off:Bible}}</w:t>
      </w:r>
    </w:p>
    <w:p>
      <w:pPr>
        <w:pStyle w:val="Normal"/>
        <w:rPr/>
      </w:pPr>
      <w:r>
        <w:rPr/>
        <w:t>[[@Bible:1Sa 22:7 ]][[22:7 &gt;&gt; 1Sa 22:7]] {{field-on:Bible}} тогаз рече Саул на рабите си които стоеха пред него: чуйте сега, Вениаминци; да ли ще Иесеевият син на всинца ви да даде ниви и лозя, и всинца ви ще направи ли тисящници и сотници, {{field-off:Bible}}</w:t>
      </w:r>
    </w:p>
    <w:p>
      <w:pPr>
        <w:pStyle w:val="Normal"/>
        <w:rPr/>
      </w:pPr>
      <w:r>
        <w:rPr/>
        <w:t>[[@Bible:1Sa 22:8 ]][[22:8 &gt;&gt; 1Sa 22:8]] {{field-on:Bible}} та да направите всинца вие заговор против мене, и да няма никой да ми каже на ухото че син ми е направил уговор с Иесеевия син, и да няма ни един от вас да го боли сърдцето за мене, или да ми каже на ухото че син ми подигна раба ми против мене да тури засада както днес? {{field-off:Bible}}</w:t>
      </w:r>
    </w:p>
    <w:p>
      <w:pPr>
        <w:pStyle w:val="Normal"/>
        <w:rPr/>
      </w:pPr>
      <w:r>
        <w:rPr/>
        <w:t>[[@Bible:1Sa 22:9 ]][[22:9 &gt;&gt; 1Sa 22:9]] {{field-on:Bible}} И отговори Доик Едомянинът, който беше определен над Сауловите раби, и рече: Видях Иесеевия син че дойде в Ноб при Ахимелеха и Ахитововия син, {{field-off:Bible}}</w:t>
      </w:r>
    </w:p>
    <w:p>
      <w:pPr>
        <w:pStyle w:val="Normal"/>
        <w:rPr/>
      </w:pPr>
      <w:r>
        <w:rPr/>
        <w:t>[[@Bible:1Sa 22:10 ]][[22:10 &gt;&gt; 1Sa 22:10]] {{field-on:Bible}} който попита Господа за него, и даде му храна, и му даде меча на Голиата Филистимеца. {{field-off:Bible}}</w:t>
      </w:r>
    </w:p>
    <w:p>
      <w:pPr>
        <w:pStyle w:val="Normal"/>
        <w:rPr/>
      </w:pPr>
      <w:r>
        <w:rPr/>
        <w:t>[[@Bible:1Sa 22:11 ]][[22:11 &gt;&gt; 1Sa 22:11]] {{field-on:Bible}} Тогаз прати царят да викнат Ахимелеха Ахитововия син, свещеника, и всичкия му бащин дом, свещениците които бяха в Ноб; и дойдоха всичките при царя. {{field-off:Bible}}</w:t>
      </w:r>
    </w:p>
    <w:p>
      <w:pPr>
        <w:pStyle w:val="Normal"/>
        <w:rPr/>
      </w:pPr>
      <w:r>
        <w:rPr/>
        <w:t>[[@Bible:1Sa 22:12 ]][[22:12 &gt;&gt; 1Sa 22:12]] {{field-on:Bible}} И рече Саул: чуй сега, сине Ахитовов. А той отговори: Ето ме, господарю мой. {{field-off:Bible}}</w:t>
      </w:r>
    </w:p>
    <w:p>
      <w:pPr>
        <w:pStyle w:val="Normal"/>
        <w:rPr/>
      </w:pPr>
      <w:r>
        <w:rPr/>
        <w:t>[[@Bible:1Sa 22:13 ]][[22:13 &gt;&gt; 1Sa 22:13]] {{field-on:Bible}} И рече му Саул: Защо направихте заговор против мене, ти и Иесеевият син, та си му дал хляб и меч, и си попитал Бога за него, да се подигне против мене, и да тури засада както днес? {{field-off:Bible}}</w:t>
      </w:r>
    </w:p>
    <w:p>
      <w:pPr>
        <w:pStyle w:val="Normal"/>
        <w:rPr/>
      </w:pPr>
      <w:r>
        <w:rPr/>
        <w:t>[[@Bible:1Sa 22:14 ]][[22:14 &gt;&gt; 1Sa 22:14]] {{field-on:Bible}} И отговори Ахимелех на царя и рече: И кой е между всичките ти раби като Давида верен, и зет царев, и има свободен вход при тебе, и почитаем в дома ти? {{field-off:Bible}}</w:t>
      </w:r>
    </w:p>
    <w:p>
      <w:pPr>
        <w:pStyle w:val="Normal"/>
        <w:rPr/>
      </w:pPr>
      <w:r>
        <w:rPr/>
        <w:t>[[@Bible:1Sa 22:15 ]][[22:15 &gt;&gt; 1Sa 22:15]] {{field-on:Bible}} Днес ли начнах да питам Бога за него? да не бъде! Нека не възложи царят нищо върх раба си нито върх всичкия ми бащин дом; защото рабът ти не знае нищо за всичко това, ни малко ни много. {{field-off:Bible}}</w:t>
      </w:r>
    </w:p>
    <w:p>
      <w:pPr>
        <w:pStyle w:val="Normal"/>
        <w:rPr/>
      </w:pPr>
      <w:r>
        <w:rPr/>
        <w:t>[[@Bible:1Sa 22:16 ]][[22:16 &gt;&gt; 1Sa 22:16]] {{field-on:Bible}} И рече царят: Непременно ще умреш, Ахимелехе, ти и всичкий ти бащин дом. {{field-off:Bible}}</w:t>
      </w:r>
    </w:p>
    <w:p>
      <w:pPr>
        <w:pStyle w:val="Normal"/>
        <w:rPr/>
      </w:pPr>
      <w:r>
        <w:rPr/>
        <w:t>[[@Bible:1Sa 22:17 ]][[22:17 &gt;&gt; 1Sa 22:17]] {{field-on:Bible}} И рече царят на скороходците които стоеха пред него: Обърнете се та умъртвете свещениците Господни; понеже имат и те ръката си с Давида, и понеже познаха че той бягаше, и не ми известиха това. Но царевите раби не рачиха да прострат ръцете си за да нападнат върх свещениците Господни. {{field-off:Bible}}</w:t>
      </w:r>
    </w:p>
    <w:p>
      <w:pPr>
        <w:pStyle w:val="Normal"/>
        <w:rPr/>
      </w:pPr>
      <w:r>
        <w:rPr/>
        <w:t>[[@Bible:1Sa 22:18 ]][[22:18 &gt;&gt; 1Sa 22:18]] {{field-on:Bible}} И рече царят на Доика: Обърни се ти та нападни на свещениците. И обърна се Доик Едомянинът, и нападна на свещениците та уби през онзи ден осемдесет и пет мъже които носеха ленен ефод. {{field-off:Bible}}</w:t>
      </w:r>
    </w:p>
    <w:p>
      <w:pPr>
        <w:pStyle w:val="Normal"/>
        <w:rPr/>
      </w:pPr>
      <w:r>
        <w:rPr/>
        <w:t>[[@Bible:1Sa 22:19 ]][[22:19 &gt;&gt; 1Sa 22:19]] {{field-on:Bible}} И Ноб, града на свещениците, порази с острото на ножа, мъже и жени, деца и младенци на цица, и говеда, и осли, и овци, с острото на ножа. {{field-off:Bible}}</w:t>
      </w:r>
    </w:p>
    <w:p>
      <w:pPr>
        <w:pStyle w:val="Normal"/>
        <w:rPr/>
      </w:pPr>
      <w:r>
        <w:rPr/>
        <w:t>[[@Bible:1Sa 22:20 ]][[22:20 &gt;&gt; 1Sa 22:20]] {{field-on:Bible}} И избави се един от синовете на Ахимелеха Ахитововия син, на име Авиатар, та побегна вслед Давида. {{field-off:Bible}}</w:t>
      </w:r>
    </w:p>
    <w:p>
      <w:pPr>
        <w:pStyle w:val="Normal"/>
        <w:rPr/>
      </w:pPr>
      <w:r>
        <w:rPr/>
        <w:t>[[@Bible:1Sa 22:21 ]][[22:21 &gt;&gt; 1Sa 22:21]] {{field-on:Bible}} И извести Авиатар Давиду че изби Саул свещениците Господни. {{field-off:Bible}}</w:t>
      </w:r>
    </w:p>
    <w:p>
      <w:pPr>
        <w:pStyle w:val="Normal"/>
        <w:rPr/>
      </w:pPr>
      <w:r>
        <w:rPr/>
        <w:t>[[@Bible:1Sa 22:22 ]][[22:22 &gt;&gt; 1Sa 22:22]] {{field-on:Bible}} И рече Давид Авиатару: Знаех в онзи ден в който Доик Едомянинът беше там че непременно щеше да обади на Саула. Аз станах причина за смъртта на всичките человеци от бащиния ти дом. {{field-off:Bible}}</w:t>
      </w:r>
    </w:p>
    <w:p>
      <w:pPr>
        <w:pStyle w:val="Normal"/>
        <w:rPr/>
      </w:pPr>
      <w:r>
        <w:rPr/>
        <w:t>[[@Bible:1Sa 22:23 ]][[22:23 &gt;&gt; 1Sa 22:23]] {{field-on:Bible}} Седи с мене, не бой се; защото онзи който иска моя живот иска и твоя; но ти ще бъдеш с мене в безопасност. {{field-off:Bible}}</w:t>
      </w:r>
    </w:p>
    <w:p>
      <w:pPr>
        <w:pStyle w:val="Heading2"/>
        <w:rPr/>
      </w:pPr>
      <w:r>
        <w:rPr/>
        <w:t>Глава 23</w:t>
      </w:r>
    </w:p>
    <w:p>
      <w:pPr>
        <w:pStyle w:val="Normal"/>
        <w:rPr/>
      </w:pPr>
      <w:r>
        <w:rPr/>
        <w:t>[[@Bible:1Sa 23:1 ]][[23:1 &gt;&gt; 1Sa 23:1]] {{field-on:Bible}} И известиха Давиду и рекоха: Ето, Филистимците ратуват против Кеила, и разграбят гумната. {{field-off:Bible}}</w:t>
      </w:r>
    </w:p>
    <w:p>
      <w:pPr>
        <w:pStyle w:val="Normal"/>
        <w:rPr/>
      </w:pPr>
      <w:r>
        <w:rPr/>
        <w:t>[[@Bible:1Sa 23:2 ]][[23:2 &gt;&gt; 1Sa 23:2]] {{field-on:Bible}} И попита Давид Господа и рече: Да ида ли да поразя тези Филистимци? И рече Господ Давиду: Иди та порази Филистимците, и избави Кеила. {{field-off:Bible}}</w:t>
      </w:r>
    </w:p>
    <w:p>
      <w:pPr>
        <w:pStyle w:val="Normal"/>
        <w:rPr/>
      </w:pPr>
      <w:r>
        <w:rPr/>
        <w:t>[[@Bible:1Sa 23:3 ]][[23:3 &gt;&gt; 1Sa 23:3]] {{field-on:Bible}} И рекоха Давидовите мъже нему: Ето, ние тук в Юдея се боим; а колко повече ако отидем в Кеила против Филистимските воинства! {{field-off:Bible}}</w:t>
      </w:r>
    </w:p>
    <w:p>
      <w:pPr>
        <w:pStyle w:val="Normal"/>
        <w:rPr/>
      </w:pPr>
      <w:r>
        <w:rPr/>
        <w:t>[[@Bible:1Sa 23:4 ]][[23:4 &gt;&gt; 1Sa 23:4]] {{field-on:Bible}} За то пак попита Давид Господа. И отговори му Господ и рече: Стани, слез в Кеила; защото ще предам Филистимците в ръката ти. {{field-off:Bible}}</w:t>
      </w:r>
    </w:p>
    <w:p>
      <w:pPr>
        <w:pStyle w:val="Normal"/>
        <w:rPr/>
      </w:pPr>
      <w:r>
        <w:rPr/>
        <w:t>[[@Bible:1Sa 23:5 ]][[23:5 &gt;&gt; 1Sa 23:5]] {{field-on:Bible}} Тогаз дойде Давид и мъжете му в Кеила, и ратува с Филистимците, и взе скотовете им, и порази ги с голямо поражение. И избави Давид Кеилските жители. {{field-off:Bible}}</w:t>
      </w:r>
    </w:p>
    <w:p>
      <w:pPr>
        <w:pStyle w:val="Normal"/>
        <w:rPr/>
      </w:pPr>
      <w:r>
        <w:rPr/>
        <w:t>[[@Bible:1Sa 23:6 ]][[23:6 &gt;&gt; 1Sa 23:6]] {{field-on:Bible}} (А когато Авиатар Ахимелеховият син побегна при Давида в Кеила, той беше слязъл с ефод в ръката си.) {{field-off:Bible}}</w:t>
      </w:r>
    </w:p>
    <w:p>
      <w:pPr>
        <w:pStyle w:val="Normal"/>
        <w:rPr/>
      </w:pPr>
      <w:r>
        <w:rPr/>
        <w:t>[[@Bible:1Sa 23:7 ]][[23:7 &gt;&gt; 1Sa 23:7]] {{field-on:Bible}} И извести се Саулу че дойде Давид в Кеила. И рече Саул: Бог го предаде в ръката ми; защото влезе и се затвори в град който има врати и вереи. {{field-off:Bible}}</w:t>
      </w:r>
    </w:p>
    <w:p>
      <w:pPr>
        <w:pStyle w:val="Normal"/>
        <w:rPr/>
      </w:pPr>
      <w:r>
        <w:rPr/>
        <w:t>[[@Bible:1Sa 23:8 ]][[23:8 &gt;&gt; 1Sa 23:8]] {{field-on:Bible}} И свика Саул всичките люде на бран да слязат в Кеила, да обсадят Давида и неговите мъже. {{field-off:Bible}}</w:t>
      </w:r>
    </w:p>
    <w:p>
      <w:pPr>
        <w:pStyle w:val="Normal"/>
        <w:rPr/>
      </w:pPr>
      <w:r>
        <w:rPr/>
        <w:t>[[@Bible:1Sa 23:9 ]][[23:9 &gt;&gt; 1Sa 23:9]] {{field-on:Bible}} И Давид се научи че Саул кроеше зло против него; и рече на Авиатара свещеника; Донеси тук ефода. {{field-off:Bible}}</w:t>
      </w:r>
    </w:p>
    <w:p>
      <w:pPr>
        <w:pStyle w:val="Normal"/>
        <w:rPr/>
      </w:pPr>
      <w:r>
        <w:rPr/>
        <w:t>[[@Bible:1Sa 23:10 ]][[23:10 &gt;&gt; 1Sa 23:10]] {{field-on:Bible}} И рече Давид: Господи Боже Израилев, рабът ти чу наздраво че Саул иска да дойде в Кеила да съсипе града заради мене. {{field-off:Bible}}</w:t>
      </w:r>
    </w:p>
    <w:p>
      <w:pPr>
        <w:pStyle w:val="Normal"/>
        <w:rPr/>
      </w:pPr>
      <w:r>
        <w:rPr/>
        <w:t>[[@Bible:1Sa 23:11 ]][[23:11 &gt;&gt; 1Sa 23:11]] {{field-on:Bible}} Ще ме предадат ли Киелските мъже в ръката му? ще слезе ли Саул както чу рабът ти? Господи Боже Израилев, обяви, моля се, на раба си. И рече Господ: Ще слезе. {{field-off:Bible}}</w:t>
      </w:r>
    </w:p>
    <w:p>
      <w:pPr>
        <w:pStyle w:val="Normal"/>
        <w:rPr/>
      </w:pPr>
      <w:r>
        <w:rPr/>
        <w:t>[[@Bible:1Sa 23:12 ]][[23:12 &gt;&gt; 1Sa 23:12]] {{field-on:Bible}} Рече пак Давид: Ще предадат ли Кеилските мъже мене и мъжете ми в ръката на Саула? И рече Господ: Ще предадат. {{field-off:Bible}}</w:t>
      </w:r>
    </w:p>
    <w:p>
      <w:pPr>
        <w:pStyle w:val="Normal"/>
        <w:rPr/>
      </w:pPr>
      <w:r>
        <w:rPr/>
        <w:t>[[@Bible:1Sa 23:13 ]][[23:13 &gt;&gt; 1Sa 23:13]] {{field-on:Bible}} Тогаз Давид и мъжете му, до шестстотин души, дигнаха се та излязоха из Кеила и отидоха дето могоха. И извести се Саулу че се избави Давид от Кеила; за това се остави да не излезе. {{field-off:Bible}}</w:t>
      </w:r>
    </w:p>
    <w:p>
      <w:pPr>
        <w:pStyle w:val="Normal"/>
        <w:rPr/>
      </w:pPr>
      <w:r>
        <w:rPr/>
        <w:t>[[@Bible:1Sa 23:14 ]][[23:14 &gt;&gt; 1Sa 23:14]] {{field-on:Bible}} А Давид седна в пустинята в крепки места, и седеше на една гора в пустинята Зиф. И търсеше го Саул всеки ден; но Бог не го предаде в ръката му. {{field-off:Bible}}</w:t>
      </w:r>
    </w:p>
    <w:p>
      <w:pPr>
        <w:pStyle w:val="Normal"/>
        <w:rPr/>
      </w:pPr>
      <w:r>
        <w:rPr/>
        <w:t>[[@Bible:1Sa 23:15 ]][[23:15 &gt;&gt; 1Sa 23:15]] {{field-on:Bible}} И видя Давид че излезе Саул за да иска живота му; и Давид беше в пустинята Зиф, вътре в дъбравата. {{field-off:Bible}}</w:t>
      </w:r>
    </w:p>
    <w:p>
      <w:pPr>
        <w:pStyle w:val="Normal"/>
        <w:rPr/>
      </w:pPr>
      <w:r>
        <w:rPr/>
        <w:t>[[@Bible:1Sa 23:16 ]][[23:16 &gt;&gt; 1Sa 23:16]] {{field-on:Bible}} Тогаз стана Ионатан Сауловий син та отиде при Давида в дъбравата, и укрепи ръката му в Бога. {{field-off:Bible}}</w:t>
      </w:r>
    </w:p>
    <w:p>
      <w:pPr>
        <w:pStyle w:val="Normal"/>
        <w:rPr/>
      </w:pPr>
      <w:r>
        <w:rPr/>
        <w:t>[[@Bible:1Sa 23:17 ]][[23:17 &gt;&gt; 1Sa 23:17]] {{field-on:Bible}} И рече му: Не бой се; защото няма да те намери ръката на баща ми Саула; и ти ще царуваш над Израиля, а аз ще бъда вторий по тебе; ей, Саул баща ми знае това. {{field-off:Bible}}</w:t>
      </w:r>
    </w:p>
    <w:p>
      <w:pPr>
        <w:pStyle w:val="Normal"/>
        <w:rPr/>
      </w:pPr>
      <w:r>
        <w:rPr/>
        <w:t>[[@Bible:1Sa 23:18 ]][[23:18 &gt;&gt; 1Sa 23:18]] {{field-on:Bible}} И направиха двамата завет пред Господа; и седеше Давид вътре в дъбравата, а Ионатан си отиде в дома си. {{field-off:Bible}}</w:t>
      </w:r>
    </w:p>
    <w:p>
      <w:pPr>
        <w:pStyle w:val="Normal"/>
        <w:rPr/>
      </w:pPr>
      <w:r>
        <w:rPr/>
        <w:t>[[@Bible:1Sa 23:19 ]][[23:19 &gt;&gt; 1Sa 23:19]] {{field-on:Bible}} А Зифците възлязоха при Саула в Гавая и рекоха: Не е ли скрит Давид у нас в крепки места вътре в дъбравата, на хълма Ехела, който е към юг от Иесимон? {{field-off:Bible}}</w:t>
      </w:r>
    </w:p>
    <w:p>
      <w:pPr>
        <w:pStyle w:val="Normal"/>
        <w:rPr/>
      </w:pPr>
      <w:r>
        <w:rPr/>
        <w:t>[[@Bible:1Sa 23:20 ]][[23:20 &gt;&gt; 1Sa 23:20]] {{field-on:Bible}} Сега прочее, царю, слез според всичкото желание на душата си за да слезеш; а наше дело ще бъде да го предадем в ръката на царя. {{field-off:Bible}}</w:t>
      </w:r>
    </w:p>
    <w:p>
      <w:pPr>
        <w:pStyle w:val="Normal"/>
        <w:rPr/>
      </w:pPr>
      <w:r>
        <w:rPr/>
        <w:t>[[@Bible:1Sa 23:21 ]][[23:21 &gt;&gt; 1Sa 23:21]] {{field-on:Bible}} И рече Саул: Благословени вие от Господа, защото ме пожалихте. {{field-off:Bible}}</w:t>
      </w:r>
    </w:p>
    <w:p>
      <w:pPr>
        <w:pStyle w:val="Normal"/>
        <w:rPr/>
      </w:pPr>
      <w:r>
        <w:rPr/>
        <w:t>[[@Bible:1Sa 23:22 ]][[23:22 &gt;&gt; 1Sa 23:22]] {{field-on:Bible}} Идете прочее, уверете се по-точно, научете се и вижте мястото му дето стъпя ногата му, и кой го е видял там; защото ми казаха че е много коварен. {{field-off:Bible}}</w:t>
      </w:r>
    </w:p>
    <w:p>
      <w:pPr>
        <w:pStyle w:val="Normal"/>
        <w:rPr/>
      </w:pPr>
      <w:r>
        <w:rPr/>
        <w:t>[[@Bible:1Sa 23:23 ]][[23:23 &gt;&gt; 1Sa 23:23]] {{field-on:Bible}} И тъй, вижте и научете се в кое от всичките скришни места е скрит; и като се известите върнете се при мене, и ще ида с вас; и ако е в тази земя; непременно ще го издиря между всичките тисящи Юдини. {{field-off:Bible}}</w:t>
      </w:r>
    </w:p>
    <w:p>
      <w:pPr>
        <w:pStyle w:val="Normal"/>
        <w:rPr/>
      </w:pPr>
      <w:r>
        <w:rPr/>
        <w:t>[[@Bible:1Sa 23:24 ]][[23:24 &gt;&gt; 1Sa 23:24]] {{field-on:Bible}} И станаха та отидоха в Зиф при Саула. А Давид и мъжете му бяха в пустинята Наон, на полето към юг от Иесимон. {{field-off:Bible}}</w:t>
      </w:r>
    </w:p>
    <w:p>
      <w:pPr>
        <w:pStyle w:val="Normal"/>
        <w:rPr/>
      </w:pPr>
      <w:r>
        <w:rPr/>
        <w:t>[[@Bible:1Sa 23:25 ]][[23:25 &gt;&gt; 1Sa 23:25]] {{field-on:Bible}} И тъй, отиде Саул и мъжете му да го търсят. И извести се това Давиду; заради това слезе в камика, и седеше в пустинята Маон. И като чу Саул, завтече се след Давида в пустинята Маон. {{field-off:Bible}}</w:t>
      </w:r>
    </w:p>
    <w:p>
      <w:pPr>
        <w:pStyle w:val="Normal"/>
        <w:rPr/>
      </w:pPr>
      <w:r>
        <w:rPr/>
        <w:t>[[@Bible:1Sa 23:26 ]][[23:26 &gt;&gt; 1Sa 23:26]] {{field-on:Bible}} И Саул ходеше от едната страна на гората, а Давид и мъжете му от другата страна на гората; и побърза Давид да побегне от лицето на Саула; но Саул и мъжете му заобиколиха Давида и неговите мъже да ги хванат. {{field-off:Bible}}</w:t>
      </w:r>
    </w:p>
    <w:p>
      <w:pPr>
        <w:pStyle w:val="Normal"/>
        <w:rPr/>
      </w:pPr>
      <w:r>
        <w:rPr/>
        <w:t>[[@Bible:1Sa 23:27 ]][[23:27 &gt;&gt; 1Sa 23:27]] {{field-on:Bible}} И дойде вестител при Саула та рече: Побързай та ела, защото Филистимците нападнаха на земята. {{field-off:Bible}}</w:t>
      </w:r>
    </w:p>
    <w:p>
      <w:pPr>
        <w:pStyle w:val="Normal"/>
        <w:rPr/>
      </w:pPr>
      <w:r>
        <w:rPr/>
        <w:t>[[@Bible:1Sa 23:28 ]][[23:28 &gt;&gt; 1Sa 23:28]] {{field-on:Bible}} За това се върна Саул да не гони Давида, та отиде против Филистимците; за това нарекоха онова място Села-амалекот. {{field-off:Bible}}</w:t>
      </w:r>
    </w:p>
    <w:p>
      <w:pPr>
        <w:pStyle w:val="Heading2"/>
        <w:rPr/>
      </w:pPr>
      <w:r>
        <w:rPr/>
        <w:t>Глава 24</w:t>
      </w:r>
    </w:p>
    <w:p>
      <w:pPr>
        <w:pStyle w:val="Normal"/>
        <w:rPr/>
      </w:pPr>
      <w:r>
        <w:rPr/>
        <w:t>[[@Bible:1Sa 24:1 ]][[24:1 &gt;&gt; 1Sa 24:1]] {{field-on:Bible}} След това Давид възлезе от там та седна в крепките места на Ен-гади. И като се върна Саул от да гони Филистимците, известиха му и рекоха: Ето, Давид е в пустинята Ен-гади. {{field-off:Bible}}</w:t>
      </w:r>
    </w:p>
    <w:p>
      <w:pPr>
        <w:pStyle w:val="Normal"/>
        <w:rPr/>
      </w:pPr>
      <w:r>
        <w:rPr/>
        <w:t>[[@Bible:1Sa 24:2 ]][[24:2 &gt;&gt; 1Sa 24:2]] {{field-on:Bible}} Тогаз взе Саул три тисящи мъже, избрани от всичкия Израил, та отиде да търси Давида и мъжете му по скалите на дивите кози. {{field-off:Bible}}</w:t>
      </w:r>
    </w:p>
    <w:p>
      <w:pPr>
        <w:pStyle w:val="Normal"/>
        <w:rPr/>
      </w:pPr>
      <w:r>
        <w:rPr/>
        <w:t>[[@Bible:1Sa 24:3 ]][[24:3 &gt;&gt; 1Sa 24:3]] {{field-on:Bible}} И дойде в оградите на овците при пътя, дето имаше пещера; и влезе Саул за нуждата си, а Давид и мъжете му седеха по-навътре в пещерата. {{field-off:Bible}}</w:t>
      </w:r>
    </w:p>
    <w:p>
      <w:pPr>
        <w:pStyle w:val="Normal"/>
        <w:rPr/>
      </w:pPr>
      <w:r>
        <w:rPr/>
        <w:t>[[@Bible:1Sa 24:4 ]][[24:4 &gt;&gt; 1Sa 24:4]] {{field-on:Bible}} И рекоха мъжете Давидови нему: Ето деня за който ти говори Господ и рече: Ето, аз ще предам неприятеля ти в ръката ти, и ще му направиш както ти се види добро. Тогаз стана Давид та отряза скришно полата на Сауловата мантия. {{field-off:Bible}}</w:t>
      </w:r>
    </w:p>
    <w:p>
      <w:pPr>
        <w:pStyle w:val="Normal"/>
        <w:rPr/>
      </w:pPr>
      <w:r>
        <w:rPr/>
        <w:t>[[@Bible:1Sa 24:5 ]][[24:5 &gt;&gt; 1Sa 24:5]] {{field-on:Bible}} И след това, сърдцето на Давида се разтрепера понеже отряза полата на Саула. {{field-off:Bible}}</w:t>
      </w:r>
    </w:p>
    <w:p>
      <w:pPr>
        <w:pStyle w:val="Normal"/>
        <w:rPr/>
      </w:pPr>
      <w:r>
        <w:rPr/>
        <w:t>[[@Bible:1Sa 24:6 ]][[24:6 &gt;&gt; 1Sa 24:6]] {{field-on:Bible}} И рече на мъжете си; Да ми не даде Господ да направя това нещо на господаря си, помазаника Господен, да туря ръката си на него; защото е помазаник Господен. {{field-off:Bible}}</w:t>
      </w:r>
    </w:p>
    <w:p>
      <w:pPr>
        <w:pStyle w:val="Normal"/>
        <w:rPr/>
      </w:pPr>
      <w:r>
        <w:rPr/>
        <w:t>[[@Bible:1Sa 24:7 ]][[24:7 &gt;&gt; 1Sa 24:7]] {{field-on:Bible}} И възбрани Давид мъжете си с тези речи, и не ги остави да станат против Саула. А Саул стана от пещерата та отиде по пътя си. {{field-off:Bible}}</w:t>
      </w:r>
    </w:p>
    <w:p>
      <w:pPr>
        <w:pStyle w:val="Normal"/>
        <w:rPr/>
      </w:pPr>
      <w:r>
        <w:rPr/>
        <w:t>[[@Bible:1Sa 24:8 ]][[24:8 &gt;&gt; 1Sa 24:8]] {{field-on:Bible}} И след това стана Давид та излезе от пещерата, и извика отзад Саула и рече: Господарю мой царю! И когато погледна Саул отзаде си, Давид се наведе с лицето си до земята та му се поклони. {{field-off:Bible}}</w:t>
      </w:r>
    </w:p>
    <w:p>
      <w:pPr>
        <w:pStyle w:val="Normal"/>
        <w:rPr/>
      </w:pPr>
      <w:r>
        <w:rPr/>
        <w:t>[[@Bible:1Sa 24:9 ]][[24:9 &gt;&gt; 1Sa 24:9]] {{field-on:Bible}} И рече Давид Саулу: Защо слушаш думите на человеци които думат: Ето, Давид иска злото ти? {{field-off:Bible}}</w:t>
      </w:r>
    </w:p>
    <w:p>
      <w:pPr>
        <w:pStyle w:val="Normal"/>
        <w:rPr/>
      </w:pPr>
      <w:r>
        <w:rPr/>
        <w:t>[[@Bible:1Sa 24:10 ]][[24:10 &gt;&gt; 1Sa 24:10]] {{field-on:Bible}} Ето, този ден видяха очите ти как те предаде Господ в ръката ми днес в пещерата; и едни рекоха да те убия; но окото ми те пожали, и рекох: Не ща да туря ръка върх господаря си; защото е помазаник Господен. {{field-off:Bible}}</w:t>
      </w:r>
    </w:p>
    <w:p>
      <w:pPr>
        <w:pStyle w:val="Normal"/>
        <w:rPr/>
      </w:pPr>
      <w:r>
        <w:rPr/>
        <w:t>[[@Bible:1Sa 24:11 ]][[24:11 &gt;&gt; 1Sa 24:11]] {{field-on:Bible}} Виж още, отче мой, виж даже полата на мантията си в ръката ми; и от това че отрязах полата на мантията ти, а не те убих, познай и виж че няма злоба нито престъпление в ръката ми, и не съм съгрешил против тебе; но ти гониш живота ми за да го отнемеш. {{field-off:Bible}}</w:t>
      </w:r>
    </w:p>
    <w:p>
      <w:pPr>
        <w:pStyle w:val="Normal"/>
        <w:rPr/>
      </w:pPr>
      <w:r>
        <w:rPr/>
        <w:t>[[@Bible:1Sa 24:12 ]][[24:12 &gt;&gt; 1Sa 24:12]] {{field-on:Bible}} Нека съди Господ между мене и тебе, и да ми отмъсти Господ от тебе; но моята ръка не ще да бъде на тебе. {{field-off:Bible}}</w:t>
      </w:r>
    </w:p>
    <w:p>
      <w:pPr>
        <w:pStyle w:val="Normal"/>
        <w:rPr/>
      </w:pPr>
      <w:r>
        <w:rPr/>
        <w:t>[[@Bible:1Sa 24:13 ]][[24:13 &gt;&gt; 1Sa 24:13]] {{field-on:Bible}} Както говори пословицата на древните: От беззаконните излазя беззаконие; но моята ръка не ще да бъде върх тебе. {{field-off:Bible}}</w:t>
      </w:r>
    </w:p>
    <w:p>
      <w:pPr>
        <w:pStyle w:val="Normal"/>
        <w:rPr/>
      </w:pPr>
      <w:r>
        <w:rPr/>
        <w:t>[[@Bible:1Sa 24:14 ]][[24:14 &gt;&gt; 1Sa 24:14]] {{field-on:Bible}} Подир кого е излязъл Израилевий цар? подир кого тичаш ти? подир умряло куче ли? подир една бълха ли? {{field-off:Bible}}</w:t>
      </w:r>
    </w:p>
    <w:p>
      <w:pPr>
        <w:pStyle w:val="Normal"/>
        <w:rPr/>
      </w:pPr>
      <w:r>
        <w:rPr/>
        <w:t>[[@Bible:1Sa 24:15 ]][[24:15 &gt;&gt; 1Sa 24:15]] {{field-on:Bible}} Господ прочее нека е съдия, и нека съди между мене и тебе: и нека види, и нека ме защити, и нека ме избави от ръката ти. {{field-off:Bible}}</w:t>
      </w:r>
    </w:p>
    <w:p>
      <w:pPr>
        <w:pStyle w:val="Normal"/>
        <w:rPr/>
      </w:pPr>
      <w:r>
        <w:rPr/>
        <w:t>[[@Bible:1Sa 24:16 ]][[24:16 &gt;&gt; 1Sa 24:16]] {{field-on:Bible}} И като свърши Давид да говори тези думи Саулу, рече Саул: Твоят ли глас е този, чадо мое Давиде? И възвиси Саул гласа си и плака. {{field-off:Bible}}</w:t>
      </w:r>
    </w:p>
    <w:p>
      <w:pPr>
        <w:pStyle w:val="Normal"/>
        <w:rPr/>
      </w:pPr>
      <w:r>
        <w:rPr/>
        <w:t>[[@Bible:1Sa 24:17 ]][[24:17 &gt;&gt; 1Sa 24:17]] {{field-on:Bible}} И рече Давиду: Ти си по-праведен от мене, защото ти ми въздаде добро, а аз ти въздадох зло. {{field-off:Bible}}</w:t>
      </w:r>
    </w:p>
    <w:p>
      <w:pPr>
        <w:pStyle w:val="Normal"/>
        <w:rPr/>
      </w:pPr>
      <w:r>
        <w:rPr/>
        <w:t>[[@Bible:1Sa 24:18 ]][[24:18 &gt;&gt; 1Sa 24:18]] {{field-on:Bible}} И ти показа днес колко добро си ми направил, защото, като ме заключи Господ в ръцете си, ти ме не уби. {{field-off:Bible}}</w:t>
      </w:r>
    </w:p>
    <w:p>
      <w:pPr>
        <w:pStyle w:val="Normal"/>
        <w:rPr/>
      </w:pPr>
      <w:r>
        <w:rPr/>
        <w:t>[[@Bible:1Sa 24:19 ]][[24:19 &gt;&gt; 1Sa 24:19]] {{field-on:Bible}} И кой, като намери врага си, би го оставил да отиде по пътя си без повреда? Господ прочее да ти въздаде добро за онова което ми ти направи този ден. {{field-off:Bible}}</w:t>
      </w:r>
    </w:p>
    <w:p>
      <w:pPr>
        <w:pStyle w:val="Normal"/>
        <w:rPr/>
      </w:pPr>
      <w:r>
        <w:rPr/>
        <w:t>[[@Bible:1Sa 24:20 ]][[24:20 &gt;&gt; 1Sa 24:20]] {{field-on:Bible}} И сега, ето, познавам че наистина ти ще се възцариш, и царството Израилево ще се утвърди в ръката ти. {{field-off:Bible}}</w:t>
      </w:r>
    </w:p>
    <w:p>
      <w:pPr>
        <w:pStyle w:val="Normal"/>
        <w:rPr/>
      </w:pPr>
      <w:r>
        <w:rPr/>
        <w:t>[[@Bible:1Sa 24:21 ]][[24:21 &gt;&gt; 1Sa 24:21]] {{field-on:Bible}} Сега прочее закълни ми се в Господа че няма да изтребиш семето ми след мене, и че няма да погубиш името ми от дома на отца ми. {{field-off:Bible}}</w:t>
      </w:r>
    </w:p>
    <w:p>
      <w:pPr>
        <w:pStyle w:val="Normal"/>
        <w:rPr/>
      </w:pPr>
      <w:r>
        <w:rPr/>
        <w:t>[[@Bible:1Sa 24:22 ]][[24:22 &gt;&gt; 1Sa 24:22]] {{field-on:Bible}} И закле се Давид Саулу. И отиде си Саул в дома си; а Давид и мъжете му възлязоха в крепостта. {{field-off:Bible}}</w:t>
      </w:r>
    </w:p>
    <w:p>
      <w:pPr>
        <w:pStyle w:val="Heading2"/>
        <w:rPr/>
      </w:pPr>
      <w:r>
        <w:rPr/>
        <w:t>Глава 25</w:t>
      </w:r>
    </w:p>
    <w:p>
      <w:pPr>
        <w:pStyle w:val="Normal"/>
        <w:rPr/>
      </w:pPr>
      <w:r>
        <w:rPr/>
        <w:t>[[@Bible:1Sa 25:1 ]][[25:1 &gt;&gt; 1Sa 25:1]] {{field-on:Bible}} И умря Самуил; и събраха се всичкий Израил та го оплакаха, и погребоха го в дома в Рама. И стана Давид та слезе в пустинята Фаран. {{field-off:Bible}}</w:t>
      </w:r>
    </w:p>
    <w:p>
      <w:pPr>
        <w:pStyle w:val="Normal"/>
        <w:rPr/>
      </w:pPr>
      <w:r>
        <w:rPr/>
        <w:t>[[@Bible:1Sa 25:2 ]][[25:2 &gt;&gt; 1Sa 25:2]] {{field-on:Bible}} И имаше един человек в Маон на когото работата беше на Кармил; и този человек беше много голям, и имаше три тисящи овци и тисяща кози; и стрижеше овците си на Кармил. {{field-off:Bible}}</w:t>
      </w:r>
    </w:p>
    <w:p>
      <w:pPr>
        <w:pStyle w:val="Normal"/>
        <w:rPr/>
      </w:pPr>
      <w:r>
        <w:rPr/>
        <w:t>[[@Bible:1Sa 25:3 ]][[25:3 &gt;&gt; 1Sa 25:3]] {{field-on:Bible}} И името на человека беше Навал, а името на жена му Авигея; и жената беше благоразумна и краснолична, а человекът жесток и лукав в работите си; и той беше от рода на Халева. {{field-off:Bible}}</w:t>
      </w:r>
    </w:p>
    <w:p>
      <w:pPr>
        <w:pStyle w:val="Normal"/>
        <w:rPr/>
      </w:pPr>
      <w:r>
        <w:rPr/>
        <w:t>[[@Bible:1Sa 25:4 ]][[25:4 &gt;&gt; 1Sa 25:4]] {{field-on:Bible}} И чу Давид в пустинята че Навал стрижеше овците си. {{field-off:Bible}}</w:t>
      </w:r>
    </w:p>
    <w:p>
      <w:pPr>
        <w:pStyle w:val="Normal"/>
        <w:rPr/>
      </w:pPr>
      <w:r>
        <w:rPr/>
        <w:t>[[@Bible:1Sa 25:5 ]][[25:5 &gt;&gt; 1Sa 25:5]] {{field-on:Bible}} И проводи Давид десет момъка, и рече Давид на момците: Възлезте на Кармил та идете при Навала, и поздравете го в името ми. {{field-off:Bible}}</w:t>
      </w:r>
    </w:p>
    <w:p>
      <w:pPr>
        <w:pStyle w:val="Normal"/>
        <w:rPr/>
      </w:pPr>
      <w:r>
        <w:rPr/>
        <w:t>[[@Bible:1Sa 25:6 ]][[25:6 &gt;&gt; 1Sa 25:6]] {{field-on:Bible}} И да речете: Да си жив! мир и на тебе, мир и на дома ти, мир и на всичко що имаш! {{field-off:Bible}}</w:t>
      </w:r>
    </w:p>
    <w:p>
      <w:pPr>
        <w:pStyle w:val="Normal"/>
        <w:rPr/>
      </w:pPr>
      <w:r>
        <w:rPr/>
        <w:t>[[@Bible:1Sa 25:7 ]][[25:7 &gt;&gt; 1Sa 25:7]] {{field-on:Bible}} И сега чух че имаш стригачи: ето, овчарите ти които бяха с нас не ги повредихме, нито им се нещо изгуби през всичкото време в което бяха на Кармил. {{field-off:Bible}}</w:t>
      </w:r>
    </w:p>
    <w:p>
      <w:pPr>
        <w:pStyle w:val="Normal"/>
        <w:rPr/>
      </w:pPr>
      <w:r>
        <w:rPr/>
        <w:t>[[@Bible:1Sa 25:8 ]][[25:8 &gt;&gt; 1Sa 25:8]] {{field-on:Bible}} Попитай момците си, и ще ти кажат. И сега нека намерят тези момци благодат пред очите ти, защото в добър ден дойдохме: дай, моля каквото ти дава ръката на рабите си и на сина си Давида. {{field-off:Bible}}</w:t>
      </w:r>
    </w:p>
    <w:p>
      <w:pPr>
        <w:pStyle w:val="Normal"/>
        <w:rPr/>
      </w:pPr>
      <w:r>
        <w:rPr/>
        <w:t>[[@Bible:1Sa 25:9 ]][[25:9 &gt;&gt; 1Sa 25:9]] {{field-on:Bible}} И дойдоха Давидовите момци та говориха Навалу според всички тези думи в името на Давида, и престанаха. {{field-off:Bible}}</w:t>
      </w:r>
    </w:p>
    <w:p>
      <w:pPr>
        <w:pStyle w:val="Normal"/>
        <w:rPr/>
      </w:pPr>
      <w:r>
        <w:rPr/>
        <w:t>[[@Bible:1Sa 25:10 ]][[25:10 &gt;&gt; 1Sa 25:10]] {{field-on:Bible}} Но Навал отговори на Давидовите раби и рече: Кой е Давид? и кой е Иесеевият син? Много са станали днес рабите които бягат всеки от господаря си. {{field-off:Bible}}</w:t>
      </w:r>
    </w:p>
    <w:p>
      <w:pPr>
        <w:pStyle w:val="Normal"/>
        <w:rPr/>
      </w:pPr>
      <w:r>
        <w:rPr/>
        <w:t>[[@Bible:1Sa 25:11 ]][[25:11 &gt;&gt; 1Sa 25:11]] {{field-on:Bible}} И тъй, ще взема ли хляба си, и водата си, и закланото си което заклах за стригачите си да ги дам на человеци които не познавам от къде са? {{field-off:Bible}}</w:t>
      </w:r>
    </w:p>
    <w:p>
      <w:pPr>
        <w:pStyle w:val="Normal"/>
        <w:rPr/>
      </w:pPr>
      <w:r>
        <w:rPr/>
        <w:t>[[@Bible:1Sa 25:12 ]][[25:12 &gt;&gt; 1Sa 25:12]] {{field-on:Bible}} И върнаха се Давидовите момци на пътя си та си отидоха, и като дойдоха известиха му всички тези думи. {{field-off:Bible}}</w:t>
      </w:r>
    </w:p>
    <w:p>
      <w:pPr>
        <w:pStyle w:val="Normal"/>
        <w:rPr/>
      </w:pPr>
      <w:r>
        <w:rPr/>
        <w:t>[[@Bible:1Sa 25:13 ]][[25:13 &gt;&gt; 1Sa 25:13]] {{field-on:Bible}} И рече Давид на мъжете си: Препашете всеки меча си, и препасаха всеки меча си, така и Давид препаса меча си; и възлязоха вслед Давида до четиристотин мъже, а двесте останаха при съсъдите. {{field-off:Bible}}</w:t>
      </w:r>
    </w:p>
    <w:p>
      <w:pPr>
        <w:pStyle w:val="Normal"/>
        <w:rPr/>
      </w:pPr>
      <w:r>
        <w:rPr/>
        <w:t>[[@Bible:1Sa 25:14 ]][[25:14 &gt;&gt; 1Sa 25:14]] {{field-on:Bible}} А един от момците извести на Авигея Наваловата жена и рече: Ето, Давид прати вестители от пустинята за да поздрави нашия господар; а той люто им говори. {{field-off:Bible}}</w:t>
      </w:r>
    </w:p>
    <w:p>
      <w:pPr>
        <w:pStyle w:val="Normal"/>
        <w:rPr/>
      </w:pPr>
      <w:r>
        <w:rPr/>
        <w:t>[[@Bible:1Sa 25:15 ]][[25:15 &gt;&gt; 1Sa 25:15]] {{field-on:Bible}} Но тези мъже бяха много добри към нас; и не се повредихме нито изгубихме нещо колкото време се дружихме с тях когато бяхме в полето: {{field-off:Bible}}</w:t>
      </w:r>
    </w:p>
    <w:p>
      <w:pPr>
        <w:pStyle w:val="Normal"/>
        <w:rPr/>
      </w:pPr>
      <w:r>
        <w:rPr/>
        <w:t>[[@Bible:1Sa 25:16 ]][[25:16 &gt;&gt; 1Sa 25:16]] {{field-on:Bible}} бяха като стена около нас и нощя и деня през всичкото време което бяхме с тях и пасяхме овците. {{field-off:Bible}}</w:t>
      </w:r>
    </w:p>
    <w:p>
      <w:pPr>
        <w:pStyle w:val="Normal"/>
        <w:rPr/>
      </w:pPr>
      <w:r>
        <w:rPr/>
        <w:t>[[@Bible:1Sa 25:17 ]][[25:17 &gt;&gt; 1Sa 25:17]] {{field-on:Bible}} И сега, познай и виж ти какво ще направиш; защото злото се изрече против господаря ни и против всичкия му дом; понеже е человек толкоз лош щото никой не може да му продума. {{field-off:Bible}}</w:t>
      </w:r>
    </w:p>
    <w:p>
      <w:pPr>
        <w:pStyle w:val="Normal"/>
        <w:rPr/>
      </w:pPr>
      <w:r>
        <w:rPr/>
        <w:t>[[@Bible:1Sa 25:18 ]][[25:18 &gt;&gt; 1Sa 25:18]] {{field-on:Bible}} Тогаз побърза Авигея та взе двесте хляба, и два мяха вино, и пет овци приготвени, и пет мери жито пържено, и сто грозда сухо грозде, и двесте низаници смокви, и тури ги на осли. {{field-off:Bible}}</w:t>
      </w:r>
    </w:p>
    <w:p>
      <w:pPr>
        <w:pStyle w:val="Normal"/>
        <w:rPr/>
      </w:pPr>
      <w:r>
        <w:rPr/>
        <w:t>[[@Bible:1Sa 25:19 ]][[25:19 &gt;&gt; 1Sa 25:19]] {{field-on:Bible}} И рече на момчетата си. Вървете пред мене; ето, аз ида след вас. Но на Навала мъжа си не обади. {{field-off:Bible}}</w:t>
      </w:r>
    </w:p>
    <w:p>
      <w:pPr>
        <w:pStyle w:val="Normal"/>
        <w:rPr/>
      </w:pPr>
      <w:r>
        <w:rPr/>
        <w:t>[[@Bible:1Sa 25:20 ]][[25:20 &gt;&gt; 1Sa 25:20]] {{field-on:Bible}} И като седеше тя на осела и слазяше под покрова на гората, ето, Давид и мъжете му слазяха към нея; и срещна ги. {{field-off:Bible}}</w:t>
      </w:r>
    </w:p>
    <w:p>
      <w:pPr>
        <w:pStyle w:val="Normal"/>
        <w:rPr/>
      </w:pPr>
      <w:r>
        <w:rPr/>
        <w:t>[[@Bible:1Sa 25:21 ]][[25:21 &gt;&gt; 1Sa 25:21]] {{field-on:Bible}} А Давид беше рекъл; Напраздно наистина упазих всичко що имаше той в пустинята, и не се изгуби ни едно от всичко що имаше; и въздаде ми зло за добро. {{field-off:Bible}}</w:t>
      </w:r>
    </w:p>
    <w:p>
      <w:pPr>
        <w:pStyle w:val="Normal"/>
        <w:rPr/>
      </w:pPr>
      <w:r>
        <w:rPr/>
        <w:t>[[@Bible:1Sa 25:22 ]][[25:22 &gt;&gt; 1Sa 25:22]] {{field-on:Bible}} Така да направи Бог на Давидовите неприятели, и така да приложи, ако до утрешната зора оставя от всичко що е негово един крак. {{field-off:Bible}}</w:t>
      </w:r>
    </w:p>
    <w:p>
      <w:pPr>
        <w:pStyle w:val="Normal"/>
        <w:rPr/>
      </w:pPr>
      <w:r>
        <w:rPr/>
        <w:t>[[@Bible:1Sa 25:23 ]][[25:23 &gt;&gt; 1Sa 25:23]] {{field-on:Bible}} И като видя Авигея Давида, побърза та слезе от осела, и падна пред Давида на лице та се поклони доземи. {{field-off:Bible}}</w:t>
      </w:r>
    </w:p>
    <w:p>
      <w:pPr>
        <w:pStyle w:val="Normal"/>
        <w:rPr/>
      </w:pPr>
      <w:r>
        <w:rPr/>
        <w:t>[[@Bible:1Sa 25:24 ]][[25:24 &gt;&gt; 1Sa 25:24]] {{field-on:Bible}} И припадна на нозете му и рече: На мене нека е тая неправда, господарю мой; и нека говори, моля, рабинята ти в ушите ти, и послушай думите на рабинята си. {{field-off:Bible}}</w:t>
      </w:r>
    </w:p>
    <w:p>
      <w:pPr>
        <w:pStyle w:val="Normal"/>
        <w:rPr/>
      </w:pPr>
      <w:r>
        <w:rPr/>
        <w:t>[[@Bible:1Sa 25:25 ]][[25:25 &gt;&gt; 1Sa 25:25]] {{field-on:Bible}} Нека не даде господарят ми, моля, никакво внимание на този лош человек Навала; защото според името си такъв е: "Навал е името му, и безумие е с него, а пък аз твоята рабиня не видях момците на господаря си които си проводил. {{field-off:Bible}}</w:t>
      </w:r>
    </w:p>
    <w:p>
      <w:pPr>
        <w:pStyle w:val="Normal"/>
        <w:rPr/>
      </w:pPr>
      <w:r>
        <w:rPr/>
        <w:t>[[@Bible:1Sa 25:26 ]][[25:26 &gt;&gt; 1Sa 25:26]] {{field-on:Bible}} Сега прочее, господарю мой, жив Господ и жива душата ти, Господ те удържа от да влезеш в кръв и да отмъстиш с ръката си; а сега вразите ти и тези които искат зло на господаря ми нека са като Навала. {{field-off:Bible}}</w:t>
      </w:r>
    </w:p>
    <w:p>
      <w:pPr>
        <w:pStyle w:val="Normal"/>
        <w:rPr/>
      </w:pPr>
      <w:r>
        <w:rPr/>
        <w:t>[[@Bible:1Sa 25:27 ]][[25:27 &gt;&gt; 1Sa 25:27]] {{field-on:Bible}} И сега, този подарък който донесе твоята рабиня на господаря си нека се даде на момците които следват господаря ми. {{field-off:Bible}}</w:t>
      </w:r>
    </w:p>
    <w:p>
      <w:pPr>
        <w:pStyle w:val="Normal"/>
        <w:rPr/>
      </w:pPr>
      <w:r>
        <w:rPr/>
        <w:t>[[@Bible:1Sa 25:28 ]][[25:28 &gt;&gt; 1Sa 25:28]] {{field-on:Bible}} Прости, моля, съгрешението на рабинята си; защото Господ несъмнено ще направи на господаря ми дом твърд, понеже господарят ми ратува браните Господни, и зло не се намери в тебе никога. {{field-off:Bible}}</w:t>
      </w:r>
    </w:p>
    <w:p>
      <w:pPr>
        <w:pStyle w:val="Normal"/>
        <w:rPr/>
      </w:pPr>
      <w:r>
        <w:rPr/>
        <w:t>[[@Bible:1Sa 25:29 ]][[25:29 &gt;&gt; 1Sa 25:29]] {{field-on:Bible}} Ако и да се е дигнал человек да те гони и да иска душата ти, душата обаче на господаря ми ще бъде вързана във вързаницата на живота при Господа Бога твоего; а душите на неприятелите ти, тях ще захвърли като отсред праща. {{field-off:Bible}}</w:t>
      </w:r>
    </w:p>
    <w:p>
      <w:pPr>
        <w:pStyle w:val="Normal"/>
        <w:rPr/>
      </w:pPr>
      <w:r>
        <w:rPr/>
        <w:t>[[@Bible:1Sa 25:30 ]][[25:30 &gt;&gt; 1Sa 25:30]] {{field-on:Bible}} И когато направи Господ на господаря ми по всичките благости които е говорил за тебе, и те постави управител над Израиля, {{field-off:Bible}}</w:t>
      </w:r>
    </w:p>
    <w:p>
      <w:pPr>
        <w:pStyle w:val="Normal"/>
        <w:rPr/>
      </w:pPr>
      <w:r>
        <w:rPr/>
        <w:t>[[@Bible:1Sa 25:31 ]][[25:31 &gt;&gt; 1Sa 25:31]] {{field-on:Bible}} тогаз това да ти не бъде съблазън, нито препъване сърдечно на господаря ми, че си пролял неповинна кръв, или че господарят ми е отмъстил сам за себе си; но когато Господ направи добро на господаря ми, тогаз помни рабинята си. {{field-off:Bible}}</w:t>
      </w:r>
    </w:p>
    <w:p>
      <w:pPr>
        <w:pStyle w:val="Normal"/>
        <w:rPr/>
      </w:pPr>
      <w:r>
        <w:rPr/>
        <w:t>[[@Bible:1Sa 25:32 ]][[25:32 &gt;&gt; 1Sa 25:32]] {{field-on:Bible}} И рече Давид на Авигея: Благословен Господ Бог Израилев който те прати този ден да ме посрещнеш; {{field-off:Bible}}</w:t>
      </w:r>
    </w:p>
    <w:p>
      <w:pPr>
        <w:pStyle w:val="Normal"/>
        <w:rPr/>
      </w:pPr>
      <w:r>
        <w:rPr/>
        <w:t>[[@Bible:1Sa 25:33 ]][[25:33 &gt;&gt; 1Sa 25:33]] {{field-on:Bible}} и благословен съветът ти; и благословена ти която ме упази този ден да не вляза в кръв и да си отмъстя с ръката си. {{field-off:Bible}}</w:t>
      </w:r>
    </w:p>
    <w:p>
      <w:pPr>
        <w:pStyle w:val="Normal"/>
        <w:rPr/>
      </w:pPr>
      <w:r>
        <w:rPr/>
        <w:t>[[@Bible:1Sa 25:34 ]][[25:34 &gt;&gt; 1Sa 25:34]] {{field-on:Bible}} Защото наистина, жив е Господ Бог Израилев който ме възбрани от да ти сторя зло, ако не беше побързала да дойдеш да ме посрещнеш, нямаше да остане Навалу до утрешната зора нито един крак нещо. {{field-off:Bible}}</w:t>
      </w:r>
    </w:p>
    <w:p>
      <w:pPr>
        <w:pStyle w:val="Normal"/>
        <w:rPr/>
      </w:pPr>
      <w:r>
        <w:rPr/>
        <w:t>[[@Bible:1Sa 25:35 ]][[25:35 &gt;&gt; 1Sa 25:35]] {{field-on:Bible}} И взе Давид от ръката й онова що му бе донесла; и рече й: Възлез в дома си с мир: виж, послушах гласа ти и приех лицето ти. {{field-off:Bible}}</w:t>
      </w:r>
    </w:p>
    <w:p>
      <w:pPr>
        <w:pStyle w:val="Normal"/>
        <w:rPr/>
      </w:pPr>
      <w:r>
        <w:rPr/>
        <w:t>[[@Bible:1Sa 25:36 ]][[25:36 &gt;&gt; 1Sa 25:36]] {{field-on:Bible}} И дойде Авигея при Навала; и, ето, той имаше пир в дома си като пир царски; и сърдцето Навалово беше весело в него, и той беше крайно пиян; заради това му не извести нищо, ни малко ни голямо, до утрешната зора. {{field-off:Bible}}</w:t>
      </w:r>
    </w:p>
    <w:p>
      <w:pPr>
        <w:pStyle w:val="Normal"/>
        <w:rPr/>
      </w:pPr>
      <w:r>
        <w:rPr/>
        <w:t>[[@Bible:1Sa 25:37 ]][[25:37 &gt;&gt; 1Sa 25:37]] {{field-on:Bible}} Но на утринта като се изтрезви Навал, изказа му жената му тези работи; и примря сърдцето му в него и стана като камик. {{field-off:Bible}}</w:t>
      </w:r>
    </w:p>
    <w:p>
      <w:pPr>
        <w:pStyle w:val="Normal"/>
        <w:rPr/>
      </w:pPr>
      <w:r>
        <w:rPr/>
        <w:t>[[@Bible:1Sa 25:38 ]][[25:38 &gt;&gt; 1Sa 25:38]] {{field-on:Bible}} И след десет дни почти порази Господ Навала; и умря. {{field-off:Bible}}</w:t>
      </w:r>
    </w:p>
    <w:p>
      <w:pPr>
        <w:pStyle w:val="Normal"/>
        <w:rPr/>
      </w:pPr>
      <w:r>
        <w:rPr/>
        <w:t>[[@Bible:1Sa 25:39 ]][[25:39 &gt;&gt; 1Sa 25:39]] {{field-on:Bible}} И като чу Давид че умря Навал, рече: Благословен Господ който съди съда ми за поношението ми от Навала, и възбрани раба си от злото; и Наваловата злоба обърна Господ на главата му! И прати Давид да говори на Авигея да я вземе за жена за себе си. {{field-off:Bible}}</w:t>
      </w:r>
    </w:p>
    <w:p>
      <w:pPr>
        <w:pStyle w:val="Normal"/>
        <w:rPr/>
      </w:pPr>
      <w:r>
        <w:rPr/>
        <w:t>[[@Bible:1Sa 25:40 ]][[25:40 &gt;&gt; 1Sa 25:40]] {{field-on:Bible}} И дойдоха Давидовите раби при Авигея в Кармил та й говориха и рекоха: Давид ни прати при тебе да те вземе за жена за себе си. {{field-off:Bible}}</w:t>
      </w:r>
    </w:p>
    <w:p>
      <w:pPr>
        <w:pStyle w:val="Normal"/>
        <w:rPr/>
      </w:pPr>
      <w:r>
        <w:rPr/>
        <w:t>[[@Bible:1Sa 25:41 ]][[25:41 &gt;&gt; 1Sa 25:41]] {{field-on:Bible}} И стана та се поклони с лицето си доземи и рече: Ето, нека е рабинята ти слугиня да мие нозете на рабите на господаря си. {{field-off:Bible}}</w:t>
      </w:r>
    </w:p>
    <w:p>
      <w:pPr>
        <w:pStyle w:val="Normal"/>
        <w:rPr/>
      </w:pPr>
      <w:r>
        <w:rPr/>
        <w:t>[[@Bible:1Sa 25:42 ]][[25:42 &gt;&gt; 1Sa 25:42]] {{field-on:Bible}} И побърза Авигея та стана и качи се на осела, заедно с пет нейни момичета които отиваха вслед нея; и отиде вслед Давидовите вестители, и стана му жена. {{field-off:Bible}}</w:t>
      </w:r>
    </w:p>
    <w:p>
      <w:pPr>
        <w:pStyle w:val="Normal"/>
        <w:rPr/>
      </w:pPr>
      <w:r>
        <w:rPr/>
        <w:t>[[@Bible:1Sa 25:43 ]][[25:43 &gt;&gt; 1Sa 25:43]] {{field-on:Bible}} Давид взе още и Ахиноам от Иезраел; и тези двете бяха му жени. {{field-off:Bible}}</w:t>
      </w:r>
    </w:p>
    <w:p>
      <w:pPr>
        <w:pStyle w:val="Normal"/>
        <w:rPr/>
      </w:pPr>
      <w:r>
        <w:rPr/>
        <w:t>[[@Bible:1Sa 25:44 ]][[25:44 &gt;&gt; 1Sa 25:44]] {{field-on:Bible}} А Саул беше дал Михала дъщеря си, Давидовата жена, на Фалтия Лаисовия син, който беше от Галим. {{field-off:Bible}}</w:t>
      </w:r>
    </w:p>
    <w:p>
      <w:pPr>
        <w:pStyle w:val="Heading2"/>
        <w:rPr/>
      </w:pPr>
      <w:r>
        <w:rPr/>
        <w:t>Глава 26</w:t>
      </w:r>
    </w:p>
    <w:p>
      <w:pPr>
        <w:pStyle w:val="Normal"/>
        <w:rPr/>
      </w:pPr>
      <w:r>
        <w:rPr/>
        <w:t>[[@Bible:1Sa 26:1 ]][[26:1 &gt;&gt; 1Sa 26:1]] {{field-on:Bible}} А дойдоха Зифците при Саула в Гавая и рекоха: Не крие ли се Давид в хълма Ехела срещу Иесимон? {{field-off:Bible}}</w:t>
      </w:r>
    </w:p>
    <w:p>
      <w:pPr>
        <w:pStyle w:val="Normal"/>
        <w:rPr/>
      </w:pPr>
      <w:r>
        <w:rPr/>
        <w:t>[[@Bible:1Sa 26:2 ]][[26:2 &gt;&gt; 1Sa 26:2]] {{field-on:Bible}} И стана Саул та слезе в Зифската пустиня, и имаше със себе си три тисящи избрани мъже от Израиля, да търси Давида в Зифската пустиня. {{field-off:Bible}}</w:t>
      </w:r>
    </w:p>
    <w:p>
      <w:pPr>
        <w:pStyle w:val="Normal"/>
        <w:rPr/>
      </w:pPr>
      <w:r>
        <w:rPr/>
        <w:t>[[@Bible:1Sa 26:3 ]][[26:3 &gt;&gt; 1Sa 26:3]] {{field-on:Bible}} И разположи стана си Саул на хълма Ехела който е срещу Иесимон, при пътя. А Давид седеше в пустинята, и видя че Саул идеше отдире му в пустинята. {{field-off:Bible}}</w:t>
      </w:r>
    </w:p>
    <w:p>
      <w:pPr>
        <w:pStyle w:val="Normal"/>
        <w:rPr/>
      </w:pPr>
      <w:r>
        <w:rPr/>
        <w:t>[[@Bible:1Sa 26:4 ]][[26:4 &gt;&gt; 1Sa 26:4]] {{field-on:Bible}} За това прати Давид съгледатели та се научи че Саул наистина дойде. {{field-off:Bible}}</w:t>
      </w:r>
    </w:p>
    <w:p>
      <w:pPr>
        <w:pStyle w:val="Normal"/>
        <w:rPr/>
      </w:pPr>
      <w:r>
        <w:rPr/>
        <w:t>[[@Bible:1Sa 26:5 ]][[26:5 &gt;&gt; 1Sa 26:5]] {{field-on:Bible}} И стана Давид та дойде на мястото дето Саул беше разположил стана си; и съгледа Давид мястото дето лежеше Саул и Авенир Нировий син военачалникът му. А Саул лежеше в оплота от колата; и людете бяха разположени около него. {{field-off:Bible}}</w:t>
      </w:r>
    </w:p>
    <w:p>
      <w:pPr>
        <w:pStyle w:val="Normal"/>
        <w:rPr/>
      </w:pPr>
      <w:r>
        <w:rPr/>
        <w:t>[[@Bible:1Sa 26:6 ]][[26:6 &gt;&gt; 1Sa 26:6]] {{field-on:Bible}} Тогаз отговори Давид и рече на Ахимелеха Хетееца и на Ависея сина Саруин, брата на Иоава: Кой ще слезе с мене при Саула в стана? И рече Ависей: Аз ще сляза с тебе. {{field-off:Bible}}</w:t>
      </w:r>
    </w:p>
    <w:p>
      <w:pPr>
        <w:pStyle w:val="Normal"/>
        <w:rPr/>
      </w:pPr>
      <w:r>
        <w:rPr/>
        <w:t>[[@Bible:1Sa 26:7 ]][[26:7 &gt;&gt; 1Sa 26:7]] {{field-on:Bible}} И тъй, дойдоха Давид и Ависей през нощ при людете; и, ето, Саул лежеше заспал в оплота от колата, и копието му забито в земята при главата му; а Авенир и людете лежеха около него. {{field-off:Bible}}</w:t>
      </w:r>
    </w:p>
    <w:p>
      <w:pPr>
        <w:pStyle w:val="Normal"/>
        <w:rPr/>
      </w:pPr>
      <w:r>
        <w:rPr/>
        <w:t>[[@Bible:1Sa 26:8 ]][[26:8 &gt;&gt; 1Sa 26:8]] {{field-on:Bible}} Тогаз рече Ависей Давиду: Бог заключи днес врага ти в ръката ти; и сега да го поразя с копието дори до земята заеднъж, и няма да повторя върх него. {{field-off:Bible}}</w:t>
      </w:r>
    </w:p>
    <w:p>
      <w:pPr>
        <w:pStyle w:val="Normal"/>
        <w:rPr/>
      </w:pPr>
      <w:r>
        <w:rPr/>
        <w:t>[[@Bible:1Sa 26:9 ]][[26:9 &gt;&gt; 1Sa 26:9]] {{field-on:Bible}} А Давид рече на Ависея: Да го не погубиш; защото кой може тури ръка на помазаника Господен и да е неповинен? {{field-off:Bible}}</w:t>
      </w:r>
    </w:p>
    <w:p>
      <w:pPr>
        <w:pStyle w:val="Normal"/>
        <w:rPr/>
      </w:pPr>
      <w:r>
        <w:rPr/>
        <w:t>[[@Bible:1Sa 26:10 ]][[26:10 &gt;&gt; 1Sa 26:10]] {{field-on:Bible}} И рече още Давид: Жив Господ, Господ ще го порази; или денят му ще дойде, и ще умре; или ще влезе в бран и ще се свърши. {{field-off:Bible}}</w:t>
      </w:r>
    </w:p>
    <w:p>
      <w:pPr>
        <w:pStyle w:val="Normal"/>
        <w:rPr/>
      </w:pPr>
      <w:r>
        <w:rPr/>
        <w:t>[[@Bible:1Sa 26:11 ]][[26:11 &gt;&gt; 1Sa 26:11]] {{field-on:Bible}} Да ми не бъде от Господа да туря ръка на помазаника Господен! Но вземи сега, моля, копието което е при главата му, и кърчага с водата, та да си отидем. {{field-off:Bible}}</w:t>
      </w:r>
    </w:p>
    <w:p>
      <w:pPr>
        <w:pStyle w:val="Normal"/>
        <w:rPr/>
      </w:pPr>
      <w:r>
        <w:rPr/>
        <w:t>[[@Bible:1Sa 26:12 ]][[26:12 &gt;&gt; 1Sa 26:12]] {{field-on:Bible}} И тъй, взе Давид копието и кърчага с водата от при главата на Саула та си отидоха; и никойй не видя, и никой не усети, и никой не се събуди; защото всичките спяха, понеже дълбок сън от Господа бе паднал на тях. {{field-off:Bible}}</w:t>
      </w:r>
    </w:p>
    <w:p>
      <w:pPr>
        <w:pStyle w:val="Normal"/>
        <w:rPr/>
      </w:pPr>
      <w:r>
        <w:rPr/>
        <w:t>[[@Bible:1Sa 26:13 ]][[26:13 &gt;&gt; 1Sa 26:13]] {{field-on:Bible}} Тогаз мина Давид насреща та застана на върха на гората от далеч: между тях имаше голямо разстояние. {{field-off:Bible}}</w:t>
      </w:r>
    </w:p>
    <w:p>
      <w:pPr>
        <w:pStyle w:val="Normal"/>
        <w:rPr/>
      </w:pPr>
      <w:r>
        <w:rPr/>
        <w:t>[[@Bible:1Sa 26:14 ]][[26:14 &gt;&gt; 1Sa 26:14]] {{field-on:Bible}} И извика Давид към людете и към Авенира Нировия син и говореше: Не отговаряш ли, Авенире? И отговори Авенир та рече: Кой си ти дето викаш към царя? {{field-off:Bible}}</w:t>
      </w:r>
    </w:p>
    <w:p>
      <w:pPr>
        <w:pStyle w:val="Normal"/>
        <w:rPr/>
      </w:pPr>
      <w:r>
        <w:rPr/>
        <w:t>[[@Bible:1Sa 26:15 ]][[26:15 &gt;&gt; 1Sa 26:15]] {{field-on:Bible}} И рече Давид Авениру: Не си ли мъж ти? и кой е подобен тебе между Израиля? а защо не пазиш господаря си царя? понеже влезе един от людете да погуби царя господаря ти. {{field-off:Bible}}</w:t>
      </w:r>
    </w:p>
    <w:p>
      <w:pPr>
        <w:pStyle w:val="Normal"/>
        <w:rPr/>
      </w:pPr>
      <w:r>
        <w:rPr/>
        <w:t>[[@Bible:1Sa 26:16 ]][[26:16 &gt;&gt; 1Sa 26:16]] {{field-on:Bible}} Не е добро това нещо което стори ти: жив Господ, вие сте дойстойни за смърт, понеже не упазихте господаря си, помазаника Господен. И сега, вижте де е копието на царя и кърчагът с водата които бяха при главата му. {{field-off:Bible}}</w:t>
      </w:r>
    </w:p>
    <w:p>
      <w:pPr>
        <w:pStyle w:val="Normal"/>
        <w:rPr/>
      </w:pPr>
      <w:r>
        <w:rPr/>
        <w:t>[[@Bible:1Sa 26:17 ]][[26:17 &gt;&gt; 1Sa 26:17]] {{field-on:Bible}} И позна Саул гласа Давидов, и рече: Твоят глас ли е, чадо мое Давиде? А Давид рече: Моят глас е, господарю мой царю. {{field-off:Bible}}</w:t>
      </w:r>
    </w:p>
    <w:p>
      <w:pPr>
        <w:pStyle w:val="Normal"/>
        <w:rPr/>
      </w:pPr>
      <w:r>
        <w:rPr/>
        <w:t>[[@Bible:1Sa 26:18 ]][[26:18 &gt;&gt; 1Sa 26:18]] {{field-on:Bible}} И рече: Защо господарят ми гони така раба си? Какво съм сторил? или какво зло има в ръката ми? {{field-off:Bible}}</w:t>
      </w:r>
    </w:p>
    <w:p>
      <w:pPr>
        <w:pStyle w:val="Normal"/>
        <w:rPr/>
      </w:pPr>
      <w:r>
        <w:rPr/>
        <w:t>[[@Bible:1Sa 26:19 ]][[26:19 &gt;&gt; 1Sa 26:19]] {{field-on:Bible}} И сега нека чуе, моля, господарят ми царят думите на раба си. Ако Господ те подигна против мене, нека приеме жъртва; но ако са человечески синове, те нека бъдат проклети пред Господа, защото ме изпъдиха днес да нямам съобщение в наследието Господне, и казват ми: Иди, служи на други богове. {{field-off:Bible}}</w:t>
      </w:r>
    </w:p>
    <w:p>
      <w:pPr>
        <w:pStyle w:val="Normal"/>
        <w:rPr/>
      </w:pPr>
      <w:r>
        <w:rPr/>
        <w:t>[[@Bible:1Sa 26:20 ]][[26:20 &gt;&gt; 1Sa 26:20]] {{field-on:Bible}} И сега, нека не падне кръвта ми на земята пред Господа; защото царят Израилев е излязъл да търси една бълха, като кога гони някой еребица в горите. {{field-off:Bible}}</w:t>
      </w:r>
    </w:p>
    <w:p>
      <w:pPr>
        <w:pStyle w:val="Normal"/>
        <w:rPr/>
      </w:pPr>
      <w:r>
        <w:rPr/>
        <w:t>[[@Bible:1Sa 26:21 ]][[26:21 &gt;&gt; 1Sa 26:21]] {{field-on:Bible}} И рече Саул: Съгреших; върни се, чадо мое Давиде; защото няма вече да ти сторя зло, понеже душата ми биде днес многоценна пред твоите очи: ето, безумие сторих, и голяма погрешка направих. {{field-off:Bible}}</w:t>
      </w:r>
    </w:p>
    <w:p>
      <w:pPr>
        <w:pStyle w:val="Normal"/>
        <w:rPr/>
      </w:pPr>
      <w:r>
        <w:rPr/>
        <w:t>[[@Bible:1Sa 26:22 ]][[26:22 &gt;&gt; 1Sa 26:22]] {{field-on:Bible}} И отговори Давид и рече: Ето царското копие; и нека мине един от момците и да го вземе. {{field-off:Bible}}</w:t>
      </w:r>
    </w:p>
    <w:p>
      <w:pPr>
        <w:pStyle w:val="Normal"/>
        <w:rPr/>
      </w:pPr>
      <w:r>
        <w:rPr/>
        <w:t>[[@Bible:1Sa 26:23 ]][[26:23 &gt;&gt; 1Sa 26:23]] {{field-on:Bible}} А Господ да отдаде всекиму според правдата му и според верността му; защото те предаде Господ днес в ръката ми, но аз не рачих да туря ръката си на помазаника Господен. {{field-off:Bible}}</w:t>
      </w:r>
    </w:p>
    <w:p>
      <w:pPr>
        <w:pStyle w:val="Normal"/>
        <w:rPr/>
      </w:pPr>
      <w:r>
        <w:rPr/>
        <w:t>[[@Bible:1Sa 26:24 ]][[26:24 &gt;&gt; 1Sa 26:24]] {{field-on:Bible}} Ето прочее, както животът ти биде днес многоценен пред очите ми, така и моят живот нека бъде многоценен пред очите на Господа, и той да ме избави от всичките скърби. {{field-off:Bible}}</w:t>
      </w:r>
    </w:p>
    <w:p>
      <w:pPr>
        <w:pStyle w:val="Normal"/>
        <w:rPr/>
      </w:pPr>
      <w:r>
        <w:rPr/>
        <w:t>[[@Bible:1Sa 26:25 ]][[26:25 &gt;&gt; 1Sa 26:25]] {{field-on:Bible}} Тогаз рече Саул Давиду: Да си благословен, чадо мое Давиде! ти непременно ще извършиш велики дела, и наистина ще се преукрепиш. И Давид си отиде в пътя си; а Саул се върна на мястото си. {{field-off:Bible}}</w:t>
      </w:r>
    </w:p>
    <w:p>
      <w:pPr>
        <w:pStyle w:val="Heading2"/>
        <w:rPr/>
      </w:pPr>
      <w:r>
        <w:rPr/>
        <w:t>Глава 27</w:t>
      </w:r>
    </w:p>
    <w:p>
      <w:pPr>
        <w:pStyle w:val="Normal"/>
        <w:rPr/>
      </w:pPr>
      <w:r>
        <w:rPr/>
        <w:t>[[@Bible:1Sa 27:1 ]][[27:1 &gt;&gt; 1Sa 27:1]] {{field-on:Bible}} И рече Давид в сърдцето си: Най-сетне ще погина един ден от ръката на Саула: няма по-добро за мене освен да се отърва по-скоро във Филистимската земя: тогаз ще се отчае Саул от мене и ще се напусне да ме не търси вече по всичките предели на Израил: така ще се отърва от ръката му. {{field-off:Bible}}</w:t>
      </w:r>
    </w:p>
    <w:p>
      <w:pPr>
        <w:pStyle w:val="Normal"/>
        <w:rPr/>
      </w:pPr>
      <w:r>
        <w:rPr/>
        <w:t>[[@Bible:1Sa 27:2 ]][[27:2 &gt;&gt; 1Sa 27:2]] {{field-on:Bible}} И стана Давид та премина, той и шестте стотин мъже които бяха с него, при Анхуса Маоховия син, царя на Гет. {{field-off:Bible}}</w:t>
      </w:r>
    </w:p>
    <w:p>
      <w:pPr>
        <w:pStyle w:val="Normal"/>
        <w:rPr/>
      </w:pPr>
      <w:r>
        <w:rPr/>
        <w:t>[[@Bible:1Sa 27:3 ]][[27:3 &gt;&gt; 1Sa 27:3]] {{field-on:Bible}} И остана Давид с Анхуса в Гет, той и мъжете му, всеки с домородието си, и Давид с двете си жени, Ахиноам Иезраелянката, и Авигея Кармилчанката Наваловата жена. {{field-off:Bible}}</w:t>
      </w:r>
    </w:p>
    <w:p>
      <w:pPr>
        <w:pStyle w:val="Normal"/>
        <w:rPr/>
      </w:pPr>
      <w:r>
        <w:rPr/>
        <w:t>[[@Bible:1Sa 27:4 ]][[27:4 &gt;&gt; 1Sa 27:4]] {{field-on:Bible}} И известиха Саулу че побегна Давид в Гет; за това не го потърси вече. {{field-off:Bible}}</w:t>
      </w:r>
    </w:p>
    <w:p>
      <w:pPr>
        <w:pStyle w:val="Normal"/>
        <w:rPr/>
      </w:pPr>
      <w:r>
        <w:rPr/>
        <w:t>[[@Bible:1Sa 27:5 ]][[27:5 &gt;&gt; 1Sa 27:5]] {{field-on:Bible}} И рече Давид Анхусу: Ако съм намерил сега благодат пред очите ти, нека ми се даде място в някой от полските градове да седя там; и защо да седи рабът ти с тебе в царския град? {{field-off:Bible}}</w:t>
      </w:r>
    </w:p>
    <w:p>
      <w:pPr>
        <w:pStyle w:val="Normal"/>
        <w:rPr/>
      </w:pPr>
      <w:r>
        <w:rPr/>
        <w:t>[[@Bible:1Sa 27:6 ]][[27:6 &gt;&gt; 1Sa 27:6]] {{field-on:Bible}} И даде му Анхус в този ден Сиклаг; за това Сиклаг остана на Юдините царе и до днес. {{field-off:Bible}}</w:t>
      </w:r>
    </w:p>
    <w:p>
      <w:pPr>
        <w:pStyle w:val="Normal"/>
        <w:rPr/>
      </w:pPr>
      <w:r>
        <w:rPr/>
        <w:t>[[@Bible:1Sa 27:7 ]][[27:7 &gt;&gt; 1Sa 27:7]] {{field-on:Bible}} А числото на дните колкото седя Давид в земята на Филистимците бе една година и четири месеца. {{field-off:Bible}}</w:t>
      </w:r>
    </w:p>
    <w:p>
      <w:pPr>
        <w:pStyle w:val="Normal"/>
        <w:rPr/>
      </w:pPr>
      <w:r>
        <w:rPr/>
        <w:t>[[@Bible:1Sa 27:8 ]][[27:8 &gt;&gt; 1Sa 27:8]] {{field-on:Bible}} А възлазяше Давид и мъжете му та нападаха върх Гесурийците, Гезрейците, и Амаличаните; защото те бяха от старо време жители на земята, от входа на Сур и дори до Египетската земя. {{field-off:Bible}}</w:t>
      </w:r>
    </w:p>
    <w:p>
      <w:pPr>
        <w:pStyle w:val="Normal"/>
        <w:rPr/>
      </w:pPr>
      <w:r>
        <w:rPr/>
        <w:t>[[@Bible:1Sa 27:9 ]][[27:9 &gt;&gt; 1Sa 27:9]] {{field-on:Bible}} И поразяваше Давид земята, и не оставяше жив ни мъж ни жена; и вземаше овци, и говеда, и осли, и камили, и дрехи; и като се връщаше, дохождаше при Анхуса. {{field-off:Bible}}</w:t>
      </w:r>
    </w:p>
    <w:p>
      <w:pPr>
        <w:pStyle w:val="Normal"/>
        <w:rPr/>
      </w:pPr>
      <w:r>
        <w:rPr/>
        <w:t>[[@Bible:1Sa 27:10 ]][[27:10 &gt;&gt; 1Sa 27:10]] {{field-on:Bible}} И говореше Анхус Давиду: Де направихте нападение днес? И отговаряше Давид: Към юг на Юда, и към юг на Иерамеилците, и към юг на Кенейците. {{field-off:Bible}}</w:t>
      </w:r>
    </w:p>
    <w:p>
      <w:pPr>
        <w:pStyle w:val="Normal"/>
        <w:rPr/>
      </w:pPr>
      <w:r>
        <w:rPr/>
        <w:t>[[@Bible:1Sa 27:11 ]][[27:11 &gt;&gt; 1Sa 27:11]] {{field-on:Bible}} И ни мъж нито жена не оставяше Давид жив да донесат в Гет, и думаше: Да не би да възвестят против нас и кажат: Така прави Давид. И такъв беше обичаят му през всичките дни колкото седя във Филистимската земя. {{field-off:Bible}}</w:t>
      </w:r>
    </w:p>
    <w:p>
      <w:pPr>
        <w:pStyle w:val="Normal"/>
        <w:rPr/>
      </w:pPr>
      <w:r>
        <w:rPr/>
        <w:t>[[@Bible:1Sa 27:12 ]][[27:12 &gt;&gt; 1Sa 27:12]] {{field-on:Bible}} И вярваше Анхус Давида, и казваше: Той направи себе си съвсем омразен на людете си Израиля; заради това ще ми бъде раб винаги. {{field-off:Bible}}</w:t>
      </w:r>
    </w:p>
    <w:p>
      <w:pPr>
        <w:pStyle w:val="Heading2"/>
        <w:rPr/>
      </w:pPr>
      <w:r>
        <w:rPr/>
        <w:t>Глава 28</w:t>
      </w:r>
    </w:p>
    <w:p>
      <w:pPr>
        <w:pStyle w:val="Normal"/>
        <w:rPr/>
      </w:pPr>
      <w:r>
        <w:rPr/>
        <w:t>[[@Bible:1Sa 28:1 ]][[28:1 &gt;&gt; 1Sa 28:1]] {{field-on:Bible}} В онези дни събраха Филистимците воинствата си за да излязат да направят бой против Израиля. И рече Анхус Давиду: Да знаеш известно че ще излезеш с мене на боя, ти и мъжете ти. {{field-off:Bible}}</w:t>
      </w:r>
    </w:p>
    <w:p>
      <w:pPr>
        <w:pStyle w:val="Normal"/>
        <w:rPr/>
      </w:pPr>
      <w:r>
        <w:rPr/>
        <w:t>[[@Bible:1Sa 28:2 ]][[28:2 &gt;&gt; 1Sa 28:2]] {{field-on:Bible}} И рече Давид Анхусу: Ти наистина ще познаеш що ще да направи рабът ти. И рече Анхус Давиду: Заради това ще те направя страж на главата ми за всегда. {{field-off:Bible}}</w:t>
      </w:r>
    </w:p>
    <w:p>
      <w:pPr>
        <w:pStyle w:val="Normal"/>
        <w:rPr/>
      </w:pPr>
      <w:r>
        <w:rPr/>
        <w:t>[[@Bible:1Sa 28:3 ]][[28:3 &gt;&gt; 1Sa 28:3]] {{field-on:Bible}} А Самуил умря; и всичкий Израил го оплака, и погребе го в Рама града му. И изпъдил бе Саул от мястото бесовъпрошателите и вълшебниците. {{field-off:Bible}}</w:t>
      </w:r>
    </w:p>
    <w:p>
      <w:pPr>
        <w:pStyle w:val="Normal"/>
        <w:rPr/>
      </w:pPr>
      <w:r>
        <w:rPr/>
        <w:t>[[@Bible:1Sa 28:4 ]][[28:4 &gt;&gt; 1Sa 28:4]] {{field-on:Bible}} И тъй, събраха се Филистимците купно и дойдоха та разположиха стана си в Сунам; и събра Саул всичкия Израил, та разположиха стана си в Телвуе. {{field-off:Bible}}</w:t>
      </w:r>
    </w:p>
    <w:p>
      <w:pPr>
        <w:pStyle w:val="Normal"/>
        <w:rPr/>
      </w:pPr>
      <w:r>
        <w:rPr/>
        <w:t>[[@Bible:1Sa 28:5 ]][[28:5 &gt;&gt; 1Sa 28:5]] {{field-on:Bible}} И когато видя Саул стана на Филистимците, уплаши се, и разтрепера се сърдцето му твърде много. {{field-off:Bible}}</w:t>
      </w:r>
    </w:p>
    <w:p>
      <w:pPr>
        <w:pStyle w:val="Normal"/>
        <w:rPr/>
      </w:pPr>
      <w:r>
        <w:rPr/>
        <w:t>[[@Bible:1Sa 28:6 ]][[28:6 &gt;&gt; 1Sa 28:6]] {{field-on:Bible}} И попита Саул Господа; но Господ не му отговори нито чрез сънища, нито чрез Урима, нито чрез пророци. {{field-off:Bible}}</w:t>
      </w:r>
    </w:p>
    <w:p>
      <w:pPr>
        <w:pStyle w:val="Normal"/>
        <w:rPr/>
      </w:pPr>
      <w:r>
        <w:rPr/>
        <w:t>[[@Bible:1Sa 28:7 ]][[28:7 &gt;&gt; 1Sa 28:7]] {{field-on:Bible}} Тогаз рече Саул на рабите си: Потърсете ми жена бесовъпрошателка, за да ида при нея и да я попитам. И рабите му рекоха му: Ето, има в Ендор една жена бесовъпрошателка. {{field-off:Bible}}</w:t>
      </w:r>
    </w:p>
    <w:p>
      <w:pPr>
        <w:pStyle w:val="Normal"/>
        <w:rPr/>
      </w:pPr>
      <w:r>
        <w:rPr/>
        <w:t>[[@Bible:1Sa 28:8 ]][[28:8 &gt;&gt; 1Sa 28:8]] {{field-on:Bible}} И преличи се Саул, и облече други дрехи, и отиде той и двама мъже с него та дойдоха при жената през нощ; и рече: Почародействувай ми, моля, чрез бесовъпрошение, и възведи ми когото ти река. {{field-off:Bible}}</w:t>
      </w:r>
    </w:p>
    <w:p>
      <w:pPr>
        <w:pStyle w:val="Normal"/>
        <w:rPr/>
      </w:pPr>
      <w:r>
        <w:rPr/>
        <w:t>[[@Bible:1Sa 28:9 ]][[28:9 &gt;&gt; 1Sa 28:9]] {{field-on:Bible}} И рече му жената: Ето, ти знаеш що направи Саул, как изтреби бесовъпрошателите и вълшебниците от мястото: защо сега впримчаш живота ми да ме умъртвят? {{field-off:Bible}}</w:t>
      </w:r>
    </w:p>
    <w:p>
      <w:pPr>
        <w:pStyle w:val="Normal"/>
        <w:rPr/>
      </w:pPr>
      <w:r>
        <w:rPr/>
        <w:t>[[@Bible:1Sa 28:10 ]][[28:10 &gt;&gt; 1Sa 28:10]] {{field-on:Bible}} И закле й се Саул в Господа и рече: Жив Господ, няма да ти се случи никакво зло за това. {{field-off:Bible}}</w:t>
      </w:r>
    </w:p>
    <w:p>
      <w:pPr>
        <w:pStyle w:val="Normal"/>
        <w:rPr/>
      </w:pPr>
      <w:r>
        <w:rPr/>
        <w:t>[[@Bible:1Sa 28:11 ]][[28:11 &gt;&gt; 1Sa 28:11]] {{field-on:Bible}} Тогаз рече жената: Кого да ти възведа? И рече: Самуила ми възведи. {{field-off:Bible}}</w:t>
      </w:r>
    </w:p>
    <w:p>
      <w:pPr>
        <w:pStyle w:val="Normal"/>
        <w:rPr/>
      </w:pPr>
      <w:r>
        <w:rPr/>
        <w:t>[[@Bible:1Sa 28:12 ]][[28:12 &gt;&gt; 1Sa 28:12]] {{field-on:Bible}} И когато видя жената Самуила, извика с голям глас; и говори жената Саулу и рече: Защо ме излъга ти? и ти си Саул. {{field-off:Bible}}</w:t>
      </w:r>
    </w:p>
    <w:p>
      <w:pPr>
        <w:pStyle w:val="Normal"/>
        <w:rPr/>
      </w:pPr>
      <w:r>
        <w:rPr/>
        <w:t>[[@Bible:1Sa 28:13 ]][[28:13 &gt;&gt; 1Sa 28:13]] {{field-on:Bible}} И рече й царят: Не бой се; но какво видя ти? И рече жената Саулу: Богове видях които излазяха из земята. {{field-off:Bible}}</w:t>
      </w:r>
    </w:p>
    <w:p>
      <w:pPr>
        <w:pStyle w:val="Normal"/>
        <w:rPr/>
      </w:pPr>
      <w:r>
        <w:rPr/>
        <w:t>[[@Bible:1Sa 28:14 ]][[28:14 &gt;&gt; 1Sa 28:14]] {{field-on:Bible}} И рече й: Какъв е образът му? А тя рече: Един старец възлазя, и е обвит с мантия. И позна Саул че беше Самуил, и наведе се с лицето доземи та се поклони. {{field-off:Bible}}</w:t>
      </w:r>
    </w:p>
    <w:p>
      <w:pPr>
        <w:pStyle w:val="Normal"/>
        <w:rPr/>
      </w:pPr>
      <w:r>
        <w:rPr/>
        <w:t>[[@Bible:1Sa 28:15 ]][[28:15 &gt;&gt; 1Sa 28:15]] {{field-on:Bible}} И рече Самуил Саулу: Защо ми досади ти и ме направи да възлеза? И рече Саул: Нахождам се в голямо утеснение, защото Филистимците ратуват против мене, а Бог се отдалечи от мене, и не ми отговаря вече нито чрез пророци нито чрез сънища; за това те повикнах да ми обадиш що да правя. {{field-off:Bible}}</w:t>
      </w:r>
    </w:p>
    <w:p>
      <w:pPr>
        <w:pStyle w:val="Normal"/>
        <w:rPr/>
      </w:pPr>
      <w:r>
        <w:rPr/>
        <w:t>[[@Bible:1Sa 28:16 ]][[28:16 &gt;&gt; 1Sa 28:16]] {{field-on:Bible}} Тогаз рече Самуил: А защо ме питаш като Господ се е отдалечил от тебе и ти е станал неприятел? {{field-off:Bible}}</w:t>
      </w:r>
    </w:p>
    <w:p>
      <w:pPr>
        <w:pStyle w:val="Normal"/>
        <w:rPr/>
      </w:pPr>
      <w:r>
        <w:rPr/>
        <w:t>[[@Bible:1Sa 28:17 ]][[28:17 &gt;&gt; 1Sa 28:17]] {{field-on:Bible}} Ето, Господ си направи както бе говорил чрез мене; защото раздра Господ царството от ръката ти и го даде на ближния ти Давида. {{field-off:Bible}}</w:t>
      </w:r>
    </w:p>
    <w:p>
      <w:pPr>
        <w:pStyle w:val="Normal"/>
        <w:rPr/>
      </w:pPr>
      <w:r>
        <w:rPr/>
        <w:t>[[@Bible:1Sa 28:18 ]][[28:18 &gt;&gt; 1Sa 28:18]] {{field-on:Bible}} Понеже ти се не покори на гласа Господен, нито извърши големия негов гняв върху Амалика, заради това Господ ти направи това нещо в този ден. {{field-off:Bible}}</w:t>
      </w:r>
    </w:p>
    <w:p>
      <w:pPr>
        <w:pStyle w:val="Normal"/>
        <w:rPr/>
      </w:pPr>
      <w:r>
        <w:rPr/>
        <w:t>[[@Bible:1Sa 28:19 ]][[28:19 &gt;&gt; 1Sa 28:19]] {{field-on:Bible}} И ще предаде Господ Израиля с тебе в ръката на Филистимците; и утре ти и синовете ти ще бъдете с мене; и стана Израилев ще предаде Господ в ръката на Филистимците. {{field-off:Bible}}</w:t>
      </w:r>
    </w:p>
    <w:p>
      <w:pPr>
        <w:pStyle w:val="Normal"/>
        <w:rPr/>
      </w:pPr>
      <w:r>
        <w:rPr/>
        <w:t>[[@Bible:1Sa 28:20 ]][[28:20 &gt;&gt; 1Sa 28:20]] {{field-on:Bible}} Тогаз падна Саул тутакси цял прострян на земята, защото се много уплаши от Самуиловите думи; и сила нямаше в него, понеже не бе ял хляб всичкия ден и всичката нощ. {{field-off:Bible}}</w:t>
      </w:r>
    </w:p>
    <w:p>
      <w:pPr>
        <w:pStyle w:val="Normal"/>
        <w:rPr/>
      </w:pPr>
      <w:r>
        <w:rPr/>
        <w:t>[[@Bible:1Sa 28:21 ]][[28:21 &gt;&gt; 1Sa 28:21]] {{field-on:Bible}} И дойде жената при Саула, и видя го че беше много смутен и рече му: Ето, рабинята ти послуша гласа ти: турих живота си в ръката си, и покорих се на твоите думи които ти ми говори. {{field-off:Bible}}</w:t>
      </w:r>
    </w:p>
    <w:p>
      <w:pPr>
        <w:pStyle w:val="Normal"/>
        <w:rPr/>
      </w:pPr>
      <w:r>
        <w:rPr/>
        <w:t>[[@Bible:1Sa 28:22 ]][[28:22 &gt;&gt; 1Sa 28:22]] {{field-on:Bible}} Сега прочее послушай и ти, моля, гласа на рабинята си, и нека туря малко хляб пред тебе, та яж за да приемеш сила, понеже отиваш на път. {{field-off:Bible}}</w:t>
      </w:r>
    </w:p>
    <w:p>
      <w:pPr>
        <w:pStyle w:val="Normal"/>
        <w:rPr/>
      </w:pPr>
      <w:r>
        <w:rPr/>
        <w:t>[[@Bible:1Sa 28:23 ]][[28:23 &gt;&gt; 1Sa 28:23]] {{field-on:Bible}} Но не щеше, и думаше: Не ща да ям. Рабите му обаче с жената наедно принудиха го, та послуша гласа им; и стана от земята та седна на поселката. {{field-off:Bible}}</w:t>
      </w:r>
    </w:p>
    <w:p>
      <w:pPr>
        <w:pStyle w:val="Normal"/>
        <w:rPr/>
      </w:pPr>
      <w:r>
        <w:rPr/>
        <w:t>[[@Bible:1Sa 28:24 ]][[28:24 &gt;&gt; 1Sa 28:24]] {{field-on:Bible}} А жената имаше хранена юница в къщата, и побърза та я закла; и взе брашно та замеси, и изпече от него безквасни пити; {{field-off:Bible}}</w:t>
      </w:r>
    </w:p>
    <w:p>
      <w:pPr>
        <w:pStyle w:val="Normal"/>
        <w:rPr/>
      </w:pPr>
      <w:r>
        <w:rPr/>
        <w:t>[[@Bible:1Sa 28:25 ]][[28:25 &gt;&gt; 1Sa 28:25]] {{field-on:Bible}} и донесе пред Саула и пред рабите му, та ядоха. И станаха та си отидоха през онази нощ. {{field-off:Bible}}</w:t>
      </w:r>
    </w:p>
    <w:p>
      <w:pPr>
        <w:pStyle w:val="Heading2"/>
        <w:rPr/>
      </w:pPr>
      <w:r>
        <w:rPr/>
        <w:t>Глава 29</w:t>
      </w:r>
    </w:p>
    <w:p>
      <w:pPr>
        <w:pStyle w:val="Normal"/>
        <w:rPr/>
      </w:pPr>
      <w:r>
        <w:rPr/>
        <w:t>[[@Bible:1Sa 29:1 ]][[29:1 &gt;&gt; 1Sa 29:1]] {{field-on:Bible}} И събраха Филистимците всичките си воинства в Афек; а Израиляните разположиха стана си при извора който е в Иезраел. {{field-off:Bible}}</w:t>
      </w:r>
    </w:p>
    <w:p>
      <w:pPr>
        <w:pStyle w:val="Normal"/>
        <w:rPr/>
      </w:pPr>
      <w:r>
        <w:rPr/>
        <w:t>[[@Bible:1Sa 29:2 ]][[29:2 &gt;&gt; 1Sa 29:2]] {{field-on:Bible}} И Филистимските войводи заминваха със стотини и с тисящи; а Давид и мъжете му идеха отдире с Анхуса. {{field-off:Bible}}</w:t>
      </w:r>
    </w:p>
    <w:p>
      <w:pPr>
        <w:pStyle w:val="Normal"/>
        <w:rPr/>
      </w:pPr>
      <w:r>
        <w:rPr/>
        <w:t>[[@Bible:1Sa 29:3 ]][[29:3 &gt;&gt; 1Sa 29:3]] {{field-on:Bible}} И рекоха Филистимските началници: Що щат тука тези Евреи? И рече Анхус на Филистимските началници: Не е ли този Давид рабът на Саула царя Израилев, който биде с мене през тези дни или години? и не намерих в него никаква грешка от както е припаднал при мене до този ден. {{field-off:Bible}}</w:t>
      </w:r>
    </w:p>
    <w:p>
      <w:pPr>
        <w:pStyle w:val="Normal"/>
        <w:rPr/>
      </w:pPr>
      <w:r>
        <w:rPr/>
        <w:t>[[@Bible:1Sa 29:4 ]][[29:4 &gt;&gt; 1Sa 29:4]] {{field-on:Bible}} И негодуваха против него Филистимските началници, и рекоха му Филистимските началници: Изпроводи тогоз человека, и нека се върне на мястото си което му си определил, и да не слезе с нас в боя, да не би да ни стане в боя противник; защото как би се примирил той с господаря си? не с главите ли на тези мъже? {{field-off:Bible}}</w:t>
      </w:r>
    </w:p>
    <w:p>
      <w:pPr>
        <w:pStyle w:val="Normal"/>
        <w:rPr/>
      </w:pPr>
      <w:r>
        <w:rPr/>
        <w:t>[[@Bible:1Sa 29:5 ]][[29:5 &gt;&gt; 1Sa 29:5]] {{field-on:Bible}} Не е ли той Давид за когото пееха взаимно в ликовете и говореха: -Саул порази тисящите си,А Давид тмите си. {{field-off:Bible}}</w:t>
      </w:r>
    </w:p>
    <w:p>
      <w:pPr>
        <w:pStyle w:val="Normal"/>
        <w:rPr/>
      </w:pPr>
      <w:r>
        <w:rPr/>
        <w:t>[[@Bible:1Sa 29:6 ]][[29:6 &gt;&gt; 1Sa 29:6]] {{field-on:Bible}} Тогаз повика Анхус Давида та му рече: Жив Господ, наистина ти биде прав, и изходът ти и входът ти с мене в стана е угоден пред очите ми; защото зло не намерих в тебе от който ден си дошел при мене дори до този ден; но пред очите на войводите не си ти угоден. {{field-off:Bible}}</w:t>
      </w:r>
    </w:p>
    <w:p>
      <w:pPr>
        <w:pStyle w:val="Normal"/>
        <w:rPr/>
      </w:pPr>
      <w:r>
        <w:rPr/>
        <w:t>[[@Bible:1Sa 29:7 ]][[29:7 &gt;&gt; 1Sa 29:7]] {{field-on:Bible}} Сега прочее върни се та иди с мир, за да не нанесеш неугодност във Филистимските войводи. {{field-off:Bible}}</w:t>
      </w:r>
    </w:p>
    <w:p>
      <w:pPr>
        <w:pStyle w:val="Normal"/>
        <w:rPr/>
      </w:pPr>
      <w:r>
        <w:rPr/>
        <w:t>[[@Bible:1Sa 29:8 ]][[29:8 &gt;&gt; 1Sa 29:8]] {{field-on:Bible}} И рече Давид Анхусу: Но що съм направил? и що намери ти в раба си от който ден съм пред тебе до този ден, та да не ида да ратувам против неприятелите на господаря си царя? {{field-off:Bible}}</w:t>
      </w:r>
    </w:p>
    <w:p>
      <w:pPr>
        <w:pStyle w:val="Normal"/>
        <w:rPr/>
      </w:pPr>
      <w:r>
        <w:rPr/>
        <w:t>[[@Bible:1Sa 29:9 ]][[29:9 &gt;&gt; 1Sa 29:9]] {{field-on:Bible}} И отговори Анхус и рече Давиду: Зная че си угоден пред очите ми, като ангел Божий; но Филистимските началници рекоха: Да не възлезе той с нас в боя. {{field-off:Bible}}</w:t>
      </w:r>
    </w:p>
    <w:p>
      <w:pPr>
        <w:pStyle w:val="Normal"/>
        <w:rPr/>
      </w:pPr>
      <w:r>
        <w:rPr/>
        <w:t>[[@Bible:1Sa 29:10 ]][[29:10 &gt;&gt; 1Sa 29:10]] {{field-on:Bible}} Сега прочее стани утре рано с рабите на господаря си които дойдоха с тебе; и като станете утре рано, тутакси като ви се разсъвне идете си. {{field-off:Bible}}</w:t>
      </w:r>
    </w:p>
    <w:p>
      <w:pPr>
        <w:pStyle w:val="Normal"/>
        <w:rPr/>
      </w:pPr>
      <w:r>
        <w:rPr/>
        <w:t>[[@Bible:1Sa 29:11 ]][[29:11 &gt;&gt; 1Sa 29:11]] {{field-on:Bible}} И стана рано на утринта Давид и мъжете му за да си идат, да се върнат във Филистимската земя. А Филистимците възлязоха в Иезраел. {{field-off:Bible}}</w:t>
      </w:r>
    </w:p>
    <w:p>
      <w:pPr>
        <w:pStyle w:val="Heading2"/>
        <w:rPr/>
      </w:pPr>
      <w:r>
        <w:rPr/>
        <w:t>Глава 30</w:t>
      </w:r>
    </w:p>
    <w:p>
      <w:pPr>
        <w:pStyle w:val="Normal"/>
        <w:rPr/>
      </w:pPr>
      <w:r>
        <w:rPr/>
        <w:t>[[@Bible:1Sa 30:1 ]][[30:1 &gt;&gt; 1Sa 30:1]] {{field-on:Bible}} И когато Давид и мъжете му влязоха в Сиклаг в третия ден, Амаличаните бяха направили нападение в южната страна и в Сиклаг, и поразили бяха Сиклаг и изгорили го бяха с огън. {{field-off:Bible}}</w:t>
      </w:r>
    </w:p>
    <w:p>
      <w:pPr>
        <w:pStyle w:val="Normal"/>
        <w:rPr/>
      </w:pPr>
      <w:r>
        <w:rPr/>
        <w:t>[[@Bible:1Sa 30:2 ]][[30:2 &gt;&gt; 1Sa 30:2]] {{field-on:Bible}} И запленили бяха жените които бяха в него: от малко до голямо не умъртвиха никого, но взеха ги та отидоха в пътя си. {{field-off:Bible}}</w:t>
      </w:r>
    </w:p>
    <w:p>
      <w:pPr>
        <w:pStyle w:val="Normal"/>
        <w:rPr/>
      </w:pPr>
      <w:r>
        <w:rPr/>
        <w:t>[[@Bible:1Sa 30:3 ]][[30:3 &gt;&gt; 1Sa 30:3]] {{field-on:Bible}} А Давид и мъжете му дойдоха в града, и, ето, беше изгорен с огън, и жените им, и синовете им, и дъщерите им запленени. {{field-off:Bible}}</w:t>
      </w:r>
    </w:p>
    <w:p>
      <w:pPr>
        <w:pStyle w:val="Normal"/>
        <w:rPr/>
      </w:pPr>
      <w:r>
        <w:rPr/>
        <w:t>[[@Bible:1Sa 30:4 ]][[30:4 &gt;&gt; 1Sa 30:4]] {{field-on:Bible}} Тогаз Давид и людете които бяха с него възвисиха гласа си та плакаха доде не им остана вече сила да плачат. {{field-off:Bible}}</w:t>
      </w:r>
    </w:p>
    <w:p>
      <w:pPr>
        <w:pStyle w:val="Normal"/>
        <w:rPr/>
      </w:pPr>
      <w:r>
        <w:rPr/>
        <w:t>[[@Bible:1Sa 30:5 ]][[30:5 &gt;&gt; 1Sa 30:5]] {{field-on:Bible}} Така и двете жени на Давида бидоха запленени, Ахиноам Иезраелянката, и Авигея жената на Навала Кармилеца. {{field-off:Bible}}</w:t>
      </w:r>
    </w:p>
    <w:p>
      <w:pPr>
        <w:pStyle w:val="Normal"/>
        <w:rPr/>
      </w:pPr>
      <w:r>
        <w:rPr/>
        <w:t>[[@Bible:1Sa 30:6 ]][[30:6 &gt;&gt; 1Sa 30:6]] {{field-on:Bible}} И оскърби се Давид много, защото людете говореха с камене да го убият, понеже душата на всичките люде беше преогорчена, всеки за синовете си и за дъщерите си; а Давид се укрепи в Господа Бога своего. {{field-off:Bible}}</w:t>
      </w:r>
    </w:p>
    <w:p>
      <w:pPr>
        <w:pStyle w:val="Normal"/>
        <w:rPr/>
      </w:pPr>
      <w:r>
        <w:rPr/>
        <w:t>[[@Bible:1Sa 30:7 ]][[30:7 &gt;&gt; 1Sa 30:7]] {{field-on:Bible}} И рече Давид на Авиатара свещеника, Ахимелеховия син: Донеси ми тук, моля, ефода. И донесе Авиатар ефода при Давида. {{field-off:Bible}}</w:t>
      </w:r>
    </w:p>
    <w:p>
      <w:pPr>
        <w:pStyle w:val="Normal"/>
        <w:rPr/>
      </w:pPr>
      <w:r>
        <w:rPr/>
        <w:t>[[@Bible:1Sa 30:8 ]][[30:8 &gt;&gt; 1Sa 30:8]] {{field-on:Bible}} И попита Давид Господа и рече: Да гоня ли след този пълк? ще ги стигна ли? А той му рече: Гони; защото наистина ще стигнеш, и непременно ще отървеш всичко. {{field-off:Bible}}</w:t>
      </w:r>
    </w:p>
    <w:p>
      <w:pPr>
        <w:pStyle w:val="Normal"/>
        <w:rPr/>
      </w:pPr>
      <w:r>
        <w:rPr/>
        <w:t>[[@Bible:1Sa 30:9 ]][[30:9 &gt;&gt; 1Sa 30:9]] {{field-on:Bible}} Тогаз отиде Давид, той и шестте стотин мъже които бяха с него, та дойдоха до потока Весор, дето останалите се спряха; {{field-off:Bible}}</w:t>
      </w:r>
    </w:p>
    <w:p>
      <w:pPr>
        <w:pStyle w:val="Normal"/>
        <w:rPr/>
      </w:pPr>
      <w:r>
        <w:rPr/>
        <w:t>[[@Bible:1Sa 30:10 ]][[30:10 &gt;&gt; 1Sa 30:10]] {{field-on:Bible}} а Давид сам и четиристотин мъже гонеха; понеже останаха назад двесте които, уморени, не можаха да преминат потока Восор. {{field-off:Bible}}</w:t>
      </w:r>
    </w:p>
    <w:p>
      <w:pPr>
        <w:pStyle w:val="Normal"/>
        <w:rPr/>
      </w:pPr>
      <w:r>
        <w:rPr/>
        <w:t>[[@Bible:1Sa 30:11 ]][[30:11 &gt;&gt; 1Sa 30:11]] {{field-on:Bible}} И намериха человек Египтянин в полето, и доведоха го при Давида; и дадоха му хляб, и яде, и напоиха го с вода; {{field-off:Bible}}</w:t>
      </w:r>
    </w:p>
    <w:p>
      <w:pPr>
        <w:pStyle w:val="Normal"/>
        <w:rPr/>
      </w:pPr>
      <w:r>
        <w:rPr/>
        <w:t>[[@Bible:1Sa 30:12 ]][[30:12 &gt;&gt; 1Sa 30:12]] {{field-on:Bible}} и дадоха му една част от низаница смокви, и два грозда сухо грозде, та яде, и върна се духът му в него; защото не беше ял хляб нито беше пил вода три дни и три нощи. {{field-off:Bible}}</w:t>
      </w:r>
    </w:p>
    <w:p>
      <w:pPr>
        <w:pStyle w:val="Normal"/>
        <w:rPr/>
      </w:pPr>
      <w:r>
        <w:rPr/>
        <w:t>[[@Bible:1Sa 30:13 ]][[30:13 &gt;&gt; 1Sa 30:13]] {{field-on:Bible}} И рече му Давид: чий си? и от де си? И рече: Отрок съм Египтянин, раб на един Амаличанин; и остави ме господарят ми, понеже се разболях три дни сега, {{field-off:Bible}}</w:t>
      </w:r>
    </w:p>
    <w:p>
      <w:pPr>
        <w:pStyle w:val="Normal"/>
        <w:rPr/>
      </w:pPr>
      <w:r>
        <w:rPr/>
        <w:t>[[@Bible:1Sa 30:14 ]][[30:14 &gt;&gt; 1Sa 30:14]] {{field-on:Bible}} Ние направихме нападение в южната страна на Херетците, и в страните на Юда, и в южната страна на Халева, и изгорихме Сиклаг с огън. {{field-off:Bible}}</w:t>
      </w:r>
    </w:p>
    <w:p>
      <w:pPr>
        <w:pStyle w:val="Normal"/>
        <w:rPr/>
      </w:pPr>
      <w:r>
        <w:rPr/>
        <w:t>[[@Bible:1Sa 30:15 ]][[30:15 &gt;&gt; 1Sa 30:15]] {{field-on:Bible}} И рече му Давид: Можеш ли да ме низведеш към този пълк? А той рече: Закълни ми се в Бога че няма да ме умъртвиш, нито ще ме предадеш в ръката на господаря ми, и ще те низведа при този пълк. {{field-off:Bible}}</w:t>
      </w:r>
    </w:p>
    <w:p>
      <w:pPr>
        <w:pStyle w:val="Normal"/>
        <w:rPr/>
      </w:pPr>
      <w:r>
        <w:rPr/>
        <w:t>[[@Bible:1Sa 30:16 ]][[30:16 &gt;&gt; 1Sa 30:16]] {{field-on:Bible}} И когато го низведе, ето, те бяха разпръснати по лицето на всичкото място та ядяха, и пиеха, и веселяха се заради всичките големи користи които взеха от Филистимската земя и от Юдината земя. {{field-off:Bible}}</w:t>
      </w:r>
    </w:p>
    <w:p>
      <w:pPr>
        <w:pStyle w:val="Normal"/>
        <w:rPr/>
      </w:pPr>
      <w:r>
        <w:rPr/>
        <w:t>[[@Bible:1Sa 30:17 ]][[30:17 &gt;&gt; 1Sa 30:17]] {{field-on:Bible}} И удари ги Давид от зората дори до вечерта на утрешния ден; и не се избави нито един от тях, освен четиристотин момци които седяха на камили и побегнаха. {{field-off:Bible}}</w:t>
      </w:r>
    </w:p>
    <w:p>
      <w:pPr>
        <w:pStyle w:val="Normal"/>
        <w:rPr/>
      </w:pPr>
      <w:r>
        <w:rPr/>
        <w:t>[[@Bible:1Sa 30:18 ]][[30:18 &gt;&gt; 1Sa 30:18]] {{field-on:Bible}} И отърва Давид все що бяха взели Амаличаните; и двете си жени отърва Давид. {{field-off:Bible}}</w:t>
      </w:r>
    </w:p>
    <w:p>
      <w:pPr>
        <w:pStyle w:val="Normal"/>
        <w:rPr/>
      </w:pPr>
      <w:r>
        <w:rPr/>
        <w:t>[[@Bible:1Sa 30:19 ]][[30:19 &gt;&gt; 1Sa 30:19]] {{field-on:Bible}} И не им се изгуби ни малко ни голямо, ни синове ни дъщери, ни корист ни нищо от колкото бяха взели от тях: всичкото върна Давид. {{field-off:Bible}}</w:t>
      </w:r>
    </w:p>
    <w:p>
      <w:pPr>
        <w:pStyle w:val="Normal"/>
        <w:rPr/>
      </w:pPr>
      <w:r>
        <w:rPr/>
        <w:t>[[@Bible:1Sa 30:20 ]][[30:20 &gt;&gt; 1Sa 30:20]] {{field-on:Bible}} И взе Давид всичките овци и говеда, и като ги караха пред другите скотове, говореха: Тези са Давидовите користи. {{field-off:Bible}}</w:t>
      </w:r>
    </w:p>
    <w:p>
      <w:pPr>
        <w:pStyle w:val="Normal"/>
        <w:rPr/>
      </w:pPr>
      <w:r>
        <w:rPr/>
        <w:t>[[@Bible:1Sa 30:21 ]][[30:21 &gt;&gt; 1Sa 30:21]] {{field-on:Bible}} И дойде Давид при двестете мъже които бяха изнемощели та не могоха да идат след Давида, за това ги бе оставил на потока Восор; и излязоха да посрещнат Давида и да посрещнат людете които бяха с него; и когато се приближи Давид при людете, поздрави ги. {{field-off:Bible}}</w:t>
      </w:r>
    </w:p>
    <w:p>
      <w:pPr>
        <w:pStyle w:val="Normal"/>
        <w:rPr/>
      </w:pPr>
      <w:r>
        <w:rPr/>
        <w:t>[[@Bible:1Sa 30:22 ]][[30:22 &gt;&gt; 1Sa 30:22]] {{field-on:Bible}} И отговориха всичките лоши и развращени мъже от онези които бяха ходили с Давида и рекоха: Понеже те не дойдоха с нас, не щем да им дадем от користите които отървахме, освен на всекиго жената му и чадата му; и нека ги вземат та нека си отидат. {{field-off:Bible}}</w:t>
      </w:r>
    </w:p>
    <w:p>
      <w:pPr>
        <w:pStyle w:val="Normal"/>
        <w:rPr/>
      </w:pPr>
      <w:r>
        <w:rPr/>
        <w:t>[[@Bible:1Sa 30:23 ]][[30:23 &gt;&gt; 1Sa 30:23]] {{field-on:Bible}} Но Давид рече: Не правете така, братие мои, за онези неща които ни даде Господ, който ни упази и предаде в ръката ни пълка който бе дошел против нас. {{field-off:Bible}}</w:t>
      </w:r>
    </w:p>
    <w:p>
      <w:pPr>
        <w:pStyle w:val="Normal"/>
        <w:rPr/>
      </w:pPr>
      <w:r>
        <w:rPr/>
        <w:t>[[@Bible:1Sa 30:24 ]][[30:24 &gt;&gt; 1Sa 30:24]] {{field-on:Bible}} И кой ще ви послуша в тази работа? но според дела на слазящия в боя така ще бъде и делът на седещия при съсъдите: равно ще се делят. {{field-off:Bible}}</w:t>
      </w:r>
    </w:p>
    <w:p>
      <w:pPr>
        <w:pStyle w:val="Normal"/>
        <w:rPr/>
      </w:pPr>
      <w:r>
        <w:rPr/>
        <w:t>[[@Bible:1Sa 30:25 ]][[30:25 &gt;&gt; 1Sa 30:25]] {{field-on:Bible}} И стана така от онзи ден и после; и направи това закон и повеление в Израиля до този ден. {{field-off:Bible}}</w:t>
      </w:r>
    </w:p>
    <w:p>
      <w:pPr>
        <w:pStyle w:val="Normal"/>
        <w:rPr/>
      </w:pPr>
      <w:r>
        <w:rPr/>
        <w:t>[[@Bible:1Sa 30:26 ]][[30:26 &gt;&gt; 1Sa 30:26]] {{field-on:Bible}} А когато дойде Давид в Сиклаг, проводи от тези користи на Юдините старейшини, на приятелите си и рече: Ето вам благословение от користите на враговете Господни. {{field-off:Bible}}</w:t>
      </w:r>
    </w:p>
    <w:p>
      <w:pPr>
        <w:pStyle w:val="Normal"/>
        <w:rPr/>
      </w:pPr>
      <w:r>
        <w:rPr/>
        <w:t>[[@Bible:1Sa 30:27 ]][[30:27 &gt;&gt; 1Sa 30:27]] {{field-on:Bible}} Проводи на онези които живееха във Ветил, и на онези в южния Рамот, и на онези в Ятир, {{field-off:Bible}}</w:t>
      </w:r>
    </w:p>
    <w:p>
      <w:pPr>
        <w:pStyle w:val="Normal"/>
        <w:rPr/>
      </w:pPr>
      <w:r>
        <w:rPr/>
        <w:t>[[@Bible:1Sa 30:28 ]][[30:28 &gt;&gt; 1Sa 30:28]] {{field-on:Bible}} и на онези в Ароир, и на онези в Сифмот, и на онези в Естемо, {{field-off:Bible}}</w:t>
      </w:r>
    </w:p>
    <w:p>
      <w:pPr>
        <w:pStyle w:val="Normal"/>
        <w:rPr/>
      </w:pPr>
      <w:r>
        <w:rPr/>
        <w:t>[[@Bible:1Sa 30:29 ]][[30:29 &gt;&gt; 1Sa 30:29]] {{field-on:Bible}} и на онези в Рахал, и на онези в градищата на Иерамеилците, и на онези в градищата на Кенейците, {{field-off:Bible}}</w:t>
      </w:r>
    </w:p>
    <w:p>
      <w:pPr>
        <w:pStyle w:val="Normal"/>
        <w:rPr/>
      </w:pPr>
      <w:r>
        <w:rPr/>
        <w:t>[[@Bible:1Sa 30:30 ]][[30:30 &gt;&gt; 1Sa 30:30]] {{field-on:Bible}} и на онези в Хорма, и на онези в Хорасан, и на онези в Атах, {{field-off:Bible}}</w:t>
      </w:r>
    </w:p>
    <w:p>
      <w:pPr>
        <w:pStyle w:val="Normal"/>
        <w:rPr/>
      </w:pPr>
      <w:r>
        <w:rPr/>
        <w:t>[[@Bible:1Sa 30:31 ]][[30:31 &gt;&gt; 1Sa 30:31]] {{field-on:Bible}} и на онези в Хеврон, и на всичките места по които Давид ходеше, той и мъжете му. {{field-off:Bible}}</w:t>
      </w:r>
    </w:p>
    <w:p>
      <w:pPr>
        <w:pStyle w:val="Heading2"/>
        <w:rPr/>
      </w:pPr>
      <w:r>
        <w:rPr/>
        <w:t>Глава 31</w:t>
      </w:r>
    </w:p>
    <w:p>
      <w:pPr>
        <w:pStyle w:val="Normal"/>
        <w:rPr/>
      </w:pPr>
      <w:r>
        <w:rPr/>
        <w:t>[[@Bible:1Sa 31:1 ]][[31:1 &gt;&gt; 1Sa 31:1]] {{field-on:Bible}} А Филистимците правеха бран против Израиля; и побегнаха Израилевите мъже от лицето на Филистимците, и паднаха убити в гората Гелвуе. {{field-off:Bible}}</w:t>
      </w:r>
    </w:p>
    <w:p>
      <w:pPr>
        <w:pStyle w:val="Normal"/>
        <w:rPr/>
      </w:pPr>
      <w:r>
        <w:rPr/>
        <w:t>[[@Bible:1Sa 31:2 ]][[31:2 &gt;&gt; 1Sa 31:2]] {{field-on:Bible}} И стигнаха Филистимците Саула и синовете му; и поразиха Филистимците Ионатана, и Авинадава, и Мелхисуя, Сауловите синове. {{field-off:Bible}}</w:t>
      </w:r>
    </w:p>
    <w:p>
      <w:pPr>
        <w:pStyle w:val="Normal"/>
        <w:rPr/>
      </w:pPr>
      <w:r>
        <w:rPr/>
        <w:t>[[@Bible:1Sa 31:3 ]][[31:3 &gt;&gt; 1Sa 31:3]] {{field-on:Bible}} И натегнуваше битвата върх Саула, и сполучиха го стрелците мъже; и нарани се тежко от стрелците. {{field-off:Bible}}</w:t>
      </w:r>
    </w:p>
    <w:p>
      <w:pPr>
        <w:pStyle w:val="Normal"/>
        <w:rPr/>
      </w:pPr>
      <w:r>
        <w:rPr/>
        <w:t>[[@Bible:1Sa 31:4 ]][[31:4 &gt;&gt; 1Sa 31:4]] {{field-on:Bible}} И рече Саул на оръженосеца си: Изтръгни меча си та ме прободи с него, за да не дойдат тези необрязани та ме прободат и се поругаят с мене. Но оръженосецът му не рачеше, защото много се боеше. За това взе Саул меча та падна върх него. {{field-off:Bible}}</w:t>
      </w:r>
    </w:p>
    <w:p>
      <w:pPr>
        <w:pStyle w:val="Normal"/>
        <w:rPr/>
      </w:pPr>
      <w:r>
        <w:rPr/>
        <w:t>[[@Bible:1Sa 31:5 ]][[31:5 &gt;&gt; 1Sa 31:5]] {{field-on:Bible}} И като видя оръженосецът му че умря Саул, падна и той на меча си и умря с него. {{field-off:Bible}}</w:t>
      </w:r>
    </w:p>
    <w:p>
      <w:pPr>
        <w:pStyle w:val="Normal"/>
        <w:rPr/>
      </w:pPr>
      <w:r>
        <w:rPr/>
        <w:t>[[@Bible:1Sa 31:6 ]][[31:6 &gt;&gt; 1Sa 31:6]] {{field-on:Bible}} Така умря Саул, и тримата му синове, и оръженосецът му, и всичките му мъже наедно в самия онзи ден. {{field-off:Bible}}</w:t>
      </w:r>
    </w:p>
    <w:p>
      <w:pPr>
        <w:pStyle w:val="Normal"/>
        <w:rPr/>
      </w:pPr>
      <w:r>
        <w:rPr/>
        <w:t>[[@Bible:1Sa 31:7 ]][[31:7 &gt;&gt; 1Sa 31:7]] {{field-on:Bible}} И Израилевите мъже които бяха оттатък дола и оттатък Иордан, като видяха че бягаха Израилевите мъже, и че Саул и синовете му измряха, оставиха градовете та побегнаха; а Филистимците дойдоха и се населиха в тях. {{field-off:Bible}}</w:t>
      </w:r>
    </w:p>
    <w:p>
      <w:pPr>
        <w:pStyle w:val="Normal"/>
        <w:rPr/>
      </w:pPr>
      <w:r>
        <w:rPr/>
        <w:t>[[@Bible:1Sa 31:8 ]][[31:8 &gt;&gt; 1Sa 31:8]] {{field-on:Bible}} И на утрешния ден, когато дойдоха Филистимците да съблекат убитите, намериха Саула и тримата му синове паднали на гората Гелвуе. {{field-off:Bible}}</w:t>
      </w:r>
    </w:p>
    <w:p>
      <w:pPr>
        <w:pStyle w:val="Normal"/>
        <w:rPr/>
      </w:pPr>
      <w:r>
        <w:rPr/>
        <w:t>[[@Bible:1Sa 31:9 ]][[31:9 &gt;&gt; 1Sa 31:9]] {{field-on:Bible}} И отсякоха главата му, и извадиха оръжията му, и разпратиха по Филистимската земя наоколо за да раздадат известие в дома на идолите си и между людете. {{field-off:Bible}}</w:t>
      </w:r>
    </w:p>
    <w:p>
      <w:pPr>
        <w:pStyle w:val="Normal"/>
        <w:rPr/>
      </w:pPr>
      <w:r>
        <w:rPr/>
        <w:t>[[@Bible:1Sa 31:10 ]][[31:10 &gt;&gt; 1Sa 31:10]] {{field-on:Bible}} И туриха оръжията му в дома на Астартите, и обесиха тялото му на стената на Ветсан. {{field-off:Bible}}</w:t>
      </w:r>
    </w:p>
    <w:p>
      <w:pPr>
        <w:pStyle w:val="Normal"/>
        <w:rPr/>
      </w:pPr>
      <w:r>
        <w:rPr/>
        <w:t>[[@Bible:1Sa 31:11 ]][[31:11 &gt;&gt; 1Sa 31:11]] {{field-on:Bible}} А като чуха жителите на Явис-галаад за това което направиха Филистимците Саулу, {{field-off:Bible}}</w:t>
      </w:r>
    </w:p>
    <w:p>
      <w:pPr>
        <w:pStyle w:val="Normal"/>
        <w:rPr/>
      </w:pPr>
      <w:r>
        <w:rPr/>
        <w:t>[[@Bible:1Sa 31:12 ]][[31:12 &gt;&gt; 1Sa 31:12]] {{field-on:Bible}} станаха всичките силни мъже та ходиха всичката нощ, и взеха тялото на Саула и телата на синовете му от стената на Ветсан, и дойдоха в Явис та ги изгориха там. {{field-off:Bible}}</w:t>
      </w:r>
    </w:p>
    <w:p>
      <w:pPr>
        <w:pStyle w:val="Normal"/>
        <w:rPr/>
      </w:pPr>
      <w:r>
        <w:rPr/>
        <w:t>[[@Bible:1Sa 31:13 ]][[31:13 &gt;&gt; 1Sa 31:13]] {{field-on:Bible}} И взеха костите им та ги закопаха под дървото в Явис, и постиха седем дни. {{field-off:Bible}}</w:t>
      </w:r>
    </w:p>
    <w:p>
      <w:pPr>
        <w:pStyle w:val="Heading1"/>
        <w:rPr/>
      </w:pPr>
      <w:r>
        <w:rPr/>
        <w:t>2-а Царе</w:t>
      </w:r>
    </w:p>
    <w:p>
      <w:pPr>
        <w:pStyle w:val="Heading2"/>
        <w:rPr/>
      </w:pPr>
      <w:r>
        <w:rPr/>
        <w:t>Глава 1</w:t>
      </w:r>
    </w:p>
    <w:p>
      <w:pPr>
        <w:pStyle w:val="Normal"/>
        <w:rPr/>
      </w:pPr>
      <w:r>
        <w:rPr/>
        <w:t>[[@Bible:2Sa 1:1 ]][[1:1 &gt;&gt; 2Sa 1:1]] {{field-on:Bible}} А след смъртта на Саула, като се върна Давид от поражението на Амаличаните, седя Давид в Сиклаг два дни. {{field-off:Bible}}</w:t>
      </w:r>
    </w:p>
    <w:p>
      <w:pPr>
        <w:pStyle w:val="Normal"/>
        <w:rPr/>
      </w:pPr>
      <w:r>
        <w:rPr/>
        <w:t>[[@Bible:2Sa 1:2 ]][[1:2 &gt;&gt; 2Sa 1:2]] {{field-on:Bible}} А в третия ден, ето, дойде человек из стана, от при Саула, с раздрани дрехи и пръст на главата му; и като влезе при Давида, падна на земята та се поклони. {{field-off:Bible}}</w:t>
      </w:r>
    </w:p>
    <w:p>
      <w:pPr>
        <w:pStyle w:val="Normal"/>
        <w:rPr/>
      </w:pPr>
      <w:r>
        <w:rPr/>
        <w:t>[[@Bible:2Sa 1:3 ]][[1:3 &gt;&gt; 2Sa 1:3]] {{field-on:Bible}} И рече му Давид: От де идеш? А той му рече: Аз се отървах от Израилевия стан. {{field-off:Bible}}</w:t>
      </w:r>
    </w:p>
    <w:p>
      <w:pPr>
        <w:pStyle w:val="Normal"/>
        <w:rPr/>
      </w:pPr>
      <w:r>
        <w:rPr/>
        <w:t>[[@Bible:2Sa 1:4 ]][[1:4 &gt;&gt; 2Sa 1:4]] {{field-on:Bible}} И рече му Давид: Какво стана? кажи ми, моля. И отговори: Побягнаха людете от боя, и мнозина даже от людете паднаха и умряха; умряха още и Саул и Йонатан син му. {{field-off:Bible}}</w:t>
      </w:r>
    </w:p>
    <w:p>
      <w:pPr>
        <w:pStyle w:val="Normal"/>
        <w:rPr/>
      </w:pPr>
      <w:r>
        <w:rPr/>
        <w:t>[[@Bible:2Sa 1:5 ]][[1:5 &gt;&gt; 2Sa 1:5]] {{field-on:Bible}} И рече Давид на момъка който му известяваше: Как знаеш че умря Саул и Йонатан син му? {{field-off:Bible}}</w:t>
      </w:r>
    </w:p>
    <w:p>
      <w:pPr>
        <w:pStyle w:val="Normal"/>
        <w:rPr/>
      </w:pPr>
      <w:r>
        <w:rPr/>
        <w:t>[[@Bible:2Sa 1:6 ]][[1:6 &gt;&gt; 2Sa 1:6]] {{field-on:Bible}} И рече онзи момък който му известяваше: Намерих се по случай в гората Гелвуе, и, ето, Саул беше се подпрял на копието си, и, ето, колесниците и конниците го пристигваха. {{field-off:Bible}}</w:t>
      </w:r>
    </w:p>
    <w:p>
      <w:pPr>
        <w:pStyle w:val="Normal"/>
        <w:rPr/>
      </w:pPr>
      <w:r>
        <w:rPr/>
        <w:t>[[@Bible:2Sa 1:7 ]][[1:7 &gt;&gt; 2Sa 1:7]] {{field-on:Bible}} И като погледна отдире си, видя ме, и повика ме. И отговорих: Ето ме. {{field-off:Bible}}</w:t>
      </w:r>
    </w:p>
    <w:p>
      <w:pPr>
        <w:pStyle w:val="Normal"/>
        <w:rPr/>
      </w:pPr>
      <w:r>
        <w:rPr/>
        <w:t>[[@Bible:2Sa 1:8 ]][[1:8 &gt;&gt; 2Sa 1:8]] {{field-on:Bible}} И рече ми: Кой си ти? И отговорих му: Амаличанин съм аз. {{field-off:Bible}}</w:t>
      </w:r>
    </w:p>
    <w:p>
      <w:pPr>
        <w:pStyle w:val="Normal"/>
        <w:rPr/>
      </w:pPr>
      <w:r>
        <w:rPr/>
        <w:t>[[@Bible:2Sa 1:9 ]][[1:9 &gt;&gt; 2Sa 1:9]] {{field-on:Bible}} Пак ми рече: Нападни на мене, моля, та ме убий; защото помрачение ме обзе, понеже животът ми е все още всичкия в мене. {{field-off:Bible}}</w:t>
      </w:r>
    </w:p>
    <w:p>
      <w:pPr>
        <w:pStyle w:val="Normal"/>
        <w:rPr/>
      </w:pPr>
      <w:r>
        <w:rPr/>
        <w:t>[[@Bible:2Sa 1:10 ]][[1:10 &gt;&gt; 2Sa 1:10]] {{field-on:Bible}} И тъй, застанах върх него и го убих, понеже бях уверен че не можеше да живее като падна; и взех венеца който беше на главата му, и гривната която беше на ръката му, та ги донесох тук при господаря си. {{field-off:Bible}}</w:t>
      </w:r>
    </w:p>
    <w:p>
      <w:pPr>
        <w:pStyle w:val="Normal"/>
        <w:rPr/>
      </w:pPr>
      <w:r>
        <w:rPr/>
        <w:t>[[@Bible:2Sa 1:11 ]][[1:11 &gt;&gt; 2Sa 1:11]] {{field-on:Bible}} Тогаз хвана Давид дрехите си та ги раздра; така и всичките мъже които бяха с него. {{field-off:Bible}}</w:t>
      </w:r>
    </w:p>
    <w:p>
      <w:pPr>
        <w:pStyle w:val="Normal"/>
        <w:rPr/>
      </w:pPr>
      <w:r>
        <w:rPr/>
        <w:t>[[@Bible:2Sa 1:12 ]][[1:12 &gt;&gt; 2Sa 1:12]] {{field-on:Bible}} И жалиха и плакаха и постиха до вечерта за Саула, и за Йонатана сина му, и за людете Господни, и за дома Израилев, защото паднаха от меч. {{field-off:Bible}}</w:t>
      </w:r>
    </w:p>
    <w:p>
      <w:pPr>
        <w:pStyle w:val="Normal"/>
        <w:rPr/>
      </w:pPr>
      <w:r>
        <w:rPr/>
        <w:t>[[@Bible:2Sa 1:13 ]][[1:13 &gt;&gt; 2Sa 1:13]] {{field-on:Bible}} А Давид рече на момъка който му известяваше: От де си ти? И отговори: Аз съм син на един пришлец Амаличанин. {{field-off:Bible}}</w:t>
      </w:r>
    </w:p>
    <w:p>
      <w:pPr>
        <w:pStyle w:val="Normal"/>
        <w:rPr/>
      </w:pPr>
      <w:r>
        <w:rPr/>
        <w:t>[[@Bible:2Sa 1:14 ]][[1:14 &gt;&gt; 2Sa 1:14]] {{field-on:Bible}} И рече му Давид: Как се не убоя ти да простреш ръката си за да убиеш помазаника Господен? {{field-off:Bible}}</w:t>
      </w:r>
    </w:p>
    <w:p>
      <w:pPr>
        <w:pStyle w:val="Normal"/>
        <w:rPr/>
      </w:pPr>
      <w:r>
        <w:rPr/>
        <w:t>[[@Bible:2Sa 1:15 ]][[1:15 &gt;&gt; 2Sa 1:15]] {{field-on:Bible}} И повика Давид едного от момците и рече: Пристъпи, нападни върх него. И порази го, и умря. {{field-off:Bible}}</w:t>
      </w:r>
    </w:p>
    <w:p>
      <w:pPr>
        <w:pStyle w:val="Normal"/>
        <w:rPr/>
      </w:pPr>
      <w:r>
        <w:rPr/>
        <w:t>[[@Bible:2Sa 1:16 ]][[1:16 &gt;&gt; 2Sa 1:16]] {{field-on:Bible}} И рече му Давид: Кръвта ти на главата ти; защото устата ти свидетелствуваха против тебе като рече: Аз убих помазаника Господен. {{field-off:Bible}}</w:t>
      </w:r>
    </w:p>
    <w:p>
      <w:pPr>
        <w:pStyle w:val="Normal"/>
        <w:rPr/>
      </w:pPr>
      <w:r>
        <w:rPr/>
        <w:t>[[@Bible:2Sa 1:17 ]][[1:17 &gt;&gt; 2Sa 1:17]] {{field-on:Bible}} И плака Давид този плач за Саула и за сина му Йонатана; {{field-off:Bible}}</w:t>
      </w:r>
    </w:p>
    <w:p>
      <w:pPr>
        <w:pStyle w:val="Normal"/>
        <w:rPr/>
      </w:pPr>
      <w:r>
        <w:rPr/>
        <w:t>[[@Bible:2Sa 1:18 ]][[1:18 &gt;&gt; 2Sa 1:18]] {{field-on:Bible}} (и заръча да научат Юдините синове тази Песен на Лъка, ето, писана е в Книгата на Праведния:-) {{field-off:Bible}}</w:t>
      </w:r>
    </w:p>
    <w:p>
      <w:pPr>
        <w:pStyle w:val="Normal"/>
        <w:rPr/>
      </w:pPr>
      <w:r>
        <w:rPr/>
        <w:t>[[@Bible:2Sa 1:19 ]][[1:19 &gt;&gt; 2Sa 1:19]] {{field-on:Bible}} О Израилева славо, на високите си места устрелена!Как паднаха силните! {{field-off:Bible}}</w:t>
      </w:r>
    </w:p>
    <w:p>
      <w:pPr>
        <w:pStyle w:val="Normal"/>
        <w:rPr/>
      </w:pPr>
      <w:r>
        <w:rPr/>
        <w:t>[[@Bible:2Sa 1:20 ]][[1:20 &gt;&gt; 2Sa 1:20]] {{field-on:Bible}} Не възвестявайте в Гет,Не проповядвайте по улиците на Аскалон,За да се не зарадват Филистимските дъщери,За да се не развеселят дъщерите на необрязаните. {{field-off:Bible}}</w:t>
      </w:r>
    </w:p>
    <w:p>
      <w:pPr>
        <w:pStyle w:val="Normal"/>
        <w:rPr/>
      </w:pPr>
      <w:r>
        <w:rPr/>
        <w:t>[[@Bible:2Sa 1:21 ]][[1:21 &gt;&gt; 2Sa 1:21]] {{field-on:Bible}} Гори които сте в Гелвуе,нека няма роса нито дъжд на вас,Нито ниви които дават начатки;Защото там бе захвърлен щитът на крепките,Сауловият щит, като че не е бил помазан с елей. {{field-off:Bible}}</w:t>
      </w:r>
    </w:p>
    <w:p>
      <w:pPr>
        <w:pStyle w:val="Normal"/>
        <w:rPr/>
      </w:pPr>
      <w:r>
        <w:rPr/>
        <w:t>[[@Bible:2Sa 1:22 ]][[1:22 &gt;&gt; 2Sa 1:22]] {{field-on:Bible}} От кръвта на убитите,От лоя на крепките,Лъкът Йонатанов не се връщаше назад,И мечът Саулов не се връщаше празден. {{field-off:Bible}}</w:t>
      </w:r>
    </w:p>
    <w:p>
      <w:pPr>
        <w:pStyle w:val="Normal"/>
        <w:rPr/>
      </w:pPr>
      <w:r>
        <w:rPr/>
        <w:t>[[@Bible:2Sa 1:23 ]][[1:23 &gt;&gt; 2Sa 1:23]] {{field-on:Bible}} Саул и Йонатан,Любезните и рачителните в живота си,И в смъртта си не се раздвоиха:Бяха по-леки от орлите,По-силни от лъвовете. {{field-off:Bible}}</w:t>
      </w:r>
    </w:p>
    <w:p>
      <w:pPr>
        <w:pStyle w:val="Normal"/>
        <w:rPr/>
      </w:pPr>
      <w:r>
        <w:rPr/>
        <w:t>[[@Bible:2Sa 1:24 ]][[1:24 &gt;&gt; 2Sa 1:24]] {{field-on:Bible}} Израилеви дъщери, плачете за Саула,Който ви облачаше с червено с украшения,Който туряше златни украшения по дрехите ви. {{field-off:Bible}}</w:t>
      </w:r>
    </w:p>
    <w:p>
      <w:pPr>
        <w:pStyle w:val="Normal"/>
        <w:rPr/>
      </w:pPr>
      <w:r>
        <w:rPr/>
        <w:t>[[@Bible:2Sa 1:25 ]][[1:25 &gt;&gt; 2Sa 1:25]] {{field-on:Bible}} Как паднаха силните всред боя!Йонатане, ударен на високите си места! {{field-off:Bible}}</w:t>
      </w:r>
    </w:p>
    <w:p>
      <w:pPr>
        <w:pStyle w:val="Normal"/>
        <w:rPr/>
      </w:pPr>
      <w:r>
        <w:rPr/>
        <w:t>[[@Bible:2Sa 1:26 ]][[1:26 &gt;&gt; 2Sa 1:26]] {{field-on:Bible}} Прискърбен съм за тебе, брате мой Йонатане!Рачителен ми беше ти:Твоята любов към мене беше чудесна,Превъзхождаше любовта на жените. {{field-off:Bible}}</w:t>
      </w:r>
    </w:p>
    <w:p>
      <w:pPr>
        <w:pStyle w:val="Normal"/>
        <w:rPr/>
      </w:pPr>
      <w:r>
        <w:rPr/>
        <w:t>[[@Bible:2Sa 1:27 ]][[1:27 &gt;&gt; 2Sa 1:27]] {{field-on:Bible}} Как паднаха силните,И погинаха оръжията на боя. {{field-off:Bible}}</w:t>
      </w:r>
    </w:p>
    <w:p>
      <w:pPr>
        <w:pStyle w:val="Heading2"/>
        <w:rPr/>
      </w:pPr>
      <w:r>
        <w:rPr/>
        <w:t>Глава 2</w:t>
      </w:r>
    </w:p>
    <w:p>
      <w:pPr>
        <w:pStyle w:val="Normal"/>
        <w:rPr/>
      </w:pPr>
      <w:r>
        <w:rPr/>
        <w:t>[[@Bible:2Sa 2:1 ]][[2:1 &gt;&gt; 2Sa 2:1]] {{field-on:Bible}} И след това попита Давид Господа и рече: Да възляза ли в някой от Юдините градове? И Господ рече: Възлез. И рече Давид: Де да възляза? А той му рече: В Хеврон. {{field-off:Bible}}</w:t>
      </w:r>
    </w:p>
    <w:p>
      <w:pPr>
        <w:pStyle w:val="Normal"/>
        <w:rPr/>
      </w:pPr>
      <w:r>
        <w:rPr/>
        <w:t>[[@Bible:2Sa 2:2 ]][[2:2 &gt;&gt; 2Sa 2:2]] {{field-on:Bible}} И тъй, възлезе там Давид и двете му жени, Ахиноам Иезраелянката, и Авигея жената на Навала Кармилеца. {{field-off:Bible}}</w:t>
      </w:r>
    </w:p>
    <w:p>
      <w:pPr>
        <w:pStyle w:val="Normal"/>
        <w:rPr/>
      </w:pPr>
      <w:r>
        <w:rPr/>
        <w:t>[[@Bible:2Sa 2:3 ]][[2:3 &gt;&gt; 2Sa 2:3]] {{field-on:Bible}} И мъжете които бяха с него възведе Давид, всекиго с домородието му; и населиха се в Хевронските градове. {{field-off:Bible}}</w:t>
      </w:r>
    </w:p>
    <w:p>
      <w:pPr>
        <w:pStyle w:val="Normal"/>
        <w:rPr/>
      </w:pPr>
      <w:r>
        <w:rPr/>
        <w:t>[[@Bible:2Sa 2:4 ]][[2:4 &gt;&gt; 2Sa 2:4]] {{field-on:Bible}} И дойдоха Юдините мъже та помазаха Давида за цар над Юдиния дом.И известиха Давиду и рекоха: Мъжете на Явис-галаад бяха които погребоха Саула. {{field-off:Bible}}</w:t>
      </w:r>
    </w:p>
    <w:p>
      <w:pPr>
        <w:pStyle w:val="Normal"/>
        <w:rPr/>
      </w:pPr>
      <w:r>
        <w:rPr/>
        <w:t>[[@Bible:2Sa 2:5 ]][[2:5 &gt;&gt; 2Sa 2:5]] {{field-on:Bible}} И прати Давид вестители при мъжете на Явис-галаад и рече им: Да сте благословени от Господа защото направихте тази милост на господаря си, на Саула, и погребохте го! {{field-off:Bible}}</w:t>
      </w:r>
    </w:p>
    <w:p>
      <w:pPr>
        <w:pStyle w:val="Normal"/>
        <w:rPr/>
      </w:pPr>
      <w:r>
        <w:rPr/>
        <w:t>[[@Bible:2Sa 2:6 ]][[2:6 &gt;&gt; 2Sa 2:6]] {{field-on:Bible}} Сега прочее да направи Господ вам милост и истина! така и аз ще ви въздам тази добрина, понеже направихте това нещо. {{field-off:Bible}}</w:t>
      </w:r>
    </w:p>
    <w:p>
      <w:pPr>
        <w:pStyle w:val="Normal"/>
        <w:rPr/>
      </w:pPr>
      <w:r>
        <w:rPr/>
        <w:t>[[@Bible:2Sa 2:7 ]][[2:7 &gt;&gt; 2Sa 2:7]] {{field-on:Bible}} Сега прочее нека се укрепят ръцете ви, и бъдете мъжествени; защото господарят ви Саул умря, а Юдиний дом помазаха мене цар над себе си. {{field-off:Bible}}</w:t>
      </w:r>
    </w:p>
    <w:p>
      <w:pPr>
        <w:pStyle w:val="Normal"/>
        <w:rPr/>
      </w:pPr>
      <w:r>
        <w:rPr/>
        <w:t>[[@Bible:2Sa 2:8 ]][[2:8 &gt;&gt; 2Sa 2:8]] {{field-on:Bible}} Но Авенир Нировий син, Сауловий военачалник, взе Исвостея, Сауловия син та го заведе в Маханаим, {{field-off:Bible}}</w:t>
      </w:r>
    </w:p>
    <w:p>
      <w:pPr>
        <w:pStyle w:val="Normal"/>
        <w:rPr/>
      </w:pPr>
      <w:r>
        <w:rPr/>
        <w:t>[[@Bible:2Sa 2:9 ]][[2:9 &gt;&gt; 2Sa 2:9]] {{field-on:Bible}} и направи го цар над Галаад, и над Асурците, и над Иезраелците, и над Ефрема, над Вениамина, и над всичкия Израил. {{field-off:Bible}}</w:t>
      </w:r>
    </w:p>
    <w:p>
      <w:pPr>
        <w:pStyle w:val="Normal"/>
        <w:rPr/>
      </w:pPr>
      <w:r>
        <w:rPr/>
        <w:t>[[@Bible:2Sa 2:10 ]][[2:10 &gt;&gt; 2Sa 2:10]] {{field-on:Bible}} На четиридесет години беше Исвостей Сауловий син когато стана цар над Израиля, и царува две години; но Юдиний дом последва Давида. {{field-off:Bible}}</w:t>
      </w:r>
    </w:p>
    <w:p>
      <w:pPr>
        <w:pStyle w:val="Normal"/>
        <w:rPr/>
      </w:pPr>
      <w:r>
        <w:rPr/>
        <w:t>[[@Bible:2Sa 2:11 ]][[2:11 &gt;&gt; 2Sa 2:11]] {{field-on:Bible}} И числото на дните в които царува Давид в Хеврон над Юдиния дом бяха седем години и шест месеци. {{field-off:Bible}}</w:t>
      </w:r>
    </w:p>
    <w:p>
      <w:pPr>
        <w:pStyle w:val="Normal"/>
        <w:rPr/>
      </w:pPr>
      <w:r>
        <w:rPr/>
        <w:t>[[@Bible:2Sa 2:12 ]][[2:12 &gt;&gt; 2Sa 2:12]] {{field-on:Bible}} И тъй, излезе Авенир Нировий син, и рабите на Исвостея сина Саулова, из Маханаим в Гаваон. {{field-off:Bible}}</w:t>
      </w:r>
    </w:p>
    <w:p>
      <w:pPr>
        <w:pStyle w:val="Normal"/>
        <w:rPr/>
      </w:pPr>
      <w:r>
        <w:rPr/>
        <w:t>[[@Bible:2Sa 2:13 ]][[2:13 &gt;&gt; 2Sa 2:13]] {{field-on:Bible}} И Йоав Саруиний син и рабите Давидови излязоха та се посрещнаха близу при водоема на Гаваон; и седнаха едните отсам водоема, а другите оттатък водоема. {{field-off:Bible}}</w:t>
      </w:r>
    </w:p>
    <w:p>
      <w:pPr>
        <w:pStyle w:val="Normal"/>
        <w:rPr/>
      </w:pPr>
      <w:r>
        <w:rPr/>
        <w:t>[[@Bible:2Sa 2:14 ]][[2:14 &gt;&gt; 2Sa 2:14]] {{field-on:Bible}} И рече Авенир Йоаву: Нека станат сега момците и да поиграят пред нас. И рече Йоав: Нека станат. {{field-off:Bible}}</w:t>
      </w:r>
    </w:p>
    <w:p>
      <w:pPr>
        <w:pStyle w:val="Normal"/>
        <w:rPr/>
      </w:pPr>
      <w:r>
        <w:rPr/>
        <w:t>[[@Bible:2Sa 2:15 ]][[2:15 &gt;&gt; 2Sa 2:15]] {{field-on:Bible}} И тъй, станаха та преминаха на чет, дванадесет от Вениамина, от страната на Исвостея сина Саулова, и дванадесет от Давидовите раби. {{field-off:Bible}}</w:t>
      </w:r>
    </w:p>
    <w:p>
      <w:pPr>
        <w:pStyle w:val="Normal"/>
        <w:rPr/>
      </w:pPr>
      <w:r>
        <w:rPr/>
        <w:t>[[@Bible:2Sa 2:16 ]][[2:16 &gt;&gt; 2Sa 2:16]] {{field-on:Bible}} И хванаха всеки ближния си за главата та прекара ножа си в реброто на ближния си, и паднаха заедно, за то онова място се нарече Хелкат-асурим, което е Гаваон. {{field-off:Bible}}</w:t>
      </w:r>
    </w:p>
    <w:p>
      <w:pPr>
        <w:pStyle w:val="Normal"/>
        <w:rPr/>
      </w:pPr>
      <w:r>
        <w:rPr/>
        <w:t>[[@Bible:2Sa 2:17 ]][[2:17 &gt;&gt; 2Sa 2:17]] {{field-on:Bible}} И стана сражението много жестоко в онзи ден; и Авенир и Израилевите мъже се победиха от Давидовите раби. {{field-off:Bible}}</w:t>
      </w:r>
    </w:p>
    <w:p>
      <w:pPr>
        <w:pStyle w:val="Normal"/>
        <w:rPr/>
      </w:pPr>
      <w:r>
        <w:rPr/>
        <w:t>[[@Bible:2Sa 2:18 ]][[2:18 &gt;&gt; 2Sa 2:18]] {{field-on:Bible}} И там бяха тримата Саруини синове, Йоав и Ависей и Асаил; а Асаил бе лек в нозете като една от полските сърни. {{field-off:Bible}}</w:t>
      </w:r>
    </w:p>
    <w:p>
      <w:pPr>
        <w:pStyle w:val="Normal"/>
        <w:rPr/>
      </w:pPr>
      <w:r>
        <w:rPr/>
        <w:t>[[@Bible:2Sa 2:19 ]][[2:19 &gt;&gt; 2Sa 2:19]] {{field-on:Bible}} И погна Асаил след Авенира; и като тичаше не свърна ни на дясно ни на ляво от след Авенира. {{field-off:Bible}}</w:t>
      </w:r>
    </w:p>
    <w:p>
      <w:pPr>
        <w:pStyle w:val="Normal"/>
        <w:rPr/>
      </w:pPr>
      <w:r>
        <w:rPr/>
        <w:t>[[@Bible:2Sa 2:20 ]][[2:20 &gt;&gt; 2Sa 2:20]] {{field-on:Bible}} И погледна Авенир отзад си и рече: Ти ли си, Асаиле? А той отговори: Аз. {{field-off:Bible}}</w:t>
      </w:r>
    </w:p>
    <w:p>
      <w:pPr>
        <w:pStyle w:val="Normal"/>
        <w:rPr/>
      </w:pPr>
      <w:r>
        <w:rPr/>
        <w:t>[[@Bible:2Sa 2:21 ]][[2:21 &gt;&gt; 2Sa 2:21]] {{field-on:Bible}} И рече му Авенир: Свърни ти на дясно или на ляво та хвани някого от момците, и вземи за себе си всеоръжието му. Но не рачи Асаил да свърне от след него. {{field-off:Bible}}</w:t>
      </w:r>
    </w:p>
    <w:p>
      <w:pPr>
        <w:pStyle w:val="Normal"/>
        <w:rPr/>
      </w:pPr>
      <w:r>
        <w:rPr/>
        <w:t>[[@Bible:2Sa 2:22 ]][[2:22 &gt;&gt; 2Sa 2:22]] {{field-on:Bible}} И пак рече Авенир Асаилу: Върни се от след мене: защо да те ударя до земята? как ще дигна тогаз лицето си към Йоава брата ти? {{field-off:Bible}}</w:t>
      </w:r>
    </w:p>
    <w:p>
      <w:pPr>
        <w:pStyle w:val="Normal"/>
        <w:rPr/>
      </w:pPr>
      <w:r>
        <w:rPr/>
        <w:t>[[@Bible:2Sa 2:23 ]][[2:23 &gt;&gt; 2Sa 2:23]] {{field-on:Bible}} Но не рачи да се върне; за това го порази Авенир със задното на копието си в корема, и излезе копието от заднините му; и падна там и умря на самото място. И колкото дохождаха на мястото дето падна та умря Асаил спираха се. {{field-off:Bible}}</w:t>
      </w:r>
    </w:p>
    <w:p>
      <w:pPr>
        <w:pStyle w:val="Normal"/>
        <w:rPr/>
      </w:pPr>
      <w:r>
        <w:rPr/>
        <w:t>[[@Bible:2Sa 2:24 ]][[2:24 &gt;&gt; 2Sa 2:24]] {{field-on:Bible}} А Йоав и Ависей гонеха след Авенира; и слънцето захождаше когато те дойдоха до хълма Ама, който е срещу Гия, при пътя на Гаваонската пустиня. {{field-off:Bible}}</w:t>
      </w:r>
    </w:p>
    <w:p>
      <w:pPr>
        <w:pStyle w:val="Normal"/>
        <w:rPr/>
      </w:pPr>
      <w:r>
        <w:rPr/>
        <w:t>[[@Bible:2Sa 2:25 ]][[2:25 &gt;&gt; 2Sa 2:25]] {{field-on:Bible}} И събраха се Вениаминовите синове отдир Авенира, и станаха едно тяло, и застанаха на върха на един хълм. {{field-off:Bible}}</w:t>
      </w:r>
    </w:p>
    <w:p>
      <w:pPr>
        <w:pStyle w:val="Normal"/>
        <w:rPr/>
      </w:pPr>
      <w:r>
        <w:rPr/>
        <w:t>[[@Bible:2Sa 2:26 ]][[2:26 &gt;&gt; 2Sa 2:26]] {{field-on:Bible}} Тогаз Авенир извика към Иоава и рече: Ще пояжда ли непрестанно мечът? не знаеш ли че сетнината ще бъде горчива? и до кога на щеш да заповядаш на людете да се върнат от да гонят братята си? {{field-off:Bible}}</w:t>
      </w:r>
    </w:p>
    <w:p>
      <w:pPr>
        <w:pStyle w:val="Normal"/>
        <w:rPr/>
      </w:pPr>
      <w:r>
        <w:rPr/>
        <w:t>[[@Bible:2Sa 2:27 ]][[2:27 &gt;&gt; 2Sa 2:27]] {{field-on:Bible}} И рече Иоав: Жив Бог, ако не би говорил ти, непременно тогаз людете щяха да възлязат в зори, всеки от гонението на брата си. {{field-off:Bible}}</w:t>
      </w:r>
    </w:p>
    <w:p>
      <w:pPr>
        <w:pStyle w:val="Normal"/>
        <w:rPr/>
      </w:pPr>
      <w:r>
        <w:rPr/>
        <w:t>[[@Bible:2Sa 2:28 ]][[2:28 &gt;&gt; 2Sa 2:28]] {{field-on:Bible}} И възтръби Иоав с тръбата, та застанаха всичките люде, и не гонеха вече след Израиля нито се биеха вече. {{field-off:Bible}}</w:t>
      </w:r>
    </w:p>
    <w:p>
      <w:pPr>
        <w:pStyle w:val="Normal"/>
        <w:rPr/>
      </w:pPr>
      <w:r>
        <w:rPr/>
        <w:t>[[@Bible:2Sa 2:29 ]][[2:29 &gt;&gt; 2Sa 2:29]] {{field-on:Bible}} И вървяха Авенир и мъжете му през полето всичката онази нощ, и преминаха Йордан та минаха през всичкия Витрон, и дойдоха в Маханаим. {{field-off:Bible}}</w:t>
      </w:r>
    </w:p>
    <w:p>
      <w:pPr>
        <w:pStyle w:val="Normal"/>
        <w:rPr/>
      </w:pPr>
      <w:r>
        <w:rPr/>
        <w:t>[[@Bible:2Sa 2:30 ]][[2:30 &gt;&gt; 2Sa 2:30]] {{field-on:Bible}} А Иоав се върна от гонението на Авенира; и като събра всичките люде, недоставаха от Давидовите раби деветнадесет мъже и Асаил. {{field-off:Bible}}</w:t>
      </w:r>
    </w:p>
    <w:p>
      <w:pPr>
        <w:pStyle w:val="Normal"/>
        <w:rPr/>
      </w:pPr>
      <w:r>
        <w:rPr/>
        <w:t>[[@Bible:2Sa 2:31 ]][[2:31 &gt;&gt; 2Sa 2:31]] {{field-on:Bible}} Но Давидовите раби поразиха от Вениаминците и от Авенировите мъже триста и шестдесет мъже които умряха. {{field-off:Bible}}</w:t>
      </w:r>
    </w:p>
    <w:p>
      <w:pPr>
        <w:pStyle w:val="Normal"/>
        <w:rPr/>
      </w:pPr>
      <w:r>
        <w:rPr/>
        <w:t>[[@Bible:2Sa 2:32 ]][[2:32 &gt;&gt; 2Sa 2:32]] {{field-on:Bible}} И дигнаха Асаила та го заровиха в гроба на баща му, който бе във Витлеем. А Иоав и мъжете му вървяха цяла нощ и стигнаха в Хеврон около зазоряване. {{field-off:Bible}}</w:t>
      </w:r>
    </w:p>
    <w:p>
      <w:pPr>
        <w:pStyle w:val="Heading2"/>
        <w:rPr/>
      </w:pPr>
      <w:r>
        <w:rPr/>
        <w:t>Глава 3</w:t>
      </w:r>
    </w:p>
    <w:p>
      <w:pPr>
        <w:pStyle w:val="Normal"/>
        <w:rPr/>
      </w:pPr>
      <w:r>
        <w:rPr/>
        <w:t>[[@Bible:2Sa 3:1 ]][[3:1 &gt;&gt; 2Sa 3:1]] {{field-on:Bible}} И държа много боят между Сауловия дом и Давидовия дом. И Давид непрестанно се укрепяваше; а Сауловий дом непрестанно изнемогваше. {{field-off:Bible}}</w:t>
      </w:r>
    </w:p>
    <w:p>
      <w:pPr>
        <w:pStyle w:val="Normal"/>
        <w:rPr/>
      </w:pPr>
      <w:r>
        <w:rPr/>
        <w:t>[[@Bible:2Sa 3:2 ]][[3:2 &gt;&gt; 2Sa 3:2]] {{field-on:Bible}} И родиха се Давиду синове в Хеврон; и първородният му беше Амнон, от Ахиноам Иезраелянката; {{field-off:Bible}}</w:t>
      </w:r>
    </w:p>
    <w:p>
      <w:pPr>
        <w:pStyle w:val="Normal"/>
        <w:rPr/>
      </w:pPr>
      <w:r>
        <w:rPr/>
        <w:t>[[@Bible:2Sa 3:3 ]][[3:3 &gt;&gt; 2Sa 3:3]] {{field-on:Bible}} а вторий му, Хилеав, от Авигея жената на Навала Кармилеца; а третий, Авесалом, синът на Мааха дъщеря на Талмая, Гесурския цар; {{field-off:Bible}}</w:t>
      </w:r>
    </w:p>
    <w:p>
      <w:pPr>
        <w:pStyle w:val="Normal"/>
        <w:rPr/>
      </w:pPr>
      <w:r>
        <w:rPr/>
        <w:t>[[@Bible:2Sa 3:4 ]][[3:4 &gt;&gt; 2Sa 3:4]] {{field-on:Bible}} а четвъртий, Адония, син на Агита; и петий, Сефатия, син на Авитала; {{field-off:Bible}}</w:t>
      </w:r>
    </w:p>
    <w:p>
      <w:pPr>
        <w:pStyle w:val="Normal"/>
        <w:rPr/>
      </w:pPr>
      <w:r>
        <w:rPr/>
        <w:t>[[@Bible:2Sa 3:5 ]][[3:5 &gt;&gt; 2Sa 3:5]] {{field-on:Bible}} и шестий, Итраам, от Егла Давидовата жена. Те се родиха Давиду в Хеврон. {{field-off:Bible}}</w:t>
      </w:r>
    </w:p>
    <w:p>
      <w:pPr>
        <w:pStyle w:val="Normal"/>
        <w:rPr/>
      </w:pPr>
      <w:r>
        <w:rPr/>
        <w:t>[[@Bible:2Sa 3:6 ]][[3:6 &gt;&gt; 2Sa 3:6]] {{field-on:Bible}} И като следваше боят между Сауловия дом и Давидовия дом, Авенир беше подпорката на Сауловия дом. {{field-off:Bible}}</w:t>
      </w:r>
    </w:p>
    <w:p>
      <w:pPr>
        <w:pStyle w:val="Normal"/>
        <w:rPr/>
      </w:pPr>
      <w:r>
        <w:rPr/>
        <w:t>[[@Bible:2Sa 3:7 ]][[3:7 &gt;&gt; 2Sa 3:7]] {{field-on:Bible}} А Саул имаше наложница на име Ресфа, дъщеря на Аия. И рече Исвостей на Авенира: Защо влезе ти при наложницата на баща ми? {{field-off:Bible}}</w:t>
      </w:r>
    </w:p>
    <w:p>
      <w:pPr>
        <w:pStyle w:val="Normal"/>
        <w:rPr/>
      </w:pPr>
      <w:r>
        <w:rPr/>
        <w:t>[[@Bible:2Sa 3:8 ]][[3:8 &gt;&gt; 2Sa 3:8]] {{field-on:Bible}} И разяри се много Авенир за думите на Исвостея, и рече: Кучешка глава ли съм аз който правя днес милост към дома на баща ти Саула, към братята му, и към приятелите му, против Юда, и не те предадох р ръката на Давида, та да ме обвиняваш днес за тази жена? {{field-off:Bible}}</w:t>
      </w:r>
    </w:p>
    <w:p>
      <w:pPr>
        <w:pStyle w:val="Normal"/>
        <w:rPr/>
      </w:pPr>
      <w:r>
        <w:rPr/>
        <w:t>[[@Bible:2Sa 3:9 ]][[3:9 &gt;&gt; 2Sa 3:9]] {{field-on:Bible}} Така да направи Бог Авениру, и така да му приложи, ако, както се кле Господ Давиду, не направя така нему, {{field-off:Bible}}</w:t>
      </w:r>
    </w:p>
    <w:p>
      <w:pPr>
        <w:pStyle w:val="Normal"/>
        <w:rPr/>
      </w:pPr>
      <w:r>
        <w:rPr/>
        <w:t>[[@Bible:2Sa 3:10 ]][[3:10 &gt;&gt; 2Sa 3:10]] {{field-on:Bible}} да преведа царството от Сауловия дом, и да поставя престола Давидов над Израиля и над Юда, от Дан до Вирсавее. {{field-off:Bible}}</w:t>
      </w:r>
    </w:p>
    <w:p>
      <w:pPr>
        <w:pStyle w:val="Normal"/>
        <w:rPr/>
      </w:pPr>
      <w:r>
        <w:rPr/>
        <w:t>[[@Bible:2Sa 3:11 ]][[3:11 &gt;&gt; 2Sa 3:11]] {{field-on:Bible}} И не можеше вече Исвостей да отговори ни реч Авениру, понеже му се боеше. {{field-off:Bible}}</w:t>
      </w:r>
    </w:p>
    <w:p>
      <w:pPr>
        <w:pStyle w:val="Normal"/>
        <w:rPr/>
      </w:pPr>
      <w:r>
        <w:rPr/>
        <w:t>[[@Bible:2Sa 3:12 ]][[3:12 &gt;&gt; 2Sa 3:12]] {{field-on:Bible}} Тогаз проводи Авенир вестители Давиду от своя страна и рече: чия е земята? И думаше още: Направи уговор с мене; и, ето ръката ми ще бъде с тебе щото да доведа под властта ти всичкия Израил. {{field-off:Bible}}</w:t>
      </w:r>
    </w:p>
    <w:p>
      <w:pPr>
        <w:pStyle w:val="Normal"/>
        <w:rPr/>
      </w:pPr>
      <w:r>
        <w:rPr/>
        <w:t>[[@Bible:2Sa 3:13 ]][[3:13 &gt;&gt; 2Sa 3:13]] {{field-on:Bible}} А той рече: Добре; аз ще направя уговор с тебе; но едно нещо искам аз от тебе; и рече: Няма да видиш лицето ми ако не доведеш пред мене Михала Сауловата дъщеря когато дойдеш да видиш лицето ми. {{field-off:Bible}}</w:t>
      </w:r>
    </w:p>
    <w:p>
      <w:pPr>
        <w:pStyle w:val="Normal"/>
        <w:rPr/>
      </w:pPr>
      <w:r>
        <w:rPr/>
        <w:t>[[@Bible:2Sa 3:14 ]][[3:14 &gt;&gt; 2Sa 3:14]] {{field-on:Bible}} И прати Давид вестители на Исвостея Сауловия син и рече: Дай жена ми Михала която взех жена за себе си за сто Филистимски краекожия. {{field-off:Bible}}</w:t>
      </w:r>
    </w:p>
    <w:p>
      <w:pPr>
        <w:pStyle w:val="Normal"/>
        <w:rPr/>
      </w:pPr>
      <w:r>
        <w:rPr/>
        <w:t>[[@Bible:2Sa 3:15 ]][[3:15 &gt;&gt; 2Sa 3:15]] {{field-on:Bible}} И прати Исвостей та я взе от мъжа й, от Фалтиила Лаисовия син. {{field-off:Bible}}</w:t>
      </w:r>
    </w:p>
    <w:p>
      <w:pPr>
        <w:pStyle w:val="Normal"/>
        <w:rPr/>
      </w:pPr>
      <w:r>
        <w:rPr/>
        <w:t>[[@Bible:2Sa 3:16 ]][[3:16 &gt;&gt; 2Sa 3:16]] {{field-on:Bible}} И дойде с нея мъж й та вървеше и плачеше след нея до Ваурим. Тогаз му рече Авенир: Иди, върни се; и върна се. {{field-off:Bible}}</w:t>
      </w:r>
    </w:p>
    <w:p>
      <w:pPr>
        <w:pStyle w:val="Normal"/>
        <w:rPr/>
      </w:pPr>
      <w:r>
        <w:rPr/>
        <w:t>[[@Bible:2Sa 3:17 ]][[3:17 &gt;&gt; 2Sa 3:17]] {{field-on:Bible}} А Авенир се разговори със старейшините на Израиля и рече: И вчера и завчера искахте Давида да царува над вас. {{field-off:Bible}}</w:t>
      </w:r>
    </w:p>
    <w:p>
      <w:pPr>
        <w:pStyle w:val="Normal"/>
        <w:rPr/>
      </w:pPr>
      <w:r>
        <w:rPr/>
        <w:t>[[@Bible:2Sa 3:18 ]][[3:18 &gt;&gt; 2Sa 3:18]] {{field-on:Bible}} Сега прочее направете това; защото Господ говори за Давида и рече: чрез ръката на Давида раба си ще избавя людете си от ръката на Филистимците, и от ръката на всичките им неприятели. {{field-off:Bible}}</w:t>
      </w:r>
    </w:p>
    <w:p>
      <w:pPr>
        <w:pStyle w:val="Normal"/>
        <w:rPr/>
      </w:pPr>
      <w:r>
        <w:rPr/>
        <w:t>[[@Bible:2Sa 3:19 ]][[3:19 &gt;&gt; 2Sa 3:19]] {{field-on:Bible}} И говори още Авенир в ушите на Вениаминците; и отиде Авенир да говори и в ушите на Давида в Хеврон всичко що бе угодно на Израиля и на всичкия Вениаминов дом. {{field-off:Bible}}</w:t>
      </w:r>
    </w:p>
    <w:p>
      <w:pPr>
        <w:pStyle w:val="Normal"/>
        <w:rPr/>
      </w:pPr>
      <w:r>
        <w:rPr/>
        <w:t>[[@Bible:2Sa 3:20 ]][[3:20 &gt;&gt; 2Sa 3:20]] {{field-on:Bible}} И тъй, дойде Авенир при Давида в Хеврон, и с него двадесет мъже. И направи Давид на Авенира и на мъжете които бяха с него пир. {{field-off:Bible}}</w:t>
      </w:r>
    </w:p>
    <w:p>
      <w:pPr>
        <w:pStyle w:val="Normal"/>
        <w:rPr/>
      </w:pPr>
      <w:r>
        <w:rPr/>
        <w:t>[[@Bible:2Sa 3:21 ]][[3:21 &gt;&gt; 2Sa 3:21]] {{field-on:Bible}} И рече Авенир Давиду: Ще стана и ще ида, и ще събера всичкия Израил при господаря си царя за да направят уговор с тебе, та да царуваш според всичкото желание на душата си. И проводи Давид Авенира, да отиде с мир. {{field-off:Bible}}</w:t>
      </w:r>
    </w:p>
    <w:p>
      <w:pPr>
        <w:pStyle w:val="Normal"/>
        <w:rPr/>
      </w:pPr>
      <w:r>
        <w:rPr/>
        <w:t>[[@Bible:2Sa 3:22 ]][[3:22 &gt;&gt; 2Sa 3:22]] {{field-on:Bible}} И, ето, Давидовите раби и Иоав идеха от едно нашествие, и носеха с себе си много користи; но Авенир не бе с Давида в Хеврон, защото го бе изпроводил, и отишел бе с мир. {{field-off:Bible}}</w:t>
      </w:r>
    </w:p>
    <w:p>
      <w:pPr>
        <w:pStyle w:val="Normal"/>
        <w:rPr/>
      </w:pPr>
      <w:r>
        <w:rPr/>
        <w:t>[[@Bible:2Sa 3:23 ]][[3:23 &gt;&gt; 2Sa 3:23]] {{field-on:Bible}} А като дойде Иоав и всичкото войнство с него, известиха Иоаву и рекоха: Авенир Нировий син дойде при царя; и изпроводи го, та си отиде с мир. {{field-off:Bible}}</w:t>
      </w:r>
    </w:p>
    <w:p>
      <w:pPr>
        <w:pStyle w:val="Normal"/>
        <w:rPr/>
      </w:pPr>
      <w:r>
        <w:rPr/>
        <w:t>[[@Bible:2Sa 3:24 ]][[3:24 &gt;&gt; 2Sa 3:24]] {{field-on:Bible}} Тогаз влезе Иоав при царя и рече: Що направи ти? Ето, Авенир дойде при тебе: защо го изпрати та си отиде? {{field-off:Bible}}</w:t>
      </w:r>
    </w:p>
    <w:p>
      <w:pPr>
        <w:pStyle w:val="Normal"/>
        <w:rPr/>
      </w:pPr>
      <w:r>
        <w:rPr/>
        <w:t>[[@Bible:2Sa 3:25 ]][[3:25 &gt;&gt; 2Sa 3:25]] {{field-on:Bible}} Знаеш добре Авенира Нировия син че дойде за да те измами, и да научи изхода ти и входа ти, и да научи всичко що правиш. {{field-off:Bible}}</w:t>
      </w:r>
    </w:p>
    <w:p>
      <w:pPr>
        <w:pStyle w:val="Normal"/>
        <w:rPr/>
      </w:pPr>
      <w:r>
        <w:rPr/>
        <w:t>[[@Bible:2Sa 3:26 ]][[3:26 &gt;&gt; 2Sa 3:26]] {{field-on:Bible}} И като излезе Иоав от Давида, прати вестители след Авенира, и върнаха го от кладенеца Сира: Давид обаче не знаеше. {{field-off:Bible}}</w:t>
      </w:r>
    </w:p>
    <w:p>
      <w:pPr>
        <w:pStyle w:val="Normal"/>
        <w:rPr/>
      </w:pPr>
      <w:r>
        <w:rPr/>
        <w:t>[[@Bible:2Sa 3:27 ]][[3:27 &gt;&gt; 2Sa 3:27]] {{field-on:Bible}} И когато се върна Авенир в Хеврон, Иоав го свърна при едната страна на вратата за да му говори уж тайно; и там го удари в корема, и умря, за кръвта на брата му Асаила. {{field-off:Bible}}</w:t>
      </w:r>
    </w:p>
    <w:p>
      <w:pPr>
        <w:pStyle w:val="Normal"/>
        <w:rPr/>
      </w:pPr>
      <w:r>
        <w:rPr/>
        <w:t>[[@Bible:2Sa 3:28 ]][[3:28 &gt;&gt; 2Sa 3:28]] {{field-on:Bible}} И след това, като чу Давид, рече: Неповинен съм аз и царството ми пред Господа в век от кръвта на Авенира сина Нирова. {{field-off:Bible}}</w:t>
      </w:r>
    </w:p>
    <w:p>
      <w:pPr>
        <w:pStyle w:val="Normal"/>
        <w:rPr/>
      </w:pPr>
      <w:r>
        <w:rPr/>
        <w:t>[[@Bible:2Sa 3:29 ]][[3:29 &gt;&gt; 2Sa 3:29]] {{field-on:Bible}} И нека остане на Иоавовата глава и на всичкия му бащин дом; и да не оскудее от Иоавовия дом такъв който има семетечение, или прокажен, или който се подпира на тояга, или пада от меч, или лишен от хляб. {{field-off:Bible}}</w:t>
      </w:r>
    </w:p>
    <w:p>
      <w:pPr>
        <w:pStyle w:val="Normal"/>
        <w:rPr/>
      </w:pPr>
      <w:r>
        <w:rPr/>
        <w:t>[[@Bible:2Sa 3:30 ]][[3:30 &gt;&gt; 2Sa 3:30]] {{field-on:Bible}} Така Иоав и Ависей брат му убиха Авенира, защото бе убил Асаила брата им у Гаваон в сражението. {{field-off:Bible}}</w:t>
      </w:r>
    </w:p>
    <w:p>
      <w:pPr>
        <w:pStyle w:val="Normal"/>
        <w:rPr/>
      </w:pPr>
      <w:r>
        <w:rPr/>
        <w:t>[[@Bible:2Sa 3:31 ]][[3:31 &gt;&gt; 2Sa 3:31]] {{field-on:Bible}} И рече Давид на Иоава и на всичките люде които бяха с него: Раздерете дрехите си, и препашете се с вретище, та плачете пред Авенира. И цар Давид идеше след носилото. {{field-off:Bible}}</w:t>
      </w:r>
    </w:p>
    <w:p>
      <w:pPr>
        <w:pStyle w:val="Normal"/>
        <w:rPr/>
      </w:pPr>
      <w:r>
        <w:rPr/>
        <w:t>[[@Bible:2Sa 3:32 ]][[3:32 &gt;&gt; 2Sa 3:32]] {{field-on:Bible}} И погребоха Авенира в Хеврон; и възвиси царят гласа си и плака над Авенировия гроб; и всичките люде плакаха. {{field-off:Bible}}</w:t>
      </w:r>
    </w:p>
    <w:p>
      <w:pPr>
        <w:pStyle w:val="Normal"/>
        <w:rPr/>
      </w:pPr>
      <w:r>
        <w:rPr/>
        <w:t>[[@Bible:2Sa 3:33 ]][[3:33 &gt;&gt; 2Sa 3:33]] {{field-on:Bible}} И плака царят на Авенира и рече: -Умря ли Авенир както умира безумен? {{field-off:Bible}}</w:t>
      </w:r>
    </w:p>
    <w:p>
      <w:pPr>
        <w:pStyle w:val="Normal"/>
        <w:rPr/>
      </w:pPr>
      <w:r>
        <w:rPr/>
        <w:t>[[@Bible:2Sa 3:34 ]][[3:34 &gt;&gt; 2Sa 3:34]] {{field-on:Bible}} Ръцете ти не се вързаха,Нито нозете ти се туриха в железа.Ти падна както пада някойПред синовете на неправдата.И всичките люде плакаха пак над него. {{field-off:Bible}}</w:t>
      </w:r>
    </w:p>
    <w:p>
      <w:pPr>
        <w:pStyle w:val="Normal"/>
        <w:rPr/>
      </w:pPr>
      <w:r>
        <w:rPr/>
        <w:t>[[@Bible:2Sa 3:35 ]][[3:35 &gt;&gt; 2Sa 3:35]] {{field-on:Bible}} И дойдоха сетне всичките люде за да предумат Давида да яде хляб като беше още ден; но Давид се закле и рече: Така да ми направи Бог, и така да приложи, ако вкуся хляб или какво-годе нещо преди да зайде слънцето. {{field-off:Bible}}</w:t>
      </w:r>
    </w:p>
    <w:p>
      <w:pPr>
        <w:pStyle w:val="Normal"/>
        <w:rPr/>
      </w:pPr>
      <w:r>
        <w:rPr/>
        <w:t>[[@Bible:2Sa 3:36 ]][[3:36 &gt;&gt; 2Sa 3:36]] {{field-on:Bible}} И научиха това всичките люде, и угодно им биде; както беше угодно на всичките люде всичко което правеше царят. {{field-off:Bible}}</w:t>
      </w:r>
    </w:p>
    <w:p>
      <w:pPr>
        <w:pStyle w:val="Normal"/>
        <w:rPr/>
      </w:pPr>
      <w:r>
        <w:rPr/>
        <w:t>[[@Bible:2Sa 3:37 ]][[3:37 &gt;&gt; 2Sa 3:37]] {{field-on:Bible}} Защото всичките люде и всичкий Израил познаха в онзи ден че не беше от царя да се умъртви Авенир Нировий син. {{field-off:Bible}}</w:t>
      </w:r>
    </w:p>
    <w:p>
      <w:pPr>
        <w:pStyle w:val="Normal"/>
        <w:rPr/>
      </w:pPr>
      <w:r>
        <w:rPr/>
        <w:t>[[@Bible:2Sa 3:38 ]][[3:38 &gt;&gt; 2Sa 3:38]] {{field-on:Bible}} И рече царят на рабите си: Не знаете ли че войвода велик падна този ден в Израил? {{field-off:Bible}}</w:t>
      </w:r>
    </w:p>
    <w:p>
      <w:pPr>
        <w:pStyle w:val="Normal"/>
        <w:rPr/>
      </w:pPr>
      <w:r>
        <w:rPr/>
        <w:t>[[@Bible:2Sa 3:39 ]][[3:39 &gt;&gt; 2Sa 3:39]] {{field-on:Bible}} А аз съм днес слаб, ако и да съм помазан цар; и тези мъже Саруините синове много са жестоки за мене: Господ ще направи въздаяние на делателя на злината според злината му. {{field-off:Bible}}</w:t>
      </w:r>
    </w:p>
    <w:p>
      <w:pPr>
        <w:pStyle w:val="Heading2"/>
        <w:rPr/>
      </w:pPr>
      <w:r>
        <w:rPr/>
        <w:t>Глава 4</w:t>
      </w:r>
    </w:p>
    <w:p>
      <w:pPr>
        <w:pStyle w:val="Normal"/>
        <w:rPr/>
      </w:pPr>
      <w:r>
        <w:rPr/>
        <w:t>[[@Bible:2Sa 4:1 ]][[4:1 &gt;&gt; 2Sa 4:1]] {{field-on:Bible}} И когато чу Сауловий син че Авенир умря в Хеврон, ръцете му ослабнаха, и всичките Израиляни се смутиха. {{field-off:Bible}}</w:t>
      </w:r>
    </w:p>
    <w:p>
      <w:pPr>
        <w:pStyle w:val="Normal"/>
        <w:rPr/>
      </w:pPr>
      <w:r>
        <w:rPr/>
        <w:t>[[@Bible:2Sa 4:2 ]][[4:2 &gt;&gt; 2Sa 4:2]] {{field-on:Bible}} А Сауловий син имаше двама мъже които бяха пълководци, името на единия Ваана, а името на другия Рихав, синове на Римона Виротянина от Вениаминовите синове; (защото Вирот се вменяваше на Вениамина; {{field-off:Bible}}</w:t>
      </w:r>
    </w:p>
    <w:p>
      <w:pPr>
        <w:pStyle w:val="Normal"/>
        <w:rPr/>
      </w:pPr>
      <w:r>
        <w:rPr/>
        <w:t>[[@Bible:2Sa 4:3 ]][[4:3 &gt;&gt; 2Sa 4:3]] {{field-on:Bible}} а Виротяните бяха побегнали в Гетаим, и там бяха пришелци до този ден.) {{field-off:Bible}}</w:t>
      </w:r>
    </w:p>
    <w:p>
      <w:pPr>
        <w:pStyle w:val="Normal"/>
        <w:rPr/>
      </w:pPr>
      <w:r>
        <w:rPr/>
        <w:t>[[@Bible:2Sa 4:4 ]][[4:4 &gt;&gt; 2Sa 4:4]] {{field-on:Bible}} А Ионатан Сауловий син имаше син повреден в нозете. Беше на пет години на възраст когато дойде известие от Иезраел за Саула и Ионатана; и дигна го питателката му та бяга; и като бързаше да бяга, падна той и охромя; а името му беше Мемфивостей {{field-off:Bible}}</w:t>
      </w:r>
    </w:p>
    <w:p>
      <w:pPr>
        <w:pStyle w:val="Normal"/>
        <w:rPr/>
      </w:pPr>
      <w:r>
        <w:rPr/>
        <w:t>[[@Bible:2Sa 4:5 ]][[4:5 &gt;&gt; 2Sa 4:5]] {{field-on:Bible}} И отидоха синовете на Римона Виротянина, Рихав и Ваана, и в горещината на деня влязоха в дома на Исвостея, който лежеше на одра в пладнина; {{field-off:Bible}}</w:t>
      </w:r>
    </w:p>
    <w:p>
      <w:pPr>
        <w:pStyle w:val="Normal"/>
        <w:rPr/>
      </w:pPr>
      <w:r>
        <w:rPr/>
        <w:t>[[@Bible:2Sa 4:6 ]][[4:6 &gt;&gt; 2Sa 4:6]] {{field-on:Bible}} и влязоха там дори до сред дома като че ще вземат жито; и удариха го в корема; и Рихав и Ваана брат му се избавиха. {{field-off:Bible}}</w:t>
      </w:r>
    </w:p>
    <w:p>
      <w:pPr>
        <w:pStyle w:val="Normal"/>
        <w:rPr/>
      </w:pPr>
      <w:r>
        <w:rPr/>
        <w:t>[[@Bible:2Sa 4:7 ]][[4:7 &gt;&gt; 2Sa 4:7]] {{field-on:Bible}} Защото, когато влязоха в дома, той лежеше на одра си в ложницата си; и удариха го, и умъртвиха го, и отсякоха главата, и като взеха главата му отидоха и вървяха през полето всичката нощ. {{field-off:Bible}}</w:t>
      </w:r>
    </w:p>
    <w:p>
      <w:pPr>
        <w:pStyle w:val="Normal"/>
        <w:rPr/>
      </w:pPr>
      <w:r>
        <w:rPr/>
        <w:t>[[@Bible:2Sa 4:8 ]][[4:8 &gt;&gt; 2Sa 4:8]] {{field-on:Bible}} И донесоха главата на Исвостея при Давида в Хеврон, и рекоха на царя: Ето главата на Исвостея, сина на врага ти Саула който искаше живота ти; и Господ даде днес на господаря ни царя този ден отмъщение от Саула и от семето му. {{field-off:Bible}}</w:t>
      </w:r>
    </w:p>
    <w:p>
      <w:pPr>
        <w:pStyle w:val="Normal"/>
        <w:rPr/>
      </w:pPr>
      <w:r>
        <w:rPr/>
        <w:t>[[@Bible:2Sa 4:9 ]][[4:9 &gt;&gt; 2Sa 4:9]] {{field-on:Bible}} А Давид отговори на Рихава и на Ваана брата му, синовете на Римона Виротянина, та им рече: Жив Господ, който избави душата ми от всичко утеснение, {{field-off:Bible}}</w:t>
      </w:r>
    </w:p>
    <w:p>
      <w:pPr>
        <w:pStyle w:val="Normal"/>
        <w:rPr/>
      </w:pPr>
      <w:r>
        <w:rPr/>
        <w:t>[[@Bible:2Sa 4:10 ]][[4:10 &gt;&gt; 2Sa 4:10]] {{field-on:Bible}} оногози който ми извести и рече: Ето, умря Саул, и мислеше себе си вестител на добро известие, хванах го та го убих в Сиклаг вместо мъзда за известието му, {{field-off:Bible}}</w:t>
      </w:r>
    </w:p>
    <w:p>
      <w:pPr>
        <w:pStyle w:val="Normal"/>
        <w:rPr/>
      </w:pPr>
      <w:r>
        <w:rPr/>
        <w:t>[[@Bible:2Sa 4:11 ]][[4:11 &gt;&gt; 2Sa 4:11]] {{field-on:Bible}} а колко повече человеци лукави които са убили мъж праведен в къщата му, на одра му! Сега прочее не ща ли да ви изтребя от земята? {{field-off:Bible}}</w:t>
      </w:r>
    </w:p>
    <w:p>
      <w:pPr>
        <w:pStyle w:val="Normal"/>
        <w:rPr/>
      </w:pPr>
      <w:r>
        <w:rPr/>
        <w:t>[[@Bible:2Sa 4:12 ]][[4:12 &gt;&gt; 2Sa 4:12]] {{field-on:Bible}} И заповяда Давид на момците; и ги убиха, и отсякоха ръцете им и нозете им та ги обесиха над водоема в Хеврон; а главата на Исвостея взеха та я заровиха в Авенировия гроб в Хеврон. {{field-off:Bible}}</w:t>
      </w:r>
    </w:p>
    <w:p>
      <w:pPr>
        <w:pStyle w:val="Heading2"/>
        <w:rPr/>
      </w:pPr>
      <w:r>
        <w:rPr/>
        <w:t>Глава 5</w:t>
      </w:r>
    </w:p>
    <w:p>
      <w:pPr>
        <w:pStyle w:val="Normal"/>
        <w:rPr/>
      </w:pPr>
      <w:r>
        <w:rPr/>
        <w:t>[[@Bible:2Sa 5:1 ]][[5:1 &gt;&gt; 2Sa 5:1]] {{field-on:Bible}} И дойдоха всичките Израилеви племена при Давида в Хеврон и говориха и рекоха: Ето, кост твоя и плът твоя сме ние. {{field-off:Bible}}</w:t>
      </w:r>
    </w:p>
    <w:p>
      <w:pPr>
        <w:pStyle w:val="Normal"/>
        <w:rPr/>
      </w:pPr>
      <w:r>
        <w:rPr/>
        <w:t>[[@Bible:2Sa 5:2 ]][[5:2 &gt;&gt; 2Sa 5:2]] {{field-on:Bible}} И по-напред още, когато Саул царуваше над нас, ти беше който извождаше и въвождаше Израиля; и на тебе рече Господ: Ти ще упасеш людете ми Израиля, и ти ще бъдеш вожд над Израиля. {{field-off:Bible}}</w:t>
      </w:r>
    </w:p>
    <w:p>
      <w:pPr>
        <w:pStyle w:val="Normal"/>
        <w:rPr/>
      </w:pPr>
      <w:r>
        <w:rPr/>
        <w:t>[[@Bible:2Sa 5:3 ]][[5:3 &gt;&gt; 2Sa 5:3]] {{field-on:Bible}} И дойдоха всичките старейшини Израилеви при царя в Хеврон; и направи цар Давид завет с тях в Хеврон пред Господа; и помазаха Давида цар над Израиля. {{field-off:Bible}}</w:t>
      </w:r>
    </w:p>
    <w:p>
      <w:pPr>
        <w:pStyle w:val="Normal"/>
        <w:rPr/>
      </w:pPr>
      <w:r>
        <w:rPr/>
        <w:t>[[@Bible:2Sa 5:4 ]][[5:4 &gt;&gt; 2Sa 5:4]] {{field-on:Bible}} Давид беше на тридесет години когато стана цар и царува четиридесет години. {{field-off:Bible}}</w:t>
      </w:r>
    </w:p>
    <w:p>
      <w:pPr>
        <w:pStyle w:val="Normal"/>
        <w:rPr/>
      </w:pPr>
      <w:r>
        <w:rPr/>
        <w:t>[[@Bible:2Sa 5:5 ]][[5:5 &gt;&gt; 2Sa 5:5]] {{field-on:Bible}} В Хеврон царува над Юда седем години и шест месеци; а в Ерусалим царува тридесет и три години над всичкия Израил и Юда. {{field-off:Bible}}</w:t>
      </w:r>
    </w:p>
    <w:p>
      <w:pPr>
        <w:pStyle w:val="Normal"/>
        <w:rPr/>
      </w:pPr>
      <w:r>
        <w:rPr/>
        <w:t>[[@Bible:2Sa 5:6 ]][[5:6 &gt;&gt; 2Sa 5:6]] {{field-on:Bible}} И отиде царят и мъжете му в Ерусалим при Иевусците които живееха в таз земя, които говориха Давиду и рекоха: Няма да влезеш тук ако не извадиш слепите и хромите; защото думаха че Давид не ще може да влезе тука. {{field-off:Bible}}</w:t>
      </w:r>
    </w:p>
    <w:p>
      <w:pPr>
        <w:pStyle w:val="Normal"/>
        <w:rPr/>
      </w:pPr>
      <w:r>
        <w:rPr/>
        <w:t>[[@Bible:2Sa 5:7 ]][[5:7 &gt;&gt; 2Sa 5:7]] {{field-on:Bible}} Но Давид превзе твърдела Сион: той е Давидовият град. {{field-off:Bible}}</w:t>
      </w:r>
    </w:p>
    <w:p>
      <w:pPr>
        <w:pStyle w:val="Normal"/>
        <w:rPr/>
      </w:pPr>
      <w:r>
        <w:rPr/>
        <w:t>[[@Bible:2Sa 5:8 ]][[5:8 &gt;&gt; 2Sa 5:8]] {{field-on:Bible}} И рече Давид в онзи ден: Който стигне при водовода та удари Иевусците и слепите и хромите, които ненавиди душата Давидова, ще бъда военачалник. За това казват: Сляп и хром няма да влязат в дома. {{field-off:Bible}}</w:t>
      </w:r>
    </w:p>
    <w:p>
      <w:pPr>
        <w:pStyle w:val="Normal"/>
        <w:rPr/>
      </w:pPr>
      <w:r>
        <w:rPr/>
        <w:t>[[@Bible:2Sa 5:9 ]][[5:9 &gt;&gt; 2Sa 5:9]] {{field-on:Bible}} И насели се Давид в твърдела, и нарече го град Давидов. И направи Давид здания около Мило и вътре. {{field-off:Bible}}</w:t>
      </w:r>
    </w:p>
    <w:p>
      <w:pPr>
        <w:pStyle w:val="Normal"/>
        <w:rPr/>
      </w:pPr>
      <w:r>
        <w:rPr/>
        <w:t>[[@Bible:2Sa 5:10 ]][[5:10 &gt;&gt; 2Sa 5:10]] {{field-on:Bible}} И напредваше Давид и увеличаваше се; и Господ Бог Саваот бе с него. {{field-off:Bible}}</w:t>
      </w:r>
    </w:p>
    <w:p>
      <w:pPr>
        <w:pStyle w:val="Normal"/>
        <w:rPr/>
      </w:pPr>
      <w:r>
        <w:rPr/>
        <w:t>[[@Bible:2Sa 5:11 ]][[5:11 &gt;&gt; 2Sa 5:11]] {{field-on:Bible}} И прати Хирам Тирския цар посланници при Давида, и кедрови дърва, и дърводелци, и зидари, та съградиха дом Давиду. {{field-off:Bible}}</w:t>
      </w:r>
    </w:p>
    <w:p>
      <w:pPr>
        <w:pStyle w:val="Normal"/>
        <w:rPr/>
      </w:pPr>
      <w:r>
        <w:rPr/>
        <w:t>[[@Bible:2Sa 5:12 ]][[5:12 &gt;&gt; 2Sa 5:12]] {{field-on:Bible}} И позна Давид че Господ го утвърди цар над Израиля, и че въздигна царството му заради людете си Израиля. {{field-off:Bible}}</w:t>
      </w:r>
    </w:p>
    <w:p>
      <w:pPr>
        <w:pStyle w:val="Normal"/>
        <w:rPr/>
      </w:pPr>
      <w:r>
        <w:rPr/>
        <w:t>[[@Bible:2Sa 5:13 ]][[5:13 &gt;&gt; 2Sa 5:13]] {{field-on:Bible}} И взе Давид още наложници и жени от Ерусалим когато дойде от Хеврон; и родиха се Давиду още синове и дъщери. {{field-off:Bible}}</w:t>
      </w:r>
    </w:p>
    <w:p>
      <w:pPr>
        <w:pStyle w:val="Normal"/>
        <w:rPr/>
      </w:pPr>
      <w:r>
        <w:rPr/>
        <w:t>[[@Bible:2Sa 5:14 ]][[5:14 &gt;&gt; 2Sa 5:14]] {{field-on:Bible}} А имената на онези които му се родиха в Ерусалим са тези: Саму и Совав, и Натан, и Соломон, {{field-off:Bible}}</w:t>
      </w:r>
    </w:p>
    <w:p>
      <w:pPr>
        <w:pStyle w:val="Normal"/>
        <w:rPr/>
      </w:pPr>
      <w:r>
        <w:rPr/>
        <w:t>[[@Bible:2Sa 5:15 ]][[5:15 &gt;&gt; 2Sa 5:15]] {{field-on:Bible}} и Иевар, и Елисуа, и Нефаг, и Яфия, {{field-off:Bible}}</w:t>
      </w:r>
    </w:p>
    <w:p>
      <w:pPr>
        <w:pStyle w:val="Normal"/>
        <w:rPr/>
      </w:pPr>
      <w:r>
        <w:rPr/>
        <w:t>[[@Bible:2Sa 5:16 ]][[5:16 &gt;&gt; 2Sa 5:16]] {{field-on:Bible}} и Елисама, и Елиада, и Елифалет. {{field-off:Bible}}</w:t>
      </w:r>
    </w:p>
    <w:p>
      <w:pPr>
        <w:pStyle w:val="Normal"/>
        <w:rPr/>
      </w:pPr>
      <w:r>
        <w:rPr/>
        <w:t>[[@Bible:2Sa 5:17 ]][[5:17 &gt;&gt; 2Sa 5:17]] {{field-on:Bible}} А когато чуха Филистимците че помазаха Давида цар над Израиля, възлязоха всичките Филистимци да търсят Давида; и Давид чу за това, и слезе в твърдела. {{field-off:Bible}}</w:t>
      </w:r>
    </w:p>
    <w:p>
      <w:pPr>
        <w:pStyle w:val="Normal"/>
        <w:rPr/>
      </w:pPr>
      <w:r>
        <w:rPr/>
        <w:t>[[@Bible:2Sa 5:18 ]][[5:18 &gt;&gt; 2Sa 5:18]] {{field-on:Bible}} И дойдоха Филистимците та се разпростряха в дола Рафаим. {{field-off:Bible}}</w:t>
      </w:r>
    </w:p>
    <w:p>
      <w:pPr>
        <w:pStyle w:val="Normal"/>
        <w:rPr/>
      </w:pPr>
      <w:r>
        <w:rPr/>
        <w:t>[[@Bible:2Sa 5:19 ]][[5:19 &gt;&gt; 2Sa 5:19]] {{field-on:Bible}} И попита Давид Господа и рече: Да възляза ли към Филистимците? ще ги предадеш ли в ръката ми? И рече Господ Давиду: Възлез; защото непременно ще предам Филистимците в ръката ти. {{field-off:Bible}}</w:t>
      </w:r>
    </w:p>
    <w:p>
      <w:pPr>
        <w:pStyle w:val="Normal"/>
        <w:rPr/>
      </w:pPr>
      <w:r>
        <w:rPr/>
        <w:t>[[@Bible:2Sa 5:20 ]][[5:20 &gt;&gt; 2Sa 5:20]] {{field-on:Bible}} И дойде Давид в Ваал-ферасим; и ги порази там Давид и рече: Господ проломи между враговете ми пред мене както проломят водите. Заради това се нарече името на онова място Ваал-ферасим. {{field-off:Bible}}</w:t>
      </w:r>
    </w:p>
    <w:p>
      <w:pPr>
        <w:pStyle w:val="Normal"/>
        <w:rPr/>
      </w:pPr>
      <w:r>
        <w:rPr/>
        <w:t>[[@Bible:2Sa 5:21 ]][[5:21 &gt;&gt; 2Sa 5:21]] {{field-on:Bible}} И там оставиха идолите си; и дигнаха ги Давид и мъжете му. {{field-off:Bible}}</w:t>
      </w:r>
    </w:p>
    <w:p>
      <w:pPr>
        <w:pStyle w:val="Normal"/>
        <w:rPr/>
      </w:pPr>
      <w:r>
        <w:rPr/>
        <w:t>[[@Bible:2Sa 5:22 ]][[5:22 &gt;&gt; 2Sa 5:22]] {{field-on:Bible}} И възлязоха пак Филистимците та се разпростряха по дола Рафаим. {{field-off:Bible}}</w:t>
      </w:r>
    </w:p>
    <w:p>
      <w:pPr>
        <w:pStyle w:val="Normal"/>
        <w:rPr/>
      </w:pPr>
      <w:r>
        <w:rPr/>
        <w:t>[[@Bible:2Sa 5:23 ]][[5:23 &gt;&gt; 2Sa 5:23]] {{field-on:Bible}} И когато попита Давид Господа, той рече: Не възлизай: обърни се отзад им та нападни върх тях отсреща черниците. {{field-off:Bible}}</w:t>
      </w:r>
    </w:p>
    <w:p>
      <w:pPr>
        <w:pStyle w:val="Normal"/>
        <w:rPr/>
      </w:pPr>
      <w:r>
        <w:rPr/>
        <w:t>[[@Bible:2Sa 5:24 ]][[5:24 &gt;&gt; 2Sa 5:24]] {{field-on:Bible}} И когато чуеш шум като от прехождане по върховете на черниците, тогаз ще прибързаш; защото тогаз Господ ще излезе пред тебе да порази Филистимския стан. {{field-off:Bible}}</w:t>
      </w:r>
    </w:p>
    <w:p>
      <w:pPr>
        <w:pStyle w:val="Normal"/>
        <w:rPr/>
      </w:pPr>
      <w:r>
        <w:rPr/>
        <w:t>[[@Bible:2Sa 5:25 ]][[5:25 &gt;&gt; 2Sa 5:25]] {{field-on:Bible}} И направи Давид както му заповяда Господ, и порази Филистимците от Гава дори да входа в Гезер. {{field-off:Bible}}</w:t>
      </w:r>
    </w:p>
    <w:p>
      <w:pPr>
        <w:pStyle w:val="Heading2"/>
        <w:rPr/>
      </w:pPr>
      <w:r>
        <w:rPr/>
        <w:t>Глава 6</w:t>
      </w:r>
    </w:p>
    <w:p>
      <w:pPr>
        <w:pStyle w:val="Normal"/>
        <w:rPr/>
      </w:pPr>
      <w:r>
        <w:rPr/>
        <w:t>[[@Bible:2Sa 6:1 ]][[6:1 &gt;&gt; 2Sa 6:1]] {{field-on:Bible}} И пак събра Давид всичките избрани от Израиля, тридесет тисящи. {{field-off:Bible}}</w:t>
      </w:r>
    </w:p>
    <w:p>
      <w:pPr>
        <w:pStyle w:val="Normal"/>
        <w:rPr/>
      </w:pPr>
      <w:r>
        <w:rPr/>
        <w:t>[[@Bible:2Sa 6:2 ]][[6:2 &gt;&gt; 2Sa 6:2]] {{field-on:Bible}} И стана Давид та отиде, и всичките люде с него, от Ваала Юдина за да възнесе от там Божия ковчег, над който се призива името на Господа Саваота който седи на херувимите. {{field-off:Bible}}</w:t>
      </w:r>
    </w:p>
    <w:p>
      <w:pPr>
        <w:pStyle w:val="Normal"/>
        <w:rPr/>
      </w:pPr>
      <w:r>
        <w:rPr/>
        <w:t>[[@Bible:2Sa 6:3 ]][[6:3 &gt;&gt; 2Sa 6:3]] {{field-on:Bible}} И туриха Божия ковчег на нова колесница, и дигнаха го от дома на Авинадава, който бе на хълма; и возеха новата колесница Оза и Ахио, синовете Авинадавови. {{field-off:Bible}}</w:t>
      </w:r>
    </w:p>
    <w:p>
      <w:pPr>
        <w:pStyle w:val="Normal"/>
        <w:rPr/>
      </w:pPr>
      <w:r>
        <w:rPr/>
        <w:t>[[@Bible:2Sa 6:4 ]][[6:4 &gt;&gt; 2Sa 6:4]] {{field-on:Bible}} И дигнаха го (Божия ковчег) от Авинадавовия дом, който беше на хълма; и Ахио идеше пред ковчега. {{field-off:Bible}}</w:t>
      </w:r>
    </w:p>
    <w:p>
      <w:pPr>
        <w:pStyle w:val="Normal"/>
        <w:rPr/>
      </w:pPr>
      <w:r>
        <w:rPr/>
        <w:t>[[@Bible:2Sa 6:5 ]][[6:5 &gt;&gt; 2Sa 6:5]] {{field-on:Bible}} А Давид и всичкий Израилев дом свиреха пред Господа с всякакви видове органи от дърво елха, с китари, и с псалтири, и с тъпани, и с систри, и с кимвали. {{field-off:Bible}}</w:t>
      </w:r>
    </w:p>
    <w:p>
      <w:pPr>
        <w:pStyle w:val="Normal"/>
        <w:rPr/>
      </w:pPr>
      <w:r>
        <w:rPr/>
        <w:t>[[@Bible:2Sa 6:6 ]][[6:6 &gt;&gt; 2Sa 6:6]] {{field-on:Bible}} И когато дойдоха до гумното на Нахона, простря Оза ръката си към Божия ковчег та го придържа; защото го потресоха воловете. {{field-off:Bible}}</w:t>
      </w:r>
    </w:p>
    <w:p>
      <w:pPr>
        <w:pStyle w:val="Normal"/>
        <w:rPr/>
      </w:pPr>
      <w:r>
        <w:rPr/>
        <w:t>[[@Bible:2Sa 6:7 ]][[6:7 &gt;&gt; 2Sa 6:7]] {{field-on:Bible}} И разпали се гневът Господен против Оза, и порази го Бог там за грешката му; и умря там при Божия ковчег. {{field-off:Bible}}</w:t>
      </w:r>
    </w:p>
    <w:p>
      <w:pPr>
        <w:pStyle w:val="Normal"/>
        <w:rPr/>
      </w:pPr>
      <w:r>
        <w:rPr/>
        <w:t>[[@Bible:2Sa 6:8 ]][[6:8 &gt;&gt; 2Sa 6:8]] {{field-on:Bible}} И оскърби се Давид че Господ направи поражения на Оза; и нарече името на мястото Фарез-Оза, дори до този ден. {{field-off:Bible}}</w:t>
      </w:r>
    </w:p>
    <w:p>
      <w:pPr>
        <w:pStyle w:val="Normal"/>
        <w:rPr/>
      </w:pPr>
      <w:r>
        <w:rPr/>
        <w:t>[[@Bible:2Sa 6:9 ]][[6:9 &gt;&gt; 2Sa 6:9]] {{field-on:Bible}} И уплаши се Давид от Господа в онзи ден, и рече: Как ще възлезе при мене ковчегът Господен? {{field-off:Bible}}</w:t>
      </w:r>
    </w:p>
    <w:p>
      <w:pPr>
        <w:pStyle w:val="Normal"/>
        <w:rPr/>
      </w:pPr>
      <w:r>
        <w:rPr/>
        <w:t>[[@Bible:2Sa 6:10 ]][[6:10 &gt;&gt; 2Sa 6:10]] {{field-on:Bible}} И не рачи Давид да премести ковчега Господен при себе си в Давидовия град, но върна го Давид в дома на Овид-едома Гетеца. {{field-off:Bible}}</w:t>
      </w:r>
    </w:p>
    <w:p>
      <w:pPr>
        <w:pStyle w:val="Normal"/>
        <w:rPr/>
      </w:pPr>
      <w:r>
        <w:rPr/>
        <w:t>[[@Bible:2Sa 6:11 ]][[6:11 &gt;&gt; 2Sa 6:11]] {{field-on:Bible}} И стоя ковчегът Господен в дома на Овид-едома Гетеца три месеци; и благослови Господ Овид-едома и всичкия му дом. {{field-off:Bible}}</w:t>
      </w:r>
    </w:p>
    <w:p>
      <w:pPr>
        <w:pStyle w:val="Normal"/>
        <w:rPr/>
      </w:pPr>
      <w:r>
        <w:rPr/>
        <w:t>[[@Bible:2Sa 6:12 ]][[6:12 &gt;&gt; 2Sa 6:12]] {{field-on:Bible}} И известиха на цар Давида и рекоха: Господ благослови дома на Овид-едома и всичкия му имот поради ковчега Божий. Тогаз отиде Давид та възведе Божия ковчег от дома на Овид-едома в града Давидов с веселие. {{field-off:Bible}}</w:t>
      </w:r>
    </w:p>
    <w:p>
      <w:pPr>
        <w:pStyle w:val="Normal"/>
        <w:rPr/>
      </w:pPr>
      <w:r>
        <w:rPr/>
        <w:t>[[@Bible:2Sa 6:13 ]][[6:13 &gt;&gt; 2Sa 6:13]] {{field-on:Bible}} И когато преминаха шест стъпки тези които носеха ковчега Господен, пожъртвува говеда и огоени телци. {{field-off:Bible}}</w:t>
      </w:r>
    </w:p>
    <w:p>
      <w:pPr>
        <w:pStyle w:val="Normal"/>
        <w:rPr/>
      </w:pPr>
      <w:r>
        <w:rPr/>
        <w:t>[[@Bible:2Sa 6:14 ]][[6:14 &gt;&gt; 2Sa 6:14]] {{field-on:Bible}} И играеше Давид пред Господа с всичка сила; и Давид беше препасан с ленен ефод. {{field-off:Bible}}</w:t>
      </w:r>
    </w:p>
    <w:p>
      <w:pPr>
        <w:pStyle w:val="Normal"/>
        <w:rPr/>
      </w:pPr>
      <w:r>
        <w:rPr/>
        <w:t>[[@Bible:2Sa 6:15 ]][[6:15 &gt;&gt; 2Sa 6:15]] {{field-on:Bible}} И Давид и всичкий Израилев дом възведоха ковчега Господен с възклицание и с тръбен глас. {{field-off:Bible}}</w:t>
      </w:r>
    </w:p>
    <w:p>
      <w:pPr>
        <w:pStyle w:val="Normal"/>
        <w:rPr/>
      </w:pPr>
      <w:r>
        <w:rPr/>
        <w:t>[[@Bible:2Sa 6:16 ]][[6:16 &gt;&gt; 2Sa 6:16]] {{field-on:Bible}} А като влазяше ковчегът Господен в града Давидов, Михала Сауловата дъщеря погледна от прозореца, и като видя цар Давид че скача и играе пред Господа, унищожи го в сърцето си. {{field-off:Bible}}</w:t>
      </w:r>
    </w:p>
    <w:p>
      <w:pPr>
        <w:pStyle w:val="Normal"/>
        <w:rPr/>
      </w:pPr>
      <w:r>
        <w:rPr/>
        <w:t>[[@Bible:2Sa 6:17 ]][[6:17 &gt;&gt; 2Sa 6:17]] {{field-on:Bible}} И донесоха ковчега Господен та го положиха на мястото му, всред скинията която постави Давид за него; и принесе Давид всесъжения и примирителни приношения пред Господа. {{field-off:Bible}}</w:t>
      </w:r>
    </w:p>
    <w:p>
      <w:pPr>
        <w:pStyle w:val="Normal"/>
        <w:rPr/>
      </w:pPr>
      <w:r>
        <w:rPr/>
        <w:t>[[@Bible:2Sa 6:18 ]][[6:18 &gt;&gt; 2Sa 6:18]] {{field-on:Bible}} И когато свърши Давид да приноси всесъженията и примирителните приношения, благослови народа в името на Господа Саваота. {{field-off:Bible}}</w:t>
      </w:r>
    </w:p>
    <w:p>
      <w:pPr>
        <w:pStyle w:val="Normal"/>
        <w:rPr/>
      </w:pPr>
      <w:r>
        <w:rPr/>
        <w:t>[[@Bible:2Sa 6:19 ]][[6:19 &gt;&gt; 2Sa 6:19]] {{field-on:Bible}} И раздаде на всичките люде и на всичкото Израилево множество, от мъж до жена, на всекиго человека по един хляб, и по една мръвка месо, и по едно млинче. Тогаз всичките люде си отидоха, всеки в къщата си. {{field-off:Bible}}</w:t>
      </w:r>
    </w:p>
    <w:p>
      <w:pPr>
        <w:pStyle w:val="Normal"/>
        <w:rPr/>
      </w:pPr>
      <w:r>
        <w:rPr/>
        <w:t>[[@Bible:2Sa 6:20 ]][[6:20 &gt;&gt; 2Sa 6:20]] {{field-on:Bible}} И върна се Давид за да благослови дома си. И излезе Михала Сауловата дъщеря да посрещне Давида, и рече: Колко славен беше днес царят Израилев, който се съблече днес пред очите на рабините на служителите си, както се съблича безстидно един от никаквите человеци! {{field-off:Bible}}</w:t>
      </w:r>
    </w:p>
    <w:p>
      <w:pPr>
        <w:pStyle w:val="Normal"/>
        <w:rPr/>
      </w:pPr>
      <w:r>
        <w:rPr/>
        <w:t>[[@Bible:2Sa 6:21 ]][[6:21 &gt;&gt; 2Sa 6:21]] {{field-on:Bible}} И рече Давид на Михала: Пред Господа който ме избра повече от баща ти, и повече от всичкия негов дом, да ме постави вожд на людете Господни, над Израиля, ей, пред Господа играх. {{field-off:Bible}}</w:t>
      </w:r>
    </w:p>
    <w:p>
      <w:pPr>
        <w:pStyle w:val="Normal"/>
        <w:rPr/>
      </w:pPr>
      <w:r>
        <w:rPr/>
        <w:t>[[@Bible:2Sa 6:22 ]][[6:22 &gt;&gt; 2Sa 6:22]] {{field-on:Bible}} И ще се унищожа още повече, и ще се смиря в очите си; и с рабините за които ти рече, с тях ще се прославя. {{field-off:Bible}}</w:t>
      </w:r>
    </w:p>
    <w:p>
      <w:pPr>
        <w:pStyle w:val="Normal"/>
        <w:rPr/>
      </w:pPr>
      <w:r>
        <w:rPr/>
        <w:t>[[@Bible:2Sa 6:23 ]][[6:23 &gt;&gt; 2Sa 6:23]] {{field-on:Bible}} За това Михала Сауловата дъщеря не роди чадо дори до деня на смъртта си. {{field-off:Bible}}</w:t>
      </w:r>
    </w:p>
    <w:p>
      <w:pPr>
        <w:pStyle w:val="Heading2"/>
        <w:rPr/>
      </w:pPr>
      <w:r>
        <w:rPr/>
        <w:t>Глава 7</w:t>
      </w:r>
    </w:p>
    <w:p>
      <w:pPr>
        <w:pStyle w:val="Normal"/>
        <w:rPr/>
      </w:pPr>
      <w:r>
        <w:rPr/>
        <w:t>[[@Bible:2Sa 7:1 ]][[7:1 &gt;&gt; 2Sa 7:1]] {{field-on:Bible}} И като седна царят в дома си, и успокои го Господ от всякъде, от всичките му врагове, {{field-off:Bible}}</w:t>
      </w:r>
    </w:p>
    <w:p>
      <w:pPr>
        <w:pStyle w:val="Normal"/>
        <w:rPr/>
      </w:pPr>
      <w:r>
        <w:rPr/>
        <w:t>[[@Bible:2Sa 7:2 ]][[7:2 &gt;&gt; 2Sa 7:2]] {{field-on:Bible}} рече царят Натану: Виж, сега аз живея в кедров дом, а ковчегът Божий стои всред опони. {{field-off:Bible}}</w:t>
      </w:r>
    </w:p>
    <w:p>
      <w:pPr>
        <w:pStyle w:val="Normal"/>
        <w:rPr/>
      </w:pPr>
      <w:r>
        <w:rPr/>
        <w:t>[[@Bible:2Sa 7:3 ]][[7:3 &gt;&gt; 2Sa 7:3]] {{field-on:Bible}} И рече Натан на царя: Иди, и направи всичко което е в сърдцето ти; защото Господ е с тебе. {{field-off:Bible}}</w:t>
      </w:r>
    </w:p>
    <w:p>
      <w:pPr>
        <w:pStyle w:val="Normal"/>
        <w:rPr/>
      </w:pPr>
      <w:r>
        <w:rPr/>
        <w:t>[[@Bible:2Sa 7:4 ]][[7:4 &gt;&gt; 2Sa 7:4]] {{field-on:Bible}} И през онази нощ биде слово Господне към Натана и рече: {{field-off:Bible}}</w:t>
      </w:r>
    </w:p>
    <w:p>
      <w:pPr>
        <w:pStyle w:val="Normal"/>
        <w:rPr/>
      </w:pPr>
      <w:r>
        <w:rPr/>
        <w:t>[[@Bible:2Sa 7:5 ]][[7:5 &gt;&gt; 2Sa 7:5]] {{field-on:Bible}} Иди та кажи на раба ми Давида: Така говори Господ: Ти ли ще ми съградиш дом за да обитавам? {{field-off:Bible}}</w:t>
      </w:r>
    </w:p>
    <w:p>
      <w:pPr>
        <w:pStyle w:val="Normal"/>
        <w:rPr/>
      </w:pPr>
      <w:r>
        <w:rPr/>
        <w:t>[[@Bible:2Sa 7:6 ]][[7:6 &gt;&gt; 2Sa 7:6]] {{field-on:Bible}} Защото не обитах в дом от който ден възведох Израилевите синове от Египет дори до този ден, но ходех в шатър и в скиния. {{field-off:Bible}}</w:t>
      </w:r>
    </w:p>
    <w:p>
      <w:pPr>
        <w:pStyle w:val="Normal"/>
        <w:rPr/>
      </w:pPr>
      <w:r>
        <w:rPr/>
        <w:t>[[@Bible:2Sa 7:7 ]][[7:7 &gt;&gt; 2Sa 7:7]] {{field-on:Bible}} Всякъде дето ходих с всичките Израилеви синове, говорих ли някога някому от Израилевите племена, на когото заповядах да пасе людете ми Израиля, да кажа: Защо ми не съградихте кедров дом? {{field-off:Bible}}</w:t>
      </w:r>
    </w:p>
    <w:p>
      <w:pPr>
        <w:pStyle w:val="Normal"/>
        <w:rPr/>
      </w:pPr>
      <w:r>
        <w:rPr/>
        <w:t>[[@Bible:2Sa 7:8 ]][[7:8 &gt;&gt; 2Sa 7:8]] {{field-on:Bible}} Сега прочее така ще речеш на раба ми Давида: Така говори Господ Саваот: Аз те взех от оградата, от подир стадото, за да си вожд над людете ми, над Израиля; {{field-off:Bible}}</w:t>
      </w:r>
    </w:p>
    <w:p>
      <w:pPr>
        <w:pStyle w:val="Normal"/>
        <w:rPr/>
      </w:pPr>
      <w:r>
        <w:rPr/>
        <w:t>[[@Bible:2Sa 7:9 ]][[7:9 &gt;&gt; 2Sa 7:9]] {{field-on:Bible}} и с тебе бях всякъде дето ходи ти, и изтребих всичките ти врагове от пред тебе, и направих те именит според името на големите които са на земята. {{field-off:Bible}}</w:t>
      </w:r>
    </w:p>
    <w:p>
      <w:pPr>
        <w:pStyle w:val="Normal"/>
        <w:rPr/>
      </w:pPr>
      <w:r>
        <w:rPr/>
        <w:t>[[@Bible:2Sa 7:10 ]][[7:10 &gt;&gt; 2Sa 7:10]] {{field-on:Bible}} И ще определя място за людете си Израиля и ще ги насадя, та ще обитават на свое особно място, и няма да се преместят вече; и синовете на неправдата няма да ги притесняват вече както по-напред, {{field-off:Bible}}</w:t>
      </w:r>
    </w:p>
    <w:p>
      <w:pPr>
        <w:pStyle w:val="Normal"/>
        <w:rPr/>
      </w:pPr>
      <w:r>
        <w:rPr/>
        <w:t>[[@Bible:2Sa 7:11 ]][[7:11 &gt;&gt; 2Sa 7:11]] {{field-on:Bible}} и както от дните в които поставих съдии над людете си Израиля; и ще те успокоя от всичките ти врагове. Господ ти още възвещава че Господ ще ти съгради дом. {{field-off:Bible}}</w:t>
      </w:r>
    </w:p>
    <w:p>
      <w:pPr>
        <w:pStyle w:val="Normal"/>
        <w:rPr/>
      </w:pPr>
      <w:r>
        <w:rPr/>
        <w:t>[[@Bible:2Sa 7:12 ]][[7:12 &gt;&gt; 2Sa 7:12]] {{field-on:Bible}} Като се изпълнят дните ти и заспиш с отците си, ще въздигна семето ти след тебе което ще излезе из утробата ти, и ще утвърдя царството му. {{field-off:Bible}}</w:t>
      </w:r>
    </w:p>
    <w:p>
      <w:pPr>
        <w:pStyle w:val="Normal"/>
        <w:rPr/>
      </w:pPr>
      <w:r>
        <w:rPr/>
        <w:t>[[@Bible:2Sa 7:13 ]][[7:13 &gt;&gt; 2Sa 7:13]] {{field-on:Bible}} Той ще съгради дом за името ми; и аз ще утвърдя престола на царството му в век. {{field-off:Bible}}</w:t>
      </w:r>
    </w:p>
    <w:p>
      <w:pPr>
        <w:pStyle w:val="Normal"/>
        <w:rPr/>
      </w:pPr>
      <w:r>
        <w:rPr/>
        <w:t>[[@Bible:2Sa 7:14 ]][[7:14 &gt;&gt; 2Sa 7:14]] {{field-on:Bible}} Аз ще му бъда отец, и той ще ми бъде син: ако стори беззаконие, ще го накажа с тояга на мъже и с биения на человечески синове; {{field-off:Bible}}</w:t>
      </w:r>
    </w:p>
    <w:p>
      <w:pPr>
        <w:pStyle w:val="Normal"/>
        <w:rPr/>
      </w:pPr>
      <w:r>
        <w:rPr/>
        <w:t>[[@Bible:2Sa 7:15 ]][[7:15 &gt;&gt; 2Sa 7:15]] {{field-on:Bible}} но милостта ми няма да се отнеме от него както я отнех от Саула когото отмахнах от лицето ти. {{field-off:Bible}}</w:t>
      </w:r>
    </w:p>
    <w:p>
      <w:pPr>
        <w:pStyle w:val="Normal"/>
        <w:rPr/>
      </w:pPr>
      <w:r>
        <w:rPr/>
        <w:t>[[@Bible:2Sa 7:16 ]][[7:16 &gt;&gt; 2Sa 7:16]] {{field-on:Bible}} И ще се утвърди домът ти и царството ти пред тебе до века: престолът ти ще бъде утвърден в век. {{field-off:Bible}}</w:t>
      </w:r>
    </w:p>
    <w:p>
      <w:pPr>
        <w:pStyle w:val="Normal"/>
        <w:rPr/>
      </w:pPr>
      <w:r>
        <w:rPr/>
        <w:t>[[@Bible:2Sa 7:17 ]][[7:17 &gt;&gt; 2Sa 7:17]] {{field-on:Bible}} По всички тези думи и по всичко това видение, така говори Натан Давиду. {{field-off:Bible}}</w:t>
      </w:r>
    </w:p>
    <w:p>
      <w:pPr>
        <w:pStyle w:val="Normal"/>
        <w:rPr/>
      </w:pPr>
      <w:r>
        <w:rPr/>
        <w:t>[[@Bible:2Sa 7:18 ]][[7:18 &gt;&gt; 2Sa 7:18]] {{field-on:Bible}} Тогаз влезе цар Давид та седна пред Господа и рече: Кой съм аз, Господи Иеова? и кой е домът ми, та ме доведе ти до това? {{field-off:Bible}}</w:t>
      </w:r>
    </w:p>
    <w:p>
      <w:pPr>
        <w:pStyle w:val="Normal"/>
        <w:rPr/>
      </w:pPr>
      <w:r>
        <w:rPr/>
        <w:t>[[@Bible:2Sa 7:19 ]][[7:19 &gt;&gt; 2Sa 7:19]] {{field-on:Bible}} Но и това още биде малко пред очите ти, Господи Иеова; и говорил си ти още за дълга бъдещност заради дома на раба си. И този ли е способът на человеците, Господи Иеова? {{field-off:Bible}}</w:t>
      </w:r>
    </w:p>
    <w:p>
      <w:pPr>
        <w:pStyle w:val="Normal"/>
        <w:rPr/>
      </w:pPr>
      <w:r>
        <w:rPr/>
        <w:t>[[@Bible:2Sa 7:20 ]][[7:20 &gt;&gt; 2Sa 7:20]] {{field-on:Bible}} И що може да ти рече вече Давид? защото ти познаваш раба си, Господи Иеова. {{field-off:Bible}}</w:t>
      </w:r>
    </w:p>
    <w:p>
      <w:pPr>
        <w:pStyle w:val="Normal"/>
        <w:rPr/>
      </w:pPr>
      <w:r>
        <w:rPr/>
        <w:t>[[@Bible:2Sa 7:21 ]][[7:21 &gt;&gt; 2Sa 7:21]] {{field-on:Bible}} За словото си и според сърдцето си направил си ти всички тези величия, за да ги направиш известни на раба си. {{field-off:Bible}}</w:t>
      </w:r>
    </w:p>
    <w:p>
      <w:pPr>
        <w:pStyle w:val="Normal"/>
        <w:rPr/>
      </w:pPr>
      <w:r>
        <w:rPr/>
        <w:t>[[@Bible:2Sa 7:22 ]][[7:22 &gt;&gt; 2Sa 7:22]] {{field-on:Bible}} За това си велик, Господи Боже; защото няма подобен тебе, нито има Бог освен тебе, според всичко колкото сме чули с ушите си. {{field-off:Bible}}</w:t>
      </w:r>
    </w:p>
    <w:p>
      <w:pPr>
        <w:pStyle w:val="Normal"/>
        <w:rPr/>
      </w:pPr>
      <w:r>
        <w:rPr/>
        <w:t>[[@Bible:2Sa 7:23 ]][[7:23 &gt;&gt; 2Sa 7:23]] {{field-on:Bible}} И кой е друг народ на земята както твоите люде, както Израил когото Бог дойде да изкупи за свои люде, и да ги направи именити, и да направи заради тях големи и чудни дела, заради земята ти, пред твоите люде които избави ти за себе си от Египет, от народите, и от боговете им? {{field-off:Bible}}</w:t>
      </w:r>
    </w:p>
    <w:p>
      <w:pPr>
        <w:pStyle w:val="Normal"/>
        <w:rPr/>
      </w:pPr>
      <w:r>
        <w:rPr/>
        <w:t>[[@Bible:2Sa 7:24 ]][[7:24 &gt;&gt; 2Sa 7:24]] {{field-on:Bible}} Защото си утвърдил ти за себе си людете си Израиля за да ти са люде в век; и ти, Господи, им стана Бог. {{field-off:Bible}}</w:t>
      </w:r>
    </w:p>
    <w:p>
      <w:pPr>
        <w:pStyle w:val="Normal"/>
        <w:rPr/>
      </w:pPr>
      <w:r>
        <w:rPr/>
        <w:t>[[@Bible:2Sa 7:25 ]][[7:25 &gt;&gt; 2Sa 7:25]] {{field-on:Bible}} И сега, Господи Боже, словото което си говорил ти за раба си и за дома му утвърди в век, и направи както си говорил ти. {{field-off:Bible}}</w:t>
      </w:r>
    </w:p>
    <w:p>
      <w:pPr>
        <w:pStyle w:val="Normal"/>
        <w:rPr/>
      </w:pPr>
      <w:r>
        <w:rPr/>
        <w:t>[[@Bible:2Sa 7:26 ]][[7:26 &gt;&gt; 2Sa 7:26]] {{field-on:Bible}} И да се възвеличи името ти до века, та да говорят: Господ на Силите е Бог над Израиля; и домът на раба ти Давида да е утвърден пред тебе. {{field-off:Bible}}</w:t>
      </w:r>
    </w:p>
    <w:p>
      <w:pPr>
        <w:pStyle w:val="Normal"/>
        <w:rPr/>
      </w:pPr>
      <w:r>
        <w:rPr/>
        <w:t>[[@Bible:2Sa 7:27 ]][[7:27 &gt;&gt; 2Sa 7:27]] {{field-on:Bible}} Защото ти, Господи на Силите, Боже Израилев, откри на раба си и рече: Дом ще ти съградя; за това рабът ти намери сърдцето си готово да ти се помоли тази молитва. {{field-off:Bible}}</w:t>
      </w:r>
    </w:p>
    <w:p>
      <w:pPr>
        <w:pStyle w:val="Normal"/>
        <w:rPr/>
      </w:pPr>
      <w:r>
        <w:rPr/>
        <w:t>[[@Bible:2Sa 7:28 ]][[7:28 &gt;&gt; 2Sa 7:28]] {{field-on:Bible}} И сега, Господи Иеова, ти си Бог, и думите ти ще бъдат истинни, и ти си обещал тези благости на раба си. {{field-off:Bible}}</w:t>
      </w:r>
    </w:p>
    <w:p>
      <w:pPr>
        <w:pStyle w:val="Normal"/>
        <w:rPr/>
      </w:pPr>
      <w:r>
        <w:rPr/>
        <w:t>[[@Bible:2Sa 7:29 ]][[7:29 &gt;&gt; 2Sa 7:29]] {{field-on:Bible}} Сега прочее благоволи да благословиш дома на раба си за да е пред тебе в век; защото ти, Господи Иеова, си говорил; и под благословението ти нека е домът на раба ти благословен в век. {{field-off:Bible}}</w:t>
      </w:r>
    </w:p>
    <w:p>
      <w:pPr>
        <w:pStyle w:val="Heading2"/>
        <w:rPr/>
      </w:pPr>
      <w:r>
        <w:rPr/>
        <w:t>Глава 8</w:t>
      </w:r>
    </w:p>
    <w:p>
      <w:pPr>
        <w:pStyle w:val="Normal"/>
        <w:rPr/>
      </w:pPr>
      <w:r>
        <w:rPr/>
        <w:t>[[@Bible:2Sa 8:1 ]][[8:1 &gt;&gt; 2Sa 8:1]] {{field-on:Bible}} И след това порази Давид Филистимците, и победи ги; и взе Давид Метег-ама от ръката на Филистимците. {{field-off:Bible}}</w:t>
      </w:r>
    </w:p>
    <w:p>
      <w:pPr>
        <w:pStyle w:val="Normal"/>
        <w:rPr/>
      </w:pPr>
      <w:r>
        <w:rPr/>
        <w:t>[[@Bible:2Sa 8:2 ]][[8:2 &gt;&gt; 2Sa 8:2]] {{field-on:Bible}} И порази Моавците, и размери ги с въжа като ги разпростря на земята; и размери с две въжа за да умъртви, и с едно цяло въже за да остави живи. Така Моавците станаха роби на Давида подданни. {{field-off:Bible}}</w:t>
      </w:r>
    </w:p>
    <w:p>
      <w:pPr>
        <w:pStyle w:val="Normal"/>
        <w:rPr/>
      </w:pPr>
      <w:r>
        <w:rPr/>
        <w:t>[[@Bible:2Sa 8:3 ]][[8:3 &gt;&gt; 2Sa 8:3]] {{field-on:Bible}} Порази още Давид Ададезера сина на Реова, царя на Сова, като отхождаше да постави властта си на реката Евфрат. {{field-off:Bible}}</w:t>
      </w:r>
    </w:p>
    <w:p>
      <w:pPr>
        <w:pStyle w:val="Normal"/>
        <w:rPr/>
      </w:pPr>
      <w:r>
        <w:rPr/>
        <w:t>[[@Bible:2Sa 8:4 ]][[8:4 &gt;&gt; 2Sa 8:4]] {{field-on:Bible}} И взе Давид от него тисяща и седемстотин конници и двадесет пешци; и пресече Давид жилите на всичките коне на колесниците, и упази от тях сто коне. {{field-off:Bible}}</w:t>
      </w:r>
    </w:p>
    <w:p>
      <w:pPr>
        <w:pStyle w:val="Normal"/>
        <w:rPr/>
      </w:pPr>
      <w:r>
        <w:rPr/>
        <w:t>[[@Bible:2Sa 8:5 ]][[8:5 &gt;&gt; 2Sa 8:5]] {{field-on:Bible}} И когато дойдоха Дамасковите Сирийци за да помогнат на Ададезера царя на Сова, Давид порази от Сирийците двадесет и две тисящи мъже. {{field-off:Bible}}</w:t>
      </w:r>
    </w:p>
    <w:p>
      <w:pPr>
        <w:pStyle w:val="Normal"/>
        <w:rPr/>
      </w:pPr>
      <w:r>
        <w:rPr/>
        <w:t>[[@Bible:2Sa 8:6 ]][[8:6 &gt;&gt; 2Sa 8:6]] {{field-on:Bible}} И тури Давид стражи в Дамасковата Сирия; и Сириийците станаха раби подданни Давиду. И упазваше Господ Давида всякъде дето отхождаше. {{field-off:Bible}}</w:t>
      </w:r>
    </w:p>
    <w:p>
      <w:pPr>
        <w:pStyle w:val="Normal"/>
        <w:rPr/>
      </w:pPr>
      <w:r>
        <w:rPr/>
        <w:t>[[@Bible:2Sa 8:7 ]][[8:7 &gt;&gt; 2Sa 8:7]] {{field-on:Bible}} И взе Давид златните щитове които бяха върху рабите на Ададезера та ги донесе в Ерусалим. {{field-off:Bible}}</w:t>
      </w:r>
    </w:p>
    <w:p>
      <w:pPr>
        <w:pStyle w:val="Normal"/>
        <w:rPr/>
      </w:pPr>
      <w:r>
        <w:rPr/>
        <w:t>[[@Bible:2Sa 8:8 ]][[8:8 &gt;&gt; 2Sa 8:8]] {{field-on:Bible}} И от Ветах и от Веротай, градовете Ададезерови, взе цар Давид твърде много мед. {{field-off:Bible}}</w:t>
      </w:r>
    </w:p>
    <w:p>
      <w:pPr>
        <w:pStyle w:val="Normal"/>
        <w:rPr/>
      </w:pPr>
      <w:r>
        <w:rPr/>
        <w:t>[[@Bible:2Sa 8:9 ]][[8:9 &gt;&gt; 2Sa 8:9]] {{field-on:Bible}} чу прочее Той, Ематският цар, че Давид порази всичката сила на Ададезера: {{field-off:Bible}}</w:t>
      </w:r>
    </w:p>
    <w:p>
      <w:pPr>
        <w:pStyle w:val="Normal"/>
        <w:rPr/>
      </w:pPr>
      <w:r>
        <w:rPr/>
        <w:t>[[@Bible:2Sa 8:10 ]][[8:10 &gt;&gt; 2Sa 8:10]] {{field-on:Bible}} прати Той Иорама сина си пред цар Давида за да го поздрави, и да го благослови че победил Ададезера и го поразил; защото Ададезер бе неприятел на Тоя. И донесе Иорам с себе си сребърни съсъди, и златни съсъди, и медни съсъди; {{field-off:Bible}}</w:t>
      </w:r>
    </w:p>
    <w:p>
      <w:pPr>
        <w:pStyle w:val="Normal"/>
        <w:rPr/>
      </w:pPr>
      <w:r>
        <w:rPr/>
        <w:t>[[@Bible:2Sa 8:11 ]][[8:11 &gt;&gt; 2Sa 8:11]] {{field-on:Bible}} и тях посвети цар Давид Господу, с среброто и златото което беше посветил от всичките народи които покори: {{field-off:Bible}}</w:t>
      </w:r>
    </w:p>
    <w:p>
      <w:pPr>
        <w:pStyle w:val="Normal"/>
        <w:rPr/>
      </w:pPr>
      <w:r>
        <w:rPr/>
        <w:t>[[@Bible:2Sa 8:12 ]][[8:12 &gt;&gt; 2Sa 8:12]] {{field-on:Bible}} от Сирия, и от Моав, от Амоновите синове, и от Филистимците, и от Амаличаните, и от користите на Ададезера сина на Реова, царя на Сова. {{field-off:Bible}}</w:t>
      </w:r>
    </w:p>
    <w:p>
      <w:pPr>
        <w:pStyle w:val="Normal"/>
        <w:rPr/>
      </w:pPr>
      <w:r>
        <w:rPr/>
        <w:t>[[@Bible:2Sa 8:13 ]][[8:13 &gt;&gt; 2Sa 8:13]] {{field-on:Bible}} И придоби Давид име когато се връщаше от поражението на осемнадесетте тисящи Сирийци в дола на солта. {{field-off:Bible}}</w:t>
      </w:r>
    </w:p>
    <w:p>
      <w:pPr>
        <w:pStyle w:val="Normal"/>
        <w:rPr/>
      </w:pPr>
      <w:r>
        <w:rPr/>
        <w:t>[[@Bible:2Sa 8:14 ]][[8:14 &gt;&gt; 2Sa 8:14]] {{field-on:Bible}} И тури стражи в Едом: във всичкия Едом тури стражи; и всичките Едомци станаха раби Давиду. И упазваше Господ Давида всякъде дето отхождаше. {{field-off:Bible}}</w:t>
      </w:r>
    </w:p>
    <w:p>
      <w:pPr>
        <w:pStyle w:val="Normal"/>
        <w:rPr/>
      </w:pPr>
      <w:r>
        <w:rPr/>
        <w:t>[[@Bible:2Sa 8:15 ]][[8:15 &gt;&gt; 2Sa 8:15]] {{field-on:Bible}} И царува Давид над всичкия Израил; и правеше Давид съд и правда на всичките си люде. {{field-off:Bible}}</w:t>
      </w:r>
    </w:p>
    <w:p>
      <w:pPr>
        <w:pStyle w:val="Normal"/>
        <w:rPr/>
      </w:pPr>
      <w:r>
        <w:rPr/>
        <w:t>[[@Bible:2Sa 8:16 ]][[8:16 &gt;&gt; 2Sa 8:16]] {{field-on:Bible}} а Иоав синът Саруин беше над воинството; а Иосафат синът Ахилудов, паметописец; {{field-off:Bible}}</w:t>
      </w:r>
    </w:p>
    <w:p>
      <w:pPr>
        <w:pStyle w:val="Normal"/>
        <w:rPr/>
      </w:pPr>
      <w:r>
        <w:rPr/>
        <w:t>[[@Bible:2Sa 8:17 ]][[8:17 &gt;&gt; 2Sa 8:17]] {{field-on:Bible}} а Садок синът Ахитовов и Ахимелех синът Авиатаров, свещеници; а Сарая, писец; {{field-off:Bible}}</w:t>
      </w:r>
    </w:p>
    <w:p>
      <w:pPr>
        <w:pStyle w:val="Normal"/>
        <w:rPr/>
      </w:pPr>
      <w:r>
        <w:rPr/>
        <w:t>[[@Bible:2Sa 8:18 ]][[8:18 &gt;&gt; 2Sa 8:18]] {{field-on:Bible}} а Ванаия Иодаевът син беше над Херетците и над Фелетците; а Давидовите синове бяха двороначалници. {{field-off:Bible}}</w:t>
      </w:r>
    </w:p>
    <w:p>
      <w:pPr>
        <w:pStyle w:val="Heading2"/>
        <w:rPr/>
      </w:pPr>
      <w:r>
        <w:rPr/>
        <w:t>Глава 9</w:t>
      </w:r>
    </w:p>
    <w:p>
      <w:pPr>
        <w:pStyle w:val="Normal"/>
        <w:rPr/>
      </w:pPr>
      <w:r>
        <w:rPr/>
        <w:t>[[@Bible:2Sa 9:1 ]][[9:1 &gt;&gt; 2Sa 9:1]] {{field-on:Bible}} И рече Давид: Остава ли още някой от Сауловия дом, да му направя милост заради Ионатана? {{field-off:Bible}}</w:t>
      </w:r>
    </w:p>
    <w:p>
      <w:pPr>
        <w:pStyle w:val="Normal"/>
        <w:rPr/>
      </w:pPr>
      <w:r>
        <w:rPr/>
        <w:t>[[@Bible:2Sa 9:2 ]][[9:2 &gt;&gt; 2Sa 9:2]] {{field-on:Bible}} И имаше един раб от Сауловия дом на има Сива. И повикаха го при Давида; и рече му царят: Ти ли си Сива? И той рече: Рабът ти е. {{field-off:Bible}}</w:t>
      </w:r>
    </w:p>
    <w:p>
      <w:pPr>
        <w:pStyle w:val="Normal"/>
        <w:rPr/>
      </w:pPr>
      <w:r>
        <w:rPr/>
        <w:t>[[@Bible:2Sa 9:3 ]][[9:3 &gt;&gt; 2Sa 9:3]] {{field-on:Bible}} И рече царят: Не остава ли още някой от Сауловия дом, за да му направя милост Божия? И рече Сива на царя: Има още един син Ионатанов, повреден в нозете. {{field-off:Bible}}</w:t>
      </w:r>
    </w:p>
    <w:p>
      <w:pPr>
        <w:pStyle w:val="Normal"/>
        <w:rPr/>
      </w:pPr>
      <w:r>
        <w:rPr/>
        <w:t>[[@Bible:2Sa 9:4 ]][[9:4 &gt;&gt; 2Sa 9:4]] {{field-on:Bible}} И рече му царят: Де е той? А Сива рече на царя: Ето го в дома на Махира Амииловия син, в Ло-давар. {{field-off:Bible}}</w:t>
      </w:r>
    </w:p>
    <w:p>
      <w:pPr>
        <w:pStyle w:val="Normal"/>
        <w:rPr/>
      </w:pPr>
      <w:r>
        <w:rPr/>
        <w:t>[[@Bible:2Sa 9:5 ]][[9:5 &gt;&gt; 2Sa 9:5]] {{field-on:Bible}} Тогаз проводи цар Давид та го взе от дома на Махира сина на Амиила, от Ло-давар. {{field-off:Bible}}</w:t>
      </w:r>
    </w:p>
    <w:p>
      <w:pPr>
        <w:pStyle w:val="Normal"/>
        <w:rPr/>
      </w:pPr>
      <w:r>
        <w:rPr/>
        <w:t>[[@Bible:2Sa 9:6 ]][[9:6 &gt;&gt; 2Sa 9:6]] {{field-on:Bible}} И когато дойде при Давида Мемфивостей синът на Ионатана, Сауловия син, падна на лице та се поклони. И рече Давид: Мемфивостее! А той рече: Ето раба ти. {{field-off:Bible}}</w:t>
      </w:r>
    </w:p>
    <w:p>
      <w:pPr>
        <w:pStyle w:val="Normal"/>
        <w:rPr/>
      </w:pPr>
      <w:r>
        <w:rPr/>
        <w:t>[[@Bible:2Sa 9:7 ]][[9:7 &gt;&gt; 2Sa 9:7]] {{field-on:Bible}} И рече му Давид: Не бой се; защото непременно ще сторя милост с тебе заради Ионатана отца ти, и ще ти отдам всичките стяжания на отца ти Саула; и ти ще ядеш хляб на трапезата ми всякога. {{field-off:Bible}}</w:t>
      </w:r>
    </w:p>
    <w:p>
      <w:pPr>
        <w:pStyle w:val="Normal"/>
        <w:rPr/>
      </w:pPr>
      <w:r>
        <w:rPr/>
        <w:t>[[@Bible:2Sa 9:8 ]][[9:8 &gt;&gt; 2Sa 9:8]] {{field-on:Bible}} А той му се поклони и рече: Кой е рабът ти та да пригледаш таквоз умряло псе като мене? {{field-off:Bible}}</w:t>
      </w:r>
    </w:p>
    <w:p>
      <w:pPr>
        <w:pStyle w:val="Normal"/>
        <w:rPr/>
      </w:pPr>
      <w:r>
        <w:rPr/>
        <w:t>[[@Bible:2Sa 9:9 ]][[9:9 &gt;&gt; 2Sa 9:9]] {{field-on:Bible}} И повика царят Сива Сауловия раб та му рече: Всичко що имаше Саул и всичкият му дом дадох на сина на господаря ти. {{field-off:Bible}}</w:t>
      </w:r>
    </w:p>
    <w:p>
      <w:pPr>
        <w:pStyle w:val="Normal"/>
        <w:rPr/>
      </w:pPr>
      <w:r>
        <w:rPr/>
        <w:t>[[@Bible:2Sa 9:10 ]][[9:10 &gt;&gt; 2Sa 9:10]] {{field-on:Bible}} И тъй, ти ще работиш земята за него, ти и синовете ти и рабите ти, и ще донасяш доходите, за да има синът на господаря ти храна да яде; но Мемфивостей, синът на господаря ти, ще яде всякога хляб на трапезата ми. (А Сива имаше петнадесет синове и двадесет раби.) {{field-off:Bible}}</w:t>
      </w:r>
    </w:p>
    <w:p>
      <w:pPr>
        <w:pStyle w:val="Normal"/>
        <w:rPr/>
      </w:pPr>
      <w:r>
        <w:rPr/>
        <w:t>[[@Bible:2Sa 9:11 ]][[9:11 &gt;&gt; 2Sa 9:11]] {{field-on:Bible}} И Сива рече на царя: Всичко що заповяда господарят ми царят на раба си, така ще направи рабът ти. А Мемфивостей, рече царят, ще яде на трапезата ми като един от царските синове. {{field-off:Bible}}</w:t>
      </w:r>
    </w:p>
    <w:p>
      <w:pPr>
        <w:pStyle w:val="Normal"/>
        <w:rPr/>
      </w:pPr>
      <w:r>
        <w:rPr/>
        <w:t>[[@Bible:2Sa 9:12 ]][[9:12 &gt;&gt; 2Sa 9:12]] {{field-on:Bible}} И имаше Мемфивостей син малък на име Миха. А всичките които живееха в дома на Сива бяха раби на Мемфивостея. {{field-off:Bible}}</w:t>
      </w:r>
    </w:p>
    <w:p>
      <w:pPr>
        <w:pStyle w:val="Normal"/>
        <w:rPr/>
      </w:pPr>
      <w:r>
        <w:rPr/>
        <w:t>[[@Bible:2Sa 9:13 ]][[9:13 &gt;&gt; 2Sa 9:13]] {{field-on:Bible}} А Мемфивостей живееше в Ерусалим; защото ядеше винаги на царската трапеза; и хром бе той с двете си нозе. {{field-off:Bible}}</w:t>
      </w:r>
    </w:p>
    <w:p>
      <w:pPr>
        <w:pStyle w:val="Heading2"/>
        <w:rPr/>
      </w:pPr>
      <w:r>
        <w:rPr/>
        <w:t>Глава 10</w:t>
      </w:r>
    </w:p>
    <w:p>
      <w:pPr>
        <w:pStyle w:val="Normal"/>
        <w:rPr/>
      </w:pPr>
      <w:r>
        <w:rPr/>
        <w:t>[[@Bible:2Sa 10:1 ]][[10:1 &gt;&gt; 2Sa 10:1]] {{field-on:Bible}} И след това умря царят на Амоновите синове; и възцари се вместо него син му Анун. {{field-off:Bible}}</w:t>
      </w:r>
    </w:p>
    <w:p>
      <w:pPr>
        <w:pStyle w:val="Normal"/>
        <w:rPr/>
      </w:pPr>
      <w:r>
        <w:rPr/>
        <w:t>[[@Bible:2Sa 10:2 ]][[10:2 &gt;&gt; 2Sa 10:2]] {{field-on:Bible}} И рече Давид: Ще направя милост на Ануна Наасовия син, понеже баща му ми направи милост. И прати Давид да го утеши заради отца му чрез ръката на рабите си. И дойдоха Давидовите раби в земята на Амоновите синове. {{field-off:Bible}}</w:t>
      </w:r>
    </w:p>
    <w:p>
      <w:pPr>
        <w:pStyle w:val="Normal"/>
        <w:rPr/>
      </w:pPr>
      <w:r>
        <w:rPr/>
        <w:t>[[@Bible:2Sa 10:3 ]][[10:3 &gt;&gt; 2Sa 10:3]] {{field-on:Bible}} А началниците на Амоновите синове рекоха на господаря си Ануна: Да ли за чест на отца ти пред очите ти прати Давид пра тебе утешители? Не прати ли Давид рабите си при тебе за да изпита града, и да го съгледа та да го съсипе? {{field-off:Bible}}</w:t>
      </w:r>
    </w:p>
    <w:p>
      <w:pPr>
        <w:pStyle w:val="Normal"/>
        <w:rPr/>
      </w:pPr>
      <w:r>
        <w:rPr/>
        <w:t>[[@Bible:2Sa 10:4 ]][[10:4 &gt;&gt; 2Sa 10:4]] {{field-on:Bible}} И хвана Анун Давидовите раби та обръсна половината от брадата им, и отсече до половина дрехите им, до бедрата им, и изпрати ги. {{field-off:Bible}}</w:t>
      </w:r>
    </w:p>
    <w:p>
      <w:pPr>
        <w:pStyle w:val="Normal"/>
        <w:rPr/>
      </w:pPr>
      <w:r>
        <w:rPr/>
        <w:t>[[@Bible:2Sa 10:5 ]][[10:5 &gt;&gt; 2Sa 10:5]] {{field-on:Bible}} Когато известиха това Давиду, той изпрати вестител да ги посрещне, (понеже мъжете бяха крайно обезчестени;) и рече царят: Седете в Иерихон доде порастат брадите ви; и върнете се. {{field-off:Bible}}</w:t>
      </w:r>
    </w:p>
    <w:p>
      <w:pPr>
        <w:pStyle w:val="Normal"/>
        <w:rPr/>
      </w:pPr>
      <w:r>
        <w:rPr/>
        <w:t>[[@Bible:2Sa 10:6 ]][[10:6 &gt;&gt; 2Sa 10:6]] {{field-on:Bible}} А като гледаха Амоновите синове че бяха омразни Давиду, пратиха Амоновите синове та наеха от Вет-реовските Сирийци и Совските Сирийци двадесет тисящи пешаци, и от царя на Мааха тисяща мъже, и от Истова двадесет тисящи мъже. {{field-off:Bible}}</w:t>
      </w:r>
    </w:p>
    <w:p>
      <w:pPr>
        <w:pStyle w:val="Normal"/>
        <w:rPr/>
      </w:pPr>
      <w:r>
        <w:rPr/>
        <w:t>[[@Bible:2Sa 10:7 ]][[10:7 &gt;&gt; 2Sa 10:7]] {{field-on:Bible}} И когато чу това Давид, прати Иоава и всичкото воинство на силните. {{field-off:Bible}}</w:t>
      </w:r>
    </w:p>
    <w:p>
      <w:pPr>
        <w:pStyle w:val="Normal"/>
        <w:rPr/>
      </w:pPr>
      <w:r>
        <w:rPr/>
        <w:t>[[@Bible:2Sa 10:8 ]][[10:8 &gt;&gt; 2Sa 10:8]] {{field-on:Bible}} И излязоха Амоновите синове та се опълчиха на бой при входа на вратата; а Сирийците от Сова, и Сеов, и Истов, и Мааха бяха сами на полето. {{field-off:Bible}}</w:t>
      </w:r>
    </w:p>
    <w:p>
      <w:pPr>
        <w:pStyle w:val="Normal"/>
        <w:rPr/>
      </w:pPr>
      <w:r>
        <w:rPr/>
        <w:t>[[@Bible:2Sa 10:9 ]][[10:9 &gt;&gt; 2Sa 10:9]] {{field-on:Bible}} А Иоав, като гледаше че сражението се опълчи против него отпред и отзад, избра от всичките избрани Израилеви та ги опълчи против Сирийците; {{field-off:Bible}}</w:t>
      </w:r>
    </w:p>
    <w:p>
      <w:pPr>
        <w:pStyle w:val="Normal"/>
        <w:rPr/>
      </w:pPr>
      <w:r>
        <w:rPr/>
        <w:t>[[@Bible:2Sa 10:10 ]][[10:10 &gt;&gt; 2Sa 10:10]] {{field-on:Bible}} а остатъка от людете даде в ръката на Ависея брата си, и опълчи ги против Амоновите синове. {{field-off:Bible}}</w:t>
      </w:r>
    </w:p>
    <w:p>
      <w:pPr>
        <w:pStyle w:val="Normal"/>
        <w:rPr/>
      </w:pPr>
      <w:r>
        <w:rPr/>
        <w:t>[[@Bible:2Sa 10:11 ]][[10:11 &gt;&gt; 2Sa 10:11]] {{field-on:Bible}} И рече: Ако се преукрепят Сирийците против мене, тогаз ти ще ми помогнеш; ако ли Амоновите синове се преукрепят против тебе, тогаз аз ще дойда да ти помогна. {{field-off:Bible}}</w:t>
      </w:r>
    </w:p>
    <w:p>
      <w:pPr>
        <w:pStyle w:val="Normal"/>
        <w:rPr/>
      </w:pPr>
      <w:r>
        <w:rPr/>
        <w:t>[[@Bible:2Sa 10:12 ]][[10:12 &gt;&gt; 2Sa 10:12]] {{field-on:Bible}} Укрепи се, и да бъдем мъжествени за людете си и за градовете на Бога нашего; а Господ нека направи което е угодно пред очите му. {{field-off:Bible}}</w:t>
      </w:r>
    </w:p>
    <w:p>
      <w:pPr>
        <w:pStyle w:val="Normal"/>
        <w:rPr/>
      </w:pPr>
      <w:r>
        <w:rPr/>
        <w:t>[[@Bible:2Sa 10:13 ]][[10:13 &gt;&gt; 2Sa 10:13]] {{field-on:Bible}} И приближиха са Иоав и людете с него в сражение против Сирийците; а те побягнаха от лицето му. {{field-off:Bible}}</w:t>
      </w:r>
    </w:p>
    <w:p>
      <w:pPr>
        <w:pStyle w:val="Normal"/>
        <w:rPr/>
      </w:pPr>
      <w:r>
        <w:rPr/>
        <w:t>[[@Bible:2Sa 10:14 ]][[10:14 &gt;&gt; 2Sa 10:14]] {{field-on:Bible}} И когато видяха Амоновите синове че Сирийците побягнаха, тогаз побягнаха и те от лицето на Ависея та влязоха в града. И Иоав се върна от Амоновите синове та дойде в Ерусалим. {{field-off:Bible}}</w:t>
      </w:r>
    </w:p>
    <w:p>
      <w:pPr>
        <w:pStyle w:val="Normal"/>
        <w:rPr/>
      </w:pPr>
      <w:r>
        <w:rPr/>
        <w:t>[[@Bible:2Sa 10:15 ]][[10:15 &gt;&gt; 2Sa 10:15]] {{field-on:Bible}} А като видяха Сирийците че бяха победени от Израиля, събраха се на куп. {{field-off:Bible}}</w:t>
      </w:r>
    </w:p>
    <w:p>
      <w:pPr>
        <w:pStyle w:val="Normal"/>
        <w:rPr/>
      </w:pPr>
      <w:r>
        <w:rPr/>
        <w:t>[[@Bible:2Sa 10:16 ]][[10:16 &gt;&gt; 2Sa 10:16]] {{field-on:Bible}} И прати Ададезер та изведе Сирийците оттатък реката; и дойдоха в Елам; и Совак, войводата на Ададезера, вървеше пред тях. {{field-off:Bible}}</w:t>
      </w:r>
    </w:p>
    <w:p>
      <w:pPr>
        <w:pStyle w:val="Normal"/>
        <w:rPr/>
      </w:pPr>
      <w:r>
        <w:rPr/>
        <w:t>[[@Bible:2Sa 10:17 ]][[10:17 &gt;&gt; 2Sa 10:17]] {{field-on:Bible}} И когато се извести Давиду, събра всичкия Израил, и премина Йордан та дойде в Елам. А Сирийците се опълчиха против Давида и биха се с него. {{field-off:Bible}}</w:t>
      </w:r>
    </w:p>
    <w:p>
      <w:pPr>
        <w:pStyle w:val="Normal"/>
        <w:rPr/>
      </w:pPr>
      <w:r>
        <w:rPr/>
        <w:t>[[@Bible:2Sa 10:18 ]][[10:18 &gt;&gt; 2Sa 10:18]] {{field-on:Bible}} И побягнаха Сирийците от Израиля; и изтреби Давид от Сирийците седемстотин колесници и четиридесет тисящи конници, и Совака войводата им порази; и умря там. {{field-off:Bible}}</w:t>
      </w:r>
    </w:p>
    <w:p>
      <w:pPr>
        <w:pStyle w:val="Normal"/>
        <w:rPr/>
      </w:pPr>
      <w:r>
        <w:rPr/>
        <w:t>[[@Bible:2Sa 10:19 ]][[10:19 &gt;&gt; 2Sa 10:19]] {{field-on:Bible}} И като видяха всичките цари рабите на Ададезера че се победиха от Израиля, направиха мир с Израиля, и станаха им раби. И Сирийците се боеха да помогнат вече на Амоновите синове. {{field-off:Bible}}</w:t>
      </w:r>
    </w:p>
    <w:p>
      <w:pPr>
        <w:pStyle w:val="Heading2"/>
        <w:rPr/>
      </w:pPr>
      <w:r>
        <w:rPr/>
        <w:t>Глава 11</w:t>
      </w:r>
    </w:p>
    <w:p>
      <w:pPr>
        <w:pStyle w:val="Normal"/>
        <w:rPr/>
      </w:pPr>
      <w:r>
        <w:rPr/>
        <w:t>[[@Bible:2Sa 11:1 ]][[11:1 &gt;&gt; 2Sa 11:1]] {{field-on:Bible}} И на другото лято, в което време излазят царете на бой, прати Давид Иоава, и рабите си с него, и всичкия Израил; и разбиха Амоновите синове, и обсадиха Рава. А Давид остана в Ерусалим. {{field-off:Bible}}</w:t>
      </w:r>
    </w:p>
    <w:p>
      <w:pPr>
        <w:pStyle w:val="Normal"/>
        <w:rPr/>
      </w:pPr>
      <w:r>
        <w:rPr/>
        <w:t>[[@Bible:2Sa 11:2 ]][[11:2 &gt;&gt; 2Sa 11:2]] {{field-on:Bible}} И надвечер, когато стана Давид от одъра си, разхождаше се по покрива на царския дом; и видя от покрива жена която се къпеше; и жената бе много красна на глед. {{field-off:Bible}}</w:t>
      </w:r>
    </w:p>
    <w:p>
      <w:pPr>
        <w:pStyle w:val="Normal"/>
        <w:rPr/>
      </w:pPr>
      <w:r>
        <w:rPr/>
        <w:t>[[@Bible:2Sa 11:3 ]][[11:3 &gt;&gt; 2Sa 11:3]] {{field-on:Bible}} И прати Давид та разпита за жената. И рече един: Не е ви тя Витсавее дъщерята на Елиама, жената на Урия Хетееца? {{field-off:Bible}}</w:t>
      </w:r>
    </w:p>
    <w:p>
      <w:pPr>
        <w:pStyle w:val="Normal"/>
        <w:rPr/>
      </w:pPr>
      <w:r>
        <w:rPr/>
        <w:t>[[@Bible:2Sa 11:4 ]][[11:4 &gt;&gt; 2Sa 11:4]] {{field-on:Bible}} И прати Давид вестители та я взе, и когато дойде при него лежа с нея, (защото се бе очистила от нечистотата си;) и върна се тя у дома си. {{field-off:Bible}}</w:t>
      </w:r>
    </w:p>
    <w:p>
      <w:pPr>
        <w:pStyle w:val="Normal"/>
        <w:rPr/>
      </w:pPr>
      <w:r>
        <w:rPr/>
        <w:t>[[@Bible:2Sa 11:5 ]][[11:5 &gt;&gt; 2Sa 11:5]] {{field-on:Bible}} И зачна жената; и прати та извести Давиду и рече: Непраздна съм. {{field-off:Bible}}</w:t>
      </w:r>
    </w:p>
    <w:p>
      <w:pPr>
        <w:pStyle w:val="Normal"/>
        <w:rPr/>
      </w:pPr>
      <w:r>
        <w:rPr/>
        <w:t>[[@Bible:2Sa 11:6 ]][[11:6 &gt;&gt; 2Sa 11:6]] {{field-on:Bible}} И прати Давид на Иоава и каза: Изпрати ми Урия Хетееца. И изпрати Иоав Урия при Давида. {{field-off:Bible}}</w:t>
      </w:r>
    </w:p>
    <w:p>
      <w:pPr>
        <w:pStyle w:val="Normal"/>
        <w:rPr/>
      </w:pPr>
      <w:r>
        <w:rPr/>
        <w:t>[[@Bible:2Sa 11:7 ]][[11:7 &gt;&gt; 2Sa 11:7]] {{field-on:Bible}} И когато дойде при него Урия, попита го Давид как е Иоав, и как са людете, и как отива боят. {{field-off:Bible}}</w:t>
      </w:r>
    </w:p>
    <w:p>
      <w:pPr>
        <w:pStyle w:val="Normal"/>
        <w:rPr/>
      </w:pPr>
      <w:r>
        <w:rPr/>
        <w:t>[[@Bible:2Sa 11:8 ]][[11:8 &gt;&gt; 2Sa 11:8]] {{field-on:Bible}} И рече Давид на Урия: Слез в дома си та омий нозете си. И излезе Урия из царевия дом; и след него отиде дял от царевата трапеза. {{field-off:Bible}}</w:t>
      </w:r>
    </w:p>
    <w:p>
      <w:pPr>
        <w:pStyle w:val="Normal"/>
        <w:rPr/>
      </w:pPr>
      <w:r>
        <w:rPr/>
        <w:t>[[@Bible:2Sa 11:9 ]][[11:9 &gt;&gt; 2Sa 11:9]] {{field-on:Bible}} Но Урия спа при вратата на царския дом с всичките раби на господаря си, и не слезе у дома си. {{field-off:Bible}}</w:t>
      </w:r>
    </w:p>
    <w:p>
      <w:pPr>
        <w:pStyle w:val="Normal"/>
        <w:rPr/>
      </w:pPr>
      <w:r>
        <w:rPr/>
        <w:t>[[@Bible:2Sa 11:10 ]][[11:10 &gt;&gt; 2Sa 11:10]] {{field-on:Bible}} И когато известиха Давиду и рекоха: Не слезе Урия у дома си, рече Давид на Урия: Не си ли дошел от пътуване? защо не слезе у дома си? {{field-off:Bible}}</w:t>
      </w:r>
    </w:p>
    <w:p>
      <w:pPr>
        <w:pStyle w:val="Normal"/>
        <w:rPr/>
      </w:pPr>
      <w:r>
        <w:rPr/>
        <w:t>[[@Bible:2Sa 11:11 ]][[11:11 &gt;&gt; 2Sa 11:11]] {{field-on:Bible}} И рече Урия Давиду: Ковчегът, и Израил, и Юда обитават в шатри; и господарят ми Иоав и рабите на господаря ми са разположени в стан по лицето на полето; а аз ли да ида у дома си за да ям и да пия и да спя с жена си? Жив си и жива е душата ти, не направям аз това нещо. {{field-off:Bible}}</w:t>
      </w:r>
    </w:p>
    <w:p>
      <w:pPr>
        <w:pStyle w:val="Normal"/>
        <w:rPr/>
      </w:pPr>
      <w:r>
        <w:rPr/>
        <w:t>[[@Bible:2Sa 11:12 ]][[11:12 &gt;&gt; 2Sa 11:12]] {{field-on:Bible}} И рече Давид на Урия: Престой тука и днес, и утре ще те изпроводя. И престоя Урия в Ерусалим през онзи ден и през другия. {{field-off:Bible}}</w:t>
      </w:r>
    </w:p>
    <w:p>
      <w:pPr>
        <w:pStyle w:val="Normal"/>
        <w:rPr/>
      </w:pPr>
      <w:r>
        <w:rPr/>
        <w:t>[[@Bible:2Sa 11:13 ]][[11:13 &gt;&gt; 2Sa 11:13]] {{field-on:Bible}} И повика го Давид, та яде пред него и пи; и опи го. И вечерта излезе да спи на одъра си с рабите на господаря си; а у дома си не слезе. {{field-off:Bible}}</w:t>
      </w:r>
    </w:p>
    <w:p>
      <w:pPr>
        <w:pStyle w:val="Normal"/>
        <w:rPr/>
      </w:pPr>
      <w:r>
        <w:rPr/>
        <w:t>[[@Bible:2Sa 11:14 ]][[11:14 &gt;&gt; 2Sa 11:14]] {{field-on:Bible}} И на утринта писа Давид писмо Иоаву, и прати го чрез Урийна ръка. {{field-off:Bible}}</w:t>
      </w:r>
    </w:p>
    <w:p>
      <w:pPr>
        <w:pStyle w:val="Normal"/>
        <w:rPr/>
      </w:pPr>
      <w:r>
        <w:rPr/>
        <w:t>[[@Bible:2Sa 11:15 ]][[11:15 &gt;&gt; 2Sa 11:15]] {{field-on:Bible}} И писа в писмото и рече: Турете Урия там дето боят е най-силен: сетне се оттеглете от него, за да се удари той и да умре. {{field-off:Bible}}</w:t>
      </w:r>
    </w:p>
    <w:p>
      <w:pPr>
        <w:pStyle w:val="Normal"/>
        <w:rPr/>
      </w:pPr>
      <w:r>
        <w:rPr/>
        <w:t>[[@Bible:2Sa 11:16 ]][[11:16 &gt;&gt; 2Sa 11:16]] {{field-on:Bible}} И като държеше Иоав града под стража, определи Урия на едно място дето знаеше че има силни мъже. {{field-off:Bible}}</w:t>
      </w:r>
    </w:p>
    <w:p>
      <w:pPr>
        <w:pStyle w:val="Normal"/>
        <w:rPr/>
      </w:pPr>
      <w:r>
        <w:rPr/>
        <w:t>[[@Bible:2Sa 11:17 ]][[11:17 &gt;&gt; 2Sa 11:17]] {{field-on:Bible}} И излязоха мъжете от града та се биха с Иоава; и паднаха неколцина от людете от Давидовите раби; умря още и Урия Хетеецът. {{field-off:Bible}}</w:t>
      </w:r>
    </w:p>
    <w:p>
      <w:pPr>
        <w:pStyle w:val="Normal"/>
        <w:rPr/>
      </w:pPr>
      <w:r>
        <w:rPr/>
        <w:t>[[@Bible:2Sa 11:18 ]][[11:18 &gt;&gt; 2Sa 11:18]] {{field-on:Bible}} И прати Иоав та извести Давиду всичките случаи на боя. {{field-off:Bible}}</w:t>
      </w:r>
    </w:p>
    <w:p>
      <w:pPr>
        <w:pStyle w:val="Normal"/>
        <w:rPr/>
      </w:pPr>
      <w:r>
        <w:rPr/>
        <w:t>[[@Bible:2Sa 11:19 ]][[11:19 &gt;&gt; 2Sa 11:19]] {{field-on:Bible}} И заповяда на вестителя и рече: Като свършиш да казваш на царя всичките случаи на боя {{field-off:Bible}}</w:t>
      </w:r>
    </w:p>
    <w:p>
      <w:pPr>
        <w:pStyle w:val="Normal"/>
        <w:rPr/>
      </w:pPr>
      <w:r>
        <w:rPr/>
        <w:t>[[@Bible:2Sa 11:20 ]][[11:20 &gt;&gt; 2Sa 11:20]] {{field-on:Bible}} ако се разпали гневът на царя и ти рече: Защо се приближихте при града да се биете? не знаехте ли че щяха да стрелят от стената? {{field-off:Bible}}</w:t>
      </w:r>
    </w:p>
    <w:p>
      <w:pPr>
        <w:pStyle w:val="Normal"/>
        <w:rPr/>
      </w:pPr>
      <w:r>
        <w:rPr/>
        <w:t>[[@Bible:2Sa 11:21 ]][[11:21 &gt;&gt; 2Sa 11:21]] {{field-on:Bible}} Кой порази Авимелеха сина на Иерувесета? не хвърли ли една жена от стената част от воденичен камик върх него, та умря в Тевес? Защо се приближихте при стената? тогаз ти речи: Умря и рабът ти Урия Хетеецът. {{field-off:Bible}}</w:t>
      </w:r>
    </w:p>
    <w:p>
      <w:pPr>
        <w:pStyle w:val="Normal"/>
        <w:rPr/>
      </w:pPr>
      <w:r>
        <w:rPr/>
        <w:t>[[@Bible:2Sa 11:22 ]][[11:22 &gt;&gt; 2Sa 11:22]] {{field-on:Bible}} И отиде вестителят, и дойде та извести Давиду всичкото за което го изпрати Иоав. {{field-off:Bible}}</w:t>
      </w:r>
    </w:p>
    <w:p>
      <w:pPr>
        <w:pStyle w:val="Normal"/>
        <w:rPr/>
      </w:pPr>
      <w:r>
        <w:rPr/>
        <w:t>[[@Bible:2Sa 11:23 ]][[11:23 &gt;&gt; 2Sa 11:23]] {{field-on:Bible}} И рече вестителят Давиду: Преукрепиха се против нас мъжете та излязоха към нас на полето, и прогонихме ги дори до входа на вратата. {{field-off:Bible}}</w:t>
      </w:r>
    </w:p>
    <w:p>
      <w:pPr>
        <w:pStyle w:val="Normal"/>
        <w:rPr/>
      </w:pPr>
      <w:r>
        <w:rPr/>
        <w:t>[[@Bible:2Sa 11:24 ]][[11:24 &gt;&gt; 2Sa 11:24]] {{field-on:Bible}} Но стрелците стрелиха от стената върх рабите ти; и умряха едни от рабите на царя, още и рабът ти Урия Хетеецът умря. {{field-off:Bible}}</w:t>
      </w:r>
    </w:p>
    <w:p>
      <w:pPr>
        <w:pStyle w:val="Normal"/>
        <w:rPr/>
      </w:pPr>
      <w:r>
        <w:rPr/>
        <w:t>[[@Bible:2Sa 11:25 ]][[11:25 &gt;&gt; 2Sa 11:25]] {{field-on:Bible}} Тогаз рече Давид на вестителя: Така ще речеш Иоаву: Да тя не смущава това нещо, защото мечът пояжда някогаш едного, и някогаш другиго: укрепи боя си против града и съсипи го; и ти го насърдчи. {{field-off:Bible}}</w:t>
      </w:r>
    </w:p>
    <w:p>
      <w:pPr>
        <w:pStyle w:val="Normal"/>
        <w:rPr/>
      </w:pPr>
      <w:r>
        <w:rPr/>
        <w:t>[[@Bible:2Sa 11:26 ]][[11:26 &gt;&gt; 2Sa 11:26]] {{field-on:Bible}} И като чу Уриевата жена че умрял мъж й Урия, плака за мъжа си. {{field-off:Bible}}</w:t>
      </w:r>
    </w:p>
    <w:p>
      <w:pPr>
        <w:pStyle w:val="Normal"/>
        <w:rPr/>
      </w:pPr>
      <w:r>
        <w:rPr/>
        <w:t>[[@Bible:2Sa 11:27 ]][[11:27 &gt;&gt; 2Sa 11:27]] {{field-on:Bible}} И като премина плачът, проводи Давид та я взе в дома си; и стана му жена, и роди му син. Но делото което направи Давид видя се зло пред очите на Господа. {{field-off:Bible}}</w:t>
      </w:r>
    </w:p>
    <w:p>
      <w:pPr>
        <w:pStyle w:val="Heading2"/>
        <w:rPr/>
      </w:pPr>
      <w:r>
        <w:rPr/>
        <w:t>Глава 12</w:t>
      </w:r>
    </w:p>
    <w:p>
      <w:pPr>
        <w:pStyle w:val="Normal"/>
        <w:rPr/>
      </w:pPr>
      <w:r>
        <w:rPr/>
        <w:t>[[@Bible:2Sa 12:1 ]][[12:1 &gt;&gt; 2Sa 12:1]] {{field-on:Bible}} И проводи Господ Натана при Давида. И дойде при него та му рече: Имаше двама мъже в един град, единият богат, а другият сиромах. {{field-off:Bible}}</w:t>
      </w:r>
    </w:p>
    <w:p>
      <w:pPr>
        <w:pStyle w:val="Normal"/>
        <w:rPr/>
      </w:pPr>
      <w:r>
        <w:rPr/>
        <w:t>[[@Bible:2Sa 12:2 ]][[12:2 &gt;&gt; 2Sa 12:2]] {{field-on:Bible}} Богатият имаше овци и говеда твърде много. {{field-off:Bible}}</w:t>
      </w:r>
    </w:p>
    <w:p>
      <w:pPr>
        <w:pStyle w:val="Normal"/>
        <w:rPr/>
      </w:pPr>
      <w:r>
        <w:rPr/>
        <w:t>[[@Bible:2Sa 12:3 ]][[12:3 &gt;&gt; 2Sa 12:3]] {{field-on:Bible}} А сиромахът нямаше друго освен едно малко агне женско което бе купил, и хранеше го; и порасна то с него и с чадата му наедно, от хляба му ядеше, и от чашата му пиеше, и на лоното му лежеше, и то му беше като дъщеря. {{field-off:Bible}}</w:t>
      </w:r>
    </w:p>
    <w:p>
      <w:pPr>
        <w:pStyle w:val="Normal"/>
        <w:rPr/>
      </w:pPr>
      <w:r>
        <w:rPr/>
        <w:t>[[@Bible:2Sa 12:4 ]][[12:4 &gt;&gt; 2Sa 12:4]] {{field-on:Bible}} И дойде един пътник при богатия; и посвидя му се да вземе от овците си и от говедата си да приготви на пътника който бе дошел при него, но взе на сиромаха агнето та го приготви за человека който бе дошел при него. {{field-off:Bible}}</w:t>
      </w:r>
    </w:p>
    <w:p>
      <w:pPr>
        <w:pStyle w:val="Normal"/>
        <w:rPr/>
      </w:pPr>
      <w:r>
        <w:rPr/>
        <w:t>[[@Bible:2Sa 12:5 ]][[12:5 &gt;&gt; 2Sa 12:5]] {{field-on:Bible}} И разпали се много гневът на Давида против тогоз человека; и рече Натану: Жив е Господ, достоен е за смърт този человек който е сторил това; {{field-off:Bible}}</w:t>
      </w:r>
    </w:p>
    <w:p>
      <w:pPr>
        <w:pStyle w:val="Normal"/>
        <w:rPr/>
      </w:pPr>
      <w:r>
        <w:rPr/>
        <w:t>[[@Bible:2Sa 12:6 ]][[12:6 &gt;&gt; 2Sa 12:6]] {{field-on:Bible}} и ще плати агнето четверократно понеже е сторил това дело, и понеже не се е смилил. {{field-off:Bible}}</w:t>
      </w:r>
    </w:p>
    <w:p>
      <w:pPr>
        <w:pStyle w:val="Normal"/>
        <w:rPr/>
      </w:pPr>
      <w:r>
        <w:rPr/>
        <w:t>[[@Bible:2Sa 12:7 ]][[12:7 &gt;&gt; 2Sa 12:7]] {{field-on:Bible}} И рече Натан Давиду: Ти си този человек. Така говори Господ Бог Израилев: Аз те помазах цар над Израиля; и аз те избавих от Сауловата ръка, {{field-off:Bible}}</w:t>
      </w:r>
    </w:p>
    <w:p>
      <w:pPr>
        <w:pStyle w:val="Normal"/>
        <w:rPr/>
      </w:pPr>
      <w:r>
        <w:rPr/>
        <w:t>[[@Bible:2Sa 12:8 ]][[12:8 &gt;&gt; 2Sa 12:8]] {{field-on:Bible}} и дадох ти дома на господаря ти, и жените на господаря ти в лоното ти, и дадох ти Израилевия и Юдиния дом; и ако беше малко това, приложил бих ти това и това. {{field-off:Bible}}</w:t>
      </w:r>
    </w:p>
    <w:p>
      <w:pPr>
        <w:pStyle w:val="Normal"/>
        <w:rPr/>
      </w:pPr>
      <w:r>
        <w:rPr/>
        <w:t>[[@Bible:2Sa 12:9 ]][[12:9 &gt;&gt; 2Sa 12:9]] {{field-on:Bible}} Защо презря ти словото Гсоподне та стори злото пред очите му? Ти порази с меч Урия Хетееца, и взе си за жена жена му, а него умъртви ти с меча на Амоновите синове. {{field-off:Bible}}</w:t>
      </w:r>
    </w:p>
    <w:p>
      <w:pPr>
        <w:pStyle w:val="Normal"/>
        <w:rPr/>
      </w:pPr>
      <w:r>
        <w:rPr/>
        <w:t>[[@Bible:2Sa 12:10 ]][[12:10 &gt;&gt; 2Sa 12:10]] {{field-on:Bible}} Сега прочее няма да се оттегли никога меч от дома ти понеже ме презря ти та взе жената на Урия Хетееца за да ти е жена. {{field-off:Bible}}</w:t>
      </w:r>
    </w:p>
    <w:p>
      <w:pPr>
        <w:pStyle w:val="Normal"/>
        <w:rPr/>
      </w:pPr>
      <w:r>
        <w:rPr/>
        <w:t>[[@Bible:2Sa 12:11 ]][[12:11 &gt;&gt; 2Sa 12:11]] {{field-on:Bible}} Така говори Господ: Ето, ще подигна против тебе злини от дома ти, и ще взема жените ти пред очите ти та ще ги дам на ближния ти; и ще лежи с жените ти пред това слънце. {{field-off:Bible}}</w:t>
      </w:r>
    </w:p>
    <w:p>
      <w:pPr>
        <w:pStyle w:val="Normal"/>
        <w:rPr/>
      </w:pPr>
      <w:r>
        <w:rPr/>
        <w:t>[[@Bible:2Sa 12:12 ]][[12:12 &gt;&gt; 2Sa 12:12]] {{field-on:Bible}} Защото ти направи тайно; но аз ще направя това нещо пред всичкия Израил и пред слънцето. {{field-off:Bible}}</w:t>
      </w:r>
    </w:p>
    <w:p>
      <w:pPr>
        <w:pStyle w:val="Normal"/>
        <w:rPr/>
      </w:pPr>
      <w:r>
        <w:rPr/>
        <w:t>[[@Bible:2Sa 12:13 ]][[12:13 &gt;&gt; 2Sa 12:13]] {{field-on:Bible}} И рече Давид Натану: Съгреших Господу. А Натан рече Давиду: И Господ отне съгрешението ти: няма да умреш. {{field-off:Bible}}</w:t>
      </w:r>
    </w:p>
    <w:p>
      <w:pPr>
        <w:pStyle w:val="Normal"/>
        <w:rPr/>
      </w:pPr>
      <w:r>
        <w:rPr/>
        <w:t>[[@Bible:2Sa 12:14 ]][[12:14 &gt;&gt; 2Sa 12:14]] {{field-on:Bible}} Но понеже с това нещо ти даде голяма причина на враговете Господни да хулят, за това детето което ти се роди непременно ще умре. {{field-off:Bible}}</w:t>
      </w:r>
    </w:p>
    <w:p>
      <w:pPr>
        <w:pStyle w:val="Normal"/>
        <w:rPr/>
      </w:pPr>
      <w:r>
        <w:rPr/>
        <w:t>[[@Bible:2Sa 12:15 ]][[12:15 &gt;&gt; 2Sa 12:15]] {{field-on:Bible}} И отиде си Натан в дома си. А Господ порази детето което роди Уриевата жена Давиду; и разболя се. {{field-off:Bible}}</w:t>
      </w:r>
    </w:p>
    <w:p>
      <w:pPr>
        <w:pStyle w:val="Normal"/>
        <w:rPr/>
      </w:pPr>
      <w:r>
        <w:rPr/>
        <w:t>[[@Bible:2Sa 12:16 ]][[12:16 &gt;&gt; 2Sa 12:16]] {{field-on:Bible}} И моли се Давид Богу за детето, и пости Давид, и влезе та пренощува легнал на земята. {{field-off:Bible}}</w:t>
      </w:r>
    </w:p>
    <w:p>
      <w:pPr>
        <w:pStyle w:val="Normal"/>
        <w:rPr/>
      </w:pPr>
      <w:r>
        <w:rPr/>
        <w:t>[[@Bible:2Sa 12:17 ]][[12:17 &gt;&gt; 2Sa 12:17]] {{field-on:Bible}} И станаха старейшините на дома му та дойдоха при него за да го дигнат от земята; но не рачи, нито яде хляб с тях. {{field-off:Bible}}</w:t>
      </w:r>
    </w:p>
    <w:p>
      <w:pPr>
        <w:pStyle w:val="Normal"/>
        <w:rPr/>
      </w:pPr>
      <w:r>
        <w:rPr/>
        <w:t>[[@Bible:2Sa 12:18 ]][[12:18 &gt;&gt; 2Sa 12:18]] {{field-on:Bible}} И в седмият ден умря детето. И уплашиха се Давидовите раби да му обадят че е умряло детето, защото думаха: Ето доде бе живо още детето говорехме му, и не послушваше гласа ни; а как да му кажем че е умряло детето, та да си направи зло? {{field-off:Bible}}</w:t>
      </w:r>
    </w:p>
    <w:p>
      <w:pPr>
        <w:pStyle w:val="Normal"/>
        <w:rPr/>
      </w:pPr>
      <w:r>
        <w:rPr/>
        <w:t>[[@Bible:2Sa 12:19 ]][[12:19 &gt;&gt; 2Sa 12:19]] {{field-on:Bible}} Но като видя Давид че рабите му шепнеха помежду си, разумя Давид че е умряло детето; за това рече Давид на рабите си: Умря ли детето? И те рекоха: Умря. {{field-off:Bible}}</w:t>
      </w:r>
    </w:p>
    <w:p>
      <w:pPr>
        <w:pStyle w:val="Normal"/>
        <w:rPr/>
      </w:pPr>
      <w:r>
        <w:rPr/>
        <w:t>[[@Bible:2Sa 12:20 ]][[12:20 &gt;&gt; 2Sa 12:20]] {{field-on:Bible}} Тогаз стана Давид от земята, и оми се, и помаза се, и промени дрехите си, и влезе в дома Господен та се поклони. После влезе в дома си и поиска да яде; и туриха пред него хляб да яде. {{field-off:Bible}}</w:t>
      </w:r>
    </w:p>
    <w:p>
      <w:pPr>
        <w:pStyle w:val="Normal"/>
        <w:rPr/>
      </w:pPr>
      <w:r>
        <w:rPr/>
        <w:t>[[@Bible:2Sa 12:21 ]][[12:21 &gt;&gt; 2Sa 12:21]] {{field-on:Bible}} И рекоха му рабите му: Що е това което стори ти? Ти пости и плака за детето когато беше живо; а като умря детето ти стана и яде хляб. {{field-off:Bible}}</w:t>
      </w:r>
    </w:p>
    <w:p>
      <w:pPr>
        <w:pStyle w:val="Normal"/>
        <w:rPr/>
      </w:pPr>
      <w:r>
        <w:rPr/>
        <w:t>[[@Bible:2Sa 12:22 ]][[12:22 &gt;&gt; 2Sa 12:22]] {{field-on:Bible}} И рече: До когато още детето беше живо постих и плаках, защото рекох: Кой знае? може да ме помилва Бог, и да остане детето живо. {{field-off:Bible}}</w:t>
      </w:r>
    </w:p>
    <w:p>
      <w:pPr>
        <w:pStyle w:val="Normal"/>
        <w:rPr/>
      </w:pPr>
      <w:r>
        <w:rPr/>
        <w:t>[[@Bible:2Sa 12:23 ]][[12:23 &gt;&gt; 2Sa 12:23]] {{field-on:Bible}} Но сега умря; защо да постя? Мога ли да го повърна пак? Аз ще ида при него, а то не ще да се върне при мене. {{field-off:Bible}}</w:t>
      </w:r>
    </w:p>
    <w:p>
      <w:pPr>
        <w:pStyle w:val="Normal"/>
        <w:rPr/>
      </w:pPr>
      <w:r>
        <w:rPr/>
        <w:t>[[@Bible:2Sa 12:24 ]][[12:24 &gt;&gt; 2Sa 12:24]] {{field-on:Bible}} И утеши Давид жена си Витсавее, и влезе при нея та лежа с нея; и роди син и нарече името му Соломон; и Господ го възлюби. {{field-off:Bible}}</w:t>
      </w:r>
    </w:p>
    <w:p>
      <w:pPr>
        <w:pStyle w:val="Normal"/>
        <w:rPr/>
      </w:pPr>
      <w:r>
        <w:rPr/>
        <w:t>[[@Bible:2Sa 12:25 ]][[12:25 &gt;&gt; 2Sa 12:25]] {{field-on:Bible}} И проводи чрез ръката на Натана пророка та нарече името му Иедидия заради Господа. {{field-off:Bible}}</w:t>
      </w:r>
    </w:p>
    <w:p>
      <w:pPr>
        <w:pStyle w:val="Normal"/>
        <w:rPr/>
      </w:pPr>
      <w:r>
        <w:rPr/>
        <w:t>[[@Bible:2Sa 12:26 ]][[12:26 &gt;&gt; 2Sa 12:26]] {{field-on:Bible}} А Иоав ратува против Рава на Амоновите синове, и облада царския град. {{field-off:Bible}}</w:t>
      </w:r>
    </w:p>
    <w:p>
      <w:pPr>
        <w:pStyle w:val="Normal"/>
        <w:rPr/>
      </w:pPr>
      <w:r>
        <w:rPr/>
        <w:t>[[@Bible:2Sa 12:27 ]][[12:27 &gt;&gt; 2Sa 12:27]] {{field-on:Bible}} И прати Иоав вестители Давиду и рече: Ратувах против Рава, и превзел съм даже града на водите. {{field-off:Bible}}</w:t>
      </w:r>
    </w:p>
    <w:p>
      <w:pPr>
        <w:pStyle w:val="Normal"/>
        <w:rPr/>
      </w:pPr>
      <w:r>
        <w:rPr/>
        <w:t>[[@Bible:2Sa 12:28 ]][[12:28 &gt;&gt; 2Sa 12:28]] {{field-on:Bible}} Сега прочее събери остатъка на людете та разположи стана си против града, и обладай го, за да не обладая аз града, и се нарече името ми над него. {{field-off:Bible}}</w:t>
      </w:r>
    </w:p>
    <w:p>
      <w:pPr>
        <w:pStyle w:val="Normal"/>
        <w:rPr/>
      </w:pPr>
      <w:r>
        <w:rPr/>
        <w:t>[[@Bible:2Sa 12:29 ]][[12:29 &gt;&gt; 2Sa 12:29]] {{field-on:Bible}} И събра Давид всичките люде та отиде в Рава, и се би против него, и облада го. {{field-off:Bible}}</w:t>
      </w:r>
    </w:p>
    <w:p>
      <w:pPr>
        <w:pStyle w:val="Normal"/>
        <w:rPr/>
      </w:pPr>
      <w:r>
        <w:rPr/>
        <w:t>[[@Bible:2Sa 12:30 ]][[12:30 &gt;&gt; 2Sa 12:30]] {{field-on:Bible}} И взе венеца на царя им от главата му, на който тежината беше един златен талант с многоценни камене; и положи се на Давидовата глава. И изнесе из града користи твърде много. {{field-off:Bible}}</w:t>
      </w:r>
    </w:p>
    <w:p>
      <w:pPr>
        <w:pStyle w:val="Normal"/>
        <w:rPr/>
      </w:pPr>
      <w:r>
        <w:rPr/>
        <w:t>[[@Bible:2Sa 12:31 ]][[12:31 &gt;&gt; 2Sa 12:31]] {{field-on:Bible}} И людете които бяха в него изведе та ги тури под триони и под железни дикани и под железни секири, и преведе ги през пещта на кирпичите; и така направи в всичките градове на Амоновите синове. Тогаз се върна Давид и всичките люде в Ерусалим. {{field-off:Bible}}</w:t>
      </w:r>
    </w:p>
    <w:p>
      <w:pPr>
        <w:pStyle w:val="Heading2"/>
        <w:rPr/>
      </w:pPr>
      <w:r>
        <w:rPr/>
        <w:t>Глава 13</w:t>
      </w:r>
    </w:p>
    <w:p>
      <w:pPr>
        <w:pStyle w:val="Normal"/>
        <w:rPr/>
      </w:pPr>
      <w:r>
        <w:rPr/>
        <w:t>[[@Bible:2Sa 13:1 ]][[13:1 &gt;&gt; 2Sa 13:1]] {{field-on:Bible}} И след това Авесалом Давидовът син имаше сестра хубава на име Тамар; и възлюби я Амнон синът Давидов. {{field-off:Bible}}</w:t>
      </w:r>
    </w:p>
    <w:p>
      <w:pPr>
        <w:pStyle w:val="Normal"/>
        <w:rPr/>
      </w:pPr>
      <w:r>
        <w:rPr/>
        <w:t>[[@Bible:2Sa 13:2 ]][[13:2 &gt;&gt; 2Sa 13:2]] {{field-on:Bible}} И страдаше Амнон толкоз щото се разболя за сестра си Тамар, защото беше девица; и видеше се на Амнона твърде мъчно да й стори нещо. {{field-off:Bible}}</w:t>
      </w:r>
    </w:p>
    <w:p>
      <w:pPr>
        <w:pStyle w:val="Normal"/>
        <w:rPr/>
      </w:pPr>
      <w:r>
        <w:rPr/>
        <w:t>[[@Bible:2Sa 13:3 ]][[13:3 &gt;&gt; 2Sa 13:3]] {{field-on:Bible}} И имаше Амнон един приятел, името му Ионадав, син на Сама Давидовия брат; а Ионадав беше человек много хитър. {{field-off:Bible}}</w:t>
      </w:r>
    </w:p>
    <w:p>
      <w:pPr>
        <w:pStyle w:val="Normal"/>
        <w:rPr/>
      </w:pPr>
      <w:r>
        <w:rPr/>
        <w:t>[[@Bible:2Sa 13:4 ]][[13:4 &gt;&gt; 2Sa 13:4]] {{field-on:Bible}} И рече му: Защо ти, сине царев, слабееш толкоз из ден в ден? не щеш ли да ми явиш това? И рече му Амнон: Обичам Тамар сестрата на брата ми Авесалома. {{field-off:Bible}}</w:t>
      </w:r>
    </w:p>
    <w:p>
      <w:pPr>
        <w:pStyle w:val="Normal"/>
        <w:rPr/>
      </w:pPr>
      <w:r>
        <w:rPr/>
        <w:t>[[@Bible:2Sa 13:5 ]][[13:5 &gt;&gt; 2Sa 13:5]] {{field-on:Bible}} А Ионадав му рече: Легни на леглото си та се престори болен; и когато дойде отец ти да те види, речи му: Нека дойде, моля, Тамар сестра ми, и нека ми донесе да ям, и нега сготви пред мене ястието, да видя и да ям от ръката й. {{field-off:Bible}}</w:t>
      </w:r>
    </w:p>
    <w:p>
      <w:pPr>
        <w:pStyle w:val="Normal"/>
        <w:rPr/>
      </w:pPr>
      <w:r>
        <w:rPr/>
        <w:t>[[@Bible:2Sa 13:6 ]][[13:6 &gt;&gt; 2Sa 13:6]] {{field-on:Bible}} И легна Амнон та се престори болен; и като дойде царят да го види, рече Амнон на царя: Нека дойде, моля, сестра ми Тамар, и нека направи пред мене две мекици за да ям от ръката й. {{field-off:Bible}}</w:t>
      </w:r>
    </w:p>
    <w:p>
      <w:pPr>
        <w:pStyle w:val="Normal"/>
        <w:rPr/>
      </w:pPr>
      <w:r>
        <w:rPr/>
        <w:t>[[@Bible:2Sa 13:7 ]][[13:7 &gt;&gt; 2Sa 13:7]] {{field-on:Bible}} И проводи Давид в дома при Тамар и каза: Иди сега в дома на брата си Амнона та му сготви ястие. {{field-off:Bible}}</w:t>
      </w:r>
    </w:p>
    <w:p>
      <w:pPr>
        <w:pStyle w:val="Normal"/>
        <w:rPr/>
      </w:pPr>
      <w:r>
        <w:rPr/>
        <w:t>[[@Bible:2Sa 13:8 ]][[13:8 &gt;&gt; 2Sa 13:8]] {{field-on:Bible}} И отиде Тамар в дома на брата си Амнона който беше легнал; и взе тесто та замеси, и направи мекици пред него, и сготви мекиците. {{field-off:Bible}}</w:t>
      </w:r>
    </w:p>
    <w:p>
      <w:pPr>
        <w:pStyle w:val="Normal"/>
        <w:rPr/>
      </w:pPr>
      <w:r>
        <w:rPr/>
        <w:t>[[@Bible:2Sa 13:9 ]][[13:9 &gt;&gt; 2Sa 13:9]] {{field-on:Bible}} Сетне взе сковрадата та ги изсипа пред него; но не рачи да яде. И рече Амнон: Извадете всичките человеци що са при мене. И излязоха от при него всички. {{field-off:Bible}}</w:t>
      </w:r>
    </w:p>
    <w:p>
      <w:pPr>
        <w:pStyle w:val="Normal"/>
        <w:rPr/>
      </w:pPr>
      <w:r>
        <w:rPr/>
        <w:t>[[@Bible:2Sa 13:10 ]][[13:10 &gt;&gt; 2Sa 13:10]] {{field-on:Bible}} И рече Амнон на Тамар: Донеси ястието в ложницата за да ям от ръката ти. И Тамар взе мекиците които направи та донесе в ложницата при Амнона брата си. {{field-off:Bible}}</w:t>
      </w:r>
    </w:p>
    <w:p>
      <w:pPr>
        <w:pStyle w:val="Normal"/>
        <w:rPr/>
      </w:pPr>
      <w:r>
        <w:rPr/>
        <w:t>[[@Bible:2Sa 13:11 ]][[13:11 &gt;&gt; 2Sa 13:11]] {{field-on:Bible}} И като ги донесе близу при него да яде, хвана я та й рече: Ела, леж с мене, сестро моя. {{field-off:Bible}}</w:t>
      </w:r>
    </w:p>
    <w:p>
      <w:pPr>
        <w:pStyle w:val="Normal"/>
        <w:rPr/>
      </w:pPr>
      <w:r>
        <w:rPr/>
        <w:t>[[@Bible:2Sa 13:12 ]][[13:12 &gt;&gt; 2Sa 13:12]] {{field-on:Bible}} А тя му рече: Не, брате мой, не ме насилвай, защото не прилича таквоз нещо да стане в Израил: да не направиш това безумие. {{field-off:Bible}}</w:t>
      </w:r>
    </w:p>
    <w:p>
      <w:pPr>
        <w:pStyle w:val="Normal"/>
        <w:rPr/>
      </w:pPr>
      <w:r>
        <w:rPr/>
        <w:t>[[@Bible:2Sa 13:13 ]][[13:13 &gt;&gt; 2Sa 13:13]] {{field-on:Bible}} И аз де да скрия укора си? но и ти ще бъдеш като един от безумните в Израил. Сега прочее, моля, говори на царя; защото не ще ме отрече на тебе. {{field-off:Bible}}</w:t>
      </w:r>
    </w:p>
    <w:p>
      <w:pPr>
        <w:pStyle w:val="Normal"/>
        <w:rPr/>
      </w:pPr>
      <w:r>
        <w:rPr/>
        <w:t>[[@Bible:2Sa 13:14 ]][[13:14 &gt;&gt; 2Sa 13:14]] {{field-on:Bible}} Но той не рачи да послуша гласа й; и понеже бе по-як от нея, насили я, и лежа с нея. {{field-off:Bible}}</w:t>
      </w:r>
    </w:p>
    <w:p>
      <w:pPr>
        <w:pStyle w:val="Normal"/>
        <w:rPr/>
      </w:pPr>
      <w:r>
        <w:rPr/>
        <w:t>[[@Bible:2Sa 13:15 ]][[13:15 &gt;&gt; 2Sa 13:15]] {{field-on:Bible}} Тогаз Амнон я възненавидя с ненавист много голяма, щото ненавистта с която я възненавидя бе по-голяма от любовта с която я бе възлюбил. И рече й Амнон: Стани, иди си. {{field-off:Bible}}</w:t>
      </w:r>
    </w:p>
    <w:p>
      <w:pPr>
        <w:pStyle w:val="Normal"/>
        <w:rPr/>
      </w:pPr>
      <w:r>
        <w:rPr/>
        <w:t>[[@Bible:2Sa 13:16 ]][[13:16 &gt;&gt; 2Sa 13:16]] {{field-on:Bible}} А тя му рече: Няма причина: това зло дето да ме изпъдиш е по-голямо от другото което ми стори. Но той не рачи да я послуша. {{field-off:Bible}}</w:t>
      </w:r>
    </w:p>
    <w:p>
      <w:pPr>
        <w:pStyle w:val="Normal"/>
        <w:rPr/>
      </w:pPr>
      <w:r>
        <w:rPr/>
        <w:t>[[@Bible:2Sa 13:17 ]][[13:17 &gt;&gt; 2Sa 13:17]] {{field-on:Bible}} И викна момъка който му слугуваше и рече: Отпрати сега тази вън от мене, и заключи вратата след нея. {{field-off:Bible}}</w:t>
      </w:r>
    </w:p>
    <w:p>
      <w:pPr>
        <w:pStyle w:val="Normal"/>
        <w:rPr/>
      </w:pPr>
      <w:r>
        <w:rPr/>
        <w:t>[[@Bible:2Sa 13:18 ]][[13:18 &gt;&gt; 2Sa 13:18]] {{field-on:Bible}} И тя бе облечена с пъстра дреха; защото царските дъщери, девиците, с таквиз дрехи се обличаха. И извади я вън слугата му та заключи вратата след нея. {{field-off:Bible}}</w:t>
      </w:r>
    </w:p>
    <w:p>
      <w:pPr>
        <w:pStyle w:val="Normal"/>
        <w:rPr/>
      </w:pPr>
      <w:r>
        <w:rPr/>
        <w:t>[[@Bible:2Sa 13:19 ]][[13:19 &gt;&gt; 2Sa 13:19]] {{field-on:Bible}} Тогаз Тамар взе пепел на главата си, и раздра пъстрата дреха която бе на нея, и като тури ръцете си на главата си, отхождаше, вървеше, и викаше. {{field-off:Bible}}</w:t>
      </w:r>
    </w:p>
    <w:p>
      <w:pPr>
        <w:pStyle w:val="Normal"/>
        <w:rPr/>
      </w:pPr>
      <w:r>
        <w:rPr/>
        <w:t>[[@Bible:2Sa 13:20 ]][[13:20 &gt;&gt; 2Sa 13:20]] {{field-on:Bible}} И рече й Авесалом брат й: Амнон ли брат ти се сходи с тебе? Но мълчи сега, сестро моя: брат ти е; не оскърбявай сърдцето си за това нещо. И тъй, Тамар седеше като вдовица в дома на брата си Авесалома. {{field-off:Bible}}</w:t>
      </w:r>
    </w:p>
    <w:p>
      <w:pPr>
        <w:pStyle w:val="Normal"/>
        <w:rPr/>
      </w:pPr>
      <w:r>
        <w:rPr/>
        <w:t>[[@Bible:2Sa 13:21 ]][[13:21 &gt;&gt; 2Sa 13:21]] {{field-on:Bible}} И когато чу цар Давид всички тези работи, много се разгневи. {{field-off:Bible}}</w:t>
      </w:r>
    </w:p>
    <w:p>
      <w:pPr>
        <w:pStyle w:val="Normal"/>
        <w:rPr/>
      </w:pPr>
      <w:r>
        <w:rPr/>
        <w:t>[[@Bible:2Sa 13:22 ]][[13:22 &gt;&gt; 2Sa 13:22]] {{field-on:Bible}} А Авесалом не говори с Амнона ни зло ни добро; защото ненавиждаше Авесалом Амнона понеже насили сестра му Тамар. {{field-off:Bible}}</w:t>
      </w:r>
    </w:p>
    <w:p>
      <w:pPr>
        <w:pStyle w:val="Normal"/>
        <w:rPr/>
      </w:pPr>
      <w:r>
        <w:rPr/>
        <w:t>[[@Bible:2Sa 13:23 ]][[13:23 &gt;&gt; 2Sa 13:23]] {{field-on:Bible}} И след цели две години Авесалом имаше стригачи в Ваал-асор, който е близу при Ефрем, и покани Авесалом всичките царски синове. {{field-off:Bible}}</w:t>
      </w:r>
    </w:p>
    <w:p>
      <w:pPr>
        <w:pStyle w:val="Normal"/>
        <w:rPr/>
      </w:pPr>
      <w:r>
        <w:rPr/>
        <w:t>[[@Bible:2Sa 13:24 ]][[13:24 &gt;&gt; 2Sa 13:24]] {{field-on:Bible}} И дойде Авесалом при царя та рече: Ето, сега рабът ти има стригачи: нека дойде, моля, царят и рабите му с раба ти. {{field-off:Bible}}</w:t>
      </w:r>
    </w:p>
    <w:p>
      <w:pPr>
        <w:pStyle w:val="Normal"/>
        <w:rPr/>
      </w:pPr>
      <w:r>
        <w:rPr/>
        <w:t>[[@Bible:2Sa 13:25 ]][[13:25 &gt;&gt; 2Sa 13:25]] {{field-on:Bible}} И рече царят на Авесалома: Не, сине мой, да не идем сега всички, за да не сме ти тегота. И принуди го; но не рачи да иде, и го благослови. {{field-off:Bible}}</w:t>
      </w:r>
    </w:p>
    <w:p>
      <w:pPr>
        <w:pStyle w:val="Normal"/>
        <w:rPr/>
      </w:pPr>
      <w:r>
        <w:rPr/>
        <w:t>[[@Bible:2Sa 13:26 ]][[13:26 &gt;&gt; 2Sa 13:26]] {{field-on:Bible}} Тогаз рече Авесалом: Ако не, нека дойде с над поне Амнон брат ми. И рече му царят: Защо да дойде с тебе? {{field-off:Bible}}</w:t>
      </w:r>
    </w:p>
    <w:p>
      <w:pPr>
        <w:pStyle w:val="Normal"/>
        <w:rPr/>
      </w:pPr>
      <w:r>
        <w:rPr/>
        <w:t>[[@Bible:2Sa 13:27 ]][[13:27 &gt;&gt; 2Sa 13:27]] {{field-on:Bible}} Но Авесалом го принуди, та проводи с него Амнона и всичките царски синове. {{field-off:Bible}}</w:t>
      </w:r>
    </w:p>
    <w:p>
      <w:pPr>
        <w:pStyle w:val="Normal"/>
        <w:rPr/>
      </w:pPr>
      <w:r>
        <w:rPr/>
        <w:t>[[@Bible:2Sa 13:28 ]][[13:28 &gt;&gt; 2Sa 13:28]] {{field-on:Bible}} И заповяда Авесалом на слугите си и рече: Гледайте, когато се развесели сърдцето на Амнона от виното, и ви река: Поразете Амнона, тогаз го убийте. Не бойте се: не съм ли аз който ви заповядвам? укрепете се, и бъдете синове на сила. {{field-off:Bible}}</w:t>
      </w:r>
    </w:p>
    <w:p>
      <w:pPr>
        <w:pStyle w:val="Normal"/>
        <w:rPr/>
      </w:pPr>
      <w:r>
        <w:rPr/>
        <w:t>[[@Bible:2Sa 13:29 ]][[13:29 &gt;&gt; 2Sa 13:29]] {{field-on:Bible}} И направиха Авесаломовите слуги на Амнона както заповяда Авесалом. Тогаз станаха всичките царски синове и възседнаха всеки мъската си та побягнаха. {{field-off:Bible}}</w:t>
      </w:r>
    </w:p>
    <w:p>
      <w:pPr>
        <w:pStyle w:val="Normal"/>
        <w:rPr/>
      </w:pPr>
      <w:r>
        <w:rPr/>
        <w:t>[[@Bible:2Sa 13:30 ]][[13:30 &gt;&gt; 2Sa 13:30]] {{field-on:Bible}} И като бяха те на пътя, слух стигна до Давида, и казваше се: Авесалом порази всичките царски синове, и не остана от тях ни един. {{field-off:Bible}}</w:t>
      </w:r>
    </w:p>
    <w:p>
      <w:pPr>
        <w:pStyle w:val="Normal"/>
        <w:rPr/>
      </w:pPr>
      <w:r>
        <w:rPr/>
        <w:t>[[@Bible:2Sa 13:31 ]][[13:31 &gt;&gt; 2Sa 13:31]] {{field-on:Bible}} Тогаз стана царят, раздра дрехите си, и легна на земята; и всичките му раби които предстояваха раздраха дрехите си. {{field-off:Bible}}</w:t>
      </w:r>
    </w:p>
    <w:p>
      <w:pPr>
        <w:pStyle w:val="Normal"/>
        <w:rPr/>
      </w:pPr>
      <w:r>
        <w:rPr/>
        <w:t>[[@Bible:2Sa 13:32 ]][[13:32 &gt;&gt; 2Sa 13:32]] {{field-on:Bible}} И отговори Ионадав синът на Сама, брата Давидов, и рече: Да не рече господарят ми че са убили всичките момци, царски синове, защото само Амнон е умрял; понеже Авесалом беше решил това от който ден насили сестра му Тамар. {{field-off:Bible}}</w:t>
      </w:r>
    </w:p>
    <w:p>
      <w:pPr>
        <w:pStyle w:val="Normal"/>
        <w:rPr/>
      </w:pPr>
      <w:r>
        <w:rPr/>
        <w:t>[[@Bible:2Sa 13:33 ]][[13:33 &gt;&gt; 2Sa 13:33]] {{field-on:Bible}} Сега прочее, нека не тури господарят ми царят нещо в сърдцето си, и рече че всичките царски синове са умрели; защото само Амнон е умрял. {{field-off:Bible}}</w:t>
      </w:r>
    </w:p>
    <w:p>
      <w:pPr>
        <w:pStyle w:val="Normal"/>
        <w:rPr/>
      </w:pPr>
      <w:r>
        <w:rPr/>
        <w:t>[[@Bible:2Sa 13:34 ]][[13:34 &gt;&gt; 2Sa 13:34]] {{field-on:Bible}} А Авесалом побягна. И стражът момъкът дигна очите си та видя, и, ето, люде много вървяха по пътя зад него от къде страната на гората. {{field-off:Bible}}</w:t>
      </w:r>
    </w:p>
    <w:p>
      <w:pPr>
        <w:pStyle w:val="Normal"/>
        <w:rPr/>
      </w:pPr>
      <w:r>
        <w:rPr/>
        <w:t>[[@Bible:2Sa 13:35 ]][[13:35 &gt;&gt; 2Sa 13:35]] {{field-on:Bible}} И рече Ионадав на царя: Ето, царските синове идат: според думата на раба ти така е станало. {{field-off:Bible}}</w:t>
      </w:r>
    </w:p>
    <w:p>
      <w:pPr>
        <w:pStyle w:val="Normal"/>
        <w:rPr/>
      </w:pPr>
      <w:r>
        <w:rPr/>
        <w:t>[[@Bible:2Sa 13:36 ]][[13:36 &gt;&gt; 2Sa 13:36]] {{field-on:Bible}} И като свърши да говори, ето, царските синове дойдоха, и дигнаха гласа си та плакаха; и царят още и всичките му раби плакаха с плач много голям. {{field-off:Bible}}</w:t>
      </w:r>
    </w:p>
    <w:p>
      <w:pPr>
        <w:pStyle w:val="Normal"/>
        <w:rPr/>
      </w:pPr>
      <w:r>
        <w:rPr/>
        <w:t>[[@Bible:2Sa 13:37 ]][[13:37 &gt;&gt; 2Sa 13:37]] {{field-on:Bible}} А Авесалом побягна и отиде при Талмая Амиудовия син, царя на Гесур; и жали Давид са сина си всичките дни. {{field-off:Bible}}</w:t>
      </w:r>
    </w:p>
    <w:p>
      <w:pPr>
        <w:pStyle w:val="Normal"/>
        <w:rPr/>
      </w:pPr>
      <w:r>
        <w:rPr/>
        <w:t>[[@Bible:2Sa 13:38 ]][[13:38 &gt;&gt; 2Sa 13:38]] {{field-on:Bible}} Авесалом прочее побягна та отиде в Гесур, и там бе три години. {{field-off:Bible}}</w:t>
      </w:r>
    </w:p>
    <w:p>
      <w:pPr>
        <w:pStyle w:val="Normal"/>
        <w:rPr/>
      </w:pPr>
      <w:r>
        <w:rPr/>
        <w:t>[[@Bible:2Sa 13:39 ]][[13:39 &gt;&gt; 2Sa 13:39]] {{field-on:Bible}} А цар Давид имаше силно желание да излезе към Авесалома, защото беше се утешил за Амноновата смърт.ГЛАВА 14 {{field-off:Bible}}</w:t>
      </w:r>
    </w:p>
    <w:p>
      <w:pPr>
        <w:pStyle w:val="Heading2"/>
        <w:rPr/>
      </w:pPr>
      <w:r>
        <w:rPr/>
        <w:t>Глава 14</w:t>
      </w:r>
    </w:p>
    <w:p>
      <w:pPr>
        <w:pStyle w:val="Normal"/>
        <w:rPr/>
      </w:pPr>
      <w:r>
        <w:rPr/>
        <w:t>[[@Bible:2Sa 14:1 ]][[14:1 &gt;&gt; 2Sa 14:1]] {{field-on:Bible}} И позна Иоав Саруиний син че сърдцето на царя беше към Авесалома. {{field-off:Bible}}</w:t>
      </w:r>
    </w:p>
    <w:p>
      <w:pPr>
        <w:pStyle w:val="Normal"/>
        <w:rPr/>
      </w:pPr>
      <w:r>
        <w:rPr/>
        <w:t>[[@Bible:2Sa 14:2 ]][[14:2 &gt;&gt; 2Sa 14:2]] {{field-on:Bible}} И проводи Иоав в Текое та доведе от там една умна жена, и рече й: Престори се, моля, че си в сетование, и облечи дрехи на сетование, и не се помазвай с елей, но бъди като жена сетуваща много дни за мъртвец; {{field-off:Bible}}</w:t>
      </w:r>
    </w:p>
    <w:p>
      <w:pPr>
        <w:pStyle w:val="Normal"/>
        <w:rPr/>
      </w:pPr>
      <w:r>
        <w:rPr/>
        <w:t>[[@Bible:2Sa 14:3 ]][[14:3 &gt;&gt; 2Sa 14:3]] {{field-on:Bible}} и иди при царя та му говори според тези думи. И тури Иоав думите в устата й. {{field-off:Bible}}</w:t>
      </w:r>
    </w:p>
    <w:p>
      <w:pPr>
        <w:pStyle w:val="Normal"/>
        <w:rPr/>
      </w:pPr>
      <w:r>
        <w:rPr/>
        <w:t>[[@Bible:2Sa 14:4 ]][[14:4 &gt;&gt; 2Sa 14:4]] {{field-on:Bible}} И като говори Текойката жена на царя, падна на лице до земята та се поклони и рече: Помогни ми, царю. {{field-off:Bible}}</w:t>
      </w:r>
    </w:p>
    <w:p>
      <w:pPr>
        <w:pStyle w:val="Normal"/>
        <w:rPr/>
      </w:pPr>
      <w:r>
        <w:rPr/>
        <w:t>[[@Bible:2Sa 14:5 ]][[14:5 &gt;&gt; 2Sa 14:5]] {{field-on:Bible}} И рече й царят: Що имаш? А тя рече: Ох! аз към жена вдовица, и умря мъж ми. {{field-off:Bible}}</w:t>
      </w:r>
    </w:p>
    <w:p>
      <w:pPr>
        <w:pStyle w:val="Normal"/>
        <w:rPr/>
      </w:pPr>
      <w:r>
        <w:rPr/>
        <w:t>[[@Bible:2Sa 14:6 ]][[14:6 &gt;&gt; 2Sa 14:6]] {{field-on:Bible}} И рабинята ти имаше двама синове, които се сбиха и двамата на полето; и нямаше някой да ги раздвои, но удари единият другия и го уби. {{field-off:Bible}}</w:t>
      </w:r>
    </w:p>
    <w:p>
      <w:pPr>
        <w:pStyle w:val="Normal"/>
        <w:rPr/>
      </w:pPr>
      <w:r>
        <w:rPr/>
        <w:t>[[@Bible:2Sa 14:7 ]][[14:7 &gt;&gt; 2Sa 14:7]] {{field-on:Bible}} И, ето, станаха всичките роднини против рабинята ти та рекоха: Предай оногози който удари брата си за да го умъртвим за живота на брата му когото уби, и да изтребим купно наследника; и така ще угасят въглена който ми е останал та да не оставят на мъжа ми име нито остатък по лицето на земята. {{field-off:Bible}}</w:t>
      </w:r>
    </w:p>
    <w:p>
      <w:pPr>
        <w:pStyle w:val="Normal"/>
        <w:rPr/>
      </w:pPr>
      <w:r>
        <w:rPr/>
        <w:t>[[@Bible:2Sa 14:8 ]][[14:8 &gt;&gt; 2Sa 14:8]] {{field-on:Bible}} И рече царят на жената: Иди в дома си, а аз ще заповядам за тебе. {{field-off:Bible}}</w:t>
      </w:r>
    </w:p>
    <w:p>
      <w:pPr>
        <w:pStyle w:val="Normal"/>
        <w:rPr/>
      </w:pPr>
      <w:r>
        <w:rPr/>
        <w:t>[[@Bible:2Sa 14:9 ]][[14:9 &gt;&gt; 2Sa 14:9]] {{field-on:Bible}} И рече Текойката жена на царя: Господарю мой царю, нека е на мене беззаконието, и на отеческия ми дом; а царят и престолът му да са неповинни. {{field-off:Bible}}</w:t>
      </w:r>
    </w:p>
    <w:p>
      <w:pPr>
        <w:pStyle w:val="Normal"/>
        <w:rPr/>
      </w:pPr>
      <w:r>
        <w:rPr/>
        <w:t>[[@Bible:2Sa 14:10 ]][[14:10 &gt;&gt; 2Sa 14:10]] {{field-on:Bible}} И рече царят: Който проговори против тебе, доведи го при мене; и няма вече да те докачи. {{field-off:Bible}}</w:t>
      </w:r>
    </w:p>
    <w:p>
      <w:pPr>
        <w:pStyle w:val="Normal"/>
        <w:rPr/>
      </w:pPr>
      <w:r>
        <w:rPr/>
        <w:t>[[@Bible:2Sa 14:11 ]][[14:11 &gt;&gt; 2Sa 14:11]] {{field-on:Bible}} И тя рече: Нека помене, моля, царят Господа Бога своего, и нека не остави да се умножат отмъстителите на кръвта за изтребление и да погубят сина ми. А той рече: Жив Господ, нито един косъм на сина ти не ще падне на земята. {{field-off:Bible}}</w:t>
      </w:r>
    </w:p>
    <w:p>
      <w:pPr>
        <w:pStyle w:val="Normal"/>
        <w:rPr/>
      </w:pPr>
      <w:r>
        <w:rPr/>
        <w:t>[[@Bible:2Sa 14:12 ]][[14:12 &gt;&gt; 2Sa 14:12]] {{field-on:Bible}} Тогаз рече жената: Нека говори, моля, рабинята ти слово на господаря си царя. И рече: Говори. {{field-off:Bible}}</w:t>
      </w:r>
    </w:p>
    <w:p>
      <w:pPr>
        <w:pStyle w:val="Normal"/>
        <w:rPr/>
      </w:pPr>
      <w:r>
        <w:rPr/>
        <w:t>[[@Bible:2Sa 14:13 ]][[14:13 &gt;&gt; 2Sa 14:13]] {{field-on:Bible}} И рече жената: Защо си помислил ти таквоз нещо против Божиите люде? понеже царят говори това като повинен человек когато царят не възвращава заточения си. {{field-off:Bible}}</w:t>
      </w:r>
    </w:p>
    <w:p>
      <w:pPr>
        <w:pStyle w:val="Normal"/>
        <w:rPr/>
      </w:pPr>
      <w:r>
        <w:rPr/>
        <w:t>[[@Bible:2Sa 14:14 ]][[14:14 &gt;&gt; 2Sa 14:14]] {{field-on:Bible}} Защото непременно ще умрем, и сме като вода разляна по земята която се не събира пак; и Бог не отнема душа, но намерва средства щото заточеният да не остане отдалечен от него. {{field-off:Bible}}</w:t>
      </w:r>
    </w:p>
    <w:p>
      <w:pPr>
        <w:pStyle w:val="Normal"/>
        <w:rPr/>
      </w:pPr>
      <w:r>
        <w:rPr/>
        <w:t>[[@Bible:2Sa 14:15 ]][[14:15 &gt;&gt; 2Sa 14:15]] {{field-on:Bible}} Сега за това дойдох да поговоря това на господаря си царя, защото людете ме уплашиха; и рабинята ти рече: Ще говоря сега на царя: може-би царят да изпълни прошението на рабинята си. {{field-off:Bible}}</w:t>
      </w:r>
    </w:p>
    <w:p>
      <w:pPr>
        <w:pStyle w:val="Normal"/>
        <w:rPr/>
      </w:pPr>
      <w:r>
        <w:rPr/>
        <w:t>[[@Bible:2Sa 14:16 ]][[14:16 &gt;&gt; 2Sa 14:16]] {{field-on:Bible}} Защото царят ще послуша, за да избави рабинята си от ръката на человека който иска да погуби мене и сина ми купно от Божието наследие. {{field-off:Bible}}</w:t>
      </w:r>
    </w:p>
    <w:p>
      <w:pPr>
        <w:pStyle w:val="Normal"/>
        <w:rPr/>
      </w:pPr>
      <w:r>
        <w:rPr/>
        <w:t>[[@Bible:2Sa 14:17 ]][[14:17 &gt;&gt; 2Sa 14:17]] {{field-on:Bible}} Рече даже рабинята ти: Речта на господаря ми царя ще бъде сега утешителна; защото както е ангел Божий така е господарят ми царят за да разсъждава за доброто и злото; и Господ Бог твой ще бъде с тебе. {{field-off:Bible}}</w:t>
      </w:r>
    </w:p>
    <w:p>
      <w:pPr>
        <w:pStyle w:val="Normal"/>
        <w:rPr/>
      </w:pPr>
      <w:r>
        <w:rPr/>
        <w:t>[[@Bible:2Sa 14:18 ]][[14:18 &gt;&gt; 2Sa 14:18]] {{field-on:Bible}} Тогаз отговори царят и рече на жената: Да не скриеш от мене сега това за което ще те попитам аз. И рече жената: Нека проговори, моля, господарят ми царят. {{field-off:Bible}}</w:t>
      </w:r>
    </w:p>
    <w:p>
      <w:pPr>
        <w:pStyle w:val="Normal"/>
        <w:rPr/>
      </w:pPr>
      <w:r>
        <w:rPr/>
        <w:t>[[@Bible:2Sa 14:19 ]][[14:19 &gt;&gt; 2Sa 14:19]] {{field-on:Bible}} И рече царят: С тебе ли е в всичко това ръката на Иоава? И жената отговори и рече: Жива е душата ти, господарю мой царю, от всичко това що изрече господарят ми царят никой не може да уклони ни на дясно ни на ляво; защото рабът ти Иоав, той ми заповяда, и той тури всички тези думи в устата на рабинята ти. {{field-off:Bible}}</w:t>
      </w:r>
    </w:p>
    <w:p>
      <w:pPr>
        <w:pStyle w:val="Normal"/>
        <w:rPr/>
      </w:pPr>
      <w:r>
        <w:rPr/>
        <w:t>[[@Bible:2Sa 14:20 ]][[14:20 &gt;&gt; 2Sa 14:20]] {{field-on:Bible}} Рабът ти Иоав направи това за да обърне лицето на тази дума; и господарят ми е мъдър като мъдростта на ангел Божий за да познава всичко що е на земята. {{field-off:Bible}}</w:t>
      </w:r>
    </w:p>
    <w:p>
      <w:pPr>
        <w:pStyle w:val="Normal"/>
        <w:rPr/>
      </w:pPr>
      <w:r>
        <w:rPr/>
        <w:t>[[@Bible:2Sa 14:21 ]][[14:21 &gt;&gt; 2Sa 14:21]] {{field-on:Bible}} И рече царят на Иоава: Ето, сега направих това нещо; иди прочее, доведи младия Авесалома. {{field-off:Bible}}</w:t>
      </w:r>
    </w:p>
    <w:p>
      <w:pPr>
        <w:pStyle w:val="Normal"/>
        <w:rPr/>
      </w:pPr>
      <w:r>
        <w:rPr/>
        <w:t>[[@Bible:2Sa 14:22 ]][[14:22 &gt;&gt; 2Sa 14:22]] {{field-on:Bible}} И падна Иоав с лицето на земята та се поклони, и благослови царя. И рече Иоав: Днес познава рабът ти че намерих благодат пред очите ти, господарю мой царю, защото царят стори според думата на раба си. {{field-off:Bible}}</w:t>
      </w:r>
    </w:p>
    <w:p>
      <w:pPr>
        <w:pStyle w:val="Normal"/>
        <w:rPr/>
      </w:pPr>
      <w:r>
        <w:rPr/>
        <w:t>[[@Bible:2Sa 14:23 ]][[14:23 &gt;&gt; 2Sa 14:23]] {{field-on:Bible}} Тогаз стана Иоав та отиде в Гесур, и доведе Авесалома в Ерусалим. {{field-off:Bible}}</w:t>
      </w:r>
    </w:p>
    <w:p>
      <w:pPr>
        <w:pStyle w:val="Normal"/>
        <w:rPr/>
      </w:pPr>
      <w:r>
        <w:rPr/>
        <w:t>[[@Bible:2Sa 14:24 ]][[14:24 &gt;&gt; 2Sa 14:24]] {{field-on:Bible}} И рече царят: Да се върне в дома си, и да не види лицето ми. И върна се Авесалом в дома си, и не видя лицето на царя. {{field-off:Bible}}</w:t>
      </w:r>
    </w:p>
    <w:p>
      <w:pPr>
        <w:pStyle w:val="Normal"/>
        <w:rPr/>
      </w:pPr>
      <w:r>
        <w:rPr/>
        <w:t>[[@Bible:2Sa 14:25 ]][[14:25 &gt;&gt; 2Sa 14:25]] {{field-on:Bible}} А в всичкия Израил нямаше человек толкоз много похвален заради красотата си както Авесалом: от петата на ногата му дори до върха му нямаше в него порок. {{field-off:Bible}}</w:t>
      </w:r>
    </w:p>
    <w:p>
      <w:pPr>
        <w:pStyle w:val="Normal"/>
        <w:rPr/>
      </w:pPr>
      <w:r>
        <w:rPr/>
        <w:t>[[@Bible:2Sa 14:26 ]][[14:26 &gt;&gt; 2Sa 14:26]] {{field-on:Bible}} И когато стрижеше главата си, (защото всяка година я стрижеше; понеже космите му натегнуваха, за това ги стрижеше,) претегляше власите на главата си, и тежеха двесте сикли според царската теглилка. {{field-off:Bible}}</w:t>
      </w:r>
    </w:p>
    <w:p>
      <w:pPr>
        <w:pStyle w:val="Normal"/>
        <w:rPr/>
      </w:pPr>
      <w:r>
        <w:rPr/>
        <w:t>[[@Bible:2Sa 14:27 ]][[14:27 &gt;&gt; 2Sa 14:27]] {{field-on:Bible}} И родиха се Авесалому трима синове и една дъщеря именуема Тамар: тя бе прекрасна жена. {{field-off:Bible}}</w:t>
      </w:r>
    </w:p>
    <w:p>
      <w:pPr>
        <w:pStyle w:val="Normal"/>
        <w:rPr/>
      </w:pPr>
      <w:r>
        <w:rPr/>
        <w:t>[[@Bible:2Sa 14:28 ]][[14:28 &gt;&gt; 2Sa 14:28]] {{field-on:Bible}} И седя Авесалом в Ерусалим две години цели, а лицето на царя не видя. {{field-off:Bible}}</w:t>
      </w:r>
    </w:p>
    <w:p>
      <w:pPr>
        <w:pStyle w:val="Normal"/>
        <w:rPr/>
      </w:pPr>
      <w:r>
        <w:rPr/>
        <w:t>[[@Bible:2Sa 14:29 ]][[14:29 &gt;&gt; 2Sa 14:29]] {{field-on:Bible}} За това проводи Авесалом до Иоава за да го проводи при царя; но той на рачи да дойде при него. Прати пак втори път, но не рачи да дойде. {{field-off:Bible}}</w:t>
      </w:r>
    </w:p>
    <w:p>
      <w:pPr>
        <w:pStyle w:val="Normal"/>
        <w:rPr/>
      </w:pPr>
      <w:r>
        <w:rPr/>
        <w:t>[[@Bible:2Sa 14:30 ]][[14:30 &gt;&gt; 2Sa 14:30]] {{field-on:Bible}} Тогаз рече на рабите си: Вижте, нивата на Иоава е близу при моята, и има ечимик там: идете та го изгорете с огън. И изгориха Авесаломовите раби нивата с огън. {{field-off:Bible}}</w:t>
      </w:r>
    </w:p>
    <w:p>
      <w:pPr>
        <w:pStyle w:val="Normal"/>
        <w:rPr/>
      </w:pPr>
      <w:r>
        <w:rPr/>
        <w:t>[[@Bible:2Sa 14:31 ]][[14:31 &gt;&gt; 2Sa 14:31]] {{field-on:Bible}} И стана Иоав та отиде при Авесалома в къщата, и рече му: Защо изгориха слугите ти нивата ми с огън? {{field-off:Bible}}</w:t>
      </w:r>
    </w:p>
    <w:p>
      <w:pPr>
        <w:pStyle w:val="Normal"/>
        <w:rPr/>
      </w:pPr>
      <w:r>
        <w:rPr/>
        <w:t>[[@Bible:2Sa 14:32 ]][[14:32 &gt;&gt; 2Sa 14:32]] {{field-on:Bible}} А Авесалом отговори Иоаву: Ето, пратих при тебе и рекох: Ела тук да за те проводя при царя да речеш: Защо съм дошел от Гесур? по-добре щеше да е за мене да бях още там: сега прочее нека видя лицето на царя; и ако има неправда в мене, нека ме умъртви. {{field-off:Bible}}</w:t>
      </w:r>
    </w:p>
    <w:p>
      <w:pPr>
        <w:pStyle w:val="Normal"/>
        <w:rPr/>
      </w:pPr>
      <w:r>
        <w:rPr/>
        <w:t>[[@Bible:2Sa 14:33 ]][[14:33 &gt;&gt; 2Sa 14:33]] {{field-on:Bible}} Тогаз Иоав дойде при царя та му извести това; и повикна Авесалома, та дойде при царя, и поклони се с лицето до земята пред царя; и царят целуна Авесалома. {{field-off:Bible}}</w:t>
      </w:r>
    </w:p>
    <w:p>
      <w:pPr>
        <w:pStyle w:val="Heading2"/>
        <w:rPr/>
      </w:pPr>
      <w:r>
        <w:rPr/>
        <w:t>Глава 15</w:t>
      </w:r>
    </w:p>
    <w:p>
      <w:pPr>
        <w:pStyle w:val="Normal"/>
        <w:rPr/>
      </w:pPr>
      <w:r>
        <w:rPr/>
        <w:t>[[@Bible:2Sa 15:1 ]][[15:1 &gt;&gt; 2Sa 15:1]] {{field-on:Bible}} И след това приготви си Авесалом колесници и коне, и петдесет мъже за да тичат пред него. {{field-off:Bible}}</w:t>
      </w:r>
    </w:p>
    <w:p>
      <w:pPr>
        <w:pStyle w:val="Normal"/>
        <w:rPr/>
      </w:pPr>
      <w:r>
        <w:rPr/>
        <w:t>[[@Bible:2Sa 15:2 ]][[15:2 &gt;&gt; 2Sa 15:2]] {{field-on:Bible}} И ставаше Авесалом рано та стоеше при пътя на портата; и когато някой имаше някоя препирня та дохождаше при царя за съд, тогаз Авесалом го викаше при себе си и думаше: От кой си град? А той отговаряше: Слугата ти е от еди-кое племе на Израиля. {{field-off:Bible}}</w:t>
      </w:r>
    </w:p>
    <w:p>
      <w:pPr>
        <w:pStyle w:val="Normal"/>
        <w:rPr/>
      </w:pPr>
      <w:r>
        <w:rPr/>
        <w:t>[[@Bible:2Sa 15:3 ]][[15:3 &gt;&gt; 2Sa 15:3]] {{field-on:Bible}} И говореше му Авесалом: Виж, твоята работа е добра и права; но няма кой да те слуша от страна на царя. {{field-off:Bible}}</w:t>
      </w:r>
    </w:p>
    <w:p>
      <w:pPr>
        <w:pStyle w:val="Normal"/>
        <w:rPr/>
      </w:pPr>
      <w:r>
        <w:rPr/>
        <w:t>[[@Bible:2Sa 15:4 ]][[15:4 &gt;&gt; 2Sa 15:4]] {{field-on:Bible}} Говореше още Авесалом: Кой да ме опредеделеше съдия на таз земя, за да иде при мене всеки който има препирня или съд, та да го оправдавам! {{field-off:Bible}}</w:t>
      </w:r>
    </w:p>
    <w:p>
      <w:pPr>
        <w:pStyle w:val="Normal"/>
        <w:rPr/>
      </w:pPr>
      <w:r>
        <w:rPr/>
        <w:t>[[@Bible:2Sa 15:5 ]][[15:5 &gt;&gt; 2Sa 15:5]] {{field-on:Bible}} И когато някой се приближаваше за да му се поклони, простираше ръката си та го хващаше и го целуваше. {{field-off:Bible}}</w:t>
      </w:r>
    </w:p>
    <w:p>
      <w:pPr>
        <w:pStyle w:val="Normal"/>
        <w:rPr/>
      </w:pPr>
      <w:r>
        <w:rPr/>
        <w:t>[[@Bible:2Sa 15:6 ]][[15:6 &gt;&gt; 2Sa 15:6]] {{field-on:Bible}} И така правеше Авесалом на всекиго Израилянина който дохождаше при царя за съд; и подкрадваше Авесалом сърдцата на Израилевите мъже. {{field-off:Bible}}</w:t>
      </w:r>
    </w:p>
    <w:p>
      <w:pPr>
        <w:pStyle w:val="Normal"/>
        <w:rPr/>
      </w:pPr>
      <w:r>
        <w:rPr/>
        <w:t>[[@Bible:2Sa 15:7 ]][[15:7 &gt;&gt; 2Sa 15:7]] {{field-on:Bible}} И в свършъка на четиридесет години рече Авесалом на царя: Да ида, моля, за да изпълня в Хеврон обричането си което обрекох Господу; {{field-off:Bible}}</w:t>
      </w:r>
    </w:p>
    <w:p>
      <w:pPr>
        <w:pStyle w:val="Normal"/>
        <w:rPr/>
      </w:pPr>
      <w:r>
        <w:rPr/>
        <w:t>[[@Bible:2Sa 15:8 ]][[15:8 &gt;&gt; 2Sa 15:8]] {{field-on:Bible}} защото рабът ти обрече обричане когато обитаваше в Гесур, в Сирия, и казах: Ако ме върне наистина Господ в Ерусалим, тогаз ще послужа Господу. {{field-off:Bible}}</w:t>
      </w:r>
    </w:p>
    <w:p>
      <w:pPr>
        <w:pStyle w:val="Normal"/>
        <w:rPr/>
      </w:pPr>
      <w:r>
        <w:rPr/>
        <w:t>[[@Bible:2Sa 15:9 ]][[15:9 &gt;&gt; 2Sa 15:9]] {{field-on:Bible}} И рече му царят: Иди с мир. И стана та отиде в Хеврон. {{field-off:Bible}}</w:t>
      </w:r>
    </w:p>
    <w:p>
      <w:pPr>
        <w:pStyle w:val="Normal"/>
        <w:rPr/>
      </w:pPr>
      <w:r>
        <w:rPr/>
        <w:t>[[@Bible:2Sa 15:10 ]][[15:10 &gt;&gt; 2Sa 15:10]] {{field-on:Bible}} А Авесалом разпрати съгледатели по всичките Израилеви племена, и каза: Като чуете гласа на тръбата ще речете: Авесалом се възцари в Хеврон. {{field-off:Bible}}</w:t>
      </w:r>
    </w:p>
    <w:p>
      <w:pPr>
        <w:pStyle w:val="Normal"/>
        <w:rPr/>
      </w:pPr>
      <w:r>
        <w:rPr/>
        <w:t>[[@Bible:2Sa 15:11 ]][[15:11 &gt;&gt; 2Sa 15:11]] {{field-on:Bible}} И отидоха с Авесалома двесте мъже от Ерусалим, поканени; и отидоха с незлобие, и не знаеха нищо. {{field-off:Bible}}</w:t>
      </w:r>
    </w:p>
    <w:p>
      <w:pPr>
        <w:pStyle w:val="Normal"/>
        <w:rPr/>
      </w:pPr>
      <w:r>
        <w:rPr/>
        <w:t>[[@Bible:2Sa 15:12 ]][[15:12 &gt;&gt; 2Sa 15:12]] {{field-on:Bible}} И покани Авесалом Ахитофела Гилонеца, Давидовия съветник, от града му, от Гило, като приносяше жъртвите. И съзаклятието бе яко; и людете се умножаваха непрестанно при Авесалома. {{field-off:Bible}}</w:t>
      </w:r>
    </w:p>
    <w:p>
      <w:pPr>
        <w:pStyle w:val="Normal"/>
        <w:rPr/>
      </w:pPr>
      <w:r>
        <w:rPr/>
        <w:t>[[@Bible:2Sa 15:13 ]][[15:13 &gt;&gt; 2Sa 15:13]] {{field-on:Bible}} И дойде вестител при Давида и рече: Сърдцата на Израилевите мъже се обърнаха след Авесалома. {{field-off:Bible}}</w:t>
      </w:r>
    </w:p>
    <w:p>
      <w:pPr>
        <w:pStyle w:val="Normal"/>
        <w:rPr/>
      </w:pPr>
      <w:r>
        <w:rPr/>
        <w:t>[[@Bible:2Sa 15:14 ]][[15:14 &gt;&gt; 2Sa 15:14]] {{field-on:Bible}} И рече Давид на всичките си слуги които бяха с него в Ерусалим: Станете да бягаме, защото не ще можем да се упазим от лицето на Авесалома: побързайте да отидем, за да не ускори та ни стигне, и докара злото върх нас, и порази града с острото на ножа. {{field-off:Bible}}</w:t>
      </w:r>
    </w:p>
    <w:p>
      <w:pPr>
        <w:pStyle w:val="Normal"/>
        <w:rPr/>
      </w:pPr>
      <w:r>
        <w:rPr/>
        <w:t>[[@Bible:2Sa 15:15 ]][[15:15 &gt;&gt; 2Sa 15:15]] {{field-on:Bible}} И царските слуги рекоха на царя: Всичко що избере господарът ни царят, ето ние рабите ти. {{field-off:Bible}}</w:t>
      </w:r>
    </w:p>
    <w:p>
      <w:pPr>
        <w:pStyle w:val="Normal"/>
        <w:rPr/>
      </w:pPr>
      <w:r>
        <w:rPr/>
        <w:t>[[@Bible:2Sa 15:16 ]][[15:16 &gt;&gt; 2Sa 15:16]] {{field-on:Bible}} И излезе царят, и всичкият му дом след него. И остави царят десет жени наложници за да пазят дома. {{field-off:Bible}}</w:t>
      </w:r>
    </w:p>
    <w:p>
      <w:pPr>
        <w:pStyle w:val="Normal"/>
        <w:rPr/>
      </w:pPr>
      <w:r>
        <w:rPr/>
        <w:t>[[@Bible:2Sa 15:17 ]][[15:17 &gt;&gt; 2Sa 15:17]] {{field-on:Bible}} И излезе царят, и всичките люде след него, и застанаха на едно място далеч. {{field-off:Bible}}</w:t>
      </w:r>
    </w:p>
    <w:p>
      <w:pPr>
        <w:pStyle w:val="Normal"/>
        <w:rPr/>
      </w:pPr>
      <w:r>
        <w:rPr/>
        <w:t>[[@Bible:2Sa 15:18 ]][[15:18 &gt;&gt; 2Sa 15:18]] {{field-on:Bible}} И всичките му слуги вървяха близу до него; и всичките Херетци, и всичките Фелетци, и всичките Гетци, шестстотин мъже, които дойдоха след него от Гет, вървяха пред царя. {{field-off:Bible}}</w:t>
      </w:r>
    </w:p>
    <w:p>
      <w:pPr>
        <w:pStyle w:val="Normal"/>
        <w:rPr/>
      </w:pPr>
      <w:r>
        <w:rPr/>
        <w:t>[[@Bible:2Sa 15:19 ]][[15:19 &gt;&gt; 2Sa 15:19]] {{field-on:Bible}} Тогаз рече царят на Итая Гетеца: Защо идеш и ти си нас? върни се ти обитавай с царя, защото си чужденец и преселен от мястото си. {{field-off:Bible}}</w:t>
      </w:r>
    </w:p>
    <w:p>
      <w:pPr>
        <w:pStyle w:val="Normal"/>
        <w:rPr/>
      </w:pPr>
      <w:r>
        <w:rPr/>
        <w:t>[[@Bible:2Sa 15:20 ]][[15:20 &gt;&gt; 2Sa 15:20]] {{field-on:Bible}} Вчера дойде; и днес да те направя ли да се скиташ с нас? Ето, аз ще ида където мога: ти се върни, вземи още и братята си: милост и истина с тебе! {{field-off:Bible}}</w:t>
      </w:r>
    </w:p>
    <w:p>
      <w:pPr>
        <w:pStyle w:val="Normal"/>
        <w:rPr/>
      </w:pPr>
      <w:r>
        <w:rPr/>
        <w:t>[[@Bible:2Sa 15:21 ]][[15:21 &gt;&gt; 2Sa 15:21]] {{field-on:Bible}} А Итай отговори на царя и рече: Жив Господ, и жив господарят ми царят, дето и да е господарят ми царят, или в смърт или в живот, непременно там ще бъде и рабът ти. {{field-off:Bible}}</w:t>
      </w:r>
    </w:p>
    <w:p>
      <w:pPr>
        <w:pStyle w:val="Normal"/>
        <w:rPr/>
      </w:pPr>
      <w:r>
        <w:rPr/>
        <w:t>[[@Bible:2Sa 15:22 ]][[15:22 &gt;&gt; 2Sa 15:22]] {{field-on:Bible}} И рече Давид на Итая: Ела та премини. И премина Итай Гетецът, и всичките му мъже, и всичките деца що бяха с него. {{field-off:Bible}}</w:t>
      </w:r>
    </w:p>
    <w:p>
      <w:pPr>
        <w:pStyle w:val="Normal"/>
        <w:rPr/>
      </w:pPr>
      <w:r>
        <w:rPr/>
        <w:t>[[@Bible:2Sa 15:23 ]][[15:23 &gt;&gt; 2Sa 15:23]] {{field-on:Bible}} А всичкото място плачеше с голям глас; и преминаваха всичките люде, премина и царят потока Кедрон; и всичките люде преминаха през пътя на пустинята. {{field-off:Bible}}</w:t>
      </w:r>
    </w:p>
    <w:p>
      <w:pPr>
        <w:pStyle w:val="Normal"/>
        <w:rPr/>
      </w:pPr>
      <w:r>
        <w:rPr/>
        <w:t>[[@Bible:2Sa 15:24 ]][[15:24 &gt;&gt; 2Sa 15:24]] {{field-on:Bible}} И ето Садок, и с него всичките Левити които носеха ковчега на Божия завет; и поставиха Божия ковчег, и Авиатар приносяше жъртва доде свършиха всичките люде да преминват от града. {{field-off:Bible}}</w:t>
      </w:r>
    </w:p>
    <w:p>
      <w:pPr>
        <w:pStyle w:val="Normal"/>
        <w:rPr/>
      </w:pPr>
      <w:r>
        <w:rPr/>
        <w:t>[[@Bible:2Sa 15:25 ]][[15:25 &gt;&gt; 2Sa 15:25]] {{field-on:Bible}} И рече царят на Садока: Върни Божия ковчег в града: ако намеря благодат пред очите на Господа, ще ме направи да се върна и да видя него и обиталището му: {{field-off:Bible}}</w:t>
      </w:r>
    </w:p>
    <w:p>
      <w:pPr>
        <w:pStyle w:val="Normal"/>
        <w:rPr/>
      </w:pPr>
      <w:r>
        <w:rPr/>
        <w:t>[[@Bible:2Sa 15:26 ]][[15:26 &gt;&gt; 2Sa 15:26]] {{field-on:Bible}} ако ли рече така: Нямам благоволение в тебе, ето аз, нека ми направи каквото е угодно пред очите му. {{field-off:Bible}}</w:t>
      </w:r>
    </w:p>
    <w:p>
      <w:pPr>
        <w:pStyle w:val="Normal"/>
        <w:rPr/>
      </w:pPr>
      <w:r>
        <w:rPr/>
        <w:t>[[@Bible:2Sa 15:27 ]][[15:27 &gt;&gt; 2Sa 15:27]] {{field-on:Bible}} Рече царят още на Садока свещеника: Не си ли ти гледач? върни се в града с мир, ти и Ахимаас син ти, и Ионатан, синът Авиатаров, двамата ви синове с вас. {{field-off:Bible}}</w:t>
      </w:r>
    </w:p>
    <w:p>
      <w:pPr>
        <w:pStyle w:val="Normal"/>
        <w:rPr/>
      </w:pPr>
      <w:r>
        <w:rPr/>
        <w:t>[[@Bible:2Sa 15:28 ]][[15:28 &gt;&gt; 2Sa 15:28]] {{field-on:Bible}} Вижте, аз ще се забавя по полетата на пустинята доде дойде реч от вас за да ми извести. {{field-off:Bible}}</w:t>
      </w:r>
    </w:p>
    <w:p>
      <w:pPr>
        <w:pStyle w:val="Normal"/>
        <w:rPr/>
      </w:pPr>
      <w:r>
        <w:rPr/>
        <w:t>[[@Bible:2Sa 15:29 ]][[15:29 &gt;&gt; 2Sa 15:29]] {{field-on:Bible}} И тъй, Садок и Авиатар върнаха Божия ковчег в Ерусалим, и останаха там. {{field-off:Bible}}</w:t>
      </w:r>
    </w:p>
    <w:p>
      <w:pPr>
        <w:pStyle w:val="Normal"/>
        <w:rPr/>
      </w:pPr>
      <w:r>
        <w:rPr/>
        <w:t>[[@Bible:2Sa 15:30 ]][[15:30 &gt;&gt; 2Sa 15:30]] {{field-on:Bible}} А Давид възхождаше през възхода на маслинената гора, възхождаше и плачеше, и имаше главата си покрита, и вървеше бос; и всичките люде що бяха с него имаха всеки главата си покрита, и възлазяха и плачеха. {{field-off:Bible}}</w:t>
      </w:r>
    </w:p>
    <w:p>
      <w:pPr>
        <w:pStyle w:val="Normal"/>
        <w:rPr/>
      </w:pPr>
      <w:r>
        <w:rPr/>
        <w:t>[[@Bible:2Sa 15:31 ]][[15:31 &gt;&gt; 2Sa 15:31]] {{field-on:Bible}} И известиха Давиду и рекоха: Ахитофел е между съзаклятниците с Авесалома. И рече Давид: Господи, моля ти се, осуети съвета на Ахитофела. {{field-off:Bible}}</w:t>
      </w:r>
    </w:p>
    <w:p>
      <w:pPr>
        <w:pStyle w:val="Normal"/>
        <w:rPr/>
      </w:pPr>
      <w:r>
        <w:rPr/>
        <w:t>[[@Bible:2Sa 15:32 ]][[15:32 &gt;&gt; 2Sa 15:32]] {{field-on:Bible}} И когато дойде Давид на върха на гората, дето се поклони Богу, ето, посрещна го Хусай Архиецът, и имаше раздрана дрехата си и пръст на главата си. {{field-off:Bible}}</w:t>
      </w:r>
    </w:p>
    <w:p>
      <w:pPr>
        <w:pStyle w:val="Normal"/>
        <w:rPr/>
      </w:pPr>
      <w:r>
        <w:rPr/>
        <w:t>[[@Bible:2Sa 15:33 ]][[15:33 &gt;&gt; 2Sa 15:33]] {{field-on:Bible}} И Давид му рече: Ако минеш с мене та ще ми бъдеш товар. {{field-off:Bible}}</w:t>
      </w:r>
    </w:p>
    <w:p>
      <w:pPr>
        <w:pStyle w:val="Normal"/>
        <w:rPr/>
      </w:pPr>
      <w:r>
        <w:rPr/>
        <w:t>[[@Bible:2Sa 15:34 ]][[15:34 &gt;&gt; 2Sa 15:34]] {{field-on:Bible}} Ако ли се върнеш в града та речеш на Авесалома: Царю, ще ти бъда раб; както бях раб на баща ти до сега, така ще бъда на тебе раб, тогаз можеш заради мене да превърнеш съвета на Ахитофела. {{field-off:Bible}}</w:t>
      </w:r>
    </w:p>
    <w:p>
      <w:pPr>
        <w:pStyle w:val="Normal"/>
        <w:rPr/>
      </w:pPr>
      <w:r>
        <w:rPr/>
        <w:t>[[@Bible:2Sa 15:35 ]][[15:35 &gt;&gt; 2Sa 15:35]] {{field-on:Bible}} И не са ли там с тебе Садок и Авиатар свещениците? всичко прочее каквото би чул от дома на царя ще известиш на Садока и Авиатара свещениците. {{field-off:Bible}}</w:t>
      </w:r>
    </w:p>
    <w:p>
      <w:pPr>
        <w:pStyle w:val="Normal"/>
        <w:rPr/>
      </w:pPr>
      <w:r>
        <w:rPr/>
        <w:t>[[@Bible:2Sa 15:36 ]][[15:36 &gt;&gt; 2Sa 15:36]] {{field-on:Bible}} Ето там с тях двамата им синове, Ахимаас Садоков и Ионатан Авиатаров; и чрез тях ще ми изпращате всичко каквото чуете. {{field-off:Bible}}</w:t>
      </w:r>
    </w:p>
    <w:p>
      <w:pPr>
        <w:pStyle w:val="Normal"/>
        <w:rPr/>
      </w:pPr>
      <w:r>
        <w:rPr/>
        <w:t>[[@Bible:2Sa 15:37 ]][[15:37 &gt;&gt; 2Sa 15:37]] {{field-on:Bible}} И като влезе в града Хусай Давидовий приятел, Авесалом влезе в Ерусалим. {{field-off:Bible}}</w:t>
      </w:r>
    </w:p>
    <w:p>
      <w:pPr>
        <w:pStyle w:val="Heading2"/>
        <w:rPr/>
      </w:pPr>
      <w:r>
        <w:rPr/>
        <w:t>Глава 16</w:t>
      </w:r>
    </w:p>
    <w:p>
      <w:pPr>
        <w:pStyle w:val="Normal"/>
        <w:rPr/>
      </w:pPr>
      <w:r>
        <w:rPr/>
        <w:t>[[@Bible:2Sa 16:1 ]][[16:1 &gt;&gt; 2Sa 16:1]] {{field-on:Bible}} И когато премина Давид малко върха, ето, Сива, слугата на Мемфивостея, срещна го с два осла оседлани, и имаше на тях двесте хляба, и сто грозда сухо грозде, и сто низаници летни овощия, и мех вино. {{field-off:Bible}}</w:t>
      </w:r>
    </w:p>
    <w:p>
      <w:pPr>
        <w:pStyle w:val="Normal"/>
        <w:rPr/>
      </w:pPr>
      <w:r>
        <w:rPr/>
        <w:t>[[@Bible:2Sa 16:2 ]][[16:2 &gt;&gt; 2Sa 16:2]] {{field-on:Bible}} И рече царят на Сива: Защо носиш това? А Сива рече: Ослите са за домородието на царя за да ездят, а хлябовете и летните овощия да ядат момците, а виното да пият които изнемощеят в пустинята. {{field-off:Bible}}</w:t>
      </w:r>
    </w:p>
    <w:p>
      <w:pPr>
        <w:pStyle w:val="Normal"/>
        <w:rPr/>
      </w:pPr>
      <w:r>
        <w:rPr/>
        <w:t>[[@Bible:2Sa 16:3 ]][[16:3 &gt;&gt; 2Sa 16:3]] {{field-on:Bible}} Тогаз рече царят: А де е синът на господаря ти? И рече Сива на царя: Ето, седи в Ерусалим, защото рече: Днес Израилевий дом ще възвърне на мене царството на отца ми. {{field-off:Bible}}</w:t>
      </w:r>
    </w:p>
    <w:p>
      <w:pPr>
        <w:pStyle w:val="Normal"/>
        <w:rPr/>
      </w:pPr>
      <w:r>
        <w:rPr/>
        <w:t>[[@Bible:2Sa 16:4 ]][[16:4 &gt;&gt; 2Sa 16:4]] {{field-on:Bible}} И рече царят на Сива: Ето, твой е всичкият имот Мемфивостеев. И рече Сива: Кланям ти се: нека намеря благодат пред очите ти, господарю мой царю. {{field-off:Bible}}</w:t>
      </w:r>
    </w:p>
    <w:p>
      <w:pPr>
        <w:pStyle w:val="Normal"/>
        <w:rPr/>
      </w:pPr>
      <w:r>
        <w:rPr/>
        <w:t>[[@Bible:2Sa 16:5 ]][[16:5 &gt;&gt; 2Sa 16:5]] {{field-on:Bible}} И когато дойде цар Давид у Ваурим, ето, излазяше от там человек от рода на Сауловия дом, на име Семей, син Гираев; и излезе та вървеше и кълнеше, {{field-off:Bible}}</w:t>
      </w:r>
    </w:p>
    <w:p>
      <w:pPr>
        <w:pStyle w:val="Normal"/>
        <w:rPr/>
      </w:pPr>
      <w:r>
        <w:rPr/>
        <w:t>[[@Bible:2Sa 16:6 ]][[16:6 &gt;&gt; 2Sa 16:6]] {{field-on:Bible}} и хвърляше камене върх Давида и върх всичките слуги на цар Давида; а всичките люде и всичките силни бяха му от дясно и от ляво. {{field-off:Bible}}</w:t>
      </w:r>
    </w:p>
    <w:p>
      <w:pPr>
        <w:pStyle w:val="Normal"/>
        <w:rPr/>
      </w:pPr>
      <w:r>
        <w:rPr/>
        <w:t>[[@Bible:2Sa 16:7 ]][[16:7 &gt;&gt; 2Sa 16:7]] {{field-on:Bible}} И така говореше Семей и кълнеше: Излез, излез, мъжу кръвниче и мъжу злотворниче! {{field-off:Bible}}</w:t>
      </w:r>
    </w:p>
    <w:p>
      <w:pPr>
        <w:pStyle w:val="Normal"/>
        <w:rPr/>
      </w:pPr>
      <w:r>
        <w:rPr/>
        <w:t>[[@Bible:2Sa 16:8 ]][[16:8 &gt;&gt; 2Sa 16:8]] {{field-on:Bible}} Върна ти Господ всичката кръв на Сауловия дом вместо когото се възцари ти, и предаде Господ царството в ръката на Авесалома сина ти; и, ето, ти се хвана в злото си, защото си мъж кръвник. {{field-off:Bible}}</w:t>
      </w:r>
    </w:p>
    <w:p>
      <w:pPr>
        <w:pStyle w:val="Normal"/>
        <w:rPr/>
      </w:pPr>
      <w:r>
        <w:rPr/>
        <w:t>[[@Bible:2Sa 16:9 ]][[16:9 &gt;&gt; 2Sa 16:9]] {{field-on:Bible}} Тогаз Ависей Саруинът син рече на царя: Защо това мъртво псе да кълне господаря ми царя? остави, моля, да премина и да му отсека главата. {{field-off:Bible}}</w:t>
      </w:r>
    </w:p>
    <w:p>
      <w:pPr>
        <w:pStyle w:val="Normal"/>
        <w:rPr/>
      </w:pPr>
      <w:r>
        <w:rPr/>
        <w:t>[[@Bible:2Sa 16:10 ]][[16:10 &gt;&gt; 2Sa 16:10]] {{field-on:Bible}} А царят рече? Що има между мене и вас, синове Саруини? Нека кълне, защото Господ му рече: Прокълни Давида. а кой ще рече: Защо направи ти така? {{field-off:Bible}}</w:t>
      </w:r>
    </w:p>
    <w:p>
      <w:pPr>
        <w:pStyle w:val="Normal"/>
        <w:rPr/>
      </w:pPr>
      <w:r>
        <w:rPr/>
        <w:t>[[@Bible:2Sa 16:11 ]][[16:11 &gt;&gt; 2Sa 16:11]] {{field-on:Bible}} И рече Давид на Ависея и на всичките си слуги: Ето, син ми който е излязъл из утробата ми иска живота ми, колко повече сега този Вениаминец! Оставете го, нека кълне, защото Господ му заповяда. {{field-off:Bible}}</w:t>
      </w:r>
    </w:p>
    <w:p>
      <w:pPr>
        <w:pStyle w:val="Normal"/>
        <w:rPr/>
      </w:pPr>
      <w:r>
        <w:rPr/>
        <w:t>[[@Bible:2Sa 16:12 ]][[16:12 &gt;&gt; 2Sa 16:12]] {{field-on:Bible}} Нека пригледа Господ оскърблението ми, и ми въздаде Господ добро вместо клетвата на тогова днес. {{field-off:Bible}}</w:t>
      </w:r>
    </w:p>
    <w:p>
      <w:pPr>
        <w:pStyle w:val="Normal"/>
        <w:rPr/>
      </w:pPr>
      <w:r>
        <w:rPr/>
        <w:t>[[@Bible:2Sa 16:13 ]][[16:13 &gt;&gt; 2Sa 16:13]] {{field-on:Bible}} И вървеше Давид и мъжете му по пътя; а Семей вървеше покрай гората срещу него та кълнеше като вървеше, и хвърляше камене на него; и прашеше с пръст. {{field-off:Bible}}</w:t>
      </w:r>
    </w:p>
    <w:p>
      <w:pPr>
        <w:pStyle w:val="Normal"/>
        <w:rPr/>
      </w:pPr>
      <w:r>
        <w:rPr/>
        <w:t>[[@Bible:2Sa 16:14 ]][[16:14 &gt;&gt; 2Sa 16:14]] {{field-on:Bible}} И дойде царят и всичките люде що бяха с него, уморени, та си починаха там. {{field-off:Bible}}</w:t>
      </w:r>
    </w:p>
    <w:p>
      <w:pPr>
        <w:pStyle w:val="Normal"/>
        <w:rPr/>
      </w:pPr>
      <w:r>
        <w:rPr/>
        <w:t>[[@Bible:2Sa 16:15 ]][[16:15 &gt;&gt; 2Sa 16:15]] {{field-on:Bible}} А Авесалом, и всичките люде, и Израилевите мъже дойдоха в Ерусалим, и Ахитофел с него. {{field-off:Bible}}</w:t>
      </w:r>
    </w:p>
    <w:p>
      <w:pPr>
        <w:pStyle w:val="Normal"/>
        <w:rPr/>
      </w:pPr>
      <w:r>
        <w:rPr/>
        <w:t>[[@Bible:2Sa 16:16 ]][[16:16 &gt;&gt; 2Sa 16:16]] {{field-on:Bible}} И когато дойде при Авесалома Хусай Архиецаът, приятелят Давидов, рече Хусай на Авесалома: Да е жив царят, да е жив царят! {{field-off:Bible}}</w:t>
      </w:r>
    </w:p>
    <w:p>
      <w:pPr>
        <w:pStyle w:val="Normal"/>
        <w:rPr/>
      </w:pPr>
      <w:r>
        <w:rPr/>
        <w:t>[[@Bible:2Sa 16:17 ]][[16:17 &gt;&gt; 2Sa 16:17]] {{field-on:Bible}} А Авесалом рече на Хусая: Тая ли е милостта ти към приятеля ти? защо не отиде с приятеля си? {{field-off:Bible}}</w:t>
      </w:r>
    </w:p>
    <w:p>
      <w:pPr>
        <w:pStyle w:val="Normal"/>
        <w:rPr/>
      </w:pPr>
      <w:r>
        <w:rPr/>
        <w:t>[[@Bible:2Sa 16:18 ]][[16:18 &gt;&gt; 2Sa 16:18]] {{field-on:Bible}} И рече Хусай Авесалому: Не; но на оногоз когото избра Господ, и тези люде, и всичките Израилеви мъже, негов ще бъда, и с него ще живея. {{field-off:Bible}}</w:t>
      </w:r>
    </w:p>
    <w:p>
      <w:pPr>
        <w:pStyle w:val="Normal"/>
        <w:rPr/>
      </w:pPr>
      <w:r>
        <w:rPr/>
        <w:t>[[@Bible:2Sa 16:19 ]][[16:19 &gt;&gt; 2Sa 16:19]] {{field-on:Bible}} И после, кому ще слугувам аз? не пред сина му ли? както слугувах пред отца ти, така ще бъда пред тебе. {{field-off:Bible}}</w:t>
      </w:r>
    </w:p>
    <w:p>
      <w:pPr>
        <w:pStyle w:val="Normal"/>
        <w:rPr/>
      </w:pPr>
      <w:r>
        <w:rPr/>
        <w:t>[[@Bible:2Sa 16:20 ]][[16:20 &gt;&gt; 2Sa 16:20]] {{field-on:Bible}} Тогаз рече Авесалом на Ахитофела: Сдумайте се помежду си що ще да правим. {{field-off:Bible}}</w:t>
      </w:r>
    </w:p>
    <w:p>
      <w:pPr>
        <w:pStyle w:val="Normal"/>
        <w:rPr/>
      </w:pPr>
      <w:r>
        <w:rPr/>
        <w:t>[[@Bible:2Sa 16:21 ]][[16:21 &gt;&gt; 2Sa 16:21]] {{field-on:Bible}} И рече Ахитофел на Авесалома: Влез при наложниците на отца си които е оставил да пазят дома; и ще чуе всичкий Израил че си станал ти омразен на отца си; и ще се усилят ръцете на всичките които са с тебе. {{field-off:Bible}}</w:t>
      </w:r>
    </w:p>
    <w:p>
      <w:pPr>
        <w:pStyle w:val="Normal"/>
        <w:rPr/>
      </w:pPr>
      <w:r>
        <w:rPr/>
        <w:t>[[@Bible:2Sa 16:22 ]][[16:22 &gt;&gt; 2Sa 16:22]] {{field-on:Bible}} И поставиха на Авесалома шатър върх къщния покрив, та влезе Авесалом при наложниците на отца си пред всичкия Израил. {{field-off:Bible}}</w:t>
      </w:r>
    </w:p>
    <w:p>
      <w:pPr>
        <w:pStyle w:val="Normal"/>
        <w:rPr/>
      </w:pPr>
      <w:r>
        <w:rPr/>
        <w:t>[[@Bible:2Sa 16:23 ]][[16:23 &gt;&gt; 2Sa 16:23]] {{field-on:Bible}} И съветът на Ахитофел който даваше в онези дни беше както кога би търсил някой съвет от Бога: така се имаше всеки Ахитофелов съвет и пред Давида и пред Авесалома. {{field-off:Bible}}</w:t>
      </w:r>
    </w:p>
    <w:p>
      <w:pPr>
        <w:pStyle w:val="Heading2"/>
        <w:rPr/>
      </w:pPr>
      <w:r>
        <w:rPr/>
        <w:t>Глава 17</w:t>
      </w:r>
    </w:p>
    <w:p>
      <w:pPr>
        <w:pStyle w:val="Normal"/>
        <w:rPr/>
      </w:pPr>
      <w:r>
        <w:rPr/>
        <w:t>[[@Bible:2Sa 17:1 ]][[17:1 &gt;&gt; 2Sa 17:1]] {{field-on:Bible}} И рече Ахитофел на Авесалома: Да избера сега двадесет тисящи мъже, и да стана да погна след Давида през нощта. {{field-off:Bible}}</w:t>
      </w:r>
    </w:p>
    <w:p>
      <w:pPr>
        <w:pStyle w:val="Normal"/>
        <w:rPr/>
      </w:pPr>
      <w:r>
        <w:rPr/>
        <w:t>[[@Bible:2Sa 17:2 ]][[17:2 &gt;&gt; 2Sa 17:2]] {{field-on:Bible}} И ще ида върх него като е утруден и ослабели ръцете му, и ще го уплаша; и всичките люде що са с него ще побегнат, и ще поразя само царя; {{field-off:Bible}}</w:t>
      </w:r>
    </w:p>
    <w:p>
      <w:pPr>
        <w:pStyle w:val="Normal"/>
        <w:rPr/>
      </w:pPr>
      <w:r>
        <w:rPr/>
        <w:t>[[@Bible:2Sa 17:3 ]][[17:3 &gt;&gt; 2Sa 17:3]] {{field-on:Bible}} и ще върна всичките люде към тебе: мъжът когото ти търсиш струва колкото връщането на всичките: всичките люде ще бъдат в мир. {{field-off:Bible}}</w:t>
      </w:r>
    </w:p>
    <w:p>
      <w:pPr>
        <w:pStyle w:val="Normal"/>
        <w:rPr/>
      </w:pPr>
      <w:r>
        <w:rPr/>
        <w:t>[[@Bible:2Sa 17:4 ]][[17:4 &gt;&gt; 2Sa 17:4]] {{field-on:Bible}} И угодно биде това слово на Авесалома и на всичките Израилеви старейшини. {{field-off:Bible}}</w:t>
      </w:r>
    </w:p>
    <w:p>
      <w:pPr>
        <w:pStyle w:val="Normal"/>
        <w:rPr/>
      </w:pPr>
      <w:r>
        <w:rPr/>
        <w:t>[[@Bible:2Sa 17:5 ]][[17:5 &gt;&gt; 2Sa 17:5]] {{field-on:Bible}} Тогаз рече Авесалом: Повикай сега и Хусая Архиеца, и нека чуем що ще да рече и той. {{field-off:Bible}}</w:t>
      </w:r>
    </w:p>
    <w:p>
      <w:pPr>
        <w:pStyle w:val="Normal"/>
        <w:rPr/>
      </w:pPr>
      <w:r>
        <w:rPr/>
        <w:t>[[@Bible:2Sa 17:6 ]][[17:6 &gt;&gt; 2Sa 17:6]] {{field-on:Bible}} И когато влезе Хусай при Авесалома, говори му Авесалом и рече: Ахитофел говори то този начин: трябва ли да направим според неговото слово? ако ли не, говори и ти. {{field-off:Bible}}</w:t>
      </w:r>
    </w:p>
    <w:p>
      <w:pPr>
        <w:pStyle w:val="Normal"/>
        <w:rPr/>
      </w:pPr>
      <w:r>
        <w:rPr/>
        <w:t>[[@Bible:2Sa 17:7 ]][[17:7 &gt;&gt; 2Sa 17:7]] {{field-on:Bible}} И рече Хусай на Авесалома: Не е добър този съвет който даде Ахитофел този път. {{field-off:Bible}}</w:t>
      </w:r>
    </w:p>
    <w:p>
      <w:pPr>
        <w:pStyle w:val="Normal"/>
        <w:rPr/>
      </w:pPr>
      <w:r>
        <w:rPr/>
        <w:t>[[@Bible:2Sa 17:8 ]][[17:8 &gt;&gt; 2Sa 17:8]] {{field-on:Bible}} И рече Хусай: Ти знаеш баща си и неговите мъже, че са силни и преогорчени в душата, както мечка лишена от чадата си в полето; и баща ти е ратник мъж, и не ще да остане през нощта с людете. {{field-off:Bible}}</w:t>
      </w:r>
    </w:p>
    <w:p>
      <w:pPr>
        <w:pStyle w:val="Normal"/>
        <w:rPr/>
      </w:pPr>
      <w:r>
        <w:rPr/>
        <w:t>[[@Bible:2Sa 17:9 ]][[17:9 &gt;&gt; 2Sa 17:9]] {{field-on:Bible}} Ето, сега е скрит в някой ров или в друго някое място; и ако паднат някои от тези в начало, всеки който чуе ще рече: Съкрушение стана в людете които следват Авесалома. {{field-off:Bible}}</w:t>
      </w:r>
    </w:p>
    <w:p>
      <w:pPr>
        <w:pStyle w:val="Normal"/>
        <w:rPr/>
      </w:pPr>
      <w:r>
        <w:rPr/>
        <w:t>[[@Bible:2Sa 17:10 ]][[17:10 &gt;&gt; 2Sa 17:10]] {{field-on:Bible}} Тогаз и юначният, комуто сърдцето е като сърдцето на лъв, съвсем ще премре; защото всичкий Израил знае че баща ти е юнак и които са с него силни мъже са. {{field-off:Bible}}</w:t>
      </w:r>
    </w:p>
    <w:p>
      <w:pPr>
        <w:pStyle w:val="Normal"/>
        <w:rPr/>
      </w:pPr>
      <w:r>
        <w:rPr/>
        <w:t>[[@Bible:2Sa 17:11 ]][[17:11 &gt;&gt; 2Sa 17:11]] {{field-on:Bible}} Заради това аз съветвам да се събере при тебе всичкий Израил от Дан до Вирсавее, на множество както пясъка по край морето, и да идеш лично всред тях. {{field-off:Bible}}</w:t>
      </w:r>
    </w:p>
    <w:p>
      <w:pPr>
        <w:pStyle w:val="Normal"/>
        <w:rPr/>
      </w:pPr>
      <w:r>
        <w:rPr/>
        <w:t>[[@Bible:2Sa 17:12 ]][[17:12 &gt;&gt; 2Sa 17:12]] {{field-on:Bible}} Така ще идем върх него в което място се намери, и ще нападнем на него както пада росата на земята; щото от него и от всичките человеци които са се него не ще остане нито един. {{field-off:Bible}}</w:t>
      </w:r>
    </w:p>
    <w:p>
      <w:pPr>
        <w:pStyle w:val="Normal"/>
        <w:rPr/>
      </w:pPr>
      <w:r>
        <w:rPr/>
        <w:t>[[@Bible:2Sa 17:13 ]][[17:13 &gt;&gt; 2Sa 17:13]] {{field-on:Bible}} А ако прибегне в някой град, тогаз всичкий Израил ще донесе против онзи град въжа та ще го завлечем дори до потока, тъй що да не остане там нито камиче. {{field-off:Bible}}</w:t>
      </w:r>
    </w:p>
    <w:p>
      <w:pPr>
        <w:pStyle w:val="Normal"/>
        <w:rPr/>
      </w:pPr>
      <w:r>
        <w:rPr/>
        <w:t>[[@Bible:2Sa 17:14 ]][[17:14 &gt;&gt; 2Sa 17:14]] {{field-on:Bible}} И рече Авесалом и всичките Израилеви мъже: Съветът на Хусая Архиеца е по-добър от съвета на Ахитофела. (Защото Господ изрече да развали добрия Ахитофелов съвет, за да наведе Господ злото на Авесалома.) {{field-off:Bible}}</w:t>
      </w:r>
    </w:p>
    <w:p>
      <w:pPr>
        <w:pStyle w:val="Normal"/>
        <w:rPr/>
      </w:pPr>
      <w:r>
        <w:rPr/>
        <w:t>[[@Bible:2Sa 17:15 ]][[17:15 &gt;&gt; 2Sa 17:15]] {{field-on:Bible}} И рече Хусай на Садока и на Авиатара свещениците: Така и така съветва Ахитофел Авесалома и Израилевите старейшини; и така и така съветвах аз. {{field-off:Bible}}</w:t>
      </w:r>
    </w:p>
    <w:p>
      <w:pPr>
        <w:pStyle w:val="Normal"/>
        <w:rPr/>
      </w:pPr>
      <w:r>
        <w:rPr/>
        <w:t>[[@Bible:2Sa 17:16 ]][[17:16 &gt;&gt; 2Sa 17:16]] {{field-on:Bible}} Сега прочее пратете скоро та известете Давиду и речете: Не оставай тази нощ в полетата на пустинята, но побързай да преминеш, за да не бъде погълнат царят и всичките люде които са с него. {{field-off:Bible}}</w:t>
      </w:r>
    </w:p>
    <w:p>
      <w:pPr>
        <w:pStyle w:val="Normal"/>
        <w:rPr/>
      </w:pPr>
      <w:r>
        <w:rPr/>
        <w:t>[[@Bible:2Sa 17:17 ]][[17:17 &gt;&gt; 2Sa 17:17]] {{field-on:Bible}} А Ионатан и Ахимаас стоеха при източника Рогил, защото не смееха да се явят че влазяха в града; и отиде една слугиня та им извести това нещо; и те отидоха та известиха на цар Давида. {{field-off:Bible}}</w:t>
      </w:r>
    </w:p>
    <w:p>
      <w:pPr>
        <w:pStyle w:val="Normal"/>
        <w:rPr/>
      </w:pPr>
      <w:r>
        <w:rPr/>
        <w:t>[[@Bible:2Sa 17:18 ]][[17:18 &gt;&gt; 2Sa 17:18]] {{field-on:Bible}} А един момък като ги видя каза на Авесалома; но двамата отидоха скоро та влязоха в къщата на едного человека в Ваурим който имаше кладенец в двора си, и слязоха там. {{field-off:Bible}}</w:t>
      </w:r>
    </w:p>
    <w:p>
      <w:pPr>
        <w:pStyle w:val="Normal"/>
        <w:rPr/>
      </w:pPr>
      <w:r>
        <w:rPr/>
        <w:t>[[@Bible:2Sa 17:19 ]][[17:19 &gt;&gt; 2Sa 17:19]] {{field-on:Bible}} И жената взе една покривка та простря върху устието на кладенеца, и насипа върх него грухано жито щото не се позна това нещо. {{field-off:Bible}}</w:t>
      </w:r>
    </w:p>
    <w:p>
      <w:pPr>
        <w:pStyle w:val="Normal"/>
        <w:rPr/>
      </w:pPr>
      <w:r>
        <w:rPr/>
        <w:t>[[@Bible:2Sa 17:20 ]][[17:20 &gt;&gt; 2Sa 17:20]] {{field-on:Bible}} И като дойдоха Авесоломовите раби в къщата при жената рекоха: Де са Ахимаас и Ионатан? А жената им рече: Заминаха барата на водата. И като търсиха и не ги намериха върнаха се в Ерусалим. {{field-off:Bible}}</w:t>
      </w:r>
    </w:p>
    <w:p>
      <w:pPr>
        <w:pStyle w:val="Normal"/>
        <w:rPr/>
      </w:pPr>
      <w:r>
        <w:rPr/>
        <w:t>[[@Bible:2Sa 17:21 ]][[17:21 &gt;&gt; 2Sa 17:21]] {{field-on:Bible}} А когато си отидоха те, онези възлязоха от кладенеца и отидоха та известиха на цар Давида, и рекоха Давиду: Станете та преминете скоро водата; защото така съветва против вас Ахитофел. {{field-off:Bible}}</w:t>
      </w:r>
    </w:p>
    <w:p>
      <w:pPr>
        <w:pStyle w:val="Normal"/>
        <w:rPr/>
      </w:pPr>
      <w:r>
        <w:rPr/>
        <w:t>[[@Bible:2Sa 17:22 ]][[17:22 &gt;&gt; 2Sa 17:22]] {{field-on:Bible}} Тогаз стана Давид и всичките люде що бяха с него та преминаха Иордан: до зазоряването на деня не остана нито един от тях който да не премина Иордан. {{field-off:Bible}}</w:t>
      </w:r>
    </w:p>
    <w:p>
      <w:pPr>
        <w:pStyle w:val="Normal"/>
        <w:rPr/>
      </w:pPr>
      <w:r>
        <w:rPr/>
        <w:t>[[@Bible:2Sa 17:23 ]][[17:23 &gt;&gt; 2Sa 17:23]] {{field-on:Bible}} А Ахитофел, като видя че съветът му не се сбъде, оседла осела си, и стана та отиде на къщата си в града си; и като нареди къщните си работи, обеси се и умря, и погребен бе в гроба на отца си. {{field-off:Bible}}</w:t>
      </w:r>
    </w:p>
    <w:p>
      <w:pPr>
        <w:pStyle w:val="Normal"/>
        <w:rPr/>
      </w:pPr>
      <w:r>
        <w:rPr/>
        <w:t>[[@Bible:2Sa 17:24 ]][[17:24 &gt;&gt; 2Sa 17:24]] {{field-on:Bible}} И Давид дойде в Маханаим; а Авесалом премина Иордан, той и всичките Израилеви мъже с него. {{field-off:Bible}}</w:t>
      </w:r>
    </w:p>
    <w:p>
      <w:pPr>
        <w:pStyle w:val="Normal"/>
        <w:rPr/>
      </w:pPr>
      <w:r>
        <w:rPr/>
        <w:t>[[@Bible:2Sa 17:25 ]][[17:25 &gt;&gt; 2Sa 17:25]] {{field-on:Bible}} И постави Авесалом военачалник Амаса вместо Иоава. (А Амаса бе син на мъжа който се именуваше Итра, Израилянин, който влезе при Авигея Наасовата дъщеря, сестрата на Саруия Иоавовата майка.) {{field-off:Bible}}</w:t>
      </w:r>
    </w:p>
    <w:p>
      <w:pPr>
        <w:pStyle w:val="Normal"/>
        <w:rPr/>
      </w:pPr>
      <w:r>
        <w:rPr/>
        <w:t>[[@Bible:2Sa 17:26 ]][[17:26 &gt;&gt; 2Sa 17:26]] {{field-on:Bible}} И разположиха стана си Израил и Авесалом в земята Галаад. {{field-off:Bible}}</w:t>
      </w:r>
    </w:p>
    <w:p>
      <w:pPr>
        <w:pStyle w:val="Normal"/>
        <w:rPr/>
      </w:pPr>
      <w:r>
        <w:rPr/>
        <w:t>[[@Bible:2Sa 17:27 ]][[17:27 &gt;&gt; 2Sa 17:27]] {{field-on:Bible}} А когато дойде Давид в Маханаим, Совей Наасовий син, от Рава на Амоновите синове, и Махир Амииловий син, от Ло-девар, и Верзелай Галаадецът, от Рогелим, {{field-off:Bible}}</w:t>
      </w:r>
    </w:p>
    <w:p>
      <w:pPr>
        <w:pStyle w:val="Normal"/>
        <w:rPr/>
      </w:pPr>
      <w:r>
        <w:rPr/>
        <w:t>[[@Bible:2Sa 17:28 ]][[17:28 &gt;&gt; 2Sa 17:28]] {{field-on:Bible}} донесоха постелки, и легени, и пръстени съдове, и жито, и ечимик, и брашно, и пържено жито, и боб, и леща, и пържени сочива, {{field-off:Bible}}</w:t>
      </w:r>
    </w:p>
    <w:p>
      <w:pPr>
        <w:pStyle w:val="Normal"/>
        <w:rPr/>
      </w:pPr>
      <w:r>
        <w:rPr/>
        <w:t>[[@Bible:2Sa 17:29 ]][[17:29 &gt;&gt; 2Sa 17:29]] {{field-on:Bible}} и мед, и масло, и овци, и говеждо сирене на Давида и на людете с него за да ядат; защото рекоха: Людете са гладни и изнемощели и жедни в пустинята. {{field-off:Bible}}</w:t>
      </w:r>
    </w:p>
    <w:p>
      <w:pPr>
        <w:pStyle w:val="Heading2"/>
        <w:rPr/>
      </w:pPr>
      <w:r>
        <w:rPr/>
        <w:t>Глава 18</w:t>
      </w:r>
    </w:p>
    <w:p>
      <w:pPr>
        <w:pStyle w:val="Normal"/>
        <w:rPr/>
      </w:pPr>
      <w:r>
        <w:rPr/>
        <w:t>[[@Bible:2Sa 18:1 ]][[18:1 &gt;&gt; 2Sa 18:1]] {{field-on:Bible}} И прегледа Давид людете които бяха с него, и постави над тях тисященачалници и стотници. {{field-off:Bible}}</w:t>
      </w:r>
    </w:p>
    <w:p>
      <w:pPr>
        <w:pStyle w:val="Normal"/>
        <w:rPr/>
      </w:pPr>
      <w:r>
        <w:rPr/>
        <w:t>[[@Bible:2Sa 18:2 ]][[18:2 &gt;&gt; 2Sa 18:2]] {{field-on:Bible}} И проводи Давид людете, една третиня под ръката на Иоава, и една третиня под ръката на Ависея Саруиния син, Иоавовия брат, и една третиня под ръката на Итая Гетеца. И рече царят на людете: Непременно ще изляза и аз с вас. {{field-off:Bible}}</w:t>
      </w:r>
    </w:p>
    <w:p>
      <w:pPr>
        <w:pStyle w:val="Normal"/>
        <w:rPr/>
      </w:pPr>
      <w:r>
        <w:rPr/>
        <w:t>[[@Bible:2Sa 18:3 ]][[18:3 &gt;&gt; 2Sa 18:3]] {{field-on:Bible}} Людете обаче отговориха: Да не излезеш; защото, ако се обърнем в бяг, не ще да имат грижа за нас: ако щат умря и половината от нас не ще да имат грижа за нас, понеже сега ти си като десет тисящи от нас; за това сега е по-добре да ни си помощник от града. {{field-off:Bible}}</w:t>
      </w:r>
    </w:p>
    <w:p>
      <w:pPr>
        <w:pStyle w:val="Normal"/>
        <w:rPr/>
      </w:pPr>
      <w:r>
        <w:rPr/>
        <w:t>[[@Bible:2Sa 18:4 ]][[18:4 &gt;&gt; 2Sa 18:4]] {{field-on:Bible}} И рече им царят: Каквото ви се види добро ще направя. И застана царят от едната страна на портата; и всичките военни люде излязоха по стотини и по тисящи. {{field-off:Bible}}</w:t>
      </w:r>
    </w:p>
    <w:p>
      <w:pPr>
        <w:pStyle w:val="Normal"/>
        <w:rPr/>
      </w:pPr>
      <w:r>
        <w:rPr/>
        <w:t>[[@Bible:2Sa 18:5 ]][[18:5 &gt;&gt; 2Sa 18:5]] {{field-on:Bible}} И заповяда царят на Иоава и на Ависея и на Итая и рече: Пощадете ми отрока Авесалома. И всичките люде чуха когато царят заповядваше на всичките князове за Авесалома. {{field-off:Bible}}</w:t>
      </w:r>
    </w:p>
    <w:p>
      <w:pPr>
        <w:pStyle w:val="Normal"/>
        <w:rPr/>
      </w:pPr>
      <w:r>
        <w:rPr/>
        <w:t>[[@Bible:2Sa 18:6 ]][[18:6 &gt;&gt; 2Sa 18:6]] {{field-on:Bible}} И тъй, излязоха людете в полето против Израиля; и сражението стана в дъбравата Ефрем. {{field-off:Bible}}</w:t>
      </w:r>
    </w:p>
    <w:p>
      <w:pPr>
        <w:pStyle w:val="Normal"/>
        <w:rPr/>
      </w:pPr>
      <w:r>
        <w:rPr/>
        <w:t>[[@Bible:2Sa 18:7 ]][[18:7 &gt;&gt; 2Sa 18:7]] {{field-on:Bible}} И разбиха се там Израилевите люде от Давидовите раби; и стана там в онзи ден съкрушение голямо, до двадесет тисящи; {{field-off:Bible}}</w:t>
      </w:r>
    </w:p>
    <w:p>
      <w:pPr>
        <w:pStyle w:val="Normal"/>
        <w:rPr/>
      </w:pPr>
      <w:r>
        <w:rPr/>
        <w:t>[[@Bible:2Sa 18:8 ]][[18:8 &gt;&gt; 2Sa 18:8]] {{field-on:Bible}} защото сражението стана там разсеяно по лицето на всичкото място и дъбравата пояде повече люде отколкото пояде ножът в онзи ден. {{field-off:Bible}}</w:t>
      </w:r>
    </w:p>
    <w:p>
      <w:pPr>
        <w:pStyle w:val="Normal"/>
        <w:rPr/>
      </w:pPr>
      <w:r>
        <w:rPr/>
        <w:t>[[@Bible:2Sa 18:9 ]][[18:9 &gt;&gt; 2Sa 18:9]] {{field-on:Bible}} И срещна Авесалом Давидовите раби. И седеше Авесалом на мъска; и влезе мъската под гъстите ветви на един голям теревинт, и хвана се главата му в теревинта, та увисна между небето и земята; и мъската измина под него. {{field-off:Bible}}</w:t>
      </w:r>
    </w:p>
    <w:p>
      <w:pPr>
        <w:pStyle w:val="Normal"/>
        <w:rPr/>
      </w:pPr>
      <w:r>
        <w:rPr/>
        <w:t>[[@Bible:2Sa 18:10 ]][[18:10 &gt;&gt; 2Sa 18:10]] {{field-on:Bible}} И като видя един мъж, извести на Иоава и рече: Ето, видят Авесалома че висеше на теревинт. {{field-off:Bible}}</w:t>
      </w:r>
    </w:p>
    <w:p>
      <w:pPr>
        <w:pStyle w:val="Normal"/>
        <w:rPr/>
      </w:pPr>
      <w:r>
        <w:rPr/>
        <w:t>[[@Bible:2Sa 18:11 ]][[18:11 &gt;&gt; 2Sa 18:11]] {{field-on:Bible}} И рече Иоав на мъжа който му извести: И, ето, ти го видя, а защо го не удари там на земята? и аз бих ти дал десет сребърни сикли и един пояс. {{field-off:Bible}}</w:t>
      </w:r>
    </w:p>
    <w:p>
      <w:pPr>
        <w:pStyle w:val="Normal"/>
        <w:rPr/>
      </w:pPr>
      <w:r>
        <w:rPr/>
        <w:t>[[@Bible:2Sa 18:12 ]][[18:12 &gt;&gt; 2Sa 18:12]] {{field-on:Bible}} А мъжат рече Иоаву: И тисяща сребърни сикли ако биха се наброили в дланта ми не бих турил ръката си на царския син; защото при ушите ни заповяда царят на тебе и на Ависея и на Итая и рече: Внимавайте всеки за отрока Авесалома. {{field-off:Bible}}</w:t>
      </w:r>
    </w:p>
    <w:p>
      <w:pPr>
        <w:pStyle w:val="Normal"/>
        <w:rPr/>
      </w:pPr>
      <w:r>
        <w:rPr/>
        <w:t>[[@Bible:2Sa 18:13 ]][[18:13 &gt;&gt; 2Sa 18:13]] {{field-on:Bible}} А то инак аз бих сторил лъжа против живота си; а от царя се нищо не укрива; и ти би ми стоел противен. {{field-off:Bible}}</w:t>
      </w:r>
    </w:p>
    <w:p>
      <w:pPr>
        <w:pStyle w:val="Normal"/>
        <w:rPr/>
      </w:pPr>
      <w:r>
        <w:rPr/>
        <w:t>[[@Bible:2Sa 18:14 ]][[18:14 &gt;&gt; 2Sa 18:14]] {{field-on:Bible}} Тогаз рече Иоав: Не трябва да губя време тук с тебе. И взе в ръката си три стрели та прониза сърдцето на Авесалома като беше още жив той всред теревинта. {{field-off:Bible}}</w:t>
      </w:r>
    </w:p>
    <w:p>
      <w:pPr>
        <w:pStyle w:val="Normal"/>
        <w:rPr/>
      </w:pPr>
      <w:r>
        <w:rPr/>
        <w:t>[[@Bible:2Sa 18:15 ]][[18:15 &gt;&gt; 2Sa 18:15]] {{field-on:Bible}} И десет момци които носеха оръжията на Иоава заобиколиха та удариха Авесалома, и умъртвиха го. {{field-off:Bible}}</w:t>
      </w:r>
    </w:p>
    <w:p>
      <w:pPr>
        <w:pStyle w:val="Normal"/>
        <w:rPr/>
      </w:pPr>
      <w:r>
        <w:rPr/>
        <w:t>[[@Bible:2Sa 18:16 ]][[18:16 &gt;&gt; 2Sa 18:16]] {{field-on:Bible}} И възтръби Иоав с тръбата, и върнаха се людете от да гонят след Израиля; защото възпря Иоав людете. {{field-off:Bible}}</w:t>
      </w:r>
    </w:p>
    <w:p>
      <w:pPr>
        <w:pStyle w:val="Normal"/>
        <w:rPr/>
      </w:pPr>
      <w:r>
        <w:rPr/>
        <w:t>[[@Bible:2Sa 18:17 ]][[18:17 &gt;&gt; 2Sa 18:17]] {{field-on:Bible}} И взеха Авесалома та го хвърлиха в един голям ров вътре у дъбравата, и натрупаха на него куп камене много голям; и всичкий Израил побегна всеки в шатъра си. {{field-off:Bible}}</w:t>
      </w:r>
    </w:p>
    <w:p>
      <w:pPr>
        <w:pStyle w:val="Normal"/>
        <w:rPr/>
      </w:pPr>
      <w:r>
        <w:rPr/>
        <w:t>[[@Bible:2Sa 18:18 ]][[18:18 &gt;&gt; 2Sa 18:18]] {{field-on:Bible}} А Авесалом, като беше жив, взе та постави за себе си стълп, който е в царевия дол; защото рече: Нямам син за да упази паметта на името ми; и нарече стълпа с името си; и нарича се до този ден Авесаломов Стълп. {{field-off:Bible}}</w:t>
      </w:r>
    </w:p>
    <w:p>
      <w:pPr>
        <w:pStyle w:val="Normal"/>
        <w:rPr/>
      </w:pPr>
      <w:r>
        <w:rPr/>
        <w:t>[[@Bible:2Sa 18:19 ]][[18:19 &gt;&gt; 2Sa 18:19]] {{field-on:Bible}} Тогаз рече Ахимаас Садоковий син: Да се завтека сега та да занеса на царя известие че Господ му отмъсти от ръката на враговете му. {{field-off:Bible}}</w:t>
      </w:r>
    </w:p>
    <w:p>
      <w:pPr>
        <w:pStyle w:val="Normal"/>
        <w:rPr/>
      </w:pPr>
      <w:r>
        <w:rPr/>
        <w:t>[[@Bible:2Sa 18:20 ]][[18:20 &gt;&gt; 2Sa 18:20]] {{field-on:Bible}} А Иоав му рече: Няма да бъдеш вестител този ден, но друг ден ще занесеш известия, понеже царският син умря. {{field-off:Bible}}</w:t>
      </w:r>
    </w:p>
    <w:p>
      <w:pPr>
        <w:pStyle w:val="Normal"/>
        <w:rPr/>
      </w:pPr>
      <w:r>
        <w:rPr/>
        <w:t>[[@Bible:2Sa 18:21 ]][[18:21 &gt;&gt; 2Sa 18:21]] {{field-on:Bible}} Тогаз рече Иоав Хусию: Иди извести на царя което си видял. И Хусий се поклони Иоаву и завтече се. {{field-off:Bible}}</w:t>
      </w:r>
    </w:p>
    <w:p>
      <w:pPr>
        <w:pStyle w:val="Normal"/>
        <w:rPr/>
      </w:pPr>
      <w:r>
        <w:rPr/>
        <w:t>[[@Bible:2Sa 18:22 ]][[18:22 &gt;&gt; 2Sa 18:22]] {{field-on:Bible}} Тогаз Ахимаас Садоковий син рече пак Иоаву: Но каквото и да е, нека тичам и аз, моля, вслед Хусия. А Иоав рече: Защо искаш да тичаш, чадо мое, като нямаш приятни известия? {{field-off:Bible}}</w:t>
      </w:r>
    </w:p>
    <w:p>
      <w:pPr>
        <w:pStyle w:val="Normal"/>
        <w:rPr/>
      </w:pPr>
      <w:r>
        <w:rPr/>
        <w:t>[[@Bible:2Sa 18:23 ]][[18:23 &gt;&gt; 2Sa 18:23]] {{field-on:Bible}} Но какво и да е, рече, нека се завтека. Тогаз му рече: Тичай. И завтече се Ахимаас през пътя на полето, и замина Хусия. {{field-off:Bible}}</w:t>
      </w:r>
    </w:p>
    <w:p>
      <w:pPr>
        <w:pStyle w:val="Normal"/>
        <w:rPr/>
      </w:pPr>
      <w:r>
        <w:rPr/>
        <w:t>[[@Bible:2Sa 18:24 ]][[18:24 &gt;&gt; 2Sa 18:24]] {{field-on:Bible}} А Давид седеше между двете порти; и възлезе стражът на горницата на портата, на стената, и подигна очите си и видя, и, ето, человек тичаше сам. {{field-off:Bible}}</w:t>
      </w:r>
    </w:p>
    <w:p>
      <w:pPr>
        <w:pStyle w:val="Normal"/>
        <w:rPr/>
      </w:pPr>
      <w:r>
        <w:rPr/>
        <w:t>[[@Bible:2Sa 18:25 ]][[18:25 &gt;&gt; 2Sa 18:25]] {{field-on:Bible}} И извика стражът и извести на царя. И царят рече: Ако е сам, има известия в устата си. И идеше и наближаваше. {{field-off:Bible}}</w:t>
      </w:r>
    </w:p>
    <w:p>
      <w:pPr>
        <w:pStyle w:val="Normal"/>
        <w:rPr/>
      </w:pPr>
      <w:r>
        <w:rPr/>
        <w:t>[[@Bible:2Sa 18:26 ]][[18:26 &gt;&gt; 2Sa 18:26]] {{field-on:Bible}} И видя стражът че тича друг человек; и извика стражът към вратаря и рече: Ето друг человек който тича сам. И рече царят: И той е вестител. {{field-off:Bible}}</w:t>
      </w:r>
    </w:p>
    <w:p>
      <w:pPr>
        <w:pStyle w:val="Normal"/>
        <w:rPr/>
      </w:pPr>
      <w:r>
        <w:rPr/>
        <w:t>[[@Bible:2Sa 18:27 ]][[18:27 &gt;&gt; 2Sa 18:27]] {{field-on:Bible}} И рече стражът: Тичането на първия ми се види като тичането на Ахимаса Садоковия син. И рече царят: Добър человек е той, и иде с добри известия. {{field-off:Bible}}</w:t>
      </w:r>
    </w:p>
    <w:p>
      <w:pPr>
        <w:pStyle w:val="Normal"/>
        <w:rPr/>
      </w:pPr>
      <w:r>
        <w:rPr/>
        <w:t>[[@Bible:2Sa 18:28 ]][[18:28 &gt;&gt; 2Sa 18:28]] {{field-on:Bible}} И викна Ахимаас та рече на царя: Радуй се! и поклони се на царя с лицето до земята, и рече: Благословен Господ Бог твой, който предаде человеците които подигнаха ръката си против господаря ми царя. {{field-off:Bible}}</w:t>
      </w:r>
    </w:p>
    <w:p>
      <w:pPr>
        <w:pStyle w:val="Normal"/>
        <w:rPr/>
      </w:pPr>
      <w:r>
        <w:rPr/>
        <w:t>[[@Bible:2Sa 18:29 ]][[18:29 &gt;&gt; 2Sa 18:29]] {{field-on:Bible}} И рече царят: Здрав ли е отрокът Авесалом? И отговори Ахимаас: Когато Иоав прати царския раб, и мене раба ти, видях голямото смущение, но не знаех що беше. {{field-off:Bible}}</w:t>
      </w:r>
    </w:p>
    <w:p>
      <w:pPr>
        <w:pStyle w:val="Normal"/>
        <w:rPr/>
      </w:pPr>
      <w:r>
        <w:rPr/>
        <w:t>[[@Bible:2Sa 18:30 ]][[18:30 &gt;&gt; 2Sa 18:30]] {{field-on:Bible}} И рече царят: Върни се та застани там. И върна се та застана. {{field-off:Bible}}</w:t>
      </w:r>
    </w:p>
    <w:p>
      <w:pPr>
        <w:pStyle w:val="Normal"/>
        <w:rPr/>
      </w:pPr>
      <w:r>
        <w:rPr/>
        <w:t>[[@Bible:2Sa 18:31 ]][[18:31 &gt;&gt; 2Sa 18:31]] {{field-on:Bible}} И, ето, дойде Хусий; и рече Хусий: Известия, господарю мой царю! защото Господ отмъсти за тебе в този ден от ръката на всички които се подигнаха върх тебе. {{field-off:Bible}}</w:t>
      </w:r>
    </w:p>
    <w:p>
      <w:pPr>
        <w:pStyle w:val="Normal"/>
        <w:rPr/>
      </w:pPr>
      <w:r>
        <w:rPr/>
        <w:t>[[@Bible:2Sa 18:32 ]][[18:32 &gt;&gt; 2Sa 18:32]] {{field-on:Bible}} И рече царят на Хусия: Здрав ли е отрокът Авесалом? И отговори Хусий: Дано станат като онзи отрок враговете на господаря ми царя, и всички които се подигат върх тебе за зло! {{field-off:Bible}}</w:t>
      </w:r>
    </w:p>
    <w:p>
      <w:pPr>
        <w:pStyle w:val="Normal"/>
        <w:rPr/>
      </w:pPr>
      <w:r>
        <w:rPr/>
        <w:t>[[@Bible:2Sa 18:33 ]][[18:33 &gt;&gt; 2Sa 18:33]] {{field-on:Bible}} И смути се царят, и възлезе в горницата на портата та плака; и като ходеше говореше така: Сине мой Авесаломе, сине мой, сине мой Авесаломе! да бях умрял аз вместо тебе, Авесаломе, сине мой, сине мой! {{field-off:Bible}}</w:t>
      </w:r>
    </w:p>
    <w:p>
      <w:pPr>
        <w:pStyle w:val="Heading2"/>
        <w:rPr/>
      </w:pPr>
      <w:r>
        <w:rPr/>
        <w:t>Глава 19</w:t>
      </w:r>
    </w:p>
    <w:p>
      <w:pPr>
        <w:pStyle w:val="Normal"/>
        <w:rPr/>
      </w:pPr>
      <w:r>
        <w:rPr/>
        <w:t>[[@Bible:2Sa 19:1 ]][[19:1 &gt;&gt; 2Sa 19:1]] {{field-on:Bible}} И извести се на Иоава: Ето, царят плаче и жали за Авесалома. {{field-off:Bible}}</w:t>
      </w:r>
    </w:p>
    <w:p>
      <w:pPr>
        <w:pStyle w:val="Normal"/>
        <w:rPr/>
      </w:pPr>
      <w:r>
        <w:rPr/>
        <w:t>[[@Bible:2Sa 19:2 ]][[19:2 &gt;&gt; 2Sa 19:2]] {{field-on:Bible}} И в онзи ден победата се обърна в печал в всичкия народ; защото чу народът да говорят в онзи ден: Царят е печален за сина си. {{field-off:Bible}}</w:t>
      </w:r>
    </w:p>
    <w:p>
      <w:pPr>
        <w:pStyle w:val="Normal"/>
        <w:rPr/>
      </w:pPr>
      <w:r>
        <w:rPr/>
        <w:t>[[@Bible:2Sa 19:3 ]][[19:3 &gt;&gt; 2Sa 19:3]] {{field-on:Bible}} И влазяха людете в града през онзи ден скритом, както люде които се крият посрамени когато бягат в сражението. {{field-off:Bible}}</w:t>
      </w:r>
    </w:p>
    <w:p>
      <w:pPr>
        <w:pStyle w:val="Normal"/>
        <w:rPr/>
      </w:pPr>
      <w:r>
        <w:rPr/>
        <w:t>[[@Bible:2Sa 19:4 ]][[19:4 &gt;&gt; 2Sa 19:4]] {{field-on:Bible}} А царят покри лицето си, и викаше царят с голям глас: Сине мой Авесаломе, Авесаломе, сине мой, сине мой! {{field-off:Bible}}</w:t>
      </w:r>
    </w:p>
    <w:p>
      <w:pPr>
        <w:pStyle w:val="Normal"/>
        <w:rPr/>
      </w:pPr>
      <w:r>
        <w:rPr/>
        <w:t>[[@Bible:2Sa 19:5 ]][[19:5 &gt;&gt; 2Sa 19:5]] {{field-on:Bible}} И влезе Иоав в дома при царя та рече: Ти посрами днес лицата на всичките си раби които упазиха днес живота ти, и живота на синовете ти и на дъщерите ти, и живота на жените ти, и живота на наложниците ти. {{field-off:Bible}}</w:t>
      </w:r>
    </w:p>
    <w:p>
      <w:pPr>
        <w:pStyle w:val="Normal"/>
        <w:rPr/>
      </w:pPr>
      <w:r>
        <w:rPr/>
        <w:t>[[@Bible:2Sa 19:6 ]][[19:6 &gt;&gt; 2Sa 19:6]] {{field-on:Bible}} Понеже обичаш онези които те ненавидят, а ненавидиш онези които те обичат; защото ти показа днес че за тебе не са нищо князове и раби; защото днес познах че ако би Авесалом да останеше жив, а ние всинца да измряхме днес, тогаз щеше да ти е угодно. {{field-off:Bible}}</w:t>
      </w:r>
    </w:p>
    <w:p>
      <w:pPr>
        <w:pStyle w:val="Normal"/>
        <w:rPr/>
      </w:pPr>
      <w:r>
        <w:rPr/>
        <w:t>[[@Bible:2Sa 19:7 ]][[19:7 &gt;&gt; 2Sa 19:7]] {{field-on:Bible}} Сега прочее стани, излез та говори по сърдцето на рабите си; защото се кълна в Господа че, ако не излезеш, не ще да остане с тебе тази нощ нито един; и това ще ти стане по-лошо от всичките злини колкото са дошли върх тебе от младостта ти до сега. {{field-off:Bible}}</w:t>
      </w:r>
    </w:p>
    <w:p>
      <w:pPr>
        <w:pStyle w:val="Normal"/>
        <w:rPr/>
      </w:pPr>
      <w:r>
        <w:rPr/>
        <w:t>[[@Bible:2Sa 19:8 ]][[19:8 &gt;&gt; 2Sa 19:8]] {{field-on:Bible}} Тогаз стана царят та седна при портата. И известиха на всичките люде и казаха: Ето, царят седи при портата. И дойдоха всичките люде при царя; а Израил побегна, всеки в шатъра си. {{field-off:Bible}}</w:t>
      </w:r>
    </w:p>
    <w:p>
      <w:pPr>
        <w:pStyle w:val="Normal"/>
        <w:rPr/>
      </w:pPr>
      <w:r>
        <w:rPr/>
        <w:t>[[@Bible:2Sa 19:9 ]][[19:9 &gt;&gt; 2Sa 19:9]] {{field-on:Bible}} И всичките люде на всичките Изралеви племена бяха в препиране, и говореха: Царят ни избави от ръката на неприятелите ни; и той ни освободи от ръката на Филистимците; а сега побегна от мястото поради Авесалома. {{field-off:Bible}}</w:t>
      </w:r>
    </w:p>
    <w:p>
      <w:pPr>
        <w:pStyle w:val="Normal"/>
        <w:rPr/>
      </w:pPr>
      <w:r>
        <w:rPr/>
        <w:t>[[@Bible:2Sa 19:10 ]][[19:10 &gt;&gt; 2Sa 19:10]] {{field-on:Bible}} А Авесалом, когото помазахме за цар над нас, умря в сражението. Сега прочее защо не говорите да върнем царя? {{field-off:Bible}}</w:t>
      </w:r>
    </w:p>
    <w:p>
      <w:pPr>
        <w:pStyle w:val="Normal"/>
        <w:rPr/>
      </w:pPr>
      <w:r>
        <w:rPr/>
        <w:t>[[@Bible:2Sa 19:11 ]][[19:11 &gt;&gt; 2Sa 19:11]] {{field-on:Bible}} И прати цар Давид на Садока и на Авиатара свещениците и рече: Говорете на Юдините старейшини и кажете: Защо сте вие последни за да повърнете царя в дома му? (защото думите на всичкия Израил стигнаха при царя в дома му). {{field-off:Bible}}</w:t>
      </w:r>
    </w:p>
    <w:p>
      <w:pPr>
        <w:pStyle w:val="Normal"/>
        <w:rPr/>
      </w:pPr>
      <w:r>
        <w:rPr/>
        <w:t>[[@Bible:2Sa 19:12 ]][[19:12 &gt;&gt; 2Sa 19:12]] {{field-on:Bible}} Вие сте ми братя, вие кости мои и плът моя; защо прочее сте последни за да върнете царя? {{field-off:Bible}}</w:t>
      </w:r>
    </w:p>
    <w:p>
      <w:pPr>
        <w:pStyle w:val="Normal"/>
        <w:rPr/>
      </w:pPr>
      <w:r>
        <w:rPr/>
        <w:t>[[@Bible:2Sa 19:13 ]][[19:13 &gt;&gt; 2Sa 19:13]] {{field-on:Bible}} А най-вече на Амаса речете: Не си ли ти кост моя и плът моя? така да ми направи Бог, и така да приложи, ако не бъдеш ти военачалник винаги пред мене вместо Иоава. {{field-off:Bible}}</w:t>
      </w:r>
    </w:p>
    <w:p>
      <w:pPr>
        <w:pStyle w:val="Normal"/>
        <w:rPr/>
      </w:pPr>
      <w:r>
        <w:rPr/>
        <w:t>[[@Bible:2Sa 19:14 ]][[19:14 &gt;&gt; 2Sa 19:14]] {{field-on:Bible}} И преклони сърдцето на всичките Юдини мъже като на едного человека; и проводиха на царя да му кажат: Върни се ти, и всичките твои раби. {{field-off:Bible}}</w:t>
      </w:r>
    </w:p>
    <w:p>
      <w:pPr>
        <w:pStyle w:val="Normal"/>
        <w:rPr/>
      </w:pPr>
      <w:r>
        <w:rPr/>
        <w:t>[[@Bible:2Sa 19:15 ]][[19:15 &gt;&gt; 2Sa 19:15]] {{field-on:Bible}} И тъй, върна се царят та дойде до Иордан. И дойде Юда до Галгал за да иде да посрещне царя, да преведе царя през Иордан. {{field-off:Bible}}</w:t>
      </w:r>
    </w:p>
    <w:p>
      <w:pPr>
        <w:pStyle w:val="Normal"/>
        <w:rPr/>
      </w:pPr>
      <w:r>
        <w:rPr/>
        <w:t>[[@Bible:2Sa 19:16 ]][[19:16 &gt;&gt; 2Sa 19:16]] {{field-on:Bible}} Тогаз побърза Семей синът Гираев, Вениаминецът, от Ваурим, та слезе с Юдините мъже да посрещне цар Давида. {{field-off:Bible}}</w:t>
      </w:r>
    </w:p>
    <w:p>
      <w:pPr>
        <w:pStyle w:val="Normal"/>
        <w:rPr/>
      </w:pPr>
      <w:r>
        <w:rPr/>
        <w:t>[[@Bible:2Sa 19:17 ]][[19:17 &gt;&gt; 2Sa 19:17]] {{field-on:Bible}} И имаше с него тисяща мъже от Вениамина, и Сива раба на Сауловия дом, петнадесетте му синове, и двадесет негови раби с него; и стигнаха на Иордан преди царя. {{field-off:Bible}}</w:t>
      </w:r>
    </w:p>
    <w:p>
      <w:pPr>
        <w:pStyle w:val="Normal"/>
        <w:rPr/>
      </w:pPr>
      <w:r>
        <w:rPr/>
        <w:t>[[@Bible:2Sa 19:18 ]][[19:18 &gt;&gt; 2Sa 19:18]] {{field-on:Bible}} После премина ладията за да преведе царското домородие, и да направи каквото би му се видяло угодно. И Семей синът Гираев падна пред царя като преминаваше Иордан, {{field-off:Bible}}</w:t>
      </w:r>
    </w:p>
    <w:p>
      <w:pPr>
        <w:pStyle w:val="Normal"/>
        <w:rPr/>
      </w:pPr>
      <w:r>
        <w:rPr/>
        <w:t>[[@Bible:2Sa 19:19 ]][[19:19 &gt;&gt; 2Sa 19:19]] {{field-on:Bible}} и рече на царя: Нека не вмени Господарят ми беззаконие в мене, и нека не помни беззаконието което стори рабът ти в деня когато излазяше господарят ми царят из Ерусалим, щото да тури това царят в сърдцето си; {{field-off:Bible}}</w:t>
      </w:r>
    </w:p>
    <w:p>
      <w:pPr>
        <w:pStyle w:val="Normal"/>
        <w:rPr/>
      </w:pPr>
      <w:r>
        <w:rPr/>
        <w:t>[[@Bible:2Sa 19:20 ]][[19:20 &gt;&gt; 2Sa 19:20]] {{field-on:Bible}} защото аз рабът ти познах че съгреших; и, ето, аз дойдох днес по-напред от всичкия Иосифов дом за да сляза да посрещна господаря си царя. {{field-off:Bible}}</w:t>
      </w:r>
    </w:p>
    <w:p>
      <w:pPr>
        <w:pStyle w:val="Normal"/>
        <w:rPr/>
      </w:pPr>
      <w:r>
        <w:rPr/>
        <w:t>[[@Bible:2Sa 19:21 ]][[19:21 &gt;&gt; 2Sa 19:21]] {{field-on:Bible}} И отговори Ависей Саруинът син и рече: Не трябва ли Семей да се умъртви за това защото прокле помазаника Господен? {{field-off:Bible}}</w:t>
      </w:r>
    </w:p>
    <w:p>
      <w:pPr>
        <w:pStyle w:val="Normal"/>
        <w:rPr/>
      </w:pPr>
      <w:r>
        <w:rPr/>
        <w:t>[[@Bible:2Sa 19:22 ]][[19:22 &gt;&gt; 2Sa 19:22]] {{field-on:Bible}} А Давид рече: Що има между мене и вас, Саруини синове, та ми ставате днес противници? трябва ли този ден да се умъртви человек в Израил? защото не знам ли аз днес че съм цар над Израил? {{field-off:Bible}}</w:t>
      </w:r>
    </w:p>
    <w:p>
      <w:pPr>
        <w:pStyle w:val="Normal"/>
        <w:rPr/>
      </w:pPr>
      <w:r>
        <w:rPr/>
        <w:t>[[@Bible:2Sa 19:23 ]][[19:23 &gt;&gt; 2Sa 19:23]] {{field-on:Bible}} И рече царят на Семея: Няма да умреш. И закле му се царят. {{field-off:Bible}}</w:t>
      </w:r>
    </w:p>
    <w:p>
      <w:pPr>
        <w:pStyle w:val="Normal"/>
        <w:rPr/>
      </w:pPr>
      <w:r>
        <w:rPr/>
        <w:t>[[@Bible:2Sa 19:24 ]][[19:24 &gt;&gt; 2Sa 19:24]] {{field-on:Bible}} И Мемфивостей Сауловът син слезе да посрещне царя; и нито нозете си беше омил, нито брадата си сгладил, нито дрехите си беше изпрал от който ден царят тръгна дори до деня в който се върна с мир. {{field-off:Bible}}</w:t>
      </w:r>
    </w:p>
    <w:p>
      <w:pPr>
        <w:pStyle w:val="Normal"/>
        <w:rPr/>
      </w:pPr>
      <w:r>
        <w:rPr/>
        <w:t>[[@Bible:2Sa 19:25 ]][[19:25 &gt;&gt; 2Sa 19:25]] {{field-on:Bible}} И когато дойде в Ерусалим да посрещне царя, царят му рече: Защо не дойде с мене, Мемфивостее? {{field-off:Bible}}</w:t>
      </w:r>
    </w:p>
    <w:p>
      <w:pPr>
        <w:pStyle w:val="Normal"/>
        <w:rPr/>
      </w:pPr>
      <w:r>
        <w:rPr/>
        <w:t>[[@Bible:2Sa 19:26 ]][[19:26 &gt;&gt; 2Sa 19:26]] {{field-on:Bible}} А той отговори: Господарю мой царю, рабът ми ме измами; защото рабът ти рече: Да оседлая за себе си осела, и ще се кача на него та да ида при царя, защото рабът ти е хром. {{field-off:Bible}}</w:t>
      </w:r>
    </w:p>
    <w:p>
      <w:pPr>
        <w:pStyle w:val="Normal"/>
        <w:rPr/>
      </w:pPr>
      <w:r>
        <w:rPr/>
        <w:t>[[@Bible:2Sa 19:27 ]][[19:27 &gt;&gt; 2Sa 19:27]] {{field-on:Bible}} И наклевети той раба ти на господаря ми царя; но господарят ми царят е като ангел Божий: направи прочее това що е угодно пред очите ти. {{field-off:Bible}}</w:t>
      </w:r>
    </w:p>
    <w:p>
      <w:pPr>
        <w:pStyle w:val="Normal"/>
        <w:rPr/>
      </w:pPr>
      <w:r>
        <w:rPr/>
        <w:t>[[@Bible:2Sa 19:28 ]][[19:28 &gt;&gt; 2Sa 19:28]] {{field-on:Bible}} Защото всичкий дом на отца ми не бе освен мъже за смърт пред господаря ми царя; но ти нареди раба си между онези които ядяха на трапезата ти. И каква правда имам аз вече, и защо да се оплаквам още на царя? {{field-off:Bible}}</w:t>
      </w:r>
    </w:p>
    <w:p>
      <w:pPr>
        <w:pStyle w:val="Normal"/>
        <w:rPr/>
      </w:pPr>
      <w:r>
        <w:rPr/>
        <w:t>[[@Bible:2Sa 19:29 ]][[19:29 &gt;&gt; 2Sa 19:29]] {{field-on:Bible}} И рече му царят: Защо говориш още за нещата си? аз рекох: Ти и Сива разделете си нивите. {{field-off:Bible}}</w:t>
      </w:r>
    </w:p>
    <w:p>
      <w:pPr>
        <w:pStyle w:val="Normal"/>
        <w:rPr/>
      </w:pPr>
      <w:r>
        <w:rPr/>
        <w:t>[[@Bible:2Sa 19:30 ]][[19:30 &gt;&gt; 2Sa 19:30]] {{field-on:Bible}} И рече Мемфивостей на царя: И всичките нека вземе като господарят ми царят се върна в дома си с мир. {{field-off:Bible}}</w:t>
      </w:r>
    </w:p>
    <w:p>
      <w:pPr>
        <w:pStyle w:val="Normal"/>
        <w:rPr/>
      </w:pPr>
      <w:r>
        <w:rPr/>
        <w:t>[[@Bible:2Sa 19:31 ]][[19:31 &gt;&gt; 2Sa 19:31]] {{field-on:Bible}} И Верзелай Галаадецът слезе от Рогелим та премина Иорадан с царя за да го изпроводи до оттатък Иордан. {{field-off:Bible}}</w:t>
      </w:r>
    </w:p>
    <w:p>
      <w:pPr>
        <w:pStyle w:val="Normal"/>
        <w:rPr/>
      </w:pPr>
      <w:r>
        <w:rPr/>
        <w:t>[[@Bible:2Sa 19:32 ]][[19:32 &gt;&gt; 2Sa 19:32]] {{field-on:Bible}} И Верзелай беше много стар, осемдесет години на възраст; и прехранваше царя когато седеше в Маханаим, защото беше человек много голям. {{field-off:Bible}}</w:t>
      </w:r>
    </w:p>
    <w:p>
      <w:pPr>
        <w:pStyle w:val="Normal"/>
        <w:rPr/>
      </w:pPr>
      <w:r>
        <w:rPr/>
        <w:t>[[@Bible:2Sa 19:33 ]][[19:33 &gt;&gt; 2Sa 19:33]] {{field-on:Bible}} И рече царят на Верзелая: Премини ти с мене, и ще те храня с мене в Ерусалим. {{field-off:Bible}}</w:t>
      </w:r>
    </w:p>
    <w:p>
      <w:pPr>
        <w:pStyle w:val="Normal"/>
        <w:rPr/>
      </w:pPr>
      <w:r>
        <w:rPr/>
        <w:t>[[@Bible:2Sa 19:34 ]][[19:34 &gt;&gt; 2Sa 19:34]] {{field-on:Bible}} А Верзелай рече на царя: Колко са дните на годините на живота ми та да възляза с царя в Ерусалим? {{field-off:Bible}}</w:t>
      </w:r>
    </w:p>
    <w:p>
      <w:pPr>
        <w:pStyle w:val="Normal"/>
        <w:rPr/>
      </w:pPr>
      <w:r>
        <w:rPr/>
        <w:t>[[@Bible:2Sa 19:35 ]][[19:35 &gt;&gt; 2Sa 19:35]] {{field-on:Bible}} Днес съм осемдесет години на възраст: мога ли да направя разсъждение между добро и зло? може ли рабът ти да усети що яде или що пие? мога ли да чуя вече гласа на певците или на певачките? защо прочее рабът ти да е още товар на господаря ми царя? {{field-off:Bible}}</w:t>
      </w:r>
    </w:p>
    <w:p>
      <w:pPr>
        <w:pStyle w:val="Normal"/>
        <w:rPr/>
      </w:pPr>
      <w:r>
        <w:rPr/>
        <w:t>[[@Bible:2Sa 19:36 ]][[19:36 &gt;&gt; 2Sa 19:36]] {{field-on:Bible}} Рабът ти ще премине Иордан с царя до малко разстояние; а защо би ми направил царят това въздаяние? {{field-off:Bible}}</w:t>
      </w:r>
    </w:p>
    <w:p>
      <w:pPr>
        <w:pStyle w:val="Normal"/>
        <w:rPr/>
      </w:pPr>
      <w:r>
        <w:rPr/>
        <w:t>[[@Bible:2Sa 19:37 ]][[19:37 &gt;&gt; 2Sa 19:37]] {{field-on:Bible}} Нека се върне рабът ти, моля, за да умра в града си при гроба на отца ми и майка ми; но, ето, рабът ти Хамаам нека премине с господаря ми царя; и стори си него както бъде угодно пред очите ти. {{field-off:Bible}}</w:t>
      </w:r>
    </w:p>
    <w:p>
      <w:pPr>
        <w:pStyle w:val="Normal"/>
        <w:rPr/>
      </w:pPr>
      <w:r>
        <w:rPr/>
        <w:t>[[@Bible:2Sa 19:38 ]][[19:38 &gt;&gt; 2Sa 19:38]] {{field-on:Bible}} И рече царят: С мене ще премине Хамаам; и аз ще му сторя каквото се види угодно пред очите ти; и на тебе ще направя всичко каквото поискаш от мене. {{field-off:Bible}}</w:t>
      </w:r>
    </w:p>
    <w:p>
      <w:pPr>
        <w:pStyle w:val="Normal"/>
        <w:rPr/>
      </w:pPr>
      <w:r>
        <w:rPr/>
        <w:t>[[@Bible:2Sa 19:39 ]][[19:39 &gt;&gt; 2Sa 19:39]] {{field-on:Bible}} И преминаха всичките люде Иордан. И когато премина царят, целуна царят Верзелая и благослови го; и той се върна на мястото си. {{field-off:Bible}}</w:t>
      </w:r>
    </w:p>
    <w:p>
      <w:pPr>
        <w:pStyle w:val="Normal"/>
        <w:rPr/>
      </w:pPr>
      <w:r>
        <w:rPr/>
        <w:t>[[@Bible:2Sa 19:40 ]][[19:40 &gt;&gt; 2Sa 19:40]] {{field-on:Bible}} Тогаз замина царят в Галгал, и Хамаам замина с него; и всичките Юдини люде, още и половината от Израилевите люде, преведоха царя. {{field-off:Bible}}</w:t>
      </w:r>
    </w:p>
    <w:p>
      <w:pPr>
        <w:pStyle w:val="Normal"/>
        <w:rPr/>
      </w:pPr>
      <w:r>
        <w:rPr/>
        <w:t>[[@Bible:2Sa 19:41 ]][[19:41 &gt;&gt; 2Sa 19:41]] {{field-on:Bible}} И, ето, всичките Израилеви мъже дойдоха при царя та рекоха на царя: Защо те откраднаха братята ни Юдините мъже та преведоха царя и домородието му през Иордан, и всичките Давидови мъже с него? {{field-off:Bible}}</w:t>
      </w:r>
    </w:p>
    <w:p>
      <w:pPr>
        <w:pStyle w:val="Normal"/>
        <w:rPr/>
      </w:pPr>
      <w:r>
        <w:rPr/>
        <w:t>[[@Bible:2Sa 19:42 ]][[19:42 &gt;&gt; 2Sa 19:42]] {{field-on:Bible}} И отговориха всичките Юдини мъже на Израилевите мъже: Защото царят ни е сродник; и защо се сърдите за това нещо? да ли изядохме нещо от царя? или ни даде дар? {{field-off:Bible}}</w:t>
      </w:r>
    </w:p>
    <w:p>
      <w:pPr>
        <w:pStyle w:val="Normal"/>
        <w:rPr/>
      </w:pPr>
      <w:r>
        <w:rPr/>
        <w:t>[[@Bible:2Sa 19:43 ]][[19:43 &gt;&gt; 2Sa 19:43]] {{field-on:Bible}} И отговориха Израилевите мъже на Юдините мъже и рекоха: Ние имаме десет части в царя, и даже имаме в Давида повече нежели вие; защо прочее ни презряхте, и не стана първо съвет между нас за връщането на царя ни? И думите на Юдините мъже бяха по-жестоки от думите на Израилевите мъже. {{field-off:Bible}}</w:t>
      </w:r>
    </w:p>
    <w:p>
      <w:pPr>
        <w:pStyle w:val="Heading2"/>
        <w:rPr/>
      </w:pPr>
      <w:r>
        <w:rPr/>
        <w:t>Глава 20</w:t>
      </w:r>
    </w:p>
    <w:p>
      <w:pPr>
        <w:pStyle w:val="Normal"/>
        <w:rPr/>
      </w:pPr>
      <w:r>
        <w:rPr/>
        <w:t>[[@Bible:2Sa 20:1 ]][[20:1 &gt;&gt; 2Sa 20:1]] {{field-on:Bible}} А случи се да има там един лош человек на име Савей, син Вихриев, Вениаминец; и възтръби с тръбата и рече: Нямаме ние дял в Давида, нито имаме наследие в Иесеевия син: Израилю, в къщите си всеки! {{field-off:Bible}}</w:t>
      </w:r>
    </w:p>
    <w:p>
      <w:pPr>
        <w:pStyle w:val="Normal"/>
        <w:rPr/>
      </w:pPr>
      <w:r>
        <w:rPr/>
        <w:t>[[@Bible:2Sa 20:2 ]][[20:2 &gt;&gt; 2Sa 20:2]] {{field-on:Bible}} И всичките Израилеви мъже оттеглиха се от Давида та последваха Савея Вихриевия син; а Юдините мъже останаха прилепени при царя си, от Иордан до Ерусалим. {{field-off:Bible}}</w:t>
      </w:r>
    </w:p>
    <w:p>
      <w:pPr>
        <w:pStyle w:val="Normal"/>
        <w:rPr/>
      </w:pPr>
      <w:r>
        <w:rPr/>
        <w:t>[[@Bible:2Sa 20:3 ]][[20:3 &gt;&gt; 2Sa 20:3]] {{field-on:Bible}} И дойде Давид в дома си в Ерусалим; и взе царят десетте жени наложници които бе оставил да пазят дома та ги тури в дом под стража, и хранеше ги, но не влязаше при тях; и останаха затворени до деня на смъртта си, живеещи като вдовици. {{field-off:Bible}}</w:t>
      </w:r>
    </w:p>
    <w:p>
      <w:pPr>
        <w:pStyle w:val="Normal"/>
        <w:rPr/>
      </w:pPr>
      <w:r>
        <w:rPr/>
        <w:t>[[@Bible:2Sa 20:4 ]][[20:4 &gt;&gt; 2Sa 20:4]] {{field-on:Bible}} И царят рече на Амаса: Събери ми Юдините мъже в три дни, и ти да се намериш тук. {{field-off:Bible}}</w:t>
      </w:r>
    </w:p>
    <w:p>
      <w:pPr>
        <w:pStyle w:val="Normal"/>
        <w:rPr/>
      </w:pPr>
      <w:r>
        <w:rPr/>
        <w:t>[[@Bible:2Sa 20:5 ]][[20:5 &gt;&gt; 2Sa 20:5]] {{field-on:Bible}} И отиде Амаса да събере Юда; забави се обаче повече от определеното време което бе му определил. {{field-off:Bible}}</w:t>
      </w:r>
    </w:p>
    <w:p>
      <w:pPr>
        <w:pStyle w:val="Normal"/>
        <w:rPr/>
      </w:pPr>
      <w:r>
        <w:rPr/>
        <w:t>[[@Bible:2Sa 20:6 ]][[20:6 &gt;&gt; 2Sa 20:6]] {{field-on:Bible}} И рече Давид на Ависея: Сега Савей Вихриевий син ще ни направи по-голямо зло нежели Авесалом. Вземи ти рабите на господаря си та гони вслед него, за да не намери за себе си укрепени градове и се избави от очите ни. {{field-off:Bible}}</w:t>
      </w:r>
    </w:p>
    <w:p>
      <w:pPr>
        <w:pStyle w:val="Normal"/>
        <w:rPr/>
      </w:pPr>
      <w:r>
        <w:rPr/>
        <w:t>[[@Bible:2Sa 20:7 ]][[20:7 &gt;&gt; 2Sa 20:7]] {{field-on:Bible}} И излязоха подире му Иоавовите мъже, и Херетците, и Фелетците, и всичките силни; и излязоха от Ерусалим за да гонят вслед Савея Вихриевия син. {{field-off:Bible}}</w:t>
      </w:r>
    </w:p>
    <w:p>
      <w:pPr>
        <w:pStyle w:val="Normal"/>
        <w:rPr/>
      </w:pPr>
      <w:r>
        <w:rPr/>
        <w:t>[[@Bible:2Sa 20:8 ]][[20:8 &gt;&gt; 2Sa 20:8]] {{field-on:Bible}} Когато стигнаха при големия камик в Гаваон, Амаса дойде да ги посрещне. А Иоав имаше препасана дрехата с която беше облечен, и върх нея препасан меч вързан около чреслата му в ножницата си; и като влезе той, падна мечът. {{field-off:Bible}}</w:t>
      </w:r>
    </w:p>
    <w:p>
      <w:pPr>
        <w:pStyle w:val="Normal"/>
        <w:rPr/>
      </w:pPr>
      <w:r>
        <w:rPr/>
        <w:t>[[@Bible:2Sa 20:9 ]][[20:9 &gt;&gt; 2Sa 20:9]] {{field-on:Bible}} И рече Иоав на Амаса: Здрав ли си, брате мой? И хвана Иоав Амаса с дясната си ръка за брадата за да го целуне. {{field-off:Bible}}</w:t>
      </w:r>
    </w:p>
    <w:p>
      <w:pPr>
        <w:pStyle w:val="Normal"/>
        <w:rPr/>
      </w:pPr>
      <w:r>
        <w:rPr/>
        <w:t>[[@Bible:2Sa 20:10 ]][[20:10 &gt;&gt; 2Sa 20:10]] {{field-on:Bible}} А Амаса не се упази от меча който бе в ръката на Иоава; и Иоав го удари в корема, и изля червата му на земята без да го удари втори път; и умря. Тогаз Иоав и Ависей брат му гониха след Савея Вихриевия син. {{field-off:Bible}}</w:t>
      </w:r>
    </w:p>
    <w:p>
      <w:pPr>
        <w:pStyle w:val="Normal"/>
        <w:rPr/>
      </w:pPr>
      <w:r>
        <w:rPr/>
        <w:t>[[@Bible:2Sa 20:11 ]][[20:11 &gt;&gt; 2Sa 20:11]] {{field-on:Bible}} А един от момците Иоавови застана при Амаса и рече: Който обича Иоава, и който е Давидов, нека следва Иоава. {{field-off:Bible}}</w:t>
      </w:r>
    </w:p>
    <w:p>
      <w:pPr>
        <w:pStyle w:val="Normal"/>
        <w:rPr/>
      </w:pPr>
      <w:r>
        <w:rPr/>
        <w:t>[[@Bible:2Sa 20:12 ]][[20:12 &gt;&gt; 2Sa 20:12]] {{field-on:Bible}} А Амаса лежеше увалян в кръвта си на сред пътя. И когато видя този мъж че всичките люде се спираха, отвлече Амаса от пътя на нивата и хвърли върх него дреха, понеже видя че всеки който идеше при него се спираше. {{field-off:Bible}}</w:t>
      </w:r>
    </w:p>
    <w:p>
      <w:pPr>
        <w:pStyle w:val="Normal"/>
        <w:rPr/>
      </w:pPr>
      <w:r>
        <w:rPr/>
        <w:t>[[@Bible:2Sa 20:13 ]][[20:13 &gt;&gt; 2Sa 20:13]] {{field-on:Bible}} Като се премести от пътя, всичките люде преминаха след Иоава за да гонят Савея Вихриевия син. {{field-off:Bible}}</w:t>
      </w:r>
    </w:p>
    <w:p>
      <w:pPr>
        <w:pStyle w:val="Normal"/>
        <w:rPr/>
      </w:pPr>
      <w:r>
        <w:rPr/>
        <w:t>[[@Bible:2Sa 20:14 ]][[20:14 &gt;&gt; 2Sa 20:14]] {{field-on:Bible}} А той премина през всичките Израилеви племена в Авел и в Вет-мааха с всичките Вирци, които се събраха купно та го последваха и те. {{field-off:Bible}}</w:t>
      </w:r>
    </w:p>
    <w:p>
      <w:pPr>
        <w:pStyle w:val="Normal"/>
        <w:rPr/>
      </w:pPr>
      <w:r>
        <w:rPr/>
        <w:t>[[@Bible:2Sa 20:15 ]][[20:15 &gt;&gt; 2Sa 20:15]] {{field-on:Bible}} Тогаз дойдоха та го обсадиха в Авел на Вет-мааха, и дигнаха окоп против града като го поставиха при предстението; и всичките люде които бяха с Иоава копаеха стената за да я съсипят. {{field-off:Bible}}</w:t>
      </w:r>
    </w:p>
    <w:p>
      <w:pPr>
        <w:pStyle w:val="Normal"/>
        <w:rPr/>
      </w:pPr>
      <w:r>
        <w:rPr/>
        <w:t>[[@Bible:2Sa 20:16 ]][[20:16 &gt;&gt; 2Sa 20:16]] {{field-on:Bible}} Тогаз една умна жена извика из града: Слушайте, слушаййте! Речете, моля, Иоаву: Приближи се до тук, и ще ти говоря. {{field-off:Bible}}</w:t>
      </w:r>
    </w:p>
    <w:p>
      <w:pPr>
        <w:pStyle w:val="Normal"/>
        <w:rPr/>
      </w:pPr>
      <w:r>
        <w:rPr/>
        <w:t>[[@Bible:2Sa 20:17 ]][[20:17 &gt;&gt; 2Sa 20:17]] {{field-on:Bible}} И когато се приближи при нея, жената рече: Ти ли си Иоав? И той отговори: Аз. Тогаз му рече: Слушай думите на рабинята си. И отговори: Слушам. {{field-off:Bible}}</w:t>
      </w:r>
    </w:p>
    <w:p>
      <w:pPr>
        <w:pStyle w:val="Normal"/>
        <w:rPr/>
      </w:pPr>
      <w:r>
        <w:rPr/>
        <w:t>[[@Bible:2Sa 20:18 ]][[20:18 &gt;&gt; 2Sa 20:18]] {{field-on:Bible}} И продума и рече: Имаха обичай да говорят в старо време и казваха: Нека идат да се допитат в Авел, и така да свършат работата. {{field-off:Bible}}</w:t>
      </w:r>
    </w:p>
    <w:p>
      <w:pPr>
        <w:pStyle w:val="Normal"/>
        <w:rPr/>
      </w:pPr>
      <w:r>
        <w:rPr/>
        <w:t>[[@Bible:2Sa 20:19 ]][[20:19 &gt;&gt; 2Sa 20:19]] {{field-on:Bible}} Аз съм от мирните и верните на Израиля: ти искаш да съсипеш град и даже столица в Израил. Защо искаш да погубиш наследието Господне? {{field-off:Bible}}</w:t>
      </w:r>
    </w:p>
    <w:p>
      <w:pPr>
        <w:pStyle w:val="Normal"/>
        <w:rPr/>
      </w:pPr>
      <w:r>
        <w:rPr/>
        <w:t>[[@Bible:2Sa 20:20 ]][[20:20 &gt;&gt; 2Sa 20:20]] {{field-on:Bible}} И отговори Иоав и рече: Да не бъде, да ми не бъде, да погубя или да съсипя! {{field-off:Bible}}</w:t>
      </w:r>
    </w:p>
    <w:p>
      <w:pPr>
        <w:pStyle w:val="Normal"/>
        <w:rPr/>
      </w:pPr>
      <w:r>
        <w:rPr/>
        <w:t>[[@Bible:2Sa 20:21 ]][[20:21 &gt;&gt; 2Sa 20:21]] {{field-on:Bible}} Работата не е така; но един мъж от гората Ефрем, на име Савей, син Вихриев, подигна ръката си против царя, против Давида; предайте него само, и ще си отида от града. И рече жената Иоаву: Ето, главата му ще ти се хвърли от стената. {{field-off:Bible}}</w:t>
      </w:r>
    </w:p>
    <w:p>
      <w:pPr>
        <w:pStyle w:val="Normal"/>
        <w:rPr/>
      </w:pPr>
      <w:r>
        <w:rPr/>
        <w:t>[[@Bible:2Sa 20:22 ]][[20:22 &gt;&gt; 2Sa 20:22]] {{field-on:Bible}} И дойде жената при всичките люде та говори с мъдростта си. И отсякоха главата на Савея Вихриевия син та я хвърлиха Иоаву. Тогаз той затръби с тръбата, и разнесоха се от града, всеки в шатъра си. И Иоав се върна в Ерусалим при царя. {{field-off:Bible}}</w:t>
      </w:r>
    </w:p>
    <w:p>
      <w:pPr>
        <w:pStyle w:val="Normal"/>
        <w:rPr/>
      </w:pPr>
      <w:r>
        <w:rPr/>
        <w:t>[[@Bible:2Sa 20:23 ]][[20:23 &gt;&gt; 2Sa 20:23]] {{field-on:Bible}} И Иоав беше над всичкото Израилево войнство; а Ванаия Иодаевий син, над Херетците и над Фелетците; {{field-off:Bible}}</w:t>
      </w:r>
    </w:p>
    <w:p>
      <w:pPr>
        <w:pStyle w:val="Normal"/>
        <w:rPr/>
      </w:pPr>
      <w:r>
        <w:rPr/>
        <w:t>[[@Bible:2Sa 20:24 ]][[20:24 &gt;&gt; 2Sa 20:24]] {{field-on:Bible}} а Адорам беше над данъка; а Иосафат Ахилудовий син, паметописец; {{field-off:Bible}}</w:t>
      </w:r>
    </w:p>
    <w:p>
      <w:pPr>
        <w:pStyle w:val="Normal"/>
        <w:rPr/>
      </w:pPr>
      <w:r>
        <w:rPr/>
        <w:t>[[@Bible:2Sa 20:25 ]][[20:25 &gt;&gt; 2Sa 20:25]] {{field-on:Bible}} а Сева писец; а Садок и Авиатар, свещеници; {{field-off:Bible}}</w:t>
      </w:r>
    </w:p>
    <w:p>
      <w:pPr>
        <w:pStyle w:val="Normal"/>
        <w:rPr/>
      </w:pPr>
      <w:r>
        <w:rPr/>
        <w:t>[[@Bible:2Sa 20:26 ]][[20:26 &gt;&gt; 2Sa 20:26]] {{field-on:Bible}} още и Ирас Яирецът беше велможа при Давида. {{field-off:Bible}}</w:t>
      </w:r>
    </w:p>
    <w:p>
      <w:pPr>
        <w:pStyle w:val="Heading2"/>
        <w:rPr/>
      </w:pPr>
      <w:r>
        <w:rPr/>
        <w:t>Глава 21</w:t>
      </w:r>
    </w:p>
    <w:p>
      <w:pPr>
        <w:pStyle w:val="Normal"/>
        <w:rPr/>
      </w:pPr>
      <w:r>
        <w:rPr/>
        <w:t>[[@Bible:2Sa 21:1 ]][[21:1 &gt;&gt; 2Sa 21:1]] {{field-on:Bible}} И стана глад в дните на Давида три години наред; и попита Давид Господа. И Господ отговори: Това стана поради Саула и поради убийствения му дом, защото умъртви Гаваонците. {{field-off:Bible}}</w:t>
      </w:r>
    </w:p>
    <w:p>
      <w:pPr>
        <w:pStyle w:val="Normal"/>
        <w:rPr/>
      </w:pPr>
      <w:r>
        <w:rPr/>
        <w:t>[[@Bible:2Sa 21:2 ]][[21:2 &gt;&gt; 2Sa 21:2]] {{field-on:Bible}} И повикна царят Гавонците та им рече, (а Гаваонците не бяха от Израилевите синове, но от останалите Аморейци; и Израилевите синове бяха им се заклели; а Саул поиска да ги умъртви от ревността си към Израилевите и Юдините синове,-) {{field-off:Bible}}</w:t>
      </w:r>
    </w:p>
    <w:p>
      <w:pPr>
        <w:pStyle w:val="Normal"/>
        <w:rPr/>
      </w:pPr>
      <w:r>
        <w:rPr/>
        <w:t>[[@Bible:2Sa 21:3 ]][[21:3 &gt;&gt; 2Sa 21:3]] {{field-on:Bible}} Давид прочее рече на Гаваонците: Що да ви направя? и с какво да направя умилостивение за да благословите наследието Господне? {{field-off:Bible}}</w:t>
      </w:r>
    </w:p>
    <w:p>
      <w:pPr>
        <w:pStyle w:val="Normal"/>
        <w:rPr/>
      </w:pPr>
      <w:r>
        <w:rPr/>
        <w:t>[[@Bible:2Sa 21:4 ]][[21:4 &gt;&gt; 2Sa 21:4]] {{field-on:Bible}} А Гаваонците му рекоха: Ние нито за сребро нито за злато работа имаме със Саула или с дома му, нито искаме да умъртвиш за нас человек от Израил. И рече: Каквото речете ще ви направя. {{field-off:Bible}}</w:t>
      </w:r>
    </w:p>
    <w:p>
      <w:pPr>
        <w:pStyle w:val="Normal"/>
        <w:rPr/>
      </w:pPr>
      <w:r>
        <w:rPr/>
        <w:t>[[@Bible:2Sa 21:5 ]][[21:5 &gt;&gt; 2Sa 21:5]] {{field-on:Bible}} И отговориха на царя: На человека който ни погуби, и който ухитри да ни изтреби щото да не съществуваме в никой от пределите на Израил, {{field-off:Bible}}</w:t>
      </w:r>
    </w:p>
    <w:p>
      <w:pPr>
        <w:pStyle w:val="Normal"/>
        <w:rPr/>
      </w:pPr>
      <w:r>
        <w:rPr/>
        <w:t>[[@Bible:2Sa 21:6 ]][[21:6 &gt;&gt; 2Sa 21:6]] {{field-on:Bible}} нека се предадат нам седем человеци от синовете му, и ще ги обесим пред Господа в Гавая града на Саула избрания Господен. И рече царят: Аз ще ги предам. {{field-off:Bible}}</w:t>
      </w:r>
    </w:p>
    <w:p>
      <w:pPr>
        <w:pStyle w:val="Normal"/>
        <w:rPr/>
      </w:pPr>
      <w:r>
        <w:rPr/>
        <w:t>[[@Bible:2Sa 21:7 ]][[21:7 &gt;&gt; 2Sa 21:7]] {{field-on:Bible}} Мемфивостея, обаче, сина на Ионатана Сауловия син, пожали царят заради клетвата Господня помежду им, между Давида и Ионатана Сауловия син. {{field-off:Bible}}</w:t>
      </w:r>
    </w:p>
    <w:p>
      <w:pPr>
        <w:pStyle w:val="Normal"/>
        <w:rPr/>
      </w:pPr>
      <w:r>
        <w:rPr/>
        <w:t>[[@Bible:2Sa 21:8 ]][[21:8 &gt;&gt; 2Sa 21:8]] {{field-on:Bible}} И взе царят двамата синове на Ресфа дъщерята на Аия, които роди Саулу, Армония и Мемфивостея, и петимата синове на Михала дъщерята на Саула, които роди на Адриила Верзелаевия син Меолатянина, {{field-off:Bible}}</w:t>
      </w:r>
    </w:p>
    <w:p>
      <w:pPr>
        <w:pStyle w:val="Normal"/>
        <w:rPr/>
      </w:pPr>
      <w:r>
        <w:rPr/>
        <w:t>[[@Bible:2Sa 21:9 ]][[21:9 &gt;&gt; 2Sa 21:9]] {{field-on:Bible}} та ги предаде в ръцете на Гаваонците; и обесиха ги на хълма пред Господа. И паднаха купно и седемте та се умъртвиха в първите дни на жетвата, в началото на жетвата на ечимика. {{field-off:Bible}}</w:t>
      </w:r>
    </w:p>
    <w:p>
      <w:pPr>
        <w:pStyle w:val="Normal"/>
        <w:rPr/>
      </w:pPr>
      <w:r>
        <w:rPr/>
        <w:t>[[@Bible:2Sa 21:10 ]][[21:10 &gt;&gt; 2Sa 21:10]] {{field-on:Bible}} А Ресфа дъщерята на Аия взе вретище та си го постла на канарата, от начало на жетвата доде капна на тях вода от небето, и не оставяше небесните птици да се прикоснат до тях деня, нито горските зверове нощя. {{field-off:Bible}}</w:t>
      </w:r>
    </w:p>
    <w:p>
      <w:pPr>
        <w:pStyle w:val="Normal"/>
        <w:rPr/>
      </w:pPr>
      <w:r>
        <w:rPr/>
        <w:t>[[@Bible:2Sa 21:11 ]][[21:11 &gt;&gt; 2Sa 21:11]] {{field-on:Bible}} И извести се Давиду онова което направи Ресфа дъщерята на Аия, Сауловата наложница. {{field-off:Bible}}</w:t>
      </w:r>
    </w:p>
    <w:p>
      <w:pPr>
        <w:pStyle w:val="Normal"/>
        <w:rPr/>
      </w:pPr>
      <w:r>
        <w:rPr/>
        <w:t>[[@Bible:2Sa 21:12 ]][[21:12 &gt;&gt; 2Sa 21:12]] {{field-on:Bible}} И отиде Давид та взе Сауловите кости и костите на Ионатана сина му от мъжете на Явис-галаад, които ги бяха откраднали от улицата на Ветсан, дето ги бяха обесили Филистимците в който ден Филистимците бяха умъртвили Саула в Гелвуе, {{field-off:Bible}}</w:t>
      </w:r>
    </w:p>
    <w:p>
      <w:pPr>
        <w:pStyle w:val="Normal"/>
        <w:rPr/>
      </w:pPr>
      <w:r>
        <w:rPr/>
        <w:t>[[@Bible:2Sa 21:13 ]][[21:13 &gt;&gt; 2Sa 21:13]] {{field-on:Bible}} и възведе от там костите на Саула и костите на Ионатана сина му; и събраха костите на обесените. {{field-off:Bible}}</w:t>
      </w:r>
    </w:p>
    <w:p>
      <w:pPr>
        <w:pStyle w:val="Normal"/>
        <w:rPr/>
      </w:pPr>
      <w:r>
        <w:rPr/>
        <w:t>[[@Bible:2Sa 21:14 ]][[21:14 &gt;&gt; 2Sa 21:14]] {{field-on:Bible}} И заровиха костите на Саула и на Ионатана сина му в Вениаминовата земя в Сила, в гроба на Киса отца му, и направиха всичко що заповяда царят. И след това умилостиви се Бог към земята. {{field-off:Bible}}</w:t>
      </w:r>
    </w:p>
    <w:p>
      <w:pPr>
        <w:pStyle w:val="Normal"/>
        <w:rPr/>
      </w:pPr>
      <w:r>
        <w:rPr/>
        <w:t>[[@Bible:2Sa 21:15 ]][[21:15 &gt;&gt; 2Sa 21:15]] {{field-on:Bible}} И направиха пак бой Филистимците против Израиля; и слезе Давид и рабите му с него та направиха бой против Филистимците; и умори се Давид. {{field-off:Bible}}</w:t>
      </w:r>
    </w:p>
    <w:p>
      <w:pPr>
        <w:pStyle w:val="Normal"/>
        <w:rPr/>
      </w:pPr>
      <w:r>
        <w:rPr/>
        <w:t>[[@Bible:2Sa 21:16 ]][[21:16 &gt;&gt; 2Sa 21:16]] {{field-on:Bible}} А Исви-венон, който беше от чадата на Рафа, на когото копието тежеше триста медни сикли, който беше препасан с нов меч, имаше намерение да умъртви Давида. {{field-off:Bible}}</w:t>
      </w:r>
    </w:p>
    <w:p>
      <w:pPr>
        <w:pStyle w:val="Normal"/>
        <w:rPr/>
      </w:pPr>
      <w:r>
        <w:rPr/>
        <w:t>[[@Bible:2Sa 21:17 ]][[21:17 &gt;&gt; 2Sa 21:17]] {{field-on:Bible}} Помогна му обаче Ависей Саруиний син та порази Филистимеца и го умъртви. Тогаз мъжете на Давида клеха му се и рекоха: Да не излезеш вече с нас на бой, за да не угасиш светилото на Израил. {{field-off:Bible}}</w:t>
      </w:r>
    </w:p>
    <w:p>
      <w:pPr>
        <w:pStyle w:val="Normal"/>
        <w:rPr/>
      </w:pPr>
      <w:r>
        <w:rPr/>
        <w:t>[[@Bible:2Sa 21:18 ]][[21:18 &gt;&gt; 2Sa 21:18]] {{field-on:Bible}} И след това стана пак бой с Филистмците в Гов, в който Сивехай Хусатецът умъртви Сафа, който бе от чадата на Рафа. {{field-off:Bible}}</w:t>
      </w:r>
    </w:p>
    <w:p>
      <w:pPr>
        <w:pStyle w:val="Normal"/>
        <w:rPr/>
      </w:pPr>
      <w:r>
        <w:rPr/>
        <w:t>[[@Bible:2Sa 21:19 ]][[21:19 &gt;&gt; 2Sa 21:19]] {{field-on:Bible}} И пак стана бой в Гов с Филистимците; и Елханан синът на Яре-орегима, Витлеемеца, умъртви брата на Голиата Гетеца; и дървото на копието му бе като кросно на тъкач. {{field-off:Bible}}</w:t>
      </w:r>
    </w:p>
    <w:p>
      <w:pPr>
        <w:pStyle w:val="Normal"/>
        <w:rPr/>
      </w:pPr>
      <w:r>
        <w:rPr/>
        <w:t>[[@Bible:2Sa 21:20 ]][[21:20 &gt;&gt; 2Sa 21:20]] {{field-on:Bible}} Стана пак бой в Гет; и имаше един мъж великотелесен, и пръстите на ръцете му и пръстите на нозете му бяха шест и шест, двадесет и четири на чет, още и той бе роден на Рафа; {{field-off:Bible}}</w:t>
      </w:r>
    </w:p>
    <w:p>
      <w:pPr>
        <w:pStyle w:val="Normal"/>
        <w:rPr/>
      </w:pPr>
      <w:r>
        <w:rPr/>
        <w:t>[[@Bible:2Sa 21:21 ]][[21:21 &gt;&gt; 2Sa 21:21]] {{field-on:Bible}} и унищожи Израиля; а Ионатан синът на Самая брата на Давида го порази. {{field-off:Bible}}</w:t>
      </w:r>
    </w:p>
    <w:p>
      <w:pPr>
        <w:pStyle w:val="Normal"/>
        <w:rPr/>
      </w:pPr>
      <w:r>
        <w:rPr/>
        <w:t>[[@Bible:2Sa 21:22 ]][[21:22 &gt;&gt; 2Sa 21:22]] {{field-on:Bible}} Тези четиримата се родиха на Рафа в Гет, и паднаха чрез ръката на Давида и чрез ръката на рабите му. {{field-off:Bible}}</w:t>
      </w:r>
    </w:p>
    <w:p>
      <w:pPr>
        <w:pStyle w:val="Heading2"/>
        <w:rPr/>
      </w:pPr>
      <w:r>
        <w:rPr/>
        <w:t>Глава 22</w:t>
      </w:r>
    </w:p>
    <w:p>
      <w:pPr>
        <w:pStyle w:val="Normal"/>
        <w:rPr/>
      </w:pPr>
      <w:r>
        <w:rPr/>
        <w:t>[[@Bible:2Sa 22:1 ]][[22:1 &gt;&gt; 2Sa 22:1]] {{field-on:Bible}} И говори Давид Господу думите на тази песен в деня когато го избави Господ от ръката на всичките му неприятели и от ръката на Саула, {{field-off:Bible}}</w:t>
      </w:r>
    </w:p>
    <w:p>
      <w:pPr>
        <w:pStyle w:val="Normal"/>
        <w:rPr/>
      </w:pPr>
      <w:r>
        <w:rPr/>
        <w:t>[[@Bible:2Sa 22:2 ]][[22:2 &gt;&gt; 2Sa 22:2]] {{field-on:Bible}} и рече: - Господ е канара моя, и твърдиня моя, и избавител мой: {{field-off:Bible}}</w:t>
      </w:r>
    </w:p>
    <w:p>
      <w:pPr>
        <w:pStyle w:val="Normal"/>
        <w:rPr/>
      </w:pPr>
      <w:r>
        <w:rPr/>
        <w:t>[[@Bible:2Sa 22:3 ]][[22:3 &gt;&gt; 2Sa 22:3]] {{field-on:Bible}} Бог е скала моя: на него ще се надея:Щит мой и рог на спасението ми,Висок мой стълп е, и прибежище ми е,Спасител мой е: ти ме избавяш от насилието. {{field-off:Bible}}</w:t>
      </w:r>
    </w:p>
    <w:p>
      <w:pPr>
        <w:pStyle w:val="Normal"/>
        <w:rPr/>
      </w:pPr>
      <w:r>
        <w:rPr/>
        <w:t>[[@Bible:2Sa 22:4 ]][[22:4 &gt;&gt; 2Sa 22:4]] {{field-on:Bible}} Ще призова Господа хвалимаго,И ще се избавя от враговете си. {{field-off:Bible}}</w:t>
      </w:r>
    </w:p>
    <w:p>
      <w:pPr>
        <w:pStyle w:val="Normal"/>
        <w:rPr/>
      </w:pPr>
      <w:r>
        <w:rPr/>
        <w:t>[[@Bible:2Sa 22:5 ]][[22:5 &gt;&gt; 2Sa 22:5]] {{field-on:Bible}} Защото вълните на смъртта ме окружиха,Порои на беззаконие ме устрашиха: {{field-off:Bible}}</w:t>
      </w:r>
    </w:p>
    <w:p>
      <w:pPr>
        <w:pStyle w:val="Normal"/>
        <w:rPr/>
      </w:pPr>
      <w:r>
        <w:rPr/>
        <w:t>[[@Bible:2Sa 22:6 ]][[22:6 &gt;&gt; 2Sa 22:6]] {{field-on:Bible}} Адови болезни ме обиколиха,Смъртни примки ме стигнаха. {{field-off:Bible}}</w:t>
      </w:r>
    </w:p>
    <w:p>
      <w:pPr>
        <w:pStyle w:val="Normal"/>
        <w:rPr/>
      </w:pPr>
      <w:r>
        <w:rPr/>
        <w:t>[[@Bible:2Sa 22:7 ]][[22:7 &gt;&gt; 2Sa 22:7]] {{field-on:Bible}} В утеснението си призвах Господа,И към Бога моего викнах;И чу от храма си гласа ми,И викането ми стигна в ушите му. {{field-off:Bible}}</w:t>
      </w:r>
    </w:p>
    <w:p>
      <w:pPr>
        <w:pStyle w:val="Normal"/>
        <w:rPr/>
      </w:pPr>
      <w:r>
        <w:rPr/>
        <w:t>[[@Bible:2Sa 22:8 ]][[22:8 &gt;&gt; 2Sa 22:8]] {{field-on:Bible}} Тогаз се поклати и потресе земята:Основанията небесни се разлюляхаИ поклатиха се, защото се разгневи той. {{field-off:Bible}}</w:t>
      </w:r>
    </w:p>
    <w:p>
      <w:pPr>
        <w:pStyle w:val="Normal"/>
        <w:rPr/>
      </w:pPr>
      <w:r>
        <w:rPr/>
        <w:t>[[@Bible:2Sa 22:9 ]][[22:9 &gt;&gt; 2Sa 22:9]] {{field-on:Bible}} Дим възхождаше из ноздрите му,И огън пояждаващ из устата му:Въглища се разпалиха от него. {{field-off:Bible}}</w:t>
      </w:r>
    </w:p>
    <w:p>
      <w:pPr>
        <w:pStyle w:val="Normal"/>
        <w:rPr/>
      </w:pPr>
      <w:r>
        <w:rPr/>
        <w:t>[[@Bible:2Sa 22:10 ]][[22:10 &gt;&gt; 2Sa 22:10]] {{field-on:Bible}} И преклони небесата и слезе,И мрак бе под нозете му. {{field-off:Bible}}</w:t>
      </w:r>
    </w:p>
    <w:p>
      <w:pPr>
        <w:pStyle w:val="Normal"/>
        <w:rPr/>
      </w:pPr>
      <w:r>
        <w:rPr/>
        <w:t>[[@Bible:2Sa 22:11 ]][[22:11 &gt;&gt; 2Sa 22:11]] {{field-on:Bible}} И възлезе на херувими и летя,И яви се на ветрови крила. {{field-off:Bible}}</w:t>
      </w:r>
    </w:p>
    <w:p>
      <w:pPr>
        <w:pStyle w:val="Normal"/>
        <w:rPr/>
      </w:pPr>
      <w:r>
        <w:rPr/>
        <w:t>[[@Bible:2Sa 22:12 ]][[22:12 &gt;&gt; 2Sa 22:12]] {{field-on:Bible}} И положи за скиния около си тъмнината.Тъмни води, гъсти облаци на въздуха. {{field-off:Bible}}</w:t>
      </w:r>
    </w:p>
    <w:p>
      <w:pPr>
        <w:pStyle w:val="Normal"/>
        <w:rPr/>
      </w:pPr>
      <w:r>
        <w:rPr/>
        <w:t>[[@Bible:2Sa 22:13 ]][[22:13 &gt;&gt; 2Sa 22:13]] {{field-on:Bible}} От светкането пред негоОгнени въглища се разгоряха. {{field-off:Bible}}</w:t>
      </w:r>
    </w:p>
    <w:p>
      <w:pPr>
        <w:pStyle w:val="Normal"/>
        <w:rPr/>
      </w:pPr>
      <w:r>
        <w:rPr/>
        <w:t>[[@Bible:2Sa 22:14 ]][[22:14 &gt;&gt; 2Sa 22:14]] {{field-on:Bible}} Гръмна Господ от небето,И Вишний даде гласа си; {{field-off:Bible}}</w:t>
      </w:r>
    </w:p>
    <w:p>
      <w:pPr>
        <w:pStyle w:val="Normal"/>
        <w:rPr/>
      </w:pPr>
      <w:r>
        <w:rPr/>
        <w:t>[[@Bible:2Sa 22:15 ]][[22:15 &gt;&gt; 2Sa 22:15]] {{field-on:Bible}} И проводи стрели и разпръсна ги,Светкавици и смути ги. {{field-off:Bible}}</w:t>
      </w:r>
    </w:p>
    <w:p>
      <w:pPr>
        <w:pStyle w:val="Normal"/>
        <w:rPr/>
      </w:pPr>
      <w:r>
        <w:rPr/>
        <w:t>[[@Bible:2Sa 22:16 ]][[22:16 &gt;&gt; 2Sa 22:16]] {{field-on:Bible}} И явиха се морските дълбини,Откриха се основанията на вселеннатаВ запрещението на Господа,От дихането на диха на ноздрите му. {{field-off:Bible}}</w:t>
      </w:r>
    </w:p>
    <w:p>
      <w:pPr>
        <w:pStyle w:val="Normal"/>
        <w:rPr/>
      </w:pPr>
      <w:r>
        <w:rPr/>
        <w:t>[[@Bible:2Sa 22:17 ]][[22:17 &gt;&gt; 2Sa 22:17]] {{field-on:Bible}} Проводи от височината, взе ме,Извлече ме из много води: {{field-off:Bible}}</w:t>
      </w:r>
    </w:p>
    <w:p>
      <w:pPr>
        <w:pStyle w:val="Normal"/>
        <w:rPr/>
      </w:pPr>
      <w:r>
        <w:rPr/>
        <w:t>[[@Bible:2Sa 22:18 ]][[22:18 &gt;&gt; 2Sa 22:18]] {{field-on:Bible}} Избави ме от силния ми врагИ от онези които ме ненавидят,Защото бяха по-силни от мене. {{field-off:Bible}}</w:t>
      </w:r>
    </w:p>
    <w:p>
      <w:pPr>
        <w:pStyle w:val="Normal"/>
        <w:rPr/>
      </w:pPr>
      <w:r>
        <w:rPr/>
        <w:t>[[@Bible:2Sa 22:19 ]][[22:19 &gt;&gt; 2Sa 22:19]] {{field-on:Bible}} Стигнаха ме в деня на скърбта ми:Но Господ ми стана подпорка, {{field-off:Bible}}</w:t>
      </w:r>
    </w:p>
    <w:p>
      <w:pPr>
        <w:pStyle w:val="Normal"/>
        <w:rPr/>
      </w:pPr>
      <w:r>
        <w:rPr/>
        <w:t>[[@Bible:2Sa 22:20 ]][[22:20 &gt;&gt; 2Sa 22:20]] {{field-on:Bible}} И изведе ме на ширина,И избави ме, защото благоволи в мене. {{field-off:Bible}}</w:t>
      </w:r>
    </w:p>
    <w:p>
      <w:pPr>
        <w:pStyle w:val="Normal"/>
        <w:rPr/>
      </w:pPr>
      <w:r>
        <w:rPr/>
        <w:t>[[@Bible:2Sa 22:21 ]][[22:21 &gt;&gt; 2Sa 22:21]] {{field-on:Bible}} Въздава ми Господ според правдата ми:Според чистота на ръцете ми възмъздява ме. {{field-off:Bible}}</w:t>
      </w:r>
    </w:p>
    <w:p>
      <w:pPr>
        <w:pStyle w:val="Normal"/>
        <w:rPr/>
      </w:pPr>
      <w:r>
        <w:rPr/>
        <w:t>[[@Bible:2Sa 22:22 ]][[22:22 &gt;&gt; 2Sa 22:22]] {{field-on:Bible}} Защото упазих пътищата Господни,И не се уклоних от Бога моего в нечестие. {{field-off:Bible}}</w:t>
      </w:r>
    </w:p>
    <w:p>
      <w:pPr>
        <w:pStyle w:val="Normal"/>
        <w:rPr/>
      </w:pPr>
      <w:r>
        <w:rPr/>
        <w:t>[[@Bible:2Sa 22:23 ]][[22:23 &gt;&gt; 2Sa 22:23]] {{field-on:Bible}} Защото всичките му съдби бяха пред мене;И от повеленията му не се отдалечих. {{field-off:Bible}}</w:t>
      </w:r>
    </w:p>
    <w:p>
      <w:pPr>
        <w:pStyle w:val="Normal"/>
        <w:rPr/>
      </w:pPr>
      <w:r>
        <w:rPr/>
        <w:t>[[@Bible:2Sa 22:24 ]][[22:24 &gt;&gt; 2Sa 22:24]] {{field-on:Bible}} И непорочен бидох пред него,И упазих се от беззаконието си. {{field-off:Bible}}</w:t>
      </w:r>
    </w:p>
    <w:p>
      <w:pPr>
        <w:pStyle w:val="Normal"/>
        <w:rPr/>
      </w:pPr>
      <w:r>
        <w:rPr/>
        <w:t>[[@Bible:2Sa 22:25 ]][[22:25 &gt;&gt; 2Sa 22:25]] {{field-on:Bible}} И въздаде ми Господ според правдата ми,Според чистотата ми пред очите си. {{field-off:Bible}}</w:t>
      </w:r>
    </w:p>
    <w:p>
      <w:pPr>
        <w:pStyle w:val="Normal"/>
        <w:rPr/>
      </w:pPr>
      <w:r>
        <w:rPr/>
        <w:t>[[@Bible:2Sa 22:26 ]][[22:26 &gt;&gt; 2Sa 22:26]] {{field-on:Bible}} С преподобен, преподобен ще бъдеш:С мъж непорочен, непорочен ще бъдеш: {{field-off:Bible}}</w:t>
      </w:r>
    </w:p>
    <w:p>
      <w:pPr>
        <w:pStyle w:val="Normal"/>
        <w:rPr/>
      </w:pPr>
      <w:r>
        <w:rPr/>
        <w:t>[[@Bible:2Sa 22:27 ]][[22:27 &gt;&gt; 2Sa 22:27]] {{field-on:Bible}} С чист, чист ще бъдеш:А с развратен, противно ще се поведеш. {{field-off:Bible}}</w:t>
      </w:r>
    </w:p>
    <w:p>
      <w:pPr>
        <w:pStyle w:val="Normal"/>
        <w:rPr/>
      </w:pPr>
      <w:r>
        <w:rPr/>
        <w:t>[[@Bible:2Sa 22:28 ]][[22:28 &gt;&gt; 2Sa 22:28]] {{field-on:Bible}} И ще спасиш ти оскърбени люде;А върх горделивите са очите ти за да ги смириш. {{field-off:Bible}}</w:t>
      </w:r>
    </w:p>
    <w:p>
      <w:pPr>
        <w:pStyle w:val="Normal"/>
        <w:rPr/>
      </w:pPr>
      <w:r>
        <w:rPr/>
        <w:t>[[@Bible:2Sa 22:29 ]][[22:29 &gt;&gt; 2Sa 22:29]] {{field-on:Bible}} Защото ти си светилник мой, Господи;И Господ ще просвети тъмнината ми. {{field-off:Bible}}</w:t>
      </w:r>
    </w:p>
    <w:p>
      <w:pPr>
        <w:pStyle w:val="Normal"/>
        <w:rPr/>
      </w:pPr>
      <w:r>
        <w:rPr/>
        <w:t>[[@Bible:2Sa 22:30 ]][[22:30 &gt;&gt; 2Sa 22:30]] {{field-on:Bible}} Защото чрез тебе ще разбия пълк:чрез Бога моего ще прескоча стена. {{field-off:Bible}}</w:t>
      </w:r>
    </w:p>
    <w:p>
      <w:pPr>
        <w:pStyle w:val="Normal"/>
        <w:rPr/>
      </w:pPr>
      <w:r>
        <w:rPr/>
        <w:t>[[@Bible:2Sa 22:31 ]][[22:31 &gt;&gt; 2Sa 22:31]] {{field-on:Bible}} На Бога пътят му е непороченСловото Гсопдне е опитано:Той е щит на всичките които се надеят на него. {{field-off:Bible}}</w:t>
      </w:r>
    </w:p>
    <w:p>
      <w:pPr>
        <w:pStyle w:val="Normal"/>
        <w:rPr/>
      </w:pPr>
      <w:r>
        <w:rPr/>
        <w:t>[[@Bible:2Sa 22:32 ]][[22:32 &gt;&gt; 2Sa 22:32]] {{field-on:Bible}} Защото кой е Бог освен Господа?И кой е крепост освен Бога нашего? {{field-off:Bible}}</w:t>
      </w:r>
    </w:p>
    <w:p>
      <w:pPr>
        <w:pStyle w:val="Normal"/>
        <w:rPr/>
      </w:pPr>
      <w:r>
        <w:rPr/>
        <w:t>[[@Bible:2Sa 22:33 ]][[22:33 &gt;&gt; 2Sa 22:33]] {{field-on:Bible}} Бог е крепкото ми утвърждение,И поставя непорочен пътя ми: {{field-off:Bible}}</w:t>
      </w:r>
    </w:p>
    <w:p>
      <w:pPr>
        <w:pStyle w:val="Normal"/>
        <w:rPr/>
      </w:pPr>
      <w:r>
        <w:rPr/>
        <w:t>[[@Bible:2Sa 22:34 ]][[22:34 &gt;&gt; 2Sa 22:34]] {{field-on:Bible}} Прави нозете ми като на елените,И поставя ме на високите ми места. {{field-off:Bible}}</w:t>
      </w:r>
    </w:p>
    <w:p>
      <w:pPr>
        <w:pStyle w:val="Normal"/>
        <w:rPr/>
      </w:pPr>
      <w:r>
        <w:rPr/>
        <w:t>[[@Bible:2Sa 22:35 ]][[22:35 &gt;&gt; 2Sa 22:35]] {{field-on:Bible}} Учи ръцете ми на бран;И мишците ми запъват меден лък. {{field-off:Bible}}</w:t>
      </w:r>
    </w:p>
    <w:p>
      <w:pPr>
        <w:pStyle w:val="Normal"/>
        <w:rPr/>
      </w:pPr>
      <w:r>
        <w:rPr/>
        <w:t>[[@Bible:2Sa 22:36 ]][[22:36 &gt;&gt; 2Sa 22:36]] {{field-on:Bible}} И дал си ми щита на спасението си;И благостта ти ме възвеличи. {{field-off:Bible}}</w:t>
      </w:r>
    </w:p>
    <w:p>
      <w:pPr>
        <w:pStyle w:val="Normal"/>
        <w:rPr/>
      </w:pPr>
      <w:r>
        <w:rPr/>
        <w:t>[[@Bible:2Sa 22:37 ]][[22:37 &gt;&gt; 2Sa 22:37]] {{field-on:Bible}} Ти си разширил стъпките ми под мене;И нозете ми не се подплъзнаха. {{field-off:Bible}}</w:t>
      </w:r>
    </w:p>
    <w:p>
      <w:pPr>
        <w:pStyle w:val="Normal"/>
        <w:rPr/>
      </w:pPr>
      <w:r>
        <w:rPr/>
        <w:t>[[@Bible:2Sa 22:38 ]][[22:38 &gt;&gt; 2Sa 22:38]] {{field-on:Bible}} Гоних враговете си и изтребих ги,И не се върнах доде ги не свърших. {{field-off:Bible}}</w:t>
      </w:r>
    </w:p>
    <w:p>
      <w:pPr>
        <w:pStyle w:val="Normal"/>
        <w:rPr/>
      </w:pPr>
      <w:r>
        <w:rPr/>
        <w:t>[[@Bible:2Sa 22:39 ]][[22:39 &gt;&gt; 2Sa 22:39]] {{field-on:Bible}} И свърших ги и сътрих ги; и не могоха да се подигнат,И паднаха под нозете ми. {{field-off:Bible}}</w:t>
      </w:r>
    </w:p>
    <w:p>
      <w:pPr>
        <w:pStyle w:val="Normal"/>
        <w:rPr/>
      </w:pPr>
      <w:r>
        <w:rPr/>
        <w:t>[[@Bible:2Sa 22:40 ]][[22:40 &gt;&gt; 2Sa 22:40]] {{field-on:Bible}} И препасал си ме с сила за бран:Завалил си под мене възставащите върх мене. {{field-off:Bible}}</w:t>
      </w:r>
    </w:p>
    <w:p>
      <w:pPr>
        <w:pStyle w:val="Normal"/>
        <w:rPr/>
      </w:pPr>
      <w:r>
        <w:rPr/>
        <w:t>[[@Bible:2Sa 22:41 ]][[22:41 &gt;&gt; 2Sa 22:41]] {{field-on:Bible}} И обърнал си към мене гърба на враговете ми;И аз изтребих неприятелите си. {{field-off:Bible}}</w:t>
      </w:r>
    </w:p>
    <w:p>
      <w:pPr>
        <w:pStyle w:val="Normal"/>
        <w:rPr/>
      </w:pPr>
      <w:r>
        <w:rPr/>
        <w:t>[[@Bible:2Sa 22:42 ]][[22:42 &gt;&gt; 2Sa 22:42]] {{field-on:Bible}} Извикаха, но нямаше кой да ги избави,Към Господа, и не ги послуша. {{field-off:Bible}}</w:t>
      </w:r>
    </w:p>
    <w:p>
      <w:pPr>
        <w:pStyle w:val="Normal"/>
        <w:rPr/>
      </w:pPr>
      <w:r>
        <w:rPr/>
        <w:t>[[@Bible:2Sa 22:43 ]][[22:43 &gt;&gt; 2Sa 22:43]] {{field-on:Bible}} И стрих ги както земния прах:Изтъпчих ги както кала на пътищата и стъпках ги. {{field-off:Bible}}</w:t>
      </w:r>
    </w:p>
    <w:p>
      <w:pPr>
        <w:pStyle w:val="Normal"/>
        <w:rPr/>
      </w:pPr>
      <w:r>
        <w:rPr/>
        <w:t>[[@Bible:2Sa 22:44 ]][[22:44 &gt;&gt; 2Sa 22:44]] {{field-on:Bible}} И избавил си ме от противленията на народа ми:Поставил си ме глава на езичниците:Народ който не познах работи ми. {{field-off:Bible}}</w:t>
      </w:r>
    </w:p>
    <w:p>
      <w:pPr>
        <w:pStyle w:val="Normal"/>
        <w:rPr/>
      </w:pPr>
      <w:r>
        <w:rPr/>
        <w:t>[[@Bible:2Sa 22:45 ]][[22:45 &gt;&gt; 2Sa 22:45]] {{field-on:Bible}} чужденци ми се покориха:Щом чуха, и послушаха ме. {{field-off:Bible}}</w:t>
      </w:r>
    </w:p>
    <w:p>
      <w:pPr>
        <w:pStyle w:val="Normal"/>
        <w:rPr/>
      </w:pPr>
      <w:r>
        <w:rPr/>
        <w:t>[[@Bible:2Sa 22:46 ]][[22:46 &gt;&gt; 2Sa 22:46]] {{field-on:Bible}} чужденци ослабнахаИ разтрепераха се из местата дето са се затворили. {{field-off:Bible}}</w:t>
      </w:r>
    </w:p>
    <w:p>
      <w:pPr>
        <w:pStyle w:val="Normal"/>
        <w:rPr/>
      </w:pPr>
      <w:r>
        <w:rPr/>
        <w:t>[[@Bible:2Sa 22:47 ]][[22:47 &gt;&gt; 2Sa 22:47]] {{field-on:Bible}} Жив Господ,И благословена Твърдинята ми,И да се възвиси Бог, крепостта на спасението ми. {{field-off:Bible}}</w:t>
      </w:r>
    </w:p>
    <w:p>
      <w:pPr>
        <w:pStyle w:val="Normal"/>
        <w:rPr/>
      </w:pPr>
      <w:r>
        <w:rPr/>
        <w:t>[[@Bible:2Sa 22:48 ]][[22:48 &gt;&gt; 2Sa 22:48]] {{field-on:Bible}} Бог е който отмъщава за мене,И покорява народи под мене, {{field-off:Bible}}</w:t>
      </w:r>
    </w:p>
    <w:p>
      <w:pPr>
        <w:pStyle w:val="Normal"/>
        <w:rPr/>
      </w:pPr>
      <w:r>
        <w:rPr/>
        <w:t>[[@Bible:2Sa 22:49 ]][[22:49 &gt;&gt; 2Sa 22:49]] {{field-on:Bible}} И който ме изведе из враговете ми:Ей, възвишаваш ме на възставащите върх мене:Избавил си ме от насилник мъж. {{field-off:Bible}}</w:t>
      </w:r>
    </w:p>
    <w:p>
      <w:pPr>
        <w:pStyle w:val="Normal"/>
        <w:rPr/>
      </w:pPr>
      <w:r>
        <w:rPr/>
        <w:t>[[@Bible:2Sa 22:50 ]][[22:50 &gt;&gt; 2Sa 22:50]] {{field-on:Bible}} За то ще те хваля, Господи, между езичниците,И на името ти ще възпея. {{field-off:Bible}}</w:t>
      </w:r>
    </w:p>
    <w:p>
      <w:pPr>
        <w:pStyle w:val="Normal"/>
        <w:rPr/>
      </w:pPr>
      <w:r>
        <w:rPr/>
        <w:t>[[@Bible:2Sa 22:51 ]][[22:51 &gt;&gt; 2Sa 22:51]] {{field-on:Bible}} Ти си който величиш спасенията на царя си,И правиш милост на помазаника си,На Давида и на семето му да века. {{field-off:Bible}}</w:t>
      </w:r>
    </w:p>
    <w:p>
      <w:pPr>
        <w:pStyle w:val="Heading2"/>
        <w:rPr/>
      </w:pPr>
      <w:r>
        <w:rPr/>
        <w:t>Глава 23</w:t>
      </w:r>
    </w:p>
    <w:p>
      <w:pPr>
        <w:pStyle w:val="Normal"/>
        <w:rPr/>
      </w:pPr>
      <w:r>
        <w:rPr/>
        <w:t>[[@Bible:2Sa 23:1 ]][[23:1 &gt;&gt; 2Sa 23:1]] {{field-on:Bible}} И тези са последните Давидови словеса: -Давид Иесеевият син рече,И мъжът който се възведе на високо,Помазаникът на Бога Яковов,И сладкият Израилев псалмопевец рече: {{field-off:Bible}}</w:t>
      </w:r>
    </w:p>
    <w:p>
      <w:pPr>
        <w:pStyle w:val="Normal"/>
        <w:rPr/>
      </w:pPr>
      <w:r>
        <w:rPr/>
        <w:t>[[@Bible:2Sa 23:2 ]][[23:2 &gt;&gt; 2Sa 23:2]] {{field-on:Bible}} Дух Господен говори чрез мене,И словото му дойде на езика ми. {{field-off:Bible}}</w:t>
      </w:r>
    </w:p>
    <w:p>
      <w:pPr>
        <w:pStyle w:val="Normal"/>
        <w:rPr/>
      </w:pPr>
      <w:r>
        <w:rPr/>
        <w:t>[[@Bible:2Sa 23:3 ]][[23:3 &gt;&gt; 2Sa 23:3]] {{field-on:Bible}} Бог Израилев ми рече,Скалата Израилева говори:Този който владее над человеци нека е праведен,Който владее с страх Божий; {{field-off:Bible}}</w:t>
      </w:r>
    </w:p>
    <w:p>
      <w:pPr>
        <w:pStyle w:val="Normal"/>
        <w:rPr/>
      </w:pPr>
      <w:r>
        <w:rPr/>
        <w:t>[[@Bible:2Sa 23:4 ]][[23:4 &gt;&gt; 2Sa 23:4]] {{field-on:Bible}} И ще е като виделина в зораКогато изгрява слънцетоВ безоблачна зора,Както зеле що никне из земятаОт блескостта която става след дъжд. {{field-off:Bible}}</w:t>
      </w:r>
    </w:p>
    <w:p>
      <w:pPr>
        <w:pStyle w:val="Normal"/>
        <w:rPr/>
      </w:pPr>
      <w:r>
        <w:rPr/>
        <w:t>[[@Bible:2Sa 23:5 ]][[23:5 &gt;&gt; 2Sa 23:5]] {{field-on:Bible}} Ако домът ми и да не е такъв пред Бога,Но той направи с мене завет вечен,Нареден в всичко и твърд:От това е всичкото ми спасение и всичкото желание;И не ще ли направи да прозябне? {{field-off:Bible}}</w:t>
      </w:r>
    </w:p>
    <w:p>
      <w:pPr>
        <w:pStyle w:val="Normal"/>
        <w:rPr/>
      </w:pPr>
      <w:r>
        <w:rPr/>
        <w:t>[[@Bible:2Sa 23:6 ]][[23:6 &gt;&gt; 2Sa 23:6]] {{field-on:Bible}} А беззаконните, те всички ще бъдат като тръне изхвърлени,Защото с ръце не се хващат; {{field-off:Bible}}</w:t>
      </w:r>
    </w:p>
    <w:p>
      <w:pPr>
        <w:pStyle w:val="Normal"/>
        <w:rPr/>
      </w:pPr>
      <w:r>
        <w:rPr/>
        <w:t>[[@Bible:2Sa 23:7 ]][[23:7 &gt;&gt; 2Sa 23:7]] {{field-on:Bible}} И който се прикосне до тяхТрябва да е оръжен с желязо и с дърво на копие;И ще се изгорят с огън на истото място. {{field-off:Bible}}</w:t>
      </w:r>
    </w:p>
    <w:p>
      <w:pPr>
        <w:pStyle w:val="Normal"/>
        <w:rPr/>
      </w:pPr>
      <w:r>
        <w:rPr/>
        <w:t>[[@Bible:2Sa 23:8 ]][[23:8 &gt;&gt; 2Sa 23:8]] {{field-on:Bible}} Тези са имената на крепките които имаше Давид: Иосев-васевет Тахмонецът, първий чиноначалник: той беше Адинон Асонецът който умъртви осемстотин в един бой. {{field-off:Bible}}</w:t>
      </w:r>
    </w:p>
    <w:p>
      <w:pPr>
        <w:pStyle w:val="Normal"/>
        <w:rPr/>
      </w:pPr>
      <w:r>
        <w:rPr/>
        <w:t>[[@Bible:2Sa 23:9 ]][[23:9 &gt;&gt; 2Sa 23:9]] {{field-on:Bible}} И по него, Елеазар синът на Додо син Ахохиев, един от тримата крепки с Давида: когато те укориха Филистимците събраните там на бой, а Израилевите мъже се оттеглиха, {{field-off:Bible}}</w:t>
      </w:r>
    </w:p>
    <w:p>
      <w:pPr>
        <w:pStyle w:val="Normal"/>
        <w:rPr/>
      </w:pPr>
      <w:r>
        <w:rPr/>
        <w:t>[[@Bible:2Sa 23:10 ]][[23:10 &gt;&gt; 2Sa 23:10]] {{field-on:Bible}} той стана та порази Филистимците доде изнемощя ръката му, и прилепна ръката му за ножа; и направи Господ голямо спасение в онзи ден, и людете се върнаха след него само за да съберат користи. {{field-off:Bible}}</w:t>
      </w:r>
    </w:p>
    <w:p>
      <w:pPr>
        <w:pStyle w:val="Normal"/>
        <w:rPr/>
      </w:pPr>
      <w:r>
        <w:rPr/>
        <w:t>[[@Bible:2Sa 23:11 ]][[23:11 &gt;&gt; 2Sa 23:11]] {{field-on:Bible}} И по него Сама синът Агеев, Арарецът; и Филистимците се бяха събрали в тяло дето имаше част нива пълна с леща, а людете побегнаха от лицето на Филистимците; {{field-off:Bible}}</w:t>
      </w:r>
    </w:p>
    <w:p>
      <w:pPr>
        <w:pStyle w:val="Normal"/>
        <w:rPr/>
      </w:pPr>
      <w:r>
        <w:rPr/>
        <w:t>[[@Bible:2Sa 23:12 ]][[23:12 &gt;&gt; 2Sa 23:12]] {{field-on:Bible}} а той се изправи сред нивата та я защити, и порази Филистимците; и Господ направи голямо спасение. {{field-off:Bible}}</w:t>
      </w:r>
    </w:p>
    <w:p>
      <w:pPr>
        <w:pStyle w:val="Normal"/>
        <w:rPr/>
      </w:pPr>
      <w:r>
        <w:rPr/>
        <w:t>[[@Bible:2Sa 23:13 ]][[23:13 &gt;&gt; 2Sa 23:13]] {{field-on:Bible}} Слязоха още трима от тридесетте началници та дойдоха при Давида в жетвено време в Одоламската пещера; а станът на Филистимците се разположи в Рафаимския дол. {{field-off:Bible}}</w:t>
      </w:r>
    </w:p>
    <w:p>
      <w:pPr>
        <w:pStyle w:val="Normal"/>
        <w:rPr/>
      </w:pPr>
      <w:r>
        <w:rPr/>
        <w:t>[[@Bible:2Sa 23:14 ]][[23:14 &gt;&gt; 2Sa 23:14]] {{field-on:Bible}} И Давид бе тогаз в твърделя; а стражата на Филистимците бе тогаз в Витлеем. {{field-off:Bible}}</w:t>
      </w:r>
    </w:p>
    <w:p>
      <w:pPr>
        <w:pStyle w:val="Normal"/>
        <w:rPr/>
      </w:pPr>
      <w:r>
        <w:rPr/>
        <w:t>[[@Bible:2Sa 23:15 ]][[23:15 &gt;&gt; 2Sa 23:15]] {{field-on:Bible}} И пожела Давид вода и рече: Кой би ми дал да пия вода от Витлеемския кладенец който е при портата? {{field-off:Bible}}</w:t>
      </w:r>
    </w:p>
    <w:p>
      <w:pPr>
        <w:pStyle w:val="Normal"/>
        <w:rPr/>
      </w:pPr>
      <w:r>
        <w:rPr/>
        <w:t>[[@Bible:2Sa 23:16 ]][[23:16 &gt;&gt; 2Sa 23:16]] {{field-on:Bible}} И процепиха тримата крепки Филистимския стан та наляха вода от Витлеемския кладенец който е при портата, и взеха та донесоха Давиду, но не рачи да я пие, а направи я възлияние Господу, {{field-off:Bible}}</w:t>
      </w:r>
    </w:p>
    <w:p>
      <w:pPr>
        <w:pStyle w:val="Normal"/>
        <w:rPr/>
      </w:pPr>
      <w:r>
        <w:rPr/>
        <w:t>[[@Bible:2Sa 23:17 ]][[23:17 &gt;&gt; 2Sa 23:17]] {{field-on:Bible}} и рече: Да не бъде от мене, Господи, да сторя това! Кръвта ли на мъжете които ходиха с опасност на живота си да пия аз? И на рачи да я пие. Това направиха тримата крепки. {{field-off:Bible}}</w:t>
      </w:r>
    </w:p>
    <w:p>
      <w:pPr>
        <w:pStyle w:val="Normal"/>
        <w:rPr/>
      </w:pPr>
      <w:r>
        <w:rPr/>
        <w:t>[[@Bible:2Sa 23:18 ]][[23:18 &gt;&gt; 2Sa 23:18]] {{field-on:Bible}} И Ависей Иоавовий брат, Саруиният син, беше първий от тримата; и той като махаше с копието си против триста умъртви ги, и придоби име между тримата. {{field-off:Bible}}</w:t>
      </w:r>
    </w:p>
    <w:p>
      <w:pPr>
        <w:pStyle w:val="Normal"/>
        <w:rPr/>
      </w:pPr>
      <w:r>
        <w:rPr/>
        <w:t>[[@Bible:2Sa 23:19 ]][[23:19 &gt;&gt; 2Sa 23:19]] {{field-on:Bible}} Не стана ли той по-славен от тримата? Заради това им стана началник; но не стигна до тримата първите. {{field-off:Bible}}</w:t>
      </w:r>
    </w:p>
    <w:p>
      <w:pPr>
        <w:pStyle w:val="Normal"/>
        <w:rPr/>
      </w:pPr>
      <w:r>
        <w:rPr/>
        <w:t>[[@Bible:2Sa 23:20 ]][[23:20 &gt;&gt; 2Sa 23:20]] {{field-on:Bible}} И Ваная Иодаевът син, син на силен мъж, от Кавсеил, който беше направил много храбрости, той порази двамата лъвовидни Моавски мъже. Той още слезе та порази лъв всред рова в снежен ден. {{field-off:Bible}}</w:t>
      </w:r>
    </w:p>
    <w:p>
      <w:pPr>
        <w:pStyle w:val="Normal"/>
        <w:rPr/>
      </w:pPr>
      <w:r>
        <w:rPr/>
        <w:t>[[@Bible:2Sa 23:21 ]][[23:21 &gt;&gt; 2Sa 23:21]] {{field-on:Bible}} Той още порази мъжа Египтянин, красен мъж; и в ръката на Египтянина имаше копие; а той слезе при него с тояга, и грабна копието от ръката на Египтянина та го уби с истото му копие. {{field-off:Bible}}</w:t>
      </w:r>
    </w:p>
    <w:p>
      <w:pPr>
        <w:pStyle w:val="Normal"/>
        <w:rPr/>
      </w:pPr>
      <w:r>
        <w:rPr/>
        <w:t>[[@Bible:2Sa 23:22 ]][[23:22 &gt;&gt; 2Sa 23:22]] {{field-on:Bible}} Това направи Ванаия Иодаевът син та придоби име между тримата крепки. {{field-off:Bible}}</w:t>
      </w:r>
    </w:p>
    <w:p>
      <w:pPr>
        <w:pStyle w:val="Normal"/>
        <w:rPr/>
      </w:pPr>
      <w:r>
        <w:rPr/>
        <w:t>[[@Bible:2Sa 23:23 ]][[23:23 &gt;&gt; 2Sa 23:23]] {{field-on:Bible}} По-славен бе от тридесетте: но не достигна до тримата първите; и постави го Давид над тайнниците си. {{field-off:Bible}}</w:t>
      </w:r>
    </w:p>
    <w:p>
      <w:pPr>
        <w:pStyle w:val="Normal"/>
        <w:rPr/>
      </w:pPr>
      <w:r>
        <w:rPr/>
        <w:t>[[@Bible:2Sa 23:24 ]][[23:24 &gt;&gt; 2Sa 23:24]] {{field-on:Bible}} Асаил братът на Иоава беше между тридесетте които бяха: Елханан синът на Додо, от Витлеем; {{field-off:Bible}}</w:t>
      </w:r>
    </w:p>
    <w:p>
      <w:pPr>
        <w:pStyle w:val="Normal"/>
        <w:rPr/>
      </w:pPr>
      <w:r>
        <w:rPr/>
        <w:t>[[@Bible:2Sa 23:25 ]][[23:25 &gt;&gt; 2Sa 23:25]] {{field-on:Bible}} Сама Ародецът; Елика Ародецът; {{field-off:Bible}}</w:t>
      </w:r>
    </w:p>
    <w:p>
      <w:pPr>
        <w:pStyle w:val="Normal"/>
        <w:rPr/>
      </w:pPr>
      <w:r>
        <w:rPr/>
        <w:t>[[@Bible:2Sa 23:26 ]][[23:26 &gt;&gt; 2Sa 23:26]] {{field-on:Bible}} Хелис Фалтянинът; Ирас синът Екисов, Текоецът; {{field-off:Bible}}</w:t>
      </w:r>
    </w:p>
    <w:p>
      <w:pPr>
        <w:pStyle w:val="Normal"/>
        <w:rPr/>
      </w:pPr>
      <w:r>
        <w:rPr/>
        <w:t>[[@Bible:2Sa 23:27 ]][[23:27 &gt;&gt; 2Sa 23:27]] {{field-on:Bible}} Авиезер Анатотецът; Мевунай Хусатецът; {{field-off:Bible}}</w:t>
      </w:r>
    </w:p>
    <w:p>
      <w:pPr>
        <w:pStyle w:val="Normal"/>
        <w:rPr/>
      </w:pPr>
      <w:r>
        <w:rPr/>
        <w:t>[[@Bible:2Sa 23:28 ]][[23:28 &gt;&gt; 2Sa 23:28]] {{field-on:Bible}} Салмон Ахохиецът; Маарай Нетофатецът; {{field-off:Bible}}</w:t>
      </w:r>
    </w:p>
    <w:p>
      <w:pPr>
        <w:pStyle w:val="Normal"/>
        <w:rPr/>
      </w:pPr>
      <w:r>
        <w:rPr/>
        <w:t>[[@Bible:2Sa 23:29 ]][[23:29 &gt;&gt; 2Sa 23:29]] {{field-on:Bible}} Хелев синът на Ваана, Нетофатецът; Итай синът на Ривая, от Гавая на Вениаминовите синове; {{field-off:Bible}}</w:t>
      </w:r>
    </w:p>
    <w:p>
      <w:pPr>
        <w:pStyle w:val="Normal"/>
        <w:rPr/>
      </w:pPr>
      <w:r>
        <w:rPr/>
        <w:t>[[@Bible:2Sa 23:30 ]][[23:30 &gt;&gt; 2Sa 23:30]] {{field-on:Bible}} Ванаия Пиратонецът; Идай, от доловете Гаас; {{field-off:Bible}}</w:t>
      </w:r>
    </w:p>
    <w:p>
      <w:pPr>
        <w:pStyle w:val="Normal"/>
        <w:rPr/>
      </w:pPr>
      <w:r>
        <w:rPr/>
        <w:t>[[@Bible:2Sa 23:31 ]][[23:31 &gt;&gt; 2Sa 23:31]] {{field-on:Bible}} Авиалвон Арватецът; Азмавет Варумецът; {{field-off:Bible}}</w:t>
      </w:r>
    </w:p>
    <w:p>
      <w:pPr>
        <w:pStyle w:val="Normal"/>
        <w:rPr/>
      </w:pPr>
      <w:r>
        <w:rPr/>
        <w:t>[[@Bible:2Sa 23:32 ]][[23:32 &gt;&gt; 2Sa 23:32]] {{field-on:Bible}} Елиава Саалвонецът; Ионатан, от Ясиновите синове; {{field-off:Bible}}</w:t>
      </w:r>
    </w:p>
    <w:p>
      <w:pPr>
        <w:pStyle w:val="Normal"/>
        <w:rPr/>
      </w:pPr>
      <w:r>
        <w:rPr/>
        <w:t>[[@Bible:2Sa 23:33 ]][[23:33 &gt;&gt; 2Sa 23:33]] {{field-on:Bible}} Сама Арарецът; Ахаим Сараровий син, Арарецът; {{field-off:Bible}}</w:t>
      </w:r>
    </w:p>
    <w:p>
      <w:pPr>
        <w:pStyle w:val="Normal"/>
        <w:rPr/>
      </w:pPr>
      <w:r>
        <w:rPr/>
        <w:t>[[@Bible:2Sa 23:34 ]][[23:34 &gt;&gt; 2Sa 23:34]] {{field-on:Bible}} Елифелет синът на Аасве, син на Маахатеца; Елиам синът на Ахитофела Гилонеца; {{field-off:Bible}}</w:t>
      </w:r>
    </w:p>
    <w:p>
      <w:pPr>
        <w:pStyle w:val="Normal"/>
        <w:rPr/>
      </w:pPr>
      <w:r>
        <w:rPr/>
        <w:t>[[@Bible:2Sa 23:35 ]][[23:35 &gt;&gt; 2Sa 23:35]] {{field-on:Bible}} Есрай Кармилецът; Фаарай Арвиецът; {{field-off:Bible}}</w:t>
      </w:r>
    </w:p>
    <w:p>
      <w:pPr>
        <w:pStyle w:val="Normal"/>
        <w:rPr/>
      </w:pPr>
      <w:r>
        <w:rPr/>
        <w:t>[[@Bible:2Sa 23:36 ]][[23:36 &gt;&gt; 2Sa 23:36]] {{field-on:Bible}} Игал Натановий син, от Сова; Ваний Гадецът; {{field-off:Bible}}</w:t>
      </w:r>
    </w:p>
    <w:p>
      <w:pPr>
        <w:pStyle w:val="Normal"/>
        <w:rPr/>
      </w:pPr>
      <w:r>
        <w:rPr/>
        <w:t>[[@Bible:2Sa 23:37 ]][[23:37 &gt;&gt; 2Sa 23:37]] {{field-on:Bible}} Селек Амонецът; Наарай Виротецът, оръженосецът на Иоава Саруиния син; {{field-off:Bible}}</w:t>
      </w:r>
    </w:p>
    <w:p>
      <w:pPr>
        <w:pStyle w:val="Normal"/>
        <w:rPr/>
      </w:pPr>
      <w:r>
        <w:rPr/>
        <w:t>[[@Bible:2Sa 23:38 ]][[23:38 &gt;&gt; 2Sa 23:38]] {{field-on:Bible}} Ирас Иетерецът; Гарив Иетерецът; {{field-off:Bible}}</w:t>
      </w:r>
    </w:p>
    <w:p>
      <w:pPr>
        <w:pStyle w:val="Normal"/>
        <w:rPr/>
      </w:pPr>
      <w:r>
        <w:rPr/>
        <w:t>[[@Bible:2Sa 23:39 ]][[23:39 &gt;&gt; 2Sa 23:39]] {{field-on:Bible}} Урия Хетеецът: всичките тридесет и седем. {{field-off:Bible}}</w:t>
      </w:r>
    </w:p>
    <w:p>
      <w:pPr>
        <w:pStyle w:val="Heading2"/>
        <w:rPr/>
      </w:pPr>
      <w:r>
        <w:rPr/>
        <w:t>Глава 24</w:t>
      </w:r>
    </w:p>
    <w:p>
      <w:pPr>
        <w:pStyle w:val="Normal"/>
        <w:rPr/>
      </w:pPr>
      <w:r>
        <w:rPr/>
        <w:t>[[@Bible:2Sa 24:1 ]][[24:1 &gt;&gt; 2Sa 24:1]] {{field-on:Bible}} И разпали се пак гневът Господен против Израиля, и подигна Давида против тях да рече: Иди, изброй Израиля и Юда. {{field-off:Bible}}</w:t>
      </w:r>
    </w:p>
    <w:p>
      <w:pPr>
        <w:pStyle w:val="Normal"/>
        <w:rPr/>
      </w:pPr>
      <w:r>
        <w:rPr/>
        <w:t>[[@Bible:2Sa 24:2 ]][[24:2 &gt;&gt; 2Sa 24:2]] {{field-on:Bible}} И рече царят на Иоава началника на воинството, който бе с него: Премини сега през всичките Израилеви племена, от Дан до Вирсавее, та избройте людете, за да науча числото на людете. {{field-off:Bible}}</w:t>
      </w:r>
    </w:p>
    <w:p>
      <w:pPr>
        <w:pStyle w:val="Normal"/>
        <w:rPr/>
      </w:pPr>
      <w:r>
        <w:rPr/>
        <w:t>[[@Bible:2Sa 24:3 ]][[24:3 &gt;&gt; 2Sa 24:3]] {{field-on:Bible}} И рече Иоав на царя: Дано приложи Господ Бог твой на людете стократно отколкото са, и да видят очите на господаря ми царя; но защо господарят ми царят желае това нещо? {{field-off:Bible}}</w:t>
      </w:r>
    </w:p>
    <w:p>
      <w:pPr>
        <w:pStyle w:val="Normal"/>
        <w:rPr/>
      </w:pPr>
      <w:r>
        <w:rPr/>
        <w:t>[[@Bible:2Sa 24:4 ]][[24:4 &gt;&gt; 2Sa 24:4]] {{field-on:Bible}} Но словото царево превъзмогна над Иоава и над началниците на воинството.И излезе Иоав и началниците на воинството от при царя за да изброят Израилевите люде. {{field-off:Bible}}</w:t>
      </w:r>
    </w:p>
    <w:p>
      <w:pPr>
        <w:pStyle w:val="Normal"/>
        <w:rPr/>
      </w:pPr>
      <w:r>
        <w:rPr/>
        <w:t>[[@Bible:2Sa 24:5 ]][[24:5 &gt;&gt; 2Sa 24:5]] {{field-on:Bible}} И преминаха Иордан та разположиха стана си в Ароир, отдясно на града който е всред дола Гад, и към Язир. {{field-off:Bible}}</w:t>
      </w:r>
    </w:p>
    <w:p>
      <w:pPr>
        <w:pStyle w:val="Normal"/>
        <w:rPr/>
      </w:pPr>
      <w:r>
        <w:rPr/>
        <w:t>[[@Bible:2Sa 24:6 ]][[24:6 &gt;&gt; 2Sa 24:6]] {{field-on:Bible}} После дойдоха в Галаад и в земята Тахдим-одси; и дойдоха в Дан-яан и на около дори до Сидон, {{field-off:Bible}}</w:t>
      </w:r>
    </w:p>
    <w:p>
      <w:pPr>
        <w:pStyle w:val="Normal"/>
        <w:rPr/>
      </w:pPr>
      <w:r>
        <w:rPr/>
        <w:t>[[@Bible:2Sa 24:7 ]][[24:7 &gt;&gt; 2Sa 24:7]] {{field-on:Bible}} и дойдоха в Тирската крепост и в всичките градове на Евейците и на Хананейците; и излязоха към юг на Юда в Вирсавее. {{field-off:Bible}}</w:t>
      </w:r>
    </w:p>
    <w:p>
      <w:pPr>
        <w:pStyle w:val="Normal"/>
        <w:rPr/>
      </w:pPr>
      <w:r>
        <w:rPr/>
        <w:t>[[@Bible:2Sa 24:8 ]][[24:8 &gt;&gt; 2Sa 24:8]] {{field-on:Bible}} И тъй, като преминаха всичката земя, дойдоха в Ерусалим в свършъка на девет месеци и двадесет дни. {{field-off:Bible}}</w:t>
      </w:r>
    </w:p>
    <w:p>
      <w:pPr>
        <w:pStyle w:val="Normal"/>
        <w:rPr/>
      </w:pPr>
      <w:r>
        <w:rPr/>
        <w:t>[[@Bible:2Sa 24:9 ]][[24:9 &gt;&gt; 2Sa 24:9]] {{field-on:Bible}} И даде Иоав на царя сметката от изчислението на людете; и бяха Израил осемстотин тисящи мъже силни теглещи нож; и Юдините мъже, петстотин тисящи. {{field-off:Bible}}</w:t>
      </w:r>
    </w:p>
    <w:p>
      <w:pPr>
        <w:pStyle w:val="Normal"/>
        <w:rPr/>
      </w:pPr>
      <w:r>
        <w:rPr/>
        <w:t>[[@Bible:2Sa 24:10 ]][[24:10 &gt;&gt; 2Sa 24:10]] {{field-on:Bible}} И като изброи людете Давид удари го сърдцето му. И рече Давид Господу: Съгреших тежко като сторих това нещо; и сега, моля ти се, Господи, отнеми беззаконието на раба си, защото направих голяма глупост. {{field-off:Bible}}</w:t>
      </w:r>
    </w:p>
    <w:p>
      <w:pPr>
        <w:pStyle w:val="Normal"/>
        <w:rPr/>
      </w:pPr>
      <w:r>
        <w:rPr/>
        <w:t>[[@Bible:2Sa 24:11 ]][[24:11 &gt;&gt; 2Sa 24:11]] {{field-on:Bible}} И като стана Давид на утринта, биде словото Господне към Гада пророка, гледача Давидов, и рече: {{field-off:Bible}}</w:t>
      </w:r>
    </w:p>
    <w:p>
      <w:pPr>
        <w:pStyle w:val="Normal"/>
        <w:rPr/>
      </w:pPr>
      <w:r>
        <w:rPr/>
        <w:t>[[@Bible:2Sa 24:12 ]][[24:12 &gt;&gt; 2Sa 24:12]] {{field-on:Bible}} Иди та кажи Давиду: Така говори Господ: Три неща ти представям аз: избери си едно от тях, и ще ти го направя. {{field-off:Bible}}</w:t>
      </w:r>
    </w:p>
    <w:p>
      <w:pPr>
        <w:pStyle w:val="Normal"/>
        <w:rPr/>
      </w:pPr>
      <w:r>
        <w:rPr/>
        <w:t>[[@Bible:2Sa 24:13 ]][[24:13 &gt;&gt; 2Sa 24:13]] {{field-on:Bible}} Дойде прочее Гад при Давида та му извести и рече му: Да ли осем години глад да нападне на тебе по земята ти? или три месеци да бягаш от враговете си, и да те гонят? или три дни да е мор в земята ти? Размисли сега та виж кой ответ ще нося на оногоз който ме е пратил. {{field-off:Bible}}</w:t>
      </w:r>
    </w:p>
    <w:p>
      <w:pPr>
        <w:pStyle w:val="Normal"/>
        <w:rPr/>
      </w:pPr>
      <w:r>
        <w:rPr/>
        <w:t>[[@Bible:2Sa 24:14 ]][[24:14 &gt;&gt; 2Sa 24:14]] {{field-on:Bible}} И рече Давид Гаду: Тясно ми е много: нека прочее паднем в ръката на Господа, (защото са много милостите му,) а в ръка на человека да не падна. {{field-off:Bible}}</w:t>
      </w:r>
    </w:p>
    <w:p>
      <w:pPr>
        <w:pStyle w:val="Normal"/>
        <w:rPr/>
      </w:pPr>
      <w:r>
        <w:rPr/>
        <w:t>[[@Bible:2Sa 24:15 ]][[24:15 &gt;&gt; 2Sa 24:15]] {{field-on:Bible}} И тъй, прати Господ мор в Израил от сутринта дори до определеното време; и умряха от людете, от Дан до Вирсавее, седемдесет тисящи мъже. {{field-off:Bible}}</w:t>
      </w:r>
    </w:p>
    <w:p>
      <w:pPr>
        <w:pStyle w:val="Normal"/>
        <w:rPr/>
      </w:pPr>
      <w:r>
        <w:rPr/>
        <w:t>[[@Bible:2Sa 24:16 ]][[24:16 &gt;&gt; 2Sa 24:16]] {{field-on:Bible}} И когато ангелът простря ръката си против Ерусалим за да го погуби; разкая се Господ за злото, и рече на ангела който правеше погублението в людете: Стига вече: тегли ръката си. А ангелът Господен бе близу при гумното на Орна Иевусеца. {{field-off:Bible}}</w:t>
      </w:r>
    </w:p>
    <w:p>
      <w:pPr>
        <w:pStyle w:val="Normal"/>
        <w:rPr/>
      </w:pPr>
      <w:r>
        <w:rPr/>
        <w:t>[[@Bible:2Sa 24:17 ]][[24:17 &gt;&gt; 2Sa 24:17]] {{field-on:Bible}} И говори Давид Господу когато видя ангела който поразяваше людете, и рече: Ето, аз съгреших, и аз беззаконие сторих; но тези овци що са сторили? На мене прочее нека е ръката ти, и на дома на отца ми. {{field-off:Bible}}</w:t>
      </w:r>
    </w:p>
    <w:p>
      <w:pPr>
        <w:pStyle w:val="Normal"/>
        <w:rPr/>
      </w:pPr>
      <w:r>
        <w:rPr/>
        <w:t>[[@Bible:2Sa 24:18 ]][[24:18 &gt;&gt; 2Sa 24:18]] {{field-on:Bible}} И дойде Гад в онзи ден при Давида та му рече: Възлез, постави олтар Господу в гумното на Орна Иевусеца. {{field-off:Bible}}</w:t>
      </w:r>
    </w:p>
    <w:p>
      <w:pPr>
        <w:pStyle w:val="Normal"/>
        <w:rPr/>
      </w:pPr>
      <w:r>
        <w:rPr/>
        <w:t>[[@Bible:2Sa 24:19 ]][[24:19 &gt;&gt; 2Sa 24:19]] {{field-on:Bible}} И възлезе Давид според словото Гадово, както заповяда Господ. {{field-off:Bible}}</w:t>
      </w:r>
    </w:p>
    <w:p>
      <w:pPr>
        <w:pStyle w:val="Normal"/>
        <w:rPr/>
      </w:pPr>
      <w:r>
        <w:rPr/>
        <w:t>[[@Bible:2Sa 24:20 ]][[24:20 &gt;&gt; 2Sa 24:20]] {{field-on:Bible}} И погледна Орна и видя царя и рабите му че идат към него; и излезе Орна та се поклона на царя с лице до земята. {{field-off:Bible}}</w:t>
      </w:r>
    </w:p>
    <w:p>
      <w:pPr>
        <w:pStyle w:val="Normal"/>
        <w:rPr/>
      </w:pPr>
      <w:r>
        <w:rPr/>
        <w:t>[[@Bible:2Sa 24:21 ]][[24:21 &gt;&gt; 2Sa 24:21]] {{field-on:Bible}} И рече Орна: Защо дойде господарят ми царят при раба си? И рече Давид: Да купя гумното от тебе та да съградя олтар Господу, за да престане язвата от людете. {{field-off:Bible}}</w:t>
      </w:r>
    </w:p>
    <w:p>
      <w:pPr>
        <w:pStyle w:val="Normal"/>
        <w:rPr/>
      </w:pPr>
      <w:r>
        <w:rPr/>
        <w:t>[[@Bible:2Sa 24:22 ]][[24:22 &gt;&gt; 2Sa 24:22]] {{field-on:Bible}} И рече Орна Давиду: Нека вземе господарят ми царят, и нека принесе в жъртва каквото е угодно пред очите му; ето воловете за всесъжение, и диканите и оръдията на воловете за дърва. {{field-off:Bible}}</w:t>
      </w:r>
    </w:p>
    <w:p>
      <w:pPr>
        <w:pStyle w:val="Normal"/>
        <w:rPr/>
      </w:pPr>
      <w:r>
        <w:rPr/>
        <w:t>[[@Bible:2Sa 24:23 ]][[24:23 &gt;&gt; 2Sa 24:23]] {{field-on:Bible}} Всичките даде Орна, като цар, на царя. И рече Орна на царя: Господ Бог твой да благоволи в тебе. {{field-off:Bible}}</w:t>
      </w:r>
    </w:p>
    <w:p>
      <w:pPr>
        <w:pStyle w:val="Normal"/>
        <w:rPr/>
      </w:pPr>
      <w:r>
        <w:rPr/>
        <w:t>[[@Bible:2Sa 24:24 ]][[24:24 &gt;&gt; 2Sa 24:24]] {{field-on:Bible}} И рече царят на Орна: Не; но непременно ще го купя от тебе с заплата; защото не ща да принеса всесъжения на Господа Бога моего без да платя. И купи Давид гумното и воловете за петдесет сикли сребърни. {{field-off:Bible}}</w:t>
      </w:r>
    </w:p>
    <w:p>
      <w:pPr>
        <w:pStyle w:val="Normal"/>
        <w:rPr/>
      </w:pPr>
      <w:r>
        <w:rPr/>
        <w:t>[[@Bible:2Sa 24:25 ]][[24:25 &gt;&gt; 2Sa 24:25]] {{field-on:Bible}} И съгради там Давид олтар Господу, и принесе всесъжения и примирителни приношения. И прие Господ молбата за земята, та престана язвата от Израиля. {{field-off:Bible}}</w:t>
      </w:r>
    </w:p>
    <w:p>
      <w:pPr>
        <w:pStyle w:val="Heading1"/>
        <w:rPr/>
      </w:pPr>
      <w:r>
        <w:rPr/>
        <w:t>3-а Царе</w:t>
      </w:r>
    </w:p>
    <w:p>
      <w:pPr>
        <w:pStyle w:val="Heading2"/>
        <w:rPr/>
      </w:pPr>
      <w:r>
        <w:rPr/>
        <w:t>Глава 1</w:t>
      </w:r>
    </w:p>
    <w:p>
      <w:pPr>
        <w:pStyle w:val="Normal"/>
        <w:rPr/>
      </w:pPr>
      <w:r>
        <w:rPr/>
        <w:t>[[@Bible:1Ki 1:1 ]][[1:1 &gt;&gt; 1Ki 1:1]] {{field-on:Bible}} А цар Давид бе стар, преминал на възраст; и покриваха го с дрехи, но не се стоплюваше. {{field-off:Bible}}</w:t>
      </w:r>
    </w:p>
    <w:p>
      <w:pPr>
        <w:pStyle w:val="Normal"/>
        <w:rPr/>
      </w:pPr>
      <w:r>
        <w:rPr/>
        <w:t>[[@Bible:1Ki 1:2 ]][[1:2 &gt;&gt; 1Ki 1:2]] {{field-on:Bible}} И рекоха му рабите му: Нека потърсят за господаря ни царя млада девица, за да предстоява пред царя, и да му пригодява, и да спи в недрото му, за да се топли господарят ни царят. {{field-off:Bible}}</w:t>
      </w:r>
    </w:p>
    <w:p>
      <w:pPr>
        <w:pStyle w:val="Normal"/>
        <w:rPr/>
      </w:pPr>
      <w:r>
        <w:rPr/>
        <w:t>[[@Bible:1Ki 1:3 ]][[1:3 &gt;&gt; 1Ki 1:3]] {{field-on:Bible}} И търсиха по всичките предели на Израил девица красна, и намериха Ависага Сунамянката, и доведоха я при царя. {{field-off:Bible}}</w:t>
      </w:r>
    </w:p>
    <w:p>
      <w:pPr>
        <w:pStyle w:val="Normal"/>
        <w:rPr/>
      </w:pPr>
      <w:r>
        <w:rPr/>
        <w:t>[[@Bible:1Ki 1:4 ]][[1:4 &gt;&gt; 1Ki 1:4]] {{field-on:Bible}} А девицата бе много красна, и пригодяваше на царя, и слугуваше му; но царят не я позна. {{field-off:Bible}}</w:t>
      </w:r>
    </w:p>
    <w:p>
      <w:pPr>
        <w:pStyle w:val="Normal"/>
        <w:rPr/>
      </w:pPr>
      <w:r>
        <w:rPr/>
        <w:t>[[@Bible:1Ki 1:5 ]][[1:5 &gt;&gt; 1Ki 1:5]] {{field-on:Bible}} Тогаз Адония синът на Аггита надигна се в себе си и каза: Аз ще царувам; и приготви си колесници и конници, и петдесет мъже за да тичат пред него. {{field-off:Bible}}</w:t>
      </w:r>
    </w:p>
    <w:p>
      <w:pPr>
        <w:pStyle w:val="Normal"/>
        <w:rPr/>
      </w:pPr>
      <w:r>
        <w:rPr/>
        <w:t>[[@Bible:1Ki 1:6 ]][[1:6 &gt;&gt; 1Ki 1:6]] {{field-on:Bible}} И отец му не беше го огорчавал никога да каже: Защо струваш ти това? А той беше и много хубавец на глед; и майка му го беше родила след Авесалома. {{field-off:Bible}}</w:t>
      </w:r>
    </w:p>
    <w:p>
      <w:pPr>
        <w:pStyle w:val="Normal"/>
        <w:rPr/>
      </w:pPr>
      <w:r>
        <w:rPr/>
        <w:t>[[@Bible:1Ki 1:7 ]][[1:7 &gt;&gt; 1Ki 1:7]] {{field-on:Bible}} И сдума се с Иоава Саруиния син и с Авиатара свещеника; и те последваха Адония и помагаха му. {{field-off:Bible}}</w:t>
      </w:r>
    </w:p>
    <w:p>
      <w:pPr>
        <w:pStyle w:val="Normal"/>
        <w:rPr/>
      </w:pPr>
      <w:r>
        <w:rPr/>
        <w:t>[[@Bible:1Ki 1:8 ]][[1:8 &gt;&gt; 1Ki 1:8]] {{field-on:Bible}} Но Садок свещеникът, и Ванаия Иодаевът син, и Натан пророкът и Семей, и Реий, и силните Давидови не бяха с Адония. {{field-off:Bible}}</w:t>
      </w:r>
    </w:p>
    <w:p>
      <w:pPr>
        <w:pStyle w:val="Normal"/>
        <w:rPr/>
      </w:pPr>
      <w:r>
        <w:rPr/>
        <w:t>[[@Bible:1Ki 1:9 ]][[1:9 &gt;&gt; 1Ki 1:9]] {{field-on:Bible}} И закла Адония овци, и говеда, и огоени телци при камика на Зоелет, който е при източника Рогил, и покани всичките си братя царските синове, и всичките Юдини мъже царските слуги. {{field-off:Bible}}</w:t>
      </w:r>
    </w:p>
    <w:p>
      <w:pPr>
        <w:pStyle w:val="Normal"/>
        <w:rPr/>
      </w:pPr>
      <w:r>
        <w:rPr/>
        <w:t>[[@Bible:1Ki 1:10 ]][[1:10 &gt;&gt; 1Ki 1:10]] {{field-on:Bible}} Натана обаче пророка, и Ванаия, и силните, и Соломона брата си не покани. {{field-off:Bible}}</w:t>
      </w:r>
    </w:p>
    <w:p>
      <w:pPr>
        <w:pStyle w:val="Normal"/>
        <w:rPr/>
      </w:pPr>
      <w:r>
        <w:rPr/>
        <w:t>[[@Bible:1Ki 1:11 ]][[1:11 &gt;&gt; 1Ki 1:11]] {{field-on:Bible}} И говори Натан на Витсавее Соломоновата майка и рече: Не чу ли ти че се въцари Адония Агитинът син? и господарят ни Давид не знае това. {{field-off:Bible}}</w:t>
      </w:r>
    </w:p>
    <w:p>
      <w:pPr>
        <w:pStyle w:val="Normal"/>
        <w:rPr/>
      </w:pPr>
      <w:r>
        <w:rPr/>
        <w:t>[[@Bible:1Ki 1:12 ]][[1:12 &gt;&gt; 1Ki 1:12]] {{field-on:Bible}} Сега прочее ела, моля, да ти дам съвет, за да избавиш живота си и живота на сина си Соломона. {{field-off:Bible}}</w:t>
      </w:r>
    </w:p>
    <w:p>
      <w:pPr>
        <w:pStyle w:val="Normal"/>
        <w:rPr/>
      </w:pPr>
      <w:r>
        <w:rPr/>
        <w:t>[[@Bible:1Ki 1:13 ]][[1:13 &gt;&gt; 1Ki 1:13]] {{field-on:Bible}} Иди та влез при цар Давида и речи му: Господарю мой царю, не закле ли се ти на рабинята си и каза: Соломон син ти ще се въцари след мене, и той ще седне на престола ми? Защо прочее се въцари Адония? {{field-off:Bible}}</w:t>
      </w:r>
    </w:p>
    <w:p>
      <w:pPr>
        <w:pStyle w:val="Normal"/>
        <w:rPr/>
      </w:pPr>
      <w:r>
        <w:rPr/>
        <w:t>[[@Bible:1Ki 1:14 ]][[1:14 &gt;&gt; 1Ki 1:14]] {{field-on:Bible}} Ето, ти още като говориш там с царя, ще дойда и аз след тебе и ще допълня думите ти. {{field-off:Bible}}</w:t>
      </w:r>
    </w:p>
    <w:p>
      <w:pPr>
        <w:pStyle w:val="Normal"/>
        <w:rPr/>
      </w:pPr>
      <w:r>
        <w:rPr/>
        <w:t>[[@Bible:1Ki 1:15 ]][[1:15 &gt;&gt; 1Ki 1:15]] {{field-on:Bible}} И влезе Витсавее при царя в ложницата; а царят беше много стар; и Ависага Сунамянката слугуваше на царя. {{field-off:Bible}}</w:t>
      </w:r>
    </w:p>
    <w:p>
      <w:pPr>
        <w:pStyle w:val="Normal"/>
        <w:rPr/>
      </w:pPr>
      <w:r>
        <w:rPr/>
        <w:t>[[@Bible:1Ki 1:16 ]][[1:16 &gt;&gt; 1Ki 1:16]] {{field-on:Bible}} И преклони се Витсавее та се поклони на царя. И царят рече: Що имаш? {{field-off:Bible}}</w:t>
      </w:r>
    </w:p>
    <w:p>
      <w:pPr>
        <w:pStyle w:val="Normal"/>
        <w:rPr/>
      </w:pPr>
      <w:r>
        <w:rPr/>
        <w:t>[[@Bible:1Ki 1:17 ]][[1:17 &gt;&gt; 1Ki 1:17]] {{field-on:Bible}} А тя му рече: Господарю мой, ти се закле в Гспода Бога твоего на рабинята си и каза: Соломон син ти ще се въцари след мене, и той ще седне на престола ми. {{field-off:Bible}}</w:t>
      </w:r>
    </w:p>
    <w:p>
      <w:pPr>
        <w:pStyle w:val="Normal"/>
        <w:rPr/>
      </w:pPr>
      <w:r>
        <w:rPr/>
        <w:t>[[@Bible:1Ki 1:18 ]][[1:18 &gt;&gt; 1Ki 1:18]] {{field-on:Bible}} Но сега, ето, Адония се въцари; и ти сега, господарю мой царю, не знаеш това. {{field-off:Bible}}</w:t>
      </w:r>
    </w:p>
    <w:p>
      <w:pPr>
        <w:pStyle w:val="Normal"/>
        <w:rPr/>
      </w:pPr>
      <w:r>
        <w:rPr/>
        <w:t>[[@Bible:1Ki 1:19 ]][[1:19 &gt;&gt; 1Ki 1:19]] {{field-on:Bible}} И закла говеда, и огоени телци, и овци с изобилие, и покани всичките царски синове, и Авиатара свещеника, и Иоава, военачалника; раба ти обаче Соломона не покани. {{field-off:Bible}}</w:t>
      </w:r>
    </w:p>
    <w:p>
      <w:pPr>
        <w:pStyle w:val="Normal"/>
        <w:rPr/>
      </w:pPr>
      <w:r>
        <w:rPr/>
        <w:t>[[@Bible:1Ki 1:20 ]][[1:20 &gt;&gt; 1Ki 1:20]] {{field-on:Bible}} Но на тебе, господарю мой царю, на тебе гледат очите на всичкия Израил да им известиш кой ще седне на престола на господаря ми царя след него. {{field-off:Bible}}</w:t>
      </w:r>
    </w:p>
    <w:p>
      <w:pPr>
        <w:pStyle w:val="Normal"/>
        <w:rPr/>
      </w:pPr>
      <w:r>
        <w:rPr/>
        <w:t>[[@Bible:1Ki 1:21 ]][[1:21 &gt;&gt; 1Ki 1:21]] {{field-on:Bible}} Ако ли не, когато господарят ми царят заспи с отците си, аз и син ми Соломон виновни ще се считаме. {{field-off:Bible}}</w:t>
      </w:r>
    </w:p>
    <w:p>
      <w:pPr>
        <w:pStyle w:val="Normal"/>
        <w:rPr/>
      </w:pPr>
      <w:r>
        <w:rPr/>
        <w:t>[[@Bible:1Ki 1:22 ]][[1:22 &gt;&gt; 1Ki 1:22]] {{field-on:Bible}} И, ето, доде още говореше тя с царя, дойде и Натан пророкът. {{field-off:Bible}}</w:t>
      </w:r>
    </w:p>
    <w:p>
      <w:pPr>
        <w:pStyle w:val="Normal"/>
        <w:rPr/>
      </w:pPr>
      <w:r>
        <w:rPr/>
        <w:t>[[@Bible:1Ki 1:23 ]][[1:23 &gt;&gt; 1Ki 1:23]] {{field-on:Bible}} И известиха на царя и рекоха: Ето Натан пророка. И като влезе той пред царя, поклони се на царя с лице до земята. {{field-off:Bible}}</w:t>
      </w:r>
    </w:p>
    <w:p>
      <w:pPr>
        <w:pStyle w:val="Normal"/>
        <w:rPr/>
      </w:pPr>
      <w:r>
        <w:rPr/>
        <w:t>[[@Bible:1Ki 1:24 ]][[1:24 &gt;&gt; 1Ki 1:24]] {{field-on:Bible}} И рече Натан: Господарю мой царю, рекъл ли си ти: Адония ще се въцари след мене, и той ще седне на престола ми? {{field-off:Bible}}</w:t>
      </w:r>
    </w:p>
    <w:p>
      <w:pPr>
        <w:pStyle w:val="Normal"/>
        <w:rPr/>
      </w:pPr>
      <w:r>
        <w:rPr/>
        <w:t>[[@Bible:1Ki 1:25 ]][[1:25 &gt;&gt; 1Ki 1:25]] {{field-on:Bible}} Защото той слезе днес та закла говеда, и огоени телци, и овци изобилно, и покани всичките царски синове, и войводите, и Авиатара свещеника; и, ето, ядат и пият пред него, и думат: Да е жив цар Адония! {{field-off:Bible}}</w:t>
      </w:r>
    </w:p>
    <w:p>
      <w:pPr>
        <w:pStyle w:val="Normal"/>
        <w:rPr/>
      </w:pPr>
      <w:r>
        <w:rPr/>
        <w:t>[[@Bible:1Ki 1:26 ]][[1:26 &gt;&gt; 1Ki 1:26]] {{field-on:Bible}} А мене, мене раба ти, и Садока свещеника, и Ванаия Иодаевия син, и Соломона раба ти не покани. {{field-off:Bible}}</w:t>
      </w:r>
    </w:p>
    <w:p>
      <w:pPr>
        <w:pStyle w:val="Normal"/>
        <w:rPr/>
      </w:pPr>
      <w:r>
        <w:rPr/>
        <w:t>[[@Bible:1Ki 1:27 ]][[1:27 &gt;&gt; 1Ki 1:27]] {{field-on:Bible}} От господаря ми царя ли стана това нещо, и не си обявил ти на раба си кой ще седне на престола на господаря ми царя след него? {{field-off:Bible}}</w:t>
      </w:r>
    </w:p>
    <w:p>
      <w:pPr>
        <w:pStyle w:val="Normal"/>
        <w:rPr/>
      </w:pPr>
      <w:r>
        <w:rPr/>
        <w:t>[[@Bible:1Ki 1:28 ]][[1:28 &gt;&gt; 1Ki 1:28]] {{field-on:Bible}} И отговори цар Давид и рече: Повикайте ми Витсавее. И влезе при царя та застана пред царя. {{field-off:Bible}}</w:t>
      </w:r>
    </w:p>
    <w:p>
      <w:pPr>
        <w:pStyle w:val="Normal"/>
        <w:rPr/>
      </w:pPr>
      <w:r>
        <w:rPr/>
        <w:t>[[@Bible:1Ki 1:29 ]][[1:29 &gt;&gt; 1Ki 1:29]] {{field-on:Bible}} И закле се царят и рече: Жив Господ който избави душата ми от всичко утеснение, {{field-off:Bible}}</w:t>
      </w:r>
    </w:p>
    <w:p>
      <w:pPr>
        <w:pStyle w:val="Normal"/>
        <w:rPr/>
      </w:pPr>
      <w:r>
        <w:rPr/>
        <w:t>[[@Bible:1Ki 1:30 ]][[1:30 &gt;&gt; 1Ki 1:30]] {{field-on:Bible}} непременно, както ти се заклех в Господа Бога Израилева и рекох че Соломон син те ще се въцари след мене, и той ще седне вместо мене на престола ми, така ще направя в този ден. {{field-off:Bible}}</w:t>
      </w:r>
    </w:p>
    <w:p>
      <w:pPr>
        <w:pStyle w:val="Normal"/>
        <w:rPr/>
      </w:pPr>
      <w:r>
        <w:rPr/>
        <w:t>[[@Bible:1Ki 1:31 ]][[1:31 &gt;&gt; 1Ki 1:31]] {{field-on:Bible}} Тогаз Витсавее наведе се с лицето до земята та се поклони на царя, и рече: Да е жив господарят ми цар Давид в век. {{field-off:Bible}}</w:t>
      </w:r>
    </w:p>
    <w:p>
      <w:pPr>
        <w:pStyle w:val="Normal"/>
        <w:rPr/>
      </w:pPr>
      <w:r>
        <w:rPr/>
        <w:t>[[@Bible:1Ki 1:32 ]][[1:32 &gt;&gt; 1Ki 1:32]] {{field-on:Bible}} И рече цар Давид: Повикайте ми Садока свещеника, и Натана пророка, и Ванаия Иодаевия син. И дойдоха пред царя. {{field-off:Bible}}</w:t>
      </w:r>
    </w:p>
    <w:p>
      <w:pPr>
        <w:pStyle w:val="Normal"/>
        <w:rPr/>
      </w:pPr>
      <w:r>
        <w:rPr/>
        <w:t>[[@Bible:1Ki 1:33 ]][[1:33 &gt;&gt; 1Ki 1:33]] {{field-on:Bible}} И рече им царят: Вземете с себе си рабите на вашия господар та турете Соломона сина ми да седне на мъската ми, и низведете го в Гион; {{field-off:Bible}}</w:t>
      </w:r>
    </w:p>
    <w:p>
      <w:pPr>
        <w:pStyle w:val="Normal"/>
        <w:rPr/>
      </w:pPr>
      <w:r>
        <w:rPr/>
        <w:t>[[@Bible:1Ki 1:34 ]][[1:34 &gt;&gt; 1Ki 1:34]] {{field-on:Bible}} и нека го помажат там Садок свещеникът и Натан пророкът за цар над Израиля; и затръбете с тръбата и речете: Да е жив цар Соломон! {{field-off:Bible}}</w:t>
      </w:r>
    </w:p>
    <w:p>
      <w:pPr>
        <w:pStyle w:val="Normal"/>
        <w:rPr/>
      </w:pPr>
      <w:r>
        <w:rPr/>
        <w:t>[[@Bible:1Ki 1:35 ]][[1:35 &gt;&gt; 1Ki 1:35]] {{field-on:Bible}} Тогаз ще възлезете след него да дойде и да седне на престола ми; и той ще царува вместо мене, и нему заповядах да е княз над Израиля и над Юда. {{field-off:Bible}}</w:t>
      </w:r>
    </w:p>
    <w:p>
      <w:pPr>
        <w:pStyle w:val="Normal"/>
        <w:rPr/>
      </w:pPr>
      <w:r>
        <w:rPr/>
        <w:t>[[@Bible:1Ki 1:36 ]][[1:36 &gt;&gt; 1Ki 1:36]] {{field-on:Bible}} И отговори Ванаия Иодаевът син на царя и рече: Амин! Господ Бог на господаря ми царя така нека заповяда. {{field-off:Bible}}</w:t>
      </w:r>
    </w:p>
    <w:p>
      <w:pPr>
        <w:pStyle w:val="Normal"/>
        <w:rPr/>
      </w:pPr>
      <w:r>
        <w:rPr/>
        <w:t>[[@Bible:1Ki 1:37 ]][[1:37 &gt;&gt; 1Ki 1:37]] {{field-on:Bible}} Както биде Господ с господаря ми царя, така да е и с Соломона, и да увеличи престола му повече от престола на господаря ми цар Давида. {{field-off:Bible}}</w:t>
      </w:r>
    </w:p>
    <w:p>
      <w:pPr>
        <w:pStyle w:val="Normal"/>
        <w:rPr/>
      </w:pPr>
      <w:r>
        <w:rPr/>
        <w:t>[[@Bible:1Ki 1:38 ]][[1:38 &gt;&gt; 1Ki 1:38]] {{field-on:Bible}} Тогаз слезе Садок свещеникът, и Натан пророкът, и Ванаия Иодаевът син, и Херетците, и Фелетците та туриха Соломона на мъската на цар Давида, и доведоха го в Гион. {{field-off:Bible}}</w:t>
      </w:r>
    </w:p>
    <w:p>
      <w:pPr>
        <w:pStyle w:val="Normal"/>
        <w:rPr/>
      </w:pPr>
      <w:r>
        <w:rPr/>
        <w:t>[[@Bible:1Ki 1:39 ]][[1:39 &gt;&gt; 1Ki 1:39]] {{field-on:Bible}} И взе Садок свещеникът рога с елея от скинията та помаза Соломона. И възтръбиха с тръбата; и рекоха всичките люде: Да е жив цар Соломон! {{field-off:Bible}}</w:t>
      </w:r>
    </w:p>
    <w:p>
      <w:pPr>
        <w:pStyle w:val="Normal"/>
        <w:rPr/>
      </w:pPr>
      <w:r>
        <w:rPr/>
        <w:t>[[@Bible:1Ki 1:40 ]][[1:40 &gt;&gt; 1Ki 1:40]] {{field-on:Bible}} И възлязоха всичките люде след него; и свиреха людете с свирки, и веселеха се с голямо веселие, и земята се разсядаше от гласовете им. {{field-off:Bible}}</w:t>
      </w:r>
    </w:p>
    <w:p>
      <w:pPr>
        <w:pStyle w:val="Normal"/>
        <w:rPr/>
      </w:pPr>
      <w:r>
        <w:rPr/>
        <w:t>[[@Bible:1Ki 1:41 ]][[1:41 &gt;&gt; 1Ki 1:41]] {{field-on:Bible}} И чу Адония и всичките му поканени като свършиха да ядат. И когато чу Иоав тръбния глас рече: Какъв е този глас от глъч в града? {{field-off:Bible}}</w:t>
      </w:r>
    </w:p>
    <w:p>
      <w:pPr>
        <w:pStyle w:val="Normal"/>
        <w:rPr/>
      </w:pPr>
      <w:r>
        <w:rPr/>
        <w:t>[[@Bible:1Ki 1:42 ]][[1:42 &gt;&gt; 1Ki 1:42]] {{field-on:Bible}} Като още говореше, ето, Ионатан синът на Авиатара свещеника дойде, и рече Адония: Влез, защото ти си храбър мъж, и носиш добри вести. {{field-off:Bible}}</w:t>
      </w:r>
    </w:p>
    <w:p>
      <w:pPr>
        <w:pStyle w:val="Normal"/>
        <w:rPr/>
      </w:pPr>
      <w:r>
        <w:rPr/>
        <w:t>[[@Bible:1Ki 1:43 ]][[1:43 &gt;&gt; 1Ki 1:43]] {{field-on:Bible}} И отговори Ионатан и рече на Адония: Наистина господарят ни цар Давид направи Соломона цар; {{field-off:Bible}}</w:t>
      </w:r>
    </w:p>
    <w:p>
      <w:pPr>
        <w:pStyle w:val="Normal"/>
        <w:rPr/>
      </w:pPr>
      <w:r>
        <w:rPr/>
        <w:t>[[@Bible:1Ki 1:44 ]][[1:44 &gt;&gt; 1Ki 1:44]] {{field-on:Bible}} и проводи с него царят Садока свещеника, и Натана пророка, и Ванаия Иодаевия син, и Херетците, и Фелетците, та го туриха на царската мъска; {{field-off:Bible}}</w:t>
      </w:r>
    </w:p>
    <w:p>
      <w:pPr>
        <w:pStyle w:val="Normal"/>
        <w:rPr/>
      </w:pPr>
      <w:r>
        <w:rPr/>
        <w:t>[[@Bible:1Ki 1:45 ]][[1:45 &gt;&gt; 1Ki 1:45]] {{field-on:Bible}} и помазаха го Садок свещеникът и Натан пророкът в Гион за цар; и възлязоха от там веселяще се, и градът екна. Този е гласът който чухте. {{field-off:Bible}}</w:t>
      </w:r>
    </w:p>
    <w:p>
      <w:pPr>
        <w:pStyle w:val="Normal"/>
        <w:rPr/>
      </w:pPr>
      <w:r>
        <w:rPr/>
        <w:t>[[@Bible:1Ki 1:46 ]][[1:46 &gt;&gt; 1Ki 1:46]] {{field-on:Bible}} Още и Соломон седна на царския престол. {{field-off:Bible}}</w:t>
      </w:r>
    </w:p>
    <w:p>
      <w:pPr>
        <w:pStyle w:val="Normal"/>
        <w:rPr/>
      </w:pPr>
      <w:r>
        <w:rPr/>
        <w:t>[[@Bible:1Ki 1:47 ]][[1:47 &gt;&gt; 1Ki 1:47]] {{field-on:Bible}} И влязоха даже слугите на царя да честитят на господаря ни цар Давида, и рекоха: Бог да осветли името на Соломона повече от твоето име, и да увеличи престола му повече от твоя престол; и поклони се царят върху одъра. {{field-off:Bible}}</w:t>
      </w:r>
    </w:p>
    <w:p>
      <w:pPr>
        <w:pStyle w:val="Normal"/>
        <w:rPr/>
      </w:pPr>
      <w:r>
        <w:rPr/>
        <w:t>[[@Bible:1Ki 1:48 ]][[1:48 &gt;&gt; 1Ki 1:48]] {{field-on:Bible}} И рече още царят така: Благословен Господ Бог Израилев който ми даде днес наследник седнал на престола ми, и очите ми видят това. {{field-off:Bible}}</w:t>
      </w:r>
    </w:p>
    <w:p>
      <w:pPr>
        <w:pStyle w:val="Normal"/>
        <w:rPr/>
      </w:pPr>
      <w:r>
        <w:rPr/>
        <w:t>[[@Bible:1Ki 1:49 ]][[1:49 &gt;&gt; 1Ki 1:49]] {{field-on:Bible}} Тогаз всичките поканени които бяха с Адония уплашиха се, и станаха та си отидоха всеки в пътя си. {{field-off:Bible}}</w:t>
      </w:r>
    </w:p>
    <w:p>
      <w:pPr>
        <w:pStyle w:val="Normal"/>
        <w:rPr/>
      </w:pPr>
      <w:r>
        <w:rPr/>
        <w:t>[[@Bible:1Ki 1:50 ]][[1:50 &gt;&gt; 1Ki 1:50]] {{field-on:Bible}} А Адония се уплаши от Соломоновото лице, и стана та отиде и се хвана за роговете на олтаря. {{field-off:Bible}}</w:t>
      </w:r>
    </w:p>
    <w:p>
      <w:pPr>
        <w:pStyle w:val="Normal"/>
        <w:rPr/>
      </w:pPr>
      <w:r>
        <w:rPr/>
        <w:t>[[@Bible:1Ki 1:51 ]][[1:51 &gt;&gt; 1Ki 1:51]] {{field-on:Bible}} И известиха на Соломона и рекоха: Ето, Адония се бои от цар Соломона, и, ето, хвана се за роговете на олтаря и говори: Нека ми се закълне днес цар Соломон че не ще да умъртви раба си с меч. {{field-off:Bible}}</w:t>
      </w:r>
    </w:p>
    <w:p>
      <w:pPr>
        <w:pStyle w:val="Normal"/>
        <w:rPr/>
      </w:pPr>
      <w:r>
        <w:rPr/>
        <w:t>[[@Bible:1Ki 1:52 ]][[1:52 &gt;&gt; 1Ki 1:52]] {{field-on:Bible}} И рече Соломон: Ако бъде добър мъж, нито един косъм от космите му няма да падне на земята; но ако се намери зло в него, ще се умъртви. {{field-off:Bible}}</w:t>
      </w:r>
    </w:p>
    <w:p>
      <w:pPr>
        <w:pStyle w:val="Normal"/>
        <w:rPr/>
      </w:pPr>
      <w:r>
        <w:rPr/>
        <w:t>[[@Bible:1Ki 1:53 ]][[1:53 &gt;&gt; 1Ki 1:53]] {{field-on:Bible}} И проводи цар Соломон, та го сведоха от олтаря; и дойде та се поклони на цар Соломона; и рече му Соломон: Иди в дома си. {{field-off:Bible}}</w:t>
      </w:r>
    </w:p>
    <w:p>
      <w:pPr>
        <w:pStyle w:val="Heading2"/>
        <w:rPr/>
      </w:pPr>
      <w:r>
        <w:rPr/>
        <w:t>Глава 2</w:t>
      </w:r>
    </w:p>
    <w:p>
      <w:pPr>
        <w:pStyle w:val="Normal"/>
        <w:rPr/>
      </w:pPr>
      <w:r>
        <w:rPr/>
        <w:t>[[@Bible:1Ki 2:1 ]][[2:1 &gt;&gt; 1Ki 2:1]] {{field-on:Bible}} И приближиха се дните на Давида да умре; и заръча на Соломона сина си и каза: {{field-off:Bible}}</w:t>
      </w:r>
    </w:p>
    <w:p>
      <w:pPr>
        <w:pStyle w:val="Normal"/>
        <w:rPr/>
      </w:pPr>
      <w:r>
        <w:rPr/>
        <w:t>[[@Bible:1Ki 2:2 ]][[2:2 &gt;&gt; 1Ki 2:2]] {{field-on:Bible}} Аз отивам в пътя на всичката земя; а ти се крепи и бъди мъж; {{field-off:Bible}}</w:t>
      </w:r>
    </w:p>
    <w:p>
      <w:pPr>
        <w:pStyle w:val="Normal"/>
        <w:rPr/>
      </w:pPr>
      <w:r>
        <w:rPr/>
        <w:t>[[@Bible:1Ki 2:3 ]][[2:3 &gt;&gt; 1Ki 2:3]] {{field-on:Bible}} и пази поръчанията на Господа Бога твоего, и ходи в пътищата му, и пази повеленията му, и заповедите му, и съдбите му, и свидетелствата му както е писано в Мойсеевия закон, за да благоденствуваш в всичко каквото правиш и всякъде дето и да се обърнеш; {{field-off:Bible}}</w:t>
      </w:r>
    </w:p>
    <w:p>
      <w:pPr>
        <w:pStyle w:val="Normal"/>
        <w:rPr/>
      </w:pPr>
      <w:r>
        <w:rPr/>
        <w:t>[[@Bible:1Ki 2:4 ]][[2:4 &gt;&gt; 1Ki 2:4]] {{field-on:Bible}} за да утвърди Господ словото си което говори за мене и рече: Ако внимават синовете ти в пътя си да ходят пред мене с истина, с всичкото си сърдце и с всичката си душа, непременно няма да оскудее от тебе мъж върху престола Израилев. {{field-off:Bible}}</w:t>
      </w:r>
    </w:p>
    <w:p>
      <w:pPr>
        <w:pStyle w:val="Normal"/>
        <w:rPr/>
      </w:pPr>
      <w:r>
        <w:rPr/>
        <w:t>[[@Bible:1Ki 2:5 ]][[2:5 &gt;&gt; 1Ki 2:5]] {{field-on:Bible}} А още ти знаеш това което ми направи Иоав Саруинът син що направи на двамата войводи на Израилевите воинства, на Авенира Нировия син, и на Амаса Иетеровия син, които уби, и изля кръвта на боя в мир, и тури кръвта на боя в пояса си който бе около чреслата му, и в обущата си които бяха на нозете му. {{field-off:Bible}}</w:t>
      </w:r>
    </w:p>
    <w:p>
      <w:pPr>
        <w:pStyle w:val="Normal"/>
        <w:rPr/>
      </w:pPr>
      <w:r>
        <w:rPr/>
        <w:t>[[@Bible:1Ki 2:6 ]][[2:6 &gt;&gt; 1Ki 2:6]] {{field-on:Bible}} Направи прочее според мъдростта си, и да не оставиш да слезе седината му с мир в гроба. {{field-off:Bible}}</w:t>
      </w:r>
    </w:p>
    <w:p>
      <w:pPr>
        <w:pStyle w:val="Normal"/>
        <w:rPr/>
      </w:pPr>
      <w:r>
        <w:rPr/>
        <w:t>[[@Bible:1Ki 2:7 ]][[2:7 &gt;&gt; 1Ki 2:7]] {{field-on:Bible}} Но на синовете на Верзелая Гадаадеца направи милост, и нека са от тези които ядат на трапезата ти; защото така се приближиха те при мене когато бягах от лицето на брата ти Авесалома. {{field-off:Bible}}</w:t>
      </w:r>
    </w:p>
    <w:p>
      <w:pPr>
        <w:pStyle w:val="Normal"/>
        <w:rPr/>
      </w:pPr>
      <w:r>
        <w:rPr/>
        <w:t>[[@Bible:1Ki 2:8 ]][[2:8 &gt;&gt; 1Ki 2:8]] {{field-on:Bible}} И ето с тебе Семей Гираевът син, Вениаминецът, от Ваурим, който ме прокле с горка клетва в който ден отивах в Маханаим; слезе обаче да ме посрещне в Иордан, и заклех му се в Господа и рекох: Няма да те умъртвя с меч. {{field-off:Bible}}</w:t>
      </w:r>
    </w:p>
    <w:p>
      <w:pPr>
        <w:pStyle w:val="Normal"/>
        <w:rPr/>
      </w:pPr>
      <w:r>
        <w:rPr/>
        <w:t>[[@Bible:1Ki 2:9 ]][[2:9 &gt;&gt; 1Ki 2:9]] {{field-on:Bible}} Сега прочее да го не обезвиниш; защото си мъж мъдър, и знаеш що да му направиш, и да сведеш седината му с кръв в гроба. {{field-off:Bible}}</w:t>
      </w:r>
    </w:p>
    <w:p>
      <w:pPr>
        <w:pStyle w:val="Normal"/>
        <w:rPr/>
      </w:pPr>
      <w:r>
        <w:rPr/>
        <w:t>[[@Bible:1Ki 2:10 ]][[2:10 &gt;&gt; 1Ki 2:10]] {{field-on:Bible}} И заспа Давид с отците си, и погребе се в Давидовия град. {{field-off:Bible}}</w:t>
      </w:r>
    </w:p>
    <w:p>
      <w:pPr>
        <w:pStyle w:val="Normal"/>
        <w:rPr/>
      </w:pPr>
      <w:r>
        <w:rPr/>
        <w:t>[[@Bible:1Ki 2:11 ]][[2:11 &gt;&gt; 1Ki 2:11]] {{field-on:Bible}} А дните в които царува Давид над Израил бяха четиридесет години: седем години царува в Хеврон, и тридесет и три години царува в Ерусалим. {{field-off:Bible}}</w:t>
      </w:r>
    </w:p>
    <w:p>
      <w:pPr>
        <w:pStyle w:val="Normal"/>
        <w:rPr/>
      </w:pPr>
      <w:r>
        <w:rPr/>
        <w:t>[[@Bible:1Ki 2:12 ]][[2:12 &gt;&gt; 1Ki 2:12]] {{field-on:Bible}} И седна Соломон на престола на отца си Давида; и укрепи се царството му много. {{field-off:Bible}}</w:t>
      </w:r>
    </w:p>
    <w:p>
      <w:pPr>
        <w:pStyle w:val="Normal"/>
        <w:rPr/>
      </w:pPr>
      <w:r>
        <w:rPr/>
        <w:t>[[@Bible:1Ki 2:13 ]][[2:13 &gt;&gt; 1Ki 2:13]] {{field-on:Bible}} А Адония Агитинът син дойде при Витсавее, Соломоновата майка. И тя рече: С мир ли идеш? И рече: С мир. {{field-off:Bible}}</w:t>
      </w:r>
    </w:p>
    <w:p>
      <w:pPr>
        <w:pStyle w:val="Normal"/>
        <w:rPr/>
      </w:pPr>
      <w:r>
        <w:rPr/>
        <w:t>[[@Bible:1Ki 2:14 ]][[2:14 &gt;&gt; 1Ki 2:14]] {{field-on:Bible}} После рече: Имам една дума да ти река. И тя рече: Говори. {{field-off:Bible}}</w:t>
      </w:r>
    </w:p>
    <w:p>
      <w:pPr>
        <w:pStyle w:val="Normal"/>
        <w:rPr/>
      </w:pPr>
      <w:r>
        <w:rPr/>
        <w:t>[[@Bible:1Ki 2:15 ]][[2:15 &gt;&gt; 1Ki 2:15]] {{field-on:Bible}} И рече: Ти знаеш че мене принадлежеше царството, и на мене беше турил всичкий Израил лицето си за да царувам; но царството се обърна та стана на брата ми, защото от Господа му стана. {{field-off:Bible}}</w:t>
      </w:r>
    </w:p>
    <w:p>
      <w:pPr>
        <w:pStyle w:val="Normal"/>
        <w:rPr/>
      </w:pPr>
      <w:r>
        <w:rPr/>
        <w:t>[[@Bible:1Ki 2:16 ]][[2:16 &gt;&gt; 1Ki 2:16]] {{field-on:Bible}} Сега прочее искам едно искане от тебе; не ми го отричай. И тя му рече: Говори. {{field-off:Bible}}</w:t>
      </w:r>
    </w:p>
    <w:p>
      <w:pPr>
        <w:pStyle w:val="Normal"/>
        <w:rPr/>
      </w:pPr>
      <w:r>
        <w:rPr/>
        <w:t>[[@Bible:1Ki 2:17 ]][[2:17 &gt;&gt; 1Ki 2:17]] {{field-on:Bible}} И каза: Речи, моля, на Соломона царя (защото не ще да ти отрече това) да ми даде Ависага Сунамянката за жена. {{field-off:Bible}}</w:t>
      </w:r>
    </w:p>
    <w:p>
      <w:pPr>
        <w:pStyle w:val="Normal"/>
        <w:rPr/>
      </w:pPr>
      <w:r>
        <w:rPr/>
        <w:t>[[@Bible:1Ki 2:18 ]][[2:18 &gt;&gt; 1Ki 2:18]] {{field-on:Bible}} И рече Витсавее: Добре; аз ще говоря за тебе на царя. {{field-off:Bible}}</w:t>
      </w:r>
    </w:p>
    <w:p>
      <w:pPr>
        <w:pStyle w:val="Normal"/>
        <w:rPr/>
      </w:pPr>
      <w:r>
        <w:rPr/>
        <w:t>[[@Bible:1Ki 2:19 ]][[2:19 &gt;&gt; 1Ki 2:19]] {{field-on:Bible}} И влезе Витсавее при цар Соломона за да му говори за Адония. И стана царят да я посрещне, и поклони й се; сетне седна на престола си, положи и престол за царската майка, която седна отдясно му. {{field-off:Bible}}</w:t>
      </w:r>
    </w:p>
    <w:p>
      <w:pPr>
        <w:pStyle w:val="Normal"/>
        <w:rPr/>
      </w:pPr>
      <w:r>
        <w:rPr/>
        <w:t>[[@Bible:1Ki 2:20 ]][[2:20 &gt;&gt; 1Ki 2:20]] {{field-on:Bible}} И рече: Едно малко прошение прося от тебе; не ми го отричай. И рече й царят: Проси, майко моя; защото не ще да ти отрека. {{field-off:Bible}}</w:t>
      </w:r>
    </w:p>
    <w:p>
      <w:pPr>
        <w:pStyle w:val="Normal"/>
        <w:rPr/>
      </w:pPr>
      <w:r>
        <w:rPr/>
        <w:t>[[@Bible:1Ki 2:21 ]][[2:21 &gt;&gt; 1Ki 2:21]] {{field-on:Bible}} И тя рече: Нека се даде Ависага Сунамянката на Адония брата ти за жена. {{field-off:Bible}}</w:t>
      </w:r>
    </w:p>
    <w:p>
      <w:pPr>
        <w:pStyle w:val="Normal"/>
        <w:rPr/>
      </w:pPr>
      <w:r>
        <w:rPr/>
        <w:t>[[@Bible:1Ki 2:22 ]][[2:22 &gt;&gt; 1Ki 2:22]] {{field-on:Bible}} И отговори цар Соломон и рече на майка си: А защо ти просиш Ависага Сунамянката за Адония? изпроси за него и царството, (защото ми е по-голям брат,) и за него, и за Авиатара свещеника, и за Иоава Саруиния син. {{field-off:Bible}}</w:t>
      </w:r>
    </w:p>
    <w:p>
      <w:pPr>
        <w:pStyle w:val="Normal"/>
        <w:rPr/>
      </w:pPr>
      <w:r>
        <w:rPr/>
        <w:t>[[@Bible:1Ki 2:23 ]][[2:23 &gt;&gt; 1Ki 2:23]] {{field-on:Bible}} И закле се цар Соломон в Господа и рече: Така да ми направи Бог, и така да приложи, ако Адония не говори това слово против живота си. {{field-off:Bible}}</w:t>
      </w:r>
    </w:p>
    <w:p>
      <w:pPr>
        <w:pStyle w:val="Normal"/>
        <w:rPr/>
      </w:pPr>
      <w:r>
        <w:rPr/>
        <w:t>[[@Bible:1Ki 2:24 ]][[2:24 &gt;&gt; 1Ki 2:24]] {{field-on:Bible}} И сега, жив Господ, който ме потвърди и тури ме да седна на престола на отца ми Давида, и който ми направи дом както се обеща, днес ще се умъртви Адония. {{field-off:Bible}}</w:t>
      </w:r>
    </w:p>
    <w:p>
      <w:pPr>
        <w:pStyle w:val="Normal"/>
        <w:rPr/>
      </w:pPr>
      <w:r>
        <w:rPr/>
        <w:t>[[@Bible:1Ki 2:25 ]][[2:25 &gt;&gt; 1Ki 2:25]] {{field-on:Bible}} И проводи цар Соломон чрез ръката на Ванаия Иодаевия син, та нападна на него; и умря. {{field-off:Bible}}</w:t>
      </w:r>
    </w:p>
    <w:p>
      <w:pPr>
        <w:pStyle w:val="Normal"/>
        <w:rPr/>
      </w:pPr>
      <w:r>
        <w:rPr/>
        <w:t>[[@Bible:1Ki 2:26 ]][[2:26 &gt;&gt; 1Ki 2:26]] {{field-on:Bible}} А на Авиатара свещеника рече царят: Иди в Анатот, на нивите си, защото си достоен за смърт; но в този ден не ща да те умъртвя, понеже ти дигна ковчега на Господа Иеова пред Давида отца ми, и понеже злострада ти в всичко колкото злострада отец ми. {{field-off:Bible}}</w:t>
      </w:r>
    </w:p>
    <w:p>
      <w:pPr>
        <w:pStyle w:val="Normal"/>
        <w:rPr/>
      </w:pPr>
      <w:r>
        <w:rPr/>
        <w:t>[[@Bible:1Ki 2:27 ]][[2:27 &gt;&gt; 1Ki 2:27]] {{field-on:Bible}} И отметна Соломон Авиатара да не е свещеник Господу, за да се изпълни словото Господне което говори за Илиевия дом в Сило. {{field-off:Bible}}</w:t>
      </w:r>
    </w:p>
    <w:p>
      <w:pPr>
        <w:pStyle w:val="Normal"/>
        <w:rPr/>
      </w:pPr>
      <w:r>
        <w:rPr/>
        <w:t>[[@Bible:1Ki 2:28 ]][[2:28 &gt;&gt; 1Ki 2:28]] {{field-on:Bible}} И този слух дойде до Иоава; (защото Иоав клонеше след Адония, ако и да не клонеше след Авесалома;) и побягна Иоав в скинията Господня та се хвана за роговете на олтаря. {{field-off:Bible}}</w:t>
      </w:r>
    </w:p>
    <w:p>
      <w:pPr>
        <w:pStyle w:val="Normal"/>
        <w:rPr/>
      </w:pPr>
      <w:r>
        <w:rPr/>
        <w:t>[[@Bible:1Ki 2:29 ]][[2:29 &gt;&gt; 1Ki 2:29]] {{field-on:Bible}} И извести се на цар Соломона че Иоав побягнал в скинията Господня, и ето го при олтаря. Тогаз проводи Соломон Ванаия Иодаевия син и рече: Иди нападни на него. {{field-off:Bible}}</w:t>
      </w:r>
    </w:p>
    <w:p>
      <w:pPr>
        <w:pStyle w:val="Normal"/>
        <w:rPr/>
      </w:pPr>
      <w:r>
        <w:rPr/>
        <w:t>[[@Bible:1Ki 2:30 ]][[2:30 &gt;&gt; 1Ki 2:30]] {{field-on:Bible}} И дойде Ванаия в скинията Господня та му рече: Така говори царят: Излез. А той рече: Не; но тук ще умра. И донесе Ванаия ответ на царя и каза: Така рече Иоав, и така ми отговори. {{field-off:Bible}}</w:t>
      </w:r>
    </w:p>
    <w:p>
      <w:pPr>
        <w:pStyle w:val="Normal"/>
        <w:rPr/>
      </w:pPr>
      <w:r>
        <w:rPr/>
        <w:t>[[@Bible:1Ki 2:31 ]][[2:31 &gt;&gt; 1Ki 2:31]] {{field-on:Bible}} А царят му рече: Направи както рече той, и нападни на него, и погреби го; за да изгладиш неповинната кръв която проля Иоав, от мене и от дома на отца ми. {{field-off:Bible}}</w:t>
      </w:r>
    </w:p>
    <w:p>
      <w:pPr>
        <w:pStyle w:val="Normal"/>
        <w:rPr/>
      </w:pPr>
      <w:r>
        <w:rPr/>
        <w:t>[[@Bible:1Ki 2:32 ]][[2:32 &gt;&gt; 1Ki 2:32]] {{field-on:Bible}} И Господ да възвърне кръвта му на главата му, който нападна върх двама мъже по-праведни и по-добри от него та ги умъртви с меч, без да знае отец ми Давид,- Авенира Нировия син, военачалника на Израиля, и Амаса Иетеровия син, военачалника на Юда; {{field-off:Bible}}</w:t>
      </w:r>
    </w:p>
    <w:p>
      <w:pPr>
        <w:pStyle w:val="Normal"/>
        <w:rPr/>
      </w:pPr>
      <w:r>
        <w:rPr/>
        <w:t>[[@Bible:1Ki 2:33 ]][[2:33 &gt;&gt; 1Ki 2:33]] {{field-on:Bible}} и да се възвърне кръвта им на Иоавовата глава и на главата на семето му в век; а на Давида, и на семето му, и на дома му, и на престола му да бъде мир от Господа до века. {{field-off:Bible}}</w:t>
      </w:r>
    </w:p>
    <w:p>
      <w:pPr>
        <w:pStyle w:val="Normal"/>
        <w:rPr/>
      </w:pPr>
      <w:r>
        <w:rPr/>
        <w:t>[[@Bible:1Ki 2:34 ]][[2:34 &gt;&gt; 1Ki 2:34]] {{field-on:Bible}} Тогаз възлезе Ванаия Иодаевът син та нападна на него и го умъртви; и заровен биде в дома си в пустинята. {{field-off:Bible}}</w:t>
      </w:r>
    </w:p>
    <w:p>
      <w:pPr>
        <w:pStyle w:val="Normal"/>
        <w:rPr/>
      </w:pPr>
      <w:r>
        <w:rPr/>
        <w:t>[[@Bible:1Ki 2:35 ]][[2:35 &gt;&gt; 1Ki 2:35]] {{field-on:Bible}} И постави царят вместо него Ванаия Иодаевия син над воинството; и Садока свещеника постави царят вместо Авиатара. {{field-off:Bible}}</w:t>
      </w:r>
    </w:p>
    <w:p>
      <w:pPr>
        <w:pStyle w:val="Normal"/>
        <w:rPr/>
      </w:pPr>
      <w:r>
        <w:rPr/>
        <w:t>[[@Bible:1Ki 2:36 ]][[2:36 &gt;&gt; 1Ki 2:36]] {{field-on:Bible}} И прати царят та повика Семея и рече му: Съгради си дом в Ерусалим та седи там, и да не излезеш от там на никъде; {{field-off:Bible}}</w:t>
      </w:r>
    </w:p>
    <w:p>
      <w:pPr>
        <w:pStyle w:val="Normal"/>
        <w:rPr/>
      </w:pPr>
      <w:r>
        <w:rPr/>
        <w:t>[[@Bible:1Ki 2:37 ]][[2:37 &gt;&gt; 1Ki 2:37]] {{field-on:Bible}} защото в който ден излезеш и преминеш потока Кедрон, знай известно че непременно ще се умъртвиш: кръвта ти ще бъде на главата ти. {{field-off:Bible}}</w:t>
      </w:r>
    </w:p>
    <w:p>
      <w:pPr>
        <w:pStyle w:val="Normal"/>
        <w:rPr/>
      </w:pPr>
      <w:r>
        <w:rPr/>
        <w:t>[[@Bible:1Ki 2:38 ]][[2:38 &gt;&gt; 1Ki 2:38]] {{field-on:Bible}} И рече Семей на царя: Добро е словото; както рече господарят ми царят, така ще направи рабът ти. И седя Семей в Ерусалим много дни. {{field-off:Bible}}</w:t>
      </w:r>
    </w:p>
    <w:p>
      <w:pPr>
        <w:pStyle w:val="Normal"/>
        <w:rPr/>
      </w:pPr>
      <w:r>
        <w:rPr/>
        <w:t>[[@Bible:1Ki 2:39 ]][[2:39 &gt;&gt; 1Ki 2:39]] {{field-on:Bible}} И след три години двама от слугите на Семея прибегнаха при Анхуса сина на Мааха, Гетския цар; и известиха на Семея и казаха: Ето, слугите ти са в Гет. {{field-off:Bible}}</w:t>
      </w:r>
    </w:p>
    <w:p>
      <w:pPr>
        <w:pStyle w:val="Normal"/>
        <w:rPr/>
      </w:pPr>
      <w:r>
        <w:rPr/>
        <w:t>[[@Bible:1Ki 2:40 ]][[2:40 &gt;&gt; 1Ki 2:40]] {{field-on:Bible}} И Семей стана та оседла осела си, и отиде в Гет при Анхуса за да иска слугите си; и отиде Семей та доведе слугите си от Гет. {{field-off:Bible}}</w:t>
      </w:r>
    </w:p>
    <w:p>
      <w:pPr>
        <w:pStyle w:val="Normal"/>
        <w:rPr/>
      </w:pPr>
      <w:r>
        <w:rPr/>
        <w:t>[[@Bible:1Ki 2:41 ]][[2:41 &gt;&gt; 1Ki 2:41]] {{field-on:Bible}} И извести се Соломону че Семей ходил от Ерусалим в Гет и се върнал. {{field-off:Bible}}</w:t>
      </w:r>
    </w:p>
    <w:p>
      <w:pPr>
        <w:pStyle w:val="Normal"/>
        <w:rPr/>
      </w:pPr>
      <w:r>
        <w:rPr/>
        <w:t>[[@Bible:1Ki 2:42 ]][[2:42 &gt;&gt; 1Ki 2:42]] {{field-on:Bible}} И проводи царят та повика Семея, и рече му: Не заклех ли те в Господа, и засвидетелствувах ти и рекох: Знай известно че в който ден излезеш та отидеш вън де и да е непременно ще умреш; и ти ми рече: Добро е словото което чух? {{field-off:Bible}}</w:t>
      </w:r>
    </w:p>
    <w:p>
      <w:pPr>
        <w:pStyle w:val="Normal"/>
        <w:rPr/>
      </w:pPr>
      <w:r>
        <w:rPr/>
        <w:t>[[@Bible:1Ki 2:43 ]][[2:43 &gt;&gt; 1Ki 2:43]] {{field-on:Bible}} Защо прочее не упази ти клетвата Господня и заповедта която ти заповядах? {{field-off:Bible}}</w:t>
      </w:r>
    </w:p>
    <w:p>
      <w:pPr>
        <w:pStyle w:val="Normal"/>
        <w:rPr/>
      </w:pPr>
      <w:r>
        <w:rPr/>
        <w:t>[[@Bible:1Ki 2:44 ]][[2:44 &gt;&gt; 1Ki 2:44]] {{field-on:Bible}} И рече царят на Семея: Ти знаеш всичката злина която познава сърдцето ти, що стори на баща ми Давида; за това ще възвърне Господ злината ти на главата ни; {{field-off:Bible}}</w:t>
      </w:r>
    </w:p>
    <w:p>
      <w:pPr>
        <w:pStyle w:val="Normal"/>
        <w:rPr/>
      </w:pPr>
      <w:r>
        <w:rPr/>
        <w:t>[[@Bible:1Ki 2:45 ]][[2:45 &gt;&gt; 1Ki 2:45]] {{field-on:Bible}} а цар Соломон ще е благословен, и Давидовий престол утвърден пред Господа до века. {{field-off:Bible}}</w:t>
      </w:r>
    </w:p>
    <w:p>
      <w:pPr>
        <w:pStyle w:val="Normal"/>
        <w:rPr/>
      </w:pPr>
      <w:r>
        <w:rPr/>
        <w:t>[[@Bible:1Ki 2:46 ]][[2:46 &gt;&gt; 1Ki 2:46]] {{field-on:Bible}} Тогаз царят заповяда на Ванаия Иодаевия син, който излезе та нападна на него; и той умря. И царството се утвърди в ръката на Соломона. {{field-off:Bible}}</w:t>
      </w:r>
    </w:p>
    <w:p>
      <w:pPr>
        <w:pStyle w:val="Heading2"/>
        <w:rPr/>
      </w:pPr>
      <w:r>
        <w:rPr/>
        <w:t>Глава 3</w:t>
      </w:r>
    </w:p>
    <w:p>
      <w:pPr>
        <w:pStyle w:val="Normal"/>
        <w:rPr/>
      </w:pPr>
      <w:r>
        <w:rPr/>
        <w:t>[[@Bible:1Ki 3:1 ]][[3:1 &gt;&gt; 1Ki 3:1]] {{field-on:Bible}} А Соломон направи сватовство с Фараона Египетския цар, и взе дъщерята на Фараона; и доведе я в Давидовия град доде свърши съграждането на дома си, и на дома Господен, и на стената около Ерусалим. {{field-off:Bible}}</w:t>
      </w:r>
    </w:p>
    <w:p>
      <w:pPr>
        <w:pStyle w:val="Normal"/>
        <w:rPr/>
      </w:pPr>
      <w:r>
        <w:rPr/>
        <w:t>[[@Bible:1Ki 3:2 ]][[3:2 &gt;&gt; 1Ki 3:2]] {{field-on:Bible}} Но людете жъртвуваха на високите места, понеже до онези дни нямаше дом съграден на името Господне. {{field-off:Bible}}</w:t>
      </w:r>
    </w:p>
    <w:p>
      <w:pPr>
        <w:pStyle w:val="Normal"/>
        <w:rPr/>
      </w:pPr>
      <w:r>
        <w:rPr/>
        <w:t>[[@Bible:1Ki 3:3 ]][[3:3 &gt;&gt; 1Ki 3:3]] {{field-on:Bible}} И възлюби Соломон Господа, и ходеше в повеленията на отца си Давида; само жъртвуваше и кадеше на високите места. {{field-off:Bible}}</w:t>
      </w:r>
    </w:p>
    <w:p>
      <w:pPr>
        <w:pStyle w:val="Normal"/>
        <w:rPr/>
      </w:pPr>
      <w:r>
        <w:rPr/>
        <w:t>[[@Bible:1Ki 3:4 ]][[3:4 &gt;&gt; 1Ki 3:4]] {{field-on:Bible}} И отиде царят в Гаваон за да принесе жъртва там; защото той бе голямото високо място: тисяща всесъжения принесе Соломон на онзи олтар. {{field-off:Bible}}</w:t>
      </w:r>
    </w:p>
    <w:p>
      <w:pPr>
        <w:pStyle w:val="Normal"/>
        <w:rPr/>
      </w:pPr>
      <w:r>
        <w:rPr/>
        <w:t>[[@Bible:1Ki 3:5 ]][[3:5 &gt;&gt; 1Ki 3:5]] {{field-on:Bible}} А Господ се яви в Гаваон Соломону в сън през нощ; и рече Бог: Искай що да ти дам. {{field-off:Bible}}</w:t>
      </w:r>
    </w:p>
    <w:p>
      <w:pPr>
        <w:pStyle w:val="Normal"/>
        <w:rPr/>
      </w:pPr>
      <w:r>
        <w:rPr/>
        <w:t>[[@Bible:1Ki 3:6 ]][[3:6 &gt;&gt; 1Ki 3:6]] {{field-on:Bible}} А Соломон рече: Ти направи голяма милост на раба си Давида отца ми, понеже ходи пред тебе с истина, и с правда, и с сърдечна правота с тебе; и ти за него упази тази голяма милост, и даде му син да седне на престола му както този ден. {{field-off:Bible}}</w:t>
      </w:r>
    </w:p>
    <w:p>
      <w:pPr>
        <w:pStyle w:val="Normal"/>
        <w:rPr/>
      </w:pPr>
      <w:r>
        <w:rPr/>
        <w:t>[[@Bible:1Ki 3:7 ]][[3:7 &gt;&gt; 1Ki 3:7]] {{field-on:Bible}} И сега, Господи Боже мой, ти направи раба си цар вместо Давида отца ми; и аз съм момче малко; не зная как да излизам и да влизам. {{field-off:Bible}}</w:t>
      </w:r>
    </w:p>
    <w:p>
      <w:pPr>
        <w:pStyle w:val="Normal"/>
        <w:rPr/>
      </w:pPr>
      <w:r>
        <w:rPr/>
        <w:t>[[@Bible:1Ki 3:8 ]][[3:8 &gt;&gt; 1Ki 3:8]] {{field-on:Bible}} И рабът ти е вред твоите люде които си ти избрал, люде много които от множеството не могат да се изброят нито да се сметнат. {{field-off:Bible}}</w:t>
      </w:r>
    </w:p>
    <w:p>
      <w:pPr>
        <w:pStyle w:val="Normal"/>
        <w:rPr/>
      </w:pPr>
      <w:r>
        <w:rPr/>
        <w:t>[[@Bible:1Ki 3:9 ]][[3:9 &gt;&gt; 1Ki 3:9]] {{field-on:Bible}} Дай прочее на раба си сърдце разумно за да съди людете ти, за да различава между добро и зло; защото кой може да съди този голям твой народ? {{field-off:Bible}}</w:t>
      </w:r>
    </w:p>
    <w:p>
      <w:pPr>
        <w:pStyle w:val="Normal"/>
        <w:rPr/>
      </w:pPr>
      <w:r>
        <w:rPr/>
        <w:t>[[@Bible:1Ki 3:10 ]][[3:10 &gt;&gt; 1Ki 3:10]] {{field-on:Bible}} И угодно биде това слово Господу, че Соломон поиска това нещо. {{field-off:Bible}}</w:t>
      </w:r>
    </w:p>
    <w:p>
      <w:pPr>
        <w:pStyle w:val="Normal"/>
        <w:rPr/>
      </w:pPr>
      <w:r>
        <w:rPr/>
        <w:t>[[@Bible:1Ki 3:11 ]][[3:11 &gt;&gt; 1Ki 3:11]] {{field-on:Bible}} И рече му Бог: Понеже ти поиска това нещо, и не поиска за себе си много дни, и не поиска за себе си богатство, и не поиска смъртта на неприятелите си, но поиска за себе си разум за да разумяваш съд, {{field-off:Bible}}</w:t>
      </w:r>
    </w:p>
    <w:p>
      <w:pPr>
        <w:pStyle w:val="Normal"/>
        <w:rPr/>
      </w:pPr>
      <w:r>
        <w:rPr/>
        <w:t>[[@Bible:1Ki 3:12 ]][[3:12 &gt;&gt; 1Ki 3:12]] {{field-on:Bible}} ето, направих според словото ти: ето, дадох ти сърдце мъдро и разумно, щото не е бил преди тебе подобен тебе, нито подир тебе ще възстане подобен тебе. {{field-off:Bible}}</w:t>
      </w:r>
    </w:p>
    <w:p>
      <w:pPr>
        <w:pStyle w:val="Normal"/>
        <w:rPr/>
      </w:pPr>
      <w:r>
        <w:rPr/>
        <w:t>[[@Bible:1Ki 3:13 ]][[3:13 &gt;&gt; 1Ki 3:13]] {{field-on:Bible}} А още ти дадох каквото не си искал, и богатство и слава, щото между царете не ще да има подобен тебе в всичките ти дни. {{field-off:Bible}}</w:t>
      </w:r>
    </w:p>
    <w:p>
      <w:pPr>
        <w:pStyle w:val="Normal"/>
        <w:rPr/>
      </w:pPr>
      <w:r>
        <w:rPr/>
        <w:t>[[@Bible:1Ki 3:14 ]][[3:14 &gt;&gt; 1Ki 3:14]] {{field-on:Bible}} И ако ходиш в пътищата ми, и пазиш повеленията ми и заповедите ми, както ходи отец ти Давид, тогаз ще продължа дните ти. {{field-off:Bible}}</w:t>
      </w:r>
    </w:p>
    <w:p>
      <w:pPr>
        <w:pStyle w:val="Normal"/>
        <w:rPr/>
      </w:pPr>
      <w:r>
        <w:rPr/>
        <w:t>[[@Bible:1Ki 3:15 ]][[3:15 &gt;&gt; 1Ki 3:15]] {{field-on:Bible}} И събуди се Соломон; и, ето, бе съновидение. И дойде в Ерусалим, и застана пред ковчега на завета Господен, и принесе всесъжения, и направи примирителни приношения, и направи пир на всичките си раби. {{field-off:Bible}}</w:t>
      </w:r>
    </w:p>
    <w:p>
      <w:pPr>
        <w:pStyle w:val="Normal"/>
        <w:rPr/>
      </w:pPr>
      <w:r>
        <w:rPr/>
        <w:t>[[@Bible:1Ki 3:16 ]][[3:16 &gt;&gt; 1Ki 3:16]] {{field-on:Bible}} Тогаз дойдоха при царя две жени блудници та застанаха пред него. {{field-off:Bible}}</w:t>
      </w:r>
    </w:p>
    <w:p>
      <w:pPr>
        <w:pStyle w:val="Normal"/>
        <w:rPr/>
      </w:pPr>
      <w:r>
        <w:rPr/>
        <w:t>[[@Bible:1Ki 3:17 ]][[3:17 &gt;&gt; 1Ki 3:17]] {{field-on:Bible}} И рече едната жена: О, господарю мой! аз и тая жена живеем в една къща; и родих като живеех в къщата с нея. {{field-off:Bible}}</w:t>
      </w:r>
    </w:p>
    <w:p>
      <w:pPr>
        <w:pStyle w:val="Normal"/>
        <w:rPr/>
      </w:pPr>
      <w:r>
        <w:rPr/>
        <w:t>[[@Bible:1Ki 3:18 ]][[3:18 &gt;&gt; 1Ki 3:18]] {{field-on:Bible}} А в третия ден откак родих аз роди и тази жена; и живеехме заедно: нямаше чужденец с нас в къщата; само ние двете бяхме в къщата. {{field-off:Bible}}</w:t>
      </w:r>
    </w:p>
    <w:p>
      <w:pPr>
        <w:pStyle w:val="Normal"/>
        <w:rPr/>
      </w:pPr>
      <w:r>
        <w:rPr/>
        <w:t>[[@Bible:1Ki 3:19 ]][[3:19 &gt;&gt; 1Ki 3:19]] {{field-on:Bible}} И през нощта умира синът на тази жена, понеже легнала върх него. {{field-off:Bible}}</w:t>
      </w:r>
    </w:p>
    <w:p>
      <w:pPr>
        <w:pStyle w:val="Normal"/>
        <w:rPr/>
      </w:pPr>
      <w:r>
        <w:rPr/>
        <w:t>[[@Bible:1Ki 3:20 ]][[3:20 &gt;&gt; 1Ki 3:20]] {{field-on:Bible}} А тя като станала в полунощ взела сина ми от до мене, като спеше рабинята ти, та го турила в лоното си, а сина си мъртвия турила на лоното ми. {{field-off:Bible}}</w:t>
      </w:r>
    </w:p>
    <w:p>
      <w:pPr>
        <w:pStyle w:val="Normal"/>
        <w:rPr/>
      </w:pPr>
      <w:r>
        <w:rPr/>
        <w:t>[[@Bible:1Ki 3:21 ]][[3:21 &gt;&gt; 1Ki 3:21]] {{field-on:Bible}} И като станах на утринта за да накърмя сина си, ето, той бе мъртъв; но на утринта като го съгледах, ето, не бе син ми когото родих. {{field-off:Bible}}</w:t>
      </w:r>
    </w:p>
    <w:p>
      <w:pPr>
        <w:pStyle w:val="Normal"/>
        <w:rPr/>
      </w:pPr>
      <w:r>
        <w:rPr/>
        <w:t>[[@Bible:1Ki 3:22 ]][[3:22 &gt;&gt; 1Ki 3:22]] {{field-on:Bible}} А другата жена рече: Не; но живият е моят син, и мъртвият е твоят син. А тя рече: Не; но мъртвият е твоят син, а живият е моят син. Така говориха пред царя. {{field-off:Bible}}</w:t>
      </w:r>
    </w:p>
    <w:p>
      <w:pPr>
        <w:pStyle w:val="Normal"/>
        <w:rPr/>
      </w:pPr>
      <w:r>
        <w:rPr/>
        <w:t>[[@Bible:1Ki 3:23 ]][[3:23 &gt;&gt; 1Ki 3:23]] {{field-on:Bible}} И рече царят: Едната казва: Този живият е моят син, а мъртвият е твоят син; а другата казва: Не; но мъртвият е твоят син, а живият е моят син. {{field-off:Bible}}</w:t>
      </w:r>
    </w:p>
    <w:p>
      <w:pPr>
        <w:pStyle w:val="Normal"/>
        <w:rPr/>
      </w:pPr>
      <w:r>
        <w:rPr/>
        <w:t>[[@Bible:1Ki 3:24 ]][[3:24 &gt;&gt; 1Ki 3:24]] {{field-on:Bible}} И рече царят: Донесете ми нож. И донесоха ножа пред царя. {{field-off:Bible}}</w:t>
      </w:r>
    </w:p>
    <w:p>
      <w:pPr>
        <w:pStyle w:val="Normal"/>
        <w:rPr/>
      </w:pPr>
      <w:r>
        <w:rPr/>
        <w:t>[[@Bible:1Ki 3:25 ]][[3:25 &gt;&gt; 1Ki 3:25]] {{field-on:Bible}} И рече царят: Разделете на две живото дете та дайте половината на едната и половината на другата. {{field-off:Bible}}</w:t>
      </w:r>
    </w:p>
    <w:p>
      <w:pPr>
        <w:pStyle w:val="Normal"/>
        <w:rPr/>
      </w:pPr>
      <w:r>
        <w:rPr/>
        <w:t>[[@Bible:1Ki 3:26 ]][[3:26 &gt;&gt; 1Ki 3:26]] {{field-on:Bible}} Тогаз онази жена на която беше живият син говори на царя (защото утробата й я заболя за сина й) и рече: О, господарю мой! дай й живото дете, и недей го умъртвява. А другата рече: Нито мое да е, нито твое: разделете го. {{field-off:Bible}}</w:t>
      </w:r>
    </w:p>
    <w:p>
      <w:pPr>
        <w:pStyle w:val="Normal"/>
        <w:rPr/>
      </w:pPr>
      <w:r>
        <w:rPr/>
        <w:t>[[@Bible:1Ki 3:27 ]][[3:27 &gt;&gt; 1Ki 3:27]] {{field-on:Bible}} Тогаз отговори царят и рече: Дайте на тази живото дете, и недейте го умъртвява: тя е майка му. {{field-off:Bible}}</w:t>
      </w:r>
    </w:p>
    <w:p>
      <w:pPr>
        <w:pStyle w:val="Normal"/>
        <w:rPr/>
      </w:pPr>
      <w:r>
        <w:rPr/>
        <w:t>[[@Bible:1Ki 3:28 ]][[3:28 &gt;&gt; 1Ki 3:28]] {{field-on:Bible}} И чу всичкий Израил за съда който царят съди; и уплашиха се от царя, защото видяха че мъдрост Божия бе в него за да прави съд. {{field-off:Bible}}</w:t>
      </w:r>
    </w:p>
    <w:p>
      <w:pPr>
        <w:pStyle w:val="Heading2"/>
        <w:rPr/>
      </w:pPr>
      <w:r>
        <w:rPr/>
        <w:t>Глава 4</w:t>
      </w:r>
    </w:p>
    <w:p>
      <w:pPr>
        <w:pStyle w:val="Normal"/>
        <w:rPr/>
      </w:pPr>
      <w:r>
        <w:rPr/>
        <w:t>[[@Bible:1Ki 4:1 ]][[4:1 &gt;&gt; 1Ki 4:1]] {{field-on:Bible}} А цар Соломон царуваше над всичкия Израил. {{field-off:Bible}}</w:t>
      </w:r>
    </w:p>
    <w:p>
      <w:pPr>
        <w:pStyle w:val="Normal"/>
        <w:rPr/>
      </w:pPr>
      <w:r>
        <w:rPr/>
        <w:t>[[@Bible:1Ki 4:2 ]][[4:2 &gt;&gt; 1Ki 4:2]] {{field-on:Bible}} А тези бяха началниците които имаше: Азария Садоковий син, свещеник; {{field-off:Bible}}</w:t>
      </w:r>
    </w:p>
    <w:p>
      <w:pPr>
        <w:pStyle w:val="Normal"/>
        <w:rPr/>
      </w:pPr>
      <w:r>
        <w:rPr/>
        <w:t>[[@Bible:1Ki 4:3 ]][[4:3 &gt;&gt; 1Ki 4:3]] {{field-on:Bible}} Елиореф и Ахия синовете на Сиса, писци; Иосафат Ахилудовий син, паметописец; {{field-off:Bible}}</w:t>
      </w:r>
    </w:p>
    <w:p>
      <w:pPr>
        <w:pStyle w:val="Normal"/>
        <w:rPr/>
      </w:pPr>
      <w:r>
        <w:rPr/>
        <w:t>[[@Bible:1Ki 4:4 ]][[4:4 &gt;&gt; 1Ki 4:4]] {{field-on:Bible}} и Ванаия Иодаевий син, над воинството; а Садок и Авиатар свещениците; {{field-off:Bible}}</w:t>
      </w:r>
    </w:p>
    <w:p>
      <w:pPr>
        <w:pStyle w:val="Normal"/>
        <w:rPr/>
      </w:pPr>
      <w:r>
        <w:rPr/>
        <w:t>[[@Bible:1Ki 4:5 ]][[4:5 &gt;&gt; 1Ki 4:5]] {{field-on:Bible}} и Азария синат на Натана, над надзирателите на храната; и Завуд Натановий син, велможа, другар на царя; {{field-off:Bible}}</w:t>
      </w:r>
    </w:p>
    <w:p>
      <w:pPr>
        <w:pStyle w:val="Normal"/>
        <w:rPr/>
      </w:pPr>
      <w:r>
        <w:rPr/>
        <w:t>[[@Bible:1Ki 4:6 ]][[4:6 &gt;&gt; 1Ki 4:6]] {{field-on:Bible}} и Ахисар, строител; и Адонирам, синът на Адва, над данъците. {{field-off:Bible}}</w:t>
      </w:r>
    </w:p>
    <w:p>
      <w:pPr>
        <w:pStyle w:val="Normal"/>
        <w:rPr/>
      </w:pPr>
      <w:r>
        <w:rPr/>
        <w:t>[[@Bible:1Ki 4:7 ]][[4:7 &gt;&gt; 1Ki 4:7]] {{field-on:Bible}} А имаше Соломон дванадесет надзиратели над всичкия Израил, и промишляваха храните за царя и за дома му: всеки правеше в годината за един месец промишление. {{field-off:Bible}}</w:t>
      </w:r>
    </w:p>
    <w:p>
      <w:pPr>
        <w:pStyle w:val="Normal"/>
        <w:rPr/>
      </w:pPr>
      <w:r>
        <w:rPr/>
        <w:t>[[@Bible:1Ki 4:8 ]][[4:8 &gt;&gt; 1Ki 4:8]] {{field-on:Bible}} И имената им са тези: Оровий син надзирател в гората Ефрем; {{field-off:Bible}}</w:t>
      </w:r>
    </w:p>
    <w:p>
      <w:pPr>
        <w:pStyle w:val="Normal"/>
        <w:rPr/>
      </w:pPr>
      <w:r>
        <w:rPr/>
        <w:t>[[@Bible:1Ki 4:9 ]][[4:9 &gt;&gt; 1Ki 4:9]] {{field-on:Bible}} Декеровий син, в Макас, и в Саавим, и Ветсемес, и Елон на Ветанан; {{field-off:Bible}}</w:t>
      </w:r>
    </w:p>
    <w:p>
      <w:pPr>
        <w:pStyle w:val="Normal"/>
        <w:rPr/>
      </w:pPr>
      <w:r>
        <w:rPr/>
        <w:t>[[@Bible:1Ki 4:10 ]][[4:10 &gt;&gt; 1Ki 4:10]] {{field-on:Bible}} Еседовий син, в Арувот: под него бе Сохо и всичката земя Ефер; {{field-off:Bible}}</w:t>
      </w:r>
    </w:p>
    <w:p>
      <w:pPr>
        <w:pStyle w:val="Normal"/>
        <w:rPr/>
      </w:pPr>
      <w:r>
        <w:rPr/>
        <w:t>[[@Bible:1Ki 4:11 ]][[4:11 &gt;&gt; 1Ki 4:11]] {{field-on:Bible}} Авинадавовий син, в всичкия Нафат-дор: той имаше жена Тафата Соломоновата дъщеря; {{field-off:Bible}}</w:t>
      </w:r>
    </w:p>
    <w:p>
      <w:pPr>
        <w:pStyle w:val="Normal"/>
        <w:rPr/>
      </w:pPr>
      <w:r>
        <w:rPr/>
        <w:t>[[@Bible:1Ki 4:12 ]][[4:12 &gt;&gt; 1Ki 4:12]] {{field-on:Bible}} Ваана Ахилудовий син, в Танах и Магедон, и в всичкия Ветсан, който е при Царетан под Иезраел, от Ветсан до Авел-меола, до по-нататък от Иокмеам; {{field-off:Bible}}</w:t>
      </w:r>
    </w:p>
    <w:p>
      <w:pPr>
        <w:pStyle w:val="Normal"/>
        <w:rPr/>
      </w:pPr>
      <w:r>
        <w:rPr/>
        <w:t>[[@Bible:1Ki 4:13 ]][[4:13 &gt;&gt; 1Ki 4:13]] {{field-on:Bible}} Геверовий син, в Рамот-галаад: той имаше паланките на Яира Манасииния син които са в Галаад: той имаше и областта Аргов, която е в Васан, шестдесет големи градове с стени и медни вереи; {{field-off:Bible}}</w:t>
      </w:r>
    </w:p>
    <w:p>
      <w:pPr>
        <w:pStyle w:val="Normal"/>
        <w:rPr/>
      </w:pPr>
      <w:r>
        <w:rPr/>
        <w:t>[[@Bible:1Ki 4:14 ]][[4:14 &gt;&gt; 1Ki 4:14]] {{field-on:Bible}} Ахинадав Идовий син, в Маханаим; {{field-off:Bible}}</w:t>
      </w:r>
    </w:p>
    <w:p>
      <w:pPr>
        <w:pStyle w:val="Normal"/>
        <w:rPr/>
      </w:pPr>
      <w:r>
        <w:rPr/>
        <w:t>[[@Bible:1Ki 4:15 ]][[4:15 &gt;&gt; 1Ki 4:15]] {{field-on:Bible}} Ахимаас, в Нефталим; и той взе за жена Васемата Соломоновата дъщеря; {{field-off:Bible}}</w:t>
      </w:r>
    </w:p>
    <w:p>
      <w:pPr>
        <w:pStyle w:val="Normal"/>
        <w:rPr/>
      </w:pPr>
      <w:r>
        <w:rPr/>
        <w:t>[[@Bible:1Ki 4:16 ]][[4:16 &gt;&gt; 1Ki 4:16]] {{field-on:Bible}} Ваана Хусаевий син, в Асир и в Алот; {{field-off:Bible}}</w:t>
      </w:r>
    </w:p>
    <w:p>
      <w:pPr>
        <w:pStyle w:val="Normal"/>
        <w:rPr/>
      </w:pPr>
      <w:r>
        <w:rPr/>
        <w:t>[[@Bible:1Ki 4:17 ]][[4:17 &gt;&gt; 1Ki 4:17]] {{field-on:Bible}} Иосафат Фаруевий син, в Исахар; {{field-off:Bible}}</w:t>
      </w:r>
    </w:p>
    <w:p>
      <w:pPr>
        <w:pStyle w:val="Normal"/>
        <w:rPr/>
      </w:pPr>
      <w:r>
        <w:rPr/>
        <w:t>[[@Bible:1Ki 4:18 ]][[4:18 &gt;&gt; 1Ki 4:18]] {{field-on:Bible}} Семей Илаевий син, в Вениамин; {{field-off:Bible}}</w:t>
      </w:r>
    </w:p>
    <w:p>
      <w:pPr>
        <w:pStyle w:val="Normal"/>
        <w:rPr/>
      </w:pPr>
      <w:r>
        <w:rPr/>
        <w:t>[[@Bible:1Ki 4:19 ]][[4:19 &gt;&gt; 1Ki 4:19]] {{field-on:Bible}} Гевер Уриевий син, в земята Галаад, в земята на Сиона Аморейския цар и на Ога Васанския цар; и той бе сам надзирател в тази земя. {{field-off:Bible}}</w:t>
      </w:r>
    </w:p>
    <w:p>
      <w:pPr>
        <w:pStyle w:val="Normal"/>
        <w:rPr/>
      </w:pPr>
      <w:r>
        <w:rPr/>
        <w:t>[[@Bible:1Ki 4:20 ]][[4:20 &gt;&gt; 1Ki 4:20]] {{field-on:Bible}} Юда и Израил бяха многочислени както пясъка край морето в множество: ядяха и пиеха и веселяха се. {{field-off:Bible}}</w:t>
      </w:r>
    </w:p>
    <w:p>
      <w:pPr>
        <w:pStyle w:val="Normal"/>
        <w:rPr/>
      </w:pPr>
      <w:r>
        <w:rPr/>
        <w:t>[[@Bible:1Ki 4:21 ]][[4:21 &gt;&gt; 1Ki 4:21]] {{field-on:Bible}} И владееше Соломон над всичките царства от реката дори до Филистимската земя и дори до пределите на Египет; и приносяха дарове, и бяха раби на Соломона през всичките дни на живота му. {{field-off:Bible}}</w:t>
      </w:r>
    </w:p>
    <w:p>
      <w:pPr>
        <w:pStyle w:val="Normal"/>
        <w:rPr/>
      </w:pPr>
      <w:r>
        <w:rPr/>
        <w:t>[[@Bible:1Ki 4:22 ]][[4:22 &gt;&gt; 1Ki 4:22]] {{field-on:Bible}} А храната на Соломона за един ден бе тридесет корове чисто брашно, и шестдесет корове брашно, {{field-off:Bible}}</w:t>
      </w:r>
    </w:p>
    <w:p>
      <w:pPr>
        <w:pStyle w:val="Normal"/>
        <w:rPr/>
      </w:pPr>
      <w:r>
        <w:rPr/>
        <w:t>[[@Bible:1Ki 4:23 ]][[4:23 &gt;&gt; 1Ki 4:23]] {{field-on:Bible}} десет огоени говеда, и двадесет напасени говеда, и сто овци, освен елени, и сърни, и сайгаци, и тлъсти птици. {{field-off:Bible}}</w:t>
      </w:r>
    </w:p>
    <w:p>
      <w:pPr>
        <w:pStyle w:val="Normal"/>
        <w:rPr/>
      </w:pPr>
      <w:r>
        <w:rPr/>
        <w:t>[[@Bible:1Ki 4:24 ]][[4:24 &gt;&gt; 1Ki 4:24]] {{field-on:Bible}} Защото владееше над всичката земя отсам реката, над Тапса дори до Газа, над всичките царе отсам реката; и имаше мир от всякъде наоколо си. {{field-off:Bible}}</w:t>
      </w:r>
    </w:p>
    <w:p>
      <w:pPr>
        <w:pStyle w:val="Normal"/>
        <w:rPr/>
      </w:pPr>
      <w:r>
        <w:rPr/>
        <w:t>[[@Bible:1Ki 4:25 ]][[4:25 &gt;&gt; 1Ki 4:25]] {{field-on:Bible}} И живееха Юда и Израил безопасно, всеки под лозата си и под смоквата си, от Дан до Вирсавее, в всичките дни на Соломона. {{field-off:Bible}}</w:t>
      </w:r>
    </w:p>
    <w:p>
      <w:pPr>
        <w:pStyle w:val="Normal"/>
        <w:rPr/>
      </w:pPr>
      <w:r>
        <w:rPr/>
        <w:t>[[@Bible:1Ki 4:26 ]][[4:26 &gt;&gt; 1Ki 4:26]] {{field-on:Bible}} И имаше Соломон четиридесет тисящи обори конски за колесниците си, и дванадесет тисящи конници. {{field-off:Bible}}</w:t>
      </w:r>
    </w:p>
    <w:p>
      <w:pPr>
        <w:pStyle w:val="Normal"/>
        <w:rPr/>
      </w:pPr>
      <w:r>
        <w:rPr/>
        <w:t>[[@Bible:1Ki 4:27 ]][[4:27 &gt;&gt; 1Ki 4:27]] {{field-on:Bible}} И онези надзиратели промишляваха храна за цар Соломона и за всичките що прихождаха на трапезата на цар Соломона, всеки в месеца си: не оставаха да става никаква скудост. {{field-off:Bible}}</w:t>
      </w:r>
    </w:p>
    <w:p>
      <w:pPr>
        <w:pStyle w:val="Normal"/>
        <w:rPr/>
      </w:pPr>
      <w:r>
        <w:rPr/>
        <w:t>[[@Bible:1Ki 4:28 ]][[4:28 &gt;&gt; 1Ki 4:28]] {{field-on:Bible}} Доносяха още ечимик и слама за конете и ристателите на мястото дето бяха всеки според определеното нему. {{field-off:Bible}}</w:t>
      </w:r>
    </w:p>
    <w:p>
      <w:pPr>
        <w:pStyle w:val="Normal"/>
        <w:rPr/>
      </w:pPr>
      <w:r>
        <w:rPr/>
        <w:t>[[@Bible:1Ki 4:29 ]][[4:29 &gt;&gt; 1Ki 4:29]] {{field-on:Bible}} И даде Бог Соломону мъдрост и разум много голям, и пространство на духа, като пясъка който е край морето. {{field-off:Bible}}</w:t>
      </w:r>
    </w:p>
    <w:p>
      <w:pPr>
        <w:pStyle w:val="Normal"/>
        <w:rPr/>
      </w:pPr>
      <w:r>
        <w:rPr/>
        <w:t>[[@Bible:1Ki 4:30 ]][[4:30 &gt;&gt; 1Ki 4:30]] {{field-on:Bible}} И Соломоновата мъдрост превъзходи мъдростта на всичките източни жители и всичката Египетска мъдрост; {{field-off:Bible}}</w:t>
      </w:r>
    </w:p>
    <w:p>
      <w:pPr>
        <w:pStyle w:val="Normal"/>
        <w:rPr/>
      </w:pPr>
      <w:r>
        <w:rPr/>
        <w:t>[[@Bible:1Ki 4:31 ]][[4:31 &gt;&gt; 1Ki 4:31]] {{field-on:Bible}} защото бе от всичките человеци по-мъдър, - от Етана Езраеца, и от Емана, и от Хълкола, и от Дарда, синовете на Маола; и прочу се името му по всичките народи наоколо. {{field-off:Bible}}</w:t>
      </w:r>
    </w:p>
    <w:p>
      <w:pPr>
        <w:pStyle w:val="Normal"/>
        <w:rPr/>
      </w:pPr>
      <w:r>
        <w:rPr/>
        <w:t>[[@Bible:1Ki 4:32 ]][[4:32 &gt;&gt; 1Ki 4:32]] {{field-on:Bible}} И изрече три тисящи притчи; и песните му бяха тисяща и пет. {{field-off:Bible}}</w:t>
      </w:r>
    </w:p>
    <w:p>
      <w:pPr>
        <w:pStyle w:val="Normal"/>
        <w:rPr/>
      </w:pPr>
      <w:r>
        <w:rPr/>
        <w:t>[[@Bible:1Ki 4:33 ]][[4:33 &gt;&gt; 1Ki 4:33]] {{field-on:Bible}} И говори за дървета, от кедра който е в Ливан дори до исопа който изниква из стената; говори още за скотовете и за птиците, и за гадовете, и за рибите. {{field-off:Bible}}</w:t>
      </w:r>
    </w:p>
    <w:p>
      <w:pPr>
        <w:pStyle w:val="Normal"/>
        <w:rPr/>
      </w:pPr>
      <w:r>
        <w:rPr/>
        <w:t>[[@Bible:1Ki 4:34 ]][[4:34 &gt;&gt; 1Ki 4:34]] {{field-on:Bible}} И дохождаха от всичките народи да чуят Соломоновата мъдрост, от всичките царе на земята които слушаха за мъдростта му. {{field-off:Bible}}</w:t>
      </w:r>
    </w:p>
    <w:p>
      <w:pPr>
        <w:pStyle w:val="Heading2"/>
        <w:rPr/>
      </w:pPr>
      <w:r>
        <w:rPr/>
        <w:t>Глава 5</w:t>
      </w:r>
    </w:p>
    <w:p>
      <w:pPr>
        <w:pStyle w:val="Normal"/>
        <w:rPr/>
      </w:pPr>
      <w:r>
        <w:rPr/>
        <w:t>[[@Bible:1Ki 5:1 ]][[5:1 &gt;&gt; 1Ki 5:1]] {{field-on:Bible}} И проводи Хирам Тирският цар рабите си при Соломона като чу че го помазаха за цар вместо отца му; защото Хирам бе всякога приятел Давиду. {{field-off:Bible}}</w:t>
      </w:r>
    </w:p>
    <w:p>
      <w:pPr>
        <w:pStyle w:val="Normal"/>
        <w:rPr/>
      </w:pPr>
      <w:r>
        <w:rPr/>
        <w:t>[[@Bible:1Ki 5:2 ]][[5:2 &gt;&gt; 1Ki 5:2]] {{field-on:Bible}} И проводи Соломон Хираму и рече: {{field-off:Bible}}</w:t>
      </w:r>
    </w:p>
    <w:p>
      <w:pPr>
        <w:pStyle w:val="Normal"/>
        <w:rPr/>
      </w:pPr>
      <w:r>
        <w:rPr/>
        <w:t>[[@Bible:1Ki 5:3 ]][[5:3 &gt;&gt; 1Ki 5:3]] {{field-on:Bible}} Ти знаеш че Давид отец ми не можа да съгради дом в името на Господа Бога своего, от бойовете които го обикаляха от всякъде, доде Господ ги тури под стъпките на нозете му. {{field-off:Bible}}</w:t>
      </w:r>
    </w:p>
    <w:p>
      <w:pPr>
        <w:pStyle w:val="Normal"/>
        <w:rPr/>
      </w:pPr>
      <w:r>
        <w:rPr/>
        <w:t>[[@Bible:1Ki 5:4 ]][[5:4 &gt;&gt; 1Ki 5:4]] {{field-on:Bible}} Но сега Господ Бог мой ми даде успокоение от всякъде: няма противник нито зъл случай. {{field-off:Bible}}</w:t>
      </w:r>
    </w:p>
    <w:p>
      <w:pPr>
        <w:pStyle w:val="Normal"/>
        <w:rPr/>
      </w:pPr>
      <w:r>
        <w:rPr/>
        <w:t>[[@Bible:1Ki 5:5 ]][[5:5 &gt;&gt; 1Ki 5:5]] {{field-on:Bible}} И, ето, аз казвах да съградя дом в името на Господа Бога моего, както Господ говори на Давида отца ми и рече: Син ти когото ще туря вместо тебе на престола ти, той ще съгради дома на името ми. {{field-off:Bible}}</w:t>
      </w:r>
    </w:p>
    <w:p>
      <w:pPr>
        <w:pStyle w:val="Normal"/>
        <w:rPr/>
      </w:pPr>
      <w:r>
        <w:rPr/>
        <w:t>[[@Bible:1Ki 5:6 ]][[5:6 &gt;&gt; 1Ki 5:6]] {{field-on:Bible}} Сега прочее заповядай да ми отсекат кедри от Ливан; и моите слуги ще бъдат с твоите слуги; и ще ти дам заплата за рабите ти по всичко колкото речеш; защото ти знаеш че между нас няма ни един толкоз изкусен да сече дърво както Сидонците. {{field-off:Bible}}</w:t>
      </w:r>
    </w:p>
    <w:p>
      <w:pPr>
        <w:pStyle w:val="Normal"/>
        <w:rPr/>
      </w:pPr>
      <w:r>
        <w:rPr/>
        <w:t>[[@Bible:1Ki 5:7 ]][[5:7 &gt;&gt; 1Ki 5:7]] {{field-on:Bible}} И като чу Хирам Соломоновите думи зарадва се много, и рече: Благословен Господ днес който даде Давиду мъдър син върху тези много люде. {{field-off:Bible}}</w:t>
      </w:r>
    </w:p>
    <w:p>
      <w:pPr>
        <w:pStyle w:val="Normal"/>
        <w:rPr/>
      </w:pPr>
      <w:r>
        <w:rPr/>
        <w:t>[[@Bible:1Ki 5:8 ]][[5:8 &gt;&gt; 1Ki 5:8]] {{field-on:Bible}} И проводи Хирам Соломону и рече: чух за всичко що ми извести ти: аз ще направя всичко що искаш за кедровите дърва и за елховите дърва. {{field-off:Bible}}</w:t>
      </w:r>
    </w:p>
    <w:p>
      <w:pPr>
        <w:pStyle w:val="Normal"/>
        <w:rPr/>
      </w:pPr>
      <w:r>
        <w:rPr/>
        <w:t>[[@Bible:1Ki 5:9 ]][[5:9 &gt;&gt; 1Ki 5:9]] {{field-on:Bible}} Рабите ми ще ги снемат от Ливан до морето; и аз ще направя да ги носят в плоти (салове) през морето до мястото което ми известиш и да ги развържат там, а ти ще ги прибереш; и ще сториш и ти което искам, да даваш храна за дома ми. {{field-off:Bible}}</w:t>
      </w:r>
    </w:p>
    <w:p>
      <w:pPr>
        <w:pStyle w:val="Normal"/>
        <w:rPr/>
      </w:pPr>
      <w:r>
        <w:rPr/>
        <w:t>[[@Bible:1Ki 5:10 ]][[5:10 &gt;&gt; 1Ki 5:10]] {{field-on:Bible}} И тъй, Хирам даваше Соломону кедрови дърва и елхови дърва колкото искаше. {{field-off:Bible}}</w:t>
      </w:r>
    </w:p>
    <w:p>
      <w:pPr>
        <w:pStyle w:val="Normal"/>
        <w:rPr/>
      </w:pPr>
      <w:r>
        <w:rPr/>
        <w:t>[[@Bible:1Ki 5:11 ]][[5:11 &gt;&gt; 1Ki 5:11]] {{field-on:Bible}} А Соломон даде Хираму двадесет тисящи корове пшеница за храна на дома му, и двадесет корове първоток елей: така даваше Соломон Хираму всяка година. {{field-off:Bible}}</w:t>
      </w:r>
    </w:p>
    <w:p>
      <w:pPr>
        <w:pStyle w:val="Normal"/>
        <w:rPr/>
      </w:pPr>
      <w:r>
        <w:rPr/>
        <w:t>[[@Bible:1Ki 5:12 ]][[5:12 &gt;&gt; 1Ki 5:12]] {{field-on:Bible}} И даде Господ Соломону мъдрост както му рече; и мир имаше между Хирама и Соломона; и направиха завет двамата. {{field-off:Bible}}</w:t>
      </w:r>
    </w:p>
    <w:p>
      <w:pPr>
        <w:pStyle w:val="Normal"/>
        <w:rPr/>
      </w:pPr>
      <w:r>
        <w:rPr/>
        <w:t>[[@Bible:1Ki 5:13 ]][[5:13 &gt;&gt; 1Ki 5:13]] {{field-on:Bible}} И събра цар Соломон мъже от всичкия Израил; и събраните бяха тридесет тисящи мъже. {{field-off:Bible}}</w:t>
      </w:r>
    </w:p>
    <w:p>
      <w:pPr>
        <w:pStyle w:val="Normal"/>
        <w:rPr/>
      </w:pPr>
      <w:r>
        <w:rPr/>
        <w:t>[[@Bible:1Ki 5:14 ]][[5:14 &gt;&gt; 1Ki 5:14]] {{field-on:Bible}} И проводи ги в Ливан, десет тисящи в месец с променяване: един месец бяха в Ливан, и два месеца в домовете си; а над събирането беше Адонирам. {{field-off:Bible}}</w:t>
      </w:r>
    </w:p>
    <w:p>
      <w:pPr>
        <w:pStyle w:val="Normal"/>
        <w:rPr/>
      </w:pPr>
      <w:r>
        <w:rPr/>
        <w:t>[[@Bible:1Ki 5:15 ]][[5:15 &gt;&gt; 1Ki 5:15]] {{field-on:Bible}} И имаше Соломон седемдесет тисящи бременосци, и осемдесет тисящи каменосечци в гората, {{field-off:Bible}}</w:t>
      </w:r>
    </w:p>
    <w:p>
      <w:pPr>
        <w:pStyle w:val="Normal"/>
        <w:rPr/>
      </w:pPr>
      <w:r>
        <w:rPr/>
        <w:t>[[@Bible:1Ki 5:16 ]][[5:16 &gt;&gt; 1Ki 5:16]] {{field-on:Bible}} освен настойниците определените от Соломона които бяха над работите, три тисящи и триста, които настояваха над людете които работеха тази работа. {{field-off:Bible}}</w:t>
      </w:r>
    </w:p>
    <w:p>
      <w:pPr>
        <w:pStyle w:val="Normal"/>
        <w:rPr/>
      </w:pPr>
      <w:r>
        <w:rPr/>
        <w:t>[[@Bible:1Ki 5:17 ]][[5:17 &gt;&gt; 1Ki 5:17]] {{field-on:Bible}} И заповяда царят, та извадиха големи камене, камене великолепни, дялани камене, за основанията на дома. {{field-off:Bible}}</w:t>
      </w:r>
    </w:p>
    <w:p>
      <w:pPr>
        <w:pStyle w:val="Normal"/>
        <w:rPr/>
      </w:pPr>
      <w:r>
        <w:rPr/>
        <w:t>[[@Bible:1Ki 5:18 ]][[5:18 &gt;&gt; 1Ki 5:18]] {{field-on:Bible}} И издялаха Соломоновите зидатели, и Хирамовите зидатели, и Гевалците, и приготвиха дървата и каменете за да съградят дома. {{field-off:Bible}}</w:t>
      </w:r>
    </w:p>
    <w:p>
      <w:pPr>
        <w:pStyle w:val="Heading2"/>
        <w:rPr/>
      </w:pPr>
      <w:r>
        <w:rPr/>
        <w:t>Глава 6</w:t>
      </w:r>
    </w:p>
    <w:p>
      <w:pPr>
        <w:pStyle w:val="Normal"/>
        <w:rPr/>
      </w:pPr>
      <w:r>
        <w:rPr/>
        <w:t>[[@Bible:1Ki 6:1 ]][[6:1 &gt;&gt; 1Ki 6:1]] {{field-on:Bible}} И в четиристотното и осемдесето лето от изхода на Израилевите синове из Египетската земя, в четвъртото лето на Соломоновото царуване над Израиля, в месец Зив, който е вторий месец, начна да гради дома Господен. {{field-off:Bible}}</w:t>
      </w:r>
    </w:p>
    <w:p>
      <w:pPr>
        <w:pStyle w:val="Normal"/>
        <w:rPr/>
      </w:pPr>
      <w:r>
        <w:rPr/>
        <w:t>[[@Bible:1Ki 6:2 ]][[6:2 &gt;&gt; 1Ki 6:2]] {{field-on:Bible}} И на дома който цар Соломон съгради Господу дължината му беше шестдесет лакти, и ширината му двадесет, а височината му тридесет лакти. {{field-off:Bible}}</w:t>
      </w:r>
    </w:p>
    <w:p>
      <w:pPr>
        <w:pStyle w:val="Normal"/>
        <w:rPr/>
      </w:pPr>
      <w:r>
        <w:rPr/>
        <w:t>[[@Bible:1Ki 6:3 ]][[6:3 &gt;&gt; 1Ki 6:3]] {{field-on:Bible}} А притворът към лицето на храма на дома имаше дължина двадесет лакти, според ширината на дома, а ширина десет лакти пред дома. {{field-off:Bible}}</w:t>
      </w:r>
    </w:p>
    <w:p>
      <w:pPr>
        <w:pStyle w:val="Normal"/>
        <w:rPr/>
      </w:pPr>
      <w:r>
        <w:rPr/>
        <w:t>[[@Bible:1Ki 6:4 ]][[6:4 &gt;&gt; 1Ki 6:4]] {{field-on:Bible}} И направи на дома решетчести прозорци затворени. {{field-off:Bible}}</w:t>
      </w:r>
    </w:p>
    <w:p>
      <w:pPr>
        <w:pStyle w:val="Normal"/>
        <w:rPr/>
      </w:pPr>
      <w:r>
        <w:rPr/>
        <w:t>[[@Bible:1Ki 6:5 ]][[6:5 &gt;&gt; 1Ki 6:5]] {{field-on:Bible}} И съгради яруси околовръст до стената на дома, околовръст до стените на дома, на храма и на давира: така направи бочни стаи околовръст. {{field-off:Bible}}</w:t>
      </w:r>
    </w:p>
    <w:p>
      <w:pPr>
        <w:pStyle w:val="Normal"/>
        <w:rPr/>
      </w:pPr>
      <w:r>
        <w:rPr/>
        <w:t>[[@Bible:1Ki 6:6 ]][[6:6 &gt;&gt; 1Ki 6:6]] {{field-on:Bible}} На по-долния ярус ширината бе пет лакти, и на средния шест лакти ширината, и на третия седем лакти ширината; защото извън дома направи стеснения на стената наоколо, за да не влазят гредите в стените на дома. {{field-off:Bible}}</w:t>
      </w:r>
    </w:p>
    <w:p>
      <w:pPr>
        <w:pStyle w:val="Normal"/>
        <w:rPr/>
      </w:pPr>
      <w:r>
        <w:rPr/>
        <w:t>[[@Bible:1Ki 6:7 ]][[6:7 &gt;&gt; 1Ki 6:7]] {{field-on:Bible}} И домът като се градеше съгради се с камене приготвени преди да се пренесат там; щото ни чук, ни топор, нито никакво желязно сечиво не се чу в дома като се градеше. {{field-off:Bible}}</w:t>
      </w:r>
    </w:p>
    <w:p>
      <w:pPr>
        <w:pStyle w:val="Normal"/>
        <w:rPr/>
      </w:pPr>
      <w:r>
        <w:rPr/>
        <w:t>[[@Bible:1Ki 6:8 ]][[6:8 &gt;&gt; 1Ki 6:8]] {{field-on:Bible}} Дверите на средните стаи бяха в дясното ребро на дома; и възлизаха в средния ярус чрез витловидна стълба, и от средния в третия. {{field-off:Bible}}</w:t>
      </w:r>
    </w:p>
    <w:p>
      <w:pPr>
        <w:pStyle w:val="Normal"/>
        <w:rPr/>
      </w:pPr>
      <w:r>
        <w:rPr/>
        <w:t>[[@Bible:1Ki 6:9 ]][[6:9 &gt;&gt; 1Ki 6:9]] {{field-on:Bible}} Така съгради дома и свърши го; и покри дома с дъски кедрови направени в хралупави редове. {{field-off:Bible}}</w:t>
      </w:r>
    </w:p>
    <w:p>
      <w:pPr>
        <w:pStyle w:val="Normal"/>
        <w:rPr/>
      </w:pPr>
      <w:r>
        <w:rPr/>
        <w:t>[[@Bible:1Ki 6:10 ]][[6:10 &gt;&gt; 1Ki 6:10]] {{field-on:Bible}} И съгради ярусите прилепени до всичкия дом, пет лакти в височината; и държеха се с дома с кедрови дърва. {{field-off:Bible}}</w:t>
      </w:r>
    </w:p>
    <w:p>
      <w:pPr>
        <w:pStyle w:val="Normal"/>
        <w:rPr/>
      </w:pPr>
      <w:r>
        <w:rPr/>
        <w:t>[[@Bible:1Ki 6:11 ]][[6:11 &gt;&gt; 1Ki 6:11]] {{field-on:Bible}} И биде слово Господне към Соломона и рече: {{field-off:Bible}}</w:t>
      </w:r>
    </w:p>
    <w:p>
      <w:pPr>
        <w:pStyle w:val="Normal"/>
        <w:rPr/>
      </w:pPr>
      <w:r>
        <w:rPr/>
        <w:t>[[@Bible:1Ki 6:12 ]][[6:12 &gt;&gt; 1Ki 6:12]] {{field-on:Bible}} За този дом който ти градиш, ако ходиш в повеленията ми, и вършиш съдбите ми, и пазиш всичките ми заповеди и ходиш в тях, тогаз ще утвърдя с тебе словото си което говорих на Давида отца ти; {{field-off:Bible}}</w:t>
      </w:r>
    </w:p>
    <w:p>
      <w:pPr>
        <w:pStyle w:val="Normal"/>
        <w:rPr/>
      </w:pPr>
      <w:r>
        <w:rPr/>
        <w:t>[[@Bible:1Ki 6:13 ]][[6:13 &gt;&gt; 1Ki 6:13]] {{field-on:Bible}} И ще обитавам всред Израилевите синове, и няма да оставя людете си Израиля. {{field-off:Bible}}</w:t>
      </w:r>
    </w:p>
    <w:p>
      <w:pPr>
        <w:pStyle w:val="Normal"/>
        <w:rPr/>
      </w:pPr>
      <w:r>
        <w:rPr/>
        <w:t>[[@Bible:1Ki 6:14 ]][[6:14 &gt;&gt; 1Ki 6:14]] {{field-on:Bible}} Така съгради Соломон дома и свърши го. {{field-off:Bible}}</w:t>
      </w:r>
    </w:p>
    <w:p>
      <w:pPr>
        <w:pStyle w:val="Normal"/>
        <w:rPr/>
      </w:pPr>
      <w:r>
        <w:rPr/>
        <w:t>[[@Bible:1Ki 6:15 ]][[6:15 &gt;&gt; 1Ki 6:15]] {{field-on:Bible}} И направи стените на дома отвътре с кедрови дъски; от пода на дома до стените на покрива с дърво ги покри извътре; и покри пода на дома с елхови дъски. {{field-off:Bible}}</w:t>
      </w:r>
    </w:p>
    <w:p>
      <w:pPr>
        <w:pStyle w:val="Normal"/>
        <w:rPr/>
      </w:pPr>
      <w:r>
        <w:rPr/>
        <w:t>[[@Bible:1Ki 6:16 ]][[6:16 &gt;&gt; 1Ki 6:16]] {{field-on:Bible}} Направи още с кедрови дъски двадесет лакти в по-вътрешното на дома от пода до стените; и направи го извътре за давира, най-светото място. {{field-off:Bible}}</w:t>
      </w:r>
    </w:p>
    <w:p>
      <w:pPr>
        <w:pStyle w:val="Normal"/>
        <w:rPr/>
      </w:pPr>
      <w:r>
        <w:rPr/>
        <w:t>[[@Bible:1Ki 6:17 ]][[6:17 &gt;&gt; 1Ki 6:17]] {{field-on:Bible}} А домът, то ест, храмът отпред, бе четиридесет лакти. {{field-off:Bible}}</w:t>
      </w:r>
    </w:p>
    <w:p>
      <w:pPr>
        <w:pStyle w:val="Normal"/>
        <w:rPr/>
      </w:pPr>
      <w:r>
        <w:rPr/>
        <w:t>[[@Bible:1Ki 6:18 ]][[6:18 &gt;&gt; 1Ki 6:18]] {{field-on:Bible}} И кедровите дърва на дома извътре бяха ваяни с пъпки и с развити цветове: всичко бе кедрово: не се виждаше камик. {{field-off:Bible}}</w:t>
      </w:r>
    </w:p>
    <w:p>
      <w:pPr>
        <w:pStyle w:val="Normal"/>
        <w:rPr/>
      </w:pPr>
      <w:r>
        <w:rPr/>
        <w:t>[[@Bible:1Ki 6:19 ]][[6:19 &gt;&gt; 1Ki 6:19]] {{field-on:Bible}} И приготви давира в по-вътрешното на дома за да положи там ковчега на завета Господен. {{field-off:Bible}}</w:t>
      </w:r>
    </w:p>
    <w:p>
      <w:pPr>
        <w:pStyle w:val="Normal"/>
        <w:rPr/>
      </w:pPr>
      <w:r>
        <w:rPr/>
        <w:t>[[@Bible:1Ki 6:20 ]][[6:20 &gt;&gt; 1Ki 6:20]] {{field-on:Bible}} И лицето на давира имаше двадесет лакти дължина, и двадесет лакти ширина, и двадесет лакти височина; и обкова го с чисто злато, и обкова и кедровия олтар. {{field-off:Bible}}</w:t>
      </w:r>
    </w:p>
    <w:p>
      <w:pPr>
        <w:pStyle w:val="Normal"/>
        <w:rPr/>
      </w:pPr>
      <w:r>
        <w:rPr/>
        <w:t>[[@Bible:1Ki 6:21 ]][[6:21 &gt;&gt; 1Ki 6:21]] {{field-on:Bible}} И обкова Соломон дома извътре с чисто злато; и прокара завесата с златни цепи пред давира, и покри я с злато. {{field-off:Bible}}</w:t>
      </w:r>
    </w:p>
    <w:p>
      <w:pPr>
        <w:pStyle w:val="Normal"/>
        <w:rPr/>
      </w:pPr>
      <w:r>
        <w:rPr/>
        <w:t>[[@Bible:1Ki 6:22 ]][[6:22 &gt;&gt; 1Ki 6:22]] {{field-on:Bible}} И всичкия дом обкова с злато доде свърши всичкия дом; обкова още с злато всичкия олтар който е при давира. {{field-off:Bible}}</w:t>
      </w:r>
    </w:p>
    <w:p>
      <w:pPr>
        <w:pStyle w:val="Normal"/>
        <w:rPr/>
      </w:pPr>
      <w:r>
        <w:rPr/>
        <w:t>[[@Bible:1Ki 6:23 ]][[6:23 &gt;&gt; 1Ki 6:23]] {{field-on:Bible}} И извътре на давира направи два херувима от маслено дърво, десет лакти в височината. {{field-off:Bible}}</w:t>
      </w:r>
    </w:p>
    <w:p>
      <w:pPr>
        <w:pStyle w:val="Normal"/>
        <w:rPr/>
      </w:pPr>
      <w:r>
        <w:rPr/>
        <w:t>[[@Bible:1Ki 6:24 ]][[6:24 &gt;&gt; 1Ki 6:24]] {{field-on:Bible}} И едното крило на единия херувим беше пет лакти, и пет лакти другото крило на единия херувим: от края на едното му крило до края на другото му крило, десет лакти. {{field-off:Bible}}</w:t>
      </w:r>
    </w:p>
    <w:p>
      <w:pPr>
        <w:pStyle w:val="Normal"/>
        <w:rPr/>
      </w:pPr>
      <w:r>
        <w:rPr/>
        <w:t>[[@Bible:1Ki 6:25 ]][[6:25 &gt;&gt; 1Ki 6:25]] {{field-on:Bible}} И другият херувим беше десет лакти: от истата мярка и от истата направа бяха двата херувима. {{field-off:Bible}}</w:t>
      </w:r>
    </w:p>
    <w:p>
      <w:pPr>
        <w:pStyle w:val="Normal"/>
        <w:rPr/>
      </w:pPr>
      <w:r>
        <w:rPr/>
        <w:t>[[@Bible:1Ki 6:26 ]][[6:26 &gt;&gt; 1Ki 6:26]] {{field-on:Bible}} Височината на единия херувим десет лакти, така и на другия херувим. {{field-off:Bible}}</w:t>
      </w:r>
    </w:p>
    <w:p>
      <w:pPr>
        <w:pStyle w:val="Normal"/>
        <w:rPr/>
      </w:pPr>
      <w:r>
        <w:rPr/>
        <w:t>[[@Bible:1Ki 6:27 ]][[6:27 &gt;&gt; 1Ki 6:27]] {{field-on:Bible}} И положи херувимите в средата на вътрешния дом; и имаха херувимите крилата си разпрострени, щото крилото на единия досягаше едната стена; и крилото на другия херувим досягаше другата стена; и крилата им се допираха едно с друго в средата на дома. {{field-off:Bible}}</w:t>
      </w:r>
    </w:p>
    <w:p>
      <w:pPr>
        <w:pStyle w:val="Normal"/>
        <w:rPr/>
      </w:pPr>
      <w:r>
        <w:rPr/>
        <w:t>[[@Bible:1Ki 6:28 ]][[6:28 &gt;&gt; 1Ki 6:28]] {{field-on:Bible}} И обкова херувимите с злато. {{field-off:Bible}}</w:t>
      </w:r>
    </w:p>
    <w:p>
      <w:pPr>
        <w:pStyle w:val="Normal"/>
        <w:rPr/>
      </w:pPr>
      <w:r>
        <w:rPr/>
        <w:t>[[@Bible:1Ki 6:29 ]][[6:29 &gt;&gt; 1Ki 6:29]] {{field-on:Bible}} И всичките стени на дома наоколо издълба с ваяни образи на херувими, и финици, и развити цветове извътре и извън. {{field-off:Bible}}</w:t>
      </w:r>
    </w:p>
    <w:p>
      <w:pPr>
        <w:pStyle w:val="Normal"/>
        <w:rPr/>
      </w:pPr>
      <w:r>
        <w:rPr/>
        <w:t>[[@Bible:1Ki 6:30 ]][[6:30 &gt;&gt; 1Ki 6:30]] {{field-on:Bible}} И пода на дома обкова с злато извътре и извън. {{field-off:Bible}}</w:t>
      </w:r>
    </w:p>
    <w:p>
      <w:pPr>
        <w:pStyle w:val="Normal"/>
        <w:rPr/>
      </w:pPr>
      <w:r>
        <w:rPr/>
        <w:t>[[@Bible:1Ki 6:31 ]][[6:31 &gt;&gt; 1Ki 6:31]] {{field-on:Bible}} И за входа в давира направи двери от маслено дърво; и горният праг и дверостълпите бяха от една пета част. {{field-off:Bible}}</w:t>
      </w:r>
    </w:p>
    <w:p>
      <w:pPr>
        <w:pStyle w:val="Normal"/>
        <w:rPr/>
      </w:pPr>
      <w:r>
        <w:rPr/>
        <w:t>[[@Bible:1Ki 6:32 ]][[6:32 &gt;&gt; 1Ki 6:32]] {{field-on:Bible}} И двете двери бяха от маслено дърво; и издълба по тях изваяни херувими, и финици, и развити цветове, и обкова ги с злато, като разтла златото върху херувимите и върху финиците. {{field-off:Bible}}</w:t>
      </w:r>
    </w:p>
    <w:p>
      <w:pPr>
        <w:pStyle w:val="Normal"/>
        <w:rPr/>
      </w:pPr>
      <w:r>
        <w:rPr/>
        <w:t>[[@Bible:1Ki 6:33 ]][[6:33 &gt;&gt; 1Ki 6:33]] {{field-on:Bible}} Така направи и при вратата на храма дверостълпи от маслено дърво, една четвърта част. {{field-off:Bible}}</w:t>
      </w:r>
    </w:p>
    <w:p>
      <w:pPr>
        <w:pStyle w:val="Normal"/>
        <w:rPr/>
      </w:pPr>
      <w:r>
        <w:rPr/>
        <w:t>[[@Bible:1Ki 6:34 ]][[6:34 &gt;&gt; 1Ki 6:34]] {{field-on:Bible}} И двете двери бяха от елхово дърво; двата листа на едната двер се сгъваха, и двата листа на другата двер се сгъваха. {{field-off:Bible}}</w:t>
      </w:r>
    </w:p>
    <w:p>
      <w:pPr>
        <w:pStyle w:val="Normal"/>
        <w:rPr/>
      </w:pPr>
      <w:r>
        <w:rPr/>
        <w:t>[[@Bible:1Ki 6:35 ]][[6:35 &gt;&gt; 1Ki 6:35]] {{field-on:Bible}} И извая на тях херувими, и финици, и развити цветове; и покри ги с злато приспособено върху изваяното дялане. {{field-off:Bible}}</w:t>
      </w:r>
    </w:p>
    <w:p>
      <w:pPr>
        <w:pStyle w:val="Normal"/>
        <w:rPr/>
      </w:pPr>
      <w:r>
        <w:rPr/>
        <w:t>[[@Bible:1Ki 6:36 ]][[6:36 &gt;&gt; 1Ki 6:36]] {{field-on:Bible}} И съгради вътрешния двор с три реда дялани камене и с един ред кедрови греди. {{field-off:Bible}}</w:t>
      </w:r>
    </w:p>
    <w:p>
      <w:pPr>
        <w:pStyle w:val="Normal"/>
        <w:rPr/>
      </w:pPr>
      <w:r>
        <w:rPr/>
        <w:t>[[@Bible:1Ki 6:37 ]][[6:37 &gt;&gt; 1Ki 6:37]] {{field-on:Bible}} четвъртото лето, в месец Зив, положиха се основанията на дома Господен. {{field-off:Bible}}</w:t>
      </w:r>
    </w:p>
    <w:p>
      <w:pPr>
        <w:pStyle w:val="Normal"/>
        <w:rPr/>
      </w:pPr>
      <w:r>
        <w:rPr/>
        <w:t>[[@Bible:1Ki 6:38 ]][[6:38 &gt;&gt; 1Ki 6:38]] {{field-on:Bible}} И единадесетото лето, в месец Вул, който е осмий месец, свърши се домът в всичките си части и в всичката си направа. Така в седем години го съгради. {{field-off:Bible}}</w:t>
      </w:r>
    </w:p>
    <w:p>
      <w:pPr>
        <w:pStyle w:val="Heading2"/>
        <w:rPr/>
      </w:pPr>
      <w:r>
        <w:rPr/>
        <w:t>Глава 7</w:t>
      </w:r>
    </w:p>
    <w:p>
      <w:pPr>
        <w:pStyle w:val="Normal"/>
        <w:rPr/>
      </w:pPr>
      <w:r>
        <w:rPr/>
        <w:t>[[@Bible:1Ki 7:1 ]][[7:1 &gt;&gt; 1Ki 7:1]] {{field-on:Bible}} И дома си съгради Соломон в тринадесет години, и свърши всичкия си дом. {{field-off:Bible}}</w:t>
      </w:r>
    </w:p>
    <w:p>
      <w:pPr>
        <w:pStyle w:val="Normal"/>
        <w:rPr/>
      </w:pPr>
      <w:r>
        <w:rPr/>
        <w:t>[[@Bible:1Ki 7:2 ]][[7:2 &gt;&gt; 1Ki 7:2]] {{field-on:Bible}} И съгради дома на Ливанската дъбрава: дължината му бе сто лакти, и ширината му петдесет лакти, и височината му тридесет лакти, на четири реда от кедрови стълпове, с кедрови греди върху стълповете. {{field-off:Bible}}</w:t>
      </w:r>
    </w:p>
    <w:p>
      <w:pPr>
        <w:pStyle w:val="Normal"/>
        <w:rPr/>
      </w:pPr>
      <w:r>
        <w:rPr/>
        <w:t>[[@Bible:1Ki 7:3 ]][[7:3 &gt;&gt; 1Ki 7:3]] {{field-on:Bible}} И покрит биде с кедър отгоре на гредите, които се подпираха на четиридесет и пет стълпа, по петнадесет в един ред. {{field-off:Bible}}</w:t>
      </w:r>
    </w:p>
    <w:p>
      <w:pPr>
        <w:pStyle w:val="Normal"/>
        <w:rPr/>
      </w:pPr>
      <w:r>
        <w:rPr/>
        <w:t>[[@Bible:1Ki 7:4 ]][[7:4 &gt;&gt; 1Ki 7:4]] {{field-on:Bible}} И имаше решетки в три реда; и срещаше се прозорец с прозорец в три реда. {{field-off:Bible}}</w:t>
      </w:r>
    </w:p>
    <w:p>
      <w:pPr>
        <w:pStyle w:val="Normal"/>
        <w:rPr/>
      </w:pPr>
      <w:r>
        <w:rPr/>
        <w:t>[[@Bible:1Ki 7:5 ]][[7:5 &gt;&gt; 1Ki 7:5]] {{field-on:Bible}} И всичките двери и дверостълпи бяха четвероъгълни с прозорците; и срещаше се прозорец с прозорец в три реда. {{field-off:Bible}}</w:t>
      </w:r>
    </w:p>
    <w:p>
      <w:pPr>
        <w:pStyle w:val="Normal"/>
        <w:rPr/>
      </w:pPr>
      <w:r>
        <w:rPr/>
        <w:t>[[@Bible:1Ki 7:6 ]][[7:6 &gt;&gt; 1Ki 7:6]] {{field-on:Bible}} И направи притвор от стълпове: дължината му петнадесет лакти, а ширината му тридесет лакти; и притворът беше отпред на стълповете на дома, щото стълповете и стъпалата бяха към лицето им. {{field-off:Bible}}</w:t>
      </w:r>
    </w:p>
    <w:p>
      <w:pPr>
        <w:pStyle w:val="Normal"/>
        <w:rPr/>
      </w:pPr>
      <w:r>
        <w:rPr/>
        <w:t>[[@Bible:1Ki 7:7 ]][[7:7 &gt;&gt; 1Ki 7:7]] {{field-on:Bible}} Направи още притвор за престола, дето щеше да съди, притвора на съда; и той бе поставен с кедър от пода до върха. {{field-off:Bible}}</w:t>
      </w:r>
    </w:p>
    <w:p>
      <w:pPr>
        <w:pStyle w:val="Normal"/>
        <w:rPr/>
      </w:pPr>
      <w:r>
        <w:rPr/>
        <w:t>[[@Bible:1Ki 7:8 ]][[7:8 &gt;&gt; 1Ki 7:8]] {{field-on:Bible}} И домът му в който седеше имаше един друг двор извътре на притвора, който бе от истата направа. Соломон направи още дом за Фараоновата дъщеря която бе взел, подобен на този притвор. {{field-off:Bible}}</w:t>
      </w:r>
    </w:p>
    <w:p>
      <w:pPr>
        <w:pStyle w:val="Normal"/>
        <w:rPr/>
      </w:pPr>
      <w:r>
        <w:rPr/>
        <w:t>[[@Bible:1Ki 7:9 ]][[7:9 &gt;&gt; 1Ki 7:9]] {{field-on:Bible}} Всички тези бяха от великолепни камене според мерките на дяланите камене, претрити с трион, извътре и извън, от основанието дори до върха на зида, и извън дори до големия двор. {{field-off:Bible}}</w:t>
      </w:r>
    </w:p>
    <w:p>
      <w:pPr>
        <w:pStyle w:val="Normal"/>
        <w:rPr/>
      </w:pPr>
      <w:r>
        <w:rPr/>
        <w:t>[[@Bible:1Ki 7:10 ]][[7:10 &gt;&gt; 1Ki 7:10]] {{field-on:Bible}} И основанието бе от великолепни камене, от големи камене, от камене десетлакътни и от камене осемлакътни. {{field-off:Bible}}</w:t>
      </w:r>
    </w:p>
    <w:p>
      <w:pPr>
        <w:pStyle w:val="Normal"/>
        <w:rPr/>
      </w:pPr>
      <w:r>
        <w:rPr/>
        <w:t>[[@Bible:1Ki 7:11 ]][[7:11 &gt;&gt; 1Ki 7:11]] {{field-on:Bible}} И отгоре имаше великолепни камене според мярката на дяланите камене, и кедри. {{field-off:Bible}}</w:t>
      </w:r>
    </w:p>
    <w:p>
      <w:pPr>
        <w:pStyle w:val="Normal"/>
        <w:rPr/>
      </w:pPr>
      <w:r>
        <w:rPr/>
        <w:t>[[@Bible:1Ki 7:12 ]][[7:12 &gt;&gt; 1Ki 7:12]] {{field-on:Bible}} И големият двор изоколо беше от три реда камене дялани и от един ред кедрови греди, както и вътрешният двор на дома Господен, и както притвора на дома. {{field-off:Bible}}</w:t>
      </w:r>
    </w:p>
    <w:p>
      <w:pPr>
        <w:pStyle w:val="Normal"/>
        <w:rPr/>
      </w:pPr>
      <w:r>
        <w:rPr/>
        <w:t>[[@Bible:1Ki 7:13 ]][[7:13 &gt;&gt; 1Ki 7:13]] {{field-on:Bible}} И проводи цар Соломон та взе Хирама от Тир. {{field-off:Bible}}</w:t>
      </w:r>
    </w:p>
    <w:p>
      <w:pPr>
        <w:pStyle w:val="Normal"/>
        <w:rPr/>
      </w:pPr>
      <w:r>
        <w:rPr/>
        <w:t>[[@Bible:1Ki 7:14 ]][[7:14 &gt;&gt; 1Ki 7:14]] {{field-on:Bible}} Той бе син на вдовица жена от Нефталимовото племе, и отец му мъж Тирянин който работеше мед; и той бе пълен с художество, и с разум, и с знание за да работи всяка работа от мед. И дойде при цар Соломона та направи всичката му работа. {{field-off:Bible}}</w:t>
      </w:r>
    </w:p>
    <w:p>
      <w:pPr>
        <w:pStyle w:val="Normal"/>
        <w:rPr/>
      </w:pPr>
      <w:r>
        <w:rPr/>
        <w:t>[[@Bible:1Ki 7:15 ]][[7:15 &gt;&gt; 1Ki 7:15]] {{field-on:Bible}} Защото изля двата медни стълпа осемнадесет лакти висок всеки стълп; и с една връв от дванадесет лакти се измерваше окръжността на всеки стълп. {{field-off:Bible}}</w:t>
      </w:r>
    </w:p>
    <w:p>
      <w:pPr>
        <w:pStyle w:val="Normal"/>
        <w:rPr/>
      </w:pPr>
      <w:r>
        <w:rPr/>
        <w:t>[[@Bible:1Ki 7:16 ]][[7:16 &gt;&gt; 1Ki 7:16]] {{field-on:Bible}} И направи от леяна мед две наглавия за да ги тури на главите на стълповете: височината на едното наглавие пет лакти, и височината на другото наглавие пет лакти. {{field-off:Bible}}</w:t>
      </w:r>
    </w:p>
    <w:p>
      <w:pPr>
        <w:pStyle w:val="Normal"/>
        <w:rPr/>
      </w:pPr>
      <w:r>
        <w:rPr/>
        <w:t>[[@Bible:1Ki 7:17 ]][[7:17 &gt;&gt; 1Ki 7:17]] {{field-on:Bible}} Направи още мрежи от плетена работа и чеповидни украшения за наглавията които бяха на главите на стълповете: седем за едното наглавие и седем за другото наглавие. {{field-off:Bible}}</w:t>
      </w:r>
    </w:p>
    <w:p>
      <w:pPr>
        <w:pStyle w:val="Normal"/>
        <w:rPr/>
      </w:pPr>
      <w:r>
        <w:rPr/>
        <w:t>[[@Bible:1Ki 7:18 ]][[7:18 &gt;&gt; 1Ki 7:18]] {{field-on:Bible}} И направи стълповете, и два реда нарове наоколо върху едната мрежа за да покрие с нарове наглавията които бяха на главата на стълповете; и направи истото на другото наглавие. {{field-off:Bible}}</w:t>
      </w:r>
    </w:p>
    <w:p>
      <w:pPr>
        <w:pStyle w:val="Normal"/>
        <w:rPr/>
      </w:pPr>
      <w:r>
        <w:rPr/>
        <w:t>[[@Bible:1Ki 7:19 ]][[7:19 &gt;&gt; 1Ki 7:19]] {{field-on:Bible}} И наглавията които бяха на главата на стълповете в притвора бяха изработени в вид на кринове от четири лакти. {{field-off:Bible}}</w:t>
      </w:r>
    </w:p>
    <w:p>
      <w:pPr>
        <w:pStyle w:val="Normal"/>
        <w:rPr/>
      </w:pPr>
      <w:r>
        <w:rPr/>
        <w:t>[[@Bible:1Ki 7:20 ]][[7:20 &gt;&gt; 1Ki 7:20]] {{field-on:Bible}} И наглавията които бяха на двата стълпа имаха и отгоре нарове, близу до корема който бе при мрежовидното; и тези нарове бяха двесте наред наоколо върху всяко наглавие. {{field-off:Bible}}</w:t>
      </w:r>
    </w:p>
    <w:p>
      <w:pPr>
        <w:pStyle w:val="Normal"/>
        <w:rPr/>
      </w:pPr>
      <w:r>
        <w:rPr/>
        <w:t>[[@Bible:1Ki 7:21 ]][[7:21 &gt;&gt; 1Ki 7:21]] {{field-on:Bible}} И възправи стълповете в притвора на храма; и възправи десния стълп, и нарече името му Яхин (ще утвърди); и възправи левия стълп и нарече името му Воаз (в него сила). {{field-off:Bible}}</w:t>
      </w:r>
    </w:p>
    <w:p>
      <w:pPr>
        <w:pStyle w:val="Normal"/>
        <w:rPr/>
      </w:pPr>
      <w:r>
        <w:rPr/>
        <w:t>[[@Bible:1Ki 7:22 ]][[7:22 &gt;&gt; 1Ki 7:22]] {{field-on:Bible}} И на главата на стълповете имаше изработени кринове: така се свърши направата на стълповете. {{field-off:Bible}}</w:t>
      </w:r>
    </w:p>
    <w:p>
      <w:pPr>
        <w:pStyle w:val="Normal"/>
        <w:rPr/>
      </w:pPr>
      <w:r>
        <w:rPr/>
        <w:t>[[@Bible:1Ki 7:23 ]][[7:23 &gt;&gt; 1Ki 7:23]] {{field-on:Bible}} Направи още леяното море, десет лакти от устие до устие, кръгло наоколо, и височината му пет лакти; и връв от тридесет лакти го измерваше наоколо. {{field-off:Bible}}</w:t>
      </w:r>
    </w:p>
    <w:p>
      <w:pPr>
        <w:pStyle w:val="Normal"/>
        <w:rPr/>
      </w:pPr>
      <w:r>
        <w:rPr/>
        <w:t>[[@Bible:1Ki 7:24 ]][[7:24 &gt;&gt; 1Ki 7:24]] {{field-on:Bible}} И под устието му наоколо имаше пъпки които го обикаляха, десет в лакът, обикаляха морето наоколо. Два реда бяха пъпките излеяни заедно с него. {{field-off:Bible}}</w:t>
      </w:r>
    </w:p>
    <w:p>
      <w:pPr>
        <w:pStyle w:val="Normal"/>
        <w:rPr/>
      </w:pPr>
      <w:r>
        <w:rPr/>
        <w:t>[[@Bible:1Ki 7:25 ]][[7:25 &gt;&gt; 1Ki 7:25]] {{field-on:Bible}} И стоеше на дванадесет вола: три гледаха към север, и три гледаха към запад, и три гледаха към юг, и три гледаха към изток, и морето върху тях; и всичките им заднини бяха към вътре. {{field-off:Bible}}</w:t>
      </w:r>
    </w:p>
    <w:p>
      <w:pPr>
        <w:pStyle w:val="Normal"/>
        <w:rPr/>
      </w:pPr>
      <w:r>
        <w:rPr/>
        <w:t>[[@Bible:1Ki 7:26 ]][[7:26 &gt;&gt; 1Ki 7:26]] {{field-on:Bible}} И дебелината му беше една длан, и устието му направено като устие на чаша, като цвете от крин: и вмещаваше две тисящи вати (мери). {{field-off:Bible}}</w:t>
      </w:r>
    </w:p>
    <w:p>
      <w:pPr>
        <w:pStyle w:val="Normal"/>
        <w:rPr/>
      </w:pPr>
      <w:r>
        <w:rPr/>
        <w:t>[[@Bible:1Ki 7:27 ]][[7:27 &gt;&gt; 1Ki 7:27]] {{field-on:Bible}} Направи още десет медни подстави: четири лакти дължината на една подстава, и четири лакти ширината й и три лакти височината й. {{field-off:Bible}}</w:t>
      </w:r>
    </w:p>
    <w:p>
      <w:pPr>
        <w:pStyle w:val="Normal"/>
        <w:rPr/>
      </w:pPr>
      <w:r>
        <w:rPr/>
        <w:t>[[@Bible:1Ki 7:28 ]][[7:28 &gt;&gt; 1Ki 7:28]] {{field-on:Bible}} А изработването на подставите беше таквоз: имаха краищници, и краищниците бяха между стълповци. {{field-off:Bible}}</w:t>
      </w:r>
    </w:p>
    <w:p>
      <w:pPr>
        <w:pStyle w:val="Normal"/>
        <w:rPr/>
      </w:pPr>
      <w:r>
        <w:rPr/>
        <w:t>[[@Bible:1Ki 7:29 ]][[7:29 &gt;&gt; 1Ki 7:29]] {{field-on:Bible}} И върху краищниците които бяха между стълповците имаше лъвове, волове, и херувими; и върху стълповците отгоре бе поддържалото; а отдоле на лъвовете и воловете имаше ресни направени като висещи. {{field-off:Bible}}</w:t>
      </w:r>
    </w:p>
    <w:p>
      <w:pPr>
        <w:pStyle w:val="Normal"/>
        <w:rPr/>
      </w:pPr>
      <w:r>
        <w:rPr/>
        <w:t>[[@Bible:1Ki 7:30 ]][[7:30 &gt;&gt; 1Ki 7:30]] {{field-on:Bible}} И всяка подстава имаше четири медни колела и медни оси; и четирите й нозе имаха рамена; под омивалницата бяха рамената леяни, всяко срещу ресните. {{field-off:Bible}}</w:t>
      </w:r>
    </w:p>
    <w:p>
      <w:pPr>
        <w:pStyle w:val="Normal"/>
        <w:rPr/>
      </w:pPr>
      <w:r>
        <w:rPr/>
        <w:t>[[@Bible:1Ki 7:31 ]][[7:31 &gt;&gt; 1Ki 7:31]] {{field-on:Bible}} И устата й, извътре на наглавието и отгоре, бяха един лакът, а устата й бяха кръгли, направени у поддържалото, един лакът и пол; и още върх тези й уста имаше ваяния с краищниците им, четвъртити а не кръгли. {{field-off:Bible}}</w:t>
      </w:r>
    </w:p>
    <w:p>
      <w:pPr>
        <w:pStyle w:val="Normal"/>
        <w:rPr/>
      </w:pPr>
      <w:r>
        <w:rPr/>
        <w:t>[[@Bible:1Ki 7:32 ]][[7:32 &gt;&gt; 1Ki 7:32]] {{field-on:Bible}} И под краищниците имаше четири колела; и осите на колелата се съединяваха с подставата; и височината на всяко колело бе един лакът и пол. {{field-off:Bible}}</w:t>
      </w:r>
    </w:p>
    <w:p>
      <w:pPr>
        <w:pStyle w:val="Normal"/>
        <w:rPr/>
      </w:pPr>
      <w:r>
        <w:rPr/>
        <w:t>[[@Bible:1Ki 7:33 ]][[7:33 &gt;&gt; 1Ki 7:33]] {{field-on:Bible}} И направата на колелата бе като направата на колело от колесница; осите им, и наплатите им, и спиците им, и главините им всичките бяха леяни. {{field-off:Bible}}</w:t>
      </w:r>
    </w:p>
    <w:p>
      <w:pPr>
        <w:pStyle w:val="Normal"/>
        <w:rPr/>
      </w:pPr>
      <w:r>
        <w:rPr/>
        <w:t>[[@Bible:1Ki 7:34 ]][[7:34 &gt;&gt; 1Ki 7:34]] {{field-on:Bible}} И имаше четири рамена в четирите ъгла на всяка подстава; и рамената бяха съдържание на подставата. {{field-off:Bible}}</w:t>
      </w:r>
    </w:p>
    <w:p>
      <w:pPr>
        <w:pStyle w:val="Normal"/>
        <w:rPr/>
      </w:pPr>
      <w:r>
        <w:rPr/>
        <w:t>[[@Bible:1Ki 7:35 ]][[7:35 &gt;&gt; 1Ki 7:35]] {{field-on:Bible}} И на върха на подставата имаше кръгло препасване половин лакът на височина; и на върха на подставата устните й и краищниците й бяха от нея. {{field-off:Bible}}</w:t>
      </w:r>
    </w:p>
    <w:p>
      <w:pPr>
        <w:pStyle w:val="Normal"/>
        <w:rPr/>
      </w:pPr>
      <w:r>
        <w:rPr/>
        <w:t>[[@Bible:1Ki 7:36 ]][[7:36 &gt;&gt; 1Ki 7:36]] {{field-on:Bible}} И на плочите на устните й и на краищниците й издълба херувими, и лъвове, и финици, съразмерно на всяка, и ресни наоколо. {{field-off:Bible}}</w:t>
      </w:r>
    </w:p>
    <w:p>
      <w:pPr>
        <w:pStyle w:val="Normal"/>
        <w:rPr/>
      </w:pPr>
      <w:r>
        <w:rPr/>
        <w:t>[[@Bible:1Ki 7:37 ]][[7:37 &gt;&gt; 1Ki 7:37]] {{field-on:Bible}} Така направи десетте подстави: всичките имаха истото леяне, истата мярка, истото начертание. {{field-off:Bible}}</w:t>
      </w:r>
    </w:p>
    <w:p>
      <w:pPr>
        <w:pStyle w:val="Normal"/>
        <w:rPr/>
      </w:pPr>
      <w:r>
        <w:rPr/>
        <w:t>[[@Bible:1Ki 7:38 ]][[7:38 &gt;&gt; 1Ki 7:38]] {{field-on:Bible}} Направи още десет медни омивалници: всяка омивалница вмещаваше четиридесет вати: всяка омивалница бе четири лакти; и върху всяка от десетте подстави тури се една омивалница. {{field-off:Bible}}</w:t>
      </w:r>
    </w:p>
    <w:p>
      <w:pPr>
        <w:pStyle w:val="Normal"/>
        <w:rPr/>
      </w:pPr>
      <w:r>
        <w:rPr/>
        <w:t>[[@Bible:1Ki 7:39 ]][[7:39 &gt;&gt; 1Ki 7:39]] {{field-on:Bible}} И тури подставите, пет от дясната страна на дома, и пет от лявата страна на дома; и тури морето от дясната страна на дома, към изток, срещу южната страна. {{field-off:Bible}}</w:t>
      </w:r>
    </w:p>
    <w:p>
      <w:pPr>
        <w:pStyle w:val="Normal"/>
        <w:rPr/>
      </w:pPr>
      <w:r>
        <w:rPr/>
        <w:t>[[@Bible:1Ki 7:40 ]][[7:40 &gt;&gt; 1Ki 7:40]] {{field-on:Bible}} И направи Хирам омивалниците, и лопатите, и легените. Така свърши Хирам да прави всичките дела които направи цар Соломону за дома Господен: {{field-off:Bible}}</w:t>
      </w:r>
    </w:p>
    <w:p>
      <w:pPr>
        <w:pStyle w:val="Normal"/>
        <w:rPr/>
      </w:pPr>
      <w:r>
        <w:rPr/>
        <w:t>[[@Bible:1Ki 7:41 ]][[7:41 &gt;&gt; 1Ki 7:41]] {{field-on:Bible}} двата стълпа; и ядрата на наглавията които бяха на главата на двата стълпа; и двете мрежи за да покриват двете ядра на наглавията които бяха на главата на стълповете; {{field-off:Bible}}</w:t>
      </w:r>
    </w:p>
    <w:p>
      <w:pPr>
        <w:pStyle w:val="Normal"/>
        <w:rPr/>
      </w:pPr>
      <w:r>
        <w:rPr/>
        <w:t>[[@Bible:1Ki 7:42 ]][[7:42 &gt;&gt; 1Ki 7:42]] {{field-on:Bible}} и четиристотин нарове за двете мрежи, два реда нарове за всяка мрежа, за да покриват двете ядра на наглавията които бяха върху стълповете; {{field-off:Bible}}</w:t>
      </w:r>
    </w:p>
    <w:p>
      <w:pPr>
        <w:pStyle w:val="Normal"/>
        <w:rPr/>
      </w:pPr>
      <w:r>
        <w:rPr/>
        <w:t>[[@Bible:1Ki 7:43 ]][[7:43 &gt;&gt; 1Ki 7:43]] {{field-on:Bible}} и десетте подстави, и десетте омивалници върху подставите; {{field-off:Bible}}</w:t>
      </w:r>
    </w:p>
    <w:p>
      <w:pPr>
        <w:pStyle w:val="Normal"/>
        <w:rPr/>
      </w:pPr>
      <w:r>
        <w:rPr/>
        <w:t>[[@Bible:1Ki 7:44 ]][[7:44 &gt;&gt; 1Ki 7:44]] {{field-on:Bible}} и едното море, дванадесетте вола под морето; {{field-off:Bible}}</w:t>
      </w:r>
    </w:p>
    <w:p>
      <w:pPr>
        <w:pStyle w:val="Normal"/>
        <w:rPr/>
      </w:pPr>
      <w:r>
        <w:rPr/>
        <w:t>[[@Bible:1Ki 7:45 ]][[7:45 &gt;&gt; 1Ki 7:45]] {{field-on:Bible}} и котлите, и лопатите, и легените; а всички тези съсъди които Хирам направи цар Соломону за дома Господен бяха от светла мед. {{field-off:Bible}}</w:t>
      </w:r>
    </w:p>
    <w:p>
      <w:pPr>
        <w:pStyle w:val="Normal"/>
        <w:rPr/>
      </w:pPr>
      <w:r>
        <w:rPr/>
        <w:t>[[@Bible:1Ki 7:46 ]][[7:46 &gt;&gt; 1Ki 7:46]] {{field-on:Bible}} В полето на Иордан ги излея царят, в земя глинена, между Сокхот и Царетан. {{field-off:Bible}}</w:t>
      </w:r>
    </w:p>
    <w:p>
      <w:pPr>
        <w:pStyle w:val="Normal"/>
        <w:rPr/>
      </w:pPr>
      <w:r>
        <w:rPr/>
        <w:t>[[@Bible:1Ki 7:47 ]][[7:47 &gt;&gt; 1Ki 7:47]] {{field-on:Bible}} И Соломон остави всичките съсъди непретеглени, защото бяха твърде много: тежината на медта не можеше да се сметне. {{field-off:Bible}}</w:t>
      </w:r>
    </w:p>
    <w:p>
      <w:pPr>
        <w:pStyle w:val="Normal"/>
        <w:rPr/>
      </w:pPr>
      <w:r>
        <w:rPr/>
        <w:t>[[@Bible:1Ki 7:48 ]][[7:48 &gt;&gt; 1Ki 7:48]] {{field-on:Bible}} И направи Соломон всичките съсъди които бяха на дома Господен, - златния олтар, и златната трапеза на която се полагаха хлябовете на предложението, {{field-off:Bible}}</w:t>
      </w:r>
    </w:p>
    <w:p>
      <w:pPr>
        <w:pStyle w:val="Normal"/>
        <w:rPr/>
      </w:pPr>
      <w:r>
        <w:rPr/>
        <w:t>[[@Bible:1Ki 7:49 ]][[7:49 &gt;&gt; 1Ki 7:49]] {{field-on:Bible}} и светилниците, пет от дясно и пет от ляво пред давира, от чисто злато, и цветята, и светилата, и клещите от злато, {{field-off:Bible}}</w:t>
      </w:r>
    </w:p>
    <w:p>
      <w:pPr>
        <w:pStyle w:val="Normal"/>
        <w:rPr/>
      </w:pPr>
      <w:r>
        <w:rPr/>
        <w:t>[[@Bible:1Ki 7:50 ]][[7:50 &gt;&gt; 1Ki 7:50]] {{field-on:Bible}} и чашите, и щипците, и легените, и темянниците, и кадилниците от чисто злато, и резетата от злато за дверите на най-вътрешния дом, светая светих, и за дверите на дома, сиреч, на храма. {{field-off:Bible}}</w:t>
      </w:r>
    </w:p>
    <w:p>
      <w:pPr>
        <w:pStyle w:val="Normal"/>
        <w:rPr/>
      </w:pPr>
      <w:r>
        <w:rPr/>
        <w:t>[[@Bible:1Ki 7:51 ]][[7:51 &gt;&gt; 1Ki 7:51]] {{field-on:Bible}} И свърши се всичкото дело което направи цар Соломон за дома Господен. И внесе Соломон посвещенията на Давида отца си: среброто, и златото, и съсъдите положи в съкровищата на дома Господен. {{field-off:Bible}}</w:t>
      </w:r>
    </w:p>
    <w:p>
      <w:pPr>
        <w:pStyle w:val="Heading2"/>
        <w:rPr/>
      </w:pPr>
      <w:r>
        <w:rPr/>
        <w:t>Глава 8</w:t>
      </w:r>
    </w:p>
    <w:p>
      <w:pPr>
        <w:pStyle w:val="Normal"/>
        <w:rPr/>
      </w:pPr>
      <w:r>
        <w:rPr/>
        <w:t>[[@Bible:1Ki 8:1 ]][[8:1 &gt;&gt; 1Ki 8:1]] {{field-on:Bible}} Тогаз събра Соломон при себе си в Ерусалим старейшините Израилеви, и всичките началници на племената, началниците на отечествията на Израилевите синове, за да възнесат ковчега на завета Господен от Давидовия град, който е Сион. {{field-off:Bible}}</w:t>
      </w:r>
    </w:p>
    <w:p>
      <w:pPr>
        <w:pStyle w:val="Normal"/>
        <w:rPr/>
      </w:pPr>
      <w:r>
        <w:rPr/>
        <w:t>[[@Bible:1Ki 8:2 ]][[8:2 &gt;&gt; 1Ki 8:2]] {{field-on:Bible}} И събраха се всичките Израилеви мъже при цар Соломона на праздника в месец Етаним, който е седмий месец. {{field-off:Bible}}</w:t>
      </w:r>
    </w:p>
    <w:p>
      <w:pPr>
        <w:pStyle w:val="Normal"/>
        <w:rPr/>
      </w:pPr>
      <w:r>
        <w:rPr/>
        <w:t>[[@Bible:1Ki 8:3 ]][[8:3 &gt;&gt; 1Ki 8:3]] {{field-on:Bible}} И дойдоха всичките старейшини Израилеви; и свещениците дигнаха ковчега. {{field-off:Bible}}</w:t>
      </w:r>
    </w:p>
    <w:p>
      <w:pPr>
        <w:pStyle w:val="Normal"/>
        <w:rPr/>
      </w:pPr>
      <w:r>
        <w:rPr/>
        <w:t>[[@Bible:1Ki 8:4 ]][[8:4 &gt;&gt; 1Ki 8:4]] {{field-on:Bible}} И възнесоха ковчега Господен, и скинията на събранието, и всичките свети съсъди които бяха в скинията: свещениците и Левитите ги възнесоха. {{field-off:Bible}}</w:t>
      </w:r>
    </w:p>
    <w:p>
      <w:pPr>
        <w:pStyle w:val="Normal"/>
        <w:rPr/>
      </w:pPr>
      <w:r>
        <w:rPr/>
        <w:t>[[@Bible:1Ki 8:5 ]][[8:5 &gt;&gt; 1Ki 8:5]] {{field-on:Bible}} И цар Соломон и всичкото събрание на Израиля които се бяха събрали при него бяха с него пред ковчега, и жъртвуваха овци о говеда толкоз много щото не бе възможно да се сметнат и да се изброят. {{field-off:Bible}}</w:t>
      </w:r>
    </w:p>
    <w:p>
      <w:pPr>
        <w:pStyle w:val="Normal"/>
        <w:rPr/>
      </w:pPr>
      <w:r>
        <w:rPr/>
        <w:t>[[@Bible:1Ki 8:6 ]][[8:6 &gt;&gt; 1Ki 8:6]] {{field-on:Bible}} И внесоха свещениците ковчега на завета Господен на мястото му, в давира на дома, в светая светих, от доле под крилата на херувимите. {{field-off:Bible}}</w:t>
      </w:r>
    </w:p>
    <w:p>
      <w:pPr>
        <w:pStyle w:val="Normal"/>
        <w:rPr/>
      </w:pPr>
      <w:r>
        <w:rPr/>
        <w:t>[[@Bible:1Ki 8:7 ]][[8:7 &gt;&gt; 1Ki 8:7]] {{field-on:Bible}} Защото херувимите бяха разпрострели крила над мястото на ковчега, и херувимите покриваха ковчега и върлините му отгоре. {{field-off:Bible}}</w:t>
      </w:r>
    </w:p>
    <w:p>
      <w:pPr>
        <w:pStyle w:val="Normal"/>
        <w:rPr/>
      </w:pPr>
      <w:r>
        <w:rPr/>
        <w:t>[[@Bible:1Ki 8:8 ]][[8:8 &gt;&gt; 1Ki 8:8]] {{field-on:Bible}} И изтеглиха върлините, та се виждаха краищата на върлините от светото място пред давира, но извън не се виждаха; и там са дори до днес. {{field-off:Bible}}</w:t>
      </w:r>
    </w:p>
    <w:p>
      <w:pPr>
        <w:pStyle w:val="Normal"/>
        <w:rPr/>
      </w:pPr>
      <w:r>
        <w:rPr/>
        <w:t>[[@Bible:1Ki 8:9 ]][[8:9 &gt;&gt; 1Ki 8:9]] {{field-on:Bible}} Нямаше в ковчега друго освен двете каменни плочи които Мойсей положи там в Хорив, дето Господ направи завет с Израилевите синове когато излязоха из Египетската земя. {{field-off:Bible}}</w:t>
      </w:r>
    </w:p>
    <w:p>
      <w:pPr>
        <w:pStyle w:val="Normal"/>
        <w:rPr/>
      </w:pPr>
      <w:r>
        <w:rPr/>
        <w:t>[[@Bible:1Ki 8:10 ]][[8:10 &gt;&gt; 1Ki 8:10]] {{field-on:Bible}} И като излязоха свещениците из светилището, облакът изпълни дома Господен; {{field-off:Bible}}</w:t>
      </w:r>
    </w:p>
    <w:p>
      <w:pPr>
        <w:pStyle w:val="Normal"/>
        <w:rPr/>
      </w:pPr>
      <w:r>
        <w:rPr/>
        <w:t>[[@Bible:1Ki 8:11 ]][[8:11 &gt;&gt; 1Ki 8:11]] {{field-on:Bible}} и не можаха свещениците да застанат за да служат от облака, защото славата Господня изпълни дома Господен. {{field-off:Bible}}</w:t>
      </w:r>
    </w:p>
    <w:p>
      <w:pPr>
        <w:pStyle w:val="Normal"/>
        <w:rPr/>
      </w:pPr>
      <w:r>
        <w:rPr/>
        <w:t>[[@Bible:1Ki 8:12 ]][[8:12 &gt;&gt; 1Ki 8:12]] {{field-on:Bible}} Тогаз говори Соломон: Господ рече че ще обитава в мрак: {{field-off:Bible}}</w:t>
      </w:r>
    </w:p>
    <w:p>
      <w:pPr>
        <w:pStyle w:val="Normal"/>
        <w:rPr/>
      </w:pPr>
      <w:r>
        <w:rPr/>
        <w:t>[[@Bible:1Ki 8:13 ]][[8:13 &gt;&gt; 1Ki 8:13]] {{field-on:Bible}} съградих ти дом за обитание, място за да обитаваш вечно. {{field-off:Bible}}</w:t>
      </w:r>
    </w:p>
    <w:p>
      <w:pPr>
        <w:pStyle w:val="Normal"/>
        <w:rPr/>
      </w:pPr>
      <w:r>
        <w:rPr/>
        <w:t>[[@Bible:1Ki 8:14 ]][[8:14 &gt;&gt; 1Ki 8:14]] {{field-on:Bible}} И обърна царят лицето си та благослови всичкото Израилево събрание; и всичкото Израилево събрание стоеше. {{field-off:Bible}}</w:t>
      </w:r>
    </w:p>
    <w:p>
      <w:pPr>
        <w:pStyle w:val="Normal"/>
        <w:rPr/>
      </w:pPr>
      <w:r>
        <w:rPr/>
        <w:t>[[@Bible:1Ki 8:15 ]][[8:15 &gt;&gt; 1Ki 8:15]] {{field-on:Bible}} И рече: Благословен Господ Бог Израилев който свърши чрез ръката си онова което говори с устата си на Давида отца ми и рече: {{field-off:Bible}}</w:t>
      </w:r>
    </w:p>
    <w:p>
      <w:pPr>
        <w:pStyle w:val="Normal"/>
        <w:rPr/>
      </w:pPr>
      <w:r>
        <w:rPr/>
        <w:t>[[@Bible:1Ki 8:16 ]][[8:16 &gt;&gt; 1Ki 8:16]] {{field-on:Bible}} От който ден изведох людете си Израиля из Египет не избрах от всичките Израилеви племена ни един град за да се съгради дом щото да е името ми там; но избрах Давида за да е над людете ми Израиля. {{field-off:Bible}}</w:t>
      </w:r>
    </w:p>
    <w:p>
      <w:pPr>
        <w:pStyle w:val="Normal"/>
        <w:rPr/>
      </w:pPr>
      <w:r>
        <w:rPr/>
        <w:t>[[@Bible:1Ki 8:17 ]][[8:17 &gt;&gt; 1Ki 8:17]] {{field-on:Bible}} И дойде в сърдцето на Давида отца ми да съгради дом на името на Господа Бога Израилева. {{field-off:Bible}}</w:t>
      </w:r>
    </w:p>
    <w:p>
      <w:pPr>
        <w:pStyle w:val="Normal"/>
        <w:rPr/>
      </w:pPr>
      <w:r>
        <w:rPr/>
        <w:t>[[@Bible:1Ki 8:18 ]][[8:18 &gt;&gt; 1Ki 8:18]] {{field-on:Bible}} Но Господ рече на Давида отца ми: Понеже дойде в сърдцето ти да съградиш дом на името ми, добре си направил че е дошло това в сърдцето ти. {{field-off:Bible}}</w:t>
      </w:r>
    </w:p>
    <w:p>
      <w:pPr>
        <w:pStyle w:val="Normal"/>
        <w:rPr/>
      </w:pPr>
      <w:r>
        <w:rPr/>
        <w:t>[[@Bible:1Ki 8:19 ]][[8:19 &gt;&gt; 1Ki 8:19]] {{field-on:Bible}} Ти обаче няма да съградиш дома; но син ти който ще излезе из чреслата ти, той ще съгради дома на името ми. {{field-off:Bible}}</w:t>
      </w:r>
    </w:p>
    <w:p>
      <w:pPr>
        <w:pStyle w:val="Normal"/>
        <w:rPr/>
      </w:pPr>
      <w:r>
        <w:rPr/>
        <w:t>[[@Bible:1Ki 8:20 ]][[8:20 &gt;&gt; 1Ki 8:20]] {{field-on:Bible}} Господ прочее изпълни словото си което говори; и аз възстанах вместо Давида отца си, и седнах на Израилевия престол както говори Господ, и съградих дома на името на Господа Бога Израилева. {{field-off:Bible}}</w:t>
      </w:r>
    </w:p>
    <w:p>
      <w:pPr>
        <w:pStyle w:val="Normal"/>
        <w:rPr/>
      </w:pPr>
      <w:r>
        <w:rPr/>
        <w:t>[[@Bible:1Ki 8:21 ]][[8:21 &gt;&gt; 1Ki 8:21]] {{field-on:Bible}} И приготвих там място за ковчега, в който е заветът Господен когото направи с отците ни когато ги изведе из Египетската земя. {{field-off:Bible}}</w:t>
      </w:r>
    </w:p>
    <w:p>
      <w:pPr>
        <w:pStyle w:val="Normal"/>
        <w:rPr/>
      </w:pPr>
      <w:r>
        <w:rPr/>
        <w:t>[[@Bible:1Ki 8:22 ]][[8:22 &gt;&gt; 1Ki 8:22]] {{field-on:Bible}} И застана Соломон пред олтаря Господен, пред всичкото Израилево събрание, и разпростря ръцете си към небето {{field-off:Bible}}</w:t>
      </w:r>
    </w:p>
    <w:p>
      <w:pPr>
        <w:pStyle w:val="Normal"/>
        <w:rPr/>
      </w:pPr>
      <w:r>
        <w:rPr/>
        <w:t>[[@Bible:1Ki 8:23 ]][[8:23 &gt;&gt; 1Ki 8:23]] {{field-on:Bible}} и рече: Господи Боже Израилев, няма Бог подобен тебе на небето горе и на земята долу, ти който пазиш завета и милостта към рабите си които ходят пред тебе с всичкото си сърдце, {{field-off:Bible}}</w:t>
      </w:r>
    </w:p>
    <w:p>
      <w:pPr>
        <w:pStyle w:val="Normal"/>
        <w:rPr/>
      </w:pPr>
      <w:r>
        <w:rPr/>
        <w:t>[[@Bible:1Ki 8:24 ]][[8:24 &gt;&gt; 1Ki 8:24]] {{field-on:Bible}} ти който си упазил към раба си Давида отца ми това което му си говорил, и говорил си с устата си, и свършил с ръката си, както в този ден. {{field-off:Bible}}</w:t>
      </w:r>
    </w:p>
    <w:p>
      <w:pPr>
        <w:pStyle w:val="Normal"/>
        <w:rPr/>
      </w:pPr>
      <w:r>
        <w:rPr/>
        <w:t>[[@Bible:1Ki 8:25 ]][[8:25 &gt;&gt; 1Ki 8:25]] {{field-on:Bible}} И сега, Господи Боже Израилев, упази към раба си Давида отца ми онова което си говорил ти нему и рекъл: Няма да ти оскудее мъж който да седи пред мене на Израилевия престол, само ако внимават синовете ти в пътя си, за да ходят пред мене както ти ходи пред мене. {{field-off:Bible}}</w:t>
      </w:r>
    </w:p>
    <w:p>
      <w:pPr>
        <w:pStyle w:val="Normal"/>
        <w:rPr/>
      </w:pPr>
      <w:r>
        <w:rPr/>
        <w:t>[[@Bible:1Ki 8:26 ]][[8:26 &gt;&gt; 1Ki 8:26]] {{field-on:Bible}} Сега прочее, Боже Израилев, нека се утвърди, моля, словото ти което говори ти на раба си Давида отца ми. {{field-off:Bible}}</w:t>
      </w:r>
    </w:p>
    <w:p>
      <w:pPr>
        <w:pStyle w:val="Normal"/>
        <w:rPr/>
      </w:pPr>
      <w:r>
        <w:rPr/>
        <w:t>[[@Bible:1Ki 8:27 ]][[8:27 &gt;&gt; 1Ki 8:27]] {{field-on:Bible}} Но ще обитава ли наистина Бог на земята? Ето, небето и небето на небесата не са доволни да те вместят, колко по-малко този дом който съградих! {{field-off:Bible}}</w:t>
      </w:r>
    </w:p>
    <w:p>
      <w:pPr>
        <w:pStyle w:val="Normal"/>
        <w:rPr/>
      </w:pPr>
      <w:r>
        <w:rPr/>
        <w:t>[[@Bible:1Ki 8:28 ]][[8:28 &gt;&gt; 1Ki 8:28]] {{field-on:Bible}} Но пригледни към молитвата на раба си и към молението му, Господи Боже мой, щото да послушаш викането и молитвата с която рабът ти се моли пред тебе днес, {{field-off:Bible}}</w:t>
      </w:r>
    </w:p>
    <w:p>
      <w:pPr>
        <w:pStyle w:val="Normal"/>
        <w:rPr/>
      </w:pPr>
      <w:r>
        <w:rPr/>
        <w:t>[[@Bible:1Ki 8:29 ]][[8:29 &gt;&gt; 1Ki 8:29]] {{field-on:Bible}} за да са очите ти нощя и деня отворени към този дом, към мястото за което ти рече: Името ми ще бъде там, за да слушаш молитвата с която рабът ти се моли на това място. {{field-off:Bible}}</w:t>
      </w:r>
    </w:p>
    <w:p>
      <w:pPr>
        <w:pStyle w:val="Normal"/>
        <w:rPr/>
      </w:pPr>
      <w:r>
        <w:rPr/>
        <w:t>[[@Bible:1Ki 8:30 ]][[8:30 &gt;&gt; 1Ki 8:30]] {{field-on:Bible}} И слушай молението на раба си и на людете си Израил когато се молят на това място; и слушай ти от мястото на обиталището си, от небето, и като слушаш бивай милостив. {{field-off:Bible}}</w:t>
      </w:r>
    </w:p>
    <w:p>
      <w:pPr>
        <w:pStyle w:val="Normal"/>
        <w:rPr/>
      </w:pPr>
      <w:r>
        <w:rPr/>
        <w:t>[[@Bible:1Ki 8:31 ]][[8:31 &gt;&gt; 1Ki 8:31]] {{field-on:Bible}} Ако съгреши някой человек на ближния си, и ближният поиска клетва от него за да направи да се закълне, и клетвата дойде пред олтаря ти в този дом, {{field-off:Bible}}</w:t>
      </w:r>
    </w:p>
    <w:p>
      <w:pPr>
        <w:pStyle w:val="Normal"/>
        <w:rPr/>
      </w:pPr>
      <w:r>
        <w:rPr/>
        <w:t>[[@Bible:1Ki 8:32 ]][[8:32 &gt;&gt; 1Ki 8:32]] {{field-on:Bible}} тогаз послушай ти от небето, и подействувай, и направи съд на рабите си, и осъждай беззаконния щото да върнеш върх главата му деянието му, а оправдай праведния да му отдадеш според правдата му. {{field-off:Bible}}</w:t>
      </w:r>
    </w:p>
    <w:p>
      <w:pPr>
        <w:pStyle w:val="Normal"/>
        <w:rPr/>
      </w:pPr>
      <w:r>
        <w:rPr/>
        <w:t>[[@Bible:1Ki 8:33 ]][[8:33 &gt;&gt; 1Ki 8:33]] {{field-on:Bible}} Когато людете ти Израил бъдат ударени пред неприятеля защото са ти съгрешили, и се върнат към тебе та прославят името ти, и направят молитва, и се помолят пред тебе в този дом, {{field-off:Bible}}</w:t>
      </w:r>
    </w:p>
    <w:p>
      <w:pPr>
        <w:pStyle w:val="Normal"/>
        <w:rPr/>
      </w:pPr>
      <w:r>
        <w:rPr/>
        <w:t>[[@Bible:1Ki 8:34 ]][[8:34 &gt;&gt; 1Ki 8:34]] {{field-on:Bible}} тогаз ти послушай то небето, и прости греха на людете си Израиля, и възвърни ги в земята която си дал на отците им. {{field-off:Bible}}</w:t>
      </w:r>
    </w:p>
    <w:p>
      <w:pPr>
        <w:pStyle w:val="Normal"/>
        <w:rPr/>
      </w:pPr>
      <w:r>
        <w:rPr/>
        <w:t>[[@Bible:1Ki 8:35 ]][[8:35 &gt;&gt; 1Ki 8:35]] {{field-on:Bible}} Когато се небето затвори, та не става дъжд защото са ти съгрешили, ако се помолят на това място и прославят името ти, и се обърнат от греховете си като ги смириш, {{field-off:Bible}}</w:t>
      </w:r>
    </w:p>
    <w:p>
      <w:pPr>
        <w:pStyle w:val="Normal"/>
        <w:rPr/>
      </w:pPr>
      <w:r>
        <w:rPr/>
        <w:t>[[@Bible:1Ki 8:36 ]][[8:36 &gt;&gt; 1Ki 8:36]] {{field-on:Bible}} тогаз ти послушай от небето, и прости греха на рабите си и на людете си Израиля, и покажи им благия път в който трябва да ходят, и дай дъжд на земята си която си дал на людете си за наследие. {{field-off:Bible}}</w:t>
      </w:r>
    </w:p>
    <w:p>
      <w:pPr>
        <w:pStyle w:val="Normal"/>
        <w:rPr/>
      </w:pPr>
      <w:r>
        <w:rPr/>
        <w:t>[[@Bible:1Ki 8:37 ]][[8:37 &gt;&gt; 1Ki 8:37]] {{field-on:Bible}} Глад ако стане в земята, мор ако стане, ветротление, ръжда, скакалци, или гъсеници ако станат, неприятелят им ако ги обсади в мястото на обитанието им, каква-годе язва, каква-годе болест ако стане, {{field-off:Bible}}</w:t>
      </w:r>
    </w:p>
    <w:p>
      <w:pPr>
        <w:pStyle w:val="Normal"/>
        <w:rPr/>
      </w:pPr>
      <w:r>
        <w:rPr/>
        <w:t>[[@Bible:1Ki 8:38 ]][[8:38 &gt;&gt; 1Ki 8:38]] {{field-on:Bible}} всяка молитва, всяко моление що бива от всеки человек от всичките ти люде Израиля, когато познае всеки раната на сърдцето си и простре ръцете си към този дом, {{field-off:Bible}}</w:t>
      </w:r>
    </w:p>
    <w:p>
      <w:pPr>
        <w:pStyle w:val="Normal"/>
        <w:rPr/>
      </w:pPr>
      <w:r>
        <w:rPr/>
        <w:t>[[@Bible:1Ki 8:39 ]][[8:39 &gt;&gt; 1Ki 8:39]] {{field-on:Bible}} тогаз ти послушай от небето, от мястото на обитанието си, и прости, и подействувай та дай всекиму според всичките му пътища както познаваш сърдцето му, защото ти, само ти, познаваш сърдцата на всичките человечески синове; {{field-off:Bible}}</w:t>
      </w:r>
    </w:p>
    <w:p>
      <w:pPr>
        <w:pStyle w:val="Normal"/>
        <w:rPr/>
      </w:pPr>
      <w:r>
        <w:rPr/>
        <w:t>[[@Bible:1Ki 8:40 ]][[8:40 &gt;&gt; 1Ki 8:40]] {{field-on:Bible}} за да ти се боят в всичките дни които живеят по лицето на земята която си дал на отците ни. {{field-off:Bible}}</w:t>
      </w:r>
    </w:p>
    <w:p>
      <w:pPr>
        <w:pStyle w:val="Normal"/>
        <w:rPr/>
      </w:pPr>
      <w:r>
        <w:rPr/>
        <w:t>[[@Bible:1Ki 8:41 ]][[8:41 &gt;&gt; 1Ki 8:41]] {{field-on:Bible}} И чужденецът още, който не е от людете ти Израиля, но иде от далечна земя заради името ти, {{field-off:Bible}}</w:t>
      </w:r>
    </w:p>
    <w:p>
      <w:pPr>
        <w:pStyle w:val="Normal"/>
        <w:rPr/>
      </w:pPr>
      <w:r>
        <w:rPr/>
        <w:t>[[@Bible:1Ki 8:42 ]][[8:42 &gt;&gt; 1Ki 8:42]] {{field-on:Bible}} (защото ще чуят великото твое име, и държавната твоя ръка, и разпростряната ти мишца,) когато дойде та се помоли в този дом, {{field-off:Bible}}</w:t>
      </w:r>
    </w:p>
    <w:p>
      <w:pPr>
        <w:pStyle w:val="Normal"/>
        <w:rPr/>
      </w:pPr>
      <w:r>
        <w:rPr/>
        <w:t>[[@Bible:1Ki 8:43 ]][[8:43 &gt;&gt; 1Ki 8:43]] {{field-on:Bible}} ти послушай от небето, от мястото на обитанието си, и подействувай в всичко за което чужденецът те призове; за да познаят всичките люде на земята името ти, да ти се боят както людете ти Израил, и да познаят че твоето име се призова върху този дом който съградих. {{field-off:Bible}}</w:t>
      </w:r>
    </w:p>
    <w:p>
      <w:pPr>
        <w:pStyle w:val="Normal"/>
        <w:rPr/>
      </w:pPr>
      <w:r>
        <w:rPr/>
        <w:t>[[@Bible:1Ki 8:44 ]][[8:44 &gt;&gt; 1Ki 8:44]] {{field-on:Bible}} Когато людете ти излязат на бой против неприятелите си дето ги проводиш, и се помолят Господу, към страната на града който ти избра и дома който съградих на твоето име, {{field-off:Bible}}</w:t>
      </w:r>
    </w:p>
    <w:p>
      <w:pPr>
        <w:pStyle w:val="Normal"/>
        <w:rPr/>
      </w:pPr>
      <w:r>
        <w:rPr/>
        <w:t>[[@Bible:1Ki 8:45 ]][[8:45 &gt;&gt; 1Ki 8:45]] {{field-on:Bible}} тогаз послушай от небето молитвата им и молението им, и защити правото им. {{field-off:Bible}}</w:t>
      </w:r>
    </w:p>
    <w:p>
      <w:pPr>
        <w:pStyle w:val="Normal"/>
        <w:rPr/>
      </w:pPr>
      <w:r>
        <w:rPr/>
        <w:t>[[@Bible:1Ki 8:46 ]][[8:46 &gt;&gt; 1Ki 8:46]] {{field-on:Bible}} Когато ти съгрешат, (защото никой человек не е безгрешен,) и им се разгневиш та ги предадеш на неприятеля, и пленителите им ги заведат пленници в земята на неприятеля, далеч или близу, {{field-off:Bible}}</w:t>
      </w:r>
    </w:p>
    <w:p>
      <w:pPr>
        <w:pStyle w:val="Normal"/>
        <w:rPr/>
      </w:pPr>
      <w:r>
        <w:rPr/>
        <w:t>[[@Bible:1Ki 8:47 ]][[8:47 &gt;&gt; 1Ki 8:47]] {{field-on:Bible}} и дойдат в себе си в земята дето са отведени пленници та се обърнат, и се помолят тебе в земята на онези които са ги запленили, и рекат: Съгрешихме, беззаконувахме, неправдувахме, {{field-off:Bible}}</w:t>
      </w:r>
    </w:p>
    <w:p>
      <w:pPr>
        <w:pStyle w:val="Normal"/>
        <w:rPr/>
      </w:pPr>
      <w:r>
        <w:rPr/>
        <w:t>[[@Bible:1Ki 8:48 ]][[8:48 &gt;&gt; 1Ki 8:48]] {{field-on:Bible}} и се обърнат към тебе с всичкото си сърдце и с всичката си душа в земята на неприятелите си които са ги запленили, и се помолят тебе към земята си която си дал на отците им, към града който си избрал, и към дома който съградих на името ти, {{field-off:Bible}}</w:t>
      </w:r>
    </w:p>
    <w:p>
      <w:pPr>
        <w:pStyle w:val="Normal"/>
        <w:rPr/>
      </w:pPr>
      <w:r>
        <w:rPr/>
        <w:t>[[@Bible:1Ki 8:49 ]][[8:49 &gt;&gt; 1Ki 8:49]] {{field-on:Bible}} тогаз послушай от небето, от мястото на обитанието си, молитвата им и молението им, и защити правото им, {{field-off:Bible}}</w:t>
      </w:r>
    </w:p>
    <w:p>
      <w:pPr>
        <w:pStyle w:val="Normal"/>
        <w:rPr/>
      </w:pPr>
      <w:r>
        <w:rPr/>
        <w:t>[[@Bible:1Ki 8:50 ]][[8:50 &gt;&gt; 1Ki 8:50]] {{field-on:Bible}} и прости на людете си които са ти съгрешили, и остави всичките им престъпления чрез които станаха престъпници против тебе, и преклони в милост към тях тези които са ги пленили, за да ги помилват; {{field-off:Bible}}</w:t>
      </w:r>
    </w:p>
    <w:p>
      <w:pPr>
        <w:pStyle w:val="Normal"/>
        <w:rPr/>
      </w:pPr>
      <w:r>
        <w:rPr/>
        <w:t>[[@Bible:1Ki 8:51 ]][[8:51 &gt;&gt; 1Ki 8:51]] {{field-on:Bible}} защото те са люде твои, и наследие твое са, които си извел ти из Египет, отсред желязната пещ. {{field-off:Bible}}</w:t>
      </w:r>
    </w:p>
    <w:p>
      <w:pPr>
        <w:pStyle w:val="Normal"/>
        <w:rPr/>
      </w:pPr>
      <w:r>
        <w:rPr/>
        <w:t>[[@Bible:1Ki 8:52 ]][[8:52 &gt;&gt; 1Ki 8:52]] {{field-on:Bible}} Нека са прочее очите ти отворени към молението на раба ти и към молението на людете ти Израиля, за да ги послушваш за каквото те призоват; {{field-off:Bible}}</w:t>
      </w:r>
    </w:p>
    <w:p>
      <w:pPr>
        <w:pStyle w:val="Normal"/>
        <w:rPr/>
      </w:pPr>
      <w:r>
        <w:rPr/>
        <w:t>[[@Bible:1Ki 8:53 ]][[8:53 &gt;&gt; 1Ki 8:53]] {{field-on:Bible}} защото ти ги отлъчи от всичките народи на земята за да са наследие твое, както говори ти чрез ръката на Мойсея раба си когато изведе отците ни из Египет, Господи Иеова. {{field-off:Bible}}</w:t>
      </w:r>
    </w:p>
    <w:p>
      <w:pPr>
        <w:pStyle w:val="Normal"/>
        <w:rPr/>
      </w:pPr>
      <w:r>
        <w:rPr/>
        <w:t>[[@Bible:1Ki 8:54 ]][[8:54 &gt;&gt; 1Ki 8:54]] {{field-on:Bible}} И като свърши Соломон да прави всичката тази молитва и това моление към Господа, стана отпред олтаря Господен дето бе коленичил с ръце прострени към небето. {{field-off:Bible}}</w:t>
      </w:r>
    </w:p>
    <w:p>
      <w:pPr>
        <w:pStyle w:val="Normal"/>
        <w:rPr/>
      </w:pPr>
      <w:r>
        <w:rPr/>
        <w:t>[[@Bible:1Ki 8:55 ]][[8:55 &gt;&gt; 1Ki 8:55]] {{field-on:Bible}} И застана та благослови всичкото събрание на Израиля с голям глас, и рече: {{field-off:Bible}}</w:t>
      </w:r>
    </w:p>
    <w:p>
      <w:pPr>
        <w:pStyle w:val="Normal"/>
        <w:rPr/>
      </w:pPr>
      <w:r>
        <w:rPr/>
        <w:t>[[@Bible:1Ki 8:56 ]][[8:56 &gt;&gt; 1Ki 8:56]] {{field-on:Bible}} Благословен Господ който даде упокоение на людете си Израиля по всичко колкото се обеща: не падна нито една от всичките добри думи които говори чрез ръката на Мойсея раба си. {{field-off:Bible}}</w:t>
      </w:r>
    </w:p>
    <w:p>
      <w:pPr>
        <w:pStyle w:val="Normal"/>
        <w:rPr/>
      </w:pPr>
      <w:r>
        <w:rPr/>
        <w:t>[[@Bible:1Ki 8:57 ]][[8:57 &gt;&gt; 1Ki 8:57]] {{field-on:Bible}} Дано бъде Господ Бог наш с нас както бе с отците ни, да ни не остави нито да ни отхвърли! {{field-off:Bible}}</w:t>
      </w:r>
    </w:p>
    <w:p>
      <w:pPr>
        <w:pStyle w:val="Normal"/>
        <w:rPr/>
      </w:pPr>
      <w:r>
        <w:rPr/>
        <w:t>[[@Bible:1Ki 8:58 ]][[8:58 &gt;&gt; 1Ki 8:58]] {{field-on:Bible}} да преклони сърдцата ни към себе си щото да ходим по всичките му пътища, и да пазим заповедите му, и повеленията му, и съдбите му които заповяда на отците ни! {{field-off:Bible}}</w:t>
      </w:r>
    </w:p>
    <w:p>
      <w:pPr>
        <w:pStyle w:val="Normal"/>
        <w:rPr/>
      </w:pPr>
      <w:r>
        <w:rPr/>
        <w:t>[[@Bible:1Ki 8:59 ]][[8:59 &gt;&gt; 1Ki 8:59]] {{field-on:Bible}} И тези мои думи с които се помолих пред Господа да се дене и ноще близу при Господа Бога нашего, за да защити правото на раба си, и правото на людете си Израиля, според нуждата на всеки ден; {{field-off:Bible}}</w:t>
      </w:r>
    </w:p>
    <w:p>
      <w:pPr>
        <w:pStyle w:val="Normal"/>
        <w:rPr/>
      </w:pPr>
      <w:r>
        <w:rPr/>
        <w:t>[[@Bible:1Ki 8:60 ]][[8:60 &gt;&gt; 1Ki 8:60]] {{field-on:Bible}} за да познаят всичките народи на земята че Иеова той е Бог: няма друг. {{field-off:Bible}}</w:t>
      </w:r>
    </w:p>
    <w:p>
      <w:pPr>
        <w:pStyle w:val="Normal"/>
        <w:rPr/>
      </w:pPr>
      <w:r>
        <w:rPr/>
        <w:t>[[@Bible:1Ki 8:61 ]][[8:61 &gt;&gt; 1Ki 8:61]] {{field-on:Bible}} Нека прочее бъде сърдцето ви съвършено към Господа Бога нашего, за да ходите в повеленията му и да съхранявате заповедите му както в този ден. {{field-off:Bible}}</w:t>
      </w:r>
    </w:p>
    <w:p>
      <w:pPr>
        <w:pStyle w:val="Normal"/>
        <w:rPr/>
      </w:pPr>
      <w:r>
        <w:rPr/>
        <w:t>[[@Bible:1Ki 8:62 ]][[8:62 &gt;&gt; 1Ki 8:62]] {{field-on:Bible}} И царят и всичкий Израил с него принесоха жъртви пред Господа. {{field-off:Bible}}</w:t>
      </w:r>
    </w:p>
    <w:p>
      <w:pPr>
        <w:pStyle w:val="Normal"/>
        <w:rPr/>
      </w:pPr>
      <w:r>
        <w:rPr/>
        <w:t>[[@Bible:1Ki 8:63 ]][[8:63 &gt;&gt; 1Ki 8:63]] {{field-on:Bible}} И пожъртвува Соломон примирителни жъртви които принесе Господу, двадесет и две тисящи говеда, и сто и двадесет тисящи овци. Така обновиха дома Господен царят и всичките Израилеви синове. {{field-off:Bible}}</w:t>
      </w:r>
    </w:p>
    <w:p>
      <w:pPr>
        <w:pStyle w:val="Normal"/>
        <w:rPr/>
      </w:pPr>
      <w:r>
        <w:rPr/>
        <w:t>[[@Bible:1Ki 8:64 ]][[8:64 &gt;&gt; 1Ki 8:64]] {{field-on:Bible}} В истия ден освети царят средата на двора който е към лицето на дома Господен, защото там принесе всесъжението, и хлебното приношение, и тлъстината на примирителните приношения; понеже медний олтар който бе пред Господа бе малък за да вмести всесъжението, и хлебното приношение, и тлъстината на примирителните приношения. {{field-off:Bible}}</w:t>
      </w:r>
    </w:p>
    <w:p>
      <w:pPr>
        <w:pStyle w:val="Normal"/>
        <w:rPr/>
      </w:pPr>
      <w:r>
        <w:rPr/>
        <w:t>[[@Bible:1Ki 8:65 ]][[8:65 &gt;&gt; 1Ki 8:65]] {{field-on:Bible}} И в онова време направи Соломон праздника, и всичкий Израил с него, събор голям, от входа Емат дори до Египетския поток, пред Господа Бога нашего, седем дни и седем дни, четиринадесет дни. {{field-off:Bible}}</w:t>
      </w:r>
    </w:p>
    <w:p>
      <w:pPr>
        <w:pStyle w:val="Normal"/>
        <w:rPr/>
      </w:pPr>
      <w:r>
        <w:rPr/>
        <w:t>[[@Bible:1Ki 8:66 ]][[8:66 &gt;&gt; 1Ki 8:66]] {{field-on:Bible}} В осмия ден отпусна людете; и благословиха царя, и отидоха си в шатрите си с радостно и весело сърдце за всичкото добро което Господ направи на Давида раба си и на Израиля людете си. {{field-off:Bible}}</w:t>
      </w:r>
    </w:p>
    <w:p>
      <w:pPr>
        <w:pStyle w:val="Heading2"/>
        <w:rPr/>
      </w:pPr>
      <w:r>
        <w:rPr/>
        <w:t>Глава 9</w:t>
      </w:r>
    </w:p>
    <w:p>
      <w:pPr>
        <w:pStyle w:val="Normal"/>
        <w:rPr/>
      </w:pPr>
      <w:r>
        <w:rPr/>
        <w:t>[[@Bible:1Ki 9:1 ]][[9:1 &gt;&gt; 1Ki 9:1]] {{field-on:Bible}} И като свърши Соломон да гради дома Господен, и царския дом, и всичко което желаеше Соломон да направи, {{field-off:Bible}}</w:t>
      </w:r>
    </w:p>
    <w:p>
      <w:pPr>
        <w:pStyle w:val="Normal"/>
        <w:rPr/>
      </w:pPr>
      <w:r>
        <w:rPr/>
        <w:t>[[@Bible:1Ki 9:2 ]][[9:2 &gt;&gt; 1Ki 9:2]] {{field-on:Bible}} яви се Господ Соломону втори път, както му се яви в Гаваон. {{field-off:Bible}}</w:t>
      </w:r>
    </w:p>
    <w:p>
      <w:pPr>
        <w:pStyle w:val="Normal"/>
        <w:rPr/>
      </w:pPr>
      <w:r>
        <w:rPr/>
        <w:t>[[@Bible:1Ki 9:3 ]][[9:3 &gt;&gt; 1Ki 9:3]] {{field-on:Bible}} И рече му Господ: чух молитвата ти и молението ти с което се помоли ти пред мене. Осветих този дом който ти съгради за да туря там името си в век; и ще бъдат очите ми и сърдцето ми там за всегда. {{field-off:Bible}}</w:t>
      </w:r>
    </w:p>
    <w:p>
      <w:pPr>
        <w:pStyle w:val="Normal"/>
        <w:rPr/>
      </w:pPr>
      <w:r>
        <w:rPr/>
        <w:t>[[@Bible:1Ki 9:4 ]][[9:4 &gt;&gt; 1Ki 9:4]] {{field-on:Bible}} И ти ако ходиш пред мене, както ходи Давид отец ти, с цяло сърдце и с правота, щото да правиш по всичко което ти заповядах, да съхраняваш повеленията ми и съдбите ми, {{field-off:Bible}}</w:t>
      </w:r>
    </w:p>
    <w:p>
      <w:pPr>
        <w:pStyle w:val="Normal"/>
        <w:rPr/>
      </w:pPr>
      <w:r>
        <w:rPr/>
        <w:t>[[@Bible:1Ki 9:5 ]][[9:5 &gt;&gt; 1Ki 9:5]] {{field-on:Bible}} тогаз ще утвърдя престола на царството ти над Израиля в век, както се обещах на Давида отца ти и рекох: Няма да ти оскудее мъж от върху престола Израилев. {{field-off:Bible}}</w:t>
      </w:r>
    </w:p>
    <w:p>
      <w:pPr>
        <w:pStyle w:val="Normal"/>
        <w:rPr/>
      </w:pPr>
      <w:r>
        <w:rPr/>
        <w:t>[[@Bible:1Ki 9:6 ]][[9:6 &gt;&gt; 1Ki 9:6]] {{field-on:Bible}} Ако някога се уклоните от мене, вие или чадата ви, и не упазите заповедите ми, повеленията ми които положих пред вас, но отидете та послужите на други богове и им се поклоните, {{field-off:Bible}}</w:t>
      </w:r>
    </w:p>
    <w:p>
      <w:pPr>
        <w:pStyle w:val="Normal"/>
        <w:rPr/>
      </w:pPr>
      <w:r>
        <w:rPr/>
        <w:t>[[@Bible:1Ki 9:7 ]][[9:7 &gt;&gt; 1Ki 9:7]] {{field-on:Bible}} тогаз ще изкореня Израиля от лицето на земята която им дадох, и този дом който осветих за името си ще отхвърля от лицето си; и Израил ще бъде в притча и в поругание между всичките народи. {{field-off:Bible}}</w:t>
      </w:r>
    </w:p>
    <w:p>
      <w:pPr>
        <w:pStyle w:val="Normal"/>
        <w:rPr/>
      </w:pPr>
      <w:r>
        <w:rPr/>
        <w:t>[[@Bible:1Ki 9:8 ]][[9:8 &gt;&gt; 1Ki 9:8]] {{field-on:Bible}} А за този дом който стана толкоз висок, всеки който минува по край него ще остане зачуден и ще подсвирва; и ще говорят: Защо Господ направи така на таз земя и на този дом? {{field-off:Bible}}</w:t>
      </w:r>
    </w:p>
    <w:p>
      <w:pPr>
        <w:pStyle w:val="Normal"/>
        <w:rPr/>
      </w:pPr>
      <w:r>
        <w:rPr/>
        <w:t>[[@Bible:1Ki 9:9 ]][[9:9 &gt;&gt; 1Ki 9:9]] {{field-on:Bible}} И ще отговарят: Понеже оставиха Господа Бога своего който изведе отците им из Египетската земя, та се прилепиха при други богове, и им се поклониха и им послужиха, за това Господ наведе на тях всичко това зло. {{field-off:Bible}}</w:t>
      </w:r>
    </w:p>
    <w:p>
      <w:pPr>
        <w:pStyle w:val="Normal"/>
        <w:rPr/>
      </w:pPr>
      <w:r>
        <w:rPr/>
        <w:t>[[@Bible:1Ki 9:10 ]][[9:10 &gt;&gt; 1Ki 9:10]] {{field-on:Bible}} И в свършъка на двадесетте години в които Соломон съгради двата дома, дома Господен и царския дом, {{field-off:Bible}}</w:t>
      </w:r>
    </w:p>
    <w:p>
      <w:pPr>
        <w:pStyle w:val="Normal"/>
        <w:rPr/>
      </w:pPr>
      <w:r>
        <w:rPr/>
        <w:t>[[@Bible:1Ki 9:11 ]][[9:11 &gt;&gt; 1Ki 9:11]] {{field-on:Bible}} (а Хирам Тирският цар бе помогнал Соломону с кедрови дърва, и с елхови дърва, и с злато според всичкото му желание,) тогаз цар Соломон даде на Хирама двадесет града в Галилейската земя. {{field-off:Bible}}</w:t>
      </w:r>
    </w:p>
    <w:p>
      <w:pPr>
        <w:pStyle w:val="Normal"/>
        <w:rPr/>
      </w:pPr>
      <w:r>
        <w:rPr/>
        <w:t>[[@Bible:1Ki 9:12 ]][[9:12 &gt;&gt; 1Ki 9:12]] {{field-on:Bible}} И излезе Хирам от Тир за да види градовете които му даде Соломон; и не му се видяха угодни. {{field-off:Bible}}</w:t>
      </w:r>
    </w:p>
    <w:p>
      <w:pPr>
        <w:pStyle w:val="Normal"/>
        <w:rPr/>
      </w:pPr>
      <w:r>
        <w:rPr/>
        <w:t>[[@Bible:1Ki 9:13 ]][[9:13 &gt;&gt; 1Ki 9:13]] {{field-on:Bible}} И рече: Що са тези градове които ми си дал, брате? И нарече ги земя Хавул дори до този ден. {{field-off:Bible}}</w:t>
      </w:r>
    </w:p>
    <w:p>
      <w:pPr>
        <w:pStyle w:val="Normal"/>
        <w:rPr/>
      </w:pPr>
      <w:r>
        <w:rPr/>
        <w:t>[[@Bible:1Ki 9:14 ]][[9:14 &gt;&gt; 1Ki 9:14]] {{field-on:Bible}} И проводи Хирам на царя сто и двадесет таланта злато. {{field-off:Bible}}</w:t>
      </w:r>
    </w:p>
    <w:p>
      <w:pPr>
        <w:pStyle w:val="Normal"/>
        <w:rPr/>
      </w:pPr>
      <w:r>
        <w:rPr/>
        <w:t>[[@Bible:1Ki 9:15 ]][[9:15 &gt;&gt; 1Ki 9:15]] {{field-on:Bible}} А тази е причината на данта която тури цар Соломон за да съгради дома Господен, и дома си, и Мило, и стената на Ерусалим, и Асор, и Магедон, и Гезер. {{field-off:Bible}}</w:t>
      </w:r>
    </w:p>
    <w:p>
      <w:pPr>
        <w:pStyle w:val="Normal"/>
        <w:rPr/>
      </w:pPr>
      <w:r>
        <w:rPr/>
        <w:t>[[@Bible:1Ki 9:16 ]][[9:16 &gt;&gt; 1Ki 9:16]] {{field-on:Bible}} Защото Фараон Египетския цар бе възлязъл и обладал Гезер, и изгорил го бе с огън, и убил бе Ханаанците които живееха в града, и дал го бе дар на дъщеря си, Соломоновата жена. {{field-off:Bible}}</w:t>
      </w:r>
    </w:p>
    <w:p>
      <w:pPr>
        <w:pStyle w:val="Normal"/>
        <w:rPr/>
      </w:pPr>
      <w:r>
        <w:rPr/>
        <w:t>[[@Bible:1Ki 9:17 ]][[9:17 &gt;&gt; 1Ki 9:17]] {{field-on:Bible}} И съгради Соломон Гезер, и долния Веторон, {{field-off:Bible}}</w:t>
      </w:r>
    </w:p>
    <w:p>
      <w:pPr>
        <w:pStyle w:val="Normal"/>
        <w:rPr/>
      </w:pPr>
      <w:r>
        <w:rPr/>
        <w:t>[[@Bible:1Ki 9:18 ]][[9:18 &gt;&gt; 1Ki 9:18]] {{field-on:Bible}} и Ваалат, и Тадмор в пустинята на земята, {{field-off:Bible}}</w:t>
      </w:r>
    </w:p>
    <w:p>
      <w:pPr>
        <w:pStyle w:val="Normal"/>
        <w:rPr/>
      </w:pPr>
      <w:r>
        <w:rPr/>
        <w:t>[[@Bible:1Ki 9:19 ]][[9:19 &gt;&gt; 1Ki 9:19]] {{field-on:Bible}} и всичките градове на житниците които имаше Соломон, и градовете на колесниците, и градовете на конниците, и все що пожела Соломон да съгради в Ерусалим, и в Ливан, и в всичката земя на царството си. {{field-off:Bible}}</w:t>
      </w:r>
    </w:p>
    <w:p>
      <w:pPr>
        <w:pStyle w:val="Normal"/>
        <w:rPr/>
      </w:pPr>
      <w:r>
        <w:rPr/>
        <w:t>[[@Bible:1Ki 9:20 ]][[9:20 &gt;&gt; 1Ki 9:20]] {{field-on:Bible}} И всичките люде които останаха от Аморейците, Хетейците, Ферезейците, Евейците, и Иевусейците, които не бяха от Израилевите синове, {{field-off:Bible}}</w:t>
      </w:r>
    </w:p>
    <w:p>
      <w:pPr>
        <w:pStyle w:val="Normal"/>
        <w:rPr/>
      </w:pPr>
      <w:r>
        <w:rPr/>
        <w:t>[[@Bible:1Ki 9:21 ]][[9:21 &gt;&gt; 1Ki 9:21]] {{field-on:Bible}} чадата на онези които останаха в земята и които Израилевите синове не могоха да изтребят, тях Соломон направи раби подданни дори до този ден. {{field-off:Bible}}</w:t>
      </w:r>
    </w:p>
    <w:p>
      <w:pPr>
        <w:pStyle w:val="Normal"/>
        <w:rPr/>
      </w:pPr>
      <w:r>
        <w:rPr/>
        <w:t>[[@Bible:1Ki 9:22 ]][[9:22 &gt;&gt; 1Ki 9:22]] {{field-on:Bible}} А от Израилевите синове Соломон не направи никого раб; защото бяха мъже ратници, и негови слуги, и негови князове, и негови чиноначалници, и началници на колесниците му и на конниците му. {{field-off:Bible}}</w:t>
      </w:r>
    </w:p>
    <w:p>
      <w:pPr>
        <w:pStyle w:val="Normal"/>
        <w:rPr/>
      </w:pPr>
      <w:r>
        <w:rPr/>
        <w:t>[[@Bible:1Ki 9:23 ]][[9:23 &gt;&gt; 1Ki 9:23]] {{field-on:Bible}} А началниците на тези които настояваха над делата на Соломона бяха петстотин и петдесет; и началствуваха над людете които работеха в делата. {{field-off:Bible}}</w:t>
      </w:r>
    </w:p>
    <w:p>
      <w:pPr>
        <w:pStyle w:val="Normal"/>
        <w:rPr/>
      </w:pPr>
      <w:r>
        <w:rPr/>
        <w:t>[[@Bible:1Ki 9:24 ]][[9:24 &gt;&gt; 1Ki 9:24]] {{field-on:Bible}} А дъщерята на Фараона възлезе от Давидовия град в дома си който съгради Соломон за нея. Тогаз той съгради Мило. {{field-off:Bible}}</w:t>
      </w:r>
    </w:p>
    <w:p>
      <w:pPr>
        <w:pStyle w:val="Normal"/>
        <w:rPr/>
      </w:pPr>
      <w:r>
        <w:rPr/>
        <w:t>[[@Bible:1Ki 9:25 ]][[9:25 &gt;&gt; 1Ki 9:25]] {{field-on:Bible}} И принесе Соломон три пъти в годината всесъжения и примирителни приношения на олтаря който съгради Господу, и кадеше върху онзи олтар който бе пред Господа. Така свърши дома. {{field-off:Bible}}</w:t>
      </w:r>
    </w:p>
    <w:p>
      <w:pPr>
        <w:pStyle w:val="Normal"/>
        <w:rPr/>
      </w:pPr>
      <w:r>
        <w:rPr/>
        <w:t>[[@Bible:1Ki 9:26 ]][[9:26 &gt;&gt; 1Ki 9:26]] {{field-on:Bible}} И направи цар Соломон кораби в Есион-гавер, който е при Елот, на устието на червено Море, в земята Едом. {{field-off:Bible}}</w:t>
      </w:r>
    </w:p>
    <w:p>
      <w:pPr>
        <w:pStyle w:val="Normal"/>
        <w:rPr/>
      </w:pPr>
      <w:r>
        <w:rPr/>
        <w:t>[[@Bible:1Ki 9:27 ]][[9:27 &gt;&gt; 1Ki 9:27]] {{field-on:Bible}} И прати Хирам в корабите от рабите си изкусни по морето корабници с Соломоновите раби. {{field-off:Bible}}</w:t>
      </w:r>
    </w:p>
    <w:p>
      <w:pPr>
        <w:pStyle w:val="Normal"/>
        <w:rPr/>
      </w:pPr>
      <w:r>
        <w:rPr/>
        <w:t>[[@Bible:1Ki 9:28 ]][[9:28 &gt;&gt; 1Ki 9:28]] {{field-on:Bible}} И отидоха в Офир та взеха от там четиристотин и двадесет таланта злато, и донесоха го на цар Соломона. {{field-off:Bible}}</w:t>
      </w:r>
    </w:p>
    <w:p>
      <w:pPr>
        <w:pStyle w:val="Heading2"/>
        <w:rPr/>
      </w:pPr>
      <w:r>
        <w:rPr/>
        <w:t>Глава 10</w:t>
      </w:r>
    </w:p>
    <w:p>
      <w:pPr>
        <w:pStyle w:val="Normal"/>
        <w:rPr/>
      </w:pPr>
      <w:r>
        <w:rPr/>
        <w:t>[[@Bible:1Ki 10:1 ]][[10:1 &gt;&gt; 1Ki 10:1]] {{field-on:Bible}} И като чу Савската царица слуха Соломонов, за името Господне, дойде за да го изкуси с гатанки. {{field-off:Bible}}</w:t>
      </w:r>
    </w:p>
    <w:p>
      <w:pPr>
        <w:pStyle w:val="Normal"/>
        <w:rPr/>
      </w:pPr>
      <w:r>
        <w:rPr/>
        <w:t>[[@Bible:1Ki 10:2 ]][[10:2 &gt;&gt; 1Ki 10:2]] {{field-on:Bible}} И дойде в Ерусалим с едно твърде голяма множество; с камили натоварени с аромати, и с твърде много злато, и с многоценни камене; и като дойде при Соломона, говори с него за всичко що имаше на сърдцето си. {{field-off:Bible}}</w:t>
      </w:r>
    </w:p>
    <w:p>
      <w:pPr>
        <w:pStyle w:val="Normal"/>
        <w:rPr/>
      </w:pPr>
      <w:r>
        <w:rPr/>
        <w:t>[[@Bible:1Ki 10:3 ]][[10:3 &gt;&gt; 1Ki 10:3]] {{field-on:Bible}} И изтълкува й Соломон всичките й въпроси: не биде нищо скрито от царя да не й изтълкува. {{field-off:Bible}}</w:t>
      </w:r>
    </w:p>
    <w:p>
      <w:pPr>
        <w:pStyle w:val="Normal"/>
        <w:rPr/>
      </w:pPr>
      <w:r>
        <w:rPr/>
        <w:t>[[@Bible:1Ki 10:4 ]][[10:4 &gt;&gt; 1Ki 10:4]] {{field-on:Bible}} И като видя Савската царица всичката Соломонова мъдрост, и дома който съгради, {{field-off:Bible}}</w:t>
      </w:r>
    </w:p>
    <w:p>
      <w:pPr>
        <w:pStyle w:val="Normal"/>
        <w:rPr/>
      </w:pPr>
      <w:r>
        <w:rPr/>
        <w:t>[[@Bible:1Ki 10:5 ]][[10:5 &gt;&gt; 1Ki 10:5]] {{field-on:Bible}} и ястията на трапезата му, и седането на рабите му, и стоенето на служителите му, и облеклото им, и виночерпците му, и възлязването с което възлязваше в дома Господен, не остана дух в нея. {{field-off:Bible}}</w:t>
      </w:r>
    </w:p>
    <w:p>
      <w:pPr>
        <w:pStyle w:val="Normal"/>
        <w:rPr/>
      </w:pPr>
      <w:r>
        <w:rPr/>
        <w:t>[[@Bible:1Ki 10:6 ]][[10:6 &gt;&gt; 1Ki 10:6]] {{field-on:Bible}} И рече на царя: Истинни са думите които чух в земята си за твоето състояние и за мъдростта ти. {{field-off:Bible}}</w:t>
      </w:r>
    </w:p>
    <w:p>
      <w:pPr>
        <w:pStyle w:val="Normal"/>
        <w:rPr/>
      </w:pPr>
      <w:r>
        <w:rPr/>
        <w:t>[[@Bible:1Ki 10:7 ]][[10:7 &gt;&gt; 1Ki 10:7]] {{field-on:Bible}} Но не вярвах на тези думи доде дойдох и очите ми видяха; и, ето, нито половината не беше ми известено: мъдростта ти и благоденствието ти надминават слуха който чух. {{field-off:Bible}}</w:t>
      </w:r>
    </w:p>
    <w:p>
      <w:pPr>
        <w:pStyle w:val="Normal"/>
        <w:rPr/>
      </w:pPr>
      <w:r>
        <w:rPr/>
        <w:t>[[@Bible:1Ki 10:8 ]][[10:8 &gt;&gt; 1Ki 10:8]] {{field-on:Bible}} Блажени мъжете ти, блажени рабите ти, тези което стоят всякога пред тебе та слушат мъдростта ти. {{field-off:Bible}}</w:t>
      </w:r>
    </w:p>
    <w:p>
      <w:pPr>
        <w:pStyle w:val="Normal"/>
        <w:rPr/>
      </w:pPr>
      <w:r>
        <w:rPr/>
        <w:t>[[@Bible:1Ki 10:9 ]][[10:9 &gt;&gt; 1Ki 10:9]] {{field-on:Bible}} Нека бъде благословен Господ Бог твой който благоволи за тебе да те тури на Израилевия престол. Понеже Господ възлюби в век Израиля, заради това те постави цар за да правиш съд и правда. {{field-off:Bible}}</w:t>
      </w:r>
    </w:p>
    <w:p>
      <w:pPr>
        <w:pStyle w:val="Normal"/>
        <w:rPr/>
      </w:pPr>
      <w:r>
        <w:rPr/>
        <w:t>[[@Bible:1Ki 10:10 ]][[10:10 &gt;&gt; 1Ki 10:10]] {{field-on:Bible}} И даде на царя сто и двадесет таланта злато, и твърде много аромати и многоценни камене: не дойде вече такова изобилие от аромати колкото онези които Савската царица даде на цар Соломона. {{field-off:Bible}}</w:t>
      </w:r>
    </w:p>
    <w:p>
      <w:pPr>
        <w:pStyle w:val="Normal"/>
        <w:rPr/>
      </w:pPr>
      <w:r>
        <w:rPr/>
        <w:t>[[@Bible:1Ki 10:11 ]][[10:11 &gt;&gt; 1Ki 10:11]] {{field-on:Bible}} Още и корабите на Хирама които донесоха злато от Офир донесоха от Офир и голямо множество алмугови дърва и многоценни камене. {{field-off:Bible}}</w:t>
      </w:r>
    </w:p>
    <w:p>
      <w:pPr>
        <w:pStyle w:val="Normal"/>
        <w:rPr/>
      </w:pPr>
      <w:r>
        <w:rPr/>
        <w:t>[[@Bible:1Ki 10:12 ]][[10:12 &gt;&gt; 1Ki 10:12]] {{field-on:Bible}} И направи царят от алмуговите дърва перила в дома Господен и в царския дом, и китари и псалтири за певците: таквиз алмугови дърва не бяха дохождали нито бяха се явявали до този ден. {{field-off:Bible}}</w:t>
      </w:r>
    </w:p>
    <w:p>
      <w:pPr>
        <w:pStyle w:val="Normal"/>
        <w:rPr/>
      </w:pPr>
      <w:r>
        <w:rPr/>
        <w:t>[[@Bible:1Ki 10:13 ]][[10:13 &gt;&gt; 1Ki 10:13]] {{field-on:Bible}} И даде цар Соломон на Савската царица всичко що желаеше, каквото поиска, освен онова което й даде от волята си цар Соломон. И върна се та си отиде в своята си земя, тя и рабите й. {{field-off:Bible}}</w:t>
      </w:r>
    </w:p>
    <w:p>
      <w:pPr>
        <w:pStyle w:val="Normal"/>
        <w:rPr/>
      </w:pPr>
      <w:r>
        <w:rPr/>
        <w:t>[[@Bible:1Ki 10:14 ]][[10:14 &gt;&gt; 1Ki 10:14]] {{field-on:Bible}} А тежината на златото което дохождаше на Соломона всяка година беше шестстотин и шестдесет и шест таланта злато, {{field-off:Bible}}</w:t>
      </w:r>
    </w:p>
    <w:p>
      <w:pPr>
        <w:pStyle w:val="Normal"/>
        <w:rPr/>
      </w:pPr>
      <w:r>
        <w:rPr/>
        <w:t>[[@Bible:1Ki 10:15 ]][[10:15 &gt;&gt; 1Ki 10:15]] {{field-on:Bible}} освен онова което събираше от купците, и от товарите на търговците, и от всичките Арабски царе, и от войводите на земята. {{field-off:Bible}}</w:t>
      </w:r>
    </w:p>
    <w:p>
      <w:pPr>
        <w:pStyle w:val="Normal"/>
        <w:rPr/>
      </w:pPr>
      <w:r>
        <w:rPr/>
        <w:t>[[@Bible:1Ki 10:16 ]][[10:16 &gt;&gt; 1Ki 10:16]] {{field-on:Bible}} И направи цар Соломон двесте щита от ковано злато: шестстотин сикли злато се иждивяваше за всеки щит; {{field-off:Bible}}</w:t>
      </w:r>
    </w:p>
    <w:p>
      <w:pPr>
        <w:pStyle w:val="Normal"/>
        <w:rPr/>
      </w:pPr>
      <w:r>
        <w:rPr/>
        <w:t>[[@Bible:1Ki 10:17 ]][[10:17 &gt;&gt; 1Ki 10:17]] {{field-on:Bible}} и триста щитчета от ковано злато: три литри злато се иждивяваха за всяко щитче; и тури ги царят в дома на Ливанската дъбрава. {{field-off:Bible}}</w:t>
      </w:r>
    </w:p>
    <w:p>
      <w:pPr>
        <w:pStyle w:val="Normal"/>
        <w:rPr/>
      </w:pPr>
      <w:r>
        <w:rPr/>
        <w:t>[[@Bible:1Ki 10:18 ]][[10:18 &gt;&gt; 1Ki 10:18]] {{field-on:Bible}} Направи още царят велик слоновен престол, и позлати го с чисто злато. {{field-off:Bible}}</w:t>
      </w:r>
    </w:p>
    <w:p>
      <w:pPr>
        <w:pStyle w:val="Normal"/>
        <w:rPr/>
      </w:pPr>
      <w:r>
        <w:rPr/>
        <w:t>[[@Bible:1Ki 10:19 ]][[10:19 &gt;&gt; 1Ki 10:19]] {{field-on:Bible}} И престолът имаше шест стъпала, и върхът на престола беше кръгъл отзаде, и мишци от тук и от тук на седалището, и два лъва стоеха от страните на мишците. {{field-off:Bible}}</w:t>
      </w:r>
    </w:p>
    <w:p>
      <w:pPr>
        <w:pStyle w:val="Normal"/>
        <w:rPr/>
      </w:pPr>
      <w:r>
        <w:rPr/>
        <w:t>[[@Bible:1Ki 10:20 ]][[10:20 &gt;&gt; 1Ki 10:20]] {{field-on:Bible}} А върху шестте стъпала, там стоеха дванадесет лъва от тук и от тук: толкоз не се е направило в никое царство. {{field-off:Bible}}</w:t>
      </w:r>
    </w:p>
    <w:p>
      <w:pPr>
        <w:pStyle w:val="Normal"/>
        <w:rPr/>
      </w:pPr>
      <w:r>
        <w:rPr/>
        <w:t>[[@Bible:1Ki 10:21 ]][[10:21 &gt;&gt; 1Ki 10:21]] {{field-on:Bible}} и всичките съсъди за питие на цар Соломона бяха златни, и всичките съсъди в дома на Ливанската дъбрава от чисто злато: ни един от сребро: среброто се вменяваше за нищо в дните на Соломона. {{field-off:Bible}}</w:t>
      </w:r>
    </w:p>
    <w:p>
      <w:pPr>
        <w:pStyle w:val="Normal"/>
        <w:rPr/>
      </w:pPr>
      <w:r>
        <w:rPr/>
        <w:t>[[@Bible:1Ki 10:22 ]][[10:22 &gt;&gt; 1Ki 10:22]] {{field-on:Bible}} Защото имаше царят на морето Тарсийски кораби с корабите на Хирама: еднъж в три години дохождаха корабите от Тарсис та доносяха злато и сребро, слонови зъби, и обезяни, и пауни. {{field-off:Bible}}</w:t>
      </w:r>
    </w:p>
    <w:p>
      <w:pPr>
        <w:pStyle w:val="Normal"/>
        <w:rPr/>
      </w:pPr>
      <w:r>
        <w:rPr/>
        <w:t>[[@Bible:1Ki 10:23 ]][[10:23 &gt;&gt; 1Ki 10:23]] {{field-on:Bible}} И възвеличи се цар Соломон повече от всичките земни царе с богатство и премъдрост. {{field-off:Bible}}</w:t>
      </w:r>
    </w:p>
    <w:p>
      <w:pPr>
        <w:pStyle w:val="Normal"/>
        <w:rPr/>
      </w:pPr>
      <w:r>
        <w:rPr/>
        <w:t>[[@Bible:1Ki 10:24 ]][[10:24 &gt;&gt; 1Ki 10:24]] {{field-on:Bible}} И всичката земя търсеше Соломоновото лице, за да чуят мъдростта му която Бог даде в сърдцето му. {{field-off:Bible}}</w:t>
      </w:r>
    </w:p>
    <w:p>
      <w:pPr>
        <w:pStyle w:val="Normal"/>
        <w:rPr/>
      </w:pPr>
      <w:r>
        <w:rPr/>
        <w:t>[[@Bible:1Ki 10:25 ]][[10:25 &gt;&gt; 1Ki 10:25]] {{field-on:Bible}} И доносяха всеки от тях дара си, сребърни съсъди, и облекла, и оръжия, и аромати, копие, и мъски, всяка година. {{field-off:Bible}}</w:t>
      </w:r>
    </w:p>
    <w:p>
      <w:pPr>
        <w:pStyle w:val="Normal"/>
        <w:rPr/>
      </w:pPr>
      <w:r>
        <w:rPr/>
        <w:t>[[@Bible:1Ki 10:26 ]][[10:26 &gt;&gt; 1Ki 10:26]] {{field-on:Bible}} И събра Соломон колесници и конници; и имаше тисяща и четиристотин колесници, и дванадесет тисящи конници, които тури в градовете на колесниците и при царя в Ерусалим. {{field-off:Bible}}</w:t>
      </w:r>
    </w:p>
    <w:p>
      <w:pPr>
        <w:pStyle w:val="Normal"/>
        <w:rPr/>
      </w:pPr>
      <w:r>
        <w:rPr/>
        <w:t>[[@Bible:1Ki 10:27 ]][[10:27 &gt;&gt; 1Ki 10:27]] {{field-on:Bible}} И направи царят в Ерусалим среброто като камене, и кедрите направи като черниците в полето по множеството. {{field-off:Bible}}</w:t>
      </w:r>
    </w:p>
    <w:p>
      <w:pPr>
        <w:pStyle w:val="Normal"/>
        <w:rPr/>
      </w:pPr>
      <w:r>
        <w:rPr/>
        <w:t>[[@Bible:1Ki 10:28 ]][[10:28 &gt;&gt; 1Ki 10:28]] {{field-on:Bible}} И за Соломона докарваха коне из Египет; и керван от царски търговци вземаха с определена цена стада коне. {{field-off:Bible}}</w:t>
      </w:r>
    </w:p>
    <w:p>
      <w:pPr>
        <w:pStyle w:val="Normal"/>
        <w:rPr/>
      </w:pPr>
      <w:r>
        <w:rPr/>
        <w:t>[[@Bible:1Ki 10:29 ]][[10:29 &gt;&gt; 1Ki 10:29]] {{field-on:Bible}} А всяка колесница възхождаше и изхождаше из Египет за шестстотин сребърни сикли, и всеки кон за сто и петдесет; и така за всичките Хетейски царе и за Сирийските царе, докарването ставаше чрез тяхна ръка. {{field-off:Bible}}</w:t>
      </w:r>
    </w:p>
    <w:p>
      <w:pPr>
        <w:pStyle w:val="Heading2"/>
        <w:rPr/>
      </w:pPr>
      <w:r>
        <w:rPr/>
        <w:t>Глава 11</w:t>
      </w:r>
    </w:p>
    <w:p>
      <w:pPr>
        <w:pStyle w:val="Normal"/>
        <w:rPr/>
      </w:pPr>
      <w:r>
        <w:rPr/>
        <w:t>[[@Bible:1Ki 11:1 ]][[11:1 &gt;&gt; 1Ki 11:1]] {{field-on:Bible}} А възлюби цар Соломон, освен Фараоновата дъщеря, много чужди жени, Моавки, Амонки, Едомки, Сидонки, Хетейки, {{field-off:Bible}}</w:t>
      </w:r>
    </w:p>
    <w:p>
      <w:pPr>
        <w:pStyle w:val="Normal"/>
        <w:rPr/>
      </w:pPr>
      <w:r>
        <w:rPr/>
        <w:t>[[@Bible:1Ki 11:2 ]][[11:2 &gt;&gt; 1Ki 11:2]] {{field-on:Bible}} от народите за които Господ рече на Израилевите синове: Не влазяйте при тях, нито те да влазят при вас, за да не преклонят сърдцата ви след боговете си. При тях Соломон се прилепи с рачение. {{field-off:Bible}}</w:t>
      </w:r>
    </w:p>
    <w:p>
      <w:pPr>
        <w:pStyle w:val="Normal"/>
        <w:rPr/>
      </w:pPr>
      <w:r>
        <w:rPr/>
        <w:t>[[@Bible:1Ki 11:3 ]][[11:3 &gt;&gt; 1Ki 11:3]] {{field-on:Bible}} И имаше седемстотин жени княгини, и триста наложници; и жените му обърнаха сърдцето му; {{field-off:Bible}}</w:t>
      </w:r>
    </w:p>
    <w:p>
      <w:pPr>
        <w:pStyle w:val="Normal"/>
        <w:rPr/>
      </w:pPr>
      <w:r>
        <w:rPr/>
        <w:t>[[@Bible:1Ki 11:4 ]][[11:4 &gt;&gt; 1Ki 11:4]] {{field-on:Bible}} защото когато остаря Соломон, жените му обърнаха сърдцето му след други богове; и сърдцето му не беше съвършено с Господа неговия Бог както сърдцето на отца му Давида. {{field-off:Bible}}</w:t>
      </w:r>
    </w:p>
    <w:p>
      <w:pPr>
        <w:pStyle w:val="Normal"/>
        <w:rPr/>
      </w:pPr>
      <w:r>
        <w:rPr/>
        <w:t>[[@Bible:1Ki 11:5 ]][[11:5 &gt;&gt; 1Ki 11:5]] {{field-on:Bible}} И ходи Соломон след Астарта богинята на Сидонците, и след Мелхома мерзостта на Амонците. {{field-off:Bible}}</w:t>
      </w:r>
    </w:p>
    <w:p>
      <w:pPr>
        <w:pStyle w:val="Normal"/>
        <w:rPr/>
      </w:pPr>
      <w:r>
        <w:rPr/>
        <w:t>[[@Bible:1Ki 11:6 ]][[11:6 &gt;&gt; 1Ki 11:6]] {{field-on:Bible}} И стори Соломон зло пред Господа, и не ходи съвършено след Господа както Давид отец му. {{field-off:Bible}}</w:t>
      </w:r>
    </w:p>
    <w:p>
      <w:pPr>
        <w:pStyle w:val="Normal"/>
        <w:rPr/>
      </w:pPr>
      <w:r>
        <w:rPr/>
        <w:t>[[@Bible:1Ki 11:7 ]][[11:7 &gt;&gt; 1Ki 11:7]] {{field-on:Bible}} Тогаз съгради Соломон високо място на Хамоса мерзостта на Моава в гората която е срещу Ерусалим, и на Молоха мерзостта на Амоновите синове. {{field-off:Bible}}</w:t>
      </w:r>
    </w:p>
    <w:p>
      <w:pPr>
        <w:pStyle w:val="Normal"/>
        <w:rPr/>
      </w:pPr>
      <w:r>
        <w:rPr/>
        <w:t>[[@Bible:1Ki 11:8 ]][[11:8 &gt;&gt; 1Ki 11:8]] {{field-on:Bible}} И така направи за всичките си чужди жени които кадяха и жъртвуваха на боговете си. {{field-off:Bible}}</w:t>
      </w:r>
    </w:p>
    <w:p>
      <w:pPr>
        <w:pStyle w:val="Normal"/>
        <w:rPr/>
      </w:pPr>
      <w:r>
        <w:rPr/>
        <w:t>[[@Bible:1Ki 11:9 ]][[11:9 &gt;&gt; 1Ki 11:9]] {{field-on:Bible}} И разгневи се Господ на Соломона понеже сърдцето му се отвърна от Господа Бога Израилева който му се яви два пъти {{field-off:Bible}}</w:t>
      </w:r>
    </w:p>
    <w:p>
      <w:pPr>
        <w:pStyle w:val="Normal"/>
        <w:rPr/>
      </w:pPr>
      <w:r>
        <w:rPr/>
        <w:t>[[@Bible:1Ki 11:10 ]][[11:10 &gt;&gt; 1Ki 11:10]] {{field-on:Bible}} та му заповяда за това нещо, да не отхожда никак след други богове; но той не упази онова което Господ заповяда. {{field-off:Bible}}</w:t>
      </w:r>
    </w:p>
    <w:p>
      <w:pPr>
        <w:pStyle w:val="Normal"/>
        <w:rPr/>
      </w:pPr>
      <w:r>
        <w:rPr/>
        <w:t>[[@Bible:1Ki 11:11 ]][[11:11 &gt;&gt; 1Ki 11:11]] {{field-on:Bible}} За това рече Господ Соломону: Понеже се намери това в тебе, и ти не упази завета ми и повеленията ми които ти заповядах, непременно ще откъсна царството от тебе, и ще го дам на раба ти. {{field-off:Bible}}</w:t>
      </w:r>
    </w:p>
    <w:p>
      <w:pPr>
        <w:pStyle w:val="Normal"/>
        <w:rPr/>
      </w:pPr>
      <w:r>
        <w:rPr/>
        <w:t>[[@Bible:1Ki 11:12 ]][[11:12 &gt;&gt; 1Ki 11:12]] {{field-on:Bible}} Но в твоите дни не ща да направя това, заради Давида отца ти: от ръката на сина ти ще го откъсна. {{field-off:Bible}}</w:t>
      </w:r>
    </w:p>
    <w:p>
      <w:pPr>
        <w:pStyle w:val="Normal"/>
        <w:rPr/>
      </w:pPr>
      <w:r>
        <w:rPr/>
        <w:t>[[@Bible:1Ki 11:13 ]][[11:13 &gt;&gt; 1Ki 11:13]] {{field-on:Bible}} Не ща обаче да откъсна всичкото царство: едно племе ще дам на сина ти заради Давида раба ми, и заради Ерусалим който избрах. {{field-off:Bible}}</w:t>
      </w:r>
    </w:p>
    <w:p>
      <w:pPr>
        <w:pStyle w:val="Normal"/>
        <w:rPr/>
      </w:pPr>
      <w:r>
        <w:rPr/>
        <w:t>[[@Bible:1Ki 11:14 ]][[11:14 &gt;&gt; 1Ki 11:14]] {{field-on:Bible}} И подигна Господ противник на Соломона, Адада Едомеца: той бе от царско семе в Едом. {{field-off:Bible}}</w:t>
      </w:r>
    </w:p>
    <w:p>
      <w:pPr>
        <w:pStyle w:val="Normal"/>
        <w:rPr/>
      </w:pPr>
      <w:r>
        <w:rPr/>
        <w:t>[[@Bible:1Ki 11:15 ]][[11:15 &gt;&gt; 1Ki 11:15]] {{field-on:Bible}} Защото, когато бе Давид в Едом, и Иоав военачалникът възлезе да погребе избитите, и порази всяко мъжко в Едом, {{field-off:Bible}}</w:t>
      </w:r>
    </w:p>
    <w:p>
      <w:pPr>
        <w:pStyle w:val="Normal"/>
        <w:rPr/>
      </w:pPr>
      <w:r>
        <w:rPr/>
        <w:t>[[@Bible:1Ki 11:16 ]][[11:16 &gt;&gt; 1Ki 11:16]] {{field-on:Bible}} (понеже шест месеца седя там Иоав с всичкия Израил, доде изтреби всяко мъжко в Едом,) {{field-off:Bible}}</w:t>
      </w:r>
    </w:p>
    <w:p>
      <w:pPr>
        <w:pStyle w:val="Normal"/>
        <w:rPr/>
      </w:pPr>
      <w:r>
        <w:rPr/>
        <w:t>[[@Bible:1Ki 11:17 ]][[11:17 &gt;&gt; 1Ki 11:17]] {{field-on:Bible}} Адад побегна, той и с него няколко Едомци от рабите на отца му, за да отидат в Египет; а Адад бе малко дете. {{field-off:Bible}}</w:t>
      </w:r>
    </w:p>
    <w:p>
      <w:pPr>
        <w:pStyle w:val="Normal"/>
        <w:rPr/>
      </w:pPr>
      <w:r>
        <w:rPr/>
        <w:t>[[@Bible:1Ki 11:18 ]][[11:18 &gt;&gt; 1Ki 11:18]] {{field-on:Bible}} И станаха от Мадиам та дойдоха в Фаран; и взеха с себе си мъже от Фаран та дойдоха в Египет при Фараона Египетския цар, който му даде къща, и определи му храна, и даде му земя. {{field-off:Bible}}</w:t>
      </w:r>
    </w:p>
    <w:p>
      <w:pPr>
        <w:pStyle w:val="Normal"/>
        <w:rPr/>
      </w:pPr>
      <w:r>
        <w:rPr/>
        <w:t>[[@Bible:1Ki 11:19 ]][[11:19 &gt;&gt; 1Ki 11:19]] {{field-on:Bible}} И намери Адад голяма благодат пред Фараона, щото му даде за жена сестрата на жената си, сестрата на царицата Тахпенеса. {{field-off:Bible}}</w:t>
      </w:r>
    </w:p>
    <w:p>
      <w:pPr>
        <w:pStyle w:val="Normal"/>
        <w:rPr/>
      </w:pPr>
      <w:r>
        <w:rPr/>
        <w:t>[[@Bible:1Ki 11:20 ]][[11:20 &gt;&gt; 1Ki 11:20]] {{field-on:Bible}} И роди му сестрата Тахпенесина сина му Генувата, когото Тахпеснеса отдои вътре у Фараоновия дом; и Генуват бе в дома на Фараона между Фараоновите синове. {{field-off:Bible}}</w:t>
      </w:r>
    </w:p>
    <w:p>
      <w:pPr>
        <w:pStyle w:val="Normal"/>
        <w:rPr/>
      </w:pPr>
      <w:r>
        <w:rPr/>
        <w:t>[[@Bible:1Ki 11:21 ]][[11:21 &gt;&gt; 1Ki 11:21]] {{field-on:Bible}} И когато чу Адад в Египет че заспа Давид с отците си и че умря Иоав военачалникът, рече Адад Фараону: Отпусни ме да си отида в моята земя. {{field-off:Bible}}</w:t>
      </w:r>
    </w:p>
    <w:p>
      <w:pPr>
        <w:pStyle w:val="Normal"/>
        <w:rPr/>
      </w:pPr>
      <w:r>
        <w:rPr/>
        <w:t>[[@Bible:1Ki 11:22 ]][[11:22 &gt;&gt; 1Ki 11:22]] {{field-on:Bible}} И рече му Фараон: Но от що си лишен при мене та искаш да отидеш в земята си? И отговори: Нищо; но отпусни ме, моля. {{field-off:Bible}}</w:t>
      </w:r>
    </w:p>
    <w:p>
      <w:pPr>
        <w:pStyle w:val="Normal"/>
        <w:rPr/>
      </w:pPr>
      <w:r>
        <w:rPr/>
        <w:t>[[@Bible:1Ki 11:23 ]][[11:23 &gt;&gt; 1Ki 11:23]] {{field-on:Bible}} И подигна Бог нему и друг противник, Резона Елиадаевия син, който бе побягнал от господаря си Ададезера Совския цар, {{field-off:Bible}}</w:t>
      </w:r>
    </w:p>
    <w:p>
      <w:pPr>
        <w:pStyle w:val="Normal"/>
        <w:rPr/>
      </w:pPr>
      <w:r>
        <w:rPr/>
        <w:t>[[@Bible:1Ki 11:24 ]][[11:24 &gt;&gt; 1Ki 11:24]] {{field-on:Bible}} и, като събра при себе си мъже, стана началник на чета когато порази Давид онези които бяха от Сова; и отидоха в Дамаск та се населиха там, и царуваха в Дамаск. {{field-off:Bible}}</w:t>
      </w:r>
    </w:p>
    <w:p>
      <w:pPr>
        <w:pStyle w:val="Normal"/>
        <w:rPr/>
      </w:pPr>
      <w:r>
        <w:rPr/>
        <w:t>[[@Bible:1Ki 11:25 ]][[11:25 &gt;&gt; 1Ki 11:25]] {{field-on:Bible}} И той бе противник на Израиля през всичките дни на Соломона, освен злините които направи Адад; и досаждаше на Израиля като царуваше над Сирия. {{field-off:Bible}}</w:t>
      </w:r>
    </w:p>
    <w:p>
      <w:pPr>
        <w:pStyle w:val="Normal"/>
        <w:rPr/>
      </w:pPr>
      <w:r>
        <w:rPr/>
        <w:t>[[@Bible:1Ki 11:26 ]][[11:26 &gt;&gt; 1Ki 11:26]] {{field-on:Bible}} И Иеровоам Наватовий син, Ефратец от Сарида, Соломонов раб, на когото майка му се наричаше Серуа, жена вдовица, и той подигна ръка против царя. {{field-off:Bible}}</w:t>
      </w:r>
    </w:p>
    <w:p>
      <w:pPr>
        <w:pStyle w:val="Normal"/>
        <w:rPr/>
      </w:pPr>
      <w:r>
        <w:rPr/>
        <w:t>[[@Bible:1Ki 11:27 ]][[11:27 &gt;&gt; 1Ki 11:27]] {{field-on:Bible}} А тази бе причината за която подигна ръка против царя: Соломон съгради Мило, и поправяше развалата на стената на града на Давида отца си; {{field-off:Bible}}</w:t>
      </w:r>
    </w:p>
    <w:p>
      <w:pPr>
        <w:pStyle w:val="Normal"/>
        <w:rPr/>
      </w:pPr>
      <w:r>
        <w:rPr/>
        <w:t>[[@Bible:1Ki 11:28 ]][[11:28 &gt;&gt; 1Ki 11:28]] {{field-on:Bible}} и человекът Иеровоам бе силен с крепост; и видя Соломон момъка че беше способен за работа, и постави го настоятел над всичките товари на Иосифовия дом. {{field-off:Bible}}</w:t>
      </w:r>
    </w:p>
    <w:p>
      <w:pPr>
        <w:pStyle w:val="Normal"/>
        <w:rPr/>
      </w:pPr>
      <w:r>
        <w:rPr/>
        <w:t>[[@Bible:1Ki 11:29 ]][[11:29 &gt;&gt; 1Ki 11:29]] {{field-on:Bible}} И в онова време, когато Иеровоам излезе из Ерусалим, намери го на пътя пророкът Ахия Силонецът, обречен с нова дреха, и двамата бяха сами на полето; {{field-off:Bible}}</w:t>
      </w:r>
    </w:p>
    <w:p>
      <w:pPr>
        <w:pStyle w:val="Normal"/>
        <w:rPr/>
      </w:pPr>
      <w:r>
        <w:rPr/>
        <w:t>[[@Bible:1Ki 11:30 ]][[11:30 &gt;&gt; 1Ki 11:30]] {{field-on:Bible}} и хвана Ахия новата дреха която носеше, и разкъса я на дванадесет части, {{field-off:Bible}}</w:t>
      </w:r>
    </w:p>
    <w:p>
      <w:pPr>
        <w:pStyle w:val="Normal"/>
        <w:rPr/>
      </w:pPr>
      <w:r>
        <w:rPr/>
        <w:t>[[@Bible:1Ki 11:31 ]][[11:31 &gt;&gt; 1Ki 11:31]] {{field-on:Bible}} и рече на Иеровоама: Вземи за себе си десет части; защото така говори Господ Бог Израилев: Ето, ще откъсна царството от Соломоновата ръка, и ще дам на тебе десетте племена; {{field-off:Bible}}</w:t>
      </w:r>
    </w:p>
    <w:p>
      <w:pPr>
        <w:pStyle w:val="Normal"/>
        <w:rPr/>
      </w:pPr>
      <w:r>
        <w:rPr/>
        <w:t>[[@Bible:1Ki 11:32 ]][[11:32 &gt;&gt; 1Ki 11:32]] {{field-on:Bible}} (ще остане обаче нему едно племе, заради раба ми Давида, и заради Ерусалим, града който избрах от всичките Израилеви племена;) {{field-off:Bible}}</w:t>
      </w:r>
    </w:p>
    <w:p>
      <w:pPr>
        <w:pStyle w:val="Normal"/>
        <w:rPr/>
      </w:pPr>
      <w:r>
        <w:rPr/>
        <w:t>[[@Bible:1Ki 11:33 ]][[11:33 &gt;&gt; 1Ki 11:33]] {{field-on:Bible}} защото ме оставиха та послужиха на Астарта богинята на Сидонците, на Хамоса бога на Моавците, и на Мелхома бога на Амоновите синове; и не ходиха в пътищата ми за да правят правото пред мене, и да съхраняват повеленията ми и съдбите ми, както Давид отец му. {{field-off:Bible}}</w:t>
      </w:r>
    </w:p>
    <w:p>
      <w:pPr>
        <w:pStyle w:val="Normal"/>
        <w:rPr/>
      </w:pPr>
      <w:r>
        <w:rPr/>
        <w:t>[[@Bible:1Ki 11:34 ]][[11:34 &gt;&gt; 1Ki 11:34]] {{field-on:Bible}} Не ща обаче да взема всичкото царство от ръката му, но ще го поставя княз в всичките дни на живота му, заради Давида раба ми когото избрах, защото пазеше заповедите ми и повеленията ми. {{field-off:Bible}}</w:t>
      </w:r>
    </w:p>
    <w:p>
      <w:pPr>
        <w:pStyle w:val="Normal"/>
        <w:rPr/>
      </w:pPr>
      <w:r>
        <w:rPr/>
        <w:t>[[@Bible:1Ki 11:35 ]][[11:35 &gt;&gt; 1Ki 11:35]] {{field-on:Bible}} Ще взема обаче царството от ръката на сина му и ще го дам на тебе, десетте племена. {{field-off:Bible}}</w:t>
      </w:r>
    </w:p>
    <w:p>
      <w:pPr>
        <w:pStyle w:val="Normal"/>
        <w:rPr/>
      </w:pPr>
      <w:r>
        <w:rPr/>
        <w:t>[[@Bible:1Ki 11:36 ]][[11:36 &gt;&gt; 1Ki 11:36]] {{field-on:Bible}} А на сина му ще дам едно племе, за да има Давид рабът ми светилник всякога пред мене в Ерусалим, в града който избрах за себе си за да положа името си там; {{field-off:Bible}}</w:t>
      </w:r>
    </w:p>
    <w:p>
      <w:pPr>
        <w:pStyle w:val="Normal"/>
        <w:rPr/>
      </w:pPr>
      <w:r>
        <w:rPr/>
        <w:t>[[@Bible:1Ki 11:37 ]][[11:37 &gt;&gt; 1Ki 11:37]] {{field-on:Bible}} а тебе ще взема, и ще царуваш според всичко което душата ти желае, и ще бъдеш цар над Израиля. {{field-off:Bible}}</w:t>
      </w:r>
    </w:p>
    <w:p>
      <w:pPr>
        <w:pStyle w:val="Normal"/>
        <w:rPr/>
      </w:pPr>
      <w:r>
        <w:rPr/>
        <w:t>[[@Bible:1Ki 11:38 ]][[11:38 &gt;&gt; 1Ki 11:38]] {{field-on:Bible}} И ако послушаш всичко което ти заповядвам, и ходиш в пътищата ми, и правиш което е право пред мене, и пазиш повеленията ми и заповедите ми както правеше Давид рабът ми, тогаз ще бъда с тебе, и ще ти съградя безопасен дом както съградих на Давида, и ще ти дам Израиля. {{field-off:Bible}}</w:t>
      </w:r>
    </w:p>
    <w:p>
      <w:pPr>
        <w:pStyle w:val="Normal"/>
        <w:rPr/>
      </w:pPr>
      <w:r>
        <w:rPr/>
        <w:t>[[@Bible:1Ki 11:39 ]][[11:39 &gt;&gt; 1Ki 11:39]] {{field-on:Bible}} И ще оскърбя за това Давидовото семе, но не за всегда. {{field-off:Bible}}</w:t>
      </w:r>
    </w:p>
    <w:p>
      <w:pPr>
        <w:pStyle w:val="Normal"/>
        <w:rPr/>
      </w:pPr>
      <w:r>
        <w:rPr/>
        <w:t>[[@Bible:1Ki 11:40 ]][[11:40 &gt;&gt; 1Ki 11:40]] {{field-on:Bible}} Заради това поиска Соломон да убие Иеровоама. И стана Иеровоам та побягна в Египет при Сисака Египетския цар, и остана в Египет доде умря Соломон. {{field-off:Bible}}</w:t>
      </w:r>
    </w:p>
    <w:p>
      <w:pPr>
        <w:pStyle w:val="Normal"/>
        <w:rPr/>
      </w:pPr>
      <w:r>
        <w:rPr/>
        <w:t>[[@Bible:1Ki 11:41 ]][[11:41 &gt;&gt; 1Ki 11:41]] {{field-on:Bible}} А другите от Соломоновите деяния, и всичко което направи, и мъдростта му, не са ли писани в Книгата на Соломоновите Деяния? {{field-off:Bible}}</w:t>
      </w:r>
    </w:p>
    <w:p>
      <w:pPr>
        <w:pStyle w:val="Normal"/>
        <w:rPr/>
      </w:pPr>
      <w:r>
        <w:rPr/>
        <w:t>[[@Bible:1Ki 11:42 ]][[11:42 &gt;&gt; 1Ki 11:42]] {{field-on:Bible}} А дните колкото царува Соломон в Ерусалим над всичкия Израил бяха четиридесет години. {{field-off:Bible}}</w:t>
      </w:r>
    </w:p>
    <w:p>
      <w:pPr>
        <w:pStyle w:val="Normal"/>
        <w:rPr/>
      </w:pPr>
      <w:r>
        <w:rPr/>
        <w:t>[[@Bible:1Ki 11:43 ]][[11:43 &gt;&gt; 1Ki 11:43]] {{field-on:Bible}} И заспа Соломон с отците си, и погребе се в града на отца си Давида; и въцари се вместо него Ровоам син му. {{field-off:Bible}}</w:t>
      </w:r>
    </w:p>
    <w:p>
      <w:pPr>
        <w:pStyle w:val="Heading2"/>
        <w:rPr/>
      </w:pPr>
      <w:r>
        <w:rPr/>
        <w:t>Глава 12</w:t>
      </w:r>
    </w:p>
    <w:p>
      <w:pPr>
        <w:pStyle w:val="Normal"/>
        <w:rPr/>
      </w:pPr>
      <w:r>
        <w:rPr/>
        <w:t>[[@Bible:1Ki 12:1 ]][[12:1 &gt;&gt; 1Ki 12:1]] {{field-on:Bible}} И отиде Ровоам в Сихем; защото в Сихем идеше всичкий Израил за да го направи цар. {{field-off:Bible}}</w:t>
      </w:r>
    </w:p>
    <w:p>
      <w:pPr>
        <w:pStyle w:val="Normal"/>
        <w:rPr/>
      </w:pPr>
      <w:r>
        <w:rPr/>
        <w:t>[[@Bible:1Ki 12:2 ]][[12:2 &gt;&gt; 1Ki 12:2]] {{field-on:Bible}} А когато чу това Иеровоам Наватовий син, който беше още в Египет, дето бе побягнал от лицето на цар Соломона, остана още Иеровоам в Египет: {{field-off:Bible}}</w:t>
      </w:r>
    </w:p>
    <w:p>
      <w:pPr>
        <w:pStyle w:val="Normal"/>
        <w:rPr/>
      </w:pPr>
      <w:r>
        <w:rPr/>
        <w:t>[[@Bible:1Ki 12:3 ]][[12:3 &gt;&gt; 1Ki 12:3]] {{field-on:Bible}} проводиха обаче та го повикаха. Тогаз дойде Иеровоам и всичкото събрание на Израиля та говориха Ровоаму и рекоха: {{field-off:Bible}}</w:t>
      </w:r>
    </w:p>
    <w:p>
      <w:pPr>
        <w:pStyle w:val="Normal"/>
        <w:rPr/>
      </w:pPr>
      <w:r>
        <w:rPr/>
        <w:t>[[@Bible:1Ki 12:4 ]][[12:4 &gt;&gt; 1Ki 12:4]] {{field-on:Bible}} Отец ти ожесточи ярема ни; сега прочее улекчи ти жестокото работане на отца ти, и тежкия му ярем който наложи върх нас, и ще ти работим. {{field-off:Bible}}</w:t>
      </w:r>
    </w:p>
    <w:p>
      <w:pPr>
        <w:pStyle w:val="Normal"/>
        <w:rPr/>
      </w:pPr>
      <w:r>
        <w:rPr/>
        <w:t>[[@Bible:1Ki 12:5 ]][[12:5 &gt;&gt; 1Ki 12:5]] {{field-on:Bible}} А той им рече: Идете си до три дни: после се върнете при мене. И отидоха си людете. {{field-off:Bible}}</w:t>
      </w:r>
    </w:p>
    <w:p>
      <w:pPr>
        <w:pStyle w:val="Normal"/>
        <w:rPr/>
      </w:pPr>
      <w:r>
        <w:rPr/>
        <w:t>[[@Bible:1Ki 12:6 ]][[12:6 &gt;&gt; 1Ki 12:6]] {{field-on:Bible}} И съветва се цар Ровоам с старейшините които предстояваха пред отца му Соломона ката бе още жив, и говореше: Как ме съветвате вие да отговоря на тези люде? {{field-off:Bible}}</w:t>
      </w:r>
    </w:p>
    <w:p>
      <w:pPr>
        <w:pStyle w:val="Normal"/>
        <w:rPr/>
      </w:pPr>
      <w:r>
        <w:rPr/>
        <w:t>[[@Bible:1Ki 12:7 ]][[12:7 &gt;&gt; 1Ki 12:7]] {{field-on:Bible}} И говориха му и рекоха: Ако станеш днес раб на тези люде, и им работиш, и им отговориш, и им продумаш добри думи, тогаз ще ти бъдат раби за всегда. {{field-off:Bible}}</w:t>
      </w:r>
    </w:p>
    <w:p>
      <w:pPr>
        <w:pStyle w:val="Normal"/>
        <w:rPr/>
      </w:pPr>
      <w:r>
        <w:rPr/>
        <w:t>[[@Bible:1Ki 12:8 ]][[12:8 &gt;&gt; 1Ki 12:8]] {{field-on:Bible}} Но той отхвърли съвета на старейшините що му дадоха та се съветва с младите, възпитаните с него и предстоещите пред него. {{field-off:Bible}}</w:t>
      </w:r>
    </w:p>
    <w:p>
      <w:pPr>
        <w:pStyle w:val="Normal"/>
        <w:rPr/>
      </w:pPr>
      <w:r>
        <w:rPr/>
        <w:t>[[@Bible:1Ki 12:9 ]][[12:9 &gt;&gt; 1Ki 12:9]] {{field-on:Bible}} И рече им: Как ме съветвате вие да отговоря на тези люде които ми говориха и рекоха: Улекчи ярема който отец ти наложи върх нас? {{field-off:Bible}}</w:t>
      </w:r>
    </w:p>
    <w:p>
      <w:pPr>
        <w:pStyle w:val="Normal"/>
        <w:rPr/>
      </w:pPr>
      <w:r>
        <w:rPr/>
        <w:t>[[@Bible:1Ki 12:10 ]][[12:10 &gt;&gt; 1Ki 12:10]] {{field-on:Bible}} И говориха му младите, възпитаните с него, и рекоха: Така ще говориш на тези люде които ти говориха и рекоха: Отец ти направи тежък ярема ни; но ти го улекчи нам, - така ще им речеш: Малкият ми пръст ще бъде по-дебел от чреслата на отца ми. {{field-off:Bible}}</w:t>
      </w:r>
    </w:p>
    <w:p>
      <w:pPr>
        <w:pStyle w:val="Normal"/>
        <w:rPr/>
      </w:pPr>
      <w:r>
        <w:rPr/>
        <w:t>[[@Bible:1Ki 12:11 ]][[12:11 &gt;&gt; 1Ki 12:11]] {{field-on:Bible}} Сега прочее, отец ми натовари на вас тежък ярем, а аз ще направя по-тежък ярема ви: отец ми ви наказа с бичове, а аз ще ви накажа с скорпии. {{field-off:Bible}}</w:t>
      </w:r>
    </w:p>
    <w:p>
      <w:pPr>
        <w:pStyle w:val="Normal"/>
        <w:rPr/>
      </w:pPr>
      <w:r>
        <w:rPr/>
        <w:t>[[@Bible:1Ki 12:12 ]][[12:12 &gt;&gt; 1Ki 12:12]] {{field-on:Bible}} И дойде Иеровоам и всичките люде при Ровоама в третия ден, както бе говорил царят и рекъл: Върнете се при мене в третия ден. {{field-off:Bible}}</w:t>
      </w:r>
    </w:p>
    <w:p>
      <w:pPr>
        <w:pStyle w:val="Normal"/>
        <w:rPr/>
      </w:pPr>
      <w:r>
        <w:rPr/>
        <w:t>[[@Bible:1Ki 12:13 ]][[12:13 &gt;&gt; 1Ki 12:13]] {{field-on:Bible}} И отговори царят на людете жестоко, и остави съвета на старейшините който му дадоха, {{field-off:Bible}}</w:t>
      </w:r>
    </w:p>
    <w:p>
      <w:pPr>
        <w:pStyle w:val="Normal"/>
        <w:rPr/>
      </w:pPr>
      <w:r>
        <w:rPr/>
        <w:t>[[@Bible:1Ki 12:14 ]][[12:14 &gt;&gt; 1Ki 12:14]] {{field-on:Bible}} и говори им според съвета на младите и рече: Отец ми направи тежък ярема ви, но аз ще приложа на ярема ви: отец ми ви наказа с бичове, но аз ще ви накажа с скорпии. {{field-off:Bible}}</w:t>
      </w:r>
    </w:p>
    <w:p>
      <w:pPr>
        <w:pStyle w:val="Normal"/>
        <w:rPr/>
      </w:pPr>
      <w:r>
        <w:rPr/>
        <w:t>[[@Bible:1Ki 12:15 ]][[12:15 &gt;&gt; 1Ki 12:15]] {{field-on:Bible}} И не послуша царят людете; защото това нещо биде от Господа, за да изпълни словото си което Господ говори чрез Ахия Силонеца на Иеровоам Наватовия син. {{field-off:Bible}}</w:t>
      </w:r>
    </w:p>
    <w:p>
      <w:pPr>
        <w:pStyle w:val="Normal"/>
        <w:rPr/>
      </w:pPr>
      <w:r>
        <w:rPr/>
        <w:t>[[@Bible:1Ki 12:16 ]][[12:16 &gt;&gt; 1Ki 12:16]] {{field-on:Bible}} И като видя всичкий Израил че царят не ги послуша, отговориха людете на царя и рекоха: Какъв дял имаме ние в Давида? никакво наследие нямаме в Иесеевия син! В шатрите си, Израилю! Промисли сега, Давиде, за дома си. И отиде Израил в шатрите си. {{field-off:Bible}}</w:t>
      </w:r>
    </w:p>
    <w:p>
      <w:pPr>
        <w:pStyle w:val="Normal"/>
        <w:rPr/>
      </w:pPr>
      <w:r>
        <w:rPr/>
        <w:t>[[@Bible:1Ki 12:17 ]][[12:17 &gt;&gt; 1Ki 12:17]] {{field-on:Bible}} А за Израилевите синове които живееха в Юдините градове, Ровоам царуваше над тях. {{field-off:Bible}}</w:t>
      </w:r>
    </w:p>
    <w:p>
      <w:pPr>
        <w:pStyle w:val="Normal"/>
        <w:rPr/>
      </w:pPr>
      <w:r>
        <w:rPr/>
        <w:t>[[@Bible:1Ki 12:18 ]][[12:18 &gt;&gt; 1Ki 12:18]] {{field-on:Bible}} И проводи цар Ровоам Адорама, който бе над данта; и биха го с камене всичкий Израил, и умря. Заради това прибърза цар Ровоам да възлезе на колесницата за да побегне в Ерусалим. {{field-off:Bible}}</w:t>
      </w:r>
    </w:p>
    <w:p>
      <w:pPr>
        <w:pStyle w:val="Normal"/>
        <w:rPr/>
      </w:pPr>
      <w:r>
        <w:rPr/>
        <w:t>[[@Bible:1Ki 12:19 ]][[12:19 &gt;&gt; 1Ki 12:19]] {{field-on:Bible}} Така отстъпи Израил от Давидовия дом дори до този ден. {{field-off:Bible}}</w:t>
      </w:r>
    </w:p>
    <w:p>
      <w:pPr>
        <w:pStyle w:val="Normal"/>
        <w:rPr/>
      </w:pPr>
      <w:r>
        <w:rPr/>
        <w:t>[[@Bible:1Ki 12:20 ]][[12:20 &gt;&gt; 1Ki 12:20]] {{field-on:Bible}} И когато чу всичкий Израил че Иеровоам се върна, пратиха та го повикаха в събранието, и направиха го цар над всичкия Израил: освен Юдиното племе друг не последва Давидовия дом. {{field-off:Bible}}</w:t>
      </w:r>
    </w:p>
    <w:p>
      <w:pPr>
        <w:pStyle w:val="Normal"/>
        <w:rPr/>
      </w:pPr>
      <w:r>
        <w:rPr/>
        <w:t>[[@Bible:1Ki 12:21 ]][[12:21 &gt;&gt; 1Ki 12:21]] {{field-on:Bible}} И като дойде Ровоам в Ерусалим, събра всичкия Юдин дом и Вениаминовото племе, сто и осемдесет тисящи избрани ратници, за да направят бран против Израилевия дом, за да възвърнат царството под Ровоама сина Соломонов. {{field-off:Bible}}</w:t>
      </w:r>
    </w:p>
    <w:p>
      <w:pPr>
        <w:pStyle w:val="Normal"/>
        <w:rPr/>
      </w:pPr>
      <w:r>
        <w:rPr/>
        <w:t>[[@Bible:1Ki 12:22 ]][[12:22 &gt;&gt; 1Ki 12:22]] {{field-on:Bible}} Но слово Божие биде към Семаия человека Божия и рече: {{field-off:Bible}}</w:t>
      </w:r>
    </w:p>
    <w:p>
      <w:pPr>
        <w:pStyle w:val="Normal"/>
        <w:rPr/>
      </w:pPr>
      <w:r>
        <w:rPr/>
        <w:t>[[@Bible:1Ki 12:23 ]][[12:23 &gt;&gt; 1Ki 12:23]] {{field-on:Bible}} Говори на Ровоама Соломоновия син, царя Юдин, и на всичкия Юдин и Вениаминов дом, и на остатъка на людете, и кажи: {{field-off:Bible}}</w:t>
      </w:r>
    </w:p>
    <w:p>
      <w:pPr>
        <w:pStyle w:val="Normal"/>
        <w:rPr/>
      </w:pPr>
      <w:r>
        <w:rPr/>
        <w:t>[[@Bible:1Ki 12:24 ]][[12:24 &gt;&gt; 1Ki 12:24]] {{field-on:Bible}} Така говори Господ: Не възлязвайте нито правете бран против братята си Израилевите синове: върнете се всеки в дома си; защото от мене стана това нещо. И послушаха словото Господне та се върнаха да си идат, според словото Господне. {{field-off:Bible}}</w:t>
      </w:r>
    </w:p>
    <w:p>
      <w:pPr>
        <w:pStyle w:val="Normal"/>
        <w:rPr/>
      </w:pPr>
      <w:r>
        <w:rPr/>
        <w:t>[[@Bible:1Ki 12:25 ]][[12:25 &gt;&gt; 1Ki 12:25]] {{field-on:Bible}} Тогаз съгради Иеровоам Сихем на гората Ефрем и насели с в него: после излезе от там та съгради Фануил. {{field-off:Bible}}</w:t>
      </w:r>
    </w:p>
    <w:p>
      <w:pPr>
        <w:pStyle w:val="Normal"/>
        <w:rPr/>
      </w:pPr>
      <w:r>
        <w:rPr/>
        <w:t>[[@Bible:1Ki 12:26 ]][[12:26 &gt;&gt; 1Ki 12:26]] {{field-on:Bible}} И рече Иеровоам в сърдцето си: Сега ще се върне царството в Давидовия дом. {{field-off:Bible}}</w:t>
      </w:r>
    </w:p>
    <w:p>
      <w:pPr>
        <w:pStyle w:val="Normal"/>
        <w:rPr/>
      </w:pPr>
      <w:r>
        <w:rPr/>
        <w:t>[[@Bible:1Ki 12:27 ]][[12:27 &gt;&gt; 1Ki 12:27]] {{field-on:Bible}} Ако тези люде възлязат да приносят жъртви в дома Господен в Ерусалим, тогаз сърдцето на тези люде ще се обърне към господаря им Ровоама Юдиния цар, а мене ще убият; и ще се обърнат към Ровоама Юдиния цар. {{field-off:Bible}}</w:t>
      </w:r>
    </w:p>
    <w:p>
      <w:pPr>
        <w:pStyle w:val="Normal"/>
        <w:rPr/>
      </w:pPr>
      <w:r>
        <w:rPr/>
        <w:t>[[@Bible:1Ki 12:28 ]][[12:28 &gt;&gt; 1Ki 12:28]] {{field-on:Bible}} И съветва се царят и направи две златни телета, и рече им: Стига ви да възхождате в Ерусалим: ето боговете ти, Израилю, които те изведоха из Египетската земя. {{field-off:Bible}}</w:t>
      </w:r>
    </w:p>
    <w:p>
      <w:pPr>
        <w:pStyle w:val="Normal"/>
        <w:rPr/>
      </w:pPr>
      <w:r>
        <w:rPr/>
        <w:t>[[@Bible:1Ki 12:29 ]][[12:29 &gt;&gt; 1Ki 12:29]] {{field-on:Bible}} И тури единия идол в Ветил, а другия тури в Дан. {{field-off:Bible}}</w:t>
      </w:r>
    </w:p>
    <w:p>
      <w:pPr>
        <w:pStyle w:val="Normal"/>
        <w:rPr/>
      </w:pPr>
      <w:r>
        <w:rPr/>
        <w:t>[[@Bible:1Ki 12:30 ]][[12:30 &gt;&gt; 1Ki 12:30]] {{field-on:Bible}} И това нещо стана грях; защото отиваха людете дори до Дан за да се кланят пред единия. {{field-off:Bible}}</w:t>
      </w:r>
    </w:p>
    <w:p>
      <w:pPr>
        <w:pStyle w:val="Normal"/>
        <w:rPr/>
      </w:pPr>
      <w:r>
        <w:rPr/>
        <w:t>[[@Bible:1Ki 12:31 ]][[12:31 &gt;&gt; 1Ki 12:31]] {{field-on:Bible}} И направи домове на високите места, и направи свещеници от най-долните люде, които не бяха от Левийните синове. {{field-off:Bible}}</w:t>
      </w:r>
    </w:p>
    <w:p>
      <w:pPr>
        <w:pStyle w:val="Normal"/>
        <w:rPr/>
      </w:pPr>
      <w:r>
        <w:rPr/>
        <w:t>[[@Bible:1Ki 12:32 ]][[12:32 &gt;&gt; 1Ki 12:32]] {{field-on:Bible}} И направи Иеровоам праздник в осмия месец, в петнадесетия ден на месеца, както праздника който става в Юда, и приносяше жъртва на олтаря. Така направи в Ветил, и жъртвуваше на телетата които направи; и настани в Ветил свещениците на високите места които направи. {{field-off:Bible}}</w:t>
      </w:r>
    </w:p>
    <w:p>
      <w:pPr>
        <w:pStyle w:val="Normal"/>
        <w:rPr/>
      </w:pPr>
      <w:r>
        <w:rPr/>
        <w:t>[[@Bible:1Ki 12:33 ]][[12:33 &gt;&gt; 1Ki 12:33]] {{field-on:Bible}} И приносяше жъртва на олтаря който направи в Ветил, в петнадесетия ден на осмия месец, в месеца който измисли от сърдцето си; и направи праздник на Израилевите синове; и принесе жъртва на олтаря, и кадеше. {{field-off:Bible}}</w:t>
      </w:r>
    </w:p>
    <w:p>
      <w:pPr>
        <w:pStyle w:val="Heading2"/>
        <w:rPr/>
      </w:pPr>
      <w:r>
        <w:rPr/>
        <w:t>Глава 13</w:t>
      </w:r>
    </w:p>
    <w:p>
      <w:pPr>
        <w:pStyle w:val="Normal"/>
        <w:rPr/>
      </w:pPr>
      <w:r>
        <w:rPr/>
        <w:t>[[@Bible:1Ki 13:1 ]][[13:1 &gt;&gt; 1Ki 13:1]] {{field-on:Bible}} И, ето, дойде человек Божий от Юда в Ветил с слово Господне; а Иеровоам стоеше на олтаря за да покади. {{field-off:Bible}}</w:t>
      </w:r>
    </w:p>
    <w:p>
      <w:pPr>
        <w:pStyle w:val="Normal"/>
        <w:rPr/>
      </w:pPr>
      <w:r>
        <w:rPr/>
        <w:t>[[@Bible:1Ki 13:2 ]][[13:2 &gt;&gt; 1Ki 13:2]] {{field-on:Bible}} И извика към олтаря с слово Господне и рече: Олтарю, олтарю, така говори Господ: Ето, син ще се роди на Давидовия дом, Иосия името му, и ще заколи върх тебе свещениците на високите места които кадят върх тебе; и человечески кости ще се изгорят върх тебе. {{field-off:Bible}}</w:t>
      </w:r>
    </w:p>
    <w:p>
      <w:pPr>
        <w:pStyle w:val="Normal"/>
        <w:rPr/>
      </w:pPr>
      <w:r>
        <w:rPr/>
        <w:t>[[@Bible:1Ki 13:3 ]][[13:3 &gt;&gt; 1Ki 13:3]] {{field-on:Bible}} И даде знамение в истия ден и рече: Това е знамението което говори Господ: ето, олтарът ще се разседне, и пепелът който е на него ще се разсипе. {{field-off:Bible}}</w:t>
      </w:r>
    </w:p>
    <w:p>
      <w:pPr>
        <w:pStyle w:val="Normal"/>
        <w:rPr/>
      </w:pPr>
      <w:r>
        <w:rPr/>
        <w:t>[[@Bible:1Ki 13:4 ]][[13:4 &gt;&gt; 1Ki 13:4]] {{field-on:Bible}} И когато чу цар Иеровоам словото на Божия человек което извика към олтаря в Ветил, простря ръката си от олтаря и рече: Хванете го. И изсъхна ръката му която простря върх него, щото не можа да я повърне към себе си. {{field-off:Bible}}</w:t>
      </w:r>
    </w:p>
    <w:p>
      <w:pPr>
        <w:pStyle w:val="Normal"/>
        <w:rPr/>
      </w:pPr>
      <w:r>
        <w:rPr/>
        <w:t>[[@Bible:1Ki 13:5 ]][[13:5 &gt;&gt; 1Ki 13:5]] {{field-on:Bible}} И разседна се олтарът, и разсипа се пепелът от олтаря, според знамението което даде человекът Божий чрез словото Господне. {{field-off:Bible}}</w:t>
      </w:r>
    </w:p>
    <w:p>
      <w:pPr>
        <w:pStyle w:val="Normal"/>
        <w:rPr/>
      </w:pPr>
      <w:r>
        <w:rPr/>
        <w:t>[[@Bible:1Ki 13:6 ]][[13:6 &gt;&gt; 1Ki 13:6]] {{field-on:Bible}} И отговори царят и рече на Божия человек: Помоли се, моля, на Господа Бога твоего, и направи моление за мене за да се повърне ръката ми към мене. И помоли се человекът Божий Господу, и повърна се ръката на царя към него, и стана както по-напред. {{field-off:Bible}}</w:t>
      </w:r>
    </w:p>
    <w:p>
      <w:pPr>
        <w:pStyle w:val="Normal"/>
        <w:rPr/>
      </w:pPr>
      <w:r>
        <w:rPr/>
        <w:t>[[@Bible:1Ki 13:7 ]][[13:7 &gt;&gt; 1Ki 13:7]] {{field-on:Bible}} И рече царят на Божия человек: Влез с мене у дома и обядвай, и ще ти дам дар. {{field-off:Bible}}</w:t>
      </w:r>
    </w:p>
    <w:p>
      <w:pPr>
        <w:pStyle w:val="Normal"/>
        <w:rPr/>
      </w:pPr>
      <w:r>
        <w:rPr/>
        <w:t>[[@Bible:1Ki 13:8 ]][[13:8 &gt;&gt; 1Ki 13:8]] {{field-on:Bible}} Но человекът Божий рече на царя: Ако щеш ми да половината от дома си не ща да вляза с тебе, нито ще ям хляб нито ще пия вода на това място; {{field-off:Bible}}</w:t>
      </w:r>
    </w:p>
    <w:p>
      <w:pPr>
        <w:pStyle w:val="Normal"/>
        <w:rPr/>
      </w:pPr>
      <w:r>
        <w:rPr/>
        <w:t>[[@Bible:1Ki 13:9 ]][[13:9 &gt;&gt; 1Ki 13:9]] {{field-on:Bible}} защото така ми е заповядано чрез словото Господне което ми каза: Не яж хляб, и не пий вода, и не се връщай през пътя през който си дошел. {{field-off:Bible}}</w:t>
      </w:r>
    </w:p>
    <w:p>
      <w:pPr>
        <w:pStyle w:val="Normal"/>
        <w:rPr/>
      </w:pPr>
      <w:r>
        <w:rPr/>
        <w:t>[[@Bible:1Ki 13:10 ]][[13:10 &gt;&gt; 1Ki 13:10]] {{field-on:Bible}} И тръгна си по друг път, и не се върна през пътя по който дойде в Ветил. {{field-off:Bible}}</w:t>
      </w:r>
    </w:p>
    <w:p>
      <w:pPr>
        <w:pStyle w:val="Normal"/>
        <w:rPr/>
      </w:pPr>
      <w:r>
        <w:rPr/>
        <w:t>[[@Bible:1Ki 13:11 ]][[13:11 &gt;&gt; 1Ki 13:11]] {{field-on:Bible}} И живееше в Ветил един стар пророк; и дойдоха синовете му та му приказаха всичките дела които направи человекът Божий през онзи ден в Ветил; приказаха още на отца си и словата които говори на царя. {{field-off:Bible}}</w:t>
      </w:r>
    </w:p>
    <w:p>
      <w:pPr>
        <w:pStyle w:val="Normal"/>
        <w:rPr/>
      </w:pPr>
      <w:r>
        <w:rPr/>
        <w:t>[[@Bible:1Ki 13:12 ]][[13:12 &gt;&gt; 1Ki 13:12]] {{field-on:Bible}} И рече им отец им: През кой път тръгна? А синовете му бяха видели през кой път тръгна человекът Божий който беше дошел от Юда. {{field-off:Bible}}</w:t>
      </w:r>
    </w:p>
    <w:p>
      <w:pPr>
        <w:pStyle w:val="Normal"/>
        <w:rPr/>
      </w:pPr>
      <w:r>
        <w:rPr/>
        <w:t>[[@Bible:1Ki 13:13 ]][[13:13 &gt;&gt; 1Ki 13:13]] {{field-on:Bible}} И рече на синовете си: Пригответе ми осела. И приготвиха му осела; и седна на него {{field-off:Bible}}</w:t>
      </w:r>
    </w:p>
    <w:p>
      <w:pPr>
        <w:pStyle w:val="Normal"/>
        <w:rPr/>
      </w:pPr>
      <w:r>
        <w:rPr/>
        <w:t>[[@Bible:1Ki 13:14 ]][[13:14 &gt;&gt; 1Ki 13:14]] {{field-on:Bible}} та отиде след Божия человек, и намери го че седи под един теревинт; и рече му: Ти ли си человекът Божий който си дошел от Юда? И рече: Аз. {{field-off:Bible}}</w:t>
      </w:r>
    </w:p>
    <w:p>
      <w:pPr>
        <w:pStyle w:val="Normal"/>
        <w:rPr/>
      </w:pPr>
      <w:r>
        <w:rPr/>
        <w:t>[[@Bible:1Ki 13:15 ]][[13:15 &gt;&gt; 1Ki 13:15]] {{field-on:Bible}} И рече му: Дойди с мене в къщата ми та яж хляб. {{field-off:Bible}}</w:t>
      </w:r>
    </w:p>
    <w:p>
      <w:pPr>
        <w:pStyle w:val="Normal"/>
        <w:rPr/>
      </w:pPr>
      <w:r>
        <w:rPr/>
        <w:t>[[@Bible:1Ki 13:16 ]][[13:16 &gt;&gt; 1Ki 13:16]] {{field-on:Bible}} А той рече: Не мога да се върна с тебе нито да дойда с тебе, нито ще ям хляб, нито ще пия вода с тебе на това място; {{field-off:Bible}}</w:t>
      </w:r>
    </w:p>
    <w:p>
      <w:pPr>
        <w:pStyle w:val="Normal"/>
        <w:rPr/>
      </w:pPr>
      <w:r>
        <w:rPr/>
        <w:t>[[@Bible:1Ki 13:17 ]][[13:17 &gt;&gt; 1Ki 13:17]] {{field-on:Bible}} защото ми се говори чрез словото Господне: Да не ядеш хляб нито да пиеш вода там, нито да се върнеш та да отидеш през пътя през който си дошел. {{field-off:Bible}}</w:t>
      </w:r>
    </w:p>
    <w:p>
      <w:pPr>
        <w:pStyle w:val="Normal"/>
        <w:rPr/>
      </w:pPr>
      <w:r>
        <w:rPr/>
        <w:t>[[@Bible:1Ki 13:18 ]][[13:18 &gt;&gt; 1Ki 13:18]] {{field-on:Bible}} И рече му: И аз към пророк както ти; и ангел ми говори чрез слово Господне и рече: Върни го с тебе в къщата си за да яде хляб и да пие вода. Слъга то. {{field-off:Bible}}</w:t>
      </w:r>
    </w:p>
    <w:p>
      <w:pPr>
        <w:pStyle w:val="Normal"/>
        <w:rPr/>
      </w:pPr>
      <w:r>
        <w:rPr/>
        <w:t>[[@Bible:1Ki 13:19 ]][[13:19 &gt;&gt; 1Ki 13:19]] {{field-on:Bible}} И върна се с него та яде хляб в къщата му и пи вода. {{field-off:Bible}}</w:t>
      </w:r>
    </w:p>
    <w:p>
      <w:pPr>
        <w:pStyle w:val="Normal"/>
        <w:rPr/>
      </w:pPr>
      <w:r>
        <w:rPr/>
        <w:t>[[@Bible:1Ki 13:20 ]][[13:20 &gt;&gt; 1Ki 13:20]] {{field-on:Bible}} И като седеше на трапезата, биде слово Господне към пророка който беше го върнал, {{field-off:Bible}}</w:t>
      </w:r>
    </w:p>
    <w:p>
      <w:pPr>
        <w:pStyle w:val="Normal"/>
        <w:rPr/>
      </w:pPr>
      <w:r>
        <w:rPr/>
        <w:t>[[@Bible:1Ki 13:21 ]][[13:21 &gt;&gt; 1Ki 13:21]] {{field-on:Bible}} та извика към Божия человек що бе дошел от Юда и рече: Така говори Господ: Понеже не послуша ти гласа Господен, и не упази заповедта която ти заповяда Господ Бог твой, {{field-off:Bible}}</w:t>
      </w:r>
    </w:p>
    <w:p>
      <w:pPr>
        <w:pStyle w:val="Normal"/>
        <w:rPr/>
      </w:pPr>
      <w:r>
        <w:rPr/>
        <w:t>[[@Bible:1Ki 13:22 ]][[13:22 &gt;&gt; 1Ki 13:22]] {{field-on:Bible}} но се върна та яде хляб и пи вода на мястото за което ти рече да не ядеш хляб нито да пиеш вода, тялото ти няма да влезе в гроба на отците ти. {{field-off:Bible}}</w:t>
      </w:r>
    </w:p>
    <w:p>
      <w:pPr>
        <w:pStyle w:val="Normal"/>
        <w:rPr/>
      </w:pPr>
      <w:r>
        <w:rPr/>
        <w:t>[[@Bible:1Ki 13:23 ]][[13:23 &gt;&gt; 1Ki 13:23]] {{field-on:Bible}} И като яде хляб и като пи, оседла онзи осела на пророка когото върна. {{field-off:Bible}}</w:t>
      </w:r>
    </w:p>
    <w:p>
      <w:pPr>
        <w:pStyle w:val="Normal"/>
        <w:rPr/>
      </w:pPr>
      <w:r>
        <w:rPr/>
        <w:t>[[@Bible:1Ki 13:24 ]][[13:24 &gt;&gt; 1Ki 13:24]] {{field-on:Bible}} И отиде си; но намери го лъв на пътя и го умъртви; и тялото му бе простряно на пътя, а оселът стоеше при него, и лъвът стоеше при тялото. {{field-off:Bible}}</w:t>
      </w:r>
    </w:p>
    <w:p>
      <w:pPr>
        <w:pStyle w:val="Normal"/>
        <w:rPr/>
      </w:pPr>
      <w:r>
        <w:rPr/>
        <w:t>[[@Bible:1Ki 13:25 ]][[13:25 &gt;&gt; 1Ki 13:25]] {{field-on:Bible}} И, ето, мъже които минуваха видяха тялото простряно на пътя, и лъва че стои при тялото; и дойдоха та известиха това в града дето живееше старият пророк. {{field-off:Bible}}</w:t>
      </w:r>
    </w:p>
    <w:p>
      <w:pPr>
        <w:pStyle w:val="Normal"/>
        <w:rPr/>
      </w:pPr>
      <w:r>
        <w:rPr/>
        <w:t>[[@Bible:1Ki 13:26 ]][[13:26 &gt;&gt; 1Ki 13:26]] {{field-on:Bible}} И когато чу онзи пророк който го върна от пътя, рече: Този е человекът Божий който не послуша гласа Господен; за това го предаде Господ на лъва, та го разкъса и го умъртви според словото Господне което му говори. {{field-off:Bible}}</w:t>
      </w:r>
    </w:p>
    <w:p>
      <w:pPr>
        <w:pStyle w:val="Normal"/>
        <w:rPr/>
      </w:pPr>
      <w:r>
        <w:rPr/>
        <w:t>[[@Bible:1Ki 13:27 ]][[13:27 &gt;&gt; 1Ki 13:27]] {{field-on:Bible}} И говори на синовете си и рече: Оседлайте за мене осела. И оседлаха. {{field-off:Bible}}</w:t>
      </w:r>
    </w:p>
    <w:p>
      <w:pPr>
        <w:pStyle w:val="Normal"/>
        <w:rPr/>
      </w:pPr>
      <w:r>
        <w:rPr/>
        <w:t>[[@Bible:1Ki 13:28 ]][[13:28 &gt;&gt; 1Ki 13:28]] {{field-on:Bible}} И отиде та намери тялото му простряно на пътя, и осела и лъва че стоеха при тялото: лъвът не бе изял тялото нито разкъсал осела. {{field-off:Bible}}</w:t>
      </w:r>
    </w:p>
    <w:p>
      <w:pPr>
        <w:pStyle w:val="Normal"/>
        <w:rPr/>
      </w:pPr>
      <w:r>
        <w:rPr/>
        <w:t>[[@Bible:1Ki 13:29 ]][[13:29 &gt;&gt; 1Ki 13:29]] {{field-on:Bible}} И дигна пророкът тялото на Божия человек та го тури на осела, и занесе го; и дойде в града старият пророк за да го оплаче и да го погребе. {{field-off:Bible}}</w:t>
      </w:r>
    </w:p>
    <w:p>
      <w:pPr>
        <w:pStyle w:val="Normal"/>
        <w:rPr/>
      </w:pPr>
      <w:r>
        <w:rPr/>
        <w:t>[[@Bible:1Ki 13:30 ]][[13:30 &gt;&gt; 1Ki 13:30]] {{field-on:Bible}} И тури тялото му в гроба си; и плакаха над него и казваха: Горко, брате мой! {{field-off:Bible}}</w:t>
      </w:r>
    </w:p>
    <w:p>
      <w:pPr>
        <w:pStyle w:val="Normal"/>
        <w:rPr/>
      </w:pPr>
      <w:r>
        <w:rPr/>
        <w:t>[[@Bible:1Ki 13:31 ]][[13:31 &gt;&gt; 1Ki 13:31]] {{field-on:Bible}} И като го погребе, говори на синовете си и рече: Като умра, погребете и мене в гроба дето е погребен человекът Божий: турете костите ми при костите му; {{field-off:Bible}}</w:t>
      </w:r>
    </w:p>
    <w:p>
      <w:pPr>
        <w:pStyle w:val="Normal"/>
        <w:rPr/>
      </w:pPr>
      <w:r>
        <w:rPr/>
        <w:t>[[@Bible:1Ki 13:32 ]][[13:32 &gt;&gt; 1Ki 13:32]] {{field-on:Bible}} защото непременно ще се изпълни това нещо което извика чрез словото Господне против олтаря в Ветил, и против всичките домове на високите места които са в Самарийските градове. {{field-off:Bible}}</w:t>
      </w:r>
    </w:p>
    <w:p>
      <w:pPr>
        <w:pStyle w:val="Normal"/>
        <w:rPr/>
      </w:pPr>
      <w:r>
        <w:rPr/>
        <w:t>[[@Bible:1Ki 13:33 ]][[13:33 &gt;&gt; 1Ki 13:33]] {{field-on:Bible}} След това Иеровоам не се повърна от лошия си път, но направи пак от най-долните люде свещеници на високите места: който искаше посвещаваше го, и биваше свещеник на високите места. {{field-off:Bible}}</w:t>
      </w:r>
    </w:p>
    <w:p>
      <w:pPr>
        <w:pStyle w:val="Normal"/>
        <w:rPr/>
      </w:pPr>
      <w:r>
        <w:rPr/>
        <w:t>[[@Bible:1Ki 13:34 ]][[13:34 &gt;&gt; 1Ki 13:34]] {{field-on:Bible}} И стана това нещо грях на дома Иеровоамов, за да го изтреби и погуби от лицето на земята. {{field-off:Bible}}</w:t>
      </w:r>
    </w:p>
    <w:p>
      <w:pPr>
        <w:pStyle w:val="Heading2"/>
        <w:rPr/>
      </w:pPr>
      <w:r>
        <w:rPr/>
        <w:t>Глава 14</w:t>
      </w:r>
    </w:p>
    <w:p>
      <w:pPr>
        <w:pStyle w:val="Normal"/>
        <w:rPr/>
      </w:pPr>
      <w:r>
        <w:rPr/>
        <w:t>[[@Bible:1Ki 14:1 ]][[14:1 &gt;&gt; 1Ki 14:1]] {{field-on:Bible}} В онова време разболя се Авия Иеровоамовът син. {{field-off:Bible}}</w:t>
      </w:r>
    </w:p>
    <w:p>
      <w:pPr>
        <w:pStyle w:val="Normal"/>
        <w:rPr/>
      </w:pPr>
      <w:r>
        <w:rPr/>
        <w:t>[[@Bible:1Ki 14:2 ]][[14:2 &gt;&gt; 1Ki 14:2]] {{field-on:Bible}} И рече Иеровоам на жена си: Стани, моля, и преличи се щото да не познаят че си жена на Иеровоама, и иди в Сило; ето, там е Ахия пророкът който ми рече че ще царувам над тези люде. {{field-off:Bible}}</w:t>
      </w:r>
    </w:p>
    <w:p>
      <w:pPr>
        <w:pStyle w:val="Normal"/>
        <w:rPr/>
      </w:pPr>
      <w:r>
        <w:rPr/>
        <w:t>[[@Bible:1Ki 14:3 ]][[14:3 &gt;&gt; 1Ki 14:3]] {{field-on:Bible}} И вземи в ръката си десет хляба, и сухари, и стомна с мед та иди при него: той ще ти обади какво ще стане на детето. {{field-off:Bible}}</w:t>
      </w:r>
    </w:p>
    <w:p>
      <w:pPr>
        <w:pStyle w:val="Normal"/>
        <w:rPr/>
      </w:pPr>
      <w:r>
        <w:rPr/>
        <w:t>[[@Bible:1Ki 14:4 ]][[14:4 &gt;&gt; 1Ki 14:4]] {{field-on:Bible}} И направи така Иеровоамовата жена; и стана та отиде в Сило, и дойде в дома на Ахия. А Ахия не можеше да гледа; защото очите му бяха отъпяли от старостта му. {{field-off:Bible}}</w:t>
      </w:r>
    </w:p>
    <w:p>
      <w:pPr>
        <w:pStyle w:val="Normal"/>
        <w:rPr/>
      </w:pPr>
      <w:r>
        <w:rPr/>
        <w:t>[[@Bible:1Ki 14:5 ]][[14:5 &gt;&gt; 1Ki 14:5]] {{field-on:Bible}} А Господ беше рекъл на Ахия: Ето, жената на Иеровоама иде да иска от тебе слово за сина си, защото е болен: така и така ще й речеш; защото, когато влезе, ще се пристори че е друга. {{field-off:Bible}}</w:t>
      </w:r>
    </w:p>
    <w:p>
      <w:pPr>
        <w:pStyle w:val="Normal"/>
        <w:rPr/>
      </w:pPr>
      <w:r>
        <w:rPr/>
        <w:t>[[@Bible:1Ki 14:6 ]][[14:6 &gt;&gt; 1Ki 14:6]] {{field-on:Bible}} И като чу Ахия шума на нозете й като влазяше в вратата рече: Влез, Иеровоамова жено: защо се приструваш че си друга? Но аз съм пратен при тебе с жестоки известия. {{field-off:Bible}}</w:t>
      </w:r>
    </w:p>
    <w:p>
      <w:pPr>
        <w:pStyle w:val="Normal"/>
        <w:rPr/>
      </w:pPr>
      <w:r>
        <w:rPr/>
        <w:t>[[@Bible:1Ki 14:7 ]][[14:7 &gt;&gt; 1Ki 14:7]] {{field-on:Bible}} Иди, кажи на Иеровоама: Така говори Господ Бог Израилев: Понеже аз те възвисих от сред людете и те поставих вожд над людете си Израиля, {{field-off:Bible}}</w:t>
      </w:r>
    </w:p>
    <w:p>
      <w:pPr>
        <w:pStyle w:val="Normal"/>
        <w:rPr/>
      </w:pPr>
      <w:r>
        <w:rPr/>
        <w:t>[[@Bible:1Ki 14:8 ]][[14:8 &gt;&gt; 1Ki 14:8]] {{field-on:Bible}} и, като раздрах царството от Давидовия дом, дадох го на тебе, а ти не биде както рабът ми Давид който съхрани заповедите ми, и който ме последва с всичкото си сърдце да прави само което е право пред мене, {{field-off:Bible}}</w:t>
      </w:r>
    </w:p>
    <w:p>
      <w:pPr>
        <w:pStyle w:val="Normal"/>
        <w:rPr/>
      </w:pPr>
      <w:r>
        <w:rPr/>
        <w:t>[[@Bible:1Ki 14:9 ]][[14:9 &gt;&gt; 1Ki 14:9]] {{field-on:Bible}} но ти надмина в злото всички които са били преди тебе, защото отиде ти та си направи други богове и леяни идоли, за да ме прогневиш и да ме отхвърлиш зад гърба си, {{field-off:Bible}}</w:t>
      </w:r>
    </w:p>
    <w:p>
      <w:pPr>
        <w:pStyle w:val="Normal"/>
        <w:rPr/>
      </w:pPr>
      <w:r>
        <w:rPr/>
        <w:t>[[@Bible:1Ki 14:10 ]][[14:10 &gt;&gt; 1Ki 14:10]] {{field-on:Bible}} заради това, ето, ще докарам зло на Иеровоамовия дом, и ще изтребя от Иеровоамовите всичко до крак, затворения и оставения в Израил, и ще помета вслед Иеровоамовия дом както помита някой гноя доде не остане. {{field-off:Bible}}</w:t>
      </w:r>
    </w:p>
    <w:p>
      <w:pPr>
        <w:pStyle w:val="Normal"/>
        <w:rPr/>
      </w:pPr>
      <w:r>
        <w:rPr/>
        <w:t>[[@Bible:1Ki 14:11 ]][[14:11 &gt;&gt; 1Ki 14:11]] {{field-on:Bible}} Който Иеровоамов умре в града, псетата ще го изядат; и който умре в полето, птиците небесни ще го изядат; защото Господ говори. {{field-off:Bible}}</w:t>
      </w:r>
    </w:p>
    <w:p>
      <w:pPr>
        <w:pStyle w:val="Normal"/>
        <w:rPr/>
      </w:pPr>
      <w:r>
        <w:rPr/>
        <w:t>[[@Bible:1Ki 14:12 ]][[14:12 &gt;&gt; 1Ki 14:12]] {{field-on:Bible}} Ти прочее стани та иди в дома си: като влязат нозете ти в града детето ще умре. {{field-off:Bible}}</w:t>
      </w:r>
    </w:p>
    <w:p>
      <w:pPr>
        <w:pStyle w:val="Normal"/>
        <w:rPr/>
      </w:pPr>
      <w:r>
        <w:rPr/>
        <w:t>[[@Bible:1Ki 14:13 ]][[14:13 &gt;&gt; 1Ki 14:13]] {{field-on:Bible}} И ще го оплаче всичкий Израил, и ще го погребат; защото само оно от Иеровоама ще дойде в гроб, понеже в него се намери нещо добро пред Господа Бога Израилева в дома на Иеровоама. {{field-off:Bible}}</w:t>
      </w:r>
    </w:p>
    <w:p>
      <w:pPr>
        <w:pStyle w:val="Normal"/>
        <w:rPr/>
      </w:pPr>
      <w:r>
        <w:rPr/>
        <w:t>[[@Bible:1Ki 14:14 ]][[14:14 &gt;&gt; 1Ki 14:14]] {{field-on:Bible}} И ще си въздигне Господ цар над Израиля който ще изтреби дома на Иеровоама в онзи ден; но що? и сега. {{field-off:Bible}}</w:t>
      </w:r>
    </w:p>
    <w:p>
      <w:pPr>
        <w:pStyle w:val="Normal"/>
        <w:rPr/>
      </w:pPr>
      <w:r>
        <w:rPr/>
        <w:t>[[@Bible:1Ki 14:15 ]][[14:15 &gt;&gt; 1Ki 14:15]] {{field-on:Bible}} И ще порази Господ Израиля като тръст която се клати у водата, и ще изкорени Израиля из тази добра земя която даде на отците им, и ще ги разпръсне оттатък реката, понеже направиха Ашерите си за да прогневят Господа. {{field-off:Bible}}</w:t>
      </w:r>
    </w:p>
    <w:p>
      <w:pPr>
        <w:pStyle w:val="Normal"/>
        <w:rPr/>
      </w:pPr>
      <w:r>
        <w:rPr/>
        <w:t>[[@Bible:1Ki 14:16 ]][[14:16 &gt;&gt; 1Ki 14:16]] {{field-on:Bible}} И ще предаде Израиля заради греховете на Иеровоама, който съгреши, и който направи Израиля да съгреши. {{field-off:Bible}}</w:t>
      </w:r>
    </w:p>
    <w:p>
      <w:pPr>
        <w:pStyle w:val="Normal"/>
        <w:rPr/>
      </w:pPr>
      <w:r>
        <w:rPr/>
        <w:t>[[@Bible:1Ki 14:17 ]][[14:17 &gt;&gt; 1Ki 14:17]] {{field-on:Bible}} И стана Иеровоамовата жена та си отиде, и дойде в Терса; и като стъпи на прага на вратата, умря детето. {{field-off:Bible}}</w:t>
      </w:r>
    </w:p>
    <w:p>
      <w:pPr>
        <w:pStyle w:val="Normal"/>
        <w:rPr/>
      </w:pPr>
      <w:r>
        <w:rPr/>
        <w:t>[[@Bible:1Ki 14:18 ]][[14:18 &gt;&gt; 1Ki 14:18]] {{field-on:Bible}} И погребоха го, и оплака го всичкий Израил, според словото Господне което говори чрез раба си Ахия пророка. {{field-off:Bible}}</w:t>
      </w:r>
    </w:p>
    <w:p>
      <w:pPr>
        <w:pStyle w:val="Normal"/>
        <w:rPr/>
      </w:pPr>
      <w:r>
        <w:rPr/>
        <w:t>[[@Bible:1Ki 14:19 ]][[14:19 &gt;&gt; 1Ki 14:19]] {{field-on:Bible}} А останалите от деянията на Иеровоама, как прави бой, и как царува, ето, те са писани в Книгата на Летовниците на Израилевите Царе. {{field-off:Bible}}</w:t>
      </w:r>
    </w:p>
    <w:p>
      <w:pPr>
        <w:pStyle w:val="Normal"/>
        <w:rPr/>
      </w:pPr>
      <w:r>
        <w:rPr/>
        <w:t>[[@Bible:1Ki 14:20 ]][[14:20 &gt;&gt; 1Ki 14:20]] {{field-on:Bible}} И дните в които царува Иеровоам бяха двадесет и две години; и заспа с отците си; и въцари се вместо него Надав син му. {{field-off:Bible}}</w:t>
      </w:r>
    </w:p>
    <w:p>
      <w:pPr>
        <w:pStyle w:val="Normal"/>
        <w:rPr/>
      </w:pPr>
      <w:r>
        <w:rPr/>
        <w:t>[[@Bible:1Ki 14:21 ]][[14:21 &gt;&gt; 1Ki 14:21]] {{field-on:Bible}} А Ровоам Соломоновий син царува над Юда. На четиридесет и една година бе Ровоам когато стана цар, и царува седемнадесет години в Ерусалим, в града който Господ избра от всичките Израилеви племена за да тури името си там. И името на майка му бе Наама, Амонка. {{field-off:Bible}}</w:t>
      </w:r>
    </w:p>
    <w:p>
      <w:pPr>
        <w:pStyle w:val="Normal"/>
        <w:rPr/>
      </w:pPr>
      <w:r>
        <w:rPr/>
        <w:t>[[@Bible:1Ki 14:22 ]][[14:22 &gt;&gt; 1Ki 14:22]] {{field-on:Bible}} А Юда стори зло пред Господа, и раздразниха го в ревнование с греховете си с които съгрешиха повече от всичко що направиха отците им. {{field-off:Bible}}</w:t>
      </w:r>
    </w:p>
    <w:p>
      <w:pPr>
        <w:pStyle w:val="Normal"/>
        <w:rPr/>
      </w:pPr>
      <w:r>
        <w:rPr/>
        <w:t>[[@Bible:1Ki 14:23 ]][[14:23 &gt;&gt; 1Ki 14:23]] {{field-on:Bible}} Защото и те си съградиха високи места, и направиха кумири и Ашери на всеки висок хълм и под всяко зелено дърво. {{field-off:Bible}}</w:t>
      </w:r>
    </w:p>
    <w:p>
      <w:pPr>
        <w:pStyle w:val="Normal"/>
        <w:rPr/>
      </w:pPr>
      <w:r>
        <w:rPr/>
        <w:t>[[@Bible:1Ki 14:24 ]][[14:24 &gt;&gt; 1Ki 14:24]] {{field-on:Bible}} А имаше още в земята мъжеложци, и правеха според всичките мерзости на езичниците които Господ изгони от лицето на Израилевите синове. {{field-off:Bible}}</w:t>
      </w:r>
    </w:p>
    <w:p>
      <w:pPr>
        <w:pStyle w:val="Normal"/>
        <w:rPr/>
      </w:pPr>
      <w:r>
        <w:rPr/>
        <w:t>[[@Bible:1Ki 14:25 ]][[14:25 &gt;&gt; 1Ki 14:25]] {{field-on:Bible}} И в петото лето на Ровоамовото царуване възлезе Сисак Египетский цар против Ерусалим {{field-off:Bible}}</w:t>
      </w:r>
    </w:p>
    <w:p>
      <w:pPr>
        <w:pStyle w:val="Normal"/>
        <w:rPr/>
      </w:pPr>
      <w:r>
        <w:rPr/>
        <w:t>[[@Bible:1Ki 14:26 ]][[14:26 &gt;&gt; 1Ki 14:26]] {{field-on:Bible}} та взе съкровищата на дома Господен и съкровищата на царския дом: взе всичко; взе още всичките златни щитове които бе направил Соломон. {{field-off:Bible}}</w:t>
      </w:r>
    </w:p>
    <w:p>
      <w:pPr>
        <w:pStyle w:val="Normal"/>
        <w:rPr/>
      </w:pPr>
      <w:r>
        <w:rPr/>
        <w:t>[[@Bible:1Ki 14:27 ]][[14:27 &gt;&gt; 1Ki 14:27]] {{field-on:Bible}} А вместо тях направи цар Ровоам медни щитове, и предаде ги в ръцете на началниците на телохранителите които пазеха дверите на царския дом. {{field-off:Bible}}</w:t>
      </w:r>
    </w:p>
    <w:p>
      <w:pPr>
        <w:pStyle w:val="Normal"/>
        <w:rPr/>
      </w:pPr>
      <w:r>
        <w:rPr/>
        <w:t>[[@Bible:1Ki 14:28 ]][[14:28 &gt;&gt; 1Ki 14:28]] {{field-on:Bible}} И когато влазяше царят в дома Господен, държеха ги телохранителите: после ги заносяха пак в жилището на телохранителите. {{field-off:Bible}}</w:t>
      </w:r>
    </w:p>
    <w:p>
      <w:pPr>
        <w:pStyle w:val="Normal"/>
        <w:rPr/>
      </w:pPr>
      <w:r>
        <w:rPr/>
        <w:t>[[@Bible:1Ki 14:29 ]][[14:29 &gt;&gt; 1Ki 14:29]] {{field-on:Bible}} А останалите от деянията на Ровоама, и всичко що направи, не са ли писани в Книгата на Летовниците на Юдините царе? {{field-off:Bible}}</w:t>
      </w:r>
    </w:p>
    <w:p>
      <w:pPr>
        <w:pStyle w:val="Normal"/>
        <w:rPr/>
      </w:pPr>
      <w:r>
        <w:rPr/>
        <w:t>[[@Bible:1Ki 14:30 ]][[14:30 &gt;&gt; 1Ki 14:30]] {{field-on:Bible}} А имаше бой между Ровоама и Иеровоама в всичките дни. {{field-off:Bible}}</w:t>
      </w:r>
    </w:p>
    <w:p>
      <w:pPr>
        <w:pStyle w:val="Normal"/>
        <w:rPr/>
      </w:pPr>
      <w:r>
        <w:rPr/>
        <w:t>[[@Bible:1Ki 14:31 ]][[14:31 &gt;&gt; 1Ki 14:31]] {{field-on:Bible}} И заспа Ровоам с отците си, и погребе се с отците си в Давидовия град. И името на майка му бе Наама, Амонка. А въцари се вместо него Авия син му. {{field-off:Bible}}</w:t>
      </w:r>
    </w:p>
    <w:p>
      <w:pPr>
        <w:pStyle w:val="Heading2"/>
        <w:rPr/>
      </w:pPr>
      <w:r>
        <w:rPr/>
        <w:t>Глава 15</w:t>
      </w:r>
    </w:p>
    <w:p>
      <w:pPr>
        <w:pStyle w:val="Normal"/>
        <w:rPr/>
      </w:pPr>
      <w:r>
        <w:rPr/>
        <w:t>[[@Bible:1Ki 15:1 ]][[15:1 &gt;&gt; 1Ki 15:1]] {{field-on:Bible}} И в осемнадесетото лето на царуването на Иеровоама Наватовия син, въцари се Авия над Юда. {{field-off:Bible}}</w:t>
      </w:r>
    </w:p>
    <w:p>
      <w:pPr>
        <w:pStyle w:val="Normal"/>
        <w:rPr/>
      </w:pPr>
      <w:r>
        <w:rPr/>
        <w:t>[[@Bible:1Ki 15:2 ]][[15:2 &gt;&gt; 1Ki 15:2]] {{field-on:Bible}} Три години царува в Ерусалим. И името на майка му бе Мааха, дъщеря на Авесалома. {{field-off:Bible}}</w:t>
      </w:r>
    </w:p>
    <w:p>
      <w:pPr>
        <w:pStyle w:val="Normal"/>
        <w:rPr/>
      </w:pPr>
      <w:r>
        <w:rPr/>
        <w:t>[[@Bible:1Ki 15:3 ]][[15:3 &gt;&gt; 1Ki 15:3]] {{field-on:Bible}} И ходи в всичките грехове на отца си които стори пред него; и не бе сърдцето му съвършено с Господа Бога негов както сърдцето на Давида отца му. {{field-off:Bible}}</w:t>
      </w:r>
    </w:p>
    <w:p>
      <w:pPr>
        <w:pStyle w:val="Normal"/>
        <w:rPr/>
      </w:pPr>
      <w:r>
        <w:rPr/>
        <w:t>[[@Bible:1Ki 15:4 ]][[15:4 &gt;&gt; 1Ki 15:4]] {{field-on:Bible}} Но заради Давида даде му Господ Бог негов светилник в Ерусалим, понеже възстави сина му подир него, и утвърди Ерусалим; {{field-off:Bible}}</w:t>
      </w:r>
    </w:p>
    <w:p>
      <w:pPr>
        <w:pStyle w:val="Normal"/>
        <w:rPr/>
      </w:pPr>
      <w:r>
        <w:rPr/>
        <w:t>[[@Bible:1Ki 15:5 ]][[15:5 &gt;&gt; 1Ki 15:5]] {{field-on:Bible}} защото Давид направи което бе право пред Господа, и не се уклони в всичките дни на живота си от всичко което му заповяда, освен делото на Урия Хетееца. {{field-off:Bible}}</w:t>
      </w:r>
    </w:p>
    <w:p>
      <w:pPr>
        <w:pStyle w:val="Normal"/>
        <w:rPr/>
      </w:pPr>
      <w:r>
        <w:rPr/>
        <w:t>[[@Bible:1Ki 15:6 ]][[15:6 &gt;&gt; 1Ki 15:6]] {{field-on:Bible}} И имаше бой между Ровоама и Иеровоама в всичките дни на живота му. {{field-off:Bible}}</w:t>
      </w:r>
    </w:p>
    <w:p>
      <w:pPr>
        <w:pStyle w:val="Normal"/>
        <w:rPr/>
      </w:pPr>
      <w:r>
        <w:rPr/>
        <w:t>[[@Bible:1Ki 15:7 ]][[15:7 &gt;&gt; 1Ki 15:7]] {{field-on:Bible}} А останалите деяния на Авия, и всичко що направи, не са ли писани в Книгата на летовниците на Юдините Царе? И имаше бой между Авия и Иеровоама. {{field-off:Bible}}</w:t>
      </w:r>
    </w:p>
    <w:p>
      <w:pPr>
        <w:pStyle w:val="Normal"/>
        <w:rPr/>
      </w:pPr>
      <w:r>
        <w:rPr/>
        <w:t>[[@Bible:1Ki 15:8 ]][[15:8 &gt;&gt; 1Ki 15:8]] {{field-on:Bible}} И заспа Авия с отците си, и погребоха го в Давидовия град; и въцари се вместо него Аса син му. {{field-off:Bible}}</w:t>
      </w:r>
    </w:p>
    <w:p>
      <w:pPr>
        <w:pStyle w:val="Normal"/>
        <w:rPr/>
      </w:pPr>
      <w:r>
        <w:rPr/>
        <w:t>[[@Bible:1Ki 15:9 ]][[15:9 &gt;&gt; 1Ki 15:9]] {{field-on:Bible}} И въцари се Аса над Юда в двадесетото лето на Иеровоама царя Израилев. {{field-off:Bible}}</w:t>
      </w:r>
    </w:p>
    <w:p>
      <w:pPr>
        <w:pStyle w:val="Normal"/>
        <w:rPr/>
      </w:pPr>
      <w:r>
        <w:rPr/>
        <w:t>[[@Bible:1Ki 15:10 ]][[15:10 &gt;&gt; 1Ki 15:10]] {{field-on:Bible}} И царува в Ерусалим четиридесет и една година А името на майка му бе Мааха, Авесаломова дъщеря. {{field-off:Bible}}</w:t>
      </w:r>
    </w:p>
    <w:p>
      <w:pPr>
        <w:pStyle w:val="Normal"/>
        <w:rPr/>
      </w:pPr>
      <w:r>
        <w:rPr/>
        <w:t>[[@Bible:1Ki 15:11 ]][[15:11 &gt;&gt; 1Ki 15:11]] {{field-on:Bible}} И направи Аса което бе право пред Господа, както Давид отец му. {{field-off:Bible}}</w:t>
      </w:r>
    </w:p>
    <w:p>
      <w:pPr>
        <w:pStyle w:val="Normal"/>
        <w:rPr/>
      </w:pPr>
      <w:r>
        <w:rPr/>
        <w:t>[[@Bible:1Ki 15:12 ]][[15:12 &gt;&gt; 1Ki 15:12]] {{field-on:Bible}} И отмахна от земята мъжеложците, и дигна всичките идоли които направиха отците му. {{field-off:Bible}}</w:t>
      </w:r>
    </w:p>
    <w:p>
      <w:pPr>
        <w:pStyle w:val="Normal"/>
        <w:rPr/>
      </w:pPr>
      <w:r>
        <w:rPr/>
        <w:t>[[@Bible:1Ki 15:13 ]][[15:13 &gt;&gt; 1Ki 15:13]] {{field-on:Bible}} А още и майка си Мааха, и нея отхвърли от да е царица, понеже направи идол на Ашера; и насече Аса нейния идол та го изгори при потока Кедрон. {{field-off:Bible}}</w:t>
      </w:r>
    </w:p>
    <w:p>
      <w:pPr>
        <w:pStyle w:val="Normal"/>
        <w:rPr/>
      </w:pPr>
      <w:r>
        <w:rPr/>
        <w:t>[[@Bible:1Ki 15:14 ]][[15:14 &gt;&gt; 1Ki 15:14]] {{field-on:Bible}} Но високите места не се отмахнаха: сърдцето обаче на Аса бе съвършено с Господа в всичките му дни. {{field-off:Bible}}</w:t>
      </w:r>
    </w:p>
    <w:p>
      <w:pPr>
        <w:pStyle w:val="Normal"/>
        <w:rPr/>
      </w:pPr>
      <w:r>
        <w:rPr/>
        <w:t>[[@Bible:1Ki 15:15 ]][[15:15 &gt;&gt; 1Ki 15:15]] {{field-on:Bible}} И донесе в дома Господен посвещенията на отца си, и своите си посвещения, сребро, и злато, и съсъди. {{field-off:Bible}}</w:t>
      </w:r>
    </w:p>
    <w:p>
      <w:pPr>
        <w:pStyle w:val="Normal"/>
        <w:rPr/>
      </w:pPr>
      <w:r>
        <w:rPr/>
        <w:t>[[@Bible:1Ki 15:16 ]][[15:16 &gt;&gt; 1Ki 15:16]] {{field-on:Bible}} И имаше бой между Аса и Вааса Израилевий цар в всичките им дни. {{field-off:Bible}}</w:t>
      </w:r>
    </w:p>
    <w:p>
      <w:pPr>
        <w:pStyle w:val="Normal"/>
        <w:rPr/>
      </w:pPr>
      <w:r>
        <w:rPr/>
        <w:t>[[@Bible:1Ki 15:17 ]][[15:17 &gt;&gt; 1Ki 15:17]] {{field-on:Bible}} И възлезе Вааса Израилевий цар против Юда та съгради Рама, за да не остави никого да излазя нито да влазя при Аса Юдиния цар. {{field-off:Bible}}</w:t>
      </w:r>
    </w:p>
    <w:p>
      <w:pPr>
        <w:pStyle w:val="Normal"/>
        <w:rPr/>
      </w:pPr>
      <w:r>
        <w:rPr/>
        <w:t>[[@Bible:1Ki 15:18 ]][[15:18 &gt;&gt; 1Ki 15:18]] {{field-on:Bible}} Тогаз взе Аса всичкото сребро и злато което бе останало в съкровищата на дома Господен и в съкровищата на царския дом та ги даде в ръцете на рабите си; и прати ги цар Аса при Венадада сина на Тавримона, сина на Есиона, Сирийския цар, който живееше в Дамаск, и рече: {{field-off:Bible}}</w:t>
      </w:r>
    </w:p>
    <w:p>
      <w:pPr>
        <w:pStyle w:val="Normal"/>
        <w:rPr/>
      </w:pPr>
      <w:r>
        <w:rPr/>
        <w:t>[[@Bible:1Ki 15:19 ]][[15:19 &gt;&gt; 1Ki 15:19]] {{field-on:Bible}} Уговор има между мене и тебе и между отца ми и отца ти; ето, пратих ти дар сребро и злато; иди, развали уговора си с Вааса Израилевия цар, за да се оттегли от мене. {{field-off:Bible}}</w:t>
      </w:r>
    </w:p>
    <w:p>
      <w:pPr>
        <w:pStyle w:val="Normal"/>
        <w:rPr/>
      </w:pPr>
      <w:r>
        <w:rPr/>
        <w:t>[[@Bible:1Ki 15:20 ]][[15:20 &gt;&gt; 1Ki 15:20]] {{field-on:Bible}} И послуша Венадад цар Аса та прати началниците на силите си против градовете на Израиля, и порази Иион, и Дан, и Авел-вет-мааха, и всичкия Хинерот, с всичката Нефталимова земя. {{field-off:Bible}}</w:t>
      </w:r>
    </w:p>
    <w:p>
      <w:pPr>
        <w:pStyle w:val="Normal"/>
        <w:rPr/>
      </w:pPr>
      <w:r>
        <w:rPr/>
        <w:t>[[@Bible:1Ki 15:21 ]][[15:21 &gt;&gt; 1Ki 15:21]] {{field-on:Bible}} И като чу Вааса, престана да гради Рама, и седна в Терса. {{field-off:Bible}}</w:t>
      </w:r>
    </w:p>
    <w:p>
      <w:pPr>
        <w:pStyle w:val="Normal"/>
        <w:rPr/>
      </w:pPr>
      <w:r>
        <w:rPr/>
        <w:t>[[@Bible:1Ki 15:22 ]][[15:22 &gt;&gt; 1Ki 15:22]] {{field-on:Bible}} Тогаз свика цар Аса всичкия Юда, без никакво изключение, та дигнаха каменете на Рама, и дървата му с които Вааса градеше; и съгради цар Аса с тях Гава Вениаминова и Масфа. {{field-off:Bible}}</w:t>
      </w:r>
    </w:p>
    <w:p>
      <w:pPr>
        <w:pStyle w:val="Normal"/>
        <w:rPr/>
      </w:pPr>
      <w:r>
        <w:rPr/>
        <w:t>[[@Bible:1Ki 15:23 ]][[15:23 &gt;&gt; 1Ki 15:23]] {{field-on:Bible}} А всичките останали деяния на Аса, и всичкото му юначество, и всичко що стори, и градовете които съгради, не са ли писани в Книгата на летовниците на Юдините Царе? А в времето на старостта му хвана го болест в нозете. {{field-off:Bible}}</w:t>
      </w:r>
    </w:p>
    <w:p>
      <w:pPr>
        <w:pStyle w:val="Normal"/>
        <w:rPr/>
      </w:pPr>
      <w:r>
        <w:rPr/>
        <w:t>[[@Bible:1Ki 15:24 ]][[15:24 &gt;&gt; 1Ki 15:24]] {{field-on:Bible}} И заспа Аса с отците си, и погребе се с отците си в града на Давида отца си; а вместо него въцари се Иосафат син му. {{field-off:Bible}}</w:t>
      </w:r>
    </w:p>
    <w:p>
      <w:pPr>
        <w:pStyle w:val="Normal"/>
        <w:rPr/>
      </w:pPr>
      <w:r>
        <w:rPr/>
        <w:t>[[@Bible:1Ki 15:25 ]][[15:25 &gt;&gt; 1Ki 15:25]] {{field-on:Bible}} И въцари се Надав Иеровоамовът син над Израиля в второто лето на Аса царя на Юда, и царува над Израиля две години. {{field-off:Bible}}</w:t>
      </w:r>
    </w:p>
    <w:p>
      <w:pPr>
        <w:pStyle w:val="Normal"/>
        <w:rPr/>
      </w:pPr>
      <w:r>
        <w:rPr/>
        <w:t>[[@Bible:1Ki 15:26 ]][[15:26 &gt;&gt; 1Ki 15:26]] {{field-on:Bible}} И стори зло пред Господа, и ходи в пътя на отца си, и в греха му чрез който направи Израиля да съгреши. {{field-off:Bible}}</w:t>
      </w:r>
    </w:p>
    <w:p>
      <w:pPr>
        <w:pStyle w:val="Normal"/>
        <w:rPr/>
      </w:pPr>
      <w:r>
        <w:rPr/>
        <w:t>[[@Bible:1Ki 15:27 ]][[15:27 &gt;&gt; 1Ki 15:27]] {{field-on:Bible}} И направи съзаклятие против него Вааса Ахиевът син, от Исахаровия дом; и порази го Вааса в Гиветон който бе на Филистимците; защото Надав и всичкий Израил обсадиха Гиветон. {{field-off:Bible}}</w:t>
      </w:r>
    </w:p>
    <w:p>
      <w:pPr>
        <w:pStyle w:val="Normal"/>
        <w:rPr/>
      </w:pPr>
      <w:r>
        <w:rPr/>
        <w:t>[[@Bible:1Ki 15:28 ]][[15:28 &gt;&gt; 1Ki 15:28]] {{field-on:Bible}} А Вааса го уби в третото лето на Аса Юдиния цар, и въцари се вместо него. {{field-off:Bible}}</w:t>
      </w:r>
    </w:p>
    <w:p>
      <w:pPr>
        <w:pStyle w:val="Normal"/>
        <w:rPr/>
      </w:pPr>
      <w:r>
        <w:rPr/>
        <w:t>[[@Bible:1Ki 15:29 ]][[15:29 &gt;&gt; 1Ki 15:29]] {{field-on:Bible}} И като се въцари, порази всичкия Иеровоамов дом: не остави на Иеровоама нищо живо доде го не изтреби, според словото Господне което говори чрез раба си Ахия Силонеца, {{field-off:Bible}}</w:t>
      </w:r>
    </w:p>
    <w:p>
      <w:pPr>
        <w:pStyle w:val="Normal"/>
        <w:rPr/>
      </w:pPr>
      <w:r>
        <w:rPr/>
        <w:t>[[@Bible:1Ki 15:30 ]][[15:30 &gt;&gt; 1Ki 15:30]] {{field-on:Bible}} за греховете на Иеровоама който съгреши, и чрез които направи Израиля да съграши, и заради прогневението с което прогневи Господа Бога Израилева. {{field-off:Bible}}</w:t>
      </w:r>
    </w:p>
    <w:p>
      <w:pPr>
        <w:pStyle w:val="Normal"/>
        <w:rPr/>
      </w:pPr>
      <w:r>
        <w:rPr/>
        <w:t>[[@Bible:1Ki 15:31 ]][[15:31 &gt;&gt; 1Ki 15:31]] {{field-on:Bible}} А останалите деяния на Надава, и всичко що направи, не са ли писани в Книгата на Летовниците на Израилевите Царе? {{field-off:Bible}}</w:t>
      </w:r>
    </w:p>
    <w:p>
      <w:pPr>
        <w:pStyle w:val="Normal"/>
        <w:rPr/>
      </w:pPr>
      <w:r>
        <w:rPr/>
        <w:t>[[@Bible:1Ki 15:32 ]][[15:32 &gt;&gt; 1Ki 15:32]] {{field-on:Bible}} И имаше бой между Аса и Вааса Израилевия цар в всичките им дни. {{field-off:Bible}}</w:t>
      </w:r>
    </w:p>
    <w:p>
      <w:pPr>
        <w:pStyle w:val="Normal"/>
        <w:rPr/>
      </w:pPr>
      <w:r>
        <w:rPr/>
        <w:t>[[@Bible:1Ki 15:33 ]][[15:33 &gt;&gt; 1Ki 15:33]] {{field-on:Bible}} В третото лето на Аса Юдиния цар въцари се Вааса Ахиевът син над всичкия Израил в Терса; и царува двадесет и четири години. {{field-off:Bible}}</w:t>
      </w:r>
    </w:p>
    <w:p>
      <w:pPr>
        <w:pStyle w:val="Normal"/>
        <w:rPr/>
      </w:pPr>
      <w:r>
        <w:rPr/>
        <w:t>[[@Bible:1Ki 15:34 ]][[15:34 &gt;&gt; 1Ki 15:34]] {{field-on:Bible}} И направи зло пред Господа, и ходи в пътя на Иеровоама, и в греха му чрез който направи Израиля да съгреши. {{field-off:Bible}}</w:t>
      </w:r>
    </w:p>
    <w:p>
      <w:pPr>
        <w:pStyle w:val="Heading2"/>
        <w:rPr/>
      </w:pPr>
      <w:r>
        <w:rPr/>
        <w:t>Глава 16</w:t>
      </w:r>
    </w:p>
    <w:p>
      <w:pPr>
        <w:pStyle w:val="Normal"/>
        <w:rPr/>
      </w:pPr>
      <w:r>
        <w:rPr/>
        <w:t>[[@Bible:1Ki 16:1 ]][[16:1 &gt;&gt; 1Ki 16:1]] {{field-on:Bible}} И дойде слово Господне към Ииуя Ананиевия син против Вааса, и рече: {{field-off:Bible}}</w:t>
      </w:r>
    </w:p>
    <w:p>
      <w:pPr>
        <w:pStyle w:val="Normal"/>
        <w:rPr/>
      </w:pPr>
      <w:r>
        <w:rPr/>
        <w:t>[[@Bible:1Ki 16:2 ]][[16:2 &gt;&gt; 1Ki 16:2]] {{field-on:Bible}} Понеже, като те възвисих от пръстта, и те поставих вожд над людете си Израиля, ти ходи в пътя на Иеровоама, и направи людете ми Израиля да съгрешат за да ме прогневят с греховете си, {{field-off:Bible}}</w:t>
      </w:r>
    </w:p>
    <w:p>
      <w:pPr>
        <w:pStyle w:val="Normal"/>
        <w:rPr/>
      </w:pPr>
      <w:r>
        <w:rPr/>
        <w:t>[[@Bible:1Ki 16:3 ]][[16:3 &gt;&gt; 1Ki 16:3]] {{field-on:Bible}} ето, изтребям съвършено Вааса и дома му; и ще направя дома ти както дома на Иеровоама Наватовия син. {{field-off:Bible}}</w:t>
      </w:r>
    </w:p>
    <w:p>
      <w:pPr>
        <w:pStyle w:val="Normal"/>
        <w:rPr/>
      </w:pPr>
      <w:r>
        <w:rPr/>
        <w:t>[[@Bible:1Ki 16:4 ]][[16:4 &gt;&gt; 1Ki 16:4]] {{field-on:Bible}} Който Ваасов умре в града, псетата ще го изядат; и който негов умре в полетата, небесните птици ще го изядат. {{field-off:Bible}}</w:t>
      </w:r>
    </w:p>
    <w:p>
      <w:pPr>
        <w:pStyle w:val="Normal"/>
        <w:rPr/>
      </w:pPr>
      <w:r>
        <w:rPr/>
        <w:t>[[@Bible:1Ki 16:5 ]][[16:5 &gt;&gt; 1Ki 16:5]] {{field-on:Bible}} А останалите деяния на Вааса, и което направи, и юначеството му, не са ли писани в Книгана на Летовниците на Израилевите Царе? {{field-off:Bible}}</w:t>
      </w:r>
    </w:p>
    <w:p>
      <w:pPr>
        <w:pStyle w:val="Normal"/>
        <w:rPr/>
      </w:pPr>
      <w:r>
        <w:rPr/>
        <w:t>[[@Bible:1Ki 16:6 ]][[16:6 &gt;&gt; 1Ki 16:6]] {{field-on:Bible}} И заспа Вааса с отците си, и погребе се в Терса; и въцари се вместо него Ила син му. {{field-off:Bible}}</w:t>
      </w:r>
    </w:p>
    <w:p>
      <w:pPr>
        <w:pStyle w:val="Normal"/>
        <w:rPr/>
      </w:pPr>
      <w:r>
        <w:rPr/>
        <w:t>[[@Bible:1Ki 16:7 ]][[16:7 &gt;&gt; 1Ki 16:7]] {{field-on:Bible}} И чрез Ииуя пророка, Ананиевия син, биде слово Господне против Вааса и против дома му, и поради всичките злини които направи пред Господа, понеже го прогневи с делата на ръцете си та стана както дома на Иеровоама, още и защото го порази. {{field-off:Bible}}</w:t>
      </w:r>
    </w:p>
    <w:p>
      <w:pPr>
        <w:pStyle w:val="Normal"/>
        <w:rPr/>
      </w:pPr>
      <w:r>
        <w:rPr/>
        <w:t>[[@Bible:1Ki 16:8 ]][[16:8 &gt;&gt; 1Ki 16:8]] {{field-on:Bible}} В двадесет и шестото лето на Аса Юдиния цар въцари се Ила синът на Вааса над Израиля в Терса, и царува две години. {{field-off:Bible}}</w:t>
      </w:r>
    </w:p>
    <w:p>
      <w:pPr>
        <w:pStyle w:val="Normal"/>
        <w:rPr/>
      </w:pPr>
      <w:r>
        <w:rPr/>
        <w:t>[[@Bible:1Ki 16:9 ]][[16:9 &gt;&gt; 1Ki 16:9]] {{field-on:Bible}} И направи съзаклятие против него рабът му Зимрий, началникът на половината на воинските колесници, като беше в Терса та пиеше и се опиваше в дома на Арса домостроителя си в Терса. {{field-off:Bible}}</w:t>
      </w:r>
    </w:p>
    <w:p>
      <w:pPr>
        <w:pStyle w:val="Normal"/>
        <w:rPr/>
      </w:pPr>
      <w:r>
        <w:rPr/>
        <w:t>[[@Bible:1Ki 16:10 ]][[16:10 &gt;&gt; 1Ki 16:10]] {{field-on:Bible}} И влезе Зимрий та го порази и уби го, в двадесет и седмото лето на Аса Юдиния цар, и въцари се вместо него. {{field-off:Bible}}</w:t>
      </w:r>
    </w:p>
    <w:p>
      <w:pPr>
        <w:pStyle w:val="Normal"/>
        <w:rPr/>
      </w:pPr>
      <w:r>
        <w:rPr/>
        <w:t>[[@Bible:1Ki 16:11 ]][[16:11 &gt;&gt; 1Ki 16:11]] {{field-on:Bible}} И като се въцари, тутакси щом седна на престола му порази всичкия дом на Вааса: не остави му нищо до крак, нито сродници негови нито приятели негови. {{field-off:Bible}}</w:t>
      </w:r>
    </w:p>
    <w:p>
      <w:pPr>
        <w:pStyle w:val="Normal"/>
        <w:rPr/>
      </w:pPr>
      <w:r>
        <w:rPr/>
        <w:t>[[@Bible:1Ki 16:12 ]][[16:12 &gt;&gt; 1Ki 16:12]] {{field-on:Bible}} И изтреби Зимрий всичкия дом на Вааса, според словото Господне което говори против Вааса чрез Ииуя пророка {{field-off:Bible}}</w:t>
      </w:r>
    </w:p>
    <w:p>
      <w:pPr>
        <w:pStyle w:val="Normal"/>
        <w:rPr/>
      </w:pPr>
      <w:r>
        <w:rPr/>
        <w:t>[[@Bible:1Ki 16:13 ]][[16:13 &gt;&gt; 1Ki 16:13]] {{field-on:Bible}} за всичките грехове на Вааса, и за греховете на сина му Ила които съгрешиха, и чрез които направиха Израиля да съгреши, понеже разгневиха Господа Бога Израилева с суетите си. {{field-off:Bible}}</w:t>
      </w:r>
    </w:p>
    <w:p>
      <w:pPr>
        <w:pStyle w:val="Normal"/>
        <w:rPr/>
      </w:pPr>
      <w:r>
        <w:rPr/>
        <w:t>[[@Bible:1Ki 16:14 ]][[16:14 &gt;&gt; 1Ki 16:14]] {{field-on:Bible}} А останалите деяния на Ила, и всичко що направи, не са ли писани в Книгата на Летовниците на Израилевите Царе? {{field-off:Bible}}</w:t>
      </w:r>
    </w:p>
    <w:p>
      <w:pPr>
        <w:pStyle w:val="Normal"/>
        <w:rPr/>
      </w:pPr>
      <w:r>
        <w:rPr/>
        <w:t>[[@Bible:1Ki 16:15 ]][[16:15 &gt;&gt; 1Ki 16:15]] {{field-on:Bible}} В двадесет и седмото лето на Аса Юдиния цар царува Зимрий седем дни в Терса. А людете бяха се разположили в стан против Гиветон който бе на Филистимците. {{field-off:Bible}}</w:t>
      </w:r>
    </w:p>
    <w:p>
      <w:pPr>
        <w:pStyle w:val="Normal"/>
        <w:rPr/>
      </w:pPr>
      <w:r>
        <w:rPr/>
        <w:t>[[@Bible:1Ki 16:16 ]][[16:16 &gt;&gt; 1Ki 16:16]] {{field-on:Bible}} И като чуха людете които бяха разположили стан че говориха: Зимрий направи съзаклятие, още порази царя, всичкий Израил през онзи ден в стана направи цар над Израиля Амрия войводата на воинството. {{field-off:Bible}}</w:t>
      </w:r>
    </w:p>
    <w:p>
      <w:pPr>
        <w:pStyle w:val="Normal"/>
        <w:rPr/>
      </w:pPr>
      <w:r>
        <w:rPr/>
        <w:t>[[@Bible:1Ki 16:17 ]][[16:17 &gt;&gt; 1Ki 16:17]] {{field-on:Bible}} И възлезе Амрий и всичкий Израил с него от Гиветон та обсадиха Терса. {{field-off:Bible}}</w:t>
      </w:r>
    </w:p>
    <w:p>
      <w:pPr>
        <w:pStyle w:val="Normal"/>
        <w:rPr/>
      </w:pPr>
      <w:r>
        <w:rPr/>
        <w:t>[[@Bible:1Ki 16:18 ]][[16:18 &gt;&gt; 1Ki 16:18]] {{field-on:Bible}} И като видя Зимрий че се облада градът, влезе в вътрешния царски дом та изгори върх себе си царския дом с огън, и умря, {{field-off:Bible}}</w:t>
      </w:r>
    </w:p>
    <w:p>
      <w:pPr>
        <w:pStyle w:val="Normal"/>
        <w:rPr/>
      </w:pPr>
      <w:r>
        <w:rPr/>
        <w:t>[[@Bible:1Ki 16:19 ]][[16:19 &gt;&gt; 1Ki 16:19]] {{field-on:Bible}} за греховете си които съгреши, понеже стори зло пред Господа, и ходи в пътя на Иеровоама и в греха му що стори той като направи Израиля да съгреши. {{field-off:Bible}}</w:t>
      </w:r>
    </w:p>
    <w:p>
      <w:pPr>
        <w:pStyle w:val="Normal"/>
        <w:rPr/>
      </w:pPr>
      <w:r>
        <w:rPr/>
        <w:t>[[@Bible:1Ki 16:20 ]][[16:20 &gt;&gt; 1Ki 16:20]] {{field-on:Bible}} А останалите деяния на Зимрия, и съзаклятието му което направи, не са ли писани в Книгата на летовниците на Израилевите Царе? {{field-off:Bible}}</w:t>
      </w:r>
    </w:p>
    <w:p>
      <w:pPr>
        <w:pStyle w:val="Normal"/>
        <w:rPr/>
      </w:pPr>
      <w:r>
        <w:rPr/>
        <w:t>[[@Bible:1Ki 16:21 ]][[16:21 &gt;&gt; 1Ki 16:21]] {{field-on:Bible}} Тогаз се разделиха Израилевите люде на две части: половината на людете следваха Тивния Гинатовия син за да направят него цар; а половината следваха Амрия. {{field-off:Bible}}</w:t>
      </w:r>
    </w:p>
    <w:p>
      <w:pPr>
        <w:pStyle w:val="Normal"/>
        <w:rPr/>
      </w:pPr>
      <w:r>
        <w:rPr/>
        <w:t>[[@Bible:1Ki 16:22 ]][[16:22 &gt;&gt; 1Ki 16:22]] {{field-on:Bible}} Но людете които следваха Амрия превъзмогоха върх людете които следваха Тивния Гинатовия син; и умря Тивний, и въцари се Амрий. {{field-off:Bible}}</w:t>
      </w:r>
    </w:p>
    <w:p>
      <w:pPr>
        <w:pStyle w:val="Normal"/>
        <w:rPr/>
      </w:pPr>
      <w:r>
        <w:rPr/>
        <w:t>[[@Bible:1Ki 16:23 ]][[16:23 &gt;&gt; 1Ki 16:23]] {{field-on:Bible}} В тридесет и първото лето на Аса Юдиния цар царува Амрий над Израиля, дванадесет години: шест години царува в Терса. {{field-off:Bible}}</w:t>
      </w:r>
    </w:p>
    <w:p>
      <w:pPr>
        <w:pStyle w:val="Normal"/>
        <w:rPr/>
      </w:pPr>
      <w:r>
        <w:rPr/>
        <w:t>[[@Bible:1Ki 16:24 ]][[16:24 &gt;&gt; 1Ki 16:24]] {{field-on:Bible}} И купи Самарийския хълм от Семера за два таланта сребро, и съгради град на хълма, и нарече името на града който съгради, Самария, според името на Семера господаря на хълма. {{field-off:Bible}}</w:t>
      </w:r>
    </w:p>
    <w:p>
      <w:pPr>
        <w:pStyle w:val="Normal"/>
        <w:rPr/>
      </w:pPr>
      <w:r>
        <w:rPr/>
        <w:t>[[@Bible:1Ki 16:25 ]][[16:25 &gt;&gt; 1Ki 16:25]] {{field-on:Bible}} И стори Амрий зло пред Господа, и стори по-зло от всичките що бяха преди него, {{field-off:Bible}}</w:t>
      </w:r>
    </w:p>
    <w:p>
      <w:pPr>
        <w:pStyle w:val="Normal"/>
        <w:rPr/>
      </w:pPr>
      <w:r>
        <w:rPr/>
        <w:t>[[@Bible:1Ki 16:26 ]][[16:26 &gt;&gt; 1Ki 16:26]] {{field-on:Bible}} и ходи в всичките пътища на Иеровоама Наватовия син, и в неговия грях чрез който направи Израиля да съгреши, понеже разгневиха Господа Бога Израилева с суетите си. {{field-off:Bible}}</w:t>
      </w:r>
    </w:p>
    <w:p>
      <w:pPr>
        <w:pStyle w:val="Normal"/>
        <w:rPr/>
      </w:pPr>
      <w:r>
        <w:rPr/>
        <w:t>[[@Bible:1Ki 16:27 ]][[16:27 &gt;&gt; 1Ki 16:27]] {{field-on:Bible}} А останалите деяния на Амрия които направи и юначествата му които извърши, не са ли писани в Книгата на Летовниците на Израилевите Царе? {{field-off:Bible}}</w:t>
      </w:r>
    </w:p>
    <w:p>
      <w:pPr>
        <w:pStyle w:val="Normal"/>
        <w:rPr/>
      </w:pPr>
      <w:r>
        <w:rPr/>
        <w:t>[[@Bible:1Ki 16:28 ]][[16:28 &gt;&gt; 1Ki 16:28]] {{field-on:Bible}} И заспа Амрий с отците си, и погребе се в Самария; и въцари се вместо него Ахаав син му. {{field-off:Bible}}</w:t>
      </w:r>
    </w:p>
    <w:p>
      <w:pPr>
        <w:pStyle w:val="Normal"/>
        <w:rPr/>
      </w:pPr>
      <w:r>
        <w:rPr/>
        <w:t>[[@Bible:1Ki 16:29 ]][[16:29 &gt;&gt; 1Ki 16:29]] {{field-on:Bible}} А Ахаав Амриевът син се въцари над Израиля в тридесет и осмото лето на Аса Юдиния цар; и царува Ахаав Амриевът син над Израиля в Самария двадесет и две години. {{field-off:Bible}}</w:t>
      </w:r>
    </w:p>
    <w:p>
      <w:pPr>
        <w:pStyle w:val="Normal"/>
        <w:rPr/>
      </w:pPr>
      <w:r>
        <w:rPr/>
        <w:t>[[@Bible:1Ki 16:30 ]][[16:30 &gt;&gt; 1Ki 16:30]] {{field-on:Bible}} И стори Ахаав Амриевът син зло пред Господа повече от всичките които бидоха преди него. {{field-off:Bible}}</w:t>
      </w:r>
    </w:p>
    <w:p>
      <w:pPr>
        <w:pStyle w:val="Normal"/>
        <w:rPr/>
      </w:pPr>
      <w:r>
        <w:rPr/>
        <w:t>[[@Bible:1Ki 16:31 ]][[16:31 &gt;&gt; 1Ki 16:31]] {{field-on:Bible}} И като че беше малко това дето да ходи в греховете на Иеровоама Наватовия син, и взе още за жена Иезавел дъщерята на Етваала Сидонския цар, и отиде та служи на Ваала и му се поклони. {{field-off:Bible}}</w:t>
      </w:r>
    </w:p>
    <w:p>
      <w:pPr>
        <w:pStyle w:val="Normal"/>
        <w:rPr/>
      </w:pPr>
      <w:r>
        <w:rPr/>
        <w:t>[[@Bible:1Ki 16:32 ]][[16:32 &gt;&gt; 1Ki 16:32]] {{field-on:Bible}} И възстави требище на Ваала вътре в Вааловия дом който съгради в Самария. {{field-off:Bible}}</w:t>
      </w:r>
    </w:p>
    <w:p>
      <w:pPr>
        <w:pStyle w:val="Normal"/>
        <w:rPr/>
      </w:pPr>
      <w:r>
        <w:rPr/>
        <w:t>[[@Bible:1Ki 16:33 ]][[16:33 &gt;&gt; 1Ki 16:33]] {{field-on:Bible}} И направи Ахаав Ашера; и от всичките Израилеви царе които бидоха преди него Ахаав направи повече за да прогневи Господа Бога Израилева. {{field-off:Bible}}</w:t>
      </w:r>
    </w:p>
    <w:p>
      <w:pPr>
        <w:pStyle w:val="Normal"/>
        <w:rPr/>
      </w:pPr>
      <w:r>
        <w:rPr/>
        <w:t>[[@Bible:1Ki 16:34 ]][[16:34 &gt;&gt; 1Ki 16:34]] {{field-on:Bible}} В неговите дни Хиил Ветилецът съгради Иерихон: тури основанията му с смъртта на Авирона първородния си, и тури вратата му с смъртта на Сегува по-младия си син, според словото Господне което говори чрез Исуса сина Навиев. {{field-off:Bible}}</w:t>
      </w:r>
    </w:p>
    <w:p>
      <w:pPr>
        <w:pStyle w:val="Heading2"/>
        <w:rPr/>
      </w:pPr>
      <w:r>
        <w:rPr/>
        <w:t>Глава 17</w:t>
      </w:r>
    </w:p>
    <w:p>
      <w:pPr>
        <w:pStyle w:val="Normal"/>
        <w:rPr/>
      </w:pPr>
      <w:r>
        <w:rPr/>
        <w:t>[[@Bible:1Ki 17:1 ]][[17:1 &gt;&gt; 1Ki 17:1]] {{field-on:Bible}} И Илия Тесвиецът, който бе от Галаадските жители, рече Ахааву: Жив Господ Бог Израилев пред когото предстоя, няма да бъде през тези години роса и дъжд освен чрез моето слово. {{field-off:Bible}}</w:t>
      </w:r>
    </w:p>
    <w:p>
      <w:pPr>
        <w:pStyle w:val="Normal"/>
        <w:rPr/>
      </w:pPr>
      <w:r>
        <w:rPr/>
        <w:t>[[@Bible:1Ki 17:2 ]][[17:2 &gt;&gt; 1Ki 17:2]] {{field-on:Bible}} И биде слово Господне към него и рече: {{field-off:Bible}}</w:t>
      </w:r>
    </w:p>
    <w:p>
      <w:pPr>
        <w:pStyle w:val="Normal"/>
        <w:rPr/>
      </w:pPr>
      <w:r>
        <w:rPr/>
        <w:t>[[@Bible:1Ki 17:3 ]][[17:3 &gt;&gt; 1Ki 17:3]] {{field-on:Bible}} Иди от тук, и обърни се към изток, и скрий се при потока Херит който е срещу Иордан. {{field-off:Bible}}</w:t>
      </w:r>
    </w:p>
    <w:p>
      <w:pPr>
        <w:pStyle w:val="Normal"/>
        <w:rPr/>
      </w:pPr>
      <w:r>
        <w:rPr/>
        <w:t>[[@Bible:1Ki 17:4 ]][[17:4 &gt;&gt; 1Ki 17:4]] {{field-on:Bible}} И ще пиеш от потока; и заповядах на враните да те хранят там. {{field-off:Bible}}</w:t>
      </w:r>
    </w:p>
    <w:p>
      <w:pPr>
        <w:pStyle w:val="Normal"/>
        <w:rPr/>
      </w:pPr>
      <w:r>
        <w:rPr/>
        <w:t>[[@Bible:1Ki 17:5 ]][[17:5 &gt;&gt; 1Ki 17:5]] {{field-on:Bible}} И отиде та направи според словото Господне; защото отиде та седна при потока Херит който е срещу Иордан. {{field-off:Bible}}</w:t>
      </w:r>
    </w:p>
    <w:p>
      <w:pPr>
        <w:pStyle w:val="Normal"/>
        <w:rPr/>
      </w:pPr>
      <w:r>
        <w:rPr/>
        <w:t>[[@Bible:1Ki 17:6 ]][[17:6 &gt;&gt; 1Ki 17:6]] {{field-on:Bible}} И доносяха му враните хляб и месо заран, и хляб и месо вечер; и пиеше от потока. {{field-off:Bible}}</w:t>
      </w:r>
    </w:p>
    <w:p>
      <w:pPr>
        <w:pStyle w:val="Normal"/>
        <w:rPr/>
      </w:pPr>
      <w:r>
        <w:rPr/>
        <w:t>[[@Bible:1Ki 17:7 ]][[17:7 &gt;&gt; 1Ki 17:7]] {{field-on:Bible}} А след няколко дни изсъхна потокът понеже не стана дъжд по земята. {{field-off:Bible}}</w:t>
      </w:r>
    </w:p>
    <w:p>
      <w:pPr>
        <w:pStyle w:val="Normal"/>
        <w:rPr/>
      </w:pPr>
      <w:r>
        <w:rPr/>
        <w:t>[[@Bible:1Ki 17:8 ]][[17:8 &gt;&gt; 1Ki 17:8]] {{field-on:Bible}} И биде слово Господне към него и рече: {{field-off:Bible}}</w:t>
      </w:r>
    </w:p>
    <w:p>
      <w:pPr>
        <w:pStyle w:val="Normal"/>
        <w:rPr/>
      </w:pPr>
      <w:r>
        <w:rPr/>
        <w:t>[[@Bible:1Ki 17:9 ]][[17:9 &gt;&gt; 1Ki 17:9]] {{field-on:Bible}} Стани та иди в Сарепта Сидонска и седи там; ето, заповядах там на една вдовица жена да те храни. {{field-off:Bible}}</w:t>
      </w:r>
    </w:p>
    <w:p>
      <w:pPr>
        <w:pStyle w:val="Normal"/>
        <w:rPr/>
      </w:pPr>
      <w:r>
        <w:rPr/>
        <w:t>[[@Bible:1Ki 17:10 ]][[17:10 &gt;&gt; 1Ki 17:10]] {{field-on:Bible}} И стана та отиде в Сарепта. И като отиде при портата на града, ето там една вдовица жена която събираше дърва; и викна към нея и рече: Донес ми, моля, малко вода в съсъд да пия. {{field-off:Bible}}</w:t>
      </w:r>
    </w:p>
    <w:p>
      <w:pPr>
        <w:pStyle w:val="Normal"/>
        <w:rPr/>
      </w:pPr>
      <w:r>
        <w:rPr/>
        <w:t>[[@Bible:1Ki 17:11 ]][[17:11 &gt;&gt; 1Ki 17:11]] {{field-on:Bible}} И като отиде да донесе, викна след нея и рече: Донес ми, моля, уломък хляб в ръката си. {{field-off:Bible}}</w:t>
      </w:r>
    </w:p>
    <w:p>
      <w:pPr>
        <w:pStyle w:val="Normal"/>
        <w:rPr/>
      </w:pPr>
      <w:r>
        <w:rPr/>
        <w:t>[[@Bible:1Ki 17:12 ]][[17:12 &gt;&gt; 1Ki 17:12]] {{field-on:Bible}} А тя рече: Жив Господ Бог твой, нямам ни една пита, но само една шепа брашно в делвата и малко елей в кърчага; и, ето, събирам две дръвцета за да ида и да го направя за мене и за сина ми, та да го изядем и да умрем. {{field-off:Bible}}</w:t>
      </w:r>
    </w:p>
    <w:p>
      <w:pPr>
        <w:pStyle w:val="Normal"/>
        <w:rPr/>
      </w:pPr>
      <w:r>
        <w:rPr/>
        <w:t>[[@Bible:1Ki 17:13 ]][[17:13 &gt;&gt; 1Ki 17:13]] {{field-on:Bible}} А Илия й рече: Не бой се: иди, направи както рече ти; но от него направи първо за мене един малък потребник та ми донес, и после направи за себе си и за сина си; {{field-off:Bible}}</w:t>
      </w:r>
    </w:p>
    <w:p>
      <w:pPr>
        <w:pStyle w:val="Normal"/>
        <w:rPr/>
      </w:pPr>
      <w:r>
        <w:rPr/>
        <w:t>[[@Bible:1Ki 17:14 ]][[17:14 &gt;&gt; 1Ki 17:14]] {{field-on:Bible}} защото така говори Господ Бог Израилев: Делвата на брашното не ще да се изпраздни, нито кърчагът на елея ще оскудее, до деня в който Господ ще даде дъжд по лицето на земята. {{field-off:Bible}}</w:t>
      </w:r>
    </w:p>
    <w:p>
      <w:pPr>
        <w:pStyle w:val="Normal"/>
        <w:rPr/>
      </w:pPr>
      <w:r>
        <w:rPr/>
        <w:t>[[@Bible:1Ki 17:15 ]][[17:15 &gt;&gt; 1Ki 17:15]] {{field-on:Bible}} И тя отиде та направи според Илиевото слово; и ядеше тя и той и домът й много дни: {{field-off:Bible}}</w:t>
      </w:r>
    </w:p>
    <w:p>
      <w:pPr>
        <w:pStyle w:val="Normal"/>
        <w:rPr/>
      </w:pPr>
      <w:r>
        <w:rPr/>
        <w:t>[[@Bible:1Ki 17:16 ]][[17:16 &gt;&gt; 1Ki 17:16]] {{field-on:Bible}} делвата на брашното не се изпраздни, нито кърчагът на елея оскудя, според словото Господне което говори чрез Илия. {{field-off:Bible}}</w:t>
      </w:r>
    </w:p>
    <w:p>
      <w:pPr>
        <w:pStyle w:val="Normal"/>
        <w:rPr/>
      </w:pPr>
      <w:r>
        <w:rPr/>
        <w:t>[[@Bible:1Ki 17:17 ]][[17:17 &gt;&gt; 1Ki 17:17]] {{field-on:Bible}} И след това разболя се синът на жената, на госпожата на дома; и болестта му бе силна много, щото не остана дихание в него. {{field-off:Bible}}</w:t>
      </w:r>
    </w:p>
    <w:p>
      <w:pPr>
        <w:pStyle w:val="Normal"/>
        <w:rPr/>
      </w:pPr>
      <w:r>
        <w:rPr/>
        <w:t>[[@Bible:1Ki 17:18 ]][[17:18 &gt;&gt; 1Ki 17:18]] {{field-on:Bible}} И рече на Илия: Що имаш с мене, человече Божий? Да ли си дошел при мене да докараш на памет беззаконията ми, и да умориш сина ми? {{field-off:Bible}}</w:t>
      </w:r>
    </w:p>
    <w:p>
      <w:pPr>
        <w:pStyle w:val="Normal"/>
        <w:rPr/>
      </w:pPr>
      <w:r>
        <w:rPr/>
        <w:t>[[@Bible:1Ki 17:19 ]][[17:19 &gt;&gt; 1Ki 17:19]] {{field-on:Bible}} А той й рече Дай ми сина си. И взе го от пазухата й та го изнесе на горницата дето седеше, и положи го на одъра си. {{field-off:Bible}}</w:t>
      </w:r>
    </w:p>
    <w:p>
      <w:pPr>
        <w:pStyle w:val="Normal"/>
        <w:rPr/>
      </w:pPr>
      <w:r>
        <w:rPr/>
        <w:t>[[@Bible:1Ki 17:20 ]][[17:20 &gt;&gt; 1Ki 17:20]] {{field-on:Bible}} И извика към Господа и рече: Господи Боже мой! нанесъл ли си зло и на вдовицата при която аз живея, да умориш сина й? {{field-off:Bible}}</w:t>
      </w:r>
    </w:p>
    <w:p>
      <w:pPr>
        <w:pStyle w:val="Normal"/>
        <w:rPr/>
      </w:pPr>
      <w:r>
        <w:rPr/>
        <w:t>[[@Bible:1Ki 17:21 ]][[17:21 &gt;&gt; 1Ki 17:21]] {{field-on:Bible}} И простря се три пъти върх детето, и извика към Господа и рече: Господи Боже мой, нека се върне, моля се, душата на това дете в него. {{field-off:Bible}}</w:t>
      </w:r>
    </w:p>
    <w:p>
      <w:pPr>
        <w:pStyle w:val="Normal"/>
        <w:rPr/>
      </w:pPr>
      <w:r>
        <w:rPr/>
        <w:t>[[@Bible:1Ki 17:22 ]][[17:22 &gt;&gt; 1Ki 17:22]] {{field-on:Bible}} И послуша Господ Илииния глас, та се върна душата на детето в него, и оживя. {{field-off:Bible}}</w:t>
      </w:r>
    </w:p>
    <w:p>
      <w:pPr>
        <w:pStyle w:val="Normal"/>
        <w:rPr/>
      </w:pPr>
      <w:r>
        <w:rPr/>
        <w:t>[[@Bible:1Ki 17:23 ]][[17:23 &gt;&gt; 1Ki 17:23]] {{field-on:Bible}} И взе Илия детето та го сне от горницата в къщата, и даде го на майка му; и рече Илия: Виж, жив е син ти. {{field-off:Bible}}</w:t>
      </w:r>
    </w:p>
    <w:p>
      <w:pPr>
        <w:pStyle w:val="Normal"/>
        <w:rPr/>
      </w:pPr>
      <w:r>
        <w:rPr/>
        <w:t>[[@Bible:1Ki 17:24 ]][[17:24 &gt;&gt; 1Ki 17:24]] {{field-on:Bible}} И рече жената на Илия: Сега познавам от това че си Божий человек, и словото Господне в устата ти е истина. {{field-off:Bible}}</w:t>
      </w:r>
    </w:p>
    <w:p>
      <w:pPr>
        <w:pStyle w:val="Heading2"/>
        <w:rPr/>
      </w:pPr>
      <w:r>
        <w:rPr/>
        <w:t>Глава 18</w:t>
      </w:r>
    </w:p>
    <w:p>
      <w:pPr>
        <w:pStyle w:val="Normal"/>
        <w:rPr/>
      </w:pPr>
      <w:r>
        <w:rPr/>
        <w:t>[[@Bible:1Ki 18:1 ]][[18:1 &gt;&gt; 1Ki 18:1]] {{field-on:Bible}} И след много дни биде слово Господне към Илия в третото лето и рече: Иди, яви се Ахааву; и ще дам дъжд по лицето на земята. {{field-off:Bible}}</w:t>
      </w:r>
    </w:p>
    <w:p>
      <w:pPr>
        <w:pStyle w:val="Normal"/>
        <w:rPr/>
      </w:pPr>
      <w:r>
        <w:rPr/>
        <w:t>[[@Bible:1Ki 18:2 ]][[18:2 &gt;&gt; 1Ki 18:2]] {{field-on:Bible}} И отиде Илия да се яви Ахааву. А гладът бе тежък в Самария. {{field-off:Bible}}</w:t>
      </w:r>
    </w:p>
    <w:p>
      <w:pPr>
        <w:pStyle w:val="Normal"/>
        <w:rPr/>
      </w:pPr>
      <w:r>
        <w:rPr/>
        <w:t>[[@Bible:1Ki 18:3 ]][[18:3 &gt;&gt; 1Ki 18:3]] {{field-on:Bible}} И повика Ахаав Авдия домостроителя. (А Авдия се боеше много от Господа; {{field-off:Bible}}</w:t>
      </w:r>
    </w:p>
    <w:p>
      <w:pPr>
        <w:pStyle w:val="Normal"/>
        <w:rPr/>
      </w:pPr>
      <w:r>
        <w:rPr/>
        <w:t>[[@Bible:1Ki 18:4 ]][[18:4 &gt;&gt; 1Ki 18:4]] {{field-on:Bible}} защото когато Иезавел изтреби пророците Господни, Авдия взе сто пророци та ги скри, петдесет в една пещера и петдесет в друга, и хранеше ги с хляб и вода.) {{field-off:Bible}}</w:t>
      </w:r>
    </w:p>
    <w:p>
      <w:pPr>
        <w:pStyle w:val="Normal"/>
        <w:rPr/>
      </w:pPr>
      <w:r>
        <w:rPr/>
        <w:t>[[@Bible:1Ki 18:5 ]][[18:5 &gt;&gt; 1Ki 18:5]] {{field-on:Bible}} И рече Ахаав на Авдия: Обиколи земята и иди към всичките водни източници и към всичките потоци; негли намерим трева за да упазим живота на конете и на мъските, и да се не лишим от скотовете. {{field-off:Bible}}</w:t>
      </w:r>
    </w:p>
    <w:p>
      <w:pPr>
        <w:pStyle w:val="Normal"/>
        <w:rPr/>
      </w:pPr>
      <w:r>
        <w:rPr/>
        <w:t>[[@Bible:1Ki 18:6 ]][[18:6 &gt;&gt; 1Ki 18:6]] {{field-on:Bible}} И тъй, разделиха земята помежду си за да я обиколят: Ахаав отиде по един път особен, и Авдия отиде по друг път особен. {{field-off:Bible}}</w:t>
      </w:r>
    </w:p>
    <w:p>
      <w:pPr>
        <w:pStyle w:val="Normal"/>
        <w:rPr/>
      </w:pPr>
      <w:r>
        <w:rPr/>
        <w:t>[[@Bible:1Ki 18:7 ]][[18:7 &gt;&gt; 1Ki 18:7]] {{field-on:Bible}} И като беше Авдия на пътя, ето, Илия го срещна; и той го позна и падна на лице и рече: Ти ли си, господине мой Илие? {{field-off:Bible}}</w:t>
      </w:r>
    </w:p>
    <w:p>
      <w:pPr>
        <w:pStyle w:val="Normal"/>
        <w:rPr/>
      </w:pPr>
      <w:r>
        <w:rPr/>
        <w:t>[[@Bible:1Ki 18:8 ]][[18:8 &gt;&gt; 1Ki 18:8]] {{field-on:Bible}} И той му рече: Аз. Иди, кажи на господаря си: Ето Илия. {{field-off:Bible}}</w:t>
      </w:r>
    </w:p>
    <w:p>
      <w:pPr>
        <w:pStyle w:val="Normal"/>
        <w:rPr/>
      </w:pPr>
      <w:r>
        <w:rPr/>
        <w:t>[[@Bible:1Ki 18:9 ]][[18:9 &gt;&gt; 1Ki 18:9]] {{field-on:Bible}} А той рече: Що съм съгрешил, та искаш да предадеш раба си в ръката на Ахаава за да ме убие? {{field-off:Bible}}</w:t>
      </w:r>
    </w:p>
    <w:p>
      <w:pPr>
        <w:pStyle w:val="Normal"/>
        <w:rPr/>
      </w:pPr>
      <w:r>
        <w:rPr/>
        <w:t>[[@Bible:1Ki 18:10 ]][[18:10 &gt;&gt; 1Ki 18:10]] {{field-on:Bible}} Жив Господ Бог твой, няма народ или царство дето да не е проваждал господарят ми да те търси; и когато казваха: Няма го, той заклеваше царството и народа че не са те намерили. {{field-off:Bible}}</w:t>
      </w:r>
    </w:p>
    <w:p>
      <w:pPr>
        <w:pStyle w:val="Normal"/>
        <w:rPr/>
      </w:pPr>
      <w:r>
        <w:rPr/>
        <w:t>[[@Bible:1Ki 18:11 ]][[18:11 &gt;&gt; 1Ki 18:11]] {{field-on:Bible}} А сега ти казваш: Иди, кажи на господаря си: Ето Илия. {{field-off:Bible}}</w:t>
      </w:r>
    </w:p>
    <w:p>
      <w:pPr>
        <w:pStyle w:val="Normal"/>
        <w:rPr/>
      </w:pPr>
      <w:r>
        <w:rPr/>
        <w:t>[[@Bible:1Ki 18:12 ]][[18:12 &gt;&gt; 1Ki 18:12]] {{field-on:Bible}} И като се отделя аз от тебе, Дух Господен ще те отведе дето не зная; и когато отида та известя това Ахааву, и не те намери, ще ме убие. Но рабът ти се бои от Господа от младостта си. {{field-off:Bible}}</w:t>
      </w:r>
    </w:p>
    <w:p>
      <w:pPr>
        <w:pStyle w:val="Normal"/>
        <w:rPr/>
      </w:pPr>
      <w:r>
        <w:rPr/>
        <w:t>[[@Bible:1Ki 18:13 ]][[18:13 &gt;&gt; 1Ki 18:13]] {{field-on:Bible}} Не извести ли се на господаря ми що сторих аз когато Иезавел убиваше Господните пророци, как скрих сто мъже от Господните пророци, петдесет в една пещера и петдесет в друга пещера, и храних ги с хляб и вода? {{field-off:Bible}}</w:t>
      </w:r>
    </w:p>
    <w:p>
      <w:pPr>
        <w:pStyle w:val="Normal"/>
        <w:rPr/>
      </w:pPr>
      <w:r>
        <w:rPr/>
        <w:t>[[@Bible:1Ki 18:14 ]][[18:14 &gt;&gt; 1Ki 18:14]] {{field-on:Bible}} А сега ти казваш: Иди, кажи на господаря си: Ето Илия; но той ще ме убие. {{field-off:Bible}}</w:t>
      </w:r>
    </w:p>
    <w:p>
      <w:pPr>
        <w:pStyle w:val="Normal"/>
        <w:rPr/>
      </w:pPr>
      <w:r>
        <w:rPr/>
        <w:t>[[@Bible:1Ki 18:15 ]][[18:15 &gt;&gt; 1Ki 18:15]] {{field-on:Bible}} И рече Илия: Жив Господ на Силите пред когото предстоя че днес ще се явя нему. {{field-off:Bible}}</w:t>
      </w:r>
    </w:p>
    <w:p>
      <w:pPr>
        <w:pStyle w:val="Normal"/>
        <w:rPr/>
      </w:pPr>
      <w:r>
        <w:rPr/>
        <w:t>[[@Bible:1Ki 18:16 ]][[18:16 &gt;&gt; 1Ki 18:16]] {{field-on:Bible}} И тъй, отиде Авдия да посрещне Ахаава и извести му. И Ахаав отиде да посрещне Илия. {{field-off:Bible}}</w:t>
      </w:r>
    </w:p>
    <w:p>
      <w:pPr>
        <w:pStyle w:val="Normal"/>
        <w:rPr/>
      </w:pPr>
      <w:r>
        <w:rPr/>
        <w:t>[[@Bible:1Ki 18:17 ]][[18:17 &gt;&gt; 1Ki 18:17]] {{field-on:Bible}} И като видя Ахаав Илия, рече му Ахаав: Ти ли си който смущаваш Израиля? {{field-off:Bible}}</w:t>
      </w:r>
    </w:p>
    <w:p>
      <w:pPr>
        <w:pStyle w:val="Normal"/>
        <w:rPr/>
      </w:pPr>
      <w:r>
        <w:rPr/>
        <w:t>[[@Bible:1Ki 18:18 ]][[18:18 &gt;&gt; 1Ki 18:18]] {{field-on:Bible}} А той рече: Не смущавам аз Израиля, но ти и твоят бащин дом; защото вие оставихте заповедите Господни, и отиде ти след Ваалимите. {{field-off:Bible}}</w:t>
      </w:r>
    </w:p>
    <w:p>
      <w:pPr>
        <w:pStyle w:val="Normal"/>
        <w:rPr/>
      </w:pPr>
      <w:r>
        <w:rPr/>
        <w:t>[[@Bible:1Ki 18:19 ]][[18:19 &gt;&gt; 1Ki 18:19]] {{field-on:Bible}} Сега прочее проводи и събери при мене всичкия Израил на гората Кармил, и пророците Ваалови четиристотин и петдесет, и четирите стотин пророци на Ашера които ядат на Иезавелината трапеза. {{field-off:Bible}}</w:t>
      </w:r>
    </w:p>
    <w:p>
      <w:pPr>
        <w:pStyle w:val="Normal"/>
        <w:rPr/>
      </w:pPr>
      <w:r>
        <w:rPr/>
        <w:t>[[@Bible:1Ki 18:20 ]][[18:20 &gt;&gt; 1Ki 18:20]] {{field-on:Bible}} И проводи Ахаав до всичките Израилеви синове та събра пророците на гората Кармил. {{field-off:Bible}}</w:t>
      </w:r>
    </w:p>
    <w:p>
      <w:pPr>
        <w:pStyle w:val="Normal"/>
        <w:rPr/>
      </w:pPr>
      <w:r>
        <w:rPr/>
        <w:t>[[@Bible:1Ki 18:21 ]][[18:21 &gt;&gt; 1Ki 18:21]] {{field-on:Bible}} И дойде Илия при всичките люде та рече: До кога ще хромите между две мъдрувания? Иеова ако е Бог, следвайте го; ако ли е Ваал, следвайте него. А людете не му отговориха ни реч. {{field-off:Bible}}</w:t>
      </w:r>
    </w:p>
    <w:p>
      <w:pPr>
        <w:pStyle w:val="Normal"/>
        <w:rPr/>
      </w:pPr>
      <w:r>
        <w:rPr/>
        <w:t>[[@Bible:1Ki 18:22 ]][[18:22 &gt;&gt; 1Ki 18:22]] {{field-on:Bible}} Тогаз рече Илия на людете: Аз сам останах пророк Господен; а Вааловите пророци са четиристотин и петдесет мъже. {{field-off:Bible}}</w:t>
      </w:r>
    </w:p>
    <w:p>
      <w:pPr>
        <w:pStyle w:val="Normal"/>
        <w:rPr/>
      </w:pPr>
      <w:r>
        <w:rPr/>
        <w:t>[[@Bible:1Ki 18:23 ]][[18:23 &gt;&gt; 1Ki 18:23]] {{field-on:Bible}} Нека ни дадат два юнца; и нека изберат единия юнец за тях си, и нека го раздробят, и нека го турят на дървата, и огън да не турят; и аз ще приготвя другия юнец, и ще го туря на дървата, и огън няма да туря. {{field-off:Bible}}</w:t>
      </w:r>
    </w:p>
    <w:p>
      <w:pPr>
        <w:pStyle w:val="Normal"/>
        <w:rPr/>
      </w:pPr>
      <w:r>
        <w:rPr/>
        <w:t>[[@Bible:1Ki 18:24 ]][[18:24 &gt;&gt; 1Ki 18:24]] {{field-on:Bible}} И призовете името на бога си, и аз ще призова името на Господа; и онзи Бог, който отговори чрез огън, той нека е Бог. И отговориха всичките люде та рекоха: Добро е това слово. {{field-off:Bible}}</w:t>
      </w:r>
    </w:p>
    <w:p>
      <w:pPr>
        <w:pStyle w:val="Normal"/>
        <w:rPr/>
      </w:pPr>
      <w:r>
        <w:rPr/>
        <w:t>[[@Bible:1Ki 18:25 ]][[18:25 &gt;&gt; 1Ki 18:25]] {{field-on:Bible}} И рече Илия на Вааловите пророци: Изберете си единия юнец та го пригответе вие първо, защото сте много; и призовете името на бога си, огън обаче да не турите. {{field-off:Bible}}</w:t>
      </w:r>
    </w:p>
    <w:p>
      <w:pPr>
        <w:pStyle w:val="Normal"/>
        <w:rPr/>
      </w:pPr>
      <w:r>
        <w:rPr/>
        <w:t>[[@Bible:1Ki 18:26 ]][[18:26 &gt;&gt; 1Ki 18:26]] {{field-on:Bible}} И взеха юнеца който им се даде та го приготвиха, и призоваваха името на Ваала от утринта дори до пладне, и викаха: Послушай нас, Ваале! Но нямаше глас, и нямаше слушане; и скачаха около олтаря който бяха съзидали. {{field-off:Bible}}</w:t>
      </w:r>
    </w:p>
    <w:p>
      <w:pPr>
        <w:pStyle w:val="Normal"/>
        <w:rPr/>
      </w:pPr>
      <w:r>
        <w:rPr/>
        <w:t>[[@Bible:1Ki 18:27 ]][[18:27 &gt;&gt; 1Ki 18:27]] {{field-on:Bible}} А около пладне Илия им се присмиваше и казваше: Викайте с голям глас, защото бог е: или се разговаря, или има нещо работа, или е на път, или може би спи и ще се събуди. {{field-off:Bible}}</w:t>
      </w:r>
    </w:p>
    <w:p>
      <w:pPr>
        <w:pStyle w:val="Normal"/>
        <w:rPr/>
      </w:pPr>
      <w:r>
        <w:rPr/>
        <w:t>[[@Bible:1Ki 18:28 ]][[18:28 &gt;&gt; 1Ki 18:28]] {{field-on:Bible}} И викаха с голям глас, и режеха се според обичая си с ножове и с копия доде се изля кръв на тях. {{field-off:Bible}}</w:t>
      </w:r>
    </w:p>
    <w:p>
      <w:pPr>
        <w:pStyle w:val="Normal"/>
        <w:rPr/>
      </w:pPr>
      <w:r>
        <w:rPr/>
        <w:t>[[@Bible:1Ki 18:29 ]][[18:29 &gt;&gt; 1Ki 18:29]] {{field-on:Bible}} И като премина пладне и те пророчествуваха дори до часа на приношението, не бе глас, и не бе слушане, и не бе внимание. {{field-off:Bible}}</w:t>
      </w:r>
    </w:p>
    <w:p>
      <w:pPr>
        <w:pStyle w:val="Normal"/>
        <w:rPr/>
      </w:pPr>
      <w:r>
        <w:rPr/>
        <w:t>[[@Bible:1Ki 18:30 ]][[18:30 &gt;&gt; 1Ki 18:30]] {{field-on:Bible}} Тогаз рече Илия на всичките люде: Приближете се при мене. И всичките люде се приближиха при него. И поправи олтаря Господен който беше съборен. {{field-off:Bible}}</w:t>
      </w:r>
    </w:p>
    <w:p>
      <w:pPr>
        <w:pStyle w:val="Normal"/>
        <w:rPr/>
      </w:pPr>
      <w:r>
        <w:rPr/>
        <w:t>[[@Bible:1Ki 18:31 ]][[18:31 &gt;&gt; 1Ki 18:31]] {{field-on:Bible}} И взе Илия дванадесет камене, според числото на племената на синовете на Якова към когото биде слово Господне и рече: Израил ще бъде името ти, {{field-off:Bible}}</w:t>
      </w:r>
    </w:p>
    <w:p>
      <w:pPr>
        <w:pStyle w:val="Normal"/>
        <w:rPr/>
      </w:pPr>
      <w:r>
        <w:rPr/>
        <w:t>[[@Bible:1Ki 18:32 ]][[18:32 &gt;&gt; 1Ki 18:32]] {{field-on:Bible}} и съзида с каменете олтаря в името Господне; и направи бразда около олтаря която вмещаваше две сати семе. {{field-off:Bible}}</w:t>
      </w:r>
    </w:p>
    <w:p>
      <w:pPr>
        <w:pStyle w:val="Normal"/>
        <w:rPr/>
      </w:pPr>
      <w:r>
        <w:rPr/>
        <w:t>[[@Bible:1Ki 18:33 ]][[18:33 &gt;&gt; 1Ki 18:33]] {{field-on:Bible}} И нареди дървата, и насече юнеца на късове та го тури на дървата. {{field-off:Bible}}</w:t>
      </w:r>
    </w:p>
    <w:p>
      <w:pPr>
        <w:pStyle w:val="Normal"/>
        <w:rPr/>
      </w:pPr>
      <w:r>
        <w:rPr/>
        <w:t>[[@Bible:1Ki 18:34 ]][[18:34 &gt;&gt; 1Ki 18:34]] {{field-on:Bible}} И рече: Напълнете с вода четири водоноси та излейте на всесъжението и на дървата. И рече: Повторете; и повториха. И рече: Потретете; и потретиха. {{field-off:Bible}}</w:t>
      </w:r>
    </w:p>
    <w:p>
      <w:pPr>
        <w:pStyle w:val="Normal"/>
        <w:rPr/>
      </w:pPr>
      <w:r>
        <w:rPr/>
        <w:t>[[@Bible:1Ki 18:35 ]][[18:35 &gt;&gt; 1Ki 18:35]] {{field-on:Bible}} И обикаляше водата около олтаря; още и браздата се напълни с вода. {{field-off:Bible}}</w:t>
      </w:r>
    </w:p>
    <w:p>
      <w:pPr>
        <w:pStyle w:val="Normal"/>
        <w:rPr/>
      </w:pPr>
      <w:r>
        <w:rPr/>
        <w:t>[[@Bible:1Ki 18:36 ]][[18:36 &gt;&gt; 1Ki 18:36]] {{field-on:Bible}} И в часа на приношението приближи се Илия пророкът и рече: Господи, Боже Авраамов, и Исааков, и Израилев, нека бъде известно днес че ти си Бог на Израиля, и аз раб твой, и че според твоето слово направих всички тези дела: {{field-off:Bible}}</w:t>
      </w:r>
    </w:p>
    <w:p>
      <w:pPr>
        <w:pStyle w:val="Normal"/>
        <w:rPr/>
      </w:pPr>
      <w:r>
        <w:rPr/>
        <w:t>[[@Bible:1Ki 18:37 ]][[18:37 &gt;&gt; 1Ki 18:37]] {{field-on:Bible}} послушай ме, Господи, послушай ме, за да познаят тези люде че ти, Господи, си Бог, и ти си обърнал сърдцата им назад. {{field-off:Bible}}</w:t>
      </w:r>
    </w:p>
    <w:p>
      <w:pPr>
        <w:pStyle w:val="Normal"/>
        <w:rPr/>
      </w:pPr>
      <w:r>
        <w:rPr/>
        <w:t>[[@Bible:1Ki 18:38 ]][[18:38 &gt;&gt; 1Ki 18:38]] {{field-on:Bible}} Тогаз падна огън от Господа та пояде всесъжението, и дървата, и каменете, и пръстта, и облиза водата която бе в браздата. {{field-off:Bible}}</w:t>
      </w:r>
    </w:p>
    <w:p>
      <w:pPr>
        <w:pStyle w:val="Normal"/>
        <w:rPr/>
      </w:pPr>
      <w:r>
        <w:rPr/>
        <w:t>[[@Bible:1Ki 18:39 ]][[18:39 &gt;&gt; 1Ki 18:39]] {{field-on:Bible}} И когато видяха това всичките люде, паднаха на лице и рекоха: Иеова, той е Бог: Иеова, той е Бог. {{field-off:Bible}}</w:t>
      </w:r>
    </w:p>
    <w:p>
      <w:pPr>
        <w:pStyle w:val="Normal"/>
        <w:rPr/>
      </w:pPr>
      <w:r>
        <w:rPr/>
        <w:t>[[@Bible:1Ki 18:40 ]][[18:40 &gt;&gt; 1Ki 18:40]] {{field-on:Bible}} И рече им Илия: Хванете Вааловите пророци: никой от тях да не избегне. И хванаха ги; и низведе ги Илия при потока Кисон и изкла ги там. {{field-off:Bible}}</w:t>
      </w:r>
    </w:p>
    <w:p>
      <w:pPr>
        <w:pStyle w:val="Normal"/>
        <w:rPr/>
      </w:pPr>
      <w:r>
        <w:rPr/>
        <w:t>[[@Bible:1Ki 18:41 ]][[18:41 &gt;&gt; 1Ki 18:41]] {{field-on:Bible}} И рече Илия на Ахаава: Възлез, яж и пий, защото иде глас на много дъжд. {{field-off:Bible}}</w:t>
      </w:r>
    </w:p>
    <w:p>
      <w:pPr>
        <w:pStyle w:val="Normal"/>
        <w:rPr/>
      </w:pPr>
      <w:r>
        <w:rPr/>
        <w:t>[[@Bible:1Ki 18:42 ]][[18:42 &gt;&gt; 1Ki 18:42]] {{field-on:Bible}} И възлезе Ахаав да яде и да пие; а Илия възлезе на върх Кармил, и наведе се на земята та тури лицето си между коленете си, {{field-off:Bible}}</w:t>
      </w:r>
    </w:p>
    <w:p>
      <w:pPr>
        <w:pStyle w:val="Normal"/>
        <w:rPr/>
      </w:pPr>
      <w:r>
        <w:rPr/>
        <w:t>[[@Bible:1Ki 18:43 ]][[18:43 &gt;&gt; 1Ki 18:43]] {{field-on:Bible}} и рече на слугата си: Възлез сега, погледни към морето. И възлезе та погледна, и рече: Няма нищо. А той рече: Иди пак, до седем пъти. {{field-off:Bible}}</w:t>
      </w:r>
    </w:p>
    <w:p>
      <w:pPr>
        <w:pStyle w:val="Normal"/>
        <w:rPr/>
      </w:pPr>
      <w:r>
        <w:rPr/>
        <w:t>[[@Bible:1Ki 18:44 ]][[18:44 &gt;&gt; 1Ki 18:44]] {{field-on:Bible}} И седмия път рече: Ето, малък облак, колкото человеческа длан, възлязва от морето. И рече: Възлез, кажи Ахааву: Впрегни колесницата си та слез, за да те не хване дъждът. {{field-off:Bible}}</w:t>
      </w:r>
    </w:p>
    <w:p>
      <w:pPr>
        <w:pStyle w:val="Normal"/>
        <w:rPr/>
      </w:pPr>
      <w:r>
        <w:rPr/>
        <w:t>[[@Bible:1Ki 18:45 ]][[18:45 &gt;&gt; 1Ki 18:45]] {{field-on:Bible}} И между това небето се помрачи от облаци и вятър, и стана голям дъжд. И качи се Ахаав на колесницата си та отиде в Иезраел. {{field-off:Bible}}</w:t>
      </w:r>
    </w:p>
    <w:p>
      <w:pPr>
        <w:pStyle w:val="Normal"/>
        <w:rPr/>
      </w:pPr>
      <w:r>
        <w:rPr/>
        <w:t>[[@Bible:1Ki 18:46 ]][[18:46 &gt;&gt; 1Ki 18:46]] {{field-on:Bible}} И ръката Господня биде върху Илия; и стегна чреслата си та тичаше пред Ахаава дори до входа на Иезраел. {{field-off:Bible}}</w:t>
      </w:r>
    </w:p>
    <w:p>
      <w:pPr>
        <w:pStyle w:val="Heading2"/>
        <w:rPr/>
      </w:pPr>
      <w:r>
        <w:rPr/>
        <w:t>Глава 19</w:t>
      </w:r>
    </w:p>
    <w:p>
      <w:pPr>
        <w:pStyle w:val="Normal"/>
        <w:rPr/>
      </w:pPr>
      <w:r>
        <w:rPr/>
        <w:t>[[@Bible:1Ki 19:1 ]][[19:1 &gt;&gt; 1Ki 19:1]] {{field-on:Bible}} И възвести Ахаав на Иезавел всичко що направи Илия, и как изби с меч всичките пророци. {{field-off:Bible}}</w:t>
      </w:r>
    </w:p>
    <w:p>
      <w:pPr>
        <w:pStyle w:val="Normal"/>
        <w:rPr/>
      </w:pPr>
      <w:r>
        <w:rPr/>
        <w:t>[[@Bible:1Ki 19:2 ]][[19:2 &gt;&gt; 1Ki 19:2]] {{field-on:Bible}} И проводи Иезавел вестител на Илия и рече: Така да направят боговете, и така да притурят, ако утре около този час не направя живота ти както живота на едного от тях. {{field-off:Bible}}</w:t>
      </w:r>
    </w:p>
    <w:p>
      <w:pPr>
        <w:pStyle w:val="Normal"/>
        <w:rPr/>
      </w:pPr>
      <w:r>
        <w:rPr/>
        <w:t>[[@Bible:1Ki 19:3 ]][[19:3 &gt;&gt; 1Ki 19:3]] {{field-on:Bible}} И като видя това Илия, стана и отиде заради живота си, и дойде в Вирсавее Юдин, и остави там слугата си. {{field-off:Bible}}</w:t>
      </w:r>
    </w:p>
    <w:p>
      <w:pPr>
        <w:pStyle w:val="Normal"/>
        <w:rPr/>
      </w:pPr>
      <w:r>
        <w:rPr/>
        <w:t>[[@Bible:1Ki 19:4 ]][[19:4 &gt;&gt; 1Ki 19:4]] {{field-on:Bible}} А той отиде в пустинята един ден път, и отиде та седна под едно смерчие; и пожела в себе си да умре, и рече: Стига; сега, Господи, вземи душата ми, защото не съм по-добър от отците си. {{field-off:Bible}}</w:t>
      </w:r>
    </w:p>
    <w:p>
      <w:pPr>
        <w:pStyle w:val="Normal"/>
        <w:rPr/>
      </w:pPr>
      <w:r>
        <w:rPr/>
        <w:t>[[@Bible:1Ki 19:5 ]][[19:5 &gt;&gt; 1Ki 19:5]] {{field-on:Bible}} И легна та заспа под едно смерчие; и, ето, ангел се допря до него и рече му: Стани, яж. {{field-off:Bible}}</w:t>
      </w:r>
    </w:p>
    <w:p>
      <w:pPr>
        <w:pStyle w:val="Normal"/>
        <w:rPr/>
      </w:pPr>
      <w:r>
        <w:rPr/>
        <w:t>[[@Bible:1Ki 19:6 ]][[19:6 &gt;&gt; 1Ki 19:6]] {{field-on:Bible}} И погледна, и ето при главата му потребник печен в жаравата и кърчаг с вода. И яде и пи, и пак легна. {{field-off:Bible}}</w:t>
      </w:r>
    </w:p>
    <w:p>
      <w:pPr>
        <w:pStyle w:val="Normal"/>
        <w:rPr/>
      </w:pPr>
      <w:r>
        <w:rPr/>
        <w:t>[[@Bible:1Ki 19:7 ]][[19:7 &gt;&gt; 1Ki 19:7]] {{field-on:Bible}} И върна се ангел Господен пак та се допря до него, и рече: Стани, яж; защото много ти е пътят. {{field-off:Bible}}</w:t>
      </w:r>
    </w:p>
    <w:p>
      <w:pPr>
        <w:pStyle w:val="Normal"/>
        <w:rPr/>
      </w:pPr>
      <w:r>
        <w:rPr/>
        <w:t>[[@Bible:1Ki 19:8 ]][[19:8 &gt;&gt; 1Ki 19:8]] {{field-on:Bible}} И стана та яде и пи, и с крепостта на онова ястие пътува четиридесет дни и четиридесет нощи дори до Хорив гората Божия. {{field-off:Bible}}</w:t>
      </w:r>
    </w:p>
    <w:p>
      <w:pPr>
        <w:pStyle w:val="Normal"/>
        <w:rPr/>
      </w:pPr>
      <w:r>
        <w:rPr/>
        <w:t>[[@Bible:1Ki 19:9 ]][[19:9 &gt;&gt; 1Ki 19:9]] {{field-on:Bible}} И влезе там в пещера и насели се там; и, ето, биде слово Господне към него та му рече: Що правиш тук, Илие? {{field-off:Bible}}</w:t>
      </w:r>
    </w:p>
    <w:p>
      <w:pPr>
        <w:pStyle w:val="Normal"/>
        <w:rPr/>
      </w:pPr>
      <w:r>
        <w:rPr/>
        <w:t>[[@Bible:1Ki 19:10 ]][[19:10 &gt;&gt; 1Ki 19:10]] {{field-on:Bible}} А той рече: Поревнувах много за Господа Бога на Силите; защото Израилевите синове оставиха завета ти, олтарите ти събориха, и пророците ти избиха с меч; и останах аз сам, и искат живота ми да го отнемат. {{field-off:Bible}}</w:t>
      </w:r>
    </w:p>
    <w:p>
      <w:pPr>
        <w:pStyle w:val="Normal"/>
        <w:rPr/>
      </w:pPr>
      <w:r>
        <w:rPr/>
        <w:t>[[@Bible:1Ki 19:11 ]][[19:11 &gt;&gt; 1Ki 19:11]] {{field-on:Bible}} И рече: Излез та застани на гората пред Господа. И, ето, Господ минува, и вятър голям силен цепеше горите и стриваше скалите пред Господа; и Господ не бе в вятъра: и подир вятъра трус; Господ не бе в труда: {{field-off:Bible}}</w:t>
      </w:r>
    </w:p>
    <w:p>
      <w:pPr>
        <w:pStyle w:val="Normal"/>
        <w:rPr/>
      </w:pPr>
      <w:r>
        <w:rPr/>
        <w:t>[[@Bible:1Ki 19:12 ]][[19:12 &gt;&gt; 1Ki 19:12]] {{field-on:Bible}} и подир труса огън; Господ не бе в огъня: и подир огъня тих и тънък глас. {{field-off:Bible}}</w:t>
      </w:r>
    </w:p>
    <w:p>
      <w:pPr>
        <w:pStyle w:val="Normal"/>
        <w:rPr/>
      </w:pPr>
      <w:r>
        <w:rPr/>
        <w:t>[[@Bible:1Ki 19:13 ]][[19:13 &gt;&gt; 1Ki 19:13]] {{field-on:Bible}} И като чу Илия, покри лицето си с кожуха си та излезе и застана в входа на пещерата. И ето глас към него, и рече: Що правиш тук, Илие? {{field-off:Bible}}</w:t>
      </w:r>
    </w:p>
    <w:p>
      <w:pPr>
        <w:pStyle w:val="Normal"/>
        <w:rPr/>
      </w:pPr>
      <w:r>
        <w:rPr/>
        <w:t>[[@Bible:1Ki 19:14 ]][[19:14 &gt;&gt; 1Ki 19:14]] {{field-on:Bible}} И рече: Поревнувах много за Господа Бога на Силите; защото Израилевите синове оставиха завета ти, олтарите ти събориха, и пророците ти избиха с меч; и останах аз сам, и искат живота ми да го отнемат. {{field-off:Bible}}</w:t>
      </w:r>
    </w:p>
    <w:p>
      <w:pPr>
        <w:pStyle w:val="Normal"/>
        <w:rPr/>
      </w:pPr>
      <w:r>
        <w:rPr/>
        <w:t>[[@Bible:1Ki 19:15 ]][[19:15 &gt;&gt; 1Ki 19:15]] {{field-on:Bible}} И рече му Господ: Иди, върни се в пътя си към пустинята на Дамаск, и когато отидеш помажи Азаила за цар над Сирия; {{field-off:Bible}}</w:t>
      </w:r>
    </w:p>
    <w:p>
      <w:pPr>
        <w:pStyle w:val="Normal"/>
        <w:rPr/>
      </w:pPr>
      <w:r>
        <w:rPr/>
        <w:t>[[@Bible:1Ki 19:16 ]][[19:16 &gt;&gt; 1Ki 19:16]] {{field-on:Bible}} а Ииуя Намесиевия син ще помажеш за цар над Израиля; и Елисея Сафатовия син, от Авелмеола, ще помажеш за пророк вместо тебе. {{field-off:Bible}}</w:t>
      </w:r>
    </w:p>
    <w:p>
      <w:pPr>
        <w:pStyle w:val="Normal"/>
        <w:rPr/>
      </w:pPr>
      <w:r>
        <w:rPr/>
        <w:t>[[@Bible:1Ki 19:17 ]][[19:17 &gt;&gt; 1Ki 19:17]] {{field-on:Bible}} И ще бъде щото оногози който се избави от меча на Азаила, ще го умъртви Ииуй; и оногози който се избави от меча на Ииуя, ще го умъртви Елисей. {{field-off:Bible}}</w:t>
      </w:r>
    </w:p>
    <w:p>
      <w:pPr>
        <w:pStyle w:val="Normal"/>
        <w:rPr/>
      </w:pPr>
      <w:r>
        <w:rPr/>
        <w:t>[[@Bible:1Ki 19:18 ]][[19:18 &gt;&gt; 1Ki 19:18]] {{field-on:Bible}} Оставих обаче в Израил седем тисящи, всичките които не са преклонили колена Ваалу, и всички уста които не са го целунали. {{field-off:Bible}}</w:t>
      </w:r>
    </w:p>
    <w:p>
      <w:pPr>
        <w:pStyle w:val="Normal"/>
        <w:rPr/>
      </w:pPr>
      <w:r>
        <w:rPr/>
        <w:t>[[@Bible:1Ki 19:19 ]][[19:19 &gt;&gt; 1Ki 19:19]] {{field-on:Bible}} И тръгна от там та намери Елисея Сафатовия син като ореше с дванадесет чифта волове пред себе си, и той бе с дванадесетия; и мина Илия близу край него та хвърли върх него кожуха си. {{field-off:Bible}}</w:t>
      </w:r>
    </w:p>
    <w:p>
      <w:pPr>
        <w:pStyle w:val="Normal"/>
        <w:rPr/>
      </w:pPr>
      <w:r>
        <w:rPr/>
        <w:t>[[@Bible:1Ki 19:20 ]][[19:20 &gt;&gt; 1Ki 19:20]] {{field-on:Bible}} А той остави воловете та се завтече след Илия и рече: Нека целуна, моля, отца си и майка си, и тогаз ще те последвам. И рече му: Иди, върни се, защото що ти съм направил? {{field-off:Bible}}</w:t>
      </w:r>
    </w:p>
    <w:p>
      <w:pPr>
        <w:pStyle w:val="Normal"/>
        <w:rPr/>
      </w:pPr>
      <w:r>
        <w:rPr/>
        <w:t>[[@Bible:1Ki 19:21 ]][[19:21 &gt;&gt; 1Ki 19:21]] {{field-on:Bible}} И върна се отподире му та взе един чифт волове и закла ги, и опече месото им с оръдията на воловете, и даде на людете, та ядоха. Тогаз стана та отиде след Илия, и слугуваше му. {{field-off:Bible}}</w:t>
      </w:r>
    </w:p>
    <w:p>
      <w:pPr>
        <w:pStyle w:val="Heading2"/>
        <w:rPr/>
      </w:pPr>
      <w:r>
        <w:rPr/>
        <w:t>Глава 20</w:t>
      </w:r>
    </w:p>
    <w:p>
      <w:pPr>
        <w:pStyle w:val="Normal"/>
        <w:rPr/>
      </w:pPr>
      <w:r>
        <w:rPr/>
        <w:t>[[@Bible:1Ki 20:1 ]][[20:1 &gt;&gt; 1Ki 20:1]] {{field-on:Bible}} Тогаз Венадад Сирийский цар събра всичката си сила; (а имаше с него тридесет и два царе, и коне, и колесници;) и възлезе та обсади Самария и ратуваше против нея. {{field-off:Bible}}</w:t>
      </w:r>
    </w:p>
    <w:p>
      <w:pPr>
        <w:pStyle w:val="Normal"/>
        <w:rPr/>
      </w:pPr>
      <w:r>
        <w:rPr/>
        <w:t>[[@Bible:1Ki 20:2 ]][[20:2 &gt;&gt; 1Ki 20:2]] {{field-on:Bible}} И проводи вестители на Ахаава Израилевия цар в града и рече му: Така говори Венадад; {{field-off:Bible}}</w:t>
      </w:r>
    </w:p>
    <w:p>
      <w:pPr>
        <w:pStyle w:val="Normal"/>
        <w:rPr/>
      </w:pPr>
      <w:r>
        <w:rPr/>
        <w:t>[[@Bible:1Ki 20:3 ]][[20:3 &gt;&gt; 1Ki 20:3]] {{field-on:Bible}} Среброто ти и златото ти е мое; и жените ти и красните ти чада са мои. {{field-off:Bible}}</w:t>
      </w:r>
    </w:p>
    <w:p>
      <w:pPr>
        <w:pStyle w:val="Normal"/>
        <w:rPr/>
      </w:pPr>
      <w:r>
        <w:rPr/>
        <w:t>[[@Bible:1Ki 20:4 ]][[20:4 &gt;&gt; 1Ki 20:4]] {{field-on:Bible}} И отговори Израилевий цар и рече: Според словото ти, господаря мой царю, твой съм аз и всичко каквото имам. {{field-off:Bible}}</w:t>
      </w:r>
    </w:p>
    <w:p>
      <w:pPr>
        <w:pStyle w:val="Normal"/>
        <w:rPr/>
      </w:pPr>
      <w:r>
        <w:rPr/>
        <w:t>[[@Bible:1Ki 20:5 ]][[20:5 &gt;&gt; 1Ki 20:5]] {{field-on:Bible}} И дойдоха пак вестителите та рекоха: така говори Венадад и казва: Понеже изпроводих към тебе и рекох: Среброто си, и златото си, и жените си, и чадата си ще дадеш мене, {{field-off:Bible}}</w:t>
      </w:r>
    </w:p>
    <w:p>
      <w:pPr>
        <w:pStyle w:val="Normal"/>
        <w:rPr/>
      </w:pPr>
      <w:r>
        <w:rPr/>
        <w:t>[[@Bible:1Ki 20:6 ]][[20:6 &gt;&gt; 1Ki 20:6]] {{field-on:Bible}} но утре, около този час, ще пратя рабите си при тебе, и ще предирят дома ти и домовете на рабите ти; и каквото е желателно пред очите ти ще турят в ръцете си и ще го вземат. {{field-off:Bible}}</w:t>
      </w:r>
    </w:p>
    <w:p>
      <w:pPr>
        <w:pStyle w:val="Normal"/>
        <w:rPr/>
      </w:pPr>
      <w:r>
        <w:rPr/>
        <w:t>[[@Bible:1Ki 20:7 ]][[20:7 &gt;&gt; 1Ki 20:7]] {{field-on:Bible}} Тогаз повикна Израилевий цар всичките старейшини на мястото та рече: Размислете, моля, и вижте че той зло иска; защото проводи до мене за жените ми, и за чадата ми, и за среброто ми, и за златото ми, и не му отрекох нищо. {{field-off:Bible}}</w:t>
      </w:r>
    </w:p>
    <w:p>
      <w:pPr>
        <w:pStyle w:val="Normal"/>
        <w:rPr/>
      </w:pPr>
      <w:r>
        <w:rPr/>
        <w:t>[[@Bible:1Ki 20:8 ]][[20:8 &gt;&gt; 1Ki 20:8]] {{field-on:Bible}} И рекоха му всичките старейшини и всичките люде: Да не послушаш, нито да склониш. {{field-off:Bible}}</w:t>
      </w:r>
    </w:p>
    <w:p>
      <w:pPr>
        <w:pStyle w:val="Normal"/>
        <w:rPr/>
      </w:pPr>
      <w:r>
        <w:rPr/>
        <w:t>[[@Bible:1Ki 20:9 ]][[20:9 &gt;&gt; 1Ki 20:9]] {{field-on:Bible}} За то рече на Венададовите вестители: Кажете на господаря ми царя: Всичко каквото заръча ти на раба си най-напред ще направя, но това нещо на мога да направя. И вестителите си отидоха та му отнесоха ответ. {{field-off:Bible}}</w:t>
      </w:r>
    </w:p>
    <w:p>
      <w:pPr>
        <w:pStyle w:val="Normal"/>
        <w:rPr/>
      </w:pPr>
      <w:r>
        <w:rPr/>
        <w:t>[[@Bible:1Ki 20:10 ]][[20:10 &gt;&gt; 1Ki 20:10]] {{field-on:Bible}} И пак му проводи Венадад и рече: Така да ми направят боговете, и така да приложат, ако пръстта на Самария бъде доволна за по една шепа на всичките люде които ме следват. {{field-off:Bible}}</w:t>
      </w:r>
    </w:p>
    <w:p>
      <w:pPr>
        <w:pStyle w:val="Normal"/>
        <w:rPr/>
      </w:pPr>
      <w:r>
        <w:rPr/>
        <w:t>[[@Bible:1Ki 20:11 ]][[20:11 &gt;&gt; 1Ki 20:11]] {{field-on:Bible}} И отговори Израилевий цар и рече: Кажете му: Който се опасва с оръжия нека се не хвали както който ги разпасва. {{field-off:Bible}}</w:t>
      </w:r>
    </w:p>
    <w:p>
      <w:pPr>
        <w:pStyle w:val="Normal"/>
        <w:rPr/>
      </w:pPr>
      <w:r>
        <w:rPr/>
        <w:t>[[@Bible:1Ki 20:12 ]][[20:12 &gt;&gt; 1Ki 20:12]] {{field-on:Bible}} А когато Венадад чу това слово, пиеше той и царете що бяха с него в шатрите; и рече на рабите си: Опълчете се. И опълчиха се против града. {{field-off:Bible}}</w:t>
      </w:r>
    </w:p>
    <w:p>
      <w:pPr>
        <w:pStyle w:val="Normal"/>
        <w:rPr/>
      </w:pPr>
      <w:r>
        <w:rPr/>
        <w:t>[[@Bible:1Ki 20:13 ]][[20:13 &gt;&gt; 1Ki 20:13]] {{field-on:Bible}} И, ето, дойде при Ахаава Израилевия цар един пророк и рече: Така говори Господ: Видиш ли това голямо множество? ето, аз го предавам в ръцете ти днес; и ще познаеш че аз съм Господ. {{field-off:Bible}}</w:t>
      </w:r>
    </w:p>
    <w:p>
      <w:pPr>
        <w:pStyle w:val="Normal"/>
        <w:rPr/>
      </w:pPr>
      <w:r>
        <w:rPr/>
        <w:t>[[@Bible:1Ki 20:14 ]][[20:14 &gt;&gt; 1Ki 20:14]] {{field-on:Bible}} И рече Ахаав: чрез кого? А той отговори: Така говори Господ: чрез слугите на князовете на областите. Тогаз рече: Кой ще начне сражението? И отвеща: Ти. {{field-off:Bible}}</w:t>
      </w:r>
    </w:p>
    <w:p>
      <w:pPr>
        <w:pStyle w:val="Normal"/>
        <w:rPr/>
      </w:pPr>
      <w:r>
        <w:rPr/>
        <w:t>[[@Bible:1Ki 20:15 ]][[20:15 &gt;&gt; 1Ki 20:15]] {{field-on:Bible}} Тогаз изброи слугите на князовете на областите, и те бяха двесте и тридесет и два; и след тях изброи всичките люде, всичките Израилеви синове, седем тисящи. {{field-off:Bible}}</w:t>
      </w:r>
    </w:p>
    <w:p>
      <w:pPr>
        <w:pStyle w:val="Normal"/>
        <w:rPr/>
      </w:pPr>
      <w:r>
        <w:rPr/>
        <w:t>[[@Bible:1Ki 20:16 ]][[20:16 &gt;&gt; 1Ki 20:16]] {{field-on:Bible}} И излязоха около пладне. А Венадад пиеше и опиваше се в шатрите, той и царете, тридесет и два царе съюзниците му. {{field-off:Bible}}</w:t>
      </w:r>
    </w:p>
    <w:p>
      <w:pPr>
        <w:pStyle w:val="Normal"/>
        <w:rPr/>
      </w:pPr>
      <w:r>
        <w:rPr/>
        <w:t>[[@Bible:1Ki 20:17 ]][[20:17 &gt;&gt; 1Ki 20:17]] {{field-on:Bible}} И излязоха първи слугите на князовете на областите; и проводи Венадад да се научи; и възвестиха му и рекоха: Мъже излязоха из Самария. {{field-off:Bible}}</w:t>
      </w:r>
    </w:p>
    <w:p>
      <w:pPr>
        <w:pStyle w:val="Normal"/>
        <w:rPr/>
      </w:pPr>
      <w:r>
        <w:rPr/>
        <w:t>[[@Bible:1Ki 20:18 ]][[20:18 &gt;&gt; 1Ki 20:18]] {{field-on:Bible}} А той рече: ако са излезли мирно, хванете ги живи; а ако са излезли за бой, пак ги живи хванете. {{field-off:Bible}}</w:t>
      </w:r>
    </w:p>
    <w:p>
      <w:pPr>
        <w:pStyle w:val="Normal"/>
        <w:rPr/>
      </w:pPr>
      <w:r>
        <w:rPr/>
        <w:t>[[@Bible:1Ki 20:19 ]][[20:19 &gt;&gt; 1Ki 20:19]] {{field-on:Bible}} Излязоха прочее из града тези слуги на князовете на областите и воинството което ги следваше. {{field-off:Bible}}</w:t>
      </w:r>
    </w:p>
    <w:p>
      <w:pPr>
        <w:pStyle w:val="Normal"/>
        <w:rPr/>
      </w:pPr>
      <w:r>
        <w:rPr/>
        <w:t>[[@Bible:1Ki 20:20 ]][[20:20 &gt;&gt; 1Ki 20:20]] {{field-on:Bible}} И порази всеки человека си; и Сирийците побягнаха, и гони ги Израил; а Венадад Сирийский цар се отърва на кон с конниците. {{field-off:Bible}}</w:t>
      </w:r>
    </w:p>
    <w:p>
      <w:pPr>
        <w:pStyle w:val="Normal"/>
        <w:rPr/>
      </w:pPr>
      <w:r>
        <w:rPr/>
        <w:t>[[@Bible:1Ki 20:21 ]][[20:21 &gt;&gt; 1Ki 20:21]] {{field-on:Bible}} И излезе Израилевий цар та порази конниците и колесниците, и направи на Сирийците голямо поражение. {{field-off:Bible}}</w:t>
      </w:r>
    </w:p>
    <w:p>
      <w:pPr>
        <w:pStyle w:val="Normal"/>
        <w:rPr/>
      </w:pPr>
      <w:r>
        <w:rPr/>
        <w:t>[[@Bible:1Ki 20:22 ]][[20:22 &gt;&gt; 1Ki 20:22]] {{field-on:Bible}} И дойде пророкът при Израилевия цар та му рече: Иди, укрепи се, и размисли та виж що ще да направиш; защото в завръщането на годината Сирийский цар ще възлезе против тебе. {{field-off:Bible}}</w:t>
      </w:r>
    </w:p>
    <w:p>
      <w:pPr>
        <w:pStyle w:val="Normal"/>
        <w:rPr/>
      </w:pPr>
      <w:r>
        <w:rPr/>
        <w:t>[[@Bible:1Ki 20:23 ]][[20:23 &gt;&gt; 1Ki 20:23]] {{field-on:Bible}} А рабите на Сирийския цар рекоха му: Техните богове са богове планински, заради това се преукрепиха против нас; но ако направим бой с тях в полето непременно ще се преукрепим ние против тях. {{field-off:Bible}}</w:t>
      </w:r>
    </w:p>
    <w:p>
      <w:pPr>
        <w:pStyle w:val="Normal"/>
        <w:rPr/>
      </w:pPr>
      <w:r>
        <w:rPr/>
        <w:t>[[@Bible:1Ki 20:24 ]][[20:24 &gt;&gt; 1Ki 20:24]] {{field-on:Bible}} Направи прочее това нещо; извади царете всекиго от мястото му та тури вместо тях войводи. {{field-off:Bible}}</w:t>
      </w:r>
    </w:p>
    <w:p>
      <w:pPr>
        <w:pStyle w:val="Normal"/>
        <w:rPr/>
      </w:pPr>
      <w:r>
        <w:rPr/>
        <w:t>[[@Bible:1Ki 20:25 ]][[20:25 &gt;&gt; 1Ki 20:25]] {{field-on:Bible}} И ти си събери войска колкото войска ти загина, и кон вместо кон, колесница вместо колесница; и нека направим бой с тях в полето, и непременно ще се преукрепим против тях. И послуша гласа им та направи така. {{field-off:Bible}}</w:t>
      </w:r>
    </w:p>
    <w:p>
      <w:pPr>
        <w:pStyle w:val="Normal"/>
        <w:rPr/>
      </w:pPr>
      <w:r>
        <w:rPr/>
        <w:t>[[@Bible:1Ki 20:26 ]][[20:26 &gt;&gt; 1Ki 20:26]] {{field-on:Bible}} И в завръщането на годината изброи Венадад Сирийците, и възлезе в Афек за да направи бой против Израиля. {{field-off:Bible}}</w:t>
      </w:r>
    </w:p>
    <w:p>
      <w:pPr>
        <w:pStyle w:val="Normal"/>
        <w:rPr/>
      </w:pPr>
      <w:r>
        <w:rPr/>
        <w:t>[[@Bible:1Ki 20:27 ]][[20:27 &gt;&gt; 1Ki 20:27]] {{field-on:Bible}} И Израилевите синове се изброиха, и се приготвиха та отидоха да ги посрещнат, и разположиха стана си Израилевите синове срещу тях като две малки козии стада, а Сирийците изпълниха земята. {{field-off:Bible}}</w:t>
      </w:r>
    </w:p>
    <w:p>
      <w:pPr>
        <w:pStyle w:val="Normal"/>
        <w:rPr/>
      </w:pPr>
      <w:r>
        <w:rPr/>
        <w:t>[[@Bible:1Ki 20:28 ]][[20:28 &gt;&gt; 1Ki 20:28]] {{field-on:Bible}} И дойде Божият человек та говори на Израилевия цар и рече: Така говори Господ: Понеже Сирийците рекоха: Иеова е Бог на планините, а не Бог на доловете, заради това ще предам в ръката ти всичко това голямо множество; и ще познаете че аз съм Иеова. {{field-off:Bible}}</w:t>
      </w:r>
    </w:p>
    <w:p>
      <w:pPr>
        <w:pStyle w:val="Normal"/>
        <w:rPr/>
      </w:pPr>
      <w:r>
        <w:rPr/>
        <w:t>[[@Bible:1Ki 20:29 ]][[20:29 &gt;&gt; 1Ki 20:29]] {{field-on:Bible}} И бяха разположени в стан едни срещу други седем дни. И в седмия ден стана сражение; и поразиха Израилевите синове Сирийците сто тисящи пешци в един ден, {{field-off:Bible}}</w:t>
      </w:r>
    </w:p>
    <w:p>
      <w:pPr>
        <w:pStyle w:val="Normal"/>
        <w:rPr/>
      </w:pPr>
      <w:r>
        <w:rPr/>
        <w:t>[[@Bible:1Ki 20:30 ]][[20:30 &gt;&gt; 1Ki 20:30]] {{field-on:Bible}} а останалите побягнаха в Афек към града; и падна стената върх двадесет и седем тисящи от останалите мъже. И побягна Венадад та влезе в града, и скри се из клет в клет. {{field-off:Bible}}</w:t>
      </w:r>
    </w:p>
    <w:p>
      <w:pPr>
        <w:pStyle w:val="Normal"/>
        <w:rPr/>
      </w:pPr>
      <w:r>
        <w:rPr/>
        <w:t>[[@Bible:1Ki 20:31 ]][[20:31 &gt;&gt; 1Ki 20:31]] {{field-on:Bible}} И рекоха му рабите му: ето, сега чухме че царете на Израилевия дом са милостиви царе: да турим прочее вретища на чреслата си и въжа на главите си, и да излезем пред Израилевия цар, негли би ти подарил живота. {{field-off:Bible}}</w:t>
      </w:r>
    </w:p>
    <w:p>
      <w:pPr>
        <w:pStyle w:val="Normal"/>
        <w:rPr/>
      </w:pPr>
      <w:r>
        <w:rPr/>
        <w:t>[[@Bible:1Ki 20:32 ]][[20:32 &gt;&gt; 1Ki 20:32]] {{field-on:Bible}} И препасаха се с вретища около чреслата си, и с въжа на главите си дойдоха при Израилевия цар та рекоха: Рабът ти Венадад говори: Нека живее душата ми, моля. И рече: Жив ли е още? брат ми е. {{field-off:Bible}}</w:t>
      </w:r>
    </w:p>
    <w:p>
      <w:pPr>
        <w:pStyle w:val="Normal"/>
        <w:rPr/>
      </w:pPr>
      <w:r>
        <w:rPr/>
        <w:t>[[@Bible:1Ki 20:33 ]][[20:33 &gt;&gt; 1Ki 20:33]] {{field-on:Bible}} И мъжете взеха това за добър знак, и побързаха да повторят това що излезе из устата му; и рекоха: Брат ти Венадад. И рече: Идете, доведете го. И когато дойде при него Венадад, той го възкачи на колесницата си. {{field-off:Bible}}</w:t>
      </w:r>
    </w:p>
    <w:p>
      <w:pPr>
        <w:pStyle w:val="Normal"/>
        <w:rPr/>
      </w:pPr>
      <w:r>
        <w:rPr/>
        <w:t>[[@Bible:1Ki 20:34 ]][[20:34 &gt;&gt; 1Ki 20:34]] {{field-on:Bible}} И рече му Венадад: Градовете които взе баща ми от баща ти, ще ти ги отдам; и ще си направиш стъгди в Дамаск както направи баща ми в Самария. И аз, рече Ахаав, ще те пусна с този уговор. Така направи уговор с него и пусна го. {{field-off:Bible}}</w:t>
      </w:r>
    </w:p>
    <w:p>
      <w:pPr>
        <w:pStyle w:val="Normal"/>
        <w:rPr/>
      </w:pPr>
      <w:r>
        <w:rPr/>
        <w:t>[[@Bible:1Ki 20:35 ]][[20:35 &gt;&gt; 1Ki 20:35]] {{field-on:Bible}} А един человек от синовете на пророците рече на ближния си с слово Господне: Удари ме, моля. Но не рачи человекът да го удари. {{field-off:Bible}}</w:t>
      </w:r>
    </w:p>
    <w:p>
      <w:pPr>
        <w:pStyle w:val="Normal"/>
        <w:rPr/>
      </w:pPr>
      <w:r>
        <w:rPr/>
        <w:t>[[@Bible:1Ki 20:36 ]][[20:36 &gt;&gt; 1Ki 20:36]] {{field-on:Bible}} И рече му: Понеже не послуша ти гласа Господен, ето, като тръгнеш от мене, лъв ще те порази. И като тръгна от него, намери го лъв и порази го. {{field-off:Bible}}</w:t>
      </w:r>
    </w:p>
    <w:p>
      <w:pPr>
        <w:pStyle w:val="Normal"/>
        <w:rPr/>
      </w:pPr>
      <w:r>
        <w:rPr/>
        <w:t>[[@Bible:1Ki 20:37 ]][[20:37 &gt;&gt; 1Ki 20:37]] {{field-on:Bible}} Намери сетне другиго человека, и рече: Удари ме, моля. И человекът го удари, и с удара направи рана. {{field-off:Bible}}</w:t>
      </w:r>
    </w:p>
    <w:p>
      <w:pPr>
        <w:pStyle w:val="Normal"/>
        <w:rPr/>
      </w:pPr>
      <w:r>
        <w:rPr/>
        <w:t>[[@Bible:1Ki 20:38 ]][[20:38 &gt;&gt; 1Ki 20:38]] {{field-on:Bible}} Тогаз си отиде пророкът та чакаше на пътя за царя преличен с покров на очите си. {{field-off:Bible}}</w:t>
      </w:r>
    </w:p>
    <w:p>
      <w:pPr>
        <w:pStyle w:val="Normal"/>
        <w:rPr/>
      </w:pPr>
      <w:r>
        <w:rPr/>
        <w:t>[[@Bible:1Ki 20:39 ]][[20:39 &gt;&gt; 1Ki 20:39]] {{field-on:Bible}} И като минуваше царят, той извика към царя и рече: Рабът ти излезе всред сражението; и, ето, един человек като свърна на страна доведе едного при мене и рече: Пази тогоз человека; ако побегне някак, тогаз животът ти ще бъде вместо живота му, или ще платиш един талант сребро. {{field-off:Bible}}</w:t>
      </w:r>
    </w:p>
    <w:p>
      <w:pPr>
        <w:pStyle w:val="Normal"/>
        <w:rPr/>
      </w:pPr>
      <w:r>
        <w:rPr/>
        <w:t>[[@Bible:1Ki 20:40 ]][[20:40 &gt;&gt; 1Ki 20:40]] {{field-on:Bible}} И като се упражняваше рабът ти тук и там, той се изгуби. И рече му Израилевий цар: Този е съдът ти: ти си го съм изрекъл. {{field-off:Bible}}</w:t>
      </w:r>
    </w:p>
    <w:p>
      <w:pPr>
        <w:pStyle w:val="Normal"/>
        <w:rPr/>
      </w:pPr>
      <w:r>
        <w:rPr/>
        <w:t>[[@Bible:1Ki 20:41 ]][[20:41 &gt;&gt; 1Ki 20:41]] {{field-on:Bible}} Тогаз ускори та дигна покрова от очите си; и позна го Израилевий цар че беше от пророците. {{field-off:Bible}}</w:t>
      </w:r>
    </w:p>
    <w:p>
      <w:pPr>
        <w:pStyle w:val="Normal"/>
        <w:rPr/>
      </w:pPr>
      <w:r>
        <w:rPr/>
        <w:t>[[@Bible:1Ki 20:42 ]][[20:42 &gt;&gt; 1Ki 20:42]] {{field-on:Bible}} И рече му: Така говори Господ: Понеже ти пусна от ръката си человека когото аз бях определил за изтребление, заради това животът ти ще бъде вместо неговия живот, и людете ти вместо людете му. {{field-off:Bible}}</w:t>
      </w:r>
    </w:p>
    <w:p>
      <w:pPr>
        <w:pStyle w:val="Normal"/>
        <w:rPr/>
      </w:pPr>
      <w:r>
        <w:rPr/>
        <w:t>[[@Bible:1Ki 20:43 ]][[20:43 &gt;&gt; 1Ki 20:43]] {{field-on:Bible}} И отиде си Израилевий цар в дома си дряхъл и огорчен, и дойде в Самария. {{field-off:Bible}}</w:t>
      </w:r>
    </w:p>
    <w:p>
      <w:pPr>
        <w:pStyle w:val="Heading2"/>
        <w:rPr/>
      </w:pPr>
      <w:r>
        <w:rPr/>
        <w:t>Глава 21</w:t>
      </w:r>
    </w:p>
    <w:p>
      <w:pPr>
        <w:pStyle w:val="Normal"/>
        <w:rPr/>
      </w:pPr>
      <w:r>
        <w:rPr/>
        <w:t>[[@Bible:1Ki 21:1 ]][[21:1 &gt;&gt; 1Ki 21:1]] {{field-on:Bible}} И след тези събития Навутей Иезраелецът имаше лозе в Иезраел, близу до дома на Ахаава Самарийския цар. {{field-off:Bible}}</w:t>
      </w:r>
    </w:p>
    <w:p>
      <w:pPr>
        <w:pStyle w:val="Normal"/>
        <w:rPr/>
      </w:pPr>
      <w:r>
        <w:rPr/>
        <w:t>[[@Bible:1Ki 21:2 ]][[21:2 &gt;&gt; 1Ki 21:2]] {{field-on:Bible}} И говори Ахаав на Навутея и рече: дай ми лозето си да го имам за градина на зеле, понеже е близу до дома ми; и ще ти дам вместо него по-добро лозе от него, или, ако ти е угодно, ще ти дам цената в сребро. {{field-off:Bible}}</w:t>
      </w:r>
    </w:p>
    <w:p>
      <w:pPr>
        <w:pStyle w:val="Normal"/>
        <w:rPr/>
      </w:pPr>
      <w:r>
        <w:rPr/>
        <w:t>[[@Bible:1Ki 21:3 ]][[21:3 &gt;&gt; 1Ki 21:3]] {{field-on:Bible}} И Навутей рече Ахааву: Да ми не даде Господ да ти дам бащиното си наследие. {{field-off:Bible}}</w:t>
      </w:r>
    </w:p>
    <w:p>
      <w:pPr>
        <w:pStyle w:val="Normal"/>
        <w:rPr/>
      </w:pPr>
      <w:r>
        <w:rPr/>
        <w:t>[[@Bible:1Ki 21:4 ]][[21:4 &gt;&gt; 1Ki 21:4]] {{field-on:Bible}} И дойде Ахаав в дома си дряхъл и огорчен за тази дума която му каза Навутей Иезраелецът и рече: Не ща да ти дам бащиното си наследие. И легна на одъра си та отвърна лицето си, и не яде хляб. {{field-off:Bible}}</w:t>
      </w:r>
    </w:p>
    <w:p>
      <w:pPr>
        <w:pStyle w:val="Normal"/>
        <w:rPr/>
      </w:pPr>
      <w:r>
        <w:rPr/>
        <w:t>[[@Bible:1Ki 21:5 ]][[21:5 &gt;&gt; 1Ki 21:5]] {{field-on:Bible}} И дойде при него Иезавел жена му та му рече: Защо е духът ти дряхъл, та не ядеш хляб? {{field-off:Bible}}</w:t>
      </w:r>
    </w:p>
    <w:p>
      <w:pPr>
        <w:pStyle w:val="Normal"/>
        <w:rPr/>
      </w:pPr>
      <w:r>
        <w:rPr/>
        <w:t>[[@Bible:1Ki 21:6 ]][[21:6 &gt;&gt; 1Ki 21:6]] {{field-on:Bible}} А той й тече: Понеже говорих на Навутей Иезраелеца и рекох му: Дай ми лозето си с сребро; или ако обичаш, ще ти дам друго лозе вместо него; а той отговори: Не ща да ти дам лозето си. {{field-off:Bible}}</w:t>
      </w:r>
    </w:p>
    <w:p>
      <w:pPr>
        <w:pStyle w:val="Normal"/>
        <w:rPr/>
      </w:pPr>
      <w:r>
        <w:rPr/>
        <w:t>[[@Bible:1Ki 21:7 ]][[21:7 &gt;&gt; 1Ki 21:7]] {{field-on:Bible}} И рече му Иезавел жена му: Ти ли сега царуваш над Израиля? Стани, яж хляб, и нека е весело сърдцето ти: аз ще ти дам лозето на Навутея Иезраелеца. {{field-off:Bible}}</w:t>
      </w:r>
    </w:p>
    <w:p>
      <w:pPr>
        <w:pStyle w:val="Normal"/>
        <w:rPr/>
      </w:pPr>
      <w:r>
        <w:rPr/>
        <w:t>[[@Bible:1Ki 21:8 ]][[21:8 &gt;&gt; 1Ki 21:8]] {{field-on:Bible}} Тогаз писа писма в Ахаавово име, и запечата с печата му, та проводи писмата на старейшините и на благородните които бяха в града му, които живееха с Навутея; {{field-off:Bible}}</w:t>
      </w:r>
    </w:p>
    <w:p>
      <w:pPr>
        <w:pStyle w:val="Normal"/>
        <w:rPr/>
      </w:pPr>
      <w:r>
        <w:rPr/>
        <w:t>[[@Bible:1Ki 21:9 ]][[21:9 &gt;&gt; 1Ki 21:9]] {{field-on:Bible}} и пишеше в писмата и казваше: Прогласете пост, и турете Навутея на чело на людете; {{field-off:Bible}}</w:t>
      </w:r>
    </w:p>
    <w:p>
      <w:pPr>
        <w:pStyle w:val="Normal"/>
        <w:rPr/>
      </w:pPr>
      <w:r>
        <w:rPr/>
        <w:t>[[@Bible:1Ki 21:10 ]][[21:10 &gt;&gt; 1Ki 21:10]] {{field-on:Bible}} и турете двама лоши человеци срещу него за да засвидетелствуват против него и да рекат: Ти похули Бога и царя. Тогаз изведете го и убийте го с камене, и нека умре. {{field-off:Bible}}</w:t>
      </w:r>
    </w:p>
    <w:p>
      <w:pPr>
        <w:pStyle w:val="Normal"/>
        <w:rPr/>
      </w:pPr>
      <w:r>
        <w:rPr/>
        <w:t>[[@Bible:1Ki 21:11 ]][[21:11 &gt;&gt; 1Ki 21:11]] {{field-on:Bible}} И направиха мъжете от града му, старейшините и благородните които живееха в града му, както им бе проводила Иезавел, според написаното в писмата които им прати. {{field-off:Bible}}</w:t>
      </w:r>
    </w:p>
    <w:p>
      <w:pPr>
        <w:pStyle w:val="Normal"/>
        <w:rPr/>
      </w:pPr>
      <w:r>
        <w:rPr/>
        <w:t>[[@Bible:1Ki 21:12 ]][[21:12 &gt;&gt; 1Ki 21:12]] {{field-on:Bible}} Прогласиха пост, и туриха Навутея на чело на людете. {{field-off:Bible}}</w:t>
      </w:r>
    </w:p>
    <w:p>
      <w:pPr>
        <w:pStyle w:val="Normal"/>
        <w:rPr/>
      </w:pPr>
      <w:r>
        <w:rPr/>
        <w:t>[[@Bible:1Ki 21:13 ]][[21:13 &gt;&gt; 1Ki 21:13]] {{field-on:Bible}} И влязоха двама лоши человеци та седнаха срещу него; и свидетелствуваха лошите человеци против него, против Навутея, пред людете и рекоха: Навутей похули Бога и царя. Тогаз го изведоха вън от града та го убиха с камене; и умря. {{field-off:Bible}}</w:t>
      </w:r>
    </w:p>
    <w:p>
      <w:pPr>
        <w:pStyle w:val="Normal"/>
        <w:rPr/>
      </w:pPr>
      <w:r>
        <w:rPr/>
        <w:t>[[@Bible:1Ki 21:14 ]][[21:14 &gt;&gt; 1Ki 21:14]] {{field-on:Bible}} И пратиха на Иезавел и казаха: Навутей е убит с камене, и умря. {{field-off:Bible}}</w:t>
      </w:r>
    </w:p>
    <w:p>
      <w:pPr>
        <w:pStyle w:val="Normal"/>
        <w:rPr/>
      </w:pPr>
      <w:r>
        <w:rPr/>
        <w:t>[[@Bible:1Ki 21:15 ]][[21:15 &gt;&gt; 1Ki 21:15]] {{field-on:Bible}} И като чу Иезавел че Навутей бе убит с камене и умря, рече Иезавел Ахааву: Стани, наследи лозето на Навутея Иезраелеца което не рачеше да ти даде с сребро; защото Навутей не е жив, но умря. {{field-off:Bible}}</w:t>
      </w:r>
    </w:p>
    <w:p>
      <w:pPr>
        <w:pStyle w:val="Normal"/>
        <w:rPr/>
      </w:pPr>
      <w:r>
        <w:rPr/>
        <w:t>[[@Bible:1Ki 21:16 ]][[21:16 &gt;&gt; 1Ki 21:16]] {{field-on:Bible}} И като чу Ахаав че Навутей умря, стана Ахаав да слезе в лозето на Навутея Иезраелеца за да го наследи. {{field-off:Bible}}</w:t>
      </w:r>
    </w:p>
    <w:p>
      <w:pPr>
        <w:pStyle w:val="Normal"/>
        <w:rPr/>
      </w:pPr>
      <w:r>
        <w:rPr/>
        <w:t>[[@Bible:1Ki 21:17 ]][[21:17 &gt;&gt; 1Ki 21:17]] {{field-on:Bible}} И биде слово Господне към Илия Тесвиеца и рече: {{field-off:Bible}}</w:t>
      </w:r>
    </w:p>
    <w:p>
      <w:pPr>
        <w:pStyle w:val="Normal"/>
        <w:rPr/>
      </w:pPr>
      <w:r>
        <w:rPr/>
        <w:t>[[@Bible:1Ki 21:18 ]][[21:18 &gt;&gt; 1Ki 21:18]] {{field-on:Bible}} Стани, слез да посрещнеш Ахаава Израилевия цар който живее в Самария; ето, той е в лозето на Навутея дето слезе да го наследи. {{field-off:Bible}}</w:t>
      </w:r>
    </w:p>
    <w:p>
      <w:pPr>
        <w:pStyle w:val="Normal"/>
        <w:rPr/>
      </w:pPr>
      <w:r>
        <w:rPr/>
        <w:t>[[@Bible:1Ki 21:19 ]][[21:19 &gt;&gt; 1Ki 21:19]] {{field-on:Bible}} И ще му говориш и речеш: така говори Господ: Уби ли ти, а още наследва ли ти? И ще му говориш и речеш: Така говори Господ: На мястото дето псетата лизаха кръвта на Навутея, ще лижат псетата кръвта ти, ей, твоята. {{field-off:Bible}}</w:t>
      </w:r>
    </w:p>
    <w:p>
      <w:pPr>
        <w:pStyle w:val="Normal"/>
        <w:rPr/>
      </w:pPr>
      <w:r>
        <w:rPr/>
        <w:t>[[@Bible:1Ki 21:20 ]][[21:20 &gt;&gt; 1Ki 21:20]] {{field-on:Bible}} И рече Ахаав Илию: Намери ли ме ти, враже мой? И отговори: Намерих те; защото продаде ти себе си за да правиш зло пред Господа. {{field-off:Bible}}</w:t>
      </w:r>
    </w:p>
    <w:p>
      <w:pPr>
        <w:pStyle w:val="Normal"/>
        <w:rPr/>
      </w:pPr>
      <w:r>
        <w:rPr/>
        <w:t>[[@Bible:1Ki 21:21 ]][[21:21 &gt;&gt; 1Ki 21:21]] {{field-on:Bible}} Ето, говори Господ, аз ще докарам зло върх тебе, и ще помета след тебе, и ще изтребя на Ахаава всичко до крак, и затворения и оставения в Израил; {{field-off:Bible}}</w:t>
      </w:r>
    </w:p>
    <w:p>
      <w:pPr>
        <w:pStyle w:val="Normal"/>
        <w:rPr/>
      </w:pPr>
      <w:r>
        <w:rPr/>
        <w:t>[[@Bible:1Ki 21:22 ]][[21:22 &gt;&gt; 1Ki 21:22]] {{field-on:Bible}} и ще направя дома ти както дома на Иеровоама Наватовия син, и както дома на Вааса Ахииния син, заради прогневането с което ме ти прогневи, и направи ти Израиля да съгреши. {{field-off:Bible}}</w:t>
      </w:r>
    </w:p>
    <w:p>
      <w:pPr>
        <w:pStyle w:val="Normal"/>
        <w:rPr/>
      </w:pPr>
      <w:r>
        <w:rPr/>
        <w:t>[[@Bible:1Ki 21:23 ]][[21:23 &gt;&gt; 1Ki 21:23]] {{field-on:Bible}} И за Иезавел още говори Господ и каза: Псетата ще изядат Иезавел при предстението на Иезраел. {{field-off:Bible}}</w:t>
      </w:r>
    </w:p>
    <w:p>
      <w:pPr>
        <w:pStyle w:val="Normal"/>
        <w:rPr/>
      </w:pPr>
      <w:r>
        <w:rPr/>
        <w:t>[[@Bible:1Ki 21:24 ]][[21:24 &gt;&gt; 1Ki 21:24]] {{field-on:Bible}} Който Ахаавов умре в града, псетата ще го изядат; и който умре в полето, птиците небесни ще го изядат. {{field-off:Bible}}</w:t>
      </w:r>
    </w:p>
    <w:p>
      <w:pPr>
        <w:pStyle w:val="Normal"/>
        <w:rPr/>
      </w:pPr>
      <w:r>
        <w:rPr/>
        <w:t>[[@Bible:1Ki 21:25 ]][[21:25 &gt;&gt; 1Ki 21:25]] {{field-on:Bible}} Никой наистина не биде подобен Ахааву, който продаде себе си за да прави което е лошо пред Господа както го подбуждаше Иезавел жена му. {{field-off:Bible}}</w:t>
      </w:r>
    </w:p>
    <w:p>
      <w:pPr>
        <w:pStyle w:val="Normal"/>
        <w:rPr/>
      </w:pPr>
      <w:r>
        <w:rPr/>
        <w:t>[[@Bible:1Ki 21:26 ]][[21:26 &gt;&gt; 1Ki 21:26]] {{field-on:Bible}} И направи много мерзости като следваше идолите, по всичко както правеха Аморейците които Господ изгони от лицето на Израилевите синове. {{field-off:Bible}}</w:t>
      </w:r>
    </w:p>
    <w:p>
      <w:pPr>
        <w:pStyle w:val="Normal"/>
        <w:rPr/>
      </w:pPr>
      <w:r>
        <w:rPr/>
        <w:t>[[@Bible:1Ki 21:27 ]][[21:27 &gt;&gt; 1Ki 21:27]] {{field-on:Bible}} И като чу Ахаав тези думи, раздра дрехите си, и тури вретище на снагата си, и пости, и лежеше обвит в вретище, и ходеше внимателно. {{field-off:Bible}}</w:t>
      </w:r>
    </w:p>
    <w:p>
      <w:pPr>
        <w:pStyle w:val="Normal"/>
        <w:rPr/>
      </w:pPr>
      <w:r>
        <w:rPr/>
        <w:t>[[@Bible:1Ki 21:28 ]][[21:28 &gt;&gt; 1Ki 21:28]] {{field-on:Bible}} И биде слово Господне към Илия Тесвиеца и рече: {{field-off:Bible}}</w:t>
      </w:r>
    </w:p>
    <w:p>
      <w:pPr>
        <w:pStyle w:val="Normal"/>
        <w:rPr/>
      </w:pPr>
      <w:r>
        <w:rPr/>
        <w:t>[[@Bible:1Ki 21:29 ]][[21:29 &gt;&gt; 1Ki 21:29]] {{field-on:Bible}} Видя ли как се смири Ахаав пред мене? Понеже се смири пред мене, не ща да докарам злото в дните му: в дните на сина му ще докарам злото на дома му. {{field-off:Bible}}</w:t>
      </w:r>
    </w:p>
    <w:p>
      <w:pPr>
        <w:pStyle w:val="Heading2"/>
        <w:rPr/>
      </w:pPr>
      <w:r>
        <w:rPr/>
        <w:t>Глава 22</w:t>
      </w:r>
    </w:p>
    <w:p>
      <w:pPr>
        <w:pStyle w:val="Normal"/>
        <w:rPr/>
      </w:pPr>
      <w:r>
        <w:rPr/>
        <w:t>[[@Bible:1Ki 22:1 ]][[22:1 &gt;&gt; 1Ki 22:1]] {{field-on:Bible}} И минаха се три години без бой между Сирия и Израиля. {{field-off:Bible}}</w:t>
      </w:r>
    </w:p>
    <w:p>
      <w:pPr>
        <w:pStyle w:val="Normal"/>
        <w:rPr/>
      </w:pPr>
      <w:r>
        <w:rPr/>
        <w:t>[[@Bible:1Ki 22:2 ]][[22:2 &gt;&gt; 1Ki 22:2]] {{field-on:Bible}} А в третата година слезе Иосафат Юдиний цар при Израилевия цар. {{field-off:Bible}}</w:t>
      </w:r>
    </w:p>
    <w:p>
      <w:pPr>
        <w:pStyle w:val="Normal"/>
        <w:rPr/>
      </w:pPr>
      <w:r>
        <w:rPr/>
        <w:t>[[@Bible:1Ki 22:3 ]][[22:3 &gt;&gt; 1Ki 22:3]] {{field-on:Bible}} И рече Израилевий цар на рабите си: Знаете ли че Рамот-галаад е наш, а ние небрежим за го вземем от ръката на Сирийския цар? {{field-off:Bible}}</w:t>
      </w:r>
    </w:p>
    <w:p>
      <w:pPr>
        <w:pStyle w:val="Normal"/>
        <w:rPr/>
      </w:pPr>
      <w:r>
        <w:rPr/>
        <w:t>[[@Bible:1Ki 22:4 ]][[22:4 &gt;&gt; 1Ki 22:4]] {{field-on:Bible}} И рече на Иосафата: Дохождаш ли с мене на бой в Рамот-галаад? И рече Иосафат на Израилевия цар: Аз съм както ти, людете ми както людете ти, конете ми както конете ти. {{field-off:Bible}}</w:t>
      </w:r>
    </w:p>
    <w:p>
      <w:pPr>
        <w:pStyle w:val="Normal"/>
        <w:rPr/>
      </w:pPr>
      <w:r>
        <w:rPr/>
        <w:t>[[@Bible:1Ki 22:5 ]][[22:5 &gt;&gt; 1Ki 22:5]] {{field-on:Bible}} И рече Иосафат на Израилевия цар: Допитайте се, моля, от словото Господне днес. {{field-off:Bible}}</w:t>
      </w:r>
    </w:p>
    <w:p>
      <w:pPr>
        <w:pStyle w:val="Normal"/>
        <w:rPr/>
      </w:pPr>
      <w:r>
        <w:rPr/>
        <w:t>[[@Bible:1Ki 22:6 ]][[22:6 &gt;&gt; 1Ki 22:6]] {{field-on:Bible}} И събра Израилевий цар пророците, почти четиристотин мъже, та им рече: Да ида ли против Рамот-галаад на бой, или да не ида? А те рекоха: Възлез, и Господ ще го предаде в ръката на царя. {{field-off:Bible}}</w:t>
      </w:r>
    </w:p>
    <w:p>
      <w:pPr>
        <w:pStyle w:val="Normal"/>
        <w:rPr/>
      </w:pPr>
      <w:r>
        <w:rPr/>
        <w:t>[[@Bible:1Ki 22:7 ]][[22:7 &gt;&gt; 1Ki 22:7]] {{field-on:Bible}} И рече Иосафат: Няма ли тук още един пророк Господен да попитаме чрез него? {{field-off:Bible}}</w:t>
      </w:r>
    </w:p>
    <w:p>
      <w:pPr>
        <w:pStyle w:val="Normal"/>
        <w:rPr/>
      </w:pPr>
      <w:r>
        <w:rPr/>
        <w:t>[[@Bible:1Ki 22:8 ]][[22:8 &gt;&gt; 1Ki 22:8]] {{field-on:Bible}} И рече Израилевий цар на Иосафата: Има още един человек, Михей син на Иемла, чрез когото можем да попитаме Господа; но аз го мразя, защото не пророчествува добро за мене, но зло. И рече Иосафат: Нека не говори царят така. {{field-off:Bible}}</w:t>
      </w:r>
    </w:p>
    <w:p>
      <w:pPr>
        <w:pStyle w:val="Normal"/>
        <w:rPr/>
      </w:pPr>
      <w:r>
        <w:rPr/>
        <w:t>[[@Bible:1Ki 22:9 ]][[22:9 &gt;&gt; 1Ki 22:9]] {{field-on:Bible}} И повика Израилевий цар един скопец та рече: Доведи скоро Михея сина на Иемла. {{field-off:Bible}}</w:t>
      </w:r>
    </w:p>
    <w:p>
      <w:pPr>
        <w:pStyle w:val="Normal"/>
        <w:rPr/>
      </w:pPr>
      <w:r>
        <w:rPr/>
        <w:t>[[@Bible:1Ki 22:10 ]][[22:10 &gt;&gt; 1Ki 22:10]] {{field-on:Bible}} А Израилевий цар и Иосафат Юдиний цар седяха, всеки на престола си, облечени с одежди, на открито място при входа на Самарийската порта; и всичките пророци пророкуваха пред тях. {{field-off:Bible}}</w:t>
      </w:r>
    </w:p>
    <w:p>
      <w:pPr>
        <w:pStyle w:val="Normal"/>
        <w:rPr/>
      </w:pPr>
      <w:r>
        <w:rPr/>
        <w:t>[[@Bible:1Ki 22:11 ]][[22:11 &gt;&gt; 1Ki 22:11]] {{field-on:Bible}} И Седекия синът на Ханаана беше си направил железни рогове; и рече: Така говори Господ: С тези ще избодеш Сирийците доде ги свършиш. {{field-off:Bible}}</w:t>
      </w:r>
    </w:p>
    <w:p>
      <w:pPr>
        <w:pStyle w:val="Normal"/>
        <w:rPr/>
      </w:pPr>
      <w:r>
        <w:rPr/>
        <w:t>[[@Bible:1Ki 22:12 ]][[22:12 &gt;&gt; 1Ki 22:12]] {{field-on:Bible}} И всичките пророци пророкуваха така и казваха: Възлез в Рамот-галаад, и ще имаш добър успех: защото Господ ще го предаде в ръката на царя. {{field-off:Bible}}</w:t>
      </w:r>
    </w:p>
    <w:p>
      <w:pPr>
        <w:pStyle w:val="Normal"/>
        <w:rPr/>
      </w:pPr>
      <w:r>
        <w:rPr/>
        <w:t>[[@Bible:1Ki 22:13 ]][[22:13 &gt;&gt; 1Ki 22:13]] {{field-on:Bible}} А вестителят който отиде да повика Михея говори му и рече: Ето сега, думите на пророците из едни уста са добри за царя; моля прочее и твоето слово да е така както словото на едного от тях, и говори доброто. {{field-off:Bible}}</w:t>
      </w:r>
    </w:p>
    <w:p>
      <w:pPr>
        <w:pStyle w:val="Normal"/>
        <w:rPr/>
      </w:pPr>
      <w:r>
        <w:rPr/>
        <w:t>[[@Bible:1Ki 22:14 ]][[22:14 &gt;&gt; 1Ki 22:14]] {{field-on:Bible}} А Михей рече: Жив Господ, което ми рече Господ, него ще говоря. {{field-off:Bible}}</w:t>
      </w:r>
    </w:p>
    <w:p>
      <w:pPr>
        <w:pStyle w:val="Normal"/>
        <w:rPr/>
      </w:pPr>
      <w:r>
        <w:rPr/>
        <w:t>[[@Bible:1Ki 22:15 ]][[22:15 &gt;&gt; 1Ki 22:15]] {{field-on:Bible}} И тъй, дойде при царя. И рече му царят: Михее, да идем ли в Рамот-галаад на бой, или да не идем? А той му отговори: Възлез, и ще имаш добър успех; защото Господ ще го предаде в ръката на царя. {{field-off:Bible}}</w:t>
      </w:r>
    </w:p>
    <w:p>
      <w:pPr>
        <w:pStyle w:val="Normal"/>
        <w:rPr/>
      </w:pPr>
      <w:r>
        <w:rPr/>
        <w:t>[[@Bible:1Ki 22:16 ]][[22:16 &gt;&gt; 1Ki 22:16]] {{field-on:Bible}} И рече му царят: До колко пъти ще те заклевам да ми не говориш друго освен истината в име Господне? {{field-off:Bible}}</w:t>
      </w:r>
    </w:p>
    <w:p>
      <w:pPr>
        <w:pStyle w:val="Normal"/>
        <w:rPr/>
      </w:pPr>
      <w:r>
        <w:rPr/>
        <w:t>[[@Bible:1Ki 22:17 ]][[22:17 &gt;&gt; 1Ki 22:17]] {{field-on:Bible}} А той рече: Видях всичкия Израил разпръснат по горите като овци които нямат овчар; и рече Господ: Те нямат господар; нека се върнат всеки в дома си с мир. {{field-off:Bible}}</w:t>
      </w:r>
    </w:p>
    <w:p>
      <w:pPr>
        <w:pStyle w:val="Normal"/>
        <w:rPr/>
      </w:pPr>
      <w:r>
        <w:rPr/>
        <w:t>[[@Bible:1Ki 22:18 ]][[22:18 &gt;&gt; 1Ki 22:18]] {{field-on:Bible}} И рече Израилевий цар Иосафату: Не рекох ли ти че не ще прорече добро за мене, но зло? {{field-off:Bible}}</w:t>
      </w:r>
    </w:p>
    <w:p>
      <w:pPr>
        <w:pStyle w:val="Normal"/>
        <w:rPr/>
      </w:pPr>
      <w:r>
        <w:rPr/>
        <w:t>[[@Bible:1Ki 22:19 ]][[22:19 &gt;&gt; 1Ki 22:19]] {{field-on:Bible}} И Михей рече: чуй прочее словото Господне. Видях Господа че седи на престола си, и всичкото небесно войнство че предстои около него от дясно му и от ляво. {{field-off:Bible}}</w:t>
      </w:r>
    </w:p>
    <w:p>
      <w:pPr>
        <w:pStyle w:val="Normal"/>
        <w:rPr/>
      </w:pPr>
      <w:r>
        <w:rPr/>
        <w:t>[[@Bible:1Ki 22:20 ]][[22:20 &gt;&gt; 1Ki 22:20]] {{field-on:Bible}} И рече Господ: Кой ще прелъсти Ахаава за да възлезе и да падне в Рамот-галаад? И един рече така, а друг рече така. {{field-off:Bible}}</w:t>
      </w:r>
    </w:p>
    <w:p>
      <w:pPr>
        <w:pStyle w:val="Normal"/>
        <w:rPr/>
      </w:pPr>
      <w:r>
        <w:rPr/>
        <w:t>[[@Bible:1Ki 22:21 ]][[22:21 &gt;&gt; 1Ki 22:21]] {{field-on:Bible}} И излезе един дух та застана пред Господа и рече: Аз ще го прелъстя. {{field-off:Bible}}</w:t>
      </w:r>
    </w:p>
    <w:p>
      <w:pPr>
        <w:pStyle w:val="Normal"/>
        <w:rPr/>
      </w:pPr>
      <w:r>
        <w:rPr/>
        <w:t>[[@Bible:1Ki 22:22 ]][[22:22 &gt;&gt; 1Ki 22:22]] {{field-on:Bible}} И рече му Господ: Как? И рече: Ще изляза и ще бъда лъжлив дух в устата на всичките му пророци. И рече Господ: Ще прелъстиш, още и ще сполучиш: излез та направи така. {{field-off:Bible}}</w:t>
      </w:r>
    </w:p>
    <w:p>
      <w:pPr>
        <w:pStyle w:val="Normal"/>
        <w:rPr/>
      </w:pPr>
      <w:r>
        <w:rPr/>
        <w:t>[[@Bible:1Ki 22:23 ]][[22:23 &gt;&gt; 1Ki 22:23]] {{field-on:Bible}} Сега прочее, ето, Господ тури дух лъжлив в устата на всичките тези твои пророци; но Господ говори зло за тебе. {{field-off:Bible}}</w:t>
      </w:r>
    </w:p>
    <w:p>
      <w:pPr>
        <w:pStyle w:val="Normal"/>
        <w:rPr/>
      </w:pPr>
      <w:r>
        <w:rPr/>
        <w:t>[[@Bible:1Ki 22:24 ]][[22:24 &gt;&gt; 1Ki 22:24]] {{field-on:Bible}} Тогаз се приближи Седекия синът на Ханаана та плесна Михея в ланитата и рече: През кой път премина Духът Господен от мене за да говори на тебе? {{field-off:Bible}}</w:t>
      </w:r>
    </w:p>
    <w:p>
      <w:pPr>
        <w:pStyle w:val="Normal"/>
        <w:rPr/>
      </w:pPr>
      <w:r>
        <w:rPr/>
        <w:t>[[@Bible:1Ki 22:25 ]][[22:25 &gt;&gt; 1Ki 22:25]] {{field-on:Bible}} И рече Михей: Ето, ще видиш в който ден ще влазяш из клет в клет за да се укриеш. {{field-off:Bible}}</w:t>
      </w:r>
    </w:p>
    <w:p>
      <w:pPr>
        <w:pStyle w:val="Normal"/>
        <w:rPr/>
      </w:pPr>
      <w:r>
        <w:rPr/>
        <w:t>[[@Bible:1Ki 22:26 ]][[22:26 &gt;&gt; 1Ki 22:26]] {{field-on:Bible}} И рече Израилевий цар: Хванете Михея та го върнете при Амона градския княз и при Иоаса царския син, {{field-off:Bible}}</w:t>
      </w:r>
    </w:p>
    <w:p>
      <w:pPr>
        <w:pStyle w:val="Normal"/>
        <w:rPr/>
      </w:pPr>
      <w:r>
        <w:rPr/>
        <w:t>[[@Bible:1Ki 22:27 ]][[22:27 &gt;&gt; 1Ki 22:27]] {{field-on:Bible}} и речете: Така говори царят: Турете тогоз в тъмницата, и хранете го с хляб печален и с вода печална доде се върна с мир. {{field-off:Bible}}</w:t>
      </w:r>
    </w:p>
    <w:p>
      <w:pPr>
        <w:pStyle w:val="Normal"/>
        <w:rPr/>
      </w:pPr>
      <w:r>
        <w:rPr/>
        <w:t>[[@Bible:1Ki 22:28 ]][[22:28 &gt;&gt; 1Ki 22:28]] {{field-on:Bible}} И рече Михей: Ако наистина се върнеш с мир, то Господ не е говорил чрез мене. И рече: чуйте вие всички люде. {{field-off:Bible}}</w:t>
      </w:r>
    </w:p>
    <w:p>
      <w:pPr>
        <w:pStyle w:val="Normal"/>
        <w:rPr/>
      </w:pPr>
      <w:r>
        <w:rPr/>
        <w:t>[[@Bible:1Ki 22:29 ]][[22:29 &gt;&gt; 1Ki 22:29]] {{field-on:Bible}} И възлезе Израилевът цар и Иосафат Юдинът цар в Рамот-галаад. {{field-off:Bible}}</w:t>
      </w:r>
    </w:p>
    <w:p>
      <w:pPr>
        <w:pStyle w:val="Normal"/>
        <w:rPr/>
      </w:pPr>
      <w:r>
        <w:rPr/>
        <w:t>[[@Bible:1Ki 22:30 ]][[22:30 &gt;&gt; 1Ki 22:30]] {{field-on:Bible}} И рече Израилевий цар на Иосафата: Аз ще се прелича и ще вляза в сражението; а ти облечи одеждите си. И преличи се Израилевий цар та влезе в сражението. {{field-off:Bible}}</w:t>
      </w:r>
    </w:p>
    <w:p>
      <w:pPr>
        <w:pStyle w:val="Normal"/>
        <w:rPr/>
      </w:pPr>
      <w:r>
        <w:rPr/>
        <w:t>[[@Bible:1Ki 22:31 ]][[22:31 &gt;&gt; 1Ki 22:31]] {{field-on:Bible}} А Сирийский цар бе заповядал на тридесет и двата свои колесниценачалници и рекъл: Не се бийте нито с малък нито с голям, но само с Израилевия цар. {{field-off:Bible}}</w:t>
      </w:r>
    </w:p>
    <w:p>
      <w:pPr>
        <w:pStyle w:val="Normal"/>
        <w:rPr/>
      </w:pPr>
      <w:r>
        <w:rPr/>
        <w:t>[[@Bible:1Ki 22:32 ]][[22:32 &gt;&gt; 1Ki 22:32]] {{field-on:Bible}} И като видяха колесниценачалниците Иосафата, тогаз те рекоха: Несъмнено този е Израилевът цар; и заобиколиха да го ударят; но Иосафат извика. {{field-off:Bible}}</w:t>
      </w:r>
    </w:p>
    <w:p>
      <w:pPr>
        <w:pStyle w:val="Normal"/>
        <w:rPr/>
      </w:pPr>
      <w:r>
        <w:rPr/>
        <w:t>[[@Bible:1Ki 22:33 ]][[22:33 &gt;&gt; 1Ki 22:33]] {{field-on:Bible}} И като видяха колесниценачалниците че не беше Израилевът цар, върнаха се от да го гонят. {{field-off:Bible}}</w:t>
      </w:r>
    </w:p>
    <w:p>
      <w:pPr>
        <w:pStyle w:val="Normal"/>
        <w:rPr/>
      </w:pPr>
      <w:r>
        <w:rPr/>
        <w:t>[[@Bible:1Ki 22:34 ]][[22:34 &gt;&gt; 1Ki 22:34]] {{field-on:Bible}} А един человек устрели без да мери, и удари Израилевия цар между ставите на бронята; а той рече на колесничника си: Завърни ръката си та ме изведи из воинството, защото се раних. {{field-off:Bible}}</w:t>
      </w:r>
    </w:p>
    <w:p>
      <w:pPr>
        <w:pStyle w:val="Normal"/>
        <w:rPr/>
      </w:pPr>
      <w:r>
        <w:rPr/>
        <w:t>[[@Bible:1Ki 22:35 ]][[22:35 &gt;&gt; 1Ki 22:35]] {{field-on:Bible}} И сражението стана голямо в онзи ден; а царят се удържа на колесницата срещу Сирийците, и привечер умря. и кръвта течеше от раната в недрото на колесницата. {{field-off:Bible}}</w:t>
      </w:r>
    </w:p>
    <w:p>
      <w:pPr>
        <w:pStyle w:val="Normal"/>
        <w:rPr/>
      </w:pPr>
      <w:r>
        <w:rPr/>
        <w:t>[[@Bible:1Ki 22:36 ]][[22:36 &gt;&gt; 1Ki 22:36]] {{field-on:Bible}} И около захождането на слънцето стана проглашение в стана и казваше: Всеки да си иде в града си, и всеки на мястото си. {{field-off:Bible}}</w:t>
      </w:r>
    </w:p>
    <w:p>
      <w:pPr>
        <w:pStyle w:val="Normal"/>
        <w:rPr/>
      </w:pPr>
      <w:r>
        <w:rPr/>
        <w:t>[[@Bible:1Ki 22:37 ]][[22:37 &gt;&gt; 1Ki 22:37]] {{field-on:Bible}} И умря царят, и донесе се в Самария; и погребоха царя в Самария. {{field-off:Bible}}</w:t>
      </w:r>
    </w:p>
    <w:p>
      <w:pPr>
        <w:pStyle w:val="Normal"/>
        <w:rPr/>
      </w:pPr>
      <w:r>
        <w:rPr/>
        <w:t>[[@Bible:1Ki 22:38 ]][[22:38 &gt;&gt; 1Ki 22:38]] {{field-on:Bible}} И измиха колесницата в водоема на Самария, измиха още и оръжията му; и лизаха псетата кръвта му според словото Господне което говори. {{field-off:Bible}}</w:t>
      </w:r>
    </w:p>
    <w:p>
      <w:pPr>
        <w:pStyle w:val="Normal"/>
        <w:rPr/>
      </w:pPr>
      <w:r>
        <w:rPr/>
        <w:t>[[@Bible:1Ki 22:39 ]][[22:39 &gt;&gt; 1Ki 22:39]] {{field-on:Bible}} А останалите деяния на Ахаава, и всичко що направи, и слоновният дом който съгради, и всичките градове които направи, не са ли писани в Книгата на Летовниците на Израилевите Царе? {{field-off:Bible}}</w:t>
      </w:r>
    </w:p>
    <w:p>
      <w:pPr>
        <w:pStyle w:val="Normal"/>
        <w:rPr/>
      </w:pPr>
      <w:r>
        <w:rPr/>
        <w:t>[[@Bible:1Ki 22:40 ]][[22:40 &gt;&gt; 1Ki 22:40]] {{field-on:Bible}} И заспа Ахаав с отците си; и въцари се вместо него Охозия син му. {{field-off:Bible}}</w:t>
      </w:r>
    </w:p>
    <w:p>
      <w:pPr>
        <w:pStyle w:val="Normal"/>
        <w:rPr/>
      </w:pPr>
      <w:r>
        <w:rPr/>
        <w:t>[[@Bible:1Ki 22:41 ]][[22:41 &gt;&gt; 1Ki 22:41]] {{field-on:Bible}} А Иосафат синът на Аса въцари се над Юда в четвъртото лето на Ахаава Израилевия цар. {{field-off:Bible}}</w:t>
      </w:r>
    </w:p>
    <w:p>
      <w:pPr>
        <w:pStyle w:val="Normal"/>
        <w:rPr/>
      </w:pPr>
      <w:r>
        <w:rPr/>
        <w:t>[[@Bible:1Ki 22:42 ]][[22:42 &gt;&gt; 1Ki 22:42]] {{field-on:Bible}} Иосафат бе на възраст тридесет и пет години когато се въцари, и царува двадесет и пет години в Ерусалим; а името на майка му беше Азува, дъщеря на Силея. {{field-off:Bible}}</w:t>
      </w:r>
    </w:p>
    <w:p>
      <w:pPr>
        <w:pStyle w:val="Normal"/>
        <w:rPr/>
      </w:pPr>
      <w:r>
        <w:rPr/>
        <w:t>[[@Bible:1Ki 22:43 ]][[22:43 &gt;&gt; 1Ki 22:43]] {{field-on:Bible}} И ходи в всичките пътища на Аса отца си: не се уклони от тях, и правеше което бе право пред Господа. Високите обаче места не се отмахнаха: людете жъртвуваха още и кадяха по високите места. {{field-off:Bible}}</w:t>
      </w:r>
    </w:p>
    <w:p>
      <w:pPr>
        <w:pStyle w:val="Normal"/>
        <w:rPr/>
      </w:pPr>
      <w:r>
        <w:rPr/>
        <w:t>[[@Bible:1Ki 22:44 ]][[22:44 &gt;&gt; 1Ki 22:44]] {{field-on:Bible}} И имаше мир Иосафат с Израилевия цар. {{field-off:Bible}}</w:t>
      </w:r>
    </w:p>
    <w:p>
      <w:pPr>
        <w:pStyle w:val="Normal"/>
        <w:rPr/>
      </w:pPr>
      <w:r>
        <w:rPr/>
        <w:t>[[@Bible:1Ki 22:45 ]][[22:45 &gt;&gt; 1Ki 22:45]] {{field-on:Bible}} А останалите деяния на Иосафата, и юначествата му които направи, и бойовете му, не са ли писани в Книгата на Летовниците на Юдините Царе? {{field-off:Bible}}</w:t>
      </w:r>
    </w:p>
    <w:p>
      <w:pPr>
        <w:pStyle w:val="Normal"/>
        <w:rPr/>
      </w:pPr>
      <w:r>
        <w:rPr/>
        <w:t>[[@Bible:1Ki 22:46 ]][[22:46 &gt;&gt; 1Ki 22:46]] {{field-on:Bible}} И остатъка на мъжеложците който бе останал в дните на Аса отца му, той го изтреби от земята. {{field-off:Bible}}</w:t>
      </w:r>
    </w:p>
    <w:p>
      <w:pPr>
        <w:pStyle w:val="Normal"/>
        <w:rPr/>
      </w:pPr>
      <w:r>
        <w:rPr/>
        <w:t>[[@Bible:1Ki 22:47 ]][[22:47 &gt;&gt; 1Ki 22:47]] {{field-on:Bible}} Тогаз нямаше цар в Едом, но наместник царев. {{field-off:Bible}}</w:t>
      </w:r>
    </w:p>
    <w:p>
      <w:pPr>
        <w:pStyle w:val="Normal"/>
        <w:rPr/>
      </w:pPr>
      <w:r>
        <w:rPr/>
        <w:t>[[@Bible:1Ki 22:48 ]][[22:48 &gt;&gt; 1Ki 22:48]] {{field-on:Bible}} Иосафат направи Тарсийски кораби за да идат в Офир за злато; но не отидоха, защото корабите се строшиха в Есион-гавер. {{field-off:Bible}}</w:t>
      </w:r>
    </w:p>
    <w:p>
      <w:pPr>
        <w:pStyle w:val="Normal"/>
        <w:rPr/>
      </w:pPr>
      <w:r>
        <w:rPr/>
        <w:t>[[@Bible:1Ki 22:49 ]][[22:49 &gt;&gt; 1Ki 22:49]] {{field-on:Bible}} Тогаз рече Охозия Ахаавовий син Иосафату: Нека отидат моите раби с твоите раби в корабите; но Иосафат не рачи. {{field-off:Bible}}</w:t>
      </w:r>
    </w:p>
    <w:p>
      <w:pPr>
        <w:pStyle w:val="Normal"/>
        <w:rPr/>
      </w:pPr>
      <w:r>
        <w:rPr/>
        <w:t>[[@Bible:1Ki 22:50 ]][[22:50 &gt;&gt; 1Ki 22:50]] {{field-on:Bible}} И заспа Иосафат с отците си, и погребе се с отците си в града на Давида отца си; и въцари се вместо него Иорам син му. {{field-off:Bible}}</w:t>
      </w:r>
    </w:p>
    <w:p>
      <w:pPr>
        <w:pStyle w:val="Normal"/>
        <w:rPr/>
      </w:pPr>
      <w:r>
        <w:rPr/>
        <w:t>[[@Bible:1Ki 22:51 ]][[22:51 &gt;&gt; 1Ki 22:51]] {{field-on:Bible}} Охозия Ахаавовий син се въцари над Израиля в Самария в седемнадесетото лето на Иосафата Юдиния цар, и царува две години над Израиля. {{field-off:Bible}}</w:t>
      </w:r>
    </w:p>
    <w:p>
      <w:pPr>
        <w:pStyle w:val="Normal"/>
        <w:rPr/>
      </w:pPr>
      <w:r>
        <w:rPr/>
        <w:t>[[@Bible:1Ki 22:52 ]][[22:52 &gt;&gt; 1Ki 22:52]] {{field-on:Bible}} И стори зло пред Господа, и ходи в пътя на отца си, и в пътя на майка си, и в пътя на Иеровоама Наватовия син който направи Израиля да съгреши; {{field-off:Bible}}</w:t>
      </w:r>
    </w:p>
    <w:p>
      <w:pPr>
        <w:pStyle w:val="Normal"/>
        <w:rPr/>
      </w:pPr>
      <w:r>
        <w:rPr/>
        <w:t>[[@Bible:1Ki 22:53 ]][[22:53 &gt;&gt; 1Ki 22:53]] {{field-on:Bible}} защото служи Ваалу и поклони му се, и прогневи Господа Бога Израилева по всичко що стори отец му. {{field-off:Bible}}</w:t>
      </w:r>
    </w:p>
    <w:p>
      <w:pPr>
        <w:pStyle w:val="Heading1"/>
        <w:rPr/>
      </w:pPr>
      <w:r>
        <w:rPr/>
        <w:t>4-а Царе</w:t>
      </w:r>
    </w:p>
    <w:p>
      <w:pPr>
        <w:pStyle w:val="Heading2"/>
        <w:rPr/>
      </w:pPr>
      <w:r>
        <w:rPr/>
        <w:t>Глава 1</w:t>
      </w:r>
    </w:p>
    <w:p>
      <w:pPr>
        <w:pStyle w:val="Normal"/>
        <w:rPr/>
      </w:pPr>
      <w:r>
        <w:rPr/>
        <w:t>[[@Bible:2Ki 1:1 ]][[1:1 &gt;&gt; 2Ki 1:1]] {{field-on:Bible}} А след смъртта на Ахаава подигна се Моав против Израиля. {{field-off:Bible}}</w:t>
      </w:r>
    </w:p>
    <w:p>
      <w:pPr>
        <w:pStyle w:val="Normal"/>
        <w:rPr/>
      </w:pPr>
      <w:r>
        <w:rPr/>
        <w:t>[[@Bible:2Ki 1:2 ]][[1:2 &gt;&gt; 2Ki 1:2]] {{field-on:Bible}} И падна Охозия през решетката на горницата си която бе в Самария, и разболя се; и прати вестители и им рече: Идете, попитайте Ваал-зевува Акаронския бог да ли ще оздравея от тази болест. {{field-off:Bible}}</w:t>
      </w:r>
    </w:p>
    <w:p>
      <w:pPr>
        <w:pStyle w:val="Normal"/>
        <w:rPr/>
      </w:pPr>
      <w:r>
        <w:rPr/>
        <w:t>[[@Bible:2Ki 1:3 ]][[1:3 &gt;&gt; 2Ki 1:3]] {{field-on:Bible}} Но ангел Господен рече на Илия Тесвиеца: Стани, възлез да посрещнеш вестителите на Самарийския цар, и речи им: Няма ли Бог в Израил та отивате да попитате Ваал-зевува Акаронския бог? {{field-off:Bible}}</w:t>
      </w:r>
    </w:p>
    <w:p>
      <w:pPr>
        <w:pStyle w:val="Normal"/>
        <w:rPr/>
      </w:pPr>
      <w:r>
        <w:rPr/>
        <w:t>[[@Bible:2Ki 1:4 ]][[1:4 &gt;&gt; 2Ki 1:4]] {{field-on:Bible}} Сега прочее така говори Господ: Няма да слезеш от одъра на който си възлязъл, но непременно ще умреш. И отиде си Илия. {{field-off:Bible}}</w:t>
      </w:r>
    </w:p>
    <w:p>
      <w:pPr>
        <w:pStyle w:val="Normal"/>
        <w:rPr/>
      </w:pPr>
      <w:r>
        <w:rPr/>
        <w:t>[[@Bible:2Ki 1:5 ]][[1:5 &gt;&gt; 2Ki 1:5]] {{field-on:Bible}} И върнаха се при него вестителите; а той им рече: Защо се върнахте? {{field-off:Bible}}</w:t>
      </w:r>
    </w:p>
    <w:p>
      <w:pPr>
        <w:pStyle w:val="Normal"/>
        <w:rPr/>
      </w:pPr>
      <w:r>
        <w:rPr/>
        <w:t>[[@Bible:2Ki 1:6 ]][[1:6 &gt;&gt; 2Ki 1:6]] {{field-on:Bible}} И рекоха му: Един человек възлезе да ни посрещне и рече ни: Идете, върнете се при царя който ви е проводил та му кажете: Така говори Господ: Няма ли Бог в Израил та пращаш ти да попиташ Ваал-зевува Акаронския бог? Няма прочее да слезеш от одъра на който си възлезъл, но непременно ще умреш. {{field-off:Bible}}</w:t>
      </w:r>
    </w:p>
    <w:p>
      <w:pPr>
        <w:pStyle w:val="Normal"/>
        <w:rPr/>
      </w:pPr>
      <w:r>
        <w:rPr/>
        <w:t>[[@Bible:2Ki 1:7 ]][[1:7 &gt;&gt; 2Ki 1:7]] {{field-on:Bible}} И рече им: Какъв вид имаше человекът който възлезе да ви посрещне та ви говори тези думи? {{field-off:Bible}}</w:t>
      </w:r>
    </w:p>
    <w:p>
      <w:pPr>
        <w:pStyle w:val="Normal"/>
        <w:rPr/>
      </w:pPr>
      <w:r>
        <w:rPr/>
        <w:t>[[@Bible:2Ki 1:8 ]][[1:8 &gt;&gt; 2Ki 1:8]] {{field-on:Bible}} И отговориха му: человек космат, и препасан около чреслата си с кожен пояс. И рече: Илия е Тесвиецът. {{field-off:Bible}}</w:t>
      </w:r>
    </w:p>
    <w:p>
      <w:pPr>
        <w:pStyle w:val="Normal"/>
        <w:rPr/>
      </w:pPr>
      <w:r>
        <w:rPr/>
        <w:t>[[@Bible:2Ki 1:9 ]][[1:9 &gt;&gt; 2Ki 1:9]] {{field-on:Bible}} Тогаз проводи царят при него петдесетоначалник с петдесетте му. И възлезе при него; и, ето, той седеше на върх гората. И рече му: человече Божий, царят рече: Слез. {{field-off:Bible}}</w:t>
      </w:r>
    </w:p>
    <w:p>
      <w:pPr>
        <w:pStyle w:val="Normal"/>
        <w:rPr/>
      </w:pPr>
      <w:r>
        <w:rPr/>
        <w:t>[[@Bible:2Ki 1:10 ]][[1:10 &gt;&gt; 2Ki 1:10]] {{field-on:Bible}} И отговори Илия и рече на петдесетоначалника: Ако съм аз человек Божий, нека слезе огън от небето та нека изяде тебе и петдесетте ти. И слезе огън от небето та изяде него и петдесетте му. {{field-off:Bible}}</w:t>
      </w:r>
    </w:p>
    <w:p>
      <w:pPr>
        <w:pStyle w:val="Normal"/>
        <w:rPr/>
      </w:pPr>
      <w:r>
        <w:rPr/>
        <w:t>[[@Bible:2Ki 1:11 ]][[1:11 &gt;&gt; 2Ki 1:11]] {{field-on:Bible}} И прати пак при него друг петдесетоначалник с петдесетте му. И говори той и рече му: человече Божий, така говори царят: Скоро слез. {{field-off:Bible}}</w:t>
      </w:r>
    </w:p>
    <w:p>
      <w:pPr>
        <w:pStyle w:val="Normal"/>
        <w:rPr/>
      </w:pPr>
      <w:r>
        <w:rPr/>
        <w:t>[[@Bible:2Ki 1:12 ]][[1:12 &gt;&gt; 2Ki 1:12]] {{field-on:Bible}} И отговори Илия та им рече: Ако съм аз человек Божий, нека слезе огън от небето та нека изяде тебе и петдесетте ти. И слезе огън Божий от небето та изяде него и петдесетте му. {{field-off:Bible}}</w:t>
      </w:r>
    </w:p>
    <w:p>
      <w:pPr>
        <w:pStyle w:val="Normal"/>
        <w:rPr/>
      </w:pPr>
      <w:r>
        <w:rPr/>
        <w:t>[[@Bible:2Ki 1:13 ]][[1:13 &gt;&gt; 2Ki 1:13]] {{field-on:Bible}} И пак прати трети петдесетоначалник с петдесетте му. И възлезе третият петдесетоначалник, и дойде та коленичи пред Илия, и моли го и рече му: человече Божий, нека бъде, моля се, многоценен пред очите ти животът ми и животът на тези петдесет твои раби. {{field-off:Bible}}</w:t>
      </w:r>
    </w:p>
    <w:p>
      <w:pPr>
        <w:pStyle w:val="Normal"/>
        <w:rPr/>
      </w:pPr>
      <w:r>
        <w:rPr/>
        <w:t>[[@Bible:2Ki 1:14 ]][[1:14 &gt;&gt; 2Ki 1:14]] {{field-on:Bible}} Ето, слезе огън от небето та изяде първите двама петдесетоначалници с петдесетте им; нека бъде прочее животът ми многоценен пред очите ти. {{field-off:Bible}}</w:t>
      </w:r>
    </w:p>
    <w:p>
      <w:pPr>
        <w:pStyle w:val="Normal"/>
        <w:rPr/>
      </w:pPr>
      <w:r>
        <w:rPr/>
        <w:t>[[@Bible:2Ki 1:15 ]][[1:15 &gt;&gt; 2Ki 1:15]] {{field-on:Bible}} И рече ангел Господен на Илия: Слез с него: да се не убоиш от лицето му. И стана та слезе с него при царя. {{field-off:Bible}}</w:t>
      </w:r>
    </w:p>
    <w:p>
      <w:pPr>
        <w:pStyle w:val="Normal"/>
        <w:rPr/>
      </w:pPr>
      <w:r>
        <w:rPr/>
        <w:t>[[@Bible:2Ki 1:16 ]][[1:16 &gt;&gt; 2Ki 1:16]] {{field-on:Bible}} И рече му: Така говори Господ: Понеже си пратил вестители да попитат Ваал-зевува Акаронския бог, като че нямаше Бог в Израил за да искаш словото му, за това няма да слезеш от одъра на който си възлезъл, но непременно ще умреш. {{field-off:Bible}}</w:t>
      </w:r>
    </w:p>
    <w:p>
      <w:pPr>
        <w:pStyle w:val="Normal"/>
        <w:rPr/>
      </w:pPr>
      <w:r>
        <w:rPr/>
        <w:t>[[@Bible:2Ki 1:17 ]][[1:17 &gt;&gt; 2Ki 1:17]] {{field-on:Bible}} И умре според словото Господне което говори Илия; и въцари се вместо него Иорам в второто лято на Иорама Иосафатовия син, царя Юдин; понеже нямаше син. {{field-off:Bible}}</w:t>
      </w:r>
    </w:p>
    <w:p>
      <w:pPr>
        <w:pStyle w:val="Normal"/>
        <w:rPr/>
      </w:pPr>
      <w:r>
        <w:rPr/>
        <w:t>[[@Bible:2Ki 1:18 ]][[1:18 &gt;&gt; 2Ki 1:18]] {{field-on:Bible}} А останалите деяния на Охозия които направи, не са ли писани в Книгата на Летовниците на Израилевите Царе? {{field-off:Bible}}</w:t>
      </w:r>
    </w:p>
    <w:p>
      <w:pPr>
        <w:pStyle w:val="Heading2"/>
        <w:rPr/>
      </w:pPr>
      <w:r>
        <w:rPr/>
        <w:t>Глава 2</w:t>
      </w:r>
    </w:p>
    <w:p>
      <w:pPr>
        <w:pStyle w:val="Normal"/>
        <w:rPr/>
      </w:pPr>
      <w:r>
        <w:rPr/>
        <w:t>[[@Bible:2Ki 2:1 ]][[2:1 &gt;&gt; 2Ki 2:1]] {{field-on:Bible}} И когато щеше Господ да възведе Илия на небето с вихрушка, отиде Илия с Елисея от Галгал. {{field-off:Bible}}</w:t>
      </w:r>
    </w:p>
    <w:p>
      <w:pPr>
        <w:pStyle w:val="Normal"/>
        <w:rPr/>
      </w:pPr>
      <w:r>
        <w:rPr/>
        <w:t>[[@Bible:2Ki 2:2 ]][[2:2 &gt;&gt; 2Ki 2:2]] {{field-on:Bible}} И рече Илия Елисею: Седи тук, моля, защото Господ ме проводи до Ветил. И рече Елисей: Жив Господ и жива душата ти, няма да те оставя. И слязоха до Ветил. {{field-off:Bible}}</w:t>
      </w:r>
    </w:p>
    <w:p>
      <w:pPr>
        <w:pStyle w:val="Normal"/>
        <w:rPr/>
      </w:pPr>
      <w:r>
        <w:rPr/>
        <w:t>[[@Bible:2Ki 2:3 ]][[2:3 &gt;&gt; 2Ki 2:3]] {{field-on:Bible}} И излязоха синовете на пророците които бяха в Ветил при Елисея та му рекоха: Знаеш ли че Господ днес взема господаря ти от върху главата ти? И рече: И аз зная това: мълчете. {{field-off:Bible}}</w:t>
      </w:r>
    </w:p>
    <w:p>
      <w:pPr>
        <w:pStyle w:val="Normal"/>
        <w:rPr/>
      </w:pPr>
      <w:r>
        <w:rPr/>
        <w:t>[[@Bible:2Ki 2:4 ]][[2:4 &gt;&gt; 2Ki 2:4]] {{field-on:Bible}} И рече му Илия: Елисее, седи тук, моля, защото Господ ме проводи в Иерихон. А той рече: Жив Господ, жива и душата ти, няма да те оставя. И дойдоха в Иерихон. {{field-off:Bible}}</w:t>
      </w:r>
    </w:p>
    <w:p>
      <w:pPr>
        <w:pStyle w:val="Normal"/>
        <w:rPr/>
      </w:pPr>
      <w:r>
        <w:rPr/>
        <w:t>[[@Bible:2Ki 2:5 ]][[2:5 &gt;&gt; 2Ki 2:5]] {{field-on:Bible}} И дойдоха синовете на пророците които бяха в Иерихон при Елисея та му рекоха: Знаеш ли че Господ днес взема господаря ти от върху главата ти? И рече: И аз зная това: мълчете. {{field-off:Bible}}</w:t>
      </w:r>
    </w:p>
    <w:p>
      <w:pPr>
        <w:pStyle w:val="Normal"/>
        <w:rPr/>
      </w:pPr>
      <w:r>
        <w:rPr/>
        <w:t>[[@Bible:2Ki 2:6 ]][[2:6 &gt;&gt; 2Ki 2:6]] {{field-on:Bible}} И рече му Илия: Седи тук, моля, защото Господ ме проводи до Иордан. А той рече: Жив Господ, жива и душата ти, няма да те оставя; и отидоха двамата. {{field-off:Bible}}</w:t>
      </w:r>
    </w:p>
    <w:p>
      <w:pPr>
        <w:pStyle w:val="Normal"/>
        <w:rPr/>
      </w:pPr>
      <w:r>
        <w:rPr/>
        <w:t>[[@Bible:2Ki 2:7 ]][[2:7 &gt;&gt; 2Ki 2:7]] {{field-on:Bible}} И отидоха петдесет мъже от синовете на пророците та застанаха насреща от далеч; а те двамата застанаха при Иордан. {{field-off:Bible}}</w:t>
      </w:r>
    </w:p>
    <w:p>
      <w:pPr>
        <w:pStyle w:val="Normal"/>
        <w:rPr/>
      </w:pPr>
      <w:r>
        <w:rPr/>
        <w:t>[[@Bible:2Ki 2:8 ]][[2:8 &gt;&gt; 2Ki 2:8]] {{field-on:Bible}} И взе Илия кожуха си та го сгъна, и удари водата; и раздели се от тук и от тук, и преминаха двамата по сухо. {{field-off:Bible}}</w:t>
      </w:r>
    </w:p>
    <w:p>
      <w:pPr>
        <w:pStyle w:val="Normal"/>
        <w:rPr/>
      </w:pPr>
      <w:r>
        <w:rPr/>
        <w:t>[[@Bible:2Ki 2:9 ]][[2:9 &gt;&gt; 2Ki 2:9]] {{field-on:Bible}} И когато преминаха, рече Илия Елисею: Искай що да ти направя преди да се взема от тебе. И рече Елисей: Двойна част на духа ти да бъде, моля, в мене. {{field-off:Bible}}</w:t>
      </w:r>
    </w:p>
    <w:p>
      <w:pPr>
        <w:pStyle w:val="Normal"/>
        <w:rPr/>
      </w:pPr>
      <w:r>
        <w:rPr/>
        <w:t>[[@Bible:2Ki 2:10 ]][[2:10 &gt;&gt; 2Ki 2:10]] {{field-on:Bible}} А той рече: Мъчно нещо поиска ти; но, ако ме видиш когато се вземам от тебе, ще ти бъде така; ако ли не, не ще да бъде. {{field-off:Bible}}</w:t>
      </w:r>
    </w:p>
    <w:p>
      <w:pPr>
        <w:pStyle w:val="Normal"/>
        <w:rPr/>
      </w:pPr>
      <w:r>
        <w:rPr/>
        <w:t>[[@Bible:2Ki 2:11 ]][[2:11 &gt;&gt; 2Ki 2:11]] {{field-on:Bible}} И като ходеха те още и говореха, ето огнена колесница и огнени коне, и раздвоиха ги един от друг; и възлезе Илия с вихрушка на небето. {{field-off:Bible}}</w:t>
      </w:r>
    </w:p>
    <w:p>
      <w:pPr>
        <w:pStyle w:val="Normal"/>
        <w:rPr/>
      </w:pPr>
      <w:r>
        <w:rPr/>
        <w:t>[[@Bible:2Ki 2:12 ]][[2:12 &gt;&gt; 2Ki 2:12]] {{field-on:Bible}} А Елисей гледаше, и викаше: Отче мой, отче мой, колесница Израилева, и конница негова! И не го видя вече; и хвана дрехите си та ги разкъса на два къса. {{field-off:Bible}}</w:t>
      </w:r>
    </w:p>
    <w:p>
      <w:pPr>
        <w:pStyle w:val="Normal"/>
        <w:rPr/>
      </w:pPr>
      <w:r>
        <w:rPr/>
        <w:t>[[@Bible:2Ki 2:13 ]][[2:13 &gt;&gt; 2Ki 2:13]] {{field-on:Bible}} И като дигна Илиевия кожух който падна от него, върна се и застана на брега на Иордан. {{field-off:Bible}}</w:t>
      </w:r>
    </w:p>
    <w:p>
      <w:pPr>
        <w:pStyle w:val="Normal"/>
        <w:rPr/>
      </w:pPr>
      <w:r>
        <w:rPr/>
        <w:t>[[@Bible:2Ki 2:14 ]][[2:14 &gt;&gt; 2Ki 2:14]] {{field-on:Bible}} И взе Илиевия кожух който падна от него та удари водата, и рече: Де е Господ Бог Илиев? И като удари и той водата, раздели се от тук и от тук; и премина Елисей. {{field-off:Bible}}</w:t>
      </w:r>
    </w:p>
    <w:p>
      <w:pPr>
        <w:pStyle w:val="Normal"/>
        <w:rPr/>
      </w:pPr>
      <w:r>
        <w:rPr/>
        <w:t>[[@Bible:2Ki 2:15 ]][[2:15 &gt;&gt; 2Ki 2:15]] {{field-on:Bible}} И като го видяха синовете на пророците които бяха в Иерихон от среща, рекоха: Илиевий дух почива в Елисея. И дойдоха да го посрещнат, и му се поклониха доземи. {{field-off:Bible}}</w:t>
      </w:r>
    </w:p>
    <w:p>
      <w:pPr>
        <w:pStyle w:val="Normal"/>
        <w:rPr/>
      </w:pPr>
      <w:r>
        <w:rPr/>
        <w:t>[[@Bible:2Ki 2:16 ]][[2:16 &gt;&gt; 2Ki 2:16]] {{field-on:Bible}} И рекоха му: Ето сега, има петдесет силни мъже с рабите ти; нека отидат, молим, да потърсят господаря ти, да го не е дигнал Духът Господен и го е хвърлил на някоя гора или в някой дол. И рече: Не изпращайте. {{field-off:Bible}}</w:t>
      </w:r>
    </w:p>
    <w:p>
      <w:pPr>
        <w:pStyle w:val="Normal"/>
        <w:rPr/>
      </w:pPr>
      <w:r>
        <w:rPr/>
        <w:t>[[@Bible:2Ki 2:17 ]][[2:17 &gt;&gt; 2Ki 2:17]] {{field-on:Bible}} Но като го принудиха толкоз щото се посрами, рече: Изпратете. Изпратиха прочее петдесет мъже, та търсиха три дни, но го не намериха. {{field-off:Bible}}</w:t>
      </w:r>
    </w:p>
    <w:p>
      <w:pPr>
        <w:pStyle w:val="Normal"/>
        <w:rPr/>
      </w:pPr>
      <w:r>
        <w:rPr/>
        <w:t>[[@Bible:2Ki 2:18 ]][[2:18 &gt;&gt; 2Ki 2:18]] {{field-on:Bible}} И когато се върнаха при него, (защото остана в Иерихон,) рече им: Не рекох ли ви: Не отивайте? {{field-off:Bible}}</w:t>
      </w:r>
    </w:p>
    <w:p>
      <w:pPr>
        <w:pStyle w:val="Normal"/>
        <w:rPr/>
      </w:pPr>
      <w:r>
        <w:rPr/>
        <w:t>[[@Bible:2Ki 2:19 ]][[2:19 &gt;&gt; 2Ki 2:19]] {{field-on:Bible}} И рекоха градските мъже Елисею: Ето сега, положението на града е добро, както господарят ви види; но водите са лоши, и земята е безплодна. {{field-off:Bible}}</w:t>
      </w:r>
    </w:p>
    <w:p>
      <w:pPr>
        <w:pStyle w:val="Normal"/>
        <w:rPr/>
      </w:pPr>
      <w:r>
        <w:rPr/>
        <w:t>[[@Bible:2Ki 2:20 ]][[2:20 &gt;&gt; 2Ki 2:20]] {{field-on:Bible}} И рече: Донесете ми ново блюдо, и турете сол в него. И донесоха му. {{field-off:Bible}}</w:t>
      </w:r>
    </w:p>
    <w:p>
      <w:pPr>
        <w:pStyle w:val="Normal"/>
        <w:rPr/>
      </w:pPr>
      <w:r>
        <w:rPr/>
        <w:t>[[@Bible:2Ki 2:21 ]][[2:21 &gt;&gt; 2Ki 2:21]] {{field-on:Bible}} И излезе при източника на водата та хвърли солта там, и рече: Така говори Господ: Изцелих тези води: не ще да бъде вече от тях смърт или безплодие. {{field-off:Bible}}</w:t>
      </w:r>
    </w:p>
    <w:p>
      <w:pPr>
        <w:pStyle w:val="Normal"/>
        <w:rPr/>
      </w:pPr>
      <w:r>
        <w:rPr/>
        <w:t>[[@Bible:2Ki 2:22 ]][[2:22 &gt;&gt; 2Ki 2:22]] {{field-on:Bible}} И изцелиха се водите дори до този ден, според Елисеевото слово което говори. {{field-off:Bible}}</w:t>
      </w:r>
    </w:p>
    <w:p>
      <w:pPr>
        <w:pStyle w:val="Normal"/>
        <w:rPr/>
      </w:pPr>
      <w:r>
        <w:rPr/>
        <w:t>[[@Bible:2Ki 2:23 ]][[2:23 &gt;&gt; 2Ki 2:23]] {{field-on:Bible}} И възлезе от там в Ветил; и като възлизаше по пътя, излязоха из града малки деца та му се присмиваха и казваха му: Възлизай, плешиве! възлизай, плешиве! {{field-off:Bible}}</w:t>
      </w:r>
    </w:p>
    <w:p>
      <w:pPr>
        <w:pStyle w:val="Normal"/>
        <w:rPr/>
      </w:pPr>
      <w:r>
        <w:rPr/>
        <w:t>[[@Bible:2Ki 2:24 ]][[2:24 &gt;&gt; 2Ki 2:24]] {{field-on:Bible}} А той се обърна назад, и като ги видя прокле ги в името Господне. И излязоха из дъбравата две мечки та разкъсаха от тях четиридесет и две деца. {{field-off:Bible}}</w:t>
      </w:r>
    </w:p>
    <w:p>
      <w:pPr>
        <w:pStyle w:val="Normal"/>
        <w:rPr/>
      </w:pPr>
      <w:r>
        <w:rPr/>
        <w:t>[[@Bible:2Ki 2:25 ]][[2:25 &gt;&gt; 2Ki 2:25]] {{field-on:Bible}} И отиде от там в гората Кармил, и от там се върна в Самария. {{field-off:Bible}}</w:t>
      </w:r>
    </w:p>
    <w:p>
      <w:pPr>
        <w:pStyle w:val="Heading2"/>
        <w:rPr/>
      </w:pPr>
      <w:r>
        <w:rPr/>
        <w:t>Глава 3</w:t>
      </w:r>
    </w:p>
    <w:p>
      <w:pPr>
        <w:pStyle w:val="Normal"/>
        <w:rPr/>
      </w:pPr>
      <w:r>
        <w:rPr/>
        <w:t>[[@Bible:2Ki 3:1 ]][[3:1 &gt;&gt; 2Ki 3:1]] {{field-on:Bible}} А Иорам Ахаавовът син се въцари над Израиля в Самария, в осемнадесетото лято на Иосафата Юдинин цар; и царува дванадесет години. {{field-off:Bible}}</w:t>
      </w:r>
    </w:p>
    <w:p>
      <w:pPr>
        <w:pStyle w:val="Normal"/>
        <w:rPr/>
      </w:pPr>
      <w:r>
        <w:rPr/>
        <w:t>[[@Bible:2Ki 3:2 ]][[3:2 &gt;&gt; 2Ki 3:2]] {{field-on:Bible}} И стори зло пред Господа, но не както баща му и майка му; защото дигна кумира на Ваал който бе направил баща му. {{field-off:Bible}}</w:t>
      </w:r>
    </w:p>
    <w:p>
      <w:pPr>
        <w:pStyle w:val="Normal"/>
        <w:rPr/>
      </w:pPr>
      <w:r>
        <w:rPr/>
        <w:t>[[@Bible:2Ki 3:3 ]][[3:3 &gt;&gt; 2Ki 3:3]] {{field-on:Bible}} Но беше прилепен у греховете на Иеровоама Наватовия син който направи Израиля да съгреши: не се отдалечи от тях. {{field-off:Bible}}</w:t>
      </w:r>
    </w:p>
    <w:p>
      <w:pPr>
        <w:pStyle w:val="Normal"/>
        <w:rPr/>
      </w:pPr>
      <w:r>
        <w:rPr/>
        <w:t>[[@Bible:2Ki 3:4 ]][[3:4 &gt;&gt; 2Ki 3:4]] {{field-on:Bible}} А Миса Моавският цар имаше стада, и даваше на Израилевия цар сто тисящи агнета и сто тисящи овни с вълната им. {{field-off:Bible}}</w:t>
      </w:r>
    </w:p>
    <w:p>
      <w:pPr>
        <w:pStyle w:val="Normal"/>
        <w:rPr/>
      </w:pPr>
      <w:r>
        <w:rPr/>
        <w:t>[[@Bible:2Ki 3:5 ]][[3:5 &gt;&gt; 2Ki 3:5]] {{field-on:Bible}} Но като умря Ахаав, Моавският цар се подигна против Израилевия цар. {{field-off:Bible}}</w:t>
      </w:r>
    </w:p>
    <w:p>
      <w:pPr>
        <w:pStyle w:val="Normal"/>
        <w:rPr/>
      </w:pPr>
      <w:r>
        <w:rPr/>
        <w:t>[[@Bible:2Ki 3:6 ]][[3:6 &gt;&gt; 2Ki 3:6]] {{field-on:Bible}} И излезе цар Иорам из Самария в онова време та изброи всичкия Израил. {{field-off:Bible}}</w:t>
      </w:r>
    </w:p>
    <w:p>
      <w:pPr>
        <w:pStyle w:val="Normal"/>
        <w:rPr/>
      </w:pPr>
      <w:r>
        <w:rPr/>
        <w:t>[[@Bible:2Ki 3:7 ]][[3:7 &gt;&gt; 2Ki 3:7]] {{field-on:Bible}} И отиде та проводи на Иосафата Юдиния цар и рече: Моавският цар се подигна против мене: дохождаш ли с мене против Моава на бой? И той рече: Ще възлеза: аз съм както си ти, людете ми са както людете ти, конете ми са както конете ти. {{field-off:Bible}}</w:t>
      </w:r>
    </w:p>
    <w:p>
      <w:pPr>
        <w:pStyle w:val="Normal"/>
        <w:rPr/>
      </w:pPr>
      <w:r>
        <w:rPr/>
        <w:t>[[@Bible:2Ki 3:8 ]][[3:8 &gt;&gt; 2Ki 3:8]] {{field-on:Bible}} И рече: През кой път ще възлезем? А той отговори: През пътя на Едомската пустиня. {{field-off:Bible}}</w:t>
      </w:r>
    </w:p>
    <w:p>
      <w:pPr>
        <w:pStyle w:val="Normal"/>
        <w:rPr/>
      </w:pPr>
      <w:r>
        <w:rPr/>
        <w:t>[[@Bible:2Ki 3:9 ]][[3:9 &gt;&gt; 2Ki 3:9]] {{field-on:Bible}} И отиде Израилевий цар, и Юдиний цар, и Едомский цар, и обиколиха седем дни път; и нямаше вода за стана и за скотовете които бяха с тях. {{field-off:Bible}}</w:t>
      </w:r>
    </w:p>
    <w:p>
      <w:pPr>
        <w:pStyle w:val="Normal"/>
        <w:rPr/>
      </w:pPr>
      <w:r>
        <w:rPr/>
        <w:t>[[@Bible:2Ki 3:10 ]][[3:10 &gt;&gt; 2Ki 3:10]] {{field-on:Bible}} И рече Израилевий цар: Ох! Наистина че свика Господ тези трима царе за да ги предаде в ръката на Моава! {{field-off:Bible}}</w:t>
      </w:r>
    </w:p>
    <w:p>
      <w:pPr>
        <w:pStyle w:val="Normal"/>
        <w:rPr/>
      </w:pPr>
      <w:r>
        <w:rPr/>
        <w:t>[[@Bible:2Ki 3:11 ]][[3:11 &gt;&gt; 2Ki 3:11]] {{field-on:Bible}} А Иосафат рече: Няма ли тука пророк Господен за да попитаме Господа чрез него? И отговори един от рабите на Израилевия цар и рече: Тук е Елисей Сафатовий син, който поливаше вода на Илиевите ръце. {{field-off:Bible}}</w:t>
      </w:r>
    </w:p>
    <w:p>
      <w:pPr>
        <w:pStyle w:val="Normal"/>
        <w:rPr/>
      </w:pPr>
      <w:r>
        <w:rPr/>
        <w:t>[[@Bible:2Ki 3:12 ]][[3:12 &gt;&gt; 2Ki 3:12]] {{field-on:Bible}} И рече Иосафат: Има слово Господне с него. И слезоха при него Израилевът цар и Иосафат и Едомският цар. {{field-off:Bible}}</w:t>
      </w:r>
    </w:p>
    <w:p>
      <w:pPr>
        <w:pStyle w:val="Normal"/>
        <w:rPr/>
      </w:pPr>
      <w:r>
        <w:rPr/>
        <w:t>[[@Bible:2Ki 3:13 ]][[3:13 &gt;&gt; 2Ki 3:13]] {{field-on:Bible}} И рече Елисей на Израилевия цар: Що има между мене и тебе? Иди при пророците на баща си и при пророците на майка си. И рече му Израилевий цар: Не; защото Господ свика тези трима царе за да ги предаде в ръката на Моава. {{field-off:Bible}}</w:t>
      </w:r>
    </w:p>
    <w:p>
      <w:pPr>
        <w:pStyle w:val="Normal"/>
        <w:rPr/>
      </w:pPr>
      <w:r>
        <w:rPr/>
        <w:t>[[@Bible:2Ki 3:14 ]][[3:14 &gt;&gt; 2Ki 3:14]] {{field-on:Bible}} И рече Елисей: Жив Господ на Силите пред когото предстоя, наистина ако не почитах аз лицето на Иосафата Юдиния цар не щях да погледна на тебе, нито щях да те видя; {{field-off:Bible}}</w:t>
      </w:r>
    </w:p>
    <w:p>
      <w:pPr>
        <w:pStyle w:val="Normal"/>
        <w:rPr/>
      </w:pPr>
      <w:r>
        <w:rPr/>
        <w:t>[[@Bible:2Ki 3:15 ]][[3:15 &gt;&gt; 2Ki 3:15]] {{field-on:Bible}} но сега, доведете ми свирец. И като свиреше свирецът дойде на него ръката Господня. {{field-off:Bible}}</w:t>
      </w:r>
    </w:p>
    <w:p>
      <w:pPr>
        <w:pStyle w:val="Normal"/>
        <w:rPr/>
      </w:pPr>
      <w:r>
        <w:rPr/>
        <w:t>[[@Bible:2Ki 3:16 ]][[3:16 &gt;&gt; 2Ki 3:16]] {{field-on:Bible}} И рече: Така говори Господ: Направи този дол трапове трапове; {{field-off:Bible}}</w:t>
      </w:r>
    </w:p>
    <w:p>
      <w:pPr>
        <w:pStyle w:val="Normal"/>
        <w:rPr/>
      </w:pPr>
      <w:r>
        <w:rPr/>
        <w:t>[[@Bible:2Ki 3:17 ]][[3:17 &gt;&gt; 2Ki 3:17]] {{field-on:Bible}} защото така говори Господ: Няма да видите вятър, и няма да видите дъжд; а този дол ще се напълни с вода, и ще пиете вие и стадата ви и скотовете ви. {{field-off:Bible}}</w:t>
      </w:r>
    </w:p>
    <w:p>
      <w:pPr>
        <w:pStyle w:val="Normal"/>
        <w:rPr/>
      </w:pPr>
      <w:r>
        <w:rPr/>
        <w:t>[[@Bible:2Ki 3:18 ]][[3:18 &gt;&gt; 2Ki 3:18]] {{field-on:Bible}} Но това е малко нещо пред очите на Господа: ще предаде Моава в ръката ви; {{field-off:Bible}}</w:t>
      </w:r>
    </w:p>
    <w:p>
      <w:pPr>
        <w:pStyle w:val="Normal"/>
        <w:rPr/>
      </w:pPr>
      <w:r>
        <w:rPr/>
        <w:t>[[@Bible:2Ki 3:19 ]][[3:19 &gt;&gt; 2Ki 3:19]] {{field-on:Bible}} и ще поразите всеки ограден град и всеки избран град, и ще свалите всяко добро дърво, и ще заградите всичките водни източници, и ще развалите с камене всяка добра част земя. {{field-off:Bible}}</w:t>
      </w:r>
    </w:p>
    <w:p>
      <w:pPr>
        <w:pStyle w:val="Normal"/>
        <w:rPr/>
      </w:pPr>
      <w:r>
        <w:rPr/>
        <w:t>[[@Bible:2Ki 3:20 ]][[3:20 &gt;&gt; 2Ki 3:20]] {{field-on:Bible}} И на утринта, като ставаше приношението, ето, дойдоха води от пътя на Едом и напълни се земята с вода. {{field-off:Bible}}</w:t>
      </w:r>
    </w:p>
    <w:p>
      <w:pPr>
        <w:pStyle w:val="Normal"/>
        <w:rPr/>
      </w:pPr>
      <w:r>
        <w:rPr/>
        <w:t>[[@Bible:2Ki 3:21 ]][[3:21 &gt;&gt; 2Ki 3:21]] {{field-on:Bible}} И като чуха всичките Моавци че възлязоха царете за да се бият с тях, събраха се всички които можеха да препасват нож та застанаха на пределите. {{field-off:Bible}}</w:t>
      </w:r>
    </w:p>
    <w:p>
      <w:pPr>
        <w:pStyle w:val="Normal"/>
        <w:rPr/>
      </w:pPr>
      <w:r>
        <w:rPr/>
        <w:t>[[@Bible:2Ki 3:22 ]][[3:22 &gt;&gt; 2Ki 3:22]] {{field-on:Bible}} И станаха на утринта и като изгря слънцето върху водите, видяха Моавците водите от среща червени като кръв, {{field-off:Bible}}</w:t>
      </w:r>
    </w:p>
    <w:p>
      <w:pPr>
        <w:pStyle w:val="Normal"/>
        <w:rPr/>
      </w:pPr>
      <w:r>
        <w:rPr/>
        <w:t>[[@Bible:2Ki 3:23 ]][[3:23 &gt;&gt; 2Ki 3:23]] {{field-on:Bible}} и рекоха: Това е кръв: несъмнено царете са направили бой и ударили са се един с други; сега прочее на користите, Моаве! {{field-off:Bible}}</w:t>
      </w:r>
    </w:p>
    <w:p>
      <w:pPr>
        <w:pStyle w:val="Normal"/>
        <w:rPr/>
      </w:pPr>
      <w:r>
        <w:rPr/>
        <w:t>[[@Bible:2Ki 3:24 ]][[3:24 &gt;&gt; 2Ki 3:24]] {{field-on:Bible}} И като дойдоха в Израилевия стан, станаха Израиляните та поразиха Моавците, тъй щото побягнаха от лицето им; и биещи Моавците влязоха в земята им, {{field-off:Bible}}</w:t>
      </w:r>
    </w:p>
    <w:p>
      <w:pPr>
        <w:pStyle w:val="Normal"/>
        <w:rPr/>
      </w:pPr>
      <w:r>
        <w:rPr/>
        <w:t>[[@Bible:2Ki 3:25 ]][[3:25 &gt;&gt; 2Ki 3:25]] {{field-on:Bible}} и градовете съсипаха, и в всяка добра част земя хвърлиха всеки камика си та я напълниха, и всичките водни източници затикнаха, и всяко добро дърво отсякоха само в Кир-арасет оставиха каменете му; и заобиколиха го пращниците та го поразиха. {{field-off:Bible}}</w:t>
      </w:r>
    </w:p>
    <w:p>
      <w:pPr>
        <w:pStyle w:val="Normal"/>
        <w:rPr/>
      </w:pPr>
      <w:r>
        <w:rPr/>
        <w:t>[[@Bible:2Ki 3:26 ]][[3:26 &gt;&gt; 2Ki 3:26]] {{field-on:Bible}} И когато Моавският цар видя че сражението се преукрепяваше против него, взе с себе си седемстотин мъже сабленосци за да разсекат воинството дори до Едомския цар; но не могоха. {{field-off:Bible}}</w:t>
      </w:r>
    </w:p>
    <w:p>
      <w:pPr>
        <w:pStyle w:val="Normal"/>
        <w:rPr/>
      </w:pPr>
      <w:r>
        <w:rPr/>
        <w:t>[[@Bible:2Ki 3:27 ]][[3:27 &gt;&gt; 2Ki 3:27]] {{field-on:Bible}} Тогаз взе първородния си син който щеше да се въцари вместо него та го принесе всесъжение на стената. И стана голямо негодуване върх Израиля; и оттеглиха се от него и се върнаха в земята си. {{field-off:Bible}}</w:t>
      </w:r>
    </w:p>
    <w:p>
      <w:pPr>
        <w:pStyle w:val="Heading2"/>
        <w:rPr/>
      </w:pPr>
      <w:r>
        <w:rPr/>
        <w:t>Глава 4</w:t>
      </w:r>
    </w:p>
    <w:p>
      <w:pPr>
        <w:pStyle w:val="Normal"/>
        <w:rPr/>
      </w:pPr>
      <w:r>
        <w:rPr/>
        <w:t>[[@Bible:2Ki 4:1 ]][[4:1 &gt;&gt; 2Ki 4:1]] {{field-on:Bible}} А една жена от жените на пророческите синове викаше към Елисея и казваше: Рабът ти мъж ми умря; и ти знаеш че рабът ти се боеше от Господа; а заимодавецът дойде да вземе двамата ми синове при себе си за раби. {{field-off:Bible}}</w:t>
      </w:r>
    </w:p>
    <w:p>
      <w:pPr>
        <w:pStyle w:val="Normal"/>
        <w:rPr/>
      </w:pPr>
      <w:r>
        <w:rPr/>
        <w:t>[[@Bible:2Ki 4:2 ]][[4:2 &gt;&gt; 2Ki 4:2]] {{field-on:Bible}} И рече й Елисей: Що да ти направя? Кажи ми: що имаш в дома си? А тя рече: Рабинята ти няма нищо в дома освен една масленица с елей. {{field-off:Bible}}</w:t>
      </w:r>
    </w:p>
    <w:p>
      <w:pPr>
        <w:pStyle w:val="Normal"/>
        <w:rPr/>
      </w:pPr>
      <w:r>
        <w:rPr/>
        <w:t>[[@Bible:2Ki 4:3 ]][[4:3 &gt;&gt; 2Ki 4:3]] {{field-on:Bible}} И рече: Иди, вземи назаем от вън съдове, от всичките си съседи съдове праздни: вземи на заем не малко. {{field-off:Bible}}</w:t>
      </w:r>
    </w:p>
    <w:p>
      <w:pPr>
        <w:pStyle w:val="Normal"/>
        <w:rPr/>
      </w:pPr>
      <w:r>
        <w:rPr/>
        <w:t>[[@Bible:2Ki 4:4 ]][[4:4 &gt;&gt; 2Ki 4:4]] {{field-on:Bible}} Сетне влез та затвори вратата след себе си и след синовете си, и налей от елея в всичките онез съдове, и пълните тури на страна. {{field-off:Bible}}</w:t>
      </w:r>
    </w:p>
    <w:p>
      <w:pPr>
        <w:pStyle w:val="Normal"/>
        <w:rPr/>
      </w:pPr>
      <w:r>
        <w:rPr/>
        <w:t>[[@Bible:2Ki 4:5 ]][[4:5 &gt;&gt; 2Ki 4:5]] {{field-on:Bible}} И тя си тръгна от него та затвори вратата след себе си и след синовете си; и те приближиха при нея съдовете, а тя наливаше. {{field-off:Bible}}</w:t>
      </w:r>
    </w:p>
    <w:p>
      <w:pPr>
        <w:pStyle w:val="Normal"/>
        <w:rPr/>
      </w:pPr>
      <w:r>
        <w:rPr/>
        <w:t>[[@Bible:2Ki 4:6 ]][[4:6 &gt;&gt; 2Ki 4:6]] {{field-on:Bible}} И като се напълниха съдовете, рече на сина си: Донес ми и друг съд. А той рече: Няма друг съд. И престана елеят. {{field-off:Bible}}</w:t>
      </w:r>
    </w:p>
    <w:p>
      <w:pPr>
        <w:pStyle w:val="Normal"/>
        <w:rPr/>
      </w:pPr>
      <w:r>
        <w:rPr/>
        <w:t>[[@Bible:2Ki 4:7 ]][[4:7 &gt;&gt; 2Ki 4:7]] {{field-on:Bible}} Тогаз дойде та обади на Божия человек. И той рече: Иди, продай елея та плати дълга си, и живей с остатъка, ти и чадата ти. {{field-off:Bible}}</w:t>
      </w:r>
    </w:p>
    <w:p>
      <w:pPr>
        <w:pStyle w:val="Normal"/>
        <w:rPr/>
      </w:pPr>
      <w:r>
        <w:rPr/>
        <w:t>[[@Bible:2Ki 4:8 ]][[4:8 &gt;&gt; 2Ki 4:8]] {{field-on:Bible}} И един ден замина Елисей в Сунам, дето имаше една голяма жена; и тя го задържа та яде хляб. И колкото пъти заминваше, свръщаше там за да яде хляб. {{field-off:Bible}}</w:t>
      </w:r>
    </w:p>
    <w:p>
      <w:pPr>
        <w:pStyle w:val="Normal"/>
        <w:rPr/>
      </w:pPr>
      <w:r>
        <w:rPr/>
        <w:t>[[@Bible:2Ki 4:9 ]][[4:9 &gt;&gt; 2Ki 4:9]] {{field-on:Bible}} И рече жената на мъжа си: Ето сега, познавам че той е свет Божий человек който всякога наминва у нас. {{field-off:Bible}}</w:t>
      </w:r>
    </w:p>
    <w:p>
      <w:pPr>
        <w:pStyle w:val="Normal"/>
        <w:rPr/>
      </w:pPr>
      <w:r>
        <w:rPr/>
        <w:t>[[@Bible:2Ki 4:10 ]][[4:10 &gt;&gt; 2Ki 4:10]] {{field-on:Bible}} Да направим, моля, малка горничка на стената; и да турим там за него одър, и трапеза, и седалище, и светилник, за да свръща там когато дохожда при нас. {{field-off:Bible}}</w:t>
      </w:r>
    </w:p>
    <w:p>
      <w:pPr>
        <w:pStyle w:val="Normal"/>
        <w:rPr/>
      </w:pPr>
      <w:r>
        <w:rPr/>
        <w:t>[[@Bible:2Ki 4:11 ]][[4:11 &gt;&gt; 2Ki 4:11]] {{field-on:Bible}} И един ден дойде там, и свърна в горницата та спа там. {{field-off:Bible}}</w:t>
      </w:r>
    </w:p>
    <w:p>
      <w:pPr>
        <w:pStyle w:val="Normal"/>
        <w:rPr/>
      </w:pPr>
      <w:r>
        <w:rPr/>
        <w:t>[[@Bible:2Ki 4:12 ]][[4:12 &gt;&gt; 2Ki 4:12]] {{field-on:Bible}} И рече на Гиезия слугата си: Повикай тази Сунамка. И повика я; и тя застана пред него. {{field-off:Bible}}</w:t>
      </w:r>
    </w:p>
    <w:p>
      <w:pPr>
        <w:pStyle w:val="Normal"/>
        <w:rPr/>
      </w:pPr>
      <w:r>
        <w:rPr/>
        <w:t>[[@Bible:2Ki 4:13 ]][[4:13 &gt;&gt; 2Ki 4:13]] {{field-on:Bible}} И рече му: Речи й сега: Ето, ти взе всички тези грижи за нас: що да ти направим? Имаш ли нещо да речеш на царя или на военачалника? А тя отговори: Аз живея между людете си. {{field-off:Bible}}</w:t>
      </w:r>
    </w:p>
    <w:p>
      <w:pPr>
        <w:pStyle w:val="Normal"/>
        <w:rPr/>
      </w:pPr>
      <w:r>
        <w:rPr/>
        <w:t>[[@Bible:2Ki 4:14 ]][[4:14 &gt;&gt; 2Ki 4:14]] {{field-on:Bible}} И рече: Що да направим за нея? А Гиезий отговори: Наистина тя няма чадо, а мъж й е стар. {{field-off:Bible}}</w:t>
      </w:r>
    </w:p>
    <w:p>
      <w:pPr>
        <w:pStyle w:val="Normal"/>
        <w:rPr/>
      </w:pPr>
      <w:r>
        <w:rPr/>
        <w:t>[[@Bible:2Ki 4:15 ]][[4:15 &gt;&gt; 2Ki 4:15]] {{field-on:Bible}} И рече: Повикай я. И когато я повика, тя застана при вратата. {{field-off:Bible}}</w:t>
      </w:r>
    </w:p>
    <w:p>
      <w:pPr>
        <w:pStyle w:val="Normal"/>
        <w:rPr/>
      </w:pPr>
      <w:r>
        <w:rPr/>
        <w:t>[[@Bible:2Ki 4:16 ]][[4:16 &gt;&gt; 2Ki 4:16]] {{field-on:Bible}} И Елисей рече: До година в това време ще имаш син в обятията си. А тя рече: Не, господине мой, человече Божий, не лъжи рабинята си. {{field-off:Bible}}</w:t>
      </w:r>
    </w:p>
    <w:p>
      <w:pPr>
        <w:pStyle w:val="Normal"/>
        <w:rPr/>
      </w:pPr>
      <w:r>
        <w:rPr/>
        <w:t>[[@Bible:2Ki 4:17 ]][[4:17 &gt;&gt; 2Ki 4:17]] {{field-on:Bible}} И жената зачна, и роди син до годината на онова време което й рече Елисей. {{field-off:Bible}}</w:t>
      </w:r>
    </w:p>
    <w:p>
      <w:pPr>
        <w:pStyle w:val="Normal"/>
        <w:rPr/>
      </w:pPr>
      <w:r>
        <w:rPr/>
        <w:t>[[@Bible:2Ki 4:18 ]][[4:18 &gt;&gt; 2Ki 4:18]] {{field-on:Bible}} И когато порасна детето, излезе в един ден към баща си при жетварите. {{field-off:Bible}}</w:t>
      </w:r>
    </w:p>
    <w:p>
      <w:pPr>
        <w:pStyle w:val="Normal"/>
        <w:rPr/>
      </w:pPr>
      <w:r>
        <w:rPr/>
        <w:t>[[@Bible:2Ki 4:19 ]][[4:19 &gt;&gt; 2Ki 4:19]] {{field-on:Bible}} И рече на баща си: Главата ми! Главата ми! А той рече на момчето: Занес го при майка му. {{field-off:Bible}}</w:t>
      </w:r>
    </w:p>
    <w:p>
      <w:pPr>
        <w:pStyle w:val="Normal"/>
        <w:rPr/>
      </w:pPr>
      <w:r>
        <w:rPr/>
        <w:t>[[@Bible:2Ki 4:20 ]][[4:20 &gt;&gt; 2Ki 4:20]] {{field-on:Bible}} И взе го та го занесе при майка му; и седе на колената й до пладне, и умря. {{field-off:Bible}}</w:t>
      </w:r>
    </w:p>
    <w:p>
      <w:pPr>
        <w:pStyle w:val="Normal"/>
        <w:rPr/>
      </w:pPr>
      <w:r>
        <w:rPr/>
        <w:t>[[@Bible:2Ki 4:21 ]][[4:21 &gt;&gt; 2Ki 4:21]] {{field-on:Bible}} И възлезе та го тури да лежи на одъра на Божия человек, и затвори го, и излезе. {{field-off:Bible}}</w:t>
      </w:r>
    </w:p>
    <w:p>
      <w:pPr>
        <w:pStyle w:val="Normal"/>
        <w:rPr/>
      </w:pPr>
      <w:r>
        <w:rPr/>
        <w:t>[[@Bible:2Ki 4:22 ]][[4:22 &gt;&gt; 2Ki 4:22]] {{field-on:Bible}} И повика мъжа си и рече: Проводи ми, моля, едното от момчетата и една от ослиците за да тичам при Божия человек, и да се върна. {{field-off:Bible}}</w:t>
      </w:r>
    </w:p>
    <w:p>
      <w:pPr>
        <w:pStyle w:val="Normal"/>
        <w:rPr/>
      </w:pPr>
      <w:r>
        <w:rPr/>
        <w:t>[[@Bible:2Ki 4:23 ]][[4:23 &gt;&gt; 2Ki 4:23]] {{field-on:Bible}} А той рече: Защо отиваш ти днес при него? Не е нов месец, нито събота. А тя рече: Мир. {{field-off:Bible}}</w:t>
      </w:r>
    </w:p>
    <w:p>
      <w:pPr>
        <w:pStyle w:val="Normal"/>
        <w:rPr/>
      </w:pPr>
      <w:r>
        <w:rPr/>
        <w:t>[[@Bible:2Ki 4:24 ]][[4:24 &gt;&gt; 2Ki 4:24]] {{field-on:Bible}} Тогаз оседла ослицата, и рече на раба си: Върви, и напредвай: не забавяй поради мене карането освен ако ти заповядам. {{field-off:Bible}}</w:t>
      </w:r>
    </w:p>
    <w:p>
      <w:pPr>
        <w:pStyle w:val="Normal"/>
        <w:rPr/>
      </w:pPr>
      <w:r>
        <w:rPr/>
        <w:t>[[@Bible:2Ki 4:25 ]][[4:25 &gt;&gt; 2Ki 4:25]] {{field-on:Bible}} И тръгна та отиде при Божия человек в гората Кармил. И като я видя Божият человек от далеч, рече на Гиезия слугата си: Ето оная Сунамка! {{field-off:Bible}}</w:t>
      </w:r>
    </w:p>
    <w:p>
      <w:pPr>
        <w:pStyle w:val="Normal"/>
        <w:rPr/>
      </w:pPr>
      <w:r>
        <w:rPr/>
        <w:t>[[@Bible:2Ki 4:26 ]][[4:26 &gt;&gt; 2Ki 4:26]] {{field-on:Bible}} Сега прочее, тичай да я посрещнеш и речи й; Добре ли си? Добре ли е мъжа ти? добре ли е детето? А тя рече: Добре. {{field-off:Bible}}</w:t>
      </w:r>
    </w:p>
    <w:p>
      <w:pPr>
        <w:pStyle w:val="Normal"/>
        <w:rPr/>
      </w:pPr>
      <w:r>
        <w:rPr/>
        <w:t>[[@Bible:2Ki 4:27 ]][[4:27 &gt;&gt; 2Ki 4:27]] {{field-on:Bible}} А когато дойде при Божия человек в гората, хвана се за нозете му; а Гиезий се приближи за да я оттегли. Но человекът Божий рече: Остави я, защото душата й е преогорчена в нея; и Господ скри това от мене, и не ми яви. {{field-off:Bible}}</w:t>
      </w:r>
    </w:p>
    <w:p>
      <w:pPr>
        <w:pStyle w:val="Normal"/>
        <w:rPr/>
      </w:pPr>
      <w:r>
        <w:rPr/>
        <w:t>[[@Bible:2Ki 4:28 ]][[4:28 &gt;&gt; 2Ki 4:28]] {{field-on:Bible}} А тя рече: Да ли исках син от господаря си? Не рекох ли: Не ме лъжи? {{field-off:Bible}}</w:t>
      </w:r>
    </w:p>
    <w:p>
      <w:pPr>
        <w:pStyle w:val="Normal"/>
        <w:rPr/>
      </w:pPr>
      <w:r>
        <w:rPr/>
        <w:t>[[@Bible:2Ki 4:29 ]][[4:29 &gt;&gt; 2Ki 4:29]] {{field-on:Bible}} Тогаз рече на Гиезия: Препаши чреслата си, и вземи тоягата ми в ръка та иди: ако срещнеш человек, да го не поздравиш, и ако те поздрави някой, да му не отговориш; и тури тоягата ми върх лицето на детето. {{field-off:Bible}}</w:t>
      </w:r>
    </w:p>
    <w:p>
      <w:pPr>
        <w:pStyle w:val="Normal"/>
        <w:rPr/>
      </w:pPr>
      <w:r>
        <w:rPr/>
        <w:t>[[@Bible:2Ki 4:30 ]][[4:30 &gt;&gt; 2Ki 4:30]] {{field-on:Bible}} А майката на детето рече: Жив Господ и жива душата ти, не ща да те оставя. И стана та отиде след нея. {{field-off:Bible}}</w:t>
      </w:r>
    </w:p>
    <w:p>
      <w:pPr>
        <w:pStyle w:val="Normal"/>
        <w:rPr/>
      </w:pPr>
      <w:r>
        <w:rPr/>
        <w:t>[[@Bible:2Ki 4:31 ]][[4:31 &gt;&gt; 2Ki 4:31]] {{field-on:Bible}} А Гиезий отиде преди тях, и тури тоягата върх лицето на детето; но ни глас нито слушаше. За това се върна да го посрещне, и му извести и рече: Не се събуди детето. {{field-off:Bible}}</w:t>
      </w:r>
    </w:p>
    <w:p>
      <w:pPr>
        <w:pStyle w:val="Normal"/>
        <w:rPr/>
      </w:pPr>
      <w:r>
        <w:rPr/>
        <w:t>[[@Bible:2Ki 4:32 ]][[4:32 &gt;&gt; 2Ki 4:32]] {{field-on:Bible}} И когато влезе Елисей в дома, ето детето мъртво, положено на одъра му. {{field-off:Bible}}</w:t>
      </w:r>
    </w:p>
    <w:p>
      <w:pPr>
        <w:pStyle w:val="Normal"/>
        <w:rPr/>
      </w:pPr>
      <w:r>
        <w:rPr/>
        <w:t>[[@Bible:2Ki 4:33 ]][[4:33 &gt;&gt; 2Ki 4:33]] {{field-on:Bible}} Влезе прочее та затвори вратата след тях си двамината, и помоли се Господу. {{field-off:Bible}}</w:t>
      </w:r>
    </w:p>
    <w:p>
      <w:pPr>
        <w:pStyle w:val="Normal"/>
        <w:rPr/>
      </w:pPr>
      <w:r>
        <w:rPr/>
        <w:t>[[@Bible:2Ki 4:34 ]][[4:34 &gt;&gt; 2Ki 4:34]] {{field-on:Bible}} И възлезе та легна върх детето, и тури устата си върх устата му, и очите си върх очите му, и ръцете си върх ръцете му, и простря се върх него; и стопли се плътта на детето. {{field-off:Bible}}</w:t>
      </w:r>
    </w:p>
    <w:p>
      <w:pPr>
        <w:pStyle w:val="Normal"/>
        <w:rPr/>
      </w:pPr>
      <w:r>
        <w:rPr/>
        <w:t>[[@Bible:2Ki 4:35 ]][[4:35 &gt;&gt; 2Ki 4:35]] {{field-on:Bible}} После се оттегли та ходеше в дома кога тук и кога там; и възлезе пак та се простре върх него; и детето кихна до седем пъти, и отвори детето очите си. {{field-off:Bible}}</w:t>
      </w:r>
    </w:p>
    <w:p>
      <w:pPr>
        <w:pStyle w:val="Normal"/>
        <w:rPr/>
      </w:pPr>
      <w:r>
        <w:rPr/>
        <w:t>[[@Bible:2Ki 4:36 ]][[4:36 &gt;&gt; 2Ki 4:36]] {{field-on:Bible}} Тогаз викна Гиезия и рече: Повикай тази Сунамка. И повика я: и когато влезе при него рече й: Вземи сина си. {{field-off:Bible}}</w:t>
      </w:r>
    </w:p>
    <w:p>
      <w:pPr>
        <w:pStyle w:val="Normal"/>
        <w:rPr/>
      </w:pPr>
      <w:r>
        <w:rPr/>
        <w:t>[[@Bible:2Ki 4:37 ]][[4:37 &gt;&gt; 2Ki 4:37]] {{field-on:Bible}} И тя влезе, и падна на нозете му та се поклони до земята и дигна сина си та излезе. {{field-off:Bible}}</w:t>
      </w:r>
    </w:p>
    <w:p>
      <w:pPr>
        <w:pStyle w:val="Normal"/>
        <w:rPr/>
      </w:pPr>
      <w:r>
        <w:rPr/>
        <w:t>[[@Bible:2Ki 4:38 ]][[4:38 &gt;&gt; 2Ki 4:38]] {{field-on:Bible}} А Елисей се върна в Галгал; и имаше глад в земята; и синовете на пророците седяха пред него. И рече на слугата си: Тури големия котел та свари вариво за синовете на пророците. {{field-off:Bible}}</w:t>
      </w:r>
    </w:p>
    <w:p>
      <w:pPr>
        <w:pStyle w:val="Normal"/>
        <w:rPr/>
      </w:pPr>
      <w:r>
        <w:rPr/>
        <w:t>[[@Bible:2Ki 4:39 ]][[4:39 &gt;&gt; 2Ki 4:39]] {{field-on:Bible}} И излезе един на полето за да набере зеленище, и намери диво растение, и набра от него диви тиквички та напълни дрехите си; и като се върна сряза ги в котела на варивото, понеже не ги познаха. {{field-off:Bible}}</w:t>
      </w:r>
    </w:p>
    <w:p>
      <w:pPr>
        <w:pStyle w:val="Normal"/>
        <w:rPr/>
      </w:pPr>
      <w:r>
        <w:rPr/>
        <w:t>[[@Bible:2Ki 4:40 ]][[4:40 &gt;&gt; 2Ki 4:40]] {{field-on:Bible}} После насипаха на человеците да ядат; и като ядоха от варивото, извикаха и рекоха: человече Божий, смърт има в котела! И не могоха да ядат. {{field-off:Bible}}</w:t>
      </w:r>
    </w:p>
    <w:p>
      <w:pPr>
        <w:pStyle w:val="Normal"/>
        <w:rPr/>
      </w:pPr>
      <w:r>
        <w:rPr/>
        <w:t>[[@Bible:2Ki 4:41 ]][[4:41 &gt;&gt; 2Ki 4:41]] {{field-on:Bible}} А той рече: Донесете брашно. И хвърли го в котела. Сетне рече: Сипи на людете да ядат. И нямаше нищо лошо в котела. {{field-off:Bible}}</w:t>
      </w:r>
    </w:p>
    <w:p>
      <w:pPr>
        <w:pStyle w:val="Normal"/>
        <w:rPr/>
      </w:pPr>
      <w:r>
        <w:rPr/>
        <w:t>[[@Bible:2Ki 4:42 ]][[4:42 &gt;&gt; 2Ki 4:42]] {{field-on:Bible}} И дойде един человек от Ваалеалиса та донесе на Божия человек хляб от начатките, двадесет ечимени хляба и пресни класове жито, в вретището си. И рече: Дай на людете да ядат. {{field-off:Bible}}</w:t>
      </w:r>
    </w:p>
    <w:p>
      <w:pPr>
        <w:pStyle w:val="Normal"/>
        <w:rPr/>
      </w:pPr>
      <w:r>
        <w:rPr/>
        <w:t>[[@Bible:2Ki 4:43 ]][[4:43 &gt;&gt; 2Ki 4:43]] {{field-on:Bible}} И слугата му рече: Що? да туря ли това пред сто человеци? А той рече: Дай на людете да ядат; защото така говори Господ: Ще ядат, и остатък ще оставят. {{field-off:Bible}}</w:t>
      </w:r>
    </w:p>
    <w:p>
      <w:pPr>
        <w:pStyle w:val="Normal"/>
        <w:rPr/>
      </w:pPr>
      <w:r>
        <w:rPr/>
        <w:t>[[@Bible:2Ki 4:44 ]][[4:44 &gt;&gt; 2Ki 4:44]] {{field-on:Bible}} Тогаз тури пред тях, та ядоха, и оставиха остатък според словото Господне. {{field-off:Bible}}</w:t>
      </w:r>
    </w:p>
    <w:p>
      <w:pPr>
        <w:pStyle w:val="Heading2"/>
        <w:rPr/>
      </w:pPr>
      <w:r>
        <w:rPr/>
        <w:t>Глава 5</w:t>
      </w:r>
    </w:p>
    <w:p>
      <w:pPr>
        <w:pStyle w:val="Normal"/>
        <w:rPr/>
      </w:pPr>
      <w:r>
        <w:rPr/>
        <w:t>[[@Bible:2Ki 5:1 ]][[5:1 &gt;&gt; 2Ki 5:1]] {{field-on:Bible}} А Нееман, войводата на Сирийския цар, бе мъж велик пред господаря си, и почитаем, понеже Господ чрез него даде спасение на Сирия; и человекът беше силен с крепост, но прокажен. {{field-off:Bible}}</w:t>
      </w:r>
    </w:p>
    <w:p>
      <w:pPr>
        <w:pStyle w:val="Normal"/>
        <w:rPr/>
      </w:pPr>
      <w:r>
        <w:rPr/>
        <w:t>[[@Bible:2Ki 5:2 ]][[5:2 &gt;&gt; 2Ki 5:2]] {{field-on:Bible}} И излязоха Сирийците с пълкове та доведоха пленница от Израилевата земя една малка мома; и слугуваше на Неемановата жена. {{field-off:Bible}}</w:t>
      </w:r>
    </w:p>
    <w:p>
      <w:pPr>
        <w:pStyle w:val="Normal"/>
        <w:rPr/>
      </w:pPr>
      <w:r>
        <w:rPr/>
        <w:t>[[@Bible:2Ki 5:3 ]][[5:3 &gt;&gt; 2Ki 5:3]] {{field-on:Bible}} И рече на господарката си: Дано да беше господарят ми пред пророка който е в Самария, и той би го изцелил от проказата му! {{field-off:Bible}}</w:t>
      </w:r>
    </w:p>
    <w:p>
      <w:pPr>
        <w:pStyle w:val="Normal"/>
        <w:rPr/>
      </w:pPr>
      <w:r>
        <w:rPr/>
        <w:t>[[@Bible:2Ki 5:4 ]][[5:4 &gt;&gt; 2Ki 5:4]] {{field-on:Bible}} И Нееман слезе та извести на господаря си и рече: Така и така говори момата която е от Израилевата земя. {{field-off:Bible}}</w:t>
      </w:r>
    </w:p>
    <w:p>
      <w:pPr>
        <w:pStyle w:val="Normal"/>
        <w:rPr/>
      </w:pPr>
      <w:r>
        <w:rPr/>
        <w:t>[[@Bible:2Ki 5:5 ]][[5:5 &gt;&gt; 2Ki 5:5]] {{field-on:Bible}} И рече Сирийский цар: Стани, иди, и ще проводя писмо на Израилевия цар. И отиде, и взе в ръката си десет таланта сребро, и шест тисящи златици, и девет премени дрехи. {{field-off:Bible}}</w:t>
      </w:r>
    </w:p>
    <w:p>
      <w:pPr>
        <w:pStyle w:val="Normal"/>
        <w:rPr/>
      </w:pPr>
      <w:r>
        <w:rPr/>
        <w:t>[[@Bible:2Ki 5:6 ]][[5:6 &gt;&gt; 2Ki 5:6]] {{field-on:Bible}} И донесе писмото на Израилевия цар, което казваше: И сега като дойде това писмо при тебе, ето, проводих при тебе Неемана раба си да го изцелиш от проказата му. {{field-off:Bible}}</w:t>
      </w:r>
    </w:p>
    <w:p>
      <w:pPr>
        <w:pStyle w:val="Normal"/>
        <w:rPr/>
      </w:pPr>
      <w:r>
        <w:rPr/>
        <w:t>[[@Bible:2Ki 5:7 ]][[5:7 &gt;&gt; 2Ki 5:7]] {{field-on:Bible}} И като прочете Израилевий цар писмото, раздра дрехите си и рече: Бог ли съм аз за да умъртвявам и да оживявам, та провожда той до мене да изцеля человека от проказата му? Разумейте прочее, моля, и вижте че той търси причина против мене. {{field-off:Bible}}</w:t>
      </w:r>
    </w:p>
    <w:p>
      <w:pPr>
        <w:pStyle w:val="Normal"/>
        <w:rPr/>
      </w:pPr>
      <w:r>
        <w:rPr/>
        <w:t>[[@Bible:2Ki 5:8 ]][[5:8 &gt;&gt; 2Ki 5:8]] {{field-on:Bible}} А като чу Елисей Божият человек че Израилевът цар раздрал дрехите си, проводи до царя и рече: Защо си раздрал дрехите си? Нека дойде сега при мене, и ще познае че има пророк в Израил. {{field-off:Bible}}</w:t>
      </w:r>
    </w:p>
    <w:p>
      <w:pPr>
        <w:pStyle w:val="Normal"/>
        <w:rPr/>
      </w:pPr>
      <w:r>
        <w:rPr/>
        <w:t>[[@Bible:2Ki 5:9 ]][[5:9 &gt;&gt; 2Ki 5:9]] {{field-on:Bible}} Тогаз дойде Нееман с конете си и с колесницата си та застана при вратата на Елисеевия дом. {{field-off:Bible}}</w:t>
      </w:r>
    </w:p>
    <w:p>
      <w:pPr>
        <w:pStyle w:val="Normal"/>
        <w:rPr/>
      </w:pPr>
      <w:r>
        <w:rPr/>
        <w:t>[[@Bible:2Ki 5:10 ]][[5:10 &gt;&gt; 2Ki 5:10]] {{field-on:Bible}} И проводи при него Елисей вестител и рече: Иди та се окъпи седем пъти в Иордан; и ще ти се възвърне плътта ти, и ще се очистиш. {{field-off:Bible}}</w:t>
      </w:r>
    </w:p>
    <w:p>
      <w:pPr>
        <w:pStyle w:val="Normal"/>
        <w:rPr/>
      </w:pPr>
      <w:r>
        <w:rPr/>
        <w:t>[[@Bible:2Ki 5:11 ]][[5:11 &gt;&gt; 2Ki 5:11]] {{field-on:Bible}} А Нееман се разгневи та си отиде, и рече: Ето, аз говорих че непременно ще излезе при мене, и ще застане та ще призове името на Господа Бога своего, и ще дигне ръката си върх местото, и ще изцели прокажения. {{field-off:Bible}}</w:t>
      </w:r>
    </w:p>
    <w:p>
      <w:pPr>
        <w:pStyle w:val="Normal"/>
        <w:rPr/>
      </w:pPr>
      <w:r>
        <w:rPr/>
        <w:t>[[@Bible:2Ki 5:12 ]][[5:12 &gt;&gt; 2Ki 5:12]] {{field-on:Bible}} Авана и Фарфар, реките на Дамаск, не са ли по-добри от всичките води на Израиля? Не можех ли да се окъпа в тях и да се очистя? И върна се та си отиде с гняв. {{field-off:Bible}}</w:t>
      </w:r>
    </w:p>
    <w:p>
      <w:pPr>
        <w:pStyle w:val="Normal"/>
        <w:rPr/>
      </w:pPr>
      <w:r>
        <w:rPr/>
        <w:t>[[@Bible:2Ki 5:13 ]][[5:13 &gt;&gt; 2Ki 5:13]] {{field-on:Bible}} А рабите му се приближиха та му говориха и рекоха: Отче мой, ако би ти пророкът казал нещо големо, не би ли го направил? колко повече сега когато ти казва: Окъпи се и очисти се? {{field-off:Bible}}</w:t>
      </w:r>
    </w:p>
    <w:p>
      <w:pPr>
        <w:pStyle w:val="Normal"/>
        <w:rPr/>
      </w:pPr>
      <w:r>
        <w:rPr/>
        <w:t>[[@Bible:2Ki 5:14 ]][[5:14 &gt;&gt; 2Ki 5:14]] {{field-on:Bible}} Тогаз слезе та се потопи седем пъти в Иордан според словото на Божия человек; и плътта му се възвърна като плът на малко дете, и очисти се. {{field-off:Bible}}</w:t>
      </w:r>
    </w:p>
    <w:p>
      <w:pPr>
        <w:pStyle w:val="Normal"/>
        <w:rPr/>
      </w:pPr>
      <w:r>
        <w:rPr/>
        <w:t>[[@Bible:2Ki 5:15 ]][[5:15 &gt;&gt; 2Ki 5:15]] {{field-on:Bible}} И върна се при Божия человек, той и всичкото му спътство, и дойде та застана пред него и рече: Ето, сега познах че няма Бог в всичката земя освен в Израил; за това, сега приими, моля, благословение от раба си. {{field-off:Bible}}</w:t>
      </w:r>
    </w:p>
    <w:p>
      <w:pPr>
        <w:pStyle w:val="Normal"/>
        <w:rPr/>
      </w:pPr>
      <w:r>
        <w:rPr/>
        <w:t>[[@Bible:2Ki 5:16 ]][[5:16 &gt;&gt; 2Ki 5:16]] {{field-on:Bible}} А той рече: Жив Господ пред когото предстоя, не ща да приема. А той го принуждаваше да приеме; но не рачи. {{field-off:Bible}}</w:t>
      </w:r>
    </w:p>
    <w:p>
      <w:pPr>
        <w:pStyle w:val="Normal"/>
        <w:rPr/>
      </w:pPr>
      <w:r>
        <w:rPr/>
        <w:t>[[@Bible:2Ki 5:17 ]][[5:17 &gt;&gt; 2Ki 5:17]] {{field-on:Bible}} И Нееман рече: Ако ли не, то нека се даде, моля, на раба ти за две мъски товар от тази пръст; защото рабът ти не ще да принося от днес нататък всесъжение нито жъртва на други богове, но само Господу. {{field-off:Bible}}</w:t>
      </w:r>
    </w:p>
    <w:p>
      <w:pPr>
        <w:pStyle w:val="Normal"/>
        <w:rPr/>
      </w:pPr>
      <w:r>
        <w:rPr/>
        <w:t>[[@Bible:2Ki 5:18 ]][[5:18 &gt;&gt; 2Ki 5:18]] {{field-on:Bible}} Това нещо нека прости Господ на раба ти, дето, когато влазя господарят ми в дома на Римона за да се поклони там, и се подпира на ръката ми, и аз се кланям в дома на Римона: като се кланям в дома на Римона, Господ нека прости раба ти за това нещо! {{field-off:Bible}}</w:t>
      </w:r>
    </w:p>
    <w:p>
      <w:pPr>
        <w:pStyle w:val="Normal"/>
        <w:rPr/>
      </w:pPr>
      <w:r>
        <w:rPr/>
        <w:t>[[@Bible:2Ki 5:19 ]][[5:19 &gt;&gt; 2Ki 5:19]] {{field-on:Bible}} И рече му: Иди с мир. И отиде от него едно малко разстояние. {{field-off:Bible}}</w:t>
      </w:r>
    </w:p>
    <w:p>
      <w:pPr>
        <w:pStyle w:val="Normal"/>
        <w:rPr/>
      </w:pPr>
      <w:r>
        <w:rPr/>
        <w:t>[[@Bible:2Ki 5:20 ]][[5:20 &gt;&gt; 2Ki 5:20]] {{field-on:Bible}} Тогаз Гиезий, слугата на Елисея Божия человек, рече: Ето, господарят ми пожали Неемана тогоз Сирийца та не взе от ръката му онова което донесе; но, жив Господ, аз ще се завтека след него и ще взема нещо от него. {{field-off:Bible}}</w:t>
      </w:r>
    </w:p>
    <w:p>
      <w:pPr>
        <w:pStyle w:val="Normal"/>
        <w:rPr/>
      </w:pPr>
      <w:r>
        <w:rPr/>
        <w:t>[[@Bible:2Ki 5:21 ]][[5:21 &gt;&gt; 2Ki 5:21]] {{field-on:Bible}} И завтече се Гиезий вслед Неемана. И когато го видя Нееман че тича след него, скокна от колесницата да го посрещне, и рече: Добре ли сте? {{field-off:Bible}}</w:t>
      </w:r>
    </w:p>
    <w:p>
      <w:pPr>
        <w:pStyle w:val="Normal"/>
        <w:rPr/>
      </w:pPr>
      <w:r>
        <w:rPr/>
        <w:t>[[@Bible:2Ki 5:22 ]][[5:22 &gt;&gt; 2Ki 5:22]] {{field-on:Bible}} А той рече: добре. Господарят ми ме проводи и рече: Ето, този час дойдоха при мене от гората Ефрем двама млади от синовете на пророците; дай им, моля, един талант сребро и две премени дрехи. {{field-off:Bible}}</w:t>
      </w:r>
    </w:p>
    <w:p>
      <w:pPr>
        <w:pStyle w:val="Normal"/>
        <w:rPr/>
      </w:pPr>
      <w:r>
        <w:rPr/>
        <w:t>[[@Bible:2Ki 5:23 ]][[5:23 &gt;&gt; 2Ki 5:23]] {{field-on:Bible}} И рече Нееман: Благоволи да вземеш два таланта. И принуди го: и върза двата таланта сребро в два мешца с две премени дрехи, и тури ги на двама от рабите си, та ги носеха пред него. {{field-off:Bible}}</w:t>
      </w:r>
    </w:p>
    <w:p>
      <w:pPr>
        <w:pStyle w:val="Normal"/>
        <w:rPr/>
      </w:pPr>
      <w:r>
        <w:rPr/>
        <w:t>[[@Bible:2Ki 5:24 ]][[5:24 &gt;&gt; 2Ki 5:24]] {{field-on:Bible}} И когато дойде до хълма, взе ги от ръцете им та ги скри в дома; и отпусна мъжете, та си отидоха. {{field-off:Bible}}</w:t>
      </w:r>
    </w:p>
    <w:p>
      <w:pPr>
        <w:pStyle w:val="Normal"/>
        <w:rPr/>
      </w:pPr>
      <w:r>
        <w:rPr/>
        <w:t>[[@Bible:2Ki 5:25 ]][[5:25 &gt;&gt; 2Ki 5:25]] {{field-on:Bible}} А той влезе та застана пред господаря си. И рече му Елисей: От де, Гиезие? А той рече: Рабът ти не е ходил никъде. {{field-off:Bible}}</w:t>
      </w:r>
    </w:p>
    <w:p>
      <w:pPr>
        <w:pStyle w:val="Normal"/>
        <w:rPr/>
      </w:pPr>
      <w:r>
        <w:rPr/>
        <w:t>[[@Bible:2Ki 5:26 ]][[5:26 &gt;&gt; 2Ki 5:26]] {{field-on:Bible}} И рече му: Не бе ли отишло сърдцето ми с тебе когато се върна человекът от колесницата си да те посрещне? Време ли е да вземеш сребро, и да вземеш дрехи, и маслини, и лозия, и овци, и говеда, и раби, и рабини? {{field-off:Bible}}</w:t>
      </w:r>
    </w:p>
    <w:p>
      <w:pPr>
        <w:pStyle w:val="Normal"/>
        <w:rPr/>
      </w:pPr>
      <w:r>
        <w:rPr/>
        <w:t>[[@Bible:2Ki 5:27 ]][[5:27 &gt;&gt; 2Ki 5:27]] {{field-on:Bible}} Заради това проказата на Неемана ще се залепи у тебе и у семето ти во век. И излезе от лицето му прокажен като сняг. {{field-off:Bible}}</w:t>
      </w:r>
    </w:p>
    <w:p>
      <w:pPr>
        <w:pStyle w:val="Heading2"/>
        <w:rPr/>
      </w:pPr>
      <w:r>
        <w:rPr/>
        <w:t>Глава 6</w:t>
      </w:r>
    </w:p>
    <w:p>
      <w:pPr>
        <w:pStyle w:val="Normal"/>
        <w:rPr/>
      </w:pPr>
      <w:r>
        <w:rPr/>
        <w:t>[[@Bible:2Ki 6:1 ]][[6:1 &gt;&gt; 2Ki 6:1]] {{field-on:Bible}} И рекоха пророческите синове на Елисея: Ето сега, мястото на което ние живеем пред тебе тясно е за нас. {{field-off:Bible}}</w:t>
      </w:r>
    </w:p>
    <w:p>
      <w:pPr>
        <w:pStyle w:val="Normal"/>
        <w:rPr/>
      </w:pPr>
      <w:r>
        <w:rPr/>
        <w:t>[[@Bible:2Ki 6:2 ]][[6:2 &gt;&gt; 2Ki 6:2]] {{field-on:Bible}} Нека отидем, молим, до Иордан, и от там да вземем всеки по една греда, и да си направим там място дето да живеем. А той рече: Идете. {{field-off:Bible}}</w:t>
      </w:r>
    </w:p>
    <w:p>
      <w:pPr>
        <w:pStyle w:val="Normal"/>
        <w:rPr/>
      </w:pPr>
      <w:r>
        <w:rPr/>
        <w:t>[[@Bible:2Ki 6:3 ]][[6:3 &gt;&gt; 2Ki 6:3]] {{field-on:Bible}} И рече единий: Благоволи, моля, да дойдеш с рабите си. И рече: Ще дойда. {{field-off:Bible}}</w:t>
      </w:r>
    </w:p>
    <w:p>
      <w:pPr>
        <w:pStyle w:val="Normal"/>
        <w:rPr/>
      </w:pPr>
      <w:r>
        <w:rPr/>
        <w:t>[[@Bible:2Ki 6:4 ]][[6:4 &gt;&gt; 2Ki 6:4]] {{field-on:Bible}} И като отидоха при Иордан, сечеха дърва. {{field-off:Bible}}</w:t>
      </w:r>
    </w:p>
    <w:p>
      <w:pPr>
        <w:pStyle w:val="Normal"/>
        <w:rPr/>
      </w:pPr>
      <w:r>
        <w:rPr/>
        <w:t>[[@Bible:2Ki 6:5 ]][[6:5 &gt;&gt; 2Ki 6:5]] {{field-on:Bible}} И като сваляше единът гредата, падна желязото в водата; и извика и рече: О, господарю! и то беше заемнато! {{field-off:Bible}}</w:t>
      </w:r>
    </w:p>
    <w:p>
      <w:pPr>
        <w:pStyle w:val="Normal"/>
        <w:rPr/>
      </w:pPr>
      <w:r>
        <w:rPr/>
        <w:t>[[@Bible:2Ki 6:6 ]][[6:6 &gt;&gt; 2Ki 6:6]] {{field-on:Bible}} А человекът Божий рече: Де падна? И показа му мястото. Тогаз отсече едно дърво та хвърли там; и желязото изплава. {{field-off:Bible}}</w:t>
      </w:r>
    </w:p>
    <w:p>
      <w:pPr>
        <w:pStyle w:val="Normal"/>
        <w:rPr/>
      </w:pPr>
      <w:r>
        <w:rPr/>
        <w:t>[[@Bible:2Ki 6:7 ]][[6:7 &gt;&gt; 2Ki 6:7]] {{field-on:Bible}} И рече: Вземи си го. И простря ръката си та го взе. {{field-off:Bible}}</w:t>
      </w:r>
    </w:p>
    <w:p>
      <w:pPr>
        <w:pStyle w:val="Normal"/>
        <w:rPr/>
      </w:pPr>
      <w:r>
        <w:rPr/>
        <w:t>[[@Bible:2Ki 6:8 ]][[6:8 &gt;&gt; 2Ki 6:8]] {{field-on:Bible}} А Сирийският цар ратуваше против Израиля, и направи съвет с рабите си и рече: На еди-кое и на еди-кое място ще разположа стана си. {{field-off:Bible}}</w:t>
      </w:r>
    </w:p>
    <w:p>
      <w:pPr>
        <w:pStyle w:val="Normal"/>
        <w:rPr/>
      </w:pPr>
      <w:r>
        <w:rPr/>
        <w:t>[[@Bible:2Ki 6:9 ]][[6:9 &gt;&gt; 2Ki 6:9]] {{field-on:Bible}} И проводи человекът Божий на Израилевия цар и рече: Пази се да не преминеш това място, защото Сирийците нападнаха там. {{field-off:Bible}}</w:t>
      </w:r>
    </w:p>
    <w:p>
      <w:pPr>
        <w:pStyle w:val="Normal"/>
        <w:rPr/>
      </w:pPr>
      <w:r>
        <w:rPr/>
        <w:t>[[@Bible:2Ki 6:10 ]][[6:10 &gt;&gt; 2Ki 6:10]] {{field-on:Bible}} И проводи Израилевий цар на мястото което му рече человекът Божий и заръча за него; и упази се от там не еднъж нито дваж. {{field-off:Bible}}</w:t>
      </w:r>
    </w:p>
    <w:p>
      <w:pPr>
        <w:pStyle w:val="Normal"/>
        <w:rPr/>
      </w:pPr>
      <w:r>
        <w:rPr/>
        <w:t>[[@Bible:2Ki 6:11 ]][[6:11 &gt;&gt; 2Ki 6:11]] {{field-on:Bible}} И смути се сърдцето на Сирийския цар за това нещо; и свика рабите си та им рече: Не щете ли да ми известите кой от нашите е към Израилевия цар? {{field-off:Bible}}</w:t>
      </w:r>
    </w:p>
    <w:p>
      <w:pPr>
        <w:pStyle w:val="Normal"/>
        <w:rPr/>
      </w:pPr>
      <w:r>
        <w:rPr/>
        <w:t>[[@Bible:2Ki 6:12 ]][[6:12 &gt;&gt; 2Ki 6:12]] {{field-on:Bible}} И рече един от рабите му: Никой, Господарю мой царю; но Елисей пророкът който е в Израил известява на Израилевия цар думите които говориш в клетта на ложницата си. {{field-off:Bible}}</w:t>
      </w:r>
    </w:p>
    <w:p>
      <w:pPr>
        <w:pStyle w:val="Normal"/>
        <w:rPr/>
      </w:pPr>
      <w:r>
        <w:rPr/>
        <w:t>[[@Bible:2Ki 6:13 ]][[6:13 &gt;&gt; 2Ki 6:13]] {{field-on:Bible}} И рече: Идете та вижте де е, за да проводя да го хванат. И известиха му и рекоха: Ето, в Дотан е. {{field-off:Bible}}</w:t>
      </w:r>
    </w:p>
    <w:p>
      <w:pPr>
        <w:pStyle w:val="Normal"/>
        <w:rPr/>
      </w:pPr>
      <w:r>
        <w:rPr/>
        <w:t>[[@Bible:2Ki 6:14 ]][[6:14 &gt;&gt; 2Ki 6:14]] {{field-on:Bible}} И проводи там коне, и колесници, и велико воинство които дойдоха през нощ та обиколиха града. {{field-off:Bible}}</w:t>
      </w:r>
    </w:p>
    <w:p>
      <w:pPr>
        <w:pStyle w:val="Normal"/>
        <w:rPr/>
      </w:pPr>
      <w:r>
        <w:rPr/>
        <w:t>[[@Bible:2Ki 6:15 ]][[6:15 &gt;&gt; 2Ki 6:15]] {{field-on:Bible}} И когато стана на утринта слугата на человека Божий та излезе, ето, войска беше обиколила града с коне и колесници; и рече му слугата му: Ах, господарю! какво ще правим? {{field-off:Bible}}</w:t>
      </w:r>
    </w:p>
    <w:p>
      <w:pPr>
        <w:pStyle w:val="Normal"/>
        <w:rPr/>
      </w:pPr>
      <w:r>
        <w:rPr/>
        <w:t>[[@Bible:2Ki 6:16 ]][[6:16 &gt;&gt; 2Ki 6:16]] {{field-on:Bible}} А той рече: Не бой се; защото повече са онези които са с нас нежели онези които са с тях. {{field-off:Bible}}</w:t>
      </w:r>
    </w:p>
    <w:p>
      <w:pPr>
        <w:pStyle w:val="Normal"/>
        <w:rPr/>
      </w:pPr>
      <w:r>
        <w:rPr/>
        <w:t>[[@Bible:2Ki 6:17 ]][[6:17 &gt;&gt; 2Ki 6:17]] {{field-on:Bible}} И помоли се Елисей и рече: Господи, отвори, моля се, очите му за да види. И отвори Господ очите на слугата, та видя; и, ето, гората бе пълна с коне и колесници огнени около Елисея. {{field-off:Bible}}</w:t>
      </w:r>
    </w:p>
    <w:p>
      <w:pPr>
        <w:pStyle w:val="Normal"/>
        <w:rPr/>
      </w:pPr>
      <w:r>
        <w:rPr/>
        <w:t>[[@Bible:2Ki 6:18 ]][[6:18 &gt;&gt; 2Ki 6:18]] {{field-on:Bible}} И когато слязоха към него Сирийците, помоли се Елисей Господу и рече: Порази, моля се, тези люде с слепота. И порази ги с невидение според словото на Елисея. {{field-off:Bible}}</w:t>
      </w:r>
    </w:p>
    <w:p>
      <w:pPr>
        <w:pStyle w:val="Normal"/>
        <w:rPr/>
      </w:pPr>
      <w:r>
        <w:rPr/>
        <w:t>[[@Bible:2Ki 6:19 ]][[6:19 &gt;&gt; 2Ki 6:19]] {{field-on:Bible}} И рече им Елисей: Не е този път, нито този град: дойдете след мене, и ще ви заведа при человека когото търсите. И отведе ги в Самария. {{field-off:Bible}}</w:t>
      </w:r>
    </w:p>
    <w:p>
      <w:pPr>
        <w:pStyle w:val="Normal"/>
        <w:rPr/>
      </w:pPr>
      <w:r>
        <w:rPr/>
        <w:t>[[@Bible:2Ki 6:20 ]][[6:20 &gt;&gt; 2Ki 6:20]] {{field-on:Bible}} И когато дойдоха в Самария, рече Елисей: Отвори, Господи, очите на тези да гледат. И отвори Господ очите им, та видяха; и, ето, бяха всред Самария. {{field-off:Bible}}</w:t>
      </w:r>
    </w:p>
    <w:p>
      <w:pPr>
        <w:pStyle w:val="Normal"/>
        <w:rPr/>
      </w:pPr>
      <w:r>
        <w:rPr/>
        <w:t>[[@Bible:2Ki 6:21 ]][[6:21 &gt;&gt; 2Ki 6:21]] {{field-on:Bible}} И като ги видя Израилевът цар, рече на Елисея: Да поразя ли? да поразя ли, отче мой? {{field-off:Bible}}</w:t>
      </w:r>
    </w:p>
    <w:p>
      <w:pPr>
        <w:pStyle w:val="Normal"/>
        <w:rPr/>
      </w:pPr>
      <w:r>
        <w:rPr/>
        <w:t>[[@Bible:2Ki 6:22 ]][[6:22 &gt;&gt; 2Ki 6:22]] {{field-on:Bible}} А той рече: Не поразявай. Поразил ли би ти онези които си пленил с меча си и с лъка си? Тури хляб и вода пред тях; и да ядат и да пият, и да отидат при господаря си. {{field-off:Bible}}</w:t>
      </w:r>
    </w:p>
    <w:p>
      <w:pPr>
        <w:pStyle w:val="Normal"/>
        <w:rPr/>
      </w:pPr>
      <w:r>
        <w:rPr/>
        <w:t>[[@Bible:2Ki 6:23 ]][[6:23 &gt;&gt; 2Ki 6:23]] {{field-on:Bible}} И тури пред тях много ястие; и като ядоха и пиха, пусна ги, та отидоха при господаря си. И не дойдоха вече Сирийските пълкове в земята на Израиля. {{field-off:Bible}}</w:t>
      </w:r>
    </w:p>
    <w:p>
      <w:pPr>
        <w:pStyle w:val="Normal"/>
        <w:rPr/>
      </w:pPr>
      <w:r>
        <w:rPr/>
        <w:t>[[@Bible:2Ki 6:24 ]][[6:24 &gt;&gt; 2Ki 6:24]] {{field-on:Bible}} А след това, Венадад Сирийский цар събра всичкото си воинство, и възлезе та обсади Самария. {{field-off:Bible}}</w:t>
      </w:r>
    </w:p>
    <w:p>
      <w:pPr>
        <w:pStyle w:val="Normal"/>
        <w:rPr/>
      </w:pPr>
      <w:r>
        <w:rPr/>
        <w:t>[[@Bible:2Ki 6:25 ]][[6:25 &gt;&gt; 2Ki 6:25]] {{field-on:Bible}} И стана голям глад в Самария; и, ето, обсадиха я додето глава ослова се продаде за осемдесет сребърника, и четвъртата на един кав харейоним за пет сребърника. {{field-off:Bible}}</w:t>
      </w:r>
    </w:p>
    <w:p>
      <w:pPr>
        <w:pStyle w:val="Normal"/>
        <w:rPr/>
      </w:pPr>
      <w:r>
        <w:rPr/>
        <w:t>[[@Bible:2Ki 6:26 ]][[6:26 &gt;&gt; 2Ki 6:26]] {{field-on:Bible}} И като заминаваше Израилевът цар по стената, една жена извика към него и казваше: Помогни, господарю мой царю. {{field-off:Bible}}</w:t>
      </w:r>
    </w:p>
    <w:p>
      <w:pPr>
        <w:pStyle w:val="Normal"/>
        <w:rPr/>
      </w:pPr>
      <w:r>
        <w:rPr/>
        <w:t>[[@Bible:2Ki 6:27 ]][[6:27 &gt;&gt; 2Ki 6:27]] {{field-on:Bible}} А той рече: Ако ти Господ не помогне, от де ще ти помогна аз? да ли от гумното или от жлеба? {{field-off:Bible}}</w:t>
      </w:r>
    </w:p>
    <w:p>
      <w:pPr>
        <w:pStyle w:val="Normal"/>
        <w:rPr/>
      </w:pPr>
      <w:r>
        <w:rPr/>
        <w:t>[[@Bible:2Ki 6:28 ]][[6:28 &gt;&gt; 2Ki 6:28]] {{field-on:Bible}} И рече й царят: Що имаш? А тя рече: Тая жена ми рече: Дай сина си да го изядем днес, а утре ще изядем моя син. {{field-off:Bible}}</w:t>
      </w:r>
    </w:p>
    <w:p>
      <w:pPr>
        <w:pStyle w:val="Normal"/>
        <w:rPr/>
      </w:pPr>
      <w:r>
        <w:rPr/>
        <w:t>[[@Bible:2Ki 6:29 ]][[6:29 &gt;&gt; 2Ki 6:29]] {{field-on:Bible}} И сварихме моя син та го изядохме; и рекох й на утрешния ден: Дай сина си да го изядем; а тя скри сина си. {{field-off:Bible}}</w:t>
      </w:r>
    </w:p>
    <w:p>
      <w:pPr>
        <w:pStyle w:val="Normal"/>
        <w:rPr/>
      </w:pPr>
      <w:r>
        <w:rPr/>
        <w:t>[[@Bible:2Ki 6:30 ]][[6:30 &gt;&gt; 2Ki 6:30]] {{field-on:Bible}} И като чу царят думите на жената раздра дрехите си; и като минуваше върх стенат, людете видяха, и ето вретище извътре върху снагата му. {{field-off:Bible}}</w:t>
      </w:r>
    </w:p>
    <w:p>
      <w:pPr>
        <w:pStyle w:val="Normal"/>
        <w:rPr/>
      </w:pPr>
      <w:r>
        <w:rPr/>
        <w:t>[[@Bible:2Ki 6:31 ]][[6:31 &gt;&gt; 2Ki 6:31]] {{field-on:Bible}} И рече: Така да ми направи Бог и така да приложи ако главата на Елисея Сафатовия син остане на него днес. {{field-off:Bible}}</w:t>
      </w:r>
    </w:p>
    <w:p>
      <w:pPr>
        <w:pStyle w:val="Normal"/>
        <w:rPr/>
      </w:pPr>
      <w:r>
        <w:rPr/>
        <w:t>[[@Bible:2Ki 6:32 ]][[6:32 &gt;&gt; 2Ki 6:32]] {{field-on:Bible}} А Елисей седеше в дома си, и старците седяха с него; и проводи царят мъж от себе си; но преди да дойде при него вестител, той рече на старците: Не видите ли че този синът на убийцата проводи да отнеме главата ми? Гледайте, като дойде вестителят, затворете вратата и спрете го при вратата: тропотът на нозете на господаря му не е ли след него? {{field-off:Bible}}</w:t>
      </w:r>
    </w:p>
    <w:p>
      <w:pPr>
        <w:pStyle w:val="Normal"/>
        <w:rPr/>
      </w:pPr>
      <w:r>
        <w:rPr/>
        <w:t>[[@Bible:2Ki 6:33 ]][[6:33 &gt;&gt; 2Ki 6:33]] {{field-on:Bible}} И още като говореше с тях, ето, слезе при него вестителят; и рече: Ето, от Господа е това зло: какво вече да се надея на Господа? {{field-off:Bible}}</w:t>
      </w:r>
    </w:p>
    <w:p>
      <w:pPr>
        <w:pStyle w:val="Heading2"/>
        <w:rPr/>
      </w:pPr>
      <w:r>
        <w:rPr/>
        <w:t>Глава 7</w:t>
      </w:r>
    </w:p>
    <w:p>
      <w:pPr>
        <w:pStyle w:val="Normal"/>
        <w:rPr/>
      </w:pPr>
      <w:r>
        <w:rPr/>
        <w:t>[[@Bible:2Ki 7:1 ]][[7:1 &gt;&gt; 2Ki 7:1]] {{field-on:Bible}} И рече Елисей: чуйте словото Господне. Така говори Господ: Утре, около този час, една сата чисто брашно ще се продаде за един сикъл, и две сати ечмик за един сикъл, при портата на Самария. {{field-off:Bible}}</w:t>
      </w:r>
    </w:p>
    <w:p>
      <w:pPr>
        <w:pStyle w:val="Normal"/>
        <w:rPr/>
      </w:pPr>
      <w:r>
        <w:rPr/>
        <w:t>[[@Bible:2Ki 7:2 ]][[7:2 &gt;&gt; 2Ki 7:2]] {{field-on:Bible}} И князът на когото на ръката се подпираше царят отговори на Божия человек та рече: И прозорци ако би направил Господ на небето можеше ли това нещо да стане? А той рече: Ето, ще видиш с очите си, но няма да ядеш от него. {{field-off:Bible}}</w:t>
      </w:r>
    </w:p>
    <w:p>
      <w:pPr>
        <w:pStyle w:val="Normal"/>
        <w:rPr/>
      </w:pPr>
      <w:r>
        <w:rPr/>
        <w:t>[[@Bible:2Ki 7:3 ]][[7:3 &gt;&gt; 2Ki 7:3]] {{field-on:Bible}} А в входа на портата имаше четирма мъже прокажени; и рекоха си един на друг: Защо да седим ние тук доде умрем? {{field-off:Bible}}</w:t>
      </w:r>
    </w:p>
    <w:p>
      <w:pPr>
        <w:pStyle w:val="Normal"/>
        <w:rPr/>
      </w:pPr>
      <w:r>
        <w:rPr/>
        <w:t>[[@Bible:2Ki 7:4 ]][[7:4 &gt;&gt; 2Ki 7:4]] {{field-on:Bible}} Ако речем да влезем в града, гладът е в града, и ще умрем там: ако седим тук, пак ще умрем. Сега прочее, да идем та да припаднем в Сирийския стан. Ако ни оставят живи, ще живеем; ако ли ни умъртвят, ще умрем. {{field-off:Bible}}</w:t>
      </w:r>
    </w:p>
    <w:p>
      <w:pPr>
        <w:pStyle w:val="Normal"/>
        <w:rPr/>
      </w:pPr>
      <w:r>
        <w:rPr/>
        <w:t>[[@Bible:2Ki 7:5 ]][[7:5 &gt;&gt; 2Ki 7:5]] {{field-on:Bible}} И станаха като мръкнуваше за да влязат в Сирийския стан; и когато дойдоха до края на Сирийския стан, ето, нямаше человек там. {{field-off:Bible}}</w:t>
      </w:r>
    </w:p>
    <w:p>
      <w:pPr>
        <w:pStyle w:val="Normal"/>
        <w:rPr/>
      </w:pPr>
      <w:r>
        <w:rPr/>
        <w:t>[[@Bible:2Ki 7:6 ]][[7:6 &gt;&gt; 2Ki 7:6]] {{field-on:Bible}} Защото Господ беше направил да се чуе в стана на Сирийците тропот от колесници и тропот от коне, тропот от голяма войска; и рекоха си един на друг: Ето, Израилевът цар е наемнал против нас Хетейските царе и Египетските царе за да дойдат върх нас. {{field-off:Bible}}</w:t>
      </w:r>
    </w:p>
    <w:p>
      <w:pPr>
        <w:pStyle w:val="Normal"/>
        <w:rPr/>
      </w:pPr>
      <w:r>
        <w:rPr/>
        <w:t>[[@Bible:2Ki 7:7 ]][[7:7 &gt;&gt; 2Ki 7:7]] {{field-on:Bible}} Заради това станаха та побягнаха в тъмнината, и оставиха шатрите си, и конете си, и ослите си, стана както беше, и побягнаха за живота си. {{field-off:Bible}}</w:t>
      </w:r>
    </w:p>
    <w:p>
      <w:pPr>
        <w:pStyle w:val="Normal"/>
        <w:rPr/>
      </w:pPr>
      <w:r>
        <w:rPr/>
        <w:t>[[@Bible:2Ki 7:8 ]][[7:8 &gt;&gt; 2Ki 7:8]] {{field-on:Bible}} И когато тези прокажени отидоха до края на стана, влязоха в един шатър та ядоха и пиха, и взеха от там сребро и злато и дрехи, и отидоха та ги скриха; и върнаха се та влязоха в друг шатър, и взеха други от там, и отидоха та скриха и тях. {{field-off:Bible}}</w:t>
      </w:r>
    </w:p>
    <w:p>
      <w:pPr>
        <w:pStyle w:val="Normal"/>
        <w:rPr/>
      </w:pPr>
      <w:r>
        <w:rPr/>
        <w:t>[[@Bible:2Ki 7:9 ]][[7:9 &gt;&gt; 2Ki 7:9]] {{field-on:Bible}} Тогаз рекоха помежду си: Ние не правим добре: този ден е ден на добри известия, а ние мълчим: ако чакаме до развиделението на зората, някоя беда ще ни сполети; нека прочее отидем да известим това в дома царев. {{field-off:Bible}}</w:t>
      </w:r>
    </w:p>
    <w:p>
      <w:pPr>
        <w:pStyle w:val="Normal"/>
        <w:rPr/>
      </w:pPr>
      <w:r>
        <w:rPr/>
        <w:t>[[@Bible:2Ki 7:10 ]][[7:10 &gt;&gt; 2Ki 7:10]] {{field-on:Bible}} И тъй, отидоха та извикаха на градския вратар, и известиха им и рекоха: Отидохме в стана на Сирийците, и, ето, нямаше там человек нито глас от человек, само коне вързани, и осли вързани, и шатри както се намираха. {{field-off:Bible}}</w:t>
      </w:r>
    </w:p>
    <w:p>
      <w:pPr>
        <w:pStyle w:val="Normal"/>
        <w:rPr/>
      </w:pPr>
      <w:r>
        <w:rPr/>
        <w:t>[[@Bible:2Ki 7:11 ]][[7:11 &gt;&gt; 2Ki 7:11]] {{field-on:Bible}} И извикаха портарите, и те известиха това в дома на царя. {{field-off:Bible}}</w:t>
      </w:r>
    </w:p>
    <w:p>
      <w:pPr>
        <w:pStyle w:val="Normal"/>
        <w:rPr/>
      </w:pPr>
      <w:r>
        <w:rPr/>
        <w:t>[[@Bible:2Ki 7:12 ]][[7:12 &gt;&gt; 2Ki 7:12]] {{field-on:Bible}} И стана царят през нощта та рече на рабите си: Сега ще ви известя що направиха нам Сирийците: познаха че сме гладни, и излязоха из стана за да се скрият по нивите, и казват: Когато излязат из града ще ги хванем живи, и ще влезем в града. {{field-off:Bible}}</w:t>
      </w:r>
    </w:p>
    <w:p>
      <w:pPr>
        <w:pStyle w:val="Normal"/>
        <w:rPr/>
      </w:pPr>
      <w:r>
        <w:rPr/>
        <w:t>[[@Bible:2Ki 7:13 ]][[7:13 &gt;&gt; 2Ki 7:13]] {{field-on:Bible}} А един от рабите му отговори и рече: Нека вземат, моля, пет от останалите коне които останаха в града, (ето, те са както всичкото множество на Израиля което остана в него; ето, те са както всичкото множество на Израиляните които се изнуриха,) и нека проводим да видим. {{field-off:Bible}}</w:t>
      </w:r>
    </w:p>
    <w:p>
      <w:pPr>
        <w:pStyle w:val="Normal"/>
        <w:rPr/>
      </w:pPr>
      <w:r>
        <w:rPr/>
        <w:t>[[@Bible:2Ki 7:14 ]][[7:14 &gt;&gt; 2Ki 7:14]] {{field-on:Bible}} И взеха две колесници с коне; и проводи царят зад Сирийския стан, и рече: Идете та вижте. {{field-off:Bible}}</w:t>
      </w:r>
    </w:p>
    <w:p>
      <w:pPr>
        <w:pStyle w:val="Normal"/>
        <w:rPr/>
      </w:pPr>
      <w:r>
        <w:rPr/>
        <w:t>[[@Bible:2Ki 7:15 ]][[7:15 &gt;&gt; 2Ki 7:15]] {{field-on:Bible}} И отидоха след тях дори до Иордан; и ето всичкия път пълен с дрехи и съсъди които Сирийците бяха хвърлили в бързането си. И върнаха се вестителите та известиха това на царя. {{field-off:Bible}}</w:t>
      </w:r>
    </w:p>
    <w:p>
      <w:pPr>
        <w:pStyle w:val="Normal"/>
        <w:rPr/>
      </w:pPr>
      <w:r>
        <w:rPr/>
        <w:t>[[@Bible:2Ki 7:16 ]][[7:16 &gt;&gt; 2Ki 7:16]] {{field-on:Bible}} И излязоха людете та разграбиха стана на Сирийците. И продаде се една сата чисто брашно за един сикъл, и две сати ечимик за един сикъл, според словото Господне. {{field-off:Bible}}</w:t>
      </w:r>
    </w:p>
    <w:p>
      <w:pPr>
        <w:pStyle w:val="Normal"/>
        <w:rPr/>
      </w:pPr>
      <w:r>
        <w:rPr/>
        <w:t>[[@Bible:2Ki 7:17 ]][[7:17 &gt;&gt; 2Ki 7:17]] {{field-on:Bible}} И тури царят на портата княза на когото на ръката се подпираше; и стъпкаха го людете в портата, и умря, както рече человекът Божий който говори когато царят слезе при него. {{field-off:Bible}}</w:t>
      </w:r>
    </w:p>
    <w:p>
      <w:pPr>
        <w:pStyle w:val="Normal"/>
        <w:rPr/>
      </w:pPr>
      <w:r>
        <w:rPr/>
        <w:t>[[@Bible:2Ki 7:18 ]][[7:18 &gt;&gt; 2Ki 7:18]] {{field-on:Bible}} И както говори человекът Божий на царя и рече: Две сати ечмик за сикъл, и една сата чисто брашно за сикъл ще бъдат утре около този час в портата на Самария, {{field-off:Bible}}</w:t>
      </w:r>
    </w:p>
    <w:p>
      <w:pPr>
        <w:pStyle w:val="Normal"/>
        <w:rPr/>
      </w:pPr>
      <w:r>
        <w:rPr/>
        <w:t>[[@Bible:2Ki 7:19 ]][[7:19 &gt;&gt; 2Ki 7:19]] {{field-on:Bible}} а князът отговори на человека Божий и рече: Ако би Господ направил и прозорци на небето можеше ли таквоз нещо да стане? а той рече: Ето, ще видиш това с очите си, но не ще да ядеш от него, {{field-off:Bible}}</w:t>
      </w:r>
    </w:p>
    <w:p>
      <w:pPr>
        <w:pStyle w:val="Normal"/>
        <w:rPr/>
      </w:pPr>
      <w:r>
        <w:rPr/>
        <w:t>[[@Bible:2Ki 7:20 ]][[7:20 &gt;&gt; 2Ki 7:20]] {{field-on:Bible}} така му и стана; защото людете го стъпкаха в портата, и умря. {{field-off:Bible}}</w:t>
      </w:r>
    </w:p>
    <w:p>
      <w:pPr>
        <w:pStyle w:val="Heading2"/>
        <w:rPr/>
      </w:pPr>
      <w:r>
        <w:rPr/>
        <w:t>Глава 8</w:t>
      </w:r>
    </w:p>
    <w:p>
      <w:pPr>
        <w:pStyle w:val="Normal"/>
        <w:rPr/>
      </w:pPr>
      <w:r>
        <w:rPr/>
        <w:t>[[@Bible:2Ki 8:1 ]][[8:1 &gt;&gt; 2Ki 8:1]] {{field-on:Bible}} И говори Елисей на жената на която съживи сина и рече: Стани та иди, ти и домът ти, и пришелствувай дето можеш пришелстува; защото господ повика глада, и ще дойде върх земята седем години. {{field-off:Bible}}</w:t>
      </w:r>
    </w:p>
    <w:p>
      <w:pPr>
        <w:pStyle w:val="Normal"/>
        <w:rPr/>
      </w:pPr>
      <w:r>
        <w:rPr/>
        <w:t>[[@Bible:2Ki 8:2 ]][[8:2 &gt;&gt; 2Ki 8:2]] {{field-on:Bible}} И стана жената та направи според словото на Божия человек, и отиде, тя и домът й, та пришелствува в земята на Филистимците седем години. {{field-off:Bible}}</w:t>
      </w:r>
    </w:p>
    <w:p>
      <w:pPr>
        <w:pStyle w:val="Normal"/>
        <w:rPr/>
      </w:pPr>
      <w:r>
        <w:rPr/>
        <w:t>[[@Bible:2Ki 8:3 ]][[8:3 &gt;&gt; 2Ki 8:3]] {{field-on:Bible}} А след свършъка на седемте години, върна се жената от земята на Филистимците; и излезе да извика към царя за къщата си и за нивите си. {{field-off:Bible}}</w:t>
      </w:r>
    </w:p>
    <w:p>
      <w:pPr>
        <w:pStyle w:val="Normal"/>
        <w:rPr/>
      </w:pPr>
      <w:r>
        <w:rPr/>
        <w:t>[[@Bible:2Ki 8:4 ]][[8:4 &gt;&gt; 2Ki 8:4]] {{field-on:Bible}} И говори царят на Гиезия, слугата на человека Божий, и рече: Я ми прикажи всичките големи дела които направи Елисей. {{field-off:Bible}}</w:t>
      </w:r>
    </w:p>
    <w:p>
      <w:pPr>
        <w:pStyle w:val="Normal"/>
        <w:rPr/>
      </w:pPr>
      <w:r>
        <w:rPr/>
        <w:t>[[@Bible:2Ki 8:5 ]][[8:5 &gt;&gt; 2Ki 8:5]] {{field-on:Bible}} И като приказваше на царя как бе съживил мъртвия, ето, жената на която сина беше съживил той извика към царя за къщата си и за нивите си. И рече Гиезий: Господарю мой царю, тая е жената, и този е син й когото съживи Елисей. {{field-off:Bible}}</w:t>
      </w:r>
    </w:p>
    <w:p>
      <w:pPr>
        <w:pStyle w:val="Normal"/>
        <w:rPr/>
      </w:pPr>
      <w:r>
        <w:rPr/>
        <w:t>[[@Bible:2Ki 8:6 ]][[8:6 &gt;&gt; 2Ki 8:6]] {{field-on:Bible}} И попита царят жената, и тя му приказа работата. Тогаз й даде царят един скопец, и рече: Повърни всичките й неща и всичките произведения от нивите й от който ден е оставила земята до сега. {{field-off:Bible}}</w:t>
      </w:r>
    </w:p>
    <w:p>
      <w:pPr>
        <w:pStyle w:val="Normal"/>
        <w:rPr/>
      </w:pPr>
      <w:r>
        <w:rPr/>
        <w:t>[[@Bible:2Ki 8:7 ]][[8:7 &gt;&gt; 2Ki 8:7]] {{field-on:Bible}} А Елисей отиде в Дамаск. А Венадад Сирийският цар бе болен; и известиха му и рекоха: человекът Божий дойде до тук. {{field-off:Bible}}</w:t>
      </w:r>
    </w:p>
    <w:p>
      <w:pPr>
        <w:pStyle w:val="Normal"/>
        <w:rPr/>
      </w:pPr>
      <w:r>
        <w:rPr/>
        <w:t>[[@Bible:2Ki 8:8 ]][[8:8 &gt;&gt; 2Ki 8:8]] {{field-on:Bible}} И рече царят Азаилу: Вземи в ръката си дар та иди да посрещнеш человека Божий, и попитай чрез него Господа: Ще се съвзема ли от тази болест? {{field-off:Bible}}</w:t>
      </w:r>
    </w:p>
    <w:p>
      <w:pPr>
        <w:pStyle w:val="Normal"/>
        <w:rPr/>
      </w:pPr>
      <w:r>
        <w:rPr/>
        <w:t>[[@Bible:2Ki 8:9 ]][[8:9 &gt;&gt; 2Ki 8:9]] {{field-on:Bible}} И отиде Азаил да го посрещне като взе дар в ръката си, и от всяко добро от Дамаск четиридесет камили товар; и отиде та застана пред него и рече: Син ти Венадад Сирийският цар прати ме при тебе и казва: Ще се съвзема ли от тази болест? {{field-off:Bible}}</w:t>
      </w:r>
    </w:p>
    <w:p>
      <w:pPr>
        <w:pStyle w:val="Normal"/>
        <w:rPr/>
      </w:pPr>
      <w:r>
        <w:rPr/>
        <w:t>[[@Bible:2Ki 8:10 ]][[8:10 &gt;&gt; 2Ki 8:10]] {{field-on:Bible}} И рече му Елисей: Иди, кажи му: Ей, ще се съвземеш: но Господ ми яви че непременно ще умре. {{field-off:Bible}}</w:t>
      </w:r>
    </w:p>
    <w:p>
      <w:pPr>
        <w:pStyle w:val="Normal"/>
        <w:rPr/>
      </w:pPr>
      <w:r>
        <w:rPr/>
        <w:t>[[@Bible:2Ki 8:11 ]][[8:11 &gt;&gt; 2Ki 8:11]] {{field-on:Bible}} И утвърди лицето си на него без да мръдне доде се засрами той; и плака человекът Божий. {{field-off:Bible}}</w:t>
      </w:r>
    </w:p>
    <w:p>
      <w:pPr>
        <w:pStyle w:val="Normal"/>
        <w:rPr/>
      </w:pPr>
      <w:r>
        <w:rPr/>
        <w:t>[[@Bible:2Ki 8:12 ]][[8:12 &gt;&gt; 2Ki 8:12]] {{field-on:Bible}} И рече Азаил: Зощо плачеш, господине мой? А той отговори: Защото зная колко зло ще сториш на Израилевите синове: твърдините им ще предадеш на огън, и юношите им ще избиеш с меч, и младенците им ще съкрушиш, и непраздните им ще разпориш. {{field-off:Bible}}</w:t>
      </w:r>
    </w:p>
    <w:p>
      <w:pPr>
        <w:pStyle w:val="Normal"/>
        <w:rPr/>
      </w:pPr>
      <w:r>
        <w:rPr/>
        <w:t>[[@Bible:2Ki 8:13 ]][[8:13 &gt;&gt; 2Ki 8:13]] {{field-on:Bible}} И рече Азаил: Но що е рабът ти, псето, та да направи това голямо нещо? И рече Елисей: Господ ми показа че ти ще се въцариш над Сирия. {{field-off:Bible}}</w:t>
      </w:r>
    </w:p>
    <w:p>
      <w:pPr>
        <w:pStyle w:val="Normal"/>
        <w:rPr/>
      </w:pPr>
      <w:r>
        <w:rPr/>
        <w:t>[[@Bible:2Ki 8:14 ]][[8:14 &gt;&gt; 2Ki 8:14]] {{field-on:Bible}} Тогаз тръгна от Илисея та дойде при господаря си; а той му рече: Що ти каза Елисей? И отговори: Рече ми: Ей, ще се съвземеш. {{field-off:Bible}}</w:t>
      </w:r>
    </w:p>
    <w:p>
      <w:pPr>
        <w:pStyle w:val="Normal"/>
        <w:rPr/>
      </w:pPr>
      <w:r>
        <w:rPr/>
        <w:t>[[@Bible:2Ki 8:15 ]][[8:15 &gt;&gt; 2Ki 8:15]] {{field-on:Bible}} А на другия ден взе завивката, и като я натопи в вода разпростря по лицето му; и умря; а вместо него въцари се Азаил. {{field-off:Bible}}</w:t>
      </w:r>
    </w:p>
    <w:p>
      <w:pPr>
        <w:pStyle w:val="Normal"/>
        <w:rPr/>
      </w:pPr>
      <w:r>
        <w:rPr/>
        <w:t>[[@Bible:2Ki 8:16 ]][[8:16 &gt;&gt; 2Ki 8:16]] {{field-on:Bible}} И в петото лято на Иорама сина на Ахаава Израилевия цар, когато царуваше Иосафат над Юда, въцари се Иорам синът на Иосафата Юдиния цар. {{field-off:Bible}}</w:t>
      </w:r>
    </w:p>
    <w:p>
      <w:pPr>
        <w:pStyle w:val="Normal"/>
        <w:rPr/>
      </w:pPr>
      <w:r>
        <w:rPr/>
        <w:t>[[@Bible:2Ki 8:17 ]][[8:17 &gt;&gt; 2Ki 8:17]] {{field-on:Bible}} На възраст тридесет и две години бе когато се въцари, и царува осем години в Ерусалим. {{field-off:Bible}}</w:t>
      </w:r>
    </w:p>
    <w:p>
      <w:pPr>
        <w:pStyle w:val="Normal"/>
        <w:rPr/>
      </w:pPr>
      <w:r>
        <w:rPr/>
        <w:t>[[@Bible:2Ki 8:18 ]][[8:18 &gt;&gt; 2Ki 8:18]] {{field-on:Bible}} И ходи в пътя на Израилевите царе както направи Ахаавовът дом, защото Ахаавова дъщеря беше жена му; и направи зло пред Господа. {{field-off:Bible}}</w:t>
      </w:r>
    </w:p>
    <w:p>
      <w:pPr>
        <w:pStyle w:val="Normal"/>
        <w:rPr/>
      </w:pPr>
      <w:r>
        <w:rPr/>
        <w:t>[[@Bible:2Ki 8:19 ]][[8:19 &gt;&gt; 2Ki 8:19]] {{field-on:Bible}} Но Господ не рачи да изтреби Юда, заради Давида раба си, както му рече че ще му даде светилник и на синовете му въ век. {{field-off:Bible}}</w:t>
      </w:r>
    </w:p>
    <w:p>
      <w:pPr>
        <w:pStyle w:val="Normal"/>
        <w:rPr/>
      </w:pPr>
      <w:r>
        <w:rPr/>
        <w:t>[[@Bible:2Ki 8:20 ]][[8:20 &gt;&gt; 2Ki 8:20]] {{field-on:Bible}} В неговите дни отстъпи Едом от под ръката на Юда, и поставиха цар над себе си. {{field-off:Bible}}</w:t>
      </w:r>
    </w:p>
    <w:p>
      <w:pPr>
        <w:pStyle w:val="Normal"/>
        <w:rPr/>
      </w:pPr>
      <w:r>
        <w:rPr/>
        <w:t>[[@Bible:2Ki 8:21 ]][[8:21 &gt;&gt; 2Ki 8:21]] {{field-on:Bible}} За това замина Иорам в Саир, и всичките колесници с него; и като стана през нощ порази Едомците които бяха около него, и колесниценачалниците; а людете побягнаха в шатрите си. {{field-off:Bible}}</w:t>
      </w:r>
    </w:p>
    <w:p>
      <w:pPr>
        <w:pStyle w:val="Normal"/>
        <w:rPr/>
      </w:pPr>
      <w:r>
        <w:rPr/>
        <w:t>[[@Bible:2Ki 8:22 ]][[8:22 &gt;&gt; 2Ki 8:22]] {{field-on:Bible}} Но Едом отстъпи от под ръката на Юда, дори до този ден. Тогаз в истото време отстъпи и Ливна. {{field-off:Bible}}</w:t>
      </w:r>
    </w:p>
    <w:p>
      <w:pPr>
        <w:pStyle w:val="Normal"/>
        <w:rPr/>
      </w:pPr>
      <w:r>
        <w:rPr/>
        <w:t>[[@Bible:2Ki 8:23 ]][[8:23 &gt;&gt; 2Ki 8:23]] {{field-on:Bible}} А останалите деяния на Иорама, и всичко каквото стори той, не са ли писани в Книгата на Летовниците на Юдините Царе? {{field-off:Bible}}</w:t>
      </w:r>
    </w:p>
    <w:p>
      <w:pPr>
        <w:pStyle w:val="Normal"/>
        <w:rPr/>
      </w:pPr>
      <w:r>
        <w:rPr/>
        <w:t>[[@Bible:2Ki 8:24 ]][[8:24 &gt;&gt; 2Ki 8:24]] {{field-on:Bible}} И заспа Йорам с отците си, и погребе се с отците си в Давидовия град; и въцари се вместо него Охозия син му. {{field-off:Bible}}</w:t>
      </w:r>
    </w:p>
    <w:p>
      <w:pPr>
        <w:pStyle w:val="Normal"/>
        <w:rPr/>
      </w:pPr>
      <w:r>
        <w:rPr/>
        <w:t>[[@Bible:2Ki 8:25 ]][[8:25 &gt;&gt; 2Ki 8:25]] {{field-on:Bible}} В дванадесетото лято на Иорам Ахаавовия син Израилевия цар въцари се Охозия синът на Иорама Юдиния цар. {{field-off:Bible}}</w:t>
      </w:r>
    </w:p>
    <w:p>
      <w:pPr>
        <w:pStyle w:val="Normal"/>
        <w:rPr/>
      </w:pPr>
      <w:r>
        <w:rPr/>
        <w:t>[[@Bible:2Ki 8:26 ]][[8:26 &gt;&gt; 2Ki 8:26]] {{field-on:Bible}} На възраст двадесет и две години бе Охозия когато се въцари, и царува една година в Ерусалим. И името на майка му бе Готолия, дъщеря на Амрия Израилевия цар. {{field-off:Bible}}</w:t>
      </w:r>
    </w:p>
    <w:p>
      <w:pPr>
        <w:pStyle w:val="Normal"/>
        <w:rPr/>
      </w:pPr>
      <w:r>
        <w:rPr/>
        <w:t>[[@Bible:2Ki 8:27 ]][[8:27 &gt;&gt; 2Ki 8:27]] {{field-on:Bible}} И ходи в пътя на Ахаавовия дом, и направи той зло пред Господа както Ахаавовът дом, защото бе зет на Ахаавовия дом. {{field-off:Bible}}</w:t>
      </w:r>
    </w:p>
    <w:p>
      <w:pPr>
        <w:pStyle w:val="Normal"/>
        <w:rPr/>
      </w:pPr>
      <w:r>
        <w:rPr/>
        <w:t>[[@Bible:2Ki 8:28 ]][[8:28 &gt;&gt; 2Ki 8:28]] {{field-on:Bible}} И отиде с Иорама Ахаавовия син на бой против Азаила Сирийския цар в Рамот-галаад; и нараниха Сирийците Ирама. {{field-off:Bible}}</w:t>
      </w:r>
    </w:p>
    <w:p>
      <w:pPr>
        <w:pStyle w:val="Normal"/>
        <w:rPr/>
      </w:pPr>
      <w:r>
        <w:rPr/>
        <w:t>[[@Bible:2Ki 8:29 ]][[8:29 &gt;&gt; 2Ki 8:29]] {{field-on:Bible}} И върна се цар Иорам за да се изцели в Иезраел от раните си които му направиха Сирийците в Рама когато ратуваше против Азаила Сирийския цар. И Охозия Иорамовът син Юдинът цар слезе за да види Иорама Ахаавовия син в Иезраел, защото бе болен. {{field-off:Bible}}</w:t>
      </w:r>
    </w:p>
    <w:p>
      <w:pPr>
        <w:pStyle w:val="Heading2"/>
        <w:rPr/>
      </w:pPr>
      <w:r>
        <w:rPr/>
        <w:t>Глава 9</w:t>
      </w:r>
    </w:p>
    <w:p>
      <w:pPr>
        <w:pStyle w:val="Normal"/>
        <w:rPr/>
      </w:pPr>
      <w:r>
        <w:rPr/>
        <w:t>[[@Bible:2Ki 9:1 ]][[9:1 &gt;&gt; 2Ki 9:1]] {{field-on:Bible}} А порокът Елисей повика едного от пророческите синове та му рече: Препаши чреслата си, и вземи в ръката си този съдъд с елея та иди в Рамот-галаад; {{field-off:Bible}}</w:t>
      </w:r>
    </w:p>
    <w:p>
      <w:pPr>
        <w:pStyle w:val="Normal"/>
        <w:rPr/>
      </w:pPr>
      <w:r>
        <w:rPr/>
        <w:t>[[@Bible:2Ki 9:2 ]][[9:2 &gt;&gt; 2Ki 9:2]] {{field-on:Bible}} и когато влезеш там ще видиш там Ииуя сина на Иосафата, Намесиевия син; и ще влезеш та ще го дигнеш от сред братята му, и ще го въведеш в по-вътрешната стая. {{field-off:Bible}}</w:t>
      </w:r>
    </w:p>
    <w:p>
      <w:pPr>
        <w:pStyle w:val="Normal"/>
        <w:rPr/>
      </w:pPr>
      <w:r>
        <w:rPr/>
        <w:t>[[@Bible:2Ki 9:3 ]][[9:3 &gt;&gt; 2Ki 9:3]] {{field-on:Bible}} И вземи съсъда с елея та излей на главата му, и речи: Така говори Господ: Помазах те цар над Израиля. Тогаз отвори вратата и бягай, и не се бави. {{field-off:Bible}}</w:t>
      </w:r>
    </w:p>
    <w:p>
      <w:pPr>
        <w:pStyle w:val="Normal"/>
        <w:rPr/>
      </w:pPr>
      <w:r>
        <w:rPr/>
        <w:t>[[@Bible:2Ki 9:4 ]][[9:4 &gt;&gt; 2Ki 9:4]] {{field-on:Bible}} И отиде юношата, младият пророк, в Рамот-галаад. {{field-off:Bible}}</w:t>
      </w:r>
    </w:p>
    <w:p>
      <w:pPr>
        <w:pStyle w:val="Normal"/>
        <w:rPr/>
      </w:pPr>
      <w:r>
        <w:rPr/>
        <w:t>[[@Bible:2Ki 9:5 ]][[9:5 &gt;&gt; 2Ki 9:5]] {{field-on:Bible}} И когато дойде, ето, началниците на воинството седеха; и рече: Имам слово към тебе, о началниче. И рече Ииуй: Към кого от всички нас? А той рече: Към тебе, началниче. {{field-off:Bible}}</w:t>
      </w:r>
    </w:p>
    <w:p>
      <w:pPr>
        <w:pStyle w:val="Normal"/>
        <w:rPr/>
      </w:pPr>
      <w:r>
        <w:rPr/>
        <w:t>[[@Bible:2Ki 9:6 ]][[9:6 &gt;&gt; 2Ki 9:6]] {{field-on:Bible}} И стана та влезе в дома; и изля елея на главата му и рече му: Така говори Господ Бог Израилев: Помазах те цар над людете Господни, над Израиля. {{field-off:Bible}}</w:t>
      </w:r>
    </w:p>
    <w:p>
      <w:pPr>
        <w:pStyle w:val="Normal"/>
        <w:rPr/>
      </w:pPr>
      <w:r>
        <w:rPr/>
        <w:t>[[@Bible:2Ki 9:7 ]][[9:7 &gt;&gt; 2Ki 9:7]] {{field-on:Bible}} И ще поразиш дома на господаря си Ахаава, за да отмъстя кръвта на рабите си пророците, и кръвта на всичките раби Господни, от ръката на Иезавел; {{field-off:Bible}}</w:t>
      </w:r>
    </w:p>
    <w:p>
      <w:pPr>
        <w:pStyle w:val="Normal"/>
        <w:rPr/>
      </w:pPr>
      <w:r>
        <w:rPr/>
        <w:t>[[@Bible:2Ki 9:8 ]][[9:8 &gt;&gt; 2Ki 9:8]] {{field-on:Bible}} защото всичкий Ахаавов дом ще се изтреби; и ще погубя от Ахаава всичко до крак, и затворения и оставения в Израил; {{field-off:Bible}}</w:t>
      </w:r>
    </w:p>
    <w:p>
      <w:pPr>
        <w:pStyle w:val="Normal"/>
        <w:rPr/>
      </w:pPr>
      <w:r>
        <w:rPr/>
        <w:t>[[@Bible:2Ki 9:9 ]][[9:9 &gt;&gt; 2Ki 9:9]] {{field-on:Bible}} и ще направя дома на Ахаава както дома на Иеровоама Наватовия син, и както дома на Вааса Ахииния син; {{field-off:Bible}}</w:t>
      </w:r>
    </w:p>
    <w:p>
      <w:pPr>
        <w:pStyle w:val="Normal"/>
        <w:rPr/>
      </w:pPr>
      <w:r>
        <w:rPr/>
        <w:t>[[@Bible:2Ki 9:10 ]][[9:10 &gt;&gt; 2Ki 9:10]] {{field-on:Bible}} и Иезавел-псетата ще я изядат в нивата на Иезраел, и не ще да има кой да я погребе. И като отвори вратата, побегна. {{field-off:Bible}}</w:t>
      </w:r>
    </w:p>
    <w:p>
      <w:pPr>
        <w:pStyle w:val="Normal"/>
        <w:rPr/>
      </w:pPr>
      <w:r>
        <w:rPr/>
        <w:t>[[@Bible:2Ki 9:11 ]][[9:11 &gt;&gt; 2Ki 9:11]] {{field-on:Bible}} И излезе Ииуй при рабите на господаря си; и рече му един: Мир ли? Защо дойде при тебе този безумен? А той им рече: Вие познавате человека и говоренето му. {{field-off:Bible}}</w:t>
      </w:r>
    </w:p>
    <w:p>
      <w:pPr>
        <w:pStyle w:val="Normal"/>
        <w:rPr/>
      </w:pPr>
      <w:r>
        <w:rPr/>
        <w:t>[[@Bible:2Ki 9:12 ]][[9:12 &gt;&gt; 2Ki 9:12]] {{field-on:Bible}} И рекоха: Лъжливо е: кажи ни, молим. А той рече: Така и така ми говори и рече: Така говори Господ: Помазах те цар над Израиля. {{field-off:Bible}}</w:t>
      </w:r>
    </w:p>
    <w:p>
      <w:pPr>
        <w:pStyle w:val="Normal"/>
        <w:rPr/>
      </w:pPr>
      <w:r>
        <w:rPr/>
        <w:t>[[@Bible:2Ki 9:13 ]][[9:13 &gt;&gt; 2Ki 9:13]] {{field-on:Bible}} Тогаз побързаха, и като взеха всеки дрехата си туриха ги под него на върха на стъпалата, и възтръбиха с тръба и рекоха: Въцари се Ииуй. {{field-off:Bible}}</w:t>
      </w:r>
    </w:p>
    <w:p>
      <w:pPr>
        <w:pStyle w:val="Normal"/>
        <w:rPr/>
      </w:pPr>
      <w:r>
        <w:rPr/>
        <w:t>[[@Bible:2Ki 9:14 ]][[9:14 &gt;&gt; 2Ki 9:14]] {{field-on:Bible}} И Ииуй синът на Иосафата, Намесиевия син, направи съзаклятие против Иорама. (А Иорам пазеше Рамот-галаад, той и всичкий Израил, от лицето на Азаила Сирийския цар. {{field-off:Bible}}</w:t>
      </w:r>
    </w:p>
    <w:p>
      <w:pPr>
        <w:pStyle w:val="Normal"/>
        <w:rPr/>
      </w:pPr>
      <w:r>
        <w:rPr/>
        <w:t>[[@Bible:2Ki 9:15 ]][[9:15 &gt;&gt; 2Ki 9:15]] {{field-on:Bible}} И върнал се беше цар Иорам за да се изцели в Иезраел от раните които Сирийците му направиха когато ратуваше против Азаила Сирийсия цар.) И рече Ииуй: Ако е вашето мнение с мене, то нека не излезе никой да бяга из града за да отиде да извести това на Иезраел. {{field-off:Bible}}</w:t>
      </w:r>
    </w:p>
    <w:p>
      <w:pPr>
        <w:pStyle w:val="Normal"/>
        <w:rPr/>
      </w:pPr>
      <w:r>
        <w:rPr/>
        <w:t>[[@Bible:2Ki 9:16 ]][[9:16 &gt;&gt; 2Ki 9:16]] {{field-on:Bible}} И възседна Ииуй та отиде в Иезраел; защото Иорам лежеше там. И Охозия Юдинът цар бе слязъл да види Иорама. {{field-off:Bible}}</w:t>
      </w:r>
    </w:p>
    <w:p>
      <w:pPr>
        <w:pStyle w:val="Normal"/>
        <w:rPr/>
      </w:pPr>
      <w:r>
        <w:rPr/>
        <w:t>[[@Bible:2Ki 9:17 ]][[9:17 &gt;&gt; 2Ki 9:17]] {{field-on:Bible}} И стоеше стражът на стълпа в Иезраел, и, като видя четата на Ииуя който идеше, рече: чета гледам. И рече Иорам: Вземи всадник и проводи да ги посрещнеш; и нека попита: Мир ли? {{field-off:Bible}}</w:t>
      </w:r>
    </w:p>
    <w:p>
      <w:pPr>
        <w:pStyle w:val="Normal"/>
        <w:rPr/>
      </w:pPr>
      <w:r>
        <w:rPr/>
        <w:t>[[@Bible:2Ki 9:18 ]][[9:18 &gt;&gt; 2Ki 9:18]] {{field-on:Bible}} Отиде прочее всадник на кон да го посрещне, и рече: Така говори царят: Мир ли? И рече Ииуй: Що имаш ти с мира? завърни се след мене. И извести стражът и рече: Вестителят отиде до тях, и не се върна. {{field-off:Bible}}</w:t>
      </w:r>
    </w:p>
    <w:p>
      <w:pPr>
        <w:pStyle w:val="Normal"/>
        <w:rPr/>
      </w:pPr>
      <w:r>
        <w:rPr/>
        <w:t>[[@Bible:2Ki 9:19 ]][[9:19 &gt;&gt; 2Ki 9:19]] {{field-on:Bible}} И проводи втори всадник на кон, който отиде при тях та рече: Така говори царят: Мир ли? И отговори Ииуй: Що имаш ти с мира? завърни се след мене. {{field-off:Bible}}</w:t>
      </w:r>
    </w:p>
    <w:p>
      <w:pPr>
        <w:pStyle w:val="Normal"/>
        <w:rPr/>
      </w:pPr>
      <w:r>
        <w:rPr/>
        <w:t>[[@Bible:2Ki 9:20 ]][[9:20 &gt;&gt; 2Ki 9:20]] {{field-on:Bible}} И извести стражът и рече: Отиде до тях, и не се върна; а ходенето е както ходенето на Ииуя Намесиевия син, защото ходи като неистов. {{field-off:Bible}}</w:t>
      </w:r>
    </w:p>
    <w:p>
      <w:pPr>
        <w:pStyle w:val="Normal"/>
        <w:rPr/>
      </w:pPr>
      <w:r>
        <w:rPr/>
        <w:t>[[@Bible:2Ki 9:21 ]][[9:21 &gt;&gt; 2Ki 9:21]] {{field-on:Bible}} И рече Иорам: Впрегнете. И впрегнаха колесницата му. И излязоха Иорам Израилевий цар и Охозия Юдиний цар, всеки в колесницата си, та отидоха да посрещнат Ииуя, и намериха го в нивата на Навутея Иезраелеца. {{field-off:Bible}}</w:t>
      </w:r>
    </w:p>
    <w:p>
      <w:pPr>
        <w:pStyle w:val="Normal"/>
        <w:rPr/>
      </w:pPr>
      <w:r>
        <w:rPr/>
        <w:t>[[@Bible:2Ki 9:22 ]][[9:22 &gt;&gt; 2Ki 9:22]] {{field-on:Bible}} И като видя Иорам Ииуя, рече: Мир ли, Ииуе? А той отговори: Какъв мир доде се умножават блудовете на Иезавел майка ти, и чарованията й? {{field-off:Bible}}</w:t>
      </w:r>
    </w:p>
    <w:p>
      <w:pPr>
        <w:pStyle w:val="Normal"/>
        <w:rPr/>
      </w:pPr>
      <w:r>
        <w:rPr/>
        <w:t>[[@Bible:2Ki 9:23 ]][[9:23 &gt;&gt; 2Ki 9:23]] {{field-on:Bible}} И завърна Иорам ръцете си та побягна, и думаше на Охозия: Лъст, Охозие! {{field-off:Bible}}</w:t>
      </w:r>
    </w:p>
    <w:p>
      <w:pPr>
        <w:pStyle w:val="Normal"/>
        <w:rPr/>
      </w:pPr>
      <w:r>
        <w:rPr/>
        <w:t>[[@Bible:2Ki 9:24 ]][[9:24 &gt;&gt; 2Ki 9:24]] {{field-on:Bible}} А Ииуй дръпна лъка си та порази Иорама между мишците му; и стрелата излезе през сърдцето му; а той се прегърби в колесницата си. {{field-off:Bible}}</w:t>
      </w:r>
    </w:p>
    <w:p>
      <w:pPr>
        <w:pStyle w:val="Normal"/>
        <w:rPr/>
      </w:pPr>
      <w:r>
        <w:rPr/>
        <w:t>[[@Bible:2Ki 9:25 ]][[9:25 &gt;&gt; 2Ki 9:25]] {{field-on:Bible}} И рече Ииуй на Видкара войводата си: Вземи та го хвърли в частта на Навутея Иезраелеца; защото напомни си, когато аз и ти бяхме яхнали след Ахаава отца му, че Господ произнесе против него това изречение: {{field-off:Bible}}</w:t>
      </w:r>
    </w:p>
    <w:p>
      <w:pPr>
        <w:pStyle w:val="Normal"/>
        <w:rPr/>
      </w:pPr>
      <w:r>
        <w:rPr/>
        <w:t>[[@Bible:2Ki 9:26 ]][[9:26 &gt;&gt; 2Ki 9:26]] {{field-on:Bible}} Ей, видех вчера кръвта на Навутея и кръвта на синовете му, говори Господ; и ще ти направя въздаяние в тази част, говори Господ. Сега прочее дигни, хвърли го в тази част според словото Господне. {{field-off:Bible}}</w:t>
      </w:r>
    </w:p>
    <w:p>
      <w:pPr>
        <w:pStyle w:val="Normal"/>
        <w:rPr/>
      </w:pPr>
      <w:r>
        <w:rPr/>
        <w:t>[[@Bible:2Ki 9:27 ]][[9:27 &gt;&gt; 2Ki 9:27]] {{field-on:Bible}} А Охозия Юдинът цар като видя това побягна през пътя на къщата на градината. И погна след него Ииуй, и рече: Поразете и тогози в колесницата. И поразиха го в изхода на Гур, близу до Ивлеам; и побягна в Магедон, и умря там. {{field-off:Bible}}</w:t>
      </w:r>
    </w:p>
    <w:p>
      <w:pPr>
        <w:pStyle w:val="Normal"/>
        <w:rPr/>
      </w:pPr>
      <w:r>
        <w:rPr/>
        <w:t>[[@Bible:2Ki 9:28 ]][[9:28 &gt;&gt; 2Ki 9:28]] {{field-on:Bible}} И донесоха го рабите му на колесница в Ерусалим, и погребоха го в гроба му с отците му в Давидовия град. {{field-off:Bible}}</w:t>
      </w:r>
    </w:p>
    <w:p>
      <w:pPr>
        <w:pStyle w:val="Normal"/>
        <w:rPr/>
      </w:pPr>
      <w:r>
        <w:rPr/>
        <w:t>[[@Bible:2Ki 9:29 ]][[9:29 &gt;&gt; 2Ki 9:29]] {{field-on:Bible}} А въцарил се бе Охозия над Юда в единадесетото лято на Иорама Ахаавовия син. {{field-off:Bible}}</w:t>
      </w:r>
    </w:p>
    <w:p>
      <w:pPr>
        <w:pStyle w:val="Normal"/>
        <w:rPr/>
      </w:pPr>
      <w:r>
        <w:rPr/>
        <w:t>[[@Bible:2Ki 9:30 ]][[9:30 &gt;&gt; 2Ki 9:30]] {{field-on:Bible}} И дойде Ииуй в Иезраел; и като чу Иезавел тегли стивие на очите си, и украси главата си та надникна през прозореца. {{field-off:Bible}}</w:t>
      </w:r>
    </w:p>
    <w:p>
      <w:pPr>
        <w:pStyle w:val="Normal"/>
        <w:rPr/>
      </w:pPr>
      <w:r>
        <w:rPr/>
        <w:t>[[@Bible:2Ki 9:31 ]][[9:31 &gt;&gt; 2Ki 9:31]] {{field-on:Bible}} И, като влизаше в портата Ииуй, тя рече: Има ли мир Зимрий, убийцата на господаря си? {{field-off:Bible}}</w:t>
      </w:r>
    </w:p>
    <w:p>
      <w:pPr>
        <w:pStyle w:val="Normal"/>
        <w:rPr/>
      </w:pPr>
      <w:r>
        <w:rPr/>
        <w:t>[[@Bible:2Ki 9:32 ]][[9:32 &gt;&gt; 2Ki 9:32]] {{field-on:Bible}} А той подигна лицето си към прозореца и рече: Кой е с мене? кой? и надникнаха към него двама трима скопци. {{field-off:Bible}}</w:t>
      </w:r>
    </w:p>
    <w:p>
      <w:pPr>
        <w:pStyle w:val="Normal"/>
        <w:rPr/>
      </w:pPr>
      <w:r>
        <w:rPr/>
        <w:t>[[@Bible:2Ki 9:33 ]][[9:33 &gt;&gt; 2Ki 9:33]] {{field-on:Bible}} И рече: Хвърлете я долу. И хвърлиха я долу; и пръсна от кръвта й по стената и по конете; и той я стъпка. {{field-off:Bible}}</w:t>
      </w:r>
    </w:p>
    <w:p>
      <w:pPr>
        <w:pStyle w:val="Normal"/>
        <w:rPr/>
      </w:pPr>
      <w:r>
        <w:rPr/>
        <w:t>[[@Bible:2Ki 9:34 ]][[9:34 &gt;&gt; 2Ki 9:34]] {{field-on:Bible}} И като влезе та яде и пи рече: Идете да видите сега тази проклета и я погребете, защото е царска дъщеря. {{field-off:Bible}}</w:t>
      </w:r>
    </w:p>
    <w:p>
      <w:pPr>
        <w:pStyle w:val="Normal"/>
        <w:rPr/>
      </w:pPr>
      <w:r>
        <w:rPr/>
        <w:t>[[@Bible:2Ki 9:35 ]][[9:35 &gt;&gt; 2Ki 9:35]] {{field-on:Bible}} И отидоха да я погребат, но не намериха от нея освен лоба, и нозете, и дланите на ръцете. {{field-off:Bible}}</w:t>
      </w:r>
    </w:p>
    <w:p>
      <w:pPr>
        <w:pStyle w:val="Normal"/>
        <w:rPr/>
      </w:pPr>
      <w:r>
        <w:rPr/>
        <w:t>[[@Bible:2Ki 9:36 ]][[9:36 &gt;&gt; 2Ki 9:36]] {{field-on:Bible}} И върнаха се та му известиха. А той рече: Това е словото Господне което говори чрез раба си Илия Тесвиеца и рече: В нивата на Иезраел ще изядат псетата плъттта на Иезавел; {{field-off:Bible}}</w:t>
      </w:r>
    </w:p>
    <w:p>
      <w:pPr>
        <w:pStyle w:val="Normal"/>
        <w:rPr/>
      </w:pPr>
      <w:r>
        <w:rPr/>
        <w:t>[[@Bible:2Ki 9:37 ]][[9:37 &gt;&gt; 2Ki 9:37]] {{field-on:Bible}} и трупът на Иезавел ще бъде като гной по лицето на полето в нивата на Иезраел, щото да не рекат: Тая е Иезавел. {{field-off:Bible}}</w:t>
      </w:r>
    </w:p>
    <w:p>
      <w:pPr>
        <w:pStyle w:val="Heading2"/>
        <w:rPr/>
      </w:pPr>
      <w:r>
        <w:rPr/>
        <w:t>Глава 10</w:t>
      </w:r>
    </w:p>
    <w:p>
      <w:pPr>
        <w:pStyle w:val="Normal"/>
        <w:rPr/>
      </w:pPr>
      <w:r>
        <w:rPr/>
        <w:t>[[@Bible:2Ki 10:1 ]][[10:1 &gt;&gt; 2Ki 10:1]] {{field-on:Bible}} А имаше Ахаав седемдесет синове в Самария. И писа Ииуй писма та проводи в Самария на Иезраелските началници, на старейшините, и на детовъзпитателите на Ахаава и рече: {{field-off:Bible}}</w:t>
      </w:r>
    </w:p>
    <w:p>
      <w:pPr>
        <w:pStyle w:val="Normal"/>
        <w:rPr/>
      </w:pPr>
      <w:r>
        <w:rPr/>
        <w:t>[[@Bible:2Ki 10:2 ]][[10:2 &gt;&gt; 2Ki 10:2]] {{field-on:Bible}} Сега като пристигне у вас това послание, понеже имате синовете на господаря си, и имате колесниците, и конете, и град утвърден, и оръжия, {{field-off:Bible}}</w:t>
      </w:r>
    </w:p>
    <w:p>
      <w:pPr>
        <w:pStyle w:val="Normal"/>
        <w:rPr/>
      </w:pPr>
      <w:r>
        <w:rPr/>
        <w:t>[[@Bible:2Ki 10:3 ]][[10:3 &gt;&gt; 2Ki 10:3]] {{field-on:Bible}} вижте кой е по-добрият и по-угодният помежду синовете на господаря ви та го поставете на отеческия му престол, и ратувайте за дома на господаря си. {{field-off:Bible}}</w:t>
      </w:r>
    </w:p>
    <w:p>
      <w:pPr>
        <w:pStyle w:val="Normal"/>
        <w:rPr/>
      </w:pPr>
      <w:r>
        <w:rPr/>
        <w:t>[[@Bible:2Ki 10:4 ]][[10:4 &gt;&gt; 2Ki 10:4]] {{field-on:Bible}} Но те се уплашиха твърде много, и рекоха: Ето, двама царе не устояха пред лицето му; и как ще устоим ние? {{field-off:Bible}}</w:t>
      </w:r>
    </w:p>
    <w:p>
      <w:pPr>
        <w:pStyle w:val="Normal"/>
        <w:rPr/>
      </w:pPr>
      <w:r>
        <w:rPr/>
        <w:t>[[@Bible:2Ki 10:5 ]][[10:5 &gt;&gt; 2Ki 10:5]] {{field-on:Bible}} И попечителят на дома, и попечителят на града, и старейшините, и детовъзпитателите проводиха на Ииуя и рекоха: Ние сме ти раби, и ще направим всичко каквото ни речеш: няма да направим никого цар: направи каквото е угодно пред очите ти. {{field-off:Bible}}</w:t>
      </w:r>
    </w:p>
    <w:p>
      <w:pPr>
        <w:pStyle w:val="Normal"/>
        <w:rPr/>
      </w:pPr>
      <w:r>
        <w:rPr/>
        <w:t>[[@Bible:2Ki 10:6 ]][[10:6 &gt;&gt; 2Ki 10:6]] {{field-on:Bible}} Тогаз има писа второ послание и рече: Ако сте мои и слушате гласа ми, вземете главите на человеците, на синовете на господаря си, та дойдете при мене в Иезраел утре в този час. (А царските синове, седемдесет человеци, бяха с градските големци които ги възпитаваха.) {{field-off:Bible}}</w:t>
      </w:r>
    </w:p>
    <w:p>
      <w:pPr>
        <w:pStyle w:val="Normal"/>
        <w:rPr/>
      </w:pPr>
      <w:r>
        <w:rPr/>
        <w:t>[[@Bible:2Ki 10:7 ]][[10:7 &gt;&gt; 2Ki 10:7]] {{field-on:Bible}} И като стигна посланието при тях, хванаха царските синове та ги заклаха, седемдесет человеци, и туриха главите им в кошници та му ги пратиха в Иезраел. {{field-off:Bible}}</w:t>
      </w:r>
    </w:p>
    <w:p>
      <w:pPr>
        <w:pStyle w:val="Normal"/>
        <w:rPr/>
      </w:pPr>
      <w:r>
        <w:rPr/>
        <w:t>[[@Bible:2Ki 10:8 ]][[10:8 &gt;&gt; 2Ki 10:8]] {{field-on:Bible}} И дойде вестителят та му извести и рече: Донесоха главите на царските синове. И той рече: Турете ги на два купа в входа на портата до утре. {{field-off:Bible}}</w:t>
      </w:r>
    </w:p>
    <w:p>
      <w:pPr>
        <w:pStyle w:val="Normal"/>
        <w:rPr/>
      </w:pPr>
      <w:r>
        <w:rPr/>
        <w:t>[[@Bible:2Ki 10:9 ]][[10:9 &gt;&gt; 2Ki 10:9]] {{field-on:Bible}} И на утринта излезе та застана и рече на всичките люде: Вие сте праведни: ето аз направих съзаклятие против господаря си та го умъртвих; но кой порази всички тези? {{field-off:Bible}}</w:t>
      </w:r>
    </w:p>
    <w:p>
      <w:pPr>
        <w:pStyle w:val="Normal"/>
        <w:rPr/>
      </w:pPr>
      <w:r>
        <w:rPr/>
        <w:t>[[@Bible:2Ki 10:10 ]][[10:10 &gt;&gt; 2Ki 10:10]] {{field-on:Bible}} Познайте сега че няма да падне на земята нищо от словото Господне което говори Господ против дома на Ахаава; защото свърши Господ което говори чрез раба си Илия. {{field-off:Bible}}</w:t>
      </w:r>
    </w:p>
    <w:p>
      <w:pPr>
        <w:pStyle w:val="Normal"/>
        <w:rPr/>
      </w:pPr>
      <w:r>
        <w:rPr/>
        <w:t>[[@Bible:2Ki 10:11 ]][[10:11 &gt;&gt; 2Ki 10:11]] {{field-on:Bible}} И порази Ииуй всичките останали от дома на Ахаава в Иезраел, и всичките му големци, и домашните му, и свещениците му, щото не му остави остатък. {{field-off:Bible}}</w:t>
      </w:r>
    </w:p>
    <w:p>
      <w:pPr>
        <w:pStyle w:val="Normal"/>
        <w:rPr/>
      </w:pPr>
      <w:r>
        <w:rPr/>
        <w:t>[[@Bible:2Ki 10:12 ]][[10:12 &gt;&gt; 2Ki 10:12]] {{field-on:Bible}} Сетне стана та тръгна и дойде в Самария. И в пътя като беше близу при Ветакад на овчарите {{field-off:Bible}}</w:t>
      </w:r>
    </w:p>
    <w:p>
      <w:pPr>
        <w:pStyle w:val="Normal"/>
        <w:rPr/>
      </w:pPr>
      <w:r>
        <w:rPr/>
        <w:t>[[@Bible:2Ki 10:13 ]][[10:13 &gt;&gt; 2Ki 10:13]] {{field-on:Bible}} намери Ииуй братята на Охозия Юдиния цар и рече: Кои сте? А те рекоха: Братя сме на Охозия, и слизаме да поздравим синовете на царя и синовете на царицата. {{field-off:Bible}}</w:t>
      </w:r>
    </w:p>
    <w:p>
      <w:pPr>
        <w:pStyle w:val="Normal"/>
        <w:rPr/>
      </w:pPr>
      <w:r>
        <w:rPr/>
        <w:t>[[@Bible:2Ki 10:14 ]][[10:14 &gt;&gt; 2Ki 10:14]] {{field-on:Bible}} И рече: Хванете ги живи. И хванаха ги живи та ги заклаха при кладенеца на Ветакад, четиридесет и два человека: не оставиха ни едного от тях. {{field-off:Bible}}</w:t>
      </w:r>
    </w:p>
    <w:p>
      <w:pPr>
        <w:pStyle w:val="Normal"/>
        <w:rPr/>
      </w:pPr>
      <w:r>
        <w:rPr/>
        <w:t>[[@Bible:2Ki 10:15 ]][[10:15 &gt;&gt; 2Ki 10:15]] {{field-on:Bible}} И като тръгна от там намери Ионадава Рихавовия син, който идеше да го посрещне; и поздрави го и рече му: Право ли е сърдцето ти както е моето сърдце с твоето сърдце? И отговори Ионадав: Право е. Ако е, дай ръката си. И даде ръката си; и възкачи го при себе си на колесницата. {{field-off:Bible}}</w:t>
      </w:r>
    </w:p>
    <w:p>
      <w:pPr>
        <w:pStyle w:val="Normal"/>
        <w:rPr/>
      </w:pPr>
      <w:r>
        <w:rPr/>
        <w:t>[[@Bible:2Ki 10:16 ]][[10:16 &gt;&gt; 2Ki 10:16]] {{field-on:Bible}} И рече: Дойди с мене та виж ревността ми заради Господа. И качиха го в колесницата му. {{field-off:Bible}}</w:t>
      </w:r>
    </w:p>
    <w:p>
      <w:pPr>
        <w:pStyle w:val="Normal"/>
        <w:rPr/>
      </w:pPr>
      <w:r>
        <w:rPr/>
        <w:t>[[@Bible:2Ki 10:17 ]][[10:17 &gt;&gt; 2Ki 10:17]] {{field-on:Bible}} И когато дойде в Самария, порази всичките останали от Ахаава в Самария доде го погуби, според словото Господне което говори на Илия. {{field-off:Bible}}</w:t>
      </w:r>
    </w:p>
    <w:p>
      <w:pPr>
        <w:pStyle w:val="Normal"/>
        <w:rPr/>
      </w:pPr>
      <w:r>
        <w:rPr/>
        <w:t>[[@Bible:2Ki 10:18 ]][[10:18 &gt;&gt; 2Ki 10:18]] {{field-on:Bible}} Тогаз събра Ииуй всичките люде та им рече: Ахаав работи на Ваала малко: Ииуй ще му работи много. {{field-off:Bible}}</w:t>
      </w:r>
    </w:p>
    <w:p>
      <w:pPr>
        <w:pStyle w:val="Normal"/>
        <w:rPr/>
      </w:pPr>
      <w:r>
        <w:rPr/>
        <w:t>[[@Bible:2Ki 10:19 ]][[10:19 &gt;&gt; 2Ki 10:19]] {{field-on:Bible}} Сега прочее повикайте ми всичките пророци на Ваала, всичките му служители, и всичките му жреци: нека не отсъствува никой, защото имам голяма жъртва на Ваала: всеки който отсътствува няма да остане жив. Но Ииуй направи това с измама, с намерение да изтреби Вааловите служители. {{field-off:Bible}}</w:t>
      </w:r>
    </w:p>
    <w:p>
      <w:pPr>
        <w:pStyle w:val="Normal"/>
        <w:rPr/>
      </w:pPr>
      <w:r>
        <w:rPr/>
        <w:t>[[@Bible:2Ki 10:20 ]][[10:20 &gt;&gt; 2Ki 10:20]] {{field-on:Bible}} И рече Ииуй: Прогласете тържество за Ваала. И прогласиха. {{field-off:Bible}}</w:t>
      </w:r>
    </w:p>
    <w:p>
      <w:pPr>
        <w:pStyle w:val="Normal"/>
        <w:rPr/>
      </w:pPr>
      <w:r>
        <w:rPr/>
        <w:t>[[@Bible:2Ki 10:21 ]][[10:21 &gt;&gt; 2Ki 10:21]] {{field-on:Bible}} И проводи Ииуй по всичкия Израил, та дойдоха всичките Ваалови служители; и не остана никой да не дойде. И дойдоха в дома на Ваала; и напълни се Вааловът дом от край до край. {{field-off:Bible}}</w:t>
      </w:r>
    </w:p>
    <w:p>
      <w:pPr>
        <w:pStyle w:val="Normal"/>
        <w:rPr/>
      </w:pPr>
      <w:r>
        <w:rPr/>
        <w:t>[[@Bible:2Ki 10:22 ]][[10:22 &gt;&gt; 2Ki 10:22]] {{field-on:Bible}} И рече на одеждохранителя: Извади одежди за всичките Ваалови служители. И извади им одежди. {{field-off:Bible}}</w:t>
      </w:r>
    </w:p>
    <w:p>
      <w:pPr>
        <w:pStyle w:val="Normal"/>
        <w:rPr/>
      </w:pPr>
      <w:r>
        <w:rPr/>
        <w:t>[[@Bible:2Ki 10:23 ]][[10:23 &gt;&gt; 2Ki 10:23]] {{field-on:Bible}} И влезе Ииуй и Ионадав Рихавовът син у Вааловия дом; и рече на Вааловите служители: Изпитайте та вижте да няма с вас никой от рабите на Иеова, но само служителите на Ваала. {{field-off:Bible}}</w:t>
      </w:r>
    </w:p>
    <w:p>
      <w:pPr>
        <w:pStyle w:val="Normal"/>
        <w:rPr/>
      </w:pPr>
      <w:r>
        <w:rPr/>
        <w:t>[[@Bible:2Ki 10:24 ]][[10:24 &gt;&gt; 2Ki 10:24]] {{field-on:Bible}} И когато влязоха за да принесат жъртви и всесъжения, Ииуй нареди вън осемдесет мъже, и рече: Който остави да избегне някой от человеците които аз приведох в ръцете ви, животът му ще бъде вместо неговия живот. {{field-off:Bible}}</w:t>
      </w:r>
    </w:p>
    <w:p>
      <w:pPr>
        <w:pStyle w:val="Normal"/>
        <w:rPr/>
      </w:pPr>
      <w:r>
        <w:rPr/>
        <w:t>[[@Bible:2Ki 10:25 ]][[10:25 &gt;&gt; 2Ki 10:25]] {{field-on:Bible}} И като свърши да принося всесъжението, рече Ииуй на телохранителите и на пълковниците: Влезте, поразете ги: никой да не излезе. И поразиха ги телохранителите и пълковниците с острото на ножа, и хвърлиха ги вън. И отидоха до града на Вааловия дом, {{field-off:Bible}}</w:t>
      </w:r>
    </w:p>
    <w:p>
      <w:pPr>
        <w:pStyle w:val="Normal"/>
        <w:rPr/>
      </w:pPr>
      <w:r>
        <w:rPr/>
        <w:t>[[@Bible:2Ki 10:26 ]][[10:26 &gt;&gt; 2Ki 10:26]] {{field-on:Bible}} и извадиха кумирите на Вааловия дом та ги изгориха, {{field-off:Bible}}</w:t>
      </w:r>
    </w:p>
    <w:p>
      <w:pPr>
        <w:pStyle w:val="Normal"/>
        <w:rPr/>
      </w:pPr>
      <w:r>
        <w:rPr/>
        <w:t>[[@Bible:2Ki 10:27 ]][[10:27 &gt;&gt; 2Ki 10:27]] {{field-on:Bible}} и строшиха идола на Ваала, и съсипаха Вааловия дом, и направиха го гноище дори до този ден. {{field-off:Bible}}</w:t>
      </w:r>
    </w:p>
    <w:p>
      <w:pPr>
        <w:pStyle w:val="Normal"/>
        <w:rPr/>
      </w:pPr>
      <w:r>
        <w:rPr/>
        <w:t>[[@Bible:2Ki 10:28 ]][[10:28 &gt;&gt; 2Ki 10:28]] {{field-on:Bible}} Така изтреби Ииуй Ваала от Израиля. {{field-off:Bible}}</w:t>
      </w:r>
    </w:p>
    <w:p>
      <w:pPr>
        <w:pStyle w:val="Normal"/>
        <w:rPr/>
      </w:pPr>
      <w:r>
        <w:rPr/>
        <w:t>[[@Bible:2Ki 10:29 ]][[10:29 &gt;&gt; 2Ki 10:29]] {{field-on:Bible}} Но не се отдалечи Ииуй от греховете на Иеровоама Наватовия син който направи Израиля да съгреши, сиреч, от златните телета които бяха в Ветил и в Дан. {{field-off:Bible}}</w:t>
      </w:r>
    </w:p>
    <w:p>
      <w:pPr>
        <w:pStyle w:val="Normal"/>
        <w:rPr/>
      </w:pPr>
      <w:r>
        <w:rPr/>
        <w:t>[[@Bible:2Ki 10:30 ]][[10:30 &gt;&gt; 2Ki 10:30]] {{field-on:Bible}} И рече Господ на Ииуя: Понеже стори ти добро че свърши онова което е угодно пред очите ми, и направи ти на Ахаавовия дом според всичко което бе в сърдцето ми, синовете ти до четвъртия род ще седят на Израилевия престол. {{field-off:Bible}}</w:t>
      </w:r>
    </w:p>
    <w:p>
      <w:pPr>
        <w:pStyle w:val="Normal"/>
        <w:rPr/>
      </w:pPr>
      <w:r>
        <w:rPr/>
        <w:t>[[@Bible:2Ki 10:31 ]][[10:31 &gt;&gt; 2Ki 10:31]] {{field-on:Bible}} Но не внима Ииуй да ходи с всичкото си сърдце в закона на Господа Бога Израилева: не се отдалечи от греховете на Иеровоама който направи Израиля да съгреши. {{field-off:Bible}}</w:t>
      </w:r>
    </w:p>
    <w:p>
      <w:pPr>
        <w:pStyle w:val="Normal"/>
        <w:rPr/>
      </w:pPr>
      <w:r>
        <w:rPr/>
        <w:t>[[@Bible:2Ki 10:32 ]][[10:32 &gt;&gt; 2Ki 10:32]] {{field-on:Bible}} В онези дни почна Господ да кастри Израиля; и порази ги Азаил в всичките Израилеви предели, {{field-off:Bible}}</w:t>
      </w:r>
    </w:p>
    <w:p>
      <w:pPr>
        <w:pStyle w:val="Normal"/>
        <w:rPr/>
      </w:pPr>
      <w:r>
        <w:rPr/>
        <w:t>[[@Bible:2Ki 10:33 ]][[10:33 &gt;&gt; 2Ki 10:33]] {{field-on:Bible}} от Иордан към изток на слънцето всичката Галаадска земя, Гадците, и Рувимците, и Манасийците, от Ароир на потока Арион, и Галаад, и Васан. {{field-off:Bible}}</w:t>
      </w:r>
    </w:p>
    <w:p>
      <w:pPr>
        <w:pStyle w:val="Normal"/>
        <w:rPr/>
      </w:pPr>
      <w:r>
        <w:rPr/>
        <w:t>[[@Bible:2Ki 10:34 ]][[10:34 &gt;&gt; 2Ki 10:34]] {{field-on:Bible}} А останалите деяния на Ииуя, и всичко що направи, и всичките му юначества, не са ли писани в Книгата на Летовниците на Израилевите Царе? {{field-off:Bible}}</w:t>
      </w:r>
    </w:p>
    <w:p>
      <w:pPr>
        <w:pStyle w:val="Normal"/>
        <w:rPr/>
      </w:pPr>
      <w:r>
        <w:rPr/>
        <w:t>[[@Bible:2Ki 10:35 ]][[10:35 &gt;&gt; 2Ki 10:35]] {{field-on:Bible}} И заспа Ииуй с отците си; и погребоха го в Самария. И въцари се вместо него Иоахаз син му. {{field-off:Bible}}</w:t>
      </w:r>
    </w:p>
    <w:p>
      <w:pPr>
        <w:pStyle w:val="Normal"/>
        <w:rPr/>
      </w:pPr>
      <w:r>
        <w:rPr/>
        <w:t>[[@Bible:2Ki 10:36 ]][[10:36 &gt;&gt; 2Ki 10:36]] {{field-on:Bible}} И времето в което Ииуй царува над Израил в Самария бе двадесет и осем години. {{field-off:Bible}}</w:t>
      </w:r>
    </w:p>
    <w:p>
      <w:pPr>
        <w:pStyle w:val="Heading2"/>
        <w:rPr/>
      </w:pPr>
      <w:r>
        <w:rPr/>
        <w:t>Глава 11</w:t>
      </w:r>
    </w:p>
    <w:p>
      <w:pPr>
        <w:pStyle w:val="Normal"/>
        <w:rPr/>
      </w:pPr>
      <w:r>
        <w:rPr/>
        <w:t>[[@Bible:2Ki 11:1 ]][[11:1 &gt;&gt; 2Ki 11:1]] {{field-on:Bible}} А Готолия Охозиевата майка, като видя, че умря син й, стана та погуби всичкото царско семе. {{field-off:Bible}}</w:t>
      </w:r>
    </w:p>
    <w:p>
      <w:pPr>
        <w:pStyle w:val="Normal"/>
        <w:rPr/>
      </w:pPr>
      <w:r>
        <w:rPr/>
        <w:t>[[@Bible:2Ki 11:2 ]][[11:2 &gt;&gt; 2Ki 11:2]] {{field-on:Bible}} Но Иосавеета дъщерята на цар Иорама, сестра на Охозия, взе Иоаса Охозиевия син та го открадна отсред царските синове като ги убиваха, него и доилката му, и тури го в ложницата, и скриха го от лицето на Готолия, та не биде убит. {{field-off:Bible}}</w:t>
      </w:r>
    </w:p>
    <w:p>
      <w:pPr>
        <w:pStyle w:val="Normal"/>
        <w:rPr/>
      </w:pPr>
      <w:r>
        <w:rPr/>
        <w:t>[[@Bible:2Ki 11:3 ]][[11:3 &gt;&gt; 2Ki 11:3]] {{field-on:Bible}} И с нея бе скрит в дома Господен шест години; и Готолия царуваше в тази земя. {{field-off:Bible}}</w:t>
      </w:r>
    </w:p>
    <w:p>
      <w:pPr>
        <w:pStyle w:val="Normal"/>
        <w:rPr/>
      </w:pPr>
      <w:r>
        <w:rPr/>
        <w:t>[[@Bible:2Ki 11:4 ]][[11:4 &gt;&gt; 2Ki 11:4]] {{field-on:Bible}} И в седмото лето Иодай проводи и като взе стоначалниците с чиноначалниците и телохранителите, доведе ги при себе си в дома Господен, и направи уговор с тях, и закле ги в дома Господен, и показа им царския син. {{field-off:Bible}}</w:t>
      </w:r>
    </w:p>
    <w:p>
      <w:pPr>
        <w:pStyle w:val="Normal"/>
        <w:rPr/>
      </w:pPr>
      <w:r>
        <w:rPr/>
        <w:t>[[@Bible:2Ki 11:5 ]][[11:5 &gt;&gt; 2Ki 11:5]] {{field-on:Bible}} И заповяда им и рече: Това е делото което ще направите: третината от вас които влазяте в събота ще пазите стражата на царския дом; {{field-off:Bible}}</w:t>
      </w:r>
    </w:p>
    <w:p>
      <w:pPr>
        <w:pStyle w:val="Normal"/>
        <w:rPr/>
      </w:pPr>
      <w:r>
        <w:rPr/>
        <w:t>[[@Bible:2Ki 11:6 ]][[11:6 &gt;&gt; 2Ki 11:6]] {{field-on:Bible}} и третината ще бъде при вратата Сур, и третината при вратата които са зад телохранителите така ще пазите стражата на дома за да се не насилствува. {{field-off:Bible}}</w:t>
      </w:r>
    </w:p>
    <w:p>
      <w:pPr>
        <w:pStyle w:val="Normal"/>
        <w:rPr/>
      </w:pPr>
      <w:r>
        <w:rPr/>
        <w:t>[[@Bible:2Ki 11:7 ]][[11:7 &gt;&gt; 2Ki 11:7]] {{field-on:Bible}} И два пълка от вас, всички които излазят в събота, ще пазят стражата на дома Господен около царя. {{field-off:Bible}}</w:t>
      </w:r>
    </w:p>
    <w:p>
      <w:pPr>
        <w:pStyle w:val="Normal"/>
        <w:rPr/>
      </w:pPr>
      <w:r>
        <w:rPr/>
        <w:t>[[@Bible:2Ki 11:8 ]][[11:8 &gt;&gt; 2Ki 11:8]] {{field-on:Bible}} И ще заобикаляте царя наоколо, всеки да има оръжията си в ръката си; и който влезе в редовете, да се умъртви; и ще бъдете с царя когато излазя и когато влазя. {{field-off:Bible}}</w:t>
      </w:r>
    </w:p>
    <w:p>
      <w:pPr>
        <w:pStyle w:val="Normal"/>
        <w:rPr/>
      </w:pPr>
      <w:r>
        <w:rPr/>
        <w:t>[[@Bible:2Ki 11:9 ]][[11:9 &gt;&gt; 2Ki 11:9]] {{field-on:Bible}} И направиха стоначалниците по всичко що заповяда Иодай свещеникът, и взеха всеки мъжете си които влазяха в събота с тези които излазяха в събота та дойдоха при Иодая свещеника. {{field-off:Bible}}</w:t>
      </w:r>
    </w:p>
    <w:p>
      <w:pPr>
        <w:pStyle w:val="Normal"/>
        <w:rPr/>
      </w:pPr>
      <w:r>
        <w:rPr/>
        <w:t>[[@Bible:2Ki 11:10 ]][[11:10 &gt;&gt; 2Ki 11:10]] {{field-on:Bible}} И даде свещеникът на стоначалниците копията и щитовете на цар Давида които бяха в дома Господен. {{field-off:Bible}}</w:t>
      </w:r>
    </w:p>
    <w:p>
      <w:pPr>
        <w:pStyle w:val="Normal"/>
        <w:rPr/>
      </w:pPr>
      <w:r>
        <w:rPr/>
        <w:t>[[@Bible:2Ki 11:11 ]][[11:11 &gt;&gt; 2Ki 11:11]] {{field-on:Bible}} И телохранителите имаха всеки оръжията си в ръката си, и предстанаха около царя от дясната страна на дома дори до лявата, при олтаря и при храма. {{field-off:Bible}}</w:t>
      </w:r>
    </w:p>
    <w:p>
      <w:pPr>
        <w:pStyle w:val="Normal"/>
        <w:rPr/>
      </w:pPr>
      <w:r>
        <w:rPr/>
        <w:t>[[@Bible:2Ki 11:12 ]][[11:12 &gt;&gt; 2Ki 11:12]] {{field-on:Bible}} Тогаз изведе царския син та положи на него венеца и свидетелството, и направиха го цар, и помазаха го; тогаз изплескаха с ръце и рекоха: Да е жив царят! {{field-off:Bible}}</w:t>
      </w:r>
    </w:p>
    <w:p>
      <w:pPr>
        <w:pStyle w:val="Normal"/>
        <w:rPr/>
      </w:pPr>
      <w:r>
        <w:rPr/>
        <w:t>[[@Bible:2Ki 11:13 ]][[11:13 &gt;&gt; 2Ki 11:13]] {{field-on:Bible}} И като чу Готолия гласа на людете които се стичаха, дойде при людете в дома Господен. {{field-off:Bible}}</w:t>
      </w:r>
    </w:p>
    <w:p>
      <w:pPr>
        <w:pStyle w:val="Normal"/>
        <w:rPr/>
      </w:pPr>
      <w:r>
        <w:rPr/>
        <w:t>[[@Bible:2Ki 11:14 ]][[11:14 &gt;&gt; 2Ki 11:14]] {{field-on:Bible}} И видя, и, ето, царят стоеше при стълпа по обичаю, и началниците и тръбите при царя; и всичките люде от земята се радваха и тръбяха с тръбите. И раздра Готолия дрехите си и извика: Съзаклятие! съзаклятие! {{field-off:Bible}}</w:t>
      </w:r>
    </w:p>
    <w:p>
      <w:pPr>
        <w:pStyle w:val="Normal"/>
        <w:rPr/>
      </w:pPr>
      <w:r>
        <w:rPr/>
        <w:t>[[@Bible:2Ki 11:15 ]][[11:15 &gt;&gt; 2Ki 11:15]] {{field-on:Bible}} И заповяда Иодай свещеникът на стоначалниците, на началниците на воинството, та им рече: Извадете я вън от редовете, и който отиде след нея, умъртвете го с меч; защото свещеникът беше рекъл: Да се не умъртви вътре в дома Господен. {{field-off:Bible}}</w:t>
      </w:r>
    </w:p>
    <w:p>
      <w:pPr>
        <w:pStyle w:val="Normal"/>
        <w:rPr/>
      </w:pPr>
      <w:r>
        <w:rPr/>
        <w:t>[[@Bible:2Ki 11:16 ]][[11:16 &gt;&gt; 2Ki 11:16]] {{field-on:Bible}} Така туриха ръце на нея, и когато дойде на пътя през който конете дохождат в царския дом, биде убита там. {{field-off:Bible}}</w:t>
      </w:r>
    </w:p>
    <w:p>
      <w:pPr>
        <w:pStyle w:val="Normal"/>
        <w:rPr/>
      </w:pPr>
      <w:r>
        <w:rPr/>
        <w:t>[[@Bible:2Ki 11:17 ]][[11:17 &gt;&gt; 2Ki 11:17]] {{field-on:Bible}} И направи Иодай завет помежду Господа и царя и людете че ще бъдат люде Господни, - и помежду царя и людете. {{field-off:Bible}}</w:t>
      </w:r>
    </w:p>
    <w:p>
      <w:pPr>
        <w:pStyle w:val="Normal"/>
        <w:rPr/>
      </w:pPr>
      <w:r>
        <w:rPr/>
        <w:t>[[@Bible:2Ki 11:18 ]][[11:18 &gt;&gt; 2Ki 11:18]] {{field-on:Bible}} И влязоха всичките люде от земята в дома на Ваала та го събориха; олтарите и кумирите му изпотрошиха съвсем, и Матана жреца на Ваала убиха пред олтарите. И свещеникът постави надзиратели над дома Господен. {{field-off:Bible}}</w:t>
      </w:r>
    </w:p>
    <w:p>
      <w:pPr>
        <w:pStyle w:val="Normal"/>
        <w:rPr/>
      </w:pPr>
      <w:r>
        <w:rPr/>
        <w:t>[[@Bible:2Ki 11:19 ]][[11:19 &gt;&gt; 2Ki 11:19]] {{field-on:Bible}} И взе стоначалниците, и чиноначалниците, и телохранителите, и всичките люде от земята, та снеха царя от дома Господен, и дойдоха в царския дом през пътя на вратата на телохранителите, и седна на царския престол. {{field-off:Bible}}</w:t>
      </w:r>
    </w:p>
    <w:p>
      <w:pPr>
        <w:pStyle w:val="Normal"/>
        <w:rPr/>
      </w:pPr>
      <w:r>
        <w:rPr/>
        <w:t>[[@Bible:2Ki 11:20 ]][[11:20 &gt;&gt; 2Ki 11:20]] {{field-on:Bible}} И зарадваха се всичките люде от земята, и градът се умири, а Готолия убиха с меч при царския дом. {{field-off:Bible}}</w:t>
      </w:r>
    </w:p>
    <w:p>
      <w:pPr>
        <w:pStyle w:val="Normal"/>
        <w:rPr/>
      </w:pPr>
      <w:r>
        <w:rPr/>
        <w:t>[[@Bible:2Ki 11:21 ]][[11:21 &gt;&gt; 2Ki 11:21]] {{field-on:Bible}} На седем години беше Иоас когато се въцари. {{field-off:Bible}}</w:t>
      </w:r>
    </w:p>
    <w:p>
      <w:pPr>
        <w:pStyle w:val="Heading2"/>
        <w:rPr/>
      </w:pPr>
      <w:r>
        <w:rPr/>
        <w:t>Глава 12</w:t>
      </w:r>
    </w:p>
    <w:p>
      <w:pPr>
        <w:pStyle w:val="Normal"/>
        <w:rPr/>
      </w:pPr>
      <w:r>
        <w:rPr/>
        <w:t>[[@Bible:2Ki 12:1 ]][[12:1 &gt;&gt; 2Ki 12:1]] {{field-on:Bible}} В седмото лето на Ииуя въцари се Иоас и царува четиридесет години в Ерусалим; и името на майка му бе Савия от Вирсавее. {{field-off:Bible}}</w:t>
      </w:r>
    </w:p>
    <w:p>
      <w:pPr>
        <w:pStyle w:val="Normal"/>
        <w:rPr/>
      </w:pPr>
      <w:r>
        <w:rPr/>
        <w:t>[[@Bible:2Ki 12:2 ]][[12:2 &gt;&gt; 2Ki 12:2]] {{field-on:Bible}} И правеше Иоас което бе право пред Господа в всичките си дни в които го наставляваше Иодай свещеникът. {{field-off:Bible}}</w:t>
      </w:r>
    </w:p>
    <w:p>
      <w:pPr>
        <w:pStyle w:val="Normal"/>
        <w:rPr/>
      </w:pPr>
      <w:r>
        <w:rPr/>
        <w:t>[[@Bible:2Ki 12:3 ]][[12:3 &gt;&gt; 2Ki 12:3]] {{field-on:Bible}} Високите обаче места не се отмахнаха: людете жъртвуваха още и кадяха по високите места. {{field-off:Bible}}</w:t>
      </w:r>
    </w:p>
    <w:p>
      <w:pPr>
        <w:pStyle w:val="Normal"/>
        <w:rPr/>
      </w:pPr>
      <w:r>
        <w:rPr/>
        <w:t>[[@Bible:2Ki 12:4 ]][[12:4 &gt;&gt; 2Ki 12:4]] {{field-on:Bible}} И рече Иоас на свещениците: Всичкото сребро на посвещенията що се внося в дома Господен, среброто на всекиго що минува в изброените, среброто на всекиго според уценението му всичкото сребро което би дошло в сърдцето някому да принесе в дома Господен, {{field-off:Bible}}</w:t>
      </w:r>
    </w:p>
    <w:p>
      <w:pPr>
        <w:pStyle w:val="Normal"/>
        <w:rPr/>
      </w:pPr>
      <w:r>
        <w:rPr/>
        <w:t>[[@Bible:2Ki 12:5 ]][[12:5 &gt;&gt; 2Ki 12:5]] {{field-on:Bible}} свещениците нека го вземат у себе си, всеки от познатия си, и нека поправят разваленията на дома дето се намери разваление. {{field-off:Bible}}</w:t>
      </w:r>
    </w:p>
    <w:p>
      <w:pPr>
        <w:pStyle w:val="Normal"/>
        <w:rPr/>
      </w:pPr>
      <w:r>
        <w:rPr/>
        <w:t>[[@Bible:2Ki 12:6 ]][[12:6 &gt;&gt; 2Ki 12:6]] {{field-on:Bible}} Но в двадесет и третото лето на цар Иоаса свещениците не бяха поправили разваленията на дома. {{field-off:Bible}}</w:t>
      </w:r>
    </w:p>
    <w:p>
      <w:pPr>
        <w:pStyle w:val="Normal"/>
        <w:rPr/>
      </w:pPr>
      <w:r>
        <w:rPr/>
        <w:t>[[@Bible:2Ki 12:7 ]][[12:7 &gt;&gt; 2Ki 12:7]] {{field-on:Bible}} Заради това повикна цар Иоас Иодая свещеника и свещениците та им рече: Защо не проправихте разваленията на дома? Сега прочее не вземайте вече сребро от познатите си, но давайте го за разваленията на дома. {{field-off:Bible}}</w:t>
      </w:r>
    </w:p>
    <w:p>
      <w:pPr>
        <w:pStyle w:val="Normal"/>
        <w:rPr/>
      </w:pPr>
      <w:r>
        <w:rPr/>
        <w:t>[[@Bible:2Ki 12:8 ]][[12:8 &gt;&gt; 2Ki 12:8]] {{field-on:Bible}} И склониха свещениците да не вземат вече сребро от людете, и да не поправят разваленията на дома. {{field-off:Bible}}</w:t>
      </w:r>
    </w:p>
    <w:p>
      <w:pPr>
        <w:pStyle w:val="Normal"/>
        <w:rPr/>
      </w:pPr>
      <w:r>
        <w:rPr/>
        <w:t>[[@Bible:2Ki 12:9 ]][[12:9 &gt;&gt; 2Ki 12:9]] {{field-on:Bible}} И взе Иодай свещеникът един ковчежец, и отвори дупка върх покрова му та го тури при олтаря отдясно на входа в дома Господен; и свещениците които пазеха дверите туряха в него всичкото сребро вносимото в дома Господен. {{field-off:Bible}}</w:t>
      </w:r>
    </w:p>
    <w:p>
      <w:pPr>
        <w:pStyle w:val="Normal"/>
        <w:rPr/>
      </w:pPr>
      <w:r>
        <w:rPr/>
        <w:t>[[@Bible:2Ki 12:10 ]][[12:10 &gt;&gt; 2Ki 12:10]] {{field-on:Bible}} И когато гледаха че беше много среброто което бе в ковчежеца, царският писец и великият свещеник възлизаха та връзваха в мешци и броеха среброто намереното в дома Господен. {{field-off:Bible}}</w:t>
      </w:r>
    </w:p>
    <w:p>
      <w:pPr>
        <w:pStyle w:val="Normal"/>
        <w:rPr/>
      </w:pPr>
      <w:r>
        <w:rPr/>
        <w:t>[[@Bible:2Ki 12:11 ]][[12:11 &gt;&gt; 2Ki 12:11]] {{field-on:Bible}} И даваха изброеното сребро в ръцете на онези които правеха делото, които имаха настоятелството на дома Господен; а те го иждивяваха по дърводелците и градителите които работеха в дома Господен, {{field-off:Bible}}</w:t>
      </w:r>
    </w:p>
    <w:p>
      <w:pPr>
        <w:pStyle w:val="Normal"/>
        <w:rPr/>
      </w:pPr>
      <w:r>
        <w:rPr/>
        <w:t>[[@Bible:2Ki 12:12 ]][[12:12 &gt;&gt; 2Ki 12:12]] {{field-on:Bible}} и по зидарите и по каменосечците за да купуват дърва и дялани камене та да поправят разваленията на дома Господен, и за всичкото що трябваше за поправянето на дома. {{field-off:Bible}}</w:t>
      </w:r>
    </w:p>
    <w:p>
      <w:pPr>
        <w:pStyle w:val="Normal"/>
        <w:rPr/>
      </w:pPr>
      <w:r>
        <w:rPr/>
        <w:t>[[@Bible:2Ki 12:13 ]][[12:13 &gt;&gt; 2Ki 12:13]] {{field-on:Bible}} Но от среброто що се вносяше в дома Господен не се направиха сребърни чаши, щипци, легени, тръби, ни един златен съсъд или сребърен съсъд. {{field-off:Bible}}</w:t>
      </w:r>
    </w:p>
    <w:p>
      <w:pPr>
        <w:pStyle w:val="Normal"/>
        <w:rPr/>
      </w:pPr>
      <w:r>
        <w:rPr/>
        <w:t>[[@Bible:2Ki 12:14 ]][[12:14 &gt;&gt; 2Ki 12:14]] {{field-on:Bible}} Но даваха го на работниците, и поправяха с него дома Господен. {{field-off:Bible}}</w:t>
      </w:r>
    </w:p>
    <w:p>
      <w:pPr>
        <w:pStyle w:val="Normal"/>
        <w:rPr/>
      </w:pPr>
      <w:r>
        <w:rPr/>
        <w:t>[[@Bible:2Ki 12:15 ]][[12:15 &gt;&gt; 2Ki 12:15]] {{field-on:Bible}} И не търсеха сметка от человеците на които даваха среброто за да се разподели на работниците, защото работеха верно. {{field-off:Bible}}</w:t>
      </w:r>
    </w:p>
    <w:p>
      <w:pPr>
        <w:pStyle w:val="Normal"/>
        <w:rPr/>
      </w:pPr>
      <w:r>
        <w:rPr/>
        <w:t>[[@Bible:2Ki 12:16 ]][[12:16 &gt;&gt; 2Ki 12:16]] {{field-on:Bible}} Среброто което бе за престъпление и среброто което бе за грях не се носеше в дома Господен: то беше на свещениците. {{field-off:Bible}}</w:t>
      </w:r>
    </w:p>
    <w:p>
      <w:pPr>
        <w:pStyle w:val="Normal"/>
        <w:rPr/>
      </w:pPr>
      <w:r>
        <w:rPr/>
        <w:t>[[@Bible:2Ki 12:17 ]][[12:17 &gt;&gt; 2Ki 12:17]] {{field-on:Bible}} Тогаз възлезе Азаил Сирийският цар та ратува против Гет и облада го: сетне обърна Азаил лицето си за да възлезе против Ерусалим. {{field-off:Bible}}</w:t>
      </w:r>
    </w:p>
    <w:p>
      <w:pPr>
        <w:pStyle w:val="Normal"/>
        <w:rPr/>
      </w:pPr>
      <w:r>
        <w:rPr/>
        <w:t>[[@Bible:2Ki 12:18 ]][[12:18 &gt;&gt; 2Ki 12:18]] {{field-on:Bible}} И взе Иоас Юдинът цар всичките посвещения които Иосафат и Иорам и Охозия, отците му, Юдините царе, бяха посветили, и своите си посвещения, и всичкото злато което се намери в съкровищата на дома Господен и на царския дом та ги прати на Азаила Сирийския цар; и оттегли се от Ерусалим. {{field-off:Bible}}</w:t>
      </w:r>
    </w:p>
    <w:p>
      <w:pPr>
        <w:pStyle w:val="Normal"/>
        <w:rPr/>
      </w:pPr>
      <w:r>
        <w:rPr/>
        <w:t>[[@Bible:2Ki 12:19 ]][[12:19 &gt;&gt; 2Ki 12:19]] {{field-on:Bible}} А останалите деяния на Иоаса, и всичко що стори, не са ли писани в Книгата на Летовниците на Юдините Царе? {{field-off:Bible}}</w:t>
      </w:r>
    </w:p>
    <w:p>
      <w:pPr>
        <w:pStyle w:val="Normal"/>
        <w:rPr/>
      </w:pPr>
      <w:r>
        <w:rPr/>
        <w:t>[[@Bible:2Ki 12:20 ]][[12:20 &gt;&gt; 2Ki 12:20]] {{field-on:Bible}} И станаха рабите му та направиха съзаклятие, и поразиха Иоаса в дома Мило, в низхода Сила. {{field-off:Bible}}</w:t>
      </w:r>
    </w:p>
    <w:p>
      <w:pPr>
        <w:pStyle w:val="Normal"/>
        <w:rPr/>
      </w:pPr>
      <w:r>
        <w:rPr/>
        <w:t>[[@Bible:2Ki 12:21 ]][[12:21 &gt;&gt; 2Ki 12:21]] {{field-on:Bible}} Защото Иозахар Симеатовът син и Иозавад Сомировът син, слугите му, поразиха го, и умря; и погребоха го с отците му в Давидовия град; и въцари се вместо него Амасия син му. {{field-off:Bible}}</w:t>
      </w:r>
    </w:p>
    <w:p>
      <w:pPr>
        <w:pStyle w:val="Heading2"/>
        <w:rPr/>
      </w:pPr>
      <w:r>
        <w:rPr/>
        <w:t>Глава 13</w:t>
      </w:r>
    </w:p>
    <w:p>
      <w:pPr>
        <w:pStyle w:val="Normal"/>
        <w:rPr/>
      </w:pPr>
      <w:r>
        <w:rPr/>
        <w:t>[[@Bible:2Ki 13:1 ]][[13:1 &gt;&gt; 2Ki 13:1]] {{field-on:Bible}} В двадесет и третото лето на Иоаса Охозиевия син Юдиния цар, въцари се Иоахаз Ииуевът син над Израиля в Самария, и царува седемнадесет години. {{field-off:Bible}}</w:t>
      </w:r>
    </w:p>
    <w:p>
      <w:pPr>
        <w:pStyle w:val="Normal"/>
        <w:rPr/>
      </w:pPr>
      <w:r>
        <w:rPr/>
        <w:t>[[@Bible:2Ki 13:2 ]][[13:2 &gt;&gt; 2Ki 13:2]] {{field-on:Bible}} И направи зло пред Господа, и последва греховете на Иеровоама Наватовия син който направи Израиля да съгреши: не се отдалечи от тях. {{field-off:Bible}}</w:t>
      </w:r>
    </w:p>
    <w:p>
      <w:pPr>
        <w:pStyle w:val="Normal"/>
        <w:rPr/>
      </w:pPr>
      <w:r>
        <w:rPr/>
        <w:t>[[@Bible:2Ki 13:3 ]][[13:3 &gt;&gt; 2Ki 13:3]] {{field-on:Bible}} И разпали се гневът Господен против Израиля, и предаде го в ръката на Азаила Сирийския цар, и в ръката на Венадада Азаиловия син, в всичките дни. {{field-off:Bible}}</w:t>
      </w:r>
    </w:p>
    <w:p>
      <w:pPr>
        <w:pStyle w:val="Normal"/>
        <w:rPr/>
      </w:pPr>
      <w:r>
        <w:rPr/>
        <w:t>[[@Bible:2Ki 13:4 ]][[13:4 &gt;&gt; 2Ki 13:4]] {{field-on:Bible}} И помоли се Господу Иоахаз; и послуша го Господ, защото видя притеснението на Израиля, понеже Сирийският цар ги притесняваше. {{field-off:Bible}}</w:t>
      </w:r>
    </w:p>
    <w:p>
      <w:pPr>
        <w:pStyle w:val="Normal"/>
        <w:rPr/>
      </w:pPr>
      <w:r>
        <w:rPr/>
        <w:t>[[@Bible:2Ki 13:5 ]][[13:5 &gt;&gt; 2Ki 13:5]] {{field-on:Bible}} (И даде Господ на Израиля избавител, та излязоха от под ръката на Сирийците; и населиха се Израилевите синова в обиталищата си както по-напред. {{field-off:Bible}}</w:t>
      </w:r>
    </w:p>
    <w:p>
      <w:pPr>
        <w:pStyle w:val="Normal"/>
        <w:rPr/>
      </w:pPr>
      <w:r>
        <w:rPr/>
        <w:t>[[@Bible:2Ki 13:6 ]][[13:6 &gt;&gt; 2Ki 13:6]] {{field-on:Bible}} Но не се отдалечиха от греховете на дома на Иеровоама който направи Израиля да съгреши; в тях ходиха; и още стоеше Ашерата в Самария.) {{field-off:Bible}}</w:t>
      </w:r>
    </w:p>
    <w:p>
      <w:pPr>
        <w:pStyle w:val="Normal"/>
        <w:rPr/>
      </w:pPr>
      <w:r>
        <w:rPr/>
        <w:t>[[@Bible:2Ki 13:7 ]][[13:7 &gt;&gt; 2Ki 13:7]] {{field-on:Bible}} И не остави на Иоахаза люде освен петдесет конници, и десет колесници, и десет тисящи пешци; защото ги погуби Сирийският цар, и направи ги като пръст стъпкана. {{field-off:Bible}}</w:t>
      </w:r>
    </w:p>
    <w:p>
      <w:pPr>
        <w:pStyle w:val="Normal"/>
        <w:rPr/>
      </w:pPr>
      <w:r>
        <w:rPr/>
        <w:t>[[@Bible:2Ki 13:8 ]][[13:8 &gt;&gt; 2Ki 13:8]] {{field-on:Bible}} А останалите деяния на Иоахаза, и всичко що направи, и юначествата му, не са ли писани в Книгата на Летовниците на Израилевите Царе? {{field-off:Bible}}</w:t>
      </w:r>
    </w:p>
    <w:p>
      <w:pPr>
        <w:pStyle w:val="Normal"/>
        <w:rPr/>
      </w:pPr>
      <w:r>
        <w:rPr/>
        <w:t>[[@Bible:2Ki 13:9 ]][[13:9 &gt;&gt; 2Ki 13:9]] {{field-on:Bible}} И заспа Иоахаз с отците си, и погребоха го в Самария; а въцари се вместо него Иоас син му. {{field-off:Bible}}</w:t>
      </w:r>
    </w:p>
    <w:p>
      <w:pPr>
        <w:pStyle w:val="Normal"/>
        <w:rPr/>
      </w:pPr>
      <w:r>
        <w:rPr/>
        <w:t>[[@Bible:2Ki 13:10 ]][[13:10 &gt;&gt; 2Ki 13:10]] {{field-on:Bible}} В тридесет и седмото лето на Иоаса Юдиния цар въцари се Иоас Иоахазовът син над Израиля в Самария, и царува шестнадесет години. {{field-off:Bible}}</w:t>
      </w:r>
    </w:p>
    <w:p>
      <w:pPr>
        <w:pStyle w:val="Normal"/>
        <w:rPr/>
      </w:pPr>
      <w:r>
        <w:rPr/>
        <w:t>[[@Bible:2Ki 13:11 ]][[13:11 &gt;&gt; 2Ki 13:11]] {{field-on:Bible}} И направи зло пред Господа: не се отдалечи от всичките грехове на Иеровоама Наватовия син който направи Израиля да съгреши: в тях ходи. {{field-off:Bible}}</w:t>
      </w:r>
    </w:p>
    <w:p>
      <w:pPr>
        <w:pStyle w:val="Normal"/>
        <w:rPr/>
      </w:pPr>
      <w:r>
        <w:rPr/>
        <w:t>[[@Bible:2Ki 13:12 ]][[13:12 &gt;&gt; 2Ki 13:12]] {{field-on:Bible}} А останалите деяния на Иоаса, и всичко що направи, и юначествата му, как ратува против Амасия Юдиния цар, не са ли писани в Книгата на Летовниците на Израилевите Царе? {{field-off:Bible}}</w:t>
      </w:r>
    </w:p>
    <w:p>
      <w:pPr>
        <w:pStyle w:val="Normal"/>
        <w:rPr/>
      </w:pPr>
      <w:r>
        <w:rPr/>
        <w:t>[[@Bible:2Ki 13:13 ]][[13:13 &gt;&gt; 2Ki 13:13]] {{field-on:Bible}} И заспа Иоас с отците си; а на престола му седна Иеровоам; и погребе се Иоас в Самария с Израилевите царе. {{field-off:Bible}}</w:t>
      </w:r>
    </w:p>
    <w:p>
      <w:pPr>
        <w:pStyle w:val="Normal"/>
        <w:rPr/>
      </w:pPr>
      <w:r>
        <w:rPr/>
        <w:t>[[@Bible:2Ki 13:14 ]][[13:14 &gt;&gt; 2Ki 13:14]] {{field-on:Bible}} А Елисей се разболя от болестта си от която умря. И слезе при него Иоас Израилевия цар та плака над лицето му, и рече: Отче мой, отче мой, колесница Израилева, и конница негова! {{field-off:Bible}}</w:t>
      </w:r>
    </w:p>
    <w:p>
      <w:pPr>
        <w:pStyle w:val="Normal"/>
        <w:rPr/>
      </w:pPr>
      <w:r>
        <w:rPr/>
        <w:t>[[@Bible:2Ki 13:15 ]][[13:15 &gt;&gt; 2Ki 13:15]] {{field-on:Bible}} И рече му Елисей: Вземи лък и стрели. И взе лък и спрели. {{field-off:Bible}}</w:t>
      </w:r>
    </w:p>
    <w:p>
      <w:pPr>
        <w:pStyle w:val="Normal"/>
        <w:rPr/>
      </w:pPr>
      <w:r>
        <w:rPr/>
        <w:t>[[@Bible:2Ki 13:16 ]][[13:16 &gt;&gt; 2Ki 13:16]] {{field-on:Bible}} И рече на Израилевия цар: Тури ръката си на лъка. И тури ръката си; и положи Елисей ръцете си върх ръцете на царя, {{field-off:Bible}}</w:t>
      </w:r>
    </w:p>
    <w:p>
      <w:pPr>
        <w:pStyle w:val="Normal"/>
        <w:rPr/>
      </w:pPr>
      <w:r>
        <w:rPr/>
        <w:t>[[@Bible:2Ki 13:17 ]][[13:17 &gt;&gt; 2Ki 13:17]] {{field-on:Bible}} и рече: Отвори прозореца към изток. И отвори. И рече Елисей: Стреляй. И устрели. И рече: Стрелата на спасението Господне, и стрелата на спасението от Сирийците! и ще поразиш Сирийците в Афек доде ги свършиш. {{field-off:Bible}}</w:t>
      </w:r>
    </w:p>
    <w:p>
      <w:pPr>
        <w:pStyle w:val="Normal"/>
        <w:rPr/>
      </w:pPr>
      <w:r>
        <w:rPr/>
        <w:t>[[@Bible:2Ki 13:18 ]][[13:18 &gt;&gt; 2Ki 13:18]] {{field-on:Bible}} И рече: Вземи стрелите. И взе ги. И рече на Израилевия цар: Удари на земята. И удари три пъти и престана. {{field-off:Bible}}</w:t>
      </w:r>
    </w:p>
    <w:p>
      <w:pPr>
        <w:pStyle w:val="Normal"/>
        <w:rPr/>
      </w:pPr>
      <w:r>
        <w:rPr/>
        <w:t>[[@Bible:2Ki 13:19 ]][[13:19 &gt;&gt; 2Ki 13:19]] {{field-on:Bible}} И разгневи се на него человекът Божий, и рече: Трябваше да удариш пет пъти или шест пъти: тогаз щеше да удариш Сирийците доде ги свършиш; но сега само три пъти ще поразиш Сирийците. {{field-off:Bible}}</w:t>
      </w:r>
    </w:p>
    <w:p>
      <w:pPr>
        <w:pStyle w:val="Normal"/>
        <w:rPr/>
      </w:pPr>
      <w:r>
        <w:rPr/>
        <w:t>[[@Bible:2Ki 13:20 ]][[13:20 &gt;&gt; 2Ki 13:20]] {{field-on:Bible}} И умря Елисей, и погребоха го. А в следващето лето някакви Моавски пълкове направиха нападение на земята. {{field-off:Bible}}</w:t>
      </w:r>
    </w:p>
    <w:p>
      <w:pPr>
        <w:pStyle w:val="Normal"/>
        <w:rPr/>
      </w:pPr>
      <w:r>
        <w:rPr/>
        <w:t>[[@Bible:2Ki 13:21 ]][[13:21 &gt;&gt; 2Ki 13:21]] {{field-on:Bible}} И като погребваха едного человека, ето, видяха пълк; и хвърлиха человека в гроба на Елисея; и като стигна человекът та досегна костите на Елисея, оживя и стана на нозете си. {{field-off:Bible}}</w:t>
      </w:r>
    </w:p>
    <w:p>
      <w:pPr>
        <w:pStyle w:val="Normal"/>
        <w:rPr/>
      </w:pPr>
      <w:r>
        <w:rPr/>
        <w:t>[[@Bible:2Ki 13:22 ]][[13:22 &gt;&gt; 2Ki 13:22]] {{field-on:Bible}} И Азаил Сирийският цар притесняваше Израиля в всичките дни на Иоахаза. {{field-off:Bible}}</w:t>
      </w:r>
    </w:p>
    <w:p>
      <w:pPr>
        <w:pStyle w:val="Normal"/>
        <w:rPr/>
      </w:pPr>
      <w:r>
        <w:rPr/>
        <w:t>[[@Bible:2Ki 13:23 ]][[13:23 &gt;&gt; 2Ki 13:23]] {{field-on:Bible}} Но Господ ги помилва, и пожали ги, и пригледна на тях заради завета си с Авраама, Исаака, и Якова; и не рачи да ги изтреби, и не ги отхвърли от лицето си до нине. {{field-off:Bible}}</w:t>
      </w:r>
    </w:p>
    <w:p>
      <w:pPr>
        <w:pStyle w:val="Normal"/>
        <w:rPr/>
      </w:pPr>
      <w:r>
        <w:rPr/>
        <w:t>[[@Bible:2Ki 13:24 ]][[13:24 &gt;&gt; 2Ki 13:24]] {{field-on:Bible}} И умря Азаил Сирийският цар; и въцари се вместо него Венадад син му. {{field-off:Bible}}</w:t>
      </w:r>
    </w:p>
    <w:p>
      <w:pPr>
        <w:pStyle w:val="Normal"/>
        <w:rPr/>
      </w:pPr>
      <w:r>
        <w:rPr/>
        <w:t>[[@Bible:2Ki 13:25 ]][[13:25 &gt;&gt; 2Ki 13:25]] {{field-on:Bible}} И взе пак Иоас Иоахазовът син от ръката на Венадада Азаиловия син градовете които Азаил беше взел от ръката на баща му Иоахаза в боя. Три пъти го порази Иоас, и взе пак Израилевите градове. {{field-off:Bible}}</w:t>
      </w:r>
    </w:p>
    <w:p>
      <w:pPr>
        <w:pStyle w:val="Heading2"/>
        <w:rPr/>
      </w:pPr>
      <w:r>
        <w:rPr/>
        <w:t>Глава 14</w:t>
      </w:r>
    </w:p>
    <w:p>
      <w:pPr>
        <w:pStyle w:val="Normal"/>
        <w:rPr/>
      </w:pPr>
      <w:r>
        <w:rPr/>
        <w:t>[[@Bible:2Ki 14:1 ]][[14:1 &gt;&gt; 2Ki 14:1]] {{field-on:Bible}} В второто лето на Иоаса Иоахазовия син, царя Израилев, въцари се Амасия синът Иоасов, Юдиния цар. {{field-off:Bible}}</w:t>
      </w:r>
    </w:p>
    <w:p>
      <w:pPr>
        <w:pStyle w:val="Normal"/>
        <w:rPr/>
      </w:pPr>
      <w:r>
        <w:rPr/>
        <w:t>[[@Bible:2Ki 14:2 ]][[14:2 &gt;&gt; 2Ki 14:2]] {{field-on:Bible}} Двадесет и пет години на възраст бе когато се въцари, и царува двадесет и девет години в Ерусалим. И името на майка му бе Иоадана от Ерусалим. {{field-off:Bible}}</w:t>
      </w:r>
    </w:p>
    <w:p>
      <w:pPr>
        <w:pStyle w:val="Normal"/>
        <w:rPr/>
      </w:pPr>
      <w:r>
        <w:rPr/>
        <w:t>[[@Bible:2Ki 14:3 ]][[14:3 &gt;&gt; 2Ki 14:3]] {{field-on:Bible}} И направи което бе право пред Господа, но не както Давид отец му: направи по всичко що бе направил баща му Иоас. {{field-off:Bible}}</w:t>
      </w:r>
    </w:p>
    <w:p>
      <w:pPr>
        <w:pStyle w:val="Normal"/>
        <w:rPr/>
      </w:pPr>
      <w:r>
        <w:rPr/>
        <w:t>[[@Bible:2Ki 14:4 ]][[14:4 &gt;&gt; 2Ki 14:4]] {{field-on:Bible}} Високите обаче места не се отмахнаха: людете жъртвуваха още и кадяха по високите места. {{field-off:Bible}}</w:t>
      </w:r>
    </w:p>
    <w:p>
      <w:pPr>
        <w:pStyle w:val="Normal"/>
        <w:rPr/>
      </w:pPr>
      <w:r>
        <w:rPr/>
        <w:t>[[@Bible:2Ki 14:5 ]][[14:5 &gt;&gt; 2Ki 14:5]] {{field-on:Bible}} И като се утвърди царството в ръката му, уби слугите си които бяха убили царя баща му. {{field-off:Bible}}</w:t>
      </w:r>
    </w:p>
    <w:p>
      <w:pPr>
        <w:pStyle w:val="Normal"/>
        <w:rPr/>
      </w:pPr>
      <w:r>
        <w:rPr/>
        <w:t>[[@Bible:2Ki 14:6 ]][[14:6 &gt;&gt; 2Ki 14:6]] {{field-on:Bible}} чадата обаче на убийците на умъртви, според писаното н книгата на Мойсеевия закон, дето заповяда Господ и каза: Бащите да се не умъртвяват за чадата, нито чадата да се умъртвяват за бащите; но всеки да се умъртвява за съгрешението си. {{field-off:Bible}}</w:t>
      </w:r>
    </w:p>
    <w:p>
      <w:pPr>
        <w:pStyle w:val="Normal"/>
        <w:rPr/>
      </w:pPr>
      <w:r>
        <w:rPr/>
        <w:t>[[@Bible:2Ki 14:7 ]][[14:7 &gt;&gt; 2Ki 14:7]] {{field-on:Bible}} Той порази от Едома десет тисящи в дола на солта, и превзе града Села с бой, и нарече името му Иоктеил до този ден. {{field-off:Bible}}</w:t>
      </w:r>
    </w:p>
    <w:p>
      <w:pPr>
        <w:pStyle w:val="Normal"/>
        <w:rPr/>
      </w:pPr>
      <w:r>
        <w:rPr/>
        <w:t>[[@Bible:2Ki 14:8 ]][[14:8 &gt;&gt; 2Ki 14:8]] {{field-on:Bible}} Тогаз проводи Амасия вестители на Иоаса сина на Иоахаза, Ииуевия син, Израилевия цар, и рече: Ела да се видим лице с лице. {{field-off:Bible}}</w:t>
      </w:r>
    </w:p>
    <w:p>
      <w:pPr>
        <w:pStyle w:val="Normal"/>
        <w:rPr/>
      </w:pPr>
      <w:r>
        <w:rPr/>
        <w:t>[[@Bible:2Ki 14:9 ]][[14:9 &gt;&gt; 2Ki 14:9]] {{field-on:Bible}} И проводи Иоас Израилевий цар на Амасия Юдиния цар и рече: Трънът Ливански проводил на кедъра Ливански та рекъл: Дай дъщеря си на сина ми за жена; но заминал един див звяр който бил в Ливан та стъпкал тръна. {{field-off:Bible}}</w:t>
      </w:r>
    </w:p>
    <w:p>
      <w:pPr>
        <w:pStyle w:val="Normal"/>
        <w:rPr/>
      </w:pPr>
      <w:r>
        <w:rPr/>
        <w:t>[[@Bible:2Ki 14:10 ]][[14:10 &gt;&gt; 2Ki 14:10]] {{field-on:Bible}} Ти порази наистина Едома, и възвиси те сърдцето ти: радвай се на славата си, и седи в дома си; защо да се сплиташ в зло, за което би паднал ти и Юда с тебе? {{field-off:Bible}}</w:t>
      </w:r>
    </w:p>
    <w:p>
      <w:pPr>
        <w:pStyle w:val="Normal"/>
        <w:rPr/>
      </w:pPr>
      <w:r>
        <w:rPr/>
        <w:t>[[@Bible:2Ki 14:11 ]][[14:11 &gt;&gt; 2Ki 14:11]] {{field-on:Bible}} Но Амасия не послуша. Премина прочее Иоас Израилевът цар та се видяха лице с лице, той и Амасия Юдинът цар, в Ветсемес, който принадлежи на Юда. {{field-off:Bible}}</w:t>
      </w:r>
    </w:p>
    <w:p>
      <w:pPr>
        <w:pStyle w:val="Normal"/>
        <w:rPr/>
      </w:pPr>
      <w:r>
        <w:rPr/>
        <w:t>[[@Bible:2Ki 14:12 ]][[14:12 &gt;&gt; 2Ki 14:12]] {{field-on:Bible}} И поразен биде Юда пред Израиля; и побягнаха всеки в шатрите си. {{field-off:Bible}}</w:t>
      </w:r>
    </w:p>
    <w:p>
      <w:pPr>
        <w:pStyle w:val="Normal"/>
        <w:rPr/>
      </w:pPr>
      <w:r>
        <w:rPr/>
        <w:t>[[@Bible:2Ki 14:13 ]][[14:13 &gt;&gt; 2Ki 14:13]] {{field-on:Bible}} И Иоас Израилевът цар хвана Амасия Юдиния цар, сина на Иоаса Охозиевия син, в Ветсемес; и дойде в Ерусалим та съсипа стената на Ерусалим от портата Ефрем дори до портата на ъгъла, четиристотин лакти. {{field-off:Bible}}</w:t>
      </w:r>
    </w:p>
    <w:p>
      <w:pPr>
        <w:pStyle w:val="Normal"/>
        <w:rPr/>
      </w:pPr>
      <w:r>
        <w:rPr/>
        <w:t>[[@Bible:2Ki 14:14 ]][[14:14 &gt;&gt; 2Ki 14:14]] {{field-on:Bible}} И като взе всичкото злато и сребро, и всичките съсъди които се намериха в дома Господен и в съкровищницата на царския дом, и человеци залог, върна се в Самария. {{field-off:Bible}}</w:t>
      </w:r>
    </w:p>
    <w:p>
      <w:pPr>
        <w:pStyle w:val="Normal"/>
        <w:rPr/>
      </w:pPr>
      <w:r>
        <w:rPr/>
        <w:t>[[@Bible:2Ki 14:15 ]][[14:15 &gt;&gt; 2Ki 14:15]] {{field-on:Bible}} А останалите деяния на Иоаса които направи, и юначествата му, и как ратува с Амасия Юдиния цар, не са ли писани в Книгата на Летовниците на Израилевите Царе? {{field-off:Bible}}</w:t>
      </w:r>
    </w:p>
    <w:p>
      <w:pPr>
        <w:pStyle w:val="Normal"/>
        <w:rPr/>
      </w:pPr>
      <w:r>
        <w:rPr/>
        <w:t>[[@Bible:2Ki 14:16 ]][[14:16 &gt;&gt; 2Ki 14:16]] {{field-on:Bible}} И заспа Иоас с отците си, и погребе се в Самария с Израилевите царе; и въцари се вместо него Иеровоам син му. {{field-off:Bible}}</w:t>
      </w:r>
    </w:p>
    <w:p>
      <w:pPr>
        <w:pStyle w:val="Normal"/>
        <w:rPr/>
      </w:pPr>
      <w:r>
        <w:rPr/>
        <w:t>[[@Bible:2Ki 14:17 ]][[14:17 &gt;&gt; 2Ki 14:17]] {{field-on:Bible}} А Амасия Иоасовът син, Юдинът цар, живя след смъртта на Иоаса Иоахазовът син, Израилевия цар, петнадесет години. {{field-off:Bible}}</w:t>
      </w:r>
    </w:p>
    <w:p>
      <w:pPr>
        <w:pStyle w:val="Normal"/>
        <w:rPr/>
      </w:pPr>
      <w:r>
        <w:rPr/>
        <w:t>[[@Bible:2Ki 14:18 ]][[14:18 &gt;&gt; 2Ki 14:18]] {{field-on:Bible}} А останалите деяния на Амасия не са ли писани в Книгата на Летовниците на Юдините Царе? {{field-off:Bible}}</w:t>
      </w:r>
    </w:p>
    <w:p>
      <w:pPr>
        <w:pStyle w:val="Normal"/>
        <w:rPr/>
      </w:pPr>
      <w:r>
        <w:rPr/>
        <w:t>[[@Bible:2Ki 14:19 ]][[14:19 &gt;&gt; 2Ki 14:19]] {{field-on:Bible}} И направиха съзаклятие против него в Ерусалим, и побегна в Лахис, но пратиха след него в Лахис та го убиха там. {{field-off:Bible}}</w:t>
      </w:r>
    </w:p>
    <w:p>
      <w:pPr>
        <w:pStyle w:val="Normal"/>
        <w:rPr/>
      </w:pPr>
      <w:r>
        <w:rPr/>
        <w:t>[[@Bible:2Ki 14:20 ]][[14:20 &gt;&gt; 2Ki 14:20]] {{field-on:Bible}} И донесоха го на коне; и погребе се в Ерусалим с отците си в Давидовия град. {{field-off:Bible}}</w:t>
      </w:r>
    </w:p>
    <w:p>
      <w:pPr>
        <w:pStyle w:val="Normal"/>
        <w:rPr/>
      </w:pPr>
      <w:r>
        <w:rPr/>
        <w:t>[[@Bible:2Ki 14:21 ]][[14:21 &gt;&gt; 2Ki 14:21]] {{field-on:Bible}} А всичките Юдини люде взеха Азария който бе на шестнадесет години на възраст, та го направиха цар, вместо баща му Амасия. {{field-off:Bible}}</w:t>
      </w:r>
    </w:p>
    <w:p>
      <w:pPr>
        <w:pStyle w:val="Normal"/>
        <w:rPr/>
      </w:pPr>
      <w:r>
        <w:rPr/>
        <w:t>[[@Bible:2Ki 14:22 ]][[14:22 &gt;&gt; 2Ki 14:22]] {{field-on:Bible}} Той съгради Елат, и възвърна го на Юда когато заспа баща му царят с отците си. {{field-off:Bible}}</w:t>
      </w:r>
    </w:p>
    <w:p>
      <w:pPr>
        <w:pStyle w:val="Normal"/>
        <w:rPr/>
      </w:pPr>
      <w:r>
        <w:rPr/>
        <w:t>[[@Bible:2Ki 14:23 ]][[14:23 &gt;&gt; 2Ki 14:23]] {{field-on:Bible}} В петнадесетото лето на Амасия сина на Иоаса, Юдиния цар, въцари се в Самария Иеровоам синът на Иоаса, Израилевия цар, и царува години четиридесет и една. {{field-off:Bible}}</w:t>
      </w:r>
    </w:p>
    <w:p>
      <w:pPr>
        <w:pStyle w:val="Normal"/>
        <w:rPr/>
      </w:pPr>
      <w:r>
        <w:rPr/>
        <w:t>[[@Bible:2Ki 14:24 ]][[14:24 &gt;&gt; 2Ki 14:24]] {{field-on:Bible}} И направи зло пред Господа: не се отдалечи от всичките грехове на Иеровоама Наватовия син който направи Израиля да съгреши. {{field-off:Bible}}</w:t>
      </w:r>
    </w:p>
    <w:p>
      <w:pPr>
        <w:pStyle w:val="Normal"/>
        <w:rPr/>
      </w:pPr>
      <w:r>
        <w:rPr/>
        <w:t>[[@Bible:2Ki 14:25 ]][[14:25 &gt;&gt; 2Ki 14:25]] {{field-on:Bible}} Той постави пак предела на Израиля, от входа Емат до морето на полето, според словото на Господа Бога Израилева което говори чрез раба си Иона Аматиевия син, пророка който бе от Гетефер. {{field-off:Bible}}</w:t>
      </w:r>
    </w:p>
    <w:p>
      <w:pPr>
        <w:pStyle w:val="Normal"/>
        <w:rPr/>
      </w:pPr>
      <w:r>
        <w:rPr/>
        <w:t>[[@Bible:2Ki 14:26 ]][[14:26 &gt;&gt; 2Ki 14:26]] {{field-on:Bible}} Защото видя Господ притеснението на Израиля горко много, че нямаше ни затворен нито оставен, нито имаше кой да помогне на Израиля. {{field-off:Bible}}</w:t>
      </w:r>
    </w:p>
    <w:p>
      <w:pPr>
        <w:pStyle w:val="Normal"/>
        <w:rPr/>
      </w:pPr>
      <w:r>
        <w:rPr/>
        <w:t>[[@Bible:2Ki 14:27 ]][[14:27 &gt;&gt; 2Ki 14:27]] {{field-on:Bible}} И Господ не рече да изглади от под небето името на Израиля, но ги избави чрез ръката на Иеровоама Иоасовия син. {{field-off:Bible}}</w:t>
      </w:r>
    </w:p>
    <w:p>
      <w:pPr>
        <w:pStyle w:val="Normal"/>
        <w:rPr/>
      </w:pPr>
      <w:r>
        <w:rPr/>
        <w:t>[[@Bible:2Ki 14:28 ]][[14:28 &gt;&gt; 2Ki 14:28]] {{field-on:Bible}} А останалите деяния на Иеровоама, и всичко що направи, и юначествата му, как ратува, и как взе пак Дамаск и Емат на Юда в Израиля, не са ли писани в Книгата на Летовниците на Израилевите Царе? {{field-off:Bible}}</w:t>
      </w:r>
    </w:p>
    <w:p>
      <w:pPr>
        <w:pStyle w:val="Normal"/>
        <w:rPr/>
      </w:pPr>
      <w:r>
        <w:rPr/>
        <w:t>[[@Bible:2Ki 14:29 ]][[14:29 &gt;&gt; 2Ki 14:29]] {{field-on:Bible}} И заспа Иеровоам с отците си, Израилевите царе; и въцари се вместо него Захария син му. {{field-off:Bible}}</w:t>
      </w:r>
    </w:p>
    <w:p>
      <w:pPr>
        <w:pStyle w:val="Heading2"/>
        <w:rPr/>
      </w:pPr>
      <w:r>
        <w:rPr/>
        <w:t>Глава 15</w:t>
      </w:r>
    </w:p>
    <w:p>
      <w:pPr>
        <w:pStyle w:val="Normal"/>
        <w:rPr/>
      </w:pPr>
      <w:r>
        <w:rPr/>
        <w:t>[[@Bible:2Ki 15:1 ]][[15:1 &gt;&gt; 2Ki 15:1]] {{field-on:Bible}} В двадесет и седмото лето на Иеровоама Израилевия цар въцари се Азария синът на Амасия, Юдиния цар. {{field-off:Bible}}</w:t>
      </w:r>
    </w:p>
    <w:p>
      <w:pPr>
        <w:pStyle w:val="Normal"/>
        <w:rPr/>
      </w:pPr>
      <w:r>
        <w:rPr/>
        <w:t>[[@Bible:2Ki 15:2 ]][[15:2 &gt;&gt; 2Ki 15:2]] {{field-on:Bible}} Шестнадесет години на възраст беше когато се въцари, и царува петдесет и две години в Ерусалим; и името на майка му бе Иехолия, от Ерусалим. {{field-off:Bible}}</w:t>
      </w:r>
    </w:p>
    <w:p>
      <w:pPr>
        <w:pStyle w:val="Normal"/>
        <w:rPr/>
      </w:pPr>
      <w:r>
        <w:rPr/>
        <w:t>[[@Bible:2Ki 15:3 ]][[15:3 &gt;&gt; 2Ki 15:3]] {{field-on:Bible}} И направи което бе право пред Господа, по всичко що беше сторил баща му Амасия. {{field-off:Bible}}</w:t>
      </w:r>
    </w:p>
    <w:p>
      <w:pPr>
        <w:pStyle w:val="Normal"/>
        <w:rPr/>
      </w:pPr>
      <w:r>
        <w:rPr/>
        <w:t>[[@Bible:2Ki 15:4 ]][[15:4 &gt;&gt; 2Ki 15:4]] {{field-on:Bible}} Но високите места не се отмахнаха: людете още жъртвуваха и кадяха по високите места. {{field-off:Bible}}</w:t>
      </w:r>
    </w:p>
    <w:p>
      <w:pPr>
        <w:pStyle w:val="Normal"/>
        <w:rPr/>
      </w:pPr>
      <w:r>
        <w:rPr/>
        <w:t>[[@Bible:2Ki 15:5 ]][[15:5 &gt;&gt; 2Ki 15:5]] {{field-on:Bible}} И порази Господ царя; и той беше прокажен до деня на смъртта си, и живееше в отделна къща. А над дома бе Иотам царевът син; и той съдеше людете на земята. {{field-off:Bible}}</w:t>
      </w:r>
    </w:p>
    <w:p>
      <w:pPr>
        <w:pStyle w:val="Normal"/>
        <w:rPr/>
      </w:pPr>
      <w:r>
        <w:rPr/>
        <w:t>[[@Bible:2Ki 15:6 ]][[15:6 &gt;&gt; 2Ki 15:6]] {{field-on:Bible}} А останалите дела на Азария, и всичко що направи, не са ли писани в Книгата на Летовниците на Юдините Царе? {{field-off:Bible}}</w:t>
      </w:r>
    </w:p>
    <w:p>
      <w:pPr>
        <w:pStyle w:val="Normal"/>
        <w:rPr/>
      </w:pPr>
      <w:r>
        <w:rPr/>
        <w:t>[[@Bible:2Ki 15:7 ]][[15:7 &gt;&gt; 2Ki 15:7]] {{field-on:Bible}} И заспа Азария с отците си, и погребоха го с отците му в Давидовия град; и въцари се вместо него Иотам син му. {{field-off:Bible}}</w:t>
      </w:r>
    </w:p>
    <w:p>
      <w:pPr>
        <w:pStyle w:val="Normal"/>
        <w:rPr/>
      </w:pPr>
      <w:r>
        <w:rPr/>
        <w:t>[[@Bible:2Ki 15:8 ]][[15:8 &gt;&gt; 2Ki 15:8]] {{field-on:Bible}} В тридесет и осмото лето на Азария Юдиния цар, Захария Иеровоамовът син се въцари над Израиля в Самария, и царува шест месеца. {{field-off:Bible}}</w:t>
      </w:r>
    </w:p>
    <w:p>
      <w:pPr>
        <w:pStyle w:val="Normal"/>
        <w:rPr/>
      </w:pPr>
      <w:r>
        <w:rPr/>
        <w:t>[[@Bible:2Ki 15:9 ]][[15:9 &gt;&gt; 2Ki 15:9]] {{field-on:Bible}} И направи зло пред Господа както направиха отците му; не се отдалечи от греховете на Иеровоама Наватовия син който направи Израиля да съгреши. {{field-off:Bible}}</w:t>
      </w:r>
    </w:p>
    <w:p>
      <w:pPr>
        <w:pStyle w:val="Normal"/>
        <w:rPr/>
      </w:pPr>
      <w:r>
        <w:rPr/>
        <w:t>[[@Bible:2Ki 15:10 ]][[15:10 &gt;&gt; 2Ki 15:10]] {{field-on:Bible}} И направи против него съзаклятие Салум Явисовът син, и порази го пред людете и уби го; и въцари се вместо него. {{field-off:Bible}}</w:t>
      </w:r>
    </w:p>
    <w:p>
      <w:pPr>
        <w:pStyle w:val="Normal"/>
        <w:rPr/>
      </w:pPr>
      <w:r>
        <w:rPr/>
        <w:t>[[@Bible:2Ki 15:11 ]][[15:11 &gt;&gt; 2Ki 15:11]] {{field-on:Bible}} А останалите деяния на Захария, ето, писани са в Книгата на Летовниците на Израилевите Царе. {{field-off:Bible}}</w:t>
      </w:r>
    </w:p>
    <w:p>
      <w:pPr>
        <w:pStyle w:val="Normal"/>
        <w:rPr/>
      </w:pPr>
      <w:r>
        <w:rPr/>
        <w:t>[[@Bible:2Ki 15:12 ]][[15:12 &gt;&gt; 2Ki 15:12]] {{field-on:Bible}} Това е словото Господне което говори на Ииуя и рече: Синовете ти ще седят на Израилевия престол до четвъртия род. И стана така. {{field-off:Bible}}</w:t>
      </w:r>
    </w:p>
    <w:p>
      <w:pPr>
        <w:pStyle w:val="Normal"/>
        <w:rPr/>
      </w:pPr>
      <w:r>
        <w:rPr/>
        <w:t>[[@Bible:2Ki 15:13 ]][[15:13 &gt;&gt; 2Ki 15:13]] {{field-on:Bible}} И въцари се Салум Явисовът син в тридесет и деветото лето на Озия Юдиния цар, и царува един месец в Самария. {{field-off:Bible}}</w:t>
      </w:r>
    </w:p>
    <w:p>
      <w:pPr>
        <w:pStyle w:val="Normal"/>
        <w:rPr/>
      </w:pPr>
      <w:r>
        <w:rPr/>
        <w:t>[[@Bible:2Ki 15:14 ]][[15:14 &gt;&gt; 2Ki 15:14]] {{field-on:Bible}} И възлезе Манаим Гадиинът син от Терса та дойде в Самария, и порази Салума Явисовия син в Самария, и уби го та се въцари вместо него. {{field-off:Bible}}</w:t>
      </w:r>
    </w:p>
    <w:p>
      <w:pPr>
        <w:pStyle w:val="Normal"/>
        <w:rPr/>
      </w:pPr>
      <w:r>
        <w:rPr/>
        <w:t>[[@Bible:2Ki 15:15 ]][[15:15 &gt;&gt; 2Ki 15:15]] {{field-on:Bible}} А останалите деяния на Салума, и съзаклятието му което направи, ето, писани са в Книгата на Летовниците на Израилевите Царе. {{field-off:Bible}}</w:t>
      </w:r>
    </w:p>
    <w:p>
      <w:pPr>
        <w:pStyle w:val="Normal"/>
        <w:rPr/>
      </w:pPr>
      <w:r>
        <w:rPr/>
        <w:t>[[@Bible:2Ki 15:16 ]][[15:16 &gt;&gt; 2Ki 15:16]] {{field-on:Bible}} Тогаз порази Манаим Тапса и всичко що бе в нея, и пределите й от Торса, - понеже му не отвориха, за това я порази, - и всичките в нея непраздни жени разпра. {{field-off:Bible}}</w:t>
      </w:r>
    </w:p>
    <w:p>
      <w:pPr>
        <w:pStyle w:val="Normal"/>
        <w:rPr/>
      </w:pPr>
      <w:r>
        <w:rPr/>
        <w:t>[[@Bible:2Ki 15:17 ]][[15:17 &gt;&gt; 2Ki 15:17]] {{field-on:Bible}} В тридесет и деветото лето на Азария Юдиния цар Манаим Гадиинът син се въцари над Израиля, и царува десет години в Самария. {{field-off:Bible}}</w:t>
      </w:r>
    </w:p>
    <w:p>
      <w:pPr>
        <w:pStyle w:val="Normal"/>
        <w:rPr/>
      </w:pPr>
      <w:r>
        <w:rPr/>
        <w:t>[[@Bible:2Ki 15:18 ]][[15:18 &gt;&gt; 2Ki 15:18]] {{field-on:Bible}} И направи зло пред Господа: не се отдалечи въ всичките си дни от греховете на Иеровоама Наватовия син който направи Израиля да съгреши. {{field-off:Bible}}</w:t>
      </w:r>
    </w:p>
    <w:p>
      <w:pPr>
        <w:pStyle w:val="Normal"/>
        <w:rPr/>
      </w:pPr>
      <w:r>
        <w:rPr/>
        <w:t>[[@Bible:2Ki 15:19 ]][[15:19 &gt;&gt; 2Ki 15:19]] {{field-on:Bible}} Тогаз дойде Фул Асирийският цар против земята; и даде Манаим на Фула тисяща таланта сребро за да е с него ръката му та да укрепи царството в ръката му. {{field-off:Bible}}</w:t>
      </w:r>
    </w:p>
    <w:p>
      <w:pPr>
        <w:pStyle w:val="Normal"/>
        <w:rPr/>
      </w:pPr>
      <w:r>
        <w:rPr/>
        <w:t>[[@Bible:2Ki 15:20 ]][[15:20 &gt;&gt; 2Ki 15:20]] {{field-on:Bible}} И прибра Манаим среброто от Израиля, от всичките силни с богатство, петдесет сикли сребърни от всекиго, за да даде на Асирийския цар. И върна се Асирийският цар, и не стоя там в земята. {{field-off:Bible}}</w:t>
      </w:r>
    </w:p>
    <w:p>
      <w:pPr>
        <w:pStyle w:val="Normal"/>
        <w:rPr/>
      </w:pPr>
      <w:r>
        <w:rPr/>
        <w:t>[[@Bible:2Ki 15:21 ]][[15:21 &gt;&gt; 2Ki 15:21]] {{field-on:Bible}} А останалите деяния на Манаима, и всичко що направи, не са ли писани в Книгата на Летовниците на Израилевите Царе? {{field-off:Bible}}</w:t>
      </w:r>
    </w:p>
    <w:p>
      <w:pPr>
        <w:pStyle w:val="Normal"/>
        <w:rPr/>
      </w:pPr>
      <w:r>
        <w:rPr/>
        <w:t>[[@Bible:2Ki 15:22 ]][[15:22 &gt;&gt; 2Ki 15:22]] {{field-on:Bible}} И заспа Манаим с отците си; и въцари се вместо него Факия син му. {{field-off:Bible}}</w:t>
      </w:r>
    </w:p>
    <w:p>
      <w:pPr>
        <w:pStyle w:val="Normal"/>
        <w:rPr/>
      </w:pPr>
      <w:r>
        <w:rPr/>
        <w:t>[[@Bible:2Ki 15:23 ]][[15:23 &gt;&gt; 2Ki 15:23]] {{field-on:Bible}} В петдесетото лето на Азария Юдиния цар Факия Манаимовът син се въцари над Израиля в Самария, и царува две години. {{field-off:Bible}}</w:t>
      </w:r>
    </w:p>
    <w:p>
      <w:pPr>
        <w:pStyle w:val="Normal"/>
        <w:rPr/>
      </w:pPr>
      <w:r>
        <w:rPr/>
        <w:t>[[@Bible:2Ki 15:24 ]][[15:24 &gt;&gt; 2Ki 15:24]] {{field-on:Bible}} И направи зло пред Господа: не се отдалечи от греховете на Иеровоама Наватовия син който направи Израиля да съгреши. {{field-off:Bible}}</w:t>
      </w:r>
    </w:p>
    <w:p>
      <w:pPr>
        <w:pStyle w:val="Normal"/>
        <w:rPr/>
      </w:pPr>
      <w:r>
        <w:rPr/>
        <w:t>[[@Bible:2Ki 15:25 ]][[15:25 &gt;&gt; 2Ki 15:25]] {{field-on:Bible}} И направи против него съзаклятие Факей Ромелиевът син, полководецът му, та го порази в Самария, във вътрешния царски дом, с Аргова и Арие, като имаше със себе си и петдесет мъже от Галаадците; и уби го та се въцари вместо него. {{field-off:Bible}}</w:t>
      </w:r>
    </w:p>
    <w:p>
      <w:pPr>
        <w:pStyle w:val="Normal"/>
        <w:rPr/>
      </w:pPr>
      <w:r>
        <w:rPr/>
        <w:t>[[@Bible:2Ki 15:26 ]][[15:26 &gt;&gt; 2Ki 15:26]] {{field-on:Bible}} А останалите деяния на Факия, и всичко що направи, ето, писани са в Книгата на Летовниците на Израилевите Царе. {{field-off:Bible}}</w:t>
      </w:r>
    </w:p>
    <w:p>
      <w:pPr>
        <w:pStyle w:val="Normal"/>
        <w:rPr/>
      </w:pPr>
      <w:r>
        <w:rPr/>
        <w:t>[[@Bible:2Ki 15:27 ]][[15:27 &gt;&gt; 2Ki 15:27]] {{field-on:Bible}} В петдесет и второто лето на Азария Юдиния цар Факей Ромелиевът син се въцари над Израиля в Самария и царува двадесет години. {{field-off:Bible}}</w:t>
      </w:r>
    </w:p>
    <w:p>
      <w:pPr>
        <w:pStyle w:val="Normal"/>
        <w:rPr/>
      </w:pPr>
      <w:r>
        <w:rPr/>
        <w:t>[[@Bible:2Ki 15:28 ]][[15:28 &gt;&gt; 2Ki 15:28]] {{field-on:Bible}} И направи зло пред Господа: не се отдалечи от греховете на Иеровоама Наватовия син който направи Израиля да съгреши. {{field-off:Bible}}</w:t>
      </w:r>
    </w:p>
    <w:p>
      <w:pPr>
        <w:pStyle w:val="Normal"/>
        <w:rPr/>
      </w:pPr>
      <w:r>
        <w:rPr/>
        <w:t>[[@Bible:2Ki 15:29 ]][[15:29 &gt;&gt; 2Ki 15:29]] {{field-on:Bible}} В дните на Факея Израилевия цар дойде Теглат-феласар Асирийският цар та превзе Иион, Авел-вет-мааха, и Янох, и Кадес, и Асор, и Галаад, и Галилея, всичката Нефталимова земя, и заведе ги пленници в Асирия. {{field-off:Bible}}</w:t>
      </w:r>
    </w:p>
    <w:p>
      <w:pPr>
        <w:pStyle w:val="Normal"/>
        <w:rPr/>
      </w:pPr>
      <w:r>
        <w:rPr/>
        <w:t>[[@Bible:2Ki 15:30 ]][[15:30 &gt;&gt; 2Ki 15:30]] {{field-on:Bible}} И направи Осия синът на Ила съзаклятие против Факея Ромелиевия син та го порази, и го уби, и въцари се вместо него в двадесетото лето на Иотама Озиевия син. {{field-off:Bible}}</w:t>
      </w:r>
    </w:p>
    <w:p>
      <w:pPr>
        <w:pStyle w:val="Normal"/>
        <w:rPr/>
      </w:pPr>
      <w:r>
        <w:rPr/>
        <w:t>[[@Bible:2Ki 15:31 ]][[15:31 &gt;&gt; 2Ki 15:31]] {{field-on:Bible}} А останалите деяния на Факея, и всичко що направи, ето, писани са в Книгата на Летовниците на Израилевите Царе. {{field-off:Bible}}</w:t>
      </w:r>
    </w:p>
    <w:p>
      <w:pPr>
        <w:pStyle w:val="Normal"/>
        <w:rPr/>
      </w:pPr>
      <w:r>
        <w:rPr/>
        <w:t>[[@Bible:2Ki 15:32 ]][[15:32 &gt;&gt; 2Ki 15:32]] {{field-on:Bible}} Във второто лето на Факея Ромелиевия син, Израилевия цар, въцари се Иотам, синът на Озия, Юдиния цар. {{field-off:Bible}}</w:t>
      </w:r>
    </w:p>
    <w:p>
      <w:pPr>
        <w:pStyle w:val="Normal"/>
        <w:rPr/>
      </w:pPr>
      <w:r>
        <w:rPr/>
        <w:t>[[@Bible:2Ki 15:33 ]][[15:33 &gt;&gt; 2Ki 15:33]] {{field-on:Bible}} Двадесет и пет години на възраст беше когато се въцари, и царува шестнадесет години в Ерусалим; и името на майка му бе Иеруса Садокова дъщеря. {{field-off:Bible}}</w:t>
      </w:r>
    </w:p>
    <w:p>
      <w:pPr>
        <w:pStyle w:val="Normal"/>
        <w:rPr/>
      </w:pPr>
      <w:r>
        <w:rPr/>
        <w:t>[[@Bible:2Ki 15:34 ]][[15:34 &gt;&gt; 2Ki 15:34]] {{field-on:Bible}} И направи което бе право пред Господа: направи по всичко каквото бе направил Озия баща му. {{field-off:Bible}}</w:t>
      </w:r>
    </w:p>
    <w:p>
      <w:pPr>
        <w:pStyle w:val="Normal"/>
        <w:rPr/>
      </w:pPr>
      <w:r>
        <w:rPr/>
        <w:t>[[@Bible:2Ki 15:35 ]][[15:35 &gt;&gt; 2Ki 15:35]] {{field-on:Bible}} Но високите места не се отмахнаха: людете още жъртвуваха и кадяха по високите места. Той съгради високите двери на дома Господен. {{field-off:Bible}}</w:t>
      </w:r>
    </w:p>
    <w:p>
      <w:pPr>
        <w:pStyle w:val="Normal"/>
        <w:rPr/>
      </w:pPr>
      <w:r>
        <w:rPr/>
        <w:t>[[@Bible:2Ki 15:36 ]][[15:36 &gt;&gt; 2Ki 15:36]] {{field-on:Bible}} А останалите деяния на Иотама, и всичко що направи, не са ли писани в Книгата на Летовниците на Юдините Царе? {{field-off:Bible}}</w:t>
      </w:r>
    </w:p>
    <w:p>
      <w:pPr>
        <w:pStyle w:val="Normal"/>
        <w:rPr/>
      </w:pPr>
      <w:r>
        <w:rPr/>
        <w:t>[[@Bible:2Ki 15:37 ]][[15:37 &gt;&gt; 2Ki 15:37]] {{field-on:Bible}} В онези дни начна Господ да проважда против Юда Расина Сирийския цар и Факея Ромелиевия син. {{field-off:Bible}}</w:t>
      </w:r>
    </w:p>
    <w:p>
      <w:pPr>
        <w:pStyle w:val="Normal"/>
        <w:rPr/>
      </w:pPr>
      <w:r>
        <w:rPr/>
        <w:t>[[@Bible:2Ki 15:38 ]][[15:38 &gt;&gt; 2Ki 15:38]] {{field-on:Bible}} А Иотам заспа с отците си, и погребе се с отците си в града на Давида отца си; и въцари се вместо него Ахаз син му. {{field-off:Bible}}</w:t>
      </w:r>
    </w:p>
    <w:p>
      <w:pPr>
        <w:pStyle w:val="Heading2"/>
        <w:rPr/>
      </w:pPr>
      <w:r>
        <w:rPr/>
        <w:t>Глава 16</w:t>
      </w:r>
    </w:p>
    <w:p>
      <w:pPr>
        <w:pStyle w:val="Normal"/>
        <w:rPr/>
      </w:pPr>
      <w:r>
        <w:rPr/>
        <w:t>[[@Bible:2Ki 16:1 ]][[16:1 &gt;&gt; 2Ki 16:1]] {{field-on:Bible}} В седемнадесетото лето на Факея Ромелиевия син въцари се Ахаз синът на Иотама Юдиния цар. {{field-off:Bible}}</w:t>
      </w:r>
    </w:p>
    <w:p>
      <w:pPr>
        <w:pStyle w:val="Normal"/>
        <w:rPr/>
      </w:pPr>
      <w:r>
        <w:rPr/>
        <w:t>[[@Bible:2Ki 16:2 ]][[16:2 &gt;&gt; 2Ki 16:2]] {{field-on:Bible}} Двадесет години на възраст бе Ахаз когато се въцари, и царува шестнадесет години в Ерусалим; но не направи което бе право пред Господа Бога своего както Давид отец му, {{field-off:Bible}}</w:t>
      </w:r>
    </w:p>
    <w:p>
      <w:pPr>
        <w:pStyle w:val="Normal"/>
        <w:rPr/>
      </w:pPr>
      <w:r>
        <w:rPr/>
        <w:t>[[@Bible:2Ki 16:3 ]][[16:3 &gt;&gt; 2Ki 16:3]] {{field-on:Bible}} но ходи в пътя на Израилевите царе, и даже преведе сина си през огъня според мерзостите на езичниците които изпъди Господ от лицето на Израилевите синове. {{field-off:Bible}}</w:t>
      </w:r>
    </w:p>
    <w:p>
      <w:pPr>
        <w:pStyle w:val="Normal"/>
        <w:rPr/>
      </w:pPr>
      <w:r>
        <w:rPr/>
        <w:t>[[@Bible:2Ki 16:4 ]][[16:4 &gt;&gt; 2Ki 16:4]] {{field-on:Bible}} И жъртвуваше и кадеше по високите места, и по върховете и под всяко зелено дърво. {{field-off:Bible}}</w:t>
      </w:r>
    </w:p>
    <w:p>
      <w:pPr>
        <w:pStyle w:val="Normal"/>
        <w:rPr/>
      </w:pPr>
      <w:r>
        <w:rPr/>
        <w:t>[[@Bible:2Ki 16:5 ]][[16:5 &gt;&gt; 2Ki 16:5]] {{field-on:Bible}} Тогаз възлязоха в Ерусалим на бой Расин Сирийският цар, и Факей Ромелиевът син, Израилевът цар, та обсадиха Ахаза, но не можаха да му надвият. {{field-off:Bible}}</w:t>
      </w:r>
    </w:p>
    <w:p>
      <w:pPr>
        <w:pStyle w:val="Normal"/>
        <w:rPr/>
      </w:pPr>
      <w:r>
        <w:rPr/>
        <w:t>[[@Bible:2Ki 16:6 ]][[16:6 &gt;&gt; 2Ki 16:6]] {{field-on:Bible}} В онова време Расин Сирийският цар тури пак Елат под властта на Сирия, и изпъди Юдеите из Елат; и дойдоха Сирийците в Елат та се населиха там дори до този ден. {{field-off:Bible}}</w:t>
      </w:r>
    </w:p>
    <w:p>
      <w:pPr>
        <w:pStyle w:val="Normal"/>
        <w:rPr/>
      </w:pPr>
      <w:r>
        <w:rPr/>
        <w:t>[[@Bible:2Ki 16:7 ]][[16:7 &gt;&gt; 2Ki 16:7]] {{field-on:Bible}} А Ахаз проводи вестители на Теглат-феласара, Асирийския цар, и рече: Аз съм раб твой и син твой: възлез та ме избави от ръката на Сирийския цар и от ръката на Израилевия цар които станаха върх мене. {{field-off:Bible}}</w:t>
      </w:r>
    </w:p>
    <w:p>
      <w:pPr>
        <w:pStyle w:val="Normal"/>
        <w:rPr/>
      </w:pPr>
      <w:r>
        <w:rPr/>
        <w:t>[[@Bible:2Ki 16:8 ]][[16:8 &gt;&gt; 2Ki 16:8]] {{field-on:Bible}} И взе Ахаз среброто и златото което се намери в дома Господен и в съкровищата на царския дом та ги проводи дар на Асирийския цар. {{field-off:Bible}}</w:t>
      </w:r>
    </w:p>
    <w:p>
      <w:pPr>
        <w:pStyle w:val="Normal"/>
        <w:rPr/>
      </w:pPr>
      <w:r>
        <w:rPr/>
        <w:t>[[@Bible:2Ki 16:9 ]][[16:9 &gt;&gt; 2Ki 16:9]] {{field-on:Bible}} И послуша го Асирийският цар; и възлезе Асирийският цар в Дамаск та го превзе, и пресели народа му в Кир, и Расина уби. {{field-off:Bible}}</w:t>
      </w:r>
    </w:p>
    <w:p>
      <w:pPr>
        <w:pStyle w:val="Normal"/>
        <w:rPr/>
      </w:pPr>
      <w:r>
        <w:rPr/>
        <w:t>[[@Bible:2Ki 16:10 ]][[16:10 &gt;&gt; 2Ki 16:10]] {{field-on:Bible}} И отиде цар Ахаз в Дамаск да посрещне Теглат-феласара, Асирийския цар, и видя олтаря в Дамаск; и проводи цар Ахаз на Урия свещеника подобието на олтаря, и образа му, според всичката му направа. {{field-off:Bible}}</w:t>
      </w:r>
    </w:p>
    <w:p>
      <w:pPr>
        <w:pStyle w:val="Normal"/>
        <w:rPr/>
      </w:pPr>
      <w:r>
        <w:rPr/>
        <w:t>[[@Bible:2Ki 16:11 ]][[16:11 &gt;&gt; 2Ki 16:11]] {{field-on:Bible}} И съгради Урия свещеникът олтаря по всичко що проводи цар Ахаз от Дамаск. Така направи Урия свещеникът доде дойде цар Ахаз от Дамаск. {{field-off:Bible}}</w:t>
      </w:r>
    </w:p>
    <w:p>
      <w:pPr>
        <w:pStyle w:val="Normal"/>
        <w:rPr/>
      </w:pPr>
      <w:r>
        <w:rPr/>
        <w:t>[[@Bible:2Ki 16:12 ]][[16:12 &gt;&gt; 2Ki 16:12]] {{field-on:Bible}} И когато дойде царят от Дамаск, видя царят олтаря; и приближи се царят при олтаря та направи приношение върху него. {{field-off:Bible}}</w:t>
      </w:r>
    </w:p>
    <w:p>
      <w:pPr>
        <w:pStyle w:val="Normal"/>
        <w:rPr/>
      </w:pPr>
      <w:r>
        <w:rPr/>
        <w:t>[[@Bible:2Ki 16:13 ]][[16:13 &gt;&gt; 2Ki 16:13]] {{field-on:Bible}} И изгори всесъжението си и хлебното си приношение, и изля възлиянието си, и поръси кръвта на примирителните си приношения по олтаря. {{field-off:Bible}}</w:t>
      </w:r>
    </w:p>
    <w:p>
      <w:pPr>
        <w:pStyle w:val="Normal"/>
        <w:rPr/>
      </w:pPr>
      <w:r>
        <w:rPr/>
        <w:t>[[@Bible:2Ki 16:14 ]][[16:14 &gt;&gt; 2Ki 16:14]] {{field-on:Bible}} И медния олтар който бе пред Господа пренесе от лицето на дома което е между олтаря и дома Господен, и го тури към северната страна на олтаря. {{field-off:Bible}}</w:t>
      </w:r>
    </w:p>
    <w:p>
      <w:pPr>
        <w:pStyle w:val="Normal"/>
        <w:rPr/>
      </w:pPr>
      <w:r>
        <w:rPr/>
        <w:t>[[@Bible:2Ki 16:15 ]][[16:15 &gt;&gt; 2Ki 16:15]] {{field-on:Bible}} И заповяда цар Ахаз на Урия свещеника и рече: На великия олтар принасяй утренното всесъжение, и вечерното хлебно приношение, и всесъжението на царя, и хлебното негово приношение с всесъжението на всичките люде на земята, и хлебното им приношение, и възлиянията им, и поръси по него всичката кръв на всесъжението и всичката кръв на жъртвата; а медният олтар ще бъде за мене за да питам Господа {{field-off:Bible}}</w:t>
      </w:r>
    </w:p>
    <w:p>
      <w:pPr>
        <w:pStyle w:val="Normal"/>
        <w:rPr/>
      </w:pPr>
      <w:r>
        <w:rPr/>
        <w:t>[[@Bible:2Ki 16:16 ]][[16:16 &gt;&gt; 2Ki 16:16]] {{field-on:Bible}} И направи Урия свещеникът по всичко каквото му заповяда цар Ахаз. {{field-off:Bible}}</w:t>
      </w:r>
    </w:p>
    <w:p>
      <w:pPr>
        <w:pStyle w:val="Normal"/>
        <w:rPr/>
      </w:pPr>
      <w:r>
        <w:rPr/>
        <w:t>[[@Bible:2Ki 16:17 ]][[16:17 &gt;&gt; 2Ki 16:17]] {{field-on:Bible}} И отсече цар Ахаз краищниците на подставите, и дигна изотгоре им омивалницата; и сне морето изотгоре на медните волове които бяха отдолу под него та го тури на каменен помост. {{field-off:Bible}}</w:t>
      </w:r>
    </w:p>
    <w:p>
      <w:pPr>
        <w:pStyle w:val="Normal"/>
        <w:rPr/>
      </w:pPr>
      <w:r>
        <w:rPr/>
        <w:t>[[@Bible:2Ki 16:18 ]][[16:18 &gt;&gt; 2Ki 16:18]] {{field-on:Bible}} И съботния покрив който бяха съградили в дома, и външния вход на царя, премести в дома Господен, заради Асирийския цар. {{field-off:Bible}}</w:t>
      </w:r>
    </w:p>
    <w:p>
      <w:pPr>
        <w:pStyle w:val="Normal"/>
        <w:rPr/>
      </w:pPr>
      <w:r>
        <w:rPr/>
        <w:t>[[@Bible:2Ki 16:19 ]][[16:19 &gt;&gt; 2Ki 16:19]] {{field-on:Bible}} А останалите деяния на Ахаза които стори не са ли писани в Книгата на Летовниците на Юдините царе? {{field-off:Bible}}</w:t>
      </w:r>
    </w:p>
    <w:p>
      <w:pPr>
        <w:pStyle w:val="Normal"/>
        <w:rPr/>
      </w:pPr>
      <w:r>
        <w:rPr/>
        <w:t>[[@Bible:2Ki 16:20 ]][[16:20 &gt;&gt; 2Ki 16:20]] {{field-on:Bible}} И заспа Ахаз с отците си, и погребе се с отците си в Давидовия град; и въцари се вместо него Езекия син му. {{field-off:Bible}}</w:t>
      </w:r>
    </w:p>
    <w:p>
      <w:pPr>
        <w:pStyle w:val="Heading2"/>
        <w:rPr/>
      </w:pPr>
      <w:r>
        <w:rPr/>
        <w:t>Глава 17</w:t>
      </w:r>
    </w:p>
    <w:p>
      <w:pPr>
        <w:pStyle w:val="Normal"/>
        <w:rPr/>
      </w:pPr>
      <w:r>
        <w:rPr/>
        <w:t>[[@Bible:2Ki 17:1 ]][[17:1 &gt;&gt; 2Ki 17:1]] {{field-on:Bible}} В дванадесетото лето на Ахаза Юдиния цар въцари се Осия синът на Ила в Самария над Израиля, и царува девет години. {{field-off:Bible}}</w:t>
      </w:r>
    </w:p>
    <w:p>
      <w:pPr>
        <w:pStyle w:val="Normal"/>
        <w:rPr/>
      </w:pPr>
      <w:r>
        <w:rPr/>
        <w:t>[[@Bible:2Ki 17:2 ]][[17:2 &gt;&gt; 2Ki 17:2]] {{field-on:Bible}} И направи зло пред Господа, но не както Израилевите царе които бяха преди него. {{field-off:Bible}}</w:t>
      </w:r>
    </w:p>
    <w:p>
      <w:pPr>
        <w:pStyle w:val="Normal"/>
        <w:rPr/>
      </w:pPr>
      <w:r>
        <w:rPr/>
        <w:t>[[@Bible:2Ki 17:3 ]][[17:3 &gt;&gt; 2Ki 17:3]] {{field-on:Bible}} Против него възлезе Салманасар, Асирийският цар; и стана му Осия раб, и даваше му данък. {{field-off:Bible}}</w:t>
      </w:r>
    </w:p>
    <w:p>
      <w:pPr>
        <w:pStyle w:val="Normal"/>
        <w:rPr/>
      </w:pPr>
      <w:r>
        <w:rPr/>
        <w:t>[[@Bible:2Ki 17:4 ]][[17:4 &gt;&gt; 2Ki 17:4]] {{field-on:Bible}} А намери Асирийският цар съзаклятие в Осия, защото проводи вестители на Сова Египетския цар, и не даде данък на Асирийския цар както даваше всяка година; за това го затвори в тъмница Асирийският цар, и го върза. {{field-off:Bible}}</w:t>
      </w:r>
    </w:p>
    <w:p>
      <w:pPr>
        <w:pStyle w:val="Normal"/>
        <w:rPr/>
      </w:pPr>
      <w:r>
        <w:rPr/>
        <w:t>[[@Bible:2Ki 17:5 ]][[17:5 &gt;&gt; 2Ki 17:5]] {{field-on:Bible}} И възлезе Асирийският цар през всичката земя, и възлезе в Самария та я обсади три години. {{field-off:Bible}}</w:t>
      </w:r>
    </w:p>
    <w:p>
      <w:pPr>
        <w:pStyle w:val="Normal"/>
        <w:rPr/>
      </w:pPr>
      <w:r>
        <w:rPr/>
        <w:t>[[@Bible:2Ki 17:6 ]][[17:6 &gt;&gt; 2Ki 17:6]] {{field-on:Bible}} И в деветото лето на Осия, Асирийският цар превзе Самария, и отведе Израиля в плен в Асирия, и насели ги в Ала и в Авор при реката Гозан, и в Мидските градове. {{field-off:Bible}}</w:t>
      </w:r>
    </w:p>
    <w:p>
      <w:pPr>
        <w:pStyle w:val="Normal"/>
        <w:rPr/>
      </w:pPr>
      <w:r>
        <w:rPr/>
        <w:t>[[@Bible:2Ki 17:7 ]][[17:7 &gt;&gt; 2Ki 17:7]] {{field-on:Bible}} А това стана защото Израилевите синове съгрешиха на Господа Бога своего който ги изведе из Египетската земя, из под ръката на Фараона Египетския цар, и почетоха други богове, {{field-off:Bible}}</w:t>
      </w:r>
    </w:p>
    <w:p>
      <w:pPr>
        <w:pStyle w:val="Normal"/>
        <w:rPr/>
      </w:pPr>
      <w:r>
        <w:rPr/>
        <w:t>[[@Bible:2Ki 17:8 ]][[17:8 &gt;&gt; 2Ki 17:8]] {{field-on:Bible}} и ходиха в узаконенията на езичниците които изпъди Господ от лицето на Израилевите синове, и в узаконенията на Израилевите царе които узакониха. {{field-off:Bible}}</w:t>
      </w:r>
    </w:p>
    <w:p>
      <w:pPr>
        <w:pStyle w:val="Normal"/>
        <w:rPr/>
      </w:pPr>
      <w:r>
        <w:rPr/>
        <w:t>[[@Bible:2Ki 17:9 ]][[17:9 &gt;&gt; 2Ki 17:9]] {{field-on:Bible}} И правеха Израилевите синове скришно работи които не бяха прави пред Господа техния Бог, и съградиха си високи места във всичките си градове, от стълп на стражи до утвърден град. {{field-off:Bible}}</w:t>
      </w:r>
    </w:p>
    <w:p>
      <w:pPr>
        <w:pStyle w:val="Normal"/>
        <w:rPr/>
      </w:pPr>
      <w:r>
        <w:rPr/>
        <w:t>[[@Bible:2Ki 17:10 ]][[17:10 &gt;&gt; 2Ki 17:10]] {{field-on:Bible}} И въздигнаха си кумири и Ашери върху всеки висок хълм и под всяко зелено дърво. {{field-off:Bible}}</w:t>
      </w:r>
    </w:p>
    <w:p>
      <w:pPr>
        <w:pStyle w:val="Normal"/>
        <w:rPr/>
      </w:pPr>
      <w:r>
        <w:rPr/>
        <w:t>[[@Bible:2Ki 17:11 ]][[17:11 &gt;&gt; 2Ki 17:11]] {{field-on:Bible}} И там кадяха по всичките високи места както езичниците които изпъди Господ от лицето им, и правеха лоши работи за да прогневяват Господа, {{field-off:Bible}}</w:t>
      </w:r>
    </w:p>
    <w:p>
      <w:pPr>
        <w:pStyle w:val="Normal"/>
        <w:rPr/>
      </w:pPr>
      <w:r>
        <w:rPr/>
        <w:t>[[@Bible:2Ki 17:12 ]][[17:12 &gt;&gt; 2Ki 17:12]] {{field-on:Bible}} и служеха на идолите за които им рече Господ: Не правете това дело. {{field-off:Bible}}</w:t>
      </w:r>
    </w:p>
    <w:p>
      <w:pPr>
        <w:pStyle w:val="Normal"/>
        <w:rPr/>
      </w:pPr>
      <w:r>
        <w:rPr/>
        <w:t>[[@Bible:2Ki 17:13 ]][[17:13 &gt;&gt; 2Ki 17:13]] {{field-on:Bible}} И засвидетелствува Господ против Израиля и против Юда чрез ръката на всичките пророци, на всичките гледачи, и рече: Върнете се от лошите си пътища, и пазете заповедите ми и повеленията ми според всичкия закон който заповядах на отците ви, и който ви проводих чрез ръката на рабите ми пророците. {{field-off:Bible}}</w:t>
      </w:r>
    </w:p>
    <w:p>
      <w:pPr>
        <w:pStyle w:val="Normal"/>
        <w:rPr/>
      </w:pPr>
      <w:r>
        <w:rPr/>
        <w:t>[[@Bible:2Ki 17:14 ]][[17:14 &gt;&gt; 2Ki 17:14]] {{field-on:Bible}} Но те не послушаха, но ожесточиха врата си както врата на отците им които не повярваха в Господа Бога своего. {{field-off:Bible}}</w:t>
      </w:r>
    </w:p>
    <w:p>
      <w:pPr>
        <w:pStyle w:val="Normal"/>
        <w:rPr/>
      </w:pPr>
      <w:r>
        <w:rPr/>
        <w:t>[[@Bible:2Ki 17:15 ]][[17:15 &gt;&gt; 2Ki 17:15]] {{field-on:Bible}} И отхвърлиха повеленията му и завета му който направи с отците им, и засвидетелствуванията му които засвидетелствува против тях, и отидоха след суетата и осуетиха се, и след езичниците които бяха около тях, за които им Господ заповяда да не правят както те. {{field-off:Bible}}</w:t>
      </w:r>
    </w:p>
    <w:p>
      <w:pPr>
        <w:pStyle w:val="Normal"/>
        <w:rPr/>
      </w:pPr>
      <w:r>
        <w:rPr/>
        <w:t>[[@Bible:2Ki 17:16 ]][[17:16 &gt;&gt; 2Ki 17:16]] {{field-on:Bible}} И оставиха всичките заповеди на Господа Бога своего та си направиха две леяни телета, и направиха Ашери, и поклониха се на всичкото небесно войнство, и служиха Ваалу. {{field-off:Bible}}</w:t>
      </w:r>
    </w:p>
    <w:p>
      <w:pPr>
        <w:pStyle w:val="Normal"/>
        <w:rPr/>
      </w:pPr>
      <w:r>
        <w:rPr/>
        <w:t>[[@Bible:2Ki 17:17 ]][[17:17 &gt;&gt; 2Ki 17:17]] {{field-on:Bible}} И превождаха синовете си и дъщерите си през огън, и употребяваха чародеяния и гатания, и продадоха себе си за да правят зло пред Господа да го прогневяват. {{field-off:Bible}}</w:t>
      </w:r>
    </w:p>
    <w:p>
      <w:pPr>
        <w:pStyle w:val="Normal"/>
        <w:rPr/>
      </w:pPr>
      <w:r>
        <w:rPr/>
        <w:t>[[@Bible:2Ki 17:18 ]][[17:18 &gt;&gt; 2Ki 17:18]] {{field-on:Bible}} Заради това Господ се разгневи много против Израиля и отхвърли ги от лицето си: не остана освен едното Юдино племе. {{field-off:Bible}}</w:t>
      </w:r>
    </w:p>
    <w:p>
      <w:pPr>
        <w:pStyle w:val="Normal"/>
        <w:rPr/>
      </w:pPr>
      <w:r>
        <w:rPr/>
        <w:t>[[@Bible:2Ki 17:19 ]][[17:19 &gt;&gt; 2Ki 17:19]] {{field-on:Bible}} Но и Юда не упази заповедите на Господа Бога своего, но ходиха в повеленията на Израиля които те направиха. {{field-off:Bible}}</w:t>
      </w:r>
    </w:p>
    <w:p>
      <w:pPr>
        <w:pStyle w:val="Normal"/>
        <w:rPr/>
      </w:pPr>
      <w:r>
        <w:rPr/>
        <w:t>[[@Bible:2Ki 17:20 ]][[17:20 &gt;&gt; 2Ki 17:20]] {{field-on:Bible}} И отхвърли Господ всичкото Израилево семе, и унижи ги, и предаде ги в ръката на разграбителите доде ги отхвърли от лицето си. {{field-off:Bible}}</w:t>
      </w:r>
    </w:p>
    <w:p>
      <w:pPr>
        <w:pStyle w:val="Normal"/>
        <w:rPr/>
      </w:pPr>
      <w:r>
        <w:rPr/>
        <w:t>[[@Bible:2Ki 17:21 ]][[17:21 &gt;&gt; 2Ki 17:21]] {{field-on:Bible}} Защото отцепи Израиля от Давидовия дом; и те направиха цар Иеровоама Наватовия син; и Иеровоам оттегли Израиля от след Господа, и направи ги да съгрешат грях голям. {{field-off:Bible}}</w:t>
      </w:r>
    </w:p>
    <w:p>
      <w:pPr>
        <w:pStyle w:val="Normal"/>
        <w:rPr/>
      </w:pPr>
      <w:r>
        <w:rPr/>
        <w:t>[[@Bible:2Ki 17:22 ]][[17:22 &gt;&gt; 2Ki 17:22]] {{field-on:Bible}} Защото Израилевите синове ходиха във всичките грехове на Иеровоама които той стори не се отдалечиха от тях {{field-off:Bible}}</w:t>
      </w:r>
    </w:p>
    <w:p>
      <w:pPr>
        <w:pStyle w:val="Normal"/>
        <w:rPr/>
      </w:pPr>
      <w:r>
        <w:rPr/>
        <w:t>[[@Bible:2Ki 17:23 ]][[17:23 &gt;&gt; 2Ki 17:23]] {{field-on:Bible}} доде Господ отметна Израиля от лицето си, както говори чрез ръката на всичките си раби пророците. И пресели се Израил от земята си в Асирия дори до този ден. {{field-off:Bible}}</w:t>
      </w:r>
    </w:p>
    <w:p>
      <w:pPr>
        <w:pStyle w:val="Normal"/>
        <w:rPr/>
      </w:pPr>
      <w:r>
        <w:rPr/>
        <w:t>[[@Bible:2Ki 17:24 ]][[17:24 &gt;&gt; 2Ki 17:24]] {{field-on:Bible}} И доведе Асирийският цар человеци от Вавилон, и от Хута, и от Ава, и от Елат, и от Сефаруим та ги насели в градовете на Самария вместо Израилевите синове, и наследиха те Самария, и населиха се в градовете й. {{field-off:Bible}}</w:t>
      </w:r>
    </w:p>
    <w:p>
      <w:pPr>
        <w:pStyle w:val="Normal"/>
        <w:rPr/>
      </w:pPr>
      <w:r>
        <w:rPr/>
        <w:t>[[@Bible:2Ki 17:25 ]][[17:25 &gt;&gt; 2Ki 17:25]] {{field-on:Bible}} И в началото на населението си там не се убояха от Господа; и проводи Господ лъвове помежду им които убиваха от тях. {{field-off:Bible}}</w:t>
      </w:r>
    </w:p>
    <w:p>
      <w:pPr>
        <w:pStyle w:val="Normal"/>
        <w:rPr/>
      </w:pPr>
      <w:r>
        <w:rPr/>
        <w:t>[[@Bible:2Ki 17:26 ]][[17:26 &gt;&gt; 2Ki 17:26]] {{field-on:Bible}} И говориха на Асирийския цар и рекоха: Народите които ти пресели и насели в градовете на Самария не знаят закона на местния Бог; за това прати лъвове между тях, и, ето, убиват ги понеже не знаят закона на местния Бог. {{field-off:Bible}}</w:t>
      </w:r>
    </w:p>
    <w:p>
      <w:pPr>
        <w:pStyle w:val="Normal"/>
        <w:rPr/>
      </w:pPr>
      <w:r>
        <w:rPr/>
        <w:t>[[@Bible:2Ki 17:27 ]][[17:27 &gt;&gt; 2Ki 17:27]] {{field-on:Bible}} Тогаз Асирийският цар заповяда и рече: Заведете там едного от свещениците които пленихте от там; и нека идат и нека се населят там, и нека ги научи свещеникът на закона на местния Бог. {{field-off:Bible}}</w:t>
      </w:r>
    </w:p>
    <w:p>
      <w:pPr>
        <w:pStyle w:val="Normal"/>
        <w:rPr/>
      </w:pPr>
      <w:r>
        <w:rPr/>
        <w:t>[[@Bible:2Ki 17:28 ]][[17:28 &gt;&gt; 2Ki 17:28]] {{field-on:Bible}} И един от свещениците които те бяха запленили от Самария дойде та се насели във Ветил, и поучаваше ги как да се боят от Господа. {{field-off:Bible}}</w:t>
      </w:r>
    </w:p>
    <w:p>
      <w:pPr>
        <w:pStyle w:val="Normal"/>
        <w:rPr/>
      </w:pPr>
      <w:r>
        <w:rPr/>
        <w:t>[[@Bible:2Ki 17:29 ]][[17:29 &gt;&gt; 2Ki 17:29]] {{field-on:Bible}} Всеки обаче народ направиха си богове, и туриха в домовете на високите места които Самаряните направиха, всеки народ в градовете си дето живееха. {{field-off:Bible}}</w:t>
      </w:r>
    </w:p>
    <w:p>
      <w:pPr>
        <w:pStyle w:val="Normal"/>
        <w:rPr/>
      </w:pPr>
      <w:r>
        <w:rPr/>
        <w:t>[[@Bible:2Ki 17:30 ]][[17:30 &gt;&gt; 2Ki 17:30]] {{field-on:Bible}} И Вавилонските мъже направиха Сокхот-венот, а Хутайските мъже направиха Нергал, и Ематските мъже направиха Асима, {{field-off:Bible}}</w:t>
      </w:r>
    </w:p>
    <w:p>
      <w:pPr>
        <w:pStyle w:val="Normal"/>
        <w:rPr/>
      </w:pPr>
      <w:r>
        <w:rPr/>
        <w:t>[[@Bible:2Ki 17:31 ]][[17:31 &gt;&gt; 2Ki 17:31]] {{field-on:Bible}} и Авците направиха Ниваз и Тартак, и Сефаруимците горяха синовете си с огън на Адрамелеха и Анамелеха, Сефаруимските богове. {{field-off:Bible}}</w:t>
      </w:r>
    </w:p>
    <w:p>
      <w:pPr>
        <w:pStyle w:val="Normal"/>
        <w:rPr/>
      </w:pPr>
      <w:r>
        <w:rPr/>
        <w:t>[[@Bible:2Ki 17:32 ]][[17:32 &gt;&gt; 2Ki 17:32]] {{field-on:Bible}} Така се боеха от Господа; и направиха си от най-долните помежду си свещеници за високите места, които служеха за тях в домовете на високите места. {{field-off:Bible}}</w:t>
      </w:r>
    </w:p>
    <w:p>
      <w:pPr>
        <w:pStyle w:val="Normal"/>
        <w:rPr/>
      </w:pPr>
      <w:r>
        <w:rPr/>
        <w:t>[[@Bible:2Ki 17:33 ]][[17:33 &gt;&gt; 2Ki 17:33]] {{field-on:Bible}} Боеха се от Господа, но на своите си богове служеха според обичая на народите от дето бидоха преселени. {{field-off:Bible}}</w:t>
      </w:r>
    </w:p>
    <w:p>
      <w:pPr>
        <w:pStyle w:val="Normal"/>
        <w:rPr/>
      </w:pPr>
      <w:r>
        <w:rPr/>
        <w:t>[[@Bible:2Ki 17:34 ]][[17:34 &gt;&gt; 2Ki 17:34]] {{field-on:Bible}} Дори до този ден правят според по-напрежните обичаи: не се боят от Господа, и нито правят според своите си повеления и според съдбите си, нито според закона и заповедта която заповяда Господ на синовете на Якова когото нарече Израил, {{field-off:Bible}}</w:t>
      </w:r>
    </w:p>
    <w:p>
      <w:pPr>
        <w:pStyle w:val="Normal"/>
        <w:rPr/>
      </w:pPr>
      <w:r>
        <w:rPr/>
        <w:t>[[@Bible:2Ki 17:35 ]][[17:35 &gt;&gt; 2Ki 17:35]] {{field-on:Bible}} и направи с тях Господ завет, и заповяда им и рече: Да се не убоите от други богове, и да не им се поклоните, нито да им служите, нито да им жъртвувате; {{field-off:Bible}}</w:t>
      </w:r>
    </w:p>
    <w:p>
      <w:pPr>
        <w:pStyle w:val="Normal"/>
        <w:rPr/>
      </w:pPr>
      <w:r>
        <w:rPr/>
        <w:t>[[@Bible:2Ki 17:36 ]][[17:36 &gt;&gt; 2Ki 17:36]] {{field-on:Bible}} но Господу, който ви изведе из Египетската земя с голяма крепост и с простряна мишца, нему ще се боите, и нему ще се кланяте, и нему ще приносите жъртва. {{field-off:Bible}}</w:t>
      </w:r>
    </w:p>
    <w:p>
      <w:pPr>
        <w:pStyle w:val="Normal"/>
        <w:rPr/>
      </w:pPr>
      <w:r>
        <w:rPr/>
        <w:t>[[@Bible:2Ki 17:37 ]][[17:37 &gt;&gt; 2Ki 17:37]] {{field-on:Bible}} И повеленията, и съдбите, и закона, и заповедта която писа за вас да внимаете да вършите всякога; а от други богове да се не убоите. {{field-off:Bible}}</w:t>
      </w:r>
    </w:p>
    <w:p>
      <w:pPr>
        <w:pStyle w:val="Normal"/>
        <w:rPr/>
      </w:pPr>
      <w:r>
        <w:rPr/>
        <w:t>[[@Bible:2Ki 17:38 ]][[17:38 &gt;&gt; 2Ki 17:38]] {{field-on:Bible}} И завета който направих с вас да не забравите; и да не се боите от други богове. {{field-off:Bible}}</w:t>
      </w:r>
    </w:p>
    <w:p>
      <w:pPr>
        <w:pStyle w:val="Normal"/>
        <w:rPr/>
      </w:pPr>
      <w:r>
        <w:rPr/>
        <w:t>[[@Bible:2Ki 17:39 ]][[17:39 &gt;&gt; 2Ki 17:39]] {{field-on:Bible}} Но от Господа Бога вашего да се боите; и той ще ви избави из ръката на всичките ви неприятели. {{field-off:Bible}}</w:t>
      </w:r>
    </w:p>
    <w:p>
      <w:pPr>
        <w:pStyle w:val="Normal"/>
        <w:rPr/>
      </w:pPr>
      <w:r>
        <w:rPr/>
        <w:t>[[@Bible:2Ki 17:40 ]][[17:40 &gt;&gt; 2Ki 17:40]] {{field-on:Bible}} Те обаче не послушаха, но правеха според първите си обичаи. {{field-off:Bible}}</w:t>
      </w:r>
    </w:p>
    <w:p>
      <w:pPr>
        <w:pStyle w:val="Normal"/>
        <w:rPr/>
      </w:pPr>
      <w:r>
        <w:rPr/>
        <w:t>[[@Bible:2Ki 17:41 ]][[17:41 &gt;&gt; 2Ki 17:41]] {{field-on:Bible}} И тези народи се боеха от Господа, но служеха на идолите си; и синовете им и синовете на синовете им, както правеха отците им така правят те дори до този ден. {{field-off:Bible}}</w:t>
      </w:r>
    </w:p>
    <w:p>
      <w:pPr>
        <w:pStyle w:val="Heading2"/>
        <w:rPr/>
      </w:pPr>
      <w:r>
        <w:rPr/>
        <w:t>Глава 18</w:t>
      </w:r>
    </w:p>
    <w:p>
      <w:pPr>
        <w:pStyle w:val="Normal"/>
        <w:rPr/>
      </w:pPr>
      <w:r>
        <w:rPr/>
        <w:t>[[@Bible:2Ki 18:1 ]][[18:1 &gt;&gt; 2Ki 18:1]] {{field-on:Bible}} И в третото лето на Осия сина на Ила, Израилевия цар, въцари се Езекия синът на Ахаза, Юдиния цар. {{field-off:Bible}}</w:t>
      </w:r>
    </w:p>
    <w:p>
      <w:pPr>
        <w:pStyle w:val="Normal"/>
        <w:rPr/>
      </w:pPr>
      <w:r>
        <w:rPr/>
        <w:t>[[@Bible:2Ki 18:2 ]][[18:2 &gt;&gt; 2Ki 18:2]] {{field-on:Bible}} Двадесет и пет години беше на възраст когато се въцари, и царува двадесет и девет години в Ерусалим. И името на майка му беше Авия, Захариева дъщеря. {{field-off:Bible}}</w:t>
      </w:r>
    </w:p>
    <w:p>
      <w:pPr>
        <w:pStyle w:val="Normal"/>
        <w:rPr/>
      </w:pPr>
      <w:r>
        <w:rPr/>
        <w:t>[[@Bible:2Ki 18:3 ]][[18:3 &gt;&gt; 2Ki 18:3]] {{field-on:Bible}} И направи което бе право пред Господа по всичко що направи Давид отец му. {{field-off:Bible}}</w:t>
      </w:r>
    </w:p>
    <w:p>
      <w:pPr>
        <w:pStyle w:val="Normal"/>
        <w:rPr/>
      </w:pPr>
      <w:r>
        <w:rPr/>
        <w:t>[[@Bible:2Ki 18:4 ]][[18:4 &gt;&gt; 2Ki 18:4]] {{field-on:Bible}} Той съсипа високите места, и изтроши кумирите, и изсече Ашерите, и съкруши медната змия която направи Мойсей, (защото дори до онези дни синовете Израилеви й кадяха,) и нарече я Нехущан. {{field-off:Bible}}</w:t>
      </w:r>
    </w:p>
    <w:p>
      <w:pPr>
        <w:pStyle w:val="Normal"/>
        <w:rPr/>
      </w:pPr>
      <w:r>
        <w:rPr/>
        <w:t>[[@Bible:2Ki 18:5 ]][[18:5 &gt;&gt; 2Ki 18:5]] {{field-on:Bible}} На Господа Бога Израилева упова; и не биде след него подобен нему между всичките Юдини царе, но нито между онези които бяха преди него; {{field-off:Bible}}</w:t>
      </w:r>
    </w:p>
    <w:p>
      <w:pPr>
        <w:pStyle w:val="Normal"/>
        <w:rPr/>
      </w:pPr>
      <w:r>
        <w:rPr/>
        <w:t>[[@Bible:2Ki 18:6 ]][[18:6 &gt;&gt; 2Ki 18:6]] {{field-on:Bible}} защото се прилепи при Господа: не се отдалечи от след него, но упази заповедите му, които Господ заповяда Мойсею. {{field-off:Bible}}</w:t>
      </w:r>
    </w:p>
    <w:p>
      <w:pPr>
        <w:pStyle w:val="Normal"/>
        <w:rPr/>
      </w:pPr>
      <w:r>
        <w:rPr/>
        <w:t>[[@Bible:2Ki 18:7 ]][[18:7 &gt;&gt; 2Ki 18:7]] {{field-on:Bible}} И Господ бе с него: добре успяваше на където излазяше; и подигна се против Асирийския цар и му не работи. {{field-off:Bible}}</w:t>
      </w:r>
    </w:p>
    <w:p>
      <w:pPr>
        <w:pStyle w:val="Normal"/>
        <w:rPr/>
      </w:pPr>
      <w:r>
        <w:rPr/>
        <w:t>[[@Bible:2Ki 18:8 ]][[18:8 &gt;&gt; 2Ki 18:8]] {{field-on:Bible}} Той порази Филистимците дори до Газа и пределите й, от стълп на стража до утвърден град. {{field-off:Bible}}</w:t>
      </w:r>
    </w:p>
    <w:p>
      <w:pPr>
        <w:pStyle w:val="Normal"/>
        <w:rPr/>
      </w:pPr>
      <w:r>
        <w:rPr/>
        <w:t>[[@Bible:2Ki 18:9 ]][[18:9 &gt;&gt; 2Ki 18:9]] {{field-on:Bible}} А в четвъртото лето на цар Езекия, което бе седмото лето на Осия сина на Ила, Израилевия цар, Салманасар Асирийский цар възлезе върх Самария и я обсаждаше. {{field-off:Bible}}</w:t>
      </w:r>
    </w:p>
    <w:p>
      <w:pPr>
        <w:pStyle w:val="Normal"/>
        <w:rPr/>
      </w:pPr>
      <w:r>
        <w:rPr/>
        <w:t>[[@Bible:2Ki 18:10 ]][[18:10 &gt;&gt; 2Ki 18:10]] {{field-on:Bible}} И в свършъка на три години я превзе: в шестото лето на Езекия, което бе деветото лето на Осия Израилевия цар, превзе се Самария. {{field-off:Bible}}</w:t>
      </w:r>
    </w:p>
    <w:p>
      <w:pPr>
        <w:pStyle w:val="Normal"/>
        <w:rPr/>
      </w:pPr>
      <w:r>
        <w:rPr/>
        <w:t>[[@Bible:2Ki 18:11 ]][[18:11 &gt;&gt; 2Ki 18:11]] {{field-on:Bible}} И отведе Асирийският цар Израиля в плен в Асирия, и тури ги в Ала и в Авор при реката Гозан, и в Мидските градове; {{field-off:Bible}}</w:t>
      </w:r>
    </w:p>
    <w:p>
      <w:pPr>
        <w:pStyle w:val="Normal"/>
        <w:rPr/>
      </w:pPr>
      <w:r>
        <w:rPr/>
        <w:t>[[@Bible:2Ki 18:12 ]][[18:12 &gt;&gt; 2Ki 18:12]] {{field-on:Bible}} защото не послушаха гласа на Господа Бога своего, но престъпиха завета му, всичко което заповяда Мойсей рабът Господен, и не послушаха нито го направиха. {{field-off:Bible}}</w:t>
      </w:r>
    </w:p>
    <w:p>
      <w:pPr>
        <w:pStyle w:val="Normal"/>
        <w:rPr/>
      </w:pPr>
      <w:r>
        <w:rPr/>
        <w:t>[[@Bible:2Ki 18:13 ]][[18:13 &gt;&gt; 2Ki 18:13]] {{field-on:Bible}} А в четиринадесетото лето на цар Езекия възлезе Сенахирим Асирийският цар върх всичките оградени Юдини градове и ги превзе. {{field-off:Bible}}</w:t>
      </w:r>
    </w:p>
    <w:p>
      <w:pPr>
        <w:pStyle w:val="Normal"/>
        <w:rPr/>
      </w:pPr>
      <w:r>
        <w:rPr/>
        <w:t>[[@Bible:2Ki 18:14 ]][[18:14 &gt;&gt; 2Ki 18:14]] {{field-on:Bible}} И проводи Езекия Юдинът цар на Асирийския цар в Лахис и рече: Съгреших: върни се от мене: каквото туриш върх мене, ще го нося. И тури Асирийският цар на Езекия Юдиния цар триста таланта сребро и тридесет таланта злато. {{field-off:Bible}}</w:t>
      </w:r>
    </w:p>
    <w:p>
      <w:pPr>
        <w:pStyle w:val="Normal"/>
        <w:rPr/>
      </w:pPr>
      <w:r>
        <w:rPr/>
        <w:t>[[@Bible:2Ki 18:15 ]][[18:15 &gt;&gt; 2Ki 18:15]] {{field-on:Bible}} И даде му Езекия всичкото сребро колкото се намери в дома Господен и в съкровищата на царския дом. {{field-off:Bible}}</w:t>
      </w:r>
    </w:p>
    <w:p>
      <w:pPr>
        <w:pStyle w:val="Normal"/>
        <w:rPr/>
      </w:pPr>
      <w:r>
        <w:rPr/>
        <w:t>[[@Bible:2Ki 18:16 ]][[18:16 &gt;&gt; 2Ki 18:16]] {{field-on:Bible}} В онова време разкова Езекия златото от дверите на храма Господен и от стълповете които той, Езекия Юдинът цар, бе покрил с злато, и го даде на Асирийския цар. {{field-off:Bible}}</w:t>
      </w:r>
    </w:p>
    <w:p>
      <w:pPr>
        <w:pStyle w:val="Normal"/>
        <w:rPr/>
      </w:pPr>
      <w:r>
        <w:rPr/>
        <w:t>[[@Bible:2Ki 18:17 ]][[18:17 &gt;&gt; 2Ki 18:17]] {{field-on:Bible}} И проводи Асирийският цар Тартана, и Рапсариса, и Рапсака от Лахис при цар Езекия, с голяма сила, в Ерусалим. А те възлязоха та дойдоха в Ерусалим. И когато възлязоха, дойдоха та застанаха при водовода на горния водоем, който е в друма на нивата на тепаничаря. {{field-off:Bible}}</w:t>
      </w:r>
    </w:p>
    <w:p>
      <w:pPr>
        <w:pStyle w:val="Normal"/>
        <w:rPr/>
      </w:pPr>
      <w:r>
        <w:rPr/>
        <w:t>[[@Bible:2Ki 18:18 ]][[18:18 &gt;&gt; 2Ki 18:18]] {{field-on:Bible}} И извикаха към царя; и излязоха при тях Елиаким Хелкиевът син, домостроителът, и Шевна писецът, и Иоах Асафовът син, паметописецът. {{field-off:Bible}}</w:t>
      </w:r>
    </w:p>
    <w:p>
      <w:pPr>
        <w:pStyle w:val="Normal"/>
        <w:rPr/>
      </w:pPr>
      <w:r>
        <w:rPr/>
        <w:t>[[@Bible:2Ki 18:19 ]][[18:19 &gt;&gt; 2Ki 18:19]] {{field-on:Bible}} И рече им Рапсак: Кажете сега на Езекия: Така говори великият цар, Асирийският цар: Кое е това упование в което уповаваш? {{field-off:Bible}}</w:t>
      </w:r>
    </w:p>
    <w:p>
      <w:pPr>
        <w:pStyle w:val="Normal"/>
        <w:rPr/>
      </w:pPr>
      <w:r>
        <w:rPr/>
        <w:t>[[@Bible:2Ki 18:20 ]][[18:20 &gt;&gt; 2Ki 18:20]] {{field-on:Bible}} Ти говориш: Имам съвет и сила за бран; но това е само думи на устни. Сега на кого се надееш та си се подигнал против мене? {{field-off:Bible}}</w:t>
      </w:r>
    </w:p>
    <w:p>
      <w:pPr>
        <w:pStyle w:val="Normal"/>
        <w:rPr/>
      </w:pPr>
      <w:r>
        <w:rPr/>
        <w:t>[[@Bible:2Ki 18:21 ]][[18:21 &gt;&gt; 2Ki 18:21]] {{field-on:Bible}} Сега, ето, ти се надееш на жезла на строшената онази тръст, на Египет, на която ако се някой подпре ще се втикне в ръката му та ще я промуши. Такъв е Фараон Египетският цар към всички които се надеят на него. {{field-off:Bible}}</w:t>
      </w:r>
    </w:p>
    <w:p>
      <w:pPr>
        <w:pStyle w:val="Normal"/>
        <w:rPr/>
      </w:pPr>
      <w:r>
        <w:rPr/>
        <w:t>[[@Bible:2Ki 18:22 ]][[18:22 &gt;&gt; 2Ki 18:22]] {{field-on:Bible}} Но ако ми речете: На Господа Бога нашего уповаем, - не е ли той на когото високите места и олтарите отне Езекия, и рече на Юда и на Ерусалим: Пред този олтар ще се поклоните в Ерусалим? {{field-off:Bible}}</w:t>
      </w:r>
    </w:p>
    <w:p>
      <w:pPr>
        <w:pStyle w:val="Normal"/>
        <w:rPr/>
      </w:pPr>
      <w:r>
        <w:rPr/>
        <w:t>[[@Bible:2Ki 18:23 ]][[18:23 &gt;&gt; 2Ki 18:23]] {{field-on:Bible}} Сега прочее дай залози на господаря ми Асирийския цар; а аз ще ти дам две тисящи коне, ако можеш от твоя страна да дадеш всадници върх тях. {{field-off:Bible}}</w:t>
      </w:r>
    </w:p>
    <w:p>
      <w:pPr>
        <w:pStyle w:val="Normal"/>
        <w:rPr/>
      </w:pPr>
      <w:r>
        <w:rPr/>
        <w:t>[[@Bible:2Ki 18:24 ]][[18:24 &gt;&gt; 2Ki 18:24]] {{field-on:Bible}} И как ще върнеш ти назад лицето на един местоначалник от най-малките раби на господаря ми, та си уповал на Египет за колесници и за конници? {{field-off:Bible}}</w:t>
      </w:r>
    </w:p>
    <w:p>
      <w:pPr>
        <w:pStyle w:val="Normal"/>
        <w:rPr/>
      </w:pPr>
      <w:r>
        <w:rPr/>
        <w:t>[[@Bible:2Ki 18:25 ]][[18:25 &gt;&gt; 2Ki 18:25]] {{field-on:Bible}} Сега без Господа ли възлязах на това място за да го съсипя? Господ ми рече: Възлез върх тази земя та я съсипи. {{field-off:Bible}}</w:t>
      </w:r>
    </w:p>
    <w:p>
      <w:pPr>
        <w:pStyle w:val="Normal"/>
        <w:rPr/>
      </w:pPr>
      <w:r>
        <w:rPr/>
        <w:t>[[@Bible:2Ki 18:26 ]][[18:26 &gt;&gt; 2Ki 18:26]] {{field-on:Bible}} Тогаз Елиаким Хелкиевът син, и Шевна, и Иоах рекоха на Рапсака: Говори, молим на рабите си по Сирийския език, защото го разумяваме; и не ни говори Юдейски, да чуят людете които са на стената. {{field-off:Bible}}</w:t>
      </w:r>
    </w:p>
    <w:p>
      <w:pPr>
        <w:pStyle w:val="Normal"/>
        <w:rPr/>
      </w:pPr>
      <w:r>
        <w:rPr/>
        <w:t>[[@Bible:2Ki 18:27 ]][[18:27 &gt;&gt; 2Ki 18:27]] {{field-on:Bible}} Но Рапсак им рече: Да ли само при господаря ти и при тебе ме проводи господарят ми да говоря тези думи? Не при мъжете ли които седят на стената, да ядат с вас наедно лайната си, и да пият пикочта си? {{field-off:Bible}}</w:t>
      </w:r>
    </w:p>
    <w:p>
      <w:pPr>
        <w:pStyle w:val="Normal"/>
        <w:rPr/>
      </w:pPr>
      <w:r>
        <w:rPr/>
        <w:t>[[@Bible:2Ki 18:28 ]][[18:28 &gt;&gt; 2Ki 18:28]] {{field-on:Bible}} Тогаз Рапсак застана та извика Юдейски с голям глас, и говори и рече: Слушайте думата на великия цар, Асирийския цар: {{field-off:Bible}}</w:t>
      </w:r>
    </w:p>
    <w:p>
      <w:pPr>
        <w:pStyle w:val="Normal"/>
        <w:rPr/>
      </w:pPr>
      <w:r>
        <w:rPr/>
        <w:t>[[@Bible:2Ki 18:29 ]][[18:29 &gt;&gt; 2Ki 18:29]] {{field-on:Bible}} така говори царят: Да ви не прелъстява Езекия; защото не ще може да ви избави от ръката му; {{field-off:Bible}}</w:t>
      </w:r>
    </w:p>
    <w:p>
      <w:pPr>
        <w:pStyle w:val="Normal"/>
        <w:rPr/>
      </w:pPr>
      <w:r>
        <w:rPr/>
        <w:t>[[@Bible:2Ki 18:30 ]][[18:30 &gt;&gt; 2Ki 18:30]] {{field-on:Bible}} и да ви не прави Езекия да уповавате на Господа като казва: Господ непременно ще ни избави, и този град няма да бъде предаден в ръката на Асирийския цар. {{field-off:Bible}}</w:t>
      </w:r>
    </w:p>
    <w:p>
      <w:pPr>
        <w:pStyle w:val="Normal"/>
        <w:rPr/>
      </w:pPr>
      <w:r>
        <w:rPr/>
        <w:t>[[@Bible:2Ki 18:31 ]][[18:31 &gt;&gt; 2Ki 18:31]] {{field-on:Bible}} Не слушайте Езекия; защото така говори Асирийският цар: Направете съгласие с мене и излезте при мене; и яжте всеки от лозето си, и всеки от смоковницата си, и пийте всеки от водата на щерната си {{field-off:Bible}}</w:t>
      </w:r>
    </w:p>
    <w:p>
      <w:pPr>
        <w:pStyle w:val="Normal"/>
        <w:rPr/>
      </w:pPr>
      <w:r>
        <w:rPr/>
        <w:t>[[@Bible:2Ki 18:32 ]][[18:32 &gt;&gt; 2Ki 18:32]] {{field-on:Bible}} доде дойда та ви взема в земя подобна на вашата земя, земя на жито и вино, земя на хляб и лозя, земя на елей и мед, за да живеете и да не умрете; и не слушайте Езекия, защото ви прелъщава като казва: Господ ще ни избави. {{field-off:Bible}}</w:t>
      </w:r>
    </w:p>
    <w:p>
      <w:pPr>
        <w:pStyle w:val="Normal"/>
        <w:rPr/>
      </w:pPr>
      <w:r>
        <w:rPr/>
        <w:t>[[@Bible:2Ki 18:33 ]][[18:33 &gt;&gt; 2Ki 18:33]] {{field-on:Bible}} Има ли да е избавил някой от боговете на народите земята си от ръката на Асирийския цар? {{field-off:Bible}}</w:t>
      </w:r>
    </w:p>
    <w:p>
      <w:pPr>
        <w:pStyle w:val="Normal"/>
        <w:rPr/>
      </w:pPr>
      <w:r>
        <w:rPr/>
        <w:t>[[@Bible:2Ki 18:34 ]][[18:34 &gt;&gt; 2Ki 18:34]] {{field-on:Bible}} Де са боговете на Емат и Арфад? Де са боговете на Сефаруим, на Ена, и на Ава? Избавиха ли те Самария от ръката ми? {{field-off:Bible}}</w:t>
      </w:r>
    </w:p>
    <w:p>
      <w:pPr>
        <w:pStyle w:val="Normal"/>
        <w:rPr/>
      </w:pPr>
      <w:r>
        <w:rPr/>
        <w:t>[[@Bible:2Ki 18:35 ]][[18:35 &gt;&gt; 2Ki 18:35]] {{field-on:Bible}} Кои между всичките местни богове избавиха земята си от ръката ми, та и Иеова да избави Ерусалим от ръката ми? {{field-off:Bible}}</w:t>
      </w:r>
    </w:p>
    <w:p>
      <w:pPr>
        <w:pStyle w:val="Normal"/>
        <w:rPr/>
      </w:pPr>
      <w:r>
        <w:rPr/>
        <w:t>[[@Bible:2Ki 18:36 ]][[18:36 &gt;&gt; 2Ki 18:36]] {{field-on:Bible}} А людете мълчеха, и нищо не му отговориха; защото царят беше заповядал и рекъл: Да му не отговорите. {{field-off:Bible}}</w:t>
      </w:r>
    </w:p>
    <w:p>
      <w:pPr>
        <w:pStyle w:val="Normal"/>
        <w:rPr/>
      </w:pPr>
      <w:r>
        <w:rPr/>
        <w:t>[[@Bible:2Ki 18:37 ]][[18:37 &gt;&gt; 2Ki 18:37]] {{field-on:Bible}} Тогаз Елиаким Хелкиевът син, домостроителът, и Шевна писецът, и Иоах Асафовът син, паметописецът, дойдоха при Езекия с раздрани дрехи та му известиха думите на Рапсака. {{field-off:Bible}}</w:t>
      </w:r>
    </w:p>
    <w:p>
      <w:pPr>
        <w:pStyle w:val="Heading2"/>
        <w:rPr/>
      </w:pPr>
      <w:r>
        <w:rPr/>
        <w:t>Глава 19</w:t>
      </w:r>
    </w:p>
    <w:p>
      <w:pPr>
        <w:pStyle w:val="Normal"/>
        <w:rPr/>
      </w:pPr>
      <w:r>
        <w:rPr/>
        <w:t>[[@Bible:2Ki 19:1 ]][[19:1 &gt;&gt; 2Ki 19:1]] {{field-on:Bible}} И когато чу цар Езекия, раздра дрехите си, и се покри с вретище, и влезе в дома Господен. {{field-off:Bible}}</w:t>
      </w:r>
    </w:p>
    <w:p>
      <w:pPr>
        <w:pStyle w:val="Normal"/>
        <w:rPr/>
      </w:pPr>
      <w:r>
        <w:rPr/>
        <w:t>[[@Bible:2Ki 19:2 ]][[19:2 &gt;&gt; 2Ki 19:2]] {{field-on:Bible}} И проводи Елиакима домостроителя, и Шевна писеца, и старейшините на свещениците, покрити с вретища, при пророк Исаия Амосовия син. {{field-off:Bible}}</w:t>
      </w:r>
    </w:p>
    <w:p>
      <w:pPr>
        <w:pStyle w:val="Normal"/>
        <w:rPr/>
      </w:pPr>
      <w:r>
        <w:rPr/>
        <w:t>[[@Bible:2Ki 19:3 ]][[19:3 &gt;&gt; 2Ki 19:3]] {{field-on:Bible}} И рекоха му: Така говори Езекия: Ден на скръб, и на обличение, и на хула е този ден, защото настана часът да се родят децата, но сила няма за раждане. {{field-off:Bible}}</w:t>
      </w:r>
    </w:p>
    <w:p>
      <w:pPr>
        <w:pStyle w:val="Normal"/>
        <w:rPr/>
      </w:pPr>
      <w:r>
        <w:rPr/>
        <w:t>[[@Bible:2Ki 19:4 ]][[19:4 &gt;&gt; 2Ki 19:4]] {{field-on:Bible}} Може-би Господ Бог твой да чуе всичките думи на Рапсака когото Асирийският цар господарят му проводи за да укорява Бога живаго, и да обличи думите които чу Господ Бог твой; за това възвиси моление за остатъка що е останал. {{field-off:Bible}}</w:t>
      </w:r>
    </w:p>
    <w:p>
      <w:pPr>
        <w:pStyle w:val="Normal"/>
        <w:rPr/>
      </w:pPr>
      <w:r>
        <w:rPr/>
        <w:t>[[@Bible:2Ki 19:5 ]][[19:5 &gt;&gt; 2Ki 19:5]] {{field-on:Bible}} И отидоха при Исаия рабите на цар Езекия. {{field-off:Bible}}</w:t>
      </w:r>
    </w:p>
    <w:p>
      <w:pPr>
        <w:pStyle w:val="Normal"/>
        <w:rPr/>
      </w:pPr>
      <w:r>
        <w:rPr/>
        <w:t>[[@Bible:2Ki 19:6 ]][[19:6 &gt;&gt; 2Ki 19:6]] {{field-on:Bible}} И рече им Исаия: Така ще речете на господаря си: Така говори Господ: Не бой се от думите които си чул с които рабите на Асирийския цар ме похулиха. {{field-off:Bible}}</w:t>
      </w:r>
    </w:p>
    <w:p>
      <w:pPr>
        <w:pStyle w:val="Normal"/>
        <w:rPr/>
      </w:pPr>
      <w:r>
        <w:rPr/>
        <w:t>[[@Bible:2Ki 19:7 ]][[19:7 &gt;&gt; 2Ki 19:7]] {{field-on:Bible}} Ето, аз ще туря в него такъв дух щото, като чуе слух, ще се върне в земята си; и ще го направя да падне чрез нож в земята си. {{field-off:Bible}}</w:t>
      </w:r>
    </w:p>
    <w:p>
      <w:pPr>
        <w:pStyle w:val="Normal"/>
        <w:rPr/>
      </w:pPr>
      <w:r>
        <w:rPr/>
        <w:t>[[@Bible:2Ki 19:8 ]][[19:8 &gt;&gt; 2Ki 19:8]] {{field-on:Bible}} И върна се Рапсак, и намери Асирийския цар че ратуваше против Ливна; защото чу че беше тръгнал от Лахис. {{field-off:Bible}}</w:t>
      </w:r>
    </w:p>
    <w:p>
      <w:pPr>
        <w:pStyle w:val="Normal"/>
        <w:rPr/>
      </w:pPr>
      <w:r>
        <w:rPr/>
        <w:t>[[@Bible:2Ki 19:9 ]][[19:9 &gt;&gt; 2Ki 19:9]] {{field-on:Bible}} И царят, когато чу че говорят за Тирака Египетския цар: Ето, излезе да ратува против тебе, проводи пак посланници Езекию и каза: {{field-off:Bible}}</w:t>
      </w:r>
    </w:p>
    <w:p>
      <w:pPr>
        <w:pStyle w:val="Normal"/>
        <w:rPr/>
      </w:pPr>
      <w:r>
        <w:rPr/>
        <w:t>[[@Bible:2Ki 19:10 ]][[19:10 &gt;&gt; 2Ki 19:10]] {{field-on:Bible}} Така ще говорите на Езекия Юдиния цар и ще речете: Бог твой на когото уповаваш да те не прелъстява като казва: Ерусалим няма да бъде предаден в ръката на Асирийския цар. {{field-off:Bible}}</w:t>
      </w:r>
    </w:p>
    <w:p>
      <w:pPr>
        <w:pStyle w:val="Normal"/>
        <w:rPr/>
      </w:pPr>
      <w:r>
        <w:rPr/>
        <w:t>[[@Bible:2Ki 19:11 ]][[19:11 &gt;&gt; 2Ki 19:11]] {{field-on:Bible}} Ето, ти чу що направиха Асирийските царе на всичките места, как ги изтребиха; и ти ли ще се избавиш? {{field-off:Bible}}</w:t>
      </w:r>
    </w:p>
    <w:p>
      <w:pPr>
        <w:pStyle w:val="Normal"/>
        <w:rPr/>
      </w:pPr>
      <w:r>
        <w:rPr/>
        <w:t>[[@Bible:2Ki 19:12 ]][[19:12 &gt;&gt; 2Ki 19:12]] {{field-on:Bible}} Боговете на народите избавиха ли онези които отците ми изтребиха, Гозан, и Харан, и Ресеф, и Еденовите синове които бяха в Таласар? {{field-off:Bible}}</w:t>
      </w:r>
    </w:p>
    <w:p>
      <w:pPr>
        <w:pStyle w:val="Normal"/>
        <w:rPr/>
      </w:pPr>
      <w:r>
        <w:rPr/>
        <w:t>[[@Bible:2Ki 19:13 ]][[19:13 &gt;&gt; 2Ki 19:13]] {{field-on:Bible}} Де е царят на Емат, и царят на Арфад, и царят на града Сефаруим, Ена, и Ава? {{field-off:Bible}}</w:t>
      </w:r>
    </w:p>
    <w:p>
      <w:pPr>
        <w:pStyle w:val="Normal"/>
        <w:rPr/>
      </w:pPr>
      <w:r>
        <w:rPr/>
        <w:t>[[@Bible:2Ki 19:14 ]][[19:14 &gt;&gt; 2Ki 19:14]] {{field-on:Bible}} И взе Езекия писмото от ръката на посланниците та го прочете; и възлезе Езекия в дома Господен та го разгъна пред Господа. {{field-off:Bible}}</w:t>
      </w:r>
    </w:p>
    <w:p>
      <w:pPr>
        <w:pStyle w:val="Normal"/>
        <w:rPr/>
      </w:pPr>
      <w:r>
        <w:rPr/>
        <w:t>[[@Bible:2Ki 19:15 ]][[19:15 &gt;&gt; 2Ki 19:15]] {{field-on:Bible}} И помоли се пред Господа Езекия и рече: Господи Боже Израилев който седиш на Херувимите, ти си сам Бог един на всичките царства на земята: ти си направил небето и земята. {{field-off:Bible}}</w:t>
      </w:r>
    </w:p>
    <w:p>
      <w:pPr>
        <w:pStyle w:val="Normal"/>
        <w:rPr/>
      </w:pPr>
      <w:r>
        <w:rPr/>
        <w:t>[[@Bible:2Ki 19:16 ]][[19:16 &gt;&gt; 2Ki 19:16]] {{field-on:Bible}} Приклони, Господи, ухото си и чуй: оттвори, Господи, очите си и виж; и чуй думите на Сенахирима който проводи тогоз за да укори Бога живаго. {{field-off:Bible}}</w:t>
      </w:r>
    </w:p>
    <w:p>
      <w:pPr>
        <w:pStyle w:val="Normal"/>
        <w:rPr/>
      </w:pPr>
      <w:r>
        <w:rPr/>
        <w:t>[[@Bible:2Ki 19:17 ]][[19:17 &gt;&gt; 2Ki 19:17]] {{field-on:Bible}} Наистина, Господи, Асирийските царе запустиха народите и земята им, {{field-off:Bible}}</w:t>
      </w:r>
    </w:p>
    <w:p>
      <w:pPr>
        <w:pStyle w:val="Normal"/>
        <w:rPr/>
      </w:pPr>
      <w:r>
        <w:rPr/>
        <w:t>[[@Bible:2Ki 19:18 ]][[19:18 &gt;&gt; 2Ki 19:18]] {{field-on:Bible}} и хвърлиха в огън боговете им; защото не бяха богове, но дело на человечески ръце, дърва и камене; за това ги погубиха. {{field-off:Bible}}</w:t>
      </w:r>
    </w:p>
    <w:p>
      <w:pPr>
        <w:pStyle w:val="Normal"/>
        <w:rPr/>
      </w:pPr>
      <w:r>
        <w:rPr/>
        <w:t>[[@Bible:2Ki 19:19 ]][[19:19 &gt;&gt; 2Ki 19:19]] {{field-on:Bible}} Сега, прочее, Господи Боже наш, отърви ни, моля се, от ръката му, за да познаят всичките царства на земята че ти си Господ Бог един. {{field-off:Bible}}</w:t>
      </w:r>
    </w:p>
    <w:p>
      <w:pPr>
        <w:pStyle w:val="Normal"/>
        <w:rPr/>
      </w:pPr>
      <w:r>
        <w:rPr/>
        <w:t>[[@Bible:2Ki 19:20 ]][[19:20 &gt;&gt; 2Ki 19:20]] {{field-on:Bible}} Тогаз проводи Исаия Амосовий син до Езекия и рече: Така говори Господ Бог Израилев: чух което си се помолил мен против Сенахирима Асирийския цар. {{field-off:Bible}}</w:t>
      </w:r>
    </w:p>
    <w:p>
      <w:pPr>
        <w:pStyle w:val="Normal"/>
        <w:rPr/>
      </w:pPr>
      <w:r>
        <w:rPr/>
        <w:t>[[@Bible:2Ki 19:21 ]][[19:21 &gt;&gt; 2Ki 19:21]] {{field-on:Bible}} Това е словото което Господ говори за него:-Унижи те, присмя ти се, девицата, дъщерята Сионова:Зад тебе кивна с глава Ерусалимската дъщеря. {{field-off:Bible}}</w:t>
      </w:r>
    </w:p>
    <w:p>
      <w:pPr>
        <w:pStyle w:val="Normal"/>
        <w:rPr/>
      </w:pPr>
      <w:r>
        <w:rPr/>
        <w:t>[[@Bible:2Ki 19:22 ]][[19:22 &gt;&gt; 2Ki 19:22]] {{field-on:Bible}} Кого си укорил и похулил ти?И против кого си възвисил гласИ си надигнал високо очите си?Против Светаго Израилева. {{field-off:Bible}}</w:t>
      </w:r>
    </w:p>
    <w:p>
      <w:pPr>
        <w:pStyle w:val="Normal"/>
        <w:rPr/>
      </w:pPr>
      <w:r>
        <w:rPr/>
        <w:t>[[@Bible:2Ki 19:23 ]][[19:23 &gt;&gt; 2Ki 19:23]] {{field-on:Bible}} Господа си укорил ти чрез посланниците си, и рекъл си:С множеството на колесниците си възлязох азВърх височината на горите,Върх ребрата на Ливан;И ще изсека високите му кедри,Избраните му елхи;И ще вляза в крайните му обиталища,В дъбравата на неговия Кармил. {{field-off:Bible}}</w:t>
      </w:r>
    </w:p>
    <w:p>
      <w:pPr>
        <w:pStyle w:val="Normal"/>
        <w:rPr/>
      </w:pPr>
      <w:r>
        <w:rPr/>
        <w:t>[[@Bible:2Ki 19:24 ]][[19:24 &gt;&gt; 2Ki 19:24]] {{field-on:Bible}} Аз изкопах, и пих чужди води;И с стъпката на нозете сиИзсуших всичките реки на обсадените. {{field-off:Bible}}</w:t>
      </w:r>
    </w:p>
    <w:p>
      <w:pPr>
        <w:pStyle w:val="Normal"/>
        <w:rPr/>
      </w:pPr>
      <w:r>
        <w:rPr/>
        <w:t>[[@Bible:2Ki 19:25 ]][[19:25 &gt;&gt; 2Ki 19:25]] {{field-on:Bible}} Не си ли чул че аз направих това отдавна, и от древни дни определих това?А сега свърших това,Така щото ти да обръщаш утвърдени градове в купове развалини. {{field-off:Bible}}</w:t>
      </w:r>
    </w:p>
    <w:p>
      <w:pPr>
        <w:pStyle w:val="Normal"/>
        <w:rPr/>
      </w:pPr>
      <w:r>
        <w:rPr/>
        <w:t>[[@Bible:2Ki 19:26 ]][[19:26 &gt;&gt; 2Ki 19:26]] {{field-on:Bible}} За това жителите им станаха безсилни,Уплашиха се, и посрамиха се:Бяха трева на полето, и злак,И трева на къщния покрив,И жито препърлено преди да стане тръст. {{field-off:Bible}}</w:t>
      </w:r>
    </w:p>
    <w:p>
      <w:pPr>
        <w:pStyle w:val="Normal"/>
        <w:rPr/>
      </w:pPr>
      <w:r>
        <w:rPr/>
        <w:t>[[@Bible:2Ki 19:27 ]][[19:27 &gt;&gt; 2Ki 19:27]] {{field-on:Bible}} Но аз зная жилището ти.И изхода ти, и входа ти,И буйството ти против мене. {{field-off:Bible}}</w:t>
      </w:r>
    </w:p>
    <w:p>
      <w:pPr>
        <w:pStyle w:val="Normal"/>
        <w:rPr/>
      </w:pPr>
      <w:r>
        <w:rPr/>
        <w:t>[[@Bible:2Ki 19:28 ]][[19:28 &gt;&gt; 2Ki 19:28]] {{field-on:Bible}} Понеже буйството ти против менеИ надменността ти възлязоха в ушите ми,За това ще туря куката си в ноздрите ти,И уздата си в устните ти,Та ще те върна през пътя през който си дошел. {{field-off:Bible}}</w:t>
      </w:r>
    </w:p>
    <w:p>
      <w:pPr>
        <w:pStyle w:val="Normal"/>
        <w:rPr/>
      </w:pPr>
      <w:r>
        <w:rPr/>
        <w:t>[[@Bible:2Ki 19:29 ]][[19:29 &gt;&gt; 2Ki 19:29]] {{field-on:Bible}} И то ще ти бъде знамение:Това лято ще ядете което е саморасло,И второто лято, което прораснува от истото;А третото лято, посейте, и пожънете,И насадете лозя, и яжте плода им. {{field-off:Bible}}</w:t>
      </w:r>
    </w:p>
    <w:p>
      <w:pPr>
        <w:pStyle w:val="Normal"/>
        <w:rPr/>
      </w:pPr>
      <w:r>
        <w:rPr/>
        <w:t>[[@Bible:2Ki 19:30 ]][[19:30 &gt;&gt; 2Ki 19:30]] {{field-on:Bible}} И упазеното от Юдиния домКоето е останало ще пусне корени пак долуИ ще даде горе плод. {{field-off:Bible}}</w:t>
      </w:r>
    </w:p>
    <w:p>
      <w:pPr>
        <w:pStyle w:val="Normal"/>
        <w:rPr/>
      </w:pPr>
      <w:r>
        <w:rPr/>
        <w:t>[[@Bible:2Ki 19:31 ]][[19:31 &gt;&gt; 2Ki 19:31]] {{field-on:Bible}} Защото из Ерусалим ще излезе остатъкът,И из гората Сион упазеното:Ревността на Господа Саваота ще свърши това. {{field-off:Bible}}</w:t>
      </w:r>
    </w:p>
    <w:p>
      <w:pPr>
        <w:pStyle w:val="Normal"/>
        <w:rPr/>
      </w:pPr>
      <w:r>
        <w:rPr/>
        <w:t>[[@Bible:2Ki 19:32 ]][[19:32 &gt;&gt; 2Ki 19:32]] {{field-on:Bible}} Заради това, така говори Господ за Асирийския цар:Няма да влезе в този град,Нито ще ще хвърли там стрела,Нито ще излезе пред него с щит,Нито ще въздигне против него окоп. {{field-off:Bible}}</w:t>
      </w:r>
    </w:p>
    <w:p>
      <w:pPr>
        <w:pStyle w:val="Normal"/>
        <w:rPr/>
      </w:pPr>
      <w:r>
        <w:rPr/>
        <w:t>[[@Bible:2Ki 19:33 ]][[19:33 &gt;&gt; 2Ki 19:33]] {{field-on:Bible}} По пътя по който е дошел, по него ще се върне,И в този град няма да влезе, говори Господ. {{field-off:Bible}}</w:t>
      </w:r>
    </w:p>
    <w:p>
      <w:pPr>
        <w:pStyle w:val="Normal"/>
        <w:rPr/>
      </w:pPr>
      <w:r>
        <w:rPr/>
        <w:t>[[@Bible:2Ki 19:34 ]][[19:34 &gt;&gt; 2Ki 19:34]] {{field-on:Bible}} Защото ще защитя този град да го опазя,Заради мене и заради раба ми Давида. {{field-off:Bible}}</w:t>
      </w:r>
    </w:p>
    <w:p>
      <w:pPr>
        <w:pStyle w:val="Normal"/>
        <w:rPr/>
      </w:pPr>
      <w:r>
        <w:rPr/>
        <w:t>[[@Bible:2Ki 19:35 ]][[19:35 &gt;&gt; 2Ki 19:35]] {{field-on:Bible}} И в онази нощ излезе ангел Господен та порази в Асирийския стан сто и осемдесет и пет тисящи; и когато станаха на утринта, ето, всички онези бяха мъртви трупове. {{field-off:Bible}}</w:t>
      </w:r>
    </w:p>
    <w:p>
      <w:pPr>
        <w:pStyle w:val="Normal"/>
        <w:rPr/>
      </w:pPr>
      <w:r>
        <w:rPr/>
        <w:t>[[@Bible:2Ki 19:36 ]][[19:36 &gt;&gt; 2Ki 19:36]] {{field-on:Bible}} И тръгна Сенахирим Асирийският цар та отиде, и върна се, и живееше в Ниневия. {{field-off:Bible}}</w:t>
      </w:r>
    </w:p>
    <w:p>
      <w:pPr>
        <w:pStyle w:val="Normal"/>
        <w:rPr/>
      </w:pPr>
      <w:r>
        <w:rPr/>
        <w:t>[[@Bible:2Ki 19:37 ]][[19:37 &gt;&gt; 2Ki 19:37]] {{field-on:Bible}} И като се кланяше в дома на Нисроха бога си, Адрамелех и Сарасар синовете му поразиха го с нож; и те побегнаха в Араратската земя, а вместо него въцари се Есарадон син му. {{field-off:Bible}}</w:t>
      </w:r>
    </w:p>
    <w:p>
      <w:pPr>
        <w:pStyle w:val="Heading2"/>
        <w:rPr/>
      </w:pPr>
      <w:r>
        <w:rPr/>
        <w:t>Глава 20</w:t>
      </w:r>
    </w:p>
    <w:p>
      <w:pPr>
        <w:pStyle w:val="Normal"/>
        <w:rPr/>
      </w:pPr>
      <w:r>
        <w:rPr/>
        <w:t>[[@Bible:2Ki 20:1 ]][[20:1 &gt;&gt; 2Ki 20:1]] {{field-on:Bible}} В онези дни разболя се Езекия до смърт; и дойде при него пророк Исаия Амосовий син та му рече: Така говори Господ: Нареди за дома си, понеже ще умреш и няма да живееш. {{field-off:Bible}}</w:t>
      </w:r>
    </w:p>
    <w:p>
      <w:pPr>
        <w:pStyle w:val="Normal"/>
        <w:rPr/>
      </w:pPr>
      <w:r>
        <w:rPr/>
        <w:t>[[@Bible:2Ki 20:2 ]][[20:2 &gt;&gt; 2Ki 20:2]] {{field-on:Bible}} Тогаз обърна лицето си към стената та се помоли Господу и рече: {{field-off:Bible}}</w:t>
      </w:r>
    </w:p>
    <w:p>
      <w:pPr>
        <w:pStyle w:val="Normal"/>
        <w:rPr/>
      </w:pPr>
      <w:r>
        <w:rPr/>
        <w:t>[[@Bible:2Ki 20:3 ]][[20:3 &gt;&gt; 2Ki 20:3]] {{field-on:Bible}} Моля се, Господи, помни сега как ходих пред тебе с истина и с цяло сърдце, и направих угодното пред тебе. И плака Езекия с голям плач. {{field-off:Bible}}</w:t>
      </w:r>
    </w:p>
    <w:p>
      <w:pPr>
        <w:pStyle w:val="Normal"/>
        <w:rPr/>
      </w:pPr>
      <w:r>
        <w:rPr/>
        <w:t>[[@Bible:2Ki 20:4 ]][[20:4 &gt;&gt; 2Ki 20:4]] {{field-on:Bible}} И преди да излезе Исаия в средния двор, биде слово Господне към него и рече: {{field-off:Bible}}</w:t>
      </w:r>
    </w:p>
    <w:p>
      <w:pPr>
        <w:pStyle w:val="Normal"/>
        <w:rPr/>
      </w:pPr>
      <w:r>
        <w:rPr/>
        <w:t>[[@Bible:2Ki 20:5 ]][[20:5 &gt;&gt; 2Ki 20:5]] {{field-on:Bible}} Върни се та кажи на Езекия вожда на людете ми: Господ Бог на Давида отца ти така говори: чух молитвата ти, видях сълзите ти: ето, аз ще те изцеля: на третия ден ще възлезеш в дома Господен. {{field-off:Bible}}</w:t>
      </w:r>
    </w:p>
    <w:p>
      <w:pPr>
        <w:pStyle w:val="Normal"/>
        <w:rPr/>
      </w:pPr>
      <w:r>
        <w:rPr/>
        <w:t>[[@Bible:2Ki 20:6 ]][[20:6 &gt;&gt; 2Ki 20:6]] {{field-on:Bible}} И ще приложа на дните ти петнадесет години; и ще освободя тебе и този град от ръката на Асирийския цар, и ще защитя този град заради мене и заради раба ми Давида. {{field-off:Bible}}</w:t>
      </w:r>
    </w:p>
    <w:p>
      <w:pPr>
        <w:pStyle w:val="Normal"/>
        <w:rPr/>
      </w:pPr>
      <w:r>
        <w:rPr/>
        <w:t>[[@Bible:2Ki 20:7 ]][[20:7 &gt;&gt; 2Ki 20:7]] {{field-on:Bible}} И рече Исаия: Вземете низаница смокви. И взеха та туриха на възпалението; и оздравя. {{field-off:Bible}}</w:t>
      </w:r>
    </w:p>
    <w:p>
      <w:pPr>
        <w:pStyle w:val="Normal"/>
        <w:rPr/>
      </w:pPr>
      <w:r>
        <w:rPr/>
        <w:t>[[@Bible:2Ki 20:8 ]][[20:8 &gt;&gt; 2Ki 20:8]] {{field-on:Bible}} И рече Езекия Исаю: Кое е знамението че Господ ще ме изцели, и че на третия ден ще възляза в дома Господен? {{field-off:Bible}}</w:t>
      </w:r>
    </w:p>
    <w:p>
      <w:pPr>
        <w:pStyle w:val="Normal"/>
        <w:rPr/>
      </w:pPr>
      <w:r>
        <w:rPr/>
        <w:t>[[@Bible:2Ki 20:9 ]][[20:9 &gt;&gt; 2Ki 20:9]] {{field-on:Bible}} И рече Исаия: Това ще ти бъде знамение от Господа че ще направи Господ това нещо което говори: да напредне ли сянката десет стъпала, или да се върне десет стъпала? {{field-off:Bible}}</w:t>
      </w:r>
    </w:p>
    <w:p>
      <w:pPr>
        <w:pStyle w:val="Normal"/>
        <w:rPr/>
      </w:pPr>
      <w:r>
        <w:rPr/>
        <w:t>[[@Bible:2Ki 20:10 ]][[20:10 &gt;&gt; 2Ki 20:10]] {{field-on:Bible}} И отговори Езекия: Леко нещо е да слезе сянката десет стъпала: не, но нека се върне назад десет стъпала сянката. {{field-off:Bible}}</w:t>
      </w:r>
    </w:p>
    <w:p>
      <w:pPr>
        <w:pStyle w:val="Normal"/>
        <w:rPr/>
      </w:pPr>
      <w:r>
        <w:rPr/>
        <w:t>[[@Bible:2Ki 20:11 ]][[20:11 &gt;&gt; 2Ki 20:11]] {{field-on:Bible}} И извика пророк Исаия към Господа; и върна назад сянката десет стъпала през стъпалата по които слезе върху сълнечния часовник на Ахаза. {{field-off:Bible}}</w:t>
      </w:r>
    </w:p>
    <w:p>
      <w:pPr>
        <w:pStyle w:val="Normal"/>
        <w:rPr/>
      </w:pPr>
      <w:r>
        <w:rPr/>
        <w:t>[[@Bible:2Ki 20:12 ]][[20:12 &gt;&gt; 2Ki 20:12]] {{field-on:Bible}} В онова време Веродах-валадан синът на Валадана, Вавилонският цар, проводи писма и дар Езекию, защото чу че беше се разболял Езекия. {{field-off:Bible}}</w:t>
      </w:r>
    </w:p>
    <w:p>
      <w:pPr>
        <w:pStyle w:val="Normal"/>
        <w:rPr/>
      </w:pPr>
      <w:r>
        <w:rPr/>
        <w:t>[[@Bible:2Ki 20:13 ]][[20:13 &gt;&gt; 2Ki 20:13]] {{field-on:Bible}} И послуша ги Езекия, и показа им всичкия дом на многоценните си вещи, среброто, златото, и ароматите, и многоценните масла, и всичката си оръжница, и всичко каквото се намираше в съкровищата му: не остана нещо в дома му нито под всичкото му владение което Езекия не им показа. {{field-off:Bible}}</w:t>
      </w:r>
    </w:p>
    <w:p>
      <w:pPr>
        <w:pStyle w:val="Normal"/>
        <w:rPr/>
      </w:pPr>
      <w:r>
        <w:rPr/>
        <w:t>[[@Bible:2Ki 20:14 ]][[20:14 &gt;&gt; 2Ki 20:14]] {{field-on:Bible}} Тогаз дойде пророк Исаия при цар Езекия та му рече: Що говорят тези человеци? И от де дойдоха при тебе? И рече Езекия: От далечна земя идат, от Вавилон. {{field-off:Bible}}</w:t>
      </w:r>
    </w:p>
    <w:p>
      <w:pPr>
        <w:pStyle w:val="Normal"/>
        <w:rPr/>
      </w:pPr>
      <w:r>
        <w:rPr/>
        <w:t>[[@Bible:2Ki 20:15 ]][[20:15 &gt;&gt; 2Ki 20:15]] {{field-on:Bible}} А той рече: Що видяха в дома ти? И отговори Езекия: Видяха всичко що има в дома ми: няма нещо в съкровищата ми което не им показах. {{field-off:Bible}}</w:t>
      </w:r>
    </w:p>
    <w:p>
      <w:pPr>
        <w:pStyle w:val="Normal"/>
        <w:rPr/>
      </w:pPr>
      <w:r>
        <w:rPr/>
        <w:t>[[@Bible:2Ki 20:16 ]][[20:16 &gt;&gt; 2Ki 20:16]] {{field-on:Bible}} Тогаз рече Исаия Езекию: Слушай словото Господне: {{field-off:Bible}}</w:t>
      </w:r>
    </w:p>
    <w:p>
      <w:pPr>
        <w:pStyle w:val="Normal"/>
        <w:rPr/>
      </w:pPr>
      <w:r>
        <w:rPr/>
        <w:t>[[@Bible:2Ki 20:17 ]][[20:17 &gt;&gt; 2Ki 20:17]] {{field-on:Bible}} Ето, идат дни в които всичко що е в дома ти, и каквото отците ти са събрали до този ден, ще се пренесе у Вавилон: няма да остане нищо, говори Господ. {{field-off:Bible}}</w:t>
      </w:r>
    </w:p>
    <w:p>
      <w:pPr>
        <w:pStyle w:val="Normal"/>
        <w:rPr/>
      </w:pPr>
      <w:r>
        <w:rPr/>
        <w:t>[[@Bible:2Ki 20:18 ]][[20:18 &gt;&gt; 2Ki 20:18]] {{field-on:Bible}} И от синовете ти които ще излязат от тебе, които ще родиш, ще вземат; и ще станат скопци в дома на Вавилонския цар. {{field-off:Bible}}</w:t>
      </w:r>
    </w:p>
    <w:p>
      <w:pPr>
        <w:pStyle w:val="Normal"/>
        <w:rPr/>
      </w:pPr>
      <w:r>
        <w:rPr/>
        <w:t>[[@Bible:2Ki 20:19 ]][[20:19 &gt;&gt; 2Ki 20:19]] {{field-on:Bible}} Тогаз рече Езекия Исаию: Добро е словото Господне което каза ти. Рече още: Не е ли добро, понеже ще бъде мир и истина в моите дни? {{field-off:Bible}}</w:t>
      </w:r>
    </w:p>
    <w:p>
      <w:pPr>
        <w:pStyle w:val="Normal"/>
        <w:rPr/>
      </w:pPr>
      <w:r>
        <w:rPr/>
        <w:t>[[@Bible:2Ki 20:20 ]][[20:20 &gt;&gt; 2Ki 20:20]] {{field-on:Bible}} А останалите деяния на Езекия, и всичкото му юначество, и как направи водоема и водовода та доведе водата в града, не са ли писани в Книгата на Летовниците на Юдините Царе? {{field-off:Bible}}</w:t>
      </w:r>
    </w:p>
    <w:p>
      <w:pPr>
        <w:pStyle w:val="Normal"/>
        <w:rPr/>
      </w:pPr>
      <w:r>
        <w:rPr/>
        <w:t>[[@Bible:2Ki 20:21 ]][[20:21 &gt;&gt; 2Ki 20:21]] {{field-on:Bible}} И заспа Езекия с отците си; и въцари се вместо него Манасия син му. {{field-off:Bible}}</w:t>
      </w:r>
    </w:p>
    <w:p>
      <w:pPr>
        <w:pStyle w:val="Heading2"/>
        <w:rPr/>
      </w:pPr>
      <w:r>
        <w:rPr/>
        <w:t>Глава 21</w:t>
      </w:r>
    </w:p>
    <w:p>
      <w:pPr>
        <w:pStyle w:val="Normal"/>
        <w:rPr/>
      </w:pPr>
      <w:r>
        <w:rPr/>
        <w:t>[[@Bible:2Ki 21:1 ]][[21:1 &gt;&gt; 2Ki 21:1]] {{field-on:Bible}} Дванадесет години на възраст бе Манасия когато се въцари, и царува петдесет и пет години в Ерусалим; и името на майка му бе Ефсива. {{field-off:Bible}}</w:t>
      </w:r>
    </w:p>
    <w:p>
      <w:pPr>
        <w:pStyle w:val="Normal"/>
        <w:rPr/>
      </w:pPr>
      <w:r>
        <w:rPr/>
        <w:t>[[@Bible:2Ki 21:2 ]][[21:2 &gt;&gt; 2Ki 21:2]] {{field-on:Bible}} И стори зло пред Господа според мерзостите на езичниците които изпъди Господ от лицето на Израилевите синове. {{field-off:Bible}}</w:t>
      </w:r>
    </w:p>
    <w:p>
      <w:pPr>
        <w:pStyle w:val="Normal"/>
        <w:rPr/>
      </w:pPr>
      <w:r>
        <w:rPr/>
        <w:t>[[@Bible:2Ki 21:3 ]][[21:3 &gt;&gt; 2Ki 21:3]] {{field-on:Bible}} И съгради пак високите места които баща му Езекия бе разорил, и въздигна олтари Ваалу, и направи Ашера както направи Ахаав Израилевът цар; и поклони се на всичкото небесно войнство и служи им. {{field-off:Bible}}</w:t>
      </w:r>
    </w:p>
    <w:p>
      <w:pPr>
        <w:pStyle w:val="Normal"/>
        <w:rPr/>
      </w:pPr>
      <w:r>
        <w:rPr/>
        <w:t>[[@Bible:2Ki 21:4 ]][[21:4 &gt;&gt; 2Ki 21:4]] {{field-on:Bible}} И съгради олтари в дома Господен за който Господ рече: В Ерусалим ще туря името си. {{field-off:Bible}}</w:t>
      </w:r>
    </w:p>
    <w:p>
      <w:pPr>
        <w:pStyle w:val="Normal"/>
        <w:rPr/>
      </w:pPr>
      <w:r>
        <w:rPr/>
        <w:t>[[@Bible:2Ki 21:5 ]][[21:5 &gt;&gt; 2Ki 21:5]] {{field-on:Bible}} И съгради олтари на всичкото небесно войнство вътре в двата двора на дома Господен. {{field-off:Bible}}</w:t>
      </w:r>
    </w:p>
    <w:p>
      <w:pPr>
        <w:pStyle w:val="Normal"/>
        <w:rPr/>
      </w:pPr>
      <w:r>
        <w:rPr/>
        <w:t>[[@Bible:2Ki 21:6 ]][[21:6 &gt;&gt; 2Ki 21:6]] {{field-on:Bible}} И преведе сина си през огъня, още правеше прокобения и гатания, и употребяваше бесовъпрошатели и вълшебници: той направи голямо зло пред Господа та го прогневи. {{field-off:Bible}}</w:t>
      </w:r>
    </w:p>
    <w:p>
      <w:pPr>
        <w:pStyle w:val="Normal"/>
        <w:rPr/>
      </w:pPr>
      <w:r>
        <w:rPr/>
        <w:t>[[@Bible:2Ki 21:7 ]][[21:7 &gt;&gt; 2Ki 21:7]] {{field-on:Bible}} И постави ваяното на Ашерата което направи в дома за който Господ рече на Давида и на Соломона сина му: В този дом, и в Ерусалим който избрах от всичките Израилеви племена, ще положа името си в век; {{field-off:Bible}}</w:t>
      </w:r>
    </w:p>
    <w:p>
      <w:pPr>
        <w:pStyle w:val="Normal"/>
        <w:rPr/>
      </w:pPr>
      <w:r>
        <w:rPr/>
        <w:t>[[@Bible:2Ki 21:8 ]][[21:8 &gt;&gt; 2Ki 21:8]] {{field-on:Bible}} и не ща да поклатя Израилевата нога от земята която дадох на отците им, само ако внимават да правят по всичко що им заповядах, според всичкия закон който слугата ми Мойсей им заповяда. {{field-off:Bible}}</w:t>
      </w:r>
    </w:p>
    <w:p>
      <w:pPr>
        <w:pStyle w:val="Normal"/>
        <w:rPr/>
      </w:pPr>
      <w:r>
        <w:rPr/>
        <w:t>[[@Bible:2Ki 21:9 ]][[21:9 &gt;&gt; 2Ki 21:9]] {{field-on:Bible}} Но не послушаха; и прелъсти ги Манасия да правят по-лошо от езичниците които Господ погуби от лицето на Израилевите синове. {{field-off:Bible}}</w:t>
      </w:r>
    </w:p>
    <w:p>
      <w:pPr>
        <w:pStyle w:val="Normal"/>
        <w:rPr/>
      </w:pPr>
      <w:r>
        <w:rPr/>
        <w:t>[[@Bible:2Ki 21:10 ]][[21:10 &gt;&gt; 2Ki 21:10]] {{field-on:Bible}} И говори Господ чрез ръката на рабите си пророците и рече: {{field-off:Bible}}</w:t>
      </w:r>
    </w:p>
    <w:p>
      <w:pPr>
        <w:pStyle w:val="Normal"/>
        <w:rPr/>
      </w:pPr>
      <w:r>
        <w:rPr/>
        <w:t>[[@Bible:2Ki 21:11 ]][[21:11 &gt;&gt; 2Ki 21:11]] {{field-on:Bible}} Понеже Манасия Юдинът цар стори тези мерзости, по-лоши от всичко което направиха Аморейците които бяха преди него, и чрез идолите си направи още и Юда да съгреши, {{field-off:Bible}}</w:t>
      </w:r>
    </w:p>
    <w:p>
      <w:pPr>
        <w:pStyle w:val="Normal"/>
        <w:rPr/>
      </w:pPr>
      <w:r>
        <w:rPr/>
        <w:t>[[@Bible:2Ki 21:12 ]][[21:12 &gt;&gt; 2Ki 21:12]] {{field-on:Bible}} за това така говори Господ Бог Израилев: Ето, аз навождам таквоз зло на Ерусалим и на Юда щото всеки който чуе за него, ще писнат и двете му уши. {{field-off:Bible}}</w:t>
      </w:r>
    </w:p>
    <w:p>
      <w:pPr>
        <w:pStyle w:val="Normal"/>
        <w:rPr/>
      </w:pPr>
      <w:r>
        <w:rPr/>
        <w:t>[[@Bible:2Ki 21:13 ]][[21:13 &gt;&gt; 2Ki 21:13]] {{field-on:Bible}} И ще простра върху Ерусалим правилото на Самария и мерилото на Ахаавовия дом, и ще избърша Ерусалим както избърсва някой блюдо и, като го избърше, обръща го наопаки. {{field-off:Bible}}</w:t>
      </w:r>
    </w:p>
    <w:p>
      <w:pPr>
        <w:pStyle w:val="Normal"/>
        <w:rPr/>
      </w:pPr>
      <w:r>
        <w:rPr/>
        <w:t>[[@Bible:2Ki 21:14 ]][[21:14 &gt;&gt; 2Ki 21:14]] {{field-on:Bible}} И ще оставя остатътка на наследието си, и ще ги предам в ръката на враговете им; и ще бъдат в разграбване и плен от всичките си врагове, {{field-off:Bible}}</w:t>
      </w:r>
    </w:p>
    <w:p>
      <w:pPr>
        <w:pStyle w:val="Normal"/>
        <w:rPr/>
      </w:pPr>
      <w:r>
        <w:rPr/>
        <w:t>[[@Bible:2Ki 21:15 ]][[21:15 &gt;&gt; 2Ki 21:15]] {{field-on:Bible}} защото сториха зло пред мене, и прогневиха ме, от който ден отците им излязоха из Египет до този ден. {{field-off:Bible}}</w:t>
      </w:r>
    </w:p>
    <w:p>
      <w:pPr>
        <w:pStyle w:val="Normal"/>
        <w:rPr/>
      </w:pPr>
      <w:r>
        <w:rPr/>
        <w:t>[[@Bible:2Ki 21:16 ]][[21:16 &gt;&gt; 2Ki 21:16]] {{field-on:Bible}} Още и кръв неповинна изля Манасия твърде много додето напълни Ерусалим от край до край, освен греха му с който направи да съгреши Юда като стори той зло пред Господа. {{field-off:Bible}}</w:t>
      </w:r>
    </w:p>
    <w:p>
      <w:pPr>
        <w:pStyle w:val="Normal"/>
        <w:rPr/>
      </w:pPr>
      <w:r>
        <w:rPr/>
        <w:t>[[@Bible:2Ki 21:17 ]][[21:17 &gt;&gt; 2Ki 21:17]] {{field-on:Bible}} А останалите деяния на Манасия, и всичко що стори, и грехът му който съгреши, не са ли писани в Книгата на Летовниците на Юдините царе? {{field-off:Bible}}</w:t>
      </w:r>
    </w:p>
    <w:p>
      <w:pPr>
        <w:pStyle w:val="Normal"/>
        <w:rPr/>
      </w:pPr>
      <w:r>
        <w:rPr/>
        <w:t>[[@Bible:2Ki 21:18 ]][[21:18 &gt;&gt; 2Ki 21:18]] {{field-on:Bible}} Заспа прочее Манасия с отците си, и погребе се в градината на дома си, в градината на Оза; и въцари се вместо него Амон син му. {{field-off:Bible}}</w:t>
      </w:r>
    </w:p>
    <w:p>
      <w:pPr>
        <w:pStyle w:val="Normal"/>
        <w:rPr/>
      </w:pPr>
      <w:r>
        <w:rPr/>
        <w:t>[[@Bible:2Ki 21:19 ]][[21:19 &gt;&gt; 2Ki 21:19]] {{field-on:Bible}} Двадесет и две години на възраст бе Амон когато се въцари, и царува две години в Ерусалим; и името на майка му бе Месулемета, дъщеря на Аруса от Иотева. {{field-off:Bible}}</w:t>
      </w:r>
    </w:p>
    <w:p>
      <w:pPr>
        <w:pStyle w:val="Normal"/>
        <w:rPr/>
      </w:pPr>
      <w:r>
        <w:rPr/>
        <w:t>[[@Bible:2Ki 21:20 ]][[21:20 &gt;&gt; 2Ki 21:20]] {{field-on:Bible}} И стори зло пред Господа както стори баща му Манасия. {{field-off:Bible}}</w:t>
      </w:r>
    </w:p>
    <w:p>
      <w:pPr>
        <w:pStyle w:val="Normal"/>
        <w:rPr/>
      </w:pPr>
      <w:r>
        <w:rPr/>
        <w:t>[[@Bible:2Ki 21:21 ]][[21:21 &gt;&gt; 2Ki 21:21]] {{field-on:Bible}} И ходи в всичките пътища в които ходи баща му, и служи на идолите на които служеше баща му, и поклони им се. {{field-off:Bible}}</w:t>
      </w:r>
    </w:p>
    <w:p>
      <w:pPr>
        <w:pStyle w:val="Normal"/>
        <w:rPr/>
      </w:pPr>
      <w:r>
        <w:rPr/>
        <w:t>[[@Bible:2Ki 21:22 ]][[21:22 &gt;&gt; 2Ki 21:22]] {{field-on:Bible}} И остави Господа Бога на отците си, и не ходи в пътя Господен. {{field-off:Bible}}</w:t>
      </w:r>
    </w:p>
    <w:p>
      <w:pPr>
        <w:pStyle w:val="Normal"/>
        <w:rPr/>
      </w:pPr>
      <w:r>
        <w:rPr/>
        <w:t>[[@Bible:2Ki 21:23 ]][[21:23 &gt;&gt; 2Ki 21:23]] {{field-on:Bible}} И направиха съзаклятие Амоновите раби против него та убиха царя в дома му; {{field-off:Bible}}</w:t>
      </w:r>
    </w:p>
    <w:p>
      <w:pPr>
        <w:pStyle w:val="Normal"/>
        <w:rPr/>
      </w:pPr>
      <w:r>
        <w:rPr/>
        <w:t>[[@Bible:2Ki 21:24 ]][[21:24 &gt;&gt; 2Ki 21:24]] {{field-on:Bible}} а людете на земята избиха всичките що бяха се съзаклели против цар Амона; и людете на земята направиха Иосия сина му цар вместо него. {{field-off:Bible}}</w:t>
      </w:r>
    </w:p>
    <w:p>
      <w:pPr>
        <w:pStyle w:val="Normal"/>
        <w:rPr/>
      </w:pPr>
      <w:r>
        <w:rPr/>
        <w:t>[[@Bible:2Ki 21:25 ]][[21:25 &gt;&gt; 2Ki 21:25]] {{field-on:Bible}} А останалите деяния на Амона колкото направи не са ли писани в Книгата на Летовниците на Юдините Царе? {{field-off:Bible}}</w:t>
      </w:r>
    </w:p>
    <w:p>
      <w:pPr>
        <w:pStyle w:val="Normal"/>
        <w:rPr/>
      </w:pPr>
      <w:r>
        <w:rPr/>
        <w:t>[[@Bible:2Ki 21:26 ]][[21:26 &gt;&gt; 2Ki 21:26]] {{field-on:Bible}} И погребоха го в гроба му в градината на Оза; и въцари се вместо него Иосия син му. {{field-off:Bible}}</w:t>
      </w:r>
    </w:p>
    <w:p>
      <w:pPr>
        <w:pStyle w:val="Heading2"/>
        <w:rPr/>
      </w:pPr>
      <w:r>
        <w:rPr/>
        <w:t>Глава 22</w:t>
      </w:r>
    </w:p>
    <w:p>
      <w:pPr>
        <w:pStyle w:val="Normal"/>
        <w:rPr/>
      </w:pPr>
      <w:r>
        <w:rPr/>
        <w:t>[[@Bible:2Ki 22:1 ]][[22:1 &gt;&gt; 2Ki 22:1]] {{field-on:Bible}} Осем години на възраст бе Иосия когато се въцари, и царува в Ерусалим тридесет и една година; и името на майка му бе Иедида, дъщеря на Адаия от Васкат. {{field-off:Bible}}</w:t>
      </w:r>
    </w:p>
    <w:p>
      <w:pPr>
        <w:pStyle w:val="Normal"/>
        <w:rPr/>
      </w:pPr>
      <w:r>
        <w:rPr/>
        <w:t>[[@Bible:2Ki 22:2 ]][[22:2 &gt;&gt; 2Ki 22:2]] {{field-on:Bible}} И стори което бе право пред Господа, и ходи във всичките пътища на Давида отца си, и не се уклони на дясно или на ляво. {{field-off:Bible}}</w:t>
      </w:r>
    </w:p>
    <w:p>
      <w:pPr>
        <w:pStyle w:val="Normal"/>
        <w:rPr/>
      </w:pPr>
      <w:r>
        <w:rPr/>
        <w:t>[[@Bible:2Ki 22:3 ]][[22:3 &gt;&gt; 2Ki 22:3]] {{field-on:Bible}} И в осемнадесетото лято на цар Иосия, царят проводи в дома Господен Сафана сина на Азалия, сина Месуламова, писеца, и рече му: {{field-off:Bible}}</w:t>
      </w:r>
    </w:p>
    <w:p>
      <w:pPr>
        <w:pStyle w:val="Normal"/>
        <w:rPr/>
      </w:pPr>
      <w:r>
        <w:rPr/>
        <w:t>[[@Bible:2Ki 22:4 ]][[22:4 &gt;&gt; 2Ki 22:4]] {{field-on:Bible}} Възлез до Хелкия великия свещеник та речи да изброи среброто що е внесено в дома Господен, което пазачите на дверите събраха от людете, {{field-off:Bible}}</w:t>
      </w:r>
    </w:p>
    <w:p>
      <w:pPr>
        <w:pStyle w:val="Normal"/>
        <w:rPr/>
      </w:pPr>
      <w:r>
        <w:rPr/>
        <w:t>[[@Bible:2Ki 22:5 ]][[22:5 &gt;&gt; 2Ki 22:5]] {{field-on:Bible}} и нека го предадат в ръката на тези които правят работата, които настояват в дома Господен; а те нека го дадат на тези които работят работите в дома Господен, за да поправят разваленията на дома,- {{field-off:Bible}}</w:t>
      </w:r>
    </w:p>
    <w:p>
      <w:pPr>
        <w:pStyle w:val="Normal"/>
        <w:rPr/>
      </w:pPr>
      <w:r>
        <w:rPr/>
        <w:t>[[@Bible:2Ki 22:6 ]][[22:6 &gt;&gt; 2Ki 22:6]] {{field-on:Bible}} на дърводелците, и градителите, и зидарите,-и за да купят дърва и дялани камене за да поправят дома. {{field-off:Bible}}</w:t>
      </w:r>
    </w:p>
    <w:p>
      <w:pPr>
        <w:pStyle w:val="Normal"/>
        <w:rPr/>
      </w:pPr>
      <w:r>
        <w:rPr/>
        <w:t>[[@Bible:2Ki 22:7 ]][[22:7 &gt;&gt; 2Ki 22:7]] {{field-on:Bible}} Но не правеха с тях никаква сметка за среброто що им даваха в ръцете, защото работеха верно. {{field-off:Bible}}</w:t>
      </w:r>
    </w:p>
    <w:p>
      <w:pPr>
        <w:pStyle w:val="Normal"/>
        <w:rPr/>
      </w:pPr>
      <w:r>
        <w:rPr/>
        <w:t>[[@Bible:2Ki 22:8 ]][[22:8 &gt;&gt; 2Ki 22:8]] {{field-on:Bible}} И рече Хелкия великият свещеник на Сафана писеца: Намерих книгата на закона в дома Господен. И даде Хелкия книгата на Сафана, та я прочете. {{field-off:Bible}}</w:t>
      </w:r>
    </w:p>
    <w:p>
      <w:pPr>
        <w:pStyle w:val="Normal"/>
        <w:rPr/>
      </w:pPr>
      <w:r>
        <w:rPr/>
        <w:t>[[@Bible:2Ki 22:9 ]][[22:9 &gt;&gt; 2Ki 22:9]] {{field-on:Bible}} И отиде Сафан писецът при царя, и занесе дума на царя и рече: Рабите ти събраха среброто което намериха в дома, и го предадоха в ръката на онези които правят работата, които настояват в дома Господен. {{field-off:Bible}}</w:t>
      </w:r>
    </w:p>
    <w:p>
      <w:pPr>
        <w:pStyle w:val="Normal"/>
        <w:rPr/>
      </w:pPr>
      <w:r>
        <w:rPr/>
        <w:t>[[@Bible:2Ki 22:10 ]][[22:10 &gt;&gt; 2Ki 22:10]] {{field-on:Bible}} И извести Сафан писецът на царя и рече: Хелкия свещеникът ми даде книга. И прочете я Сафан през царя. {{field-off:Bible}}</w:t>
      </w:r>
    </w:p>
    <w:p>
      <w:pPr>
        <w:pStyle w:val="Normal"/>
        <w:rPr/>
      </w:pPr>
      <w:r>
        <w:rPr/>
        <w:t>[[@Bible:2Ki 22:11 ]][[22:11 &gt;&gt; 2Ki 22:11]] {{field-on:Bible}} И като чу царят думите на книгата на закона раздра дрехите си. {{field-off:Bible}}</w:t>
      </w:r>
    </w:p>
    <w:p>
      <w:pPr>
        <w:pStyle w:val="Normal"/>
        <w:rPr/>
      </w:pPr>
      <w:r>
        <w:rPr/>
        <w:t>[[@Bible:2Ki 22:12 ]][[22:12 &gt;&gt; 2Ki 22:12]] {{field-on:Bible}} И заповяда царят на Хелкия свещеника, и на Ахикама Сафановия син, и на Аховора Михеиния син, и на Сафана писеца, и на Асаия царския слуга и рече: {{field-off:Bible}}</w:t>
      </w:r>
    </w:p>
    <w:p>
      <w:pPr>
        <w:pStyle w:val="Normal"/>
        <w:rPr/>
      </w:pPr>
      <w:r>
        <w:rPr/>
        <w:t>[[@Bible:2Ki 22:13 ]][[22:13 &gt;&gt; 2Ki 22:13]] {{field-on:Bible}} Идете, попитайте Господа за мене, и за людете, и за всичкия Юда заради думите на тази книга която се намери, защото е голям гневът Господен разпаленият против нас, понеже отците ни не послушаха думите на тази книга та да правят според всичкото що е писано заради нас. {{field-off:Bible}}</w:t>
      </w:r>
    </w:p>
    <w:p>
      <w:pPr>
        <w:pStyle w:val="Normal"/>
        <w:rPr/>
      </w:pPr>
      <w:r>
        <w:rPr/>
        <w:t>[[@Bible:2Ki 22:14 ]][[22:14 &gt;&gt; 2Ki 22:14]] {{field-on:Bible}} Тогаз Хелкия свещеникът, и Ахикам, и Аховор, и Сафан, и Асаия отидоха при Олда пророчицата, жената на Селума сина на Текуя, сина Арасова одеждохранителя, (и тя живееше в Ерусалим, в Масена,) та говориха с нея. {{field-off:Bible}}</w:t>
      </w:r>
    </w:p>
    <w:p>
      <w:pPr>
        <w:pStyle w:val="Normal"/>
        <w:rPr/>
      </w:pPr>
      <w:r>
        <w:rPr/>
        <w:t>[[@Bible:2Ki 22:15 ]][[22:15 &gt;&gt; 2Ki 22:15]] {{field-on:Bible}} И рече им: Така говори Господ Бог Израилев: Кажете на человека който ви е проводил при мене: {{field-off:Bible}}</w:t>
      </w:r>
    </w:p>
    <w:p>
      <w:pPr>
        <w:pStyle w:val="Normal"/>
        <w:rPr/>
      </w:pPr>
      <w:r>
        <w:rPr/>
        <w:t>[[@Bible:2Ki 22:16 ]][[22:16 &gt;&gt; 2Ki 22:16]] {{field-on:Bible}} Така говори Господ: Ето, аз докарвам зло на това място и на жителите му по всичките думи на книгата която Юдинът цар прочете. {{field-off:Bible}}</w:t>
      </w:r>
    </w:p>
    <w:p>
      <w:pPr>
        <w:pStyle w:val="Normal"/>
        <w:rPr/>
      </w:pPr>
      <w:r>
        <w:rPr/>
        <w:t>[[@Bible:2Ki 22:17 ]][[22:17 &gt;&gt; 2Ki 22:17]] {{field-on:Bible}} Понеже ме оставиха та кадиха на други богове, за да ме прогневят с всичките дела на ръцете си, за това ще се разпали гневът ми върх това място, и няма да угасне. {{field-off:Bible}}</w:t>
      </w:r>
    </w:p>
    <w:p>
      <w:pPr>
        <w:pStyle w:val="Normal"/>
        <w:rPr/>
      </w:pPr>
      <w:r>
        <w:rPr/>
        <w:t>[[@Bible:2Ki 22:18 ]][[22:18 &gt;&gt; 2Ki 22:18]] {{field-on:Bible}} Но на Юдиния цар който ви проводи да попитате Господа, така ще му кажете: Така говори Господ Бог Израилев: За думите които чу ти, {{field-off:Bible}}</w:t>
      </w:r>
    </w:p>
    <w:p>
      <w:pPr>
        <w:pStyle w:val="Normal"/>
        <w:rPr/>
      </w:pPr>
      <w:r>
        <w:rPr/>
        <w:t>[[@Bible:2Ki 22:19 ]][[22:19 &gt;&gt; 2Ki 22:19]] {{field-on:Bible}} понеже сърдцето ти омекна, и ти си се смирил пред Господа когато чу ти което говорих против това място и против жителите му че ще станат запустение и проклетия, и раздра ти дрехите си и плака пред мене, заради това и аз послушах, говори Господ. {{field-off:Bible}}</w:t>
      </w:r>
    </w:p>
    <w:p>
      <w:pPr>
        <w:pStyle w:val="Normal"/>
        <w:rPr/>
      </w:pPr>
      <w:r>
        <w:rPr/>
        <w:t>[[@Bible:2Ki 22:20 ]][[22:20 &gt;&gt; 2Ki 22:20]] {{field-on:Bible}} Ето, прочее, аз ще те прибера при отците ти, и ще се прибереш в гроба си с мир; и няма да видят очите ти всичкото зло което аз ще докарам на това място. И донесоха ответ на царя. {{field-off:Bible}}</w:t>
      </w:r>
    </w:p>
    <w:p>
      <w:pPr>
        <w:pStyle w:val="Heading2"/>
        <w:rPr/>
      </w:pPr>
      <w:r>
        <w:rPr/>
        <w:t>Глава 23</w:t>
      </w:r>
    </w:p>
    <w:p>
      <w:pPr>
        <w:pStyle w:val="Normal"/>
        <w:rPr/>
      </w:pPr>
      <w:r>
        <w:rPr/>
        <w:t>[[@Bible:2Ki 23:1 ]][[23:1 &gt;&gt; 2Ki 23:1]] {{field-on:Bible}} Тогаз проводи царят; и събраха при него всичките Юдини и Ерусалимски старейшини. {{field-off:Bible}}</w:t>
      </w:r>
    </w:p>
    <w:p>
      <w:pPr>
        <w:pStyle w:val="Normal"/>
        <w:rPr/>
      </w:pPr>
      <w:r>
        <w:rPr/>
        <w:t>[[@Bible:2Ki 23:2 ]][[23:2 &gt;&gt; 2Ki 23:2]] {{field-on:Bible}} И възлезе царят в дома Господен, и всичките Юдини мъже и всичките Ерусалимски жители с него, и свещениците, и пророците, и всичкий народ от малък до голям; и прочете в слушането им всичките думи на книгата на завета която се намери в дома Господен. {{field-off:Bible}}</w:t>
      </w:r>
    </w:p>
    <w:p>
      <w:pPr>
        <w:pStyle w:val="Normal"/>
        <w:rPr/>
      </w:pPr>
      <w:r>
        <w:rPr/>
        <w:t>[[@Bible:2Ki 23:3 ]][[23:3 &gt;&gt; 2Ki 23:3]] {{field-on:Bible}} И застана царят при стълпа та направи завет пред Господа, да ходи след Господа, да пази заповедите му, и свидетелствата му, и повеленията му с всичко сърдце и всичка душа, та да вършат думите на този завет които са писани в тази книга. И всичкий народ утвърди завета. {{field-off:Bible}}</w:t>
      </w:r>
    </w:p>
    <w:p>
      <w:pPr>
        <w:pStyle w:val="Normal"/>
        <w:rPr/>
      </w:pPr>
      <w:r>
        <w:rPr/>
        <w:t>[[@Bible:2Ki 23:4 ]][[23:4 &gt;&gt; 2Ki 23:4]] {{field-on:Bible}} И заповяда царят на Хелкия великия свещеник, и на свещениците от втория чин, и на дверните стражи да извадят из храма Господен всичките съсъди що бяха наравени за Ваала, и за Ашера, и за всичкото небесно воинство; и изгори ги вън от Ерусалим, в полетата на Кедрон, и пренесе пепела им в Ветил. {{field-off:Bible}}</w:t>
      </w:r>
    </w:p>
    <w:p>
      <w:pPr>
        <w:pStyle w:val="Normal"/>
        <w:rPr/>
      </w:pPr>
      <w:r>
        <w:rPr/>
        <w:t>[[@Bible:2Ki 23:5 ]][[23:5 &gt;&gt; 2Ki 23:5]] {{field-on:Bible}} И отмахна свещениците идолопоклоници които Юдините царе бяха определили да кадят по високите места в Юдините градове и в околностите на Ерусалим, и тези които кадяха на Ваала, на слънцето, и на луната, и на зодиите, и на всичкото небесно воинство. {{field-off:Bible}}</w:t>
      </w:r>
    </w:p>
    <w:p>
      <w:pPr>
        <w:pStyle w:val="Normal"/>
        <w:rPr/>
      </w:pPr>
      <w:r>
        <w:rPr/>
        <w:t>[[@Bible:2Ki 23:6 ]][[23:6 &gt;&gt; 2Ki 23:6]] {{field-on:Bible}} И изнесе Ашерата из дома Господен вън от Ерусалим, на потока Кедрон, и стри я в прах, и хвърли праха й по гробищата на синовете на народа. {{field-off:Bible}}</w:t>
      </w:r>
    </w:p>
    <w:p>
      <w:pPr>
        <w:pStyle w:val="Normal"/>
        <w:rPr/>
      </w:pPr>
      <w:r>
        <w:rPr/>
        <w:t>[[@Bible:2Ki 23:7 ]][[23:7 &gt;&gt; 2Ki 23:7]] {{field-on:Bible}} И съсипа домовете на мъжеложците които бяха в дома Господен, дето жените тъчеха покрови за Ашера. {{field-off:Bible}}</w:t>
      </w:r>
    </w:p>
    <w:p>
      <w:pPr>
        <w:pStyle w:val="Normal"/>
        <w:rPr/>
      </w:pPr>
      <w:r>
        <w:rPr/>
        <w:t>[[@Bible:2Ki 23:8 ]][[23:8 &gt;&gt; 2Ki 23:8]] {{field-on:Bible}} И доведе всичките свещеници от Юдините градове, и оскверни високите места в които жреците кадяха, от Гева дори до Вирсавее, и съсипа високите места на портата които бяха в входа на дверите на Исуса началника на града, който беше от ляво на градската порта. {{field-off:Bible}}</w:t>
      </w:r>
    </w:p>
    <w:p>
      <w:pPr>
        <w:pStyle w:val="Normal"/>
        <w:rPr/>
      </w:pPr>
      <w:r>
        <w:rPr/>
        <w:t>[[@Bible:2Ki 23:9 ]][[23:9 &gt;&gt; 2Ki 23:9]] {{field-on:Bible}} А свещениците на високите места не възлязоха при олтаря Господен в Ерусалим, но ядяха безквасни между братята си. {{field-off:Bible}}</w:t>
      </w:r>
    </w:p>
    <w:p>
      <w:pPr>
        <w:pStyle w:val="Normal"/>
        <w:rPr/>
      </w:pPr>
      <w:r>
        <w:rPr/>
        <w:t>[[@Bible:2Ki 23:10 ]][[23:10 &gt;&gt; 2Ki 23:10]] {{field-on:Bible}} И оскверни Тофета който бе в дола на Еномовите синове, за да не може никой да преведе сина си или дъщеря си през огъня Молоху. {{field-off:Bible}}</w:t>
      </w:r>
    </w:p>
    <w:p>
      <w:pPr>
        <w:pStyle w:val="Normal"/>
        <w:rPr/>
      </w:pPr>
      <w:r>
        <w:rPr/>
        <w:t>[[@Bible:2Ki 23:11 ]][[23:11 &gt;&gt; 2Ki 23:11]] {{field-on:Bible}} И отмахна конете които Юдините царе поставиха на слънцето в входа на дома Господен, при жилището на Натан-мелеха скопеца което бе в Карварин, и изгори с огън колесниците на слънцето. {{field-off:Bible}}</w:t>
      </w:r>
    </w:p>
    <w:p>
      <w:pPr>
        <w:pStyle w:val="Normal"/>
        <w:rPr/>
      </w:pPr>
      <w:r>
        <w:rPr/>
        <w:t>[[@Bible:2Ki 23:12 ]][[23:12 &gt;&gt; 2Ki 23:12]] {{field-on:Bible}} И олтарите които бяха върх покрива на Ахазовата горница, които направиха Юдините царе, и олтарите които направи Манасия в двата двора на дома Господен, събори ги царят и свали ги от там и хвърли праха им в потока Кедрон. {{field-off:Bible}}</w:t>
      </w:r>
    </w:p>
    <w:p>
      <w:pPr>
        <w:pStyle w:val="Normal"/>
        <w:rPr/>
      </w:pPr>
      <w:r>
        <w:rPr/>
        <w:t>[[@Bible:2Ki 23:13 ]][[23:13 &gt;&gt; 2Ki 23:13]] {{field-on:Bible}} И високите места които бяха пред Ерусалим, които бяха от дясно на гората на развращението, които съгради Соломон Израилевът цар за Астарта мерзостта на Сидонците, и за Хамоса мерзостта на Моавците, и за Мелхома мерзостта на Амоновите синове, оскверни царят. {{field-off:Bible}}</w:t>
      </w:r>
    </w:p>
    <w:p>
      <w:pPr>
        <w:pStyle w:val="Normal"/>
        <w:rPr/>
      </w:pPr>
      <w:r>
        <w:rPr/>
        <w:t>[[@Bible:2Ki 23:14 ]][[23:14 &gt;&gt; 2Ki 23:14]] {{field-on:Bible}} И съкруши изтуканите, и изсече Ашерите, и напълни местата им с человечески кости. {{field-off:Bible}}</w:t>
      </w:r>
    </w:p>
    <w:p>
      <w:pPr>
        <w:pStyle w:val="Normal"/>
        <w:rPr/>
      </w:pPr>
      <w:r>
        <w:rPr/>
        <w:t>[[@Bible:2Ki 23:15 ]][[23:15 &gt;&gt; 2Ki 23:15]] {{field-on:Bible}} И олтаря който бе в Ветил, и високото място което направи Иеровоам Наватовът син който направи Израиля да съгреши, и онзи олтар и високото място развали, и изгори високото място, и стри ги в прах, и Ашерата изгори. {{field-off:Bible}}</w:t>
      </w:r>
    </w:p>
    <w:p>
      <w:pPr>
        <w:pStyle w:val="Normal"/>
        <w:rPr/>
      </w:pPr>
      <w:r>
        <w:rPr/>
        <w:t>[[@Bible:2Ki 23:16 ]][[23:16 &gt;&gt; 2Ki 23:16]] {{field-on:Bible}} И когато се обърна Иосия и видя гробищата които бяха там в гората, проводи та взе костите из гробищата, и изгори ги на олтаря, и оскверни го, според словото Господне което прогласи человекът Божий който прогласи тези думи. {{field-off:Bible}}</w:t>
      </w:r>
    </w:p>
    <w:p>
      <w:pPr>
        <w:pStyle w:val="Normal"/>
        <w:rPr/>
      </w:pPr>
      <w:r>
        <w:rPr/>
        <w:t>[[@Bible:2Ki 23:17 ]][[23:17 &gt;&gt; 2Ki 23:17]] {{field-on:Bible}} Тогаз рече: Каква е тая могила която аз гледам? И градските мъже му рекоха: Тя е гробът на человека Божий който дойде от Юда та прогласи тези дела които ти направи против Ветилския олтар. {{field-off:Bible}}</w:t>
      </w:r>
    </w:p>
    <w:p>
      <w:pPr>
        <w:pStyle w:val="Normal"/>
        <w:rPr/>
      </w:pPr>
      <w:r>
        <w:rPr/>
        <w:t>[[@Bible:2Ki 23:18 ]][[23:18 &gt;&gt; 2Ki 23:18]] {{field-on:Bible}} И рече: Оставете го: да не поклати никой костите му. И упазиха костите му с костите на пророка който дойде от Самария. {{field-off:Bible}}</w:t>
      </w:r>
    </w:p>
    <w:p>
      <w:pPr>
        <w:pStyle w:val="Normal"/>
        <w:rPr/>
      </w:pPr>
      <w:r>
        <w:rPr/>
        <w:t>[[@Bible:2Ki 23:19 ]][[23:19 &gt;&gt; 2Ki 23:19]] {{field-on:Bible}} Всичките още домове на високите места които бяха в градовете на Самария, които направиха Израилевите царе за да прогневят Господа, Иосия ги отмахна, и направи им според всичките дела които направи в Ветил. {{field-off:Bible}}</w:t>
      </w:r>
    </w:p>
    <w:p>
      <w:pPr>
        <w:pStyle w:val="Normal"/>
        <w:rPr/>
      </w:pPr>
      <w:r>
        <w:rPr/>
        <w:t>[[@Bible:2Ki 23:20 ]][[23:20 &gt;&gt; 2Ki 23:20]] {{field-on:Bible}} И закла на олтарите всичките жреци от високите места които бяха там, и изгори върх тях человечески кости; и върна се в Ерусалим. {{field-off:Bible}}</w:t>
      </w:r>
    </w:p>
    <w:p>
      <w:pPr>
        <w:pStyle w:val="Normal"/>
        <w:rPr/>
      </w:pPr>
      <w:r>
        <w:rPr/>
        <w:t>[[@Bible:2Ki 23:21 ]][[23:21 &gt;&gt; 2Ki 23:21]] {{field-on:Bible}} Тогаз заповяда царят на всичките люде и рече: Направете пасхата Господу Богу вашему, както е писано в тази книга на завета; {{field-off:Bible}}</w:t>
      </w:r>
    </w:p>
    <w:p>
      <w:pPr>
        <w:pStyle w:val="Normal"/>
        <w:rPr/>
      </w:pPr>
      <w:r>
        <w:rPr/>
        <w:t>[[@Bible:2Ki 23:22 ]][[23:22 &gt;&gt; 2Ki 23:22]] {{field-on:Bible}} защото не стана такваз пасха от дните на съдиите които съдиха Израиля, нито в всичките дни на Израилевите царе и на Юдините царе, {{field-off:Bible}}</w:t>
      </w:r>
    </w:p>
    <w:p>
      <w:pPr>
        <w:pStyle w:val="Normal"/>
        <w:rPr/>
      </w:pPr>
      <w:r>
        <w:rPr/>
        <w:t>[[@Bible:2Ki 23:23 ]][[23:23 &gt;&gt; 2Ki 23:23]] {{field-on:Bible}} каквато стана Господу в Ерусалим тая пасха в осемнадесетото лято на цар Иосия. {{field-off:Bible}}</w:t>
      </w:r>
    </w:p>
    <w:p>
      <w:pPr>
        <w:pStyle w:val="Normal"/>
        <w:rPr/>
      </w:pPr>
      <w:r>
        <w:rPr/>
        <w:t>[[@Bible:2Ki 23:24 ]][[23:24 &gt;&gt; 2Ki 23:24]] {{field-on:Bible}} Отмахна още Иосия и бесовъпрошателите, и вълшебниците, домашните идоли, и кумирите, и всичките мерзости които се видяха в Юдината земя и в Ерусалим, за да свърши думите на закона, писаните в книгата която намери Хелкия свещеникът в дома Господен. {{field-off:Bible}}</w:t>
      </w:r>
    </w:p>
    <w:p>
      <w:pPr>
        <w:pStyle w:val="Normal"/>
        <w:rPr/>
      </w:pPr>
      <w:r>
        <w:rPr/>
        <w:t>[[@Bible:2Ki 23:25 ]][[23:25 &gt;&gt; 2Ki 23:25]] {{field-on:Bible}} И подобен нему не е бил преди него цар който да се е обърнал към Господа с всичкото си сърдце, и с всичката си душа, и с всичката си сила, според всичкия Мойсеев закон; нито настана след него подобен нему. {{field-off:Bible}}</w:t>
      </w:r>
    </w:p>
    <w:p>
      <w:pPr>
        <w:pStyle w:val="Normal"/>
        <w:rPr/>
      </w:pPr>
      <w:r>
        <w:rPr/>
        <w:t>[[@Bible:2Ki 23:26 ]][[23:26 &gt;&gt; 2Ki 23:26]] {{field-on:Bible}} Но Господ не се повърна от яростта на големия си гняв, защото се разпали гневът му против Юда заради всичките прогневения с които го прогневи Манасия. {{field-off:Bible}}</w:t>
      </w:r>
    </w:p>
    <w:p>
      <w:pPr>
        <w:pStyle w:val="Normal"/>
        <w:rPr/>
      </w:pPr>
      <w:r>
        <w:rPr/>
        <w:t>[[@Bible:2Ki 23:27 ]][[23:27 &gt;&gt; 2Ki 23:27]] {{field-on:Bible}} И рече Господ: И Юда ще отметна от лицето си както отметнах Израиля, и ще отхвърля този град Ерусалим който избрах, и дома за който рекох: Името ми ще бъде там. {{field-off:Bible}}</w:t>
      </w:r>
    </w:p>
    <w:p>
      <w:pPr>
        <w:pStyle w:val="Normal"/>
        <w:rPr/>
      </w:pPr>
      <w:r>
        <w:rPr/>
        <w:t>[[@Bible:2Ki 23:28 ]][[23:28 &gt;&gt; 2Ki 23:28]] {{field-on:Bible}} А останалите деяния на Иосия, и всичко що направи, не са ли писани в Книгата на Летовниците на Юдините Царе? {{field-off:Bible}}</w:t>
      </w:r>
    </w:p>
    <w:p>
      <w:pPr>
        <w:pStyle w:val="Normal"/>
        <w:rPr/>
      </w:pPr>
      <w:r>
        <w:rPr/>
        <w:t>[[@Bible:2Ki 23:29 ]][[23:29 &gt;&gt; 2Ki 23:29]] {{field-on:Bible}} В неговите дни възлезе Фараон Нехао, Египетският цар, против Асирийския цар при реката Евфрат. И отиде цар Иосия да го посрещне; а той като го видя уби го в Магедон. {{field-off:Bible}}</w:t>
      </w:r>
    </w:p>
    <w:p>
      <w:pPr>
        <w:pStyle w:val="Normal"/>
        <w:rPr/>
      </w:pPr>
      <w:r>
        <w:rPr/>
        <w:t>[[@Bible:2Ki 23:30 ]][[23:30 &gt;&gt; 2Ki 23:30]] {{field-on:Bible}} И слугите му го възведоха мъртъв в колесницата от Магедон, и донесоха го в Ерусалим, и заровиха го в гроба му. А людете на тази земя взеха Иоахаза Иосийния син та го помазаха, и направиха го цар вместо баща му. {{field-off:Bible}}</w:t>
      </w:r>
    </w:p>
    <w:p>
      <w:pPr>
        <w:pStyle w:val="Normal"/>
        <w:rPr/>
      </w:pPr>
      <w:r>
        <w:rPr/>
        <w:t>[[@Bible:2Ki 23:31 ]][[23:31 &gt;&gt; 2Ki 23:31]] {{field-on:Bible}} Двадесет и три години на възраст бе Иоахаз когато се въцари, и царува три месеца в Ерусалим; а името на майка му беше Амитала, дъщеря на Иеремия от Ливна. {{field-off:Bible}}</w:t>
      </w:r>
    </w:p>
    <w:p>
      <w:pPr>
        <w:pStyle w:val="Normal"/>
        <w:rPr/>
      </w:pPr>
      <w:r>
        <w:rPr/>
        <w:t>[[@Bible:2Ki 23:32 ]][[23:32 &gt;&gt; 2Ki 23:32]] {{field-on:Bible}} И стори зло пред Господа според всичко що направиха отците му. {{field-off:Bible}}</w:t>
      </w:r>
    </w:p>
    <w:p>
      <w:pPr>
        <w:pStyle w:val="Normal"/>
        <w:rPr/>
      </w:pPr>
      <w:r>
        <w:rPr/>
        <w:t>[[@Bible:2Ki 23:33 ]][[23:33 &gt;&gt; 2Ki 23:33]] {{field-on:Bible}} И затвори го Фараон Нехао в Ривла в земята Емат, за да не царува в Ерусалим; и осъди земята на глоба сто таланата сребро и един талант злато. {{field-off:Bible}}</w:t>
      </w:r>
    </w:p>
    <w:p>
      <w:pPr>
        <w:pStyle w:val="Normal"/>
        <w:rPr/>
      </w:pPr>
      <w:r>
        <w:rPr/>
        <w:t>[[@Bible:2Ki 23:34 ]][[23:34 &gt;&gt; 2Ki 23:34]] {{field-on:Bible}} И направи Фараон Нехао Елиакима Иосийния син цар вместо баща му Иосия, и промени името му в Иоаким, а Иоахаза взе та го заведе в Египет; и умря там. {{field-off:Bible}}</w:t>
      </w:r>
    </w:p>
    <w:p>
      <w:pPr>
        <w:pStyle w:val="Normal"/>
        <w:rPr/>
      </w:pPr>
      <w:r>
        <w:rPr/>
        <w:t>[[@Bible:2Ki 23:35 ]][[23:35 &gt;&gt; 2Ki 23:35]] {{field-on:Bible}} А Иоаким даде Фараону среброто и златото; разписа обаче дан на земята за да даде среброто според заповедта на Фараона: изиска среброто и златото от людете на земята, от всекиго според разписването му, за да даде на Фараона Нехао. {{field-off:Bible}}</w:t>
      </w:r>
    </w:p>
    <w:p>
      <w:pPr>
        <w:pStyle w:val="Normal"/>
        <w:rPr/>
      </w:pPr>
      <w:r>
        <w:rPr/>
        <w:t>[[@Bible:2Ki 23:36 ]][[23:36 &gt;&gt; 2Ki 23:36]] {{field-on:Bible}} Двадесет и пет години бе на възраст Иоаким когато се въцари, и царува единадесет години в Ерусалим; и името на майка му бе Зевуда, дъщеря на Федая от Рума. {{field-off:Bible}}</w:t>
      </w:r>
    </w:p>
    <w:p>
      <w:pPr>
        <w:pStyle w:val="Normal"/>
        <w:rPr/>
      </w:pPr>
      <w:r>
        <w:rPr/>
        <w:t>[[@Bible:2Ki 23:37 ]][[23:37 &gt;&gt; 2Ki 23:37]] {{field-on:Bible}} И направи зло пред Господа според всичко що направиха отците му. {{field-off:Bible}}</w:t>
      </w:r>
    </w:p>
    <w:p>
      <w:pPr>
        <w:pStyle w:val="Heading2"/>
        <w:rPr/>
      </w:pPr>
      <w:r>
        <w:rPr/>
        <w:t>Глава 24</w:t>
      </w:r>
    </w:p>
    <w:p>
      <w:pPr>
        <w:pStyle w:val="Normal"/>
        <w:rPr/>
      </w:pPr>
      <w:r>
        <w:rPr/>
        <w:t>[[@Bible:2Ki 24:1 ]][[24:1 &gt;&gt; 2Ki 24:1]] {{field-on:Bible}} В неговите дни възлезе Навуходоносор Вавилонский цар, и Иоаким му стана раб три години: сетне се отвърна и подигна се против него. {{field-off:Bible}}</w:t>
      </w:r>
    </w:p>
    <w:p>
      <w:pPr>
        <w:pStyle w:val="Normal"/>
        <w:rPr/>
      </w:pPr>
      <w:r>
        <w:rPr/>
        <w:t>[[@Bible:2Ki 24:2 ]][[24:2 &gt;&gt; 2Ki 24:2]] {{field-on:Bible}} И проводи Господ против него Халдейските пълкове, и Сирийските пълкове, и Моавските пълкове, и пълковете на Амоновите синове, и прати ги против Юда за да го съсипят, според словото Господне което говори чрез ръката на рабите си пророците. {{field-off:Bible}}</w:t>
      </w:r>
    </w:p>
    <w:p>
      <w:pPr>
        <w:pStyle w:val="Normal"/>
        <w:rPr/>
      </w:pPr>
      <w:r>
        <w:rPr/>
        <w:t>[[@Bible:2Ki 24:3 ]][[24:3 &gt;&gt; 2Ki 24:3]] {{field-on:Bible}} Наистина с заповед Господня стана това на Юда, за да го отметне от лицето си поради греховете на Манасия, по всичко що бе направил, {{field-off:Bible}}</w:t>
      </w:r>
    </w:p>
    <w:p>
      <w:pPr>
        <w:pStyle w:val="Normal"/>
        <w:rPr/>
      </w:pPr>
      <w:r>
        <w:rPr/>
        <w:t>[[@Bible:2Ki 24:4 ]][[24:4 &gt;&gt; 2Ki 24:4]] {{field-on:Bible}} а още заради неповинната кръв която бе пролял (защото изпълни Ерусалим с неповинна кръв, и не рачи Господ да му прости). {{field-off:Bible}}</w:t>
      </w:r>
    </w:p>
    <w:p>
      <w:pPr>
        <w:pStyle w:val="Normal"/>
        <w:rPr/>
      </w:pPr>
      <w:r>
        <w:rPr/>
        <w:t>[[@Bible:2Ki 24:5 ]][[24:5 &gt;&gt; 2Ki 24:5]] {{field-on:Bible}} А останалите деяния на Иоакима, и всичко що направи, не са ли писани в Книгата на Летовниците на Юдините Царе? {{field-off:Bible}}</w:t>
      </w:r>
    </w:p>
    <w:p>
      <w:pPr>
        <w:pStyle w:val="Normal"/>
        <w:rPr/>
      </w:pPr>
      <w:r>
        <w:rPr/>
        <w:t>[[@Bible:2Ki 24:6 ]][[24:6 &gt;&gt; 2Ki 24:6]] {{field-on:Bible}} И заспа Иоаким с отците си; и въцари се вместо него Иоахин син му. {{field-off:Bible}}</w:t>
      </w:r>
    </w:p>
    <w:p>
      <w:pPr>
        <w:pStyle w:val="Normal"/>
        <w:rPr/>
      </w:pPr>
      <w:r>
        <w:rPr/>
        <w:t>[[@Bible:2Ki 24:7 ]][[24:7 &gt;&gt; 2Ki 24:7]] {{field-on:Bible}} А Египетският цар не излезе вече из земята си; защото Вавилонский цар взе, от Египетската река до реката Евфрат, всичко което беше под властта на Египетския цар. {{field-off:Bible}}</w:t>
      </w:r>
    </w:p>
    <w:p>
      <w:pPr>
        <w:pStyle w:val="Normal"/>
        <w:rPr/>
      </w:pPr>
      <w:r>
        <w:rPr/>
        <w:t>[[@Bible:2Ki 24:8 ]][[24:8 &gt;&gt; 2Ki 24:8]] {{field-on:Bible}} Осемнадесет години бе на възраст Иоахин когато се въцари, и царува три месеца в Ерусалим; и името на майка му бе Неуста, дъщеря на Елнатана от Ерусалим. {{field-off:Bible}}</w:t>
      </w:r>
    </w:p>
    <w:p>
      <w:pPr>
        <w:pStyle w:val="Normal"/>
        <w:rPr/>
      </w:pPr>
      <w:r>
        <w:rPr/>
        <w:t>[[@Bible:2Ki 24:9 ]][[24:9 &gt;&gt; 2Ki 24:9]] {{field-on:Bible}} И направи зло пред Господа по всичко що направи баща му. {{field-off:Bible}}</w:t>
      </w:r>
    </w:p>
    <w:p>
      <w:pPr>
        <w:pStyle w:val="Normal"/>
        <w:rPr/>
      </w:pPr>
      <w:r>
        <w:rPr/>
        <w:t>[[@Bible:2Ki 24:10 ]][[24:10 &gt;&gt; 2Ki 24:10]] {{field-on:Bible}} В онова време възлязоха рабите на Навуходоносора Вавилонския цар върх Ерусалим та обсадиха града. {{field-off:Bible}}</w:t>
      </w:r>
    </w:p>
    <w:p>
      <w:pPr>
        <w:pStyle w:val="Normal"/>
        <w:rPr/>
      </w:pPr>
      <w:r>
        <w:rPr/>
        <w:t>[[@Bible:2Ki 24:11 ]][[24:11 &gt;&gt; 2Ki 24:11]] {{field-on:Bible}} И дойде Навуходоносор Вавилонският цар против града, и рабите му го обсаждаха. {{field-off:Bible}}</w:t>
      </w:r>
    </w:p>
    <w:p>
      <w:pPr>
        <w:pStyle w:val="Normal"/>
        <w:rPr/>
      </w:pPr>
      <w:r>
        <w:rPr/>
        <w:t>[[@Bible:2Ki 24:12 ]][[24:12 &gt;&gt; 2Ki 24:12]] {{field-on:Bible}} И излезе Иоахин Юдинът цар към Вавилонския цар, той и майка му, и рабите му, и началниците му, и скопците му; и хвана го Вавилонският цар в осмото лято на царството си. {{field-off:Bible}}</w:t>
      </w:r>
    </w:p>
    <w:p>
      <w:pPr>
        <w:pStyle w:val="Normal"/>
        <w:rPr/>
      </w:pPr>
      <w:r>
        <w:rPr/>
        <w:t>[[@Bible:2Ki 24:13 ]][[24:13 &gt;&gt; 2Ki 24:13]] {{field-on:Bible}} И извади от там всичките съкровища на дома Господен и съкровищата на царския дом, и съсече всичките златни съсъди които направи Соломон Израилевът цар в храма Господен, както говори Господ. {{field-off:Bible}}</w:t>
      </w:r>
    </w:p>
    <w:p>
      <w:pPr>
        <w:pStyle w:val="Normal"/>
        <w:rPr/>
      </w:pPr>
      <w:r>
        <w:rPr/>
        <w:t>[[@Bible:2Ki 24:14 ]][[24:14 &gt;&gt; 2Ki 24:14]] {{field-on:Bible}} И пресели всичкия Ерусалим, и всичките князове, и всичките силни юнаци, десет тисящи пленници, и всичките дърводелци и ковачи: не остана освен по-сиромашката част от людете на земята. {{field-off:Bible}}</w:t>
      </w:r>
    </w:p>
    <w:p>
      <w:pPr>
        <w:pStyle w:val="Normal"/>
        <w:rPr/>
      </w:pPr>
      <w:r>
        <w:rPr/>
        <w:t>[[@Bible:2Ki 24:15 ]][[24:15 &gt;&gt; 2Ki 24:15]] {{field-on:Bible}} И пресели Иоахина у Вавилон; и майката на царя, и жените цареви, и скопците му, и силните на земята заведе пленници от Ерусалим у Вавилон, {{field-off:Bible}}</w:t>
      </w:r>
    </w:p>
    <w:p>
      <w:pPr>
        <w:pStyle w:val="Normal"/>
        <w:rPr/>
      </w:pPr>
      <w:r>
        <w:rPr/>
        <w:t>[[@Bible:2Ki 24:16 ]][[24:16 &gt;&gt; 2Ki 24:16]] {{field-on:Bible}} и всичките силни мъже седем тисящи, и дърводелците и ковачите, тисяща, всичките юнаци ратници; и заведе ги Вавилонският цар пленници у Вавилон. {{field-off:Bible}}</w:t>
      </w:r>
    </w:p>
    <w:p>
      <w:pPr>
        <w:pStyle w:val="Normal"/>
        <w:rPr/>
      </w:pPr>
      <w:r>
        <w:rPr/>
        <w:t>[[@Bible:2Ki 24:17 ]][[24:17 &gt;&gt; 2Ki 24:17]] {{field-on:Bible}} И Вавилонският цар направи Матания брата на баща му цар вместо него, и промени името му в Седекия. {{field-off:Bible}}</w:t>
      </w:r>
    </w:p>
    <w:p>
      <w:pPr>
        <w:pStyle w:val="Normal"/>
        <w:rPr/>
      </w:pPr>
      <w:r>
        <w:rPr/>
        <w:t>[[@Bible:2Ki 24:18 ]][[24:18 &gt;&gt; 2Ki 24:18]] {{field-on:Bible}} Двадесет и една година бе на възраст Седекия когато се въцари, и царува единадесет години в Ерусалим; и името на майка му бе Амитала, дъщеря на Иеремия от Ливна. {{field-off:Bible}}</w:t>
      </w:r>
    </w:p>
    <w:p>
      <w:pPr>
        <w:pStyle w:val="Normal"/>
        <w:rPr/>
      </w:pPr>
      <w:r>
        <w:rPr/>
        <w:t>[[@Bible:2Ki 24:19 ]][[24:19 &gt;&gt; 2Ki 24:19]] {{field-on:Bible}} И стори зло пред Господа по всичко що направи Иоаким. {{field-off:Bible}}</w:t>
      </w:r>
    </w:p>
    <w:p>
      <w:pPr>
        <w:pStyle w:val="Normal"/>
        <w:rPr/>
      </w:pPr>
      <w:r>
        <w:rPr/>
        <w:t>[[@Bible:2Ki 24:20 ]][[24:20 &gt;&gt; 2Ki 24:20]] {{field-on:Bible}} Защото от гнева на Господа който се разгневи на Ерусалим и на Юда доде ги отхвърли от лицето си стана това да се подигне Седекия против Вавилонския цар. {{field-off:Bible}}</w:t>
      </w:r>
    </w:p>
    <w:p>
      <w:pPr>
        <w:pStyle w:val="Heading2"/>
        <w:rPr/>
      </w:pPr>
      <w:r>
        <w:rPr/>
        <w:t>Глава 25</w:t>
      </w:r>
    </w:p>
    <w:p>
      <w:pPr>
        <w:pStyle w:val="Normal"/>
        <w:rPr/>
      </w:pPr>
      <w:r>
        <w:rPr/>
        <w:t>[[@Bible:2Ki 25:1 ]][[25:1 &gt;&gt; 2Ki 25:1]] {{field-on:Bible}} И в деветото лято на царството му, в деветия месец, в десетия ден на месеца, дойде Навуходоносор Вавилонският цар, той и всичкото му войнство, против Ерусалим, и разположи стана си против него, и съгради наоколо бойници против него. {{field-off:Bible}}</w:t>
      </w:r>
    </w:p>
    <w:p>
      <w:pPr>
        <w:pStyle w:val="Normal"/>
        <w:rPr/>
      </w:pPr>
      <w:r>
        <w:rPr/>
        <w:t>[[@Bible:2Ki 25:2 ]][[25:2 &gt;&gt; 2Ki 25:2]] {{field-on:Bible}} И градът се обсаждаше дори до единадесетото лето на цар Седекия. {{field-off:Bible}}</w:t>
      </w:r>
    </w:p>
    <w:p>
      <w:pPr>
        <w:pStyle w:val="Normal"/>
        <w:rPr/>
      </w:pPr>
      <w:r>
        <w:rPr/>
        <w:t>[[@Bible:2Ki 25:3 ]][[25:3 &gt;&gt; 2Ki 25:3]] {{field-on:Bible}} И в деветия ден на четвъртия месец гладът се преукрепи в града, и нямаше хляб за людете на мястото. {{field-off:Bible}}</w:t>
      </w:r>
    </w:p>
    <w:p>
      <w:pPr>
        <w:pStyle w:val="Normal"/>
        <w:rPr/>
      </w:pPr>
      <w:r>
        <w:rPr/>
        <w:t>[[@Bible:2Ki 25:4 ]][[25:4 &gt;&gt; 2Ki 25:4]] {{field-on:Bible}} И тъй, градът се развали; и всичките ратни мъже побегнаха през нощ, през пътя на вратата които са между двете стени, при царската градина, (а Халдейците бяха близу при града наоколо,) и царят отиде по пътя на полето. {{field-off:Bible}}</w:t>
      </w:r>
    </w:p>
    <w:p>
      <w:pPr>
        <w:pStyle w:val="Normal"/>
        <w:rPr/>
      </w:pPr>
      <w:r>
        <w:rPr/>
        <w:t>[[@Bible:2Ki 25:5 ]][[25:5 &gt;&gt; 2Ki 25:5]] {{field-on:Bible}} А Халдейското войнство погна царя та го стигнаха в полетата на Иерихон; а всичкото му войнство се разпръсна от него. {{field-off:Bible}}</w:t>
      </w:r>
    </w:p>
    <w:p>
      <w:pPr>
        <w:pStyle w:val="Normal"/>
        <w:rPr/>
      </w:pPr>
      <w:r>
        <w:rPr/>
        <w:t>[[@Bible:2Ki 25:6 ]][[25:6 &gt;&gt; 2Ki 25:6]] {{field-on:Bible}} И хванаха царя та го заведоха при Вавилонския цар в Ривла; и изрекоха осъждение против него. {{field-off:Bible}}</w:t>
      </w:r>
    </w:p>
    <w:p>
      <w:pPr>
        <w:pStyle w:val="Normal"/>
        <w:rPr/>
      </w:pPr>
      <w:r>
        <w:rPr/>
        <w:t>[[@Bible:2Ki 25:7 ]][[25:7 &gt;&gt; 2Ki 25:7]] {{field-on:Bible}} И посякоха синовете на Седекия пред очите му, и избодоха очите на Седекия, и като го вързаха с окови заведоха го у Вавилон. {{field-off:Bible}}</w:t>
      </w:r>
    </w:p>
    <w:p>
      <w:pPr>
        <w:pStyle w:val="Normal"/>
        <w:rPr/>
      </w:pPr>
      <w:r>
        <w:rPr/>
        <w:t>[[@Bible:2Ki 25:8 ]][[25:8 &gt;&gt; 2Ki 25:8]] {{field-on:Bible}} А в петия месец, в седмия ден на месеца, на деветнадесетото лято на Навуходоносора Вавилонския цар дойде в Ерусалим Навузардан началникът на телохранителите, раб на Вавилонския цар, {{field-off:Bible}}</w:t>
      </w:r>
    </w:p>
    <w:p>
      <w:pPr>
        <w:pStyle w:val="Normal"/>
        <w:rPr/>
      </w:pPr>
      <w:r>
        <w:rPr/>
        <w:t>[[@Bible:2Ki 25:9 ]][[25:9 &gt;&gt; 2Ki 25:9]] {{field-on:Bible}} та изгори дома Господен, и царския дом, и всичките домове на Ерусалим; и всеки голям дом изгори с огън. {{field-off:Bible}}</w:t>
      </w:r>
    </w:p>
    <w:p>
      <w:pPr>
        <w:pStyle w:val="Normal"/>
        <w:rPr/>
      </w:pPr>
      <w:r>
        <w:rPr/>
        <w:t>[[@Bible:2Ki 25:10 ]][[25:10 &gt;&gt; 2Ki 25:10]] {{field-on:Bible}} И всичкото войнство на Халдейците което бе с началника на телохранителите съсипа Ерусалимските стени наоколо. {{field-off:Bible}}</w:t>
      </w:r>
    </w:p>
    <w:p>
      <w:pPr>
        <w:pStyle w:val="Normal"/>
        <w:rPr/>
      </w:pPr>
      <w:r>
        <w:rPr/>
        <w:t>[[@Bible:2Ki 25:11 ]][[25:11 &gt;&gt; 2Ki 25:11]] {{field-on:Bible}} И остатъка на людете който беше останал в града, и бежанците които прибегнаха при Вавилонския цар, и останалото множество заведе пленници Навузардан началникът на телохранителите. {{field-off:Bible}}</w:t>
      </w:r>
    </w:p>
    <w:p>
      <w:pPr>
        <w:pStyle w:val="Normal"/>
        <w:rPr/>
      </w:pPr>
      <w:r>
        <w:rPr/>
        <w:t>[[@Bible:2Ki 25:12 ]][[25:12 &gt;&gt; 2Ki 25:12]] {{field-on:Bible}} А началникът на телохранителите остави от сиромасите на земята за лозари и земледелци. {{field-off:Bible}}</w:t>
      </w:r>
    </w:p>
    <w:p>
      <w:pPr>
        <w:pStyle w:val="Normal"/>
        <w:rPr/>
      </w:pPr>
      <w:r>
        <w:rPr/>
        <w:t>[[@Bible:2Ki 25:13 ]][[25:13 &gt;&gt; 2Ki 25:13]] {{field-on:Bible}} А медните стълпове които бяха в дома Господен, и подставите, и медното море което беше в дома Господен Халдейците изломиха та пренесоха медта им у Вавилон; {{field-off:Bible}}</w:t>
      </w:r>
    </w:p>
    <w:p>
      <w:pPr>
        <w:pStyle w:val="Normal"/>
        <w:rPr/>
      </w:pPr>
      <w:r>
        <w:rPr/>
        <w:t>[[@Bible:2Ki 25:14 ]][[25:14 &gt;&gt; 2Ki 25:14]] {{field-on:Bible}} взеха още и котлите, и лопатите, и щипците, и темянниците, и всичките медни съсъди с които ставаше службата. {{field-off:Bible}}</w:t>
      </w:r>
    </w:p>
    <w:p>
      <w:pPr>
        <w:pStyle w:val="Normal"/>
        <w:rPr/>
      </w:pPr>
      <w:r>
        <w:rPr/>
        <w:t>[[@Bible:2Ki 25:15 ]][[25:15 &gt;&gt; 2Ki 25:15]] {{field-on:Bible}} Взе още началникът на телохранителите и кадилниците и тасовете, и каквото беше златно като злато, и каквото сребърно като сребро; {{field-off:Bible}}</w:t>
      </w:r>
    </w:p>
    <w:p>
      <w:pPr>
        <w:pStyle w:val="Normal"/>
        <w:rPr/>
      </w:pPr>
      <w:r>
        <w:rPr/>
        <w:t>[[@Bible:2Ki 25:16 ]][[25:16 &gt;&gt; 2Ki 25:16]] {{field-on:Bible}} двата стълпа, едното море, и подставите които Соломон направи за дома Господен: медта на всички тези съсъди беше без теглилка. {{field-off:Bible}}</w:t>
      </w:r>
    </w:p>
    <w:p>
      <w:pPr>
        <w:pStyle w:val="Normal"/>
        <w:rPr/>
      </w:pPr>
      <w:r>
        <w:rPr/>
        <w:t>[[@Bible:2Ki 25:17 ]][[25:17 &gt;&gt; 2Ki 25:17]] {{field-on:Bible}} Височината на единия стълп беше осемнадесет лакти; и наглавието което бе върх него медно; а височината на наглавието три лакти; а мрежата и наровете върх наглавието наоколо бяха всичките медни: истото имаше и втория стълп с мрежата. {{field-off:Bible}}</w:t>
      </w:r>
    </w:p>
    <w:p>
      <w:pPr>
        <w:pStyle w:val="Normal"/>
        <w:rPr/>
      </w:pPr>
      <w:r>
        <w:rPr/>
        <w:t>[[@Bible:2Ki 25:18 ]][[25:18 &gt;&gt; 2Ki 25:18]] {{field-on:Bible}} И взе началникът на телохранителите Сараия първия свещеник, и Софония втория свещеник, и тримата дверници. {{field-off:Bible}}</w:t>
      </w:r>
    </w:p>
    <w:p>
      <w:pPr>
        <w:pStyle w:val="Normal"/>
        <w:rPr/>
      </w:pPr>
      <w:r>
        <w:rPr/>
        <w:t>[[@Bible:2Ki 25:19 ]][[25:19 &gt;&gt; 2Ki 25:19]] {{field-on:Bible}} И от града взе едного скопца който беше настоятел на ратните мъже, и пет мъже от предстоещите пред царя които се намериха в града, и писеца, главния на войнствата, който правеше войскосъбранието от народа на мястото, и шестдесет мъже от людете на земята които се намериха в града. {{field-off:Bible}}</w:t>
      </w:r>
    </w:p>
    <w:p>
      <w:pPr>
        <w:pStyle w:val="Normal"/>
        <w:rPr/>
      </w:pPr>
      <w:r>
        <w:rPr/>
        <w:t>[[@Bible:2Ki 25:20 ]][[25:20 &gt;&gt; 2Ki 25:20]] {{field-on:Bible}} И взе ги Навузардан началникът на телохранителите та ги заведе при Вавилонския цар в Ривла. {{field-off:Bible}}</w:t>
      </w:r>
    </w:p>
    <w:p>
      <w:pPr>
        <w:pStyle w:val="Normal"/>
        <w:rPr/>
      </w:pPr>
      <w:r>
        <w:rPr/>
        <w:t>[[@Bible:2Ki 25:21 ]][[25:21 &gt;&gt; 2Ki 25:21]] {{field-on:Bible}} И порази ги Вавилонският цар, и уби ги в Ривла, в земята Емат. Така биде пленен Юда от земята си. {{field-off:Bible}}</w:t>
      </w:r>
    </w:p>
    <w:p>
      <w:pPr>
        <w:pStyle w:val="Normal"/>
        <w:rPr/>
      </w:pPr>
      <w:r>
        <w:rPr/>
        <w:t>[[@Bible:2Ki 25:22 ]][[25:22 &gt;&gt; 2Ki 25:22]] {{field-on:Bible}} А за людете които останаха в Юдината земя, които остави Навуходосносор Вавилонский цар, постави над тях Годолия сина на Ахикама, Сафановия син. {{field-off:Bible}}</w:t>
      </w:r>
    </w:p>
    <w:p>
      <w:pPr>
        <w:pStyle w:val="Normal"/>
        <w:rPr/>
      </w:pPr>
      <w:r>
        <w:rPr/>
        <w:t>[[@Bible:2Ki 25:23 ]][[25:23 &gt;&gt; 2Ki 25:23]] {{field-on:Bible}} И като чуха всичките началници на войнствата, те и мъжете им, че Вавилонский цар постави Годолия, дойдоха при Годолия в Масфа, и Исмаил синът на Натания, и Иоанан синът на Кария, и Сараия синът на Танумета Нетофатеца, и Яазания синът на един Маахатец, те и мъжете им. {{field-off:Bible}}</w:t>
      </w:r>
    </w:p>
    <w:p>
      <w:pPr>
        <w:pStyle w:val="Normal"/>
        <w:rPr/>
      </w:pPr>
      <w:r>
        <w:rPr/>
        <w:t>[[@Bible:2Ki 25:24 ]][[25:24 &gt;&gt; 2Ki 25:24]] {{field-on:Bible}} И закле се Годолия на тях и на мъжете им и рече им: Не бойте се да сте раби на Халдейците: населете се в земята та работете на Вавилонския цар, и ще ви бъде добре. {{field-off:Bible}}</w:t>
      </w:r>
    </w:p>
    <w:p>
      <w:pPr>
        <w:pStyle w:val="Normal"/>
        <w:rPr/>
      </w:pPr>
      <w:r>
        <w:rPr/>
        <w:t>[[@Bible:2Ki 25:25 ]][[25:25 &gt;&gt; 2Ki 25:25]] {{field-on:Bible}} И в седмия месец Исмаил синът на Натания, сина на Елисама, от царското семе, дойде, и имаше с себе си десет мъже, та поразиха Годолия, (и умря,) и Юдеите и Халдейците които бяха с него в Масфа. {{field-off:Bible}}</w:t>
      </w:r>
    </w:p>
    <w:p>
      <w:pPr>
        <w:pStyle w:val="Normal"/>
        <w:rPr/>
      </w:pPr>
      <w:r>
        <w:rPr/>
        <w:t>[[@Bible:2Ki 25:26 ]][[25:26 &gt;&gt; 2Ki 25:26]] {{field-on:Bible}} И станаха всичките люде, от малък до голям, и началниците на войнствата та отидоха в Египет; защото се уплашиха от лицето на Халдейците. {{field-off:Bible}}</w:t>
      </w:r>
    </w:p>
    <w:p>
      <w:pPr>
        <w:pStyle w:val="Normal"/>
        <w:rPr/>
      </w:pPr>
      <w:r>
        <w:rPr/>
        <w:t>[[@Bible:2Ki 25:27 ]][[25:27 &gt;&gt; 2Ki 25:27]] {{field-on:Bible}} А в тридесет и седмото лято от пленението на Иоахина Юдиния цар, в дванадесетия месец, двадесет и седмия ден на месеца, Евил-меродах Вавилонский цар, в лятото, в което се въцари, възвиси от тъмницата главата на Иоахина Юдиния цар, {{field-off:Bible}}</w:t>
      </w:r>
    </w:p>
    <w:p>
      <w:pPr>
        <w:pStyle w:val="Normal"/>
        <w:rPr/>
      </w:pPr>
      <w:r>
        <w:rPr/>
        <w:t>[[@Bible:2Ki 25:28 ]][[25:28 &gt;&gt; 2Ki 25:28]] {{field-on:Bible}} и говори благосклонно с него, и тури престола му отгоре на престола на царете които бяха с него у Вавилон, {{field-off:Bible}}</w:t>
      </w:r>
    </w:p>
    <w:p>
      <w:pPr>
        <w:pStyle w:val="Normal"/>
        <w:rPr/>
      </w:pPr>
      <w:r>
        <w:rPr/>
        <w:t>[[@Bible:2Ki 25:29 ]][[25:29 &gt;&gt; 2Ki 25:29]] {{field-on:Bible}} и промени тъмничните му дрехи; и ядеше той хляб всякога пред него през всичките дни на живота си. {{field-off:Bible}}</w:t>
      </w:r>
    </w:p>
    <w:p>
      <w:pPr>
        <w:pStyle w:val="Normal"/>
        <w:rPr/>
      </w:pPr>
      <w:r>
        <w:rPr/>
        <w:t>[[@Bible:2Ki 25:30 ]][[25:30 &gt;&gt; 2Ki 25:30]] {{field-on:Bible}} И храната му бе всякогашна храна давана нему от царя, дял за всеки ден през всичките дни на живота му. {{field-off:Bible}}</w:t>
      </w:r>
    </w:p>
    <w:p>
      <w:pPr>
        <w:pStyle w:val="Heading1"/>
        <w:rPr/>
      </w:pPr>
      <w:r>
        <w:rPr/>
        <w:t>1-а Паралипоменон</w:t>
      </w:r>
    </w:p>
    <w:p>
      <w:pPr>
        <w:pStyle w:val="Heading2"/>
        <w:rPr/>
      </w:pPr>
      <w:r>
        <w:rPr/>
        <w:t>Глава 1</w:t>
      </w:r>
    </w:p>
    <w:p>
      <w:pPr>
        <w:pStyle w:val="Normal"/>
        <w:rPr/>
      </w:pPr>
      <w:r>
        <w:rPr/>
        <w:t>[[@Bible:1Ch 1:1 ]][[1:1 &gt;&gt; 1Ch 1:1]] {{field-on:Bible}} АДАМ, Сит, Енос, {{field-off:Bible}}</w:t>
      </w:r>
    </w:p>
    <w:p>
      <w:pPr>
        <w:pStyle w:val="Normal"/>
        <w:rPr/>
      </w:pPr>
      <w:r>
        <w:rPr/>
        <w:t>[[@Bible:1Ch 1:2 ]][[1:2 &gt;&gt; 1Ch 1:2]] {{field-on:Bible}} Каинан, Маалалеил, Яред, {{field-off:Bible}}</w:t>
      </w:r>
    </w:p>
    <w:p>
      <w:pPr>
        <w:pStyle w:val="Normal"/>
        <w:rPr/>
      </w:pPr>
      <w:r>
        <w:rPr/>
        <w:t>[[@Bible:1Ch 1:3 ]][[1:3 &gt;&gt; 1Ch 1:3]] {{field-on:Bible}} Енох, Матусал, Ламех, {{field-off:Bible}}</w:t>
      </w:r>
    </w:p>
    <w:p>
      <w:pPr>
        <w:pStyle w:val="Normal"/>
        <w:rPr/>
      </w:pPr>
      <w:r>
        <w:rPr/>
        <w:t>[[@Bible:1Ch 1:4 ]][[1:4 &gt;&gt; 1Ch 1:4]] {{field-on:Bible}} Ное, Сим, Хам, и Яфет. {{field-off:Bible}}</w:t>
      </w:r>
    </w:p>
    <w:p>
      <w:pPr>
        <w:pStyle w:val="Normal"/>
        <w:rPr/>
      </w:pPr>
      <w:r>
        <w:rPr/>
        <w:t>[[@Bible:1Ch 1:5 ]][[1:5 &gt;&gt; 1Ch 1:5]] {{field-on:Bible}} Синове на Яфета: Гомер, и Магог, и Мадай, и Яван, и Тувал, и Мосох, и Тирас; {{field-off:Bible}}</w:t>
      </w:r>
    </w:p>
    <w:p>
      <w:pPr>
        <w:pStyle w:val="Normal"/>
        <w:rPr/>
      </w:pPr>
      <w:r>
        <w:rPr/>
        <w:t>[[@Bible:1Ch 1:6 ]][[1:6 &gt;&gt; 1Ch 1:6]] {{field-on:Bible}} а Гомерови синове: Асханаз, и Рифат, и Тогарма; {{field-off:Bible}}</w:t>
      </w:r>
    </w:p>
    <w:p>
      <w:pPr>
        <w:pStyle w:val="Normal"/>
        <w:rPr/>
      </w:pPr>
      <w:r>
        <w:rPr/>
        <w:t>[[@Bible:1Ch 1:7 ]][[1:7 &gt;&gt; 1Ch 1:7]] {{field-on:Bible}} а Явинови синове: Елиса, и Тарсис, Китим, и Доданим. {{field-off:Bible}}</w:t>
      </w:r>
    </w:p>
    <w:p>
      <w:pPr>
        <w:pStyle w:val="Normal"/>
        <w:rPr/>
      </w:pPr>
      <w:r>
        <w:rPr/>
        <w:t>[[@Bible:1Ch 1:8 ]][[1:8 &gt;&gt; 1Ch 1:8]] {{field-on:Bible}} Хамови синове: Хус, и Мицраим, Фут, и Ханаан; {{field-off:Bible}}</w:t>
      </w:r>
    </w:p>
    <w:p>
      <w:pPr>
        <w:pStyle w:val="Normal"/>
        <w:rPr/>
      </w:pPr>
      <w:r>
        <w:rPr/>
        <w:t>[[@Bible:1Ch 1:9 ]][[1:9 &gt;&gt; 1Ch 1:9]] {{field-on:Bible}} а Хусови синове: Сева, и Евила, и Савта, и Раама, и Савтека; а синове на Раама: Шева и Дедан. {{field-off:Bible}}</w:t>
      </w:r>
    </w:p>
    <w:p>
      <w:pPr>
        <w:pStyle w:val="Normal"/>
        <w:rPr/>
      </w:pPr>
      <w:r>
        <w:rPr/>
        <w:t>[[@Bible:1Ch 1:10 ]][[1:10 &gt;&gt; 1Ch 1:10]] {{field-on:Bible}} И Хус роди Нимрода: той начна да е силен на земята; {{field-off:Bible}}</w:t>
      </w:r>
    </w:p>
    <w:p>
      <w:pPr>
        <w:pStyle w:val="Normal"/>
        <w:rPr/>
      </w:pPr>
      <w:r>
        <w:rPr/>
        <w:t>[[@Bible:1Ch 1:11 ]][[1:11 &gt;&gt; 1Ch 1:11]] {{field-on:Bible}} и Мицраим роди Лудимите, и Анамимите, и Леавимите, и Нафтухимите, {{field-off:Bible}}</w:t>
      </w:r>
    </w:p>
    <w:p>
      <w:pPr>
        <w:pStyle w:val="Normal"/>
        <w:rPr/>
      </w:pPr>
      <w:r>
        <w:rPr/>
        <w:t>[[@Bible:1Ch 1:12 ]][[1:12 &gt;&gt; 1Ch 1:12]] {{field-on:Bible}} и Патрусимите, и Касухимите (от които произлязоха Филистимците), и Кафторимите; {{field-off:Bible}}</w:t>
      </w:r>
    </w:p>
    <w:p>
      <w:pPr>
        <w:pStyle w:val="Normal"/>
        <w:rPr/>
      </w:pPr>
      <w:r>
        <w:rPr/>
        <w:t>[[@Bible:1Ch 1:13 ]][[1:13 &gt;&gt; 1Ch 1:13]] {{field-on:Bible}} а Ханаан роди Сидона първородния си, и Хета, {{field-off:Bible}}</w:t>
      </w:r>
    </w:p>
    <w:p>
      <w:pPr>
        <w:pStyle w:val="Normal"/>
        <w:rPr/>
      </w:pPr>
      <w:r>
        <w:rPr/>
        <w:t>[[@Bible:1Ch 1:14 ]][[1:14 &gt;&gt; 1Ch 1:14]] {{field-on:Bible}} и Йевусейците, и Аморейците, и Гергесейците, {{field-off:Bible}}</w:t>
      </w:r>
    </w:p>
    <w:p>
      <w:pPr>
        <w:pStyle w:val="Normal"/>
        <w:rPr/>
      </w:pPr>
      <w:r>
        <w:rPr/>
        <w:t>[[@Bible:1Ch 1:15 ]][[1:15 &gt;&gt; 1Ch 1:15]] {{field-on:Bible}} и Евейците, и Арукейците, и Асенейците, {{field-off:Bible}}</w:t>
      </w:r>
    </w:p>
    <w:p>
      <w:pPr>
        <w:pStyle w:val="Normal"/>
        <w:rPr/>
      </w:pPr>
      <w:r>
        <w:rPr/>
        <w:t>[[@Bible:1Ch 1:16 ]][[1:16 &gt;&gt; 1Ch 1:16]] {{field-on:Bible}} и Арвадците, и Цемарейците, и Амотейците. {{field-off:Bible}}</w:t>
      </w:r>
    </w:p>
    <w:p>
      <w:pPr>
        <w:pStyle w:val="Normal"/>
        <w:rPr/>
      </w:pPr>
      <w:r>
        <w:rPr/>
        <w:t>[[@Bible:1Ch 1:17 ]][[1:17 &gt;&gt; 1Ch 1:17]] {{field-on:Bible}} Симови синове: Елам, и Асур, и Арфаксад, и Луд, и Арам; а Арамови синове: Уз, и Ул, и Гетер, и Мосох; {{field-off:Bible}}</w:t>
      </w:r>
    </w:p>
    <w:p>
      <w:pPr>
        <w:pStyle w:val="Normal"/>
        <w:rPr/>
      </w:pPr>
      <w:r>
        <w:rPr/>
        <w:t>[[@Bible:1Ch 1:18 ]][[1:18 &gt;&gt; 1Ch 1:18]] {{field-on:Bible}} а Арфаксад роди Сала, а Сала роди Евера. {{field-off:Bible}}</w:t>
      </w:r>
    </w:p>
    <w:p>
      <w:pPr>
        <w:pStyle w:val="Normal"/>
        <w:rPr/>
      </w:pPr>
      <w:r>
        <w:rPr/>
        <w:t>[[@Bible:1Ch 1:19 ]][[1:19 &gt;&gt; 1Ch 1:19]] {{field-on:Bible}} И Еверу се родиха два сина: името на единия Фалек, защото в дните му се раздели земята; а името на брата му Иоктан. {{field-off:Bible}}</w:t>
      </w:r>
    </w:p>
    <w:p>
      <w:pPr>
        <w:pStyle w:val="Normal"/>
        <w:rPr/>
      </w:pPr>
      <w:r>
        <w:rPr/>
        <w:t>[[@Bible:1Ch 1:20 ]][[1:20 &gt;&gt; 1Ch 1:20]] {{field-on:Bible}} А Иоктан роди Алмодада, и Шалефа, и Хацармавета, и Яраха, {{field-off:Bible}}</w:t>
      </w:r>
    </w:p>
    <w:p>
      <w:pPr>
        <w:pStyle w:val="Normal"/>
        <w:rPr/>
      </w:pPr>
      <w:r>
        <w:rPr/>
        <w:t>[[@Bible:1Ch 1:21 ]][[1:21 &gt;&gt; 1Ch 1:21]] {{field-on:Bible}} и Адорама, и Узала, и Дикла, {{field-off:Bible}}</w:t>
      </w:r>
    </w:p>
    <w:p>
      <w:pPr>
        <w:pStyle w:val="Normal"/>
        <w:rPr/>
      </w:pPr>
      <w:r>
        <w:rPr/>
        <w:t>[[@Bible:1Ch 1:22 ]][[1:22 &gt;&gt; 1Ch 1:22]] {{field-on:Bible}} и Гевала, и Авимаила, и Шева, {{field-off:Bible}}</w:t>
      </w:r>
    </w:p>
    <w:p>
      <w:pPr>
        <w:pStyle w:val="Normal"/>
        <w:rPr/>
      </w:pPr>
      <w:r>
        <w:rPr/>
        <w:t>[[@Bible:1Ch 1:23 ]][[1:23 &gt;&gt; 1Ch 1:23]] {{field-on:Bible}} и Офира, и Евила, и Иовава: всички тези бяха синове на Иоктана. {{field-off:Bible}}</w:t>
      </w:r>
    </w:p>
    <w:p>
      <w:pPr>
        <w:pStyle w:val="Normal"/>
        <w:rPr/>
      </w:pPr>
      <w:r>
        <w:rPr/>
        <w:t>[[@Bible:1Ch 1:24 ]][[1:24 &gt;&gt; 1Ch 1:24]] {{field-on:Bible}} Сим, Арфаксад, Сала, {{field-off:Bible}}</w:t>
      </w:r>
    </w:p>
    <w:p>
      <w:pPr>
        <w:pStyle w:val="Normal"/>
        <w:rPr/>
      </w:pPr>
      <w:r>
        <w:rPr/>
        <w:t>[[@Bible:1Ch 1:25 ]][[1:25 &gt;&gt; 1Ch 1:25]] {{field-on:Bible}} Евер, Фалек, Рагав, {{field-off:Bible}}</w:t>
      </w:r>
    </w:p>
    <w:p>
      <w:pPr>
        <w:pStyle w:val="Normal"/>
        <w:rPr/>
      </w:pPr>
      <w:r>
        <w:rPr/>
        <w:t>[[@Bible:1Ch 1:26 ]][[1:26 &gt;&gt; 1Ch 1:26]] {{field-on:Bible}} Серух, Нахор, Тара, {{field-off:Bible}}</w:t>
      </w:r>
    </w:p>
    <w:p>
      <w:pPr>
        <w:pStyle w:val="Normal"/>
        <w:rPr/>
      </w:pPr>
      <w:r>
        <w:rPr/>
        <w:t>[[@Bible:1Ch 1:27 ]][[1:27 &gt;&gt; 1Ch 1:27]] {{field-on:Bible}} Аврам, който е Авраам, {{field-off:Bible}}</w:t>
      </w:r>
    </w:p>
    <w:p>
      <w:pPr>
        <w:pStyle w:val="Normal"/>
        <w:rPr/>
      </w:pPr>
      <w:r>
        <w:rPr/>
        <w:t>[[@Bible:1Ch 1:28 ]][[1:28 &gt;&gt; 1Ch 1:28]] {{field-on:Bible}} А синове на Авраама: Исаак и Исмаил. {{field-off:Bible}}</w:t>
      </w:r>
    </w:p>
    <w:p>
      <w:pPr>
        <w:pStyle w:val="Normal"/>
        <w:rPr/>
      </w:pPr>
      <w:r>
        <w:rPr/>
        <w:t>[[@Bible:1Ch 1:29 ]][[1:29 &gt;&gt; 1Ch 1:29]] {{field-on:Bible}} Тези са родовете им: първородният на Исмаила, Наваиот; после Кидар, и Адвеил, и Мавсам, {{field-off:Bible}}</w:t>
      </w:r>
    </w:p>
    <w:p>
      <w:pPr>
        <w:pStyle w:val="Normal"/>
        <w:rPr/>
      </w:pPr>
      <w:r>
        <w:rPr/>
        <w:t>[[@Bible:1Ch 1:30 ]][[1:30 &gt;&gt; 1Ch 1:30]] {{field-on:Bible}} Масма, и Дума, Маса, Адад, и Тема, {{field-off:Bible}}</w:t>
      </w:r>
    </w:p>
    <w:p>
      <w:pPr>
        <w:pStyle w:val="Normal"/>
        <w:rPr/>
      </w:pPr>
      <w:r>
        <w:rPr/>
        <w:t>[[@Bible:1Ch 1:31 ]][[1:31 &gt;&gt; 1Ch 1:31]] {{field-on:Bible}} Йетур, Нафис и Кедма: тези бяха синовете на Исмаила. {{field-off:Bible}}</w:t>
      </w:r>
    </w:p>
    <w:p>
      <w:pPr>
        <w:pStyle w:val="Normal"/>
        <w:rPr/>
      </w:pPr>
      <w:r>
        <w:rPr/>
        <w:t>[[@Bible:1Ch 1:32 ]][[1:32 &gt;&gt; 1Ch 1:32]] {{field-on:Bible}} А синовете на Хетура, Авраамовата наложница, бяха тези: тя роди Земрана, и Иоксана, и Мадана, и Мадиама, и Иесвока, и Шуаха; а синове на Иоксана: Шева и Дедан; {{field-off:Bible}}</w:t>
      </w:r>
    </w:p>
    <w:p>
      <w:pPr>
        <w:pStyle w:val="Normal"/>
        <w:rPr/>
      </w:pPr>
      <w:r>
        <w:rPr/>
        <w:t>[[@Bible:1Ch 1:33 ]][[1:33 &gt;&gt; 1Ch 1:33]] {{field-on:Bible}} а синове на Мадиама: Гефа, и Ефер, и Енох, и Авида, и Елдага: всички тези бяха синове на Хетура. {{field-off:Bible}}</w:t>
      </w:r>
    </w:p>
    <w:p>
      <w:pPr>
        <w:pStyle w:val="Normal"/>
        <w:rPr/>
      </w:pPr>
      <w:r>
        <w:rPr/>
        <w:t>[[@Bible:1Ch 1:34 ]][[1:34 &gt;&gt; 1Ch 1:34]] {{field-on:Bible}} И роди Авраам Исаака: синове на Исаака: Исав и Израил, {{field-off:Bible}}</w:t>
      </w:r>
    </w:p>
    <w:p>
      <w:pPr>
        <w:pStyle w:val="Normal"/>
        <w:rPr/>
      </w:pPr>
      <w:r>
        <w:rPr/>
        <w:t>[[@Bible:1Ch 1:35 ]][[1:35 &gt;&gt; 1Ch 1:35]] {{field-on:Bible}} Синове на Исава: Елифаз, Рагуил, и Иеус, и Иеглом, и Корей: {{field-off:Bible}}</w:t>
      </w:r>
    </w:p>
    <w:p>
      <w:pPr>
        <w:pStyle w:val="Normal"/>
        <w:rPr/>
      </w:pPr>
      <w:r>
        <w:rPr/>
        <w:t>[[@Bible:1Ch 1:36 ]][[1:36 &gt;&gt; 1Ch 1:36]] {{field-on:Bible}} синове на Елифаза: Теман, и Омар, Сефо, и Готом, Кенез, и Тамна, и Амалик; {{field-off:Bible}}</w:t>
      </w:r>
    </w:p>
    <w:p>
      <w:pPr>
        <w:pStyle w:val="Normal"/>
        <w:rPr/>
      </w:pPr>
      <w:r>
        <w:rPr/>
        <w:t>[[@Bible:1Ch 1:37 ]][[1:37 &gt;&gt; 1Ch 1:37]] {{field-on:Bible}} синове на Рагуила: Нахат, Зара, Сама, и Миза. {{field-off:Bible}}</w:t>
      </w:r>
    </w:p>
    <w:p>
      <w:pPr>
        <w:pStyle w:val="Normal"/>
        <w:rPr/>
      </w:pPr>
      <w:r>
        <w:rPr/>
        <w:t>[[@Bible:1Ch 1:38 ]][[1:38 &gt;&gt; 1Ch 1:38]] {{field-on:Bible}} А синове на Сиира: Лотан, и Совал, и Севегон, и Ана, и Дисон, и Асар, и Дисан; {{field-off:Bible}}</w:t>
      </w:r>
    </w:p>
    <w:p>
      <w:pPr>
        <w:pStyle w:val="Normal"/>
        <w:rPr/>
      </w:pPr>
      <w:r>
        <w:rPr/>
        <w:t>[[@Bible:1Ch 1:39 ]][[1:39 &gt;&gt; 1Ch 1:39]] {{field-on:Bible}} а синове на Лотана: Хори и Еман; а сестра на Лотана, Тамна; {{field-off:Bible}}</w:t>
      </w:r>
    </w:p>
    <w:p>
      <w:pPr>
        <w:pStyle w:val="Normal"/>
        <w:rPr/>
      </w:pPr>
      <w:r>
        <w:rPr/>
        <w:t>[[@Bible:1Ch 1:40 ]][[1:40 &gt;&gt; 1Ch 1:40]] {{field-on:Bible}} синове на Совала: Алван, и Манахат, и Гевал, Сефо, и Онам; а синове на Севегона: Аиа и Ана: {{field-off:Bible}}</w:t>
      </w:r>
    </w:p>
    <w:p>
      <w:pPr>
        <w:pStyle w:val="Normal"/>
        <w:rPr/>
      </w:pPr>
      <w:r>
        <w:rPr/>
        <w:t>[[@Bible:1Ch 1:41 ]][[1:41 &gt;&gt; 1Ch 1:41]] {{field-on:Bible}} син на Ана, Дисон; а синове на Дисона: Амадан, и Асван, и Итрам, и Харан: {{field-off:Bible}}</w:t>
      </w:r>
    </w:p>
    <w:p>
      <w:pPr>
        <w:pStyle w:val="Normal"/>
        <w:rPr/>
      </w:pPr>
      <w:r>
        <w:rPr/>
        <w:t>[[@Bible:1Ch 1:42 ]][[1:42 &gt;&gt; 1Ch 1:42]] {{field-on:Bible}} синове на Асара: Валаан, и Заван, и Акан: синове на Дисана: Уз и Аран. {{field-off:Bible}}</w:t>
      </w:r>
    </w:p>
    <w:p>
      <w:pPr>
        <w:pStyle w:val="Normal"/>
        <w:rPr/>
      </w:pPr>
      <w:r>
        <w:rPr/>
        <w:t>[[@Bible:1Ch 1:43 ]][[1:43 &gt;&gt; 1Ch 1:43]] {{field-on:Bible}} А царете бяха тези, които царуваха в земята Едом преди да се въцари цар над Израилевите синове: Вела синът Веоров; и името на града му Денава. {{field-off:Bible}}</w:t>
      </w:r>
    </w:p>
    <w:p>
      <w:pPr>
        <w:pStyle w:val="Normal"/>
        <w:rPr/>
      </w:pPr>
      <w:r>
        <w:rPr/>
        <w:t>[[@Bible:1Ch 1:44 ]][[1:44 &gt;&gt; 1Ch 1:44]] {{field-on:Bible}} И умря Вела; и въцари се вместо него Иовав синът на Зара, от Восора. {{field-off:Bible}}</w:t>
      </w:r>
    </w:p>
    <w:p>
      <w:pPr>
        <w:pStyle w:val="Normal"/>
        <w:rPr/>
      </w:pPr>
      <w:r>
        <w:rPr/>
        <w:t>[[@Bible:1Ch 1:45 ]][[1:45 &gt;&gt; 1Ch 1:45]] {{field-on:Bible}} И умря Иовав; и въцари се вместо него Хусам, от земята на Теманците. {{field-off:Bible}}</w:t>
      </w:r>
    </w:p>
    <w:p>
      <w:pPr>
        <w:pStyle w:val="Normal"/>
        <w:rPr/>
      </w:pPr>
      <w:r>
        <w:rPr/>
        <w:t>[[@Bible:1Ch 1:46 ]][[1:46 &gt;&gt; 1Ch 1:46]] {{field-on:Bible}} И умря Хусам; и въцари се вместо него Адад синът на Вадада, който порази Мадиамците на Моавовото поле; а името на града му Авит. {{field-off:Bible}}</w:t>
      </w:r>
    </w:p>
    <w:p>
      <w:pPr>
        <w:pStyle w:val="Normal"/>
        <w:rPr/>
      </w:pPr>
      <w:r>
        <w:rPr/>
        <w:t>[[@Bible:1Ch 1:47 ]][[1:47 &gt;&gt; 1Ch 1:47]] {{field-on:Bible}} И умря Адад, и въцари се вместо него Самла, който беше от Масрека. {{field-off:Bible}}</w:t>
      </w:r>
    </w:p>
    <w:p>
      <w:pPr>
        <w:pStyle w:val="Normal"/>
        <w:rPr/>
      </w:pPr>
      <w:r>
        <w:rPr/>
        <w:t>[[@Bible:1Ch 1:48 ]][[1:48 &gt;&gt; 1Ch 1:48]] {{field-on:Bible}} И умря Самла; и въцари се вместо него, Саул който беше от Роовот при реката. {{field-off:Bible}}</w:t>
      </w:r>
    </w:p>
    <w:p>
      <w:pPr>
        <w:pStyle w:val="Normal"/>
        <w:rPr/>
      </w:pPr>
      <w:r>
        <w:rPr/>
        <w:t>[[@Bible:1Ch 1:49 ]][[1:49 &gt;&gt; 1Ch 1:49]] {{field-on:Bible}} И умря Саул; и въцари се вместо него Вааланан синът Аховоров. {{field-off:Bible}}</w:t>
      </w:r>
    </w:p>
    <w:p>
      <w:pPr>
        <w:pStyle w:val="Normal"/>
        <w:rPr/>
      </w:pPr>
      <w:r>
        <w:rPr/>
        <w:t>[[@Bible:1Ch 1:50 ]][[1:50 &gt;&gt; 1Ch 1:50]] {{field-on:Bible}} И умря Вааланан; и въцари се вместо него Адад; а името на града му бе Пау; а името на жена му Метавеил, дъщеря на Метреда, внука Мезаавова. {{field-off:Bible}}</w:t>
      </w:r>
    </w:p>
    <w:p>
      <w:pPr>
        <w:pStyle w:val="Normal"/>
        <w:rPr/>
      </w:pPr>
      <w:r>
        <w:rPr/>
        <w:t>[[@Bible:1Ch 1:51 ]][[1:51 &gt;&gt; 1Ch 1:51]] {{field-on:Bible}} А като умря Адад станаха Едомски князове, княз Тамна, княз Алва, княз Иетет, {{field-off:Bible}}</w:t>
      </w:r>
    </w:p>
    <w:p>
      <w:pPr>
        <w:pStyle w:val="Normal"/>
        <w:rPr/>
      </w:pPr>
      <w:r>
        <w:rPr/>
        <w:t>[[@Bible:1Ch 1:52 ]][[1:52 &gt;&gt; 1Ch 1:52]] {{field-on:Bible}} княз Оливема, княз Ила, княз Финон, {{field-off:Bible}}</w:t>
      </w:r>
    </w:p>
    <w:p>
      <w:pPr>
        <w:pStyle w:val="Normal"/>
        <w:rPr/>
      </w:pPr>
      <w:r>
        <w:rPr/>
        <w:t>[[@Bible:1Ch 1:53 ]][[1:53 &gt;&gt; 1Ch 1:53]] {{field-on:Bible}} княз Кенез, княз Теман, княз Мивсар, {{field-off:Bible}}</w:t>
      </w:r>
    </w:p>
    <w:p>
      <w:pPr>
        <w:pStyle w:val="Normal"/>
        <w:rPr/>
      </w:pPr>
      <w:r>
        <w:rPr/>
        <w:t>[[@Bible:1Ch 1:54 ]][[1:54 &gt;&gt; 1Ch 1:54]] {{field-on:Bible}} княз Магедиил, княз Ирам: тези бидоха Едомски князове. {{field-off:Bible}}</w:t>
      </w:r>
    </w:p>
    <w:p>
      <w:pPr>
        <w:pStyle w:val="Heading2"/>
        <w:rPr/>
      </w:pPr>
      <w:r>
        <w:rPr/>
        <w:t>Глава 2</w:t>
      </w:r>
    </w:p>
    <w:p>
      <w:pPr>
        <w:pStyle w:val="Normal"/>
        <w:rPr/>
      </w:pPr>
      <w:r>
        <w:rPr/>
        <w:t>[[@Bible:1Ch 2:1 ]][[2:1 &gt;&gt; 1Ch 2:1]] {{field-on:Bible}} Тези са Израилевите синовете: Рувим, Симеон, Левий, и Юда, Исахар, и Завулон, {{field-off:Bible}}</w:t>
      </w:r>
    </w:p>
    <w:p>
      <w:pPr>
        <w:pStyle w:val="Normal"/>
        <w:rPr/>
      </w:pPr>
      <w:r>
        <w:rPr/>
        <w:t>[[@Bible:1Ch 2:2 ]][[2:2 &gt;&gt; 1Ch 2:2]] {{field-on:Bible}} Дан, Иосиф, и Вениамин, Нефталим, Гад, и Асир. {{field-off:Bible}}</w:t>
      </w:r>
    </w:p>
    <w:p>
      <w:pPr>
        <w:pStyle w:val="Normal"/>
        <w:rPr/>
      </w:pPr>
      <w:r>
        <w:rPr/>
        <w:t>[[@Bible:1Ch 2:3 ]][[2:3 &gt;&gt; 1Ch 2:3]] {{field-on:Bible}} Синове на Юда: Ир, и Авнан, и Шела: тримата му се родиха от дъщерята на Суя Хананейката. А Ир първородният на Юда бе лош пред Господа; и уби го. {{field-off:Bible}}</w:t>
      </w:r>
    </w:p>
    <w:p>
      <w:pPr>
        <w:pStyle w:val="Normal"/>
        <w:rPr/>
      </w:pPr>
      <w:r>
        <w:rPr/>
        <w:t>[[@Bible:1Ch 2:4 ]][[2:4 &gt;&gt; 1Ch 2:4]] {{field-on:Bible}} И Тамар, снаха му, роди му Фареса и Зара. Всичките синове на Юда бяха петима. {{field-off:Bible}}</w:t>
      </w:r>
    </w:p>
    <w:p>
      <w:pPr>
        <w:pStyle w:val="Normal"/>
        <w:rPr/>
      </w:pPr>
      <w:r>
        <w:rPr/>
        <w:t>[[@Bible:1Ch 2:5 ]][[2:5 &gt;&gt; 1Ch 2:5]] {{field-on:Bible}} Синове на Фареса: Есрон и Амул. {{field-off:Bible}}</w:t>
      </w:r>
    </w:p>
    <w:p>
      <w:pPr>
        <w:pStyle w:val="Normal"/>
        <w:rPr/>
      </w:pPr>
      <w:r>
        <w:rPr/>
        <w:t>[[@Bible:1Ch 2:6 ]][[2:6 &gt;&gt; 1Ch 2:6]] {{field-on:Bible}} А синове на Зара: Зимрий, и Етан, и Еман, и Халкол, и Дара: всичките петима. {{field-off:Bible}}</w:t>
      </w:r>
    </w:p>
    <w:p>
      <w:pPr>
        <w:pStyle w:val="Normal"/>
        <w:rPr/>
      </w:pPr>
      <w:r>
        <w:rPr/>
        <w:t>[[@Bible:1Ch 2:7 ]][[2:7 &gt;&gt; 1Ch 2:7]] {{field-on:Bible}} А синове на Хармия: Ахар, който смути Израиля, който направи престъпление в проклетията. {{field-off:Bible}}</w:t>
      </w:r>
    </w:p>
    <w:p>
      <w:pPr>
        <w:pStyle w:val="Normal"/>
        <w:rPr/>
      </w:pPr>
      <w:r>
        <w:rPr/>
        <w:t>[[@Bible:1Ch 2:8 ]][[2:8 &gt;&gt; 1Ch 2:8]] {{field-on:Bible}} А син на Етана, Азария. {{field-off:Bible}}</w:t>
      </w:r>
    </w:p>
    <w:p>
      <w:pPr>
        <w:pStyle w:val="Normal"/>
        <w:rPr/>
      </w:pPr>
      <w:r>
        <w:rPr/>
        <w:t>[[@Bible:1Ch 2:9 ]][[2:9 &gt;&gt; 1Ch 2:9]] {{field-on:Bible}} А синове на Есрона, които му се родиха: Иерамеил, и Арам, и Халев. {{field-off:Bible}}</w:t>
      </w:r>
    </w:p>
    <w:p>
      <w:pPr>
        <w:pStyle w:val="Normal"/>
        <w:rPr/>
      </w:pPr>
      <w:r>
        <w:rPr/>
        <w:t>[[@Bible:1Ch 2:10 ]][[2:10 &gt;&gt; 1Ch 2:10]] {{field-on:Bible}} И Арам роди Аминадава; а Аминадав роди Наасона, княз на Юдините синове. {{field-off:Bible}}</w:t>
      </w:r>
    </w:p>
    <w:p>
      <w:pPr>
        <w:pStyle w:val="Normal"/>
        <w:rPr/>
      </w:pPr>
      <w:r>
        <w:rPr/>
        <w:t>[[@Bible:1Ch 2:11 ]][[2:11 &gt;&gt; 1Ch 2:11]] {{field-on:Bible}} А Наасон роди Салмона; а Салмон роди Вооза; {{field-off:Bible}}</w:t>
      </w:r>
    </w:p>
    <w:p>
      <w:pPr>
        <w:pStyle w:val="Normal"/>
        <w:rPr/>
      </w:pPr>
      <w:r>
        <w:rPr/>
        <w:t>[[@Bible:1Ch 2:12 ]][[2:12 &gt;&gt; 1Ch 2:12]] {{field-on:Bible}} а Вооз роди Овида; а Овид роди Иесея; {{field-off:Bible}}</w:t>
      </w:r>
    </w:p>
    <w:p>
      <w:pPr>
        <w:pStyle w:val="Normal"/>
        <w:rPr/>
      </w:pPr>
      <w:r>
        <w:rPr/>
        <w:t>[[@Bible:1Ch 2:13 ]][[2:13 &gt;&gt; 1Ch 2:13]] {{field-on:Bible}} а Иесей роди Елиава първородния си, и Авинадава втория, и Сама третия, {{field-off:Bible}}</w:t>
      </w:r>
    </w:p>
    <w:p>
      <w:pPr>
        <w:pStyle w:val="Normal"/>
        <w:rPr/>
      </w:pPr>
      <w:r>
        <w:rPr/>
        <w:t>[[@Bible:1Ch 2:14 ]][[2:14 &gt;&gt; 1Ch 2:14]] {{field-on:Bible}} Натанаила четвъртия, Радая петия, {{field-off:Bible}}</w:t>
      </w:r>
    </w:p>
    <w:p>
      <w:pPr>
        <w:pStyle w:val="Normal"/>
        <w:rPr/>
      </w:pPr>
      <w:r>
        <w:rPr/>
        <w:t>[[@Bible:1Ch 2:15 ]][[2:15 &gt;&gt; 1Ch 2:15]] {{field-on:Bible}} Осема шестия, Давида седмия. {{field-off:Bible}}</w:t>
      </w:r>
    </w:p>
    <w:p>
      <w:pPr>
        <w:pStyle w:val="Normal"/>
        <w:rPr/>
      </w:pPr>
      <w:r>
        <w:rPr/>
        <w:t>[[@Bible:1Ch 2:16 ]][[2:16 &gt;&gt; 1Ch 2:16]] {{field-on:Bible}} А сестри им бяха Саруия и Авигея; а Саруини синове: Ависей, и Иоав, и Асаил, трима; {{field-off:Bible}}</w:t>
      </w:r>
    </w:p>
    <w:p>
      <w:pPr>
        <w:pStyle w:val="Normal"/>
        <w:rPr/>
      </w:pPr>
      <w:r>
        <w:rPr/>
        <w:t>[[@Bible:1Ch 2:17 ]][[2:17 &gt;&gt; 1Ch 2:17]] {{field-on:Bible}} и Авигея роди Амаса; а отец на Амаса беше Иетер Исмаилецът. {{field-off:Bible}}</w:t>
      </w:r>
    </w:p>
    <w:p>
      <w:pPr>
        <w:pStyle w:val="Normal"/>
        <w:rPr/>
      </w:pPr>
      <w:r>
        <w:rPr/>
        <w:t>[[@Bible:1Ch 2:18 ]][[2:18 &gt;&gt; 1Ch 2:18]] {{field-on:Bible}} И Халев, Есроновът син роди синове от Азува жена си, и от Иериота: синовете й бяха Иесер, и Совав, и Ардон. {{field-off:Bible}}</w:t>
      </w:r>
    </w:p>
    <w:p>
      <w:pPr>
        <w:pStyle w:val="Normal"/>
        <w:rPr/>
      </w:pPr>
      <w:r>
        <w:rPr/>
        <w:t>[[@Bible:1Ch 2:19 ]][[2:19 &gt;&gt; 1Ch 2:19]] {{field-on:Bible}} И като умря Азува, Халев взе при себе си Ефрата, която му роди Ора. {{field-off:Bible}}</w:t>
      </w:r>
    </w:p>
    <w:p>
      <w:pPr>
        <w:pStyle w:val="Normal"/>
        <w:rPr/>
      </w:pPr>
      <w:r>
        <w:rPr/>
        <w:t>[[@Bible:1Ch 2:20 ]][[2:20 &gt;&gt; 1Ch 2:20]] {{field-on:Bible}} А Ор роди Урия; а Урий роди Веселеила. {{field-off:Bible}}</w:t>
      </w:r>
    </w:p>
    <w:p>
      <w:pPr>
        <w:pStyle w:val="Normal"/>
        <w:rPr/>
      </w:pPr>
      <w:r>
        <w:rPr/>
        <w:t>[[@Bible:1Ch 2:21 ]][[2:21 &gt;&gt; 1Ch 2:21]] {{field-on:Bible}} И после влезе Есрон при дъщерята на Махира Галаадовия баща; и взе я той като беше на възраст шестдесет години; и роди му Сегува; {{field-off:Bible}}</w:t>
      </w:r>
    </w:p>
    <w:p>
      <w:pPr>
        <w:pStyle w:val="Normal"/>
        <w:rPr/>
      </w:pPr>
      <w:r>
        <w:rPr/>
        <w:t>[[@Bible:1Ch 2:22 ]][[2:22 &gt;&gt; 1Ch 2:22]] {{field-on:Bible}} А Сегув роди Яира, който имаше двадесет и три града в земята Галаад. {{field-off:Bible}}</w:t>
      </w:r>
    </w:p>
    <w:p>
      <w:pPr>
        <w:pStyle w:val="Normal"/>
        <w:rPr/>
      </w:pPr>
      <w:r>
        <w:rPr/>
        <w:t>[[@Bible:1Ch 2:23 ]][[2:23 &gt;&gt; 1Ch 2:23]] {{field-on:Bible}} И взе от тях Гесур и Арам, Яирови паланки, Кенат и селата му, шестдесет града. Всички тези бяха на синовете на Махира, Галаадовия баща. {{field-off:Bible}}</w:t>
      </w:r>
    </w:p>
    <w:p>
      <w:pPr>
        <w:pStyle w:val="Normal"/>
        <w:rPr/>
      </w:pPr>
      <w:r>
        <w:rPr/>
        <w:t>[[@Bible:1Ch 2:24 ]][[2:24 &gt;&gt; 1Ch 2:24]] {{field-on:Bible}} И когато умря Есрон в Халев-ефрата, Авия Есроновата жена му роди Асхора, бащата на Текуе. {{field-off:Bible}}</w:t>
      </w:r>
    </w:p>
    <w:p>
      <w:pPr>
        <w:pStyle w:val="Normal"/>
        <w:rPr/>
      </w:pPr>
      <w:r>
        <w:rPr/>
        <w:t>[[@Bible:1Ch 2:25 ]][[2:25 &gt;&gt; 1Ch 2:25]] {{field-on:Bible}} И синовете на Иерамеила, първородния на Есрона, бяха Арам първородний, и Вуна, и Орен, и Осем, и Ахия. {{field-off:Bible}}</w:t>
      </w:r>
    </w:p>
    <w:p>
      <w:pPr>
        <w:pStyle w:val="Normal"/>
        <w:rPr/>
      </w:pPr>
      <w:r>
        <w:rPr/>
        <w:t>[[@Bible:1Ch 2:26 ]][[2:26 &gt;&gt; 1Ch 2:26]] {{field-on:Bible}} Иерамеил взе и друга жена, на която името бе Атара: тя бе майка на Онама. {{field-off:Bible}}</w:t>
      </w:r>
    </w:p>
    <w:p>
      <w:pPr>
        <w:pStyle w:val="Normal"/>
        <w:rPr/>
      </w:pPr>
      <w:r>
        <w:rPr/>
        <w:t>[[@Bible:1Ch 2:27 ]][[2:27 &gt;&gt; 1Ch 2:27]] {{field-on:Bible}} И синовете на Арама първородния на Иерамеила бяха Маас, и Ямин, и Екер. {{field-off:Bible}}</w:t>
      </w:r>
    </w:p>
    <w:p>
      <w:pPr>
        <w:pStyle w:val="Normal"/>
        <w:rPr/>
      </w:pPr>
      <w:r>
        <w:rPr/>
        <w:t>[[@Bible:1Ch 2:28 ]][[2:28 &gt;&gt; 1Ch 2:28]] {{field-on:Bible}} А синовете на Онама бяха Самай и Ядай; а синовете на Самая: Надав и Ависур. {{field-off:Bible}}</w:t>
      </w:r>
    </w:p>
    <w:p>
      <w:pPr>
        <w:pStyle w:val="Normal"/>
        <w:rPr/>
      </w:pPr>
      <w:r>
        <w:rPr/>
        <w:t>[[@Bible:1Ch 2:29 ]][[2:29 &gt;&gt; 1Ch 2:29]] {{field-on:Bible}} И името на Ависуровата жена бе Авихаила и роди му Аавана и Молида. {{field-off:Bible}}</w:t>
      </w:r>
    </w:p>
    <w:p>
      <w:pPr>
        <w:pStyle w:val="Normal"/>
        <w:rPr/>
      </w:pPr>
      <w:r>
        <w:rPr/>
        <w:t>[[@Bible:1Ch 2:30 ]][[2:30 &gt;&gt; 1Ch 2:30]] {{field-on:Bible}} А синовете Надавови бяха: Селед и Апаим; и Селед умря безчаден. {{field-off:Bible}}</w:t>
      </w:r>
    </w:p>
    <w:p>
      <w:pPr>
        <w:pStyle w:val="Normal"/>
        <w:rPr/>
      </w:pPr>
      <w:r>
        <w:rPr/>
        <w:t>[[@Bible:1Ch 2:31 ]][[2:31 &gt;&gt; 1Ch 2:31]] {{field-on:Bible}} А синът на Апаима, Иесий; а синът на Иесия, Сисан; а синът на Сисана, Аалай. {{field-off:Bible}}</w:t>
      </w:r>
    </w:p>
    <w:p>
      <w:pPr>
        <w:pStyle w:val="Normal"/>
        <w:rPr/>
      </w:pPr>
      <w:r>
        <w:rPr/>
        <w:t>[[@Bible:1Ch 2:32 ]][[2:32 &gt;&gt; 1Ch 2:32]] {{field-on:Bible}} А синовете на Ядая, брата на Самая: Иетер и Ионатан; и Иетер умря безчаден; {{field-off:Bible}}</w:t>
      </w:r>
    </w:p>
    <w:p>
      <w:pPr>
        <w:pStyle w:val="Normal"/>
        <w:rPr/>
      </w:pPr>
      <w:r>
        <w:rPr/>
        <w:t>[[@Bible:1Ch 2:33 ]][[2:33 &gt;&gt; 1Ch 2:33]] {{field-on:Bible}} а синовете на Ионатана: Фалет и Зава: тези бяха синовете на Иерамеила. {{field-off:Bible}}</w:t>
      </w:r>
    </w:p>
    <w:p>
      <w:pPr>
        <w:pStyle w:val="Normal"/>
        <w:rPr/>
      </w:pPr>
      <w:r>
        <w:rPr/>
        <w:t>[[@Bible:1Ch 2:34 ]][[2:34 &gt;&gt; 1Ch 2:34]] {{field-on:Bible}} А Сисан нямаше синове, но дъщери. И имаше Сисан раб Египтянин на име Яраа; {{field-off:Bible}}</w:t>
      </w:r>
    </w:p>
    <w:p>
      <w:pPr>
        <w:pStyle w:val="Normal"/>
        <w:rPr/>
      </w:pPr>
      <w:r>
        <w:rPr/>
        <w:t>[[@Bible:1Ch 2:35 ]][[2:35 &gt;&gt; 1Ch 2:35]] {{field-on:Bible}} и даде Сисан дъщеря си Яраа раба си за жена, и роди му Атая; {{field-off:Bible}}</w:t>
      </w:r>
    </w:p>
    <w:p>
      <w:pPr>
        <w:pStyle w:val="Normal"/>
        <w:rPr/>
      </w:pPr>
      <w:r>
        <w:rPr/>
        <w:t>[[@Bible:1Ch 2:36 ]][[2:36 &gt;&gt; 1Ch 2:36]] {{field-on:Bible}} а Атай роди Натана, а Натан роди Завада; {{field-off:Bible}}</w:t>
      </w:r>
    </w:p>
    <w:p>
      <w:pPr>
        <w:pStyle w:val="Normal"/>
        <w:rPr/>
      </w:pPr>
      <w:r>
        <w:rPr/>
        <w:t>[[@Bible:1Ch 2:37 ]][[2:37 &gt;&gt; 1Ch 2:37]] {{field-on:Bible}} а Завад роди Ефлала, а Ефлал роди Овида, {{field-off:Bible}}</w:t>
      </w:r>
    </w:p>
    <w:p>
      <w:pPr>
        <w:pStyle w:val="Normal"/>
        <w:rPr/>
      </w:pPr>
      <w:r>
        <w:rPr/>
        <w:t>[[@Bible:1Ch 2:38 ]][[2:38 &gt;&gt; 1Ch 2:38]] {{field-on:Bible}} а Овид роди Ииуя; а Ииуй роди Азария; {{field-off:Bible}}</w:t>
      </w:r>
    </w:p>
    <w:p>
      <w:pPr>
        <w:pStyle w:val="Normal"/>
        <w:rPr/>
      </w:pPr>
      <w:r>
        <w:rPr/>
        <w:t>[[@Bible:1Ch 2:39 ]][[2:39 &gt;&gt; 1Ch 2:39]] {{field-on:Bible}} а Азария роди Хелиса; а Хелис роди Елеаса; {{field-off:Bible}}</w:t>
      </w:r>
    </w:p>
    <w:p>
      <w:pPr>
        <w:pStyle w:val="Normal"/>
        <w:rPr/>
      </w:pPr>
      <w:r>
        <w:rPr/>
        <w:t>[[@Bible:1Ch 2:40 ]][[2:40 &gt;&gt; 1Ch 2:40]] {{field-on:Bible}} а Елеас роди Сисамая; а Сисамай роди Селума, {{field-off:Bible}}</w:t>
      </w:r>
    </w:p>
    <w:p>
      <w:pPr>
        <w:pStyle w:val="Normal"/>
        <w:rPr/>
      </w:pPr>
      <w:r>
        <w:rPr/>
        <w:t>[[@Bible:1Ch 2:41 ]][[2:41 &gt;&gt; 1Ch 2:41]] {{field-on:Bible}} а Селум роди Иекамия; а Иекамия роди Елисама. {{field-off:Bible}}</w:t>
      </w:r>
    </w:p>
    <w:p>
      <w:pPr>
        <w:pStyle w:val="Normal"/>
        <w:rPr/>
      </w:pPr>
      <w:r>
        <w:rPr/>
        <w:t>[[@Bible:1Ch 2:42 ]][[2:42 &gt;&gt; 1Ch 2:42]] {{field-on:Bible}} А синовете на Хелева, брата на Иерамеила, бяха Миса първородният му, който бе отец на Зиф, и синът на Мариса отеца на Хеврона. {{field-off:Bible}}</w:t>
      </w:r>
    </w:p>
    <w:p>
      <w:pPr>
        <w:pStyle w:val="Normal"/>
        <w:rPr/>
      </w:pPr>
      <w:r>
        <w:rPr/>
        <w:t>[[@Bible:1Ch 2:43 ]][[2:43 &gt;&gt; 1Ch 2:43]] {{field-on:Bible}} А синовете на Хеврона: Корей, Тапфуа, и Рекем, и Сема. {{field-off:Bible}}</w:t>
      </w:r>
    </w:p>
    <w:p>
      <w:pPr>
        <w:pStyle w:val="Normal"/>
        <w:rPr/>
      </w:pPr>
      <w:r>
        <w:rPr/>
        <w:t>[[@Bible:1Ch 2:44 ]][[2:44 &gt;&gt; 1Ch 2:44]] {{field-on:Bible}} А Сема роди Раама отеца на Иоркоама; а Рекем роди Самая. {{field-off:Bible}}</w:t>
      </w:r>
    </w:p>
    <w:p>
      <w:pPr>
        <w:pStyle w:val="Normal"/>
        <w:rPr/>
      </w:pPr>
      <w:r>
        <w:rPr/>
        <w:t>[[@Bible:1Ch 2:45 ]][[2:45 &gt;&gt; 1Ch 2:45]] {{field-on:Bible}} И син на Самая беше Маон; а Маон беше отец на Ветсур. {{field-off:Bible}}</w:t>
      </w:r>
    </w:p>
    <w:p>
      <w:pPr>
        <w:pStyle w:val="Normal"/>
        <w:rPr/>
      </w:pPr>
      <w:r>
        <w:rPr/>
        <w:t>[[@Bible:1Ch 2:46 ]][[2:46 &gt;&gt; 1Ch 2:46]] {{field-on:Bible}} А Гефа, наложницата на Халева, роди Харана, и Моса, и Газеза; а Харан роди Газеза. {{field-off:Bible}}</w:t>
      </w:r>
    </w:p>
    <w:p>
      <w:pPr>
        <w:pStyle w:val="Normal"/>
        <w:rPr/>
      </w:pPr>
      <w:r>
        <w:rPr/>
        <w:t>[[@Bible:1Ch 2:47 ]][[2:47 &gt;&gt; 1Ch 2:47]] {{field-on:Bible}} А синовете на Ядая: Регем, и Иотам, и Гисан, и Фелет, и Гефа, и Сагаф. {{field-off:Bible}}</w:t>
      </w:r>
    </w:p>
    <w:p>
      <w:pPr>
        <w:pStyle w:val="Normal"/>
        <w:rPr/>
      </w:pPr>
      <w:r>
        <w:rPr/>
        <w:t>[[@Bible:1Ch 2:48 ]][[2:48 &gt;&gt; 1Ch 2:48]] {{field-on:Bible}} Мааха, наложницата на Халева, роди Савера и Тирхана; {{field-off:Bible}}</w:t>
      </w:r>
    </w:p>
    <w:p>
      <w:pPr>
        <w:pStyle w:val="Normal"/>
        <w:rPr/>
      </w:pPr>
      <w:r>
        <w:rPr/>
        <w:t>[[@Bible:1Ch 2:49 ]][[2:49 &gt;&gt; 1Ch 2:49]] {{field-on:Bible}} роди още Сагафа отеца на Мадмана, Сева отеца на Махвина, и отеца на Гавая; а дъщерята на Халева бе Ахса. {{field-off:Bible}}</w:t>
      </w:r>
    </w:p>
    <w:p>
      <w:pPr>
        <w:pStyle w:val="Normal"/>
        <w:rPr/>
      </w:pPr>
      <w:r>
        <w:rPr/>
        <w:t>[[@Bible:1Ch 2:50 ]][[2:50 &gt;&gt; 1Ch 2:50]] {{field-on:Bible}} Тези бяха синовете на Халева сина на Ора, първородния на Ефрата: Совал отецът на Кириатиарим, {{field-off:Bible}}</w:t>
      </w:r>
    </w:p>
    <w:p>
      <w:pPr>
        <w:pStyle w:val="Normal"/>
        <w:rPr/>
      </w:pPr>
      <w:r>
        <w:rPr/>
        <w:t>[[@Bible:1Ch 2:51 ]][[2:51 &gt;&gt; 1Ch 2:51]] {{field-on:Bible}} Салма отецът на Витлеем, Ареф отецът на Вет-гадер {{field-off:Bible}}</w:t>
      </w:r>
    </w:p>
    <w:p>
      <w:pPr>
        <w:pStyle w:val="Normal"/>
        <w:rPr/>
      </w:pPr>
      <w:r>
        <w:rPr/>
        <w:t>[[@Bible:1Ch 2:52 ]][[2:52 &gt;&gt; 1Ch 2:52]] {{field-on:Bible}} А на Совала отеца на Кириатиарим бидоха синове: Арое и половината на Манахатците. {{field-off:Bible}}</w:t>
      </w:r>
    </w:p>
    <w:p>
      <w:pPr>
        <w:pStyle w:val="Normal"/>
        <w:rPr/>
      </w:pPr>
      <w:r>
        <w:rPr/>
        <w:t>[[@Bible:1Ch 2:53 ]][[2:53 &gt;&gt; 1Ch 2:53]] {{field-on:Bible}} А родовете Кириатиаримови бяха Иетерците, и Футците, и Суматците, и Мисрайците: от тях произлязоха Сарайците и Естаолците. {{field-off:Bible}}</w:t>
      </w:r>
    </w:p>
    <w:p>
      <w:pPr>
        <w:pStyle w:val="Normal"/>
        <w:rPr/>
      </w:pPr>
      <w:r>
        <w:rPr/>
        <w:t>[[@Bible:1Ch 2:54 ]][[2:54 &gt;&gt; 1Ch 2:54]] {{field-on:Bible}} Синовете на Салма: Витлеем, и Нетофатците, Атарот от дома на Иоава, и половината от Манахатците, и Сарайците, {{field-off:Bible}}</w:t>
      </w:r>
    </w:p>
    <w:p>
      <w:pPr>
        <w:pStyle w:val="Normal"/>
        <w:rPr/>
      </w:pPr>
      <w:r>
        <w:rPr/>
        <w:t>[[@Bible:1Ch 2:55 ]][[2:55 &gt;&gt; 1Ch 2:55]] {{field-on:Bible}} и родовете на Писците които живеят в Явис, Тиратците, Симеатците, и Сухатците. Тези са Кенейците които излязоха от Амата отеца на Рихавовия дом. {{field-off:Bible}}</w:t>
      </w:r>
    </w:p>
    <w:p>
      <w:pPr>
        <w:pStyle w:val="Heading2"/>
        <w:rPr/>
      </w:pPr>
      <w:r>
        <w:rPr/>
        <w:t>Глава 3</w:t>
      </w:r>
    </w:p>
    <w:p>
      <w:pPr>
        <w:pStyle w:val="Normal"/>
        <w:rPr/>
      </w:pPr>
      <w:r>
        <w:rPr/>
        <w:t>[[@Bible:1Ch 3:1 ]][[3:1 &gt;&gt; 1Ch 3:1]] {{field-on:Bible}} А тези бяха синовете на Давида които му се родиха в Хеврон: първородният, Амнон, от Ахиноама Израелянката; вторий Даниил, от Авигея Кармилчанката; {{field-off:Bible}}</w:t>
      </w:r>
    </w:p>
    <w:p>
      <w:pPr>
        <w:pStyle w:val="Normal"/>
        <w:rPr/>
      </w:pPr>
      <w:r>
        <w:rPr/>
        <w:t>[[@Bible:1Ch 3:2 ]][[3:2 &gt;&gt; 1Ch 3:2]] {{field-on:Bible}} третий, Авесалом, синът на Мааха дъщерята на Талмая, Гесурския цар; четвъртий Адония, синът на Агита; {{field-off:Bible}}</w:t>
      </w:r>
    </w:p>
    <w:p>
      <w:pPr>
        <w:pStyle w:val="Normal"/>
        <w:rPr/>
      </w:pPr>
      <w:r>
        <w:rPr/>
        <w:t>[[@Bible:1Ch 3:3 ]][[3:3 &gt;&gt; 1Ch 3:3]] {{field-on:Bible}} петий, Сефатия, от Авитала; шестий, Итраам, от жена му Егла, {{field-off:Bible}}</w:t>
      </w:r>
    </w:p>
    <w:p>
      <w:pPr>
        <w:pStyle w:val="Normal"/>
        <w:rPr/>
      </w:pPr>
      <w:r>
        <w:rPr/>
        <w:t>[[@Bible:1Ch 3:4 ]][[3:4 &gt;&gt; 1Ch 3:4]] {{field-on:Bible}} Шестина му се родиха в Хеврон; и царува там седем години и шест месеци; а в Ерусалим царува тридесет и три години. {{field-off:Bible}}</w:t>
      </w:r>
    </w:p>
    <w:p>
      <w:pPr>
        <w:pStyle w:val="Normal"/>
        <w:rPr/>
      </w:pPr>
      <w:r>
        <w:rPr/>
        <w:t>[[@Bible:1Ch 3:5 ]][[3:5 &gt;&gt; 1Ch 3:5]] {{field-on:Bible}} А тези му се родиха в Ерусалим: Сама, и Совав, и Натан, и Соломон, четирма от Витсавее дъщеря на Анмиила; {{field-off:Bible}}</w:t>
      </w:r>
    </w:p>
    <w:p>
      <w:pPr>
        <w:pStyle w:val="Normal"/>
        <w:rPr/>
      </w:pPr>
      <w:r>
        <w:rPr/>
        <w:t>[[@Bible:1Ch 3:6 ]][[3:6 &gt;&gt; 1Ch 3:6]] {{field-on:Bible}} и Иевар, и Елисама, и Елифалет, {{field-off:Bible}}</w:t>
      </w:r>
    </w:p>
    <w:p>
      <w:pPr>
        <w:pStyle w:val="Normal"/>
        <w:rPr/>
      </w:pPr>
      <w:r>
        <w:rPr/>
        <w:t>[[@Bible:1Ch 3:7 ]][[3:7 &gt;&gt; 1Ch 3:7]] {{field-on:Bible}} и Ногах, и Нефег, и Яфия, {{field-off:Bible}}</w:t>
      </w:r>
    </w:p>
    <w:p>
      <w:pPr>
        <w:pStyle w:val="Normal"/>
        <w:rPr/>
      </w:pPr>
      <w:r>
        <w:rPr/>
        <w:t>[[@Bible:1Ch 3:8 ]][[3:8 &gt;&gt; 1Ch 3:8]] {{field-on:Bible}} и Елисама, и Елиада, и Елифалет, девет: {{field-off:Bible}}</w:t>
      </w:r>
    </w:p>
    <w:p>
      <w:pPr>
        <w:pStyle w:val="Normal"/>
        <w:rPr/>
      </w:pPr>
      <w:r>
        <w:rPr/>
        <w:t>[[@Bible:1Ch 3:9 ]][[3:9 &gt;&gt; 1Ch 3:9]] {{field-on:Bible}} всичките Давидови синове, освен синовете на наложниците, и Тамар сестра им. {{field-off:Bible}}</w:t>
      </w:r>
    </w:p>
    <w:p>
      <w:pPr>
        <w:pStyle w:val="Normal"/>
        <w:rPr/>
      </w:pPr>
      <w:r>
        <w:rPr/>
        <w:t>[[@Bible:1Ch 3:10 ]][[3:10 &gt;&gt; 1Ch 3:10]] {{field-on:Bible}} А син на Соломона бе Ровоам; син негов, Авия; син негов, Аса; син негов, Иосафат; {{field-off:Bible}}</w:t>
      </w:r>
    </w:p>
    <w:p>
      <w:pPr>
        <w:pStyle w:val="Normal"/>
        <w:rPr/>
      </w:pPr>
      <w:r>
        <w:rPr/>
        <w:t>[[@Bible:1Ch 3:11 ]][[3:11 &gt;&gt; 1Ch 3:11]] {{field-on:Bible}} син негов, Иорам; син негов, Охозия; син негов Иоас; {{field-off:Bible}}</w:t>
      </w:r>
    </w:p>
    <w:p>
      <w:pPr>
        <w:pStyle w:val="Normal"/>
        <w:rPr/>
      </w:pPr>
      <w:r>
        <w:rPr/>
        <w:t>[[@Bible:1Ch 3:12 ]][[3:12 &gt;&gt; 1Ch 3:12]] {{field-on:Bible}} син негов, Амасия; син негов, Азария; син негов, Иотам; {{field-off:Bible}}</w:t>
      </w:r>
    </w:p>
    <w:p>
      <w:pPr>
        <w:pStyle w:val="Normal"/>
        <w:rPr/>
      </w:pPr>
      <w:r>
        <w:rPr/>
        <w:t>[[@Bible:1Ch 3:13 ]][[3:13 &gt;&gt; 1Ch 3:13]] {{field-on:Bible}} син негов, Ахаз; син негов, Езекия; син негов, Манасия; {{field-off:Bible}}</w:t>
      </w:r>
    </w:p>
    <w:p>
      <w:pPr>
        <w:pStyle w:val="Normal"/>
        <w:rPr/>
      </w:pPr>
      <w:r>
        <w:rPr/>
        <w:t>[[@Bible:1Ch 3:14 ]][[3:14 &gt;&gt; 1Ch 3:14]] {{field-on:Bible}} син негов, Амон; син негов, Иосия. {{field-off:Bible}}</w:t>
      </w:r>
    </w:p>
    <w:p>
      <w:pPr>
        <w:pStyle w:val="Normal"/>
        <w:rPr/>
      </w:pPr>
      <w:r>
        <w:rPr/>
        <w:t>[[@Bible:1Ch 3:15 ]][[3:15 &gt;&gt; 1Ch 3:15]] {{field-on:Bible}} А синовете на Иосия бяха първородний му Иоанан, вторий Иоаким, третий Седекия, четвъртий Селум. {{field-off:Bible}}</w:t>
      </w:r>
    </w:p>
    <w:p>
      <w:pPr>
        <w:pStyle w:val="Normal"/>
        <w:rPr/>
      </w:pPr>
      <w:r>
        <w:rPr/>
        <w:t>[[@Bible:1Ch 3:16 ]][[3:16 &gt;&gt; 1Ch 3:16]] {{field-on:Bible}} А синове на Иоакима: Иехония син му, Седекия син негов. {{field-off:Bible}}</w:t>
      </w:r>
    </w:p>
    <w:p>
      <w:pPr>
        <w:pStyle w:val="Normal"/>
        <w:rPr/>
      </w:pPr>
      <w:r>
        <w:rPr/>
        <w:t>[[@Bible:1Ch 3:17 ]][[3:17 &gt;&gt; 1Ch 3:17]] {{field-on:Bible}} А син на Иехония бе Асир: Салатиил син негов, {{field-off:Bible}}</w:t>
      </w:r>
    </w:p>
    <w:p>
      <w:pPr>
        <w:pStyle w:val="Normal"/>
        <w:rPr/>
      </w:pPr>
      <w:r>
        <w:rPr/>
        <w:t>[[@Bible:1Ch 3:18 ]][[3:18 &gt;&gt; 1Ch 3:18]] {{field-on:Bible}} и Малхирам, и Федаия, и Сенасар, Иекамия, Осама, и Недавия. {{field-off:Bible}}</w:t>
      </w:r>
    </w:p>
    <w:p>
      <w:pPr>
        <w:pStyle w:val="Normal"/>
        <w:rPr/>
      </w:pPr>
      <w:r>
        <w:rPr/>
        <w:t>[[@Bible:1Ch 3:19 ]][[3:19 &gt;&gt; 1Ch 3:19]] {{field-on:Bible}} А синове на Федаия: Зоровавел и Семей; а синове на Зоровавела: Месулам и Анания, и Саломита сестра им, {{field-off:Bible}}</w:t>
      </w:r>
    </w:p>
    <w:p>
      <w:pPr>
        <w:pStyle w:val="Normal"/>
        <w:rPr/>
      </w:pPr>
      <w:r>
        <w:rPr/>
        <w:t>[[@Bible:1Ch 3:20 ]][[3:20 &gt;&gt; 1Ch 3:20]] {{field-on:Bible}} и Асува, и Оел, и Варахия, и Асадия, и Юсав-есед, петина. {{field-off:Bible}}</w:t>
      </w:r>
    </w:p>
    <w:p>
      <w:pPr>
        <w:pStyle w:val="Normal"/>
        <w:rPr/>
      </w:pPr>
      <w:r>
        <w:rPr/>
        <w:t>[[@Bible:1Ch 3:21 ]][[3:21 &gt;&gt; 1Ch 3:21]] {{field-on:Bible}} А синове на Анания: Фелатия и Исаия, синовете на Рафаия, синовете на Арнана, синовете на Авдия, синовете на Сехания. {{field-off:Bible}}</w:t>
      </w:r>
    </w:p>
    <w:p>
      <w:pPr>
        <w:pStyle w:val="Normal"/>
        <w:rPr/>
      </w:pPr>
      <w:r>
        <w:rPr/>
        <w:t>[[@Bible:1Ch 3:22 ]][[3:22 &gt;&gt; 1Ch 3:22]] {{field-on:Bible}} А син на Сехания, Семаия; а синове на Семаия: Хатус, и Игал, и Вария, и Неария, и Сафат, шестина. {{field-off:Bible}}</w:t>
      </w:r>
    </w:p>
    <w:p>
      <w:pPr>
        <w:pStyle w:val="Normal"/>
        <w:rPr/>
      </w:pPr>
      <w:r>
        <w:rPr/>
        <w:t>[[@Bible:1Ch 3:23 ]][[3:23 &gt;&gt; 1Ch 3:23]] {{field-on:Bible}} А синове на Неария: Елиоинай, и Езекия, и Азрикам, трима. {{field-off:Bible}}</w:t>
      </w:r>
    </w:p>
    <w:p>
      <w:pPr>
        <w:pStyle w:val="Normal"/>
        <w:rPr/>
      </w:pPr>
      <w:r>
        <w:rPr/>
        <w:t>[[@Bible:1Ch 3:24 ]][[3:24 &gt;&gt; 1Ch 3:24]] {{field-on:Bible}} А синове на Елиоиная: Одаия, и Елиасив, и Фелаия, и Акув, и Иоанан, и Далаия, и Ананий, седмина. {{field-off:Bible}}</w:t>
      </w:r>
    </w:p>
    <w:p>
      <w:pPr>
        <w:pStyle w:val="Heading2"/>
        <w:rPr/>
      </w:pPr>
      <w:r>
        <w:rPr/>
        <w:t>Глава 4</w:t>
      </w:r>
    </w:p>
    <w:p>
      <w:pPr>
        <w:pStyle w:val="Normal"/>
        <w:rPr/>
      </w:pPr>
      <w:r>
        <w:rPr/>
        <w:t>[[@Bible:1Ch 4:1 ]][[4:1 &gt;&gt; 1Ch 4:1]] {{field-on:Bible}} Синове Юдини: Фарес, Есрон, и Хармий, и Ор, и Совал. {{field-off:Bible}}</w:t>
      </w:r>
    </w:p>
    <w:p>
      <w:pPr>
        <w:pStyle w:val="Normal"/>
        <w:rPr/>
      </w:pPr>
      <w:r>
        <w:rPr/>
        <w:t>[[@Bible:1Ch 4:2 ]][[4:2 &gt;&gt; 1Ch 4:2]] {{field-on:Bible}} И Реаия синът на Совала роди Яата; и Яат роди Ахумая и Лаада. Тези са родовете на Сарайците. {{field-off:Bible}}</w:t>
      </w:r>
    </w:p>
    <w:p>
      <w:pPr>
        <w:pStyle w:val="Normal"/>
        <w:rPr/>
      </w:pPr>
      <w:r>
        <w:rPr/>
        <w:t>[[@Bible:1Ch 4:3 ]][[4:3 &gt;&gt; 1Ch 4:3]] {{field-on:Bible}} И тези бяха синовете на отеца на Итам: Иезраел и Иесма, и Иедвас; и името на сестра им Аселелфония, {{field-off:Bible}}</w:t>
      </w:r>
    </w:p>
    <w:p>
      <w:pPr>
        <w:pStyle w:val="Normal"/>
        <w:rPr/>
      </w:pPr>
      <w:r>
        <w:rPr/>
        <w:t>[[@Bible:1Ch 4:4 ]][[4:4 &gt;&gt; 1Ch 4:4]] {{field-on:Bible}} и Фануил отецът на Гедор, и Езер отецът на Хуса. Тези са синовете на Ора първородния на Ефрата, отеца на Витлеем. {{field-off:Bible}}</w:t>
      </w:r>
    </w:p>
    <w:p>
      <w:pPr>
        <w:pStyle w:val="Normal"/>
        <w:rPr/>
      </w:pPr>
      <w:r>
        <w:rPr/>
        <w:t>[[@Bible:1Ch 4:5 ]][[4:5 &gt;&gt; 1Ch 4:5]] {{field-on:Bible}} И Асхор отецът на Текуе имаше две жени, Хала и Наара. {{field-off:Bible}}</w:t>
      </w:r>
    </w:p>
    <w:p>
      <w:pPr>
        <w:pStyle w:val="Normal"/>
        <w:rPr/>
      </w:pPr>
      <w:r>
        <w:rPr/>
        <w:t>[[@Bible:1Ch 4:6 ]][[4:6 &gt;&gt; 1Ch 4:6]] {{field-on:Bible}} И Наара му роди Ахузама, и Ефера, и Темания, и Ахастара: тези бяха синове на Наара. {{field-off:Bible}}</w:t>
      </w:r>
    </w:p>
    <w:p>
      <w:pPr>
        <w:pStyle w:val="Normal"/>
        <w:rPr/>
      </w:pPr>
      <w:r>
        <w:rPr/>
        <w:t>[[@Bible:1Ch 4:7 ]][[4:7 &gt;&gt; 1Ch 4:7]] {{field-on:Bible}} А синовете на Хала: Серет, и Иесуар, и Етнан. {{field-off:Bible}}</w:t>
      </w:r>
    </w:p>
    <w:p>
      <w:pPr>
        <w:pStyle w:val="Normal"/>
        <w:rPr/>
      </w:pPr>
      <w:r>
        <w:rPr/>
        <w:t>[[@Bible:1Ch 4:8 ]][[4:8 &gt;&gt; 1Ch 4:8]] {{field-on:Bible}} И Кос роди Анува, и Совива, и родовете на Ахарила сина на Арума. {{field-off:Bible}}</w:t>
      </w:r>
    </w:p>
    <w:p>
      <w:pPr>
        <w:pStyle w:val="Normal"/>
        <w:rPr/>
      </w:pPr>
      <w:r>
        <w:rPr/>
        <w:t>[[@Bible:1Ch 4:9 ]][[4:9 &gt;&gt; 1Ch 4:9]] {{field-on:Bible}} А Явис беше по-славен от братята си; и майка му нарече името му Явис, и думаше: Понеже го родих в скърб. {{field-off:Bible}}</w:t>
      </w:r>
    </w:p>
    <w:p>
      <w:pPr>
        <w:pStyle w:val="Normal"/>
        <w:rPr/>
      </w:pPr>
      <w:r>
        <w:rPr/>
        <w:t>[[@Bible:1Ch 4:10 ]][[4:10 &gt;&gt; 1Ch 4:10]] {{field-on:Bible}} И призова Явис Бога Израилева и рече: Дано ме благословиш с благословение, и дано разпространиш пределите ми, и ръката ти да е с мене, и да ме пазиш от зло, та да нямам скръб! И даде му Бог, което поиска. {{field-off:Bible}}</w:t>
      </w:r>
    </w:p>
    <w:p>
      <w:pPr>
        <w:pStyle w:val="Normal"/>
        <w:rPr/>
      </w:pPr>
      <w:r>
        <w:rPr/>
        <w:t>[[@Bible:1Ch 4:11 ]][[4:11 &gt;&gt; 1Ch 4:11]] {{field-on:Bible}} А Хелув брат на Суя роди Махира: той бе отец на Естона. {{field-off:Bible}}</w:t>
      </w:r>
    </w:p>
    <w:p>
      <w:pPr>
        <w:pStyle w:val="Normal"/>
        <w:rPr/>
      </w:pPr>
      <w:r>
        <w:rPr/>
        <w:t>[[@Bible:1Ch 4:12 ]][[4:12 &gt;&gt; 1Ch 4:12]] {{field-on:Bible}} А Естон роди Ветрафа, и Фасея, и Техина отеца на града Наас: тези са мъжете на Риха. {{field-off:Bible}}</w:t>
      </w:r>
    </w:p>
    <w:p>
      <w:pPr>
        <w:pStyle w:val="Normal"/>
        <w:rPr/>
      </w:pPr>
      <w:r>
        <w:rPr/>
        <w:t>[[@Bible:1Ch 4:13 ]][[4:13 &gt;&gt; 1Ch 4:13]] {{field-on:Bible}} И синовете на Кенеза: Готониил и Сараия; а синът на Готониила, Атат. {{field-off:Bible}}</w:t>
      </w:r>
    </w:p>
    <w:p>
      <w:pPr>
        <w:pStyle w:val="Normal"/>
        <w:rPr/>
      </w:pPr>
      <w:r>
        <w:rPr/>
        <w:t>[[@Bible:1Ch 4:14 ]][[4:14 &gt;&gt; 1Ch 4:14]] {{field-on:Bible}} А Меонотай роди Офра; а Сараия роди Иоава отеца на дола на дърводелците, защото бяха дърводелци. {{field-off:Bible}}</w:t>
      </w:r>
    </w:p>
    <w:p>
      <w:pPr>
        <w:pStyle w:val="Normal"/>
        <w:rPr/>
      </w:pPr>
      <w:r>
        <w:rPr/>
        <w:t>[[@Bible:1Ch 4:15 ]][[4:15 &gt;&gt; 1Ch 4:15]] {{field-on:Bible}} А синовете на Халева сина Иефониев: Иру, Иле, и Наам; а синът на Ила, Кенез. {{field-off:Bible}}</w:t>
      </w:r>
    </w:p>
    <w:p>
      <w:pPr>
        <w:pStyle w:val="Normal"/>
        <w:rPr/>
      </w:pPr>
      <w:r>
        <w:rPr/>
        <w:t>[[@Bible:1Ch 4:16 ]][[4:16 &gt;&gt; 1Ch 4:16]] {{field-on:Bible}} И синовете на Ялелеила: Зиф, и Зифа, Тирия, и Асареил. {{field-off:Bible}}</w:t>
      </w:r>
    </w:p>
    <w:p>
      <w:pPr>
        <w:pStyle w:val="Normal"/>
        <w:rPr/>
      </w:pPr>
      <w:r>
        <w:rPr/>
        <w:t>[[@Bible:1Ch 4:17 ]][[4:17 &gt;&gt; 1Ch 4:17]] {{field-on:Bible}} А синовете на Езра: Иетер, и Меред, и Ефер, и Ялон: а жената на Мереда роди Мариама, и Самая, и Иесва отеца на Естемо; {{field-off:Bible}}</w:t>
      </w:r>
    </w:p>
    <w:p>
      <w:pPr>
        <w:pStyle w:val="Normal"/>
        <w:rPr/>
      </w:pPr>
      <w:r>
        <w:rPr/>
        <w:t>[[@Bible:1Ch 4:18 ]][[4:18 &gt;&gt; 1Ch 4:18]] {{field-on:Bible}} а другата му жена, Юдея, роди Яреда отеца на Гедор, и Хевера отеца на Сохо, и Иекутиила отеца на Заноя. И тези са синовете на Вития Фараоновата дъщеря, която взе Меред; {{field-off:Bible}}</w:t>
      </w:r>
    </w:p>
    <w:p>
      <w:pPr>
        <w:pStyle w:val="Normal"/>
        <w:rPr/>
      </w:pPr>
      <w:r>
        <w:rPr/>
        <w:t>[[@Bible:1Ch 4:19 ]][[4:19 &gt;&gt; 1Ch 4:19]] {{field-on:Bible}} и синовете на жена му Одия, сестрата на Нахама, отеца на Кеила, Гармий, и Естемо Маахатеца. {{field-off:Bible}}</w:t>
      </w:r>
    </w:p>
    <w:p>
      <w:pPr>
        <w:pStyle w:val="Normal"/>
        <w:rPr/>
      </w:pPr>
      <w:r>
        <w:rPr/>
        <w:t>[[@Bible:1Ch 4:20 ]][[4:20 &gt;&gt; 1Ch 4:20]] {{field-on:Bible}} А синовете на Симона бяха Амнон, и Рина, Венанан, и Тилон. И синовете на Иесия: Зохет и Вен-зохет. {{field-off:Bible}}</w:t>
      </w:r>
    </w:p>
    <w:p>
      <w:pPr>
        <w:pStyle w:val="Normal"/>
        <w:rPr/>
      </w:pPr>
      <w:r>
        <w:rPr/>
        <w:t>[[@Bible:1Ch 4:21 ]][[4:21 &gt;&gt; 1Ch 4:21]] {{field-on:Bible}} Синовете на Шела сина на Юда бяха Ир отецът на Лиха, и Лаада отецът на Мариса, и родовете на дома на тези които работеха висон в дома на Асвея, {{field-off:Bible}}</w:t>
      </w:r>
    </w:p>
    <w:p>
      <w:pPr>
        <w:pStyle w:val="Normal"/>
        <w:rPr/>
      </w:pPr>
      <w:r>
        <w:rPr/>
        <w:t>[[@Bible:1Ch 4:22 ]][[4:22 &gt;&gt; 1Ch 4:22]] {{field-on:Bible}} и Иоаким, и мъжете на Хозива, и Иоас, и Сараф, които владееха в Моав и в Ясувилехем. Но тези са древни неща. {{field-off:Bible}}</w:t>
      </w:r>
    </w:p>
    <w:p>
      <w:pPr>
        <w:pStyle w:val="Normal"/>
        <w:rPr/>
      </w:pPr>
      <w:r>
        <w:rPr/>
        <w:t>[[@Bible:1Ch 4:23 ]][[4:23 &gt;&gt; 1Ch 4:23]] {{field-on:Bible}} Те бяха грънчарите и които живееха в Нетаим и в Гедира: там живееха с царя за да му работят. {{field-off:Bible}}</w:t>
      </w:r>
    </w:p>
    <w:p>
      <w:pPr>
        <w:pStyle w:val="Normal"/>
        <w:rPr/>
      </w:pPr>
      <w:r>
        <w:rPr/>
        <w:t>[[@Bible:1Ch 4:24 ]][[4:24 &gt;&gt; 1Ch 4:24]] {{field-on:Bible}} Синовете на Симеона бяха: Намуил, и Ямин, Ярив, Зара, и Саул; {{field-off:Bible}}</w:t>
      </w:r>
    </w:p>
    <w:p>
      <w:pPr>
        <w:pStyle w:val="Normal"/>
        <w:rPr/>
      </w:pPr>
      <w:r>
        <w:rPr/>
        <w:t>[[@Bible:1Ch 4:25 ]][[4:25 &gt;&gt; 1Ch 4:25]] {{field-on:Bible}} син негов, Селум; син негов, Мавсам; син негов, Масма. {{field-off:Bible}}</w:t>
      </w:r>
    </w:p>
    <w:p>
      <w:pPr>
        <w:pStyle w:val="Normal"/>
        <w:rPr/>
      </w:pPr>
      <w:r>
        <w:rPr/>
        <w:t>[[@Bible:1Ch 4:26 ]][[4:26 &gt;&gt; 1Ch 4:26]] {{field-on:Bible}} А синовете на Масма: син му, Амуил; син негов, Закхур; син негов, Семей. {{field-off:Bible}}</w:t>
      </w:r>
    </w:p>
    <w:p>
      <w:pPr>
        <w:pStyle w:val="Normal"/>
        <w:rPr/>
      </w:pPr>
      <w:r>
        <w:rPr/>
        <w:t>[[@Bible:1Ch 4:27 ]][[4:27 &gt;&gt; 1Ch 4:27]] {{field-on:Bible}} А Семей роди шестнадесет синове и шест дъщери; братята му обаче нямаха много синове, нито се умножи всичкият им род както на Юдините синове. {{field-off:Bible}}</w:t>
      </w:r>
    </w:p>
    <w:p>
      <w:pPr>
        <w:pStyle w:val="Normal"/>
        <w:rPr/>
      </w:pPr>
      <w:r>
        <w:rPr/>
        <w:t>[[@Bible:1Ch 4:28 ]][[4:28 &gt;&gt; 1Ch 4:28]] {{field-on:Bible}} И населиха се във Вирсавее, и Молада, и Асар-суал, {{field-off:Bible}}</w:t>
      </w:r>
    </w:p>
    <w:p>
      <w:pPr>
        <w:pStyle w:val="Normal"/>
        <w:rPr/>
      </w:pPr>
      <w:r>
        <w:rPr/>
        <w:t>[[@Bible:1Ch 4:29 ]][[4:29 &gt;&gt; 1Ch 4:29]] {{field-on:Bible}} и във Вала, и в Есем, и в Толад, {{field-off:Bible}}</w:t>
      </w:r>
    </w:p>
    <w:p>
      <w:pPr>
        <w:pStyle w:val="Normal"/>
        <w:rPr/>
      </w:pPr>
      <w:r>
        <w:rPr/>
        <w:t>[[@Bible:1Ch 4:30 ]][[4:30 &gt;&gt; 1Ch 4:30]] {{field-on:Bible}} и във Ватуил, и в Хорма, и в Сиклаг, {{field-off:Bible}}</w:t>
      </w:r>
    </w:p>
    <w:p>
      <w:pPr>
        <w:pStyle w:val="Normal"/>
        <w:rPr/>
      </w:pPr>
      <w:r>
        <w:rPr/>
        <w:t>[[@Bible:1Ch 4:31 ]][[4:31 &gt;&gt; 1Ch 4:31]] {{field-on:Bible}} и във Вет-мархавот, и в Асар-сусим, и в Вет-вирей, и в Саараим: тези бяха градовете им до царствуването на Давида. {{field-off:Bible}}</w:t>
      </w:r>
    </w:p>
    <w:p>
      <w:pPr>
        <w:pStyle w:val="Normal"/>
        <w:rPr/>
      </w:pPr>
      <w:r>
        <w:rPr/>
        <w:t>[[@Bible:1Ch 4:32 ]][[4:32 &gt;&gt; 1Ch 4:32]] {{field-on:Bible}} И селата им бяха Итам, и Аин, Римон, и Тохен, и Асан, пет града, {{field-off:Bible}}</w:t>
      </w:r>
    </w:p>
    <w:p>
      <w:pPr>
        <w:pStyle w:val="Normal"/>
        <w:rPr/>
      </w:pPr>
      <w:r>
        <w:rPr/>
        <w:t>[[@Bible:1Ch 4:33 ]][[4:33 &gt;&gt; 1Ch 4:33]] {{field-on:Bible}} и всичките им села които бяха около тези градове, дори до Ваал: тези бяха населенията им и родословията им. {{field-off:Bible}}</w:t>
      </w:r>
    </w:p>
    <w:p>
      <w:pPr>
        <w:pStyle w:val="Normal"/>
        <w:rPr/>
      </w:pPr>
      <w:r>
        <w:rPr/>
        <w:t>[[@Bible:1Ch 4:34 ]][[4:34 &gt;&gt; 1Ch 4:34]] {{field-on:Bible}} И Месовав, и Ямлих, и Иоса Амасиевът син, {{field-off:Bible}}</w:t>
      </w:r>
    </w:p>
    <w:p>
      <w:pPr>
        <w:pStyle w:val="Normal"/>
        <w:rPr/>
      </w:pPr>
      <w:r>
        <w:rPr/>
        <w:t>[[@Bible:1Ch 4:35 ]][[4:35 &gt;&gt; 1Ch 4:35]] {{field-on:Bible}} и Иоил, и Ииуй синът на Иосивия, син на Сараия, син на Асиила, {{field-off:Bible}}</w:t>
      </w:r>
    </w:p>
    <w:p>
      <w:pPr>
        <w:pStyle w:val="Normal"/>
        <w:rPr/>
      </w:pPr>
      <w:r>
        <w:rPr/>
        <w:t>[[@Bible:1Ch 4:36 ]][[4:36 &gt;&gt; 1Ch 4:36]] {{field-on:Bible}} и Елиоинай, и Якова, и Иесохаия, и Асаия, и Адиил, и Иесимиил, и Ванаия, {{field-off:Bible}}</w:t>
      </w:r>
    </w:p>
    <w:p>
      <w:pPr>
        <w:pStyle w:val="Normal"/>
        <w:rPr/>
      </w:pPr>
      <w:r>
        <w:rPr/>
        <w:t>[[@Bible:1Ch 4:37 ]][[4:37 &gt;&gt; 1Ch 4:37]] {{field-on:Bible}} и Зиза синът на Сифия, син на Алона, син на Иедаия, син на Симрия, син на Семаия, - {{field-off:Bible}}</w:t>
      </w:r>
    </w:p>
    <w:p>
      <w:pPr>
        <w:pStyle w:val="Normal"/>
        <w:rPr/>
      </w:pPr>
      <w:r>
        <w:rPr/>
        <w:t>[[@Bible:1Ch 4:38 ]][[4:38 &gt;&gt; 1Ch 4:38]] {{field-on:Bible}} тези именно споменатите бяха князове на родовете им; и домът на отците им нарасна премного. {{field-off:Bible}}</w:t>
      </w:r>
    </w:p>
    <w:p>
      <w:pPr>
        <w:pStyle w:val="Normal"/>
        <w:rPr/>
      </w:pPr>
      <w:r>
        <w:rPr/>
        <w:t>[[@Bible:1Ch 4:39 ]][[4:39 &gt;&gt; 1Ch 4:39]] {{field-on:Bible}} И отидоха дори до входа на Гедор към изток на долината за да търсят паша на стадата си. {{field-off:Bible}}</w:t>
      </w:r>
    </w:p>
    <w:p>
      <w:pPr>
        <w:pStyle w:val="Normal"/>
        <w:rPr/>
      </w:pPr>
      <w:r>
        <w:rPr/>
        <w:t>[[@Bible:1Ch 4:40 ]][[4:40 &gt;&gt; 1Ch 4:40]] {{field-on:Bible}} И намериха паша тлъста и добра; и земята бе широка, спокойна, и мирна, защото тези които по-напред живееха там бяха от Хама. {{field-off:Bible}}</w:t>
      </w:r>
    </w:p>
    <w:p>
      <w:pPr>
        <w:pStyle w:val="Normal"/>
        <w:rPr/>
      </w:pPr>
      <w:r>
        <w:rPr/>
        <w:t>[[@Bible:1Ch 4:41 ]][[4:41 &gt;&gt; 1Ch 4:41]] {{field-on:Bible}} И тези писаните по име дойдоха в дните на Езекия Юдиния цар та поразиха шатрите им и Моавците които намериха там, и погубиха ги дори до този ден, и вместо тях населиха се те; защото имаше там паша за стадата им. {{field-off:Bible}}</w:t>
      </w:r>
    </w:p>
    <w:p>
      <w:pPr>
        <w:pStyle w:val="Normal"/>
        <w:rPr/>
      </w:pPr>
      <w:r>
        <w:rPr/>
        <w:t>[[@Bible:1Ch 4:42 ]][[4:42 &gt;&gt; 1Ch 4:42]] {{field-on:Bible}} И някои от тях, от Симеоновите синове, петстотин мъже отидоха в гората Сиир, като си имаха за глава Фелатия, и Неария, и Рафаия, и Озиила, синове на Иесия, {{field-off:Bible}}</w:t>
      </w:r>
    </w:p>
    <w:p>
      <w:pPr>
        <w:pStyle w:val="Normal"/>
        <w:rPr/>
      </w:pPr>
      <w:r>
        <w:rPr/>
        <w:t>[[@Bible:1Ch 4:43 ]][[4:43 &gt;&gt; 1Ch 4:43]] {{field-on:Bible}} та поразиха остатъка на Амаличаните що бе останал, и населиха се там дори до този ден. {{field-off:Bible}}</w:t>
      </w:r>
    </w:p>
    <w:p>
      <w:pPr>
        <w:pStyle w:val="Heading2"/>
        <w:rPr/>
      </w:pPr>
      <w:r>
        <w:rPr/>
        <w:t>Глава 5</w:t>
      </w:r>
    </w:p>
    <w:p>
      <w:pPr>
        <w:pStyle w:val="Normal"/>
        <w:rPr/>
      </w:pPr>
      <w:r>
        <w:rPr/>
        <w:t>[[@Bible:1Ch 5:1 ]][[5:1 &gt;&gt; 1Ch 5:1]] {{field-on:Bible}} И синовете на Рувима първородния на Израиля, (защото той бе първородний; но понеже оскверни ложето на отца си първородството му се даде на синовете на Иосифа сина Израилева; и не влезе в родословието според първородството си, {{field-off:Bible}}</w:t>
      </w:r>
    </w:p>
    <w:p>
      <w:pPr>
        <w:pStyle w:val="Normal"/>
        <w:rPr/>
      </w:pPr>
      <w:r>
        <w:rPr/>
        <w:t>[[@Bible:1Ch 5:2 ]][[5:2 &gt;&gt; 1Ch 5:2]] {{field-on:Bible}} защото Юда се преукрепи повече от братята си, щото от него излизаше вождът: първородството обаче, беше на Иосифа,) - {{field-off:Bible}}</w:t>
      </w:r>
    </w:p>
    <w:p>
      <w:pPr>
        <w:pStyle w:val="Normal"/>
        <w:rPr/>
      </w:pPr>
      <w:r>
        <w:rPr/>
        <w:t>[[@Bible:1Ch 5:3 ]][[5:3 &gt;&gt; 1Ch 5:3]] {{field-on:Bible}} синовете на Рувима първородния на Израиля бяха Енох, и Фалу, Есрон, и Хармий. {{field-off:Bible}}</w:t>
      </w:r>
    </w:p>
    <w:p>
      <w:pPr>
        <w:pStyle w:val="Normal"/>
        <w:rPr/>
      </w:pPr>
      <w:r>
        <w:rPr/>
        <w:t>[[@Bible:1Ch 5:4 ]][[5:4 &gt;&gt; 1Ch 5:4]] {{field-on:Bible}} Синове на Иоиля: син негов, Семаия; син негов, Гог; син негов, Семей; {{field-off:Bible}}</w:t>
      </w:r>
    </w:p>
    <w:p>
      <w:pPr>
        <w:pStyle w:val="Normal"/>
        <w:rPr/>
      </w:pPr>
      <w:r>
        <w:rPr/>
        <w:t>[[@Bible:1Ch 5:5 ]][[5:5 &gt;&gt; 1Ch 5:5]] {{field-on:Bible}} син негов, Михей; син негов, Реаия; син негов, Ваал; {{field-off:Bible}}</w:t>
      </w:r>
    </w:p>
    <w:p>
      <w:pPr>
        <w:pStyle w:val="Normal"/>
        <w:rPr/>
      </w:pPr>
      <w:r>
        <w:rPr/>
        <w:t>[[@Bible:1Ch 5:6 ]][[5:6 &gt;&gt; 1Ch 5:6]] {{field-on:Bible}} син негов, Веера, когото пресели Теглат-феласар Асирийският цар: той бе княз на Рувимците. {{field-off:Bible}}</w:t>
      </w:r>
    </w:p>
    <w:p>
      <w:pPr>
        <w:pStyle w:val="Normal"/>
        <w:rPr/>
      </w:pPr>
      <w:r>
        <w:rPr/>
        <w:t>[[@Bible:1Ch 5:7 ]][[5:7 &gt;&gt; 1Ch 5:7]] {{field-on:Bible}} И на братята му според родовете им когато родословието на родовете им се изброи началниците бяха: Иеил, и Захария, {{field-off:Bible}}</w:t>
      </w:r>
    </w:p>
    <w:p>
      <w:pPr>
        <w:pStyle w:val="Normal"/>
        <w:rPr/>
      </w:pPr>
      <w:r>
        <w:rPr/>
        <w:t>[[@Bible:1Ch 5:8 ]][[5:8 &gt;&gt; 1Ch 5:8]] {{field-on:Bible}} и Вела синът на Азаза, син на Сема, син на Иоила: той се насели в Ароир и до Нево и Ваалмеон; {{field-off:Bible}}</w:t>
      </w:r>
    </w:p>
    <w:p>
      <w:pPr>
        <w:pStyle w:val="Normal"/>
        <w:rPr/>
      </w:pPr>
      <w:r>
        <w:rPr/>
        <w:t>[[@Bible:1Ch 5:9 ]][[5:9 &gt;&gt; 1Ch 5:9]] {{field-on:Bible}} и към изток се насели дори до входа на пустинята от Евфрат река; защото скотовете им бяха се умножили в земята Галаад. {{field-off:Bible}}</w:t>
      </w:r>
    </w:p>
    <w:p>
      <w:pPr>
        <w:pStyle w:val="Normal"/>
        <w:rPr/>
      </w:pPr>
      <w:r>
        <w:rPr/>
        <w:t>[[@Bible:1Ch 5:10 ]][[5:10 &gt;&gt; 1Ch 5:10]] {{field-on:Bible}} А в дните на Саула направиха бран против Агаряните, които паднаха чрез ръката им; и населиха се в шатрите им по всичката източна страна на Галаад. {{field-off:Bible}}</w:t>
      </w:r>
    </w:p>
    <w:p>
      <w:pPr>
        <w:pStyle w:val="Normal"/>
        <w:rPr/>
      </w:pPr>
      <w:r>
        <w:rPr/>
        <w:t>[[@Bible:1Ch 5:11 ]][[5:11 &gt;&gt; 1Ch 5:11]] {{field-on:Bible}} И Гадовите синове се населиха срещу тях в земята Васан до Салха: {{field-off:Bible}}</w:t>
      </w:r>
    </w:p>
    <w:p>
      <w:pPr>
        <w:pStyle w:val="Normal"/>
        <w:rPr/>
      </w:pPr>
      <w:r>
        <w:rPr/>
        <w:t>[[@Bible:1Ch 5:12 ]][[5:12 &gt;&gt; 1Ch 5:12]] {{field-on:Bible}} Иоил началникът, и Сафам вторий, и Янай, и Сафат във Васан. {{field-off:Bible}}</w:t>
      </w:r>
    </w:p>
    <w:p>
      <w:pPr>
        <w:pStyle w:val="Normal"/>
        <w:rPr/>
      </w:pPr>
      <w:r>
        <w:rPr/>
        <w:t>[[@Bible:1Ch 5:13 ]][[5:13 &gt;&gt; 1Ch 5:13]] {{field-on:Bible}} И братята им от дома на отците им бяха Михаил, и Месулам, и Сева, и Иорай, и Яхан, и Зия, и Евер, седем. {{field-off:Bible}}</w:t>
      </w:r>
    </w:p>
    <w:p>
      <w:pPr>
        <w:pStyle w:val="Normal"/>
        <w:rPr/>
      </w:pPr>
      <w:r>
        <w:rPr/>
        <w:t>[[@Bible:1Ch 5:14 ]][[5:14 &gt;&gt; 1Ch 5:14]] {{field-on:Bible}} Тези са синовете на Авихаила сина на Урия, син на Яроя, син на Галаада, син на Михаила, син на Иесисая, син на Ядо, син на Вуза. {{field-off:Bible}}</w:t>
      </w:r>
    </w:p>
    <w:p>
      <w:pPr>
        <w:pStyle w:val="Normal"/>
        <w:rPr/>
      </w:pPr>
      <w:r>
        <w:rPr/>
        <w:t>[[@Bible:1Ch 5:15 ]][[5:15 &gt;&gt; 1Ch 5:15]] {{field-on:Bible}} Ахий синът на Авдиила, сина Гуниева, беше началник на дома на отците им. {{field-off:Bible}}</w:t>
      </w:r>
    </w:p>
    <w:p>
      <w:pPr>
        <w:pStyle w:val="Normal"/>
        <w:rPr/>
      </w:pPr>
      <w:r>
        <w:rPr/>
        <w:t>[[@Bible:1Ch 5:16 ]][[5:16 &gt;&gt; 1Ch 5:16]] {{field-on:Bible}} И населиха се в Галаад във Васан, и в селата му, и във всичките околности на Сарон дори до пределите им. {{field-off:Bible}}</w:t>
      </w:r>
    </w:p>
    <w:p>
      <w:pPr>
        <w:pStyle w:val="Normal"/>
        <w:rPr/>
      </w:pPr>
      <w:r>
        <w:rPr/>
        <w:t>[[@Bible:1Ch 5:17 ]][[5:17 &gt;&gt; 1Ch 5:17]] {{field-on:Bible}} Всички тези се изброиха според родословието си в дните на Иотама царя Юдин, и в дните на Иеровоама царя Израилев. {{field-off:Bible}}</w:t>
      </w:r>
    </w:p>
    <w:p>
      <w:pPr>
        <w:pStyle w:val="Normal"/>
        <w:rPr/>
      </w:pPr>
      <w:r>
        <w:rPr/>
        <w:t>[[@Bible:1Ch 5:18 ]][[5:18 &gt;&gt; 1Ch 5:18]] {{field-on:Bible}} Рувимовите синове, и гадците, и половината от Манасийното племе, от силните мъже които носеха щит и нож, и запъваха лък, и бяха обучени на бой бяха четиридесет и четири тисящи и седемстотин и шестдесет които излазяха на бран. {{field-off:Bible}}</w:t>
      </w:r>
    </w:p>
    <w:p>
      <w:pPr>
        <w:pStyle w:val="Normal"/>
        <w:rPr/>
      </w:pPr>
      <w:r>
        <w:rPr/>
        <w:t>[[@Bible:1Ch 5:19 ]][[5:19 &gt;&gt; 1Ch 5:19]] {{field-on:Bible}} И правеха бран против Агаряните и Иетуряните и Нафисците и Нодавците. {{field-off:Bible}}</w:t>
      </w:r>
    </w:p>
    <w:p>
      <w:pPr>
        <w:pStyle w:val="Normal"/>
        <w:rPr/>
      </w:pPr>
      <w:r>
        <w:rPr/>
        <w:t>[[@Bible:1Ch 5:20 ]][[5:20 &gt;&gt; 1Ch 5:20]] {{field-on:Bible}} И укрепиха се против тях; и Агаряните се предадоха в ръцете им, и всички които бяха с тях; защото извикаха към Бога в боя, и послуша ги, понеже уповаха на него. {{field-off:Bible}}</w:t>
      </w:r>
    </w:p>
    <w:p>
      <w:pPr>
        <w:pStyle w:val="Normal"/>
        <w:rPr/>
      </w:pPr>
      <w:r>
        <w:rPr/>
        <w:t>[[@Bible:1Ch 5:21 ]][[5:21 &gt;&gt; 1Ch 5:21]] {{field-on:Bible}} И оплениха скотовете им, камилите им петдесет тисящи, и овци двеста и петдесет тисящи, и осли две тисящи, и души человечески сто тисящи; {{field-off:Bible}}</w:t>
      </w:r>
    </w:p>
    <w:p>
      <w:pPr>
        <w:pStyle w:val="Normal"/>
        <w:rPr/>
      </w:pPr>
      <w:r>
        <w:rPr/>
        <w:t>[[@Bible:1Ch 5:22 ]][[5:22 &gt;&gt; 1Ch 5:22]] {{field-on:Bible}} защото много паднаха умъртвени, понеже боят бе от Бога. И населиха се вместо тях дори до пленението. {{field-off:Bible}}</w:t>
      </w:r>
    </w:p>
    <w:p>
      <w:pPr>
        <w:pStyle w:val="Normal"/>
        <w:rPr/>
      </w:pPr>
      <w:r>
        <w:rPr/>
        <w:t>[[@Bible:1Ch 5:23 ]][[5:23 &gt;&gt; 1Ch 5:23]] {{field-on:Bible}} А синовете на половината Манасийно племе се населиха в онази земя: те нараснаха от Васан до Ваал-ермон, и Санир, и до гората Ермон. {{field-off:Bible}}</w:t>
      </w:r>
    </w:p>
    <w:p>
      <w:pPr>
        <w:pStyle w:val="Normal"/>
        <w:rPr/>
      </w:pPr>
      <w:r>
        <w:rPr/>
        <w:t>[[@Bible:1Ch 5:24 ]][[5:24 &gt;&gt; 1Ch 5:24]] {{field-on:Bible}} а началниците на отеческия им дом бяха тези: Ефер, и Иесий, и Елиил, и Азрил, и Иеремия, и Одуия, и Ядиил, мъже силни с крепост, мъже именити, началници на дома на отците си. {{field-off:Bible}}</w:t>
      </w:r>
    </w:p>
    <w:p>
      <w:pPr>
        <w:pStyle w:val="Normal"/>
        <w:rPr/>
      </w:pPr>
      <w:r>
        <w:rPr/>
        <w:t>[[@Bible:1Ch 5:25 ]][[5:25 &gt;&gt; 1Ch 5:25]] {{field-on:Bible}} И станаха престъпници против Бога на отците си, и блудуваха след боговете на народите на онази земя които погуби Бог от лицето им. {{field-off:Bible}}</w:t>
      </w:r>
    </w:p>
    <w:p>
      <w:pPr>
        <w:pStyle w:val="Normal"/>
        <w:rPr/>
      </w:pPr>
      <w:r>
        <w:rPr/>
        <w:t>[[@Bible:1Ch 5:26 ]][[5:26 &gt;&gt; 1Ch 5:26]] {{field-on:Bible}} За това Бог Израилев подигна духа на Фула Асирийския цар, и духа на Теглат-феласара Асирийския цар, та плени Рувимците и Гадците и половината от Манасийното племе, и заведе ги в Ала, и в Авор, и в Ара, и на реката Гозан, дори до този ден. {{field-off:Bible}}</w:t>
      </w:r>
    </w:p>
    <w:p>
      <w:pPr>
        <w:pStyle w:val="Heading2"/>
        <w:rPr/>
      </w:pPr>
      <w:r>
        <w:rPr/>
        <w:t>Глава 6</w:t>
      </w:r>
    </w:p>
    <w:p>
      <w:pPr>
        <w:pStyle w:val="Normal"/>
        <w:rPr/>
      </w:pPr>
      <w:r>
        <w:rPr/>
        <w:t>[[@Bible:1Ch 6:1 ]][[6:1 &gt;&gt; 1Ch 6:1]] {{field-on:Bible}} Синовете на Левия бяха Гирсон, Каат, и Мерарий. {{field-off:Bible}}</w:t>
      </w:r>
    </w:p>
    <w:p>
      <w:pPr>
        <w:pStyle w:val="Normal"/>
        <w:rPr/>
      </w:pPr>
      <w:r>
        <w:rPr/>
        <w:t>[[@Bible:1Ch 6:2 ]][[6:2 &gt;&gt; 1Ch 6:2]] {{field-on:Bible}} И синовете на Каата: Амрам, Исаар, и Хеврон, и Озиил; {{field-off:Bible}}</w:t>
      </w:r>
    </w:p>
    <w:p>
      <w:pPr>
        <w:pStyle w:val="Normal"/>
        <w:rPr/>
      </w:pPr>
      <w:r>
        <w:rPr/>
        <w:t>[[@Bible:1Ch 6:3 ]][[6:3 &gt;&gt; 1Ch 6:3]] {{field-on:Bible}} а чадата на Амрама: Аарон, и Моисей, и Мариам; а синовете на Аарона: Надав, и Авиуд, Елеазар, и Итамар. {{field-off:Bible}}</w:t>
      </w:r>
    </w:p>
    <w:p>
      <w:pPr>
        <w:pStyle w:val="Normal"/>
        <w:rPr/>
      </w:pPr>
      <w:r>
        <w:rPr/>
        <w:t>[[@Bible:1Ch 6:4 ]][[6:4 &gt;&gt; 1Ch 6:4]] {{field-on:Bible}} Елеазар роди Финееса; Финеес роди Ависуя; {{field-off:Bible}}</w:t>
      </w:r>
    </w:p>
    <w:p>
      <w:pPr>
        <w:pStyle w:val="Normal"/>
        <w:rPr/>
      </w:pPr>
      <w:r>
        <w:rPr/>
        <w:t>[[@Bible:1Ch 6:5 ]][[6:5 &gt;&gt; 1Ch 6:5]] {{field-on:Bible}} а Ависуй роди Вукия; а Вукий роди Озия; {{field-off:Bible}}</w:t>
      </w:r>
    </w:p>
    <w:p>
      <w:pPr>
        <w:pStyle w:val="Normal"/>
        <w:rPr/>
      </w:pPr>
      <w:r>
        <w:rPr/>
        <w:t>[[@Bible:1Ch 6:6 ]][[6:6 &gt;&gt; 1Ch 6:6]] {{field-on:Bible}} а Озий роди Зараия; а Зараия роди Мераиота; {{field-off:Bible}}</w:t>
      </w:r>
    </w:p>
    <w:p>
      <w:pPr>
        <w:pStyle w:val="Normal"/>
        <w:rPr/>
      </w:pPr>
      <w:r>
        <w:rPr/>
        <w:t>[[@Bible:1Ch 6:7 ]][[6:7 &gt;&gt; 1Ch 6:7]] {{field-on:Bible}} Мераиот роди Амария; а Амария роди Ахитова; {{field-off:Bible}}</w:t>
      </w:r>
    </w:p>
    <w:p>
      <w:pPr>
        <w:pStyle w:val="Normal"/>
        <w:rPr/>
      </w:pPr>
      <w:r>
        <w:rPr/>
        <w:t>[[@Bible:1Ch 6:8 ]][[6:8 &gt;&gt; 1Ch 6:8]] {{field-on:Bible}} а Ахитов роди Садока; аСадок роди Ахимааса; {{field-off:Bible}}</w:t>
      </w:r>
    </w:p>
    <w:p>
      <w:pPr>
        <w:pStyle w:val="Normal"/>
        <w:rPr/>
      </w:pPr>
      <w:r>
        <w:rPr/>
        <w:t>[[@Bible:1Ch 6:9 ]][[6:9 &gt;&gt; 1Ch 6:9]] {{field-on:Bible}} а Ахимаас роди Азария; а Азария роди Иоанана; {{field-off:Bible}}</w:t>
      </w:r>
    </w:p>
    <w:p>
      <w:pPr>
        <w:pStyle w:val="Normal"/>
        <w:rPr/>
      </w:pPr>
      <w:r>
        <w:rPr/>
        <w:t>[[@Bible:1Ch 6:10 ]][[6:10 &gt;&gt; 1Ch 6:10]] {{field-on:Bible}} а Иоанан роди Азария (той е който свещенствува в храма който съгради Соломон в Ерусалим); {{field-off:Bible}}</w:t>
      </w:r>
    </w:p>
    <w:p>
      <w:pPr>
        <w:pStyle w:val="Normal"/>
        <w:rPr/>
      </w:pPr>
      <w:r>
        <w:rPr/>
        <w:t>[[@Bible:1Ch 6:11 ]][[6:11 &gt;&gt; 1Ch 6:11]] {{field-on:Bible}} а Азария роди Амария; а Амария роди Ахитова; {{field-off:Bible}}</w:t>
      </w:r>
    </w:p>
    <w:p>
      <w:pPr>
        <w:pStyle w:val="Normal"/>
        <w:rPr/>
      </w:pPr>
      <w:r>
        <w:rPr/>
        <w:t>[[@Bible:1Ch 6:12 ]][[6:12 &gt;&gt; 1Ch 6:12]] {{field-on:Bible}} а Ахитов роди Садока; а Садок роди Селума; {{field-off:Bible}}</w:t>
      </w:r>
    </w:p>
    <w:p>
      <w:pPr>
        <w:pStyle w:val="Normal"/>
        <w:rPr/>
      </w:pPr>
      <w:r>
        <w:rPr/>
        <w:t>[[@Bible:1Ch 6:13 ]][[6:13 &gt;&gt; 1Ch 6:13]] {{field-on:Bible}} а Селум роди Хелкия; а Хелкия роди Азария; {{field-off:Bible}}</w:t>
      </w:r>
    </w:p>
    <w:p>
      <w:pPr>
        <w:pStyle w:val="Normal"/>
        <w:rPr/>
      </w:pPr>
      <w:r>
        <w:rPr/>
        <w:t>[[@Bible:1Ch 6:14 ]][[6:14 &gt;&gt; 1Ch 6:14]] {{field-on:Bible}} а Азария роди Сараия; а Сараия роди Иоседека. {{field-off:Bible}}</w:t>
      </w:r>
    </w:p>
    <w:p>
      <w:pPr>
        <w:pStyle w:val="Normal"/>
        <w:rPr/>
      </w:pPr>
      <w:r>
        <w:rPr/>
        <w:t>[[@Bible:1Ch 6:15 ]][[6:15 &gt;&gt; 1Ch 6:15]] {{field-on:Bible}} А Иоседек отиде в пленението когато Господ направи да бъде пленен Юда и Ерусалим чрез ръката на Навуходоносора. {{field-off:Bible}}</w:t>
      </w:r>
    </w:p>
    <w:p>
      <w:pPr>
        <w:pStyle w:val="Normal"/>
        <w:rPr/>
      </w:pPr>
      <w:r>
        <w:rPr/>
        <w:t>[[@Bible:1Ch 6:16 ]][[6:16 &gt;&gt; 1Ch 6:16]] {{field-on:Bible}} Левийните синове: Гирсон, Каат, и Мерарий. {{field-off:Bible}}</w:t>
      </w:r>
    </w:p>
    <w:p>
      <w:pPr>
        <w:pStyle w:val="Normal"/>
        <w:rPr/>
      </w:pPr>
      <w:r>
        <w:rPr/>
        <w:t>[[@Bible:1Ch 6:17 ]][[6:17 &gt;&gt; 1Ch 6:17]] {{field-on:Bible}} А имената на Гирсоновите синове са тези: Ливний и Семей. {{field-off:Bible}}</w:t>
      </w:r>
    </w:p>
    <w:p>
      <w:pPr>
        <w:pStyle w:val="Normal"/>
        <w:rPr/>
      </w:pPr>
      <w:r>
        <w:rPr/>
        <w:t>[[@Bible:1Ch 6:18 ]][[6:18 &gt;&gt; 1Ch 6:18]] {{field-on:Bible}} А Каатовите синове бяха Амрам, и Исаар, и Хеврон, и Озиил. {{field-off:Bible}}</w:t>
      </w:r>
    </w:p>
    <w:p>
      <w:pPr>
        <w:pStyle w:val="Normal"/>
        <w:rPr/>
      </w:pPr>
      <w:r>
        <w:rPr/>
        <w:t>[[@Bible:1Ch 6:19 ]][[6:19 &gt;&gt; 1Ch 6:19]] {{field-on:Bible}} Мерариевите синове: Маалий и Мусий. И тези са родовете на Левитите според отеческите им домове: {{field-off:Bible}}</w:t>
      </w:r>
    </w:p>
    <w:p>
      <w:pPr>
        <w:pStyle w:val="Normal"/>
        <w:rPr/>
      </w:pPr>
      <w:r>
        <w:rPr/>
        <w:t>[[@Bible:1Ch 6:20 ]][[6:20 &gt;&gt; 1Ch 6:20]] {{field-on:Bible}} на Гирсона; син негов, Ливний: син негов, Яат; син негов, Зима; {{field-off:Bible}}</w:t>
      </w:r>
    </w:p>
    <w:p>
      <w:pPr>
        <w:pStyle w:val="Normal"/>
        <w:rPr/>
      </w:pPr>
      <w:r>
        <w:rPr/>
        <w:t>[[@Bible:1Ch 6:21 ]][[6:21 &gt;&gt; 1Ch 6:21]] {{field-on:Bible}} син негов, Иоах; син негов, Идо; син негов, Зара; син негов, Иетрай. {{field-off:Bible}}</w:t>
      </w:r>
    </w:p>
    <w:p>
      <w:pPr>
        <w:pStyle w:val="Normal"/>
        <w:rPr/>
      </w:pPr>
      <w:r>
        <w:rPr/>
        <w:t>[[@Bible:1Ch 6:22 ]][[6:22 &gt;&gt; 1Ch 6:22]] {{field-on:Bible}} Каатовите синове: син му, Аминадав; син негов, Корей; син негов, Асир; {{field-off:Bible}}</w:t>
      </w:r>
    </w:p>
    <w:p>
      <w:pPr>
        <w:pStyle w:val="Normal"/>
        <w:rPr/>
      </w:pPr>
      <w:r>
        <w:rPr/>
        <w:t>[[@Bible:1Ch 6:23 ]][[6:23 &gt;&gt; 1Ch 6:23]] {{field-on:Bible}} син негов, Елкана; син негов, Авиасаф; син негов, Асир; {{field-off:Bible}}</w:t>
      </w:r>
    </w:p>
    <w:p>
      <w:pPr>
        <w:pStyle w:val="Normal"/>
        <w:rPr/>
      </w:pPr>
      <w:r>
        <w:rPr/>
        <w:t>[[@Bible:1Ch 6:24 ]][[6:24 &gt;&gt; 1Ch 6:24]] {{field-on:Bible}} син негов, Тахат; син негов, Уриил; син негов, Озия; и син негов, Саул. {{field-off:Bible}}</w:t>
      </w:r>
    </w:p>
    <w:p>
      <w:pPr>
        <w:pStyle w:val="Normal"/>
        <w:rPr/>
      </w:pPr>
      <w:r>
        <w:rPr/>
        <w:t>[[@Bible:1Ch 6:25 ]][[6:25 &gt;&gt; 1Ch 6:25]] {{field-on:Bible}} А Елкановите синове: Амасай, и Ахимот. {{field-off:Bible}}</w:t>
      </w:r>
    </w:p>
    <w:p>
      <w:pPr>
        <w:pStyle w:val="Normal"/>
        <w:rPr/>
      </w:pPr>
      <w:r>
        <w:rPr/>
        <w:t>[[@Bible:1Ch 6:26 ]][[6:26 &gt;&gt; 1Ch 6:26]] {{field-on:Bible}} И Елкана: Елкановите синове: син негов, Суф; и син негов, Нахат; {{field-off:Bible}}</w:t>
      </w:r>
    </w:p>
    <w:p>
      <w:pPr>
        <w:pStyle w:val="Normal"/>
        <w:rPr/>
      </w:pPr>
      <w:r>
        <w:rPr/>
        <w:t>[[@Bible:1Ch 6:27 ]][[6:27 &gt;&gt; 1Ch 6:27]] {{field-on:Bible}} син негов, Елиав; син негов, Иероам; син негов, Елкана. {{field-off:Bible}}</w:t>
      </w:r>
    </w:p>
    <w:p>
      <w:pPr>
        <w:pStyle w:val="Normal"/>
        <w:rPr/>
      </w:pPr>
      <w:r>
        <w:rPr/>
        <w:t>[[@Bible:1Ch 6:28 ]][[6:28 &gt;&gt; 1Ch 6:28]] {{field-on:Bible}} А Самуиловите синове: първородний Иоил, и вторий Авия. {{field-off:Bible}}</w:t>
      </w:r>
    </w:p>
    <w:p>
      <w:pPr>
        <w:pStyle w:val="Normal"/>
        <w:rPr/>
      </w:pPr>
      <w:r>
        <w:rPr/>
        <w:t>[[@Bible:1Ch 6:29 ]][[6:29 &gt;&gt; 1Ch 6:29]] {{field-on:Bible}} Мерариевите синове: Маалий; син негов, Ливний; син негов, Семей; син негов, Ова; {{field-off:Bible}}</w:t>
      </w:r>
    </w:p>
    <w:p>
      <w:pPr>
        <w:pStyle w:val="Normal"/>
        <w:rPr/>
      </w:pPr>
      <w:r>
        <w:rPr/>
        <w:t>[[@Bible:1Ch 6:30 ]][[6:30 &gt;&gt; 1Ch 6:30]] {{field-on:Bible}} син негов, Сама; син негов, Агия; син негов, Асаия. {{field-off:Bible}}</w:t>
      </w:r>
    </w:p>
    <w:p>
      <w:pPr>
        <w:pStyle w:val="Normal"/>
        <w:rPr/>
      </w:pPr>
      <w:r>
        <w:rPr/>
        <w:t>[[@Bible:1Ch 6:31 ]][[6:31 &gt;&gt; 1Ch 6:31]] {{field-on:Bible}} И тези са които постави Давид над службата на песнопението в Господния дом когато ковчегът се успокои, {{field-off:Bible}}</w:t>
      </w:r>
    </w:p>
    <w:p>
      <w:pPr>
        <w:pStyle w:val="Normal"/>
        <w:rPr/>
      </w:pPr>
      <w:r>
        <w:rPr/>
        <w:t>[[@Bible:1Ch 6:32 ]][[6:32 &gt;&gt; 1Ch 6:32]] {{field-on:Bible}} И слугуваха пред скинията, шатъра на събранието, с песнопения доде Соломон съгради дома Господен в Ерусалим; и тогаз те стоеха в службата си според чина си; {{field-off:Bible}}</w:t>
      </w:r>
    </w:p>
    <w:p>
      <w:pPr>
        <w:pStyle w:val="Normal"/>
        <w:rPr/>
      </w:pPr>
      <w:r>
        <w:rPr/>
        <w:t>[[@Bible:1Ch 6:33 ]][[6:33 &gt;&gt; 1Ch 6:33]] {{field-on:Bible}} И тези са които стоеха с чадата си. От Каатовите синове: Еман певецът, син на Иоила, а Иоил син на Самуила, {{field-off:Bible}}</w:t>
      </w:r>
    </w:p>
    <w:p>
      <w:pPr>
        <w:pStyle w:val="Normal"/>
        <w:rPr/>
      </w:pPr>
      <w:r>
        <w:rPr/>
        <w:t>[[@Bible:1Ch 6:34 ]][[6:34 &gt;&gt; 1Ch 6:34]] {{field-on:Bible}} Самуил син на Елкана, Елкана син на Иероама, Иероам син на Елиила, Елиил син на Тоя, {{field-off:Bible}}</w:t>
      </w:r>
    </w:p>
    <w:p>
      <w:pPr>
        <w:pStyle w:val="Normal"/>
        <w:rPr/>
      </w:pPr>
      <w:r>
        <w:rPr/>
        <w:t>[[@Bible:1Ch 6:35 ]][[6:35 &gt;&gt; 1Ch 6:35]] {{field-on:Bible}} Той син на Суфа, Суф син на Елкана, Елкана син на Маата, Маат син на Амасая, {{field-off:Bible}}</w:t>
      </w:r>
    </w:p>
    <w:p>
      <w:pPr>
        <w:pStyle w:val="Normal"/>
        <w:rPr/>
      </w:pPr>
      <w:r>
        <w:rPr/>
        <w:t>[[@Bible:1Ch 6:36 ]][[6:36 &gt;&gt; 1Ch 6:36]] {{field-on:Bible}} Амасай син на Елкана, Елкана син на Иоила, Иоил син на Азария, Азария син на Софония, {{field-off:Bible}}</w:t>
      </w:r>
    </w:p>
    <w:p>
      <w:pPr>
        <w:pStyle w:val="Normal"/>
        <w:rPr/>
      </w:pPr>
      <w:r>
        <w:rPr/>
        <w:t>[[@Bible:1Ch 6:37 ]][[6:37 &gt;&gt; 1Ch 6:37]] {{field-on:Bible}} Софония син на Тахата, Тахат син на Асира, Асир син на Авиасафа, Авиасаф син на Корея, {{field-off:Bible}}</w:t>
      </w:r>
    </w:p>
    <w:p>
      <w:pPr>
        <w:pStyle w:val="Normal"/>
        <w:rPr/>
      </w:pPr>
      <w:r>
        <w:rPr/>
        <w:t>[[@Bible:1Ch 6:38 ]][[6:38 &gt;&gt; 1Ch 6:38]] {{field-on:Bible}} Корей син на Исаара, Исаар син на Каата, Каат син на Левия, сина на Израиля. {{field-off:Bible}}</w:t>
      </w:r>
    </w:p>
    <w:p>
      <w:pPr>
        <w:pStyle w:val="Normal"/>
        <w:rPr/>
      </w:pPr>
      <w:r>
        <w:rPr/>
        <w:t>[[@Bible:1Ch 6:39 ]][[6:39 &gt;&gt; 1Ch 6:39]] {{field-on:Bible}} И брат му Асаф, който стоеше отдясно нему: Асаф син на Варахия, Варахия син на Сама, {{field-off:Bible}}</w:t>
      </w:r>
    </w:p>
    <w:p>
      <w:pPr>
        <w:pStyle w:val="Normal"/>
        <w:rPr/>
      </w:pPr>
      <w:r>
        <w:rPr/>
        <w:t>[[@Bible:1Ch 6:40 ]][[6:40 &gt;&gt; 1Ch 6:40]] {{field-on:Bible}} Сама син на Михаила, Михаил син на Ваасия, Ваасия син на Малхия, {{field-off:Bible}}</w:t>
      </w:r>
    </w:p>
    <w:p>
      <w:pPr>
        <w:pStyle w:val="Normal"/>
        <w:rPr/>
      </w:pPr>
      <w:r>
        <w:rPr/>
        <w:t>[[@Bible:1Ch 6:41 ]][[6:41 &gt;&gt; 1Ch 6:41]] {{field-on:Bible}} Малхия син на Етния, Етний син на Зара, Зара син на Адаия, {{field-off:Bible}}</w:t>
      </w:r>
    </w:p>
    <w:p>
      <w:pPr>
        <w:pStyle w:val="Normal"/>
        <w:rPr/>
      </w:pPr>
      <w:r>
        <w:rPr/>
        <w:t>[[@Bible:1Ch 6:42 ]][[6:42 &gt;&gt; 1Ch 6:42]] {{field-on:Bible}} Адаия син на Етана, Етан син на Зима, Зима син на Семея, {{field-off:Bible}}</w:t>
      </w:r>
    </w:p>
    <w:p>
      <w:pPr>
        <w:pStyle w:val="Normal"/>
        <w:rPr/>
      </w:pPr>
      <w:r>
        <w:rPr/>
        <w:t>[[@Bible:1Ch 6:43 ]][[6:43 &gt;&gt; 1Ch 6:43]] {{field-on:Bible}} Семей син на Яата, Яат син на Гирсона, Гирсон син на Левия. {{field-off:Bible}}</w:t>
      </w:r>
    </w:p>
    <w:p>
      <w:pPr>
        <w:pStyle w:val="Normal"/>
        <w:rPr/>
      </w:pPr>
      <w:r>
        <w:rPr/>
        <w:t>[[@Bible:1Ch 6:44 ]][[6:44 &gt;&gt; 1Ch 6:44]] {{field-on:Bible}} И братята им Мерариевите синове, които бяха от ляво: Етан син на Кисия, Кисий син на Авдия, Авдий син на Малуха, {{field-off:Bible}}</w:t>
      </w:r>
    </w:p>
    <w:p>
      <w:pPr>
        <w:pStyle w:val="Normal"/>
        <w:rPr/>
      </w:pPr>
      <w:r>
        <w:rPr/>
        <w:t>[[@Bible:1Ch 6:45 ]][[6:45 &gt;&gt; 1Ch 6:45]] {{field-on:Bible}} Малух син на Асавия, Асавия син на Амасия, Амасия син на Хелкия, {{field-off:Bible}}</w:t>
      </w:r>
    </w:p>
    <w:p>
      <w:pPr>
        <w:pStyle w:val="Normal"/>
        <w:rPr/>
      </w:pPr>
      <w:r>
        <w:rPr/>
        <w:t>[[@Bible:1Ch 6:46 ]][[6:46 &gt;&gt; 1Ch 6:46]] {{field-on:Bible}} Хелкия син на Амсия, Амсий син на Вания, Ваний син на Самира, {{field-off:Bible}}</w:t>
      </w:r>
    </w:p>
    <w:p>
      <w:pPr>
        <w:pStyle w:val="Normal"/>
        <w:rPr/>
      </w:pPr>
      <w:r>
        <w:rPr/>
        <w:t>[[@Bible:1Ch 6:47 ]][[6:47 &gt;&gt; 1Ch 6:47]] {{field-on:Bible}} Самир син на Маалия, Маалий син на Мусия, Мусий син на Мерария, Мерарий син на Левия; {{field-off:Bible}}</w:t>
      </w:r>
    </w:p>
    <w:p>
      <w:pPr>
        <w:pStyle w:val="Normal"/>
        <w:rPr/>
      </w:pPr>
      <w:r>
        <w:rPr/>
        <w:t>[[@Bible:1Ch 6:48 ]][[6:48 &gt;&gt; 1Ch 6:48]] {{field-on:Bible}} и братята им Левитите, които бяха определени за всичката служба в скинията на Божия дом. {{field-off:Bible}}</w:t>
      </w:r>
    </w:p>
    <w:p>
      <w:pPr>
        <w:pStyle w:val="Normal"/>
        <w:rPr/>
      </w:pPr>
      <w:r>
        <w:rPr/>
        <w:t>[[@Bible:1Ch 6:49 ]][[6:49 &gt;&gt; 1Ch 6:49]] {{field-on:Bible}} А Аарон и синовете му правеха приношение върху олтаря на всесъжението и върху олтаря на темяна, като определени за всичката служба на светая светих и да правят умилостивение за Израиля, по всичко що заповяда Моисей раб Божий. {{field-off:Bible}}</w:t>
      </w:r>
    </w:p>
    <w:p>
      <w:pPr>
        <w:pStyle w:val="Normal"/>
        <w:rPr/>
      </w:pPr>
      <w:r>
        <w:rPr/>
        <w:t>[[@Bible:1Ch 6:50 ]][[6:50 &gt;&gt; 1Ch 6:50]] {{field-on:Bible}} И тези са Аароновите синове: син негов, Елеазар; син негов, Финеес; син негов, Ависуй; {{field-off:Bible}}</w:t>
      </w:r>
    </w:p>
    <w:p>
      <w:pPr>
        <w:pStyle w:val="Normal"/>
        <w:rPr/>
      </w:pPr>
      <w:r>
        <w:rPr/>
        <w:t>[[@Bible:1Ch 6:51 ]][[6:51 &gt;&gt; 1Ch 6:51]] {{field-on:Bible}} син негов, Вукий; син негов, Овий; син негов, Зараия; {{field-off:Bible}}</w:t>
      </w:r>
    </w:p>
    <w:p>
      <w:pPr>
        <w:pStyle w:val="Normal"/>
        <w:rPr/>
      </w:pPr>
      <w:r>
        <w:rPr/>
        <w:t>[[@Bible:1Ch 6:52 ]][[6:52 &gt;&gt; 1Ch 6:52]] {{field-on:Bible}} син негов, Мераиот; син негов, Амария; син негов, Ахитов; {{field-off:Bible}}</w:t>
      </w:r>
    </w:p>
    <w:p>
      <w:pPr>
        <w:pStyle w:val="Normal"/>
        <w:rPr/>
      </w:pPr>
      <w:r>
        <w:rPr/>
        <w:t>[[@Bible:1Ch 6:53 ]][[6:53 &gt;&gt; 1Ch 6:53]] {{field-on:Bible}} син негов, Садок; син негов, Ахимаас. {{field-off:Bible}}</w:t>
      </w:r>
    </w:p>
    <w:p>
      <w:pPr>
        <w:pStyle w:val="Normal"/>
        <w:rPr/>
      </w:pPr>
      <w:r>
        <w:rPr/>
        <w:t>[[@Bible:1Ch 6:54 ]][[6:54 &gt;&gt; 1Ch 6:54]] {{field-on:Bible}} И тези са жилищата им според оградените им села в пределите им, на Аароновите синове от рода на Каатците; защото тям падна жребието. {{field-off:Bible}}</w:t>
      </w:r>
    </w:p>
    <w:p>
      <w:pPr>
        <w:pStyle w:val="Normal"/>
        <w:rPr/>
      </w:pPr>
      <w:r>
        <w:rPr/>
        <w:t>[[@Bible:1Ch 6:55 ]][[6:55 &gt;&gt; 1Ch 6:55]] {{field-on:Bible}} И дадоха им Хеврон в Юдината земя, и предградията му около него. {{field-off:Bible}}</w:t>
      </w:r>
    </w:p>
    <w:p>
      <w:pPr>
        <w:pStyle w:val="Normal"/>
        <w:rPr/>
      </w:pPr>
      <w:r>
        <w:rPr/>
        <w:t>[[@Bible:1Ch 6:56 ]][[6:56 &gt;&gt; 1Ch 6:56]] {{field-on:Bible}} Нивите обаче на града и селата му дадоха на Халева Иефониевия син. {{field-off:Bible}}</w:t>
      </w:r>
    </w:p>
    <w:p>
      <w:pPr>
        <w:pStyle w:val="Normal"/>
        <w:rPr/>
      </w:pPr>
      <w:r>
        <w:rPr/>
        <w:t>[[@Bible:1Ch 6:57 ]][[6:57 &gt;&gt; 1Ch 6:57]] {{field-on:Bible}} А на Аароновите синове дадоха тези Юдини градове: Хеврон града на прибежището, и Ливна и предградията й, и Ятир, и Естемо и предградията му, {{field-off:Bible}}</w:t>
      </w:r>
    </w:p>
    <w:p>
      <w:pPr>
        <w:pStyle w:val="Normal"/>
        <w:rPr/>
      </w:pPr>
      <w:r>
        <w:rPr/>
        <w:t>[[@Bible:1Ch 6:58 ]][[6:58 &gt;&gt; 1Ch 6:58]] {{field-on:Bible}} И Олец и предградията му, Девир и предградията му, {{field-off:Bible}}</w:t>
      </w:r>
    </w:p>
    <w:p>
      <w:pPr>
        <w:pStyle w:val="Normal"/>
        <w:rPr/>
      </w:pPr>
      <w:r>
        <w:rPr/>
        <w:t>[[@Bible:1Ch 6:59 ]][[6:59 &gt;&gt; 1Ch 6:59]] {{field-on:Bible}} и Асан и предградията му, и Витсемес и предградията му, {{field-off:Bible}}</w:t>
      </w:r>
    </w:p>
    <w:p>
      <w:pPr>
        <w:pStyle w:val="Normal"/>
        <w:rPr/>
      </w:pPr>
      <w:r>
        <w:rPr/>
        <w:t>[[@Bible:1Ch 6:60 ]][[6:60 &gt;&gt; 1Ch 6:60]] {{field-on:Bible}} и, от Вениаминовото племе, Гава и предградията й, и Алемет и предградията му, и Анатот и предградията му: всичките им градове, според родовете им, тринадесет града. {{field-off:Bible}}</w:t>
      </w:r>
    </w:p>
    <w:p>
      <w:pPr>
        <w:pStyle w:val="Normal"/>
        <w:rPr/>
      </w:pPr>
      <w:r>
        <w:rPr/>
        <w:t>[[@Bible:1Ch 6:61 ]][[6:61 &gt;&gt; 1Ch 6:61]] {{field-on:Bible}} И на Каатовите синове които оставаха от рода на племето дадоха се с жребие десет града от половината Манасийно племе. {{field-off:Bible}}</w:t>
      </w:r>
    </w:p>
    <w:p>
      <w:pPr>
        <w:pStyle w:val="Normal"/>
        <w:rPr/>
      </w:pPr>
      <w:r>
        <w:rPr/>
        <w:t>[[@Bible:1Ch 6:62 ]][[6:62 &gt;&gt; 1Ch 6:62]] {{field-on:Bible}} И на Гирсоновите синове, според родовете им, от Исахаровото племе, и от Асировото племе, и от Нефталимовото племе, и от Манасийното племе във Васан, тринадесет града. {{field-off:Bible}}</w:t>
      </w:r>
    </w:p>
    <w:p>
      <w:pPr>
        <w:pStyle w:val="Normal"/>
        <w:rPr/>
      </w:pPr>
      <w:r>
        <w:rPr/>
        <w:t>[[@Bible:1Ch 6:63 ]][[6:63 &gt;&gt; 1Ch 6:63]] {{field-on:Bible}} На Мерариевите синове, според родовете им, дадоха се с жребие от Рувимовото племе, и от Гадовото племе, и от Завулоновото племе дванадесет града. {{field-off:Bible}}</w:t>
      </w:r>
    </w:p>
    <w:p>
      <w:pPr>
        <w:pStyle w:val="Normal"/>
        <w:rPr/>
      </w:pPr>
      <w:r>
        <w:rPr/>
        <w:t>[[@Bible:1Ch 6:64 ]][[6:64 &gt;&gt; 1Ch 6:64]] {{field-on:Bible}} И Израилевите синове дадоха на Левитите тези градове и околностите им. {{field-off:Bible}}</w:t>
      </w:r>
    </w:p>
    <w:p>
      <w:pPr>
        <w:pStyle w:val="Normal"/>
        <w:rPr/>
      </w:pPr>
      <w:r>
        <w:rPr/>
        <w:t>[[@Bible:1Ch 6:65 ]][[6:65 &gt;&gt; 1Ch 6:65]] {{field-on:Bible}} И дадоха според жребие от племето на Юдините синове, и от племето на Симеоновите синове, и от племето на Вениаминовите синове тези градове, споменатите според имената им. {{field-off:Bible}}</w:t>
      </w:r>
    </w:p>
    <w:p>
      <w:pPr>
        <w:pStyle w:val="Normal"/>
        <w:rPr/>
      </w:pPr>
      <w:r>
        <w:rPr/>
        <w:t>[[@Bible:1Ch 6:66 ]][[6:66 &gt;&gt; 1Ch 6:66]] {{field-on:Bible}} И някои от родовете на Каатовите синове взеха градове на пределите си от Ефремовото племе. {{field-off:Bible}}</w:t>
      </w:r>
    </w:p>
    <w:p>
      <w:pPr>
        <w:pStyle w:val="Normal"/>
        <w:rPr/>
      </w:pPr>
      <w:r>
        <w:rPr/>
        <w:t>[[@Bible:1Ch 6:67 ]][[6:67 &gt;&gt; 1Ch 6:67]] {{field-on:Bible}} И дадоха им градовете на прибежището: Сихем и предградията му, в гората Ефрем, и Гезер и предградията му, {{field-off:Bible}}</w:t>
      </w:r>
    </w:p>
    <w:p>
      <w:pPr>
        <w:pStyle w:val="Normal"/>
        <w:rPr/>
      </w:pPr>
      <w:r>
        <w:rPr/>
        <w:t>[[@Bible:1Ch 6:68 ]][[6:68 &gt;&gt; 1Ch 6:68]] {{field-on:Bible}} и Иокмеам и предградията му, и Веторон и предградията му, {{field-off:Bible}}</w:t>
      </w:r>
    </w:p>
    <w:p>
      <w:pPr>
        <w:pStyle w:val="Normal"/>
        <w:rPr/>
      </w:pPr>
      <w:r>
        <w:rPr/>
        <w:t>[[@Bible:1Ch 6:69 ]][[6:69 &gt;&gt; 1Ch 6:69]] {{field-on:Bible}} и Еалон и предградията му, и Гетримон и предградията му, {{field-off:Bible}}</w:t>
      </w:r>
    </w:p>
    <w:p>
      <w:pPr>
        <w:pStyle w:val="Normal"/>
        <w:rPr/>
      </w:pPr>
      <w:r>
        <w:rPr/>
        <w:t>[[@Bible:1Ch 6:70 ]][[6:70 &gt;&gt; 1Ch 6:70]] {{field-on:Bible}} и, от половината на Манасийното племе, Анир и предградията му, Вилеам и предградията му: тях дадоха на родовете на останалите Каатови синове. {{field-off:Bible}}</w:t>
      </w:r>
    </w:p>
    <w:p>
      <w:pPr>
        <w:pStyle w:val="Normal"/>
        <w:rPr/>
      </w:pPr>
      <w:r>
        <w:rPr/>
        <w:t>[[@Bible:1Ch 6:71 ]][[6:71 &gt;&gt; 1Ch 6:71]] {{field-on:Bible}} На Гирсоновите синове дадоха, от родовете на половината Манасийно племе, Голан във Васан и предградията му, и Астарот и предградията му; {{field-off:Bible}}</w:t>
      </w:r>
    </w:p>
    <w:p>
      <w:pPr>
        <w:pStyle w:val="Normal"/>
        <w:rPr/>
      </w:pPr>
      <w:r>
        <w:rPr/>
        <w:t>[[@Bible:1Ch 6:72 ]][[6:72 &gt;&gt; 1Ch 6:72]] {{field-on:Bible}} и, от Исахаровото племе, Кедес и предградията му, Даврат и предградията му, {{field-off:Bible}}</w:t>
      </w:r>
    </w:p>
    <w:p>
      <w:pPr>
        <w:pStyle w:val="Normal"/>
        <w:rPr/>
      </w:pPr>
      <w:r>
        <w:rPr/>
        <w:t>[[@Bible:1Ch 6:73 ]][[6:73 &gt;&gt; 1Ch 6:73]] {{field-on:Bible}} Рамон и предградията му, и Аним и предградията му; {{field-off:Bible}}</w:t>
      </w:r>
    </w:p>
    <w:p>
      <w:pPr>
        <w:pStyle w:val="Normal"/>
        <w:rPr/>
      </w:pPr>
      <w:r>
        <w:rPr/>
        <w:t>[[@Bible:1Ch 6:74 ]][[6:74 &gt;&gt; 1Ch 6:74]] {{field-on:Bible}} и, от Асировото племе, Масал и предградията му, и Авдон и предградията му, {{field-off:Bible}}</w:t>
      </w:r>
    </w:p>
    <w:p>
      <w:pPr>
        <w:pStyle w:val="Normal"/>
        <w:rPr/>
      </w:pPr>
      <w:r>
        <w:rPr/>
        <w:t>[[@Bible:1Ch 6:75 ]][[6:75 &gt;&gt; 1Ch 6:75]] {{field-on:Bible}} и Хукок и предградията му, и Роов и предградията му; {{field-off:Bible}}</w:t>
      </w:r>
    </w:p>
    <w:p>
      <w:pPr>
        <w:pStyle w:val="Normal"/>
        <w:rPr/>
      </w:pPr>
      <w:r>
        <w:rPr/>
        <w:t>[[@Bible:1Ch 6:76 ]][[6:76 &gt;&gt; 1Ch 6:76]] {{field-on:Bible}} и, от Нефталимовото племе, Кедес в Галилея и предградията му, и Амон и предградията му, и Кириатаим и предградията му. {{field-off:Bible}}</w:t>
      </w:r>
    </w:p>
    <w:p>
      <w:pPr>
        <w:pStyle w:val="Normal"/>
        <w:rPr/>
      </w:pPr>
      <w:r>
        <w:rPr/>
        <w:t>[[@Bible:1Ch 6:77 ]][[6:77 &gt;&gt; 1Ch 6:77]] {{field-on:Bible}} А на Мерариевите синове които оставаха дадоха, от Завулоновото племе, Римон и предградията му, Тавор и предградията му; {{field-off:Bible}}</w:t>
      </w:r>
    </w:p>
    <w:p>
      <w:pPr>
        <w:pStyle w:val="Normal"/>
        <w:rPr/>
      </w:pPr>
      <w:r>
        <w:rPr/>
        <w:t>[[@Bible:1Ch 6:78 ]][[6:78 &gt;&gt; 1Ch 6:78]] {{field-on:Bible}} а оттатък Иордан при Иерихон, към изток на Иордан, дадоха, от Рувимовото племе, Восор в пустинята и предградията му, и Яса и предградията й, {{field-off:Bible}}</w:t>
      </w:r>
    </w:p>
    <w:p>
      <w:pPr>
        <w:pStyle w:val="Normal"/>
        <w:rPr/>
      </w:pPr>
      <w:r>
        <w:rPr/>
        <w:t>[[@Bible:1Ch 6:79 ]][[6:79 &gt;&gt; 1Ch 6:79]] {{field-on:Bible}} и Кедимот и предградията му, и Мефаат и предградията му; {{field-off:Bible}}</w:t>
      </w:r>
    </w:p>
    <w:p>
      <w:pPr>
        <w:pStyle w:val="Normal"/>
        <w:rPr/>
      </w:pPr>
      <w:r>
        <w:rPr/>
        <w:t>[[@Bible:1Ch 6:80 ]][[6:80 &gt;&gt; 1Ch 6:80]] {{field-on:Bible}} и, от Гадовото племе, Рамот в Галаад и предградията му, и Маханаим и предградията му, {{field-off:Bible}}</w:t>
      </w:r>
    </w:p>
    <w:p>
      <w:pPr>
        <w:pStyle w:val="Normal"/>
        <w:rPr/>
      </w:pPr>
      <w:r>
        <w:rPr/>
        <w:t>[[@Bible:1Ch 6:81 ]][[6:81 &gt;&gt; 1Ch 6:81]] {{field-on:Bible}} и Есевон и предградията му, и Язир и предградията му. {{field-off:Bible}}</w:t>
      </w:r>
    </w:p>
    <w:p>
      <w:pPr>
        <w:pStyle w:val="Heading2"/>
        <w:rPr/>
      </w:pPr>
      <w:r>
        <w:rPr/>
        <w:t>Глава 7</w:t>
      </w:r>
    </w:p>
    <w:p>
      <w:pPr>
        <w:pStyle w:val="Normal"/>
        <w:rPr/>
      </w:pPr>
      <w:r>
        <w:rPr/>
        <w:t>[[@Bible:1Ch 7:1 ]][[7:1 &gt;&gt; 1Ch 7:1]] {{field-on:Bible}} А синовете на Исахара бяха: Тола, и Фуа, Ясув, и Симрон, четирма; {{field-off:Bible}}</w:t>
      </w:r>
    </w:p>
    <w:p>
      <w:pPr>
        <w:pStyle w:val="Normal"/>
        <w:rPr/>
      </w:pPr>
      <w:r>
        <w:rPr/>
        <w:t>[[@Bible:1Ch 7:2 ]][[7:2 &gt;&gt; 1Ch 7:2]] {{field-on:Bible}} а синовете на Тола: Озий, и Рафаия, и Иериил, и Ямай, Иевсам, и Самуил, началници на отеческия им дом от Тола, силни с крепост в родовете им; числото им в дните на Давида бе двадесет и две тисящи и шестстотин; {{field-off:Bible}}</w:t>
      </w:r>
    </w:p>
    <w:p>
      <w:pPr>
        <w:pStyle w:val="Normal"/>
        <w:rPr/>
      </w:pPr>
      <w:r>
        <w:rPr/>
        <w:t>[[@Bible:1Ch 7:3 ]][[7:3 &gt;&gt; 1Ch 7:3]] {{field-on:Bible}} а Озиевите синове: Иезраия; и синовете на Иезраия: Михаил, и Авдия, и Иоил, и Иесия, петина, всички началници. {{field-off:Bible}}</w:t>
      </w:r>
    </w:p>
    <w:p>
      <w:pPr>
        <w:pStyle w:val="Normal"/>
        <w:rPr/>
      </w:pPr>
      <w:r>
        <w:rPr/>
        <w:t>[[@Bible:1Ch 7:4 ]][[7:4 &gt;&gt; 1Ch 7:4]] {{field-on:Bible}} И с тях, според родовете им, според отеческите им домове, имаше пълкове войска за бой тридесет и шест тисящи мъже; защото имаха много жени и синове. {{field-off:Bible}}</w:t>
      </w:r>
    </w:p>
    <w:p>
      <w:pPr>
        <w:pStyle w:val="Normal"/>
        <w:rPr/>
      </w:pPr>
      <w:r>
        <w:rPr/>
        <w:t>[[@Bible:1Ch 7:5 ]][[7:5 &gt;&gt; 1Ch 7:5]] {{field-on:Bible}} А братята им, всичките Исахарови домородия, силни с крепост, всичките изброени според родословията си, бяха осемдесет и седем тисящи. {{field-off:Bible}}</w:t>
      </w:r>
    </w:p>
    <w:p>
      <w:pPr>
        <w:pStyle w:val="Normal"/>
        <w:rPr/>
      </w:pPr>
      <w:r>
        <w:rPr/>
        <w:t>[[@Bible:1Ch 7:6 ]][[7:6 &gt;&gt; 1Ch 7:6]] {{field-on:Bible}} Вениаминовите синове: Вела, и Вехер и Иедиил, трима; {{field-off:Bible}}</w:t>
      </w:r>
    </w:p>
    <w:p>
      <w:pPr>
        <w:pStyle w:val="Normal"/>
        <w:rPr/>
      </w:pPr>
      <w:r>
        <w:rPr/>
        <w:t>[[@Bible:1Ch 7:7 ]][[7:7 &gt;&gt; 1Ch 7:7]] {{field-on:Bible}} а синовете на Вела: Есвон, и Озий, и Озиил, и Иеримот, и Ирий, петина, началници на отечески домове, силни с крепост, които се изброиха според родословията си; и бяха двадесет и две тисящи и тридесет и четири; {{field-off:Bible}}</w:t>
      </w:r>
    </w:p>
    <w:p>
      <w:pPr>
        <w:pStyle w:val="Normal"/>
        <w:rPr/>
      </w:pPr>
      <w:r>
        <w:rPr/>
        <w:t>[[@Bible:1Ch 7:8 ]][[7:8 &gt;&gt; 1Ch 7:8]] {{field-on:Bible}} а синовете на Вехера: Земира, и Иоас, и Елиезер, и Елиоинай, и Амрий, и Иеримот, и Авия, и Анатот, и Аламет: всички тези бяха синове на Вехера. {{field-off:Bible}}</w:t>
      </w:r>
    </w:p>
    <w:p>
      <w:pPr>
        <w:pStyle w:val="Normal"/>
        <w:rPr/>
      </w:pPr>
      <w:r>
        <w:rPr/>
        <w:t>[[@Bible:1Ch 7:9 ]][[7:9 &gt;&gt; 1Ch 7:9]] {{field-on:Bible}} А изчислението на родословието им, според домовете им, бе двадесет тисящи и двесте началници на отеческите им домове, силни с крепост. {{field-off:Bible}}</w:t>
      </w:r>
    </w:p>
    <w:p>
      <w:pPr>
        <w:pStyle w:val="Normal"/>
        <w:rPr/>
      </w:pPr>
      <w:r>
        <w:rPr/>
        <w:t>[[@Bible:1Ch 7:10 ]][[7:10 &gt;&gt; 1Ch 7:10]] {{field-on:Bible}} А синът на Иедиила, Валаан; а синовете на Валаана: Иеус, и Вениамин, и Аод, и Ханаана, и Зитан, и Тарсис, и Ахисаар: {{field-off:Bible}}</w:t>
      </w:r>
    </w:p>
    <w:p>
      <w:pPr>
        <w:pStyle w:val="Normal"/>
        <w:rPr/>
      </w:pPr>
      <w:r>
        <w:rPr/>
        <w:t>[[@Bible:1Ch 7:11 ]][[7:11 &gt;&gt; 1Ch 7:11]] {{field-on:Bible}} всички тези синове на Иедиила, началници на отечествия, силни с крепост, бяха седемнадесет тисящи и двесте които можеха да излязят на бой. {{field-off:Bible}}</w:t>
      </w:r>
    </w:p>
    <w:p>
      <w:pPr>
        <w:pStyle w:val="Normal"/>
        <w:rPr/>
      </w:pPr>
      <w:r>
        <w:rPr/>
        <w:t>[[@Bible:1Ch 7:12 ]][[7:12 &gt;&gt; 1Ch 7:12]] {{field-on:Bible}} А Суфам и Уфам, синове на Ира; а Ахиров син, Усим. {{field-off:Bible}}</w:t>
      </w:r>
    </w:p>
    <w:p>
      <w:pPr>
        <w:pStyle w:val="Normal"/>
        <w:rPr/>
      </w:pPr>
      <w:r>
        <w:rPr/>
        <w:t>[[@Bible:1Ch 7:13 ]][[7:13 &gt;&gt; 1Ch 7:13]] {{field-on:Bible}} Синовете на Нефталима: Ясиил, и Гуний, и Иесер, и Селум, синове на Вала. {{field-off:Bible}}</w:t>
      </w:r>
    </w:p>
    <w:p>
      <w:pPr>
        <w:pStyle w:val="Normal"/>
        <w:rPr/>
      </w:pPr>
      <w:r>
        <w:rPr/>
        <w:t>[[@Bible:1Ch 7:14 ]][[7:14 &gt;&gt; 1Ch 7:14]] {{field-on:Bible}} Синовете на Манасия: Асриил, когото жената му роди; (а наложницата му Сириянката роди Махира Галаадовия отец; {{field-off:Bible}}</w:t>
      </w:r>
    </w:p>
    <w:p>
      <w:pPr>
        <w:pStyle w:val="Normal"/>
        <w:rPr/>
      </w:pPr>
      <w:r>
        <w:rPr/>
        <w:t>[[@Bible:1Ch 7:15 ]][[7:15 &gt;&gt; 1Ch 7:15]] {{field-on:Bible}} а Махир взе за жена сестрата на Уфама и Суфама, и името на сестра им бе Мааха); а на втория името бе Салпаад; и Салпаад роди дъщеря. {{field-off:Bible}}</w:t>
      </w:r>
    </w:p>
    <w:p>
      <w:pPr>
        <w:pStyle w:val="Normal"/>
        <w:rPr/>
      </w:pPr>
      <w:r>
        <w:rPr/>
        <w:t>[[@Bible:1Ch 7:16 ]][[7:16 &gt;&gt; 1Ch 7:16]] {{field-on:Bible}} А Мааха Махировата жена роди син и нарече името му Фарес; а името на брата му бе Сарес, а синовете му: Улам и Раким; {{field-off:Bible}}</w:t>
      </w:r>
    </w:p>
    <w:p>
      <w:pPr>
        <w:pStyle w:val="Normal"/>
        <w:rPr/>
      </w:pPr>
      <w:r>
        <w:rPr/>
        <w:t>[[@Bible:1Ch 7:17 ]][[7:17 &gt;&gt; 1Ch 7:17]] {{field-on:Bible}} и синът на Улама, Ведан. Тези бяха синовете на Галаада сина на Махира, Манасиевия син. {{field-off:Bible}}</w:t>
      </w:r>
    </w:p>
    <w:p>
      <w:pPr>
        <w:pStyle w:val="Normal"/>
        <w:rPr/>
      </w:pPr>
      <w:r>
        <w:rPr/>
        <w:t>[[@Bible:1Ch 7:18 ]][[7:18 &gt;&gt; 1Ch 7:18]] {{field-on:Bible}} А сестра му Амолехет роди Исуда, и Авиезера, и Маала. {{field-off:Bible}}</w:t>
      </w:r>
    </w:p>
    <w:p>
      <w:pPr>
        <w:pStyle w:val="Normal"/>
        <w:rPr/>
      </w:pPr>
      <w:r>
        <w:rPr/>
        <w:t>[[@Bible:1Ch 7:19 ]][[7:19 &gt;&gt; 1Ch 7:19]] {{field-on:Bible}} А синовете на Семида бяха Ахиан, и Сихем, и Ликхий, и Аниам. {{field-off:Bible}}</w:t>
      </w:r>
    </w:p>
    <w:p>
      <w:pPr>
        <w:pStyle w:val="Normal"/>
        <w:rPr/>
      </w:pPr>
      <w:r>
        <w:rPr/>
        <w:t>[[@Bible:1Ch 7:20 ]][[7:20 &gt;&gt; 1Ch 7:20]] {{field-on:Bible}} А синовете на Ефрема: Сутала; и негов син Веред; негов син Тахат, и негов син Елеада, и негов син Тахат, {{field-off:Bible}}</w:t>
      </w:r>
    </w:p>
    <w:p>
      <w:pPr>
        <w:pStyle w:val="Normal"/>
        <w:rPr/>
      </w:pPr>
      <w:r>
        <w:rPr/>
        <w:t>[[@Bible:1Ch 7:21 ]][[7:21 &gt;&gt; 1Ch 7:21]] {{field-on:Bible}} и негов син Завад, и негов син Сутала, и Езер, и Елеад; а убиха ги Гетските мъже които се родиха в това място, защото слязоха да вземат скотовете им. {{field-off:Bible}}</w:t>
      </w:r>
    </w:p>
    <w:p>
      <w:pPr>
        <w:pStyle w:val="Normal"/>
        <w:rPr/>
      </w:pPr>
      <w:r>
        <w:rPr/>
        <w:t>[[@Bible:1Ch 7:22 ]][[7:22 &gt;&gt; 1Ch 7:22]] {{field-on:Bible}} А Ефрем отец им жали много дни; и дойдоха братята му да го утешат. {{field-off:Bible}}</w:t>
      </w:r>
    </w:p>
    <w:p>
      <w:pPr>
        <w:pStyle w:val="Normal"/>
        <w:rPr/>
      </w:pPr>
      <w:r>
        <w:rPr/>
        <w:t>[[@Bible:1Ch 7:23 ]][[7:23 &gt;&gt; 1Ch 7:23]] {{field-on:Bible}} Сетне влезе при жена си, която зачна и роди син; и нарече името му Верия, понеже се роди в скръб която се случи в дома му; {{field-off:Bible}}</w:t>
      </w:r>
    </w:p>
    <w:p>
      <w:pPr>
        <w:pStyle w:val="Normal"/>
        <w:rPr/>
      </w:pPr>
      <w:r>
        <w:rPr/>
        <w:t>[[@Bible:1Ch 7:24 ]][[7:24 &gt;&gt; 1Ch 7:24]] {{field-on:Bible}} (а дъщеря му бе Сеера, която съгради Веторон, долния и горния, и Узен-сеера;) {{field-off:Bible}}</w:t>
      </w:r>
    </w:p>
    <w:p>
      <w:pPr>
        <w:pStyle w:val="Normal"/>
        <w:rPr/>
      </w:pPr>
      <w:r>
        <w:rPr/>
        <w:t>[[@Bible:1Ch 7:25 ]][[7:25 &gt;&gt; 1Ch 7:25]] {{field-on:Bible}} и негов син бе Рефа; и негови синове Ресеф и Тела, и негов син Тахан, {{field-off:Bible}}</w:t>
      </w:r>
    </w:p>
    <w:p>
      <w:pPr>
        <w:pStyle w:val="Normal"/>
        <w:rPr/>
      </w:pPr>
      <w:r>
        <w:rPr/>
        <w:t>[[@Bible:1Ch 7:26 ]][[7:26 &gt;&gt; 1Ch 7:26]] {{field-on:Bible}} негов син Ладан; негов син Амиуд, негов син Елисама, {{field-off:Bible}}</w:t>
      </w:r>
    </w:p>
    <w:p>
      <w:pPr>
        <w:pStyle w:val="Normal"/>
        <w:rPr/>
      </w:pPr>
      <w:r>
        <w:rPr/>
        <w:t>[[@Bible:1Ch 7:27 ]][[7:27 &gt;&gt; 1Ch 7:27]] {{field-on:Bible}} негов син Нави, негов син Исус. {{field-off:Bible}}</w:t>
      </w:r>
    </w:p>
    <w:p>
      <w:pPr>
        <w:pStyle w:val="Normal"/>
        <w:rPr/>
      </w:pPr>
      <w:r>
        <w:rPr/>
        <w:t>[[@Bible:1Ch 7:28 ]][[7:28 &gt;&gt; 1Ch 7:28]] {{field-on:Bible}} А стяжанията им и жилищата им бяха Ветил и селата му, и към изток Нааран и към запад Гезер и селата му, и Сихем и селата му, дори до Газа и селата й; {{field-off:Bible}}</w:t>
      </w:r>
    </w:p>
    <w:p>
      <w:pPr>
        <w:pStyle w:val="Normal"/>
        <w:rPr/>
      </w:pPr>
      <w:r>
        <w:rPr/>
        <w:t>[[@Bible:1Ch 7:29 ]][[7:29 &gt;&gt; 1Ch 7:29]] {{field-on:Bible}} а, в пределите на Манасийните синове, Ветсав и селата му, Таанах и селата му, Магедон и селата му, Дор и селата му. В тях се населиха синовете на Иосифа сина на Израиля. {{field-off:Bible}}</w:t>
      </w:r>
    </w:p>
    <w:p>
      <w:pPr>
        <w:pStyle w:val="Normal"/>
        <w:rPr/>
      </w:pPr>
      <w:r>
        <w:rPr/>
        <w:t>[[@Bible:1Ch 7:30 ]][[7:30 &gt;&gt; 1Ch 7:30]] {{field-on:Bible}} Асировите синове: Иемна, и Иесуа, и Иесуий, и Верия, и Сера сестра им; {{field-off:Bible}}</w:t>
      </w:r>
    </w:p>
    <w:p>
      <w:pPr>
        <w:pStyle w:val="Normal"/>
        <w:rPr/>
      </w:pPr>
      <w:r>
        <w:rPr/>
        <w:t>[[@Bible:1Ch 7:31 ]][[7:31 &gt;&gt; 1Ch 7:31]] {{field-on:Bible}} а синовете на Верия: Хевер, и Малхиил който е отец на Вирзавит. {{field-off:Bible}}</w:t>
      </w:r>
    </w:p>
    <w:p>
      <w:pPr>
        <w:pStyle w:val="Normal"/>
        <w:rPr/>
      </w:pPr>
      <w:r>
        <w:rPr/>
        <w:t>[[@Bible:1Ch 7:32 ]][[7:32 &gt;&gt; 1Ch 7:32]] {{field-on:Bible}} А Хевер роди Яфлета, и Сомира, и Хотама, и Суя сестра им; {{field-off:Bible}}</w:t>
      </w:r>
    </w:p>
    <w:p>
      <w:pPr>
        <w:pStyle w:val="Normal"/>
        <w:rPr/>
      </w:pPr>
      <w:r>
        <w:rPr/>
        <w:t>[[@Bible:1Ch 7:33 ]][[7:33 &gt;&gt; 1Ch 7:33]] {{field-on:Bible}} а синовете на Яфлета: Фасах, и Вимал, и Асуат: тези са Яфлетови синове; {{field-off:Bible}}</w:t>
      </w:r>
    </w:p>
    <w:p>
      <w:pPr>
        <w:pStyle w:val="Normal"/>
        <w:rPr/>
      </w:pPr>
      <w:r>
        <w:rPr/>
        <w:t>[[@Bible:1Ch 7:34 ]][[7:34 &gt;&gt; 1Ch 7:34]] {{field-on:Bible}} а Сомировите синове: Ахий, и Рога, Иехува, и Арам; {{field-off:Bible}}</w:t>
      </w:r>
    </w:p>
    <w:p>
      <w:pPr>
        <w:pStyle w:val="Normal"/>
        <w:rPr/>
      </w:pPr>
      <w:r>
        <w:rPr/>
        <w:t>[[@Bible:1Ch 7:35 ]][[7:35 &gt;&gt; 1Ch 7:35]] {{field-on:Bible}} а синовете на Елема брата му: Софа, и Иемна, и Селис, и Амал: {{field-off:Bible}}</w:t>
      </w:r>
    </w:p>
    <w:p>
      <w:pPr>
        <w:pStyle w:val="Normal"/>
        <w:rPr/>
      </w:pPr>
      <w:r>
        <w:rPr/>
        <w:t>[[@Bible:1Ch 7:36 ]][[7:36 &gt;&gt; 1Ch 7:36]] {{field-on:Bible}} синовете на Софа: Суа, и Арнефер, и Согал, и Верий, иИемра, {{field-off:Bible}}</w:t>
      </w:r>
    </w:p>
    <w:p>
      <w:pPr>
        <w:pStyle w:val="Normal"/>
        <w:rPr/>
      </w:pPr>
      <w:r>
        <w:rPr/>
        <w:t>[[@Bible:1Ch 7:37 ]][[7:37 &gt;&gt; 1Ch 7:37]] {{field-on:Bible}} Восор, и Од, и Сама, и Силса, и Итран, и Веера. {{field-off:Bible}}</w:t>
      </w:r>
    </w:p>
    <w:p>
      <w:pPr>
        <w:pStyle w:val="Normal"/>
        <w:rPr/>
      </w:pPr>
      <w:r>
        <w:rPr/>
        <w:t>[[@Bible:1Ch 7:38 ]][[7:38 &gt;&gt; 1Ch 7:38]] {{field-on:Bible}} А синовете на Иетера: Иефоний, и Фасфа, и Ара. {{field-off:Bible}}</w:t>
      </w:r>
    </w:p>
    <w:p>
      <w:pPr>
        <w:pStyle w:val="Normal"/>
        <w:rPr/>
      </w:pPr>
      <w:r>
        <w:rPr/>
        <w:t>[[@Bible:1Ch 7:39 ]][[7:39 &gt;&gt; 1Ch 7:39]] {{field-on:Bible}} А синовете на Ула: Арах, и Аниил, и Рисия. {{field-off:Bible}}</w:t>
      </w:r>
    </w:p>
    <w:p>
      <w:pPr>
        <w:pStyle w:val="Normal"/>
        <w:rPr/>
      </w:pPr>
      <w:r>
        <w:rPr/>
        <w:t>[[@Bible:1Ch 7:40 ]][[7:40 &gt;&gt; 1Ch 7:40]] {{field-on:Bible}} Всички тези бяха Асирови синове, началници на отечески домове, избрани, силни с крепост, главни князове. И изчислението им, според родословието им, за опълчение на бой беше двадесет и шест тисящи мъже. {{field-off:Bible}}</w:t>
      </w:r>
    </w:p>
    <w:p>
      <w:pPr>
        <w:pStyle w:val="Heading2"/>
        <w:rPr/>
      </w:pPr>
      <w:r>
        <w:rPr/>
        <w:t>Глава 8</w:t>
      </w:r>
    </w:p>
    <w:p>
      <w:pPr>
        <w:pStyle w:val="Normal"/>
        <w:rPr/>
      </w:pPr>
      <w:r>
        <w:rPr/>
        <w:t>[[@Bible:1Ch 8:1 ]][[8:1 &gt;&gt; 1Ch 8:1]] {{field-on:Bible}} А Вениамин роди Вела първородния си, Асвила втория, и Аара третия, {{field-off:Bible}}</w:t>
      </w:r>
    </w:p>
    <w:p>
      <w:pPr>
        <w:pStyle w:val="Normal"/>
        <w:rPr/>
      </w:pPr>
      <w:r>
        <w:rPr/>
        <w:t>[[@Bible:1Ch 8:2 ]][[8:2 &gt;&gt; 1Ch 8:2]] {{field-on:Bible}} Ноя четвъртия, и Рафа петия. {{field-off:Bible}}</w:t>
      </w:r>
    </w:p>
    <w:p>
      <w:pPr>
        <w:pStyle w:val="Normal"/>
        <w:rPr/>
      </w:pPr>
      <w:r>
        <w:rPr/>
        <w:t>[[@Bible:1Ch 8:3 ]][[8:3 &gt;&gt; 1Ch 8:3]] {{field-on:Bible}} А синовете на Вела бяха Адар, и Гира, и Авиуд, {{field-off:Bible}}</w:t>
      </w:r>
    </w:p>
    <w:p>
      <w:pPr>
        <w:pStyle w:val="Normal"/>
        <w:rPr/>
      </w:pPr>
      <w:r>
        <w:rPr/>
        <w:t>[[@Bible:1Ch 8:4 ]][[8:4 &gt;&gt; 1Ch 8:4]] {{field-on:Bible}} и Ависуй, и Нееман, и Ахоа, {{field-off:Bible}}</w:t>
      </w:r>
    </w:p>
    <w:p>
      <w:pPr>
        <w:pStyle w:val="Normal"/>
        <w:rPr/>
      </w:pPr>
      <w:r>
        <w:rPr/>
        <w:t>[[@Bible:1Ch 8:5 ]][[8:5 &gt;&gt; 1Ch 8:5]] {{field-on:Bible}} и Гира, и Сефуфан, и Урам. {{field-off:Bible}}</w:t>
      </w:r>
    </w:p>
    <w:p>
      <w:pPr>
        <w:pStyle w:val="Normal"/>
        <w:rPr/>
      </w:pPr>
      <w:r>
        <w:rPr/>
        <w:t>[[@Bible:1Ch 8:6 ]][[8:6 &gt;&gt; 1Ch 8:6]] {{field-on:Bible}} И тези са Аодови синове, които бяха началници на отечествията на живеещите в Гава, и се преселиха в Манахат: {{field-off:Bible}}</w:t>
      </w:r>
    </w:p>
    <w:p>
      <w:pPr>
        <w:pStyle w:val="Normal"/>
        <w:rPr/>
      </w:pPr>
      <w:r>
        <w:rPr/>
        <w:t>[[@Bible:1Ch 8:7 ]][[8:7 &gt;&gt; 1Ch 8:7]] {{field-on:Bible}} и Нееман, и Ахия, и Гира, който ги пресели, и роди Оза и Ахиуда. {{field-off:Bible}}</w:t>
      </w:r>
    </w:p>
    <w:p>
      <w:pPr>
        <w:pStyle w:val="Normal"/>
        <w:rPr/>
      </w:pPr>
      <w:r>
        <w:rPr/>
        <w:t>[[@Bible:1Ch 8:8 ]][[8:8 &gt;&gt; 1Ch 8:8]] {{field-on:Bible}} А Саараим роди синове в земята Моав като ги отпрати: Усима и Ваара бяха му жени. {{field-off:Bible}}</w:t>
      </w:r>
    </w:p>
    <w:p>
      <w:pPr>
        <w:pStyle w:val="Normal"/>
        <w:rPr/>
      </w:pPr>
      <w:r>
        <w:rPr/>
        <w:t>[[@Bible:1Ch 8:9 ]][[8:9 &gt;&gt; 1Ch 8:9]] {{field-on:Bible}} И роди от Одеса жената си Иовава, и Савия, и Миса, и Малхама, {{field-off:Bible}}</w:t>
      </w:r>
    </w:p>
    <w:p>
      <w:pPr>
        <w:pStyle w:val="Normal"/>
        <w:rPr/>
      </w:pPr>
      <w:r>
        <w:rPr/>
        <w:t>[[@Bible:1Ch 8:10 ]][[8:10 &gt;&gt; 1Ch 8:10]] {{field-on:Bible}} и Иеуса, и Сахия, и Мирма: тези бяха синовете му, началници на отечествия. {{field-off:Bible}}</w:t>
      </w:r>
    </w:p>
    <w:p>
      <w:pPr>
        <w:pStyle w:val="Normal"/>
        <w:rPr/>
      </w:pPr>
      <w:r>
        <w:rPr/>
        <w:t>[[@Bible:1Ch 8:11 ]][[8:11 &gt;&gt; 1Ch 8:11]] {{field-on:Bible}} А от Усима беше родил Авитова и Елфаала. {{field-off:Bible}}</w:t>
      </w:r>
    </w:p>
    <w:p>
      <w:pPr>
        <w:pStyle w:val="Normal"/>
        <w:rPr/>
      </w:pPr>
      <w:r>
        <w:rPr/>
        <w:t>[[@Bible:1Ch 8:12 ]][[8:12 &gt;&gt; 1Ch 8:12]] {{field-on:Bible}} А Елфааловите синове бяха Евер, и Мисаам, и Самер, който съгради Оно и Лод и селата му; {{field-off:Bible}}</w:t>
      </w:r>
    </w:p>
    <w:p>
      <w:pPr>
        <w:pStyle w:val="Normal"/>
        <w:rPr/>
      </w:pPr>
      <w:r>
        <w:rPr/>
        <w:t>[[@Bible:1Ch 8:13 ]][[8:13 &gt;&gt; 1Ch 8:13]] {{field-on:Bible}} а Верия и Сема, те бяха началници на отечествия на живеещите в Еалон, те изпъдиха Гетските жители. {{field-off:Bible}}</w:t>
      </w:r>
    </w:p>
    <w:p>
      <w:pPr>
        <w:pStyle w:val="Normal"/>
        <w:rPr/>
      </w:pPr>
      <w:r>
        <w:rPr/>
        <w:t>[[@Bible:1Ch 8:14 ]][[8:14 &gt;&gt; 1Ch 8:14]] {{field-on:Bible}} И Ахио, Сасак, и Иеримот, {{field-off:Bible}}</w:t>
      </w:r>
    </w:p>
    <w:p>
      <w:pPr>
        <w:pStyle w:val="Normal"/>
        <w:rPr/>
      </w:pPr>
      <w:r>
        <w:rPr/>
        <w:t>[[@Bible:1Ch 8:15 ]][[8:15 &gt;&gt; 1Ch 8:15]] {{field-on:Bible}} и Зевадия, и Арад, и Адер, {{field-off:Bible}}</w:t>
      </w:r>
    </w:p>
    <w:p>
      <w:pPr>
        <w:pStyle w:val="Normal"/>
        <w:rPr/>
      </w:pPr>
      <w:r>
        <w:rPr/>
        <w:t>[[@Bible:1Ch 8:16 ]][[8:16 &gt;&gt; 1Ch 8:16]] {{field-on:Bible}} и Михаил, и Иесна, и Иоха, Вериеви синове; {{field-off:Bible}}</w:t>
      </w:r>
    </w:p>
    <w:p>
      <w:pPr>
        <w:pStyle w:val="Normal"/>
        <w:rPr/>
      </w:pPr>
      <w:r>
        <w:rPr/>
        <w:t>[[@Bible:1Ch 8:17 ]][[8:17 &gt;&gt; 1Ch 8:17]] {{field-on:Bible}} и Зевадия, и Месулам, и Езекий, и Хевер, {{field-off:Bible}}</w:t>
      </w:r>
    </w:p>
    <w:p>
      <w:pPr>
        <w:pStyle w:val="Normal"/>
        <w:rPr/>
      </w:pPr>
      <w:r>
        <w:rPr/>
        <w:t>[[@Bible:1Ch 8:18 ]][[8:18 &gt;&gt; 1Ch 8:18]] {{field-on:Bible}} и Есмерай, и Иезлия, и Иовав, Елфаалови синове; {{field-off:Bible}}</w:t>
      </w:r>
    </w:p>
    <w:p>
      <w:pPr>
        <w:pStyle w:val="Normal"/>
        <w:rPr/>
      </w:pPr>
      <w:r>
        <w:rPr/>
        <w:t>[[@Bible:1Ch 8:19 ]][[8:19 &gt;&gt; 1Ch 8:19]] {{field-on:Bible}} и Яким, и Зехрий, и Завдий, {{field-off:Bible}}</w:t>
      </w:r>
    </w:p>
    <w:p>
      <w:pPr>
        <w:pStyle w:val="Normal"/>
        <w:rPr/>
      </w:pPr>
      <w:r>
        <w:rPr/>
        <w:t>[[@Bible:1Ch 8:20 ]][[8:20 &gt;&gt; 1Ch 8:20]] {{field-on:Bible}} и Елиинай, и Силатай, и Елиил, {{field-off:Bible}}</w:t>
      </w:r>
    </w:p>
    <w:p>
      <w:pPr>
        <w:pStyle w:val="Normal"/>
        <w:rPr/>
      </w:pPr>
      <w:r>
        <w:rPr/>
        <w:t>[[@Bible:1Ch 8:21 ]][[8:21 &gt;&gt; 1Ch 8:21]] {{field-on:Bible}} и Адаия, и Вераия, и Симрат, синове на Сомея; {{field-off:Bible}}</w:t>
      </w:r>
    </w:p>
    <w:p>
      <w:pPr>
        <w:pStyle w:val="Normal"/>
        <w:rPr/>
      </w:pPr>
      <w:r>
        <w:rPr/>
        <w:t>[[@Bible:1Ch 8:22 ]][[8:22 &gt;&gt; 1Ch 8:22]] {{field-on:Bible}} и Иесфан, и Евер, и Елиил, {{field-off:Bible}}</w:t>
      </w:r>
    </w:p>
    <w:p>
      <w:pPr>
        <w:pStyle w:val="Normal"/>
        <w:rPr/>
      </w:pPr>
      <w:r>
        <w:rPr/>
        <w:t>[[@Bible:1Ch 8:23 ]][[8:23 &gt;&gt; 1Ch 8:23]] {{field-on:Bible}} и Авдон, и Зехрий, и Анан, {{field-off:Bible}}</w:t>
      </w:r>
    </w:p>
    <w:p>
      <w:pPr>
        <w:pStyle w:val="Normal"/>
        <w:rPr/>
      </w:pPr>
      <w:r>
        <w:rPr/>
        <w:t>[[@Bible:1Ch 8:24 ]][[8:24 &gt;&gt; 1Ch 8:24]] {{field-on:Bible}} и Анания, и Елам, и Анатотия, {{field-off:Bible}}</w:t>
      </w:r>
    </w:p>
    <w:p>
      <w:pPr>
        <w:pStyle w:val="Normal"/>
        <w:rPr/>
      </w:pPr>
      <w:r>
        <w:rPr/>
        <w:t>[[@Bible:1Ch 8:25 ]][[8:25 &gt;&gt; 1Ch 8:25]] {{field-on:Bible}} и Иефадия, и Фануил, Сасакови синове; {{field-off:Bible}}</w:t>
      </w:r>
    </w:p>
    <w:p>
      <w:pPr>
        <w:pStyle w:val="Normal"/>
        <w:rPr/>
      </w:pPr>
      <w:r>
        <w:rPr/>
        <w:t>[[@Bible:1Ch 8:26 ]][[8:26 &gt;&gt; 1Ch 8:26]] {{field-on:Bible}} и Самсерай, и Сеария, и Готолия, {{field-off:Bible}}</w:t>
      </w:r>
    </w:p>
    <w:p>
      <w:pPr>
        <w:pStyle w:val="Normal"/>
        <w:rPr/>
      </w:pPr>
      <w:r>
        <w:rPr/>
        <w:t>[[@Bible:1Ch 8:27 ]][[8:27 &gt;&gt; 1Ch 8:27]] {{field-on:Bible}} и Яресия, и Илия, и Зехрий, Иероамови синове, - {{field-off:Bible}}</w:t>
      </w:r>
    </w:p>
    <w:p>
      <w:pPr>
        <w:pStyle w:val="Normal"/>
        <w:rPr/>
      </w:pPr>
      <w:r>
        <w:rPr/>
        <w:t>[[@Bible:1Ch 8:28 ]][[8:28 &gt;&gt; 1Ch 8:28]] {{field-on:Bible}} те бяха началници на отечествия, началници според родовете им: те се населиха в Ерусалим. {{field-off:Bible}}</w:t>
      </w:r>
    </w:p>
    <w:p>
      <w:pPr>
        <w:pStyle w:val="Normal"/>
        <w:rPr/>
      </w:pPr>
      <w:r>
        <w:rPr/>
        <w:t>[[@Bible:1Ch 8:29 ]][[8:29 &gt;&gt; 1Ch 8:29]] {{field-on:Bible}} А в Гаваон се насели Гаваоновий отец, и името на жена му бе Мааха; {{field-off:Bible}}</w:t>
      </w:r>
    </w:p>
    <w:p>
      <w:pPr>
        <w:pStyle w:val="Normal"/>
        <w:rPr/>
      </w:pPr>
      <w:r>
        <w:rPr/>
        <w:t>[[@Bible:1Ch 8:30 ]][[8:30 &gt;&gt; 1Ch 8:30]] {{field-on:Bible}} а първородний му син бе Авдон, сетне Сур, и Кис, и Ваал, и Надав, {{field-off:Bible}}</w:t>
      </w:r>
    </w:p>
    <w:p>
      <w:pPr>
        <w:pStyle w:val="Normal"/>
        <w:rPr/>
      </w:pPr>
      <w:r>
        <w:rPr/>
        <w:t>[[@Bible:1Ch 8:31 ]][[8:31 &gt;&gt; 1Ch 8:31]] {{field-on:Bible}} и Гедор, и Ахио, и Захер {{field-off:Bible}}</w:t>
      </w:r>
    </w:p>
    <w:p>
      <w:pPr>
        <w:pStyle w:val="Normal"/>
        <w:rPr/>
      </w:pPr>
      <w:r>
        <w:rPr/>
        <w:t>[[@Bible:1Ch 8:32 ]][[8:32 &gt;&gt; 1Ch 8:32]] {{field-on:Bible}} и Макелот който роди Сама; и те се още населиха с братята си в Ерусалим, срещу братята си. {{field-off:Bible}}</w:t>
      </w:r>
    </w:p>
    <w:p>
      <w:pPr>
        <w:pStyle w:val="Normal"/>
        <w:rPr/>
      </w:pPr>
      <w:r>
        <w:rPr/>
        <w:t>[[@Bible:1Ch 8:33 ]][[8:33 &gt;&gt; 1Ch 8:33]] {{field-on:Bible}} А Нир роди Киса; а Кис роди Саула; а Саул роди Ионатана, и Мелхисуе, и Авинадава, и Ес-ваала. {{field-off:Bible}}</w:t>
      </w:r>
    </w:p>
    <w:p>
      <w:pPr>
        <w:pStyle w:val="Normal"/>
        <w:rPr/>
      </w:pPr>
      <w:r>
        <w:rPr/>
        <w:t>[[@Bible:1Ch 8:34 ]][[8:34 &gt;&gt; 1Ch 8:34]] {{field-on:Bible}} А Ионатанов син бе Мерив-ваал, а Мерив-ваал роди Михея. {{field-off:Bible}}</w:t>
      </w:r>
    </w:p>
    <w:p>
      <w:pPr>
        <w:pStyle w:val="Normal"/>
        <w:rPr/>
      </w:pPr>
      <w:r>
        <w:rPr/>
        <w:t>[[@Bible:1Ch 8:35 ]][[8:35 &gt;&gt; 1Ch 8:35]] {{field-on:Bible}} А синовете на Михея бяха Фитон, и Мелех, и Тарея, и Ахаз. {{field-off:Bible}}</w:t>
      </w:r>
    </w:p>
    <w:p>
      <w:pPr>
        <w:pStyle w:val="Normal"/>
        <w:rPr/>
      </w:pPr>
      <w:r>
        <w:rPr/>
        <w:t>[[@Bible:1Ch 8:36 ]][[8:36 &gt;&gt; 1Ch 8:36]] {{field-on:Bible}} А Ахаз роди Иоада, а Иоада роди Алемета, и Азмавета, и Зимрия; а Зимрий роди Моса; {{field-off:Bible}}</w:t>
      </w:r>
    </w:p>
    <w:p>
      <w:pPr>
        <w:pStyle w:val="Normal"/>
        <w:rPr/>
      </w:pPr>
      <w:r>
        <w:rPr/>
        <w:t>[[@Bible:1Ch 8:37 ]][[8:37 &gt;&gt; 1Ch 8:37]] {{field-on:Bible}} а Моса роди Винея; син негов, Рафа; син негов, Елеаса; син негов, Асил. {{field-off:Bible}}</w:t>
      </w:r>
    </w:p>
    <w:p>
      <w:pPr>
        <w:pStyle w:val="Normal"/>
        <w:rPr/>
      </w:pPr>
      <w:r>
        <w:rPr/>
        <w:t>[[@Bible:1Ch 8:38 ]][[8:38 &gt;&gt; 1Ch 8:38]] {{field-on:Bible}} А Асил имаше шестима синове на които имената са тези: Азрикам, Вохеру, и Исмаил, и Сеария, и Авдия, и Анан: всички тези бяха Асилови синове. {{field-off:Bible}}</w:t>
      </w:r>
    </w:p>
    <w:p>
      <w:pPr>
        <w:pStyle w:val="Normal"/>
        <w:rPr/>
      </w:pPr>
      <w:r>
        <w:rPr/>
        <w:t>[[@Bible:1Ch 8:39 ]][[8:39 &gt;&gt; 1Ch 8:39]] {{field-on:Bible}} А синовете на Иесека брата му бяха Улам първородний му, Иеус вторий и Елифалет третий. {{field-off:Bible}}</w:t>
      </w:r>
    </w:p>
    <w:p>
      <w:pPr>
        <w:pStyle w:val="Normal"/>
        <w:rPr/>
      </w:pPr>
      <w:r>
        <w:rPr/>
        <w:t>[[@Bible:1Ch 8:40 ]][[8:40 &gt;&gt; 1Ch 8:40]] {{field-on:Bible}} А Уламовите синове бяха мъже силни с крепост които запъваха лък, и имаха много синове и синове на синове, сто и петдесет. Всички тези бяха от Вениаминовите синове. {{field-off:Bible}}</w:t>
      </w:r>
    </w:p>
    <w:p>
      <w:pPr>
        <w:pStyle w:val="Heading2"/>
        <w:rPr/>
      </w:pPr>
      <w:r>
        <w:rPr/>
        <w:t>Глава 9</w:t>
      </w:r>
    </w:p>
    <w:p>
      <w:pPr>
        <w:pStyle w:val="Normal"/>
        <w:rPr/>
      </w:pPr>
      <w:r>
        <w:rPr/>
        <w:t>[[@Bible:1Ch 9:1 ]][[9:1 &gt;&gt; 1Ch 9:1]] {{field-on:Bible}} Така всичкий Израил се изброи по родословия: и, ето, писани са в Книгата на Израилевите и Юдините Царе. И пленени бидоха у Вавилон поради беззаконията си. {{field-off:Bible}}</w:t>
      </w:r>
    </w:p>
    <w:p>
      <w:pPr>
        <w:pStyle w:val="Normal"/>
        <w:rPr/>
      </w:pPr>
      <w:r>
        <w:rPr/>
        <w:t>[[@Bible:1Ch 9:2 ]][[9:2 &gt;&gt; 1Ch 9:2]] {{field-on:Bible}} И първите жители които бяха в стяжанията им, в градовете им, бяха Израиляните, свещениците, Левитите, и Нетинимите. {{field-off:Bible}}</w:t>
      </w:r>
    </w:p>
    <w:p>
      <w:pPr>
        <w:pStyle w:val="Normal"/>
        <w:rPr/>
      </w:pPr>
      <w:r>
        <w:rPr/>
        <w:t>[[@Bible:1Ch 9:3 ]][[9:3 &gt;&gt; 1Ch 9:3]] {{field-on:Bible}} И в Ерусалим се населиха от Юдитите синове, и от Вениаминовите синове, и от Ефремовите и Манасийните синове: {{field-off:Bible}}</w:t>
      </w:r>
    </w:p>
    <w:p>
      <w:pPr>
        <w:pStyle w:val="Normal"/>
        <w:rPr/>
      </w:pPr>
      <w:r>
        <w:rPr/>
        <w:t>[[@Bible:1Ch 9:4 ]][[9:4 &gt;&gt; 1Ch 9:4]] {{field-on:Bible}} Утай син на Амиуда, сина на Амрия, който бе син на Имрия сина Ваниева, от синовете на Фареса Юдиния син; {{field-off:Bible}}</w:t>
      </w:r>
    </w:p>
    <w:p>
      <w:pPr>
        <w:pStyle w:val="Normal"/>
        <w:rPr/>
      </w:pPr>
      <w:r>
        <w:rPr/>
        <w:t>[[@Bible:1Ch 9:5 ]][[9:5 &gt;&gt; 1Ch 9:5]] {{field-on:Bible}} и от Шелаевците: Асайя първородний, и синовете му; {{field-off:Bible}}</w:t>
      </w:r>
    </w:p>
    <w:p>
      <w:pPr>
        <w:pStyle w:val="Normal"/>
        <w:rPr/>
      </w:pPr>
      <w:r>
        <w:rPr/>
        <w:t>[[@Bible:1Ch 9:6 ]][[9:6 &gt;&gt; 1Ch 9:6]] {{field-on:Bible}} и от синовете на Зара: Иеуил, и братята им, шестстотин и деветдесет; {{field-off:Bible}}</w:t>
      </w:r>
    </w:p>
    <w:p>
      <w:pPr>
        <w:pStyle w:val="Normal"/>
        <w:rPr/>
      </w:pPr>
      <w:r>
        <w:rPr/>
        <w:t>[[@Bible:1Ch 9:7 ]][[9:7 &gt;&gt; 1Ch 9:7]] {{field-on:Bible}} и от Вениаминовите синове: Салу син на Месулама, сина на Одуия сина Асенуева, {{field-off:Bible}}</w:t>
      </w:r>
    </w:p>
    <w:p>
      <w:pPr>
        <w:pStyle w:val="Normal"/>
        <w:rPr/>
      </w:pPr>
      <w:r>
        <w:rPr/>
        <w:t>[[@Bible:1Ch 9:8 ]][[9:8 &gt;&gt; 1Ch 9:8]] {{field-on:Bible}} и Иевния син на Иероама, и Ила син на Озия, сина Михриева, и Месулам син на Сефатия, сина на Рагуила, сина Иевниева; {{field-off:Bible}}</w:t>
      </w:r>
    </w:p>
    <w:p>
      <w:pPr>
        <w:pStyle w:val="Normal"/>
        <w:rPr/>
      </w:pPr>
      <w:r>
        <w:rPr/>
        <w:t>[[@Bible:1Ch 9:9 ]][[9:9 &gt;&gt; 1Ch 9:9]] {{field-on:Bible}} братята им, според родовете им, деветстотин и петдесет и шест: всички тези мъже бяха началници на отечествия според отеческите им домове; {{field-off:Bible}}</w:t>
      </w:r>
    </w:p>
    <w:p>
      <w:pPr>
        <w:pStyle w:val="Normal"/>
        <w:rPr/>
      </w:pPr>
      <w:r>
        <w:rPr/>
        <w:t>[[@Bible:1Ch 9:10 ]][[9:10 &gt;&gt; 1Ch 9:10]] {{field-on:Bible}} а от свещениците: Иедаия, и Ионарив, и Яхин {{field-off:Bible}}</w:t>
      </w:r>
    </w:p>
    <w:p>
      <w:pPr>
        <w:pStyle w:val="Normal"/>
        <w:rPr/>
      </w:pPr>
      <w:r>
        <w:rPr/>
        <w:t>[[@Bible:1Ch 9:11 ]][[9:11 &gt;&gt; 1Ch 9:11]] {{field-on:Bible}} и Азария син на Хелкия, сина на Месулама, който бе син на Садока, сина на Мераиота, сина Ахитовова, началник на дома Божий; {{field-off:Bible}}</w:t>
      </w:r>
    </w:p>
    <w:p>
      <w:pPr>
        <w:pStyle w:val="Normal"/>
        <w:rPr/>
      </w:pPr>
      <w:r>
        <w:rPr/>
        <w:t>[[@Bible:1Ch 9:12 ]][[9:12 &gt;&gt; 1Ch 9:12]] {{field-on:Bible}} и Адаия син на Иероама, сина на Пасхора, сина Мелхиева, и Маасай син на Адиила, сина на Язира който бе син на Месулама, сина на Месилемита сина Емирова, {{field-off:Bible}}</w:t>
      </w:r>
    </w:p>
    <w:p>
      <w:pPr>
        <w:pStyle w:val="Normal"/>
        <w:rPr/>
      </w:pPr>
      <w:r>
        <w:rPr/>
        <w:t>[[@Bible:1Ch 9:13 ]][[9:13 &gt;&gt; 1Ch 9:13]] {{field-on:Bible}} и братята им началници на отеческите им домове, тисяща и седемстотин и шестдесет силни с крепост за делото на службата в дома Божий. {{field-off:Bible}}</w:t>
      </w:r>
    </w:p>
    <w:p>
      <w:pPr>
        <w:pStyle w:val="Normal"/>
        <w:rPr/>
      </w:pPr>
      <w:r>
        <w:rPr/>
        <w:t>[[@Bible:1Ch 9:14 ]][[9:14 &gt;&gt; 1Ch 9:14]] {{field-on:Bible}} и от Левитите: Семаия, син на Асува, сина на Азрикама, сина Асавиева от синовете на Мерария; {{field-off:Bible}}</w:t>
      </w:r>
    </w:p>
    <w:p>
      <w:pPr>
        <w:pStyle w:val="Normal"/>
        <w:rPr/>
      </w:pPr>
      <w:r>
        <w:rPr/>
        <w:t>[[@Bible:1Ch 9:15 ]][[9:15 &gt;&gt; 1Ch 9:15]] {{field-on:Bible}} и Ваквакар, Ерес, и Галал, и Матания син на Михея, сина на Зехрия, сина Асафова; {{field-off:Bible}}</w:t>
      </w:r>
    </w:p>
    <w:p>
      <w:pPr>
        <w:pStyle w:val="Normal"/>
        <w:rPr/>
      </w:pPr>
      <w:r>
        <w:rPr/>
        <w:t>[[@Bible:1Ch 9:16 ]][[9:16 &gt;&gt; 1Ch 9:16]] {{field-on:Bible}} и Авдия син на Семаия, сина на Галала, сина Иедутунова, и Варахия син на Аса, сина на Елкана, който се насели в селата на Нетофатците. {{field-off:Bible}}</w:t>
      </w:r>
    </w:p>
    <w:p>
      <w:pPr>
        <w:pStyle w:val="Normal"/>
        <w:rPr/>
      </w:pPr>
      <w:r>
        <w:rPr/>
        <w:t>[[@Bible:1Ch 9:17 ]][[9:17 &gt;&gt; 1Ch 9:17]] {{field-on:Bible}} а вратарите бяха: Селум, и Акув, и Талмон, и Ахиман, и братята им: Селум беше началник: {{field-off:Bible}}</w:t>
      </w:r>
    </w:p>
    <w:p>
      <w:pPr>
        <w:pStyle w:val="Normal"/>
        <w:rPr/>
      </w:pPr>
      <w:r>
        <w:rPr/>
        <w:t>[[@Bible:1Ch 9:18 ]][[9:18 &gt;&gt; 1Ch 9:18]] {{field-on:Bible}} те дори до нине бяха в царските врата към изток вратари, според пълковете на Левийните синове; {{field-off:Bible}}</w:t>
      </w:r>
    </w:p>
    <w:p>
      <w:pPr>
        <w:pStyle w:val="Normal"/>
        <w:rPr/>
      </w:pPr>
      <w:r>
        <w:rPr/>
        <w:t>[[@Bible:1Ch 9:19 ]][[9:19 &gt;&gt; 1Ch 9:19]] {{field-on:Bible}} а Селум синът на Коре, който бе син на Авиасафа, сина Кореева, и братята му от дома на отца му, Кореевците, бяха, над работата на службата, стражи на вратата на скинията; и отците им, в стана Господен, бяха стражи на входа; {{field-off:Bible}}</w:t>
      </w:r>
    </w:p>
    <w:p>
      <w:pPr>
        <w:pStyle w:val="Normal"/>
        <w:rPr/>
      </w:pPr>
      <w:r>
        <w:rPr/>
        <w:t>[[@Bible:1Ch 9:20 ]][[9:20 &gt;&gt; 1Ch 9:20]] {{field-on:Bible}} и началник над тях по-напред беше Финеес синът на Елеазара, с когото бе Господ; {{field-off:Bible}}</w:t>
      </w:r>
    </w:p>
    <w:p>
      <w:pPr>
        <w:pStyle w:val="Normal"/>
        <w:rPr/>
      </w:pPr>
      <w:r>
        <w:rPr/>
        <w:t>[[@Bible:1Ch 9:21 ]][[9:21 &gt;&gt; 1Ch 9:21]] {{field-on:Bible}} Захария син на Меселемия беше вратар на вратата на скинията на събранието; {{field-off:Bible}}</w:t>
      </w:r>
    </w:p>
    <w:p>
      <w:pPr>
        <w:pStyle w:val="Normal"/>
        <w:rPr/>
      </w:pPr>
      <w:r>
        <w:rPr/>
        <w:t>[[@Bible:1Ch 9:22 ]][[9:22 &gt;&gt; 1Ch 9:22]] {{field-on:Bible}} всички тези, избраните за да са вратари на вратата, бяха двесте и дванадесет. Те бяха изброени по родословия в селата си, които Давид и Самуил гледачът бяха поставили в службата им. {{field-off:Bible}}</w:t>
      </w:r>
    </w:p>
    <w:p>
      <w:pPr>
        <w:pStyle w:val="Normal"/>
        <w:rPr/>
      </w:pPr>
      <w:r>
        <w:rPr/>
        <w:t>[[@Bible:1Ch 9:23 ]][[9:23 &gt;&gt; 1Ch 9:23]] {{field-on:Bible}} И те и синовете им имаха настоятелството на вратата на дома Господен, на дома на скинията, за да вардят по ред. {{field-off:Bible}}</w:t>
      </w:r>
    </w:p>
    <w:p>
      <w:pPr>
        <w:pStyle w:val="Normal"/>
        <w:rPr/>
      </w:pPr>
      <w:r>
        <w:rPr/>
        <w:t>[[@Bible:1Ch 9:24 ]][[9:24 &gt;&gt; 1Ch 9:24]] {{field-on:Bible}} Към четирите ветрища бяха вратарите: към изток, към запад, към север, и към юг. {{field-off:Bible}}</w:t>
      </w:r>
    </w:p>
    <w:p>
      <w:pPr>
        <w:pStyle w:val="Normal"/>
        <w:rPr/>
      </w:pPr>
      <w:r>
        <w:rPr/>
        <w:t>[[@Bible:1Ch 9:25 ]][[9:25 &gt;&gt; 1Ch 9:25]] {{field-on:Bible}} А братята им които бяха по селата им трябваше да дохождат по седем дни в определените времена с тях. {{field-off:Bible}}</w:t>
      </w:r>
    </w:p>
    <w:p>
      <w:pPr>
        <w:pStyle w:val="Normal"/>
        <w:rPr/>
      </w:pPr>
      <w:r>
        <w:rPr/>
        <w:t>[[@Bible:1Ch 9:26 ]][[9:26 &gt;&gt; 1Ch 9:26]] {{field-on:Bible}} Защото тези Левити, четирмата главни вратари, оставаха в службата си, и имаха настоятелството на обиталищата и на съкровищата на дома Божий. {{field-off:Bible}}</w:t>
      </w:r>
    </w:p>
    <w:p>
      <w:pPr>
        <w:pStyle w:val="Normal"/>
        <w:rPr/>
      </w:pPr>
      <w:r>
        <w:rPr/>
        <w:t>[[@Bible:1Ch 9:27 ]][[9:27 &gt;&gt; 1Ch 9:27]] {{field-on:Bible}} И нощуваха около дома Божий, защото стражата бе върх тях, и те трябваше да го отварят всяка заран. {{field-off:Bible}}</w:t>
      </w:r>
    </w:p>
    <w:p>
      <w:pPr>
        <w:pStyle w:val="Normal"/>
        <w:rPr/>
      </w:pPr>
      <w:r>
        <w:rPr/>
        <w:t>[[@Bible:1Ch 9:28 ]][[9:28 &gt;&gt; 1Ch 9:28]] {{field-on:Bible}} И някои от тях бяха над служебните съсъди, защото по число ги вносяха, и по число ги износяха. {{field-off:Bible}}</w:t>
      </w:r>
    </w:p>
    <w:p>
      <w:pPr>
        <w:pStyle w:val="Normal"/>
        <w:rPr/>
      </w:pPr>
      <w:r>
        <w:rPr/>
        <w:t>[[@Bible:1Ch 9:29 ]][[9:29 &gt;&gt; 1Ch 9:29]] {{field-on:Bible}} От тях още бяха определени над другите съсъди, и над всичките свещени съсъди, и над чистото брашно, и виното, и елея, и ливана, и ароматите. {{field-off:Bible}}</w:t>
      </w:r>
    </w:p>
    <w:p>
      <w:pPr>
        <w:pStyle w:val="Normal"/>
        <w:rPr/>
      </w:pPr>
      <w:r>
        <w:rPr/>
        <w:t>[[@Bible:1Ch 9:30 ]][[9:30 &gt;&gt; 1Ch 9:30]] {{field-on:Bible}} А някои от синовете на свещениците правеха благовонното миро. {{field-off:Bible}}</w:t>
      </w:r>
    </w:p>
    <w:p>
      <w:pPr>
        <w:pStyle w:val="Normal"/>
        <w:rPr/>
      </w:pPr>
      <w:r>
        <w:rPr/>
        <w:t>[[@Bible:1Ch 9:31 ]][[9:31 &gt;&gt; 1Ch 9:31]] {{field-on:Bible}} А Мататия, който бе от Левитите, първородний на Селума Корееца, имаше настоятелството над пържените в сковрада жъртви. {{field-off:Bible}}</w:t>
      </w:r>
    </w:p>
    <w:p>
      <w:pPr>
        <w:pStyle w:val="Normal"/>
        <w:rPr/>
      </w:pPr>
      <w:r>
        <w:rPr/>
        <w:t>[[@Bible:1Ch 9:32 ]][[9:32 &gt;&gt; 1Ch 9:32]] {{field-on:Bible}} И други от братята им, от синовете на Каатците, бяха над хлебовете на предложението за да ги приготвят всяка събота. {{field-off:Bible}}</w:t>
      </w:r>
    </w:p>
    <w:p>
      <w:pPr>
        <w:pStyle w:val="Normal"/>
        <w:rPr/>
      </w:pPr>
      <w:r>
        <w:rPr/>
        <w:t>[[@Bible:1Ch 9:33 ]][[9:33 &gt;&gt; 1Ch 9:33]] {{field-on:Bible}} И от тях бяха певците началници на отечествията на Левитите, които оставаха в обиталищата свободни, защото се упражняваха в това дело деня и нощя. {{field-off:Bible}}</w:t>
      </w:r>
    </w:p>
    <w:p>
      <w:pPr>
        <w:pStyle w:val="Normal"/>
        <w:rPr/>
      </w:pPr>
      <w:r>
        <w:rPr/>
        <w:t>[[@Bible:1Ch 9:34 ]][[9:34 &gt;&gt; 1Ch 9:34]] {{field-on:Bible}} Тези бяха началници на отечествията на Левитите, началници според родовете им: те обитаваха в Ерусалим. {{field-off:Bible}}</w:t>
      </w:r>
    </w:p>
    <w:p>
      <w:pPr>
        <w:pStyle w:val="Normal"/>
        <w:rPr/>
      </w:pPr>
      <w:r>
        <w:rPr/>
        <w:t>[[@Bible:1Ch 9:35 ]][[9:35 &gt;&gt; 1Ch 9:35]] {{field-on:Bible}} А в Гаваон се насели Гаваоновът отец Иеил; и името на жена му бе Мааха; {{field-off:Bible}}</w:t>
      </w:r>
    </w:p>
    <w:p>
      <w:pPr>
        <w:pStyle w:val="Normal"/>
        <w:rPr/>
      </w:pPr>
      <w:r>
        <w:rPr/>
        <w:t>[[@Bible:1Ch 9:36 ]][[9:36 &gt;&gt; 1Ch 9:36]] {{field-on:Bible}} а първородний му син бе Авдон, после Сур, и Кис, и Ваал, и Нир, и Надав, {{field-off:Bible}}</w:t>
      </w:r>
    </w:p>
    <w:p>
      <w:pPr>
        <w:pStyle w:val="Normal"/>
        <w:rPr/>
      </w:pPr>
      <w:r>
        <w:rPr/>
        <w:t>[[@Bible:1Ch 9:37 ]][[9:37 &gt;&gt; 1Ch 9:37]] {{field-on:Bible}} и Гедор, и Ахио, и Захария, и Макелот; {{field-off:Bible}}</w:t>
      </w:r>
    </w:p>
    <w:p>
      <w:pPr>
        <w:pStyle w:val="Normal"/>
        <w:rPr/>
      </w:pPr>
      <w:r>
        <w:rPr/>
        <w:t>[[@Bible:1Ch 9:38 ]][[9:38 &gt;&gt; 1Ch 9:38]] {{field-on:Bible}} а Макелот роди Симеама; още и те се населиха с братята си в Ерусалим, срещу братята си. {{field-off:Bible}}</w:t>
      </w:r>
    </w:p>
    <w:p>
      <w:pPr>
        <w:pStyle w:val="Normal"/>
        <w:rPr/>
      </w:pPr>
      <w:r>
        <w:rPr/>
        <w:t>[[@Bible:1Ch 9:39 ]][[9:39 &gt;&gt; 1Ch 9:39]] {{field-on:Bible}} А Нир роди Киса; а Кис роди Саула; а Саул роди Ионатана, и Мелсисуя, и Авинадава, и Есваала. {{field-off:Bible}}</w:t>
      </w:r>
    </w:p>
    <w:p>
      <w:pPr>
        <w:pStyle w:val="Normal"/>
        <w:rPr/>
      </w:pPr>
      <w:r>
        <w:rPr/>
        <w:t>[[@Bible:1Ch 9:40 ]][[9:40 &gt;&gt; 1Ch 9:40]] {{field-on:Bible}} А синът на Ионатана бе Мерив-ваал; а Мерив-ваал роди Михея. {{field-off:Bible}}</w:t>
      </w:r>
    </w:p>
    <w:p>
      <w:pPr>
        <w:pStyle w:val="Normal"/>
        <w:rPr/>
      </w:pPr>
      <w:r>
        <w:rPr/>
        <w:t>[[@Bible:1Ch 9:41 ]][[9:41 &gt;&gt; 1Ch 9:41]] {{field-on:Bible}} А синовете на Михея бяха Фитон, и Мелех, и Тарея {{field-off:Bible}}</w:t>
      </w:r>
    </w:p>
    <w:p>
      <w:pPr>
        <w:pStyle w:val="Normal"/>
        <w:rPr/>
      </w:pPr>
      <w:r>
        <w:rPr/>
        <w:t>[[@Bible:1Ch 9:42 ]][[9:42 &gt;&gt; 1Ch 9:42]] {{field-on:Bible}} и Ахаз който роди Яра; а Яра роди Алемета, и Азмавета, и Зимрия; а Зимрий роди Моса; {{field-off:Bible}}</w:t>
      </w:r>
    </w:p>
    <w:p>
      <w:pPr>
        <w:pStyle w:val="Normal"/>
        <w:rPr/>
      </w:pPr>
      <w:r>
        <w:rPr/>
        <w:t>[[@Bible:1Ch 9:43 ]][[9:43 &gt;&gt; 1Ch 9:43]] {{field-on:Bible}} а Моса роди Винея; а негов син бе Рафаия; син негов, Елеаса; негов син, Асил. {{field-off:Bible}}</w:t>
      </w:r>
    </w:p>
    <w:p>
      <w:pPr>
        <w:pStyle w:val="Normal"/>
        <w:rPr/>
      </w:pPr>
      <w:r>
        <w:rPr/>
        <w:t>[[@Bible:1Ch 9:44 ]][[9:44 &gt;&gt; 1Ch 9:44]] {{field-on:Bible}} А Асил имаше шестина синове на които имената са тези Азрикам, Вохеру, и Исмаил, и Сеария, и Авдия, и Анан те бяха Асилови синове. {{field-off:Bible}}</w:t>
      </w:r>
    </w:p>
    <w:p>
      <w:pPr>
        <w:pStyle w:val="Heading2"/>
        <w:rPr/>
      </w:pPr>
      <w:r>
        <w:rPr/>
        <w:t>Глава 10</w:t>
      </w:r>
    </w:p>
    <w:p>
      <w:pPr>
        <w:pStyle w:val="Normal"/>
        <w:rPr/>
      </w:pPr>
      <w:r>
        <w:rPr/>
        <w:t>[[@Bible:1Ch 10:1 ]][[10:1 &gt;&gt; 1Ch 10:1]] {{field-on:Bible}} А Филистимците ратуваха против Израиля; и побегнаха Израилевите мъже от лицето на Филистимците, и паднаха ранени в гората Гелвуе. {{field-off:Bible}}</w:t>
      </w:r>
    </w:p>
    <w:p>
      <w:pPr>
        <w:pStyle w:val="Normal"/>
        <w:rPr/>
      </w:pPr>
      <w:r>
        <w:rPr/>
        <w:t>[[@Bible:1Ch 10:2 ]][[10:2 &gt;&gt; 1Ch 10:2]] {{field-on:Bible}} И в гонението пристигнаха Филистимците Саула и синовете му; и удариха Филистимците Ионатана, и Авинадава, и Мелхисуя, Сауловите синове. {{field-off:Bible}}</w:t>
      </w:r>
    </w:p>
    <w:p>
      <w:pPr>
        <w:pStyle w:val="Normal"/>
        <w:rPr/>
      </w:pPr>
      <w:r>
        <w:rPr/>
        <w:t>[[@Bible:1Ch 10:3 ]][[10:3 &gt;&gt; 1Ch 10:3]] {{field-on:Bible}} И натегваше боят върх Саула, и сполучиха го стрелците, и нарани се от стрелците. {{field-off:Bible}}</w:t>
      </w:r>
    </w:p>
    <w:p>
      <w:pPr>
        <w:pStyle w:val="Normal"/>
        <w:rPr/>
      </w:pPr>
      <w:r>
        <w:rPr/>
        <w:t>[[@Bible:1Ch 10:4 ]][[10:4 &gt;&gt; 1Ch 10:4]] {{field-on:Bible}} И рече Саул на оръженосеца си: Изтръгни меча си та ме прободи с него, за да не дойдат тези необрязани и се поругаят с мене. Но оръженосецът му не рачи, защото се боеше много. За това взе Саул меча та падна върх него. {{field-off:Bible}}</w:t>
      </w:r>
    </w:p>
    <w:p>
      <w:pPr>
        <w:pStyle w:val="Normal"/>
        <w:rPr/>
      </w:pPr>
      <w:r>
        <w:rPr/>
        <w:t>[[@Bible:1Ch 10:5 ]][[10:5 &gt;&gt; 1Ch 10:5]] {{field-on:Bible}} И като видя оръженосецът му че умря Саул, падна и той на меча си та умря. {{field-off:Bible}}</w:t>
      </w:r>
    </w:p>
    <w:p>
      <w:pPr>
        <w:pStyle w:val="Normal"/>
        <w:rPr/>
      </w:pPr>
      <w:r>
        <w:rPr/>
        <w:t>[[@Bible:1Ch 10:6 ]][[10:6 &gt;&gt; 1Ch 10:6]] {{field-on:Bible}} Така умря Саул и тримата му синове; и всичкий му дом умря заедно. {{field-off:Bible}}</w:t>
      </w:r>
    </w:p>
    <w:p>
      <w:pPr>
        <w:pStyle w:val="Normal"/>
        <w:rPr/>
      </w:pPr>
      <w:r>
        <w:rPr/>
        <w:t>[[@Bible:1Ch 10:7 ]][[10:7 &gt;&gt; 1Ch 10:7]] {{field-on:Bible}} И всичките Израилеви мъже които бяха в дола, като видяха че побягнаха и че Саул и синовете му умряха, тогаз оставиха градовете си та побягнаха; а Филистимците дойдоха та се населиха в тях. {{field-off:Bible}}</w:t>
      </w:r>
    </w:p>
    <w:p>
      <w:pPr>
        <w:pStyle w:val="Normal"/>
        <w:rPr/>
      </w:pPr>
      <w:r>
        <w:rPr/>
        <w:t>[[@Bible:1Ch 10:8 ]][[10:8 &gt;&gt; 1Ch 10:8]] {{field-on:Bible}} И на утрешния ден, когато дойдоха Филистимците за да съблекат убитите, намериха Саула и синовете му паднали на гората Гелвуе. {{field-off:Bible}}</w:t>
      </w:r>
    </w:p>
    <w:p>
      <w:pPr>
        <w:pStyle w:val="Normal"/>
        <w:rPr/>
      </w:pPr>
      <w:r>
        <w:rPr/>
        <w:t>[[@Bible:1Ch 10:9 ]][[10:9 &gt;&gt; 1Ch 10:9]] {{field-on:Bible}} И съблякоха го, и взеха главата му и оръжията му, и разпратиха наоколо в Филистимската земя за да раздадат известие на идолите си и на людете. {{field-off:Bible}}</w:t>
      </w:r>
    </w:p>
    <w:p>
      <w:pPr>
        <w:pStyle w:val="Normal"/>
        <w:rPr/>
      </w:pPr>
      <w:r>
        <w:rPr/>
        <w:t>[[@Bible:1Ch 10:10 ]][[10:10 &gt;&gt; 1Ch 10:10]] {{field-on:Bible}} И положиха оръжията му в дома на боговете си; и в Дагоновия храм приковаха главата му. {{field-off:Bible}}</w:t>
      </w:r>
    </w:p>
    <w:p>
      <w:pPr>
        <w:pStyle w:val="Normal"/>
        <w:rPr/>
      </w:pPr>
      <w:r>
        <w:rPr/>
        <w:t>[[@Bible:1Ch 10:11 ]][[10:11 &gt;&gt; 1Ch 10:11]] {{field-on:Bible}} А когато чуха всичките жители на Явис-галаад всичко що направиха Филистимците на Саула, {{field-off:Bible}}</w:t>
      </w:r>
    </w:p>
    <w:p>
      <w:pPr>
        <w:pStyle w:val="Normal"/>
        <w:rPr/>
      </w:pPr>
      <w:r>
        <w:rPr/>
        <w:t>[[@Bible:1Ch 10:12 ]][[10:12 &gt;&gt; 1Ch 10:12]] {{field-on:Bible}} подигнаха се всичките силни мъже та дигнаха тялото на Саула и телата на синовете му, и донесоха ги в Явис, и погребоха костите им под теревинта на Явис; и постиха седем дни. {{field-off:Bible}}</w:t>
      </w:r>
    </w:p>
    <w:p>
      <w:pPr>
        <w:pStyle w:val="Normal"/>
        <w:rPr/>
      </w:pPr>
      <w:r>
        <w:rPr/>
        <w:t>[[@Bible:1Ch 10:13 ]][[10:13 &gt;&gt; 1Ch 10:13]] {{field-on:Bible}} Така умря Саул за беззаконието си което стори Господу, против словото Господне което не упази, а още защото бе потърсил бесовъпрошател за да се допита, {{field-off:Bible}}</w:t>
      </w:r>
    </w:p>
    <w:p>
      <w:pPr>
        <w:pStyle w:val="Normal"/>
        <w:rPr/>
      </w:pPr>
      <w:r>
        <w:rPr/>
        <w:t>[[@Bible:1Ch 10:14 ]][[10:14 &gt;&gt; 1Ch 10:14]] {{field-on:Bible}} а Господа не попита; затова го умъртви, и върна царството към Давида, Иесеевия син. {{field-off:Bible}}</w:t>
      </w:r>
    </w:p>
    <w:p>
      <w:pPr>
        <w:pStyle w:val="Heading2"/>
        <w:rPr/>
      </w:pPr>
      <w:r>
        <w:rPr/>
        <w:t>Глава 11</w:t>
      </w:r>
    </w:p>
    <w:p>
      <w:pPr>
        <w:pStyle w:val="Normal"/>
        <w:rPr/>
      </w:pPr>
      <w:r>
        <w:rPr/>
        <w:t>[[@Bible:1Ch 11:1 ]][[11:1 &gt;&gt; 1Ch 11:1]] {{field-on:Bible}} Тогаз се събра всичкий Израил при Давида в Хеврон и рекоха: Ето, кост твоя и плът твоя сме. {{field-off:Bible}}</w:t>
      </w:r>
    </w:p>
    <w:p>
      <w:pPr>
        <w:pStyle w:val="Normal"/>
        <w:rPr/>
      </w:pPr>
      <w:r>
        <w:rPr/>
        <w:t>[[@Bible:1Ch 11:2 ]][[11:2 &gt;&gt; 1Ch 11:2]] {{field-on:Bible}} И по-напред още, когато Саул царуваше, ти беше който извождаше и въвождаше Израиля, и на тебе рече Господ Бог твой: Ти ще пасеш людете ми Израиля, и ти ще бъдеш вожд над людете ми Израиля. {{field-off:Bible}}</w:t>
      </w:r>
    </w:p>
    <w:p>
      <w:pPr>
        <w:pStyle w:val="Normal"/>
        <w:rPr/>
      </w:pPr>
      <w:r>
        <w:rPr/>
        <w:t>[[@Bible:1Ch 11:3 ]][[11:3 &gt;&gt; 1Ch 11:3]] {{field-on:Bible}} И дойдоха всичките Израилеви старейшини при царя в Хеврон; и направи Давид уговор с тях в Хеврон пред Господа; и помазаха Давида за цар над Израиля, според словото Господне чрез Самуила. {{field-off:Bible}}</w:t>
      </w:r>
    </w:p>
    <w:p>
      <w:pPr>
        <w:pStyle w:val="Normal"/>
        <w:rPr/>
      </w:pPr>
      <w:r>
        <w:rPr/>
        <w:t>[[@Bible:1Ch 11:4 ]][[11:4 &gt;&gt; 1Ch 11:4]] {{field-on:Bible}} И отидоха Давид и всичкий Израил в Ерусалим (който бе Иевус), дето бяха Иевусците които живееха в земята. {{field-off:Bible}}</w:t>
      </w:r>
    </w:p>
    <w:p>
      <w:pPr>
        <w:pStyle w:val="Normal"/>
        <w:rPr/>
      </w:pPr>
      <w:r>
        <w:rPr/>
        <w:t>[[@Bible:1Ch 11:5 ]][[11:5 &gt;&gt; 1Ch 11:5]] {{field-on:Bible}} А жителите на Иевус рекоха Давиду: Няма да влезеш тук. Но Давид превзе твърделя Сион: той е Давидовът град. {{field-off:Bible}}</w:t>
      </w:r>
    </w:p>
    <w:p>
      <w:pPr>
        <w:pStyle w:val="Normal"/>
        <w:rPr/>
      </w:pPr>
      <w:r>
        <w:rPr/>
        <w:t>[[@Bible:1Ch 11:6 ]][[11:6 &gt;&gt; 1Ch 11:6]] {{field-on:Bible}} И рече Давид: Който първ удари Иевусците, той ще бъде началник и войвода. И първ възлезе Иоав Саруинът син, и стана началник. {{field-off:Bible}}</w:t>
      </w:r>
    </w:p>
    <w:p>
      <w:pPr>
        <w:pStyle w:val="Normal"/>
        <w:rPr/>
      </w:pPr>
      <w:r>
        <w:rPr/>
        <w:t>[[@Bible:1Ch 11:7 ]][[11:7 &gt;&gt; 1Ch 11:7]] {{field-on:Bible}} И насели се Давид в твърделя; за това се нарече Давидов град. {{field-off:Bible}}</w:t>
      </w:r>
    </w:p>
    <w:p>
      <w:pPr>
        <w:pStyle w:val="Normal"/>
        <w:rPr/>
      </w:pPr>
      <w:r>
        <w:rPr/>
        <w:t>[[@Bible:1Ch 11:8 ]][[11:8 &gt;&gt; 1Ch 11:8]] {{field-on:Bible}} И съгради града околовръст от Мило и наоколо, и поднови Иоав остатъка на града. {{field-off:Bible}}</w:t>
      </w:r>
    </w:p>
    <w:p>
      <w:pPr>
        <w:pStyle w:val="Normal"/>
        <w:rPr/>
      </w:pPr>
      <w:r>
        <w:rPr/>
        <w:t>[[@Bible:1Ch 11:9 ]][[11:9 &gt;&gt; 1Ch 11:9]] {{field-on:Bible}} И Давид напредваше и увеличаваше се, и Господ на Силите бе с него. {{field-off:Bible}}</w:t>
      </w:r>
    </w:p>
    <w:p>
      <w:pPr>
        <w:pStyle w:val="Normal"/>
        <w:rPr/>
      </w:pPr>
      <w:r>
        <w:rPr/>
        <w:t>[[@Bible:1Ch 11:10 ]][[11:10 &gt;&gt; 1Ch 11:10]] {{field-on:Bible}} А тези бяха началниците на крепките които имаше Давид, които се подвизаха с него за царството му с всичкия Израил за да го направят цар, според словото Господне което биде за Израиля. {{field-off:Bible}}</w:t>
      </w:r>
    </w:p>
    <w:p>
      <w:pPr>
        <w:pStyle w:val="Normal"/>
        <w:rPr/>
      </w:pPr>
      <w:r>
        <w:rPr/>
        <w:t>[[@Bible:1Ch 11:11 ]][[11:11 &gt;&gt; 1Ch 11:11]] {{field-on:Bible}} И това е числото на крепките които имаше Давид: Ясовеам, Ахмоновий син, първий чиноначалник: той като ратуваше и махаше копието си против триста, уби ги в един бой. {{field-off:Bible}}</w:t>
      </w:r>
    </w:p>
    <w:p>
      <w:pPr>
        <w:pStyle w:val="Normal"/>
        <w:rPr/>
      </w:pPr>
      <w:r>
        <w:rPr/>
        <w:t>[[@Bible:1Ch 11:12 ]][[11:12 &gt;&gt; 1Ch 11:12]] {{field-on:Bible}} И по него Елеазар Додовий син, Ахохиецът, който бе един от тримата крепки. {{field-off:Bible}}</w:t>
      </w:r>
    </w:p>
    <w:p>
      <w:pPr>
        <w:pStyle w:val="Normal"/>
        <w:rPr/>
      </w:pPr>
      <w:r>
        <w:rPr/>
        <w:t>[[@Bible:1Ch 11:13 ]][[11:13 &gt;&gt; 1Ch 11:13]] {{field-on:Bible}} Той бе с Давида във Фасдамим; и Филистимците се събраха там за бой дето имаше част нива пълна с ечимик; и людете побегнаха от лицето на Филистимците. {{field-off:Bible}}</w:t>
      </w:r>
    </w:p>
    <w:p>
      <w:pPr>
        <w:pStyle w:val="Normal"/>
        <w:rPr/>
      </w:pPr>
      <w:r>
        <w:rPr/>
        <w:t>[[@Bible:1Ch 11:14 ]][[11:14 &gt;&gt; 1Ch 11:14]] {{field-on:Bible}} А те се възправиха всред нивата та я освободиха и поразиха Филистимците; и направи Господ голямо спасение. {{field-off:Bible}}</w:t>
      </w:r>
    </w:p>
    <w:p>
      <w:pPr>
        <w:pStyle w:val="Normal"/>
        <w:rPr/>
      </w:pPr>
      <w:r>
        <w:rPr/>
        <w:t>[[@Bible:1Ch 11:15 ]][[11:15 &gt;&gt; 1Ch 11:15]] {{field-on:Bible}} Слязоха още трима от тридесетте началници в камика при Давида в Одоламската пещера; а станът на Филистимците бе разположен в Рафаимския дол. {{field-off:Bible}}</w:t>
      </w:r>
    </w:p>
    <w:p>
      <w:pPr>
        <w:pStyle w:val="Normal"/>
        <w:rPr/>
      </w:pPr>
      <w:r>
        <w:rPr/>
        <w:t>[[@Bible:1Ch 11:16 ]][[11:16 &gt;&gt; 1Ch 11:16]] {{field-on:Bible}} И Давид тогаз бе в твърделя; а стражата на Филистимците бе тогаз във Витлеем, {{field-off:Bible}}</w:t>
      </w:r>
    </w:p>
    <w:p>
      <w:pPr>
        <w:pStyle w:val="Normal"/>
        <w:rPr/>
      </w:pPr>
      <w:r>
        <w:rPr/>
        <w:t>[[@Bible:1Ch 11:17 ]][[11:17 &gt;&gt; 1Ch 11:17]] {{field-on:Bible}} и пожела Давид вода, и рече: Кой би ми дал да пия вода от Витлеемския кладенец който е при портата? {{field-off:Bible}}</w:t>
      </w:r>
    </w:p>
    <w:p>
      <w:pPr>
        <w:pStyle w:val="Normal"/>
        <w:rPr/>
      </w:pPr>
      <w:r>
        <w:rPr/>
        <w:t>[[@Bible:1Ch 11:18 ]][[11:18 &gt;&gt; 1Ch 11:18]] {{field-on:Bible}} И тримата процепиха стана на Филистимците та наляха вода от Витлеемския кладенец който е при портата, и взеха та донесоха на Давида; но Давид не рачи да пие от нея, а направи я възлияние Господу, {{field-off:Bible}}</w:t>
      </w:r>
    </w:p>
    <w:p>
      <w:pPr>
        <w:pStyle w:val="Normal"/>
        <w:rPr/>
      </w:pPr>
      <w:r>
        <w:rPr/>
        <w:t>[[@Bible:1Ch 11:19 ]][[11:19 &gt;&gt; 1Ch 11:19]] {{field-on:Bible}} и рече: Да ми не бъде от Бога моего да сторя това! Кръвта ли на тези мъже да пия които туриха живота си в опасност? защото с опасността на живота си я донесоха. За това не рачи да пие от нея. Това направиха тримата крепки. {{field-off:Bible}}</w:t>
      </w:r>
    </w:p>
    <w:p>
      <w:pPr>
        <w:pStyle w:val="Normal"/>
        <w:rPr/>
      </w:pPr>
      <w:r>
        <w:rPr/>
        <w:t>[[@Bible:1Ch 11:20 ]][[11:20 &gt;&gt; 1Ch 11:20]] {{field-on:Bible}} И Ависей Иоавовът брат беше първий от тримата; и той като махаше с копието си против триста уби ги, и придоби име между тримата. {{field-off:Bible}}</w:t>
      </w:r>
    </w:p>
    <w:p>
      <w:pPr>
        <w:pStyle w:val="Normal"/>
        <w:rPr/>
      </w:pPr>
      <w:r>
        <w:rPr/>
        <w:t>[[@Bible:1Ch 11:21 ]][[11:21 &gt;&gt; 1Ch 11:21]] {{field-on:Bible}} От тримата бе по-славен над двамата, и стана им началник; но не стигна до първите трима. {{field-off:Bible}}</w:t>
      </w:r>
    </w:p>
    <w:p>
      <w:pPr>
        <w:pStyle w:val="Normal"/>
        <w:rPr/>
      </w:pPr>
      <w:r>
        <w:rPr/>
        <w:t>[[@Bible:1Ch 11:22 ]][[11:22 &gt;&gt; 1Ch 11:22]] {{field-on:Bible}} Ванаия, Иодаевът син, син на силен мъж от Кавсеил, който направи много храбрости, той порази двамата лъвовидни Моавски мъже; той още слезе та порази лъв всред рова в снежен ден. {{field-off:Bible}}</w:t>
      </w:r>
    </w:p>
    <w:p>
      <w:pPr>
        <w:pStyle w:val="Normal"/>
        <w:rPr/>
      </w:pPr>
      <w:r>
        <w:rPr/>
        <w:t>[[@Bible:1Ch 11:23 ]][[11:23 &gt;&gt; 1Ch 11:23]] {{field-on:Bible}} Той още порази мъжа Египтянина, мъжа с голям ръст, пет лакти; и в ръката на Египтянина имаше копие като кросно на тъкач; и слезе при него с тояга, и като грабна копието от ръката на Египтянина, уби го с истото му копие. {{field-off:Bible}}</w:t>
      </w:r>
    </w:p>
    <w:p>
      <w:pPr>
        <w:pStyle w:val="Normal"/>
        <w:rPr/>
      </w:pPr>
      <w:r>
        <w:rPr/>
        <w:t>[[@Bible:1Ch 11:24 ]][[11:24 &gt;&gt; 1Ch 11:24]] {{field-on:Bible}} Това направи Ванаия Иодаевът син, и придоби име между тримата крепки. {{field-off:Bible}}</w:t>
      </w:r>
    </w:p>
    <w:p>
      <w:pPr>
        <w:pStyle w:val="Normal"/>
        <w:rPr/>
      </w:pPr>
      <w:r>
        <w:rPr/>
        <w:t>[[@Bible:1Ch 11:25 ]][[11:25 &gt;&gt; 1Ch 11:25]] {{field-on:Bible}} Ето, той биде по-славен от тридесетте, но не стигна до първите трима; и постави го Давид над таинниците си. {{field-off:Bible}}</w:t>
      </w:r>
    </w:p>
    <w:p>
      <w:pPr>
        <w:pStyle w:val="Normal"/>
        <w:rPr/>
      </w:pPr>
      <w:r>
        <w:rPr/>
        <w:t>[[@Bible:1Ch 11:26 ]][[11:26 &gt;&gt; 1Ch 11:26]] {{field-on:Bible}} А крепките на войнствата бяха Асаил Иоавовът брат, Елханан синът на Додо от Витлеем, {{field-off:Bible}}</w:t>
      </w:r>
    </w:p>
    <w:p>
      <w:pPr>
        <w:pStyle w:val="Normal"/>
        <w:rPr/>
      </w:pPr>
      <w:r>
        <w:rPr/>
        <w:t>[[@Bible:1Ch 11:27 ]][[11:27 &gt;&gt; 1Ch 11:27]] {{field-on:Bible}} Самот Арорецът, Хелис Фелонецът, {{field-off:Bible}}</w:t>
      </w:r>
    </w:p>
    <w:p>
      <w:pPr>
        <w:pStyle w:val="Normal"/>
        <w:rPr/>
      </w:pPr>
      <w:r>
        <w:rPr/>
        <w:t>[[@Bible:1Ch 11:28 ]][[11:28 &gt;&gt; 1Ch 11:28]] {{field-on:Bible}} Ирас Екисовът син Текоецът, Авиезер Анатотецът, {{field-off:Bible}}</w:t>
      </w:r>
    </w:p>
    <w:p>
      <w:pPr>
        <w:pStyle w:val="Normal"/>
        <w:rPr/>
      </w:pPr>
      <w:r>
        <w:rPr/>
        <w:t>[[@Bible:1Ch 11:29 ]][[11:29 &gt;&gt; 1Ch 11:29]] {{field-on:Bible}} Сивехай Хусатецът, Илай Ахохиецът, {{field-off:Bible}}</w:t>
      </w:r>
    </w:p>
    <w:p>
      <w:pPr>
        <w:pStyle w:val="Normal"/>
        <w:rPr/>
      </w:pPr>
      <w:r>
        <w:rPr/>
        <w:t>[[@Bible:1Ch 11:30 ]][[11:30 &gt;&gt; 1Ch 11:30]] {{field-on:Bible}} Маарай Нетофатецът, Хелед синът на Ваана Нетофатеца, {{field-off:Bible}}</w:t>
      </w:r>
    </w:p>
    <w:p>
      <w:pPr>
        <w:pStyle w:val="Normal"/>
        <w:rPr/>
      </w:pPr>
      <w:r>
        <w:rPr/>
        <w:t>[[@Bible:1Ch 11:31 ]][[11:31 &gt;&gt; 1Ch 11:31]] {{field-on:Bible}} Итай синът на Ривая от Гавая на Вениаминовите синове, Ванаия Пиратонецът, {{field-off:Bible}}</w:t>
      </w:r>
    </w:p>
    <w:p>
      <w:pPr>
        <w:pStyle w:val="Normal"/>
        <w:rPr/>
      </w:pPr>
      <w:r>
        <w:rPr/>
        <w:t>[[@Bible:1Ch 11:32 ]][[11:32 &gt;&gt; 1Ch 11:32]] {{field-on:Bible}} Урай от доловете Гаас, Авиил Арватецът, {{field-off:Bible}}</w:t>
      </w:r>
    </w:p>
    <w:p>
      <w:pPr>
        <w:pStyle w:val="Normal"/>
        <w:rPr/>
      </w:pPr>
      <w:r>
        <w:rPr/>
        <w:t>[[@Bible:1Ch 11:33 ]][[11:33 &gt;&gt; 1Ch 11:33]] {{field-on:Bible}} Азмавет Варумецът, Елиава Саалвонецът, {{field-off:Bible}}</w:t>
      </w:r>
    </w:p>
    <w:p>
      <w:pPr>
        <w:pStyle w:val="Normal"/>
        <w:rPr/>
      </w:pPr>
      <w:r>
        <w:rPr/>
        <w:t>[[@Bible:1Ch 11:34 ]][[11:34 &gt;&gt; 1Ch 11:34]] {{field-on:Bible}} синовете на Асима Гизонеца, Ионатан синът на Сагия Арареца, {{field-off:Bible}}</w:t>
      </w:r>
    </w:p>
    <w:p>
      <w:pPr>
        <w:pStyle w:val="Normal"/>
        <w:rPr/>
      </w:pPr>
      <w:r>
        <w:rPr/>
        <w:t>[[@Bible:1Ch 11:35 ]][[11:35 &gt;&gt; 1Ch 11:35]] {{field-on:Bible}} Ахиам Сахаровът син Арарецът, Елифал Уровът син, {{field-off:Bible}}</w:t>
      </w:r>
    </w:p>
    <w:p>
      <w:pPr>
        <w:pStyle w:val="Normal"/>
        <w:rPr/>
      </w:pPr>
      <w:r>
        <w:rPr/>
        <w:t>[[@Bible:1Ch 11:36 ]][[11:36 &gt;&gt; 1Ch 11:36]] {{field-on:Bible}} Ефер Мехиратецът, Ахия Фелонецът, {{field-off:Bible}}</w:t>
      </w:r>
    </w:p>
    <w:p>
      <w:pPr>
        <w:pStyle w:val="Normal"/>
        <w:rPr/>
      </w:pPr>
      <w:r>
        <w:rPr/>
        <w:t>[[@Bible:1Ch 11:37 ]][[11:37 &gt;&gt; 1Ch 11:37]] {{field-on:Bible}} Есро Кармилецът, Наарай Есвеовът син, {{field-off:Bible}}</w:t>
      </w:r>
    </w:p>
    <w:p>
      <w:pPr>
        <w:pStyle w:val="Normal"/>
        <w:rPr/>
      </w:pPr>
      <w:r>
        <w:rPr/>
        <w:t>[[@Bible:1Ch 11:38 ]][[11:38 &gt;&gt; 1Ch 11:38]] {{field-on:Bible}} Иоил Натановът брат, Мивар Аргиевът син, {{field-off:Bible}}</w:t>
      </w:r>
    </w:p>
    <w:p>
      <w:pPr>
        <w:pStyle w:val="Normal"/>
        <w:rPr/>
      </w:pPr>
      <w:r>
        <w:rPr/>
        <w:t>[[@Bible:1Ch 11:39 ]][[11:39 &gt;&gt; 1Ch 11:39]] {{field-on:Bible}} Селек Амонецът, Нахарай Виротецът оръженосецът на Иоава Саруиния син, {{field-off:Bible}}</w:t>
      </w:r>
    </w:p>
    <w:p>
      <w:pPr>
        <w:pStyle w:val="Normal"/>
        <w:rPr/>
      </w:pPr>
      <w:r>
        <w:rPr/>
        <w:t>[[@Bible:1Ch 11:40 ]][[11:40 &gt;&gt; 1Ch 11:40]] {{field-on:Bible}} Ирас Иетерецът, Гарив Иетерецът, {{field-off:Bible}}</w:t>
      </w:r>
    </w:p>
    <w:p>
      <w:pPr>
        <w:pStyle w:val="Normal"/>
        <w:rPr/>
      </w:pPr>
      <w:r>
        <w:rPr/>
        <w:t>[[@Bible:1Ch 11:41 ]][[11:41 &gt;&gt; 1Ch 11:41]] {{field-on:Bible}} Урия Хетеецът, Завад Аалаевът син, {{field-off:Bible}}</w:t>
      </w:r>
    </w:p>
    <w:p>
      <w:pPr>
        <w:pStyle w:val="Normal"/>
        <w:rPr/>
      </w:pPr>
      <w:r>
        <w:rPr/>
        <w:t>[[@Bible:1Ch 11:42 ]][[11:42 &gt;&gt; 1Ch 11:42]] {{field-on:Bible}} Адина синът на Сиза Рувимеца, началник на Рувимците, и тридесет с него, {{field-off:Bible}}</w:t>
      </w:r>
    </w:p>
    <w:p>
      <w:pPr>
        <w:pStyle w:val="Normal"/>
        <w:rPr/>
      </w:pPr>
      <w:r>
        <w:rPr/>
        <w:t>[[@Bible:1Ch 11:43 ]][[11:43 &gt;&gt; 1Ch 11:43]] {{field-on:Bible}} Анан синът на Мааха, и Иосафат Митнецът, {{field-off:Bible}}</w:t>
      </w:r>
    </w:p>
    <w:p>
      <w:pPr>
        <w:pStyle w:val="Normal"/>
        <w:rPr/>
      </w:pPr>
      <w:r>
        <w:rPr/>
        <w:t>[[@Bible:1Ch 11:44 ]][[11:44 &gt;&gt; 1Ch 11:44]] {{field-on:Bible}} Озия Астеротецът, Сама и Иеиил синовете на Хотама Ароиреца, {{field-off:Bible}}</w:t>
      </w:r>
    </w:p>
    <w:p>
      <w:pPr>
        <w:pStyle w:val="Normal"/>
        <w:rPr/>
      </w:pPr>
      <w:r>
        <w:rPr/>
        <w:t>[[@Bible:1Ch 11:45 ]][[11:45 &gt;&gt; 1Ch 11:45]] {{field-on:Bible}} Иедиил синът на Симрия, и Иоха брат му Тисецът, {{field-off:Bible}}</w:t>
      </w:r>
    </w:p>
    <w:p>
      <w:pPr>
        <w:pStyle w:val="Normal"/>
        <w:rPr/>
      </w:pPr>
      <w:r>
        <w:rPr/>
        <w:t>[[@Bible:1Ch 11:46 ]][[11:46 &gt;&gt; 1Ch 11:46]] {{field-on:Bible}} Елиил Маавецът, и Иеривай и Иосавия Елнаамовите синове, и Иетема Моавецът, {{field-off:Bible}}</w:t>
      </w:r>
    </w:p>
    <w:p>
      <w:pPr>
        <w:pStyle w:val="Normal"/>
        <w:rPr/>
      </w:pPr>
      <w:r>
        <w:rPr/>
        <w:t>[[@Bible:1Ch 11:47 ]][[11:47 &gt;&gt; 1Ch 11:47]] {{field-on:Bible}} Елиил, и Овид, и Ясиил Месоваецът. {{field-off:Bible}}</w:t>
      </w:r>
    </w:p>
    <w:p>
      <w:pPr>
        <w:pStyle w:val="Heading2"/>
        <w:rPr/>
      </w:pPr>
      <w:r>
        <w:rPr/>
        <w:t>Глава 12</w:t>
      </w:r>
    </w:p>
    <w:p>
      <w:pPr>
        <w:pStyle w:val="Normal"/>
        <w:rPr/>
      </w:pPr>
      <w:r>
        <w:rPr/>
        <w:t>[[@Bible:1Ch 12:1 ]][[12:1 &gt;&gt; 1Ch 12:1]] {{field-on:Bible}} И тези са които дойдоха при Давида в Сиклаг когато още беше затворен поради Саула Кисовия син; и те бяха от крепките които помагаха в боя. {{field-off:Bible}}</w:t>
      </w:r>
    </w:p>
    <w:p>
      <w:pPr>
        <w:pStyle w:val="Normal"/>
        <w:rPr/>
      </w:pPr>
      <w:r>
        <w:rPr/>
        <w:t>[[@Bible:1Ch 12:2 ]][[12:2 &gt;&gt; 1Ch 12:2]] {{field-on:Bible}} оръжени с лъкове, и употребяваха и дясната и лявата ръка за камене и стрели с лъка, които бяха от братята Саулови, от Вениамина: {{field-off:Bible}}</w:t>
      </w:r>
    </w:p>
    <w:p>
      <w:pPr>
        <w:pStyle w:val="Normal"/>
        <w:rPr/>
      </w:pPr>
      <w:r>
        <w:rPr/>
        <w:t>[[@Bible:1Ch 12:3 ]][[12:3 &gt;&gt; 1Ch 12:3]] {{field-on:Bible}} началникът Ахиезер, после Иоас, синове на Сама Гаваатеца; и Иезиил и Фелет Азмаветови синове, и Вераха, и Ииуй Анатотецът, {{field-off:Bible}}</w:t>
      </w:r>
    </w:p>
    <w:p>
      <w:pPr>
        <w:pStyle w:val="Normal"/>
        <w:rPr/>
      </w:pPr>
      <w:r>
        <w:rPr/>
        <w:t>[[@Bible:1Ch 12:4 ]][[12:4 &gt;&gt; 1Ch 12:4]] {{field-on:Bible}} и Исмаия Гаваонецът крепък между тридесетте и над тридесетте, и Иеремия, и Яазаил, и Иоанан, и Иозавад Гедиротецът, {{field-off:Bible}}</w:t>
      </w:r>
    </w:p>
    <w:p>
      <w:pPr>
        <w:pStyle w:val="Normal"/>
        <w:rPr/>
      </w:pPr>
      <w:r>
        <w:rPr/>
        <w:t>[[@Bible:1Ch 12:5 ]][[12:5 &gt;&gt; 1Ch 12:5]] {{field-on:Bible}} Елузай, и Иеримот, и Ваалия, и Семария, и Сафатия Аруфецът, {{field-off:Bible}}</w:t>
      </w:r>
    </w:p>
    <w:p>
      <w:pPr>
        <w:pStyle w:val="Normal"/>
        <w:rPr/>
      </w:pPr>
      <w:r>
        <w:rPr/>
        <w:t>[[@Bible:1Ch 12:6 ]][[12:6 &gt;&gt; 1Ch 12:6]] {{field-on:Bible}} Елкана, и Иесия, и Азареил, и Иоезер, и Ясовееам, Кореевците; {{field-off:Bible}}</w:t>
      </w:r>
    </w:p>
    <w:p>
      <w:pPr>
        <w:pStyle w:val="Normal"/>
        <w:rPr/>
      </w:pPr>
      <w:r>
        <w:rPr/>
        <w:t>[[@Bible:1Ch 12:7 ]][[12:7 &gt;&gt; 1Ch 12:7]] {{field-on:Bible}} и Иоила и Зевадия Иероамовите синове от Гедор. {{field-off:Bible}}</w:t>
      </w:r>
    </w:p>
    <w:p>
      <w:pPr>
        <w:pStyle w:val="Normal"/>
        <w:rPr/>
      </w:pPr>
      <w:r>
        <w:rPr/>
        <w:t>[[@Bible:1Ch 12:8 ]][[12:8 &gt;&gt; 1Ch 12:8]] {{field-on:Bible}} И от Гадците се отделиха някои та дойдоха при Давида у твърдела в пустинята, силни с крепост, мъже за опълчение на бой, щитоносци и копиеносци, и лицата им лица лъвови, а в бързането като сърните по горите. {{field-off:Bible}}</w:t>
      </w:r>
    </w:p>
    <w:p>
      <w:pPr>
        <w:pStyle w:val="Normal"/>
        <w:rPr/>
      </w:pPr>
      <w:r>
        <w:rPr/>
        <w:t>[[@Bible:1Ch 12:9 ]][[12:9 &gt;&gt; 1Ch 12:9]] {{field-on:Bible}} Езер, първий; Авдия, вторий; Елиав, третий; {{field-off:Bible}}</w:t>
      </w:r>
    </w:p>
    <w:p>
      <w:pPr>
        <w:pStyle w:val="Normal"/>
        <w:rPr/>
      </w:pPr>
      <w:r>
        <w:rPr/>
        <w:t>[[@Bible:1Ch 12:10 ]][[12:10 &gt;&gt; 1Ch 12:10]] {{field-on:Bible}} Мисмана, четвъртий; Иеремия, петий; {{field-off:Bible}}</w:t>
      </w:r>
    </w:p>
    <w:p>
      <w:pPr>
        <w:pStyle w:val="Normal"/>
        <w:rPr/>
      </w:pPr>
      <w:r>
        <w:rPr/>
        <w:t>[[@Bible:1Ch 12:11 ]][[12:11 &gt;&gt; 1Ch 12:11]] {{field-on:Bible}} Атай, шестий; Елиил, седмий; {{field-off:Bible}}</w:t>
      </w:r>
    </w:p>
    <w:p>
      <w:pPr>
        <w:pStyle w:val="Normal"/>
        <w:rPr/>
      </w:pPr>
      <w:r>
        <w:rPr/>
        <w:t>[[@Bible:1Ch 12:12 ]][[12:12 &gt;&gt; 1Ch 12:12]] {{field-on:Bible}} Иоанан, осмий; Елзавад, деветий; {{field-off:Bible}}</w:t>
      </w:r>
    </w:p>
    <w:p>
      <w:pPr>
        <w:pStyle w:val="Normal"/>
        <w:rPr/>
      </w:pPr>
      <w:r>
        <w:rPr/>
        <w:t>[[@Bible:1Ch 12:13 ]][[12:13 &gt;&gt; 1Ch 12:13]] {{field-on:Bible}} Иеремия, десетий; Махванай, единадесетий. {{field-off:Bible}}</w:t>
      </w:r>
    </w:p>
    <w:p>
      <w:pPr>
        <w:pStyle w:val="Normal"/>
        <w:rPr/>
      </w:pPr>
      <w:r>
        <w:rPr/>
        <w:t>[[@Bible:1Ch 12:14 ]][[12:14 &gt;&gt; 1Ch 12:14]] {{field-on:Bible}} Тези бяха от Гадовите синове, началници на войнството, един по-малък върху сто, а по-голям върху тисяща. {{field-off:Bible}}</w:t>
      </w:r>
    </w:p>
    <w:p>
      <w:pPr>
        <w:pStyle w:val="Normal"/>
        <w:rPr/>
      </w:pPr>
      <w:r>
        <w:rPr/>
        <w:t>[[@Bible:1Ch 12:15 ]][[12:15 &gt;&gt; 1Ch 12:15]] {{field-on:Bible}} Тези бяха които преминаха Иордан в първия месец когато наводняваше всичките си брегове; и разпръснаха всичките жители на дола към изток и към запад. {{field-off:Bible}}</w:t>
      </w:r>
    </w:p>
    <w:p>
      <w:pPr>
        <w:pStyle w:val="Normal"/>
        <w:rPr/>
      </w:pPr>
      <w:r>
        <w:rPr/>
        <w:t>[[@Bible:1Ch 12:16 ]][[12:16 &gt;&gt; 1Ch 12:16]] {{field-on:Bible}} Дойдоха още в твърделя при Давида от Вениаминовите и Юдините синове. {{field-off:Bible}}</w:t>
      </w:r>
    </w:p>
    <w:p>
      <w:pPr>
        <w:pStyle w:val="Normal"/>
        <w:rPr/>
      </w:pPr>
      <w:r>
        <w:rPr/>
        <w:t>[[@Bible:1Ch 12:17 ]][[12:17 &gt;&gt; 1Ch 12:17]] {{field-on:Bible}} И Давид излезе да ги посрещне, и отговори и рече им: Ако идете при мене с мир за да ми помогнете, сърдцето ми ще бъде съединено с вас, но ако за да ме предадете на неприятелите ми, като няма неправда в ръцете ми, Бог на отците ни да види и да обличи това. {{field-off:Bible}}</w:t>
      </w:r>
    </w:p>
    <w:p>
      <w:pPr>
        <w:pStyle w:val="Normal"/>
        <w:rPr/>
      </w:pPr>
      <w:r>
        <w:rPr/>
        <w:t>[[@Bible:1Ch 12:18 ]][[12:18 &gt;&gt; 1Ch 12:18]] {{field-on:Bible}} И дух облече Амасая, главатаря на началниците, и рече: Твои сме, Давиде, и с тебе, Иесеев сине. Мир, мир тебе! мир и на помощниците ти! защото Бог твой ти помага. Тогаз ги прие Давид, и постави ги началници на пълка си. {{field-off:Bible}}</w:t>
      </w:r>
    </w:p>
    <w:p>
      <w:pPr>
        <w:pStyle w:val="Normal"/>
        <w:rPr/>
      </w:pPr>
      <w:r>
        <w:rPr/>
        <w:t>[[@Bible:1Ch 12:19 ]][[12:19 &gt;&gt; 1Ch 12:19]] {{field-on:Bible}} И от Манасия се припаднаха при Давида когато дойде с Филистимците против Саула за да се бие, но не им помогнаха; защото войводите на Филистимците се съветваха и върнаха го, понеже думаха: Ще припадне при Саула господаря си за беда на главите ни. {{field-off:Bible}}</w:t>
      </w:r>
    </w:p>
    <w:p>
      <w:pPr>
        <w:pStyle w:val="Normal"/>
        <w:rPr/>
      </w:pPr>
      <w:r>
        <w:rPr/>
        <w:t>[[@Bible:1Ch 12:20 ]][[12:20 &gt;&gt; 1Ch 12:20]] {{field-on:Bible}} Като се връщаше в Сиклаг припаднаха при него от Манасия Адна, и Иозавад, и Иедиил, и Михаил, и Иозавад, и Елиу, и Силатай, началници на Манасиините тисящи. {{field-off:Bible}}</w:t>
      </w:r>
    </w:p>
    <w:p>
      <w:pPr>
        <w:pStyle w:val="Normal"/>
        <w:rPr/>
      </w:pPr>
      <w:r>
        <w:rPr/>
        <w:t>[[@Bible:1Ch 12:21 ]][[12:21 &gt;&gt; 1Ch 12:21]] {{field-on:Bible}} и те помогнаха Давиду против разбойниците, защото бяха всичките силни с крепост; и станаха началници на воинството. {{field-off:Bible}}</w:t>
      </w:r>
    </w:p>
    <w:p>
      <w:pPr>
        <w:pStyle w:val="Normal"/>
        <w:rPr/>
      </w:pPr>
      <w:r>
        <w:rPr/>
        <w:t>[[@Bible:1Ch 12:22 ]][[12:22 &gt;&gt; 1Ch 12:22]] {{field-on:Bible}} Защото тогаз, от ден на ден, дохождаха при Давида за да му помогнат, доде стана стан голям като стан Божий. {{field-off:Bible}}</w:t>
      </w:r>
    </w:p>
    <w:p>
      <w:pPr>
        <w:pStyle w:val="Normal"/>
        <w:rPr/>
      </w:pPr>
      <w:r>
        <w:rPr/>
        <w:t>[[@Bible:1Ch 12:23 ]][[12:23 &gt;&gt; 1Ch 12:23]] {{field-on:Bible}} И тези са изброенията на началниците оръжените за бой които дойдоха при Давида в Хеврон за да възвърнат нему царството Саулово според словото Господне: {{field-off:Bible}}</w:t>
      </w:r>
    </w:p>
    <w:p>
      <w:pPr>
        <w:pStyle w:val="Normal"/>
        <w:rPr/>
      </w:pPr>
      <w:r>
        <w:rPr/>
        <w:t>[[@Bible:1Ch 12:24 ]][[12:24 &gt;&gt; 1Ch 12:24]] {{field-on:Bible}} Юдините синове щитоносци и копиеносци, шест тисящи и осемстотин, оръжени за бой; {{field-off:Bible}}</w:t>
      </w:r>
    </w:p>
    <w:p>
      <w:pPr>
        <w:pStyle w:val="Normal"/>
        <w:rPr/>
      </w:pPr>
      <w:r>
        <w:rPr/>
        <w:t>[[@Bible:1Ch 12:25 ]][[12:25 &gt;&gt; 1Ch 12:25]] {{field-on:Bible}} От Симеоновите синове, силни с крепост за бой, седем тисящи и сто, {{field-off:Bible}}</w:t>
      </w:r>
    </w:p>
    <w:p>
      <w:pPr>
        <w:pStyle w:val="Normal"/>
        <w:rPr/>
      </w:pPr>
      <w:r>
        <w:rPr/>
        <w:t>[[@Bible:1Ch 12:26 ]][[12:26 &gt;&gt; 1Ch 12:26]] {{field-on:Bible}} От Левийните синове, четири тисящи и шестстотин; {{field-off:Bible}}</w:t>
      </w:r>
    </w:p>
    <w:p>
      <w:pPr>
        <w:pStyle w:val="Normal"/>
        <w:rPr/>
      </w:pPr>
      <w:r>
        <w:rPr/>
        <w:t>[[@Bible:1Ch 12:27 ]][[12:27 &gt;&gt; 1Ch 12:27]] {{field-on:Bible}} и Иодай беше началник на Аароновците; и с него бяха три тисящи и седемстотин, {{field-off:Bible}}</w:t>
      </w:r>
    </w:p>
    <w:p>
      <w:pPr>
        <w:pStyle w:val="Normal"/>
        <w:rPr/>
      </w:pPr>
      <w:r>
        <w:rPr/>
        <w:t>[[@Bible:1Ch 12:28 ]][[12:28 &gt;&gt; 1Ch 12:28]] {{field-on:Bible}} и Садок, млад, силен с крепост, и от дома на отца му двадесет и двама началници; {{field-off:Bible}}</w:t>
      </w:r>
    </w:p>
    <w:p>
      <w:pPr>
        <w:pStyle w:val="Normal"/>
        <w:rPr/>
      </w:pPr>
      <w:r>
        <w:rPr/>
        <w:t>[[@Bible:1Ch 12:29 ]][[12:29 &gt;&gt; 1Ch 12:29]] {{field-on:Bible}} И от Вениаминовите синове, Сауловите братя, три тисящи; защото до тогаз по-голямата им част защищаваше Сауловия дом; {{field-off:Bible}}</w:t>
      </w:r>
    </w:p>
    <w:p>
      <w:pPr>
        <w:pStyle w:val="Normal"/>
        <w:rPr/>
      </w:pPr>
      <w:r>
        <w:rPr/>
        <w:t>[[@Bible:1Ch 12:30 ]][[12:30 &gt;&gt; 1Ch 12:30]] {{field-on:Bible}} И от Ефремовите синове, двадесет тисящи и осемстотин, силни с крепост, именити мъже от отеческия му дом; {{field-off:Bible}}</w:t>
      </w:r>
    </w:p>
    <w:p>
      <w:pPr>
        <w:pStyle w:val="Normal"/>
        <w:rPr/>
      </w:pPr>
      <w:r>
        <w:rPr/>
        <w:t>[[@Bible:1Ch 12:31 ]][[12:31 &gt;&gt; 1Ch 12:31]] {{field-on:Bible}} И от половината Манасийно племе, осемнадесет тисящи, които се нарекоха по име за да дойдат да направят Давида цар. {{field-off:Bible}}</w:t>
      </w:r>
    </w:p>
    <w:p>
      <w:pPr>
        <w:pStyle w:val="Normal"/>
        <w:rPr/>
      </w:pPr>
      <w:r>
        <w:rPr/>
        <w:t>[[@Bible:1Ch 12:32 ]][[12:32 &gt;&gt; 1Ch 12:32]] {{field-on:Bible}} И от Исахаровите синове, мъже разумни в знанието на времената щото да познават що трябваше да прави Израил, началниците им бяха двесте, и всичките им братя под повелението им. {{field-off:Bible}}</w:t>
      </w:r>
    </w:p>
    <w:p>
      <w:pPr>
        <w:pStyle w:val="Normal"/>
        <w:rPr/>
      </w:pPr>
      <w:r>
        <w:rPr/>
        <w:t>[[@Bible:1Ch 12:33 ]][[12:33 &gt;&gt; 1Ch 12:33]] {{field-on:Bible}} От Завулона колкото излязоха на бран опълчаеми на бой с всичките воински оръжия, петдесет тисящи, за опълчение, не с непостоянно сърдце; {{field-off:Bible}}</w:t>
      </w:r>
    </w:p>
    <w:p>
      <w:pPr>
        <w:pStyle w:val="Normal"/>
        <w:rPr/>
      </w:pPr>
      <w:r>
        <w:rPr/>
        <w:t>[[@Bible:1Ch 12:34 ]][[12:34 &gt;&gt; 1Ch 12:34]] {{field-on:Bible}} И от Нефталима, тисяща началници, и с тях щитоносци и копиеносци тридесет и седем тисящи. {{field-off:Bible}}</w:t>
      </w:r>
    </w:p>
    <w:p>
      <w:pPr>
        <w:pStyle w:val="Normal"/>
        <w:rPr/>
      </w:pPr>
      <w:r>
        <w:rPr/>
        <w:t>[[@Bible:1Ch 12:35 ]][[12:35 &gt;&gt; 1Ch 12:35]] {{field-on:Bible}} И от Дановците, мъже опълчаеми на бой, двадесет и осем тисящи и шестотин; {{field-off:Bible}}</w:t>
      </w:r>
    </w:p>
    <w:p>
      <w:pPr>
        <w:pStyle w:val="Normal"/>
        <w:rPr/>
      </w:pPr>
      <w:r>
        <w:rPr/>
        <w:t>[[@Bible:1Ch 12:36 ]][[12:36 &gt;&gt; 1Ch 12:36]] {{field-on:Bible}} И от Асира колкото излязоха на бран за опълчение на бой, четиридесет тисящи. {{field-off:Bible}}</w:t>
      </w:r>
    </w:p>
    <w:p>
      <w:pPr>
        <w:pStyle w:val="Normal"/>
        <w:rPr/>
      </w:pPr>
      <w:r>
        <w:rPr/>
        <w:t>[[@Bible:1Ch 12:37 ]][[12:37 &gt;&gt; 1Ch 12:37]] {{field-on:Bible}} И оттатък Иордан, от Рувимовците, и от Гадовците, и от половината племе на Манасия, с всичките воински оръжия за бой, сто и двадесет тисящи. {{field-off:Bible}}</w:t>
      </w:r>
    </w:p>
    <w:p>
      <w:pPr>
        <w:pStyle w:val="Normal"/>
        <w:rPr/>
      </w:pPr>
      <w:r>
        <w:rPr/>
        <w:t>[[@Bible:1Ch 12:38 ]][[12:38 &gt;&gt; 1Ch 12:38]] {{field-on:Bible}} Всички тези ратници мъже нареждани в опълчение дойдоха с пълно сърдце в Хеврон за да направят Давида цар над всичкия Израил; и всичкият още остатък от Израиля бяха едно сърдце за да направят Давида цар. {{field-off:Bible}}</w:t>
      </w:r>
    </w:p>
    <w:p>
      <w:pPr>
        <w:pStyle w:val="Normal"/>
        <w:rPr/>
      </w:pPr>
      <w:r>
        <w:rPr/>
        <w:t>[[@Bible:1Ch 12:39 ]][[12:39 &gt;&gt; 1Ch 12:39]] {{field-on:Bible}} И там бяха с Давида три дни, и ядяха и пиеха; защото братята им бяха приготвили за тях. {{field-off:Bible}}</w:t>
      </w:r>
    </w:p>
    <w:p>
      <w:pPr>
        <w:pStyle w:val="Normal"/>
        <w:rPr/>
      </w:pPr>
      <w:r>
        <w:rPr/>
        <w:t>[[@Bible:1Ch 12:40 ]][[12:40 &gt;&gt; 1Ch 12:40]] {{field-on:Bible}} А още които бяха близу при тях, дори до Исахара и Завулона и Нефталима, донесоха им храна с осли, и с камили, и с мъски, и с волове, храна брашно, низаници смокви, и сухо грозде, и вино, и елей, и говеда, и овци изобилно; защото беше веселие в Израил. {{field-off:Bible}}</w:t>
      </w:r>
    </w:p>
    <w:p>
      <w:pPr>
        <w:pStyle w:val="Heading2"/>
        <w:rPr/>
      </w:pPr>
      <w:r>
        <w:rPr/>
        <w:t>Глава 13</w:t>
      </w:r>
    </w:p>
    <w:p>
      <w:pPr>
        <w:pStyle w:val="Normal"/>
        <w:rPr/>
      </w:pPr>
      <w:r>
        <w:rPr/>
        <w:t>[[@Bible:1Ch 13:1 ]][[13:1 &gt;&gt; 1Ch 13:1]] {{field-on:Bible}} И съветва се Давид с тисященачалниците и стоначалниците, и с всичките началници: {{field-off:Bible}}</w:t>
      </w:r>
    </w:p>
    <w:p>
      <w:pPr>
        <w:pStyle w:val="Normal"/>
        <w:rPr/>
      </w:pPr>
      <w:r>
        <w:rPr/>
        <w:t>[[@Bible:1Ch 13:2 ]][[13:2 &gt;&gt; 1Ch 13:2]] {{field-on:Bible}} и рече Давид на всичкото Израилево събрание: Ако ви е угодно и е от Господа Бога нашего, нека проводим всякъде на братята си, останалите по всичката Израилева земя, и с тях на свещениците и и на Левитите в градовете им и околностите, за да се съберат при нас; {{field-off:Bible}}</w:t>
      </w:r>
    </w:p>
    <w:p>
      <w:pPr>
        <w:pStyle w:val="Normal"/>
        <w:rPr/>
      </w:pPr>
      <w:r>
        <w:rPr/>
        <w:t>[[@Bible:1Ch 13:3 ]][[13:3 &gt;&gt; 1Ch 13:3]] {{field-on:Bible}} и да донесем при нас ковчега на Бога нашего, защото го не потърсихме в дните на Саула. {{field-off:Bible}}</w:t>
      </w:r>
    </w:p>
    <w:p>
      <w:pPr>
        <w:pStyle w:val="Normal"/>
        <w:rPr/>
      </w:pPr>
      <w:r>
        <w:rPr/>
        <w:t>[[@Bible:1Ch 13:4 ]][[13:4 &gt;&gt; 1Ch 13:4]] {{field-on:Bible}} И всичкото събрание рекоха да направят така; защото това нещо беше угодно пред очите на всичките люде. {{field-off:Bible}}</w:t>
      </w:r>
    </w:p>
    <w:p>
      <w:pPr>
        <w:pStyle w:val="Normal"/>
        <w:rPr/>
      </w:pPr>
      <w:r>
        <w:rPr/>
        <w:t>[[@Bible:1Ch 13:5 ]][[13:5 &gt;&gt; 1Ch 13:5]] {{field-on:Bible}} Тогаз Давид събра всичкия Израил, от Египетския Сихор дори до входа Емат, за да донесат ковчега Божий от Кириатиарим. {{field-off:Bible}}</w:t>
      </w:r>
    </w:p>
    <w:p>
      <w:pPr>
        <w:pStyle w:val="Normal"/>
        <w:rPr/>
      </w:pPr>
      <w:r>
        <w:rPr/>
        <w:t>[[@Bible:1Ch 13:6 ]][[13:6 &gt;&gt; 1Ch 13:6]] {{field-on:Bible}} И възлезе Давид и всичкий Израил във Ваала, в Юдин Кириатиарим, за да дигне от там ковчега на оногоз комуто името се нарича Господ Бог който седи на херувимите. {{field-off:Bible}}</w:t>
      </w:r>
    </w:p>
    <w:p>
      <w:pPr>
        <w:pStyle w:val="Normal"/>
        <w:rPr/>
      </w:pPr>
      <w:r>
        <w:rPr/>
        <w:t>[[@Bible:1Ch 13:7 ]][[13:7 &gt;&gt; 1Ch 13:7]] {{field-on:Bible}} И туриха ковчега Божий на нова колесница от Авинадавовия дом; и Оза и Ахио возеха колесницата. {{field-off:Bible}}</w:t>
      </w:r>
    </w:p>
    <w:p>
      <w:pPr>
        <w:pStyle w:val="Normal"/>
        <w:rPr/>
      </w:pPr>
      <w:r>
        <w:rPr/>
        <w:t>[[@Bible:1Ch 13:8 ]][[13:8 &gt;&gt; 1Ch 13:8]] {{field-on:Bible}} А Давид и всичкий Израил играеха пред Бога с всичка сила, и с песни, и с китари, и с псалтири, и с тъпани, и с кимвали, и с тръби. {{field-off:Bible}}</w:t>
      </w:r>
    </w:p>
    <w:p>
      <w:pPr>
        <w:pStyle w:val="Normal"/>
        <w:rPr/>
      </w:pPr>
      <w:r>
        <w:rPr/>
        <w:t>[[@Bible:1Ch 13:9 ]][[13:9 &gt;&gt; 1Ch 13:9]] {{field-on:Bible}} И като стигнаха до гумното на Хидона, Оза простря ръката си за да придържи ковчега, защото воловете го потресоха. {{field-off:Bible}}</w:t>
      </w:r>
    </w:p>
    <w:p>
      <w:pPr>
        <w:pStyle w:val="Normal"/>
        <w:rPr/>
      </w:pPr>
      <w:r>
        <w:rPr/>
        <w:t>[[@Bible:1Ch 13:10 ]][[13:10 &gt;&gt; 1Ch 13:10]] {{field-on:Bible}} И разпали се гневът Господен против Оза, и порази го защото простря ръката си върх ковчега; и умря там пред Бога. {{field-off:Bible}}</w:t>
      </w:r>
    </w:p>
    <w:p>
      <w:pPr>
        <w:pStyle w:val="Normal"/>
        <w:rPr/>
      </w:pPr>
      <w:r>
        <w:rPr/>
        <w:t>[[@Bible:1Ch 13:11 ]][[13:11 &gt;&gt; 1Ch 13:11]] {{field-on:Bible}} И оскърби се Давид че Господ направи поразение на Оза; и нарече това място Фарез-оза дори до този ден. {{field-off:Bible}}</w:t>
      </w:r>
    </w:p>
    <w:p>
      <w:pPr>
        <w:pStyle w:val="Normal"/>
        <w:rPr/>
      </w:pPr>
      <w:r>
        <w:rPr/>
        <w:t>[[@Bible:1Ch 13:12 ]][[13:12 &gt;&gt; 1Ch 13:12]] {{field-on:Bible}} И уплаши се Давид от Бога онзи ден, и говореше: Как ще донеса при себе си ковчега Божий? {{field-off:Bible}}</w:t>
      </w:r>
    </w:p>
    <w:p>
      <w:pPr>
        <w:pStyle w:val="Normal"/>
        <w:rPr/>
      </w:pPr>
      <w:r>
        <w:rPr/>
        <w:t>[[@Bible:1Ch 13:13 ]][[13:13 &gt;&gt; 1Ch 13:13]] {{field-on:Bible}} И не премести Давид ковчега при себе си в Давидовия град, но го върна в дома Овид-едома Гетеца. {{field-off:Bible}}</w:t>
      </w:r>
    </w:p>
    <w:p>
      <w:pPr>
        <w:pStyle w:val="Normal"/>
        <w:rPr/>
      </w:pPr>
      <w:r>
        <w:rPr/>
        <w:t>[[@Bible:1Ch 13:14 ]][[13:14 &gt;&gt; 1Ch 13:14]] {{field-on:Bible}} И стоя ковчегът Божийтри месеца с домородието на Овид-едома в дома му. И благослови Господ дома на Овид-едома и всичко каквото имаше. {{field-off:Bible}}</w:t>
      </w:r>
    </w:p>
    <w:p>
      <w:pPr>
        <w:pStyle w:val="Heading2"/>
        <w:rPr/>
      </w:pPr>
      <w:r>
        <w:rPr/>
        <w:t>Глава 14</w:t>
      </w:r>
    </w:p>
    <w:p>
      <w:pPr>
        <w:pStyle w:val="Normal"/>
        <w:rPr/>
      </w:pPr>
      <w:r>
        <w:rPr/>
        <w:t>[[@Bible:1Ch 14:1 ]][[14:1 &gt;&gt; 1Ch 14:1]] {{field-on:Bible}} И Хирам Тирският цар проводи посланници Давиду, и кедрови дърва, и зидари, и дърводелци за да му съградят дом. {{field-off:Bible}}</w:t>
      </w:r>
    </w:p>
    <w:p>
      <w:pPr>
        <w:pStyle w:val="Normal"/>
        <w:rPr/>
      </w:pPr>
      <w:r>
        <w:rPr/>
        <w:t>[[@Bible:1Ch 14:2 ]][[14:2 &gt;&gt; 1Ch 14:2]] {{field-on:Bible}} И позна Давид че Господ го постави цар над Израиля, защото царството му се възвиси на високо поради людете му Израиля. {{field-off:Bible}}</w:t>
      </w:r>
    </w:p>
    <w:p>
      <w:pPr>
        <w:pStyle w:val="Normal"/>
        <w:rPr/>
      </w:pPr>
      <w:r>
        <w:rPr/>
        <w:t>[[@Bible:1Ch 14:3 ]][[14:3 &gt;&gt; 1Ch 14:3]] {{field-on:Bible}} И взе Давиде още жени в Ерусалим; и роди Давид още синове и дъщери. {{field-off:Bible}}</w:t>
      </w:r>
    </w:p>
    <w:p>
      <w:pPr>
        <w:pStyle w:val="Normal"/>
        <w:rPr/>
      </w:pPr>
      <w:r>
        <w:rPr/>
        <w:t>[[@Bible:1Ch 14:4 ]][[14:4 &gt;&gt; 1Ch 14:4]] {{field-on:Bible}} И тези са имената на чадата му които му се родиха в Ерусалим: Самуа, и Совав, Натан, и Соломон, {{field-off:Bible}}</w:t>
      </w:r>
    </w:p>
    <w:p>
      <w:pPr>
        <w:pStyle w:val="Normal"/>
        <w:rPr/>
      </w:pPr>
      <w:r>
        <w:rPr/>
        <w:t>[[@Bible:1Ch 14:5 ]][[14:5 &gt;&gt; 1Ch 14:5]] {{field-on:Bible}} и Иевар, и Елисуа, и Елфалет, {{field-off:Bible}}</w:t>
      </w:r>
    </w:p>
    <w:p>
      <w:pPr>
        <w:pStyle w:val="Normal"/>
        <w:rPr/>
      </w:pPr>
      <w:r>
        <w:rPr/>
        <w:t>[[@Bible:1Ch 14:6 ]][[14:6 &gt;&gt; 1Ch 14:6]] {{field-on:Bible}} и Ногах, и Нефег, и Яфия, {{field-off:Bible}}</w:t>
      </w:r>
    </w:p>
    <w:p>
      <w:pPr>
        <w:pStyle w:val="Normal"/>
        <w:rPr/>
      </w:pPr>
      <w:r>
        <w:rPr/>
        <w:t>[[@Bible:1Ch 14:7 ]][[14:7 &gt;&gt; 1Ch 14:7]] {{field-on:Bible}} и Елисама, и Веелиада, и Елифалет. {{field-off:Bible}}</w:t>
      </w:r>
    </w:p>
    <w:p>
      <w:pPr>
        <w:pStyle w:val="Normal"/>
        <w:rPr/>
      </w:pPr>
      <w:r>
        <w:rPr/>
        <w:t>[[@Bible:1Ch 14:8 ]][[14:8 &gt;&gt; 1Ch 14:8]] {{field-on:Bible}} А като чуха Филистимците че Давид се помаза за цар над всичкия Израил, възлязоха всичките Филистимци да търсят Давида; и Давид като чу излезе против тях. {{field-off:Bible}}</w:t>
      </w:r>
    </w:p>
    <w:p>
      <w:pPr>
        <w:pStyle w:val="Normal"/>
        <w:rPr/>
      </w:pPr>
      <w:r>
        <w:rPr/>
        <w:t>[[@Bible:1Ch 14:9 ]][[14:9 &gt;&gt; 1Ch 14:9]] {{field-on:Bible}} И дойдоха Филистимците та се разпростреха в дола Рафаим. {{field-off:Bible}}</w:t>
      </w:r>
    </w:p>
    <w:p>
      <w:pPr>
        <w:pStyle w:val="Normal"/>
        <w:rPr/>
      </w:pPr>
      <w:r>
        <w:rPr/>
        <w:t>[[@Bible:1Ch 14:10 ]][[14:10 &gt;&gt; 1Ch 14:10]] {{field-on:Bible}} И попита Давид Бога и рече: Да възляза ли против Филистимците? И ще ги предадеш ли в ръката ми? И Господ му отговори: Възлез; защото ще ги предам в ръката ти. {{field-off:Bible}}</w:t>
      </w:r>
    </w:p>
    <w:p>
      <w:pPr>
        <w:pStyle w:val="Normal"/>
        <w:rPr/>
      </w:pPr>
      <w:r>
        <w:rPr/>
        <w:t>[[@Bible:1Ch 14:11 ]][[14:11 &gt;&gt; 1Ch 14:11]] {{field-on:Bible}} И възлязоха на Ваал-ферасим, и там ги порази Давид. Тогаз рече Давид: Бог се устреми върх неприятелите ми чрез ръката ми както се устремяват водите; заради това се нарече името на онова място Ваал-ферасим. {{field-off:Bible}}</w:t>
      </w:r>
    </w:p>
    <w:p>
      <w:pPr>
        <w:pStyle w:val="Normal"/>
        <w:rPr/>
      </w:pPr>
      <w:r>
        <w:rPr/>
        <w:t>[[@Bible:1Ch 14:12 ]][[14:12 &gt;&gt; 1Ch 14:12]] {{field-on:Bible}} И там оставиха боговете си; а Давид заповяда, та ги изгориха с огън. {{field-off:Bible}}</w:t>
      </w:r>
    </w:p>
    <w:p>
      <w:pPr>
        <w:pStyle w:val="Normal"/>
        <w:rPr/>
      </w:pPr>
      <w:r>
        <w:rPr/>
        <w:t>[[@Bible:1Ch 14:13 ]][[14:13 &gt;&gt; 1Ch 14:13]] {{field-on:Bible}} А Филистимците пак се разпростряха в дола. {{field-off:Bible}}</w:t>
      </w:r>
    </w:p>
    <w:p>
      <w:pPr>
        <w:pStyle w:val="Normal"/>
        <w:rPr/>
      </w:pPr>
      <w:r>
        <w:rPr/>
        <w:t>[[@Bible:1Ch 14:14 ]][[14:14 &gt;&gt; 1Ch 14:14]] {{field-on:Bible}} Заради това пак попита Давид Бога; и Бог му рече: Не възлизай подир тях, но заобиколи ги та нападни върх тях от среща черниците. {{field-off:Bible}}</w:t>
      </w:r>
    </w:p>
    <w:p>
      <w:pPr>
        <w:pStyle w:val="Normal"/>
        <w:rPr/>
      </w:pPr>
      <w:r>
        <w:rPr/>
        <w:t>[[@Bible:1Ch 14:15 ]][[14:15 &gt;&gt; 1Ch 14:15]] {{field-on:Bible}} и когато чуеш шум като от прехождане по върховете на черниците, тогаз да излезеш в боя; защото Бог ще излезе пред тебе за да поразиш Филистимския стан. {{field-off:Bible}}</w:t>
      </w:r>
    </w:p>
    <w:p>
      <w:pPr>
        <w:pStyle w:val="Normal"/>
        <w:rPr/>
      </w:pPr>
      <w:r>
        <w:rPr/>
        <w:t>[[@Bible:1Ch 14:16 ]][[14:16 &gt;&gt; 1Ch 14:16]] {{field-on:Bible}} И направи Давид както му заповяда Бог; и поразиха Филистимския стан от Гаваон до Гезер. {{field-off:Bible}}</w:t>
      </w:r>
    </w:p>
    <w:p>
      <w:pPr>
        <w:pStyle w:val="Normal"/>
        <w:rPr/>
      </w:pPr>
      <w:r>
        <w:rPr/>
        <w:t>[[@Bible:1Ch 14:17 ]][[14:17 &gt;&gt; 1Ch 14:17]] {{field-on:Bible}} И името на Давида излезе по всичките места; и Господ нанесе страха му върх всичките народи. {{field-off:Bible}}</w:t>
      </w:r>
    </w:p>
    <w:p>
      <w:pPr>
        <w:pStyle w:val="Heading2"/>
        <w:rPr/>
      </w:pPr>
      <w:r>
        <w:rPr/>
        <w:t>Глава 15</w:t>
      </w:r>
    </w:p>
    <w:p>
      <w:pPr>
        <w:pStyle w:val="Normal"/>
        <w:rPr/>
      </w:pPr>
      <w:r>
        <w:rPr/>
        <w:t>[[@Bible:1Ch 15:1 ]][[15:1 &gt;&gt; 1Ch 15:1]] {{field-on:Bible}} И направи си Давид домове в Давидовия град, и приготви място за ковчега Божий и постави шатър за него. {{field-off:Bible}}</w:t>
      </w:r>
    </w:p>
    <w:p>
      <w:pPr>
        <w:pStyle w:val="Normal"/>
        <w:rPr/>
      </w:pPr>
      <w:r>
        <w:rPr/>
        <w:t>[[@Bible:1Ch 15:2 ]][[15:2 &gt;&gt; 1Ch 15:2]] {{field-on:Bible}} Тогаз рече Давид: Не трябва да дигнат ковчега Божий други освен Левитите; защото тях избра Господ за да дигат ковчега Божий и да му слугуват за всегда. {{field-off:Bible}}</w:t>
      </w:r>
    </w:p>
    <w:p>
      <w:pPr>
        <w:pStyle w:val="Normal"/>
        <w:rPr/>
      </w:pPr>
      <w:r>
        <w:rPr/>
        <w:t>[[@Bible:1Ch 15:3 ]][[15:3 &gt;&gt; 1Ch 15:3]] {{field-on:Bible}} И събра Давид всичкия Израил в Ерусалим за да възведат ковчега Господен на мястото му което приготви за него. {{field-off:Bible}}</w:t>
      </w:r>
    </w:p>
    <w:p>
      <w:pPr>
        <w:pStyle w:val="Normal"/>
        <w:rPr/>
      </w:pPr>
      <w:r>
        <w:rPr/>
        <w:t>[[@Bible:1Ch 15:4 ]][[15:4 &gt;&gt; 1Ch 15:4]] {{field-on:Bible}} И събра Давид Аароновите синове и Левитите: {{field-off:Bible}}</w:t>
      </w:r>
    </w:p>
    <w:p>
      <w:pPr>
        <w:pStyle w:val="Normal"/>
        <w:rPr/>
      </w:pPr>
      <w:r>
        <w:rPr/>
        <w:t>[[@Bible:1Ch 15:5 ]][[15:5 &gt;&gt; 1Ch 15:5]] {{field-on:Bible}} от Каатовите синове, Уриила началника и братята му, сто и двадесет, {{field-off:Bible}}</w:t>
      </w:r>
    </w:p>
    <w:p>
      <w:pPr>
        <w:pStyle w:val="Normal"/>
        <w:rPr/>
      </w:pPr>
      <w:r>
        <w:rPr/>
        <w:t>[[@Bible:1Ch 15:6 ]][[15:6 &gt;&gt; 1Ch 15:6]] {{field-on:Bible}} от Мерариевите синове, Асаия началника и братята му, двесте и двадесет; {{field-off:Bible}}</w:t>
      </w:r>
    </w:p>
    <w:p>
      <w:pPr>
        <w:pStyle w:val="Normal"/>
        <w:rPr/>
      </w:pPr>
      <w:r>
        <w:rPr/>
        <w:t>[[@Bible:1Ch 15:7 ]][[15:7 &gt;&gt; 1Ch 15:7]] {{field-on:Bible}} от Гирсоновите синове, Иоиля началника и братята му, сто и тридесет, {{field-off:Bible}}</w:t>
      </w:r>
    </w:p>
    <w:p>
      <w:pPr>
        <w:pStyle w:val="Normal"/>
        <w:rPr/>
      </w:pPr>
      <w:r>
        <w:rPr/>
        <w:t>[[@Bible:1Ch 15:8 ]][[15:8 &gt;&gt; 1Ch 15:8]] {{field-on:Bible}} от Елисафановите синове, Семария началника и братята му, двесте; {{field-off:Bible}}</w:t>
      </w:r>
    </w:p>
    <w:p>
      <w:pPr>
        <w:pStyle w:val="Normal"/>
        <w:rPr/>
      </w:pPr>
      <w:r>
        <w:rPr/>
        <w:t>[[@Bible:1Ch 15:9 ]][[15:9 &gt;&gt; 1Ch 15:9]] {{field-on:Bible}} от Хевроновите синове, Елиила началника и братята му, осемдесет; {{field-off:Bible}}</w:t>
      </w:r>
    </w:p>
    <w:p>
      <w:pPr>
        <w:pStyle w:val="Normal"/>
        <w:rPr/>
      </w:pPr>
      <w:r>
        <w:rPr/>
        <w:t>[[@Bible:1Ch 15:10 ]][[15:10 &gt;&gt; 1Ch 15:10]] {{field-on:Bible}} от Озииловите синове, Аминадава началника и братята му, сто и дванадесет. {{field-off:Bible}}</w:t>
      </w:r>
    </w:p>
    <w:p>
      <w:pPr>
        <w:pStyle w:val="Normal"/>
        <w:rPr/>
      </w:pPr>
      <w:r>
        <w:rPr/>
        <w:t>[[@Bible:1Ch 15:11 ]][[15:11 &gt;&gt; 1Ch 15:11]] {{field-on:Bible}} И повика Давид Садока и Авиатара свещениците, и Левитите Уриила, Асаия, и Иоиля, Семаия, и Елиила, и Аминадава {{field-off:Bible}}</w:t>
      </w:r>
    </w:p>
    <w:p>
      <w:pPr>
        <w:pStyle w:val="Normal"/>
        <w:rPr/>
      </w:pPr>
      <w:r>
        <w:rPr/>
        <w:t>[[@Bible:1Ch 15:12 ]][[15:12 &gt;&gt; 1Ch 15:12]] {{field-on:Bible}} та им рече Вие сте началници на отечествията на Левитите осветете се вие и братята ви, и възведете ковчега на Господа Бога Израилева дето съм приготвил за него. {{field-off:Bible}}</w:t>
      </w:r>
    </w:p>
    <w:p>
      <w:pPr>
        <w:pStyle w:val="Normal"/>
        <w:rPr/>
      </w:pPr>
      <w:r>
        <w:rPr/>
        <w:t>[[@Bible:1Ch 15:13 ]][[15:13 &gt;&gt; 1Ch 15:13]] {{field-on:Bible}} Защото понеже вие изпърво не присътствувахте Господ Бог наш направи поразение върх нас, защото не го търсихме според както е заповядано. {{field-off:Bible}}</w:t>
      </w:r>
    </w:p>
    <w:p>
      <w:pPr>
        <w:pStyle w:val="Normal"/>
        <w:rPr/>
      </w:pPr>
      <w:r>
        <w:rPr/>
        <w:t>[[@Bible:1Ch 15:14 ]][[15:14 &gt;&gt; 1Ch 15:14]] {{field-on:Bible}} И свещениците и Левитите се осветиха за да възведат ковчега на Господа Бога Израилева. {{field-off:Bible}}</w:t>
      </w:r>
    </w:p>
    <w:p>
      <w:pPr>
        <w:pStyle w:val="Normal"/>
        <w:rPr/>
      </w:pPr>
      <w:r>
        <w:rPr/>
        <w:t>[[@Bible:1Ch 15:15 ]][[15:15 &gt;&gt; 1Ch 15:15]] {{field-on:Bible}} И дигнаха Ливийните синове ковчега Божий на рамена с пръжините отгоре си, както заповяда Моисей според словото Господне. {{field-off:Bible}}</w:t>
      </w:r>
    </w:p>
    <w:p>
      <w:pPr>
        <w:pStyle w:val="Normal"/>
        <w:rPr/>
      </w:pPr>
      <w:r>
        <w:rPr/>
        <w:t>[[@Bible:1Ch 15:16 ]][[15:16 &gt;&gt; 1Ch 15:16]] {{field-on:Bible}} И рече Давид на Левитските началници да поставят братята си певците с музикални оръдия, псалтири и китари и кимвали, за да свирят възвишаваще глас с веселие. {{field-off:Bible}}</w:t>
      </w:r>
    </w:p>
    <w:p>
      <w:pPr>
        <w:pStyle w:val="Normal"/>
        <w:rPr/>
      </w:pPr>
      <w:r>
        <w:rPr/>
        <w:t>[[@Bible:1Ch 15:17 ]][[15:17 &gt;&gt; 1Ch 15:17]] {{field-on:Bible}} И поставиха Левитите Емана Иоилевия син, а от братята му Асафа Варахииния син; а от Мерариевите синове братята им; Етана Кисиевия син; {{field-off:Bible}}</w:t>
      </w:r>
    </w:p>
    <w:p>
      <w:pPr>
        <w:pStyle w:val="Normal"/>
        <w:rPr/>
      </w:pPr>
      <w:r>
        <w:rPr/>
        <w:t>[[@Bible:1Ch 15:18 ]][[15:18 &gt;&gt; 1Ch 15:18]] {{field-on:Bible}} и с тях от втория чин братята им Захария, Вена, и Яазиила, и Семирамота, и Иехиила, и Уния, Елиава, и Ванаия, и Маасия, и Мататия, и Елифалея, и Микнеия, и Овид-едома, и Иеиила, вратарите. {{field-off:Bible}}</w:t>
      </w:r>
    </w:p>
    <w:p>
      <w:pPr>
        <w:pStyle w:val="Normal"/>
        <w:rPr/>
      </w:pPr>
      <w:r>
        <w:rPr/>
        <w:t>[[@Bible:1Ch 15:19 ]][[15:19 &gt;&gt; 1Ch 15:19]] {{field-on:Bible}} Така певците Еман, Асаф, и Етан се определиха за да дрънкат с медни кимвали; {{field-off:Bible}}</w:t>
      </w:r>
    </w:p>
    <w:p>
      <w:pPr>
        <w:pStyle w:val="Normal"/>
        <w:rPr/>
      </w:pPr>
      <w:r>
        <w:rPr/>
        <w:t>[[@Bible:1Ch 15:20 ]][[15:20 &gt;&gt; 1Ch 15:20]] {{field-on:Bible}} а Захария, и Азиил, и Семирамот, и Иехиил, и Уний, и Елиав, и Маасия, и Ванаия, с псалтири над Аламот; {{field-off:Bible}}</w:t>
      </w:r>
    </w:p>
    <w:p>
      <w:pPr>
        <w:pStyle w:val="Normal"/>
        <w:rPr/>
      </w:pPr>
      <w:r>
        <w:rPr/>
        <w:t>[[@Bible:1Ch 15:21 ]][[15:21 &gt;&gt; 1Ch 15:21]] {{field-on:Bible}} а Мататия, и Елифалей, и Микнеия, и Овид-едом, и Иеиил, и Азазия, с китари над Семинит за да управят гласа. {{field-off:Bible}}</w:t>
      </w:r>
    </w:p>
    <w:p>
      <w:pPr>
        <w:pStyle w:val="Normal"/>
        <w:rPr/>
      </w:pPr>
      <w:r>
        <w:rPr/>
        <w:t>[[@Bible:1Ch 15:22 ]][[15:22 &gt;&gt; 1Ch 15:22]] {{field-on:Bible}} А Ханания бе първопевец на Левитите, който първенствуваше в песнопеението, понеже бе изкусен. {{field-off:Bible}}</w:t>
      </w:r>
    </w:p>
    <w:p>
      <w:pPr>
        <w:pStyle w:val="Normal"/>
        <w:rPr/>
      </w:pPr>
      <w:r>
        <w:rPr/>
        <w:t>[[@Bible:1Ch 15:23 ]][[15:23 &gt;&gt; 1Ch 15:23]] {{field-on:Bible}} А Варахия и Елкана бяха вратари за ковчега. {{field-off:Bible}}</w:t>
      </w:r>
    </w:p>
    <w:p>
      <w:pPr>
        <w:pStyle w:val="Normal"/>
        <w:rPr/>
      </w:pPr>
      <w:r>
        <w:rPr/>
        <w:t>[[@Bible:1Ch 15:24 ]][[15:24 &gt;&gt; 1Ch 15:24]] {{field-on:Bible}} А Севания, и Иосафат, и Натанаил, и Амасай, и Захария, и Ванаия, и Елиезер свещениците, тръбеха с тръбите пред ковчега Божий; а Овид-едом и Иехия бяха вратари на ковчега. {{field-off:Bible}}</w:t>
      </w:r>
    </w:p>
    <w:p>
      <w:pPr>
        <w:pStyle w:val="Normal"/>
        <w:rPr/>
      </w:pPr>
      <w:r>
        <w:rPr/>
        <w:t>[[@Bible:1Ch 15:25 ]][[15:25 &gt;&gt; 1Ch 15:25]] {{field-on:Bible}} И отидоха Давид, и Израилевите старейшини, и тисященачалниците да дигнат ковчега на завета Господен от дома Овид-едомов с веселие. {{field-off:Bible}}</w:t>
      </w:r>
    </w:p>
    <w:p>
      <w:pPr>
        <w:pStyle w:val="Normal"/>
        <w:rPr/>
      </w:pPr>
      <w:r>
        <w:rPr/>
        <w:t>[[@Bible:1Ch 15:26 ]][[15:26 &gt;&gt; 1Ch 15:26]] {{field-on:Bible}} И когато Бог укрепяваше Левитите които носеха ковчега на завета Господен, пожертвуваха седем юнца и седем овна. {{field-off:Bible}}</w:t>
      </w:r>
    </w:p>
    <w:p>
      <w:pPr>
        <w:pStyle w:val="Normal"/>
        <w:rPr/>
      </w:pPr>
      <w:r>
        <w:rPr/>
        <w:t>[[@Bible:1Ch 15:27 ]][[15:27 &gt;&gt; 1Ch 15:27]] {{field-on:Bible}} И Давид бе облечен с одежда от висон, и всичките Левити които носеха ковчега, и певците, и Ханания песноначалник на певците; и носеше Давид ефод ленен. {{field-off:Bible}}</w:t>
      </w:r>
    </w:p>
    <w:p>
      <w:pPr>
        <w:pStyle w:val="Normal"/>
        <w:rPr/>
      </w:pPr>
      <w:r>
        <w:rPr/>
        <w:t>[[@Bible:1Ch 15:28 ]][[15:28 &gt;&gt; 1Ch 15:28]] {{field-on:Bible}} Така всичкий Израил възводеше ковчега на завета Господен с възклицание, и с глас от рог, с тръби, и с кимвали, свиреще с псалтири и с китари. {{field-off:Bible}}</w:t>
      </w:r>
    </w:p>
    <w:p>
      <w:pPr>
        <w:pStyle w:val="Normal"/>
        <w:rPr/>
      </w:pPr>
      <w:r>
        <w:rPr/>
        <w:t>[[@Bible:1Ch 15:29 ]][[15:29 &gt;&gt; 1Ch 15:29]] {{field-on:Bible}} И ковчегът на завета Господен като влазяше в Давидовия град, Михала Сауловата дъщеря се наведе през прозореца, и като видя цар Давида че ликуваше и играеше, унищожи го в сърдцето си. {{field-off:Bible}}</w:t>
      </w:r>
    </w:p>
    <w:p>
      <w:pPr>
        <w:pStyle w:val="Heading2"/>
        <w:rPr/>
      </w:pPr>
      <w:r>
        <w:rPr/>
        <w:t>Глава 16</w:t>
      </w:r>
    </w:p>
    <w:p>
      <w:pPr>
        <w:pStyle w:val="Normal"/>
        <w:rPr/>
      </w:pPr>
      <w:r>
        <w:rPr/>
        <w:t>[[@Bible:1Ch 16:1 ]][[16:1 &gt;&gt; 1Ch 16:1]] {{field-on:Bible}} И донесоха ковчега Божий та го положиха всред скинията която постави за него Давид; и принесоха всесъжения и примирителни приношения пред Бога. {{field-off:Bible}}</w:t>
      </w:r>
    </w:p>
    <w:p>
      <w:pPr>
        <w:pStyle w:val="Normal"/>
        <w:rPr/>
      </w:pPr>
      <w:r>
        <w:rPr/>
        <w:t>[[@Bible:1Ch 16:2 ]][[16:2 &gt;&gt; 1Ch 16:2]] {{field-on:Bible}} И като свърши Давид да приноси всесъженията и примирителните приношения, благослови людете в името Господне. {{field-off:Bible}}</w:t>
      </w:r>
    </w:p>
    <w:p>
      <w:pPr>
        <w:pStyle w:val="Normal"/>
        <w:rPr/>
      </w:pPr>
      <w:r>
        <w:rPr/>
        <w:t>[[@Bible:1Ch 16:3 ]][[16:3 &gt;&gt; 1Ch 16:3]] {{field-on:Bible}} И раздаде на всеки человек от Израиля от мъж до жена, на всекиго по един хляб, и по една мръвка месо, и по едно млинче. {{field-off:Bible}}</w:t>
      </w:r>
    </w:p>
    <w:p>
      <w:pPr>
        <w:pStyle w:val="Normal"/>
        <w:rPr/>
      </w:pPr>
      <w:r>
        <w:rPr/>
        <w:t>[[@Bible:1Ch 16:4 ]][[16:4 &gt;&gt; 1Ch 16:4]] {{field-on:Bible}} И определи от Левитите да служат пред ковчега Господен, да помануват, и да благодарят, и да хвалят Господа Бога Израилева. {{field-off:Bible}}</w:t>
      </w:r>
    </w:p>
    <w:p>
      <w:pPr>
        <w:pStyle w:val="Normal"/>
        <w:rPr/>
      </w:pPr>
      <w:r>
        <w:rPr/>
        <w:t>[[@Bible:1Ch 16:5 ]][[16:5 &gt;&gt; 1Ch 16:5]] {{field-on:Bible}} Асаф бе първият, и втория нему Захария; после Иеиил, и Семирамот, и Иехиил, и Мататия, и Елиав, и Вааия и Овид-едом, и Иеиил свиреха с псалтири и китари, а Асав с кимвали, {{field-off:Bible}}</w:t>
      </w:r>
    </w:p>
    <w:p>
      <w:pPr>
        <w:pStyle w:val="Normal"/>
        <w:rPr/>
      </w:pPr>
      <w:r>
        <w:rPr/>
        <w:t>[[@Bible:1Ch 16:6 ]][[16:6 &gt;&gt; 1Ch 16:6]] {{field-on:Bible}} а Ванаия и Яазиил свещениците с тръби, всякога пред ковчега на завета Божий. {{field-off:Bible}}</w:t>
      </w:r>
    </w:p>
    <w:p>
      <w:pPr>
        <w:pStyle w:val="Normal"/>
        <w:rPr/>
      </w:pPr>
      <w:r>
        <w:rPr/>
        <w:t>[[@Bible:1Ch 16:7 ]][[16:7 &gt;&gt; 1Ch 16:7]] {{field-on:Bible}} Тогаз първо през онзи ден предаде Давид в ръката на Асафа и на братята му този псалом за да славословят Господа:- {{field-off:Bible}}</w:t>
      </w:r>
    </w:p>
    <w:p>
      <w:pPr>
        <w:pStyle w:val="Normal"/>
        <w:rPr/>
      </w:pPr>
      <w:r>
        <w:rPr/>
        <w:t>[[@Bible:1Ch 16:8 ]][[16:8 &gt;&gt; 1Ch 16:8]] {{field-on:Bible}} Славословете Господа: призивайте името му.Възвещавайте в народите делата му. {{field-off:Bible}}</w:t>
      </w:r>
    </w:p>
    <w:p>
      <w:pPr>
        <w:pStyle w:val="Normal"/>
        <w:rPr/>
      </w:pPr>
      <w:r>
        <w:rPr/>
        <w:t>[[@Bible:1Ch 16:9 ]][[16:9 &gt;&gt; 1Ch 16:9]] {{field-on:Bible}} Пейте му: песнопейте му:Говорете за всичките му чудеса. {{field-off:Bible}}</w:t>
      </w:r>
    </w:p>
    <w:p>
      <w:pPr>
        <w:pStyle w:val="Normal"/>
        <w:rPr/>
      </w:pPr>
      <w:r>
        <w:rPr/>
        <w:t>[[@Bible:1Ch 16:10 ]][[16:10 &gt;&gt; 1Ch 16:10]] {{field-on:Bible}} Хвалете се в светото негово име:Да се весели сърцето на онези които търсят Господа. {{field-off:Bible}}</w:t>
      </w:r>
    </w:p>
    <w:p>
      <w:pPr>
        <w:pStyle w:val="Normal"/>
        <w:rPr/>
      </w:pPr>
      <w:r>
        <w:rPr/>
        <w:t>[[@Bible:1Ch 16:11 ]][[16:11 &gt;&gt; 1Ch 16:11]] {{field-on:Bible}} Търсете Господа и неговата сила:Търсете лицето му винаги. {{field-off:Bible}}</w:t>
      </w:r>
    </w:p>
    <w:p>
      <w:pPr>
        <w:pStyle w:val="Normal"/>
        <w:rPr/>
      </w:pPr>
      <w:r>
        <w:rPr/>
        <w:t>[[@Bible:1Ch 16:12 ]][[16:12 &gt;&gt; 1Ch 16:12]] {{field-on:Bible}} Поменувайте чудесата му които е направил,Знаменията му, и съдбите на устата му, {{field-off:Bible}}</w:t>
      </w:r>
    </w:p>
    <w:p>
      <w:pPr>
        <w:pStyle w:val="Normal"/>
        <w:rPr/>
      </w:pPr>
      <w:r>
        <w:rPr/>
        <w:t>[[@Bible:1Ch 16:13 ]][[16:13 &gt;&gt; 1Ch 16:13]] {{field-on:Bible}} Вие семе на неговия раб Израиля,Синове Яковови, избрани негови. {{field-off:Bible}}</w:t>
      </w:r>
    </w:p>
    <w:p>
      <w:pPr>
        <w:pStyle w:val="Normal"/>
        <w:rPr/>
      </w:pPr>
      <w:r>
        <w:rPr/>
        <w:t>[[@Bible:1Ch 16:14 ]][[16:14 &gt;&gt; 1Ch 16:14]] {{field-on:Bible}} Той е Господ Бог нашСъдбите му са с всичката земя. {{field-off:Bible}}</w:t>
      </w:r>
    </w:p>
    <w:p>
      <w:pPr>
        <w:pStyle w:val="Normal"/>
        <w:rPr/>
      </w:pPr>
      <w:r>
        <w:rPr/>
        <w:t>[[@Bible:1Ch 16:15 ]][[16:15 &gt;&gt; 1Ch 16:15]] {{field-on:Bible}} Помнете всякога завета му.Словото което заповяда на тисящи родове, {{field-off:Bible}}</w:t>
      </w:r>
    </w:p>
    <w:p>
      <w:pPr>
        <w:pStyle w:val="Normal"/>
        <w:rPr/>
      </w:pPr>
      <w:r>
        <w:rPr/>
        <w:t>[[@Bible:1Ch 16:16 ]][[16:16 &gt;&gt; 1Ch 16:16]] {{field-on:Bible}} Което завеща Аврааму,И клетвата му към Исаака, {{field-off:Bible}}</w:t>
      </w:r>
    </w:p>
    <w:p>
      <w:pPr>
        <w:pStyle w:val="Normal"/>
        <w:rPr/>
      </w:pPr>
      <w:r>
        <w:rPr/>
        <w:t>[[@Bible:1Ch 16:17 ]][[16:17 &gt;&gt; 1Ch 16:17]] {{field-on:Bible}} И утвърди го Якову за закон,Израилю за вечен завет, {{field-off:Bible}}</w:t>
      </w:r>
    </w:p>
    <w:p>
      <w:pPr>
        <w:pStyle w:val="Normal"/>
        <w:rPr/>
      </w:pPr>
      <w:r>
        <w:rPr/>
        <w:t>[[@Bible:1Ch 16:18 ]][[16:18 &gt;&gt; 1Ch 16:18]] {{field-on:Bible}} И рече: Тебе ще дам Ханаанската земяДял на наследието ви, {{field-off:Bible}}</w:t>
      </w:r>
    </w:p>
    <w:p>
      <w:pPr>
        <w:pStyle w:val="Normal"/>
        <w:rPr/>
      </w:pPr>
      <w:r>
        <w:rPr/>
        <w:t>[[@Bible:1Ch 16:19 ]][[16:19 &gt;&gt; 1Ch 16:19]] {{field-on:Bible}} Като бяхте малцина на число,Малцина и пришелци в нея. {{field-off:Bible}}</w:t>
      </w:r>
    </w:p>
    <w:p>
      <w:pPr>
        <w:pStyle w:val="Normal"/>
        <w:rPr/>
      </w:pPr>
      <w:r>
        <w:rPr/>
        <w:t>[[@Bible:1Ch 16:20 ]][[16:20 &gt;&gt; 1Ch 16:20]] {{field-on:Bible}} И прехождаха от народ в народ,И от царство в други люде. {{field-off:Bible}}</w:t>
      </w:r>
    </w:p>
    <w:p>
      <w:pPr>
        <w:pStyle w:val="Normal"/>
        <w:rPr/>
      </w:pPr>
      <w:r>
        <w:rPr/>
        <w:t>[[@Bible:1Ch 16:21 ]][[16:21 &gt;&gt; 1Ch 16:21]] {{field-on:Bible}} Не остави никого да ги озлоби,И заради тях царе обличи, {{field-off:Bible}}</w:t>
      </w:r>
    </w:p>
    <w:p>
      <w:pPr>
        <w:pStyle w:val="Normal"/>
        <w:rPr/>
      </w:pPr>
      <w:r>
        <w:rPr/>
        <w:t>[[@Bible:1Ch 16:22 ]][[16:22 &gt;&gt; 1Ch 16:22]] {{field-on:Bible}} И казваше: Да не докачите помазаните ми,И да не сторите зло на пророците ми. {{field-off:Bible}}</w:t>
      </w:r>
    </w:p>
    <w:p>
      <w:pPr>
        <w:pStyle w:val="Normal"/>
        <w:rPr/>
      </w:pPr>
      <w:r>
        <w:rPr/>
        <w:t>[[@Bible:1Ch 16:23 ]][[16:23 &gt;&gt; 1Ch 16:23]] {{field-on:Bible}} Пейте Господу, всичка земя:Благовествувайте из ден в ден спасението му. {{field-off:Bible}}</w:t>
      </w:r>
    </w:p>
    <w:p>
      <w:pPr>
        <w:pStyle w:val="Normal"/>
        <w:rPr/>
      </w:pPr>
      <w:r>
        <w:rPr/>
        <w:t>[[@Bible:1Ch 16:24 ]][[16:24 &gt;&gt; 1Ch 16:24]] {{field-on:Bible}} Възвестете между езичниците славата му;Във всичките народи чудесата му. {{field-off:Bible}}</w:t>
      </w:r>
    </w:p>
    <w:p>
      <w:pPr>
        <w:pStyle w:val="Normal"/>
        <w:rPr/>
      </w:pPr>
      <w:r>
        <w:rPr/>
        <w:t>[[@Bible:1Ch 16:25 ]][[16:25 &gt;&gt; 1Ch 16:25]] {{field-on:Bible}} Защото е велик Господ и много достохвален,И страшен е над всичките богове. {{field-off:Bible}}</w:t>
      </w:r>
    </w:p>
    <w:p>
      <w:pPr>
        <w:pStyle w:val="Normal"/>
        <w:rPr/>
      </w:pPr>
      <w:r>
        <w:rPr/>
        <w:t>[[@Bible:1Ch 16:26 ]][[16:26 &gt;&gt; 1Ch 16:26]] {{field-on:Bible}} Защото всичките богове на езичниците са суетни;А Господ направи небесата. {{field-off:Bible}}</w:t>
      </w:r>
    </w:p>
    <w:p>
      <w:pPr>
        <w:pStyle w:val="Normal"/>
        <w:rPr/>
      </w:pPr>
      <w:r>
        <w:rPr/>
        <w:t>[[@Bible:1Ch 16:27 ]][[16:27 &gt;&gt; 1Ch 16:27]] {{field-on:Bible}} Слава и великолепие е пред него,Сила и радост на мястото му. {{field-off:Bible}}</w:t>
      </w:r>
    </w:p>
    <w:p>
      <w:pPr>
        <w:pStyle w:val="Normal"/>
        <w:rPr/>
      </w:pPr>
      <w:r>
        <w:rPr/>
        <w:t>[[@Bible:1Ch 16:28 ]][[16:28 &gt;&gt; 1Ch 16:28]] {{field-on:Bible}} Принесете Господу, отечествия на народите,Принесете Господу слава и сила. {{field-off:Bible}}</w:t>
      </w:r>
    </w:p>
    <w:p>
      <w:pPr>
        <w:pStyle w:val="Normal"/>
        <w:rPr/>
      </w:pPr>
      <w:r>
        <w:rPr/>
        <w:t>[[@Bible:1Ch 16:29 ]][[16:29 &gt;&gt; 1Ch 16:29]] {{field-on:Bible}} Принесете Господу славата на името му:Донесете приношение, и влезте пред него:Поклонете се Господу с великолепие свято. {{field-off:Bible}}</w:t>
      </w:r>
    </w:p>
    <w:p>
      <w:pPr>
        <w:pStyle w:val="Normal"/>
        <w:rPr/>
      </w:pPr>
      <w:r>
        <w:rPr/>
        <w:t>[[@Bible:1Ch 16:30 ]][[16:30 &gt;&gt; 1Ch 16:30]] {{field-on:Bible}} Бойте се от лицето му, всичка земя:Вселенната наистина ще е утвърдена, няма да се поклати. {{field-off:Bible}}</w:t>
      </w:r>
    </w:p>
    <w:p>
      <w:pPr>
        <w:pStyle w:val="Normal"/>
        <w:rPr/>
      </w:pPr>
      <w:r>
        <w:rPr/>
        <w:t>[[@Bible:1Ch 16:31 ]][[16:31 &gt;&gt; 1Ch 16:31]] {{field-on:Bible}} Да се веселят небесата, и да се радва земята,И да говорят между езичниците: Господ царува. {{field-off:Bible}}</w:t>
      </w:r>
    </w:p>
    <w:p>
      <w:pPr>
        <w:pStyle w:val="Normal"/>
        <w:rPr/>
      </w:pPr>
      <w:r>
        <w:rPr/>
        <w:t>[[@Bible:1Ch 16:32 ]][[16:32 &gt;&gt; 1Ch 16:32]] {{field-on:Bible}} Да шуми морето и изпълнението му:Нека се радват полетата и всичко що е в тях. {{field-off:Bible}}</w:t>
      </w:r>
    </w:p>
    <w:p>
      <w:pPr>
        <w:pStyle w:val="Normal"/>
        <w:rPr/>
      </w:pPr>
      <w:r>
        <w:rPr/>
        <w:t>[[@Bible:1Ch 16:33 ]][[16:33 &gt;&gt; 1Ch 16:33]] {{field-on:Bible}} Тогаз ще се радват дърветата на дъбраватаПред лицето на Господа, защото иде да съди земята. {{field-off:Bible}}</w:t>
      </w:r>
    </w:p>
    <w:p>
      <w:pPr>
        <w:pStyle w:val="Normal"/>
        <w:rPr/>
      </w:pPr>
      <w:r>
        <w:rPr/>
        <w:t>[[@Bible:1Ch 16:34 ]][[16:34 &gt;&gt; 1Ch 16:34]] {{field-on:Bible}} Славословете Господа, защото е благ,Защото милостта му е во век; {{field-off:Bible}}</w:t>
      </w:r>
    </w:p>
    <w:p>
      <w:pPr>
        <w:pStyle w:val="Normal"/>
        <w:rPr/>
      </w:pPr>
      <w:r>
        <w:rPr/>
        <w:t>[[@Bible:1Ch 16:35 ]][[16:35 &gt;&gt; 1Ch 16:35]] {{field-on:Bible}} И речете: Спаси ни, Боже на спасението ни,И събери ни, и избави ни от езичниците,За да славословим светото твое име,И да се хвалим с твоята хвала. {{field-off:Bible}}</w:t>
      </w:r>
    </w:p>
    <w:p>
      <w:pPr>
        <w:pStyle w:val="Normal"/>
        <w:rPr/>
      </w:pPr>
      <w:r>
        <w:rPr/>
        <w:t>[[@Bible:1Ch 16:36 ]][[16:36 &gt;&gt; 1Ch 16:36]] {{field-on:Bible}} Благословен Господ Бог ИзраилевОт века и до века.И всичките люде рекоха: Амин! И похвалиха Господа. {{field-off:Bible}}</w:t>
      </w:r>
    </w:p>
    <w:p>
      <w:pPr>
        <w:pStyle w:val="Normal"/>
        <w:rPr/>
      </w:pPr>
      <w:r>
        <w:rPr/>
        <w:t>[[@Bible:1Ch 16:37 ]][[16:37 &gt;&gt; 1Ch 16:37]] {{field-on:Bible}} Тогаз остави там пред ковчега на завета Господен Асафа и братята му за да служат пред ковчега всякога, според както трябваше за всеки ден; {{field-off:Bible}}</w:t>
      </w:r>
    </w:p>
    <w:p>
      <w:pPr>
        <w:pStyle w:val="Normal"/>
        <w:rPr/>
      </w:pPr>
      <w:r>
        <w:rPr/>
        <w:t>[[@Bible:1Ch 16:38 ]][[16:38 &gt;&gt; 1Ch 16:38]] {{field-on:Bible}} И Овид-едома и братята му, шестдесет и осем, а Овид-едома сина на Иедутуна, и Оса за вратари; {{field-off:Bible}}</w:t>
      </w:r>
    </w:p>
    <w:p>
      <w:pPr>
        <w:pStyle w:val="Normal"/>
        <w:rPr/>
      </w:pPr>
      <w:r>
        <w:rPr/>
        <w:t>[[@Bible:1Ch 16:39 ]][[16:39 &gt;&gt; 1Ch 16:39]] {{field-on:Bible}} А Садока свещеника и братята му свещениците, пред скинията Господня на високото място което бе на Гаваон {{field-off:Bible}}</w:t>
      </w:r>
    </w:p>
    <w:p>
      <w:pPr>
        <w:pStyle w:val="Normal"/>
        <w:rPr/>
      </w:pPr>
      <w:r>
        <w:rPr/>
        <w:t>[[@Bible:1Ch 16:40 ]][[16:40 &gt;&gt; 1Ch 16:40]] {{field-on:Bible}} за да приносят всесъжение Господу на олтаря на всесъженията всякога заран и вечер, и да правят според всичко що бе писано в закона Господен който заповяда на Израиля; {{field-off:Bible}}</w:t>
      </w:r>
    </w:p>
    <w:p>
      <w:pPr>
        <w:pStyle w:val="Normal"/>
        <w:rPr/>
      </w:pPr>
      <w:r>
        <w:rPr/>
        <w:t>[[@Bible:1Ch 16:41 ]][[16:41 &gt;&gt; 1Ch 16:41]] {{field-on:Bible}} и с тях Емана, и Иедутуна, и другите избрани които се определиха по име, да славословят Господа защото неговата милост е во век; {{field-off:Bible}}</w:t>
      </w:r>
    </w:p>
    <w:p>
      <w:pPr>
        <w:pStyle w:val="Normal"/>
        <w:rPr/>
      </w:pPr>
      <w:r>
        <w:rPr/>
        <w:t>[[@Bible:1Ch 16:42 ]][[16:42 &gt;&gt; 1Ch 16:42]] {{field-on:Bible}} и с тях, с Емана и Иедутуна, тръби и кимвали за онези които трябваше да издават глас, и оръдия за Божиите песни. А синовете Иедутунови бяха вратари. {{field-off:Bible}}</w:t>
      </w:r>
    </w:p>
    <w:p>
      <w:pPr>
        <w:pStyle w:val="Normal"/>
        <w:rPr/>
      </w:pPr>
      <w:r>
        <w:rPr/>
        <w:t>[[@Bible:1Ch 16:43 ]][[16:43 &gt;&gt; 1Ch 16:43]] {{field-on:Bible}} И отидоха си всичките люде, всеки в дома си; и върна се Давид за да благослови дома си. {{field-off:Bible}}</w:t>
      </w:r>
    </w:p>
    <w:p>
      <w:pPr>
        <w:pStyle w:val="Heading2"/>
        <w:rPr/>
      </w:pPr>
      <w:r>
        <w:rPr/>
        <w:t>Глава 17</w:t>
      </w:r>
    </w:p>
    <w:p>
      <w:pPr>
        <w:pStyle w:val="Normal"/>
        <w:rPr/>
      </w:pPr>
      <w:r>
        <w:rPr/>
        <w:t>[[@Bible:1Ch 17:1 ]][[17:1 &gt;&gt; 1Ch 17:1]] {{field-on:Bible}} А като седна Давид в дома си, рече Давид на Натана пророка: Ето аз живея в кедров дом, а ковчегът на завета Господен под опони. {{field-off:Bible}}</w:t>
      </w:r>
    </w:p>
    <w:p>
      <w:pPr>
        <w:pStyle w:val="Normal"/>
        <w:rPr/>
      </w:pPr>
      <w:r>
        <w:rPr/>
        <w:t>[[@Bible:1Ch 17:2 ]][[17:2 &gt;&gt; 1Ch 17:2]] {{field-on:Bible}} И рече Натан Давиду: Направи всичко що е в сърцето ти; защото Бог е с тебе. {{field-off:Bible}}</w:t>
      </w:r>
    </w:p>
    <w:p>
      <w:pPr>
        <w:pStyle w:val="Normal"/>
        <w:rPr/>
      </w:pPr>
      <w:r>
        <w:rPr/>
        <w:t>[[@Bible:1Ch 17:3 ]][[17:3 &gt;&gt; 1Ch 17:3]] {{field-on:Bible}} И през онази нощ биде слово Господне към Натана и рече: {{field-off:Bible}}</w:t>
      </w:r>
    </w:p>
    <w:p>
      <w:pPr>
        <w:pStyle w:val="Normal"/>
        <w:rPr/>
      </w:pPr>
      <w:r>
        <w:rPr/>
        <w:t>[[@Bible:1Ch 17:4 ]][[17:4 &gt;&gt; 1Ch 17:4]] {{field-on:Bible}} Иди та кажи на Давида раба ми: Така говори Господ: Ти няма да ми съградиш дома за да обитавам; {{field-off:Bible}}</w:t>
      </w:r>
    </w:p>
    <w:p>
      <w:pPr>
        <w:pStyle w:val="Normal"/>
        <w:rPr/>
      </w:pPr>
      <w:r>
        <w:rPr/>
        <w:t>[[@Bible:1Ch 17:5 ]][[17:5 &gt;&gt; 1Ch 17:5]] {{field-on:Bible}} защото не обитах в дом от който ден възведох Израиля от Египет дори до този ден, но бях из шатър в шатър и из скиния в скиния {{field-off:Bible}}</w:t>
      </w:r>
    </w:p>
    <w:p>
      <w:pPr>
        <w:pStyle w:val="Normal"/>
        <w:rPr/>
      </w:pPr>
      <w:r>
        <w:rPr/>
        <w:t>[[@Bible:1Ch 17:6 ]][[17:6 &gt;&gt; 1Ch 17:6]] {{field-on:Bible}} На всякъде дето ходих с всичкия Израил, говорих ли някога някому от Израилевите съдии на които заповядах да пасат людете ми, да кажа: Защо не ми съградихте кедров дом? {{field-off:Bible}}</w:t>
      </w:r>
    </w:p>
    <w:p>
      <w:pPr>
        <w:pStyle w:val="Normal"/>
        <w:rPr/>
      </w:pPr>
      <w:r>
        <w:rPr/>
        <w:t>[[@Bible:1Ch 17:7 ]][[17:7 &gt;&gt; 1Ch 17:7]] {{field-on:Bible}} Сега прочее така ще речеш на раба ми Давида: Така говори Господ Саваот: Аз те взех от оградата, от подир стадото, за да си вожд над людете ми Израиля. {{field-off:Bible}}</w:t>
      </w:r>
    </w:p>
    <w:p>
      <w:pPr>
        <w:pStyle w:val="Normal"/>
        <w:rPr/>
      </w:pPr>
      <w:r>
        <w:rPr/>
        <w:t>[[@Bible:1Ch 17:8 ]][[17:8 &gt;&gt; 1Ch 17:8]] {{field-on:Bible}} И с тебе бях всякъде дето си ходил, и изтребих всичките ти врагове от пред тебе, и направих ти име според името на големите които са по земята. {{field-off:Bible}}</w:t>
      </w:r>
    </w:p>
    <w:p>
      <w:pPr>
        <w:pStyle w:val="Normal"/>
        <w:rPr/>
      </w:pPr>
      <w:r>
        <w:rPr/>
        <w:t>[[@Bible:1Ch 17:9 ]][[17:9 &gt;&gt; 1Ch 17:9]] {{field-on:Bible}} И ще определя място за людете си Израиля, и ще ги насадя, та ще обитават на свое особно място и няма да се преносят вече; и синовете на неправдата няма да ги озлобяват вече както по-напред, {{field-off:Bible}}</w:t>
      </w:r>
    </w:p>
    <w:p>
      <w:pPr>
        <w:pStyle w:val="Normal"/>
        <w:rPr/>
      </w:pPr>
      <w:r>
        <w:rPr/>
        <w:t>[[@Bible:1Ch 17:10 ]][[17:10 &gt;&gt; 1Ch 17:10]] {{field-on:Bible}} и както от дните в които поставих съдии върху людете си Израиля; и ще смиря всичките ти врагове. Известявам ти още че Господ ще съгради за тебе дом. {{field-off:Bible}}</w:t>
      </w:r>
    </w:p>
    <w:p>
      <w:pPr>
        <w:pStyle w:val="Normal"/>
        <w:rPr/>
      </w:pPr>
      <w:r>
        <w:rPr/>
        <w:t>[[@Bible:1Ch 17:11 ]][[17:11 &gt;&gt; 1Ch 17:11]] {{field-on:Bible}} И като се изпълнят дните за да отидеш с отците си, ще възставя подир тебе семето ти което ще бъде от синовете ти, и ще утвърдя царството му. {{field-off:Bible}}</w:t>
      </w:r>
    </w:p>
    <w:p>
      <w:pPr>
        <w:pStyle w:val="Normal"/>
        <w:rPr/>
      </w:pPr>
      <w:r>
        <w:rPr/>
        <w:t>[[@Bible:1Ch 17:12 ]][[17:12 &gt;&gt; 1Ch 17:12]] {{field-on:Bible}} Той ще ми съгради дом; и ще утвърдя престола му въ век. {{field-off:Bible}}</w:t>
      </w:r>
    </w:p>
    <w:p>
      <w:pPr>
        <w:pStyle w:val="Normal"/>
        <w:rPr/>
      </w:pPr>
      <w:r>
        <w:rPr/>
        <w:t>[[@Bible:1Ch 17:13 ]][[17:13 &gt;&gt; 1Ch 17:13]] {{field-on:Bible}} Аз ще му бъда отец, и и той ще ми бъде син; и няма да отнема милостта си от него както я отнех от оногоз, който бе преди тебе. {{field-off:Bible}}</w:t>
      </w:r>
    </w:p>
    <w:p>
      <w:pPr>
        <w:pStyle w:val="Normal"/>
        <w:rPr/>
      </w:pPr>
      <w:r>
        <w:rPr/>
        <w:t>[[@Bible:1Ch 17:14 ]][[17:14 &gt;&gt; 1Ch 17:14]] {{field-on:Bible}} Но ще го поставя в дома си и в царството си до века; и престолът му ще бъде утвърден въ век. {{field-off:Bible}}</w:t>
      </w:r>
    </w:p>
    <w:p>
      <w:pPr>
        <w:pStyle w:val="Normal"/>
        <w:rPr/>
      </w:pPr>
      <w:r>
        <w:rPr/>
        <w:t>[[@Bible:1Ch 17:15 ]][[17:15 &gt;&gt; 1Ch 17:15]] {{field-on:Bible}} Според всички тези думи, и по всичко това видение, така говори Натан Давиду. {{field-off:Bible}}</w:t>
      </w:r>
    </w:p>
    <w:p>
      <w:pPr>
        <w:pStyle w:val="Normal"/>
        <w:rPr/>
      </w:pPr>
      <w:r>
        <w:rPr/>
        <w:t>[[@Bible:1Ch 17:16 ]][[17:16 &gt;&gt; 1Ch 17:16]] {{field-on:Bible}} Тогаз влезе цар Давид та седна пред Господа и рече: Кой съм аз, Господи Боже, и кой е домът ми, та си ме довел ти до това? {{field-off:Bible}}</w:t>
      </w:r>
    </w:p>
    <w:p>
      <w:pPr>
        <w:pStyle w:val="Normal"/>
        <w:rPr/>
      </w:pPr>
      <w:r>
        <w:rPr/>
        <w:t>[[@Bible:1Ch 17:17 ]][[17:17 &gt;&gt; 1Ch 17:17]] {{field-on:Bible}} Но и това биде малко пред очите ти, Боже; и говорил си заради дома на раба си за дълга бъдещност, и погледнал си на мене както на человека от висока степен, Господи Боже. {{field-off:Bible}}</w:t>
      </w:r>
    </w:p>
    <w:p>
      <w:pPr>
        <w:pStyle w:val="Normal"/>
        <w:rPr/>
      </w:pPr>
      <w:r>
        <w:rPr/>
        <w:t>[[@Bible:1Ch 17:18 ]][[17:18 &gt;&gt; 1Ch 17:18]] {{field-on:Bible}} Що може да рече вече Давид на тебе за честта към раба ти? защото ти познаваш раба си. {{field-off:Bible}}</w:t>
      </w:r>
    </w:p>
    <w:p>
      <w:pPr>
        <w:pStyle w:val="Normal"/>
        <w:rPr/>
      </w:pPr>
      <w:r>
        <w:rPr/>
        <w:t>[[@Bible:1Ch 17:19 ]][[17:19 &gt;&gt; 1Ch 17:19]] {{field-on:Bible}} Господи, заради раба си и според сърдцето си направил си всичко това величие, за да направиш известни всички тези величия. {{field-off:Bible}}</w:t>
      </w:r>
    </w:p>
    <w:p>
      <w:pPr>
        <w:pStyle w:val="Normal"/>
        <w:rPr/>
      </w:pPr>
      <w:r>
        <w:rPr/>
        <w:t>[[@Bible:1Ch 17:20 ]][[17:20 &gt;&gt; 1Ch 17:20]] {{field-on:Bible}} Господи, няма подобен тебе, нито има Бог освен тебе, според всичко що сме чули с ушите си. {{field-off:Bible}}</w:t>
      </w:r>
    </w:p>
    <w:p>
      <w:pPr>
        <w:pStyle w:val="Normal"/>
        <w:rPr/>
      </w:pPr>
      <w:r>
        <w:rPr/>
        <w:t>[[@Bible:1Ch 17:21 ]][[17:21 &gt;&gt; 1Ch 17:21]] {{field-on:Bible}} И кой е друг народ на земята както твоите люде Израил, когото Бог изкупи за свои люде за да си направиш име величествено и ужасно, като изпъди ти езичниците от лицето на людете си които си избавил от Египет? {{field-off:Bible}}</w:t>
      </w:r>
    </w:p>
    <w:p>
      <w:pPr>
        <w:pStyle w:val="Normal"/>
        <w:rPr/>
      </w:pPr>
      <w:r>
        <w:rPr/>
        <w:t>[[@Bible:1Ch 17:22 ]][[17:22 &gt;&gt; 1Ch 17:22]] {{field-on:Bible}} Защото людете си Израиля направил си люде свои въ век, и ти, Господи, им стана Бог. {{field-off:Bible}}</w:t>
      </w:r>
    </w:p>
    <w:p>
      <w:pPr>
        <w:pStyle w:val="Normal"/>
        <w:rPr/>
      </w:pPr>
      <w:r>
        <w:rPr/>
        <w:t>[[@Bible:1Ch 17:23 ]][[17:23 &gt;&gt; 1Ch 17:23]] {{field-on:Bible}} И сега, Господи, словото което си говорил за раба си и за дома му, нека се утвърди въ век; и направи както си говорил. {{field-off:Bible}}</w:t>
      </w:r>
    </w:p>
    <w:p>
      <w:pPr>
        <w:pStyle w:val="Normal"/>
        <w:rPr/>
      </w:pPr>
      <w:r>
        <w:rPr/>
        <w:t>[[@Bible:1Ch 17:24 ]][[17:24 &gt;&gt; 1Ch 17:24]] {{field-on:Bible}} И да се утвърди, и да се възвеличи името ти до века, щото да говорят: Господ на силите, Бог Израилев, е Бог на Израиля; и домът на Давида раба ти да е утвърден пред тебе. {{field-off:Bible}}</w:t>
      </w:r>
    </w:p>
    <w:p>
      <w:pPr>
        <w:pStyle w:val="Normal"/>
        <w:rPr/>
      </w:pPr>
      <w:r>
        <w:rPr/>
        <w:t>[[@Bible:1Ch 17:25 ]][[17:25 &gt;&gt; 1Ch 17:25]] {{field-on:Bible}} Защото ти, Боже мой, ти откри на раба си че ще му съградиш дом; за това рабът ти намери сърдцето си готово да се помоли пред тебе. {{field-off:Bible}}</w:t>
      </w:r>
    </w:p>
    <w:p>
      <w:pPr>
        <w:pStyle w:val="Normal"/>
        <w:rPr/>
      </w:pPr>
      <w:r>
        <w:rPr/>
        <w:t>[[@Bible:1Ch 17:26 ]][[17:26 &gt;&gt; 1Ch 17:26]] {{field-on:Bible}} И сега, Господи, ти си Бог, и обещал си тези благости на раба си. {{field-off:Bible}}</w:t>
      </w:r>
    </w:p>
    <w:p>
      <w:pPr>
        <w:pStyle w:val="Normal"/>
        <w:rPr/>
      </w:pPr>
      <w:r>
        <w:rPr/>
        <w:t>[[@Bible:1Ch 17:27 ]][[17:27 &gt;&gt; 1Ch 17:27]] {{field-on:Bible}} Сега прочее, благоволи да благословиш дома на раба си за да е пред тебе въ век; защото ти, Господи, ти си благословил, и ще бъде благословен въ век. {{field-off:Bible}}</w:t>
      </w:r>
    </w:p>
    <w:p>
      <w:pPr>
        <w:pStyle w:val="Heading2"/>
        <w:rPr/>
      </w:pPr>
      <w:r>
        <w:rPr/>
        <w:t>Глава 18</w:t>
      </w:r>
    </w:p>
    <w:p>
      <w:pPr>
        <w:pStyle w:val="Normal"/>
        <w:rPr/>
      </w:pPr>
      <w:r>
        <w:rPr/>
        <w:t>[[@Bible:1Ch 18:1 ]][[18:1 &gt;&gt; 1Ch 18:1]] {{field-on:Bible}} А след това удари Давид Филистимците и победи ги, и взе Гет и селата муот ръката на Филистимците. {{field-off:Bible}}</w:t>
      </w:r>
    </w:p>
    <w:p>
      <w:pPr>
        <w:pStyle w:val="Normal"/>
        <w:rPr/>
      </w:pPr>
      <w:r>
        <w:rPr/>
        <w:t>[[@Bible:1Ch 18:2 ]][[18:2 &gt;&gt; 1Ch 18:2]] {{field-on:Bible}} И порази Моавците; и станаха Моавците раби подданни Давиду. {{field-off:Bible}}</w:t>
      </w:r>
    </w:p>
    <w:p>
      <w:pPr>
        <w:pStyle w:val="Normal"/>
        <w:rPr/>
      </w:pPr>
      <w:r>
        <w:rPr/>
        <w:t>[[@Bible:1Ch 18:3 ]][[18:3 &gt;&gt; 1Ch 18:3]] {{field-on:Bible}} Порази още Давид Ададезера Совския цар, в Емат, когато отхождаше да постави властта си над реката Евфрат. {{field-off:Bible}}</w:t>
      </w:r>
    </w:p>
    <w:p>
      <w:pPr>
        <w:pStyle w:val="Normal"/>
        <w:rPr/>
      </w:pPr>
      <w:r>
        <w:rPr/>
        <w:t>[[@Bible:1Ch 18:4 ]][[18:4 &gt;&gt; 1Ch 18:4]] {{field-on:Bible}} И взе Давид от него тисяща колесници, и седем тисящи конници, и двадесет тисящи пешаци; и пресече Давид жилите на на всичките коне на колесниците, и упази от тях сто коне. {{field-off:Bible}}</w:t>
      </w:r>
    </w:p>
    <w:p>
      <w:pPr>
        <w:pStyle w:val="Normal"/>
        <w:rPr/>
      </w:pPr>
      <w:r>
        <w:rPr/>
        <w:t>[[@Bible:1Ch 18:5 ]][[18:5 &gt;&gt; 1Ch 18:5]] {{field-on:Bible}} И когато дойдоха Дамасковите Сирийци да помогнат на Ададезера Совския цар, Давид погуби от Сирийците двадесет и две тисящи мъже. {{field-off:Bible}}</w:t>
      </w:r>
    </w:p>
    <w:p>
      <w:pPr>
        <w:pStyle w:val="Normal"/>
        <w:rPr/>
      </w:pPr>
      <w:r>
        <w:rPr/>
        <w:t>[[@Bible:1Ch 18:6 ]][[18:6 &gt;&gt; 1Ch 18:6]] {{field-on:Bible}} И тури Давид стражи в Дамасковата Сирия; и Сирийците станаха раби поданни Давиду. И упазваше Господ Давида всякъде дето отхождаше. {{field-off:Bible}}</w:t>
      </w:r>
    </w:p>
    <w:p>
      <w:pPr>
        <w:pStyle w:val="Normal"/>
        <w:rPr/>
      </w:pPr>
      <w:r>
        <w:rPr/>
        <w:t>[[@Bible:1Ch 18:7 ]][[18:7 &gt;&gt; 1Ch 18:7]] {{field-on:Bible}} И взе Давид златните щитове които бяха върху рабите на Ададезера та ги донесе в Ерусалим. {{field-off:Bible}}</w:t>
      </w:r>
    </w:p>
    <w:p>
      <w:pPr>
        <w:pStyle w:val="Normal"/>
        <w:rPr/>
      </w:pPr>
      <w:r>
        <w:rPr/>
        <w:t>[[@Bible:1Ch 18:8 ]][[18:8 &gt;&gt; 1Ch 18:8]] {{field-on:Bible}} И от Тиват и от Хун, градове на Ададезера, взе Давид мед твърде много, от която Соломон направи медното море, и стълповете, и медните съсъди. {{field-off:Bible}}</w:t>
      </w:r>
    </w:p>
    <w:p>
      <w:pPr>
        <w:pStyle w:val="Normal"/>
        <w:rPr/>
      </w:pPr>
      <w:r>
        <w:rPr/>
        <w:t>[[@Bible:1Ch 18:9 ]][[18:9 &gt;&gt; 1Ch 18:9]] {{field-on:Bible}} А като чу Той Ематский цар че порази Давид всичката сила на Ададезера Совския цар, {{field-off:Bible}}</w:t>
      </w:r>
    </w:p>
    <w:p>
      <w:pPr>
        <w:pStyle w:val="Normal"/>
        <w:rPr/>
      </w:pPr>
      <w:r>
        <w:rPr/>
        <w:t>[[@Bible:1Ch 18:10 ]][[18:10 &gt;&gt; 1Ch 18:10]] {{field-on:Bible}} проводи Адорама сина си при цар Давид да го поздрави и да го благослови че се е бил с Ададезера и го поразил, (защото Ададезер беше неприятел на Тоя,) и да занесе всякакъв вид съсъди, златни, и сребърни и медни. {{field-off:Bible}}</w:t>
      </w:r>
    </w:p>
    <w:p>
      <w:pPr>
        <w:pStyle w:val="Normal"/>
        <w:rPr/>
      </w:pPr>
      <w:r>
        <w:rPr/>
        <w:t>[[@Bible:1Ch 18:11 ]][[18:11 &gt;&gt; 1Ch 18:11]] {{field-on:Bible}} И тях постави цар Давид Господу със среброто и златото което донесе от всичките народи, от Едом, и от Моав, и от Амоновите синове, и от Филистимците, и от Амалика. {{field-off:Bible}}</w:t>
      </w:r>
    </w:p>
    <w:p>
      <w:pPr>
        <w:pStyle w:val="Normal"/>
        <w:rPr/>
      </w:pPr>
      <w:r>
        <w:rPr/>
        <w:t>[[@Bible:1Ch 18:12 ]][[18:12 &gt;&gt; 1Ch 18:12]] {{field-on:Bible}} И Ависей Саруинът син порази Едомците в дола на солта, осемнадесет тисящи. {{field-off:Bible}}</w:t>
      </w:r>
    </w:p>
    <w:p>
      <w:pPr>
        <w:pStyle w:val="Normal"/>
        <w:rPr/>
      </w:pPr>
      <w:r>
        <w:rPr/>
        <w:t>[[@Bible:1Ch 18:13 ]][[18:13 &gt;&gt; 1Ch 18:13]] {{field-on:Bible}} И тури стражи в Едом; и всичките Едомци станаха раби Давиду. И упазваше Господ Давида всякъде дето отхождаше. {{field-off:Bible}}</w:t>
      </w:r>
    </w:p>
    <w:p>
      <w:pPr>
        <w:pStyle w:val="Normal"/>
        <w:rPr/>
      </w:pPr>
      <w:r>
        <w:rPr/>
        <w:t>[[@Bible:1Ch 18:14 ]][[18:14 &gt;&gt; 1Ch 18:14]] {{field-on:Bible}} И царуваше Давид над всичкия Израил, и правеше съд и правда на всичките си люде. {{field-off:Bible}}</w:t>
      </w:r>
    </w:p>
    <w:p>
      <w:pPr>
        <w:pStyle w:val="Normal"/>
        <w:rPr/>
      </w:pPr>
      <w:r>
        <w:rPr/>
        <w:t>[[@Bible:1Ch 18:15 ]][[18:15 &gt;&gt; 1Ch 18:15]] {{field-on:Bible}} А Иоав Саруинът син бе над воинството; а Иосафат Ахилудовът син, паметописец; {{field-off:Bible}}</w:t>
      </w:r>
    </w:p>
    <w:p>
      <w:pPr>
        <w:pStyle w:val="Normal"/>
        <w:rPr/>
      </w:pPr>
      <w:r>
        <w:rPr/>
        <w:t>[[@Bible:1Ch 18:16 ]][[18:16 &gt;&gt; 1Ch 18:16]] {{field-on:Bible}} а Садок Ахитововът син и Авимелех Авиатаровът син, свещеници; а Суса, писец; {{field-off:Bible}}</w:t>
      </w:r>
    </w:p>
    <w:p>
      <w:pPr>
        <w:pStyle w:val="Normal"/>
        <w:rPr/>
      </w:pPr>
      <w:r>
        <w:rPr/>
        <w:t>[[@Bible:1Ch 18:17 ]][[18:17 &gt;&gt; 1Ch 18:17]] {{field-on:Bible}} а Ванаия Иодаевът син бе над Херетците и Филетците; а Давидовите синове, първи около царя. {{field-off:Bible}}</w:t>
      </w:r>
    </w:p>
    <w:p>
      <w:pPr>
        <w:pStyle w:val="Heading2"/>
        <w:rPr/>
      </w:pPr>
      <w:r>
        <w:rPr/>
        <w:t>Глава 19</w:t>
      </w:r>
    </w:p>
    <w:p>
      <w:pPr>
        <w:pStyle w:val="Normal"/>
        <w:rPr/>
      </w:pPr>
      <w:r>
        <w:rPr/>
        <w:t>[[@Bible:1Ch 19:1 ]][[19:1 &gt;&gt; 1Ch 19:1]] {{field-on:Bible}} А след това умря Наас царят на Амоновите синове; и въцари се вместо него син му Анун. {{field-off:Bible}}</w:t>
      </w:r>
    </w:p>
    <w:p>
      <w:pPr>
        <w:pStyle w:val="Normal"/>
        <w:rPr/>
      </w:pPr>
      <w:r>
        <w:rPr/>
        <w:t>[[@Bible:1Ch 19:2 ]][[19:2 &gt;&gt; 1Ch 19:2]] {{field-on:Bible}} И рече Давид: Ще направя милост на Ануна Наасовия син, понеже баща му ми направи милост. И проводи Давид посланници да го утешат заради баща му. И дойдоха Давидовите раби в земята на Амоновите синове при Ануна за да го утешат. {{field-off:Bible}}</w:t>
      </w:r>
    </w:p>
    <w:p>
      <w:pPr>
        <w:pStyle w:val="Normal"/>
        <w:rPr/>
      </w:pPr>
      <w:r>
        <w:rPr/>
        <w:t>[[@Bible:1Ch 19:3 ]][[19:3 &gt;&gt; 1Ch 19:3]] {{field-on:Bible}} А князовете на Амоновите синове рекоха на Ануна: Дали за чест на отца ти пред очите ти прати Давид при тебе утешители? Не дойдоха ли рабите му при тебе за да изпитат и да съсипят като съгледат мястото? {{field-off:Bible}}</w:t>
      </w:r>
    </w:p>
    <w:p>
      <w:pPr>
        <w:pStyle w:val="Normal"/>
        <w:rPr/>
      </w:pPr>
      <w:r>
        <w:rPr/>
        <w:t>[[@Bible:1Ch 19:4 ]][[19:4 &gt;&gt; 1Ch 19:4]] {{field-on:Bible}} И хвана Анун Давидовите раби та ги обръсна, и отсече до половина дрехите им, до бедрата, и проводи ги. {{field-off:Bible}}</w:t>
      </w:r>
    </w:p>
    <w:p>
      <w:pPr>
        <w:pStyle w:val="Normal"/>
        <w:rPr/>
      </w:pPr>
      <w:r>
        <w:rPr/>
        <w:t>[[@Bible:1Ch 19:5 ]][[19:5 &gt;&gt; 1Ch 19:5]] {{field-on:Bible}} И отидоха та явиха Давиду за мъжете. И проводи да ги посрещнат; понеже мъжете бяха много обезчестени. И рече царят: Седете в Иерихон доде ви порастат брадите, и върнете се. {{field-off:Bible}}</w:t>
      </w:r>
    </w:p>
    <w:p>
      <w:pPr>
        <w:pStyle w:val="Normal"/>
        <w:rPr/>
      </w:pPr>
      <w:r>
        <w:rPr/>
        <w:t>[[@Bible:1Ch 19:6 ]][[19:6 &gt;&gt; 1Ch 19:6]] {{field-on:Bible}} А като гледаха Амоновите синове че бяха омразни Давиду, проводиха Анун и Амоновите синове хиляда таланта сребро за да си наемат колесници и конници от Месопотамия, и от Сирия-мааха, и от Сова. {{field-off:Bible}}</w:t>
      </w:r>
    </w:p>
    <w:p>
      <w:pPr>
        <w:pStyle w:val="Normal"/>
        <w:rPr/>
      </w:pPr>
      <w:r>
        <w:rPr/>
        <w:t>[[@Bible:1Ch 19:7 ]][[19:7 &gt;&gt; 1Ch 19:7]] {{field-on:Bible}} И наеха си тридесет и две тисящи колесници, и наеха царя на Мааха с людете му, които дойдоха та разположиха стан срещу Медева. И като се събраха Амоновите синове от градовете си, дойдоха да направят бран. {{field-off:Bible}}</w:t>
      </w:r>
    </w:p>
    <w:p>
      <w:pPr>
        <w:pStyle w:val="Normal"/>
        <w:rPr/>
      </w:pPr>
      <w:r>
        <w:rPr/>
        <w:t>[[@Bible:1Ch 19:8 ]][[19:8 &gt;&gt; 1Ch 19:8]] {{field-on:Bible}} И когато чу това Давид, проводи Иоава и всичкото воинство на силните. {{field-off:Bible}}</w:t>
      </w:r>
    </w:p>
    <w:p>
      <w:pPr>
        <w:pStyle w:val="Normal"/>
        <w:rPr/>
      </w:pPr>
      <w:r>
        <w:rPr/>
        <w:t>[[@Bible:1Ch 19:9 ]][[19:9 &gt;&gt; 1Ch 19:9]] {{field-on:Bible}} И излязоха Амоновите синове та се опълчиха на бран при градската порта; а царете що бяха дошли бяха особно на полето. {{field-off:Bible}}</w:t>
      </w:r>
    </w:p>
    <w:p>
      <w:pPr>
        <w:pStyle w:val="Normal"/>
        <w:rPr/>
      </w:pPr>
      <w:r>
        <w:rPr/>
        <w:t>[[@Bible:1Ch 19:10 ]][[19:10 &gt;&gt; 1Ch 19:10]] {{field-on:Bible}} А Иоав, като гледаше че лицето на браната беше против него отпред и отзад, избра от всичките избрани Израилеви та ги опълчи против Сирийците. {{field-off:Bible}}</w:t>
      </w:r>
    </w:p>
    <w:p>
      <w:pPr>
        <w:pStyle w:val="Normal"/>
        <w:rPr/>
      </w:pPr>
      <w:r>
        <w:rPr/>
        <w:t>[[@Bible:1Ch 19:11 ]][[19:11 &gt;&gt; 1Ch 19:11]] {{field-on:Bible}} А остатъка от людете даде в ръката на брата си Ависея; и опълчиха се против Амоновите синове; {{field-off:Bible}}</w:t>
      </w:r>
    </w:p>
    <w:p>
      <w:pPr>
        <w:pStyle w:val="Normal"/>
        <w:rPr/>
      </w:pPr>
      <w:r>
        <w:rPr/>
        <w:t>[[@Bible:1Ch 19:12 ]][[19:12 &gt;&gt; 1Ch 19:12]] {{field-on:Bible}} и рече: Ако се преукрепят Сирийците против мене, тогаз ти ще ми помогнеш, ако ли Амоновите синове се преукрепят против тебе, тогаз аз ще ти помогна. {{field-off:Bible}}</w:t>
      </w:r>
    </w:p>
    <w:p>
      <w:pPr>
        <w:pStyle w:val="Normal"/>
        <w:rPr/>
      </w:pPr>
      <w:r>
        <w:rPr/>
        <w:t>[[@Bible:1Ch 19:13 ]][[19:13 &gt;&gt; 1Ch 19:13]] {{field-on:Bible}} Укрепи се, и да бъдем мъжествени за людете си и за градовете на Бога нашего; а Господ да направи което е угодно пред очите му. {{field-off:Bible}}</w:t>
      </w:r>
    </w:p>
    <w:p>
      <w:pPr>
        <w:pStyle w:val="Normal"/>
        <w:rPr/>
      </w:pPr>
      <w:r>
        <w:rPr/>
        <w:t>[[@Bible:1Ch 19:14 ]][[19:14 &gt;&gt; 1Ch 19:14]] {{field-on:Bible}} И приближиха се Иоав и людете които бяха с него в сражение против Сирийците; а те побягнаха от лицето му. {{field-off:Bible}}</w:t>
      </w:r>
    </w:p>
    <w:p>
      <w:pPr>
        <w:pStyle w:val="Normal"/>
        <w:rPr/>
      </w:pPr>
      <w:r>
        <w:rPr/>
        <w:t>[[@Bible:1Ch 19:15 ]][[19:15 &gt;&gt; 1Ch 19:15]] {{field-on:Bible}} И когато видяха Амоновите синове че Сирийците побягнаха, побягнаха и те от лицето на Ависея брата му та влязоха в града. И Иоав дойде в Ерусалим. {{field-off:Bible}}</w:t>
      </w:r>
    </w:p>
    <w:p>
      <w:pPr>
        <w:pStyle w:val="Normal"/>
        <w:rPr/>
      </w:pPr>
      <w:r>
        <w:rPr/>
        <w:t>[[@Bible:1Ch 19:16 ]][[19:16 &gt;&gt; 1Ch 19:16]] {{field-on:Bible}} А като видяха Сирийците че се победиха пред Израиля, проводиха вестители та изведоха Сирийците които бяха оттатък реката, и Совак военачалника на Ададезера, пред тях. {{field-off:Bible}}</w:t>
      </w:r>
    </w:p>
    <w:p>
      <w:pPr>
        <w:pStyle w:val="Normal"/>
        <w:rPr/>
      </w:pPr>
      <w:r>
        <w:rPr/>
        <w:t>[[@Bible:1Ch 19:17 ]][[19:17 &gt;&gt; 1Ch 19:17]] {{field-on:Bible}} И когато се извести Давиду, събра всичкия Израил, и премина Иордан та дойде върх тях, и опълчи се против тях. И като се опълчи Давид на бран против Сирийците, биха се с него. {{field-off:Bible}}</w:t>
      </w:r>
    </w:p>
    <w:p>
      <w:pPr>
        <w:pStyle w:val="Normal"/>
        <w:rPr/>
      </w:pPr>
      <w:r>
        <w:rPr/>
        <w:t>[[@Bible:1Ch 19:18 ]][[19:18 &gt;&gt; 1Ch 19:18]] {{field-on:Bible}} И побягнаха Сирийците от лицето на Израиля; и изтреби Давид от Сирийците седем тисящи колесници и четиридесет тисящи пешаци; и Совака военачалника уби. {{field-off:Bible}}</w:t>
      </w:r>
    </w:p>
    <w:p>
      <w:pPr>
        <w:pStyle w:val="Normal"/>
        <w:rPr/>
      </w:pPr>
      <w:r>
        <w:rPr/>
        <w:t>[[@Bible:1Ch 19:19 ]][[19:19 &gt;&gt; 1Ch 19:19]] {{field-on:Bible}} И като видяха рабите на Ададезера че се обърнаха в бяг пред Израиля, направиха мир с Давида, и станаха му раби; и не рачиха вече Сирийците да помогнат на Амоновите синове. {{field-off:Bible}}</w:t>
      </w:r>
    </w:p>
    <w:p>
      <w:pPr>
        <w:pStyle w:val="Heading2"/>
        <w:rPr/>
      </w:pPr>
      <w:r>
        <w:rPr/>
        <w:t>Глава 20</w:t>
      </w:r>
    </w:p>
    <w:p>
      <w:pPr>
        <w:pStyle w:val="Normal"/>
        <w:rPr/>
      </w:pPr>
      <w:r>
        <w:rPr/>
        <w:t>[[@Bible:1Ch 20:1 ]][[20:1 &gt;&gt; 1Ch 20:1]] {{field-on:Bible}} А в следващото лето, в което време изхождат царете на бран, Иоав потегли всичката сила на воинството, и разори земята на Амоновите синове, и дойде та обсади Рава; а Давид остана в Ерусалим. И удари Иоав Рава и съсипа я. {{field-off:Bible}}</w:t>
      </w:r>
    </w:p>
    <w:p>
      <w:pPr>
        <w:pStyle w:val="Normal"/>
        <w:rPr/>
      </w:pPr>
      <w:r>
        <w:rPr/>
        <w:t>[[@Bible:1Ch 20:2 ]][[20:2 &gt;&gt; 1Ch 20:2]] {{field-on:Bible}} И взе Давид венеца на царя им от главата му; и намери се тежината му един талант злато, и имаше на него многоценни камени; и положи се на Давидовата глава; и изнесе из града користи твърде много. {{field-off:Bible}}</w:t>
      </w:r>
    </w:p>
    <w:p>
      <w:pPr>
        <w:pStyle w:val="Normal"/>
        <w:rPr/>
      </w:pPr>
      <w:r>
        <w:rPr/>
        <w:t>[[@Bible:1Ch 20:3 ]][[20:3 &gt;&gt; 1Ch 20:3]] {{field-on:Bible}} И людете които бяха в него изведе та ги претри с триони, и с железни дикани, и с топори. И така направи Давид на всичките градове на Амоновите синове. Тогаз се върна Давид и всичките люде в Ерусалим. {{field-off:Bible}}</w:t>
      </w:r>
    </w:p>
    <w:p>
      <w:pPr>
        <w:pStyle w:val="Normal"/>
        <w:rPr/>
      </w:pPr>
      <w:r>
        <w:rPr/>
        <w:t>[[@Bible:1Ch 20:4 ]][[20:4 &gt;&gt; 1Ch 20:4]] {{field-on:Bible}} А след това стана бой в Гезер с Филистимците; тогаз Сивехай Хусатецът порази Сифая, от чадата на Рафа; и победиха се. {{field-off:Bible}}</w:t>
      </w:r>
    </w:p>
    <w:p>
      <w:pPr>
        <w:pStyle w:val="Normal"/>
        <w:rPr/>
      </w:pPr>
      <w:r>
        <w:rPr/>
        <w:t>[[@Bible:1Ch 20:5 ]][[20:5 &gt;&gt; 1Ch 20:5]] {{field-on:Bible}} И пак стана бой с Филистимците; и Елханан Яировът син порази Лаамия брата на Голиата Гетеца; и дървото на копието му бе като кросно на тъкач. {{field-off:Bible}}</w:t>
      </w:r>
    </w:p>
    <w:p>
      <w:pPr>
        <w:pStyle w:val="Normal"/>
        <w:rPr/>
      </w:pPr>
      <w:r>
        <w:rPr/>
        <w:t>[[@Bible:1Ch 20:6 ]][[20:6 &gt;&gt; 1Ch 20:6]] {{field-on:Bible}} И пак стана бой в Гет, дето имаше мъж великотелесен, и пръстите му бяха шест и шест, двадесет и четири; още и той бе роден от Рафа. {{field-off:Bible}}</w:t>
      </w:r>
    </w:p>
    <w:p>
      <w:pPr>
        <w:pStyle w:val="Normal"/>
        <w:rPr/>
      </w:pPr>
      <w:r>
        <w:rPr/>
        <w:t>[[@Bible:1Ch 20:7 ]][[20:7 &gt;&gt; 1Ch 20:7]] {{field-on:Bible}} И унищожи Израиля; а Ионатан синът на Сама, Давидовия брат, го порази. {{field-off:Bible}}</w:t>
      </w:r>
    </w:p>
    <w:p>
      <w:pPr>
        <w:pStyle w:val="Normal"/>
        <w:rPr/>
      </w:pPr>
      <w:r>
        <w:rPr/>
        <w:t>[[@Bible:1Ch 20:8 ]][[20:8 &gt;&gt; 1Ch 20:8]] {{field-on:Bible}} Тези се родиха на Рафа в Гет; и паднаха и чрез ръката на Давида и чрез ръката на рабите му. {{field-off:Bible}}</w:t>
      </w:r>
    </w:p>
    <w:p>
      <w:pPr>
        <w:pStyle w:val="Heading2"/>
        <w:rPr/>
      </w:pPr>
      <w:r>
        <w:rPr/>
        <w:t>Глава 21</w:t>
      </w:r>
    </w:p>
    <w:p>
      <w:pPr>
        <w:pStyle w:val="Normal"/>
        <w:rPr/>
      </w:pPr>
      <w:r>
        <w:rPr/>
        <w:t>[[@Bible:1Ch 21:1 ]][[21:1 &gt;&gt; 1Ch 21:1]] {{field-on:Bible}} Но Сатана се подигна против Израиля, и подигна Давида да изброи Израиля. {{field-off:Bible}}</w:t>
      </w:r>
    </w:p>
    <w:p>
      <w:pPr>
        <w:pStyle w:val="Normal"/>
        <w:rPr/>
      </w:pPr>
      <w:r>
        <w:rPr/>
        <w:t>[[@Bible:1Ch 21:2 ]][[21:2 &gt;&gt; 1Ch 21:2]] {{field-on:Bible}} И рече Давид на Иоава и на князовете на людете: Идете, избройте Израиля от Вирсавее до Дан, и донесете при мене за да науча числото им. {{field-off:Bible}}</w:t>
      </w:r>
    </w:p>
    <w:p>
      <w:pPr>
        <w:pStyle w:val="Normal"/>
        <w:rPr/>
      </w:pPr>
      <w:r>
        <w:rPr/>
        <w:t>[[@Bible:1Ch 21:3 ]][[21:3 &gt;&gt; 1Ch 21:3]] {{field-on:Bible}} А Иоав отговори: Господ да притури на людете си стократно от колкото са! но, господарю мой царю, не са ли всичките раби на господаря ми? защо господарят ми желае това? защо да стане това грях на Израиля? {{field-off:Bible}}</w:t>
      </w:r>
    </w:p>
    <w:p>
      <w:pPr>
        <w:pStyle w:val="Normal"/>
        <w:rPr/>
      </w:pPr>
      <w:r>
        <w:rPr/>
        <w:t>[[@Bible:1Ch 21:4 ]][[21:4 &gt;&gt; 1Ch 21:4]] {{field-on:Bible}} Словото обаче на царя превъзмогна над Иоава. И тръгна Иоав, и като обходи всичкия Израил върна се в Ерусалим. {{field-off:Bible}}</w:t>
      </w:r>
    </w:p>
    <w:p>
      <w:pPr>
        <w:pStyle w:val="Normal"/>
        <w:rPr/>
      </w:pPr>
      <w:r>
        <w:rPr/>
        <w:t>[[@Bible:1Ch 21:5 ]][[21:5 &gt;&gt; 1Ch 21:5]] {{field-on:Bible}} И даде Иоав числото на изброените люде Давиду. И всичкий Израил бяха тисяща тисящи и сто тисящи мъже които теглеха нож, а Юда, четиристотин и седемдесет тисящи мъже които теглеха нож. {{field-off:Bible}}</w:t>
      </w:r>
    </w:p>
    <w:p>
      <w:pPr>
        <w:pStyle w:val="Normal"/>
        <w:rPr/>
      </w:pPr>
      <w:r>
        <w:rPr/>
        <w:t>[[@Bible:1Ch 21:6 ]][[21:6 &gt;&gt; 1Ch 21:6]] {{field-on:Bible}} А Левитите и Виниаминците не брои между тях; защото словото царево беше гнусно Иоаву. {{field-off:Bible}}</w:t>
      </w:r>
    </w:p>
    <w:p>
      <w:pPr>
        <w:pStyle w:val="Normal"/>
        <w:rPr/>
      </w:pPr>
      <w:r>
        <w:rPr/>
        <w:t>[[@Bible:1Ch 21:7 ]][[21:7 &gt;&gt; 1Ch 21:7]] {{field-on:Bible}} И видя се зло пред очите на Бога това нещо; заради това порази Израиля. {{field-off:Bible}}</w:t>
      </w:r>
    </w:p>
    <w:p>
      <w:pPr>
        <w:pStyle w:val="Normal"/>
        <w:rPr/>
      </w:pPr>
      <w:r>
        <w:rPr/>
        <w:t>[[@Bible:1Ch 21:8 ]][[21:8 &gt;&gt; 1Ch 21:8]] {{field-on:Bible}} Тогава рече Давид Богу: Тежко съгреших защото сторих това нещо; но сега, моля се, отнеми беззаконието на раба си, защото сторих голяма глупост. {{field-off:Bible}}</w:t>
      </w:r>
    </w:p>
    <w:p>
      <w:pPr>
        <w:pStyle w:val="Normal"/>
        <w:rPr/>
      </w:pPr>
      <w:r>
        <w:rPr/>
        <w:t>[[@Bible:1Ch 21:9 ]][[21:9 &gt;&gt; 1Ch 21:9]] {{field-on:Bible}} И говори Господ на Гад гледача Давид и рече: {{field-off:Bible}}</w:t>
      </w:r>
    </w:p>
    <w:p>
      <w:pPr>
        <w:pStyle w:val="Normal"/>
        <w:rPr/>
      </w:pPr>
      <w:r>
        <w:rPr/>
        <w:t>[[@Bible:1Ch 21:10 ]][[21:10 &gt;&gt; 1Ch 21:10]] {{field-on:Bible}} Иди, говори Давиду и кажи: Така говори Господ: Три неща ти представям аз: избери си едно от тях, и ще ти го направя. {{field-off:Bible}}</w:t>
      </w:r>
    </w:p>
    <w:p>
      <w:pPr>
        <w:pStyle w:val="Normal"/>
        <w:rPr/>
      </w:pPr>
      <w:r>
        <w:rPr/>
        <w:t>[[@Bible:1Ch 21:11 ]][[21:11 &gt;&gt; 1Ch 21:11]] {{field-on:Bible}} Дойде прочее Гад при Давида та му рече: Така говори Господ: Избери си {{field-off:Bible}}</w:t>
      </w:r>
    </w:p>
    <w:p>
      <w:pPr>
        <w:pStyle w:val="Normal"/>
        <w:rPr/>
      </w:pPr>
      <w:r>
        <w:rPr/>
        <w:t>[[@Bible:1Ch 21:12 ]][[21:12 &gt;&gt; 1Ch 21:12]] {{field-on:Bible}} или три години глад, или три месеца да тлееш пред неприятелите си и да те пристигне ножът на враговете ти, или три дни меча Господен и мор по земята и ангел Господен да прави погубление във всичките предели на Израиля. Сега прочее виж кой ответ ще занеса на оногози който ме е проводил. {{field-off:Bible}}</w:t>
      </w:r>
    </w:p>
    <w:p>
      <w:pPr>
        <w:pStyle w:val="Normal"/>
        <w:rPr/>
      </w:pPr>
      <w:r>
        <w:rPr/>
        <w:t>[[@Bible:1Ch 21:13 ]][[21:13 &gt;&gt; 1Ch 21:13]] {{field-on:Bible}} И рече Давид Гаду: Тясно ми е много: нека падна прочее в ръката на Господа, защото неговите милости са твърде много; а в человеческа ръка да не падна. {{field-off:Bible}}</w:t>
      </w:r>
    </w:p>
    <w:p>
      <w:pPr>
        <w:pStyle w:val="Normal"/>
        <w:rPr/>
      </w:pPr>
      <w:r>
        <w:rPr/>
        <w:t>[[@Bible:1Ch 21:14 ]][[21:14 &gt;&gt; 1Ch 21:14]] {{field-on:Bible}} И тъй, проводи Господ мор върх Израиля; и паднаха от Израиля седемдесет тисящи мъже. {{field-off:Bible}}</w:t>
      </w:r>
    </w:p>
    <w:p>
      <w:pPr>
        <w:pStyle w:val="Normal"/>
        <w:rPr/>
      </w:pPr>
      <w:r>
        <w:rPr/>
        <w:t>[[@Bible:1Ch 21:15 ]][[21:15 &gt;&gt; 1Ch 21:15]] {{field-on:Bible}} И проводи Бог ангела в Ерусалим за да го изтреби; и като изтребваше, видя Господ, и разкая се за злото, и рече на ангела който правеше погубление: Стига вече тегли ръката си. А ангела Господен стоеше пред гумното на Орна Иевусеца. {{field-off:Bible}}</w:t>
      </w:r>
    </w:p>
    <w:p>
      <w:pPr>
        <w:pStyle w:val="Normal"/>
        <w:rPr/>
      </w:pPr>
      <w:r>
        <w:rPr/>
        <w:t>[[@Bible:1Ch 21:16 ]][[21:16 &gt;&gt; 1Ch 21:16]] {{field-on:Bible}} И като подигна Давид очи, видя ангела Господен че стоеше между земята и небето и имаше в ръката си меча си гол прострян над Ерусалим. И паднаха Давид и старейшините облечени с вретища, на лицето си. {{field-off:Bible}}</w:t>
      </w:r>
    </w:p>
    <w:p>
      <w:pPr>
        <w:pStyle w:val="Normal"/>
        <w:rPr/>
      </w:pPr>
      <w:r>
        <w:rPr/>
        <w:t>[[@Bible:1Ch 21:17 ]][[21:17 &gt;&gt; 1Ch 21:17]] {{field-on:Bible}} И рече Давид Богу: Не съм ли аз който заповядах да изброят людете? наистина аз съм който съгреших и сторих злото; а тези овци що са сторили? Върх мене прочее, Господи Боже мой, върх отеческия ми дом нека е ръката ти, а не върх твоите люде за поразение. {{field-off:Bible}}</w:t>
      </w:r>
    </w:p>
    <w:p>
      <w:pPr>
        <w:pStyle w:val="Normal"/>
        <w:rPr/>
      </w:pPr>
      <w:r>
        <w:rPr/>
        <w:t>[[@Bible:1Ch 21:18 ]][[21:18 &gt;&gt; 1Ch 21:18]] {{field-on:Bible}} Тогаз ангел Господен заповяда Гаду да рече Давиду да възлезе Давид та да постави олтар Господу в гумното на Орна Иевусеца. {{field-off:Bible}}</w:t>
      </w:r>
    </w:p>
    <w:p>
      <w:pPr>
        <w:pStyle w:val="Normal"/>
        <w:rPr/>
      </w:pPr>
      <w:r>
        <w:rPr/>
        <w:t>[[@Bible:1Ch 21:19 ]][[21:19 &gt;&gt; 1Ch 21:19]] {{field-on:Bible}} И възлезе Давид според словото Гадово което говори в името Господне. {{field-off:Bible}}</w:t>
      </w:r>
    </w:p>
    <w:p>
      <w:pPr>
        <w:pStyle w:val="Normal"/>
        <w:rPr/>
      </w:pPr>
      <w:r>
        <w:rPr/>
        <w:t>[[@Bible:1Ch 21:20 ]][[21:20 &gt;&gt; 1Ch 21:20]] {{field-on:Bible}} И обърна се Орна та видя ангела; и скриха се четирмата му синове с него. А Орна вършееше жито. {{field-off:Bible}}</w:t>
      </w:r>
    </w:p>
    <w:p>
      <w:pPr>
        <w:pStyle w:val="Normal"/>
        <w:rPr/>
      </w:pPr>
      <w:r>
        <w:rPr/>
        <w:t>[[@Bible:1Ch 21:21 ]][[21:21 &gt;&gt; 1Ch 21:21]] {{field-on:Bible}} И като дойде Давид при Орна, погледна Орна та видя Давида, и излезе из гумното та се поклони Давиду с лице до земята. {{field-off:Bible}}</w:t>
      </w:r>
    </w:p>
    <w:p>
      <w:pPr>
        <w:pStyle w:val="Normal"/>
        <w:rPr/>
      </w:pPr>
      <w:r>
        <w:rPr/>
        <w:t>[[@Bible:1Ch 21:22 ]][[21:22 &gt;&gt; 1Ch 21:22]] {{field-on:Bible}} И рече Давид на Орна: Дай ми мястото на гумното за да съградя на него олтар Господу: дай ми го с пълна цена, за да престане язвата от людете. {{field-off:Bible}}</w:t>
      </w:r>
    </w:p>
    <w:p>
      <w:pPr>
        <w:pStyle w:val="Normal"/>
        <w:rPr/>
      </w:pPr>
      <w:r>
        <w:rPr/>
        <w:t>[[@Bible:1Ch 21:23 ]][[21:23 &gt;&gt; 1Ch 21:23]] {{field-on:Bible}} И рече Орна Давиду: Вземи го за себе си, и нека направи господарят ми царят което е угодно пред очите му; ето, давам воловете за всесъжение, и диканите за дърва, и житото за приношение: всичкото давам. {{field-off:Bible}}</w:t>
      </w:r>
    </w:p>
    <w:p>
      <w:pPr>
        <w:pStyle w:val="Normal"/>
        <w:rPr/>
      </w:pPr>
      <w:r>
        <w:rPr/>
        <w:t>[[@Bible:1Ch 21:24 ]][[21:24 &gt;&gt; 1Ch 21:24]] {{field-on:Bible}} А цар Давид рече на Орна: Не; но непременно ще го купя с пълна цена; защото не ща да взема твоето за Господа, нито ще принеса всесъжение без да платя. {{field-off:Bible}}</w:t>
      </w:r>
    </w:p>
    <w:p>
      <w:pPr>
        <w:pStyle w:val="Normal"/>
        <w:rPr/>
      </w:pPr>
      <w:r>
        <w:rPr/>
        <w:t>[[@Bible:1Ch 21:25 ]][[21:25 &gt;&gt; 1Ch 21:25]] {{field-on:Bible}} И Давид на Орна за мястото злато шестотин сикли претеглено. {{field-off:Bible}}</w:t>
      </w:r>
    </w:p>
    <w:p>
      <w:pPr>
        <w:pStyle w:val="Normal"/>
        <w:rPr/>
      </w:pPr>
      <w:r>
        <w:rPr/>
        <w:t>[[@Bible:1Ch 21:26 ]][[21:26 &gt;&gt; 1Ch 21:26]] {{field-on:Bible}} И съгради там Давид олтар Господу, и принесе всесъжение и примирителни приношения, и призова Господа, който му и отговори от небето с огън върх олтаря на всесъжението. {{field-off:Bible}}</w:t>
      </w:r>
    </w:p>
    <w:p>
      <w:pPr>
        <w:pStyle w:val="Normal"/>
        <w:rPr/>
      </w:pPr>
      <w:r>
        <w:rPr/>
        <w:t>[[@Bible:1Ch 21:27 ]][[21:27 &gt;&gt; 1Ch 21:27]] {{field-on:Bible}} И заповяда Господ на ангела, та върна меча си в ножницата му. {{field-off:Bible}}</w:t>
      </w:r>
    </w:p>
    <w:p>
      <w:pPr>
        <w:pStyle w:val="Normal"/>
        <w:rPr/>
      </w:pPr>
      <w:r>
        <w:rPr/>
        <w:t>[[@Bible:1Ch 21:28 ]][[21:28 &gt;&gt; 1Ch 21:28]] {{field-on:Bible}} В онова време, когато видя Давид че Господ го послуша в гумното на Орна Иевусеца, принесе жъртва там. {{field-off:Bible}}</w:t>
      </w:r>
    </w:p>
    <w:p>
      <w:pPr>
        <w:pStyle w:val="Normal"/>
        <w:rPr/>
      </w:pPr>
      <w:r>
        <w:rPr/>
        <w:t>[[@Bible:1Ch 21:29 ]][[21:29 &gt;&gt; 1Ch 21:29]] {{field-on:Bible}} Защото скинията Господня която направи Мойсей в пустинята, и олтарят на всесъжението бяха в онова време на високото място в Гаваон. {{field-off:Bible}}</w:t>
      </w:r>
    </w:p>
    <w:p>
      <w:pPr>
        <w:pStyle w:val="Normal"/>
        <w:rPr/>
      </w:pPr>
      <w:r>
        <w:rPr/>
        <w:t>[[@Bible:1Ch 21:30 ]][[21:30 &gt;&gt; 1Ch 21:30]] {{field-on:Bible}} И не можеше Давид да иде пред нея да попита Бога, понеже се боеше от меча на ангела Господен. {{field-off:Bible}}</w:t>
      </w:r>
    </w:p>
    <w:p>
      <w:pPr>
        <w:pStyle w:val="Heading2"/>
        <w:rPr/>
      </w:pPr>
      <w:r>
        <w:rPr/>
        <w:t>Глава 22</w:t>
      </w:r>
    </w:p>
    <w:p>
      <w:pPr>
        <w:pStyle w:val="Normal"/>
        <w:rPr/>
      </w:pPr>
      <w:r>
        <w:rPr/>
        <w:t>[[@Bible:1Ch 22:1 ]][[22:1 &gt;&gt; 1Ch 22:1]] {{field-on:Bible}} Тогаз рече Давид: Този е домът на Господа Бога, и този олтарят на всесъжението за Израиля. {{field-off:Bible}}</w:t>
      </w:r>
    </w:p>
    <w:p>
      <w:pPr>
        <w:pStyle w:val="Normal"/>
        <w:rPr/>
      </w:pPr>
      <w:r>
        <w:rPr/>
        <w:t>[[@Bible:1Ch 22:2 ]][[22:2 &gt;&gt; 1Ch 22:2]] {{field-on:Bible}} И заповяда Давид да съберат чужденците които бяха в Израилевиата земя; и постави каменосечци за да изсекат дялани камене за съграденето на дома Божий. {{field-off:Bible}}</w:t>
      </w:r>
    </w:p>
    <w:p>
      <w:pPr>
        <w:pStyle w:val="Normal"/>
        <w:rPr/>
      </w:pPr>
      <w:r>
        <w:rPr/>
        <w:t>[[@Bible:1Ch 22:3 ]][[22:3 &gt;&gt; 1Ch 22:3]] {{field-on:Bible}} Давид приготви и желязо много за гвозде за дверите на вратата и за скобите, и мед много нетеглена, {{field-off:Bible}}</w:t>
      </w:r>
    </w:p>
    <w:p>
      <w:pPr>
        <w:pStyle w:val="Normal"/>
        <w:rPr/>
      </w:pPr>
      <w:r>
        <w:rPr/>
        <w:t>[[@Bible:1Ch 22:4 ]][[22:4 &gt;&gt; 1Ch 22:4]] {{field-on:Bible}} и кедрови дърва безчетни; защото Сидонците и Тиряните донесоха Давиду много кедрови дърва. {{field-off:Bible}}</w:t>
      </w:r>
    </w:p>
    <w:p>
      <w:pPr>
        <w:pStyle w:val="Normal"/>
        <w:rPr/>
      </w:pPr>
      <w:r>
        <w:rPr/>
        <w:t>[[@Bible:1Ch 22:5 ]][[22:5 &gt;&gt; 1Ch 22:5]] {{field-on:Bible}} И рече Давид: Соломон син ми е млад и нежен; и домът който ще се съгради Господу трябва да е крайно великолепен, именит, и славен във всичката вселенна; ще направя прочее приготовение за него. И направи Давид голямо приготвение преди смъртта си. {{field-off:Bible}}</w:t>
      </w:r>
    </w:p>
    <w:p>
      <w:pPr>
        <w:pStyle w:val="Normal"/>
        <w:rPr/>
      </w:pPr>
      <w:r>
        <w:rPr/>
        <w:t>[[@Bible:1Ch 22:6 ]][[22:6 &gt;&gt; 1Ch 22:6]] {{field-on:Bible}} Тогаз повика Соломона сина си та му заповяда да съгради дома на Господа Бога Израилева. {{field-off:Bible}}</w:t>
      </w:r>
    </w:p>
    <w:p>
      <w:pPr>
        <w:pStyle w:val="Normal"/>
        <w:rPr/>
      </w:pPr>
      <w:r>
        <w:rPr/>
        <w:t>[[@Bible:1Ch 22:7 ]][[22:7 &gt;&gt; 1Ch 22:7]] {{field-on:Bible}} И рече Давид Соломону: Сине мой, аз пожелах в сърдцето си да съградя дом за името на Господа Бога моего; {{field-off:Bible}}</w:t>
      </w:r>
    </w:p>
    <w:p>
      <w:pPr>
        <w:pStyle w:val="Normal"/>
        <w:rPr/>
      </w:pPr>
      <w:r>
        <w:rPr/>
        <w:t>[[@Bible:1Ch 22:8 ]][[22:8 &gt;&gt; 1Ch 22:8]] {{field-on:Bible}} но дойде ми слово Господне и рече: много кръв си пролял, и големи боеве си направил: ти няма да съградиш дом за името ми, защото си пролял много кръв на земята пред мене. {{field-off:Bible}}</w:t>
      </w:r>
    </w:p>
    <w:p>
      <w:pPr>
        <w:pStyle w:val="Normal"/>
        <w:rPr/>
      </w:pPr>
      <w:r>
        <w:rPr/>
        <w:t>[[@Bible:1Ch 22:9 ]][[22:9 &gt;&gt; 1Ch 22:9]] {{field-on:Bible}} Ето, ще ти се роди син който ще бъде мъж на спокойствие; и ще го успокоя от всичките му неприятели наколо; защото Соломон ще бъде името му, и в неговите дни ще дам мир и тишина на Израиля. {{field-off:Bible}}</w:t>
      </w:r>
    </w:p>
    <w:p>
      <w:pPr>
        <w:pStyle w:val="Normal"/>
        <w:rPr/>
      </w:pPr>
      <w:r>
        <w:rPr/>
        <w:t>[[@Bible:1Ch 22:10 ]][[22:10 &gt;&gt; 1Ch 22:10]] {{field-on:Bible}} Той ще съгради дом за името ми; и той ще ми бъде син и аз нему отец; и ще утвърдя престола на царствато му над Израиля до века. {{field-off:Bible}}</w:t>
      </w:r>
    </w:p>
    <w:p>
      <w:pPr>
        <w:pStyle w:val="Normal"/>
        <w:rPr/>
      </w:pPr>
      <w:r>
        <w:rPr/>
        <w:t>[[@Bible:1Ch 22:11 ]][[22:11 &gt;&gt; 1Ch 22:11]] {{field-on:Bible}} Сега, сине мой, Господ да е с тебе; и да благоуспееш та да съгради дома на Господа Бога твоего както говори за тебе. {{field-off:Bible}}</w:t>
      </w:r>
    </w:p>
    <w:p>
      <w:pPr>
        <w:pStyle w:val="Normal"/>
        <w:rPr/>
      </w:pPr>
      <w:r>
        <w:rPr/>
        <w:t>[[@Bible:1Ch 22:12 ]][[22:12 &gt;&gt; 1Ch 22:12]] {{field-on:Bible}} Само Господ да ти даде мъдрост и разум, и да те постави над Израиля, за да съхраняваш закона на Господа Бога твоего. {{field-off:Bible}}</w:t>
      </w:r>
    </w:p>
    <w:p>
      <w:pPr>
        <w:pStyle w:val="Normal"/>
        <w:rPr/>
      </w:pPr>
      <w:r>
        <w:rPr/>
        <w:t>[[@Bible:1Ch 22:13 ]][[22:13 &gt;&gt; 1Ch 22:13]] {{field-on:Bible}} Тогаз ще благоуспееш ако внимаваш да вършиш повеленията и съдбите които Господ заповяда на Мойсея за Израиля: бъди крепък и мъжествен: не бой се, и не се страхувай. {{field-off:Bible}}</w:t>
      </w:r>
    </w:p>
    <w:p>
      <w:pPr>
        <w:pStyle w:val="Normal"/>
        <w:rPr/>
      </w:pPr>
      <w:r>
        <w:rPr/>
        <w:t>[[@Bible:1Ch 22:14 ]][[22:14 &gt;&gt; 1Ch 22:14]] {{field-on:Bible}} И, ето, аз в бедствията си приготвих за дома Господен сто тисящи таланта злато, и тисяща тисяща таланта сребро, а мед и желязо нетеглено, защото е много; и приготвих и дърва и камене; и ти придай на тях. {{field-off:Bible}}</w:t>
      </w:r>
    </w:p>
    <w:p>
      <w:pPr>
        <w:pStyle w:val="Normal"/>
        <w:rPr/>
      </w:pPr>
      <w:r>
        <w:rPr/>
        <w:t>[[@Bible:1Ch 22:15 ]][[22:15 &gt;&gt; 1Ch 22:15]] {{field-on:Bible}} А имаш и работници доста много, каменосечци и зидари и дърводелци, и всякакъв вид изкусни във всяко дело. {{field-off:Bible}}</w:t>
      </w:r>
    </w:p>
    <w:p>
      <w:pPr>
        <w:pStyle w:val="Normal"/>
        <w:rPr/>
      </w:pPr>
      <w:r>
        <w:rPr/>
        <w:t>[[@Bible:1Ch 22:16 ]][[22:16 &gt;&gt; 1Ch 22:16]] {{field-on:Bible}} Златото, среброто, и медта, и желязото са безбройни. Стани та прави; и Господ да е с тебе! {{field-off:Bible}}</w:t>
      </w:r>
    </w:p>
    <w:p>
      <w:pPr>
        <w:pStyle w:val="Normal"/>
        <w:rPr/>
      </w:pPr>
      <w:r>
        <w:rPr/>
        <w:t>[[@Bible:1Ch 22:17 ]][[22:17 &gt;&gt; 1Ch 22:17]] {{field-on:Bible}} Заповяда още Давед на всичките Израилеви князове да помогнат на Соломона сина му, и рече: {{field-off:Bible}}</w:t>
      </w:r>
    </w:p>
    <w:p>
      <w:pPr>
        <w:pStyle w:val="Normal"/>
        <w:rPr/>
      </w:pPr>
      <w:r>
        <w:rPr/>
        <w:t>[[@Bible:1Ch 22:18 ]][[22:18 &gt;&gt; 1Ch 22:18]] {{field-on:Bible}} Не е ли с вас Господ Бог наш, и не даде ли ви успокоение от всякъде? защото предаде в ръката ми жителите на тази земя; и земята се покори пред Господа и пред неговите люде. {{field-off:Bible}}</w:t>
      </w:r>
    </w:p>
    <w:p>
      <w:pPr>
        <w:pStyle w:val="Normal"/>
        <w:rPr/>
      </w:pPr>
      <w:r>
        <w:rPr/>
        <w:t>[[@Bible:1Ch 22:19 ]][[22:19 &gt;&gt; 1Ch 22:19]] {{field-on:Bible}} Дайде прочее сърдцето си и душата си за да търсите Господа Бога вашего; и станете та съградете светилището на Господа Бога, за да донесете ковчега на завета Господен и светите Божии съсъди в дома който ще се съгради за името на Господа. {{field-off:Bible}}</w:t>
      </w:r>
    </w:p>
    <w:p>
      <w:pPr>
        <w:pStyle w:val="Heading2"/>
        <w:rPr/>
      </w:pPr>
      <w:r>
        <w:rPr/>
        <w:t>Глава 23</w:t>
      </w:r>
    </w:p>
    <w:p>
      <w:pPr>
        <w:pStyle w:val="Normal"/>
        <w:rPr/>
      </w:pPr>
      <w:r>
        <w:rPr/>
        <w:t>[[@Bible:1Ch 23:1 ]][[23:1 &gt;&gt; 1Ch 23:1]] {{field-on:Bible}} И Давид като остаря и се насити с дни, направи Соломона сина си цар над Израиля. {{field-off:Bible}}</w:t>
      </w:r>
    </w:p>
    <w:p>
      <w:pPr>
        <w:pStyle w:val="Normal"/>
        <w:rPr/>
      </w:pPr>
      <w:r>
        <w:rPr/>
        <w:t>[[@Bible:1Ch 23:2 ]][[23:2 &gt;&gt; 1Ch 23:2]] {{field-on:Bible}} И събра всичките Израилеви князове, и свещениците, и Левитите. {{field-off:Bible}}</w:t>
      </w:r>
    </w:p>
    <w:p>
      <w:pPr>
        <w:pStyle w:val="Normal"/>
        <w:rPr/>
      </w:pPr>
      <w:r>
        <w:rPr/>
        <w:t>[[@Bible:1Ch 23:3 ]][[23:3 &gt;&gt; 1Ch 23:3]] {{field-on:Bible}} А Левитите бяха изброени от тридесет години и нагоре; и като се изброиха мъжете един по един, числото им бе тридесет и осем тисящи. {{field-off:Bible}}</w:t>
      </w:r>
    </w:p>
    <w:p>
      <w:pPr>
        <w:pStyle w:val="Normal"/>
        <w:rPr/>
      </w:pPr>
      <w:r>
        <w:rPr/>
        <w:t>[[@Bible:1Ch 23:4 ]][[23:4 &gt;&gt; 1Ch 23:4]] {{field-on:Bible}} От тях, рече Давид, двадесет и четири тисящи да са настоятели в делото на дома Господен; а шест тисящи, надзиратели и съдии; {{field-off:Bible}}</w:t>
      </w:r>
    </w:p>
    <w:p>
      <w:pPr>
        <w:pStyle w:val="Normal"/>
        <w:rPr/>
      </w:pPr>
      <w:r>
        <w:rPr/>
        <w:t>[[@Bible:1Ch 23:5 ]][[23:5 &gt;&gt; 1Ch 23:5]] {{field-on:Bible}} и четири тисящи, вратари; и четири тисящи, които да пеят Господу с оръдията които направих за да хвалят Господа. {{field-off:Bible}}</w:t>
      </w:r>
    </w:p>
    <w:p>
      <w:pPr>
        <w:pStyle w:val="Normal"/>
        <w:rPr/>
      </w:pPr>
      <w:r>
        <w:rPr/>
        <w:t>[[@Bible:1Ch 23:6 ]][[23:6 &gt;&gt; 1Ch 23:6]] {{field-on:Bible}} И раздели ги Давид на отделения според Левийните синове, Гирсона, Каата и Мерария. {{field-off:Bible}}</w:t>
      </w:r>
    </w:p>
    <w:p>
      <w:pPr>
        <w:pStyle w:val="Normal"/>
        <w:rPr/>
      </w:pPr>
      <w:r>
        <w:rPr/>
        <w:t>[[@Bible:1Ch 23:7 ]][[23:7 &gt;&gt; 1Ch 23:7]] {{field-on:Bible}} От Гирсоновците бяха Ладан и Семей. {{field-off:Bible}}</w:t>
      </w:r>
    </w:p>
    <w:p>
      <w:pPr>
        <w:pStyle w:val="Normal"/>
        <w:rPr/>
      </w:pPr>
      <w:r>
        <w:rPr/>
        <w:t>[[@Bible:1Ch 23:8 ]][[23:8 &gt;&gt; 1Ch 23:8]] {{field-on:Bible}} Ладановите синове бяха Иехиил князът, и Зетам, и Иоил, трима. {{field-off:Bible}}</w:t>
      </w:r>
    </w:p>
    <w:p>
      <w:pPr>
        <w:pStyle w:val="Normal"/>
        <w:rPr/>
      </w:pPr>
      <w:r>
        <w:rPr/>
        <w:t>[[@Bible:1Ch 23:9 ]][[23:9 &gt;&gt; 1Ch 23:9]] {{field-on:Bible}} Семеевите синове, Селомит, и Азиил, и Аран, трима. Те бяха началниците на Ладановите отечествия. {{field-off:Bible}}</w:t>
      </w:r>
    </w:p>
    <w:p>
      <w:pPr>
        <w:pStyle w:val="Normal"/>
        <w:rPr/>
      </w:pPr>
      <w:r>
        <w:rPr/>
        <w:t>[[@Bible:1Ch 23:10 ]][[23:10 &gt;&gt; 1Ch 23:10]] {{field-on:Bible}} А Семеевите синове, Яат, Зиза, и Иеус, и Верия. Те бяха Семееви синове, четирма. {{field-off:Bible}}</w:t>
      </w:r>
    </w:p>
    <w:p>
      <w:pPr>
        <w:pStyle w:val="Normal"/>
        <w:rPr/>
      </w:pPr>
      <w:r>
        <w:rPr/>
        <w:t>[[@Bible:1Ch 23:11 ]][[23:11 &gt;&gt; 1Ch 23:11]] {{field-on:Bible}} А Яат бе началникът, и Зиза вторий, а Иеус и Верия нямаха много синове; за това се изброиха купно като едно отечествие. {{field-off:Bible}}</w:t>
      </w:r>
    </w:p>
    <w:p>
      <w:pPr>
        <w:pStyle w:val="Normal"/>
        <w:rPr/>
      </w:pPr>
      <w:r>
        <w:rPr/>
        <w:t>[[@Bible:1Ch 23:12 ]][[23:12 &gt;&gt; 1Ch 23:12]] {{field-on:Bible}} Каатовите синове, Амрам, Исаар, Хеврон, и Озиил, четирма. {{field-off:Bible}}</w:t>
      </w:r>
    </w:p>
    <w:p>
      <w:pPr>
        <w:pStyle w:val="Normal"/>
        <w:rPr/>
      </w:pPr>
      <w:r>
        <w:rPr/>
        <w:t>[[@Bible:1Ch 23:13 ]][[23:13 &gt;&gt; 1Ch 23:13]] {{field-on:Bible}} Амрамовите синове, Аарон и Мойсей; и Аарон бе отделен, той и синовете му, за да осветяват пресветите неща всякога, за да кадят пред Господа, да му служат, и да благославят в името му за всегда. {{field-off:Bible}}</w:t>
      </w:r>
    </w:p>
    <w:p>
      <w:pPr>
        <w:pStyle w:val="Normal"/>
        <w:rPr/>
      </w:pPr>
      <w:r>
        <w:rPr/>
        <w:t>[[@Bible:1Ch 23:14 ]][[23:14 &gt;&gt; 1Ch 23:14]] {{field-on:Bible}} А синовете на Мойсея Божия человек се счислиха с Левийното племе. {{field-off:Bible}}</w:t>
      </w:r>
    </w:p>
    <w:p>
      <w:pPr>
        <w:pStyle w:val="Normal"/>
        <w:rPr/>
      </w:pPr>
      <w:r>
        <w:rPr/>
        <w:t>[[@Bible:1Ch 23:15 ]][[23:15 &gt;&gt; 1Ch 23:15]] {{field-on:Bible}} Синовете на Мойсей бяха Гирсам и Елиазер. {{field-off:Bible}}</w:t>
      </w:r>
    </w:p>
    <w:p>
      <w:pPr>
        <w:pStyle w:val="Normal"/>
        <w:rPr/>
      </w:pPr>
      <w:r>
        <w:rPr/>
        <w:t>[[@Bible:1Ch 23:16 ]][[23:16 &gt;&gt; 1Ch 23:16]] {{field-on:Bible}} От Гирсамовите синове Суваил беше началникът. {{field-off:Bible}}</w:t>
      </w:r>
    </w:p>
    <w:p>
      <w:pPr>
        <w:pStyle w:val="Normal"/>
        <w:rPr/>
      </w:pPr>
      <w:r>
        <w:rPr/>
        <w:t>[[@Bible:1Ch 23:17 ]][[23:17 &gt;&gt; 1Ch 23:17]] {{field-on:Bible}} И Елиезеровът син беше Равия началникът; и нямаше Елиезер други синове, а на Равия синовете бяха премного. {{field-off:Bible}}</w:t>
      </w:r>
    </w:p>
    <w:p>
      <w:pPr>
        <w:pStyle w:val="Normal"/>
        <w:rPr/>
      </w:pPr>
      <w:r>
        <w:rPr/>
        <w:t>[[@Bible:1Ch 23:18 ]][[23:18 &gt;&gt; 1Ch 23:18]] {{field-on:Bible}} От Исааровите синове, Селомит бе началникът. {{field-off:Bible}}</w:t>
      </w:r>
    </w:p>
    <w:p>
      <w:pPr>
        <w:pStyle w:val="Normal"/>
        <w:rPr/>
      </w:pPr>
      <w:r>
        <w:rPr/>
        <w:t>[[@Bible:1Ch 23:19 ]][[23:19 &gt;&gt; 1Ch 23:19]] {{field-on:Bible}} Хевроновите синове бяха Иерия първий, Амария вторий, Яазиил третий, и Иекамеам четвъртий. {{field-off:Bible}}</w:t>
      </w:r>
    </w:p>
    <w:p>
      <w:pPr>
        <w:pStyle w:val="Normal"/>
        <w:rPr/>
      </w:pPr>
      <w:r>
        <w:rPr/>
        <w:t>[[@Bible:1Ch 23:20 ]][[23:20 &gt;&gt; 1Ch 23:20]] {{field-on:Bible}} Озииловите синове, Михей първий, и Иесия вторий. {{field-off:Bible}}</w:t>
      </w:r>
    </w:p>
    <w:p>
      <w:pPr>
        <w:pStyle w:val="Normal"/>
        <w:rPr/>
      </w:pPr>
      <w:r>
        <w:rPr/>
        <w:t>[[@Bible:1Ch 23:21 ]][[23:21 &gt;&gt; 1Ch 23:21]] {{field-on:Bible}} Мерариевите синове, Маалий и Мусий. Маалиевите синове, Елеазар и Кис. {{field-off:Bible}}</w:t>
      </w:r>
    </w:p>
    <w:p>
      <w:pPr>
        <w:pStyle w:val="Normal"/>
        <w:rPr/>
      </w:pPr>
      <w:r>
        <w:rPr/>
        <w:t>[[@Bible:1Ch 23:22 ]][[23:22 &gt;&gt; 1Ch 23:22]] {{field-on:Bible}} А Елеазар умря; и нямаше синове, но дъщери; и взеха ги братята им Кисовите синове. {{field-off:Bible}}</w:t>
      </w:r>
    </w:p>
    <w:p>
      <w:pPr>
        <w:pStyle w:val="Normal"/>
        <w:rPr/>
      </w:pPr>
      <w:r>
        <w:rPr/>
        <w:t>[[@Bible:1Ch 23:23 ]][[23:23 &gt;&gt; 1Ch 23:23]] {{field-on:Bible}} Мусийните синове, Маалий, и Едер, и Иеромот, трима. {{field-off:Bible}}</w:t>
      </w:r>
    </w:p>
    <w:p>
      <w:pPr>
        <w:pStyle w:val="Normal"/>
        <w:rPr/>
      </w:pPr>
      <w:r>
        <w:rPr/>
        <w:t>[[@Bible:1Ch 23:24 ]][[23:24 &gt;&gt; 1Ch 23:24]] {{field-on:Bible}} Те бяха Левийни синове според отеческите си домове, началници на отечествията си според изброението си, изброени по име един по един, които правеха делата на службата на дома Господен, от двадесет години и нагоре. {{field-off:Bible}}</w:t>
      </w:r>
    </w:p>
    <w:p>
      <w:pPr>
        <w:pStyle w:val="Normal"/>
        <w:rPr/>
      </w:pPr>
      <w:r>
        <w:rPr/>
        <w:t>[[@Bible:1Ch 23:25 ]][[23:25 &gt;&gt; 1Ch 23:25]] {{field-on:Bible}} Защото Давид рече: Господ Бог Израилев даде спокойствие на людете си; и ще обитават в Ерусалим за всегда. {{field-off:Bible}}</w:t>
      </w:r>
    </w:p>
    <w:p>
      <w:pPr>
        <w:pStyle w:val="Normal"/>
        <w:rPr/>
      </w:pPr>
      <w:r>
        <w:rPr/>
        <w:t>[[@Bible:1Ch 23:26 ]][[23:26 &gt;&gt; 1Ch 23:26]] {{field-on:Bible}} А Левитите не щат вече да носят скинията и всичките нейни съсъди за службата й. {{field-off:Bible}}</w:t>
      </w:r>
    </w:p>
    <w:p>
      <w:pPr>
        <w:pStyle w:val="Normal"/>
        <w:rPr/>
      </w:pPr>
      <w:r>
        <w:rPr/>
        <w:t>[[@Bible:1Ch 23:27 ]][[23:27 &gt;&gt; 1Ch 23:27]] {{field-on:Bible}} Заради това, според последните думи на Давида, Левийните синове бяха изброени от двадесет години и нагоре; {{field-off:Bible}}</w:t>
      </w:r>
    </w:p>
    <w:p>
      <w:pPr>
        <w:pStyle w:val="Normal"/>
        <w:rPr/>
      </w:pPr>
      <w:r>
        <w:rPr/>
        <w:t>[[@Bible:1Ch 23:28 ]][[23:28 &gt;&gt; 1Ch 23:28]] {{field-on:Bible}} понеже тяхната работа бе да предстояват на Аароновите синове, в слугуването на дома Господен, над дворовете, и над обиталищата, и над очистването на всичките свети неща, и за да вършат слугуването на дома Божий, {{field-off:Bible}}</w:t>
      </w:r>
    </w:p>
    <w:p>
      <w:pPr>
        <w:pStyle w:val="Normal"/>
        <w:rPr/>
      </w:pPr>
      <w:r>
        <w:rPr/>
        <w:t>[[@Bible:1Ch 23:29 ]][[23:29 &gt;&gt; 1Ch 23:29]] {{field-on:Bible}} и за хлябовете на предложението, и за чистото брашно на хлебните приношения, и за безквасните кори, и за нещата в сковрада пържени, и за препържените, и за всякакъв вид мяра, {{field-off:Bible}}</w:t>
      </w:r>
    </w:p>
    <w:p>
      <w:pPr>
        <w:pStyle w:val="Normal"/>
        <w:rPr/>
      </w:pPr>
      <w:r>
        <w:rPr/>
        <w:t>[[@Bible:1Ch 23:30 ]][[23:30 &gt;&gt; 1Ch 23:30]] {{field-on:Bible}} и да стоят всяка заран за да славят и да хвалят Господа, подобно и вечер, {{field-off:Bible}}</w:t>
      </w:r>
    </w:p>
    <w:p>
      <w:pPr>
        <w:pStyle w:val="Normal"/>
        <w:rPr/>
      </w:pPr>
      <w:r>
        <w:rPr/>
        <w:t>[[@Bible:1Ch 23:31 ]][[23:31 &gt;&gt; 1Ch 23:31]] {{field-on:Bible}} и да приносят Господу всичките всесъжения в съботите, и в новомесечията, и в праздниците според числото, според определеното им всякога пред Господа, {{field-off:Bible}}</w:t>
      </w:r>
    </w:p>
    <w:p>
      <w:pPr>
        <w:pStyle w:val="Normal"/>
        <w:rPr/>
      </w:pPr>
      <w:r>
        <w:rPr/>
        <w:t>[[@Bible:1Ch 23:32 ]][[23:32 &gt;&gt; 1Ch 23:32]] {{field-on:Bible}} и да пазят стражата на скинията на събранието, и стражата на светилището, стражата на братята си Аароновите синове в слугуването на дома Господен. {{field-off:Bible}}</w:t>
      </w:r>
    </w:p>
    <w:p>
      <w:pPr>
        <w:pStyle w:val="Heading2"/>
        <w:rPr/>
      </w:pPr>
      <w:r>
        <w:rPr/>
        <w:t>Глава 24</w:t>
      </w:r>
    </w:p>
    <w:p>
      <w:pPr>
        <w:pStyle w:val="Normal"/>
        <w:rPr/>
      </w:pPr>
      <w:r>
        <w:rPr/>
        <w:t>[[@Bible:1Ch 24:1 ]][[24:1 &gt;&gt; 1Ch 24:1]] {{field-on:Bible}} И тези бяха отделенията на Аароновите синове: Аароновите синове: Надав и Авиуд, Елеазар, и Итамар. {{field-off:Bible}}</w:t>
      </w:r>
    </w:p>
    <w:p>
      <w:pPr>
        <w:pStyle w:val="Normal"/>
        <w:rPr/>
      </w:pPr>
      <w:r>
        <w:rPr/>
        <w:t>[[@Bible:1Ch 24:2 ]][[24:2 &gt;&gt; 1Ch 24:2]] {{field-on:Bible}} И умряха Надав и Авиуд преди отца си, и нямаха синове; за това свещенствуваха Елеазар и Итамар. {{field-off:Bible}}</w:t>
      </w:r>
    </w:p>
    <w:p>
      <w:pPr>
        <w:pStyle w:val="Normal"/>
        <w:rPr/>
      </w:pPr>
      <w:r>
        <w:rPr/>
        <w:t>[[@Bible:1Ch 24:3 ]][[24:3 &gt;&gt; 1Ch 24:3]] {{field-on:Bible}} И раздели ги Давид, и Садок от Елеазаровите синове, и Ахимелех от Итамаровите синове според изчислението им в службата им. {{field-off:Bible}}</w:t>
      </w:r>
    </w:p>
    <w:p>
      <w:pPr>
        <w:pStyle w:val="Normal"/>
        <w:rPr/>
      </w:pPr>
      <w:r>
        <w:rPr/>
        <w:t>[[@Bible:1Ch 24:4 ]][[24:4 &gt;&gt; 1Ch 24:4]] {{field-on:Bible}} А намериха се повече началници от Елеазаровите синове нежели от Итамаровите синове; и разделиха се така: от Елеазаровите синове бяха шестнадесет началници на отеческия дом, а от Итамаровите синове осем началници на отеческия дом. {{field-off:Bible}}</w:t>
      </w:r>
    </w:p>
    <w:p>
      <w:pPr>
        <w:pStyle w:val="Normal"/>
        <w:rPr/>
      </w:pPr>
      <w:r>
        <w:rPr/>
        <w:t>[[@Bible:1Ch 24:5 ]][[24:5 &gt;&gt; 1Ch 24:5]] {{field-on:Bible}} И разделиха ги с жребие помежду им; защото управители на светилището и управители на дома Божий бяха от Елеазаровите синове и от Итамаровите синове. {{field-off:Bible}}</w:t>
      </w:r>
    </w:p>
    <w:p>
      <w:pPr>
        <w:pStyle w:val="Normal"/>
        <w:rPr/>
      </w:pPr>
      <w:r>
        <w:rPr/>
        <w:t>[[@Bible:1Ch 24:6 ]][[24:6 &gt;&gt; 1Ch 24:6]] {{field-on:Bible}} И Семаия Натанаиловът син писецът, който бе от Левитите, написа ги пред царя, и князовете, и Садока свещеника, и Ахимелеха Авиатаровия син, и пред началниците на отечествията на свещениците и на Левитите; и вземаше се едно отечествие от Елеазара, и едно от Итамара. {{field-off:Bible}}</w:t>
      </w:r>
    </w:p>
    <w:p>
      <w:pPr>
        <w:pStyle w:val="Normal"/>
        <w:rPr/>
      </w:pPr>
      <w:r>
        <w:rPr/>
        <w:t>[[@Bible:1Ch 24:7 ]][[24:7 &gt;&gt; 1Ch 24:7]] {{field-on:Bible}} А първо жребие излезе на Иоиарива, второ на Иедаия, {{field-off:Bible}}</w:t>
      </w:r>
    </w:p>
    <w:p>
      <w:pPr>
        <w:pStyle w:val="Normal"/>
        <w:rPr/>
      </w:pPr>
      <w:r>
        <w:rPr/>
        <w:t>[[@Bible:1Ch 24:8 ]][[24:8 &gt;&gt; 1Ch 24:8]] {{field-on:Bible}} трето на Харима, четвърто на Сеорима, {{field-off:Bible}}</w:t>
      </w:r>
    </w:p>
    <w:p>
      <w:pPr>
        <w:pStyle w:val="Normal"/>
        <w:rPr/>
      </w:pPr>
      <w:r>
        <w:rPr/>
        <w:t>[[@Bible:1Ch 24:9 ]][[24:9 &gt;&gt; 1Ch 24:9]] {{field-on:Bible}} пето на Мелхия, шесто на Меиамина. {{field-off:Bible}}</w:t>
      </w:r>
    </w:p>
    <w:p>
      <w:pPr>
        <w:pStyle w:val="Normal"/>
        <w:rPr/>
      </w:pPr>
      <w:r>
        <w:rPr/>
        <w:t>[[@Bible:1Ch 24:10 ]][[24:10 &gt;&gt; 1Ch 24:10]] {{field-on:Bible}} седмо на Акоса, осмо на Авия, {{field-off:Bible}}</w:t>
      </w:r>
    </w:p>
    <w:p>
      <w:pPr>
        <w:pStyle w:val="Normal"/>
        <w:rPr/>
      </w:pPr>
      <w:r>
        <w:rPr/>
        <w:t>[[@Bible:1Ch 24:11 ]][[24:11 &gt;&gt; 1Ch 24:11]] {{field-on:Bible}} девето на Иисуя, десето на Сехания, {{field-off:Bible}}</w:t>
      </w:r>
    </w:p>
    <w:p>
      <w:pPr>
        <w:pStyle w:val="Normal"/>
        <w:rPr/>
      </w:pPr>
      <w:r>
        <w:rPr/>
        <w:t>[[@Bible:1Ch 24:12 ]][[24:12 &gt;&gt; 1Ch 24:12]] {{field-on:Bible}} единадесето на Елиасива, дванадесето на Якима, {{field-off:Bible}}</w:t>
      </w:r>
    </w:p>
    <w:p>
      <w:pPr>
        <w:pStyle w:val="Normal"/>
        <w:rPr/>
      </w:pPr>
      <w:r>
        <w:rPr/>
        <w:t>[[@Bible:1Ch 24:13 ]][[24:13 &gt;&gt; 1Ch 24:13]] {{field-on:Bible}} тринадесето на Уфа, четиринадесето на Иесевава, {{field-off:Bible}}</w:t>
      </w:r>
    </w:p>
    <w:p>
      <w:pPr>
        <w:pStyle w:val="Normal"/>
        <w:rPr/>
      </w:pPr>
      <w:r>
        <w:rPr/>
        <w:t>[[@Bible:1Ch 24:14 ]][[24:14 &gt;&gt; 1Ch 24:14]] {{field-on:Bible}} петнадесето на Велга, шестнадесето на Емира, {{field-off:Bible}}</w:t>
      </w:r>
    </w:p>
    <w:p>
      <w:pPr>
        <w:pStyle w:val="Normal"/>
        <w:rPr/>
      </w:pPr>
      <w:r>
        <w:rPr/>
        <w:t>[[@Bible:1Ch 24:15 ]][[24:15 &gt;&gt; 1Ch 24:15]] {{field-on:Bible}} седемнадесето на Изира, осемнадесето на Афисиса, {{field-off:Bible}}</w:t>
      </w:r>
    </w:p>
    <w:p>
      <w:pPr>
        <w:pStyle w:val="Normal"/>
        <w:rPr/>
      </w:pPr>
      <w:r>
        <w:rPr/>
        <w:t>[[@Bible:1Ch 24:16 ]][[24:16 &gt;&gt; 1Ch 24:16]] {{field-on:Bible}} деветнадесето на Петаия, двадесето на Иезекииля, {{field-off:Bible}}</w:t>
      </w:r>
    </w:p>
    <w:p>
      <w:pPr>
        <w:pStyle w:val="Normal"/>
        <w:rPr/>
      </w:pPr>
      <w:r>
        <w:rPr/>
        <w:t>[[@Bible:1Ch 24:17 ]][[24:17 &gt;&gt; 1Ch 24:17]] {{field-on:Bible}} двадесет и първо на Яхина, двадесет и второ на Гамула, {{field-off:Bible}}</w:t>
      </w:r>
    </w:p>
    <w:p>
      <w:pPr>
        <w:pStyle w:val="Normal"/>
        <w:rPr/>
      </w:pPr>
      <w:r>
        <w:rPr/>
        <w:t>[[@Bible:1Ch 24:18 ]][[24:18 &gt;&gt; 1Ch 24:18]] {{field-on:Bible}} двадесет и трето на Делаоия, двадесет и четвърто на Маазия. {{field-off:Bible}}</w:t>
      </w:r>
    </w:p>
    <w:p>
      <w:pPr>
        <w:pStyle w:val="Normal"/>
        <w:rPr/>
      </w:pPr>
      <w:r>
        <w:rPr/>
        <w:t>[[@Bible:1Ch 24:19 ]][[24:19 &gt;&gt; 1Ch 24:19]] {{field-on:Bible}} Тези бяха нарежданията им в службата им за да влазят в дома Господен, според определеното им чрез ръката на Аарона отца им както му заповяда Господ Бог Израилев. {{field-off:Bible}}</w:t>
      </w:r>
    </w:p>
    <w:p>
      <w:pPr>
        <w:pStyle w:val="Normal"/>
        <w:rPr/>
      </w:pPr>
      <w:r>
        <w:rPr/>
        <w:t>[[@Bible:1Ch 24:20 ]][[24:20 &gt;&gt; 1Ch 24:20]] {{field-on:Bible}} А за останалите Левиини синове: от Аврамовите синове бе Суваил; от Суваиловите синове, Ядаия. {{field-off:Bible}}</w:t>
      </w:r>
    </w:p>
    <w:p>
      <w:pPr>
        <w:pStyle w:val="Normal"/>
        <w:rPr/>
      </w:pPr>
      <w:r>
        <w:rPr/>
        <w:t>[[@Bible:1Ch 24:21 ]][[24:21 &gt;&gt; 1Ch 24:21]] {{field-on:Bible}} За Равия, от Равийните синове първий бе Иесия: {{field-off:Bible}}</w:t>
      </w:r>
    </w:p>
    <w:p>
      <w:pPr>
        <w:pStyle w:val="Normal"/>
        <w:rPr/>
      </w:pPr>
      <w:r>
        <w:rPr/>
        <w:t>[[@Bible:1Ch 24:22 ]][[24:22 &gt;&gt; 1Ch 24:22]] {{field-on:Bible}} от Исаарците, Селомот: от Селомотовите синове, Яат. {{field-off:Bible}}</w:t>
      </w:r>
    </w:p>
    <w:p>
      <w:pPr>
        <w:pStyle w:val="Normal"/>
        <w:rPr/>
      </w:pPr>
      <w:r>
        <w:rPr/>
        <w:t>[[@Bible:1Ch 24:23 ]][[24:23 &gt;&gt; 1Ch 24:23]] {{field-on:Bible}} А Хевроновите синове бяха Иерия първий, Амария вторий, Яазиил третий, Иекамеам четвъртий. {{field-off:Bible}}</w:t>
      </w:r>
    </w:p>
    <w:p>
      <w:pPr>
        <w:pStyle w:val="Normal"/>
        <w:rPr/>
      </w:pPr>
      <w:r>
        <w:rPr/>
        <w:t>[[@Bible:1Ch 24:24 ]][[24:24 &gt;&gt; 1Ch 24:24]] {{field-on:Bible}} От Озииловите синове, Михей: от Михеевите синове, Самир. {{field-off:Bible}}</w:t>
      </w:r>
    </w:p>
    <w:p>
      <w:pPr>
        <w:pStyle w:val="Normal"/>
        <w:rPr/>
      </w:pPr>
      <w:r>
        <w:rPr/>
        <w:t>[[@Bible:1Ch 24:25 ]][[24:25 &gt;&gt; 1Ch 24:25]] {{field-on:Bible}} Михеев брат бе Иесия: от Иесийните синове, Захария. {{field-off:Bible}}</w:t>
      </w:r>
    </w:p>
    <w:p>
      <w:pPr>
        <w:pStyle w:val="Normal"/>
        <w:rPr/>
      </w:pPr>
      <w:r>
        <w:rPr/>
        <w:t>[[@Bible:1Ch 24:26 ]][[24:26 &gt;&gt; 1Ch 24:26]] {{field-on:Bible}} Мерариевите синове бяха Маалий и Мусий: Яазиинът син, Вено: {{field-off:Bible}}</w:t>
      </w:r>
    </w:p>
    <w:p>
      <w:pPr>
        <w:pStyle w:val="Normal"/>
        <w:rPr/>
      </w:pPr>
      <w:r>
        <w:rPr/>
        <w:t>[[@Bible:1Ch 24:27 ]][[24:27 &gt;&gt; 1Ch 24:27]] {{field-on:Bible}} Мерариевите синове чрез Яазия, Вено, и Соам, и Закхур, и Иврий. {{field-off:Bible}}</w:t>
      </w:r>
    </w:p>
    <w:p>
      <w:pPr>
        <w:pStyle w:val="Normal"/>
        <w:rPr/>
      </w:pPr>
      <w:r>
        <w:rPr/>
        <w:t>[[@Bible:1Ch 24:28 ]][[24:28 &gt;&gt; 1Ch 24:28]] {{field-on:Bible}} От Маалия бе Елеазар, който нямаше синове. {{field-off:Bible}}</w:t>
      </w:r>
    </w:p>
    <w:p>
      <w:pPr>
        <w:pStyle w:val="Normal"/>
        <w:rPr/>
      </w:pPr>
      <w:r>
        <w:rPr/>
        <w:t>[[@Bible:1Ch 24:29 ]][[24:29 &gt;&gt; 1Ch 24:29]] {{field-on:Bible}} И за Киса: Кисов син, Иерамеил; {{field-off:Bible}}</w:t>
      </w:r>
    </w:p>
    <w:p>
      <w:pPr>
        <w:pStyle w:val="Normal"/>
        <w:rPr/>
      </w:pPr>
      <w:r>
        <w:rPr/>
        <w:t>[[@Bible:1Ch 24:30 ]][[24:30 &gt;&gt; 1Ch 24:30]] {{field-on:Bible}} и Мусийните синове, Маалий, и Едер, и Иеримот. Тези бяха синове на Левитите според отеческите им домове. {{field-off:Bible}}</w:t>
      </w:r>
    </w:p>
    <w:p>
      <w:pPr>
        <w:pStyle w:val="Normal"/>
        <w:rPr/>
      </w:pPr>
      <w:r>
        <w:rPr/>
        <w:t>[[@Bible:1Ch 24:31 ]][[24:31 &gt;&gt; 1Ch 24:31]] {{field-on:Bible}} Хвърлиха и те жребия, както братята им Аароновите синове, пред цар Давида, и пред Садока, и Ахимелеха, и началниците на отечествията на свещениците и на Левитите, колкото за първите си отци толкоз и за по-младите си братя. {{field-off:Bible}}</w:t>
      </w:r>
    </w:p>
    <w:p>
      <w:pPr>
        <w:pStyle w:val="Heading2"/>
        <w:rPr/>
      </w:pPr>
      <w:r>
        <w:rPr/>
        <w:t>Глава 25</w:t>
      </w:r>
    </w:p>
    <w:p>
      <w:pPr>
        <w:pStyle w:val="Normal"/>
        <w:rPr/>
      </w:pPr>
      <w:r>
        <w:rPr/>
        <w:t>[[@Bible:1Ch 25:1 ]][[25:1 &gt;&gt; 1Ch 25:1]] {{field-on:Bible}} А Давид и князовете на войнството определиха в службата от Асафовите и Емановите и Иедутуновите синове да пророчествуват с китари и с псалтири и с кимвали; а числото на тези които се занимаваха в службата си беше: {{field-off:Bible}}</w:t>
      </w:r>
    </w:p>
    <w:p>
      <w:pPr>
        <w:pStyle w:val="Normal"/>
        <w:rPr/>
      </w:pPr>
      <w:r>
        <w:rPr/>
        <w:t>[[@Bible:1Ch 25:2 ]][[25:2 &gt;&gt; 1Ch 25:2]] {{field-on:Bible}} от Асафовите синове Закхур, и Иосиф, и Натания, и Асарила, Асафови синове, под наставлението на Асафа, който пророчествуваше под ръката на царя: {{field-off:Bible}}</w:t>
      </w:r>
    </w:p>
    <w:p>
      <w:pPr>
        <w:pStyle w:val="Normal"/>
        <w:rPr/>
      </w:pPr>
      <w:r>
        <w:rPr/>
        <w:t>[[@Bible:1Ch 25:3 ]][[25:3 &gt;&gt; 1Ch 25:3]] {{field-on:Bible}} от Иедутуна, Иедутуновите синове: Годолия, и Иезрий, и Исаия, Семей, Асавия, и Мататия, шестима под наставлението на отца си Иедутуна, който пророчестваше с китари и славословеше Господа: {{field-off:Bible}}</w:t>
      </w:r>
    </w:p>
    <w:p>
      <w:pPr>
        <w:pStyle w:val="Normal"/>
        <w:rPr/>
      </w:pPr>
      <w:r>
        <w:rPr/>
        <w:t>[[@Bible:1Ch 25:4 ]][[25:4 &gt;&gt; 1Ch 25:4]] {{field-on:Bible}} от Емана, Емановите синове: Вукия, Матания, Озиил, Суваил, и Иеримот, Анания, Ананий, Елиата, Гидалтий, и Ромамтиезер, Иосвекаса, Малотий, Отир и Маазиот: {{field-off:Bible}}</w:t>
      </w:r>
    </w:p>
    <w:p>
      <w:pPr>
        <w:pStyle w:val="Normal"/>
        <w:rPr/>
      </w:pPr>
      <w:r>
        <w:rPr/>
        <w:t>[[@Bible:1Ch 25:5 ]][[25:5 &gt;&gt; 1Ch 25:5]] {{field-on:Bible}} всички тези бяха синове на Емана царския гледач в Божийте слова, определен да възвишава рога. И даде Бог на Емана четиринадесет синове и три дъщери. {{field-off:Bible}}</w:t>
      </w:r>
    </w:p>
    <w:p>
      <w:pPr>
        <w:pStyle w:val="Normal"/>
        <w:rPr/>
      </w:pPr>
      <w:r>
        <w:rPr/>
        <w:t>[[@Bible:1Ch 25:6 ]][[25:6 &gt;&gt; 1Ch 25:6]] {{field-on:Bible}} Всички тези под наставленията на отца си бяха песнопевци в дома Господен с кимвали, псалтири, и китари за службата на дома Божий; а Асаф, Иедутун, и Еман бяха под ръката на царя. {{field-off:Bible}}</w:t>
      </w:r>
    </w:p>
    <w:p>
      <w:pPr>
        <w:pStyle w:val="Normal"/>
        <w:rPr/>
      </w:pPr>
      <w:r>
        <w:rPr/>
        <w:t>[[@Bible:1Ch 25:7 ]][[25:7 &gt;&gt; 1Ch 25:7]] {{field-on:Bible}} И стана числото им с братята им, изучените в пенията Господни, двесте осемдесет и осем, всичките изкусни. {{field-off:Bible}}</w:t>
      </w:r>
    </w:p>
    <w:p>
      <w:pPr>
        <w:pStyle w:val="Normal"/>
        <w:rPr/>
      </w:pPr>
      <w:r>
        <w:rPr/>
        <w:t>[[@Bible:1Ch 25:8 ]][[25:8 &gt;&gt; 1Ch 25:8]] {{field-on:Bible}} И хвърлиха жребия за реда на службата малък и голям, изкусен и ученик наедно. {{field-off:Bible}}</w:t>
      </w:r>
    </w:p>
    <w:p>
      <w:pPr>
        <w:pStyle w:val="Normal"/>
        <w:rPr/>
      </w:pPr>
      <w:r>
        <w:rPr/>
        <w:t>[[@Bible:1Ch 25:9 ]][[25:9 &gt;&gt; 1Ch 25:9]] {{field-on:Bible}} И първо жребие излезе на Иосифа за Асафа: второ, на Годолия; той, и братята му, и синовете му бяха дванадесет: {{field-off:Bible}}</w:t>
      </w:r>
    </w:p>
    <w:p>
      <w:pPr>
        <w:pStyle w:val="Normal"/>
        <w:rPr/>
      </w:pPr>
      <w:r>
        <w:rPr/>
        <w:t>[[@Bible:1Ch 25:10 ]][[25:10 &gt;&gt; 1Ch 25:10]] {{field-on:Bible}} трето, Закхуру; той, синовете му, и братята му дванадесет: {{field-off:Bible}}</w:t>
      </w:r>
    </w:p>
    <w:p>
      <w:pPr>
        <w:pStyle w:val="Normal"/>
        <w:rPr/>
      </w:pPr>
      <w:r>
        <w:rPr/>
        <w:t>[[@Bible:1Ch 25:11 ]][[25:11 &gt;&gt; 1Ch 25:11]] {{field-on:Bible}} четвърто, Иезрию; той, синовете му, и братята му дванадесет: {{field-off:Bible}}</w:t>
      </w:r>
    </w:p>
    <w:p>
      <w:pPr>
        <w:pStyle w:val="Normal"/>
        <w:rPr/>
      </w:pPr>
      <w:r>
        <w:rPr/>
        <w:t>[[@Bible:1Ch 25:12 ]][[25:12 &gt;&gt; 1Ch 25:12]] {{field-on:Bible}} пето, на Натанаия; той, синовете му, и братята му дванадесет: {{field-off:Bible}}</w:t>
      </w:r>
    </w:p>
    <w:p>
      <w:pPr>
        <w:pStyle w:val="Normal"/>
        <w:rPr/>
      </w:pPr>
      <w:r>
        <w:rPr/>
        <w:t>[[@Bible:1Ch 25:13 ]][[25:13 &gt;&gt; 1Ch 25:13]] {{field-on:Bible}} шесто, на Вукия; той, синовете му, и братята му дванадесет: {{field-off:Bible}}</w:t>
      </w:r>
    </w:p>
    <w:p>
      <w:pPr>
        <w:pStyle w:val="Normal"/>
        <w:rPr/>
      </w:pPr>
      <w:r>
        <w:rPr/>
        <w:t>[[@Bible:1Ch 25:14 ]][[25:14 &gt;&gt; 1Ch 25:14]] {{field-on:Bible}} седмо, на Асарила; той, синовете му, и братята му дванадесет: {{field-off:Bible}}</w:t>
      </w:r>
    </w:p>
    <w:p>
      <w:pPr>
        <w:pStyle w:val="Normal"/>
        <w:rPr/>
      </w:pPr>
      <w:r>
        <w:rPr/>
        <w:t>[[@Bible:1Ch 25:15 ]][[25:15 &gt;&gt; 1Ch 25:15]] {{field-on:Bible}} осмо, на Исаия; той, синовете му, и братята му дванадесет: {{field-off:Bible}}</w:t>
      </w:r>
    </w:p>
    <w:p>
      <w:pPr>
        <w:pStyle w:val="Normal"/>
        <w:rPr/>
      </w:pPr>
      <w:r>
        <w:rPr/>
        <w:t>[[@Bible:1Ch 25:16 ]][[25:16 &gt;&gt; 1Ch 25:16]] {{field-on:Bible}} девето, на Матания; той, синовете му, и братята му дванадесет: {{field-off:Bible}}</w:t>
      </w:r>
    </w:p>
    <w:p>
      <w:pPr>
        <w:pStyle w:val="Normal"/>
        <w:rPr/>
      </w:pPr>
      <w:r>
        <w:rPr/>
        <w:t>[[@Bible:1Ch 25:17 ]][[25:17 &gt;&gt; 1Ch 25:17]] {{field-on:Bible}} десето, Семею; той, синовете му, и братята му дванадесет: {{field-off:Bible}}</w:t>
      </w:r>
    </w:p>
    <w:p>
      <w:pPr>
        <w:pStyle w:val="Normal"/>
        <w:rPr/>
      </w:pPr>
      <w:r>
        <w:rPr/>
        <w:t>[[@Bible:1Ch 25:18 ]][[25:18 &gt;&gt; 1Ch 25:18]] {{field-on:Bible}} единадесето, Азареилу; той, синовете му, и братята му дванадесет: {{field-off:Bible}}</w:t>
      </w:r>
    </w:p>
    <w:p>
      <w:pPr>
        <w:pStyle w:val="Normal"/>
        <w:rPr/>
      </w:pPr>
      <w:r>
        <w:rPr/>
        <w:t>[[@Bible:1Ch 25:19 ]][[25:19 &gt;&gt; 1Ch 25:19]] {{field-on:Bible}} дванадесето, на Асавия; той, синовете му, и братята му дванадесет: {{field-off:Bible}}</w:t>
      </w:r>
    </w:p>
    <w:p>
      <w:pPr>
        <w:pStyle w:val="Normal"/>
        <w:rPr/>
      </w:pPr>
      <w:r>
        <w:rPr/>
        <w:t>[[@Bible:1Ch 25:20 ]][[25:20 &gt;&gt; 1Ch 25:20]] {{field-on:Bible}} тринадесето, Суваилу; той, синовете му, и братята му дванадесет: {{field-off:Bible}}</w:t>
      </w:r>
    </w:p>
    <w:p>
      <w:pPr>
        <w:pStyle w:val="Normal"/>
        <w:rPr/>
      </w:pPr>
      <w:r>
        <w:rPr/>
        <w:t>[[@Bible:1Ch 25:21 ]][[25:21 &gt;&gt; 1Ch 25:21]] {{field-on:Bible}} четиринадесето, на Мататия: той, синовете му, и братята му дванадесет: {{field-off:Bible}}</w:t>
      </w:r>
    </w:p>
    <w:p>
      <w:pPr>
        <w:pStyle w:val="Normal"/>
        <w:rPr/>
      </w:pPr>
      <w:r>
        <w:rPr/>
        <w:t>[[@Bible:1Ch 25:22 ]][[25:22 &gt;&gt; 1Ch 25:22]] {{field-on:Bible}} петнадесето, Иеримоту; той, синовете му, и братята му дванадесет: {{field-off:Bible}}</w:t>
      </w:r>
    </w:p>
    <w:p>
      <w:pPr>
        <w:pStyle w:val="Normal"/>
        <w:rPr/>
      </w:pPr>
      <w:r>
        <w:rPr/>
        <w:t>[[@Bible:1Ch 25:23 ]][[25:23 &gt;&gt; 1Ch 25:23]] {{field-on:Bible}} шестнадесето, на Анания; той, синовете му, и братята му дванадесет: {{field-off:Bible}}</w:t>
      </w:r>
    </w:p>
    <w:p>
      <w:pPr>
        <w:pStyle w:val="Normal"/>
        <w:rPr/>
      </w:pPr>
      <w:r>
        <w:rPr/>
        <w:t>[[@Bible:1Ch 25:24 ]][[25:24 &gt;&gt; 1Ch 25:24]] {{field-on:Bible}} седемнадесето, на Иосвекаса; той, синовете му, и братята му дванадесет: {{field-off:Bible}}</w:t>
      </w:r>
    </w:p>
    <w:p>
      <w:pPr>
        <w:pStyle w:val="Normal"/>
        <w:rPr/>
      </w:pPr>
      <w:r>
        <w:rPr/>
        <w:t>[[@Bible:1Ch 25:25 ]][[25:25 &gt;&gt; 1Ch 25:25]] {{field-on:Bible}} осемнадесето, Ананию; той, синовете му, и братята му дванадесет: {{field-off:Bible}}</w:t>
      </w:r>
    </w:p>
    <w:p>
      <w:pPr>
        <w:pStyle w:val="Normal"/>
        <w:rPr/>
      </w:pPr>
      <w:r>
        <w:rPr/>
        <w:t>[[@Bible:1Ch 25:26 ]][[25:26 &gt;&gt; 1Ch 25:26]] {{field-on:Bible}} деветнадесето, Малотию; той, синовете му, и братята му дванадесет: {{field-off:Bible}}</w:t>
      </w:r>
    </w:p>
    <w:p>
      <w:pPr>
        <w:pStyle w:val="Normal"/>
        <w:rPr/>
      </w:pPr>
      <w:r>
        <w:rPr/>
        <w:t>[[@Bible:1Ch 25:27 ]][[25:27 &gt;&gt; 1Ch 25:27]] {{field-on:Bible}} двадесето, на Елиата; той, синовете му, и братята му дванадесет: {{field-off:Bible}}</w:t>
      </w:r>
    </w:p>
    <w:p>
      <w:pPr>
        <w:pStyle w:val="Normal"/>
        <w:rPr/>
      </w:pPr>
      <w:r>
        <w:rPr/>
        <w:t>[[@Bible:1Ch 25:28 ]][[25:28 &gt;&gt; 1Ch 25:28]] {{field-on:Bible}} двадесет и първо, Отиру; той, синовете му, и братята му дванадесет: {{field-off:Bible}}</w:t>
      </w:r>
    </w:p>
    <w:p>
      <w:pPr>
        <w:pStyle w:val="Normal"/>
        <w:rPr/>
      </w:pPr>
      <w:r>
        <w:rPr/>
        <w:t>[[@Bible:1Ch 25:29 ]][[25:29 &gt;&gt; 1Ch 25:29]] {{field-on:Bible}} двадесет и второ, Гидалтию; той, синовете му, и братята му дванадесет: {{field-off:Bible}}</w:t>
      </w:r>
    </w:p>
    <w:p>
      <w:pPr>
        <w:pStyle w:val="Normal"/>
        <w:rPr/>
      </w:pPr>
      <w:r>
        <w:rPr/>
        <w:t>[[@Bible:1Ch 25:30 ]][[25:30 &gt;&gt; 1Ch 25:30]] {{field-on:Bible}} двадесет и трето, Маазиоту; той, синовете му, и братята му дванадесет: {{field-off:Bible}}</w:t>
      </w:r>
    </w:p>
    <w:p>
      <w:pPr>
        <w:pStyle w:val="Normal"/>
        <w:rPr/>
      </w:pPr>
      <w:r>
        <w:rPr/>
        <w:t>[[@Bible:1Ch 25:31 ]][[25:31 &gt;&gt; 1Ch 25:31]] {{field-on:Bible}} двадесет и четвърто, Ромамтиезеру; той, синовете му, и братята му дванадесет. {{field-off:Bible}}</w:t>
      </w:r>
    </w:p>
    <w:p>
      <w:pPr>
        <w:pStyle w:val="Heading2"/>
        <w:rPr/>
      </w:pPr>
      <w:r>
        <w:rPr/>
        <w:t>Глава 26</w:t>
      </w:r>
    </w:p>
    <w:p>
      <w:pPr>
        <w:pStyle w:val="Normal"/>
        <w:rPr/>
      </w:pPr>
      <w:r>
        <w:rPr/>
        <w:t>[[@Bible:1Ch 26:1 ]][[26:1 &gt;&gt; 1Ch 26:1]] {{field-on:Bible}} За отделенията на вратарите: от Кореевците бе Меселемия Кореевът син, от Асафовите синове. {{field-off:Bible}}</w:t>
      </w:r>
    </w:p>
    <w:p>
      <w:pPr>
        <w:pStyle w:val="Normal"/>
        <w:rPr/>
      </w:pPr>
      <w:r>
        <w:rPr/>
        <w:t>[[@Bible:1Ch 26:2 ]][[26:2 &gt;&gt; 1Ch 26:2]] {{field-on:Bible}} И синове на Меселемия бяха Захария първородний, Иедиил, вторий, Зевадия, третий, Ятниил четвъртий, {{field-off:Bible}}</w:t>
      </w:r>
    </w:p>
    <w:p>
      <w:pPr>
        <w:pStyle w:val="Normal"/>
        <w:rPr/>
      </w:pPr>
      <w:r>
        <w:rPr/>
        <w:t>[[@Bible:1Ch 26:3 ]][[26:3 &gt;&gt; 1Ch 26:3]] {{field-on:Bible}} Елам петий, Иоанан шестий, Елиоинай седмий. {{field-off:Bible}}</w:t>
      </w:r>
    </w:p>
    <w:p>
      <w:pPr>
        <w:pStyle w:val="Normal"/>
        <w:rPr/>
      </w:pPr>
      <w:r>
        <w:rPr/>
        <w:t>[[@Bible:1Ch 26:4 ]][[26:4 &gt;&gt; 1Ch 26:4]] {{field-on:Bible}} И Овид-едомовите синове: Семаия първородний, Иозавад вторий, Иоах третий, и Сахар четвъртий, и Натанаил петий, {{field-off:Bible}}</w:t>
      </w:r>
    </w:p>
    <w:p>
      <w:pPr>
        <w:pStyle w:val="Normal"/>
        <w:rPr/>
      </w:pPr>
      <w:r>
        <w:rPr/>
        <w:t>[[@Bible:1Ch 26:5 ]][[26:5 &gt;&gt; 1Ch 26:5]] {{field-on:Bible}} Амиил шестий, Исахар седмий, Феулатай осмий; защото го Бог благослови. {{field-off:Bible}}</w:t>
      </w:r>
    </w:p>
    <w:p>
      <w:pPr>
        <w:pStyle w:val="Normal"/>
        <w:rPr/>
      </w:pPr>
      <w:r>
        <w:rPr/>
        <w:t>[[@Bible:1Ch 26:6 ]][[26:6 &gt;&gt; 1Ch 26:6]] {{field-on:Bible}} А на сина му Семаия родиха се синове, които имаха власт на отеческия си дом, защото бяха силни с крепост: {{field-off:Bible}}</w:t>
      </w:r>
    </w:p>
    <w:p>
      <w:pPr>
        <w:pStyle w:val="Normal"/>
        <w:rPr/>
      </w:pPr>
      <w:r>
        <w:rPr/>
        <w:t>[[@Bible:1Ch 26:7 ]][[26:7 &gt;&gt; 1Ch 26:7]] {{field-on:Bible}} Семаийните синове: Офний, и Рафаил, и Овид, и Елзават, Ахио, Венхаил, Елиу, и Семахия. {{field-off:Bible}}</w:t>
      </w:r>
    </w:p>
    <w:p>
      <w:pPr>
        <w:pStyle w:val="Normal"/>
        <w:rPr/>
      </w:pPr>
      <w:r>
        <w:rPr/>
        <w:t>[[@Bible:1Ch 26:8 ]][[26:8 &gt;&gt; 1Ch 26:8]] {{field-on:Bible}} Всички тези от Овид-едомовите синове, те и синовете им и братята им от Овид-едома, крепки и достойни за службата, бяха шестдесет и два. {{field-off:Bible}}</w:t>
      </w:r>
    </w:p>
    <w:p>
      <w:pPr>
        <w:pStyle w:val="Normal"/>
        <w:rPr/>
      </w:pPr>
      <w:r>
        <w:rPr/>
        <w:t>[[@Bible:1Ch 26:9 ]][[26:9 &gt;&gt; 1Ch 26:9]] {{field-on:Bible}} А Меселемия имаше синове и братя крепки осемнадесет. {{field-off:Bible}}</w:t>
      </w:r>
    </w:p>
    <w:p>
      <w:pPr>
        <w:pStyle w:val="Normal"/>
        <w:rPr/>
      </w:pPr>
      <w:r>
        <w:rPr/>
        <w:t>[[@Bible:1Ch 26:10 ]][[26:10 &gt;&gt; 1Ch 26:10]] {{field-on:Bible}} А синовете на Оса от Мерарийните синове бяха Симрий първият, (защото не беше първороден, но отец му го направи първ) {{field-off:Bible}}</w:t>
      </w:r>
    </w:p>
    <w:p>
      <w:pPr>
        <w:pStyle w:val="Normal"/>
        <w:rPr/>
      </w:pPr>
      <w:r>
        <w:rPr/>
        <w:t>[[@Bible:1Ch 26:11 ]][[26:11 &gt;&gt; 1Ch 26:11]] {{field-on:Bible}} Хелкия вторий, Тевалия третий, Захария четвъртий: всичките синове и братя на Оса бяха тринадесет. {{field-off:Bible}}</w:t>
      </w:r>
    </w:p>
    <w:p>
      <w:pPr>
        <w:pStyle w:val="Normal"/>
        <w:rPr/>
      </w:pPr>
      <w:r>
        <w:rPr/>
        <w:t>[[@Bible:1Ch 26:12 ]][[26:12 &gt;&gt; 1Ch 26:12]] {{field-on:Bible}} Помежду им станаха отеделенията на вратарите: началниците на силните държаха наред стражата равно с братята си за да слугуват в дома Господен. {{field-off:Bible}}</w:t>
      </w:r>
    </w:p>
    <w:p>
      <w:pPr>
        <w:pStyle w:val="Normal"/>
        <w:rPr/>
      </w:pPr>
      <w:r>
        <w:rPr/>
        <w:t>[[@Bible:1Ch 26:13 ]][[26:13 &gt;&gt; 1Ch 26:13]] {{field-on:Bible}} А хвърлиха жребие, малък и голям наедно, според отеческия си дом, за всяка врата. {{field-off:Bible}}</w:t>
      </w:r>
    </w:p>
    <w:p>
      <w:pPr>
        <w:pStyle w:val="Normal"/>
        <w:rPr/>
      </w:pPr>
      <w:r>
        <w:rPr/>
        <w:t>[[@Bible:1Ch 26:14 ]][[26:14 &gt;&gt; 1Ch 26:14]] {{field-on:Bible}} И падна жребието на Селемия към изток. Тогаз хвърлиха жребие за сина му Захария, мъдър съветник; и жребието му излезе към север. {{field-off:Bible}}</w:t>
      </w:r>
    </w:p>
    <w:p>
      <w:pPr>
        <w:pStyle w:val="Normal"/>
        <w:rPr/>
      </w:pPr>
      <w:r>
        <w:rPr/>
        <w:t>[[@Bible:1Ch 26:15 ]][[26:15 &gt;&gt; 1Ch 26:15]] {{field-on:Bible}} Овид-едому към юг, а на синовете му, Петасуиим: {{field-off:Bible}}</w:t>
      </w:r>
    </w:p>
    <w:p>
      <w:pPr>
        <w:pStyle w:val="Normal"/>
        <w:rPr/>
      </w:pPr>
      <w:r>
        <w:rPr/>
        <w:t>[[@Bible:1Ch 26:16 ]][[26:16 &gt;&gt; 1Ch 26:16]] {{field-on:Bible}} на Суфима и Оса, към запад, с вратата Салехед, при пътя на възлизането, стража срещу стража. {{field-off:Bible}}</w:t>
      </w:r>
    </w:p>
    <w:p>
      <w:pPr>
        <w:pStyle w:val="Normal"/>
        <w:rPr/>
      </w:pPr>
      <w:r>
        <w:rPr/>
        <w:t>[[@Bible:1Ch 26:17 ]][[26:17 &gt;&gt; 1Ch 26:17]] {{field-on:Bible}} Към изток бяха шестима Левити, към север четирма на ден, към юг четирма на ден и към Асупим по двама: {{field-off:Bible}}</w:t>
      </w:r>
    </w:p>
    <w:p>
      <w:pPr>
        <w:pStyle w:val="Normal"/>
        <w:rPr/>
      </w:pPr>
      <w:r>
        <w:rPr/>
        <w:t>[[@Bible:1Ch 26:18 ]][[26:18 &gt;&gt; 1Ch 26:18]] {{field-on:Bible}} в Парвар към запад, четирма към пътя на възлизането, и двама в Парвар. {{field-off:Bible}}</w:t>
      </w:r>
    </w:p>
    <w:p>
      <w:pPr>
        <w:pStyle w:val="Normal"/>
        <w:rPr/>
      </w:pPr>
      <w:r>
        <w:rPr/>
        <w:t>[[@Bible:1Ch 26:19 ]][[26:19 &gt;&gt; 1Ch 26:19]] {{field-on:Bible}} Тези са отделенията на вратарите между Кореевите синове и Мерарийните синове. {{field-off:Bible}}</w:t>
      </w:r>
    </w:p>
    <w:p>
      <w:pPr>
        <w:pStyle w:val="Normal"/>
        <w:rPr/>
      </w:pPr>
      <w:r>
        <w:rPr/>
        <w:t>[[@Bible:1Ch 26:20 ]][[26:20 &gt;&gt; 1Ch 26:20]] {{field-on:Bible}} А от Левитите, Ахия бе над съкровищата на дома Божий и над съкровищата на посвещенията. {{field-off:Bible}}</w:t>
      </w:r>
    </w:p>
    <w:p>
      <w:pPr>
        <w:pStyle w:val="Normal"/>
        <w:rPr/>
      </w:pPr>
      <w:r>
        <w:rPr/>
        <w:t>[[@Bible:1Ch 26:21 ]][[26:21 &gt;&gt; 1Ch 26:21]] {{field-on:Bible}} Ладановите синове: синовете на Ладана Гирсонеца, началници на отечествията на Ладана Гирсонеца, бяха Иехиил: {{field-off:Bible}}</w:t>
      </w:r>
    </w:p>
    <w:p>
      <w:pPr>
        <w:pStyle w:val="Normal"/>
        <w:rPr/>
      </w:pPr>
      <w:r>
        <w:rPr/>
        <w:t>[[@Bible:1Ch 26:22 ]][[26:22 &gt;&gt; 1Ch 26:22]] {{field-on:Bible}} Иехииловите синове, Зетан и брат му Иоил, бяха над съкровищата на дома Господен. {{field-off:Bible}}</w:t>
      </w:r>
    </w:p>
    <w:p>
      <w:pPr>
        <w:pStyle w:val="Normal"/>
        <w:rPr/>
      </w:pPr>
      <w:r>
        <w:rPr/>
        <w:t>[[@Bible:1Ch 26:23 ]][[26:23 &gt;&gt; 1Ch 26:23]] {{field-on:Bible}} От Амрамовците, Исааровците, Хевроновците, и Озииловците, {{field-off:Bible}}</w:t>
      </w:r>
    </w:p>
    <w:p>
      <w:pPr>
        <w:pStyle w:val="Normal"/>
        <w:rPr/>
      </w:pPr>
      <w:r>
        <w:rPr/>
        <w:t>[[@Bible:1Ch 26:24 ]][[26:24 &gt;&gt; 1Ch 26:24]] {{field-on:Bible}} Суваил синът на Гирсама, Мойсеевия син, бе настоятел над съкровищата. {{field-off:Bible}}</w:t>
      </w:r>
    </w:p>
    <w:p>
      <w:pPr>
        <w:pStyle w:val="Normal"/>
        <w:rPr/>
      </w:pPr>
      <w:r>
        <w:rPr/>
        <w:t>[[@Bible:1Ch 26:25 ]][[26:25 &gt;&gt; 1Ch 26:25]] {{field-on:Bible}} А братята му от Елиезера, на когото син бе Равия, а син негов Исайя, а син негов Иорам; а син негов Зехрии, а син негов Селомит, {{field-off:Bible}}</w:t>
      </w:r>
    </w:p>
    <w:p>
      <w:pPr>
        <w:pStyle w:val="Normal"/>
        <w:rPr/>
      </w:pPr>
      <w:r>
        <w:rPr/>
        <w:t>[[@Bible:1Ch 26:26 ]][[26:26 &gt;&gt; 1Ch 26:26]] {{field-on:Bible}} този Селомит и братята му бяха над всичките съкровища на посвещенията които посветиха цар Давид, и князовете на отечествията, тисященачалниците, и стоначалниците, и началниците на воинството. {{field-off:Bible}}</w:t>
      </w:r>
    </w:p>
    <w:p>
      <w:pPr>
        <w:pStyle w:val="Normal"/>
        <w:rPr/>
      </w:pPr>
      <w:r>
        <w:rPr/>
        <w:t>[[@Bible:1Ch 26:27 ]][[26:27 &gt;&gt; 1Ch 26:27]] {{field-on:Bible}} От боевете и от користите бяха направили посвещение за устроението на дома Господен. {{field-off:Bible}}</w:t>
      </w:r>
    </w:p>
    <w:p>
      <w:pPr>
        <w:pStyle w:val="Normal"/>
        <w:rPr/>
      </w:pPr>
      <w:r>
        <w:rPr/>
        <w:t>[[@Bible:1Ch 26:28 ]][[26:28 &gt;&gt; 1Ch 26:28]] {{field-on:Bible}} И всичко което посветиха Самуил гледачът, и Саул Кисовът син, и Авенир Нировът син, и Иоав Саруинът син, всичкото посвещение бе под ръката на Селомита и на братята му. {{field-off:Bible}}</w:t>
      </w:r>
    </w:p>
    <w:p>
      <w:pPr>
        <w:pStyle w:val="Normal"/>
        <w:rPr/>
      </w:pPr>
      <w:r>
        <w:rPr/>
        <w:t>[[@Bible:1Ch 26:29 ]][[26:29 &gt;&gt; 1Ch 26:29]] {{field-on:Bible}} От Исааровците: Ханания и синовете му бяха за външните дела над Израиля, надзиратели и съдии. {{field-off:Bible}}</w:t>
      </w:r>
    </w:p>
    <w:p>
      <w:pPr>
        <w:pStyle w:val="Normal"/>
        <w:rPr/>
      </w:pPr>
      <w:r>
        <w:rPr/>
        <w:t>[[@Bible:1Ch 26:30 ]][[26:30 &gt;&gt; 1Ch 26:30]] {{field-on:Bible}} От Хевроновците: Асавия и братята му, мъже крепки тисяща и седемстотин, бяха надзиратели над Израиля отсам Иордан към запад за всичките Господни дела и за слугуването на царя. {{field-off:Bible}}</w:t>
      </w:r>
    </w:p>
    <w:p>
      <w:pPr>
        <w:pStyle w:val="Normal"/>
        <w:rPr/>
      </w:pPr>
      <w:r>
        <w:rPr/>
        <w:t>[[@Bible:1Ch 26:31 ]][[26:31 &gt;&gt; 1Ch 26:31]] {{field-on:Bible}} Между Хевроновците началник беше Иерия, между Хевроновците според родовете им, според отечествията. В четиридесетото лято на Давидовото царуване изпитаха се и намериха се между тях силни с крепост в Язир Галаад. {{field-off:Bible}}</w:t>
      </w:r>
    </w:p>
    <w:p>
      <w:pPr>
        <w:pStyle w:val="Normal"/>
        <w:rPr/>
      </w:pPr>
      <w:r>
        <w:rPr/>
        <w:t>[[@Bible:1Ch 26:32 ]][[26:32 &gt;&gt; 1Ch 26:32]] {{field-on:Bible}} И братята му, мъже крепки, бяха две тисящи и седемстотин началници на отечествия, които постави цар Давид над Рувимците, и Гадците, и над половината Манасиино племе за всяко Божие дело и царско дело. {{field-off:Bible}}</w:t>
      </w:r>
    </w:p>
    <w:p>
      <w:pPr>
        <w:pStyle w:val="Heading2"/>
        <w:rPr/>
      </w:pPr>
      <w:r>
        <w:rPr/>
        <w:t>Глава 27</w:t>
      </w:r>
    </w:p>
    <w:p>
      <w:pPr>
        <w:pStyle w:val="Normal"/>
        <w:rPr/>
      </w:pPr>
      <w:r>
        <w:rPr/>
        <w:t>[[@Bible:1Ch 27:1 ]][[27:1 &gt;&gt; 1Ch 27:1]] {{field-on:Bible}} А Израилевите синове според изчислението им, началниците на отечествията, тисященачалниците, и стоначалниците, и чиновниците им които слугуваха на царя по всичко що принадлежи на отделенията, които вхождаха и изхождаха от месец на месец през всичките месеци на годината, бяха двадесет и четири тисящи във всяко отделение. {{field-off:Bible}}</w:t>
      </w:r>
    </w:p>
    <w:p>
      <w:pPr>
        <w:pStyle w:val="Normal"/>
        <w:rPr/>
      </w:pPr>
      <w:r>
        <w:rPr/>
        <w:t>[[@Bible:1Ch 27:2 ]][[27:2 &gt;&gt; 1Ch 27:2]] {{field-on:Bible}} Над първото отделение, за първия месец, бе Ясовеам Завдииловът син; и в отделението му бяха двадесет и четири тисящи. {{field-off:Bible}}</w:t>
      </w:r>
    </w:p>
    <w:p>
      <w:pPr>
        <w:pStyle w:val="Normal"/>
        <w:rPr/>
      </w:pPr>
      <w:r>
        <w:rPr/>
        <w:t>[[@Bible:1Ch 27:3 ]][[27:3 &gt;&gt; 1Ch 27:3]] {{field-on:Bible}} Той беше от Фарисеевите синове, княз на всичките началници на войнствата, за първия месец. {{field-off:Bible}}</w:t>
      </w:r>
    </w:p>
    <w:p>
      <w:pPr>
        <w:pStyle w:val="Normal"/>
        <w:rPr/>
      </w:pPr>
      <w:r>
        <w:rPr/>
        <w:t>[[@Bible:1Ch 27:4 ]][[27:4 &gt;&gt; 1Ch 27:4]] {{field-on:Bible}} И над отделението на втория месец беше Додай Ахохецът; а на отделението му княз Макелот: в неговото отделение бяха подобно двадесет и четири тисящи. {{field-off:Bible}}</w:t>
      </w:r>
    </w:p>
    <w:p>
      <w:pPr>
        <w:pStyle w:val="Normal"/>
        <w:rPr/>
      </w:pPr>
      <w:r>
        <w:rPr/>
        <w:t>[[@Bible:1Ch 27:5 ]][[27:5 &gt;&gt; 1Ch 27:5]] {{field-on:Bible}} Третий началник на войнството за третия месец беше Ванаия син на Иодая, свещеника първ; и в отделението му бяха двадесет и четири тисящи. {{field-off:Bible}}</w:t>
      </w:r>
    </w:p>
    <w:p>
      <w:pPr>
        <w:pStyle w:val="Normal"/>
        <w:rPr/>
      </w:pPr>
      <w:r>
        <w:rPr/>
        <w:t>[[@Bible:1Ch 27:6 ]][[27:6 &gt;&gt; 1Ch 27:6]] {{field-on:Bible}} Този Ванаия е силният между тридесетте, и над тридесетте; а над отделението му беше Амизават син му. {{field-off:Bible}}</w:t>
      </w:r>
    </w:p>
    <w:p>
      <w:pPr>
        <w:pStyle w:val="Normal"/>
        <w:rPr/>
      </w:pPr>
      <w:r>
        <w:rPr/>
        <w:t>[[@Bible:1Ch 27:7 ]][[27:7 &gt;&gt; 1Ch 27:7]] {{field-on:Bible}} четвъртий за четвъртия месец, Асаил Иоавовият брат, и с него Зевадия син му; и в отделението му двадесет и четири тисящи. {{field-off:Bible}}</w:t>
      </w:r>
    </w:p>
    <w:p>
      <w:pPr>
        <w:pStyle w:val="Normal"/>
        <w:rPr/>
      </w:pPr>
      <w:r>
        <w:rPr/>
        <w:t>[[@Bible:1Ch 27:8 ]][[27:8 &gt;&gt; 1Ch 27:8]] {{field-on:Bible}} Петий началник за петия месец, Самот Иезраецът; и в отделението му двадесет и четири тисящи. {{field-off:Bible}}</w:t>
      </w:r>
    </w:p>
    <w:p>
      <w:pPr>
        <w:pStyle w:val="Normal"/>
        <w:rPr/>
      </w:pPr>
      <w:r>
        <w:rPr/>
        <w:t>[[@Bible:1Ch 27:9 ]][[27:9 &gt;&gt; 1Ch 27:9]] {{field-on:Bible}} Шестий за шестия месец, Ирас Екисовът син Текоецът; и в отделението му двадесет и четири тисящи. {{field-off:Bible}}</w:t>
      </w:r>
    </w:p>
    <w:p>
      <w:pPr>
        <w:pStyle w:val="Normal"/>
        <w:rPr/>
      </w:pPr>
      <w:r>
        <w:rPr/>
        <w:t>[[@Bible:1Ch 27:10 ]][[27:10 &gt;&gt; 1Ch 27:10]] {{field-on:Bible}} Седмий за седмия месец, Хелис Фелонецът, от Ефремовите синове; и в отделението му двадесет и четири тисящи. {{field-off:Bible}}</w:t>
      </w:r>
    </w:p>
    <w:p>
      <w:pPr>
        <w:pStyle w:val="Normal"/>
        <w:rPr/>
      </w:pPr>
      <w:r>
        <w:rPr/>
        <w:t>[[@Bible:1Ch 27:11 ]][[27:11 &gt;&gt; 1Ch 27:11]] {{field-on:Bible}} Осмий за осмия месец, Сивехай Хусатецът, от Заровците; и в отделението му двадесет и четири тисящи. {{field-off:Bible}}</w:t>
      </w:r>
    </w:p>
    <w:p>
      <w:pPr>
        <w:pStyle w:val="Normal"/>
        <w:rPr/>
      </w:pPr>
      <w:r>
        <w:rPr/>
        <w:t>[[@Bible:1Ch 27:12 ]][[27:12 &gt;&gt; 1Ch 27:12]] {{field-on:Bible}} Деветий за деветия месец, Авиезер Анатотецът, от Вениаминците; и в отделението му двадесет и четири тисящи. {{field-off:Bible}}</w:t>
      </w:r>
    </w:p>
    <w:p>
      <w:pPr>
        <w:pStyle w:val="Normal"/>
        <w:rPr/>
      </w:pPr>
      <w:r>
        <w:rPr/>
        <w:t>[[@Bible:1Ch 27:13 ]][[27:13 &gt;&gt; 1Ch 27:13]] {{field-on:Bible}} Десетий за десетия месец, Маарай Нетофатецът, от Заровците, и в отделението му двадесет и четири тисящи. {{field-off:Bible}}</w:t>
      </w:r>
    </w:p>
    <w:p>
      <w:pPr>
        <w:pStyle w:val="Normal"/>
        <w:rPr/>
      </w:pPr>
      <w:r>
        <w:rPr/>
        <w:t>[[@Bible:1Ch 27:14 ]][[27:14 &gt;&gt; 1Ch 27:14]] {{field-on:Bible}} Единадесетий за единадесетия месец, Ванаия Пиратонецът, от Ефремовите синове; и в отделението му двадесет и четири тисящи. {{field-off:Bible}}</w:t>
      </w:r>
    </w:p>
    <w:p>
      <w:pPr>
        <w:pStyle w:val="Normal"/>
        <w:rPr/>
      </w:pPr>
      <w:r>
        <w:rPr/>
        <w:t>[[@Bible:1Ch 27:15 ]][[27:15 &gt;&gt; 1Ch 27:15]] {{field-on:Bible}} Дванадесетий за дванадесетия месец, Хелдай Нетофатецът, от Готониила; и в отделението му двадесет и четири тисящи. {{field-off:Bible}}</w:t>
      </w:r>
    </w:p>
    <w:p>
      <w:pPr>
        <w:pStyle w:val="Normal"/>
        <w:rPr/>
      </w:pPr>
      <w:r>
        <w:rPr/>
        <w:t>[[@Bible:1Ch 27:16 ]][[27:16 &gt;&gt; 1Ch 27:16]] {{field-on:Bible}} А над Израелевите племена, княз на Рувимовците бе Елиезер Зехриевът син; на Симеоновците, Сафатия синът на Мааха; {{field-off:Bible}}</w:t>
      </w:r>
    </w:p>
    <w:p>
      <w:pPr>
        <w:pStyle w:val="Normal"/>
        <w:rPr/>
      </w:pPr>
      <w:r>
        <w:rPr/>
        <w:t>[[@Bible:1Ch 27:17 ]][[27:17 &gt;&gt; 1Ch 27:17]] {{field-on:Bible}} на Левитите, Асавия Кемуиловът син; на Аароновците, Садок; {{field-off:Bible}}</w:t>
      </w:r>
    </w:p>
    <w:p>
      <w:pPr>
        <w:pStyle w:val="Normal"/>
        <w:rPr/>
      </w:pPr>
      <w:r>
        <w:rPr/>
        <w:t>[[@Bible:1Ch 27:18 ]][[27:18 &gt;&gt; 1Ch 27:18]] {{field-on:Bible}} на Юда, Елиу, от Давидовите братя; на Исахара, Амрий Михаиловът син; {{field-off:Bible}}</w:t>
      </w:r>
    </w:p>
    <w:p>
      <w:pPr>
        <w:pStyle w:val="Normal"/>
        <w:rPr/>
      </w:pPr>
      <w:r>
        <w:rPr/>
        <w:t>[[@Bible:1Ch 27:19 ]][[27:19 &gt;&gt; 1Ch 27:19]] {{field-on:Bible}} На Завулона, Исмаия, Авдиевът син; на Нефталима, Иеримот Азрииловът син; {{field-off:Bible}}</w:t>
      </w:r>
    </w:p>
    <w:p>
      <w:pPr>
        <w:pStyle w:val="Normal"/>
        <w:rPr/>
      </w:pPr>
      <w:r>
        <w:rPr/>
        <w:t>[[@Bible:1Ch 27:20 ]][[27:20 &gt;&gt; 1Ch 27:20]] {{field-on:Bible}} На Ефремовите синове, Осия Азазиевът син; на половината Манасийно племе, Иоил Феданевият син; {{field-off:Bible}}</w:t>
      </w:r>
    </w:p>
    <w:p>
      <w:pPr>
        <w:pStyle w:val="Normal"/>
        <w:rPr/>
      </w:pPr>
      <w:r>
        <w:rPr/>
        <w:t>[[@Bible:1Ch 27:21 ]][[27:21 &gt;&gt; 1Ch 27:21]] {{field-on:Bible}} На половината Манасиино племе в Галаад, Идо Захариевът син; на Вениамина, Ясиил Авенировът син; {{field-off:Bible}}</w:t>
      </w:r>
    </w:p>
    <w:p>
      <w:pPr>
        <w:pStyle w:val="Normal"/>
        <w:rPr/>
      </w:pPr>
      <w:r>
        <w:rPr/>
        <w:t>[[@Bible:1Ch 27:22 ]][[27:22 &gt;&gt; 1Ch 27:22]] {{field-on:Bible}} На Дана, Азареил Иероамовът син. Тези бяха князове на Израилевите племена. {{field-off:Bible}}</w:t>
      </w:r>
    </w:p>
    <w:p>
      <w:pPr>
        <w:pStyle w:val="Normal"/>
        <w:rPr/>
      </w:pPr>
      <w:r>
        <w:rPr/>
        <w:t>[[@Bible:1Ch 27:23 ]][[27:23 &gt;&gt; 1Ch 27:23]] {{field-on:Bible}} Но Давид не взе числото им от двадесет години и по-долу на възраст; защото Господ рече, че ще умножава Израиля както звездите на небето. {{field-off:Bible}}</w:t>
      </w:r>
    </w:p>
    <w:p>
      <w:pPr>
        <w:pStyle w:val="Normal"/>
        <w:rPr/>
      </w:pPr>
      <w:r>
        <w:rPr/>
        <w:t>[[@Bible:1Ch 27:24 ]][[27:24 &gt;&gt; 1Ch 27:24]] {{field-on:Bible}} Иоав Саруинът син начна да брои, но не свърши защото падна за това гняв над Израиля; заради това не се внесе числото между повествуванията на летовниците за цар Давид. {{field-off:Bible}}</w:t>
      </w:r>
    </w:p>
    <w:p>
      <w:pPr>
        <w:pStyle w:val="Normal"/>
        <w:rPr/>
      </w:pPr>
      <w:r>
        <w:rPr/>
        <w:t>[[@Bible:1Ch 27:25 ]][[27:25 &gt;&gt; 1Ch 27:25]] {{field-on:Bible}} А над царските съкровища бе Азмавет Адииловът син; и над съкровищата на полетата, на градовете, и на селата, и на твърделите, Ионатан Озиевът син; {{field-off:Bible}}</w:t>
      </w:r>
    </w:p>
    <w:p>
      <w:pPr>
        <w:pStyle w:val="Normal"/>
        <w:rPr/>
      </w:pPr>
      <w:r>
        <w:rPr/>
        <w:t>[[@Bible:1Ch 27:26 ]][[27:26 &gt;&gt; 1Ch 27:26]] {{field-on:Bible}} а над тези които работеха на полето за земледелие, Езрий Хелувовът син; {{field-off:Bible}}</w:t>
      </w:r>
    </w:p>
    <w:p>
      <w:pPr>
        <w:pStyle w:val="Normal"/>
        <w:rPr/>
      </w:pPr>
      <w:r>
        <w:rPr/>
        <w:t>[[@Bible:1Ch 27:27 ]][[27:27 &gt;&gt; 1Ch 27:27]] {{field-on:Bible}} а над лозята, Семей Раматецът; а над прихода на лозята за влагалища на вино, Завдий Сифамиев; {{field-off:Bible}}</w:t>
      </w:r>
    </w:p>
    <w:p>
      <w:pPr>
        <w:pStyle w:val="Normal"/>
        <w:rPr/>
      </w:pPr>
      <w:r>
        <w:rPr/>
        <w:t>[[@Bible:1Ch 27:28 ]][[27:28 &gt;&gt; 1Ch 27:28]] {{field-on:Bible}} а над маслините и черниците които бяха във полето, Вааланан Гедерецът; а над влагалищата на елея, Иоас; {{field-off:Bible}}</w:t>
      </w:r>
    </w:p>
    <w:p>
      <w:pPr>
        <w:pStyle w:val="Normal"/>
        <w:rPr/>
      </w:pPr>
      <w:r>
        <w:rPr/>
        <w:t>[[@Bible:1Ch 27:29 ]][[27:29 &gt;&gt; 1Ch 27:29]] {{field-on:Bible}} а над говедата които пасяха в Сарон, Ситрай Саронецът; а над говедата които бяха в доловете, Сафат Адлаиевът син; {{field-off:Bible}}</w:t>
      </w:r>
    </w:p>
    <w:p>
      <w:pPr>
        <w:pStyle w:val="Normal"/>
        <w:rPr/>
      </w:pPr>
      <w:r>
        <w:rPr/>
        <w:t>[[@Bible:1Ch 27:30 ]][[27:30 &gt;&gt; 1Ch 27:30]] {{field-on:Bible}} а над камилите, Овил Исмаилецът; а над ослите, Ядаия Меронотецът; {{field-off:Bible}}</w:t>
      </w:r>
    </w:p>
    <w:p>
      <w:pPr>
        <w:pStyle w:val="Normal"/>
        <w:rPr/>
      </w:pPr>
      <w:r>
        <w:rPr/>
        <w:t>[[@Bible:1Ch 27:31 ]][[27:31 &gt;&gt; 1Ch 27:31]] {{field-on:Bible}} а над овците, Язиз Агарецът. Всички тези бяха настойници на имота на цар Давида. {{field-off:Bible}}</w:t>
      </w:r>
    </w:p>
    <w:p>
      <w:pPr>
        <w:pStyle w:val="Normal"/>
        <w:rPr/>
      </w:pPr>
      <w:r>
        <w:rPr/>
        <w:t>[[@Bible:1Ch 27:32 ]][[27:32 &gt;&gt; 1Ch 27:32]] {{field-on:Bible}} А Ионатан Давидовът син беше съветник, мъж разумен и книжник; а Иехиил Ахмониевът син беше с царските синове; {{field-off:Bible}}</w:t>
      </w:r>
    </w:p>
    <w:p>
      <w:pPr>
        <w:pStyle w:val="Normal"/>
        <w:rPr/>
      </w:pPr>
      <w:r>
        <w:rPr/>
        <w:t>[[@Bible:1Ch 27:33 ]][[27:33 &gt;&gt; 1Ch 27:33]] {{field-on:Bible}} а Ахитофел, царски съветник, а Хусай Архиецът, приятел на царя; {{field-off:Bible}}</w:t>
      </w:r>
    </w:p>
    <w:p>
      <w:pPr>
        <w:pStyle w:val="Normal"/>
        <w:rPr/>
      </w:pPr>
      <w:r>
        <w:rPr/>
        <w:t>[[@Bible:1Ch 27:34 ]][[27:34 &gt;&gt; 1Ch 27:34]] {{field-on:Bible}} а по Ахитофела, Иодай Ванаиевът син и Авиатар; а военачалник царев, Иоав. {{field-off:Bible}}</w:t>
      </w:r>
    </w:p>
    <w:p>
      <w:pPr>
        <w:pStyle w:val="Heading2"/>
        <w:rPr/>
      </w:pPr>
      <w:r>
        <w:rPr/>
        <w:t>Глава 28</w:t>
      </w:r>
    </w:p>
    <w:p>
      <w:pPr>
        <w:pStyle w:val="Normal"/>
        <w:rPr/>
      </w:pPr>
      <w:r>
        <w:rPr/>
        <w:t>[[@Bible:1Ch 28:1 ]][[28:1 &gt;&gt; 1Ch 28:1]] {{field-on:Bible}} И свика Давид всичките Израилеви князове, князовете на племената, и князовете на отделенията които слугуваха на царя, и тисященачалниците, и стоначалниците, и настоятелите на всичкия имот и стяжания на царя и на синовете му, със скопците, и юнаците, и всичките силни с крепост, в Ерусалим. {{field-off:Bible}}</w:t>
      </w:r>
    </w:p>
    <w:p>
      <w:pPr>
        <w:pStyle w:val="Normal"/>
        <w:rPr/>
      </w:pPr>
      <w:r>
        <w:rPr/>
        <w:t>[[@Bible:1Ch 28:2 ]][[28:2 &gt;&gt; 1Ch 28:2]] {{field-on:Bible}} И стана цар Давид на нозете си та рече: чуйте ме, братие мои и люде мои. Аз имах в сърдцето си да съградя упокоителен дом за ковчега на завета Господен и за подножието на нозете на Бога нашего; и направих приготовление за съграждането. {{field-off:Bible}}</w:t>
      </w:r>
    </w:p>
    <w:p>
      <w:pPr>
        <w:pStyle w:val="Normal"/>
        <w:rPr/>
      </w:pPr>
      <w:r>
        <w:rPr/>
        <w:t>[[@Bible:1Ch 28:3 ]][[28:3 &gt;&gt; 1Ch 28:3]] {{field-on:Bible}} Но Бог ми рече: Ти няма да съградиш дома на името ми, защото си мъж на боеве, и много кръв си пролял. {{field-off:Bible}}</w:t>
      </w:r>
    </w:p>
    <w:p>
      <w:pPr>
        <w:pStyle w:val="Normal"/>
        <w:rPr/>
      </w:pPr>
      <w:r>
        <w:rPr/>
        <w:t>[[@Bible:1Ch 28:4 ]][[28:4 &gt;&gt; 1Ch 28:4]] {{field-on:Bible}} А Господ Бог Израилев избра мене от всичкия ми бащин дом за да съм цар над Израиля во век; защото избра Юда княз, а от дома Юдин избра дома на отца ми, и между синовете на отца ми благоизволи да направи мене цар над всичкия Израил. {{field-off:Bible}}</w:t>
      </w:r>
    </w:p>
    <w:p>
      <w:pPr>
        <w:pStyle w:val="Normal"/>
        <w:rPr/>
      </w:pPr>
      <w:r>
        <w:rPr/>
        <w:t>[[@Bible:1Ch 28:5 ]][[28:5 &gt;&gt; 1Ch 28:5]] {{field-on:Bible}} И от всичките ми синове, (защото Господ ми даде много синове) избра Соломона сина ми за да седне на престола на царството Господне, над Израиля; {{field-off:Bible}}</w:t>
      </w:r>
    </w:p>
    <w:p>
      <w:pPr>
        <w:pStyle w:val="Normal"/>
        <w:rPr/>
      </w:pPr>
      <w:r>
        <w:rPr/>
        <w:t>[[@Bible:1Ch 28:6 ]][[28:6 &gt;&gt; 1Ch 28:6]] {{field-on:Bible}} и рече ми: Соломон син ти, той ще съгради дома ми и дворовете ми; защото го избрах да ми е син, и аз ще му бъда отец. {{field-off:Bible}}</w:t>
      </w:r>
    </w:p>
    <w:p>
      <w:pPr>
        <w:pStyle w:val="Normal"/>
        <w:rPr/>
      </w:pPr>
      <w:r>
        <w:rPr/>
        <w:t>[[@Bible:1Ch 28:7 ]][[28:7 &gt;&gt; 1Ch 28:7]] {{field-on:Bible}} И ще утвърдя царството му до века ако остане постоян за да върши заповедите ми и съдбите ми както в този ден. {{field-off:Bible}}</w:t>
      </w:r>
    </w:p>
    <w:p>
      <w:pPr>
        <w:pStyle w:val="Normal"/>
        <w:rPr/>
      </w:pPr>
      <w:r>
        <w:rPr/>
        <w:t>[[@Bible:1Ch 28:8 ]][[28:8 &gt;&gt; 1Ch 28:8]] {{field-on:Bible}} Сега прочее, пред всичкия Израил, пред събранието Господне, и в ушите на Бога нашего, говоря ви: Пазете и търсете всичките заповеди на Господа Бога вашего, да наследите тази добра земя, и да я оставите после от вас наследие на синовете си за всегда. {{field-off:Bible}}</w:t>
      </w:r>
    </w:p>
    <w:p>
      <w:pPr>
        <w:pStyle w:val="Normal"/>
        <w:rPr/>
      </w:pPr>
      <w:r>
        <w:rPr/>
        <w:t>[[@Bible:1Ch 28:9 ]][[28:9 &gt;&gt; 1Ch 28:9]] {{field-on:Bible}} И ти, Соломоне сине мой, познай Бога на отца си и служи му с цяло сърдце и с доброволна душа; защото Господ изпитва всичките сърдца, и знае всичките помисли на ума: ако го търсиш, ще ти се намерва; ако ли го оставиш, ще те отхвърли за всегда. {{field-off:Bible}}</w:t>
      </w:r>
    </w:p>
    <w:p>
      <w:pPr>
        <w:pStyle w:val="Normal"/>
        <w:rPr/>
      </w:pPr>
      <w:r>
        <w:rPr/>
        <w:t>[[@Bible:1Ch 28:10 ]][[28:10 &gt;&gt; 1Ch 28:10]] {{field-on:Bible}} Виж сега че Господ те избра за да съградиш дом за светилище: бъди крепък, и върши. {{field-off:Bible}}</w:t>
      </w:r>
    </w:p>
    <w:p>
      <w:pPr>
        <w:pStyle w:val="Normal"/>
        <w:rPr/>
      </w:pPr>
      <w:r>
        <w:rPr/>
        <w:t>[[@Bible:1Ch 28:11 ]][[28:11 &gt;&gt; 1Ch 28:11]] {{field-on:Bible}} И даде Давид на Соломона сина си начертанието на предхрамието, и на домовете му, и на съкровищниците му, и на горниците му, и на вътрешните му стаи, и на дома на очистилището, {{field-off:Bible}}</w:t>
      </w:r>
    </w:p>
    <w:p>
      <w:pPr>
        <w:pStyle w:val="Normal"/>
        <w:rPr/>
      </w:pPr>
      <w:r>
        <w:rPr/>
        <w:t>[[@Bible:1Ch 28:12 ]][[28:12 &gt;&gt; 1Ch 28:12]] {{field-on:Bible}} и начертанието на всичко колкото взе чрез Духа за дворовете на дома Господен, и за всичките наоколо обиталища, за съкровищниците на дома Божий, и съкровищниците на посвещенията, {{field-off:Bible}}</w:t>
      </w:r>
    </w:p>
    <w:p>
      <w:pPr>
        <w:pStyle w:val="Normal"/>
        <w:rPr/>
      </w:pPr>
      <w:r>
        <w:rPr/>
        <w:t>[[@Bible:1Ch 28:13 ]][[28:13 &gt;&gt; 1Ch 28:13]] {{field-on:Bible}} и за отделенията на свещениците и Левитите, и за всяко дело на службата в дома Господен, и за всичките съсъди на службата в дома Господен; {{field-off:Bible}}</w:t>
      </w:r>
    </w:p>
    <w:p>
      <w:pPr>
        <w:pStyle w:val="Normal"/>
        <w:rPr/>
      </w:pPr>
      <w:r>
        <w:rPr/>
        <w:t>[[@Bible:1Ch 28:14 ]][[28:14 &gt;&gt; 1Ch 28:14]] {{field-on:Bible}} за злато с теглилка за златните, за всичките съсъди на всякакъв вид служба, и за сребро с теглилка за всичките сребърни съсъди, за всичките съсъди на всякакъв вид служба; {{field-off:Bible}}</w:t>
      </w:r>
    </w:p>
    <w:p>
      <w:pPr>
        <w:pStyle w:val="Normal"/>
        <w:rPr/>
      </w:pPr>
      <w:r>
        <w:rPr/>
        <w:t>[[@Bible:1Ch 28:15 ]][[28:15 &gt;&gt; 1Ch 28:15]] {{field-on:Bible}} и тежината на златните светилници, и за златните им светила, с теглилка за всеки светилник, и за светилата му; и за сребърните светилници с теглилка, за светилника и за светилата му, според употребението на всеки светилник; {{field-off:Bible}}</w:t>
      </w:r>
    </w:p>
    <w:p>
      <w:pPr>
        <w:pStyle w:val="Normal"/>
        <w:rPr/>
      </w:pPr>
      <w:r>
        <w:rPr/>
        <w:t>[[@Bible:1Ch 28:16 ]][[28:16 &gt;&gt; 1Ch 28:16]] {{field-on:Bible}} и злато с теглилка за трапезите на хлябовете на предложението, за всяка трапеза; и сребро за сребърните трапези; {{field-off:Bible}}</w:t>
      </w:r>
    </w:p>
    <w:p>
      <w:pPr>
        <w:pStyle w:val="Normal"/>
        <w:rPr/>
      </w:pPr>
      <w:r>
        <w:rPr/>
        <w:t>[[@Bible:1Ch 28:17 ]][[28:17 &gt;&gt; 1Ch 28:17]] {{field-on:Bible}} и чисто злато за вилиците и за легените, и за възливалниците, и за златните крондири с теглилка за всеки крондир; подобно с теглилка за всеки сребърен крондир; {{field-off:Bible}}</w:t>
      </w:r>
    </w:p>
    <w:p>
      <w:pPr>
        <w:pStyle w:val="Normal"/>
        <w:rPr/>
      </w:pPr>
      <w:r>
        <w:rPr/>
        <w:t>[[@Bible:1Ch 28:18 ]][[28:18 &gt;&gt; 1Ch 28:18]] {{field-on:Bible}} и за олтаря на каденето очистено злато с теглилка; и злато за начертанието на колесницата на херувимите които разпростират крила та покриват ковчега на завета Господен. {{field-off:Bible}}</w:t>
      </w:r>
    </w:p>
    <w:p>
      <w:pPr>
        <w:pStyle w:val="Normal"/>
        <w:rPr/>
      </w:pPr>
      <w:r>
        <w:rPr/>
        <w:t>[[@Bible:1Ch 28:19 ]][[28:19 &gt;&gt; 1Ch 28:19]] {{field-on:Bible}} Всичко това, рече Давид, Господ ми даде да разумея чрез написване с ръката си, всичките дела на начертанието. {{field-off:Bible}}</w:t>
      </w:r>
    </w:p>
    <w:p>
      <w:pPr>
        <w:pStyle w:val="Normal"/>
        <w:rPr/>
      </w:pPr>
      <w:r>
        <w:rPr/>
        <w:t>[[@Bible:1Ch 28:20 ]][[28:20 &gt;&gt; 1Ch 28:20]] {{field-on:Bible}} И рече Давид на Соломона сина си: Бъди крепък и мъжествен, и върши: не бой се, нито да имаш страх; защото Господ Бог, Бог мой, е с тебе: няма да те остави нито ще те напусне доде свършиш всичкото дело за службата на дома Господен. {{field-off:Bible}}</w:t>
      </w:r>
    </w:p>
    <w:p>
      <w:pPr>
        <w:pStyle w:val="Normal"/>
        <w:rPr/>
      </w:pPr>
      <w:r>
        <w:rPr/>
        <w:t>[[@Bible:1Ch 28:21 ]][[28:21 &gt;&gt; 1Ch 28:21]] {{field-on:Bible}} И ето отделенията на свещениците и Левитите за всяка служба на дома Божий; и за всяко дело ще бъдат с тебе всеки усърден в мъдрост за всякаква работа, така и князовете и всичките люде във всичките твои заповеди. {{field-off:Bible}}</w:t>
      </w:r>
    </w:p>
    <w:p>
      <w:pPr>
        <w:pStyle w:val="Heading2"/>
        <w:rPr/>
      </w:pPr>
      <w:r>
        <w:rPr/>
        <w:t>Глава 29</w:t>
      </w:r>
    </w:p>
    <w:p>
      <w:pPr>
        <w:pStyle w:val="Normal"/>
        <w:rPr/>
      </w:pPr>
      <w:r>
        <w:rPr/>
        <w:t>[[@Bible:1Ch 29:1 ]][[29:1 &gt;&gt; 1Ch 29:1]] {{field-on:Bible}} Тогаз рече цар Давид на всичкото събрание: Соломон син ми, когото сам Бог избра, {{field-off:Bible}}</w:t>
      </w:r>
    </w:p>
    <w:p>
      <w:pPr>
        <w:pStyle w:val="Normal"/>
        <w:rPr/>
      </w:pPr>
      <w:r>
        <w:rPr/>
        <w:t>[[@Bible:1Ch 29:2 ]][[29:2 &gt;&gt; 1Ch 29:2]] {{field-on:Bible}} Аз прочее приготвих според всичката си сила за дома на Бога моего златото за златните, и среброто за сребърните, и медта за медните, желязото за железните, и дърва за дървените, ониксови камене, и камене за спояване, камене стивиевидни и пъстрошарни, и всякакви скъпоценни камене, и множество мрамори. {{field-off:Bible}}</w:t>
      </w:r>
    </w:p>
    <w:p>
      <w:pPr>
        <w:pStyle w:val="Normal"/>
        <w:rPr/>
      </w:pPr>
      <w:r>
        <w:rPr/>
        <w:t>[[@Bible:1Ch 29:3 ]][[29:3 &gt;&gt; 1Ch 29:3]] {{field-on:Bible}} И още за желанието ми към дома на Бога моего, освен всичко що приготвих за святия дом, дадох и от своя си имот повече злато и сребро за дома на Бога моего: {{field-off:Bible}}</w:t>
      </w:r>
    </w:p>
    <w:p>
      <w:pPr>
        <w:pStyle w:val="Normal"/>
        <w:rPr/>
      </w:pPr>
      <w:r>
        <w:rPr/>
        <w:t>[[@Bible:1Ch 29:4 ]][[29:4 &gt;&gt; 1Ch 29:4]] {{field-on:Bible}} три тисящи таланта злато от Офирското злато, и седем тисящи таланта очистено сребро, за да покрият стените на домовете: {{field-off:Bible}}</w:t>
      </w:r>
    </w:p>
    <w:p>
      <w:pPr>
        <w:pStyle w:val="Normal"/>
        <w:rPr/>
      </w:pPr>
      <w:r>
        <w:rPr/>
        <w:t>[[@Bible:1Ch 29:5 ]][[29:5 &gt;&gt; 1Ch 29:5]] {{field-on:Bible}} златото за златните, и среброто за сребърните, и за всичко работене с ръцете на художниците. Кой прочее ще направи днес доброволно приношение Господу? {{field-off:Bible}}</w:t>
      </w:r>
    </w:p>
    <w:p>
      <w:pPr>
        <w:pStyle w:val="Normal"/>
        <w:rPr/>
      </w:pPr>
      <w:r>
        <w:rPr/>
        <w:t>[[@Bible:1Ch 29:6 ]][[29:6 &gt;&gt; 1Ch 29:6]] {{field-on:Bible}} Тогаз князовете на отечествията, и князовете на Израилевите племена, и тисященачалниците, и стоначалниците, и настоятелите на царските дела показаха усърдие, {{field-off:Bible}}</w:t>
      </w:r>
    </w:p>
    <w:p>
      <w:pPr>
        <w:pStyle w:val="Normal"/>
        <w:rPr/>
      </w:pPr>
      <w:r>
        <w:rPr/>
        <w:t>[[@Bible:1Ch 29:7 ]][[29:7 &gt;&gt; 1Ch 29:7]] {{field-on:Bible}} и дадоха за делото на дома Божий злато пет тисящи таланта и десет тисящи драхми, и сребро десет тисящи таланта, и мед осемнадесет тисящи таланта, и сто тисящи таланта желязо. {{field-off:Bible}}</w:t>
      </w:r>
    </w:p>
    <w:p>
      <w:pPr>
        <w:pStyle w:val="Normal"/>
        <w:rPr/>
      </w:pPr>
      <w:r>
        <w:rPr/>
        <w:t>[[@Bible:1Ch 29:8 ]][[29:8 &gt;&gt; 1Ch 29:8]] {{field-on:Bible}} И у които се намериха камене дадоха ги на съкровищницата на дома Господен с ръката на Иехиила Гирсонеца. {{field-off:Bible}}</w:t>
      </w:r>
    </w:p>
    <w:p>
      <w:pPr>
        <w:pStyle w:val="Normal"/>
        <w:rPr/>
      </w:pPr>
      <w:r>
        <w:rPr/>
        <w:t>[[@Bible:1Ch 29:9 ]][[29:9 &gt;&gt; 1Ch 29:9]] {{field-on:Bible}} И зарадваха се людете, защото имаха усърдие, понеже с пълно сърдце приносяха доброволно Господу; още и цар Давид се зарадва с голяма радост. {{field-off:Bible}}</w:t>
      </w:r>
    </w:p>
    <w:p>
      <w:pPr>
        <w:pStyle w:val="Normal"/>
        <w:rPr/>
      </w:pPr>
      <w:r>
        <w:rPr/>
        <w:t>[[@Bible:1Ch 29:10 ]][[29:10 &gt;&gt; 1Ch 29:10]] {{field-on:Bible}} И благослови Давид Господа пред всичкото събрание; и рече Давид: Благословен си, Господи Боже на Израиля отца нашего, от века и до века. {{field-off:Bible}}</w:t>
      </w:r>
    </w:p>
    <w:p>
      <w:pPr>
        <w:pStyle w:val="Normal"/>
        <w:rPr/>
      </w:pPr>
      <w:r>
        <w:rPr/>
        <w:t>[[@Bible:1Ch 29:11 ]][[29:11 &gt;&gt; 1Ch 29:11]] {{field-on:Bible}} Твоя е, Господи, величината, и силата, и велелението, и сиянието, и славата; защото е твое всичко що е на небето и на земята: твое е царството, Господи, и ти се възвишаваш като глава над всичко; {{field-off:Bible}}</w:t>
      </w:r>
    </w:p>
    <w:p>
      <w:pPr>
        <w:pStyle w:val="Normal"/>
        <w:rPr/>
      </w:pPr>
      <w:r>
        <w:rPr/>
        <w:t>[[@Bible:1Ch 29:12 ]][[29:12 &gt;&gt; 1Ch 29:12]] {{field-on:Bible}} и богатството и славата от тебе са, и ти владееш над всичко; и в ръката ти е крепостта и силата, и в ръката ти е да възвеличаваш и да укрепяваш всичко. {{field-off:Bible}}</w:t>
      </w:r>
    </w:p>
    <w:p>
      <w:pPr>
        <w:pStyle w:val="Normal"/>
        <w:rPr/>
      </w:pPr>
      <w:r>
        <w:rPr/>
        <w:t>[[@Bible:1Ch 29:13 ]][[29:13 &gt;&gt; 1Ch 29:13]] {{field-on:Bible}} Сега прочее, Боже наш, ние ти благодарим, и хвалим твоето славно име. {{field-off:Bible}}</w:t>
      </w:r>
    </w:p>
    <w:p>
      <w:pPr>
        <w:pStyle w:val="Normal"/>
        <w:rPr/>
      </w:pPr>
      <w:r>
        <w:rPr/>
        <w:t>[[@Bible:1Ch 29:14 ]][[29:14 &gt;&gt; 1Ch 29:14]] {{field-on:Bible}} Но кой съм аз, и кои са людете ми, та да можем да ти приносим доброволно приношение като това? защото всичкото е от тебе, и от твоето даваме тебе. {{field-off:Bible}}</w:t>
      </w:r>
    </w:p>
    <w:p>
      <w:pPr>
        <w:pStyle w:val="Normal"/>
        <w:rPr/>
      </w:pPr>
      <w:r>
        <w:rPr/>
        <w:t>[[@Bible:1Ch 29:15 ]][[29:15 &gt;&gt; 1Ch 29:15]] {{field-on:Bible}} Защото сме чужденци пред тебе, и пришелци, както всичките ни отци; дните ни на земята са като сянка, и трайност няма. {{field-off:Bible}}</w:t>
      </w:r>
    </w:p>
    <w:p>
      <w:pPr>
        <w:pStyle w:val="Normal"/>
        <w:rPr/>
      </w:pPr>
      <w:r>
        <w:rPr/>
        <w:t>[[@Bible:1Ch 29:16 ]][[29:16 &gt;&gt; 1Ch 29:16]] {{field-on:Bible}} Господи Боже наш, всичко това множество което приготвихме да ти съградим дом за светото твое име от твоята ръка иде, и твое е всичко. {{field-off:Bible}}</w:t>
      </w:r>
    </w:p>
    <w:p>
      <w:pPr>
        <w:pStyle w:val="Normal"/>
        <w:rPr/>
      </w:pPr>
      <w:r>
        <w:rPr/>
        <w:t>[[@Bible:1Ch 29:17 ]][[29:17 &gt;&gt; 1Ch 29:17]] {{field-on:Bible}} И познавам, Боже мой, че си ти който изпитваш сърдцето и благоволиш в правдата. Аз с правотата на сърдцето си принесох доброволно всичко това; и сега с радост видях твоите люде които присътствуват тук, че доброволно ти приносят. {{field-off:Bible}}</w:t>
      </w:r>
    </w:p>
    <w:p>
      <w:pPr>
        <w:pStyle w:val="Normal"/>
        <w:rPr/>
      </w:pPr>
      <w:r>
        <w:rPr/>
        <w:t>[[@Bible:1Ch 29:18 ]][[29:18 &gt;&gt; 1Ch 29:18]] {{field-on:Bible}} Господи Боже на отците наши, Авраама, Исаака, и Израиля, съхрани това за всегда в сърдечните размишления на людете си, и управи сърдцето им към тебе; {{field-off:Bible}}</w:t>
      </w:r>
    </w:p>
    <w:p>
      <w:pPr>
        <w:pStyle w:val="Normal"/>
        <w:rPr/>
      </w:pPr>
      <w:r>
        <w:rPr/>
        <w:t>[[@Bible:1Ch 29:19 ]][[29:19 &gt;&gt; 1Ch 29:19]] {{field-on:Bible}} и дай на Соломона сина ми съвършено сърдце за да съхранява заповедите ти, и свидетелствата ти, и повеленията ти, и да върши всичко, и да направи палатата за която направих приготовление. {{field-off:Bible}}</w:t>
      </w:r>
    </w:p>
    <w:p>
      <w:pPr>
        <w:pStyle w:val="Normal"/>
        <w:rPr/>
      </w:pPr>
      <w:r>
        <w:rPr/>
        <w:t>[[@Bible:1Ch 29:20 ]][[29:20 &gt;&gt; 1Ch 29:20]] {{field-on:Bible}} И рече Давид на всичкото събрание: Благословете сега Господа Бога вашего. И всичкото събрание благослови Господа Бога на отците си, и като се наведоха поклониха се Господу и на царя. {{field-off:Bible}}</w:t>
      </w:r>
    </w:p>
    <w:p>
      <w:pPr>
        <w:pStyle w:val="Normal"/>
        <w:rPr/>
      </w:pPr>
      <w:r>
        <w:rPr/>
        <w:t>[[@Bible:1Ch 29:21 ]][[29:21 &gt;&gt; 1Ch 29:21]] {{field-on:Bible}} И в следващия ден пожряха жъртви Господу, и принесоха всесъжения Господу тисяща юнци, тисяща овни, тисяща агнета, и възлиянията им, и жъртви множество за всичкия Израил; {{field-off:Bible}}</w:t>
      </w:r>
    </w:p>
    <w:p>
      <w:pPr>
        <w:pStyle w:val="Normal"/>
        <w:rPr/>
      </w:pPr>
      <w:r>
        <w:rPr/>
        <w:t>[[@Bible:1Ch 29:22 ]][[29:22 &gt;&gt; 1Ch 29:22]] {{field-on:Bible}} и ядоха и пиха пред Господа в онзи ден с голяма радост. И прогласиха втори път Соломона Давидовия син за цар, и помазаха го Господу за княз, и Садока за свещеник. {{field-off:Bible}}</w:t>
      </w:r>
    </w:p>
    <w:p>
      <w:pPr>
        <w:pStyle w:val="Normal"/>
        <w:rPr/>
      </w:pPr>
      <w:r>
        <w:rPr/>
        <w:t>[[@Bible:1Ch 29:23 ]][[29:23 &gt;&gt; 1Ch 29:23]] {{field-on:Bible}} Тогаз Соломон седна на престола Господен цар вместо Давида отца си, и благоуспяваше; и всичкий Израил му се покори. {{field-off:Bible}}</w:t>
      </w:r>
    </w:p>
    <w:p>
      <w:pPr>
        <w:pStyle w:val="Normal"/>
        <w:rPr/>
      </w:pPr>
      <w:r>
        <w:rPr/>
        <w:t>[[@Bible:1Ch 29:24 ]][[29:24 &gt;&gt; 1Ch 29:24]] {{field-on:Bible}} И всичките князове, и силните, още и всичките цар Давидови синове се покориха на цар Соломона. {{field-off:Bible}}</w:t>
      </w:r>
    </w:p>
    <w:p>
      <w:pPr>
        <w:pStyle w:val="Normal"/>
        <w:rPr/>
      </w:pPr>
      <w:r>
        <w:rPr/>
        <w:t>[[@Bible:1Ch 29:25 ]][[29:25 &gt;&gt; 1Ch 29:25]] {{field-on:Bible}} И възвеличи Господ крайно Соломона пред всичкия Израил, и тури на него царско величество което не бе имал ни един цар преди него в Израил. {{field-off:Bible}}</w:t>
      </w:r>
    </w:p>
    <w:p>
      <w:pPr>
        <w:pStyle w:val="Normal"/>
        <w:rPr/>
      </w:pPr>
      <w:r>
        <w:rPr/>
        <w:t>[[@Bible:1Ch 29:26 ]][[29:26 &gt;&gt; 1Ch 29:26]] {{field-on:Bible}} Така Давид Иесеевът син царува над всичкия Израил. {{field-off:Bible}}</w:t>
      </w:r>
    </w:p>
    <w:p>
      <w:pPr>
        <w:pStyle w:val="Normal"/>
        <w:rPr/>
      </w:pPr>
      <w:r>
        <w:rPr/>
        <w:t>[[@Bible:1Ch 29:27 ]][[29:27 &gt;&gt; 1Ch 29:27]] {{field-on:Bible}} И времето в което царува над Израиля бе четиридесет години: седем години царува в Хеврон, и тридесет и три царува в Ерусалим. {{field-off:Bible}}</w:t>
      </w:r>
    </w:p>
    <w:p>
      <w:pPr>
        <w:pStyle w:val="Normal"/>
        <w:rPr/>
      </w:pPr>
      <w:r>
        <w:rPr/>
        <w:t>[[@Bible:1Ch 29:28 ]][[29:28 &gt;&gt; 1Ch 29:28]] {{field-on:Bible}} И умря в добра старост, сит от дни, богатство, и слава; и въцари се вместо него Соломон син му. {{field-off:Bible}}</w:t>
      </w:r>
    </w:p>
    <w:p>
      <w:pPr>
        <w:pStyle w:val="Normal"/>
        <w:rPr/>
      </w:pPr>
      <w:r>
        <w:rPr/>
        <w:t>[[@Bible:1Ch 29:29 ]][[29:29 &gt;&gt; 1Ch 29:29]] {{field-on:Bible}} А деянията на цар Давида, първите и последните, ето, са писани в Книгата на Самуила гледача, и в Книгата на Натана пророка, и в Книгата на Гада гледача, {{field-off:Bible}}</w:t>
      </w:r>
    </w:p>
    <w:p>
      <w:pPr>
        <w:pStyle w:val="Normal"/>
        <w:rPr/>
      </w:pPr>
      <w:r>
        <w:rPr/>
        <w:t>[[@Bible:1Ch 29:30 ]][[29:30 &gt;&gt; 1Ch 29:30]] {{field-on:Bible}} с всичкото му царство, и със силата му, и времената които преминаха върх него, и върх Израиля, и върх всичките царства земни. {{field-off:Bible}}</w:t>
      </w:r>
    </w:p>
    <w:p>
      <w:pPr>
        <w:pStyle w:val="Heading1"/>
        <w:rPr/>
      </w:pPr>
      <w:r>
        <w:rPr/>
        <w:t>2-а Паралипоменон</w:t>
      </w:r>
    </w:p>
    <w:p>
      <w:pPr>
        <w:pStyle w:val="Heading2"/>
        <w:rPr/>
      </w:pPr>
      <w:r>
        <w:rPr/>
        <w:t>Глава 1</w:t>
      </w:r>
    </w:p>
    <w:p>
      <w:pPr>
        <w:pStyle w:val="Normal"/>
        <w:rPr/>
      </w:pPr>
      <w:r>
        <w:rPr/>
        <w:t>[[@Bible:2Ch 1:1 ]][[1:1 &gt;&gt; 2Ch 1:1]] {{field-on:Bible}} И укрепи се Соломон Давидовът син на царството си; и Господ Бог негов бе с него и крайно го възвеличи. {{field-off:Bible}}</w:t>
      </w:r>
    </w:p>
    <w:p>
      <w:pPr>
        <w:pStyle w:val="Normal"/>
        <w:rPr/>
      </w:pPr>
      <w:r>
        <w:rPr/>
        <w:t>[[@Bible:2Ch 1:2 ]][[1:2 &gt;&gt; 2Ch 1:2]] {{field-on:Bible}} И говори Соломон на всичкия Израил, на тисященачалниците и стоначалниците, и на съдиите, и на всичките князове от всичкия Израил, началниците на отечествията; {{field-off:Bible}}</w:t>
      </w:r>
    </w:p>
    <w:p>
      <w:pPr>
        <w:pStyle w:val="Normal"/>
        <w:rPr/>
      </w:pPr>
      <w:r>
        <w:rPr/>
        <w:t>[[@Bible:2Ch 1:3 ]][[1:3 &gt;&gt; 2Ch 1:3]] {{field-on:Bible}} и отидоха Соломон и всичкото събрание с него на високото място което е в Гаваон; защото там беше скинията на събранието Божие която Мойсей рабът Господен направи в пустинята. {{field-off:Bible}}</w:t>
      </w:r>
    </w:p>
    <w:p>
      <w:pPr>
        <w:pStyle w:val="Normal"/>
        <w:rPr/>
      </w:pPr>
      <w:r>
        <w:rPr/>
        <w:t>[[@Bible:2Ch 1:4 ]][[1:4 &gt;&gt; 2Ch 1:4]] {{field-on:Bible}} А Давид беше възнесъл ковчега Божий от Кириатиарим, дето му бе приготвил Давид, защото бе поставил шатър за него в Ерусалим. {{field-off:Bible}}</w:t>
      </w:r>
    </w:p>
    <w:p>
      <w:pPr>
        <w:pStyle w:val="Normal"/>
        <w:rPr/>
      </w:pPr>
      <w:r>
        <w:rPr/>
        <w:t>[[@Bible:2Ch 1:5 ]][[1:5 &gt;&gt; 2Ch 1:5]] {{field-on:Bible}} И медният олтар който бе направил Везелеил синът на Урия, сина Орова, бе там скинията Господня; и потърсиха го Соломон и събранието. {{field-off:Bible}}</w:t>
      </w:r>
    </w:p>
    <w:p>
      <w:pPr>
        <w:pStyle w:val="Normal"/>
        <w:rPr/>
      </w:pPr>
      <w:r>
        <w:rPr/>
        <w:t>[[@Bible:2Ch 1:6 ]][[1:6 &gt;&gt; 2Ch 1:6]] {{field-on:Bible}} И възлезе Соломон там на медния олтар пред Господа, който бе пред скинията на събранието, та принесе на него тисяща всесъжения. {{field-off:Bible}}</w:t>
      </w:r>
    </w:p>
    <w:p>
      <w:pPr>
        <w:pStyle w:val="Normal"/>
        <w:rPr/>
      </w:pPr>
      <w:r>
        <w:rPr/>
        <w:t>[[@Bible:2Ch 1:7 ]][[1:7 &gt;&gt; 2Ch 1:7]] {{field-on:Bible}} В онази нощ яви се Бог Соломону и рече му: Искай що да ти дам. {{field-off:Bible}}</w:t>
      </w:r>
    </w:p>
    <w:p>
      <w:pPr>
        <w:pStyle w:val="Normal"/>
        <w:rPr/>
      </w:pPr>
      <w:r>
        <w:rPr/>
        <w:t>[[@Bible:2Ch 1:8 ]][[1:8 &gt;&gt; 2Ch 1:8]] {{field-on:Bible}} А Соломон рече Богу: Ти си направил голяма милост на Давида отца ми, и поставил си ме цар вместо него. {{field-off:Bible}}</w:t>
      </w:r>
    </w:p>
    <w:p>
      <w:pPr>
        <w:pStyle w:val="Normal"/>
        <w:rPr/>
      </w:pPr>
      <w:r>
        <w:rPr/>
        <w:t>[[@Bible:2Ch 1:9 ]][[1:9 &gt;&gt; 2Ch 1:9]] {{field-on:Bible}} Сега, Господи Боже, да се утвърди словото ти което си рекъл на Давида отца ми; защото ти ме направи цар над люде много както пръстта на земята. {{field-off:Bible}}</w:t>
      </w:r>
    </w:p>
    <w:p>
      <w:pPr>
        <w:pStyle w:val="Normal"/>
        <w:rPr/>
      </w:pPr>
      <w:r>
        <w:rPr/>
        <w:t>[[@Bible:2Ch 1:10 ]][[1:10 &gt;&gt; 2Ch 1:10]] {{field-on:Bible}} Дай ми сега мъдрост и разум за да излизам и да влизам пред тези люде; защото кой може да съди този голям твой народ? {{field-off:Bible}}</w:t>
      </w:r>
    </w:p>
    <w:p>
      <w:pPr>
        <w:pStyle w:val="Normal"/>
        <w:rPr/>
      </w:pPr>
      <w:r>
        <w:rPr/>
        <w:t>[[@Bible:2Ch 1:11 ]][[1:11 &gt;&gt; 2Ch 1:11]] {{field-on:Bible}} И рече Бог Соломону: Понеже си имал това в сърдцето си, и не си просил богатство, имения, и слава, нито живота на тези, които те ненавидят, нито си просил много дни, но си просил за себе си мъдрост и разум за да съдиш людете ми над които те направих цар, {{field-off:Bible}}</w:t>
      </w:r>
    </w:p>
    <w:p>
      <w:pPr>
        <w:pStyle w:val="Normal"/>
        <w:rPr/>
      </w:pPr>
      <w:r>
        <w:rPr/>
        <w:t>[[@Bible:2Ch 1:12 ]][[1:12 &gt;&gt; 2Ch 1:12]] {{field-on:Bible}} дават ти се мъдрост и разум; и богатство, и имения, и слава ще ти дам, както не е било на царете които бяха преди тебе, нито след тебе ще бъде подобно. {{field-off:Bible}}</w:t>
      </w:r>
    </w:p>
    <w:p>
      <w:pPr>
        <w:pStyle w:val="Normal"/>
        <w:rPr/>
      </w:pPr>
      <w:r>
        <w:rPr/>
        <w:t>[[@Bible:2Ch 1:13 ]][[1:13 &gt;&gt; 2Ch 1:13]] {{field-on:Bible}} Тогаз се върна Соломон в Ерусалим от високото място което е в Гаваон, от скинията на събранието, и царуваше над Израиля. {{field-off:Bible}}</w:t>
      </w:r>
    </w:p>
    <w:p>
      <w:pPr>
        <w:pStyle w:val="Normal"/>
        <w:rPr/>
      </w:pPr>
      <w:r>
        <w:rPr/>
        <w:t>[[@Bible:2Ch 1:14 ]][[1:14 &gt;&gt; 2Ch 1:14]] {{field-on:Bible}} И събра Соломон колесници и конници, и имаше тисяща и четиристотин колесници, и двадесет тисящи конници, които тури в градовете на колесниците и при царя в Ерусалим. {{field-off:Bible}}</w:t>
      </w:r>
    </w:p>
    <w:p>
      <w:pPr>
        <w:pStyle w:val="Normal"/>
        <w:rPr/>
      </w:pPr>
      <w:r>
        <w:rPr/>
        <w:t>[[@Bible:2Ch 1:15 ]][[1:15 &gt;&gt; 2Ch 1:15]] {{field-on:Bible}} И направи царят в Ерусалим среброто и златото като камене, и кедрите направи като черниците в полето по множеството. {{field-off:Bible}}</w:t>
      </w:r>
    </w:p>
    <w:p>
      <w:pPr>
        <w:pStyle w:val="Normal"/>
        <w:rPr/>
      </w:pPr>
      <w:r>
        <w:rPr/>
        <w:t>[[@Bible:2Ch 1:16 ]][[1:16 &gt;&gt; 2Ch 1:16]] {{field-on:Bible}} И за Соломона докарваха коне из Египет; и кервани от царски търговци вземаха с определена цена стада коне. {{field-off:Bible}}</w:t>
      </w:r>
    </w:p>
    <w:p>
      <w:pPr>
        <w:pStyle w:val="Normal"/>
        <w:rPr/>
      </w:pPr>
      <w:r>
        <w:rPr/>
        <w:t>[[@Bible:2Ch 1:17 ]][[1:17 &gt;&gt; 2Ch 1:17]] {{field-on:Bible}} А възвождаха и докарваха из Египет една колесница за шестстотин сребърни сикли, и един кон за сто и петдесет; така и за всичките Хетейски царе и за Сирийските царе извозването ставаше чрез тяхна ръка. {{field-off:Bible}}</w:t>
      </w:r>
    </w:p>
    <w:p>
      <w:pPr>
        <w:pStyle w:val="Heading2"/>
        <w:rPr/>
      </w:pPr>
      <w:r>
        <w:rPr/>
        <w:t>Глава 2</w:t>
      </w:r>
    </w:p>
    <w:p>
      <w:pPr>
        <w:pStyle w:val="Normal"/>
        <w:rPr/>
      </w:pPr>
      <w:r>
        <w:rPr/>
        <w:t>[[@Bible:2Ch 2:1 ]][[2:1 &gt;&gt; 2Ch 2:1]] {{field-on:Bible}} И реши Соломон да съгради дом на името Господне, и царски дом за себе си. {{field-off:Bible}}</w:t>
      </w:r>
    </w:p>
    <w:p>
      <w:pPr>
        <w:pStyle w:val="Normal"/>
        <w:rPr/>
      </w:pPr>
      <w:r>
        <w:rPr/>
        <w:t>[[@Bible:2Ch 2:2 ]][[2:2 &gt;&gt; 2Ch 2:2]] {{field-on:Bible}} И изброи Соломон седемдесет тисящи мъже бременосци, и осемдесет тисящи каменосечци в гората, и три тисящи и шестстотин настойници над тях. {{field-off:Bible}}</w:t>
      </w:r>
    </w:p>
    <w:p>
      <w:pPr>
        <w:pStyle w:val="Normal"/>
        <w:rPr/>
      </w:pPr>
      <w:r>
        <w:rPr/>
        <w:t>[[@Bible:2Ch 2:3 ]][[2:3 &gt;&gt; 2Ch 2:3]] {{field-on:Bible}} И проводи Соломон до Хирама Тирския цар и рече: Както си направил на Давида отца ми, и си му пратил кедри за да съгради дом да живее в него, направи така и мене. {{field-off:Bible}}</w:t>
      </w:r>
    </w:p>
    <w:p>
      <w:pPr>
        <w:pStyle w:val="Normal"/>
        <w:rPr/>
      </w:pPr>
      <w:r>
        <w:rPr/>
        <w:t>[[@Bible:2Ch 2:4 ]][[2:4 &gt;&gt; 2Ch 2:4]] {{field-on:Bible}} Ето, аз градя дом на името на Господа Бога моего, да го посветя нему, за да се приноси пред него благовонен темян, и всегдашните хлябове на предложението, и всесъженията утренни и вечерни, в съботите, и в новомесечията, и в праздниците на Господа Бога нашего. Това е длъжност на Израиля за винаги. {{field-off:Bible}}</w:t>
      </w:r>
    </w:p>
    <w:p>
      <w:pPr>
        <w:pStyle w:val="Normal"/>
        <w:rPr/>
      </w:pPr>
      <w:r>
        <w:rPr/>
        <w:t>[[@Bible:2Ch 2:5 ]][[2:5 &gt;&gt; 2Ch 2:5]] {{field-on:Bible}} А домът който градя е голям; защото е голям наший Бог над всичките богове. {{field-off:Bible}}</w:t>
      </w:r>
    </w:p>
    <w:p>
      <w:pPr>
        <w:pStyle w:val="Normal"/>
        <w:rPr/>
      </w:pPr>
      <w:r>
        <w:rPr/>
        <w:t>[[@Bible:2Ch 2:6 ]][[2:6 &gt;&gt; 2Ch 2:6]] {{field-on:Bible}} Но кой може да му съгради дом, когато небето и небето на небесата не са доволни да го вместят? А кой съм аз та да му съградя дом? но само да кадя пред него. {{field-off:Bible}}</w:t>
      </w:r>
    </w:p>
    <w:p>
      <w:pPr>
        <w:pStyle w:val="Normal"/>
        <w:rPr/>
      </w:pPr>
      <w:r>
        <w:rPr/>
        <w:t>[[@Bible:2Ch 2:7 ]][[2:7 &gt;&gt; 2Ch 2:7]] {{field-on:Bible}} Сега прочее проводи ми мъж изкусен за да работи в злато и в сребро, и в мед, и в желязо, и в багрено, и в червено, и в синьо, и който знае да вае ваяния, с изкусните които са с мене в Юдея и в Ерусалим, които Давид отец ми приготви. {{field-off:Bible}}</w:t>
      </w:r>
    </w:p>
    <w:p>
      <w:pPr>
        <w:pStyle w:val="Normal"/>
        <w:rPr/>
      </w:pPr>
      <w:r>
        <w:rPr/>
        <w:t>[[@Bible:2Ch 2:8 ]][[2:8 &gt;&gt; 2Ch 2:8]] {{field-on:Bible}} Проводи ми и кедрови дърва, и елхови дърва, и алмугови дърва от Ливан; защото аз зная че твоите раби знаят да секат дърва в Ливан; и, ето, моите раби ще бъдат с твоите раби, {{field-off:Bible}}</w:t>
      </w:r>
    </w:p>
    <w:p>
      <w:pPr>
        <w:pStyle w:val="Normal"/>
        <w:rPr/>
      </w:pPr>
      <w:r>
        <w:rPr/>
        <w:t>[[@Bible:2Ch 2:9 ]][[2:9 &gt;&gt; 2Ch 2:9]] {{field-on:Bible}} за да ми приготвят дърва изобилно; защото домът който аз градя ще бъде голям и чуден. {{field-off:Bible}}</w:t>
      </w:r>
    </w:p>
    <w:p>
      <w:pPr>
        <w:pStyle w:val="Normal"/>
        <w:rPr/>
      </w:pPr>
      <w:r>
        <w:rPr/>
        <w:t>[[@Bible:2Ch 2:10 ]][[2:10 &gt;&gt; 2Ch 2:10]] {{field-on:Bible}} И, ето, ще дам на твоите раби дървосечците двадесет тисящи корове жито чукано, и двадесет тисящи корове ечимик, и двадесет тисящи вати вино, и двадесет тисящи вати елей. {{field-off:Bible}}</w:t>
      </w:r>
    </w:p>
    <w:p>
      <w:pPr>
        <w:pStyle w:val="Normal"/>
        <w:rPr/>
      </w:pPr>
      <w:r>
        <w:rPr/>
        <w:t>[[@Bible:2Ch 2:11 ]][[2:11 &gt;&gt; 2Ch 2:11]] {{field-on:Bible}} И отговори Хирам Тирский цар с писмо което проводи Соломону: Понеже Господ възлюби людете си постави те цар над тях. {{field-off:Bible}}</w:t>
      </w:r>
    </w:p>
    <w:p>
      <w:pPr>
        <w:pStyle w:val="Normal"/>
        <w:rPr/>
      </w:pPr>
      <w:r>
        <w:rPr/>
        <w:t>[[@Bible:2Ch 2:12 ]][[2:12 &gt;&gt; 2Ch 2:12]] {{field-on:Bible}} Рече още Хирам: Благословен Господ Бог Израилев, създателят на небето и на земята, който даде на цар Давида мъдър син който има остроумие и разум, който ще съгради дом Господу и царски дом за себе си. {{field-off:Bible}}</w:t>
      </w:r>
    </w:p>
    <w:p>
      <w:pPr>
        <w:pStyle w:val="Normal"/>
        <w:rPr/>
      </w:pPr>
      <w:r>
        <w:rPr/>
        <w:t>[[@Bible:2Ch 2:13 ]][[2:13 &gt;&gt; 2Ch 2:13]] {{field-on:Bible}} Проваждам прочее сега человек изкусен и разумен, мастора си Хирама, {{field-off:Bible}}</w:t>
      </w:r>
    </w:p>
    <w:p>
      <w:pPr>
        <w:pStyle w:val="Normal"/>
        <w:rPr/>
      </w:pPr>
      <w:r>
        <w:rPr/>
        <w:t>[[@Bible:2Ch 2:14 ]][[2:14 &gt;&gt; 2Ch 2:14]] {{field-on:Bible}} син на една жена от Дановите дъщери и на отца Тирянин, художник за да работи в злато, и в сребро, в мед, в желязо, в камене, и в дърва, в багрено, в синьо, и въ висон, и в червено, и да вае всякакъв вид ваяне, и да изнамерва всяко изнамерване каквото му се представи, наедно с твоите мъдри и с мъдрите на господаря ми Давида отца ти. {{field-off:Bible}}</w:t>
      </w:r>
    </w:p>
    <w:p>
      <w:pPr>
        <w:pStyle w:val="Normal"/>
        <w:rPr/>
      </w:pPr>
      <w:r>
        <w:rPr/>
        <w:t>[[@Bible:2Ch 2:15 ]][[2:15 &gt;&gt; 2Ch 2:15]] {{field-on:Bible}} Сега прочее нека проводи на рабите си житото, и ечимика, елея, и виното което господарят ми рече; {{field-off:Bible}}</w:t>
      </w:r>
    </w:p>
    <w:p>
      <w:pPr>
        <w:pStyle w:val="Normal"/>
        <w:rPr/>
      </w:pPr>
      <w:r>
        <w:rPr/>
        <w:t>[[@Bible:2Ch 2:16 ]][[2:16 &gt;&gt; 2Ch 2:16]] {{field-on:Bible}} а ние ще насечем дърва от Ливан за всичката ти потреба, и ще ти ги донесем с плотове през морето в Иопия; а ти ще ги възвозиш в Ерусалим. {{field-off:Bible}}</w:t>
      </w:r>
    </w:p>
    <w:p>
      <w:pPr>
        <w:pStyle w:val="Normal"/>
        <w:rPr/>
      </w:pPr>
      <w:r>
        <w:rPr/>
        <w:t>[[@Bible:2Ch 2:17 ]][[2:17 &gt;&gt; 2Ch 2:17]] {{field-on:Bible}} И изброи Соломон всичките чужди мъже които бяха в Израилевата земя подир изброяването с което Давид отец ми ги изброи; и намериха се сто и петдесет и три тисящи и шестстотин. {{field-off:Bible}}</w:t>
      </w:r>
    </w:p>
    <w:p>
      <w:pPr>
        <w:pStyle w:val="Normal"/>
        <w:rPr/>
      </w:pPr>
      <w:r>
        <w:rPr/>
        <w:t>[[@Bible:2Ch 2:18 ]][[2:18 &gt;&gt; 2Ch 2:18]] {{field-on:Bible}} И от тях направи седемдесет тисящи бременосци, и осемдесет тисящи каменосечци в гората, и три тисящи и шестстотин за настойници върху делата на людете. {{field-off:Bible}}</w:t>
      </w:r>
    </w:p>
    <w:p>
      <w:pPr>
        <w:pStyle w:val="Heading2"/>
        <w:rPr/>
      </w:pPr>
      <w:r>
        <w:rPr/>
        <w:t>Глава 3</w:t>
      </w:r>
    </w:p>
    <w:p>
      <w:pPr>
        <w:pStyle w:val="Normal"/>
        <w:rPr/>
      </w:pPr>
      <w:r>
        <w:rPr/>
        <w:t>[[@Bible:2Ch 3:1 ]][[3:1 &gt;&gt; 2Ch 3:1]] {{field-on:Bible}} И начна Соломон да гради дома Господен в Ерусалим на хълма Мория, дето се яви Господ на Давида отца му, на мястото което приготви Давид в гумното на Орна Иевусеца. {{field-off:Bible}}</w:t>
      </w:r>
    </w:p>
    <w:p>
      <w:pPr>
        <w:pStyle w:val="Normal"/>
        <w:rPr/>
      </w:pPr>
      <w:r>
        <w:rPr/>
        <w:t>[[@Bible:2Ch 3:2 ]][[3:2 &gt;&gt; 2Ch 3:2]] {{field-on:Bible}} И начна да гради въ втория ден на втория месец, в четвъртото лето на царуването си. {{field-off:Bible}}</w:t>
      </w:r>
    </w:p>
    <w:p>
      <w:pPr>
        <w:pStyle w:val="Normal"/>
        <w:rPr/>
      </w:pPr>
      <w:r>
        <w:rPr/>
        <w:t>[[@Bible:2Ch 3:3 ]][[3:3 &gt;&gt; 2Ch 3:3]] {{field-on:Bible}} А основанието което тури Соломон за да съгради дома Божий бе това: дължината в лакти според ветхата мярка бе шестдесет лакти, и ширината двадесет лакти. {{field-off:Bible}}</w:t>
      </w:r>
    </w:p>
    <w:p>
      <w:pPr>
        <w:pStyle w:val="Normal"/>
        <w:rPr/>
      </w:pPr>
      <w:r>
        <w:rPr/>
        <w:t>[[@Bible:2Ch 3:4 ]][[3:4 &gt;&gt; 2Ch 3:4]] {{field-on:Bible}} А притворът който бе към лицето на дома имаше дължина, според ширината на дома, двадесет лакти, и височина сто и двадесет; и обкова го извътре с чисто злато. {{field-off:Bible}}</w:t>
      </w:r>
    </w:p>
    <w:p>
      <w:pPr>
        <w:pStyle w:val="Normal"/>
        <w:rPr/>
      </w:pPr>
      <w:r>
        <w:rPr/>
        <w:t>[[@Bible:2Ch 3:5 ]][[3:5 &gt;&gt; 2Ch 3:5]] {{field-on:Bible}} И покри великия дом с елхови дърва, които и обкова с чисто злато, и извая по него финици и верижици. {{field-off:Bible}}</w:t>
      </w:r>
    </w:p>
    <w:p>
      <w:pPr>
        <w:pStyle w:val="Normal"/>
        <w:rPr/>
      </w:pPr>
      <w:r>
        <w:rPr/>
        <w:t>[[@Bible:2Ch 3:6 ]][[3:6 &gt;&gt; 2Ch 3:6]] {{field-on:Bible}} И украси дома със скъпоценни камене за красота; а златото бе злато от Фаруим. {{field-off:Bible}}</w:t>
      </w:r>
    </w:p>
    <w:p>
      <w:pPr>
        <w:pStyle w:val="Normal"/>
        <w:rPr/>
      </w:pPr>
      <w:r>
        <w:rPr/>
        <w:t>[[@Bible:2Ch 3:7 ]][[3:7 &gt;&gt; 2Ch 3:7]] {{field-on:Bible}} Обкова още със злато дома, гредите, дверостълпите, и стените му; и извая херувими по стените. {{field-off:Bible}}</w:t>
      </w:r>
    </w:p>
    <w:p>
      <w:pPr>
        <w:pStyle w:val="Normal"/>
        <w:rPr/>
      </w:pPr>
      <w:r>
        <w:rPr/>
        <w:t>[[@Bible:2Ch 3:8 ]][[3:8 &gt;&gt; 2Ch 3:8]] {{field-on:Bible}} И направи дома на светая светих, дължината му, според ширината на дома, двадесет лакти, и ширината му двадесет лакти; и обкова го с чисто злато от шестстотин таланта. {{field-off:Bible}}</w:t>
      </w:r>
    </w:p>
    <w:p>
      <w:pPr>
        <w:pStyle w:val="Normal"/>
        <w:rPr/>
      </w:pPr>
      <w:r>
        <w:rPr/>
        <w:t>[[@Bible:2Ch 3:9 ]][[3:9 &gt;&gt; 2Ch 3:9]] {{field-on:Bible}} А тежината на гвоздете беше петдесет сикли злато. И обкова горниците съ злато. {{field-off:Bible}}</w:t>
      </w:r>
    </w:p>
    <w:p>
      <w:pPr>
        <w:pStyle w:val="Normal"/>
        <w:rPr/>
      </w:pPr>
      <w:r>
        <w:rPr/>
        <w:t>[[@Bible:2Ch 3:10 ]][[3:10 &gt;&gt; 2Ch 3:10]] {{field-on:Bible}} И в дома на светая светих направи два херувима дело ваяно, и обкова ги съ злато. {{field-off:Bible}}</w:t>
      </w:r>
    </w:p>
    <w:p>
      <w:pPr>
        <w:pStyle w:val="Normal"/>
        <w:rPr/>
      </w:pPr>
      <w:r>
        <w:rPr/>
        <w:t>[[@Bible:2Ch 3:11 ]][[3:11 &gt;&gt; 2Ch 3:11]] {{field-on:Bible}} А крилата на херувимите имаха дължина двадесет лакти: едното крило пет лакти, и досягаше стената на дома; и другото крило пет лакти, и досягаше крилото на другия херувим. {{field-off:Bible}}</w:t>
      </w:r>
    </w:p>
    <w:p>
      <w:pPr>
        <w:pStyle w:val="Normal"/>
        <w:rPr/>
      </w:pPr>
      <w:r>
        <w:rPr/>
        <w:t>[[@Bible:2Ch 3:12 ]][[3:12 &gt;&gt; 2Ch 3:12]] {{field-on:Bible}} И едното крило на другия херувим пет лакти, и досягаше стената на дома; и другото крило пет лакти, и досягаше крилото на другия херувим. {{field-off:Bible}}</w:t>
      </w:r>
    </w:p>
    <w:p>
      <w:pPr>
        <w:pStyle w:val="Normal"/>
        <w:rPr/>
      </w:pPr>
      <w:r>
        <w:rPr/>
        <w:t>[[@Bible:2Ch 3:13 ]][[3:13 &gt;&gt; 2Ch 3:13]] {{field-on:Bible}} Крилата на тези херувими се простираха двадесет лакти; и те стояха на нозете си, и лицата им гледаха към дома. {{field-off:Bible}}</w:t>
      </w:r>
    </w:p>
    <w:p>
      <w:pPr>
        <w:pStyle w:val="Normal"/>
        <w:rPr/>
      </w:pPr>
      <w:r>
        <w:rPr/>
        <w:t>[[@Bible:2Ch 3:14 ]][[3:14 &gt;&gt; 2Ch 3:14]] {{field-on:Bible}} И направи завесата от синьо, и багрено, и червено, и висон, и изтъка на нея херувими. {{field-off:Bible}}</w:t>
      </w:r>
    </w:p>
    <w:p>
      <w:pPr>
        <w:pStyle w:val="Normal"/>
        <w:rPr/>
      </w:pPr>
      <w:r>
        <w:rPr/>
        <w:t>[[@Bible:2Ch 3:15 ]][[3:15 &gt;&gt; 2Ch 3:15]] {{field-on:Bible}} Направи още пред дома два стълпа, тридесет и пет лакти на височина, и наглавието което бе на главата на всеки, пет лакти. {{field-off:Bible}}</w:t>
      </w:r>
    </w:p>
    <w:p>
      <w:pPr>
        <w:pStyle w:val="Normal"/>
        <w:rPr/>
      </w:pPr>
      <w:r>
        <w:rPr/>
        <w:t>[[@Bible:2Ch 3:16 ]][[3:16 &gt;&gt; 2Ch 3:16]] {{field-on:Bible}} И направи верижици както в давира, и тури ги на главите на стълповете; и направи сто нара, и тури ги на верижиците; {{field-off:Bible}}</w:t>
      </w:r>
    </w:p>
    <w:p>
      <w:pPr>
        <w:pStyle w:val="Normal"/>
        <w:rPr/>
      </w:pPr>
      <w:r>
        <w:rPr/>
        <w:t>[[@Bible:2Ch 3:17 ]][[3:17 &gt;&gt; 2Ch 3:17]] {{field-on:Bible}} и постави стълповете пред лицето на храма, един отдясно, а един отляво; и нарече името на онзи отдясно Яхин, а името на онзи отляво Воаз. {{field-off:Bible}}</w:t>
      </w:r>
    </w:p>
    <w:p>
      <w:pPr>
        <w:pStyle w:val="Heading2"/>
        <w:rPr/>
      </w:pPr>
      <w:r>
        <w:rPr/>
        <w:t>Глава 4</w:t>
      </w:r>
    </w:p>
    <w:p>
      <w:pPr>
        <w:pStyle w:val="Normal"/>
        <w:rPr/>
      </w:pPr>
      <w:r>
        <w:rPr/>
        <w:t>[[@Bible:2Ch 4:1 ]][[4:1 &gt;&gt; 2Ch 4:1]] {{field-on:Bible}} И направи меден олтар, дължината му двадесет лакти, и ширината му двадесет лакти, и височината му десет лакти. {{field-off:Bible}}</w:t>
      </w:r>
    </w:p>
    <w:p>
      <w:pPr>
        <w:pStyle w:val="Normal"/>
        <w:rPr/>
      </w:pPr>
      <w:r>
        <w:rPr/>
        <w:t>[[@Bible:2Ch 4:2 ]][[4:2 &gt;&gt; 2Ch 4:2]] {{field-on:Bible}} Направи още морето леяно, десет лакти от устие до устие, кръгло наоколо, и височината му пет лакти; и връв от тридесет лакти го измерваше наоколо. {{field-off:Bible}}</w:t>
      </w:r>
    </w:p>
    <w:p>
      <w:pPr>
        <w:pStyle w:val="Normal"/>
        <w:rPr/>
      </w:pPr>
      <w:r>
        <w:rPr/>
        <w:t>[[@Bible:2Ch 4:3 ]][[4:3 &gt;&gt; 2Ch 4:3]] {{field-on:Bible}} И под устието му имаше подобие на волове които го окръжаваха наоколо, десет в лакът окръжаваха морето наоколо. Двата реда на воловете бяха излеяни заедно с него. {{field-off:Bible}}</w:t>
      </w:r>
    </w:p>
    <w:p>
      <w:pPr>
        <w:pStyle w:val="Normal"/>
        <w:rPr/>
      </w:pPr>
      <w:r>
        <w:rPr/>
        <w:t>[[@Bible:2Ch 4:4 ]][[4:4 &gt;&gt; 2Ch 4:4]] {{field-on:Bible}} И стоеше на дванадесет вола: три гледаха към север, и три гледаха към запад, и три гледаха към юг, и три гледаха към изток, и морето върх тях, и всичките им задници бяха към вътре. {{field-off:Bible}}</w:t>
      </w:r>
    </w:p>
    <w:p>
      <w:pPr>
        <w:pStyle w:val="Normal"/>
        <w:rPr/>
      </w:pPr>
      <w:r>
        <w:rPr/>
        <w:t>[[@Bible:2Ch 4:5 ]][[4:5 &gt;&gt; 2Ch 4:5]] {{field-on:Bible}} И дебелината му бе една длан, и устието му направено като устие на чаша, като цвят от крин; и събираше, когато бе пълно, три тисящи вати. {{field-off:Bible}}</w:t>
      </w:r>
    </w:p>
    <w:p>
      <w:pPr>
        <w:pStyle w:val="Normal"/>
        <w:rPr/>
      </w:pPr>
      <w:r>
        <w:rPr/>
        <w:t>[[@Bible:2Ch 4:6 ]][[4:6 &gt;&gt; 2Ch 4:6]] {{field-on:Bible}} Направи още десет омивалници, и тури пет отдясно и пет от ляво, за да мият в тях: там миеха това което беше за всесъжение морето обаче бе за да се мият в него свещениците. {{field-off:Bible}}</w:t>
      </w:r>
    </w:p>
    <w:p>
      <w:pPr>
        <w:pStyle w:val="Normal"/>
        <w:rPr/>
      </w:pPr>
      <w:r>
        <w:rPr/>
        <w:t>[[@Bible:2Ch 4:7 ]][[4:7 &gt;&gt; 2Ch 4:7]] {{field-on:Bible}} И направи златните светилници десет според нареденото за тях, и тури ги в храма, пет отдясно и пет отляво. {{field-off:Bible}}</w:t>
      </w:r>
    </w:p>
    <w:p>
      <w:pPr>
        <w:pStyle w:val="Normal"/>
        <w:rPr/>
      </w:pPr>
      <w:r>
        <w:rPr/>
        <w:t>[[@Bible:2Ch 4:8 ]][[4:8 &gt;&gt; 2Ch 4:8]] {{field-on:Bible}} И направи десет трапези, и тури ги в храма, пет отдясно и пет отляво. И направи сто златни легена. {{field-off:Bible}}</w:t>
      </w:r>
    </w:p>
    <w:p>
      <w:pPr>
        <w:pStyle w:val="Normal"/>
        <w:rPr/>
      </w:pPr>
      <w:r>
        <w:rPr/>
        <w:t>[[@Bible:2Ch 4:9 ]][[4:9 &gt;&gt; 2Ch 4:9]] {{field-on:Bible}} И направи двора на свещениците, и големия двор, и двери за двора, и покри дверите им с мед. {{field-off:Bible}}</w:t>
      </w:r>
    </w:p>
    <w:p>
      <w:pPr>
        <w:pStyle w:val="Normal"/>
        <w:rPr/>
      </w:pPr>
      <w:r>
        <w:rPr/>
        <w:t>[[@Bible:2Ch 4:10 ]][[4:10 &gt;&gt; 2Ch 4:10]] {{field-on:Bible}} И тури морето от дясната страна към изток, срещу южната страна. {{field-off:Bible}}</w:t>
      </w:r>
    </w:p>
    <w:p>
      <w:pPr>
        <w:pStyle w:val="Normal"/>
        <w:rPr/>
      </w:pPr>
      <w:r>
        <w:rPr/>
        <w:t>[[@Bible:2Ch 4:11 ]][[4:11 &gt;&gt; 2Ch 4:11]] {{field-on:Bible}} И направи Хирам котлите, и лопатите, и легените. И свърши Хирам да прави делото което правеше на цар Соломона за дома Божий. {{field-off:Bible}}</w:t>
      </w:r>
    </w:p>
    <w:p>
      <w:pPr>
        <w:pStyle w:val="Normal"/>
        <w:rPr/>
      </w:pPr>
      <w:r>
        <w:rPr/>
        <w:t>[[@Bible:2Ch 4:12 ]][[4:12 &gt;&gt; 2Ch 4:12]] {{field-on:Bible}} двата стълпа, и ядрата, и двете наглавия които бяха на главата на стълповете, и двете мрежи за да покриват двете ядра на наглавията които бяха на главата на стълповете, {{field-off:Bible}}</w:t>
      </w:r>
    </w:p>
    <w:p>
      <w:pPr>
        <w:pStyle w:val="Normal"/>
        <w:rPr/>
      </w:pPr>
      <w:r>
        <w:rPr/>
        <w:t>[[@Bible:2Ch 4:13 ]][[4:13 &gt;&gt; 2Ch 4:13]] {{field-on:Bible}} и четиристотин нарове за двете мрежи, два реда нарове за всяка мрежа, да покриват двете ядра на наглавията които бяха на стълповете. {{field-off:Bible}}</w:t>
      </w:r>
    </w:p>
    <w:p>
      <w:pPr>
        <w:pStyle w:val="Normal"/>
        <w:rPr/>
      </w:pPr>
      <w:r>
        <w:rPr/>
        <w:t>[[@Bible:2Ch 4:14 ]][[4:14 &gt;&gt; 2Ch 4:14]] {{field-on:Bible}} Направи още подставите, и направи омивалниците върх подставите, {{field-off:Bible}}</w:t>
      </w:r>
    </w:p>
    <w:p>
      <w:pPr>
        <w:pStyle w:val="Normal"/>
        <w:rPr/>
      </w:pPr>
      <w:r>
        <w:rPr/>
        <w:t>[[@Bible:2Ch 4:15 ]][[4:15 &gt;&gt; 2Ch 4:15]] {{field-on:Bible}} едното море, и дванадесетте вола под него. {{field-off:Bible}}</w:t>
      </w:r>
    </w:p>
    <w:p>
      <w:pPr>
        <w:pStyle w:val="Normal"/>
        <w:rPr/>
      </w:pPr>
      <w:r>
        <w:rPr/>
        <w:t>[[@Bible:2Ch 4:16 ]][[4:16 &gt;&gt; 2Ch 4:16]] {{field-on:Bible}} И котлите, и лопатите, и вилиците, и всичките им съсъди Хирам мастор му направи на цар Соломона за дома Господен от светла мед. {{field-off:Bible}}</w:t>
      </w:r>
    </w:p>
    <w:p>
      <w:pPr>
        <w:pStyle w:val="Normal"/>
        <w:rPr/>
      </w:pPr>
      <w:r>
        <w:rPr/>
        <w:t>[[@Bible:2Ch 4:17 ]][[4:17 &gt;&gt; 2Ch 4:17]] {{field-on:Bible}} В полето на Иордан ги изля царят в глиняна земя, между Сокхот и Саридата. {{field-off:Bible}}</w:t>
      </w:r>
    </w:p>
    <w:p>
      <w:pPr>
        <w:pStyle w:val="Normal"/>
        <w:rPr/>
      </w:pPr>
      <w:r>
        <w:rPr/>
        <w:t>[[@Bible:2Ch 4:18 ]][[4:18 &gt;&gt; 2Ch 4:18]] {{field-on:Bible}} Така направи Соломон всички тези съсъди твърде много щото не можеше да се сметне тежината на медта. {{field-off:Bible}}</w:t>
      </w:r>
    </w:p>
    <w:p>
      <w:pPr>
        <w:pStyle w:val="Normal"/>
        <w:rPr/>
      </w:pPr>
      <w:r>
        <w:rPr/>
        <w:t>[[@Bible:2Ch 4:19 ]][[4:19 &gt;&gt; 2Ch 4:19]] {{field-on:Bible}} И направи Соломон всичките съсъди които бяха за дома Божий, и златния олтар, и трапезите, и на тях се полагаха хлябовете на предложението, {{field-off:Bible}}</w:t>
      </w:r>
    </w:p>
    <w:p>
      <w:pPr>
        <w:pStyle w:val="Normal"/>
        <w:rPr/>
      </w:pPr>
      <w:r>
        <w:rPr/>
        <w:t>[[@Bible:2Ch 4:20 ]][[4:20 &gt;&gt; 2Ch 4:20]] {{field-on:Bible}} и светилниците и светилата им за да горят според нареденото пред давира, от чисто злато, {{field-off:Bible}}</w:t>
      </w:r>
    </w:p>
    <w:p>
      <w:pPr>
        <w:pStyle w:val="Normal"/>
        <w:rPr/>
      </w:pPr>
      <w:r>
        <w:rPr/>
        <w:t>[[@Bible:2Ch 4:21 ]][[4:21 &gt;&gt; 2Ch 4:21]] {{field-on:Bible}} и цветовете, и светилата, и клещите от злато, и то чисто злато, {{field-off:Bible}}</w:t>
      </w:r>
    </w:p>
    <w:p>
      <w:pPr>
        <w:pStyle w:val="Normal"/>
        <w:rPr/>
      </w:pPr>
      <w:r>
        <w:rPr/>
        <w:t>[[@Bible:2Ch 4:22 ]][[4:22 &gt;&gt; 2Ch 4:22]] {{field-on:Bible}} и щипците, и легените, и темянниците, и кадилниците от чисто злато, и входът на дома, вътрешните му двери за светая светих, и дверите на дома на храма бяха от злато. {{field-off:Bible}}</w:t>
      </w:r>
    </w:p>
    <w:p>
      <w:pPr>
        <w:pStyle w:val="Heading2"/>
        <w:rPr/>
      </w:pPr>
      <w:r>
        <w:rPr/>
        <w:t>Глава 5</w:t>
      </w:r>
    </w:p>
    <w:p>
      <w:pPr>
        <w:pStyle w:val="Normal"/>
        <w:rPr/>
      </w:pPr>
      <w:r>
        <w:rPr/>
        <w:t>[[@Bible:2Ch 5:1 ]][[5:1 &gt;&gt; 2Ch 5:1]] {{field-on:Bible}} И свърши се всичкото дело което направи Соломон за дома Господен, и внесе Соломон посвещенията на Давида отца си; и среброто, и златото, и всичките съсъди положи в съкровищата на дома Божий. {{field-off:Bible}}</w:t>
      </w:r>
    </w:p>
    <w:p>
      <w:pPr>
        <w:pStyle w:val="Normal"/>
        <w:rPr/>
      </w:pPr>
      <w:r>
        <w:rPr/>
        <w:t>[[@Bible:2Ch 5:2 ]][[5:2 &gt;&gt; 2Ch 5:2]] {{field-on:Bible}} Тогаз събра Соломон в Ерусалим Израилевите старейшини, и всичките началници на племената, началниците на отечествията на Израилевите синове, за да възнесат ковчега на завета Господен от Давидовия град, който е Сион. {{field-off:Bible}}</w:t>
      </w:r>
    </w:p>
    <w:p>
      <w:pPr>
        <w:pStyle w:val="Normal"/>
        <w:rPr/>
      </w:pPr>
      <w:r>
        <w:rPr/>
        <w:t>[[@Bible:2Ch 5:3 ]][[5:3 &gt;&gt; 2Ch 5:3]] {{field-on:Bible}} И събраха се всичките Израилеви мъже при царя в праздника на седмия месец. {{field-off:Bible}}</w:t>
      </w:r>
    </w:p>
    <w:p>
      <w:pPr>
        <w:pStyle w:val="Normal"/>
        <w:rPr/>
      </w:pPr>
      <w:r>
        <w:rPr/>
        <w:t>[[@Bible:2Ch 5:4 ]][[5:4 &gt;&gt; 2Ch 5:4]] {{field-on:Bible}} И дойдоха всичките Израилеви старейшини, и дигнаха Левитите ковчега. {{field-off:Bible}}</w:t>
      </w:r>
    </w:p>
    <w:p>
      <w:pPr>
        <w:pStyle w:val="Normal"/>
        <w:rPr/>
      </w:pPr>
      <w:r>
        <w:rPr/>
        <w:t>[[@Bible:2Ch 5:5 ]][[5:5 &gt;&gt; 2Ch 5:5]] {{field-on:Bible}} И възнесоха ковчега, и скинията на събранието, и всичките свети съсъди които бяха в скинията свещениците и Левитите ги възнесоха. {{field-off:Bible}}</w:t>
      </w:r>
    </w:p>
    <w:p>
      <w:pPr>
        <w:pStyle w:val="Normal"/>
        <w:rPr/>
      </w:pPr>
      <w:r>
        <w:rPr/>
        <w:t>[[@Bible:2Ch 5:6 ]][[5:6 &gt;&gt; 2Ch 5:6]] {{field-on:Bible}} И цар Соломон и всичкото Израилево събрание що бяха се събрали при него пред ковчега жъртвуваха овци и говеда толкоз много щото не беше възможно да се сметнат нито да се изброят. {{field-off:Bible}}</w:t>
      </w:r>
    </w:p>
    <w:p>
      <w:pPr>
        <w:pStyle w:val="Normal"/>
        <w:rPr/>
      </w:pPr>
      <w:r>
        <w:rPr/>
        <w:t>[[@Bible:2Ch 5:7 ]][[5:7 &gt;&gt; 2Ch 5:7]] {{field-on:Bible}} И внесоха свещениците ковчега на завета Господен на мястото му в давира на дома, в светая светих, под крилата на херувимите. {{field-off:Bible}}</w:t>
      </w:r>
    </w:p>
    <w:p>
      <w:pPr>
        <w:pStyle w:val="Normal"/>
        <w:rPr/>
      </w:pPr>
      <w:r>
        <w:rPr/>
        <w:t>[[@Bible:2Ch 5:8 ]][[5:8 &gt;&gt; 2Ch 5:8]] {{field-on:Bible}} Защото херувимите имаха разпрострени крилата си върху мястото на ковчега, и херувимите покриваха ковчега и върлините му отгоре. {{field-off:Bible}}</w:t>
      </w:r>
    </w:p>
    <w:p>
      <w:pPr>
        <w:pStyle w:val="Normal"/>
        <w:rPr/>
      </w:pPr>
      <w:r>
        <w:rPr/>
        <w:t>[[@Bible:2Ch 5:9 ]][[5:9 &gt;&gt; 2Ch 5:9]] {{field-on:Bible}} И изтеглиха върлините, та се виждаха краищата на върлините вън от ковчега пред давира; но извън не се виждаха. И там са дори до днес. {{field-off:Bible}}</w:t>
      </w:r>
    </w:p>
    <w:p>
      <w:pPr>
        <w:pStyle w:val="Normal"/>
        <w:rPr/>
      </w:pPr>
      <w:r>
        <w:rPr/>
        <w:t>[[@Bible:2Ch 5:10 ]][[5:10 &gt;&gt; 2Ch 5:10]] {{field-on:Bible}} Нямаше в ковчега друго освен двете плочи които тури Моисей там в Хорив, дето Господ направи завет с Израилевите синове когато излязоха из Египет. {{field-off:Bible}}</w:t>
      </w:r>
    </w:p>
    <w:p>
      <w:pPr>
        <w:pStyle w:val="Normal"/>
        <w:rPr/>
      </w:pPr>
      <w:r>
        <w:rPr/>
        <w:t>[[@Bible:2Ch 5:11 ]][[5:11 &gt;&gt; 2Ch 5:11]] {{field-on:Bible}} И като излязоха свещениците из светилището, (защото всичките свещеници които се намираха осветиха се без да чакат реда на отделенията; {{field-off:Bible}}</w:t>
      </w:r>
    </w:p>
    <w:p>
      <w:pPr>
        <w:pStyle w:val="Normal"/>
        <w:rPr/>
      </w:pPr>
      <w:r>
        <w:rPr/>
        <w:t>[[@Bible:2Ch 5:12 ]][[5:12 &gt;&gt; 2Ch 5:12]] {{field-on:Bible}} И Левитите, всичките певци с Асафа, Емана, Иедутуна, и синовете им и братята им, облечени с висон, с кимвали и псалтири и китари стоеха към изток на олтаря, и с тях сто и двадесет свещеници тръбеще с тръби,) {{field-off:Bible}}</w:t>
      </w:r>
    </w:p>
    <w:p>
      <w:pPr>
        <w:pStyle w:val="Normal"/>
        <w:rPr/>
      </w:pPr>
      <w:r>
        <w:rPr/>
        <w:t>[[@Bible:2Ch 5:13 ]][[5:13 &gt;&gt; 2Ch 5:13]] {{field-on:Bible}} тогаз, като възгласиха тръбачите и певците купно с един глас пееще и славословеще Господа, и като подигнаха глас с тръби и кимвали и музикални оръдия та хвалеха Господа, защото е благ, защото е въ век милостта му, домът се изпълни с облак, домът Господен; {{field-off:Bible}}</w:t>
      </w:r>
    </w:p>
    <w:p>
      <w:pPr>
        <w:pStyle w:val="Normal"/>
        <w:rPr/>
      </w:pPr>
      <w:r>
        <w:rPr/>
        <w:t>[[@Bible:2Ch 5:14 ]][[5:14 &gt;&gt; 2Ch 5:14]] {{field-on:Bible}} и от облака не можеха свещениците да стоят за да служат, защото славата Господня изпълни Божия дом. {{field-off:Bible}}</w:t>
      </w:r>
    </w:p>
    <w:p>
      <w:pPr>
        <w:pStyle w:val="Heading2"/>
        <w:rPr/>
      </w:pPr>
      <w:r>
        <w:rPr/>
        <w:t>Глава 6</w:t>
      </w:r>
    </w:p>
    <w:p>
      <w:pPr>
        <w:pStyle w:val="Normal"/>
        <w:rPr/>
      </w:pPr>
      <w:r>
        <w:rPr/>
        <w:t>[[@Bible:2Ch 6:1 ]][[6:1 &gt;&gt; 2Ch 6:1]] {{field-on:Bible}} Тогаз каза Соломон: Господ рече че ще обитава в мрак; {{field-off:Bible}}</w:t>
      </w:r>
    </w:p>
    <w:p>
      <w:pPr>
        <w:pStyle w:val="Normal"/>
        <w:rPr/>
      </w:pPr>
      <w:r>
        <w:rPr/>
        <w:t>[[@Bible:2Ch 6:2 ]][[6:2 &gt;&gt; 2Ch 6:2]] {{field-on:Bible}} но аз ти съградих дом за обитание, и място за да обитаваш вечно. {{field-off:Bible}}</w:t>
      </w:r>
    </w:p>
    <w:p>
      <w:pPr>
        <w:pStyle w:val="Normal"/>
        <w:rPr/>
      </w:pPr>
      <w:r>
        <w:rPr/>
        <w:t>[[@Bible:2Ch 6:3 ]][[6:3 &gt;&gt; 2Ch 6:3]] {{field-on:Bible}} И обърна царят лицето си та благослови всичкото Израилево събрание; и всичкото събрание Израилево стоеше на крака. {{field-off:Bible}}</w:t>
      </w:r>
    </w:p>
    <w:p>
      <w:pPr>
        <w:pStyle w:val="Normal"/>
        <w:rPr/>
      </w:pPr>
      <w:r>
        <w:rPr/>
        <w:t>[[@Bible:2Ch 6:4 ]][[6:4 &gt;&gt; 2Ch 6:4]] {{field-on:Bible}} И рече: Благословен Господ Бог Израилев който свърши с ръцете си онова което говори с устата си на Давида отца ми и рече: {{field-off:Bible}}</w:t>
      </w:r>
    </w:p>
    <w:p>
      <w:pPr>
        <w:pStyle w:val="Normal"/>
        <w:rPr/>
      </w:pPr>
      <w:r>
        <w:rPr/>
        <w:t>[[@Bible:2Ch 6:5 ]][[6:5 &gt;&gt; 2Ch 6:5]] {{field-on:Bible}} От който ден изведох людете си из Египетската земя не избрах от всичките Израилеви племена ни един град за да се съгради дом, та да е името ми там, нито избрах мъж за да е управител над людете ми Израиля; {{field-off:Bible}}</w:t>
      </w:r>
    </w:p>
    <w:p>
      <w:pPr>
        <w:pStyle w:val="Normal"/>
        <w:rPr/>
      </w:pPr>
      <w:r>
        <w:rPr/>
        <w:t>[[@Bible:2Ch 6:6 ]][[6:6 &gt;&gt; 2Ch 6:6]] {{field-on:Bible}} но избрах Ерусалим за да е името ми там, и избрах Давида за да е над людете ми Израиля. {{field-off:Bible}}</w:t>
      </w:r>
    </w:p>
    <w:p>
      <w:pPr>
        <w:pStyle w:val="Normal"/>
        <w:rPr/>
      </w:pPr>
      <w:r>
        <w:rPr/>
        <w:t>[[@Bible:2Ch 6:7 ]][[6:7 &gt;&gt; 2Ch 6:7]] {{field-on:Bible}} И дойде в сърдцето на Давида отца ми да съгради дом на името на Господа Бога Израилева. {{field-off:Bible}}</w:t>
      </w:r>
    </w:p>
    <w:p>
      <w:pPr>
        <w:pStyle w:val="Normal"/>
        <w:rPr/>
      </w:pPr>
      <w:r>
        <w:rPr/>
        <w:t>[[@Bible:2Ch 6:8 ]][[6:8 &gt;&gt; 2Ch 6:8]] {{field-on:Bible}} Но Господ рече на Давида отца ми: Понеже дойде в сърдцето ти да съградиш дом на името ми, добре си направил че е дошло това в сърдцето ти. {{field-off:Bible}}</w:t>
      </w:r>
    </w:p>
    <w:p>
      <w:pPr>
        <w:pStyle w:val="Normal"/>
        <w:rPr/>
      </w:pPr>
      <w:r>
        <w:rPr/>
        <w:t>[[@Bible:2Ch 6:9 ]][[6:9 &gt;&gt; 2Ch 6:9]] {{field-on:Bible}} Ти обаче няма да съградиш дома; но син ти който ще излезе из чреслата ти, той ще съгради дома на името ми. {{field-off:Bible}}</w:t>
      </w:r>
    </w:p>
    <w:p>
      <w:pPr>
        <w:pStyle w:val="Normal"/>
        <w:rPr/>
      </w:pPr>
      <w:r>
        <w:rPr/>
        <w:t>[[@Bible:2Ch 6:10 ]][[6:10 &gt;&gt; 2Ch 6:10]] {{field-on:Bible}} Господ прочее изпълни словото си което говори; и аз възстанах вместо Давида отца си, и седнах на Израилевия престол както говори Господ, и съградих дома на името на Господа Бога Израилева. {{field-off:Bible}}</w:t>
      </w:r>
    </w:p>
    <w:p>
      <w:pPr>
        <w:pStyle w:val="Normal"/>
        <w:rPr/>
      </w:pPr>
      <w:r>
        <w:rPr/>
        <w:t>[[@Bible:2Ch 6:11 ]][[6:11 &gt;&gt; 2Ch 6:11]] {{field-on:Bible}} И турих там ковчега, в който е заветът Господен който направи с Израилевите синове. {{field-off:Bible}}</w:t>
      </w:r>
    </w:p>
    <w:p>
      <w:pPr>
        <w:pStyle w:val="Normal"/>
        <w:rPr/>
      </w:pPr>
      <w:r>
        <w:rPr/>
        <w:t>[[@Bible:2Ch 6:12 ]][[6:12 &gt;&gt; 2Ch 6:12]] {{field-on:Bible}} И застана Соломон пред олтаря Господен, срещу всичкото Израилево събрание, и простря ръцете си. {{field-off:Bible}}</w:t>
      </w:r>
    </w:p>
    <w:p>
      <w:pPr>
        <w:pStyle w:val="Normal"/>
        <w:rPr/>
      </w:pPr>
      <w:r>
        <w:rPr/>
        <w:t>[[@Bible:2Ch 6:13 ]][[6:13 &gt;&gt; 2Ch 6:13]] {{field-on:Bible}} Защото Соломон направи меден подстав, който имаше пет лакти дължина, и пет лакти ширина, и три лакти височина; и положи го всред двора, и застана на него та падна на коленете си пред всичкото Израилево събрание, и простря ръцете си към небето. {{field-off:Bible}}</w:t>
      </w:r>
    </w:p>
    <w:p>
      <w:pPr>
        <w:pStyle w:val="Normal"/>
        <w:rPr/>
      </w:pPr>
      <w:r>
        <w:rPr/>
        <w:t>[[@Bible:2Ch 6:14 ]][[6:14 &gt;&gt; 2Ch 6:14]] {{field-on:Bible}} И рече: Господи Боже Израилев, няма на небето и на земята Бог подобен на тебе който пазиш завета и милостта към рабите си които ходят пред тебе с всичкото си сърдце, {{field-off:Bible}}</w:t>
      </w:r>
    </w:p>
    <w:p>
      <w:pPr>
        <w:pStyle w:val="Normal"/>
        <w:rPr/>
      </w:pPr>
      <w:r>
        <w:rPr/>
        <w:t>[[@Bible:2Ch 6:15 ]][[6:15 &gt;&gt; 2Ch 6:15]] {{field-on:Bible}} който си упазил към раба си Давида отца ми това което му си говорил; а говорил си с устата си, и свършил си с ръката си както в този ден. {{field-off:Bible}}</w:t>
      </w:r>
    </w:p>
    <w:p>
      <w:pPr>
        <w:pStyle w:val="Normal"/>
        <w:rPr/>
      </w:pPr>
      <w:r>
        <w:rPr/>
        <w:t>[[@Bible:2Ch 6:16 ]][[6:16 &gt;&gt; 2Ch 6:16]] {{field-on:Bible}} и сега, Господи Боже Израилев, упази към раба си Давида отца ми онова което си говорил нему и рекъл: Няма да ти оскудее мъж който да седи пред мене на Израилевия престол, само ако внимаят синовете ти в пътя си за да ходят в закона ми както ходи ти пред мене. {{field-off:Bible}}</w:t>
      </w:r>
    </w:p>
    <w:p>
      <w:pPr>
        <w:pStyle w:val="Normal"/>
        <w:rPr/>
      </w:pPr>
      <w:r>
        <w:rPr/>
        <w:t>[[@Bible:2Ch 6:17 ]][[6:17 &gt;&gt; 2Ch 6:17]] {{field-on:Bible}} Сега прочее, Господи Боже Израилев, нека се утвърди словото ти което си говорил на раба си Давида. {{field-off:Bible}}</w:t>
      </w:r>
    </w:p>
    <w:p>
      <w:pPr>
        <w:pStyle w:val="Normal"/>
        <w:rPr/>
      </w:pPr>
      <w:r>
        <w:rPr/>
        <w:t>[[@Bible:2Ch 6:18 ]][[6:18 &gt;&gt; 2Ch 6:18]] {{field-on:Bible}} Но ще обитава ли наистина Бог с человека на земята? Ето, небето и небето на небесата не са доволни да те вместят,- колко по-малко този дом, който съградих! {{field-off:Bible}}</w:t>
      </w:r>
    </w:p>
    <w:p>
      <w:pPr>
        <w:pStyle w:val="Normal"/>
        <w:rPr/>
      </w:pPr>
      <w:r>
        <w:rPr/>
        <w:t>[[@Bible:2Ch 6:19 ]][[6:19 &gt;&gt; 2Ch 6:19]] {{field-on:Bible}} Но пригледни към молитвата на раба си и към молението му, Господи Боже мой, щото да послушаш викането и молитвата с която рабът ти се моли пред тебе, {{field-off:Bible}}</w:t>
      </w:r>
    </w:p>
    <w:p>
      <w:pPr>
        <w:pStyle w:val="Normal"/>
        <w:rPr/>
      </w:pPr>
      <w:r>
        <w:rPr/>
        <w:t>[[@Bible:2Ch 6:20 ]][[6:20 &gt;&gt; 2Ch 6:20]] {{field-on:Bible}} за да са очите ти отворени към този дом дене и ноще, към мястото за което си рекъл че ще туриш името си там, за да послушаш молитвата с която рабът ти ще се моли на това място. {{field-off:Bible}}</w:t>
      </w:r>
    </w:p>
    <w:p>
      <w:pPr>
        <w:pStyle w:val="Normal"/>
        <w:rPr/>
      </w:pPr>
      <w:r>
        <w:rPr/>
        <w:t>[[@Bible:2Ch 6:21 ]][[6:21 &gt;&gt; 2Ch 6:21]] {{field-on:Bible}} И слушай моленията на раба си и на людете си Израиля когато се молят на това място; и слушай ти от мястото на обиталището си, от небето, и като слушаш бивай милостив. {{field-off:Bible}}</w:t>
      </w:r>
    </w:p>
    <w:p>
      <w:pPr>
        <w:pStyle w:val="Normal"/>
        <w:rPr/>
      </w:pPr>
      <w:r>
        <w:rPr/>
        <w:t>[[@Bible:2Ch 6:22 ]][[6:22 &gt;&gt; 2Ch 6:22]] {{field-on:Bible}} Ако съгреши някой человек на ближния си, и ближният поиска клетва от него за да го направи да се закълне, и клетвата дойде пред олтаря ти в този дом, {{field-off:Bible}}</w:t>
      </w:r>
    </w:p>
    <w:p>
      <w:pPr>
        <w:pStyle w:val="Normal"/>
        <w:rPr/>
      </w:pPr>
      <w:r>
        <w:rPr/>
        <w:t>[[@Bible:2Ch 6:23 ]][[6:23 &gt;&gt; 2Ch 6:23]] {{field-on:Bible}} тогаз послушай ти от небето, и подействувай, и направи съд на рабите си, като въздаваш на беззаконния и обръщаш на главата му деянието му, а оправдаваш праведния и му отдаваш според правдата му. {{field-off:Bible}}</w:t>
      </w:r>
    </w:p>
    <w:p>
      <w:pPr>
        <w:pStyle w:val="Normal"/>
        <w:rPr/>
      </w:pPr>
      <w:r>
        <w:rPr/>
        <w:t>[[@Bible:2Ch 6:24 ]][[6:24 &gt;&gt; 2Ch 6:24]] {{field-on:Bible}} И ако бъдат ударени людете ти Израил пред неприятеля защото са ти съгрешили, и се обърнат та прославят името ти, и направят молитва, и се помолят пред тебе в този дом, {{field-off:Bible}}</w:t>
      </w:r>
    </w:p>
    <w:p>
      <w:pPr>
        <w:pStyle w:val="Normal"/>
        <w:rPr/>
      </w:pPr>
      <w:r>
        <w:rPr/>
        <w:t>[[@Bible:2Ch 6:25 ]][[6:25 &gt;&gt; 2Ch 6:25]] {{field-on:Bible}} тогаз ти послушай от небето, и прости греха на людете си Израиля, и възвърни ги в земята която си дал на тях и на отците им. {{field-off:Bible}}</w:t>
      </w:r>
    </w:p>
    <w:p>
      <w:pPr>
        <w:pStyle w:val="Normal"/>
        <w:rPr/>
      </w:pPr>
      <w:r>
        <w:rPr/>
        <w:t>[[@Bible:2Ch 6:26 ]][[6:26 &gt;&gt; 2Ch 6:26]] {{field-on:Bible}} Когато се затвори небето, та не става дъжд защото са ти съгрешили, ако се помолят на това място, и прославят името ти, и се обърнат от греховете си като ги смириш, {{field-off:Bible}}</w:t>
      </w:r>
    </w:p>
    <w:p>
      <w:pPr>
        <w:pStyle w:val="Normal"/>
        <w:rPr/>
      </w:pPr>
      <w:r>
        <w:rPr/>
        <w:t>[[@Bible:2Ch 6:27 ]][[6:27 &gt;&gt; 2Ch 6:27]] {{field-on:Bible}} тогаз ти послушай от небето и прости греха на рабите си и на людете си Израиля, и покажи им благия път по който трябва да ходят, и дай дъжд на земята си която си дал на людете си за наследие. {{field-off:Bible}}</w:t>
      </w:r>
    </w:p>
    <w:p>
      <w:pPr>
        <w:pStyle w:val="Normal"/>
        <w:rPr/>
      </w:pPr>
      <w:r>
        <w:rPr/>
        <w:t>[[@Bible:2Ch 6:28 ]][[6:28 &gt;&gt; 2Ch 6:28]] {{field-on:Bible}} Глад ако стане на земята, мор ако стане, ветротление, ръжда, скакалци, или гъсеници ако станат, неприятелите им ако ги обсадят в мястото на обитанието им, каква-годе язва, каква-годе болест ако стане, {{field-off:Bible}}</w:t>
      </w:r>
    </w:p>
    <w:p>
      <w:pPr>
        <w:pStyle w:val="Normal"/>
        <w:rPr/>
      </w:pPr>
      <w:r>
        <w:rPr/>
        <w:t>[[@Bible:2Ch 6:29 ]][[6:29 &gt;&gt; 2Ch 6:29]] {{field-on:Bible}} всяка молитва, всяко моление що бива от всеки человек и от всичките ти люде Израиля, когато познае всеки раната си и болката си и простре ръцете си към този дом, {{field-off:Bible}}</w:t>
      </w:r>
    </w:p>
    <w:p>
      <w:pPr>
        <w:pStyle w:val="Normal"/>
        <w:rPr/>
      </w:pPr>
      <w:r>
        <w:rPr/>
        <w:t>[[@Bible:2Ch 6:30 ]][[6:30 &gt;&gt; 2Ch 6:30]] {{field-on:Bible}} тогаз ти послушай от небето, от местото на обитанието си, и прости, и дай всекиму според всичките му пътища както познаваш сърдцето му, (защото ти, сам ти, познаваш сърдцата на человеческите синове,) {{field-off:Bible}}</w:t>
      </w:r>
    </w:p>
    <w:p>
      <w:pPr>
        <w:pStyle w:val="Normal"/>
        <w:rPr/>
      </w:pPr>
      <w:r>
        <w:rPr/>
        <w:t>[[@Bible:2Ch 6:31 ]][[6:31 &gt;&gt; 2Ch 6:31]] {{field-on:Bible}} за да ти се боят, и да ходят в твоите пътища през всичките дни колкото живеят по лицето на земята която си дал на отците ни. {{field-off:Bible}}</w:t>
      </w:r>
    </w:p>
    <w:p>
      <w:pPr>
        <w:pStyle w:val="Normal"/>
        <w:rPr/>
      </w:pPr>
      <w:r>
        <w:rPr/>
        <w:t>[[@Bible:2Ch 6:32 ]][[6:32 &gt;&gt; 2Ch 6:32]] {{field-on:Bible}} И чужденецът още, който не е от людете ти Израиля, но иде от далечна земя заради великото твое име, и заради държавната твоя ръка, и заради простряната твоя мишца, ако дойдат та се помолят в този дом, {{field-off:Bible}}</w:t>
      </w:r>
    </w:p>
    <w:p>
      <w:pPr>
        <w:pStyle w:val="Normal"/>
        <w:rPr/>
      </w:pPr>
      <w:r>
        <w:rPr/>
        <w:t>[[@Bible:2Ch 6:33 ]][[6:33 &gt;&gt; 2Ch 6:33]] {{field-on:Bible}} тогаз послушай от небето, от местото на обитанието си, и подействувай въ всичко за което чужденецът те призове, за да познаят всичките люде на земята името ти, и да ти се боят както людете ти Израил, и да познаят че твоето име се призова върху този дом който съградих. {{field-off:Bible}}</w:t>
      </w:r>
    </w:p>
    <w:p>
      <w:pPr>
        <w:pStyle w:val="Normal"/>
        <w:rPr/>
      </w:pPr>
      <w:r>
        <w:rPr/>
        <w:t>[[@Bible:2Ch 6:34 ]][[6:34 &gt;&gt; 2Ch 6:34]] {{field-on:Bible}} Когато людете ти излязат на бой против неприятелите си през пътя през който ги проводиш, и ти се помолят към страната на този град който ти избра и дома който съградих на твоето име, {{field-off:Bible}}</w:t>
      </w:r>
    </w:p>
    <w:p>
      <w:pPr>
        <w:pStyle w:val="Normal"/>
        <w:rPr/>
      </w:pPr>
      <w:r>
        <w:rPr/>
        <w:t>[[@Bible:2Ch 6:35 ]][[6:35 &gt;&gt; 2Ch 6:35]] {{field-on:Bible}} тогаз послушай от небето молитвата им и молението им, и защити правото им. {{field-off:Bible}}</w:t>
      </w:r>
    </w:p>
    <w:p>
      <w:pPr>
        <w:pStyle w:val="Normal"/>
        <w:rPr/>
      </w:pPr>
      <w:r>
        <w:rPr/>
        <w:t>[[@Bible:2Ch 6:36 ]][[6:36 &gt;&gt; 2Ch 6:36]] {{field-on:Bible}} Когато ти съгрешат, (защото никой человек не е безгрешен,) и им се разгневиш та ги предадеш пред неприятеля, и пленителите им ги заведат пленници в земя далечна или ближна, {{field-off:Bible}}</w:t>
      </w:r>
    </w:p>
    <w:p>
      <w:pPr>
        <w:pStyle w:val="Normal"/>
        <w:rPr/>
      </w:pPr>
      <w:r>
        <w:rPr/>
        <w:t>[[@Bible:2Ch 6:37 ]][[6:37 &gt;&gt; 2Ch 6:37]] {{field-on:Bible}} и дойдат на себе си в земята дето са отведени пленници та се обърнат и помолят тебе в земята на пленението си, и рекат: Съгрешихме, беззаконствувахме, и неправдувахме, {{field-off:Bible}}</w:t>
      </w:r>
    </w:p>
    <w:p>
      <w:pPr>
        <w:pStyle w:val="Normal"/>
        <w:rPr/>
      </w:pPr>
      <w:r>
        <w:rPr/>
        <w:t>[[@Bible:2Ch 6:38 ]][[6:38 &gt;&gt; 2Ch 6:38]] {{field-on:Bible}} и се обърнат към тебе с всичкото си сърдце и с всичката си душа в земята на пленението си дето са заведени пленници, и се помолят към страната на земята си която си дал на отците им, и към града който си избрал, и към дома който съградих на името ти, {{field-off:Bible}}</w:t>
      </w:r>
    </w:p>
    <w:p>
      <w:pPr>
        <w:pStyle w:val="Normal"/>
        <w:rPr/>
      </w:pPr>
      <w:r>
        <w:rPr/>
        <w:t>[[@Bible:2Ch 6:39 ]][[6:39 &gt;&gt; 2Ch 6:39]] {{field-on:Bible}} тогаз послушай от небето, от местото на обитанието си, молитвата им и моленията им, и защити правото им, и прости на людете си които са ти съгрешили. {{field-off:Bible}}</w:t>
      </w:r>
    </w:p>
    <w:p>
      <w:pPr>
        <w:pStyle w:val="Normal"/>
        <w:rPr/>
      </w:pPr>
      <w:r>
        <w:rPr/>
        <w:t>[[@Bible:2Ch 6:40 ]][[6:40 &gt;&gt; 2Ch 6:40]] {{field-on:Bible}} Сега, Боже мой, да са отворени, моля, очите ти, и внимателни ушите ти, в молитвата която се прави на това място. {{field-off:Bible}}</w:t>
      </w:r>
    </w:p>
    <w:p>
      <w:pPr>
        <w:pStyle w:val="Normal"/>
        <w:rPr/>
      </w:pPr>
      <w:r>
        <w:rPr/>
        <w:t>[[@Bible:2Ch 6:41 ]][[6:41 &gt;&gt; 2Ch 6:41]] {{field-on:Bible}} И сега, стани, Господи Боже, и влез в упокоението си, ти и ковчегът на силата ти: свещениците ти, Господи Боже, да се облекат съ спасение, и преподобните твои да се веселят в благости. {{field-off:Bible}}</w:t>
      </w:r>
    </w:p>
    <w:p>
      <w:pPr>
        <w:pStyle w:val="Normal"/>
        <w:rPr/>
      </w:pPr>
      <w:r>
        <w:rPr/>
        <w:t>[[@Bible:2Ch 6:42 ]][[6:42 &gt;&gt; 2Ch 6:42]] {{field-on:Bible}} Господи Боже, да не отхвърлиш лицето на помазаника си: помни своите милости към Давида раба си. {{field-off:Bible}}</w:t>
      </w:r>
    </w:p>
    <w:p>
      <w:pPr>
        <w:pStyle w:val="Heading2"/>
        <w:rPr/>
      </w:pPr>
      <w:r>
        <w:rPr/>
        <w:t>Глава 7</w:t>
      </w:r>
    </w:p>
    <w:p>
      <w:pPr>
        <w:pStyle w:val="Normal"/>
        <w:rPr/>
      </w:pPr>
      <w:r>
        <w:rPr/>
        <w:t>[[@Bible:2Ch 7:1 ]][[7:1 &gt;&gt; 2Ch 7:1]] {{field-on:Bible}} И като свърши Соломон да се моли, слезе огън от небето та изпояде всесъженията и жъртвите, и слава Господня изпълни дома. {{field-off:Bible}}</w:t>
      </w:r>
    </w:p>
    <w:p>
      <w:pPr>
        <w:pStyle w:val="Normal"/>
        <w:rPr/>
      </w:pPr>
      <w:r>
        <w:rPr/>
        <w:t>[[@Bible:2Ch 7:2 ]][[7:2 &gt;&gt; 2Ch 7:2]] {{field-on:Bible}} И не можаха свещениците да влязат в дома Господен, защото слава Господня изпълни дома Господен. {{field-off:Bible}}</w:t>
      </w:r>
    </w:p>
    <w:p>
      <w:pPr>
        <w:pStyle w:val="Normal"/>
        <w:rPr/>
      </w:pPr>
      <w:r>
        <w:rPr/>
        <w:t>[[@Bible:2Ch 7:3 ]][[7:3 &gt;&gt; 2Ch 7:3]] {{field-on:Bible}} А всичките Израилеви синове, като гледаха огъня че слази и славата Господня над дома, преклониха лице до земята върх помоста та се поклониха и прославиха Господа защото е благ, защото е въ век милостта му. {{field-off:Bible}}</w:t>
      </w:r>
    </w:p>
    <w:p>
      <w:pPr>
        <w:pStyle w:val="Normal"/>
        <w:rPr/>
      </w:pPr>
      <w:r>
        <w:rPr/>
        <w:t>[[@Bible:2Ch 7:4 ]][[7:4 &gt;&gt; 2Ch 7:4]] {{field-on:Bible}} Тогаз царят и всичките люде принесоха жъртви пред Господа. {{field-off:Bible}}</w:t>
      </w:r>
    </w:p>
    <w:p>
      <w:pPr>
        <w:pStyle w:val="Normal"/>
        <w:rPr/>
      </w:pPr>
      <w:r>
        <w:rPr/>
        <w:t>[[@Bible:2Ch 7:5 ]][[7:5 &gt;&gt; 2Ch 7:5]] {{field-on:Bible}} И пожре цар Соломон жъртва, двадесет и две тисящи говеда и сто и двадесет тисящи овци: така царят и всичките люде обновиха дома Божий. {{field-off:Bible}}</w:t>
      </w:r>
    </w:p>
    <w:p>
      <w:pPr>
        <w:pStyle w:val="Normal"/>
        <w:rPr/>
      </w:pPr>
      <w:r>
        <w:rPr/>
        <w:t>[[@Bible:2Ch 7:6 ]][[7:6 &gt;&gt; 2Ch 7:6]] {{field-on:Bible}} И стоеха свещениците в службите си, и Левитите с музикалните оръдия Господни които цар Давид направи да славословят Господа защото е въ век милостта му, като имаха в ръцете си Давидовите песни; а свещениците тръбеха срещу тях; и всичкий Израил стоеше. {{field-off:Bible}}</w:t>
      </w:r>
    </w:p>
    <w:p>
      <w:pPr>
        <w:pStyle w:val="Normal"/>
        <w:rPr/>
      </w:pPr>
      <w:r>
        <w:rPr/>
        <w:t>[[@Bible:2Ch 7:7 ]][[7:7 &gt;&gt; 2Ch 7:7]] {{field-on:Bible}} Освети още Соломон средата на двора която бе пред лицето на дома Господен; защото там принесе всесъженията и тлъстината на примирителните приношения, понеже медният олтар който бе направил Соломон не можеше да събере всесъженията, и хлебното приношение, и тлъстината. {{field-off:Bible}}</w:t>
      </w:r>
    </w:p>
    <w:p>
      <w:pPr>
        <w:pStyle w:val="Normal"/>
        <w:rPr/>
      </w:pPr>
      <w:r>
        <w:rPr/>
        <w:t>[[@Bible:2Ch 7:8 ]][[7:8 &gt;&gt; 2Ch 7:8]] {{field-on:Bible}} И в онова време направи Соломон праздника седем дни, и всичкий Израил с него, събрание твърде голямо, от входа на Емат до Египетската река. {{field-off:Bible}}</w:t>
      </w:r>
    </w:p>
    <w:p>
      <w:pPr>
        <w:pStyle w:val="Normal"/>
        <w:rPr/>
      </w:pPr>
      <w:r>
        <w:rPr/>
        <w:t>[[@Bible:2Ch 7:9 ]][[7:9 &gt;&gt; 2Ch 7:9]] {{field-on:Bible}} И в осмия ден направиха всенародно събрание; защото направиха обновението на олтаря седем дни, и праздника седем дни. {{field-off:Bible}}</w:t>
      </w:r>
    </w:p>
    <w:p>
      <w:pPr>
        <w:pStyle w:val="Normal"/>
        <w:rPr/>
      </w:pPr>
      <w:r>
        <w:rPr/>
        <w:t>[[@Bible:2Ch 7:10 ]][[7:10 &gt;&gt; 2Ch 7:10]] {{field-on:Bible}} И в двадесет и третия ден на седмия месец отпусна людете в шатрите им радостни и весели в сърдце за благостите които Господ направи на Давида, и на Соломона, и на людете си Израиля. {{field-off:Bible}}</w:t>
      </w:r>
    </w:p>
    <w:p>
      <w:pPr>
        <w:pStyle w:val="Normal"/>
        <w:rPr/>
      </w:pPr>
      <w:r>
        <w:rPr/>
        <w:t>[[@Bible:2Ch 7:11 ]][[7:11 &gt;&gt; 2Ch 7:11]] {{field-on:Bible}} И свърши Соломон дома Господен дом и царския дом; и всичко каквото дойде в сърдцето на Соломона да направи в дома Господен дом и в дома си, свърши го с успех. {{field-off:Bible}}</w:t>
      </w:r>
    </w:p>
    <w:p>
      <w:pPr>
        <w:pStyle w:val="Normal"/>
        <w:rPr/>
      </w:pPr>
      <w:r>
        <w:rPr/>
        <w:t>[[@Bible:2Ch 7:12 ]][[7:12 &gt;&gt; 2Ch 7:12]] {{field-on:Bible}} И яви се Господ Соломону през нощ и рече му: Послушах молитвата ти, и избрах това място мене за дом за жъртва. {{field-off:Bible}}</w:t>
      </w:r>
    </w:p>
    <w:p>
      <w:pPr>
        <w:pStyle w:val="Normal"/>
        <w:rPr/>
      </w:pPr>
      <w:r>
        <w:rPr/>
        <w:t>[[@Bible:2Ch 7:13 ]][[7:13 &gt;&gt; 2Ch 7:13]] {{field-on:Bible}} Ако заключа небето да не става дъжд, или ако заповядам на скакалците да изпоядат земята, или ако проводя мор между людете си, {{field-off:Bible}}</w:t>
      </w:r>
    </w:p>
    <w:p>
      <w:pPr>
        <w:pStyle w:val="Normal"/>
        <w:rPr/>
      </w:pPr>
      <w:r>
        <w:rPr/>
        <w:t>[[@Bible:2Ch 7:14 ]][[7:14 &gt;&gt; 2Ch 7:14]] {{field-on:Bible}} и людете ми над които се призова името ми смирят себе си та се помолят, и потърсят лицето ми, и се върнат от лукавите си пътища, тогаз аз ще послушам от небето, и ще простя греха им и изцеля земята им. {{field-off:Bible}}</w:t>
      </w:r>
    </w:p>
    <w:p>
      <w:pPr>
        <w:pStyle w:val="Normal"/>
        <w:rPr/>
      </w:pPr>
      <w:r>
        <w:rPr/>
        <w:t>[[@Bible:2Ch 7:15 ]][[7:15 &gt;&gt; 2Ch 7:15]] {{field-on:Bible}} Сега очите ми ще бъдат отворени, и ушите ми внимателни, в молитвата която се прави на това място. {{field-off:Bible}}</w:t>
      </w:r>
    </w:p>
    <w:p>
      <w:pPr>
        <w:pStyle w:val="Normal"/>
        <w:rPr/>
      </w:pPr>
      <w:r>
        <w:rPr/>
        <w:t>[[@Bible:2Ch 7:16 ]][[7:16 &gt;&gt; 2Ch 7:16]] {{field-on:Bible}} Защото сега избрах и осветих този дом за да е името ми там до века; и очите ми и сърдцето ми ще бъдат там въ всичките дни. {{field-off:Bible}}</w:t>
      </w:r>
    </w:p>
    <w:p>
      <w:pPr>
        <w:pStyle w:val="Normal"/>
        <w:rPr/>
      </w:pPr>
      <w:r>
        <w:rPr/>
        <w:t>[[@Bible:2Ch 7:17 ]][[7:17 &gt;&gt; 2Ch 7:17]] {{field-on:Bible}} И ти, ако ходиш пред мене както ходи Давид отец ти, и правиш всичко според колкото ти съм заповядал, и пазиш повеленията ми и съдбите ми, {{field-off:Bible}}</w:t>
      </w:r>
    </w:p>
    <w:p>
      <w:pPr>
        <w:pStyle w:val="Normal"/>
        <w:rPr/>
      </w:pPr>
      <w:r>
        <w:rPr/>
        <w:t>[[@Bible:2Ch 7:18 ]][[7:18 &gt;&gt; 2Ch 7:18]] {{field-on:Bible}} тогаз ще утвърдя престола на царството ти както направих завет с Давида отца ти и рекох: Няма да ти оскудее мъж управител над Израиля. {{field-off:Bible}}</w:t>
      </w:r>
    </w:p>
    <w:p>
      <w:pPr>
        <w:pStyle w:val="Normal"/>
        <w:rPr/>
      </w:pPr>
      <w:r>
        <w:rPr/>
        <w:t>[[@Bible:2Ch 7:19 ]][[7:19 &gt;&gt; 2Ch 7:19]] {{field-on:Bible}} Ако ли се отвърнете вие, и оставите повеленията ми и заповедите ми които турих пред вас, и отидете та служите на други богове и им се поклоните, {{field-off:Bible}}</w:t>
      </w:r>
    </w:p>
    <w:p>
      <w:pPr>
        <w:pStyle w:val="Normal"/>
        <w:rPr/>
      </w:pPr>
      <w:r>
        <w:rPr/>
        <w:t>[[@Bible:2Ch 7:20 ]][[7:20 &gt;&gt; 2Ch 7:20]] {{field-on:Bible}} тогаз ще ги изкореня от земята си която им дадох; и този дом който осветих за името си, ще го отхвърля от лицето си, и ще го направя за притча и поругание между всичките народи. {{field-off:Bible}}</w:t>
      </w:r>
    </w:p>
    <w:p>
      <w:pPr>
        <w:pStyle w:val="Normal"/>
        <w:rPr/>
      </w:pPr>
      <w:r>
        <w:rPr/>
        <w:t>[[@Bible:2Ch 7:21 ]][[7:21 &gt;&gt; 2Ch 7:21]] {{field-on:Bible}} А за този дом който стана толкоз висок, всеки който минува покрай него ще остане учуден и ще рече: Защо Господ направи така на тази земя и на този дом? {{field-off:Bible}}</w:t>
      </w:r>
    </w:p>
    <w:p>
      <w:pPr>
        <w:pStyle w:val="Normal"/>
        <w:rPr/>
      </w:pPr>
      <w:r>
        <w:rPr/>
        <w:t>[[@Bible:2Ch 7:22 ]][[7:22 &gt;&gt; 2Ch 7:22]] {{field-on:Bible}} И ще отговарят: Понеже оставиха Господа Бога на отците си който ги изведе из Египетската земя, та се прилепиха при други богове, и им се поклониха и служиха им, за това наведе на тях всичкото това зло. {{field-off:Bible}}</w:t>
      </w:r>
    </w:p>
    <w:p>
      <w:pPr>
        <w:pStyle w:val="Heading2"/>
        <w:rPr/>
      </w:pPr>
      <w:r>
        <w:rPr/>
        <w:t>Глава 8</w:t>
      </w:r>
    </w:p>
    <w:p>
      <w:pPr>
        <w:pStyle w:val="Normal"/>
        <w:rPr/>
      </w:pPr>
      <w:r>
        <w:rPr/>
        <w:t>[[@Bible:2Ch 8:1 ]][[8:1 &gt;&gt; 2Ch 8:1]] {{field-on:Bible}} А в свършъка на двадесетте години в които Соломон съгради дома Господен и дома си, {{field-off:Bible}}</w:t>
      </w:r>
    </w:p>
    <w:p>
      <w:pPr>
        <w:pStyle w:val="Normal"/>
        <w:rPr/>
      </w:pPr>
      <w:r>
        <w:rPr/>
        <w:t>[[@Bible:2Ch 8:2 ]][[8:2 &gt;&gt; 2Ch 8:2]] {{field-on:Bible}} градовете които Хирам бе дал Соломону, съгради ги Соломон, и насели там от Израилевите синове. {{field-off:Bible}}</w:t>
      </w:r>
    </w:p>
    <w:p>
      <w:pPr>
        <w:pStyle w:val="Normal"/>
        <w:rPr/>
      </w:pPr>
      <w:r>
        <w:rPr/>
        <w:t>[[@Bible:2Ch 8:3 ]][[8:3 &gt;&gt; 2Ch 8:3]] {{field-on:Bible}} И отиде Соломон в Емат-сова и преукрепи се против него. {{field-off:Bible}}</w:t>
      </w:r>
    </w:p>
    <w:p>
      <w:pPr>
        <w:pStyle w:val="Normal"/>
        <w:rPr/>
      </w:pPr>
      <w:r>
        <w:rPr/>
        <w:t>[[@Bible:2Ch 8:4 ]][[8:4 &gt;&gt; 2Ch 8:4]] {{field-on:Bible}} И съгради Тадмор в пустинята, и всичките градове на житниците които съгради в Емат. {{field-off:Bible}}</w:t>
      </w:r>
    </w:p>
    <w:p>
      <w:pPr>
        <w:pStyle w:val="Normal"/>
        <w:rPr/>
      </w:pPr>
      <w:r>
        <w:rPr/>
        <w:t>[[@Bible:2Ch 8:5 ]][[8:5 &gt;&gt; 2Ch 8:5]] {{field-on:Bible}} Съгради още горния Веторон и долния Веторон, градове укрепени със стени, порти, и вереи, {{field-off:Bible}}</w:t>
      </w:r>
    </w:p>
    <w:p>
      <w:pPr>
        <w:pStyle w:val="Normal"/>
        <w:rPr/>
      </w:pPr>
      <w:r>
        <w:rPr/>
        <w:t>[[@Bible:2Ch 8:6 ]][[8:6 &gt;&gt; 2Ch 8:6]] {{field-on:Bible}} и Ваалат, и всичките градове на житниците които имаше Соломон, и всичките градове на колесниците, и градовете на конниците, и все що пожела Соломон да съгради в Ерусалим, и в Ливан, и по всичката земя на царството си. {{field-off:Bible}}</w:t>
      </w:r>
    </w:p>
    <w:p>
      <w:pPr>
        <w:pStyle w:val="Normal"/>
        <w:rPr/>
      </w:pPr>
      <w:r>
        <w:rPr/>
        <w:t>[[@Bible:2Ch 8:7 ]][[8:7 &gt;&gt; 2Ch 8:7]] {{field-on:Bible}} И всичките люде които бяха останали от Хетейците, и Аморейците, и Ферезейците, и Евейците, и Иевусейците, които не бяха от Израил, {{field-off:Bible}}</w:t>
      </w:r>
    </w:p>
    <w:p>
      <w:pPr>
        <w:pStyle w:val="Normal"/>
        <w:rPr/>
      </w:pPr>
      <w:r>
        <w:rPr/>
        <w:t>[[@Bible:2Ch 8:8 ]][[8:8 &gt;&gt; 2Ch 8:8]] {{field-on:Bible}} но от чадата на онази които останаха в земята подир онез които Израилевите синове не изтребиха, тях Соломон направи подданници дори до този ден. {{field-off:Bible}}</w:t>
      </w:r>
    </w:p>
    <w:p>
      <w:pPr>
        <w:pStyle w:val="Normal"/>
        <w:rPr/>
      </w:pPr>
      <w:r>
        <w:rPr/>
        <w:t>[[@Bible:2Ch 8:9 ]][[8:9 &gt;&gt; 2Ch 8:9]] {{field-on:Bible}} А от Израилевите синове Соломон не направи раби за работата си, защото бяха мъже ратници, и князове на чиновниците му, и началници на колесниците му и на конниците му; {{field-off:Bible}}</w:t>
      </w:r>
    </w:p>
    <w:p>
      <w:pPr>
        <w:pStyle w:val="Normal"/>
        <w:rPr/>
      </w:pPr>
      <w:r>
        <w:rPr/>
        <w:t>[[@Bible:2Ch 8:10 ]][[8:10 &gt;&gt; 2Ch 8:10]] {{field-on:Bible}} И тези бяха началниците на настоятелите които имаше цар Соломон, двесте и петдесет които началствуваха над людете. {{field-off:Bible}}</w:t>
      </w:r>
    </w:p>
    <w:p>
      <w:pPr>
        <w:pStyle w:val="Normal"/>
        <w:rPr/>
      </w:pPr>
      <w:r>
        <w:rPr/>
        <w:t>[[@Bible:2Ch 8:11 ]][[8:11 &gt;&gt; 2Ch 8:11]] {{field-on:Bible}} И възведе Соломон Фараоновата дъщеря от Давидовия град в дома която съгради за нея; защото рече: Жена ми да не живее в дома на Давида Израилевия цар, понеже местата дето е влязвал ковчегът Божий свети са. {{field-off:Bible}}</w:t>
      </w:r>
    </w:p>
    <w:p>
      <w:pPr>
        <w:pStyle w:val="Normal"/>
        <w:rPr/>
      </w:pPr>
      <w:r>
        <w:rPr/>
        <w:t>[[@Bible:2Ch 8:12 ]][[8:12 &gt;&gt; 2Ch 8:12]] {{field-on:Bible}} Тогаз принесе Соломон всесъжения Господу на олтаря Господен който съгради пред притвора; {{field-off:Bible}}</w:t>
      </w:r>
    </w:p>
    <w:p>
      <w:pPr>
        <w:pStyle w:val="Normal"/>
        <w:rPr/>
      </w:pPr>
      <w:r>
        <w:rPr/>
        <w:t>[[@Bible:2Ch 8:13 ]][[8:13 &gt;&gt; 2Ch 8:13]] {{field-on:Bible}} и приносяше според както трябваше за всеки ден по заповедите на Моисея, в съботите, и в новомесечията, и в праздниците които ставаха три пъти в годината, - в праздника на безквасните, и в праздника на седмиците, и в праздника на шатрите. {{field-off:Bible}}</w:t>
      </w:r>
    </w:p>
    <w:p>
      <w:pPr>
        <w:pStyle w:val="Normal"/>
        <w:rPr/>
      </w:pPr>
      <w:r>
        <w:rPr/>
        <w:t>[[@Bible:2Ch 8:14 ]][[8:14 &gt;&gt; 2Ch 8:14]] {{field-on:Bible}} И постави, според наредбата на Давида отца си, отделенията на свещениците в службата им, и Левитите в стражите им за да песнопеят и служат пред свещениците според както трябваше за всеки ден, и вратарите според отделенията им въ всяка врата; защото такваз бе заповедта от Давида Божия человек. {{field-off:Bible}}</w:t>
      </w:r>
    </w:p>
    <w:p>
      <w:pPr>
        <w:pStyle w:val="Normal"/>
        <w:rPr/>
      </w:pPr>
      <w:r>
        <w:rPr/>
        <w:t>[[@Bible:2Ch 8:15 ]][[8:15 &gt;&gt; 2Ch 8:15]] {{field-on:Bible}} И не се уклониха от царската заповед за свещениците и Левитите в нищо, нито за съкровищата. {{field-off:Bible}}</w:t>
      </w:r>
    </w:p>
    <w:p>
      <w:pPr>
        <w:pStyle w:val="Normal"/>
        <w:rPr/>
      </w:pPr>
      <w:r>
        <w:rPr/>
        <w:t>[[@Bible:2Ch 8:16 ]][[8:16 &gt;&gt; 2Ch 8:16]] {{field-on:Bible}} А всичкото дело на Соломона се приготвяше от който ден се основа домът Господен доде се свърши. Така се свърши домът Господен. {{field-off:Bible}}</w:t>
      </w:r>
    </w:p>
    <w:p>
      <w:pPr>
        <w:pStyle w:val="Normal"/>
        <w:rPr/>
      </w:pPr>
      <w:r>
        <w:rPr/>
        <w:t>[[@Bible:2Ch 8:17 ]][[8:17 &gt;&gt; 2Ch 8:17]] {{field-on:Bible}} Тогаз отиде Соломон в Есион-гавер и в Елот, върху брега на морето в Едомската земя. {{field-off:Bible}}</w:t>
      </w:r>
    </w:p>
    <w:p>
      <w:pPr>
        <w:pStyle w:val="Normal"/>
        <w:rPr/>
      </w:pPr>
      <w:r>
        <w:rPr/>
        <w:t>[[@Bible:2Ch 8:18 ]][[8:18 &gt;&gt; 2Ch 8:18]] {{field-on:Bible}} И проводи му Хирам чрез ръката на рабите си кораби и раби изкусни по море, та отидоха съ Соломоновите раби в Офир; и взеха от там четиристотин и петдесет таланта злато та го донесоха на цар Соломона. {{field-off:Bible}}</w:t>
      </w:r>
    </w:p>
    <w:p>
      <w:pPr>
        <w:pStyle w:val="Heading2"/>
        <w:rPr/>
      </w:pPr>
      <w:r>
        <w:rPr/>
        <w:t>Глава 9</w:t>
      </w:r>
    </w:p>
    <w:p>
      <w:pPr>
        <w:pStyle w:val="Normal"/>
        <w:rPr/>
      </w:pPr>
      <w:r>
        <w:rPr/>
        <w:t>[[@Bible:2Ch 9:1 ]][[9:1 &gt;&gt; 2Ch 9:1]] {{field-on:Bible}} А като чу Савската царица слуха Соломонов, дойде в Ерусалим да изкуси Соломона с гатанки; и имаше едно твърде голямо множество, и камили натоварени с аромати и с много злато и многоценни камене; и когато дойде при Соломона, говори с него за всичко що имаше на сърдцето си. {{field-off:Bible}}</w:t>
      </w:r>
    </w:p>
    <w:p>
      <w:pPr>
        <w:pStyle w:val="Normal"/>
        <w:rPr/>
      </w:pPr>
      <w:r>
        <w:rPr/>
        <w:t>[[@Bible:2Ch 9:2 ]][[9:2 &gt;&gt; 2Ch 9:2]] {{field-on:Bible}} И изтълкува й всичките й въпроси; и не биде нищо скрито от Соломона което не й изтълкува. {{field-off:Bible}}</w:t>
      </w:r>
    </w:p>
    <w:p>
      <w:pPr>
        <w:pStyle w:val="Normal"/>
        <w:rPr/>
      </w:pPr>
      <w:r>
        <w:rPr/>
        <w:t>[[@Bible:2Ch 9:3 ]][[9:3 &gt;&gt; 2Ch 9:3]] {{field-on:Bible}} И като видя Савската царица Соломонована мъдрост и дома, който съгради, {{field-off:Bible}}</w:t>
      </w:r>
    </w:p>
    <w:p>
      <w:pPr>
        <w:pStyle w:val="Normal"/>
        <w:rPr/>
      </w:pPr>
      <w:r>
        <w:rPr/>
        <w:t>[[@Bible:2Ch 9:4 ]][[9:4 &gt;&gt; 2Ch 9:4]] {{field-on:Bible}} и ястията на трапезата му, и сяданията на рабите му, и стоенето служителите му, и облеклото им, и виночерпците му, и облеклото им, и възлизането му с което възлизаше в дома Господен, не остана дух в нея. {{field-off:Bible}}</w:t>
      </w:r>
    </w:p>
    <w:p>
      <w:pPr>
        <w:pStyle w:val="Normal"/>
        <w:rPr/>
      </w:pPr>
      <w:r>
        <w:rPr/>
        <w:t>[[@Bible:2Ch 9:5 ]][[9:5 &gt;&gt; 2Ch 9:5]] {{field-on:Bible}} И рече на царя: Истинни са били думите които чух в земята си за твоето състояние и за мъдростта ти. {{field-off:Bible}}</w:t>
      </w:r>
    </w:p>
    <w:p>
      <w:pPr>
        <w:pStyle w:val="Normal"/>
        <w:rPr/>
      </w:pPr>
      <w:r>
        <w:rPr/>
        <w:t>[[@Bible:2Ch 9:6 ]][[9:6 &gt;&gt; 2Ch 9:6]] {{field-on:Bible}} Но не вярвах на думите им доде дойдох и очите ми видяха; и, ето, нито половината от множеството на мъдростта ти не беше ми се известило: ти надминаваш слуха който чух. {{field-off:Bible}}</w:t>
      </w:r>
    </w:p>
    <w:p>
      <w:pPr>
        <w:pStyle w:val="Normal"/>
        <w:rPr/>
      </w:pPr>
      <w:r>
        <w:rPr/>
        <w:t>[[@Bible:2Ch 9:7 ]][[9:7 &gt;&gt; 2Ch 9:7]] {{field-on:Bible}} Блажени мъжете ти, и блажени рабите ти, тези които стоят всякога пред тебе та слушат мъдростта ти. {{field-off:Bible}}</w:t>
      </w:r>
    </w:p>
    <w:p>
      <w:pPr>
        <w:pStyle w:val="Normal"/>
        <w:rPr/>
      </w:pPr>
      <w:r>
        <w:rPr/>
        <w:t>[[@Bible:2Ch 9:8 ]][[9:8 &gt;&gt; 2Ch 9:8]] {{field-on:Bible}} Господ Бог твой да е благословен, който благоволи за тебе да те тури на престола си, цар на Господа Бога твоего. Понеже Бог твой възлюби Израиля за да го утвърди въ век, заради това те постави цар над тях за да правиш съд и правда. {{field-off:Bible}}</w:t>
      </w:r>
    </w:p>
    <w:p>
      <w:pPr>
        <w:pStyle w:val="Normal"/>
        <w:rPr/>
      </w:pPr>
      <w:r>
        <w:rPr/>
        <w:t>[[@Bible:2Ch 9:9 ]][[9:9 &gt;&gt; 2Ch 9:9]] {{field-on:Bible}} И даде на царя сто и двадесет таланта злато, и твърде много аромати и многоценни камене; и не са били никога таквиз аромати, каквито Савската царица даде на цар Соломона. {{field-off:Bible}}</w:t>
      </w:r>
    </w:p>
    <w:p>
      <w:pPr>
        <w:pStyle w:val="Normal"/>
        <w:rPr/>
      </w:pPr>
      <w:r>
        <w:rPr/>
        <w:t>[[@Bible:2Ch 9:10 ]][[9:10 &gt;&gt; 2Ch 9:10]] {{field-on:Bible}} Още и Хирамовите раби и Соломоновите раби които донесоха злато от Офир донесоха и алмугови дърва и многоценни камене. {{field-off:Bible}}</w:t>
      </w:r>
    </w:p>
    <w:p>
      <w:pPr>
        <w:pStyle w:val="Normal"/>
        <w:rPr/>
      </w:pPr>
      <w:r>
        <w:rPr/>
        <w:t>[[@Bible:2Ch 9:11 ]][[9:11 &gt;&gt; 2Ch 9:11]] {{field-on:Bible}} И напарви царят от алмуговите дърва възхождения в дома Господен и в царския дом, и китари и псалтири за певците; и таквиз не бяха се явявали по-напред в Юдината земя. {{field-off:Bible}}</w:t>
      </w:r>
    </w:p>
    <w:p>
      <w:pPr>
        <w:pStyle w:val="Normal"/>
        <w:rPr/>
      </w:pPr>
      <w:r>
        <w:rPr/>
        <w:t>[[@Bible:2Ch 9:12 ]][[9:12 &gt;&gt; 2Ch 9:12]] {{field-on:Bible}} И даде цар Соломон на Савската царица всичко що желаеше, каквото поиска, освен онова което донесе тя на царя. И върна се та си отиде в земята си, тя и рабите й. {{field-off:Bible}}</w:t>
      </w:r>
    </w:p>
    <w:p>
      <w:pPr>
        <w:pStyle w:val="Normal"/>
        <w:rPr/>
      </w:pPr>
      <w:r>
        <w:rPr/>
        <w:t>[[@Bible:2Ch 9:13 ]][[9:13 &gt;&gt; 2Ch 9:13]] {{field-on:Bible}} А тежината на златото което дохождаше на Соломона всяка година беше шестстотин шестдесет и шест таланта злато, {{field-off:Bible}}</w:t>
      </w:r>
    </w:p>
    <w:p>
      <w:pPr>
        <w:pStyle w:val="Normal"/>
        <w:rPr/>
      </w:pPr>
      <w:r>
        <w:rPr/>
        <w:t>[[@Bible:2Ch 9:14 ]][[9:14 &gt;&gt; 2Ch 9:14]] {{field-on:Bible}} освен онова от купците и от това що вносяха търговците, и от всичките Арабски царе и от войводите на земята които доносяха злато и сребро Соломону. {{field-off:Bible}}</w:t>
      </w:r>
    </w:p>
    <w:p>
      <w:pPr>
        <w:pStyle w:val="Normal"/>
        <w:rPr/>
      </w:pPr>
      <w:r>
        <w:rPr/>
        <w:t>[[@Bible:2Ch 9:15 ]][[9:15 &gt;&gt; 2Ch 9:15]] {{field-on:Bible}} И направи цар Соломон двесте щита от ковано злато, (шестстотин сикли ковано злато се иждивиха за всеки щит,) {{field-off:Bible}}</w:t>
      </w:r>
    </w:p>
    <w:p>
      <w:pPr>
        <w:pStyle w:val="Normal"/>
        <w:rPr/>
      </w:pPr>
      <w:r>
        <w:rPr/>
        <w:t>[[@Bible:2Ch 9:16 ]][[9:16 &gt;&gt; 2Ch 9:16]] {{field-on:Bible}} и триста щитчета от ковано злато, (триста сикли злато се иждивиха за всяко щитче;) и тури ги царят в дома на Ливанската дъбрава. {{field-off:Bible}}</w:t>
      </w:r>
    </w:p>
    <w:p>
      <w:pPr>
        <w:pStyle w:val="Normal"/>
        <w:rPr/>
      </w:pPr>
      <w:r>
        <w:rPr/>
        <w:t>[[@Bible:2Ch 9:17 ]][[9:17 &gt;&gt; 2Ch 9:17]] {{field-on:Bible}} Направи още царят велик слоновен престол, и позлати го с чисто злато. {{field-off:Bible}}</w:t>
      </w:r>
    </w:p>
    <w:p>
      <w:pPr>
        <w:pStyle w:val="Normal"/>
        <w:rPr/>
      </w:pPr>
      <w:r>
        <w:rPr/>
        <w:t>[[@Bible:2Ch 9:18 ]][[9:18 &gt;&gt; 2Ch 9:18]] {{field-on:Bible}} И престолът имаше шест стъпала и златно подножие съединени с престола, и мишци от тук и от там на седалището, и два лъва стоещи от страните на мишците. {{field-off:Bible}}</w:t>
      </w:r>
    </w:p>
    <w:p>
      <w:pPr>
        <w:pStyle w:val="Normal"/>
        <w:rPr/>
      </w:pPr>
      <w:r>
        <w:rPr/>
        <w:t>[[@Bible:2Ch 9:19 ]][[9:19 &gt;&gt; 2Ch 9:19]] {{field-on:Bible}} и дванадесет лъвове стоеха там от двете страни върх шестте стъпала. Таквоз не се е направило в никое царство. {{field-off:Bible}}</w:t>
      </w:r>
    </w:p>
    <w:p>
      <w:pPr>
        <w:pStyle w:val="Normal"/>
        <w:rPr/>
      </w:pPr>
      <w:r>
        <w:rPr/>
        <w:t>[[@Bible:2Ch 9:20 ]][[9:20 &gt;&gt; 2Ch 9:20]] {{field-on:Bible}} И всичките съсъди за пиение на цар Соломона бяха от злато, и всичките съсъди на дома на Ливанската дъбрава от чисто злато: ни един от сребро: среброто се вменяваше за нищо в дните на Соломона. {{field-off:Bible}}</w:t>
      </w:r>
    </w:p>
    <w:p>
      <w:pPr>
        <w:pStyle w:val="Normal"/>
        <w:rPr/>
      </w:pPr>
      <w:r>
        <w:rPr/>
        <w:t>[[@Bible:2Ch 9:21 ]][[9:21 &gt;&gt; 2Ch 9:21]] {{field-on:Bible}} Защото царят имаше кораби които отиваха в Тарсис с Хирамовите раби: еднъж в три години дохождаха корабите от Тарсис та доносяха злато и сребро, слонови зъби, и обезяни, и пауни. {{field-off:Bible}}</w:t>
      </w:r>
    </w:p>
    <w:p>
      <w:pPr>
        <w:pStyle w:val="Normal"/>
        <w:rPr/>
      </w:pPr>
      <w:r>
        <w:rPr/>
        <w:t>[[@Bible:2Ch 9:22 ]][[9:22 &gt;&gt; 2Ch 9:22]] {{field-on:Bible}} И възвеличи се цар Соломон повече от всичките царе на земята с богатство и с мъдрост. {{field-off:Bible}}</w:t>
      </w:r>
    </w:p>
    <w:p>
      <w:pPr>
        <w:pStyle w:val="Normal"/>
        <w:rPr/>
      </w:pPr>
      <w:r>
        <w:rPr/>
        <w:t>[[@Bible:2Ch 9:23 ]][[9:23 &gt;&gt; 2Ch 9:23]] {{field-on:Bible}} И всичките царе на земята търсеха лицето Соломоново за да чуят мъдростта му която Бог тури в сърдцето му. {{field-off:Bible}}</w:t>
      </w:r>
    </w:p>
    <w:p>
      <w:pPr>
        <w:pStyle w:val="Normal"/>
        <w:rPr/>
      </w:pPr>
      <w:r>
        <w:rPr/>
        <w:t>[[@Bible:2Ch 9:24 ]][[9:24 &gt;&gt; 2Ch 9:24]] {{field-on:Bible}} И доносяха всеки от тях дара си, сребърни съсъди, и златни съсъди, и облекла, оръжия, и аромати, коне, и мъски, всяка година. {{field-off:Bible}}</w:t>
      </w:r>
    </w:p>
    <w:p>
      <w:pPr>
        <w:pStyle w:val="Normal"/>
        <w:rPr/>
      </w:pPr>
      <w:r>
        <w:rPr/>
        <w:t>[[@Bible:2Ch 9:25 ]][[9:25 &gt;&gt; 2Ch 9:25]] {{field-on:Bible}} И имаше Соломон четири тисящи обори за коне и за колесници, и дванадесет тисящи конници, които тури в градовете на колесниците и при царя в Ерусалим. {{field-off:Bible}}</w:t>
      </w:r>
    </w:p>
    <w:p>
      <w:pPr>
        <w:pStyle w:val="Normal"/>
        <w:rPr/>
      </w:pPr>
      <w:r>
        <w:rPr/>
        <w:t>[[@Bible:2Ch 9:26 ]][[9:26 &gt;&gt; 2Ch 9:26]] {{field-on:Bible}} И царуваше над всичките царе от реката до Филистимската земя и до пределите на Египет. {{field-off:Bible}}</w:t>
      </w:r>
    </w:p>
    <w:p>
      <w:pPr>
        <w:pStyle w:val="Normal"/>
        <w:rPr/>
      </w:pPr>
      <w:r>
        <w:rPr/>
        <w:t>[[@Bible:2Ch 9:27 ]][[9:27 &gt;&gt; 2Ch 9:27]] {{field-on:Bible}} И направи царят среброто в Ерусалим като камене, и кедрите направи като черниците които са в полето по множество. {{field-off:Bible}}</w:t>
      </w:r>
    </w:p>
    <w:p>
      <w:pPr>
        <w:pStyle w:val="Normal"/>
        <w:rPr/>
      </w:pPr>
      <w:r>
        <w:rPr/>
        <w:t>[[@Bible:2Ch 9:28 ]][[9:28 &gt;&gt; 2Ch 9:28]] {{field-on:Bible}} И докарваха Соломону коне от Египет и от всичките места. {{field-off:Bible}}</w:t>
      </w:r>
    </w:p>
    <w:p>
      <w:pPr>
        <w:pStyle w:val="Normal"/>
        <w:rPr/>
      </w:pPr>
      <w:r>
        <w:rPr/>
        <w:t>[[@Bible:2Ch 9:29 ]][[9:29 &gt;&gt; 2Ch 9:29]] {{field-on:Bible}} А останалите деяния на Соломона, първи и последни, не са ли писани в Книгата на Натана пророка, и в Пророчеството на Ахия Силонеца, и въ Виденията на Идо гледача против Иеровоама Наватовия син? {{field-off:Bible}}</w:t>
      </w:r>
    </w:p>
    <w:p>
      <w:pPr>
        <w:pStyle w:val="Normal"/>
        <w:rPr/>
      </w:pPr>
      <w:r>
        <w:rPr/>
        <w:t>[[@Bible:2Ch 9:30 ]][[9:30 &gt;&gt; 2Ch 9:30]] {{field-on:Bible}} И царува Соломон в Ерусалим над всичкия Израил четиридесет години. {{field-off:Bible}}</w:t>
      </w:r>
    </w:p>
    <w:p>
      <w:pPr>
        <w:pStyle w:val="Normal"/>
        <w:rPr/>
      </w:pPr>
      <w:r>
        <w:rPr/>
        <w:t>[[@Bible:2Ch 9:31 ]][[9:31 &gt;&gt; 2Ch 9:31]] {{field-on:Bible}} И заспа Соломон с отците си; и погребоха го в града на Давида отца му, и въцари се вместо него Ровоам син му. {{field-off:Bible}}</w:t>
      </w:r>
    </w:p>
    <w:p>
      <w:pPr>
        <w:pStyle w:val="Heading2"/>
        <w:rPr/>
      </w:pPr>
      <w:r>
        <w:rPr/>
        <w:t>Глава 10</w:t>
      </w:r>
    </w:p>
    <w:p>
      <w:pPr>
        <w:pStyle w:val="Normal"/>
        <w:rPr/>
      </w:pPr>
      <w:r>
        <w:rPr/>
        <w:t>[[@Bible:2Ch 10:1 ]][[10:1 &gt;&gt; 2Ch 10:1]] {{field-on:Bible}} И отиде Ровоам в Сихем, защото в Сихем идеше всичкий Израил за да го направят цар. {{field-off:Bible}}</w:t>
      </w:r>
    </w:p>
    <w:p>
      <w:pPr>
        <w:pStyle w:val="Normal"/>
        <w:rPr/>
      </w:pPr>
      <w:r>
        <w:rPr/>
        <w:t>[[@Bible:2Ch 10:2 ]][[10:2 &gt;&gt; 2Ch 10:2]] {{field-on:Bible}} И като чу това Иеровоам Наватовът син, който бе в Египет, дето бе побягнал от лицето на цар Соломона, върна се Иеровоам от Египет. {{field-off:Bible}}</w:t>
      </w:r>
    </w:p>
    <w:p>
      <w:pPr>
        <w:pStyle w:val="Normal"/>
        <w:rPr/>
      </w:pPr>
      <w:r>
        <w:rPr/>
        <w:t>[[@Bible:2Ch 10:3 ]][[10:3 &gt;&gt; 2Ch 10:3]] {{field-on:Bible}} И проводиха та го повикаха. Тогаз дойдоха Иеровоам и всичкий Израил та говориха Ровоаму и рекоха: {{field-off:Bible}}</w:t>
      </w:r>
    </w:p>
    <w:p>
      <w:pPr>
        <w:pStyle w:val="Normal"/>
        <w:rPr/>
      </w:pPr>
      <w:r>
        <w:rPr/>
        <w:t>[[@Bible:2Ch 10:4 ]][[10:4 &gt;&gt; 2Ch 10:4]] {{field-on:Bible}} Отец ти ожесточи ярема ни; сега прочее олекчи ти жестокото работене на отца ти и тежкия ярем който наложи върх нас, и ще ти работим. {{field-off:Bible}}</w:t>
      </w:r>
    </w:p>
    <w:p>
      <w:pPr>
        <w:pStyle w:val="Normal"/>
        <w:rPr/>
      </w:pPr>
      <w:r>
        <w:rPr/>
        <w:t>[[@Bible:2Ch 10:5 ]][[10:5 &gt;&gt; 2Ch 10:5]] {{field-on:Bible}} А той им рече: Върнете се при мене след три дни. И отидоха си людете. {{field-off:Bible}}</w:t>
      </w:r>
    </w:p>
    <w:p>
      <w:pPr>
        <w:pStyle w:val="Normal"/>
        <w:rPr/>
      </w:pPr>
      <w:r>
        <w:rPr/>
        <w:t>[[@Bible:2Ch 10:6 ]][[10:6 &gt;&gt; 2Ch 10:6]] {{field-on:Bible}} И съветва се цар Ровоам съ старейшините които предстояваха пред Соломона отца му като бе още жив, и говореше: Как ме съветвате вие да отговоря на тези люде? {{field-off:Bible}}</w:t>
      </w:r>
    </w:p>
    <w:p>
      <w:pPr>
        <w:pStyle w:val="Normal"/>
        <w:rPr/>
      </w:pPr>
      <w:r>
        <w:rPr/>
        <w:t>[[@Bible:2Ch 10:7 ]][[10:7 &gt;&gt; 2Ch 10:7]] {{field-on:Bible}} И говориха му и рекоха: Ако се поведеш благосклонно към тези люде, и им угодиш, и им говориш добри думи, тогаз ще ти бъдат раби за всегда. {{field-off:Bible}}</w:t>
      </w:r>
    </w:p>
    <w:p>
      <w:pPr>
        <w:pStyle w:val="Normal"/>
        <w:rPr/>
      </w:pPr>
      <w:r>
        <w:rPr/>
        <w:t>[[@Bible:2Ch 10:8 ]][[10:8 &gt;&gt; 2Ch 10:8]] {{field-on:Bible}} Но той отхвърли съвета на старейшините що му дадоха, и съветва се с младите, възпитаните с него, и предстоещите пред него. {{field-off:Bible}}</w:t>
      </w:r>
    </w:p>
    <w:p>
      <w:pPr>
        <w:pStyle w:val="Normal"/>
        <w:rPr/>
      </w:pPr>
      <w:r>
        <w:rPr/>
        <w:t>[[@Bible:2Ch 10:9 ]][[10:9 &gt;&gt; 2Ch 10:9]] {{field-on:Bible}} И рече им: Що ме съветвате вие да отговоря на тези люде които ми говориха и рекоха: Олекчи ярема, който отец ти наложи върх нас? {{field-off:Bible}}</w:t>
      </w:r>
    </w:p>
    <w:p>
      <w:pPr>
        <w:pStyle w:val="Normal"/>
        <w:rPr/>
      </w:pPr>
      <w:r>
        <w:rPr/>
        <w:t>[[@Bible:2Ch 10:10 ]][[10:10 &gt;&gt; 2Ch 10:10]] {{field-on:Bible}} И говориха му младите, възпитаните с него, и рекоха: Така ще говориш на тези люде които ти говориха и рекоха: Отец ти направи тежък ярема ни, но ти го олекчи нам, - така ще им речеш: Малкият ми пръст ще бъде по-дебел от чреслата на отца ми. {{field-off:Bible}}</w:t>
      </w:r>
    </w:p>
    <w:p>
      <w:pPr>
        <w:pStyle w:val="Normal"/>
        <w:rPr/>
      </w:pPr>
      <w:r>
        <w:rPr/>
        <w:t>[[@Bible:2Ch 10:11 ]][[10:11 &gt;&gt; 2Ch 10:11]] {{field-on:Bible}} Сега прочее, отец ми натовари на вас тежък ярем, а аз ще направя по-тежък ярема ви; отец ми ви наказа с бичове, а аз ще ви накажа съ скорпии. {{field-off:Bible}}</w:t>
      </w:r>
    </w:p>
    <w:p>
      <w:pPr>
        <w:pStyle w:val="Normal"/>
        <w:rPr/>
      </w:pPr>
      <w:r>
        <w:rPr/>
        <w:t>[[@Bible:2Ch 10:12 ]][[10:12 &gt;&gt; 2Ch 10:12]] {{field-on:Bible}} И дойде Иеровоам и всичките люде при Ровоама в третия ден както бе говорил царят и рекъл: Върнете се при мене в третия ден. {{field-off:Bible}}</w:t>
      </w:r>
    </w:p>
    <w:p>
      <w:pPr>
        <w:pStyle w:val="Normal"/>
        <w:rPr/>
      </w:pPr>
      <w:r>
        <w:rPr/>
        <w:t>[[@Bible:2Ch 10:13 ]][[10:13 &gt;&gt; 2Ch 10:13]] {{field-on:Bible}} И отговори им царят жестоко, и остави цар Ровоам съвета на старейшините. {{field-off:Bible}}</w:t>
      </w:r>
    </w:p>
    <w:p>
      <w:pPr>
        <w:pStyle w:val="Normal"/>
        <w:rPr/>
      </w:pPr>
      <w:r>
        <w:rPr/>
        <w:t>[[@Bible:2Ch 10:14 ]][[10:14 &gt;&gt; 2Ch 10:14]] {{field-on:Bible}} И говори им според съвета на младите, е рече: Отец ми направи тежък ярема ви, но аз ще приложа на него, отец ми ви наказа с бичове, но аз ще ви накажа съ скорпии. {{field-off:Bible}}</w:t>
      </w:r>
    </w:p>
    <w:p>
      <w:pPr>
        <w:pStyle w:val="Normal"/>
        <w:rPr/>
      </w:pPr>
      <w:r>
        <w:rPr/>
        <w:t>[[@Bible:2Ch 10:15 ]][[10:15 &gt;&gt; 2Ch 10:15]] {{field-on:Bible}} И не послуша царят людете, защото това нещо биде от Бога, за да изпълни Господ словото си което говори чрез Ахия Силонеца на Иеровоама Наватовия син. {{field-off:Bible}}</w:t>
      </w:r>
    </w:p>
    <w:p>
      <w:pPr>
        <w:pStyle w:val="Normal"/>
        <w:rPr/>
      </w:pPr>
      <w:r>
        <w:rPr/>
        <w:t>[[@Bible:2Ch 10:16 ]][[10:16 &gt;&gt; 2Ch 10:16]] {{field-on:Bible}} И като видя всичкий Израил че царят не ги послуша, отговориха людете на царя и рекоха: Какъв дял имаме ние в Давида? никакво наследие нямаме в Иесеевия син: всеки в шатрите си, Израилю! промисли сега, Давиде, за дома си! И отиде всичкий Израил в шатрите си. {{field-off:Bible}}</w:t>
      </w:r>
    </w:p>
    <w:p>
      <w:pPr>
        <w:pStyle w:val="Normal"/>
        <w:rPr/>
      </w:pPr>
      <w:r>
        <w:rPr/>
        <w:t>[[@Bible:2Ch 10:17 ]][[10:17 &gt;&gt; 2Ch 10:17]] {{field-on:Bible}} А за Израилевите синове които живееха в Юдините градове, Ровоам царуваше над тях. {{field-off:Bible}}</w:t>
      </w:r>
    </w:p>
    <w:p>
      <w:pPr>
        <w:pStyle w:val="Normal"/>
        <w:rPr/>
      </w:pPr>
      <w:r>
        <w:rPr/>
        <w:t>[[@Bible:2Ch 10:18 ]][[10:18 &gt;&gt; 2Ch 10:18]] {{field-on:Bible}} И проводи цар Ровоам Адорама, който бе над данъците; а Израилевите синове го биха с камене, и умря. Заради това прибърза цар Ровоам да възлезе на колесницата за да побегне в Ерусалим. {{field-off:Bible}}</w:t>
      </w:r>
    </w:p>
    <w:p>
      <w:pPr>
        <w:pStyle w:val="Normal"/>
        <w:rPr/>
      </w:pPr>
      <w:r>
        <w:rPr/>
        <w:t>[[@Bible:2Ch 10:19 ]][[10:19 &gt;&gt; 2Ch 10:19]] {{field-on:Bible}} Така отстъпи Израил от Давидовия дом дори до този ден. {{field-off:Bible}}</w:t>
      </w:r>
    </w:p>
    <w:p>
      <w:pPr>
        <w:pStyle w:val="Heading2"/>
        <w:rPr/>
      </w:pPr>
      <w:r>
        <w:rPr/>
        <w:t>Глава 11</w:t>
      </w:r>
    </w:p>
    <w:p>
      <w:pPr>
        <w:pStyle w:val="Normal"/>
        <w:rPr/>
      </w:pPr>
      <w:r>
        <w:rPr/>
        <w:t>[[@Bible:2Ch 11:1 ]][[11:1 &gt;&gt; 2Ch 11:1]] {{field-on:Bible}} И като дойде Ровоам в Ерусалим, събра Юдиния и Вениаминовия дом сто и осемдесет тисящи избрани ратници за да направят бой против Израиля за да възвърнат царството Ровоаму. {{field-off:Bible}}</w:t>
      </w:r>
    </w:p>
    <w:p>
      <w:pPr>
        <w:pStyle w:val="Normal"/>
        <w:rPr/>
      </w:pPr>
      <w:r>
        <w:rPr/>
        <w:t>[[@Bible:2Ch 11:2 ]][[11:2 &gt;&gt; 2Ch 11:2]] {{field-on:Bible}} Биде обаче слово Господне към Семаия человека Божия и рече: {{field-off:Bible}}</w:t>
      </w:r>
    </w:p>
    <w:p>
      <w:pPr>
        <w:pStyle w:val="Normal"/>
        <w:rPr/>
      </w:pPr>
      <w:r>
        <w:rPr/>
        <w:t>[[@Bible:2Ch 11:3 ]][[11:3 &gt;&gt; 2Ch 11:3]] {{field-on:Bible}} Говори на Ровоама Соломоновия син, Юдиния цар, и на всичкия Израил в Юда и въ Вениамин, и кажи. {{field-off:Bible}}</w:t>
      </w:r>
    </w:p>
    <w:p>
      <w:pPr>
        <w:pStyle w:val="Normal"/>
        <w:rPr/>
      </w:pPr>
      <w:r>
        <w:rPr/>
        <w:t>[[@Bible:2Ch 11:4 ]][[11:4 &gt;&gt; 2Ch 11:4]] {{field-on:Bible}} Така говори Господ: Не възлизайте, нито ратувайте против братята си: върнете се всеки в дома си, защото от мене стана това нещо. И послушаха думите Господни та се върнаха, и не отидоха против Иеровоама. {{field-off:Bible}}</w:t>
      </w:r>
    </w:p>
    <w:p>
      <w:pPr>
        <w:pStyle w:val="Normal"/>
        <w:rPr/>
      </w:pPr>
      <w:r>
        <w:rPr/>
        <w:t>[[@Bible:2Ch 11:5 ]][[11:5 &gt;&gt; 2Ch 11:5]] {{field-on:Bible}} И насели се Ровоам в Ерусалим, и съгради градове съ стени в Юда. {{field-off:Bible}}</w:t>
      </w:r>
    </w:p>
    <w:p>
      <w:pPr>
        <w:pStyle w:val="Normal"/>
        <w:rPr/>
      </w:pPr>
      <w:r>
        <w:rPr/>
        <w:t>[[@Bible:2Ch 11:6 ]][[11:6 &gt;&gt; 2Ch 11:6]] {{field-on:Bible}} И съгради Витлеем, и Итам, и Текуе, {{field-off:Bible}}</w:t>
      </w:r>
    </w:p>
    <w:p>
      <w:pPr>
        <w:pStyle w:val="Normal"/>
        <w:rPr/>
      </w:pPr>
      <w:r>
        <w:rPr/>
        <w:t>[[@Bible:2Ch 11:7 ]][[11:7 &gt;&gt; 2Ch 11:7]] {{field-on:Bible}} и Ветсур, и Сохо, и Одолам, {{field-off:Bible}}</w:t>
      </w:r>
    </w:p>
    <w:p>
      <w:pPr>
        <w:pStyle w:val="Normal"/>
        <w:rPr/>
      </w:pPr>
      <w:r>
        <w:rPr/>
        <w:t>[[@Bible:2Ch 11:8 ]][[11:8 &gt;&gt; 2Ch 11:8]] {{field-on:Bible}} и Гет, и Мариса, и Зиф, {{field-off:Bible}}</w:t>
      </w:r>
    </w:p>
    <w:p>
      <w:pPr>
        <w:pStyle w:val="Normal"/>
        <w:rPr/>
      </w:pPr>
      <w:r>
        <w:rPr/>
        <w:t>[[@Bible:2Ch 11:9 ]][[11:9 &gt;&gt; 2Ch 11:9]] {{field-on:Bible}} и Адораим, и Лахис, и Азика, {{field-off:Bible}}</w:t>
      </w:r>
    </w:p>
    <w:p>
      <w:pPr>
        <w:pStyle w:val="Normal"/>
        <w:rPr/>
      </w:pPr>
      <w:r>
        <w:rPr/>
        <w:t>[[@Bible:2Ch 11:10 ]][[11:10 &gt;&gt; 2Ch 11:10]] {{field-on:Bible}} и Сарая, и Еалон, и Хеврон, които са в Юда и въ Вениамин, оградени градове. {{field-off:Bible}}</w:t>
      </w:r>
    </w:p>
    <w:p>
      <w:pPr>
        <w:pStyle w:val="Normal"/>
        <w:rPr/>
      </w:pPr>
      <w:r>
        <w:rPr/>
        <w:t>[[@Bible:2Ch 11:11 ]][[11:11 &gt;&gt; 2Ch 11:11]] {{field-on:Bible}} И укрепи стражите, и тури в тях войводи, и влагалища за храна и елей и вино. {{field-off:Bible}}</w:t>
      </w:r>
    </w:p>
    <w:p>
      <w:pPr>
        <w:pStyle w:val="Normal"/>
        <w:rPr/>
      </w:pPr>
      <w:r>
        <w:rPr/>
        <w:t>[[@Bible:2Ch 11:12 ]][[11:12 &gt;&gt; 2Ch 11:12]] {{field-on:Bible}} И въ всеки град тури щитове и копия, и укрепи ги твърде много. И под него бяха Юда и Вениамин. {{field-off:Bible}}</w:t>
      </w:r>
    </w:p>
    <w:p>
      <w:pPr>
        <w:pStyle w:val="Normal"/>
        <w:rPr/>
      </w:pPr>
      <w:r>
        <w:rPr/>
        <w:t>[[@Bible:2Ch 11:13 ]][[11:13 &gt;&gt; 2Ch 11:13]] {{field-on:Bible}} И свещениците и Левитите които бяха в всичкия Израил събраха се при него от всичките си предели. {{field-off:Bible}}</w:t>
      </w:r>
    </w:p>
    <w:p>
      <w:pPr>
        <w:pStyle w:val="Normal"/>
        <w:rPr/>
      </w:pPr>
      <w:r>
        <w:rPr/>
        <w:t>[[@Bible:2Ch 11:14 ]][[11:14 &gt;&gt; 2Ch 11:14]] {{field-on:Bible}} Защото Левитите оставиха предградията си и стяжанията си та дойдоха в Юда и в Ерусалим; понеже Иеровоам и синовете му бяха ги изпъдили от да свещенствуват Господу. {{field-off:Bible}}</w:t>
      </w:r>
    </w:p>
    <w:p>
      <w:pPr>
        <w:pStyle w:val="Normal"/>
        <w:rPr/>
      </w:pPr>
      <w:r>
        <w:rPr/>
        <w:t>[[@Bible:2Ch 11:15 ]][[11:15 &gt;&gt; 2Ch 11:15]] {{field-on:Bible}} (И постави си той свещеници за високите места, и за бесовете, и за телетата които направи.) {{field-off:Bible}}</w:t>
      </w:r>
    </w:p>
    <w:p>
      <w:pPr>
        <w:pStyle w:val="Normal"/>
        <w:rPr/>
      </w:pPr>
      <w:r>
        <w:rPr/>
        <w:t>[[@Bible:2Ch 11:16 ]][[11:16 &gt;&gt; 2Ch 11:16]] {{field-on:Bible}} И след тях, колкото от всичките Израилеви племена дадоха сърдцата си да търсят Господа Бога Израилева дойдоха в Ерусалим за да жъртвуват Господу Богу на отците си. {{field-off:Bible}}</w:t>
      </w:r>
    </w:p>
    <w:p>
      <w:pPr>
        <w:pStyle w:val="Normal"/>
        <w:rPr/>
      </w:pPr>
      <w:r>
        <w:rPr/>
        <w:t>[[@Bible:2Ch 11:17 ]][[11:17 &gt;&gt; 2Ch 11:17]] {{field-on:Bible}} И укрепиха Юдиното царство, и укрепиха Ровоама Соломоновия син, три години, защото три години ходиха в пътя на Давида и на Соломона. {{field-off:Bible}}</w:t>
      </w:r>
    </w:p>
    <w:p>
      <w:pPr>
        <w:pStyle w:val="Normal"/>
        <w:rPr/>
      </w:pPr>
      <w:r>
        <w:rPr/>
        <w:t>[[@Bible:2Ch 11:18 ]][[11:18 &gt;&gt; 2Ch 11:18]] {{field-on:Bible}} И взе си Ровоам жена Маелета дъщеря на Иеримота Давидовия син, и Авихаила дъщеря на Елиава Иесеевия син, {{field-off:Bible}}</w:t>
      </w:r>
    </w:p>
    <w:p>
      <w:pPr>
        <w:pStyle w:val="Normal"/>
        <w:rPr/>
      </w:pPr>
      <w:r>
        <w:rPr/>
        <w:t>[[@Bible:2Ch 11:19 ]][[11:19 &gt;&gt; 2Ch 11:19]] {{field-on:Bible}} която му роди синове: Иеуса, и Самария, и Заама. {{field-off:Bible}}</w:t>
      </w:r>
    </w:p>
    <w:p>
      <w:pPr>
        <w:pStyle w:val="Normal"/>
        <w:rPr/>
      </w:pPr>
      <w:r>
        <w:rPr/>
        <w:t>[[@Bible:2Ch 11:20 ]][[11:20 &gt;&gt; 2Ch 11:20]] {{field-on:Bible}} А подир нея взе Мааха Авесаломовата дъщеря, която му роди Авия, и Атая, и Зиза и Селомита. {{field-off:Bible}}</w:t>
      </w:r>
    </w:p>
    <w:p>
      <w:pPr>
        <w:pStyle w:val="Normal"/>
        <w:rPr/>
      </w:pPr>
      <w:r>
        <w:rPr/>
        <w:t>[[@Bible:2Ch 11:21 ]][[11:21 &gt;&gt; 2Ch 11:21]] {{field-on:Bible}} И възлюби Ровоам Мааха Авесаломовата дъщеря повече от всичките си жени и от наложниците си; (защото взе осемнадесет жени и шестдесет наложници, и роди двадесет и осем синове и шестдесет дъщери;) {{field-off:Bible}}</w:t>
      </w:r>
    </w:p>
    <w:p>
      <w:pPr>
        <w:pStyle w:val="Normal"/>
        <w:rPr/>
      </w:pPr>
      <w:r>
        <w:rPr/>
        <w:t>[[@Bible:2Ch 11:22 ]][[11:22 &gt;&gt; 2Ch 11:22]] {{field-on:Bible}} и постави Ровоам Авия син на Мааха княз да началствува над братята си, защото мислеше да го направи цар. {{field-off:Bible}}</w:t>
      </w:r>
    </w:p>
    <w:p>
      <w:pPr>
        <w:pStyle w:val="Normal"/>
        <w:rPr/>
      </w:pPr>
      <w:r>
        <w:rPr/>
        <w:t>[[@Bible:2Ch 11:23 ]][[11:23 &gt;&gt; 2Ch 11:23]] {{field-on:Bible}} И разумно като правеше, разсея всичките си синове по всичките Юдини и Вениаминови места, въ всеки ограден град, и даде им храна с изобилие. И поиска много жени. {{field-off:Bible}}</w:t>
      </w:r>
    </w:p>
    <w:p>
      <w:pPr>
        <w:pStyle w:val="Heading2"/>
        <w:rPr/>
      </w:pPr>
      <w:r>
        <w:rPr/>
        <w:t>Глава 12</w:t>
      </w:r>
    </w:p>
    <w:p>
      <w:pPr>
        <w:pStyle w:val="Normal"/>
        <w:rPr/>
      </w:pPr>
      <w:r>
        <w:rPr/>
        <w:t>[[@Bible:2Ch 12:1 ]][[12:1 &gt;&gt; 2Ch 12:1]] {{field-on:Bible}} И като утвърди Ровоам царството си и се укрепи, остави закона Господен и всичкий Израил с него. {{field-off:Bible}}</w:t>
      </w:r>
    </w:p>
    <w:p>
      <w:pPr>
        <w:pStyle w:val="Normal"/>
        <w:rPr/>
      </w:pPr>
      <w:r>
        <w:rPr/>
        <w:t>[[@Bible:2Ch 12:2 ]][[12:2 &gt;&gt; 2Ch 12:2]] {{field-on:Bible}} И в петото лето на Ровоамовото царство Сисак Египетският цар възлезе против Ерусалим, (понеже направиха беззаконие пред Господа,) {{field-off:Bible}}</w:t>
      </w:r>
    </w:p>
    <w:p>
      <w:pPr>
        <w:pStyle w:val="Normal"/>
        <w:rPr/>
      </w:pPr>
      <w:r>
        <w:rPr/>
        <w:t>[[@Bible:2Ch 12:3 ]][[12:3 &gt;&gt; 2Ch 12:3]] {{field-on:Bible}} с тисяща и двесте колесници и шестдесет тисящи конници; и людете които дойдоха с него от Египет бяха безбройни, Ливийци, Сукияни, и Етиопяни. {{field-off:Bible}}</w:t>
      </w:r>
    </w:p>
    <w:p>
      <w:pPr>
        <w:pStyle w:val="Normal"/>
        <w:rPr/>
      </w:pPr>
      <w:r>
        <w:rPr/>
        <w:t>[[@Bible:2Ch 12:4 ]][[12:4 &gt;&gt; 2Ch 12:4]] {{field-on:Bible}} И като превзе Юдините оградени градове дойде до Ерусалим. {{field-off:Bible}}</w:t>
      </w:r>
    </w:p>
    <w:p>
      <w:pPr>
        <w:pStyle w:val="Normal"/>
        <w:rPr/>
      </w:pPr>
      <w:r>
        <w:rPr/>
        <w:t>[[@Bible:2Ch 12:5 ]][[12:5 &gt;&gt; 2Ch 12:5]] {{field-on:Bible}} Тогаз пророк Семаия дойде при Ровоама и при князовете на Юда що бяха се събрали в Ерусалим поради страха от Сисака та им рече: Така говори Господ: Вие ме оставихте; за това ви оставям и аз в ръката на Сисака. {{field-off:Bible}}</w:t>
      </w:r>
    </w:p>
    <w:p>
      <w:pPr>
        <w:pStyle w:val="Normal"/>
        <w:rPr/>
      </w:pPr>
      <w:r>
        <w:rPr/>
        <w:t>[[@Bible:2Ch 12:6 ]][[12:6 &gt;&gt; 2Ch 12:6]] {{field-on:Bible}} И смириха се Израилевите князове и царят, и говореха: Праведен е Господ. {{field-off:Bible}}</w:t>
      </w:r>
    </w:p>
    <w:p>
      <w:pPr>
        <w:pStyle w:val="Normal"/>
        <w:rPr/>
      </w:pPr>
      <w:r>
        <w:rPr/>
        <w:t>[[@Bible:2Ch 12:7 ]][[12:7 &gt;&gt; 2Ch 12:7]] {{field-on:Bible}} И когато видя Господ че се смириха, биде слово Господне към Семаия и казваше: Те се смириха: няма да ги изтребя, но ще им дам някакво избавление; и яростта ми няма да се излее върх Ерусалим чрез Сисаковата ръка. {{field-off:Bible}}</w:t>
      </w:r>
    </w:p>
    <w:p>
      <w:pPr>
        <w:pStyle w:val="Normal"/>
        <w:rPr/>
      </w:pPr>
      <w:r>
        <w:rPr/>
        <w:t>[[@Bible:2Ch 12:8 ]][[12:8 &gt;&gt; 2Ch 12:8]] {{field-on:Bible}} Но ще му станат раби, за да познаят слугуването на мене и слугуването на земните царства. {{field-off:Bible}}</w:t>
      </w:r>
    </w:p>
    <w:p>
      <w:pPr>
        <w:pStyle w:val="Normal"/>
        <w:rPr/>
      </w:pPr>
      <w:r>
        <w:rPr/>
        <w:t>[[@Bible:2Ch 12:9 ]][[12:9 &gt;&gt; 2Ch 12:9]] {{field-on:Bible}} И възлезе Сисак Египетският цар против Ерусалим та взе съкровищата на дома Господен и съкровищата на царския дом: всичко взе; взе още златните щитове които направи Соломон. {{field-off:Bible}}</w:t>
      </w:r>
    </w:p>
    <w:p>
      <w:pPr>
        <w:pStyle w:val="Normal"/>
        <w:rPr/>
      </w:pPr>
      <w:r>
        <w:rPr/>
        <w:t>[[@Bible:2Ch 12:10 ]][[12:10 &gt;&gt; 2Ch 12:10]] {{field-on:Bible}} А вместо тях направи цар Ровоам медни щитове, и предаде ги в ръцете на началниците на телохранителите които вардеха входа на царския дом. {{field-off:Bible}}</w:t>
      </w:r>
    </w:p>
    <w:p>
      <w:pPr>
        <w:pStyle w:val="Normal"/>
        <w:rPr/>
      </w:pPr>
      <w:r>
        <w:rPr/>
        <w:t>[[@Bible:2Ch 12:11 ]][[12:11 &gt;&gt; 2Ch 12:11]] {{field-on:Bible}} И когато влазяше царят в дома Господен, телохранителите дохождаха та ги вземаха, и пак ги доносяха в жилището на телохранителите. {{field-off:Bible}}</w:t>
      </w:r>
    </w:p>
    <w:p>
      <w:pPr>
        <w:pStyle w:val="Normal"/>
        <w:rPr/>
      </w:pPr>
      <w:r>
        <w:rPr/>
        <w:t>[[@Bible:2Ch 12:12 ]][[12:12 &gt;&gt; 2Ch 12:12]] {{field-on:Bible}} И като се смири, повърна се от него гневът Господен за да го не разори конечно; защото имаше още добри неща в Юда. {{field-off:Bible}}</w:t>
      </w:r>
    </w:p>
    <w:p>
      <w:pPr>
        <w:pStyle w:val="Normal"/>
        <w:rPr/>
      </w:pPr>
      <w:r>
        <w:rPr/>
        <w:t>[[@Bible:2Ch 12:13 ]][[12:13 &gt;&gt; 2Ch 12:13]] {{field-on:Bible}} И укрепи се цар Ровоам в Ерусалим, и царуваше; защото Ровоам бе на възраст четиридесет и една година когато се въцари, и царува седемнадесет години в Ерусалим, в града който Господ избра от всичките Израилеви племена за да положи името си там. И името на майка му бе Наама Амонка. {{field-off:Bible}}</w:t>
      </w:r>
    </w:p>
    <w:p>
      <w:pPr>
        <w:pStyle w:val="Normal"/>
        <w:rPr/>
      </w:pPr>
      <w:r>
        <w:rPr/>
        <w:t>[[@Bible:2Ch 12:14 ]][[12:14 &gt;&gt; 2Ch 12:14]] {{field-on:Bible}} И стори зло, понеже не оправи сърдцето си за да търси Господа. {{field-off:Bible}}</w:t>
      </w:r>
    </w:p>
    <w:p>
      <w:pPr>
        <w:pStyle w:val="Normal"/>
        <w:rPr/>
      </w:pPr>
      <w:r>
        <w:rPr/>
        <w:t>[[@Bible:2Ch 12:15 ]][[12:15 &gt;&gt; 2Ch 12:15]] {{field-on:Bible}} А деянията на Ровоама, първите и последните, не са ли писани в Книгата на Семаия пророка и на Идо гледача в родословията? А имаше всякога боеве между Ровоама и Иеровоама. {{field-off:Bible}}</w:t>
      </w:r>
    </w:p>
    <w:p>
      <w:pPr>
        <w:pStyle w:val="Normal"/>
        <w:rPr/>
      </w:pPr>
      <w:r>
        <w:rPr/>
        <w:t>[[@Bible:2Ch 12:16 ]][[12:16 &gt;&gt; 2Ch 12:16]] {{field-on:Bible}} И заспа Ровоам с отците си, и погребе се в Давидовия град; и въцари се вместо него Авия син му. {{field-off:Bible}}</w:t>
      </w:r>
    </w:p>
    <w:p>
      <w:pPr>
        <w:pStyle w:val="Heading2"/>
        <w:rPr/>
      </w:pPr>
      <w:r>
        <w:rPr/>
        <w:t>Глава 13</w:t>
      </w:r>
    </w:p>
    <w:p>
      <w:pPr>
        <w:pStyle w:val="Normal"/>
        <w:rPr/>
      </w:pPr>
      <w:r>
        <w:rPr/>
        <w:t>[[@Bible:2Ch 13:1 ]][[13:1 &gt;&gt; 2Ch 13:1]] {{field-on:Bible}} И въцари се Авия над Юда в осемнадесетото лето на цар Иеровоама. {{field-off:Bible}}</w:t>
      </w:r>
    </w:p>
    <w:p>
      <w:pPr>
        <w:pStyle w:val="Normal"/>
        <w:rPr/>
      </w:pPr>
      <w:r>
        <w:rPr/>
        <w:t>[[@Bible:2Ch 13:2 ]][[13:2 &gt;&gt; 2Ch 13:2]] {{field-on:Bible}} Три години царува в Ерусалим. А името на майка му бе Михаия, дъщеря на Уриила от Гавая. И имаше бран между Авия и Иеровоама. {{field-off:Bible}}</w:t>
      </w:r>
    </w:p>
    <w:p>
      <w:pPr>
        <w:pStyle w:val="Normal"/>
        <w:rPr/>
      </w:pPr>
      <w:r>
        <w:rPr/>
        <w:t>[[@Bible:2Ch 13:3 ]][[13:3 &gt;&gt; 2Ch 13:3]] {{field-on:Bible}} И опълчи се Авия на бой с войска от силни ратници, четиристотин тисящи избрани мъже; а Иеровоам се опълчи на бой против него с осемстотин тисящи избрани мъже, силни с крепост. {{field-off:Bible}}</w:t>
      </w:r>
    </w:p>
    <w:p>
      <w:pPr>
        <w:pStyle w:val="Normal"/>
        <w:rPr/>
      </w:pPr>
      <w:r>
        <w:rPr/>
        <w:t>[[@Bible:2Ch 13:4 ]][[13:4 &gt;&gt; 2Ch 13:4]] {{field-on:Bible}} И застана Авия на хълма Семараим, който е в гората Ефрем, и рече: чуйте ме, Иеровоаме, и всички Израилю. {{field-off:Bible}}</w:t>
      </w:r>
    </w:p>
    <w:p>
      <w:pPr>
        <w:pStyle w:val="Normal"/>
        <w:rPr/>
      </w:pPr>
      <w:r>
        <w:rPr/>
        <w:t>[[@Bible:2Ch 13:5 ]][[13:5 &gt;&gt; 2Ch 13:5]] {{field-on:Bible}} Не трябва ли да познаете че Господ Бог Израилев даде царството над Израиля за всегда Давиду, нему и синовете му съ завет на сол? {{field-off:Bible}}</w:t>
      </w:r>
    </w:p>
    <w:p>
      <w:pPr>
        <w:pStyle w:val="Normal"/>
        <w:rPr/>
      </w:pPr>
      <w:r>
        <w:rPr/>
        <w:t>[[@Bible:2Ch 13:6 ]][[13:6 &gt;&gt; 2Ch 13:6]] {{field-on:Bible}} А Иеровоам Наватовът син, рабът на Соломона Давидовия син, стана и подигна се против господаря си. {{field-off:Bible}}</w:t>
      </w:r>
    </w:p>
    <w:p>
      <w:pPr>
        <w:pStyle w:val="Normal"/>
        <w:rPr/>
      </w:pPr>
      <w:r>
        <w:rPr/>
        <w:t>[[@Bible:2Ch 13:7 ]][[13:7 &gt;&gt; 2Ch 13:7]] {{field-on:Bible}} И събраха се при него нищожни и лоши человеци та се укрепиха против Ровоама Соломоновия син когато бе Ровоам бе млад и с меко сърдце и не можеше да устои против тях. {{field-off:Bible}}</w:t>
      </w:r>
    </w:p>
    <w:p>
      <w:pPr>
        <w:pStyle w:val="Normal"/>
        <w:rPr/>
      </w:pPr>
      <w:r>
        <w:rPr/>
        <w:t>[[@Bible:2Ch 13:8 ]][[13:8 &gt;&gt; 2Ch 13:8]] {{field-on:Bible}} И сега вие казвате да станете против царството на Господа което е в ръцете на Давидовите синове, защото сте голямо множество, и имате съ себе си златни телета които Иеровоам ви направи за богове. {{field-off:Bible}}</w:t>
      </w:r>
    </w:p>
    <w:p>
      <w:pPr>
        <w:pStyle w:val="Normal"/>
        <w:rPr/>
      </w:pPr>
      <w:r>
        <w:rPr/>
        <w:t>[[@Bible:2Ch 13:9 ]][[13:9 &gt;&gt; 2Ch 13:9]] {{field-on:Bible}} Не отхвърлихте ли свещениците Господни, Аароновите синове и Левитите, и не направихте ли си свещеници според народите на другите земи? Всеки който прихожда да се освети с теле и седем овна става свещеник на онези които не са богове. {{field-off:Bible}}</w:t>
      </w:r>
    </w:p>
    <w:p>
      <w:pPr>
        <w:pStyle w:val="Normal"/>
        <w:rPr/>
      </w:pPr>
      <w:r>
        <w:rPr/>
        <w:t>[[@Bible:2Ch 13:10 ]][[13:10 &gt;&gt; 2Ch 13:10]] {{field-on:Bible}} А за нас, Иеова е Бог наш, и не оставяме го; и свещениците които служат Господу са Ааронови синове, и Левитите върх служенето; {{field-off:Bible}}</w:t>
      </w:r>
    </w:p>
    <w:p>
      <w:pPr>
        <w:pStyle w:val="Normal"/>
        <w:rPr/>
      </w:pPr>
      <w:r>
        <w:rPr/>
        <w:t>[[@Bible:2Ch 13:11 ]][[13:11 &gt;&gt; 2Ch 13:11]] {{field-on:Bible}} и всяка заран и всяка вечер горят пред Господа всесъжения и благовонен темян, и нареждат хлябовете на предложението върху чистата трапеза, и златния светилник и светилата му за да гори всяка вечер; защото ние пазим стражата на Господа Бога нашего; вие обаче го оставихте. {{field-off:Bible}}</w:t>
      </w:r>
    </w:p>
    <w:p>
      <w:pPr>
        <w:pStyle w:val="Normal"/>
        <w:rPr/>
      </w:pPr>
      <w:r>
        <w:rPr/>
        <w:t>[[@Bible:2Ch 13:12 ]][[13:12 &gt;&gt; 2Ch 13:12]] {{field-on:Bible}} И, ето, Бог сам е с нас глава, и свещениците му с възклицателни тръби за да възклицават против вас. Синове Израилеви, не ратувайте против Господа Бога на отците си; защото няма да успеете. {{field-off:Bible}}</w:t>
      </w:r>
    </w:p>
    <w:p>
      <w:pPr>
        <w:pStyle w:val="Normal"/>
        <w:rPr/>
      </w:pPr>
      <w:r>
        <w:rPr/>
        <w:t>[[@Bible:2Ch 13:13 ]][[13:13 &gt;&gt; 2Ch 13:13]] {{field-on:Bible}} А Иеровоам направи засадата да обиколи за да иде изотзад им, и те бяха пред лицето на Юда, а засадата зад тях. {{field-off:Bible}}</w:t>
      </w:r>
    </w:p>
    <w:p>
      <w:pPr>
        <w:pStyle w:val="Normal"/>
        <w:rPr/>
      </w:pPr>
      <w:r>
        <w:rPr/>
        <w:t>[[@Bible:2Ch 13:14 ]][[13:14 &gt;&gt; 2Ch 13:14]] {{field-on:Bible}} И като разгледа Юда, ето, боят бе и отпред и отзад; и извикаха към Господа, и свещениците възтръбиха с тръбите. {{field-off:Bible}}</w:t>
      </w:r>
    </w:p>
    <w:p>
      <w:pPr>
        <w:pStyle w:val="Normal"/>
        <w:rPr/>
      </w:pPr>
      <w:r>
        <w:rPr/>
        <w:t>[[@Bible:2Ch 13:15 ]][[13:15 &gt;&gt; 2Ch 13:15]] {{field-on:Bible}} Тогаз Юдините мъже възкликнаха; и като възкликнаха Юдините мъже, Бог порази Иеровоама и всичкия Израил пред Авия и Юда. {{field-off:Bible}}</w:t>
      </w:r>
    </w:p>
    <w:p>
      <w:pPr>
        <w:pStyle w:val="Normal"/>
        <w:rPr/>
      </w:pPr>
      <w:r>
        <w:rPr/>
        <w:t>[[@Bible:2Ch 13:16 ]][[13:16 &gt;&gt; 2Ch 13:16]] {{field-on:Bible}} И бягаха Израилевите синове от лицето на Юда; и предаде ги Бог в ръката им. {{field-off:Bible}}</w:t>
      </w:r>
    </w:p>
    <w:p>
      <w:pPr>
        <w:pStyle w:val="Normal"/>
        <w:rPr/>
      </w:pPr>
      <w:r>
        <w:rPr/>
        <w:t>[[@Bible:2Ch 13:17 ]][[13:17 &gt;&gt; 2Ch 13:17]] {{field-on:Bible}} И направиха Авия и неговите люде голямо поразение в тях; и паднаха смъртно ранени от Израиля петстотин тисящи избрани мъже. {{field-off:Bible}}</w:t>
      </w:r>
    </w:p>
    <w:p>
      <w:pPr>
        <w:pStyle w:val="Normal"/>
        <w:rPr/>
      </w:pPr>
      <w:r>
        <w:rPr/>
        <w:t>[[@Bible:2Ch 13:18 ]][[13:18 &gt;&gt; 2Ch 13:18]] {{field-on:Bible}} И смириха се Израилевите синове в онова време; а Юдините синове се преукрепиха, понеже туриха надежда на Господа Бога на отците си. {{field-off:Bible}}</w:t>
      </w:r>
    </w:p>
    <w:p>
      <w:pPr>
        <w:pStyle w:val="Normal"/>
        <w:rPr/>
      </w:pPr>
      <w:r>
        <w:rPr/>
        <w:t>[[@Bible:2Ch 13:19 ]][[13:19 &gt;&gt; 2Ch 13:19]] {{field-on:Bible}} И хогна Авия след Иеровоама, и взе от него градове, Ветил и селата му, и Иесана и селата й, и Ефрон и селата му. {{field-off:Bible}}</w:t>
      </w:r>
    </w:p>
    <w:p>
      <w:pPr>
        <w:pStyle w:val="Normal"/>
        <w:rPr/>
      </w:pPr>
      <w:r>
        <w:rPr/>
        <w:t>[[@Bible:2Ch 13:20 ]][[13:20 &gt;&gt; 2Ch 13:20]] {{field-on:Bible}} И в дните на Авия не придоби вече сила Иеровоам, но порази го Господ, и умря. {{field-off:Bible}}</w:t>
      </w:r>
    </w:p>
    <w:p>
      <w:pPr>
        <w:pStyle w:val="Normal"/>
        <w:rPr/>
      </w:pPr>
      <w:r>
        <w:rPr/>
        <w:t>[[@Bible:2Ch 13:21 ]][[13:21 &gt;&gt; 2Ch 13:21]] {{field-on:Bible}} И укрепи се Авия; и взе си четиринадесет жени, и роди двадесет и два сина и шестнадесет дъщери. {{field-off:Bible}}</w:t>
      </w:r>
    </w:p>
    <w:p>
      <w:pPr>
        <w:pStyle w:val="Normal"/>
        <w:rPr/>
      </w:pPr>
      <w:r>
        <w:rPr/>
        <w:t>[[@Bible:2Ch 13:22 ]][[13:22 &gt;&gt; 2Ch 13:22]] {{field-on:Bible}} А останалите деяния на Авия, и делата му, и словата му са писани в Повестите на Пророк Идо. {{field-off:Bible}}</w:t>
      </w:r>
    </w:p>
    <w:p>
      <w:pPr>
        <w:pStyle w:val="Heading2"/>
        <w:rPr/>
      </w:pPr>
      <w:r>
        <w:rPr/>
        <w:t>Глава 14</w:t>
      </w:r>
    </w:p>
    <w:p>
      <w:pPr>
        <w:pStyle w:val="Normal"/>
        <w:rPr/>
      </w:pPr>
      <w:r>
        <w:rPr/>
        <w:t>[[@Bible:2Ch 14:1 ]][[14:1 &gt;&gt; 2Ch 14:1]] {{field-on:Bible}} И заспа Авия с отците си, и погребоха го в Давидовия град; а вместо него се въцари Аса син му. В неговите дни земята му се утиши десет години. {{field-off:Bible}}</w:t>
      </w:r>
    </w:p>
    <w:p>
      <w:pPr>
        <w:pStyle w:val="Normal"/>
        <w:rPr/>
      </w:pPr>
      <w:r>
        <w:rPr/>
        <w:t>[[@Bible:2Ch 14:2 ]][[14:2 &gt;&gt; 2Ch 14:2]] {{field-on:Bible}} И направи Аса което бе добро и право пред Господа Бога своего. {{field-off:Bible}}</w:t>
      </w:r>
    </w:p>
    <w:p>
      <w:pPr>
        <w:pStyle w:val="Normal"/>
        <w:rPr/>
      </w:pPr>
      <w:r>
        <w:rPr/>
        <w:t>[[@Bible:2Ch 14:3 ]][[14:3 &gt;&gt; 2Ch 14:3]] {{field-on:Bible}} Защото махна олтарите на чуждите богове и високите места, и изтроши идолите, и изсече Ашерите. {{field-off:Bible}}</w:t>
      </w:r>
    </w:p>
    <w:p>
      <w:pPr>
        <w:pStyle w:val="Normal"/>
        <w:rPr/>
      </w:pPr>
      <w:r>
        <w:rPr/>
        <w:t>[[@Bible:2Ch 14:4 ]][[14:4 &gt;&gt; 2Ch 14:4]] {{field-on:Bible}} И рече на Юда да търсят Господа Бога на отците си, и да изпълняват закона и заповедите му. {{field-off:Bible}}</w:t>
      </w:r>
    </w:p>
    <w:p>
      <w:pPr>
        <w:pStyle w:val="Normal"/>
        <w:rPr/>
      </w:pPr>
      <w:r>
        <w:rPr/>
        <w:t>[[@Bible:2Ch 14:5 ]][[14:5 &gt;&gt; 2Ch 14:5]] {{field-on:Bible}} Махна още от всичките Юдини градове високите места и кумирите на слънцето; и утиши се царството пред него. {{field-off:Bible}}</w:t>
      </w:r>
    </w:p>
    <w:p>
      <w:pPr>
        <w:pStyle w:val="Normal"/>
        <w:rPr/>
      </w:pPr>
      <w:r>
        <w:rPr/>
        <w:t>[[@Bible:2Ch 14:6 ]][[14:6 &gt;&gt; 2Ch 14:6]] {{field-on:Bible}} И съгради крепки градове в Юда, защото се утиши земята; и нямаше той бран в онези години, понеже му даде Господ покой. {{field-off:Bible}}</w:t>
      </w:r>
    </w:p>
    <w:p>
      <w:pPr>
        <w:pStyle w:val="Normal"/>
        <w:rPr/>
      </w:pPr>
      <w:r>
        <w:rPr/>
        <w:t>[[@Bible:2Ch 14:7 ]][[14:7 &gt;&gt; 2Ch 14:7]] {{field-on:Bible}} За това рече на Юда: Да съградим тези градове, и да направим за тях стени и стълпове, порти и вереи, доде сме господари на таз цемя; понеже потърсихме Господа Бога нашего, потърсихме го, и даде ни покой от всякъде. И съградиха и успяха. {{field-off:Bible}}</w:t>
      </w:r>
    </w:p>
    <w:p>
      <w:pPr>
        <w:pStyle w:val="Normal"/>
        <w:rPr/>
      </w:pPr>
      <w:r>
        <w:rPr/>
        <w:t>[[@Bible:2Ch 14:8 ]][[14:8 &gt;&gt; 2Ch 14:8]] {{field-on:Bible}} А имаше Аса воинство от Юда триста тисящи които носеха щитове и копия, а от Вениамина двесте и осемдесет тисящи стрелци които носеха щитчета: всички тези бяха силни с крепост. {{field-off:Bible}}</w:t>
      </w:r>
    </w:p>
    <w:p>
      <w:pPr>
        <w:pStyle w:val="Normal"/>
        <w:rPr/>
      </w:pPr>
      <w:r>
        <w:rPr/>
        <w:t>[[@Bible:2Ch 14:9 ]][[14:9 &gt;&gt; 2Ch 14:9]] {{field-on:Bible}} А излезе против тях Зара Етиопянинът с воинство сто тми и с триста колесници и дойде дори до Мариса. {{field-off:Bible}}</w:t>
      </w:r>
    </w:p>
    <w:p>
      <w:pPr>
        <w:pStyle w:val="Normal"/>
        <w:rPr/>
      </w:pPr>
      <w:r>
        <w:rPr/>
        <w:t>[[@Bible:2Ch 14:10 ]][[14:10 &gt;&gt; 2Ch 14:10]] {{field-on:Bible}} И излезе Аса против него, та се опълчиха на бой в дола Сефата, при Мариса. {{field-off:Bible}}</w:t>
      </w:r>
    </w:p>
    <w:p>
      <w:pPr>
        <w:pStyle w:val="Normal"/>
        <w:rPr/>
      </w:pPr>
      <w:r>
        <w:rPr/>
        <w:t>[[@Bible:2Ch 14:11 ]][[14:11 &gt;&gt; 2Ch 14:11]] {{field-on:Bible}} И извика Аса към Господа Бога своего и рече: Господи, не е нищо пред тебе да помагаш на тези които са мнозина или на тези които нямат никаква сила: помогни нам, Господи Боже наш; защото на тебе уповахме, и с твоето име идем против това множество. Господи, ти си Бог наш: да се не преукрепи человек против тебе. {{field-off:Bible}}</w:t>
      </w:r>
    </w:p>
    <w:p>
      <w:pPr>
        <w:pStyle w:val="Normal"/>
        <w:rPr/>
      </w:pPr>
      <w:r>
        <w:rPr/>
        <w:t>[[@Bible:2Ch 14:12 ]][[14:12 &gt;&gt; 2Ch 14:12]] {{field-on:Bible}} И порази Господ Етиопяните пред Аса и пред Юда; и побегнаха Етиопяните. {{field-off:Bible}}</w:t>
      </w:r>
    </w:p>
    <w:p>
      <w:pPr>
        <w:pStyle w:val="Normal"/>
        <w:rPr/>
      </w:pPr>
      <w:r>
        <w:rPr/>
        <w:t>[[@Bible:2Ch 14:13 ]][[14:13 &gt;&gt; 2Ch 14:13]] {{field-on:Bible}} А Аса и людете които бяха с него гониха ги дори до Герар; и паднаха от Етиопяните толкоз, щото не могоха вече да се съвземат, защото се изтриха пред Господа и пред неговото воинство; и взеха користи твърде много. {{field-off:Bible}}</w:t>
      </w:r>
    </w:p>
    <w:p>
      <w:pPr>
        <w:pStyle w:val="Normal"/>
        <w:rPr/>
      </w:pPr>
      <w:r>
        <w:rPr/>
        <w:t>[[@Bible:2Ch 14:14 ]][[14:14 &gt;&gt; 2Ch 14:14]] {{field-on:Bible}} И поразиха всичките градове около Герар, защото страхът Господен нападна върх тях; и оплениха всичките градове, защото имаше в тях користи твърде много. {{field-off:Bible}}</w:t>
      </w:r>
    </w:p>
    <w:p>
      <w:pPr>
        <w:pStyle w:val="Normal"/>
        <w:rPr/>
      </w:pPr>
      <w:r>
        <w:rPr/>
        <w:t>[[@Bible:2Ch 14:15 ]][[14:15 &gt;&gt; 2Ch 14:15]] {{field-on:Bible}} Поразиха още и шатрите на скотовете, и взеха много овци и камили, и върнаха се в Ерусалим. {{field-off:Bible}}</w:t>
      </w:r>
    </w:p>
    <w:p>
      <w:pPr>
        <w:pStyle w:val="Heading2"/>
        <w:rPr/>
      </w:pPr>
      <w:r>
        <w:rPr/>
        <w:t>Глава 15</w:t>
      </w:r>
    </w:p>
    <w:p>
      <w:pPr>
        <w:pStyle w:val="Normal"/>
        <w:rPr/>
      </w:pPr>
      <w:r>
        <w:rPr/>
        <w:t>[[@Bible:2Ch 15:1 ]][[15:1 &gt;&gt; 2Ch 15:1]] {{field-on:Bible}} Тогаз дойде Дух Божий на Азария Одидовия син; {{field-off:Bible}}</w:t>
      </w:r>
    </w:p>
    <w:p>
      <w:pPr>
        <w:pStyle w:val="Normal"/>
        <w:rPr/>
      </w:pPr>
      <w:r>
        <w:rPr/>
        <w:t>[[@Bible:2Ch 15:2 ]][[15:2 &gt;&gt; 2Ch 15:2]] {{field-on:Bible}} и излезе да посрещне Аса и рече му: чуйте ме, Асо и всички Юдо и Вениамине: Господ е с вас докато вие сте с него; и ако го търсите, ще се намери у вас; ако ли го оставите, ще ви остави. {{field-off:Bible}}</w:t>
      </w:r>
    </w:p>
    <w:p>
      <w:pPr>
        <w:pStyle w:val="Normal"/>
        <w:rPr/>
      </w:pPr>
      <w:r>
        <w:rPr/>
        <w:t>[[@Bible:2Ch 15:3 ]][[15:3 &gt;&gt; 2Ch 15:3]] {{field-on:Bible}} Много време стоя Израил без истиннаго Бога, и без свещеник поучаващ, и без закон; {{field-off:Bible}}</w:t>
      </w:r>
    </w:p>
    <w:p>
      <w:pPr>
        <w:pStyle w:val="Normal"/>
        <w:rPr/>
      </w:pPr>
      <w:r>
        <w:rPr/>
        <w:t>[[@Bible:2Ch 15:4 ]][[15:4 &gt;&gt; 2Ch 15:4]] {{field-on:Bible}} но когато в утеснението си се обърнаха към Господа Бога Израилева и го потърсиха, намери им се. {{field-off:Bible}}</w:t>
      </w:r>
    </w:p>
    <w:p>
      <w:pPr>
        <w:pStyle w:val="Normal"/>
        <w:rPr/>
      </w:pPr>
      <w:r>
        <w:rPr/>
        <w:t>[[@Bible:2Ch 15:5 ]][[15:5 &gt;&gt; 2Ch 15:5]] {{field-on:Bible}} И в онези времена нямаше мир на изходещия и на входещия, но бяха големи метежи между всичките жители на местата. {{field-off:Bible}}</w:t>
      </w:r>
    </w:p>
    <w:p>
      <w:pPr>
        <w:pStyle w:val="Normal"/>
        <w:rPr/>
      </w:pPr>
      <w:r>
        <w:rPr/>
        <w:t>[[@Bible:2Ch 15:6 ]][[15:6 &gt;&gt; 2Ch 15:6]] {{field-on:Bible}} И съкрушаваше се народ от народ, и град от град; защото Бог ги смущаваше с всякакво утеснение. {{field-off:Bible}}</w:t>
      </w:r>
    </w:p>
    <w:p>
      <w:pPr>
        <w:pStyle w:val="Normal"/>
        <w:rPr/>
      </w:pPr>
      <w:r>
        <w:rPr/>
        <w:t>[[@Bible:2Ch 15:7 ]][[15:7 &gt;&gt; 2Ch 15:7]] {{field-on:Bible}} А вие се укрепявайте, и да не ослабват ръцете ви; защото ще има мъзда за делото ви. {{field-off:Bible}}</w:t>
      </w:r>
    </w:p>
    <w:p>
      <w:pPr>
        <w:pStyle w:val="Normal"/>
        <w:rPr/>
      </w:pPr>
      <w:r>
        <w:rPr/>
        <w:t>[[@Bible:2Ch 15:8 ]][[15:8 &gt;&gt; 2Ch 15:8]] {{field-on:Bible}} И когато чу Аса тези думи и пророчеството на Одида пророка, укрепи се, и отмахна мерзостите от всичката земя на Юда и на Вениамина и от градовете които бе взел от гората Ефрем, и поднови олтаря Господен който е отпред на предхрамието Господне. {{field-off:Bible}}</w:t>
      </w:r>
    </w:p>
    <w:p>
      <w:pPr>
        <w:pStyle w:val="Normal"/>
        <w:rPr/>
      </w:pPr>
      <w:r>
        <w:rPr/>
        <w:t>[[@Bible:2Ch 15:9 ]][[15:9 &gt;&gt; 2Ch 15:9]] {{field-on:Bible}} И събра всичкия Юда и Вениамина, и които живееха с тях пришелци от Ефрема и Манасия и от Симеона; защото мнозина от Израиля прибягнаха при него като видяха че Господ неговий Бог бе с него. {{field-off:Bible}}</w:t>
      </w:r>
    </w:p>
    <w:p>
      <w:pPr>
        <w:pStyle w:val="Normal"/>
        <w:rPr/>
      </w:pPr>
      <w:r>
        <w:rPr/>
        <w:t>[[@Bible:2Ch 15:10 ]][[15:10 &gt;&gt; 2Ch 15:10]] {{field-on:Bible}} И събраха се в Ерусалим в третия месец, в петнадесетото лето на царуването на Аса. {{field-off:Bible}}</w:t>
      </w:r>
    </w:p>
    <w:p>
      <w:pPr>
        <w:pStyle w:val="Normal"/>
        <w:rPr/>
      </w:pPr>
      <w:r>
        <w:rPr/>
        <w:t>[[@Bible:2Ch 15:11 ]][[15:11 &gt;&gt; 2Ch 15:11]] {{field-on:Bible}} И принесоха жъртви Господу в онзи ден от користите които донесоха, седемстотин говеда и седем тисящи овци. {{field-off:Bible}}</w:t>
      </w:r>
    </w:p>
    <w:p>
      <w:pPr>
        <w:pStyle w:val="Normal"/>
        <w:rPr/>
      </w:pPr>
      <w:r>
        <w:rPr/>
        <w:t>[[@Bible:2Ch 15:12 ]][[15:12 &gt;&gt; 2Ch 15:12]] {{field-on:Bible}} И влязоха в завет да потърсят Господа Бога на отците си с всичкото си сърдце и с всичката си душа, {{field-off:Bible}}</w:t>
      </w:r>
    </w:p>
    <w:p>
      <w:pPr>
        <w:pStyle w:val="Normal"/>
        <w:rPr/>
      </w:pPr>
      <w:r>
        <w:rPr/>
        <w:t>[[@Bible:2Ch 15:13 ]][[15:13 &gt;&gt; 2Ch 15:13]] {{field-on:Bible}} и всеки който не потърси Господа Бога Израилева да се умъртвява от малък до голям, от мъж до жена. {{field-off:Bible}}</w:t>
      </w:r>
    </w:p>
    <w:p>
      <w:pPr>
        <w:pStyle w:val="Normal"/>
        <w:rPr/>
      </w:pPr>
      <w:r>
        <w:rPr/>
        <w:t>[[@Bible:2Ch 15:14 ]][[15:14 &gt;&gt; 2Ch 15:14]] {{field-on:Bible}} И заклеха се Господу с голям глас, и с възклицание, и с тръби, и с рогове. {{field-off:Bible}}</w:t>
      </w:r>
    </w:p>
    <w:p>
      <w:pPr>
        <w:pStyle w:val="Normal"/>
        <w:rPr/>
      </w:pPr>
      <w:r>
        <w:rPr/>
        <w:t>[[@Bible:2Ch 15:15 ]][[15:15 &gt;&gt; 2Ch 15:15]] {{field-on:Bible}} И всичкий Юда се развесели заради клетвата; защото се заклеха с всичкото си сърдце, и потърсиха го с всичката си воля, и намери им се. И даде им Господ покой от всякъде. {{field-off:Bible}}</w:t>
      </w:r>
    </w:p>
    <w:p>
      <w:pPr>
        <w:pStyle w:val="Normal"/>
        <w:rPr/>
      </w:pPr>
      <w:r>
        <w:rPr/>
        <w:t>[[@Bible:2Ch 15:16 ]][[15:16 &gt;&gt; 2Ch 15:16]] {{field-on:Bible}} А още и майка си Мааха отхвърли цар Аса от да е царица, понеже направи идол на Ашера; и насече Аса идола й, и стри го, и изгори го в потока Кедрон. {{field-off:Bible}}</w:t>
      </w:r>
    </w:p>
    <w:p>
      <w:pPr>
        <w:pStyle w:val="Normal"/>
        <w:rPr/>
      </w:pPr>
      <w:r>
        <w:rPr/>
        <w:t>[[@Bible:2Ch 15:17 ]][[15:17 &gt;&gt; 2Ch 15:17]] {{field-on:Bible}} Но високите места не се отмахнаха от Израиля; сърдцето обаче на Аса бе съвършено през всичките му дни. {{field-off:Bible}}</w:t>
      </w:r>
    </w:p>
    <w:p>
      <w:pPr>
        <w:pStyle w:val="Normal"/>
        <w:rPr/>
      </w:pPr>
      <w:r>
        <w:rPr/>
        <w:t>[[@Bible:2Ch 15:18 ]][[15:18 &gt;&gt; 2Ch 15:18]] {{field-on:Bible}} И донесе в дома Божий посвещенията на отца си, и своите си посвещения, сребро, и злато, и съсъди. {{field-off:Bible}}</w:t>
      </w:r>
    </w:p>
    <w:p>
      <w:pPr>
        <w:pStyle w:val="Normal"/>
        <w:rPr/>
      </w:pPr>
      <w:r>
        <w:rPr/>
        <w:t>[[@Bible:2Ch 15:19 ]][[15:19 &gt;&gt; 2Ch 15:19]] {{field-on:Bible}} И не стана бран до тридесет и петото лето на царуването на Аса. {{field-off:Bible}}</w:t>
      </w:r>
    </w:p>
    <w:p>
      <w:pPr>
        <w:pStyle w:val="Heading2"/>
        <w:rPr/>
      </w:pPr>
      <w:r>
        <w:rPr/>
        <w:t>Глава 16</w:t>
      </w:r>
    </w:p>
    <w:p>
      <w:pPr>
        <w:pStyle w:val="Normal"/>
        <w:rPr/>
      </w:pPr>
      <w:r>
        <w:rPr/>
        <w:t>[[@Bible:2Ch 16:1 ]][[16:1 &gt;&gt; 2Ch 16:1]] {{field-on:Bible}} В тридесет и шестото лето от царуването на Аса, Вааса Израилевът цар възлезе против Юда та съгради Рама, за да не оставя никого да излиза нито да влиза при Аса Юдиния цар. {{field-off:Bible}}</w:t>
      </w:r>
    </w:p>
    <w:p>
      <w:pPr>
        <w:pStyle w:val="Normal"/>
        <w:rPr/>
      </w:pPr>
      <w:r>
        <w:rPr/>
        <w:t>[[@Bible:2Ch 16:2 ]][[16:2 &gt;&gt; 2Ch 16:2]] {{field-on:Bible}} Тогаз Аса извади сребро и злато из съкровищата на дома Господен и на царския дом та проводи на Венадада Сирийския цар който живееше в Дамаск, и рече: {{field-off:Bible}}</w:t>
      </w:r>
    </w:p>
    <w:p>
      <w:pPr>
        <w:pStyle w:val="Normal"/>
        <w:rPr/>
      </w:pPr>
      <w:r>
        <w:rPr/>
        <w:t>[[@Bible:2Ch 16:3 ]][[16:3 &gt;&gt; 2Ch 16:3]] {{field-on:Bible}} Уговор има между мене и тебе и между отца би и отца ти: ето, пратих ти сребро и злато иди, развали уговора си с Вааса Израилевия цар, за да се оттегли от мене. {{field-off:Bible}}</w:t>
      </w:r>
    </w:p>
    <w:p>
      <w:pPr>
        <w:pStyle w:val="Normal"/>
        <w:rPr/>
      </w:pPr>
      <w:r>
        <w:rPr/>
        <w:t>[[@Bible:2Ch 16:4 ]][[16:4 &gt;&gt; 2Ch 16:4]] {{field-on:Bible}} И послуша Венадад цар Аса та проводи началниците на силите си против градовете на Израиля и поразиха Иион, и Дан, и Авел-маим, и всичките житници на Нефталимовите градове. {{field-off:Bible}}</w:t>
      </w:r>
    </w:p>
    <w:p>
      <w:pPr>
        <w:pStyle w:val="Normal"/>
        <w:rPr/>
      </w:pPr>
      <w:r>
        <w:rPr/>
        <w:t>[[@Bible:2Ch 16:5 ]][[16:5 &gt;&gt; 2Ch 16:5]] {{field-on:Bible}} И като чу това Вааса, престана да гради Рама, и остави делото си. {{field-off:Bible}}</w:t>
      </w:r>
    </w:p>
    <w:p>
      <w:pPr>
        <w:pStyle w:val="Normal"/>
        <w:rPr/>
      </w:pPr>
      <w:r>
        <w:rPr/>
        <w:t>[[@Bible:2Ch 16:6 ]][[16:6 &gt;&gt; 2Ch 16:6]] {{field-on:Bible}} А цар Аса взе със себе си всичкия Юда, та дигнаха каменете на Рама и дървата й с които градеше Вааса; и с тях съгради Гава и Масфа. {{field-off:Bible}}</w:t>
      </w:r>
    </w:p>
    <w:p>
      <w:pPr>
        <w:pStyle w:val="Normal"/>
        <w:rPr/>
      </w:pPr>
      <w:r>
        <w:rPr/>
        <w:t>[[@Bible:2Ch 16:7 ]][[16:7 &gt;&gt; 2Ch 16:7]] {{field-on:Bible}} А в онова време Ананий гледачът отиде при Аса Юдиния цар Аса та му рече: Понеже си уповал на Сирийския цар, и не си уповал на Господа Бога твоего, затова избегна войнството на Сирийския цар из ръката ти. {{field-off:Bible}}</w:t>
      </w:r>
    </w:p>
    <w:p>
      <w:pPr>
        <w:pStyle w:val="Normal"/>
        <w:rPr/>
      </w:pPr>
      <w:r>
        <w:rPr/>
        <w:t>[[@Bible:2Ch 16:8 ]][[16:8 &gt;&gt; 2Ch 16:8]] {{field-on:Bible}} Етиопяните и Ливианите не бяха ли голямо войнство, с многочислени колесници и конници? и понеже упова ти на Господа, предаде ги в ръката ти. {{field-off:Bible}}</w:t>
      </w:r>
    </w:p>
    <w:p>
      <w:pPr>
        <w:pStyle w:val="Normal"/>
        <w:rPr/>
      </w:pPr>
      <w:r>
        <w:rPr/>
        <w:t>[[@Bible:2Ch 16:9 ]][[16:9 &gt;&gt; 2Ch 16:9]] {{field-on:Bible}} Защото очите Господни претичат през всичката земя, за да се покаже силен за онези които имат сърдцето си съвършено към него. В това си сторил безумие; за това от нине ще имаш боеве. {{field-off:Bible}}</w:t>
      </w:r>
    </w:p>
    <w:p>
      <w:pPr>
        <w:pStyle w:val="Normal"/>
        <w:rPr/>
      </w:pPr>
      <w:r>
        <w:rPr/>
        <w:t>[[@Bible:2Ch 16:10 ]][[16:10 &gt;&gt; 2Ch 16:10]] {{field-on:Bible}} И разгневи се Аса на гледача, и тури го в тъмница, защото се разсърди против него за това. И утесни Аса няколко от людете в онова време. {{field-off:Bible}}</w:t>
      </w:r>
    </w:p>
    <w:p>
      <w:pPr>
        <w:pStyle w:val="Normal"/>
        <w:rPr/>
      </w:pPr>
      <w:r>
        <w:rPr/>
        <w:t>[[@Bible:2Ch 16:11 ]][[16:11 &gt;&gt; 2Ch 16:11]] {{field-on:Bible}} И, ето, деянията на Аса, първите и последните, ето, писани са в Книгата на Царете на Юда и на Израиля. {{field-off:Bible}}</w:t>
      </w:r>
    </w:p>
    <w:p>
      <w:pPr>
        <w:pStyle w:val="Normal"/>
        <w:rPr/>
      </w:pPr>
      <w:r>
        <w:rPr/>
        <w:t>[[@Bible:2Ch 16:12 ]][[16:12 &gt;&gt; 2Ch 16:12]] {{field-on:Bible}} А в тридесет и деветото лято на царуването на Аса хвана го болест в нозете додето стана болестта му твърде тежка; нито в болестта си обаче потърси Господа, но лекарите. {{field-off:Bible}}</w:t>
      </w:r>
    </w:p>
    <w:p>
      <w:pPr>
        <w:pStyle w:val="Normal"/>
        <w:rPr/>
      </w:pPr>
      <w:r>
        <w:rPr/>
        <w:t>[[@Bible:2Ch 16:13 ]][[16:13 &gt;&gt; 2Ch 16:13]] {{field-on:Bible}} И заспа Аса с отците си; и умря в четиридесет и първото лето на царуването си. {{field-off:Bible}}</w:t>
      </w:r>
    </w:p>
    <w:p>
      <w:pPr>
        <w:pStyle w:val="Normal"/>
        <w:rPr/>
      </w:pPr>
      <w:r>
        <w:rPr/>
        <w:t>[[@Bible:2Ch 16:14 ]][[16:14 &gt;&gt; 2Ch 16:14]] {{field-on:Bible}} И погребоха го в гроба му който си изкопа в Давидовия град, и туриха го на одър пълен с благовоние и различни мироварени аромати; и направиха за него твърде много голямо горене от аромати. {{field-off:Bible}}</w:t>
      </w:r>
    </w:p>
    <w:p>
      <w:pPr>
        <w:pStyle w:val="Heading2"/>
        <w:rPr/>
      </w:pPr>
      <w:r>
        <w:rPr/>
        <w:t>Глава 17</w:t>
      </w:r>
    </w:p>
    <w:p>
      <w:pPr>
        <w:pStyle w:val="Normal"/>
        <w:rPr/>
      </w:pPr>
      <w:r>
        <w:rPr/>
        <w:t>[[@Bible:2Ch 17:1 ]][[17:1 &gt;&gt; 2Ch 17:1]] {{field-on:Bible}} А въцари се вместо него Иосафат син му, и укрепи се против Израиля; {{field-off:Bible}}</w:t>
      </w:r>
    </w:p>
    <w:p>
      <w:pPr>
        <w:pStyle w:val="Normal"/>
        <w:rPr/>
      </w:pPr>
      <w:r>
        <w:rPr/>
        <w:t>[[@Bible:2Ch 17:2 ]][[17:2 &gt;&gt; 2Ch 17:2]] {{field-on:Bible}} И тури сили в всичките оградени Юдини градове, и постави стражи в Юдината земя и в Ефремовите градове които бе превзел Аса баща му. {{field-off:Bible}}</w:t>
      </w:r>
    </w:p>
    <w:p>
      <w:pPr>
        <w:pStyle w:val="Normal"/>
        <w:rPr/>
      </w:pPr>
      <w:r>
        <w:rPr/>
        <w:t>[[@Bible:2Ch 17:3 ]][[17:3 &gt;&gt; 2Ch 17:3]] {{field-on:Bible}} И Господ бе с Иосафата, понеже ходи в първите пътища на Давида отца си и не потърси Ваалимите, {{field-off:Bible}}</w:t>
      </w:r>
    </w:p>
    <w:p>
      <w:pPr>
        <w:pStyle w:val="Normal"/>
        <w:rPr/>
      </w:pPr>
      <w:r>
        <w:rPr/>
        <w:t>[[@Bible:2Ch 17:4 ]][[17:4 &gt;&gt; 2Ch 17:4]] {{field-on:Bible}} но Бога на отца си потърси, и в неговите заповеди ходи, а не според делата на Израиля. {{field-off:Bible}}</w:t>
      </w:r>
    </w:p>
    <w:p>
      <w:pPr>
        <w:pStyle w:val="Normal"/>
        <w:rPr/>
      </w:pPr>
      <w:r>
        <w:rPr/>
        <w:t>[[@Bible:2Ch 17:5 ]][[17:5 &gt;&gt; 2Ch 17:5]] {{field-on:Bible}} За това утвърди Господ царството в ръката му; и всичкий Юда даде дарове на Иосафата; и придоби богатство и голяма слава. {{field-off:Bible}}</w:t>
      </w:r>
    </w:p>
    <w:p>
      <w:pPr>
        <w:pStyle w:val="Normal"/>
        <w:rPr/>
      </w:pPr>
      <w:r>
        <w:rPr/>
        <w:t>[[@Bible:2Ch 17:6 ]][[17:6 &gt;&gt; 2Ch 17:6]] {{field-on:Bible}} И възвиси се сърдцето му в пътищата Господни; и още отмахна високите места и Ашерите от Юда. {{field-off:Bible}}</w:t>
      </w:r>
    </w:p>
    <w:p>
      <w:pPr>
        <w:pStyle w:val="Normal"/>
        <w:rPr/>
      </w:pPr>
      <w:r>
        <w:rPr/>
        <w:t>[[@Bible:2Ch 17:7 ]][[17:7 &gt;&gt; 2Ch 17:7]] {{field-on:Bible}} А в третото лето от царуването си проводи началниците си Венхаила, и Авдия, и Захария, и Натанаила, и Михаия за да поучават в Юдините градове, {{field-off:Bible}}</w:t>
      </w:r>
    </w:p>
    <w:p>
      <w:pPr>
        <w:pStyle w:val="Normal"/>
        <w:rPr/>
      </w:pPr>
      <w:r>
        <w:rPr/>
        <w:t>[[@Bible:2Ch 17:8 ]][[17:8 &gt;&gt; 2Ch 17:8]] {{field-on:Bible}} и с тях Левитите Семаия, и Натанаия, и Зевадия, и Асаила, и Семирамота, и Ионатана, и Адония, и Товия, и Товадония, Левитите, и с тях Елисама и Иорама свещениците. {{field-off:Bible}}</w:t>
      </w:r>
    </w:p>
    <w:p>
      <w:pPr>
        <w:pStyle w:val="Normal"/>
        <w:rPr/>
      </w:pPr>
      <w:r>
        <w:rPr/>
        <w:t>[[@Bible:2Ch 17:9 ]][[17:9 &gt;&gt; 2Ch 17:9]] {{field-on:Bible}} И поучаваха в Юда имаще съ себе си книгата на закона Господен, и обхождаха всичките Юдини градове та поучаваха людете. {{field-off:Bible}}</w:t>
      </w:r>
    </w:p>
    <w:p>
      <w:pPr>
        <w:pStyle w:val="Normal"/>
        <w:rPr/>
      </w:pPr>
      <w:r>
        <w:rPr/>
        <w:t>[[@Bible:2Ch 17:10 ]][[17:10 &gt;&gt; 2Ch 17:10]] {{field-on:Bible}} И нападна страх Господен на всичките царства на земите които бяха около Юда; и не ратуваха против Иосафата. {{field-off:Bible}}</w:t>
      </w:r>
    </w:p>
    <w:p>
      <w:pPr>
        <w:pStyle w:val="Normal"/>
        <w:rPr/>
      </w:pPr>
      <w:r>
        <w:rPr/>
        <w:t>[[@Bible:2Ch 17:11 ]][[17:11 &gt;&gt; 2Ch 17:11]] {{field-on:Bible}} И от Филистимците донесоха дарове на Иосафата, и дан сребро: Аравяните още му докараха стада, овни седем тисящи и седемстотин и ярци седем тисящи и седемстотин. {{field-off:Bible}}</w:t>
      </w:r>
    </w:p>
    <w:p>
      <w:pPr>
        <w:pStyle w:val="Normal"/>
        <w:rPr/>
      </w:pPr>
      <w:r>
        <w:rPr/>
        <w:t>[[@Bible:2Ch 17:12 ]][[17:12 &gt;&gt; 2Ch 17:12]] {{field-on:Bible}} И напредваше Иосафат и се увеличаваше твърде много; и съгради в Юда твърдели и градове на житници. {{field-off:Bible}}</w:t>
      </w:r>
    </w:p>
    <w:p>
      <w:pPr>
        <w:pStyle w:val="Normal"/>
        <w:rPr/>
      </w:pPr>
      <w:r>
        <w:rPr/>
        <w:t>[[@Bible:2Ch 17:13 ]][[17:13 &gt;&gt; 2Ch 17:13]] {{field-on:Bible}} И имаше много работа в Юдините градове, и мъже ратници, силни с крепост, в Ерусалим. {{field-off:Bible}}</w:t>
      </w:r>
    </w:p>
    <w:p>
      <w:pPr>
        <w:pStyle w:val="Normal"/>
        <w:rPr/>
      </w:pPr>
      <w:r>
        <w:rPr/>
        <w:t>[[@Bible:2Ch 17:14 ]][[17:14 &gt;&gt; 2Ch 17:14]] {{field-on:Bible}} А изчислението им бе това, според домовете на отечествията им: от Юда, тисященачалници: Адна началникът, и с него силни с крепост триста тисящи; {{field-off:Bible}}</w:t>
      </w:r>
    </w:p>
    <w:p>
      <w:pPr>
        <w:pStyle w:val="Normal"/>
        <w:rPr/>
      </w:pPr>
      <w:r>
        <w:rPr/>
        <w:t>[[@Bible:2Ch 17:15 ]][[17:15 &gt;&gt; 2Ch 17:15]] {{field-on:Bible}} И след него Иоанан началникът, и с него двесте и осемдесет тисящи; {{field-off:Bible}}</w:t>
      </w:r>
    </w:p>
    <w:p>
      <w:pPr>
        <w:pStyle w:val="Normal"/>
        <w:rPr/>
      </w:pPr>
      <w:r>
        <w:rPr/>
        <w:t>[[@Bible:2Ch 17:16 ]][[17:16 &gt;&gt; 2Ch 17:16]] {{field-on:Bible}} И след него Амасия Зехриевът син, който доброволно принесе себе си Господу, и с него двесте тисящи силни с крепост. {{field-off:Bible}}</w:t>
      </w:r>
    </w:p>
    <w:p>
      <w:pPr>
        <w:pStyle w:val="Normal"/>
        <w:rPr/>
      </w:pPr>
      <w:r>
        <w:rPr/>
        <w:t>[[@Bible:2Ch 17:17 ]][[17:17 &gt;&gt; 2Ch 17:17]] {{field-on:Bible}} А от Вениамина, силен с крепост, Елиада, и с него двесте тисящи оръжени с лъкове и щитчета. {{field-off:Bible}}</w:t>
      </w:r>
    </w:p>
    <w:p>
      <w:pPr>
        <w:pStyle w:val="Normal"/>
        <w:rPr/>
      </w:pPr>
      <w:r>
        <w:rPr/>
        <w:t>[[@Bible:2Ch 17:18 ]][[17:18 &gt;&gt; 2Ch 17:18]] {{field-on:Bible}} И след него Иозавад, и с него сто и осемдесет тисящи оръжени за бран. {{field-off:Bible}}</w:t>
      </w:r>
    </w:p>
    <w:p>
      <w:pPr>
        <w:pStyle w:val="Normal"/>
        <w:rPr/>
      </w:pPr>
      <w:r>
        <w:rPr/>
        <w:t>[[@Bible:2Ch 17:19 ]][[17:19 &gt;&gt; 2Ch 17:19]] {{field-on:Bible}} Тези бяха които слугуваха на царя, освен онези които тури царят в оградените градове в всичкия Юда. {{field-off:Bible}}</w:t>
      </w:r>
    </w:p>
    <w:p>
      <w:pPr>
        <w:pStyle w:val="Heading2"/>
        <w:rPr/>
      </w:pPr>
      <w:r>
        <w:rPr/>
        <w:t>Глава 18</w:t>
      </w:r>
    </w:p>
    <w:p>
      <w:pPr>
        <w:pStyle w:val="Normal"/>
        <w:rPr/>
      </w:pPr>
      <w:r>
        <w:rPr/>
        <w:t>[[@Bible:2Ch 18:1 ]][[18:1 &gt;&gt; 2Ch 18:1]] {{field-on:Bible}} И имаше Иосафат богатство и слава много; и направи сватовство с Ахаава. {{field-off:Bible}}</w:t>
      </w:r>
    </w:p>
    <w:p>
      <w:pPr>
        <w:pStyle w:val="Normal"/>
        <w:rPr/>
      </w:pPr>
      <w:r>
        <w:rPr/>
        <w:t>[[@Bible:2Ch 18:2 ]][[18:2 &gt;&gt; 2Ch 18:2]] {{field-on:Bible}} И след години слезе при Ахаава в Самария. И закла Ахаав овци и говеда изобилно за него и за людете които бяха с него; и предума го да възлезе в Рамот-галаад. {{field-off:Bible}}</w:t>
      </w:r>
    </w:p>
    <w:p>
      <w:pPr>
        <w:pStyle w:val="Normal"/>
        <w:rPr/>
      </w:pPr>
      <w:r>
        <w:rPr/>
        <w:t>[[@Bible:2Ch 18:3 ]][[18:3 &gt;&gt; 2Ch 18:3]] {{field-on:Bible}} И рече Ахаав Израилевът цар Ахав на Иосафата Юдиния цар: Дохождаш ли с мене в Рамот-галаад? И той му отговори: Аз съм както ти, и людете ми както твоите люде; ще бъдем с тебе в боя. {{field-off:Bible}}</w:t>
      </w:r>
    </w:p>
    <w:p>
      <w:pPr>
        <w:pStyle w:val="Normal"/>
        <w:rPr/>
      </w:pPr>
      <w:r>
        <w:rPr/>
        <w:t>[[@Bible:2Ch 18:4 ]][[18:4 &gt;&gt; 2Ch 18:4]] {{field-on:Bible}} И рече Иосафат на Израилевия цар: Попитай днес, моля, словото Господне. {{field-off:Bible}}</w:t>
      </w:r>
    </w:p>
    <w:p>
      <w:pPr>
        <w:pStyle w:val="Normal"/>
        <w:rPr/>
      </w:pPr>
      <w:r>
        <w:rPr/>
        <w:t>[[@Bible:2Ch 18:5 ]][[18:5 &gt;&gt; 2Ch 18:5]] {{field-on:Bible}} И събра Израилевът цар пророците, четиристотин мъже, та им рече: Да идем ли в Рамот-галаад за да ратуваме? или да не ида? А те рекоха: Възлез, и Бог ще го предаде в ръката на царя. {{field-off:Bible}}</w:t>
      </w:r>
    </w:p>
    <w:p>
      <w:pPr>
        <w:pStyle w:val="Normal"/>
        <w:rPr/>
      </w:pPr>
      <w:r>
        <w:rPr/>
        <w:t>[[@Bible:2Ch 18:6 ]][[18:6 &gt;&gt; 2Ch 18:6]] {{field-on:Bible}} И рече Иосафат: Няма ли тук още някой пророк Господен за да попитаме чрез него? {{field-off:Bible}}</w:t>
      </w:r>
    </w:p>
    <w:p>
      <w:pPr>
        <w:pStyle w:val="Normal"/>
        <w:rPr/>
      </w:pPr>
      <w:r>
        <w:rPr/>
        <w:t>[[@Bible:2Ch 18:7 ]][[18:7 &gt;&gt; 2Ch 18:7]] {{field-on:Bible}} И рече Израилевът цар на Иосафата: Има още един человек чрез когото можем да попитаме Господа; но аз го мразя, защото не пророчествува добре за мене, но всякога зло: Михей е, синът на Иемла. И рече Иосафат: Да не дума царят така. {{field-off:Bible}}</w:t>
      </w:r>
    </w:p>
    <w:p>
      <w:pPr>
        <w:pStyle w:val="Normal"/>
        <w:rPr/>
      </w:pPr>
      <w:r>
        <w:rPr/>
        <w:t>[[@Bible:2Ch 18:8 ]][[18:8 &gt;&gt; 2Ch 18:8]] {{field-on:Bible}} И повика Израилевът цар един скопец та рече: Доведи скоро Михея сина на Иемла. {{field-off:Bible}}</w:t>
      </w:r>
    </w:p>
    <w:p>
      <w:pPr>
        <w:pStyle w:val="Normal"/>
        <w:rPr/>
      </w:pPr>
      <w:r>
        <w:rPr/>
        <w:t>[[@Bible:2Ch 18:9 ]][[18:9 &gt;&gt; 2Ch 18:9]] {{field-on:Bible}} А Израилевът цар и Иосафата Юдинът цар седеха, всеки на престола си, облечени с одежди, и седеха на открито място при входа на Самарийската порта; и всичките пророци пророкуваха пред тях. {{field-off:Bible}}</w:t>
      </w:r>
    </w:p>
    <w:p>
      <w:pPr>
        <w:pStyle w:val="Normal"/>
        <w:rPr/>
      </w:pPr>
      <w:r>
        <w:rPr/>
        <w:t>[[@Bible:2Ch 18:10 ]][[18:10 &gt;&gt; 2Ch 18:10]] {{field-on:Bible}} И Седекия синът на Ханаана беше си направил железни рогове, и рече: Така говори Господ: С тези ще избодеш Сирийците доде ги свършиш. {{field-off:Bible}}</w:t>
      </w:r>
    </w:p>
    <w:p>
      <w:pPr>
        <w:pStyle w:val="Normal"/>
        <w:rPr/>
      </w:pPr>
      <w:r>
        <w:rPr/>
        <w:t>[[@Bible:2Ch 18:11 ]][[18:11 &gt;&gt; 2Ch 18:11]] {{field-on:Bible}} И всичките пророци пророкуваха така, и казаха: Възлез в Рамот-галаад, и ще имаш добър успех; защото Господ ще го предаде в ръката на царя. {{field-off:Bible}}</w:t>
      </w:r>
    </w:p>
    <w:p>
      <w:pPr>
        <w:pStyle w:val="Normal"/>
        <w:rPr/>
      </w:pPr>
      <w:r>
        <w:rPr/>
        <w:t>[[@Bible:2Ch 18:12 ]][[18:12 &gt;&gt; 2Ch 18:12]] {{field-on:Bible}} А вестителят който отиде да повика Михея говори му и рече: Ето, думите на пророците из едни уста са добри за царя; моля прочее и твоето слово да е както на едного от тях, и говори доброто. {{field-off:Bible}}</w:t>
      </w:r>
    </w:p>
    <w:p>
      <w:pPr>
        <w:pStyle w:val="Normal"/>
        <w:rPr/>
      </w:pPr>
      <w:r>
        <w:rPr/>
        <w:t>[[@Bible:2Ch 18:13 ]][[18:13 &gt;&gt; 2Ch 18:13]] {{field-on:Bible}} А Михей рече: Жив Господ, което рече Бог мой, него ще говоря. {{field-off:Bible}}</w:t>
      </w:r>
    </w:p>
    <w:p>
      <w:pPr>
        <w:pStyle w:val="Normal"/>
        <w:rPr/>
      </w:pPr>
      <w:r>
        <w:rPr/>
        <w:t>[[@Bible:2Ch 18:14 ]][[18:14 &gt;&gt; 2Ch 18:14]] {{field-on:Bible}} И тъй, дойде при царя; и рече му царят: Михее, да идем ли в Рамот-галаад на бой? или да не ида? А той рече: Възлезте, и ще имате добър успех; защото ще се предаде в ръката ви. {{field-off:Bible}}</w:t>
      </w:r>
    </w:p>
    <w:p>
      <w:pPr>
        <w:pStyle w:val="Normal"/>
        <w:rPr/>
      </w:pPr>
      <w:r>
        <w:rPr/>
        <w:t>[[@Bible:2Ch 18:15 ]][[18:15 &gt;&gt; 2Ch 18:15]] {{field-on:Bible}} И рече му царят: До колко пъти ще те заклевам да ми не говориш друго освен истината в име Господне? {{field-off:Bible}}</w:t>
      </w:r>
    </w:p>
    <w:p>
      <w:pPr>
        <w:pStyle w:val="Normal"/>
        <w:rPr/>
      </w:pPr>
      <w:r>
        <w:rPr/>
        <w:t>[[@Bible:2Ch 18:16 ]][[18:16 &gt;&gt; 2Ch 18:16]] {{field-on:Bible}} А той рече: Видях всичкия Израил разпръснат по горите като овци които нямат овчар; и рече Господ: Те нямат господар нека се върнат всеки в дома си с мир. {{field-off:Bible}}</w:t>
      </w:r>
    </w:p>
    <w:p>
      <w:pPr>
        <w:pStyle w:val="Normal"/>
        <w:rPr/>
      </w:pPr>
      <w:r>
        <w:rPr/>
        <w:t>[[@Bible:2Ch 18:17 ]][[18:17 &gt;&gt; 2Ch 18:17]] {{field-on:Bible}} И рече Израилевий цар Иосафату: Не рекох ли ти че не ще да прорече добро за мене, но зло? {{field-off:Bible}}</w:t>
      </w:r>
    </w:p>
    <w:p>
      <w:pPr>
        <w:pStyle w:val="Normal"/>
        <w:rPr/>
      </w:pPr>
      <w:r>
        <w:rPr/>
        <w:t>[[@Bible:2Ch 18:18 ]][[18:18 &gt;&gt; 2Ch 18:18]] {{field-on:Bible}} И Михей рече: чуйте прочее словото Господне: Видях Господа че седи на престола си, и всичкото небесно воинство че предстои около него отдясно и отляво му. {{field-off:Bible}}</w:t>
      </w:r>
    </w:p>
    <w:p>
      <w:pPr>
        <w:pStyle w:val="Normal"/>
        <w:rPr/>
      </w:pPr>
      <w:r>
        <w:rPr/>
        <w:t>[[@Bible:2Ch 18:19 ]][[18:19 &gt;&gt; 2Ch 18:19]] {{field-on:Bible}} И рече Господ: Кой ще прелъсти Ахаава Израилевия цар за да възлезе и да падне в Рамот-галаад? И един говори и рече така, а друг инак. {{field-off:Bible}}</w:t>
      </w:r>
    </w:p>
    <w:p>
      <w:pPr>
        <w:pStyle w:val="Normal"/>
        <w:rPr/>
      </w:pPr>
      <w:r>
        <w:rPr/>
        <w:t>[[@Bible:2Ch 18:20 ]][[18:20 &gt;&gt; 2Ch 18:20]] {{field-on:Bible}} И излезе един дух та застана пред Господа и рече: Аз ще го прелъстя. И рече му Господ: Как? {{field-off:Bible}}</w:t>
      </w:r>
    </w:p>
    <w:p>
      <w:pPr>
        <w:pStyle w:val="Normal"/>
        <w:rPr/>
      </w:pPr>
      <w:r>
        <w:rPr/>
        <w:t>[[@Bible:2Ch 18:21 ]][[18:21 &gt;&gt; 2Ch 18:21]] {{field-on:Bible}} И рече: Ще изляза и ще бъда лъжлив дух в устата на всичките му пророци. И рече Господ: Ще прелъстиш, още и ще сполучиш; излез та направи така. {{field-off:Bible}}</w:t>
      </w:r>
    </w:p>
    <w:p>
      <w:pPr>
        <w:pStyle w:val="Normal"/>
        <w:rPr/>
      </w:pPr>
      <w:r>
        <w:rPr/>
        <w:t>[[@Bible:2Ch 18:22 ]][[18:22 &gt;&gt; 2Ch 18:22]] {{field-on:Bible}} И сега, ето, Господ тури дух лъжлив в устата на тези твои пророци, но Господ говори зло за тебе. {{field-off:Bible}}</w:t>
      </w:r>
    </w:p>
    <w:p>
      <w:pPr>
        <w:pStyle w:val="Normal"/>
        <w:rPr/>
      </w:pPr>
      <w:r>
        <w:rPr/>
        <w:t>[[@Bible:2Ch 18:23 ]][[18:23 &gt;&gt; 2Ch 18:23]] {{field-on:Bible}} Тогаз се приближи Седекия синът на Ханаана та плесна Михея в ланитата, и рече: През кой път мина духът Господен от мене за да говори на тебе? {{field-off:Bible}}</w:t>
      </w:r>
    </w:p>
    <w:p>
      <w:pPr>
        <w:pStyle w:val="Normal"/>
        <w:rPr/>
      </w:pPr>
      <w:r>
        <w:rPr/>
        <w:t>[[@Bible:2Ch 18:24 ]][[18:24 &gt;&gt; 2Ch 18:24]] {{field-on:Bible}} И рече Михей: Ето, ще видиш в който ден ще влазяш из клет в клет за да се укриеш. {{field-off:Bible}}</w:t>
      </w:r>
    </w:p>
    <w:p>
      <w:pPr>
        <w:pStyle w:val="Normal"/>
        <w:rPr/>
      </w:pPr>
      <w:r>
        <w:rPr/>
        <w:t>[[@Bible:2Ch 18:25 ]][[18:25 &gt;&gt; 2Ch 18:25]] {{field-on:Bible}} И рече Израилевий цар: Хванете Михея та го върнете при Амона градския началник и при Иоаса царския син, {{field-off:Bible}}</w:t>
      </w:r>
    </w:p>
    <w:p>
      <w:pPr>
        <w:pStyle w:val="Normal"/>
        <w:rPr/>
      </w:pPr>
      <w:r>
        <w:rPr/>
        <w:t>[[@Bible:2Ch 18:26 ]][[18:26 &gt;&gt; 2Ch 18:26]] {{field-on:Bible}} и речете: Така говори царят: Турете тогоз в тъмницата, и хранете го с хляб печален и с вода печална доде се върна с мир. {{field-off:Bible}}</w:t>
      </w:r>
    </w:p>
    <w:p>
      <w:pPr>
        <w:pStyle w:val="Normal"/>
        <w:rPr/>
      </w:pPr>
      <w:r>
        <w:rPr/>
        <w:t>[[@Bible:2Ch 18:27 ]][[18:27 &gt;&gt; 2Ch 18:27]] {{field-on:Bible}} И рече Михей: Ако наистина се върнеш с мир, то Господ не е говорил чрез мене. И рече: чуйте вие, всички люде. {{field-off:Bible}}</w:t>
      </w:r>
    </w:p>
    <w:p>
      <w:pPr>
        <w:pStyle w:val="Normal"/>
        <w:rPr/>
      </w:pPr>
      <w:r>
        <w:rPr/>
        <w:t>[[@Bible:2Ch 18:28 ]][[18:28 &gt;&gt; 2Ch 18:28]] {{field-on:Bible}} И възлезе Израилевът цар и Иосафат Юдинът цар в Рамот-галаад. {{field-off:Bible}}</w:t>
      </w:r>
    </w:p>
    <w:p>
      <w:pPr>
        <w:pStyle w:val="Normal"/>
        <w:rPr/>
      </w:pPr>
      <w:r>
        <w:rPr/>
        <w:t>[[@Bible:2Ch 18:29 ]][[18:29 &gt;&gt; 2Ch 18:29]] {{field-on:Bible}} И рече Израилевий цар Иосафату: Аз ще се прелича и ще вляза в сражението; а ти облечи одеждите си. И преличи се Израилевий цар, та влязоха в сражението. {{field-off:Bible}}</w:t>
      </w:r>
    </w:p>
    <w:p>
      <w:pPr>
        <w:pStyle w:val="Normal"/>
        <w:rPr/>
      </w:pPr>
      <w:r>
        <w:rPr/>
        <w:t>[[@Bible:2Ch 18:30 ]][[18:30 &gt;&gt; 2Ch 18:30]] {{field-on:Bible}} А Сирийский цар бе заповядал на началниците на колесниците си и рекъл: Не се бийте нито с малък нито с голям, но само с Израилевия цар. {{field-off:Bible}}</w:t>
      </w:r>
    </w:p>
    <w:p>
      <w:pPr>
        <w:pStyle w:val="Normal"/>
        <w:rPr/>
      </w:pPr>
      <w:r>
        <w:rPr/>
        <w:t>[[@Bible:2Ch 18:31 ]][[18:31 &gt;&gt; 2Ch 18:31]] {{field-on:Bible}} И като видяха началниците на колесниците Иосафата, тогаз те рекоха: Този е Израилевът цар; и обиколиха го за да го ударят. Но Иосафат извика; и помогна му Господ, и отвърна ги Бог от него. {{field-off:Bible}}</w:t>
      </w:r>
    </w:p>
    <w:p>
      <w:pPr>
        <w:pStyle w:val="Normal"/>
        <w:rPr/>
      </w:pPr>
      <w:r>
        <w:rPr/>
        <w:t>[[@Bible:2Ch 18:32 ]][[18:32 &gt;&gt; 2Ch 18:32]] {{field-on:Bible}} И като видяха началниците на колесниците че не беше Израилевът цар, върнаха се от да го гонят. {{field-off:Bible}}</w:t>
      </w:r>
    </w:p>
    <w:p>
      <w:pPr>
        <w:pStyle w:val="Normal"/>
        <w:rPr/>
      </w:pPr>
      <w:r>
        <w:rPr/>
        <w:t>[[@Bible:2Ch 18:33 ]][[18:33 &gt;&gt; 2Ch 18:33]] {{field-on:Bible}} А един человек устрели без да мери, и удари Израилевия цар между ставите на бронята; а той рече на колесничника: Завърни ръката си та ме изведи из войнството, защото се раних. {{field-off:Bible}}</w:t>
      </w:r>
    </w:p>
    <w:p>
      <w:pPr>
        <w:pStyle w:val="Normal"/>
        <w:rPr/>
      </w:pPr>
      <w:r>
        <w:rPr/>
        <w:t>[[@Bible:2Ch 18:34 ]][[18:34 &gt;&gt; 2Ch 18:34]] {{field-on:Bible}} И сражението стана голямо в онзи ден; а Израилевий цар се удържа на колесницата срещу Сирийците дори до вечерта, и около захождането на слънцето умря. {{field-off:Bible}}</w:t>
      </w:r>
    </w:p>
    <w:p>
      <w:pPr>
        <w:pStyle w:val="Heading2"/>
        <w:rPr/>
      </w:pPr>
      <w:r>
        <w:rPr/>
        <w:t>Глава 19</w:t>
      </w:r>
    </w:p>
    <w:p>
      <w:pPr>
        <w:pStyle w:val="Normal"/>
        <w:rPr/>
      </w:pPr>
      <w:r>
        <w:rPr/>
        <w:t>[[@Bible:2Ch 19:1 ]][[19:1 &gt;&gt; 2Ch 19:1]] {{field-on:Bible}} И върна се Иосафат Юдинът цар в дома си с мир в Ерусалим. {{field-off:Bible}}</w:t>
      </w:r>
    </w:p>
    <w:p>
      <w:pPr>
        <w:pStyle w:val="Normal"/>
        <w:rPr/>
      </w:pPr>
      <w:r>
        <w:rPr/>
        <w:t>[[@Bible:2Ch 19:2 ]][[19:2 &gt;&gt; 2Ch 19:2]] {{field-on:Bible}} И излезе Ииуй Ананиевът син, гледачът, да го посрещне, и рече на цар Иосафата: На нечестивия ли помагаш, и тези ли, които мразят Господа, обичаш? Поради това, гняв от Господа има върх тебе. {{field-off:Bible}}</w:t>
      </w:r>
    </w:p>
    <w:p>
      <w:pPr>
        <w:pStyle w:val="Normal"/>
        <w:rPr/>
      </w:pPr>
      <w:r>
        <w:rPr/>
        <w:t>[[@Bible:2Ch 19:3 ]][[19:3 &gt;&gt; 2Ch 19:3]] {{field-on:Bible}} Но намериха се в тебе добри работи, защото отмахна ти Ашерите от земята, и оправи сърдцето си за да търсиш Бога. {{field-off:Bible}}</w:t>
      </w:r>
    </w:p>
    <w:p>
      <w:pPr>
        <w:pStyle w:val="Normal"/>
        <w:rPr/>
      </w:pPr>
      <w:r>
        <w:rPr/>
        <w:t>[[@Bible:2Ch 19:4 ]][[19:4 &gt;&gt; 2Ch 19:4]] {{field-on:Bible}} И насели се Иосафат в Ерусалим сетне излезе пак при людете от Вирсавее до гората Ефрем та ги обърна към Господа Бога на отците им. {{field-off:Bible}}</w:t>
      </w:r>
    </w:p>
    <w:p>
      <w:pPr>
        <w:pStyle w:val="Normal"/>
        <w:rPr/>
      </w:pPr>
      <w:r>
        <w:rPr/>
        <w:t>[[@Bible:2Ch 19:5 ]][[19:5 &gt;&gt; 2Ch 19:5]] {{field-on:Bible}} И постави съдии в земята в всичките оградени Юдини градове, в всеки град. {{field-off:Bible}}</w:t>
      </w:r>
    </w:p>
    <w:p>
      <w:pPr>
        <w:pStyle w:val="Normal"/>
        <w:rPr/>
      </w:pPr>
      <w:r>
        <w:rPr/>
        <w:t>[[@Bible:2Ch 19:6 ]][[19:6 &gt;&gt; 2Ch 19:6]] {{field-on:Bible}} И рече на съдиите: Гледайте що правите вие, защото не съдите за человека, но за Господа който е с вас в съдбата. {{field-off:Bible}}</w:t>
      </w:r>
    </w:p>
    <w:p>
      <w:pPr>
        <w:pStyle w:val="Normal"/>
        <w:rPr/>
      </w:pPr>
      <w:r>
        <w:rPr/>
        <w:t>[[@Bible:2Ch 19:7 ]][[19:7 &gt;&gt; 2Ch 19:7]] {{field-on:Bible}} За това нека е върху вас страхът Господен; внимайте в деянията си; защото няма неправда при Господа Бога нашего, нито лицеприятие, нито дароприятие. {{field-off:Bible}}</w:t>
      </w:r>
    </w:p>
    <w:p>
      <w:pPr>
        <w:pStyle w:val="Normal"/>
        <w:rPr/>
      </w:pPr>
      <w:r>
        <w:rPr/>
        <w:t>[[@Bible:2Ch 19:8 ]][[19:8 &gt;&gt; 2Ch 19:8]] {{field-on:Bible}} Още и в Ерусалим постави Иосафат от Левитите и свещениците и от началниците на Израилевите отечествия за съда Господен и за препиранията; и върнаха се в Ерусалим. {{field-off:Bible}}</w:t>
      </w:r>
    </w:p>
    <w:p>
      <w:pPr>
        <w:pStyle w:val="Normal"/>
        <w:rPr/>
      </w:pPr>
      <w:r>
        <w:rPr/>
        <w:t>[[@Bible:2Ch 19:9 ]][[19:9 &gt;&gt; 2Ch 19:9]] {{field-on:Bible}} И заповяда им и рече: Така ще правите с страх Господен, вярно и с съвършено сърдце. {{field-off:Bible}}</w:t>
      </w:r>
    </w:p>
    <w:p>
      <w:pPr>
        <w:pStyle w:val="Normal"/>
        <w:rPr/>
      </w:pPr>
      <w:r>
        <w:rPr/>
        <w:t>[[@Bible:2Ch 19:10 ]][[19:10 &gt;&gt; 2Ch 19:10]] {{field-on:Bible}} И какво годе препиране ако дойде при вас от братята ви които живеят в градовете си, между кръв и кръв, между закон и заповед, повеления и узаконения, ще ги увещавате да не стават повинни Господу, та дойде гняв върх вас и върх братята ви: така правете и няма да станете повинни. {{field-off:Bible}}</w:t>
      </w:r>
    </w:p>
    <w:p>
      <w:pPr>
        <w:pStyle w:val="Normal"/>
        <w:rPr/>
      </w:pPr>
      <w:r>
        <w:rPr/>
        <w:t>[[@Bible:2Ch 19:11 ]][[19:11 &gt;&gt; 2Ch 19:11]] {{field-on:Bible}} И, ето, Амария първосвещеникът ще бъде над вас в всяко дело Господне, и Зевадия Исмаиловът син, началникът на Юдиния дом, в всяко царско дело, а Левитите ще бъдат надзиратели пред вас. Бъдете мъжествени, и действувайте; и Господ ще бъде с добрия. {{field-off:Bible}}</w:t>
      </w:r>
    </w:p>
    <w:p>
      <w:pPr>
        <w:pStyle w:val="Heading2"/>
        <w:rPr/>
      </w:pPr>
      <w:r>
        <w:rPr/>
        <w:t>Глава 20</w:t>
      </w:r>
    </w:p>
    <w:p>
      <w:pPr>
        <w:pStyle w:val="Normal"/>
        <w:rPr/>
      </w:pPr>
      <w:r>
        <w:rPr/>
        <w:t>[[@Bible:2Ch 20:1 ]][[20:1 &gt;&gt; 2Ch 20:1]] {{field-on:Bible}} А след това дойдоха против Иосафата Моавовите синове и Амоновите синове, и с тях от Амонците за да ратуват. {{field-off:Bible}}</w:t>
      </w:r>
    </w:p>
    <w:p>
      <w:pPr>
        <w:pStyle w:val="Normal"/>
        <w:rPr/>
      </w:pPr>
      <w:r>
        <w:rPr/>
        <w:t>[[@Bible:2Ch 20:2 ]][[20:2 &gt;&gt; 2Ch 20:2]] {{field-on:Bible}} И дойдоха та известиха Иосафату и рекоха: Голямо множество иде против тебе из оттатък морето, от Сирия; и, ето, са в Асасон-тамар, който е Енгади. {{field-off:Bible}}</w:t>
      </w:r>
    </w:p>
    <w:p>
      <w:pPr>
        <w:pStyle w:val="Normal"/>
        <w:rPr/>
      </w:pPr>
      <w:r>
        <w:rPr/>
        <w:t>[[@Bible:2Ch 20:3 ]][[20:3 &gt;&gt; 2Ch 20:3]] {{field-on:Bible}} А устраши се Иосафат, и даде себе си за да търси Господа, и прогласи пост по всичкия Юда. {{field-off:Bible}}</w:t>
      </w:r>
    </w:p>
    <w:p>
      <w:pPr>
        <w:pStyle w:val="Normal"/>
        <w:rPr/>
      </w:pPr>
      <w:r>
        <w:rPr/>
        <w:t>[[@Bible:2Ch 20:4 ]][[20:4 &gt;&gt; 2Ch 20:4]] {{field-on:Bible}} И събраха се Юдините мъже за да искат помощ от Господа; още и от всичките Юдини градове дойдоха за да търсят Господа. {{field-off:Bible}}</w:t>
      </w:r>
    </w:p>
    <w:p>
      <w:pPr>
        <w:pStyle w:val="Normal"/>
        <w:rPr/>
      </w:pPr>
      <w:r>
        <w:rPr/>
        <w:t>[[@Bible:2Ch 20:5 ]][[20:5 &gt;&gt; 2Ch 20:5]] {{field-on:Bible}} И застана Иосафат всред Юдиното и Ерусалимското събрание в дома Господен пред новия двор {{field-off:Bible}}</w:t>
      </w:r>
    </w:p>
    <w:p>
      <w:pPr>
        <w:pStyle w:val="Normal"/>
        <w:rPr/>
      </w:pPr>
      <w:r>
        <w:rPr/>
        <w:t>[[@Bible:2Ch 20:6 ]][[20:6 &gt;&gt; 2Ch 20:6]] {{field-on:Bible}} та рече: Господи Боже на отците ни, не си ли ти Бог който си на небето? и не си ли ти който владееш над всичките царства на народите? и не е ли в ръката ти силата и крепостта, и никой не може да ти се съпротиви? {{field-off:Bible}}</w:t>
      </w:r>
    </w:p>
    <w:p>
      <w:pPr>
        <w:pStyle w:val="Normal"/>
        <w:rPr/>
      </w:pPr>
      <w:r>
        <w:rPr/>
        <w:t>[[@Bible:2Ch 20:7 ]][[20:7 &gt;&gt; 2Ch 20:7]] {{field-on:Bible}} Не си ли ти Бог наш който си изпъдил жителите на тази земя пред людете си Израиля, и дал си я на семето на възлюбленаго си Авраама в век? {{field-off:Bible}}</w:t>
      </w:r>
    </w:p>
    <w:p>
      <w:pPr>
        <w:pStyle w:val="Normal"/>
        <w:rPr/>
      </w:pPr>
      <w:r>
        <w:rPr/>
        <w:t>[[@Bible:2Ch 20:8 ]][[20:8 &gt;&gt; 2Ch 20:8]] {{field-on:Bible}} И населиха се в нея, и съградиха ти светилище в нея за името ти, и рекоха: {{field-off:Bible}}</w:t>
      </w:r>
    </w:p>
    <w:p>
      <w:pPr>
        <w:pStyle w:val="Normal"/>
        <w:rPr/>
      </w:pPr>
      <w:r>
        <w:rPr/>
        <w:t>[[@Bible:2Ch 20:9 ]][[20:9 &gt;&gt; 2Ch 20:9]] {{field-on:Bible}} Ако нападне върх нас зло, - меч, съд, или мор, или глад; - та застанем пред този дом и пред тебе, (защото името ти е в този дом,) и възопием към тебе в скръбта си, тогаз ще послушаш и помогнеш. {{field-off:Bible}}</w:t>
      </w:r>
    </w:p>
    <w:p>
      <w:pPr>
        <w:pStyle w:val="Normal"/>
        <w:rPr/>
      </w:pPr>
      <w:r>
        <w:rPr/>
        <w:t>[[@Bible:2Ch 20:10 ]][[20:10 &gt;&gt; 2Ch 20:10]] {{field-on:Bible}} И сега, ето Амоновите и Моавовите синове, и онези от гората Сиир към които не си оставил Израиля да отиде когато идеха от Египетската земя, но се уклониха от тях и не ги изтребиха, {{field-off:Bible}}</w:t>
      </w:r>
    </w:p>
    <w:p>
      <w:pPr>
        <w:pStyle w:val="Normal"/>
        <w:rPr/>
      </w:pPr>
      <w:r>
        <w:rPr/>
        <w:t>[[@Bible:2Ch 20:11 ]][[20:11 &gt;&gt; 2Ch 20:11]] {{field-on:Bible}} и ето как ни въздават и идат да ни изпъдят от наследието ти което си дал да наследим. {{field-off:Bible}}</w:t>
      </w:r>
    </w:p>
    <w:p>
      <w:pPr>
        <w:pStyle w:val="Normal"/>
        <w:rPr/>
      </w:pPr>
      <w:r>
        <w:rPr/>
        <w:t>[[@Bible:2Ch 20:12 ]][[20:12 &gt;&gt; 2Ch 20:12]] {{field-on:Bible}} Боже наш, не щеш ли да ги съдиш? защото няма сила в нас за да противостоим на това голямо множество което иде върх нас, и не знаем що да правим; но към тебе са очите ни. {{field-off:Bible}}</w:t>
      </w:r>
    </w:p>
    <w:p>
      <w:pPr>
        <w:pStyle w:val="Normal"/>
        <w:rPr/>
      </w:pPr>
      <w:r>
        <w:rPr/>
        <w:t>[[@Bible:2Ch 20:13 ]][[20:13 &gt;&gt; 2Ch 20:13]] {{field-on:Bible}} И стоеше всичкий Юда пред Господа с челедите си, жените си, и синовете си. {{field-off:Bible}}</w:t>
      </w:r>
    </w:p>
    <w:p>
      <w:pPr>
        <w:pStyle w:val="Normal"/>
        <w:rPr/>
      </w:pPr>
      <w:r>
        <w:rPr/>
        <w:t>[[@Bible:2Ch 20:14 ]][[20:14 &gt;&gt; 2Ch 20:14]] {{field-on:Bible}} Тогаз дойде Дух Господен на Яазиила Захарииния син, (а Захария е син на Венаия, а Венаия син на Иеиила, а Иеиила син на Матания,) Левитина, от Асафовите синове, всред събранието; {{field-off:Bible}}</w:t>
      </w:r>
    </w:p>
    <w:p>
      <w:pPr>
        <w:pStyle w:val="Normal"/>
        <w:rPr/>
      </w:pPr>
      <w:r>
        <w:rPr/>
        <w:t>[[@Bible:2Ch 20:15 ]][[20:15 &gt;&gt; 2Ch 20:15]] {{field-on:Bible}} и рече: Слушайте, всички Юдо, и жители Ерусалимски, и ти царю Иосафате: така говори Господ вам: Не бойте се вие, нито да се устрашите от лицето на това голямо множество; защото боят не е ваш но Божий. {{field-off:Bible}}</w:t>
      </w:r>
    </w:p>
    <w:p>
      <w:pPr>
        <w:pStyle w:val="Normal"/>
        <w:rPr/>
      </w:pPr>
      <w:r>
        <w:rPr/>
        <w:t>[[@Bible:2Ch 20:16 ]][[20:16 &gt;&gt; 2Ch 20:16]] {{field-on:Bible}} Слезте утре против тях ето възхождат през възхода Асис, и ще ги намерите при края на потока, пред пустинята Иеруил. {{field-off:Bible}}</w:t>
      </w:r>
    </w:p>
    <w:p>
      <w:pPr>
        <w:pStyle w:val="Normal"/>
        <w:rPr/>
      </w:pPr>
      <w:r>
        <w:rPr/>
        <w:t>[[@Bible:2Ch 20:17 ]][[20:17 &gt;&gt; 2Ch 20:17]] {{field-on:Bible}} Няма да се биете вие в този бой; предстанете, стойте, и вижте спасението Господне с вас, Юдо и Ерусалиме не бойте се, нито да се устрашите утре излезте против тях и Господ е с вас. {{field-off:Bible}}</w:t>
      </w:r>
    </w:p>
    <w:p>
      <w:pPr>
        <w:pStyle w:val="Normal"/>
        <w:rPr/>
      </w:pPr>
      <w:r>
        <w:rPr/>
        <w:t>[[@Bible:2Ch 20:18 ]][[20:18 &gt;&gt; 2Ch 20:18]] {{field-on:Bible}} И наведе се Иосафат с лице до земята; и всичкий Юда и Ерусалимските жители паднаха пред Господа та се поклониха Господу. {{field-off:Bible}}</w:t>
      </w:r>
    </w:p>
    <w:p>
      <w:pPr>
        <w:pStyle w:val="Normal"/>
        <w:rPr/>
      </w:pPr>
      <w:r>
        <w:rPr/>
        <w:t>[[@Bible:2Ch 20:19 ]][[20:19 &gt;&gt; 2Ch 20:19]] {{field-on:Bible}} И станаха Левитите, от синовете на Каатовците и от синовете на Кореевците, да хвалят Господа Бога Израилева с глас много възвишен. {{field-off:Bible}}</w:t>
      </w:r>
    </w:p>
    <w:p>
      <w:pPr>
        <w:pStyle w:val="Normal"/>
        <w:rPr/>
      </w:pPr>
      <w:r>
        <w:rPr/>
        <w:t>[[@Bible:2Ch 20:20 ]][[20:20 &gt;&gt; 2Ch 20:20]] {{field-on:Bible}} И станаха на утринта та излязоха към пустинята Текуе; и когато излязоха заповяда Иосафат та рече: Слушайте ме, Юдо и жители Ерусалимски; вярвайте в Господа Бога вашего, и ще се утвърдите; вярвайте пророците му, и ще имате добър успех. {{field-off:Bible}}</w:t>
      </w:r>
    </w:p>
    <w:p>
      <w:pPr>
        <w:pStyle w:val="Normal"/>
        <w:rPr/>
      </w:pPr>
      <w:r>
        <w:rPr/>
        <w:t>[[@Bible:2Ch 20:21 ]][[20:21 &gt;&gt; 2Ch 20:21]] {{field-on:Bible}} И като се съветва с людете нареди певци да пеят Господу и да песнословят великолепието на светинята му като излезат пред войнството, и да говорят: Славословете Господа, защото милостта му е въ век. {{field-off:Bible}}</w:t>
      </w:r>
    </w:p>
    <w:p>
      <w:pPr>
        <w:pStyle w:val="Normal"/>
        <w:rPr/>
      </w:pPr>
      <w:r>
        <w:rPr/>
        <w:t>[[@Bible:2Ch 20:22 ]][[20:22 &gt;&gt; 2Ch 20:22]] {{field-on:Bible}} И когато начнаха да пеят и да песнословят, Господ постави засади против Амоновите и Моавовите синове, и против онези от гората Сиир що бяха дошли върх Юда, и се удариха. {{field-off:Bible}}</w:t>
      </w:r>
    </w:p>
    <w:p>
      <w:pPr>
        <w:pStyle w:val="Normal"/>
        <w:rPr/>
      </w:pPr>
      <w:r>
        <w:rPr/>
        <w:t>[[@Bible:2Ch 20:23 ]][[20:23 &gt;&gt; 2Ch 20:23]] {{field-on:Bible}} Защото станаха Амоновите и Моавовите синове върх жителите на гората Сиир за да ги изтребят и заличат; и като свършиха жителите на Сиир помогнаха си помежду си да се изтребят. {{field-off:Bible}}</w:t>
      </w:r>
    </w:p>
    <w:p>
      <w:pPr>
        <w:pStyle w:val="Normal"/>
        <w:rPr/>
      </w:pPr>
      <w:r>
        <w:rPr/>
        <w:t>[[@Bible:2Ch 20:24 ]][[20:24 &gt;&gt; 2Ch 20:24]] {{field-on:Bible}} А Юда като отиде до стражата на пустинята погледна към множеството, и, ето, бяха мъртви тела паднали на земята, и никой не беше се избавил. {{field-off:Bible}}</w:t>
      </w:r>
    </w:p>
    <w:p>
      <w:pPr>
        <w:pStyle w:val="Normal"/>
        <w:rPr/>
      </w:pPr>
      <w:r>
        <w:rPr/>
        <w:t>[[@Bible:2Ch 20:25 ]][[20:25 &gt;&gt; 2Ch 20:25]] {{field-on:Bible}} И когато дойдоха Иосафат и людете му за да ги оберат, намериха между мъртвите им тела твърде много богатство и скъпи съсъди и взеха си толкоз щото не можеха да ги преносят; и три дена обираха, защото користите бяха много. {{field-off:Bible}}</w:t>
      </w:r>
    </w:p>
    <w:p>
      <w:pPr>
        <w:pStyle w:val="Normal"/>
        <w:rPr/>
      </w:pPr>
      <w:r>
        <w:rPr/>
        <w:t>[[@Bible:2Ch 20:26 ]][[20:26 &gt;&gt; 2Ch 20:26]] {{field-on:Bible}} И в четвъртия ден се събраха в Дола на Благословението, защото там благословиха Господа; за това се нарече името на онова място Дол на Благословение дори до този ден. {{field-off:Bible}}</w:t>
      </w:r>
    </w:p>
    <w:p>
      <w:pPr>
        <w:pStyle w:val="Normal"/>
        <w:rPr/>
      </w:pPr>
      <w:r>
        <w:rPr/>
        <w:t>[[@Bible:2Ch 20:27 ]][[20:27 &gt;&gt; 2Ch 20:27]] {{field-on:Bible}} Тогаз всичките Юдини и Ерусалимски мъже, и Иосафат пред тях, тръгнаха да се върнат в Ерусалим с веселие, защото ги развесели Господ за неприятелите им. {{field-off:Bible}}</w:t>
      </w:r>
    </w:p>
    <w:p>
      <w:pPr>
        <w:pStyle w:val="Normal"/>
        <w:rPr/>
      </w:pPr>
      <w:r>
        <w:rPr/>
        <w:t>[[@Bible:2Ch 20:28 ]][[20:28 &gt;&gt; 2Ch 20:28]] {{field-on:Bible}} И дойдоха в Ерусалим с псалтири и китари и тръби в дома Господен. {{field-off:Bible}}</w:t>
      </w:r>
    </w:p>
    <w:p>
      <w:pPr>
        <w:pStyle w:val="Normal"/>
        <w:rPr/>
      </w:pPr>
      <w:r>
        <w:rPr/>
        <w:t>[[@Bible:2Ch 20:29 ]][[20:29 &gt;&gt; 2Ch 20:29]] {{field-on:Bible}} И нападна страх Божий на всичките царства на онез места когато чуха че Господ ратува против неприятелите на Израиля. {{field-off:Bible}}</w:t>
      </w:r>
    </w:p>
    <w:p>
      <w:pPr>
        <w:pStyle w:val="Normal"/>
        <w:rPr/>
      </w:pPr>
      <w:r>
        <w:rPr/>
        <w:t>[[@Bible:2Ch 20:30 ]][[20:30 &gt;&gt; 2Ch 20:30]] {{field-on:Bible}} И умири се царството Иосафатово; защото неговий Бог му даде покой от всякъде. {{field-off:Bible}}</w:t>
      </w:r>
    </w:p>
    <w:p>
      <w:pPr>
        <w:pStyle w:val="Normal"/>
        <w:rPr/>
      </w:pPr>
      <w:r>
        <w:rPr/>
        <w:t>[[@Bible:2Ch 20:31 ]][[20:31 &gt;&gt; 2Ch 20:31]] {{field-on:Bible}} И царува Иосафат над Юда. Тридесет и пет години на възраст бе когато се въцари, и царува двадесет и пет години в Ерусалим. И името на майка му бе Азува, дъщеря на Силея. {{field-off:Bible}}</w:t>
      </w:r>
    </w:p>
    <w:p>
      <w:pPr>
        <w:pStyle w:val="Normal"/>
        <w:rPr/>
      </w:pPr>
      <w:r>
        <w:rPr/>
        <w:t>[[@Bible:2Ch 20:32 ]][[20:32 &gt;&gt; 2Ch 20:32]] {{field-on:Bible}} И ходи в пътя на Аса отца си; и не се уклони от него, и правеше което бе право пред Господа. {{field-off:Bible}}</w:t>
      </w:r>
    </w:p>
    <w:p>
      <w:pPr>
        <w:pStyle w:val="Normal"/>
        <w:rPr/>
      </w:pPr>
      <w:r>
        <w:rPr/>
        <w:t>[[@Bible:2Ch 20:33 ]][[20:33 &gt;&gt; 2Ch 20:33]] {{field-on:Bible}} Но високите места не се отмахнаха; защото людете не бяха още оправили сърдцата си към Бога на отците си. {{field-off:Bible}}</w:t>
      </w:r>
    </w:p>
    <w:p>
      <w:pPr>
        <w:pStyle w:val="Normal"/>
        <w:rPr/>
      </w:pPr>
      <w:r>
        <w:rPr/>
        <w:t>[[@Bible:2Ch 20:34 ]][[20:34 &gt;&gt; 2Ch 20:34]] {{field-on:Bible}} А останалите деяния на Иосафата, първите и последните, ето, писани са в словата на Ииуя, Ананиевия син, който се споменува в Книгата на Израилевите Царе. {{field-off:Bible}}</w:t>
      </w:r>
    </w:p>
    <w:p>
      <w:pPr>
        <w:pStyle w:val="Normal"/>
        <w:rPr/>
      </w:pPr>
      <w:r>
        <w:rPr/>
        <w:t>[[@Bible:2Ch 20:35 ]][[20:35 &gt;&gt; 2Ch 20:35]] {{field-on:Bible}} А след това съедини се Иосафат Юдинът цар с охозия Израилевия цар, на когото делата бяха нечестиви. {{field-off:Bible}}</w:t>
      </w:r>
    </w:p>
    <w:p>
      <w:pPr>
        <w:pStyle w:val="Normal"/>
        <w:rPr/>
      </w:pPr>
      <w:r>
        <w:rPr/>
        <w:t>[[@Bible:2Ch 20:36 ]][[20:36 &gt;&gt; 2Ch 20:36]] {{field-on:Bible}} И съедини се с него за да направят кораби които да идат в Тарсис; и направиха корабите в Есион-гавер. {{field-off:Bible}}</w:t>
      </w:r>
    </w:p>
    <w:p>
      <w:pPr>
        <w:pStyle w:val="Normal"/>
        <w:rPr/>
      </w:pPr>
      <w:r>
        <w:rPr/>
        <w:t>[[@Bible:2Ch 20:37 ]][[20:37 &gt;&gt; 2Ch 20:37]] {{field-on:Bible}} Тогаз Елиезер Додовът син, от Мариса, пророчествува против Иосафата и рече: Понеже си се съединил с Охозия, Господ сътри делата ти. И строшиха се корабите, и не могоха да идат в Тарсис. {{field-off:Bible}}</w:t>
      </w:r>
    </w:p>
    <w:p>
      <w:pPr>
        <w:pStyle w:val="Heading2"/>
        <w:rPr/>
      </w:pPr>
      <w:r>
        <w:rPr/>
        <w:t>Глава 21</w:t>
      </w:r>
    </w:p>
    <w:p>
      <w:pPr>
        <w:pStyle w:val="Normal"/>
        <w:rPr/>
      </w:pPr>
      <w:r>
        <w:rPr/>
        <w:t>[[@Bible:2Ch 21:1 ]][[21:1 &gt;&gt; 2Ch 21:1]] {{field-on:Bible}} И заспа Иосафат с отците си и погребе се с отците си в Давидовия град; и въцари се вместо него Иорам син му. {{field-off:Bible}}</w:t>
      </w:r>
    </w:p>
    <w:p>
      <w:pPr>
        <w:pStyle w:val="Normal"/>
        <w:rPr/>
      </w:pPr>
      <w:r>
        <w:rPr/>
        <w:t>[[@Bible:2Ch 21:2 ]][[21:2 &gt;&gt; 2Ch 21:2]] {{field-on:Bible}} И имаше братя, Иосафатови синове, Азария, и Иехиила, и Захария, и Азария, и Михаила, и Сафатия: всички тези бяха синове на Иосафата Израилевия цар. {{field-off:Bible}}</w:t>
      </w:r>
    </w:p>
    <w:p>
      <w:pPr>
        <w:pStyle w:val="Normal"/>
        <w:rPr/>
      </w:pPr>
      <w:r>
        <w:rPr/>
        <w:t>[[@Bible:2Ch 21:3 ]][[21:3 &gt;&gt; 2Ch 21:3]] {{field-on:Bible}} И даде им баща им много дарове, - сребро, и злато, и многоценни неща, с градове оградени в Юда; но царството даде на Иорама, понеже бе първороден. {{field-off:Bible}}</w:t>
      </w:r>
    </w:p>
    <w:p>
      <w:pPr>
        <w:pStyle w:val="Normal"/>
        <w:rPr/>
      </w:pPr>
      <w:r>
        <w:rPr/>
        <w:t>[[@Bible:2Ch 21:4 ]][[21:4 &gt;&gt; 2Ch 21:4]] {{field-on:Bible}} А когато се възвиси Иорам в царството на отца си и се утвърди, уби всичките си братя с меч, и неколцина още от Израилевите началници. {{field-off:Bible}}</w:t>
      </w:r>
    </w:p>
    <w:p>
      <w:pPr>
        <w:pStyle w:val="Normal"/>
        <w:rPr/>
      </w:pPr>
      <w:r>
        <w:rPr/>
        <w:t>[[@Bible:2Ch 21:5 ]][[21:5 &gt;&gt; 2Ch 21:5]] {{field-on:Bible}} Тридесет и две години на възраст бе Иорам когато се въцари, и царува осем години в Ерусалим. {{field-off:Bible}}</w:t>
      </w:r>
    </w:p>
    <w:p>
      <w:pPr>
        <w:pStyle w:val="Normal"/>
        <w:rPr/>
      </w:pPr>
      <w:r>
        <w:rPr/>
        <w:t>[[@Bible:2Ch 21:6 ]][[21:6 &gt;&gt; 2Ch 21:6]] {{field-on:Bible}} И ходи в пътя на Израилевите царе както направи Ахаавовът дом (защото жена му беше Ахаавова дъщеря,) и стори зло пред Господа. {{field-off:Bible}}</w:t>
      </w:r>
    </w:p>
    <w:p>
      <w:pPr>
        <w:pStyle w:val="Normal"/>
        <w:rPr/>
      </w:pPr>
      <w:r>
        <w:rPr/>
        <w:t>[[@Bible:2Ch 21:7 ]][[21:7 &gt;&gt; 2Ch 21:7]] {{field-on:Bible}} Но Господ не рачи да изтреби Давидовия дом, заради завета който направи с Давида, и защото рече че ще даде светилник нему и на синовете му за всегда. {{field-off:Bible}}</w:t>
      </w:r>
    </w:p>
    <w:p>
      <w:pPr>
        <w:pStyle w:val="Normal"/>
        <w:rPr/>
      </w:pPr>
      <w:r>
        <w:rPr/>
        <w:t>[[@Bible:2Ch 21:8 ]][[21:8 &gt;&gt; 2Ch 21:8]] {{field-on:Bible}} В неговите дни отстъпи Едом от под ръката на Юда та постави цар над себе си. {{field-off:Bible}}</w:t>
      </w:r>
    </w:p>
    <w:p>
      <w:pPr>
        <w:pStyle w:val="Normal"/>
        <w:rPr/>
      </w:pPr>
      <w:r>
        <w:rPr/>
        <w:t>[[@Bible:2Ch 21:9 ]][[21:9 &gt;&gt; 2Ch 21:9]] {{field-on:Bible}} И замина Иорам с началниците си, и всичките колесници с него; и стана през нощ та порази Едомците, които бяха го заобиколили, и началниците на колесниците. {{field-off:Bible}}</w:t>
      </w:r>
    </w:p>
    <w:p>
      <w:pPr>
        <w:pStyle w:val="Normal"/>
        <w:rPr/>
      </w:pPr>
      <w:r>
        <w:rPr/>
        <w:t>[[@Bible:2Ch 21:10 ]][[21:10 &gt;&gt; 2Ch 21:10]] {{field-on:Bible}} Така отстъпи Едом от под ръката на Юда дори до този ден. Тогаз в истото време отстъпи и Ливна от под ръката му, понеже остави Господа Бога на отците си. {{field-off:Bible}}</w:t>
      </w:r>
    </w:p>
    <w:p>
      <w:pPr>
        <w:pStyle w:val="Normal"/>
        <w:rPr/>
      </w:pPr>
      <w:r>
        <w:rPr/>
        <w:t>[[@Bible:2Ch 21:11 ]][[21:11 &gt;&gt; 2Ch 21:11]] {{field-on:Bible}} Той направи и високи места по горите на Юда, и направи Ерусалимските жители да блудствуват, и разврати Юда. {{field-off:Bible}}</w:t>
      </w:r>
    </w:p>
    <w:p>
      <w:pPr>
        <w:pStyle w:val="Normal"/>
        <w:rPr/>
      </w:pPr>
      <w:r>
        <w:rPr/>
        <w:t>[[@Bible:2Ch 21:12 ]][[21:12 &gt;&gt; 2Ch 21:12]] {{field-on:Bible}} И дойде до него писмо от Илия пророка което казваше: Така говори Господ Бог на Давида отца ти: Понеже не ходи ти в пътищата на баща си Иосафата, и в пътищата на Аса Юдиния цар, {{field-off:Bible}}</w:t>
      </w:r>
    </w:p>
    <w:p>
      <w:pPr>
        <w:pStyle w:val="Normal"/>
        <w:rPr/>
      </w:pPr>
      <w:r>
        <w:rPr/>
        <w:t>[[@Bible:2Ch 21:13 ]][[21:13 &gt;&gt; 2Ch 21:13]] {{field-on:Bible}} но ходи в пътя на Израилевите царе, и направи Юда и Ерусалимските жители да блудствуват по блудовете на Ахаавовия дом, още си избил и братята си, дома на отца си, по-добрите от тебе, {{field-off:Bible}}</w:t>
      </w:r>
    </w:p>
    <w:p>
      <w:pPr>
        <w:pStyle w:val="Normal"/>
        <w:rPr/>
      </w:pPr>
      <w:r>
        <w:rPr/>
        <w:t>[[@Bible:2Ch 21:14 ]][[21:14 &gt;&gt; 2Ch 21:14]] {{field-on:Bible}} ето, Господ ще порази с голяма язва твоите люде, и чадата ти, и жените ти, и всичкия ти имот; {{field-off:Bible}}</w:t>
      </w:r>
    </w:p>
    <w:p>
      <w:pPr>
        <w:pStyle w:val="Normal"/>
        <w:rPr/>
      </w:pPr>
      <w:r>
        <w:rPr/>
        <w:t>[[@Bible:2Ch 21:15 ]][[21:15 &gt;&gt; 2Ch 21:15]] {{field-on:Bible}} и ти ще бъдеш поразен с големи болести, с болест в чревата си, додето ти излязат чревата от болестта от ден на ден. {{field-off:Bible}}</w:t>
      </w:r>
    </w:p>
    <w:p>
      <w:pPr>
        <w:pStyle w:val="Normal"/>
        <w:rPr/>
      </w:pPr>
      <w:r>
        <w:rPr/>
        <w:t>[[@Bible:2Ch 21:16 ]][[21:16 &gt;&gt; 2Ch 21:16]] {{field-on:Bible}} Подигна още Господ против Иорама духа на Филистимците и на Аравяните, които са близо до Етиопяните; {{field-off:Bible}}</w:t>
      </w:r>
    </w:p>
    <w:p>
      <w:pPr>
        <w:pStyle w:val="Normal"/>
        <w:rPr/>
      </w:pPr>
      <w:r>
        <w:rPr/>
        <w:t>[[@Bible:2Ch 21:17 ]][[21:17 &gt;&gt; 2Ch 21:17]] {{field-on:Bible}} и възлязоха против Юда, и се устремиха на него, и разграбиха всичкия имот що се намери в царския дом, и синовете му още, и жените му, щото не му остана друг син освен Иоахаза най-младия от синовете му. {{field-off:Bible}}</w:t>
      </w:r>
    </w:p>
    <w:p>
      <w:pPr>
        <w:pStyle w:val="Normal"/>
        <w:rPr/>
      </w:pPr>
      <w:r>
        <w:rPr/>
        <w:t>[[@Bible:2Ch 21:18 ]][[21:18 &gt;&gt; 2Ch 21:18]] {{field-on:Bible}} И след всичко това порази го Господ в чревата му с болест неизцелима; {{field-off:Bible}}</w:t>
      </w:r>
    </w:p>
    <w:p>
      <w:pPr>
        <w:pStyle w:val="Normal"/>
        <w:rPr/>
      </w:pPr>
      <w:r>
        <w:rPr/>
        <w:t>[[@Bible:2Ch 21:19 ]][[21:19 &gt;&gt; 2Ch 21:19]] {{field-on:Bible}} и като се мина време, след изтичането на две години излязоха чревата от болестта му; и умря с люти боледувания. А людете му не му направиха горене от аромати според горенето за отците му. {{field-off:Bible}}</w:t>
      </w:r>
    </w:p>
    <w:p>
      <w:pPr>
        <w:pStyle w:val="Normal"/>
        <w:rPr/>
      </w:pPr>
      <w:r>
        <w:rPr/>
        <w:t>[[@Bible:2Ch 21:20 ]][[21:20 &gt;&gt; 2Ch 21:20]] {{field-on:Bible}} Тридесет и две години на възраст бе когато се въцари, и царува в Ерусалим осем години, и отиде нежелаем; и погребоха го в града Давидов но не в царските гробища. {{field-off:Bible}}</w:t>
      </w:r>
    </w:p>
    <w:p>
      <w:pPr>
        <w:pStyle w:val="Heading2"/>
        <w:rPr/>
      </w:pPr>
      <w:r>
        <w:rPr/>
        <w:t>Глава 22</w:t>
      </w:r>
    </w:p>
    <w:p>
      <w:pPr>
        <w:pStyle w:val="Normal"/>
        <w:rPr/>
      </w:pPr>
      <w:r>
        <w:rPr/>
        <w:t>[[@Bible:2Ch 22:1 ]][[22:1 &gt;&gt; 2Ch 22:1]] {{field-on:Bible}} И Ерусалимските жители направиха цар вместо него Охозия най-младия му син; защото пълковете които дойдоха с Аравяните в стана бяха убили всичките по-стари. И въцари се Охозия синът на Иорама Юдиния цар. {{field-off:Bible}}</w:t>
      </w:r>
    </w:p>
    <w:p>
      <w:pPr>
        <w:pStyle w:val="Normal"/>
        <w:rPr/>
      </w:pPr>
      <w:r>
        <w:rPr/>
        <w:t>[[@Bible:2Ch 22:2 ]][[22:2 &gt;&gt; 2Ch 22:2]] {{field-on:Bible}} четиридесет и две години на възраст бе Охозия когато се въцари, и царува една година в Ерусалим; и името на майка му бе Готолия, дъщеря на Амрия. {{field-off:Bible}}</w:t>
      </w:r>
    </w:p>
    <w:p>
      <w:pPr>
        <w:pStyle w:val="Normal"/>
        <w:rPr/>
      </w:pPr>
      <w:r>
        <w:rPr/>
        <w:t>[[@Bible:2Ch 22:3 ]][[22:3 &gt;&gt; 2Ch 22:3]] {{field-on:Bible}} И той ходи в пътищата на Ахавовия дом; защото съветница му беше майка му за да нечествува. {{field-off:Bible}}</w:t>
      </w:r>
    </w:p>
    <w:p>
      <w:pPr>
        <w:pStyle w:val="Normal"/>
        <w:rPr/>
      </w:pPr>
      <w:r>
        <w:rPr/>
        <w:t>[[@Bible:2Ch 22:4 ]][[22:4 &gt;&gt; 2Ch 22:4]] {{field-on:Bible}} И стори зло пред Господа както Ахаавовът дом; защото след смъртта на баща му, те му бяха съветници за погублението му. {{field-off:Bible}}</w:t>
      </w:r>
    </w:p>
    <w:p>
      <w:pPr>
        <w:pStyle w:val="Normal"/>
        <w:rPr/>
      </w:pPr>
      <w:r>
        <w:rPr/>
        <w:t>[[@Bible:2Ch 22:5 ]][[22:5 &gt;&gt; 2Ch 22:5]] {{field-on:Bible}} И чрез техните съвети отиде с Иорама сина на Ахаава, Израилевия цар, на бой против Азаила Сирийския цар в Рамот-галаад; и поразиха Сирийците Иорама. {{field-off:Bible}}</w:t>
      </w:r>
    </w:p>
    <w:p>
      <w:pPr>
        <w:pStyle w:val="Normal"/>
        <w:rPr/>
      </w:pPr>
      <w:r>
        <w:rPr/>
        <w:t>[[@Bible:2Ch 22:6 ]][[22:6 &gt;&gt; 2Ch 22:6]] {{field-on:Bible}} И върна се за да се изцери в Иезраел от раните що бяха го ранили в Рама когато ратуваше против Азаила Сирийския цар. И слезе Азария Иорамовът син, Юдинът цар, за да види Иорама Ахавовия син в Иезраел, понеже бе болен. {{field-off:Bible}}</w:t>
      </w:r>
    </w:p>
    <w:p>
      <w:pPr>
        <w:pStyle w:val="Normal"/>
        <w:rPr/>
      </w:pPr>
      <w:r>
        <w:rPr/>
        <w:t>[[@Bible:2Ch 22:7 ]][[22:7 &gt;&gt; 2Ch 22:7]] {{field-on:Bible}} И от Бога стана погинването на Охозия с идването му при Иорама; защото, когато дойде, излезе с Иорама против Ииуя Намесиевия син когото помаза Господ да изтреби Ахаавовия дом. {{field-off:Bible}}</w:t>
      </w:r>
    </w:p>
    <w:p>
      <w:pPr>
        <w:pStyle w:val="Normal"/>
        <w:rPr/>
      </w:pPr>
      <w:r>
        <w:rPr/>
        <w:t>[[@Bible:2Ch 22:8 ]][[22:8 &gt;&gt; 2Ch 22:8]] {{field-on:Bible}} И когато правеше Ииуй отмъщението против Ахаавовия дом, намери Юдините началници и синовете на Охозиевите братя, които слугуваха на Охозия, и ги уби. {{field-off:Bible}}</w:t>
      </w:r>
    </w:p>
    <w:p>
      <w:pPr>
        <w:pStyle w:val="Normal"/>
        <w:rPr/>
      </w:pPr>
      <w:r>
        <w:rPr/>
        <w:t>[[@Bible:2Ch 22:9 ]][[22:9 &gt;&gt; 2Ch 22:9]] {{field-on:Bible}} И потърси Охозия; и хванаха го като бе скрит в Самария, и доведоха го при Ииуя; и убиха го; и погребоха го, защото рекоха: Син е на Иосафата който потърси Господа с всичкото си сърдце. И Охозиевътт дом нямаше сила да удържи вече царството. {{field-off:Bible}}</w:t>
      </w:r>
    </w:p>
    <w:p>
      <w:pPr>
        <w:pStyle w:val="Normal"/>
        <w:rPr/>
      </w:pPr>
      <w:r>
        <w:rPr/>
        <w:t>[[@Bible:2Ch 22:10 ]][[22:10 &gt;&gt; 2Ch 22:10]] {{field-on:Bible}} А Готолия Охозиевата майка, като видя че умря син й, стана та изтреби всичкото царско семе на Юдиния дом. {{field-off:Bible}}</w:t>
      </w:r>
    </w:p>
    <w:p>
      <w:pPr>
        <w:pStyle w:val="Normal"/>
        <w:rPr/>
      </w:pPr>
      <w:r>
        <w:rPr/>
        <w:t>[[@Bible:2Ch 22:11 ]][[22:11 &gt;&gt; 2Ch 22:11]] {{field-on:Bible}} Но Иосавеета дъщерята на царя взе Иоаса Охозиевия син та го открадна отсред царските синове като ги убиваха, и тури него и доилката му в ложницата. Така Иосавеета дъщерята на цар Иорама, жената на Иодая свещеника, (защото бе сестра на Охозия,) скри го от лицето на Готолия, та не го уби. {{field-off:Bible}}</w:t>
      </w:r>
    </w:p>
    <w:p>
      <w:pPr>
        <w:pStyle w:val="Normal"/>
        <w:rPr/>
      </w:pPr>
      <w:r>
        <w:rPr/>
        <w:t>[[@Bible:2Ch 22:12 ]][[22:12 &gt;&gt; 2Ch 22:12]] {{field-on:Bible}} И с тях бе скрит в дома Божий шест години; а Готолия царуваше върху земята. {{field-off:Bible}}</w:t>
      </w:r>
    </w:p>
    <w:p>
      <w:pPr>
        <w:pStyle w:val="Heading2"/>
        <w:rPr/>
      </w:pPr>
      <w:r>
        <w:rPr/>
        <w:t>Глава 23</w:t>
      </w:r>
    </w:p>
    <w:p>
      <w:pPr>
        <w:pStyle w:val="Normal"/>
        <w:rPr/>
      </w:pPr>
      <w:r>
        <w:rPr/>
        <w:t>[[@Bible:2Ch 23:1 ]][[23:1 &gt;&gt; 2Ch 23:1]] {{field-on:Bible}} А в седмото лето укрепи се Иодай, като взе стоначалниците Азария Иероамовия син, и Исмаила Иоанановия син, и Азария Овидовия син, и Маасия Адаиевия син, и Елисафата Зехриевия син та направи завет с тях. {{field-off:Bible}}</w:t>
      </w:r>
    </w:p>
    <w:p>
      <w:pPr>
        <w:pStyle w:val="Normal"/>
        <w:rPr/>
      </w:pPr>
      <w:r>
        <w:rPr/>
        <w:t>[[@Bible:2Ch 23:2 ]][[23:2 &gt;&gt; 2Ch 23:2]] {{field-on:Bible}} И обходиха Юда та събраха Левитите от всичките Юдини градове, и началниците на Израилевите отечествия, и дойдоха в Ерусалим. {{field-off:Bible}}</w:t>
      </w:r>
    </w:p>
    <w:p>
      <w:pPr>
        <w:pStyle w:val="Normal"/>
        <w:rPr/>
      </w:pPr>
      <w:r>
        <w:rPr/>
        <w:t>[[@Bible:2Ch 23:3 ]][[23:3 &gt;&gt; 2Ch 23:3]] {{field-on:Bible}} И всичкото събрание направи завет с царя в дома Божий. И рече им: Ето, синът на царя ще се въцари, както говори Господ за Давидовите синове. {{field-off:Bible}}</w:t>
      </w:r>
    </w:p>
    <w:p>
      <w:pPr>
        <w:pStyle w:val="Normal"/>
        <w:rPr/>
      </w:pPr>
      <w:r>
        <w:rPr/>
        <w:t>[[@Bible:2Ch 23:4 ]][[23:4 &gt;&gt; 2Ch 23:4]] {{field-on:Bible}} Това е дялото което ще направите: третата част от вас, от свещениците и от Левитите влазяте в събота, ще стоят на праговете вратари, {{field-off:Bible}}</w:t>
      </w:r>
    </w:p>
    <w:p>
      <w:pPr>
        <w:pStyle w:val="Normal"/>
        <w:rPr/>
      </w:pPr>
      <w:r>
        <w:rPr/>
        <w:t>[[@Bible:2Ch 23:5 ]][[23:5 &gt;&gt; 2Ch 23:5]] {{field-on:Bible}} и третата в царския дом, и третата част в вратата на основанието, а всичките люде в дворовете на дома Господен. {{field-off:Bible}}</w:t>
      </w:r>
    </w:p>
    <w:p>
      <w:pPr>
        <w:pStyle w:val="Normal"/>
        <w:rPr/>
      </w:pPr>
      <w:r>
        <w:rPr/>
        <w:t>[[@Bible:2Ch 23:6 ]][[23:6 &gt;&gt; 2Ch 23:6]] {{field-on:Bible}} И никой да не влазя в дома Господен, само свещениците и които от Левитите служат, те ще влазят, защото са свети; а всичките люде да вардят стражата Господня, {{field-off:Bible}}</w:t>
      </w:r>
    </w:p>
    <w:p>
      <w:pPr>
        <w:pStyle w:val="Normal"/>
        <w:rPr/>
      </w:pPr>
      <w:r>
        <w:rPr/>
        <w:t>[[@Bible:2Ch 23:7 ]][[23:7 &gt;&gt; 2Ch 23:7]] {{field-on:Bible}} И левитите да обиколят царя, всеки да има оръжията си в ръката си; и който влезе в дома, да се умъртви; и ще бъдете с царя когато влазя и когато излазя. {{field-off:Bible}}</w:t>
      </w:r>
    </w:p>
    <w:p>
      <w:pPr>
        <w:pStyle w:val="Normal"/>
        <w:rPr/>
      </w:pPr>
      <w:r>
        <w:rPr/>
        <w:t>[[@Bible:2Ch 23:8 ]][[23:8 &gt;&gt; 2Ch 23:8]] {{field-on:Bible}} И направиха Левитите и всичкий Юда по всичко според което заповяда Иодай свещеникът, и взеха всеки мъжете си които влазяха в събота, с тези които излазяха в събота; защото Иодай свещеникът не разпущаше отделенията. {{field-off:Bible}}</w:t>
      </w:r>
    </w:p>
    <w:p>
      <w:pPr>
        <w:pStyle w:val="Normal"/>
        <w:rPr/>
      </w:pPr>
      <w:r>
        <w:rPr/>
        <w:t>[[@Bible:2Ch 23:9 ]][[23:9 &gt;&gt; 2Ch 23:9]] {{field-on:Bible}} И даде Иодай свещеникът на стоначалниците копията и щитчетата и щитовете на цар Давида които бяха в дома Божий. {{field-off:Bible}}</w:t>
      </w:r>
    </w:p>
    <w:p>
      <w:pPr>
        <w:pStyle w:val="Normal"/>
        <w:rPr/>
      </w:pPr>
      <w:r>
        <w:rPr/>
        <w:t>[[@Bible:2Ch 23:10 ]][[23:10 &gt;&gt; 2Ch 23:10]] {{field-on:Bible}} И постави всичките люде, всеки мъж с оръжията му в ръката му, от дясната страна на дома дори до лявата страна на дома, при олтаря и храма, около царя. {{field-off:Bible}}</w:t>
      </w:r>
    </w:p>
    <w:p>
      <w:pPr>
        <w:pStyle w:val="Normal"/>
        <w:rPr/>
      </w:pPr>
      <w:r>
        <w:rPr/>
        <w:t>[[@Bible:2Ch 23:11 ]][[23:11 &gt;&gt; 2Ch 23:11]] {{field-on:Bible}} Тогаз изведоха царския син, и положиха на него венеца и свидетелството, и направиха го цар. И помазаха го Иодай и синовете му, и казваха: Да е жив царят! {{field-off:Bible}}</w:t>
      </w:r>
    </w:p>
    <w:p>
      <w:pPr>
        <w:pStyle w:val="Normal"/>
        <w:rPr/>
      </w:pPr>
      <w:r>
        <w:rPr/>
        <w:t>[[@Bible:2Ch 23:12 ]][[23:12 &gt;&gt; 2Ch 23:12]] {{field-on:Bible}} И като чу Готолия гласа на людете които тичаха и хвалеха царя, дойде при людете в дома Господен, {{field-off:Bible}}</w:t>
      </w:r>
    </w:p>
    <w:p>
      <w:pPr>
        <w:pStyle w:val="Normal"/>
        <w:rPr/>
      </w:pPr>
      <w:r>
        <w:rPr/>
        <w:t>[[@Bible:2Ch 23:13 ]][[23:13 &gt;&gt; 2Ch 23:13]] {{field-on:Bible}} та видя, и, ето, царят стоеше при стълпа си в входа, и началниците и тръбите при царя; и всичките люде от земята се радваха и тръбеха с тръбите, и пееха с музикалните оръдия певците и онези които бяха изкусни да песнопеят: тогаз раздра Готолия дрехите си и рече: Съзаклятие! Съзаклятие! {{field-off:Bible}}</w:t>
      </w:r>
    </w:p>
    <w:p>
      <w:pPr>
        <w:pStyle w:val="Normal"/>
        <w:rPr/>
      </w:pPr>
      <w:r>
        <w:rPr/>
        <w:t>[[@Bible:2Ch 23:14 ]][[23:14 &gt;&gt; 2Ch 23:14]] {{field-on:Bible}} А Иодай свещеникът изведе стоначалниците, началниците на воинството, та им рече: Извадете я вън от редовете; и който я последва, да се умъртви с меч. Защото свещеникът бе рекъл: Да я не умъртвите в дома Господен. {{field-off:Bible}}</w:t>
      </w:r>
    </w:p>
    <w:p>
      <w:pPr>
        <w:pStyle w:val="Normal"/>
        <w:rPr/>
      </w:pPr>
      <w:r>
        <w:rPr/>
        <w:t>[[@Bible:2Ch 23:15 ]][[23:15 &gt;&gt; 2Ch 23:15]] {{field-on:Bible}} И туриха ръце на нея; и когато отиде до входа на вратата на конете, в царския дом, убиха я там. {{field-off:Bible}}</w:t>
      </w:r>
    </w:p>
    <w:p>
      <w:pPr>
        <w:pStyle w:val="Normal"/>
        <w:rPr/>
      </w:pPr>
      <w:r>
        <w:rPr/>
        <w:t>[[@Bible:2Ch 23:16 ]][[23:16 &gt;&gt; 2Ch 23:16]] {{field-on:Bible}} И направи Иодай завет между себе си и всичките люде и царя че ще бъдат люде Господни. {{field-off:Bible}}</w:t>
      </w:r>
    </w:p>
    <w:p>
      <w:pPr>
        <w:pStyle w:val="Normal"/>
        <w:rPr/>
      </w:pPr>
      <w:r>
        <w:rPr/>
        <w:t>[[@Bible:2Ch 23:17 ]][[23:17 &gt;&gt; 2Ch 23:17]] {{field-on:Bible}} И влязоха всичките люде в дома на Ваала та го събориха, и олтарите му и кумирите му изпотрошиха, а Матана жреца на Ваала убиха пред олтарите. {{field-off:Bible}}</w:t>
      </w:r>
    </w:p>
    <w:p>
      <w:pPr>
        <w:pStyle w:val="Normal"/>
        <w:rPr/>
      </w:pPr>
      <w:r>
        <w:rPr/>
        <w:t>[[@Bible:2Ch 23:18 ]][[23:18 &gt;&gt; 2Ch 23:18]] {{field-on:Bible}} И нареди Иодай службите на дома Господен в ръцете на свещениците, Левитите, които беше Давид разделил над дома Господен за да приносят всесъженията Господни, както е писано в закона на Моисея, с веселие и с песни според Давидовата наредба. {{field-off:Bible}}</w:t>
      </w:r>
    </w:p>
    <w:p>
      <w:pPr>
        <w:pStyle w:val="Normal"/>
        <w:rPr/>
      </w:pPr>
      <w:r>
        <w:rPr/>
        <w:t>[[@Bible:2Ch 23:19 ]][[23:19 &gt;&gt; 2Ch 23:19]] {{field-on:Bible}} И постави вратарите въ вратата на дома Господен, да не влазя никой нечист от каква да е работа. {{field-off:Bible}}</w:t>
      </w:r>
    </w:p>
    <w:p>
      <w:pPr>
        <w:pStyle w:val="Normal"/>
        <w:rPr/>
      </w:pPr>
      <w:r>
        <w:rPr/>
        <w:t>[[@Bible:2Ch 23:20 ]][[23:20 &gt;&gt; 2Ch 23:20]] {{field-on:Bible}} И взе стоначалниците, и кметовете, и началниците на людете, и всичките люде от земята, та снеха царя от дома Господен, и заминаха през високите врата в царския дом, и туриха да седне царят на царския престол. {{field-off:Bible}}</w:t>
      </w:r>
    </w:p>
    <w:p>
      <w:pPr>
        <w:pStyle w:val="Normal"/>
        <w:rPr/>
      </w:pPr>
      <w:r>
        <w:rPr/>
        <w:t>[[@Bible:2Ch 23:21 ]][[23:21 &gt;&gt; 2Ch 23:21]] {{field-on:Bible}} И възвеселиха се всичките люде от земята; и градът се умири; а Готолия убиха с меч. {{field-off:Bible}}</w:t>
      </w:r>
    </w:p>
    <w:p>
      <w:pPr>
        <w:pStyle w:val="Heading2"/>
        <w:rPr/>
      </w:pPr>
      <w:r>
        <w:rPr/>
        <w:t>Глава 24</w:t>
      </w:r>
    </w:p>
    <w:p>
      <w:pPr>
        <w:pStyle w:val="Normal"/>
        <w:rPr/>
      </w:pPr>
      <w:r>
        <w:rPr/>
        <w:t>[[@Bible:2Ch 24:1 ]][[24:1 &gt;&gt; 2Ch 24:1]] {{field-on:Bible}} Седем години на възраст бе Иоас когато се въцари, и царува четиридесет години в Ерусалим; и името на майка му бе Савия, от Вирсавее. {{field-off:Bible}}</w:t>
      </w:r>
    </w:p>
    <w:p>
      <w:pPr>
        <w:pStyle w:val="Normal"/>
        <w:rPr/>
      </w:pPr>
      <w:r>
        <w:rPr/>
        <w:t>[[@Bible:2Ch 24:2 ]][[24:2 &gt;&gt; 2Ch 24:2]] {{field-on:Bible}} И стори Иоас което бе право пред Господа в всичките дни на Иодая свещеникът. {{field-off:Bible}}</w:t>
      </w:r>
    </w:p>
    <w:p>
      <w:pPr>
        <w:pStyle w:val="Normal"/>
        <w:rPr/>
      </w:pPr>
      <w:r>
        <w:rPr/>
        <w:t>[[@Bible:2Ch 24:3 ]][[24:3 &gt;&gt; 2Ch 24:3]] {{field-on:Bible}} И взе му Иодай две жени; и роди синове и дъщери. {{field-off:Bible}}</w:t>
      </w:r>
    </w:p>
    <w:p>
      <w:pPr>
        <w:pStyle w:val="Normal"/>
        <w:rPr/>
      </w:pPr>
      <w:r>
        <w:rPr/>
        <w:t>[[@Bible:2Ch 24:4 ]][[24:4 &gt;&gt; 2Ch 24:4]] {{field-on:Bible}} И след това дойде в сърдцето на Иоаса да поднови дома Господен. {{field-off:Bible}}</w:t>
      </w:r>
    </w:p>
    <w:p>
      <w:pPr>
        <w:pStyle w:val="Normal"/>
        <w:rPr/>
      </w:pPr>
      <w:r>
        <w:rPr/>
        <w:t>[[@Bible:2Ch 24:5 ]][[24:5 &gt;&gt; 2Ch 24:5]] {{field-on:Bible}} И събра свещениците и Левитите та им рече: Излезте в Юдините градове та съберете от година до година от всичкия Израил сребро за поправяне на дома на Бога вашего, и побързайте за това нещо; Левитите обаче не побързаха. {{field-off:Bible}}</w:t>
      </w:r>
    </w:p>
    <w:p>
      <w:pPr>
        <w:pStyle w:val="Normal"/>
        <w:rPr/>
      </w:pPr>
      <w:r>
        <w:rPr/>
        <w:t>[[@Bible:2Ch 24:6 ]][[24:6 &gt;&gt; 2Ch 24:6]] {{field-on:Bible}} И повика царят Иодая началника та му рече: Защо не си изискал от Левитите да съберат от Юда и от Ерусалим данъка на Мойсея раба на Господа и на събранието Израилево, за скинията на свидетелството? {{field-off:Bible}}</w:t>
      </w:r>
    </w:p>
    <w:p>
      <w:pPr>
        <w:pStyle w:val="Normal"/>
        <w:rPr/>
      </w:pPr>
      <w:r>
        <w:rPr/>
        <w:t>[[@Bible:2Ch 24:7 ]][[24:7 &gt;&gt; 2Ch 24:7]] {{field-on:Bible}} Защото нечестивата Готолия и синовете й развалиха дома Божий; още и всичките посвещения на дома Господен посветиха на Ваалимите. {{field-off:Bible}}</w:t>
      </w:r>
    </w:p>
    <w:p>
      <w:pPr>
        <w:pStyle w:val="Normal"/>
        <w:rPr/>
      </w:pPr>
      <w:r>
        <w:rPr/>
        <w:t>[[@Bible:2Ch 24:8 ]][[24:8 &gt;&gt; 2Ch 24:8]] {{field-on:Bible}} Направиха прочее по царска заповед един ковчежец, и туриха го при вратата на дома Господен извън. {{field-off:Bible}}</w:t>
      </w:r>
    </w:p>
    <w:p>
      <w:pPr>
        <w:pStyle w:val="Normal"/>
        <w:rPr/>
      </w:pPr>
      <w:r>
        <w:rPr/>
        <w:t>[[@Bible:2Ch 24:9 ]][[24:9 &gt;&gt; 2Ch 24:9]] {{field-on:Bible}} И прогласиха в Юда и в Ерусалим да приносят Господу данъка наложения от Моисея раба Божий върху Израиля в пустинята. {{field-off:Bible}}</w:t>
      </w:r>
    </w:p>
    <w:p>
      <w:pPr>
        <w:pStyle w:val="Normal"/>
        <w:rPr/>
      </w:pPr>
      <w:r>
        <w:rPr/>
        <w:t>[[@Bible:2Ch 24:10 ]][[24:10 &gt;&gt; 2Ch 24:10]] {{field-on:Bible}} И зарадваха се всичките князове и всичките люде, и вносяха, и туряха в ковчежеца доде се напълни. {{field-off:Bible}}</w:t>
      </w:r>
    </w:p>
    <w:p>
      <w:pPr>
        <w:pStyle w:val="Normal"/>
        <w:rPr/>
      </w:pPr>
      <w:r>
        <w:rPr/>
        <w:t>[[@Bible:2Ch 24:11 ]][[24:11 &gt;&gt; 2Ch 24:11]] {{field-on:Bible}} И когато се доносяше ковчежецът при царските настоятели с ръката на Левитите, и коато те виждаха че е много среброто, дохождаше царският писец и настоятелят на първия свещеник та изпразднуваха ковчежеца, и доносяха та го поставяха пак на мястото му. Така правеха от ден на ден, и събраха много сребро. {{field-off:Bible}}</w:t>
      </w:r>
    </w:p>
    <w:p>
      <w:pPr>
        <w:pStyle w:val="Normal"/>
        <w:rPr/>
      </w:pPr>
      <w:r>
        <w:rPr/>
        <w:t>[[@Bible:2Ch 24:12 ]][[24:12 &gt;&gt; 2Ch 24:12]] {{field-on:Bible}} И даваше го царят и Иодай на тези които правеха делото на работенето на дома Господен, и наемаха зидари и дърводелци за да подновяват дома Господен, още и ковачи и медоковачи за да поправят дома Господен. {{field-off:Bible}}</w:t>
      </w:r>
    </w:p>
    <w:p>
      <w:pPr>
        <w:pStyle w:val="Normal"/>
        <w:rPr/>
      </w:pPr>
      <w:r>
        <w:rPr/>
        <w:t>[[@Bible:2Ch 24:13 ]][[24:13 &gt;&gt; 2Ch 24:13]] {{field-on:Bible}} И работеха работниците делото, и с ръката им успя делото на поправянето; и докараха дома Божий в първото му състояние, и утвърдиха го. {{field-off:Bible}}</w:t>
      </w:r>
    </w:p>
    <w:p>
      <w:pPr>
        <w:pStyle w:val="Normal"/>
        <w:rPr/>
      </w:pPr>
      <w:r>
        <w:rPr/>
        <w:t>[[@Bible:2Ch 24:14 ]][[24:14 &gt;&gt; 2Ch 24:14]] {{field-on:Bible}} И като свършиха, донесоха останалото сребро пред царя и Иодая, и от него направиха съсъди за дома Господен, съсъди за служене и всесъжение, и темянници, и златни и сребърни съсъди. И приносяха всесъжения в дома Господен непрестанно през всичките дни на Иодая. {{field-off:Bible}}</w:t>
      </w:r>
    </w:p>
    <w:p>
      <w:pPr>
        <w:pStyle w:val="Normal"/>
        <w:rPr/>
      </w:pPr>
      <w:r>
        <w:rPr/>
        <w:t>[[@Bible:2Ch 24:15 ]][[24:15 &gt;&gt; 2Ch 24:15]] {{field-on:Bible}} И остаря Иодай, и сит бе от дни, и умря: сто и тридесет години на възраст бе когато умря. {{field-off:Bible}}</w:t>
      </w:r>
    </w:p>
    <w:p>
      <w:pPr>
        <w:pStyle w:val="Normal"/>
        <w:rPr/>
      </w:pPr>
      <w:r>
        <w:rPr/>
        <w:t>[[@Bible:2Ch 24:16 ]][[24:16 &gt;&gt; 2Ch 24:16]] {{field-on:Bible}} И погребоха го в Давидовия град с царете, понеже стори добро в Израиля, и към Бога, и дома му. {{field-off:Bible}}</w:t>
      </w:r>
    </w:p>
    <w:p>
      <w:pPr>
        <w:pStyle w:val="Normal"/>
        <w:rPr/>
      </w:pPr>
      <w:r>
        <w:rPr/>
        <w:t>[[@Bible:2Ch 24:17 ]][[24:17 &gt;&gt; 2Ch 24:17]] {{field-on:Bible}} А след смъртта на Иодая дойдоха началниците Юдини та се поклониха на царя. Тогаз царят ги послуша; {{field-off:Bible}}</w:t>
      </w:r>
    </w:p>
    <w:p>
      <w:pPr>
        <w:pStyle w:val="Normal"/>
        <w:rPr/>
      </w:pPr>
      <w:r>
        <w:rPr/>
        <w:t>[[@Bible:2Ch 24:18 ]][[24:18 &gt;&gt; 2Ch 24:18]] {{field-on:Bible}} та оставиха дома на Господа Бога на отците си, и служиха на Ашерите и на идолите; и дойде гняв върх Юда и Ерусалим за това тяхно престъпление. {{field-off:Bible}}</w:t>
      </w:r>
    </w:p>
    <w:p>
      <w:pPr>
        <w:pStyle w:val="Normal"/>
        <w:rPr/>
      </w:pPr>
      <w:r>
        <w:rPr/>
        <w:t>[[@Bible:2Ch 24:19 ]][[24:19 &gt;&gt; 2Ch 24:19]] {{field-on:Bible}} И проводи им пророци за да ги обърнат към Господа, и засвидетелствуваха против тях; но не дадоха слушане. {{field-off:Bible}}</w:t>
      </w:r>
    </w:p>
    <w:p>
      <w:pPr>
        <w:pStyle w:val="Normal"/>
        <w:rPr/>
      </w:pPr>
      <w:r>
        <w:rPr/>
        <w:t>[[@Bible:2Ch 24:20 ]][[24:20 &gt;&gt; 2Ch 24:20]] {{field-on:Bible}} И дойде Дух Божий на Захария сина на Йодая свещеника, и застана над людете и рече им: Така говори Бог: Защо престъпвате вие заповедите Господни? Няма да успеете понеже вие оставихте Господа, и той вас остави. {{field-off:Bible}}</w:t>
      </w:r>
    </w:p>
    <w:p>
      <w:pPr>
        <w:pStyle w:val="Normal"/>
        <w:rPr/>
      </w:pPr>
      <w:r>
        <w:rPr/>
        <w:t>[[@Bible:2Ch 24:21 ]][[24:21 &gt;&gt; 2Ch 24:21]] {{field-on:Bible}} И направиха съзаклятие против него та го убиха с камене, с заповед от царя, в двора на дома Господен. {{field-off:Bible}}</w:t>
      </w:r>
    </w:p>
    <w:p>
      <w:pPr>
        <w:pStyle w:val="Normal"/>
        <w:rPr/>
      </w:pPr>
      <w:r>
        <w:rPr/>
        <w:t>[[@Bible:2Ch 24:22 ]][[24:22 &gt;&gt; 2Ch 24:22]] {{field-on:Bible}} И не си науми цар Иоас милостта която му направи Иодай отец му, но уби сина му; и той като умираше рече: Господ да види и да издири. {{field-off:Bible}}</w:t>
      </w:r>
    </w:p>
    <w:p>
      <w:pPr>
        <w:pStyle w:val="Normal"/>
        <w:rPr/>
      </w:pPr>
      <w:r>
        <w:rPr/>
        <w:t>[[@Bible:2Ch 24:23 ]][[24:23 &gt;&gt; 2Ch 24:23]] {{field-on:Bible}} И в свършването на годината възлезе Сирийското войство против него; и дойдоха върх Юда и върх Ерусалим, и изтребиха всичките началници на людете отсред людете и проводиха всичките им користи до царя на Дамаск. {{field-off:Bible}}</w:t>
      </w:r>
    </w:p>
    <w:p>
      <w:pPr>
        <w:pStyle w:val="Normal"/>
        <w:rPr/>
      </w:pPr>
      <w:r>
        <w:rPr/>
        <w:t>[[@Bible:2Ch 24:24 ]][[24:24 &gt;&gt; 2Ch 24:24]] {{field-on:Bible}} Ако и да дойде Сирийското войнство с малко мъже, Господ обаче предаде войнство твърде голямо в ръката им, понеже бяха оставили Господа Бога на отците си; така Сирийците извършиха съд против Иоаса. {{field-off:Bible}}</w:t>
      </w:r>
    </w:p>
    <w:p>
      <w:pPr>
        <w:pStyle w:val="Normal"/>
        <w:rPr/>
      </w:pPr>
      <w:r>
        <w:rPr/>
        <w:t>[[@Bible:2Ch 24:25 ]][[24:25 &gt;&gt; 2Ch 24:25]] {{field-on:Bible}} А като тръгнаха от него и го оставиха в големи болести, рабите му направиха съзаклятие против него за кръвта на синовете на Йодая свещеника, и убиха го на одъра му, и умре; и погребоха го в Давидовия град, но го не погребоха в царските гробища. {{field-off:Bible}}</w:t>
      </w:r>
    </w:p>
    <w:p>
      <w:pPr>
        <w:pStyle w:val="Normal"/>
        <w:rPr/>
      </w:pPr>
      <w:r>
        <w:rPr/>
        <w:t>[[@Bible:2Ch 24:26 ]][[24:26 &gt;&gt; 2Ch 24:26]] {{field-on:Bible}} А онези които бяха направили съзаклятие против него бяха тези: Завад синът на Симеата Амонката, и Иозавад, синът на Самарита Моавката. {{field-off:Bible}}</w:t>
      </w:r>
    </w:p>
    <w:p>
      <w:pPr>
        <w:pStyle w:val="Normal"/>
        <w:rPr/>
      </w:pPr>
      <w:r>
        <w:rPr/>
        <w:t>[[@Bible:2Ch 24:27 ]][[24:27 &gt;&gt; 2Ch 24:27]] {{field-on:Bible}} А за синовете му, и за множеството на товарите при него, и за поправянето на дома Божий, ето, писано е в повестите на Книгата на Царете. И въцари се вместо него Амасия син му. {{field-off:Bible}}</w:t>
      </w:r>
    </w:p>
    <w:p>
      <w:pPr>
        <w:pStyle w:val="Heading2"/>
        <w:rPr/>
      </w:pPr>
      <w:r>
        <w:rPr/>
        <w:t>Глава 25</w:t>
      </w:r>
    </w:p>
    <w:p>
      <w:pPr>
        <w:pStyle w:val="Normal"/>
        <w:rPr/>
      </w:pPr>
      <w:r>
        <w:rPr/>
        <w:t>[[@Bible:2Ch 25:1 ]][[25:1 &gt;&gt; 2Ch 25:1]] {{field-on:Bible}} На двадесет и пет години бе Амасия като се въцари, и царува двадесет и девет години в Ерусалим; и името на майка му бе Иоадана, от Ерусалим. {{field-off:Bible}}</w:t>
      </w:r>
    </w:p>
    <w:p>
      <w:pPr>
        <w:pStyle w:val="Normal"/>
        <w:rPr/>
      </w:pPr>
      <w:r>
        <w:rPr/>
        <w:t>[[@Bible:2Ch 25:2 ]][[25:2 &gt;&gt; 2Ch 25:2]] {{field-on:Bible}} И направи което бе право пред Господа, но не с съвършено сърдце. {{field-off:Bible}}</w:t>
      </w:r>
    </w:p>
    <w:p>
      <w:pPr>
        <w:pStyle w:val="Normal"/>
        <w:rPr/>
      </w:pPr>
      <w:r>
        <w:rPr/>
        <w:t>[[@Bible:2Ch 25:3 ]][[25:3 &gt;&gt; 2Ch 25:3]] {{field-on:Bible}} А като се утвърди царството в ръцете му, умъртви рабите си, които убиха царя баща му. {{field-off:Bible}}</w:t>
      </w:r>
    </w:p>
    <w:p>
      <w:pPr>
        <w:pStyle w:val="Normal"/>
        <w:rPr/>
      </w:pPr>
      <w:r>
        <w:rPr/>
        <w:t>[[@Bible:2Ch 25:4 ]][[25:4 &gt;&gt; 2Ch 25:4]] {{field-on:Bible}} чадата им обаче не умъртви, според писаното в закона, в Книгата на Моисея, дето Господ заповяда и рече: Бащите да не умират за чадата, нито чадата да умират за бащите; но всеки да умира за съгрешението си. {{field-off:Bible}}</w:t>
      </w:r>
    </w:p>
    <w:p>
      <w:pPr>
        <w:pStyle w:val="Normal"/>
        <w:rPr/>
      </w:pPr>
      <w:r>
        <w:rPr/>
        <w:t>[[@Bible:2Ch 25:5 ]][[25:5 &gt;&gt; 2Ch 25:5]] {{field-on:Bible}} И събра Амасия Юда та постави от тях тисященачалници и стоначалници, според домовете на отечествията, по всичкия Юда и Вениамина; и изброи ги от двадесет години и нагоре, и намери ги триста тисящи избрани които да излязват на бой и да държат копие и щит. {{field-off:Bible}}</w:t>
      </w:r>
    </w:p>
    <w:p>
      <w:pPr>
        <w:pStyle w:val="Normal"/>
        <w:rPr/>
      </w:pPr>
      <w:r>
        <w:rPr/>
        <w:t>[[@Bible:2Ch 25:6 ]][[25:6 &gt;&gt; 2Ch 25:6]] {{field-on:Bible}} Нае от Израиля още сто тисящи силни с крепост за сто таланта сребро. {{field-off:Bible}}</w:t>
      </w:r>
    </w:p>
    <w:p>
      <w:pPr>
        <w:pStyle w:val="Normal"/>
        <w:rPr/>
      </w:pPr>
      <w:r>
        <w:rPr/>
        <w:t>[[@Bible:2Ch 25:7 ]][[25:7 &gt;&gt; 2Ch 25:7]] {{field-on:Bible}} И дойде при него человек Божий и рече: Царю, да не отиде с тебе Израилевото войнство; защото Господ не е с Израиля, с всичките Ефремови синове. {{field-off:Bible}}</w:t>
      </w:r>
    </w:p>
    <w:p>
      <w:pPr>
        <w:pStyle w:val="Normal"/>
        <w:rPr/>
      </w:pPr>
      <w:r>
        <w:rPr/>
        <w:t>[[@Bible:2Ch 25:8 ]][[25:8 &gt;&gt; 2Ch 25:8]] {{field-on:Bible}} Но ако искаш да идеш, направи това, укрепи се за боя; Бог обаче ще те направи да паднеш пред врага, защото Бог има сила да помогне и да свали. {{field-off:Bible}}</w:t>
      </w:r>
    </w:p>
    <w:p>
      <w:pPr>
        <w:pStyle w:val="Normal"/>
        <w:rPr/>
      </w:pPr>
      <w:r>
        <w:rPr/>
        <w:t>[[@Bible:2Ch 25:9 ]][[25:9 &gt;&gt; 2Ch 25:9]] {{field-on:Bible}} А Амасия рече на человека Божий: Но какво ще направим за стоте таланта които дадох на Израилевото войнство? А человекът Божий отговори: Господ е силен да ти даде повече от тях. {{field-off:Bible}}</w:t>
      </w:r>
    </w:p>
    <w:p>
      <w:pPr>
        <w:pStyle w:val="Normal"/>
        <w:rPr/>
      </w:pPr>
      <w:r>
        <w:rPr/>
        <w:t>[[@Bible:2Ch 25:10 ]][[25:10 &gt;&gt; 2Ch 25:10]] {{field-on:Bible}} Тогаз ги отлъчи Амасия, (войнството което бе дошло при него от Ефрема,) за да се върнат на мястото си; и разпали се върло гневът им върх Юда, и върнаха се на мястото с разпален гняв. {{field-off:Bible}}</w:t>
      </w:r>
    </w:p>
    <w:p>
      <w:pPr>
        <w:pStyle w:val="Normal"/>
        <w:rPr/>
      </w:pPr>
      <w:r>
        <w:rPr/>
        <w:t>[[@Bible:2Ch 25:11 ]][[25:11 &gt;&gt; 2Ch 25:11]] {{field-on:Bible}} А Амасия се укрепи, и изведе людете си, и отиде в Дола на солта та порази Сиировите синове десет тисящи. {{field-off:Bible}}</w:t>
      </w:r>
    </w:p>
    <w:p>
      <w:pPr>
        <w:pStyle w:val="Normal"/>
        <w:rPr/>
      </w:pPr>
      <w:r>
        <w:rPr/>
        <w:t>[[@Bible:2Ch 25:12 ]][[25:12 &gt;&gt; 2Ch 25:12]] {{field-on:Bible}} И десет тисящи живи заплениха Юдините синове, и закараха ги на върха на скалата та ги низринаха от върха на скалата; и всичките се строшиха. {{field-off:Bible}}</w:t>
      </w:r>
    </w:p>
    <w:p>
      <w:pPr>
        <w:pStyle w:val="Normal"/>
        <w:rPr/>
      </w:pPr>
      <w:r>
        <w:rPr/>
        <w:t>[[@Bible:2Ch 25:13 ]][[25:13 &gt;&gt; 2Ch 25:13]] {{field-on:Bible}} Но тези мъже от войнството които върна Амасия за да не идат с него на бран нападнаха върх Юдините градове, от Самария дори до Веторон, та поразиха три тисящи от тях, и взеха много користи. {{field-off:Bible}}</w:t>
      </w:r>
    </w:p>
    <w:p>
      <w:pPr>
        <w:pStyle w:val="Normal"/>
        <w:rPr/>
      </w:pPr>
      <w:r>
        <w:rPr/>
        <w:t>[[@Bible:2Ch 25:14 ]][[25:14 &gt;&gt; 2Ch 25:14]] {{field-on:Bible}} А Амасия като се върна от поразяването на Едомците донесе боговете на Сиировите синове та ги постави за себе си богове, и кланяше се пред тях, и приносяше им темян. {{field-off:Bible}}</w:t>
      </w:r>
    </w:p>
    <w:p>
      <w:pPr>
        <w:pStyle w:val="Normal"/>
        <w:rPr/>
      </w:pPr>
      <w:r>
        <w:rPr/>
        <w:t>[[@Bible:2Ch 25:15 ]][[25:15 &gt;&gt; 2Ch 25:15]] {{field-on:Bible}} За това се разпали гневът Господен върху Амасия; и проводи при него пророк та му рече: Защо потърси ти боговете на този народ които не могоха да освободят своя си народ от ръката ти? {{field-off:Bible}}</w:t>
      </w:r>
    </w:p>
    <w:p>
      <w:pPr>
        <w:pStyle w:val="Normal"/>
        <w:rPr/>
      </w:pPr>
      <w:r>
        <w:rPr/>
        <w:t>[[@Bible:2Ch 25:16 ]][[25:16 &gt;&gt; 2Ch 25:16]] {{field-on:Bible}} И като му говореше той, царят му рече: Съветник ли те поставиха на царя? Престани; защо да се умъртвиш? И престана пророкът като рече: Зная че Бог е турил намерение да те изтреби понеже направи ти това, и не послуша моя съвет. {{field-off:Bible}}</w:t>
      </w:r>
    </w:p>
    <w:p>
      <w:pPr>
        <w:pStyle w:val="Normal"/>
        <w:rPr/>
      </w:pPr>
      <w:r>
        <w:rPr/>
        <w:t>[[@Bible:2Ch 25:17 ]][[25:17 &gt;&gt; 2Ch 25:17]] {{field-on:Bible}} Тогаз се съветва Амасия Юдинът цар, и проводи на Иоаса, сина на Иоахаза, Ииуевия син, Израилевия цар, и рече: Ела да се видим лице в лице. {{field-off:Bible}}</w:t>
      </w:r>
    </w:p>
    <w:p>
      <w:pPr>
        <w:pStyle w:val="Normal"/>
        <w:rPr/>
      </w:pPr>
      <w:r>
        <w:rPr/>
        <w:t>[[@Bible:2Ch 25:18 ]][[25:18 &gt;&gt; 2Ch 25:18]] {{field-on:Bible}} И проводи Иоас Израилевът цар на Амасия Юдиния цар та рече: Трънът Ливански проводил на кедра Ливански и казал: Дай дъщеря си на сина ми за жена; но заминал един горски звяр който бил в Ливан, и стъпкал тръна. {{field-off:Bible}}</w:t>
      </w:r>
    </w:p>
    <w:p>
      <w:pPr>
        <w:pStyle w:val="Normal"/>
        <w:rPr/>
      </w:pPr>
      <w:r>
        <w:rPr/>
        <w:t>[[@Bible:2Ch 25:19 ]][[25:19 &gt;&gt; 2Ch 25:19]] {{field-on:Bible}} Ти говориш Ето, поразих Едома, и сърдцето ти те надигна да се хвалиш. Седи сега в дома си; защо да се сплиташ в зло за което би паднал ти и Юда с тебе? {{field-off:Bible}}</w:t>
      </w:r>
    </w:p>
    <w:p>
      <w:pPr>
        <w:pStyle w:val="Normal"/>
        <w:rPr/>
      </w:pPr>
      <w:r>
        <w:rPr/>
        <w:t>[[@Bible:2Ch 25:20 ]][[25:20 &gt;&gt; 2Ch 25:20]] {{field-on:Bible}} Но Амасия не послуша; защото от Бога бе това, за да ги предаде в ръката на неприятелите, понеже потърсиха Едомските богове. {{field-off:Bible}}</w:t>
      </w:r>
    </w:p>
    <w:p>
      <w:pPr>
        <w:pStyle w:val="Normal"/>
        <w:rPr/>
      </w:pPr>
      <w:r>
        <w:rPr/>
        <w:t>[[@Bible:2Ch 25:21 ]][[25:21 &gt;&gt; 2Ch 25:21]] {{field-on:Bible}} Възлезе прочее Иоас Израилевий цар, та се видяха лице с лице, той и Амасия Юдинът цар, въ Ветсемес, който принадлежи на Юда. {{field-off:Bible}}</w:t>
      </w:r>
    </w:p>
    <w:p>
      <w:pPr>
        <w:pStyle w:val="Normal"/>
        <w:rPr/>
      </w:pPr>
      <w:r>
        <w:rPr/>
        <w:t>[[@Bible:2Ch 25:22 ]][[25:22 &gt;&gt; 2Ch 25:22]] {{field-on:Bible}} И поразен биде Юда пред Израиля; и побягнаха всеки в шатрите си. {{field-off:Bible}}</w:t>
      </w:r>
    </w:p>
    <w:p>
      <w:pPr>
        <w:pStyle w:val="Normal"/>
        <w:rPr/>
      </w:pPr>
      <w:r>
        <w:rPr/>
        <w:t>[[@Bible:2Ch 25:23 ]][[25:23 &gt;&gt; 2Ch 25:23]] {{field-on:Bible}} И хвана Иоас Израилевът цар Амасия Юдиния цар, сина на Иоаса Иоахазовия син, въ Ветсемес, и доведе го в Ерусалим, и съсипа стената на Ерусалим, от портата Ефрем до портата на ъгъла, четиристотин лакти. {{field-off:Bible}}</w:t>
      </w:r>
    </w:p>
    <w:p>
      <w:pPr>
        <w:pStyle w:val="Normal"/>
        <w:rPr/>
      </w:pPr>
      <w:r>
        <w:rPr/>
        <w:t>[[@Bible:2Ch 25:24 ]][[25:24 &gt;&gt; 2Ch 25:24]] {{field-on:Bible}} И като взе всичкото злато и сребро, и всичките съсъди които се намераха в дома Божий при Овид-едома, и съкровищата на царския дом, и человеци залог, върна се в Самария. {{field-off:Bible}}</w:t>
      </w:r>
    </w:p>
    <w:p>
      <w:pPr>
        <w:pStyle w:val="Normal"/>
        <w:rPr/>
      </w:pPr>
      <w:r>
        <w:rPr/>
        <w:t>[[@Bible:2Ch 25:25 ]][[25:25 &gt;&gt; 2Ch 25:25]] {{field-on:Bible}} И поживя Амасия Иоасовът син Юдинът цар, след смъртта на Иоаса Иоахазовия син Израилевия цар, петнадесет години. {{field-off:Bible}}</w:t>
      </w:r>
    </w:p>
    <w:p>
      <w:pPr>
        <w:pStyle w:val="Normal"/>
        <w:rPr/>
      </w:pPr>
      <w:r>
        <w:rPr/>
        <w:t>[[@Bible:2Ch 25:26 ]][[25:26 &gt;&gt; 2Ch 25:26]] {{field-on:Bible}} А останалите деяния на Амасия, първите и последните, ето, писани са в Книгата на Юдините и Израилевите Царе. {{field-off:Bible}}</w:t>
      </w:r>
    </w:p>
    <w:p>
      <w:pPr>
        <w:pStyle w:val="Normal"/>
        <w:rPr/>
      </w:pPr>
      <w:r>
        <w:rPr/>
        <w:t>[[@Bible:2Ch 25:27 ]][[25:27 &gt;&gt; 2Ch 25:27]] {{field-on:Bible}} И след като се уклони Амасия от Господа, направиха съзаклятие против него в Ерусалим, и побягна в Лахис; но проводиха след него в Лахис та го убиха там. {{field-off:Bible}}</w:t>
      </w:r>
    </w:p>
    <w:p>
      <w:pPr>
        <w:pStyle w:val="Normal"/>
        <w:rPr/>
      </w:pPr>
      <w:r>
        <w:rPr/>
        <w:t>[[@Bible:2Ch 25:28 ]][[25:28 &gt;&gt; 2Ch 25:28]] {{field-on:Bible}} И донесоха го на коне та го погребоха с отците му в града Юдин. {{field-off:Bible}}</w:t>
      </w:r>
    </w:p>
    <w:p>
      <w:pPr>
        <w:pStyle w:val="Heading2"/>
        <w:rPr/>
      </w:pPr>
      <w:r>
        <w:rPr/>
        <w:t>Глава 26</w:t>
      </w:r>
    </w:p>
    <w:p>
      <w:pPr>
        <w:pStyle w:val="Normal"/>
        <w:rPr/>
      </w:pPr>
      <w:r>
        <w:rPr/>
        <w:t>[[@Bible:2Ch 26:1 ]][[26:1 &gt;&gt; 2Ch 26:1]] {{field-on:Bible}} А всичките Юдини люде взеха Озия, който бе на шестнадесет години, та го направиха цар вместо баща му Амасия. {{field-off:Bible}}</w:t>
      </w:r>
    </w:p>
    <w:p>
      <w:pPr>
        <w:pStyle w:val="Normal"/>
        <w:rPr/>
      </w:pPr>
      <w:r>
        <w:rPr/>
        <w:t>[[@Bible:2Ch 26:2 ]][[26:2 &gt;&gt; 2Ch 26:2]] {{field-on:Bible}} Той съгради Елот, и възвърна го на Юда като заспа баща му царят с отците си. {{field-off:Bible}}</w:t>
      </w:r>
    </w:p>
    <w:p>
      <w:pPr>
        <w:pStyle w:val="Normal"/>
        <w:rPr/>
      </w:pPr>
      <w:r>
        <w:rPr/>
        <w:t>[[@Bible:2Ch 26:3 ]][[26:3 &gt;&gt; 2Ch 26:3]] {{field-on:Bible}} Шестнадесет години на възраст бе Озия когато се въцари, и царува петдесет и две години в Ерусалим; и името на майка му бе Иехолия, от Ерусалим. {{field-off:Bible}}</w:t>
      </w:r>
    </w:p>
    <w:p>
      <w:pPr>
        <w:pStyle w:val="Normal"/>
        <w:rPr/>
      </w:pPr>
      <w:r>
        <w:rPr/>
        <w:t>[[@Bible:2Ch 26:4 ]][[26:4 &gt;&gt; 2Ch 26:4]] {{field-on:Bible}} И направи което бе право пред Господа по всичко що беше сторил отец му Амасия. {{field-off:Bible}}</w:t>
      </w:r>
    </w:p>
    <w:p>
      <w:pPr>
        <w:pStyle w:val="Normal"/>
        <w:rPr/>
      </w:pPr>
      <w:r>
        <w:rPr/>
        <w:t>[[@Bible:2Ch 26:5 ]][[26:5 &gt;&gt; 2Ch 26:5]] {{field-on:Bible}} И търсеше Бога в дните на Захария, който беше вещ в Божиите видения; и колкото време търсеше Господа, Бог му даваше успех. {{field-off:Bible}}</w:t>
      </w:r>
    </w:p>
    <w:p>
      <w:pPr>
        <w:pStyle w:val="Normal"/>
        <w:rPr/>
      </w:pPr>
      <w:r>
        <w:rPr/>
        <w:t>[[@Bible:2Ch 26:6 ]][[26:6 &gt;&gt; 2Ch 26:6]] {{field-on:Bible}} И излезе та направи бран против Филистимците, и съсипа стената на Гет, и стената на Явни, и стената на Азот, и съгради градове в Азот и въ Филистимците. {{field-off:Bible}}</w:t>
      </w:r>
    </w:p>
    <w:p>
      <w:pPr>
        <w:pStyle w:val="Normal"/>
        <w:rPr/>
      </w:pPr>
      <w:r>
        <w:rPr/>
        <w:t>[[@Bible:2Ch 26:7 ]][[26:7 &gt;&gt; 2Ch 26:7]] {{field-on:Bible}} И помогна му Бог против Филистимците, и против Аравяните които живееха в Гур-ваал, и Маонците. {{field-off:Bible}}</w:t>
      </w:r>
    </w:p>
    <w:p>
      <w:pPr>
        <w:pStyle w:val="Normal"/>
        <w:rPr/>
      </w:pPr>
      <w:r>
        <w:rPr/>
        <w:t>[[@Bible:2Ch 26:8 ]][[26:8 &gt;&gt; 2Ch 26:8]] {{field-on:Bible}} И дадоха Амонците дарове на Озия; и прочу се името му дори до входа на Египет, защото се укрепи крайно. {{field-off:Bible}}</w:t>
      </w:r>
    </w:p>
    <w:p>
      <w:pPr>
        <w:pStyle w:val="Normal"/>
        <w:rPr/>
      </w:pPr>
      <w:r>
        <w:rPr/>
        <w:t>[[@Bible:2Ch 26:9 ]][[26:9 &gt;&gt; 2Ch 26:9]] {{field-on:Bible}} И съгради Озия стълпове в Ерусалим върху портата на ъгъла, и върху портата на дола, и върху къта на стената, и укрепи ги. {{field-off:Bible}}</w:t>
      </w:r>
    </w:p>
    <w:p>
      <w:pPr>
        <w:pStyle w:val="Normal"/>
        <w:rPr/>
      </w:pPr>
      <w:r>
        <w:rPr/>
        <w:t>[[@Bible:2Ch 26:10 ]][[26:10 &gt;&gt; 2Ch 26:10]] {{field-on:Bible}} Съгради още и стълпове в пустинята, и изкопа много кладенци, защото имаше много скотове и в ниските места и в полетата, и орачи и лозари в горите и в Кармил; защото обичаше земледелието. {{field-off:Bible}}</w:t>
      </w:r>
    </w:p>
    <w:p>
      <w:pPr>
        <w:pStyle w:val="Normal"/>
        <w:rPr/>
      </w:pPr>
      <w:r>
        <w:rPr/>
        <w:t>[[@Bible:2Ch 26:11 ]][[26:11 &gt;&gt; 2Ch 26:11]] {{field-on:Bible}} И имаше Озия войнство ратници които излазяха на бой с пълкове, според числото на изчислението им чрез Иеиила писеца и Маасия настоятеля, под ръката на Анания, един от царските военачалници. {{field-off:Bible}}</w:t>
      </w:r>
    </w:p>
    <w:p>
      <w:pPr>
        <w:pStyle w:val="Normal"/>
        <w:rPr/>
      </w:pPr>
      <w:r>
        <w:rPr/>
        <w:t>[[@Bible:2Ch 26:12 ]][[26:12 &gt;&gt; 2Ch 26:12]] {{field-on:Bible}} Всичкото число на началниците на отечествията силните с крепост беше две тисящи и шестстотин. {{field-off:Bible}}</w:t>
      </w:r>
    </w:p>
    <w:p>
      <w:pPr>
        <w:pStyle w:val="Normal"/>
        <w:rPr/>
      </w:pPr>
      <w:r>
        <w:rPr/>
        <w:t>[[@Bible:2Ch 26:13 ]][[26:13 &gt;&gt; 2Ch 26:13]] {{field-on:Bible}} И под ръката им имаше военна сила, триста и седем тисящи и петстотин, силни и юначни на бой, за да помагат на царя против неприятелите. {{field-off:Bible}}</w:t>
      </w:r>
    </w:p>
    <w:p>
      <w:pPr>
        <w:pStyle w:val="Normal"/>
        <w:rPr/>
      </w:pPr>
      <w:r>
        <w:rPr/>
        <w:t>[[@Bible:2Ch 26:14 ]][[26:14 &gt;&gt; 2Ch 26:14]] {{field-on:Bible}} И приготви им Озия, за всичкото войнство, щитове, и копия, и шлемове, и брони, и лъкове, и пращи за камене. {{field-off:Bible}}</w:t>
      </w:r>
    </w:p>
    <w:p>
      <w:pPr>
        <w:pStyle w:val="Normal"/>
        <w:rPr/>
      </w:pPr>
      <w:r>
        <w:rPr/>
        <w:t>[[@Bible:2Ch 26:15 ]][[26:15 &gt;&gt; 2Ch 26:15]] {{field-on:Bible}} И направи в Ерусалим машини, измислени от машинист, да стоят на стълповете и на ъглите за да хвърлят с тях стрели и големи камене; и прочу се името му на далеч, защото чудно му се помагаше, додето се укрепи. {{field-off:Bible}}</w:t>
      </w:r>
    </w:p>
    <w:p>
      <w:pPr>
        <w:pStyle w:val="Normal"/>
        <w:rPr/>
      </w:pPr>
      <w:r>
        <w:rPr/>
        <w:t>[[@Bible:2Ch 26:16 ]][[26:16 &gt;&gt; 2Ch 26:16]] {{field-on:Bible}} Но като се укрепи, надигна се сърдцето му в разтление; и направи престъпление против Господа Бога своего, и влезе в храма Господен за да покади над олтаря на темяна. {{field-off:Bible}}</w:t>
      </w:r>
    </w:p>
    <w:p>
      <w:pPr>
        <w:pStyle w:val="Normal"/>
        <w:rPr/>
      </w:pPr>
      <w:r>
        <w:rPr/>
        <w:t>[[@Bible:2Ch 26:17 ]][[26:17 &gt;&gt; 2Ch 26:17]] {{field-on:Bible}} И влезе след него Азария свещеникът, и с него осемдесет свещеници Господни, храбри мъже. {{field-off:Bible}}</w:t>
      </w:r>
    </w:p>
    <w:p>
      <w:pPr>
        <w:pStyle w:val="Normal"/>
        <w:rPr/>
      </w:pPr>
      <w:r>
        <w:rPr/>
        <w:t>[[@Bible:2Ch 26:18 ]][[26:18 &gt;&gt; 2Ch 26:18]] {{field-on:Bible}} И съпротивиха се на цар Озия, и рекоха му: Не принадлежи на тебе, Озие, да кадиш Господу, но на свещениците, Аароновите синове, освещените да кадят: излез из светилището, защото си направил престъпление; и това не ще ти бъде за слава от Господа Бога. {{field-off:Bible}}</w:t>
      </w:r>
    </w:p>
    <w:p>
      <w:pPr>
        <w:pStyle w:val="Normal"/>
        <w:rPr/>
      </w:pPr>
      <w:r>
        <w:rPr/>
        <w:t>[[@Bible:2Ch 26:19 ]][[26:19 &gt;&gt; 2Ch 26:19]] {{field-on:Bible}} А Озия, като имаше в ръката си кадилница за да кади, разяри се; и като се разяри на свещениците, излезе проказата на челото му пред свещениците в дома Господен, близу при олтаря на темяна. {{field-off:Bible}}</w:t>
      </w:r>
    </w:p>
    <w:p>
      <w:pPr>
        <w:pStyle w:val="Normal"/>
        <w:rPr/>
      </w:pPr>
      <w:r>
        <w:rPr/>
        <w:t>[[@Bible:2Ch 26:20 ]][[26:20 &gt;&gt; 2Ch 26:20]] {{field-on:Bible}} И погледна на него Азария първосвещеникът и всичките свещеници, и, ето, бе прокажен на челото си; и побързаха да го извадят от там; и даже сам той побърза да излезе, защото го порази Господ. {{field-off:Bible}}</w:t>
      </w:r>
    </w:p>
    <w:p>
      <w:pPr>
        <w:pStyle w:val="Normal"/>
        <w:rPr/>
      </w:pPr>
      <w:r>
        <w:rPr/>
        <w:t>[[@Bible:2Ch 26:21 ]][[26:21 &gt;&gt; 2Ch 26:21]] {{field-on:Bible}} И прокажен беше цар Озия дори до деня на смъртта си; и живееше в отделна къща прокажен, понеже беше отбит от дома Господен; а над царския дом бе Иотам син му, и съдеше людете на земята. {{field-off:Bible}}</w:t>
      </w:r>
    </w:p>
    <w:p>
      <w:pPr>
        <w:pStyle w:val="Normal"/>
        <w:rPr/>
      </w:pPr>
      <w:r>
        <w:rPr/>
        <w:t>[[@Bible:2Ch 26:22 ]][[26:22 &gt;&gt; 2Ch 26:22]] {{field-on:Bible}} А останалите деяния на Озия, първите и последните, писа пророк Исаия Амосовът син. {{field-off:Bible}}</w:t>
      </w:r>
    </w:p>
    <w:p>
      <w:pPr>
        <w:pStyle w:val="Normal"/>
        <w:rPr/>
      </w:pPr>
      <w:r>
        <w:rPr/>
        <w:t>[[@Bible:2Ch 26:23 ]][[26:23 &gt;&gt; 2Ch 26:23]] {{field-on:Bible}} И заспа Озия с отците си; и погребоха го с отците му в оградата на царските гробища, защото рекоха: Прокажен е. И въцари се вместо него Иотам син му. {{field-off:Bible}}</w:t>
      </w:r>
    </w:p>
    <w:p>
      <w:pPr>
        <w:pStyle w:val="Heading2"/>
        <w:rPr/>
      </w:pPr>
      <w:r>
        <w:rPr/>
        <w:t>Глава 27</w:t>
      </w:r>
    </w:p>
    <w:p>
      <w:pPr>
        <w:pStyle w:val="Normal"/>
        <w:rPr/>
      </w:pPr>
      <w:r>
        <w:rPr/>
        <w:t>[[@Bible:2Ch 27:1 ]][[27:1 &gt;&gt; 2Ch 27:1]] {{field-on:Bible}} На двадесет и пет години бе Иотам когато се въцари, и царува шестнадесет години в Ерусалим; а името на майка му бе Иеруса, Садокова дъщеря. {{field-off:Bible}}</w:t>
      </w:r>
    </w:p>
    <w:p>
      <w:pPr>
        <w:pStyle w:val="Normal"/>
        <w:rPr/>
      </w:pPr>
      <w:r>
        <w:rPr/>
        <w:t>[[@Bible:2Ch 27:2 ]][[27:2 &gt;&gt; 2Ch 27:2]] {{field-on:Bible}} И направи което бе право пред Господа по всичко що стори баща му Озия; не влезе обаче в храма Господен. И людете бяха още развращени. {{field-off:Bible}}</w:t>
      </w:r>
    </w:p>
    <w:p>
      <w:pPr>
        <w:pStyle w:val="Normal"/>
        <w:rPr/>
      </w:pPr>
      <w:r>
        <w:rPr/>
        <w:t>[[@Bible:2Ch 27:3 ]][[27:3 &gt;&gt; 2Ch 27:3]] {{field-on:Bible}} Той съгради високите врата на дома Господен, и съгради много върх стената на Офил. {{field-off:Bible}}</w:t>
      </w:r>
    </w:p>
    <w:p>
      <w:pPr>
        <w:pStyle w:val="Normal"/>
        <w:rPr/>
      </w:pPr>
      <w:r>
        <w:rPr/>
        <w:t>[[@Bible:2Ch 27:4 ]][[27:4 &gt;&gt; 2Ch 27:4]] {{field-on:Bible}} Съгради още и градове в Юдините гори, и в дъбравите съгради твърдели и стълпове. {{field-off:Bible}}</w:t>
      </w:r>
    </w:p>
    <w:p>
      <w:pPr>
        <w:pStyle w:val="Normal"/>
        <w:rPr/>
      </w:pPr>
      <w:r>
        <w:rPr/>
        <w:t>[[@Bible:2Ch 27:5 ]][[27:5 &gt;&gt; 2Ch 27:5]] {{field-on:Bible}} И като направи бран с царя на Амоновите синове, преукрепи се против тях; и в онова лето Амоновите синове му дадоха сто таланта сребро, и десет тисящи корове жито, и десет тисящи ечимик. Толкоз му платиха Амоновите синове, и втората година, и третата. {{field-off:Bible}}</w:t>
      </w:r>
    </w:p>
    <w:p>
      <w:pPr>
        <w:pStyle w:val="Normal"/>
        <w:rPr/>
      </w:pPr>
      <w:r>
        <w:rPr/>
        <w:t>[[@Bible:2Ch 27:6 ]][[27:6 &gt;&gt; 2Ch 27:6]] {{field-on:Bible}} И укрепи се Иотам, понеже управяше пътищата си пред Господа Бога своего. {{field-off:Bible}}</w:t>
      </w:r>
    </w:p>
    <w:p>
      <w:pPr>
        <w:pStyle w:val="Normal"/>
        <w:rPr/>
      </w:pPr>
      <w:r>
        <w:rPr/>
        <w:t>[[@Bible:2Ch 27:7 ]][[27:7 &gt;&gt; 2Ch 27:7]] {{field-on:Bible}} А останалите деяния на Иотама, и всичките му боеве, и пътищата му, ето, писани са в Книгата на Израилевите и Юдините Царе. {{field-off:Bible}}</w:t>
      </w:r>
    </w:p>
    <w:p>
      <w:pPr>
        <w:pStyle w:val="Normal"/>
        <w:rPr/>
      </w:pPr>
      <w:r>
        <w:rPr/>
        <w:t>[[@Bible:2Ch 27:8 ]][[27:8 &gt;&gt; 2Ch 27:8]] {{field-on:Bible}} На двадесет и пет години бе когато се въцари, и царува шестнадесет години в Ерусалим. {{field-off:Bible}}</w:t>
      </w:r>
    </w:p>
    <w:p>
      <w:pPr>
        <w:pStyle w:val="Normal"/>
        <w:rPr/>
      </w:pPr>
      <w:r>
        <w:rPr/>
        <w:t>[[@Bible:2Ch 27:9 ]][[27:9 &gt;&gt; 2Ch 27:9]] {{field-on:Bible}} И заспа Иотам с отците си; и погребоха го в Давидовия град; а вместо него се въцари Ахаз син му. {{field-off:Bible}}</w:t>
      </w:r>
    </w:p>
    <w:p>
      <w:pPr>
        <w:pStyle w:val="Heading2"/>
        <w:rPr/>
      </w:pPr>
      <w:r>
        <w:rPr/>
        <w:t>Глава 28</w:t>
      </w:r>
    </w:p>
    <w:p>
      <w:pPr>
        <w:pStyle w:val="Normal"/>
        <w:rPr/>
      </w:pPr>
      <w:r>
        <w:rPr/>
        <w:t>[[@Bible:2Ch 28:1 ]][[28:1 &gt;&gt; 2Ch 28:1]] {{field-on:Bible}} На двадесет години бе Ахаз когато се въцари, и царува шестнадесет години в Ерусалим; не направи обаче което бе право пред Господа както Давид отец му; {{field-off:Bible}}</w:t>
      </w:r>
    </w:p>
    <w:p>
      <w:pPr>
        <w:pStyle w:val="Normal"/>
        <w:rPr/>
      </w:pPr>
      <w:r>
        <w:rPr/>
        <w:t>[[@Bible:2Ch 28:2 ]][[28:2 &gt;&gt; 2Ch 28:2]] {{field-on:Bible}} но ходи в пътищата на Израилевите царе, и направи още на Ваалимите леяни идоли. {{field-off:Bible}}</w:t>
      </w:r>
    </w:p>
    <w:p>
      <w:pPr>
        <w:pStyle w:val="Normal"/>
        <w:rPr/>
      </w:pPr>
      <w:r>
        <w:rPr/>
        <w:t>[[@Bible:2Ch 28:3 ]][[28:3 &gt;&gt; 2Ch 28:3]] {{field-on:Bible}} И той покади в дола на Еномовия син, и приведе чадата си през огъня според мерзостите на езичниците които изпъди Господ от лицето на Израилевите синове. {{field-off:Bible}}</w:t>
      </w:r>
    </w:p>
    <w:p>
      <w:pPr>
        <w:pStyle w:val="Normal"/>
        <w:rPr/>
      </w:pPr>
      <w:r>
        <w:rPr/>
        <w:t>[[@Bible:2Ch 28:4 ]][[28:4 &gt;&gt; 2Ch 28:4]] {{field-on:Bible}} И жъртвуваше и кадеше на високите места, и на хълмовете и под всяко зелено дърво. {{field-off:Bible}}</w:t>
      </w:r>
    </w:p>
    <w:p>
      <w:pPr>
        <w:pStyle w:val="Normal"/>
        <w:rPr/>
      </w:pPr>
      <w:r>
        <w:rPr/>
        <w:t>[[@Bible:2Ch 28:5 ]][[28:5 &gt;&gt; 2Ch 28:5]] {{field-on:Bible}} За това Господ неговий Бог предаде го в ръката на Сирийския цар; и поразиха го Сирийците, и взеха пленници голямо множество от него, и отведоха ги в Дамаск. Още и предаден биде в ръката на Израилевия цар, който го порази с голямо поразение. {{field-off:Bible}}</w:t>
      </w:r>
    </w:p>
    <w:p>
      <w:pPr>
        <w:pStyle w:val="Normal"/>
        <w:rPr/>
      </w:pPr>
      <w:r>
        <w:rPr/>
        <w:t>[[@Bible:2Ch 28:6 ]][[28:6 &gt;&gt; 2Ch 28:6]] {{field-on:Bible}} Защото Факей Ромелиевът син уби от Юда сто и двадесет тисящи в един ден, всичките силни с крепост, понеже бяха оставили Господа Бога на отците си; {{field-off:Bible}}</w:t>
      </w:r>
    </w:p>
    <w:p>
      <w:pPr>
        <w:pStyle w:val="Normal"/>
        <w:rPr/>
      </w:pPr>
      <w:r>
        <w:rPr/>
        <w:t>[[@Bible:2Ch 28:7 ]][[28:7 &gt;&gt; 2Ch 28:7]] {{field-on:Bible}} И Зехрий, мъж силен от Ефрема, уби Маасия царския син, и Азрикама настоятеля на палата, и Елкана втория след царя. {{field-off:Bible}}</w:t>
      </w:r>
    </w:p>
    <w:p>
      <w:pPr>
        <w:pStyle w:val="Normal"/>
        <w:rPr/>
      </w:pPr>
      <w:r>
        <w:rPr/>
        <w:t>[[@Bible:2Ch 28:8 ]][[28:8 &gt;&gt; 2Ch 28:8]] {{field-on:Bible}} И плениха Израилевите синове от братята си двесте тисящи жени, синове, и дъщери; взеха още и много користи от тях, и отнесоха користите в Самария. {{field-off:Bible}}</w:t>
      </w:r>
    </w:p>
    <w:p>
      <w:pPr>
        <w:pStyle w:val="Normal"/>
        <w:rPr/>
      </w:pPr>
      <w:r>
        <w:rPr/>
        <w:t>[[@Bible:2Ch 28:9 ]][[28:9 &gt;&gt; 2Ch 28:9]] {{field-on:Bible}} А имаше там пророк Господен на име Одид; и излезе да посрещне войнството, което идеше в Самария та им рече: Ето, понеже Господ Бог на отците ви се разгневи на Юда предаде ги в ръката ви, и вие ги убихте с ярост която стигна до небето. {{field-off:Bible}}</w:t>
      </w:r>
    </w:p>
    <w:p>
      <w:pPr>
        <w:pStyle w:val="Normal"/>
        <w:rPr/>
      </w:pPr>
      <w:r>
        <w:rPr/>
        <w:t>[[@Bible:2Ch 28:10 ]][[28:10 &gt;&gt; 2Ch 28:10]] {{field-on:Bible}} И сега казвате да покорите Юдините и Ерусалимските синове за раби и рабини на себе си. Няма ли у вас, у сами вас, престъпления против Господа Бога вашего? {{field-off:Bible}}</w:t>
      </w:r>
    </w:p>
    <w:p>
      <w:pPr>
        <w:pStyle w:val="Normal"/>
        <w:rPr/>
      </w:pPr>
      <w:r>
        <w:rPr/>
        <w:t>[[@Bible:2Ch 28:11 ]][[28:11 &gt;&gt; 2Ch 28:11]] {{field-on:Bible}} Сега прочее послушайте ме, и върнете пленниците които заробихте от братята си, защото гняв на ярост Господня лежи върх вас. {{field-off:Bible}}</w:t>
      </w:r>
    </w:p>
    <w:p>
      <w:pPr>
        <w:pStyle w:val="Normal"/>
        <w:rPr/>
      </w:pPr>
      <w:r>
        <w:rPr/>
        <w:t>[[@Bible:2Ch 28:12 ]][[28:12 &gt;&gt; 2Ch 28:12]] {{field-on:Bible}} И станаха някои от князовете на Ефремовите синове, Азария Иоанановът син, Варахия Месилемотовът син, и Езекия Селумовът син, и Амаса Адлаевът син, против идещите от боя {{field-off:Bible}}</w:t>
      </w:r>
    </w:p>
    <w:p>
      <w:pPr>
        <w:pStyle w:val="Normal"/>
        <w:rPr/>
      </w:pPr>
      <w:r>
        <w:rPr/>
        <w:t>[[@Bible:2Ch 28:13 ]][[28:13 &gt;&gt; 2Ch 28:13]] {{field-on:Bible}} та им рекоха: Не въвождайте тук пленниците; защото като вече беззаконнувахме Господу, вие искате да притурите на греховете ни и на престъпленията ни; защото престъплението ни е голямо, и яростен гняв лежи върх Израиля. {{field-off:Bible}}</w:t>
      </w:r>
    </w:p>
    <w:p>
      <w:pPr>
        <w:pStyle w:val="Normal"/>
        <w:rPr/>
      </w:pPr>
      <w:r>
        <w:rPr/>
        <w:t>[[@Bible:2Ch 28:14 ]][[28:14 &gt;&gt; 2Ch 28:14]] {{field-on:Bible}} И войните оставиха пленниците и користите пред князовете и пред всичкото събрание. {{field-off:Bible}}</w:t>
      </w:r>
    </w:p>
    <w:p>
      <w:pPr>
        <w:pStyle w:val="Normal"/>
        <w:rPr/>
      </w:pPr>
      <w:r>
        <w:rPr/>
        <w:t>[[@Bible:2Ch 28:15 ]][[28:15 &gt;&gt; 2Ch 28:15]] {{field-on:Bible}} И станаха мъжете, наименуваните по име, та взеха пленниците, и всичките голи между тях облекоха от користите; и облекоха ги, и обуха ги, и дадоха им да ядат и да пият, и помазаха ги, а всичките немощни от тях пренесоха на осли та ги заведоха в Ерихон, града на финиците, при братята им и върнаха се в Самария. {{field-off:Bible}}</w:t>
      </w:r>
    </w:p>
    <w:p>
      <w:pPr>
        <w:pStyle w:val="Normal"/>
        <w:rPr/>
      </w:pPr>
      <w:r>
        <w:rPr/>
        <w:t>[[@Bible:2Ch 28:16 ]][[28:16 &gt;&gt; 2Ch 28:16]] {{field-on:Bible}} В онова време цар Ахаз проводи до Асирийските царе да му помогнат, {{field-off:Bible}}</w:t>
      </w:r>
    </w:p>
    <w:p>
      <w:pPr>
        <w:pStyle w:val="Normal"/>
        <w:rPr/>
      </w:pPr>
      <w:r>
        <w:rPr/>
        <w:t>[[@Bible:2Ch 28:17 ]][[28:17 &gt;&gt; 2Ch 28:17]] {{field-on:Bible}} защото дойдоха пак Едомците та поразиха Юда и взеха пленници. {{field-off:Bible}}</w:t>
      </w:r>
    </w:p>
    <w:p>
      <w:pPr>
        <w:pStyle w:val="Normal"/>
        <w:rPr/>
      </w:pPr>
      <w:r>
        <w:rPr/>
        <w:t>[[@Bible:2Ch 28:18 ]][[28:18 &gt;&gt; 2Ch 28:18]] {{field-on:Bible}} И Филистимците нападнаха на полянските градове и в южната страна на Юда, и превзеха Ветсемес, и Еалон, и Гедирот, и Сокхо и селата му, и Тамна и селата й, и Гимзо и селата му, и се населиха там. {{field-off:Bible}}</w:t>
      </w:r>
    </w:p>
    <w:p>
      <w:pPr>
        <w:pStyle w:val="Normal"/>
        <w:rPr/>
      </w:pPr>
      <w:r>
        <w:rPr/>
        <w:t>[[@Bible:2Ch 28:19 ]][[28:19 &gt;&gt; 2Ch 28:19]] {{field-on:Bible}} Защото Господ смири Юда заради Ахаза Израилевия цар понеже разврати Юда и нечествува много против Господа. {{field-off:Bible}}</w:t>
      </w:r>
    </w:p>
    <w:p>
      <w:pPr>
        <w:pStyle w:val="Normal"/>
        <w:rPr/>
      </w:pPr>
      <w:r>
        <w:rPr/>
        <w:t>[[@Bible:2Ch 28:20 ]][[28:20 &gt;&gt; 2Ch 28:20]] {{field-on:Bible}} И дойде при него Теглат-феласар Асирийският цар и го утесни, а го не подкрепи; {{field-off:Bible}}</w:t>
      </w:r>
    </w:p>
    <w:p>
      <w:pPr>
        <w:pStyle w:val="Normal"/>
        <w:rPr/>
      </w:pPr>
      <w:r>
        <w:rPr/>
        <w:t>[[@Bible:2Ch 28:21 ]][[28:21 &gt;&gt; 2Ch 28:21]] {{field-on:Bible}} Защото Ахаз като оголи дома Господен, и царския дом, и началниците, даде на Асирийския цар всичкото; но не му биде за помощ. {{field-off:Bible}}</w:t>
      </w:r>
    </w:p>
    <w:p>
      <w:pPr>
        <w:pStyle w:val="Normal"/>
        <w:rPr/>
      </w:pPr>
      <w:r>
        <w:rPr/>
        <w:t>[[@Bible:2Ch 28:22 ]][[28:22 &gt;&gt; 2Ch 28:22]] {{field-on:Bible}} И въ времето на утеснението си още повече нечествува против Господа такъв бе цар Ахаз. {{field-off:Bible}}</w:t>
      </w:r>
    </w:p>
    <w:p>
      <w:pPr>
        <w:pStyle w:val="Normal"/>
        <w:rPr/>
      </w:pPr>
      <w:r>
        <w:rPr/>
        <w:t>[[@Bible:2Ch 28:23 ]][[28:23 &gt;&gt; 2Ch 28:23]] {{field-on:Bible}} И жъртвуваше на Дамасковите богове които го поразиха, и думаше: Понеже боговете на Сирийските царе им помагат, на тях ще принеса жъртва за да помогнат и на мене. Но те станаха причина на падане нему и на всичкия Израил. {{field-off:Bible}}</w:t>
      </w:r>
    </w:p>
    <w:p>
      <w:pPr>
        <w:pStyle w:val="Normal"/>
        <w:rPr/>
      </w:pPr>
      <w:r>
        <w:rPr/>
        <w:t>[[@Bible:2Ch 28:24 ]][[28:24 &gt;&gt; 2Ch 28:24]] {{field-on:Bible}} И събра Ахаз съсъдите на дома Божий, и съсече съсъдите на дома Божий, и затвори дверите на дома Господен, и направи си олтари в всеки ъгъл в Ерусалим. {{field-off:Bible}}</w:t>
      </w:r>
    </w:p>
    <w:p>
      <w:pPr>
        <w:pStyle w:val="Normal"/>
        <w:rPr/>
      </w:pPr>
      <w:r>
        <w:rPr/>
        <w:t>[[@Bible:2Ch 28:25 ]][[28:25 &gt;&gt; 2Ch 28:25]] {{field-on:Bible}} И въ всеки Юдин град направи високи места да кади на други богове, и прогневи Господа Бога на отците си. {{field-off:Bible}}</w:t>
      </w:r>
    </w:p>
    <w:p>
      <w:pPr>
        <w:pStyle w:val="Normal"/>
        <w:rPr/>
      </w:pPr>
      <w:r>
        <w:rPr/>
        <w:t>[[@Bible:2Ch 28:26 ]][[28:26 &gt;&gt; 2Ch 28:26]] {{field-on:Bible}} А останалите негови деяния, и всичките му пътища, първите и последните, ето, писани са в Книгата на Юдините и Израилевите Царе. {{field-off:Bible}}</w:t>
      </w:r>
    </w:p>
    <w:p>
      <w:pPr>
        <w:pStyle w:val="Normal"/>
        <w:rPr/>
      </w:pPr>
      <w:r>
        <w:rPr/>
        <w:t>[[@Bible:2Ch 28:27 ]][[28:27 &gt;&gt; 2Ch 28:27]] {{field-on:Bible}} И заспа Ахаз с отците си; и погребоха го в града, в Ерусалим, но го не занесоха в гробищата на Израилевите царе, а вместо него се въцари Езекия син му. {{field-off:Bible}}</w:t>
      </w:r>
    </w:p>
    <w:p>
      <w:pPr>
        <w:pStyle w:val="Heading2"/>
        <w:rPr/>
      </w:pPr>
      <w:r>
        <w:rPr/>
        <w:t>Глава 29</w:t>
      </w:r>
    </w:p>
    <w:p>
      <w:pPr>
        <w:pStyle w:val="Normal"/>
        <w:rPr/>
      </w:pPr>
      <w:r>
        <w:rPr/>
        <w:t>[[@Bible:2Ch 29:1 ]][[29:1 &gt;&gt; 2Ch 29:1]] {{field-on:Bible}} Езекия като се въцари беше на двадесет и пет години, и царува двадесет и девет години в Ерусалим; и името на майка му беше Авия, Захарийна дъщеря. {{field-off:Bible}}</w:t>
      </w:r>
    </w:p>
    <w:p>
      <w:pPr>
        <w:pStyle w:val="Normal"/>
        <w:rPr/>
      </w:pPr>
      <w:r>
        <w:rPr/>
        <w:t>[[@Bible:2Ch 29:2 ]][[29:2 &gt;&gt; 2Ch 29:2]] {{field-on:Bible}} И направи което бе право пред Господа по всичко що направи Давид отец му. {{field-off:Bible}}</w:t>
      </w:r>
    </w:p>
    <w:p>
      <w:pPr>
        <w:pStyle w:val="Normal"/>
        <w:rPr/>
      </w:pPr>
      <w:r>
        <w:rPr/>
        <w:t>[[@Bible:2Ch 29:3 ]][[29:3 &gt;&gt; 2Ch 29:3]] {{field-on:Bible}} В първото лето на царуването си, в първия месец, той отвори дверите на дома Господен и ги поправи. {{field-off:Bible}}</w:t>
      </w:r>
    </w:p>
    <w:p>
      <w:pPr>
        <w:pStyle w:val="Normal"/>
        <w:rPr/>
      </w:pPr>
      <w:r>
        <w:rPr/>
        <w:t>[[@Bible:2Ch 29:4 ]][[29:4 &gt;&gt; 2Ch 29:4]] {{field-on:Bible}} И въведе свещениците и Левитите, и събра ги на източната стъгда {{field-off:Bible}}</w:t>
      </w:r>
    </w:p>
    <w:p>
      <w:pPr>
        <w:pStyle w:val="Normal"/>
        <w:rPr/>
      </w:pPr>
      <w:r>
        <w:rPr/>
        <w:t>[[@Bible:2Ch 29:5 ]][[29:5 &gt;&gt; 2Ch 29:5]] {{field-on:Bible}} та им рече: чуйте ме, Левити: осветете се сега, и осветете храма на Господа Бога на отците си, и извадете нечистотата от светото място. {{field-off:Bible}}</w:t>
      </w:r>
    </w:p>
    <w:p>
      <w:pPr>
        <w:pStyle w:val="Normal"/>
        <w:rPr/>
      </w:pPr>
      <w:r>
        <w:rPr/>
        <w:t>[[@Bible:2Ch 29:6 ]][[29:6 &gt;&gt; 2Ch 29:6]] {{field-on:Bible}} Защото отците ни отстъпиха, и сториха зло пред Господа Бога нашего, и оставиха го, и отвърнаха лицето си от жилището Господне, и обърнаха гърб, {{field-off:Bible}}</w:t>
      </w:r>
    </w:p>
    <w:p>
      <w:pPr>
        <w:pStyle w:val="Normal"/>
        <w:rPr/>
      </w:pPr>
      <w:r>
        <w:rPr/>
        <w:t>[[@Bible:2Ch 29:7 ]][[29:7 &gt;&gt; 2Ch 29:7]] {{field-on:Bible}} и затвориха дверите на предхрамието, и угасиха светилниците, и темян не кадеха, и всесъжения не приносяха на Бога Израилева в светото място. {{field-off:Bible}}</w:t>
      </w:r>
    </w:p>
    <w:p>
      <w:pPr>
        <w:pStyle w:val="Normal"/>
        <w:rPr/>
      </w:pPr>
      <w:r>
        <w:rPr/>
        <w:t>[[@Bible:2Ch 29:8 ]][[29:8 &gt;&gt; 2Ch 29:8]] {{field-on:Bible}} Заради това гневът Господен дойде върх Юда и Ерусалим, и предаде ги на утеснение, на смятение, и на звиздане, както видите с очите си. {{field-off:Bible}}</w:t>
      </w:r>
    </w:p>
    <w:p>
      <w:pPr>
        <w:pStyle w:val="Normal"/>
        <w:rPr/>
      </w:pPr>
      <w:r>
        <w:rPr/>
        <w:t>[[@Bible:2Ch 29:9 ]][[29:9 &gt;&gt; 2Ch 29:9]] {{field-on:Bible}} Защото, ето, отците ни паднаха от нож, и синовете ни, и дъщерите ни, и жените ни са за това в плен. {{field-off:Bible}}</w:t>
      </w:r>
    </w:p>
    <w:p>
      <w:pPr>
        <w:pStyle w:val="Normal"/>
        <w:rPr/>
      </w:pPr>
      <w:r>
        <w:rPr/>
        <w:t>[[@Bible:2Ch 29:10 ]][[29:10 &gt;&gt; 2Ch 29:10]] {{field-on:Bible}} Сега прочее, имам на сърдце да направим завет с Господа Бога Израилева за да отвърне гнева на яростта си от нас. {{field-off:Bible}}</w:t>
      </w:r>
    </w:p>
    <w:p>
      <w:pPr>
        <w:pStyle w:val="Normal"/>
        <w:rPr/>
      </w:pPr>
      <w:r>
        <w:rPr/>
        <w:t>[[@Bible:2Ch 29:11 ]][[29:11 &gt;&gt; 2Ch 29:11]] {{field-on:Bible}} чада мои, не бивайте небрежливи сега; защото Господ ви избра да предстоявате пред него, да му слугувате, и да сте му служители, и да кадите. {{field-off:Bible}}</w:t>
      </w:r>
    </w:p>
    <w:p>
      <w:pPr>
        <w:pStyle w:val="Normal"/>
        <w:rPr/>
      </w:pPr>
      <w:r>
        <w:rPr/>
        <w:t>[[@Bible:2Ch 29:12 ]][[29:12 &gt;&gt; 2Ch 29:12]] {{field-on:Bible}} Тогаз станаха Левитите, Маат Амасаевът син и Иоил Азариевът син от синовете на Каатовците, а от Мерариевите синове Кис Авдиевът син и Азария Ялелеиловът син, а от Герсоновците Иоах синът на Зема и Еден синът на Иоаха; {{field-off:Bible}}</w:t>
      </w:r>
    </w:p>
    <w:p>
      <w:pPr>
        <w:pStyle w:val="Normal"/>
        <w:rPr/>
      </w:pPr>
      <w:r>
        <w:rPr/>
        <w:t>[[@Bible:2Ch 29:13 ]][[29:13 &gt;&gt; 2Ch 29:13]] {{field-on:Bible}} А от Елисафановите синове Симрий и Иеиил; а от Асафовите синове Захария и Матания; {{field-off:Bible}}</w:t>
      </w:r>
    </w:p>
    <w:p>
      <w:pPr>
        <w:pStyle w:val="Normal"/>
        <w:rPr/>
      </w:pPr>
      <w:r>
        <w:rPr/>
        <w:t>[[@Bible:2Ch 29:14 ]][[29:14 &gt;&gt; 2Ch 29:14]] {{field-on:Bible}} А от Емановите синове Иехиил и Семей, а от Иедутуновите синове Семаия и Озиил; {{field-off:Bible}}</w:t>
      </w:r>
    </w:p>
    <w:p>
      <w:pPr>
        <w:pStyle w:val="Normal"/>
        <w:rPr/>
      </w:pPr>
      <w:r>
        <w:rPr/>
        <w:t>[[@Bible:2Ch 29:15 ]][[29:15 &gt;&gt; 2Ch 29:15]] {{field-on:Bible}} и събраха братята си та се осветиха, и дойдоха както заповяда царят, според словото Господне, да очистят дома Господен. {{field-off:Bible}}</w:t>
      </w:r>
    </w:p>
    <w:p>
      <w:pPr>
        <w:pStyle w:val="Normal"/>
        <w:rPr/>
      </w:pPr>
      <w:r>
        <w:rPr/>
        <w:t>[[@Bible:2Ch 29:16 ]][[29:16 &gt;&gt; 2Ch 29:16]] {{field-on:Bible}} И влязоха свещениците в по-вътрешното на дома Господен за да го очистят; и всичката нечистота която намериха в храма Господен извадиха в двора на дома Господен; а Левитите взеха та я изнесоха вън в потока Кедрон. {{field-off:Bible}}</w:t>
      </w:r>
    </w:p>
    <w:p>
      <w:pPr>
        <w:pStyle w:val="Normal"/>
        <w:rPr/>
      </w:pPr>
      <w:r>
        <w:rPr/>
        <w:t>[[@Bible:2Ch 29:17 ]][[29:17 &gt;&gt; 2Ch 29:17]] {{field-on:Bible}} И начнаха да освещават в първия ден на първия месец, и в осмия ден на месеца влязоха в предхрамието Господне; и осветиха дома Господен в осем дни, и в шестнадесетия ден на първия месец свършиха. {{field-off:Bible}}</w:t>
      </w:r>
    </w:p>
    <w:p>
      <w:pPr>
        <w:pStyle w:val="Normal"/>
        <w:rPr/>
      </w:pPr>
      <w:r>
        <w:rPr/>
        <w:t>[[@Bible:2Ch 29:18 ]][[29:18 &gt;&gt; 2Ch 29:18]] {{field-on:Bible}} Тогаз влязоха вътре при цар Езекия та рекоха: Очистихме всичкия дом Господен, и олтаря на всесъжението и всичките му съсъди, и трапезата на предложението и всичките й съсъди; {{field-off:Bible}}</w:t>
      </w:r>
    </w:p>
    <w:p>
      <w:pPr>
        <w:pStyle w:val="Normal"/>
        <w:rPr/>
      </w:pPr>
      <w:r>
        <w:rPr/>
        <w:t>[[@Bible:2Ch 29:19 ]][[29:19 &gt;&gt; 2Ch 29:19]] {{field-on:Bible}} И всичките съсъди които оскверни цар Ахаз в царуването си когато отстъпи приготвихме и осветихме; и ето ги пред олтаря Господен. {{field-off:Bible}}</w:t>
      </w:r>
    </w:p>
    <w:p>
      <w:pPr>
        <w:pStyle w:val="Normal"/>
        <w:rPr/>
      </w:pPr>
      <w:r>
        <w:rPr/>
        <w:t>[[@Bible:2Ch 29:20 ]][[29:20 &gt;&gt; 2Ch 29:20]] {{field-on:Bible}} Тогаз стана рано цар Езекия, и събра градските началници та възлезе в дома Господен. {{field-off:Bible}}</w:t>
      </w:r>
    </w:p>
    <w:p>
      <w:pPr>
        <w:pStyle w:val="Normal"/>
        <w:rPr/>
      </w:pPr>
      <w:r>
        <w:rPr/>
        <w:t>[[@Bible:2Ch 29:21 ]][[29:21 &gt;&gt; 2Ch 29:21]] {{field-on:Bible}} И докараха седем юнци, и седем овци, и седем агнета, и седем ярци в приношение за грях за царството и за светилището и за Юда; и рече на свещениците, синовете Ааронови, да ги принесат на олтаря Господен. {{field-off:Bible}}</w:t>
      </w:r>
    </w:p>
    <w:p>
      <w:pPr>
        <w:pStyle w:val="Normal"/>
        <w:rPr/>
      </w:pPr>
      <w:r>
        <w:rPr/>
        <w:t>[[@Bible:2Ch 29:22 ]][[29:22 &gt;&gt; 2Ch 29:22]] {{field-on:Bible}} И заклаха юнците; и взеха свещениците кръвта та попръскаха по олтаря, подобно заклаха овците, и попръскаха кръвта по олтаря. {{field-off:Bible}}</w:t>
      </w:r>
    </w:p>
    <w:p>
      <w:pPr>
        <w:pStyle w:val="Normal"/>
        <w:rPr/>
      </w:pPr>
      <w:r>
        <w:rPr/>
        <w:t>[[@Bible:2Ch 29:23 ]][[29:23 &gt;&gt; 2Ch 29:23]] {{field-on:Bible}} Сетне прикараха ярците, които бяха приношение за грях пред царя и събранието, и положиха ръцете си на тях; {{field-off:Bible}}</w:t>
      </w:r>
    </w:p>
    <w:p>
      <w:pPr>
        <w:pStyle w:val="Normal"/>
        <w:rPr/>
      </w:pPr>
      <w:r>
        <w:rPr/>
        <w:t>[[@Bible:2Ch 29:24 ]][[29:24 &gt;&gt; 2Ch 29:24]] {{field-on:Bible}} и заклаха ги свещениците, и попръскаха по олтаря кръвта им в приношение за грях за да направят умилостивение за всичкия Израил; защото царят заповяда да стане всесъжението и приножението за грях за всичкия Израил. {{field-off:Bible}}</w:t>
      </w:r>
    </w:p>
    <w:p>
      <w:pPr>
        <w:pStyle w:val="Normal"/>
        <w:rPr/>
      </w:pPr>
      <w:r>
        <w:rPr/>
        <w:t>[[@Bible:2Ch 29:25 ]][[29:25 &gt;&gt; 2Ch 29:25]] {{field-on:Bible}} И постави Левитите в дома Господен с кимвали, с псалтири, и с китари, според заповедването на Давида, и на Гада гледача царев, и на пророка Натана; защото заповядването бе от Господа чрез пророците му. {{field-off:Bible}}</w:t>
      </w:r>
    </w:p>
    <w:p>
      <w:pPr>
        <w:pStyle w:val="Normal"/>
        <w:rPr/>
      </w:pPr>
      <w:r>
        <w:rPr/>
        <w:t>[[@Bible:2Ch 29:26 ]][[29:26 &gt;&gt; 2Ch 29:26]] {{field-on:Bible}} И станаха Левитите с Давидовите музикални оръдия, и свещениците с тръбите. {{field-off:Bible}}</w:t>
      </w:r>
    </w:p>
    <w:p>
      <w:pPr>
        <w:pStyle w:val="Normal"/>
        <w:rPr/>
      </w:pPr>
      <w:r>
        <w:rPr/>
        <w:t>[[@Bible:2Ch 29:27 ]][[29:27 &gt;&gt; 2Ch 29:27]] {{field-on:Bible}} И рече Езекия да принесат всесъжението на олтаря. И когато начна всесъжението, начна пението Господне с тръбите и с оръдията на Давида царя Израилева. {{field-off:Bible}}</w:t>
      </w:r>
    </w:p>
    <w:p>
      <w:pPr>
        <w:pStyle w:val="Normal"/>
        <w:rPr/>
      </w:pPr>
      <w:r>
        <w:rPr/>
        <w:t>[[@Bible:2Ch 29:28 ]][[29:28 &gt;&gt; 2Ch 29:28]] {{field-on:Bible}} И кланяше се всичкото събрание, и певците все пееха, и тръбите тръбеха доде се свърши всесъжението. {{field-off:Bible}}</w:t>
      </w:r>
    </w:p>
    <w:p>
      <w:pPr>
        <w:pStyle w:val="Normal"/>
        <w:rPr/>
      </w:pPr>
      <w:r>
        <w:rPr/>
        <w:t>[[@Bible:2Ch 29:29 ]][[29:29 &gt;&gt; 2Ch 29:29]] {{field-on:Bible}} И като свършиха да приносят, преклониха колена царят и всичкити които се намираха с него та се поклониха. {{field-off:Bible}}</w:t>
      </w:r>
    </w:p>
    <w:p>
      <w:pPr>
        <w:pStyle w:val="Normal"/>
        <w:rPr/>
      </w:pPr>
      <w:r>
        <w:rPr/>
        <w:t>[[@Bible:2Ch 29:30 ]][[29:30 &gt;&gt; 2Ch 29:30]] {{field-on:Bible}} И рече на Левитите Езекия царят и князовете да песнословят Господа с думите на Давида и на Асафа гледача. И пееха с веселия; и наведоха се та се поклониха. {{field-off:Bible}}</w:t>
      </w:r>
    </w:p>
    <w:p>
      <w:pPr>
        <w:pStyle w:val="Normal"/>
        <w:rPr/>
      </w:pPr>
      <w:r>
        <w:rPr/>
        <w:t>[[@Bible:2Ch 29:31 ]][[29:31 &gt;&gt; 2Ch 29:31]] {{field-on:Bible}} Тогаз отговори Езекия и рече: Сега сте освещени Господу: пристъпете та принесете жъртви и благодарителни приношения в дома Господен. И принесе събранието жъртви и благодарителни приношения; и всеки който имаше усърдие всесъжения. {{field-off:Bible}}</w:t>
      </w:r>
    </w:p>
    <w:p>
      <w:pPr>
        <w:pStyle w:val="Normal"/>
        <w:rPr/>
      </w:pPr>
      <w:r>
        <w:rPr/>
        <w:t>[[@Bible:2Ch 29:32 ]][[29:32 &gt;&gt; 2Ch 29:32]] {{field-on:Bible}} И стана числото на всесъженията които принесе събранието седемдесет юнци, сто овни, двесте агнета: всички тези бяха за всесъжения Господу; {{field-off:Bible}}</w:t>
      </w:r>
    </w:p>
    <w:p>
      <w:pPr>
        <w:pStyle w:val="Normal"/>
        <w:rPr/>
      </w:pPr>
      <w:r>
        <w:rPr/>
        <w:t>[[@Bible:2Ch 29:33 ]][[29:33 &gt;&gt; 2Ch 29:33]] {{field-on:Bible}} а посвещенията бяха шестстотин говеда и три тисящи овци. {{field-off:Bible}}</w:t>
      </w:r>
    </w:p>
    <w:p>
      <w:pPr>
        <w:pStyle w:val="Normal"/>
        <w:rPr/>
      </w:pPr>
      <w:r>
        <w:rPr/>
        <w:t>[[@Bible:2Ch 29:34 ]][[29:34 &gt;&gt; 2Ch 29:34]] {{field-on:Bible}} Свещениците обаче бяха малцина, и не можеха да одерат всичките всесъжения: за това братята им Левитите помогнаха им доде се свърши работата и доде се осветиха свещениците; защото Левитите бяха по-усърдни за да се осветят нежели свещениците. {{field-off:Bible}}</w:t>
      </w:r>
    </w:p>
    <w:p>
      <w:pPr>
        <w:pStyle w:val="Normal"/>
        <w:rPr/>
      </w:pPr>
      <w:r>
        <w:rPr/>
        <w:t>[[@Bible:2Ch 29:35 ]][[29:35 &gt;&gt; 2Ch 29:35]] {{field-on:Bible}} А пък всесъженията бяха много, наедно с тлъстините на примирителните приношения, и с възлиянията за всяко всесъжение. Така се нареди службата на дома Господен. {{field-off:Bible}}</w:t>
      </w:r>
    </w:p>
    <w:p>
      <w:pPr>
        <w:pStyle w:val="Normal"/>
        <w:rPr/>
      </w:pPr>
      <w:r>
        <w:rPr/>
        <w:t>[[@Bible:2Ch 29:36 ]][[29:36 &gt;&gt; 2Ch 29:36]] {{field-on:Bible}} И развесели се Езекия и всичките люде че Бог предуготви людете, понеже това нещо стана внезапно. {{field-off:Bible}}</w:t>
      </w:r>
    </w:p>
    <w:p>
      <w:pPr>
        <w:pStyle w:val="Heading2"/>
        <w:rPr/>
      </w:pPr>
      <w:r>
        <w:rPr/>
        <w:t>Глава 30</w:t>
      </w:r>
    </w:p>
    <w:p>
      <w:pPr>
        <w:pStyle w:val="Normal"/>
        <w:rPr/>
      </w:pPr>
      <w:r>
        <w:rPr/>
        <w:t>[[@Bible:2Ch 30:1 ]][[30:1 &gt;&gt; 2Ch 30:1]] {{field-on:Bible}} И проводи Езекия по всичкия Израил и Юда, писа още и писма на Ефрема и Манасия за да дойдат в Дома Господен в Ерусалим да направят пасха на Господа Бога Израилева. {{field-off:Bible}}</w:t>
      </w:r>
    </w:p>
    <w:p>
      <w:pPr>
        <w:pStyle w:val="Normal"/>
        <w:rPr/>
      </w:pPr>
      <w:r>
        <w:rPr/>
        <w:t>[[@Bible:2Ch 30:2 ]][[30:2 &gt;&gt; 2Ch 30:2]] {{field-on:Bible}} Защото се съветва царят, и князовете му и всичкото събрание в Ерусалим да направят пасхата въ втория месец. {{field-off:Bible}}</w:t>
      </w:r>
    </w:p>
    <w:p>
      <w:pPr>
        <w:pStyle w:val="Normal"/>
        <w:rPr/>
      </w:pPr>
      <w:r>
        <w:rPr/>
        <w:t>[[@Bible:2Ch 30:3 ]][[30:3 &gt;&gt; 2Ch 30:3]] {{field-on:Bible}} Понеже не могоха да я направят в онова време, защото нямаше доволно свещеници освещени, и людете не бяха се събрали в Ерусалим. {{field-off:Bible}}</w:t>
      </w:r>
    </w:p>
    <w:p>
      <w:pPr>
        <w:pStyle w:val="Normal"/>
        <w:rPr/>
      </w:pPr>
      <w:r>
        <w:rPr/>
        <w:t>[[@Bible:2Ch 30:4 ]][[30:4 &gt;&gt; 2Ch 30:4]] {{field-on:Bible}} И това нещо се видя угодно на царя и на всичкото събрание. {{field-off:Bible}}</w:t>
      </w:r>
    </w:p>
    <w:p>
      <w:pPr>
        <w:pStyle w:val="Normal"/>
        <w:rPr/>
      </w:pPr>
      <w:r>
        <w:rPr/>
        <w:t>[[@Bible:2Ch 30:5 ]][[30:5 &gt;&gt; 2Ch 30:5]] {{field-on:Bible}} За това решиха да прогласят по всичкия Израил, от Вирсавее до Дан, да дойдат за да направят пасха на Господа Бога Израилева в Ерусалим; защото от много време не бяха направили според писаното. {{field-off:Bible}}</w:t>
      </w:r>
    </w:p>
    <w:p>
      <w:pPr>
        <w:pStyle w:val="Normal"/>
        <w:rPr/>
      </w:pPr>
      <w:r>
        <w:rPr/>
        <w:t>[[@Bible:2Ch 30:6 ]][[30:6 &gt;&gt; 2Ch 30:6]] {{field-on:Bible}} И отидоха скороходците с писмата от царя и князовете му по всичкия Израил и Юда според заповедта на царя, и говореха: Синове Израилеви, обърнете се към Господа Бога на Авраама, на Исаака, и на Израиля; и той ще се обърне към останалите от вас, колкото се избавихте от ръката на Асирийските царе. {{field-off:Bible}}</w:t>
      </w:r>
    </w:p>
    <w:p>
      <w:pPr>
        <w:pStyle w:val="Normal"/>
        <w:rPr/>
      </w:pPr>
      <w:r>
        <w:rPr/>
        <w:t>[[@Bible:2Ch 30:7 ]][[30:7 &gt;&gt; 2Ch 30:7]] {{field-on:Bible}} И не ставайте както отците ви и както братята ви които нечествуваха на Господа Бога на отците си; и предаде ги в запустение както видите. {{field-off:Bible}}</w:t>
      </w:r>
    </w:p>
    <w:p>
      <w:pPr>
        <w:pStyle w:val="Normal"/>
        <w:rPr/>
      </w:pPr>
      <w:r>
        <w:rPr/>
        <w:t>[[@Bible:2Ch 30:8 ]][[30:8 &gt;&gt; 2Ch 30:8]] {{field-on:Bible}} Сега не ожесточавайте врата си както отците ви: покорете се Господу, и влезте в светилището му което освети за винаги, и работете на Господа Бога вашего, за да отвърне яростта на гнева си от вас. {{field-off:Bible}}</w:t>
      </w:r>
    </w:p>
    <w:p>
      <w:pPr>
        <w:pStyle w:val="Normal"/>
        <w:rPr/>
      </w:pPr>
      <w:r>
        <w:rPr/>
        <w:t>[[@Bible:2Ch 30:9 ]][[30:9 &gt;&gt; 2Ch 30:9]] {{field-on:Bible}} Защото ако се обърнете към Господа, братята ви и чадата ви ще намерят милост пред тези които са ги пленили, и ще се повърнат в таз земя; защото щедър и милостив е Господ Бог ваш, и няма да отвърне лицето си от вас ако се обърнете към него. {{field-off:Bible}}</w:t>
      </w:r>
    </w:p>
    <w:p>
      <w:pPr>
        <w:pStyle w:val="Normal"/>
        <w:rPr/>
      </w:pPr>
      <w:r>
        <w:rPr/>
        <w:t>[[@Bible:2Ch 30:10 ]][[30:10 &gt;&gt; 2Ch 30:10]] {{field-on:Bible}} И преминаха скороходците из град в град през Ефремовата и Манасийната земя и до Завулона; но те им се присмяха и подиграха се с тях. {{field-off:Bible}}</w:t>
      </w:r>
    </w:p>
    <w:p>
      <w:pPr>
        <w:pStyle w:val="Normal"/>
        <w:rPr/>
      </w:pPr>
      <w:r>
        <w:rPr/>
        <w:t>[[@Bible:2Ch 30:11 ]][[30:11 &gt;&gt; 2Ch 30:11]] {{field-on:Bible}} Но някои от Асира и Манасия и Завулона смириха се и дойдоха в Ерусалим. {{field-off:Bible}}</w:t>
      </w:r>
    </w:p>
    <w:p>
      <w:pPr>
        <w:pStyle w:val="Normal"/>
        <w:rPr/>
      </w:pPr>
      <w:r>
        <w:rPr/>
        <w:t>[[@Bible:2Ch 30:12 ]][[30:12 &gt;&gt; 2Ch 30:12]] {{field-on:Bible}} А над Юда бе ръка Божия за да им даде едно сърдце да направят по заповедта на царя и на князовете според словото Господне. {{field-off:Bible}}</w:t>
      </w:r>
    </w:p>
    <w:p>
      <w:pPr>
        <w:pStyle w:val="Normal"/>
        <w:rPr/>
      </w:pPr>
      <w:r>
        <w:rPr/>
        <w:t>[[@Bible:2Ch 30:13 ]][[30:13 &gt;&gt; 2Ch 30:13]] {{field-on:Bible}} И събраха се в Ерусалим много народ за да направят праздника на безквасните въ втория месец, събрание твърде голямо. {{field-off:Bible}}</w:t>
      </w:r>
    </w:p>
    <w:p>
      <w:pPr>
        <w:pStyle w:val="Normal"/>
        <w:rPr/>
      </w:pPr>
      <w:r>
        <w:rPr/>
        <w:t>[[@Bible:2Ch 30:14 ]][[30:14 &gt;&gt; 2Ch 30:14]] {{field-on:Bible}} И станаха та отмахнаха олтарите които бяха в Ерусалим, и всичките олтари на темяна отмахнаха та ги хвърлиха в потока Кедрон. {{field-off:Bible}}</w:t>
      </w:r>
    </w:p>
    <w:p>
      <w:pPr>
        <w:pStyle w:val="Normal"/>
        <w:rPr/>
      </w:pPr>
      <w:r>
        <w:rPr/>
        <w:t>[[@Bible:2Ch 30:15 ]][[30:15 &gt;&gt; 2Ch 30:15]] {{field-on:Bible}} И заклаха агнетата на пасхата в четиринадесетия ден на втория месец; и засрамиха се свещениците и Левитите та се осветиха, и внесоха всесъжения в дома Господен. {{field-off:Bible}}</w:t>
      </w:r>
    </w:p>
    <w:p>
      <w:pPr>
        <w:pStyle w:val="Normal"/>
        <w:rPr/>
      </w:pPr>
      <w:r>
        <w:rPr/>
        <w:t>[[@Bible:2Ch 30:16 ]][[30:16 &gt;&gt; 2Ch 30:16]] {{field-on:Bible}} И застанаха на мястото си според чина си, според закона на Моисея Божия человек; и пръскаха свещениците кръвта като я вземаха от ръката на Левитите. {{field-off:Bible}}</w:t>
      </w:r>
    </w:p>
    <w:p>
      <w:pPr>
        <w:pStyle w:val="Normal"/>
        <w:rPr/>
      </w:pPr>
      <w:r>
        <w:rPr/>
        <w:t>[[@Bible:2Ch 30:17 ]][[30:17 &gt;&gt; 2Ch 30:17]] {{field-on:Bible}} Защото бяха мнозина в събранието които не бяха се осветили; за това взеха Левитите товара да заколят агнетата на пасхата за всекиго който не беше чист, за да ги осветят Господу. {{field-off:Bible}}</w:t>
      </w:r>
    </w:p>
    <w:p>
      <w:pPr>
        <w:pStyle w:val="Normal"/>
        <w:rPr/>
      </w:pPr>
      <w:r>
        <w:rPr/>
        <w:t>[[@Bible:2Ch 30:18 ]][[30:18 &gt;&gt; 2Ch 30:18]] {{field-on:Bible}} Понеже голяма част от людете, мнозина от Ефрема, и Манасия, Исахара, и Завулона, не бяха се очистили, но ядоха пасхата не според писаното. Но Езекия се помоли за тях и рече: Благий Господ да бъде милостив на всекиго, {{field-off:Bible}}</w:t>
      </w:r>
    </w:p>
    <w:p>
      <w:pPr>
        <w:pStyle w:val="Normal"/>
        <w:rPr/>
      </w:pPr>
      <w:r>
        <w:rPr/>
        <w:t>[[@Bible:2Ch 30:19 ]][[30:19 &gt;&gt; 2Ch 30:19]] {{field-on:Bible}} който управя сърдцето си за да търси Бога, Господа Бога на отците си, ако и не според очищението на светилището. {{field-off:Bible}}</w:t>
      </w:r>
    </w:p>
    <w:p>
      <w:pPr>
        <w:pStyle w:val="Normal"/>
        <w:rPr/>
      </w:pPr>
      <w:r>
        <w:rPr/>
        <w:t>[[@Bible:2Ch 30:20 ]][[30:20 &gt;&gt; 2Ch 30:20]] {{field-on:Bible}} И послуша Господ Езекия та прости людете. {{field-off:Bible}}</w:t>
      </w:r>
    </w:p>
    <w:p>
      <w:pPr>
        <w:pStyle w:val="Normal"/>
        <w:rPr/>
      </w:pPr>
      <w:r>
        <w:rPr/>
        <w:t>[[@Bible:2Ch 30:21 ]][[30:21 &gt;&gt; 2Ch 30:21]] {{field-on:Bible}} И направиха Израилевите синове които се намираха в Ерусалим праздника на безквасните седем дни с голямо веселие; и славословеха Левитите и свещениците Господа всеки ден с оръдия звучеще пред Господа. {{field-off:Bible}}</w:t>
      </w:r>
    </w:p>
    <w:p>
      <w:pPr>
        <w:pStyle w:val="Normal"/>
        <w:rPr/>
      </w:pPr>
      <w:r>
        <w:rPr/>
        <w:t>[[@Bible:2Ch 30:22 ]][[30:22 &gt;&gt; 2Ch 30:22]] {{field-on:Bible}} И говори Езекия според сърдцето на всичките Левити които имаха добро знание за Господа; и ядяха през праздника седем дни, жъртвуваще примирителни жъртви, и славословеще Господа Бога на отците си. {{field-off:Bible}}</w:t>
      </w:r>
    </w:p>
    <w:p>
      <w:pPr>
        <w:pStyle w:val="Normal"/>
        <w:rPr/>
      </w:pPr>
      <w:r>
        <w:rPr/>
        <w:t>[[@Bible:2Ch 30:23 ]][[30:23 &gt;&gt; 2Ch 30:23]] {{field-on:Bible}} И съветва се всичкото събрание да празднуват други седем дни; и празднуваха други седем дни с веселие. {{field-off:Bible}}</w:t>
      </w:r>
    </w:p>
    <w:p>
      <w:pPr>
        <w:pStyle w:val="Normal"/>
        <w:rPr/>
      </w:pPr>
      <w:r>
        <w:rPr/>
        <w:t>[[@Bible:2Ch 30:24 ]][[30:24 &gt;&gt; 2Ch 30:24]] {{field-on:Bible}} Защото принесе Езекия Юдинът цар на събранието тисяща юнци и седем тисящи овци; и князовете принесоха на събранието тисяща юнци и десет тисящи овци; и осветиха се много свещеници. {{field-off:Bible}}</w:t>
      </w:r>
    </w:p>
    <w:p>
      <w:pPr>
        <w:pStyle w:val="Normal"/>
        <w:rPr/>
      </w:pPr>
      <w:r>
        <w:rPr/>
        <w:t>[[@Bible:2Ch 30:25 ]][[30:25 &gt;&gt; 2Ch 30:25]] {{field-on:Bible}} И възвесели се всичкото Юдино събрание, и свещениците, и Левитите, и всичкото събрание което се стече от Израиля, и чужденците които дойдоха от Израилевата земя, и които живееха в Юда. {{field-off:Bible}}</w:t>
      </w:r>
    </w:p>
    <w:p>
      <w:pPr>
        <w:pStyle w:val="Normal"/>
        <w:rPr/>
      </w:pPr>
      <w:r>
        <w:rPr/>
        <w:t>[[@Bible:2Ch 30:26 ]][[30:26 &gt;&gt; 2Ch 30:26]] {{field-on:Bible}} И стана голямо веселие в Ерусалим; защото от дните на Соломона Давидовия син, Израилевия цар, не бе ставало таквоз нещо в Ерусалим. {{field-off:Bible}}</w:t>
      </w:r>
    </w:p>
    <w:p>
      <w:pPr>
        <w:pStyle w:val="Normal"/>
        <w:rPr/>
      </w:pPr>
      <w:r>
        <w:rPr/>
        <w:t>[[@Bible:2Ch 30:27 ]][[30:27 &gt;&gt; 2Ch 30:27]] {{field-on:Bible}} След това станаха Левитите, свещениците, та благословиха людете; и послуша се гласът им от Господа, и отиде молитвата им на небето, светото негово жилище. {{field-off:Bible}}</w:t>
      </w:r>
    </w:p>
    <w:p>
      <w:pPr>
        <w:pStyle w:val="Heading2"/>
        <w:rPr/>
      </w:pPr>
      <w:r>
        <w:rPr/>
        <w:t>Глава 31</w:t>
      </w:r>
    </w:p>
    <w:p>
      <w:pPr>
        <w:pStyle w:val="Normal"/>
        <w:rPr/>
      </w:pPr>
      <w:r>
        <w:rPr/>
        <w:t>[[@Bible:2Ch 31:1 ]][[31:1 &gt;&gt; 2Ch 31:1]] {{field-on:Bible}} А като се свърши всичко това, всичкий Израил които се намериха излязоха по Юдините градове та изпотрошиха кумирите, и изсякоха Ашерите, и съсипаха високите места и олтарите по всичкия Юда и Вениамина, тъй и в Ефрема и Манасия, доде свършиха. Тогаз се върнаха всичките Израилеви синове, всеки в стяжанието си в градовете си. {{field-off:Bible}}</w:t>
      </w:r>
    </w:p>
    <w:p>
      <w:pPr>
        <w:pStyle w:val="Normal"/>
        <w:rPr/>
      </w:pPr>
      <w:r>
        <w:rPr/>
        <w:t>[[@Bible:2Ch 31:2 ]][[31:2 &gt;&gt; 2Ch 31:2]] {{field-on:Bible}} И нареди Езекия отделенията на свещениците и на Левитите, според отделенията им, всекиго според служението му, свещениците и Левитите за всесъженията и примирителните приношения, за да служат и да славословят и да песнопеят въ вратата на стана Господен. {{field-off:Bible}}</w:t>
      </w:r>
    </w:p>
    <w:p>
      <w:pPr>
        <w:pStyle w:val="Normal"/>
        <w:rPr/>
      </w:pPr>
      <w:r>
        <w:rPr/>
        <w:t>[[@Bible:2Ch 31:3 ]][[31:3 &gt;&gt; 2Ch 31:3]] {{field-on:Bible}} Нареди и царския дял от имота си за всесъженията, за утренните и вечерните всесъжения, и за всесъженията на съботите и на новомесечията и на праздниците, според писанието в закона Господен. {{field-off:Bible}}</w:t>
      </w:r>
    </w:p>
    <w:p>
      <w:pPr>
        <w:pStyle w:val="Normal"/>
        <w:rPr/>
      </w:pPr>
      <w:r>
        <w:rPr/>
        <w:t>[[@Bible:2Ch 31:4 ]][[31:4 &gt;&gt; 2Ch 31:4]] {{field-on:Bible}} Рече още на людете които живееха в Ерусалим да дават дела на свещениците и на Левитите, за да се укрепяват в закона Господен. {{field-off:Bible}}</w:t>
      </w:r>
    </w:p>
    <w:p>
      <w:pPr>
        <w:pStyle w:val="Normal"/>
        <w:rPr/>
      </w:pPr>
      <w:r>
        <w:rPr/>
        <w:t>[[@Bible:2Ch 31:5 ]][[31:5 &gt;&gt; 2Ch 31:5]] {{field-on:Bible}} И като се издаде тая заповед, Израилевите синове донесоха много начатки от жито, вино, и елей, и мед и от всичките земни плодове; донесоха още изобилно и десетъците от всяко нещо. {{field-off:Bible}}</w:t>
      </w:r>
    </w:p>
    <w:p>
      <w:pPr>
        <w:pStyle w:val="Normal"/>
        <w:rPr/>
      </w:pPr>
      <w:r>
        <w:rPr/>
        <w:t>[[@Bible:2Ch 31:6 ]][[31:6 &gt;&gt; 2Ch 31:6]] {{field-on:Bible}} И Израилевите и Юдините синове които живееха в Юдините градове, и те донесоха десетъците от говеда и овци, и десетъците на светите неща посветените на Господа техния Бог, и туриха ги на купове. {{field-off:Bible}}</w:t>
      </w:r>
    </w:p>
    <w:p>
      <w:pPr>
        <w:pStyle w:val="Normal"/>
        <w:rPr/>
      </w:pPr>
      <w:r>
        <w:rPr/>
        <w:t>[[@Bible:2Ch 31:7 ]][[31:7 &gt;&gt; 2Ch 31:7]] {{field-on:Bible}} В третия месец начнаха да правят куповете, и в седмия месец свършиха. {{field-off:Bible}}</w:t>
      </w:r>
    </w:p>
    <w:p>
      <w:pPr>
        <w:pStyle w:val="Normal"/>
        <w:rPr/>
      </w:pPr>
      <w:r>
        <w:rPr/>
        <w:t>[[@Bible:2Ch 31:8 ]][[31:8 &gt;&gt; 2Ch 31:8]] {{field-on:Bible}} И когато дойдоха Езекия и князовете та видяха куповете, благословиха Господа и неговите люде Израиля. {{field-off:Bible}}</w:t>
      </w:r>
    </w:p>
    <w:p>
      <w:pPr>
        <w:pStyle w:val="Normal"/>
        <w:rPr/>
      </w:pPr>
      <w:r>
        <w:rPr/>
        <w:t>[[@Bible:2Ch 31:9 ]][[31:9 &gt;&gt; 2Ch 31:9]] {{field-on:Bible}} Сетне попита Езекия свещениците и Левитите за куповете. {{field-off:Bible}}</w:t>
      </w:r>
    </w:p>
    <w:p>
      <w:pPr>
        <w:pStyle w:val="Normal"/>
        <w:rPr/>
      </w:pPr>
      <w:r>
        <w:rPr/>
        <w:t>[[@Bible:2Ch 31:10 ]][[31:10 &gt;&gt; 2Ch 31:10]] {{field-on:Bible}} И отговори му Азария първият свещеник, от дома Садоков, и му рече: От както начнаха да доносят приносите в дома Господен, яли сме до насищене, и остана твърде много; защото Господ благослови людете си, и останалото е това изобилие. {{field-off:Bible}}</w:t>
      </w:r>
    </w:p>
    <w:p>
      <w:pPr>
        <w:pStyle w:val="Normal"/>
        <w:rPr/>
      </w:pPr>
      <w:r>
        <w:rPr/>
        <w:t>[[@Bible:2Ch 31:11 ]][[31:11 &gt;&gt; 2Ch 31:11]] {{field-on:Bible}} Тогаз рече Езекия да приготвят клетове в дома Господен; и приготвиха, {{field-off:Bible}}</w:t>
      </w:r>
    </w:p>
    <w:p>
      <w:pPr>
        <w:pStyle w:val="Normal"/>
        <w:rPr/>
      </w:pPr>
      <w:r>
        <w:rPr/>
        <w:t>[[@Bible:2Ch 31:12 ]][[31:12 &gt;&gt; 2Ch 31:12]] {{field-on:Bible}} и внесоха вярно приносите, и десетъците, и посвещенията; а върх тях бе настоятел Хонения Левитинът, и след него Семей брат му. {{field-off:Bible}}</w:t>
      </w:r>
    </w:p>
    <w:p>
      <w:pPr>
        <w:pStyle w:val="Normal"/>
        <w:rPr/>
      </w:pPr>
      <w:r>
        <w:rPr/>
        <w:t>[[@Bible:2Ch 31:13 ]][[31:13 &gt;&gt; 2Ch 31:13]] {{field-on:Bible}} А Иехиил, и Азазия, и Нахат, и Асаил, и Иеримот, и Иозавад, и Елиил, и Исмахия, и Маат, и Ванаия бяха надзиратели под ръката на Хонения и Семея брата му, чрез заповед на Езекия царя и на Азария настоятеля на дома Божий. {{field-off:Bible}}</w:t>
      </w:r>
    </w:p>
    <w:p>
      <w:pPr>
        <w:pStyle w:val="Normal"/>
        <w:rPr/>
      </w:pPr>
      <w:r>
        <w:rPr/>
        <w:t>[[@Bible:2Ch 31:14 ]][[31:14 &gt;&gt; 2Ch 31:14]] {{field-on:Bible}} А Коре синът на Иемна Левитина, вратарят към изток бе над самоволните приноси Богу, за да раздава приносите Господни и пресветите неща. {{field-off:Bible}}</w:t>
      </w:r>
    </w:p>
    <w:p>
      <w:pPr>
        <w:pStyle w:val="Normal"/>
        <w:rPr/>
      </w:pPr>
      <w:r>
        <w:rPr/>
        <w:t>[[@Bible:2Ch 31:15 ]][[31:15 &gt;&gt; 2Ch 31:15]] {{field-on:Bible}} а след него Еден, и Миниамин, и Исус, и Семаия, и Амария, и Сехания в градовете на свещениците; на които бе препоръчено да раздават на братята си според отделенията им, равно на големия и на малкия, {{field-off:Bible}}</w:t>
      </w:r>
    </w:p>
    <w:p>
      <w:pPr>
        <w:pStyle w:val="Normal"/>
        <w:rPr/>
      </w:pPr>
      <w:r>
        <w:rPr/>
        <w:t>[[@Bible:2Ch 31:16 ]][[31:16 &gt;&gt; 2Ch 31:16]] {{field-on:Bible}} на всекиго който влазяше в дома Господен повседневния му дял за служенето им в службата им според отделенията им, освен мъжките им които се изброиха според родословие на възраст от три години и нагоре. {{field-off:Bible}}</w:t>
      </w:r>
    </w:p>
    <w:p>
      <w:pPr>
        <w:pStyle w:val="Normal"/>
        <w:rPr/>
      </w:pPr>
      <w:r>
        <w:rPr/>
        <w:t>[[@Bible:2Ch 31:17 ]][[31:17 &gt;&gt; 2Ch 31:17]] {{field-on:Bible}} А изброението на свещениците и на Левитите стана според дома на отечествията им на възраст от двадесет години и нагоре, според службите им, според отделенията им,- {{field-off:Bible}}</w:t>
      </w:r>
    </w:p>
    <w:p>
      <w:pPr>
        <w:pStyle w:val="Normal"/>
        <w:rPr/>
      </w:pPr>
      <w:r>
        <w:rPr/>
        <w:t>[[@Bible:2Ch 31:18 ]][[31:18 &gt;&gt; 2Ch 31:18]] {{field-on:Bible}} и на всичките им челяди, на жените им и на синовете им, и на дъщерите им, в всичкото събрание, които се изброиха по родословие; защото вярно се осветиха в освещение. {{field-off:Bible}}</w:t>
      </w:r>
    </w:p>
    <w:p>
      <w:pPr>
        <w:pStyle w:val="Normal"/>
        <w:rPr/>
      </w:pPr>
      <w:r>
        <w:rPr/>
        <w:t>[[@Bible:2Ch 31:19 ]][[31:19 &gt;&gt; 2Ch 31:19]] {{field-on:Bible}} А за Аароновите синове, свещениците в полетата на градските им предградия, имаше въ всеки град человеци определени по име за да дават дялове на всичките мъжки между свещениците и на всичките изброени между Левитите. {{field-off:Bible}}</w:t>
      </w:r>
    </w:p>
    <w:p>
      <w:pPr>
        <w:pStyle w:val="Normal"/>
        <w:rPr/>
      </w:pPr>
      <w:r>
        <w:rPr/>
        <w:t>[[@Bible:2Ch 31:20 ]][[31:20 &gt;&gt; 2Ch 31:20]] {{field-on:Bible}} И така направи Езекия в всичкия Юда; и стори което бе добро и право и истинно пред Господа Бога своего. {{field-off:Bible}}</w:t>
      </w:r>
    </w:p>
    <w:p>
      <w:pPr>
        <w:pStyle w:val="Normal"/>
        <w:rPr/>
      </w:pPr>
      <w:r>
        <w:rPr/>
        <w:t>[[@Bible:2Ch 31:21 ]][[31:21 &gt;&gt; 2Ch 31:21]] {{field-on:Bible}} И въ всяко дело което начна в служенето на дома Божий и в закона и в заповедите, като търсеше Бога своего, от все сърдце го вършеше и успяваше. {{field-off:Bible}}</w:t>
      </w:r>
    </w:p>
    <w:p>
      <w:pPr>
        <w:pStyle w:val="Heading2"/>
        <w:rPr/>
      </w:pPr>
      <w:r>
        <w:rPr/>
        <w:t>Глава 32</w:t>
      </w:r>
    </w:p>
    <w:p>
      <w:pPr>
        <w:pStyle w:val="Normal"/>
        <w:rPr/>
      </w:pPr>
      <w:r>
        <w:rPr/>
        <w:t>[[@Bible:2Ch 32:1 ]][[32:1 &gt;&gt; 2Ch 32:1]] {{field-on:Bible}} След тези дела и тази истина дойде Сенахирим Асирийският цар та влезе в Юда, и разположи стана си против крепките градове, и рече да ги покори на себе си. {{field-off:Bible}}</w:t>
      </w:r>
    </w:p>
    <w:p>
      <w:pPr>
        <w:pStyle w:val="Normal"/>
        <w:rPr/>
      </w:pPr>
      <w:r>
        <w:rPr/>
        <w:t>[[@Bible:2Ch 32:2 ]][[32:2 &gt;&gt; 2Ch 32:2]] {{field-on:Bible}} И като видя Езекия че Сенахирим дойде, и намерението му бе да ратува против Ерусалим, {{field-off:Bible}}</w:t>
      </w:r>
    </w:p>
    <w:p>
      <w:pPr>
        <w:pStyle w:val="Normal"/>
        <w:rPr/>
      </w:pPr>
      <w:r>
        <w:rPr/>
        <w:t>[[@Bible:2Ch 32:3 ]][[32:3 &gt;&gt; 2Ch 32:3]] {{field-on:Bible}} съветва се с князовете си и съ силните си да затикне водите на източниците които са вън от града; и помогнаха му. {{field-off:Bible}}</w:t>
      </w:r>
    </w:p>
    <w:p>
      <w:pPr>
        <w:pStyle w:val="Normal"/>
        <w:rPr/>
      </w:pPr>
      <w:r>
        <w:rPr/>
        <w:t>[[@Bible:2Ch 32:4 ]][[32:4 &gt;&gt; 2Ch 32:4]] {{field-on:Bible}} И събраха се много люде та затикнаха всичките източници и потока който тече през сред земята, защото казваха: Асирийските царе като дойдат, защо да намерят много вода? {{field-off:Bible}}</w:t>
      </w:r>
    </w:p>
    <w:p>
      <w:pPr>
        <w:pStyle w:val="Normal"/>
        <w:rPr/>
      </w:pPr>
      <w:r>
        <w:rPr/>
        <w:t>[[@Bible:2Ch 32:5 ]][[32:5 &gt;&gt; 2Ch 32:5]] {{field-on:Bible}} И укрепи се Езекия и съгради пак всичката стена която бе разсипана, и възвиси стълповете й и друга стена извън, и поправи Мило на Давидовия град, и направи много копия и щитове. {{field-off:Bible}}</w:t>
      </w:r>
    </w:p>
    <w:p>
      <w:pPr>
        <w:pStyle w:val="Normal"/>
        <w:rPr/>
      </w:pPr>
      <w:r>
        <w:rPr/>
        <w:t>[[@Bible:2Ch 32:6 ]][[32:6 &gt;&gt; 2Ch 32:6]] {{field-on:Bible}} И тури войводи над людете, и събра ги при себе си в стъгдата на градската порта, и говори според сърдцето им и рече: {{field-off:Bible}}</w:t>
      </w:r>
    </w:p>
    <w:p>
      <w:pPr>
        <w:pStyle w:val="Normal"/>
        <w:rPr/>
      </w:pPr>
      <w:r>
        <w:rPr/>
        <w:t>[[@Bible:2Ch 32:7 ]][[32:7 &gt;&gt; 2Ch 32:7]] {{field-on:Bible}} Бъдете крепки и мъжествени, не бойте се нито да се устрашите от лицето на Асирийския цар и от лицето на всичкото множество което е с него; защото по-мнозина са с нас нежели с него. {{field-off:Bible}}</w:t>
      </w:r>
    </w:p>
    <w:p>
      <w:pPr>
        <w:pStyle w:val="Normal"/>
        <w:rPr/>
      </w:pPr>
      <w:r>
        <w:rPr/>
        <w:t>[[@Bible:2Ch 32:8 ]][[32:8 &gt;&gt; 2Ch 32:8]] {{field-on:Bible}} С него са плътски мишци; а с нас е Господ Бог наш за да ни помогне и да се бие в боевете ни. И укрепиха се людете от думите на Езекия Юдиния цар. {{field-off:Bible}}</w:t>
      </w:r>
    </w:p>
    <w:p>
      <w:pPr>
        <w:pStyle w:val="Normal"/>
        <w:rPr/>
      </w:pPr>
      <w:r>
        <w:rPr/>
        <w:t>[[@Bible:2Ch 32:9 ]][[32:9 &gt;&gt; 2Ch 32:9]] {{field-on:Bible}} След това проводи Сенахирим Асирийският цар рабите си в Ерусалим (а той, като имаше съ себе си всичките си началници, обсаждаше Лахис) до Езекия Юдиния цар и до всичкия Юда който бе в Ерусалим, и рече: {{field-off:Bible}}</w:t>
      </w:r>
    </w:p>
    <w:p>
      <w:pPr>
        <w:pStyle w:val="Normal"/>
        <w:rPr/>
      </w:pPr>
      <w:r>
        <w:rPr/>
        <w:t>[[@Bible:2Ch 32:10 ]][[32:10 &gt;&gt; 2Ch 32:10]] {{field-on:Bible}} Така говори Сенахирим Асирийският цар: На що се надеете та седите обсадени в Ерусалим? {{field-off:Bible}}</w:t>
      </w:r>
    </w:p>
    <w:p>
      <w:pPr>
        <w:pStyle w:val="Normal"/>
        <w:rPr/>
      </w:pPr>
      <w:r>
        <w:rPr/>
        <w:t>[[@Bible:2Ch 32:11 ]][[32:11 &gt;&gt; 2Ch 32:11]] {{field-on:Bible}} Не прелъщава ли ви Езекия за да ви предаде на смърт от глад и от жажда като казва: Господ Бог наш ще ни освободи от ръката на Асирийския цар? {{field-off:Bible}}</w:t>
      </w:r>
    </w:p>
    <w:p>
      <w:pPr>
        <w:pStyle w:val="Normal"/>
        <w:rPr/>
      </w:pPr>
      <w:r>
        <w:rPr/>
        <w:t>[[@Bible:2Ch 32:12 ]][[32:12 &gt;&gt; 2Ch 32:12]] {{field-on:Bible}} Не е ли този Езекия който махна високите му места и олтарите му, и говори на Юда и на Ерусалим и каза: Пред един само олтар ще се кланяте, и върху него ще кадите? {{field-off:Bible}}</w:t>
      </w:r>
    </w:p>
    <w:p>
      <w:pPr>
        <w:pStyle w:val="Normal"/>
        <w:rPr/>
      </w:pPr>
      <w:r>
        <w:rPr/>
        <w:t>[[@Bible:2Ch 32:13 ]][[32:13 &gt;&gt; 2Ch 32:13]] {{field-on:Bible}} Не знаете ли що сторих аз и отците ми на всичките люде на земите? Могоха ли боговете на народите на тез земи да избавят земята си от ръката ми? {{field-off:Bible}}</w:t>
      </w:r>
    </w:p>
    <w:p>
      <w:pPr>
        <w:pStyle w:val="Normal"/>
        <w:rPr/>
      </w:pPr>
      <w:r>
        <w:rPr/>
        <w:t>[[@Bible:2Ch 32:14 ]][[32:14 &gt;&gt; 2Ch 32:14]] {{field-on:Bible}} Кой от всичките богове на онези народи които отците ми изтребиха е могъл да избави людете си от ръката ми, та да може и вашият Бог да ви избави от ръката ми? {{field-off:Bible}}</w:t>
      </w:r>
    </w:p>
    <w:p>
      <w:pPr>
        <w:pStyle w:val="Normal"/>
        <w:rPr/>
      </w:pPr>
      <w:r>
        <w:rPr/>
        <w:t>[[@Bible:2Ch 32:15 ]][[32:15 &gt;&gt; 2Ch 32:15]] {{field-on:Bible}} Сега прочее да ви не мами Езекия, и да ви не прелъщава така, и не вярвайте го; защото никой бог на никой народ или царство не може да избави людете си от ръката ми и от ръката на отците ми, - та ваший ли Бог ще може да ви избави от ръката ми? {{field-off:Bible}}</w:t>
      </w:r>
    </w:p>
    <w:p>
      <w:pPr>
        <w:pStyle w:val="Normal"/>
        <w:rPr/>
      </w:pPr>
      <w:r>
        <w:rPr/>
        <w:t>[[@Bible:2Ch 32:16 ]][[32:16 &gt;&gt; 2Ch 32:16]] {{field-on:Bible}} И още повече говориха слугите му против Господа Бога и против раба му Езекия. {{field-off:Bible}}</w:t>
      </w:r>
    </w:p>
    <w:p>
      <w:pPr>
        <w:pStyle w:val="Normal"/>
        <w:rPr/>
      </w:pPr>
      <w:r>
        <w:rPr/>
        <w:t>[[@Bible:2Ch 32:17 ]][[32:17 &gt;&gt; 2Ch 32:17]] {{field-on:Bible}} И писа писма за да укори Господа Бога Израилева, и да говори против него и да каже: Както боговете на народите на тези земи не избавиха своите люде от ръката ми, така и Езекиинът Бог няма да избави людете си от ръката ми. {{field-off:Bible}}</w:t>
      </w:r>
    </w:p>
    <w:p>
      <w:pPr>
        <w:pStyle w:val="Normal"/>
        <w:rPr/>
      </w:pPr>
      <w:r>
        <w:rPr/>
        <w:t>[[@Bible:2Ch 32:18 ]][[32:18 &gt;&gt; 2Ch 32:18]] {{field-on:Bible}} Тогаз извикаха на Юдейски с голям глас към Ерусалимските люде които бяха по стената, за да ги устрашат и да ги смутят, та да превземат града; {{field-off:Bible}}</w:t>
      </w:r>
    </w:p>
    <w:p>
      <w:pPr>
        <w:pStyle w:val="Normal"/>
        <w:rPr/>
      </w:pPr>
      <w:r>
        <w:rPr/>
        <w:t>[[@Bible:2Ch 32:19 ]][[32:19 &gt;&gt; 2Ch 32:19]] {{field-on:Bible}} и говориха против Бога Ерусалимскаго както против боговете на народите на земята, които са дела на человечески ръце. {{field-off:Bible}}</w:t>
      </w:r>
    </w:p>
    <w:p>
      <w:pPr>
        <w:pStyle w:val="Normal"/>
        <w:rPr/>
      </w:pPr>
      <w:r>
        <w:rPr/>
        <w:t>[[@Bible:2Ch 32:20 ]][[32:20 &gt;&gt; 2Ch 32:20]] {{field-on:Bible}} И за това се помоли Езекия царят и Исаия пророкът, Амосовът син, и викнаха към небето. {{field-off:Bible}}</w:t>
      </w:r>
    </w:p>
    <w:p>
      <w:pPr>
        <w:pStyle w:val="Normal"/>
        <w:rPr/>
      </w:pPr>
      <w:r>
        <w:rPr/>
        <w:t>[[@Bible:2Ch 32:21 ]][[32:21 &gt;&gt; 2Ch 32:21]] {{field-on:Bible}} И проводи Господ ангела, който погуби всичките силни с крепост, и князовете, и войводите в стана на Асирийския цар. И върна се с посрамено лице в земята си. И когато влезе в дома на бога си, тези що бяха излезли из утробата му, убиха го там с нож. {{field-off:Bible}}</w:t>
      </w:r>
    </w:p>
    <w:p>
      <w:pPr>
        <w:pStyle w:val="Normal"/>
        <w:rPr/>
      </w:pPr>
      <w:r>
        <w:rPr/>
        <w:t>[[@Bible:2Ch 32:22 ]][[32:22 &gt;&gt; 2Ch 32:22]] {{field-on:Bible}} Така избави Господ Езекия и Ерусалимските жители от ръката на Сенахирима Асирийския цар, и от ръката на всичките, и утвърди ги отвсякъде. {{field-off:Bible}}</w:t>
      </w:r>
    </w:p>
    <w:p>
      <w:pPr>
        <w:pStyle w:val="Normal"/>
        <w:rPr/>
      </w:pPr>
      <w:r>
        <w:rPr/>
        <w:t>[[@Bible:2Ch 32:23 ]][[32:23 &gt;&gt; 2Ch 32:23]] {{field-on:Bible}} И мнозина донесоха дарове Господу в Ерусалим, и многоценни неща на Езекия Юдиния цар; и възвеличи се от тогаз пред всичките народи. {{field-off:Bible}}</w:t>
      </w:r>
    </w:p>
    <w:p>
      <w:pPr>
        <w:pStyle w:val="Normal"/>
        <w:rPr/>
      </w:pPr>
      <w:r>
        <w:rPr/>
        <w:t>[[@Bible:2Ch 32:24 ]][[32:24 &gt;&gt; 2Ch 32:24]] {{field-on:Bible}} В онези дни разболя се Езекия до смърт, и помоли се Господу: и говори му Господ и даде му знамение. {{field-off:Bible}}</w:t>
      </w:r>
    </w:p>
    <w:p>
      <w:pPr>
        <w:pStyle w:val="Normal"/>
        <w:rPr/>
      </w:pPr>
      <w:r>
        <w:rPr/>
        <w:t>[[@Bible:2Ch 32:25 ]][[32:25 &gt;&gt; 2Ch 32:25]] {{field-on:Bible}} Но не въздаде Езекия според станалото нему благодеяние, защото се превъзнесе сърдцето му; за това нападна гняв на него и на Юда и Ерусалим. {{field-off:Bible}}</w:t>
      </w:r>
    </w:p>
    <w:p>
      <w:pPr>
        <w:pStyle w:val="Normal"/>
        <w:rPr/>
      </w:pPr>
      <w:r>
        <w:rPr/>
        <w:t>[[@Bible:2Ch 32:26 ]][[32:26 &gt;&gt; 2Ch 32:26]] {{field-on:Bible}} Но смири се Езекия за превъзнесението на сърдцето си, той и Ерусалимските жители, и не дойде на тях гневът Господен в Езекийните дни. {{field-off:Bible}}</w:t>
      </w:r>
    </w:p>
    <w:p>
      <w:pPr>
        <w:pStyle w:val="Normal"/>
        <w:rPr/>
      </w:pPr>
      <w:r>
        <w:rPr/>
        <w:t>[[@Bible:2Ch 32:27 ]][[32:27 &gt;&gt; 2Ch 32:27]] {{field-on:Bible}} И придоби Езекия богатство и слава много голяма; и направи си съкровища за сребро и злато, и за многоценни камене, и за аромати, и за щитове, и за всякакъв вид избрани съсъди {{field-off:Bible}}</w:t>
      </w:r>
    </w:p>
    <w:p>
      <w:pPr>
        <w:pStyle w:val="Normal"/>
        <w:rPr/>
      </w:pPr>
      <w:r>
        <w:rPr/>
        <w:t>[[@Bible:2Ch 32:28 ]][[32:28 &gt;&gt; 2Ch 32:28]] {{field-on:Bible}} и житници за дохода на житото и на виното и на елея, и обори за всякакъв вид скотове, и огради за стадата. {{field-off:Bible}}</w:t>
      </w:r>
    </w:p>
    <w:p>
      <w:pPr>
        <w:pStyle w:val="Normal"/>
        <w:rPr/>
      </w:pPr>
      <w:r>
        <w:rPr/>
        <w:t>[[@Bible:2Ch 32:29 ]][[32:29 &gt;&gt; 2Ch 32:29]] {{field-on:Bible}} И направи си градове, и придоби овци и говеда множество; защото Бог му даде имот твърде много. {{field-off:Bible}}</w:t>
      </w:r>
    </w:p>
    <w:p>
      <w:pPr>
        <w:pStyle w:val="Normal"/>
        <w:rPr/>
      </w:pPr>
      <w:r>
        <w:rPr/>
        <w:t>[[@Bible:2Ch 32:30 ]][[32:30 &gt;&gt; 2Ch 32:30]] {{field-on:Bible}} Този Езекия затикна още и горния извор на водата на Гион, и управи я долу към запад на Давидовия град. И успя Езекия въ всичките си дела. {{field-off:Bible}}</w:t>
      </w:r>
    </w:p>
    <w:p>
      <w:pPr>
        <w:pStyle w:val="Normal"/>
        <w:rPr/>
      </w:pPr>
      <w:r>
        <w:rPr/>
        <w:t>[[@Bible:2Ch 32:31 ]][[32:31 &gt;&gt; 2Ch 32:31]] {{field-on:Bible}} Но в работата на посланниците които му проводиха Вавилонските князове да изпитат за знамението което стана в земята, остави го Бог, за да го изкуси и да познае всичко що беше на сърдцето му. {{field-off:Bible}}</w:t>
      </w:r>
    </w:p>
    <w:p>
      <w:pPr>
        <w:pStyle w:val="Normal"/>
        <w:rPr/>
      </w:pPr>
      <w:r>
        <w:rPr/>
        <w:t>[[@Bible:2Ch 32:32 ]][[32:32 &gt;&gt; 2Ch 32:32]] {{field-on:Bible}} А другите деяния на Езекия, и добрините му, ето, писани са въ Видението на пророк Исаия Амосовия син, в Книгата на Юдините и Израилевите Царе. {{field-off:Bible}}</w:t>
      </w:r>
    </w:p>
    <w:p>
      <w:pPr>
        <w:pStyle w:val="Normal"/>
        <w:rPr/>
      </w:pPr>
      <w:r>
        <w:rPr/>
        <w:t>[[@Bible:2Ch 32:33 ]][[32:33 &gt;&gt; 2Ch 32:33]] {{field-on:Bible}} И заспа Езекия с отците си, и погребоха го в по-високия от градовете на Давидовите синове; и всичкий Юда и Ерусалимските жители му направиха чест в смъртта му; а вместо него се въцари Манасия син му. {{field-off:Bible}}</w:t>
      </w:r>
    </w:p>
    <w:p>
      <w:pPr>
        <w:pStyle w:val="Heading2"/>
        <w:rPr/>
      </w:pPr>
      <w:r>
        <w:rPr/>
        <w:t>Глава 33</w:t>
      </w:r>
    </w:p>
    <w:p>
      <w:pPr>
        <w:pStyle w:val="Normal"/>
        <w:rPr/>
      </w:pPr>
      <w:r>
        <w:rPr/>
        <w:t>[[@Bible:2Ch 33:1 ]][[33:1 &gt;&gt; 2Ch 33:1]] {{field-on:Bible}} На дванадесет години бе Манасия когато се въцари, и царува петдесет и пет години в Ерусалим. {{field-off:Bible}}</w:t>
      </w:r>
    </w:p>
    <w:p>
      <w:pPr>
        <w:pStyle w:val="Normal"/>
        <w:rPr/>
      </w:pPr>
      <w:r>
        <w:rPr/>
        <w:t>[[@Bible:2Ch 33:2 ]][[33:2 &gt;&gt; 2Ch 33:2]] {{field-on:Bible}} И стори зло пред Господа според мерзостите на езичниците които изпъди Господ от лицето на Израилевите синове. {{field-off:Bible}}</w:t>
      </w:r>
    </w:p>
    <w:p>
      <w:pPr>
        <w:pStyle w:val="Normal"/>
        <w:rPr/>
      </w:pPr>
      <w:r>
        <w:rPr/>
        <w:t>[[@Bible:2Ch 33:3 ]][[33:3 &gt;&gt; 2Ch 33:3]] {{field-on:Bible}} И съгради пак високите места които Езекия отец му бе съсипал, и въздигна олтари на Ваалимите, и направи Ашери, и поклони се на всичкото небесно войнство и служи им. {{field-off:Bible}}</w:t>
      </w:r>
    </w:p>
    <w:p>
      <w:pPr>
        <w:pStyle w:val="Normal"/>
        <w:rPr/>
      </w:pPr>
      <w:r>
        <w:rPr/>
        <w:t>[[@Bible:2Ch 33:4 ]][[33:4 &gt;&gt; 2Ch 33:4]] {{field-on:Bible}} И съгради олтари в дома Господен за който Господ рече: В Ерусалим ще бъде името ми в век. {{field-off:Bible}}</w:t>
      </w:r>
    </w:p>
    <w:p>
      <w:pPr>
        <w:pStyle w:val="Normal"/>
        <w:rPr/>
      </w:pPr>
      <w:r>
        <w:rPr/>
        <w:t>[[@Bible:2Ch 33:5 ]][[33:5 &gt;&gt; 2Ch 33:5]] {{field-on:Bible}} И съгради олтари на всичкото небесно войнство в двата двора на дома Господен. {{field-off:Bible}}</w:t>
      </w:r>
    </w:p>
    <w:p>
      <w:pPr>
        <w:pStyle w:val="Normal"/>
        <w:rPr/>
      </w:pPr>
      <w:r>
        <w:rPr/>
        <w:t>[[@Bible:2Ch 33:6 ]][[33:6 &gt;&gt; 2Ch 33:6]] {{field-on:Bible}} И той преведе синовете си през огъня в дола на Еномовия син; и употребяваше прокобения, гатания, и омаяния, и имаше бесовъпрошатели и вълшебници: много зло стори пред Господа та го раздражи. {{field-off:Bible}}</w:t>
      </w:r>
    </w:p>
    <w:p>
      <w:pPr>
        <w:pStyle w:val="Normal"/>
        <w:rPr/>
      </w:pPr>
      <w:r>
        <w:rPr/>
        <w:t>[[@Bible:2Ch 33:7 ]][[33:7 &gt;&gt; 2Ch 33:7]] {{field-on:Bible}} И постави изваяното, образа който направи, в дома Божий за който Бог рече на Давида и на Соломона сина му: В този дом, и в Ерусалим който избрах от всичките Израилеви племена, ще туря името си въ век; {{field-off:Bible}}</w:t>
      </w:r>
    </w:p>
    <w:p>
      <w:pPr>
        <w:pStyle w:val="Normal"/>
        <w:rPr/>
      </w:pPr>
      <w:r>
        <w:rPr/>
        <w:t>[[@Bible:2Ch 33:8 ]][[33:8 &gt;&gt; 2Ch 33:8]] {{field-on:Bible}} И не ща да поклатя ногата на Израиля от земята която определих за отците ви, ако само внимаят да правят всичко що им заповядах, според всичкия закон и повеленията и съдовете дадени чрез Моисея. {{field-off:Bible}}</w:t>
      </w:r>
    </w:p>
    <w:p>
      <w:pPr>
        <w:pStyle w:val="Normal"/>
        <w:rPr/>
      </w:pPr>
      <w:r>
        <w:rPr/>
        <w:t>[[@Bible:2Ch 33:9 ]][[33:9 &gt;&gt; 2Ch 33:9]] {{field-on:Bible}} И измами Манасия Юда и Ерусалимските жители да правят по-лошо от езичниците които Господ изтреби от лицето на Израилевите синове. {{field-off:Bible}}</w:t>
      </w:r>
    </w:p>
    <w:p>
      <w:pPr>
        <w:pStyle w:val="Normal"/>
        <w:rPr/>
      </w:pPr>
      <w:r>
        <w:rPr/>
        <w:t>[[@Bible:2Ch 33:10 ]][[33:10 &gt;&gt; 2Ch 33:10]] {{field-on:Bible}} И говори Господ на Манасия и на людете му; но не послушаха. {{field-off:Bible}}</w:t>
      </w:r>
    </w:p>
    <w:p>
      <w:pPr>
        <w:pStyle w:val="Normal"/>
        <w:rPr/>
      </w:pPr>
      <w:r>
        <w:rPr/>
        <w:t>[[@Bible:2Ch 33:11 ]][[33:11 &gt;&gt; 2Ch 33:11]] {{field-on:Bible}} За това доведе против тях Господ главатарите на войнството на Асирийския цар, та хванаха Манасия с куки, и вързаха го с вериги та го заведоха у Вавилон. {{field-off:Bible}}</w:t>
      </w:r>
    </w:p>
    <w:p>
      <w:pPr>
        <w:pStyle w:val="Normal"/>
        <w:rPr/>
      </w:pPr>
      <w:r>
        <w:rPr/>
        <w:t>[[@Bible:2Ch 33:12 ]][[33:12 &gt;&gt; 2Ch 33:12]] {{field-on:Bible}} И като беше в скърб, помоли се на Господа Бога своего, и смири се много пред Бога на отците си. {{field-off:Bible}}</w:t>
      </w:r>
    </w:p>
    <w:p>
      <w:pPr>
        <w:pStyle w:val="Normal"/>
        <w:rPr/>
      </w:pPr>
      <w:r>
        <w:rPr/>
        <w:t>[[@Bible:2Ch 33:13 ]][[33:13 &gt;&gt; 2Ch 33:13]] {{field-on:Bible}} и помоли му се. Тогаз го помилва, и послуша молението му та го доведе пак в Ерусалим, в царството му. Тогаз позна Манасия че Господ той е Бог. {{field-off:Bible}}</w:t>
      </w:r>
    </w:p>
    <w:p>
      <w:pPr>
        <w:pStyle w:val="Normal"/>
        <w:rPr/>
      </w:pPr>
      <w:r>
        <w:rPr/>
        <w:t>[[@Bible:2Ch 33:14 ]][[33:14 &gt;&gt; 2Ch 33:14]] {{field-on:Bible}} И след това съгради стена вън от Давидовия град, към запад на Гион, в дола, дори до рибната порта, та обиколи Офил, и дигна я много високо; и тури военачалници въ всичките оградени Юдини градове. {{field-off:Bible}}</w:t>
      </w:r>
    </w:p>
    <w:p>
      <w:pPr>
        <w:pStyle w:val="Normal"/>
        <w:rPr/>
      </w:pPr>
      <w:r>
        <w:rPr/>
        <w:t>[[@Bible:2Ch 33:15 ]][[33:15 &gt;&gt; 2Ch 33:15]] {{field-on:Bible}} И махна чуждите богове, и образа от дома Господен, и всичките олтари които бе съградил на хълма на дома Господен и в Ерусалим, и хвърли ги вън от града. {{field-off:Bible}}</w:t>
      </w:r>
    </w:p>
    <w:p>
      <w:pPr>
        <w:pStyle w:val="Normal"/>
        <w:rPr/>
      </w:pPr>
      <w:r>
        <w:rPr/>
        <w:t>[[@Bible:2Ch 33:16 ]][[33:16 &gt;&gt; 2Ch 33:16]] {{field-on:Bible}} И поправи олтаря Господен, и пожъртвува на него примирителни и благодарителни жъртви, и заповяда на Юда да служи на Господа Бога Израилева. {{field-off:Bible}}</w:t>
      </w:r>
    </w:p>
    <w:p>
      <w:pPr>
        <w:pStyle w:val="Normal"/>
        <w:rPr/>
      </w:pPr>
      <w:r>
        <w:rPr/>
        <w:t>[[@Bible:2Ch 33:17 ]][[33:17 &gt;&gt; 2Ch 33:17]] {{field-on:Bible}} Людете обаче жреха още по високите места, но само на Господа Бога своего. {{field-off:Bible}}</w:t>
      </w:r>
    </w:p>
    <w:p>
      <w:pPr>
        <w:pStyle w:val="Normal"/>
        <w:rPr/>
      </w:pPr>
      <w:r>
        <w:rPr/>
        <w:t>[[@Bible:2Ch 33:18 ]][[33:18 &gt;&gt; 2Ch 33:18]] {{field-on:Bible}} А другите деяния на Манасия, и молитвата му към неговия Бог, и думите на гледачите които му говориха в името на Господа Бога Израилева, ето, писани са в Летовниците на Израилевите Царе. {{field-off:Bible}}</w:t>
      </w:r>
    </w:p>
    <w:p>
      <w:pPr>
        <w:pStyle w:val="Normal"/>
        <w:rPr/>
      </w:pPr>
      <w:r>
        <w:rPr/>
        <w:t>[[@Bible:2Ch 33:19 ]][[33:19 &gt;&gt; 2Ch 33:19]] {{field-on:Bible}} И молитвата му, и как се послуша, и всичките му грехове, и отстъплението му, и страните дето съгради високи места и постави Ашерите и истуканите преди да се смири, ето, писани са в словата на Хозая. {{field-off:Bible}}</w:t>
      </w:r>
    </w:p>
    <w:p>
      <w:pPr>
        <w:pStyle w:val="Normal"/>
        <w:rPr/>
      </w:pPr>
      <w:r>
        <w:rPr/>
        <w:t>[[@Bible:2Ch 33:20 ]][[33:20 &gt;&gt; 2Ch 33:20]] {{field-on:Bible}} И заспа Манасия с отците си; и погребоха го в дома му; а вместо него се въцари Амон син му. {{field-off:Bible}}</w:t>
      </w:r>
    </w:p>
    <w:p>
      <w:pPr>
        <w:pStyle w:val="Normal"/>
        <w:rPr/>
      </w:pPr>
      <w:r>
        <w:rPr/>
        <w:t>[[@Bible:2Ch 33:21 ]][[33:21 &gt;&gt; 2Ch 33:21]] {{field-on:Bible}} На двадесет и две години бе Амон когато се въцари, и царува две години в Ерусалим. {{field-off:Bible}}</w:t>
      </w:r>
    </w:p>
    <w:p>
      <w:pPr>
        <w:pStyle w:val="Normal"/>
        <w:rPr/>
      </w:pPr>
      <w:r>
        <w:rPr/>
        <w:t>[[@Bible:2Ch 33:22 ]][[33:22 &gt;&gt; 2Ch 33:22]] {{field-on:Bible}} И стори зло пред Господа както стори Манасия отец му; и жреше Амон на всичките истукани които Манасия отец му бе направил, и служеше им. {{field-off:Bible}}</w:t>
      </w:r>
    </w:p>
    <w:p>
      <w:pPr>
        <w:pStyle w:val="Normal"/>
        <w:rPr/>
      </w:pPr>
      <w:r>
        <w:rPr/>
        <w:t>[[@Bible:2Ch 33:23 ]][[33:23 &gt;&gt; 2Ch 33:23]] {{field-on:Bible}} И не се смири пред Господа както се смири Манасия отец му; но този Амон направи твърде много престъпления. {{field-off:Bible}}</w:t>
      </w:r>
    </w:p>
    <w:p>
      <w:pPr>
        <w:pStyle w:val="Normal"/>
        <w:rPr/>
      </w:pPr>
      <w:r>
        <w:rPr/>
        <w:t>[[@Bible:2Ch 33:24 ]][[33:24 &gt;&gt; 2Ch 33:24]] {{field-on:Bible}} И направиха съзаклятие рабите му против него та го убиха в дома му. {{field-off:Bible}}</w:t>
      </w:r>
    </w:p>
    <w:p>
      <w:pPr>
        <w:pStyle w:val="Normal"/>
        <w:rPr/>
      </w:pPr>
      <w:r>
        <w:rPr/>
        <w:t>[[@Bible:2Ch 33:25 ]][[33:25 &gt;&gt; 2Ch 33:25]] {{field-on:Bible}} А людете на земята Юдина убиха всичките що бяха се съзакляли против цар Амона; и направиха людете на земята цар вместо него Иосия сина му. {{field-off:Bible}}</w:t>
      </w:r>
    </w:p>
    <w:p>
      <w:pPr>
        <w:pStyle w:val="Heading2"/>
        <w:rPr/>
      </w:pPr>
      <w:r>
        <w:rPr/>
        <w:t>Глава 34</w:t>
      </w:r>
    </w:p>
    <w:p>
      <w:pPr>
        <w:pStyle w:val="Normal"/>
        <w:rPr/>
      </w:pPr>
      <w:r>
        <w:rPr/>
        <w:t>[[@Bible:2Ch 34:1 ]][[34:1 &gt;&gt; 2Ch 34:1]] {{field-on:Bible}} На осем години бе Иосия когато се въцари, и царува в Ерусалим тридесет и една. {{field-off:Bible}}</w:t>
      </w:r>
    </w:p>
    <w:p>
      <w:pPr>
        <w:pStyle w:val="Normal"/>
        <w:rPr/>
      </w:pPr>
      <w:r>
        <w:rPr/>
        <w:t>[[@Bible:2Ch 34:2 ]][[34:2 &gt;&gt; 2Ch 34:2]] {{field-on:Bible}} И направи което бе право пред Господа и ходи в пътищата на Давида отца си, и не се уклони на дясно или на ляво. {{field-off:Bible}}</w:t>
      </w:r>
    </w:p>
    <w:p>
      <w:pPr>
        <w:pStyle w:val="Normal"/>
        <w:rPr/>
      </w:pPr>
      <w:r>
        <w:rPr/>
        <w:t>[[@Bible:2Ch 34:3 ]][[34:3 &gt;&gt; 2Ch 34:3]] {{field-on:Bible}} И в осмото лето на царуването си, като бе още млад, начна да търси Бога на Давида отца си; и в дванадесетото лето начна да чисти Юда и Ерусалим от високите места, и от Ашерите, и от ваяните, и от леяните. {{field-off:Bible}}</w:t>
      </w:r>
    </w:p>
    <w:p>
      <w:pPr>
        <w:pStyle w:val="Normal"/>
        <w:rPr/>
      </w:pPr>
      <w:r>
        <w:rPr/>
        <w:t>[[@Bible:2Ch 34:4 ]][[34:4 &gt;&gt; 2Ch 34:4]] {{field-on:Bible}} И съсипаха пред лицето му олтарите на Ваалимите; и кумирите на слънцето които бяха отгоре им строши, и Ашерите, и ваяните, и леяните стри и изтънчи в прах та го хвърли върх гробищата на тези които бяха им жъртвували. {{field-off:Bible}}</w:t>
      </w:r>
    </w:p>
    <w:p>
      <w:pPr>
        <w:pStyle w:val="Normal"/>
        <w:rPr/>
      </w:pPr>
      <w:r>
        <w:rPr/>
        <w:t>[[@Bible:2Ch 34:5 ]][[34:5 &gt;&gt; 2Ch 34:5]] {{field-on:Bible}} И костите на жреците изгори на олтарите им, и очисти Юда и Ерусалим. {{field-off:Bible}}</w:t>
      </w:r>
    </w:p>
    <w:p>
      <w:pPr>
        <w:pStyle w:val="Normal"/>
        <w:rPr/>
      </w:pPr>
      <w:r>
        <w:rPr/>
        <w:t>[[@Bible:2Ch 34:6 ]][[34:6 &gt;&gt; 2Ch 34:6]] {{field-on:Bible}} И направи истото в градовете на Манасия, и Ефрема, и Симеона, и до Нефталима около запустените им места; {{field-off:Bible}}</w:t>
      </w:r>
    </w:p>
    <w:p>
      <w:pPr>
        <w:pStyle w:val="Normal"/>
        <w:rPr/>
      </w:pPr>
      <w:r>
        <w:rPr/>
        <w:t>[[@Bible:2Ch 34:7 ]][[34:7 &gt;&gt; 2Ch 34:7]] {{field-on:Bible}} И като съсипа олтарите и Ашерите, и изтънчи в прах ваяните, и строши всичките кумири на слънцето по всичката Израилева земя, върна се в Ерусалим. {{field-off:Bible}}</w:t>
      </w:r>
    </w:p>
    <w:p>
      <w:pPr>
        <w:pStyle w:val="Normal"/>
        <w:rPr/>
      </w:pPr>
      <w:r>
        <w:rPr/>
        <w:t>[[@Bible:2Ch 34:8 ]][[34:8 &gt;&gt; 2Ch 34:8]] {{field-on:Bible}} А в осемнадесетото лето на царуването си, като очисти земята и храма, проводи Сафана Азалиевия син, и Маасия градския началник, и Иоахаза сина на Иоахаза паметописеца за да поправят дома на Господа неговия Бог. {{field-off:Bible}}</w:t>
      </w:r>
    </w:p>
    <w:p>
      <w:pPr>
        <w:pStyle w:val="Normal"/>
        <w:rPr/>
      </w:pPr>
      <w:r>
        <w:rPr/>
        <w:t>[[@Bible:2Ch 34:9 ]][[34:9 &gt;&gt; 2Ch 34:9]] {{field-on:Bible}} И отидоха при Хелкия великия свещеник та предадоха среброто което бе внесено в дома Божий, което Левитите които пазеха дверите събраха от ръката на Манасия и Ефрема, и от всичкия остатък на Израил, и от всичкия Юда и Вениамина и които живееха в Ерусалим. {{field-off:Bible}}</w:t>
      </w:r>
    </w:p>
    <w:p>
      <w:pPr>
        <w:pStyle w:val="Normal"/>
        <w:rPr/>
      </w:pPr>
      <w:r>
        <w:rPr/>
        <w:t>[[@Bible:2Ch 34:10 ]][[34:10 &gt;&gt; 2Ch 34:10]] {{field-on:Bible}} И дадоха го в ръката на онези които правеха делото и имаха настоятелството на дома Господен; а те го предадоха на работниците които работеха в дома Господен за да поправят и обновят дома, - {{field-off:Bible}}</w:t>
      </w:r>
    </w:p>
    <w:p>
      <w:pPr>
        <w:pStyle w:val="Normal"/>
        <w:rPr/>
      </w:pPr>
      <w:r>
        <w:rPr/>
        <w:t>[[@Bible:2Ch 34:11 ]][[34:11 &gt;&gt; 2Ch 34:11]] {{field-on:Bible}} на дърводелците и на градителите го дадоха за да купят дялани камене и дърва за греди, и да направят домовете които съсипаха Юдините царе. {{field-off:Bible}}</w:t>
      </w:r>
    </w:p>
    <w:p>
      <w:pPr>
        <w:pStyle w:val="Normal"/>
        <w:rPr/>
      </w:pPr>
      <w:r>
        <w:rPr/>
        <w:t>[[@Bible:2Ch 34:12 ]][[34:12 &gt;&gt; 2Ch 34:12]] {{field-on:Bible}} И работеха мъжете делото верно; а надзиратели над тях бяха Яат и Авдия, Левитите, от Мерариевите синове; и Захария и Месулам, от синовете на Каатовците, за да настояват, и от Левитите всичките изкусни ведци на музикалните оръдия. {{field-off:Bible}}</w:t>
      </w:r>
    </w:p>
    <w:p>
      <w:pPr>
        <w:pStyle w:val="Normal"/>
        <w:rPr/>
      </w:pPr>
      <w:r>
        <w:rPr/>
        <w:t>[[@Bible:2Ch 34:13 ]][[34:13 &gt;&gt; 2Ch 34:13]] {{field-on:Bible}} Имаше още и настойници над бременосците и над всички които работеха в какво годе слугуване; и от Левитите имаше писци и надзиратели и вратари. {{field-off:Bible}}</w:t>
      </w:r>
    </w:p>
    <w:p>
      <w:pPr>
        <w:pStyle w:val="Normal"/>
        <w:rPr/>
      </w:pPr>
      <w:r>
        <w:rPr/>
        <w:t>[[@Bible:2Ch 34:14 ]][[34:14 &gt;&gt; 2Ch 34:14]] {{field-on:Bible}} А като изнесоха среброто внесеното в дома Господен намери Хелкия свещеникът книгата на закона Господен дадената с Моисеева ръка. {{field-off:Bible}}</w:t>
      </w:r>
    </w:p>
    <w:p>
      <w:pPr>
        <w:pStyle w:val="Normal"/>
        <w:rPr/>
      </w:pPr>
      <w:r>
        <w:rPr/>
        <w:t>[[@Bible:2Ch 34:15 ]][[34:15 &gt;&gt; 2Ch 34:15]] {{field-on:Bible}} И отговори Хелкия та рече на Сафана писеца: Намерих книгата на закона в дома Господен. И даде Хелкия книгата на Сафана. {{field-off:Bible}}</w:t>
      </w:r>
    </w:p>
    <w:p>
      <w:pPr>
        <w:pStyle w:val="Normal"/>
        <w:rPr/>
      </w:pPr>
      <w:r>
        <w:rPr/>
        <w:t>[[@Bible:2Ch 34:16 ]][[34:16 &gt;&gt; 2Ch 34:16]] {{field-on:Bible}} А Сафан донесе книгата на царя, и занесе още дума на царя и рече: Рабите ти правят всичко що е определено тям; {{field-off:Bible}}</w:t>
      </w:r>
    </w:p>
    <w:p>
      <w:pPr>
        <w:pStyle w:val="Normal"/>
        <w:rPr/>
      </w:pPr>
      <w:r>
        <w:rPr/>
        <w:t>[[@Bible:2Ch 34:17 ]][[34:17 &gt;&gt; 2Ch 34:17]] {{field-on:Bible}} и събраха среброто което се намери в дома Господен, и предадоха го в ръката на настоятелите и в ръката на онези които правят делото. {{field-off:Bible}}</w:t>
      </w:r>
    </w:p>
    <w:p>
      <w:pPr>
        <w:pStyle w:val="Normal"/>
        <w:rPr/>
      </w:pPr>
      <w:r>
        <w:rPr/>
        <w:t>[[@Bible:2Ch 34:18 ]][[34:18 &gt;&gt; 2Ch 34:18]] {{field-on:Bible}} И извести Сафан писецът на царя и рече: Хелкия свещеникът ми даде книга. И прочете я Сафан пред царя. {{field-off:Bible}}</w:t>
      </w:r>
    </w:p>
    <w:p>
      <w:pPr>
        <w:pStyle w:val="Normal"/>
        <w:rPr/>
      </w:pPr>
      <w:r>
        <w:rPr/>
        <w:t>[[@Bible:2Ch 34:19 ]][[34:19 &gt;&gt; 2Ch 34:19]] {{field-on:Bible}} И като чу царят думите на закона, раздра дрехите си. {{field-off:Bible}}</w:t>
      </w:r>
    </w:p>
    <w:p>
      <w:pPr>
        <w:pStyle w:val="Normal"/>
        <w:rPr/>
      </w:pPr>
      <w:r>
        <w:rPr/>
        <w:t>[[@Bible:2Ch 34:20 ]][[34:20 &gt;&gt; 2Ch 34:20]] {{field-on:Bible}} И заповяда царят на Хелкия, и на Ахикама Сафановия син, и на Авдона Михеевия син, и на Сафана писеца, и на Асаия царския слуга и рече: {{field-off:Bible}}</w:t>
      </w:r>
    </w:p>
    <w:p>
      <w:pPr>
        <w:pStyle w:val="Normal"/>
        <w:rPr/>
      </w:pPr>
      <w:r>
        <w:rPr/>
        <w:t>[[@Bible:2Ch 34:21 ]][[34:21 &gt;&gt; 2Ch 34:21]] {{field-on:Bible}} Идете, попитайте Господа за мене и за останалите в Израиля и в Юда за думите на намерената книга; защото е голям гневът Господен който се изля на нас, понеже отците ни не упазиха словото Господне да правят според всичко що е написано в тази книга. {{field-off:Bible}}</w:t>
      </w:r>
    </w:p>
    <w:p>
      <w:pPr>
        <w:pStyle w:val="Normal"/>
        <w:rPr/>
      </w:pPr>
      <w:r>
        <w:rPr/>
        <w:t>[[@Bible:2Ch 34:22 ]][[34:22 &gt;&gt; 2Ch 34:22]] {{field-on:Bible}} Тогаз Хелкия и онези около царят отидоха при Олда пророчицата, жената на Селума сина на Текуя, сина Арасова, одеждохранителя, (а тя живееше в Ерусалим, в Масена,) и говориха й според това. {{field-off:Bible}}</w:t>
      </w:r>
    </w:p>
    <w:p>
      <w:pPr>
        <w:pStyle w:val="Normal"/>
        <w:rPr/>
      </w:pPr>
      <w:r>
        <w:rPr/>
        <w:t>[[@Bible:2Ch 34:23 ]][[34:23 &gt;&gt; 2Ch 34:23]] {{field-on:Bible}} А тя им рече: Така говори Господ Бог Израилев: Кажете на человека който ви проводи при мене: {{field-off:Bible}}</w:t>
      </w:r>
    </w:p>
    <w:p>
      <w:pPr>
        <w:pStyle w:val="Normal"/>
        <w:rPr/>
      </w:pPr>
      <w:r>
        <w:rPr/>
        <w:t>[[@Bible:2Ch 34:24 ]][[34:24 &gt;&gt; 2Ch 34:24]] {{field-on:Bible}} Така говори Господ: Ето, аз докарвам зло на това място и на жителите му, всичките клетви които са писани в книгата която прочетоха пред Юдиния цар. {{field-off:Bible}}</w:t>
      </w:r>
    </w:p>
    <w:p>
      <w:pPr>
        <w:pStyle w:val="Normal"/>
        <w:rPr/>
      </w:pPr>
      <w:r>
        <w:rPr/>
        <w:t>[[@Bible:2Ch 34:25 ]][[34:25 &gt;&gt; 2Ch 34:25]] {{field-on:Bible}} Понеже ме оставиха та кадиха на други богове за да ме прогневят с всичките дела на ръцете си, за това ще се излее гневът ми на това място, и няма да угасне. {{field-off:Bible}}</w:t>
      </w:r>
    </w:p>
    <w:p>
      <w:pPr>
        <w:pStyle w:val="Normal"/>
        <w:rPr/>
      </w:pPr>
      <w:r>
        <w:rPr/>
        <w:t>[[@Bible:2Ch 34:26 ]][[34:26 &gt;&gt; 2Ch 34:26]] {{field-on:Bible}} А на Юдиния цар който ви е проводил да попитате Господа, така ще кажете нему: Така говори Господ Бог Израилев за думите които чу ти: {{field-off:Bible}}</w:t>
      </w:r>
    </w:p>
    <w:p>
      <w:pPr>
        <w:pStyle w:val="Normal"/>
        <w:rPr/>
      </w:pPr>
      <w:r>
        <w:rPr/>
        <w:t>[[@Bible:2Ch 34:27 ]][[34:27 &gt;&gt; 2Ch 34:27]] {{field-on:Bible}} Понеже сърдцето ти омекна, и се смири ти пред Бога като чу неговите думи против това място и против жителите му, и се смири ти пред мене, и раздра дрехите си, и плака пред мене, заради това и аз те послушах, говори Господ. {{field-off:Bible}}</w:t>
      </w:r>
    </w:p>
    <w:p>
      <w:pPr>
        <w:pStyle w:val="Normal"/>
        <w:rPr/>
      </w:pPr>
      <w:r>
        <w:rPr/>
        <w:t>[[@Bible:2Ch 34:28 ]][[34:28 &gt;&gt; 2Ch 34:28]] {{field-on:Bible}} Ето, аз ще те прибера при отците ти, и ще се прибереш в гроба си с мир, и няма да видят очите ти всичкото зло което ще докарам аз на това място и на жителите му. И донесоха ответ на царя. {{field-off:Bible}}</w:t>
      </w:r>
    </w:p>
    <w:p>
      <w:pPr>
        <w:pStyle w:val="Normal"/>
        <w:rPr/>
      </w:pPr>
      <w:r>
        <w:rPr/>
        <w:t>[[@Bible:2Ch 34:29 ]][[34:29 &gt;&gt; 2Ch 34:29]] {{field-on:Bible}} Тогаз проводи царят та събра всичките Юдини и Ерусалимски старейшини. {{field-off:Bible}}</w:t>
      </w:r>
    </w:p>
    <w:p>
      <w:pPr>
        <w:pStyle w:val="Normal"/>
        <w:rPr/>
      </w:pPr>
      <w:r>
        <w:rPr/>
        <w:t>[[@Bible:2Ch 34:30 ]][[34:30 &gt;&gt; 2Ch 34:30]] {{field-on:Bible}} И възлезе царят в дома Господен, и всичките Юдини мъже, и Ерусалимските жители, и свещениците, и Левитите, и всичкий народ от малък до голям; и прочете в слушането им всичките думи на книгата на завета която се намери в дома Господен. {{field-off:Bible}}</w:t>
      </w:r>
    </w:p>
    <w:p>
      <w:pPr>
        <w:pStyle w:val="Normal"/>
        <w:rPr/>
      </w:pPr>
      <w:r>
        <w:rPr/>
        <w:t>[[@Bible:2Ch 34:31 ]][[34:31 &gt;&gt; 2Ch 34:31]] {{field-on:Bible}} И застана царят на мястото си та направи завет пред Господа да ходи след Господа, и да пази заповедите му, и свидетелствата му, и повеленията му с всичкото си сърдце и с всичката си душа, да върши думите на завета които са писани в тази книга. {{field-off:Bible}}</w:t>
      </w:r>
    </w:p>
    <w:p>
      <w:pPr>
        <w:pStyle w:val="Normal"/>
        <w:rPr/>
      </w:pPr>
      <w:r>
        <w:rPr/>
        <w:t>[[@Bible:2Ch 34:32 ]][[34:32 &gt;&gt; 2Ch 34:32]] {{field-on:Bible}} И направи всички които се намериха в Ерусалим и въ Вениамин да стоят в това. И Ерусалимските жители направиха според завета на Бога, Бога на отците си. {{field-off:Bible}}</w:t>
      </w:r>
    </w:p>
    <w:p>
      <w:pPr>
        <w:pStyle w:val="Normal"/>
        <w:rPr/>
      </w:pPr>
      <w:r>
        <w:rPr/>
        <w:t>[[@Bible:2Ch 34:33 ]][[34:33 &gt;&gt; 2Ch 34:33]] {{field-on:Bible}} И отмахна Иосия всичките мерзости от всичките места на Израилевите синове, и направи всичките що се намериха в Израил да служат, да служат на Господа Бога своего: през всичките му дни не се отдалечиха от след Господа Бога на отците си. {{field-off:Bible}}</w:t>
      </w:r>
    </w:p>
    <w:p>
      <w:pPr>
        <w:pStyle w:val="Heading2"/>
        <w:rPr/>
      </w:pPr>
      <w:r>
        <w:rPr/>
        <w:t>Глава 35</w:t>
      </w:r>
    </w:p>
    <w:p>
      <w:pPr>
        <w:pStyle w:val="Normal"/>
        <w:rPr/>
      </w:pPr>
      <w:r>
        <w:rPr/>
        <w:t>[[@Bible:2Ch 35:1 ]][[35:1 &gt;&gt; 2Ch 35:1]] {{field-on:Bible}} Направи още Иосия пасха Господу в Ерусалим; и заклаха агнетата на пасхата в четиринадесетия ден на първия месец. {{field-off:Bible}}</w:t>
      </w:r>
    </w:p>
    <w:p>
      <w:pPr>
        <w:pStyle w:val="Normal"/>
        <w:rPr/>
      </w:pPr>
      <w:r>
        <w:rPr/>
        <w:t>[[@Bible:2Ch 35:2 ]][[35:2 &gt;&gt; 2Ch 35:2]] {{field-on:Bible}} И постави свещениците в стражите им, и насърдчи ги в службата на дома Господен. {{field-off:Bible}}</w:t>
      </w:r>
    </w:p>
    <w:p>
      <w:pPr>
        <w:pStyle w:val="Normal"/>
        <w:rPr/>
      </w:pPr>
      <w:r>
        <w:rPr/>
        <w:t>[[@Bible:2Ch 35:3 ]][[35:3 &gt;&gt; 2Ch 35:3]] {{field-on:Bible}} И рече на освещените Господу Левити които учеха всичкия Израил: Положете светия ковчег в дома който съгради Соломон Давидовът син, Израилевът цар: няма да го носите вече на рамена; слугувайте сега на Господа Бога вашего и на людете му Израиля. {{field-off:Bible}}</w:t>
      </w:r>
    </w:p>
    <w:p>
      <w:pPr>
        <w:pStyle w:val="Normal"/>
        <w:rPr/>
      </w:pPr>
      <w:r>
        <w:rPr/>
        <w:t>[[@Bible:2Ch 35:4 ]][[35:4 &gt;&gt; 2Ch 35:4]] {{field-on:Bible}} и пригответе се според домовете на отечествията си, според отделенията си, според писаното от Давида Израилевия цар, и според писаното на Соломона сина му; {{field-off:Bible}}</w:t>
      </w:r>
    </w:p>
    <w:p>
      <w:pPr>
        <w:pStyle w:val="Normal"/>
        <w:rPr/>
      </w:pPr>
      <w:r>
        <w:rPr/>
        <w:t>[[@Bible:2Ch 35:5 ]][[35:5 &gt;&gt; 2Ch 35:5]] {{field-on:Bible}} и стойте в светилището според отделенията на домовете на отечествията заради братята си синовете на людете, и според разделението на домовете на Левитските отечествия. {{field-off:Bible}}</w:t>
      </w:r>
    </w:p>
    <w:p>
      <w:pPr>
        <w:pStyle w:val="Normal"/>
        <w:rPr/>
      </w:pPr>
      <w:r>
        <w:rPr/>
        <w:t>[[@Bible:2Ch 35:6 ]][[35:6 &gt;&gt; 2Ch 35:6]] {{field-on:Bible}} и заколете агнетата на пасхата, и осветете се, и пригответе за братята си за да направят според словото Господне даденото с Моисеева ръка. {{field-off:Bible}}</w:t>
      </w:r>
    </w:p>
    <w:p>
      <w:pPr>
        <w:pStyle w:val="Normal"/>
        <w:rPr/>
      </w:pPr>
      <w:r>
        <w:rPr/>
        <w:t>[[@Bible:2Ch 35:7 ]][[35:7 &gt;&gt; 2Ch 35:7]] {{field-on:Bible}} И принесе Иосия на людете овци, агнета, и ярета, всичките за жъртви на пасхата, за всичките колкото се намериха, тридесет тисящи в число, и три тисящи говеда те бяха от имота на царя. {{field-off:Bible}}</w:t>
      </w:r>
    </w:p>
    <w:p>
      <w:pPr>
        <w:pStyle w:val="Normal"/>
        <w:rPr/>
      </w:pPr>
      <w:r>
        <w:rPr/>
        <w:t>[[@Bible:2Ch 35:8 ]][[35:8 &gt;&gt; 2Ch 35:8]] {{field-on:Bible}} И князовете му принесоха доброволно на людете, на свещениците, и на Левитите. Хелкия, и Захария, и Иехиил, князовете на дома Божий, дадоха на свещениците за жъртвите на пасхата две тисящи и шестстотин агнета и ярета и триста говеда. {{field-off:Bible}}</w:t>
      </w:r>
    </w:p>
    <w:p>
      <w:pPr>
        <w:pStyle w:val="Normal"/>
        <w:rPr/>
      </w:pPr>
      <w:r>
        <w:rPr/>
        <w:t>[[@Bible:2Ch 35:9 ]][[35:9 &gt;&gt; 2Ch 35:9]] {{field-on:Bible}} И Хонения, и Семаия, и Натанаил, братята му, и Асавия, Иеиил и Иозавад, началници на Левитите, принесоха на Левитите за жъртви на пасхата пет тисящи агнета и ярета и петстотин говеда. {{field-off:Bible}}</w:t>
      </w:r>
    </w:p>
    <w:p>
      <w:pPr>
        <w:pStyle w:val="Normal"/>
        <w:rPr/>
      </w:pPr>
      <w:r>
        <w:rPr/>
        <w:t>[[@Bible:2Ch 35:10 ]][[35:10 &gt;&gt; 2Ch 35:10]] {{field-on:Bible}} И приготви се службата, и свещениците застанаха на мястото си, и Левитите по отделенията си, според заповедта на царя. {{field-off:Bible}}</w:t>
      </w:r>
    </w:p>
    <w:p>
      <w:pPr>
        <w:pStyle w:val="Normal"/>
        <w:rPr/>
      </w:pPr>
      <w:r>
        <w:rPr/>
        <w:t>[[@Bible:2Ch 35:11 ]][[35:11 &gt;&gt; 2Ch 35:11]] {{field-on:Bible}} И заклаха агнетата на пасхата, и поръсиха свещениците кръвта като вземаха от ръката им, и Левитите одраха жъртвите. {{field-off:Bible}}</w:t>
      </w:r>
    </w:p>
    <w:p>
      <w:pPr>
        <w:pStyle w:val="Normal"/>
        <w:rPr/>
      </w:pPr>
      <w:r>
        <w:rPr/>
        <w:t>[[@Bible:2Ch 35:12 ]][[35:12 &gt;&gt; 2Ch 35:12]] {{field-on:Bible}} И отделиха частите за всесъжението за да ги дадат според отделенията на домовете на отечествията на людете, за да принесат Господу според писаното в Моисеевата книга: така подобно и за говедата. {{field-off:Bible}}</w:t>
      </w:r>
    </w:p>
    <w:p>
      <w:pPr>
        <w:pStyle w:val="Normal"/>
        <w:rPr/>
      </w:pPr>
      <w:r>
        <w:rPr/>
        <w:t>[[@Bible:2Ch 35:13 ]][[35:13 &gt;&gt; 2Ch 35:13]] {{field-on:Bible}} И опекоха агнетата на пасхата с огън според повелението; а светите меса свариха в котли, и в гърнета, и в тави, и разделиха скоро помежду всичките люде. {{field-off:Bible}}</w:t>
      </w:r>
    </w:p>
    <w:p>
      <w:pPr>
        <w:pStyle w:val="Normal"/>
        <w:rPr/>
      </w:pPr>
      <w:r>
        <w:rPr/>
        <w:t>[[@Bible:2Ch 35:14 ]][[35:14 &gt;&gt; 2Ch 35:14]] {{field-on:Bible}} И после приготвиха за себе си и за свещениците; защото свещениците Аароновите синове се упражняваха за да приносят всесъженията и тлъстините до нощта; за това Левитите приготвиха за себе си и за свещениците Аароновите синове. {{field-off:Bible}}</w:t>
      </w:r>
    </w:p>
    <w:p>
      <w:pPr>
        <w:pStyle w:val="Normal"/>
        <w:rPr/>
      </w:pPr>
      <w:r>
        <w:rPr/>
        <w:t>[[@Bible:2Ch 35:15 ]][[35:15 &gt;&gt; 2Ch 35:15]] {{field-on:Bible}} И певците Асафовите синове бяха на мястото си според повелението на Давида, и на Асафа, и на Емана, и на Иедутуна царския гледач; и вратарите пазеха на всяка врата: не бе нужда да се отдалечат от службата си, защото братята им Левитите приготвиха за тях. {{field-off:Bible}}</w:t>
      </w:r>
    </w:p>
    <w:p>
      <w:pPr>
        <w:pStyle w:val="Normal"/>
        <w:rPr/>
      </w:pPr>
      <w:r>
        <w:rPr/>
        <w:t>[[@Bible:2Ch 35:16 ]][[35:16 &gt;&gt; 2Ch 35:16]] {{field-on:Bible}} И приготви се всичката служба Господня в истия ден за да направят пасхата, и да приносят всесъжения на олтаря Господен според повелението на цар Иосия. {{field-off:Bible}}</w:t>
      </w:r>
    </w:p>
    <w:p>
      <w:pPr>
        <w:pStyle w:val="Normal"/>
        <w:rPr/>
      </w:pPr>
      <w:r>
        <w:rPr/>
        <w:t>[[@Bible:2Ch 35:17 ]][[35:17 &gt;&gt; 2Ch 35:17]] {{field-on:Bible}} И Израилевите синове колкото се намериха направиха пасхата в онова време, и праздника на безквасните седем дни. {{field-off:Bible}}</w:t>
      </w:r>
    </w:p>
    <w:p>
      <w:pPr>
        <w:pStyle w:val="Normal"/>
        <w:rPr/>
      </w:pPr>
      <w:r>
        <w:rPr/>
        <w:t>[[@Bible:2Ch 35:18 ]][[35:18 &gt;&gt; 2Ch 35:18]] {{field-on:Bible}} И не стана пасха като нея в Израил от дните на пророк Самуила; нито направиха всичките Израилеви царе като пасхата която направи Иосия, и свещениците, и Левитите, и всичкий Юда и Израил които се намериха, и Ерусалимските жители. {{field-off:Bible}}</w:t>
      </w:r>
    </w:p>
    <w:p>
      <w:pPr>
        <w:pStyle w:val="Normal"/>
        <w:rPr/>
      </w:pPr>
      <w:r>
        <w:rPr/>
        <w:t>[[@Bible:2Ch 35:19 ]][[35:19 &gt;&gt; 2Ch 35:19]] {{field-on:Bible}} В осемнадесетото лето на Иосийното царство стана тая пасха. {{field-off:Bible}}</w:t>
      </w:r>
    </w:p>
    <w:p>
      <w:pPr>
        <w:pStyle w:val="Normal"/>
        <w:rPr/>
      </w:pPr>
      <w:r>
        <w:rPr/>
        <w:t>[[@Bible:2Ch 35:20 ]][[35:20 &gt;&gt; 2Ch 35:20]] {{field-on:Bible}} А след всичко това, като приготви Иосия дома, възлезе Нехао Египетският цар за да направи бран в Кархамис при Евфрат река; и излезе Иосия против него. {{field-off:Bible}}</w:t>
      </w:r>
    </w:p>
    <w:p>
      <w:pPr>
        <w:pStyle w:val="Normal"/>
        <w:rPr/>
      </w:pPr>
      <w:r>
        <w:rPr/>
        <w:t>[[@Bible:2Ch 35:21 ]][[35:21 &gt;&gt; 2Ch 35:21]] {{field-on:Bible}} И проводи вестители при него и рече: Що има между мене и тебе, царю Юдин? Не ида днес против тебе, но против дома с който имам бран, и Бог ми заповяда да побързам; отстой от Бога; който е с мене, за да те не изтреби. {{field-off:Bible}}</w:t>
      </w:r>
    </w:p>
    <w:p>
      <w:pPr>
        <w:pStyle w:val="Normal"/>
        <w:rPr/>
      </w:pPr>
      <w:r>
        <w:rPr/>
        <w:t>[[@Bible:2Ch 35:22 ]][[35:22 &gt;&gt; 2Ch 35:22]] {{field-on:Bible}} Но Иосия не отвърна лицето си от него, но преличи се за да направи бран против него, и не послуша думите на Нехао, които бяха из устата Божии, и дойде да направи бран в дола Магедон. {{field-off:Bible}}</w:t>
      </w:r>
    </w:p>
    <w:p>
      <w:pPr>
        <w:pStyle w:val="Normal"/>
        <w:rPr/>
      </w:pPr>
      <w:r>
        <w:rPr/>
        <w:t>[[@Bible:2Ch 35:23 ]][[35:23 &gt;&gt; 2Ch 35:23]] {{field-on:Bible}} И стреляха стрелците върх цар Иосия; и рече царят рече на рабите си: Извадете ме вън, защото се раних тежко. {{field-off:Bible}}</w:t>
      </w:r>
    </w:p>
    <w:p>
      <w:pPr>
        <w:pStyle w:val="Normal"/>
        <w:rPr/>
      </w:pPr>
      <w:r>
        <w:rPr/>
        <w:t>[[@Bible:2Ch 35:24 ]][[35:24 &gt;&gt; 2Ch 35:24]] {{field-on:Bible}} И извадиха го рабите му из колесницата та го качиха на втората му колесница, и докараха го в Ерусалим; и умря, и погребе се в гробищата на отците си. И всичкий Юда и Ерусалим жалиха за Иосия. {{field-off:Bible}}</w:t>
      </w:r>
    </w:p>
    <w:p>
      <w:pPr>
        <w:pStyle w:val="Normal"/>
        <w:rPr/>
      </w:pPr>
      <w:r>
        <w:rPr/>
        <w:t>[[@Bible:2Ch 35:25 ]][[35:25 &gt;&gt; 2Ch 35:25]] {{field-on:Bible}} И плака Иеремия за Иосия; и всичките певци и певачки напомнюват до днес Иосия в плачовете си, и направиха ги обичай в Израил; и, ето, са писани в Плача. {{field-off:Bible}}</w:t>
      </w:r>
    </w:p>
    <w:p>
      <w:pPr>
        <w:pStyle w:val="Normal"/>
        <w:rPr/>
      </w:pPr>
      <w:r>
        <w:rPr/>
        <w:t>[[@Bible:2Ch 35:26 ]][[35:26 &gt;&gt; 2Ch 35:26]] {{field-on:Bible}} А другите деяния на Иосия, и добрините му според писаното в закона Господен, {{field-off:Bible}}</w:t>
      </w:r>
    </w:p>
    <w:p>
      <w:pPr>
        <w:pStyle w:val="Normal"/>
        <w:rPr/>
      </w:pPr>
      <w:r>
        <w:rPr/>
        <w:t>[[@Bible:2Ch 35:27 ]][[35:27 &gt;&gt; 2Ch 35:27]] {{field-on:Bible}} и делата му първите и последните, ето, са писани в Книгата на Израилевите и Юдините Царе. {{field-off:Bible}}</w:t>
      </w:r>
    </w:p>
    <w:p>
      <w:pPr>
        <w:pStyle w:val="Heading2"/>
        <w:rPr/>
      </w:pPr>
      <w:r>
        <w:rPr/>
        <w:t>Глава 36</w:t>
      </w:r>
    </w:p>
    <w:p>
      <w:pPr>
        <w:pStyle w:val="Normal"/>
        <w:rPr/>
      </w:pPr>
      <w:r>
        <w:rPr/>
        <w:t>[[@Bible:2Ch 36:1 ]][[36:1 &gt;&gt; 2Ch 36:1]] {{field-on:Bible}} И взеха людете от Юдината земя Иоахаза Иосииния син та го направиха цар в Ерусалим вместо отца му. {{field-off:Bible}}</w:t>
      </w:r>
    </w:p>
    <w:p>
      <w:pPr>
        <w:pStyle w:val="Normal"/>
        <w:rPr/>
      </w:pPr>
      <w:r>
        <w:rPr/>
        <w:t>[[@Bible:2Ch 36:2 ]][[36:2 &gt;&gt; 2Ch 36:2]] {{field-on:Bible}} На двадесет и три години бе Иоахаз когато се въцари, и царува три месеца в Ерусалим. {{field-off:Bible}}</w:t>
      </w:r>
    </w:p>
    <w:p>
      <w:pPr>
        <w:pStyle w:val="Normal"/>
        <w:rPr/>
      </w:pPr>
      <w:r>
        <w:rPr/>
        <w:t>[[@Bible:2Ch 36:3 ]][[36:3 &gt;&gt; 2Ch 36:3]] {{field-on:Bible}} И Египетский цар го свали от престола в Ерусалим, и глоби земята сто таланта сребро и един талант злато. {{field-off:Bible}}</w:t>
      </w:r>
    </w:p>
    <w:p>
      <w:pPr>
        <w:pStyle w:val="Normal"/>
        <w:rPr/>
      </w:pPr>
      <w:r>
        <w:rPr/>
        <w:t>[[@Bible:2Ch 36:4 ]][[36:4 &gt;&gt; 2Ch 36:4]] {{field-on:Bible}} И направи Египетский цар Елиакима брата му цар над Юда и Ерусалим, и промени името му в Иоаким. А Иоахаза брата му взе Нехао та го заведе в Египет. {{field-off:Bible}}</w:t>
      </w:r>
    </w:p>
    <w:p>
      <w:pPr>
        <w:pStyle w:val="Normal"/>
        <w:rPr/>
      </w:pPr>
      <w:r>
        <w:rPr/>
        <w:t>[[@Bible:2Ch 36:5 ]][[36:5 &gt;&gt; 2Ch 36:5]] {{field-on:Bible}} На двадесет и пет години бе Йоаким когато се въцари, и царува единадесет години в Ерусалим; и направи зло пред Господа Бога своего. {{field-off:Bible}}</w:t>
      </w:r>
    </w:p>
    <w:p>
      <w:pPr>
        <w:pStyle w:val="Normal"/>
        <w:rPr/>
      </w:pPr>
      <w:r>
        <w:rPr/>
        <w:t>[[@Bible:2Ch 36:6 ]][[36:6 &gt;&gt; 2Ch 36:6]] {{field-on:Bible}} Възлезе против него Навуходоносор Вавилонский цар та го тури в окови за да го заведе у Вавилон. {{field-off:Bible}}</w:t>
      </w:r>
    </w:p>
    <w:p>
      <w:pPr>
        <w:pStyle w:val="Normal"/>
        <w:rPr/>
      </w:pPr>
      <w:r>
        <w:rPr/>
        <w:t>[[@Bible:2Ch 36:7 ]][[36:7 &gt;&gt; 2Ch 36:7]] {{field-on:Bible}} И от съсъдите на дома Господен занесе Навуходоносор у Вавилон, и тури ги в храма си у Вавилон. {{field-off:Bible}}</w:t>
      </w:r>
    </w:p>
    <w:p>
      <w:pPr>
        <w:pStyle w:val="Normal"/>
        <w:rPr/>
      </w:pPr>
      <w:r>
        <w:rPr/>
        <w:t>[[@Bible:2Ch 36:8 ]][[36:8 &gt;&gt; 2Ch 36:8]] {{field-on:Bible}} А другите дела на Иоакима, и мерзостите му които направи и които се намериха в него, ето, са писани в Книгата на Израилевите и Юдините царе; и въцари се вместо него Иоахин син му. {{field-off:Bible}}</w:t>
      </w:r>
    </w:p>
    <w:p>
      <w:pPr>
        <w:pStyle w:val="Normal"/>
        <w:rPr/>
      </w:pPr>
      <w:r>
        <w:rPr/>
        <w:t>[[@Bible:2Ch 36:9 ]][[36:9 &gt;&gt; 2Ch 36:9]] {{field-on:Bible}} На осемнадесет години бе Иоахин когато се въцари, и царува три месеца и десет дни в Ерусалим; и направи зло пред Господа. {{field-off:Bible}}</w:t>
      </w:r>
    </w:p>
    <w:p>
      <w:pPr>
        <w:pStyle w:val="Normal"/>
        <w:rPr/>
      </w:pPr>
      <w:r>
        <w:rPr/>
        <w:t>[[@Bible:2Ch 36:10 ]][[36:10 &gt;&gt; 2Ch 36:10]] {{field-on:Bible}} А в свършването на годината проводи цар Навуходоносор та го доведе у Вавилон с избраните съсъди на дома Господен; и направи Седекия брата на отца му цар над Юда и Ерусалим. {{field-off:Bible}}</w:t>
      </w:r>
    </w:p>
    <w:p>
      <w:pPr>
        <w:pStyle w:val="Normal"/>
        <w:rPr/>
      </w:pPr>
      <w:r>
        <w:rPr/>
        <w:t>[[@Bible:2Ch 36:11 ]][[36:11 &gt;&gt; 2Ch 36:11]] {{field-on:Bible}} На двадесет и една година бе Седекия когато се въцари, и царува единадесет години в Ерусалим. {{field-off:Bible}}</w:t>
      </w:r>
    </w:p>
    <w:p>
      <w:pPr>
        <w:pStyle w:val="Normal"/>
        <w:rPr/>
      </w:pPr>
      <w:r>
        <w:rPr/>
        <w:t>[[@Bible:2Ch 36:12 ]][[36:12 &gt;&gt; 2Ch 36:12]] {{field-on:Bible}} И стори зло пред Господа Бога своего; не се смири пред Иеремия пророка който говореше из уста Господни. {{field-off:Bible}}</w:t>
      </w:r>
    </w:p>
    <w:p>
      <w:pPr>
        <w:pStyle w:val="Normal"/>
        <w:rPr/>
      </w:pPr>
      <w:r>
        <w:rPr/>
        <w:t>[[@Bible:2Ch 36:13 ]][[36:13 &gt;&gt; 2Ch 36:13]] {{field-on:Bible}} А още се подигна против цар Навуходоносора който го бе заклел в Бога; и ожесточи врата си, и упорствува в сърдцето си да се не върне към Господа Бога Израилева. {{field-off:Bible}}</w:t>
      </w:r>
    </w:p>
    <w:p>
      <w:pPr>
        <w:pStyle w:val="Normal"/>
        <w:rPr/>
      </w:pPr>
      <w:r>
        <w:rPr/>
        <w:t>[[@Bible:2Ch 36:14 ]][[36:14 &gt;&gt; 2Ch 36:14]] {{field-on:Bible}} Всичките още първи от свещениците и людете преумножиха престъпленията си според всичките мерзости на езичниците, и оскверниха дома Господен който освети в Ерусалим. {{field-off:Bible}}</w:t>
      </w:r>
    </w:p>
    <w:p>
      <w:pPr>
        <w:pStyle w:val="Normal"/>
        <w:rPr/>
      </w:pPr>
      <w:r>
        <w:rPr/>
        <w:t>[[@Bible:2Ch 36:15 ]][[36:15 &gt;&gt; 2Ch 36:15]] {{field-on:Bible}} И заръча им Господ Бог на отците им чрез ръката на посланниците си, като ставаше заран и ги проваждаше, защото жалеше людете си и жилището си. {{field-off:Bible}}</w:t>
      </w:r>
    </w:p>
    <w:p>
      <w:pPr>
        <w:pStyle w:val="Normal"/>
        <w:rPr/>
      </w:pPr>
      <w:r>
        <w:rPr/>
        <w:t>[[@Bible:2Ch 36:16 ]][[36:16 &gt;&gt; 2Ch 36:16]] {{field-on:Bible}} Но те се присмиваха на посланниците Божии, и презираха словата му, и се подиграваха с пророците му додето възлезе гневът Господен върх людете му, и нямаше вече изцеление. {{field-off:Bible}}</w:t>
      </w:r>
    </w:p>
    <w:p>
      <w:pPr>
        <w:pStyle w:val="Normal"/>
        <w:rPr/>
      </w:pPr>
      <w:r>
        <w:rPr/>
        <w:t>[[@Bible:2Ch 36:17 ]][[36:17 &gt;&gt; 2Ch 36:17]] {{field-on:Bible}} Заради това доведе против тях Халдейския цар, та уби юношите им с нож вътре в дома на светилището им, и не пожали юноша ни девица, старец ни сединав: всичките предаде в ръката му. {{field-off:Bible}}</w:t>
      </w:r>
    </w:p>
    <w:p>
      <w:pPr>
        <w:pStyle w:val="Normal"/>
        <w:rPr/>
      </w:pPr>
      <w:r>
        <w:rPr/>
        <w:t>[[@Bible:2Ch 36:18 ]][[36:18 &gt;&gt; 2Ch 36:18]] {{field-on:Bible}} И всичките съсъди на дома Божий, големи и малки, и съкровищата на дома Господен, и съкровищата на царя и на князовете му, всичките занесе у Вавилон. {{field-off:Bible}}</w:t>
      </w:r>
    </w:p>
    <w:p>
      <w:pPr>
        <w:pStyle w:val="Normal"/>
        <w:rPr/>
      </w:pPr>
      <w:r>
        <w:rPr/>
        <w:t>[[@Bible:2Ch 36:19 ]][[36:19 &gt;&gt; 2Ch 36:19]] {{field-on:Bible}} И изгориха дома Божий, и съсипаха стената на Ерусалим, и всичките му палати изгориха с огън, и всичките му скъпоценни съсъди изтребиха. {{field-off:Bible}}</w:t>
      </w:r>
    </w:p>
    <w:p>
      <w:pPr>
        <w:pStyle w:val="Normal"/>
        <w:rPr/>
      </w:pPr>
      <w:r>
        <w:rPr/>
        <w:t>[[@Bible:2Ch 36:20 ]][[36:20 &gt;&gt; 2Ch 36:20]] {{field-on:Bible}} И избягналите от ножа плени у Вавилон, дето бяха раби нему и на синовете му дори до времето на Персийското царство; {{field-off:Bible}}</w:t>
      </w:r>
    </w:p>
    <w:p>
      <w:pPr>
        <w:pStyle w:val="Normal"/>
        <w:rPr/>
      </w:pPr>
      <w:r>
        <w:rPr/>
        <w:t>[[@Bible:2Ch 36:21 ]][[36:21 &gt;&gt; 2Ch 36:21]] {{field-on:Bible}} за да се изпълни словото Господне чрез устата на Иеремия, додето си взе земята съботите си; защото въ всичкото време на запустението си пазеше събота доде се изпълнят седемдесет години. {{field-off:Bible}}</w:t>
      </w:r>
    </w:p>
    <w:p>
      <w:pPr>
        <w:pStyle w:val="Normal"/>
        <w:rPr/>
      </w:pPr>
      <w:r>
        <w:rPr/>
        <w:t>[[@Bible:2Ch 36:22 ]][[36:22 &gt;&gt; 2Ch 36:22]] {{field-on:Bible}} А в първото лето на Кира Персийския цар, за да се изпълни словото Господне чрез устата на Иеремия, възбуди Господ духа на Кира Персийския цар та прогласи по всичкото си царство, още и писменно и рече: {{field-off:Bible}}</w:t>
      </w:r>
    </w:p>
    <w:p>
      <w:pPr>
        <w:pStyle w:val="Normal"/>
        <w:rPr/>
      </w:pPr>
      <w:r>
        <w:rPr/>
        <w:t>[[@Bible:2Ch 36:23 ]][[36:23 &gt;&gt; 2Ch 36:23]] {{field-on:Bible}} Така говори Кир Персийский цар: Иеова Бог небесний ми даде всичките царства на земята; и той ми заповяда да му съградя дом в Ерусалим, който е в Юда. Който се намира между вас от всичките негови люде, Иеова неговий Бог да бъде с него, и нека възлезе. {{field-off:Bible}}</w:t>
      </w:r>
    </w:p>
    <w:p>
      <w:pPr>
        <w:pStyle w:val="Heading1"/>
        <w:rPr/>
      </w:pPr>
      <w:r>
        <w:rPr/>
        <w:t>Ездра</w:t>
      </w:r>
    </w:p>
    <w:p>
      <w:pPr>
        <w:pStyle w:val="Heading2"/>
        <w:rPr/>
      </w:pPr>
      <w:r>
        <w:rPr/>
        <w:t>Глава 1</w:t>
      </w:r>
    </w:p>
    <w:p>
      <w:pPr>
        <w:pStyle w:val="Normal"/>
        <w:rPr/>
      </w:pPr>
      <w:r>
        <w:rPr/>
        <w:t>[[@Bible:Ezr 1:1 ]][[1:1 &gt;&gt; Ezr 1:1]] {{field-on:Bible}} А в първото лето на Кира Персийския цар, за да се изпълни словото Господне чрез устата на Иеремия, възбуди Господ духа на Кира Персийския цар, та прогласи по всичкото си царство, още и писменно, и рече: - {{field-off:Bible}}</w:t>
      </w:r>
    </w:p>
    <w:p>
      <w:pPr>
        <w:pStyle w:val="Normal"/>
        <w:rPr/>
      </w:pPr>
      <w:r>
        <w:rPr/>
        <w:t>[[@Bible:Ezr 1:2 ]][[1:2 &gt;&gt; Ezr 1:2]] {{field-on:Bible}} Така говори Кир Персийският цар: Иеова Бог небесний ми даде всичките царства на земята; и той ми заповеда да му съградя дом в Ерусалим, който е в Юда. {{field-off:Bible}}</w:t>
      </w:r>
    </w:p>
    <w:p>
      <w:pPr>
        <w:pStyle w:val="Normal"/>
        <w:rPr/>
      </w:pPr>
      <w:r>
        <w:rPr/>
        <w:t>[[@Bible:Ezr 1:3 ]][[1:3 &gt;&gt; Ezr 1:3]] {{field-on:Bible}} Който се намира между вас от всичките негови люде, неговът Бог да бъде с него, и нека възлезе в Ерусалим, който е в Юда, и нека съгради дома на Иеова Бога Израилева: той е Бог който е в Ерусалим. {{field-off:Bible}}</w:t>
      </w:r>
    </w:p>
    <w:p>
      <w:pPr>
        <w:pStyle w:val="Normal"/>
        <w:rPr/>
      </w:pPr>
      <w:r>
        <w:rPr/>
        <w:t>[[@Bible:Ezr 1:4 ]][[1:4 &gt;&gt; Ezr 1:4]] {{field-on:Bible}} А всичките които останат по всичките места дето пришелствуват, да му помогнат мъжете на онова място с сребро, и с злато, и с имот, и с скотове, освен самоволното приношение за дома Божий който е в Ерусалим. {{field-off:Bible}}</w:t>
      </w:r>
    </w:p>
    <w:p>
      <w:pPr>
        <w:pStyle w:val="Normal"/>
        <w:rPr/>
      </w:pPr>
      <w:r>
        <w:rPr/>
        <w:t>[[@Bible:Ezr 1:5 ]][[1:5 &gt;&gt; Ezr 1:5]] {{field-on:Bible}} Тогаз станаха началниците на отечествията на Юда и на Вениамина, и свещениците, и Левитите, с всичките на които Бог подбуди духа да възлезат за да съградят дома Господен който е в Ерусалим; {{field-off:Bible}}</w:t>
      </w:r>
    </w:p>
    <w:p>
      <w:pPr>
        <w:pStyle w:val="Normal"/>
        <w:rPr/>
      </w:pPr>
      <w:r>
        <w:rPr/>
        <w:t>[[@Bible:Ezr 1:6 ]][[1:6 &gt;&gt; Ezr 1:6]] {{field-on:Bible}} и всичките им околни помогнаха им с сребърни съсъди, с злато, с имот, и с скотове, и с скъпоценни неща, освен всичките доброволни приношения. {{field-off:Bible}}</w:t>
      </w:r>
    </w:p>
    <w:p>
      <w:pPr>
        <w:pStyle w:val="Normal"/>
        <w:rPr/>
      </w:pPr>
      <w:r>
        <w:rPr/>
        <w:t>[[@Bible:Ezr 1:7 ]][[1:7 &gt;&gt; Ezr 1:7]] {{field-on:Bible}} И извади цар Кир съсъдите на дома Господен които Навуходоносор бе донесъл от Ерусалим и турил ги бе в дома на бога си; {{field-off:Bible}}</w:t>
      </w:r>
    </w:p>
    <w:p>
      <w:pPr>
        <w:pStyle w:val="Normal"/>
        <w:rPr/>
      </w:pPr>
      <w:r>
        <w:rPr/>
        <w:t>[[@Bible:Ezr 1:8 ]][[1:8 &gt;&gt; Ezr 1:8]] {{field-on:Bible}} и извади тях Кир Персийский цар с ръката на Митридата съкровищника, и брои ги на Сасавасара Юдейския княз. {{field-off:Bible}}</w:t>
      </w:r>
    </w:p>
    <w:p>
      <w:pPr>
        <w:pStyle w:val="Normal"/>
        <w:rPr/>
      </w:pPr>
      <w:r>
        <w:rPr/>
        <w:t>[[@Bible:Ezr 1:9 ]][[1:9 &gt;&gt; Ezr 1:9]] {{field-on:Bible}} И числото им е това: тридесет златни легени, тисяща сребърни легени, и двадесет и девет ножове, {{field-off:Bible}}</w:t>
      </w:r>
    </w:p>
    <w:p>
      <w:pPr>
        <w:pStyle w:val="Normal"/>
        <w:rPr/>
      </w:pPr>
      <w:r>
        <w:rPr/>
        <w:t>[[@Bible:Ezr 1:10 ]][[1:10 &gt;&gt; Ezr 1:10]] {{field-on:Bible}} тридесет златни крондири, четиристотин и десет крондири сребърни втори, други съсъди тисяща. {{field-off:Bible}}</w:t>
      </w:r>
    </w:p>
    <w:p>
      <w:pPr>
        <w:pStyle w:val="Normal"/>
        <w:rPr/>
      </w:pPr>
      <w:r>
        <w:rPr/>
        <w:t>[[@Bible:Ezr 1:11 ]][[1:11 &gt;&gt; Ezr 1:11]] {{field-on:Bible}} Всичките златни и сребърни съсъди бяха пет тисящи и четиристотин: всичките занесе Сасавасар с пленниците които възлязоха от Вавилон в Ерусалим. {{field-off:Bible}}</w:t>
      </w:r>
    </w:p>
    <w:p>
      <w:pPr>
        <w:pStyle w:val="Heading2"/>
        <w:rPr/>
      </w:pPr>
      <w:r>
        <w:rPr/>
        <w:t>Глава 2</w:t>
      </w:r>
    </w:p>
    <w:p>
      <w:pPr>
        <w:pStyle w:val="Normal"/>
        <w:rPr/>
      </w:pPr>
      <w:r>
        <w:rPr/>
        <w:t>[[@Bible:Ezr 2:1 ]][[2:1 &gt;&gt; Ezr 2:1]] {{field-on:Bible}} А тези са человеците на областта които възлезоха от пленението на пленниците които Навуходоносор Вавилонский цар пресели у Вавилон, и които се върнаха в Ерусалим и в Юдея, всеки в града си, {{field-off:Bible}}</w:t>
      </w:r>
    </w:p>
    <w:p>
      <w:pPr>
        <w:pStyle w:val="Normal"/>
        <w:rPr/>
      </w:pPr>
      <w:r>
        <w:rPr/>
        <w:t>[[@Bible:Ezr 2:2 ]][[2:2 &gt;&gt; Ezr 2:2]] {{field-on:Bible}} които дойдоха с Зоровавеля, Исуса, Неемия, Сараия, Реелия, Мардохея, Валасана, Масфара, Вагуя, Реума, Ваана. Това бе числото на мъжете от Израилевите люде: {{field-off:Bible}}</w:t>
      </w:r>
    </w:p>
    <w:p>
      <w:pPr>
        <w:pStyle w:val="Normal"/>
        <w:rPr/>
      </w:pPr>
      <w:r>
        <w:rPr/>
        <w:t>[[@Bible:Ezr 2:3 ]][[2:3 &gt;&gt; Ezr 2:3]] {{field-on:Bible}} Фаросови синове, две тисящи и сто и седемдесет и два: {{field-off:Bible}}</w:t>
      </w:r>
    </w:p>
    <w:p>
      <w:pPr>
        <w:pStyle w:val="Normal"/>
        <w:rPr/>
      </w:pPr>
      <w:r>
        <w:rPr/>
        <w:t>[[@Bible:Ezr 2:4 ]][[2:4 &gt;&gt; Ezr 2:4]] {{field-on:Bible}} Сефатиеви синове, триста и седемдесет и два: {{field-off:Bible}}</w:t>
      </w:r>
    </w:p>
    <w:p>
      <w:pPr>
        <w:pStyle w:val="Normal"/>
        <w:rPr/>
      </w:pPr>
      <w:r>
        <w:rPr/>
        <w:t>[[@Bible:Ezr 2:5 ]][[2:5 &gt;&gt; Ezr 2:5]] {{field-on:Bible}} Арахови синове, седемстотин и седемдесет и пет: {{field-off:Bible}}</w:t>
      </w:r>
    </w:p>
    <w:p>
      <w:pPr>
        <w:pStyle w:val="Normal"/>
        <w:rPr/>
      </w:pPr>
      <w:r>
        <w:rPr/>
        <w:t>[[@Bible:Ezr 2:6 ]][[2:6 &gt;&gt; Ezr 2:6]] {{field-on:Bible}} Фаат-моавови синове, от Исусовите и Иоавовите синове, две тисящи и осемстотин и дванадесет: {{field-off:Bible}}</w:t>
      </w:r>
    </w:p>
    <w:p>
      <w:pPr>
        <w:pStyle w:val="Normal"/>
        <w:rPr/>
      </w:pPr>
      <w:r>
        <w:rPr/>
        <w:t>[[@Bible:Ezr 2:7 ]][[2:7 &gt;&gt; Ezr 2:7]] {{field-on:Bible}} Еламови синове, тисяща и двесте и петдесет и четири: {{field-off:Bible}}</w:t>
      </w:r>
    </w:p>
    <w:p>
      <w:pPr>
        <w:pStyle w:val="Normal"/>
        <w:rPr/>
      </w:pPr>
      <w:r>
        <w:rPr/>
        <w:t>[[@Bible:Ezr 2:8 ]][[2:8 &gt;&gt; Ezr 2:8]] {{field-on:Bible}} Затуеви синове, деветстотин и четиридесет и пет. {{field-off:Bible}}</w:t>
      </w:r>
    </w:p>
    <w:p>
      <w:pPr>
        <w:pStyle w:val="Normal"/>
        <w:rPr/>
      </w:pPr>
      <w:r>
        <w:rPr/>
        <w:t>[[@Bible:Ezr 2:9 ]][[2:9 &gt;&gt; Ezr 2:9]] {{field-on:Bible}} Закхееви синове, седемстотин и шестдесет: {{field-off:Bible}}</w:t>
      </w:r>
    </w:p>
    <w:p>
      <w:pPr>
        <w:pStyle w:val="Normal"/>
        <w:rPr/>
      </w:pPr>
      <w:r>
        <w:rPr/>
        <w:t>[[@Bible:Ezr 2:10 ]][[2:10 &gt;&gt; Ezr 2:10]] {{field-on:Bible}} Вануеви синове, шестстотин и четиридесет и два: {{field-off:Bible}}</w:t>
      </w:r>
    </w:p>
    <w:p>
      <w:pPr>
        <w:pStyle w:val="Normal"/>
        <w:rPr/>
      </w:pPr>
      <w:r>
        <w:rPr/>
        <w:t>[[@Bible:Ezr 2:11 ]][[2:11 &gt;&gt; Ezr 2:11]] {{field-on:Bible}} Виваиеви синове, шестстотин и двадесет и три: {{field-off:Bible}}</w:t>
      </w:r>
    </w:p>
    <w:p>
      <w:pPr>
        <w:pStyle w:val="Normal"/>
        <w:rPr/>
      </w:pPr>
      <w:r>
        <w:rPr/>
        <w:t>[[@Bible:Ezr 2:12 ]][[2:12 &gt;&gt; Ezr 2:12]] {{field-on:Bible}} Азгадови синове, тисяща и двесте и двадесет и два: {{field-off:Bible}}</w:t>
      </w:r>
    </w:p>
    <w:p>
      <w:pPr>
        <w:pStyle w:val="Normal"/>
        <w:rPr/>
      </w:pPr>
      <w:r>
        <w:rPr/>
        <w:t>[[@Bible:Ezr 2:13 ]][[2:13 &gt;&gt; Ezr 2:13]] {{field-on:Bible}} Адоникамови синове, шестстотин и шестдесет и шест: {{field-off:Bible}}</w:t>
      </w:r>
    </w:p>
    <w:p>
      <w:pPr>
        <w:pStyle w:val="Normal"/>
        <w:rPr/>
      </w:pPr>
      <w:r>
        <w:rPr/>
        <w:t>[[@Bible:Ezr 2:14 ]][[2:14 &gt;&gt; Ezr 2:14]] {{field-on:Bible}} Вагуеви синове, две тисящи и петдесет и шест: {{field-off:Bible}}</w:t>
      </w:r>
    </w:p>
    <w:p>
      <w:pPr>
        <w:pStyle w:val="Normal"/>
        <w:rPr/>
      </w:pPr>
      <w:r>
        <w:rPr/>
        <w:t>[[@Bible:Ezr 2:15 ]][[2:15 &gt;&gt; Ezr 2:15]] {{field-on:Bible}} Адинови синове, четиристотин и петдесет и четири: {{field-off:Bible}}</w:t>
      </w:r>
    </w:p>
    <w:p>
      <w:pPr>
        <w:pStyle w:val="Normal"/>
        <w:rPr/>
      </w:pPr>
      <w:r>
        <w:rPr/>
        <w:t>[[@Bible:Ezr 2:16 ]][[2:16 &gt;&gt; Ezr 2:16]] {{field-on:Bible}} Атирови синове от Езекия, деветдесет и осем: {{field-off:Bible}}</w:t>
      </w:r>
    </w:p>
    <w:p>
      <w:pPr>
        <w:pStyle w:val="Normal"/>
        <w:rPr/>
      </w:pPr>
      <w:r>
        <w:rPr/>
        <w:t>[[@Bible:Ezr 2:17 ]][[2:17 &gt;&gt; Ezr 2:17]] {{field-on:Bible}} Висаеви синове, триста и двадесет и три. {{field-off:Bible}}</w:t>
      </w:r>
    </w:p>
    <w:p>
      <w:pPr>
        <w:pStyle w:val="Normal"/>
        <w:rPr/>
      </w:pPr>
      <w:r>
        <w:rPr/>
        <w:t>[[@Bible:Ezr 2:18 ]][[2:18 &gt;&gt; Ezr 2:18]] {{field-on:Bible}} Иораеви синове, сто и дванадесет: {{field-off:Bible}}</w:t>
      </w:r>
    </w:p>
    <w:p>
      <w:pPr>
        <w:pStyle w:val="Normal"/>
        <w:rPr/>
      </w:pPr>
      <w:r>
        <w:rPr/>
        <w:t>[[@Bible:Ezr 2:19 ]][[2:19 &gt;&gt; Ezr 2:19]] {{field-on:Bible}} Асумови синове, двесте и двадесет и три: {{field-off:Bible}}</w:t>
      </w:r>
    </w:p>
    <w:p>
      <w:pPr>
        <w:pStyle w:val="Normal"/>
        <w:rPr/>
      </w:pPr>
      <w:r>
        <w:rPr/>
        <w:t>[[@Bible:Ezr 2:20 ]][[2:20 &gt;&gt; Ezr 2:20]] {{field-on:Bible}} Гиварови синове, деветдесет и пет: {{field-off:Bible}}</w:t>
      </w:r>
    </w:p>
    <w:p>
      <w:pPr>
        <w:pStyle w:val="Normal"/>
        <w:rPr/>
      </w:pPr>
      <w:r>
        <w:rPr/>
        <w:t>[[@Bible:Ezr 2:21 ]][[2:21 &gt;&gt; Ezr 2:21]] {{field-on:Bible}} Витлеемови синове, сто и двадесет и три: {{field-off:Bible}}</w:t>
      </w:r>
    </w:p>
    <w:p>
      <w:pPr>
        <w:pStyle w:val="Normal"/>
        <w:rPr/>
      </w:pPr>
      <w:r>
        <w:rPr/>
        <w:t>[[@Bible:Ezr 2:22 ]][[2:22 &gt;&gt; Ezr 2:22]] {{field-on:Bible}} Нетофатски мъже, петдесет и шест: {{field-off:Bible}}</w:t>
      </w:r>
    </w:p>
    <w:p>
      <w:pPr>
        <w:pStyle w:val="Normal"/>
        <w:rPr/>
      </w:pPr>
      <w:r>
        <w:rPr/>
        <w:t>[[@Bible:Ezr 2:23 ]][[2:23 &gt;&gt; Ezr 2:23]] {{field-on:Bible}} Анатотски мъже, сто и двадесет и осем: {{field-off:Bible}}</w:t>
      </w:r>
    </w:p>
    <w:p>
      <w:pPr>
        <w:pStyle w:val="Normal"/>
        <w:rPr/>
      </w:pPr>
      <w:r>
        <w:rPr/>
        <w:t>[[@Bible:Ezr 2:24 ]][[2:24 &gt;&gt; Ezr 2:24]] {{field-on:Bible}} Азмаветови синове, четиридесет и два: {{field-off:Bible}}</w:t>
      </w:r>
    </w:p>
    <w:p>
      <w:pPr>
        <w:pStyle w:val="Normal"/>
        <w:rPr/>
      </w:pPr>
      <w:r>
        <w:rPr/>
        <w:t>[[@Bible:Ezr 2:25 ]][[2:25 &gt;&gt; Ezr 2:25]] {{field-on:Bible}} синове на Кириатиарим, на Хефира, и на Вирот, седемстотин и четиридесет и три: {{field-off:Bible}}</w:t>
      </w:r>
    </w:p>
    <w:p>
      <w:pPr>
        <w:pStyle w:val="Normal"/>
        <w:rPr/>
      </w:pPr>
      <w:r>
        <w:rPr/>
        <w:t>[[@Bible:Ezr 2:26 ]][[2:26 &gt;&gt; Ezr 2:26]] {{field-on:Bible}} синове на Рама и Гавая, шестстотин и двадесет и един: {{field-off:Bible}}</w:t>
      </w:r>
    </w:p>
    <w:p>
      <w:pPr>
        <w:pStyle w:val="Normal"/>
        <w:rPr/>
      </w:pPr>
      <w:r>
        <w:rPr/>
        <w:t>[[@Bible:Ezr 2:27 ]][[2:27 &gt;&gt; Ezr 2:27]] {{field-on:Bible}} мъже на Михмас, сто и двадесет и два: {{field-off:Bible}}</w:t>
      </w:r>
    </w:p>
    <w:p>
      <w:pPr>
        <w:pStyle w:val="Normal"/>
        <w:rPr/>
      </w:pPr>
      <w:r>
        <w:rPr/>
        <w:t>[[@Bible:Ezr 2:28 ]][[2:28 &gt;&gt; Ezr 2:28]] {{field-on:Bible}} Ветилски и Гайски мъже, двесте и двадесет и три: {{field-off:Bible}}</w:t>
      </w:r>
    </w:p>
    <w:p>
      <w:pPr>
        <w:pStyle w:val="Normal"/>
        <w:rPr/>
      </w:pPr>
      <w:r>
        <w:rPr/>
        <w:t>[[@Bible:Ezr 2:29 ]][[2:29 &gt;&gt; Ezr 2:29]] {{field-on:Bible}} синове на Нево, петдесет и два: {{field-off:Bible}}</w:t>
      </w:r>
    </w:p>
    <w:p>
      <w:pPr>
        <w:pStyle w:val="Normal"/>
        <w:rPr/>
      </w:pPr>
      <w:r>
        <w:rPr/>
        <w:t>[[@Bible:Ezr 2:30 ]][[2:30 &gt;&gt; Ezr 2:30]] {{field-on:Bible}} Магвисови синове, сто и петдесет и шест: {{field-off:Bible}}</w:t>
      </w:r>
    </w:p>
    <w:p>
      <w:pPr>
        <w:pStyle w:val="Normal"/>
        <w:rPr/>
      </w:pPr>
      <w:r>
        <w:rPr/>
        <w:t>[[@Bible:Ezr 2:31 ]][[2:31 &gt;&gt; Ezr 2:31]] {{field-on:Bible}} синове на другия Елам, тисяща и двесте и петдесет и четири: {{field-off:Bible}}</w:t>
      </w:r>
    </w:p>
    <w:p>
      <w:pPr>
        <w:pStyle w:val="Normal"/>
        <w:rPr/>
      </w:pPr>
      <w:r>
        <w:rPr/>
        <w:t>[[@Bible:Ezr 2:32 ]][[2:32 &gt;&gt; Ezr 2:32]] {{field-on:Bible}} Харимови синове, триста и двадесет: {{field-off:Bible}}</w:t>
      </w:r>
    </w:p>
    <w:p>
      <w:pPr>
        <w:pStyle w:val="Normal"/>
        <w:rPr/>
      </w:pPr>
      <w:r>
        <w:rPr/>
        <w:t>[[@Bible:Ezr 2:33 ]][[2:33 &gt;&gt; Ezr 2:33]] {{field-on:Bible}} синове на Лод, на Адид, и на Оно, седемстотин и двадесет и пет: {{field-off:Bible}}</w:t>
      </w:r>
    </w:p>
    <w:p>
      <w:pPr>
        <w:pStyle w:val="Normal"/>
        <w:rPr/>
      </w:pPr>
      <w:r>
        <w:rPr/>
        <w:t>[[@Bible:Ezr 2:34 ]][[2:34 &gt;&gt; Ezr 2:34]] {{field-on:Bible}} синове на Иерихон, триста и четиридесет и пет: {{field-off:Bible}}</w:t>
      </w:r>
    </w:p>
    <w:p>
      <w:pPr>
        <w:pStyle w:val="Normal"/>
        <w:rPr/>
      </w:pPr>
      <w:r>
        <w:rPr/>
        <w:t>[[@Bible:Ezr 2:35 ]][[2:35 &gt;&gt; Ezr 2:35]] {{field-on:Bible}} синове на Сеная, три тисящи и шестстотин и тридесет. {{field-off:Bible}}</w:t>
      </w:r>
    </w:p>
    <w:p>
      <w:pPr>
        <w:pStyle w:val="Normal"/>
        <w:rPr/>
      </w:pPr>
      <w:r>
        <w:rPr/>
        <w:t>[[@Bible:Ezr 2:36 ]][[2:36 &gt;&gt; Ezr 2:36]] {{field-on:Bible}} Свещениците: Иедаеви синове, от Исусовия дом, деветстотин и седемдесет и три: {{field-off:Bible}}</w:t>
      </w:r>
    </w:p>
    <w:p>
      <w:pPr>
        <w:pStyle w:val="Normal"/>
        <w:rPr/>
      </w:pPr>
      <w:r>
        <w:rPr/>
        <w:t>[[@Bible:Ezr 2:37 ]][[2:37 &gt;&gt; Ezr 2:37]] {{field-on:Bible}} Емирови синове, тисяща и петдесет и два: {{field-off:Bible}}</w:t>
      </w:r>
    </w:p>
    <w:p>
      <w:pPr>
        <w:pStyle w:val="Normal"/>
        <w:rPr/>
      </w:pPr>
      <w:r>
        <w:rPr/>
        <w:t>[[@Bible:Ezr 2:38 ]][[2:38 &gt;&gt; Ezr 2:38]] {{field-on:Bible}} Пасхорови синове, тисяща и двесте и четиридесет и седем: {{field-off:Bible}}</w:t>
      </w:r>
    </w:p>
    <w:p>
      <w:pPr>
        <w:pStyle w:val="Normal"/>
        <w:rPr/>
      </w:pPr>
      <w:r>
        <w:rPr/>
        <w:t>[[@Bible:Ezr 2:39 ]][[2:39 &gt;&gt; Ezr 2:39]] {{field-on:Bible}} Харимови синове, тисяща и седемдесет. {{field-off:Bible}}</w:t>
      </w:r>
    </w:p>
    <w:p>
      <w:pPr>
        <w:pStyle w:val="Normal"/>
        <w:rPr/>
      </w:pPr>
      <w:r>
        <w:rPr/>
        <w:t>[[@Bible:Ezr 2:40 ]][[2:40 &gt;&gt; Ezr 2:40]] {{field-on:Bible}} Левитите: Исусови и Кадмиилови синове, от Одавиевите синове, седемдесет и четири. {{field-off:Bible}}</w:t>
      </w:r>
    </w:p>
    <w:p>
      <w:pPr>
        <w:pStyle w:val="Normal"/>
        <w:rPr/>
      </w:pPr>
      <w:r>
        <w:rPr/>
        <w:t>[[@Bible:Ezr 2:41 ]][[2:41 &gt;&gt; Ezr 2:41]] {{field-on:Bible}} Певците: Асафовите синове, сто и двадесет и осем. {{field-off:Bible}}</w:t>
      </w:r>
    </w:p>
    <w:p>
      <w:pPr>
        <w:pStyle w:val="Normal"/>
        <w:rPr/>
      </w:pPr>
      <w:r>
        <w:rPr/>
        <w:t>[[@Bible:Ezr 2:42 ]][[2:42 &gt;&gt; Ezr 2:42]] {{field-on:Bible}} Синовете на вратарите: Селумови синове, Атерови синове, Талмонови синове, Акувови синове, Атитаеви синове, Соваеви синове, всичките сто и тридесет и девет. {{field-off:Bible}}</w:t>
      </w:r>
    </w:p>
    <w:p>
      <w:pPr>
        <w:pStyle w:val="Normal"/>
        <w:rPr/>
      </w:pPr>
      <w:r>
        <w:rPr/>
        <w:t>[[@Bible:Ezr 2:43 ]][[2:43 &gt;&gt; Ezr 2:43]] {{field-on:Bible}} Нетинимите: Сихаеви синове, Асуфаеви синове, Таваотови синове, {{field-off:Bible}}</w:t>
      </w:r>
    </w:p>
    <w:p>
      <w:pPr>
        <w:pStyle w:val="Normal"/>
        <w:rPr/>
      </w:pPr>
      <w:r>
        <w:rPr/>
        <w:t>[[@Bible:Ezr 2:44 ]][[2:44 &gt;&gt; Ezr 2:44]] {{field-on:Bible}} Киросови синове, Сиаеви синове, Фадонови синове, {{field-off:Bible}}</w:t>
      </w:r>
    </w:p>
    <w:p>
      <w:pPr>
        <w:pStyle w:val="Normal"/>
        <w:rPr/>
      </w:pPr>
      <w:r>
        <w:rPr/>
        <w:t>[[@Bible:Ezr 2:45 ]][[2:45 &gt;&gt; Ezr 2:45]] {{field-on:Bible}} Леванаеви синове, Агаваеви синове, Акувови синове, {{field-off:Bible}}</w:t>
      </w:r>
    </w:p>
    <w:p>
      <w:pPr>
        <w:pStyle w:val="Normal"/>
        <w:rPr/>
      </w:pPr>
      <w:r>
        <w:rPr/>
        <w:t>[[@Bible:Ezr 2:46 ]][[2:46 &gt;&gt; Ezr 2:46]] {{field-on:Bible}} Агавови синове, Салмаеви синове, Ананови синове, {{field-off:Bible}}</w:t>
      </w:r>
    </w:p>
    <w:p>
      <w:pPr>
        <w:pStyle w:val="Normal"/>
        <w:rPr/>
      </w:pPr>
      <w:r>
        <w:rPr/>
        <w:t>[[@Bible:Ezr 2:47 ]][[2:47 &gt;&gt; Ezr 2:47]] {{field-on:Bible}} Гедилови синове, Гаарови синове, Реаиеви синове, {{field-off:Bible}}</w:t>
      </w:r>
    </w:p>
    <w:p>
      <w:pPr>
        <w:pStyle w:val="Normal"/>
        <w:rPr/>
      </w:pPr>
      <w:r>
        <w:rPr/>
        <w:t>[[@Bible:Ezr 2:48 ]][[2:48 &gt;&gt; Ezr 2:48]] {{field-on:Bible}} Расинови синове, Некодаеви синове, Газамови синове, {{field-off:Bible}}</w:t>
      </w:r>
    </w:p>
    <w:p>
      <w:pPr>
        <w:pStyle w:val="Normal"/>
        <w:rPr/>
      </w:pPr>
      <w:r>
        <w:rPr/>
        <w:t>[[@Bible:Ezr 2:49 ]][[2:49 &gt;&gt; Ezr 2:49]] {{field-on:Bible}} Озаеви синове, Фасееви синове, Висаеви синове, {{field-off:Bible}}</w:t>
      </w:r>
    </w:p>
    <w:p>
      <w:pPr>
        <w:pStyle w:val="Normal"/>
        <w:rPr/>
      </w:pPr>
      <w:r>
        <w:rPr/>
        <w:t>[[@Bible:Ezr 2:50 ]][[2:50 &gt;&gt; Ezr 2:50]] {{field-on:Bible}} Асанаеви синове, Меунимови синове, Нефусимови синове, {{field-off:Bible}}</w:t>
      </w:r>
    </w:p>
    <w:p>
      <w:pPr>
        <w:pStyle w:val="Normal"/>
        <w:rPr/>
      </w:pPr>
      <w:r>
        <w:rPr/>
        <w:t>[[@Bible:Ezr 2:51 ]][[2:51 &gt;&gt; Ezr 2:51]] {{field-on:Bible}} Ваквукови синове, Акуфаеви синове, Арурови синове, {{field-off:Bible}}</w:t>
      </w:r>
    </w:p>
    <w:p>
      <w:pPr>
        <w:pStyle w:val="Normal"/>
        <w:rPr/>
      </w:pPr>
      <w:r>
        <w:rPr/>
        <w:t>[[@Bible:Ezr 2:52 ]][[2:52 &gt;&gt; Ezr 2:52]] {{field-on:Bible}} Васалотови синове, Меидаеви синове, Арсаеви синове, {{field-off:Bible}}</w:t>
      </w:r>
    </w:p>
    <w:p>
      <w:pPr>
        <w:pStyle w:val="Normal"/>
        <w:rPr/>
      </w:pPr>
      <w:r>
        <w:rPr/>
        <w:t>[[@Bible:Ezr 2:53 ]][[2:53 &gt;&gt; Ezr 2:53]] {{field-on:Bible}} Варкосови синове, Сисарови синове, Тамаеви синове, {{field-off:Bible}}</w:t>
      </w:r>
    </w:p>
    <w:p>
      <w:pPr>
        <w:pStyle w:val="Normal"/>
        <w:rPr/>
      </w:pPr>
      <w:r>
        <w:rPr/>
        <w:t>[[@Bible:Ezr 2:54 ]][[2:54 &gt;&gt; Ezr 2:54]] {{field-on:Bible}} Несиеви синове, Атифаеви синове. {{field-off:Bible}}</w:t>
      </w:r>
    </w:p>
    <w:p>
      <w:pPr>
        <w:pStyle w:val="Normal"/>
        <w:rPr/>
      </w:pPr>
      <w:r>
        <w:rPr/>
        <w:t>[[@Bible:Ezr 2:55 ]][[2:55 &gt;&gt; Ezr 2:55]] {{field-on:Bible}} Синовете на Соломоновите раби: Сотаеви синове, Соферетови синове, Ферудаеви синове, {{field-off:Bible}}</w:t>
      </w:r>
    </w:p>
    <w:p>
      <w:pPr>
        <w:pStyle w:val="Normal"/>
        <w:rPr/>
      </w:pPr>
      <w:r>
        <w:rPr/>
        <w:t>[[@Bible:Ezr 2:56 ]][[2:56 &gt;&gt; Ezr 2:56]] {{field-on:Bible}} Яалаеви синове, Дарконови синове, Гедилови синове, {{field-off:Bible}}</w:t>
      </w:r>
    </w:p>
    <w:p>
      <w:pPr>
        <w:pStyle w:val="Normal"/>
        <w:rPr/>
      </w:pPr>
      <w:r>
        <w:rPr/>
        <w:t>[[@Bible:Ezr 2:57 ]][[2:57 &gt;&gt; Ezr 2:57]] {{field-on:Bible}} Сефатиеви синове, Атилови синове, Фохеретови синове от Севаим, Амиеви синове. {{field-off:Bible}}</w:t>
      </w:r>
    </w:p>
    <w:p>
      <w:pPr>
        <w:pStyle w:val="Normal"/>
        <w:rPr/>
      </w:pPr>
      <w:r>
        <w:rPr/>
        <w:t>[[@Bible:Ezr 2:58 ]][[2:58 &gt;&gt; Ezr 2:58]] {{field-on:Bible}} Всичките Нетиними и синовете на Соломоновите раби бяха триста и деветдесет и два. {{field-off:Bible}}</w:t>
      </w:r>
    </w:p>
    <w:p>
      <w:pPr>
        <w:pStyle w:val="Normal"/>
        <w:rPr/>
      </w:pPr>
      <w:r>
        <w:rPr/>
        <w:t>[[@Bible:Ezr 2:59 ]][[2:59 &gt;&gt; Ezr 2:59]] {{field-on:Bible}} А тези бяха възлезлите от Тел-мелах, Тел-ариса, Херув, Адан, и Емир; и не могоха да покажат дома на отечествието си и семето си, да ли бяха от Израиля: {{field-off:Bible}}</w:t>
      </w:r>
    </w:p>
    <w:p>
      <w:pPr>
        <w:pStyle w:val="Normal"/>
        <w:rPr/>
      </w:pPr>
      <w:r>
        <w:rPr/>
        <w:t>[[@Bible:Ezr 2:60 ]][[2:60 &gt;&gt; Ezr 2:60]] {{field-on:Bible}} Далаиеви синове, Товиеви синове, Некодаеви синове, шестстотин и петдесет и два; {{field-off:Bible}}</w:t>
      </w:r>
    </w:p>
    <w:p>
      <w:pPr>
        <w:pStyle w:val="Normal"/>
        <w:rPr/>
      </w:pPr>
      <w:r>
        <w:rPr/>
        <w:t>[[@Bible:Ezr 2:61 ]][[2:61 &gt;&gt; Ezr 2:61]] {{field-on:Bible}} и от свещеническите синове: Аваиеви синове, Акосови синове, синове на Верзелая който взе жена от дъщерите на Верзелая Галаадеца, и наименува се според името им. {{field-off:Bible}}</w:t>
      </w:r>
    </w:p>
    <w:p>
      <w:pPr>
        <w:pStyle w:val="Normal"/>
        <w:rPr/>
      </w:pPr>
      <w:r>
        <w:rPr/>
        <w:t>[[@Bible:Ezr 2:62 ]][[2:62 &gt;&gt; Ezr 2:62]] {{field-on:Bible}} Те потърсиха описването си между изброените по родословие, и не се намериха; заради това се изхвърлиха от свещенството. {{field-off:Bible}}</w:t>
      </w:r>
    </w:p>
    <w:p>
      <w:pPr>
        <w:pStyle w:val="Normal"/>
        <w:rPr/>
      </w:pPr>
      <w:r>
        <w:rPr/>
        <w:t>[[@Bible:Ezr 2:63 ]][[2:63 &gt;&gt; Ezr 2:63]] {{field-on:Bible}} И рече им управителът да не ядат от пресветите неща доде не възстане свещеник с Урим и Тумим. {{field-off:Bible}}</w:t>
      </w:r>
    </w:p>
    <w:p>
      <w:pPr>
        <w:pStyle w:val="Normal"/>
        <w:rPr/>
      </w:pPr>
      <w:r>
        <w:rPr/>
        <w:t>[[@Bible:Ezr 2:64 ]][[2:64 &gt;&gt; Ezr 2:64]] {{field-on:Bible}} Всичкото събрание купно беха четиридесет и две тисящи и триста и шестдесет, {{field-off:Bible}}</w:t>
      </w:r>
    </w:p>
    <w:p>
      <w:pPr>
        <w:pStyle w:val="Normal"/>
        <w:rPr/>
      </w:pPr>
      <w:r>
        <w:rPr/>
        <w:t>[[@Bible:Ezr 2:65 ]][[2:65 &gt;&gt; Ezr 2:65]] {{field-on:Bible}} освен рабите им и рабините им, които бяха седем тисящи и триста и тридесет и седем; и от тях двесте певци и певачки: {{field-off:Bible}}</w:t>
      </w:r>
    </w:p>
    <w:p>
      <w:pPr>
        <w:pStyle w:val="Normal"/>
        <w:rPr/>
      </w:pPr>
      <w:r>
        <w:rPr/>
        <w:t>[[@Bible:Ezr 2:66 ]][[2:66 &gt;&gt; Ezr 2:66]] {{field-on:Bible}} конете им седемстотин и тридесет и шест: мъските им, двесте и четиридесет и пет: {{field-off:Bible}}</w:t>
      </w:r>
    </w:p>
    <w:p>
      <w:pPr>
        <w:pStyle w:val="Normal"/>
        <w:rPr/>
      </w:pPr>
      <w:r>
        <w:rPr/>
        <w:t>[[@Bible:Ezr 2:67 ]][[2:67 &gt;&gt; Ezr 2:67]] {{field-on:Bible}} камилите им, четиристотин и тридесет и пет: ослите им, шест тисящи и седемстотин и двадесет. {{field-off:Bible}}</w:t>
      </w:r>
    </w:p>
    <w:p>
      <w:pPr>
        <w:pStyle w:val="Normal"/>
        <w:rPr/>
      </w:pPr>
      <w:r>
        <w:rPr/>
        <w:t>[[@Bible:Ezr 2:68 ]][[2:68 &gt;&gt; Ezr 2:68]] {{field-on:Bible}} А някои си от началниците на отечествията, когато дойдоха в дома Господен който е в Ерусалим, принесоха доброволно за дома Божий за да го въздигнат на мястото му: {{field-off:Bible}}</w:t>
      </w:r>
    </w:p>
    <w:p>
      <w:pPr>
        <w:pStyle w:val="Normal"/>
        <w:rPr/>
      </w:pPr>
      <w:r>
        <w:rPr/>
        <w:t>[[@Bible:Ezr 2:69 ]][[2:69 &gt;&gt; Ezr 2:69]] {{field-on:Bible}} дадоха според силата си в съкровището за делото шест тми и една тисяща драхми злато, и пет тисящи мнаси сребро, и сто свещенически одежди. {{field-off:Bible}}</w:t>
      </w:r>
    </w:p>
    <w:p>
      <w:pPr>
        <w:pStyle w:val="Normal"/>
        <w:rPr/>
      </w:pPr>
      <w:r>
        <w:rPr/>
        <w:t>[[@Bible:Ezr 2:70 ]][[2:70 &gt;&gt; Ezr 2:70]] {{field-on:Bible}} Така свещениците, и Левитите, и от людете, и певците, и вратарите, и Нетинимите се населиха в градовете си, и всичкий Израил в градовете си. {{field-off:Bible}}</w:t>
      </w:r>
    </w:p>
    <w:p>
      <w:pPr>
        <w:pStyle w:val="Heading2"/>
        <w:rPr/>
      </w:pPr>
      <w:r>
        <w:rPr/>
        <w:t>Глава 3</w:t>
      </w:r>
    </w:p>
    <w:p>
      <w:pPr>
        <w:pStyle w:val="Normal"/>
        <w:rPr/>
      </w:pPr>
      <w:r>
        <w:rPr/>
        <w:t>[[@Bible:Ezr 3:1 ]][[3:1 &gt;&gt; Ezr 3:1]] {{field-on:Bible}} И като стигна седмий месец, и Израилевите синове бяха в градовете, събраха се людете като един человек в Ерусалим. {{field-off:Bible}}</w:t>
      </w:r>
    </w:p>
    <w:p>
      <w:pPr>
        <w:pStyle w:val="Normal"/>
        <w:rPr/>
      </w:pPr>
      <w:r>
        <w:rPr/>
        <w:t>[[@Bible:Ezr 3:2 ]][[3:2 &gt;&gt; Ezr 3:2]] {{field-on:Bible}} И стана Исус Иоседековът син, и братята му и свещениците, и Зоровавел Салатииловът син, и братята му та съградиха олтаря на Бога Израилева, за да приносят всесъжение върху него според писаното в закона на Моисея человека Божия. {{field-off:Bible}}</w:t>
      </w:r>
    </w:p>
    <w:p>
      <w:pPr>
        <w:pStyle w:val="Normal"/>
        <w:rPr/>
      </w:pPr>
      <w:r>
        <w:rPr/>
        <w:t>[[@Bible:Ezr 3:3 ]][[3:3 &gt;&gt; Ezr 3:3]] {{field-on:Bible}} И поставиха олтаря на мястото му, понеже се страхуваха от людете на онези места; и принесоха върху него всесъжения Господу, всесъжения заран и вечер. {{field-off:Bible}}</w:t>
      </w:r>
    </w:p>
    <w:p>
      <w:pPr>
        <w:pStyle w:val="Normal"/>
        <w:rPr/>
      </w:pPr>
      <w:r>
        <w:rPr/>
        <w:t>[[@Bible:Ezr 3:4 ]][[3:4 &gt;&gt; Ezr 3:4]] {{field-on:Bible}} И направиха праздника на шатрите според писаното, и повседневните всесъжения по число както бе повелено според определеното на всеки ден. {{field-off:Bible}}</w:t>
      </w:r>
    </w:p>
    <w:p>
      <w:pPr>
        <w:pStyle w:val="Normal"/>
        <w:rPr/>
      </w:pPr>
      <w:r>
        <w:rPr/>
        <w:t>[[@Bible:Ezr 3:5 ]][[3:5 &gt;&gt; Ezr 3:5]] {{field-on:Bible}} И след това принесоха всегдашните всесъжения, и на новомесечията, и на всичките освещени Господни праздници, и на всекиго който приноси самоволно приношение Господу. {{field-off:Bible}}</w:t>
      </w:r>
    </w:p>
    <w:p>
      <w:pPr>
        <w:pStyle w:val="Normal"/>
        <w:rPr/>
      </w:pPr>
      <w:r>
        <w:rPr/>
        <w:t>[[@Bible:Ezr 3:6 ]][[3:6 &gt;&gt; Ezr 3:6]] {{field-on:Bible}} От първия ден на седмия месец начнаха да приносят всесъжения Господу; но основанията на храма Господен не бяха се турили още. {{field-off:Bible}}</w:t>
      </w:r>
    </w:p>
    <w:p>
      <w:pPr>
        <w:pStyle w:val="Normal"/>
        <w:rPr/>
      </w:pPr>
      <w:r>
        <w:rPr/>
        <w:t>[[@Bible:Ezr 3:7 ]][[3:7 &gt;&gt; Ezr 3:7]] {{field-on:Bible}} И дадоха сребро на каменосечците и на дърводелците, и храна и пиене и елей на Сидонците и на Тиряните за да донесат кедрови дърва от Ливан в морето на Иопия, според даденото тям дозволение от Кира Персийския цар. {{field-off:Bible}}</w:t>
      </w:r>
    </w:p>
    <w:p>
      <w:pPr>
        <w:pStyle w:val="Normal"/>
        <w:rPr/>
      </w:pPr>
      <w:r>
        <w:rPr/>
        <w:t>[[@Bible:Ezr 3:8 ]][[3:8 &gt;&gt; Ezr 3:8]] {{field-on:Bible}} И в второто лето от завръщането им в дома Божий в Ерусалим, в втория месец, начнаха Зоровавел Салатииловът син, и Исус Иоседековът син, и другите от братята им свещеници и Левити, и всичките що бяха дошли от плена в Ерусалим; и поставиха Левитите от възраст двадесет години и нагоре за да настояват върху работенето на дома Господен. {{field-off:Bible}}</w:t>
      </w:r>
    </w:p>
    <w:p>
      <w:pPr>
        <w:pStyle w:val="Normal"/>
        <w:rPr/>
      </w:pPr>
      <w:r>
        <w:rPr/>
        <w:t>[[@Bible:Ezr 3:9 ]][[3:9 &gt;&gt; Ezr 3:9]] {{field-on:Bible}} И предстоя Исус, синовете му, и братята му, Кадмиил и синовете му, Юдини синове, като един человек за да настояват върху тези които работеха в дома Божий: синовете Инададови, синовете им, и братята им Левитите. {{field-off:Bible}}</w:t>
      </w:r>
    </w:p>
    <w:p>
      <w:pPr>
        <w:pStyle w:val="Normal"/>
        <w:rPr/>
      </w:pPr>
      <w:r>
        <w:rPr/>
        <w:t>[[@Bible:Ezr 3:10 ]][[3:10 &gt;&gt; Ezr 3:10]] {{field-on:Bible}} И когато градителите туриха основанията на дома Господен, поставиха свещениците с одеждите им с тръби, и Левитите Асафовите синове с кимвали, за да песнословят Господу според устава на Давида царя Израилева. {{field-off:Bible}}</w:t>
      </w:r>
    </w:p>
    <w:p>
      <w:pPr>
        <w:pStyle w:val="Normal"/>
        <w:rPr/>
      </w:pPr>
      <w:r>
        <w:rPr/>
        <w:t>[[@Bible:Ezr 3:11 ]][[3:11 &gt;&gt; Ezr 3:11]] {{field-on:Bible}} И пееха взаимно, песнословеще и благодареще Господу защото е благ, защото е в век милостта му над Израиля. И всичките люде възкликнаха с голямо възклицание, и хвалеха Господа, заради основаването на дома Господен. {{field-off:Bible}}</w:t>
      </w:r>
    </w:p>
    <w:p>
      <w:pPr>
        <w:pStyle w:val="Normal"/>
        <w:rPr/>
      </w:pPr>
      <w:r>
        <w:rPr/>
        <w:t>[[@Bible:Ezr 3:12 ]][[3:12 &gt;&gt; Ezr 3:12]] {{field-on:Bible}} И мнозина от свещениците и Левитите и началниците на отечествията, старци които бяха видели първия дом, като се основаваше този дом пред очите им плачеха с голям глас; а мнозина възкликнаха велегласно с веселие. {{field-off:Bible}}</w:t>
      </w:r>
    </w:p>
    <w:p>
      <w:pPr>
        <w:pStyle w:val="Normal"/>
        <w:rPr/>
      </w:pPr>
      <w:r>
        <w:rPr/>
        <w:t>[[@Bible:Ezr 3:13 ]][[3:13 &gt;&gt; Ezr 3:13]] {{field-on:Bible}} И не различаваха людете гласа на веселото възклицание от гласа на плача на людете; защото людете възклицаваха с голям глас, и гласът се чуеше надалеч. {{field-off:Bible}}</w:t>
      </w:r>
    </w:p>
    <w:p>
      <w:pPr>
        <w:pStyle w:val="Heading2"/>
        <w:rPr/>
      </w:pPr>
      <w:r>
        <w:rPr/>
        <w:t>Глава 4</w:t>
      </w:r>
    </w:p>
    <w:p>
      <w:pPr>
        <w:pStyle w:val="Normal"/>
        <w:rPr/>
      </w:pPr>
      <w:r>
        <w:rPr/>
        <w:t>[[@Bible:Ezr 4:1 ]][[4:1 &gt;&gt; Ezr 4:1]] {{field-on:Bible}} А Юдините и Вениаминовите врагове, като чуха че синовете на плена градят храма на Господа Бога Израилева, {{field-off:Bible}}</w:t>
      </w:r>
    </w:p>
    <w:p>
      <w:pPr>
        <w:pStyle w:val="Normal"/>
        <w:rPr/>
      </w:pPr>
      <w:r>
        <w:rPr/>
        <w:t>[[@Bible:Ezr 4:2 ]][[4:2 &gt;&gt; Ezr 4:2]] {{field-on:Bible}} дойдоха при Зоровавеля и при началниците на отечествията та им рекоха: Да съградим с вас; защото и ние търсим вашия Бог както вие, нему и жъртвуваме от дните на Есарадона Асирийския цар който ни възведе тук. {{field-off:Bible}}</w:t>
      </w:r>
    </w:p>
    <w:p>
      <w:pPr>
        <w:pStyle w:val="Normal"/>
        <w:rPr/>
      </w:pPr>
      <w:r>
        <w:rPr/>
        <w:t>[[@Bible:Ezr 4:3 ]][[4:3 &gt;&gt; Ezr 4:3]] {{field-on:Bible}} Но Зоровавел, и Исус, и другите от началниците на Израилевите отечествия им рекоха: Не е възможно вам и нам да съградим дом на нашия Бог; но ние сами ще съградим на Господа Бога Израилева, както ни заповяда цар Кир Персийский цар. {{field-off:Bible}}</w:t>
      </w:r>
    </w:p>
    <w:p>
      <w:pPr>
        <w:pStyle w:val="Normal"/>
        <w:rPr/>
      </w:pPr>
      <w:r>
        <w:rPr/>
        <w:t>[[@Bible:Ezr 4:4 ]][[4:4 &gt;&gt; Ezr 4:4]] {{field-on:Bible}} Тогаз людете на таз земя ослабяваха ръцете на Юдините люде, и пречеха им в граденето, {{field-off:Bible}}</w:t>
      </w:r>
    </w:p>
    <w:p>
      <w:pPr>
        <w:pStyle w:val="Normal"/>
        <w:rPr/>
      </w:pPr>
      <w:r>
        <w:rPr/>
        <w:t>[[@Bible:Ezr 4:5 ]][[4:5 &gt;&gt; Ezr 4:5]] {{field-on:Bible}} и наемаха съветници против тях за да осуетят съвета им, в всичките дни на Кира Персийския цар дори до царуването на Дария Персийския цар. {{field-off:Bible}}</w:t>
      </w:r>
    </w:p>
    <w:p>
      <w:pPr>
        <w:pStyle w:val="Normal"/>
        <w:rPr/>
      </w:pPr>
      <w:r>
        <w:rPr/>
        <w:t>[[@Bible:Ezr 4:6 ]][[4:6 &gt;&gt; Ezr 4:6]] {{field-on:Bible}} И в царуването на Асуира, в началото на царуването му, писаха обвинения против жителите на Юдея и Ерусалим. {{field-off:Bible}}</w:t>
      </w:r>
    </w:p>
    <w:p>
      <w:pPr>
        <w:pStyle w:val="Normal"/>
        <w:rPr/>
      </w:pPr>
      <w:r>
        <w:rPr/>
        <w:t>[[@Bible:Ezr 4:7 ]][[4:7 &gt;&gt; Ezr 4:7]] {{field-on:Bible}} И в дните на Артаксеркса писа Вислам, Митридат, Тавеил, и другите им съслужители на Артаксеркса Персийския цар; и писмото бе писано на Сирийски и изтълкувано на Сирийски. {{field-off:Bible}}</w:t>
      </w:r>
    </w:p>
    <w:p>
      <w:pPr>
        <w:pStyle w:val="Normal"/>
        <w:rPr/>
      </w:pPr>
      <w:r>
        <w:rPr/>
        <w:t>[[@Bible:Ezr 4:8 ]][[4:8 &gt;&gt; Ezr 4:8]] {{field-on:Bible}} Реум повелителът и Самса писецът писаха послание против Ерусалим към Артаксеркса царя според тоя образ: - {{field-off:Bible}}</w:t>
      </w:r>
    </w:p>
    <w:p>
      <w:pPr>
        <w:pStyle w:val="Normal"/>
        <w:rPr/>
      </w:pPr>
      <w:r>
        <w:rPr/>
        <w:t>[[@Bible:Ezr 4:9 ]][[4:9 &gt;&gt; Ezr 4:9]] {{field-on:Bible}} Реум повелителът, и Самса писецът, и другите им съслужители, Динците, Афарсахците, Тарфалците, Афарсяните, Архевците, Вавилоняните, Сусанците, Деавците, Еламците, {{field-off:Bible}}</w:t>
      </w:r>
    </w:p>
    <w:p>
      <w:pPr>
        <w:pStyle w:val="Normal"/>
        <w:rPr/>
      </w:pPr>
      <w:r>
        <w:rPr/>
        <w:t>[[@Bible:Ezr 4:10 ]][[4:10 &gt;&gt; Ezr 4:10]] {{field-on:Bible}} и другите от народите които великий и славний Асенафар преведе та насели в градовете на Самария, и другите които бяха оттатък реката, и прочее. {{field-off:Bible}}</w:t>
      </w:r>
    </w:p>
    <w:p>
      <w:pPr>
        <w:pStyle w:val="Normal"/>
        <w:rPr/>
      </w:pPr>
      <w:r>
        <w:rPr/>
        <w:t>[[@Bible:Ezr 4:11 ]][[4:11 &gt;&gt; Ezr 4:11]] {{field-on:Bible}} Това е преписът на посланието което проводиха нему, на цар Артаксеркса. Рабите ти, мъжете които са оттатък реката, и прочее. {{field-off:Bible}}</w:t>
      </w:r>
    </w:p>
    <w:p>
      <w:pPr>
        <w:pStyle w:val="Normal"/>
        <w:rPr/>
      </w:pPr>
      <w:r>
        <w:rPr/>
        <w:t>[[@Bible:Ezr 4:12 ]][[4:12 &gt;&gt; Ezr 4:12]] {{field-on:Bible}} Да е известно на царя че Юдеите които възлязоха от тебе при нас, като дойдоха в Ерусалим градят отстъпническия и лукавия град, и въздигат стената, и съединяват основанията. {{field-off:Bible}}</w:t>
      </w:r>
    </w:p>
    <w:p>
      <w:pPr>
        <w:pStyle w:val="Normal"/>
        <w:rPr/>
      </w:pPr>
      <w:r>
        <w:rPr/>
        <w:t>[[@Bible:Ezr 4:13 ]][[4:13 &gt;&gt; Ezr 4:13]] {{field-on:Bible}} Да е известно сега на царя че ако се съгради този град и се въздигнат стените, няма да платят данък, мито, или пошлина; и ще повредиш дохода на царете. {{field-off:Bible}}</w:t>
      </w:r>
    </w:p>
    <w:p>
      <w:pPr>
        <w:pStyle w:val="Normal"/>
        <w:rPr/>
      </w:pPr>
      <w:r>
        <w:rPr/>
        <w:t>[[@Bible:Ezr 4:14 ]][[4:14 &gt;&gt; Ezr 4:14]] {{field-on:Bible}} А понеже се храним от палата, било би неприлично за нас да гледаме повредата на царя; за то проводихме да известим на царя {{field-off:Bible}}</w:t>
      </w:r>
    </w:p>
    <w:p>
      <w:pPr>
        <w:pStyle w:val="Normal"/>
        <w:rPr/>
      </w:pPr>
      <w:r>
        <w:rPr/>
        <w:t>[[@Bible:Ezr 4:15 ]][[4:15 &gt;&gt; Ezr 4:15]] {{field-on:Bible}} за да се придири в книгата на паметописанията на отците ти; и ще намериш в книгата на паметописанията, и ще познаеш че този град е град отстъпнически, и пагубен на царете и на областите, и че от старо време дигаха възстания всред него, за която вина този град се опустоши. {{field-off:Bible}}</w:t>
      </w:r>
    </w:p>
    <w:p>
      <w:pPr>
        <w:pStyle w:val="Normal"/>
        <w:rPr/>
      </w:pPr>
      <w:r>
        <w:rPr/>
        <w:t>[[@Bible:Ezr 4:16 ]][[4:16 &gt;&gt; Ezr 4:16]] {{field-on:Bible}} Известяваме на царя че този град ако се пак съгради, и се въздигнат стените му, не ще да имаш никаква част отсам реката. {{field-off:Bible}}</w:t>
      </w:r>
    </w:p>
    <w:p>
      <w:pPr>
        <w:pStyle w:val="Normal"/>
        <w:rPr/>
      </w:pPr>
      <w:r>
        <w:rPr/>
        <w:t>[[@Bible:Ezr 4:17 ]][[4:17 &gt;&gt; Ezr 4:17]] {{field-on:Bible}} Царят отговори на Реума повелителя, и Самса писеца, и на другите им съслужители които живееха в Самария, и на другите които бяха отсам реката: Мир, и прочее. {{field-off:Bible}}</w:t>
      </w:r>
    </w:p>
    <w:p>
      <w:pPr>
        <w:pStyle w:val="Normal"/>
        <w:rPr/>
      </w:pPr>
      <w:r>
        <w:rPr/>
        <w:t>[[@Bible:Ezr 4:18 ]][[4:18 &gt;&gt; Ezr 4:18]] {{field-on:Bible}} Писмото коете проводихте нам прочете се пред мене. {{field-off:Bible}}</w:t>
      </w:r>
    </w:p>
    <w:p>
      <w:pPr>
        <w:pStyle w:val="Normal"/>
        <w:rPr/>
      </w:pPr>
      <w:r>
        <w:rPr/>
        <w:t>[[@Bible:Ezr 4:19 ]][[4:19 &gt;&gt; Ezr 4:19]] {{field-on:Bible}} И издаде се повеление от мене, та издириха и намериха че този град от старо време се е подигал против царете, и ставаха в него метежи и възстания. {{field-off:Bible}}</w:t>
      </w:r>
    </w:p>
    <w:p>
      <w:pPr>
        <w:pStyle w:val="Normal"/>
        <w:rPr/>
      </w:pPr>
      <w:r>
        <w:rPr/>
        <w:t>[[@Bible:Ezr 4:20 ]][[4:20 &gt;&gt; Ezr 4:20]] {{field-on:Bible}} Имало още и крепки царе над Ерусалим, които владеяли над всичките които бяха оттатък реката; и им се плащало данък, мито, пошлина. {{field-off:Bible}}</w:t>
      </w:r>
    </w:p>
    <w:p>
      <w:pPr>
        <w:pStyle w:val="Normal"/>
        <w:rPr/>
      </w:pPr>
      <w:r>
        <w:rPr/>
        <w:t>[[@Bible:Ezr 4:21 ]][[4:21 &gt;&gt; Ezr 4:21]] {{field-on:Bible}} Сега прочее заповядайте да престанат онези мъже, и този град да се не съгради доде се издаде повеление от мене. {{field-off:Bible}}</w:t>
      </w:r>
    </w:p>
    <w:p>
      <w:pPr>
        <w:pStyle w:val="Normal"/>
        <w:rPr/>
      </w:pPr>
      <w:r>
        <w:rPr/>
        <w:t>[[@Bible:Ezr 4:22 ]][[4:22 &gt;&gt; Ezr 4:22]] {{field-on:Bible}} И внимайте да не направите небрежение в това, за да не порасте злото за щета на царете. {{field-off:Bible}}</w:t>
      </w:r>
    </w:p>
    <w:p>
      <w:pPr>
        <w:pStyle w:val="Normal"/>
        <w:rPr/>
      </w:pPr>
      <w:r>
        <w:rPr/>
        <w:t>[[@Bible:Ezr 4:23 ]][[4:23 &gt;&gt; Ezr 4:23]] {{field-on:Bible}} А когато се прочете преписът на посланието на цар Артаксеркса пред Реума, и Самса писеца, и пред съслужителите им, прибързаха да възлязат в Ерусалим при Юдеите та ги спряха с силна ръка. {{field-off:Bible}}</w:t>
      </w:r>
    </w:p>
    <w:p>
      <w:pPr>
        <w:pStyle w:val="Normal"/>
        <w:rPr/>
      </w:pPr>
      <w:r>
        <w:rPr/>
        <w:t>[[@Bible:Ezr 4:24 ]][[4:24 &gt;&gt; Ezr 4:24]] {{field-on:Bible}} И престана делото на дома Божий който е в Ерусалим, и остана възпрено дори до второто лето на царуването на Дария Персийския цар. {{field-off:Bible}}</w:t>
      </w:r>
    </w:p>
    <w:p>
      <w:pPr>
        <w:pStyle w:val="Heading2"/>
        <w:rPr/>
      </w:pPr>
      <w:r>
        <w:rPr/>
        <w:t>Глава 5</w:t>
      </w:r>
    </w:p>
    <w:p>
      <w:pPr>
        <w:pStyle w:val="Normal"/>
        <w:rPr/>
      </w:pPr>
      <w:r>
        <w:rPr/>
        <w:t>[[@Bible:Ezr 5:1 ]][[5:1 &gt;&gt; Ezr 5:1]] {{field-on:Bible}} Тогаз пророците, пророк Агей, и Захария Идовът син, пророчествуваха на Юдеите които бяха в Юдея и Ерусалим, в името на Бога Израилева. {{field-off:Bible}}</w:t>
      </w:r>
    </w:p>
    <w:p>
      <w:pPr>
        <w:pStyle w:val="Normal"/>
        <w:rPr/>
      </w:pPr>
      <w:r>
        <w:rPr/>
        <w:t>[[@Bible:Ezr 5:2 ]][[5:2 &gt;&gt; Ezr 5:2]] {{field-on:Bible}} Тогаз станаха Зоровавел Салатииловът син и Исус Иоседековът син та начнаха да градят дома Божий който е в Ерусалим; и с тях пророците Божии им помагаха. {{field-off:Bible}}</w:t>
      </w:r>
    </w:p>
    <w:p>
      <w:pPr>
        <w:pStyle w:val="Normal"/>
        <w:rPr/>
      </w:pPr>
      <w:r>
        <w:rPr/>
        <w:t>[[@Bible:Ezr 5:3 ]][[5:3 &gt;&gt; Ezr 5:3]] {{field-on:Bible}} В това време дойдоха при тях Татанай областникът отсам реката, и Сетар-вознай, и съслужителите им та им рекоха така: Кой ви заповяда да градите този дом и да въздигате тази стена? {{field-off:Bible}}</w:t>
      </w:r>
    </w:p>
    <w:p>
      <w:pPr>
        <w:pStyle w:val="Normal"/>
        <w:rPr/>
      </w:pPr>
      <w:r>
        <w:rPr/>
        <w:t>[[@Bible:Ezr 5:4 ]][[5:4 &gt;&gt; Ezr 5:4]] {{field-on:Bible}} И тогаз им казахме кои са имената на мъжете които градят това здание. {{field-off:Bible}}</w:t>
      </w:r>
    </w:p>
    <w:p>
      <w:pPr>
        <w:pStyle w:val="Normal"/>
        <w:rPr/>
      </w:pPr>
      <w:r>
        <w:rPr/>
        <w:t>[[@Bible:Ezr 5:5 ]][[5:5 &gt;&gt; Ezr 5:5]] {{field-on:Bible}} Но върху старейшините на Юдеите беше окото на техния Бог; и не могоха да ги спрат доде отиде работата при Дария; и тогаз дадоха ответ чрез послание за това. {{field-off:Bible}}</w:t>
      </w:r>
    </w:p>
    <w:p>
      <w:pPr>
        <w:pStyle w:val="Normal"/>
        <w:rPr/>
      </w:pPr>
      <w:r>
        <w:rPr/>
        <w:t>[[@Bible:Ezr 5:6 ]][[5:6 &gt;&gt; Ezr 5:6]] {{field-on:Bible}} Препис на посланието което Татанай областникът отсам реката, и Сетар-вознай, и съслужителите му Афарсахците които са отсам реката проводиха на цар Дария. {{field-off:Bible}}</w:t>
      </w:r>
    </w:p>
    <w:p>
      <w:pPr>
        <w:pStyle w:val="Normal"/>
        <w:rPr/>
      </w:pPr>
      <w:r>
        <w:rPr/>
        <w:t>[[@Bible:Ezr 5:7 ]][[5:7 &gt;&gt; Ezr 5:7]] {{field-on:Bible}} Проводиха му послание в което бе писано така:- Царю Дарию всяко благополучие! {{field-off:Bible}}</w:t>
      </w:r>
    </w:p>
    <w:p>
      <w:pPr>
        <w:pStyle w:val="Normal"/>
        <w:rPr/>
      </w:pPr>
      <w:r>
        <w:rPr/>
        <w:t>[[@Bible:Ezr 5:8 ]][[5:8 &gt;&gt; Ezr 5:8]] {{field-on:Bible}} Ведомо да бъде на царя че ходихме в Юдейската област към дома на великаго Бога; и той се гради с големи камене, и турят се дърва в стените; и това дело се прави скоро и успява в ръцете им. {{field-off:Bible}}</w:t>
      </w:r>
    </w:p>
    <w:p>
      <w:pPr>
        <w:pStyle w:val="Normal"/>
        <w:rPr/>
      </w:pPr>
      <w:r>
        <w:rPr/>
        <w:t>[[@Bible:Ezr 5:9 ]][[5:9 &gt;&gt; Ezr 5:9]] {{field-on:Bible}} А като попитахме онези старейшини говорихме им така: Кой ви заповяда да градите този дом и да въздигате тези стени? {{field-off:Bible}}</w:t>
      </w:r>
    </w:p>
    <w:p>
      <w:pPr>
        <w:pStyle w:val="Normal"/>
        <w:rPr/>
      </w:pPr>
      <w:r>
        <w:rPr/>
        <w:t>[[@Bible:Ezr 5:10 ]][[5:10 &gt;&gt; Ezr 5:10]] {{field-on:Bible}} Още и за имената им попитахме, за да ти явим, и да ти пишем имената на мъжете които са главатарите им. {{field-off:Bible}}</w:t>
      </w:r>
    </w:p>
    <w:p>
      <w:pPr>
        <w:pStyle w:val="Normal"/>
        <w:rPr/>
      </w:pPr>
      <w:r>
        <w:rPr/>
        <w:t>[[@Bible:Ezr 5:11 ]][[5:11 &gt;&gt; Ezr 5:11]] {{field-on:Bible}} И отговориха ни така и рекоха: Ние сме раби на Бога небеснаго и земнаго, и градим дома който е бил съграден преди много уже години, който велик Израилев цар съгради и свърши. {{field-off:Bible}}</w:t>
      </w:r>
    </w:p>
    <w:p>
      <w:pPr>
        <w:pStyle w:val="Normal"/>
        <w:rPr/>
      </w:pPr>
      <w:r>
        <w:rPr/>
        <w:t>[[@Bible:Ezr 5:12 ]][[5:12 &gt;&gt; Ezr 5:12]] {{field-on:Bible}} Но отците ни като разгневиха Бога небеснаго, предаде ги в ръката на Навуходоносора Вавилонския цар, Халдееца, та съсипа този дом, и пресели людете у Вавилон. {{field-off:Bible}}</w:t>
      </w:r>
    </w:p>
    <w:p>
      <w:pPr>
        <w:pStyle w:val="Normal"/>
        <w:rPr/>
      </w:pPr>
      <w:r>
        <w:rPr/>
        <w:t>[[@Bible:Ezr 5:13 ]][[5:13 &gt;&gt; Ezr 5:13]] {{field-on:Bible}} Но в първото лето на Кира Вавилонския цар, цар Кир даде повеление да се съгради този Божий дом. {{field-off:Bible}}</w:t>
      </w:r>
    </w:p>
    <w:p>
      <w:pPr>
        <w:pStyle w:val="Normal"/>
        <w:rPr/>
      </w:pPr>
      <w:r>
        <w:rPr/>
        <w:t>[[@Bible:Ezr 5:14 ]][[5:14 &gt;&gt; Ezr 5:14]] {{field-on:Bible}} Още и златните и сребърните съсъди на Божия дом които Навуходоносор бе взел от храма що бе в Ерусалим та ги бе отнесъл в храма на Вавилон, тях Кир царят дигна от Вавилонския храм, та се предадоха на именуемия Сасавасар когото бе направил областник; {{field-off:Bible}}</w:t>
      </w:r>
    </w:p>
    <w:p>
      <w:pPr>
        <w:pStyle w:val="Normal"/>
        <w:rPr/>
      </w:pPr>
      <w:r>
        <w:rPr/>
        <w:t>[[@Bible:Ezr 5:15 ]][[5:15 &gt;&gt; Ezr 5:15]] {{field-on:Bible}} и рече му: Вземи тези съсъди, иди, занес ги в храма който е в Ерусалим, и Божият дом нека се съгради на мястото си. {{field-off:Bible}}</w:t>
      </w:r>
    </w:p>
    <w:p>
      <w:pPr>
        <w:pStyle w:val="Normal"/>
        <w:rPr/>
      </w:pPr>
      <w:r>
        <w:rPr/>
        <w:t>[[@Bible:Ezr 5:16 ]][[5:16 &gt;&gt; Ezr 5:16]] {{field-on:Bible}} Тогаз дойде този Сасавасар та тури основанията на Божия дом който е в Ерусалим; и от онова време до сега се гради, и не се е свършил. {{field-off:Bible}}</w:t>
      </w:r>
    </w:p>
    <w:p>
      <w:pPr>
        <w:pStyle w:val="Normal"/>
        <w:rPr/>
      </w:pPr>
      <w:r>
        <w:rPr/>
        <w:t>[[@Bible:Ezr 5:17 ]][[5:17 &gt;&gt; Ezr 5:17]] {{field-on:Bible}} Сега прочее, ако е угодно на царя, нека се придири в царското съкровищно хранилище там у Вавилон ако е истина че се е издало повеление от цар Кира да се съгради този Божий дом в Ерусалим; и нека ни проводи царят волята си за това.Глава 6 {{field-off:Bible}}</w:t>
      </w:r>
    </w:p>
    <w:p>
      <w:pPr>
        <w:pStyle w:val="Heading2"/>
        <w:rPr/>
      </w:pPr>
      <w:r>
        <w:rPr/>
        <w:t>Глава 6</w:t>
      </w:r>
    </w:p>
    <w:p>
      <w:pPr>
        <w:pStyle w:val="Normal"/>
        <w:rPr/>
      </w:pPr>
      <w:r>
        <w:rPr/>
        <w:t>[[@Bible:Ezr 6:1 ]][[6:1 &gt;&gt; Ezr 6:1]] {{field-on:Bible}} Тогаз цар Дарий издаде повеление, та придириха в книгохранилищата дето се полагат съкровищата у Вавилон; {{field-off:Bible}}</w:t>
      </w:r>
    </w:p>
    <w:p>
      <w:pPr>
        <w:pStyle w:val="Normal"/>
        <w:rPr/>
      </w:pPr>
      <w:r>
        <w:rPr/>
        <w:t>[[@Bible:Ezr 6:2 ]][[6:2 &gt;&gt; Ezr 6:2]] {{field-on:Bible}} и намери се в Ахмета, в палата който е в областта на Мидяните, един свитък, и в него имаше едно таквоз паметописание: - {{field-off:Bible}}</w:t>
      </w:r>
    </w:p>
    <w:p>
      <w:pPr>
        <w:pStyle w:val="Normal"/>
        <w:rPr/>
      </w:pPr>
      <w:r>
        <w:rPr/>
        <w:t>[[@Bible:Ezr 6:3 ]][[6:3 &gt;&gt; Ezr 6:3]] {{field-on:Bible}} В първото лето на царя Кира, цар Кир издаде повеление за този Божий дом в Ерусалим: Да се съгради домът, место в което се приносят жъртви, и да се турят основанията му здрави: височината му шестдесет лакти, ширината му шестдесет лакти, {{field-off:Bible}}</w:t>
      </w:r>
    </w:p>
    <w:p>
      <w:pPr>
        <w:pStyle w:val="Normal"/>
        <w:rPr/>
      </w:pPr>
      <w:r>
        <w:rPr/>
        <w:t>[[@Bible:Ezr 6:4 ]][[6:4 &gt;&gt; Ezr 6:4]] {{field-on:Bible}} три реда големи камене, и един ред нови дърва; и иждивенията да се дадат от царския дом. {{field-off:Bible}}</w:t>
      </w:r>
    </w:p>
    <w:p>
      <w:pPr>
        <w:pStyle w:val="Normal"/>
        <w:rPr/>
      </w:pPr>
      <w:r>
        <w:rPr/>
        <w:t>[[@Bible:Ezr 6:5 ]][[6:5 &gt;&gt; Ezr 6:5]] {{field-on:Bible}} Златните още и сребърните съсъди на Божия дом, които Навуходоносор взе от храма който бе в Ерусалим та ги донесе у Вавилон, да се дадат назад, и да се повърнат на храма в Ерусалим, всеки на мястото си, и да се положат в Божия дом. {{field-off:Bible}}</w:t>
      </w:r>
    </w:p>
    <w:p>
      <w:pPr>
        <w:pStyle w:val="Normal"/>
        <w:rPr/>
      </w:pPr>
      <w:r>
        <w:rPr/>
        <w:t>[[@Bible:Ezr 6:6 ]][[6:6 &gt;&gt; Ezr 6:6]] {{field-on:Bible}} Сега, прочее, Татанае, областниче оттатък реката, Сетар-вознае, и съслужителите ви Афарсахците които са оттатък реката, отдалечете се от там. {{field-off:Bible}}</w:t>
      </w:r>
    </w:p>
    <w:p>
      <w:pPr>
        <w:pStyle w:val="Normal"/>
        <w:rPr/>
      </w:pPr>
      <w:r>
        <w:rPr/>
        <w:t>[[@Bible:Ezr 6:7 ]][[6:7 &gt;&gt; Ezr 6:7]] {{field-on:Bible}} Оставете делото на този Божий дом: областникът на Юдеите и старейшините на Юдеите нека съградят този Божий дом на мястото му. {{field-off:Bible}}</w:t>
      </w:r>
    </w:p>
    <w:p>
      <w:pPr>
        <w:pStyle w:val="Normal"/>
        <w:rPr/>
      </w:pPr>
      <w:r>
        <w:rPr/>
        <w:t>[[@Bible:Ezr 6:8 ]][[6:8 &gt;&gt; Ezr 6:8]] {{field-on:Bible}} Издаде се още от мене и повеление що има да направите на старейшините на тези Юдеи за съграждането на този Божий дом: от царския имот, от данъка на жителите оттатък реката, ще се дадат незабавно иждивенията на тези человеци, за да се не възбранят. {{field-off:Bible}}</w:t>
      </w:r>
    </w:p>
    <w:p>
      <w:pPr>
        <w:pStyle w:val="Normal"/>
        <w:rPr/>
      </w:pPr>
      <w:r>
        <w:rPr/>
        <w:t>[[@Bible:Ezr 6:9 ]][[6:9 &gt;&gt; Ezr 6:9]] {{field-on:Bible}} И от каквото нещо имат потреба, - и телци, и овни, и агнета за всесъженията на небеснаго Бога, жито, сол, вино, и елей, - според искането на свещениците които са в Ерусалим нека им се дават всеки ден без лишение, {{field-off:Bible}}</w:t>
      </w:r>
    </w:p>
    <w:p>
      <w:pPr>
        <w:pStyle w:val="Normal"/>
        <w:rPr/>
      </w:pPr>
      <w:r>
        <w:rPr/>
        <w:t>[[@Bible:Ezr 6:10 ]][[6:10 &gt;&gt; Ezr 6:10]] {{field-on:Bible}} за да приносят благовонни жъртви на небеснаго Бога, и да се молят за живота на царя и на синовете му. {{field-off:Bible}}</w:t>
      </w:r>
    </w:p>
    <w:p>
      <w:pPr>
        <w:pStyle w:val="Normal"/>
        <w:rPr/>
      </w:pPr>
      <w:r>
        <w:rPr/>
        <w:t>[[@Bible:Ezr 6:11 ]][[6:11 &gt;&gt; Ezr 6:11]] {{field-on:Bible}} Издаде се още от мене и повеление на всеки человек който би променил това слово, да се изкърти дърво от дома му та да се възправи, и да се обеси на него, а за това къщата му да бъде гноище. {{field-off:Bible}}</w:t>
      </w:r>
    </w:p>
    <w:p>
      <w:pPr>
        <w:pStyle w:val="Normal"/>
        <w:rPr/>
      </w:pPr>
      <w:r>
        <w:rPr/>
        <w:t>[[@Bible:Ezr 6:12 ]][[6:12 &gt;&gt; Ezr 6:12]] {{field-on:Bible}} и Бог който насели името си там да изтреби всеки цар и народ които би прострял ръката си за да промени нещо, щото да съсипе този Божий дом който е в Ерусалим. Аз Дарий издадох повелението: да се извърши незабавно. {{field-off:Bible}}</w:t>
      </w:r>
    </w:p>
    <w:p>
      <w:pPr>
        <w:pStyle w:val="Normal"/>
        <w:rPr/>
      </w:pPr>
      <w:r>
        <w:rPr/>
        <w:t>[[@Bible:Ezr 6:13 ]][[6:13 &gt;&gt; Ezr 6:13]] {{field-on:Bible}} Тогаз Татанай областникът отсам реката, Сетар-вознай, и съслужителите им, според заповяданото от цар Дария така направиха незабавно. {{field-off:Bible}}</w:t>
      </w:r>
    </w:p>
    <w:p>
      <w:pPr>
        <w:pStyle w:val="Normal"/>
        <w:rPr/>
      </w:pPr>
      <w:r>
        <w:rPr/>
        <w:t>[[@Bible:Ezr 6:14 ]][[6:14 &gt;&gt; Ezr 6:14]] {{field-on:Bible}} И Юдейските старейшини градяха и успяваха, чрез пророчеството на пророк Агея и на Захария Идовия син. И съградиха и свършиха, според заповедването на Бога Израилева, и според заповедта на Кира, и Дария, и Артаксеркса Персийския цар. {{field-off:Bible}}</w:t>
      </w:r>
    </w:p>
    <w:p>
      <w:pPr>
        <w:pStyle w:val="Normal"/>
        <w:rPr/>
      </w:pPr>
      <w:r>
        <w:rPr/>
        <w:t>[[@Bible:Ezr 6:15 ]][[6:15 &gt;&gt; Ezr 6:15]] {{field-on:Bible}} И свърши се този дом в третия ден от месец Адар, в шестото лето на царуването на цар Дария. {{field-off:Bible}}</w:t>
      </w:r>
    </w:p>
    <w:p>
      <w:pPr>
        <w:pStyle w:val="Normal"/>
        <w:rPr/>
      </w:pPr>
      <w:r>
        <w:rPr/>
        <w:t>[[@Bible:Ezr 6:16 ]][[6:16 &gt;&gt; Ezr 6:16]] {{field-on:Bible}} И Израилевите синове, свещениците, и Левитите, и другите от синовете на пленението обновиха с веселие този Божий дом; {{field-off:Bible}}</w:t>
      </w:r>
    </w:p>
    <w:p>
      <w:pPr>
        <w:pStyle w:val="Normal"/>
        <w:rPr/>
      </w:pPr>
      <w:r>
        <w:rPr/>
        <w:t>[[@Bible:Ezr 6:17 ]][[6:17 &gt;&gt; Ezr 6:17]] {{field-on:Bible}} и за обновлението на този Божий дом принесоха сто юнца, двесте овна, четиристотин агнета, и, в приношение за грях за всичкия Израил, дванадесет ярци, според числото на Израилевите племена. {{field-off:Bible}}</w:t>
      </w:r>
    </w:p>
    <w:p>
      <w:pPr>
        <w:pStyle w:val="Normal"/>
        <w:rPr/>
      </w:pPr>
      <w:r>
        <w:rPr/>
        <w:t>[[@Bible:Ezr 6:18 ]][[6:18 &gt;&gt; Ezr 6:18]] {{field-on:Bible}} И поставиха свещениците в чиновете им, и Левитите в отделенията им, за Божията служба която е в Ерусалим, според писаното в Моисеевата книга. {{field-off:Bible}}</w:t>
      </w:r>
    </w:p>
    <w:p>
      <w:pPr>
        <w:pStyle w:val="Normal"/>
        <w:rPr/>
      </w:pPr>
      <w:r>
        <w:rPr/>
        <w:t>[[@Bible:Ezr 6:19 ]][[6:19 &gt;&gt; Ezr 6:19]] {{field-on:Bible}} И синовете на пленението направиха пасхата в четиринадесетия ден на първия месец; {{field-off:Bible}}</w:t>
      </w:r>
    </w:p>
    <w:p>
      <w:pPr>
        <w:pStyle w:val="Normal"/>
        <w:rPr/>
      </w:pPr>
      <w:r>
        <w:rPr/>
        <w:t>[[@Bible:Ezr 6:20 ]][[6:20 &gt;&gt; Ezr 6:20]] {{field-on:Bible}} защото свещениците и Левитите се очистиха заедно: всичките станаха чисти, и заклаха пасхата за всичките синове на пленението, и за братята си свещениците, и за себе си. {{field-off:Bible}}</w:t>
      </w:r>
    </w:p>
    <w:p>
      <w:pPr>
        <w:pStyle w:val="Normal"/>
        <w:rPr/>
      </w:pPr>
      <w:r>
        <w:rPr/>
        <w:t>[[@Bible:Ezr 6:21 ]][[6:21 &gt;&gt; Ezr 6:21]] {{field-on:Bible}} И ядоха Израилевите синове които се върнаха от пленението, и всички които се отлъчиха от нечистотата на езичниците на оназ земя и се присъединиха при тях за да потърсят Господа Бога Израилева. {{field-off:Bible}}</w:t>
      </w:r>
    </w:p>
    <w:p>
      <w:pPr>
        <w:pStyle w:val="Normal"/>
        <w:rPr/>
      </w:pPr>
      <w:r>
        <w:rPr/>
        <w:t>[[@Bible:Ezr 6:22 ]][[6:22 &gt;&gt; Ezr 6:22]] {{field-on:Bible}} И направиха праздника на безквасните седем дни с веселие; защото ги развесели Господ, и обърнаха към тях сърдцето на Асирийския цар, за да укрепи ръцете им в делото на дома на Бога, Израилевия Бог. {{field-off:Bible}}</w:t>
      </w:r>
    </w:p>
    <w:p>
      <w:pPr>
        <w:pStyle w:val="Heading2"/>
        <w:rPr/>
      </w:pPr>
      <w:r>
        <w:rPr/>
        <w:t>Глава 7</w:t>
      </w:r>
    </w:p>
    <w:p>
      <w:pPr>
        <w:pStyle w:val="Normal"/>
        <w:rPr/>
      </w:pPr>
      <w:r>
        <w:rPr/>
        <w:t>[[@Bible:Ezr 7:1 ]][[7:1 &gt;&gt; Ezr 7:1]] {{field-on:Bible}} И след тези събития, в царуването на Артаксеркса Персийския цар, Ездра синът на Сараия, Сараия син на Азария, Азария син на Хелкия, {{field-off:Bible}}</w:t>
      </w:r>
    </w:p>
    <w:p>
      <w:pPr>
        <w:pStyle w:val="Normal"/>
        <w:rPr/>
      </w:pPr>
      <w:r>
        <w:rPr/>
        <w:t>[[@Bible:Ezr 7:2 ]][[7:2 &gt;&gt; Ezr 7:2]] {{field-on:Bible}} Хелкия син на Селума, Селум син на Садока, Садок син на Ахитова, {{field-off:Bible}}</w:t>
      </w:r>
    </w:p>
    <w:p>
      <w:pPr>
        <w:pStyle w:val="Normal"/>
        <w:rPr/>
      </w:pPr>
      <w:r>
        <w:rPr/>
        <w:t>[[@Bible:Ezr 7:3 ]][[7:3 &gt;&gt; Ezr 7:3]] {{field-on:Bible}} Ахитов син на Амария, Амария син на Азария, Азария син на Мераиота, {{field-off:Bible}}</w:t>
      </w:r>
    </w:p>
    <w:p>
      <w:pPr>
        <w:pStyle w:val="Normal"/>
        <w:rPr/>
      </w:pPr>
      <w:r>
        <w:rPr/>
        <w:t>[[@Bible:Ezr 7:4 ]][[7:4 &gt;&gt; Ezr 7:4]] {{field-on:Bible}} Мераиот син на Зараия, Зараия син на Озия, Озий син на Вукия, {{field-off:Bible}}</w:t>
      </w:r>
    </w:p>
    <w:p>
      <w:pPr>
        <w:pStyle w:val="Normal"/>
        <w:rPr/>
      </w:pPr>
      <w:r>
        <w:rPr/>
        <w:t>[[@Bible:Ezr 7:5 ]][[7:5 &gt;&gt; Ezr 7:5]] {{field-on:Bible}} Вукий син на Ависуя, Ависуй син на Финееса, Финеес син на Елеазара, Елеазар син на Аарона първия свещеник, {{field-off:Bible}}</w:t>
      </w:r>
    </w:p>
    <w:p>
      <w:pPr>
        <w:pStyle w:val="Normal"/>
        <w:rPr/>
      </w:pPr>
      <w:r>
        <w:rPr/>
        <w:t>[[@Bible:Ezr 7:6 ]][[7:6 &gt;&gt; Ezr 7:6]] {{field-on:Bible}} Този Ездра възлезе от Вавилон. И бе книжник изкусен в Моисеевия закон който даде Господ Бог Израилев; и царят му дари всичките му прошения, според ръката на Господа неговия Бог над него. {{field-off:Bible}}</w:t>
      </w:r>
    </w:p>
    <w:p>
      <w:pPr>
        <w:pStyle w:val="Normal"/>
        <w:rPr/>
      </w:pPr>
      <w:r>
        <w:rPr/>
        <w:t>[[@Bible:Ezr 7:7 ]][[7:7 &gt;&gt; Ezr 7:7]] {{field-on:Bible}} И възлязоха и некои от Израилевите синове, и от свещениците, и Левитите, и певците, и вратарите, и Нетинимите в Ерусалим, в седмото лето на цар Артаксеркса; {{field-off:Bible}}</w:t>
      </w:r>
    </w:p>
    <w:p>
      <w:pPr>
        <w:pStyle w:val="Normal"/>
        <w:rPr/>
      </w:pPr>
      <w:r>
        <w:rPr/>
        <w:t>[[@Bible:Ezr 7:8 ]][[7:8 &gt;&gt; Ezr 7:8]] {{field-on:Bible}} и дойде в Ерусалим в петия месец на седмото лето на царя. {{field-off:Bible}}</w:t>
      </w:r>
    </w:p>
    <w:p>
      <w:pPr>
        <w:pStyle w:val="Normal"/>
        <w:rPr/>
      </w:pPr>
      <w:r>
        <w:rPr/>
        <w:t>[[@Bible:Ezr 7:9 ]][[7:9 &gt;&gt; Ezr 7:9]] {{field-on:Bible}} Защото в първия ден на първия месец начна той да възлиза от Вавилон, и в първия ден на петия месец дойде в Ерусалим според добрата ръка на неговия Бог над него. {{field-off:Bible}}</w:t>
      </w:r>
    </w:p>
    <w:p>
      <w:pPr>
        <w:pStyle w:val="Normal"/>
        <w:rPr/>
      </w:pPr>
      <w:r>
        <w:rPr/>
        <w:t>[[@Bible:Ezr 7:10 ]][[7:10 &gt;&gt; Ezr 7:10]] {{field-on:Bible}} Понеже Ездра бе приготвил сърдцето си за да търси закона Господен, и да извършва, и да учи в Израил повеления и съдове. {{field-off:Bible}}</w:t>
      </w:r>
    </w:p>
    <w:p>
      <w:pPr>
        <w:pStyle w:val="Normal"/>
        <w:rPr/>
      </w:pPr>
      <w:r>
        <w:rPr/>
        <w:t>[[@Bible:Ezr 7:11 ]][[7:11 &gt;&gt; Ezr 7:11]] {{field-on:Bible}} А този е преписът на писмото което цар Артаксеркс даде на Ездра свещеника, книжника, книжник в думите на заповедите Господни и в повеленията му към Израиля: - {{field-off:Bible}}</w:t>
      </w:r>
    </w:p>
    <w:p>
      <w:pPr>
        <w:pStyle w:val="Normal"/>
        <w:rPr/>
      </w:pPr>
      <w:r>
        <w:rPr/>
        <w:t>[[@Bible:Ezr 7:12 ]][[7:12 &gt;&gt; Ezr 7:12]] {{field-on:Bible}} Артаксеркс цар на царете към Ездра свещеника, книжника в закона на небеснаго Бога, съвършения, и прочее. {{field-off:Bible}}</w:t>
      </w:r>
    </w:p>
    <w:p>
      <w:pPr>
        <w:pStyle w:val="Normal"/>
        <w:rPr/>
      </w:pPr>
      <w:r>
        <w:rPr/>
        <w:t>[[@Bible:Ezr 7:13 ]][[7:13 &gt;&gt; Ezr 7:13]] {{field-on:Bible}} Издаде се от мене повеление щото всички които са от людете на Израиля, и от свещениците, и от Левитите в царството ми, които би поискали доброволно да идат в Ерусалим, да отидат с тебе. {{field-off:Bible}}</w:t>
      </w:r>
    </w:p>
    <w:p>
      <w:pPr>
        <w:pStyle w:val="Normal"/>
        <w:rPr/>
      </w:pPr>
      <w:r>
        <w:rPr/>
        <w:t>[[@Bible:Ezr 7:14 ]][[7:14 &gt;&gt; Ezr 7:14]] {{field-on:Bible}} Защото се провождаш от царя и от седемте му съветници за да посетиш Юдея и Ерусалим според закона на Бога твоего който е в ръката ти, {{field-off:Bible}}</w:t>
      </w:r>
    </w:p>
    <w:p>
      <w:pPr>
        <w:pStyle w:val="Normal"/>
        <w:rPr/>
      </w:pPr>
      <w:r>
        <w:rPr/>
        <w:t>[[@Bible:Ezr 7:15 ]][[7:15 &gt;&gt; Ezr 7:15]] {{field-on:Bible}} и да занесеш среброто и златото което царят и съветниците му принесоха доброволно на Бога Израилева, на когото обиталището е в Ерусалим, {{field-off:Bible}}</w:t>
      </w:r>
    </w:p>
    <w:p>
      <w:pPr>
        <w:pStyle w:val="Normal"/>
        <w:rPr/>
      </w:pPr>
      <w:r>
        <w:rPr/>
        <w:t>[[@Bible:Ezr 7:16 ]][[7:16 &gt;&gt; Ezr 7:16]] {{field-on:Bible}} и всичкото сребро и злато колкото събереш по всичката Вавилонска област, с доброволните приношения на людете и на свещениците които приносят доброволно за дома на Бога своего в Ерусалим; {{field-off:Bible}}</w:t>
      </w:r>
    </w:p>
    <w:p>
      <w:pPr>
        <w:pStyle w:val="Normal"/>
        <w:rPr/>
      </w:pPr>
      <w:r>
        <w:rPr/>
        <w:t>[[@Bible:Ezr 7:17 ]][[7:17 &gt;&gt; Ezr 7:17]] {{field-on:Bible}} за да купиш скоро с това сребро юнци, овни, агнета, и хлебните им приношения и възлиянията им, да ги принесеш на олтаря в дома на Бога вашего който е в Ерусалим. {{field-off:Bible}}</w:t>
      </w:r>
    </w:p>
    <w:p>
      <w:pPr>
        <w:pStyle w:val="Normal"/>
        <w:rPr/>
      </w:pPr>
      <w:r>
        <w:rPr/>
        <w:t>[[@Bible:Ezr 7:18 ]][[7:18 &gt;&gt; Ezr 7:18]] {{field-on:Bible}} И всичко каквото се види угодно тебе и на братята ти да направите с останалото сребро и злато, направете го според волята на Бога вашего. {{field-off:Bible}}</w:t>
      </w:r>
    </w:p>
    <w:p>
      <w:pPr>
        <w:pStyle w:val="Normal"/>
        <w:rPr/>
      </w:pPr>
      <w:r>
        <w:rPr/>
        <w:t>[[@Bible:Ezr 7:19 ]][[7:19 &gt;&gt; Ezr 7:19]] {{field-on:Bible}} И съсъдите които ти са дадени за службата на дома на Бога твоего предай пред Бога Ерусалимскаго. {{field-off:Bible}}</w:t>
      </w:r>
    </w:p>
    <w:p>
      <w:pPr>
        <w:pStyle w:val="Normal"/>
        <w:rPr/>
      </w:pPr>
      <w:r>
        <w:rPr/>
        <w:t>[[@Bible:Ezr 7:20 ]][[7:20 &gt;&gt; Ezr 7:20]] {{field-on:Bible}} И каквото повече потрябва за дома на Бога твоего, каквото се случи да иждивиш, иждиви от царското съкровище. {{field-off:Bible}}</w:t>
      </w:r>
    </w:p>
    <w:p>
      <w:pPr>
        <w:pStyle w:val="Normal"/>
        <w:rPr/>
      </w:pPr>
      <w:r>
        <w:rPr/>
        <w:t>[[@Bible:Ezr 7:21 ]][[7:21 &gt;&gt; Ezr 7:21]] {{field-on:Bible}} И от мене, мене цар Артаксеркса, издаде се повеление на всичките съкровищници които са оттатък реката, всичко каквото поиска от вас Ездра свещеникът, книжникът в закона на Бога небеснаго, да става скоро, {{field-off:Bible}}</w:t>
      </w:r>
    </w:p>
    <w:p>
      <w:pPr>
        <w:pStyle w:val="Normal"/>
        <w:rPr/>
      </w:pPr>
      <w:r>
        <w:rPr/>
        <w:t>[[@Bible:Ezr 7:22 ]][[7:22 &gt;&gt; Ezr 7:22]] {{field-on:Bible}} до сто таланта сребро, и до сто кора жито, и до сто вати вино, и до сто вати елей, и сол неопределена. {{field-off:Bible}}</w:t>
      </w:r>
    </w:p>
    <w:p>
      <w:pPr>
        <w:pStyle w:val="Normal"/>
        <w:rPr/>
      </w:pPr>
      <w:r>
        <w:rPr/>
        <w:t>[[@Bible:Ezr 7:23 ]][[7:23 &gt;&gt; Ezr 7:23]] {{field-on:Bible}} Всичко каквото е заповядано от Бога небеснаго нека стане прилежно за дома на Бога небеснаго; за да не дойде гнев върху царството на царя и на синовете му. {{field-off:Bible}}</w:t>
      </w:r>
    </w:p>
    <w:p>
      <w:pPr>
        <w:pStyle w:val="Normal"/>
        <w:rPr/>
      </w:pPr>
      <w:r>
        <w:rPr/>
        <w:t>[[@Bible:Ezr 7:24 ]][[7:24 &gt;&gt; Ezr 7:24]] {{field-on:Bible}} Още се уведомява вам че на никого от свещениците, и Левитите, певците, вратарите, Нетинимите, и от слугите на този Божий дом не ще бъде узаконено да се наложи данък, мито, или пошлина на тях. {{field-off:Bible}}</w:t>
      </w:r>
    </w:p>
    <w:p>
      <w:pPr>
        <w:pStyle w:val="Normal"/>
        <w:rPr/>
      </w:pPr>
      <w:r>
        <w:rPr/>
        <w:t>[[@Bible:Ezr 7:25 ]][[7:25 &gt;&gt; Ezr 7:25]] {{field-on:Bible}} И ти, Ездро, според мъдростта на Бога твоего що имаш, постави съдии и управители за да съдят всичките люде които са оттатък реката, всичките които знаят законите на Бога твоего; и учете които не знаят. {{field-off:Bible}}</w:t>
      </w:r>
    </w:p>
    <w:p>
      <w:pPr>
        <w:pStyle w:val="Normal"/>
        <w:rPr/>
      </w:pPr>
      <w:r>
        <w:rPr/>
        <w:t>[[@Bible:Ezr 7:26 ]][[7:26 &gt;&gt; Ezr 7:26]] {{field-on:Bible}} И всеки който не прави закона на Бога твоего и закона на царя, нека се извършва скоро съд върх него, или за смърт, или за заточение, или за присвоение на имот, или за тъмница. {{field-off:Bible}}</w:t>
      </w:r>
    </w:p>
    <w:p>
      <w:pPr>
        <w:pStyle w:val="Normal"/>
        <w:rPr/>
      </w:pPr>
      <w:r>
        <w:rPr/>
        <w:t>[[@Bible:Ezr 7:27 ]][[7:27 &gt;&gt; Ezr 7:27]] {{field-on:Bible}} Благословен Господ Бог на нашите отци който даде такова нещо в сърдцето на царя, да прослави дома на Господа който е в Ерусалим, {{field-off:Bible}}</w:t>
      </w:r>
    </w:p>
    <w:p>
      <w:pPr>
        <w:pStyle w:val="Normal"/>
        <w:rPr/>
      </w:pPr>
      <w:r>
        <w:rPr/>
        <w:t>[[@Bible:Ezr 7:28 ]][[7:28 &gt;&gt; Ezr 7:28]] {{field-on:Bible}} и направи да намеря милост пред царя и съветниците му, и пред всичките силни князове на царя! И аз се укрепих според ръката на Господа моего над мене, и събрах от Израиля кметове за да възлязат купно с мене. {{field-off:Bible}}</w:t>
      </w:r>
    </w:p>
    <w:p>
      <w:pPr>
        <w:pStyle w:val="Heading2"/>
        <w:rPr/>
      </w:pPr>
      <w:r>
        <w:rPr/>
        <w:t>Глава 8</w:t>
      </w:r>
    </w:p>
    <w:p>
      <w:pPr>
        <w:pStyle w:val="Normal"/>
        <w:rPr/>
      </w:pPr>
      <w:r>
        <w:rPr/>
        <w:t>[[@Bible:Ezr 8:1 ]][[8:1 &gt;&gt; Ezr 8:1]] {{field-on:Bible}} А началниците на отечествията им са тези, и родословието на онези които възлязоха с мене от Вавилон, в царуването на цар Артаксеркса. {{field-off:Bible}}</w:t>
      </w:r>
    </w:p>
    <w:p>
      <w:pPr>
        <w:pStyle w:val="Normal"/>
        <w:rPr/>
      </w:pPr>
      <w:r>
        <w:rPr/>
        <w:t>[[@Bible:Ezr 8:2 ]][[8:2 &gt;&gt; Ezr 8:2]] {{field-on:Bible}} От Финеесовите синове, Гирсон: от Итамаровите синове, Даниил: от Давидовите синове, Хатус. {{field-off:Bible}}</w:t>
      </w:r>
    </w:p>
    <w:p>
      <w:pPr>
        <w:pStyle w:val="Normal"/>
        <w:rPr/>
      </w:pPr>
      <w:r>
        <w:rPr/>
        <w:t>[[@Bible:Ezr 8:3 ]][[8:3 &gt;&gt; Ezr 8:3]] {{field-on:Bible}} От синовете на Сехания, из Фаросовите синове, Захария; и с него се преброиха по родословие мъжките, сто и петдесет. {{field-off:Bible}}</w:t>
      </w:r>
    </w:p>
    <w:p>
      <w:pPr>
        <w:pStyle w:val="Normal"/>
        <w:rPr/>
      </w:pPr>
      <w:r>
        <w:rPr/>
        <w:t>[[@Bible:Ezr 8:4 ]][[8:4 &gt;&gt; Ezr 8:4]] {{field-on:Bible}} От Фаат-моавовите синове, Зараиевът син Елиоинай, и с него мъжките двесте. {{field-off:Bible}}</w:t>
      </w:r>
    </w:p>
    <w:p>
      <w:pPr>
        <w:pStyle w:val="Normal"/>
        <w:rPr/>
      </w:pPr>
      <w:r>
        <w:rPr/>
        <w:t>[[@Bible:Ezr 8:5 ]][[8:5 &gt;&gt; Ezr 8:5]] {{field-on:Bible}} От Сеханиевите синове, Яазииловът син, и с него мъжките триста. {{field-off:Bible}}</w:t>
      </w:r>
    </w:p>
    <w:p>
      <w:pPr>
        <w:pStyle w:val="Normal"/>
        <w:rPr/>
      </w:pPr>
      <w:r>
        <w:rPr/>
        <w:t>[[@Bible:Ezr 8:6 ]][[8:6 &gt;&gt; Ezr 8:6]] {{field-on:Bible}} И от Адиновите синове, Ионатановът син Енед, и с него мъжките петдесет. {{field-off:Bible}}</w:t>
      </w:r>
    </w:p>
    <w:p>
      <w:pPr>
        <w:pStyle w:val="Normal"/>
        <w:rPr/>
      </w:pPr>
      <w:r>
        <w:rPr/>
        <w:t>[[@Bible:Ezr 8:7 ]][[8:7 &gt;&gt; Ezr 8:7]] {{field-on:Bible}} И от Еламовите синове, Готолиевът син Исаия, и с него мъжките седемдесет. {{field-off:Bible}}</w:t>
      </w:r>
    </w:p>
    <w:p>
      <w:pPr>
        <w:pStyle w:val="Normal"/>
        <w:rPr/>
      </w:pPr>
      <w:r>
        <w:rPr/>
        <w:t>[[@Bible:Ezr 8:8 ]][[8:8 &gt;&gt; Ezr 8:8]] {{field-on:Bible}} И от Сефатиевите синове, Михаиловът син Зевадия, и с него мъжките осемдесет. {{field-off:Bible}}</w:t>
      </w:r>
    </w:p>
    <w:p>
      <w:pPr>
        <w:pStyle w:val="Normal"/>
        <w:rPr/>
      </w:pPr>
      <w:r>
        <w:rPr/>
        <w:t>[[@Bible:Ezr 8:9 ]][[8:9 &gt;&gt; Ezr 8:9]] {{field-on:Bible}} От Иоавовите синове, Иехииловът син Авдия, и с него мъжките двесте и осемнадесет. {{field-off:Bible}}</w:t>
      </w:r>
    </w:p>
    <w:p>
      <w:pPr>
        <w:pStyle w:val="Normal"/>
        <w:rPr/>
      </w:pPr>
      <w:r>
        <w:rPr/>
        <w:t>[[@Bible:Ezr 8:10 ]][[8:10 &gt;&gt; Ezr 8:10]] {{field-on:Bible}} И от Селомитовите синове, Иосифиевът син, и с него мъжките сто и шестдесет. {{field-off:Bible}}</w:t>
      </w:r>
    </w:p>
    <w:p>
      <w:pPr>
        <w:pStyle w:val="Normal"/>
        <w:rPr/>
      </w:pPr>
      <w:r>
        <w:rPr/>
        <w:t>[[@Bible:Ezr 8:11 ]][[8:11 &gt;&gt; Ezr 8:11]] {{field-on:Bible}} И от Виваевите синове, Захария Виваевът син, и с него мъжките двадесет и осем. {{field-off:Bible}}</w:t>
      </w:r>
    </w:p>
    <w:p>
      <w:pPr>
        <w:pStyle w:val="Normal"/>
        <w:rPr/>
      </w:pPr>
      <w:r>
        <w:rPr/>
        <w:t>[[@Bible:Ezr 8:12 ]][[8:12 &gt;&gt; Ezr 8:12]] {{field-on:Bible}} И от Азгадовите синове, Иоанан Акатановът син, и с него мъжките сто и десет. {{field-off:Bible}}</w:t>
      </w:r>
    </w:p>
    <w:p>
      <w:pPr>
        <w:pStyle w:val="Normal"/>
        <w:rPr/>
      </w:pPr>
      <w:r>
        <w:rPr/>
        <w:t>[[@Bible:Ezr 8:13 ]][[8:13 &gt;&gt; Ezr 8:13]] {{field-on:Bible}} И от Адоникамовите синове последните, на които имената са: Елифалет, Иеиил, и Семаия, и с тях мъжките шестдесет. {{field-off:Bible}}</w:t>
      </w:r>
    </w:p>
    <w:p>
      <w:pPr>
        <w:pStyle w:val="Normal"/>
        <w:rPr/>
      </w:pPr>
      <w:r>
        <w:rPr/>
        <w:t>[[@Bible:Ezr 8:14 ]][[8:14 &gt;&gt; Ezr 8:14]] {{field-on:Bible}} А от Вагуевите синове Утай, и Завуд, и с тях мъжките седемдесет. {{field-off:Bible}}</w:t>
      </w:r>
    </w:p>
    <w:p>
      <w:pPr>
        <w:pStyle w:val="Normal"/>
        <w:rPr/>
      </w:pPr>
      <w:r>
        <w:rPr/>
        <w:t>[[@Bible:Ezr 8:15 ]][[8:15 &gt;&gt; Ezr 8:15]] {{field-on:Bible}} И събрах ги при реката която тече към Аава, и там разположихме стана си три дни; и прегледах между людете и свещениците, и не намерих там от Левийните синове. {{field-off:Bible}}</w:t>
      </w:r>
    </w:p>
    <w:p>
      <w:pPr>
        <w:pStyle w:val="Normal"/>
        <w:rPr/>
      </w:pPr>
      <w:r>
        <w:rPr/>
        <w:t>[[@Bible:Ezr 8:16 ]][[8:16 &gt;&gt; Ezr 8:16]] {{field-on:Bible}} Тогаз проводих на Елиезера, Ариила, Семаия, и Елнатана, и Ярива, и Елнатана, и Натана, и Захария, и Месулама, кметове, и Иоярива и Елнатана, благоразумни; {{field-off:Bible}}</w:t>
      </w:r>
    </w:p>
    <w:p>
      <w:pPr>
        <w:pStyle w:val="Normal"/>
        <w:rPr/>
      </w:pPr>
      <w:r>
        <w:rPr/>
        <w:t>[[@Bible:Ezr 8:17 ]][[8:17 &gt;&gt; Ezr 8:17]] {{field-on:Bible}} и дадох им поръчване към княза Идо, на мястото Касифия, и турих в устата им думи да говорят на Идо и на братята му Нетинимите, на местото Касифия, да ни проводят служители за дома на Бога нашего. {{field-off:Bible}}</w:t>
      </w:r>
    </w:p>
    <w:p>
      <w:pPr>
        <w:pStyle w:val="Normal"/>
        <w:rPr/>
      </w:pPr>
      <w:r>
        <w:rPr/>
        <w:t>[[@Bible:Ezr 8:18 ]][[8:18 &gt;&gt; Ezr 8:18]] {{field-on:Bible}} И според благата ръка на Бога нашего над нас доведоха ни един разумен человек от синовете на Маалия, сина на Левия сина Израилева; и Саравия, с синовете му и братята му осемнадесет; {{field-off:Bible}}</w:t>
      </w:r>
    </w:p>
    <w:p>
      <w:pPr>
        <w:pStyle w:val="Normal"/>
        <w:rPr/>
      </w:pPr>
      <w:r>
        <w:rPr/>
        <w:t>[[@Bible:Ezr 8:19 ]][[8:19 &gt;&gt; Ezr 8:19]] {{field-on:Bible}} и Асавия, и с него Исаия от Мерарийните синове, братята му и синовете им двадесет; {{field-off:Bible}}</w:t>
      </w:r>
    </w:p>
    <w:p>
      <w:pPr>
        <w:pStyle w:val="Normal"/>
        <w:rPr/>
      </w:pPr>
      <w:r>
        <w:rPr/>
        <w:t>[[@Bible:Ezr 8:20 ]][[8:20 &gt;&gt; Ezr 8:20]] {{field-on:Bible}} и от Нетинимите, които Давид и князовете определиха за службата на Левитите, двесте и двадесет Нетиними: всички тези бяха назначени по име. {{field-off:Bible}}</w:t>
      </w:r>
    </w:p>
    <w:p>
      <w:pPr>
        <w:pStyle w:val="Normal"/>
        <w:rPr/>
      </w:pPr>
      <w:r>
        <w:rPr/>
        <w:t>[[@Bible:Ezr 8:21 ]][[8:21 &gt;&gt; Ezr 8:21]] {{field-on:Bible}} Тогаз прогласих там пост при реката Аава, за да се смирим пред Бога нашего, и да просим от него добър път за нас, и за чадата ни, и за всичкия ни имот. {{field-off:Bible}}</w:t>
      </w:r>
    </w:p>
    <w:p>
      <w:pPr>
        <w:pStyle w:val="Normal"/>
        <w:rPr/>
      </w:pPr>
      <w:r>
        <w:rPr/>
        <w:t>[[@Bible:Ezr 8:22 ]][[8:22 &gt;&gt; Ezr 8:22]] {{field-on:Bible}} Защото се усрамих да поискам от царя сила и конници за да ни помогнат против неприятеля в пътя; понеже бяхме говорили на царя и рекли: Ръката на Бога нашего е за добро над всички които го търсят, а силата му и гневът му над всички които го оставят. {{field-off:Bible}}</w:t>
      </w:r>
    </w:p>
    <w:p>
      <w:pPr>
        <w:pStyle w:val="Normal"/>
        <w:rPr/>
      </w:pPr>
      <w:r>
        <w:rPr/>
        <w:t>[[@Bible:Ezr 8:23 ]][[8:23 &gt;&gt; Ezr 8:23]] {{field-on:Bible}} Постихме прочее и молихме се Богу нашему за това; и стана милостив към нас. {{field-off:Bible}}</w:t>
      </w:r>
    </w:p>
    <w:p>
      <w:pPr>
        <w:pStyle w:val="Normal"/>
        <w:rPr/>
      </w:pPr>
      <w:r>
        <w:rPr/>
        <w:t>[[@Bible:Ezr 8:24 ]][[8:24 &gt;&gt; Ezr 8:24]] {{field-on:Bible}} Тогаз отлъчих дванадесет от главните свещеници, Саравия, Асавия, и с тях десет от братята им; {{field-off:Bible}}</w:t>
      </w:r>
    </w:p>
    <w:p>
      <w:pPr>
        <w:pStyle w:val="Normal"/>
        <w:rPr/>
      </w:pPr>
      <w:r>
        <w:rPr/>
        <w:t>[[@Bible:Ezr 8:25 ]][[8:25 &gt;&gt; Ezr 8:25]] {{field-on:Bible}} и претеглих им среброто, и златото, и съсъдите, приношението за дома на Бога нашего което принесе царят, и съветниците му, и князовете му, и всичкий Израил който се намери: {{field-off:Bible}}</w:t>
      </w:r>
    </w:p>
    <w:p>
      <w:pPr>
        <w:pStyle w:val="Normal"/>
        <w:rPr/>
      </w:pPr>
      <w:r>
        <w:rPr/>
        <w:t>[[@Bible:Ezr 8:26 ]][[8:26 &gt;&gt; Ezr 8:26]] {{field-on:Bible}} претеглих прочее в ръката им шестстотин и петдесет таланта сребро, и сребърни съсъди сто таланта, и сто таланта злато, {{field-off:Bible}}</w:t>
      </w:r>
    </w:p>
    <w:p>
      <w:pPr>
        <w:pStyle w:val="Normal"/>
        <w:rPr/>
      </w:pPr>
      <w:r>
        <w:rPr/>
        <w:t>[[@Bible:Ezr 8:27 ]][[8:27 &gt;&gt; Ezr 8:27]] {{field-on:Bible}} и двадесет златни крондири тисяща драхми, и два съсъда от мед лъскава, добра, скъпоценни като злато. {{field-off:Bible}}</w:t>
      </w:r>
    </w:p>
    <w:p>
      <w:pPr>
        <w:pStyle w:val="Normal"/>
        <w:rPr/>
      </w:pPr>
      <w:r>
        <w:rPr/>
        <w:t>[[@Bible:Ezr 8:28 ]][[8:28 &gt;&gt; Ezr 8:28]] {{field-on:Bible}} И рекох им: Вие сте свети Господу, и съсъдите свети; и среброто и златото е доброволно приношение Господу Богу на отците ви; {{field-off:Bible}}</w:t>
      </w:r>
    </w:p>
    <w:p>
      <w:pPr>
        <w:pStyle w:val="Normal"/>
        <w:rPr/>
      </w:pPr>
      <w:r>
        <w:rPr/>
        <w:t>[[@Bible:Ezr 8:29 ]][[8:29 &gt;&gt; Ezr 8:29]] {{field-on:Bible}} внимайте и пазете ги доде ги претеглите пред главатарите на свещениците и на Левитите, и началниците на Израилевите отечествия в Ерусалим, в стаите на дома Господен. {{field-off:Bible}}</w:t>
      </w:r>
    </w:p>
    <w:p>
      <w:pPr>
        <w:pStyle w:val="Normal"/>
        <w:rPr/>
      </w:pPr>
      <w:r>
        <w:rPr/>
        <w:t>[[@Bible:Ezr 8:30 ]][[8:30 &gt;&gt; Ezr 8:30]] {{field-on:Bible}} И поеха свещениците и Левитите тежината на среброто, и на златото, и съсъдите, да ги донесат в Ерусалим, в дома на Бога нашего. {{field-off:Bible}}</w:t>
      </w:r>
    </w:p>
    <w:p>
      <w:pPr>
        <w:pStyle w:val="Normal"/>
        <w:rPr/>
      </w:pPr>
      <w:r>
        <w:rPr/>
        <w:t>[[@Bible:Ezr 8:31 ]][[8:31 &gt;&gt; Ezr 8:31]] {{field-on:Bible}} И станахме от реката Аава в дванадесетия ден на първия месец за да отидем в Ерусалим; и ръката на Бога нашего бе над нас, и избави ни от неприятелска ръка и от заседващите на пътя. {{field-off:Bible}}</w:t>
      </w:r>
    </w:p>
    <w:p>
      <w:pPr>
        <w:pStyle w:val="Normal"/>
        <w:rPr/>
      </w:pPr>
      <w:r>
        <w:rPr/>
        <w:t>[[@Bible:Ezr 8:32 ]][[8:32 &gt;&gt; Ezr 8:32]] {{field-on:Bible}} И дойдохме в Ерусалим, и седяхме там три дни. {{field-off:Bible}}</w:t>
      </w:r>
    </w:p>
    <w:p>
      <w:pPr>
        <w:pStyle w:val="Normal"/>
        <w:rPr/>
      </w:pPr>
      <w:r>
        <w:rPr/>
        <w:t>[[@Bible:Ezr 8:33 ]][[8:33 &gt;&gt; Ezr 8:33]] {{field-on:Bible}} А в четвъртия ден се претегли среброто, и златото, и съсъдите в дома на Бога нашего с ръката на Меримота сина на Урия свещеника; и с него бе Елеазар Финеесовът син, и с тях Левитите, Иозавад, Исусовът син и Ноадия Вануевът син: {{field-off:Bible}}</w:t>
      </w:r>
    </w:p>
    <w:p>
      <w:pPr>
        <w:pStyle w:val="Normal"/>
        <w:rPr/>
      </w:pPr>
      <w:r>
        <w:rPr/>
        <w:t>[[@Bible:Ezr 8:34 ]][[8:34 &gt;&gt; Ezr 8:34]] {{field-on:Bible}} всичко на число и на тежина; и всичката тежина се писа в онова време. {{field-off:Bible}}</w:t>
      </w:r>
    </w:p>
    <w:p>
      <w:pPr>
        <w:pStyle w:val="Normal"/>
        <w:rPr/>
      </w:pPr>
      <w:r>
        <w:rPr/>
        <w:t>[[@Bible:Ezr 8:35 ]][[8:35 &gt;&gt; Ezr 8:35]] {{field-on:Bible}} Синовете на плена които дойдоха от пленението принесоха всесъжения на Бога Израилева, дванадесет юнци за всичкия Израил, деветдесет и шест овна, седемдесет и седем агнета, дванадесет ярци в приношение за грях, всичките всесъжения на Господа. {{field-off:Bible}}</w:t>
      </w:r>
    </w:p>
    <w:p>
      <w:pPr>
        <w:pStyle w:val="Normal"/>
        <w:rPr/>
      </w:pPr>
      <w:r>
        <w:rPr/>
        <w:t>[[@Bible:Ezr 8:36 ]][[8:36 &gt;&gt; Ezr 8:36]] {{field-on:Bible}} И предадоха царските заповеди на царските сатрапи и на областниците коита бяха отсам реката; и те помогнаха на людете и на Божия дом. {{field-off:Bible}}</w:t>
      </w:r>
    </w:p>
    <w:p>
      <w:pPr>
        <w:pStyle w:val="Heading2"/>
        <w:rPr/>
      </w:pPr>
      <w:r>
        <w:rPr/>
        <w:t>Глава 9</w:t>
      </w:r>
    </w:p>
    <w:p>
      <w:pPr>
        <w:pStyle w:val="Normal"/>
        <w:rPr/>
      </w:pPr>
      <w:r>
        <w:rPr/>
        <w:t>[[@Bible:Ezr 9:1 ]][[9:1 &gt;&gt; Ezr 9:1]] {{field-on:Bible}} И като се свърши това, дойдоха при мене началниците и казаха: Израилевите люде, и свещениците, и Левитите не се отлъчиха от людете на тези земи, и струват според техните мерзости, според мерзостите на Хананейците, на Хетейците, на Ферезейците, на Иевусейците, на Амонците, на Моавците, на Египтяните, и на Аморейците; {{field-off:Bible}}</w:t>
      </w:r>
    </w:p>
    <w:p>
      <w:pPr>
        <w:pStyle w:val="Normal"/>
        <w:rPr/>
      </w:pPr>
      <w:r>
        <w:rPr/>
        <w:t>[[@Bible:Ezr 9:2 ]][[9:2 &gt;&gt; Ezr 9:2]] {{field-on:Bible}} защото взеха от дъщерите им за себе си и за синовете си, та се смеси светото семе с людете на тези земи; и ръката на началниците и на кметовете бе първа в това престъпление. {{field-off:Bible}}</w:t>
      </w:r>
    </w:p>
    <w:p>
      <w:pPr>
        <w:pStyle w:val="Normal"/>
        <w:rPr/>
      </w:pPr>
      <w:r>
        <w:rPr/>
        <w:t>[[@Bible:Ezr 9:3 ]][[9:3 &gt;&gt; Ezr 9:3]] {{field-on:Bible}} И като чух това нещо раздрах дрехата си и мантията си, и скубех космите от главата си и от брадата си, и седях смутен. {{field-off:Bible}}</w:t>
      </w:r>
    </w:p>
    <w:p>
      <w:pPr>
        <w:pStyle w:val="Normal"/>
        <w:rPr/>
      </w:pPr>
      <w:r>
        <w:rPr/>
        <w:t>[[@Bible:Ezr 9:4 ]][[9:4 &gt;&gt; Ezr 9:4]] {{field-on:Bible}} Тогаз се събраха при мене всички които треперят от думите на Бога Израилева за престъплението на пленените; и седех смутен до вечерната жъртва. {{field-off:Bible}}</w:t>
      </w:r>
    </w:p>
    <w:p>
      <w:pPr>
        <w:pStyle w:val="Normal"/>
        <w:rPr/>
      </w:pPr>
      <w:r>
        <w:rPr/>
        <w:t>[[@Bible:Ezr 9:5 ]][[9:5 &gt;&gt; Ezr 9:5]] {{field-on:Bible}} А в вечерната жъртва станах от сетуванието си, и с дрехата си и мантията си раздрани преклоних коленете си, и прострях ръцете си към Господа Бога моего, {{field-off:Bible}}</w:t>
      </w:r>
    </w:p>
    <w:p>
      <w:pPr>
        <w:pStyle w:val="Normal"/>
        <w:rPr/>
      </w:pPr>
      <w:r>
        <w:rPr/>
        <w:t>[[@Bible:Ezr 9:6 ]][[9:6 &gt;&gt; Ezr 9:6]] {{field-on:Bible}} и рекох: Боже мой, срам ме е, и стидя се да подигна лицето си към тебе, Боже мой; защото нашите беззакония надминаха над главата ни, и престъпленията ни пораснаха до небесата. {{field-off:Bible}}</w:t>
      </w:r>
    </w:p>
    <w:p>
      <w:pPr>
        <w:pStyle w:val="Normal"/>
        <w:rPr/>
      </w:pPr>
      <w:r>
        <w:rPr/>
        <w:t>[[@Bible:Ezr 9:7 ]][[9:7 &gt;&gt; Ezr 9:7]] {{field-on:Bible}} От дните на отците си ние сме в голямо престъпление дори до този ден; и заради беззаконията си предадени бяхме, ние, царете ни, свещениците ни, в ръката на царете на земите, в нож, в плен, и в разграбване, и в срам на лицето ни както е в този ден. {{field-off:Bible}}</w:t>
      </w:r>
    </w:p>
    <w:p>
      <w:pPr>
        <w:pStyle w:val="Normal"/>
        <w:rPr/>
      </w:pPr>
      <w:r>
        <w:rPr/>
        <w:t>[[@Bible:Ezr 9:8 ]][[9:8 &gt;&gt; Ezr 9:8]] {{field-on:Bible}} И сега като за твърде малко време, стана милост от Господа Бога нашего да се упази в нас остатък, и да се даде нам утвърждение в светото негово място, за да просвещава наший Бог очите ни, и да ни даде малко отдихание в рабството ни. {{field-off:Bible}}</w:t>
      </w:r>
    </w:p>
    <w:p>
      <w:pPr>
        <w:pStyle w:val="Normal"/>
        <w:rPr/>
      </w:pPr>
      <w:r>
        <w:rPr/>
        <w:t>[[@Bible:Ezr 9:9 ]][[9:9 &gt;&gt; Ezr 9:9]] {{field-on:Bible}} Защото сме раби; и в рабството ни не ни остави наший Бог, но благоволи да намерим милост пред Персийските царе, та да ни даде отдихание за да въздигнем дома на Бога нашего, и да възправим запустенията му, и да ни даде ограждене в Юдея и в Ерусалим. {{field-off:Bible}}</w:t>
      </w:r>
    </w:p>
    <w:p>
      <w:pPr>
        <w:pStyle w:val="Normal"/>
        <w:rPr/>
      </w:pPr>
      <w:r>
        <w:rPr/>
        <w:t>[[@Bible:Ezr 9:10 ]][[9:10 &gt;&gt; Ezr 9:10]] {{field-on:Bible}} Но сега, Боже наш, що ще речем след това? защото оставихме твоите повеления {{field-off:Bible}}</w:t>
      </w:r>
    </w:p>
    <w:p>
      <w:pPr>
        <w:pStyle w:val="Normal"/>
        <w:rPr/>
      </w:pPr>
      <w:r>
        <w:rPr/>
        <w:t>[[@Bible:Ezr 9:11 ]][[9:11 &gt;&gt; Ezr 9:11]] {{field-on:Bible}} които си заповядал ти чрез ръката на рабите си пророците и си рекъл: Земята в която влазяте за да я наследите, тя е земя осквернена с осквернението на людете на тези земи, с мерзостите им които я напълниха от край до край с нечистотите си. {{field-off:Bible}}</w:t>
      </w:r>
    </w:p>
    <w:p>
      <w:pPr>
        <w:pStyle w:val="Normal"/>
        <w:rPr/>
      </w:pPr>
      <w:r>
        <w:rPr/>
        <w:t>[[@Bible:Ezr 9:12 ]][[9:12 &gt;&gt; Ezr 9:12]] {{field-on:Bible}} Сега прочее не давайте дъщерите си на синовете им, и не зимайте дъщерите им за синовете си, и не искайте никога мира им или благополучието им; за да се укрепите, и да ядете добрите неща на тази земя, и да я оставите наследие на синовете си за всегда. {{field-off:Bible}}</w:t>
      </w:r>
    </w:p>
    <w:p>
      <w:pPr>
        <w:pStyle w:val="Normal"/>
        <w:rPr/>
      </w:pPr>
      <w:r>
        <w:rPr/>
        <w:t>[[@Bible:Ezr 9:13 ]][[9:13 &gt;&gt; Ezr 9:13]] {{field-on:Bible}} И след всичко което дойде върх нас заради нашите лоши деяния и за голямото наше престъпление, като се въздържа ти, Боже наш, да ни не накажеш според беззаконията ни, и даде ни ти таквоз освобождение, {{field-off:Bible}}</w:t>
      </w:r>
    </w:p>
    <w:p>
      <w:pPr>
        <w:pStyle w:val="Normal"/>
        <w:rPr/>
      </w:pPr>
      <w:r>
        <w:rPr/>
        <w:t>[[@Bible:Ezr 9:14 ]][[9:14 &gt;&gt; Ezr 9:14]] {{field-on:Bible}} трябва ли да нарушим ние пак твоите повеления, и да се съставим с людете на тези мерзости? Не би ли се разгневил на нас доде ни довършиш, та да не остане остатък или избавен? {{field-off:Bible}}</w:t>
      </w:r>
    </w:p>
    <w:p>
      <w:pPr>
        <w:pStyle w:val="Normal"/>
        <w:rPr/>
      </w:pPr>
      <w:r>
        <w:rPr/>
        <w:t>[[@Bible:Ezr 9:15 ]][[9:15 &gt;&gt; Ezr 9:15]] {{field-on:Bible}} Господи Боже Израилев, праведен си, защото останахме избавени както този ден: ето, пред тебе сме с престъплението си! защото поради това не беше възможно да застанем пред тебе. {{field-off:Bible}}</w:t>
      </w:r>
    </w:p>
    <w:p>
      <w:pPr>
        <w:pStyle w:val="Heading2"/>
        <w:rPr/>
      </w:pPr>
      <w:r>
        <w:rPr/>
        <w:t>Глава 10</w:t>
      </w:r>
    </w:p>
    <w:p>
      <w:pPr>
        <w:pStyle w:val="Normal"/>
        <w:rPr/>
      </w:pPr>
      <w:r>
        <w:rPr/>
        <w:t>[[@Bible:Ezr 10:1 ]][[10:1 &gt;&gt; Ezr 10:1]] {{field-on:Bible}} И като се молеше Ездра и се изповядваше с плач, паднал пред дома Божий, събра се при него от Израиля събрание много голямо, мъже, и жени, и деца; защото плачеха людете с голям плач. {{field-off:Bible}}</w:t>
      </w:r>
    </w:p>
    <w:p>
      <w:pPr>
        <w:pStyle w:val="Normal"/>
        <w:rPr/>
      </w:pPr>
      <w:r>
        <w:rPr/>
        <w:t>[[@Bible:Ezr 10:2 ]][[10:2 &gt;&gt; Ezr 10:2]] {{field-on:Bible}} И отговори Сехания Иехииловът син, от Еламовите синове, та рече на Ездра: Ние беззаконнувахме пред Бога нашего, и взехме чужди жени от людете на земята; но сега има надежда в Израил колкото за това нещо. {{field-off:Bible}}</w:t>
      </w:r>
    </w:p>
    <w:p>
      <w:pPr>
        <w:pStyle w:val="Normal"/>
        <w:rPr/>
      </w:pPr>
      <w:r>
        <w:rPr/>
        <w:t>[[@Bible:Ezr 10:3 ]][[10:3 &gt;&gt; Ezr 10:3]] {{field-on:Bible}} Сега прочее нека направим завет с Бога нашего да напуснем всичките жени и родените от тях, според съвета на господаря ми и на онези които треперят от заповедта на Бога нашего; и нека бъде според закона. {{field-off:Bible}}</w:t>
      </w:r>
    </w:p>
    <w:p>
      <w:pPr>
        <w:pStyle w:val="Normal"/>
        <w:rPr/>
      </w:pPr>
      <w:r>
        <w:rPr/>
        <w:t>[[@Bible:Ezr 10:4 ]][[10:4 &gt;&gt; Ezr 10:4]] {{field-on:Bible}} Стани; защото това нещо на тебе надлежи; и ние сме с тебе: укрепи се и прави. {{field-off:Bible}}</w:t>
      </w:r>
    </w:p>
    <w:p>
      <w:pPr>
        <w:pStyle w:val="Normal"/>
        <w:rPr/>
      </w:pPr>
      <w:r>
        <w:rPr/>
        <w:t>[[@Bible:Ezr 10:5 ]][[10:5 &gt;&gt; Ezr 10:5]] {{field-on:Bible}} Тогаз стана Ездра та закле началниците на свещениците на Левитите, и на всичкия Израил че ще направят според тази дума. И те се заклеха. {{field-off:Bible}}</w:t>
      </w:r>
    </w:p>
    <w:p>
      <w:pPr>
        <w:pStyle w:val="Normal"/>
        <w:rPr/>
      </w:pPr>
      <w:r>
        <w:rPr/>
        <w:t>[[@Bible:Ezr 10:6 ]][[10:6 &gt;&gt; Ezr 10:6]] {{field-on:Bible}} И стана Ездра от лицето на дома Божий та отиде в обиталището на Иоанана Елиасивовия син; и когато отиде там, хляб не яде и вода не пи, защото беше в сетувание поради престъплението на пленените. {{field-off:Bible}}</w:t>
      </w:r>
    </w:p>
    <w:p>
      <w:pPr>
        <w:pStyle w:val="Normal"/>
        <w:rPr/>
      </w:pPr>
      <w:r>
        <w:rPr/>
        <w:t>[[@Bible:Ezr 10:7 ]][[10:7 &gt;&gt; Ezr 10:7]] {{field-on:Bible}} И прогласиха по Юдея и Ерусалим към всичките синове на плена да се съберат в Ерусалим; {{field-off:Bible}}</w:t>
      </w:r>
    </w:p>
    <w:p>
      <w:pPr>
        <w:pStyle w:val="Normal"/>
        <w:rPr/>
      </w:pPr>
      <w:r>
        <w:rPr/>
        <w:t>[[@Bible:Ezr 10:8 ]][[10:8 &gt;&gt; Ezr 10:8]] {{field-on:Bible}} и всеки който не дойде в три дни според съвета на началниците и старейшините, ще бъде под проклетия всичкий му имот, и той ще се отлъчи от събранието на пленените. {{field-off:Bible}}</w:t>
      </w:r>
    </w:p>
    <w:p>
      <w:pPr>
        <w:pStyle w:val="Normal"/>
        <w:rPr/>
      </w:pPr>
      <w:r>
        <w:rPr/>
        <w:t>[[@Bible:Ezr 10:9 ]][[10:9 &gt;&gt; Ezr 10:9]] {{field-on:Bible}} И събраха се в три дни всичките Юдини и Вениаминови мъже в Ерусалим. Беше деветий месец на двадесетият ден на месеца; и всичките люде седнаха с стъгдата на дома Божий, и треперяха поради това нещо и от буйния дъжд. {{field-off:Bible}}</w:t>
      </w:r>
    </w:p>
    <w:p>
      <w:pPr>
        <w:pStyle w:val="Normal"/>
        <w:rPr/>
      </w:pPr>
      <w:r>
        <w:rPr/>
        <w:t>[[@Bible:Ezr 10:10 ]][[10:10 &gt;&gt; Ezr 10:10]] {{field-on:Bible}} И стана Ездра свещеникът та им рече: Вие беззаконнувахте, и взехте чужди жени да притурите на престъплението на Израиля. {{field-off:Bible}}</w:t>
      </w:r>
    </w:p>
    <w:p>
      <w:pPr>
        <w:pStyle w:val="Normal"/>
        <w:rPr/>
      </w:pPr>
      <w:r>
        <w:rPr/>
        <w:t>[[@Bible:Ezr 10:11 ]][[10:11 &gt;&gt; Ezr 10:11]] {{field-on:Bible}} Сега прочее изповядайте се Господу Богу на отците си, и направете волята му; и отделете се от людете на таз земя и от чуждите жени. {{field-off:Bible}}</w:t>
      </w:r>
    </w:p>
    <w:p>
      <w:pPr>
        <w:pStyle w:val="Normal"/>
        <w:rPr/>
      </w:pPr>
      <w:r>
        <w:rPr/>
        <w:t>[[@Bible:Ezr 10:12 ]][[10:12 &gt;&gt; Ezr 10:12]] {{field-on:Bible}} И отговори всичкото събрание та рече с голям глас: Както говори ти така ще направим. {{field-off:Bible}}</w:t>
      </w:r>
    </w:p>
    <w:p>
      <w:pPr>
        <w:pStyle w:val="Normal"/>
        <w:rPr/>
      </w:pPr>
      <w:r>
        <w:rPr/>
        <w:t>[[@Bible:Ezr 10:13 ]][[10:13 &gt;&gt; Ezr 10:13]] {{field-on:Bible}} Людете обаче са много, и времето много дъждовито, и не можем да стоим вън; и делото не е за един ден нито за два, защото сме мнозина които съгрешихме в това нещо. {{field-off:Bible}}</w:t>
      </w:r>
    </w:p>
    <w:p>
      <w:pPr>
        <w:pStyle w:val="Normal"/>
        <w:rPr/>
      </w:pPr>
      <w:r>
        <w:rPr/>
        <w:t>[[@Bible:Ezr 10:14 ]][[10:14 &gt;&gt; Ezr 10:14]] {{field-on:Bible}} За то нека се определят наши началници за всичкото събрание, и нека дойдат в определени времена всички които са взели чужди жени по нашите градове, и с тях старейшините на всеки град, и съдиите му, додето пламенният гнев на Бога нашего за това нещо се отвърне от нас. {{field-off:Bible}}</w:t>
      </w:r>
    </w:p>
    <w:p>
      <w:pPr>
        <w:pStyle w:val="Normal"/>
        <w:rPr/>
      </w:pPr>
      <w:r>
        <w:rPr/>
        <w:t>[[@Bible:Ezr 10:15 ]][[10:15 &gt;&gt; Ezr 10:15]] {{field-on:Bible}} Определиха се прочее за това Ионатан Асаиловът син и Яазия Текуевът син; а Месулам и Саватай Левитинът бяха им помощници. {{field-off:Bible}}</w:t>
      </w:r>
    </w:p>
    <w:p>
      <w:pPr>
        <w:pStyle w:val="Normal"/>
        <w:rPr/>
      </w:pPr>
      <w:r>
        <w:rPr/>
        <w:t>[[@Bible:Ezr 10:16 ]][[10:16 &gt;&gt; Ezr 10:16]] {{field-on:Bible}} И направиха така синовете на плена. И Ездра свещеникът, и някои началници на отечествията според отеческите си домове, и те, всички по име, се отделиха, и седнаха първия ден на десетия месец за да изпитат тази работа. {{field-off:Bible}}</w:t>
      </w:r>
    </w:p>
    <w:p>
      <w:pPr>
        <w:pStyle w:val="Normal"/>
        <w:rPr/>
      </w:pPr>
      <w:r>
        <w:rPr/>
        <w:t>[[@Bible:Ezr 10:17 ]][[10:17 &gt;&gt; Ezr 10:17]] {{field-on:Bible}} И свършиха с всичките мъже които беха взели чужди жени до първия ден на първия месец. {{field-off:Bible}}</w:t>
      </w:r>
    </w:p>
    <w:p>
      <w:pPr>
        <w:pStyle w:val="Normal"/>
        <w:rPr/>
      </w:pPr>
      <w:r>
        <w:rPr/>
        <w:t>[[@Bible:Ezr 10:18 ]][[10:18 &gt;&gt; Ezr 10:18]] {{field-on:Bible}} И помежду синовете на свещениците се намериха таквиз които бяха взели чужди жени: от синовете на Исуса Иоседековия син и братята му, Маасия, и Елиезер, и Ярив, и Годолия. {{field-off:Bible}}</w:t>
      </w:r>
    </w:p>
    <w:p>
      <w:pPr>
        <w:pStyle w:val="Normal"/>
        <w:rPr/>
      </w:pPr>
      <w:r>
        <w:rPr/>
        <w:t>[[@Bible:Ezr 10:19 ]][[10:19 &gt;&gt; Ezr 10:19]] {{field-on:Bible}} И дадоха ръцете си че ще отпратят жените си; и като престъпници принесоха за престъплението си овен от стадото. {{field-off:Bible}}</w:t>
      </w:r>
    </w:p>
    <w:p>
      <w:pPr>
        <w:pStyle w:val="Normal"/>
        <w:rPr/>
      </w:pPr>
      <w:r>
        <w:rPr/>
        <w:t>[[@Bible:Ezr 10:20 ]][[10:20 &gt;&gt; Ezr 10:20]] {{field-on:Bible}} И от Емировите синове, Ананий и Зевадия. {{field-off:Bible}}</w:t>
      </w:r>
    </w:p>
    <w:p>
      <w:pPr>
        <w:pStyle w:val="Normal"/>
        <w:rPr/>
      </w:pPr>
      <w:r>
        <w:rPr/>
        <w:t>[[@Bible:Ezr 10:21 ]][[10:21 &gt;&gt; Ezr 10:21]] {{field-on:Bible}} И от Харимовите синове, Маасия, и Илия, и Семаия, и Иехиил, и Озия. {{field-off:Bible}}</w:t>
      </w:r>
    </w:p>
    <w:p>
      <w:pPr>
        <w:pStyle w:val="Normal"/>
        <w:rPr/>
      </w:pPr>
      <w:r>
        <w:rPr/>
        <w:t>[[@Bible:Ezr 10:22 ]][[10:22 &gt;&gt; Ezr 10:22]] {{field-on:Bible}} И от Пасхоровите синове, Елиоинай, Маасия, Исмаил, Натанаил, Иозавад, и Еласа. {{field-off:Bible}}</w:t>
      </w:r>
    </w:p>
    <w:p>
      <w:pPr>
        <w:pStyle w:val="Normal"/>
        <w:rPr/>
      </w:pPr>
      <w:r>
        <w:rPr/>
        <w:t>[[@Bible:Ezr 10:23 ]][[10:23 &gt;&gt; Ezr 10:23]] {{field-on:Bible}} А от Левитите, Иозавад, и Семей, и Келаия, (той е Келита), Пефаия, Юда, и Елиезер. {{field-off:Bible}}</w:t>
      </w:r>
    </w:p>
    <w:p>
      <w:pPr>
        <w:pStyle w:val="Normal"/>
        <w:rPr/>
      </w:pPr>
      <w:r>
        <w:rPr/>
        <w:t>[[@Bible:Ezr 10:24 ]][[10:24 &gt;&gt; Ezr 10:24]] {{field-on:Bible}} И от певците, Елиасив. И от вратарите, Селум, и Телем, и Урий. {{field-off:Bible}}</w:t>
      </w:r>
    </w:p>
    <w:p>
      <w:pPr>
        <w:pStyle w:val="Normal"/>
        <w:rPr/>
      </w:pPr>
      <w:r>
        <w:rPr/>
        <w:t>[[@Bible:Ezr 10:25 ]][[10:25 &gt;&gt; Ezr 10:25]] {{field-on:Bible}} А от Израил, от Фаросовите синове, Рамия, Иезия, и Мелхия, и Миамин, и Елеазар, и Мелхия, и Ванаия. {{field-off:Bible}}</w:t>
      </w:r>
    </w:p>
    <w:p>
      <w:pPr>
        <w:pStyle w:val="Normal"/>
        <w:rPr/>
      </w:pPr>
      <w:r>
        <w:rPr/>
        <w:t>[[@Bible:Ezr 10:26 ]][[10:26 &gt;&gt; Ezr 10:26]] {{field-on:Bible}} И от Еламовите синове: Матания, Захария, и Иехиил, и Авдий, и Иеримот, и Илия. {{field-off:Bible}}</w:t>
      </w:r>
    </w:p>
    <w:p>
      <w:pPr>
        <w:pStyle w:val="Normal"/>
        <w:rPr/>
      </w:pPr>
      <w:r>
        <w:rPr/>
        <w:t>[[@Bible:Ezr 10:27 ]][[10:27 &gt;&gt; Ezr 10:27]] {{field-on:Bible}} И от Затуевите синове, Елиоинай, Елиасив, Матания, и Иеримот, и Завад, и Азиза. {{field-off:Bible}}</w:t>
      </w:r>
    </w:p>
    <w:p>
      <w:pPr>
        <w:pStyle w:val="Normal"/>
        <w:rPr/>
      </w:pPr>
      <w:r>
        <w:rPr/>
        <w:t>[[@Bible:Ezr 10:28 ]][[10:28 &gt;&gt; Ezr 10:28]] {{field-on:Bible}} А от Виваевите синове, Иоанан, Анания, Завай, и Атлай. {{field-off:Bible}}</w:t>
      </w:r>
    </w:p>
    <w:p>
      <w:pPr>
        <w:pStyle w:val="Normal"/>
        <w:rPr/>
      </w:pPr>
      <w:r>
        <w:rPr/>
        <w:t>[[@Bible:Ezr 10:29 ]][[10:29 &gt;&gt; Ezr 10:29]] {{field-on:Bible}} И от Ваниевите синове, Месулам, Малух, и Адаия, Ясув, и Сеал, и Рамот. {{field-off:Bible}}</w:t>
      </w:r>
    </w:p>
    <w:p>
      <w:pPr>
        <w:pStyle w:val="Normal"/>
        <w:rPr/>
      </w:pPr>
      <w:r>
        <w:rPr/>
        <w:t>[[@Bible:Ezr 10:30 ]][[10:30 &gt;&gt; Ezr 10:30]] {{field-on:Bible}} И от синовете на Фаат-моава, Адна, и Хелал, Ванаия, Маасия, Матания, Веселеил, и Вануй, и Манасия. {{field-off:Bible}}</w:t>
      </w:r>
    </w:p>
    <w:p>
      <w:pPr>
        <w:pStyle w:val="Normal"/>
        <w:rPr/>
      </w:pPr>
      <w:r>
        <w:rPr/>
        <w:t>[[@Bible:Ezr 10:31 ]][[10:31 &gt;&gt; Ezr 10:31]] {{field-on:Bible}} И от Харимовите синове, Елиезер, Иесия, Мелхия, Семаия, и Симеон. {{field-off:Bible}}</w:t>
      </w:r>
    </w:p>
    <w:p>
      <w:pPr>
        <w:pStyle w:val="Normal"/>
        <w:rPr/>
      </w:pPr>
      <w:r>
        <w:rPr/>
        <w:t>[[@Bible:Ezr 10:32 ]][[10:32 &gt;&gt; Ezr 10:32]] {{field-on:Bible}} Вениамин, Малух, и Самария. {{field-off:Bible}}</w:t>
      </w:r>
    </w:p>
    <w:p>
      <w:pPr>
        <w:pStyle w:val="Normal"/>
        <w:rPr/>
      </w:pPr>
      <w:r>
        <w:rPr/>
        <w:t>[[@Bible:Ezr 10:33 ]][[10:33 &gt;&gt; Ezr 10:33]] {{field-on:Bible}} От Асумовите синове, Матенай, Матата, Завад, Елифалет, Иеремай, Манасия, и Семей. {{field-off:Bible}}</w:t>
      </w:r>
    </w:p>
    <w:p>
      <w:pPr>
        <w:pStyle w:val="Normal"/>
        <w:rPr/>
      </w:pPr>
      <w:r>
        <w:rPr/>
        <w:t>[[@Bible:Ezr 10:34 ]][[10:34 &gt;&gt; Ezr 10:34]] {{field-on:Bible}} От Ваниевите синове, Маадай, Амрам, и Уил, {{field-off:Bible}}</w:t>
      </w:r>
    </w:p>
    <w:p>
      <w:pPr>
        <w:pStyle w:val="Normal"/>
        <w:rPr/>
      </w:pPr>
      <w:r>
        <w:rPr/>
        <w:t>[[@Bible:Ezr 10:35 ]][[10:35 &gt;&gt; Ezr 10:35]] {{field-on:Bible}} Ванаия, Ведеия, Хелуй, {{field-off:Bible}}</w:t>
      </w:r>
    </w:p>
    <w:p>
      <w:pPr>
        <w:pStyle w:val="Normal"/>
        <w:rPr/>
      </w:pPr>
      <w:r>
        <w:rPr/>
        <w:t>[[@Bible:Ezr 10:36 ]][[10:36 &gt;&gt; Ezr 10:36]] {{field-on:Bible}} Вания, Меримот, Елиасив, {{field-off:Bible}}</w:t>
      </w:r>
    </w:p>
    <w:p>
      <w:pPr>
        <w:pStyle w:val="Normal"/>
        <w:rPr/>
      </w:pPr>
      <w:r>
        <w:rPr/>
        <w:t>[[@Bible:Ezr 10:37 ]][[10:37 &gt;&gt; Ezr 10:37]] {{field-on:Bible}} Матания, Матенай, и Яасо, {{field-off:Bible}}</w:t>
      </w:r>
    </w:p>
    <w:p>
      <w:pPr>
        <w:pStyle w:val="Normal"/>
        <w:rPr/>
      </w:pPr>
      <w:r>
        <w:rPr/>
        <w:t>[[@Bible:Ezr 10:38 ]][[10:38 &gt;&gt; Ezr 10:38]] {{field-on:Bible}} и Ваний, и Вануй, и Семей, {{field-off:Bible}}</w:t>
      </w:r>
    </w:p>
    <w:p>
      <w:pPr>
        <w:pStyle w:val="Normal"/>
        <w:rPr/>
      </w:pPr>
      <w:r>
        <w:rPr/>
        <w:t>[[@Bible:Ezr 10:39 ]][[10:39 &gt;&gt; Ezr 10:39]] {{field-on:Bible}} и Селемия, и Натан, и Адаия, {{field-off:Bible}}</w:t>
      </w:r>
    </w:p>
    <w:p>
      <w:pPr>
        <w:pStyle w:val="Normal"/>
        <w:rPr/>
      </w:pPr>
      <w:r>
        <w:rPr/>
        <w:t>[[@Bible:Ezr 10:40 ]][[10:40 &gt;&gt; Ezr 10:40]] {{field-on:Bible}} Махнадевай, Сасай, Сарай, {{field-off:Bible}}</w:t>
      </w:r>
    </w:p>
    <w:p>
      <w:pPr>
        <w:pStyle w:val="Normal"/>
        <w:rPr/>
      </w:pPr>
      <w:r>
        <w:rPr/>
        <w:t>[[@Bible:Ezr 10:41 ]][[10:41 &gt;&gt; Ezr 10:41]] {{field-on:Bible}} Азареил, и Селемия, Самария, {{field-off:Bible}}</w:t>
      </w:r>
    </w:p>
    <w:p>
      <w:pPr>
        <w:pStyle w:val="Normal"/>
        <w:rPr/>
      </w:pPr>
      <w:r>
        <w:rPr/>
        <w:t>[[@Bible:Ezr 10:42 ]][[10:42 &gt;&gt; Ezr 10:42]] {{field-on:Bible}} Селум, Амария, и Иосиф. {{field-off:Bible}}</w:t>
      </w:r>
    </w:p>
    <w:p>
      <w:pPr>
        <w:pStyle w:val="Normal"/>
        <w:rPr/>
      </w:pPr>
      <w:r>
        <w:rPr/>
        <w:t>[[@Bible:Ezr 10:43 ]][[10:43 &gt;&gt; Ezr 10:43]] {{field-on:Bible}} От Невоевите синове, Иеиил, Мататия, Завад, Зевина, Ядав, и Иоил, и Ванаия. {{field-off:Bible}}</w:t>
      </w:r>
    </w:p>
    <w:p>
      <w:pPr>
        <w:pStyle w:val="Normal"/>
        <w:rPr/>
      </w:pPr>
      <w:r>
        <w:rPr/>
        <w:t>[[@Bible:Ezr 10:44 ]][[10:44 &gt;&gt; Ezr 10:44]] {{field-on:Bible}} Всички тези бяха взели чужди жени; и някои от тех имаха жени от които бяха родили чада. {{field-off:Bible}}</w:t>
      </w:r>
    </w:p>
    <w:p>
      <w:pPr>
        <w:pStyle w:val="Heading1"/>
        <w:rPr/>
      </w:pPr>
      <w:r>
        <w:rPr/>
        <w:t>Неемия</w:t>
      </w:r>
    </w:p>
    <w:p>
      <w:pPr>
        <w:pStyle w:val="Heading2"/>
        <w:rPr/>
      </w:pPr>
      <w:r>
        <w:rPr/>
        <w:t>Глава 1</w:t>
      </w:r>
    </w:p>
    <w:p>
      <w:pPr>
        <w:pStyle w:val="Normal"/>
        <w:rPr/>
      </w:pPr>
      <w:r>
        <w:rPr/>
        <w:t>[[@Bible:Neh 1:1 ]][[1:1 &gt;&gt; Neh 1:1]] {{field-on:Bible}} Думи на Неемия Ахалиевия син.И в месец Хаслев, в двадесетото лето, когато бях в Суса столицата, {{field-off:Bible}}</w:t>
      </w:r>
    </w:p>
    <w:p>
      <w:pPr>
        <w:pStyle w:val="Normal"/>
        <w:rPr/>
      </w:pPr>
      <w:r>
        <w:rPr/>
        <w:t>[[@Bible:Neh 1:2 ]][[1:2 &gt;&gt; Neh 1:2]] {{field-on:Bible}} Ананий един от братята ми, дойде, той и някои от Юдея; и попитах ги за избавените Юдеи които бяха останали от пленението, и за Ерусалим. {{field-off:Bible}}</w:t>
      </w:r>
    </w:p>
    <w:p>
      <w:pPr>
        <w:pStyle w:val="Normal"/>
        <w:rPr/>
      </w:pPr>
      <w:r>
        <w:rPr/>
        <w:t>[[@Bible:Neh 1:3 ]][[1:3 &gt;&gt; Neh 1:3]] {{field-on:Bible}} И рекоха ми: Останалите които останаха от пленението там в областта са в голямо озлобление и поношение; и стената на Ерусалим е разорена, и портите му са изгорени с огън. {{field-off:Bible}}</w:t>
      </w:r>
    </w:p>
    <w:p>
      <w:pPr>
        <w:pStyle w:val="Normal"/>
        <w:rPr/>
      </w:pPr>
      <w:r>
        <w:rPr/>
        <w:t>[[@Bible:Neh 1:4 ]][[1:4 &gt;&gt; Neh 1:4]] {{field-on:Bible}} И когато чух тези думи седнах та плаках и сетувах няколко дни; и постих, и молих се пред небеснаго Бога {{field-off:Bible}}</w:t>
      </w:r>
    </w:p>
    <w:p>
      <w:pPr>
        <w:pStyle w:val="Normal"/>
        <w:rPr/>
      </w:pPr>
      <w:r>
        <w:rPr/>
        <w:t>[[@Bible:Neh 1:5 ]][[1:5 &gt;&gt; Neh 1:5]] {{field-on:Bible}} и рекох: Моля се, Господи, Боже небесни, велики и страшни Боже, който пазиш завета и милостта към тези които те любят и пазят твоите заповеди, {{field-off:Bible}}</w:t>
      </w:r>
    </w:p>
    <w:p>
      <w:pPr>
        <w:pStyle w:val="Normal"/>
        <w:rPr/>
      </w:pPr>
      <w:r>
        <w:rPr/>
        <w:t>[[@Bible:Neh 1:6 ]][[1:6 &gt;&gt; Neh 1:6]] {{field-on:Bible}} дано бъде сега ухото ти внимателно, и очите ти отворени, за да чуеш, молитвата на твоя раб с която се моля сега пред тебе дене и ноще за Израилевите синове твоите раби, и изповядвам греховете на Израилевите синове с които ти съгрешихме: и аз и домът на отца ми съгрешихме. {{field-off:Bible}}</w:t>
      </w:r>
    </w:p>
    <w:p>
      <w:pPr>
        <w:pStyle w:val="Normal"/>
        <w:rPr/>
      </w:pPr>
      <w:r>
        <w:rPr/>
        <w:t>[[@Bible:Neh 1:7 ]][[1:7 &gt;&gt; Neh 1:7]] {{field-on:Bible}} Съвсем се развратихме пред тебе, и не упазихме заповедите, и повеленията, и съдбите които ти заповяда на раба си Моисея. {{field-off:Bible}}</w:t>
      </w:r>
    </w:p>
    <w:p>
      <w:pPr>
        <w:pStyle w:val="Normal"/>
        <w:rPr/>
      </w:pPr>
      <w:r>
        <w:rPr/>
        <w:t>[[@Bible:Neh 1:8 ]][[1:8 &gt;&gt; Neh 1:8]] {{field-on:Bible}} Помни, моля се, словото което си заповядал ти на раба си Моисея и рекъл: Ако станете престъпници, аз ще ви разпръсна между народите; {{field-off:Bible}}</w:t>
      </w:r>
    </w:p>
    <w:p>
      <w:pPr>
        <w:pStyle w:val="Normal"/>
        <w:rPr/>
      </w:pPr>
      <w:r>
        <w:rPr/>
        <w:t>[[@Bible:Neh 1:9 ]][[1:9 &gt;&gt; Neh 1:9]] {{field-on:Bible}} но ако се обърнете към мене, и упазите заповедите ми и ги вършите, ако има от вас хвърлени и до краищата на небесата, и от там ще ги събера, и ще ги доведа на мястото което избрах да населя името си там. {{field-off:Bible}}</w:t>
      </w:r>
    </w:p>
    <w:p>
      <w:pPr>
        <w:pStyle w:val="Normal"/>
        <w:rPr/>
      </w:pPr>
      <w:r>
        <w:rPr/>
        <w:t>[[@Bible:Neh 1:10 ]][[1:10 &gt;&gt; Neh 1:10]] {{field-on:Bible}} А тези са раби твои и люде твои, които ти избави с голямата си сила и с крепката си ръка. {{field-off:Bible}}</w:t>
      </w:r>
    </w:p>
    <w:p>
      <w:pPr>
        <w:pStyle w:val="Normal"/>
        <w:rPr/>
      </w:pPr>
      <w:r>
        <w:rPr/>
        <w:t>[[@Bible:Neh 1:11 ]][[1:11 &gt;&gt; Neh 1:11]] {{field-on:Bible}} Моля се, Господи, да бъде ухото ти внимателно в молитвата на раба ти и в молитвата на рабите ти които желаят да се боят от името ти; и направи да благоуспее, моля се, рабът ти този ден, и дай му да намери милост пред тогози человека. Защото аз бях виночерпец на царя. {{field-off:Bible}}</w:t>
      </w:r>
    </w:p>
    <w:p>
      <w:pPr>
        <w:pStyle w:val="Heading2"/>
        <w:rPr/>
      </w:pPr>
      <w:r>
        <w:rPr/>
        <w:t>Глава 2</w:t>
      </w:r>
    </w:p>
    <w:p>
      <w:pPr>
        <w:pStyle w:val="Normal"/>
        <w:rPr/>
      </w:pPr>
      <w:r>
        <w:rPr/>
        <w:t>[[@Bible:Neh 2:1 ]][[2:1 &gt;&gt; Neh 2:1]] {{field-on:Bible}} И в месец Нисан, в двадесетото лето на цар Артаксеркса, имаше вино пред него; и взех виното та дадох на царя. И аз никога не бях бил дряхъл пред него, {{field-off:Bible}}</w:t>
      </w:r>
    </w:p>
    <w:p>
      <w:pPr>
        <w:pStyle w:val="Normal"/>
        <w:rPr/>
      </w:pPr>
      <w:r>
        <w:rPr/>
        <w:t>[[@Bible:Neh 2:2 ]][[2:2 &gt;&gt; Neh 2:2]] {{field-on:Bible}} За това царят ми рече: Защо е лицето ти дряхло, а ти не си болен? това не е освен сърдечна скръб. Тогаз се уплаших твърде много. {{field-off:Bible}}</w:t>
      </w:r>
    </w:p>
    <w:p>
      <w:pPr>
        <w:pStyle w:val="Normal"/>
        <w:rPr/>
      </w:pPr>
      <w:r>
        <w:rPr/>
        <w:t>[[@Bible:Neh 2:3 ]][[2:3 &gt;&gt; Neh 2:3]] {{field-on:Bible}} И рекох на царя: Да живее царят въ век! как да не е лицето ми дряхло когато градът, мястото на гробищата на отците ми, е запустен, и портите му изгорени с огън. {{field-off:Bible}}</w:t>
      </w:r>
    </w:p>
    <w:p>
      <w:pPr>
        <w:pStyle w:val="Normal"/>
        <w:rPr/>
      </w:pPr>
      <w:r>
        <w:rPr/>
        <w:t>[[@Bible:Neh 2:4 ]][[2:4 &gt;&gt; Neh 2:4]] {{field-on:Bible}} Тогаз ми рече царят: За какво правиш ти прошение? И помолих се на Бога небеснаго. {{field-off:Bible}}</w:t>
      </w:r>
    </w:p>
    <w:p>
      <w:pPr>
        <w:pStyle w:val="Normal"/>
        <w:rPr/>
      </w:pPr>
      <w:r>
        <w:rPr/>
        <w:t>[[@Bible:Neh 2:5 ]][[2:5 &gt;&gt; Neh 2:5]] {{field-on:Bible}} И рекох на царя: Ако е угодно на царя, и ако рабът ти е намерил благодат пред тебе, да ме проводиш в Юдея, в града на гробищата на отците ми, за да го съградя. {{field-off:Bible}}</w:t>
      </w:r>
    </w:p>
    <w:p>
      <w:pPr>
        <w:pStyle w:val="Normal"/>
        <w:rPr/>
      </w:pPr>
      <w:r>
        <w:rPr/>
        <w:t>[[@Bible:Neh 2:6 ]][[2:6 &gt;&gt; Neh 2:6]] {{field-on:Bible}} И рече ми царят (като седеше при него царицата): Колко ще се продължи ходенето ти? и кога ще се върнеш? И угодно биде пред царя, та ме проводи; и дадох му срок. {{field-off:Bible}}</w:t>
      </w:r>
    </w:p>
    <w:p>
      <w:pPr>
        <w:pStyle w:val="Normal"/>
        <w:rPr/>
      </w:pPr>
      <w:r>
        <w:rPr/>
        <w:t>[[@Bible:Neh 2:7 ]][[2:7 &gt;&gt; Neh 2:7]] {{field-on:Bible}} И рекох на царя: Ако е угодно на царя, да ми се дадат послания към областниците оттатък реката за да ме изпроводят доде отида в Юдея. {{field-off:Bible}}</w:t>
      </w:r>
    </w:p>
    <w:p>
      <w:pPr>
        <w:pStyle w:val="Normal"/>
        <w:rPr/>
      </w:pPr>
      <w:r>
        <w:rPr/>
        <w:t>[[@Bible:Neh 2:8 ]][[2:8 &gt;&gt; Neh 2:8]] {{field-on:Bible}} и послание за Асафа, стража на царското бранище, за да ми даде дърва да направя вратата на твърделя на храма, и градската стена, и дома в който ще вляза. И подари ми царят всичко, според благата ръка на Бога моего над мене. {{field-off:Bible}}</w:t>
      </w:r>
    </w:p>
    <w:p>
      <w:pPr>
        <w:pStyle w:val="Normal"/>
        <w:rPr/>
      </w:pPr>
      <w:r>
        <w:rPr/>
        <w:t>[[@Bible:Neh 2:9 ]][[2:9 &gt;&gt; Neh 2:9]] {{field-on:Bible}} Дойдох прочее при областниците отсам реката та им дадох царските послания. А царят бе проводил началници на сила и конници с мене. {{field-off:Bible}}</w:t>
      </w:r>
    </w:p>
    <w:p>
      <w:pPr>
        <w:pStyle w:val="Normal"/>
        <w:rPr/>
      </w:pPr>
      <w:r>
        <w:rPr/>
        <w:t>[[@Bible:Neh 2:10 ]][[2:10 &gt;&gt; Neh 2:10]] {{field-on:Bible}} А когато Санавалат Оронецът и Товия рабът, Амонецът, чуха, оскърбиха се твърде че дошел человек да иска доброто на Израилевите синове. {{field-off:Bible}}</w:t>
      </w:r>
    </w:p>
    <w:p>
      <w:pPr>
        <w:pStyle w:val="Normal"/>
        <w:rPr/>
      </w:pPr>
      <w:r>
        <w:rPr/>
        <w:t>[[@Bible:Neh 2:11 ]][[2:11 &gt;&gt; Neh 2:11]] {{field-on:Bible}} И дойдох в Ерусалим, и стоех там три дни. {{field-off:Bible}}</w:t>
      </w:r>
    </w:p>
    <w:p>
      <w:pPr>
        <w:pStyle w:val="Normal"/>
        <w:rPr/>
      </w:pPr>
      <w:r>
        <w:rPr/>
        <w:t>[[@Bible:Neh 2:12 ]][[2:12 &gt;&gt; Neh 2:12]] {{field-on:Bible}} И станах през нощта, аз и малцина някои с мене; и не явих никому що беше турил Бог мой в сърдцето ми да направя за Ерусалим; и друг скот нямаше с мене освен скота на който ездех. {{field-off:Bible}}</w:t>
      </w:r>
    </w:p>
    <w:p>
      <w:pPr>
        <w:pStyle w:val="Normal"/>
        <w:rPr/>
      </w:pPr>
      <w:r>
        <w:rPr/>
        <w:t>[[@Bible:Neh 2:13 ]][[2:13 &gt;&gt; Neh 2:13]] {{field-on:Bible}} И излязох през нощта презе портата на дола та дойдох срещу източника на смока и към портата на гноището та прегледах Ерусалимските стени, които бяха разорени, и портите им изгорени с огън. {{field-off:Bible}}</w:t>
      </w:r>
    </w:p>
    <w:p>
      <w:pPr>
        <w:pStyle w:val="Normal"/>
        <w:rPr/>
      </w:pPr>
      <w:r>
        <w:rPr/>
        <w:t>[[@Bible:Neh 2:14 ]][[2:14 &gt;&gt; Neh 2:14]] {{field-on:Bible}} Сетне заминах към портата на източника и към царския водоем; и нямаше място за да премине скотът който бе под мене. {{field-off:Bible}}</w:t>
      </w:r>
    </w:p>
    <w:p>
      <w:pPr>
        <w:pStyle w:val="Normal"/>
        <w:rPr/>
      </w:pPr>
      <w:r>
        <w:rPr/>
        <w:t>[[@Bible:Neh 2:15 ]][[2:15 &gt;&gt; Neh 2:15]] {{field-on:Bible}} И възлязох през ноща през потока; и като прегледах стената, завърнах се и влязох през портата на дола та се върнах. {{field-off:Bible}}</w:t>
      </w:r>
    </w:p>
    <w:p>
      <w:pPr>
        <w:pStyle w:val="Normal"/>
        <w:rPr/>
      </w:pPr>
      <w:r>
        <w:rPr/>
        <w:t>[[@Bible:Neh 2:16 ]][[2:16 &gt;&gt; Neh 2:16]] {{field-on:Bible}} А кметовете не знаеха де ходих и що сторих; нито бях явил още това нито на Юдеите, нито на свещениците, нито на благородните, нито на кметовете, нито на другите, които беха на работа. {{field-off:Bible}}</w:t>
      </w:r>
    </w:p>
    <w:p>
      <w:pPr>
        <w:pStyle w:val="Normal"/>
        <w:rPr/>
      </w:pPr>
      <w:r>
        <w:rPr/>
        <w:t>[[@Bible:Neh 2:17 ]][[2:17 &gt;&gt; Neh 2:17]] {{field-on:Bible}} И рекох им: Вие видите озлоблението в което сме, как Ерусалим е опустошен, и портите му са изгорени с огън: елате и да съградим стената на Ерусалим, за да не сме вече в поношение. {{field-off:Bible}}</w:t>
      </w:r>
    </w:p>
    <w:p>
      <w:pPr>
        <w:pStyle w:val="Normal"/>
        <w:rPr/>
      </w:pPr>
      <w:r>
        <w:rPr/>
        <w:t>[[@Bible:Neh 2:18 ]][[2:18 &gt;&gt; Neh 2:18]] {{field-on:Bible}} И известих им за ръката на Бога моего която беше блага над мене, още и за думите на царя, които ми рече. И те рекоха: Да станем и да съградим. Така укрепиха ръцете си към доброто. {{field-off:Bible}}</w:t>
      </w:r>
    </w:p>
    <w:p>
      <w:pPr>
        <w:pStyle w:val="Normal"/>
        <w:rPr/>
      </w:pPr>
      <w:r>
        <w:rPr/>
        <w:t>[[@Bible:Neh 2:19 ]][[2:19 &gt;&gt; Neh 2:19]] {{field-on:Bible}} Но когато чуха Санавалат Оронецът, и Товия рабът, Амонецът, и Гисам Аравянинът, присмяха ни се, и презряха ни, и думаха: Що е това нещо което правите? искате да се подигнете ли против царя? {{field-off:Bible}}</w:t>
      </w:r>
    </w:p>
    <w:p>
      <w:pPr>
        <w:pStyle w:val="Normal"/>
        <w:rPr/>
      </w:pPr>
      <w:r>
        <w:rPr/>
        <w:t>[[@Bible:Neh 2:20 ]][[2:20 &gt;&gt; Neh 2:20]] {{field-on:Bible}} А аз им отговорих и рекох им: Небесний Бог, той ще ни направи да успеем; за това ние рабите му ще станем и съградим. Вие обаче нямате дял, нито правда, нито помен в Ерусалим. {{field-off:Bible}}</w:t>
      </w:r>
    </w:p>
    <w:p>
      <w:pPr>
        <w:pStyle w:val="Heading2"/>
        <w:rPr/>
      </w:pPr>
      <w:r>
        <w:rPr/>
        <w:t>Глава 3</w:t>
      </w:r>
    </w:p>
    <w:p>
      <w:pPr>
        <w:pStyle w:val="Normal"/>
        <w:rPr/>
      </w:pPr>
      <w:r>
        <w:rPr/>
        <w:t>[[@Bible:Neh 3:1 ]][[3:1 &gt;&gt; Neh 3:1]] {{field-on:Bible}} Тогаз стана Елиасив великият свещеник и братята му свещениците станаха та съградиха овчата порта; те я осветиха, и поставиха дверите й, и осветиха я до стълпа Мея, до стълпа Ананеил. {{field-off:Bible}}</w:t>
      </w:r>
    </w:p>
    <w:p>
      <w:pPr>
        <w:pStyle w:val="Normal"/>
        <w:rPr/>
      </w:pPr>
      <w:r>
        <w:rPr/>
        <w:t>[[@Bible:Neh 3:2 ]][[3:2 &gt;&gt; Neh 3:2]] {{field-on:Bible}} И до него съградиха Иерихонските мъже. И до тях съгради Закхур, Имриевът син. {{field-off:Bible}}</w:t>
      </w:r>
    </w:p>
    <w:p>
      <w:pPr>
        <w:pStyle w:val="Normal"/>
        <w:rPr/>
      </w:pPr>
      <w:r>
        <w:rPr/>
        <w:t>[[@Bible:Neh 3:3 ]][[3:3 &gt;&gt; Neh 3:3]] {{field-on:Bible}} А рибната порта съградиха Сенаевите синове, които я направиха, и поставиха дверите й, ключалниците й, и вереите й. {{field-off:Bible}}</w:t>
      </w:r>
    </w:p>
    <w:p>
      <w:pPr>
        <w:pStyle w:val="Normal"/>
        <w:rPr/>
      </w:pPr>
      <w:r>
        <w:rPr/>
        <w:t>[[@Bible:Neh 3:4 ]][[3:4 &gt;&gt; Neh 3:4]] {{field-on:Bible}} И тях поправи Меримот синът на Урия, Акосовия син. И до него поправи Месулам син на Варахия, Месизавеиловия син. И до него поправи Садок Ваанаевът син. {{field-off:Bible}}</w:t>
      </w:r>
    </w:p>
    <w:p>
      <w:pPr>
        <w:pStyle w:val="Normal"/>
        <w:rPr/>
      </w:pPr>
      <w:r>
        <w:rPr/>
        <w:t>[[@Bible:Neh 3:5 ]][[3:5 &gt;&gt; Neh 3:5]] {{field-on:Bible}} И до него поправиха Текойците; но големците им не подложиха врата си в делото на Господа своего. {{field-off:Bible}}</w:t>
      </w:r>
    </w:p>
    <w:p>
      <w:pPr>
        <w:pStyle w:val="Normal"/>
        <w:rPr/>
      </w:pPr>
      <w:r>
        <w:rPr/>
        <w:t>[[@Bible:Neh 3:6 ]][[3:6 &gt;&gt; Neh 3:6]] {{field-on:Bible}} И ветхата порта поправи Иодай Фасеевът син и Месулам Весодиевът син: те я направиха, и поставиха дверите й, и ключалниците й, и вереите й. {{field-off:Bible}}</w:t>
      </w:r>
    </w:p>
    <w:p>
      <w:pPr>
        <w:pStyle w:val="Normal"/>
        <w:rPr/>
      </w:pPr>
      <w:r>
        <w:rPr/>
        <w:t>[[@Bible:Neh 3:7 ]][[3:7 &gt;&gt; Neh 3:7]] {{field-on:Bible}} И то тях поправи Мелатия Гаваонецът и Ядон Меронотецът, мъже от Гаваон и от Масфа, до престола на областника на онези отсам реката. {{field-off:Bible}}</w:t>
      </w:r>
    </w:p>
    <w:p>
      <w:pPr>
        <w:pStyle w:val="Normal"/>
        <w:rPr/>
      </w:pPr>
      <w:r>
        <w:rPr/>
        <w:t>[[@Bible:Neh 3:8 ]][[3:8 &gt;&gt; Neh 3:8]] {{field-on:Bible}} До тях поправи Озиил Арахиевът син, от златарите. И до него поправи Анания, който бе от мироварците; и оставиха Ерусалим до широката стена. {{field-off:Bible}}</w:t>
      </w:r>
    </w:p>
    <w:p>
      <w:pPr>
        <w:pStyle w:val="Normal"/>
        <w:rPr/>
      </w:pPr>
      <w:r>
        <w:rPr/>
        <w:t>[[@Bible:Neh 3:9 ]][[3:9 &gt;&gt; Neh 3:9]] {{field-on:Bible}} И до него поправи Рафаия Оровът син, началникът на половината окръжие на Ерусалим. {{field-off:Bible}}</w:t>
      </w:r>
    </w:p>
    <w:p>
      <w:pPr>
        <w:pStyle w:val="Normal"/>
        <w:rPr/>
      </w:pPr>
      <w:r>
        <w:rPr/>
        <w:t>[[@Bible:Neh 3:10 ]][[3:10 &gt;&gt; Neh 3:10]] {{field-on:Bible}} И до него поправи Иедаия, Арумафовът син, и срещу дома си. И до него поправи Хатус Асаваниевът син. {{field-off:Bible}}</w:t>
      </w:r>
    </w:p>
    <w:p>
      <w:pPr>
        <w:pStyle w:val="Normal"/>
        <w:rPr/>
      </w:pPr>
      <w:r>
        <w:rPr/>
        <w:t>[[@Bible:Neh 3:11 ]][[3:11 &gt;&gt; Neh 3:11]] {{field-on:Bible}} Мелхия Харимовът син и Асув Фаат-моавовът син поправиха другата част и стълпа на пещите. {{field-off:Bible}}</w:t>
      </w:r>
    </w:p>
    <w:p>
      <w:pPr>
        <w:pStyle w:val="Normal"/>
        <w:rPr/>
      </w:pPr>
      <w:r>
        <w:rPr/>
        <w:t>[[@Bible:Neh 3:12 ]][[3:12 &gt;&gt; Neh 3:12]] {{field-on:Bible}} И до тях поправи Селум Алоисовът син, началникът на половината окръжие на Ерусалим, той и дъщерите му. {{field-off:Bible}}</w:t>
      </w:r>
    </w:p>
    <w:p>
      <w:pPr>
        <w:pStyle w:val="Normal"/>
        <w:rPr/>
      </w:pPr>
      <w:r>
        <w:rPr/>
        <w:t>[[@Bible:Neh 3:13 ]][[3:13 &gt;&gt; Neh 3:13]] {{field-on:Bible}} Портата на дола поправи Анун и жителите на Заноя: те я съградиха, и поставиха дверите й, ключалниците й, и вереите й; и тисяща лакти в стената до портата на гноището. {{field-off:Bible}}</w:t>
      </w:r>
    </w:p>
    <w:p>
      <w:pPr>
        <w:pStyle w:val="Normal"/>
        <w:rPr/>
      </w:pPr>
      <w:r>
        <w:rPr/>
        <w:t>[[@Bible:Neh 3:14 ]][[3:14 &gt;&gt; Neh 3:14]] {{field-on:Bible}} А портата на гноището поправи Мелхия, Рихавовът син, началникът на Вет-акаремското окръжие: той я съгради, и постави дверите й, ключалниците й, и вереите й. {{field-off:Bible}}</w:t>
      </w:r>
    </w:p>
    <w:p>
      <w:pPr>
        <w:pStyle w:val="Normal"/>
        <w:rPr/>
      </w:pPr>
      <w:r>
        <w:rPr/>
        <w:t>[[@Bible:Neh 3:15 ]][[3:15 &gt;&gt; Neh 3:15]] {{field-on:Bible}} А портата на източника поправи Селун Холозеевът син, началникът на Масфафското окръжие: той я съгради, и направи я, и постави дверите й, ключалниците й, и вереите й, и стената на Силоамския водоем при царската градина, и до стъпалата които слазят до Давидовия град. {{field-off:Bible}}</w:t>
      </w:r>
    </w:p>
    <w:p>
      <w:pPr>
        <w:pStyle w:val="Normal"/>
        <w:rPr/>
      </w:pPr>
      <w:r>
        <w:rPr/>
        <w:t>[[@Bible:Neh 3:16 ]][[3:16 &gt;&gt; Neh 3:16]] {{field-on:Bible}} След него поправи Неемия Азвуковът син, началникът на половината Вет-сурско окръжие, до срещу Давидовите гробища, и до направения водоем, и до дома на крепките. {{field-off:Bible}}</w:t>
      </w:r>
    </w:p>
    <w:p>
      <w:pPr>
        <w:pStyle w:val="Normal"/>
        <w:rPr/>
      </w:pPr>
      <w:r>
        <w:rPr/>
        <w:t>[[@Bible:Neh 3:17 ]][[3:17 &gt;&gt; Neh 3:17]] {{field-on:Bible}} След него поправиха Левитите, Реум, Ваниевът син. До него поправи Асавия началникът на половината Кеилско окръжие, за окръжието си. {{field-off:Bible}}</w:t>
      </w:r>
    </w:p>
    <w:p>
      <w:pPr>
        <w:pStyle w:val="Normal"/>
        <w:rPr/>
      </w:pPr>
      <w:r>
        <w:rPr/>
        <w:t>[[@Bible:Neh 3:18 ]][[3:18 &gt;&gt; Neh 3:18]] {{field-on:Bible}} След него поправиха братята им, Вавай Инададовът син, началникът на другата половина на Кеилското окръжие. {{field-off:Bible}}</w:t>
      </w:r>
    </w:p>
    <w:p>
      <w:pPr>
        <w:pStyle w:val="Normal"/>
        <w:rPr/>
      </w:pPr>
      <w:r>
        <w:rPr/>
        <w:t>[[@Bible:Neh 3:19 ]][[3:19 &gt;&gt; Neh 3:19]] {{field-on:Bible}} И до него поправи Есер Исусовът син, началникът на Масфа, друга част срещу възхода към оръжницата на ъгъла. {{field-off:Bible}}</w:t>
      </w:r>
    </w:p>
    <w:p>
      <w:pPr>
        <w:pStyle w:val="Normal"/>
        <w:rPr/>
      </w:pPr>
      <w:r>
        <w:rPr/>
        <w:t>[[@Bible:Neh 3:20 ]][[3:20 &gt;&gt; Neh 3:20]] {{field-on:Bible}} След него Варух Заваевът син поправи с ревност другата част, от ъгъла до дверите на дома на Елиасива великия свещеник. {{field-off:Bible}}</w:t>
      </w:r>
    </w:p>
    <w:p>
      <w:pPr>
        <w:pStyle w:val="Normal"/>
        <w:rPr/>
      </w:pPr>
      <w:r>
        <w:rPr/>
        <w:t>[[@Bible:Neh 3:21 ]][[3:21 &gt;&gt; Neh 3:21]] {{field-on:Bible}} След него поправи Меримот синът на Урия, Акосовия син, друга част, от дверите на Елиасивовия дом до свършъка на Елиасивовия дом. {{field-off:Bible}}</w:t>
      </w:r>
    </w:p>
    <w:p>
      <w:pPr>
        <w:pStyle w:val="Normal"/>
        <w:rPr/>
      </w:pPr>
      <w:r>
        <w:rPr/>
        <w:t>[[@Bible:Neh 3:22 ]][[3:22 &gt;&gt; Neh 3:22]] {{field-on:Bible}} И след него поправиха свещениците, жителите на околността. {{field-off:Bible}}</w:t>
      </w:r>
    </w:p>
    <w:p>
      <w:pPr>
        <w:pStyle w:val="Normal"/>
        <w:rPr/>
      </w:pPr>
      <w:r>
        <w:rPr/>
        <w:t>[[@Bible:Neh 3:23 ]][[3:23 &gt;&gt; Neh 3:23]] {{field-on:Bible}} След тях поправиха Вениамин и Асув срещу дома си. След тях поправи Азария синът на Маасия, Ананиевия син, при дома си. {{field-off:Bible}}</w:t>
      </w:r>
    </w:p>
    <w:p>
      <w:pPr>
        <w:pStyle w:val="Normal"/>
        <w:rPr/>
      </w:pPr>
      <w:r>
        <w:rPr/>
        <w:t>[[@Bible:Neh 3:24 ]][[3:24 &gt;&gt; Neh 3:24]] {{field-on:Bible}} След него поправи Вануй Инададовът син друга част, от дома на Азария до къта, дори до ъгъла. {{field-off:Bible}}</w:t>
      </w:r>
    </w:p>
    <w:p>
      <w:pPr>
        <w:pStyle w:val="Normal"/>
        <w:rPr/>
      </w:pPr>
      <w:r>
        <w:rPr/>
        <w:t>[[@Bible:Neh 3:25 ]][[3:25 &gt;&gt; Neh 3:25]] {{field-on:Bible}} Фалал Узаевът син поправи срещу къта, и стълпа издадения от високия царски дом който бе при двора на тъмницата. След него, Федаия Фаросовът син. {{field-off:Bible}}</w:t>
      </w:r>
    </w:p>
    <w:p>
      <w:pPr>
        <w:pStyle w:val="Normal"/>
        <w:rPr/>
      </w:pPr>
      <w:r>
        <w:rPr/>
        <w:t>[[@Bible:Neh 3:26 ]][[3:26 &gt;&gt; Neh 3:26]] {{field-on:Bible}} А Нетинимите живееха в Офил; и поправиха до срещната порта на водата към изток и до издадения стълп. {{field-off:Bible}}</w:t>
      </w:r>
    </w:p>
    <w:p>
      <w:pPr>
        <w:pStyle w:val="Normal"/>
        <w:rPr/>
      </w:pPr>
      <w:r>
        <w:rPr/>
        <w:t>[[@Bible:Neh 3:27 ]][[3:27 &gt;&gt; Neh 3:27]] {{field-on:Bible}} След тях Текойците поправиха друга част, срещу големия издаден стълп и до стената на Офил. {{field-off:Bible}}</w:t>
      </w:r>
    </w:p>
    <w:p>
      <w:pPr>
        <w:pStyle w:val="Normal"/>
        <w:rPr/>
      </w:pPr>
      <w:r>
        <w:rPr/>
        <w:t>[[@Bible:Neh 3:28 ]][[3:28 &gt;&gt; Neh 3:28]] {{field-on:Bible}} Отгоре на конската порта поправиха свещениците, всеки срещу дома си. {{field-off:Bible}}</w:t>
      </w:r>
    </w:p>
    <w:p>
      <w:pPr>
        <w:pStyle w:val="Normal"/>
        <w:rPr/>
      </w:pPr>
      <w:r>
        <w:rPr/>
        <w:t>[[@Bible:Neh 3:29 ]][[3:29 &gt;&gt; Neh 3:29]] {{field-on:Bible}} След тях поправи Садок Емировът син срещу дома си. И след него поправи Семаия Сеханиевът син, стражът на източната порта. {{field-off:Bible}}</w:t>
      </w:r>
    </w:p>
    <w:p>
      <w:pPr>
        <w:pStyle w:val="Normal"/>
        <w:rPr/>
      </w:pPr>
      <w:r>
        <w:rPr/>
        <w:t>[[@Bible:Neh 3:30 ]][[3:30 &gt;&gt; Neh 3:30]] {{field-on:Bible}} След него поправи Анания Селемиевът син и Анун шестият Салафов син друга част. След него поправи Месулам Варахиинът син срещу жилището си. {{field-off:Bible}}</w:t>
      </w:r>
    </w:p>
    <w:p>
      <w:pPr>
        <w:pStyle w:val="Normal"/>
        <w:rPr/>
      </w:pPr>
      <w:r>
        <w:rPr/>
        <w:t>[[@Bible:Neh 3:31 ]][[3:31 &gt;&gt; Neh 3:31]] {{field-on:Bible}} След него поправи Мелхия Сарефиевът син до дома на Нетинимите и на търговците, срещу вратата Мифкад, и до възхода на ъгъла. {{field-off:Bible}}</w:t>
      </w:r>
    </w:p>
    <w:p>
      <w:pPr>
        <w:pStyle w:val="Normal"/>
        <w:rPr/>
      </w:pPr>
      <w:r>
        <w:rPr/>
        <w:t>[[@Bible:Neh 3:32 ]][[3:32 &gt;&gt; Neh 3:32]] {{field-on:Bible}} А между възхода на ъгъла и овчата порта поправиха златарите и търговците. {{field-off:Bible}}</w:t>
      </w:r>
    </w:p>
    <w:p>
      <w:pPr>
        <w:pStyle w:val="Heading2"/>
        <w:rPr/>
      </w:pPr>
      <w:r>
        <w:rPr/>
        <w:t>Глава 4</w:t>
      </w:r>
    </w:p>
    <w:p>
      <w:pPr>
        <w:pStyle w:val="Normal"/>
        <w:rPr/>
      </w:pPr>
      <w:r>
        <w:rPr/>
        <w:t>[[@Bible:Neh 4:1 ]][[4:1 &gt;&gt; Neh 4:1]] {{field-on:Bible}} А когато чу Санавалат че ние градим стената, разгневи се, и много се разсърди, и присмя се на Юдеите. {{field-off:Bible}}</w:t>
      </w:r>
    </w:p>
    <w:p>
      <w:pPr>
        <w:pStyle w:val="Normal"/>
        <w:rPr/>
      </w:pPr>
      <w:r>
        <w:rPr/>
        <w:t>[[@Bible:Neh 4:2 ]][[4:2 &gt;&gt; Neh 4:2]] {{field-on:Bible}} И говори пред братята си и пред Самарийското войнство и каза: Що правят тези окаянни Юдеи? ще ги оставят ли? ще пожъртвуват ли? ще свършат ли в този ден? ще съживят ли каменете от куповете на пръстта, и тях изгорени? {{field-off:Bible}}</w:t>
      </w:r>
    </w:p>
    <w:p>
      <w:pPr>
        <w:pStyle w:val="Normal"/>
        <w:rPr/>
      </w:pPr>
      <w:r>
        <w:rPr/>
        <w:t>[[@Bible:Neh 4:3 ]][[4:3 &gt;&gt; Neh 4:3]] {{field-on:Bible}} А при него бе Товия Амонецът, и рече: И да съградят, лисица като се покачи ще съсипе каменната им стена. {{field-off:Bible}}</w:t>
      </w:r>
    </w:p>
    <w:p>
      <w:pPr>
        <w:pStyle w:val="Normal"/>
        <w:rPr/>
      </w:pPr>
      <w:r>
        <w:rPr/>
        <w:t>[[@Bible:Neh 4:4 ]][[4:4 &gt;&gt; Neh 4:4]] {{field-on:Bible}} чуй, Боже наш, защото станахме за присмех, и обърни поношението им на главата им, и направи ги да станат плява в земя на пленение; {{field-off:Bible}}</w:t>
      </w:r>
    </w:p>
    <w:p>
      <w:pPr>
        <w:pStyle w:val="Normal"/>
        <w:rPr/>
      </w:pPr>
      <w:r>
        <w:rPr/>
        <w:t>[[@Bible:Neh 4:5 ]][[4:5 &gt;&gt; Neh 4:5]] {{field-on:Bible}} и не покрий беззаконието им, и грехът им да се не изглади пред тебе: защото те прогневиха пред градещите. {{field-off:Bible}}</w:t>
      </w:r>
    </w:p>
    <w:p>
      <w:pPr>
        <w:pStyle w:val="Normal"/>
        <w:rPr/>
      </w:pPr>
      <w:r>
        <w:rPr/>
        <w:t>[[@Bible:Neh 4:6 ]][[4:6 &gt;&gt; Neh 4:6]] {{field-on:Bible}} Така съградихме стената, и всичката стена се свърза до половината си; защото людете имаха сърдце за да работят. {{field-off:Bible}}</w:t>
      </w:r>
    </w:p>
    <w:p>
      <w:pPr>
        <w:pStyle w:val="Normal"/>
        <w:rPr/>
      </w:pPr>
      <w:r>
        <w:rPr/>
        <w:t>[[@Bible:Neh 4:7 ]][[4:7 &gt;&gt; Neh 4:7]] {{field-on:Bible}} Но когато Санавалат, и Товия, и Аравяните, и Амонците, и Азотците чуха че поправлението на Ерусалимските стени напредва, и че развалините начнаха да се заграждат, разгневиха се много; {{field-off:Bible}}</w:t>
      </w:r>
    </w:p>
    <w:p>
      <w:pPr>
        <w:pStyle w:val="Normal"/>
        <w:rPr/>
      </w:pPr>
      <w:r>
        <w:rPr/>
        <w:t>[[@Bible:Neh 4:8 ]][[4:8 &gt;&gt; Neh 4:8]] {{field-on:Bible}} и направиха съзаклятие всичките купно да дойдат да ратуват против Ерусалим и да му направят пакост. {{field-off:Bible}}</w:t>
      </w:r>
    </w:p>
    <w:p>
      <w:pPr>
        <w:pStyle w:val="Normal"/>
        <w:rPr/>
      </w:pPr>
      <w:r>
        <w:rPr/>
        <w:t>[[@Bible:Neh 4:9 ]][[4:9 &gt;&gt; Neh 4:9]] {{field-on:Bible}} А ние се помолихме на Бога нашего, и поставихме стражи против тях дене и ноще, понеже се боехме от тях. {{field-off:Bible}}</w:t>
      </w:r>
    </w:p>
    <w:p>
      <w:pPr>
        <w:pStyle w:val="Normal"/>
        <w:rPr/>
      </w:pPr>
      <w:r>
        <w:rPr/>
        <w:t>[[@Bible:Neh 4:10 ]][[4:10 &gt;&gt; Neh 4:10]] {{field-on:Bible}} И рече Юда: Силата на бременосците ослабна, а пръстта е много; и ние не можем да градим стената. {{field-off:Bible}}</w:t>
      </w:r>
    </w:p>
    <w:p>
      <w:pPr>
        <w:pStyle w:val="Normal"/>
        <w:rPr/>
      </w:pPr>
      <w:r>
        <w:rPr/>
        <w:t>[[@Bible:Neh 4:11 ]][[4:11 &gt;&gt; Neh 4:11]] {{field-on:Bible}} И неприятелите ни рекоха: Няма да усетят нито ще видят доде дойдем всред тях и ги избием та възпрем работата. {{field-off:Bible}}</w:t>
      </w:r>
    </w:p>
    <w:p>
      <w:pPr>
        <w:pStyle w:val="Normal"/>
        <w:rPr/>
      </w:pPr>
      <w:r>
        <w:rPr/>
        <w:t>[[@Bible:Neh 4:12 ]][[4:12 &gt;&gt; Neh 4:12]] {{field-on:Bible}} И като дойдоха Юдеите които живееха при тях, рекоха ни десет пъти: От всяка страна към която се обърнете към нас ще дойдат. {{field-off:Bible}}</w:t>
      </w:r>
    </w:p>
    <w:p>
      <w:pPr>
        <w:pStyle w:val="Normal"/>
        <w:rPr/>
      </w:pPr>
      <w:r>
        <w:rPr/>
        <w:t>[[@Bible:Neh 4:13 ]][[4:13 &gt;&gt; Neh 4:13]] {{field-on:Bible}} За това поставих в по-низките места зад стената, и в по-високите места - поставих людете по родове с мечовете им, с копията им и с лъковете им; {{field-off:Bible}}</w:t>
      </w:r>
    </w:p>
    <w:p>
      <w:pPr>
        <w:pStyle w:val="Normal"/>
        <w:rPr/>
      </w:pPr>
      <w:r>
        <w:rPr/>
        <w:t>[[@Bible:Neh 4:14 ]][[4:14 &gt;&gt; Neh 4:14]] {{field-on:Bible}} и видях, и станах та рекох на благородните, и на кметовете, и на другите люде: Да се не убоите от тях: помнете Господа великаго и страшнаго, и бийте се за братята си, за синовете си и дъщерите си, за жените си и за домовете си. {{field-off:Bible}}</w:t>
      </w:r>
    </w:p>
    <w:p>
      <w:pPr>
        <w:pStyle w:val="Normal"/>
        <w:rPr/>
      </w:pPr>
      <w:r>
        <w:rPr/>
        <w:t>[[@Bible:Neh 4:15 ]][[4:15 &gt;&gt; Neh 4:15]] {{field-on:Bible}} А когато враговете ни чуха че това стана известно нам, и осуети Бог съвета им, върнахме се всички ние на стената, всеки на работата си. {{field-off:Bible}}</w:t>
      </w:r>
    </w:p>
    <w:p>
      <w:pPr>
        <w:pStyle w:val="Normal"/>
        <w:rPr/>
      </w:pPr>
      <w:r>
        <w:rPr/>
        <w:t>[[@Bible:Neh 4:16 ]][[4:16 &gt;&gt; Neh 4:16]] {{field-on:Bible}} И от този ден половината от рабите ми бяха на работата, а половината от тях държеха копията, щитчетата, и лъковете, облечени с брони; и началниците бяха зад всеки Юдин дом. {{field-off:Bible}}</w:t>
      </w:r>
    </w:p>
    <w:p>
      <w:pPr>
        <w:pStyle w:val="Normal"/>
        <w:rPr/>
      </w:pPr>
      <w:r>
        <w:rPr/>
        <w:t>[[@Bible:Neh 4:17 ]][[4:17 &gt;&gt; Neh 4:17]] {{field-on:Bible}} Онези които градяха стената, и които носеха бремената, и които товаряха, всеки с едната си ръка работеше на работата, а с другата държеше оръжието; {{field-off:Bible}}</w:t>
      </w:r>
    </w:p>
    <w:p>
      <w:pPr>
        <w:pStyle w:val="Normal"/>
        <w:rPr/>
      </w:pPr>
      <w:r>
        <w:rPr/>
        <w:t>[[@Bible:Neh 4:18 ]][[4:18 &gt;&gt; Neh 4:18]] {{field-on:Bible}} А градителите, всеки имаше меча си опасан на чреслата си и градеше; а този който тръбеше с тръбата беше близу до мене. {{field-off:Bible}}</w:t>
      </w:r>
    </w:p>
    <w:p>
      <w:pPr>
        <w:pStyle w:val="Normal"/>
        <w:rPr/>
      </w:pPr>
      <w:r>
        <w:rPr/>
        <w:t>[[@Bible:Neh 4:19 ]][[4:19 &gt;&gt; Neh 4:19]] {{field-on:Bible}} И рекох на благородните, и на кметовете, и на другите люде: Работата е голяма и пространна; а ние сме разпръснати по стената далеч един от други; {{field-off:Bible}}</w:t>
      </w:r>
    </w:p>
    <w:p>
      <w:pPr>
        <w:pStyle w:val="Normal"/>
        <w:rPr/>
      </w:pPr>
      <w:r>
        <w:rPr/>
        <w:t>[[@Bible:Neh 4:20 ]][[4:20 &gt;&gt; Neh 4:20]] {{field-on:Bible}} В което место чуете гласа на тръбата, там се стичайте при нас: Бог наш ще ратува заради нас. {{field-off:Bible}}</w:t>
      </w:r>
    </w:p>
    <w:p>
      <w:pPr>
        <w:pStyle w:val="Normal"/>
        <w:rPr/>
      </w:pPr>
      <w:r>
        <w:rPr/>
        <w:t>[[@Bible:Neh 4:21 ]][[4:21 &gt;&gt; Neh 4:21]] {{field-on:Bible}} Така работихме работата; а половината от тях държеше копията, от възхода на зората до изгряването на звездите. {{field-off:Bible}}</w:t>
      </w:r>
    </w:p>
    <w:p>
      <w:pPr>
        <w:pStyle w:val="Normal"/>
        <w:rPr/>
      </w:pPr>
      <w:r>
        <w:rPr/>
        <w:t>[[@Bible:Neh 4:22 ]][[4:22 &gt;&gt; Neh 4:22]] {{field-on:Bible}} И в същото време рекох на людете: Всеки с раба си нека нощува всред Ерусалим за да ни бъдат стражи ноще, а да работят дене. {{field-off:Bible}}</w:t>
      </w:r>
    </w:p>
    <w:p>
      <w:pPr>
        <w:pStyle w:val="Normal"/>
        <w:rPr/>
      </w:pPr>
      <w:r>
        <w:rPr/>
        <w:t>[[@Bible:Neh 4:23 ]][[4:23 &gt;&gt; Neh 4:23]] {{field-on:Bible}} И нито аз, нито братята ми, нито рабите ми, нито мъжете на стражата които ме следваха, - никой от нас не събличаше дрехите си: само за да се къпе събличаше се всеки. {{field-off:Bible}}</w:t>
      </w:r>
    </w:p>
    <w:p>
      <w:pPr>
        <w:pStyle w:val="Heading2"/>
        <w:rPr/>
      </w:pPr>
      <w:r>
        <w:rPr/>
        <w:t>Глава 5</w:t>
      </w:r>
    </w:p>
    <w:p>
      <w:pPr>
        <w:pStyle w:val="Normal"/>
        <w:rPr/>
      </w:pPr>
      <w:r>
        <w:rPr/>
        <w:t>[[@Bible:Neh 5:1 ]][[5:1 &gt;&gt; Neh 5:1]] {{field-on:Bible}} И стана голям вик от людете и от жените им против братята им Юдеите. {{field-off:Bible}}</w:t>
      </w:r>
    </w:p>
    <w:p>
      <w:pPr>
        <w:pStyle w:val="Normal"/>
        <w:rPr/>
      </w:pPr>
      <w:r>
        <w:rPr/>
        <w:t>[[@Bible:Neh 5:2 ]][[5:2 &gt;&gt; Neh 5:2]] {{field-on:Bible}} Защото имаше едни да говорят: Ние, синовете ни, и дъщерите ни сме мнозина; за това да вземем жито, да ядем, и да живеем. {{field-off:Bible}}</w:t>
      </w:r>
    </w:p>
    <w:p>
      <w:pPr>
        <w:pStyle w:val="Normal"/>
        <w:rPr/>
      </w:pPr>
      <w:r>
        <w:rPr/>
        <w:t>[[@Bible:Neh 5:3 ]][[5:3 &gt;&gt; Neh 5:3]] {{field-on:Bible}} И имаше имаше да говорят: Ние дадохме на залог нивята си, лозята си, и къщите си за да вземем жито по причина на глада. {{field-off:Bible}}</w:t>
      </w:r>
    </w:p>
    <w:p>
      <w:pPr>
        <w:pStyle w:val="Normal"/>
        <w:rPr/>
      </w:pPr>
      <w:r>
        <w:rPr/>
        <w:t>[[@Bible:Neh 5:4 ]][[5:4 &gt;&gt; Neh 5:4]] {{field-on:Bible}} Имаше още и други да говорят: Ние над нивята и над лозята си взехме на заем сребро за царските данъци. {{field-off:Bible}}</w:t>
      </w:r>
    </w:p>
    <w:p>
      <w:pPr>
        <w:pStyle w:val="Normal"/>
        <w:rPr/>
      </w:pPr>
      <w:r>
        <w:rPr/>
        <w:t>[[@Bible:Neh 5:5 ]][[5:5 &gt;&gt; Neh 5:5]] {{field-on:Bible}} А сега снагата ни е като снагата на братята ни, чадата ни като чадата им; и, ето, ние подчинихме синовете си и дъщерите си в работа за да са раби, и едни от дъщерите ни са заведени в порабощение; и няма нищо в нашата власт, защото други имат нивята и лозята ни. {{field-off:Bible}}</w:t>
      </w:r>
    </w:p>
    <w:p>
      <w:pPr>
        <w:pStyle w:val="Normal"/>
        <w:rPr/>
      </w:pPr>
      <w:r>
        <w:rPr/>
        <w:t>[[@Bible:Neh 5:6 ]][[5:6 &gt;&gt; Neh 5:6]] {{field-on:Bible}} И оскърбих се твърде много като чух вика им и тези думи. {{field-off:Bible}}</w:t>
      </w:r>
    </w:p>
    <w:p>
      <w:pPr>
        <w:pStyle w:val="Normal"/>
        <w:rPr/>
      </w:pPr>
      <w:r>
        <w:rPr/>
        <w:t>[[@Bible:Neh 5:7 ]][[5:7 &gt;&gt; Neh 5:7]] {{field-on:Bible}} И размислих в себе си, и обличих благородните и кметовете, и рекох им: Вие вземате лихва всеки от брата си. И свиках против тях голямо събрание {{field-off:Bible}}</w:t>
      </w:r>
    </w:p>
    <w:p>
      <w:pPr>
        <w:pStyle w:val="Normal"/>
        <w:rPr/>
      </w:pPr>
      <w:r>
        <w:rPr/>
        <w:t>[[@Bible:Neh 5:8 ]][[5:8 &gt;&gt; Neh 5:8]] {{field-on:Bible}} та им рекох: Ние според силата си изкупихме братята си Юдеите, продадените на езичниците; а вие сами ще продадете ли братята си? ще се продадат ли те нам? А те мълчеха и не намериха ответ. {{field-off:Bible}}</w:t>
      </w:r>
    </w:p>
    <w:p>
      <w:pPr>
        <w:pStyle w:val="Normal"/>
        <w:rPr/>
      </w:pPr>
      <w:r>
        <w:rPr/>
        <w:t>[[@Bible:Neh 5:9 ]][[5:9 &gt;&gt; Neh 5:9]] {{field-on:Bible}} И рекох: Не е добро това нещо което вие правите. Не трябва ли да ходите в страха на Бога нашего, за да ни не укоряват езичниците, враговете ни? {{field-off:Bible}}</w:t>
      </w:r>
    </w:p>
    <w:p>
      <w:pPr>
        <w:pStyle w:val="Normal"/>
        <w:rPr/>
      </w:pPr>
      <w:r>
        <w:rPr/>
        <w:t>[[@Bible:Neh 5:10 ]][[5:10 &gt;&gt; Neh 5:10]] {{field-on:Bible}} И аз, още и братята ми и рабите ми, заели сме им сребро и жито. Но да оставим, моля, това изискване. {{field-off:Bible}}</w:t>
      </w:r>
    </w:p>
    <w:p>
      <w:pPr>
        <w:pStyle w:val="Normal"/>
        <w:rPr/>
      </w:pPr>
      <w:r>
        <w:rPr/>
        <w:t>[[@Bible:Neh 5:11 ]][[5:11 &gt;&gt; Neh 5:11]] {{field-on:Bible}} Върнете им, прочее, днес нивята им, лозята им, и маслините им, и къщите им, и стотното от среброто, и от житото, и от виното, и от елея което изисквате от тях. {{field-off:Bible}}</w:t>
      </w:r>
    </w:p>
    <w:p>
      <w:pPr>
        <w:pStyle w:val="Normal"/>
        <w:rPr/>
      </w:pPr>
      <w:r>
        <w:rPr/>
        <w:t>[[@Bible:Neh 5:12 ]][[5:12 &gt;&gt; Neh 5:12]] {{field-on:Bible}} Тогаз рекоха: Ще отдадем всичко, и не щем да искаме нищо от тях: така ще направим както ти казваш. Тогаз повиках свещениците, чрез които взех клетва от тях че ще направят според това слово. {{field-off:Bible}}</w:t>
      </w:r>
    </w:p>
    <w:p>
      <w:pPr>
        <w:pStyle w:val="Normal"/>
        <w:rPr/>
      </w:pPr>
      <w:r>
        <w:rPr/>
        <w:t>[[@Bible:Neh 5:13 ]][[5:13 &gt;&gt; Neh 5:13]] {{field-on:Bible}} Отърсих още и пазухата си, и рекох: Така да отърси Бог всекиго человека от дома му и от труда му който не свърши това слово, и така да бъде отърсен и празден. И рекоха всичкото събрание: Амин, и прославиха Господа. И направиха людете според това слово. {{field-off:Bible}}</w:t>
      </w:r>
    </w:p>
    <w:p>
      <w:pPr>
        <w:pStyle w:val="Normal"/>
        <w:rPr/>
      </w:pPr>
      <w:r>
        <w:rPr/>
        <w:t>[[@Bible:Neh 5:14 ]][[5:14 &gt;&gt; Neh 5:14]] {{field-on:Bible}} А от който ден ми се заповяда да съм областник над тях в земята на Юда, от двадесетото лето до тридесет и второто лето на Артаксеркса царя, дванадесет години, аз и братята ми не ядохме хляба на областник. {{field-off:Bible}}</w:t>
      </w:r>
    </w:p>
    <w:p>
      <w:pPr>
        <w:pStyle w:val="Normal"/>
        <w:rPr/>
      </w:pPr>
      <w:r>
        <w:rPr/>
        <w:t>[[@Bible:Neh 5:15 ]][[5:15 &gt;&gt; Neh 5:15]] {{field-on:Bible}} А първите областници които бяха преди мене, бяха товар на людете, и, освен четиридесет сикли сребро, вземаха от тях хляб и вино; още и рабите им властвуваха над людете, но аз не правех така, понеже се боех от Бога. {{field-off:Bible}}</w:t>
      </w:r>
    </w:p>
    <w:p>
      <w:pPr>
        <w:pStyle w:val="Normal"/>
        <w:rPr/>
      </w:pPr>
      <w:r>
        <w:rPr/>
        <w:t>[[@Bible:Neh 5:16 ]][[5:16 &gt;&gt; Neh 5:16]] {{field-on:Bible}} Още и прилежавах в работата на тази стена, и нива не купихме; и всичките ми раби бяха събрани там за тази работа. {{field-off:Bible}}</w:t>
      </w:r>
    </w:p>
    <w:p>
      <w:pPr>
        <w:pStyle w:val="Normal"/>
        <w:rPr/>
      </w:pPr>
      <w:r>
        <w:rPr/>
        <w:t>[[@Bible:Neh 5:17 ]][[5:17 &gt;&gt; Neh 5:17]] {{field-on:Bible}} Имаше още на трапезата ми сто и петдесет мъже от Юдеите и кметовете, и които идеха при нас от езичниците що бяха около нас. {{field-off:Bible}}</w:t>
      </w:r>
    </w:p>
    <w:p>
      <w:pPr>
        <w:pStyle w:val="Normal"/>
        <w:rPr/>
      </w:pPr>
      <w:r>
        <w:rPr/>
        <w:t>[[@Bible:Neh 5:18 ]][[5:18 &gt;&gt; Neh 5:18]] {{field-on:Bible}} А всеки ден това що се готвеше за мене бе едно говедо и шест избрани овци; и птици се готвеха за мене, и еднъж в десет дни изобилно от всякакъв вид вино; и с всичко това не поисках хляба на областник, защото рабството бе тежко върх тези люде. {{field-off:Bible}}</w:t>
      </w:r>
    </w:p>
    <w:p>
      <w:pPr>
        <w:pStyle w:val="Normal"/>
        <w:rPr/>
      </w:pPr>
      <w:r>
        <w:rPr/>
        <w:t>[[@Bible:Neh 5:19 ]][[5:19 &gt;&gt; Neh 5:19]] {{field-on:Bible}} Помни ме, Боже мой, за добро по всичко колкото направих за тези люде. {{field-off:Bible}}</w:t>
      </w:r>
    </w:p>
    <w:p>
      <w:pPr>
        <w:pStyle w:val="Heading2"/>
        <w:rPr/>
      </w:pPr>
      <w:r>
        <w:rPr/>
        <w:t>Глава 6</w:t>
      </w:r>
    </w:p>
    <w:p>
      <w:pPr>
        <w:pStyle w:val="Normal"/>
        <w:rPr/>
      </w:pPr>
      <w:r>
        <w:rPr/>
        <w:t>[[@Bible:Neh 6:1 ]][[6:1 &gt;&gt; Neh 6:1]] {{field-on:Bible}} А като чуха Санавалат, и Товия, и Гисам Аравянинът, и другите от враговете ни че аз заградих стената, и не остана вече пролом в нея, ако и да не бях до онова време турил двери на портите, {{field-off:Bible}}</w:t>
      </w:r>
    </w:p>
    <w:p>
      <w:pPr>
        <w:pStyle w:val="Normal"/>
        <w:rPr/>
      </w:pPr>
      <w:r>
        <w:rPr/>
        <w:t>[[@Bible:Neh 6:2 ]][[6:2 &gt;&gt; Neh 6:2]] {{field-on:Bible}} Санавалат и Гисам проводиха до мене и казваха: Ела та да се съберем в някое от селата на Оновото поле. Но те мислеха да ми направят зло. {{field-off:Bible}}</w:t>
      </w:r>
    </w:p>
    <w:p>
      <w:pPr>
        <w:pStyle w:val="Normal"/>
        <w:rPr/>
      </w:pPr>
      <w:r>
        <w:rPr/>
        <w:t>[[@Bible:Neh 6:3 ]][[6:3 &gt;&gt; Neh 6:3]] {{field-on:Bible}} И проводих им вестители и казах: Голяма дело правя, и не мога да сляза: защо да престане делото като го оставя аз и сляза при вас? {{field-off:Bible}}</w:t>
      </w:r>
    </w:p>
    <w:p>
      <w:pPr>
        <w:pStyle w:val="Normal"/>
        <w:rPr/>
      </w:pPr>
      <w:r>
        <w:rPr/>
        <w:t>[[@Bible:Neh 6:4 ]][[6:4 &gt;&gt; Neh 6:4]] {{field-on:Bible}} И проводиха при мене четири пъти по този начин; и аз им отговорих все така. {{field-off:Bible}}</w:t>
      </w:r>
    </w:p>
    <w:p>
      <w:pPr>
        <w:pStyle w:val="Normal"/>
        <w:rPr/>
      </w:pPr>
      <w:r>
        <w:rPr/>
        <w:t>[[@Bible:Neh 6:5 ]][[6:5 &gt;&gt; Neh 6:5]] {{field-on:Bible}} Тогаз Санавалат проводи при мене раба си исто така, пети път, с отворено писмо в ръката му, {{field-off:Bible}}</w:t>
      </w:r>
    </w:p>
    <w:p>
      <w:pPr>
        <w:pStyle w:val="Normal"/>
        <w:rPr/>
      </w:pPr>
      <w:r>
        <w:rPr/>
        <w:t>[[@Bible:Neh 6:6 ]][[6:6 &gt;&gt; Neh 6:6]] {{field-on:Bible}} в което бе писано: чу се между езичниците, и Гисам казва, че ти и Юдеите мислите да се подигнете; и, според тези думи, за това ти градиш стената за да им станеш цар. {{field-off:Bible}}</w:t>
      </w:r>
    </w:p>
    <w:p>
      <w:pPr>
        <w:pStyle w:val="Normal"/>
        <w:rPr/>
      </w:pPr>
      <w:r>
        <w:rPr/>
        <w:t>[[@Bible:Neh 6:7 ]][[6:7 &gt;&gt; Neh 6:7]] {{field-on:Bible}} Поставил си още и пророци да викат за тебе в Ерусалим и да казват: Цар има в Юдея; и сега ще се извести на царя според тези думи. Но ела сега и да се съветваме купно. {{field-off:Bible}}</w:t>
      </w:r>
    </w:p>
    <w:p>
      <w:pPr>
        <w:pStyle w:val="Normal"/>
        <w:rPr/>
      </w:pPr>
      <w:r>
        <w:rPr/>
        <w:t>[[@Bible:Neh 6:8 ]][[6:8 &gt;&gt; Neh 6:8]] {{field-on:Bible}} Тогаз проводих при него и рекох: Няма таквоз нещо както ти говориш; но ти го изваждаш от себе си. {{field-off:Bible}}</w:t>
      </w:r>
    </w:p>
    <w:p>
      <w:pPr>
        <w:pStyle w:val="Normal"/>
        <w:rPr/>
      </w:pPr>
      <w:r>
        <w:rPr/>
        <w:t>[[@Bible:Neh 6:9 ]][[6:9 &gt;&gt; Neh 6:9]] {{field-on:Bible}} Защото всички тези ни плашеха, и казваха: Ще ослабеят ръцете им от делото, и няма да се свърши. А сега, о Боже, укрепи ръцете ми. {{field-off:Bible}}</w:t>
      </w:r>
    </w:p>
    <w:p>
      <w:pPr>
        <w:pStyle w:val="Normal"/>
        <w:rPr/>
      </w:pPr>
      <w:r>
        <w:rPr/>
        <w:t>[[@Bible:Neh 6:10 ]][[6:10 &gt;&gt; Neh 6:10]] {{field-on:Bible}} И аз отидох в дома на Семаия сина на Делаия, сина Метавеилова, и той бе заключен; и рече: Да се съберем купно в дома Божий, всред храма, и да заключим дверите на храма; защото тези идат да те убият, ей, тази нощ идат да те убият. {{field-off:Bible}}</w:t>
      </w:r>
    </w:p>
    <w:p>
      <w:pPr>
        <w:pStyle w:val="Normal"/>
        <w:rPr/>
      </w:pPr>
      <w:r>
        <w:rPr/>
        <w:t>[[@Bible:Neh 6:11 ]][[6:11 &gt;&gt; Neh 6:11]] {{field-on:Bible}} Но аз отговорих: человек като мене бягал ли би? и кой, като мене человек, би влязъл в храма за да спаси живота си? Не ща да вляза. {{field-off:Bible}}</w:t>
      </w:r>
    </w:p>
    <w:p>
      <w:pPr>
        <w:pStyle w:val="Normal"/>
        <w:rPr/>
      </w:pPr>
      <w:r>
        <w:rPr/>
        <w:t>[[@Bible:Neh 6:12 ]][[6:12 &gt;&gt; Neh 6:12]] {{field-on:Bible}} И, ето, познах че не бе го проводил Бог; но той произнесе това пророчество против мене защото Товия и Санавалат бяха го подкупили. {{field-off:Bible}}</w:t>
      </w:r>
    </w:p>
    <w:p>
      <w:pPr>
        <w:pStyle w:val="Normal"/>
        <w:rPr/>
      </w:pPr>
      <w:r>
        <w:rPr/>
        <w:t>[[@Bible:Neh 6:13 ]][[6:13 &gt;&gt; Neh 6:13]] {{field-on:Bible}} За това бе подкупен за да се уплаша та да направя така, и да съгреша, и да имат извинение да злословят за да ме укорят. {{field-off:Bible}}</w:t>
      </w:r>
    </w:p>
    <w:p>
      <w:pPr>
        <w:pStyle w:val="Normal"/>
        <w:rPr/>
      </w:pPr>
      <w:r>
        <w:rPr/>
        <w:t>[[@Bible:Neh 6:14 ]][[6:14 &gt;&gt; Neh 6:14]] {{field-on:Bible}} Помни, Боже мой, Товия и Санавалата според тези техни дела, още и пророчицата Ноадия, и другите пророци, които ме плашеха. {{field-off:Bible}}</w:t>
      </w:r>
    </w:p>
    <w:p>
      <w:pPr>
        <w:pStyle w:val="Normal"/>
        <w:rPr/>
      </w:pPr>
      <w:r>
        <w:rPr/>
        <w:t>[[@Bible:Neh 6:15 ]][[6:15 &gt;&gt; Neh 6:15]] {{field-on:Bible}} Така се свърши стената на двадесет и петия Елул, в петдесет и два дни. {{field-off:Bible}}</w:t>
      </w:r>
    </w:p>
    <w:p>
      <w:pPr>
        <w:pStyle w:val="Normal"/>
        <w:rPr/>
      </w:pPr>
      <w:r>
        <w:rPr/>
        <w:t>[[@Bible:Neh 6:16 ]][[6:16 &gt;&gt; Neh 6:16]] {{field-on:Bible}} И когато чуха всичките ни врагове, уплашиха се тогаз всичките езичници които бяха около нас, и паднаха много пред очите си; защото познаха че това дело стана от Бога нашего. {{field-off:Bible}}</w:t>
      </w:r>
    </w:p>
    <w:p>
      <w:pPr>
        <w:pStyle w:val="Normal"/>
        <w:rPr/>
      </w:pPr>
      <w:r>
        <w:rPr/>
        <w:t>[[@Bible:Neh 6:17 ]][[6:17 &gt;&gt; Neh 6:17]] {{field-on:Bible}} Още в онези дни благородните от Юда проваждаха често писмата си до Товия, и Товиевите дохождаха до тях. {{field-off:Bible}}</w:t>
      </w:r>
    </w:p>
    <w:p>
      <w:pPr>
        <w:pStyle w:val="Normal"/>
        <w:rPr/>
      </w:pPr>
      <w:r>
        <w:rPr/>
        <w:t>[[@Bible:Neh 6:18 ]][[6:18 &gt;&gt; Neh 6:18]] {{field-on:Bible}} Защото имаше в Юдея мнозина заклети нему, понеже бе зет на Сехания Араховия син, и Иоанан син му бе взел дъщерята на Месулама Варахиевия син. {{field-off:Bible}}</w:t>
      </w:r>
    </w:p>
    <w:p>
      <w:pPr>
        <w:pStyle w:val="Normal"/>
        <w:rPr/>
      </w:pPr>
      <w:r>
        <w:rPr/>
        <w:t>[[@Bible:Neh 6:19 ]][[6:19 &gt;&gt; Neh 6:19]] {{field-on:Bible}} Още и приказваха пред мене неговите благотворения, и носеха нему моите думи; а Товия проваждаше писма за да ме уплаши. {{field-off:Bible}}</w:t>
      </w:r>
    </w:p>
    <w:p>
      <w:pPr>
        <w:pStyle w:val="Heading2"/>
        <w:rPr/>
      </w:pPr>
      <w:r>
        <w:rPr/>
        <w:t>Глава 7</w:t>
      </w:r>
    </w:p>
    <w:p>
      <w:pPr>
        <w:pStyle w:val="Normal"/>
        <w:rPr/>
      </w:pPr>
      <w:r>
        <w:rPr/>
        <w:t>[[@Bible:Neh 7:1 ]][[7:1 &gt;&gt; Neh 7:1]] {{field-on:Bible}} А като се съгради стената, и поставих дверите, и определиха се вратарите и певците и Левитите, {{field-off:Bible}}</w:t>
      </w:r>
    </w:p>
    <w:p>
      <w:pPr>
        <w:pStyle w:val="Normal"/>
        <w:rPr/>
      </w:pPr>
      <w:r>
        <w:rPr/>
        <w:t>[[@Bible:Neh 7:2 ]][[7:2 &gt;&gt; Neh 7:2]] {{field-on:Bible}} препоръчих Ерусалим на брата си Анания и на Анания началника на твърделя; защото се виждаше че бе верен человек и боеше се от Бога повече от мнозина. {{field-off:Bible}}</w:t>
      </w:r>
    </w:p>
    <w:p>
      <w:pPr>
        <w:pStyle w:val="Normal"/>
        <w:rPr/>
      </w:pPr>
      <w:r>
        <w:rPr/>
        <w:t>[[@Bible:Neh 7:3 ]][[7:3 &gt;&gt; Neh 7:3]] {{field-on:Bible}} И рекох им: Да се не отварят Ерусалимските порти доде не припече слънцето; и додето още те присътствуват да се заключат дверите и да се залостят; и стражи да се определяват от Ерусалимските жители, всеки в стражата си, всеки срещу дома си. {{field-off:Bible}}</w:t>
      </w:r>
    </w:p>
    <w:p>
      <w:pPr>
        <w:pStyle w:val="Normal"/>
        <w:rPr/>
      </w:pPr>
      <w:r>
        <w:rPr/>
        <w:t>[[@Bible:Neh 7:4 ]][[7:4 &gt;&gt; Neh 7:4]] {{field-on:Bible}} И градът бе широк и голям, а людете малцина в него, и къщи не бяха съградени. {{field-off:Bible}}</w:t>
      </w:r>
    </w:p>
    <w:p>
      <w:pPr>
        <w:pStyle w:val="Normal"/>
        <w:rPr/>
      </w:pPr>
      <w:r>
        <w:rPr/>
        <w:t>[[@Bible:Neh 7:5 ]][[7:5 &gt;&gt; Neh 7:5]] {{field-on:Bible}} И тури Бог мой в сърдцето ми да събера благородните, и кметовете, и людете, за да се изброят по родословие. И намерих книгата на родословието на онези които възлязоха най-напред, и намерих и писано в нея: {{field-off:Bible}}</w:t>
      </w:r>
    </w:p>
    <w:p>
      <w:pPr>
        <w:pStyle w:val="Normal"/>
        <w:rPr/>
      </w:pPr>
      <w:r>
        <w:rPr/>
        <w:t>[[@Bible:Neh 7:6 ]][[7:6 &gt;&gt; Neh 7:6]] {{field-on:Bible}} Тези са човеците на областта които възлязоха от пленението, на пленените които пресели Навуходоносор Вавилонският цар, и които се върнаха в Ерусалим и в Юдея, всеки в града си, {{field-off:Bible}}</w:t>
      </w:r>
    </w:p>
    <w:p>
      <w:pPr>
        <w:pStyle w:val="Normal"/>
        <w:rPr/>
      </w:pPr>
      <w:r>
        <w:rPr/>
        <w:t>[[@Bible:Neh 7:7 ]][[7:7 &gt;&gt; Neh 7:7]] {{field-on:Bible}} които дойдоха съ Зоровавеля, Исуса, Неемия, Азария, Раамия, Наамания, Мардохея, Валасана, Мисперета, Вагуя, Наума, Ваана. Това бе числото на мъжете от Израилевите люде: {{field-off:Bible}}</w:t>
      </w:r>
    </w:p>
    <w:p>
      <w:pPr>
        <w:pStyle w:val="Normal"/>
        <w:rPr/>
      </w:pPr>
      <w:r>
        <w:rPr/>
        <w:t>[[@Bible:Neh 7:8 ]][[7:8 &gt;&gt; Neh 7:8]] {{field-on:Bible}} Фаросови синове, две тисящи и сто и седемдесет и два. {{field-off:Bible}}</w:t>
      </w:r>
    </w:p>
    <w:p>
      <w:pPr>
        <w:pStyle w:val="Normal"/>
        <w:rPr/>
      </w:pPr>
      <w:r>
        <w:rPr/>
        <w:t>[[@Bible:Neh 7:9 ]][[7:9 &gt;&gt; Neh 7:9]] {{field-on:Bible}} Сефатиеви синове, триста и седемдесет и два. {{field-off:Bible}}</w:t>
      </w:r>
    </w:p>
    <w:p>
      <w:pPr>
        <w:pStyle w:val="Normal"/>
        <w:rPr/>
      </w:pPr>
      <w:r>
        <w:rPr/>
        <w:t>[[@Bible:Neh 7:10 ]][[7:10 &gt;&gt; Neh 7:10]] {{field-on:Bible}} Арахови синове, шестстотин и петдесет и два. {{field-off:Bible}}</w:t>
      </w:r>
    </w:p>
    <w:p>
      <w:pPr>
        <w:pStyle w:val="Normal"/>
        <w:rPr/>
      </w:pPr>
      <w:r>
        <w:rPr/>
        <w:t>[[@Bible:Neh 7:11 ]][[7:11 &gt;&gt; Neh 7:11]] {{field-on:Bible}} Фаат-моавовите синове, от Исусовите и Иоавовите синове, две тисящи и осемстотин и осемнадесет. {{field-off:Bible}}</w:t>
      </w:r>
    </w:p>
    <w:p>
      <w:pPr>
        <w:pStyle w:val="Normal"/>
        <w:rPr/>
      </w:pPr>
      <w:r>
        <w:rPr/>
        <w:t>[[@Bible:Neh 7:12 ]][[7:12 &gt;&gt; Neh 7:12]] {{field-on:Bible}} Еламови синове, тисяща и двесте и петдесет и четири. {{field-off:Bible}}</w:t>
      </w:r>
    </w:p>
    <w:p>
      <w:pPr>
        <w:pStyle w:val="Normal"/>
        <w:rPr/>
      </w:pPr>
      <w:r>
        <w:rPr/>
        <w:t>[[@Bible:Neh 7:13 ]][[7:13 &gt;&gt; Neh 7:13]] {{field-on:Bible}} Затуеви синове, осемстотин и четиридесет и пет. {{field-off:Bible}}</w:t>
      </w:r>
    </w:p>
    <w:p>
      <w:pPr>
        <w:pStyle w:val="Normal"/>
        <w:rPr/>
      </w:pPr>
      <w:r>
        <w:rPr/>
        <w:t>[[@Bible:Neh 7:14 ]][[7:14 &gt;&gt; Neh 7:14]] {{field-on:Bible}} Закхееви синове, седемстотин и шестдесет. {{field-off:Bible}}</w:t>
      </w:r>
    </w:p>
    <w:p>
      <w:pPr>
        <w:pStyle w:val="Normal"/>
        <w:rPr/>
      </w:pPr>
      <w:r>
        <w:rPr/>
        <w:t>[[@Bible:Neh 7:15 ]][[7:15 &gt;&gt; Neh 7:15]] {{field-on:Bible}} Вануеви синове, шестстотин и четиридесет и осем. {{field-off:Bible}}</w:t>
      </w:r>
    </w:p>
    <w:p>
      <w:pPr>
        <w:pStyle w:val="Normal"/>
        <w:rPr/>
      </w:pPr>
      <w:r>
        <w:rPr/>
        <w:t>[[@Bible:Neh 7:16 ]][[7:16 &gt;&gt; Neh 7:16]] {{field-on:Bible}} Виваеви синове, шестстотин и двадесет и осем. {{field-off:Bible}}</w:t>
      </w:r>
    </w:p>
    <w:p>
      <w:pPr>
        <w:pStyle w:val="Normal"/>
        <w:rPr/>
      </w:pPr>
      <w:r>
        <w:rPr/>
        <w:t>[[@Bible:Neh 7:17 ]][[7:17 &gt;&gt; Neh 7:17]] {{field-on:Bible}} Азгадови синове, две тисящи и триста и двадесет и два. {{field-off:Bible}}</w:t>
      </w:r>
    </w:p>
    <w:p>
      <w:pPr>
        <w:pStyle w:val="Normal"/>
        <w:rPr/>
      </w:pPr>
      <w:r>
        <w:rPr/>
        <w:t>[[@Bible:Neh 7:18 ]][[7:18 &gt;&gt; Neh 7:18]] {{field-on:Bible}} Адоникамови синове, шестстотин и шестдесет и седем. {{field-off:Bible}}</w:t>
      </w:r>
    </w:p>
    <w:p>
      <w:pPr>
        <w:pStyle w:val="Normal"/>
        <w:rPr/>
      </w:pPr>
      <w:r>
        <w:rPr/>
        <w:t>[[@Bible:Neh 7:19 ]][[7:19 &gt;&gt; Neh 7:19]] {{field-on:Bible}} Вагуеви синове, две тисящи и шестстотин и седем. {{field-off:Bible}}</w:t>
      </w:r>
    </w:p>
    <w:p>
      <w:pPr>
        <w:pStyle w:val="Normal"/>
        <w:rPr/>
      </w:pPr>
      <w:r>
        <w:rPr/>
        <w:t>[[@Bible:Neh 7:20 ]][[7:20 &gt;&gt; Neh 7:20]] {{field-on:Bible}} Адинови синове, шестстотин и петдесет и пет. {{field-off:Bible}}</w:t>
      </w:r>
    </w:p>
    <w:p>
      <w:pPr>
        <w:pStyle w:val="Normal"/>
        <w:rPr/>
      </w:pPr>
      <w:r>
        <w:rPr/>
        <w:t>[[@Bible:Neh 7:21 ]][[7:21 &gt;&gt; Neh 7:21]] {{field-on:Bible}} Атирови синове, от Езекия, деветдесет и осем. {{field-off:Bible}}</w:t>
      </w:r>
    </w:p>
    <w:p>
      <w:pPr>
        <w:pStyle w:val="Normal"/>
        <w:rPr/>
      </w:pPr>
      <w:r>
        <w:rPr/>
        <w:t>[[@Bible:Neh 7:22 ]][[7:22 &gt;&gt; Neh 7:22]] {{field-on:Bible}} Асумови синове, триста и двадесет и осем. {{field-off:Bible}}</w:t>
      </w:r>
    </w:p>
    <w:p>
      <w:pPr>
        <w:pStyle w:val="Normal"/>
        <w:rPr/>
      </w:pPr>
      <w:r>
        <w:rPr/>
        <w:t>[[@Bible:Neh 7:23 ]][[7:23 &gt;&gt; Neh 7:23]] {{field-on:Bible}} Висаеви синове, триста и двадесет и четири. {{field-off:Bible}}</w:t>
      </w:r>
    </w:p>
    <w:p>
      <w:pPr>
        <w:pStyle w:val="Normal"/>
        <w:rPr/>
      </w:pPr>
      <w:r>
        <w:rPr/>
        <w:t>[[@Bible:Neh 7:24 ]][[7:24 &gt;&gt; Neh 7:24]] {{field-on:Bible}} Арифови синове, сто и дванадесет. {{field-off:Bible}}</w:t>
      </w:r>
    </w:p>
    <w:p>
      <w:pPr>
        <w:pStyle w:val="Normal"/>
        <w:rPr/>
      </w:pPr>
      <w:r>
        <w:rPr/>
        <w:t>[[@Bible:Neh 7:25 ]][[7:25 &gt;&gt; Neh 7:25]] {{field-on:Bible}} Гаваонови мъже, деветдесет и пет. {{field-off:Bible}}</w:t>
      </w:r>
    </w:p>
    <w:p>
      <w:pPr>
        <w:pStyle w:val="Normal"/>
        <w:rPr/>
      </w:pPr>
      <w:r>
        <w:rPr/>
        <w:t>[[@Bible:Neh 7:26 ]][[7:26 &gt;&gt; Neh 7:26]] {{field-on:Bible}} Витлеемови и Нетофаеви мъже, сто и осемдесет и осем. {{field-off:Bible}}</w:t>
      </w:r>
    </w:p>
    <w:p>
      <w:pPr>
        <w:pStyle w:val="Normal"/>
        <w:rPr/>
      </w:pPr>
      <w:r>
        <w:rPr/>
        <w:t>[[@Bible:Neh 7:27 ]][[7:27 &gt;&gt; Neh 7:27]] {{field-on:Bible}} Анатотови мъже, сто и двадесет и осем. {{field-off:Bible}}</w:t>
      </w:r>
    </w:p>
    <w:p>
      <w:pPr>
        <w:pStyle w:val="Normal"/>
        <w:rPr/>
      </w:pPr>
      <w:r>
        <w:rPr/>
        <w:t>[[@Bible:Neh 7:28 ]][[7:28 &gt;&gt; Neh 7:28]] {{field-on:Bible}} Вет-асмаветови мъже, четиридесет и два. {{field-off:Bible}}</w:t>
      </w:r>
    </w:p>
    <w:p>
      <w:pPr>
        <w:pStyle w:val="Normal"/>
        <w:rPr/>
      </w:pPr>
      <w:r>
        <w:rPr/>
        <w:t>[[@Bible:Neh 7:29 ]][[7:29 &gt;&gt; Neh 7:29]] {{field-on:Bible}} Мъже на Кириатиарим, на Хефира, и на Вирот, седемстотин и четиридесет и три. {{field-off:Bible}}</w:t>
      </w:r>
    </w:p>
    <w:p>
      <w:pPr>
        <w:pStyle w:val="Normal"/>
        <w:rPr/>
      </w:pPr>
      <w:r>
        <w:rPr/>
        <w:t>[[@Bible:Neh 7:30 ]][[7:30 &gt;&gt; Neh 7:30]] {{field-on:Bible}} Мъже на Рама и на Гава, шестстотин и двадесет и един. {{field-off:Bible}}</w:t>
      </w:r>
    </w:p>
    <w:p>
      <w:pPr>
        <w:pStyle w:val="Normal"/>
        <w:rPr/>
      </w:pPr>
      <w:r>
        <w:rPr/>
        <w:t>[[@Bible:Neh 7:31 ]][[7:31 &gt;&gt; Neh 7:31]] {{field-on:Bible}} Мъже на Михмас, сто и двадесет и два. {{field-off:Bible}}</w:t>
      </w:r>
    </w:p>
    <w:p>
      <w:pPr>
        <w:pStyle w:val="Normal"/>
        <w:rPr/>
      </w:pPr>
      <w:r>
        <w:rPr/>
        <w:t>[[@Bible:Neh 7:32 ]][[7:32 &gt;&gt; Neh 7:32]] {{field-on:Bible}} Мъже на Ветил и на Гай, сто и двадесет и три. {{field-off:Bible}}</w:t>
      </w:r>
    </w:p>
    <w:p>
      <w:pPr>
        <w:pStyle w:val="Normal"/>
        <w:rPr/>
      </w:pPr>
      <w:r>
        <w:rPr/>
        <w:t>[[@Bible:Neh 7:33 ]][[7:33 &gt;&gt; Neh 7:33]] {{field-on:Bible}} Мъже на другия Нево, петдесет и два. {{field-off:Bible}}</w:t>
      </w:r>
    </w:p>
    <w:p>
      <w:pPr>
        <w:pStyle w:val="Normal"/>
        <w:rPr/>
      </w:pPr>
      <w:r>
        <w:rPr/>
        <w:t>[[@Bible:Neh 7:34 ]][[7:34 &gt;&gt; Neh 7:34]] {{field-on:Bible}} Синове на другия Елам, тисяща и двесте и петдесет и четири. {{field-off:Bible}}</w:t>
      </w:r>
    </w:p>
    <w:p>
      <w:pPr>
        <w:pStyle w:val="Normal"/>
        <w:rPr/>
      </w:pPr>
      <w:r>
        <w:rPr/>
        <w:t>[[@Bible:Neh 7:35 ]][[7:35 &gt;&gt; Neh 7:35]] {{field-on:Bible}} Харимови синове, триста и двадесет. {{field-off:Bible}}</w:t>
      </w:r>
    </w:p>
    <w:p>
      <w:pPr>
        <w:pStyle w:val="Normal"/>
        <w:rPr/>
      </w:pPr>
      <w:r>
        <w:rPr/>
        <w:t>[[@Bible:Neh 7:36 ]][[7:36 &gt;&gt; Neh 7:36]] {{field-on:Bible}} Синове на Иерихон, триста и четиридесет и пет. {{field-off:Bible}}</w:t>
      </w:r>
    </w:p>
    <w:p>
      <w:pPr>
        <w:pStyle w:val="Normal"/>
        <w:rPr/>
      </w:pPr>
      <w:r>
        <w:rPr/>
        <w:t>[[@Bible:Neh 7:37 ]][[7:37 &gt;&gt; Neh 7:37]] {{field-on:Bible}} Синове на Лод, на Адид, и на Оно, седемстотин и двадесет и един. {{field-off:Bible}}</w:t>
      </w:r>
    </w:p>
    <w:p>
      <w:pPr>
        <w:pStyle w:val="Normal"/>
        <w:rPr/>
      </w:pPr>
      <w:r>
        <w:rPr/>
        <w:t>[[@Bible:Neh 7:38 ]][[7:38 &gt;&gt; Neh 7:38]] {{field-on:Bible}} Синове на Сеная, три тисящи и деветстотин и тридесет. {{field-off:Bible}}</w:t>
      </w:r>
    </w:p>
    <w:p>
      <w:pPr>
        <w:pStyle w:val="Normal"/>
        <w:rPr/>
      </w:pPr>
      <w:r>
        <w:rPr/>
        <w:t>[[@Bible:Neh 7:39 ]][[7:39 &gt;&gt; Neh 7:39]] {{field-on:Bible}} Свещениците: Иедаеви синове, от Исусовия дом, деветстотин и седемдесет и три. {{field-off:Bible}}</w:t>
      </w:r>
    </w:p>
    <w:p>
      <w:pPr>
        <w:pStyle w:val="Normal"/>
        <w:rPr/>
      </w:pPr>
      <w:r>
        <w:rPr/>
        <w:t>[[@Bible:Neh 7:40 ]][[7:40 &gt;&gt; Neh 7:40]] {{field-on:Bible}} Емирови синове, тисяща и петдесет и два. {{field-off:Bible}}</w:t>
      </w:r>
    </w:p>
    <w:p>
      <w:pPr>
        <w:pStyle w:val="Normal"/>
        <w:rPr/>
      </w:pPr>
      <w:r>
        <w:rPr/>
        <w:t>[[@Bible:Neh 7:41 ]][[7:41 &gt;&gt; Neh 7:41]] {{field-on:Bible}} Пасхорови синове тисяща и двесте и четиридесет и седем. {{field-off:Bible}}</w:t>
      </w:r>
    </w:p>
    <w:p>
      <w:pPr>
        <w:pStyle w:val="Normal"/>
        <w:rPr/>
      </w:pPr>
      <w:r>
        <w:rPr/>
        <w:t>[[@Bible:Neh 7:42 ]][[7:42 &gt;&gt; Neh 7:42]] {{field-on:Bible}} Харимови синове, тисяща и седемнадесет. {{field-off:Bible}}</w:t>
      </w:r>
    </w:p>
    <w:p>
      <w:pPr>
        <w:pStyle w:val="Normal"/>
        <w:rPr/>
      </w:pPr>
      <w:r>
        <w:rPr/>
        <w:t>[[@Bible:Neh 7:43 ]][[7:43 &gt;&gt; Neh 7:43]] {{field-on:Bible}} Левитите: Исусови синове, от Кадмиила, от Одавиевите синове, седемдесет и четири. {{field-off:Bible}}</w:t>
      </w:r>
    </w:p>
    <w:p>
      <w:pPr>
        <w:pStyle w:val="Normal"/>
        <w:rPr/>
      </w:pPr>
      <w:r>
        <w:rPr/>
        <w:t>[[@Bible:Neh 7:44 ]][[7:44 &gt;&gt; Neh 7:44]] {{field-on:Bible}} Певците: Асафовите синове сто и четиридесет и осем. {{field-off:Bible}}</w:t>
      </w:r>
    </w:p>
    <w:p>
      <w:pPr>
        <w:pStyle w:val="Normal"/>
        <w:rPr/>
      </w:pPr>
      <w:r>
        <w:rPr/>
        <w:t>[[@Bible:Neh 7:45 ]][[7:45 &gt;&gt; Neh 7:45]] {{field-on:Bible}} Вратарите: Селумови синове, Атирови синове, Талмонови синове, Акувови синове, Атитаеви синове, Соваеви синове, сто и тридесет и осем. {{field-off:Bible}}</w:t>
      </w:r>
    </w:p>
    <w:p>
      <w:pPr>
        <w:pStyle w:val="Normal"/>
        <w:rPr/>
      </w:pPr>
      <w:r>
        <w:rPr/>
        <w:t>[[@Bible:Neh 7:46 ]][[7:46 &gt;&gt; Neh 7:46]] {{field-on:Bible}} Нетинимите: Сихаеви синове, Асуфови синове, Таваотови синове, {{field-off:Bible}}</w:t>
      </w:r>
    </w:p>
    <w:p>
      <w:pPr>
        <w:pStyle w:val="Normal"/>
        <w:rPr/>
      </w:pPr>
      <w:r>
        <w:rPr/>
        <w:t>[[@Bible:Neh 7:47 ]][[7:47 &gt;&gt; Neh 7:47]] {{field-on:Bible}} Киросови синове, Сиаеви синове, Фадонови синове, {{field-off:Bible}}</w:t>
      </w:r>
    </w:p>
    <w:p>
      <w:pPr>
        <w:pStyle w:val="Normal"/>
        <w:rPr/>
      </w:pPr>
      <w:r>
        <w:rPr/>
        <w:t>[[@Bible:Neh 7:48 ]][[7:48 &gt;&gt; Neh 7:48]] {{field-on:Bible}} Леванаеви синове, Агаваеви синове, Салмаеви синове, {{field-off:Bible}}</w:t>
      </w:r>
    </w:p>
    <w:p>
      <w:pPr>
        <w:pStyle w:val="Normal"/>
        <w:rPr/>
      </w:pPr>
      <w:r>
        <w:rPr/>
        <w:t>[[@Bible:Neh 7:49 ]][[7:49 &gt;&gt; Neh 7:49]] {{field-on:Bible}} Ананови синове, Гедилови синове, Гаарови синове, {{field-off:Bible}}</w:t>
      </w:r>
    </w:p>
    <w:p>
      <w:pPr>
        <w:pStyle w:val="Normal"/>
        <w:rPr/>
      </w:pPr>
      <w:r>
        <w:rPr/>
        <w:t>[[@Bible:Neh 7:50 ]][[7:50 &gt;&gt; Neh 7:50]] {{field-on:Bible}} Реаиеви синове, Расинови синове, Некодаеви синове, {{field-off:Bible}}</w:t>
      </w:r>
    </w:p>
    <w:p>
      <w:pPr>
        <w:pStyle w:val="Normal"/>
        <w:rPr/>
      </w:pPr>
      <w:r>
        <w:rPr/>
        <w:t>[[@Bible:Neh 7:51 ]][[7:51 &gt;&gt; Neh 7:51]] {{field-on:Bible}} Газамови синове, Озаеви синове, Фасееви синове, {{field-off:Bible}}</w:t>
      </w:r>
    </w:p>
    <w:p>
      <w:pPr>
        <w:pStyle w:val="Normal"/>
        <w:rPr/>
      </w:pPr>
      <w:r>
        <w:rPr/>
        <w:t>[[@Bible:Neh 7:52 ]][[7:52 &gt;&gt; Neh 7:52]] {{field-on:Bible}} Висаеви синове, Меунимови синове, Нафусесимови синове, {{field-off:Bible}}</w:t>
      </w:r>
    </w:p>
    <w:p>
      <w:pPr>
        <w:pStyle w:val="Normal"/>
        <w:rPr/>
      </w:pPr>
      <w:r>
        <w:rPr/>
        <w:t>[[@Bible:Neh 7:53 ]][[7:53 &gt;&gt; Neh 7:53]] {{field-on:Bible}} Ваквукови синове, Акуфаеви синове, Арурови синове, {{field-off:Bible}}</w:t>
      </w:r>
    </w:p>
    <w:p>
      <w:pPr>
        <w:pStyle w:val="Normal"/>
        <w:rPr/>
      </w:pPr>
      <w:r>
        <w:rPr/>
        <w:t>[[@Bible:Neh 7:54 ]][[7:54 &gt;&gt; Neh 7:54]] {{field-on:Bible}} Васалотови синове, Меидаеви синове, Арсаеви синове, {{field-off:Bible}}</w:t>
      </w:r>
    </w:p>
    <w:p>
      <w:pPr>
        <w:pStyle w:val="Normal"/>
        <w:rPr/>
      </w:pPr>
      <w:r>
        <w:rPr/>
        <w:t>[[@Bible:Neh 7:55 ]][[7:55 &gt;&gt; Neh 7:55]] {{field-on:Bible}} Варкосови синове, Сисарини синове, Тамаеви синове, {{field-off:Bible}}</w:t>
      </w:r>
    </w:p>
    <w:p>
      <w:pPr>
        <w:pStyle w:val="Normal"/>
        <w:rPr/>
      </w:pPr>
      <w:r>
        <w:rPr/>
        <w:t>[[@Bible:Neh 7:56 ]][[7:56 &gt;&gt; Neh 7:56]] {{field-on:Bible}} Несиеви синове, Атифаеви синове. {{field-off:Bible}}</w:t>
      </w:r>
    </w:p>
    <w:p>
      <w:pPr>
        <w:pStyle w:val="Normal"/>
        <w:rPr/>
      </w:pPr>
      <w:r>
        <w:rPr/>
        <w:t>[[@Bible:Neh 7:57 ]][[7:57 &gt;&gt; Neh 7:57]] {{field-on:Bible}} Синовете на Соломоновите раби: Сотаиеви синове, Соферетови синове, Феридини синове, {{field-off:Bible}}</w:t>
      </w:r>
    </w:p>
    <w:p>
      <w:pPr>
        <w:pStyle w:val="Normal"/>
        <w:rPr/>
      </w:pPr>
      <w:r>
        <w:rPr/>
        <w:t>[[@Bible:Neh 7:58 ]][[7:58 &gt;&gt; Neh 7:58]] {{field-on:Bible}} Яалаеви синове, Дарконови синове, Гедиилови синове, {{field-off:Bible}}</w:t>
      </w:r>
    </w:p>
    <w:p>
      <w:pPr>
        <w:pStyle w:val="Normal"/>
        <w:rPr/>
      </w:pPr>
      <w:r>
        <w:rPr/>
        <w:t>[[@Bible:Neh 7:59 ]][[7:59 &gt;&gt; Neh 7:59]] {{field-on:Bible}} Сефатиеви синове, Атилови синове, Фохеретови синове, от Севаим, Амонови синове. {{field-off:Bible}}</w:t>
      </w:r>
    </w:p>
    <w:p>
      <w:pPr>
        <w:pStyle w:val="Normal"/>
        <w:rPr/>
      </w:pPr>
      <w:r>
        <w:rPr/>
        <w:t>[[@Bible:Neh 7:60 ]][[7:60 &gt;&gt; Neh 7:60]] {{field-on:Bible}} Всичките Нетиними и синовете на Соломоновите раби бяха триста и деветдесет и два. {{field-off:Bible}}</w:t>
      </w:r>
    </w:p>
    <w:p>
      <w:pPr>
        <w:pStyle w:val="Normal"/>
        <w:rPr/>
      </w:pPr>
      <w:r>
        <w:rPr/>
        <w:t>[[@Bible:Neh 7:61 ]][[7:61 &gt;&gt; Neh 7:61]] {{field-on:Bible}} А тези бяха възлезлите от Тел-мелах, Тел-ариса, Херув, Адон, и Емир; и не могоха да покажат дома на отечествието си и семето си дали бяха от Израил: {{field-off:Bible}}</w:t>
      </w:r>
    </w:p>
    <w:p>
      <w:pPr>
        <w:pStyle w:val="Normal"/>
        <w:rPr/>
      </w:pPr>
      <w:r>
        <w:rPr/>
        <w:t>[[@Bible:Neh 7:62 ]][[7:62 &gt;&gt; Neh 7:62]] {{field-on:Bible}} синове Делаиеви, синове Товиеви, синове Некодаеви, шестстотин и четиридесет и два. {{field-off:Bible}}</w:t>
      </w:r>
    </w:p>
    <w:p>
      <w:pPr>
        <w:pStyle w:val="Normal"/>
        <w:rPr/>
      </w:pPr>
      <w:r>
        <w:rPr/>
        <w:t>[[@Bible:Neh 7:63 ]][[7:63 &gt;&gt; Neh 7:63]] {{field-on:Bible}} И от свещениците: Аваиеви синове, Акосови синове, синове на Варзелая, който взе жена от дъщерите на Варзелая Галаадеца и наименува се според името им: {{field-off:Bible}}</w:t>
      </w:r>
    </w:p>
    <w:p>
      <w:pPr>
        <w:pStyle w:val="Normal"/>
        <w:rPr/>
      </w:pPr>
      <w:r>
        <w:rPr/>
        <w:t>[[@Bible:Neh 7:64 ]][[7:64 &gt;&gt; Neh 7:64]] {{field-on:Bible}} те потърсиха описанието си между изброените по родословие, и не се намери; за това се изхвърлиха из свещенството. {{field-off:Bible}}</w:t>
      </w:r>
    </w:p>
    <w:p>
      <w:pPr>
        <w:pStyle w:val="Normal"/>
        <w:rPr/>
      </w:pPr>
      <w:r>
        <w:rPr/>
        <w:t>[[@Bible:Neh 7:65 ]][[7:65 &gt;&gt; Neh 7:65]] {{field-on:Bible}} И рече им управителят да не ядат от пресветите неща доде не възстане свещеник с Урим и Тумим. {{field-off:Bible}}</w:t>
      </w:r>
    </w:p>
    <w:p>
      <w:pPr>
        <w:pStyle w:val="Normal"/>
        <w:rPr/>
      </w:pPr>
      <w:r>
        <w:rPr/>
        <w:t>[[@Bible:Neh 7:66 ]][[7:66 &gt;&gt; Neh 7:66]] {{field-on:Bible}} Всичкото събрание купно бяха четиридесет и две тисящи и триста и шестдесет, {{field-off:Bible}}</w:t>
      </w:r>
    </w:p>
    <w:p>
      <w:pPr>
        <w:pStyle w:val="Normal"/>
        <w:rPr/>
      </w:pPr>
      <w:r>
        <w:rPr/>
        <w:t>[[@Bible:Neh 7:67 ]][[7:67 &gt;&gt; Neh 7:67]] {{field-on:Bible}} освен рабите им и рабините им, които бяха седем тисящи и триста и тридесет и седем; и от тях двесте и четиридесет и пет певци и певачки: {{field-off:Bible}}</w:t>
      </w:r>
    </w:p>
    <w:p>
      <w:pPr>
        <w:pStyle w:val="Normal"/>
        <w:rPr/>
      </w:pPr>
      <w:r>
        <w:rPr/>
        <w:t>[[@Bible:Neh 7:68 ]][[7:68 &gt;&gt; Neh 7:68]] {{field-on:Bible}} конете им, седемстотин и тридесет и шест; мъските им, двесте и четиридесет и пет; {{field-off:Bible}}</w:t>
      </w:r>
    </w:p>
    <w:p>
      <w:pPr>
        <w:pStyle w:val="Normal"/>
        <w:rPr/>
      </w:pPr>
      <w:r>
        <w:rPr/>
        <w:t>[[@Bible:Neh 7:69 ]][[7:69 &gt;&gt; Neh 7:69]] {{field-on:Bible}} камили, четиристотин и тридесет и пет; осли, шест тисящи и седемстотин и двадесет. {{field-off:Bible}}</w:t>
      </w:r>
    </w:p>
    <w:p>
      <w:pPr>
        <w:pStyle w:val="Normal"/>
        <w:rPr/>
      </w:pPr>
      <w:r>
        <w:rPr/>
        <w:t>[[@Bible:Neh 7:70 ]][[7:70 &gt;&gt; Neh 7:70]] {{field-on:Bible}} И някои от началниците на отечествията дадоха за делото: управителят даде в съкровището тисяща драхми злато, петдесет легени, петстотин и тридесет свещенически одежди. {{field-off:Bible}}</w:t>
      </w:r>
    </w:p>
    <w:p>
      <w:pPr>
        <w:pStyle w:val="Normal"/>
        <w:rPr/>
      </w:pPr>
      <w:r>
        <w:rPr/>
        <w:t>[[@Bible:Neh 7:71 ]][[7:71 &gt;&gt; Neh 7:71]] {{field-on:Bible}} И някои от началниците на отечествията дадоха в съкровището за делото двадесет тисящи драхми злато и две тисящи и двесте мнаси сребро. {{field-off:Bible}}</w:t>
      </w:r>
    </w:p>
    <w:p>
      <w:pPr>
        <w:pStyle w:val="Normal"/>
        <w:rPr/>
      </w:pPr>
      <w:r>
        <w:rPr/>
        <w:t>[[@Bible:Neh 7:72 ]][[7:72 &gt;&gt; Neh 7:72]] {{field-on:Bible}} И даденото от другите люде бе двадесет тисящи драхми злато, и две тисящи мнаси сребро, и шестдесет и седем свещенически одежди. {{field-off:Bible}}</w:t>
      </w:r>
    </w:p>
    <w:p>
      <w:pPr>
        <w:pStyle w:val="Normal"/>
        <w:rPr/>
      </w:pPr>
      <w:r>
        <w:rPr/>
        <w:t>[[@Bible:Neh 7:73 ]][[7:73 &gt;&gt; Neh 7:73]] {{field-on:Bible}} Така свещениците, и Левитите, и вратарите, и певците, и част от людете, и Нетинимите, и всичкий Израил се населиха в градовете си; и когато стигна седмият месец, Израилевите синове бяха в градовете си. {{field-off:Bible}}</w:t>
      </w:r>
    </w:p>
    <w:p>
      <w:pPr>
        <w:pStyle w:val="Heading2"/>
        <w:rPr/>
      </w:pPr>
      <w:r>
        <w:rPr/>
        <w:t>Глава 8</w:t>
      </w:r>
    </w:p>
    <w:p>
      <w:pPr>
        <w:pStyle w:val="Normal"/>
        <w:rPr/>
      </w:pPr>
      <w:r>
        <w:rPr/>
        <w:t>[[@Bible:Neh 8:1 ]][[8:1 &gt;&gt; Neh 8:1]] {{field-on:Bible}} И събраха сее всичките люде като един человек в стъгдата която бе пред портата на водата; и рекоха на Ездра книжника да донесе книгата на Моисеевия закон който Господ заповяда на Израиля. {{field-off:Bible}}</w:t>
      </w:r>
    </w:p>
    <w:p>
      <w:pPr>
        <w:pStyle w:val="Normal"/>
        <w:rPr/>
      </w:pPr>
      <w:r>
        <w:rPr/>
        <w:t>[[@Bible:Neh 8:2 ]][[8:2 &gt;&gt; Neh 8:2]] {{field-on:Bible}} И в първия ден на седмия месец донесе Ездра свещеникът закона пред събранието на мъже и на жени и на всички които можеха да разумяват като слушат. {{field-off:Bible}}</w:t>
      </w:r>
    </w:p>
    <w:p>
      <w:pPr>
        <w:pStyle w:val="Normal"/>
        <w:rPr/>
      </w:pPr>
      <w:r>
        <w:rPr/>
        <w:t>[[@Bible:Neh 8:3 ]][[8:3 &gt;&gt; Neh 8:3]] {{field-on:Bible}} И чете в него, на стъгдата която е пред портата на водата, от зори до пладне, пред мъжете и жените и които можеха да разумяват; и ушите на всичките люде бяха в книгата на закона. {{field-off:Bible}}</w:t>
      </w:r>
    </w:p>
    <w:p>
      <w:pPr>
        <w:pStyle w:val="Normal"/>
        <w:rPr/>
      </w:pPr>
      <w:r>
        <w:rPr/>
        <w:t>[[@Bible:Neh 8:4 ]][[8:4 &gt;&gt; Neh 8:4]] {{field-on:Bible}} А Ездра книжникът стоеше на високо дървено стоялище което бяха направили за това; и при него стоеше Мататия, и Сема, и Анаия, и Урия, и Хелкия, и Маасия отдесно му; а отляво му, Федаия, и Мисаил, и Мелхия, и Асум, и Асвадана, Захария, и Месулам. {{field-off:Bible}}</w:t>
      </w:r>
    </w:p>
    <w:p>
      <w:pPr>
        <w:pStyle w:val="Normal"/>
        <w:rPr/>
      </w:pPr>
      <w:r>
        <w:rPr/>
        <w:t>[[@Bible:Neh 8:5 ]][[8:5 &gt;&gt; Neh 8:5]] {{field-on:Bible}} И разгъна Ездра книгата пред всичките люде (защото бе над всичките люде); и когато я разгъна, всичките люде станаха прави. {{field-off:Bible}}</w:t>
      </w:r>
    </w:p>
    <w:p>
      <w:pPr>
        <w:pStyle w:val="Normal"/>
        <w:rPr/>
      </w:pPr>
      <w:r>
        <w:rPr/>
        <w:t>[[@Bible:Neh 8:6 ]][[8:6 &gt;&gt; Neh 8:6]] {{field-on:Bible}} И благослови Ездра Господа Бога великаго. И всичките люде отговориха: Амин, амин! възвишаваще ръцете си; и наведоха се та се поклониха Господу с лицата до земята. {{field-off:Bible}}</w:t>
      </w:r>
    </w:p>
    <w:p>
      <w:pPr>
        <w:pStyle w:val="Normal"/>
        <w:rPr/>
      </w:pPr>
      <w:r>
        <w:rPr/>
        <w:t>[[@Bible:Neh 8:7 ]][[8:7 &gt;&gt; Neh 8:7]] {{field-on:Bible}} А Исус, и Ваний, и Серевия, Ямин, Акув, Саветай, Одия, Маасия, Келита, Азария, Иозавад, Анан, Фелаия и Левитите тълкуваха закона на людете; и людете стоеха на местото си. {{field-off:Bible}}</w:t>
      </w:r>
    </w:p>
    <w:p>
      <w:pPr>
        <w:pStyle w:val="Normal"/>
        <w:rPr/>
      </w:pPr>
      <w:r>
        <w:rPr/>
        <w:t>[[@Bible:Neh 8:8 ]][[8:8 &gt;&gt; Neh 8:8]] {{field-on:Bible}} И четоха в книгата на закона Божий ясно, и дадоха значението, и изтълкуваха прочетеното. {{field-off:Bible}}</w:t>
      </w:r>
    </w:p>
    <w:p>
      <w:pPr>
        <w:pStyle w:val="Normal"/>
        <w:rPr/>
      </w:pPr>
      <w:r>
        <w:rPr/>
        <w:t>[[@Bible:Neh 8:9 ]][[8:9 &gt;&gt; Neh 8:9]] {{field-on:Bible}} И Неемия, който бе управител, и Ездра свещеникът, книжникът, и Левитите които тълкуваха на людете рекоха на всичките люде: Този ден е свет на Господа Бога вашего; не сетувайте, нито плачете. Защото всичките люде плачеха като чуха думите на закона. {{field-off:Bible}}</w:t>
      </w:r>
    </w:p>
    <w:p>
      <w:pPr>
        <w:pStyle w:val="Normal"/>
        <w:rPr/>
      </w:pPr>
      <w:r>
        <w:rPr/>
        <w:t>[[@Bible:Neh 8:10 ]][[8:10 &gt;&gt; Neh 8:10]] {{field-on:Bible}} И рече им: Идете, яжте тлъсто и пийте сладко, и проводете дялове на тези които нямат нищо приготвено, защото денят е свет Господу; и не скърбете, защото радостта Господня е вашата сила. {{field-off:Bible}}</w:t>
      </w:r>
    </w:p>
    <w:p>
      <w:pPr>
        <w:pStyle w:val="Normal"/>
        <w:rPr/>
      </w:pPr>
      <w:r>
        <w:rPr/>
        <w:t>[[@Bible:Neh 8:11 ]][[8:11 &gt;&gt; Neh 8:11]] {{field-on:Bible}} И Левитите утишиха всичките люде, и говореха: Мълчете, защото денят е свет, и не тъжете. {{field-off:Bible}}</w:t>
      </w:r>
    </w:p>
    <w:p>
      <w:pPr>
        <w:pStyle w:val="Normal"/>
        <w:rPr/>
      </w:pPr>
      <w:r>
        <w:rPr/>
        <w:t>[[@Bible:Neh 8:12 ]][[8:12 &gt;&gt; Neh 8:12]] {{field-on:Bible}} И отидоха всичките люде да ядат и да пият, и да проводят дялове, и да направят голямо веселие, защото разумяха думите които им изясниха. {{field-off:Bible}}</w:t>
      </w:r>
    </w:p>
    <w:p>
      <w:pPr>
        <w:pStyle w:val="Normal"/>
        <w:rPr/>
      </w:pPr>
      <w:r>
        <w:rPr/>
        <w:t>[[@Bible:Neh 8:13 ]][[8:13 &gt;&gt; Neh 8:13]] {{field-on:Bible}} И в втория ден се събраха началниците на отечествията на всичките люде, свещениците и Левитите, при Ездра книжника за да се поучат в думите на закона. {{field-off:Bible}}</w:t>
      </w:r>
    </w:p>
    <w:p>
      <w:pPr>
        <w:pStyle w:val="Normal"/>
        <w:rPr/>
      </w:pPr>
      <w:r>
        <w:rPr/>
        <w:t>[[@Bible:Neh 8:14 ]][[8:14 &gt;&gt; Neh 8:14]] {{field-on:Bible}} И намериха писано в закона, че Господ бе заповядал чрез Моисея да обитават Израилевите синове в шатри в праздника на седмия месец; {{field-off:Bible}}</w:t>
      </w:r>
    </w:p>
    <w:p>
      <w:pPr>
        <w:pStyle w:val="Normal"/>
        <w:rPr/>
      </w:pPr>
      <w:r>
        <w:rPr/>
        <w:t>[[@Bible:Neh 8:15 ]][[8:15 &gt;&gt; Neh 8:15]] {{field-on:Bible}} и да обнародват и да прогласяват въ всичките си градове и в Ерусалим и да кажат: Излезте в гората та донесете маслинени ветви, и маслени ветви, и мирсинени ветви, и финикови ветви, и ветви от гъстолистни дървета, за да направите шатри според писаното. {{field-off:Bible}}</w:t>
      </w:r>
    </w:p>
    <w:p>
      <w:pPr>
        <w:pStyle w:val="Normal"/>
        <w:rPr/>
      </w:pPr>
      <w:r>
        <w:rPr/>
        <w:t>[[@Bible:Neh 8:16 ]][[8:16 &gt;&gt; Neh 8:16]] {{field-on:Bible}} И излязоха людете та донесоха, и направиха си шатри, всеки върх къщата си, и в дворовете си, и в дворовете на дома Божий, и в стъгдата на портата на водата, и в стъгдата на портата Ефремова. {{field-off:Bible}}</w:t>
      </w:r>
    </w:p>
    <w:p>
      <w:pPr>
        <w:pStyle w:val="Normal"/>
        <w:rPr/>
      </w:pPr>
      <w:r>
        <w:rPr/>
        <w:t>[[@Bible:Neh 8:17 ]][[8:17 &gt;&gt; Neh 8:17]] {{field-on:Bible}} И всичкото събрание на онези които се върнаха от пленението направиха шатри и седнаха в шатрите; защото от дните на Исуса сина Навиева до него ден Израилевите синове не бяха направили така. И стана веселие много голямо. {{field-off:Bible}}</w:t>
      </w:r>
    </w:p>
    <w:p>
      <w:pPr>
        <w:pStyle w:val="Normal"/>
        <w:rPr/>
      </w:pPr>
      <w:r>
        <w:rPr/>
        <w:t>[[@Bible:Neh 8:18 ]][[8:18 &gt;&gt; Neh 8:18]] {{field-on:Bible}} И всеки ден, от първия ден до последния ден, четеше в книгата на закона Божий; и направиха праздник седем дни; а в осмия ден, всенародно събрание според повеленото. {{field-off:Bible}}</w:t>
      </w:r>
    </w:p>
    <w:p>
      <w:pPr>
        <w:pStyle w:val="Heading2"/>
        <w:rPr/>
      </w:pPr>
      <w:r>
        <w:rPr/>
        <w:t>Глава 9</w:t>
      </w:r>
    </w:p>
    <w:p>
      <w:pPr>
        <w:pStyle w:val="Normal"/>
        <w:rPr/>
      </w:pPr>
      <w:r>
        <w:rPr/>
        <w:t>[[@Bible:Neh 9:1 ]][[9:1 &gt;&gt; Neh 9:1]] {{field-on:Bible}} И в двадесет и четвъртия ден на този месец събраха се Израилевите синове с пост, и с вретища, и с пръст на себе си, {{field-off:Bible}}</w:t>
      </w:r>
    </w:p>
    <w:p>
      <w:pPr>
        <w:pStyle w:val="Normal"/>
        <w:rPr/>
      </w:pPr>
      <w:r>
        <w:rPr/>
        <w:t>[[@Bible:Neh 9:2 ]][[9:2 &gt;&gt; Neh 9:2]] {{field-on:Bible}} И отлъчи се Израилевото семе от всичките чужденци; и застанаха та изповядаха своите грехове и беззаконията на отците си. {{field-off:Bible}}</w:t>
      </w:r>
    </w:p>
    <w:p>
      <w:pPr>
        <w:pStyle w:val="Normal"/>
        <w:rPr/>
      </w:pPr>
      <w:r>
        <w:rPr/>
        <w:t>[[@Bible:Neh 9:3 ]][[9:3 &gt;&gt; Neh 9:3]] {{field-on:Bible}} И застанаха на мястото си та прочетоха в книгата на закона на Господа Бога своего една четвърт на деня, и една четвърт се изповядваха и кланяха се на Господа Бога своего. {{field-off:Bible}}</w:t>
      </w:r>
    </w:p>
    <w:p>
      <w:pPr>
        <w:pStyle w:val="Normal"/>
        <w:rPr/>
      </w:pPr>
      <w:r>
        <w:rPr/>
        <w:t>[[@Bible:Neh 9:4 ]][[9:4 &gt;&gt; Neh 9:4]] {{field-on:Bible}} Тогаз застанаха на стоялището, от Левитите, Исус, и Ваний, Кадмиил, Севания, Вуний, Серевия, Ваний, и Хананий, та извикаха с голям глас към Господа Бога своего. {{field-off:Bible}}</w:t>
      </w:r>
    </w:p>
    <w:p>
      <w:pPr>
        <w:pStyle w:val="Normal"/>
        <w:rPr/>
      </w:pPr>
      <w:r>
        <w:rPr/>
        <w:t>[[@Bible:Neh 9:5 ]][[9:5 &gt;&gt; Neh 9:5]] {{field-on:Bible}} И Левитите, Исус, и Кадмиил, Ваний, Асавния, Серевия, Одия, Севания, и Петаия, рекоха: Станете та благословете Господа Бога вашего от века до века; и нека е, Боже, благословено славното твое име което надминува всяко благословение и хвала. {{field-off:Bible}}</w:t>
      </w:r>
    </w:p>
    <w:p>
      <w:pPr>
        <w:pStyle w:val="Normal"/>
        <w:rPr/>
      </w:pPr>
      <w:r>
        <w:rPr/>
        <w:t>[[@Bible:Neh 9:6 ]][[9:6 &gt;&gt; Neh 9:6]] {{field-on:Bible}} Ти си сам Господ един: ти си направил небето, небето на небесата, и всичкото им украшение, земята и всичко що е на нея, моретата и всичко що е в тях, и ти оживяваш всичко това; и тебе се кланят небесните войнства. {{field-off:Bible}}</w:t>
      </w:r>
    </w:p>
    <w:p>
      <w:pPr>
        <w:pStyle w:val="Normal"/>
        <w:rPr/>
      </w:pPr>
      <w:r>
        <w:rPr/>
        <w:t>[[@Bible:Neh 9:7 ]][[9:7 &gt;&gt; Neh 9:7]] {{field-on:Bible}} Ти си Господ Бог който си избрал Аврама, и извел си го от Ур Халдейски, и дал си му име Авраам; {{field-off:Bible}}</w:t>
      </w:r>
    </w:p>
    <w:p>
      <w:pPr>
        <w:pStyle w:val="Normal"/>
        <w:rPr/>
      </w:pPr>
      <w:r>
        <w:rPr/>
        <w:t>[[@Bible:Neh 9:8 ]][[9:8 &gt;&gt; Neh 9:8]] {{field-on:Bible}} и намерил си сърдцето му вярно пред тебе, и направил си с него завет че ще дадеш земята Ханаанска, Хетейска, Аморейска, и Ферезейска, и Иевусейска, и Гергесейска, - че ще я дадеш на семето му; и извършил си думите си, защото си праведен. {{field-off:Bible}}</w:t>
      </w:r>
    </w:p>
    <w:p>
      <w:pPr>
        <w:pStyle w:val="Normal"/>
        <w:rPr/>
      </w:pPr>
      <w:r>
        <w:rPr/>
        <w:t>[[@Bible:Neh 9:9 ]][[9:9 &gt;&gt; Neh 9:9]] {{field-on:Bible}} И видя ти озлоблението на нашите отци в Египет, и чу вика им при червено Море. {{field-off:Bible}}</w:t>
      </w:r>
    </w:p>
    <w:p>
      <w:pPr>
        <w:pStyle w:val="Normal"/>
        <w:rPr/>
      </w:pPr>
      <w:r>
        <w:rPr/>
        <w:t>[[@Bible:Neh 9:10 ]][[9:10 &gt;&gt; Neh 9:10]] {{field-on:Bible}} И показа ти знамения и чудеса над Фараона, и над всичките му раби, и над всичките люде на земята му, понеже позна ти че се възгордяха против тях. И направи си име както е днес. {{field-off:Bible}}</w:t>
      </w:r>
    </w:p>
    <w:p>
      <w:pPr>
        <w:pStyle w:val="Normal"/>
        <w:rPr/>
      </w:pPr>
      <w:r>
        <w:rPr/>
        <w:t>[[@Bible:Neh 9:11 ]][[9:11 &gt;&gt; Neh 9:11]] {{field-on:Bible}} И раздели ти морето пред тях, та преминаха по сухо всред морето; а тези които ги гонеха хвърли ги в дълбочините, като камик в силна вода. {{field-off:Bible}}</w:t>
      </w:r>
    </w:p>
    <w:p>
      <w:pPr>
        <w:pStyle w:val="Normal"/>
        <w:rPr/>
      </w:pPr>
      <w:r>
        <w:rPr/>
        <w:t>[[@Bible:Neh 9:12 ]][[9:12 &gt;&gt; Neh 9:12]] {{field-on:Bible}} И води ги ти дене с облачен стълп, а ноще с огнен стълп за да им светиш по пътя по който щяха да минат. {{field-off:Bible}}</w:t>
      </w:r>
    </w:p>
    <w:p>
      <w:pPr>
        <w:pStyle w:val="Normal"/>
        <w:rPr/>
      </w:pPr>
      <w:r>
        <w:rPr/>
        <w:t>[[@Bible:Neh 9:13 ]][[9:13 &gt;&gt; Neh 9:13]] {{field-on:Bible}} И слезе ти на гората Синай та говори с тях от небето, и им даде прави съдби, и истинни закони, повеления и заповеди добри; {{field-off:Bible}}</w:t>
      </w:r>
    </w:p>
    <w:p>
      <w:pPr>
        <w:pStyle w:val="Normal"/>
        <w:rPr/>
      </w:pPr>
      <w:r>
        <w:rPr/>
        <w:t>[[@Bible:Neh 9:14 ]][[9:14 &gt;&gt; Neh 9:14]] {{field-on:Bible}} и направи позната тям светата своя събота, и заповяда им ти заповеди, и повеления, и закони чрез ръката на раба си Моисея. {{field-off:Bible}}</w:t>
      </w:r>
    </w:p>
    <w:p>
      <w:pPr>
        <w:pStyle w:val="Normal"/>
        <w:rPr/>
      </w:pPr>
      <w:r>
        <w:rPr/>
        <w:t>[[@Bible:Neh 9:15 ]][[9:15 &gt;&gt; Neh 9:15]] {{field-on:Bible}} И хляб от небето им даде ти в глада им, и вода из камик им изведе в жаждата им; и рече им да влязат за да наследат земята за която възвиси ти ръката си че ще им я дадеш. {{field-off:Bible}}</w:t>
      </w:r>
    </w:p>
    <w:p>
      <w:pPr>
        <w:pStyle w:val="Normal"/>
        <w:rPr/>
      </w:pPr>
      <w:r>
        <w:rPr/>
        <w:t>[[@Bible:Neh 9:16 ]][[9:16 &gt;&gt; Neh 9:16]] {{field-on:Bible}} А те и отците ни се възгордяха, и ожесточиха врата си, и не послушаха твоите заповеди; {{field-off:Bible}}</w:t>
      </w:r>
    </w:p>
    <w:p>
      <w:pPr>
        <w:pStyle w:val="Normal"/>
        <w:rPr/>
      </w:pPr>
      <w:r>
        <w:rPr/>
        <w:t>[[@Bible:Neh 9:17 ]][[9:17 &gt;&gt; Neh 9:17]] {{field-on:Bible}} и отрекоха се да послушат, и не помниха чудесата ти които им ти направи; но ожесточиха врата си, и в подигането си определиха началник за да се върнат в рабството си. Но ти си Бог снизходителен, милостив и благоутробен, дълготърпелив и многомилостив, и не ги остави. {{field-off:Bible}}</w:t>
      </w:r>
    </w:p>
    <w:p>
      <w:pPr>
        <w:pStyle w:val="Normal"/>
        <w:rPr/>
      </w:pPr>
      <w:r>
        <w:rPr/>
        <w:t>[[@Bible:Neh 9:18 ]][[9:18 &gt;&gt; Neh 9:18]] {{field-on:Bible}} Даже, когато си направиха леяно теле и рекоха: Този е твоят Бог който те възведе из Египет, и направиха големи прогневания, {{field-off:Bible}}</w:t>
      </w:r>
    </w:p>
    <w:p>
      <w:pPr>
        <w:pStyle w:val="Normal"/>
        <w:rPr/>
      </w:pPr>
      <w:r>
        <w:rPr/>
        <w:t>[[@Bible:Neh 9:19 ]][[9:19 &gt;&gt; Neh 9:19]] {{field-on:Bible}} ти обаче в големите си щедроти не ги остави в пустинята: облачният стълп не се уклони от върху тях дене за да ги води в пътя, нито огнения стълп ноще за да им свети в пътя по който щяха да минат. {{field-off:Bible}}</w:t>
      </w:r>
    </w:p>
    <w:p>
      <w:pPr>
        <w:pStyle w:val="Normal"/>
        <w:rPr/>
      </w:pPr>
      <w:r>
        <w:rPr/>
        <w:t>[[@Bible:Neh 9:20 ]][[9:20 &gt;&gt; Neh 9:20]] {{field-on:Bible}} И даде им ти благия твой Дух за да ги вразумява, и не лиши маната си от устата им, и вода им даде в жаждата им. {{field-off:Bible}}</w:t>
      </w:r>
    </w:p>
    <w:p>
      <w:pPr>
        <w:pStyle w:val="Normal"/>
        <w:rPr/>
      </w:pPr>
      <w:r>
        <w:rPr/>
        <w:t>[[@Bible:Neh 9:21 ]][[9:21 &gt;&gt; Neh 9:21]] {{field-on:Bible}} И храни ги ти четиридесет години в пустинята: не им стана нищо оскудно: дрехите им не овехтяха, и нозете им не отекоха. {{field-off:Bible}}</w:t>
      </w:r>
    </w:p>
    <w:p>
      <w:pPr>
        <w:pStyle w:val="Normal"/>
        <w:rPr/>
      </w:pPr>
      <w:r>
        <w:rPr/>
        <w:t>[[@Bible:Neh 9:22 ]][[9:22 &gt;&gt; Neh 9:22]] {{field-on:Bible}} И даде им ти царства и люде, и раздели им ги за дялове; и наследиха земята на Сиона, и земята на Есевонския цар, и земята на Ога Васанския цар. {{field-off:Bible}}</w:t>
      </w:r>
    </w:p>
    <w:p>
      <w:pPr>
        <w:pStyle w:val="Normal"/>
        <w:rPr/>
      </w:pPr>
      <w:r>
        <w:rPr/>
        <w:t>[[@Bible:Neh 9:23 ]][[9:23 &gt;&gt; Neh 9:23]] {{field-on:Bible}} И синовете им умножи ти като небесните звезди; и заведе ги в земята в която рече ти на отците им да влязат за да я наследят. {{field-off:Bible}}</w:t>
      </w:r>
    </w:p>
    <w:p>
      <w:pPr>
        <w:pStyle w:val="Normal"/>
        <w:rPr/>
      </w:pPr>
      <w:r>
        <w:rPr/>
        <w:t>[[@Bible:Neh 9:24 ]][[9:24 &gt;&gt; Neh 9:24]] {{field-on:Bible}} И влязоха синовете им та наследиха земята; и порази ти пред тях жителите на земята, Ханаанците, и предаде ги в ръцете им, и царете им, и людете на земята, за да им направят според щението си. {{field-off:Bible}}</w:t>
      </w:r>
    </w:p>
    <w:p>
      <w:pPr>
        <w:pStyle w:val="Normal"/>
        <w:rPr/>
      </w:pPr>
      <w:r>
        <w:rPr/>
        <w:t>[[@Bible:Neh 9:25 ]][[9:25 &gt;&gt; Neh 9:25]] {{field-on:Bible}} И превзеха крепки градове и земя тлъста; и наследиха домове пълни с всичко благо, изкопани кладенци, лозя, и маслини, и плодовити дървета множество; и ядоха и се наситиха, и отлъстяха, и се насладиха в голямата твоя благост. {{field-off:Bible}}</w:t>
      </w:r>
    </w:p>
    <w:p>
      <w:pPr>
        <w:pStyle w:val="Normal"/>
        <w:rPr/>
      </w:pPr>
      <w:r>
        <w:rPr/>
        <w:t>[[@Bible:Neh 9:26 ]][[9:26 &gt;&gt; Neh 9:26]] {{field-on:Bible}} Но те се не покориха, и подигнаха се против тебе, и хвърлиха закона ти зад гърбовете си, и убиха пророците ти които засвидетелствуваха против тях за да ги обърнат към тебе, и направиха големи прогневания. {{field-off:Bible}}</w:t>
      </w:r>
    </w:p>
    <w:p>
      <w:pPr>
        <w:pStyle w:val="Normal"/>
        <w:rPr/>
      </w:pPr>
      <w:r>
        <w:rPr/>
        <w:t>[[@Bible:Neh 9:27 ]][[9:27 &gt;&gt; Neh 9:27]] {{field-on:Bible}} Заради това ги предаде ти в ръката на утеснителите им, които ги утесниха; и въ времето на утеснението си викнаха към тебе; и ти послуша от небето, и според многото твои щедроти даде им ти избавители, та ги избавиха от ръката на онези които ги утесниха. {{field-off:Bible}}</w:t>
      </w:r>
    </w:p>
    <w:p>
      <w:pPr>
        <w:pStyle w:val="Normal"/>
        <w:rPr/>
      </w:pPr>
      <w:r>
        <w:rPr/>
        <w:t>[[@Bible:Neh 9:28 ]][[9:28 &gt;&gt; Neh 9:28]] {{field-on:Bible}} Но като се успокоиха, обърнаха се за да правят зло пред тебе; заради това ги остави ти в ръката на враговете им, та ги завладяха, но когато се обърнаха та викнаха към тебе, ти ги послуша от небето, и много пъти ги избави ти според щедротите си. {{field-off:Bible}}</w:t>
      </w:r>
    </w:p>
    <w:p>
      <w:pPr>
        <w:pStyle w:val="Normal"/>
        <w:rPr/>
      </w:pPr>
      <w:r>
        <w:rPr/>
        <w:t>[[@Bible:Neh 9:29 ]][[9:29 &gt;&gt; Neh 9:29]] {{field-on:Bible}} и засвидетелствува ти против тях за да ги обърнеш в закона си; но те се възгордяха и не послушаха твоите заповеди, но съгрешиха в съдбите ти, (които ако върши някой ще живее чрез тях,) и дадоха непокорливо рамо, и ожесточиха врата си та не чуха. {{field-off:Bible}}</w:t>
      </w:r>
    </w:p>
    <w:p>
      <w:pPr>
        <w:pStyle w:val="Normal"/>
        <w:rPr/>
      </w:pPr>
      <w:r>
        <w:rPr/>
        <w:t>[[@Bible:Neh 9:30 ]][[9:30 &gt;&gt; Neh 9:30]] {{field-on:Bible}} Но и много години ги търпя ти, и засвидетелствува против тях чрез Духа си чрез пророците си; но не дадоха слушане; заради това ги предаде ти в ръката на людете на земите. {{field-off:Bible}}</w:t>
      </w:r>
    </w:p>
    <w:p>
      <w:pPr>
        <w:pStyle w:val="Normal"/>
        <w:rPr/>
      </w:pPr>
      <w:r>
        <w:rPr/>
        <w:t>[[@Bible:Neh 9:31 ]][[9:31 &gt;&gt; Neh 9:31]] {{field-on:Bible}} Но заради многото твои щедроти не ги направи да се довършат, нито ги остави; защото си Бог щедър и милостив. {{field-off:Bible}}</w:t>
      </w:r>
    </w:p>
    <w:p>
      <w:pPr>
        <w:pStyle w:val="Normal"/>
        <w:rPr/>
      </w:pPr>
      <w:r>
        <w:rPr/>
        <w:t>[[@Bible:Neh 9:32 ]][[9:32 &gt;&gt; Neh 9:32]] {{field-on:Bible}} Сега, прочее, Боже наш, велики, крепки, и страшни Боже който пазиш завета и милостта, да се не вмени малко пред тебе всичкото злострадание което намери нас, царете ни, князовете ни, и свещениците ни, и пророците ни, и отците ни, и всичките твои люде от дните на Асирийските царе до този ден. {{field-off:Bible}}</w:t>
      </w:r>
    </w:p>
    <w:p>
      <w:pPr>
        <w:pStyle w:val="Normal"/>
        <w:rPr/>
      </w:pPr>
      <w:r>
        <w:rPr/>
        <w:t>[[@Bible:Neh 9:33 ]][[9:33 &gt;&gt; Neh 9:33]] {{field-on:Bible}} Наистина си праведен въ всичко което дойде върх нас, защото ти направи истина, а ние направихме нечестие. {{field-off:Bible}}</w:t>
      </w:r>
    </w:p>
    <w:p>
      <w:pPr>
        <w:pStyle w:val="Normal"/>
        <w:rPr/>
      </w:pPr>
      <w:r>
        <w:rPr/>
        <w:t>[[@Bible:Neh 9:34 ]][[9:34 &gt;&gt; Neh 9:34]] {{field-on:Bible}} И царете ни, князовете ни, свещениците ни, отците ни не упазиха закона ти, и не дадоха внимание на твоите заповеди и на свидетелствата ти с които си засвидетелствувал против тях. {{field-off:Bible}}</w:t>
      </w:r>
    </w:p>
    <w:p>
      <w:pPr>
        <w:pStyle w:val="Normal"/>
        <w:rPr/>
      </w:pPr>
      <w:r>
        <w:rPr/>
        <w:t>[[@Bible:Neh 9:35 ]][[9:35 &gt;&gt; Neh 9:35]] {{field-on:Bible}} Защото те в царството си и в голямата твоя благост която им даде ти, и в широката и тлъстата земя която даде ти пред тях не ти послужиха, нито се обърнаха от лукавите си дела. {{field-off:Bible}}</w:t>
      </w:r>
    </w:p>
    <w:p>
      <w:pPr>
        <w:pStyle w:val="Normal"/>
        <w:rPr/>
      </w:pPr>
      <w:r>
        <w:rPr/>
        <w:t>[[@Bible:Neh 9:36 ]][[9:36 &gt;&gt; Neh 9:36]] {{field-on:Bible}} Ето, раби сме този ден; и в земята която даде ти на отците ни за да ядат плода й и добрите й неща, ето, раби сме върху нея. {{field-off:Bible}}</w:t>
      </w:r>
    </w:p>
    <w:p>
      <w:pPr>
        <w:pStyle w:val="Normal"/>
        <w:rPr/>
      </w:pPr>
      <w:r>
        <w:rPr/>
        <w:t>[[@Bible:Neh 9:37 ]][[9:37 &gt;&gt; Neh 9:37]] {{field-on:Bible}} И тя дава голямо изобилие на царете които тури ти върху нас за греховете ни; и властвуват над телата ни и над скотовете ни според щението си; и ние сме в голямо утеснение. {{field-off:Bible}}</w:t>
      </w:r>
    </w:p>
    <w:p>
      <w:pPr>
        <w:pStyle w:val="Normal"/>
        <w:rPr/>
      </w:pPr>
      <w:r>
        <w:rPr/>
        <w:t>[[@Bible:Neh 9:38 ]][[9:38 &gt;&gt; Neh 9:38]] {{field-on:Bible}} За всичко това ние правим завет верен, и пишем, и ударят си печатите князовете ни, Левитите ни, и свещениците ни. {{field-off:Bible}}</w:t>
      </w:r>
    </w:p>
    <w:p>
      <w:pPr>
        <w:pStyle w:val="Heading2"/>
        <w:rPr/>
      </w:pPr>
      <w:r>
        <w:rPr/>
        <w:t>Глава 10</w:t>
      </w:r>
    </w:p>
    <w:p>
      <w:pPr>
        <w:pStyle w:val="Normal"/>
        <w:rPr/>
      </w:pPr>
      <w:r>
        <w:rPr/>
        <w:t>[[@Bible:Neh 10:1 ]][[10:1 &gt;&gt; Neh 10:1]] {{field-on:Bible}} А тези които удариха печати бяха: Неемия управителят Ахалиевът син, и Седекия, {{field-off:Bible}}</w:t>
      </w:r>
    </w:p>
    <w:p>
      <w:pPr>
        <w:pStyle w:val="Normal"/>
        <w:rPr/>
      </w:pPr>
      <w:r>
        <w:rPr/>
        <w:t>[[@Bible:Neh 10:2 ]][[10:2 &gt;&gt; Neh 10:2]] {{field-on:Bible}} Сераия, Азария, Иеремия, {{field-off:Bible}}</w:t>
      </w:r>
    </w:p>
    <w:p>
      <w:pPr>
        <w:pStyle w:val="Normal"/>
        <w:rPr/>
      </w:pPr>
      <w:r>
        <w:rPr/>
        <w:t>[[@Bible:Neh 10:3 ]][[10:3 &gt;&gt; Neh 10:3]] {{field-on:Bible}} Пасхор, Амария, Мелхия, {{field-off:Bible}}</w:t>
      </w:r>
    </w:p>
    <w:p>
      <w:pPr>
        <w:pStyle w:val="Normal"/>
        <w:rPr/>
      </w:pPr>
      <w:r>
        <w:rPr/>
        <w:t>[[@Bible:Neh 10:4 ]][[10:4 &gt;&gt; Neh 10:4]] {{field-on:Bible}} Хатус, Севания, Малух, {{field-off:Bible}}</w:t>
      </w:r>
    </w:p>
    <w:p>
      <w:pPr>
        <w:pStyle w:val="Normal"/>
        <w:rPr/>
      </w:pPr>
      <w:r>
        <w:rPr/>
        <w:t>[[@Bible:Neh 10:5 ]][[10:5 &gt;&gt; Neh 10:5]] {{field-on:Bible}} Харим, Меримот, Авдия, {{field-off:Bible}}</w:t>
      </w:r>
    </w:p>
    <w:p>
      <w:pPr>
        <w:pStyle w:val="Normal"/>
        <w:rPr/>
      </w:pPr>
      <w:r>
        <w:rPr/>
        <w:t>[[@Bible:Neh 10:6 ]][[10:6 &gt;&gt; Neh 10:6]] {{field-on:Bible}} Даниил, Ганатон, Варух, {{field-off:Bible}}</w:t>
      </w:r>
    </w:p>
    <w:p>
      <w:pPr>
        <w:pStyle w:val="Normal"/>
        <w:rPr/>
      </w:pPr>
      <w:r>
        <w:rPr/>
        <w:t>[[@Bible:Neh 10:7 ]][[10:7 &gt;&gt; Neh 10:7]] {{field-on:Bible}} Месулам, Авия, Миамин, {{field-off:Bible}}</w:t>
      </w:r>
    </w:p>
    <w:p>
      <w:pPr>
        <w:pStyle w:val="Normal"/>
        <w:rPr/>
      </w:pPr>
      <w:r>
        <w:rPr/>
        <w:t>[[@Bible:Neh 10:8 ]][[10:8 &gt;&gt; Neh 10:8]] {{field-on:Bible}} Маазия, Велгай, Семаия: те бяха свещеници. {{field-off:Bible}}</w:t>
      </w:r>
    </w:p>
    <w:p>
      <w:pPr>
        <w:pStyle w:val="Normal"/>
        <w:rPr/>
      </w:pPr>
      <w:r>
        <w:rPr/>
        <w:t>[[@Bible:Neh 10:9 ]][[10:9 &gt;&gt; Neh 10:9]] {{field-on:Bible}} А Левити: Исус Азаниевът син, Вануй от Инададовите синове, Кадмиил; {{field-off:Bible}}</w:t>
      </w:r>
    </w:p>
    <w:p>
      <w:pPr>
        <w:pStyle w:val="Normal"/>
        <w:rPr/>
      </w:pPr>
      <w:r>
        <w:rPr/>
        <w:t>[[@Bible:Neh 10:10 ]][[10:10 &gt;&gt; Neh 10:10]] {{field-on:Bible}} и братята им Севания, Одия, Келита, Фелаия, Анан, {{field-off:Bible}}</w:t>
      </w:r>
    </w:p>
    <w:p>
      <w:pPr>
        <w:pStyle w:val="Normal"/>
        <w:rPr/>
      </w:pPr>
      <w:r>
        <w:rPr/>
        <w:t>[[@Bible:Neh 10:11 ]][[10:11 &gt;&gt; Neh 10:11]] {{field-on:Bible}} Михей, Реов, Асавия, {{field-off:Bible}}</w:t>
      </w:r>
    </w:p>
    <w:p>
      <w:pPr>
        <w:pStyle w:val="Normal"/>
        <w:rPr/>
      </w:pPr>
      <w:r>
        <w:rPr/>
        <w:t>[[@Bible:Neh 10:12 ]][[10:12 &gt;&gt; Neh 10:12]] {{field-on:Bible}} Закхур, Серевия, Севания, {{field-off:Bible}}</w:t>
      </w:r>
    </w:p>
    <w:p>
      <w:pPr>
        <w:pStyle w:val="Normal"/>
        <w:rPr/>
      </w:pPr>
      <w:r>
        <w:rPr/>
        <w:t>[[@Bible:Neh 10:13 ]][[10:13 &gt;&gt; Neh 10:13]] {{field-on:Bible}} Одия, Ваний и Венину. {{field-off:Bible}}</w:t>
      </w:r>
    </w:p>
    <w:p>
      <w:pPr>
        <w:pStyle w:val="Normal"/>
        <w:rPr/>
      </w:pPr>
      <w:r>
        <w:rPr/>
        <w:t>[[@Bible:Neh 10:14 ]][[10:14 &gt;&gt; Neh 10:14]] {{field-on:Bible}} Началници на людете: Фарос, Фаат-моав, Елам, Зату, Ваний, {{field-off:Bible}}</w:t>
      </w:r>
    </w:p>
    <w:p>
      <w:pPr>
        <w:pStyle w:val="Normal"/>
        <w:rPr/>
      </w:pPr>
      <w:r>
        <w:rPr/>
        <w:t>[[@Bible:Neh 10:15 ]][[10:15 &gt;&gt; Neh 10:15]] {{field-on:Bible}} Вуний, Азгад, Вивай, {{field-off:Bible}}</w:t>
      </w:r>
    </w:p>
    <w:p>
      <w:pPr>
        <w:pStyle w:val="Normal"/>
        <w:rPr/>
      </w:pPr>
      <w:r>
        <w:rPr/>
        <w:t>[[@Bible:Neh 10:16 ]][[10:16 &gt;&gt; Neh 10:16]] {{field-on:Bible}} Адония, Вагуй, Адин, {{field-off:Bible}}</w:t>
      </w:r>
    </w:p>
    <w:p>
      <w:pPr>
        <w:pStyle w:val="Normal"/>
        <w:rPr/>
      </w:pPr>
      <w:r>
        <w:rPr/>
        <w:t>[[@Bible:Neh 10:17 ]][[10:17 &gt;&gt; Neh 10:17]] {{field-on:Bible}} Атир, Езекия, Азур, {{field-off:Bible}}</w:t>
      </w:r>
    </w:p>
    <w:p>
      <w:pPr>
        <w:pStyle w:val="Normal"/>
        <w:rPr/>
      </w:pPr>
      <w:r>
        <w:rPr/>
        <w:t>[[@Bible:Neh 10:18 ]][[10:18 &gt;&gt; Neh 10:18]] {{field-on:Bible}} Одия, Асум, Висай, {{field-off:Bible}}</w:t>
      </w:r>
    </w:p>
    <w:p>
      <w:pPr>
        <w:pStyle w:val="Normal"/>
        <w:rPr/>
      </w:pPr>
      <w:r>
        <w:rPr/>
        <w:t>[[@Bible:Neh 10:19 ]][[10:19 &gt;&gt; Neh 10:19]] {{field-on:Bible}} Ариф, Анатот, Невай, {{field-off:Bible}}</w:t>
      </w:r>
    </w:p>
    <w:p>
      <w:pPr>
        <w:pStyle w:val="Normal"/>
        <w:rPr/>
      </w:pPr>
      <w:r>
        <w:rPr/>
        <w:t>[[@Bible:Neh 10:20 ]][[10:20 &gt;&gt; Neh 10:20]] {{field-on:Bible}} Магфиас, Месулам, Изир, {{field-off:Bible}}</w:t>
      </w:r>
    </w:p>
    <w:p>
      <w:pPr>
        <w:pStyle w:val="Normal"/>
        <w:rPr/>
      </w:pPr>
      <w:r>
        <w:rPr/>
        <w:t>[[@Bible:Neh 10:21 ]][[10:21 &gt;&gt; Neh 10:21]] {{field-on:Bible}} Месизавеил, Садок, Ядуа, {{field-off:Bible}}</w:t>
      </w:r>
    </w:p>
    <w:p>
      <w:pPr>
        <w:pStyle w:val="Normal"/>
        <w:rPr/>
      </w:pPr>
      <w:r>
        <w:rPr/>
        <w:t>[[@Bible:Neh 10:22 ]][[10:22 &gt;&gt; Neh 10:22]] {{field-on:Bible}} Фелатия, Анан, Анаия, {{field-off:Bible}}</w:t>
      </w:r>
    </w:p>
    <w:p>
      <w:pPr>
        <w:pStyle w:val="Normal"/>
        <w:rPr/>
      </w:pPr>
      <w:r>
        <w:rPr/>
        <w:t>[[@Bible:Neh 10:23 ]][[10:23 &gt;&gt; Neh 10:23]] {{field-on:Bible}} Осия, Анания, Асув, {{field-off:Bible}}</w:t>
      </w:r>
    </w:p>
    <w:p>
      <w:pPr>
        <w:pStyle w:val="Normal"/>
        <w:rPr/>
      </w:pPr>
      <w:r>
        <w:rPr/>
        <w:t>[[@Bible:Neh 10:24 ]][[10:24 &gt;&gt; Neh 10:24]] {{field-on:Bible}} Алоис, Филея, Совив, {{field-off:Bible}}</w:t>
      </w:r>
    </w:p>
    <w:p>
      <w:pPr>
        <w:pStyle w:val="Normal"/>
        <w:rPr/>
      </w:pPr>
      <w:r>
        <w:rPr/>
        <w:t>[[@Bible:Neh 10:25 ]][[10:25 &gt;&gt; Neh 10:25]] {{field-on:Bible}} Реум, Асавна, Маасия, {{field-off:Bible}}</w:t>
      </w:r>
    </w:p>
    <w:p>
      <w:pPr>
        <w:pStyle w:val="Normal"/>
        <w:rPr/>
      </w:pPr>
      <w:r>
        <w:rPr/>
        <w:t>[[@Bible:Neh 10:26 ]][[10:26 &gt;&gt; Neh 10:26]] {{field-on:Bible}} и Ахия, Анан, Ганан, {{field-off:Bible}}</w:t>
      </w:r>
    </w:p>
    <w:p>
      <w:pPr>
        <w:pStyle w:val="Normal"/>
        <w:rPr/>
      </w:pPr>
      <w:r>
        <w:rPr/>
        <w:t>[[@Bible:Neh 10:27 ]][[10:27 &gt;&gt; Neh 10:27]] {{field-on:Bible}} Малух, Харим, Ваана. {{field-off:Bible}}</w:t>
      </w:r>
    </w:p>
    <w:p>
      <w:pPr>
        <w:pStyle w:val="Normal"/>
        <w:rPr/>
      </w:pPr>
      <w:r>
        <w:rPr/>
        <w:t>[[@Bible:Neh 10:28 ]][[10:28 &gt;&gt; Neh 10:28]] {{field-on:Bible}} И остатъкът на людете, свещениците, Левитите, вратарите, певците, Нетинимите, и всички които са се отлъчили от людете на местата към Божия закон, жените им, синовете им, и дъщерите им, всеки който знаеше и разумяваше, {{field-off:Bible}}</w:t>
      </w:r>
    </w:p>
    <w:p>
      <w:pPr>
        <w:pStyle w:val="Normal"/>
        <w:rPr/>
      </w:pPr>
      <w:r>
        <w:rPr/>
        <w:t>[[@Bible:Neh 10:29 ]][[10:29 &gt;&gt; Neh 10:29]] {{field-on:Bible}} съединиха се съ братята си, големците си, и влязоха в проклетия и клетва да ходят в Божия закон, дадения чрез ръката на Моисея раба Божий, и да съхраняват и да вършат всичките заповеди на Иеова Господа нашего, и съдбите му, и повеленията му; {{field-off:Bible}}</w:t>
      </w:r>
    </w:p>
    <w:p>
      <w:pPr>
        <w:pStyle w:val="Normal"/>
        <w:rPr/>
      </w:pPr>
      <w:r>
        <w:rPr/>
        <w:t>[[@Bible:Neh 10:30 ]][[10:30 &gt;&gt; Neh 10:30]] {{field-on:Bible}} и да не дадем дъщерите си на людете на земята, и дъщерите им да не вземем за синовете си; {{field-off:Bible}}</w:t>
      </w:r>
    </w:p>
    <w:p>
      <w:pPr>
        <w:pStyle w:val="Normal"/>
        <w:rPr/>
      </w:pPr>
      <w:r>
        <w:rPr/>
        <w:t>[[@Bible:Neh 10:31 ]][[10:31 &gt;&gt; Neh 10:31]] {{field-on:Bible}} и ако людете от земята донесат неща за продаване, или каква да е храна да продадат в съботен ден, да не вземем от тях в събота и в свет ден; и да оставим седмото лето, и искането на всеки дълг. {{field-off:Bible}}</w:t>
      </w:r>
    </w:p>
    <w:p>
      <w:pPr>
        <w:pStyle w:val="Normal"/>
        <w:rPr/>
      </w:pPr>
      <w:r>
        <w:rPr/>
        <w:t>[[@Bible:Neh 10:32 ]][[10:32 &gt;&gt; Neh 10:32]] {{field-on:Bible}} Наредихме още за себе си да се натоварим да даваме всеко лето една третиня от сикъл за службата на дома на Бога нашего, {{field-off:Bible}}</w:t>
      </w:r>
    </w:p>
    <w:p>
      <w:pPr>
        <w:pStyle w:val="Normal"/>
        <w:rPr/>
      </w:pPr>
      <w:r>
        <w:rPr/>
        <w:t>[[@Bible:Neh 10:33 ]][[10:33 &gt;&gt; Neh 10:33]] {{field-on:Bible}} за хлябовете на предложението, и за всегдашното хлебно приношение, и за всегдашното всесъжение на съботите, на новомесечията, за праздниците, и за светите неща, и за приношенията за грях, за да правим умилостивение за Израиля, и за всичкото дело на дома на Бога нашего. {{field-off:Bible}}</w:t>
      </w:r>
    </w:p>
    <w:p>
      <w:pPr>
        <w:pStyle w:val="Normal"/>
        <w:rPr/>
      </w:pPr>
      <w:r>
        <w:rPr/>
        <w:t>[[@Bible:Neh 10:34 ]][[10:34 &gt;&gt; Neh 10:34]] {{field-on:Bible}} И метнахме жребия между свещениците, Левитите, и людете за приноса на дървата, за да ги докарват в дома на Бога нашего, според отечествията ни, в определени времена всяко лето, за да горят на олтаря на Господа Бога нашего според писаното в закона; {{field-off:Bible}}</w:t>
      </w:r>
    </w:p>
    <w:p>
      <w:pPr>
        <w:pStyle w:val="Normal"/>
        <w:rPr/>
      </w:pPr>
      <w:r>
        <w:rPr/>
        <w:t>[[@Bible:Neh 10:35 ]][[10:35 &gt;&gt; Neh 10:35]] {{field-on:Bible}} и да доносяме всяко лето в дома Господен начатките от земята ни, и начатките от плодовете на всяко дърво; {{field-off:Bible}}</w:t>
      </w:r>
    </w:p>
    <w:p>
      <w:pPr>
        <w:pStyle w:val="Normal"/>
        <w:rPr/>
      </w:pPr>
      <w:r>
        <w:rPr/>
        <w:t>[[@Bible:Neh 10:36 ]][[10:36 &gt;&gt; Neh 10:36]] {{field-on:Bible}} и първородните от синовете ни и от скотовете, според писаното в закона, и първородните от говедата ни и от стадата ни, да ги докараме в дома на Бога нашего, на свещениците които служат в дома на Бога нашего; {{field-off:Bible}}</w:t>
      </w:r>
    </w:p>
    <w:p>
      <w:pPr>
        <w:pStyle w:val="Normal"/>
        <w:rPr/>
      </w:pPr>
      <w:r>
        <w:rPr/>
        <w:t>[[@Bible:Neh 10:37 ]][[10:37 &gt;&gt; Neh 10:37]] {{field-on:Bible}} и да доносяме начатките от нашето тесто, и приношенията си, и плодовете от всяко дърво, от вино, и от елей на свещениците, в стаите на дома на Бога нашего; и на Левитите десетъците от нашата земя; и тези Левити да вземат десетъците по всичките градове на земледелието ни. {{field-off:Bible}}</w:t>
      </w:r>
    </w:p>
    <w:p>
      <w:pPr>
        <w:pStyle w:val="Normal"/>
        <w:rPr/>
      </w:pPr>
      <w:r>
        <w:rPr/>
        <w:t>[[@Bible:Neh 10:38 ]][[10:38 &gt;&gt; Neh 10:38]] {{field-on:Bible}} И свещеникът, Ааронов син, ще бъде с Левитите когато вземат десетъците; и Левитите ще доносят десетъка от десетъците в дома на Бога нашего, в стаите на съкровищния дом. {{field-off:Bible}}</w:t>
      </w:r>
    </w:p>
    <w:p>
      <w:pPr>
        <w:pStyle w:val="Normal"/>
        <w:rPr/>
      </w:pPr>
      <w:r>
        <w:rPr/>
        <w:t>[[@Bible:Neh 10:39 ]][[10:39 &gt;&gt; Neh 10:39]] {{field-on:Bible}} Защото Израилевите синове и Левийните синове ще доносят приношенията от житото, от виното, и от елея в стаите дето са съсъдите на светилището, и свещениците които служат, и вратарите, и певците; и няма да оставим дома на Бога нашего. {{field-off:Bible}}</w:t>
      </w:r>
    </w:p>
    <w:p>
      <w:pPr>
        <w:pStyle w:val="Heading2"/>
        <w:rPr/>
      </w:pPr>
      <w:r>
        <w:rPr/>
        <w:t>Глава 11</w:t>
      </w:r>
    </w:p>
    <w:p>
      <w:pPr>
        <w:pStyle w:val="Normal"/>
        <w:rPr/>
      </w:pPr>
      <w:r>
        <w:rPr/>
        <w:t>[[@Bible:Neh 11:1 ]][[11:1 &gt;&gt; Neh 11:1]] {{field-on:Bible}} И населиха се началниците на людете в Ерусалим; а остатъкът на людете метнаха жребия, за да доведат от десет един да се насели в Ерусалим, в светия град, а деветте части в другите градове. {{field-off:Bible}}</w:t>
      </w:r>
    </w:p>
    <w:p>
      <w:pPr>
        <w:pStyle w:val="Normal"/>
        <w:rPr/>
      </w:pPr>
      <w:r>
        <w:rPr/>
        <w:t>[[@Bible:Neh 11:2 ]][[11:2 &gt;&gt; Neh 11:2]] {{field-on:Bible}} И благословиха людете всички онези человеци които принесоха доброволно себе си да се населят в Ерусалим. {{field-off:Bible}}</w:t>
      </w:r>
    </w:p>
    <w:p>
      <w:pPr>
        <w:pStyle w:val="Normal"/>
        <w:rPr/>
      </w:pPr>
      <w:r>
        <w:rPr/>
        <w:t>[[@Bible:Neh 11:3 ]][[11:3 &gt;&gt; Neh 11:3]] {{field-on:Bible}} А тези са главатарите на областта които се населиха в Ерусалим; а в Юдините градове се населиха, всеки в притежанието си, в градовете си, Израил, свещениците, и Левитите, и Нетинимите, и синовете на Соломоновите раби. {{field-off:Bible}}</w:t>
      </w:r>
    </w:p>
    <w:p>
      <w:pPr>
        <w:pStyle w:val="Normal"/>
        <w:rPr/>
      </w:pPr>
      <w:r>
        <w:rPr/>
        <w:t>[[@Bible:Neh 11:4 ]][[11:4 &gt;&gt; Neh 11:4]] {{field-on:Bible}} И в Ерусалим се населиха някои от Юдините синове и от Вениаминовите синове.От Юдините синове: Атаия синът на Озия, син на Захария, син на Амария, син на Сафатия, сина Маалалеилова, от Фаресовите синове; {{field-off:Bible}}</w:t>
      </w:r>
    </w:p>
    <w:p>
      <w:pPr>
        <w:pStyle w:val="Normal"/>
        <w:rPr/>
      </w:pPr>
      <w:r>
        <w:rPr/>
        <w:t>[[@Bible:Neh 11:5 ]][[11:5 &gt;&gt; Neh 11:5]] {{field-on:Bible}} и Маасия синът на Варуха, син на Холозея, син на Азаия, син на Адаия, син на Иоиарива, син на Захария, сина на Силониева. {{field-off:Bible}}</w:t>
      </w:r>
    </w:p>
    <w:p>
      <w:pPr>
        <w:pStyle w:val="Normal"/>
        <w:rPr/>
      </w:pPr>
      <w:r>
        <w:rPr/>
        <w:t>[[@Bible:Neh 11:6 ]][[11:6 &gt;&gt; Neh 11:6]] {{field-on:Bible}} Всичките Фаресови синове които се населиха в Ерусалим бяха четиристотин и шестдесет и осем мъже силни. {{field-off:Bible}}</w:t>
      </w:r>
    </w:p>
    <w:p>
      <w:pPr>
        <w:pStyle w:val="Normal"/>
        <w:rPr/>
      </w:pPr>
      <w:r>
        <w:rPr/>
        <w:t>[[@Bible:Neh 11:7 ]][[11:7 &gt;&gt; Neh 11:7]] {{field-on:Bible}} А Вениаминовите синове бяха тези: Салу синът на Месулама, син на Иоада, син на Федаия, син на Колаия, син на Маасия, син на Итиила, сина на Исаиева; {{field-off:Bible}}</w:t>
      </w:r>
    </w:p>
    <w:p>
      <w:pPr>
        <w:pStyle w:val="Normal"/>
        <w:rPr/>
      </w:pPr>
      <w:r>
        <w:rPr/>
        <w:t>[[@Bible:Neh 11:8 ]][[11:8 &gt;&gt; Neh 11:8]] {{field-on:Bible}} и с тях Гавай, Салай; деветстотин и двадесет и осем. {{field-off:Bible}}</w:t>
      </w:r>
    </w:p>
    <w:p>
      <w:pPr>
        <w:pStyle w:val="Normal"/>
        <w:rPr/>
      </w:pPr>
      <w:r>
        <w:rPr/>
        <w:t>[[@Bible:Neh 11:9 ]][[11:9 &gt;&gt; Neh 11:9]] {{field-on:Bible}} И Иоил Зехриевът син беше надзирател над тях, а Юда Сенуинът син, вторий над града. {{field-off:Bible}}</w:t>
      </w:r>
    </w:p>
    <w:p>
      <w:pPr>
        <w:pStyle w:val="Normal"/>
        <w:rPr/>
      </w:pPr>
      <w:r>
        <w:rPr/>
        <w:t>[[@Bible:Neh 11:10 ]][[11:10 &gt;&gt; Neh 11:10]] {{field-on:Bible}} От свещениците: Иедаия син Иоиаривов, Яхин, {{field-off:Bible}}</w:t>
      </w:r>
    </w:p>
    <w:p>
      <w:pPr>
        <w:pStyle w:val="Normal"/>
        <w:rPr/>
      </w:pPr>
      <w:r>
        <w:rPr/>
        <w:t>[[@Bible:Neh 11:11 ]][[11:11 &gt;&gt; Neh 11:11]] {{field-on:Bible}} Сераия синът на Хелкия, син на Месулама, син на Садока, син на Мераиота, сина Ахитовова, войводата на дома Божий; {{field-off:Bible}}</w:t>
      </w:r>
    </w:p>
    <w:p>
      <w:pPr>
        <w:pStyle w:val="Normal"/>
        <w:rPr/>
      </w:pPr>
      <w:r>
        <w:rPr/>
        <w:t>[[@Bible:Neh 11:12 ]][[11:12 &gt;&gt; Neh 11:12]] {{field-on:Bible}} И братята им които правеха делото на дома бяха осемстотин и двадесет и два; и Адаия синът на Иероама, син на Фелалия, син на Амсия, син на Захария, син на Пасхора, сина Мелхиева; {{field-off:Bible}}</w:t>
      </w:r>
    </w:p>
    <w:p>
      <w:pPr>
        <w:pStyle w:val="Normal"/>
        <w:rPr/>
      </w:pPr>
      <w:r>
        <w:rPr/>
        <w:t>[[@Bible:Neh 11:13 ]][[11:13 &gt;&gt; Neh 11:13]] {{field-on:Bible}} и братята му, началници на отечествия; двесте и четиридесет и два; и Амасай синът на Азареила, син на Аазая, син на Месилемота, сина Емирова; {{field-off:Bible}}</w:t>
      </w:r>
    </w:p>
    <w:p>
      <w:pPr>
        <w:pStyle w:val="Normal"/>
        <w:rPr/>
      </w:pPr>
      <w:r>
        <w:rPr/>
        <w:t>[[@Bible:Neh 11:14 ]][[11:14 &gt;&gt; Neh 11:14]] {{field-on:Bible}} и братята им мъже силни с крепост, сто и двадесет и осем; а надзирател над тях бе Завдиил Гедолимовът син. {{field-off:Bible}}</w:t>
      </w:r>
    </w:p>
    <w:p>
      <w:pPr>
        <w:pStyle w:val="Normal"/>
        <w:rPr/>
      </w:pPr>
      <w:r>
        <w:rPr/>
        <w:t>[[@Bible:Neh 11:15 ]][[11:15 &gt;&gt; Neh 11:15]] {{field-on:Bible}} А от Левитите: Семаия синът на Асува, син на Азрикама, син на Асавия, сина Вуниева; {{field-off:Bible}}</w:t>
      </w:r>
    </w:p>
    <w:p>
      <w:pPr>
        <w:pStyle w:val="Normal"/>
        <w:rPr/>
      </w:pPr>
      <w:r>
        <w:rPr/>
        <w:t>[[@Bible:Neh 11:16 ]][[11:16 &gt;&gt; Neh 11:16]] {{field-on:Bible}} и Саветай и Иозавад, от Левитските началници, бяха над вънкашните дела на дома Божий. {{field-off:Bible}}</w:t>
      </w:r>
    </w:p>
    <w:p>
      <w:pPr>
        <w:pStyle w:val="Normal"/>
        <w:rPr/>
      </w:pPr>
      <w:r>
        <w:rPr/>
        <w:t>[[@Bible:Neh 11:17 ]][[11:17 &gt;&gt; Neh 11:17]] {{field-on:Bible}} И Матания синът на Михея, син на Завдия, сина Асафова беше началник на песнопението в молитвата, и Ваквукия вторий между братята си; и Авда синът на Самуя, син на Галала, сина Иедутунова. {{field-off:Bible}}</w:t>
      </w:r>
    </w:p>
    <w:p>
      <w:pPr>
        <w:pStyle w:val="Normal"/>
        <w:rPr/>
      </w:pPr>
      <w:r>
        <w:rPr/>
        <w:t>[[@Bible:Neh 11:18 ]][[11:18 &gt;&gt; Neh 11:18]] {{field-on:Bible}} Всичките Левити в светия град бяха двесте и осемдесет и четири. {{field-off:Bible}}</w:t>
      </w:r>
    </w:p>
    <w:p>
      <w:pPr>
        <w:pStyle w:val="Normal"/>
        <w:rPr/>
      </w:pPr>
      <w:r>
        <w:rPr/>
        <w:t>[[@Bible:Neh 11:19 ]][[11:19 &gt;&gt; Neh 11:19]] {{field-on:Bible}} А вратарите: Акув, Талмон, и братята им които пазеха вратата бяха сто и седемдесет и два. {{field-off:Bible}}</w:t>
      </w:r>
    </w:p>
    <w:p>
      <w:pPr>
        <w:pStyle w:val="Normal"/>
        <w:rPr/>
      </w:pPr>
      <w:r>
        <w:rPr/>
        <w:t>[[@Bible:Neh 11:20 ]][[11:20 &gt;&gt; Neh 11:20]] {{field-on:Bible}} А останалите от Израиля, свещениците и Левитите, бяха по всичките Юдини градове, всеки в наследието си. {{field-off:Bible}}</w:t>
      </w:r>
    </w:p>
    <w:p>
      <w:pPr>
        <w:pStyle w:val="Normal"/>
        <w:rPr/>
      </w:pPr>
      <w:r>
        <w:rPr/>
        <w:t>[[@Bible:Neh 11:21 ]][[11:21 &gt;&gt; Neh 11:21]] {{field-on:Bible}} А Нетинимите се населиха в Офил; а Сиха и Гесфа бяха върху Нетинимите. {{field-off:Bible}}</w:t>
      </w:r>
    </w:p>
    <w:p>
      <w:pPr>
        <w:pStyle w:val="Normal"/>
        <w:rPr/>
      </w:pPr>
      <w:r>
        <w:rPr/>
        <w:t>[[@Bible:Neh 11:22 ]][[11:22 &gt;&gt; Neh 11:22]] {{field-on:Bible}} А надзирателят на Левитите в Ерусалим бе Озий син на Вания, син на Асавия, син на Матания, сина Михеева, от Асафовите синове, певците които бяха върху делото на дома Божий. {{field-off:Bible}}</w:t>
      </w:r>
    </w:p>
    <w:p>
      <w:pPr>
        <w:pStyle w:val="Normal"/>
        <w:rPr/>
      </w:pPr>
      <w:r>
        <w:rPr/>
        <w:t>[[@Bible:Neh 11:23 ]][[11:23 &gt;&gt; Neh 11:23]] {{field-on:Bible}} защото бе царска заповед за тях, и оброк за певците всеки ден. {{field-off:Bible}}</w:t>
      </w:r>
    </w:p>
    <w:p>
      <w:pPr>
        <w:pStyle w:val="Normal"/>
        <w:rPr/>
      </w:pPr>
      <w:r>
        <w:rPr/>
        <w:t>[[@Bible:Neh 11:24 ]][[11:24 &gt;&gt; Neh 11:24]] {{field-on:Bible}} А Петаия Месизавеилов син, от синовете на Зара Юдиния син, беше от страната на царя въ всяко дело за людете. {{field-off:Bible}}</w:t>
      </w:r>
    </w:p>
    <w:p>
      <w:pPr>
        <w:pStyle w:val="Normal"/>
        <w:rPr/>
      </w:pPr>
      <w:r>
        <w:rPr/>
        <w:t>[[@Bible:Neh 11:25 ]][[11:25 &gt;&gt; Neh 11:25]] {{field-on:Bible}} А за селата с нивята им, някои от Юдините синове се населиха в Кириат-арва и по селата й, и в Девон и по селата му, и в Кавсеил и по селата му, {{field-off:Bible}}</w:t>
      </w:r>
    </w:p>
    <w:p>
      <w:pPr>
        <w:pStyle w:val="Normal"/>
        <w:rPr/>
      </w:pPr>
      <w:r>
        <w:rPr/>
        <w:t>[[@Bible:Neh 11:26 ]][[11:26 &gt;&gt; Neh 11:26]] {{field-on:Bible}} и в Иисуя, и в Молада, и в Вет-фелед, {{field-off:Bible}}</w:t>
      </w:r>
    </w:p>
    <w:p>
      <w:pPr>
        <w:pStyle w:val="Normal"/>
        <w:rPr/>
      </w:pPr>
      <w:r>
        <w:rPr/>
        <w:t>[[@Bible:Neh 11:27 ]][[11:27 &gt;&gt; Neh 11:27]] {{field-on:Bible}} и в Асар-суал, и в Вирсавее и по селата му, {{field-off:Bible}}</w:t>
      </w:r>
    </w:p>
    <w:p>
      <w:pPr>
        <w:pStyle w:val="Normal"/>
        <w:rPr/>
      </w:pPr>
      <w:r>
        <w:rPr/>
        <w:t>[[@Bible:Neh 11:28 ]][[11:28 &gt;&gt; Neh 11:28]] {{field-on:Bible}} и в Сиклаг, и в Мекона и по селата й, {{field-off:Bible}}</w:t>
      </w:r>
    </w:p>
    <w:p>
      <w:pPr>
        <w:pStyle w:val="Normal"/>
        <w:rPr/>
      </w:pPr>
      <w:r>
        <w:rPr/>
        <w:t>[[@Bible:Neh 11:29 ]][[11:29 &gt;&gt; Neh 11:29]] {{field-on:Bible}} и в Ен-римон, и в Сарая, и в Ярмут, {{field-off:Bible}}</w:t>
      </w:r>
    </w:p>
    <w:p>
      <w:pPr>
        <w:pStyle w:val="Normal"/>
        <w:rPr/>
      </w:pPr>
      <w:r>
        <w:rPr/>
        <w:t>[[@Bible:Neh 11:30 ]][[11:30 &gt;&gt; Neh 11:30]] {{field-on:Bible}} в Заноя, Одолам, и по селата им, в Лахис и по полетата му, в Азика и по селата й. И населиха се от Вирсавее дори до дола Еномов. {{field-off:Bible}}</w:t>
      </w:r>
    </w:p>
    <w:p>
      <w:pPr>
        <w:pStyle w:val="Normal"/>
        <w:rPr/>
      </w:pPr>
      <w:r>
        <w:rPr/>
        <w:t>[[@Bible:Neh 11:31 ]][[11:31 &gt;&gt; Neh 11:31]] {{field-on:Bible}} А Вениаминовите синове се населиха от Гава в Михмас, и в Гаия, и в Ветил и по селата му, {{field-off:Bible}}</w:t>
      </w:r>
    </w:p>
    <w:p>
      <w:pPr>
        <w:pStyle w:val="Normal"/>
        <w:rPr/>
      </w:pPr>
      <w:r>
        <w:rPr/>
        <w:t>[[@Bible:Neh 11:32 ]][[11:32 &gt;&gt; Neh 11:32]] {{field-on:Bible}} в Анатот, в Ноб, в Анания, {{field-off:Bible}}</w:t>
      </w:r>
    </w:p>
    <w:p>
      <w:pPr>
        <w:pStyle w:val="Normal"/>
        <w:rPr/>
      </w:pPr>
      <w:r>
        <w:rPr/>
        <w:t>[[@Bible:Neh 11:33 ]][[11:33 &gt;&gt; Neh 11:33]] {{field-on:Bible}} в Асора, в Рама, в Гетаим, {{field-off:Bible}}</w:t>
      </w:r>
    </w:p>
    <w:p>
      <w:pPr>
        <w:pStyle w:val="Normal"/>
        <w:rPr/>
      </w:pPr>
      <w:r>
        <w:rPr/>
        <w:t>[[@Bible:Neh 11:34 ]][[11:34 &gt;&gt; Neh 11:34]] {{field-on:Bible}} в Адид, в Севоим, в Невалат, {{field-off:Bible}}</w:t>
      </w:r>
    </w:p>
    <w:p>
      <w:pPr>
        <w:pStyle w:val="Normal"/>
        <w:rPr/>
      </w:pPr>
      <w:r>
        <w:rPr/>
        <w:t>[[@Bible:Neh 11:35 ]][[11:35 &gt;&gt; Neh 11:35]] {{field-on:Bible}} в Лод, и в Оно, в дола на дърводелците. {{field-off:Bible}}</w:t>
      </w:r>
    </w:p>
    <w:p>
      <w:pPr>
        <w:pStyle w:val="Normal"/>
        <w:rPr/>
      </w:pPr>
      <w:r>
        <w:rPr/>
        <w:t>[[@Bible:Neh 11:36 ]][[11:36 &gt;&gt; Neh 11:36]] {{field-on:Bible}} И от Левитите се населиха отделения в Юда и въ Вениамин. {{field-off:Bible}}</w:t>
      </w:r>
    </w:p>
    <w:p>
      <w:pPr>
        <w:pStyle w:val="Heading2"/>
        <w:rPr/>
      </w:pPr>
      <w:r>
        <w:rPr/>
        <w:t>Глава 12</w:t>
      </w:r>
    </w:p>
    <w:p>
      <w:pPr>
        <w:pStyle w:val="Normal"/>
        <w:rPr/>
      </w:pPr>
      <w:r>
        <w:rPr/>
        <w:t>[[@Bible:Neh 12:1 ]][[12:1 &gt;&gt; Neh 12:1]] {{field-on:Bible}} А тези бяха свещениците и Левитите които възлязоха съ Зоровавеля Салатииловия син и с Исуса: Сараия, Иеремия, Ездра, {{field-off:Bible}}</w:t>
      </w:r>
    </w:p>
    <w:p>
      <w:pPr>
        <w:pStyle w:val="Normal"/>
        <w:rPr/>
      </w:pPr>
      <w:r>
        <w:rPr/>
        <w:t>[[@Bible:Neh 12:2 ]][[12:2 &gt;&gt; Neh 12:2]] {{field-on:Bible}} Амария, Малух, Хатус, {{field-off:Bible}}</w:t>
      </w:r>
    </w:p>
    <w:p>
      <w:pPr>
        <w:pStyle w:val="Normal"/>
        <w:rPr/>
      </w:pPr>
      <w:r>
        <w:rPr/>
        <w:t>[[@Bible:Neh 12:3 ]][[12:3 &gt;&gt; Neh 12:3]] {{field-on:Bible}} Сехания, Реум, Меримот, {{field-off:Bible}}</w:t>
      </w:r>
    </w:p>
    <w:p>
      <w:pPr>
        <w:pStyle w:val="Normal"/>
        <w:rPr/>
      </w:pPr>
      <w:r>
        <w:rPr/>
        <w:t>[[@Bible:Neh 12:4 ]][[12:4 &gt;&gt; Neh 12:4]] {{field-on:Bible}} Идо, Ганатон, Авия, {{field-off:Bible}}</w:t>
      </w:r>
    </w:p>
    <w:p>
      <w:pPr>
        <w:pStyle w:val="Normal"/>
        <w:rPr/>
      </w:pPr>
      <w:r>
        <w:rPr/>
        <w:t>[[@Bible:Neh 12:5 ]][[12:5 &gt;&gt; Neh 12:5]] {{field-on:Bible}} Миамин, Маадия, Велга, {{field-off:Bible}}</w:t>
      </w:r>
    </w:p>
    <w:p>
      <w:pPr>
        <w:pStyle w:val="Normal"/>
        <w:rPr/>
      </w:pPr>
      <w:r>
        <w:rPr/>
        <w:t>[[@Bible:Neh 12:6 ]][[12:6 &gt;&gt; Neh 12:6]] {{field-on:Bible}} Семаия, и Иоярив, Иедаия, {{field-off:Bible}}</w:t>
      </w:r>
    </w:p>
    <w:p>
      <w:pPr>
        <w:pStyle w:val="Normal"/>
        <w:rPr/>
      </w:pPr>
      <w:r>
        <w:rPr/>
        <w:t>[[@Bible:Neh 12:7 ]][[12:7 &gt;&gt; Neh 12:7]] {{field-on:Bible}} Салу, Амок, Хелкия, Иедаия. Тези бяха началници на свещениците и на братята им в дните на Исуса. {{field-off:Bible}}</w:t>
      </w:r>
    </w:p>
    <w:p>
      <w:pPr>
        <w:pStyle w:val="Normal"/>
        <w:rPr/>
      </w:pPr>
      <w:r>
        <w:rPr/>
        <w:t>[[@Bible:Neh 12:8 ]][[12:8 &gt;&gt; Neh 12:8]] {{field-on:Bible}} А Левитите: Исус, Вануй, Кадмиил, Серевия, Юда, и Матания, който, бе над песните, той и братята му. {{field-off:Bible}}</w:t>
      </w:r>
    </w:p>
    <w:p>
      <w:pPr>
        <w:pStyle w:val="Normal"/>
        <w:rPr/>
      </w:pPr>
      <w:r>
        <w:rPr/>
        <w:t>[[@Bible:Neh 12:9 ]][[12:9 &gt;&gt; Neh 12:9]] {{field-on:Bible}} А Ваквукия и Уний, братята им, бяха срещу тях за стражите. {{field-off:Bible}}</w:t>
      </w:r>
    </w:p>
    <w:p>
      <w:pPr>
        <w:pStyle w:val="Normal"/>
        <w:rPr/>
      </w:pPr>
      <w:r>
        <w:rPr/>
        <w:t>[[@Bible:Neh 12:10 ]][[12:10 &gt;&gt; Neh 12:10]] {{field-on:Bible}} И Исус роди Иоакима, а Иоаким роди Елиасива, а Елиасив роди Иодая, {{field-off:Bible}}</w:t>
      </w:r>
    </w:p>
    <w:p>
      <w:pPr>
        <w:pStyle w:val="Normal"/>
        <w:rPr/>
      </w:pPr>
      <w:r>
        <w:rPr/>
        <w:t>[[@Bible:Neh 12:11 ]][[12:11 &gt;&gt; Neh 12:11]] {{field-on:Bible}} а Иодай роди Ионатана, а Ионатан роди Ядуя. {{field-off:Bible}}</w:t>
      </w:r>
    </w:p>
    <w:p>
      <w:pPr>
        <w:pStyle w:val="Normal"/>
        <w:rPr/>
      </w:pPr>
      <w:r>
        <w:rPr/>
        <w:t>[[@Bible:Neh 12:12 ]][[12:12 &gt;&gt; Neh 12:12]] {{field-on:Bible}} А в дните на Иоакима, свещеници, началници на отечествия бяха, на Сераия, Мораия; на Иеремия, Анания; {{field-off:Bible}}</w:t>
      </w:r>
    </w:p>
    <w:p>
      <w:pPr>
        <w:pStyle w:val="Normal"/>
        <w:rPr/>
      </w:pPr>
      <w:r>
        <w:rPr/>
        <w:t>[[@Bible:Neh 12:13 ]][[12:13 &gt;&gt; Neh 12:13]] {{field-on:Bible}} на Ездра, Месулам; на Амария, Иоанан; {{field-off:Bible}}</w:t>
      </w:r>
    </w:p>
    <w:p>
      <w:pPr>
        <w:pStyle w:val="Normal"/>
        <w:rPr/>
      </w:pPr>
      <w:r>
        <w:rPr/>
        <w:t>[[@Bible:Neh 12:14 ]][[12:14 &gt;&gt; Neh 12:14]] {{field-on:Bible}} на Мелиху, Ионатан; на Севания, Иосиф; {{field-off:Bible}}</w:t>
      </w:r>
    </w:p>
    <w:p>
      <w:pPr>
        <w:pStyle w:val="Normal"/>
        <w:rPr/>
      </w:pPr>
      <w:r>
        <w:rPr/>
        <w:t>[[@Bible:Neh 12:15 ]][[12:15 &gt;&gt; Neh 12:15]] {{field-on:Bible}} на Харима, Адна; на Мераиота, Хелкай; {{field-off:Bible}}</w:t>
      </w:r>
    </w:p>
    <w:p>
      <w:pPr>
        <w:pStyle w:val="Normal"/>
        <w:rPr/>
      </w:pPr>
      <w:r>
        <w:rPr/>
        <w:t>[[@Bible:Neh 12:16 ]][[12:16 &gt;&gt; Neh 12:16]] {{field-on:Bible}} на Идо, Захария; на Ганатона, Месулам; {{field-off:Bible}}</w:t>
      </w:r>
    </w:p>
    <w:p>
      <w:pPr>
        <w:pStyle w:val="Normal"/>
        <w:rPr/>
      </w:pPr>
      <w:r>
        <w:rPr/>
        <w:t>[[@Bible:Neh 12:17 ]][[12:17 &gt;&gt; Neh 12:17]] {{field-on:Bible}} на Авия, Зехрий; на Миниамина, от Моадия, Фелтай; {{field-off:Bible}}</w:t>
      </w:r>
    </w:p>
    <w:p>
      <w:pPr>
        <w:pStyle w:val="Normal"/>
        <w:rPr/>
      </w:pPr>
      <w:r>
        <w:rPr/>
        <w:t>[[@Bible:Neh 12:18 ]][[12:18 &gt;&gt; Neh 12:18]] {{field-on:Bible}} на Вела, Самуа; на Семаия, Ионатан; {{field-off:Bible}}</w:t>
      </w:r>
    </w:p>
    <w:p>
      <w:pPr>
        <w:pStyle w:val="Normal"/>
        <w:rPr/>
      </w:pPr>
      <w:r>
        <w:rPr/>
        <w:t>[[@Bible:Neh 12:19 ]][[12:19 &gt;&gt; Neh 12:19]] {{field-on:Bible}} и на Иоярива, Матенай; на Иедаия, Озий; {{field-off:Bible}}</w:t>
      </w:r>
    </w:p>
    <w:p>
      <w:pPr>
        <w:pStyle w:val="Normal"/>
        <w:rPr/>
      </w:pPr>
      <w:r>
        <w:rPr/>
        <w:t>[[@Bible:Neh 12:20 ]][[12:20 &gt;&gt; Neh 12:20]] {{field-on:Bible}} на Салай, Калай; на Амока, Евер; {{field-off:Bible}}</w:t>
      </w:r>
    </w:p>
    <w:p>
      <w:pPr>
        <w:pStyle w:val="Normal"/>
        <w:rPr/>
      </w:pPr>
      <w:r>
        <w:rPr/>
        <w:t>[[@Bible:Neh 12:21 ]][[12:21 &gt;&gt; Neh 12:21]] {{field-on:Bible}} на Хелкия, Асавия; и на Иедаия, Натанаил. {{field-off:Bible}}</w:t>
      </w:r>
    </w:p>
    <w:p>
      <w:pPr>
        <w:pStyle w:val="Normal"/>
        <w:rPr/>
      </w:pPr>
      <w:r>
        <w:rPr/>
        <w:t>[[@Bible:Neh 12:22 ]][[12:22 &gt;&gt; Neh 12:22]] {{field-on:Bible}} Левитите в дните на Елиасива, Иодая, Иоанана, и на Ядуя бяха писани началници на отечествия; още и свещениците, в царуването на Дария Персянина. {{field-off:Bible}}</w:t>
      </w:r>
    </w:p>
    <w:p>
      <w:pPr>
        <w:pStyle w:val="Normal"/>
        <w:rPr/>
      </w:pPr>
      <w:r>
        <w:rPr/>
        <w:t>[[@Bible:Neh 12:23 ]][[12:23 &gt;&gt; Neh 12:23]] {{field-on:Bible}} Левиевите синове, началници на отечествия, бяха писани в Книгата на Летовниците, даже до дните на Иоанана Елиасивовия син. {{field-off:Bible}}</w:t>
      </w:r>
    </w:p>
    <w:p>
      <w:pPr>
        <w:pStyle w:val="Normal"/>
        <w:rPr/>
      </w:pPr>
      <w:r>
        <w:rPr/>
        <w:t>[[@Bible:Neh 12:24 ]][[12:24 &gt;&gt; Neh 12:24]] {{field-on:Bible}} И началниците на Левитите: Асавия, Серавия, и Исус Кадмииловът син, и братята им срещу тях, за да хвалят и песнословят според заповедта на Давида человека Божий, стража срещу стража. {{field-off:Bible}}</w:t>
      </w:r>
    </w:p>
    <w:p>
      <w:pPr>
        <w:pStyle w:val="Normal"/>
        <w:rPr/>
      </w:pPr>
      <w:r>
        <w:rPr/>
        <w:t>[[@Bible:Neh 12:25 ]][[12:25 &gt;&gt; Neh 12:25]] {{field-on:Bible}} Матания, и Ваквукия, Авдия, Месулам, Талмон, Акув бяха вратари, и пазеха стражата в клетовете на вратата. {{field-off:Bible}}</w:t>
      </w:r>
    </w:p>
    <w:p>
      <w:pPr>
        <w:pStyle w:val="Normal"/>
        <w:rPr/>
      </w:pPr>
      <w:r>
        <w:rPr/>
        <w:t>[[@Bible:Neh 12:26 ]][[12:26 &gt;&gt; Neh 12:26]] {{field-on:Bible}} Тези бяха в дните на Иоакима син на Исуса, Иоседековия син, и в дните на Неемия областника, и на свещеника Ездра книжника. {{field-off:Bible}}</w:t>
      </w:r>
    </w:p>
    <w:p>
      <w:pPr>
        <w:pStyle w:val="Normal"/>
        <w:rPr/>
      </w:pPr>
      <w:r>
        <w:rPr/>
        <w:t>[[@Bible:Neh 12:27 ]][[12:27 &gt;&gt; Neh 12:27]] {{field-on:Bible}} И в обновението на Ерусалимската стена потърсиха Левитите по всичките им места за да ги доведат в Ерусалим да правят обновението с веселие, с пения и песни, с кимвали, псалтири, и китари. {{field-off:Bible}}</w:t>
      </w:r>
    </w:p>
    <w:p>
      <w:pPr>
        <w:pStyle w:val="Normal"/>
        <w:rPr/>
      </w:pPr>
      <w:r>
        <w:rPr/>
        <w:t>[[@Bible:Neh 12:28 ]][[12:28 &gt;&gt; Neh 12:28]] {{field-on:Bible}} И събраха се синовете на певците от окръжността около Ерусалим, и от Нетофатските села. {{field-off:Bible}}</w:t>
      </w:r>
    </w:p>
    <w:p>
      <w:pPr>
        <w:pStyle w:val="Normal"/>
        <w:rPr/>
      </w:pPr>
      <w:r>
        <w:rPr/>
        <w:t>[[@Bible:Neh 12:29 ]][[12:29 &gt;&gt; Neh 12:29]] {{field-on:Bible}} и от Галгаловия дом, и от селата на Гава и на Азмавет; защото певците си съградиха села около Ерусалим. {{field-off:Bible}}</w:t>
      </w:r>
    </w:p>
    <w:p>
      <w:pPr>
        <w:pStyle w:val="Normal"/>
        <w:rPr/>
      </w:pPr>
      <w:r>
        <w:rPr/>
        <w:t>[[@Bible:Neh 12:30 ]][[12:30 &gt;&gt; Neh 12:30]] {{field-on:Bible}} И очистиха се свещениците и Левитите, и очистиха людете, и портите, и стената. {{field-off:Bible}}</w:t>
      </w:r>
    </w:p>
    <w:p>
      <w:pPr>
        <w:pStyle w:val="Normal"/>
        <w:rPr/>
      </w:pPr>
      <w:r>
        <w:rPr/>
        <w:t>[[@Bible:Neh 12:31 ]][[12:31 &gt;&gt; Neh 12:31]] {{field-on:Bible}} Тогаз възведох Юдините началници на стената, и поставих два големи лика хвалители: единът отиваше надясно върху стената към портата на гноището; {{field-off:Bible}}</w:t>
      </w:r>
    </w:p>
    <w:p>
      <w:pPr>
        <w:pStyle w:val="Normal"/>
        <w:rPr/>
      </w:pPr>
      <w:r>
        <w:rPr/>
        <w:t>[[@Bible:Neh 12:32 ]][[12:32 &gt;&gt; Neh 12:32]] {{field-on:Bible}} и след тях вървяха Осаия, и половината от Юдините началници, {{field-off:Bible}}</w:t>
      </w:r>
    </w:p>
    <w:p>
      <w:pPr>
        <w:pStyle w:val="Normal"/>
        <w:rPr/>
      </w:pPr>
      <w:r>
        <w:rPr/>
        <w:t>[[@Bible:Neh 12:33 ]][[12:33 &gt;&gt; Neh 12:33]] {{field-on:Bible}} и Азария, Ездра, и Месулам, {{field-off:Bible}}</w:t>
      </w:r>
    </w:p>
    <w:p>
      <w:pPr>
        <w:pStyle w:val="Normal"/>
        <w:rPr/>
      </w:pPr>
      <w:r>
        <w:rPr/>
        <w:t>[[@Bible:Neh 12:34 ]][[12:34 &gt;&gt; Neh 12:34]] {{field-on:Bible}} Юда, и Вениамин, и Семаия, и Иеремия, {{field-off:Bible}}</w:t>
      </w:r>
    </w:p>
    <w:p>
      <w:pPr>
        <w:pStyle w:val="Normal"/>
        <w:rPr/>
      </w:pPr>
      <w:r>
        <w:rPr/>
        <w:t>[[@Bible:Neh 12:35 ]][[12:35 &gt;&gt; Neh 12:35]] {{field-on:Bible}} и от синовете на свещениците с тръби: Захария синът на Ионатана, син на Семаия, син на Матания, син на Михея, син на Закхура, син на Асафа, {{field-off:Bible}}</w:t>
      </w:r>
    </w:p>
    <w:p>
      <w:pPr>
        <w:pStyle w:val="Normal"/>
        <w:rPr/>
      </w:pPr>
      <w:r>
        <w:rPr/>
        <w:t>[[@Bible:Neh 12:36 ]][[12:36 &gt;&gt; Neh 12:36]] {{field-on:Bible}} и братята му: Семаия, и Азареил, Милалай, Гилалай, Маай, Натанаил, и Юда, Ананий, с музикалните оръдия на Давида Божия человек, и Ездра книжникът пред тях. {{field-off:Bible}}</w:t>
      </w:r>
    </w:p>
    <w:p>
      <w:pPr>
        <w:pStyle w:val="Normal"/>
        <w:rPr/>
      </w:pPr>
      <w:r>
        <w:rPr/>
        <w:t>[[@Bible:Neh 12:37 ]][[12:37 &gt;&gt; Neh 12:37]] {{field-on:Bible}} И при портата на източника, и срещу тях, възлязоха през стъпалата на Давидовия град във възхода на стената отгоре на Давидоваия дом, и до портата на водата към изток. {{field-off:Bible}}</w:t>
      </w:r>
    </w:p>
    <w:p>
      <w:pPr>
        <w:pStyle w:val="Normal"/>
        <w:rPr/>
      </w:pPr>
      <w:r>
        <w:rPr/>
        <w:t>[[@Bible:Neh 12:38 ]][[12:38 &gt;&gt; Neh 12:38]] {{field-on:Bible}} А другият лик хвалители вървеше отсреща, и аз след тях, и половината от людете по стената, отгоре на стълпа на пещите, и до широката стена, {{field-off:Bible}}</w:t>
      </w:r>
    </w:p>
    <w:p>
      <w:pPr>
        <w:pStyle w:val="Normal"/>
        <w:rPr/>
      </w:pPr>
      <w:r>
        <w:rPr/>
        <w:t>[[@Bible:Neh 12:39 ]][[12:39 &gt;&gt; Neh 12:39]] {{field-on:Bible}} и отгоре на портата Ефрем, и отгоре на ветхата порта, и отгоре на рибната порта, и на стълпа Ананеил, и на стълпа Мея, до овчата порта; и застанаха в портата на тъмницата. {{field-off:Bible}}</w:t>
      </w:r>
    </w:p>
    <w:p>
      <w:pPr>
        <w:pStyle w:val="Normal"/>
        <w:rPr/>
      </w:pPr>
      <w:r>
        <w:rPr/>
        <w:t>[[@Bible:Neh 12:40 ]][[12:40 &gt;&gt; Neh 12:40]] {{field-on:Bible}} И застанаха двата лика на певците в дома Божий, и аз и половината от кметовете с мене, {{field-off:Bible}}</w:t>
      </w:r>
    </w:p>
    <w:p>
      <w:pPr>
        <w:pStyle w:val="Normal"/>
        <w:rPr/>
      </w:pPr>
      <w:r>
        <w:rPr/>
        <w:t>[[@Bible:Neh 12:41 ]][[12:41 &gt;&gt; Neh 12:41]] {{field-on:Bible}} и свещениците Елиаким, Маасия, Миниамин, Михей, Елиоинай, Захария, и Анания, с тръби, {{field-off:Bible}}</w:t>
      </w:r>
    </w:p>
    <w:p>
      <w:pPr>
        <w:pStyle w:val="Normal"/>
        <w:rPr/>
      </w:pPr>
      <w:r>
        <w:rPr/>
        <w:t>[[@Bible:Neh 12:42 ]][[12:42 &gt;&gt; Neh 12:42]] {{field-on:Bible}} и Маасия, и Семаия, и Елеазар, и Озий, и Иоанан, и Малхия, и Елам, и Езер. И певците възвисиха гласа си, с Иезраия надзирателя. {{field-off:Bible}}</w:t>
      </w:r>
    </w:p>
    <w:p>
      <w:pPr>
        <w:pStyle w:val="Normal"/>
        <w:rPr/>
      </w:pPr>
      <w:r>
        <w:rPr/>
        <w:t>[[@Bible:Neh 12:43 ]][[12:43 &gt;&gt; Neh 12:43]] {{field-on:Bible}} И принесоха в онзи ден големи жъртви и се развеселиха; защото Бог ги развесели с голямо веселие. И жените още и децата се развеселиха; и веселието на Ерусалим се чу надалеч. {{field-off:Bible}}</w:t>
      </w:r>
    </w:p>
    <w:p>
      <w:pPr>
        <w:pStyle w:val="Normal"/>
        <w:rPr/>
      </w:pPr>
      <w:r>
        <w:rPr/>
        <w:t>[[@Bible:Neh 12:44 ]][[12:44 &gt;&gt; Neh 12:44]] {{field-on:Bible}} И в онзи ден се определиха едни върху стаите за съкровищата, за приношенията, за начатките, и за десетъците, за да събират в тях от полетата на градовете узаконените дялове за свещениците и Левитите; защото Юда се развесели за свещениците и Левитите които предстояваха. {{field-off:Bible}}</w:t>
      </w:r>
    </w:p>
    <w:p>
      <w:pPr>
        <w:pStyle w:val="Normal"/>
        <w:rPr/>
      </w:pPr>
      <w:r>
        <w:rPr/>
        <w:t>[[@Bible:Neh 12:45 ]][[12:45 &gt;&gt; Neh 12:45]] {{field-on:Bible}} И певците и вратарите пазеха стражата на Бога своего и стражата на очищението, според заповедта на Давида и Соломона сина му. {{field-off:Bible}}</w:t>
      </w:r>
    </w:p>
    <w:p>
      <w:pPr>
        <w:pStyle w:val="Normal"/>
        <w:rPr/>
      </w:pPr>
      <w:r>
        <w:rPr/>
        <w:t>[[@Bible:Neh 12:46 ]][[12:46 &gt;&gt; Neh 12:46]] {{field-on:Bible}} Защото в дните на Давида и на Асафа, имаше отколе първопевци и пения на хвала и благословение Богу. {{field-off:Bible}}</w:t>
      </w:r>
    </w:p>
    <w:p>
      <w:pPr>
        <w:pStyle w:val="Normal"/>
        <w:rPr/>
      </w:pPr>
      <w:r>
        <w:rPr/>
        <w:t>[[@Bible:Neh 12:47 ]][[12:47 &gt;&gt; Neh 12:47]] {{field-on:Bible}} И всичкий Израил в дните на Зоровавеля, в дните на Неемия, даваха отредените за всеки ден дялове на певците и на вратарите: те освещаваха за Левитите, а Левитите освещаваха за Аароновите синове. {{field-off:Bible}}</w:t>
      </w:r>
    </w:p>
    <w:p>
      <w:pPr>
        <w:pStyle w:val="Heading2"/>
        <w:rPr/>
      </w:pPr>
      <w:r>
        <w:rPr/>
        <w:t>Глава 13</w:t>
      </w:r>
    </w:p>
    <w:p>
      <w:pPr>
        <w:pStyle w:val="Normal"/>
        <w:rPr/>
      </w:pPr>
      <w:r>
        <w:rPr/>
        <w:t>[[@Bible:Neh 13:1 ]][[13:1 &gt;&gt; Neh 13:1]] {{field-on:Bible}} В тоя ден се чете в книгата на Моисея, и людете слушаха; намери се писано в нея че Амонците и Моавците не трябваше да влязат в събранието Божие до века, {{field-off:Bible}}</w:t>
      </w:r>
    </w:p>
    <w:p>
      <w:pPr>
        <w:pStyle w:val="Normal"/>
        <w:rPr/>
      </w:pPr>
      <w:r>
        <w:rPr/>
        <w:t>[[@Bible:Neh 13:2 ]][[13:2 &gt;&gt; Neh 13:2]] {{field-on:Bible}} защото не посрещнаха Израилевите синове с хляб и вода, но наеха Валама против тях за да ги прокълне, но Бог наш обърна клетвата в благословение. {{field-off:Bible}}</w:t>
      </w:r>
    </w:p>
    <w:p>
      <w:pPr>
        <w:pStyle w:val="Normal"/>
        <w:rPr/>
      </w:pPr>
      <w:r>
        <w:rPr/>
        <w:t>[[@Bible:Neh 13:3 ]][[13:3 &gt;&gt; Neh 13:3]] {{field-on:Bible}} И като чуха закона, отлъчиха от Израиля всяко смесено. {{field-off:Bible}}</w:t>
      </w:r>
    </w:p>
    <w:p>
      <w:pPr>
        <w:pStyle w:val="Normal"/>
        <w:rPr/>
      </w:pPr>
      <w:r>
        <w:rPr/>
        <w:t>[[@Bible:Neh 13:4 ]][[13:4 &gt;&gt; Neh 13:4]] {{field-on:Bible}} А преди това, Елиасив свещеникът, който имаше настоятелството върху стаите на дома на Бога нашего, беше се сродил с Товия, {{field-off:Bible}}</w:t>
      </w:r>
    </w:p>
    <w:p>
      <w:pPr>
        <w:pStyle w:val="Normal"/>
        <w:rPr/>
      </w:pPr>
      <w:r>
        <w:rPr/>
        <w:t>[[@Bible:Neh 13:5 ]][[13:5 &gt;&gt; Neh 13:5]] {{field-on:Bible}} и приготвил бе за него голяма стая, дето по-напред туряха хлебните приншения, ливана, и съсъдите, и десетъците от житото, от виното, и от елея, отредените за Левитите и за певците и за вратарите, и приношенията за свещениците. {{field-off:Bible}}</w:t>
      </w:r>
    </w:p>
    <w:p>
      <w:pPr>
        <w:pStyle w:val="Normal"/>
        <w:rPr/>
      </w:pPr>
      <w:r>
        <w:rPr/>
        <w:t>[[@Bible:Neh 13:6 ]][[13:6 &gt;&gt; Neh 13:6]] {{field-on:Bible}} Но въ всичко това време, аз не бях в Ерусалим; защото в тридесет и второто лето на Артаксеркса Вавилонския цар отидох при царя. И след няколко дни изпросих воля от царя, {{field-off:Bible}}</w:t>
      </w:r>
    </w:p>
    <w:p>
      <w:pPr>
        <w:pStyle w:val="Normal"/>
        <w:rPr/>
      </w:pPr>
      <w:r>
        <w:rPr/>
        <w:t>[[@Bible:Neh 13:7 ]][[13:7 &gt;&gt; Neh 13:7]] {{field-on:Bible}} та дойдох в Ерусалим, и научих се за злото, което Елиасив направил за Товия като приготвил за него стая в дворовете на дома Божий. {{field-off:Bible}}</w:t>
      </w:r>
    </w:p>
    <w:p>
      <w:pPr>
        <w:pStyle w:val="Normal"/>
        <w:rPr/>
      </w:pPr>
      <w:r>
        <w:rPr/>
        <w:t>[[@Bible:Neh 13:8 ]][[13:8 &gt;&gt; Neh 13:8]] {{field-on:Bible}} И стана ми много мъчно; и изхвърлих вън от стаята всичките къщни съсъди на Товия. {{field-off:Bible}}</w:t>
      </w:r>
    </w:p>
    <w:p>
      <w:pPr>
        <w:pStyle w:val="Normal"/>
        <w:rPr/>
      </w:pPr>
      <w:r>
        <w:rPr/>
        <w:t>[[@Bible:Neh 13:9 ]][[13:9 &gt;&gt; Neh 13:9]] {{field-on:Bible}} И заповядах, та очистиха стаите, и внесох пак там съсъдите на дома Божий, хлебните приношения и ливана. {{field-off:Bible}}</w:t>
      </w:r>
    </w:p>
    <w:p>
      <w:pPr>
        <w:pStyle w:val="Normal"/>
        <w:rPr/>
      </w:pPr>
      <w:r>
        <w:rPr/>
        <w:t>[[@Bible:Neh 13:10 ]][[13:10 &gt;&gt; Neh 13:10]] {{field-on:Bible}} И научих се, че дяловете на Левитите не били им дадени, защото Левитите и певците които вършеха делото на служенето бяха побегнали всеки в селото си. {{field-off:Bible}}</w:t>
      </w:r>
    </w:p>
    <w:p>
      <w:pPr>
        <w:pStyle w:val="Normal"/>
        <w:rPr/>
      </w:pPr>
      <w:r>
        <w:rPr/>
        <w:t>[[@Bible:Neh 13:11 ]][[13:11 &gt;&gt; Neh 13:11]] {{field-on:Bible}} И обличих кметовете и рекох: Защо е оставен домът Божий? И събрах ги та ги поставих на местото им. {{field-off:Bible}}</w:t>
      </w:r>
    </w:p>
    <w:p>
      <w:pPr>
        <w:pStyle w:val="Normal"/>
        <w:rPr/>
      </w:pPr>
      <w:r>
        <w:rPr/>
        <w:t>[[@Bible:Neh 13:12 ]][[13:12 &gt;&gt; Neh 13:12]] {{field-on:Bible}} Тогаз донесе всичкий Юда в съкровищата десетъка от житото и от виното и от елея. {{field-off:Bible}}</w:t>
      </w:r>
    </w:p>
    <w:p>
      <w:pPr>
        <w:pStyle w:val="Normal"/>
        <w:rPr/>
      </w:pPr>
      <w:r>
        <w:rPr/>
        <w:t>[[@Bible:Neh 13:13 ]][[13:13 &gt;&gt; Neh 13:13]] {{field-on:Bible}} И поставих съкровищници върху съкровищата, Селемия свещеника, и Садока писеца, и от Левитите Федаия, и при тях Анана сина на Закхура, Матаниевия син, защото се считаха за верни; и делото им бе да раздават на братята си. {{field-off:Bible}}</w:t>
      </w:r>
    </w:p>
    <w:p>
      <w:pPr>
        <w:pStyle w:val="Normal"/>
        <w:rPr/>
      </w:pPr>
      <w:r>
        <w:rPr/>
        <w:t>[[@Bible:Neh 13:14 ]][[13:14 &gt;&gt; Neh 13:14]] {{field-on:Bible}} Помни ме, Боже мой, за това, и не заличавай добрините ми които направих за дома на Бога моего и в наредите му. {{field-off:Bible}}</w:t>
      </w:r>
    </w:p>
    <w:p>
      <w:pPr>
        <w:pStyle w:val="Normal"/>
        <w:rPr/>
      </w:pPr>
      <w:r>
        <w:rPr/>
        <w:t>[[@Bible:Neh 13:15 ]][[13:15 &gt;&gt; Neh 13:15]] {{field-on:Bible}} През онези дни видях неколцина в Юдея че в събота тъпчеха грозде в жлеба, и вносяха снопе и товаряха на осли и вино, грозде, и смокви, и всякакви товари, които докарваха в Ерусалим в съботен ден; и засвидетелствувах против тях в деня в който продаваха храна. {{field-off:Bible}}</w:t>
      </w:r>
    </w:p>
    <w:p>
      <w:pPr>
        <w:pStyle w:val="Normal"/>
        <w:rPr/>
      </w:pPr>
      <w:r>
        <w:rPr/>
        <w:t>[[@Bible:Neh 13:16 ]][[13:16 &gt;&gt; Neh 13:16]] {{field-on:Bible}} И Тиряните които живееха в него доносяха риба и всякакви неща за продаване та продаваха в събота на Юдините синове и в Ерусалим. {{field-off:Bible}}</w:t>
      </w:r>
    </w:p>
    <w:p>
      <w:pPr>
        <w:pStyle w:val="Normal"/>
        <w:rPr/>
      </w:pPr>
      <w:r>
        <w:rPr/>
        <w:t>[[@Bible:Neh 13:17 ]][[13:17 &gt;&gt; Neh 13:17]] {{field-on:Bible}} И обличих благородните от Юда и рекох им: Какво е това зло което правите вие и осквернявате съботния ден? {{field-off:Bible}}</w:t>
      </w:r>
    </w:p>
    <w:p>
      <w:pPr>
        <w:pStyle w:val="Normal"/>
        <w:rPr/>
      </w:pPr>
      <w:r>
        <w:rPr/>
        <w:t>[[@Bible:Neh 13:18 ]][[13:18 &gt;&gt; Neh 13:18]] {{field-on:Bible}} Не правеха ли така отците ви, та докара Бог наш всичко това зло на нас и на този град? А вие прилагате гняв на Израиля като осквернявате съботата. {{field-off:Bible}}</w:t>
      </w:r>
    </w:p>
    <w:p>
      <w:pPr>
        <w:pStyle w:val="Normal"/>
        <w:rPr/>
      </w:pPr>
      <w:r>
        <w:rPr/>
        <w:t>[[@Bible:Neh 13:19 ]][[13:19 &gt;&gt; Neh 13:19]] {{field-on:Bible}} Заради това, когато начна да мръкнува в Ерусалимските порти преди съботата, рекох, та затвориха вратата, и заповядах да се не отварят до подир събота; и поставих в портите неколцина от моите слуги за да не влезе товар в съботен ден. {{field-off:Bible}}</w:t>
      </w:r>
    </w:p>
    <w:p>
      <w:pPr>
        <w:pStyle w:val="Normal"/>
        <w:rPr/>
      </w:pPr>
      <w:r>
        <w:rPr/>
        <w:t>[[@Bible:Neh 13:20 ]][[13:20 &gt;&gt; Neh 13:20]] {{field-on:Bible}} И пренощуваха търговците и продавците на всякакви неща за продаване вън от Ерусалим еднъж, дваж. {{field-off:Bible}}</w:t>
      </w:r>
    </w:p>
    <w:p>
      <w:pPr>
        <w:pStyle w:val="Normal"/>
        <w:rPr/>
      </w:pPr>
      <w:r>
        <w:rPr/>
        <w:t>[[@Bible:Neh 13:21 ]][[13:21 &gt;&gt; Neh 13:21]] {{field-on:Bible}} Тогаз засвидетелствувах против тях и рекох им: Защо нощувате пред стената? Ако повторите, ще туря ръка на вас. От тогаз не дойдоха в събота. {{field-off:Bible}}</w:t>
      </w:r>
    </w:p>
    <w:p>
      <w:pPr>
        <w:pStyle w:val="Normal"/>
        <w:rPr/>
      </w:pPr>
      <w:r>
        <w:rPr/>
        <w:t>[[@Bible:Neh 13:22 ]][[13:22 &gt;&gt; Neh 13:22]] {{field-on:Bible}} И рекох на Левитите да се очистват и да дохождат да вардят вратата, за да освещават съботния ден. Помни ме, Боже мой, и за това, и помилвай ме според множеството на милостта си. {{field-off:Bible}}</w:t>
      </w:r>
    </w:p>
    <w:p>
      <w:pPr>
        <w:pStyle w:val="Normal"/>
        <w:rPr/>
      </w:pPr>
      <w:r>
        <w:rPr/>
        <w:t>[[@Bible:Neh 13:23 ]][[13:23 &gt;&gt; Neh 13:23]] {{field-on:Bible}} А още в онези дни видях Юдеите които бяха взели жени Азотки, Амонки, и Моавки. {{field-off:Bible}}</w:t>
      </w:r>
    </w:p>
    <w:p>
      <w:pPr>
        <w:pStyle w:val="Normal"/>
        <w:rPr/>
      </w:pPr>
      <w:r>
        <w:rPr/>
        <w:t>[[@Bible:Neh 13:24 ]][[13:24 &gt;&gt; Neh 13:24]] {{field-on:Bible}} И чадата им говореха половин Азотски, а не знаеха да продумат Юдейски, но според езика на всеки народ. {{field-off:Bible}}</w:t>
      </w:r>
    </w:p>
    <w:p>
      <w:pPr>
        <w:pStyle w:val="Normal"/>
        <w:rPr/>
      </w:pPr>
      <w:r>
        <w:rPr/>
        <w:t>[[@Bible:Neh 13:25 ]][[13:25 &gt;&gt; Neh 13:25]] {{field-on:Bible}} И обличих ги, и проклех ги, и бих неколцина от тях, и оскубах им космите, и заклех ги в Бога, и казах: Да не дадете дъщерите си на синовете им, и да не вземете от дъщерите им за синовете си или за себе си. {{field-off:Bible}}</w:t>
      </w:r>
    </w:p>
    <w:p>
      <w:pPr>
        <w:pStyle w:val="Normal"/>
        <w:rPr/>
      </w:pPr>
      <w:r>
        <w:rPr/>
        <w:t>[[@Bible:Neh 13:26 ]][[13:26 &gt;&gt; Neh 13:26]] {{field-on:Bible}} Не съгреши ли така Соломон Израилевът цар? Ако и да не е имало между много народи цар подобен нему, който беше възлюбен от Бога своего, и направи го Бог цар над всичкия Израил, но и него чуждите жени направиха да съгреши. {{field-off:Bible}}</w:t>
      </w:r>
    </w:p>
    <w:p>
      <w:pPr>
        <w:pStyle w:val="Normal"/>
        <w:rPr/>
      </w:pPr>
      <w:r>
        <w:rPr/>
        <w:t>[[@Bible:Neh 13:27 ]][[13:27 &gt;&gt; Neh 13:27]] {{field-on:Bible}} И ние ще ви слушаме ли да правите всичко това голямо зло, да ставате престъпници против Бога нашего като вземате чужди жени? {{field-off:Bible}}</w:t>
      </w:r>
    </w:p>
    <w:p>
      <w:pPr>
        <w:pStyle w:val="Normal"/>
        <w:rPr/>
      </w:pPr>
      <w:r>
        <w:rPr/>
        <w:t>[[@Bible:Neh 13:28 ]][[13:28 &gt;&gt; Neh 13:28]] {{field-on:Bible}} И един от синовете на Иодая сина на Елиасива великия свещеник беше зет на Санавалата Оронеца; за това го изпъдих от мене. {{field-off:Bible}}</w:t>
      </w:r>
    </w:p>
    <w:p>
      <w:pPr>
        <w:pStyle w:val="Normal"/>
        <w:rPr/>
      </w:pPr>
      <w:r>
        <w:rPr/>
        <w:t>[[@Bible:Neh 13:29 ]][[13:29 &gt;&gt; Neh 13:29]] {{field-on:Bible}} Помни ги, Боже мой, защото оскверниха свещенството и завета на свещенството и на Левитите. {{field-off:Bible}}</w:t>
      </w:r>
    </w:p>
    <w:p>
      <w:pPr>
        <w:pStyle w:val="Normal"/>
        <w:rPr/>
      </w:pPr>
      <w:r>
        <w:rPr/>
        <w:t>[[@Bible:Neh 13:30 ]][[13:30 &gt;&gt; Neh 13:30]] {{field-on:Bible}} И очистих ги от всичките чужденци, и определих стражи от свещениците и Левитите, всекиго в делото му; {{field-off:Bible}}</w:t>
      </w:r>
    </w:p>
    <w:p>
      <w:pPr>
        <w:pStyle w:val="Normal"/>
        <w:rPr/>
      </w:pPr>
      <w:r>
        <w:rPr/>
        <w:t>[[@Bible:Neh 13:31 ]][[13:31 &gt;&gt; Neh 13:31]] {{field-on:Bible}} и за приношението на дървата в определени времена, и за начатките. Помни ме, Боже мой, за добро. {{field-off:Bible}}</w:t>
      </w:r>
    </w:p>
    <w:p>
      <w:pPr>
        <w:pStyle w:val="Heading1"/>
        <w:rPr/>
      </w:pPr>
      <w:r>
        <w:rPr/>
        <w:t>Естир</w:t>
      </w:r>
    </w:p>
    <w:p>
      <w:pPr>
        <w:pStyle w:val="Heading2"/>
        <w:rPr/>
      </w:pPr>
      <w:r>
        <w:rPr/>
        <w:t>Глава 1</w:t>
      </w:r>
    </w:p>
    <w:p>
      <w:pPr>
        <w:pStyle w:val="Normal"/>
        <w:rPr/>
      </w:pPr>
      <w:r>
        <w:rPr/>
        <w:t>[[@Bible:Esth 1:1 ]][[1:1 &gt;&gt; Esth 1:1]] {{field-on:Bible}} И в дните на Асуира, (той е Асуир който царуваше от Индия дори до Етиопия върху сто и двадесет и седем области,) {{field-off:Bible}}</w:t>
      </w:r>
    </w:p>
    <w:p>
      <w:pPr>
        <w:pStyle w:val="Normal"/>
        <w:rPr/>
      </w:pPr>
      <w:r>
        <w:rPr/>
        <w:t>[[@Bible:Esth 1:2 ]][[1:2 &gt;&gt; Esth 1:2]] {{field-on:Bible}} в онези дни, когато цар Асуир седна на престола на царството си в Суса столицата, {{field-off:Bible}}</w:t>
      </w:r>
    </w:p>
    <w:p>
      <w:pPr>
        <w:pStyle w:val="Normal"/>
        <w:rPr/>
      </w:pPr>
      <w:r>
        <w:rPr/>
        <w:t>[[@Bible:Esth 1:3 ]][[1:3 &gt;&gt; Esth 1:3]] {{field-on:Bible}} в третото лето на царуването си, направи пир на всичките си князове и на рабите си, (и пред него беше Персийската и Мидската сила, големците и князовете на областите,) {{field-off:Bible}}</w:t>
      </w:r>
    </w:p>
    <w:p>
      <w:pPr>
        <w:pStyle w:val="Normal"/>
        <w:rPr/>
      </w:pPr>
      <w:r>
        <w:rPr/>
        <w:t>[[@Bible:Esth 1:4 ]][[1:4 &gt;&gt; Esth 1:4]] {{field-on:Bible}} и тогаз за много дни, сто и осемдесет дни, показва славното богатство на царството и си и превъзходната светлост на величеството си. {{field-off:Bible}}</w:t>
      </w:r>
    </w:p>
    <w:p>
      <w:pPr>
        <w:pStyle w:val="Normal"/>
        <w:rPr/>
      </w:pPr>
      <w:r>
        <w:rPr/>
        <w:t>[[@Bible:Esth 1:5 ]][[1:5 &gt;&gt; Esth 1:5]] {{field-on:Bible}} И като се изпълниха тези дни направи царят пир на всичките си люде които се намериха в Суса столицата, от голям до малък, седем дни, в двора на градината на царския палат, {{field-off:Bible}}</w:t>
      </w:r>
    </w:p>
    <w:p>
      <w:pPr>
        <w:pStyle w:val="Normal"/>
        <w:rPr/>
      </w:pPr>
      <w:r>
        <w:rPr/>
        <w:t>[[@Bible:Esth 1:6 ]][[1:6 &gt;&gt; Esth 1:6]] {{field-on:Bible}} украсен със завеси от бял карпас и синьо, прострени на върви висонни и багрени, със сребърни колцета на мраморни стълпове, и със златни и сребърни одрове върх помост от червен и бял мрамор, алавастър, и черен мрамор. {{field-off:Bible}}</w:t>
      </w:r>
    </w:p>
    <w:p>
      <w:pPr>
        <w:pStyle w:val="Normal"/>
        <w:rPr/>
      </w:pPr>
      <w:r>
        <w:rPr/>
        <w:t>[[@Bible:Esth 1:7 ]][[1:7 &gt;&gt; Esth 1:7]] {{field-on:Bible}} И наливаха в златни чаши, (и чашите бяха различни едни от други;) и имаше царско вино изобилно, според както бе прилично на царя. {{field-off:Bible}}</w:t>
      </w:r>
    </w:p>
    <w:p>
      <w:pPr>
        <w:pStyle w:val="Normal"/>
        <w:rPr/>
      </w:pPr>
      <w:r>
        <w:rPr/>
        <w:t>[[@Bible:Esth 1:8 ]][[1:8 &gt;&gt; Esth 1:8]] {{field-on:Bible}} А пиенето беше по правило: никой не принуждаваше; защото царят заповяда така на всичките си домостроители, да правят според волята на всекиго. {{field-off:Bible}}</w:t>
      </w:r>
    </w:p>
    <w:p>
      <w:pPr>
        <w:pStyle w:val="Normal"/>
        <w:rPr/>
      </w:pPr>
      <w:r>
        <w:rPr/>
        <w:t>[[@Bible:Esth 1:9 ]][[1:9 &gt;&gt; Esth 1:9]] {{field-on:Bible}} А и Астин царицата направи на жените пир в царския дом на цар Асуира. {{field-off:Bible}}</w:t>
      </w:r>
    </w:p>
    <w:p>
      <w:pPr>
        <w:pStyle w:val="Normal"/>
        <w:rPr/>
      </w:pPr>
      <w:r>
        <w:rPr/>
        <w:t>[[@Bible:Esth 1:10 ]][[1:10 &gt;&gt; Esth 1:10]] {{field-on:Bible}} И в седмия ден, когато сърдцето на царя бе весело от виното, заповяда на Меумана, на Визата, на Арвона, на Вигта, и на Авага, на Зетара, и на Харкаса, на седемте скопци които слугуваха пред цар Асуира, {{field-off:Bible}}</w:t>
      </w:r>
    </w:p>
    <w:p>
      <w:pPr>
        <w:pStyle w:val="Normal"/>
        <w:rPr/>
      </w:pPr>
      <w:r>
        <w:rPr/>
        <w:t>[[@Bible:Esth 1:11 ]][[1:11 &gt;&gt; Esth 1:11]] {{field-on:Bible}} да доведат Астин царицата пред царя, с царския венец, за да покаже хубостта й на людете и на князовете; защото бе красна на глед. {{field-off:Bible}}</w:t>
      </w:r>
    </w:p>
    <w:p>
      <w:pPr>
        <w:pStyle w:val="Normal"/>
        <w:rPr/>
      </w:pPr>
      <w:r>
        <w:rPr/>
        <w:t>[[@Bible:Esth 1:12 ]][[1:12 &gt;&gt; Esth 1:12]] {{field-on:Bible}} Но Астин царицата се отрече да дойде според заповедта на царя която стана чрез скопците. Заради това царят се разяри твърде много, и гневът му се разпали в него. {{field-off:Bible}}</w:t>
      </w:r>
    </w:p>
    <w:p>
      <w:pPr>
        <w:pStyle w:val="Normal"/>
        <w:rPr/>
      </w:pPr>
      <w:r>
        <w:rPr/>
        <w:t>[[@Bible:Esth 1:13 ]][[1:13 &gt;&gt; Esth 1:13]] {{field-on:Bible}} Тогава рече царят на мъдрите които познаваха времената, (защото такъв бе обичаят на царя към всички които знаеха закон и съд; {{field-off:Bible}}</w:t>
      </w:r>
    </w:p>
    <w:p>
      <w:pPr>
        <w:pStyle w:val="Normal"/>
        <w:rPr/>
      </w:pPr>
      <w:r>
        <w:rPr/>
        <w:t>[[@Bible:Esth 1:14 ]][[1:14 &gt;&gt; Esth 1:14]] {{field-on:Bible}} а при него бе Карсена, Сетар, Адмата, Тарсис, Мерес, Марсена, и Мемукан, седемте Персийски и Мидски князове които гледаха лицето на царя и имаха председателството в царството:) {{field-off:Bible}}</w:t>
      </w:r>
    </w:p>
    <w:p>
      <w:pPr>
        <w:pStyle w:val="Normal"/>
        <w:rPr/>
      </w:pPr>
      <w:r>
        <w:rPr/>
        <w:t>[[@Bible:Esth 1:15 ]][[1:15 &gt;&gt; Esth 1:15]] {{field-on:Bible}} Що прилича да направим на Астин царицата според закона защото не изпълни заповедта на цар Асуир чрез скопците? {{field-off:Bible}}</w:t>
      </w:r>
    </w:p>
    <w:p>
      <w:pPr>
        <w:pStyle w:val="Normal"/>
        <w:rPr/>
      </w:pPr>
      <w:r>
        <w:rPr/>
        <w:t>[[@Bible:Esth 1:16 ]][[1:16 &gt;&gt; Esth 1:16]] {{field-on:Bible}} И отговори Мемукан пред царя и князовете: Астин царицата не обиди само царя, но и всичките князове и всичките люде които са във всичките области на цар Асуира. {{field-off:Bible}}</w:t>
      </w:r>
    </w:p>
    <w:p>
      <w:pPr>
        <w:pStyle w:val="Normal"/>
        <w:rPr/>
      </w:pPr>
      <w:r>
        <w:rPr/>
        <w:t>[[@Bible:Esth 1:17 ]][[1:17 &gt;&gt; Esth 1:17]] {{field-on:Bible}} Защото деянието на царицата ще се разчуе по всичките жени, щото ще презират мъжете си пред очите си когато се раздаде слух че цар Асуир заповяда да се доведе царица Астин пред него, и тя не дойде. {{field-off:Bible}}</w:t>
      </w:r>
    </w:p>
    <w:p>
      <w:pPr>
        <w:pStyle w:val="Normal"/>
        <w:rPr/>
      </w:pPr>
      <w:r>
        <w:rPr/>
        <w:t>[[@Bible:Esth 1:18 ]][[1:18 &gt;&gt; Esth 1:18]] {{field-on:Bible}} И днес госпожите на Персия и Мидия които чуха за деянието на царицата ще говорят за това на всичките царски князове: от тук голямо презрение и гняв. {{field-off:Bible}}</w:t>
      </w:r>
    </w:p>
    <w:p>
      <w:pPr>
        <w:pStyle w:val="Normal"/>
        <w:rPr/>
      </w:pPr>
      <w:r>
        <w:rPr/>
        <w:t>[[@Bible:Esth 1:19 ]][[1:19 &gt;&gt; Esth 1:19]] {{field-on:Bible}} Ако е угодно на царя, нека излезе от него царско изречение, и нека се пише между Персийските и Мидските закони за да е непреложно, да не дойде вече Астин пред цар Асуира; и нека даде царят царското й достойнство на друга по добра от нея. {{field-off:Bible}}</w:t>
      </w:r>
    </w:p>
    <w:p>
      <w:pPr>
        <w:pStyle w:val="Normal"/>
        <w:rPr/>
      </w:pPr>
      <w:r>
        <w:rPr/>
        <w:t>[[@Bible:Esth 1:20 ]][[1:20 &gt;&gt; Esth 1:20]] {{field-on:Bible}} И когато повелението което ще направи царят се обнародва по всичкото му царство, (защото е голямо,) всички жени ще отдават чест на мъжете си, на голям и на малък. {{field-off:Bible}}</w:t>
      </w:r>
    </w:p>
    <w:p>
      <w:pPr>
        <w:pStyle w:val="Normal"/>
        <w:rPr/>
      </w:pPr>
      <w:r>
        <w:rPr/>
        <w:t>[[@Bible:Esth 1:21 ]][[1:21 &gt;&gt; Esth 1:21]] {{field-on:Bible}} И угодна биде думата на царя и на князовете; и направи царят според думата на Мемукана. {{field-off:Bible}}</w:t>
      </w:r>
    </w:p>
    <w:p>
      <w:pPr>
        <w:pStyle w:val="Normal"/>
        <w:rPr/>
      </w:pPr>
      <w:r>
        <w:rPr/>
        <w:t>[[@Bible:Esth 1:22 ]][[1:22 &gt;&gt; Esth 1:22]] {{field-on:Bible}} И проводи писма по всички области на царя, във всяка област според буквите й, и във всеки народ според езика му, всеки мъж да е господар в дома си, и да говори според езика на людете си. {{field-off:Bible}}</w:t>
      </w:r>
    </w:p>
    <w:p>
      <w:pPr>
        <w:pStyle w:val="Heading2"/>
        <w:rPr/>
      </w:pPr>
      <w:r>
        <w:rPr/>
        <w:t>Глава 2</w:t>
      </w:r>
    </w:p>
    <w:p>
      <w:pPr>
        <w:pStyle w:val="Normal"/>
        <w:rPr/>
      </w:pPr>
      <w:r>
        <w:rPr/>
        <w:t>[[@Bible:Esth 2:1 ]][[2:1 &gt;&gt; Esth 2:1]] {{field-on:Bible}} И след тези събития, като се укроти яростта на цар Асуира, напомни си за Астин, и що бе направила тя, и какво беше се решило против нея. {{field-off:Bible}}</w:t>
      </w:r>
    </w:p>
    <w:p>
      <w:pPr>
        <w:pStyle w:val="Normal"/>
        <w:rPr/>
      </w:pPr>
      <w:r>
        <w:rPr/>
        <w:t>[[@Bible:Esth 2:2 ]][[2:2 &gt;&gt; Esth 2:2]] {{field-on:Bible}} И рекоха царските раби които му слугуваха: Да се потърсят за царя млади девици, красни на глед; {{field-off:Bible}}</w:t>
      </w:r>
    </w:p>
    <w:p>
      <w:pPr>
        <w:pStyle w:val="Normal"/>
        <w:rPr/>
      </w:pPr>
      <w:r>
        <w:rPr/>
        <w:t>[[@Bible:Esth 2:3 ]][[2:3 &gt;&gt; Esth 2:3]] {{field-on:Bible}} и да определи царят настоятели по всичките области на царството си, и да съберат в Суса столицата всичките млади девици красни на глед в женския дом под ръката на Игая царския скопец, стража на жените; и да им се дадат потребните им за сглаждане тям. {{field-off:Bible}}</w:t>
      </w:r>
    </w:p>
    <w:p>
      <w:pPr>
        <w:pStyle w:val="Normal"/>
        <w:rPr/>
      </w:pPr>
      <w:r>
        <w:rPr/>
        <w:t>[[@Bible:Esth 2:4 ]][[2:4 &gt;&gt; Esth 2:4]] {{field-on:Bible}} И младата която бъде угодна на царя да бъде царица вместо Астин. И това нещо биде угодно на царя; и направи така. {{field-off:Bible}}</w:t>
      </w:r>
    </w:p>
    <w:p>
      <w:pPr>
        <w:pStyle w:val="Normal"/>
        <w:rPr/>
      </w:pPr>
      <w:r>
        <w:rPr/>
        <w:t>[[@Bible:Esth 2:5 ]][[2:5 &gt;&gt; Esth 2:5]] {{field-on:Bible}} Имаше в Суса столицата един человек Юдеин на име Мардохей, син ма Яира, син на Семея, син на Киса, Вениаминеца; {{field-off:Bible}}</w:t>
      </w:r>
    </w:p>
    <w:p>
      <w:pPr>
        <w:pStyle w:val="Normal"/>
        <w:rPr/>
      </w:pPr>
      <w:r>
        <w:rPr/>
        <w:t>[[@Bible:Esth 2:6 ]][[2:6 &gt;&gt; Esth 2:6]] {{field-on:Bible}} който беше пленен от Ерусалим с пленниците които се плениха със Иехония Юдиния цар, които плени Навуходоносор Вавилонският цар. {{field-off:Bible}}</w:t>
      </w:r>
    </w:p>
    <w:p>
      <w:pPr>
        <w:pStyle w:val="Normal"/>
        <w:rPr/>
      </w:pPr>
      <w:r>
        <w:rPr/>
        <w:t>[[@Bible:Esth 2:7 ]][[2:7 &gt;&gt; Esth 2:7]] {{field-on:Bible}} И той възпита Адаса (която е Естир,) дъщерята на стрика си, защото тя нямаше нито баща нито майка; и момичето бе прилично и красно на глед; което като умря баща му и майка му Мардохей го взе за своя дъщеря. {{field-off:Bible}}</w:t>
      </w:r>
    </w:p>
    <w:p>
      <w:pPr>
        <w:pStyle w:val="Normal"/>
        <w:rPr/>
      </w:pPr>
      <w:r>
        <w:rPr/>
        <w:t>[[@Bible:Esth 2:8 ]][[2:8 &gt;&gt; Esth 2:8]] {{field-on:Bible}} И като се чу изречението на царя и повелението му, и когато се събраха много момичета в Суса столицата под ръката на Игая, доведе се и Естир в царския дом под ръката на Игая, стража на жените. {{field-off:Bible}}</w:t>
      </w:r>
    </w:p>
    <w:p>
      <w:pPr>
        <w:pStyle w:val="Normal"/>
        <w:rPr/>
      </w:pPr>
      <w:r>
        <w:rPr/>
        <w:t>[[@Bible:Esth 2:9 ]][[2:9 &gt;&gt; Esth 2:9]] {{field-on:Bible}} И момичето биде угодно нему и намери благодат пред него, та побърза да й даде потребните за сглаждането й и дела й; даде й още и седемте момичета определените и от царския дом, и преведе и нея и момичетата и в най-доброто място на женския дом. {{field-off:Bible}}</w:t>
      </w:r>
    </w:p>
    <w:p>
      <w:pPr>
        <w:pStyle w:val="Normal"/>
        <w:rPr/>
      </w:pPr>
      <w:r>
        <w:rPr/>
        <w:t>[[@Bible:Esth 2:10 ]][[2:10 &gt;&gt; Esth 2:10]] {{field-on:Bible}} Естир не изяви народа си нито рода си; защото Мардохей беше й заповядал да не яви. {{field-off:Bible}}</w:t>
      </w:r>
    </w:p>
    <w:p>
      <w:pPr>
        <w:pStyle w:val="Normal"/>
        <w:rPr/>
      </w:pPr>
      <w:r>
        <w:rPr/>
        <w:t>[[@Bible:Esth 2:11 ]][[2:11 &gt;&gt; Esth 2:11]] {{field-on:Bible}} И всеки ден ходеше Мардохей пред двора на женския дом за да се научава как е Естир и какво ще стане за нея. {{field-off:Bible}}</w:t>
      </w:r>
    </w:p>
    <w:p>
      <w:pPr>
        <w:pStyle w:val="Normal"/>
        <w:rPr/>
      </w:pPr>
      <w:r>
        <w:rPr/>
        <w:t>[[@Bible:Esth 2:12 ]][[2:12 &gt;&gt; Esth 2:12]] {{field-on:Bible}} А когато дохождаше времето на всяка мома за да влезе при цар Асуира, като стоеше дванадесет месеца според обикновеното за жените, (защото така се изпълняха дните на сглаждането им, шест месеци се мажеха със смирнен елей, и шест месеци с аромати и с други женски сглади,) {{field-off:Bible}}</w:t>
      </w:r>
    </w:p>
    <w:p>
      <w:pPr>
        <w:pStyle w:val="Normal"/>
        <w:rPr/>
      </w:pPr>
      <w:r>
        <w:rPr/>
        <w:t>[[@Bible:Esth 2:13 ]][[2:13 &gt;&gt; Esth 2:13]] {{field-on:Bible}} то така влязваше момата при царя: всичко каквото речеше даваше й се, за да вземе със себе си от женския дом в царския дом. {{field-off:Bible}}</w:t>
      </w:r>
    </w:p>
    <w:p>
      <w:pPr>
        <w:pStyle w:val="Normal"/>
        <w:rPr/>
      </w:pPr>
      <w:r>
        <w:rPr/>
        <w:t>[[@Bible:Esth 2:14 ]][[2:14 &gt;&gt; Esth 2:14]] {{field-on:Bible}} Вечер влязваше, а заран се вращаше във втория женски дом под ръката на Саасгаза, царския скопец, който пазеше наложниците: не влязваше вече при царя освен ако я поискаше царят и се повикваше именно. {{field-off:Bible}}</w:t>
      </w:r>
    </w:p>
    <w:p>
      <w:pPr>
        <w:pStyle w:val="Normal"/>
        <w:rPr/>
      </w:pPr>
      <w:r>
        <w:rPr/>
        <w:t>[[@Bible:Esth 2:15 ]][[2:15 &gt;&gt; Esth 2:15]] {{field-on:Bible}} А когато пристигна времето да влезе при царя Естир дъщерята на Авихаиля, стриката на Мардохея, която беше взел той за своя дъщеря, не поиска друго освен каквото определи Игай царският скопец, стражът на жените. И Естир намираше благодат пред всичките които я гледаха. {{field-off:Bible}}</w:t>
      </w:r>
    </w:p>
    <w:p>
      <w:pPr>
        <w:pStyle w:val="Normal"/>
        <w:rPr/>
      </w:pPr>
      <w:r>
        <w:rPr/>
        <w:t>[[@Bible:Esth 2:16 ]][[2:16 &gt;&gt; Esth 2:16]] {{field-on:Bible}} И заведена биде Естир при цар Асуира в царския му дом, в десетия месец, той е месец Тевет, в седмото лето на царуването му. {{field-off:Bible}}</w:t>
      </w:r>
    </w:p>
    <w:p>
      <w:pPr>
        <w:pStyle w:val="Normal"/>
        <w:rPr/>
      </w:pPr>
      <w:r>
        <w:rPr/>
        <w:t>[[@Bible:Esth 2:17 ]][[2:17 &gt;&gt; Esth 2:17]] {{field-on:Bible}} И възлюби царят Естир повече от всичките жени; и намери тя благодат и милост пред него повече от всичките девици; и тури царския венец на главата й, и направи я царица вместо Астин. {{field-off:Bible}}</w:t>
      </w:r>
    </w:p>
    <w:p>
      <w:pPr>
        <w:pStyle w:val="Normal"/>
        <w:rPr/>
      </w:pPr>
      <w:r>
        <w:rPr/>
        <w:t>[[@Bible:Esth 2:18 ]][[2:18 &gt;&gt; Esth 2:18]] {{field-on:Bible}} Тогаз направи царят голям пир на всичките си князове и на рабите си, пира на Естир; и направи облекчение в областите, и даде дарове, според както бе прилично на царя. {{field-off:Bible}}</w:t>
      </w:r>
    </w:p>
    <w:p>
      <w:pPr>
        <w:pStyle w:val="Normal"/>
        <w:rPr/>
      </w:pPr>
      <w:r>
        <w:rPr/>
        <w:t>[[@Bible:Esth 2:19 ]][[2:19 &gt;&gt; Esth 2:19]] {{field-on:Bible}} И когато се събраха девиците втори път, тогаз седеше Мардохей в царските врата. {{field-off:Bible}}</w:t>
      </w:r>
    </w:p>
    <w:p>
      <w:pPr>
        <w:pStyle w:val="Normal"/>
        <w:rPr/>
      </w:pPr>
      <w:r>
        <w:rPr/>
        <w:t>[[@Bible:Esth 2:20 ]][[2:20 &gt;&gt; Esth 2:20]] {{field-on:Bible}} Естир не яви рода си нито народа си, както й заповяда Мардохей; защото Естир правеше по заповедта на Мардохей, както когато се възпитаваше при него. {{field-off:Bible}}</w:t>
      </w:r>
    </w:p>
    <w:p>
      <w:pPr>
        <w:pStyle w:val="Normal"/>
        <w:rPr/>
      </w:pPr>
      <w:r>
        <w:rPr/>
        <w:t>[[@Bible:Esth 2:21 ]][[2:21 &gt;&gt; Esth 2:21]] {{field-on:Bible}} В онези дни, като седеше Мардохей в царските врата, двама от царските скопци, Вихтан и Терес, от тези които пазеха входа, разгневиха се, и искаха да турят ръка върх цар Асуира. {{field-off:Bible}}</w:t>
      </w:r>
    </w:p>
    <w:p>
      <w:pPr>
        <w:pStyle w:val="Normal"/>
        <w:rPr/>
      </w:pPr>
      <w:r>
        <w:rPr/>
        <w:t>[[@Bible:Esth 2:22 ]][[2:22 &gt;&gt; Esth 2:22]] {{field-on:Bible}} А това нещо стана известно на Мардохея, и обади го на Естир царицата; а Естир обади на царя в името на Мардохея. {{field-off:Bible}}</w:t>
      </w:r>
    </w:p>
    <w:p>
      <w:pPr>
        <w:pStyle w:val="Normal"/>
        <w:rPr/>
      </w:pPr>
      <w:r>
        <w:rPr/>
        <w:t>[[@Bible:Esth 2:23 ]][[2:23 &gt;&gt; Esth 2:23]] {{field-on:Bible}} И като стана изпитване за това нещо, намери се така; за това обесени бидоха и двамата на дърво; и се писа в книгата на летовниците пред царя. {{field-off:Bible}}</w:t>
      </w:r>
    </w:p>
    <w:p>
      <w:pPr>
        <w:pStyle w:val="Heading2"/>
        <w:rPr/>
      </w:pPr>
      <w:r>
        <w:rPr/>
        <w:t>Глава 3</w:t>
      </w:r>
    </w:p>
    <w:p>
      <w:pPr>
        <w:pStyle w:val="Normal"/>
        <w:rPr/>
      </w:pPr>
      <w:r>
        <w:rPr/>
        <w:t>[[@Bible:Esth 3:1 ]][[3:1 &gt;&gt; Esth 3:1]] {{field-on:Bible}} След това възвеличи цар Асуир Амана сина на Амидата Агагеца, и възвиси го, и тури стола му над всичките князове които имаше около си. {{field-off:Bible}}</w:t>
      </w:r>
    </w:p>
    <w:p>
      <w:pPr>
        <w:pStyle w:val="Normal"/>
        <w:rPr/>
      </w:pPr>
      <w:r>
        <w:rPr/>
        <w:t>[[@Bible:Esth 3:2 ]][[3:2 &gt;&gt; Esth 3:2]] {{field-on:Bible}} И всичките царски раби които бяха в царските врата навождаха се и се кланяха на Амана; защото така заповяда царят за него. Но Мардохей не се навождаше, и не му се кланяше. {{field-off:Bible}}</w:t>
      </w:r>
    </w:p>
    <w:p>
      <w:pPr>
        <w:pStyle w:val="Normal"/>
        <w:rPr/>
      </w:pPr>
      <w:r>
        <w:rPr/>
        <w:t>[[@Bible:Esth 3:3 ]][[3:3 &gt;&gt; Esth 3:3]] {{field-on:Bible}} И царските раби които бяха в царските врата рекоха на Мардохея: Защо престъпваш ти заповедта на царя? {{field-off:Bible}}</w:t>
      </w:r>
    </w:p>
    <w:p>
      <w:pPr>
        <w:pStyle w:val="Normal"/>
        <w:rPr/>
      </w:pPr>
      <w:r>
        <w:rPr/>
        <w:t>[[@Bible:Esth 3:4 ]][[3:4 &gt;&gt; Esth 3:4]] {{field-on:Bible}} И като му думаха всеки ден, а той ги не слушаше, обадиха на Амана, за да видят дали ще бъде твърда работата на Мардохея; защото им беше явил че беше Юдеин. {{field-off:Bible}}</w:t>
      </w:r>
    </w:p>
    <w:p>
      <w:pPr>
        <w:pStyle w:val="Normal"/>
        <w:rPr/>
      </w:pPr>
      <w:r>
        <w:rPr/>
        <w:t>[[@Bible:Esth 3:5 ]][[3:5 &gt;&gt; Esth 3:5]] {{field-on:Bible}} И когато видя Аман че Мардохей не се навождаше и му се не кланяше, изпълни се Аман с ярост. {{field-off:Bible}}</w:t>
      </w:r>
    </w:p>
    <w:p>
      <w:pPr>
        <w:pStyle w:val="Normal"/>
        <w:rPr/>
      </w:pPr>
      <w:r>
        <w:rPr/>
        <w:t>[[@Bible:Esth 3:6 ]][[3:6 &gt;&gt; Esth 3:6]] {{field-on:Bible}} И помисли че да тури ръка само на Мардохея низко е, (защото му бяха явили за народа от който е Мардохей;) за това искаше Аман да погуби народа Мардохеев, всичките Юдеи които бяха в всичкото царство на Асуира. {{field-off:Bible}}</w:t>
      </w:r>
    </w:p>
    <w:p>
      <w:pPr>
        <w:pStyle w:val="Normal"/>
        <w:rPr/>
      </w:pPr>
      <w:r>
        <w:rPr/>
        <w:t>[[@Bible:Esth 3:7 ]][[3:7 &gt;&gt; Esth 3:7]] {{field-on:Bible}} И в първия месец, той е месец Нисан, в дванадесетото лято на цар Асуира, хвърлиха фур (сиреч, жребие) пред Амана из ден в ден и из месец в месец, дори до дванадесетия месец, той е месец Адар. {{field-off:Bible}}</w:t>
      </w:r>
    </w:p>
    <w:p>
      <w:pPr>
        <w:pStyle w:val="Normal"/>
        <w:rPr/>
      </w:pPr>
      <w:r>
        <w:rPr/>
        <w:t>[[@Bible:Esth 3:8 ]][[3:8 &gt;&gt; Esth 3:8]] {{field-on:Bible}} И рече Аман на цар Асуира: Има един народ разпръснат и разсеян между народите по всичките области на царството ти; и законите им различават от законите на всичките народи, и не пазят царските закони. Заради това не е прилично на царя да ги търпи. {{field-off:Bible}}</w:t>
      </w:r>
    </w:p>
    <w:p>
      <w:pPr>
        <w:pStyle w:val="Normal"/>
        <w:rPr/>
      </w:pPr>
      <w:r>
        <w:rPr/>
        <w:t>[[@Bible:Esth 3:9 ]][[3:9 &gt;&gt; Esth 3:9]] {{field-on:Bible}} Ако е угодно на царя, нека се пише да се изтребят; и аз ще начета десет тисящи таланта сребро в ръцете на настоятелите за да внесат в царските съкровища. {{field-off:Bible}}</w:t>
      </w:r>
    </w:p>
    <w:p>
      <w:pPr>
        <w:pStyle w:val="Normal"/>
        <w:rPr/>
      </w:pPr>
      <w:r>
        <w:rPr/>
        <w:t>[[@Bible:Esth 3:10 ]][[3:10 &gt;&gt; Esth 3:10]] {{field-on:Bible}} И извади царят пръстена си от ръката си, и го даде на Амана сина на Амедата Агагеца, неприятеля на Юдеите. {{field-off:Bible}}</w:t>
      </w:r>
    </w:p>
    <w:p>
      <w:pPr>
        <w:pStyle w:val="Normal"/>
        <w:rPr/>
      </w:pPr>
      <w:r>
        <w:rPr/>
        <w:t>[[@Bible:Esth 3:11 ]][[3:11 &gt;&gt; Esth 3:11]] {{field-on:Bible}} И рече царят на Амана: Дава ти се среброто и тези люде да направиш с тях каквото ти е угодно. {{field-off:Bible}}</w:t>
      </w:r>
    </w:p>
    <w:p>
      <w:pPr>
        <w:pStyle w:val="Normal"/>
        <w:rPr/>
      </w:pPr>
      <w:r>
        <w:rPr/>
        <w:t>[[@Bible:Esth 3:12 ]][[3:12 &gt;&gt; Esth 3:12]] {{field-on:Bible}} И в тринадесетия ден в първия месец повикаха се царските писци, та се писа по всичко както заповяда Аман на царските сатрапи, и на областниците във всяка област, и на началниците на всеки народ във всяка област според техните букви, и на всеки народ според езика му: в името на цар Асуира се писа, и се запечата с царския пръстен. {{field-off:Bible}}</w:t>
      </w:r>
    </w:p>
    <w:p>
      <w:pPr>
        <w:pStyle w:val="Normal"/>
        <w:rPr/>
      </w:pPr>
      <w:r>
        <w:rPr/>
        <w:t>[[@Bible:Esth 3:13 ]][[3:13 &gt;&gt; Esth 3:13]] {{field-on:Bible}} И проводиха се писма чрез скороходци по всички царски области за да погубят, и да убият, и да изтребят всички Юдеи, млади и стари, децата и жените, в един ден, тринадесетия на дванадесетия месец, той е месец Адар, и да разграбят користите им. {{field-off:Bible}}</w:t>
      </w:r>
    </w:p>
    <w:p>
      <w:pPr>
        <w:pStyle w:val="Normal"/>
        <w:rPr/>
      </w:pPr>
      <w:r>
        <w:rPr/>
        <w:t>[[@Bible:Esth 3:14 ]][[3:14 &gt;&gt; Esth 3:14]] {{field-on:Bible}} Преписът на писаното чрез което щеше да се раздаде тая заповед по всяка област обнародва се на всичките народи, за да са готови за онзи ден. {{field-off:Bible}}</w:t>
      </w:r>
    </w:p>
    <w:p>
      <w:pPr>
        <w:pStyle w:val="Normal"/>
        <w:rPr/>
      </w:pPr>
      <w:r>
        <w:rPr/>
        <w:t>[[@Bible:Esth 3:15 ]][[3:15 &gt;&gt; Esth 3:15]] {{field-on:Bible}} Скороходците излязоха и бързаха за царската заповед; и повелението се издаде в Суса столицата. А царят и Аман седнаха да пируват; а градът Суса бе в смятение. {{field-off:Bible}}</w:t>
      </w:r>
    </w:p>
    <w:p>
      <w:pPr>
        <w:pStyle w:val="Heading2"/>
        <w:rPr/>
      </w:pPr>
      <w:r>
        <w:rPr/>
        <w:t>Глава 4</w:t>
      </w:r>
    </w:p>
    <w:p>
      <w:pPr>
        <w:pStyle w:val="Normal"/>
        <w:rPr/>
      </w:pPr>
      <w:r>
        <w:rPr/>
        <w:t>[[@Bible:Esth 4:1 ]][[4:1 &gt;&gt; Esth 4:1]] {{field-on:Bible}} А Мардохея, като се научи за всичко що бе станало, раздра дрехите си, и облече се с вретище с пепел, и излезе всред града та викаше с голямо и горко викане. {{field-off:Bible}}</w:t>
      </w:r>
    </w:p>
    <w:p>
      <w:pPr>
        <w:pStyle w:val="Normal"/>
        <w:rPr/>
      </w:pPr>
      <w:r>
        <w:rPr/>
        <w:t>[[@Bible:Esth 4:2 ]][[4:2 &gt;&gt; Esth 4:2]] {{field-on:Bible}} И дойде до пред царските врата; защото никой не можеше да излезе в царските врата облечен с вретище. {{field-off:Bible}}</w:t>
      </w:r>
    </w:p>
    <w:p>
      <w:pPr>
        <w:pStyle w:val="Normal"/>
        <w:rPr/>
      </w:pPr>
      <w:r>
        <w:rPr/>
        <w:t>[[@Bible:Esth 4:3 ]][[4:3 &gt;&gt; Esth 4:3]] {{field-on:Bible}} И у всяка област дето стигна тая царска заповед и повелението му стана между Юдеите голямо сетувание, пост, и плач, и ридание: мнозина имаха под себе си постлано вретище и пепел. {{field-off:Bible}}</w:t>
      </w:r>
    </w:p>
    <w:p>
      <w:pPr>
        <w:pStyle w:val="Normal"/>
        <w:rPr/>
      </w:pPr>
      <w:r>
        <w:rPr/>
        <w:t>[[@Bible:Esth 4:4 ]][[4:4 &gt;&gt; Esth 4:4]] {{field-on:Bible}} И влезнаха слугите на Естир и скопците й та й известиха за това. И смути се царицата много; и проводи дрехи за да облекат Мардохея и да съблекат вретището му от него; но той не прие. {{field-off:Bible}}</w:t>
      </w:r>
    </w:p>
    <w:p>
      <w:pPr>
        <w:pStyle w:val="Normal"/>
        <w:rPr/>
      </w:pPr>
      <w:r>
        <w:rPr/>
        <w:t>[[@Bible:Esth 4:5 ]][[4:5 &gt;&gt; Esth 4:5]] {{field-on:Bible}} Тогаз повикна Естир Атаха, от скопците на царя, когото бе определил той за слуговане ней, и заповяда му за Мардохея да се научи що е това, и защо е то. {{field-off:Bible}}</w:t>
      </w:r>
    </w:p>
    <w:p>
      <w:pPr>
        <w:pStyle w:val="Normal"/>
        <w:rPr/>
      </w:pPr>
      <w:r>
        <w:rPr/>
        <w:t>[[@Bible:Esth 4:6 ]][[4:6 &gt;&gt; Esth 4:6]] {{field-on:Bible}} И излезе Атах при Мардохея в стъгдата на града която бе пред царските врата. {{field-off:Bible}}</w:t>
      </w:r>
    </w:p>
    <w:p>
      <w:pPr>
        <w:pStyle w:val="Normal"/>
        <w:rPr/>
      </w:pPr>
      <w:r>
        <w:rPr/>
        <w:t>[[@Bible:Esth 4:7 ]][[4:7 &gt;&gt; Esth 4:7]] {{field-on:Bible}} И обади му Мардохей всичко що му стана, и количеството на среброто, което Аман обеща да плати на царското съкровище за Юдеите за да ги погуби. {{field-off:Bible}}</w:t>
      </w:r>
    </w:p>
    <w:p>
      <w:pPr>
        <w:pStyle w:val="Normal"/>
        <w:rPr/>
      </w:pPr>
      <w:r>
        <w:rPr/>
        <w:t>[[@Bible:Esth 4:8 ]][[4:8 &gt;&gt; Esth 4:8]] {{field-on:Bible}} И даде му преписа от писмото на повелението което бе издадено в Суса да ги погубят, за да го яви на Естир, и да й извести, и да й заръча да влезе при царя да му се помоли, и да направи прошение нему за народа си. {{field-off:Bible}}</w:t>
      </w:r>
    </w:p>
    <w:p>
      <w:pPr>
        <w:pStyle w:val="Normal"/>
        <w:rPr/>
      </w:pPr>
      <w:r>
        <w:rPr/>
        <w:t>[[@Bible:Esth 4:9 ]][[4:9 &gt;&gt; Esth 4:9]] {{field-on:Bible}} И дойде Атах та извести на Естир думите на Мардохея. {{field-off:Bible}}</w:t>
      </w:r>
    </w:p>
    <w:p>
      <w:pPr>
        <w:pStyle w:val="Normal"/>
        <w:rPr/>
      </w:pPr>
      <w:r>
        <w:rPr/>
        <w:t>[[@Bible:Esth 4:10 ]][[4:10 &gt;&gt; Esth 4:10]] {{field-on:Bible}} А Естир говори на Атаха, и даде му заповед към Мардохея: {{field-off:Bible}}</w:t>
      </w:r>
    </w:p>
    <w:p>
      <w:pPr>
        <w:pStyle w:val="Normal"/>
        <w:rPr/>
      </w:pPr>
      <w:r>
        <w:rPr/>
        <w:t>[[@Bible:Esth 4:11 ]][[4:11 &gt;&gt; Esth 4:11]] {{field-on:Bible}} Всичките царски раби и людете на царските области знаят че който мъж или жена влезе при царя невикан у вътрешния двор, един закон е за него да се убива, освен онзи към когото царят би прострял златния скиптър за да остане жив; но аз не съм повикана да вляза при царя има тридесет дни. {{field-off:Bible}}</w:t>
      </w:r>
    </w:p>
    <w:p>
      <w:pPr>
        <w:pStyle w:val="Normal"/>
        <w:rPr/>
      </w:pPr>
      <w:r>
        <w:rPr/>
        <w:t>[[@Bible:Esth 4:12 ]][[4:12 &gt;&gt; Esth 4:12]] {{field-on:Bible}} И известиха на Мардохея думите Естирини. {{field-off:Bible}}</w:t>
      </w:r>
    </w:p>
    <w:p>
      <w:pPr>
        <w:pStyle w:val="Normal"/>
        <w:rPr/>
      </w:pPr>
      <w:r>
        <w:rPr/>
        <w:t>[[@Bible:Esth 4:13 ]][[4:13 &gt;&gt; Esth 4:13]] {{field-on:Bible}} Тогаз Мардохей заръча да отговорят на Естир: Не мисли в себе си че от всичките Юдеи ти ще се избавиш в царския дом. {{field-off:Bible}}</w:t>
      </w:r>
    </w:p>
    <w:p>
      <w:pPr>
        <w:pStyle w:val="Normal"/>
        <w:rPr/>
      </w:pPr>
      <w:r>
        <w:rPr/>
        <w:t>[[@Bible:Esth 4:14 ]][[4:14 &gt;&gt; Esth 4:14]] {{field-on:Bible}} Защото ако премълчиш съвсем в това време, ще дойде от другаде помощ и спсение на Юдеите, но ти и домът на отца ти ще погинете; и кой знае дали не си дошла ти на царството за таквоз време каквото е това? {{field-off:Bible}}</w:t>
      </w:r>
    </w:p>
    <w:p>
      <w:pPr>
        <w:pStyle w:val="Normal"/>
        <w:rPr/>
      </w:pPr>
      <w:r>
        <w:rPr/>
        <w:t>[[@Bible:Esth 4:15 ]][[4:15 &gt;&gt; Esth 4:15]] {{field-on:Bible}} Тогаз заповяда Естир да отговорят на Мардохея: {{field-off:Bible}}</w:t>
      </w:r>
    </w:p>
    <w:p>
      <w:pPr>
        <w:pStyle w:val="Normal"/>
        <w:rPr/>
      </w:pPr>
      <w:r>
        <w:rPr/>
        <w:t>[[@Bible:Esth 4:16 ]][[4:16 &gt;&gt; Esth 4:16]] {{field-on:Bible}} Иди събери всичките Юдеи които се намират във Суса, и постете за мене, и не яжте и не пийте три дни нощя и деня; и аз и слугините ми ще постим подобно; и тогаз ще вляза при царя, което не е според закона; и ако погина, да погина. {{field-off:Bible}}</w:t>
      </w:r>
    </w:p>
    <w:p>
      <w:pPr>
        <w:pStyle w:val="Normal"/>
        <w:rPr/>
      </w:pPr>
      <w:r>
        <w:rPr/>
        <w:t>[[@Bible:Esth 4:17 ]][[4:17 &gt;&gt; Esth 4:17]] {{field-on:Bible}} И отиде Мардохей та направи всичко що му заповяда Естир. {{field-off:Bible}}</w:t>
      </w:r>
    </w:p>
    <w:p>
      <w:pPr>
        <w:pStyle w:val="Heading2"/>
        <w:rPr/>
      </w:pPr>
      <w:r>
        <w:rPr/>
        <w:t>Глава 5</w:t>
      </w:r>
    </w:p>
    <w:p>
      <w:pPr>
        <w:pStyle w:val="Normal"/>
        <w:rPr/>
      </w:pPr>
      <w:r>
        <w:rPr/>
        <w:t>[[@Bible:Esth 5:1 ]][[5:1 &gt;&gt; Esth 5:1]] {{field-on:Bible}} А в третия ден Естир се облече с царските си дрехи, и застана у вътрешния двор на царския палат срещу дома на царя; а царят седеше на царския си престол в царския дом, срещу вратата на дома. {{field-off:Bible}}</w:t>
      </w:r>
    </w:p>
    <w:p>
      <w:pPr>
        <w:pStyle w:val="Normal"/>
        <w:rPr/>
      </w:pPr>
      <w:r>
        <w:rPr/>
        <w:t>[[@Bible:Esth 5:2 ]][[5:2 &gt;&gt; Esth 5:2]] {{field-on:Bible}} И като видя царят че стоеше в двора Естир царицата, намери тя благодат пред него, и простря царят към Естир златния скиптър който държеше в ръката си, и приближи се Естир та се допря при краят на скиптра. {{field-off:Bible}}</w:t>
      </w:r>
    </w:p>
    <w:p>
      <w:pPr>
        <w:pStyle w:val="Normal"/>
        <w:rPr/>
      </w:pPr>
      <w:r>
        <w:rPr/>
        <w:t>[[@Bible:Esth 5:3 ]][[5:3 &gt;&gt; Esth 5:3]] {{field-on:Bible}} И рече й царят: що искаш, царице Естир? и кое е искането ти? И до половината от царството ще ти се даде. {{field-off:Bible}}</w:t>
      </w:r>
    </w:p>
    <w:p>
      <w:pPr>
        <w:pStyle w:val="Normal"/>
        <w:rPr/>
      </w:pPr>
      <w:r>
        <w:rPr/>
        <w:t>[[@Bible:Esth 5:4 ]][[5:4 &gt;&gt; Esth 5:4]] {{field-on:Bible}} И отговори Естир: Ако е угодно на царя, да дойде царят и Аман днес на пира който приготвих за него. {{field-off:Bible}}</w:t>
      </w:r>
    </w:p>
    <w:p>
      <w:pPr>
        <w:pStyle w:val="Normal"/>
        <w:rPr/>
      </w:pPr>
      <w:r>
        <w:rPr/>
        <w:t>[[@Bible:Esth 5:5 ]][[5:5 &gt;&gt; Esth 5:5]] {{field-on:Bible}} И рече царят: Повикайте скоро Амана да направи думата на Естир. И дойдоха царят и Аман на пира който направи Естир. {{field-off:Bible}}</w:t>
      </w:r>
    </w:p>
    <w:p>
      <w:pPr>
        <w:pStyle w:val="Normal"/>
        <w:rPr/>
      </w:pPr>
      <w:r>
        <w:rPr/>
        <w:t>[[@Bible:Esth 5:6 ]][[5:6 &gt;&gt; Esth 5:6]] {{field-on:Bible}} И като пиеха вино рече царят на Естир: Що е прошението ти? и ще ти се даде; и що е искането ти? и ще бъде и до половината от царството. {{field-off:Bible}}</w:t>
      </w:r>
    </w:p>
    <w:p>
      <w:pPr>
        <w:pStyle w:val="Normal"/>
        <w:rPr/>
      </w:pPr>
      <w:r>
        <w:rPr/>
        <w:t>[[@Bible:Esth 5:7 ]][[5:7 &gt;&gt; Esth 5:7]] {{field-on:Bible}} Тогаз отговори Естир и рече: Прошението ми и искането ми е: {{field-off:Bible}}</w:t>
      </w:r>
    </w:p>
    <w:p>
      <w:pPr>
        <w:pStyle w:val="Normal"/>
        <w:rPr/>
      </w:pPr>
      <w:r>
        <w:rPr/>
        <w:t>[[@Bible:Esth 5:8 ]][[5:8 &gt;&gt; Esth 5:8]] {{field-on:Bible}} ако съм намерила благодат пред царя, и ако е угодно на царя да изпълни прошението ми и да направи искането ми, нека дойде царят и Аман на пира който ще приготвя за тях, и утре ще направя според словото на царя. {{field-off:Bible}}</w:t>
      </w:r>
    </w:p>
    <w:p>
      <w:pPr>
        <w:pStyle w:val="Normal"/>
        <w:rPr/>
      </w:pPr>
      <w:r>
        <w:rPr/>
        <w:t>[[@Bible:Esth 5:9 ]][[5:9 &gt;&gt; Esth 5:9]] {{field-on:Bible}} И излезе Аман в този ден радостен и с весело сърдце; но когато видя Аман Мардохея при царските врата че не стана нито се поклати за него, изпълни се Аман с ярост против Мардохея. {{field-off:Bible}}</w:t>
      </w:r>
    </w:p>
    <w:p>
      <w:pPr>
        <w:pStyle w:val="Normal"/>
        <w:rPr/>
      </w:pPr>
      <w:r>
        <w:rPr/>
        <w:t>[[@Bible:Esth 5:10 ]][[5:10 &gt;&gt; Esth 5:10]] {{field-on:Bible}} Но Аман удържа себе си; и като влезе в дома си проводи та повика приятелите си, и Зереса жена си; {{field-off:Bible}}</w:t>
      </w:r>
    </w:p>
    <w:p>
      <w:pPr>
        <w:pStyle w:val="Normal"/>
        <w:rPr/>
      </w:pPr>
      <w:r>
        <w:rPr/>
        <w:t>[[@Bible:Esth 5:11 ]][[5:11 &gt;&gt; Esth 5:11]] {{field-on:Bible}} И приказа им Аман за славата на богатството си, и за многото си чада, и как го е възвеличил царят, и как го е възвисил над князовете и царските раби. {{field-off:Bible}}</w:t>
      </w:r>
    </w:p>
    <w:p>
      <w:pPr>
        <w:pStyle w:val="Normal"/>
        <w:rPr/>
      </w:pPr>
      <w:r>
        <w:rPr/>
        <w:t>[[@Bible:Esth 5:12 ]][[5:12 &gt;&gt; Esth 5:12]] {{field-on:Bible}} И рече Аман: Даже и царицата Естир не покани другиго на пира който направи, но само мене с царя; още и утре съм поканен при нея с царя. {{field-off:Bible}}</w:t>
      </w:r>
    </w:p>
    <w:p>
      <w:pPr>
        <w:pStyle w:val="Normal"/>
        <w:rPr/>
      </w:pPr>
      <w:r>
        <w:rPr/>
        <w:t>[[@Bible:Esth 5:13 ]][[5:13 &gt;&gt; Esth 5:13]] {{field-on:Bible}} Но всичко това не ме благодари доде гледам Мардохея Юдеина да седи при царските врата. {{field-off:Bible}}</w:t>
      </w:r>
    </w:p>
    <w:p>
      <w:pPr>
        <w:pStyle w:val="Normal"/>
        <w:rPr/>
      </w:pPr>
      <w:r>
        <w:rPr/>
        <w:t>[[@Bible:Esth 5:14 ]][[5:14 &gt;&gt; Esth 5:14]] {{field-on:Bible}} И рече му Зереса жена му и всичките му приятели: Да се приготви едно дърво високо петдесет лакти, и утре речи на царя да се обеси Мардохей на него: тогаз иди радостен с царя на пира. И това нещо биде угодно Аману; и приготви дървото. {{field-off:Bible}}</w:t>
      </w:r>
    </w:p>
    <w:p>
      <w:pPr>
        <w:pStyle w:val="Heading2"/>
        <w:rPr/>
      </w:pPr>
      <w:r>
        <w:rPr/>
        <w:t>Глава 6</w:t>
      </w:r>
    </w:p>
    <w:p>
      <w:pPr>
        <w:pStyle w:val="Normal"/>
        <w:rPr/>
      </w:pPr>
      <w:r>
        <w:rPr/>
        <w:t>[[@Bible:Esth 6:1 ]][[6:1 &gt;&gt; Esth 6:1]] {{field-on:Bible}} В онази нощ сънят побегна от царя; и заповяда да донесат книгата на паметописанията на летовниците; и прочитаха се пред царя. {{field-off:Bible}}</w:t>
      </w:r>
    </w:p>
    <w:p>
      <w:pPr>
        <w:pStyle w:val="Normal"/>
        <w:rPr/>
      </w:pPr>
      <w:r>
        <w:rPr/>
        <w:t>[[@Bible:Esth 6:2 ]][[6:2 &gt;&gt; Esth 6:2]] {{field-on:Bible}} И намери се писано че Мардохей известил за Вихтана и Тереса, двамата от царските скопци, вратарите, които бяха поискали да турят ръка на цар Асуира. {{field-off:Bible}}</w:t>
      </w:r>
    </w:p>
    <w:p>
      <w:pPr>
        <w:pStyle w:val="Normal"/>
        <w:rPr/>
      </w:pPr>
      <w:r>
        <w:rPr/>
        <w:t>[[@Bible:Esth 6:3 ]][[6:3 &gt;&gt; Esth 6:3]] {{field-on:Bible}} И рече царят: Каква чест и достолепие стана на Мардохея за това? И рекоха царските раби които му слугуваха: Не се е направило нищо за него. {{field-off:Bible}}</w:t>
      </w:r>
    </w:p>
    <w:p>
      <w:pPr>
        <w:pStyle w:val="Normal"/>
        <w:rPr/>
      </w:pPr>
      <w:r>
        <w:rPr/>
        <w:t>[[@Bible:Esth 6:4 ]][[6:4 &gt;&gt; Esth 6:4]] {{field-on:Bible}} И рече царят: кой е в двора? И Аман беше дошел у външния двор на царския дом за да рече на царя да обеси Мардохея на дървото което бе приготвил за него. {{field-off:Bible}}</w:t>
      </w:r>
    </w:p>
    <w:p>
      <w:pPr>
        <w:pStyle w:val="Normal"/>
        <w:rPr/>
      </w:pPr>
      <w:r>
        <w:rPr/>
        <w:t>[[@Bible:Esth 6:5 ]][[6:5 &gt;&gt; Esth 6:5]] {{field-on:Bible}} И рабите на царя рекоха му: Ето, Аман стои в двора. И рече царят: Да влезе. {{field-off:Bible}}</w:t>
      </w:r>
    </w:p>
    <w:p>
      <w:pPr>
        <w:pStyle w:val="Normal"/>
        <w:rPr/>
      </w:pPr>
      <w:r>
        <w:rPr/>
        <w:t>[[@Bible:Esth 6:6 ]][[6:6 &gt;&gt; Esth 6:6]] {{field-on:Bible}} И като влезе Аман рече му царят: Що трябва да се направи на тогоз человека за когото царят би благоволил да му направи чест? А Аман помисли в сърдцето си: Кому другиму би благоволил царят да направи чест освен мене? {{field-off:Bible}}</w:t>
      </w:r>
    </w:p>
    <w:p>
      <w:pPr>
        <w:pStyle w:val="Normal"/>
        <w:rPr/>
      </w:pPr>
      <w:r>
        <w:rPr/>
        <w:t>[[@Bible:Esth 6:7 ]][[6:7 &gt;&gt; Esth 6:7]] {{field-on:Bible}} И отговори Аман на царя: За человека за когото царят благоволява да му направи чест, {{field-off:Bible}}</w:t>
      </w:r>
    </w:p>
    <w:p>
      <w:pPr>
        <w:pStyle w:val="Normal"/>
        <w:rPr/>
      </w:pPr>
      <w:r>
        <w:rPr/>
        <w:t>[[@Bible:Esth 6:8 ]][[6:8 &gt;&gt; Esth 6:8]] {{field-on:Bible}} да донесат царската дреха с която се царят облача, и коня на който царят езди, и царския венец който се туря на главата му; {{field-off:Bible}}</w:t>
      </w:r>
    </w:p>
    <w:p>
      <w:pPr>
        <w:pStyle w:val="Normal"/>
        <w:rPr/>
      </w:pPr>
      <w:r>
        <w:rPr/>
        <w:t>[[@Bible:Esth 6:9 ]][[6:9 &gt;&gt; Esth 6:9]] {{field-on:Bible}} и тая дреха и конят да се дадат в ръката на някого от по-големите царски князове за да облекат человека когото царят благоволява да почте; и като го водят възседнал на коня през градската стъгда, да прогласяват пред него: Така ще бъде на человека когото царят благоволи да почте. {{field-off:Bible}}</w:t>
      </w:r>
    </w:p>
    <w:p>
      <w:pPr>
        <w:pStyle w:val="Normal"/>
        <w:rPr/>
      </w:pPr>
      <w:r>
        <w:rPr/>
        <w:t>[[@Bible:Esth 6:10 ]][[6:10 &gt;&gt; Esth 6:10]] {{field-on:Bible}} И рече царят на Амана: Скоро вземи дрехата и коня както си рекъл, и направи така на Мардохея Юдеина който седи при царските врата: да се не остави нищо от всичко що си рекъл. {{field-off:Bible}}</w:t>
      </w:r>
    </w:p>
    <w:p>
      <w:pPr>
        <w:pStyle w:val="Normal"/>
        <w:rPr/>
      </w:pPr>
      <w:r>
        <w:rPr/>
        <w:t>[[@Bible:Esth 6:11 ]][[6:11 &gt;&gt; Esth 6:11]] {{field-on:Bible}} И взе Аман дрехата и коня та облече Мардохея, и го преведе яхнал през градската стъгда, и прогласяваше пред него: Така ще бъде на человека когото царят благоволи да почте. {{field-off:Bible}}</w:t>
      </w:r>
    </w:p>
    <w:p>
      <w:pPr>
        <w:pStyle w:val="Normal"/>
        <w:rPr/>
      </w:pPr>
      <w:r>
        <w:rPr/>
        <w:t>[[@Bible:Esth 6:12 ]][[6:12 &gt;&gt; Esth 6:12]] {{field-on:Bible}} И върна се Мардохей в царските врата; а Аман отиде скоро в дома си печален, и имаше главата си покрита. {{field-off:Bible}}</w:t>
      </w:r>
    </w:p>
    <w:p>
      <w:pPr>
        <w:pStyle w:val="Normal"/>
        <w:rPr/>
      </w:pPr>
      <w:r>
        <w:rPr/>
        <w:t>[[@Bible:Esth 6:13 ]][[6:13 &gt;&gt; Esth 6:13]] {{field-on:Bible}} И приказа Аман на Зереса жена си и на всичките си приятели всичко каквото му се случи. И рекоха му мъдрите му и Зереса жена му; Мардохей, пред когото си начнал да изпадаш, ако е от семето на Юдеите, не ще му надвиеш, но съвсем ще паднеш пред него. {{field-off:Bible}}</w:t>
      </w:r>
    </w:p>
    <w:p>
      <w:pPr>
        <w:pStyle w:val="Normal"/>
        <w:rPr/>
      </w:pPr>
      <w:r>
        <w:rPr/>
        <w:t>[[@Bible:Esth 6:14 ]][[6:14 &gt;&gt; Esth 6:14]] {{field-on:Bible}} Като говореха още с него, стигнаха царските скопци и побързаха да заведат Аман на пира който бе приготвила Естир. {{field-off:Bible}}</w:t>
      </w:r>
    </w:p>
    <w:p>
      <w:pPr>
        <w:pStyle w:val="Heading2"/>
        <w:rPr/>
      </w:pPr>
      <w:r>
        <w:rPr/>
        <w:t>Глава 7</w:t>
      </w:r>
    </w:p>
    <w:p>
      <w:pPr>
        <w:pStyle w:val="Normal"/>
        <w:rPr/>
      </w:pPr>
      <w:r>
        <w:rPr/>
        <w:t>[[@Bible:Esth 7:1 ]][[7:1 &gt;&gt; Esth 7:1]] {{field-on:Bible}} Дойдоха прочее царят и Аман да пируват с Естир царицата. {{field-off:Bible}}</w:t>
      </w:r>
    </w:p>
    <w:p>
      <w:pPr>
        <w:pStyle w:val="Normal"/>
        <w:rPr/>
      </w:pPr>
      <w:r>
        <w:rPr/>
        <w:t>[[@Bible:Esth 7:2 ]][[7:2 &gt;&gt; Esth 7:2]] {{field-on:Bible}} И рече пак царят на Естир втори ден като пиеха вино: Що е прошението ти, царице Естир? и ще ти се даде; и що е искането ти? ще бъде и до половината от царството. {{field-off:Bible}}</w:t>
      </w:r>
    </w:p>
    <w:p>
      <w:pPr>
        <w:pStyle w:val="Normal"/>
        <w:rPr/>
      </w:pPr>
      <w:r>
        <w:rPr/>
        <w:t>[[@Bible:Esth 7:3 ]][[7:3 &gt;&gt; Esth 7:3]] {{field-on:Bible}} Тогаз отговори Естир царицата и рече: Ако съм намерила благодат пред тебе, царю, и ако е угодно на царя, животът ми да ми се даде на прошението ми, и народът ми на искането ми; {{field-off:Bible}}</w:t>
      </w:r>
    </w:p>
    <w:p>
      <w:pPr>
        <w:pStyle w:val="Normal"/>
        <w:rPr/>
      </w:pPr>
      <w:r>
        <w:rPr/>
        <w:t>[[@Bible:Esth 7:4 ]][[7:4 &gt;&gt; Esth 7:4]] {{field-on:Bible}} защото сме продадени, аз и народът ми, да бъдем погубени, убити и изтребени. И ако би да се продадехме само като раби и рабини, премълчала бих, ако неприятелът и да не можеше да допълни щетата на царя. {{field-off:Bible}}</w:t>
      </w:r>
    </w:p>
    <w:p>
      <w:pPr>
        <w:pStyle w:val="Normal"/>
        <w:rPr/>
      </w:pPr>
      <w:r>
        <w:rPr/>
        <w:t>[[@Bible:Esth 7:5 ]][[7:5 &gt;&gt; Esth 7:5]] {{field-on:Bible}} Тогаз отговори цар Асуир и рече на Естир царицата: Кой е той, и де е онзи който е дръзнал да направи така? {{field-off:Bible}}</w:t>
      </w:r>
    </w:p>
    <w:p>
      <w:pPr>
        <w:pStyle w:val="Normal"/>
        <w:rPr/>
      </w:pPr>
      <w:r>
        <w:rPr/>
        <w:t>[[@Bible:Esth 7:6 ]][[7:6 &gt;&gt; Esth 7:6]] {{field-on:Bible}} И рече Естир: Противникът и неприятелят е този лукав Аман. Тогаз се смути Аман пред царя и царицата. {{field-off:Bible}}</w:t>
      </w:r>
    </w:p>
    <w:p>
      <w:pPr>
        <w:pStyle w:val="Normal"/>
        <w:rPr/>
      </w:pPr>
      <w:r>
        <w:rPr/>
        <w:t>[[@Bible:Esth 7:7 ]][[7:7 &gt;&gt; Esth 7:7]] {{field-on:Bible}} И стана царят от винопитието разгневен, и отиде в градината на палата; а Аман стана да изпроси живота си от Естир, царицата; защото видя че злото беше решено против него от царя. {{field-off:Bible}}</w:t>
      </w:r>
    </w:p>
    <w:p>
      <w:pPr>
        <w:pStyle w:val="Normal"/>
        <w:rPr/>
      </w:pPr>
      <w:r>
        <w:rPr/>
        <w:t>[[@Bible:Esth 7:8 ]][[7:8 &gt;&gt; Esth 7:8]] {{field-on:Bible}} И върна се царят от градината на палата в дома на винопитието; а Аман бе паднал на постелката на която беше Естир. И рече царят: Още и царицата ли иска да насили пред мене в дома? Словото излезе из устата на царя, и покриха лицето на Амана. {{field-off:Bible}}</w:t>
      </w:r>
    </w:p>
    <w:p>
      <w:pPr>
        <w:pStyle w:val="Normal"/>
        <w:rPr/>
      </w:pPr>
      <w:r>
        <w:rPr/>
        <w:t>[[@Bible:Esth 7:9 ]][[7:9 &gt;&gt; Esth 7:9]] {{field-on:Bible}} И рече Арвона, един от скопците, пред царя: Ето, и дървото което направи Аман за Мардохея, който бе говорил добро за царя, стои в къщата на Амана, петдесет лакти високо. И рече царът: Обесете го на него. {{field-off:Bible}}</w:t>
      </w:r>
    </w:p>
    <w:p>
      <w:pPr>
        <w:pStyle w:val="Normal"/>
        <w:rPr/>
      </w:pPr>
      <w:r>
        <w:rPr/>
        <w:t>[[@Bible:Esth 7:10 ]][[7:10 &gt;&gt; Esth 7:10]] {{field-on:Bible}} И обесиха Амана на дървото което бе приготвил за Мардохея. И престана яростта на царя. {{field-off:Bible}}</w:t>
      </w:r>
    </w:p>
    <w:p>
      <w:pPr>
        <w:pStyle w:val="Heading2"/>
        <w:rPr/>
      </w:pPr>
      <w:r>
        <w:rPr/>
        <w:t>Глава 8</w:t>
      </w:r>
    </w:p>
    <w:p>
      <w:pPr>
        <w:pStyle w:val="Normal"/>
        <w:rPr/>
      </w:pPr>
      <w:r>
        <w:rPr/>
        <w:t>[[@Bible:Esth 8:1 ]][[8:1 &gt;&gt; Esth 8:1]] {{field-on:Bible}} В онзи ден цар Асуир даде на Естир дома на Амана неприятеля на Юдеите. И дойде Мардохей при царя; защото Естир яви що й беше той. {{field-off:Bible}}</w:t>
      </w:r>
    </w:p>
    <w:p>
      <w:pPr>
        <w:pStyle w:val="Normal"/>
        <w:rPr/>
      </w:pPr>
      <w:r>
        <w:rPr/>
        <w:t>[[@Bible:Esth 8:2 ]][[8:2 &gt;&gt; Esth 8:2]] {{field-on:Bible}} И извади царят пръстена си който бе взел от Амана, и даде го на Мардохея. И постави Естир Мардохея над дома на Амана. {{field-off:Bible}}</w:t>
      </w:r>
    </w:p>
    <w:p>
      <w:pPr>
        <w:pStyle w:val="Normal"/>
        <w:rPr/>
      </w:pPr>
      <w:r>
        <w:rPr/>
        <w:t>[[@Bible:Esth 8:3 ]][[8:3 &gt;&gt; Esth 8:3]] {{field-on:Bible}} И говори пак Естир пред царя, и припадна на нозете му, и моли му се със сълзи да унищожи злото на Амана Агееца, и неговото ухищрение което ухитри против Юдеите. {{field-off:Bible}}</w:t>
      </w:r>
    </w:p>
    <w:p>
      <w:pPr>
        <w:pStyle w:val="Normal"/>
        <w:rPr/>
      </w:pPr>
      <w:r>
        <w:rPr/>
        <w:t>[[@Bible:Esth 8:4 ]][[8:4 &gt;&gt; Esth 8:4]] {{field-on:Bible}} И простря царя златния скиптър към Естир. Тогаз се възправи Естир, застана пред царя, {{field-off:Bible}}</w:t>
      </w:r>
    </w:p>
    <w:p>
      <w:pPr>
        <w:pStyle w:val="Normal"/>
        <w:rPr/>
      </w:pPr>
      <w:r>
        <w:rPr/>
        <w:t>[[@Bible:Esth 8:5 ]][[8:5 &gt;&gt; Esth 8:5]] {{field-on:Bible}} и рече: Ако е угодно на царя, и ако съм намерила благодат пред него, и се види право това нещо на царя, и му съм угодна, нека се пише да се повърнат писмата ухищрените от Амана сина на Амедата, Агагеца, които писа да се погубят Юдеите по всичките области на царя; {{field-off:Bible}}</w:t>
      </w:r>
    </w:p>
    <w:p>
      <w:pPr>
        <w:pStyle w:val="Normal"/>
        <w:rPr/>
      </w:pPr>
      <w:r>
        <w:rPr/>
        <w:t>[[@Bible:Esth 8:6 ]][[8:6 &gt;&gt; Esth 8:6]] {{field-on:Bible}} защото как мога да търпя да видя злото което ще намери народа ми? или как мога да търпя да видя погинването на рода си? {{field-off:Bible}}</w:t>
      </w:r>
    </w:p>
    <w:p>
      <w:pPr>
        <w:pStyle w:val="Normal"/>
        <w:rPr/>
      </w:pPr>
      <w:r>
        <w:rPr/>
        <w:t>[[@Bible:Esth 8:7 ]][[8:7 &gt;&gt; Esth 8:7]] {{field-on:Bible}} Тогаз рече цар Асуир на Естир царицата и на Мардохея Юдеина: Ето, дадох на Естир дома на Амана; и обесиха него на дървото, защото простре ръката си против Юдеите. {{field-off:Bible}}</w:t>
      </w:r>
    </w:p>
    <w:p>
      <w:pPr>
        <w:pStyle w:val="Normal"/>
        <w:rPr/>
      </w:pPr>
      <w:r>
        <w:rPr/>
        <w:t>[[@Bible:Esth 8:8 ]][[8:8 &gt;&gt; Esth 8:8]] {{field-on:Bible}} Вие прочее пишете на Юдеите както ви се види добро, в името на царя, и запечатайте с царския пръстен; защото писмото което е писано в името на царя и запечатано с царския пръстен не се повръща. {{field-off:Bible}}</w:t>
      </w:r>
    </w:p>
    <w:p>
      <w:pPr>
        <w:pStyle w:val="Normal"/>
        <w:rPr/>
      </w:pPr>
      <w:r>
        <w:rPr/>
        <w:t>[[@Bible:Esth 8:9 ]][[8:9 &gt;&gt; Esth 8:9]] {{field-on:Bible}} И повикаха се царските писци в онова време, в третия месец, той е месец Сиван; в двадесет и третия негов ден; и писа се по всичко както заповяда Мардохей на Юдеите и на сатрапите и областниците и началниците на областите които бяха от Индия до Етиопия, сто двадесет и седем области, във всяка област според буквите й, и на всеки народ според езика му, и на Юдеите според буквите им и според езика им. {{field-off:Bible}}</w:t>
      </w:r>
    </w:p>
    <w:p>
      <w:pPr>
        <w:pStyle w:val="Normal"/>
        <w:rPr/>
      </w:pPr>
      <w:r>
        <w:rPr/>
        <w:t>[[@Bible:Esth 8:10 ]][[8:10 &gt;&gt; Esth 8:10]] {{field-on:Bible}} И писа в името на царя Асуира, и запечати го с царския пръстен, и чрез скороходци конеездци които ездеха на бързи коне и мъски от кобили изпроводи писмата, {{field-off:Bible}}</w:t>
      </w:r>
    </w:p>
    <w:p>
      <w:pPr>
        <w:pStyle w:val="Normal"/>
        <w:rPr/>
      </w:pPr>
      <w:r>
        <w:rPr/>
        <w:t>[[@Bible:Esth 8:11 ]][[8:11 &gt;&gt; Esth 8:11]] {{field-on:Bible}} чрез които царят допущаше на Юдеите които бяха във всеки град да се съберат и да станат за живота си, да погубят, да убият, и да изтребят всичката сила на людете и на областта които би ги нападнали, деца и жени, и користите им да разграбят, {{field-off:Bible}}</w:t>
      </w:r>
    </w:p>
    <w:p>
      <w:pPr>
        <w:pStyle w:val="Normal"/>
        <w:rPr/>
      </w:pPr>
      <w:r>
        <w:rPr/>
        <w:t>[[@Bible:Esth 8:12 ]][[8:12 &gt;&gt; Esth 8:12]] {{field-on:Bible}} в един ден, по всичките области на цар Асуира, в тринадесетия ден на дванадесетия месец, той е месец Адар. {{field-off:Bible}}</w:t>
      </w:r>
    </w:p>
    <w:p>
      <w:pPr>
        <w:pStyle w:val="Normal"/>
        <w:rPr/>
      </w:pPr>
      <w:r>
        <w:rPr/>
        <w:t>[[@Bible:Esth 8:13 ]][[8:13 &gt;&gt; Esth 8:13]] {{field-on:Bible}} Преписът на писмото, което бе за раздаване на заповедта по всяка област, обнародва се на всичките люде, за да са Юдеите готови в онзи ден да си отмъстят против неприятелите си. {{field-off:Bible}}</w:t>
      </w:r>
    </w:p>
    <w:p>
      <w:pPr>
        <w:pStyle w:val="Normal"/>
        <w:rPr/>
      </w:pPr>
      <w:r>
        <w:rPr/>
        <w:t>[[@Bible:Esth 8:14 ]][[8:14 &gt;&gt; Esth 8:14]] {{field-on:Bible}} И излязоха скороходците които ездеха на бързи коне и мъски, и бързаха, понуждавани от царската заповед. И повелението се издаде в Суса столицата. {{field-off:Bible}}</w:t>
      </w:r>
    </w:p>
    <w:p>
      <w:pPr>
        <w:pStyle w:val="Normal"/>
        <w:rPr/>
      </w:pPr>
      <w:r>
        <w:rPr/>
        <w:t>[[@Bible:Esth 8:15 ]][[8:15 &gt;&gt; Esth 8:15]] {{field-on:Bible}} А Мардохей излезе от при царя със царски дрехи, сини и бели, и с голям венец златен, и горна дреха от висон и багрено; и град Суса радваше се и се веселеше. {{field-off:Bible}}</w:t>
      </w:r>
    </w:p>
    <w:p>
      <w:pPr>
        <w:pStyle w:val="Normal"/>
        <w:rPr/>
      </w:pPr>
      <w:r>
        <w:rPr/>
        <w:t>[[@Bible:Esth 8:16 ]][[8:16 &gt;&gt; Esth 8:16]] {{field-on:Bible}} И Юдеите имаха светлина, и веселие, и радост, и слава. {{field-off:Bible}}</w:t>
      </w:r>
    </w:p>
    <w:p>
      <w:pPr>
        <w:pStyle w:val="Normal"/>
        <w:rPr/>
      </w:pPr>
      <w:r>
        <w:rPr/>
        <w:t>[[@Bible:Esth 8:17 ]][[8:17 &gt;&gt; Esth 8:17]] {{field-on:Bible}} И във всяка област, и във всеки град дето дойде царската заповед и повеление Юдеите имаха радост и веселие, пируване и добър ден. И мнозина от людете на земята станаха Юдеи; защото страхът от Юдеите нападна върх тях. {{field-off:Bible}}</w:t>
      </w:r>
    </w:p>
    <w:p>
      <w:pPr>
        <w:pStyle w:val="Heading2"/>
        <w:rPr/>
      </w:pPr>
      <w:r>
        <w:rPr/>
        <w:t>Глава 9</w:t>
      </w:r>
    </w:p>
    <w:p>
      <w:pPr>
        <w:pStyle w:val="Normal"/>
        <w:rPr/>
      </w:pPr>
      <w:r>
        <w:rPr/>
        <w:t>[[@Bible:Esth 9:1 ]][[9:1 &gt;&gt; Esth 9:1]] {{field-on:Bible}} А в дванадесетия месец, той е месец Адар, в тринадесетия ден на истия, когато заповедта на царя и повелението му бе близу да се извърши, в деня в който враговете не Юдеите се надееха да ги обладаят, (но се обърна напротив, защото Юдеите обладаха онези които ги ненавидеха,) {{field-off:Bible}}</w:t>
      </w:r>
    </w:p>
    <w:p>
      <w:pPr>
        <w:pStyle w:val="Normal"/>
        <w:rPr/>
      </w:pPr>
      <w:r>
        <w:rPr/>
        <w:t>[[@Bible:Esth 9:2 ]][[9:2 &gt;&gt; Esth 9:2]] {{field-on:Bible}} събраха се Юдеите в градовете си по всичките области на цар Асуира за да турят ръка на тези които искаха злото им; и никой не можа да им се съпротиви, защото страхът им нападна върх всичките люде. {{field-off:Bible}}</w:t>
      </w:r>
    </w:p>
    <w:p>
      <w:pPr>
        <w:pStyle w:val="Normal"/>
        <w:rPr/>
      </w:pPr>
      <w:r>
        <w:rPr/>
        <w:t>[[@Bible:Esth 9:3 ]][[9:3 &gt;&gt; Esth 9:3]] {{field-on:Bible}} И всичките началници на областите, и сатрапите, и областниците, и царските настоятели помагаха на Юдеите; защото страхът на Мардохея нападна върх тях. {{field-off:Bible}}</w:t>
      </w:r>
    </w:p>
    <w:p>
      <w:pPr>
        <w:pStyle w:val="Normal"/>
        <w:rPr/>
      </w:pPr>
      <w:r>
        <w:rPr/>
        <w:t>[[@Bible:Esth 9:4 ]][[9:4 &gt;&gt; Esth 9:4]] {{field-on:Bible}} Понеже Мардохей бе голям в царския дом, и слухът му се раздаде по всичките области; защото человекът Мардохей напредваше и се увеличаваше. {{field-off:Bible}}</w:t>
      </w:r>
    </w:p>
    <w:p>
      <w:pPr>
        <w:pStyle w:val="Normal"/>
        <w:rPr/>
      </w:pPr>
      <w:r>
        <w:rPr/>
        <w:t>[[@Bible:Esth 9:5 ]][[9:5 &gt;&gt; Esth 9:5]] {{field-on:Bible}} И поразиха Юдеите всичките си неприятели с удар на меч, и убиване, и погибел, и направиха както искаха на онези които ги мразеха. {{field-off:Bible}}</w:t>
      </w:r>
    </w:p>
    <w:p>
      <w:pPr>
        <w:pStyle w:val="Normal"/>
        <w:rPr/>
      </w:pPr>
      <w:r>
        <w:rPr/>
        <w:t>[[@Bible:Esth 9:6 ]][[9:6 &gt;&gt; Esth 9:6]] {{field-on:Bible}} И в Суса столицата убиха Юдеите и погубиха петстотин мъже. {{field-off:Bible}}</w:t>
      </w:r>
    </w:p>
    <w:p>
      <w:pPr>
        <w:pStyle w:val="Normal"/>
        <w:rPr/>
      </w:pPr>
      <w:r>
        <w:rPr/>
        <w:t>[[@Bible:Esth 9:7 ]][[9:7 &gt;&gt; Esth 9:7]] {{field-on:Bible}} И Фарсанда, и Далфона, и Аспата, {{field-off:Bible}}</w:t>
      </w:r>
    </w:p>
    <w:p>
      <w:pPr>
        <w:pStyle w:val="Normal"/>
        <w:rPr/>
      </w:pPr>
      <w:r>
        <w:rPr/>
        <w:t>[[@Bible:Esth 9:8 ]][[9:8 &gt;&gt; Esth 9:8]] {{field-on:Bible}} и Пората, и Адалия, и Аридата, {{field-off:Bible}}</w:t>
      </w:r>
    </w:p>
    <w:p>
      <w:pPr>
        <w:pStyle w:val="Normal"/>
        <w:rPr/>
      </w:pPr>
      <w:r>
        <w:rPr/>
        <w:t>[[@Bible:Esth 9:9 ]][[9:9 &gt;&gt; Esth 9:9]] {{field-on:Bible}} и Фармаста, и Арисая, и Аридая, и Ваезата, {{field-off:Bible}}</w:t>
      </w:r>
    </w:p>
    <w:p>
      <w:pPr>
        <w:pStyle w:val="Normal"/>
        <w:rPr/>
      </w:pPr>
      <w:r>
        <w:rPr/>
        <w:t>[[@Bible:Esth 9:10 ]][[9:10 &gt;&gt; Esth 9:10]] {{field-on:Bible}} десетте синове на Амана Амедатаевия син, неприятеля на Юдеите, убиха; върх користи обаче не туриха ръка. {{field-off:Bible}}</w:t>
      </w:r>
    </w:p>
    <w:p>
      <w:pPr>
        <w:pStyle w:val="Normal"/>
        <w:rPr/>
      </w:pPr>
      <w:r>
        <w:rPr/>
        <w:t>[[@Bible:Esth 9:11 ]][[9:11 &gt;&gt; Esth 9:11]] {{field-on:Bible}} В онзи ден числото на убитите в Суса столицата се донесе пред царя. {{field-off:Bible}}</w:t>
      </w:r>
    </w:p>
    <w:p>
      <w:pPr>
        <w:pStyle w:val="Normal"/>
        <w:rPr/>
      </w:pPr>
      <w:r>
        <w:rPr/>
        <w:t>[[@Bible:Esth 9:12 ]][[9:12 &gt;&gt; Esth 9:12]] {{field-on:Bible}} И рече царят на Естир царицата: В Суса столицата убиха Юдеите и погубиха петстотин мъже и десетте Аманови синове: какво ли са направили в другите царски области! Сега що е прошението ти? и ще ти се даде; и що е още искането ти? и ще бъде. {{field-off:Bible}}</w:t>
      </w:r>
    </w:p>
    <w:p>
      <w:pPr>
        <w:pStyle w:val="Normal"/>
        <w:rPr/>
      </w:pPr>
      <w:r>
        <w:rPr/>
        <w:t>[[@Bible:Esth 9:13 ]][[9:13 &gt;&gt; Esth 9:13]] {{field-on:Bible}} И рече Естир: Ако е угодно на царя, да се даде на Юдеите които са в Суса да направят и утре според днешното повеление, и да обесят на дърво десетте Аманови синове. {{field-off:Bible}}</w:t>
      </w:r>
    </w:p>
    <w:p>
      <w:pPr>
        <w:pStyle w:val="Normal"/>
        <w:rPr/>
      </w:pPr>
      <w:r>
        <w:rPr/>
        <w:t>[[@Bible:Esth 9:14 ]][[9:14 &gt;&gt; Esth 9:14]] {{field-on:Bible}} И заповяда царят да бъде така; и издаде се повеление в Суса, та обесиха десетте Аманови синове. {{field-off:Bible}}</w:t>
      </w:r>
    </w:p>
    <w:p>
      <w:pPr>
        <w:pStyle w:val="Normal"/>
        <w:rPr/>
      </w:pPr>
      <w:r>
        <w:rPr/>
        <w:t>[[@Bible:Esth 9:15 ]][[9:15 &gt;&gt; Esth 9:15]] {{field-on:Bible}} И събраха се Юдеите които бяха в Суса още и в четиринадесетият ден на месец Адар, та убиха триста мъже в Суса; върх користи обаче не туриха ръка. {{field-off:Bible}}</w:t>
      </w:r>
    </w:p>
    <w:p>
      <w:pPr>
        <w:pStyle w:val="Normal"/>
        <w:rPr/>
      </w:pPr>
      <w:r>
        <w:rPr/>
        <w:t>[[@Bible:Esth 9:16 ]][[9:16 &gt;&gt; Esth 9:16]] {{field-on:Bible}} А другите Юдеи които бяха по областите на царя събраха се та стоеха за живота си, и намериха упокоение от неприятелите си, и убиха от тези които ги мразеха седемдесет и пет тисящи, (върх користи обаче не туриха ръка,) {{field-off:Bible}}</w:t>
      </w:r>
    </w:p>
    <w:p>
      <w:pPr>
        <w:pStyle w:val="Normal"/>
        <w:rPr/>
      </w:pPr>
      <w:r>
        <w:rPr/>
        <w:t>[[@Bible:Esth 9:17 ]][[9:17 &gt;&gt; Esth 9:17]] {{field-on:Bible}} в тринадесетия ден на месец Адар; а в четиринадесетия ден на истия се упокоиха, и направиха в този ден пир и веселие. {{field-off:Bible}}</w:t>
      </w:r>
    </w:p>
    <w:p>
      <w:pPr>
        <w:pStyle w:val="Normal"/>
        <w:rPr/>
      </w:pPr>
      <w:r>
        <w:rPr/>
        <w:t>[[@Bible:Esth 9:18 ]][[9:18 &gt;&gt; Esth 9:18]] {{field-on:Bible}} Но Юдеите които бяха в Суса събраха се в тринадесетия и в четиринадесетия на истия; а в петнадесетия се упокоиха, и направиха в този ден пир и веселие. {{field-off:Bible}}</w:t>
      </w:r>
    </w:p>
    <w:p>
      <w:pPr>
        <w:pStyle w:val="Normal"/>
        <w:rPr/>
      </w:pPr>
      <w:r>
        <w:rPr/>
        <w:t>[[@Bible:Esth 9:19 ]][[9:19 &gt;&gt; Esth 9:19]] {{field-on:Bible}} Затова Юдеите селачите, които живееха в неоградените градове, правеха четиринадесетия ден на месец Адар ден на веселие и на пир, и ден добър, и проваждаха си делове едни на други. {{field-off:Bible}}</w:t>
      </w:r>
    </w:p>
    <w:p>
      <w:pPr>
        <w:pStyle w:val="Normal"/>
        <w:rPr/>
      </w:pPr>
      <w:r>
        <w:rPr/>
        <w:t>[[@Bible:Esth 9:20 ]][[9:20 &gt;&gt; Esth 9:20]] {{field-on:Bible}} И писа Мардохей тези събития, и проводи писма на всичките Юдеи които бяха по всичките области на цар Асуира, на ближните и на далечните, {{field-off:Bible}}</w:t>
      </w:r>
    </w:p>
    <w:p>
      <w:pPr>
        <w:pStyle w:val="Normal"/>
        <w:rPr/>
      </w:pPr>
      <w:r>
        <w:rPr/>
        <w:t>[[@Bible:Esth 9:21 ]][[9:21 &gt;&gt; Esth 9:21]] {{field-on:Bible}} като им определяваше да пазят четиринадесетия ден на месец Адар, и петнадесетия на истия, всяка година, {{field-off:Bible}}</w:t>
      </w:r>
    </w:p>
    <w:p>
      <w:pPr>
        <w:pStyle w:val="Normal"/>
        <w:rPr/>
      </w:pPr>
      <w:r>
        <w:rPr/>
        <w:t>[[@Bible:Esth 9:22 ]][[9:22 &gt;&gt; Esth 9:22]] {{field-on:Bible}} като дни в които Юдеите се упокоиха от неприятелите си, и месец в който скърбта им се обърна в радост, и плачът в добър ден, та да ги правят дни на пир и на веселие, и да си проваждат делове едни на други и дарове на сиромасите. {{field-off:Bible}}</w:t>
      </w:r>
    </w:p>
    <w:p>
      <w:pPr>
        <w:pStyle w:val="Normal"/>
        <w:rPr/>
      </w:pPr>
      <w:r>
        <w:rPr/>
        <w:t>[[@Bible:Esth 9:23 ]][[9:23 &gt;&gt; Esth 9:23]] {{field-on:Bible}} И приеха Юдеите онова което начнаха да правят и онова което им писа Мардохей; {{field-off:Bible}}</w:t>
      </w:r>
    </w:p>
    <w:p>
      <w:pPr>
        <w:pStyle w:val="Normal"/>
        <w:rPr/>
      </w:pPr>
      <w:r>
        <w:rPr/>
        <w:t>[[@Bible:Esth 9:24 ]][[9:24 &gt;&gt; Esth 9:24]] {{field-on:Bible}} защото Аман, синът на Амедата Агагеца, врагът на всичките Юдеи, ухитри против Юдеите да ги погуби и хвърли фур (сиреч жребие) да ги погуби и да ги изтреби. {{field-off:Bible}}</w:t>
      </w:r>
    </w:p>
    <w:p>
      <w:pPr>
        <w:pStyle w:val="Normal"/>
        <w:rPr/>
      </w:pPr>
      <w:r>
        <w:rPr/>
        <w:t>[[@Bible:Esth 9:25 ]][[9:25 &gt;&gt; Esth 9:25]] {{field-on:Bible}} Когато обаче дойде тя (Естир) пред царя, заповяда чрез писма да се върне на главата му злото му ухищрение което ухитри против Юдеите; и обесиха на дървото него и синовете му. {{field-off:Bible}}</w:t>
      </w:r>
    </w:p>
    <w:p>
      <w:pPr>
        <w:pStyle w:val="Normal"/>
        <w:rPr/>
      </w:pPr>
      <w:r>
        <w:rPr/>
        <w:t>[[@Bible:Esth 9:26 ]][[9:26 &gt;&gt; Esth 9:26]] {{field-on:Bible}} За това наименуваха тези дни Фурим, от името фур. Поради това, за всичките думи на това писмо, и за онова което видяха в това събитие и което се случи на тях, {{field-off:Bible}}</w:t>
      </w:r>
    </w:p>
    <w:p>
      <w:pPr>
        <w:pStyle w:val="Normal"/>
        <w:rPr/>
      </w:pPr>
      <w:r>
        <w:rPr/>
        <w:t>[[@Bible:Esth 9:27 ]][[9:27 &gt;&gt; Esth 9:27]] {{field-on:Bible}} Юдеите направиха устав, и приеха на себе си и на потомството си и на всички що се приложиха тям, да не престанат никога от да пазят тези два дена според писаното за тях и според времето им всяка година; {{field-off:Bible}}</w:t>
      </w:r>
    </w:p>
    <w:p>
      <w:pPr>
        <w:pStyle w:val="Normal"/>
        <w:rPr/>
      </w:pPr>
      <w:r>
        <w:rPr/>
        <w:t>[[@Bible:Esth 9:28 ]][[9:28 &gt;&gt; Esth 9:28]] {{field-on:Bible}} и тези дни да се поменуват и да се пазят във всеки век и във всеки род, във всяка област и във всеки град; и тези дни Фурим да се не отнемат от Юдеите, и да не престане поменът им от потомството им. {{field-off:Bible}}</w:t>
      </w:r>
    </w:p>
    <w:p>
      <w:pPr>
        <w:pStyle w:val="Normal"/>
        <w:rPr/>
      </w:pPr>
      <w:r>
        <w:rPr/>
        <w:t>[[@Bible:Esth 9:29 ]][[9:29 &gt;&gt; Esth 9:29]] {{field-on:Bible}} Тогаз Естир царицата, дъщерята на Авихаила, и Мардохей Юдеинът писаха втори път със всичкото пълновластие, за да утвърдят написаното за Фурима. {{field-off:Bible}}</w:t>
      </w:r>
    </w:p>
    <w:p>
      <w:pPr>
        <w:pStyle w:val="Normal"/>
        <w:rPr/>
      </w:pPr>
      <w:r>
        <w:rPr/>
        <w:t>[[@Bible:Esth 9:30 ]][[9:30 &gt;&gt; Esth 9:30]] {{field-on:Bible}} И проводи писма на всичките Юдеи в стоте и двадесет и седем области на Асуировото царство, с мирни и истинни думи, {{field-off:Bible}}</w:t>
      </w:r>
    </w:p>
    <w:p>
      <w:pPr>
        <w:pStyle w:val="Normal"/>
        <w:rPr/>
      </w:pPr>
      <w:r>
        <w:rPr/>
        <w:t>[[@Bible:Esth 9:31 ]][[9:31 &gt;&gt; Esth 9:31]] {{field-on:Bible}} за да утвърди тези дни Фурим във времената им както им определиха Мардохей Юдеинът и Естир царицата, и както определиха за себе си и за потомството си делото на постите и на вика им. {{field-off:Bible}}</w:t>
      </w:r>
    </w:p>
    <w:p>
      <w:pPr>
        <w:pStyle w:val="Normal"/>
        <w:rPr/>
      </w:pPr>
      <w:r>
        <w:rPr/>
        <w:t>[[@Bible:Esth 9:32 ]][[9:32 &gt;&gt; Esth 9:32]] {{field-on:Bible}} И с повелението на Естир потвърди се това дело на Фурима; и писа се в книга. {{field-off:Bible}}</w:t>
      </w:r>
    </w:p>
    <w:p>
      <w:pPr>
        <w:pStyle w:val="Heading2"/>
        <w:rPr/>
      </w:pPr>
      <w:r>
        <w:rPr/>
        <w:t>Глава 10</w:t>
      </w:r>
    </w:p>
    <w:p>
      <w:pPr>
        <w:pStyle w:val="Normal"/>
        <w:rPr/>
      </w:pPr>
      <w:r>
        <w:rPr/>
        <w:t>[[@Bible:Esth 10:1 ]][[10:1 &gt;&gt; Esth 10:1]] {{field-on:Bible}} И тури цар Асуир данък на земята и на морските острови. {{field-off:Bible}}</w:t>
      </w:r>
    </w:p>
    <w:p>
      <w:pPr>
        <w:pStyle w:val="Normal"/>
        <w:rPr/>
      </w:pPr>
      <w:r>
        <w:rPr/>
        <w:t>[[@Bible:Esth 10:2 ]][[10:2 &gt;&gt; Esth 10:2]] {{field-on:Bible}} А всичките деяния на силата му и крепостта му, и описанието на величието на Мардохея на което го царят възведе, не са ли писани в Книгата на Летовниците на Персийските и Мидските царе? {{field-off:Bible}}</w:t>
      </w:r>
    </w:p>
    <w:p>
      <w:pPr>
        <w:pStyle w:val="Normal"/>
        <w:rPr/>
      </w:pPr>
      <w:r>
        <w:rPr/>
        <w:t>[[@Bible:Esth 10:3 ]][[10:3 &gt;&gt; Esth 10:3]] {{field-on:Bible}} Защото Мардохей Юдеинът стана втори след цар Асуира, и голям между Юдеите, и благоприятен на множеството от братята си, и търсеше доброто на народа си, и говореше мир за всичкото си семе. {{field-off:Bible}}</w:t>
      </w:r>
    </w:p>
    <w:p>
      <w:pPr>
        <w:pStyle w:val="Heading1"/>
        <w:rPr/>
      </w:pPr>
      <w:r>
        <w:rPr/>
        <w:t>Иов</w:t>
      </w:r>
    </w:p>
    <w:p>
      <w:pPr>
        <w:pStyle w:val="Heading2"/>
        <w:rPr/>
      </w:pPr>
      <w:r>
        <w:rPr/>
        <w:t>Глава 1</w:t>
      </w:r>
    </w:p>
    <w:p>
      <w:pPr>
        <w:pStyle w:val="Normal"/>
        <w:rPr/>
      </w:pPr>
      <w:r>
        <w:rPr/>
        <w:t>[[@Bible:Jb 1:1 ]][[1:1 &gt;&gt; Jb 1:1]] {{field-on:Bible}} Имаше един человек в Узката земя, името му Иов; и тоя человек бе непорочен и прав, и боеше се от Бога, и отдалечаваше се от злото. {{field-off:Bible}}</w:t>
      </w:r>
    </w:p>
    <w:p>
      <w:pPr>
        <w:pStyle w:val="Normal"/>
        <w:rPr/>
      </w:pPr>
      <w:r>
        <w:rPr/>
        <w:t>[[@Bible:Jb 1:2 ]][[1:2 &gt;&gt; Jb 1:2]] {{field-on:Bible}} И родиха му се седем синове и три дъщери. {{field-off:Bible}}</w:t>
      </w:r>
    </w:p>
    <w:p>
      <w:pPr>
        <w:pStyle w:val="Normal"/>
        <w:rPr/>
      </w:pPr>
      <w:r>
        <w:rPr/>
        <w:t>[[@Bible:Jb 1:3 ]][[1:3 &gt;&gt; Jb 1:3]] {{field-on:Bible}} И добитъкът му беше седем тисящи овци, и три тисящи камили, и петстотин чифта волове, и петстотин ослици, и голямо множество слуги; и тоя человек бе най-голям от всичките жители на изток. {{field-off:Bible}}</w:t>
      </w:r>
    </w:p>
    <w:p>
      <w:pPr>
        <w:pStyle w:val="Normal"/>
        <w:rPr/>
      </w:pPr>
      <w:r>
        <w:rPr/>
        <w:t>[[@Bible:Jb 1:4 ]][[1:4 &gt;&gt; Jb 1:4]] {{field-on:Bible}} И синовете му ходеха та правеха пирове по къщята си, всеки на деня си, и проваждаха та повикваха трите си сестри за да ядат и да пият с тях. {{field-off:Bible}}</w:t>
      </w:r>
    </w:p>
    <w:p>
      <w:pPr>
        <w:pStyle w:val="Normal"/>
        <w:rPr/>
      </w:pPr>
      <w:r>
        <w:rPr/>
        <w:t>[[@Bible:Jb 1:5 ]][[1:5 &gt;&gt; Jb 1:5]] {{field-on:Bible}} И когато се свършваха дните на пируването, проваждаше Иов та ги освещаваше, и, като ставаше заран, приносяше всесъжения по числото на всички тях; защото думаше Иов: Да не би синовете ми да са съгрешили и да са похулили Бога в сърдцето си. Така правеше Иов винаги. {{field-off:Bible}}</w:t>
      </w:r>
    </w:p>
    <w:p>
      <w:pPr>
        <w:pStyle w:val="Normal"/>
        <w:rPr/>
      </w:pPr>
      <w:r>
        <w:rPr/>
        <w:t>[[@Bible:Jb 1:6 ]][[1:6 &gt;&gt; Jb 1:6]] {{field-on:Bible}} И един ден дойдоха Божиите синове да предстанат пред Господа; и между тях дойде и Сатана. {{field-off:Bible}}</w:t>
      </w:r>
    </w:p>
    <w:p>
      <w:pPr>
        <w:pStyle w:val="Normal"/>
        <w:rPr/>
      </w:pPr>
      <w:r>
        <w:rPr/>
        <w:t>[[@Bible:Jb 1:7 ]][[1:7 &gt;&gt; Jb 1:7]] {{field-on:Bible}} И рече Господ на Сатана: От де идеш? И Сатана отговори Господу и рече: От да обикалям земята и да ходя насам нататък по нея. {{field-off:Bible}}</w:t>
      </w:r>
    </w:p>
    <w:p>
      <w:pPr>
        <w:pStyle w:val="Normal"/>
        <w:rPr/>
      </w:pPr>
      <w:r>
        <w:rPr/>
        <w:t>[[@Bible:Jb 1:8 ]][[1:8 &gt;&gt; Jb 1:8]] {{field-on:Bible}} И рече Господ на Сатана: Турил ли си внимание на раба ми Иова, че няма подобен нему на земята, человек непорочен и прав, който се бои от Бога и който се отдалечава от злото? {{field-off:Bible}}</w:t>
      </w:r>
    </w:p>
    <w:p>
      <w:pPr>
        <w:pStyle w:val="Normal"/>
        <w:rPr/>
      </w:pPr>
      <w:r>
        <w:rPr/>
        <w:t>[[@Bible:Jb 1:9 ]][[1:9 &gt;&gt; Jb 1:9]] {{field-on:Bible}} И отговори Сатана Господу и рече: Да ли напразно се бои Иов от Бога? {{field-off:Bible}}</w:t>
      </w:r>
    </w:p>
    <w:p>
      <w:pPr>
        <w:pStyle w:val="Normal"/>
        <w:rPr/>
      </w:pPr>
      <w:r>
        <w:rPr/>
        <w:t>[[@Bible:Jb 1:10 ]][[1:10 &gt;&gt; Jb 1:10]] {{field-on:Bible}} Не си ли оградил ти него, и къщата му, и всичко каквото има? благословил си делата на ръцете му, и умножи се добитъкът му на земята. {{field-off:Bible}}</w:t>
      </w:r>
    </w:p>
    <w:p>
      <w:pPr>
        <w:pStyle w:val="Normal"/>
        <w:rPr/>
      </w:pPr>
      <w:r>
        <w:rPr/>
        <w:t>[[@Bible:Jb 1:11 ]][[1:11 &gt;&gt; Jb 1:11]] {{field-on:Bible}} Но сега простри ръка и докачи всичко каквото има: не ще ли те похули в лице? {{field-off:Bible}}</w:t>
      </w:r>
    </w:p>
    <w:p>
      <w:pPr>
        <w:pStyle w:val="Normal"/>
        <w:rPr/>
      </w:pPr>
      <w:r>
        <w:rPr/>
        <w:t>[[@Bible:Jb 1:12 ]][[1:12 &gt;&gt; Jb 1:12]] {{field-on:Bible}} И рече Господ на Сатана: Ето, в ръката ти е всичко каквото има; само на него да не туриш ръка. И излезе Сатана от при Господа. {{field-off:Bible}}</w:t>
      </w:r>
    </w:p>
    <w:p>
      <w:pPr>
        <w:pStyle w:val="Normal"/>
        <w:rPr/>
      </w:pPr>
      <w:r>
        <w:rPr/>
        <w:t>[[@Bible:Jb 1:13 ]][[1:13 &gt;&gt; Jb 1:13]] {{field-on:Bible}} И един ден синовете му и дъщерите му ядяха и пиеха вино в дома на най-стария си брат; {{field-off:Bible}}</w:t>
      </w:r>
    </w:p>
    <w:p>
      <w:pPr>
        <w:pStyle w:val="Normal"/>
        <w:rPr/>
      </w:pPr>
      <w:r>
        <w:rPr/>
        <w:t>[[@Bible:Jb 1:14 ]][[1:14 &gt;&gt; Jb 1:14]] {{field-on:Bible}} и дойде вестител при Иова та рече: Воловете оряха, и ослиците пасяха при тях; {{field-off:Bible}}</w:t>
      </w:r>
    </w:p>
    <w:p>
      <w:pPr>
        <w:pStyle w:val="Normal"/>
        <w:rPr/>
      </w:pPr>
      <w:r>
        <w:rPr/>
        <w:t>[[@Bible:Jb 1:15 ]][[1:15 &gt;&gt; Jb 1:15]] {{field-on:Bible}} и нападнаха Савците та ги откараха, и рабите поразиха с острото на ножа; и само аз се отървах да ти обадя. {{field-off:Bible}}</w:t>
      </w:r>
    </w:p>
    <w:p>
      <w:pPr>
        <w:pStyle w:val="Normal"/>
        <w:rPr/>
      </w:pPr>
      <w:r>
        <w:rPr/>
        <w:t>[[@Bible:Jb 1:16 ]][[1:16 &gt;&gt; Jb 1:16]] {{field-on:Bible}} Като още говореше той, дойде и друг та рече: Огън Божий падна от небеса та изгори овците и рабите и пояде ги; и отървах се само аз да ти обадя. {{field-off:Bible}}</w:t>
      </w:r>
    </w:p>
    <w:p>
      <w:pPr>
        <w:pStyle w:val="Normal"/>
        <w:rPr/>
      </w:pPr>
      <w:r>
        <w:rPr/>
        <w:t>[[@Bible:Jb 1:17 ]][[1:17 &gt;&gt; Jb 1:17]] {{field-on:Bible}} Този като говореше още, дойде и друг та рече: Халдеите направиха три чети, и се устремиха върх камилите и ги откараха, и рабите поразиха с острото на ножа; и отървах се само аз да ти обадя. {{field-off:Bible}}</w:t>
      </w:r>
    </w:p>
    <w:p>
      <w:pPr>
        <w:pStyle w:val="Normal"/>
        <w:rPr/>
      </w:pPr>
      <w:r>
        <w:rPr/>
        <w:t>[[@Bible:Jb 1:18 ]][[1:18 &gt;&gt; Jb 1:18]] {{field-on:Bible}} Този като говореше още, дойде и друг та рече: Синовете ти и дъщерите ти ядяха и пиеха вино в дома на най-стария си брат; {{field-off:Bible}}</w:t>
      </w:r>
    </w:p>
    <w:p>
      <w:pPr>
        <w:pStyle w:val="Normal"/>
        <w:rPr/>
      </w:pPr>
      <w:r>
        <w:rPr/>
        <w:t>[[@Bible:Jb 1:19 ]][[1:19 &gt;&gt; Jb 1:19]] {{field-on:Bible}} и, ето, дойде голям вятър из оттатък пустинята та удари четирите ъгла на дома; и падна върх децата, и умряха; и отървах се само аз да ти обадя. {{field-off:Bible}}</w:t>
      </w:r>
    </w:p>
    <w:p>
      <w:pPr>
        <w:pStyle w:val="Normal"/>
        <w:rPr/>
      </w:pPr>
      <w:r>
        <w:rPr/>
        <w:t>[[@Bible:Jb 1:20 ]][[1:20 &gt;&gt; Jb 1:20]] {{field-on:Bible}} Тогаз стана Иов, раздра дрехата си, и острига главата си, и падна на земята та се поклони, {{field-off:Bible}}</w:t>
      </w:r>
    </w:p>
    <w:p>
      <w:pPr>
        <w:pStyle w:val="Normal"/>
        <w:rPr/>
      </w:pPr>
      <w:r>
        <w:rPr/>
        <w:t>[[@Bible:Jb 1:21 ]][[1:21 &gt;&gt; Jb 1:21]] {{field-on:Bible}} и рече: Гол излязох из утробата на майка си: гол ще и да се върна там. Господ даде, Господ отне: да бъде името Господне благословено. {{field-off:Bible}}</w:t>
      </w:r>
    </w:p>
    <w:p>
      <w:pPr>
        <w:pStyle w:val="Normal"/>
        <w:rPr/>
      </w:pPr>
      <w:r>
        <w:rPr/>
        <w:t>[[@Bible:Jb 1:22 ]][[1:22 &gt;&gt; Jb 1:22]] {{field-on:Bible}} В всичко това Иов не съгреши, и не даде безумие Богу. {{field-off:Bible}}</w:t>
      </w:r>
    </w:p>
    <w:p>
      <w:pPr>
        <w:pStyle w:val="Heading2"/>
        <w:rPr/>
      </w:pPr>
      <w:r>
        <w:rPr/>
        <w:t>Глава 2</w:t>
      </w:r>
    </w:p>
    <w:p>
      <w:pPr>
        <w:pStyle w:val="Normal"/>
        <w:rPr/>
      </w:pPr>
      <w:r>
        <w:rPr/>
        <w:t>[[@Bible:Jb 2:1 ]][[2:1 &gt;&gt; Jb 2:1]] {{field-on:Bible}} И пак един ден дойдоха Божиите синове за да предстанат пред Господа; и между тях дойде и Сатана да предстане пред Господа. {{field-off:Bible}}</w:t>
      </w:r>
    </w:p>
    <w:p>
      <w:pPr>
        <w:pStyle w:val="Normal"/>
        <w:rPr/>
      </w:pPr>
      <w:r>
        <w:rPr/>
        <w:t>[[@Bible:Jb 2:2 ]][[2:2 &gt;&gt; Jb 2:2]] {{field-on:Bible}} И рече Господ на Сатана: От де идеш? И Сатана отговори Господу и рече: От да обикалям земята, и да ходя насам натам по нея. {{field-off:Bible}}</w:t>
      </w:r>
    </w:p>
    <w:p>
      <w:pPr>
        <w:pStyle w:val="Normal"/>
        <w:rPr/>
      </w:pPr>
      <w:r>
        <w:rPr/>
        <w:t>[[@Bible:Jb 2:3 ]][[2:3 &gt;&gt; Jb 2:3]] {{field-on:Bible}} И рече Господ на Сатана: Турил ли си внимание на раба ми Иова, че няма подобен нему на земята, человек непорочен и прав, който се бои от Бога и се отдалечава от злото? И още държи незлобието си, ако и да ме подстори ти против него за да го погубя без причина. {{field-off:Bible}}</w:t>
      </w:r>
    </w:p>
    <w:p>
      <w:pPr>
        <w:pStyle w:val="Normal"/>
        <w:rPr/>
      </w:pPr>
      <w:r>
        <w:rPr/>
        <w:t>[[@Bible:Jb 2:4 ]][[2:4 &gt;&gt; Jb 2:4]] {{field-on:Bible}} И отговори Сатана Господу и рече: Кожа за кожа, и все що има человек ще даде за живота си. {{field-off:Bible}}</w:t>
      </w:r>
    </w:p>
    <w:p>
      <w:pPr>
        <w:pStyle w:val="Normal"/>
        <w:rPr/>
      </w:pPr>
      <w:r>
        <w:rPr/>
        <w:t>[[@Bible:Jb 2:5 ]][[2:5 &gt;&gt; Jb 2:5]] {{field-on:Bible}} Но сега простри ръката си та се прикосни до костите му и до плътта му: да ли не ще те похули в лице? {{field-off:Bible}}</w:t>
      </w:r>
    </w:p>
    <w:p>
      <w:pPr>
        <w:pStyle w:val="Normal"/>
        <w:rPr/>
      </w:pPr>
      <w:r>
        <w:rPr/>
        <w:t>[[@Bible:Jb 2:6 ]][[2:6 &gt;&gt; Jb 2:6]] {{field-on:Bible}} И рече Господ на Сатана: Ето, той е в ръката ти; само живота му упази. {{field-off:Bible}}</w:t>
      </w:r>
    </w:p>
    <w:p>
      <w:pPr>
        <w:pStyle w:val="Normal"/>
        <w:rPr/>
      </w:pPr>
      <w:r>
        <w:rPr/>
        <w:t>[[@Bible:Jb 2:7 ]][[2:7 &gt;&gt; Jb 2:7]] {{field-on:Bible}} Тогаз излезе Сатана от при Господа та порази Иова с лош струпей от плесните на нозете му до върха му. {{field-off:Bible}}</w:t>
      </w:r>
    </w:p>
    <w:p>
      <w:pPr>
        <w:pStyle w:val="Normal"/>
        <w:rPr/>
      </w:pPr>
      <w:r>
        <w:rPr/>
        <w:t>[[@Bible:Jb 2:8 ]][[2:8 &gt;&gt; Jb 2:8]] {{field-on:Bible}} И взе си чреп за да се чеше с него, и седеше в пепел. {{field-off:Bible}}</w:t>
      </w:r>
    </w:p>
    <w:p>
      <w:pPr>
        <w:pStyle w:val="Normal"/>
        <w:rPr/>
      </w:pPr>
      <w:r>
        <w:rPr/>
        <w:t>[[@Bible:Jb 2:9 ]][[2:9 &gt;&gt; Jb 2:9]] {{field-on:Bible}} Тогаз му рече жена му: Още ли държиш незлобието си? Похули Бога и умри. {{field-off:Bible}}</w:t>
      </w:r>
    </w:p>
    <w:p>
      <w:pPr>
        <w:pStyle w:val="Normal"/>
        <w:rPr/>
      </w:pPr>
      <w:r>
        <w:rPr/>
        <w:t>[[@Bible:Jb 2:10 ]][[2:10 &gt;&gt; Jb 2:10]] {{field-on:Bible}} А той й рече; Ти говориш както говори една от безумните жени. Доброто ли само ще приемем от Бога? злото да не приемем ли? В всичко това не съгреши Иов с устните си. {{field-off:Bible}}</w:t>
      </w:r>
    </w:p>
    <w:p>
      <w:pPr>
        <w:pStyle w:val="Normal"/>
        <w:rPr/>
      </w:pPr>
      <w:r>
        <w:rPr/>
        <w:t>[[@Bible:Jb 2:11 ]][[2:11 &gt;&gt; Jb 2:11]] {{field-on:Bible}} А като чуха тримата приятели на Иова всичко това зло което бе нападнало върх него, дойдоха всеки от мястото си, - Елифаз Теманецът, и Валдад Шуахецът, и Софар Нааматецът; защото се бяха съгласили да дойдат наедно да го съжалят и да го утешат. {{field-off:Bible}}</w:t>
      </w:r>
    </w:p>
    <w:p>
      <w:pPr>
        <w:pStyle w:val="Normal"/>
        <w:rPr/>
      </w:pPr>
      <w:r>
        <w:rPr/>
        <w:t>[[@Bible:Jb 2:12 ]][[2:12 &gt;&gt; Jb 2:12]] {{field-on:Bible}} И като подигнаха очите си от далеч и го не познаха, възвисиха глас та плакаха; и раздра всеки дрехата си, и хвърлиха пръст на главите си към небето. {{field-off:Bible}}</w:t>
      </w:r>
    </w:p>
    <w:p>
      <w:pPr>
        <w:pStyle w:val="Normal"/>
        <w:rPr/>
      </w:pPr>
      <w:r>
        <w:rPr/>
        <w:t>[[@Bible:Jb 2:13 ]][[2:13 &gt;&gt; Jb 2:13]] {{field-on:Bible}} И седяха с него на пръстта седем дни и седем нощи; и никой не говори дума нему защото виждаха че болката му беше много голяма. {{field-off:Bible}}</w:t>
      </w:r>
    </w:p>
    <w:p>
      <w:pPr>
        <w:pStyle w:val="Heading2"/>
        <w:rPr/>
      </w:pPr>
      <w:r>
        <w:rPr/>
        <w:t>Глава 3</w:t>
      </w:r>
    </w:p>
    <w:p>
      <w:pPr>
        <w:pStyle w:val="Normal"/>
        <w:rPr/>
      </w:pPr>
      <w:r>
        <w:rPr/>
        <w:t>[[@Bible:Jb 3:1 ]][[3:1 &gt;&gt; Jb 3:1]] {{field-on:Bible}} След това отвори Иов устата си та прокле деня си. {{field-off:Bible}}</w:t>
      </w:r>
    </w:p>
    <w:p>
      <w:pPr>
        <w:pStyle w:val="Normal"/>
        <w:rPr/>
      </w:pPr>
      <w:r>
        <w:rPr/>
        <w:t>[[@Bible:Jb 3:2 ]][[3:2 &gt;&gt; Jb 3:2]] {{field-on:Bible}} И говори Иов и рече: - {{field-off:Bible}}</w:t>
      </w:r>
    </w:p>
    <w:p>
      <w:pPr>
        <w:pStyle w:val="Normal"/>
        <w:rPr/>
      </w:pPr>
      <w:r>
        <w:rPr/>
        <w:t>[[@Bible:Jb 3:3 ]][[3:3 &gt;&gt; Jb 3:3]] {{field-on:Bible}} Да погине денят в който се родих,И нощта в която рекоха: Роди се мъжко. {{field-off:Bible}}</w:t>
      </w:r>
    </w:p>
    <w:p>
      <w:pPr>
        <w:pStyle w:val="Normal"/>
        <w:rPr/>
      </w:pPr>
      <w:r>
        <w:rPr/>
        <w:t>[[@Bible:Jb 3:4 ]][[3:4 &gt;&gt; Jb 3:4]] {{field-on:Bible}} Да бъде тъмнина онзи ден:Бог да го не потърси от горе,И да не изгрее на него виделина. {{field-off:Bible}}</w:t>
      </w:r>
    </w:p>
    <w:p>
      <w:pPr>
        <w:pStyle w:val="Normal"/>
        <w:rPr/>
      </w:pPr>
      <w:r>
        <w:rPr/>
        <w:t>[[@Bible:Jb 3:5 ]][[3:5 &gt;&gt; Jb 3:5]] {{field-on:Bible}} Тъмнина и смъртна сянка да го обладаят:Мрак да седи на него:Мрачността на деня да го направи ужасен. {{field-off:Bible}}</w:t>
      </w:r>
    </w:p>
    <w:p>
      <w:pPr>
        <w:pStyle w:val="Normal"/>
        <w:rPr/>
      </w:pPr>
      <w:r>
        <w:rPr/>
        <w:t>[[@Bible:Jb 3:6 ]][[3:6 &gt;&gt; Jb 3:6]] {{field-on:Bible}} Тъмнина да обладае онази нощ:Да се не събере с дните на годината:Да не влезе в числото на месеците. {{field-off:Bible}}</w:t>
      </w:r>
    </w:p>
    <w:p>
      <w:pPr>
        <w:pStyle w:val="Normal"/>
        <w:rPr/>
      </w:pPr>
      <w:r>
        <w:rPr/>
        <w:t>[[@Bible:Jb 3:7 ]][[3:7 &gt;&gt; Jb 3:7]] {{field-on:Bible}} Ето, пуста да остане оная нощ:Глас радостен да не дойде върху нея. {{field-off:Bible}}</w:t>
      </w:r>
    </w:p>
    <w:p>
      <w:pPr>
        <w:pStyle w:val="Normal"/>
        <w:rPr/>
      </w:pPr>
      <w:r>
        <w:rPr/>
        <w:t>[[@Bible:Jb 3:8 ]][[3:8 &gt;&gt; Jb 3:8]] {{field-on:Bible}} Да я прокълнат тези които кълнат дните,Тези които са готови да дигнат Левиатана. {{field-off:Bible}}</w:t>
      </w:r>
    </w:p>
    <w:p>
      <w:pPr>
        <w:pStyle w:val="Normal"/>
        <w:rPr/>
      </w:pPr>
      <w:r>
        <w:rPr/>
        <w:t>[[@Bible:Jb 3:9 ]][[3:9 &gt;&gt; Jb 3:9]] {{field-on:Bible}} Да помрачеят звездите на вечерта й:Да чака видело, и да няма,И да не види първите лучи на зората; {{field-off:Bible}}</w:t>
      </w:r>
    </w:p>
    <w:p>
      <w:pPr>
        <w:pStyle w:val="Normal"/>
        <w:rPr/>
      </w:pPr>
      <w:r>
        <w:rPr/>
        <w:t>[[@Bible:Jb 3:10 ]][[3:10 &gt;&gt; Jb 3:10]] {{field-on:Bible}} Защото не затвори дверите на майчината ми утроба,И не скри скръбта от очите ми. {{field-off:Bible}}</w:t>
      </w:r>
    </w:p>
    <w:p>
      <w:pPr>
        <w:pStyle w:val="Normal"/>
        <w:rPr/>
      </w:pPr>
      <w:r>
        <w:rPr/>
        <w:t>[[@Bible:Jb 3:11 ]][[3:11 &gt;&gt; Jb 3:11]] {{field-on:Bible}} Защо не умрях от рождението;И не издъхнах щом излязох из утробата? {{field-off:Bible}}</w:t>
      </w:r>
    </w:p>
    <w:p>
      <w:pPr>
        <w:pStyle w:val="Normal"/>
        <w:rPr/>
      </w:pPr>
      <w:r>
        <w:rPr/>
        <w:t>[[@Bible:Jb 3:12 ]][[3:12 &gt;&gt; Jb 3:12]] {{field-on:Bible}} Защо ме приеха коленете?Или защо съсците за да суча? {{field-off:Bible}}</w:t>
      </w:r>
    </w:p>
    <w:p>
      <w:pPr>
        <w:pStyle w:val="Normal"/>
        <w:rPr/>
      </w:pPr>
      <w:r>
        <w:rPr/>
        <w:t>[[@Bible:Jb 3:13 ]][[3:13 &gt;&gt; Jb 3:13]] {{field-on:Bible}} Защото сега щях да лежа и да почивам; щях да спя;Тогаз щях да съм в упокоение {{field-off:Bible}}</w:t>
      </w:r>
    </w:p>
    <w:p>
      <w:pPr>
        <w:pStyle w:val="Normal"/>
        <w:rPr/>
      </w:pPr>
      <w:r>
        <w:rPr/>
        <w:t>[[@Bible:Jb 3:14 ]][[3:14 &gt;&gt; Jb 3:14]] {{field-on:Bible}} Наедно с царе и съветници земниКоито си градят запустения, {{field-off:Bible}}</w:t>
      </w:r>
    </w:p>
    <w:p>
      <w:pPr>
        <w:pStyle w:val="Normal"/>
        <w:rPr/>
      </w:pPr>
      <w:r>
        <w:rPr/>
        <w:t>[[@Bible:Jb 3:15 ]][[3:15 &gt;&gt; Jb 3:15]] {{field-on:Bible}} Или с князове които имаха злато,Които бяха напълнили домовете си с сребро; {{field-off:Bible}}</w:t>
      </w:r>
    </w:p>
    <w:p>
      <w:pPr>
        <w:pStyle w:val="Normal"/>
        <w:rPr/>
      </w:pPr>
      <w:r>
        <w:rPr/>
        <w:t>[[@Bible:Jb 3:16 ]][[3:16 &gt;&gt; Jb 3:16]] {{field-on:Bible}} Или като изверг, скрит, не щеше да ме има,Както младенци които видело не са видели. {{field-off:Bible}}</w:t>
      </w:r>
    </w:p>
    <w:p>
      <w:pPr>
        <w:pStyle w:val="Normal"/>
        <w:rPr/>
      </w:pPr>
      <w:r>
        <w:rPr/>
        <w:t>[[@Bible:Jb 3:17 ]][[3:17 &gt;&gt; Jb 3:17]] {{field-on:Bible}} Там нечестивите престават да смущават,И там утрудените се упокояват. {{field-off:Bible}}</w:t>
      </w:r>
    </w:p>
    <w:p>
      <w:pPr>
        <w:pStyle w:val="Normal"/>
        <w:rPr/>
      </w:pPr>
      <w:r>
        <w:rPr/>
        <w:t>[[@Bible:Jb 3:18 ]][[3:18 &gt;&gt; Jb 3:18]] {{field-on:Bible}} Наедно се упокояват и пленените:Не чуят глас насилнически. {{field-off:Bible}}</w:t>
      </w:r>
    </w:p>
    <w:p>
      <w:pPr>
        <w:pStyle w:val="Normal"/>
        <w:rPr/>
      </w:pPr>
      <w:r>
        <w:rPr/>
        <w:t>[[@Bible:Jb 3:19 ]][[3:19 &gt;&gt; Jb 3:19]] {{field-on:Bible}} Там са малък и голям,И рабът е свободен от господаря си. {{field-off:Bible}}</w:t>
      </w:r>
    </w:p>
    <w:p>
      <w:pPr>
        <w:pStyle w:val="Normal"/>
        <w:rPr/>
      </w:pPr>
      <w:r>
        <w:rPr/>
        <w:t>[[@Bible:Jb 3:20 ]][[3:20 &gt;&gt; Jb 3:20]] {{field-on:Bible}} Защо се даде видело на злощастния,И живот на ограничения в душата, {{field-off:Bible}}</w:t>
      </w:r>
    </w:p>
    <w:p>
      <w:pPr>
        <w:pStyle w:val="Normal"/>
        <w:rPr/>
      </w:pPr>
      <w:r>
        <w:rPr/>
        <w:t>[[@Bible:Jb 3:21 ]][[3:21 &gt;&gt; Jb 3:21]] {{field-on:Bible}} Които желаят смъртта, и няма яАко и да копаят за нея повече отколкото за скрити съкровища, {{field-off:Bible}}</w:t>
      </w:r>
    </w:p>
    <w:p>
      <w:pPr>
        <w:pStyle w:val="Normal"/>
        <w:rPr/>
      </w:pPr>
      <w:r>
        <w:rPr/>
        <w:t>[[@Bible:Jb 3:22 ]][[3:22 &gt;&gt; Jb 3:22]] {{field-on:Bible}} Които се много радват и веселятКогато намерят гроба? {{field-off:Bible}}</w:t>
      </w:r>
    </w:p>
    <w:p>
      <w:pPr>
        <w:pStyle w:val="Normal"/>
        <w:rPr/>
      </w:pPr>
      <w:r>
        <w:rPr/>
        <w:t>[[@Bible:Jb 3:23 ]][[3:23 &gt;&gt; Jb 3:23]] {{field-on:Bible}} Защо се е дало видело на человека комуто пътят е скрит,И когото Бог е затворил? {{field-off:Bible}}</w:t>
      </w:r>
    </w:p>
    <w:p>
      <w:pPr>
        <w:pStyle w:val="Normal"/>
        <w:rPr/>
      </w:pPr>
      <w:r>
        <w:rPr/>
        <w:t>[[@Bible:Jb 3:24 ]][[3:24 &gt;&gt; Jb 3:24]] {{field-on:Bible}} Защото преди ястието ми дохожда стенанието ми,И риканията ми се изливат като вода. {{field-off:Bible}}</w:t>
      </w:r>
    </w:p>
    <w:p>
      <w:pPr>
        <w:pStyle w:val="Normal"/>
        <w:rPr/>
      </w:pPr>
      <w:r>
        <w:rPr/>
        <w:t>[[@Bible:Jb 3:25 ]][[3:25 &gt;&gt; Jb 3:25]] {{field-on:Bible}} Защото онова от което се боех случи ми се,И онова от което треперях дойде върх мене. {{field-off:Bible}}</w:t>
      </w:r>
    </w:p>
    <w:p>
      <w:pPr>
        <w:pStyle w:val="Normal"/>
        <w:rPr/>
      </w:pPr>
      <w:r>
        <w:rPr/>
        <w:t>[[@Bible:Jb 3:26 ]][[3:26 &gt;&gt; Jb 3:26]] {{field-on:Bible}} Нямам мир, нито упокоение, нито тишина;И смущение ме нападна. {{field-off:Bible}}</w:t>
      </w:r>
    </w:p>
    <w:p>
      <w:pPr>
        <w:pStyle w:val="Heading2"/>
        <w:rPr/>
      </w:pPr>
      <w:r>
        <w:rPr/>
        <w:t>Глава 4</w:t>
      </w:r>
    </w:p>
    <w:p>
      <w:pPr>
        <w:pStyle w:val="Normal"/>
        <w:rPr/>
      </w:pPr>
      <w:r>
        <w:rPr/>
        <w:t>[[@Bible:Jb 4:1 ]][[4:1 &gt;&gt; Jb 4:1]] {{field-on:Bible}} Тогаз Елифаз Теманецън отговори и рече: - {{field-off:Bible}}</w:t>
      </w:r>
    </w:p>
    <w:p>
      <w:pPr>
        <w:pStyle w:val="Normal"/>
        <w:rPr/>
      </w:pPr>
      <w:r>
        <w:rPr/>
        <w:t>[[@Bible:Jb 4:2 ]][[4:2 &gt;&gt; Jb 4:2]] {{field-on:Bible}} Ако начнем да ти говорим, ще ти дотегне ли?Но кой може се удържа да не говори? {{field-off:Bible}}</w:t>
      </w:r>
    </w:p>
    <w:p>
      <w:pPr>
        <w:pStyle w:val="Normal"/>
        <w:rPr/>
      </w:pPr>
      <w:r>
        <w:rPr/>
        <w:t>[[@Bible:Jb 4:3 ]][[4:3 &gt;&gt; Jb 4:3]] {{field-on:Bible}} Ето, ти си научил мнозина,И немощни ръце си укрепил. {{field-off:Bible}}</w:t>
      </w:r>
    </w:p>
    <w:p>
      <w:pPr>
        <w:pStyle w:val="Normal"/>
        <w:rPr/>
      </w:pPr>
      <w:r>
        <w:rPr/>
        <w:t>[[@Bible:Jb 4:4 ]][[4:4 &gt;&gt; Jb 4:4]] {{field-on:Bible}} Твоите думи са заякчили онези които се колебаеха,И колена ослабнали си укрепил. {{field-off:Bible}}</w:t>
      </w:r>
    </w:p>
    <w:p>
      <w:pPr>
        <w:pStyle w:val="Normal"/>
        <w:rPr/>
      </w:pPr>
      <w:r>
        <w:rPr/>
        <w:t>[[@Bible:Jb 4:5 ]][[4:5 &gt;&gt; Jb 4:5]] {{field-on:Bible}} А сега дойде това на тебе, и ти е дотегнало:Докача те, и смутил си се. {{field-off:Bible}}</w:t>
      </w:r>
    </w:p>
    <w:p>
      <w:pPr>
        <w:pStyle w:val="Normal"/>
        <w:rPr/>
      </w:pPr>
      <w:r>
        <w:rPr/>
        <w:t>[[@Bible:Jb 4:6 ]][[4:6 &gt;&gt; Jb 4:6]] {{field-on:Bible}} Страхът ти не е ли твоето дързновение,И правостта на пътищата ти твоята надежда? {{field-off:Bible}}</w:t>
      </w:r>
    </w:p>
    <w:p>
      <w:pPr>
        <w:pStyle w:val="Normal"/>
        <w:rPr/>
      </w:pPr>
      <w:r>
        <w:rPr/>
        <w:t>[[@Bible:Jb 4:7 ]][[4:7 &gt;&gt; Jb 4:7]] {{field-on:Bible}} Я си напомни: кой неповинен е погинал?И де са били изтребени правите? {{field-off:Bible}}</w:t>
      </w:r>
    </w:p>
    <w:p>
      <w:pPr>
        <w:pStyle w:val="Normal"/>
        <w:rPr/>
      </w:pPr>
      <w:r>
        <w:rPr/>
        <w:t>[[@Bible:Jb 4:8 ]][[4:8 &gt;&gt; Jb 4:8]] {{field-on:Bible}} Както съм аз видял, които орат беззаконие,И сеят нечестие, тях и жънат. {{field-off:Bible}}</w:t>
      </w:r>
    </w:p>
    <w:p>
      <w:pPr>
        <w:pStyle w:val="Normal"/>
        <w:rPr/>
      </w:pPr>
      <w:r>
        <w:rPr/>
        <w:t>[[@Bible:Jb 4:9 ]][[4:9 &gt;&gt; Jb 4:9]] {{field-on:Bible}} Изтребват се от духането на Бога, И от диханието на ноздрите му погинват. {{field-off:Bible}}</w:t>
      </w:r>
    </w:p>
    <w:p>
      <w:pPr>
        <w:pStyle w:val="Normal"/>
        <w:rPr/>
      </w:pPr>
      <w:r>
        <w:rPr/>
        <w:t>[[@Bible:Jb 4:10 ]][[4:10 &gt;&gt; Jb 4:10]] {{field-on:Bible}} Риканието на лъва и гласът на рикател лъв угаснаха,И зъбите на малките лъвове се изкъртиха. {{field-off:Bible}}</w:t>
      </w:r>
    </w:p>
    <w:p>
      <w:pPr>
        <w:pStyle w:val="Normal"/>
        <w:rPr/>
      </w:pPr>
      <w:r>
        <w:rPr/>
        <w:t>[[@Bible:Jb 4:11 ]][[4:11 &gt;&gt; Jb 4:11]] {{field-on:Bible}} Лъвът погинва от нямане лов,И на лъвицата щенетата се разпръсват. {{field-off:Bible}}</w:t>
      </w:r>
    </w:p>
    <w:p>
      <w:pPr>
        <w:pStyle w:val="Normal"/>
        <w:rPr/>
      </w:pPr>
      <w:r>
        <w:rPr/>
        <w:t>[[@Bible:Jb 4:12 ]][[4:12 &gt;&gt; Jb 4:12]] {{field-on:Bible}} И скришно дойде върху ми дума,И ухото ми довзе едно шепнене от нея. {{field-off:Bible}}</w:t>
      </w:r>
    </w:p>
    <w:p>
      <w:pPr>
        <w:pStyle w:val="Normal"/>
        <w:rPr/>
      </w:pPr>
      <w:r>
        <w:rPr/>
        <w:t>[[@Bible:Jb 4:13 ]][[4:13 &gt;&gt; Jb 4:13]] {{field-on:Bible}} Всред мислите от нощните видения,Когато дълбок сън пада върх человеците, {{field-off:Bible}}</w:t>
      </w:r>
    </w:p>
    <w:p>
      <w:pPr>
        <w:pStyle w:val="Normal"/>
        <w:rPr/>
      </w:pPr>
      <w:r>
        <w:rPr/>
        <w:t>[[@Bible:Jb 4:14 ]][[4:14 &gt;&gt; Jb 4:14]] {{field-on:Bible}} Ужас ме хвана, и трепет,И разтресе всичките ми кости {{field-off:Bible}}</w:t>
      </w:r>
    </w:p>
    <w:p>
      <w:pPr>
        <w:pStyle w:val="Normal"/>
        <w:rPr/>
      </w:pPr>
      <w:r>
        <w:rPr/>
        <w:t>[[@Bible:Jb 4:15 ]][[4:15 &gt;&gt; Jb 4:15]] {{field-on:Bible}} И дух премина отпреде ми:Космите на тялото ми настръхнаха. {{field-off:Bible}}</w:t>
      </w:r>
    </w:p>
    <w:p>
      <w:pPr>
        <w:pStyle w:val="Normal"/>
        <w:rPr/>
      </w:pPr>
      <w:r>
        <w:rPr/>
        <w:t>[[@Bible:Jb 4:16 ]][[4:16 &gt;&gt; Jb 4:16]] {{field-on:Bible}} Застана, но аз не познах образа му:Зрак се яви пред очите ми:В мълчането чух глас който рече: {{field-off:Bible}}</w:t>
      </w:r>
    </w:p>
    <w:p>
      <w:pPr>
        <w:pStyle w:val="Normal"/>
        <w:rPr/>
      </w:pPr>
      <w:r>
        <w:rPr/>
        <w:t>[[@Bible:Jb 4:17 ]][[4:17 &gt;&gt; Jb 4:17]] {{field-on:Bible}} Ще бъде ли смъртният по-праведен от Бога?Ще бъде ли человек по-чист от Създателя си? {{field-off:Bible}}</w:t>
      </w:r>
    </w:p>
    <w:p>
      <w:pPr>
        <w:pStyle w:val="Normal"/>
        <w:rPr/>
      </w:pPr>
      <w:r>
        <w:rPr/>
        <w:t>[[@Bible:Jb 4:18 ]][[4:18 &gt;&gt; Jb 4:18]] {{field-on:Bible}} Ето, Той не се уверява на рабите си,И в ангелите си гледа недостатък, - {{field-off:Bible}}</w:t>
      </w:r>
    </w:p>
    <w:p>
      <w:pPr>
        <w:pStyle w:val="Normal"/>
        <w:rPr/>
      </w:pPr>
      <w:r>
        <w:rPr/>
        <w:t>[[@Bible:Jb 4:19 ]][[4:19 &gt;&gt; Jb 4:19]] {{field-on:Bible}} Колко повече в онези които живеят в къщи от кал,На които основанието е в пръстта,И смазват се по-скоро от молеца? {{field-off:Bible}}</w:t>
      </w:r>
    </w:p>
    <w:p>
      <w:pPr>
        <w:pStyle w:val="Normal"/>
        <w:rPr/>
      </w:pPr>
      <w:r>
        <w:rPr/>
        <w:t>[[@Bible:Jb 4:20 ]][[4:20 &gt;&gt; Jb 4:20]] {{field-on:Bible}} От заран до вечер съсипват се:Без да усети някой губят се за всекога. {{field-off:Bible}}</w:t>
      </w:r>
    </w:p>
    <w:p>
      <w:pPr>
        <w:pStyle w:val="Normal"/>
        <w:rPr/>
      </w:pPr>
      <w:r>
        <w:rPr/>
        <w:t>[[@Bible:Jb 4:21 ]][[4:21 &gt;&gt; Jb 4:21]] {{field-on:Bible}} Величеството им което е в тях не прехожда ли?Умират не в мъдрост. {{field-off:Bible}}</w:t>
      </w:r>
    </w:p>
    <w:p>
      <w:pPr>
        <w:pStyle w:val="Heading2"/>
        <w:rPr/>
      </w:pPr>
      <w:r>
        <w:rPr/>
        <w:t>Глава 5</w:t>
      </w:r>
    </w:p>
    <w:p>
      <w:pPr>
        <w:pStyle w:val="Normal"/>
        <w:rPr/>
      </w:pPr>
      <w:r>
        <w:rPr/>
        <w:t>[[@Bible:Jb 5:1 ]][[5:1 &gt;&gt; Jb 5:1]] {{field-on:Bible}} Повикни сега: има ли някой да ти отговори?И към кого от светите ще погледнеш? {{field-off:Bible}}</w:t>
      </w:r>
    </w:p>
    <w:p>
      <w:pPr>
        <w:pStyle w:val="Normal"/>
        <w:rPr/>
      </w:pPr>
      <w:r>
        <w:rPr/>
        <w:t>[[@Bible:Jb 5:2 ]][[5:2 &gt;&gt; Jb 5:2]] {{field-on:Bible}} Наистина гневът убива безумния,И ревнованието умъртвява глупавия. {{field-off:Bible}}</w:t>
      </w:r>
    </w:p>
    <w:p>
      <w:pPr>
        <w:pStyle w:val="Normal"/>
        <w:rPr/>
      </w:pPr>
      <w:r>
        <w:rPr/>
        <w:t>[[@Bible:Jb 5:3 ]][[5:3 &gt;&gt; Jb 5:3]] {{field-on:Bible}} Аз видях безумния като се вкореняваше;Но внезапно проклех къщата му. {{field-off:Bible}}</w:t>
      </w:r>
    </w:p>
    <w:p>
      <w:pPr>
        <w:pStyle w:val="Normal"/>
        <w:rPr/>
      </w:pPr>
      <w:r>
        <w:rPr/>
        <w:t>[[@Bible:Jb 5:4 ]][[5:4 &gt;&gt; Jb 5:4]] {{field-on:Bible}} Синовете му са далеч от безопасност;И смазват ги по съдовищата,И няма кой да ги отърве; {{field-off:Bible}}</w:t>
      </w:r>
    </w:p>
    <w:p>
      <w:pPr>
        <w:pStyle w:val="Normal"/>
        <w:rPr/>
      </w:pPr>
      <w:r>
        <w:rPr/>
        <w:t>[[@Bible:Jb 5:5 ]][[5:5 &gt;&gt; Jb 5:5]] {{field-on:Bible}} На които жетвата изяда гладният,И граби я през трънете,И имота им поглъща грабителът. {{field-off:Bible}}</w:t>
      </w:r>
    </w:p>
    <w:p>
      <w:pPr>
        <w:pStyle w:val="Normal"/>
        <w:rPr/>
      </w:pPr>
      <w:r>
        <w:rPr/>
        <w:t>[[@Bible:Jb 5:6 ]][[5:6 &gt;&gt; Jb 5:6]] {{field-on:Bible}} Защото не излазя скръбта от пръстта,Нито печалта изникнува из земята. {{field-off:Bible}}</w:t>
      </w:r>
    </w:p>
    <w:p>
      <w:pPr>
        <w:pStyle w:val="Normal"/>
        <w:rPr/>
      </w:pPr>
      <w:r>
        <w:rPr/>
        <w:t>[[@Bible:Jb 5:7 ]][[5:7 &gt;&gt; Jb 5:7]] {{field-on:Bible}} Но человек се ражда за печал,И искрите да хвъркат високо. {{field-off:Bible}}</w:t>
      </w:r>
    </w:p>
    <w:p>
      <w:pPr>
        <w:pStyle w:val="Normal"/>
        <w:rPr/>
      </w:pPr>
      <w:r>
        <w:rPr/>
        <w:t>[[@Bible:Jb 5:8 ]][[5:8 &gt;&gt; Jb 5:8]] {{field-on:Bible}} Но аз Бога ще потърся,И делото си ще възложа на Бога, {{field-off:Bible}}</w:t>
      </w:r>
    </w:p>
    <w:p>
      <w:pPr>
        <w:pStyle w:val="Normal"/>
        <w:rPr/>
      </w:pPr>
      <w:r>
        <w:rPr/>
        <w:t>[[@Bible:Jb 5:9 ]][[5:9 &gt;&gt; Jb 5:9]] {{field-on:Bible}} Който прави неизследими величияИ чудеса безчислени; {{field-off:Bible}}</w:t>
      </w:r>
    </w:p>
    <w:p>
      <w:pPr>
        <w:pStyle w:val="Normal"/>
        <w:rPr/>
      </w:pPr>
      <w:r>
        <w:rPr/>
        <w:t>[[@Bible:Jb 5:10 ]][[5:10 &gt;&gt; Jb 5:10]] {{field-on:Bible}} Който дава дъжд по лицето на земята,И проважда води по нивята; {{field-off:Bible}}</w:t>
      </w:r>
    </w:p>
    <w:p>
      <w:pPr>
        <w:pStyle w:val="Normal"/>
        <w:rPr/>
      </w:pPr>
      <w:r>
        <w:rPr/>
        <w:t>[[@Bible:Jb 5:11 ]][[5:11 &gt;&gt; Jb 5:11]] {{field-on:Bible}} Който възвишава смирените,И въздига в безопасност нажалените: {{field-off:Bible}}</w:t>
      </w:r>
    </w:p>
    <w:p>
      <w:pPr>
        <w:pStyle w:val="Normal"/>
        <w:rPr/>
      </w:pPr>
      <w:r>
        <w:rPr/>
        <w:t>[[@Bible:Jb 5:12 ]][[5:12 &gt;&gt; Jb 5:12]] {{field-on:Bible}} Който разпилява намеренията на хитрите,И не могат ръцете им да извършат предприятието си; {{field-off:Bible}}</w:t>
      </w:r>
    </w:p>
    <w:p>
      <w:pPr>
        <w:pStyle w:val="Normal"/>
        <w:rPr/>
      </w:pPr>
      <w:r>
        <w:rPr/>
        <w:t>[[@Bible:Jb 5:13 ]][[5:13 &gt;&gt; Jb 5:13]] {{field-on:Bible}} Който хваща мъдрите в пронирството им,И съветът на лъстивите се низвергава. {{field-off:Bible}}</w:t>
      </w:r>
    </w:p>
    <w:p>
      <w:pPr>
        <w:pStyle w:val="Normal"/>
        <w:rPr/>
      </w:pPr>
      <w:r>
        <w:rPr/>
        <w:t>[[@Bible:Jb 5:14 ]][[5:14 &gt;&gt; Jb 5:14]] {{field-on:Bible}} Дене посрещат тъмнина,И по пладне пипат както ноще. {{field-off:Bible}}</w:t>
      </w:r>
    </w:p>
    <w:p>
      <w:pPr>
        <w:pStyle w:val="Normal"/>
        <w:rPr/>
      </w:pPr>
      <w:r>
        <w:rPr/>
        <w:t>[[@Bible:Jb 5:15 ]][[5:15 &gt;&gt; Jb 5:15]] {{field-on:Bible}} Но избавя сиромаха от меч, От устата им, и от ръката на силния. {{field-off:Bible}}</w:t>
      </w:r>
    </w:p>
    <w:p>
      <w:pPr>
        <w:pStyle w:val="Normal"/>
        <w:rPr/>
      </w:pPr>
      <w:r>
        <w:rPr/>
        <w:t>[[@Bible:Jb 5:16 ]][[5:16 &gt;&gt; Jb 5:16]] {{field-on:Bible}} И сиромахът има надежда;А устата на беззаконието се затулят. {{field-off:Bible}}</w:t>
      </w:r>
    </w:p>
    <w:p>
      <w:pPr>
        <w:pStyle w:val="Normal"/>
        <w:rPr/>
      </w:pPr>
      <w:r>
        <w:rPr/>
        <w:t>[[@Bible:Jb 5:17 ]][[5:17 &gt;&gt; Jb 5:17]] {{field-on:Bible}} Ето, блажен е онзи человек когото обличава Бог;За то не презирай наказанието на Всесилнаго; {{field-off:Bible}}</w:t>
      </w:r>
    </w:p>
    <w:p>
      <w:pPr>
        <w:pStyle w:val="Normal"/>
        <w:rPr/>
      </w:pPr>
      <w:r>
        <w:rPr/>
        <w:t>[[@Bible:Jb 5:18 ]][[5:18 &gt;&gt; Jb 5:18]] {{field-on:Bible}} Защото той наранява, и обвързва;Поразява, и ръцете му изцеляват. {{field-off:Bible}}</w:t>
      </w:r>
    </w:p>
    <w:p>
      <w:pPr>
        <w:pStyle w:val="Normal"/>
        <w:rPr/>
      </w:pPr>
      <w:r>
        <w:rPr/>
        <w:t>[[@Bible:Jb 5:19 ]][[5:19 &gt;&gt; Jb 5:19]] {{field-on:Bible}} В шест скърби ще те освободи;И в седмата няма да те досегне зло. {{field-off:Bible}}</w:t>
      </w:r>
    </w:p>
    <w:p>
      <w:pPr>
        <w:pStyle w:val="Normal"/>
        <w:rPr/>
      </w:pPr>
      <w:r>
        <w:rPr/>
        <w:t>[[@Bible:Jb 5:20 ]][[5:20 &gt;&gt; Jb 5:20]] {{field-on:Bible}} В глад ще те избави от смърт,И в бран от ръка на меч. {{field-off:Bible}}</w:t>
      </w:r>
    </w:p>
    <w:p>
      <w:pPr>
        <w:pStyle w:val="Normal"/>
        <w:rPr/>
      </w:pPr>
      <w:r>
        <w:rPr/>
        <w:t>[[@Bible:Jb 5:21 ]][[5:21 &gt;&gt; Jb 5:21]] {{field-on:Bible}} От бич на език ще бъдеш упазен,И не ще се уплашиш от погибел когато дойде. {{field-off:Bible}}</w:t>
      </w:r>
    </w:p>
    <w:p>
      <w:pPr>
        <w:pStyle w:val="Normal"/>
        <w:rPr/>
      </w:pPr>
      <w:r>
        <w:rPr/>
        <w:t>[[@Bible:Jb 5:22 ]][[5:22 &gt;&gt; Jb 5:22]] {{field-on:Bible}} На погибелта и на глада ще се присмиваш,И не ще се уплашиш от земните зверове. {{field-off:Bible}}</w:t>
      </w:r>
    </w:p>
    <w:p>
      <w:pPr>
        <w:pStyle w:val="Normal"/>
        <w:rPr/>
      </w:pPr>
      <w:r>
        <w:rPr/>
        <w:t>[[@Bible:Jb 5:23 ]][[5:23 &gt;&gt; Jb 5:23]] {{field-on:Bible}} Защото ще имаш споборство с каменете на полето;И дивите зверове ще мируват с тебе. {{field-off:Bible}}</w:t>
      </w:r>
    </w:p>
    <w:p>
      <w:pPr>
        <w:pStyle w:val="Normal"/>
        <w:rPr/>
      </w:pPr>
      <w:r>
        <w:rPr/>
        <w:t>[[@Bible:Jb 5:24 ]][[5:24 &gt;&gt; Jb 5:24]] {{field-on:Bible}} И ще познаеш че шатърът ти е в мир;И ще посетиш жилището си, и не ще намериш нищо оскудно. {{field-off:Bible}}</w:t>
      </w:r>
    </w:p>
    <w:p>
      <w:pPr>
        <w:pStyle w:val="Normal"/>
        <w:rPr/>
      </w:pPr>
      <w:r>
        <w:rPr/>
        <w:t>[[@Bible:Jb 5:25 ]][[5:25 &gt;&gt; Jb 5:25]] {{field-on:Bible}} И ще познаеш че е много твоето семе,И потомците ти както тревата на земята. {{field-off:Bible}}</w:t>
      </w:r>
    </w:p>
    <w:p>
      <w:pPr>
        <w:pStyle w:val="Normal"/>
        <w:rPr/>
      </w:pPr>
      <w:r>
        <w:rPr/>
        <w:t>[[@Bible:Jb 5:26 ]][[5:26 &gt;&gt; Jb 5:26]] {{field-on:Bible}} Ще идеш в дълбока старост в гроба,Както се скупува купен от жито в времето си. {{field-off:Bible}}</w:t>
      </w:r>
    </w:p>
    <w:p>
      <w:pPr>
        <w:pStyle w:val="Normal"/>
        <w:rPr/>
      </w:pPr>
      <w:r>
        <w:rPr/>
        <w:t>[[@Bible:Jb 5:27 ]][[5:27 &gt;&gt; Jb 5:27]] {{field-on:Bible}} Ето, това издирихме: така е:чуй го и познай за себе си. {{field-off:Bible}}</w:t>
      </w:r>
    </w:p>
    <w:p>
      <w:pPr>
        <w:pStyle w:val="Heading2"/>
        <w:rPr/>
      </w:pPr>
      <w:r>
        <w:rPr/>
        <w:t>Глава 6</w:t>
      </w:r>
    </w:p>
    <w:p>
      <w:pPr>
        <w:pStyle w:val="Normal"/>
        <w:rPr/>
      </w:pPr>
      <w:r>
        <w:rPr/>
        <w:t>[[@Bible:Jb 6:1 ]][[6:1 &gt;&gt; Jb 6:1]] {{field-on:Bible}} А Иов отговори и рече: - {{field-off:Bible}}</w:t>
      </w:r>
    </w:p>
    <w:p>
      <w:pPr>
        <w:pStyle w:val="Normal"/>
        <w:rPr/>
      </w:pPr>
      <w:r>
        <w:rPr/>
        <w:t>[[@Bible:Jb 6:2 ]][[6:2 &gt;&gt; Jb 6:2]] {{field-on:Bible}} Дано би се претеглила наистина моята печал,И злополучието ми да би се турило всичкото наедно на къпоните! {{field-off:Bible}}</w:t>
      </w:r>
    </w:p>
    <w:p>
      <w:pPr>
        <w:pStyle w:val="Normal"/>
        <w:rPr/>
      </w:pPr>
      <w:r>
        <w:rPr/>
        <w:t>[[@Bible:Jb 6:3 ]][[6:3 &gt;&gt; Jb 6:3]] {{field-on:Bible}} Понеже сега би била по-тежка от морския пясък;За това думите ми оскудяват. {{field-off:Bible}}</w:t>
      </w:r>
    </w:p>
    <w:p>
      <w:pPr>
        <w:pStyle w:val="Normal"/>
        <w:rPr/>
      </w:pPr>
      <w:r>
        <w:rPr/>
        <w:t>[[@Bible:Jb 6:4 ]][[6:4 &gt;&gt; Jb 6:4]] {{field-on:Bible}} Защото стрелите на Всесилнаго са вътре в мене,На които ядът изпива духа ми:Божиите ужаси се опълчават против мене. {{field-off:Bible}}</w:t>
      </w:r>
    </w:p>
    <w:p>
      <w:pPr>
        <w:pStyle w:val="Normal"/>
        <w:rPr/>
      </w:pPr>
      <w:r>
        <w:rPr/>
        <w:t>[[@Bible:Jb 6:5 ]][[6:5 &gt;&gt; Jb 6:5]] {{field-on:Bible}} Реве ли дивий осел при тревата?Или мучи ли волът при яслите си? {{field-off:Bible}}</w:t>
      </w:r>
    </w:p>
    <w:p>
      <w:pPr>
        <w:pStyle w:val="Normal"/>
        <w:rPr/>
      </w:pPr>
      <w:r>
        <w:rPr/>
        <w:t>[[@Bible:Jb 6:6 ]][[6:6 &gt;&gt; Jb 6:6]] {{field-on:Bible}} Яде ли се невкусното без сол?Или има ли вкус в белтъка на яйцето? {{field-off:Bible}}</w:t>
      </w:r>
    </w:p>
    <w:p>
      <w:pPr>
        <w:pStyle w:val="Normal"/>
        <w:rPr/>
      </w:pPr>
      <w:r>
        <w:rPr/>
        <w:t>[[@Bible:Jb 6:7 ]][[6:7 &gt;&gt; Jb 6:7]] {{field-on:Bible}} Неща от които душата ми се отвращаше да ги не досегне,Те ми станаха като блудкаво ястие. {{field-off:Bible}}</w:t>
      </w:r>
    </w:p>
    <w:p>
      <w:pPr>
        <w:pStyle w:val="Normal"/>
        <w:rPr/>
      </w:pPr>
      <w:r>
        <w:rPr/>
        <w:t>[[@Bible:Jb 6:8 ]][[6:8 &gt;&gt; Jb 6:8]] {{field-on:Bible}} Дано да получех прошението си,И да ми дадеше Бог желанието ми, {{field-off:Bible}}</w:t>
      </w:r>
    </w:p>
    <w:p>
      <w:pPr>
        <w:pStyle w:val="Normal"/>
        <w:rPr/>
      </w:pPr>
      <w:r>
        <w:rPr/>
        <w:t>[[@Bible:Jb 6:9 ]][[6:9 &gt;&gt; Jb 6:9]] {{field-on:Bible}} И да би благоизволил Бог да ме погубеше,Да би отпуснал ръката си та да ме посечеше! {{field-off:Bible}}</w:t>
      </w:r>
    </w:p>
    <w:p>
      <w:pPr>
        <w:pStyle w:val="Normal"/>
        <w:rPr/>
      </w:pPr>
      <w:r>
        <w:rPr/>
        <w:t>[[@Bible:Jb 6:10 ]][[6:10 &gt;&gt; Jb 6:10]] {{field-on:Bible}} Но ще ми бъде още това утешение,И в скръб когато не би ме пожалил ще се развеселя,че аз не скрих думите на Светаго. {{field-off:Bible}}</w:t>
      </w:r>
    </w:p>
    <w:p>
      <w:pPr>
        <w:pStyle w:val="Normal"/>
        <w:rPr/>
      </w:pPr>
      <w:r>
        <w:rPr/>
        <w:t>[[@Bible:Jb 6:11 ]][[6:11 &gt;&gt; Jb 6:11]] {{field-on:Bible}} Що е силата ми та да се стърпявам?И що е сетнината ми та да продължа живота си? {{field-off:Bible}}</w:t>
      </w:r>
    </w:p>
    <w:p>
      <w:pPr>
        <w:pStyle w:val="Normal"/>
        <w:rPr/>
      </w:pPr>
      <w:r>
        <w:rPr/>
        <w:t>[[@Bible:Jb 6:12 ]][[6:12 &gt;&gt; Jb 6:12]] {{field-on:Bible}} Да ли е силата ми сила каменна?Или плътта ми медна? {{field-off:Bible}}</w:t>
      </w:r>
    </w:p>
    <w:p>
      <w:pPr>
        <w:pStyle w:val="Normal"/>
        <w:rPr/>
      </w:pPr>
      <w:r>
        <w:rPr/>
        <w:t>[[@Bible:Jb 6:13 ]][[6:13 &gt;&gt; Jb 6:13]] {{field-on:Bible}} Не изчезна ли в мене помощта ми?И не се ли отдалечи от мене избавлението? {{field-off:Bible}}</w:t>
      </w:r>
    </w:p>
    <w:p>
      <w:pPr>
        <w:pStyle w:val="Normal"/>
        <w:rPr/>
      </w:pPr>
      <w:r>
        <w:rPr/>
        <w:t>[[@Bible:Jb 6:14 ]][[6:14 &gt;&gt; Jb 6:14]] {{field-on:Bible}} На оскърбения трябва съжаление от приятеля му;Но той е оставил страха на Всесилнаго. {{field-off:Bible}}</w:t>
      </w:r>
    </w:p>
    <w:p>
      <w:pPr>
        <w:pStyle w:val="Normal"/>
        <w:rPr/>
      </w:pPr>
      <w:r>
        <w:rPr/>
        <w:t>[[@Bible:Jb 6:15 ]][[6:15 &gt;&gt; Jb 6:15]] {{field-on:Bible}} Братята ми ме измамиха като поток;Преминаха като течение на потоци {{field-off:Bible}}</w:t>
      </w:r>
    </w:p>
    <w:p>
      <w:pPr>
        <w:pStyle w:val="Normal"/>
        <w:rPr/>
      </w:pPr>
      <w:r>
        <w:rPr/>
        <w:t>[[@Bible:Jb 6:16 ]][[6:16 &gt;&gt; Jb 6:16]] {{field-on:Bible}} Които се мътят от леда,В които се топи снегът; {{field-off:Bible}}</w:t>
      </w:r>
    </w:p>
    <w:p>
      <w:pPr>
        <w:pStyle w:val="Normal"/>
        <w:rPr/>
      </w:pPr>
      <w:r>
        <w:rPr/>
        <w:t>[[@Bible:Jb 6:17 ]][[6:17 &gt;&gt; Jb 6:17]] {{field-on:Bible}} Когато се стоплят изчезват:Когато настане топлина изглаждат се от мястото си. {{field-off:Bible}}</w:t>
      </w:r>
    </w:p>
    <w:p>
      <w:pPr>
        <w:pStyle w:val="Normal"/>
        <w:rPr/>
      </w:pPr>
      <w:r>
        <w:rPr/>
        <w:t>[[@Bible:Jb 6:18 ]][[6:18 &gt;&gt; Jb 6:18]] {{field-on:Bible}} Керваните като заобикалят пътищата сиПристигат в нищо и се губят. {{field-off:Bible}}</w:t>
      </w:r>
    </w:p>
    <w:p>
      <w:pPr>
        <w:pStyle w:val="Normal"/>
        <w:rPr/>
      </w:pPr>
      <w:r>
        <w:rPr/>
        <w:t>[[@Bible:Jb 6:19 ]][[6:19 &gt;&gt; Jb 6:19]] {{field-on:Bible}} Керваните Темански гледаха,Пътниците Шевски ги чакаха: {{field-off:Bible}}</w:t>
      </w:r>
    </w:p>
    <w:p>
      <w:pPr>
        <w:pStyle w:val="Normal"/>
        <w:rPr/>
      </w:pPr>
      <w:r>
        <w:rPr/>
        <w:t>[[@Bible:Jb 6:20 ]][[6:20 &gt;&gt; Jb 6:20]] {{field-on:Bible}} Излъгаха се в надеждата си:Дойдоха там и се посрамиха. {{field-off:Bible}}</w:t>
      </w:r>
    </w:p>
    <w:p>
      <w:pPr>
        <w:pStyle w:val="Normal"/>
        <w:rPr/>
      </w:pPr>
      <w:r>
        <w:rPr/>
        <w:t>[[@Bible:Jb 6:21 ]][[6:21 &gt;&gt; Jb 6:21]] {{field-on:Bible}} Сега и вие сте никакви:Видяхте ужас, и се уплашихте. {{field-off:Bible}}</w:t>
      </w:r>
    </w:p>
    <w:p>
      <w:pPr>
        <w:pStyle w:val="Normal"/>
        <w:rPr/>
      </w:pPr>
      <w:r>
        <w:rPr/>
        <w:t>[[@Bible:Jb 6:22 ]][[6:22 &gt;&gt; Jb 6:22]] {{field-on:Bible}} Рекох ли аз: Донесете ми?Или: Дайте ми дар от имота си? {{field-off:Bible}}</w:t>
      </w:r>
    </w:p>
    <w:p>
      <w:pPr>
        <w:pStyle w:val="Normal"/>
        <w:rPr/>
      </w:pPr>
      <w:r>
        <w:rPr/>
        <w:t>[[@Bible:Jb 6:23 ]][[6:23 &gt;&gt; Jb 6:23]] {{field-on:Bible}} Или: Отървете ме от ръката на неприятеля?Или: Избавете ме от ръката на насилниците? {{field-off:Bible}}</w:t>
      </w:r>
    </w:p>
    <w:p>
      <w:pPr>
        <w:pStyle w:val="Normal"/>
        <w:rPr/>
      </w:pPr>
      <w:r>
        <w:rPr/>
        <w:t>[[@Bible:Jb 6:24 ]][[6:24 &gt;&gt; Jb 6:24]] {{field-on:Bible}} Научете ме, и аз ще млъкна;И покажете ми в що съм съгрешил. {{field-off:Bible}}</w:t>
      </w:r>
    </w:p>
    <w:p>
      <w:pPr>
        <w:pStyle w:val="Normal"/>
        <w:rPr/>
      </w:pPr>
      <w:r>
        <w:rPr/>
        <w:t>[[@Bible:Jb 6:25 ]][[6:25 &gt;&gt; Jb 6:25]] {{field-on:Bible}} Колко са яки правите думи!Но вашето изобличение що показва? {{field-off:Bible}}</w:t>
      </w:r>
    </w:p>
    <w:p>
      <w:pPr>
        <w:pStyle w:val="Normal"/>
        <w:rPr/>
      </w:pPr>
      <w:r>
        <w:rPr/>
        <w:t>[[@Bible:Jb 6:26 ]][[6:26 &gt;&gt; Jb 6:26]] {{field-on:Bible}} Мечтаете ли да изобличите думи,Когато на отчаяния думите са като вятър? {{field-off:Bible}}</w:t>
      </w:r>
    </w:p>
    <w:p>
      <w:pPr>
        <w:pStyle w:val="Normal"/>
        <w:rPr/>
      </w:pPr>
      <w:r>
        <w:rPr/>
        <w:t>[[@Bible:Jb 6:27 ]][[6:27 &gt;&gt; Jb 6:27]] {{field-on:Bible}} Наистина вие впримчате сирачето,И копаете ров на приятеля си. {{field-off:Bible}}</w:t>
      </w:r>
    </w:p>
    <w:p>
      <w:pPr>
        <w:pStyle w:val="Normal"/>
        <w:rPr/>
      </w:pPr>
      <w:r>
        <w:rPr/>
        <w:t>[[@Bible:Jb 6:28 ]][[6:28 &gt;&gt; Jb 6:28]] {{field-on:Bible}} Сега прочее благоволете да погледнете на мене;Защото пред вас е явно ако аз лъжа. {{field-off:Bible}}</w:t>
      </w:r>
    </w:p>
    <w:p>
      <w:pPr>
        <w:pStyle w:val="Normal"/>
        <w:rPr/>
      </w:pPr>
      <w:r>
        <w:rPr/>
        <w:t>[[@Bible:Jb 6:29 ]][[6:29 &gt;&gt; Jb 6:29]] {{field-on:Bible}} Повърнете се, моля: нека не става неправда:Ей, повърнете се пак: аз имам правда в това. {{field-off:Bible}}</w:t>
      </w:r>
    </w:p>
    <w:p>
      <w:pPr>
        <w:pStyle w:val="Normal"/>
        <w:rPr/>
      </w:pPr>
      <w:r>
        <w:rPr/>
        <w:t>[[@Bible:Jb 6:30 ]][[6:30 &gt;&gt; Jb 6:30]] {{field-on:Bible}} Има ли неправда в езика ми?Не може ли небцето ми да разбере лошото? {{field-off:Bible}}</w:t>
      </w:r>
    </w:p>
    <w:p>
      <w:pPr>
        <w:pStyle w:val="Heading2"/>
        <w:rPr/>
      </w:pPr>
      <w:r>
        <w:rPr/>
        <w:t>Глава 7</w:t>
      </w:r>
    </w:p>
    <w:p>
      <w:pPr>
        <w:pStyle w:val="Normal"/>
        <w:rPr/>
      </w:pPr>
      <w:r>
        <w:rPr/>
        <w:t>[[@Bible:Jb 7:1 ]][[7:1 &gt;&gt; Jb 7:1]] {{field-on:Bible}} Не е ли войнствуване человеческий живот на земята?И дните му не са ли като дни на наемник? {{field-off:Bible}}</w:t>
      </w:r>
    </w:p>
    <w:p>
      <w:pPr>
        <w:pStyle w:val="Normal"/>
        <w:rPr/>
      </w:pPr>
      <w:r>
        <w:rPr/>
        <w:t>[[@Bible:Jb 7:2 ]][[7:2 &gt;&gt; Jb 7:2]] {{field-on:Bible}} Както раб желае сянка,И както наемник очаква заплатата си, {{field-off:Bible}}</w:t>
      </w:r>
    </w:p>
    <w:p>
      <w:pPr>
        <w:pStyle w:val="Normal"/>
        <w:rPr/>
      </w:pPr>
      <w:r>
        <w:rPr/>
        <w:t>[[@Bible:Jb 7:3 ]][[7:3 &gt;&gt; Jb 7:3]] {{field-on:Bible}} Така аз взех за наследие месеци на суета,И печални нощи ми се определиха. {{field-off:Bible}}</w:t>
      </w:r>
    </w:p>
    <w:p>
      <w:pPr>
        <w:pStyle w:val="Normal"/>
        <w:rPr/>
      </w:pPr>
      <w:r>
        <w:rPr/>
        <w:t>[[@Bible:Jb 7:4 ]][[7:4 &gt;&gt; Jb 7:4]] {{field-on:Bible}} Когато си лягам, казвам:Кога ще стана, и ще премине нощта?И омръзна ми да се обръщам до зори. {{field-off:Bible}}</w:t>
      </w:r>
    </w:p>
    <w:p>
      <w:pPr>
        <w:pStyle w:val="Normal"/>
        <w:rPr/>
      </w:pPr>
      <w:r>
        <w:rPr/>
        <w:t>[[@Bible:Jb 7:5 ]][[7:5 &gt;&gt; Jb 7:5]] {{field-on:Bible}} Плътта ми е облечена с червие и буци от пръст:Кожата ми се пука и тече. {{field-off:Bible}}</w:t>
      </w:r>
    </w:p>
    <w:p>
      <w:pPr>
        <w:pStyle w:val="Normal"/>
        <w:rPr/>
      </w:pPr>
      <w:r>
        <w:rPr/>
        <w:t>[[@Bible:Jb 7:6 ]][[7:6 &gt;&gt; Jb 7:6]] {{field-on:Bible}} Дните ми са по-бързи от совалката на тъкача,И чезнат без надежда. {{field-off:Bible}}</w:t>
      </w:r>
    </w:p>
    <w:p>
      <w:pPr>
        <w:pStyle w:val="Normal"/>
        <w:rPr/>
      </w:pPr>
      <w:r>
        <w:rPr/>
        <w:t>[[@Bible:Jb 7:7 ]][[7:7 &gt;&gt; Jb 7:7]] {{field-on:Bible}} Помни че животът ми е вятър: кото ми няма да се върне за да види добро. {{field-off:Bible}}</w:t>
      </w:r>
    </w:p>
    <w:p>
      <w:pPr>
        <w:pStyle w:val="Normal"/>
        <w:rPr/>
      </w:pPr>
      <w:r>
        <w:rPr/>
        <w:t>[[@Bible:Jb 7:8 ]][[7:8 &gt;&gt; Jb 7:8]] {{field-on:Bible}} Окото на оногози който ме гледа няма да ме види вече:Очите ти са върху мене, а ето няма ме. {{field-off:Bible}}</w:t>
      </w:r>
    </w:p>
    <w:p>
      <w:pPr>
        <w:pStyle w:val="Normal"/>
        <w:rPr/>
      </w:pPr>
      <w:r>
        <w:rPr/>
        <w:t>[[@Bible:Jb 7:9 ]][[7:9 &gt;&gt; Jb 7:9]] {{field-on:Bible}} Облакът се разпилява и изчезнува;Така и слазящий в гроба няма да възлезе пак: {{field-off:Bible}}</w:t>
      </w:r>
    </w:p>
    <w:p>
      <w:pPr>
        <w:pStyle w:val="Normal"/>
        <w:rPr/>
      </w:pPr>
      <w:r>
        <w:rPr/>
        <w:t>[[@Bible:Jb 7:10 ]][[7:10 &gt;&gt; Jb 7:10]] {{field-on:Bible}} Няма да се върне вече в дома си;И мястото му няма да го познае вече. {{field-off:Bible}}</w:t>
      </w:r>
    </w:p>
    <w:p>
      <w:pPr>
        <w:pStyle w:val="Normal"/>
        <w:rPr/>
      </w:pPr>
      <w:r>
        <w:rPr/>
        <w:t>[[@Bible:Jb 7:11 ]][[7:11 &gt;&gt; Jb 7:11]] {{field-on:Bible}} За то аз няма да удържа устата си:Ще говоря в утеснението на духа си:Ще плача в горестта на душата си. {{field-off:Bible}}</w:t>
      </w:r>
    </w:p>
    <w:p>
      <w:pPr>
        <w:pStyle w:val="Normal"/>
        <w:rPr/>
      </w:pPr>
      <w:r>
        <w:rPr/>
        <w:t>[[@Bible:Jb 7:12 ]][[7:12 &gt;&gt; Jb 7:12]] {{field-on:Bible}} Море ли съм аз, или кит,Та да туриш над мене стража? {{field-off:Bible}}</w:t>
      </w:r>
    </w:p>
    <w:p>
      <w:pPr>
        <w:pStyle w:val="Normal"/>
        <w:rPr/>
      </w:pPr>
      <w:r>
        <w:rPr/>
        <w:t>[[@Bible:Jb 7:13 ]][[7:13 &gt;&gt; Jb 7:13]] {{field-on:Bible}} Когато казвам: Одърът ми ще ме утеши, Леглото ми ще улекчи оплакването ми, {{field-off:Bible}}</w:t>
      </w:r>
    </w:p>
    <w:p>
      <w:pPr>
        <w:pStyle w:val="Normal"/>
        <w:rPr/>
      </w:pPr>
      <w:r>
        <w:rPr/>
        <w:t>[[@Bible:Jb 7:14 ]][[7:14 &gt;&gt; Jb 7:14]] {{field-on:Bible}} Тогаз ме устрашаваш с сънища,И ме ужасаваш с видения; {{field-off:Bible}}</w:t>
      </w:r>
    </w:p>
    <w:p>
      <w:pPr>
        <w:pStyle w:val="Normal"/>
        <w:rPr/>
      </w:pPr>
      <w:r>
        <w:rPr/>
        <w:t>[[@Bible:Jb 7:15 ]][[7:15 &gt;&gt; Jb 7:15]] {{field-on:Bible}} И душата ми избира удавенеИ смърт, а не тези ми кости. {{field-off:Bible}}</w:t>
      </w:r>
    </w:p>
    <w:p>
      <w:pPr>
        <w:pStyle w:val="Normal"/>
        <w:rPr/>
      </w:pPr>
      <w:r>
        <w:rPr/>
        <w:t>[[@Bible:Jb 7:16 ]][[7:16 &gt;&gt; Jb 7:16]] {{field-on:Bible}} Додея ми се; не ща да живея до века:Оттегли се от мене; защото дните ми са суета. {{field-off:Bible}}</w:t>
      </w:r>
    </w:p>
    <w:p>
      <w:pPr>
        <w:pStyle w:val="Normal"/>
        <w:rPr/>
      </w:pPr>
      <w:r>
        <w:rPr/>
        <w:t>[[@Bible:Jb 7:17 ]][[7:17 &gt;&gt; Jb 7:17]] {{field-on:Bible}} Що е человек, та да го възвеличавашИ да туряш на ума си за него, {{field-off:Bible}}</w:t>
      </w:r>
    </w:p>
    <w:p>
      <w:pPr>
        <w:pStyle w:val="Normal"/>
        <w:rPr/>
      </w:pPr>
      <w:r>
        <w:rPr/>
        <w:t>[[@Bible:Jb 7:18 ]][[7:18 &gt;&gt; Jb 7:18]] {{field-on:Bible}} И да го посещаваш всяка заран,И да го изкушаваш всяка минута? {{field-off:Bible}}</w:t>
      </w:r>
    </w:p>
    <w:p>
      <w:pPr>
        <w:pStyle w:val="Normal"/>
        <w:rPr/>
      </w:pPr>
      <w:r>
        <w:rPr/>
        <w:t>[[@Bible:Jb 7:19 ]][[7:19 &gt;&gt; Jb 7:19]] {{field-on:Bible}} До кога не ще се отвърнеш от мене,И не ще ме оставиш ни колкото плюнката си да погълна? {{field-off:Bible}}</w:t>
      </w:r>
    </w:p>
    <w:p>
      <w:pPr>
        <w:pStyle w:val="Normal"/>
        <w:rPr/>
      </w:pPr>
      <w:r>
        <w:rPr/>
        <w:t>[[@Bible:Jb 7:20 ]][[7:20 &gt;&gt; Jb 7:20]] {{field-on:Bible}} Съгреших: що мога да ти направя,Смотрителю на человеците?Защо си ме турил за Своя цел.И станах тегота на себе си? {{field-off:Bible}}</w:t>
      </w:r>
    </w:p>
    <w:p>
      <w:pPr>
        <w:pStyle w:val="Normal"/>
        <w:rPr/>
      </w:pPr>
      <w:r>
        <w:rPr/>
        <w:t>[[@Bible:Jb 7:21 ]][[7:21 &gt;&gt; Jb 7:21]] {{field-on:Bible}} И защо не прощаваш престъплението миИ не отнимаш беззаконието ми?Защото след малко ще спя в пръстта;И сутринта ще ме потърсиш, и няма да ме има. {{field-off:Bible}}</w:t>
      </w:r>
    </w:p>
    <w:p>
      <w:pPr>
        <w:pStyle w:val="Heading2"/>
        <w:rPr/>
      </w:pPr>
      <w:r>
        <w:rPr/>
        <w:t>Глава 8</w:t>
      </w:r>
    </w:p>
    <w:p>
      <w:pPr>
        <w:pStyle w:val="Normal"/>
        <w:rPr/>
      </w:pPr>
      <w:r>
        <w:rPr/>
        <w:t>[[@Bible:Jb 8:1 ]][[8:1 &gt;&gt; Jb 8:1]] {{field-on:Bible}} А Валдад Шуахецът отговори и рече: - {{field-off:Bible}}</w:t>
      </w:r>
    </w:p>
    <w:p>
      <w:pPr>
        <w:pStyle w:val="Normal"/>
        <w:rPr/>
      </w:pPr>
      <w:r>
        <w:rPr/>
        <w:t>[[@Bible:Jb 8:2 ]][[8:2 &gt;&gt; Jb 8:2]] {{field-on:Bible}} До кога ще говориш така,И думите на устата ти ще са силен вятър? {{field-off:Bible}}</w:t>
      </w:r>
    </w:p>
    <w:p>
      <w:pPr>
        <w:pStyle w:val="Normal"/>
        <w:rPr/>
      </w:pPr>
      <w:r>
        <w:rPr/>
        <w:t>[[@Bible:Jb 8:3 ]][[8:3 &gt;&gt; Jb 8:3]] {{field-on:Bible}} Да ли Бог извраща съдбата?Или Всесилний извраща правдата? {{field-off:Bible}}</w:t>
      </w:r>
    </w:p>
    <w:p>
      <w:pPr>
        <w:pStyle w:val="Normal"/>
        <w:rPr/>
      </w:pPr>
      <w:r>
        <w:rPr/>
        <w:t>[[@Bible:Jb 8:4 ]][[8:4 &gt;&gt; Jb 8:4]] {{field-on:Bible}} Ако му са съгрешили синовете ти,И ги е предал в ръката на беззаконието им; {{field-off:Bible}}</w:t>
      </w:r>
    </w:p>
    <w:p>
      <w:pPr>
        <w:pStyle w:val="Normal"/>
        <w:rPr/>
      </w:pPr>
      <w:r>
        <w:rPr/>
        <w:t>[[@Bible:Jb 8:5 ]][[8:5 &gt;&gt; Jb 8:5]] {{field-on:Bible}} Ако би ти рано потърсил Бога,Ако би се помолил Всесилному, {{field-off:Bible}}</w:t>
      </w:r>
    </w:p>
    <w:p>
      <w:pPr>
        <w:pStyle w:val="Normal"/>
        <w:rPr/>
      </w:pPr>
      <w:r>
        <w:rPr/>
        <w:t>[[@Bible:Jb 8:6 ]][[8:6 &gt;&gt; Jb 8:6]] {{field-on:Bible}} Ако би бил ти чист и прав,Непременно сега би се събудил той за тебе,И направил би благополучно жилището на правдата ти; {{field-off:Bible}}</w:t>
      </w:r>
    </w:p>
    <w:p>
      <w:pPr>
        <w:pStyle w:val="Normal"/>
        <w:rPr/>
      </w:pPr>
      <w:r>
        <w:rPr/>
        <w:t>[[@Bible:Jb 8:7 ]][[8:7 &gt;&gt; Jb 8:7]] {{field-on:Bible}} И ако да е било началото ти малко,Но сетнините ти биха се уголемили много. {{field-off:Bible}}</w:t>
      </w:r>
    </w:p>
    <w:p>
      <w:pPr>
        <w:pStyle w:val="Normal"/>
        <w:rPr/>
      </w:pPr>
      <w:r>
        <w:rPr/>
        <w:t>[[@Bible:Jb 8:8 ]][[8:8 &gt;&gt; Jb 8:8]] {{field-on:Bible}} Понеже попитай, моля, от първите родове,И изпитай прилежно отците им; {{field-off:Bible}}</w:t>
      </w:r>
    </w:p>
    <w:p>
      <w:pPr>
        <w:pStyle w:val="Normal"/>
        <w:rPr/>
      </w:pPr>
      <w:r>
        <w:rPr/>
        <w:t>[[@Bible:Jb 8:9 ]][[8:9 &gt;&gt; Jb 8:9]] {{field-on:Bible}} Защото ние сме вчерашни, и не знаем нищо,Понеже нашите дни на земята са сянка. {{field-off:Bible}}</w:t>
      </w:r>
    </w:p>
    <w:p>
      <w:pPr>
        <w:pStyle w:val="Normal"/>
        <w:rPr/>
      </w:pPr>
      <w:r>
        <w:rPr/>
        <w:t>[[@Bible:Jb 8:10 ]][[8:10 &gt;&gt; Jb 8:10]] {{field-on:Bible}} Не щат ли те да те научат те, и да ти рекат,И да произнесат думи от сърдцето си? {{field-off:Bible}}</w:t>
      </w:r>
    </w:p>
    <w:p>
      <w:pPr>
        <w:pStyle w:val="Normal"/>
        <w:rPr/>
      </w:pPr>
      <w:r>
        <w:rPr/>
        <w:t>[[@Bible:Jb 8:11 ]][[8:11 &gt;&gt; Jb 8:11]] {{field-on:Bible}} Никне ли рогозът без тиня?Расте ли ситникът без вода? {{field-off:Bible}}</w:t>
      </w:r>
    </w:p>
    <w:p>
      <w:pPr>
        <w:pStyle w:val="Normal"/>
        <w:rPr/>
      </w:pPr>
      <w:r>
        <w:rPr/>
        <w:t>[[@Bible:Jb 8:12 ]][[8:12 &gt;&gt; Jb 8:12]] {{field-on:Bible}} Доде е още зелен и не окосенИзсъхнува преди всяка трева. {{field-off:Bible}}</w:t>
      </w:r>
    </w:p>
    <w:p>
      <w:pPr>
        <w:pStyle w:val="Normal"/>
        <w:rPr/>
      </w:pPr>
      <w:r>
        <w:rPr/>
        <w:t>[[@Bible:Jb 8:13 ]][[8:13 &gt;&gt; Jb 8:13]] {{field-on:Bible}} Така са пътищата на всички които забравят Бога;И надеждата на лицемера ще се изгуби. {{field-off:Bible}}</w:t>
      </w:r>
    </w:p>
    <w:p>
      <w:pPr>
        <w:pStyle w:val="Normal"/>
        <w:rPr/>
      </w:pPr>
      <w:r>
        <w:rPr/>
        <w:t>[[@Bible:Jb 8:14 ]][[8:14 &gt;&gt; Jb 8:14]] {{field-on:Bible}} Надеждата му ще се пресече:Дързновението му ще бъде паячина. {{field-off:Bible}}</w:t>
      </w:r>
    </w:p>
    <w:p>
      <w:pPr>
        <w:pStyle w:val="Normal"/>
        <w:rPr/>
      </w:pPr>
      <w:r>
        <w:rPr/>
        <w:t>[[@Bible:Jb 8:15 ]][[8:15 &gt;&gt; Jb 8:15]] {{field-on:Bible}} Ще се опре на къщата си, но тя не ще устои:Ще се хване за нея, но не ще се възправи. {{field-off:Bible}}</w:t>
      </w:r>
    </w:p>
    <w:p>
      <w:pPr>
        <w:pStyle w:val="Normal"/>
        <w:rPr/>
      </w:pPr>
      <w:r>
        <w:rPr/>
        <w:t>[[@Bible:Jb 8:16 ]][[8:16 &gt;&gt; Jb 8:16]] {{field-on:Bible}} Влажен е пред слънцето;И ветвата му се простира в градината му. {{field-off:Bible}}</w:t>
      </w:r>
    </w:p>
    <w:p>
      <w:pPr>
        <w:pStyle w:val="Normal"/>
        <w:rPr/>
      </w:pPr>
      <w:r>
        <w:rPr/>
        <w:t>[[@Bible:Jb 8:17 ]][[8:17 &gt;&gt; Jb 8:17]] {{field-on:Bible}} Коренето му се сплитат в грамадата на каменете;И гледа каменното място. {{field-off:Bible}}</w:t>
      </w:r>
    </w:p>
    <w:p>
      <w:pPr>
        <w:pStyle w:val="Normal"/>
        <w:rPr/>
      </w:pPr>
      <w:r>
        <w:rPr/>
        <w:t>[[@Bible:Jb 8:18 ]][[8:18 &gt;&gt; Jb 8:18]] {{field-on:Bible}} Ако го изтръгне някой от мястото му,Тогаз мястото ще се отрече от него и ще каже: Не съм те видял. {{field-off:Bible}}</w:t>
      </w:r>
    </w:p>
    <w:p>
      <w:pPr>
        <w:pStyle w:val="Normal"/>
        <w:rPr/>
      </w:pPr>
      <w:r>
        <w:rPr/>
        <w:t>[[@Bible:Jb 8:19 ]][[8:19 &gt;&gt; Jb 8:19]] {{field-on:Bible}} Ето, тая е радостта на пътя му;И от пръстта други ще изникнат. {{field-off:Bible}}</w:t>
      </w:r>
    </w:p>
    <w:p>
      <w:pPr>
        <w:pStyle w:val="Normal"/>
        <w:rPr/>
      </w:pPr>
      <w:r>
        <w:rPr/>
        <w:t>[[@Bible:Jb 8:20 ]][[8:20 &gt;&gt; Jb 8:20]] {{field-on:Bible}} Ето, Бог не ще да отхвърли непорочния,Нито ще хване ръката на злотворците, {{field-off:Bible}}</w:t>
      </w:r>
    </w:p>
    <w:p>
      <w:pPr>
        <w:pStyle w:val="Normal"/>
        <w:rPr/>
      </w:pPr>
      <w:r>
        <w:rPr/>
        <w:t>[[@Bible:Jb 8:21 ]][[8:21 &gt;&gt; Jb 8:21]] {{field-on:Bible}} Доде напълни устата ти съ смяхИ устните ти с възкликновение. {{field-off:Bible}}</w:t>
      </w:r>
    </w:p>
    <w:p>
      <w:pPr>
        <w:pStyle w:val="Normal"/>
        <w:rPr/>
      </w:pPr>
      <w:r>
        <w:rPr/>
        <w:t>[[@Bible:Jb 8:22 ]][[8:22 &gt;&gt; Jb 8:22]] {{field-on:Bible}} Които те ненавидят ще се облекат с срам;И жилището на нечестивите няма да съществува. {{field-off:Bible}}</w:t>
      </w:r>
    </w:p>
    <w:p>
      <w:pPr>
        <w:pStyle w:val="Heading2"/>
        <w:rPr/>
      </w:pPr>
      <w:r>
        <w:rPr/>
        <w:t>Глава 9</w:t>
      </w:r>
    </w:p>
    <w:p>
      <w:pPr>
        <w:pStyle w:val="Normal"/>
        <w:rPr/>
      </w:pPr>
      <w:r>
        <w:rPr/>
        <w:t>[[@Bible:Jb 9:1 ]][[9:1 &gt;&gt; Jb 9:1]] {{field-on:Bible}} И отговори Иов и рече: - {{field-off:Bible}}</w:t>
      </w:r>
    </w:p>
    <w:p>
      <w:pPr>
        <w:pStyle w:val="Normal"/>
        <w:rPr/>
      </w:pPr>
      <w:r>
        <w:rPr/>
        <w:t>[[@Bible:Jb 9:2 ]][[9:2 &gt;&gt; Jb 9:2]] {{field-on:Bible}} Наистина зная че това е така;Но как ще се оправдае человек пред Бога? {{field-off:Bible}}</w:t>
      </w:r>
    </w:p>
    <w:p>
      <w:pPr>
        <w:pStyle w:val="Normal"/>
        <w:rPr/>
      </w:pPr>
      <w:r>
        <w:rPr/>
        <w:t>[[@Bible:Jb 9:3 ]][[9:3 &gt;&gt; Jb 9:3]] {{field-on:Bible}} Ако поиска да се съди с негоНе може му отговори едно от тисяща. {{field-off:Bible}}</w:t>
      </w:r>
    </w:p>
    <w:p>
      <w:pPr>
        <w:pStyle w:val="Normal"/>
        <w:rPr/>
      </w:pPr>
      <w:r>
        <w:rPr/>
        <w:t>[[@Bible:Jb 9:4 ]][[9:4 &gt;&gt; Jb 9:4]] {{field-on:Bible}} Мъдър е в сърдце и крепък в сила:Кой се е ожесточил против него и е станал благополучен? {{field-off:Bible}}</w:t>
      </w:r>
    </w:p>
    <w:p>
      <w:pPr>
        <w:pStyle w:val="Normal"/>
        <w:rPr/>
      </w:pPr>
      <w:r>
        <w:rPr/>
        <w:t>[[@Bible:Jb 9:5 ]][[9:5 &gt;&gt; Jb 9:5]] {{field-on:Bible}} Той преместя горите, и не познават:Превърнал ги е в гнева си. {{field-off:Bible}}</w:t>
      </w:r>
    </w:p>
    <w:p>
      <w:pPr>
        <w:pStyle w:val="Normal"/>
        <w:rPr/>
      </w:pPr>
      <w:r>
        <w:rPr/>
        <w:t>[[@Bible:Jb 9:6 ]][[9:6 &gt;&gt; Jb 9:6]] {{field-on:Bible}} Той поклаща земята от мястото й;И стълповете й треперят. {{field-off:Bible}}</w:t>
      </w:r>
    </w:p>
    <w:p>
      <w:pPr>
        <w:pStyle w:val="Normal"/>
        <w:rPr/>
      </w:pPr>
      <w:r>
        <w:rPr/>
        <w:t>[[@Bible:Jb 9:7 ]][[9:7 &gt;&gt; Jb 9:7]] {{field-on:Bible}} Той заповядва на слънцето, и не изгрява;И туря под печат звездите. {{field-off:Bible}}</w:t>
      </w:r>
    </w:p>
    <w:p>
      <w:pPr>
        <w:pStyle w:val="Normal"/>
        <w:rPr/>
      </w:pPr>
      <w:r>
        <w:rPr/>
        <w:t>[[@Bible:Jb 9:8 ]][[9:8 &gt;&gt; Jb 9:8]] {{field-on:Bible}} Той сам простира небесата,И стъпва на морските височини. {{field-off:Bible}}</w:t>
      </w:r>
    </w:p>
    <w:p>
      <w:pPr>
        <w:pStyle w:val="Normal"/>
        <w:rPr/>
      </w:pPr>
      <w:r>
        <w:rPr/>
        <w:t>[[@Bible:Jb 9:9 ]][[9:9 &gt;&gt; Jb 9:9]] {{field-on:Bible}} Той прави съзвездията, Мечката, Ориона, и Плиадите,И клетовете на юг. {{field-off:Bible}}</w:t>
      </w:r>
    </w:p>
    <w:p>
      <w:pPr>
        <w:pStyle w:val="Normal"/>
        <w:rPr/>
      </w:pPr>
      <w:r>
        <w:rPr/>
        <w:t>[[@Bible:Jb 9:10 ]][[9:10 &gt;&gt; Jb 9:10]] {{field-on:Bible}} Той прави величия неизследимиИ чудеса безбройни. {{field-off:Bible}}</w:t>
      </w:r>
    </w:p>
    <w:p>
      <w:pPr>
        <w:pStyle w:val="Normal"/>
        <w:rPr/>
      </w:pPr>
      <w:r>
        <w:rPr/>
        <w:t>[[@Bible:Jb 9:11 ]][[9:11 &gt;&gt; Jb 9:11]] {{field-on:Bible}} Ето, минува по край мене, и го не видяПреминува, и го не съглеждам. {{field-off:Bible}}</w:t>
      </w:r>
    </w:p>
    <w:p>
      <w:pPr>
        <w:pStyle w:val="Normal"/>
        <w:rPr/>
      </w:pPr>
      <w:r>
        <w:rPr/>
        <w:t>[[@Bible:Jb 9:12 ]][[9:12 &gt;&gt; Jb 9:12]] {{field-on:Bible}} Ако отнеме, кой ще го възбрани?Кой ще му рече: Що правиш? {{field-off:Bible}}</w:t>
      </w:r>
    </w:p>
    <w:p>
      <w:pPr>
        <w:pStyle w:val="Normal"/>
        <w:rPr/>
      </w:pPr>
      <w:r>
        <w:rPr/>
        <w:t>[[@Bible:Jb 9:13 ]][[9:13 &gt;&gt; Jb 9:13]] {{field-on:Bible}} Ако Бог не оттегли гнева си,Горделивите помощници се свалят под него, - {{field-off:Bible}}</w:t>
      </w:r>
    </w:p>
    <w:p>
      <w:pPr>
        <w:pStyle w:val="Normal"/>
        <w:rPr/>
      </w:pPr>
      <w:r>
        <w:rPr/>
        <w:t>[[@Bible:Jb 9:14 ]][[9:14 &gt;&gt; Jb 9:14]] {{field-on:Bible}} Колко по-малко аз бих могъл да му отговоряИ да избирам думите си към него! {{field-off:Bible}}</w:t>
      </w:r>
    </w:p>
    <w:p>
      <w:pPr>
        <w:pStyle w:val="Normal"/>
        <w:rPr/>
      </w:pPr>
      <w:r>
        <w:rPr/>
        <w:t>[[@Bible:Jb 9:15 ]][[9:15 &gt;&gt; Jb 9:15]] {{field-on:Bible}} Към когото, и праведен ако бях, не можех отговори,Но щях да попрося милост от Съдията си. {{field-off:Bible}}</w:t>
      </w:r>
    </w:p>
    <w:p>
      <w:pPr>
        <w:pStyle w:val="Normal"/>
        <w:rPr/>
      </w:pPr>
      <w:r>
        <w:rPr/>
        <w:t>[[@Bible:Jb 9:16 ]][[9:16 &gt;&gt; Jb 9:16]] {{field-on:Bible}} Ако извикам, и ми отговори,Не щях да повярвам че е послушал гласа ми. {{field-off:Bible}}</w:t>
      </w:r>
    </w:p>
    <w:p>
      <w:pPr>
        <w:pStyle w:val="Normal"/>
        <w:rPr/>
      </w:pPr>
      <w:r>
        <w:rPr/>
        <w:t>[[@Bible:Jb 9:17 ]][[9:17 &gt;&gt; Jb 9:17]] {{field-on:Bible}} Защото ме смазва с вихрушка,И умножава раните ми без причина. {{field-off:Bible}}</w:t>
      </w:r>
    </w:p>
    <w:p>
      <w:pPr>
        <w:pStyle w:val="Normal"/>
        <w:rPr/>
      </w:pPr>
      <w:r>
        <w:rPr/>
        <w:t>[[@Bible:Jb 9:18 ]][[9:18 &gt;&gt; Jb 9:18]] {{field-on:Bible}} Не ме остави да си отдъхна,Но ме насища с горчини. {{field-off:Bible}}</w:t>
      </w:r>
    </w:p>
    <w:p>
      <w:pPr>
        <w:pStyle w:val="Normal"/>
        <w:rPr/>
      </w:pPr>
      <w:r>
        <w:rPr/>
        <w:t>[[@Bible:Jb 9:19 ]][[9:19 &gt;&gt; Jb 9:19]] {{field-on:Bible}} Ако е реч за сила, ето, силен е;И ако е за съд, кой ще ме представи? {{field-off:Bible}}</w:t>
      </w:r>
    </w:p>
    <w:p>
      <w:pPr>
        <w:pStyle w:val="Normal"/>
        <w:rPr/>
      </w:pPr>
      <w:r>
        <w:rPr/>
        <w:t>[[@Bible:Jb 9:20 ]][[9:20 &gt;&gt; Jb 9:20]] {{field-on:Bible}} Ако бих искал да оправдая себе си, осъдили ме биха устата ми;Ако бих искал да река: Непорочен съм, строптив биха ме показали. {{field-off:Bible}}</w:t>
      </w:r>
    </w:p>
    <w:p>
      <w:pPr>
        <w:pStyle w:val="Normal"/>
        <w:rPr/>
      </w:pPr>
      <w:r>
        <w:rPr/>
        <w:t>[[@Bible:Jb 9:21 ]][[9:21 &gt;&gt; Jb 9:21]] {{field-on:Bible}} Ако бях непорочен не бих познал духа си:Презрял бих живота си. {{field-off:Bible}}</w:t>
      </w:r>
    </w:p>
    <w:p>
      <w:pPr>
        <w:pStyle w:val="Normal"/>
        <w:rPr/>
      </w:pPr>
      <w:r>
        <w:rPr/>
        <w:t>[[@Bible:Jb 9:22 ]][[9:22 &gt;&gt; Jb 9:22]] {{field-on:Bible}} Едно това знам, за то рекох:Той погубя непорочния и нечестивия. {{field-off:Bible}}</w:t>
      </w:r>
    </w:p>
    <w:p>
      <w:pPr>
        <w:pStyle w:val="Normal"/>
        <w:rPr/>
      </w:pPr>
      <w:r>
        <w:rPr/>
        <w:t>[[@Bible:Jb 9:23 ]][[9:23 &gt;&gt; Jb 9:23]] {{field-on:Bible}} И ако бичът му убива внезапно,Той се смее в опитването на неповинните. {{field-off:Bible}}</w:t>
      </w:r>
    </w:p>
    <w:p>
      <w:pPr>
        <w:pStyle w:val="Normal"/>
        <w:rPr/>
      </w:pPr>
      <w:r>
        <w:rPr/>
        <w:t>[[@Bible:Jb 9:24 ]][[9:24 &gt;&gt; Jb 9:24]] {{field-on:Bible}} Земята е предадена в ръцете на нечестивия.Той покрива лицата на съдиите й;Ако ли не, де е, и кой е? {{field-off:Bible}}</w:t>
      </w:r>
    </w:p>
    <w:p>
      <w:pPr>
        <w:pStyle w:val="Normal"/>
        <w:rPr/>
      </w:pPr>
      <w:r>
        <w:rPr/>
        <w:t>[[@Bible:Jb 9:25 ]][[9:25 &gt;&gt; Jb 9:25]] {{field-on:Bible}} А моите дни са по-бързи от скоротечец:Бягат без да видят добро: {{field-off:Bible}}</w:t>
      </w:r>
    </w:p>
    <w:p>
      <w:pPr>
        <w:pStyle w:val="Normal"/>
        <w:rPr/>
      </w:pPr>
      <w:r>
        <w:rPr/>
        <w:t>[[@Bible:Jb 9:26 ]][[9:26 &gt;&gt; Jb 9:26]] {{field-on:Bible}} Преминаха като леки кораби,Като орел който лети върх лова. {{field-off:Bible}}</w:t>
      </w:r>
    </w:p>
    <w:p>
      <w:pPr>
        <w:pStyle w:val="Normal"/>
        <w:rPr/>
      </w:pPr>
      <w:r>
        <w:rPr/>
        <w:t>[[@Bible:Jb 9:27 ]][[9:27 &gt;&gt; Jb 9:27]] {{field-on:Bible}} Ако река че ще забравя оплакването си,Ще оставя жалеянето си, и ще се утеша, {{field-off:Bible}}</w:t>
      </w:r>
    </w:p>
    <w:p>
      <w:pPr>
        <w:pStyle w:val="Normal"/>
        <w:rPr/>
      </w:pPr>
      <w:r>
        <w:rPr/>
        <w:t>[[@Bible:Jb 9:28 ]][[9:28 &gt;&gt; Jb 9:28]] {{field-on:Bible}} В ужас съм от всичките си скърби,Зная, че не ще ме обезвиниш: {{field-off:Bible}}</w:t>
      </w:r>
    </w:p>
    <w:p>
      <w:pPr>
        <w:pStyle w:val="Normal"/>
        <w:rPr/>
      </w:pPr>
      <w:r>
        <w:rPr/>
        <w:t>[[@Bible:Jb 9:29 ]][[9:29 &gt;&gt; Jb 9:29]] {{field-on:Bible}} Нечестив ще изляза;Защо прочее да се трудя напраздно? {{field-off:Bible}}</w:t>
      </w:r>
    </w:p>
    <w:p>
      <w:pPr>
        <w:pStyle w:val="Normal"/>
        <w:rPr/>
      </w:pPr>
      <w:r>
        <w:rPr/>
        <w:t>[[@Bible:Jb 9:30 ]][[9:30 &gt;&gt; Jb 9:30]] {{field-on:Bible}} Ако се умия с снежна вода,И очистя с мило ръцете си, {{field-off:Bible}}</w:t>
      </w:r>
    </w:p>
    <w:p>
      <w:pPr>
        <w:pStyle w:val="Normal"/>
        <w:rPr/>
      </w:pPr>
      <w:r>
        <w:rPr/>
        <w:t>[[@Bible:Jb 9:31 ]][[9:31 &gt;&gt; Jb 9:31]] {{field-on:Bible}} Ти пак ще ме хвърлиш в тинята,Щото и самите ми дрехи ще се гнусят от мене. {{field-off:Bible}}</w:t>
      </w:r>
    </w:p>
    <w:p>
      <w:pPr>
        <w:pStyle w:val="Normal"/>
        <w:rPr/>
      </w:pPr>
      <w:r>
        <w:rPr/>
        <w:t>[[@Bible:Jb 9:32 ]][[9:32 &gt;&gt; Jb 9:32]] {{field-on:Bible}} Защото не е человек както съм аз, та да му отговоря,И да дойдем наедно на съд. {{field-off:Bible}}</w:t>
      </w:r>
    </w:p>
    <w:p>
      <w:pPr>
        <w:pStyle w:val="Normal"/>
        <w:rPr/>
      </w:pPr>
      <w:r>
        <w:rPr/>
        <w:t>[[@Bible:Jb 9:33 ]][[9:33 &gt;&gt; Jb 9:33]] {{field-on:Bible}} Няма ходатай помежду ниЗа да тури ръката си върху двама ни. {{field-off:Bible}}</w:t>
      </w:r>
    </w:p>
    <w:p>
      <w:pPr>
        <w:pStyle w:val="Normal"/>
        <w:rPr/>
      </w:pPr>
      <w:r>
        <w:rPr/>
        <w:t>[[@Bible:Jb 9:34 ]][[9:34 &gt;&gt; Jb 9:34]] {{field-on:Bible}} Нека отдалечи от мене жезъла си,И страхът му да ме не ужасава. {{field-off:Bible}}</w:t>
      </w:r>
    </w:p>
    <w:p>
      <w:pPr>
        <w:pStyle w:val="Normal"/>
        <w:rPr/>
      </w:pPr>
      <w:r>
        <w:rPr/>
        <w:t>[[@Bible:Jb 9:35 ]][[9:35 &gt;&gt; Jb 9:35]] {{field-on:Bible}} Тогаз ще говоря и няма да се боя от него;Защото така не съм на себе си. {{field-off:Bible}}</w:t>
      </w:r>
    </w:p>
    <w:p>
      <w:pPr>
        <w:pStyle w:val="Heading2"/>
        <w:rPr/>
      </w:pPr>
      <w:r>
        <w:rPr/>
        <w:t>Глава 10</w:t>
      </w:r>
    </w:p>
    <w:p>
      <w:pPr>
        <w:pStyle w:val="Normal"/>
        <w:rPr/>
      </w:pPr>
      <w:r>
        <w:rPr/>
        <w:t>[[@Bible:Jb 10:1 ]][[10:1 &gt;&gt; Jb 10:1]] {{field-on:Bible}} Душата ми е отегчена от живота ми:Ще се предам на оплакването си:Ще говоря в горестта на душата си. {{field-off:Bible}}</w:t>
      </w:r>
    </w:p>
    <w:p>
      <w:pPr>
        <w:pStyle w:val="Normal"/>
        <w:rPr/>
      </w:pPr>
      <w:r>
        <w:rPr/>
        <w:t>[[@Bible:Jb 10:2 ]][[10:2 &gt;&gt; Jb 10:2]] {{field-on:Bible}} Ще река Богу: Недей ме осъжда:Покажи ми защо ми ставаш съперник. {{field-off:Bible}}</w:t>
      </w:r>
    </w:p>
    <w:p>
      <w:pPr>
        <w:pStyle w:val="Normal"/>
        <w:rPr/>
      </w:pPr>
      <w:r>
        <w:rPr/>
        <w:t>[[@Bible:Jb 10:3 ]][[10:3 &gt;&gt; Jb 10:3]] {{field-on:Bible}} Добре ли ти е да оскърбяваш,И да презираш делото на ръцете си,И да озаряваш съвета на нечестивите? {{field-off:Bible}}</w:t>
      </w:r>
    </w:p>
    <w:p>
      <w:pPr>
        <w:pStyle w:val="Normal"/>
        <w:rPr/>
      </w:pPr>
      <w:r>
        <w:rPr/>
        <w:t>[[@Bible:Jb 10:4 ]][[10:4 &gt;&gt; Jb 10:4]] {{field-on:Bible}} Телесни ли очи имаш?Или гледаш ли както гледа человек? {{field-off:Bible}}</w:t>
      </w:r>
    </w:p>
    <w:p>
      <w:pPr>
        <w:pStyle w:val="Normal"/>
        <w:rPr/>
      </w:pPr>
      <w:r>
        <w:rPr/>
        <w:t>[[@Bible:Jb 10:5 ]][[10:5 &gt;&gt; Jb 10:5]] {{field-on:Bible}} Да ли са дните ти като дните на человека,Или годините ти като человечески дни, {{field-off:Bible}}</w:t>
      </w:r>
    </w:p>
    <w:p>
      <w:pPr>
        <w:pStyle w:val="Normal"/>
        <w:rPr/>
      </w:pPr>
      <w:r>
        <w:rPr/>
        <w:t>[[@Bible:Jb 10:6 ]][[10:6 &gt;&gt; Jb 10:6]] {{field-on:Bible}} Та да претърсваш беззаконието миИ да издирваш греха ми? {{field-off:Bible}}</w:t>
      </w:r>
    </w:p>
    <w:p>
      <w:pPr>
        <w:pStyle w:val="Normal"/>
        <w:rPr/>
      </w:pPr>
      <w:r>
        <w:rPr/>
        <w:t>[[@Bible:Jb 10:7 ]][[10:7 &gt;&gt; Jb 10:7]] {{field-on:Bible}} Знаеш че не съм сторил нечестие;И няма кой да избавя от ръката ти. {{field-off:Bible}}</w:t>
      </w:r>
    </w:p>
    <w:p>
      <w:pPr>
        <w:pStyle w:val="Normal"/>
        <w:rPr/>
      </w:pPr>
      <w:r>
        <w:rPr/>
        <w:t>[[@Bible:Jb 10:8 ]][[10:8 &gt;&gt; Jb 10:8]] {{field-on:Bible}} Ръцете ти ме образувахаИ създадоха всичките ми удове;И съсипваш ли ме? {{field-off:Bible}}</w:t>
      </w:r>
    </w:p>
    <w:p>
      <w:pPr>
        <w:pStyle w:val="Normal"/>
        <w:rPr/>
      </w:pPr>
      <w:r>
        <w:rPr/>
        <w:t>[[@Bible:Jb 10:9 ]][[10:9 &gt;&gt; Jb 10:9]] {{field-on:Bible}} Помни, моля, че като кал си ме направил;И в пръст ли ще ме възвърнеш? {{field-off:Bible}}</w:t>
      </w:r>
    </w:p>
    <w:p>
      <w:pPr>
        <w:pStyle w:val="Normal"/>
        <w:rPr/>
      </w:pPr>
      <w:r>
        <w:rPr/>
        <w:t>[[@Bible:Jb 10:10 ]][[10:10 &gt;&gt; Jb 10:10]] {{field-on:Bible}} Не си ли ме издоил като мляко?Не си ли ме съсирил като сирене? {{field-off:Bible}}</w:t>
      </w:r>
    </w:p>
    <w:p>
      <w:pPr>
        <w:pStyle w:val="Normal"/>
        <w:rPr/>
      </w:pPr>
      <w:r>
        <w:rPr/>
        <w:t>[[@Bible:Jb 10:11 ]][[10:11 &gt;&gt; Jb 10:11]] {{field-on:Bible}} С кожа и плът си ме облякъл,И с кости и жили си ме оплел. {{field-off:Bible}}</w:t>
      </w:r>
    </w:p>
    <w:p>
      <w:pPr>
        <w:pStyle w:val="Normal"/>
        <w:rPr/>
      </w:pPr>
      <w:r>
        <w:rPr/>
        <w:t>[[@Bible:Jb 10:12 ]][[10:12 &gt;&gt; Jb 10:12]] {{field-on:Bible}} Живот и милост си ми дарил;И посещението ти е упазило духа ми; {{field-off:Bible}}</w:t>
      </w:r>
    </w:p>
    <w:p>
      <w:pPr>
        <w:pStyle w:val="Normal"/>
        <w:rPr/>
      </w:pPr>
      <w:r>
        <w:rPr/>
        <w:t>[[@Bible:Jb 10:13 ]][[10:13 &gt;&gt; Jb 10:13]] {{field-on:Bible}} Но и това си криел ти в сърдцето си:Зная че това бе с тебе. {{field-off:Bible}}</w:t>
      </w:r>
    </w:p>
    <w:p>
      <w:pPr>
        <w:pStyle w:val="Normal"/>
        <w:rPr/>
      </w:pPr>
      <w:r>
        <w:rPr/>
        <w:t>[[@Bible:Jb 10:14 ]][[10:14 &gt;&gt; Jb 10:14]] {{field-on:Bible}} Ако съгреша, наблюдаваш ме,И от беззаконието ми не щеш да ме обезвиниш. {{field-off:Bible}}</w:t>
      </w:r>
    </w:p>
    <w:p>
      <w:pPr>
        <w:pStyle w:val="Normal"/>
        <w:rPr/>
      </w:pPr>
      <w:r>
        <w:rPr/>
        <w:t>[[@Bible:Jb 10:15 ]][[10:15 &gt;&gt; Jb 10:15]] {{field-on:Bible}} Ако направя нечестие, горко ми:И праведен да съм не, мога дигна главата си.Пълен съм с безчестие; виж прочее скърбта ми; {{field-off:Bible}}</w:t>
      </w:r>
    </w:p>
    <w:p>
      <w:pPr>
        <w:pStyle w:val="Normal"/>
        <w:rPr/>
      </w:pPr>
      <w:r>
        <w:rPr/>
        <w:t>[[@Bible:Jb 10:16 ]][[10:16 &gt;&gt; Jb 10:16]] {{field-on:Bible}} Защото расте. Гониш ме като лъв,И като се връщат показваш се страшен против мене. {{field-off:Bible}}</w:t>
      </w:r>
    </w:p>
    <w:p>
      <w:pPr>
        <w:pStyle w:val="Normal"/>
        <w:rPr/>
      </w:pPr>
      <w:r>
        <w:rPr/>
        <w:t>[[@Bible:Jb 10:17 ]][[10:17 &gt;&gt; Jb 10:17]] {{field-on:Bible}} Нови свидетели представяш против мене,И умножаваш гнева си върху ми:Едно подир друго войнства нападат върх мене. {{field-off:Bible}}</w:t>
      </w:r>
    </w:p>
    <w:p>
      <w:pPr>
        <w:pStyle w:val="Normal"/>
        <w:rPr/>
      </w:pPr>
      <w:r>
        <w:rPr/>
        <w:t>[[@Bible:Jb 10:18 ]][[10:18 &gt;&gt; Jb 10:18]] {{field-on:Bible}} А защо ме извади ти из матката на майка ми?О, да бях издъхнал, и око да не бе ме виждало! {{field-off:Bible}}</w:t>
      </w:r>
    </w:p>
    <w:p>
      <w:pPr>
        <w:pStyle w:val="Normal"/>
        <w:rPr/>
      </w:pPr>
      <w:r>
        <w:rPr/>
        <w:t>[[@Bible:Jb 10:19 ]][[10:19 &gt;&gt; Jb 10:19]] {{field-on:Bible}} Щях да съм като че не съм бил:От матката в гроба щях да се отнеса. {{field-off:Bible}}</w:t>
      </w:r>
    </w:p>
    <w:p>
      <w:pPr>
        <w:pStyle w:val="Normal"/>
        <w:rPr/>
      </w:pPr>
      <w:r>
        <w:rPr/>
        <w:t>[[@Bible:Jb 10:20 ]][[10:20 &gt;&gt; Jb 10:20]] {{field-on:Bible}} Дните ми малко не са ли? престани, прочее,И остави ме да си отдъхна малко {{field-off:Bible}}</w:t>
      </w:r>
    </w:p>
    <w:p>
      <w:pPr>
        <w:pStyle w:val="Normal"/>
        <w:rPr/>
      </w:pPr>
      <w:r>
        <w:rPr/>
        <w:t>[[@Bible:Jb 10:21 ]][[10:21 &gt;&gt; Jb 10:21]] {{field-on:Bible}} Преди да отида от дето, няма да се върна,В тъмна земя и в смъртна сянка: {{field-off:Bible}}</w:t>
      </w:r>
    </w:p>
    <w:p>
      <w:pPr>
        <w:pStyle w:val="Normal"/>
        <w:rPr/>
      </w:pPr>
      <w:r>
        <w:rPr/>
        <w:t>[[@Bible:Jb 10:22 ]][[10:22 &gt;&gt; Jb 10:22]] {{field-on:Bible}} В мрачна земя, както тъмата на смъртната сянка,Дето няма никакъв ред,И виделото е като тъма. {{field-off:Bible}}</w:t>
      </w:r>
    </w:p>
    <w:p>
      <w:pPr>
        <w:pStyle w:val="Heading2"/>
        <w:rPr/>
      </w:pPr>
      <w:r>
        <w:rPr/>
        <w:t>Глава 11</w:t>
      </w:r>
    </w:p>
    <w:p>
      <w:pPr>
        <w:pStyle w:val="Normal"/>
        <w:rPr/>
      </w:pPr>
      <w:r>
        <w:rPr/>
        <w:t>[[@Bible:Jb 11:1 ]][[11:1 &gt;&gt; Jb 11:1]] {{field-on:Bible}} И отговори Софар Нааматецът и рече: - {{field-off:Bible}}</w:t>
      </w:r>
    </w:p>
    <w:p>
      <w:pPr>
        <w:pStyle w:val="Normal"/>
        <w:rPr/>
      </w:pPr>
      <w:r>
        <w:rPr/>
        <w:t>[[@Bible:Jb 11:2 ]][[11:2 &gt;&gt; Jb 11:2]] {{field-on:Bible}} Не се ли дава ответ на много думи?И многоречивият ще се оправдае ли? {{field-off:Bible}}</w:t>
      </w:r>
    </w:p>
    <w:p>
      <w:pPr>
        <w:pStyle w:val="Normal"/>
        <w:rPr/>
      </w:pPr>
      <w:r>
        <w:rPr/>
        <w:t>[[@Bible:Jb 11:3 ]][[11:3 &gt;&gt; Jb 11:3]] {{field-on:Bible}} Праздните ти думи ще затулят ли устата на человеците?И ти да се присмиваш, а тебе някой да те не посрами ли? {{field-off:Bible}}</w:t>
      </w:r>
    </w:p>
    <w:p>
      <w:pPr>
        <w:pStyle w:val="Normal"/>
        <w:rPr/>
      </w:pPr>
      <w:r>
        <w:rPr/>
        <w:t>[[@Bible:Jb 11:4 ]][[11:4 &gt;&gt; Jb 11:4]] {{field-on:Bible}} Защото ти си рекъл: Говоренето ми е право,И чист съм аз пред очите ти. {{field-off:Bible}}</w:t>
      </w:r>
    </w:p>
    <w:p>
      <w:pPr>
        <w:pStyle w:val="Normal"/>
        <w:rPr/>
      </w:pPr>
      <w:r>
        <w:rPr/>
        <w:t>[[@Bible:Jb 11:5 ]][[11:5 &gt;&gt; Jb 11:5]] {{field-on:Bible}} Но дано би проговорил Бог,И да би отворил устните си против тебе, {{field-off:Bible}}</w:t>
      </w:r>
    </w:p>
    <w:p>
      <w:pPr>
        <w:pStyle w:val="Normal"/>
        <w:rPr/>
      </w:pPr>
      <w:r>
        <w:rPr/>
        <w:t>[[@Bible:Jb 11:6 ]][[11:6 &gt;&gt; Jb 11:6]] {{field-on:Bible}} И да ти явеше тайните на мъдросттаче са двойни от колкото се знае.Знай, прочее, че Бог по-малко от беззаконието ти изисква от тебе. {{field-off:Bible}}</w:t>
      </w:r>
    </w:p>
    <w:p>
      <w:pPr>
        <w:pStyle w:val="Normal"/>
        <w:rPr/>
      </w:pPr>
      <w:r>
        <w:rPr/>
        <w:t>[[@Bible:Jb 11:7 ]][[11:7 &gt;&gt; Jb 11:7]] {{field-on:Bible}} Можеш ли да избродиш Божиите дълбини?Можеш ли да издириш Всесилния съвършено? {{field-off:Bible}}</w:t>
      </w:r>
    </w:p>
    <w:p>
      <w:pPr>
        <w:pStyle w:val="Normal"/>
        <w:rPr/>
      </w:pPr>
      <w:r>
        <w:rPr/>
        <w:t>[[@Bible:Jb 11:8 ]][[11:8 &gt;&gt; Jb 11:8]] {{field-on:Bible}} Те са високи до небето: що можеш да направиш?По-дълбоки са от ада: що можеш да познаеш? {{field-off:Bible}}</w:t>
      </w:r>
    </w:p>
    <w:p>
      <w:pPr>
        <w:pStyle w:val="Normal"/>
        <w:rPr/>
      </w:pPr>
      <w:r>
        <w:rPr/>
        <w:t>[[@Bible:Jb 11:9 ]][[11:9 &gt;&gt; Jb 11:9]] {{field-on:Bible}} Мярата им е по-дълга от земятаИ по-широка от морето. {{field-off:Bible}}</w:t>
      </w:r>
    </w:p>
    <w:p>
      <w:pPr>
        <w:pStyle w:val="Normal"/>
        <w:rPr/>
      </w:pPr>
      <w:r>
        <w:rPr/>
        <w:t>[[@Bible:Jb 11:10 ]][[11:10 &gt;&gt; Jb 11:10]] {{field-on:Bible}} Ако дойде той та затвори или събере, То кой може да го забрани? {{field-off:Bible}}</w:t>
      </w:r>
    </w:p>
    <w:p>
      <w:pPr>
        <w:pStyle w:val="Normal"/>
        <w:rPr/>
      </w:pPr>
      <w:r>
        <w:rPr/>
        <w:t>[[@Bible:Jb 11:11 ]][[11:11 &gt;&gt; Jb 11:11]] {{field-on:Bible}} Защото той знае суетата на человеците,И нечестието види;И няма ли да даде внимание? {{field-off:Bible}}</w:t>
      </w:r>
    </w:p>
    <w:p>
      <w:pPr>
        <w:pStyle w:val="Normal"/>
        <w:rPr/>
      </w:pPr>
      <w:r>
        <w:rPr/>
        <w:t>[[@Bible:Jb 11:12 ]][[11:12 &gt;&gt; Jb 11:12]] {{field-on:Bible}} А человек суетен гордее се,И человек се ражда диво оселче. {{field-off:Bible}}</w:t>
      </w:r>
    </w:p>
    <w:p>
      <w:pPr>
        <w:pStyle w:val="Normal"/>
        <w:rPr/>
      </w:pPr>
      <w:r>
        <w:rPr/>
        <w:t>[[@Bible:Jb 11:13 ]][[11:13 &gt;&gt; Jb 11:13]] {{field-on:Bible}} Ако приготвиш ти сърдцето сиИ простреш ръцете си към него, {{field-off:Bible}}</w:t>
      </w:r>
    </w:p>
    <w:p>
      <w:pPr>
        <w:pStyle w:val="Normal"/>
        <w:rPr/>
      </w:pPr>
      <w:r>
        <w:rPr/>
        <w:t>[[@Bible:Jb 11:14 ]][[11:14 &gt;&gt; Jb 11:14]] {{field-on:Bible}} Ако има беззаконие в ръцете ти, отдалечи го.И не оставяй да се насели нечестие в шатрите ти. {{field-off:Bible}}</w:t>
      </w:r>
    </w:p>
    <w:p>
      <w:pPr>
        <w:pStyle w:val="Normal"/>
        <w:rPr/>
      </w:pPr>
      <w:r>
        <w:rPr/>
        <w:t>[[@Bible:Jb 11:15 ]][[11:15 &gt;&gt; Jb 11:15]] {{field-on:Bible}} Тогаз само ще повдигнеш лицето си без петно,И утвърден ще бъдеш, и няма да се боиш; {{field-off:Bible}}</w:t>
      </w:r>
    </w:p>
    <w:p>
      <w:pPr>
        <w:pStyle w:val="Normal"/>
        <w:rPr/>
      </w:pPr>
      <w:r>
        <w:rPr/>
        <w:t>[[@Bible:Jb 11:16 ]][[11:16 &gt;&gt; Jb 11:16]] {{field-on:Bible}} Защото ти ще забравиш скърбта:Ще я помниш както води които са оттекли. {{field-off:Bible}}</w:t>
      </w:r>
    </w:p>
    <w:p>
      <w:pPr>
        <w:pStyle w:val="Normal"/>
        <w:rPr/>
      </w:pPr>
      <w:r>
        <w:rPr/>
        <w:t>[[@Bible:Jb 11:17 ]][[11:17 &gt;&gt; Jb 11:17]] {{field-on:Bible}} И твоят век ще бъде по-светъл от пладне;И тъмнина ако си, пак ще станеш като зора; {{field-off:Bible}}</w:t>
      </w:r>
    </w:p>
    <w:p>
      <w:pPr>
        <w:pStyle w:val="Normal"/>
        <w:rPr/>
      </w:pPr>
      <w:r>
        <w:rPr/>
        <w:t>[[@Bible:Jb 11:18 ]][[11:18 &gt;&gt; Jb 11:18]] {{field-on:Bible}} И ще си безопасен, защото има надежда;Ей, ще копаеш, и ще си легнеш безопасно. {{field-off:Bible}}</w:t>
      </w:r>
    </w:p>
    <w:p>
      <w:pPr>
        <w:pStyle w:val="Normal"/>
        <w:rPr/>
      </w:pPr>
      <w:r>
        <w:rPr/>
        <w:t>[[@Bible:Jb 11:19 ]][[11:19 &gt;&gt; Jb 11:19]] {{field-on:Bible}} Ще легнеш, и не ще има кой да те устрашава;И мнозина ще търсят твоето лице. {{field-off:Bible}}</w:t>
      </w:r>
    </w:p>
    <w:p>
      <w:pPr>
        <w:pStyle w:val="Normal"/>
        <w:rPr/>
      </w:pPr>
      <w:r>
        <w:rPr/>
        <w:t>[[@Bible:Jb 11:20 ]][[11:20 &gt;&gt; Jb 11:20]] {{field-on:Bible}} А очите на нечестивите ще изтаят,И прибежище не ще да има за тях,И надеждата им ще е издъхване. {{field-off:Bible}}</w:t>
      </w:r>
    </w:p>
    <w:p>
      <w:pPr>
        <w:pStyle w:val="Heading2"/>
        <w:rPr/>
      </w:pPr>
      <w:r>
        <w:rPr/>
        <w:t>Глава 12</w:t>
      </w:r>
    </w:p>
    <w:p>
      <w:pPr>
        <w:pStyle w:val="Normal"/>
        <w:rPr/>
      </w:pPr>
      <w:r>
        <w:rPr/>
        <w:t>[[@Bible:Jb 12:1 ]][[12:1 &gt;&gt; Jb 12:1]] {{field-on:Bible}} А Иов отговори и рече: - {{field-off:Bible}}</w:t>
      </w:r>
    </w:p>
    <w:p>
      <w:pPr>
        <w:pStyle w:val="Normal"/>
        <w:rPr/>
      </w:pPr>
      <w:r>
        <w:rPr/>
        <w:t>[[@Bible:Jb 12:2 ]][[12:2 &gt;&gt; Jb 12:2]] {{field-on:Bible}} Наистина вие сте само люде,И с вас ще мъдростта да умре! {{field-off:Bible}}</w:t>
      </w:r>
    </w:p>
    <w:p>
      <w:pPr>
        <w:pStyle w:val="Normal"/>
        <w:rPr/>
      </w:pPr>
      <w:r>
        <w:rPr/>
        <w:t>[[@Bible:Jb 12:3 ]][[12:3 &gt;&gt; Jb 12:3]] {{field-on:Bible}} И аз имам разум както и вие:Не съм по-долен от вас;И таквизи работи кой ги не знае? {{field-off:Bible}}</w:t>
      </w:r>
    </w:p>
    <w:p>
      <w:pPr>
        <w:pStyle w:val="Normal"/>
        <w:rPr/>
      </w:pPr>
      <w:r>
        <w:rPr/>
        <w:t>[[@Bible:Jb 12:4 ]][[12:4 &gt;&gt; Jb 12:4]] {{field-on:Bible}} Станах за поругание на ближния си;А който призовава Бога, отговаря му:Праведният и непорочният е за присмех. {{field-off:Bible}}</w:t>
      </w:r>
    </w:p>
    <w:p>
      <w:pPr>
        <w:pStyle w:val="Normal"/>
        <w:rPr/>
      </w:pPr>
      <w:r>
        <w:rPr/>
        <w:t>[[@Bible:Jb 12:5 ]][[12:5 &gt;&gt; Jb 12:5]] {{field-on:Bible}} Този който е близу да се подпълзнат нозете му,В мисълта на благополучния е като светилник презрян. {{field-off:Bible}}</w:t>
      </w:r>
    </w:p>
    <w:p>
      <w:pPr>
        <w:pStyle w:val="Normal"/>
        <w:rPr/>
      </w:pPr>
      <w:r>
        <w:rPr/>
        <w:t>[[@Bible:Jb 12:6 ]][[12:6 &gt;&gt; Jb 12:6]] {{field-on:Bible}} Шатрите на разбойниците са в благополучие,И тези които раздражават Бога са в безопасност,В ръцете на които Бог донося изобилие. {{field-off:Bible}}</w:t>
      </w:r>
    </w:p>
    <w:p>
      <w:pPr>
        <w:pStyle w:val="Normal"/>
        <w:rPr/>
      </w:pPr>
      <w:r>
        <w:rPr/>
        <w:t>[[@Bible:Jb 12:7 ]][[12:7 &gt;&gt; Jb 12:7]] {{field-on:Bible}} Но попитай сега животните, и ще те научат,И птиците небесни, и ще ти кажат; {{field-off:Bible}}</w:t>
      </w:r>
    </w:p>
    <w:p>
      <w:pPr>
        <w:pStyle w:val="Normal"/>
        <w:rPr/>
      </w:pPr>
      <w:r>
        <w:rPr/>
        <w:t>[[@Bible:Jb 12:8 ]][[12:8 &gt;&gt; Jb 12:8]] {{field-on:Bible}} Или говори на земята, и ще те научи,И морските риби ще ти прикажат. {{field-off:Bible}}</w:t>
      </w:r>
    </w:p>
    <w:p>
      <w:pPr>
        <w:pStyle w:val="Normal"/>
        <w:rPr/>
      </w:pPr>
      <w:r>
        <w:rPr/>
        <w:t>[[@Bible:Jb 12:9 ]][[12:9 &gt;&gt; Jb 12:9]] {{field-on:Bible}} От всички тези кой не разумява,че ръката на Господа е направила това? {{field-off:Bible}}</w:t>
      </w:r>
    </w:p>
    <w:p>
      <w:pPr>
        <w:pStyle w:val="Normal"/>
        <w:rPr/>
      </w:pPr>
      <w:r>
        <w:rPr/>
        <w:t>[[@Bible:Jb 12:10 ]][[12:10 &gt;&gt; Jb 12:10]] {{field-on:Bible}} На когото в ръката е душата на всичко живо,И диханието на всяка человеческа плът. {{field-off:Bible}}</w:t>
      </w:r>
    </w:p>
    <w:p>
      <w:pPr>
        <w:pStyle w:val="Normal"/>
        <w:rPr/>
      </w:pPr>
      <w:r>
        <w:rPr/>
        <w:t>[[@Bible:Jb 12:11 ]][[12:11 &gt;&gt; Jb 12:11]] {{field-on:Bible}} Не изпитва ли ухото думитеКакто небцето вкушава ястието си? {{field-off:Bible}}</w:t>
      </w:r>
    </w:p>
    <w:p>
      <w:pPr>
        <w:pStyle w:val="Normal"/>
        <w:rPr/>
      </w:pPr>
      <w:r>
        <w:rPr/>
        <w:t>[[@Bible:Jb 12:12 ]][[12:12 &gt;&gt; Jb 12:12]] {{field-on:Bible}} Мъдростта е у сединявите,И разумът бива в дълъг живот. {{field-off:Bible}}</w:t>
      </w:r>
    </w:p>
    <w:p>
      <w:pPr>
        <w:pStyle w:val="Normal"/>
        <w:rPr/>
      </w:pPr>
      <w:r>
        <w:rPr/>
        <w:t>[[@Bible:Jb 12:13 ]][[12:13 &gt;&gt; Jb 12:13]] {{field-on:Bible}} В Него е мъдростта и силата:Той има съвет и разум. {{field-off:Bible}}</w:t>
      </w:r>
    </w:p>
    <w:p>
      <w:pPr>
        <w:pStyle w:val="Normal"/>
        <w:rPr/>
      </w:pPr>
      <w:r>
        <w:rPr/>
        <w:t>[[@Bible:Jb 12:14 ]][[12:14 &gt;&gt; Jb 12:14]] {{field-on:Bible}} Ето, той събаря, и не се съгражда вече:Затваря против человека, и няма кой да отвори. {{field-off:Bible}}</w:t>
      </w:r>
    </w:p>
    <w:p>
      <w:pPr>
        <w:pStyle w:val="Normal"/>
        <w:rPr/>
      </w:pPr>
      <w:r>
        <w:rPr/>
        <w:t>[[@Bible:Jb 12:15 ]][[12:15 &gt;&gt; Jb 12:15]] {{field-on:Bible}} Ето, задържа водите, и изсъхнуват:Пуща ги пак, и низвращат земята. {{field-off:Bible}}</w:t>
      </w:r>
    </w:p>
    <w:p>
      <w:pPr>
        <w:pStyle w:val="Normal"/>
        <w:rPr/>
      </w:pPr>
      <w:r>
        <w:rPr/>
        <w:t>[[@Bible:Jb 12:16 ]][[12:16 &gt;&gt; Jb 12:16]] {{field-on:Bible}} С него е силата и мъдростта:Негов е измаменият и измамителят. {{field-off:Bible}}</w:t>
      </w:r>
    </w:p>
    <w:p>
      <w:pPr>
        <w:pStyle w:val="Normal"/>
        <w:rPr/>
      </w:pPr>
      <w:r>
        <w:rPr/>
        <w:t>[[@Bible:Jb 12:17 ]][[12:17 &gt;&gt; Jb 12:17]] {{field-on:Bible}} Закарва съветниците опленени,И прави съдиите глупави. {{field-off:Bible}}</w:t>
      </w:r>
    </w:p>
    <w:p>
      <w:pPr>
        <w:pStyle w:val="Normal"/>
        <w:rPr/>
      </w:pPr>
      <w:r>
        <w:rPr/>
        <w:t>[[@Bible:Jb 12:18 ]][[12:18 &gt;&gt; Jb 12:18]] {{field-on:Bible}} Развързва пояса на царете,И опасва чреслата им с въже. {{field-off:Bible}}</w:t>
      </w:r>
    </w:p>
    <w:p>
      <w:pPr>
        <w:pStyle w:val="Normal"/>
        <w:rPr/>
      </w:pPr>
      <w:r>
        <w:rPr/>
        <w:t>[[@Bible:Jb 12:19 ]][[12:19 &gt;&gt; Jb 12:19]] {{field-on:Bible}} Закарва князовете опленени,И низвраща крепките. {{field-off:Bible}}</w:t>
      </w:r>
    </w:p>
    <w:p>
      <w:pPr>
        <w:pStyle w:val="Normal"/>
        <w:rPr/>
      </w:pPr>
      <w:r>
        <w:rPr/>
        <w:t>[[@Bible:Jb 12:20 ]][[12:20 &gt;&gt; Jb 12:20]] {{field-on:Bible}} Отнима думата от уверените,И взема ума на старейшините. {{field-off:Bible}}</w:t>
      </w:r>
    </w:p>
    <w:p>
      <w:pPr>
        <w:pStyle w:val="Normal"/>
        <w:rPr/>
      </w:pPr>
      <w:r>
        <w:rPr/>
        <w:t>[[@Bible:Jb 12:21 ]][[12:21 &gt;&gt; Jb 12:21]] {{field-on:Bible}} Излива презрение върх князовете,И ослабя силата на яките. {{field-off:Bible}}</w:t>
      </w:r>
    </w:p>
    <w:p>
      <w:pPr>
        <w:pStyle w:val="Normal"/>
        <w:rPr/>
      </w:pPr>
      <w:r>
        <w:rPr/>
        <w:t>[[@Bible:Jb 12:22 ]][[12:22 &gt;&gt; Jb 12:22]] {{field-on:Bible}} Открива из тъмнината дълбоките работи,И изважда на видело смъртната сянка. {{field-off:Bible}}</w:t>
      </w:r>
    </w:p>
    <w:p>
      <w:pPr>
        <w:pStyle w:val="Normal"/>
        <w:rPr/>
      </w:pPr>
      <w:r>
        <w:rPr/>
        <w:t>[[@Bible:Jb 12:23 ]][[12:23 &gt;&gt; Jb 12:23]] {{field-on:Bible}} Увеличава народите, и погубя ги:Разширява народите, и стеснява ги. {{field-off:Bible}}</w:t>
      </w:r>
    </w:p>
    <w:p>
      <w:pPr>
        <w:pStyle w:val="Normal"/>
        <w:rPr/>
      </w:pPr>
      <w:r>
        <w:rPr/>
        <w:t>[[@Bible:Jb 12:24 ]][[12:24 &gt;&gt; Jb 12:24]] {{field-on:Bible}} Отнима ума от началниците на местните люде,И прави ги да се скитат по непроходима пустиня: {{field-off:Bible}}</w:t>
      </w:r>
    </w:p>
    <w:p>
      <w:pPr>
        <w:pStyle w:val="Normal"/>
        <w:rPr/>
      </w:pPr>
      <w:r>
        <w:rPr/>
        <w:t>[[@Bible:Jb 12:25 ]][[12:25 &gt;&gt; Jb 12:25]] {{field-on:Bible}} Пипат в тъмнината без виделина;И прави ги да политат като пиян. {{field-off:Bible}}</w:t>
      </w:r>
    </w:p>
    <w:p>
      <w:pPr>
        <w:pStyle w:val="Heading2"/>
        <w:rPr/>
      </w:pPr>
      <w:r>
        <w:rPr/>
        <w:t>Глава 13</w:t>
      </w:r>
    </w:p>
    <w:p>
      <w:pPr>
        <w:pStyle w:val="Normal"/>
        <w:rPr/>
      </w:pPr>
      <w:r>
        <w:rPr/>
        <w:t>[[@Bible:Jb 13:1 ]][[13:1 &gt;&gt; Jb 13:1]] {{field-on:Bible}} Ето, окото ми видя всичко:Ухото ми чу и разумя това. {{field-off:Bible}}</w:t>
      </w:r>
    </w:p>
    <w:p>
      <w:pPr>
        <w:pStyle w:val="Normal"/>
        <w:rPr/>
      </w:pPr>
      <w:r>
        <w:rPr/>
        <w:t>[[@Bible:Jb 13:2 ]][[13:2 &gt;&gt; Jb 13:2]] {{field-on:Bible}} Което знаете вие, зная и аз:Не съм по-долен от вас. {{field-off:Bible}}</w:t>
      </w:r>
    </w:p>
    <w:p>
      <w:pPr>
        <w:pStyle w:val="Normal"/>
        <w:rPr/>
      </w:pPr>
      <w:r>
        <w:rPr/>
        <w:t>[[@Bible:Jb 13:3 ]][[13:3 &gt;&gt; Jb 13:3]] {{field-on:Bible}} Но аз ще говоря на Всесилнаго,И желая да вляза в състязание с Бога. {{field-off:Bible}}</w:t>
      </w:r>
    </w:p>
    <w:p>
      <w:pPr>
        <w:pStyle w:val="Normal"/>
        <w:rPr/>
      </w:pPr>
      <w:r>
        <w:rPr/>
        <w:t>[[@Bible:Jb 13:4 ]][[13:4 &gt;&gt; Jb 13:4]] {{field-on:Bible}} А вие сте измислители на лъжа:Всинца сте безполезни лекари. {{field-off:Bible}}</w:t>
      </w:r>
    </w:p>
    <w:p>
      <w:pPr>
        <w:pStyle w:val="Normal"/>
        <w:rPr/>
      </w:pPr>
      <w:r>
        <w:rPr/>
        <w:t>[[@Bible:Jb 13:5 ]][[13:5 &gt;&gt; Jb 13:5]] {{field-on:Bible}} Дано млъкнехте съвсем!И това щеше да ви бъде за мъдрост. {{field-off:Bible}}</w:t>
      </w:r>
    </w:p>
    <w:p>
      <w:pPr>
        <w:pStyle w:val="Normal"/>
        <w:rPr/>
      </w:pPr>
      <w:r>
        <w:rPr/>
        <w:t>[[@Bible:Jb 13:6 ]][[13:6 &gt;&gt; Jb 13:6]] {{field-on:Bible}} чуйте сега състязанието ми.И дайте внимание в оправданията на устните ми. {{field-off:Bible}}</w:t>
      </w:r>
    </w:p>
    <w:p>
      <w:pPr>
        <w:pStyle w:val="Normal"/>
        <w:rPr/>
      </w:pPr>
      <w:r>
        <w:rPr/>
        <w:t>[[@Bible:Jb 13:7 ]][[13:7 &gt;&gt; Jb 13:7]] {{field-on:Bible}} За Бога неправедно ли ще говорите?За него лъст ли ще произносите? {{field-off:Bible}}</w:t>
      </w:r>
    </w:p>
    <w:p>
      <w:pPr>
        <w:pStyle w:val="Normal"/>
        <w:rPr/>
      </w:pPr>
      <w:r>
        <w:rPr/>
        <w:t>[[@Bible:Jb 13:8 ]][[13:8 &gt;&gt; Jb 13:8]] {{field-on:Bible}} За него лицеприятие ли ще направите?Ще се съдите ли за Бога? {{field-off:Bible}}</w:t>
      </w:r>
    </w:p>
    <w:p>
      <w:pPr>
        <w:pStyle w:val="Normal"/>
        <w:rPr/>
      </w:pPr>
      <w:r>
        <w:rPr/>
        <w:t>[[@Bible:Jb 13:9 ]][[13:9 &gt;&gt; Jb 13:9]] {{field-on:Bible}} Добро ли е да ви изследи той?Или ще можете ли да го излъжете както излъгват человека? {{field-off:Bible}}</w:t>
      </w:r>
    </w:p>
    <w:p>
      <w:pPr>
        <w:pStyle w:val="Normal"/>
        <w:rPr/>
      </w:pPr>
      <w:r>
        <w:rPr/>
        <w:t>[[@Bible:Jb 13:10 ]][[13:10 &gt;&gt; Jb 13:10]] {{field-on:Bible}} Той непременно ще ви обличи,Ако тайно правите лицеприятие. {{field-off:Bible}}</w:t>
      </w:r>
    </w:p>
    <w:p>
      <w:pPr>
        <w:pStyle w:val="Normal"/>
        <w:rPr/>
      </w:pPr>
      <w:r>
        <w:rPr/>
        <w:t>[[@Bible:Jb 13:11 ]][[13:11 &gt;&gt; Jb 13:11]] {{field-on:Bible}} Величието му не ще ли да ви ужаси?И страхът му не ще ли да падне върх вас? {{field-off:Bible}}</w:t>
      </w:r>
    </w:p>
    <w:p>
      <w:pPr>
        <w:pStyle w:val="Normal"/>
        <w:rPr/>
      </w:pPr>
      <w:r>
        <w:rPr/>
        <w:t>[[@Bible:Jb 13:12 ]][[13:12 &gt;&gt; Jb 13:12]] {{field-on:Bible}} Вашите възпоминания са подобни на пепел:Твърделите ви са като твърдели от кал. {{field-off:Bible}}</w:t>
      </w:r>
    </w:p>
    <w:p>
      <w:pPr>
        <w:pStyle w:val="Normal"/>
        <w:rPr/>
      </w:pPr>
      <w:r>
        <w:rPr/>
        <w:t>[[@Bible:Jb 13:13 ]][[13:13 &gt;&gt; Jb 13:13]] {{field-on:Bible}} Млъкнете! оставете ме и аз да говоря;И нека дойде върх мене каквото ще. {{field-off:Bible}}</w:t>
      </w:r>
    </w:p>
    <w:p>
      <w:pPr>
        <w:pStyle w:val="Normal"/>
        <w:rPr/>
      </w:pPr>
      <w:r>
        <w:rPr/>
        <w:t>[[@Bible:Jb 13:14 ]][[13:14 &gt;&gt; Jb 13:14]] {{field-on:Bible}} Защо вземам плътта си в зъбите си,И турям живота си в шепата си? {{field-off:Bible}}</w:t>
      </w:r>
    </w:p>
    <w:p>
      <w:pPr>
        <w:pStyle w:val="Normal"/>
        <w:rPr/>
      </w:pPr>
      <w:r>
        <w:rPr/>
        <w:t>[[@Bible:Jb 13:15 ]][[13:15 &gt;&gt; Jb 13:15]] {{field-on:Bible}} Той ако и да ме убива, аз на него се надея;Но ще защитя пътищата си пред него. {{field-off:Bible}}</w:t>
      </w:r>
    </w:p>
    <w:p>
      <w:pPr>
        <w:pStyle w:val="Normal"/>
        <w:rPr/>
      </w:pPr>
      <w:r>
        <w:rPr/>
        <w:t>[[@Bible:Jb 13:16 ]][[13:16 &gt;&gt; Jb 13:16]] {{field-on:Bible}} Даже той ще е моето спасение,Защото лицемер не ще излезе пред него. {{field-off:Bible}}</w:t>
      </w:r>
    </w:p>
    <w:p>
      <w:pPr>
        <w:pStyle w:val="Normal"/>
        <w:rPr/>
      </w:pPr>
      <w:r>
        <w:rPr/>
        <w:t>[[@Bible:Jb 13:17 ]][[13:17 &gt;&gt; Jb 13:17]] {{field-on:Bible}} Послушайте внимателно словото ми;И изявението ми да бъде в ушите ви. {{field-off:Bible}}</w:t>
      </w:r>
    </w:p>
    <w:p>
      <w:pPr>
        <w:pStyle w:val="Normal"/>
        <w:rPr/>
      </w:pPr>
      <w:r>
        <w:rPr/>
        <w:t>[[@Bible:Jb 13:18 ]][[13:18 &gt;&gt; Jb 13:18]] {{field-on:Bible}} Ето сега, аз съм наредил съдбата си:Зная че ще се оправдая. {{field-off:Bible}}</w:t>
      </w:r>
    </w:p>
    <w:p>
      <w:pPr>
        <w:pStyle w:val="Normal"/>
        <w:rPr/>
      </w:pPr>
      <w:r>
        <w:rPr/>
        <w:t>[[@Bible:Jb 13:19 ]][[13:19 &gt;&gt; Jb 13:19]] {{field-on:Bible}} Кой е онзи който ще се съди с мене?Защото, ако млъкна, сега ще издъхна. {{field-off:Bible}}</w:t>
      </w:r>
    </w:p>
    <w:p>
      <w:pPr>
        <w:pStyle w:val="Normal"/>
        <w:rPr/>
      </w:pPr>
      <w:r>
        <w:rPr/>
        <w:t>[[@Bible:Jb 13:20 ]][[13:20 &gt;&gt; Jb 13:20]] {{field-on:Bible}} Но само две неща не ми направяй,Тогаз не ще се скрия от лицето ти, - {{field-off:Bible}}</w:t>
      </w:r>
    </w:p>
    <w:p>
      <w:pPr>
        <w:pStyle w:val="Normal"/>
        <w:rPr/>
      </w:pPr>
      <w:r>
        <w:rPr/>
        <w:t>[[@Bible:Jb 13:21 ]][[13:21 &gt;&gt; Jb 13:21]] {{field-on:Bible}} Отдалечи ръката си от мене;И страхът ти да ме не ужаси. {{field-off:Bible}}</w:t>
      </w:r>
    </w:p>
    <w:p>
      <w:pPr>
        <w:pStyle w:val="Normal"/>
        <w:rPr/>
      </w:pPr>
      <w:r>
        <w:rPr/>
        <w:t>[[@Bible:Jb 13:22 ]][[13:22 &gt;&gt; Jb 13:22]] {{field-on:Bible}} После повикай ти, и аз ще дам отговор;Или аз да говоря, и ти върни отговор. {{field-off:Bible}}</w:t>
      </w:r>
    </w:p>
    <w:p>
      <w:pPr>
        <w:pStyle w:val="Normal"/>
        <w:rPr/>
      </w:pPr>
      <w:r>
        <w:rPr/>
        <w:t>[[@Bible:Jb 13:23 ]][[13:23 &gt;&gt; Jb 13:23]] {{field-on:Bible}} Колко са беззаконията ми и греховете ми?Яви ми прегрешението ми и греха ми. {{field-off:Bible}}</w:t>
      </w:r>
    </w:p>
    <w:p>
      <w:pPr>
        <w:pStyle w:val="Normal"/>
        <w:rPr/>
      </w:pPr>
      <w:r>
        <w:rPr/>
        <w:t>[[@Bible:Jb 13:24 ]][[13:24 &gt;&gt; Jb 13:24]] {{field-on:Bible}} Защо криеш лицето си, И мене считаш за неприятел на себе си? {{field-off:Bible}}</w:t>
      </w:r>
    </w:p>
    <w:p>
      <w:pPr>
        <w:pStyle w:val="Normal"/>
        <w:rPr/>
      </w:pPr>
      <w:r>
        <w:rPr/>
        <w:t>[[@Bible:Jb 13:25 ]][[13:25 &gt;&gt; Jb 13:25]] {{field-on:Bible}} Ще покажеш ли себе си страшен на лист завяван?И ще гониш ли суха плява? {{field-off:Bible}}</w:t>
      </w:r>
    </w:p>
    <w:p>
      <w:pPr>
        <w:pStyle w:val="Normal"/>
        <w:rPr/>
      </w:pPr>
      <w:r>
        <w:rPr/>
        <w:t>[[@Bible:Jb 13:26 ]][[13:26 &gt;&gt; Jb 13:26]] {{field-on:Bible}} Защо пишеш горести против мене,И правиш ме да наследвам беззаконията на младостта си, {{field-off:Bible}}</w:t>
      </w:r>
    </w:p>
    <w:p>
      <w:pPr>
        <w:pStyle w:val="Normal"/>
        <w:rPr/>
      </w:pPr>
      <w:r>
        <w:rPr/>
        <w:t>[[@Bible:Jb 13:27 ]][[13:27 &gt;&gt; Jb 13:27]] {{field-on:Bible}} И туряш нозете ми в клада,И наблюдаваш всичките ми пътища?Забележваш дирите на нозете ми. {{field-off:Bible}}</w:t>
      </w:r>
    </w:p>
    <w:p>
      <w:pPr>
        <w:pStyle w:val="Normal"/>
        <w:rPr/>
      </w:pPr>
      <w:r>
        <w:rPr/>
        <w:t>[[@Bible:Jb 13:28 ]][[13:28 &gt;&gt; Jb 13:28]] {{field-on:Bible}} И това мое тяло тлее като гнила вещ,Като дреха от молец сядена. {{field-off:Bible}}</w:t>
      </w:r>
    </w:p>
    <w:p>
      <w:pPr>
        <w:pStyle w:val="Heading2"/>
        <w:rPr/>
      </w:pPr>
      <w:r>
        <w:rPr/>
        <w:t>Глава 14</w:t>
      </w:r>
    </w:p>
    <w:p>
      <w:pPr>
        <w:pStyle w:val="Normal"/>
        <w:rPr/>
      </w:pPr>
      <w:r>
        <w:rPr/>
        <w:t>[[@Bible:Jb 14:1 ]][[14:1 &gt;&gt; Jb 14:1]] {{field-on:Bible}} Роденият от жена человек е кратковремененИ пълен с смущение. {{field-off:Bible}}</w:t>
      </w:r>
    </w:p>
    <w:p>
      <w:pPr>
        <w:pStyle w:val="Normal"/>
        <w:rPr/>
      </w:pPr>
      <w:r>
        <w:rPr/>
        <w:t>[[@Bible:Jb 14:2 ]][[14:2 &gt;&gt; Jb 14:2]] {{field-on:Bible}} Прозябава като цвят, и се покосява;Бяга като сянка, и не се спира. {{field-off:Bible}}</w:t>
      </w:r>
    </w:p>
    <w:p>
      <w:pPr>
        <w:pStyle w:val="Normal"/>
        <w:rPr/>
      </w:pPr>
      <w:r>
        <w:rPr/>
        <w:t>[[@Bible:Jb 14:3 ]][[14:3 &gt;&gt; Jb 14:3]] {{field-on:Bible}} И върх такъв ли отваряш очите си,И ме караш на съд с тебе? {{field-off:Bible}}</w:t>
      </w:r>
    </w:p>
    <w:p>
      <w:pPr>
        <w:pStyle w:val="Normal"/>
        <w:rPr/>
      </w:pPr>
      <w:r>
        <w:rPr/>
        <w:t>[[@Bible:Jb 14:4 ]][[14:4 &gt;&gt; Jb 14:4]] {{field-on:Bible}} Кой може да извади чисто от нечисто?Никой. {{field-off:Bible}}</w:t>
      </w:r>
    </w:p>
    <w:p>
      <w:pPr>
        <w:pStyle w:val="Normal"/>
        <w:rPr/>
      </w:pPr>
      <w:r>
        <w:rPr/>
        <w:t>[[@Bible:Jb 14:5 ]][[14:5 &gt;&gt; Jb 14:5]] {{field-on:Bible}} Понеже дните му са определени,числото на месеците му е у тебе,Ти си положил пределите му които не може да надмине, {{field-off:Bible}}</w:t>
      </w:r>
    </w:p>
    <w:p>
      <w:pPr>
        <w:pStyle w:val="Normal"/>
        <w:rPr/>
      </w:pPr>
      <w:r>
        <w:rPr/>
        <w:t>[[@Bible:Jb 14:6 ]][[14:6 &gt;&gt; Jb 14:6]] {{field-on:Bible}} Отвърни се от него за да си почине,Доде като наемник доизкара деня си. {{field-off:Bible}}</w:t>
      </w:r>
    </w:p>
    <w:p>
      <w:pPr>
        <w:pStyle w:val="Normal"/>
        <w:rPr/>
      </w:pPr>
      <w:r>
        <w:rPr/>
        <w:t>[[@Bible:Jb 14:7 ]][[14:7 &gt;&gt; Jb 14:7]] {{field-on:Bible}} Защото за дървото има надеждаче, ако се отсече, пак ще прозябне,И че младокът му няма да изчезне; {{field-off:Bible}}</w:t>
      </w:r>
    </w:p>
    <w:p>
      <w:pPr>
        <w:pStyle w:val="Normal"/>
        <w:rPr/>
      </w:pPr>
      <w:r>
        <w:rPr/>
        <w:t>[[@Bible:Jb 14:8 ]][[14:8 &gt;&gt; Jb 14:8]] {{field-on:Bible}} И коренът му ако остарее в земята,И пънът му ако умре в пръстта, {{field-off:Bible}}</w:t>
      </w:r>
    </w:p>
    <w:p>
      <w:pPr>
        <w:pStyle w:val="Normal"/>
        <w:rPr/>
      </w:pPr>
      <w:r>
        <w:rPr/>
        <w:t>[[@Bible:Jb 14:9 ]][[14:9 &gt;&gt; Jb 14:9]] {{field-on:Bible}} То от дъха на водата ще прозябне,И ще покара ветви като новосадене. {{field-off:Bible}}</w:t>
      </w:r>
    </w:p>
    <w:p>
      <w:pPr>
        <w:pStyle w:val="Normal"/>
        <w:rPr/>
      </w:pPr>
      <w:r>
        <w:rPr/>
        <w:t>[[@Bible:Jb 14:10 ]][[14:10 &gt;&gt; Jb 14:10]] {{field-on:Bible}} Но человек умира и прехожда;И человек издъхнува, и де го? {{field-off:Bible}}</w:t>
      </w:r>
    </w:p>
    <w:p>
      <w:pPr>
        <w:pStyle w:val="Normal"/>
        <w:rPr/>
      </w:pPr>
      <w:r>
        <w:rPr/>
        <w:t>[[@Bible:Jb 14:11 ]][[14:11 &gt;&gt; Jb 14:11]] {{field-on:Bible}} Както водите чезнат из морето,И реката престава и пресъхнува, {{field-off:Bible}}</w:t>
      </w:r>
    </w:p>
    <w:p>
      <w:pPr>
        <w:pStyle w:val="Normal"/>
        <w:rPr/>
      </w:pPr>
      <w:r>
        <w:rPr/>
        <w:t>[[@Bible:Jb 14:12 ]][[14:12 &gt;&gt; Jb 14:12]] {{field-on:Bible}} Така человек ляга, и не става вече:Доде небесата не прейдат те няма да се събудят,И няма да станат от съна си. {{field-off:Bible}}</w:t>
      </w:r>
    </w:p>
    <w:p>
      <w:pPr>
        <w:pStyle w:val="Normal"/>
        <w:rPr/>
      </w:pPr>
      <w:r>
        <w:rPr/>
        <w:t>[[@Bible:Jb 14:13 ]][[14:13 &gt;&gt; Jb 14:13]] {{field-on:Bible}} О, дано беше ме скрил ти в гроба,Да беше ме покрил доде премине гневът ти.Да беше ми определил срок, и тогаз да би ме поменал! {{field-off:Bible}}</w:t>
      </w:r>
    </w:p>
    <w:p>
      <w:pPr>
        <w:pStyle w:val="Normal"/>
        <w:rPr/>
      </w:pPr>
      <w:r>
        <w:rPr/>
        <w:t>[[@Bible:Jb 14:14 ]][[14:14 &gt;&gt; Jb 14:14]] {{field-on:Bible}} Ако умре человек, ще оживее ли?През всичките дни на воинствуванието си ще чакамДоде дойде променението ми. {{field-off:Bible}}</w:t>
      </w:r>
    </w:p>
    <w:p>
      <w:pPr>
        <w:pStyle w:val="Normal"/>
        <w:rPr/>
      </w:pPr>
      <w:r>
        <w:rPr/>
        <w:t>[[@Bible:Jb 14:15 ]][[14:15 &gt;&gt; Jb 14:15]] {{field-on:Bible}} Ще повикнеш, и аз ще ти се обадя:Ще имаш пожелание към делото на ръцете си. {{field-off:Bible}}</w:t>
      </w:r>
    </w:p>
    <w:p>
      <w:pPr>
        <w:pStyle w:val="Normal"/>
        <w:rPr/>
      </w:pPr>
      <w:r>
        <w:rPr/>
        <w:t>[[@Bible:Jb 14:16 ]][[14:16 &gt;&gt; Jb 14:16]] {{field-on:Bible}} Защото сега броиш стъпките ми:Не наблюдаваш ли греховете ми? {{field-off:Bible}}</w:t>
      </w:r>
    </w:p>
    <w:p>
      <w:pPr>
        <w:pStyle w:val="Normal"/>
        <w:rPr/>
      </w:pPr>
      <w:r>
        <w:rPr/>
        <w:t>[[@Bible:Jb 14:17 ]][[14:17 &gt;&gt; Jb 14:17]] {{field-on:Bible}} Престъплението ми е запечатано в мешец;И пришиваш върху беззаконието ми. {{field-off:Bible}}</w:t>
      </w:r>
    </w:p>
    <w:p>
      <w:pPr>
        <w:pStyle w:val="Normal"/>
        <w:rPr/>
      </w:pPr>
      <w:r>
        <w:rPr/>
        <w:t>[[@Bible:Jb 14:18 ]][[14:18 &gt;&gt; Jb 14:18]] {{field-on:Bible}} Наистина и гората като пада унищожава се,И скалата се преместя от мястото си. {{field-off:Bible}}</w:t>
      </w:r>
    </w:p>
    <w:p>
      <w:pPr>
        <w:pStyle w:val="Normal"/>
        <w:rPr/>
      </w:pPr>
      <w:r>
        <w:rPr/>
        <w:t>[[@Bible:Jb 14:19 ]][[14:19 &gt;&gt; Jb 14:19]] {{field-on:Bible}} Водите изтриват каменете:Наводненията им завличат пръстта от земята:Така ти погубваш надеждата на человека. {{field-off:Bible}}</w:t>
      </w:r>
    </w:p>
    <w:p>
      <w:pPr>
        <w:pStyle w:val="Normal"/>
        <w:rPr/>
      </w:pPr>
      <w:r>
        <w:rPr/>
        <w:t>[[@Bible:Jb 14:20 ]][[14:20 &gt;&gt; Jb 14:20]] {{field-on:Bible}} Превъзмогваш всякога против него, и той прехожда:Изменяваш лицето му, и го отпращаш. {{field-off:Bible}}</w:t>
      </w:r>
    </w:p>
    <w:p>
      <w:pPr>
        <w:pStyle w:val="Normal"/>
        <w:rPr/>
      </w:pPr>
      <w:r>
        <w:rPr/>
        <w:t>[[@Bible:Jb 14:21 ]][[14:21 &gt;&gt; Jb 14:21]] {{field-on:Bible}} Синовете му се възвишават, а той не знае,И смиряват се, а той не разумява нищо за тях. {{field-off:Bible}}</w:t>
      </w:r>
    </w:p>
    <w:p>
      <w:pPr>
        <w:pStyle w:val="Normal"/>
        <w:rPr/>
      </w:pPr>
      <w:r>
        <w:rPr/>
        <w:t>[[@Bible:Jb 14:22 ]][[14:22 &gt;&gt; Jb 14:22]] {{field-on:Bible}} Само плътта му върху него ще боледува,И душата му в него ще жалее. {{field-off:Bible}}</w:t>
      </w:r>
    </w:p>
    <w:p>
      <w:pPr>
        <w:pStyle w:val="Heading2"/>
        <w:rPr/>
      </w:pPr>
      <w:r>
        <w:rPr/>
        <w:t>Глава 15</w:t>
      </w:r>
    </w:p>
    <w:p>
      <w:pPr>
        <w:pStyle w:val="Normal"/>
        <w:rPr/>
      </w:pPr>
      <w:r>
        <w:rPr/>
        <w:t>[[@Bible:Jb 15:1 ]][[15:1 &gt;&gt; Jb 15:1]] {{field-on:Bible}} Тогаз отговори Елифаз Теманецът и рече: - {{field-off:Bible}}</w:t>
      </w:r>
    </w:p>
    <w:p>
      <w:pPr>
        <w:pStyle w:val="Normal"/>
        <w:rPr/>
      </w:pPr>
      <w:r>
        <w:rPr/>
        <w:t>[[@Bible:Jb 15:2 ]][[15:2 &gt;&gt; Jb 15:2]] {{field-on:Bible}} Мъдър человек с въздушни мисли отговаря ли?И пълни ли търбуха си с източен вятър? {{field-off:Bible}}</w:t>
      </w:r>
    </w:p>
    <w:p>
      <w:pPr>
        <w:pStyle w:val="Normal"/>
        <w:rPr/>
      </w:pPr>
      <w:r>
        <w:rPr/>
        <w:t>[[@Bible:Jb 15:3 ]][[15:3 &gt;&gt; Jb 15:3]] {{field-on:Bible}} Препира ли се с суетни думиИ с неполезни речи? {{field-off:Bible}}</w:t>
      </w:r>
    </w:p>
    <w:p>
      <w:pPr>
        <w:pStyle w:val="Normal"/>
        <w:rPr/>
      </w:pPr>
      <w:r>
        <w:rPr/>
        <w:t>[[@Bible:Jb 15:4 ]][[15:4 &gt;&gt; Jb 15:4]] {{field-on:Bible}} Наистина ти унищожаваш страха,И изключваш моленето пред Бога. {{field-off:Bible}}</w:t>
      </w:r>
    </w:p>
    <w:p>
      <w:pPr>
        <w:pStyle w:val="Normal"/>
        <w:rPr/>
      </w:pPr>
      <w:r>
        <w:rPr/>
        <w:t>[[@Bible:Jb 15:5 ]][[15:5 &gt;&gt; Jb 15:5]] {{field-on:Bible}} Защото устата ти показват беззаконието ти,И избрал си езика на пронирливите. {{field-off:Bible}}</w:t>
      </w:r>
    </w:p>
    <w:p>
      <w:pPr>
        <w:pStyle w:val="Normal"/>
        <w:rPr/>
      </w:pPr>
      <w:r>
        <w:rPr/>
        <w:t>[[@Bible:Jb 15:6 ]][[15:6 &gt;&gt; Jb 15:6]] {{field-on:Bible}} Устата ти те осъждат, а не аз:Устните ти свидетелствуват против тебе. {{field-off:Bible}}</w:t>
      </w:r>
    </w:p>
    <w:p>
      <w:pPr>
        <w:pStyle w:val="Normal"/>
        <w:rPr/>
      </w:pPr>
      <w:r>
        <w:rPr/>
        <w:t>[[@Bible:Jb 15:7 ]][[15:7 &gt;&gt; Jb 15:7]] {{field-on:Bible}} Ти ли си първ роден человек?Или създаден ли си преди хълмовете? {{field-off:Bible}}</w:t>
      </w:r>
    </w:p>
    <w:p>
      <w:pPr>
        <w:pStyle w:val="Normal"/>
        <w:rPr/>
      </w:pPr>
      <w:r>
        <w:rPr/>
        <w:t>[[@Bible:Jb 15:8 ]][[15:8 &gt;&gt; Jb 15:8]] {{field-on:Bible}} чул ли си ти Божиите съвети?Или си заключил в себе си мъдростта? {{field-off:Bible}}</w:t>
      </w:r>
    </w:p>
    <w:p>
      <w:pPr>
        <w:pStyle w:val="Normal"/>
        <w:rPr/>
      </w:pPr>
      <w:r>
        <w:rPr/>
        <w:t>[[@Bible:Jb 15:9 ]][[15:9 &gt;&gt; Jb 15:9]] {{field-on:Bible}} Що знаеш ти което ние не знаем?Що разумяваш което няма у нас? {{field-off:Bible}}</w:t>
      </w:r>
    </w:p>
    <w:p>
      <w:pPr>
        <w:pStyle w:val="Normal"/>
        <w:rPr/>
      </w:pPr>
      <w:r>
        <w:rPr/>
        <w:t>[[@Bible:Jb 15:10 ]][[15:10 &gt;&gt; Jb 15:10]] {{field-on:Bible}} Има и между нас сединяви и стари,По-преминали на възраст и от баща ти. {{field-off:Bible}}</w:t>
      </w:r>
    </w:p>
    <w:p>
      <w:pPr>
        <w:pStyle w:val="Normal"/>
        <w:rPr/>
      </w:pPr>
      <w:r>
        <w:rPr/>
        <w:t>[[@Bible:Jb 15:11 ]][[15:11 &gt;&gt; Jb 15:11]] {{field-on:Bible}} Божиите утешения и меките към тебе думиЗа тебе малко нещо ли са? {{field-off:Bible}}</w:t>
      </w:r>
    </w:p>
    <w:p>
      <w:pPr>
        <w:pStyle w:val="Normal"/>
        <w:rPr/>
      </w:pPr>
      <w:r>
        <w:rPr/>
        <w:t>[[@Bible:Jb 15:12 ]][[15:12 &gt;&gt; Jb 15:12]] {{field-on:Bible}} Какво те блазни сърдцето ти,И на какво смигат очите ти, {{field-off:Bible}}</w:t>
      </w:r>
    </w:p>
    <w:p>
      <w:pPr>
        <w:pStyle w:val="Normal"/>
        <w:rPr/>
      </w:pPr>
      <w:r>
        <w:rPr/>
        <w:t>[[@Bible:Jb 15:13 ]][[15:13 &gt;&gt; Jb 15:13]] {{field-on:Bible}} Та обръщаш духа си против Бога,И изваждаш таквизи думи из устата си? {{field-off:Bible}}</w:t>
      </w:r>
    </w:p>
    <w:p>
      <w:pPr>
        <w:pStyle w:val="Normal"/>
        <w:rPr/>
      </w:pPr>
      <w:r>
        <w:rPr/>
        <w:t>[[@Bible:Jb 15:14 ]][[15:14 &gt;&gt; Jb 15:14]] {{field-on:Bible}} Що е человек та да е чист,И родений от жена та да е праведен? {{field-off:Bible}}</w:t>
      </w:r>
    </w:p>
    <w:p>
      <w:pPr>
        <w:pStyle w:val="Normal"/>
        <w:rPr/>
      </w:pPr>
      <w:r>
        <w:rPr/>
        <w:t>[[@Bible:Jb 15:15 ]][[15:15 &gt;&gt; Jb 15:15]] {{field-on:Bible}} Ето, на светите си не се уверява;И небесата не са чисти в очите му: {{field-off:Bible}}</w:t>
      </w:r>
    </w:p>
    <w:p>
      <w:pPr>
        <w:pStyle w:val="Normal"/>
        <w:rPr/>
      </w:pPr>
      <w:r>
        <w:rPr/>
        <w:t>[[@Bible:Jb 15:16 ]][[15:16 &gt;&gt; Jb 15:16]] {{field-on:Bible}} Колко повече е гнусен и непотребен человекКойто пие неправда като вода! {{field-off:Bible}}</w:t>
      </w:r>
    </w:p>
    <w:p>
      <w:pPr>
        <w:pStyle w:val="Normal"/>
        <w:rPr/>
      </w:pPr>
      <w:r>
        <w:rPr/>
        <w:t>[[@Bible:Jb 15:17 ]][[15:17 &gt;&gt; Jb 15:17]] {{field-on:Bible}} Аз ще ти обадя, послушай ме;И това което съм видял, ще ти прикажа, {{field-off:Bible}}</w:t>
      </w:r>
    </w:p>
    <w:p>
      <w:pPr>
        <w:pStyle w:val="Normal"/>
        <w:rPr/>
      </w:pPr>
      <w:r>
        <w:rPr/>
        <w:t>[[@Bible:Jb 15:18 ]][[15:18 &gt;&gt; Jb 15:18]] {{field-on:Bible}} Което мъдрите не скриха, но възвестиха,Както бяха чули от своите отци, {{field-off:Bible}}</w:t>
      </w:r>
    </w:p>
    <w:p>
      <w:pPr>
        <w:pStyle w:val="Normal"/>
        <w:rPr/>
      </w:pPr>
      <w:r>
        <w:rPr/>
        <w:t>[[@Bible:Jb 15:19 ]][[15:19 &gt;&gt; Jb 15:19]] {{field-on:Bible}} На които сами биде дадена земята,И чужденец не замина между тях. {{field-off:Bible}}</w:t>
      </w:r>
    </w:p>
    <w:p>
      <w:pPr>
        <w:pStyle w:val="Normal"/>
        <w:rPr/>
      </w:pPr>
      <w:r>
        <w:rPr/>
        <w:t>[[@Bible:Jb 15:20 ]][[15:20 &gt;&gt; Jb 15:20]] {{field-on:Bible}} Нечестивият се мъчи през всичките дни;И преброени години са упазени за мъчителя. {{field-off:Bible}}</w:t>
      </w:r>
    </w:p>
    <w:p>
      <w:pPr>
        <w:pStyle w:val="Normal"/>
        <w:rPr/>
      </w:pPr>
      <w:r>
        <w:rPr/>
        <w:t>[[@Bible:Jb 15:21 ]][[15:21 &gt;&gt; Jb 15:21]] {{field-on:Bible}} Ужасни гласове има в ушите му.че като е в спокойствие ще нападне на него изтребителят; {{field-off:Bible}}</w:t>
      </w:r>
    </w:p>
    <w:p>
      <w:pPr>
        <w:pStyle w:val="Normal"/>
        <w:rPr/>
      </w:pPr>
      <w:r>
        <w:rPr/>
        <w:t>[[@Bible:Jb 15:22 ]][[15:22 &gt;&gt; Jb 15:22]] {{field-on:Bible}} Не вярва че ще се върне от тъмнината;И определен е той за нож. {{field-off:Bible}}</w:t>
      </w:r>
    </w:p>
    <w:p>
      <w:pPr>
        <w:pStyle w:val="Normal"/>
        <w:rPr/>
      </w:pPr>
      <w:r>
        <w:rPr/>
        <w:t>[[@Bible:Jb 15:23 ]][[15:23 &gt;&gt; Jb 15:23]] {{field-on:Bible}} Скита се за хляб, но де го?Знае че денят на тъмнината е готов в ръката му. {{field-off:Bible}}</w:t>
      </w:r>
    </w:p>
    <w:p>
      <w:pPr>
        <w:pStyle w:val="Normal"/>
        <w:rPr/>
      </w:pPr>
      <w:r>
        <w:rPr/>
        <w:t>[[@Bible:Jb 15:24 ]][[15:24 &gt;&gt; Jb 15:24]] {{field-on:Bible}} Скръб и утеснение ще го ужасят:Като цар приготвен за бой ще превъзмогнат против него {{field-off:Bible}}</w:t>
      </w:r>
    </w:p>
    <w:p>
      <w:pPr>
        <w:pStyle w:val="Normal"/>
        <w:rPr/>
      </w:pPr>
      <w:r>
        <w:rPr/>
        <w:t>[[@Bible:Jb 15:25 ]][[15:25 &gt;&gt; Jb 15:25]] {{field-on:Bible}} Защото простре ръката си против Бога,И възгордя се против Всесилнаго. {{field-off:Bible}}</w:t>
      </w:r>
    </w:p>
    <w:p>
      <w:pPr>
        <w:pStyle w:val="Normal"/>
        <w:rPr/>
      </w:pPr>
      <w:r>
        <w:rPr/>
        <w:t>[[@Bible:Jb 15:26 ]][[15:26 &gt;&gt; Jb 15:26]] {{field-on:Bible}} Устреми се на него с врата си,С дебелите гърбове на щитовете си; {{field-off:Bible}}</w:t>
      </w:r>
    </w:p>
    <w:p>
      <w:pPr>
        <w:pStyle w:val="Normal"/>
        <w:rPr/>
      </w:pPr>
      <w:r>
        <w:rPr/>
        <w:t>[[@Bible:Jb 15:27 ]][[15:27 &gt;&gt; Jb 15:27]] {{field-on:Bible}} Защото покри лицето си с тлъстината си,И направи тлъсти чреслата си. {{field-off:Bible}}</w:t>
      </w:r>
    </w:p>
    <w:p>
      <w:pPr>
        <w:pStyle w:val="Normal"/>
        <w:rPr/>
      </w:pPr>
      <w:r>
        <w:rPr/>
        <w:t>[[@Bible:Jb 15:28 ]][[15:28 &gt;&gt; Jb 15:28]] {{field-on:Bible}} И насели в разорени градове,В домове ненаселени,Готови за събаряне. {{field-off:Bible}}</w:t>
      </w:r>
    </w:p>
    <w:p>
      <w:pPr>
        <w:pStyle w:val="Normal"/>
        <w:rPr/>
      </w:pPr>
      <w:r>
        <w:rPr/>
        <w:t>[[@Bible:Jb 15:29 ]][[15:29 &gt;&gt; Jb 15:29]] {{field-on:Bible}} Няма да се обогати, и имотът му няма да пребъде,Нито ще се разпространи изобилието му по земята. {{field-off:Bible}}</w:t>
      </w:r>
    </w:p>
    <w:p>
      <w:pPr>
        <w:pStyle w:val="Normal"/>
        <w:rPr/>
      </w:pPr>
      <w:r>
        <w:rPr/>
        <w:t>[[@Bible:Jb 15:30 ]][[15:30 &gt;&gt; Jb 15:30]] {{field-on:Bible}} Няма да се отлъчи от тъмнината:Пламик ще изсуши младоците му;И с диханието на неговите уста ще се вземе. {{field-off:Bible}}</w:t>
      </w:r>
    </w:p>
    <w:p>
      <w:pPr>
        <w:pStyle w:val="Normal"/>
        <w:rPr/>
      </w:pPr>
      <w:r>
        <w:rPr/>
        <w:t>[[@Bible:Jb 15:31 ]][[15:31 &gt;&gt; Jb 15:31]] {{field-on:Bible}} Да не повярва на суетата прелъстеният,Защото суета ще бъде заплатата му. {{field-off:Bible}}</w:t>
      </w:r>
    </w:p>
    <w:p>
      <w:pPr>
        <w:pStyle w:val="Normal"/>
        <w:rPr/>
      </w:pPr>
      <w:r>
        <w:rPr/>
        <w:t>[[@Bible:Jb 15:32 ]][[15:32 &gt;&gt; Jb 15:32]] {{field-on:Bible}} Преди времето си ще се отсече;И ветвата му не ще се раззелени. {{field-off:Bible}}</w:t>
      </w:r>
    </w:p>
    <w:p>
      <w:pPr>
        <w:pStyle w:val="Normal"/>
        <w:rPr/>
      </w:pPr>
      <w:r>
        <w:rPr/>
        <w:t>[[@Bible:Jb 15:33 ]][[15:33 &gt;&gt; Jb 15:33]] {{field-on:Bible}} Ще изрони неузрялото си грозде като лозето,И ще хвърли цвета си като маслината. {{field-off:Bible}}</w:t>
      </w:r>
    </w:p>
    <w:p>
      <w:pPr>
        <w:pStyle w:val="Normal"/>
        <w:rPr/>
      </w:pPr>
      <w:r>
        <w:rPr/>
        <w:t>[[@Bible:Jb 15:34 ]][[15:34 &gt;&gt; Jb 15:34]] {{field-on:Bible}} Защото събранието на лицемерите ще остане пусто,И огън ще пояде шатрите на мъздоимството. {{field-off:Bible}}</w:t>
      </w:r>
    </w:p>
    <w:p>
      <w:pPr>
        <w:pStyle w:val="Normal"/>
        <w:rPr/>
      </w:pPr>
      <w:r>
        <w:rPr/>
        <w:t>[[@Bible:Jb 15:35 ]][[15:35 &gt;&gt; Jb 15:35]] {{field-on:Bible}} Зачнуват лукавство, и раждат беззаконие,И сърдцето им изхитри лъст. {{field-off:Bible}}</w:t>
      </w:r>
    </w:p>
    <w:p>
      <w:pPr>
        <w:pStyle w:val="Heading2"/>
        <w:rPr/>
      </w:pPr>
      <w:r>
        <w:rPr/>
        <w:t>Глава 16</w:t>
      </w:r>
    </w:p>
    <w:p>
      <w:pPr>
        <w:pStyle w:val="Normal"/>
        <w:rPr/>
      </w:pPr>
      <w:r>
        <w:rPr/>
        <w:t>[[@Bible:Jb 16:1 ]][[16:1 &gt;&gt; Jb 16:1]] {{field-on:Bible}} Тогаз Иов отговори и рече: - {{field-off:Bible}}</w:t>
      </w:r>
    </w:p>
    <w:p>
      <w:pPr>
        <w:pStyle w:val="Normal"/>
        <w:rPr/>
      </w:pPr>
      <w:r>
        <w:rPr/>
        <w:t>[[@Bible:Jb 16:2 ]][[16:2 &gt;&gt; Jb 16:2]] {{field-on:Bible}} Много таквиз съм слушал:Окаянни утешители сте всинца. {{field-off:Bible}}</w:t>
      </w:r>
    </w:p>
    <w:p>
      <w:pPr>
        <w:pStyle w:val="Normal"/>
        <w:rPr/>
      </w:pPr>
      <w:r>
        <w:rPr/>
        <w:t>[[@Bible:Jb 16:3 ]][[16:3 &gt;&gt; Jb 16:3]] {{field-on:Bible}} Свършват ли се праздните думи?Или що ти дава смелост та да отговаряш? {{field-off:Bible}}</w:t>
      </w:r>
    </w:p>
    <w:p>
      <w:pPr>
        <w:pStyle w:val="Normal"/>
        <w:rPr/>
      </w:pPr>
      <w:r>
        <w:rPr/>
        <w:t>[[@Bible:Jb 16:4 ]][[16:4 &gt;&gt; Jb 16:4]] {{field-on:Bible}} И аз можех да говоря както вие:Ако беше вашата душа на мястото на моята душаМожех да натрупам думи против васИ да кивам с глава против вас. {{field-off:Bible}}</w:t>
      </w:r>
    </w:p>
    <w:p>
      <w:pPr>
        <w:pStyle w:val="Normal"/>
        <w:rPr/>
      </w:pPr>
      <w:r>
        <w:rPr/>
        <w:t>[[@Bible:Jb 16:5 ]][[16:5 &gt;&gt; Jb 16:5]] {{field-on:Bible}} Аз бих ви укрепил с устата си,И мърдането на устните ми улекчило би скърбта ви. {{field-off:Bible}}</w:t>
      </w:r>
    </w:p>
    <w:p>
      <w:pPr>
        <w:pStyle w:val="Normal"/>
        <w:rPr/>
      </w:pPr>
      <w:r>
        <w:rPr/>
        <w:t>[[@Bible:Jb 16:6 ]][[16:6 &gt;&gt; Jb 16:6]] {{field-on:Bible}} Ако говоря, болката ми не улекнува;И ако мълча, какво ми отминава? {{field-off:Bible}}</w:t>
      </w:r>
    </w:p>
    <w:p>
      <w:pPr>
        <w:pStyle w:val="Normal"/>
        <w:rPr/>
      </w:pPr>
      <w:r>
        <w:rPr/>
        <w:t>[[@Bible:Jb 16:7 ]][[16:7 &gt;&gt; Jb 16:7]] {{field-on:Bible}} Но сега ме много умори:Запусти ти всичкото ми събрание. {{field-off:Bible}}</w:t>
      </w:r>
    </w:p>
    <w:p>
      <w:pPr>
        <w:pStyle w:val="Normal"/>
        <w:rPr/>
      </w:pPr>
      <w:r>
        <w:rPr/>
        <w:t>[[@Bible:Jb 16:8 ]][[16:8 &gt;&gt; Jb 16:8]] {{field-on:Bible}} Сграбчил си ме, и то е свидетелство;И мършавостта ми стои срещу менеИ свидетелствува на лицето ми. {{field-off:Bible}}</w:t>
      </w:r>
    </w:p>
    <w:p>
      <w:pPr>
        <w:pStyle w:val="Normal"/>
        <w:rPr/>
      </w:pPr>
      <w:r>
        <w:rPr/>
        <w:t>[[@Bible:Jb 16:9 ]][[16:9 &gt;&gt; Jb 16:9]] {{field-on:Bible}} Разкъсва ме яростта му, и ме мрази:Скърца съ зъбите си против мене:Неприятелят ми остри очите си върх мене. {{field-off:Bible}}</w:t>
      </w:r>
    </w:p>
    <w:p>
      <w:pPr>
        <w:pStyle w:val="Normal"/>
        <w:rPr/>
      </w:pPr>
      <w:r>
        <w:rPr/>
        <w:t>[[@Bible:Jb 16:10 ]][[16:10 &gt;&gt; Jb 16:10]] {{field-on:Bible}} Отварят устата си против мене:Удрят ме по челюстта с хулене:Трупат се всички против мене. {{field-off:Bible}}</w:t>
      </w:r>
    </w:p>
    <w:p>
      <w:pPr>
        <w:pStyle w:val="Normal"/>
        <w:rPr/>
      </w:pPr>
      <w:r>
        <w:rPr/>
        <w:t>[[@Bible:Jb 16:11 ]][[16:11 &gt;&gt; Jb 16:11]] {{field-on:Bible}} Бог ме предаде на неправедния,И хвърли ме в ръцете на нечестивите. {{field-off:Bible}}</w:t>
      </w:r>
    </w:p>
    <w:p>
      <w:pPr>
        <w:pStyle w:val="Normal"/>
        <w:rPr/>
      </w:pPr>
      <w:r>
        <w:rPr/>
        <w:t>[[@Bible:Jb 16:12 ]][[16:12 &gt;&gt; Jb 16:12]] {{field-on:Bible}} Бях в тишина, и ме накъса,И хвана ме за врата и съсипа ме,И тури ме цел за себе си. {{field-off:Bible}}</w:t>
      </w:r>
    </w:p>
    <w:p>
      <w:pPr>
        <w:pStyle w:val="Normal"/>
        <w:rPr/>
      </w:pPr>
      <w:r>
        <w:rPr/>
        <w:t>[[@Bible:Jb 16:13 ]][[16:13 &gt;&gt; Jb 16:13]] {{field-on:Bible}} Стрелците му ме обиколиха:Пронизва бъбреците ми, и не щади:Излива жлъчта ми на земята. {{field-off:Bible}}</w:t>
      </w:r>
    </w:p>
    <w:p>
      <w:pPr>
        <w:pStyle w:val="Normal"/>
        <w:rPr/>
      </w:pPr>
      <w:r>
        <w:rPr/>
        <w:t>[[@Bible:Jb 16:14 ]][[16:14 &gt;&gt; Jb 16:14]] {{field-on:Bible}} Съсипа ме с съсипня върху съсипня:Впусна се върху мене като исполин. {{field-off:Bible}}</w:t>
      </w:r>
    </w:p>
    <w:p>
      <w:pPr>
        <w:pStyle w:val="Normal"/>
        <w:rPr/>
      </w:pPr>
      <w:r>
        <w:rPr/>
        <w:t>[[@Bible:Jb 16:15 ]][[16:15 &gt;&gt; Jb 16:15]] {{field-on:Bible}} Вретище съших върху кожата си,И окалях рога си в пръстта. {{field-off:Bible}}</w:t>
      </w:r>
    </w:p>
    <w:p>
      <w:pPr>
        <w:pStyle w:val="Normal"/>
        <w:rPr/>
      </w:pPr>
      <w:r>
        <w:rPr/>
        <w:t>[[@Bible:Jb 16:16 ]][[16:16 &gt;&gt; Jb 16:16]] {{field-on:Bible}} Лицето ми подпухна от плач,И смъртна сянка има върху клепачите ми, {{field-off:Bible}}</w:t>
      </w:r>
    </w:p>
    <w:p>
      <w:pPr>
        <w:pStyle w:val="Normal"/>
        <w:rPr/>
      </w:pPr>
      <w:r>
        <w:rPr/>
        <w:t>[[@Bible:Jb 16:17 ]][[16:17 &gt;&gt; Jb 16:17]] {{field-on:Bible}} Ако и да няма неправда в ръцете ми,И молитвата ми е чиста. {{field-off:Bible}}</w:t>
      </w:r>
    </w:p>
    <w:p>
      <w:pPr>
        <w:pStyle w:val="Normal"/>
        <w:rPr/>
      </w:pPr>
      <w:r>
        <w:rPr/>
        <w:t>[[@Bible:Jb 16:18 ]][[16:18 &gt;&gt; Jb 16:18]] {{field-on:Bible}} О земле, не покривай кръвта ми!И за вика ми място да няма. {{field-off:Bible}}</w:t>
      </w:r>
    </w:p>
    <w:p>
      <w:pPr>
        <w:pStyle w:val="Normal"/>
        <w:rPr/>
      </w:pPr>
      <w:r>
        <w:rPr/>
        <w:t>[[@Bible:Jb 16:19 ]][[16:19 &gt;&gt; Jb 16:19]] {{field-on:Bible}} И сега, ето, свидетелят ми е на небето,И свидетелството ми в височините. {{field-off:Bible}}</w:t>
      </w:r>
    </w:p>
    <w:p>
      <w:pPr>
        <w:pStyle w:val="Normal"/>
        <w:rPr/>
      </w:pPr>
      <w:r>
        <w:rPr/>
        <w:t>[[@Bible:Jb 16:20 ]][[16:20 &gt;&gt; Jb 16:20]] {{field-on:Bible}} Приятелите ми са които ми се присмиват:Окото ми рони сълзи към Бога. {{field-off:Bible}}</w:t>
      </w:r>
    </w:p>
    <w:p>
      <w:pPr>
        <w:pStyle w:val="Normal"/>
        <w:rPr/>
      </w:pPr>
      <w:r>
        <w:rPr/>
        <w:t>[[@Bible:Jb 16:21 ]][[16:21 &gt;&gt; Jb 16:21]] {{field-on:Bible}} Ах, да бе възможно да се съди някой с БогаКакто человек с ближния си! {{field-off:Bible}}</w:t>
      </w:r>
    </w:p>
    <w:p>
      <w:pPr>
        <w:pStyle w:val="Normal"/>
        <w:rPr/>
      </w:pPr>
      <w:r>
        <w:rPr/>
        <w:t>[[@Bible:Jb 16:22 ]][[16:22 &gt;&gt; Jb 16:22]] {{field-on:Bible}} Защото с минуването на преброени годиниАз ще отида на път от който няма да се върна. {{field-off:Bible}}</w:t>
      </w:r>
    </w:p>
    <w:p>
      <w:pPr>
        <w:pStyle w:val="Heading2"/>
        <w:rPr/>
      </w:pPr>
      <w:r>
        <w:rPr/>
        <w:t>Глава 17</w:t>
      </w:r>
    </w:p>
    <w:p>
      <w:pPr>
        <w:pStyle w:val="Normal"/>
        <w:rPr/>
      </w:pPr>
      <w:r>
        <w:rPr/>
        <w:t>[[@Bible:Jb 17:1 ]][[17:1 &gt;&gt; Jb 17:1]] {{field-on:Bible}} Диханието ми чезне,Дните ми гаснат,За мене вече гробищата остават. {{field-off:Bible}}</w:t>
      </w:r>
    </w:p>
    <w:p>
      <w:pPr>
        <w:pStyle w:val="Normal"/>
        <w:rPr/>
      </w:pPr>
      <w:r>
        <w:rPr/>
        <w:t>[[@Bible:Jb 17:2 ]][[17:2 &gt;&gt; Jb 17:2]] {{field-on:Bible}} Няма ли присмиватели при мене?И не пренощува ли окото ми в огорченията им? {{field-off:Bible}}</w:t>
      </w:r>
    </w:p>
    <w:p>
      <w:pPr>
        <w:pStyle w:val="Normal"/>
        <w:rPr/>
      </w:pPr>
      <w:r>
        <w:rPr/>
        <w:t>[[@Bible:Jb 17:3 ]][[17:3 &gt;&gt; Jb 17:3]] {{field-on:Bible}} Тури, моля, поръчник за мене при себе си:Кой би плеснал ръка с мене? {{field-off:Bible}}</w:t>
      </w:r>
    </w:p>
    <w:p>
      <w:pPr>
        <w:pStyle w:val="Normal"/>
        <w:rPr/>
      </w:pPr>
      <w:r>
        <w:rPr/>
        <w:t>[[@Bible:Jb 17:4 ]][[17:4 &gt;&gt; Jb 17:4]] {{field-on:Bible}} Защото си скрил сърдцето им от разумност,За това не ще ги възвисиш. {{field-off:Bible}}</w:t>
      </w:r>
    </w:p>
    <w:p>
      <w:pPr>
        <w:pStyle w:val="Normal"/>
        <w:rPr/>
      </w:pPr>
      <w:r>
        <w:rPr/>
        <w:t>[[@Bible:Jb 17:5 ]][[17:5 &gt;&gt; Jb 17:5]] {{field-on:Bible}} Който предава приятели на грабеж,Очите на чадата му ще изтаят. {{field-off:Bible}}</w:t>
      </w:r>
    </w:p>
    <w:p>
      <w:pPr>
        <w:pStyle w:val="Normal"/>
        <w:rPr/>
      </w:pPr>
      <w:r>
        <w:rPr/>
        <w:t>[[@Bible:Jb 17:6 ]][[17:6 &gt;&gt; Jb 17:6]] {{field-on:Bible}} И постави ме притча на людете;И укор станах аз пред тях. {{field-off:Bible}}</w:t>
      </w:r>
    </w:p>
    <w:p>
      <w:pPr>
        <w:pStyle w:val="Normal"/>
        <w:rPr/>
      </w:pPr>
      <w:r>
        <w:rPr/>
        <w:t>[[@Bible:Jb 17:7 ]][[17:7 &gt;&gt; Jb 17:7]] {{field-on:Bible}} И отстъпиха очите ми от скърб,И всичките ми удове станаха като сянка. {{field-off:Bible}}</w:t>
      </w:r>
    </w:p>
    <w:p>
      <w:pPr>
        <w:pStyle w:val="Normal"/>
        <w:rPr/>
      </w:pPr>
      <w:r>
        <w:rPr/>
        <w:t>[[@Bible:Jb 17:8 ]][[17:8 &gt;&gt; Jb 17:8]] {{field-on:Bible}} Правите ще се почудят на това,И неповинният ще се подигне против лицемера. {{field-off:Bible}}</w:t>
      </w:r>
    </w:p>
    <w:p>
      <w:pPr>
        <w:pStyle w:val="Normal"/>
        <w:rPr/>
      </w:pPr>
      <w:r>
        <w:rPr/>
        <w:t>[[@Bible:Jb 17:9 ]][[17:9 &gt;&gt; Jb 17:9]] {{field-on:Bible}} А праведният ще държи пътя си,И който има чисти ръце ще нарасти силата си. {{field-off:Bible}}</w:t>
      </w:r>
    </w:p>
    <w:p>
      <w:pPr>
        <w:pStyle w:val="Normal"/>
        <w:rPr/>
      </w:pPr>
      <w:r>
        <w:rPr/>
        <w:t>[[@Bible:Jb 17:10 ]][[17:10 &gt;&gt; Jb 17:10]] {{field-on:Bible}} А вие всички върнете се и дойдете;Защото не ще мога намери между вас разумен. {{field-off:Bible}}</w:t>
      </w:r>
    </w:p>
    <w:p>
      <w:pPr>
        <w:pStyle w:val="Normal"/>
        <w:rPr/>
      </w:pPr>
      <w:r>
        <w:rPr/>
        <w:t>[[@Bible:Jb 17:11 ]][[17:11 &gt;&gt; Jb 17:11]] {{field-on:Bible}} Дните ми преминаха:Намеренията ми и желанията на сърдцето ми се пресякоха. {{field-off:Bible}}</w:t>
      </w:r>
    </w:p>
    <w:p>
      <w:pPr>
        <w:pStyle w:val="Normal"/>
        <w:rPr/>
      </w:pPr>
      <w:r>
        <w:rPr/>
        <w:t>[[@Bible:Jb 17:12 ]][[17:12 &gt;&gt; Jb 17:12]] {{field-on:Bible}} Туриха нощ за ден:Виделината е близу при тъмнината, {{field-off:Bible}}</w:t>
      </w:r>
    </w:p>
    <w:p>
      <w:pPr>
        <w:pStyle w:val="Normal"/>
        <w:rPr/>
      </w:pPr>
      <w:r>
        <w:rPr/>
        <w:t>[[@Bible:Jb 17:13 ]][[17:13 &gt;&gt; Jb 17:13]] {{field-on:Bible}} Ако чакам, гробът е жилището ми:Постлах одъра си в тъмнината. {{field-off:Bible}}</w:t>
      </w:r>
    </w:p>
    <w:p>
      <w:pPr>
        <w:pStyle w:val="Normal"/>
        <w:rPr/>
      </w:pPr>
      <w:r>
        <w:rPr/>
        <w:t>[[@Bible:Jb 17:14 ]][[17:14 &gt;&gt; Jb 17:14]] {{field-on:Bible}} Викнах към тлението: Отец ми си ти,-Към червиете: Майка и сестра ми сте. {{field-off:Bible}}</w:t>
      </w:r>
    </w:p>
    <w:p>
      <w:pPr>
        <w:pStyle w:val="Normal"/>
        <w:rPr/>
      </w:pPr>
      <w:r>
        <w:rPr/>
        <w:t>[[@Bible:Jb 17:15 ]][[17:15 &gt;&gt; Jb 17:15]] {{field-on:Bible}} И де е сега надеждата ми?И кой ще види надеждата ми? {{field-off:Bible}}</w:t>
      </w:r>
    </w:p>
    <w:p>
      <w:pPr>
        <w:pStyle w:val="Normal"/>
        <w:rPr/>
      </w:pPr>
      <w:r>
        <w:rPr/>
        <w:t>[[@Bible:Jb 17:16 ]][[17:16 &gt;&gt; Jb 17:16]] {{field-on:Bible}} В дълбочината на ада ще слезе тяКогато се упокоим наедно в пръстта. {{field-off:Bible}}</w:t>
      </w:r>
    </w:p>
    <w:p>
      <w:pPr>
        <w:pStyle w:val="Heading2"/>
        <w:rPr/>
      </w:pPr>
      <w:r>
        <w:rPr/>
        <w:t>Глава 18</w:t>
      </w:r>
    </w:p>
    <w:p>
      <w:pPr>
        <w:pStyle w:val="Normal"/>
        <w:rPr/>
      </w:pPr>
      <w:r>
        <w:rPr/>
        <w:t>[[@Bible:Jb 18:1 ]][[18:1 &gt;&gt; Jb 18:1]] {{field-on:Bible}} А Валдад Шуахецът отговори и рече: - {{field-off:Bible}}</w:t>
      </w:r>
    </w:p>
    <w:p>
      <w:pPr>
        <w:pStyle w:val="Normal"/>
        <w:rPr/>
      </w:pPr>
      <w:r>
        <w:rPr/>
        <w:t>[[@Bible:Jb 18:2 ]][[18:2 &gt;&gt; Jb 18:2]] {{field-on:Bible}} Кога ще свършите думите?Разумейте, и после да говорим. {{field-off:Bible}}</w:t>
      </w:r>
    </w:p>
    <w:p>
      <w:pPr>
        <w:pStyle w:val="Normal"/>
        <w:rPr/>
      </w:pPr>
      <w:r>
        <w:rPr/>
        <w:t>[[@Bible:Jb 18:3 ]][[18:3 &gt;&gt; Jb 18:3]] {{field-on:Bible}} Защо се вменяваме като скотове,И ставаме непотребни пред вас? {{field-off:Bible}}</w:t>
      </w:r>
    </w:p>
    <w:p>
      <w:pPr>
        <w:pStyle w:val="Normal"/>
        <w:rPr/>
      </w:pPr>
      <w:r>
        <w:rPr/>
        <w:t>[[@Bible:Jb 18:4 ]][[18:4 &gt;&gt; Jb 18:4]] {{field-on:Bible}} О ти който разкъсваш душата си в яростта си,За тебе ще бъде ли напусната земята,И ще се повдигнат ли от мястото си скалите? {{field-off:Bible}}</w:t>
      </w:r>
    </w:p>
    <w:p>
      <w:pPr>
        <w:pStyle w:val="Normal"/>
        <w:rPr/>
      </w:pPr>
      <w:r>
        <w:rPr/>
        <w:t>[[@Bible:Jb 18:5 ]][[18:5 &gt;&gt; Jb 18:5]] {{field-on:Bible}} Наистина светлината на нечестивите ще угасне,И пламъкът на огъня им няма да свети. {{field-off:Bible}}</w:t>
      </w:r>
    </w:p>
    <w:p>
      <w:pPr>
        <w:pStyle w:val="Normal"/>
        <w:rPr/>
      </w:pPr>
      <w:r>
        <w:rPr/>
        <w:t>[[@Bible:Jb 18:6 ]][[18:6 &gt;&gt; Jb 18:6]] {{field-on:Bible}} Светлината ще е мрак в шатъра му,И светилото му при него ще угасне. {{field-off:Bible}}</w:t>
      </w:r>
    </w:p>
    <w:p>
      <w:pPr>
        <w:pStyle w:val="Normal"/>
        <w:rPr/>
      </w:pPr>
      <w:r>
        <w:rPr/>
        <w:t>[[@Bible:Jb 18:7 ]][[18:7 &gt;&gt; Jb 18:7]] {{field-on:Bible}} Стъпките на силата му ще се стеснят.И съветът му ще го низрине. {{field-off:Bible}}</w:t>
      </w:r>
    </w:p>
    <w:p>
      <w:pPr>
        <w:pStyle w:val="Normal"/>
        <w:rPr/>
      </w:pPr>
      <w:r>
        <w:rPr/>
        <w:t>[[@Bible:Jb 18:8 ]][[18:8 &gt;&gt; Jb 18:8]] {{field-on:Bible}} Защото с нозете си се хвърли в мрежа,И ходи върху примки. {{field-off:Bible}}</w:t>
      </w:r>
    </w:p>
    <w:p>
      <w:pPr>
        <w:pStyle w:val="Normal"/>
        <w:rPr/>
      </w:pPr>
      <w:r>
        <w:rPr/>
        <w:t>[[@Bible:Jb 18:9 ]][[18:9 &gt;&gt; Jb 18:9]] {{field-on:Bible}} Тенето ще го хване за петата:Разбойник ще се преукрепи против него. {{field-off:Bible}}</w:t>
      </w:r>
    </w:p>
    <w:p>
      <w:pPr>
        <w:pStyle w:val="Normal"/>
        <w:rPr/>
      </w:pPr>
      <w:r>
        <w:rPr/>
        <w:t>[[@Bible:Jb 18:10 ]][[18:10 &gt;&gt; Jb 18:10]] {{field-on:Bible}} Сет има за него скрита в земята,И клюса на пътя му. {{field-off:Bible}}</w:t>
      </w:r>
    </w:p>
    <w:p>
      <w:pPr>
        <w:pStyle w:val="Normal"/>
        <w:rPr/>
      </w:pPr>
      <w:r>
        <w:rPr/>
        <w:t>[[@Bible:Jb 18:11 ]][[18:11 &gt;&gt; Jb 18:11]] {{field-on:Bible}} Ужаси ще му задават страх изоколо,И ще го правят да бяга с нозете си. {{field-off:Bible}}</w:t>
      </w:r>
    </w:p>
    <w:p>
      <w:pPr>
        <w:pStyle w:val="Normal"/>
        <w:rPr/>
      </w:pPr>
      <w:r>
        <w:rPr/>
        <w:t>[[@Bible:Jb 18:12 ]][[18:12 &gt;&gt; Jb 18:12]] {{field-on:Bible}} Силата му ще погине от глад;И погибел ще бъде готова до реброто му. {{field-off:Bible}}</w:t>
      </w:r>
    </w:p>
    <w:p>
      <w:pPr>
        <w:pStyle w:val="Normal"/>
        <w:rPr/>
      </w:pPr>
      <w:r>
        <w:rPr/>
        <w:t>[[@Bible:Jb 18:13 ]][[18:13 &gt;&gt; Jb 18:13]] {{field-on:Bible}} Първородният на смъртта ще пояде хубостта на кожата му.Хубостта му ще пояде. {{field-off:Bible}}</w:t>
      </w:r>
    </w:p>
    <w:p>
      <w:pPr>
        <w:pStyle w:val="Normal"/>
        <w:rPr/>
      </w:pPr>
      <w:r>
        <w:rPr/>
        <w:t>[[@Bible:Jb 18:14 ]][[18:14 &gt;&gt; Jb 18:14]] {{field-on:Bible}} Дързновението му ще се изкорени от шатъра му;И той ще бъде закаран при царя на ужасите. {{field-off:Bible}}</w:t>
      </w:r>
    </w:p>
    <w:p>
      <w:pPr>
        <w:pStyle w:val="Normal"/>
        <w:rPr/>
      </w:pPr>
      <w:r>
        <w:rPr/>
        <w:t>[[@Bible:Jb 18:15 ]][[18:15 &gt;&gt; Jb 18:15]] {{field-on:Bible}} Те ще се населят в шатъра му, който не е вече негов;Жупел ще се разпръсне върху жилището му. {{field-off:Bible}}</w:t>
      </w:r>
    </w:p>
    <w:p>
      <w:pPr>
        <w:pStyle w:val="Normal"/>
        <w:rPr/>
      </w:pPr>
      <w:r>
        <w:rPr/>
        <w:t>[[@Bible:Jb 18:16 ]][[18:16 &gt;&gt; Jb 18:16]] {{field-on:Bible}} Отдолу коренете му ще изсъхнат,И отгоре ветвите му ще се отсекат. {{field-off:Bible}}</w:t>
      </w:r>
    </w:p>
    <w:p>
      <w:pPr>
        <w:pStyle w:val="Normal"/>
        <w:rPr/>
      </w:pPr>
      <w:r>
        <w:rPr/>
        <w:t>[[@Bible:Jb 18:17 ]][[18:17 &gt;&gt; Jb 18:17]] {{field-on:Bible}} Поменът му ще се изглади от земята,И името му не ще да го има вече по улиците. {{field-off:Bible}}</w:t>
      </w:r>
    </w:p>
    <w:p>
      <w:pPr>
        <w:pStyle w:val="Normal"/>
        <w:rPr/>
      </w:pPr>
      <w:r>
        <w:rPr/>
        <w:t>[[@Bible:Jb 18:18 ]][[18:18 &gt;&gt; Jb 18:18]] {{field-on:Bible}} Ще се изпъди от виделото в тъмното,И ще се изгони от света. {{field-off:Bible}}</w:t>
      </w:r>
    </w:p>
    <w:p>
      <w:pPr>
        <w:pStyle w:val="Normal"/>
        <w:rPr/>
      </w:pPr>
      <w:r>
        <w:rPr/>
        <w:t>[[@Bible:Jb 18:19 ]][[18:19 &gt;&gt; Jb 18:19]] {{field-on:Bible}} Не ще да има ни син ни внук между людете си,Нито остатък в жилищата си. {{field-off:Bible}}</w:t>
      </w:r>
    </w:p>
    <w:p>
      <w:pPr>
        <w:pStyle w:val="Normal"/>
        <w:rPr/>
      </w:pPr>
      <w:r>
        <w:rPr/>
        <w:t>[[@Bible:Jb 18:20 ]][[18:20 &gt;&gt; Jb 18:20]] {{field-on:Bible}} Послеродените ще се смаят за деня му,Както и преждеродените взеха ужас. {{field-off:Bible}}</w:t>
      </w:r>
    </w:p>
    <w:p>
      <w:pPr>
        <w:pStyle w:val="Normal"/>
        <w:rPr/>
      </w:pPr>
      <w:r>
        <w:rPr/>
        <w:t>[[@Bible:Jb 18:21 ]][[18:21 &gt;&gt; Jb 18:21]] {{field-on:Bible}} Наистина таквиз са жилищата на нечестивия,И това е мястото на тогоз който не познава Бога. {{field-off:Bible}}</w:t>
      </w:r>
    </w:p>
    <w:p>
      <w:pPr>
        <w:pStyle w:val="Heading2"/>
        <w:rPr/>
      </w:pPr>
      <w:r>
        <w:rPr/>
        <w:t>Глава 19</w:t>
      </w:r>
    </w:p>
    <w:p>
      <w:pPr>
        <w:pStyle w:val="Normal"/>
        <w:rPr/>
      </w:pPr>
      <w:r>
        <w:rPr/>
        <w:t>[[@Bible:Jb 19:1 ]][[19:1 &gt;&gt; Jb 19:1]] {{field-on:Bible}} И отговори Иов та рече: {{field-off:Bible}}</w:t>
      </w:r>
    </w:p>
    <w:p>
      <w:pPr>
        <w:pStyle w:val="Normal"/>
        <w:rPr/>
      </w:pPr>
      <w:r>
        <w:rPr/>
        <w:t>[[@Bible:Jb 19:2 ]][[19:2 &gt;&gt; Jb 19:2]] {{field-on:Bible}} До кога ще оскърбявате душата ми,И ще ме съкрушавате с думи? {{field-off:Bible}}</w:t>
      </w:r>
    </w:p>
    <w:p>
      <w:pPr>
        <w:pStyle w:val="Normal"/>
        <w:rPr/>
      </w:pPr>
      <w:r>
        <w:rPr/>
        <w:t>[[@Bible:Jb 19:3 ]][[19:3 &gt;&gt; Jb 19:3]] {{field-on:Bible}} Десет пъти вече стана ме укорявате:Не ви ли е срам да ми смайвате главата? {{field-off:Bible}}</w:t>
      </w:r>
    </w:p>
    <w:p>
      <w:pPr>
        <w:pStyle w:val="Normal"/>
        <w:rPr/>
      </w:pPr>
      <w:r>
        <w:rPr/>
        <w:t>[[@Bible:Jb 19:4 ]][[19:4 &gt;&gt; Jb 19:4]] {{field-on:Bible}} И ако наистина съм съгрешил,Грешката ми остава с мене. {{field-off:Bible}}</w:t>
      </w:r>
    </w:p>
    <w:p>
      <w:pPr>
        <w:pStyle w:val="Normal"/>
        <w:rPr/>
      </w:pPr>
      <w:r>
        <w:rPr/>
        <w:t>[[@Bible:Jb 19:5 ]][[19:5 &gt;&gt; Jb 19:5]] {{field-on:Bible}} Но ако непременно искате да се големеете против менеИ да хвърляте против мене укора ми, {{field-off:Bible}}</w:t>
      </w:r>
    </w:p>
    <w:p>
      <w:pPr>
        <w:pStyle w:val="Normal"/>
        <w:rPr/>
      </w:pPr>
      <w:r>
        <w:rPr/>
        <w:t>[[@Bible:Jb 19:6 ]][[19:6 &gt;&gt; Jb 19:6]] {{field-on:Bible}} Научете се сега че Бог ме събориИ ме обиколи с мрежата си. {{field-off:Bible}}</w:t>
      </w:r>
    </w:p>
    <w:p>
      <w:pPr>
        <w:pStyle w:val="Normal"/>
        <w:rPr/>
      </w:pPr>
      <w:r>
        <w:rPr/>
        <w:t>[[@Bible:Jb 19:7 ]][[19:7 &gt;&gt; Jb 19:7]] {{field-on:Bible}} Ето, извиквам: Неправда! но няма кой да ме чуе:Викам, но никакъв съд. {{field-off:Bible}}</w:t>
      </w:r>
    </w:p>
    <w:p>
      <w:pPr>
        <w:pStyle w:val="Normal"/>
        <w:rPr/>
      </w:pPr>
      <w:r>
        <w:rPr/>
        <w:t>[[@Bible:Jb 19:8 ]][[19:8 &gt;&gt; Jb 19:8]] {{field-on:Bible}} Преградил е пътя ми, и не мога да премина,И турил е тъмнина в пътеките ми. {{field-off:Bible}}</w:t>
      </w:r>
    </w:p>
    <w:p>
      <w:pPr>
        <w:pStyle w:val="Normal"/>
        <w:rPr/>
      </w:pPr>
      <w:r>
        <w:rPr/>
        <w:t>[[@Bible:Jb 19:9 ]][[19:9 &gt;&gt; Jb 19:9]] {{field-on:Bible}} Съблякъл ме е от славата ми,И отнел е венеца от главата ми. {{field-off:Bible}}</w:t>
      </w:r>
    </w:p>
    <w:p>
      <w:pPr>
        <w:pStyle w:val="Normal"/>
        <w:rPr/>
      </w:pPr>
      <w:r>
        <w:rPr/>
        <w:t>[[@Bible:Jb 19:10 ]][[19:10 &gt;&gt; Jb 19:10]] {{field-on:Bible}} Погубил ме е от всякъде, и отивам,И изкоренил е надеждата ми като дърво. {{field-off:Bible}}</w:t>
      </w:r>
    </w:p>
    <w:p>
      <w:pPr>
        <w:pStyle w:val="Normal"/>
        <w:rPr/>
      </w:pPr>
      <w:r>
        <w:rPr/>
        <w:t>[[@Bible:Jb 19:11 ]][[19:11 &gt;&gt; Jb 19:11]] {{field-on:Bible}} И разпалил е против мене яростта си,И счита ме като един от враговете си. {{field-off:Bible}}</w:t>
      </w:r>
    </w:p>
    <w:p>
      <w:pPr>
        <w:pStyle w:val="Normal"/>
        <w:rPr/>
      </w:pPr>
      <w:r>
        <w:rPr/>
        <w:t>[[@Bible:Jb 19:12 ]][[19:12 &gt;&gt; Jb 19:12]] {{field-on:Bible}} Пълковете му дойдоха наедноТа приготвиха пътя си против мене,И разположиха се в стан около шатъра ми. {{field-off:Bible}}</w:t>
      </w:r>
    </w:p>
    <w:p>
      <w:pPr>
        <w:pStyle w:val="Normal"/>
        <w:rPr/>
      </w:pPr>
      <w:r>
        <w:rPr/>
        <w:t>[[@Bible:Jb 19:13 ]][[19:13 &gt;&gt; Jb 19:13]] {{field-on:Bible}} Отдалечил е от мене братята ми;И които ме знаеха станаха за мене съвсем чужди. {{field-off:Bible}}</w:t>
      </w:r>
    </w:p>
    <w:p>
      <w:pPr>
        <w:pStyle w:val="Normal"/>
        <w:rPr/>
      </w:pPr>
      <w:r>
        <w:rPr/>
        <w:t>[[@Bible:Jb 19:14 ]][[19:14 &gt;&gt; Jb 19:14]] {{field-on:Bible}} Оставиха ме ближните ми,И забравиха ме познайниците ми. {{field-off:Bible}}</w:t>
      </w:r>
    </w:p>
    <w:p>
      <w:pPr>
        <w:pStyle w:val="Normal"/>
        <w:rPr/>
      </w:pPr>
      <w:r>
        <w:rPr/>
        <w:t>[[@Bible:Jb 19:15 ]][[19:15 &gt;&gt; Jb 19:15]] {{field-on:Bible}} Които живеят в дома ми,И слугините ми считат ме като чужд:Странен станах в очите им. {{field-off:Bible}}</w:t>
      </w:r>
    </w:p>
    <w:p>
      <w:pPr>
        <w:pStyle w:val="Normal"/>
        <w:rPr/>
      </w:pPr>
      <w:r>
        <w:rPr/>
        <w:t>[[@Bible:Jb 19:16 ]][[19:16 &gt;&gt; Jb 19:16]] {{field-on:Bible}} Викам слугата си, и не отговаря:С устата си му се моля. {{field-off:Bible}}</w:t>
      </w:r>
    </w:p>
    <w:p>
      <w:pPr>
        <w:pStyle w:val="Normal"/>
        <w:rPr/>
      </w:pPr>
      <w:r>
        <w:rPr/>
        <w:t>[[@Bible:Jb 19:17 ]][[19:17 &gt;&gt; Jb 19:17]] {{field-on:Bible}} Диханието ми стана странно на жена ми,Тъй и моленията ми на чадата на майчината ми утроба. {{field-off:Bible}}</w:t>
      </w:r>
    </w:p>
    <w:p>
      <w:pPr>
        <w:pStyle w:val="Normal"/>
        <w:rPr/>
      </w:pPr>
      <w:r>
        <w:rPr/>
        <w:t>[[@Bible:Jb 19:18 ]][[19:18 &gt;&gt; Jb 19:18]] {{field-on:Bible}} И самите малки деца ме презряха:Когато ставам говорят против мене. {{field-off:Bible}}</w:t>
      </w:r>
    </w:p>
    <w:p>
      <w:pPr>
        <w:pStyle w:val="Normal"/>
        <w:rPr/>
      </w:pPr>
      <w:r>
        <w:rPr/>
        <w:t>[[@Bible:Jb 19:19 ]][[19:19 &gt;&gt; Jb 19:19]] {{field-on:Bible}} Всичките ми тайни приятели се погнусиха от мене;И онези които възлюбих обърнаха се против мене. {{field-off:Bible}}</w:t>
      </w:r>
    </w:p>
    <w:p>
      <w:pPr>
        <w:pStyle w:val="Normal"/>
        <w:rPr/>
      </w:pPr>
      <w:r>
        <w:rPr/>
        <w:t>[[@Bible:Jb 19:20 ]][[19:20 &gt;&gt; Jb 19:20]] {{field-on:Bible}} Костите ми залепнаха за кожата ми и за плътта ми;И отървах се само с кожата на зъбите си. {{field-off:Bible}}</w:t>
      </w:r>
    </w:p>
    <w:p>
      <w:pPr>
        <w:pStyle w:val="Normal"/>
        <w:rPr/>
      </w:pPr>
      <w:r>
        <w:rPr/>
        <w:t>[[@Bible:Jb 19:21 ]][[19:21 &gt;&gt; Jb 19:21]] {{field-on:Bible}} Помилвайте ме, помилвайте ме, вие приятели мои!Защото ръка Божия се допря до мене. {{field-off:Bible}}</w:t>
      </w:r>
    </w:p>
    <w:p>
      <w:pPr>
        <w:pStyle w:val="Normal"/>
        <w:rPr/>
      </w:pPr>
      <w:r>
        <w:rPr/>
        <w:t>[[@Bible:Jb 19:22 ]][[19:22 &gt;&gt; Jb 19:22]] {{field-on:Bible}} Защо ме гоните както и Бог,И не се насищате от плътта ми? {{field-off:Bible}}</w:t>
      </w:r>
    </w:p>
    <w:p>
      <w:pPr>
        <w:pStyle w:val="Normal"/>
        <w:rPr/>
      </w:pPr>
      <w:r>
        <w:rPr/>
        <w:t>[[@Bible:Jb 19:23 ]][[19:23 &gt;&gt; Jb 19:23]] {{field-on:Bible}} О да можеха да се напишат думите ми!Да се начертаеха на книга! {{field-off:Bible}}</w:t>
      </w:r>
    </w:p>
    <w:p>
      <w:pPr>
        <w:pStyle w:val="Normal"/>
        <w:rPr/>
      </w:pPr>
      <w:r>
        <w:rPr/>
        <w:t>[[@Bible:Jb 19:24 ]][[19:24 &gt;&gt; Jb 19:24]] {{field-on:Bible}} Да се издълбаеха на скала за всегдаС желязна писалка и олово! {{field-off:Bible}}</w:t>
      </w:r>
    </w:p>
    <w:p>
      <w:pPr>
        <w:pStyle w:val="Normal"/>
        <w:rPr/>
      </w:pPr>
      <w:r>
        <w:rPr/>
        <w:t>[[@Bible:Jb 19:25 ]][[19:25 &gt;&gt; Jb 19:25]] {{field-on:Bible}} Защото зная че е жив Изкупителят ми,И в последно време ще възстане на земята; {{field-off:Bible}}</w:t>
      </w:r>
    </w:p>
    <w:p>
      <w:pPr>
        <w:pStyle w:val="Normal"/>
        <w:rPr/>
      </w:pPr>
      <w:r>
        <w:rPr/>
        <w:t>[[@Bible:Jb 19:26 ]][[19:26 &gt;&gt; Jb 19:26]] {{field-on:Bible}} И, като изтлее след кожата ми това тяло,Пак с плътта си ще видя Бога: {{field-off:Bible}}</w:t>
      </w:r>
    </w:p>
    <w:p>
      <w:pPr>
        <w:pStyle w:val="Normal"/>
        <w:rPr/>
      </w:pPr>
      <w:r>
        <w:rPr/>
        <w:t>[[@Bible:Jb 19:27 ]][[19:27 &gt;&gt; Jb 19:27]] {{field-on:Bible}} Когото сам аз ще видяИ ще гледат очите ми, а не друг:Дробовете ми изтайват вътре в мене. {{field-off:Bible}}</w:t>
      </w:r>
    </w:p>
    <w:p>
      <w:pPr>
        <w:pStyle w:val="Normal"/>
        <w:rPr/>
      </w:pPr>
      <w:r>
        <w:rPr/>
        <w:t>[[@Bible:Jb 19:28 ]][[19:28 &gt;&gt; Jb 19:28]] {{field-on:Bible}} Но вие трябваше да речете: Защо го гоним?Понеже коренът на това нещо се намерва в мене. {{field-off:Bible}}</w:t>
      </w:r>
    </w:p>
    <w:p>
      <w:pPr>
        <w:pStyle w:val="Normal"/>
        <w:rPr/>
      </w:pPr>
      <w:r>
        <w:rPr/>
        <w:t>[[@Bible:Jb 19:29 ]][[19:29 &gt;&gt; Jb 19:29]] {{field-on:Bible}} Устрашете се от меча;Защото мечът е отмъстителят на беззаконията,За да познаете че има съд. {{field-off:Bible}}</w:t>
      </w:r>
    </w:p>
    <w:p>
      <w:pPr>
        <w:pStyle w:val="Heading2"/>
        <w:rPr/>
      </w:pPr>
      <w:r>
        <w:rPr/>
        <w:t>Глава 20</w:t>
      </w:r>
    </w:p>
    <w:p>
      <w:pPr>
        <w:pStyle w:val="Normal"/>
        <w:rPr/>
      </w:pPr>
      <w:r>
        <w:rPr/>
        <w:t>[[@Bible:Jb 20:1 ]][[20:1 &gt;&gt; Jb 20:1]] {{field-on:Bible}} И отговори Софар Нааматецът та рече: - {{field-off:Bible}}</w:t>
      </w:r>
    </w:p>
    <w:p>
      <w:pPr>
        <w:pStyle w:val="Normal"/>
        <w:rPr/>
      </w:pPr>
      <w:r>
        <w:rPr/>
        <w:t>[[@Bible:Jb 20:2 ]][[20:2 &gt;&gt; Jb 20:2]] {{field-on:Bible}} Заради това ме карат мислите ми да отговоря,И затова бързам: {{field-off:Bible}}</w:t>
      </w:r>
    </w:p>
    <w:p>
      <w:pPr>
        <w:pStyle w:val="Normal"/>
        <w:rPr/>
      </w:pPr>
      <w:r>
        <w:rPr/>
        <w:t>[[@Bible:Jb 20:3 ]][[20:3 &gt;&gt; Jb 20:3]] {{field-on:Bible}} чух укорителното обличение против мене;И духът на разума ме кара да отвещая. {{field-off:Bible}}</w:t>
      </w:r>
    </w:p>
    <w:p>
      <w:pPr>
        <w:pStyle w:val="Normal"/>
        <w:rPr/>
      </w:pPr>
      <w:r>
        <w:rPr/>
        <w:t>[[@Bible:Jb 20:4 ]][[20:4 &gt;&gt; Jb 20:4]] {{field-on:Bible}} Не знаеш ли това от старо време,От когато е поставен человек на земята, {{field-off:Bible}}</w:t>
      </w:r>
    </w:p>
    <w:p>
      <w:pPr>
        <w:pStyle w:val="Normal"/>
        <w:rPr/>
      </w:pPr>
      <w:r>
        <w:rPr/>
        <w:t>[[@Bible:Jb 20:5 ]][[20:5 &gt;&gt; Jb 20:5]] {{field-on:Bible}} че тържеството на нечестивите е маловременно,И радостта на лицемера е минутна? {{field-off:Bible}}</w:t>
      </w:r>
    </w:p>
    <w:p>
      <w:pPr>
        <w:pStyle w:val="Normal"/>
        <w:rPr/>
      </w:pPr>
      <w:r>
        <w:rPr/>
        <w:t>[[@Bible:Jb 20:6 ]][[20:6 &gt;&gt; Jb 20:6]] {{field-on:Bible}} И величието му, ако възлезе на небеса,И главата му ако стигне до облаците, {{field-off:Bible}}</w:t>
      </w:r>
    </w:p>
    <w:p>
      <w:pPr>
        <w:pStyle w:val="Normal"/>
        <w:rPr/>
      </w:pPr>
      <w:r>
        <w:rPr/>
        <w:t>[[@Bible:Jb 20:7 ]][[20:7 &gt;&gt; Jb 20:7]] {{field-on:Bible}} Ще се изрине за всегда както лайното му:Които са го гледали ще говорят: Де е онзи? {{field-off:Bible}}</w:t>
      </w:r>
    </w:p>
    <w:p>
      <w:pPr>
        <w:pStyle w:val="Normal"/>
        <w:rPr/>
      </w:pPr>
      <w:r>
        <w:rPr/>
        <w:t>[[@Bible:Jb 20:8 ]][[20:8 &gt;&gt; Jb 20:8]] {{field-on:Bible}} Ще отлети като сън и няма да се намери,И като нощно видение ще изчезне. {{field-off:Bible}}</w:t>
      </w:r>
    </w:p>
    <w:p>
      <w:pPr>
        <w:pStyle w:val="Normal"/>
        <w:rPr/>
      </w:pPr>
      <w:r>
        <w:rPr/>
        <w:t>[[@Bible:Jb 20:9 ]][[20:9 &gt;&gt; Jb 20:9]] {{field-on:Bible}} Окото което го е гледало не ще го гледа вече;И мястото му няма да го види вече. {{field-off:Bible}}</w:t>
      </w:r>
    </w:p>
    <w:p>
      <w:pPr>
        <w:pStyle w:val="Normal"/>
        <w:rPr/>
      </w:pPr>
      <w:r>
        <w:rPr/>
        <w:t>[[@Bible:Jb 20:10 ]][[20:10 &gt;&gt; Jb 20:10]] {{field-on:Bible}} Синовете му ще поискат добрата воля на сиромасите;И ръцете му ще повърнат имота им. {{field-off:Bible}}</w:t>
      </w:r>
    </w:p>
    <w:p>
      <w:pPr>
        <w:pStyle w:val="Normal"/>
        <w:rPr/>
      </w:pPr>
      <w:r>
        <w:rPr/>
        <w:t>[[@Bible:Jb 20:11 ]][[20:11 &gt;&gt; Jb 20:11]] {{field-on:Bible}} Костите му са пълни с съгрешенията на младините му;И ще лежат с него в пръстта. {{field-off:Bible}}</w:t>
      </w:r>
    </w:p>
    <w:p>
      <w:pPr>
        <w:pStyle w:val="Normal"/>
        <w:rPr/>
      </w:pPr>
      <w:r>
        <w:rPr/>
        <w:t>[[@Bible:Jb 20:12 ]][[20:12 &gt;&gt; Jb 20:12]] {{field-on:Bible}} Ако и да е сладка злината в устата му,Та я крие под езика си, {{field-off:Bible}}</w:t>
      </w:r>
    </w:p>
    <w:p>
      <w:pPr>
        <w:pStyle w:val="Normal"/>
        <w:rPr/>
      </w:pPr>
      <w:r>
        <w:rPr/>
        <w:t>[[@Bible:Jb 20:13 ]][[20:13 &gt;&gt; Jb 20:13]] {{field-on:Bible}} И я жали и не я оставя,Но я държи всред небцето си, {{field-off:Bible}}</w:t>
      </w:r>
    </w:p>
    <w:p>
      <w:pPr>
        <w:pStyle w:val="Normal"/>
        <w:rPr/>
      </w:pPr>
      <w:r>
        <w:rPr/>
        <w:t>[[@Bible:Jb 20:14 ]][[20:14 &gt;&gt; Jb 20:14]] {{field-on:Bible}} То пак храната му ще се измени в утробата му,Жлъч от аспиди ще стане у вътрешностите му. {{field-off:Bible}}</w:t>
      </w:r>
    </w:p>
    <w:p>
      <w:pPr>
        <w:pStyle w:val="Normal"/>
        <w:rPr/>
      </w:pPr>
      <w:r>
        <w:rPr/>
        <w:t>[[@Bible:Jb 20:15 ]][[20:15 &gt;&gt; Jb 20:15]] {{field-on:Bible}} Богатството което е погълнал, ще го избълва;Бог ще го изтръгне из търбуха му. {{field-off:Bible}}</w:t>
      </w:r>
    </w:p>
    <w:p>
      <w:pPr>
        <w:pStyle w:val="Normal"/>
        <w:rPr/>
      </w:pPr>
      <w:r>
        <w:rPr/>
        <w:t>[[@Bible:Jb 20:16 ]][[20:16 &gt;&gt; Jb 20:16]] {{field-on:Bible}} Яд от аспиди ще суче:Ехиднин език ще го умъртви. {{field-off:Bible}}</w:t>
      </w:r>
    </w:p>
    <w:p>
      <w:pPr>
        <w:pStyle w:val="Normal"/>
        <w:rPr/>
      </w:pPr>
      <w:r>
        <w:rPr/>
        <w:t>[[@Bible:Jb 20:17 ]][[20:17 &gt;&gt; Jb 20:17]] {{field-on:Bible}} Няма да види утоките,Реките с порои от мед и масло. {{field-off:Bible}}</w:t>
      </w:r>
    </w:p>
    <w:p>
      <w:pPr>
        <w:pStyle w:val="Normal"/>
        <w:rPr/>
      </w:pPr>
      <w:r>
        <w:rPr/>
        <w:t>[[@Bible:Jb 20:18 ]][[20:18 &gt;&gt; Jb 20:18]] {{field-on:Bible}} Това за което се трудим ще го даде назад.И няма да го погълне:Според имота ще стане отдаването му;И няма да се зарадва. {{field-off:Bible}}</w:t>
      </w:r>
    </w:p>
    <w:p>
      <w:pPr>
        <w:pStyle w:val="Normal"/>
        <w:rPr/>
      </w:pPr>
      <w:r>
        <w:rPr/>
        <w:t>[[@Bible:Jb 20:19 ]][[20:19 &gt;&gt; Jb 20:19]] {{field-on:Bible}} Защото угнети сиромасите и ги остави:Грабна дом който не бе съградил. {{field-off:Bible}}</w:t>
      </w:r>
    </w:p>
    <w:p>
      <w:pPr>
        <w:pStyle w:val="Normal"/>
        <w:rPr/>
      </w:pPr>
      <w:r>
        <w:rPr/>
        <w:t>[[@Bible:Jb 20:20 ]][[20:20 &gt;&gt; Jb 20:20]] {{field-on:Bible}} Наистина няма да познае упокоение в себе си:Не ще упази нищо от пожеланите си. {{field-off:Bible}}</w:t>
      </w:r>
    </w:p>
    <w:p>
      <w:pPr>
        <w:pStyle w:val="Normal"/>
        <w:rPr/>
      </w:pPr>
      <w:r>
        <w:rPr/>
        <w:t>[[@Bible:Jb 20:21 ]][[20:21 &gt;&gt; Jb 20:21]] {{field-on:Bible}} Няма да му остане нищо за храна;За то доброто му не ще бъде трайно. {{field-off:Bible}}</w:t>
      </w:r>
    </w:p>
    <w:p>
      <w:pPr>
        <w:pStyle w:val="Normal"/>
        <w:rPr/>
      </w:pPr>
      <w:r>
        <w:rPr/>
        <w:t>[[@Bible:Jb 20:22 ]][[20:22 &gt;&gt; Jb 20:22]] {{field-on:Bible}} Когато е в пълно изобилие ще го сполети утеснение:Всичката сила на бедствието ще нападне на него. {{field-off:Bible}}</w:t>
      </w:r>
    </w:p>
    <w:p>
      <w:pPr>
        <w:pStyle w:val="Normal"/>
        <w:rPr/>
      </w:pPr>
      <w:r>
        <w:rPr/>
        <w:t>[[@Bible:Jb 20:23 ]][[20:23 &gt;&gt; Jb 20:23]] {{field-on:Bible}} Когато е да напълни търбуха сиБог ще проводи яростта на гнева си върх него,И ще я одъжди върх него в яденето му. {{field-off:Bible}}</w:t>
      </w:r>
    </w:p>
    <w:p>
      <w:pPr>
        <w:pStyle w:val="Normal"/>
        <w:rPr/>
      </w:pPr>
      <w:r>
        <w:rPr/>
        <w:t>[[@Bible:Jb 20:24 ]][[20:24 &gt;&gt; Jb 20:24]] {{field-on:Bible}} Когато бяга от желязното оръжиеМедният лък ще го прониже. {{field-off:Bible}}</w:t>
      </w:r>
    </w:p>
    <w:p>
      <w:pPr>
        <w:pStyle w:val="Normal"/>
        <w:rPr/>
      </w:pPr>
      <w:r>
        <w:rPr/>
        <w:t>[[@Bible:Jb 20:25 ]][[20:25 &gt;&gt; Jb 20:25]] {{field-on:Bible}} Стрелата се изтръгва та пронизва тялото,И блещещий върх ще излезе из жлъчката му:Ужаси има върх него. {{field-off:Bible}}</w:t>
      </w:r>
    </w:p>
    <w:p>
      <w:pPr>
        <w:pStyle w:val="Normal"/>
        <w:rPr/>
      </w:pPr>
      <w:r>
        <w:rPr/>
        <w:t>[[@Bible:Jb 20:26 ]][[20:26 &gt;&gt; Jb 20:26]] {{field-on:Bible}} Всякаква тъмнина има скрита в клетовете му:Огън нераздухан ще го пояде:Които останат в шатъра му, зле ще бъде за тях. {{field-off:Bible}}</w:t>
      </w:r>
    </w:p>
    <w:p>
      <w:pPr>
        <w:pStyle w:val="Normal"/>
        <w:rPr/>
      </w:pPr>
      <w:r>
        <w:rPr/>
        <w:t>[[@Bible:Jb 20:27 ]][[20:27 &gt;&gt; Jb 20:27]] {{field-on:Bible}} Небето ще открие беззаконието му;И земята ще се подигне против него. {{field-off:Bible}}</w:t>
      </w:r>
    </w:p>
    <w:p>
      <w:pPr>
        <w:pStyle w:val="Normal"/>
        <w:rPr/>
      </w:pPr>
      <w:r>
        <w:rPr/>
        <w:t>[[@Bible:Jb 20:28 ]][[20:28 &gt;&gt; Jb 20:28]] {{field-on:Bible}} Имотът на дома му ще изчезне:Ще се разпилее в деня на гнева му. {{field-off:Bible}}</w:t>
      </w:r>
    </w:p>
    <w:p>
      <w:pPr>
        <w:pStyle w:val="Normal"/>
        <w:rPr/>
      </w:pPr>
      <w:r>
        <w:rPr/>
        <w:t>[[@Bible:Jb 20:29 ]][[20:29 &gt;&gt; Jb 20:29]] {{field-on:Bible}} Туй е от Бога делът на нечестивия человек,И отреденото нему от Бога наследие. {{field-off:Bible}}</w:t>
      </w:r>
    </w:p>
    <w:p>
      <w:pPr>
        <w:pStyle w:val="Heading2"/>
        <w:rPr/>
      </w:pPr>
      <w:r>
        <w:rPr/>
        <w:t>Глава 21</w:t>
      </w:r>
    </w:p>
    <w:p>
      <w:pPr>
        <w:pStyle w:val="Normal"/>
        <w:rPr/>
      </w:pPr>
      <w:r>
        <w:rPr/>
        <w:t>[[@Bible:Jb 21:1 ]][[21:1 &gt;&gt; Jb 21:1]] {{field-on:Bible}} А Иов отговори и рече: - {{field-off:Bible}}</w:t>
      </w:r>
    </w:p>
    <w:p>
      <w:pPr>
        <w:pStyle w:val="Normal"/>
        <w:rPr/>
      </w:pPr>
      <w:r>
        <w:rPr/>
        <w:t>[[@Bible:Jb 21:2 ]][[21:2 &gt;&gt; Jb 21:2]] {{field-on:Bible}} Слушайте с внимание говоренето ми,И това да са утешенията ви. {{field-off:Bible}}</w:t>
      </w:r>
    </w:p>
    <w:p>
      <w:pPr>
        <w:pStyle w:val="Normal"/>
        <w:rPr/>
      </w:pPr>
      <w:r>
        <w:rPr/>
        <w:t>[[@Bible:Jb 21:3 ]][[21:3 &gt;&gt; Jb 21:3]] {{field-on:Bible}} Потърпете ме да изговоря;И като изговоря, присмивайте се. {{field-off:Bible}}</w:t>
      </w:r>
    </w:p>
    <w:p>
      <w:pPr>
        <w:pStyle w:val="Normal"/>
        <w:rPr/>
      </w:pPr>
      <w:r>
        <w:rPr/>
        <w:t>[[@Bible:Jb 21:4 ]][[21:4 &gt;&gt; Jb 21:4]] {{field-on:Bible}} На человека ли се оплаквам аз?А защо да се не утесни духът ми? {{field-off:Bible}}</w:t>
      </w:r>
    </w:p>
    <w:p>
      <w:pPr>
        <w:pStyle w:val="Normal"/>
        <w:rPr/>
      </w:pPr>
      <w:r>
        <w:rPr/>
        <w:t>[[@Bible:Jb 21:5 ]][[21:5 &gt;&gt; Jb 21:5]] {{field-on:Bible}} Погледнете на мене та се почудете, И турете ръка на уста. {{field-off:Bible}}</w:t>
      </w:r>
    </w:p>
    <w:p>
      <w:pPr>
        <w:pStyle w:val="Normal"/>
        <w:rPr/>
      </w:pPr>
      <w:r>
        <w:rPr/>
        <w:t>[[@Bible:Jb 21:6 ]][[21:6 &gt;&gt; Jb 21:6]] {{field-on:Bible}} Само да си наумя ужасавам се,И трепет обладава плътта ми. {{field-off:Bible}}</w:t>
      </w:r>
    </w:p>
    <w:p>
      <w:pPr>
        <w:pStyle w:val="Normal"/>
        <w:rPr/>
      </w:pPr>
      <w:r>
        <w:rPr/>
        <w:t>[[@Bible:Jb 21:7 ]][[21:7 &gt;&gt; Jb 21:7]] {{field-on:Bible}} Защо нечестивите живеят,Остаряват, още и стават много силни? {{field-off:Bible}}</w:t>
      </w:r>
    </w:p>
    <w:p>
      <w:pPr>
        <w:pStyle w:val="Normal"/>
        <w:rPr/>
      </w:pPr>
      <w:r>
        <w:rPr/>
        <w:t>[[@Bible:Jb 21:8 ]][[21:8 &gt;&gt; Jb 21:8]] {{field-on:Bible}} Семето им се утвърдява с тях наедно пред лицето им,И внуците им пред очите им. {{field-off:Bible}}</w:t>
      </w:r>
    </w:p>
    <w:p>
      <w:pPr>
        <w:pStyle w:val="Normal"/>
        <w:rPr/>
      </w:pPr>
      <w:r>
        <w:rPr/>
        <w:t>[[@Bible:Jb 21:9 ]][[21:9 &gt;&gt; Jb 21:9]] {{field-on:Bible}} Къщите им са безопасни от страх;И Божий жезъл не е върх тях. {{field-off:Bible}}</w:t>
      </w:r>
    </w:p>
    <w:p>
      <w:pPr>
        <w:pStyle w:val="Normal"/>
        <w:rPr/>
      </w:pPr>
      <w:r>
        <w:rPr/>
        <w:t>[[@Bible:Jb 21:10 ]][[21:10 &gt;&gt; Jb 21:10]] {{field-on:Bible}} Говедата им се гонят, и не напраздно;Юницата им се тели, и не пометва. {{field-off:Bible}}</w:t>
      </w:r>
    </w:p>
    <w:p>
      <w:pPr>
        <w:pStyle w:val="Normal"/>
        <w:rPr/>
      </w:pPr>
      <w:r>
        <w:rPr/>
        <w:t>[[@Bible:Jb 21:11 ]][[21:11 &gt;&gt; Jb 21:11]] {{field-on:Bible}} Пущат чадата си като овци;И децата им скачат. {{field-off:Bible}}</w:t>
      </w:r>
    </w:p>
    <w:p>
      <w:pPr>
        <w:pStyle w:val="Normal"/>
        <w:rPr/>
      </w:pPr>
      <w:r>
        <w:rPr/>
        <w:t>[[@Bible:Jb 21:12 ]][[21:12 &gt;&gt; Jb 21:12]] {{field-on:Bible}} Вземат тъпана и китарата,И веселят се с гласа на свирката. {{field-off:Bible}}</w:t>
      </w:r>
    </w:p>
    <w:p>
      <w:pPr>
        <w:pStyle w:val="Normal"/>
        <w:rPr/>
      </w:pPr>
      <w:r>
        <w:rPr/>
        <w:t>[[@Bible:Jb 21:13 ]][[21:13 &gt;&gt; Jb 21:13]] {{field-on:Bible}} Преминват дните си в благополучие;И в една минута слазят в ад. {{field-off:Bible}}</w:t>
      </w:r>
    </w:p>
    <w:p>
      <w:pPr>
        <w:pStyle w:val="Normal"/>
        <w:rPr/>
      </w:pPr>
      <w:r>
        <w:rPr/>
        <w:t>[[@Bible:Jb 21:14 ]][[21:14 &gt;&gt; Jb 21:14]] {{field-on:Bible}} И говорят Богу: Оттегли се от нас,Защото не благоволим в знанието на пътищата ти. {{field-off:Bible}}</w:t>
      </w:r>
    </w:p>
    <w:p>
      <w:pPr>
        <w:pStyle w:val="Normal"/>
        <w:rPr/>
      </w:pPr>
      <w:r>
        <w:rPr/>
        <w:t>[[@Bible:Jb 21:15 ]][[21:15 &gt;&gt; Jb 21:15]] {{field-on:Bible}} Що е Всесилний та да му работим?И що се ползуваме като го призоваваме? {{field-off:Bible}}</w:t>
      </w:r>
    </w:p>
    <w:p>
      <w:pPr>
        <w:pStyle w:val="Normal"/>
        <w:rPr/>
      </w:pPr>
      <w:r>
        <w:rPr/>
        <w:t>[[@Bible:Jb 21:16 ]][[21:16 &gt;&gt; Jb 21:16]] {{field-on:Bible}} Ето, благополучието им не е в ръката им:Далеч да е от мене съветът на нечестивите, {{field-off:Bible}}</w:t>
      </w:r>
    </w:p>
    <w:p>
      <w:pPr>
        <w:pStyle w:val="Normal"/>
        <w:rPr/>
      </w:pPr>
      <w:r>
        <w:rPr/>
        <w:t>[[@Bible:Jb 21:17 ]][[21:17 &gt;&gt; Jb 21:17]] {{field-on:Bible}} Колко пъти угасва светилникът на нечестивите,И дохожда погибелта им върх тях!Бог им разделя болезни в гнева си. {{field-off:Bible}}</w:t>
      </w:r>
    </w:p>
    <w:p>
      <w:pPr>
        <w:pStyle w:val="Normal"/>
        <w:rPr/>
      </w:pPr>
      <w:r>
        <w:rPr/>
        <w:t>[[@Bible:Jb 21:18 ]][[21:18 &gt;&gt; Jb 21:18]] {{field-on:Bible}} Те са като плява пред вятъра,И като прах от плява който граби вихрушката. {{field-off:Bible}}</w:t>
      </w:r>
    </w:p>
    <w:p>
      <w:pPr>
        <w:pStyle w:val="Normal"/>
        <w:rPr/>
      </w:pPr>
      <w:r>
        <w:rPr/>
        <w:t>[[@Bible:Jb 21:19 ]][[21:19 &gt;&gt; Jb 21:19]] {{field-on:Bible}} Бог пази наказанието на тяхното беззаконие за синовете им:Въздава им, и ще познаят. {{field-off:Bible}}</w:t>
      </w:r>
    </w:p>
    <w:p>
      <w:pPr>
        <w:pStyle w:val="Normal"/>
        <w:rPr/>
      </w:pPr>
      <w:r>
        <w:rPr/>
        <w:t>[[@Bible:Jb 21:20 ]][[21:20 &gt;&gt; Jb 21:20]] {{field-on:Bible}} Очите им ще видят погибелта им;И ще пият от яростта на Всесилнаго. {{field-off:Bible}}</w:t>
      </w:r>
    </w:p>
    <w:p>
      <w:pPr>
        <w:pStyle w:val="Normal"/>
        <w:rPr/>
      </w:pPr>
      <w:r>
        <w:rPr/>
        <w:t>[[@Bible:Jb 21:21 ]][[21:21 &gt;&gt; Jb 21:21]] {{field-on:Bible}} Защото кое наслаждение има нечестивий след себе си в дома си,Като се пресече през сред числото на месеците му? {{field-off:Bible}}</w:t>
      </w:r>
    </w:p>
    <w:p>
      <w:pPr>
        <w:pStyle w:val="Normal"/>
        <w:rPr/>
      </w:pPr>
      <w:r>
        <w:rPr/>
        <w:t>[[@Bible:Jb 21:22 ]][[21:22 &gt;&gt; Jb 21:22]] {{field-on:Bible}} Ще научи ли някой Бога на знание?И той съди високите. {{field-off:Bible}}</w:t>
      </w:r>
    </w:p>
    <w:p>
      <w:pPr>
        <w:pStyle w:val="Normal"/>
        <w:rPr/>
      </w:pPr>
      <w:r>
        <w:rPr/>
        <w:t>[[@Bible:Jb 21:23 ]][[21:23 &gt;&gt; Jb 21:23]] {{field-on:Bible}} Един умира в пълно благополучие, Като е във всичко спокоен и тих: {{field-off:Bible}}</w:t>
      </w:r>
    </w:p>
    <w:p>
      <w:pPr>
        <w:pStyle w:val="Normal"/>
        <w:rPr/>
      </w:pPr>
      <w:r>
        <w:rPr/>
        <w:t>[[@Bible:Jb 21:24 ]][[21:24 &gt;&gt; Jb 21:24]] {{field-on:Bible}} Ребрата му са пълни с тлъстина,И костите му напоени с мозък; {{field-off:Bible}}</w:t>
      </w:r>
    </w:p>
    <w:p>
      <w:pPr>
        <w:pStyle w:val="Normal"/>
        <w:rPr/>
      </w:pPr>
      <w:r>
        <w:rPr/>
        <w:t>[[@Bible:Jb 21:25 ]][[21:25 &gt;&gt; Jb 21:25]] {{field-on:Bible}} А друг умира в душевна горест,И никога не е ял с весело сърдце. {{field-off:Bible}}</w:t>
      </w:r>
    </w:p>
    <w:p>
      <w:pPr>
        <w:pStyle w:val="Normal"/>
        <w:rPr/>
      </w:pPr>
      <w:r>
        <w:rPr/>
        <w:t>[[@Bible:Jb 21:26 ]][[21:26 &gt;&gt; Jb 21:26]] {{field-on:Bible}} Наедно лежат в пръстта,И червие ги покриват. {{field-off:Bible}}</w:t>
      </w:r>
    </w:p>
    <w:p>
      <w:pPr>
        <w:pStyle w:val="Normal"/>
        <w:rPr/>
      </w:pPr>
      <w:r>
        <w:rPr/>
        <w:t>[[@Bible:Jb 21:27 ]][[21:27 &gt;&gt; Jb 21:27]] {{field-on:Bible}} Ето, знам мислите виИ ухищренията ви за съсипването ми. {{field-off:Bible}}</w:t>
      </w:r>
    </w:p>
    <w:p>
      <w:pPr>
        <w:pStyle w:val="Normal"/>
        <w:rPr/>
      </w:pPr>
      <w:r>
        <w:rPr/>
        <w:t>[[@Bible:Jb 21:28 ]][[21:28 &gt;&gt; Jb 21:28]] {{field-on:Bible}} Защото думате: Де е домът на княза?И де е шатърът дето живееха нечестивите? {{field-off:Bible}}</w:t>
      </w:r>
    </w:p>
    <w:p>
      <w:pPr>
        <w:pStyle w:val="Normal"/>
        <w:rPr/>
      </w:pPr>
      <w:r>
        <w:rPr/>
        <w:t>[[@Bible:Jb 21:29 ]][[21:29 &gt;&gt; Jb 21:29]] {{field-on:Bible}} Не попитахте ли които минуват през пътя?И знаменията им не разумявате ли? - {{field-off:Bible}}</w:t>
      </w:r>
    </w:p>
    <w:p>
      <w:pPr>
        <w:pStyle w:val="Normal"/>
        <w:rPr/>
      </w:pPr>
      <w:r>
        <w:rPr/>
        <w:t>[[@Bible:Jb 21:30 ]][[21:30 &gt;&gt; Jb 21:30]] {{field-on:Bible}} че нечестивият се пази за ден на погибел,В ден на гняв ще бъде закаран. {{field-off:Bible}}</w:t>
      </w:r>
    </w:p>
    <w:p>
      <w:pPr>
        <w:pStyle w:val="Normal"/>
        <w:rPr/>
      </w:pPr>
      <w:r>
        <w:rPr/>
        <w:t>[[@Bible:Jb 21:31 ]][[21:31 &gt;&gt; Jb 21:31]] {{field-on:Bible}} Кой ще яви пред лицето му неговия път?И кой ще му въздаде което е той сторил? {{field-off:Bible}}</w:t>
      </w:r>
    </w:p>
    <w:p>
      <w:pPr>
        <w:pStyle w:val="Normal"/>
        <w:rPr/>
      </w:pPr>
      <w:r>
        <w:rPr/>
        <w:t>[[@Bible:Jb 21:32 ]][[21:32 &gt;&gt; Jb 21:32]] {{field-on:Bible}} И той ще бъде донесен в гроба,И ще пребивае в трапа. {{field-off:Bible}}</w:t>
      </w:r>
    </w:p>
    <w:p>
      <w:pPr>
        <w:pStyle w:val="Normal"/>
        <w:rPr/>
      </w:pPr>
      <w:r>
        <w:rPr/>
        <w:t>[[@Bible:Jb 21:33 ]][[21:33 &gt;&gt; Jb 21:33]] {{field-on:Bible}} Буците на дола ще му бъдат приятни;И всеки человек ще отиде подир него,Както безчислени са отишли преди него. {{field-off:Bible}}</w:t>
      </w:r>
    </w:p>
    <w:p>
      <w:pPr>
        <w:pStyle w:val="Normal"/>
        <w:rPr/>
      </w:pPr>
      <w:r>
        <w:rPr/>
        <w:t>[[@Bible:Jb 21:34 ]][[21:34 &gt;&gt; Jb 21:34]] {{field-on:Bible}} Как прочее ми давате суетни утешенияКогато в отговорите ви остава лъжовност? {{field-off:Bible}}</w:t>
      </w:r>
    </w:p>
    <w:p>
      <w:pPr>
        <w:pStyle w:val="Heading2"/>
        <w:rPr/>
      </w:pPr>
      <w:r>
        <w:rPr/>
        <w:t>Глава 22</w:t>
      </w:r>
    </w:p>
    <w:p>
      <w:pPr>
        <w:pStyle w:val="Normal"/>
        <w:rPr/>
      </w:pPr>
      <w:r>
        <w:rPr/>
        <w:t>[[@Bible:Jb 22:1 ]][[22:1 &gt;&gt; Jb 22:1]] {{field-on:Bible}} И Елифаз Теманецът отговори та рече: - {{field-off:Bible}}</w:t>
      </w:r>
    </w:p>
    <w:p>
      <w:pPr>
        <w:pStyle w:val="Normal"/>
        <w:rPr/>
      </w:pPr>
      <w:r>
        <w:rPr/>
        <w:t>[[@Bible:Jb 22:2 ]][[22:2 &gt;&gt; Jb 22:2]] {{field-on:Bible}} Може ли человек да бъде полезен Богу?Ако е разумен може да бъде полезен на себе си. {{field-off:Bible}}</w:t>
      </w:r>
    </w:p>
    <w:p>
      <w:pPr>
        <w:pStyle w:val="Normal"/>
        <w:rPr/>
      </w:pPr>
      <w:r>
        <w:rPr/>
        <w:t>[[@Bible:Jb 22:3 ]][[22:3 &gt;&gt; Jb 22:3]] {{field-on:Bible}} Ако си ти праведен, има ли някое благодарение за Всесилнаго,Или полза ако правиш ти пътищата си неукорни? {{field-off:Bible}}</w:t>
      </w:r>
    </w:p>
    <w:p>
      <w:pPr>
        <w:pStyle w:val="Normal"/>
        <w:rPr/>
      </w:pPr>
      <w:r>
        <w:rPr/>
        <w:t>[[@Bible:Jb 22:4 ]][[22:4 &gt;&gt; Jb 22:4]] {{field-on:Bible}} Бои ли ти се че ще влезе в състязание с тебе?И ще дойде ли в съд с тебе? {{field-off:Bible}}</w:t>
      </w:r>
    </w:p>
    <w:p>
      <w:pPr>
        <w:pStyle w:val="Normal"/>
        <w:rPr/>
      </w:pPr>
      <w:r>
        <w:rPr/>
        <w:t>[[@Bible:Jb 22:5 ]][[22:5 &gt;&gt; Jb 22:5]] {{field-on:Bible}} Злобата ти не е ли голяма?И беззаконията ти не са ли безкрайни? {{field-off:Bible}}</w:t>
      </w:r>
    </w:p>
    <w:p>
      <w:pPr>
        <w:pStyle w:val="Normal"/>
        <w:rPr/>
      </w:pPr>
      <w:r>
        <w:rPr/>
        <w:t>[[@Bible:Jb 22:6 ]][[22:6 &gt;&gt; Jb 22:6]] {{field-on:Bible}} Защото си взел залог от брата си без причина,И си лишил голите от дрехите им. {{field-off:Bible}}</w:t>
      </w:r>
    </w:p>
    <w:p>
      <w:pPr>
        <w:pStyle w:val="Normal"/>
        <w:rPr/>
      </w:pPr>
      <w:r>
        <w:rPr/>
        <w:t>[[@Bible:Jb 22:7 ]][[22:7 &gt;&gt; Jb 22:7]] {{field-on:Bible}} Не си напоил с вода утрудения,И лишил си гладния от хляб. {{field-off:Bible}}</w:t>
      </w:r>
    </w:p>
    <w:p>
      <w:pPr>
        <w:pStyle w:val="Normal"/>
        <w:rPr/>
      </w:pPr>
      <w:r>
        <w:rPr/>
        <w:t>[[@Bible:Jb 22:8 ]][[22:8 &gt;&gt; Jb 22:8]] {{field-on:Bible}} А който беше як, той придобиваше земята;И на когото имаха почест, той се населваше в нея. {{field-off:Bible}}</w:t>
      </w:r>
    </w:p>
    <w:p>
      <w:pPr>
        <w:pStyle w:val="Normal"/>
        <w:rPr/>
      </w:pPr>
      <w:r>
        <w:rPr/>
        <w:t>[[@Bible:Jb 22:9 ]][[22:9 &gt;&gt; Jb 22:9]] {{field-on:Bible}} Вдовици си отпратил праздни, И мишците на сирачетата си строшил. {{field-off:Bible}}</w:t>
      </w:r>
    </w:p>
    <w:p>
      <w:pPr>
        <w:pStyle w:val="Normal"/>
        <w:rPr/>
      </w:pPr>
      <w:r>
        <w:rPr/>
        <w:t>[[@Bible:Jb 22:10 ]][[22:10 &gt;&gt; Jb 22:10]] {{field-on:Bible}} За това сети те обиколиха,И страх внезапен те ужасава, {{field-off:Bible}}</w:t>
      </w:r>
    </w:p>
    <w:p>
      <w:pPr>
        <w:pStyle w:val="Normal"/>
        <w:rPr/>
      </w:pPr>
      <w:r>
        <w:rPr/>
        <w:t>[[@Bible:Jb 22:11 ]][[22:11 &gt;&gt; Jb 22:11]] {{field-on:Bible}} Или тъмнина, та не видиш,И множество от води те покрива. {{field-off:Bible}}</w:t>
      </w:r>
    </w:p>
    <w:p>
      <w:pPr>
        <w:pStyle w:val="Normal"/>
        <w:rPr/>
      </w:pPr>
      <w:r>
        <w:rPr/>
        <w:t>[[@Bible:Jb 22:12 ]][[22:12 &gt;&gt; Jb 22:12]] {{field-on:Bible}} Бог не е ли на небесните висоти?Сега гледай височината на звездите колко са високи! {{field-off:Bible}}</w:t>
      </w:r>
    </w:p>
    <w:p>
      <w:pPr>
        <w:pStyle w:val="Normal"/>
        <w:rPr/>
      </w:pPr>
      <w:r>
        <w:rPr/>
        <w:t>[[@Bible:Jb 22:13 ]][[22:13 &gt;&gt; Jb 22:13]] {{field-on:Bible}} А ти говориш: Де ще знае Бог?Може ли през мрака да съди? {{field-off:Bible}}</w:t>
      </w:r>
    </w:p>
    <w:p>
      <w:pPr>
        <w:pStyle w:val="Normal"/>
        <w:rPr/>
      </w:pPr>
      <w:r>
        <w:rPr/>
        <w:t>[[@Bible:Jb 22:14 ]][[22:14 &gt;&gt; Jb 22:14]] {{field-on:Bible}} Облаци го покриват, та не види,И ходи по свода небесен. {{field-off:Bible}}</w:t>
      </w:r>
    </w:p>
    <w:p>
      <w:pPr>
        <w:pStyle w:val="Normal"/>
        <w:rPr/>
      </w:pPr>
      <w:r>
        <w:rPr/>
        <w:t>[[@Bible:Jb 22:15 ]][[22:15 &gt;&gt; Jb 22:15]] {{field-on:Bible}} Съгледал ли си ти ветхия пътПо който са тъпкали беззаконните? - {{field-off:Bible}}</w:t>
      </w:r>
    </w:p>
    <w:p>
      <w:pPr>
        <w:pStyle w:val="Normal"/>
        <w:rPr/>
      </w:pPr>
      <w:r>
        <w:rPr/>
        <w:t>[[@Bible:Jb 22:16 ]][[22:16 &gt;&gt; Jb 22:16]] {{field-on:Bible}} Тези които преди време бидоха грабнати,И основанието им порой завлече, {{field-off:Bible}}</w:t>
      </w:r>
    </w:p>
    <w:p>
      <w:pPr>
        <w:pStyle w:val="Normal"/>
        <w:rPr/>
      </w:pPr>
      <w:r>
        <w:rPr/>
        <w:t>[[@Bible:Jb 22:17 ]][[22:17 &gt;&gt; Jb 22:17]] {{field-on:Bible}} Които рекоха Богу: Оттегли се от нас;И какво ще им направи Всесилний? {{field-off:Bible}}</w:t>
      </w:r>
    </w:p>
    <w:p>
      <w:pPr>
        <w:pStyle w:val="Normal"/>
        <w:rPr/>
      </w:pPr>
      <w:r>
        <w:rPr/>
        <w:t>[[@Bible:Jb 22:18 ]][[22:18 &gt;&gt; Jb 22:18]] {{field-on:Bible}} А той напълни с добро домовете им;Но далеч да е от мене съветът на нечестивите! {{field-off:Bible}}</w:t>
      </w:r>
    </w:p>
    <w:p>
      <w:pPr>
        <w:pStyle w:val="Normal"/>
        <w:rPr/>
      </w:pPr>
      <w:r>
        <w:rPr/>
        <w:t>[[@Bible:Jb 22:19 ]][[22:19 &gt;&gt; Jb 22:19]] {{field-on:Bible}} Праведните гледат и се радват;И неповинните им се присмиват. {{field-off:Bible}}</w:t>
      </w:r>
    </w:p>
    <w:p>
      <w:pPr>
        <w:pStyle w:val="Normal"/>
        <w:rPr/>
      </w:pPr>
      <w:r>
        <w:rPr/>
        <w:t>[[@Bible:Jb 22:20 ]][[22:20 &gt;&gt; Jb 22:20]] {{field-on:Bible}} Не се ли изгубиха неприятелите ни,И огън пояжда остатъка им? {{field-off:Bible}}</w:t>
      </w:r>
    </w:p>
    <w:p>
      <w:pPr>
        <w:pStyle w:val="Normal"/>
        <w:rPr/>
      </w:pPr>
      <w:r>
        <w:rPr/>
        <w:t>[[@Bible:Jb 22:21 ]][[22:21 &gt;&gt; Jb 22:21]] {{field-on:Bible}} Сега сприятели се с него и бъди в мир:От това ще дойде добро за тебе. {{field-off:Bible}}</w:t>
      </w:r>
    </w:p>
    <w:p>
      <w:pPr>
        <w:pStyle w:val="Normal"/>
        <w:rPr/>
      </w:pPr>
      <w:r>
        <w:rPr/>
        <w:t>[[@Bible:Jb 22:22 ]][[22:22 &gt;&gt; Jb 22:22]] {{field-on:Bible}} Приеми прочее закона от устата му,И тури думите му в сърдцето си. {{field-off:Bible}}</w:t>
      </w:r>
    </w:p>
    <w:p>
      <w:pPr>
        <w:pStyle w:val="Normal"/>
        <w:rPr/>
      </w:pPr>
      <w:r>
        <w:rPr/>
        <w:t>[[@Bible:Jb 22:23 ]][[22:23 &gt;&gt; Jb 22:23]] {{field-on:Bible}} Ако се върнеш към Всесилнаго ще се утвърдиш пак:Изпъди беззаконието от шатрите си. {{field-off:Bible}}</w:t>
      </w:r>
    </w:p>
    <w:p>
      <w:pPr>
        <w:pStyle w:val="Normal"/>
        <w:rPr/>
      </w:pPr>
      <w:r>
        <w:rPr/>
        <w:t>[[@Bible:Jb 22:24 ]][[22:24 &gt;&gt; Jb 22:24]] {{field-on:Bible}} И тури златото върху пръстта,И Офирското злато в каменете на потоците; {{field-off:Bible}}</w:t>
      </w:r>
    </w:p>
    <w:p>
      <w:pPr>
        <w:pStyle w:val="Normal"/>
        <w:rPr/>
      </w:pPr>
      <w:r>
        <w:rPr/>
        <w:t>[[@Bible:Jb 22:25 ]][[22:25 &gt;&gt; Jb 22:25]] {{field-on:Bible}} И Всесилний ще ти бъде злато,И изобилие от сребро за тебе. {{field-off:Bible}}</w:t>
      </w:r>
    </w:p>
    <w:p>
      <w:pPr>
        <w:pStyle w:val="Normal"/>
        <w:rPr/>
      </w:pPr>
      <w:r>
        <w:rPr/>
        <w:t>[[@Bible:Jb 22:26 ]][[22:26 &gt;&gt; Jb 22:26]] {{field-on:Bible}} Защото тогаз ще се веселиш въ Всесилнаго,И ще въздигнеш лицето си към Бога. {{field-off:Bible}}</w:t>
      </w:r>
    </w:p>
    <w:p>
      <w:pPr>
        <w:pStyle w:val="Normal"/>
        <w:rPr/>
      </w:pPr>
      <w:r>
        <w:rPr/>
        <w:t>[[@Bible:Jb 22:27 ]][[22:27 &gt;&gt; Jb 22:27]] {{field-on:Bible}} Ще Му се помолиш, и ще те послуша;И ще изпълниш обричанията си. {{field-off:Bible}}</w:t>
      </w:r>
    </w:p>
    <w:p>
      <w:pPr>
        <w:pStyle w:val="Normal"/>
        <w:rPr/>
      </w:pPr>
      <w:r>
        <w:rPr/>
        <w:t>[[@Bible:Jb 22:28 ]][[22:28 &gt;&gt; Jb 22:28]] {{field-on:Bible}} И каквото решение направиш, ще ти се извърши; И светлина ще свети по пътищата ти. {{field-off:Bible}}</w:t>
      </w:r>
    </w:p>
    <w:p>
      <w:pPr>
        <w:pStyle w:val="Normal"/>
        <w:rPr/>
      </w:pPr>
      <w:r>
        <w:rPr/>
        <w:t>[[@Bible:Jb 22:29 ]][[22:29 &gt;&gt; Jb 22:29]] {{field-on:Bible}} Когато се унижи някой,Тогаз ще речеш: Има възвишение;И той ще спаси оногоз който има наведени очи. {{field-off:Bible}}</w:t>
      </w:r>
    </w:p>
    <w:p>
      <w:pPr>
        <w:pStyle w:val="Normal"/>
        <w:rPr/>
      </w:pPr>
      <w:r>
        <w:rPr/>
        <w:t>[[@Bible:Jb 22:30 ]][[22:30 &gt;&gt; Jb 22:30]] {{field-on:Bible}} Ще спаси и оногоз който не е повинен:Ей, с чистотата на твоите ръце ще бъде спасен. {{field-off:Bible}}</w:t>
      </w:r>
    </w:p>
    <w:p>
      <w:pPr>
        <w:pStyle w:val="Heading2"/>
        <w:rPr/>
      </w:pPr>
      <w:r>
        <w:rPr/>
        <w:t>Глава 23</w:t>
      </w:r>
    </w:p>
    <w:p>
      <w:pPr>
        <w:pStyle w:val="Normal"/>
        <w:rPr/>
      </w:pPr>
      <w:r>
        <w:rPr/>
        <w:t>[[@Bible:Jb 23:1 ]][[23:1 &gt;&gt; Jb 23:1]] {{field-on:Bible}} И отговори Иов та рече: - {{field-off:Bible}}</w:t>
      </w:r>
    </w:p>
    <w:p>
      <w:pPr>
        <w:pStyle w:val="Normal"/>
        <w:rPr/>
      </w:pPr>
      <w:r>
        <w:rPr/>
        <w:t>[[@Bible:Jb 23:2 ]][[23:2 &gt;&gt; Jb 23:2]] {{field-on:Bible}} И днес оплакването ми е горко:Раната ми е по-тежка от стенанието ми. {{field-off:Bible}}</w:t>
      </w:r>
    </w:p>
    <w:p>
      <w:pPr>
        <w:pStyle w:val="Normal"/>
        <w:rPr/>
      </w:pPr>
      <w:r>
        <w:rPr/>
        <w:t>[[@Bible:Jb 23:3 ]][[23:3 &gt;&gt; Jb 23:3]] {{field-on:Bible}} Ах, да бих знаел де да го намеря!Отишел бих до престола му: {{field-off:Bible}}</w:t>
      </w:r>
    </w:p>
    <w:p>
      <w:pPr>
        <w:pStyle w:val="Normal"/>
        <w:rPr/>
      </w:pPr>
      <w:r>
        <w:rPr/>
        <w:t>[[@Bible:Jb 23:4 ]][[23:4 &gt;&gt; Jb 23:4]] {{field-on:Bible}} Изложил бих съд пред него,И напълнил бих устата си с доказателства: {{field-off:Bible}}</w:t>
      </w:r>
    </w:p>
    <w:p>
      <w:pPr>
        <w:pStyle w:val="Normal"/>
        <w:rPr/>
      </w:pPr>
      <w:r>
        <w:rPr/>
        <w:t>[[@Bible:Jb 23:5 ]][[23:5 &gt;&gt; Jb 23:5]] {{field-on:Bible}} Познал бих думите които би ми той отговорил,И разумял бих що щеше да ми рече! {{field-off:Bible}}</w:t>
      </w:r>
    </w:p>
    <w:p>
      <w:pPr>
        <w:pStyle w:val="Normal"/>
        <w:rPr/>
      </w:pPr>
      <w:r>
        <w:rPr/>
        <w:t>[[@Bible:Jb 23:6 ]][[23:6 &gt;&gt; Jb 23:6]] {{field-on:Bible}} Да ли с голяма сила щеше да се препира с мене?Не! но щеше да тури в мене сила. {{field-off:Bible}}</w:t>
      </w:r>
    </w:p>
    <w:p>
      <w:pPr>
        <w:pStyle w:val="Normal"/>
        <w:rPr/>
      </w:pPr>
      <w:r>
        <w:rPr/>
        <w:t>[[@Bible:Jb 23:7 ]][[23:7 &gt;&gt; Jb 23:7]] {{field-on:Bible}} Тогаз можеше праведният да се разговори с него;И аз бих се освободил за всегда от Съдията си. {{field-off:Bible}}</w:t>
      </w:r>
    </w:p>
    <w:p>
      <w:pPr>
        <w:pStyle w:val="Normal"/>
        <w:rPr/>
      </w:pPr>
      <w:r>
        <w:rPr/>
        <w:t>[[@Bible:Jb 23:8 ]][[23:8 &gt;&gt; Jb 23:8]] {{field-on:Bible}} Ето, отхождвам напред, но няма го,И назад, но го не виждам, {{field-off:Bible}}</w:t>
      </w:r>
    </w:p>
    <w:p>
      <w:pPr>
        <w:pStyle w:val="Normal"/>
        <w:rPr/>
      </w:pPr>
      <w:r>
        <w:rPr/>
        <w:t>[[@Bible:Jb 23:9 ]][[23:9 &gt;&gt; Jb 23:9]] {{field-on:Bible}} Наляво, дето работи, но не мога да го видя:Крие се надясно, и го не виждам. {{field-off:Bible}}</w:t>
      </w:r>
    </w:p>
    <w:p>
      <w:pPr>
        <w:pStyle w:val="Normal"/>
        <w:rPr/>
      </w:pPr>
      <w:r>
        <w:rPr/>
        <w:t>[[@Bible:Jb 23:10 ]][[23:10 &gt;&gt; Jb 23:10]] {{field-on:Bible}} Знае обаче пътя ми: изкусил ме е:Ще изляза като злато. {{field-off:Bible}}</w:t>
      </w:r>
    </w:p>
    <w:p>
      <w:pPr>
        <w:pStyle w:val="Normal"/>
        <w:rPr/>
      </w:pPr>
      <w:r>
        <w:rPr/>
        <w:t>[[@Bible:Jb 23:11 ]][[23:11 &gt;&gt; Jb 23:11]] {{field-on:Bible}} Ногата ми хвана стъпките му:Упазих пътя му и не се уклоних {{field-off:Bible}}</w:t>
      </w:r>
    </w:p>
    <w:p>
      <w:pPr>
        <w:pStyle w:val="Normal"/>
        <w:rPr/>
      </w:pPr>
      <w:r>
        <w:rPr/>
        <w:t>[[@Bible:Jb 23:12 ]][[23:12 &gt;&gt; Jb 23:12]] {{field-on:Bible}} От заповедта на устните му, и не се оттеглих назад.Съхраних думите на устата му повече от нуждната си храна. {{field-off:Bible}}</w:t>
      </w:r>
    </w:p>
    <w:p>
      <w:pPr>
        <w:pStyle w:val="Normal"/>
        <w:rPr/>
      </w:pPr>
      <w:r>
        <w:rPr/>
        <w:t>[[@Bible:Jb 23:13 ]][[23:13 &gt;&gt; Jb 23:13]] {{field-on:Bible}} Но той е в едно намерение; и кой може да го отвърне?И което желае душата му прави. {{field-off:Bible}}</w:t>
      </w:r>
    </w:p>
    <w:p>
      <w:pPr>
        <w:pStyle w:val="Normal"/>
        <w:rPr/>
      </w:pPr>
      <w:r>
        <w:rPr/>
        <w:t>[[@Bible:Jb 23:14 ]][[23:14 &gt;&gt; Jb 23:14]] {{field-on:Bible}} Защото върши което ми е определено;И много таквиз има у него. {{field-off:Bible}}</w:t>
      </w:r>
    </w:p>
    <w:p>
      <w:pPr>
        <w:pStyle w:val="Normal"/>
        <w:rPr/>
      </w:pPr>
      <w:r>
        <w:rPr/>
        <w:t>[[@Bible:Jb 23:15 ]][[23:15 &gt;&gt; Jb 23:15]] {{field-on:Bible}} За това ужасавам се от лицето му:Размишлявам, и треперя от него. {{field-off:Bible}}</w:t>
      </w:r>
    </w:p>
    <w:p>
      <w:pPr>
        <w:pStyle w:val="Normal"/>
        <w:rPr/>
      </w:pPr>
      <w:r>
        <w:rPr/>
        <w:t>[[@Bible:Jb 23:16 ]][[23:16 &gt;&gt; Jb 23:16]] {{field-on:Bible}} Защото Бог умекчи сърдцето ми,И Всесилний ме ужаси; {{field-off:Bible}}</w:t>
      </w:r>
    </w:p>
    <w:p>
      <w:pPr>
        <w:pStyle w:val="Normal"/>
        <w:rPr/>
      </w:pPr>
      <w:r>
        <w:rPr/>
        <w:t>[[@Bible:Jb 23:17 ]][[23:17 &gt;&gt; Jb 23:17]] {{field-on:Bible}} Понеже не бидох отсечен преди тъмнината,И не скри мрака от лицето ми. {{field-off:Bible}}</w:t>
      </w:r>
    </w:p>
    <w:p>
      <w:pPr>
        <w:pStyle w:val="Heading2"/>
        <w:rPr/>
      </w:pPr>
      <w:r>
        <w:rPr/>
        <w:t>Глава 24</w:t>
      </w:r>
    </w:p>
    <w:p>
      <w:pPr>
        <w:pStyle w:val="Normal"/>
        <w:rPr/>
      </w:pPr>
      <w:r>
        <w:rPr/>
        <w:t>[[@Bible:Jb 24:1 ]][[24:1 &gt;&gt; Jb 24:1]] {{field-on:Bible}} Понеже времената не са скрити от Всесилнаго,Защо не видят дните му тези които го познават? {{field-off:Bible}}</w:t>
      </w:r>
    </w:p>
    <w:p>
      <w:pPr>
        <w:pStyle w:val="Normal"/>
        <w:rPr/>
      </w:pPr>
      <w:r>
        <w:rPr/>
        <w:t>[[@Bible:Jb 24:2 ]][[24:2 &gt;&gt; Jb 24:2]] {{field-on:Bible}} Едни преместят предели,Грабят стада и пасят ги. {{field-off:Bible}}</w:t>
      </w:r>
    </w:p>
    <w:p>
      <w:pPr>
        <w:pStyle w:val="Normal"/>
        <w:rPr/>
      </w:pPr>
      <w:r>
        <w:rPr/>
        <w:t>[[@Bible:Jb 24:3 ]][[24:3 &gt;&gt; Jb 24:3]] {{field-on:Bible}} Отнимат осела на сирачетатаВземат говедото на вдовицата в залог: {{field-off:Bible}}</w:t>
      </w:r>
    </w:p>
    <w:p>
      <w:pPr>
        <w:pStyle w:val="Normal"/>
        <w:rPr/>
      </w:pPr>
      <w:r>
        <w:rPr/>
        <w:t>[[@Bible:Jb 24:4 ]][[24:4 &gt;&gt; Jb 24:4]] {{field-on:Bible}} Изтласкват бедните от пътя:На земята сиромасите се крият купно. {{field-off:Bible}}</w:t>
      </w:r>
    </w:p>
    <w:p>
      <w:pPr>
        <w:pStyle w:val="Normal"/>
        <w:rPr/>
      </w:pPr>
      <w:r>
        <w:rPr/>
        <w:t>[[@Bible:Jb 24:5 ]][[24:5 &gt;&gt; Jb 24:5]] {{field-on:Bible}} Ето, като диви осли в пустинята излазят по работите сиПодраняват за грабежПустинята дава им храна за чадата им. {{field-off:Bible}}</w:t>
      </w:r>
    </w:p>
    <w:p>
      <w:pPr>
        <w:pStyle w:val="Normal"/>
        <w:rPr/>
      </w:pPr>
      <w:r>
        <w:rPr/>
        <w:t>[[@Bible:Jb 24:6 ]][[24:6 &gt;&gt; Jb 24:6]] {{field-on:Bible}} Жънат нива, която не е тяхна.И берат лозе с неправда {{field-off:Bible}}</w:t>
      </w:r>
    </w:p>
    <w:p>
      <w:pPr>
        <w:pStyle w:val="Normal"/>
        <w:rPr/>
      </w:pPr>
      <w:r>
        <w:rPr/>
        <w:t>[[@Bible:Jb 24:7 ]][[24:7 &gt;&gt; Jb 24:7]] {{field-on:Bible}} Правят да нощуват без дреха голитеКоито нямат завивка в студа {{field-off:Bible}}</w:t>
      </w:r>
    </w:p>
    <w:p>
      <w:pPr>
        <w:pStyle w:val="Normal"/>
        <w:rPr/>
      </w:pPr>
      <w:r>
        <w:rPr/>
        <w:t>[[@Bible:Jb 24:8 ]][[24:8 &gt;&gt; Jb 24:8]] {{field-on:Bible}} Измокрувани от горските буйни дъждовеТе пригръщат скалата, понеже нямат прибежище. {{field-off:Bible}}</w:t>
      </w:r>
    </w:p>
    <w:p>
      <w:pPr>
        <w:pStyle w:val="Normal"/>
        <w:rPr/>
      </w:pPr>
      <w:r>
        <w:rPr/>
        <w:t>[[@Bible:Jb 24:9 ]][[24:9 &gt;&gt; Jb 24:9]] {{field-on:Bible}} Грабват сирачето от съсците,И вземат залог от сиромаха. {{field-off:Bible}}</w:t>
      </w:r>
    </w:p>
    <w:p>
      <w:pPr>
        <w:pStyle w:val="Normal"/>
        <w:rPr/>
      </w:pPr>
      <w:r>
        <w:rPr/>
        <w:t>[[@Bible:Jb 24:10 ]][[24:10 &gt;&gt; Jb 24:10]] {{field-on:Bible}} Правят голия да си отиде без дреха;И които носят сноповете остават гладни. {{field-off:Bible}}</w:t>
      </w:r>
    </w:p>
    <w:p>
      <w:pPr>
        <w:pStyle w:val="Normal"/>
        <w:rPr/>
      </w:pPr>
      <w:r>
        <w:rPr/>
        <w:t>[[@Bible:Jb 24:11 ]][[24:11 &gt;&gt; Jb 24:11]] {{field-on:Bible}} Които изстискват елея в оградите им,И които тъпчат жлебовете им, жедни са. {{field-off:Bible}}</w:t>
      </w:r>
    </w:p>
    <w:p>
      <w:pPr>
        <w:pStyle w:val="Normal"/>
        <w:rPr/>
      </w:pPr>
      <w:r>
        <w:rPr/>
        <w:t>[[@Bible:Jb 24:12 ]][[24:12 &gt;&gt; Jb 24:12]] {{field-on:Bible}} человеци охкат из града,И душата на ранените вика;Но Бог не налага безумие. {{field-off:Bible}}</w:t>
      </w:r>
    </w:p>
    <w:p>
      <w:pPr>
        <w:pStyle w:val="Normal"/>
        <w:rPr/>
      </w:pPr>
      <w:r>
        <w:rPr/>
        <w:t>[[@Bible:Jb 24:13 ]][[24:13 &gt;&gt; Jb 24:13]] {{field-on:Bible}} Тези са от противниците на виделината:Не знаят пътищата й,И не стоят в пътеките й. {{field-off:Bible}}</w:t>
      </w:r>
    </w:p>
    <w:p>
      <w:pPr>
        <w:pStyle w:val="Normal"/>
        <w:rPr/>
      </w:pPr>
      <w:r>
        <w:rPr/>
        <w:t>[[@Bible:Jb 24:14 ]][[24:14 &gt;&gt; Jb 24:14]] {{field-on:Bible}} Убийцата става в зори и убива сиромаха и нищия,А ноще става като крадец. {{field-off:Bible}}</w:t>
      </w:r>
    </w:p>
    <w:p>
      <w:pPr>
        <w:pStyle w:val="Normal"/>
        <w:rPr/>
      </w:pPr>
      <w:r>
        <w:rPr/>
        <w:t>[[@Bible:Jb 24:15 ]][[24:15 &gt;&gt; Jb 24:15]] {{field-on:Bible}} Така и окото на прелюбодея очаква мръкнуванието; и дума:Око не ще ме види;И закрива лицето си. {{field-off:Bible}}</w:t>
      </w:r>
    </w:p>
    <w:p>
      <w:pPr>
        <w:pStyle w:val="Normal"/>
        <w:rPr/>
      </w:pPr>
      <w:r>
        <w:rPr/>
        <w:t>[[@Bible:Jb 24:16 ]][[24:16 &gt;&gt; Jb 24:16]] {{field-on:Bible}} В тъмнината пробиват къщятаКоито са си забележили през деня:Видело не познават. {{field-off:Bible}}</w:t>
      </w:r>
    </w:p>
    <w:p>
      <w:pPr>
        <w:pStyle w:val="Normal"/>
        <w:rPr/>
      </w:pPr>
      <w:r>
        <w:rPr/>
        <w:t>[[@Bible:Jb 24:17 ]][[24:17 &gt;&gt; Jb 24:17]] {{field-on:Bible}} Защото зората е за всички тях смъртна сянкаПонеже познават ужасите на смъртната сянка. {{field-off:Bible}}</w:t>
      </w:r>
    </w:p>
    <w:p>
      <w:pPr>
        <w:pStyle w:val="Normal"/>
        <w:rPr/>
      </w:pPr>
      <w:r>
        <w:rPr/>
        <w:t>[[@Bible:Jb 24:18 ]][[24:18 &gt;&gt; Jb 24:18]] {{field-on:Bible}} Леки са по лицето на водата.Делът им е проклет на земята:Не видят пътя на лозята. {{field-off:Bible}}</w:t>
      </w:r>
    </w:p>
    <w:p>
      <w:pPr>
        <w:pStyle w:val="Normal"/>
        <w:rPr/>
      </w:pPr>
      <w:r>
        <w:rPr/>
        <w:t>[[@Bible:Jb 24:19 ]][[24:19 &gt;&gt; Jb 24:19]] {{field-on:Bible}} Сушата и топлината грабват водата на снега,А гробът грешните. {{field-off:Bible}}</w:t>
      </w:r>
    </w:p>
    <w:p>
      <w:pPr>
        <w:pStyle w:val="Normal"/>
        <w:rPr/>
      </w:pPr>
      <w:r>
        <w:rPr/>
        <w:t>[[@Bible:Jb 24:20 ]][[24:20 &gt;&gt; Jb 24:20]] {{field-on:Bible}} Майчината им утроба ще ги забравичервият ще има сладка гозба в тяхНяма вече да се поменат;И неправдата ще се строши като дърво. {{field-off:Bible}}</w:t>
      </w:r>
    </w:p>
    <w:p>
      <w:pPr>
        <w:pStyle w:val="Normal"/>
        <w:rPr/>
      </w:pPr>
      <w:r>
        <w:rPr/>
        <w:t>[[@Bible:Jb 24:21 ]][[24:21 &gt;&gt; Jb 24:21]] {{field-on:Bible}} Правят зло на неплодната, безчадната,И не правят добро на вдовицата. {{field-off:Bible}}</w:t>
      </w:r>
    </w:p>
    <w:p>
      <w:pPr>
        <w:pStyle w:val="Normal"/>
        <w:rPr/>
      </w:pPr>
      <w:r>
        <w:rPr/>
        <w:t>[[@Bible:Jb 24:22 ]][[24:22 &gt;&gt; Jb 24:22]] {{field-on:Bible}} Влачат силните съ силата сиСтават те, и никой не е безопасен в живота си. {{field-off:Bible}}</w:t>
      </w:r>
    </w:p>
    <w:p>
      <w:pPr>
        <w:pStyle w:val="Normal"/>
        <w:rPr/>
      </w:pPr>
      <w:r>
        <w:rPr/>
        <w:t>[[@Bible:Jb 24:23 ]][[24:23 &gt;&gt; Jb 24:23]] {{field-on:Bible}} Даде Бог на тях безопасност, и се упокояват;Но очите му са върху пътищата им. {{field-off:Bible}}</w:t>
      </w:r>
    </w:p>
    <w:p>
      <w:pPr>
        <w:pStyle w:val="Normal"/>
        <w:rPr/>
      </w:pPr>
      <w:r>
        <w:rPr/>
        <w:t>[[@Bible:Jb 24:24 ]][[24:24 &gt;&gt; Jb 24:24]] {{field-on:Bible}} Възвисиха се за малко, и, ето, няма ги:Съсипват се и както всичките отиват,И отсичат се както главата на класовете. {{field-off:Bible}}</w:t>
      </w:r>
    </w:p>
    <w:p>
      <w:pPr>
        <w:pStyle w:val="Normal"/>
        <w:rPr/>
      </w:pPr>
      <w:r>
        <w:rPr/>
        <w:t>[[@Bible:Jb 24:25 ]][[24:25 &gt;&gt; Jb 24:25]] {{field-on:Bible}} И сега ако не е така, кой ще ме изкара лъжецИ ще унищожи думите ми? {{field-off:Bible}}</w:t>
      </w:r>
    </w:p>
    <w:p>
      <w:pPr>
        <w:pStyle w:val="Heading2"/>
        <w:rPr/>
      </w:pPr>
      <w:r>
        <w:rPr/>
        <w:t>Глава 25</w:t>
      </w:r>
    </w:p>
    <w:p>
      <w:pPr>
        <w:pStyle w:val="Normal"/>
        <w:rPr/>
      </w:pPr>
      <w:r>
        <w:rPr/>
        <w:t>[[@Bible:Jb 25:1 ]][[25:1 &gt;&gt; Jb 25:1]] {{field-on:Bible}} И отговори Валдад Шуахецът та рече: - {{field-off:Bible}}</w:t>
      </w:r>
    </w:p>
    <w:p>
      <w:pPr>
        <w:pStyle w:val="Normal"/>
        <w:rPr/>
      </w:pPr>
      <w:r>
        <w:rPr/>
        <w:t>[[@Bible:Jb 25:2 ]][[25:2 &gt;&gt; Jb 25:2]] {{field-on:Bible}} Власт и страх има с него:Прави мир въ височините си. {{field-off:Bible}}</w:t>
      </w:r>
    </w:p>
    <w:p>
      <w:pPr>
        <w:pStyle w:val="Normal"/>
        <w:rPr/>
      </w:pPr>
      <w:r>
        <w:rPr/>
        <w:t>[[@Bible:Jb 25:3 ]][[25:3 &gt;&gt; Jb 25:3]] {{field-on:Bible}} Имат ли чет войнствата му?И върх кого не изгрява неговата светлина? {{field-off:Bible}}</w:t>
      </w:r>
    </w:p>
    <w:p>
      <w:pPr>
        <w:pStyle w:val="Normal"/>
        <w:rPr/>
      </w:pPr>
      <w:r>
        <w:rPr/>
        <w:t>[[@Bible:Jb 25:4 ]][[25:4 &gt;&gt; Jb 25:4]] {{field-on:Bible}} И тъй, как може человек да се оправдае пред Бога?Или как може да е чист роденият от жена. {{field-off:Bible}}</w:t>
      </w:r>
    </w:p>
    <w:p>
      <w:pPr>
        <w:pStyle w:val="Normal"/>
        <w:rPr/>
      </w:pPr>
      <w:r>
        <w:rPr/>
        <w:t>[[@Bible:Jb 25:5 ]][[25:5 &gt;&gt; Jb 25:5]] {{field-on:Bible}} Ето, и самата луна не е светлаИ звездите не са чисти пред него, {{field-off:Bible}}</w:t>
      </w:r>
    </w:p>
    <w:p>
      <w:pPr>
        <w:pStyle w:val="Normal"/>
        <w:rPr/>
      </w:pPr>
      <w:r>
        <w:rPr/>
        <w:t>[[@Bible:Jb 25:6 ]][[25:6 &gt;&gt; Jb 25:6]] {{field-on:Bible}} Колко по-малко человек, който е гад,И человечески син, който е червий! {{field-off:Bible}}</w:t>
      </w:r>
    </w:p>
    <w:p>
      <w:pPr>
        <w:pStyle w:val="Heading2"/>
        <w:rPr/>
      </w:pPr>
      <w:r>
        <w:rPr/>
        <w:t>Глава 26</w:t>
      </w:r>
    </w:p>
    <w:p>
      <w:pPr>
        <w:pStyle w:val="Normal"/>
        <w:rPr/>
      </w:pPr>
      <w:r>
        <w:rPr/>
        <w:t>[[@Bible:Jb 26:1 ]][[26:1 &gt;&gt; Jb 26:1]] {{field-on:Bible}} А Иов отговори и рече: - {{field-off:Bible}}</w:t>
      </w:r>
    </w:p>
    <w:p>
      <w:pPr>
        <w:pStyle w:val="Normal"/>
        <w:rPr/>
      </w:pPr>
      <w:r>
        <w:rPr/>
        <w:t>[[@Bible:Jb 26:2 ]][[26:2 &gt;&gt; Jb 26:2]] {{field-on:Bible}} Каква помощ си дал ти на немощния?Как си спасил мишца некрепка? {{field-off:Bible}}</w:t>
      </w:r>
    </w:p>
    <w:p>
      <w:pPr>
        <w:pStyle w:val="Normal"/>
        <w:rPr/>
      </w:pPr>
      <w:r>
        <w:rPr/>
        <w:t>[[@Bible:Jb 26:3 ]][[26:3 &gt;&gt; Jb 26:3]] {{field-on:Bible}} Как си съветвал немъдрия?И какъв съвършен разум си показал? {{field-off:Bible}}</w:t>
      </w:r>
    </w:p>
    <w:p>
      <w:pPr>
        <w:pStyle w:val="Normal"/>
        <w:rPr/>
      </w:pPr>
      <w:r>
        <w:rPr/>
        <w:t>[[@Bible:Jb 26:4 ]][[26:4 &gt;&gt; Jb 26:4]] {{field-on:Bible}} Кому си думи възвестил?И чие дихание е излязло из тебе? {{field-off:Bible}}</w:t>
      </w:r>
    </w:p>
    <w:p>
      <w:pPr>
        <w:pStyle w:val="Normal"/>
        <w:rPr/>
      </w:pPr>
      <w:r>
        <w:rPr/>
        <w:t>[[@Bible:Jb 26:5 ]][[26:5 &gt;&gt; Jb 26:5]] {{field-on:Bible}} Мъртвите долу треперят,Водите, и които обитават в тях. {{field-off:Bible}}</w:t>
      </w:r>
    </w:p>
    <w:p>
      <w:pPr>
        <w:pStyle w:val="Normal"/>
        <w:rPr/>
      </w:pPr>
      <w:r>
        <w:rPr/>
        <w:t>[[@Bible:Jb 26:6 ]][[26:6 &gt;&gt; Jb 26:6]] {{field-on:Bible}} Гол е ад пред Него,И погибелта няма покрив. {{field-off:Bible}}</w:t>
      </w:r>
    </w:p>
    <w:p>
      <w:pPr>
        <w:pStyle w:val="Normal"/>
        <w:rPr/>
      </w:pPr>
      <w:r>
        <w:rPr/>
        <w:t>[[@Bible:Jb 26:7 ]][[26:7 &gt;&gt; Jb 26:7]] {{field-on:Bible}} Простира севера върху пустота:Окача земята на нищо. {{field-off:Bible}}</w:t>
      </w:r>
    </w:p>
    <w:p>
      <w:pPr>
        <w:pStyle w:val="Normal"/>
        <w:rPr/>
      </w:pPr>
      <w:r>
        <w:rPr/>
        <w:t>[[@Bible:Jb 26:8 ]][[26:8 &gt;&gt; Jb 26:8]] {{field-on:Bible}} Вързва водите в облаците си;И облакът не се продира изпод тях. {{field-off:Bible}}</w:t>
      </w:r>
    </w:p>
    <w:p>
      <w:pPr>
        <w:pStyle w:val="Normal"/>
        <w:rPr/>
      </w:pPr>
      <w:r>
        <w:rPr/>
        <w:t>[[@Bible:Jb 26:9 ]][[26:9 &gt;&gt; Jb 26:9]] {{field-on:Bible}} Покрива лицето на престола си:Простира облака си върху него. {{field-off:Bible}}</w:t>
      </w:r>
    </w:p>
    <w:p>
      <w:pPr>
        <w:pStyle w:val="Normal"/>
        <w:rPr/>
      </w:pPr>
      <w:r>
        <w:rPr/>
        <w:t>[[@Bible:Jb 26:10 ]][[26:10 &gt;&gt; Jb 26:10]] {{field-on:Bible}} Обиколил е водите с пределиДори до края на виделината и на тъмнината. {{field-off:Bible}}</w:t>
      </w:r>
    </w:p>
    <w:p>
      <w:pPr>
        <w:pStyle w:val="Normal"/>
        <w:rPr/>
      </w:pPr>
      <w:r>
        <w:rPr/>
        <w:t>[[@Bible:Jb 26:11 ]][[26:11 &gt;&gt; Jb 26:11]] {{field-on:Bible}} Небесните стълпове треперятИ ужасават се от запрещението му. {{field-off:Bible}}</w:t>
      </w:r>
    </w:p>
    <w:p>
      <w:pPr>
        <w:pStyle w:val="Normal"/>
        <w:rPr/>
      </w:pPr>
      <w:r>
        <w:rPr/>
        <w:t>[[@Bible:Jb 26:12 ]][[26:12 &gt;&gt; Jb 26:12]] {{field-on:Bible}} Запрещава морето съ силата си,И с разума си смирява гордостта му. {{field-off:Bible}}</w:t>
      </w:r>
    </w:p>
    <w:p>
      <w:pPr>
        <w:pStyle w:val="Normal"/>
        <w:rPr/>
      </w:pPr>
      <w:r>
        <w:rPr/>
        <w:t>[[@Bible:Jb 26:13 ]][[26:13 &gt;&gt; Jb 26:13]] {{field-on:Bible}} чрез духа си украси небесата:Ръката му създаде бягащата Змия. {{field-off:Bible}}</w:t>
      </w:r>
    </w:p>
    <w:p>
      <w:pPr>
        <w:pStyle w:val="Normal"/>
        <w:rPr/>
      </w:pPr>
      <w:r>
        <w:rPr/>
        <w:t>[[@Bible:Jb 26:14 ]][[26:14 &gt;&gt; Jb 26:14]] {{field-on:Bible}} Ето, тези са краищата на пътищата му;Но колко малко нещо чуем за него!И гръмът на силата му кой може да разумее? {{field-off:Bible}}</w:t>
      </w:r>
    </w:p>
    <w:p>
      <w:pPr>
        <w:pStyle w:val="Heading2"/>
        <w:rPr/>
      </w:pPr>
      <w:r>
        <w:rPr/>
        <w:t>Глава 27</w:t>
      </w:r>
    </w:p>
    <w:p>
      <w:pPr>
        <w:pStyle w:val="Normal"/>
        <w:rPr/>
      </w:pPr>
      <w:r>
        <w:rPr/>
        <w:t>[[@Bible:Jb 27:1 ]][[27:1 &gt;&gt; Jb 27:1]] {{field-on:Bible}} И продължи Иов беседата си и рече: - {{field-off:Bible}}</w:t>
      </w:r>
    </w:p>
    <w:p>
      <w:pPr>
        <w:pStyle w:val="Normal"/>
        <w:rPr/>
      </w:pPr>
      <w:r>
        <w:rPr/>
        <w:t>[[@Bible:Jb 27:2 ]][[27:2 &gt;&gt; Jb 27:2]] {{field-on:Bible}} Жив е Бог който отметна съда ми,И Всесилний който огорчи душата ми. {{field-off:Bible}}</w:t>
      </w:r>
    </w:p>
    <w:p>
      <w:pPr>
        <w:pStyle w:val="Normal"/>
        <w:rPr/>
      </w:pPr>
      <w:r>
        <w:rPr/>
        <w:t>[[@Bible:Jb 27:3 ]][[27:3 &gt;&gt; Jb 27:3]] {{field-on:Bible}} че през всичкото време доде е диханието ми в мене,И духът Божий в ноздрите ми, {{field-off:Bible}}</w:t>
      </w:r>
    </w:p>
    <w:p>
      <w:pPr>
        <w:pStyle w:val="Normal"/>
        <w:rPr/>
      </w:pPr>
      <w:r>
        <w:rPr/>
        <w:t>[[@Bible:Jb 27:4 ]][[27:4 &gt;&gt; Jb 27:4]] {{field-on:Bible}} Устните ми няма да проговорят неправда,И езикът ми не ще продума лъст. {{field-off:Bible}}</w:t>
      </w:r>
    </w:p>
    <w:p>
      <w:pPr>
        <w:pStyle w:val="Normal"/>
        <w:rPr/>
      </w:pPr>
      <w:r>
        <w:rPr/>
        <w:t>[[@Bible:Jb 27:5 ]][[27:5 &gt;&gt; Jb 27:5]] {{field-on:Bible}} Да не бъде да ви оправдая!Доде издъхна няма да отметна незлобието си от мене. {{field-off:Bible}}</w:t>
      </w:r>
    </w:p>
    <w:p>
      <w:pPr>
        <w:pStyle w:val="Normal"/>
        <w:rPr/>
      </w:pPr>
      <w:r>
        <w:rPr/>
        <w:t>[[@Bible:Jb 27:6 ]][[27:6 &gt;&gt; Jb 27:6]] {{field-on:Bible}} Ще държа правдата си, и не ще да я оставяСърдцето ми не ще ме обличи доде съм жив. {{field-off:Bible}}</w:t>
      </w:r>
    </w:p>
    <w:p>
      <w:pPr>
        <w:pStyle w:val="Normal"/>
        <w:rPr/>
      </w:pPr>
      <w:r>
        <w:rPr/>
        <w:t>[[@Bible:Jb 27:7 ]][[27:7 &gt;&gt; Jb 27:7]] {{field-on:Bible}} Неприятелят ми нека е както нечестивият,И който възстава против мене както беззаконият. {{field-off:Bible}}</w:t>
      </w:r>
    </w:p>
    <w:p>
      <w:pPr>
        <w:pStyle w:val="Normal"/>
        <w:rPr/>
      </w:pPr>
      <w:r>
        <w:rPr/>
        <w:t>[[@Bible:Jb 27:8 ]][[27:8 &gt;&gt; Jb 27:8]] {{field-on:Bible}} Защото коя е надеждата на лицемераАко похити, ако изтръгне Бог душата му? {{field-off:Bible}}</w:t>
      </w:r>
    </w:p>
    <w:p>
      <w:pPr>
        <w:pStyle w:val="Normal"/>
        <w:rPr/>
      </w:pPr>
      <w:r>
        <w:rPr/>
        <w:t>[[@Bible:Jb 27:9 ]][[27:9 &gt;&gt; Jb 27:9]] {{field-on:Bible}} Ще послуша ли Бог вика муКогато го сполети беда? {{field-off:Bible}}</w:t>
      </w:r>
    </w:p>
    <w:p>
      <w:pPr>
        <w:pStyle w:val="Normal"/>
        <w:rPr/>
      </w:pPr>
      <w:r>
        <w:rPr/>
        <w:t>[[@Bible:Jb 27:10 ]][[27:10 &gt;&gt; Jb 27:10]] {{field-on:Bible}} Ще намери ли наслаждение въ Всесилнаго?Ще призовава ли Бога въ всяко време? {{field-off:Bible}}</w:t>
      </w:r>
    </w:p>
    <w:p>
      <w:pPr>
        <w:pStyle w:val="Normal"/>
        <w:rPr/>
      </w:pPr>
      <w:r>
        <w:rPr/>
        <w:t>[[@Bible:Jb 27:11 ]][[27:11 &gt;&gt; Jb 27:11]] {{field-on:Bible}} Ще ви науча това което е в Божията ръка:Каквото има при Всесилнаго не ща да скрия. {{field-off:Bible}}</w:t>
      </w:r>
    </w:p>
    <w:p>
      <w:pPr>
        <w:pStyle w:val="Normal"/>
        <w:rPr/>
      </w:pPr>
      <w:r>
        <w:rPr/>
        <w:t>[[@Bible:Jb 27:12 ]][[27:12 &gt;&gt; Jb 27:12]] {{field-on:Bible}} Ето, вие всинца видяхте;Защо прочее бивате толкоз съвсем суетни? {{field-off:Bible}}</w:t>
      </w:r>
    </w:p>
    <w:p>
      <w:pPr>
        <w:pStyle w:val="Normal"/>
        <w:rPr/>
      </w:pPr>
      <w:r>
        <w:rPr/>
        <w:t>[[@Bible:Jb 27:13 ]][[27:13 &gt;&gt; Jb 27:13]] {{field-on:Bible}} Това е от Бога делът на нечестивия человек,И наследието на насилницитеКоето ще вземат от Всесилнаго: {{field-off:Bible}}</w:t>
      </w:r>
    </w:p>
    <w:p>
      <w:pPr>
        <w:pStyle w:val="Normal"/>
        <w:rPr/>
      </w:pPr>
      <w:r>
        <w:rPr/>
        <w:t>[[@Bible:Jb 27:14 ]][[27:14 &gt;&gt; Jb 27:14]] {{field-on:Bible}} Ако се умножават синовете му, за меч са;И внуците му не ще се наситят с хляб. {{field-off:Bible}}</w:t>
      </w:r>
    </w:p>
    <w:p>
      <w:pPr>
        <w:pStyle w:val="Normal"/>
        <w:rPr/>
      </w:pPr>
      <w:r>
        <w:rPr/>
        <w:t>[[@Bible:Jb 27:15 ]][[27:15 &gt;&gt; Jb 27:15]] {{field-on:Bible}} Останалите от тях, смърт ще ги погребе;И вдовиците им няма да плачат. {{field-off:Bible}}</w:t>
      </w:r>
    </w:p>
    <w:p>
      <w:pPr>
        <w:pStyle w:val="Normal"/>
        <w:rPr/>
      </w:pPr>
      <w:r>
        <w:rPr/>
        <w:t>[[@Bible:Jb 27:16 ]][[27:16 &gt;&gt; Jb 27:16]] {{field-on:Bible}} Ако и да събере сребро като пръстИ приготви дрехи като кал, {{field-off:Bible}}</w:t>
      </w:r>
    </w:p>
    <w:p>
      <w:pPr>
        <w:pStyle w:val="Normal"/>
        <w:rPr/>
      </w:pPr>
      <w:r>
        <w:rPr/>
        <w:t>[[@Bible:Jb 27:17 ]][[27:17 &gt;&gt; Jb 27:17]] {{field-on:Bible}} Може да приготви, но праведните ще ги облекат,И неповинните ще си разделят среброто. {{field-off:Bible}}</w:t>
      </w:r>
    </w:p>
    <w:p>
      <w:pPr>
        <w:pStyle w:val="Normal"/>
        <w:rPr/>
      </w:pPr>
      <w:r>
        <w:rPr/>
        <w:t>[[@Bible:Jb 27:18 ]][[27:18 &gt;&gt; Jb 27:18]] {{field-on:Bible}} Съгражда дома си както молеца,И както колиба която прави пъдарят. {{field-off:Bible}}</w:t>
      </w:r>
    </w:p>
    <w:p>
      <w:pPr>
        <w:pStyle w:val="Normal"/>
        <w:rPr/>
      </w:pPr>
      <w:r>
        <w:rPr/>
        <w:t>[[@Bible:Jb 27:19 ]][[27:19 &gt;&gt; Jb 27:19]] {{field-on:Bible}} Ляга богатий, но няма да се прибере при людете си:Доде отвори очите си, няма го. {{field-off:Bible}}</w:t>
      </w:r>
    </w:p>
    <w:p>
      <w:pPr>
        <w:pStyle w:val="Normal"/>
        <w:rPr/>
      </w:pPr>
      <w:r>
        <w:rPr/>
        <w:t>[[@Bible:Jb 27:20 ]][[27:20 &gt;&gt; Jb 27:20]] {{field-on:Bible}} Трепет го хваща като вода:Вихрушка го граби ноще: {{field-off:Bible}}</w:t>
      </w:r>
    </w:p>
    <w:p>
      <w:pPr>
        <w:pStyle w:val="Normal"/>
        <w:rPr/>
      </w:pPr>
      <w:r>
        <w:rPr/>
        <w:t>[[@Bible:Jb 27:21 ]][[27:21 &gt;&gt; Jb 27:21]] {{field-on:Bible}} Дига го източний вятър, и отхожда,И изтръгва го от мястото му. {{field-off:Bible}}</w:t>
      </w:r>
    </w:p>
    <w:p>
      <w:pPr>
        <w:pStyle w:val="Normal"/>
        <w:rPr/>
      </w:pPr>
      <w:r>
        <w:rPr/>
        <w:t>[[@Bible:Jb 27:22 ]][[27:22 &gt;&gt; Jb 27:22]] {{field-on:Bible}} Защото Бог ще хвърли върх него стрели, и не ще го пожали;Той ще се старае да избегне от ръката му. {{field-off:Bible}}</w:t>
      </w:r>
    </w:p>
    <w:p>
      <w:pPr>
        <w:pStyle w:val="Normal"/>
        <w:rPr/>
      </w:pPr>
      <w:r>
        <w:rPr/>
        <w:t>[[@Bible:Jb 27:23 ]][[27:23 &gt;&gt; Jb 27:23]] {{field-on:Bible}} Ще изплескат с ръце върх него,И ще му подсвирват от мястото му. {{field-off:Bible}}</w:t>
      </w:r>
    </w:p>
    <w:p>
      <w:pPr>
        <w:pStyle w:val="Heading2"/>
        <w:rPr/>
      </w:pPr>
      <w:r>
        <w:rPr/>
        <w:t>Глава 28</w:t>
      </w:r>
    </w:p>
    <w:p>
      <w:pPr>
        <w:pStyle w:val="Normal"/>
        <w:rPr/>
      </w:pPr>
      <w:r>
        <w:rPr/>
        <w:t>[[@Bible:Jb 28:1 ]][[28:1 &gt;&gt; Jb 28:1]] {{field-on:Bible}} Наистина има рудница за сребро,И място за злато дето се очиства. {{field-off:Bible}}</w:t>
      </w:r>
    </w:p>
    <w:p>
      <w:pPr>
        <w:pStyle w:val="Normal"/>
        <w:rPr/>
      </w:pPr>
      <w:r>
        <w:rPr/>
        <w:t>[[@Bible:Jb 28:2 ]][[28:2 &gt;&gt; Jb 28:2]] {{field-on:Bible}} Желязото се взема из земята,И медта се лее от камика. {{field-off:Bible}}</w:t>
      </w:r>
    </w:p>
    <w:p>
      <w:pPr>
        <w:pStyle w:val="Normal"/>
        <w:rPr/>
      </w:pPr>
      <w:r>
        <w:rPr/>
        <w:t>[[@Bible:Jb 28:3 ]][[28:3 &gt;&gt; Jb 28:3]] {{field-on:Bible}} человек туря предели на тъмнината,И издирва до съвършенство всичко, -Каменете на тъмнината и на смъртната сянка. {{field-off:Bible}}</w:t>
      </w:r>
    </w:p>
    <w:p>
      <w:pPr>
        <w:pStyle w:val="Normal"/>
        <w:rPr/>
      </w:pPr>
      <w:r>
        <w:rPr/>
        <w:t>[[@Bible:Jb 28:4 ]][[28:4 &gt;&gt; Jb 28:4]] {{field-on:Bible}} От жилището си отваря ямаДето нозе не стъпват:Окачени люлеят се от человеците. {{field-off:Bible}}</w:t>
      </w:r>
    </w:p>
    <w:p>
      <w:pPr>
        <w:pStyle w:val="Normal"/>
        <w:rPr/>
      </w:pPr>
      <w:r>
        <w:rPr/>
        <w:t>[[@Bible:Jb 28:5 ]][[28:5 &gt;&gt; Jb 28:5]] {{field-on:Bible}} Колкото за земята, от нея излазя хлябът,И под нея се разравя както огън. {{field-off:Bible}}</w:t>
      </w:r>
    </w:p>
    <w:p>
      <w:pPr>
        <w:pStyle w:val="Normal"/>
        <w:rPr/>
      </w:pPr>
      <w:r>
        <w:rPr/>
        <w:t>[[@Bible:Jb 28:6 ]][[28:6 &gt;&gt; Jb 28:6]] {{field-on:Bible}} Каменете й са място на сапфир,И в нея има златна пръст. {{field-off:Bible}}</w:t>
      </w:r>
    </w:p>
    <w:p>
      <w:pPr>
        <w:pStyle w:val="Normal"/>
        <w:rPr/>
      </w:pPr>
      <w:r>
        <w:rPr/>
        <w:t>[[@Bible:Jb 28:7 ]][[28:7 &gt;&gt; Jb 28:7]] {{field-on:Bible}} Хищна птица не знае този път,И око на сокол не го е видяло. {{field-off:Bible}}</w:t>
      </w:r>
    </w:p>
    <w:p>
      <w:pPr>
        <w:pStyle w:val="Normal"/>
        <w:rPr/>
      </w:pPr>
      <w:r>
        <w:rPr/>
        <w:t>[[@Bible:Jb 28:8 ]][[28:8 &gt;&gt; Jb 28:8]] {{field-on:Bible}} Зверовете не са стъпили на него;Лъв не е заминал през него. {{field-off:Bible}}</w:t>
      </w:r>
    </w:p>
    <w:p>
      <w:pPr>
        <w:pStyle w:val="Normal"/>
        <w:rPr/>
      </w:pPr>
      <w:r>
        <w:rPr/>
        <w:t>[[@Bible:Jb 28:9 ]][[28:9 &gt;&gt; Jb 28:9]] {{field-on:Bible}} человекъ простира ръката си върху канарите:Превраща планините из корен. {{field-off:Bible}}</w:t>
      </w:r>
    </w:p>
    <w:p>
      <w:pPr>
        <w:pStyle w:val="Normal"/>
        <w:rPr/>
      </w:pPr>
      <w:r>
        <w:rPr/>
        <w:t>[[@Bible:Jb 28:10 ]][[28:10 &gt;&gt; Jb 28:10]] {{field-on:Bible}} Разсича реки между скалите;И окото му открива всичко многоценно. {{field-off:Bible}}</w:t>
      </w:r>
    </w:p>
    <w:p>
      <w:pPr>
        <w:pStyle w:val="Normal"/>
        <w:rPr/>
      </w:pPr>
      <w:r>
        <w:rPr/>
        <w:t>[[@Bible:Jb 28:11 ]][[28:11 &gt;&gt; Jb 28:11]] {{field-on:Bible}} Ограничава течението на реките;И скритото изважда на свет. {{field-off:Bible}}</w:t>
      </w:r>
    </w:p>
    <w:p>
      <w:pPr>
        <w:pStyle w:val="Normal"/>
        <w:rPr/>
      </w:pPr>
      <w:r>
        <w:rPr/>
        <w:t>[[@Bible:Jb 28:12 ]][[28:12 &gt;&gt; Jb 28:12]] {{field-on:Bible}} Но мъдростта де ще се намери?И де е мястото на разума? {{field-off:Bible}}</w:t>
      </w:r>
    </w:p>
    <w:p>
      <w:pPr>
        <w:pStyle w:val="Normal"/>
        <w:rPr/>
      </w:pPr>
      <w:r>
        <w:rPr/>
        <w:t>[[@Bible:Jb 28:13 ]][[28:13 &gt;&gt; Jb 28:13]] {{field-on:Bible}} человек не познава цената й;И не се намерва в земята на живите. {{field-off:Bible}}</w:t>
      </w:r>
    </w:p>
    <w:p>
      <w:pPr>
        <w:pStyle w:val="Normal"/>
        <w:rPr/>
      </w:pPr>
      <w:r>
        <w:rPr/>
        <w:t>[[@Bible:Jb 28:14 ]][[28:14 &gt;&gt; Jb 28:14]] {{field-on:Bible}} Бездната казва: Не е в мене;И морето казва: Не е с мене. {{field-off:Bible}}</w:t>
      </w:r>
    </w:p>
    <w:p>
      <w:pPr>
        <w:pStyle w:val="Normal"/>
        <w:rPr/>
      </w:pPr>
      <w:r>
        <w:rPr/>
        <w:t>[[@Bible:Jb 28:15 ]][[28:15 &gt;&gt; Jb 28:15]] {{field-on:Bible}} Не може да се даде злато за нея;И сребро не може да се претегли за променение с нея. {{field-off:Bible}}</w:t>
      </w:r>
    </w:p>
    <w:p>
      <w:pPr>
        <w:pStyle w:val="Normal"/>
        <w:rPr/>
      </w:pPr>
      <w:r>
        <w:rPr/>
        <w:t>[[@Bible:Jb 28:16 ]][[28:16 &gt;&gt; Jb 28:16]] {{field-on:Bible}} Не може да се прецени с Офирско злато,Съ скъпоценен оникс и сапфир. {{field-off:Bible}}</w:t>
      </w:r>
    </w:p>
    <w:p>
      <w:pPr>
        <w:pStyle w:val="Normal"/>
        <w:rPr/>
      </w:pPr>
      <w:r>
        <w:rPr/>
        <w:t>[[@Bible:Jb 28:17 ]][[28:17 &gt;&gt; Jb 28:17]] {{field-on:Bible}} Злато и кристал не могат да се сравнят с нея,Нито бива размяната й за съсъди от най-чисто злато. {{field-off:Bible}}</w:t>
      </w:r>
    </w:p>
    <w:p>
      <w:pPr>
        <w:pStyle w:val="Normal"/>
        <w:rPr/>
      </w:pPr>
      <w:r>
        <w:rPr/>
        <w:t>[[@Bible:Jb 28:18 ]][[28:18 &gt;&gt; Jb 28:18]] {{field-on:Bible}} Не ще се помене корал или кристал;Защото цената на мъдростта е по-горна от скъпоценните камене. {{field-off:Bible}}</w:t>
      </w:r>
    </w:p>
    <w:p>
      <w:pPr>
        <w:pStyle w:val="Normal"/>
        <w:rPr/>
      </w:pPr>
      <w:r>
        <w:rPr/>
        <w:t>[[@Bible:Jb 28:19 ]][[28:19 &gt;&gt; Jb 28:19]] {{field-on:Bible}} Топаз Етиопски не ще се сравни с нея:Не ще се прецени тя с чисто злато. {{field-off:Bible}}</w:t>
      </w:r>
    </w:p>
    <w:p>
      <w:pPr>
        <w:pStyle w:val="Normal"/>
        <w:rPr/>
      </w:pPr>
      <w:r>
        <w:rPr/>
        <w:t>[[@Bible:Jb 28:20 ]][[28:20 &gt;&gt; Jb 28:20]] {{field-on:Bible}} А от де дохожда мъдростта?И де е мястото на разума? {{field-off:Bible}}</w:t>
      </w:r>
    </w:p>
    <w:p>
      <w:pPr>
        <w:pStyle w:val="Normal"/>
        <w:rPr/>
      </w:pPr>
      <w:r>
        <w:rPr/>
        <w:t>[[@Bible:Jb 28:21 ]][[28:21 &gt;&gt; Jb 28:21]] {{field-on:Bible}} Понеже е покрита от очите на всичките живи,И скрита от небесните птици. {{field-off:Bible}}</w:t>
      </w:r>
    </w:p>
    <w:p>
      <w:pPr>
        <w:pStyle w:val="Normal"/>
        <w:rPr/>
      </w:pPr>
      <w:r>
        <w:rPr/>
        <w:t>[[@Bible:Jb 28:22 ]][[28:22 &gt;&gt; Jb 28:22]] {{field-on:Bible}} Погибелта и смъртта казват:С ушите си чухме слуха й. {{field-off:Bible}}</w:t>
      </w:r>
    </w:p>
    <w:p>
      <w:pPr>
        <w:pStyle w:val="Normal"/>
        <w:rPr/>
      </w:pPr>
      <w:r>
        <w:rPr/>
        <w:t>[[@Bible:Jb 28:23 ]][[28:23 &gt;&gt; Jb 28:23]] {{field-on:Bible}} Бог разбира пътя й,И той знае мястото й; {{field-off:Bible}}</w:t>
      </w:r>
    </w:p>
    <w:p>
      <w:pPr>
        <w:pStyle w:val="Normal"/>
        <w:rPr/>
      </w:pPr>
      <w:r>
        <w:rPr/>
        <w:t>[[@Bible:Jb 28:24 ]][[28:24 &gt;&gt; Jb 28:24]] {{field-on:Bible}} Понеже той гледа дори до краищата на земята,Види под всичкото небе, {{field-off:Bible}}</w:t>
      </w:r>
    </w:p>
    <w:p>
      <w:pPr>
        <w:pStyle w:val="Normal"/>
        <w:rPr/>
      </w:pPr>
      <w:r>
        <w:rPr/>
        <w:t>[[@Bible:Jb 28:25 ]][[28:25 &gt;&gt; Jb 28:25]] {{field-on:Bible}} За да претегля тежината на ветроветеИ да измеря водите с мярка. {{field-off:Bible}}</w:t>
      </w:r>
    </w:p>
    <w:p>
      <w:pPr>
        <w:pStyle w:val="Normal"/>
        <w:rPr/>
      </w:pPr>
      <w:r>
        <w:rPr/>
        <w:t>[[@Bible:Jb 28:26 ]][[28:26 &gt;&gt; Jb 28:26]] {{field-on:Bible}} Когато направи закон за дъжда,И път за светкавицата на гърма, {{field-off:Bible}}</w:t>
      </w:r>
    </w:p>
    <w:p>
      <w:pPr>
        <w:pStyle w:val="Normal"/>
        <w:rPr/>
      </w:pPr>
      <w:r>
        <w:rPr/>
        <w:t>[[@Bible:Jb 28:27 ]][[28:27 &gt;&gt; Jb 28:27]] {{field-on:Bible}} Тогаз видя и я обяви:Приготви я, ей! и я издири; {{field-off:Bible}}</w:t>
      </w:r>
    </w:p>
    <w:p>
      <w:pPr>
        <w:pStyle w:val="Normal"/>
        <w:rPr/>
      </w:pPr>
      <w:r>
        <w:rPr/>
        <w:t>[[@Bible:Jb 28:28 ]][[28:28 &gt;&gt; Jb 28:28]] {{field-on:Bible}} И рече на человека: Ето,Страхът Господен, туй е мъдрост;И отдалечението от злото, то е разум. {{field-off:Bible}}</w:t>
      </w:r>
    </w:p>
    <w:p>
      <w:pPr>
        <w:pStyle w:val="Heading2"/>
        <w:rPr/>
      </w:pPr>
      <w:r>
        <w:rPr/>
        <w:t>Глава 29</w:t>
      </w:r>
    </w:p>
    <w:p>
      <w:pPr>
        <w:pStyle w:val="Normal"/>
        <w:rPr/>
      </w:pPr>
      <w:r>
        <w:rPr/>
        <w:t>[[@Bible:Jb 29:1 ]][[29:1 &gt;&gt; Jb 29:1]] {{field-on:Bible}} И продължи Иов беседата си и рече: - {{field-off:Bible}}</w:t>
      </w:r>
    </w:p>
    <w:p>
      <w:pPr>
        <w:pStyle w:val="Normal"/>
        <w:rPr/>
      </w:pPr>
      <w:r>
        <w:rPr/>
        <w:t>[[@Bible:Jb 29:2 ]][[29:2 &gt;&gt; Jb 29:2]] {{field-on:Bible}} О, да бях както в преминалите месеци,Както в дните когато Бог ме пазеше, {{field-off:Bible}}</w:t>
      </w:r>
    </w:p>
    <w:p>
      <w:pPr>
        <w:pStyle w:val="Normal"/>
        <w:rPr/>
      </w:pPr>
      <w:r>
        <w:rPr/>
        <w:t>[[@Bible:Jb 29:3 ]][[29:3 &gt;&gt; Jb 29:3]] {{field-on:Bible}} Когато светилникът му светеше на главата ми,И съ виделината му ходех в тъмнината: {{field-off:Bible}}</w:t>
      </w:r>
    </w:p>
    <w:p>
      <w:pPr>
        <w:pStyle w:val="Normal"/>
        <w:rPr/>
      </w:pPr>
      <w:r>
        <w:rPr/>
        <w:t>[[@Bible:Jb 29:4 ]][[29:4 &gt;&gt; Jb 29:4]] {{field-on:Bible}} Както бях в дните на благополучието си,Когато Божието добромислие бе над къщата ми, {{field-off:Bible}}</w:t>
      </w:r>
    </w:p>
    <w:p>
      <w:pPr>
        <w:pStyle w:val="Normal"/>
        <w:rPr/>
      </w:pPr>
      <w:r>
        <w:rPr/>
        <w:t>[[@Bible:Jb 29:5 ]][[29:5 &gt;&gt; Jb 29:5]] {{field-on:Bible}} Когато Всесилний беше още с мене,И децата ми около мене, {{field-off:Bible}}</w:t>
      </w:r>
    </w:p>
    <w:p>
      <w:pPr>
        <w:pStyle w:val="Normal"/>
        <w:rPr/>
      </w:pPr>
      <w:r>
        <w:rPr/>
        <w:t>[[@Bible:Jb 29:6 ]][[29:6 &gt;&gt; Jb 29:6]] {{field-on:Bible}} Когато миех стъпките си с масло,И скалата изливаше за мене реки от елей! {{field-off:Bible}}</w:t>
      </w:r>
    </w:p>
    <w:p>
      <w:pPr>
        <w:pStyle w:val="Normal"/>
        <w:rPr/>
      </w:pPr>
      <w:r>
        <w:rPr/>
        <w:t>[[@Bible:Jb 29:7 ]][[29:7 &gt;&gt; Jb 29:7]] {{field-on:Bible}} Когато през града излазях на портата,Приготвях седалището си на пазаря, {{field-off:Bible}}</w:t>
      </w:r>
    </w:p>
    <w:p>
      <w:pPr>
        <w:pStyle w:val="Normal"/>
        <w:rPr/>
      </w:pPr>
      <w:r>
        <w:rPr/>
        <w:t>[[@Bible:Jb 29:8 ]][[29:8 &gt;&gt; Jb 29:8]] {{field-on:Bible}} Младите ме гледаха и се криеха,И старците ставаха и стояха прави; {{field-off:Bible}}</w:t>
      </w:r>
    </w:p>
    <w:p>
      <w:pPr>
        <w:pStyle w:val="Normal"/>
        <w:rPr/>
      </w:pPr>
      <w:r>
        <w:rPr/>
        <w:t>[[@Bible:Jb 29:9 ]][[29:9 &gt;&gt; Jb 29:9]] {{field-on:Bible}} Князовете преставаха да говорят,И туряха ръка на устата си: {{field-off:Bible}}</w:t>
      </w:r>
    </w:p>
    <w:p>
      <w:pPr>
        <w:pStyle w:val="Normal"/>
        <w:rPr/>
      </w:pPr>
      <w:r>
        <w:rPr/>
        <w:t>[[@Bible:Jb 29:10 ]][[29:10 &gt;&gt; Jb 29:10]] {{field-on:Bible}} Гласът на началниците се спираше,И езикът им залепваше за небцето им: {{field-off:Bible}}</w:t>
      </w:r>
    </w:p>
    <w:p>
      <w:pPr>
        <w:pStyle w:val="Normal"/>
        <w:rPr/>
      </w:pPr>
      <w:r>
        <w:rPr/>
        <w:t>[[@Bible:Jb 29:11 ]][[29:11 &gt;&gt; Jb 29:11]] {{field-on:Bible}} Ухо като чуеше ублажаваше ме,И око като ме видеше свидетелствуваше за мене; {{field-off:Bible}}</w:t>
      </w:r>
    </w:p>
    <w:p>
      <w:pPr>
        <w:pStyle w:val="Normal"/>
        <w:rPr/>
      </w:pPr>
      <w:r>
        <w:rPr/>
        <w:t>[[@Bible:Jb 29:12 ]][[29:12 &gt;&gt; Jb 29:12]] {{field-on:Bible}} Защото освобождавах сиромаха който викаше,И сирачето, и който нямаше помощник. {{field-off:Bible}}</w:t>
      </w:r>
    </w:p>
    <w:p>
      <w:pPr>
        <w:pStyle w:val="Normal"/>
        <w:rPr/>
      </w:pPr>
      <w:r>
        <w:rPr/>
        <w:t>[[@Bible:Jb 29:13 ]][[29:13 &gt;&gt; Jb 29:13]] {{field-on:Bible}} Благословението от тогози който бе близу да загине идеше на мене;И сърдцето на вдовицата веселях. {{field-off:Bible}}</w:t>
      </w:r>
    </w:p>
    <w:p>
      <w:pPr>
        <w:pStyle w:val="Normal"/>
        <w:rPr/>
      </w:pPr>
      <w:r>
        <w:rPr/>
        <w:t>[[@Bible:Jb 29:14 ]][[29:14 &gt;&gt; Jb 29:14]] {{field-on:Bible}} Облачах правда, и тя ми беше одежда:Правотата ми беше като мантия и корона. {{field-off:Bible}}</w:t>
      </w:r>
    </w:p>
    <w:p>
      <w:pPr>
        <w:pStyle w:val="Normal"/>
        <w:rPr/>
      </w:pPr>
      <w:r>
        <w:rPr/>
        <w:t>[[@Bible:Jb 29:15 ]][[29:15 &gt;&gt; Jb 29:15]] {{field-on:Bible}} Аз бях очи на слепияИ нозе на хромия. {{field-off:Bible}}</w:t>
      </w:r>
    </w:p>
    <w:p>
      <w:pPr>
        <w:pStyle w:val="Normal"/>
        <w:rPr/>
      </w:pPr>
      <w:r>
        <w:rPr/>
        <w:t>[[@Bible:Jb 29:16 ]][[29:16 &gt;&gt; Jb 29:16]] {{field-on:Bible}} Бях отец на сиромасите:Съдба която не знаех издирвах я. {{field-off:Bible}}</w:t>
      </w:r>
    </w:p>
    <w:p>
      <w:pPr>
        <w:pStyle w:val="Normal"/>
        <w:rPr/>
      </w:pPr>
      <w:r>
        <w:rPr/>
        <w:t>[[@Bible:Jb 29:17 ]][[29:17 &gt;&gt; Jb 29:17]] {{field-on:Bible}} И трошех челюстите на неправедния,И изтеглях лова из зъбите му. {{field-off:Bible}}</w:t>
      </w:r>
    </w:p>
    <w:p>
      <w:pPr>
        <w:pStyle w:val="Normal"/>
        <w:rPr/>
      </w:pPr>
      <w:r>
        <w:rPr/>
        <w:t>[[@Bible:Jb 29:18 ]][[29:18 &gt;&gt; Jb 29:18]] {{field-on:Bible}} Тогаз думах: Ще умра на гнездото си;И ще се умножат дните ми като пясъка. {{field-off:Bible}}</w:t>
      </w:r>
    </w:p>
    <w:p>
      <w:pPr>
        <w:pStyle w:val="Normal"/>
        <w:rPr/>
      </w:pPr>
      <w:r>
        <w:rPr/>
        <w:t>[[@Bible:Jb 29:19 ]][[29:19 &gt;&gt; Jb 29:19]] {{field-on:Bible}} Коренът ми беше прострян към водите;И росата нощуваше на ветвите ми. {{field-off:Bible}}</w:t>
      </w:r>
    </w:p>
    <w:p>
      <w:pPr>
        <w:pStyle w:val="Normal"/>
        <w:rPr/>
      </w:pPr>
      <w:r>
        <w:rPr/>
        <w:t>[[@Bible:Jb 29:20 ]][[29:20 &gt;&gt; Jb 29:20]] {{field-on:Bible}} Славата ми подновяваше в мене,И лъкът ми се укрепяваше в ръката ми. {{field-off:Bible}}</w:t>
      </w:r>
    </w:p>
    <w:p>
      <w:pPr>
        <w:pStyle w:val="Normal"/>
        <w:rPr/>
      </w:pPr>
      <w:r>
        <w:rPr/>
        <w:t>[[@Bible:Jb 29:21 ]][[29:21 &gt;&gt; Jb 29:21]] {{field-on:Bible}} чакаха и ме слушаха,И мълчеха в съветването ми. {{field-off:Bible}}</w:t>
      </w:r>
    </w:p>
    <w:p>
      <w:pPr>
        <w:pStyle w:val="Normal"/>
        <w:rPr/>
      </w:pPr>
      <w:r>
        <w:rPr/>
        <w:t>[[@Bible:Jb 29:22 ]][[29:22 &gt;&gt; Jb 29:22]] {{field-on:Bible}} Подир думите ми те не притуряха нищо;И говоренето ми капеше върх тях. {{field-off:Bible}}</w:t>
      </w:r>
    </w:p>
    <w:p>
      <w:pPr>
        <w:pStyle w:val="Normal"/>
        <w:rPr/>
      </w:pPr>
      <w:r>
        <w:rPr/>
        <w:t>[[@Bible:Jb 29:23 ]][[29:23 &gt;&gt; Jb 29:23]] {{field-on:Bible}} И очакваха за мене като за дъжд,И зееха с уста като за пролетен дъжд. {{field-off:Bible}}</w:t>
      </w:r>
    </w:p>
    <w:p>
      <w:pPr>
        <w:pStyle w:val="Normal"/>
        <w:rPr/>
      </w:pPr>
      <w:r>
        <w:rPr/>
        <w:t>[[@Bible:Jb 29:24 ]][[29:24 &gt;&gt; Jb 29:24]] {{field-on:Bible}} Смеех се към тях, и не вярваха;И не оставяха да падне долу светлостта на лицето ми {{field-off:Bible}}</w:t>
      </w:r>
    </w:p>
    <w:p>
      <w:pPr>
        <w:pStyle w:val="Normal"/>
        <w:rPr/>
      </w:pPr>
      <w:r>
        <w:rPr/>
        <w:t>[[@Bible:Jb 29:25 ]][[29:25 &gt;&gt; Jb 29:25]] {{field-on:Bible}} Избирах пътя им, и седях княз,И вселявах се като цар в войнството,Както онзи който утешава оскърбените. {{field-off:Bible}}</w:t>
      </w:r>
    </w:p>
    <w:p>
      <w:pPr>
        <w:pStyle w:val="Heading2"/>
        <w:rPr/>
      </w:pPr>
      <w:r>
        <w:rPr/>
        <w:t>Глава 30</w:t>
      </w:r>
    </w:p>
    <w:p>
      <w:pPr>
        <w:pStyle w:val="Normal"/>
        <w:rPr/>
      </w:pPr>
      <w:r>
        <w:rPr/>
        <w:t>[[@Bible:Jb 30:1 ]][[30:1 &gt;&gt; Jb 30:1]] {{field-on:Bible}} Но сега ми се подсмиват по-младите от мене,На които бащите не бих рачил да туря с псетата на стадото си. {{field-off:Bible}}</w:t>
      </w:r>
    </w:p>
    <w:p>
      <w:pPr>
        <w:pStyle w:val="Normal"/>
        <w:rPr/>
      </w:pPr>
      <w:r>
        <w:rPr/>
        <w:t>[[@Bible:Jb 30:2 ]][[30:2 &gt;&gt; Jb 30:2]] {{field-on:Bible}} И наистина в какво можеше да ме ползува силата на ръцете имОт които крепостта е изчезнала? {{field-off:Bible}}</w:t>
      </w:r>
    </w:p>
    <w:p>
      <w:pPr>
        <w:pStyle w:val="Normal"/>
        <w:rPr/>
      </w:pPr>
      <w:r>
        <w:rPr/>
        <w:t>[[@Bible:Jb 30:3 ]][[30:3 &gt;&gt; Jb 30:3]] {{field-on:Bible}} От нямане и глад бяха постали:Бягаха в безводна земя, тъмна, пуста, и опустошена; {{field-off:Bible}}</w:t>
      </w:r>
    </w:p>
    <w:p>
      <w:pPr>
        <w:pStyle w:val="Normal"/>
        <w:rPr/>
      </w:pPr>
      <w:r>
        <w:rPr/>
        <w:t>[[@Bible:Jb 30:4 ]][[30:4 &gt;&gt; Jb 30:4]] {{field-on:Bible}} И между храстията късаха слез,И коренете на смерчията за своя храна. {{field-off:Bible}}</w:t>
      </w:r>
    </w:p>
    <w:p>
      <w:pPr>
        <w:pStyle w:val="Normal"/>
        <w:rPr/>
      </w:pPr>
      <w:r>
        <w:rPr/>
        <w:t>[[@Bible:Jb 30:5 ]][[30:5 &gt;&gt; Jb 30:5]] {{field-on:Bible}} Бяха изпъдени измежду человеците:Викаха върх тях като върх крадци. {{field-off:Bible}}</w:t>
      </w:r>
    </w:p>
    <w:p>
      <w:pPr>
        <w:pStyle w:val="Normal"/>
        <w:rPr/>
      </w:pPr>
      <w:r>
        <w:rPr/>
        <w:t>[[@Bible:Jb 30:6 ]][[30:6 &gt;&gt; Jb 30:6]] {{field-on:Bible}} Живееха в стръмнините на дебрите,В дупките на земята и на канарите. {{field-off:Bible}}</w:t>
      </w:r>
    </w:p>
    <w:p>
      <w:pPr>
        <w:pStyle w:val="Normal"/>
        <w:rPr/>
      </w:pPr>
      <w:r>
        <w:rPr/>
        <w:t>[[@Bible:Jb 30:7 ]][[30:7 &gt;&gt; Jb 30:7]] {{field-on:Bible}} Ревяха между храстията:Под трънете се събираха: {{field-off:Bible}}</w:t>
      </w:r>
    </w:p>
    <w:p>
      <w:pPr>
        <w:pStyle w:val="Normal"/>
        <w:rPr/>
      </w:pPr>
      <w:r>
        <w:rPr/>
        <w:t>[[@Bible:Jb 30:8 ]][[30:8 &gt;&gt; Jb 30:8]] {{field-on:Bible}} Безумни и безчестни,Изгонени бидоха из земята. {{field-off:Bible}}</w:t>
      </w:r>
    </w:p>
    <w:p>
      <w:pPr>
        <w:pStyle w:val="Normal"/>
        <w:rPr/>
      </w:pPr>
      <w:r>
        <w:rPr/>
        <w:t>[[@Bible:Jb 30:9 ]][[30:9 &gt;&gt; Jb 30:9]] {{field-on:Bible}} А сега аз им съм песен,Още им съм и преговорка. {{field-off:Bible}}</w:t>
      </w:r>
    </w:p>
    <w:p>
      <w:pPr>
        <w:pStyle w:val="Normal"/>
        <w:rPr/>
      </w:pPr>
      <w:r>
        <w:rPr/>
        <w:t>[[@Bible:Jb 30:10 ]][[30:10 &gt;&gt; Jb 30:10]] {{field-on:Bible}} Гнусят се от мене, отдалечават се от мене,И не се свенят да плюят на лицето ми. {{field-off:Bible}}</w:t>
      </w:r>
    </w:p>
    <w:p>
      <w:pPr>
        <w:pStyle w:val="Normal"/>
        <w:rPr/>
      </w:pPr>
      <w:r>
        <w:rPr/>
        <w:t>[[@Bible:Jb 30:11 ]][[30:11 &gt;&gt; Jb 30:11]] {{field-on:Bible}} Понеже Бог съсипва преимуществото ми и ме смири,Хвърлиха и те уздата пред мене. {{field-off:Bible}}</w:t>
      </w:r>
    </w:p>
    <w:p>
      <w:pPr>
        <w:pStyle w:val="Normal"/>
        <w:rPr/>
      </w:pPr>
      <w:r>
        <w:rPr/>
        <w:t>[[@Bible:Jb 30:12 ]][[30:12 &gt;&gt; Jb 30:12]] {{field-on:Bible}} Отдясно стават щенетата,Тласкат нозете ми,И приготовят против мене пагубните пътища. {{field-off:Bible}}</w:t>
      </w:r>
    </w:p>
    <w:p>
      <w:pPr>
        <w:pStyle w:val="Normal"/>
        <w:rPr/>
      </w:pPr>
      <w:r>
        <w:rPr/>
        <w:t>[[@Bible:Jb 30:13 ]][[30:13 &gt;&gt; Jb 30:13]] {{field-on:Bible}} Развалят пътя ми, Умножават злощастието ми:Няма за мене помощник против тях. {{field-off:Bible}}</w:t>
      </w:r>
    </w:p>
    <w:p>
      <w:pPr>
        <w:pStyle w:val="Normal"/>
        <w:rPr/>
      </w:pPr>
      <w:r>
        <w:rPr/>
        <w:t>[[@Bible:Jb 30:14 ]][[30:14 &gt;&gt; Jb 30:14]] {{field-on:Bible}} Идат като през широк пролом, като силно наводнение:Под развалините нападат върх мене. {{field-off:Bible}}</w:t>
      </w:r>
    </w:p>
    <w:p>
      <w:pPr>
        <w:pStyle w:val="Normal"/>
        <w:rPr/>
      </w:pPr>
      <w:r>
        <w:rPr/>
        <w:t>[[@Bible:Jb 30:15 ]][[30:15 &gt;&gt; Jb 30:15]] {{field-on:Bible}} Обърнаха се ужаси върх мене.Гонят душата ми като вятър;И благополучието ми преминва като облак. {{field-off:Bible}}</w:t>
      </w:r>
    </w:p>
    <w:p>
      <w:pPr>
        <w:pStyle w:val="Normal"/>
        <w:rPr/>
      </w:pPr>
      <w:r>
        <w:rPr/>
        <w:t>[[@Bible:Jb 30:16 ]][[30:16 &gt;&gt; Jb 30:16]] {{field-on:Bible}} И сега душата ми се изля в мене: Скърбни дни ме постигнаха. {{field-off:Bible}}</w:t>
      </w:r>
    </w:p>
    <w:p>
      <w:pPr>
        <w:pStyle w:val="Normal"/>
        <w:rPr/>
      </w:pPr>
      <w:r>
        <w:rPr/>
        <w:t>[[@Bible:Jb 30:17 ]][[30:17 &gt;&gt; Jb 30:17]] {{field-on:Bible}} През нощта костите ми се пронизват в мене,И жилите ми не си почиват. {{field-off:Bible}}</w:t>
      </w:r>
    </w:p>
    <w:p>
      <w:pPr>
        <w:pStyle w:val="Normal"/>
        <w:rPr/>
      </w:pPr>
      <w:r>
        <w:rPr/>
        <w:t>[[@Bible:Jb 30:18 ]][[30:18 &gt;&gt; Jb 30:18]] {{field-on:Bible}} От върлата сила на болестта ми измени се дрехата ми;Стяга ме както ошийникът на хитона ми. {{field-off:Bible}}</w:t>
      </w:r>
    </w:p>
    <w:p>
      <w:pPr>
        <w:pStyle w:val="Normal"/>
        <w:rPr/>
      </w:pPr>
      <w:r>
        <w:rPr/>
        <w:t>[[@Bible:Jb 30:19 ]][[30:19 &gt;&gt; Jb 30:19]] {{field-on:Bible}} Хвърли ме в калта;И заприличах на пръст и на прах. {{field-off:Bible}}</w:t>
      </w:r>
    </w:p>
    <w:p>
      <w:pPr>
        <w:pStyle w:val="Normal"/>
        <w:rPr/>
      </w:pPr>
      <w:r>
        <w:rPr/>
        <w:t>[[@Bible:Jb 30:20 ]][[30:20 &gt;&gt; Jb 30:20]] {{field-on:Bible}} Викам към тебе, и не ми отговаряшСтоя, и не поглеждаш към мене. {{field-off:Bible}}</w:t>
      </w:r>
    </w:p>
    <w:p>
      <w:pPr>
        <w:pStyle w:val="Normal"/>
        <w:rPr/>
      </w:pPr>
      <w:r>
        <w:rPr/>
        <w:t>[[@Bible:Jb 30:21 ]][[30:21 &gt;&gt; Jb 30:21]] {{field-on:Bible}} Обърнал си се жесток към мене;С крепката си ръка ми враждуваш: {{field-off:Bible}}</w:t>
      </w:r>
    </w:p>
    <w:p>
      <w:pPr>
        <w:pStyle w:val="Normal"/>
        <w:rPr/>
      </w:pPr>
      <w:r>
        <w:rPr/>
        <w:t>[[@Bible:Jb 30:22 ]][[30:22 &gt;&gt; Jb 30:22]] {{field-on:Bible}} Дигаш ме, възкачаш ме на вятъра,И стопяваш ме до сущ. {{field-off:Bible}}</w:t>
      </w:r>
    </w:p>
    <w:p>
      <w:pPr>
        <w:pStyle w:val="Normal"/>
        <w:rPr/>
      </w:pPr>
      <w:r>
        <w:rPr/>
        <w:t>[[@Bible:Jb 30:23 ]][[30:23 &gt;&gt; Jb 30:23]] {{field-on:Bible}} Зная наистина че ще ме докараш до смъртИ в дома определения за всеки жив. {{field-off:Bible}}</w:t>
      </w:r>
    </w:p>
    <w:p>
      <w:pPr>
        <w:pStyle w:val="Normal"/>
        <w:rPr/>
      </w:pPr>
      <w:r>
        <w:rPr/>
        <w:t>[[@Bible:Jb 30:24 ]][[30:24 &gt;&gt; Jb 30:24]] {{field-on:Bible}} Но Той няма да простре ръка в развалинитеАко викат когато погубя. {{field-off:Bible}}</w:t>
      </w:r>
    </w:p>
    <w:p>
      <w:pPr>
        <w:pStyle w:val="Normal"/>
        <w:rPr/>
      </w:pPr>
      <w:r>
        <w:rPr/>
        <w:t>[[@Bible:Jb 30:25 ]][[30:25 &gt;&gt; Jb 30:25]] {{field-on:Bible}} Не плаках ли аз за оногоз който бе в жестоките дни?И не се ли оскърби душата ми за сиромаха? {{field-off:Bible}}</w:t>
      </w:r>
    </w:p>
    <w:p>
      <w:pPr>
        <w:pStyle w:val="Normal"/>
        <w:rPr/>
      </w:pPr>
      <w:r>
        <w:rPr/>
        <w:t>[[@Bible:Jb 30:26 ]][[30:26 &gt;&gt; Jb 30:26]] {{field-on:Bible}} Когато очаквах доброто, тогаз дойде злото;И когато ожидавах виделината, тогаз дойде тъмнината. {{field-off:Bible}}</w:t>
      </w:r>
    </w:p>
    <w:p>
      <w:pPr>
        <w:pStyle w:val="Normal"/>
        <w:rPr/>
      </w:pPr>
      <w:r>
        <w:rPr/>
        <w:t>[[@Bible:Jb 30:27 ]][[30:27 &gt;&gt; Jb 30:27]] {{field-on:Bible}} червата ми възвряха и не си починаха:Скърбни дни ме стигнаха. {{field-off:Bible}}</w:t>
      </w:r>
    </w:p>
    <w:p>
      <w:pPr>
        <w:pStyle w:val="Normal"/>
        <w:rPr/>
      </w:pPr>
      <w:r>
        <w:rPr/>
        <w:t>[[@Bible:Jb 30:28 ]][[30:28 &gt;&gt; Jb 30:28]] {{field-on:Bible}} Ходих почернял, не от слънце:Станах, виках в събрание. {{field-off:Bible}}</w:t>
      </w:r>
    </w:p>
    <w:p>
      <w:pPr>
        <w:pStyle w:val="Normal"/>
        <w:rPr/>
      </w:pPr>
      <w:r>
        <w:rPr/>
        <w:t>[[@Bible:Jb 30:29 ]][[30:29 &gt;&gt; Jb 30:29]] {{field-on:Bible}} Станах брат на чакалитеИ другар на камилоптиците. {{field-off:Bible}}</w:t>
      </w:r>
    </w:p>
    <w:p>
      <w:pPr>
        <w:pStyle w:val="Normal"/>
        <w:rPr/>
      </w:pPr>
      <w:r>
        <w:rPr/>
        <w:t>[[@Bible:Jb 30:30 ]][[30:30 &gt;&gt; Jb 30:30]] {{field-on:Bible}} Кожата ми почерня на мене,И костите ми изгоряха от пламенение; {{field-off:Bible}}</w:t>
      </w:r>
    </w:p>
    <w:p>
      <w:pPr>
        <w:pStyle w:val="Normal"/>
        <w:rPr/>
      </w:pPr>
      <w:r>
        <w:rPr/>
        <w:t>[[@Bible:Jb 30:31 ]][[30:31 &gt;&gt; Jb 30:31]] {{field-on:Bible}} И китарата ми се измени в ридание,И свирката ми в глас на плачещи. {{field-off:Bible}}</w:t>
      </w:r>
    </w:p>
    <w:p>
      <w:pPr>
        <w:pStyle w:val="Heading2"/>
        <w:rPr/>
      </w:pPr>
      <w:r>
        <w:rPr/>
        <w:t>Глава 31</w:t>
      </w:r>
    </w:p>
    <w:p>
      <w:pPr>
        <w:pStyle w:val="Normal"/>
        <w:rPr/>
      </w:pPr>
      <w:r>
        <w:rPr/>
        <w:t>[[@Bible:Jb 31:1 ]][[31:1 &gt;&gt; Jb 31:1]] {{field-on:Bible}} Направих завет с очите си;И как бих помислил на девица? {{field-off:Bible}}</w:t>
      </w:r>
    </w:p>
    <w:p>
      <w:pPr>
        <w:pStyle w:val="Normal"/>
        <w:rPr/>
      </w:pPr>
      <w:r>
        <w:rPr/>
        <w:t>[[@Bible:Jb 31:2 ]][[31:2 &gt;&gt; Jb 31:2]] {{field-on:Bible}} И какъв дял има от Бога отгоре?И кое наследие от Всесилнаго от високите? {{field-off:Bible}}</w:t>
      </w:r>
    </w:p>
    <w:p>
      <w:pPr>
        <w:pStyle w:val="Normal"/>
        <w:rPr/>
      </w:pPr>
      <w:r>
        <w:rPr/>
        <w:t>[[@Bible:Jb 31:3 ]][[31:3 &gt;&gt; Jb 31:3]] {{field-on:Bible}} Не е ли разорението за нечестивия?И пропастта за тези които правят беззаконие? {{field-off:Bible}}</w:t>
      </w:r>
    </w:p>
    <w:p>
      <w:pPr>
        <w:pStyle w:val="Normal"/>
        <w:rPr/>
      </w:pPr>
      <w:r>
        <w:rPr/>
        <w:t>[[@Bible:Jb 31:4 ]][[31:4 &gt;&gt; Jb 31:4]] {{field-on:Bible}} Не види ли той пътищата ми,И не брои ли всичките ми стъпки? {{field-off:Bible}}</w:t>
      </w:r>
    </w:p>
    <w:p>
      <w:pPr>
        <w:pStyle w:val="Normal"/>
        <w:rPr/>
      </w:pPr>
      <w:r>
        <w:rPr/>
        <w:t>[[@Bible:Jb 31:5 ]][[31:5 &gt;&gt; Jb 31:5]] {{field-on:Bible}} Ако съм ходил с лъжа,Или ногата ми е бързала на лъст, {{field-off:Bible}}</w:t>
      </w:r>
    </w:p>
    <w:p>
      <w:pPr>
        <w:pStyle w:val="Normal"/>
        <w:rPr/>
      </w:pPr>
      <w:r>
        <w:rPr/>
        <w:t>[[@Bible:Jb 31:6 ]][[31:6 &gt;&gt; Jb 31:6]] {{field-on:Bible}} Нека ме претегли с теглилката на правдата,И нека познае Бог целостта ми. {{field-off:Bible}}</w:t>
      </w:r>
    </w:p>
    <w:p>
      <w:pPr>
        <w:pStyle w:val="Normal"/>
        <w:rPr/>
      </w:pPr>
      <w:r>
        <w:rPr/>
        <w:t>[[@Bible:Jb 31:7 ]][[31:7 &gt;&gt; Jb 31:7]] {{field-on:Bible}} Ако стъпката ми се е уклонила от пътя,И сърдцето ми е последвало очите ми,И петно ако се е залепило на ръцете ми, {{field-off:Bible}}</w:t>
      </w:r>
    </w:p>
    <w:p>
      <w:pPr>
        <w:pStyle w:val="Normal"/>
        <w:rPr/>
      </w:pPr>
      <w:r>
        <w:rPr/>
        <w:t>[[@Bible:Jb 31:8 ]][[31:8 &gt;&gt; Jb 31:8]] {{field-on:Bible}} То нека сея аз, а друг да яде,И да се изкоренят произведенията ми. {{field-off:Bible}}</w:t>
      </w:r>
    </w:p>
    <w:p>
      <w:pPr>
        <w:pStyle w:val="Normal"/>
        <w:rPr/>
      </w:pPr>
      <w:r>
        <w:rPr/>
        <w:t>[[@Bible:Jb 31:9 ]][[31:9 &gt;&gt; Jb 31:9]] {{field-on:Bible}} Ако се е измамило сърдцето ми от жена,Или съм причаквал при вратата на ближния си, {{field-off:Bible}}</w:t>
      </w:r>
    </w:p>
    <w:p>
      <w:pPr>
        <w:pStyle w:val="Normal"/>
        <w:rPr/>
      </w:pPr>
      <w:r>
        <w:rPr/>
        <w:t>[[@Bible:Jb 31:10 ]][[31:10 &gt;&gt; Jb 31:10]] {{field-on:Bible}} То нека моята жена меле за другиго,И други да нападнат върх нея; {{field-off:Bible}}</w:t>
      </w:r>
    </w:p>
    <w:p>
      <w:pPr>
        <w:pStyle w:val="Normal"/>
        <w:rPr/>
      </w:pPr>
      <w:r>
        <w:rPr/>
        <w:t>[[@Bible:Jb 31:11 ]][[31:11 &gt;&gt; Jb 31:11]] {{field-on:Bible}} Защото това е омразно дело,И съгрешение за осъждане от съдиите; {{field-off:Bible}}</w:t>
      </w:r>
    </w:p>
    <w:p>
      <w:pPr>
        <w:pStyle w:val="Normal"/>
        <w:rPr/>
      </w:pPr>
      <w:r>
        <w:rPr/>
        <w:t>[[@Bible:Jb 31:12 ]][[31:12 &gt;&gt; Jb 31:12]] {{field-on:Bible}} Защото е огън пояждащ до погубване,И изкоренил би всичките ми плодове. {{field-off:Bible}}</w:t>
      </w:r>
    </w:p>
    <w:p>
      <w:pPr>
        <w:pStyle w:val="Normal"/>
        <w:rPr/>
      </w:pPr>
      <w:r>
        <w:rPr/>
        <w:t>[[@Bible:Jb 31:13 ]][[31:13 &gt;&gt; Jb 31:13]] {{field-on:Bible}} Ако съм презрял съдбата на раба си или на рабинята сиКогато се препираха с мене, {{field-off:Bible}}</w:t>
      </w:r>
    </w:p>
    <w:p>
      <w:pPr>
        <w:pStyle w:val="Normal"/>
        <w:rPr/>
      </w:pPr>
      <w:r>
        <w:rPr/>
        <w:t>[[@Bible:Jb 31:14 ]][[31:14 &gt;&gt; Jb 31:14]] {{field-on:Bible}} Какво ще направя тогаз когато стане Бог?И когато посети какво ще му отговоря? {{field-off:Bible}}</w:t>
      </w:r>
    </w:p>
    <w:p>
      <w:pPr>
        <w:pStyle w:val="Normal"/>
        <w:rPr/>
      </w:pPr>
      <w:r>
        <w:rPr/>
        <w:t>[[@Bible:Jb 31:15 ]][[31:15 &gt;&gt; Jb 31:15]] {{field-on:Bible}} Този който направи мене в утробата не направи ли и него?И не образува ли нас истият в матката? {{field-off:Bible}}</w:t>
      </w:r>
    </w:p>
    <w:p>
      <w:pPr>
        <w:pStyle w:val="Normal"/>
        <w:rPr/>
      </w:pPr>
      <w:r>
        <w:rPr/>
        <w:t>[[@Bible:Jb 31:16 ]][[31:16 &gt;&gt; Jb 31:16]] {{field-on:Bible}} Ако съм отрекъл желанието на сиромасите,Или съм направил да помрачеят очите на вдовицата, {{field-off:Bible}}</w:t>
      </w:r>
    </w:p>
    <w:p>
      <w:pPr>
        <w:pStyle w:val="Normal"/>
        <w:rPr/>
      </w:pPr>
      <w:r>
        <w:rPr/>
        <w:t>[[@Bible:Jb 31:17 ]][[31:17 &gt;&gt; Jb 31:17]] {{field-on:Bible}} Или съм изял сам си хляба си,И сирачето не е яло от него, - {{field-off:Bible}}</w:t>
      </w:r>
    </w:p>
    <w:p>
      <w:pPr>
        <w:pStyle w:val="Normal"/>
        <w:rPr/>
      </w:pPr>
      <w:r>
        <w:rPr/>
        <w:t>[[@Bible:Jb 31:18 ]][[31:18 &gt;&gt; Jb 31:18]] {{field-on:Bible}} (Защото от младостта ми то порасте с мене като при баща,А нея от утробата на майка си наставих,-) {{field-off:Bible}}</w:t>
      </w:r>
    </w:p>
    <w:p>
      <w:pPr>
        <w:pStyle w:val="Normal"/>
        <w:rPr/>
      </w:pPr>
      <w:r>
        <w:rPr/>
        <w:t>[[@Bible:Jb 31:19 ]][[31:19 &gt;&gt; Jb 31:19]] {{field-on:Bible}} Ако съм видял някого че гине от нямане на дрехи,Или сиромах без завивка, {{field-off:Bible}}</w:t>
      </w:r>
    </w:p>
    <w:p>
      <w:pPr>
        <w:pStyle w:val="Normal"/>
        <w:rPr/>
      </w:pPr>
      <w:r>
        <w:rPr/>
        <w:t>[[@Bible:Jb 31:20 ]][[31:20 &gt;&gt; Jb 31:20]] {{field-on:Bible}} чреслата му ако не са ме благословили,И не се е стоплил с вълната от овците ми,- {{field-off:Bible}}</w:t>
      </w:r>
    </w:p>
    <w:p>
      <w:pPr>
        <w:pStyle w:val="Normal"/>
        <w:rPr/>
      </w:pPr>
      <w:r>
        <w:rPr/>
        <w:t>[[@Bible:Jb 31:21 ]][[31:21 &gt;&gt; Jb 31:21]] {{field-on:Bible}} Ако съм подигнал ръката си върх сирачетоКато гледах, че имам помощ в портата, {{field-off:Bible}}</w:t>
      </w:r>
    </w:p>
    <w:p>
      <w:pPr>
        <w:pStyle w:val="Normal"/>
        <w:rPr/>
      </w:pPr>
      <w:r>
        <w:rPr/>
        <w:t>[[@Bible:Jb 31:22 ]][[31:22 &gt;&gt; Jb 31:22]] {{field-on:Bible}} То да падне мишцата ми от рамото,И ръката ми от лакътя да се строши; {{field-off:Bible}}</w:t>
      </w:r>
    </w:p>
    <w:p>
      <w:pPr>
        <w:pStyle w:val="Normal"/>
        <w:rPr/>
      </w:pPr>
      <w:r>
        <w:rPr/>
        <w:t>[[@Bible:Jb 31:23 ]][[31:23 &gt;&gt; Jb 31:23]] {{field-on:Bible}} Защото погибелта от Бога бе за мене ужас,И пред неговото величие не можех се утърпя. {{field-off:Bible}}</w:t>
      </w:r>
    </w:p>
    <w:p>
      <w:pPr>
        <w:pStyle w:val="Normal"/>
        <w:rPr/>
      </w:pPr>
      <w:r>
        <w:rPr/>
        <w:t>[[@Bible:Jb 31:24 ]][[31:24 &gt;&gt; Jb 31:24]] {{field-on:Bible}} Ако съм турил надеждата си в злато,Или съм рекъл на чистото злато: Ти си мое упование, - {{field-off:Bible}}</w:t>
      </w:r>
    </w:p>
    <w:p>
      <w:pPr>
        <w:pStyle w:val="Normal"/>
        <w:rPr/>
      </w:pPr>
      <w:r>
        <w:rPr/>
        <w:t>[[@Bible:Jb 31:25 ]][[31:25 &gt;&gt; Jb 31:25]] {{field-on:Bible}} Ако съм се развеселил защото богатството ми бе голямо,И защото е намерила ръката ми изобилие,- {{field-off:Bible}}</w:t>
      </w:r>
    </w:p>
    <w:p>
      <w:pPr>
        <w:pStyle w:val="Normal"/>
        <w:rPr/>
      </w:pPr>
      <w:r>
        <w:rPr/>
        <w:t>[[@Bible:Jb 31:26 ]][[31:26 &gt;&gt; Jb 31:26]] {{field-on:Bible}} Ако съм гледал слънцето когато изгрява,Или луната когато ходи в светлостта си, {{field-off:Bible}}</w:t>
      </w:r>
    </w:p>
    <w:p>
      <w:pPr>
        <w:pStyle w:val="Normal"/>
        <w:rPr/>
      </w:pPr>
      <w:r>
        <w:rPr/>
        <w:t>[[@Bible:Jb 31:27 ]][[31:27 &gt;&gt; Jb 31:27]] {{field-on:Bible}} И се е потеглило тайно сърдцето ми,Или съм целувал с устата си ръката си, - {{field-off:Bible}}</w:t>
      </w:r>
    </w:p>
    <w:p>
      <w:pPr>
        <w:pStyle w:val="Normal"/>
        <w:rPr/>
      </w:pPr>
      <w:r>
        <w:rPr/>
        <w:t>[[@Bible:Jb 31:28 ]][[31:28 &gt;&gt; Jb 31:28]] {{field-on:Bible}} И това би било съгрешение за осъждане от съдията,Защото бих се отрекъл от Бога Вишнаго. {{field-off:Bible}}</w:t>
      </w:r>
    </w:p>
    <w:p>
      <w:pPr>
        <w:pStyle w:val="Normal"/>
        <w:rPr/>
      </w:pPr>
      <w:r>
        <w:rPr/>
        <w:t>[[@Bible:Jb 31:29 ]][[31:29 &gt;&gt; Jb 31:29]] {{field-on:Bible}} Ако съм се зарадвал в погинването на ненавидещия ме,Или ми е станало драго когато го намери зло, - {{field-off:Bible}}</w:t>
      </w:r>
    </w:p>
    <w:p>
      <w:pPr>
        <w:pStyle w:val="Normal"/>
        <w:rPr/>
      </w:pPr>
      <w:r>
        <w:rPr/>
        <w:t>[[@Bible:Jb 31:30 ]][[31:30 &gt;&gt; Jb 31:30]] {{field-on:Bible}} (Не съм оставил даже ни устата си да съгрешатВ това дето да искам живота му с клетва,-) {{field-off:Bible}}</w:t>
      </w:r>
    </w:p>
    <w:p>
      <w:pPr>
        <w:pStyle w:val="Normal"/>
        <w:rPr/>
      </w:pPr>
      <w:r>
        <w:rPr/>
        <w:t>[[@Bible:Jb 31:31 ]][[31:31 &gt;&gt; Jb 31:31]] {{field-on:Bible}} Ако человеците от къщата ми не са рекли:Кой ще покаже ненаситения от закланите му меса? {{field-off:Bible}}</w:t>
      </w:r>
    </w:p>
    <w:p>
      <w:pPr>
        <w:pStyle w:val="Normal"/>
        <w:rPr/>
      </w:pPr>
      <w:r>
        <w:rPr/>
        <w:t>[[@Bible:Jb 31:32 ]][[31:32 &gt;&gt; Jb 31:32]] {{field-on:Bible}} (чужденецът не нощуваше вън:Отварях вратата си на пътника,-) {{field-off:Bible}}</w:t>
      </w:r>
    </w:p>
    <w:p>
      <w:pPr>
        <w:pStyle w:val="Normal"/>
        <w:rPr/>
      </w:pPr>
      <w:r>
        <w:rPr/>
        <w:t>[[@Bible:Jb 31:33 ]][[31:33 &gt;&gt; Jb 31:33]] {{field-on:Bible}} Ако съм покрил престъпленията си както Адам,И съм скрил беззаконието си в пазухата си, - {{field-off:Bible}}</w:t>
      </w:r>
    </w:p>
    <w:p>
      <w:pPr>
        <w:pStyle w:val="Normal"/>
        <w:rPr/>
      </w:pPr>
      <w:r>
        <w:rPr/>
        <w:t>[[@Bible:Jb 31:34 ]][[31:34 &gt;&gt; Jb 31:34]] {{field-on:Bible}} Тогаз да се убоя от голямо множество,И да ме разтрепери презрението на домородията,Та да млъкна и да не изляза из вратата. {{field-off:Bible}}</w:t>
      </w:r>
    </w:p>
    <w:p>
      <w:pPr>
        <w:pStyle w:val="Normal"/>
        <w:rPr/>
      </w:pPr>
      <w:r>
        <w:rPr/>
        <w:t>[[@Bible:Jb 31:35 ]][[31:35 &gt;&gt; Jb 31:35]] {{field-on:Bible}} О, да имаше някой да ме слуша!Ето, желанието ми е, Всесилний да ми отговаряше,И съперникът ми да пишеше книга. {{field-off:Bible}}</w:t>
      </w:r>
    </w:p>
    <w:p>
      <w:pPr>
        <w:pStyle w:val="Normal"/>
        <w:rPr/>
      </w:pPr>
      <w:r>
        <w:rPr/>
        <w:t>[[@Bible:Jb 31:36 ]][[31:36 &gt;&gt; Jb 31:36]] {{field-on:Bible}} Ето, на рамо щях да я нося:За венец щях да я привържа върху себе си: {{field-off:Bible}}</w:t>
      </w:r>
    </w:p>
    <w:p>
      <w:pPr>
        <w:pStyle w:val="Normal"/>
        <w:rPr/>
      </w:pPr>
      <w:r>
        <w:rPr/>
        <w:t>[[@Bible:Jb 31:37 ]][[31:37 &gt;&gt; Jb 31:37]] {{field-on:Bible}} Щях да му явя числото на стъпките си:Като княз щях да приближа при него. {{field-off:Bible}}</w:t>
      </w:r>
    </w:p>
    <w:p>
      <w:pPr>
        <w:pStyle w:val="Normal"/>
        <w:rPr/>
      </w:pPr>
      <w:r>
        <w:rPr/>
        <w:t>[[@Bible:Jb 31:38 ]][[31:38 &gt;&gt; Jb 31:38]] {{field-on:Bible}} Ако вика нивата ми против мене,И плачат браздите й купно, - {{field-off:Bible}}</w:t>
      </w:r>
    </w:p>
    <w:p>
      <w:pPr>
        <w:pStyle w:val="Normal"/>
        <w:rPr/>
      </w:pPr>
      <w:r>
        <w:rPr/>
        <w:t>[[@Bible:Jb 31:39 ]][[31:39 &gt;&gt; Jb 31:39]] {{field-on:Bible}} Ако съм изял плода й без плата,Или съм извадил душата на стопаните й, - {{field-off:Bible}}</w:t>
      </w:r>
    </w:p>
    <w:p>
      <w:pPr>
        <w:pStyle w:val="Normal"/>
        <w:rPr/>
      </w:pPr>
      <w:r>
        <w:rPr/>
        <w:t>[[@Bible:Jb 31:40 ]][[31:40 &gt;&gt; Jb 31:40]] {{field-on:Bible}} То да прорастат тръне вместо жито,И вместо ечимик плевели.Свършиха се думите на Иова. {{field-off:Bible}}</w:t>
      </w:r>
    </w:p>
    <w:p>
      <w:pPr>
        <w:pStyle w:val="Heading2"/>
        <w:rPr/>
      </w:pPr>
      <w:r>
        <w:rPr/>
        <w:t>Глава 32</w:t>
      </w:r>
    </w:p>
    <w:p>
      <w:pPr>
        <w:pStyle w:val="Normal"/>
        <w:rPr/>
      </w:pPr>
      <w:r>
        <w:rPr/>
        <w:t>[[@Bible:Jb 32:1 ]][[32:1 &gt;&gt; Jb 32:1]] {{field-on:Bible}} И тримата тези человеци престанаха да отговарят Иову, защото беше праведен пред очите си. {{field-off:Bible}}</w:t>
      </w:r>
    </w:p>
    <w:p>
      <w:pPr>
        <w:pStyle w:val="Normal"/>
        <w:rPr/>
      </w:pPr>
      <w:r>
        <w:rPr/>
        <w:t>[[@Bible:Jb 32:2 ]][[32:2 &gt;&gt; Jb 32:2]] {{field-on:Bible}} Тогаз се разпали гневът на Елиу сина на Варахиила Вузеца, от рода на Арама: разпали се гневът му против Иова, защото оправдаваше себе си повече нежели Бога. {{field-off:Bible}}</w:t>
      </w:r>
    </w:p>
    <w:p>
      <w:pPr>
        <w:pStyle w:val="Normal"/>
        <w:rPr/>
      </w:pPr>
      <w:r>
        <w:rPr/>
        <w:t>[[@Bible:Jb 32:3 ]][[32:3 &gt;&gt; Jb 32:3]] {{field-on:Bible}} Разпали се гневът му и против тримата му приятели, защото, без да намерят ответ, осъдиха Иова. {{field-off:Bible}}</w:t>
      </w:r>
    </w:p>
    <w:p>
      <w:pPr>
        <w:pStyle w:val="Normal"/>
        <w:rPr/>
      </w:pPr>
      <w:r>
        <w:rPr/>
        <w:t>[[@Bible:Jb 32:4 ]][[32:4 &gt;&gt; Jb 32:4]] {{field-on:Bible}} А Елиу очакваше да говори Иов и те, защото бяха по-стари от него. {{field-off:Bible}}</w:t>
      </w:r>
    </w:p>
    <w:p>
      <w:pPr>
        <w:pStyle w:val="Normal"/>
        <w:rPr/>
      </w:pPr>
      <w:r>
        <w:rPr/>
        <w:t>[[@Bible:Jb 32:5 ]][[32:5 &gt;&gt; Jb 32:5]] {{field-on:Bible}} Но когато Елиу видя че нямаше ответ в устата на тримата мъже, разпали се гневът му. {{field-off:Bible}}</w:t>
      </w:r>
    </w:p>
    <w:p>
      <w:pPr>
        <w:pStyle w:val="Normal"/>
        <w:rPr/>
      </w:pPr>
      <w:r>
        <w:rPr/>
        <w:t>[[@Bible:Jb 32:6 ]][[32:6 &gt;&gt; Jb 32:6]] {{field-on:Bible}} И отговори Елиу синът на Варахиила Вузеца и рече: -Аз съм млад на възраст, а вие стари;За това се посвених,И убоях се да ви явя което зная. {{field-off:Bible}}</w:t>
      </w:r>
    </w:p>
    <w:p>
      <w:pPr>
        <w:pStyle w:val="Normal"/>
        <w:rPr/>
      </w:pPr>
      <w:r>
        <w:rPr/>
        <w:t>[[@Bible:Jb 32:7 ]][[32:7 &gt;&gt; Jb 32:7]] {{field-on:Bible}} Аз рекох: Дните да говорят,И многото години да учат мъдрост. {{field-off:Bible}}</w:t>
      </w:r>
    </w:p>
    <w:p>
      <w:pPr>
        <w:pStyle w:val="Normal"/>
        <w:rPr/>
      </w:pPr>
      <w:r>
        <w:rPr/>
        <w:t>[[@Bible:Jb 32:8 ]][[32:8 &gt;&gt; Jb 32:8]] {{field-on:Bible}} Но има дух в человека;И вдъхновението на Всесилния го вразумява. {{field-off:Bible}}</w:t>
      </w:r>
    </w:p>
    <w:p>
      <w:pPr>
        <w:pStyle w:val="Normal"/>
        <w:rPr/>
      </w:pPr>
      <w:r>
        <w:rPr/>
        <w:t>[[@Bible:Jb 32:9 ]][[32:9 &gt;&gt; Jb 32:9]] {{field-on:Bible}} Не са винаги мъдри само по-големите;Нито само старците разумяват съд. {{field-off:Bible}}</w:t>
      </w:r>
    </w:p>
    <w:p>
      <w:pPr>
        <w:pStyle w:val="Normal"/>
        <w:rPr/>
      </w:pPr>
      <w:r>
        <w:rPr/>
        <w:t>[[@Bible:Jb 32:10 ]][[32:10 &gt;&gt; Jb 32:10]] {{field-on:Bible}} За това рекох: Слушайте ме,Да явя и аз което зная. {{field-off:Bible}}</w:t>
      </w:r>
    </w:p>
    <w:p>
      <w:pPr>
        <w:pStyle w:val="Normal"/>
        <w:rPr/>
      </w:pPr>
      <w:r>
        <w:rPr/>
        <w:t>[[@Bible:Jb 32:11 ]][[32:11 &gt;&gt; Jb 32:11]] {{field-on:Bible}} Ето, чаках вие да говорите;Слушах доказванията виДоде изпитате думите; {{field-off:Bible}}</w:t>
      </w:r>
    </w:p>
    <w:p>
      <w:pPr>
        <w:pStyle w:val="Normal"/>
        <w:rPr/>
      </w:pPr>
      <w:r>
        <w:rPr/>
        <w:t>[[@Bible:Jb 32:12 ]][[32:12 &gt;&gt; Jb 32:12]] {{field-on:Bible}} И прегледах ви;И, ето, никой от вас не можа да обличи ИоваИ да отговори на думите му. {{field-off:Bible}}</w:t>
      </w:r>
    </w:p>
    <w:p>
      <w:pPr>
        <w:pStyle w:val="Normal"/>
        <w:rPr/>
      </w:pPr>
      <w:r>
        <w:rPr/>
        <w:t>[[@Bible:Jb 32:13 ]][[32:13 &gt;&gt; Jb 32:13]] {{field-on:Bible}} Да не речете: Ние намерихме мъдрост:Бог ще го низложи, а не человек. {{field-off:Bible}}</w:t>
      </w:r>
    </w:p>
    <w:p>
      <w:pPr>
        <w:pStyle w:val="Normal"/>
        <w:rPr/>
      </w:pPr>
      <w:r>
        <w:rPr/>
        <w:t>[[@Bible:Jb 32:14 ]][[32:14 &gt;&gt; Jb 32:14]] {{field-on:Bible}} А той не отпращаше думи към мене;И аз няма да му отговоря според вашите говорения. {{field-off:Bible}}</w:t>
      </w:r>
    </w:p>
    <w:p>
      <w:pPr>
        <w:pStyle w:val="Normal"/>
        <w:rPr/>
      </w:pPr>
      <w:r>
        <w:rPr/>
        <w:t>[[@Bible:Jb 32:15 ]][[32:15 &gt;&gt; Jb 32:15]] {{field-on:Bible}} Те се смаяха, не отговориха вече,Изгубиха думите си. {{field-off:Bible}}</w:t>
      </w:r>
    </w:p>
    <w:p>
      <w:pPr>
        <w:pStyle w:val="Normal"/>
        <w:rPr/>
      </w:pPr>
      <w:r>
        <w:rPr/>
        <w:t>[[@Bible:Jb 32:16 ]][[32:16 &gt;&gt; Jb 32:16]] {{field-on:Bible}} И чакаха, обаче не говореха;Но стоеха: не отговаряха вече. {{field-off:Bible}}</w:t>
      </w:r>
    </w:p>
    <w:p>
      <w:pPr>
        <w:pStyle w:val="Normal"/>
        <w:rPr/>
      </w:pPr>
      <w:r>
        <w:rPr/>
        <w:t>[[@Bible:Jb 32:17 ]][[32:17 &gt;&gt; Jb 32:17]] {{field-on:Bible}} Да отговоря и аз от моя страна,Да явя и аз което зная; {{field-off:Bible}}</w:t>
      </w:r>
    </w:p>
    <w:p>
      <w:pPr>
        <w:pStyle w:val="Normal"/>
        <w:rPr/>
      </w:pPr>
      <w:r>
        <w:rPr/>
        <w:t>[[@Bible:Jb 32:18 ]][[32:18 &gt;&gt; Jb 32:18]] {{field-on:Bible}} Защото съм пълен с думи:Духът ми вътре в мене ме утеснява. {{field-off:Bible}}</w:t>
      </w:r>
    </w:p>
    <w:p>
      <w:pPr>
        <w:pStyle w:val="Normal"/>
        <w:rPr/>
      </w:pPr>
      <w:r>
        <w:rPr/>
        <w:t>[[@Bible:Jb 32:19 ]][[32:19 &gt;&gt; Jb 32:19]] {{field-on:Bible}} Ето утробата ми е като вино не отворено:Ще се разпукне както нови мехове. {{field-off:Bible}}</w:t>
      </w:r>
    </w:p>
    <w:p>
      <w:pPr>
        <w:pStyle w:val="Normal"/>
        <w:rPr/>
      </w:pPr>
      <w:r>
        <w:rPr/>
        <w:t>[[@Bible:Jb 32:20 ]][[32:20 &gt;&gt; Jb 32:20]] {{field-on:Bible}} Ще проговоря за да си отдъхна:Ще отворя устните си и ще отговоря. {{field-off:Bible}}</w:t>
      </w:r>
    </w:p>
    <w:p>
      <w:pPr>
        <w:pStyle w:val="Normal"/>
        <w:rPr/>
      </w:pPr>
      <w:r>
        <w:rPr/>
        <w:t>[[@Bible:Jb 32:21 ]][[32:21 &gt;&gt; Jb 32:21]] {{field-on:Bible}} Да ми не бъде да стана лицеприемникНито да полаская человека. {{field-off:Bible}}</w:t>
      </w:r>
    </w:p>
    <w:p>
      <w:pPr>
        <w:pStyle w:val="Normal"/>
        <w:rPr/>
      </w:pPr>
      <w:r>
        <w:rPr/>
        <w:t>[[@Bible:Jb 32:22 ]][[32:22 &gt;&gt; Jb 32:22]] {{field-on:Bible}} Защото не зная да лаская:Създателят ми грабнал би ме тутакси. {{field-off:Bible}}</w:t>
      </w:r>
    </w:p>
    <w:p>
      <w:pPr>
        <w:pStyle w:val="Heading2"/>
        <w:rPr/>
      </w:pPr>
      <w:r>
        <w:rPr/>
        <w:t>Глава 33</w:t>
      </w:r>
    </w:p>
    <w:p>
      <w:pPr>
        <w:pStyle w:val="Normal"/>
        <w:rPr/>
      </w:pPr>
      <w:r>
        <w:rPr/>
        <w:t>[[@Bible:Jb 33:1 ]][[33:1 &gt;&gt; Jb 33:1]] {{field-on:Bible}} За то, Иове, чуй сега говоренето ми,И слушай всичките мои думи. {{field-off:Bible}}</w:t>
      </w:r>
    </w:p>
    <w:p>
      <w:pPr>
        <w:pStyle w:val="Normal"/>
        <w:rPr/>
      </w:pPr>
      <w:r>
        <w:rPr/>
        <w:t>[[@Bible:Jb 33:2 ]][[33:2 &gt;&gt; Jb 33:2]] {{field-on:Bible}} Ето, сега отворих устата си:Езикът ми говори с устата ми. {{field-off:Bible}}</w:t>
      </w:r>
    </w:p>
    <w:p>
      <w:pPr>
        <w:pStyle w:val="Normal"/>
        <w:rPr/>
      </w:pPr>
      <w:r>
        <w:rPr/>
        <w:t>[[@Bible:Jb 33:3 ]][[33:3 &gt;&gt; Jb 33:3]] {{field-on:Bible}} Думите ми ще бъдат според правотата на сърдцето ми;И устните ми ще произнесат разум чист. {{field-off:Bible}}</w:t>
      </w:r>
    </w:p>
    <w:p>
      <w:pPr>
        <w:pStyle w:val="Normal"/>
        <w:rPr/>
      </w:pPr>
      <w:r>
        <w:rPr/>
        <w:t>[[@Bible:Jb 33:4 ]][[33:4 &gt;&gt; Jb 33:4]] {{field-on:Bible}} Дух Божий ме е направил,И диханието на Всесилнаго ме е оживотворило. {{field-off:Bible}}</w:t>
      </w:r>
    </w:p>
    <w:p>
      <w:pPr>
        <w:pStyle w:val="Normal"/>
        <w:rPr/>
      </w:pPr>
      <w:r>
        <w:rPr/>
        <w:t>[[@Bible:Jb 33:5 ]][[33:5 &gt;&gt; Jb 33:5]] {{field-on:Bible}} Ако можеш, отговори ми:Опълчи се пред мене, застани. {{field-off:Bible}}</w:t>
      </w:r>
    </w:p>
    <w:p>
      <w:pPr>
        <w:pStyle w:val="Normal"/>
        <w:rPr/>
      </w:pPr>
      <w:r>
        <w:rPr/>
        <w:t>[[@Bible:Jb 33:6 ]][[33:6 &gt;&gt; Jb 33:6]] {{field-on:Bible}} Ето, аз съм според думата ти от Божия страна;И аз от кал съм образуван. {{field-off:Bible}}</w:t>
      </w:r>
    </w:p>
    <w:p>
      <w:pPr>
        <w:pStyle w:val="Normal"/>
        <w:rPr/>
      </w:pPr>
      <w:r>
        <w:rPr/>
        <w:t>[[@Bible:Jb 33:7 ]][[33:7 &gt;&gt; Jb 33:7]] {{field-on:Bible}} Ето, страхът ми не ще те ужаси.Нито ръката ми ще е тежка върх тебе. {{field-off:Bible}}</w:t>
      </w:r>
    </w:p>
    <w:p>
      <w:pPr>
        <w:pStyle w:val="Normal"/>
        <w:rPr/>
      </w:pPr>
      <w:r>
        <w:rPr/>
        <w:t>[[@Bible:Jb 33:8 ]][[33:8 &gt;&gt; Jb 33:8]] {{field-on:Bible}} Ти наистина рече в ушите ми,И чух гласа на думите ти: {{field-off:Bible}}</w:t>
      </w:r>
    </w:p>
    <w:p>
      <w:pPr>
        <w:pStyle w:val="Normal"/>
        <w:rPr/>
      </w:pPr>
      <w:r>
        <w:rPr/>
        <w:t>[[@Bible:Jb 33:9 ]][[33:9 &gt;&gt; Jb 33:9]] {{field-on:Bible}} чист и без престъпление съм: неповинен съм;И беззаконие няма в мене. {{field-off:Bible}}</w:t>
      </w:r>
    </w:p>
    <w:p>
      <w:pPr>
        <w:pStyle w:val="Normal"/>
        <w:rPr/>
      </w:pPr>
      <w:r>
        <w:rPr/>
        <w:t>[[@Bible:Jb 33:10 ]][[33:10 &gt;&gt; Jb 33:10]] {{field-on:Bible}} Ето, намира причини против мене:Счита ме за неприятел свой. {{field-off:Bible}}</w:t>
      </w:r>
    </w:p>
    <w:p>
      <w:pPr>
        <w:pStyle w:val="Normal"/>
        <w:rPr/>
      </w:pPr>
      <w:r>
        <w:rPr/>
        <w:t>[[@Bible:Jb 33:11 ]][[33:11 &gt;&gt; Jb 33:11]] {{field-on:Bible}} Туря нозете ми в клада:Наблюдава всичките ми пътища. {{field-off:Bible}}</w:t>
      </w:r>
    </w:p>
    <w:p>
      <w:pPr>
        <w:pStyle w:val="Normal"/>
        <w:rPr/>
      </w:pPr>
      <w:r>
        <w:rPr/>
        <w:t>[[@Bible:Jb 33:12 ]][[33:12 &gt;&gt; Jb 33:12]] {{field-on:Bible}} Ето, според това не си праведен:Ще ти отговоря, защото Бог е по-голям от человека. {{field-off:Bible}}</w:t>
      </w:r>
    </w:p>
    <w:p>
      <w:pPr>
        <w:pStyle w:val="Normal"/>
        <w:rPr/>
      </w:pPr>
      <w:r>
        <w:rPr/>
        <w:t>[[@Bible:Jb 33:13 ]][[33:13 &gt;&gt; Jb 33:13]] {{field-on:Bible}} Защо се препираш с него?Понеже той не дава ответ ни за едно от деянията си. {{field-off:Bible}}</w:t>
      </w:r>
    </w:p>
    <w:p>
      <w:pPr>
        <w:pStyle w:val="Normal"/>
        <w:rPr/>
      </w:pPr>
      <w:r>
        <w:rPr/>
        <w:t>[[@Bible:Jb 33:14 ]][[33:14 &gt;&gt; Jb 33:14]] {{field-on:Bible}} Защото Бог говори еднъж и дваж;Но человек не внимава. {{field-off:Bible}}</w:t>
      </w:r>
    </w:p>
    <w:p>
      <w:pPr>
        <w:pStyle w:val="Normal"/>
        <w:rPr/>
      </w:pPr>
      <w:r>
        <w:rPr/>
        <w:t>[[@Bible:Jb 33:15 ]][[33:15 &gt;&gt; Jb 33:15]] {{field-on:Bible}} В съновидение, в нощно зрение,Когато дълбок сън пада на человеците,Когато сънуват на леглото си, {{field-off:Bible}}</w:t>
      </w:r>
    </w:p>
    <w:p>
      <w:pPr>
        <w:pStyle w:val="Normal"/>
        <w:rPr/>
      </w:pPr>
      <w:r>
        <w:rPr/>
        <w:t>[[@Bible:Jb 33:16 ]][[33:16 &gt;&gt; Jb 33:16]] {{field-on:Bible}} Тогаз отваря ушите на человеците,И запечатва поучение в тях, {{field-off:Bible}}</w:t>
      </w:r>
    </w:p>
    <w:p>
      <w:pPr>
        <w:pStyle w:val="Normal"/>
        <w:rPr/>
      </w:pPr>
      <w:r>
        <w:rPr/>
        <w:t>[[@Bible:Jb 33:17 ]][[33:17 &gt;&gt; Jb 33:17]] {{field-on:Bible}} За да отвърне человека от деянията му,И да извади гордостта из человека; {{field-off:Bible}}</w:t>
      </w:r>
    </w:p>
    <w:p>
      <w:pPr>
        <w:pStyle w:val="Normal"/>
        <w:rPr/>
      </w:pPr>
      <w:r>
        <w:rPr/>
        <w:t>[[@Bible:Jb 33:18 ]][[33:18 &gt;&gt; Jb 33:18]] {{field-on:Bible}} Предпазва душата му от рова,И живота му да не падне от меч {{field-off:Bible}}</w:t>
      </w:r>
    </w:p>
    <w:p>
      <w:pPr>
        <w:pStyle w:val="Normal"/>
        <w:rPr/>
      </w:pPr>
      <w:r>
        <w:rPr/>
        <w:t>[[@Bible:Jb 33:19 ]][[33:19 &gt;&gt; Jb 33:19]] {{field-on:Bible}} Пак се наказва с болки на одъра си,И всичките му кости с силни болки, {{field-off:Bible}}</w:t>
      </w:r>
    </w:p>
    <w:p>
      <w:pPr>
        <w:pStyle w:val="Normal"/>
        <w:rPr/>
      </w:pPr>
      <w:r>
        <w:rPr/>
        <w:t>[[@Bible:Jb 33:20 ]][[33:20 &gt;&gt; Jb 33:20]] {{field-on:Bible}} Щото животът му се отвръща от хляба,И душата му от желаемото ястие. {{field-off:Bible}}</w:t>
      </w:r>
    </w:p>
    <w:p>
      <w:pPr>
        <w:pStyle w:val="Normal"/>
        <w:rPr/>
      </w:pPr>
      <w:r>
        <w:rPr/>
        <w:t>[[@Bible:Jb 33:21 ]][[33:21 &gt;&gt; Jb 33:21]] {{field-on:Bible}} Плътта му се изнурява така щото не се вижда,И невидимите му кости се подават. {{field-off:Bible}}</w:t>
      </w:r>
    </w:p>
    <w:p>
      <w:pPr>
        <w:pStyle w:val="Normal"/>
        <w:rPr/>
      </w:pPr>
      <w:r>
        <w:rPr/>
        <w:t>[[@Bible:Jb 33:22 ]][[33:22 &gt;&gt; Jb 33:22]] {{field-on:Bible}} А душата му се приближава при рова,И животът му при убиващите. {{field-off:Bible}}</w:t>
      </w:r>
    </w:p>
    <w:p>
      <w:pPr>
        <w:pStyle w:val="Normal"/>
        <w:rPr/>
      </w:pPr>
      <w:r>
        <w:rPr/>
        <w:t>[[@Bible:Jb 33:23 ]][[33:23 &gt;&gt; Jb 33:23]] {{field-on:Bible}} Ако има вестител с негоИли обяснител, един между тисяща,За да възвести неговата правота на человека, {{field-off:Bible}}</w:t>
      </w:r>
    </w:p>
    <w:p>
      <w:pPr>
        <w:pStyle w:val="Normal"/>
        <w:rPr/>
      </w:pPr>
      <w:r>
        <w:rPr/>
        <w:t>[[@Bible:Jb 33:24 ]][[33:24 &gt;&gt; Jb 33:24]] {{field-on:Bible}} Тогаз ще му бъде милостивИ ще рече: Избави го да не слезе в рова:Аз намерих изкупуване за него. {{field-off:Bible}}</w:t>
      </w:r>
    </w:p>
    <w:p>
      <w:pPr>
        <w:pStyle w:val="Normal"/>
        <w:rPr/>
      </w:pPr>
      <w:r>
        <w:rPr/>
        <w:t>[[@Bible:Jb 33:25 ]][[33:25 &gt;&gt; Jb 33:25]] {{field-on:Bible}} Плътта му ще е по-цветеща от плътта на младенец:Ще се върне в дните на младостта си: {{field-off:Bible}}</w:t>
      </w:r>
    </w:p>
    <w:p>
      <w:pPr>
        <w:pStyle w:val="Normal"/>
        <w:rPr/>
      </w:pPr>
      <w:r>
        <w:rPr/>
        <w:t>[[@Bible:Jb 33:26 ]][[33:26 &gt;&gt; Jb 33:26]] {{field-on:Bible}} Ще се помоли Богу и той ще бъде добромислен към него,И ще гледа лицето му с радост,И ще отдаде человеку правдата му. {{field-off:Bible}}</w:t>
      </w:r>
    </w:p>
    <w:p>
      <w:pPr>
        <w:pStyle w:val="Normal"/>
        <w:rPr/>
      </w:pPr>
      <w:r>
        <w:rPr/>
        <w:t>[[@Bible:Jb 33:27 ]][[33:27 &gt;&gt; Jb 33:27]] {{field-on:Bible}} Бог гледа към человеците; и като рече някой:Съгреших, и изкривих правото,И не ме ползува, {{field-off:Bible}}</w:t>
      </w:r>
    </w:p>
    <w:p>
      <w:pPr>
        <w:pStyle w:val="Normal"/>
        <w:rPr/>
      </w:pPr>
      <w:r>
        <w:rPr/>
        <w:t>[[@Bible:Jb 33:28 ]][[33:28 &gt;&gt; Jb 33:28]] {{field-on:Bible}} Той избавя душата му да не отиде в рова,И животът му ще види видело. {{field-off:Bible}}</w:t>
      </w:r>
    </w:p>
    <w:p>
      <w:pPr>
        <w:pStyle w:val="Normal"/>
        <w:rPr/>
      </w:pPr>
      <w:r>
        <w:rPr/>
        <w:t>[[@Bible:Jb 33:29 ]][[33:29 &gt;&gt; Jb 33:29]] {{field-on:Bible}} Ето, всичко това прави БогДваж и триж с человека, {{field-off:Bible}}</w:t>
      </w:r>
    </w:p>
    <w:p>
      <w:pPr>
        <w:pStyle w:val="Normal"/>
        <w:rPr/>
      </w:pPr>
      <w:r>
        <w:rPr/>
        <w:t>[[@Bible:Jb 33:30 ]][[33:30 &gt;&gt; Jb 33:30]] {{field-on:Bible}} За да отвърне душата му от рова,Та да се просвети в виделото на живите. {{field-off:Bible}}</w:t>
      </w:r>
    </w:p>
    <w:p>
      <w:pPr>
        <w:pStyle w:val="Normal"/>
        <w:rPr/>
      </w:pPr>
      <w:r>
        <w:rPr/>
        <w:t>[[@Bible:Jb 33:31 ]][[33:31 &gt;&gt; Jb 33:31]] {{field-on:Bible}} Внимавай, Иове, послушай ме:Мълчи, и аз ще говоря. {{field-off:Bible}}</w:t>
      </w:r>
    </w:p>
    <w:p>
      <w:pPr>
        <w:pStyle w:val="Normal"/>
        <w:rPr/>
      </w:pPr>
      <w:r>
        <w:rPr/>
        <w:t>[[@Bible:Jb 33:32 ]][[33:32 &gt;&gt; Jb 33:32]] {{field-on:Bible}} Ако имаш нещо да речеш, отговори ми:Говори, защото желая да се оправдаеш. {{field-off:Bible}}</w:t>
      </w:r>
    </w:p>
    <w:p>
      <w:pPr>
        <w:pStyle w:val="Normal"/>
        <w:rPr/>
      </w:pPr>
      <w:r>
        <w:rPr/>
        <w:t>[[@Bible:Jb 33:33 ]][[33:33 &gt;&gt; Jb 33:33]] {{field-on:Bible}} Ако ли не, ти ме послушай:Мълчи, и ще те науча мъдрост. {{field-off:Bible}}</w:t>
      </w:r>
    </w:p>
    <w:p>
      <w:pPr>
        <w:pStyle w:val="Heading2"/>
        <w:rPr/>
      </w:pPr>
      <w:r>
        <w:rPr/>
        <w:t>Глава 34</w:t>
      </w:r>
    </w:p>
    <w:p>
      <w:pPr>
        <w:pStyle w:val="Normal"/>
        <w:rPr/>
      </w:pPr>
      <w:r>
        <w:rPr/>
        <w:t>[[@Bible:Jb 34:1 ]][[34:1 &gt;&gt; Jb 34:1]] {{field-on:Bible}} И пак отговори Елиу та рече: - {{field-off:Bible}}</w:t>
      </w:r>
    </w:p>
    <w:p>
      <w:pPr>
        <w:pStyle w:val="Normal"/>
        <w:rPr/>
      </w:pPr>
      <w:r>
        <w:rPr/>
        <w:t>[[@Bible:Jb 34:2 ]][[34:2 &gt;&gt; Jb 34:2]] {{field-on:Bible}} Слушайте думите ми, о мъдри;И дайте ми слушане, вие умни; {{field-off:Bible}}</w:t>
      </w:r>
    </w:p>
    <w:p>
      <w:pPr>
        <w:pStyle w:val="Normal"/>
        <w:rPr/>
      </w:pPr>
      <w:r>
        <w:rPr/>
        <w:t>[[@Bible:Jb 34:3 ]][[34:3 &gt;&gt; Jb 34:3]] {{field-on:Bible}} Защото ухото опитва думите,А небцето вкушава ястието. {{field-off:Bible}}</w:t>
      </w:r>
    </w:p>
    <w:p>
      <w:pPr>
        <w:pStyle w:val="Normal"/>
        <w:rPr/>
      </w:pPr>
      <w:r>
        <w:rPr/>
        <w:t>[[@Bible:Jb 34:4 ]][[34:4 &gt;&gt; Jb 34:4]] {{field-on:Bible}} Да изберем за себе си съд:Да знаем помежду си кое е доброто. {{field-off:Bible}}</w:t>
      </w:r>
    </w:p>
    <w:p>
      <w:pPr>
        <w:pStyle w:val="Normal"/>
        <w:rPr/>
      </w:pPr>
      <w:r>
        <w:rPr/>
        <w:t>[[@Bible:Jb 34:5 ]][[34:5 &gt;&gt; Jb 34:5]] {{field-on:Bible}} Защото Иов рече: Праведен съм;И Бог отстрани съда ми: {{field-off:Bible}}</w:t>
      </w:r>
    </w:p>
    <w:p>
      <w:pPr>
        <w:pStyle w:val="Normal"/>
        <w:rPr/>
      </w:pPr>
      <w:r>
        <w:rPr/>
        <w:t>[[@Bible:Jb 34:6 ]][[34:6 &gt;&gt; Jb 34:6]] {{field-on:Bible}} Излъган съм в съда си:Раната ми е неизцелима без да имам престъпление. {{field-off:Bible}}</w:t>
      </w:r>
    </w:p>
    <w:p>
      <w:pPr>
        <w:pStyle w:val="Normal"/>
        <w:rPr/>
      </w:pPr>
      <w:r>
        <w:rPr/>
        <w:t>[[@Bible:Jb 34:7 ]][[34:7 &gt;&gt; Jb 34:7]] {{field-on:Bible}} Кой человек, като Иова,Пие укори като вода, {{field-off:Bible}}</w:t>
      </w:r>
    </w:p>
    <w:p>
      <w:pPr>
        <w:pStyle w:val="Normal"/>
        <w:rPr/>
      </w:pPr>
      <w:r>
        <w:rPr/>
        <w:t>[[@Bible:Jb 34:8 ]][[34:8 &gt;&gt; Jb 34:8]] {{field-on:Bible}} И пътува в съдружество с делателите на беззаконието,И ходи с нечестиви человеци? {{field-off:Bible}}</w:t>
      </w:r>
    </w:p>
    <w:p>
      <w:pPr>
        <w:pStyle w:val="Normal"/>
        <w:rPr/>
      </w:pPr>
      <w:r>
        <w:rPr/>
        <w:t>[[@Bible:Jb 34:9 ]][[34:9 &gt;&gt; Jb 34:9]] {{field-on:Bible}} Защото рече: Нищо не ползува человекаДа благоугождава Богу. {{field-off:Bible}}</w:t>
      </w:r>
    </w:p>
    <w:p>
      <w:pPr>
        <w:pStyle w:val="Normal"/>
        <w:rPr/>
      </w:pPr>
      <w:r>
        <w:rPr/>
        <w:t>[[@Bible:Jb 34:10 ]][[34:10 &gt;&gt; Jb 34:10]] {{field-on:Bible}} Заради това слушайте ме, разумни мъже:Да не бъде да има неправда в Бога,И у Всесилнаго беззаконие! {{field-off:Bible}}</w:t>
      </w:r>
    </w:p>
    <w:p>
      <w:pPr>
        <w:pStyle w:val="Normal"/>
        <w:rPr/>
      </w:pPr>
      <w:r>
        <w:rPr/>
        <w:t>[[@Bible:Jb 34:11 ]][[34:11 &gt;&gt; Jb 34:11]] {{field-on:Bible}} Защото ще отдаде на человека според делото му,И ще направи да намери всеки според пътя си. {{field-off:Bible}}</w:t>
      </w:r>
    </w:p>
    <w:p>
      <w:pPr>
        <w:pStyle w:val="Normal"/>
        <w:rPr/>
      </w:pPr>
      <w:r>
        <w:rPr/>
        <w:t>[[@Bible:Jb 34:12 ]][[34:12 &gt;&gt; Jb 34:12]] {{field-on:Bible}} Наистина Бог няма да направи нечестие,Нито Всесилний ще извърне правосъдието. {{field-off:Bible}}</w:t>
      </w:r>
    </w:p>
    <w:p>
      <w:pPr>
        <w:pStyle w:val="Normal"/>
        <w:rPr/>
      </w:pPr>
      <w:r>
        <w:rPr/>
        <w:t>[[@Bible:Jb 34:13 ]][[34:13 &gt;&gt; Jb 34:13]] {{field-on:Bible}} Кой е турил върх него грижата на земята?Или кой е наредил всичката вселенна? {{field-off:Bible}}</w:t>
      </w:r>
    </w:p>
    <w:p>
      <w:pPr>
        <w:pStyle w:val="Normal"/>
        <w:rPr/>
      </w:pPr>
      <w:r>
        <w:rPr/>
        <w:t>[[@Bible:Jb 34:14 ]][[34:14 &gt;&gt; Jb 34:14]] {{field-on:Bible}} Ако тури сърдцето си на человека,Ще оттегли при себе си духа му и диханието му: {{field-off:Bible}}</w:t>
      </w:r>
    </w:p>
    <w:p>
      <w:pPr>
        <w:pStyle w:val="Normal"/>
        <w:rPr/>
      </w:pPr>
      <w:r>
        <w:rPr/>
        <w:t>[[@Bible:Jb 34:15 ]][[34:15 &gt;&gt; Jb 34:15]] {{field-on:Bible}} Ще издъхне купно всяка плът,И человекъ ще се върне в пръстта {{field-off:Bible}}</w:t>
      </w:r>
    </w:p>
    <w:p>
      <w:pPr>
        <w:pStyle w:val="Normal"/>
        <w:rPr/>
      </w:pPr>
      <w:r>
        <w:rPr/>
        <w:t>[[@Bible:Jb 34:16 ]][[34:16 &gt;&gt; Jb 34:16]] {{field-on:Bible}} Сега, ако имаш разум, чуй това:Слушай гласа на думите ми. {{field-off:Bible}}</w:t>
      </w:r>
    </w:p>
    <w:p>
      <w:pPr>
        <w:pStyle w:val="Normal"/>
        <w:rPr/>
      </w:pPr>
      <w:r>
        <w:rPr/>
        <w:t>[[@Bible:Jb 34:17 ]][[34:17 &gt;&gt; Jb 34:17]] {{field-on:Bible}} И този който ненавиди правото ще властвува ли?И ще изкараш ли повинен крепкия праведник {{field-off:Bible}}</w:t>
      </w:r>
    </w:p>
    <w:p>
      <w:pPr>
        <w:pStyle w:val="Normal"/>
        <w:rPr/>
      </w:pPr>
      <w:r>
        <w:rPr/>
        <w:t>[[@Bible:Jb 34:18 ]][[34:18 &gt;&gt; Jb 34:18]] {{field-on:Bible}} Който говори на цар: Нечестив си, -На князове: Беззаконни сте, - {{field-off:Bible}}</w:t>
      </w:r>
    </w:p>
    <w:p>
      <w:pPr>
        <w:pStyle w:val="Normal"/>
        <w:rPr/>
      </w:pPr>
      <w:r>
        <w:rPr/>
        <w:t>[[@Bible:Jb 34:19 ]][[34:19 &gt;&gt; Jb 34:19]] {{field-on:Bible}} Който не приима лицето на князове,Нито гледа на богатия повече нежели на сиромаха,Понеже всички тези са дело на ръцете му? {{field-off:Bible}}</w:t>
      </w:r>
    </w:p>
    <w:p>
      <w:pPr>
        <w:pStyle w:val="Normal"/>
        <w:rPr/>
      </w:pPr>
      <w:r>
        <w:rPr/>
        <w:t>[[@Bible:Jb 34:20 ]][[34:20 &gt;&gt; Jb 34:20]] {{field-on:Bible}} В една минута ще умрат,И в полунощ людете ще се смутят и ще прейдат;И якият ще се махне, не с ръка. {{field-off:Bible}}</w:t>
      </w:r>
    </w:p>
    <w:p>
      <w:pPr>
        <w:pStyle w:val="Normal"/>
        <w:rPr/>
      </w:pPr>
      <w:r>
        <w:rPr/>
        <w:t>[[@Bible:Jb 34:21 ]][[34:21 &gt;&gt; Jb 34:21]] {{field-on:Bible}} Защото очите му са върху пътищата на человека,И гледа всичките негови стъпки. {{field-off:Bible}}</w:t>
      </w:r>
    </w:p>
    <w:p>
      <w:pPr>
        <w:pStyle w:val="Normal"/>
        <w:rPr/>
      </w:pPr>
      <w:r>
        <w:rPr/>
        <w:t>[[@Bible:Jb 34:22 ]][[34:22 &gt;&gt; Jb 34:22]] {{field-on:Bible}} Няма тъмнина нито смъртна сянкаДето да се скрият делателите на беззаконието; {{field-off:Bible}}</w:t>
      </w:r>
    </w:p>
    <w:p>
      <w:pPr>
        <w:pStyle w:val="Normal"/>
        <w:rPr/>
      </w:pPr>
      <w:r>
        <w:rPr/>
        <w:t>[[@Bible:Jb 34:23 ]][[34:23 &gt;&gt; Jb 34:23]] {{field-on:Bible}} Понеже не ще да тури вече человека в изпитаниеЗа да дойде в съд с Бога. {{field-off:Bible}}</w:t>
      </w:r>
    </w:p>
    <w:p>
      <w:pPr>
        <w:pStyle w:val="Normal"/>
        <w:rPr/>
      </w:pPr>
      <w:r>
        <w:rPr/>
        <w:t>[[@Bible:Jb 34:24 ]][[34:24 &gt;&gt; Jb 34:24]] {{field-on:Bible}} С неизследван способ ще строши крепките,И ще тури други вместо тях; {{field-off:Bible}}</w:t>
      </w:r>
    </w:p>
    <w:p>
      <w:pPr>
        <w:pStyle w:val="Normal"/>
        <w:rPr/>
      </w:pPr>
      <w:r>
        <w:rPr/>
        <w:t>[[@Bible:Jb 34:25 ]][[34:25 &gt;&gt; Jb 34:25]] {{field-on:Bible}} Защото знае делата им,И обръща нощ и те се сътриват. {{field-off:Bible}}</w:t>
      </w:r>
    </w:p>
    <w:p>
      <w:pPr>
        <w:pStyle w:val="Normal"/>
        <w:rPr/>
      </w:pPr>
      <w:r>
        <w:rPr/>
        <w:t>[[@Bible:Jb 34:26 ]][[34:26 &gt;&gt; Jb 34:26]] {{field-on:Bible}} Ударя ги като нечестивиНа място дето има зрители, {{field-off:Bible}}</w:t>
      </w:r>
    </w:p>
    <w:p>
      <w:pPr>
        <w:pStyle w:val="Normal"/>
        <w:rPr/>
      </w:pPr>
      <w:r>
        <w:rPr/>
        <w:t>[[@Bible:Jb 34:27 ]][[34:27 &gt;&gt; Jb 34:27]] {{field-on:Bible}} Понеже се уклониха от него,И не познаха ни един от пътищата му, {{field-off:Bible}}</w:t>
      </w:r>
    </w:p>
    <w:p>
      <w:pPr>
        <w:pStyle w:val="Normal"/>
        <w:rPr/>
      </w:pPr>
      <w:r>
        <w:rPr/>
        <w:t>[[@Bible:Jb 34:28 ]][[34:28 &gt;&gt; Jb 34:28]] {{field-on:Bible}} И направиха да дойде при него викът на сиромасите,И чу вика на угнетените. {{field-off:Bible}}</w:t>
      </w:r>
    </w:p>
    <w:p>
      <w:pPr>
        <w:pStyle w:val="Normal"/>
        <w:rPr/>
      </w:pPr>
      <w:r>
        <w:rPr/>
        <w:t>[[@Bible:Jb 34:29 ]][[34:29 &gt;&gt; Jb 34:29]] {{field-on:Bible}} И когато той утешава, кой ще смути?И когато крие лицето си, кой може да го види?.Било за народ или человека еднакво, {{field-off:Bible}}</w:t>
      </w:r>
    </w:p>
    <w:p>
      <w:pPr>
        <w:pStyle w:val="Normal"/>
        <w:rPr/>
      </w:pPr>
      <w:r>
        <w:rPr/>
        <w:t>[[@Bible:Jb 34:30 ]][[34:30 &gt;&gt; Jb 34:30]] {{field-on:Bible}} За да не царува лицемер,И да се не впримчват людете. {{field-off:Bible}}</w:t>
      </w:r>
    </w:p>
    <w:p>
      <w:pPr>
        <w:pStyle w:val="Normal"/>
        <w:rPr/>
      </w:pPr>
      <w:r>
        <w:rPr/>
        <w:t>[[@Bible:Jb 34:31 ]][[34:31 &gt;&gt; Jb 34:31]] {{field-on:Bible}} Наистина към Бога трябва някой да говори:Пострадах, не ща да направя вече зло. {{field-off:Bible}}</w:t>
      </w:r>
    </w:p>
    <w:p>
      <w:pPr>
        <w:pStyle w:val="Normal"/>
        <w:rPr/>
      </w:pPr>
      <w:r>
        <w:rPr/>
        <w:t>[[@Bible:Jb 34:32 ]][[34:32 &gt;&gt; Jb 34:32]] {{field-on:Bible}} Което аз не видя, ти ме научи:Ако съм сторил беззаконие, не ща да сторя вече. {{field-off:Bible}}</w:t>
      </w:r>
    </w:p>
    <w:p>
      <w:pPr>
        <w:pStyle w:val="Normal"/>
        <w:rPr/>
      </w:pPr>
      <w:r>
        <w:rPr/>
        <w:t>[[@Bible:Jb 34:33 ]][[34:33 &gt;&gt; Jb 34:33]] {{field-on:Bible}} Да ли според мнението ти ще направи въздаянието, че ти отхвърляш? Защото ти ще избереш, а не аз:Говори прочее което знаеш. {{field-off:Bible}}</w:t>
      </w:r>
    </w:p>
    <w:p>
      <w:pPr>
        <w:pStyle w:val="Normal"/>
        <w:rPr/>
      </w:pPr>
      <w:r>
        <w:rPr/>
        <w:t>[[@Bible:Jb 34:34 ]][[34:34 &gt;&gt; Jb 34:34]] {{field-on:Bible}} Разумни мъже ще ми рекат,И мъдрий человек който ме слуша ще рече: {{field-off:Bible}}</w:t>
      </w:r>
    </w:p>
    <w:p>
      <w:pPr>
        <w:pStyle w:val="Normal"/>
        <w:rPr/>
      </w:pPr>
      <w:r>
        <w:rPr/>
        <w:t>[[@Bible:Jb 34:35 ]][[34:35 &gt;&gt; Jb 34:35]] {{field-on:Bible}} Иов не говори съ знание,И думите му не са с разум. {{field-off:Bible}}</w:t>
      </w:r>
    </w:p>
    <w:p>
      <w:pPr>
        <w:pStyle w:val="Normal"/>
        <w:rPr/>
      </w:pPr>
      <w:r>
        <w:rPr/>
        <w:t>[[@Bible:Jb 34:36 ]][[34:36 &gt;&gt; Jb 34:36]] {{field-on:Bible}} Желанието ми е Иов да се изпита до конец;Понеже отговори като нечестиви человеци. {{field-off:Bible}}</w:t>
      </w:r>
    </w:p>
    <w:p>
      <w:pPr>
        <w:pStyle w:val="Normal"/>
        <w:rPr/>
      </w:pPr>
      <w:r>
        <w:rPr/>
        <w:t>[[@Bible:Jb 34:37 ]][[34:37 &gt;&gt; Jb 34:37]] {{field-on:Bible}} Защото на греха си притуря нечестие:Ръкоплеще между нас,И умножава думите си против Бога. {{field-off:Bible}}</w:t>
      </w:r>
    </w:p>
    <w:p>
      <w:pPr>
        <w:pStyle w:val="Heading2"/>
        <w:rPr/>
      </w:pPr>
      <w:r>
        <w:rPr/>
        <w:t>Глава 35</w:t>
      </w:r>
    </w:p>
    <w:p>
      <w:pPr>
        <w:pStyle w:val="Normal"/>
        <w:rPr/>
      </w:pPr>
      <w:r>
        <w:rPr/>
        <w:t>[[@Bible:Jb 35:1 ]][[35:1 &gt;&gt; Jb 35:1]] {{field-on:Bible}} Отговори пак Елиу и рече: - {{field-off:Bible}}</w:t>
      </w:r>
    </w:p>
    <w:p>
      <w:pPr>
        <w:pStyle w:val="Normal"/>
        <w:rPr/>
      </w:pPr>
      <w:r>
        <w:rPr/>
        <w:t>[[@Bible:Jb 35:2 ]][[35:2 &gt;&gt; Jb 35:2]] {{field-on:Bible}} Мислиш ли че е право това що рече ти:Моята правда е повече от Божията? {{field-off:Bible}}</w:t>
      </w:r>
    </w:p>
    <w:p>
      <w:pPr>
        <w:pStyle w:val="Normal"/>
        <w:rPr/>
      </w:pPr>
      <w:r>
        <w:rPr/>
        <w:t>[[@Bible:Jb 35:3 ]][[35:3 &gt;&gt; Jb 35:3]] {{field-on:Bible}} Защото рече ти: Каква ще ми е ползата?Какво ще придобия от това повече нежели от греха си? {{field-off:Bible}}</w:t>
      </w:r>
    </w:p>
    <w:p>
      <w:pPr>
        <w:pStyle w:val="Normal"/>
        <w:rPr/>
      </w:pPr>
      <w:r>
        <w:rPr/>
        <w:t>[[@Bible:Jb 35:4 ]][[35:4 &gt;&gt; Jb 35:4]] {{field-on:Bible}} Аз ще ти отговоря.И на приятелите ти с тебе. {{field-off:Bible}}</w:t>
      </w:r>
    </w:p>
    <w:p>
      <w:pPr>
        <w:pStyle w:val="Normal"/>
        <w:rPr/>
      </w:pPr>
      <w:r>
        <w:rPr/>
        <w:t>[[@Bible:Jb 35:5 ]][[35:5 &gt;&gt; Jb 35:5]] {{field-on:Bible}} Погледни към небесата и виж;И гледай облаците колко по-високи от тебе. {{field-off:Bible}}</w:t>
      </w:r>
    </w:p>
    <w:p>
      <w:pPr>
        <w:pStyle w:val="Normal"/>
        <w:rPr/>
      </w:pPr>
      <w:r>
        <w:rPr/>
        <w:t>[[@Bible:Jb 35:6 ]][[35:6 &gt;&gt; Jb 35:6]] {{field-on:Bible}} Ако съгрешаваш, какво правиш против него?Или, ако се умножат престъпленията ти, що вършиш против него? {{field-off:Bible}}</w:t>
      </w:r>
    </w:p>
    <w:p>
      <w:pPr>
        <w:pStyle w:val="Normal"/>
        <w:rPr/>
      </w:pPr>
      <w:r>
        <w:rPr/>
        <w:t>[[@Bible:Jb 35:7 ]][[35:7 &gt;&gt; Jb 35:7]] {{field-on:Bible}} Ако си праведен, какво му даваш?Или какво взема от ръката ти? {{field-off:Bible}}</w:t>
      </w:r>
    </w:p>
    <w:p>
      <w:pPr>
        <w:pStyle w:val="Normal"/>
        <w:rPr/>
      </w:pPr>
      <w:r>
        <w:rPr/>
        <w:t>[[@Bible:Jb 35:8 ]][[35:8 &gt;&gt; Jb 35:8]] {{field-on:Bible}} Нечестието ти може да повреди человек като тебе;А правдата ти може да ползува человечески син. {{field-off:Bible}}</w:t>
      </w:r>
    </w:p>
    <w:p>
      <w:pPr>
        <w:pStyle w:val="Normal"/>
        <w:rPr/>
      </w:pPr>
      <w:r>
        <w:rPr/>
        <w:t>[[@Bible:Jb 35:9 ]][[35:9 &gt;&gt; Jb 35:9]] {{field-on:Bible}} От много угнетения викат:Пищат от мишцата на крепките; {{field-off:Bible}}</w:t>
      </w:r>
    </w:p>
    <w:p>
      <w:pPr>
        <w:pStyle w:val="Normal"/>
        <w:rPr/>
      </w:pPr>
      <w:r>
        <w:rPr/>
        <w:t>[[@Bible:Jb 35:10 ]][[35:10 &gt;&gt; Jb 35:10]] {{field-on:Bible}} Но никой не говори: Де е Бог който ме е направил,Който дава песни ноще, {{field-off:Bible}}</w:t>
      </w:r>
    </w:p>
    <w:p>
      <w:pPr>
        <w:pStyle w:val="Normal"/>
        <w:rPr/>
      </w:pPr>
      <w:r>
        <w:rPr/>
        <w:t>[[@Bible:Jb 35:11 ]][[35:11 &gt;&gt; Jb 35:11]] {{field-on:Bible}} Който ни вразумява повече от земните скотове,И умъдрява ни повече от небесните птици? {{field-off:Bible}}</w:t>
      </w:r>
    </w:p>
    <w:p>
      <w:pPr>
        <w:pStyle w:val="Normal"/>
        <w:rPr/>
      </w:pPr>
      <w:r>
        <w:rPr/>
        <w:t>[[@Bible:Jb 35:12 ]][[35:12 &gt;&gt; Jb 35:12]] {{field-on:Bible}} Там викат от гордостта на лукавите;Но той не отговаря. {{field-off:Bible}}</w:t>
      </w:r>
    </w:p>
    <w:p>
      <w:pPr>
        <w:pStyle w:val="Normal"/>
        <w:rPr/>
      </w:pPr>
      <w:r>
        <w:rPr/>
        <w:t>[[@Bible:Jb 35:13 ]][[35:13 &gt;&gt; Jb 35:13]] {{field-on:Bible}} Наистина Бог не ще да послуша суесловието,Нито ще погледне Всесилний на него. {{field-off:Bible}}</w:t>
      </w:r>
    </w:p>
    <w:p>
      <w:pPr>
        <w:pStyle w:val="Normal"/>
        <w:rPr/>
      </w:pPr>
      <w:r>
        <w:rPr/>
        <w:t>[[@Bible:Jb 35:14 ]][[35:14 &gt;&gt; Jb 35:14]] {{field-on:Bible}} И даже когато ти говориш че няма да го видиш.Съдът е пред него; затова имай упование на него. {{field-off:Bible}}</w:t>
      </w:r>
    </w:p>
    <w:p>
      <w:pPr>
        <w:pStyle w:val="Normal"/>
        <w:rPr/>
      </w:pPr>
      <w:r>
        <w:rPr/>
        <w:t>[[@Bible:Jb 35:15 ]][[35:15 &gt;&gt; Jb 35:15]] {{field-on:Bible}} И сега, понеже не е посетил в яростта си,И не е прегледал с голяма жестокост, {{field-off:Bible}}</w:t>
      </w:r>
    </w:p>
    <w:p>
      <w:pPr>
        <w:pStyle w:val="Normal"/>
        <w:rPr/>
      </w:pPr>
      <w:r>
        <w:rPr/>
        <w:t>[[@Bible:Jb 35:16 ]][[35:16 &gt;&gt; Jb 35:16]] {{field-on:Bible}} За това Иов отваря уста напраздноТрупа думи с неразумие. {{field-off:Bible}}</w:t>
      </w:r>
    </w:p>
    <w:p>
      <w:pPr>
        <w:pStyle w:val="Heading2"/>
        <w:rPr/>
      </w:pPr>
      <w:r>
        <w:rPr/>
        <w:t>Глава 36</w:t>
      </w:r>
    </w:p>
    <w:p>
      <w:pPr>
        <w:pStyle w:val="Normal"/>
        <w:rPr/>
      </w:pPr>
      <w:r>
        <w:rPr/>
        <w:t>[[@Bible:Jb 36:1 ]][[36:1 &gt;&gt; Jb 36:1]] {{field-on:Bible}} И Елиу продължи и рече: - {{field-off:Bible}}</w:t>
      </w:r>
    </w:p>
    <w:p>
      <w:pPr>
        <w:pStyle w:val="Normal"/>
        <w:rPr/>
      </w:pPr>
      <w:r>
        <w:rPr/>
        <w:t>[[@Bible:Jb 36:2 ]][[36:2 &gt;&gt; Jb 36:2]] {{field-on:Bible}} Потърпи ме малко, и ще ти явя;Защото има още думи за Бога. {{field-off:Bible}}</w:t>
      </w:r>
    </w:p>
    <w:p>
      <w:pPr>
        <w:pStyle w:val="Normal"/>
        <w:rPr/>
      </w:pPr>
      <w:r>
        <w:rPr/>
        <w:t>[[@Bible:Jb 36:3 ]][[36:3 &gt;&gt; Jb 36:3]] {{field-on:Bible}} Ще взема отдалеч ведението си,И ще отдам правда на Създателя си, {{field-off:Bible}}</w:t>
      </w:r>
    </w:p>
    <w:p>
      <w:pPr>
        <w:pStyle w:val="Normal"/>
        <w:rPr/>
      </w:pPr>
      <w:r>
        <w:rPr/>
        <w:t>[[@Bible:Jb 36:4 ]][[36:4 &gt;&gt; Jb 36:4]] {{field-on:Bible}} Защото думите ми наистина не ще бъдат лъжливи.Съвършеният въ ведението е при тебе. {{field-off:Bible}}</w:t>
      </w:r>
    </w:p>
    <w:p>
      <w:pPr>
        <w:pStyle w:val="Normal"/>
        <w:rPr/>
      </w:pPr>
      <w:r>
        <w:rPr/>
        <w:t>[[@Bible:Jb 36:5 ]][[36:5 &gt;&gt; Jb 36:5]] {{field-on:Bible}} Ето, Бог е крепък, но не презира никого:Крепък в сила на мъдрост. {{field-off:Bible}}</w:t>
      </w:r>
    </w:p>
    <w:p>
      <w:pPr>
        <w:pStyle w:val="Normal"/>
        <w:rPr/>
      </w:pPr>
      <w:r>
        <w:rPr/>
        <w:t>[[@Bible:Jb 36:6 ]][[36:6 &gt;&gt; Jb 36:6]] {{field-on:Bible}} Няма да даде живот на нечестивия,А на сиромасите дава правото. {{field-off:Bible}}</w:t>
      </w:r>
    </w:p>
    <w:p>
      <w:pPr>
        <w:pStyle w:val="Normal"/>
        <w:rPr/>
      </w:pPr>
      <w:r>
        <w:rPr/>
        <w:t>[[@Bible:Jb 36:7 ]][[36:7 &gt;&gt; Jb 36:7]] {{field-on:Bible}} Не оттегля очите си от праведните,Но даже и с царе ги туря и с царе да седят на престол винаги,И са възвишени. {{field-off:Bible}}</w:t>
      </w:r>
    </w:p>
    <w:p>
      <w:pPr>
        <w:pStyle w:val="Normal"/>
        <w:rPr/>
      </w:pPr>
      <w:r>
        <w:rPr/>
        <w:t>[[@Bible:Jb 36:8 ]][[36:8 &gt;&gt; Jb 36:8]] {{field-on:Bible}} И въ вериги вързани ако да са,И хванати с въжя на скърб, {{field-off:Bible}}</w:t>
      </w:r>
    </w:p>
    <w:p>
      <w:pPr>
        <w:pStyle w:val="Normal"/>
        <w:rPr/>
      </w:pPr>
      <w:r>
        <w:rPr/>
        <w:t>[[@Bible:Jb 36:9 ]][[36:9 &gt;&gt; Jb 36:9]] {{field-on:Bible}} Тогаз им явява делата имИ престъпленията им, че са се преумножили, {{field-off:Bible}}</w:t>
      </w:r>
    </w:p>
    <w:p>
      <w:pPr>
        <w:pStyle w:val="Normal"/>
        <w:rPr/>
      </w:pPr>
      <w:r>
        <w:rPr/>
        <w:t>[[@Bible:Jb 36:10 ]][[36:10 &gt;&gt; Jb 36:10]] {{field-on:Bible}} И отваря и ухото им за поучение,И заповядва да се върнат от беззаконието. {{field-off:Bible}}</w:t>
      </w:r>
    </w:p>
    <w:p>
      <w:pPr>
        <w:pStyle w:val="Normal"/>
        <w:rPr/>
      </w:pPr>
      <w:r>
        <w:rPr/>
        <w:t>[[@Bible:Jb 36:11 ]][[36:11 &gt;&gt; Jb 36:11]] {{field-on:Bible}} Ако послушат и послужат,Ще свършат дните си в доброИ годините си въ веселия. {{field-off:Bible}}</w:t>
      </w:r>
    </w:p>
    <w:p>
      <w:pPr>
        <w:pStyle w:val="Normal"/>
        <w:rPr/>
      </w:pPr>
      <w:r>
        <w:rPr/>
        <w:t>[[@Bible:Jb 36:12 ]][[36:12 &gt;&gt; Jb 36:12]] {{field-on:Bible}} Но ако не послушат, ще минат през меч,И ще умрат в неведение {{field-off:Bible}}</w:t>
      </w:r>
    </w:p>
    <w:p>
      <w:pPr>
        <w:pStyle w:val="Normal"/>
        <w:rPr/>
      </w:pPr>
      <w:r>
        <w:rPr/>
        <w:t>[[@Bible:Jb 36:13 ]][[36:13 &gt;&gt; Jb 36:13]] {{field-on:Bible}} А лицемерите в сърдце трупат гняв:Не ще викнат когато ги свърже: {{field-off:Bible}}</w:t>
      </w:r>
    </w:p>
    <w:p>
      <w:pPr>
        <w:pStyle w:val="Normal"/>
        <w:rPr/>
      </w:pPr>
      <w:r>
        <w:rPr/>
        <w:t>[[@Bible:Jb 36:14 ]][[36:14 &gt;&gt; Jb 36:14]] {{field-on:Bible}} Душата им умира в младост,И животът им се свършва между мръсните. {{field-off:Bible}}</w:t>
      </w:r>
    </w:p>
    <w:p>
      <w:pPr>
        <w:pStyle w:val="Normal"/>
        <w:rPr/>
      </w:pPr>
      <w:r>
        <w:rPr/>
        <w:t>[[@Bible:Jb 36:15 ]][[36:15 &gt;&gt; Jb 36:15]] {{field-on:Bible}} Избавя скърбния в скръбта му,И в бедство отваря ушите им. {{field-off:Bible}}</w:t>
      </w:r>
    </w:p>
    <w:p>
      <w:pPr>
        <w:pStyle w:val="Normal"/>
        <w:rPr/>
      </w:pPr>
      <w:r>
        <w:rPr/>
        <w:t>[[@Bible:Jb 36:16 ]][[36:16 &gt;&gt; Jb 36:16]] {{field-on:Bible}} И така би те извел из теснина в ширинаДето няма теснота;И предлаганото на трапезата ти било би пълно с тлъстина. {{field-off:Bible}}</w:t>
      </w:r>
    </w:p>
    <w:p>
      <w:pPr>
        <w:pStyle w:val="Normal"/>
        <w:rPr/>
      </w:pPr>
      <w:r>
        <w:rPr/>
        <w:t>[[@Bible:Jb 36:17 ]][[36:17 &gt;&gt; Jb 36:17]] {{field-on:Bible}} Но ти си изпълнил съд на нечестив:Съд и съдене ще те постигнат. {{field-off:Bible}}</w:t>
      </w:r>
    </w:p>
    <w:p>
      <w:pPr>
        <w:pStyle w:val="Normal"/>
        <w:rPr/>
      </w:pPr>
      <w:r>
        <w:rPr/>
        <w:t>[[@Bible:Jb 36:18 ]][[36:18 &gt;&gt; Jb 36:18]] {{field-on:Bible}} Понеже има ярост, внимавай с удар да не те довърши:Тогаз нито голямо изкупване би те избавило. {{field-off:Bible}}</w:t>
      </w:r>
    </w:p>
    <w:p>
      <w:pPr>
        <w:pStyle w:val="Normal"/>
        <w:rPr/>
      </w:pPr>
      <w:r>
        <w:rPr/>
        <w:t>[[@Bible:Jb 36:19 ]][[36:19 &gt;&gt; Jb 36:19]] {{field-on:Bible}} Ще погледне ли на богатството ти?Нито на злато, нито на всичката сила на имота. {{field-off:Bible}}</w:t>
      </w:r>
    </w:p>
    <w:p>
      <w:pPr>
        <w:pStyle w:val="Normal"/>
        <w:rPr/>
      </w:pPr>
      <w:r>
        <w:rPr/>
        <w:t>[[@Bible:Jb 36:20 ]][[36:20 &gt;&gt; Jb 36:20]] {{field-on:Bible}} Не желай нощта,В която людете изчезват от мястото си. {{field-off:Bible}}</w:t>
      </w:r>
    </w:p>
    <w:p>
      <w:pPr>
        <w:pStyle w:val="Normal"/>
        <w:rPr/>
      </w:pPr>
      <w:r>
        <w:rPr/>
        <w:t>[[@Bible:Jb 36:21 ]][[36:21 &gt;&gt; Jb 36:21]] {{field-on:Bible}} Внимавай да се не обърнеш към беззаконието;Защото ти си предпочел това повече от скърбта. {{field-off:Bible}}</w:t>
      </w:r>
    </w:p>
    <w:p>
      <w:pPr>
        <w:pStyle w:val="Normal"/>
        <w:rPr/>
      </w:pPr>
      <w:r>
        <w:rPr/>
        <w:t>[[@Bible:Jb 36:22 ]][[36:22 &gt;&gt; Jb 36:22]] {{field-on:Bible}} Ето, Бог е възвишен в силата си:Кой поучава като него? {{field-off:Bible}}</w:t>
      </w:r>
    </w:p>
    <w:p>
      <w:pPr>
        <w:pStyle w:val="Normal"/>
        <w:rPr/>
      </w:pPr>
      <w:r>
        <w:rPr/>
        <w:t>[[@Bible:Jb 36:23 ]][[36:23 &gt;&gt; Jb 36:23]] {{field-on:Bible}} Кой му е определил пътя му?Или кой може да му рече: Направил си беззаконие? {{field-off:Bible}}</w:t>
      </w:r>
    </w:p>
    <w:p>
      <w:pPr>
        <w:pStyle w:val="Normal"/>
        <w:rPr/>
      </w:pPr>
      <w:r>
        <w:rPr/>
        <w:t>[[@Bible:Jb 36:24 ]][[36:24 &gt;&gt; Jb 36:24]] {{field-on:Bible}} Помни да възвеличиш неговото делоКоето гледат человеците. {{field-off:Bible}}</w:t>
      </w:r>
    </w:p>
    <w:p>
      <w:pPr>
        <w:pStyle w:val="Normal"/>
        <w:rPr/>
      </w:pPr>
      <w:r>
        <w:rPr/>
        <w:t>[[@Bible:Jb 36:25 ]][[36:25 &gt;&gt; Jb 36:25]] {{field-on:Bible}} Всеки человек го види:человек гледа това от далеч. {{field-off:Bible}}</w:t>
      </w:r>
    </w:p>
    <w:p>
      <w:pPr>
        <w:pStyle w:val="Normal"/>
        <w:rPr/>
      </w:pPr>
      <w:r>
        <w:rPr/>
        <w:t>[[@Bible:Jb 36:26 ]][[36:26 &gt;&gt; Jb 36:26]] {{field-on:Bible}} Ето, Бог е велик, и ние го не знаем;И числото на годините му е неизследвано. {{field-off:Bible}}</w:t>
      </w:r>
    </w:p>
    <w:p>
      <w:pPr>
        <w:pStyle w:val="Normal"/>
        <w:rPr/>
      </w:pPr>
      <w:r>
        <w:rPr/>
        <w:t>[[@Bible:Jb 36:27 ]][[36:27 &gt;&gt; Jb 36:27]] {{field-on:Bible}} Когато възвлича водните капки,Те изливат от парите му дъжд {{field-off:Bible}}</w:t>
      </w:r>
    </w:p>
    <w:p>
      <w:pPr>
        <w:pStyle w:val="Normal"/>
        <w:rPr/>
      </w:pPr>
      <w:r>
        <w:rPr/>
        <w:t>[[@Bible:Jb 36:28 ]][[36:28 &gt;&gt; Jb 36:28]] {{field-on:Bible}} Който облаците изтакат:Изобилно капят върх человека. {{field-off:Bible}}</w:t>
      </w:r>
    </w:p>
    <w:p>
      <w:pPr>
        <w:pStyle w:val="Normal"/>
        <w:rPr/>
      </w:pPr>
      <w:r>
        <w:rPr/>
        <w:t>[[@Bible:Jb 36:29 ]][[36:29 &gt;&gt; Jb 36:29]] {{field-on:Bible}} Може ли още някой да разумее разпростиранията на облаците,Шума на скинията му? {{field-off:Bible}}</w:t>
      </w:r>
    </w:p>
    <w:p>
      <w:pPr>
        <w:pStyle w:val="Normal"/>
        <w:rPr/>
      </w:pPr>
      <w:r>
        <w:rPr/>
        <w:t>[[@Bible:Jb 36:30 ]][[36:30 &gt;&gt; Jb 36:30]] {{field-on:Bible}} Ето, разпростира светлината си върху нея,И покрива морските дъна; {{field-off:Bible}}</w:t>
      </w:r>
    </w:p>
    <w:p>
      <w:pPr>
        <w:pStyle w:val="Normal"/>
        <w:rPr/>
      </w:pPr>
      <w:r>
        <w:rPr/>
        <w:t>[[@Bible:Jb 36:31 ]][[36:31 &gt;&gt; Jb 36:31]] {{field-on:Bible}} Понеже чрез тях съди народите,И дава храна изобилно. {{field-off:Bible}}</w:t>
      </w:r>
    </w:p>
    <w:p>
      <w:pPr>
        <w:pStyle w:val="Normal"/>
        <w:rPr/>
      </w:pPr>
      <w:r>
        <w:rPr/>
        <w:t>[[@Bible:Jb 36:32 ]][[36:32 &gt;&gt; Jb 36:32]] {{field-on:Bible}} В дланите си крие светкавицата,И заповядва й де да удари: {{field-off:Bible}}</w:t>
      </w:r>
    </w:p>
    <w:p>
      <w:pPr>
        <w:pStyle w:val="Normal"/>
        <w:rPr/>
      </w:pPr>
      <w:r>
        <w:rPr/>
        <w:t>[[@Bible:Jb 36:33 ]][[36:33 &gt;&gt; Jb 36:33]] {{field-on:Bible}} Поръча й заради приятеля си,А против нечестивия готви гняв. {{field-off:Bible}}</w:t>
      </w:r>
    </w:p>
    <w:p>
      <w:pPr>
        <w:pStyle w:val="Heading2"/>
        <w:rPr/>
      </w:pPr>
      <w:r>
        <w:rPr/>
        <w:t>Глава 37</w:t>
      </w:r>
    </w:p>
    <w:p>
      <w:pPr>
        <w:pStyle w:val="Normal"/>
        <w:rPr/>
      </w:pPr>
      <w:r>
        <w:rPr/>
        <w:t>[[@Bible:Jb 37:1 ]][[37:1 &gt;&gt; Jb 37:1]] {{field-on:Bible}} В това още сърдцето ми трепериИ се клати от мястото си. {{field-off:Bible}}</w:t>
      </w:r>
    </w:p>
    <w:p>
      <w:pPr>
        <w:pStyle w:val="Normal"/>
        <w:rPr/>
      </w:pPr>
      <w:r>
        <w:rPr/>
        <w:t>[[@Bible:Jb 37:2 ]][[37:2 &gt;&gt; Jb 37:2]] {{field-on:Bible}} Слушайте внимателно гръма на гласа му,И звука който излазя из устата му. {{field-off:Bible}}</w:t>
      </w:r>
    </w:p>
    <w:p>
      <w:pPr>
        <w:pStyle w:val="Normal"/>
        <w:rPr/>
      </w:pPr>
      <w:r>
        <w:rPr/>
        <w:t>[[@Bible:Jb 37:3 ]][[37:3 &gt;&gt; Jb 37:3]] {{field-on:Bible}} Проважда го под всичкото небе,И святкането му до краищата на земята: {{field-off:Bible}}</w:t>
      </w:r>
    </w:p>
    <w:p>
      <w:pPr>
        <w:pStyle w:val="Normal"/>
        <w:rPr/>
      </w:pPr>
      <w:r>
        <w:rPr/>
        <w:t>[[@Bible:Jb 37:4 ]][[37:4 &gt;&gt; Jb 37:4]] {{field-on:Bible}} След него вика глас:Гърми с гласа на величието си,И като се чуе гласът му, няма да ги възпре. {{field-off:Bible}}</w:t>
      </w:r>
    </w:p>
    <w:p>
      <w:pPr>
        <w:pStyle w:val="Normal"/>
        <w:rPr/>
      </w:pPr>
      <w:r>
        <w:rPr/>
        <w:t>[[@Bible:Jb 37:5 ]][[37:5 &gt;&gt; Jb 37:5]] {{field-on:Bible}} Бог гърми чудно с гласа си:Прави величествия които не разумяваме. {{field-off:Bible}}</w:t>
      </w:r>
    </w:p>
    <w:p>
      <w:pPr>
        <w:pStyle w:val="Normal"/>
        <w:rPr/>
      </w:pPr>
      <w:r>
        <w:rPr/>
        <w:t>[[@Bible:Jb 37:6 ]][[37:6 &gt;&gt; Jb 37:6]] {{field-on:Bible}} Защото говори към снега: Бъди на земята, -И към буйния дъжд, и към силните си дъждове. {{field-off:Bible}}</w:t>
      </w:r>
    </w:p>
    <w:p>
      <w:pPr>
        <w:pStyle w:val="Normal"/>
        <w:rPr/>
      </w:pPr>
      <w:r>
        <w:rPr/>
        <w:t>[[@Bible:Jb 37:7 ]][[37:7 &gt;&gt; Jb 37:7]] {{field-on:Bible}} Запечатва ръката на всякого человека,Щото всичките человеци които са негово дяло да разумяват. {{field-off:Bible}}</w:t>
      </w:r>
    </w:p>
    <w:p>
      <w:pPr>
        <w:pStyle w:val="Normal"/>
        <w:rPr/>
      </w:pPr>
      <w:r>
        <w:rPr/>
        <w:t>[[@Bible:Jb 37:8 ]][[37:8 &gt;&gt; Jb 37:8]] {{field-on:Bible}} А зверовете влазят в пещеритеИ лежат на местата си. {{field-off:Bible}}</w:t>
      </w:r>
    </w:p>
    <w:p>
      <w:pPr>
        <w:pStyle w:val="Normal"/>
        <w:rPr/>
      </w:pPr>
      <w:r>
        <w:rPr/>
        <w:t>[[@Bible:Jb 37:9 ]][[37:9 &gt;&gt; Jb 37:9]] {{field-on:Bible}} От юг иде вихрушката,А студът от север. {{field-off:Bible}}</w:t>
      </w:r>
    </w:p>
    <w:p>
      <w:pPr>
        <w:pStyle w:val="Normal"/>
        <w:rPr/>
      </w:pPr>
      <w:r>
        <w:rPr/>
        <w:t>[[@Bible:Jb 37:10 ]][[37:10 &gt;&gt; Jb 37:10]] {{field-on:Bible}} От духането Божие се дава лед,И ширината на водите се стеснява. {{field-off:Bible}}</w:t>
      </w:r>
    </w:p>
    <w:p>
      <w:pPr>
        <w:pStyle w:val="Normal"/>
        <w:rPr/>
      </w:pPr>
      <w:r>
        <w:rPr/>
        <w:t>[[@Bible:Jb 37:11 ]][[37:11 &gt;&gt; Jb 37:11]] {{field-on:Bible}} А ведрината изгонва гъстия облак:Виделината му разпилява облаците; {{field-off:Bible}}</w:t>
      </w:r>
    </w:p>
    <w:p>
      <w:pPr>
        <w:pStyle w:val="Normal"/>
        <w:rPr/>
      </w:pPr>
      <w:r>
        <w:rPr/>
        <w:t>[[@Bible:Jb 37:12 ]][[37:12 &gt;&gt; Jb 37:12]] {{field-on:Bible}} И те се носят наоколо под наставлението му,За да правят всичко що им заповядваПо лицето на обитаемата земя; {{field-off:Bible}}</w:t>
      </w:r>
    </w:p>
    <w:p>
      <w:pPr>
        <w:pStyle w:val="Normal"/>
        <w:rPr/>
      </w:pPr>
      <w:r>
        <w:rPr/>
        <w:t>[[@Bible:Jb 37:13 ]][[37:13 &gt;&gt; Jb 37:13]] {{field-on:Bible}} И докарва ги или за наказание,Или за земята си, или за милост. {{field-off:Bible}}</w:t>
      </w:r>
    </w:p>
    <w:p>
      <w:pPr>
        <w:pStyle w:val="Normal"/>
        <w:rPr/>
      </w:pPr>
      <w:r>
        <w:rPr/>
        <w:t>[[@Bible:Jb 37:14 ]][[37:14 &gt;&gt; Jb 37:14]] {{field-on:Bible}} Слушай това, Иове:Стой та размисли Божиите чудеса. {{field-off:Bible}}</w:t>
      </w:r>
    </w:p>
    <w:p>
      <w:pPr>
        <w:pStyle w:val="Normal"/>
        <w:rPr/>
      </w:pPr>
      <w:r>
        <w:rPr/>
        <w:t>[[@Bible:Jb 37:15 ]][[37:15 &gt;&gt; Jb 37:15]] {{field-on:Bible}} Разумяваш ли как ги нарежд Бог,И прави да сияе святкането на облака му? {{field-off:Bible}}</w:t>
      </w:r>
    </w:p>
    <w:p>
      <w:pPr>
        <w:pStyle w:val="Normal"/>
        <w:rPr/>
      </w:pPr>
      <w:r>
        <w:rPr/>
        <w:t>[[@Bible:Jb 37:16 ]][[37:16 &gt;&gt; Jb 37:16]] {{field-on:Bible}} Разумяваш ли равновесието на облаците,чудесата на Съвършенаго в знанието? {{field-off:Bible}}</w:t>
      </w:r>
    </w:p>
    <w:p>
      <w:pPr>
        <w:pStyle w:val="Normal"/>
        <w:rPr/>
      </w:pPr>
      <w:r>
        <w:rPr/>
        <w:t>[[@Bible:Jb 37:17 ]][[37:17 &gt;&gt; Jb 37:17]] {{field-on:Bible}} Как биват дрехите ти топлиКогато упокоява земята чрез юга? {{field-off:Bible}}</w:t>
      </w:r>
    </w:p>
    <w:p>
      <w:pPr>
        <w:pStyle w:val="Normal"/>
        <w:rPr/>
      </w:pPr>
      <w:r>
        <w:rPr/>
        <w:t>[[@Bible:Jb 37:18 ]][[37:18 &gt;&gt; Jb 37:18]] {{field-on:Bible}} Прострял ли си с него твърдта,Силна както леяно огледало? {{field-off:Bible}}</w:t>
      </w:r>
    </w:p>
    <w:p>
      <w:pPr>
        <w:pStyle w:val="Normal"/>
        <w:rPr/>
      </w:pPr>
      <w:r>
        <w:rPr/>
        <w:t>[[@Bible:Jb 37:19 ]][[37:19 &gt;&gt; Jb 37:19]] {{field-on:Bible}} Научи ни що да му речем:От тъмнина ние не можем да наредим думите си. {{field-off:Bible}}</w:t>
      </w:r>
    </w:p>
    <w:p>
      <w:pPr>
        <w:pStyle w:val="Normal"/>
        <w:rPr/>
      </w:pPr>
      <w:r>
        <w:rPr/>
        <w:t>[[@Bible:Jb 37:20 ]][[37:20 &gt;&gt; Jb 37:20]] {{field-on:Bible}} Ще му се възвести ли ако аз говоря?Ако продума человек, непременно ще бъде погълнат. {{field-off:Bible}}</w:t>
      </w:r>
    </w:p>
    <w:p>
      <w:pPr>
        <w:pStyle w:val="Normal"/>
        <w:rPr/>
      </w:pPr>
      <w:r>
        <w:rPr/>
        <w:t>[[@Bible:Jb 37:21 ]][[37:21 &gt;&gt; Jb 37:21]] {{field-on:Bible}} И сега человеците не могат да погледнат на светлото сияниеКоето е в твърдта, като замине вятърът та я очисти, {{field-off:Bible}}</w:t>
      </w:r>
    </w:p>
    <w:p>
      <w:pPr>
        <w:pStyle w:val="Normal"/>
        <w:rPr/>
      </w:pPr>
      <w:r>
        <w:rPr/>
        <w:t>[[@Bible:Jb 37:22 ]][[37:22 &gt;&gt; Jb 37:22]] {{field-on:Bible}} И дойде златозарно време от север.Страшна слава има в Бога. {{field-off:Bible}}</w:t>
      </w:r>
    </w:p>
    <w:p>
      <w:pPr>
        <w:pStyle w:val="Normal"/>
        <w:rPr/>
      </w:pPr>
      <w:r>
        <w:rPr/>
        <w:t>[[@Bible:Jb 37:23 ]][[37:23 &gt;&gt; Jb 37:23]] {{field-on:Bible}} Всесилен е, не можем да го проумеем:Превъзходен е в сила и в съдИ в множеството на правдата: не угнеява. {{field-off:Bible}}</w:t>
      </w:r>
    </w:p>
    <w:p>
      <w:pPr>
        <w:pStyle w:val="Normal"/>
        <w:rPr/>
      </w:pPr>
      <w:r>
        <w:rPr/>
        <w:t>[[@Bible:Jb 37:24 ]][[37:24 &gt;&gt; Jb 37:24]] {{field-on:Bible}} За това му се боят человеците;И той не гледа на никого от мъдрите в сърдце. {{field-off:Bible}}</w:t>
      </w:r>
    </w:p>
    <w:p>
      <w:pPr>
        <w:pStyle w:val="Heading2"/>
        <w:rPr/>
      </w:pPr>
      <w:r>
        <w:rPr/>
        <w:t>Глава 38</w:t>
      </w:r>
    </w:p>
    <w:p>
      <w:pPr>
        <w:pStyle w:val="Normal"/>
        <w:rPr/>
      </w:pPr>
      <w:r>
        <w:rPr/>
        <w:t>[[@Bible:Jb 38:1 ]][[38:1 &gt;&gt; Jb 38:1]] {{field-on:Bible}} Тогаз отговори Господ Иову из бурята и рече: - {{field-off:Bible}}</w:t>
      </w:r>
    </w:p>
    <w:p>
      <w:pPr>
        <w:pStyle w:val="Normal"/>
        <w:rPr/>
      </w:pPr>
      <w:r>
        <w:rPr/>
        <w:t>[[@Bible:Jb 38:2 ]][[38:2 &gt;&gt; Jb 38:2]] {{field-on:Bible}} Кой е той който помрачава съвета миС неразумни думи? {{field-off:Bible}}</w:t>
      </w:r>
    </w:p>
    <w:p>
      <w:pPr>
        <w:pStyle w:val="Normal"/>
        <w:rPr/>
      </w:pPr>
      <w:r>
        <w:rPr/>
        <w:t>[[@Bible:Jb 38:3 ]][[38:3 &gt;&gt; Jb 38:3]] {{field-on:Bible}} Опаши сега чреслата си като мъж,Защото ще те попитам; и обади ми {{field-off:Bible}}</w:t>
      </w:r>
    </w:p>
    <w:p>
      <w:pPr>
        <w:pStyle w:val="Normal"/>
        <w:rPr/>
      </w:pPr>
      <w:r>
        <w:rPr/>
        <w:t>[[@Bible:Jb 38:4 ]][[38:4 &gt;&gt; Jb 38:4]] {{field-on:Bible}} Де беше ти когато основах земята?Извести ми, ако имаш разум. {{field-off:Bible}}</w:t>
      </w:r>
    </w:p>
    <w:p>
      <w:pPr>
        <w:pStyle w:val="Normal"/>
        <w:rPr/>
      </w:pPr>
      <w:r>
        <w:rPr/>
        <w:t>[[@Bible:Jb 38:5 ]][[38:5 &gt;&gt; Jb 38:5]] {{field-on:Bible}} Кой положи мерките й? кажи ако знаеш;Или кой тегли равномер по нея? {{field-off:Bible}}</w:t>
      </w:r>
    </w:p>
    <w:p>
      <w:pPr>
        <w:pStyle w:val="Normal"/>
        <w:rPr/>
      </w:pPr>
      <w:r>
        <w:rPr/>
        <w:t>[[@Bible:Jb 38:6 ]][[38:6 &gt;&gt; Jb 38:6]] {{field-on:Bible}} На какво са утвърдени основанията й?Или кой положи краеъгълния й камик {{field-off:Bible}}</w:t>
      </w:r>
    </w:p>
    <w:p>
      <w:pPr>
        <w:pStyle w:val="Normal"/>
        <w:rPr/>
      </w:pPr>
      <w:r>
        <w:rPr/>
        <w:t>[[@Bible:Jb 38:7 ]][[38:7 &gt;&gt; Jb 38:7]] {{field-on:Bible}} Когато звездите на зората пееха наедно,И всичките Божии синове радостно викаха? {{field-off:Bible}}</w:t>
      </w:r>
    </w:p>
    <w:p>
      <w:pPr>
        <w:pStyle w:val="Normal"/>
        <w:rPr/>
      </w:pPr>
      <w:r>
        <w:rPr/>
        <w:t>[[@Bible:Jb 38:8 ]][[38:8 &gt;&gt; Jb 38:8]] {{field-on:Bible}} Или кой затвори морето с вратаКогато се устреми та излезе като из матка, {{field-off:Bible}}</w:t>
      </w:r>
    </w:p>
    <w:p>
      <w:pPr>
        <w:pStyle w:val="Normal"/>
        <w:rPr/>
      </w:pPr>
      <w:r>
        <w:rPr/>
        <w:t>[[@Bible:Jb 38:9 ]][[38:9 &gt;&gt; Jb 38:9]] {{field-on:Bible}} Когато го облякох с облакИ го пових с мъгла, {{field-off:Bible}}</w:t>
      </w:r>
    </w:p>
    <w:p>
      <w:pPr>
        <w:pStyle w:val="Normal"/>
        <w:rPr/>
      </w:pPr>
      <w:r>
        <w:rPr/>
        <w:t>[[@Bible:Jb 38:10 ]][[38:10 &gt;&gt; Jb 38:10]] {{field-on:Bible}} И положих му предел чрез заповедането си,И турих вереи и врата, {{field-off:Bible}}</w:t>
      </w:r>
    </w:p>
    <w:p>
      <w:pPr>
        <w:pStyle w:val="Normal"/>
        <w:rPr/>
      </w:pPr>
      <w:r>
        <w:rPr/>
        <w:t>[[@Bible:Jb 38:11 ]][[38:11 &gt;&gt; Jb 38:11]] {{field-on:Bible}} И рекох: До тук ще дохождаш, и няма да преминеш,И тук ще се спира гордостта на вълните ти? {{field-off:Bible}}</w:t>
      </w:r>
    </w:p>
    <w:p>
      <w:pPr>
        <w:pStyle w:val="Normal"/>
        <w:rPr/>
      </w:pPr>
      <w:r>
        <w:rPr/>
        <w:t>[[@Bible:Jb 38:12 ]][[38:12 &gt;&gt; Jb 38:12]] {{field-on:Bible}} В дните си ти заповядал ли си ти на ранината?Показал ли си на зората мястото й {{field-off:Bible}}</w:t>
      </w:r>
    </w:p>
    <w:p>
      <w:pPr>
        <w:pStyle w:val="Normal"/>
        <w:rPr/>
      </w:pPr>
      <w:r>
        <w:rPr/>
        <w:t>[[@Bible:Jb 38:13 ]][[38:13 &gt;&gt; Jb 38:13]] {{field-on:Bible}} За да хване краищата на земята,Щото злодейците да се оттръснат от нея? {{field-off:Bible}}</w:t>
      </w:r>
    </w:p>
    <w:p>
      <w:pPr>
        <w:pStyle w:val="Normal"/>
        <w:rPr/>
      </w:pPr>
      <w:r>
        <w:rPr/>
        <w:t>[[@Bible:Jb 38:14 ]][[38:14 &gt;&gt; Jb 38:14]] {{field-on:Bible}} Та се преобразува като печатаема кал;И всичко се представя като облекло. {{field-off:Bible}}</w:t>
      </w:r>
    </w:p>
    <w:p>
      <w:pPr>
        <w:pStyle w:val="Normal"/>
        <w:rPr/>
      </w:pPr>
      <w:r>
        <w:rPr/>
        <w:t>[[@Bible:Jb 38:15 ]][[38:15 &gt;&gt; Jb 38:15]] {{field-on:Bible}} И виделината на нечестивите се отнема от тях;А мишцата на горделивите се съкрушава. {{field-off:Bible}}</w:t>
      </w:r>
    </w:p>
    <w:p>
      <w:pPr>
        <w:pStyle w:val="Normal"/>
        <w:rPr/>
      </w:pPr>
      <w:r>
        <w:rPr/>
        <w:t>[[@Bible:Jb 38:16 ]][[38:16 &gt;&gt; Jb 38:16]] {{field-on:Bible}} Влязвал ли си до изворите на морето?Или ходил ли си в издирване на бездната? {{field-off:Bible}}</w:t>
      </w:r>
    </w:p>
    <w:p>
      <w:pPr>
        <w:pStyle w:val="Normal"/>
        <w:rPr/>
      </w:pPr>
      <w:r>
        <w:rPr/>
        <w:t>[[@Bible:Jb 38:17 ]][[38:17 &gt;&gt; Jb 38:17]] {{field-on:Bible}} Отвориха ли се тебе вратата на смъртта?Или видял ли си вратата на смъртната сянка? {{field-off:Bible}}</w:t>
      </w:r>
    </w:p>
    <w:p>
      <w:pPr>
        <w:pStyle w:val="Normal"/>
        <w:rPr/>
      </w:pPr>
      <w:r>
        <w:rPr/>
        <w:t>[[@Bible:Jb 38:18 ]][[38:18 &gt;&gt; Jb 38:18]] {{field-on:Bible}} Познал ли си ширината на земята?Кажи, ако си разумял всичко това. {{field-off:Bible}}</w:t>
      </w:r>
    </w:p>
    <w:p>
      <w:pPr>
        <w:pStyle w:val="Normal"/>
        <w:rPr/>
      </w:pPr>
      <w:r>
        <w:rPr/>
        <w:t>[[@Bible:Jb 38:19 ]][[38:19 &gt;&gt; Jb 38:19]] {{field-on:Bible}} Де е пътят към обиталището на виделината?И на тъмнината, де е мястото й {{field-off:Bible}}</w:t>
      </w:r>
    </w:p>
    <w:p>
      <w:pPr>
        <w:pStyle w:val="Normal"/>
        <w:rPr/>
      </w:pPr>
      <w:r>
        <w:rPr/>
        <w:t>[[@Bible:Jb 38:20 ]][[38:20 &gt;&gt; Jb 38:20]] {{field-on:Bible}} За да я хванеш в предела й,И да познаеш пътеките на дома й? {{field-off:Bible}}</w:t>
      </w:r>
    </w:p>
    <w:p>
      <w:pPr>
        <w:pStyle w:val="Normal"/>
        <w:rPr/>
      </w:pPr>
      <w:r>
        <w:rPr/>
        <w:t>[[@Bible:Jb 38:21 ]][[38:21 &gt;&gt; Jb 38:21]] {{field-on:Bible}} Знаеш ли че тогаз си се родил?Или че е голямо числото на твоите дни? {{field-off:Bible}}</w:t>
      </w:r>
    </w:p>
    <w:p>
      <w:pPr>
        <w:pStyle w:val="Normal"/>
        <w:rPr/>
      </w:pPr>
      <w:r>
        <w:rPr/>
        <w:t>[[@Bible:Jb 38:22 ]][[38:22 &gt;&gt; Jb 38:22]] {{field-on:Bible}} Влязвал ли си в съкровищата на снега?Или виждал ли си съкровищата на града {{field-off:Bible}}</w:t>
      </w:r>
    </w:p>
    <w:p>
      <w:pPr>
        <w:pStyle w:val="Normal"/>
        <w:rPr/>
      </w:pPr>
      <w:r>
        <w:rPr/>
        <w:t>[[@Bible:Jb 38:23 ]][[38:23 &gt;&gt; Jb 38:23]] {{field-on:Bible}} Които съхранявам за време на скърб,За ден на бой и на бран? {{field-off:Bible}}</w:t>
      </w:r>
    </w:p>
    <w:p>
      <w:pPr>
        <w:pStyle w:val="Normal"/>
        <w:rPr/>
      </w:pPr>
      <w:r>
        <w:rPr/>
        <w:t>[[@Bible:Jb 38:24 ]][[38:24 &gt;&gt; Jb 38:24]] {{field-on:Bible}} През кой път се разподеля виделината,Или се разпръсва по земята източният вятър? {{field-off:Bible}}</w:t>
      </w:r>
    </w:p>
    <w:p>
      <w:pPr>
        <w:pStyle w:val="Normal"/>
        <w:rPr/>
      </w:pPr>
      <w:r>
        <w:rPr/>
        <w:t>[[@Bible:Jb 38:25 ]][[38:25 &gt;&gt; Jb 38:25]] {{field-on:Bible}} Кой отвори потоци за буйните дъждове,Или път за светкавицата на гърма {{field-off:Bible}}</w:t>
      </w:r>
    </w:p>
    <w:p>
      <w:pPr>
        <w:pStyle w:val="Normal"/>
        <w:rPr/>
      </w:pPr>
      <w:r>
        <w:rPr/>
        <w:t>[[@Bible:Jb 38:26 ]][[38:26 &gt;&gt; Jb 38:26]] {{field-on:Bible}} За да докара дъжд върху ненаселена земя,В пустиня дето няма человек, {{field-off:Bible}}</w:t>
      </w:r>
    </w:p>
    <w:p>
      <w:pPr>
        <w:pStyle w:val="Normal"/>
        <w:rPr/>
      </w:pPr>
      <w:r>
        <w:rPr/>
        <w:t>[[@Bible:Jb 38:27 ]][[38:27 &gt;&gt; Jb 38:27]] {{field-on:Bible}} За да насити непроходимата и ненаселената земя,И да направи да изникне прозябението на злака? {{field-off:Bible}}</w:t>
      </w:r>
    </w:p>
    <w:p>
      <w:pPr>
        <w:pStyle w:val="Normal"/>
        <w:rPr/>
      </w:pPr>
      <w:r>
        <w:rPr/>
        <w:t>[[@Bible:Jb 38:28 ]][[38:28 &gt;&gt; Jb 38:28]] {{field-on:Bible}} Дъждът има ли баща?Или кой роди капките на росата? {{field-off:Bible}}</w:t>
      </w:r>
    </w:p>
    <w:p>
      <w:pPr>
        <w:pStyle w:val="Normal"/>
        <w:rPr/>
      </w:pPr>
      <w:r>
        <w:rPr/>
        <w:t>[[@Bible:Jb 38:29 ]][[38:29 &gt;&gt; Jb 38:29]] {{field-on:Bible}} От чия матка излиза ледът?И кой роди небесната слана? {{field-off:Bible}}</w:t>
      </w:r>
    </w:p>
    <w:p>
      <w:pPr>
        <w:pStyle w:val="Normal"/>
        <w:rPr/>
      </w:pPr>
      <w:r>
        <w:rPr/>
        <w:t>[[@Bible:Jb 38:30 ]][[38:30 &gt;&gt; Jb 38:30]] {{field-on:Bible}} Водите се скриват като под камик,И лицето на бездната се смръзва. {{field-off:Bible}}</w:t>
      </w:r>
    </w:p>
    <w:p>
      <w:pPr>
        <w:pStyle w:val="Normal"/>
        <w:rPr/>
      </w:pPr>
      <w:r>
        <w:rPr/>
        <w:t>[[@Bible:Jb 38:31 ]][[38:31 &gt;&gt; Jb 38:31]] {{field-on:Bible}} Можеш ли да вържеш връзките на Плиадите,Или развържеш узите на Ориона? {{field-off:Bible}}</w:t>
      </w:r>
    </w:p>
    <w:p>
      <w:pPr>
        <w:pStyle w:val="Normal"/>
        <w:rPr/>
      </w:pPr>
      <w:r>
        <w:rPr/>
        <w:t>[[@Bible:Jb 38:32 ]][[38:32 &gt;&gt; Jb 38:32]] {{field-on:Bible}} Можеш ли да извадиш небесните знакове въ времето им?Или можеш ли да водиш Мечката съ синовете й? {{field-off:Bible}}</w:t>
      </w:r>
    </w:p>
    <w:p>
      <w:pPr>
        <w:pStyle w:val="Normal"/>
        <w:rPr/>
      </w:pPr>
      <w:r>
        <w:rPr/>
        <w:t>[[@Bible:Jb 38:33 ]][[38:33 &gt;&gt; Jb 38:33]] {{field-on:Bible}} Познаваш ли законите на небето?Можеш ли да наредиш неговото владение на земята? {{field-off:Bible}}</w:t>
      </w:r>
    </w:p>
    <w:p>
      <w:pPr>
        <w:pStyle w:val="Normal"/>
        <w:rPr/>
      </w:pPr>
      <w:r>
        <w:rPr/>
        <w:t>[[@Bible:Jb 38:34 ]][[38:34 &gt;&gt; Jb 38:34]] {{field-on:Bible}} Можеш ли да подигнеш гласа си до облацитеЗа да те покрие изобилие от води? {{field-off:Bible}}</w:t>
      </w:r>
    </w:p>
    <w:p>
      <w:pPr>
        <w:pStyle w:val="Normal"/>
        <w:rPr/>
      </w:pPr>
      <w:r>
        <w:rPr/>
        <w:t>[[@Bible:Jb 38:35 ]][[38:35 &gt;&gt; Jb 38:35]] {{field-on:Bible}} Можеш ли да изпроводиш светкавици, та да излязатИ да ти рекат: Ето ни? {{field-off:Bible}}</w:t>
      </w:r>
    </w:p>
    <w:p>
      <w:pPr>
        <w:pStyle w:val="Normal"/>
        <w:rPr/>
      </w:pPr>
      <w:r>
        <w:rPr/>
        <w:t>[[@Bible:Jb 38:36 ]][[38:36 &gt;&gt; Jb 38:36]] {{field-on:Bible}} Кой тури мъдрост вътре в человека?Или кой даде разум на сърдцето му? {{field-off:Bible}}</w:t>
      </w:r>
    </w:p>
    <w:p>
      <w:pPr>
        <w:pStyle w:val="Normal"/>
        <w:rPr/>
      </w:pPr>
      <w:r>
        <w:rPr/>
        <w:t>[[@Bible:Jb 38:37 ]][[38:37 &gt;&gt; Jb 38:37]] {{field-on:Bible}} Кой може да брои облаците с мъдрост?Или кой може да изпразднува небесните мехове {{field-off:Bible}}</w:t>
      </w:r>
    </w:p>
    <w:p>
      <w:pPr>
        <w:pStyle w:val="Normal"/>
        <w:rPr/>
      </w:pPr>
      <w:r>
        <w:rPr/>
        <w:t>[[@Bible:Jb 38:38 ]][[38:38 &gt;&gt; Jb 38:38]] {{field-on:Bible}} За да се слегне пръстта в сгъстение,И буците да се слепнуват? {{field-off:Bible}}</w:t>
      </w:r>
    </w:p>
    <w:p>
      <w:pPr>
        <w:pStyle w:val="Normal"/>
        <w:rPr/>
      </w:pPr>
      <w:r>
        <w:rPr/>
        <w:t>[[@Bible:Jb 38:39 ]][[38:39 &gt;&gt; Jb 38:39]] {{field-on:Bible}} Ще уловиш ли лов за лъва?Или ще наситиш ли охотата на лъвовите щенета {{field-off:Bible}}</w:t>
      </w:r>
    </w:p>
    <w:p>
      <w:pPr>
        <w:pStyle w:val="Normal"/>
        <w:rPr/>
      </w:pPr>
      <w:r>
        <w:rPr/>
        <w:t>[[@Bible:Jb 38:40 ]][[38:40 &gt;&gt; Jb 38:40]] {{field-on:Bible}} Когато лежат в пещерите,И седят на леглата за да причакват? {{field-off:Bible}}</w:t>
      </w:r>
    </w:p>
    <w:p>
      <w:pPr>
        <w:pStyle w:val="Normal"/>
        <w:rPr/>
      </w:pPr>
      <w:r>
        <w:rPr/>
        <w:t>[[@Bible:Jb 38:41 ]][[38:41 &gt;&gt; Jb 38:41]] {{field-on:Bible}} Кой приготвя на врана храната муКогато пилетата му от нямане на хранаСе скитат и викат към Бога? {{field-off:Bible}}</w:t>
      </w:r>
    </w:p>
    <w:p>
      <w:pPr>
        <w:pStyle w:val="Heading2"/>
        <w:rPr/>
      </w:pPr>
      <w:r>
        <w:rPr/>
        <w:t>Глава 39</w:t>
      </w:r>
    </w:p>
    <w:p>
      <w:pPr>
        <w:pStyle w:val="Normal"/>
        <w:rPr/>
      </w:pPr>
      <w:r>
        <w:rPr/>
        <w:t>[[@Bible:Jb 39:1 ]][[39:1 &gt;&gt; Jb 39:1]] {{field-on:Bible}} Знаеш ли времето на раждането на дивите кози по канарите?Можеш ли забележи кога раждат кошутите? {{field-off:Bible}}</w:t>
      </w:r>
    </w:p>
    <w:p>
      <w:pPr>
        <w:pStyle w:val="Normal"/>
        <w:rPr/>
      </w:pPr>
      <w:r>
        <w:rPr/>
        <w:t>[[@Bible:Jb 39:2 ]][[39:2 &gt;&gt; Jb 39:2]] {{field-on:Bible}} Можеш ли да преброиш колко месеци изпълнят те?Или знаеш ли времето на раждането им? {{field-off:Bible}}</w:t>
      </w:r>
    </w:p>
    <w:p>
      <w:pPr>
        <w:pStyle w:val="Normal"/>
        <w:rPr/>
      </w:pPr>
      <w:r>
        <w:rPr/>
        <w:t>[[@Bible:Jb 39:3 ]][[39:3 &gt;&gt; Jb 39:3]] {{field-on:Bible}} Те се навождат, раждат децата си,Освобождават се от болезните си. {{field-off:Bible}}</w:t>
      </w:r>
    </w:p>
    <w:p>
      <w:pPr>
        <w:pStyle w:val="Normal"/>
        <w:rPr/>
      </w:pPr>
      <w:r>
        <w:rPr/>
        <w:t>[[@Bible:Jb 39:4 ]][[39:4 &gt;&gt; Jb 39:4]] {{field-on:Bible}} чадата им заякнуват, растат в полето:Излазят и не се връщат вече при тях. {{field-off:Bible}}</w:t>
      </w:r>
    </w:p>
    <w:p>
      <w:pPr>
        <w:pStyle w:val="Normal"/>
        <w:rPr/>
      </w:pPr>
      <w:r>
        <w:rPr/>
        <w:t>[[@Bible:Jb 39:5 ]][[39:5 &gt;&gt; Jb 39:5]] {{field-on:Bible}} Кой е пуснал свободен дивия осел?Или кой е развързал връзките на онагра, {{field-off:Bible}}</w:t>
      </w:r>
    </w:p>
    <w:p>
      <w:pPr>
        <w:pStyle w:val="Normal"/>
        <w:rPr/>
      </w:pPr>
      <w:r>
        <w:rPr/>
        <w:t>[[@Bible:Jb 39:6 ]][[39:6 &gt;&gt; Jb 39:6]] {{field-on:Bible}} Комуто съм направил къща пустинята,И жилище негово соленината? {{field-off:Bible}}</w:t>
      </w:r>
    </w:p>
    <w:p>
      <w:pPr>
        <w:pStyle w:val="Normal"/>
        <w:rPr/>
      </w:pPr>
      <w:r>
        <w:rPr/>
        <w:t>[[@Bible:Jb 39:7 ]][[39:7 &gt;&gt; Jb 39:7]] {{field-on:Bible}} Присмива се на градския метеж:Не чуе вика на подканителя: {{field-off:Bible}}</w:t>
      </w:r>
    </w:p>
    <w:p>
      <w:pPr>
        <w:pStyle w:val="Normal"/>
        <w:rPr/>
      </w:pPr>
      <w:r>
        <w:rPr/>
        <w:t>[[@Bible:Jb 39:8 ]][[39:8 &gt;&gt; Jb 39:8]] {{field-on:Bible}} Горите, които обикаля са пашата му;И ходи да търси всякакво зеленище. {{field-off:Bible}}</w:t>
      </w:r>
    </w:p>
    <w:p>
      <w:pPr>
        <w:pStyle w:val="Normal"/>
        <w:rPr/>
      </w:pPr>
      <w:r>
        <w:rPr/>
        <w:t>[[@Bible:Jb 39:9 ]][[39:9 &gt;&gt; Jb 39:9]] {{field-on:Bible}} Да ли ще рачи единорогът да ти работи,Или ще пренощува ли в яслите ти? {{field-off:Bible}}</w:t>
      </w:r>
    </w:p>
    <w:p>
      <w:pPr>
        <w:pStyle w:val="Normal"/>
        <w:rPr/>
      </w:pPr>
      <w:r>
        <w:rPr/>
        <w:t>[[@Bible:Jb 39:10 ]][[39:10 &gt;&gt; Jb 39:10]] {{field-on:Bible}} Можеш ли да вържеш единорога с впрегалото му за оране?Или ще изравня ли полетата зад тебе? {{field-off:Bible}}</w:t>
      </w:r>
    </w:p>
    <w:p>
      <w:pPr>
        <w:pStyle w:val="Normal"/>
        <w:rPr/>
      </w:pPr>
      <w:r>
        <w:rPr/>
        <w:t>[[@Bible:Jb 39:11 ]][[39:11 &gt;&gt; Jb 39:11]] {{field-on:Bible}} Ще се облегнеш ли на него, защото е силата му голяма?Или ще оставиш ли нему работата си? {{field-off:Bible}}</w:t>
      </w:r>
    </w:p>
    <w:p>
      <w:pPr>
        <w:pStyle w:val="Normal"/>
        <w:rPr/>
      </w:pPr>
      <w:r>
        <w:rPr/>
        <w:t>[[@Bible:Jb 39:12 ]][[39:12 &gt;&gt; Jb 39:12]] {{field-on:Bible}} Ще се увериш ли нему да донесе житото тиИ да го събере в гумното ти? {{field-off:Bible}}</w:t>
      </w:r>
    </w:p>
    <w:p>
      <w:pPr>
        <w:pStyle w:val="Normal"/>
        <w:rPr/>
      </w:pPr>
      <w:r>
        <w:rPr/>
        <w:t>[[@Bible:Jb 39:13 ]][[39:13 &gt;&gt; Jb 39:13]] {{field-on:Bible}} Крилата на камилоптицата се движат радостно:Те дали са крила и пера на щръка? {{field-off:Bible}}</w:t>
      </w:r>
    </w:p>
    <w:p>
      <w:pPr>
        <w:pStyle w:val="Normal"/>
        <w:rPr/>
      </w:pPr>
      <w:r>
        <w:rPr/>
        <w:t>[[@Bible:Jb 39:14 ]][[39:14 &gt;&gt; Jb 39:14]] {{field-on:Bible}} Но тя оставя яйцата си в земятаИ топли ги на пръстта, {{field-off:Bible}}</w:t>
      </w:r>
    </w:p>
    <w:p>
      <w:pPr>
        <w:pStyle w:val="Normal"/>
        <w:rPr/>
      </w:pPr>
      <w:r>
        <w:rPr/>
        <w:t>[[@Bible:Jb 39:15 ]][[39:15 &gt;&gt; Jb 39:15]] {{field-on:Bible}} И забравя че е възможно нога да ги смажеИли полски звяр да ги стъпче. {{field-off:Bible}}</w:t>
      </w:r>
    </w:p>
    <w:p>
      <w:pPr>
        <w:pStyle w:val="Normal"/>
        <w:rPr/>
      </w:pPr>
      <w:r>
        <w:rPr/>
        <w:t>[[@Bible:Jb 39:16 ]][[39:16 &gt;&gt; Jb 39:16]] {{field-on:Bible}} Ожесточава се против чадата си като че не са нейни:Напраздно се труди, без да се бои; {{field-off:Bible}}</w:t>
      </w:r>
    </w:p>
    <w:p>
      <w:pPr>
        <w:pStyle w:val="Normal"/>
        <w:rPr/>
      </w:pPr>
      <w:r>
        <w:rPr/>
        <w:t>[[@Bible:Jb 39:17 ]][[39:17 &gt;&gt; Jb 39:17]] {{field-on:Bible}} Защото Бог я е лишил от мъдрост,И не й е отделил разум. {{field-off:Bible}}</w:t>
      </w:r>
    </w:p>
    <w:p>
      <w:pPr>
        <w:pStyle w:val="Normal"/>
        <w:rPr/>
      </w:pPr>
      <w:r>
        <w:rPr/>
        <w:t>[[@Bible:Jb 39:18 ]][[39:18 &gt;&gt; Jb 39:18]] {{field-on:Bible}} Когато стане права,Присмива се на коня и на всадника му. {{field-off:Bible}}</w:t>
      </w:r>
    </w:p>
    <w:p>
      <w:pPr>
        <w:pStyle w:val="Normal"/>
        <w:rPr/>
      </w:pPr>
      <w:r>
        <w:rPr/>
        <w:t>[[@Bible:Jb 39:19 ]][[39:19 &gt;&gt; Jb 39:19]] {{field-on:Bible}} Ти ли си дал сила на коня?Ти ли си облякъл врата му с грива? {{field-off:Bible}}</w:t>
      </w:r>
    </w:p>
    <w:p>
      <w:pPr>
        <w:pStyle w:val="Normal"/>
        <w:rPr/>
      </w:pPr>
      <w:r>
        <w:rPr/>
        <w:t>[[@Bible:Jb 39:20 ]][[39:20 &gt;&gt; Jb 39:20]] {{field-on:Bible}} Ти ли го правиш да скача като скакалец?Екотът на пръхането му е ужасен. {{field-off:Bible}}</w:t>
      </w:r>
    </w:p>
    <w:p>
      <w:pPr>
        <w:pStyle w:val="Normal"/>
        <w:rPr/>
      </w:pPr>
      <w:r>
        <w:rPr/>
        <w:t>[[@Bible:Jb 39:21 ]][[39:21 &gt;&gt; Jb 39:21]] {{field-on:Bible}} Копае с крак в дола, и се радва на силата си:Излязва срещу оръжията. {{field-off:Bible}}</w:t>
      </w:r>
    </w:p>
    <w:p>
      <w:pPr>
        <w:pStyle w:val="Normal"/>
        <w:rPr/>
      </w:pPr>
      <w:r>
        <w:rPr/>
        <w:t>[[@Bible:Jb 39:22 ]][[39:22 &gt;&gt; Jb 39:22]] {{field-on:Bible}} Присмива се на страха, и не трепери;Нито се връща от лицето на меча. {{field-off:Bible}}</w:t>
      </w:r>
    </w:p>
    <w:p>
      <w:pPr>
        <w:pStyle w:val="Normal"/>
        <w:rPr/>
      </w:pPr>
      <w:r>
        <w:rPr/>
        <w:t>[[@Bible:Jb 39:23 ]][[39:23 &gt;&gt; Jb 39:23]] {{field-on:Bible}} Тулът трещи против него,Бляскавото копие, и сулицата. {{field-off:Bible}}</w:t>
      </w:r>
    </w:p>
    <w:p>
      <w:pPr>
        <w:pStyle w:val="Normal"/>
        <w:rPr/>
      </w:pPr>
      <w:r>
        <w:rPr/>
        <w:t>[[@Bible:Jb 39:24 ]][[39:24 &gt;&gt; Jb 39:24]] {{field-on:Bible}} Поглъща земята с буйство и свирепство;И при гласа на тръба не се удържа. {{field-off:Bible}}</w:t>
      </w:r>
    </w:p>
    <w:p>
      <w:pPr>
        <w:pStyle w:val="Normal"/>
        <w:rPr/>
      </w:pPr>
      <w:r>
        <w:rPr/>
        <w:t>[[@Bible:Jb 39:25 ]][[39:25 &gt;&gt; Jb 39:25]] {{field-on:Bible}} Щом затръби тръбата, той казва: Хо, хо!И от далеч подушва боя,Вика на войводите, и крясъка. {{field-off:Bible}}</w:t>
      </w:r>
    </w:p>
    <w:p>
      <w:pPr>
        <w:pStyle w:val="Normal"/>
        <w:rPr/>
      </w:pPr>
      <w:r>
        <w:rPr/>
        <w:t>[[@Bible:Jb 39:26 ]][[39:26 &gt;&gt; Jb 39:26]] {{field-on:Bible}} чрез твоята ли мъдрост лети ястребътИ простира крилата си към юг? {{field-off:Bible}}</w:t>
      </w:r>
    </w:p>
    <w:p>
      <w:pPr>
        <w:pStyle w:val="Normal"/>
        <w:rPr/>
      </w:pPr>
      <w:r>
        <w:rPr/>
        <w:t>[[@Bible:Jb 39:27 ]][[39:27 &gt;&gt; Jb 39:27]] {{field-on:Bible}} чрез твоята ли заповед се възвишава орелътИ прави гнездото си по височините? {{field-off:Bible}}</w:t>
      </w:r>
    </w:p>
    <w:p>
      <w:pPr>
        <w:pStyle w:val="Normal"/>
        <w:rPr/>
      </w:pPr>
      <w:r>
        <w:rPr/>
        <w:t>[[@Bible:Jb 39:28 ]][[39:28 &gt;&gt; Jb 39:28]] {{field-on:Bible}} Живее в канарите,И обитава по върховете на канарите и на непроходните места. {{field-off:Bible}}</w:t>
      </w:r>
    </w:p>
    <w:p>
      <w:pPr>
        <w:pStyle w:val="Normal"/>
        <w:rPr/>
      </w:pPr>
      <w:r>
        <w:rPr/>
        <w:t>[[@Bible:Jb 39:29 ]][[39:29 &gt;&gt; Jb 39:29]] {{field-on:Bible}} От там си открива храна:Очите му съглеждат от далеч; {{field-off:Bible}}</w:t>
      </w:r>
    </w:p>
    <w:p>
      <w:pPr>
        <w:pStyle w:val="Normal"/>
        <w:rPr/>
      </w:pPr>
      <w:r>
        <w:rPr/>
        <w:t>[[@Bible:Jb 39:30 ]][[39:30 &gt;&gt; Jb 39:30]] {{field-on:Bible}} И пилетата му смучат кръв;И дето има трупове, той е там. {{field-off:Bible}}</w:t>
      </w:r>
    </w:p>
    <w:p>
      <w:pPr>
        <w:pStyle w:val="Heading2"/>
        <w:rPr/>
      </w:pPr>
      <w:r>
        <w:rPr/>
        <w:t>Глава 40</w:t>
      </w:r>
    </w:p>
    <w:p>
      <w:pPr>
        <w:pStyle w:val="Normal"/>
        <w:rPr/>
      </w:pPr>
      <w:r>
        <w:rPr/>
        <w:t>[[@Bible:Jb 40:1 ]][[40:1 &gt;&gt; Jb 40:1]] {{field-on:Bible}} Отговори още Господ Иову и рече: - {{field-off:Bible}}</w:t>
      </w:r>
    </w:p>
    <w:p>
      <w:pPr>
        <w:pStyle w:val="Normal"/>
        <w:rPr/>
      </w:pPr>
      <w:r>
        <w:rPr/>
        <w:t>[[@Bible:Jb 40:2 ]][[40:2 &gt;&gt; Jb 40:2]] {{field-on:Bible}} Който се съди с Всесилнаго, ще го научи ли?Тоз който обличава Бога нека отговори на това. {{field-off:Bible}}</w:t>
      </w:r>
    </w:p>
    <w:p>
      <w:pPr>
        <w:pStyle w:val="Normal"/>
        <w:rPr/>
      </w:pPr>
      <w:r>
        <w:rPr/>
        <w:t>[[@Bible:Jb 40:3 ]][[40:3 &gt;&gt; Jb 40:3]] {{field-on:Bible}} Тогаз Иов отговори Господу и рече: - {{field-off:Bible}}</w:t>
      </w:r>
    </w:p>
    <w:p>
      <w:pPr>
        <w:pStyle w:val="Normal"/>
        <w:rPr/>
      </w:pPr>
      <w:r>
        <w:rPr/>
        <w:t>[[@Bible:Jb 40:4 ]][[40:4 &gt;&gt; Jb 40:4]] {{field-on:Bible}} Ето, аз съм нищожен: какво мога да ти отговоря?Ще туря ръката си на устата си. {{field-off:Bible}}</w:t>
      </w:r>
    </w:p>
    <w:p>
      <w:pPr>
        <w:pStyle w:val="Normal"/>
        <w:rPr/>
      </w:pPr>
      <w:r>
        <w:rPr/>
        <w:t>[[@Bible:Jb 40:5 ]][[40:5 &gt;&gt; Jb 40:5]] {{field-on:Bible}} Еднъж съм говорил, и не ща да отговоря вече,И дваж, но не ща да притуря. {{field-off:Bible}}</w:t>
      </w:r>
    </w:p>
    <w:p>
      <w:pPr>
        <w:pStyle w:val="Normal"/>
        <w:rPr/>
      </w:pPr>
      <w:r>
        <w:rPr/>
        <w:t>[[@Bible:Jb 40:6 ]][[40:6 &gt;&gt; Jb 40:6]] {{field-on:Bible}} Тогаз отговори Господ Иову из бурята и рече: {{field-off:Bible}}</w:t>
      </w:r>
    </w:p>
    <w:p>
      <w:pPr>
        <w:pStyle w:val="Normal"/>
        <w:rPr/>
      </w:pPr>
      <w:r>
        <w:rPr/>
        <w:t>[[@Bible:Jb 40:7 ]][[40:7 &gt;&gt; Jb 40:7]] {{field-on:Bible}} Опаши сега като мъж чреслата си:Аз ще те попитам, и ти ми обади. {{field-off:Bible}}</w:t>
      </w:r>
    </w:p>
    <w:p>
      <w:pPr>
        <w:pStyle w:val="Normal"/>
        <w:rPr/>
      </w:pPr>
      <w:r>
        <w:rPr/>
        <w:t>[[@Bible:Jb 40:8 ]][[40:8 &gt;&gt; Jb 40:8]] {{field-on:Bible}} Ще унищожиш ли съдбата ми?Ще ме осъдиш ли за да се оправдаеш? {{field-off:Bible}}</w:t>
      </w:r>
    </w:p>
    <w:p>
      <w:pPr>
        <w:pStyle w:val="Normal"/>
        <w:rPr/>
      </w:pPr>
      <w:r>
        <w:rPr/>
        <w:t>[[@Bible:Jb 40:9 ]][[40:9 &gt;&gt; Jb 40:9]] {{field-on:Bible}} Имаш ли мишца като Бога?И можеш ли да гърмиш с глас като него? {{field-off:Bible}}</w:t>
      </w:r>
    </w:p>
    <w:p>
      <w:pPr>
        <w:pStyle w:val="Normal"/>
        <w:rPr/>
      </w:pPr>
      <w:r>
        <w:rPr/>
        <w:t>[[@Bible:Jb 40:10 ]][[40:10 &gt;&gt; Jb 40:10]] {{field-on:Bible}} Украси се сега с великолепие и превъзходство,И облечи се съ слава и красота. {{field-off:Bible}}</w:t>
      </w:r>
    </w:p>
    <w:p>
      <w:pPr>
        <w:pStyle w:val="Normal"/>
        <w:rPr/>
      </w:pPr>
      <w:r>
        <w:rPr/>
        <w:t>[[@Bible:Jb 40:11 ]][[40:11 &gt;&gt; Jb 40:11]] {{field-on:Bible}} Изливай яростта на гнева си;И гледай всеки горделив, и смирявай го: {{field-off:Bible}}</w:t>
      </w:r>
    </w:p>
    <w:p>
      <w:pPr>
        <w:pStyle w:val="Normal"/>
        <w:rPr/>
      </w:pPr>
      <w:r>
        <w:rPr/>
        <w:t>[[@Bible:Jb 40:12 ]][[40:12 &gt;&gt; Jb 40:12]] {{field-on:Bible}} Гледай всеки горделив, и сваляй го;И стъпквай нечестивите на мястото им: {{field-off:Bible}}</w:t>
      </w:r>
    </w:p>
    <w:p>
      <w:pPr>
        <w:pStyle w:val="Normal"/>
        <w:rPr/>
      </w:pPr>
      <w:r>
        <w:rPr/>
        <w:t>[[@Bible:Jb 40:13 ]][[40:13 &gt;&gt; Jb 40:13]] {{field-on:Bible}} Скрий ги наедно в пръстта:Затвори лицата им в скрито място; {{field-off:Bible}}</w:t>
      </w:r>
    </w:p>
    <w:p>
      <w:pPr>
        <w:pStyle w:val="Normal"/>
        <w:rPr/>
      </w:pPr>
      <w:r>
        <w:rPr/>
        <w:t>[[@Bible:Jb 40:14 ]][[40:14 &gt;&gt; Jb 40:14]] {{field-on:Bible}} Тогаз и аз ще ти изповядамче десницата ти може да те спаси. {{field-off:Bible}}</w:t>
      </w:r>
    </w:p>
    <w:p>
      <w:pPr>
        <w:pStyle w:val="Normal"/>
        <w:rPr/>
      </w:pPr>
      <w:r>
        <w:rPr/>
        <w:t>[[@Bible:Jb 40:15 ]][[40:15 &gt;&gt; Jb 40:15]] {{field-on:Bible}} Ето сега Веемот когото съм направил с тебе:Яде трева като вол. {{field-off:Bible}}</w:t>
      </w:r>
    </w:p>
    <w:p>
      <w:pPr>
        <w:pStyle w:val="Normal"/>
        <w:rPr/>
      </w:pPr>
      <w:r>
        <w:rPr/>
        <w:t>[[@Bible:Jb 40:16 ]][[40:16 &gt;&gt; Jb 40:16]] {{field-on:Bible}} Ето сега, силата му е в чреслата му,И якостта му в рибиците на корема му. {{field-off:Bible}}</w:t>
      </w:r>
    </w:p>
    <w:p>
      <w:pPr>
        <w:pStyle w:val="Normal"/>
        <w:rPr/>
      </w:pPr>
      <w:r>
        <w:rPr/>
        <w:t>[[@Bible:Jb 40:17 ]][[40:17 &gt;&gt; Jb 40:17]] {{field-on:Bible}} Клати опашката си като кедър:Жилите на бедрата му са сплетени. {{field-off:Bible}}</w:t>
      </w:r>
    </w:p>
    <w:p>
      <w:pPr>
        <w:pStyle w:val="Normal"/>
        <w:rPr/>
      </w:pPr>
      <w:r>
        <w:rPr/>
        <w:t>[[@Bible:Jb 40:18 ]][[40:18 &gt;&gt; Jb 40:18]] {{field-on:Bible}} Костите му са медни цеви:Костите му са като железни вереи. {{field-off:Bible}}</w:t>
      </w:r>
    </w:p>
    <w:p>
      <w:pPr>
        <w:pStyle w:val="Normal"/>
        <w:rPr/>
      </w:pPr>
      <w:r>
        <w:rPr/>
        <w:t>[[@Bible:Jb 40:19 ]][[40:19 &gt;&gt; Jb 40:19]] {{field-on:Bible}} То е изящното дело Божие:Който го е направил, той може да приближи до него меча си. {{field-off:Bible}}</w:t>
      </w:r>
    </w:p>
    <w:p>
      <w:pPr>
        <w:pStyle w:val="Normal"/>
        <w:rPr/>
      </w:pPr>
      <w:r>
        <w:rPr/>
        <w:t>[[@Bible:Jb 40:20 ]][[40:20 &gt;&gt; Jb 40:20]] {{field-on:Bible}} Наистина горите промишляват за него храна,Дето играят всите полски зверове. {{field-off:Bible}}</w:t>
      </w:r>
    </w:p>
    <w:p>
      <w:pPr>
        <w:pStyle w:val="Normal"/>
        <w:rPr/>
      </w:pPr>
      <w:r>
        <w:rPr/>
        <w:t>[[@Bible:Jb 40:21 ]][[40:21 &gt;&gt; Jb 40:21]] {{field-on:Bible}} Ляга под сенчестите дървета,Под покрива на тръстта, и в блатата; {{field-off:Bible}}</w:t>
      </w:r>
    </w:p>
    <w:p>
      <w:pPr>
        <w:pStyle w:val="Normal"/>
        <w:rPr/>
      </w:pPr>
      <w:r>
        <w:rPr/>
        <w:t>[[@Bible:Jb 40:22 ]][[40:22 &gt;&gt; Jb 40:22]] {{field-on:Bible}} Сенчестите дървета го покриват съ сянката си:Върбите на потоците го окружават. {{field-off:Bible}}</w:t>
      </w:r>
    </w:p>
    <w:p>
      <w:pPr>
        <w:pStyle w:val="Normal"/>
        <w:rPr/>
      </w:pPr>
      <w:r>
        <w:rPr/>
        <w:t>[[@Bible:Jb 40:23 ]][[40:23 &gt;&gt; Jb 40:23]] {{field-on:Bible}} Ето, ако се наводни река, не бърза да бяга:Не мари ако би се и Иордан устремил в устата му. {{field-off:Bible}}</w:t>
      </w:r>
    </w:p>
    <w:p>
      <w:pPr>
        <w:pStyle w:val="Normal"/>
        <w:rPr/>
      </w:pPr>
      <w:r>
        <w:rPr/>
        <w:t>[[@Bible:Jb 40:24 ]][[40:24 &gt;&gt; Jb 40:24]] {{field-on:Bible}} Може ли някой да го хване явно,Или в сети да продупчи носа му? {{field-off:Bible}}</w:t>
      </w:r>
    </w:p>
    <w:p>
      <w:pPr>
        <w:pStyle w:val="Heading2"/>
        <w:rPr/>
      </w:pPr>
      <w:r>
        <w:rPr/>
        <w:t>Глава 41</w:t>
      </w:r>
    </w:p>
    <w:p>
      <w:pPr>
        <w:pStyle w:val="Normal"/>
        <w:rPr/>
      </w:pPr>
      <w:r>
        <w:rPr/>
        <w:t>[[@Bible:Jb 41:1 ]][[41:1 &gt;&gt; Jb 41:1]] {{field-on:Bible}} Можеш ли да извлечеш вън Левиатана с въдица,Или да снемеш езика му с въже? {{field-off:Bible}}</w:t>
      </w:r>
    </w:p>
    <w:p>
      <w:pPr>
        <w:pStyle w:val="Normal"/>
        <w:rPr/>
      </w:pPr>
      <w:r>
        <w:rPr/>
        <w:t>[[@Bible:Jb 41:2 ]][[41:2 &gt;&gt; Jb 41:2]] {{field-on:Bible}} Можеш ли тури оглавник на носа му,Или да пробиеш челюстта му с кука? {{field-off:Bible}}</w:t>
      </w:r>
    </w:p>
    <w:p>
      <w:pPr>
        <w:pStyle w:val="Normal"/>
        <w:rPr/>
      </w:pPr>
      <w:r>
        <w:rPr/>
        <w:t>[[@Bible:Jb 41:3 ]][[41:3 &gt;&gt; Jb 41:3]] {{field-on:Bible}} Ще умножи ли той към тебе моления?Ще ти говори ли съ сладост? {{field-off:Bible}}</w:t>
      </w:r>
    </w:p>
    <w:p>
      <w:pPr>
        <w:pStyle w:val="Normal"/>
        <w:rPr/>
      </w:pPr>
      <w:r>
        <w:rPr/>
        <w:t>[[@Bible:Jb 41:4 ]][[41:4 &gt;&gt; Jb 41:4]] {{field-on:Bible}} Ще ли направи уговор с тебе?Ще го вземеш ли за вечен слуга? {{field-off:Bible}}</w:t>
      </w:r>
    </w:p>
    <w:p>
      <w:pPr>
        <w:pStyle w:val="Normal"/>
        <w:rPr/>
      </w:pPr>
      <w:r>
        <w:rPr/>
        <w:t>[[@Bible:Jb 41:5 ]][[41:5 &gt;&gt; Jb 41:5]] {{field-on:Bible}} Можеш ли игра с него като с птица?Или можеш ли го върза заради слугините си? {{field-off:Bible}}</w:t>
      </w:r>
    </w:p>
    <w:p>
      <w:pPr>
        <w:pStyle w:val="Normal"/>
        <w:rPr/>
      </w:pPr>
      <w:r>
        <w:rPr/>
        <w:t>[[@Bible:Jb 41:6 ]][[41:6 &gt;&gt; Jb 41:6]] {{field-on:Bible}} Могат ли дружина да направят угощение от него?Могат ли го раздели между търговците? {{field-off:Bible}}</w:t>
      </w:r>
    </w:p>
    <w:p>
      <w:pPr>
        <w:pStyle w:val="Normal"/>
        <w:rPr/>
      </w:pPr>
      <w:r>
        <w:rPr/>
        <w:t>[[@Bible:Jb 41:7 ]][[41:7 &gt;&gt; Jb 41:7]] {{field-on:Bible}} Можеш ли напълни кожата му съ сулици,Или главата му с рибарски копия? {{field-off:Bible}}</w:t>
      </w:r>
    </w:p>
    <w:p>
      <w:pPr>
        <w:pStyle w:val="Normal"/>
        <w:rPr/>
      </w:pPr>
      <w:r>
        <w:rPr/>
        <w:t>[[@Bible:Jb 41:8 ]][[41:8 &gt;&gt; Jb 41:8]] {{field-on:Bible}} Тури ръката си на него:Помени боя, и не направяй вече това. {{field-off:Bible}}</w:t>
      </w:r>
    </w:p>
    <w:p>
      <w:pPr>
        <w:pStyle w:val="Normal"/>
        <w:rPr/>
      </w:pPr>
      <w:r>
        <w:rPr/>
        <w:t>[[@Bible:Jb 41:9 ]][[41:9 &gt;&gt; Jb 41:9]] {{field-on:Bible}} Ето, надеждата да го хване някой е суетна:Даже от виждането му не пада ли долу? {{field-off:Bible}}</w:t>
      </w:r>
    </w:p>
    <w:p>
      <w:pPr>
        <w:pStyle w:val="Normal"/>
        <w:rPr/>
      </w:pPr>
      <w:r>
        <w:rPr/>
        <w:t>[[@Bible:Jb 41:10 ]][[41:10 &gt;&gt; Jb 41:10]] {{field-on:Bible}} Няма смел който да го раздразни;И кой може да застане пред мене? {{field-off:Bible}}</w:t>
      </w:r>
    </w:p>
    <w:p>
      <w:pPr>
        <w:pStyle w:val="Normal"/>
        <w:rPr/>
      </w:pPr>
      <w:r>
        <w:rPr/>
        <w:t>[[@Bible:Jb 41:11 ]][[41:11 &gt;&gt; Jb 41:11]] {{field-on:Bible}} Кой ми е дал по-напред, та да му въздам?Това което е под всичкото небе мое е. {{field-off:Bible}}</w:t>
      </w:r>
    </w:p>
    <w:p>
      <w:pPr>
        <w:pStyle w:val="Normal"/>
        <w:rPr/>
      </w:pPr>
      <w:r>
        <w:rPr/>
        <w:t>[[@Bible:Jb 41:12 ]][[41:12 &gt;&gt; Jb 41:12]] {{field-on:Bible}} Няма да млъкна за удовете му, нито за силата му,Нито за хубавото му устройство. {{field-off:Bible}}</w:t>
      </w:r>
    </w:p>
    <w:p>
      <w:pPr>
        <w:pStyle w:val="Normal"/>
        <w:rPr/>
      </w:pPr>
      <w:r>
        <w:rPr/>
        <w:t>[[@Bible:Jb 41:13 ]][[41:13 &gt;&gt; Jb 41:13]] {{field-on:Bible}} Кой може да открие лицето на дрехата му?Кой може да влезе вътре в двойните му челюсти? {{field-off:Bible}}</w:t>
      </w:r>
    </w:p>
    <w:p>
      <w:pPr>
        <w:pStyle w:val="Normal"/>
        <w:rPr/>
      </w:pPr>
      <w:r>
        <w:rPr/>
        <w:t>[[@Bible:Jb 41:14 ]][[41:14 &gt;&gt; Jb 41:14]] {{field-on:Bible}} Кой може да отвори вратата на лицето му?Зъбите му изоколо са ужасни. {{field-off:Bible}}</w:t>
      </w:r>
    </w:p>
    <w:p>
      <w:pPr>
        <w:pStyle w:val="Normal"/>
        <w:rPr/>
      </w:pPr>
      <w:r>
        <w:rPr/>
        <w:t>[[@Bible:Jb 41:15 ]][[41:15 &gt;&gt; Jb 41:15]] {{field-on:Bible}} Крепките му щитчета са похвалата му,Съединени наедно и цвърсто запечатани: {{field-off:Bible}}</w:t>
      </w:r>
    </w:p>
    <w:p>
      <w:pPr>
        <w:pStyle w:val="Normal"/>
        <w:rPr/>
      </w:pPr>
      <w:r>
        <w:rPr/>
        <w:t>[[@Bible:Jb 41:16 ]][[41:16 &gt;&gt; Jb 41:16]] {{field-on:Bible}} Едното допира до друготоЩото ни въздух не може да влезе между тях: {{field-off:Bible}}</w:t>
      </w:r>
    </w:p>
    <w:p>
      <w:pPr>
        <w:pStyle w:val="Normal"/>
        <w:rPr/>
      </w:pPr>
      <w:r>
        <w:rPr/>
        <w:t>[[@Bible:Jb 41:17 ]][[41:17 &gt;&gt; Jb 41:17]] {{field-on:Bible}} Прилепени са едно с друго:Държат се помежду си тъй щото не могат да се отделят. {{field-off:Bible}}</w:t>
      </w:r>
    </w:p>
    <w:p>
      <w:pPr>
        <w:pStyle w:val="Normal"/>
        <w:rPr/>
      </w:pPr>
      <w:r>
        <w:rPr/>
        <w:t>[[@Bible:Jb 41:18 ]][[41:18 &gt;&gt; Jb 41:18]] {{field-on:Bible}} В кихането му блещи светлина;И очите му са като клепачите на зората. {{field-off:Bible}}</w:t>
      </w:r>
    </w:p>
    <w:p>
      <w:pPr>
        <w:pStyle w:val="Normal"/>
        <w:rPr/>
      </w:pPr>
      <w:r>
        <w:rPr/>
        <w:t>[[@Bible:Jb 41:19 ]][[41:19 &gt;&gt; Jb 41:19]] {{field-on:Bible}} Из устата му излазят свещи запалени,И пръскат искри огнени. {{field-off:Bible}}</w:t>
      </w:r>
    </w:p>
    <w:p>
      <w:pPr>
        <w:pStyle w:val="Normal"/>
        <w:rPr/>
      </w:pPr>
      <w:r>
        <w:rPr/>
        <w:t>[[@Bible:Jb 41:20 ]][[41:20 &gt;&gt; Jb 41:20]] {{field-on:Bible}} Из ноздрите му излазя димКакто из гърне възвряло или котел. {{field-off:Bible}}</w:t>
      </w:r>
    </w:p>
    <w:p>
      <w:pPr>
        <w:pStyle w:val="Normal"/>
        <w:rPr/>
      </w:pPr>
      <w:r>
        <w:rPr/>
        <w:t>[[@Bible:Jb 41:21 ]][[41:21 &gt;&gt; Jb 41:21]] {{field-on:Bible}} Дихането му запаля въглища;И пламик излазя из устата му. {{field-off:Bible}}</w:t>
      </w:r>
    </w:p>
    <w:p>
      <w:pPr>
        <w:pStyle w:val="Normal"/>
        <w:rPr/>
      </w:pPr>
      <w:r>
        <w:rPr/>
        <w:t>[[@Bible:Jb 41:22 ]][[41:22 &gt;&gt; Jb 41:22]] {{field-on:Bible}} На врата му сила обитава;И страх скача пред него. {{field-off:Bible}}</w:t>
      </w:r>
    </w:p>
    <w:p>
      <w:pPr>
        <w:pStyle w:val="Normal"/>
        <w:rPr/>
      </w:pPr>
      <w:r>
        <w:rPr/>
        <w:t>[[@Bible:Jb 41:23 ]][[41:23 &gt;&gt; Jb 41:23]] {{field-on:Bible}} Слойовете на снагата му са слепени:Твърди са на него: не могат да се поклатят. {{field-off:Bible}}</w:t>
      </w:r>
    </w:p>
    <w:p>
      <w:pPr>
        <w:pStyle w:val="Normal"/>
        <w:rPr/>
      </w:pPr>
      <w:r>
        <w:rPr/>
        <w:t>[[@Bible:Jb 41:24 ]][[41:24 &gt;&gt; Jb 41:24]] {{field-on:Bible}} Сърдцето му е твърдо като камик,Даже твърдо като долния воденичен камик. {{field-off:Bible}}</w:t>
      </w:r>
    </w:p>
    <w:p>
      <w:pPr>
        <w:pStyle w:val="Normal"/>
        <w:rPr/>
      </w:pPr>
      <w:r>
        <w:rPr/>
        <w:t>[[@Bible:Jb 41:25 ]][[41:25 &gt;&gt; Jb 41:25]] {{field-on:Bible}} Когато става, силните се ужасаватИ от страх се смайват. {{field-off:Bible}}</w:t>
      </w:r>
    </w:p>
    <w:p>
      <w:pPr>
        <w:pStyle w:val="Normal"/>
        <w:rPr/>
      </w:pPr>
      <w:r>
        <w:rPr/>
        <w:t>[[@Bible:Jb 41:26 ]][[41:26 &gt;&gt; Jb 41:26]] {{field-on:Bible}} Мечът на тогоз който излазя насреща му не може да удържи, -Копие, сулица, ни броня. {{field-off:Bible}}</w:t>
      </w:r>
    </w:p>
    <w:p>
      <w:pPr>
        <w:pStyle w:val="Normal"/>
        <w:rPr/>
      </w:pPr>
      <w:r>
        <w:rPr/>
        <w:t>[[@Bible:Jb 41:27 ]][[41:27 &gt;&gt; Jb 41:27]] {{field-on:Bible}} Вменява желязото като плява,Медта като гнило дърво. {{field-off:Bible}}</w:t>
      </w:r>
    </w:p>
    <w:p>
      <w:pPr>
        <w:pStyle w:val="Normal"/>
        <w:rPr/>
      </w:pPr>
      <w:r>
        <w:rPr/>
        <w:t>[[@Bible:Jb 41:28 ]][[41:28 &gt;&gt; Jb 41:28]] {{field-on:Bible}} Стрелите не могат да го направят да бяга:Каменете на пращата са за него като слама; {{field-off:Bible}}</w:t>
      </w:r>
    </w:p>
    <w:p>
      <w:pPr>
        <w:pStyle w:val="Normal"/>
        <w:rPr/>
      </w:pPr>
      <w:r>
        <w:rPr/>
        <w:t>[[@Bible:Jb 41:29 ]][[41:29 &gt;&gt; Jb 41:29]] {{field-on:Bible}} Сулиците се вменяват като слама:Присмива се на махането на копието. {{field-off:Bible}}</w:t>
      </w:r>
    </w:p>
    <w:p>
      <w:pPr>
        <w:pStyle w:val="Normal"/>
        <w:rPr/>
      </w:pPr>
      <w:r>
        <w:rPr/>
        <w:t>[[@Bible:Jb 41:30 ]][[41:30 &gt;&gt; Jb 41:30]] {{field-on:Bible}} Остри чрепие има под него:Постила остри неща върх тинята. {{field-off:Bible}}</w:t>
      </w:r>
    </w:p>
    <w:p>
      <w:pPr>
        <w:pStyle w:val="Normal"/>
        <w:rPr/>
      </w:pPr>
      <w:r>
        <w:rPr/>
        <w:t>[[@Bible:Jb 41:31 ]][[41:31 &gt;&gt; Jb 41:31]] {{field-on:Bible}} Прави бездната да ври като котел:Прави морето като съсъд на мироварец. {{field-off:Bible}}</w:t>
      </w:r>
    </w:p>
    <w:p>
      <w:pPr>
        <w:pStyle w:val="Normal"/>
        <w:rPr/>
      </w:pPr>
      <w:r>
        <w:rPr/>
        <w:t>[[@Bible:Jb 41:32 ]][[41:32 &gt;&gt; Jb 41:32]] {{field-on:Bible}} Оставя след себе си светла диря,Така щото вменил би някой бездната сединява. {{field-off:Bible}}</w:t>
      </w:r>
    </w:p>
    <w:p>
      <w:pPr>
        <w:pStyle w:val="Normal"/>
        <w:rPr/>
      </w:pPr>
      <w:r>
        <w:rPr/>
        <w:t>[[@Bible:Jb 41:33 ]][[41:33 &gt;&gt; Jb 41:33]] {{field-on:Bible}} На земята няма подобен нему,Създаден да няма страх. {{field-off:Bible}}</w:t>
      </w:r>
    </w:p>
    <w:p>
      <w:pPr>
        <w:pStyle w:val="Normal"/>
        <w:rPr/>
      </w:pPr>
      <w:r>
        <w:rPr/>
        <w:t>[[@Bible:Jb 41:34 ]][[41:34 &gt;&gt; Jb 41:34]] {{field-on:Bible}} Изглежда всяко високо нещо:Цар е над всичките синове на гордостта. {{field-off:Bible}}</w:t>
      </w:r>
    </w:p>
    <w:p>
      <w:pPr>
        <w:pStyle w:val="Heading2"/>
        <w:rPr/>
      </w:pPr>
      <w:r>
        <w:rPr/>
        <w:t>Глава 42</w:t>
      </w:r>
    </w:p>
    <w:p>
      <w:pPr>
        <w:pStyle w:val="Normal"/>
        <w:rPr/>
      </w:pPr>
      <w:r>
        <w:rPr/>
        <w:t>[[@Bible:Jb 42:1 ]][[42:1 &gt;&gt; Jb 42:1]] {{field-on:Bible}} Тогаз отговори Иов Господу и рече: - {{field-off:Bible}}</w:t>
      </w:r>
    </w:p>
    <w:p>
      <w:pPr>
        <w:pStyle w:val="Normal"/>
        <w:rPr/>
      </w:pPr>
      <w:r>
        <w:rPr/>
        <w:t>[[@Bible:Jb 42:2 ]][[42:2 &gt;&gt; Jb 42:2]] {{field-on:Bible}} Зная че всичко можеш,И никоя Твоя мисъл не може да бъде възбранена. {{field-off:Bible}}</w:t>
      </w:r>
    </w:p>
    <w:p>
      <w:pPr>
        <w:pStyle w:val="Normal"/>
        <w:rPr/>
      </w:pPr>
      <w:r>
        <w:rPr/>
        <w:t>[[@Bible:Jb 42:3 ]][[42:3 &gt;&gt; Jb 42:3]] {{field-on:Bible}} Кой е той що крие съвета неразумно?И тъй, аз говорих онова което не съм разумявал,Неща пречудни за мене които не съм познавал. {{field-off:Bible}}</w:t>
      </w:r>
    </w:p>
    <w:p>
      <w:pPr>
        <w:pStyle w:val="Normal"/>
        <w:rPr/>
      </w:pPr>
      <w:r>
        <w:rPr/>
        <w:t>[[@Bible:Jb 42:4 ]][[42:4 &gt;&gt; Jb 42:4]] {{field-on:Bible}} Слушай, моля се, и аз ще говоря:Ще те попитам, и ти ми обади. {{field-off:Bible}}</w:t>
      </w:r>
    </w:p>
    <w:p>
      <w:pPr>
        <w:pStyle w:val="Normal"/>
        <w:rPr/>
      </w:pPr>
      <w:r>
        <w:rPr/>
        <w:t>[[@Bible:Jb 42:5 ]][[42:5 &gt;&gt; Jb 42:5]] {{field-on:Bible}} Слушал съм за тебе съ слушането на ухото,Но сега окото ми те види; {{field-off:Bible}}</w:t>
      </w:r>
    </w:p>
    <w:p>
      <w:pPr>
        <w:pStyle w:val="Normal"/>
        <w:rPr/>
      </w:pPr>
      <w:r>
        <w:rPr/>
        <w:t>[[@Bible:Jb 42:6 ]][[42:6 &gt;&gt; Jb 42:6]] {{field-on:Bible}} За това се гнуся от себе си,И се кая в пръст и пепел. {{field-off:Bible}}</w:t>
      </w:r>
    </w:p>
    <w:p>
      <w:pPr>
        <w:pStyle w:val="Normal"/>
        <w:rPr/>
      </w:pPr>
      <w:r>
        <w:rPr/>
        <w:t>[[@Bible:Jb 42:7 ]][[42:7 &gt;&gt; Jb 42:7]] {{field-on:Bible}} А когато Господ издума тези думи на Иова, рече Господ на Елифаза Теманеца: Разпали се яростта ми против тебе и против двамата ти приятели; защото не говорихте за мене правото както рабът ми Иов. {{field-off:Bible}}</w:t>
      </w:r>
    </w:p>
    <w:p>
      <w:pPr>
        <w:pStyle w:val="Normal"/>
        <w:rPr/>
      </w:pPr>
      <w:r>
        <w:rPr/>
        <w:t>[[@Bible:Jb 42:8 ]][[42:8 &gt;&gt; Jb 42:8]] {{field-on:Bible}} За това вземете сега за себе си седем телци и седем овни та идете при раба ми Иова, и принесете всесъжение за себе си; а Иов рабът ми ще се помоли за вас, (защото ще приема лицето му,) за да не сторя с вас според безумието ви; защото не говорихте за мене правото както рабът ми Иов. {{field-off:Bible}}</w:t>
      </w:r>
    </w:p>
    <w:p>
      <w:pPr>
        <w:pStyle w:val="Normal"/>
        <w:rPr/>
      </w:pPr>
      <w:r>
        <w:rPr/>
        <w:t>[[@Bible:Jb 42:9 ]][[42:9 &gt;&gt; Jb 42:9]] {{field-on:Bible}} И отидоха Елифаз Теманецът, и Валдад Савхиецът, и Софар Нааматецът та направиха както им заповяда Господ; и Господ прие лицето Иовово. {{field-off:Bible}}</w:t>
      </w:r>
    </w:p>
    <w:p>
      <w:pPr>
        <w:pStyle w:val="Normal"/>
        <w:rPr/>
      </w:pPr>
      <w:r>
        <w:rPr/>
        <w:t>[[@Bible:Jb 42:10 ]][[42:10 &gt;&gt; Jb 42:10]] {{field-on:Bible}} И върна Господ пленението Иовово като се помоли за приятелите си; и даде Господ на Иова двойно всичко каквото имаше по-напред. {{field-off:Bible}}</w:t>
      </w:r>
    </w:p>
    <w:p>
      <w:pPr>
        <w:pStyle w:val="Normal"/>
        <w:rPr/>
      </w:pPr>
      <w:r>
        <w:rPr/>
        <w:t>[[@Bible:Jb 42:11 ]][[42:11 &gt;&gt; Jb 42:11]] {{field-on:Bible}} Тогаз дойдоха при него всичките му братя, и всичките му сестри, и всички които го познаваха по-напред та ядоха хляб с него в дома му; и, плакаха за него, и утешиха го за всичкото зло което Господ нанесе на него; и даде му всеки по един сребърник, и всеки по една златна обеца. {{field-off:Bible}}</w:t>
      </w:r>
    </w:p>
    <w:p>
      <w:pPr>
        <w:pStyle w:val="Normal"/>
        <w:rPr/>
      </w:pPr>
      <w:r>
        <w:rPr/>
        <w:t>[[@Bible:Jb 42:12 ]][[42:12 &gt;&gt; Jb 42:12]] {{field-on:Bible}} И благослови Господ последните дни на Иова повече от първите му; щото придоби четиринадесет тисящи овци, и шест тисящи камили, и тисяща чифта волове, и тисяща ослици. {{field-off:Bible}}</w:t>
      </w:r>
    </w:p>
    <w:p>
      <w:pPr>
        <w:pStyle w:val="Normal"/>
        <w:rPr/>
      </w:pPr>
      <w:r>
        <w:rPr/>
        <w:t>[[@Bible:Jb 42:13 ]][[42:13 &gt;&gt; Jb 42:13]] {{field-on:Bible}} Родиха му се още и седем синове и три дъщери; {{field-off:Bible}}</w:t>
      </w:r>
    </w:p>
    <w:p>
      <w:pPr>
        <w:pStyle w:val="Normal"/>
        <w:rPr/>
      </w:pPr>
      <w:r>
        <w:rPr/>
        <w:t>[[@Bible:Jb 42:14 ]][[42:14 &gt;&gt; Jb 42:14]] {{field-on:Bible}} и нарече името на първата Иемима, и името на втората Касия, и името на третата Керен-апух. {{field-off:Bible}}</w:t>
      </w:r>
    </w:p>
    <w:p>
      <w:pPr>
        <w:pStyle w:val="Normal"/>
        <w:rPr/>
      </w:pPr>
      <w:r>
        <w:rPr/>
        <w:t>[[@Bible:Jb 42:15 ]][[42:15 &gt;&gt; Jb 42:15]] {{field-on:Bible}} И не се намерваха по всичката земя жени красни като Иововите дъщери; и отец им даде им наследие между братята им. {{field-off:Bible}}</w:t>
      </w:r>
    </w:p>
    <w:p>
      <w:pPr>
        <w:pStyle w:val="Normal"/>
        <w:rPr/>
      </w:pPr>
      <w:r>
        <w:rPr/>
        <w:t>[[@Bible:Jb 42:16 ]][[42:16 &gt;&gt; Jb 42:16]] {{field-on:Bible}} Подир това живя Иов сто и четиридесет години, и видя синовете си, и синовете на синовете си, четири рода. {{field-off:Bible}}</w:t>
      </w:r>
    </w:p>
    <w:p>
      <w:pPr>
        <w:pStyle w:val="Normal"/>
        <w:rPr/>
      </w:pPr>
      <w:r>
        <w:rPr/>
        <w:t>[[@Bible:Jb 42:17 ]][[42:17 &gt;&gt; Jb 42:17]] {{field-on:Bible}} И умря Иов, стар и сит от дни. {{field-off:Bible}}</w:t>
      </w:r>
    </w:p>
    <w:p>
      <w:pPr>
        <w:pStyle w:val="Heading1"/>
        <w:rPr/>
      </w:pPr>
      <w:r>
        <w:rPr/>
        <w:t>Псалoм</w:t>
      </w:r>
    </w:p>
    <w:p>
      <w:pPr>
        <w:pStyle w:val="Heading2"/>
        <w:rPr/>
      </w:pPr>
      <w:r>
        <w:rPr/>
        <w:t>Глава 1</w:t>
      </w:r>
    </w:p>
    <w:p>
      <w:pPr>
        <w:pStyle w:val="Normal"/>
        <w:rPr/>
      </w:pPr>
      <w:r>
        <w:rPr/>
        <w:t>[[@Bible:Psa 1:1 ]][[1:1 &gt;&gt; Psa 1:1]] {{field-on:Bible}} Блажен онзи человекКойто не ходи по съвета на нечестивите,И в пътя на грешните не стои,И на седалището на присмивателите не седи; {{field-off:Bible}}</w:t>
      </w:r>
    </w:p>
    <w:p>
      <w:pPr>
        <w:pStyle w:val="Normal"/>
        <w:rPr/>
      </w:pPr>
      <w:r>
        <w:rPr/>
        <w:t>[[@Bible:Psa 1:2 ]][[1:2 &gt;&gt; Psa 1:2]] {{field-on:Bible}} Но волята му е в закона Господен,И в неговия закон се поучава деня и нощя. {{field-off:Bible}}</w:t>
      </w:r>
    </w:p>
    <w:p>
      <w:pPr>
        <w:pStyle w:val="Normal"/>
        <w:rPr/>
      </w:pPr>
      <w:r>
        <w:rPr/>
        <w:t>[[@Bible:Psa 1:3 ]][[1:3 &gt;&gt; Psa 1:3]] {{field-on:Bible}} И ще бъде като дърво насадено при водни отокиКоето дава плода си в времето си,И листът му не повехнува;И всичко що прави ще успее. {{field-off:Bible}}</w:t>
      </w:r>
    </w:p>
    <w:p>
      <w:pPr>
        <w:pStyle w:val="Normal"/>
        <w:rPr/>
      </w:pPr>
      <w:r>
        <w:rPr/>
        <w:t>[[@Bible:Psa 1:4 ]][[1:4 &gt;&gt; Psa 1:4]] {{field-on:Bible}} Нечестивите не така,Но като праха от плявата който вятърът отвява. {{field-off:Bible}}</w:t>
      </w:r>
    </w:p>
    <w:p>
      <w:pPr>
        <w:pStyle w:val="Normal"/>
        <w:rPr/>
      </w:pPr>
      <w:r>
        <w:rPr/>
        <w:t>[[@Bible:Psa 1:5 ]][[1:5 &gt;&gt; Psa 1:5]] {{field-on:Bible}} За то, нечестивите няма да станат на съда,Нито грешните в събранието на праведните; {{field-off:Bible}}</w:t>
      </w:r>
    </w:p>
    <w:p>
      <w:pPr>
        <w:pStyle w:val="Normal"/>
        <w:rPr/>
      </w:pPr>
      <w:r>
        <w:rPr/>
        <w:t>[[@Bible:Psa 1:6 ]][[1:6 &gt;&gt; Psa 1:6]] {{field-on:Bible}} Защото познава Господ пътя на праведните;А пътят на нечестивите ще погине. {{field-off:Bible}}</w:t>
      </w:r>
    </w:p>
    <w:p>
      <w:pPr>
        <w:pStyle w:val="Heading2"/>
        <w:rPr/>
      </w:pPr>
      <w:r>
        <w:rPr/>
        <w:t>Глава 2</w:t>
      </w:r>
    </w:p>
    <w:p>
      <w:pPr>
        <w:pStyle w:val="Normal"/>
        <w:rPr/>
      </w:pPr>
      <w:r>
        <w:rPr/>
        <w:t>[[@Bible:Psa 2:1 ]][[2:1 &gt;&gt; Psa 2:1]] {{field-on:Bible}} Защо се разфучаха езичниците,И народите намислиха суета? {{field-off:Bible}}</w:t>
      </w:r>
    </w:p>
    <w:p>
      <w:pPr>
        <w:pStyle w:val="Normal"/>
        <w:rPr/>
      </w:pPr>
      <w:r>
        <w:rPr/>
        <w:t>[[@Bible:Psa 2:2 ]][[2:2 &gt;&gt; Psa 2:2]] {{field-on:Bible}} Предстанаха земните царе,И князовете се събраха наедноПротив Господа и против Помазаника му, и думаха: {{field-off:Bible}}</w:t>
      </w:r>
    </w:p>
    <w:p>
      <w:pPr>
        <w:pStyle w:val="Normal"/>
        <w:rPr/>
      </w:pPr>
      <w:r>
        <w:rPr/>
        <w:t>[[@Bible:Psa 2:3 ]][[2:3 &gt;&gt; Psa 2:3]] {{field-on:Bible}} Да разкъснем връзките им,И да отхвърлим от нас въжата им. {{field-off:Bible}}</w:t>
      </w:r>
    </w:p>
    <w:p>
      <w:pPr>
        <w:pStyle w:val="Normal"/>
        <w:rPr/>
      </w:pPr>
      <w:r>
        <w:rPr/>
        <w:t>[[@Bible:Psa 2:4 ]][[2:4 &gt;&gt; Psa 2:4]] {{field-on:Bible}} Този който седи на небесата ще се смее:Господ ще им се поругае. {{field-off:Bible}}</w:t>
      </w:r>
    </w:p>
    <w:p>
      <w:pPr>
        <w:pStyle w:val="Normal"/>
        <w:rPr/>
      </w:pPr>
      <w:r>
        <w:rPr/>
        <w:t>[[@Bible:Psa 2:5 ]][[2:5 &gt;&gt; Psa 2:5]] {{field-on:Bible}} Тогаз ще им продума с гнева си,И с яростта си ще ги смути. {{field-off:Bible}}</w:t>
      </w:r>
    </w:p>
    <w:p>
      <w:pPr>
        <w:pStyle w:val="Normal"/>
        <w:rPr/>
      </w:pPr>
      <w:r>
        <w:rPr/>
        <w:t>[[@Bible:Psa 2:6 ]][[2:6 &gt;&gt; Psa 2:6]] {{field-on:Bible}} Но аз, ще рече, помазах Царя сиНад Сион, светата моя гора. {{field-off:Bible}}</w:t>
      </w:r>
    </w:p>
    <w:p>
      <w:pPr>
        <w:pStyle w:val="Normal"/>
        <w:rPr/>
      </w:pPr>
      <w:r>
        <w:rPr/>
        <w:t>[[@Bible:Psa 2:7 ]][[2:7 &gt;&gt; Psa 2:7]] {{field-on:Bible}} Аз ще възвестя повелението:Господ ми рече: Син мой си ти:Аз днес те родих. {{field-off:Bible}}</w:t>
      </w:r>
    </w:p>
    <w:p>
      <w:pPr>
        <w:pStyle w:val="Normal"/>
        <w:rPr/>
      </w:pPr>
      <w:r>
        <w:rPr/>
        <w:t>[[@Bible:Psa 2:8 ]][[2:8 &gt;&gt; Psa 2:8]] {{field-on:Bible}} Поискай от мене, и аз ще ти дам народите за наследие твое,И за стяжание твое краищата на земята. {{field-off:Bible}}</w:t>
      </w:r>
    </w:p>
    <w:p>
      <w:pPr>
        <w:pStyle w:val="Normal"/>
        <w:rPr/>
      </w:pPr>
      <w:r>
        <w:rPr/>
        <w:t>[[@Bible:Psa 2:9 ]][[2:9 &gt;&gt; Psa 2:9]] {{field-on:Bible}} Ще ги съкрушиш с жезъл железен,Като грънчарски съсъд ще ги строшиш. {{field-off:Bible}}</w:t>
      </w:r>
    </w:p>
    <w:p>
      <w:pPr>
        <w:pStyle w:val="Normal"/>
        <w:rPr/>
      </w:pPr>
      <w:r>
        <w:rPr/>
        <w:t>[[@Bible:Psa 2:10 ]][[2:10 &gt;&gt; Psa 2:10]] {{field-on:Bible}} Сега прочее, царе, разумейте:Научете се, земни съдии. {{field-off:Bible}}</w:t>
      </w:r>
    </w:p>
    <w:p>
      <w:pPr>
        <w:pStyle w:val="Normal"/>
        <w:rPr/>
      </w:pPr>
      <w:r>
        <w:rPr/>
        <w:t>[[@Bible:Psa 2:11 ]][[2:11 &gt;&gt; Psa 2:11]] {{field-on:Bible}} Слугувайте на Господа с страх,И бойте му се с трепет. {{field-off:Bible}}</w:t>
      </w:r>
    </w:p>
    <w:p>
      <w:pPr>
        <w:pStyle w:val="Normal"/>
        <w:rPr/>
      </w:pPr>
      <w:r>
        <w:rPr/>
        <w:t>[[@Bible:Psa 2:12 ]][[2:12 &gt;&gt; Psa 2:12]] {{field-on:Bible}} Целувайте Сина за да се не разгневи,И погинете в пътяКогато се разпали малко неговата ярост.Блажени са всички които се надеят на него. {{field-off:Bible}}</w:t>
      </w:r>
    </w:p>
    <w:p>
      <w:pPr>
        <w:pStyle w:val="Heading2"/>
        <w:rPr/>
      </w:pPr>
      <w:r>
        <w:rPr/>
        <w:t>Глава 3</w:t>
      </w:r>
    </w:p>
    <w:p>
      <w:pPr>
        <w:pStyle w:val="Normal"/>
        <w:rPr/>
      </w:pPr>
      <w:r>
        <w:rPr/>
        <w:t>[[@Bible:Psa 3:1 ]][[3:1 &gt;&gt; Psa 3:1]] {{field-on:Bible}} Псалом на Давида когато бягаше от сина си Авесалома.Господи, колко се умножиха враговете ми! {{field-off:Bible}}</w:t>
      </w:r>
    </w:p>
    <w:p>
      <w:pPr>
        <w:pStyle w:val="Normal"/>
        <w:rPr/>
      </w:pPr>
      <w:r>
        <w:rPr/>
        <w:t>[[@Bible:Psa 3:2 ]][[3:2 &gt;&gt; Psa 3:2]] {{field-on:Bible}} Мнозина думат за моята душа:Няма за него спасение от Бога. (Села.) {{field-off:Bible}}</w:t>
      </w:r>
    </w:p>
    <w:p>
      <w:pPr>
        <w:pStyle w:val="Normal"/>
        <w:rPr/>
      </w:pPr>
      <w:r>
        <w:rPr/>
        <w:t>[[@Bible:Psa 3:3 ]][[3:3 &gt;&gt; Psa 3:3]] {{field-on:Bible}} Но ти си, Господи, защищение мое,Слава моя, и който възвишаваш главата ми. {{field-off:Bible}}</w:t>
      </w:r>
    </w:p>
    <w:p>
      <w:pPr>
        <w:pStyle w:val="Normal"/>
        <w:rPr/>
      </w:pPr>
      <w:r>
        <w:rPr/>
        <w:t>[[@Bible:Psa 3:4 ]][[3:4 &gt;&gt; Psa 3:4]] {{field-on:Bible}} Викнах с гласа си към Господа;И послуша ме от светата си гора. (Села.) {{field-off:Bible}}</w:t>
      </w:r>
    </w:p>
    <w:p>
      <w:pPr>
        <w:pStyle w:val="Normal"/>
        <w:rPr/>
      </w:pPr>
      <w:r>
        <w:rPr/>
        <w:t>[[@Bible:Psa 3:5 ]][[3:5 &gt;&gt; Psa 3:5]] {{field-on:Bible}} Аз легнах и спах:Станах, защото Господ ме поддържа. {{field-off:Bible}}</w:t>
      </w:r>
    </w:p>
    <w:p>
      <w:pPr>
        <w:pStyle w:val="Normal"/>
        <w:rPr/>
      </w:pPr>
      <w:r>
        <w:rPr/>
        <w:t>[[@Bible:Psa 3:6 ]][[3:6 &gt;&gt; Psa 3:6]] {{field-on:Bible}} Не ще се убоя от много тисящи людеКоито нападат върх мене изоколо. {{field-off:Bible}}</w:t>
      </w:r>
    </w:p>
    <w:p>
      <w:pPr>
        <w:pStyle w:val="Normal"/>
        <w:rPr/>
      </w:pPr>
      <w:r>
        <w:rPr/>
        <w:t>[[@Bible:Psa 3:7 ]][[3:7 &gt;&gt; Psa 3:7]] {{field-on:Bible}} Стани, Господи: спаси ме, Боже мой;Защото ти си поразил в челюстта всичките ми неприятели:Строшил си зъбите на нечестивите. {{field-off:Bible}}</w:t>
      </w:r>
    </w:p>
    <w:p>
      <w:pPr>
        <w:pStyle w:val="Normal"/>
        <w:rPr/>
      </w:pPr>
      <w:r>
        <w:rPr/>
        <w:t>[[@Bible:Psa 3:8 ]][[3:8 &gt;&gt; Psa 3:8]] {{field-on:Bible}} От Господа е спасението:Върху твоите люде е благословението ти.(Села.) {{field-off:Bible}}</w:t>
      </w:r>
    </w:p>
    <w:p>
      <w:pPr>
        <w:pStyle w:val="Heading2"/>
        <w:rPr/>
      </w:pPr>
      <w:r>
        <w:rPr/>
        <w:t>Глава 4</w:t>
      </w:r>
    </w:p>
    <w:p>
      <w:pPr>
        <w:pStyle w:val="Normal"/>
        <w:rPr/>
      </w:pPr>
      <w:r>
        <w:rPr/>
        <w:t>[[@Bible:Psa 4:1 ]][[4:1 &gt;&gt; Psa 4:1]] {{field-on:Bible}} Първому Певцу, на Негинот. Псалом Давидов.Когато викам, послушай ме, Боже на правдата ми:В утеснение като бях, разширил си ме:Помилвай ме и послушай молитвата ми. {{field-off:Bible}}</w:t>
      </w:r>
    </w:p>
    <w:p>
      <w:pPr>
        <w:pStyle w:val="Normal"/>
        <w:rPr/>
      </w:pPr>
      <w:r>
        <w:rPr/>
        <w:t>[[@Bible:Psa 4:2 ]][[4:2 &gt;&gt; Psa 4:2]] {{field-on:Bible}} Синове человечески, до кога ще обръщате славата ми в безчестие?До кога ще обичате суета и ще искате лъжа? (Села) {{field-off:Bible}}</w:t>
      </w:r>
    </w:p>
    <w:p>
      <w:pPr>
        <w:pStyle w:val="Normal"/>
        <w:rPr/>
      </w:pPr>
      <w:r>
        <w:rPr/>
        <w:t>[[@Bible:Psa 4:3 ]][[4:3 &gt;&gt; Psa 4:3]] {{field-on:Bible}} Но познайте че избра Господ преподобния си:Господ ще чуе, когато викам към него. {{field-off:Bible}}</w:t>
      </w:r>
    </w:p>
    <w:p>
      <w:pPr>
        <w:pStyle w:val="Normal"/>
        <w:rPr/>
      </w:pPr>
      <w:r>
        <w:rPr/>
        <w:t>[[@Bible:Psa 4:4 ]][[4:4 &gt;&gt; Psa 4:4]] {{field-on:Bible}} Треперете и не съгрешавайте:Размишлявайте в сърцата си на одъра си и мълчете. (Села) {{field-off:Bible}}</w:t>
      </w:r>
    </w:p>
    <w:p>
      <w:pPr>
        <w:pStyle w:val="Normal"/>
        <w:rPr/>
      </w:pPr>
      <w:r>
        <w:rPr/>
        <w:t>[[@Bible:Psa 4:5 ]][[4:5 &gt;&gt; Psa 4:5]] {{field-on:Bible}} Пожъртвувайте жъртви на правда,И надейте се на Господа. {{field-off:Bible}}</w:t>
      </w:r>
    </w:p>
    <w:p>
      <w:pPr>
        <w:pStyle w:val="Normal"/>
        <w:rPr/>
      </w:pPr>
      <w:r>
        <w:rPr/>
        <w:t>[[@Bible:Psa 4:6 ]][[4:6 &gt;&gt; Psa 4:6]] {{field-on:Bible}} Мнозина думат: Кой ще ни покаже доброто?Възвиши върху нас виделината на лицето си, Господи. {{field-off:Bible}}</w:t>
      </w:r>
    </w:p>
    <w:p>
      <w:pPr>
        <w:pStyle w:val="Normal"/>
        <w:rPr/>
      </w:pPr>
      <w:r>
        <w:rPr/>
        <w:t>[[@Bible:Psa 4:7 ]][[4:7 &gt;&gt; Psa 4:7]] {{field-on:Bible}} Турил си в сърдцето ми радост,По-голяма от тяхната, когато им се умножава житото и виното. {{field-off:Bible}}</w:t>
      </w:r>
    </w:p>
    <w:p>
      <w:pPr>
        <w:pStyle w:val="Normal"/>
        <w:rPr/>
      </w:pPr>
      <w:r>
        <w:rPr/>
        <w:t>[[@Bible:Psa 4:8 ]][[4:8 &gt;&gt; Psa 4:8]] {{field-on:Bible}} Мирно ще легна и ще спя,Защото само ти, Господи, правиш ме да живея в безопасност. {{field-off:Bible}}</w:t>
      </w:r>
    </w:p>
    <w:p>
      <w:pPr>
        <w:pStyle w:val="Heading2"/>
        <w:rPr/>
      </w:pPr>
      <w:r>
        <w:rPr/>
        <w:t>Глава 5</w:t>
      </w:r>
    </w:p>
    <w:p>
      <w:pPr>
        <w:pStyle w:val="Normal"/>
        <w:rPr/>
      </w:pPr>
      <w:r>
        <w:rPr/>
        <w:t>[[@Bible:Psa 5:1 ]][[5:1 &gt;&gt; Psa 5:1]] {{field-on:Bible}} Първому Певцу, на НехилотПсалом ДавидовПослушай, Господи, думите ми:Разумей стенанието ми, {{field-off:Bible}}</w:t>
      </w:r>
    </w:p>
    <w:p>
      <w:pPr>
        <w:pStyle w:val="Normal"/>
        <w:rPr/>
      </w:pPr>
      <w:r>
        <w:rPr/>
        <w:t>[[@Bible:Psa 5:2 ]][[5:2 &gt;&gt; Psa 5:2]] {{field-on:Bible}} Внимай на гласа на викането ми, Царю мой и Боже мой;Защото на Тебе ще се помоля. {{field-off:Bible}}</w:t>
      </w:r>
    </w:p>
    <w:p>
      <w:pPr>
        <w:pStyle w:val="Normal"/>
        <w:rPr/>
      </w:pPr>
      <w:r>
        <w:rPr/>
        <w:t>[[@Bible:Psa 5:3 ]][[5:3 &gt;&gt; Psa 5:3]] {{field-on:Bible}} Господи, на ранина ще чуеш гласа ми:На ранина ще предстана пред тебе и ще чакам. {{field-off:Bible}}</w:t>
      </w:r>
    </w:p>
    <w:p>
      <w:pPr>
        <w:pStyle w:val="Normal"/>
        <w:rPr/>
      </w:pPr>
      <w:r>
        <w:rPr/>
        <w:t>[[@Bible:Psa 5:4 ]][[5:4 &gt;&gt; Psa 5:4]] {{field-on:Bible}} Защото не си ти Бог който да иска беззаконие:Лукавият няма да живее при тебе, {{field-off:Bible}}</w:t>
      </w:r>
    </w:p>
    <w:p>
      <w:pPr>
        <w:pStyle w:val="Normal"/>
        <w:rPr/>
      </w:pPr>
      <w:r>
        <w:rPr/>
        <w:t>[[@Bible:Psa 5:5 ]][[5:5 &gt;&gt; Psa 5:5]] {{field-on:Bible}} Нито ще застанат гордите пред твоите очи:Ненавидиш всички които правят беззаконие: {{field-off:Bible}}</w:t>
      </w:r>
    </w:p>
    <w:p>
      <w:pPr>
        <w:pStyle w:val="Normal"/>
        <w:rPr/>
      </w:pPr>
      <w:r>
        <w:rPr/>
        <w:t>[[@Bible:Psa 5:6 ]][[5:6 &gt;&gt; Psa 5:6]] {{field-on:Bible}} Ще изтребиш онези които говорят лъжа:Господ се гнуси от кръвник и лъстив человек. {{field-off:Bible}}</w:t>
      </w:r>
    </w:p>
    <w:p>
      <w:pPr>
        <w:pStyle w:val="Normal"/>
        <w:rPr/>
      </w:pPr>
      <w:r>
        <w:rPr/>
        <w:t>[[@Bible:Psa 5:7 ]][[5:7 &gt;&gt; Psa 5:7]] {{field-on:Bible}} Но аз, с множеството на твоята милост ще влезна в дома ти:С твоя страх ще се поклоня в храма на светинята ти. {{field-off:Bible}}</w:t>
      </w:r>
    </w:p>
    <w:p>
      <w:pPr>
        <w:pStyle w:val="Normal"/>
        <w:rPr/>
      </w:pPr>
      <w:r>
        <w:rPr/>
        <w:t>[[@Bible:Psa 5:8 ]][[5:8 &gt;&gt; Psa 5:8]] {{field-on:Bible}} Господи, води ме с правдата си поради враговете ми:Управи пътя си пред мене. {{field-off:Bible}}</w:t>
      </w:r>
    </w:p>
    <w:p>
      <w:pPr>
        <w:pStyle w:val="Normal"/>
        <w:rPr/>
      </w:pPr>
      <w:r>
        <w:rPr/>
        <w:t>[[@Bible:Psa 5:9 ]][[5:9 &gt;&gt; Psa 5:9]] {{field-on:Bible}} Защото няма в устата им истина:Сърдцето им е лукавство:Гроб отворен е гърлото им:С езика си ласкаят. {{field-off:Bible}}</w:t>
      </w:r>
    </w:p>
    <w:p>
      <w:pPr>
        <w:pStyle w:val="Normal"/>
        <w:rPr/>
      </w:pPr>
      <w:r>
        <w:rPr/>
        <w:t>[[@Bible:Psa 5:10 ]][[5:10 &gt;&gt; Psa 5:10]] {{field-on:Bible}} Осъди ги, Боже: нека паднат в кроежите си:Изрини ги за множеството на престъпленията им,Защото се подигнаха против тебе. {{field-off:Bible}}</w:t>
      </w:r>
    </w:p>
    <w:p>
      <w:pPr>
        <w:pStyle w:val="Normal"/>
        <w:rPr/>
      </w:pPr>
      <w:r>
        <w:rPr/>
        <w:t>[[@Bible:Psa 5:11 ]][[5:11 &gt;&gt; Psa 5:11]] {{field-on:Bible}} И нека се веселят всички, които се надеят на тебе:Нека се радват за всегда, защото ти им си покровител;И нека се хвалят в тебе онези, които любят твоето име. {{field-off:Bible}}</w:t>
      </w:r>
    </w:p>
    <w:p>
      <w:pPr>
        <w:pStyle w:val="Normal"/>
        <w:rPr/>
      </w:pPr>
      <w:r>
        <w:rPr/>
        <w:t>[[@Bible:Psa 5:12 ]][[5:12 &gt;&gt; Psa 5:12]] {{field-on:Bible}} Защото ти, Господи, ще благословиш праведния;Ще го покриеш с благоволение както с щит. {{field-off:Bible}}</w:t>
      </w:r>
    </w:p>
    <w:p>
      <w:pPr>
        <w:pStyle w:val="Heading2"/>
        <w:rPr/>
      </w:pPr>
      <w:r>
        <w:rPr/>
        <w:t>Глава 6</w:t>
      </w:r>
    </w:p>
    <w:p>
      <w:pPr>
        <w:pStyle w:val="Normal"/>
        <w:rPr/>
      </w:pPr>
      <w:r>
        <w:rPr/>
        <w:t>[[@Bible:Psa 6:1 ]][[6:1 &gt;&gt; Psa 6:1]] {{field-on:Bible}} Първому Певцу, на Негинот, на Шеминит. Псалом Давидов.Господи, да ме не обличиш с яростта си,Нито с гнева си да ме накажеш. {{field-off:Bible}}</w:t>
      </w:r>
    </w:p>
    <w:p>
      <w:pPr>
        <w:pStyle w:val="Normal"/>
        <w:rPr/>
      </w:pPr>
      <w:r>
        <w:rPr/>
        <w:t>[[@Bible:Psa 6:2 ]][[6:2 &gt;&gt; Psa 6:2]] {{field-on:Bible}} Помилвай ме, Господи, защото съм немощен:Изцели ме, Господи, защото се смутиха костите ми, {{field-off:Bible}}</w:t>
      </w:r>
    </w:p>
    <w:p>
      <w:pPr>
        <w:pStyle w:val="Normal"/>
        <w:rPr/>
      </w:pPr>
      <w:r>
        <w:rPr/>
        <w:t>[[@Bible:Psa 6:3 ]][[6:3 &gt;&gt; Psa 6:3]] {{field-on:Bible}} И душата ми твърде се смути:Но ти, Господи, до кога? {{field-off:Bible}}</w:t>
      </w:r>
    </w:p>
    <w:p>
      <w:pPr>
        <w:pStyle w:val="Normal"/>
        <w:rPr/>
      </w:pPr>
      <w:r>
        <w:rPr/>
        <w:t>[[@Bible:Psa 6:4 ]][[6:4 &gt;&gt; Psa 6:4]] {{field-on:Bible}} Върни се, Господи: избави душата ми:Спаси ме заради милостта си; {{field-off:Bible}}</w:t>
      </w:r>
    </w:p>
    <w:p>
      <w:pPr>
        <w:pStyle w:val="Normal"/>
        <w:rPr/>
      </w:pPr>
      <w:r>
        <w:rPr/>
        <w:t>[[@Bible:Psa 6:5 ]][[6:5 &gt;&gt; Psa 6:5]] {{field-on:Bible}} Защото в смъртта няма поменуване за тебе:У ада кой ще те славослови? {{field-off:Bible}}</w:t>
      </w:r>
    </w:p>
    <w:p>
      <w:pPr>
        <w:pStyle w:val="Normal"/>
        <w:rPr/>
      </w:pPr>
      <w:r>
        <w:rPr/>
        <w:t>[[@Bible:Psa 6:6 ]][[6:6 &gt;&gt; Psa 6:6]] {{field-on:Bible}} Уморих се от стенанието си:Всяка нощ обливам леглото си:С сълзите измокрям постелката си. {{field-off:Bible}}</w:t>
      </w:r>
    </w:p>
    <w:p>
      <w:pPr>
        <w:pStyle w:val="Normal"/>
        <w:rPr/>
      </w:pPr>
      <w:r>
        <w:rPr/>
        <w:t>[[@Bible:Psa 6:7 ]][[6:7 &gt;&gt; Psa 6:7]] {{field-on:Bible}} Окото ми повехна от скръб:Остаря, поради всичките ми неприятели. {{field-off:Bible}}</w:t>
      </w:r>
    </w:p>
    <w:p>
      <w:pPr>
        <w:pStyle w:val="Normal"/>
        <w:rPr/>
      </w:pPr>
      <w:r>
        <w:rPr/>
        <w:t>[[@Bible:Psa 6:8 ]][[6:8 &gt;&gt; Psa 6:8]] {{field-on:Bible}} Отдалечете се от мене всички, които правите беззаконие.Защото чу Господ гласа на плача ми. {{field-off:Bible}}</w:t>
      </w:r>
    </w:p>
    <w:p>
      <w:pPr>
        <w:pStyle w:val="Normal"/>
        <w:rPr/>
      </w:pPr>
      <w:r>
        <w:rPr/>
        <w:t>[[@Bible:Psa 6:9 ]][[6:9 &gt;&gt; Psa 6:9]] {{field-on:Bible}} Послуша Господ молението ми:Господ ще приеме молитвата ми. {{field-off:Bible}}</w:t>
      </w:r>
    </w:p>
    <w:p>
      <w:pPr>
        <w:pStyle w:val="Normal"/>
        <w:rPr/>
      </w:pPr>
      <w:r>
        <w:rPr/>
        <w:t>[[@Bible:Psa 6:10 ]][[6:10 &gt;&gt; Psa 6:10]] {{field-on:Bible}} Да се посрамят и да се смутят много всичките мои неприятели:Да се върнат назад: Да се посрамят внезапно. {{field-off:Bible}}</w:t>
      </w:r>
    </w:p>
    <w:p>
      <w:pPr>
        <w:pStyle w:val="Heading2"/>
        <w:rPr/>
      </w:pPr>
      <w:r>
        <w:rPr/>
        <w:t>Глава 7</w:t>
      </w:r>
    </w:p>
    <w:p>
      <w:pPr>
        <w:pStyle w:val="Normal"/>
        <w:rPr/>
      </w:pPr>
      <w:r>
        <w:rPr/>
        <w:t>[[@Bible:Psa 7:1 ]][[7:1 &gt;&gt; Psa 7:1]] {{field-on:Bible}} Шигаион на Давида който той пя Господу за думите на Хуса ВениаминецаГосподи Боже мой, на тебе се надея:Спаси ме от всичките ми гонители, и избави ме; {{field-off:Bible}}</w:t>
      </w:r>
    </w:p>
    <w:p>
      <w:pPr>
        <w:pStyle w:val="Normal"/>
        <w:rPr/>
      </w:pPr>
      <w:r>
        <w:rPr/>
        <w:t>[[@Bible:Psa 7:2 ]][[7:2 &gt;&gt; Psa 7:2]] {{field-on:Bible}} Да не би врагът да грабне като лъв душата миИ я разкъсне, без да се намери избавител. {{field-off:Bible}}</w:t>
      </w:r>
    </w:p>
    <w:p>
      <w:pPr>
        <w:pStyle w:val="Normal"/>
        <w:rPr/>
      </w:pPr>
      <w:r>
        <w:rPr/>
        <w:t>[[@Bible:Psa 7:3 ]][[7:3 &gt;&gt; Psa 7:3]] {{field-on:Bible}} Господи Боже мой, ако съм сторил аз това,Ако има в ръцете ми беззаконие, {{field-off:Bible}}</w:t>
      </w:r>
    </w:p>
    <w:p>
      <w:pPr>
        <w:pStyle w:val="Normal"/>
        <w:rPr/>
      </w:pPr>
      <w:r>
        <w:rPr/>
        <w:t>[[@Bible:Psa 7:4 ]][[7:4 &gt;&gt; Psa 7:4]] {{field-on:Bible}} Ако съм въздал зло на оногози който бе мирен с мене,Или оскърбил оногози който ми е без причина гонител, {{field-off:Bible}}</w:t>
      </w:r>
    </w:p>
    <w:p>
      <w:pPr>
        <w:pStyle w:val="Normal"/>
        <w:rPr/>
      </w:pPr>
      <w:r>
        <w:rPr/>
        <w:t>[[@Bible:Psa 7:5 ]][[7:5 &gt;&gt; Psa 7:5]] {{field-on:Bible}} Нека погне неприятелят душата ми и нека я стигне,И нека стъпче в земята живота ми,И нека свали в пръстта славата ми (Села.) {{field-off:Bible}}</w:t>
      </w:r>
    </w:p>
    <w:p>
      <w:pPr>
        <w:pStyle w:val="Normal"/>
        <w:rPr/>
      </w:pPr>
      <w:r>
        <w:rPr/>
        <w:t>[[@Bible:Psa 7:6 ]][[7:6 &gt;&gt; Psa 7:6]] {{field-on:Bible}} Стани, Господи, с гнева си:Възвиши се заради яростта на враговете ми,И събуди се заради мене за съда който си заповядал {{field-off:Bible}}</w:t>
      </w:r>
    </w:p>
    <w:p>
      <w:pPr>
        <w:pStyle w:val="Normal"/>
        <w:rPr/>
      </w:pPr>
      <w:r>
        <w:rPr/>
        <w:t>[[@Bible:Psa 7:7 ]][[7:7 &gt;&gt; Psa 7:7]] {{field-on:Bible}} И събранието на людете ще те обиколи;И ти се върни да седнеш над него отгоре на високо. {{field-off:Bible}}</w:t>
      </w:r>
    </w:p>
    <w:p>
      <w:pPr>
        <w:pStyle w:val="Normal"/>
        <w:rPr/>
      </w:pPr>
      <w:r>
        <w:rPr/>
        <w:t>[[@Bible:Psa 7:8 ]][[7:8 &gt;&gt; Psa 7:8]] {{field-on:Bible}} Господ ще съди народите:Съди ме, Господи, според правдата миИ според моето незлобие което е в мене. {{field-off:Bible}}</w:t>
      </w:r>
    </w:p>
    <w:p>
      <w:pPr>
        <w:pStyle w:val="Normal"/>
        <w:rPr/>
      </w:pPr>
      <w:r>
        <w:rPr/>
        <w:t>[[@Bible:Psa 7:9 ]][[7:9 &gt;&gt; Psa 7:9]] {{field-on:Bible}} Нека изчезне вече злината на нечестивите;И утвърди праведния, ти, Боже праведни,Който изпитваш сърдца и вътрешности. {{field-off:Bible}}</w:t>
      </w:r>
    </w:p>
    <w:p>
      <w:pPr>
        <w:pStyle w:val="Normal"/>
        <w:rPr/>
      </w:pPr>
      <w:r>
        <w:rPr/>
        <w:t>[[@Bible:Psa 7:10 ]][[7:10 &gt;&gt; Psa 7:10]] {{field-on:Bible}} Моята защита е в БогаКойто избавя правите в сърдце. {{field-off:Bible}}</w:t>
      </w:r>
    </w:p>
    <w:p>
      <w:pPr>
        <w:pStyle w:val="Normal"/>
        <w:rPr/>
      </w:pPr>
      <w:r>
        <w:rPr/>
        <w:t>[[@Bible:Psa 7:11 ]][[7:11 &gt;&gt; Psa 7:11]] {{field-on:Bible}} Бог е съдия праведен,И Бог който се гневи всеки ден на нечестивия. {{field-off:Bible}}</w:t>
      </w:r>
    </w:p>
    <w:p>
      <w:pPr>
        <w:pStyle w:val="Normal"/>
        <w:rPr/>
      </w:pPr>
      <w:r>
        <w:rPr/>
        <w:t>[[@Bible:Psa 7:12 ]][[7:12 &gt;&gt; Psa 7:12]] {{field-on:Bible}} Ако се не обърне ще изостри меча си:Запна лъка си и приготви го, {{field-off:Bible}}</w:t>
      </w:r>
    </w:p>
    <w:p>
      <w:pPr>
        <w:pStyle w:val="Normal"/>
        <w:rPr/>
      </w:pPr>
      <w:r>
        <w:rPr/>
        <w:t>[[@Bible:Psa 7:13 ]][[7:13 &gt;&gt; Psa 7:13]] {{field-on:Bible}} И против него приготви смъртни оръдия:Нагласи стрелите си против гонителите. {{field-off:Bible}}</w:t>
      </w:r>
    </w:p>
    <w:p>
      <w:pPr>
        <w:pStyle w:val="Normal"/>
        <w:rPr/>
      </w:pPr>
      <w:r>
        <w:rPr/>
        <w:t>[[@Bible:Psa 7:14 ]][[7:14 &gt;&gt; Psa 7:14]] {{field-on:Bible}} Ето, нечестивият е в мъки да роди беззаконие,И зачна лукавство, и роди лъжа. {{field-off:Bible}}</w:t>
      </w:r>
    </w:p>
    <w:p>
      <w:pPr>
        <w:pStyle w:val="Normal"/>
        <w:rPr/>
      </w:pPr>
      <w:r>
        <w:rPr/>
        <w:t>[[@Bible:Psa 7:15 ]][[7:15 &gt;&gt; Psa 7:15]] {{field-on:Bible}} Изкопа ров и направи го дълбок;Но той ще падне в ямата която направи. {{field-off:Bible}}</w:t>
      </w:r>
    </w:p>
    <w:p>
      <w:pPr>
        <w:pStyle w:val="Normal"/>
        <w:rPr/>
      </w:pPr>
      <w:r>
        <w:rPr/>
        <w:t>[[@Bible:Psa 7:16 ]][[7:16 &gt;&gt; Psa 7:16]] {{field-on:Bible}} Лукавството му ще се върне на главата му,И насилието му ще слезе на темето му. {{field-off:Bible}}</w:t>
      </w:r>
    </w:p>
    <w:p>
      <w:pPr>
        <w:pStyle w:val="Normal"/>
        <w:rPr/>
      </w:pPr>
      <w:r>
        <w:rPr/>
        <w:t>[[@Bible:Psa 7:17 ]][[7:17 &gt;&gt; Psa 7:17]] {{field-on:Bible}} Аз ще хваля Господа за неговата правда.И ще възпявам името на Господа Вишнаго. {{field-off:Bible}}</w:t>
      </w:r>
    </w:p>
    <w:p>
      <w:pPr>
        <w:pStyle w:val="Heading2"/>
        <w:rPr/>
      </w:pPr>
      <w:r>
        <w:rPr/>
        <w:t>Глава 8</w:t>
      </w:r>
    </w:p>
    <w:p>
      <w:pPr>
        <w:pStyle w:val="Normal"/>
        <w:rPr/>
      </w:pPr>
      <w:r>
        <w:rPr/>
        <w:t>[[@Bible:Psa 8:1 ]][[8:1 &gt;&gt; Psa 8:1]] {{field-on:Bible}} Първоми Певцу, на Гитит.Псалом Давидов.Йеова, Господи наш,Колко е величествено твоето име по всичката земя!Ти който си положил славата си над небеса. {{field-off:Bible}}</w:t>
      </w:r>
    </w:p>
    <w:p>
      <w:pPr>
        <w:pStyle w:val="Normal"/>
        <w:rPr/>
      </w:pPr>
      <w:r>
        <w:rPr/>
        <w:t>[[@Bible:Psa 8:2 ]][[8:2 &gt;&gt; Psa 8:2]] {{field-on:Bible}} Из устата на младенците и сучещитеПриготвил си хвала по причина на враговете си,За да направиш да млъкне врага и отмъстителя. {{field-off:Bible}}</w:t>
      </w:r>
    </w:p>
    <w:p>
      <w:pPr>
        <w:pStyle w:val="Normal"/>
        <w:rPr/>
      </w:pPr>
      <w:r>
        <w:rPr/>
        <w:t>[[@Bible:Psa 8:3 ]][[8:3 &gt;&gt; Psa 8:3]] {{field-on:Bible}} Когато гледам твоите небеса, делото на пръстите ти,Луната и звездите които си ти поставил, {{field-off:Bible}}</w:t>
      </w:r>
    </w:p>
    <w:p>
      <w:pPr>
        <w:pStyle w:val="Normal"/>
        <w:rPr/>
      </w:pPr>
      <w:r>
        <w:rPr/>
        <w:t>[[@Bible:Psa 8:4 ]][[8:4 &gt;&gt; Psa 8:4]] {{field-on:Bible}} Що е человекът та да го помниш?Или син человечески та да го посвещаваш? {{field-off:Bible}}</w:t>
      </w:r>
    </w:p>
    <w:p>
      <w:pPr>
        <w:pStyle w:val="Normal"/>
        <w:rPr/>
      </w:pPr>
      <w:r>
        <w:rPr/>
        <w:t>[[@Bible:Psa 8:5 ]][[8:5 &gt;&gt; Psa 8:5]] {{field-on:Bible}} А ти си го направил малко нещо по-долен от ангелите,И с слава и чест си го венчал. {{field-off:Bible}}</w:t>
      </w:r>
    </w:p>
    <w:p>
      <w:pPr>
        <w:pStyle w:val="Normal"/>
        <w:rPr/>
      </w:pPr>
      <w:r>
        <w:rPr/>
        <w:t>[[@Bible:Psa 8:6 ]][[8:6 &gt;&gt; Psa 8:6]] {{field-on:Bible}} Поставил си го господар над делата на ръцете си:Всичко си покрил под нозете му, {{field-off:Bible}}</w:t>
      </w:r>
    </w:p>
    <w:p>
      <w:pPr>
        <w:pStyle w:val="Normal"/>
        <w:rPr/>
      </w:pPr>
      <w:r>
        <w:rPr/>
        <w:t>[[@Bible:Psa 8:7 ]][[8:7 &gt;&gt; Psa 8:7]] {{field-on:Bible}} Всичките овци и говеда,А още и животните на полето, {{field-off:Bible}}</w:t>
      </w:r>
    </w:p>
    <w:p>
      <w:pPr>
        <w:pStyle w:val="Normal"/>
        <w:rPr/>
      </w:pPr>
      <w:r>
        <w:rPr/>
        <w:t>[[@Bible:Psa 8:8 ]][[8:8 &gt;&gt; Psa 8:8]] {{field-on:Bible}} Птиците въздушни, и морските риби,И всичко що прехожда морските пътища. {{field-off:Bible}}</w:t>
      </w:r>
    </w:p>
    <w:p>
      <w:pPr>
        <w:pStyle w:val="Normal"/>
        <w:rPr/>
      </w:pPr>
      <w:r>
        <w:rPr/>
        <w:t>[[@Bible:Psa 8:9 ]][[8:9 &gt;&gt; Psa 8:9]] {{field-on:Bible}} Йеова, Господи наш,Колко е величествено твоето име по всичката земя! {{field-off:Bible}}</w:t>
      </w:r>
    </w:p>
    <w:p>
      <w:pPr>
        <w:pStyle w:val="Heading2"/>
        <w:rPr/>
      </w:pPr>
      <w:r>
        <w:rPr/>
        <w:t>Глава 9</w:t>
      </w:r>
    </w:p>
    <w:p>
      <w:pPr>
        <w:pStyle w:val="Normal"/>
        <w:rPr/>
      </w:pPr>
      <w:r>
        <w:rPr/>
        <w:t>[[@Bible:Psa 9:1 ]][[9:1 &gt;&gt; Psa 9:1]] {{field-on:Bible}} Първому Певцу, на Мут-Лабен.Псалом Давидов.Ще те славословя, Господи, с всичкото си сърдце:Ще прикажа всичките твои чудеса. {{field-off:Bible}}</w:t>
      </w:r>
    </w:p>
    <w:p>
      <w:pPr>
        <w:pStyle w:val="Normal"/>
        <w:rPr/>
      </w:pPr>
      <w:r>
        <w:rPr/>
        <w:t>[[@Bible:Psa 9:2 ]][[9:2 &gt;&gt; Psa 9:2]] {{field-on:Bible}} Ще са развеселя и ще се зарадвам заради тебе:Ще възпея името ти, Вишний! {{field-off:Bible}}</w:t>
      </w:r>
    </w:p>
    <w:p>
      <w:pPr>
        <w:pStyle w:val="Normal"/>
        <w:rPr/>
      </w:pPr>
      <w:r>
        <w:rPr/>
        <w:t>[[@Bible:Psa 9:3 ]][[9:3 &gt;&gt; Psa 9:3]] {{field-on:Bible}} Когато се върнат враговете ми назадЩе паднат и ще погинат пред лицето ти. {{field-off:Bible}}</w:t>
      </w:r>
    </w:p>
    <w:p>
      <w:pPr>
        <w:pStyle w:val="Normal"/>
        <w:rPr/>
      </w:pPr>
      <w:r>
        <w:rPr/>
        <w:t>[[@Bible:Psa 9:4 ]][[9:4 &gt;&gt; Psa 9:4]] {{field-on:Bible}} Защото ти си отсъдил съда ми и правото ми:Седнал си на престола и съдиш право. {{field-off:Bible}}</w:t>
      </w:r>
    </w:p>
    <w:p>
      <w:pPr>
        <w:pStyle w:val="Normal"/>
        <w:rPr/>
      </w:pPr>
      <w:r>
        <w:rPr/>
        <w:t>[[@Bible:Psa 9:5 ]][[9:5 &gt;&gt; Psa 9:5]] {{field-on:Bible}} Запретил си на езичниците:Изтребил си нечестивия:Името им си изгладил в век века. {{field-off:Bible}}</w:t>
      </w:r>
    </w:p>
    <w:p>
      <w:pPr>
        <w:pStyle w:val="Normal"/>
        <w:rPr/>
      </w:pPr>
      <w:r>
        <w:rPr/>
        <w:t>[[@Bible:Psa 9:6 ]][[9:6 &gt;&gt; Psa 9:6]] {{field-on:Bible}} Запустенията на врага изчезнаха за всегда;И ти си разорил градове:Поменът им погина с тях. {{field-off:Bible}}</w:t>
      </w:r>
    </w:p>
    <w:p>
      <w:pPr>
        <w:pStyle w:val="Normal"/>
        <w:rPr/>
      </w:pPr>
      <w:r>
        <w:rPr/>
        <w:t>[[@Bible:Psa 9:7 ]][[9:7 &gt;&gt; Psa 9:7]] {{field-on:Bible}} Но Господ съществува в век:Приготвил е престола си за съд. {{field-off:Bible}}</w:t>
      </w:r>
    </w:p>
    <w:p>
      <w:pPr>
        <w:pStyle w:val="Normal"/>
        <w:rPr/>
      </w:pPr>
      <w:r>
        <w:rPr/>
        <w:t>[[@Bible:Psa 9:8 ]][[9:8 &gt;&gt; Psa 9:8]] {{field-on:Bible}} И той ще съди вселенната с правда:Ще отсъди народите справедливо. {{field-off:Bible}}</w:t>
      </w:r>
    </w:p>
    <w:p>
      <w:pPr>
        <w:pStyle w:val="Normal"/>
        <w:rPr/>
      </w:pPr>
      <w:r>
        <w:rPr/>
        <w:t>[[@Bible:Psa 9:9 ]][[9:9 &gt;&gt; Psa 9:9]] {{field-on:Bible}} И Господ ще бъде прибежище на бедния,Прибежище в скърбни времена. {{field-off:Bible}}</w:t>
      </w:r>
    </w:p>
    <w:p>
      <w:pPr>
        <w:pStyle w:val="Normal"/>
        <w:rPr/>
      </w:pPr>
      <w:r>
        <w:rPr/>
        <w:t>[[@Bible:Psa 9:10 ]][[9:10 &gt;&gt; Psa 9:10]] {{field-on:Bible}} И ще се надеят на тебе които познават името ти;Защото не си оставил онези които те търсят, Господи. {{field-off:Bible}}</w:t>
      </w:r>
    </w:p>
    <w:p>
      <w:pPr>
        <w:pStyle w:val="Normal"/>
        <w:rPr/>
      </w:pPr>
      <w:r>
        <w:rPr/>
        <w:t>[[@Bible:Psa 9:11 ]][[9:11 &gt;&gt; Psa 9:11]] {{field-on:Bible}} Пейте песни на Господа който живее в Сион:Възвестете между народите делата му; {{field-off:Bible}}</w:t>
      </w:r>
    </w:p>
    <w:p>
      <w:pPr>
        <w:pStyle w:val="Normal"/>
        <w:rPr/>
      </w:pPr>
      <w:r>
        <w:rPr/>
        <w:t>[[@Bible:Psa 9:12 ]][[9:12 &gt;&gt; Psa 9:12]] {{field-on:Bible}} Защото когато прави изтязание за кръвопролития, помни ги:Не забравя викането на бедните. {{field-off:Bible}}</w:t>
      </w:r>
    </w:p>
    <w:p>
      <w:pPr>
        <w:pStyle w:val="Normal"/>
        <w:rPr/>
      </w:pPr>
      <w:r>
        <w:rPr/>
        <w:t>[[@Bible:Psa 9:13 ]][[9:13 &gt;&gt; Psa 9:13]] {{field-on:Bible}} Помилвай ме, Господи!Виж скърбта ми от враговете ми;Ти който ме подигаш от вратата на смъртта, {{field-off:Bible}}</w:t>
      </w:r>
    </w:p>
    <w:p>
      <w:pPr>
        <w:pStyle w:val="Normal"/>
        <w:rPr/>
      </w:pPr>
      <w:r>
        <w:rPr/>
        <w:t>[[@Bible:Psa 9:14 ]][[9:14 &gt;&gt; Psa 9:14]] {{field-on:Bible}} За да прикажа всичките твои хваленияВ вратата на Сионовата дъщеря:Аз ще се радвам заради спасението ти. {{field-off:Bible}}</w:t>
      </w:r>
    </w:p>
    <w:p>
      <w:pPr>
        <w:pStyle w:val="Normal"/>
        <w:rPr/>
      </w:pPr>
      <w:r>
        <w:rPr/>
        <w:t>[[@Bible:Psa 9:15 ]][[9:15 &gt;&gt; Psa 9:15]] {{field-on:Bible}} Езичниците затънаха в ямата, която направиха:В примката която скриха улови се ногата им. {{field-off:Bible}}</w:t>
      </w:r>
    </w:p>
    <w:p>
      <w:pPr>
        <w:pStyle w:val="Normal"/>
        <w:rPr/>
      </w:pPr>
      <w:r>
        <w:rPr/>
        <w:t>[[@Bible:Psa 9:16 ]][[9:16 &gt;&gt; Psa 9:16]] {{field-on:Bible}} Господ е познат за съда който прави:Нечестивият се впримча в делото на ръцете си. (Села.) {{field-off:Bible}}</w:t>
      </w:r>
    </w:p>
    <w:p>
      <w:pPr>
        <w:pStyle w:val="Normal"/>
        <w:rPr/>
      </w:pPr>
      <w:r>
        <w:rPr/>
        <w:t>[[@Bible:Psa 9:17 ]][[9:17 &gt;&gt; Psa 9:17]] {{field-on:Bible}} Нечестивите ще се върнат в ад,Всичките езичници които забравят Бога. {{field-off:Bible}}</w:t>
      </w:r>
    </w:p>
    <w:p>
      <w:pPr>
        <w:pStyle w:val="Normal"/>
        <w:rPr/>
      </w:pPr>
      <w:r>
        <w:rPr/>
        <w:t>[[@Bible:Psa 9:18 ]][[9:18 &gt;&gt; Psa 9:18]] {{field-on:Bible}} Защото няма да се забрави за всегда сиромахът:Ожидането на бедните не ще бъде изгубено за всегда. {{field-off:Bible}}</w:t>
      </w:r>
    </w:p>
    <w:p>
      <w:pPr>
        <w:pStyle w:val="Normal"/>
        <w:rPr/>
      </w:pPr>
      <w:r>
        <w:rPr/>
        <w:t>[[@Bible:Psa 9:19 ]][[9:19 &gt;&gt; Psa 9:19]] {{field-on:Bible}} Стани, Господи: да се не крепи человек;Да се съдят езичниците пред тебе. {{field-off:Bible}}</w:t>
      </w:r>
    </w:p>
    <w:p>
      <w:pPr>
        <w:pStyle w:val="Normal"/>
        <w:rPr/>
      </w:pPr>
      <w:r>
        <w:rPr/>
        <w:t>[[@Bible:Psa 9:20 ]][[9:20 &gt;&gt; Psa 9:20]] {{field-on:Bible}} Господи, докарай страх върх тях:Да познаят езичниците че са человеци. (Села.) {{field-off:Bible}}</w:t>
      </w:r>
    </w:p>
    <w:p>
      <w:pPr>
        <w:pStyle w:val="Heading2"/>
        <w:rPr/>
      </w:pPr>
      <w:r>
        <w:rPr/>
        <w:t>Глава 10</w:t>
      </w:r>
    </w:p>
    <w:p>
      <w:pPr>
        <w:pStyle w:val="Normal"/>
        <w:rPr/>
      </w:pPr>
      <w:r>
        <w:rPr/>
        <w:t>[[@Bible:Psa 10:1 ]][[10:1 &gt;&gt; Psa 10:1]] {{field-on:Bible}} (По Славянски, част на 9)Защо, Господи, стоиш отдалеч?Защо се криеш в скърбно време? {{field-off:Bible}}</w:t>
      </w:r>
    </w:p>
    <w:p>
      <w:pPr>
        <w:pStyle w:val="Normal"/>
        <w:rPr/>
      </w:pPr>
      <w:r>
        <w:rPr/>
        <w:t>[[@Bible:Psa 10:2 ]][[10:2 &gt;&gt; Psa 10:2]] {{field-on:Bible}} В гордостта на нечестивия изгаря сиромахът:Да се хванат в лукавствата които намислюват. {{field-off:Bible}}</w:t>
      </w:r>
    </w:p>
    <w:p>
      <w:pPr>
        <w:pStyle w:val="Normal"/>
        <w:rPr/>
      </w:pPr>
      <w:r>
        <w:rPr/>
        <w:t>[[@Bible:Psa 10:3 ]][[10:3 &gt;&gt; Psa 10:3]] {{field-on:Bible}} Защото нечестивият се хвали с пожеланията на душата си;И ублажава себе си лихоимецът: презира Господа. {{field-off:Bible}}</w:t>
      </w:r>
    </w:p>
    <w:p>
      <w:pPr>
        <w:pStyle w:val="Normal"/>
        <w:rPr/>
      </w:pPr>
      <w:r>
        <w:rPr/>
        <w:t>[[@Bible:Psa 10:4 ]][[10:4 &gt;&gt; Psa 10:4]] {{field-on:Bible}} Нечестивият от гордостта на лицето си не ще да потърси Господа:Всичките му помисли са че няма Бог. {{field-off:Bible}}</w:t>
      </w:r>
    </w:p>
    <w:p>
      <w:pPr>
        <w:pStyle w:val="Normal"/>
        <w:rPr/>
      </w:pPr>
      <w:r>
        <w:rPr/>
        <w:t>[[@Bible:Psa 10:5 ]][[10:5 &gt;&gt; Psa 10:5]] {{field-on:Bible}} Неговите пътища на всяко време са криви:Твоите съдове са много високо от лицето му:Той духа срещу всичките си врагове. {{field-off:Bible}}</w:t>
      </w:r>
    </w:p>
    <w:p>
      <w:pPr>
        <w:pStyle w:val="Normal"/>
        <w:rPr/>
      </w:pPr>
      <w:r>
        <w:rPr/>
        <w:t>[[@Bible:Psa 10:6 ]][[10:6 &gt;&gt; Psa 10:6]] {{field-on:Bible}} Рече в сърдцето си: Няма да се поклатя,Защото от род в род няма да падна в злощастие. {{field-off:Bible}}</w:t>
      </w:r>
    </w:p>
    <w:p>
      <w:pPr>
        <w:pStyle w:val="Normal"/>
        <w:rPr/>
      </w:pPr>
      <w:r>
        <w:rPr/>
        <w:t>[[@Bible:Psa 10:7 ]][[10:7 &gt;&gt; Psa 10:7]] {{field-on:Bible}} Устата му са пълни с клетва и угнетение и насилие:Под езика му има злоба и беззаконие. {{field-off:Bible}}</w:t>
      </w:r>
    </w:p>
    <w:p>
      <w:pPr>
        <w:pStyle w:val="Normal"/>
        <w:rPr/>
      </w:pPr>
      <w:r>
        <w:rPr/>
        <w:t>[[@Bible:Psa 10:8 ]][[10:8 &gt;&gt; Psa 10:8]] {{field-on:Bible}} Седи в засада в преддворията,В скришни места, за да убие неповинния:Очите му гледат тайно към сиромаха. {{field-off:Bible}}</w:t>
      </w:r>
    </w:p>
    <w:p>
      <w:pPr>
        <w:pStyle w:val="Normal"/>
        <w:rPr/>
      </w:pPr>
      <w:r>
        <w:rPr/>
        <w:t>[[@Bible:Psa 10:9 ]][[10:9 &gt;&gt; Psa 10:9]] {{field-on:Bible}} Пречаква скришно като лъв в пещерата си:Пречаква за да грабне сиромаха:Грабнува сиромаха когато го влачи в примката си. {{field-off:Bible}}</w:t>
      </w:r>
    </w:p>
    <w:p>
      <w:pPr>
        <w:pStyle w:val="Normal"/>
        <w:rPr/>
      </w:pPr>
      <w:r>
        <w:rPr/>
        <w:t>[[@Bible:Psa 10:10 ]][[10:10 &gt;&gt; Psa 10:10]] {{field-on:Bible}} Навожда се, сниша се,За да паднат сиромасите в ноктите му. {{field-off:Bible}}</w:t>
      </w:r>
    </w:p>
    <w:p>
      <w:pPr>
        <w:pStyle w:val="Normal"/>
        <w:rPr/>
      </w:pPr>
      <w:r>
        <w:rPr/>
        <w:t>[[@Bible:Psa 10:11 ]][[10:11 &gt;&gt; Psa 10:11]] {{field-on:Bible}} Рече в сърдцето си: Забрави Бог:Скри лицето си: няма никога да види. {{field-off:Bible}}</w:t>
      </w:r>
    </w:p>
    <w:p>
      <w:pPr>
        <w:pStyle w:val="Normal"/>
        <w:rPr/>
      </w:pPr>
      <w:r>
        <w:rPr/>
        <w:t>[[@Bible:Psa 10:12 ]][[10:12 &gt;&gt; Psa 10:12]] {{field-on:Bible}} Стани, Господи: Боже, подигни ръката си:Да не забравиш оскърбените. {{field-off:Bible}}</w:t>
      </w:r>
    </w:p>
    <w:p>
      <w:pPr>
        <w:pStyle w:val="Normal"/>
        <w:rPr/>
      </w:pPr>
      <w:r>
        <w:rPr/>
        <w:t>[[@Bible:Psa 10:13 ]][[10:13 &gt;&gt; Psa 10:13]] {{field-on:Bible}} Защо нечестивият презира Бога?Рече в сърдцето си: Няма да изпиташ. {{field-off:Bible}}</w:t>
      </w:r>
    </w:p>
    <w:p>
      <w:pPr>
        <w:pStyle w:val="Normal"/>
        <w:rPr/>
      </w:pPr>
      <w:r>
        <w:rPr/>
        <w:t>[[@Bible:Psa 10:14 ]][[10:14 &gt;&gt; Psa 10:14]] {{field-on:Bible}} Видял си; защото ти гледаш неправдата и притеснениетоЗа да въздадеш с ръката си:Тебе се предава сиромахът:На сирачето си ти помощник. {{field-off:Bible}}</w:t>
      </w:r>
    </w:p>
    <w:p>
      <w:pPr>
        <w:pStyle w:val="Normal"/>
        <w:rPr/>
      </w:pPr>
      <w:r>
        <w:rPr/>
        <w:t>[[@Bible:Psa 10:15 ]][[10:15 &gt;&gt; Psa 10:15]] {{field-on:Bible}} Строши мишцата на нечестивия.Издири нечестието на лукавия доде не намериш вече от него. {{field-off:Bible}}</w:t>
      </w:r>
    </w:p>
    <w:p>
      <w:pPr>
        <w:pStyle w:val="Normal"/>
        <w:rPr/>
      </w:pPr>
      <w:r>
        <w:rPr/>
        <w:t>[[@Bible:Psa 10:16 ]][[10:16 &gt;&gt; Psa 10:16]] {{field-on:Bible}} Господ е цар в века века:Езичниците ще изчезнат от земята му. {{field-off:Bible}}</w:t>
      </w:r>
    </w:p>
    <w:p>
      <w:pPr>
        <w:pStyle w:val="Normal"/>
        <w:rPr/>
      </w:pPr>
      <w:r>
        <w:rPr/>
        <w:t>[[@Bible:Psa 10:17 ]][[10:17 &gt;&gt; Psa 10:17]] {{field-on:Bible}} Господи, послушал си желанието на сиромасите:Ще утвърдиш сърдцето им:Ще направиш внимателно ухото си, {{field-off:Bible}}</w:t>
      </w:r>
    </w:p>
    <w:p>
      <w:pPr>
        <w:pStyle w:val="Normal"/>
        <w:rPr/>
      </w:pPr>
      <w:r>
        <w:rPr/>
        <w:t>[[@Bible:Psa 10:18 ]][[10:18 &gt;&gt; Psa 10:18]] {{field-on:Bible}} За да съдиш за сирачето и угнетения,Щото да не следва вече человек който е от земя да устрашава. {{field-off:Bible}}</w:t>
      </w:r>
    </w:p>
    <w:p>
      <w:pPr>
        <w:pStyle w:val="Heading2"/>
        <w:rPr/>
      </w:pPr>
      <w:r>
        <w:rPr/>
        <w:t>Глава 11</w:t>
      </w:r>
    </w:p>
    <w:p>
      <w:pPr>
        <w:pStyle w:val="Normal"/>
        <w:rPr/>
      </w:pPr>
      <w:r>
        <w:rPr/>
        <w:t>[[@Bible:Psa 11:1 ]][[11:1 &gt;&gt; Psa 11:1]] {{field-on:Bible}} (по Слав. 10)Първому Певцу. Псалом Давидов.На Господа положих надежда:Как думате на душата ми:Бягай у вашата гора като птица? {{field-off:Bible}}</w:t>
      </w:r>
    </w:p>
    <w:p>
      <w:pPr>
        <w:pStyle w:val="Normal"/>
        <w:rPr/>
      </w:pPr>
      <w:r>
        <w:rPr/>
        <w:t>[[@Bible:Psa 11:2 ]][[11:2 &gt;&gt; Psa 11:2]] {{field-on:Bible}} Защото, ето, нечестивите запнаха лък,Приготвиха стрелите си на тетивите,За да устрелят в тъмно правите сърдцем. {{field-off:Bible}}</w:t>
      </w:r>
    </w:p>
    <w:p>
      <w:pPr>
        <w:pStyle w:val="Normal"/>
        <w:rPr/>
      </w:pPr>
      <w:r>
        <w:rPr/>
        <w:t>[[@Bible:Psa 11:3 ]][[11:3 &gt;&gt; Psa 11:3]] {{field-on:Bible}} Ако се разорят основанията,Праведният що може да направи? {{field-off:Bible}}</w:t>
      </w:r>
    </w:p>
    <w:p>
      <w:pPr>
        <w:pStyle w:val="Normal"/>
        <w:rPr/>
      </w:pPr>
      <w:r>
        <w:rPr/>
        <w:t>[[@Bible:Psa 11:4 ]][[11:4 &gt;&gt; Psa 11:4]] {{field-on:Bible}} Господ е в светия си храм:Господ има престола си на небето:Очите му гледат, веждите му изпитват человеческите синове. {{field-off:Bible}}</w:t>
      </w:r>
    </w:p>
    <w:p>
      <w:pPr>
        <w:pStyle w:val="Normal"/>
        <w:rPr/>
      </w:pPr>
      <w:r>
        <w:rPr/>
        <w:t>[[@Bible:Psa 11:5 ]][[11:5 &gt;&gt; Psa 11:5]] {{field-on:Bible}} Господ изпитва праведния;А нечестивия и оногоз който обича неправдата мрази душата му. {{field-off:Bible}}</w:t>
      </w:r>
    </w:p>
    <w:p>
      <w:pPr>
        <w:pStyle w:val="Normal"/>
        <w:rPr/>
      </w:pPr>
      <w:r>
        <w:rPr/>
        <w:t>[[@Bible:Psa 11:6 ]][[11:6 &gt;&gt; Psa 11:6]] {{field-on:Bible}} Ще одъжди над нечестивите сети:Огън и жупел и буря е делът на чашата им. {{field-off:Bible}}</w:t>
      </w:r>
    </w:p>
    <w:p>
      <w:pPr>
        <w:pStyle w:val="Normal"/>
        <w:rPr/>
      </w:pPr>
      <w:r>
        <w:rPr/>
        <w:t>[[@Bible:Psa 11:7 ]][[11:7 &gt;&gt; Psa 11:7]] {{field-on:Bible}} Защото праведний Господ обича правдата:Лицето му гледа на правия. {{field-off:Bible}}</w:t>
      </w:r>
    </w:p>
    <w:p>
      <w:pPr>
        <w:pStyle w:val="Heading2"/>
        <w:rPr/>
      </w:pPr>
      <w:r>
        <w:rPr/>
        <w:t>Глава 12</w:t>
      </w:r>
    </w:p>
    <w:p>
      <w:pPr>
        <w:pStyle w:val="Normal"/>
        <w:rPr/>
      </w:pPr>
      <w:r>
        <w:rPr/>
        <w:t>[[@Bible:Psa 12:1 ]][[12:1 &gt;&gt; Psa 12:1]] {{field-on:Bible}} (по Слав. 11)Първому Певцу, на Шеминот.Псалом Давидов.Спаси, Господи; защото не остана вече преподобен;Защото се загубиха верните от человеческите синове. {{field-off:Bible}}</w:t>
      </w:r>
    </w:p>
    <w:p>
      <w:pPr>
        <w:pStyle w:val="Normal"/>
        <w:rPr/>
      </w:pPr>
      <w:r>
        <w:rPr/>
        <w:t>[[@Bible:Psa 12:2 ]][[12:2 &gt;&gt; Psa 12:2]] {{field-on:Bible}} Всеки говори суета към ближния си:С лъстиви устни говорят от двойно сърдце. {{field-off:Bible}}</w:t>
      </w:r>
    </w:p>
    <w:p>
      <w:pPr>
        <w:pStyle w:val="Normal"/>
        <w:rPr/>
      </w:pPr>
      <w:r>
        <w:rPr/>
        <w:t>[[@Bible:Psa 12:3 ]][[12:3 &gt;&gt; Psa 12:3]] {{field-on:Bible}} Ще изтреби Господ всичките лъстиви устни,Езика велеречив {{field-off:Bible}}</w:t>
      </w:r>
    </w:p>
    <w:p>
      <w:pPr>
        <w:pStyle w:val="Normal"/>
        <w:rPr/>
      </w:pPr>
      <w:r>
        <w:rPr/>
        <w:t>[[@Bible:Psa 12:4 ]][[12:4 &gt;&gt; Psa 12:4]] {{field-on:Bible}} На онези които рекоха: Ще надвием с езика си:Устните ни са наши: кой е нам господар? {{field-off:Bible}}</w:t>
      </w:r>
    </w:p>
    <w:p>
      <w:pPr>
        <w:pStyle w:val="Normal"/>
        <w:rPr/>
      </w:pPr>
      <w:r>
        <w:rPr/>
        <w:t>[[@Bible:Psa 12:5 ]][[12:5 &gt;&gt; Psa 12:5]] {{field-on:Bible}} Заради насилствието на сиромасите, заради стенанието на нищите,Сега ще стана, говори Господ:Ще туря в безопасност оногоз срещу когото духа нечестивият. {{field-off:Bible}}</w:t>
      </w:r>
    </w:p>
    <w:p>
      <w:pPr>
        <w:pStyle w:val="Normal"/>
        <w:rPr/>
      </w:pPr>
      <w:r>
        <w:rPr/>
        <w:t>[[@Bible:Psa 12:6 ]][[12:6 &gt;&gt; Psa 12:6]] {{field-on:Bible}} Думите на Господа са думи чисти,Сребро претопено в горнило от пръстОчистено седем пъти. {{field-off:Bible}}</w:t>
      </w:r>
    </w:p>
    <w:p>
      <w:pPr>
        <w:pStyle w:val="Normal"/>
        <w:rPr/>
      </w:pPr>
      <w:r>
        <w:rPr/>
        <w:t>[[@Bible:Psa 12:7 ]][[12:7 &gt;&gt; Psa 12:7]] {{field-on:Bible}} Ти, Господи, ще ги съхраниш:Ще ги упазиш от този род в век. {{field-off:Bible}}</w:t>
      </w:r>
    </w:p>
    <w:p>
      <w:pPr>
        <w:pStyle w:val="Normal"/>
        <w:rPr/>
      </w:pPr>
      <w:r>
        <w:rPr/>
        <w:t>[[@Bible:Psa 12:8 ]][[12:8 &gt;&gt; Psa 12:8]] {{field-on:Bible}} Нечестивите ходят изоколоКогато нищожните се възвишават между человеческите синове. {{field-off:Bible}}</w:t>
      </w:r>
    </w:p>
    <w:p>
      <w:pPr>
        <w:pStyle w:val="Heading2"/>
        <w:rPr/>
      </w:pPr>
      <w:r>
        <w:rPr/>
        <w:t>Глава 13</w:t>
      </w:r>
    </w:p>
    <w:p>
      <w:pPr>
        <w:pStyle w:val="Normal"/>
        <w:rPr/>
      </w:pPr>
      <w:r>
        <w:rPr/>
        <w:t>[[@Bible:Psa 13:1 ]][[13:1 &gt;&gt; Psa 13:1]] {{field-on:Bible}} (по Слав. 12)Първому Певцу. Псалом Давидов.До кога, Господи, ще ме забравяш съвсем?До кога ще криеш лицето си от мене? {{field-off:Bible}}</w:t>
      </w:r>
    </w:p>
    <w:p>
      <w:pPr>
        <w:pStyle w:val="Normal"/>
        <w:rPr/>
      </w:pPr>
      <w:r>
        <w:rPr/>
        <w:t>[[@Bible:Psa 13:2 ]][[13:2 &gt;&gt; Psa 13:2]] {{field-on:Bible}} До кога ще имам съветвания в душата си,Болезни всеки ден в сърдцето си?До кога ще се възноси врагът ми върх мене? {{field-off:Bible}}</w:t>
      </w:r>
    </w:p>
    <w:p>
      <w:pPr>
        <w:pStyle w:val="Normal"/>
        <w:rPr/>
      </w:pPr>
      <w:r>
        <w:rPr/>
        <w:t>[[@Bible:Psa 13:3 ]][[13:3 &gt;&gt; Psa 13:3]] {{field-on:Bible}} Погледни, послушай ме, Господи Боже мой:Просвети очите ми да не би да заспя в смърт: {{field-off:Bible}}</w:t>
      </w:r>
    </w:p>
    <w:p>
      <w:pPr>
        <w:pStyle w:val="Normal"/>
        <w:rPr/>
      </w:pPr>
      <w:r>
        <w:rPr/>
        <w:t>[[@Bible:Psa 13:4 ]][[13:4 &gt;&gt; Psa 13:4]] {{field-on:Bible}} Да не би да рече врагът ми: Надвих му,И се зарадват противниците ми ако се поклатя. {{field-off:Bible}}</w:t>
      </w:r>
    </w:p>
    <w:p>
      <w:pPr>
        <w:pStyle w:val="Normal"/>
        <w:rPr/>
      </w:pPr>
      <w:r>
        <w:rPr/>
        <w:t>[[@Bible:Psa 13:5 ]][[13:5 &gt;&gt; Psa 13:5]] {{field-on:Bible}} Но аз уповах на милостта ти:Сърдцето ми ще се радва на спасението ти. {{field-off:Bible}}</w:t>
      </w:r>
    </w:p>
    <w:p>
      <w:pPr>
        <w:pStyle w:val="Normal"/>
        <w:rPr/>
      </w:pPr>
      <w:r>
        <w:rPr/>
        <w:t>[[@Bible:Psa 13:6 ]][[13:6 &gt;&gt; Psa 13:6]] {{field-on:Bible}} Ще пея Господу,Защото ми стори благодеяние. {{field-off:Bible}}</w:t>
      </w:r>
    </w:p>
    <w:p>
      <w:pPr>
        <w:pStyle w:val="Heading2"/>
        <w:rPr/>
      </w:pPr>
      <w:r>
        <w:rPr/>
        <w:t>Глава 14</w:t>
      </w:r>
    </w:p>
    <w:p>
      <w:pPr>
        <w:pStyle w:val="Normal"/>
        <w:rPr/>
      </w:pPr>
      <w:r>
        <w:rPr/>
        <w:t>[[@Bible:Psa 14:1 ]][[14:1 &gt;&gt; Psa 14:1]] {{field-on:Bible}} (по Слав. 13)Първому Певцу. Псалом Давидов.Рече безумният в сърдцето си: Няма Бог.Развратиха се: станаха гнусни в делата си:Няма който да прави добро. {{field-off:Bible}}</w:t>
      </w:r>
    </w:p>
    <w:p>
      <w:pPr>
        <w:pStyle w:val="Normal"/>
        <w:rPr/>
      </w:pPr>
      <w:r>
        <w:rPr/>
        <w:t>[[@Bible:Psa 14:2 ]][[14:2 &gt;&gt; Psa 14:2]] {{field-on:Bible}} Господ надникна от небесата на человеческите синовеЗа да види има ли някой да разумяваИ да търси Бога. {{field-off:Bible}}</w:t>
      </w:r>
    </w:p>
    <w:p>
      <w:pPr>
        <w:pStyle w:val="Normal"/>
        <w:rPr/>
      </w:pPr>
      <w:r>
        <w:rPr/>
        <w:t>[[@Bible:Psa 14:3 ]][[14:3 &gt;&gt; Psa 14:3]] {{field-on:Bible}} Всички се отбиха от пътя, купно непотребни станаха:Няма който да прави добро:Няма ни един. {{field-off:Bible}}</w:t>
      </w:r>
    </w:p>
    <w:p>
      <w:pPr>
        <w:pStyle w:val="Normal"/>
        <w:rPr/>
      </w:pPr>
      <w:r>
        <w:rPr/>
        <w:t>[[@Bible:Psa 14:4 ]][[14:4 &gt;&gt; Psa 14:4]] {{field-on:Bible}} Нямат ли разум всички които правят беззаконие?Които изпояждат людете ми като че ядат хляб:Господа не призваха. {{field-off:Bible}}</w:t>
      </w:r>
    </w:p>
    <w:p>
      <w:pPr>
        <w:pStyle w:val="Normal"/>
        <w:rPr/>
      </w:pPr>
      <w:r>
        <w:rPr/>
        <w:t>[[@Bible:Psa 14:5 ]][[14:5 &gt;&gt; Psa 14:5]] {{field-on:Bible}} Тогаз нападна на тях страх голям;Защото Бог е в рода на праведните. {{field-off:Bible}}</w:t>
      </w:r>
    </w:p>
    <w:p>
      <w:pPr>
        <w:pStyle w:val="Normal"/>
        <w:rPr/>
      </w:pPr>
      <w:r>
        <w:rPr/>
        <w:t>[[@Bible:Psa 14:6 ]][[14:6 &gt;&gt; Psa 14:6]] {{field-on:Bible}} Посрамихте съвета на бедния;Но Господ е нему прибежище. {{field-off:Bible}}</w:t>
      </w:r>
    </w:p>
    <w:p>
      <w:pPr>
        <w:pStyle w:val="Normal"/>
        <w:rPr/>
      </w:pPr>
      <w:r>
        <w:rPr/>
        <w:t>[[@Bible:Psa 14:7 ]][[14:7 &gt;&gt; Psa 14:7]] {{field-on:Bible}} Дано се даде от Сион спасение на Израиля!Когато Господ върне своите люде от пленЩе се възрадва Яков, ще се възвесели Израил. {{field-off:Bible}}</w:t>
      </w:r>
    </w:p>
    <w:p>
      <w:pPr>
        <w:pStyle w:val="Heading2"/>
        <w:rPr/>
      </w:pPr>
      <w:r>
        <w:rPr/>
        <w:t>Глава 15</w:t>
      </w:r>
    </w:p>
    <w:p>
      <w:pPr>
        <w:pStyle w:val="Normal"/>
        <w:rPr/>
      </w:pPr>
      <w:r>
        <w:rPr/>
        <w:t>[[@Bible:Psa 15:1 ]][[15:1 &gt;&gt; Psa 15:1]] {{field-on:Bible}} (по Слав. 14)Псалом Давидов.Господи, кой ще обитава в твоята скиния?Кой ще живее в светата твоя гора? {{field-off:Bible}}</w:t>
      </w:r>
    </w:p>
    <w:p>
      <w:pPr>
        <w:pStyle w:val="Normal"/>
        <w:rPr/>
      </w:pPr>
      <w:r>
        <w:rPr/>
        <w:t>[[@Bible:Psa 15:2 ]][[15:2 &gt;&gt; Psa 15:2]] {{field-on:Bible}} Който ходи в незлобие, и който прави правда,И който говори истина от сърдцето си: {{field-off:Bible}}</w:t>
      </w:r>
    </w:p>
    <w:p>
      <w:pPr>
        <w:pStyle w:val="Normal"/>
        <w:rPr/>
      </w:pPr>
      <w:r>
        <w:rPr/>
        <w:t>[[@Bible:Psa 15:3 ]][[15:3 &gt;&gt; Psa 15:3]] {{field-on:Bible}} Който не одумва с езика си,Нито струва зло на приятеля си,Нито приема укорение против ближния си: {{field-off:Bible}}</w:t>
      </w:r>
    </w:p>
    <w:p>
      <w:pPr>
        <w:pStyle w:val="Normal"/>
        <w:rPr/>
      </w:pPr>
      <w:r>
        <w:rPr/>
        <w:t>[[@Bible:Psa 15:4 ]][[15:4 &gt;&gt; Psa 15:4]] {{field-on:Bible}} Пред очите му е презрян безчестният;А почита онези които се боят от Господа:Кълне се за повреда на себе си и не се помета: {{field-off:Bible}}</w:t>
      </w:r>
    </w:p>
    <w:p>
      <w:pPr>
        <w:pStyle w:val="Normal"/>
        <w:rPr/>
      </w:pPr>
      <w:r>
        <w:rPr/>
        <w:t>[[@Bible:Psa 15:5 ]][[15:5 &gt;&gt; Psa 15:5]] {{field-on:Bible}} Не дава среброто си с лихва,Нито приема дарове против неповинния.Който прави това няма да се поколебае во веки. {{field-off:Bible}}</w:t>
      </w:r>
    </w:p>
    <w:p>
      <w:pPr>
        <w:pStyle w:val="Heading2"/>
        <w:rPr/>
      </w:pPr>
      <w:r>
        <w:rPr/>
        <w:t>Глава 16</w:t>
      </w:r>
    </w:p>
    <w:p>
      <w:pPr>
        <w:pStyle w:val="Normal"/>
        <w:rPr/>
      </w:pPr>
      <w:r>
        <w:rPr/>
        <w:t>[[@Bible:Psa 16:1 ]][[16:1 &gt;&gt; Psa 16:1]] {{field-on:Bible}} (по Слав. 15)Миктам ДавидовУпази ме, Боже,Защото на тебе възложих надежда. {{field-off:Bible}}</w:t>
      </w:r>
    </w:p>
    <w:p>
      <w:pPr>
        <w:pStyle w:val="Normal"/>
        <w:rPr/>
      </w:pPr>
      <w:r>
        <w:rPr/>
        <w:t>[[@Bible:Psa 16:2 ]][[16:2 &gt;&gt; Psa 16:2]] {{field-on:Bible}} Рекох Господу: Ти си Господ мой:Без тебе няма добро за мене. {{field-off:Bible}}</w:t>
      </w:r>
    </w:p>
    <w:p>
      <w:pPr>
        <w:pStyle w:val="Normal"/>
        <w:rPr/>
      </w:pPr>
      <w:r>
        <w:rPr/>
        <w:t>[[@Bible:Psa 16:3 ]][[16:3 &gt;&gt; Psa 16:3]] {{field-on:Bible}} В светите на земята и в избраните,В тях е всичкото ми благоволение. {{field-off:Bible}}</w:t>
      </w:r>
    </w:p>
    <w:p>
      <w:pPr>
        <w:pStyle w:val="Normal"/>
        <w:rPr/>
      </w:pPr>
      <w:r>
        <w:rPr/>
        <w:t>[[@Bible:Psa 16:4 ]][[16:4 &gt;&gt; Psa 16:4]] {{field-on:Bible}} Трудовете на онези които тичат след други богове ще се умножат:Аз не ща да принеса техните от кръв възлияния,Нито ще взема в устните си имената им. {{field-off:Bible}}</w:t>
      </w:r>
    </w:p>
    <w:p>
      <w:pPr>
        <w:pStyle w:val="Normal"/>
        <w:rPr/>
      </w:pPr>
      <w:r>
        <w:rPr/>
        <w:t>[[@Bible:Psa 16:5 ]][[16:5 &gt;&gt; Psa 16:5]] {{field-on:Bible}} Господ е делът на наследието ми и на чашата ми:Ти съхраняваш достоянието ми. {{field-off:Bible}}</w:t>
      </w:r>
    </w:p>
    <w:p>
      <w:pPr>
        <w:pStyle w:val="Normal"/>
        <w:rPr/>
      </w:pPr>
      <w:r>
        <w:rPr/>
        <w:t>[[@Bible:Psa 16:6 ]][[16:6 &gt;&gt; Psa 16:6]] {{field-on:Bible}} частта ми падна на весели места:Ей, приех прекрасно наследие. {{field-off:Bible}}</w:t>
      </w:r>
    </w:p>
    <w:p>
      <w:pPr>
        <w:pStyle w:val="Normal"/>
        <w:rPr/>
      </w:pPr>
      <w:r>
        <w:rPr/>
        <w:t>[[@Bible:Psa 16:7 ]][[16:7 &gt;&gt; Psa 16:7]] {{field-on:Bible}} Ще благославям Господа който ме вразуми:Още и в нощно време учат ме вътрешностите ми. {{field-off:Bible}}</w:t>
      </w:r>
    </w:p>
    <w:p>
      <w:pPr>
        <w:pStyle w:val="Normal"/>
        <w:rPr/>
      </w:pPr>
      <w:r>
        <w:rPr/>
        <w:t>[[@Bible:Psa 16:8 ]][[16:8 &gt;&gt; Psa 16:8]] {{field-on:Bible}} Винаги имам Господа пред себе си:Понеже е отдясно ми да се не поколебая. {{field-off:Bible}}</w:t>
      </w:r>
    </w:p>
    <w:p>
      <w:pPr>
        <w:pStyle w:val="Normal"/>
        <w:rPr/>
      </w:pPr>
      <w:r>
        <w:rPr/>
        <w:t>[[@Bible:Psa 16:9 ]][[16:9 &gt;&gt; Psa 16:9]] {{field-on:Bible}} За това се зарадва сърдцето ми, и развесели се славата ми,А още и плътта ми ще почива в надежда. {{field-off:Bible}}</w:t>
      </w:r>
    </w:p>
    <w:p>
      <w:pPr>
        <w:pStyle w:val="Normal"/>
        <w:rPr/>
      </w:pPr>
      <w:r>
        <w:rPr/>
        <w:t>[[@Bible:Psa 16:10 ]][[16:10 &gt;&gt; Psa 16:10]] {{field-on:Bible}} Защото няма да оставиш душата ми в ад,Нито ще оставиш преподобния си да види изтление. {{field-off:Bible}}</w:t>
      </w:r>
    </w:p>
    <w:p>
      <w:pPr>
        <w:pStyle w:val="Normal"/>
        <w:rPr/>
      </w:pPr>
      <w:r>
        <w:rPr/>
        <w:t>[[@Bible:Psa 16:11 ]][[16:11 &gt;&gt; Psa 16:11]] {{field-on:Bible}} Ще ми изявиш пътя на живота:Пред лицето ти има пълнота от радост,Отдясно тебе всякога веселие. {{field-off:Bible}}</w:t>
      </w:r>
    </w:p>
    <w:p>
      <w:pPr>
        <w:pStyle w:val="Heading2"/>
        <w:rPr/>
      </w:pPr>
      <w:r>
        <w:rPr/>
        <w:t>Глава 17</w:t>
      </w:r>
    </w:p>
    <w:p>
      <w:pPr>
        <w:pStyle w:val="Normal"/>
        <w:rPr/>
      </w:pPr>
      <w:r>
        <w:rPr/>
        <w:t>[[@Bible:Psa 17:1 ]][[17:1 &gt;&gt; Psa 17:1]] {{field-on:Bible}} (по Слав. 16)Молитва Давидова.чуй, Господи, правдата:Послушай молението ми:Дай ухо на молитвата миКоято правя не с лъстиви устни. {{field-off:Bible}}</w:t>
      </w:r>
    </w:p>
    <w:p>
      <w:pPr>
        <w:pStyle w:val="Normal"/>
        <w:rPr/>
      </w:pPr>
      <w:r>
        <w:rPr/>
        <w:t>[[@Bible:Psa 17:2 ]][[17:2 &gt;&gt; Psa 17:2]] {{field-on:Bible}} Да излезе съдът ми от лицето ти:Очите ти да видят правото. {{field-off:Bible}}</w:t>
      </w:r>
    </w:p>
    <w:p>
      <w:pPr>
        <w:pStyle w:val="Normal"/>
        <w:rPr/>
      </w:pPr>
      <w:r>
        <w:rPr/>
        <w:t>[[@Bible:Psa 17:3 ]][[17:3 &gt;&gt; Psa 17:3]] {{field-on:Bible}} Изпитал си сърдцето ми:Посетил си го в нощно време:Опитал си ме, и не си намерил нищо в мене.Решиха устата ми да не престъпват. {{field-off:Bible}}</w:t>
      </w:r>
    </w:p>
    <w:p>
      <w:pPr>
        <w:pStyle w:val="Normal"/>
        <w:rPr/>
      </w:pPr>
      <w:r>
        <w:rPr/>
        <w:t>[[@Bible:Psa 17:4 ]][[17:4 &gt;&gt; Psa 17:4]] {{field-on:Bible}} Колкото за делата на человеците,Аз, чрез словесата на твоите устниУпазих се от пътищата на насилниците. {{field-off:Bible}}</w:t>
      </w:r>
    </w:p>
    <w:p>
      <w:pPr>
        <w:pStyle w:val="Normal"/>
        <w:rPr/>
      </w:pPr>
      <w:r>
        <w:rPr/>
        <w:t>[[@Bible:Psa 17:5 ]][[17:5 &gt;&gt; Psa 17:5]] {{field-on:Bible}} Утвърди стъпките ми в пътищата сиЗа да се не подплъзнат нозете ми. {{field-off:Bible}}</w:t>
      </w:r>
    </w:p>
    <w:p>
      <w:pPr>
        <w:pStyle w:val="Normal"/>
        <w:rPr/>
      </w:pPr>
      <w:r>
        <w:rPr/>
        <w:t>[[@Bible:Psa 17:6 ]][[17:6 &gt;&gt; Psa 17:6]] {{field-on:Bible}} Аз те призвах, Боже,Защото ще ме послушаш:Приклони към мене ухото си,Послушай думите ми. {{field-off:Bible}}</w:t>
      </w:r>
    </w:p>
    <w:p>
      <w:pPr>
        <w:pStyle w:val="Normal"/>
        <w:rPr/>
      </w:pPr>
      <w:r>
        <w:rPr/>
        <w:t>[[@Bible:Psa 17:7 ]][[17:7 &gt;&gt; Psa 17:7]] {{field-on:Bible}} Яви чудните си милости,Ти който с десницата си спасяваш които се надеят на тебеОт онези които възстават против тях. {{field-off:Bible}}</w:t>
      </w:r>
    </w:p>
    <w:p>
      <w:pPr>
        <w:pStyle w:val="Normal"/>
        <w:rPr/>
      </w:pPr>
      <w:r>
        <w:rPr/>
        <w:t>[[@Bible:Psa 17:8 ]][[17:8 &gt;&gt; Psa 17:8]] {{field-on:Bible}} Упази ме като зеница на око:Скрий ме под сянката на крилете си {{field-off:Bible}}</w:t>
      </w:r>
    </w:p>
    <w:p>
      <w:pPr>
        <w:pStyle w:val="Normal"/>
        <w:rPr/>
      </w:pPr>
      <w:r>
        <w:rPr/>
        <w:t>[[@Bible:Psa 17:9 ]][[17:9 &gt;&gt; Psa 17:9]] {{field-on:Bible}} От лицето на нечестивите които ме съсипаха.Вразите на душата ми обиколиха ме. {{field-off:Bible}}</w:t>
      </w:r>
    </w:p>
    <w:p>
      <w:pPr>
        <w:pStyle w:val="Normal"/>
        <w:rPr/>
      </w:pPr>
      <w:r>
        <w:rPr/>
        <w:t>[[@Bible:Psa 17:10 ]][[17:10 &gt;&gt; Psa 17:10]] {{field-on:Bible}} Обгради ги тлъстина:Устата им говорят с гордост. {{field-off:Bible}}</w:t>
      </w:r>
    </w:p>
    <w:p>
      <w:pPr>
        <w:pStyle w:val="Normal"/>
        <w:rPr/>
      </w:pPr>
      <w:r>
        <w:rPr/>
        <w:t>[[@Bible:Psa 17:11 ]][[17:11 &gt;&gt; Psa 17:11]] {{field-on:Bible}} Сега обиколиха стъпките ни:Туриха очите си да ни хвърлят на земята: {{field-off:Bible}}</w:t>
      </w:r>
    </w:p>
    <w:p>
      <w:pPr>
        <w:pStyle w:val="Normal"/>
        <w:rPr/>
      </w:pPr>
      <w:r>
        <w:rPr/>
        <w:t>[[@Bible:Psa 17:12 ]][[17:12 &gt;&gt; Psa 17:12]] {{field-on:Bible}} Прилича на лъв който желае да разкъсне,И на лъвче което седи в скришни места. {{field-off:Bible}}</w:t>
      </w:r>
    </w:p>
    <w:p>
      <w:pPr>
        <w:pStyle w:val="Normal"/>
        <w:rPr/>
      </w:pPr>
      <w:r>
        <w:rPr/>
        <w:t>[[@Bible:Psa 17:13 ]][[17:13 &gt;&gt; Psa 17:13]] {{field-on:Bible}} Стани, Господи, предвари го, свали го:Избави душата ми от нечестивия с твоя меч, {{field-off:Bible}}</w:t>
      </w:r>
    </w:p>
    <w:p>
      <w:pPr>
        <w:pStyle w:val="Normal"/>
        <w:rPr/>
      </w:pPr>
      <w:r>
        <w:rPr/>
        <w:t>[[@Bible:Psa 17:14 ]][[17:14 &gt;&gt; Psa 17:14]] {{field-on:Bible}} От человеци, Господи, с твоята ръка,От человеците на света,На които делът е в тоз живот,И на които чревото пълниш от съкровищата си:Наситени са синовете им,И остатъците си оставят на внуците си. {{field-off:Bible}}</w:t>
      </w:r>
    </w:p>
    <w:p>
      <w:pPr>
        <w:pStyle w:val="Normal"/>
        <w:rPr/>
      </w:pPr>
      <w:r>
        <w:rPr/>
        <w:t>[[@Bible:Psa 17:15 ]][[17:15 &gt;&gt; Psa 17:15]] {{field-on:Bible}} А аз с правда ще видя лицето ти:Ще се наситя от вида ти когато се събудя. {{field-off:Bible}}</w:t>
      </w:r>
    </w:p>
    <w:p>
      <w:pPr>
        <w:pStyle w:val="Heading2"/>
        <w:rPr/>
      </w:pPr>
      <w:r>
        <w:rPr/>
        <w:t>Глава 18</w:t>
      </w:r>
    </w:p>
    <w:p>
      <w:pPr>
        <w:pStyle w:val="Normal"/>
        <w:rPr/>
      </w:pPr>
      <w:r>
        <w:rPr/>
        <w:t>[[@Bible:Psa 18:1 ]][[18:1 &gt;&gt; Psa 18:1]] {{field-on:Bible}} (по Слав. 17)Първому Певцу. Псалом на Давида раба Господен, който говори Господу словесата на тази песен в деня когато го избави Господ от ръката на всичките му неприятели, и от ръката на Саула, и рече: -Ще те възлюбя, Господи, крепосте моя. {{field-off:Bible}}</w:t>
      </w:r>
    </w:p>
    <w:p>
      <w:pPr>
        <w:pStyle w:val="Normal"/>
        <w:rPr/>
      </w:pPr>
      <w:r>
        <w:rPr/>
        <w:t>[[@Bible:Psa 18:2 ]][[18:2 &gt;&gt; Psa 18:2]] {{field-on:Bible}} Господ е канара моя, твърдиня моя, и избавител мой:Бог мой, скала моя: на него ще се надея.Щит мой и рог на спасението ми:Висок мой стълп е. {{field-off:Bible}}</w:t>
      </w:r>
    </w:p>
    <w:p>
      <w:pPr>
        <w:pStyle w:val="Normal"/>
        <w:rPr/>
      </w:pPr>
      <w:r>
        <w:rPr/>
        <w:t>[[@Bible:Psa 18:3 ]][[18:3 &gt;&gt; Psa 18:3]] {{field-on:Bible}} Ще призова Господа хвалимаго,И ще се избавя от враговете си. {{field-off:Bible}}</w:t>
      </w:r>
    </w:p>
    <w:p>
      <w:pPr>
        <w:pStyle w:val="Normal"/>
        <w:rPr/>
      </w:pPr>
      <w:r>
        <w:rPr/>
        <w:t>[[@Bible:Psa 18:4 ]][[18:4 &gt;&gt; Psa 18:4]] {{field-on:Bible}} Смъртни болезни ме окружиха, И порои на беззаконие ме устрашиха. {{field-off:Bible}}</w:t>
      </w:r>
    </w:p>
    <w:p>
      <w:pPr>
        <w:pStyle w:val="Normal"/>
        <w:rPr/>
      </w:pPr>
      <w:r>
        <w:rPr/>
        <w:t>[[@Bible:Psa 18:5 ]][[18:5 &gt;&gt; Psa 18:5]] {{field-on:Bible}} Адови болезни ме обиколиха,Смъртни примки ме стигнаха. {{field-off:Bible}}</w:t>
      </w:r>
    </w:p>
    <w:p>
      <w:pPr>
        <w:pStyle w:val="Normal"/>
        <w:rPr/>
      </w:pPr>
      <w:r>
        <w:rPr/>
        <w:t>[[@Bible:Psa 18:6 ]][[18:6 &gt;&gt; Psa 18:6]] {{field-on:Bible}} В утеснението си призвах Господа,И към Бога моего викнах:чу от храма си гласа ми;И викането ми дойде пред него в ушите му. {{field-off:Bible}}</w:t>
      </w:r>
    </w:p>
    <w:p>
      <w:pPr>
        <w:pStyle w:val="Normal"/>
        <w:rPr/>
      </w:pPr>
      <w:r>
        <w:rPr/>
        <w:t>[[@Bible:Psa 18:7 ]][[18:7 &gt;&gt; Psa 18:7]] {{field-on:Bible}} Тогаз се поклати и потресе земята.И основанията на горите се разлюляхаИ поклатиха се, защото се разгневи той. {{field-off:Bible}}</w:t>
      </w:r>
    </w:p>
    <w:p>
      <w:pPr>
        <w:pStyle w:val="Normal"/>
        <w:rPr/>
      </w:pPr>
      <w:r>
        <w:rPr/>
        <w:t>[[@Bible:Psa 18:8 ]][[18:8 &gt;&gt; Psa 18:8]] {{field-on:Bible}} Дим възхождаше из ноздрите му,И огън пояждаващ из устата му:Въглища се разпалиха от него. {{field-off:Bible}}</w:t>
      </w:r>
    </w:p>
    <w:p>
      <w:pPr>
        <w:pStyle w:val="Normal"/>
        <w:rPr/>
      </w:pPr>
      <w:r>
        <w:rPr/>
        <w:t>[[@Bible:Psa 18:9 ]][[18:9 &gt;&gt; Psa 18:9]] {{field-on:Bible}} И приклони небесата и слезе;И мрак бе под нозете му. {{field-off:Bible}}</w:t>
      </w:r>
    </w:p>
    <w:p>
      <w:pPr>
        <w:pStyle w:val="Normal"/>
        <w:rPr/>
      </w:pPr>
      <w:r>
        <w:rPr/>
        <w:t>[[@Bible:Psa 18:10 ]][[18:10 &gt;&gt; Psa 18:10]] {{field-on:Bible}} И възлезе на херувими и летя:Летя на ветренни крила. {{field-off:Bible}}</w:t>
      </w:r>
    </w:p>
    <w:p>
      <w:pPr>
        <w:pStyle w:val="Normal"/>
        <w:rPr/>
      </w:pPr>
      <w:r>
        <w:rPr/>
        <w:t>[[@Bible:Psa 18:11 ]][[18:11 &gt;&gt; Psa 18:11]] {{field-on:Bible}} Тури тъмнината за свое скривалище:Скинията му около него бе тъмни води,Гъсти облаци на въздуха. {{field-off:Bible}}</w:t>
      </w:r>
    </w:p>
    <w:p>
      <w:pPr>
        <w:pStyle w:val="Normal"/>
        <w:rPr/>
      </w:pPr>
      <w:r>
        <w:rPr/>
        <w:t>[[@Bible:Psa 18:12 ]][[18:12 &gt;&gt; Psa 18:12]] {{field-on:Bible}} От святкането пред негоПройдоха облаците му,Град и огнени въглища. {{field-off:Bible}}</w:t>
      </w:r>
    </w:p>
    <w:p>
      <w:pPr>
        <w:pStyle w:val="Normal"/>
        <w:rPr/>
      </w:pPr>
      <w:r>
        <w:rPr/>
        <w:t>[[@Bible:Psa 18:13 ]][[18:13 &gt;&gt; Psa 18:13]] {{field-on:Bible}} И гръмна от небето Господ,И Вишний даде гласа си,Град и огнени въглища. {{field-off:Bible}}</w:t>
      </w:r>
    </w:p>
    <w:p>
      <w:pPr>
        <w:pStyle w:val="Normal"/>
        <w:rPr/>
      </w:pPr>
      <w:r>
        <w:rPr/>
        <w:t>[[@Bible:Psa 18:14 ]][[18:14 &gt;&gt; Psa 18:14]] {{field-on:Bible}} И проводи стрелите си и ги разпръсна,И светкавици умножи и ги смути. {{field-off:Bible}}</w:t>
      </w:r>
    </w:p>
    <w:p>
      <w:pPr>
        <w:pStyle w:val="Normal"/>
        <w:rPr/>
      </w:pPr>
      <w:r>
        <w:rPr/>
        <w:t>[[@Bible:Psa 18:15 ]][[18:15 &gt;&gt; Psa 18:15]] {{field-on:Bible}} И явиха се дълбините на водите,И откриха се основанията на вселеннатаОт запрещението ти, Господи,От духането на диха на ноздрите ти. {{field-off:Bible}}</w:t>
      </w:r>
    </w:p>
    <w:p>
      <w:pPr>
        <w:pStyle w:val="Normal"/>
        <w:rPr/>
      </w:pPr>
      <w:r>
        <w:rPr/>
        <w:t>[[@Bible:Psa 18:16 ]][[18:16 &gt;&gt; Psa 18:16]] {{field-on:Bible}} Проводи от височината: взе ме:Извлече ме из много води. {{field-off:Bible}}</w:t>
      </w:r>
    </w:p>
    <w:p>
      <w:pPr>
        <w:pStyle w:val="Normal"/>
        <w:rPr/>
      </w:pPr>
      <w:r>
        <w:rPr/>
        <w:t>[[@Bible:Psa 18:17 ]][[18:17 &gt;&gt; Psa 18:17]] {{field-on:Bible}} Избави ме от силния ми врагИ от онези които ме ненавидят,Защото бяха по-силни от мене. {{field-off:Bible}}</w:t>
      </w:r>
    </w:p>
    <w:p>
      <w:pPr>
        <w:pStyle w:val="Normal"/>
        <w:rPr/>
      </w:pPr>
      <w:r>
        <w:rPr/>
        <w:t>[[@Bible:Psa 18:18 ]][[18:18 &gt;&gt; Psa 18:18]] {{field-on:Bible}} Стигнаха ме в деня на скърбта ми;Но Господ ми стана подпорка. {{field-off:Bible}}</w:t>
      </w:r>
    </w:p>
    <w:p>
      <w:pPr>
        <w:pStyle w:val="Normal"/>
        <w:rPr/>
      </w:pPr>
      <w:r>
        <w:rPr/>
        <w:t>[[@Bible:Psa 18:19 ]][[18:19 &gt;&gt; Psa 18:19]] {{field-on:Bible}} И изведе ме на ширина:Избави ме, защото благоволи в мене. {{field-off:Bible}}</w:t>
      </w:r>
    </w:p>
    <w:p>
      <w:pPr>
        <w:pStyle w:val="Normal"/>
        <w:rPr/>
      </w:pPr>
      <w:r>
        <w:rPr/>
        <w:t>[[@Bible:Psa 18:20 ]][[18:20 &gt;&gt; Psa 18:20]] {{field-on:Bible}} Въздаде ми Господ според правдата ми,Според чистотата на ръцете ми възмезди ме, {{field-off:Bible}}</w:t>
      </w:r>
    </w:p>
    <w:p>
      <w:pPr>
        <w:pStyle w:val="Normal"/>
        <w:rPr/>
      </w:pPr>
      <w:r>
        <w:rPr/>
        <w:t>[[@Bible:Psa 18:21 ]][[18:21 &gt;&gt; Psa 18:21]] {{field-on:Bible}} Защото упазих пътищата Господни,И не се уклоних от Бога моего в нечестие; {{field-off:Bible}}</w:t>
      </w:r>
    </w:p>
    <w:p>
      <w:pPr>
        <w:pStyle w:val="Normal"/>
        <w:rPr/>
      </w:pPr>
      <w:r>
        <w:rPr/>
        <w:t>[[@Bible:Psa 18:22 ]][[18:22 &gt;&gt; Psa 18:22]] {{field-on:Bible}} Защото всичките му съдби бяха пред мене,И повеленията му не отдалечих от себе си; {{field-off:Bible}}</w:t>
      </w:r>
    </w:p>
    <w:p>
      <w:pPr>
        <w:pStyle w:val="Normal"/>
        <w:rPr/>
      </w:pPr>
      <w:r>
        <w:rPr/>
        <w:t>[[@Bible:Psa 18:23 ]][[18:23 &gt;&gt; Psa 18:23]] {{field-on:Bible}} И непорочен бях пред него,И упазих се от беззаконието си. {{field-off:Bible}}</w:t>
      </w:r>
    </w:p>
    <w:p>
      <w:pPr>
        <w:pStyle w:val="Normal"/>
        <w:rPr/>
      </w:pPr>
      <w:r>
        <w:rPr/>
        <w:t>[[@Bible:Psa 18:24 ]][[18:24 &gt;&gt; Psa 18:24]] {{field-on:Bible}} И въздаде ми Господ според правдата ми,Според чистотата на ръцете ми пред очите си {{field-off:Bible}}</w:t>
      </w:r>
    </w:p>
    <w:p>
      <w:pPr>
        <w:pStyle w:val="Normal"/>
        <w:rPr/>
      </w:pPr>
      <w:r>
        <w:rPr/>
        <w:t>[[@Bible:Psa 18:25 ]][[18:25 &gt;&gt; Psa 18:25]] {{field-on:Bible}} С преподобен, преподобен ще бъдеш:С мъж непорочен, непорочен ще бъдеш. {{field-off:Bible}}</w:t>
      </w:r>
    </w:p>
    <w:p>
      <w:pPr>
        <w:pStyle w:val="Normal"/>
        <w:rPr/>
      </w:pPr>
      <w:r>
        <w:rPr/>
        <w:t>[[@Bible:Psa 18:26 ]][[18:26 &gt;&gt; Psa 18:26]] {{field-on:Bible}} С чист, чист ще бъдеш;А с развратен противно ще се поведеш. {{field-off:Bible}}</w:t>
      </w:r>
    </w:p>
    <w:p>
      <w:pPr>
        <w:pStyle w:val="Normal"/>
        <w:rPr/>
      </w:pPr>
      <w:r>
        <w:rPr/>
        <w:t>[[@Bible:Psa 18:27 ]][[18:27 &gt;&gt; Psa 18:27]] {{field-on:Bible}} Защото ти ще спасиш оскърбени люде;А очи горделиви ще смириш. {{field-off:Bible}}</w:t>
      </w:r>
    </w:p>
    <w:p>
      <w:pPr>
        <w:pStyle w:val="Normal"/>
        <w:rPr/>
      </w:pPr>
      <w:r>
        <w:rPr/>
        <w:t>[[@Bible:Psa 18:28 ]][[18:28 &gt;&gt; Psa 18:28]] {{field-on:Bible}} Защото ти ще направиш светилника ми да свети:Господ Бог мой ще просвети тъмнината ми. {{field-off:Bible}}</w:t>
      </w:r>
    </w:p>
    <w:p>
      <w:pPr>
        <w:pStyle w:val="Normal"/>
        <w:rPr/>
      </w:pPr>
      <w:r>
        <w:rPr/>
        <w:t>[[@Bible:Psa 18:29 ]][[18:29 &gt;&gt; Psa 18:29]] {{field-on:Bible}} Защото чрез тебе ще разбия пълк,И чрез Бога моего ще прескоча стена. {{field-off:Bible}}</w:t>
      </w:r>
    </w:p>
    <w:p>
      <w:pPr>
        <w:pStyle w:val="Normal"/>
        <w:rPr/>
      </w:pPr>
      <w:r>
        <w:rPr/>
        <w:t>[[@Bible:Psa 18:30 ]][[18:30 &gt;&gt; Psa 18:30]] {{field-on:Bible}} А на Бога, пътят му е непорочен:Словото Господне е опитано:Той е щит на всичките които се надеят на него. {{field-off:Bible}}</w:t>
      </w:r>
    </w:p>
    <w:p>
      <w:pPr>
        <w:pStyle w:val="Normal"/>
        <w:rPr/>
      </w:pPr>
      <w:r>
        <w:rPr/>
        <w:t>[[@Bible:Psa 18:31 ]][[18:31 &gt;&gt; Psa 18:31]] {{field-on:Bible}} Защото кой е Бог освен Господа?И кой е крепост освен Бога нашего? {{field-off:Bible}}</w:t>
      </w:r>
    </w:p>
    <w:p>
      <w:pPr>
        <w:pStyle w:val="Normal"/>
        <w:rPr/>
      </w:pPr>
      <w:r>
        <w:rPr/>
        <w:t>[[@Bible:Psa 18:32 ]][[18:32 &gt;&gt; Psa 18:32]] {{field-on:Bible}} Бог е който ме препасва съ сила,И поставя непорочен пътя ми. {{field-off:Bible}}</w:t>
      </w:r>
    </w:p>
    <w:p>
      <w:pPr>
        <w:pStyle w:val="Normal"/>
        <w:rPr/>
      </w:pPr>
      <w:r>
        <w:rPr/>
        <w:t>[[@Bible:Psa 18:33 ]][[18:33 &gt;&gt; Psa 18:33]] {{field-on:Bible}} Прави нозете ми като на елените,И поставя ме на високите мои места. {{field-off:Bible}}</w:t>
      </w:r>
    </w:p>
    <w:p>
      <w:pPr>
        <w:pStyle w:val="Normal"/>
        <w:rPr/>
      </w:pPr>
      <w:r>
        <w:rPr/>
        <w:t>[[@Bible:Psa 18:34 ]][[18:34 &gt;&gt; Psa 18:34]] {{field-on:Bible}} Учи ръцете ми на бран,И мишците ми запъват меден лък. {{field-off:Bible}}</w:t>
      </w:r>
    </w:p>
    <w:p>
      <w:pPr>
        <w:pStyle w:val="Normal"/>
        <w:rPr/>
      </w:pPr>
      <w:r>
        <w:rPr/>
        <w:t>[[@Bible:Psa 18:35 ]][[18:35 &gt;&gt; Psa 18:35]] {{field-on:Bible}} И дал си ми щита на спасението си;И десницата ти ме потвърди,И благостта ти ме възвеличи. {{field-off:Bible}}</w:t>
      </w:r>
    </w:p>
    <w:p>
      <w:pPr>
        <w:pStyle w:val="Normal"/>
        <w:rPr/>
      </w:pPr>
      <w:r>
        <w:rPr/>
        <w:t>[[@Bible:Psa 18:36 ]][[18:36 &gt;&gt; Psa 18:36]] {{field-on:Bible}} Разширил си стъпките ми под мене;И нозете ми не се подплъзнаха. {{field-off:Bible}}</w:t>
      </w:r>
    </w:p>
    <w:p>
      <w:pPr>
        <w:pStyle w:val="Normal"/>
        <w:rPr/>
      </w:pPr>
      <w:r>
        <w:rPr/>
        <w:t>[[@Bible:Psa 18:37 ]][[18:37 &gt;&gt; Psa 18:37]] {{field-on:Bible}} Гоних враговете си и ги стигнах,И не се върнах доде ги не свърших. {{field-off:Bible}}</w:t>
      </w:r>
    </w:p>
    <w:p>
      <w:pPr>
        <w:pStyle w:val="Normal"/>
        <w:rPr/>
      </w:pPr>
      <w:r>
        <w:rPr/>
        <w:t>[[@Bible:Psa 18:38 ]][[18:38 &gt;&gt; Psa 18:38]] {{field-on:Bible}} Сътрих ги, и не могоха да се подигнат:Паднаха под нозете ми. {{field-off:Bible}}</w:t>
      </w:r>
    </w:p>
    <w:p>
      <w:pPr>
        <w:pStyle w:val="Normal"/>
        <w:rPr/>
      </w:pPr>
      <w:r>
        <w:rPr/>
        <w:t>[[@Bible:Psa 18:39 ]][[18:39 &gt;&gt; Psa 18:39]] {{field-on:Bible}} И препасал си ме със сила за бран:Завалил си под мене възставащите върх мене. {{field-off:Bible}}</w:t>
      </w:r>
    </w:p>
    <w:p>
      <w:pPr>
        <w:pStyle w:val="Normal"/>
        <w:rPr/>
      </w:pPr>
      <w:r>
        <w:rPr/>
        <w:t>[[@Bible:Psa 18:40 ]][[18:40 &gt;&gt; Psa 18:40]] {{field-on:Bible}} И обърнал си към мене гърба на враговете ми;И аз изтребих неприятелите си. {{field-off:Bible}}</w:t>
      </w:r>
    </w:p>
    <w:p>
      <w:pPr>
        <w:pStyle w:val="Normal"/>
        <w:rPr/>
      </w:pPr>
      <w:r>
        <w:rPr/>
        <w:t>[[@Bible:Psa 18:41 ]][[18:41 &gt;&gt; Psa 18:41]] {{field-on:Bible}} Извикаха, и нямаше кой да ги избави,Към Господа, и не ги послуша. {{field-off:Bible}}</w:t>
      </w:r>
    </w:p>
    <w:p>
      <w:pPr>
        <w:pStyle w:val="Normal"/>
        <w:rPr/>
      </w:pPr>
      <w:r>
        <w:rPr/>
        <w:t>[[@Bible:Psa 18:42 ]][[18:42 &gt;&gt; Psa 18:42]] {{field-on:Bible}} И стрих ги като прах пред лицето на вятъра;Като калта на пътищата ги оттръснах. {{field-off:Bible}}</w:t>
      </w:r>
    </w:p>
    <w:p>
      <w:pPr>
        <w:pStyle w:val="Normal"/>
        <w:rPr/>
      </w:pPr>
      <w:r>
        <w:rPr/>
        <w:t>[[@Bible:Psa 18:43 ]][[18:43 &gt;&gt; Psa 18:43]] {{field-on:Bible}} Избавил си ме от противленията на народа:Поставил си ме глава на езичниците:Народ който не познаха рабите ми. {{field-off:Bible}}</w:t>
      </w:r>
    </w:p>
    <w:p>
      <w:pPr>
        <w:pStyle w:val="Normal"/>
        <w:rPr/>
      </w:pPr>
      <w:r>
        <w:rPr/>
        <w:t>[[@Bible:Psa 18:44 ]][[18:44 &gt;&gt; Psa 18:44]] {{field-on:Bible}} Щом чуха и послушаха ме;чужденци ми се покориха. {{field-off:Bible}}</w:t>
      </w:r>
    </w:p>
    <w:p>
      <w:pPr>
        <w:pStyle w:val="Normal"/>
        <w:rPr/>
      </w:pPr>
      <w:r>
        <w:rPr/>
        <w:t>[[@Bible:Psa 18:45 ]][[18:45 &gt;&gt; Psa 18:45]] {{field-on:Bible}} чужденци ослабнаха, и се разтреперахаИз местата дето са се затворили. {{field-off:Bible}}</w:t>
      </w:r>
    </w:p>
    <w:p>
      <w:pPr>
        <w:pStyle w:val="Normal"/>
        <w:rPr/>
      </w:pPr>
      <w:r>
        <w:rPr/>
        <w:t>[[@Bible:Psa 18:46 ]][[18:46 &gt;&gt; Psa 18:46]] {{field-on:Bible}} Жив е Господ, и благословена Твърдинята ми;И да се възвиси Бог на спасението ми. {{field-off:Bible}}</w:t>
      </w:r>
    </w:p>
    <w:p>
      <w:pPr>
        <w:pStyle w:val="Normal"/>
        <w:rPr/>
      </w:pPr>
      <w:r>
        <w:rPr/>
        <w:t>[[@Bible:Psa 18:47 ]][[18:47 &gt;&gt; Psa 18:47]] {{field-on:Bible}} Бог, който отмъщава за мене,И покорява народи под мене, {{field-off:Bible}}</w:t>
      </w:r>
    </w:p>
    <w:p>
      <w:pPr>
        <w:pStyle w:val="Normal"/>
        <w:rPr/>
      </w:pPr>
      <w:r>
        <w:rPr/>
        <w:t>[[@Bible:Psa 18:48 ]][[18:48 &gt;&gt; Psa 18:48]] {{field-on:Bible}} Който ме избавя от враговете ми.Ей, възвишаваш ме над онези които въстават върх мене:Избавил си ме от насилник человек. {{field-off:Bible}}</w:t>
      </w:r>
    </w:p>
    <w:p>
      <w:pPr>
        <w:pStyle w:val="Normal"/>
        <w:rPr/>
      </w:pPr>
      <w:r>
        <w:rPr/>
        <w:t>[[@Bible:Psa 18:49 ]][[18:49 &gt;&gt; Psa 18:49]] {{field-on:Bible}} За то ще те хваля, Господи, между езичниците,И ще възпея на името ти. {{field-off:Bible}}</w:t>
      </w:r>
    </w:p>
    <w:p>
      <w:pPr>
        <w:pStyle w:val="Normal"/>
        <w:rPr/>
      </w:pPr>
      <w:r>
        <w:rPr/>
        <w:t>[[@Bible:Psa 18:50 ]][[18:50 &gt;&gt; Psa 18:50]] {{field-on:Bible}} Ти си който величиш спасенията на царя сиИ правиш милост на помазаника си,На Давида и на семето му до века. {{field-off:Bible}}</w:t>
      </w:r>
    </w:p>
    <w:p>
      <w:pPr>
        <w:pStyle w:val="Heading2"/>
        <w:rPr/>
      </w:pPr>
      <w:r>
        <w:rPr/>
        <w:t>Глава 19</w:t>
      </w:r>
    </w:p>
    <w:p>
      <w:pPr>
        <w:pStyle w:val="Normal"/>
        <w:rPr/>
      </w:pPr>
      <w:r>
        <w:rPr/>
        <w:t>[[@Bible:Psa 19:1 ]][[19:1 &gt;&gt; Psa 19:1]] {{field-on:Bible}} (по Слав. 18)Първому Певцу. Псалом Давидов.Небесата разказват славата Божия,И твърдта възвещава делото на ръцете му. {{field-off:Bible}}</w:t>
      </w:r>
    </w:p>
    <w:p>
      <w:pPr>
        <w:pStyle w:val="Normal"/>
        <w:rPr/>
      </w:pPr>
      <w:r>
        <w:rPr/>
        <w:t>[[@Bible:Psa 19:2 ]][[19:2 &gt;&gt; Psa 19:2]] {{field-on:Bible}} Ден на ден казва слово.И нощ на нощ изявява знание. {{field-off:Bible}}</w:t>
      </w:r>
    </w:p>
    <w:p>
      <w:pPr>
        <w:pStyle w:val="Normal"/>
        <w:rPr/>
      </w:pPr>
      <w:r>
        <w:rPr/>
        <w:t>[[@Bible:Psa 19:3 ]][[19:3 &gt;&gt; Psa 19:3]] {{field-on:Bible}} Без говорене, без думи,Без да се чуе гласът им, {{field-off:Bible}}</w:t>
      </w:r>
    </w:p>
    <w:p>
      <w:pPr>
        <w:pStyle w:val="Normal"/>
        <w:rPr/>
      </w:pPr>
      <w:r>
        <w:rPr/>
        <w:t>[[@Bible:Psa 19:4 ]][[19:4 &gt;&gt; Psa 19:4]] {{field-on:Bible}} По всичката земя излезе вещанието им.И до краищата на вселенната словесата им.В тях постави скиния за слънцето, {{field-off:Bible}}</w:t>
      </w:r>
    </w:p>
    <w:p>
      <w:pPr>
        <w:pStyle w:val="Normal"/>
        <w:rPr/>
      </w:pPr>
      <w:r>
        <w:rPr/>
        <w:t>[[@Bible:Psa 19:5 ]][[19:5 &gt;&gt; Psa 19:5]] {{field-on:Bible}} Което излязва като младоженец из чертога си,Радва се като юнак за да тича в попрището. {{field-off:Bible}}</w:t>
      </w:r>
    </w:p>
    <w:p>
      <w:pPr>
        <w:pStyle w:val="Normal"/>
        <w:rPr/>
      </w:pPr>
      <w:r>
        <w:rPr/>
        <w:t>[[@Bible:Psa 19:6 ]][[19:6 &gt;&gt; Psa 19:6]] {{field-on:Bible}} Излязването му е от край небето,И обикалянето му до края негов;И от топлината му нищо не се скрива. {{field-off:Bible}}</w:t>
      </w:r>
    </w:p>
    <w:p>
      <w:pPr>
        <w:pStyle w:val="Normal"/>
        <w:rPr/>
      </w:pPr>
      <w:r>
        <w:rPr/>
        <w:t>[[@Bible:Psa 19:7 ]][[19:7 &gt;&gt; Psa 19:7]] {{field-on:Bible}} Законът Господен е непорочен, възвраща душата;Свидетелството Господне е вярно, умъдрява простия: {{field-off:Bible}}</w:t>
      </w:r>
    </w:p>
    <w:p>
      <w:pPr>
        <w:pStyle w:val="Normal"/>
        <w:rPr/>
      </w:pPr>
      <w:r>
        <w:rPr/>
        <w:t>[[@Bible:Psa 19:8 ]][[19:8 &gt;&gt; Psa 19:8]] {{field-on:Bible}} Повеленията Господни са прави, веселят сърдцето.Заповедта Господня е светла, просвещава очите {{field-off:Bible}}</w:t>
      </w:r>
    </w:p>
    <w:p>
      <w:pPr>
        <w:pStyle w:val="Normal"/>
        <w:rPr/>
      </w:pPr>
      <w:r>
        <w:rPr/>
        <w:t>[[@Bible:Psa 19:9 ]][[19:9 &gt;&gt; Psa 19:9]] {{field-on:Bible}} Страхът Господен е чист, пребивава въ векСъдбите Господни са истинни, купно и праведни, {{field-off:Bible}}</w:t>
      </w:r>
    </w:p>
    <w:p>
      <w:pPr>
        <w:pStyle w:val="Normal"/>
        <w:rPr/>
      </w:pPr>
      <w:r>
        <w:rPr/>
        <w:t>[[@Bible:Psa 19:10 ]][[19:10 &gt;&gt; Psa 19:10]] {{field-on:Bible}} Желателни повече от злато,Повече от множество чисто злато,И по-сладки от медИ от капките на меден сот. {{field-off:Bible}}</w:t>
      </w:r>
    </w:p>
    <w:p>
      <w:pPr>
        <w:pStyle w:val="Normal"/>
        <w:rPr/>
      </w:pPr>
      <w:r>
        <w:rPr/>
        <w:t>[[@Bible:Psa 19:11 ]][[19:11 &gt;&gt; Psa 19:11]] {{field-on:Bible}} Слугата ти още се и вразумява чрез тях.В упазването им въздаянието е голямо. {{field-off:Bible}}</w:t>
      </w:r>
    </w:p>
    <w:p>
      <w:pPr>
        <w:pStyle w:val="Normal"/>
        <w:rPr/>
      </w:pPr>
      <w:r>
        <w:rPr/>
        <w:t>[[@Bible:Psa 19:12 ]][[19:12 &gt;&gt; Psa 19:12]] {{field-on:Bible}} Кой усеща съгрешенията си?Очисти ме от тайните съгрешения. {{field-off:Bible}}</w:t>
      </w:r>
    </w:p>
    <w:p>
      <w:pPr>
        <w:pStyle w:val="Normal"/>
        <w:rPr/>
      </w:pPr>
      <w:r>
        <w:rPr/>
        <w:t>[[@Bible:Psa 19:13 ]][[19:13 &gt;&gt; Psa 19:13]] {{field-on:Bible}} А още предупази раба си от гордост:Да ме не обладае: тогаз ще бъда непорочен,И ще бъда чист от голямо престъпление. {{field-off:Bible}}</w:t>
      </w:r>
    </w:p>
    <w:p>
      <w:pPr>
        <w:pStyle w:val="Normal"/>
        <w:rPr/>
      </w:pPr>
      <w:r>
        <w:rPr/>
        <w:t>[[@Bible:Psa 19:14 ]][[19:14 &gt;&gt; Psa 19:14]] {{field-on:Bible}} Думите на устата ми и преговарянето на сърдцето миДа бъдат угодни пред тебе,Господи, крепосте моя и избавителю мой. {{field-off:Bible}}</w:t>
      </w:r>
    </w:p>
    <w:p>
      <w:pPr>
        <w:pStyle w:val="Heading2"/>
        <w:rPr/>
      </w:pPr>
      <w:r>
        <w:rPr/>
        <w:t>Глава 20</w:t>
      </w:r>
    </w:p>
    <w:p>
      <w:pPr>
        <w:pStyle w:val="Normal"/>
        <w:rPr/>
      </w:pPr>
      <w:r>
        <w:rPr/>
        <w:t>[[@Bible:Psa 20:1 ]][[20:1 &gt;&gt; Psa 20:1]] {{field-on:Bible}} (по Слав. 19)Първому певцу. Псалом Давидов.Господ да те послуша в скърбен ден:Името на Бога Яковов да те защити! {{field-off:Bible}}</w:t>
      </w:r>
    </w:p>
    <w:p>
      <w:pPr>
        <w:pStyle w:val="Normal"/>
        <w:rPr/>
      </w:pPr>
      <w:r>
        <w:rPr/>
        <w:t>[[@Bible:Psa 20:2 ]][[20:2 &gt;&gt; Psa 20:2]] {{field-on:Bible}} Да ти изпроводи помощ от светилището,И от Сион да те подкрепи! {{field-off:Bible}}</w:t>
      </w:r>
    </w:p>
    <w:p>
      <w:pPr>
        <w:pStyle w:val="Normal"/>
        <w:rPr/>
      </w:pPr>
      <w:r>
        <w:rPr/>
        <w:t>[[@Bible:Psa 20:3 ]][[20:3 &gt;&gt; Psa 20:3]] {{field-on:Bible}} Да помене всичките твои приношения,И да приеме всесъжението ти! (Села.) {{field-off:Bible}}</w:t>
      </w:r>
    </w:p>
    <w:p>
      <w:pPr>
        <w:pStyle w:val="Normal"/>
        <w:rPr/>
      </w:pPr>
      <w:r>
        <w:rPr/>
        <w:t>[[@Bible:Psa 20:4 ]][[20:4 &gt;&gt; Psa 20:4]] {{field-on:Bible}} Да ти даде според желанието на сърдцето ти,И да изпълни всеки твой съвет {{field-off:Bible}}</w:t>
      </w:r>
    </w:p>
    <w:p>
      <w:pPr>
        <w:pStyle w:val="Normal"/>
        <w:rPr/>
      </w:pPr>
      <w:r>
        <w:rPr/>
        <w:t>[[@Bible:Psa 20:5 ]][[20:5 &gt;&gt; Psa 20:5]] {{field-on:Bible}} В спасението ти ще се зарадваме;И в името на Бога нашего ще възвишим пряпорец.Господ да изпълни всичките твои искания! {{field-off:Bible}}</w:t>
      </w:r>
    </w:p>
    <w:p>
      <w:pPr>
        <w:pStyle w:val="Normal"/>
        <w:rPr/>
      </w:pPr>
      <w:r>
        <w:rPr/>
        <w:t>[[@Bible:Psa 20:6 ]][[20:6 &gt;&gt; Psa 20:6]] {{field-on:Bible}} Сега познах че спаси Господ помазаника си.Ще го послуша от светото си небеСъ спасителната сила на десницата си. {{field-off:Bible}}</w:t>
      </w:r>
    </w:p>
    <w:p>
      <w:pPr>
        <w:pStyle w:val="Normal"/>
        <w:rPr/>
      </w:pPr>
      <w:r>
        <w:rPr/>
        <w:t>[[@Bible:Psa 20:7 ]][[20:7 &gt;&gt; Psa 20:7]] {{field-on:Bible}} Едни с колесници, и едни с коне,А ние ще поменем името на Господа Бога нашего. {{field-off:Bible}}</w:t>
      </w:r>
    </w:p>
    <w:p>
      <w:pPr>
        <w:pStyle w:val="Normal"/>
        <w:rPr/>
      </w:pPr>
      <w:r>
        <w:rPr/>
        <w:t>[[@Bible:Psa 20:8 ]][[20:8 &gt;&gt; Psa 20:8]] {{field-on:Bible}} Те се спънаха и паднаха,А ние станахме и се възправихме. {{field-off:Bible}}</w:t>
      </w:r>
    </w:p>
    <w:p>
      <w:pPr>
        <w:pStyle w:val="Normal"/>
        <w:rPr/>
      </w:pPr>
      <w:r>
        <w:rPr/>
        <w:t>[[@Bible:Psa 20:9 ]][[20:9 &gt;&gt; Psa 20:9]] {{field-on:Bible}} Господи, спаси царя,И послушай ни в който ден те призовем. {{field-off:Bible}}</w:t>
      </w:r>
    </w:p>
    <w:p>
      <w:pPr>
        <w:pStyle w:val="Heading2"/>
        <w:rPr/>
      </w:pPr>
      <w:r>
        <w:rPr/>
        <w:t>Глава 21</w:t>
      </w:r>
    </w:p>
    <w:p>
      <w:pPr>
        <w:pStyle w:val="Normal"/>
        <w:rPr/>
      </w:pPr>
      <w:r>
        <w:rPr/>
        <w:t>[[@Bible:Psa 21:1 ]][[21:1 &gt;&gt; Psa 21:1]] {{field-on:Bible}} (по Слав. 20)Първому певцу. Псалом Давидов.Господи, с Твоята сила ще се весели царят,И колко много ще се зарадва в спасението ти! {{field-off:Bible}}</w:t>
      </w:r>
    </w:p>
    <w:p>
      <w:pPr>
        <w:pStyle w:val="Normal"/>
        <w:rPr/>
      </w:pPr>
      <w:r>
        <w:rPr/>
        <w:t>[[@Bible:Psa 21:2 ]][[21:2 &gt;&gt; Psa 21:2]] {{field-on:Bible}} Дал си му желанието на сърдцето му,И от искането на устните му не си го лишил. (Села.) {{field-off:Bible}}</w:t>
      </w:r>
    </w:p>
    <w:p>
      <w:pPr>
        <w:pStyle w:val="Normal"/>
        <w:rPr/>
      </w:pPr>
      <w:r>
        <w:rPr/>
        <w:t>[[@Bible:Psa 21:3 ]][[21:3 &gt;&gt; Psa 21:3]] {{field-on:Bible}} Защото си го посрещнал с благословения на благостПоложил си на главата му венец от чисто злато. {{field-off:Bible}}</w:t>
      </w:r>
    </w:p>
    <w:p>
      <w:pPr>
        <w:pStyle w:val="Normal"/>
        <w:rPr/>
      </w:pPr>
      <w:r>
        <w:rPr/>
        <w:t>[[@Bible:Psa 21:4 ]][[21:4 &gt;&gt; Psa 21:4]] {{field-on:Bible}} Просил е от тебе живот,И дал си му дължина на дни в век века. {{field-off:Bible}}</w:t>
      </w:r>
    </w:p>
    <w:p>
      <w:pPr>
        <w:pStyle w:val="Normal"/>
        <w:rPr/>
      </w:pPr>
      <w:r>
        <w:rPr/>
        <w:t>[[@Bible:Psa 21:5 ]][[21:5 &gt;&gt; Psa 21:5]] {{field-on:Bible}} Голяма е славата му чрез спасението ти:чест и великолепие си положил на него; {{field-off:Bible}}</w:t>
      </w:r>
    </w:p>
    <w:p>
      <w:pPr>
        <w:pStyle w:val="Normal"/>
        <w:rPr/>
      </w:pPr>
      <w:r>
        <w:rPr/>
        <w:t>[[@Bible:Psa 21:6 ]][[21:6 &gt;&gt; Psa 21:6]] {{field-on:Bible}} Защото си го турил да е благословение до века:Възвеселил си го с радост чрез лицето си; {{field-off:Bible}}</w:t>
      </w:r>
    </w:p>
    <w:p>
      <w:pPr>
        <w:pStyle w:val="Normal"/>
        <w:rPr/>
      </w:pPr>
      <w:r>
        <w:rPr/>
        <w:t>[[@Bible:Psa 21:7 ]][[21:7 &gt;&gt; Psa 21:7]] {{field-on:Bible}} Защото царят уповава на Господа,И чрез милостта на Вишнаго няма да се поклати. {{field-off:Bible}}</w:t>
      </w:r>
    </w:p>
    <w:p>
      <w:pPr>
        <w:pStyle w:val="Normal"/>
        <w:rPr/>
      </w:pPr>
      <w:r>
        <w:rPr/>
        <w:t>[[@Bible:Psa 21:8 ]][[21:8 &gt;&gt; Psa 21:8]] {{field-on:Bible}} Ръката ти ще намери всичките твои врагове:Десницата ти ще намери неприятелите ти. {{field-off:Bible}}</w:t>
      </w:r>
    </w:p>
    <w:p>
      <w:pPr>
        <w:pStyle w:val="Normal"/>
        <w:rPr/>
      </w:pPr>
      <w:r>
        <w:rPr/>
        <w:t>[[@Bible:Psa 21:9 ]][[21:9 &gt;&gt; Psa 21:9]] {{field-on:Bible}} Въ времето на гнева си ще ги направиш като огнена пещ:Господ ще ги погълне с яростта си;И огън ще ги изпояде. {{field-off:Bible}}</w:t>
      </w:r>
    </w:p>
    <w:p>
      <w:pPr>
        <w:pStyle w:val="Normal"/>
        <w:rPr/>
      </w:pPr>
      <w:r>
        <w:rPr/>
        <w:t>[[@Bible:Psa 21:10 ]][[21:10 &gt;&gt; Psa 21:10]] {{field-on:Bible}} Ще изтребиш от земята плода им,И семето им от человеческите синове. {{field-off:Bible}}</w:t>
      </w:r>
    </w:p>
    <w:p>
      <w:pPr>
        <w:pStyle w:val="Normal"/>
        <w:rPr/>
      </w:pPr>
      <w:r>
        <w:rPr/>
        <w:t>[[@Bible:Psa 21:11 ]][[21:11 &gt;&gt; Psa 21:11]] {{field-on:Bible}} Защото ухитриха злоба против тебе:Намислиха кроеж който не могоха да извършат. {{field-off:Bible}}</w:t>
      </w:r>
    </w:p>
    <w:p>
      <w:pPr>
        <w:pStyle w:val="Normal"/>
        <w:rPr/>
      </w:pPr>
      <w:r>
        <w:rPr/>
        <w:t>[[@Bible:Psa 21:12 ]][[21:12 &gt;&gt; Psa 21:12]] {{field-on:Bible}} За то ще ги направиш да обърнат гърбКогато приготвиш на тетивите си стрели против лицето им. {{field-off:Bible}}</w:t>
      </w:r>
    </w:p>
    <w:p>
      <w:pPr>
        <w:pStyle w:val="Normal"/>
        <w:rPr/>
      </w:pPr>
      <w:r>
        <w:rPr/>
        <w:t>[[@Bible:Psa 21:13 ]][[21:13 &gt;&gt; Psa 21:13]] {{field-on:Bible}} Възнеси се, Господи, съ силата си:Ще пеем и ще прославяме твоето могущество. {{field-off:Bible}}</w:t>
      </w:r>
    </w:p>
    <w:p>
      <w:pPr>
        <w:pStyle w:val="Heading2"/>
        <w:rPr/>
      </w:pPr>
      <w:r>
        <w:rPr/>
        <w:t>Глава 22</w:t>
      </w:r>
    </w:p>
    <w:p>
      <w:pPr>
        <w:pStyle w:val="Normal"/>
        <w:rPr/>
      </w:pPr>
      <w:r>
        <w:rPr/>
        <w:t>[[@Bible:Psa 22:1 ]][[22:1 &gt;&gt; Psa 22:1]] {{field-on:Bible}} (по Слав. 21)Първому Певцу, на Аиелет Шахар.Псалом Давидов.Боже мой, Боже мой, защо си ме оставил?Защо стоиш далеч от спасението миИ от думите на стенанието ми? {{field-off:Bible}}</w:t>
      </w:r>
    </w:p>
    <w:p>
      <w:pPr>
        <w:pStyle w:val="Normal"/>
        <w:rPr/>
      </w:pPr>
      <w:r>
        <w:rPr/>
        <w:t>[[@Bible:Psa 22:2 ]][[22:2 &gt;&gt; Psa 22:2]] {{field-on:Bible}} Боже мой, викам дене, и не отговаряш,И ноще, и не премлъкнувам. {{field-off:Bible}}</w:t>
      </w:r>
    </w:p>
    <w:p>
      <w:pPr>
        <w:pStyle w:val="Normal"/>
        <w:rPr/>
      </w:pPr>
      <w:r>
        <w:rPr/>
        <w:t>[[@Bible:Psa 22:3 ]][[22:3 &gt;&gt; Psa 22:3]] {{field-on:Bible}} Но ти си Свет,Ти който обитаваш между Израилевите хвали. {{field-off:Bible}}</w:t>
      </w:r>
    </w:p>
    <w:p>
      <w:pPr>
        <w:pStyle w:val="Normal"/>
        <w:rPr/>
      </w:pPr>
      <w:r>
        <w:rPr/>
        <w:t>[[@Bible:Psa 22:4 ]][[22:4 &gt;&gt; Psa 22:4]] {{field-on:Bible}} На тебе се надееха отците ни:Надееха се, и ти ги освободи: {{field-off:Bible}}</w:t>
      </w:r>
    </w:p>
    <w:p>
      <w:pPr>
        <w:pStyle w:val="Normal"/>
        <w:rPr/>
      </w:pPr>
      <w:r>
        <w:rPr/>
        <w:t>[[@Bible:Psa 22:5 ]][[22:5 &gt;&gt; Psa 22:5]] {{field-on:Bible}} Към тебе извикаха, и избавени бидоха:На тебе се надееха, и не се посрамиха. {{field-off:Bible}}</w:t>
      </w:r>
    </w:p>
    <w:p>
      <w:pPr>
        <w:pStyle w:val="Normal"/>
        <w:rPr/>
      </w:pPr>
      <w:r>
        <w:rPr/>
        <w:t>[[@Bible:Psa 22:6 ]][[22:6 &gt;&gt; Psa 22:6]] {{field-on:Bible}} А аз съм червей, а не человек,Укор на человеците, и презрян от народа. {{field-off:Bible}}</w:t>
      </w:r>
    </w:p>
    <w:p>
      <w:pPr>
        <w:pStyle w:val="Normal"/>
        <w:rPr/>
      </w:pPr>
      <w:r>
        <w:rPr/>
        <w:t>[[@Bible:Psa 22:7 ]][[22:7 &gt;&gt; Psa 22:7]] {{field-on:Bible}} Ругаят ми се всички които ме гледат:Отварят устните си, киват с глава, и казват: {{field-off:Bible}}</w:t>
      </w:r>
    </w:p>
    <w:p>
      <w:pPr>
        <w:pStyle w:val="Normal"/>
        <w:rPr/>
      </w:pPr>
      <w:r>
        <w:rPr/>
        <w:t>[[@Bible:Psa 22:8 ]][[22:8 &gt;&gt; Psa 22:8]] {{field-on:Bible}} Упова на Господа, нека го избави:Нека го спаси понеже благоволи за него. {{field-off:Bible}}</w:t>
      </w:r>
    </w:p>
    <w:p>
      <w:pPr>
        <w:pStyle w:val="Normal"/>
        <w:rPr/>
      </w:pPr>
      <w:r>
        <w:rPr/>
        <w:t>[[@Bible:Psa 22:9 ]][[22:9 &gt;&gt; Psa 22:9]] {{field-on:Bible}} Но ти си който си ме извадил из утробата:Ти ми даде упование като бях на гръдите на майка си. {{field-off:Bible}}</w:t>
      </w:r>
    </w:p>
    <w:p>
      <w:pPr>
        <w:pStyle w:val="Normal"/>
        <w:rPr/>
      </w:pPr>
      <w:r>
        <w:rPr/>
        <w:t>[[@Bible:Psa 22:10 ]][[22:10 &gt;&gt; Psa 22:10]] {{field-on:Bible}} На тебе бих оставен от рождението си:От утробата на майка ми ти си Бог мой. {{field-off:Bible}}</w:t>
      </w:r>
    </w:p>
    <w:p>
      <w:pPr>
        <w:pStyle w:val="Normal"/>
        <w:rPr/>
      </w:pPr>
      <w:r>
        <w:rPr/>
        <w:t>[[@Bible:Psa 22:11 ]][[22:11 &gt;&gt; Psa 22:11]] {{field-on:Bible}} Да се не отдалечиш от мене;Защото скърбта е близу,Защото няма помощник. {{field-off:Bible}}</w:t>
      </w:r>
    </w:p>
    <w:p>
      <w:pPr>
        <w:pStyle w:val="Normal"/>
        <w:rPr/>
      </w:pPr>
      <w:r>
        <w:rPr/>
        <w:t>[[@Bible:Psa 22:12 ]][[22:12 &gt;&gt; Psa 22:12]] {{field-on:Bible}} Юнци много ме обиколиха:Бикове силни от Васан ме окружиха. {{field-off:Bible}}</w:t>
      </w:r>
    </w:p>
    <w:p>
      <w:pPr>
        <w:pStyle w:val="Normal"/>
        <w:rPr/>
      </w:pPr>
      <w:r>
        <w:rPr/>
        <w:t>[[@Bible:Psa 22:13 ]][[22:13 &gt;&gt; Psa 22:13]] {{field-on:Bible}} Отвориха върх мене устата сиКато лъв който граби и рикае. {{field-off:Bible}}</w:t>
      </w:r>
    </w:p>
    <w:p>
      <w:pPr>
        <w:pStyle w:val="Normal"/>
        <w:rPr/>
      </w:pPr>
      <w:r>
        <w:rPr/>
        <w:t>[[@Bible:Psa 22:14 ]][[22:14 &gt;&gt; Psa 22:14]] {{field-on:Bible}} Излях се като вода,И разглобиха се всичките ми кости:Сърдцето ми стана като восък,Разтопява се всред вътрешностите ми. {{field-off:Bible}}</w:t>
      </w:r>
    </w:p>
    <w:p>
      <w:pPr>
        <w:pStyle w:val="Normal"/>
        <w:rPr/>
      </w:pPr>
      <w:r>
        <w:rPr/>
        <w:t>[[@Bible:Psa 22:15 ]][[22:15 &gt;&gt; Psa 22:15]] {{field-on:Bible}} Силата ми изсъхна като череп,И езикът ми прилепна за гъртана ми;И ти си ме свел в пръстта на смъртта. {{field-off:Bible}}</w:t>
      </w:r>
    </w:p>
    <w:p>
      <w:pPr>
        <w:pStyle w:val="Normal"/>
        <w:rPr/>
      </w:pPr>
      <w:r>
        <w:rPr/>
        <w:t>[[@Bible:Psa 22:16 ]][[22:16 &gt;&gt; Psa 22:16]] {{field-on:Bible}} Защото псета ме обиколиха:Събрание на лукави ме окружи:Продупчиха ръцете ми и нозете ми {{field-off:Bible}}</w:t>
      </w:r>
    </w:p>
    <w:p>
      <w:pPr>
        <w:pStyle w:val="Normal"/>
        <w:rPr/>
      </w:pPr>
      <w:r>
        <w:rPr/>
        <w:t>[[@Bible:Psa 22:17 ]][[22:17 &gt;&gt; Psa 22:17]] {{field-on:Bible}} Мога да изброя всичките си кости;Те се взират в мене и ме гледат. {{field-off:Bible}}</w:t>
      </w:r>
    </w:p>
    <w:p>
      <w:pPr>
        <w:pStyle w:val="Normal"/>
        <w:rPr/>
      </w:pPr>
      <w:r>
        <w:rPr/>
        <w:t>[[@Bible:Psa 22:18 ]][[22:18 &gt;&gt; Psa 22:18]] {{field-on:Bible}} Разделиха си дрехите ми;И за одеждата ми хвърлиха жребие. {{field-off:Bible}}</w:t>
      </w:r>
    </w:p>
    <w:p>
      <w:pPr>
        <w:pStyle w:val="Normal"/>
        <w:rPr/>
      </w:pPr>
      <w:r>
        <w:rPr/>
        <w:t>[[@Bible:Psa 22:19 ]][[22:19 &gt;&gt; Psa 22:19]] {{field-on:Bible}} Но ти, Господи, да се не отдалечиш:Ти, сило моя, поспеши на помощ мене. {{field-off:Bible}}</w:t>
      </w:r>
    </w:p>
    <w:p>
      <w:pPr>
        <w:pStyle w:val="Normal"/>
        <w:rPr/>
      </w:pPr>
      <w:r>
        <w:rPr/>
        <w:t>[[@Bible:Psa 22:20 ]][[22:20 &gt;&gt; Psa 22:20]] {{field-on:Bible}} Освободи от меч душата ми,Живота ми от силата на псето. {{field-off:Bible}}</w:t>
      </w:r>
    </w:p>
    <w:p>
      <w:pPr>
        <w:pStyle w:val="Normal"/>
        <w:rPr/>
      </w:pPr>
      <w:r>
        <w:rPr/>
        <w:t>[[@Bible:Psa 22:21 ]][[22:21 &gt;&gt; Psa 22:21]] {{field-on:Bible}} Спаси ме от устата на лъва,И послушай ме, и избави ме от роговете на единорогите. {{field-off:Bible}}</w:t>
      </w:r>
    </w:p>
    <w:p>
      <w:pPr>
        <w:pStyle w:val="Normal"/>
        <w:rPr/>
      </w:pPr>
      <w:r>
        <w:rPr/>
        <w:t>[[@Bible:Psa 22:22 ]][[22:22 &gt;&gt; Psa 22:22]] {{field-on:Bible}} Ще проповядвам името ти на братята си:Всред събрание ще те хваля. {{field-off:Bible}}</w:t>
      </w:r>
    </w:p>
    <w:p>
      <w:pPr>
        <w:pStyle w:val="Normal"/>
        <w:rPr/>
      </w:pPr>
      <w:r>
        <w:rPr/>
        <w:t>[[@Bible:Psa 22:23 ]][[22:23 &gt;&gt; Psa 22:23]] {{field-on:Bible}} Вие които се боите от Господа, хвалете го:Всичко семе Яковово, славете го;И бойте му се, все семе Израилево. {{field-off:Bible}}</w:t>
      </w:r>
    </w:p>
    <w:p>
      <w:pPr>
        <w:pStyle w:val="Normal"/>
        <w:rPr/>
      </w:pPr>
      <w:r>
        <w:rPr/>
        <w:t>[[@Bible:Psa 22:24 ]][[22:24 &gt;&gt; Psa 22:24]] {{field-on:Bible}} Защото не презре, и не се отвърна от скърбта на оскърбения,И не скри лицето си от него;Но послуша когато извика той към него. {{field-off:Bible}}</w:t>
      </w:r>
    </w:p>
    <w:p>
      <w:pPr>
        <w:pStyle w:val="Normal"/>
        <w:rPr/>
      </w:pPr>
      <w:r>
        <w:rPr/>
        <w:t>[[@Bible:Psa 22:25 ]][[22:25 &gt;&gt; Psa 22:25]] {{field-on:Bible}} За тебе ще е хвалата ми в голямо събрание.Ще изпълня обещанията си пред онези които му се боят. {{field-off:Bible}}</w:t>
      </w:r>
    </w:p>
    <w:p>
      <w:pPr>
        <w:pStyle w:val="Normal"/>
        <w:rPr/>
      </w:pPr>
      <w:r>
        <w:rPr/>
        <w:t>[[@Bible:Psa 22:26 ]][[22:26 &gt;&gt; Psa 22:26]] {{field-on:Bible}} Ще ядат бедните и ще се наситят:Ще хвалят Господа онези които го търсят.Сърдцето ви ще живее вечно. {{field-off:Bible}}</w:t>
      </w:r>
    </w:p>
    <w:p>
      <w:pPr>
        <w:pStyle w:val="Normal"/>
        <w:rPr/>
      </w:pPr>
      <w:r>
        <w:rPr/>
        <w:t>[[@Bible:Psa 22:27 ]][[22:27 &gt;&gt; Psa 22:27]] {{field-on:Bible}} Ще си напомнят и ще се обърнат към ГосподаВсичките краища на земята;И ще се поклонят пред тебеВсичките племена на народите; {{field-off:Bible}}</w:t>
      </w:r>
    </w:p>
    <w:p>
      <w:pPr>
        <w:pStyle w:val="Normal"/>
        <w:rPr/>
      </w:pPr>
      <w:r>
        <w:rPr/>
        <w:t>[[@Bible:Psa 22:28 ]][[22:28 &gt;&gt; Psa 22:28]] {{field-on:Bible}} Защото на Господа е царството,И той владее над народите. {{field-off:Bible}}</w:t>
      </w:r>
    </w:p>
    <w:p>
      <w:pPr>
        <w:pStyle w:val="Normal"/>
        <w:rPr/>
      </w:pPr>
      <w:r>
        <w:rPr/>
        <w:t>[[@Bible:Psa 22:29 ]][[22:29 &gt;&gt; Psa 22:29]] {{field-on:Bible}} Ще ядат и ще се поклонят всичките богати на земятаПред него ще се преклонят всичките които слязват в пръстта;И никой не може да упази живота си. {{field-off:Bible}}</w:t>
      </w:r>
    </w:p>
    <w:p>
      <w:pPr>
        <w:pStyle w:val="Normal"/>
        <w:rPr/>
      </w:pPr>
      <w:r>
        <w:rPr/>
        <w:t>[[@Bible:Psa 22:30 ]][[22:30 &gt;&gt; Psa 22:30]] {{field-on:Bible}} Потомството ще му слугува:Ще се приказва за Господа на бъдещия род. {{field-off:Bible}}</w:t>
      </w:r>
    </w:p>
    <w:p>
      <w:pPr>
        <w:pStyle w:val="Normal"/>
        <w:rPr/>
      </w:pPr>
      <w:r>
        <w:rPr/>
        <w:t>[[@Bible:Psa 22:31 ]][[22:31 &gt;&gt; Psa 22:31]] {{field-on:Bible}} Ще дойдат и ще известят правдата муНа люде които ще се родят,че той е направил това. {{field-off:Bible}}</w:t>
      </w:r>
    </w:p>
    <w:p>
      <w:pPr>
        <w:pStyle w:val="Heading2"/>
        <w:rPr/>
      </w:pPr>
      <w:r>
        <w:rPr/>
        <w:t>Глава 23</w:t>
      </w:r>
    </w:p>
    <w:p>
      <w:pPr>
        <w:pStyle w:val="Normal"/>
        <w:rPr/>
      </w:pPr>
      <w:r>
        <w:rPr/>
        <w:t>[[@Bible:Psa 23:1 ]][[23:1 &gt;&gt; Psa 23:1]] {{field-on:Bible}} (по Слав. 22)Псалом Давидов.Господ е Пастир мой:Не ще бъда в лишение. {{field-off:Bible}}</w:t>
      </w:r>
    </w:p>
    <w:p>
      <w:pPr>
        <w:pStyle w:val="Normal"/>
        <w:rPr/>
      </w:pPr>
      <w:r>
        <w:rPr/>
        <w:t>[[@Bible:Psa 23:2 ]][[23:2 &gt;&gt; Psa 23:2]] {{field-on:Bible}} На зелени пасища ме упокояваПри тихи води ме води. {{field-off:Bible}}</w:t>
      </w:r>
    </w:p>
    <w:p>
      <w:pPr>
        <w:pStyle w:val="Normal"/>
        <w:rPr/>
      </w:pPr>
      <w:r>
        <w:rPr/>
        <w:t>[[@Bible:Psa 23:3 ]][[23:3 &gt;&gt; Psa 23:3]] {{field-on:Bible}} Възвраща душата ми.Води ме през пътеки на правда заради името си. {{field-off:Bible}}</w:t>
      </w:r>
    </w:p>
    <w:p>
      <w:pPr>
        <w:pStyle w:val="Normal"/>
        <w:rPr/>
      </w:pPr>
      <w:r>
        <w:rPr/>
        <w:t>[[@Bible:Psa 23:4 ]][[23:4 &gt;&gt; Psa 23:4]] {{field-on:Bible}} И даже в дола на смъртната сянка ако ходяНе ще се оплаша от зло,Защото ти си с мене.Твоят жезъл и твоята тояга, те ме утешават. {{field-off:Bible}}</w:t>
      </w:r>
    </w:p>
    <w:p>
      <w:pPr>
        <w:pStyle w:val="Normal"/>
        <w:rPr/>
      </w:pPr>
      <w:r>
        <w:rPr/>
        <w:t>[[@Bible:Psa 23:5 ]][[23:5 &gt;&gt; Psa 23:5]] {{field-on:Bible}} Приготвяш пред мене трапеза срещу враговете ми:Помазал си с елей главата ми:чашата ми се прелива. {{field-off:Bible}}</w:t>
      </w:r>
    </w:p>
    <w:p>
      <w:pPr>
        <w:pStyle w:val="Normal"/>
        <w:rPr/>
      </w:pPr>
      <w:r>
        <w:rPr/>
        <w:t>[[@Bible:Psa 23:6 ]][[23:6 &gt;&gt; Psa 23:6]] {{field-on:Bible}} Наистина благост и милост ще ме следватПрез всичките дни на живота ми,И аз ще живея в дома Господен на дълги дни. {{field-off:Bible}}</w:t>
      </w:r>
    </w:p>
    <w:p>
      <w:pPr>
        <w:pStyle w:val="Heading2"/>
        <w:rPr/>
      </w:pPr>
      <w:r>
        <w:rPr/>
        <w:t>Глава 24</w:t>
      </w:r>
    </w:p>
    <w:p>
      <w:pPr>
        <w:pStyle w:val="Normal"/>
        <w:rPr/>
      </w:pPr>
      <w:r>
        <w:rPr/>
        <w:t>[[@Bible:Psa 24:1 ]][[24:1 &gt;&gt; Psa 24:1]] {{field-on:Bible}} (по Слав. 23)Псалом Давидов.Господня е земята и изпълнението й,Вселенната, и които живеят на нея; {{field-off:Bible}}</w:t>
      </w:r>
    </w:p>
    <w:p>
      <w:pPr>
        <w:pStyle w:val="Normal"/>
        <w:rPr/>
      </w:pPr>
      <w:r>
        <w:rPr/>
        <w:t>[[@Bible:Psa 24:2 ]][[24:2 &gt;&gt; Psa 24:2]] {{field-on:Bible}} Защото той я основа върху моретата,И утвърди я върху реките. {{field-off:Bible}}</w:t>
      </w:r>
    </w:p>
    <w:p>
      <w:pPr>
        <w:pStyle w:val="Normal"/>
        <w:rPr/>
      </w:pPr>
      <w:r>
        <w:rPr/>
        <w:t>[[@Bible:Psa 24:3 ]][[24:3 &gt;&gt; Psa 24:3]] {{field-on:Bible}} Кой ще възлезе на гората Господня?И кой ще застане на светото негово място? {{field-off:Bible}}</w:t>
      </w:r>
    </w:p>
    <w:p>
      <w:pPr>
        <w:pStyle w:val="Normal"/>
        <w:rPr/>
      </w:pPr>
      <w:r>
        <w:rPr/>
        <w:t>[[@Bible:Psa 24:4 ]][[24:4 &gt;&gt; Psa 24:4]] {{field-on:Bible}} Който е с чисти ръце и с непорочно сърдце,Който не е дал на суета душата си, и не се е клел с лъст, {{field-off:Bible}}</w:t>
      </w:r>
    </w:p>
    <w:p>
      <w:pPr>
        <w:pStyle w:val="Normal"/>
        <w:rPr/>
      </w:pPr>
      <w:r>
        <w:rPr/>
        <w:t>[[@Bible:Psa 24:5 ]][[24:5 &gt;&gt; Psa 24:5]] {{field-on:Bible}} Той ще приеме благословение от Господа,И правда от Бога на спасението си. {{field-off:Bible}}</w:t>
      </w:r>
    </w:p>
    <w:p>
      <w:pPr>
        <w:pStyle w:val="Normal"/>
        <w:rPr/>
      </w:pPr>
      <w:r>
        <w:rPr/>
        <w:t>[[@Bible:Psa 24:6 ]][[24:6 &gt;&gt; Psa 24:6]] {{field-on:Bible}} Това е родът на онези които го дирят:Които търсят лицето ти, те са Яков. (Села.) {{field-off:Bible}}</w:t>
      </w:r>
    </w:p>
    <w:p>
      <w:pPr>
        <w:pStyle w:val="Normal"/>
        <w:rPr/>
      </w:pPr>
      <w:r>
        <w:rPr/>
        <w:t>[[@Bible:Psa 24:7 ]][[24:7 &gt;&gt; Psa 24:7]] {{field-on:Bible}} Възвисете, врата, главите си,И възвишете се вие, вечни двери,И ще влезе Царят на славата. {{field-off:Bible}}</w:t>
      </w:r>
    </w:p>
    <w:p>
      <w:pPr>
        <w:pStyle w:val="Normal"/>
        <w:rPr/>
      </w:pPr>
      <w:r>
        <w:rPr/>
        <w:t>[[@Bible:Psa 24:8 ]][[24:8 &gt;&gt; Psa 24:8]] {{field-on:Bible}} Кой е тоз Цар на славата?Господ крепкий и силний:Господ силний на бран. {{field-off:Bible}}</w:t>
      </w:r>
    </w:p>
    <w:p>
      <w:pPr>
        <w:pStyle w:val="Normal"/>
        <w:rPr/>
      </w:pPr>
      <w:r>
        <w:rPr/>
        <w:t>[[@Bible:Psa 24:9 ]][[24:9 &gt;&gt; Psa 24:9]] {{field-on:Bible}} Възвишете, врата, главите си,И възвишете се вие, вечни двери,И ще влезе Царят на славата. {{field-off:Bible}}</w:t>
      </w:r>
    </w:p>
    <w:p>
      <w:pPr>
        <w:pStyle w:val="Normal"/>
        <w:rPr/>
      </w:pPr>
      <w:r>
        <w:rPr/>
        <w:t>[[@Bible:Psa 24:10 ]][[24:10 &gt;&gt; Psa 24:10]] {{field-on:Bible}} Кой е тоз Цар на славата?Господ на Силите, той е Цар на славата. (Села.) {{field-off:Bible}}</w:t>
      </w:r>
    </w:p>
    <w:p>
      <w:pPr>
        <w:pStyle w:val="Heading2"/>
        <w:rPr/>
      </w:pPr>
      <w:r>
        <w:rPr/>
        <w:t>Глава 25</w:t>
      </w:r>
    </w:p>
    <w:p>
      <w:pPr>
        <w:pStyle w:val="Normal"/>
        <w:rPr/>
      </w:pPr>
      <w:r>
        <w:rPr/>
        <w:t>[[@Bible:Psa 25:1 ]][[25:1 &gt;&gt; Psa 25:1]] {{field-on:Bible}} (по Слав. 24)Псалом Давидов.Към тебе, Господи, възвисих душата си. {{field-off:Bible}}</w:t>
      </w:r>
    </w:p>
    <w:p>
      <w:pPr>
        <w:pStyle w:val="Normal"/>
        <w:rPr/>
      </w:pPr>
      <w:r>
        <w:rPr/>
        <w:t>[[@Bible:Psa 25:2 ]][[25:2 &gt;&gt; Psa 25:2]] {{field-on:Bible}} Боже мой, на тебе уповах:Да се не посрамя:Да се не зарадват враговете ми заради мене. {{field-off:Bible}}</w:t>
      </w:r>
    </w:p>
    <w:p>
      <w:pPr>
        <w:pStyle w:val="Normal"/>
        <w:rPr/>
      </w:pPr>
      <w:r>
        <w:rPr/>
        <w:t>[[@Bible:Psa 25:3 ]][[25:3 &gt;&gt; Psa 25:3]] {{field-on:Bible}} Ей, всички, които чакат тебе да се не посрамят:Да се посрамят, които правят престъпления без причина. {{field-off:Bible}}</w:t>
      </w:r>
    </w:p>
    <w:p>
      <w:pPr>
        <w:pStyle w:val="Normal"/>
        <w:rPr/>
      </w:pPr>
      <w:r>
        <w:rPr/>
        <w:t>[[@Bible:Psa 25:4 ]][[25:4 &gt;&gt; Psa 25:4]] {{field-on:Bible}} Покажи ми, Господи, пътищата си:Научи ме на стъпките си. {{field-off:Bible}}</w:t>
      </w:r>
    </w:p>
    <w:p>
      <w:pPr>
        <w:pStyle w:val="Normal"/>
        <w:rPr/>
      </w:pPr>
      <w:r>
        <w:rPr/>
        <w:t>[[@Bible:Psa 25:5 ]][[25:5 &gt;&gt; Psa 25:5]] {{field-on:Bible}} Води ме в пътя на истината си и научи ме,Защото ти си Бог на спасението ми:Тебе чакам вес ден. {{field-off:Bible}}</w:t>
      </w:r>
    </w:p>
    <w:p>
      <w:pPr>
        <w:pStyle w:val="Normal"/>
        <w:rPr/>
      </w:pPr>
      <w:r>
        <w:rPr/>
        <w:t>[[@Bible:Psa 25:6 ]][[25:6 &gt;&gt; Psa 25:6]] {{field-on:Bible}} Помни, Господи, милосердията си,И милостите си, защото са от века. {{field-off:Bible}}</w:t>
      </w:r>
    </w:p>
    <w:p>
      <w:pPr>
        <w:pStyle w:val="Normal"/>
        <w:rPr/>
      </w:pPr>
      <w:r>
        <w:rPr/>
        <w:t>[[@Bible:Psa 25:7 ]][[25:7 &gt;&gt; Psa 25:7]] {{field-on:Bible}} Греховете на младостта миИ престъпленията ми да не помниш:Според милостта си помни ме ти,Господи, заради благостта си. {{field-off:Bible}}</w:t>
      </w:r>
    </w:p>
    <w:p>
      <w:pPr>
        <w:pStyle w:val="Normal"/>
        <w:rPr/>
      </w:pPr>
      <w:r>
        <w:rPr/>
        <w:t>[[@Bible:Psa 25:8 ]][[25:8 &gt;&gt; Psa 25:8]] {{field-on:Bible}} Господ е благ и прав,За това ще научи грешните на пътя си. {{field-off:Bible}}</w:t>
      </w:r>
    </w:p>
    <w:p>
      <w:pPr>
        <w:pStyle w:val="Normal"/>
        <w:rPr/>
      </w:pPr>
      <w:r>
        <w:rPr/>
        <w:t>[[@Bible:Psa 25:9 ]][[25:9 &gt;&gt; Psa 25:9]] {{field-on:Bible}} Ще води кротките в пътя на съд,И ще научи кротките на пътя си. {{field-off:Bible}}</w:t>
      </w:r>
    </w:p>
    <w:p>
      <w:pPr>
        <w:pStyle w:val="Normal"/>
        <w:rPr/>
      </w:pPr>
      <w:r>
        <w:rPr/>
        <w:t>[[@Bible:Psa 25:10 ]][[25:10 &gt;&gt; Psa 25:10]] {{field-on:Bible}} Всичките Господни пътища са милост и истинаНа онези които пазят завета му и свидетелствата му. {{field-off:Bible}}</w:t>
      </w:r>
    </w:p>
    <w:p>
      <w:pPr>
        <w:pStyle w:val="Normal"/>
        <w:rPr/>
      </w:pPr>
      <w:r>
        <w:rPr/>
        <w:t>[[@Bible:Psa 25:11 ]][[25:11 &gt;&gt; Psa 25:11]] {{field-on:Bible}} Заради твоето име, Господи,Прости беззаконието ми, защото е голямо. {{field-off:Bible}}</w:t>
      </w:r>
    </w:p>
    <w:p>
      <w:pPr>
        <w:pStyle w:val="Normal"/>
        <w:rPr/>
      </w:pPr>
      <w:r>
        <w:rPr/>
        <w:t>[[@Bible:Psa 25:12 ]][[25:12 &gt;&gt; Psa 25:12]] {{field-on:Bible}} Кой е този человек който се бои от Господа?Нему ще покаже пътя който ще избере. {{field-off:Bible}}</w:t>
      </w:r>
    </w:p>
    <w:p>
      <w:pPr>
        <w:pStyle w:val="Normal"/>
        <w:rPr/>
      </w:pPr>
      <w:r>
        <w:rPr/>
        <w:t>[[@Bible:Psa 25:13 ]][[25:13 &gt;&gt; Psa 25:13]] {{field-on:Bible}} Душата му ще обитава в покой,И потомството му ще наследи земята. {{field-off:Bible}}</w:t>
      </w:r>
    </w:p>
    <w:p>
      <w:pPr>
        <w:pStyle w:val="Normal"/>
        <w:rPr/>
      </w:pPr>
      <w:r>
        <w:rPr/>
        <w:t>[[@Bible:Psa 25:14 ]][[25:14 &gt;&gt; Psa 25:14]] {{field-on:Bible}} Тайната Господня е с онези които му се боят,И завета си ще им обяви. {{field-off:Bible}}</w:t>
      </w:r>
    </w:p>
    <w:p>
      <w:pPr>
        <w:pStyle w:val="Normal"/>
        <w:rPr/>
      </w:pPr>
      <w:r>
        <w:rPr/>
        <w:t>[[@Bible:Psa 25:15 ]][[25:15 &gt;&gt; Psa 25:15]] {{field-on:Bible}} Очите ми са винаги към Господа,Защото той ще извади из примка нозете ми. {{field-off:Bible}}</w:t>
      </w:r>
    </w:p>
    <w:p>
      <w:pPr>
        <w:pStyle w:val="Normal"/>
        <w:rPr/>
      </w:pPr>
      <w:r>
        <w:rPr/>
        <w:t>[[@Bible:Psa 25:16 ]][[25:16 &gt;&gt; Psa 25:16]] {{field-on:Bible}} Погледни към мене и помилвай ме,Защото останах сам и угнетен съм. {{field-off:Bible}}</w:t>
      </w:r>
    </w:p>
    <w:p>
      <w:pPr>
        <w:pStyle w:val="Normal"/>
        <w:rPr/>
      </w:pPr>
      <w:r>
        <w:rPr/>
        <w:t>[[@Bible:Psa 25:17 ]][[25:17 &gt;&gt; Psa 25:17]] {{field-on:Bible}} Скърбите на сърдцето ми се умножиха:Изведи ме из утесненията ми. {{field-off:Bible}}</w:t>
      </w:r>
    </w:p>
    <w:p>
      <w:pPr>
        <w:pStyle w:val="Normal"/>
        <w:rPr/>
      </w:pPr>
      <w:r>
        <w:rPr/>
        <w:t>[[@Bible:Psa 25:18 ]][[25:18 &gt;&gt; Psa 25:18]] {{field-on:Bible}} Виж угнетението ми и труда ми.И прости всичките ми грехове. {{field-off:Bible}}</w:t>
      </w:r>
    </w:p>
    <w:p>
      <w:pPr>
        <w:pStyle w:val="Normal"/>
        <w:rPr/>
      </w:pPr>
      <w:r>
        <w:rPr/>
        <w:t>[[@Bible:Psa 25:19 ]][[25:19 &gt;&gt; Psa 25:19]] {{field-on:Bible}} Виж враговете ми, че се умножихаИ с жестока ненавист ме възненавидеха. {{field-off:Bible}}</w:t>
      </w:r>
    </w:p>
    <w:p>
      <w:pPr>
        <w:pStyle w:val="Normal"/>
        <w:rPr/>
      </w:pPr>
      <w:r>
        <w:rPr/>
        <w:t>[[@Bible:Psa 25:20 ]][[25:20 &gt;&gt; Psa 25:20]] {{field-on:Bible}} Упази душата ми и избави ме:Да се не посрамя, защото на тебе уповах. {{field-off:Bible}}</w:t>
      </w:r>
    </w:p>
    <w:p>
      <w:pPr>
        <w:pStyle w:val="Normal"/>
        <w:rPr/>
      </w:pPr>
      <w:r>
        <w:rPr/>
        <w:t>[[@Bible:Psa 25:21 ]][[25:21 &gt;&gt; Psa 25:21]] {{field-on:Bible}} Незлобие и правота да ме съхраняват,Защото тебе чакам. {{field-off:Bible}}</w:t>
      </w:r>
    </w:p>
    <w:p>
      <w:pPr>
        <w:pStyle w:val="Normal"/>
        <w:rPr/>
      </w:pPr>
      <w:r>
        <w:rPr/>
        <w:t>[[@Bible:Psa 25:22 ]][[25:22 &gt;&gt; Psa 25:22]] {{field-on:Bible}} Избави, Боже, ИзраиляОт всичките му скърби. {{field-off:Bible}}</w:t>
      </w:r>
    </w:p>
    <w:p>
      <w:pPr>
        <w:pStyle w:val="Heading2"/>
        <w:rPr/>
      </w:pPr>
      <w:r>
        <w:rPr/>
        <w:t>Глава 26</w:t>
      </w:r>
    </w:p>
    <w:p>
      <w:pPr>
        <w:pStyle w:val="Normal"/>
        <w:rPr/>
      </w:pPr>
      <w:r>
        <w:rPr/>
        <w:t>[[@Bible:Psa 26:1 ]][[26:1 &gt;&gt; Psa 26:1]] {{field-on:Bible}} (по Слав. 25)Псалом Давидов.Съди ме, Господи, защото ходих в незлобието си:Уповах съм на Господа, и няма да се поклатя. {{field-off:Bible}}</w:t>
      </w:r>
    </w:p>
    <w:p>
      <w:pPr>
        <w:pStyle w:val="Normal"/>
        <w:rPr/>
      </w:pPr>
      <w:r>
        <w:rPr/>
        <w:t>[[@Bible:Psa 26:2 ]][[26:2 &gt;&gt; Psa 26:2]] {{field-on:Bible}} Изпитай ме, Господи, и изкуси ме:Опитай утробата ми и сърдцето ми. {{field-off:Bible}}</w:t>
      </w:r>
    </w:p>
    <w:p>
      <w:pPr>
        <w:pStyle w:val="Normal"/>
        <w:rPr/>
      </w:pPr>
      <w:r>
        <w:rPr/>
        <w:t>[[@Bible:Psa 26:3 ]][[26:3 &gt;&gt; Psa 26:3]] {{field-on:Bible}} Защото твоята милост е пред очите ми;И ходих в истината ти. {{field-off:Bible}}</w:t>
      </w:r>
    </w:p>
    <w:p>
      <w:pPr>
        <w:pStyle w:val="Normal"/>
        <w:rPr/>
      </w:pPr>
      <w:r>
        <w:rPr/>
        <w:t>[[@Bible:Psa 26:4 ]][[26:4 &gt;&gt; Psa 26:4]] {{field-on:Bible}} Не седях съ суетни человеци,И с лицемери няма да отида. {{field-off:Bible}}</w:t>
      </w:r>
    </w:p>
    <w:p>
      <w:pPr>
        <w:pStyle w:val="Normal"/>
        <w:rPr/>
      </w:pPr>
      <w:r>
        <w:rPr/>
        <w:t>[[@Bible:Psa 26:5 ]][[26:5 &gt;&gt; Psa 26:5]] {{field-on:Bible}} Възненавидех събранието на лукавите,И с нечестивите няма да седна. {{field-off:Bible}}</w:t>
      </w:r>
    </w:p>
    <w:p>
      <w:pPr>
        <w:pStyle w:val="Normal"/>
        <w:rPr/>
      </w:pPr>
      <w:r>
        <w:rPr/>
        <w:t>[[@Bible:Psa 26:6 ]][[26:6 &gt;&gt; Psa 26:6]] {{field-on:Bible}} Ще омия в неповинност ръцете си,И ще обиколя олтаря ти, Господи, {{field-off:Bible}}</w:t>
      </w:r>
    </w:p>
    <w:p>
      <w:pPr>
        <w:pStyle w:val="Normal"/>
        <w:rPr/>
      </w:pPr>
      <w:r>
        <w:rPr/>
        <w:t>[[@Bible:Psa 26:7 ]][[26:7 &gt;&gt; Psa 26:7]] {{field-on:Bible}} За да направя да се чуе глас на хвала,И да разкажа всичките твои чудеса. {{field-off:Bible}}</w:t>
      </w:r>
    </w:p>
    <w:p>
      <w:pPr>
        <w:pStyle w:val="Normal"/>
        <w:rPr/>
      </w:pPr>
      <w:r>
        <w:rPr/>
        <w:t>[[@Bible:Psa 26:8 ]][[26:8 &gt;&gt; Psa 26:8]] {{field-on:Bible}} Господи, възлюбих жилището на дома тиИ мястото на скинията на славата ти. {{field-off:Bible}}</w:t>
      </w:r>
    </w:p>
    <w:p>
      <w:pPr>
        <w:pStyle w:val="Normal"/>
        <w:rPr/>
      </w:pPr>
      <w:r>
        <w:rPr/>
        <w:t>[[@Bible:Psa 26:9 ]][[26:9 &gt;&gt; Psa 26:9]] {{field-on:Bible}} Да не вземеш с грешните душата ми,И с мъже кръвници живота ми; {{field-off:Bible}}</w:t>
      </w:r>
    </w:p>
    <w:p>
      <w:pPr>
        <w:pStyle w:val="Normal"/>
        <w:rPr/>
      </w:pPr>
      <w:r>
        <w:rPr/>
        <w:t>[[@Bible:Psa 26:10 ]][[26:10 &gt;&gt; Psa 26:10]] {{field-on:Bible}} На които в ръцете е злодеяние,И десницата им е пълна с дарове. {{field-off:Bible}}</w:t>
      </w:r>
    </w:p>
    <w:p>
      <w:pPr>
        <w:pStyle w:val="Normal"/>
        <w:rPr/>
      </w:pPr>
      <w:r>
        <w:rPr/>
        <w:t>[[@Bible:Psa 26:11 ]][[26:11 &gt;&gt; Psa 26:11]] {{field-on:Bible}} Но аз ще ходя в незлобието си. Избави ме и помилвай ме. {{field-off:Bible}}</w:t>
      </w:r>
    </w:p>
    <w:p>
      <w:pPr>
        <w:pStyle w:val="Normal"/>
        <w:rPr/>
      </w:pPr>
      <w:r>
        <w:rPr/>
        <w:t>[[@Bible:Psa 26:12 ]][[26:12 &gt;&gt; Psa 26:12]] {{field-on:Bible}} Ногата ми стои на равнина:В събранията ще благославям Господа. {{field-off:Bible}}</w:t>
      </w:r>
    </w:p>
    <w:p>
      <w:pPr>
        <w:pStyle w:val="Heading2"/>
        <w:rPr/>
      </w:pPr>
      <w:r>
        <w:rPr/>
        <w:t>Глава 27</w:t>
      </w:r>
    </w:p>
    <w:p>
      <w:pPr>
        <w:pStyle w:val="Normal"/>
        <w:rPr/>
      </w:pPr>
      <w:r>
        <w:rPr/>
        <w:t>[[@Bible:Psa 27:1 ]][[27:1 &gt;&gt; Psa 27:1]] {{field-on:Bible}} (по Слав. 26)Псалом Давидов.Господ е виделина моя и спасение мое:От кого ще се убоя?Господ е сила на живота ми:От кого ще се устраша? {{field-off:Bible}}</w:t>
      </w:r>
    </w:p>
    <w:p>
      <w:pPr>
        <w:pStyle w:val="Normal"/>
        <w:rPr/>
      </w:pPr>
      <w:r>
        <w:rPr/>
        <w:t>[[@Bible:Psa 27:2 ]][[27:2 &gt;&gt; Psa 27:2]] {{field-on:Bible}} Когато приближиха при мене лукавитеЗа да изядат плътта ми.Съперниците и враговете ми,Те се спънаха и паднаха. {{field-off:Bible}}</w:t>
      </w:r>
    </w:p>
    <w:p>
      <w:pPr>
        <w:pStyle w:val="Normal"/>
        <w:rPr/>
      </w:pPr>
      <w:r>
        <w:rPr/>
        <w:t>[[@Bible:Psa 27:3 ]][[27:3 &gt;&gt; Psa 27:3]] {{field-on:Bible}} И ако се опълчи против мене войнствоСърдцето ми няма да се уплаши,И ако се дигне върх мене бранИ тогаз ще съм уверен. {{field-off:Bible}}</w:t>
      </w:r>
    </w:p>
    <w:p>
      <w:pPr>
        <w:pStyle w:val="Normal"/>
        <w:rPr/>
      </w:pPr>
      <w:r>
        <w:rPr/>
        <w:t>[[@Bible:Psa 27:4 ]][[27:4 &gt;&gt; Psa 27:4]] {{field-on:Bible}} Едно просих от Господа, това ще търся,Да живея в дома Господен въ всичките дни на живота си,Да гледам красотата на Господа.И да го диря в храма му. {{field-off:Bible}}</w:t>
      </w:r>
    </w:p>
    <w:p>
      <w:pPr>
        <w:pStyle w:val="Normal"/>
        <w:rPr/>
      </w:pPr>
      <w:r>
        <w:rPr/>
        <w:t>[[@Bible:Psa 27:5 ]][[27:5 &gt;&gt; Psa 27:5]] {{field-on:Bible}} Защото в зъл ден ще ме скрие в скинията си:Ще ме прикрие в скришното на шатъра си:Ще ме възвиши на камик. {{field-off:Bible}}</w:t>
      </w:r>
    </w:p>
    <w:p>
      <w:pPr>
        <w:pStyle w:val="Normal"/>
        <w:rPr/>
      </w:pPr>
      <w:r>
        <w:rPr/>
        <w:t>[[@Bible:Psa 27:6 ]][[27:6 &gt;&gt; Psa 27:6]] {{field-on:Bible}} И сега главата ми ще се възвишиНад враговете ми които ме окружават;И ще пожъртвувам в скинията му жъртви на радостни викове:Ще пея, и ще възпея Господу. {{field-off:Bible}}</w:t>
      </w:r>
    </w:p>
    <w:p>
      <w:pPr>
        <w:pStyle w:val="Normal"/>
        <w:rPr/>
      </w:pPr>
      <w:r>
        <w:rPr/>
        <w:t>[[@Bible:Psa 27:7 ]][[27:7 &gt;&gt; Psa 27:7]] {{field-on:Bible}} чуй, Господи, гласа ми с който викам;И помилвай ме и послушай ме. {{field-off:Bible}}</w:t>
      </w:r>
    </w:p>
    <w:p>
      <w:pPr>
        <w:pStyle w:val="Normal"/>
        <w:rPr/>
      </w:pPr>
      <w:r>
        <w:rPr/>
        <w:t>[[@Bible:Psa 27:8 ]][[27:8 &gt;&gt; Psa 27:8]] {{field-on:Bible}} Рекъл си: Потърсете лицето ми:Рече тебе сърдцето ми:Лицето ти, Господи, ще потърся. {{field-off:Bible}}</w:t>
      </w:r>
    </w:p>
    <w:p>
      <w:pPr>
        <w:pStyle w:val="Normal"/>
        <w:rPr/>
      </w:pPr>
      <w:r>
        <w:rPr/>
        <w:t>[[@Bible:Psa 27:9 ]][[27:9 &gt;&gt; Psa 27:9]] {{field-on:Bible}} Да не скриеш от мене лицето си:Да не отхвърлиш с гняв раба си.Ти ми стана помощ: недей ме отхвърля,И недей ме оставя, Боже, Спасителю мой. {{field-off:Bible}}</w:t>
      </w:r>
    </w:p>
    <w:p>
      <w:pPr>
        <w:pStyle w:val="Normal"/>
        <w:rPr/>
      </w:pPr>
      <w:r>
        <w:rPr/>
        <w:t>[[@Bible:Psa 27:10 ]][[27:10 &gt;&gt; Psa 27:10]] {{field-on:Bible}} И ако отец ми и майка ми ме оставят,Господ, обаче, ще ме приеме. {{field-off:Bible}}</w:t>
      </w:r>
    </w:p>
    <w:p>
      <w:pPr>
        <w:pStyle w:val="Normal"/>
        <w:rPr/>
      </w:pPr>
      <w:r>
        <w:rPr/>
        <w:t>[[@Bible:Psa 27:11 ]][[27:11 &gt;&gt; Psa 27:11]] {{field-on:Bible}} Научи ме, Господи, пътя си,И води ме по равен път поради неприятелите ми. {{field-off:Bible}}</w:t>
      </w:r>
    </w:p>
    <w:p>
      <w:pPr>
        <w:pStyle w:val="Normal"/>
        <w:rPr/>
      </w:pPr>
      <w:r>
        <w:rPr/>
        <w:t>[[@Bible:Psa 27:12 ]][[27:12 &gt;&gt; Psa 27:12]] {{field-on:Bible}} Да ме не предадеш на желанието на враговете ми;Защото се дигнаха против мене лъжливи свидетелиКоито дишат насилие. {{field-off:Bible}}</w:t>
      </w:r>
    </w:p>
    <w:p>
      <w:pPr>
        <w:pStyle w:val="Normal"/>
        <w:rPr/>
      </w:pPr>
      <w:r>
        <w:rPr/>
        <w:t>[[@Bible:Psa 27:13 ]][[27:13 &gt;&gt; Psa 27:13]] {{field-on:Bible}} Повярвах, че ще видя благостите ГосподниНа земята на живите. {{field-off:Bible}}</w:t>
      </w:r>
    </w:p>
    <w:p>
      <w:pPr>
        <w:pStyle w:val="Normal"/>
        <w:rPr/>
      </w:pPr>
      <w:r>
        <w:rPr/>
        <w:t>[[@Bible:Psa 27:14 ]][[27:14 &gt;&gt; Psa 27:14]] {{field-on:Bible}} чакай Господа:Имай дързновение, и да се укрепи сърдцето ти;Ей, чакай Господа. {{field-off:Bible}}</w:t>
      </w:r>
    </w:p>
    <w:p>
      <w:pPr>
        <w:pStyle w:val="Heading2"/>
        <w:rPr/>
      </w:pPr>
      <w:r>
        <w:rPr/>
        <w:t>Глава 28</w:t>
      </w:r>
    </w:p>
    <w:p>
      <w:pPr>
        <w:pStyle w:val="Normal"/>
        <w:rPr/>
      </w:pPr>
      <w:r>
        <w:rPr/>
        <w:t>[[@Bible:Psa 28:1 ]][[28:1 &gt;&gt; Psa 28:1]] {{field-on:Bible}} (по Слав. 27)Псалом Давидов.Към тебе ще викна, Господи, крепосте моя:Да не мълчиш към мене,Да не би, ако мълчиш към мене,Да се уприлича на онези които слазят в рова. {{field-off:Bible}}</w:t>
      </w:r>
    </w:p>
    <w:p>
      <w:pPr>
        <w:pStyle w:val="Normal"/>
        <w:rPr/>
      </w:pPr>
      <w:r>
        <w:rPr/>
        <w:t>[[@Bible:Psa 28:2 ]][[28:2 &gt;&gt; Psa 28:2]] {{field-on:Bible}} Послушай гласа на моленията миКогато викам към тебе,Когато дигам ръцеКъм светия твой давир. {{field-off:Bible}}</w:t>
      </w:r>
    </w:p>
    <w:p>
      <w:pPr>
        <w:pStyle w:val="Normal"/>
        <w:rPr/>
      </w:pPr>
      <w:r>
        <w:rPr/>
        <w:t>[[@Bible:Psa 28:3 ]][[28:3 &gt;&gt; Psa 28:3]] {{field-on:Bible}} Не ме завличай с нечестивитеИ с онези които правят беззаконие,Които говорят мир с ближните си,А в сърдцето им има злоба. {{field-off:Bible}}</w:t>
      </w:r>
    </w:p>
    <w:p>
      <w:pPr>
        <w:pStyle w:val="Normal"/>
        <w:rPr/>
      </w:pPr>
      <w:r>
        <w:rPr/>
        <w:t>[[@Bible:Psa 28:4 ]][[28:4 &gt;&gt; Psa 28:4]] {{field-on:Bible}} Дай им според делата имИ според лукавството на постъпките им;Според делата на ръцете им дай им:Отдай им приличното им въздаяние. {{field-off:Bible}}</w:t>
      </w:r>
    </w:p>
    <w:p>
      <w:pPr>
        <w:pStyle w:val="Normal"/>
        <w:rPr/>
      </w:pPr>
      <w:r>
        <w:rPr/>
        <w:t>[[@Bible:Psa 28:5 ]][[28:5 &gt;&gt; Psa 28:5]] {{field-on:Bible}} Понеже не внимават в деянията ГосподниИ в делата на ръцете му,Ще ги събори, и няма да ги съгради. {{field-off:Bible}}</w:t>
      </w:r>
    </w:p>
    <w:p>
      <w:pPr>
        <w:pStyle w:val="Normal"/>
        <w:rPr/>
      </w:pPr>
      <w:r>
        <w:rPr/>
        <w:t>[[@Bible:Psa 28:6 ]][[28:6 &gt;&gt; Psa 28:6]] {{field-on:Bible}} Благословен Господ,Защото послуша гласа на моленията ми. {{field-off:Bible}}</w:t>
      </w:r>
    </w:p>
    <w:p>
      <w:pPr>
        <w:pStyle w:val="Normal"/>
        <w:rPr/>
      </w:pPr>
      <w:r>
        <w:rPr/>
        <w:t>[[@Bible:Psa 28:7 ]][[28:7 &gt;&gt; Psa 28:7]] {{field-on:Bible}} Господ е сила моя и щит мой:На него упова сърдцето ми, и помогна ми;За то развесели се сърдцето ми,И с песните си ще го възхваля. {{field-off:Bible}}</w:t>
      </w:r>
    </w:p>
    <w:p>
      <w:pPr>
        <w:pStyle w:val="Normal"/>
        <w:rPr/>
      </w:pPr>
      <w:r>
        <w:rPr/>
        <w:t>[[@Bible:Psa 28:8 ]][[28:8 &gt;&gt; Psa 28:8]] {{field-on:Bible}} Господ е сила на народа си:Той е спасителна защита на помазаника си. {{field-off:Bible}}</w:t>
      </w:r>
    </w:p>
    <w:p>
      <w:pPr>
        <w:pStyle w:val="Normal"/>
        <w:rPr/>
      </w:pPr>
      <w:r>
        <w:rPr/>
        <w:t>[[@Bible:Psa 28:9 ]][[28:9 &gt;&gt; Psa 28:9]] {{field-on:Bible}} Спаси людете си, и благослови наследието си;И спаси ги, и възвишавай ги до века. {{field-off:Bible}}</w:t>
      </w:r>
    </w:p>
    <w:p>
      <w:pPr>
        <w:pStyle w:val="Heading2"/>
        <w:rPr/>
      </w:pPr>
      <w:r>
        <w:rPr/>
        <w:t>Глава 29</w:t>
      </w:r>
    </w:p>
    <w:p>
      <w:pPr>
        <w:pStyle w:val="Normal"/>
        <w:rPr/>
      </w:pPr>
      <w:r>
        <w:rPr/>
        <w:t>[[@Bible:Psa 29:1 ]][[29:1 &gt;&gt; Psa 29:1]] {{field-on:Bible}} (по Слав. 28)Псалом Давидов.Принесете Господу синове на силните,Принесете Господу слава и държава. {{field-off:Bible}}</w:t>
      </w:r>
    </w:p>
    <w:p>
      <w:pPr>
        <w:pStyle w:val="Normal"/>
        <w:rPr/>
      </w:pPr>
      <w:r>
        <w:rPr/>
        <w:t>[[@Bible:Psa 29:2 ]][[29:2 &gt;&gt; Psa 29:2]] {{field-on:Bible}} Принесете Господу славата на името му:Поклонете се Господу с великолепие свето. {{field-off:Bible}}</w:t>
      </w:r>
    </w:p>
    <w:p>
      <w:pPr>
        <w:pStyle w:val="Normal"/>
        <w:rPr/>
      </w:pPr>
      <w:r>
        <w:rPr/>
        <w:t>[[@Bible:Psa 29:3 ]][[29:3 &gt;&gt; Psa 29:3]] {{field-on:Bible}} Гласът Господен е над водите:Бог на славата гърми:Господ е над много води. {{field-off:Bible}}</w:t>
      </w:r>
    </w:p>
    <w:p>
      <w:pPr>
        <w:pStyle w:val="Normal"/>
        <w:rPr/>
      </w:pPr>
      <w:r>
        <w:rPr/>
        <w:t>[[@Bible:Psa 29:4 ]][[29:4 &gt;&gt; Psa 29:4]] {{field-on:Bible}} Гласът Господен е силен.Гласът Господен е величествен. {{field-off:Bible}}</w:t>
      </w:r>
    </w:p>
    <w:p>
      <w:pPr>
        <w:pStyle w:val="Normal"/>
        <w:rPr/>
      </w:pPr>
      <w:r>
        <w:rPr/>
        <w:t>[[@Bible:Psa 29:5 ]][[29:5 &gt;&gt; Psa 29:5]] {{field-on:Bible}} Гласът Господен строшава кедри,И строшава Господ Ливанските кедри; {{field-off:Bible}}</w:t>
      </w:r>
    </w:p>
    <w:p>
      <w:pPr>
        <w:pStyle w:val="Normal"/>
        <w:rPr/>
      </w:pPr>
      <w:r>
        <w:rPr/>
        <w:t>[[@Bible:Psa 29:6 ]][[29:6 &gt;&gt; Psa 29:6]] {{field-on:Bible}} И прави ги да скачат като юнец,Ливан и Сирион като млад единорог. {{field-off:Bible}}</w:t>
      </w:r>
    </w:p>
    <w:p>
      <w:pPr>
        <w:pStyle w:val="Normal"/>
        <w:rPr/>
      </w:pPr>
      <w:r>
        <w:rPr/>
        <w:t>[[@Bible:Psa 29:7 ]][[29:7 &gt;&gt; Psa 29:7]] {{field-on:Bible}} Гласът Господен разподеля огнените пламици. {{field-off:Bible}}</w:t>
      </w:r>
    </w:p>
    <w:p>
      <w:pPr>
        <w:pStyle w:val="Normal"/>
        <w:rPr/>
      </w:pPr>
      <w:r>
        <w:rPr/>
        <w:t>[[@Bible:Psa 29:8 ]][[29:8 &gt;&gt; Psa 29:8]] {{field-on:Bible}} Гласът Господен потресва пустинята:Господ потресва пустинята Кадис. {{field-off:Bible}}</w:t>
      </w:r>
    </w:p>
    <w:p>
      <w:pPr>
        <w:pStyle w:val="Normal"/>
        <w:rPr/>
      </w:pPr>
      <w:r>
        <w:rPr/>
        <w:t>[[@Bible:Psa 29:9 ]][[29:9 &gt;&gt; Psa 29:9]] {{field-on:Bible}} Гласът Господен прави да раждат кошутите,И оголва дъбравите,А в храма му всеки проповядва славата му. {{field-off:Bible}}</w:t>
      </w:r>
    </w:p>
    <w:p>
      <w:pPr>
        <w:pStyle w:val="Normal"/>
        <w:rPr/>
      </w:pPr>
      <w:r>
        <w:rPr/>
        <w:t>[[@Bible:Psa 29:10 ]][[29:10 &gt;&gt; Psa 29:10]] {{field-on:Bible}} Господ седи над потопа,И седи Господ Цар въ век. {{field-off:Bible}}</w:t>
      </w:r>
    </w:p>
    <w:p>
      <w:pPr>
        <w:pStyle w:val="Normal"/>
        <w:rPr/>
      </w:pPr>
      <w:r>
        <w:rPr/>
        <w:t>[[@Bible:Psa 29:11 ]][[29:11 &gt;&gt; Psa 29:11]] {{field-on:Bible}} Господ ще даде сила на людете си;Господ ще благослови людете си с мир. {{field-off:Bible}}</w:t>
      </w:r>
    </w:p>
    <w:p>
      <w:pPr>
        <w:pStyle w:val="Heading2"/>
        <w:rPr/>
      </w:pPr>
      <w:r>
        <w:rPr/>
        <w:t>Глава 30</w:t>
      </w:r>
    </w:p>
    <w:p>
      <w:pPr>
        <w:pStyle w:val="Normal"/>
        <w:rPr/>
      </w:pPr>
      <w:r>
        <w:rPr/>
        <w:t>[[@Bible:Psa 30:1 ]][[30:1 &gt;&gt; Psa 30:1]] {{field-on:Bible}} (по Слав. 29)Псалом, песен при освещението на Давидовия дом.Ще те превъзносям, Господи; защото ти си ме избавил,И не си оставил враговете ми да се радват над мене. {{field-off:Bible}}</w:t>
      </w:r>
    </w:p>
    <w:p>
      <w:pPr>
        <w:pStyle w:val="Normal"/>
        <w:rPr/>
      </w:pPr>
      <w:r>
        <w:rPr/>
        <w:t>[[@Bible:Psa 30:2 ]][[30:2 &gt;&gt; Psa 30:2]] {{field-on:Bible}} Господи Боже мой, викнах към тебе,И изцелил си ме. {{field-off:Bible}}</w:t>
      </w:r>
    </w:p>
    <w:p>
      <w:pPr>
        <w:pStyle w:val="Normal"/>
        <w:rPr/>
      </w:pPr>
      <w:r>
        <w:rPr/>
        <w:t>[[@Bible:Psa 30:3 ]][[30:3 &gt;&gt; Psa 30:3]] {{field-on:Bible}} Господи възвел си от ада душата ми:Упазил си живота ми за да не слеза в рова. {{field-off:Bible}}</w:t>
      </w:r>
    </w:p>
    <w:p>
      <w:pPr>
        <w:pStyle w:val="Normal"/>
        <w:rPr/>
      </w:pPr>
      <w:r>
        <w:rPr/>
        <w:t>[[@Bible:Psa 30:4 ]][[30:4 &gt;&gt; Psa 30:4]] {{field-on:Bible}} Песнопейте Господу, преподобни негови,И възхваляйте паметта на неговата светост. {{field-off:Bible}}</w:t>
      </w:r>
    </w:p>
    <w:p>
      <w:pPr>
        <w:pStyle w:val="Normal"/>
        <w:rPr/>
      </w:pPr>
      <w:r>
        <w:rPr/>
        <w:t>[[@Bible:Psa 30:5 ]][[30:5 &gt;&gt; Psa 30:5]] {{field-on:Bible}} Защото гневът му е само една минута:А в добрата му воля има живот.Вечер дохожда плач,А на утринта радост. {{field-off:Bible}}</w:t>
      </w:r>
    </w:p>
    <w:p>
      <w:pPr>
        <w:pStyle w:val="Normal"/>
        <w:rPr/>
      </w:pPr>
      <w:r>
        <w:rPr/>
        <w:t>[[@Bible:Psa 30:6 ]][[30:6 &gt;&gt; Psa 30:6]] {{field-on:Bible}} И аз в благополучието си рекохНяма да се поклатя въ век. {{field-off:Bible}}</w:t>
      </w:r>
    </w:p>
    <w:p>
      <w:pPr>
        <w:pStyle w:val="Normal"/>
        <w:rPr/>
      </w:pPr>
      <w:r>
        <w:rPr/>
        <w:t>[[@Bible:Psa 30:7 ]][[30:7 &gt;&gt; Psa 30:7]] {{field-on:Bible}} Господи, с благоволението си направил си да стои гората ми твърдо:Скрил си лицето си, и смутих се {{field-off:Bible}}</w:t>
      </w:r>
    </w:p>
    <w:p>
      <w:pPr>
        <w:pStyle w:val="Normal"/>
        <w:rPr/>
      </w:pPr>
      <w:r>
        <w:rPr/>
        <w:t>[[@Bible:Psa 30:8 ]][[30:8 &gt;&gt; Psa 30:8]] {{field-on:Bible}} Към тебе, Господи, викнах,И към Господа се помолих {{field-off:Bible}}</w:t>
      </w:r>
    </w:p>
    <w:p>
      <w:pPr>
        <w:pStyle w:val="Normal"/>
        <w:rPr/>
      </w:pPr>
      <w:r>
        <w:rPr/>
        <w:t>[[@Bible:Psa 30:9 ]][[30:9 &gt;&gt; Psa 30:9]] {{field-on:Bible}} Каква полза от кръвта ми ако сляза в рова?Пръстта ще те песнослови ли?Ще възвещава ли истината ти? {{field-off:Bible}}</w:t>
      </w:r>
    </w:p>
    <w:p>
      <w:pPr>
        <w:pStyle w:val="Normal"/>
        <w:rPr/>
      </w:pPr>
      <w:r>
        <w:rPr/>
        <w:t>[[@Bible:Psa 30:10 ]][[30:10 &gt;&gt; Psa 30:10]] {{field-on:Bible}} Послушай, Господи, и помилвай ме:Господи, бъди ми помощник. {{field-off:Bible}}</w:t>
      </w:r>
    </w:p>
    <w:p>
      <w:pPr>
        <w:pStyle w:val="Normal"/>
        <w:rPr/>
      </w:pPr>
      <w:r>
        <w:rPr/>
        <w:t>[[@Bible:Psa 30:11 ]][[30:11 &gt;&gt; Psa 30:11]] {{field-on:Bible}} Променил си плача ми в радост мене:Съблякъл си ми вретището, и препасал си ме с веселие. {{field-off:Bible}}</w:t>
      </w:r>
    </w:p>
    <w:p>
      <w:pPr>
        <w:pStyle w:val="Normal"/>
        <w:rPr/>
      </w:pPr>
      <w:r>
        <w:rPr/>
        <w:t>[[@Bible:Psa 30:12 ]][[30:12 &gt;&gt; Psa 30:12]] {{field-on:Bible}} За да ти псалмопее славата ми, и да не млъкнува.Господи Боже мой, въ век ще те хваля. {{field-off:Bible}}</w:t>
      </w:r>
    </w:p>
    <w:p>
      <w:pPr>
        <w:pStyle w:val="Heading2"/>
        <w:rPr/>
      </w:pPr>
      <w:r>
        <w:rPr/>
        <w:t>Глава 31</w:t>
      </w:r>
    </w:p>
    <w:p>
      <w:pPr>
        <w:pStyle w:val="Normal"/>
        <w:rPr/>
      </w:pPr>
      <w:r>
        <w:rPr/>
        <w:t>[[@Bible:Psa 31:1 ]][[31:1 &gt;&gt; Psa 31:1]] {{field-on:Bible}} (по Слав. 30)Първому Певцу. Псалом Давидов.На тебе, Господи, уповах:Да се не посрамя въ век:Спаси ме с правдата си. {{field-off:Bible}}</w:t>
      </w:r>
    </w:p>
    <w:p>
      <w:pPr>
        <w:pStyle w:val="Normal"/>
        <w:rPr/>
      </w:pPr>
      <w:r>
        <w:rPr/>
        <w:t>[[@Bible:Psa 31:2 ]][[31:2 &gt;&gt; Psa 31:2]] {{field-on:Bible}} Приклони към мене ухото си:Ускори да ме избавиш:Бъди ми силна крепост,Дом на утвърждение за да ме спасиш. {{field-off:Bible}}</w:t>
      </w:r>
    </w:p>
    <w:p>
      <w:pPr>
        <w:pStyle w:val="Normal"/>
        <w:rPr/>
      </w:pPr>
      <w:r>
        <w:rPr/>
        <w:t>[[@Bible:Psa 31:3 ]][[31:3 &gt;&gt; Psa 31:3]] {{field-on:Bible}} Защото ти си моя канара и твърдиня;И заради името си ръководи ме и управяй ме. {{field-off:Bible}}</w:t>
      </w:r>
    </w:p>
    <w:p>
      <w:pPr>
        <w:pStyle w:val="Normal"/>
        <w:rPr/>
      </w:pPr>
      <w:r>
        <w:rPr/>
        <w:t>[[@Bible:Psa 31:4 ]][[31:4 &gt;&gt; Psa 31:4]] {{field-on:Bible}} Изведи ме из сетта която скрито поставиха за мене,Защото ти си моя сила. {{field-off:Bible}}</w:t>
      </w:r>
    </w:p>
    <w:p>
      <w:pPr>
        <w:pStyle w:val="Normal"/>
        <w:rPr/>
      </w:pPr>
      <w:r>
        <w:rPr/>
        <w:t>[[@Bible:Psa 31:5 ]][[31:5 &gt;&gt; Psa 31:5]] {{field-on:Bible}} В ръцете ти предавам духа си:Ти си ме избавил, Господи Боже на истината. {{field-off:Bible}}</w:t>
      </w:r>
    </w:p>
    <w:p>
      <w:pPr>
        <w:pStyle w:val="Normal"/>
        <w:rPr/>
      </w:pPr>
      <w:r>
        <w:rPr/>
        <w:t>[[@Bible:Psa 31:6 ]][[31:6 &gt;&gt; Psa 31:6]] {{field-on:Bible}} Възненавидех онези които внимават на суетните идоли;Но аз се надея на Господа. {{field-off:Bible}}</w:t>
      </w:r>
    </w:p>
    <w:p>
      <w:pPr>
        <w:pStyle w:val="Normal"/>
        <w:rPr/>
      </w:pPr>
      <w:r>
        <w:rPr/>
        <w:t>[[@Bible:Psa 31:7 ]][[31:7 &gt;&gt; Psa 31:7]] {{field-on:Bible}} Ще се радвам и ще се веселя за твоята милост;Защото си видял скърбта ми,Познал си душата ми като беше в утеснения, {{field-off:Bible}}</w:t>
      </w:r>
    </w:p>
    <w:p>
      <w:pPr>
        <w:pStyle w:val="Normal"/>
        <w:rPr/>
      </w:pPr>
      <w:r>
        <w:rPr/>
        <w:t>[[@Bible:Psa 31:8 ]][[31:8 &gt;&gt; Psa 31:8]] {{field-on:Bible}} И не си ме затворил в ръката на врага:Поставил си на ширина нозете ми. {{field-off:Bible}}</w:t>
      </w:r>
    </w:p>
    <w:p>
      <w:pPr>
        <w:pStyle w:val="Normal"/>
        <w:rPr/>
      </w:pPr>
      <w:r>
        <w:rPr/>
        <w:t>[[@Bible:Psa 31:9 ]][[31:9 &gt;&gt; Psa 31:9]] {{field-on:Bible}} Помилвай ме, Господи, защото съм утеснен:Изтая от скърб окото ми,Душата ми, и утробата ми. {{field-off:Bible}}</w:t>
      </w:r>
    </w:p>
    <w:p>
      <w:pPr>
        <w:pStyle w:val="Normal"/>
        <w:rPr/>
      </w:pPr>
      <w:r>
        <w:rPr/>
        <w:t>[[@Bible:Psa 31:10 ]][[31:10 &gt;&gt; Psa 31:10]] {{field-on:Bible}} Защото се изнури в тъга животът ми,И годините ми в стенания:От страданието ми изнемощя силата ми,И костите ми изтаяха. {{field-off:Bible}}</w:t>
      </w:r>
    </w:p>
    <w:p>
      <w:pPr>
        <w:pStyle w:val="Normal"/>
        <w:rPr/>
      </w:pPr>
      <w:r>
        <w:rPr/>
        <w:t>[[@Bible:Psa 31:11 ]][[31:11 &gt;&gt; Psa 31:11]] {{field-on:Bible}} На всичките си врагове станах укор,И най-вече на ближните си,И страх на познайниците си:Които ме гледаха по улиците бягаха от мене. {{field-off:Bible}}</w:t>
      </w:r>
    </w:p>
    <w:p>
      <w:pPr>
        <w:pStyle w:val="Normal"/>
        <w:rPr/>
      </w:pPr>
      <w:r>
        <w:rPr/>
        <w:t>[[@Bible:Psa 31:12 ]][[31:12 &gt;&gt; Psa 31:12]] {{field-on:Bible}} Забравен бидох от сърдцето на всичките като мъртъв:Станах като непотребен съсъд; {{field-off:Bible}}</w:t>
      </w:r>
    </w:p>
    <w:p>
      <w:pPr>
        <w:pStyle w:val="Normal"/>
        <w:rPr/>
      </w:pPr>
      <w:r>
        <w:rPr/>
        <w:t>[[@Bible:Psa 31:13 ]][[31:13 &gt;&gt; Psa 31:13]] {{field-on:Bible}} Защото чух злословието на мнозина:От всякъде страх:Когато се наговориха против менеНамислиха да отнемат живота ми. {{field-off:Bible}}</w:t>
      </w:r>
    </w:p>
    <w:p>
      <w:pPr>
        <w:pStyle w:val="Normal"/>
        <w:rPr/>
      </w:pPr>
      <w:r>
        <w:rPr/>
        <w:t>[[@Bible:Psa 31:14 ]][[31:14 &gt;&gt; Psa 31:14]] {{field-on:Bible}} Но аз на тебе, Господи, уповах:Рекох: Ти си Бог мой. {{field-off:Bible}}</w:t>
      </w:r>
    </w:p>
    <w:p>
      <w:pPr>
        <w:pStyle w:val="Normal"/>
        <w:rPr/>
      </w:pPr>
      <w:r>
        <w:rPr/>
        <w:t>[[@Bible:Psa 31:15 ]][[31:15 &gt;&gt; Psa 31:15]] {{field-on:Bible}} В ръцете ти са времената ми:Избави ме от ръката на враговете миИ от тези които ме гонят. {{field-off:Bible}}</w:t>
      </w:r>
    </w:p>
    <w:p>
      <w:pPr>
        <w:pStyle w:val="Normal"/>
        <w:rPr/>
      </w:pPr>
      <w:r>
        <w:rPr/>
        <w:t>[[@Bible:Psa 31:16 ]][[31:16 &gt;&gt; Psa 31:16]] {{field-on:Bible}} Направи да светне лицето ти върх раба ти:Спаси ме с милостта си. {{field-off:Bible}}</w:t>
      </w:r>
    </w:p>
    <w:p>
      <w:pPr>
        <w:pStyle w:val="Normal"/>
        <w:rPr/>
      </w:pPr>
      <w:r>
        <w:rPr/>
        <w:t>[[@Bible:Psa 31:17 ]][[31:17 &gt;&gt; Psa 31:17]] {{field-on:Bible}} Господи, да се не посрамя,Защото те призвах:Да се посрамят нечестивите,Да млъкнат в ад. {{field-off:Bible}}</w:t>
      </w:r>
    </w:p>
    <w:p>
      <w:pPr>
        <w:pStyle w:val="Normal"/>
        <w:rPr/>
      </w:pPr>
      <w:r>
        <w:rPr/>
        <w:t>[[@Bible:Psa 31:18 ]][[31:18 &gt;&gt; Psa 31:18]] {{field-on:Bible}} Да онемеят лъжливите устниКоито говорят дързостливо против праведния, с гордост и презрение. {{field-off:Bible}}</w:t>
      </w:r>
    </w:p>
    <w:p>
      <w:pPr>
        <w:pStyle w:val="Normal"/>
        <w:rPr/>
      </w:pPr>
      <w:r>
        <w:rPr/>
        <w:t>[[@Bible:Psa 31:19 ]][[31:19 &gt;&gt; Psa 31:19]] {{field-on:Bible}} Колко е голяма твоята благостКоято си съхранил за онези които ти се боят,И която си направил за онези които се надеят на тебеПред очите на человеческите синове! {{field-off:Bible}}</w:t>
      </w:r>
    </w:p>
    <w:p>
      <w:pPr>
        <w:pStyle w:val="Normal"/>
        <w:rPr/>
      </w:pPr>
      <w:r>
        <w:rPr/>
        <w:t>[[@Bible:Psa 31:20 ]][[31:20 &gt;&gt; Psa 31:20]] {{field-on:Bible}} Ще ги скриеш в покрова на присътствието сиОт ухищренията на человеците:Ще ги скриеш в скинияОт пререканията на езици. {{field-off:Bible}}</w:t>
      </w:r>
    </w:p>
    <w:p>
      <w:pPr>
        <w:pStyle w:val="Normal"/>
        <w:rPr/>
      </w:pPr>
      <w:r>
        <w:rPr/>
        <w:t>[[@Bible:Psa 31:21 ]][[31:21 &gt;&gt; Psa 31:21]] {{field-on:Bible}} Благословен Господ,Защото направи чудна милостта си към менеВ град укрепен. {{field-off:Bible}}</w:t>
      </w:r>
    </w:p>
    <w:p>
      <w:pPr>
        <w:pStyle w:val="Normal"/>
        <w:rPr/>
      </w:pPr>
      <w:r>
        <w:rPr/>
        <w:t>[[@Bible:Psa 31:22 ]][[31:22 &gt;&gt; Psa 31:22]] {{field-on:Bible}} А в смайването си аз бях рекъл:Отхвърлен съм от очите ти;Но ти послуша гласа на моленията миКогато извиках към тебе. {{field-off:Bible}}</w:t>
      </w:r>
    </w:p>
    <w:p>
      <w:pPr>
        <w:pStyle w:val="Normal"/>
        <w:rPr/>
      </w:pPr>
      <w:r>
        <w:rPr/>
        <w:t>[[@Bible:Psa 31:23 ]][[31:23 &gt;&gt; Psa 31:23]] {{field-on:Bible}} Възлюбете Господа, всички преподобни негови:Господ съхранява верните,И въздава изобилно на онези които се обхождат горделиво. {{field-off:Bible}}</w:t>
      </w:r>
    </w:p>
    <w:p>
      <w:pPr>
        <w:pStyle w:val="Normal"/>
        <w:rPr/>
      </w:pPr>
      <w:r>
        <w:rPr/>
        <w:t>[[@Bible:Psa 31:24 ]][[31:24 &gt;&gt; Psa 31:24]] {{field-on:Bible}} Имайте дързновение, и да се укрепи сърдцето ви,Всички които се надеете на Господа. {{field-off:Bible}}</w:t>
      </w:r>
    </w:p>
    <w:p>
      <w:pPr>
        <w:pStyle w:val="Heading2"/>
        <w:rPr/>
      </w:pPr>
      <w:r>
        <w:rPr/>
        <w:t>Глава 32</w:t>
      </w:r>
    </w:p>
    <w:p>
      <w:pPr>
        <w:pStyle w:val="Normal"/>
        <w:rPr/>
      </w:pPr>
      <w:r>
        <w:rPr/>
        <w:t>[[@Bible:Psa 32:1 ]][[32:1 &gt;&gt; Psa 32:1]] {{field-on:Bible}} (по Слав. 31)Псалом Давидов: Масхил.Блажен онзи комуто е простено престъплението,Комуто грехът е прикрит. {{field-off:Bible}}</w:t>
      </w:r>
    </w:p>
    <w:p>
      <w:pPr>
        <w:pStyle w:val="Normal"/>
        <w:rPr/>
      </w:pPr>
      <w:r>
        <w:rPr/>
        <w:t>[[@Bible:Psa 32:2 ]][[32:2 &gt;&gt; Psa 32:2]] {{field-on:Bible}} Блажен онзи человек комуто Господ не вменява беззаконие,И на когото в духа няма лъст. {{field-off:Bible}}</w:t>
      </w:r>
    </w:p>
    <w:p>
      <w:pPr>
        <w:pStyle w:val="Normal"/>
        <w:rPr/>
      </w:pPr>
      <w:r>
        <w:rPr/>
        <w:t>[[@Bible:Psa 32:3 ]][[32:3 &gt;&gt; Psa 32:3]] {{field-on:Bible}} Когато мълчех, овехтяха костите миОт стенанието ми всеки ден; {{field-off:Bible}}</w:t>
      </w:r>
    </w:p>
    <w:p>
      <w:pPr>
        <w:pStyle w:val="Normal"/>
        <w:rPr/>
      </w:pPr>
      <w:r>
        <w:rPr/>
        <w:t>[[@Bible:Psa 32:4 ]][[32:4 &gt;&gt; Psa 32:4]] {{field-on:Bible}} Понеже дене и ноще тежеше ръката ти върх мене:Влагата ми се обърна на лятна суша. (Села.) {{field-off:Bible}}</w:t>
      </w:r>
    </w:p>
    <w:p>
      <w:pPr>
        <w:pStyle w:val="Normal"/>
        <w:rPr/>
      </w:pPr>
      <w:r>
        <w:rPr/>
        <w:t>[[@Bible:Psa 32:5 ]][[32:5 &gt;&gt; Psa 32:5]] {{field-on:Bible}} Явих ти греха си, и беззаконието си не скрих:Рекох: Господу ще изповядам престъпленията си;И ти си простил беззаконието на греха ми. (Села.) {{field-off:Bible}}</w:t>
      </w:r>
    </w:p>
    <w:p>
      <w:pPr>
        <w:pStyle w:val="Normal"/>
        <w:rPr/>
      </w:pPr>
      <w:r>
        <w:rPr/>
        <w:t>[[@Bible:Psa 32:6 ]][[32:6 &gt;&gt; Psa 32:6]] {{field-on:Bible}} За то всеки преподобен ще ти се молиНа сгодно време.Наистина в потоп от мното водиВодите няма да приближат при него. {{field-off:Bible}}</w:t>
      </w:r>
    </w:p>
    <w:p>
      <w:pPr>
        <w:pStyle w:val="Normal"/>
        <w:rPr/>
      </w:pPr>
      <w:r>
        <w:rPr/>
        <w:t>[[@Bible:Psa 32:7 ]][[32:7 &gt;&gt; Psa 32:7]] {{field-on:Bible}} Ти си покров мой;Ще ме съхраняваш от скърб:С веселие на избавление ще ме окружаваш. (Села.) {{field-off:Bible}}</w:t>
      </w:r>
    </w:p>
    <w:p>
      <w:pPr>
        <w:pStyle w:val="Normal"/>
        <w:rPr/>
      </w:pPr>
      <w:r>
        <w:rPr/>
        <w:t>[[@Bible:Psa 32:8 ]][[32:8 &gt;&gt; Psa 32:8]] {{field-on:Bible}} Аз ще те вразумя, и ще те научаПътя по който трябва да ходиш.Ще те съветвам:Върх тебе ще бъде окото ми. {{field-off:Bible}}</w:t>
      </w:r>
    </w:p>
    <w:p>
      <w:pPr>
        <w:pStyle w:val="Normal"/>
        <w:rPr/>
      </w:pPr>
      <w:r>
        <w:rPr/>
        <w:t>[[@Bible:Psa 32:9 ]][[32:9 &gt;&gt; Psa 32:9]] {{field-on:Bible}} Не бивайте като конКато мъска, в които няма разум;На които устата трябва да се държат с оглавник и уздаДа не би се приближавали при тебе. {{field-off:Bible}}</w:t>
      </w:r>
    </w:p>
    <w:p>
      <w:pPr>
        <w:pStyle w:val="Normal"/>
        <w:rPr/>
      </w:pPr>
      <w:r>
        <w:rPr/>
        <w:t>[[@Bible:Psa 32:10 ]][[32:10 &gt;&gt; Psa 32:10]] {{field-on:Bible}} Много са злостраданията на нечестивия;А оногоз който се надее на Господа,Милост ще го окружи. {{field-off:Bible}}</w:t>
      </w:r>
    </w:p>
    <w:p>
      <w:pPr>
        <w:pStyle w:val="Normal"/>
        <w:rPr/>
      </w:pPr>
      <w:r>
        <w:rPr/>
        <w:t>[[@Bible:Psa 32:11 ]][[32:11 &gt;&gt; Psa 32:11]] {{field-on:Bible}} Веселете се в Господа и радвайте се, праведни,И викайте с радост, всички прави в сърдце. {{field-off:Bible}}</w:t>
      </w:r>
    </w:p>
    <w:p>
      <w:pPr>
        <w:pStyle w:val="Heading2"/>
        <w:rPr/>
      </w:pPr>
      <w:r>
        <w:rPr/>
        <w:t>Глава 33</w:t>
      </w:r>
    </w:p>
    <w:p>
      <w:pPr>
        <w:pStyle w:val="Normal"/>
        <w:rPr/>
      </w:pPr>
      <w:r>
        <w:rPr/>
        <w:t>[[@Bible:Psa 33:1 ]][[33:1 &gt;&gt; Psa 33:1]] {{field-on:Bible}} (по Слав. 32)Радвайте се, праведни, в Господа:На правите е прилично да въздават хваление. {{field-off:Bible}}</w:t>
      </w:r>
    </w:p>
    <w:p>
      <w:pPr>
        <w:pStyle w:val="Normal"/>
        <w:rPr/>
      </w:pPr>
      <w:r>
        <w:rPr/>
        <w:t>[[@Bible:Psa 33:2 ]][[33:2 &gt;&gt; Psa 33:2]] {{field-on:Bible}} Хвалете Господа с китара:С псалтир десетострунен му псалмопейте, {{field-off:Bible}}</w:t>
      </w:r>
    </w:p>
    <w:p>
      <w:pPr>
        <w:pStyle w:val="Normal"/>
        <w:rPr/>
      </w:pPr>
      <w:r>
        <w:rPr/>
        <w:t>[[@Bible:Psa 33:3 ]][[33:3 &gt;&gt; Psa 33:3]] {{field-on:Bible}} Пейте му нова песен,Добре свирете с възклицание; {{field-off:Bible}}</w:t>
      </w:r>
    </w:p>
    <w:p>
      <w:pPr>
        <w:pStyle w:val="Normal"/>
        <w:rPr/>
      </w:pPr>
      <w:r>
        <w:rPr/>
        <w:t>[[@Bible:Psa 33:4 ]][[33:4 &gt;&gt; Psa 33:4]] {{field-on:Bible}} Защото е право словото Господне,И всичките му дела са истинни. {{field-off:Bible}}</w:t>
      </w:r>
    </w:p>
    <w:p>
      <w:pPr>
        <w:pStyle w:val="Normal"/>
        <w:rPr/>
      </w:pPr>
      <w:r>
        <w:rPr/>
        <w:t>[[@Bible:Psa 33:5 ]][[33:5 &gt;&gt; Psa 33:5]] {{field-on:Bible}} Обича правда и правосъдие:С милостта Господня е пълна земята. {{field-off:Bible}}</w:t>
      </w:r>
    </w:p>
    <w:p>
      <w:pPr>
        <w:pStyle w:val="Normal"/>
        <w:rPr/>
      </w:pPr>
      <w:r>
        <w:rPr/>
        <w:t>[[@Bible:Psa 33:6 ]][[33:6 &gt;&gt; Psa 33:6]] {{field-on:Bible}} Съ словото Господне станаха небесата,И с диханието на устата му всичкото им воинство. {{field-off:Bible}}</w:t>
      </w:r>
    </w:p>
    <w:p>
      <w:pPr>
        <w:pStyle w:val="Normal"/>
        <w:rPr/>
      </w:pPr>
      <w:r>
        <w:rPr/>
        <w:t>[[@Bible:Psa 33:7 ]][[33:7 &gt;&gt; Psa 33:7]] {{field-on:Bible}} Събра като куп морските води:Тури бездните в съкровища. {{field-off:Bible}}</w:t>
      </w:r>
    </w:p>
    <w:p>
      <w:pPr>
        <w:pStyle w:val="Normal"/>
        <w:rPr/>
      </w:pPr>
      <w:r>
        <w:rPr/>
        <w:t>[[@Bible:Psa 33:8 ]][[33:8 &gt;&gt; Psa 33:8]] {{field-on:Bible}} Да се убои от Господа всичката земя:Да потреперят от него всичките жители на вселенната. {{field-off:Bible}}</w:t>
      </w:r>
    </w:p>
    <w:p>
      <w:pPr>
        <w:pStyle w:val="Normal"/>
        <w:rPr/>
      </w:pPr>
      <w:r>
        <w:rPr/>
        <w:t>[[@Bible:Psa 33:9 ]][[33:9 &gt;&gt; Psa 33:9]] {{field-on:Bible}} Защото той рече, и стана:Той повеле, и утвърди се всичко. {{field-off:Bible}}</w:t>
      </w:r>
    </w:p>
    <w:p>
      <w:pPr>
        <w:pStyle w:val="Normal"/>
        <w:rPr/>
      </w:pPr>
      <w:r>
        <w:rPr/>
        <w:t>[[@Bible:Psa 33:10 ]][[33:10 &gt;&gt; Psa 33:10]] {{field-on:Bible}} Господ осуетява съвета на езичниците:Превраща мислите на народите. {{field-off:Bible}}</w:t>
      </w:r>
    </w:p>
    <w:p>
      <w:pPr>
        <w:pStyle w:val="Normal"/>
        <w:rPr/>
      </w:pPr>
      <w:r>
        <w:rPr/>
        <w:t>[[@Bible:Psa 33:11 ]][[33:11 &gt;&gt; Psa 33:11]] {{field-on:Bible}} Съветът Господен пребивава въ век,Мислите на сърдцето му в род и род. {{field-off:Bible}}</w:t>
      </w:r>
    </w:p>
    <w:p>
      <w:pPr>
        <w:pStyle w:val="Normal"/>
        <w:rPr/>
      </w:pPr>
      <w:r>
        <w:rPr/>
        <w:t>[[@Bible:Psa 33:12 ]][[33:12 &gt;&gt; Psa 33:12]] {{field-on:Bible}} Блажено онова племе на което Бог е Господ,Народът когото е избрал за наследие свое. {{field-off:Bible}}</w:t>
      </w:r>
    </w:p>
    <w:p>
      <w:pPr>
        <w:pStyle w:val="Normal"/>
        <w:rPr/>
      </w:pPr>
      <w:r>
        <w:rPr/>
        <w:t>[[@Bible:Psa 33:13 ]][[33:13 &gt;&gt; Psa 33:13]] {{field-on:Bible}} Господ надникна от небето:Видя всичките человечески синове. {{field-off:Bible}}</w:t>
      </w:r>
    </w:p>
    <w:p>
      <w:pPr>
        <w:pStyle w:val="Normal"/>
        <w:rPr/>
      </w:pPr>
      <w:r>
        <w:rPr/>
        <w:t>[[@Bible:Psa 33:14 ]][[33:14 &gt;&gt; Psa 33:14]] {{field-on:Bible}} От мястото на обиталището сиГледа всичките земни жители. {{field-off:Bible}}</w:t>
      </w:r>
    </w:p>
    <w:p>
      <w:pPr>
        <w:pStyle w:val="Normal"/>
        <w:rPr/>
      </w:pPr>
      <w:r>
        <w:rPr/>
        <w:t>[[@Bible:Psa 33:15 ]][[33:15 &gt;&gt; Psa 33:15]] {{field-on:Bible}} Равно създаде сърдцата им:Познава всичките им работи. {{field-off:Bible}}</w:t>
      </w:r>
    </w:p>
    <w:p>
      <w:pPr>
        <w:pStyle w:val="Normal"/>
        <w:rPr/>
      </w:pPr>
      <w:r>
        <w:rPr/>
        <w:t>[[@Bible:Psa 33:16 ]][[33:16 &gt;&gt; Psa 33:16]] {{field-on:Bible}} Не се избавя цар с много войска:Силният не се освобождава с голямо юначество. {{field-off:Bible}}</w:t>
      </w:r>
    </w:p>
    <w:p>
      <w:pPr>
        <w:pStyle w:val="Normal"/>
        <w:rPr/>
      </w:pPr>
      <w:r>
        <w:rPr/>
        <w:t>[[@Bible:Psa 33:17 ]][[33:17 &gt;&gt; Psa 33:17]] {{field-on:Bible}} Суетен е конят за избавление;И с голямата си сила не може да отърве. {{field-off:Bible}}</w:t>
      </w:r>
    </w:p>
    <w:p>
      <w:pPr>
        <w:pStyle w:val="Normal"/>
        <w:rPr/>
      </w:pPr>
      <w:r>
        <w:rPr/>
        <w:t>[[@Bible:Psa 33:18 ]][[33:18 &gt;&gt; Psa 33:18]] {{field-on:Bible}} Ето, окото Господне е върху онези които му се боят,Върху онези които се надеят на милостта му, {{field-off:Bible}}</w:t>
      </w:r>
    </w:p>
    <w:p>
      <w:pPr>
        <w:pStyle w:val="Normal"/>
        <w:rPr/>
      </w:pPr>
      <w:r>
        <w:rPr/>
        <w:t>[[@Bible:Psa 33:19 ]][[33:19 &gt;&gt; Psa 33:19]] {{field-on:Bible}} За да избави от смърт душата им,И в глад да ги упази живи. {{field-off:Bible}}</w:t>
      </w:r>
    </w:p>
    <w:p>
      <w:pPr>
        <w:pStyle w:val="Normal"/>
        <w:rPr/>
      </w:pPr>
      <w:r>
        <w:rPr/>
        <w:t>[[@Bible:Psa 33:20 ]][[33:20 &gt;&gt; Psa 33:20]] {{field-on:Bible}} Душата ни чака Господа:Той е помощ наша и щит наш. {{field-off:Bible}}</w:t>
      </w:r>
    </w:p>
    <w:p>
      <w:pPr>
        <w:pStyle w:val="Normal"/>
        <w:rPr/>
      </w:pPr>
      <w:r>
        <w:rPr/>
        <w:t>[[@Bible:Psa 33:21 ]][[33:21 &gt;&gt; Psa 33:21]] {{field-on:Bible}} Защото в него се весели сърдцето ни; Понеже на светото негово име се надеехме. {{field-off:Bible}}</w:t>
      </w:r>
    </w:p>
    <w:p>
      <w:pPr>
        <w:pStyle w:val="Normal"/>
        <w:rPr/>
      </w:pPr>
      <w:r>
        <w:rPr/>
        <w:t>[[@Bible:Psa 33:22 ]][[33:22 &gt;&gt; Psa 33:22]] {{field-on:Bible}} Дано бъде, Господи, милостта ти на насКакто уповахме на тебе. {{field-off:Bible}}</w:t>
      </w:r>
    </w:p>
    <w:p>
      <w:pPr>
        <w:pStyle w:val="Heading2"/>
        <w:rPr/>
      </w:pPr>
      <w:r>
        <w:rPr/>
        <w:t>Глава 34</w:t>
      </w:r>
    </w:p>
    <w:p>
      <w:pPr>
        <w:pStyle w:val="Normal"/>
        <w:rPr/>
      </w:pPr>
      <w:r>
        <w:rPr/>
        <w:t>[[@Bible:Psa 34:1 ]][[34:1 &gt;&gt; Psa 34:1]] {{field-on:Bible}} (по Слав.33)Псалом на Давида когато се прrстори на луд пред Авимелеха, който го пусна, та си отиде.Ще благославям Господа на всяко време:Похвалата му ще е винаги в устата ми. {{field-off:Bible}}</w:t>
      </w:r>
    </w:p>
    <w:p>
      <w:pPr>
        <w:pStyle w:val="Normal"/>
        <w:rPr/>
      </w:pPr>
      <w:r>
        <w:rPr/>
        <w:t>[[@Bible:Psa 34:2 ]][[34:2 &gt;&gt; Psa 34:2]] {{field-on:Bible}} С Господа ще се хвали душата ми:Смирените ще чуят и ще се зарадват. {{field-off:Bible}}</w:t>
      </w:r>
    </w:p>
    <w:p>
      <w:pPr>
        <w:pStyle w:val="Normal"/>
        <w:rPr/>
      </w:pPr>
      <w:r>
        <w:rPr/>
        <w:t>[[@Bible:Psa 34:3 ]][[34:3 &gt;&gt; Psa 34:3]] {{field-on:Bible}} Възвеличете Господа с мене,И да възвишим наедно името му. {{field-off:Bible}}</w:t>
      </w:r>
    </w:p>
    <w:p>
      <w:pPr>
        <w:pStyle w:val="Normal"/>
        <w:rPr/>
      </w:pPr>
      <w:r>
        <w:rPr/>
        <w:t>[[@Bible:Psa 34:4 ]][[34:4 &gt;&gt; Psa 34:4]] {{field-on:Bible}} Потърсих Господа и послуша ме,И от всичките ми страхове ме избави. {{field-off:Bible}}</w:t>
      </w:r>
    </w:p>
    <w:p>
      <w:pPr>
        <w:pStyle w:val="Normal"/>
        <w:rPr/>
      </w:pPr>
      <w:r>
        <w:rPr/>
        <w:t>[[@Bible:Psa 34:5 ]][[34:5 &gt;&gt; Psa 34:5]] {{field-on:Bible}} Погледнаха към него, и светна им пред очите,И лицата им не се посрамиха. {{field-off:Bible}}</w:t>
      </w:r>
    </w:p>
    <w:p>
      <w:pPr>
        <w:pStyle w:val="Normal"/>
        <w:rPr/>
      </w:pPr>
      <w:r>
        <w:rPr/>
        <w:t>[[@Bible:Psa 34:6 ]][[34:6 &gt;&gt; Psa 34:6]] {{field-on:Bible}} Този сиромах извика; и Господ чу,И от всичките му скърби го избави. {{field-off:Bible}}</w:t>
      </w:r>
    </w:p>
    <w:p>
      <w:pPr>
        <w:pStyle w:val="Normal"/>
        <w:rPr/>
      </w:pPr>
      <w:r>
        <w:rPr/>
        <w:t>[[@Bible:Psa 34:7 ]][[34:7 &gt;&gt; Psa 34:7]] {{field-on:Bible}} Ангел Господен се опълчава около онези които му се боят,И ги избавя. {{field-off:Bible}}</w:t>
      </w:r>
    </w:p>
    <w:p>
      <w:pPr>
        <w:pStyle w:val="Normal"/>
        <w:rPr/>
      </w:pPr>
      <w:r>
        <w:rPr/>
        <w:t>[[@Bible:Psa 34:8 ]][[34:8 &gt;&gt; Psa 34:8]] {{field-on:Bible}} Вкусете и вижте че е благ Господ:Блажен онзи человек който уповава на него. {{field-off:Bible}}</w:t>
      </w:r>
    </w:p>
    <w:p>
      <w:pPr>
        <w:pStyle w:val="Normal"/>
        <w:rPr/>
      </w:pPr>
      <w:r>
        <w:rPr/>
        <w:t>[[@Bible:Psa 34:9 ]][[34:9 &gt;&gt; Psa 34:9]] {{field-on:Bible}} Бойте се Господу, светии негови;Защото за онези които му се боят няма лишение. {{field-off:Bible}}</w:t>
      </w:r>
    </w:p>
    <w:p>
      <w:pPr>
        <w:pStyle w:val="Normal"/>
        <w:rPr/>
      </w:pPr>
      <w:r>
        <w:rPr/>
        <w:t>[[@Bible:Psa 34:10 ]][[34:10 &gt;&gt; Psa 34:10]] {{field-on:Bible}} Лъвчетата осиромашеха и огладняха;Но онези които търсят Господа не ще бъдат лишени от никое добро. {{field-off:Bible}}</w:t>
      </w:r>
    </w:p>
    <w:p>
      <w:pPr>
        <w:pStyle w:val="Normal"/>
        <w:rPr/>
      </w:pPr>
      <w:r>
        <w:rPr/>
        <w:t>[[@Bible:Psa 34:11 ]][[34:11 &gt;&gt; Psa 34:11]] {{field-on:Bible}} Елате, чада, послушайте ме:На страх Господен ще ви науча. {{field-off:Bible}}</w:t>
      </w:r>
    </w:p>
    <w:p>
      <w:pPr>
        <w:pStyle w:val="Normal"/>
        <w:rPr/>
      </w:pPr>
      <w:r>
        <w:rPr/>
        <w:t>[[@Bible:Psa 34:12 ]][[34:12 &gt;&gt; Psa 34:12]] {{field-on:Bible}} Кой е този человек който иска животИ обича дългоденствие за да види добрини? - {{field-off:Bible}}</w:t>
      </w:r>
    </w:p>
    <w:p>
      <w:pPr>
        <w:pStyle w:val="Normal"/>
        <w:rPr/>
      </w:pPr>
      <w:r>
        <w:rPr/>
        <w:t>[[@Bible:Psa 34:13 ]][[34:13 &gt;&gt; Psa 34:13]] {{field-on:Bible}} Пази езика си от зло,И устните си от лъстно говорене. {{field-off:Bible}}</w:t>
      </w:r>
    </w:p>
    <w:p>
      <w:pPr>
        <w:pStyle w:val="Normal"/>
        <w:rPr/>
      </w:pPr>
      <w:r>
        <w:rPr/>
        <w:t>[[@Bible:Psa 34:14 ]][[34:14 &gt;&gt; Psa 34:14]] {{field-on:Bible}} Уклонявай се от злото, и прави добротоТърси мира, и следвай го. {{field-off:Bible}}</w:t>
      </w:r>
    </w:p>
    <w:p>
      <w:pPr>
        <w:pStyle w:val="Normal"/>
        <w:rPr/>
      </w:pPr>
      <w:r>
        <w:rPr/>
        <w:t>[[@Bible:Psa 34:15 ]][[34:15 &gt;&gt; Psa 34:15]] {{field-on:Bible}} Очите Господни са върху праведните,И ушите му към техния вик. {{field-off:Bible}}</w:t>
      </w:r>
    </w:p>
    <w:p>
      <w:pPr>
        <w:pStyle w:val="Normal"/>
        <w:rPr/>
      </w:pPr>
      <w:r>
        <w:rPr/>
        <w:t>[[@Bible:Psa 34:16 ]][[34:16 &gt;&gt; Psa 34:16]] {{field-on:Bible}} Лицето Господне е против онези, които правят зло,За да изтреби от земята помена им. {{field-off:Bible}}</w:t>
      </w:r>
    </w:p>
    <w:p>
      <w:pPr>
        <w:pStyle w:val="Normal"/>
        <w:rPr/>
      </w:pPr>
      <w:r>
        <w:rPr/>
        <w:t>[[@Bible:Psa 34:17 ]][[34:17 &gt;&gt; Psa 34:17]] {{field-on:Bible}} Извикаха праведните, и Господ чу,И от всичките им скърби ги избави. {{field-off:Bible}}</w:t>
      </w:r>
    </w:p>
    <w:p>
      <w:pPr>
        <w:pStyle w:val="Normal"/>
        <w:rPr/>
      </w:pPr>
      <w:r>
        <w:rPr/>
        <w:t>[[@Bible:Psa 34:18 ]][[34:18 &gt;&gt; Psa 34:18]] {{field-on:Bible}} Господ е близу при онези които са съ съкрушено сърдце,И спасява онези които имат смирен дух. {{field-off:Bible}}</w:t>
      </w:r>
    </w:p>
    <w:p>
      <w:pPr>
        <w:pStyle w:val="Normal"/>
        <w:rPr/>
      </w:pPr>
      <w:r>
        <w:rPr/>
        <w:t>[[@Bible:Psa 34:19 ]][[34:19 &gt;&gt; Psa 34:19]] {{field-on:Bible}} Много са скърбите на праведния;Но от всички тях ще го избави Господ. {{field-off:Bible}}</w:t>
      </w:r>
    </w:p>
    <w:p>
      <w:pPr>
        <w:pStyle w:val="Normal"/>
        <w:rPr/>
      </w:pPr>
      <w:r>
        <w:rPr/>
        <w:t>[[@Bible:Psa 34:20 ]][[34:20 &gt;&gt; Psa 34:20]] {{field-on:Bible}} Той пази всичките му кости:Никоя от тях няма да се съкруши. {{field-off:Bible}}</w:t>
      </w:r>
    </w:p>
    <w:p>
      <w:pPr>
        <w:pStyle w:val="Normal"/>
        <w:rPr/>
      </w:pPr>
      <w:r>
        <w:rPr/>
        <w:t>[[@Bible:Psa 34:21 ]][[34:21 &gt;&gt; Psa 34:21]] {{field-on:Bible}} Злото ще затрие грешния;И онези които ненавиждат праведния ще бъдат осъдени. {{field-off:Bible}}</w:t>
      </w:r>
    </w:p>
    <w:p>
      <w:pPr>
        <w:pStyle w:val="Normal"/>
        <w:rPr/>
      </w:pPr>
      <w:r>
        <w:rPr/>
        <w:t>[[@Bible:Psa 34:22 ]][[34:22 &gt;&gt; Psa 34:22]] {{field-on:Bible}} Господ избавя душата на рабите си;И от онези които се надеят на него никой няма да бъде осъден. {{field-off:Bible}}</w:t>
      </w:r>
    </w:p>
    <w:p>
      <w:pPr>
        <w:pStyle w:val="Heading2"/>
        <w:rPr/>
      </w:pPr>
      <w:r>
        <w:rPr/>
        <w:t>Глава 35</w:t>
      </w:r>
    </w:p>
    <w:p>
      <w:pPr>
        <w:pStyle w:val="Normal"/>
        <w:rPr/>
      </w:pPr>
      <w:r>
        <w:rPr/>
        <w:t>[[@Bible:Psa 35:1 ]][[35:1 &gt;&gt; Psa 35:1]] {{field-on:Bible}} (по Слав. 34)Псалом Давидов.Съди, Господи, съперниците ми:Ратувай против онези които ратуват против мене. {{field-off:Bible}}</w:t>
      </w:r>
    </w:p>
    <w:p>
      <w:pPr>
        <w:pStyle w:val="Normal"/>
        <w:rPr/>
      </w:pPr>
      <w:r>
        <w:rPr/>
        <w:t>[[@Bible:Psa 35:2 ]][[35:2 &gt;&gt; Psa 35:2]] {{field-on:Bible}} Вземи оръжие и щит,И стани ми на помощ. {{field-off:Bible}}</w:t>
      </w:r>
    </w:p>
    <w:p>
      <w:pPr>
        <w:pStyle w:val="Normal"/>
        <w:rPr/>
      </w:pPr>
      <w:r>
        <w:rPr/>
        <w:t>[[@Bible:Psa 35:3 ]][[35:3 &gt;&gt; Psa 35:3]] {{field-on:Bible}} Изтръгни копие, и затвори пътя на гонителите ми:Речи на душата ми: Аз съм спасение твое. {{field-off:Bible}}</w:t>
      </w:r>
    </w:p>
    <w:p>
      <w:pPr>
        <w:pStyle w:val="Normal"/>
        <w:rPr/>
      </w:pPr>
      <w:r>
        <w:rPr/>
        <w:t>[[@Bible:Psa 35:4 ]][[35:4 &gt;&gt; Psa 35:4]] {{field-on:Bible}} Да се постидят и да се посрамятОнези които искат да погубят душата ми:Да се върнат назад и да се постидятОнези които ми мислят зло: {{field-off:Bible}}</w:t>
      </w:r>
    </w:p>
    <w:p>
      <w:pPr>
        <w:pStyle w:val="Normal"/>
        <w:rPr/>
      </w:pPr>
      <w:r>
        <w:rPr/>
        <w:t>[[@Bible:Psa 35:5 ]][[35:5 &gt;&gt; Psa 35:5]] {{field-on:Bible}} Да бъдат като прах от плява пред вятъра,И ангел Господен да ги гони. {{field-off:Bible}}</w:t>
      </w:r>
    </w:p>
    <w:p>
      <w:pPr>
        <w:pStyle w:val="Normal"/>
        <w:rPr/>
      </w:pPr>
      <w:r>
        <w:rPr/>
        <w:t>[[@Bible:Psa 35:6 ]][[35:6 &gt;&gt; Psa 35:6]] {{field-on:Bible}} Да бъде пътят им тъмен и плъзгав,И ангел Господен да ги гони. {{field-off:Bible}}</w:t>
      </w:r>
    </w:p>
    <w:p>
      <w:pPr>
        <w:pStyle w:val="Normal"/>
        <w:rPr/>
      </w:pPr>
      <w:r>
        <w:rPr/>
        <w:t>[[@Bible:Psa 35:7 ]][[35:7 &gt;&gt; Psa 35:7]] {{field-on:Bible}} Защото без причина скриха за мене сетта си в трап:Без причина изкопаха ров на душата ми. {{field-off:Bible}}</w:t>
      </w:r>
    </w:p>
    <w:p>
      <w:pPr>
        <w:pStyle w:val="Normal"/>
        <w:rPr/>
      </w:pPr>
      <w:r>
        <w:rPr/>
        <w:t>[[@Bible:Psa 35:8 ]][[35:8 &gt;&gt; Psa 35:8]] {{field-on:Bible}} Да дойде върху него пагуба неочаквана;И сетта му която скри да улови него:Да падне той в нея с пагуба. {{field-off:Bible}}</w:t>
      </w:r>
    </w:p>
    <w:p>
      <w:pPr>
        <w:pStyle w:val="Normal"/>
        <w:rPr/>
      </w:pPr>
      <w:r>
        <w:rPr/>
        <w:t>[[@Bible:Psa 35:9 ]][[35:9 &gt;&gt; Psa 35:9]] {{field-on:Bible}} А душата ми ще се весели в Господа,Ще се радва в спасението му {{field-off:Bible}}</w:t>
      </w:r>
    </w:p>
    <w:p>
      <w:pPr>
        <w:pStyle w:val="Normal"/>
        <w:rPr/>
      </w:pPr>
      <w:r>
        <w:rPr/>
        <w:t>[[@Bible:Psa 35:10 ]][[35:10 &gt;&gt; Psa 35:10]] {{field-on:Bible}} Всичките ми кости ще рекат:Господи, кой е подобен на тебеКойто избавяш сиромаха от по-силния му,И сиромаха и нищия от грабителя му? {{field-off:Bible}}</w:t>
      </w:r>
    </w:p>
    <w:p>
      <w:pPr>
        <w:pStyle w:val="Normal"/>
        <w:rPr/>
      </w:pPr>
      <w:r>
        <w:rPr/>
        <w:t>[[@Bible:Psa 35:11 ]][[35:11 &gt;&gt; Psa 35:11]] {{field-on:Bible}} Станаха свидетели неправедни,И питаха ме за неща които аз не знаех. {{field-off:Bible}}</w:t>
      </w:r>
    </w:p>
    <w:p>
      <w:pPr>
        <w:pStyle w:val="Normal"/>
        <w:rPr/>
      </w:pPr>
      <w:r>
        <w:rPr/>
        <w:t>[[@Bible:Psa 35:12 ]][[35:12 &gt;&gt; Psa 35:12]] {{field-on:Bible}} Въздадоха ми зло за добро,Да е в лишение душата ми. {{field-off:Bible}}</w:t>
      </w:r>
    </w:p>
    <w:p>
      <w:pPr>
        <w:pStyle w:val="Normal"/>
        <w:rPr/>
      </w:pPr>
      <w:r>
        <w:rPr/>
        <w:t>[[@Bible:Psa 35:13 ]][[35:13 &gt;&gt; Psa 35:13]] {{field-on:Bible}} А когато те бяха в скърбАз се облачех въ вретищеСмирявах с пост душата си.И молитвата ми се връщаше в пазухата ми {{field-off:Bible}}</w:t>
      </w:r>
    </w:p>
    <w:p>
      <w:pPr>
        <w:pStyle w:val="Normal"/>
        <w:rPr/>
      </w:pPr>
      <w:r>
        <w:rPr/>
        <w:t>[[@Bible:Psa 35:14 ]][[35:14 &gt;&gt; Psa 35:14]] {{field-on:Bible}} Обхождах се като с приятел, като с мой братХодех наведен и нажален както кога жалее някой майка си. {{field-off:Bible}}</w:t>
      </w:r>
    </w:p>
    <w:p>
      <w:pPr>
        <w:pStyle w:val="Normal"/>
        <w:rPr/>
      </w:pPr>
      <w:r>
        <w:rPr/>
        <w:t>[[@Bible:Psa 35:15 ]][[35:15 &gt;&gt; Psa 35:15]] {{field-on:Bible}} Но те се възрадваха за моето злощастие, и се събрахаПобойници се събраха против мене, и аз не знаехКъсаха ме, и не преставаха. {{field-off:Bible}}</w:t>
      </w:r>
    </w:p>
    <w:p>
      <w:pPr>
        <w:pStyle w:val="Normal"/>
        <w:rPr/>
      </w:pPr>
      <w:r>
        <w:rPr/>
        <w:t>[[@Bible:Psa 35:16 ]][[35:16 &gt;&gt; Psa 35:16]] {{field-on:Bible}} С нечестиви присмехули в пированияСкърцаха върх мене съ зъби. {{field-off:Bible}}</w:t>
      </w:r>
    </w:p>
    <w:p>
      <w:pPr>
        <w:pStyle w:val="Normal"/>
        <w:rPr/>
      </w:pPr>
      <w:r>
        <w:rPr/>
        <w:t>[[@Bible:Psa 35:17 ]][[35:17 &gt;&gt; Psa 35:17]] {{field-on:Bible}} Господи, до кога ще гледаш?Избави душата ми от губителството им,Живота ми от тези лъвове. {{field-off:Bible}}</w:t>
      </w:r>
    </w:p>
    <w:p>
      <w:pPr>
        <w:pStyle w:val="Normal"/>
        <w:rPr/>
      </w:pPr>
      <w:r>
        <w:rPr/>
        <w:t>[[@Bible:Psa 35:18 ]][[35:18 &gt;&gt; Psa 35:18]] {{field-on:Bible}} Аз ще те славословя в голямо събрание,Между многочислени люде ще те хваля. {{field-off:Bible}}</w:t>
      </w:r>
    </w:p>
    <w:p>
      <w:pPr>
        <w:pStyle w:val="Normal"/>
        <w:rPr/>
      </w:pPr>
      <w:r>
        <w:rPr/>
        <w:t>[[@Bible:Psa 35:19 ]][[35:19 &gt;&gt; Psa 35:19]] {{field-on:Bible}} Да се не зарадват заради менеОнези които ми враждуват неправедноКоито ме ненавиждат без причинаДа не намигат с очи. {{field-off:Bible}}</w:t>
      </w:r>
    </w:p>
    <w:p>
      <w:pPr>
        <w:pStyle w:val="Normal"/>
        <w:rPr/>
      </w:pPr>
      <w:r>
        <w:rPr/>
        <w:t>[[@Bible:Psa 35:20 ]][[35:20 &gt;&gt; Psa 35:20]] {{field-on:Bible}} Защото не говорят мир,Но преговарят измами против тихите на земята. {{field-off:Bible}}</w:t>
      </w:r>
    </w:p>
    <w:p>
      <w:pPr>
        <w:pStyle w:val="Normal"/>
        <w:rPr/>
      </w:pPr>
      <w:r>
        <w:rPr/>
        <w:t>[[@Bible:Psa 35:21 ]][[35:21 &gt;&gt; Psa 35:21]] {{field-on:Bible}} И разшириха на мене устата сиГовореха О, хохо! видяха очите ни {{field-off:Bible}}</w:t>
      </w:r>
    </w:p>
    <w:p>
      <w:pPr>
        <w:pStyle w:val="Normal"/>
        <w:rPr/>
      </w:pPr>
      <w:r>
        <w:rPr/>
        <w:t>[[@Bible:Psa 35:22 ]][[35:22 &gt;&gt; Psa 35:22]] {{field-on:Bible}} Видял си, Господи: да не премълчиш:Господи, да не се отдалечиш от мене. {{field-off:Bible}}</w:t>
      </w:r>
    </w:p>
    <w:p>
      <w:pPr>
        <w:pStyle w:val="Normal"/>
        <w:rPr/>
      </w:pPr>
      <w:r>
        <w:rPr/>
        <w:t>[[@Bible:Psa 35:23 ]][[35:23 &gt;&gt; Psa 35:23]] {{field-on:Bible}} Стани и събуди се заради съда ми, Боже мой и Господи мой, заради оправданието ми. {{field-off:Bible}}</w:t>
      </w:r>
    </w:p>
    <w:p>
      <w:pPr>
        <w:pStyle w:val="Normal"/>
        <w:rPr/>
      </w:pPr>
      <w:r>
        <w:rPr/>
        <w:t>[[@Bible:Psa 35:24 ]][[35:24 &gt;&gt; Psa 35:24]] {{field-on:Bible}} Съди ме, Господи Боже мой, според правдата си,И да се не зарадват за мене. {{field-off:Bible}}</w:t>
      </w:r>
    </w:p>
    <w:p>
      <w:pPr>
        <w:pStyle w:val="Normal"/>
        <w:rPr/>
      </w:pPr>
      <w:r>
        <w:rPr/>
        <w:t>[[@Bible:Psa 35:25 ]][[35:25 &gt;&gt; Psa 35:25]] {{field-on:Bible}} Да не рекат в сърдцето си: Ето желанието ни се изпълни;Нито да рекат: Погълнахме го. {{field-off:Bible}}</w:t>
      </w:r>
    </w:p>
    <w:p>
      <w:pPr>
        <w:pStyle w:val="Normal"/>
        <w:rPr/>
      </w:pPr>
      <w:r>
        <w:rPr/>
        <w:t>[[@Bible:Psa 35:26 ]][[35:26 &gt;&gt; Psa 35:26]] {{field-on:Bible}} Да се постидят и да се посрамят купноОнези които се радват на злото миДа се облекат съ срам и с стидКоито се големеят против мене. {{field-off:Bible}}</w:t>
      </w:r>
    </w:p>
    <w:p>
      <w:pPr>
        <w:pStyle w:val="Normal"/>
        <w:rPr/>
      </w:pPr>
      <w:r>
        <w:rPr/>
        <w:t>[[@Bible:Psa 35:27 ]][[35:27 &gt;&gt; Psa 35:27]] {{field-on:Bible}} Да се развеселят и да се възрадватКоито желаят правдата ми,И винаги да говорят: Да се възвеличи ГосподКойто желае мир на раба си. {{field-off:Bible}}</w:t>
      </w:r>
    </w:p>
    <w:p>
      <w:pPr>
        <w:pStyle w:val="Normal"/>
        <w:rPr/>
      </w:pPr>
      <w:r>
        <w:rPr/>
        <w:t>[[@Bible:Psa 35:28 ]][[35:28 &gt;&gt; Psa 35:28]] {{field-on:Bible}} И езикът ми ще преговаря твоята правдаИ твоята хвала всеки ден. {{field-off:Bible}}</w:t>
      </w:r>
    </w:p>
    <w:p>
      <w:pPr>
        <w:pStyle w:val="Heading2"/>
        <w:rPr/>
      </w:pPr>
      <w:r>
        <w:rPr/>
        <w:t>Глава 36</w:t>
      </w:r>
    </w:p>
    <w:p>
      <w:pPr>
        <w:pStyle w:val="Normal"/>
        <w:rPr/>
      </w:pPr>
      <w:r>
        <w:rPr/>
        <w:t>[[@Bible:Psa 36:1 ]][[36:1 &gt;&gt; Psa 36:1]] {{field-on:Bible}} (по Слав. 35)Първому певцу.Псалом на Давида раба Господен.Беззаконието на нечестивия говори вътре в сърдцето миНяма страх Божий пред очите му {{field-off:Bible}}</w:t>
      </w:r>
    </w:p>
    <w:p>
      <w:pPr>
        <w:pStyle w:val="Normal"/>
        <w:rPr/>
      </w:pPr>
      <w:r>
        <w:rPr/>
        <w:t>[[@Bible:Psa 36:2 ]][[36:2 &gt;&gt; Psa 36:2]] {{field-on:Bible}} Защото се лъже в очите сиче няма да се открие беззаконието му за да бъде възненавидено {{field-off:Bible}}</w:t>
      </w:r>
    </w:p>
    <w:p>
      <w:pPr>
        <w:pStyle w:val="Normal"/>
        <w:rPr/>
      </w:pPr>
      <w:r>
        <w:rPr/>
        <w:t>[[@Bible:Psa 36:3 ]][[36:3 &gt;&gt; Psa 36:3]] {{field-on:Bible}} Думите на устата му са беззаконие и лъст:Не рачи да разумее за да прави добро. {{field-off:Bible}}</w:t>
      </w:r>
    </w:p>
    <w:p>
      <w:pPr>
        <w:pStyle w:val="Normal"/>
        <w:rPr/>
      </w:pPr>
      <w:r>
        <w:rPr/>
        <w:t>[[@Bible:Psa 36:4 ]][[36:4 &gt;&gt; Psa 36:4]] {{field-on:Bible}} Беззаконие измисля на одъра сиСтои не на добър път злото не мрази. {{field-off:Bible}}</w:t>
      </w:r>
    </w:p>
    <w:p>
      <w:pPr>
        <w:pStyle w:val="Normal"/>
        <w:rPr/>
      </w:pPr>
      <w:r>
        <w:rPr/>
        <w:t>[[@Bible:Psa 36:5 ]][[36:5 &gt;&gt; Psa 36:5]] {{field-on:Bible}} Господи, милостта ти стига до небето,Истината ти до облаците. {{field-off:Bible}}</w:t>
      </w:r>
    </w:p>
    <w:p>
      <w:pPr>
        <w:pStyle w:val="Normal"/>
        <w:rPr/>
      </w:pPr>
      <w:r>
        <w:rPr/>
        <w:t>[[@Bible:Psa 36:6 ]][[36:6 &gt;&gt; Psa 36:6]] {{field-on:Bible}} Правдата ти е като високите планиниСъдбите ти са бездна голямачеловеци и скотове упазваш, Господи. {{field-off:Bible}}</w:t>
      </w:r>
    </w:p>
    <w:p>
      <w:pPr>
        <w:pStyle w:val="Normal"/>
        <w:rPr/>
      </w:pPr>
      <w:r>
        <w:rPr/>
        <w:t>[[@Bible:Psa 36:7 ]][[36:7 &gt;&gt; Psa 36:7]] {{field-on:Bible}} Колко е драгоценна милостта ти, БожеЗа то человеческите синове се надеят на покрова на крилата ти. {{field-off:Bible}}</w:t>
      </w:r>
    </w:p>
    <w:p>
      <w:pPr>
        <w:pStyle w:val="Normal"/>
        <w:rPr/>
      </w:pPr>
      <w:r>
        <w:rPr/>
        <w:t>[[@Bible:Psa 36:8 ]][[36:8 &gt;&gt; Psa 36:8]] {{field-on:Bible}} Ще се наситят от тлъстината на дома ти;И от ръката на твоите сладости ще ги напоиш. {{field-off:Bible}}</w:t>
      </w:r>
    </w:p>
    <w:p>
      <w:pPr>
        <w:pStyle w:val="Normal"/>
        <w:rPr/>
      </w:pPr>
      <w:r>
        <w:rPr/>
        <w:t>[[@Bible:Psa 36:9 ]][[36:9 &gt;&gt; Psa 36:9]] {{field-on:Bible}} Защото у тебе е източникът на животаВ виделината ти ще видим виделина. {{field-off:Bible}}</w:t>
      </w:r>
    </w:p>
    <w:p>
      <w:pPr>
        <w:pStyle w:val="Normal"/>
        <w:rPr/>
      </w:pPr>
      <w:r>
        <w:rPr/>
        <w:t>[[@Bible:Psa 36:10 ]][[36:10 &gt;&gt; Psa 36:10]] {{field-on:Bible}} Простри милостта си към онези които те познават,И правдата си към правите в сърдце. {{field-off:Bible}}</w:t>
      </w:r>
    </w:p>
    <w:p>
      <w:pPr>
        <w:pStyle w:val="Normal"/>
        <w:rPr/>
      </w:pPr>
      <w:r>
        <w:rPr/>
        <w:t>[[@Bible:Psa 36:11 ]][[36:11 &gt;&gt; Psa 36:11]] {{field-on:Bible}} Да не дойде върху мене нога на гордост,И ръка на нечестиви да ме не поклати. {{field-off:Bible}}</w:t>
      </w:r>
    </w:p>
    <w:p>
      <w:pPr>
        <w:pStyle w:val="Normal"/>
        <w:rPr/>
      </w:pPr>
      <w:r>
        <w:rPr/>
        <w:t>[[@Bible:Psa 36:12 ]][[36:12 &gt;&gt; Psa 36:12]] {{field-on:Bible}} Там паднаха делателите на беззакониетоНизринаха се, и не ще могат да станат. {{field-off:Bible}}</w:t>
      </w:r>
    </w:p>
    <w:p>
      <w:pPr>
        <w:pStyle w:val="Heading2"/>
        <w:rPr/>
      </w:pPr>
      <w:r>
        <w:rPr/>
        <w:t>Глава 37</w:t>
      </w:r>
    </w:p>
    <w:p>
      <w:pPr>
        <w:pStyle w:val="Normal"/>
        <w:rPr/>
      </w:pPr>
      <w:r>
        <w:rPr/>
        <w:t>[[@Bible:Psa 37:1 ]][[37:1 &gt;&gt; Psa 37:1]] {{field-on:Bible}} (по Слав. 36)Псалом Давидов.Не се раздражавай заради лукавите,Нито завиждай на онези които правят беззаконие {{field-off:Bible}}</w:t>
      </w:r>
    </w:p>
    <w:p>
      <w:pPr>
        <w:pStyle w:val="Normal"/>
        <w:rPr/>
      </w:pPr>
      <w:r>
        <w:rPr/>
        <w:t>[[@Bible:Psa 37:2 ]][[37:2 &gt;&gt; Psa 37:2]] {{field-on:Bible}} Защото като трева скоро ще се окосят,И като зелен злак ще повенат. {{field-off:Bible}}</w:t>
      </w:r>
    </w:p>
    <w:p>
      <w:pPr>
        <w:pStyle w:val="Normal"/>
        <w:rPr/>
      </w:pPr>
      <w:r>
        <w:rPr/>
        <w:t>[[@Bible:Psa 37:3 ]][[37:3 &gt;&gt; Psa 37:3]] {{field-on:Bible}} Уповай на Господа, и прави доброНаселявай земята, и храни се с истината. {{field-off:Bible}}</w:t>
      </w:r>
    </w:p>
    <w:p>
      <w:pPr>
        <w:pStyle w:val="Normal"/>
        <w:rPr/>
      </w:pPr>
      <w:r>
        <w:rPr/>
        <w:t>[[@Bible:Psa 37:4 ]][[37:4 &gt;&gt; Psa 37:4]] {{field-on:Bible}} И весели се в Господа,И ще ти даде прошенията на сърдцето ти. {{field-off:Bible}}</w:t>
      </w:r>
    </w:p>
    <w:p>
      <w:pPr>
        <w:pStyle w:val="Normal"/>
        <w:rPr/>
      </w:pPr>
      <w:r>
        <w:rPr/>
        <w:t>[[@Bible:Psa 37:5 ]][[37:5 &gt;&gt; Psa 37:5]] {{field-on:Bible}} Предай на Господа пътя си,И уповай на него, и той ще извърши; {{field-off:Bible}}</w:t>
      </w:r>
    </w:p>
    <w:p>
      <w:pPr>
        <w:pStyle w:val="Normal"/>
        <w:rPr/>
      </w:pPr>
      <w:r>
        <w:rPr/>
        <w:t>[[@Bible:Psa 37:6 ]][[37:6 &gt;&gt; Psa 37:6]] {{field-on:Bible}} И ще изведе като виделина правдата ти,И съда ти като пладнина. {{field-off:Bible}}</w:t>
      </w:r>
    </w:p>
    <w:p>
      <w:pPr>
        <w:pStyle w:val="Normal"/>
        <w:rPr/>
      </w:pPr>
      <w:r>
        <w:rPr/>
        <w:t>[[@Bible:Psa 37:7 ]][[37:7 &gt;&gt; Psa 37:7]] {{field-on:Bible}} Облегни се на Господа, и чакай гоНе се раздражавай за тогози който успява в пътя си,За человека който извършва злопомишления. {{field-off:Bible}}</w:t>
      </w:r>
    </w:p>
    <w:p>
      <w:pPr>
        <w:pStyle w:val="Normal"/>
        <w:rPr/>
      </w:pPr>
      <w:r>
        <w:rPr/>
        <w:t>[[@Bible:Psa 37:8 ]][[37:8 &gt;&gt; Psa 37:8]] {{field-on:Bible}} Престани от ярост, и остави гневаНе се раздражавай никак та да правиш зло. {{field-off:Bible}}</w:t>
      </w:r>
    </w:p>
    <w:p>
      <w:pPr>
        <w:pStyle w:val="Normal"/>
        <w:rPr/>
      </w:pPr>
      <w:r>
        <w:rPr/>
        <w:t>[[@Bible:Psa 37:9 ]][[37:9 &gt;&gt; Psa 37:9]] {{field-on:Bible}} Защото които правят зло ще се изтребят;А онези които чакат Господа, те ще наследят земята. {{field-off:Bible}}</w:t>
      </w:r>
    </w:p>
    <w:p>
      <w:pPr>
        <w:pStyle w:val="Normal"/>
        <w:rPr/>
      </w:pPr>
      <w:r>
        <w:rPr/>
        <w:t>[[@Bible:Psa 37:10 ]][[37:10 &gt;&gt; Psa 37:10]] {{field-on:Bible}} Защото още малко, и нечестивият не ще да го има;И ще търсиш мястото му, и не ще да се намери. {{field-off:Bible}}</w:t>
      </w:r>
    </w:p>
    <w:p>
      <w:pPr>
        <w:pStyle w:val="Normal"/>
        <w:rPr/>
      </w:pPr>
      <w:r>
        <w:rPr/>
        <w:t>[[@Bible:Psa 37:11 ]][[37:11 &gt;&gt; Psa 37:11]] {{field-on:Bible}} Но кротките ще наследят земятаИ ще се наслаждават с много мир. {{field-off:Bible}}</w:t>
      </w:r>
    </w:p>
    <w:p>
      <w:pPr>
        <w:pStyle w:val="Normal"/>
        <w:rPr/>
      </w:pPr>
      <w:r>
        <w:rPr/>
        <w:t>[[@Bible:Psa 37:12 ]][[37:12 &gt;&gt; Psa 37:12]] {{field-on:Bible}} Нечестивият козънствува против праведния,И скърца на него съ зъби. {{field-off:Bible}}</w:t>
      </w:r>
    </w:p>
    <w:p>
      <w:pPr>
        <w:pStyle w:val="Normal"/>
        <w:rPr/>
      </w:pPr>
      <w:r>
        <w:rPr/>
        <w:t>[[@Bible:Psa 37:13 ]][[37:13 &gt;&gt; Psa 37:13]] {{field-on:Bible}} Господ ще му се присмее,Понеже гледа че иде денят му {{field-off:Bible}}</w:t>
      </w:r>
    </w:p>
    <w:p>
      <w:pPr>
        <w:pStyle w:val="Normal"/>
        <w:rPr/>
      </w:pPr>
      <w:r>
        <w:rPr/>
        <w:t>[[@Bible:Psa 37:14 ]][[37:14 &gt;&gt; Psa 37:14]] {{field-on:Bible}} Нечестивите изтръгнаха мечИ запнаха лъка сиЗа да свалят сиромаха и нищия,За да заколят ходещите в правота. {{field-off:Bible}}</w:t>
      </w:r>
    </w:p>
    <w:p>
      <w:pPr>
        <w:pStyle w:val="Normal"/>
        <w:rPr/>
      </w:pPr>
      <w:r>
        <w:rPr/>
        <w:t>[[@Bible:Psa 37:15 ]][[37:15 &gt;&gt; Psa 37:15]] {{field-on:Bible}} Мечът им ще влезе в сърдцето им,И лъковете им ще се строшат. {{field-off:Bible}}</w:t>
      </w:r>
    </w:p>
    <w:p>
      <w:pPr>
        <w:pStyle w:val="Normal"/>
        <w:rPr/>
      </w:pPr>
      <w:r>
        <w:rPr/>
        <w:t>[[@Bible:Psa 37:16 ]][[37:16 &gt;&gt; Psa 37:16]] {{field-on:Bible}} Малкото имане на праведния е по-доброОт богатството на много нечестиви. {{field-off:Bible}}</w:t>
      </w:r>
    </w:p>
    <w:p>
      <w:pPr>
        <w:pStyle w:val="Normal"/>
        <w:rPr/>
      </w:pPr>
      <w:r>
        <w:rPr/>
        <w:t>[[@Bible:Psa 37:17 ]][[37:17 &gt;&gt; Psa 37:17]] {{field-on:Bible}} Защото мишците на нечестивите ще се строшат,А праведните Господ подкрепява. {{field-off:Bible}}</w:t>
      </w:r>
    </w:p>
    <w:p>
      <w:pPr>
        <w:pStyle w:val="Normal"/>
        <w:rPr/>
      </w:pPr>
      <w:r>
        <w:rPr/>
        <w:t>[[@Bible:Psa 37:18 ]][[37:18 &gt;&gt; Psa 37:18]] {{field-on:Bible}} Знае Господ дните на непорочните;И тяхното наследие ще бъде въ век. {{field-off:Bible}}</w:t>
      </w:r>
    </w:p>
    <w:p>
      <w:pPr>
        <w:pStyle w:val="Normal"/>
        <w:rPr/>
      </w:pPr>
      <w:r>
        <w:rPr/>
        <w:t>[[@Bible:Psa 37:19 ]][[37:19 &gt;&gt; Psa 37:19]] {{field-on:Bible}} Не ще се посрамят в лошо време:В дни на глад ще бъдат сити. {{field-off:Bible}}</w:t>
      </w:r>
    </w:p>
    <w:p>
      <w:pPr>
        <w:pStyle w:val="Normal"/>
        <w:rPr/>
      </w:pPr>
      <w:r>
        <w:rPr/>
        <w:t>[[@Bible:Psa 37:20 ]][[37:20 &gt;&gt; Psa 37:20]] {{field-on:Bible}} А нечестивите ще се изтребят;И враговете на Господа ще изчезнат като агнешката тлъстина:В дим ще изчезнат. {{field-off:Bible}}</w:t>
      </w:r>
    </w:p>
    <w:p>
      <w:pPr>
        <w:pStyle w:val="Normal"/>
        <w:rPr/>
      </w:pPr>
      <w:r>
        <w:rPr/>
        <w:t>[[@Bible:Psa 37:21 ]][[37:21 &gt;&gt; Psa 37:21]] {{field-on:Bible}} Нечестивият взема на заем и не връща;А праведният помилва и дава. {{field-off:Bible}}</w:t>
      </w:r>
    </w:p>
    <w:p>
      <w:pPr>
        <w:pStyle w:val="Normal"/>
        <w:rPr/>
      </w:pPr>
      <w:r>
        <w:rPr/>
        <w:t>[[@Bible:Psa 37:22 ]][[37:22 &gt;&gt; Psa 37:22]] {{field-on:Bible}} Защото благословените от Него ще наследят земята;А проклетите от Него ще се изтребят. {{field-off:Bible}}</w:t>
      </w:r>
    </w:p>
    <w:p>
      <w:pPr>
        <w:pStyle w:val="Normal"/>
        <w:rPr/>
      </w:pPr>
      <w:r>
        <w:rPr/>
        <w:t>[[@Bible:Psa 37:23 ]][[37:23 &gt;&gt; Psa 37:23]] {{field-on:Bible}} Когато от Господа се оправят стъпките на человекаПътят му е угоден нему. {{field-off:Bible}}</w:t>
      </w:r>
    </w:p>
    <w:p>
      <w:pPr>
        <w:pStyle w:val="Normal"/>
        <w:rPr/>
      </w:pPr>
      <w:r>
        <w:rPr/>
        <w:t>[[@Bible:Psa 37:24 ]][[37:24 &gt;&gt; Psa 37:24]] {{field-on:Bible}} Ако падне, не ще се завали,Защото Господ подпира ръката му. {{field-off:Bible}}</w:t>
      </w:r>
    </w:p>
    <w:p>
      <w:pPr>
        <w:pStyle w:val="Normal"/>
        <w:rPr/>
      </w:pPr>
      <w:r>
        <w:rPr/>
        <w:t>[[@Bible:Psa 37:25 ]][[37:25 &gt;&gt; Psa 37:25]] {{field-on:Bible}} Млад бях, ето, остарях,И не видях праведния оставен,Нито семето му да проси хляб. {{field-off:Bible}}</w:t>
      </w:r>
    </w:p>
    <w:p>
      <w:pPr>
        <w:pStyle w:val="Normal"/>
        <w:rPr/>
      </w:pPr>
      <w:r>
        <w:rPr/>
        <w:t>[[@Bible:Psa 37:26 ]][[37:26 &gt;&gt; Psa 37:26]] {{field-on:Bible}} Всеки ден помилва, и дава на заем,И семето му е в благословение. {{field-off:Bible}}</w:t>
      </w:r>
    </w:p>
    <w:p>
      <w:pPr>
        <w:pStyle w:val="Normal"/>
        <w:rPr/>
      </w:pPr>
      <w:r>
        <w:rPr/>
        <w:t>[[@Bible:Psa 37:27 ]][[37:27 &gt;&gt; Psa 37:27]] {{field-on:Bible}} Уклони се от зло, и прави добро,И ще имаш жилище вечно. {{field-off:Bible}}</w:t>
      </w:r>
    </w:p>
    <w:p>
      <w:pPr>
        <w:pStyle w:val="Normal"/>
        <w:rPr/>
      </w:pPr>
      <w:r>
        <w:rPr/>
        <w:t>[[@Bible:Psa 37:28 ]][[37:28 &gt;&gt; Psa 37:28]] {{field-on:Bible}} Защото Господ обича правосъдие,И не оставя преподобните си:Въ век ще бъдат упазени;А семето на нечестивите ще се изтреби. {{field-off:Bible}}</w:t>
      </w:r>
    </w:p>
    <w:p>
      <w:pPr>
        <w:pStyle w:val="Normal"/>
        <w:rPr/>
      </w:pPr>
      <w:r>
        <w:rPr/>
        <w:t>[[@Bible:Psa 37:29 ]][[37:29 &gt;&gt; Psa 37:29]] {{field-on:Bible}} Праведните ще наследят земята,И ще живеят на нея въ век. {{field-off:Bible}}</w:t>
      </w:r>
    </w:p>
    <w:p>
      <w:pPr>
        <w:pStyle w:val="Normal"/>
        <w:rPr/>
      </w:pPr>
      <w:r>
        <w:rPr/>
        <w:t>[[@Bible:Psa 37:30 ]][[37:30 &gt;&gt; Psa 37:30]] {{field-on:Bible}} Устата на праведния преговарят мъдрост,И езикът му говори правосъдие. {{field-off:Bible}}</w:t>
      </w:r>
    </w:p>
    <w:p>
      <w:pPr>
        <w:pStyle w:val="Normal"/>
        <w:rPr/>
      </w:pPr>
      <w:r>
        <w:rPr/>
        <w:t>[[@Bible:Psa 37:31 ]][[37:31 &gt;&gt; Psa 37:31]] {{field-on:Bible}} Законът на неговия Бог е в сърдцето му:Стъпките му не ще да се подплъзнат. {{field-off:Bible}}</w:t>
      </w:r>
    </w:p>
    <w:p>
      <w:pPr>
        <w:pStyle w:val="Normal"/>
        <w:rPr/>
      </w:pPr>
      <w:r>
        <w:rPr/>
        <w:t>[[@Bible:Psa 37:32 ]][[37:32 &gt;&gt; Psa 37:32]] {{field-on:Bible}} Съглежда грешният праведния,И търси за да го умъртви. {{field-off:Bible}}</w:t>
      </w:r>
    </w:p>
    <w:p>
      <w:pPr>
        <w:pStyle w:val="Normal"/>
        <w:rPr/>
      </w:pPr>
      <w:r>
        <w:rPr/>
        <w:t>[[@Bible:Psa 37:33 ]][[37:33 &gt;&gt; Psa 37:33]] {{field-on:Bible}} Господ няма да го остави в ръцете му,Нито ще го осъди в съдбата му. {{field-off:Bible}}</w:t>
      </w:r>
    </w:p>
    <w:p>
      <w:pPr>
        <w:pStyle w:val="Normal"/>
        <w:rPr/>
      </w:pPr>
      <w:r>
        <w:rPr/>
        <w:t>[[@Bible:Psa 37:34 ]][[37:34 &gt;&gt; Psa 37:34]] {{field-on:Bible}} чакай Господа, и пази неговия път,И ще те възвиши за да наследиш земята:Когато се изтребят нечестивите ти ще видиш. {{field-off:Bible}}</w:t>
      </w:r>
    </w:p>
    <w:p>
      <w:pPr>
        <w:pStyle w:val="Normal"/>
        <w:rPr/>
      </w:pPr>
      <w:r>
        <w:rPr/>
        <w:t>[[@Bible:Psa 37:35 ]][[37:35 &gt;&gt; Psa 37:35]] {{field-on:Bible}} Видях нечестивия превъзнесенИ разпрострян като зелено дърво на мястото си; {{field-off:Bible}}</w:t>
      </w:r>
    </w:p>
    <w:p>
      <w:pPr>
        <w:pStyle w:val="Normal"/>
        <w:rPr/>
      </w:pPr>
      <w:r>
        <w:rPr/>
        <w:t>[[@Bible:Psa 37:36 ]][[37:36 &gt;&gt; Psa 37:36]] {{field-on:Bible}} Но премина, и, ето, нямаше го;И търсих го, и не се намери. {{field-off:Bible}}</w:t>
      </w:r>
    </w:p>
    <w:p>
      <w:pPr>
        <w:pStyle w:val="Normal"/>
        <w:rPr/>
      </w:pPr>
      <w:r>
        <w:rPr/>
        <w:t>[[@Bible:Psa 37:37 ]][[37:37 &gt;&gt; Psa 37:37]] {{field-on:Bible}} Гледай незлобивия, и виж правия,Защото мирният человек ще има остатък; {{field-off:Bible}}</w:t>
      </w:r>
    </w:p>
    <w:p>
      <w:pPr>
        <w:pStyle w:val="Normal"/>
        <w:rPr/>
      </w:pPr>
      <w:r>
        <w:rPr/>
        <w:t>[[@Bible:Psa 37:38 ]][[37:38 &gt;&gt; Psa 37:38]] {{field-on:Bible}} А престъпниците съвсем ще се изтребят:На нечестивите остатъкът ще се прекъсне. {{field-off:Bible}}</w:t>
      </w:r>
    </w:p>
    <w:p>
      <w:pPr>
        <w:pStyle w:val="Normal"/>
        <w:rPr/>
      </w:pPr>
      <w:r>
        <w:rPr/>
        <w:t>[[@Bible:Psa 37:39 ]][[37:39 &gt;&gt; Psa 37:39]] {{field-on:Bible}} Но спасението на праведните е от Господа:Той им е крепост въ скърбно време. {{field-off:Bible}}</w:t>
      </w:r>
    </w:p>
    <w:p>
      <w:pPr>
        <w:pStyle w:val="Normal"/>
        <w:rPr/>
      </w:pPr>
      <w:r>
        <w:rPr/>
        <w:t>[[@Bible:Psa 37:40 ]][[37:40 &gt;&gt; Psa 37:40]] {{field-on:Bible}} И ще им помогне Господ и ще ги избави:Ще ги избави от нечестивите и ще ги спаси,Защото се надееха на него. {{field-off:Bible}}</w:t>
      </w:r>
    </w:p>
    <w:p>
      <w:pPr>
        <w:pStyle w:val="Heading2"/>
        <w:rPr/>
      </w:pPr>
      <w:r>
        <w:rPr/>
        <w:t>Глава 38</w:t>
      </w:r>
    </w:p>
    <w:p>
      <w:pPr>
        <w:pStyle w:val="Normal"/>
        <w:rPr/>
      </w:pPr>
      <w:r>
        <w:rPr/>
        <w:t>[[@Bible:Psa 38:1 ]][[38:1 &gt;&gt; Psa 38:1]] {{field-on:Bible}} (по Слав. 37)Псалом Давидов, за възпоминание.Господи, в яростта си да ме не обличиш,Нито в гнева си да ме накажеш. {{field-off:Bible}}</w:t>
      </w:r>
    </w:p>
    <w:p>
      <w:pPr>
        <w:pStyle w:val="Normal"/>
        <w:rPr/>
      </w:pPr>
      <w:r>
        <w:rPr/>
        <w:t>[[@Bible:Psa 38:2 ]][[38:2 &gt;&gt; Psa 38:2]] {{field-on:Bible}} Защото стрелите ти се забиха в мене,И ръката ти тежи върх мене. {{field-off:Bible}}</w:t>
      </w:r>
    </w:p>
    <w:p>
      <w:pPr>
        <w:pStyle w:val="Normal"/>
        <w:rPr/>
      </w:pPr>
      <w:r>
        <w:rPr/>
        <w:t>[[@Bible:Psa 38:3 ]][[38:3 &gt;&gt; Psa 38:3]] {{field-on:Bible}} Няма здраве в плътта ми от гнева ти:Няма мир в костите ми поради греха ми. {{field-off:Bible}}</w:t>
      </w:r>
    </w:p>
    <w:p>
      <w:pPr>
        <w:pStyle w:val="Normal"/>
        <w:rPr/>
      </w:pPr>
      <w:r>
        <w:rPr/>
        <w:t>[[@Bible:Psa 38:4 ]][[38:4 &gt;&gt; Psa 38:4]] {{field-on:Bible}} Защото беззаконията ми надминаха над главата ми:Като тежко бреме натегнаха на мене. {{field-off:Bible}}</w:t>
      </w:r>
    </w:p>
    <w:p>
      <w:pPr>
        <w:pStyle w:val="Normal"/>
        <w:rPr/>
      </w:pPr>
      <w:r>
        <w:rPr/>
        <w:t>[[@Bible:Psa 38:5 ]][[38:5 &gt;&gt; Psa 38:5]] {{field-on:Bible}} Смърдят и гноят се раните миПоради безумието ми. {{field-off:Bible}}</w:t>
      </w:r>
    </w:p>
    <w:p>
      <w:pPr>
        <w:pStyle w:val="Normal"/>
        <w:rPr/>
      </w:pPr>
      <w:r>
        <w:rPr/>
        <w:t>[[@Bible:Psa 38:6 ]][[38:6 &gt;&gt; Psa 38:6]] {{field-on:Bible}} Пострадах, сгърбих се съвсем:Вес ден ходя нажален. {{field-off:Bible}}</w:t>
      </w:r>
    </w:p>
    <w:p>
      <w:pPr>
        <w:pStyle w:val="Normal"/>
        <w:rPr/>
      </w:pPr>
      <w:r>
        <w:rPr/>
        <w:t>[[@Bible:Psa 38:7 ]][[38:7 &gt;&gt; Psa 38:7]] {{field-on:Bible}} Защото всичките ми вътрешности са запалени,И няма здраве в плътта ми. {{field-off:Bible}}</w:t>
      </w:r>
    </w:p>
    <w:p>
      <w:pPr>
        <w:pStyle w:val="Normal"/>
        <w:rPr/>
      </w:pPr>
      <w:r>
        <w:rPr/>
        <w:t>[[@Bible:Psa 38:8 ]][[38:8 &gt;&gt; Psa 38:8]] {{field-on:Bible}} Разболях се и премного изнемощях:Рикая от утеснението на сърдцето си. {{field-off:Bible}}</w:t>
      </w:r>
    </w:p>
    <w:p>
      <w:pPr>
        <w:pStyle w:val="Normal"/>
        <w:rPr/>
      </w:pPr>
      <w:r>
        <w:rPr/>
        <w:t>[[@Bible:Psa 38:9 ]][[38:9 &gt;&gt; Psa 38:9]] {{field-on:Bible}} Господи, пред тебе е всичкото ми желание,И въздиханието ми не се крие от тебе. {{field-off:Bible}}</w:t>
      </w:r>
    </w:p>
    <w:p>
      <w:pPr>
        <w:pStyle w:val="Normal"/>
        <w:rPr/>
      </w:pPr>
      <w:r>
        <w:rPr/>
        <w:t>[[@Bible:Psa 38:10 ]][[38:10 &gt;&gt; Psa 38:10]] {{field-on:Bible}} Сърдцето ми трепери, силата ми ме оставя,И виделината на очите ми, и тя не е с мене. {{field-off:Bible}}</w:t>
      </w:r>
    </w:p>
    <w:p>
      <w:pPr>
        <w:pStyle w:val="Normal"/>
        <w:rPr/>
      </w:pPr>
      <w:r>
        <w:rPr/>
        <w:t>[[@Bible:Psa 38:11 ]][[38:11 &gt;&gt; Psa 38:11]] {{field-on:Bible}} Приятелите ми и ближните ми отстоят от раната ми,И роднините ми стоят отдалеч. {{field-off:Bible}}</w:t>
      </w:r>
    </w:p>
    <w:p>
      <w:pPr>
        <w:pStyle w:val="Normal"/>
        <w:rPr/>
      </w:pPr>
      <w:r>
        <w:rPr/>
        <w:t>[[@Bible:Psa 38:12 ]][[38:12 &gt;&gt; Psa 38:12]] {{field-on:Bible}} И онези които искат душата ми турят сети за мене:Онези които искат злото ми говорят лукавство,И преговарят лъсти вес ден. {{field-off:Bible}}</w:t>
      </w:r>
    </w:p>
    <w:p>
      <w:pPr>
        <w:pStyle w:val="Normal"/>
        <w:rPr/>
      </w:pPr>
      <w:r>
        <w:rPr/>
        <w:t>[[@Bible:Psa 38:13 ]][[38:13 &gt;&gt; Psa 38:13]] {{field-on:Bible}} Но аз като глух не чуя;И съм като ням който си не отваря устата. {{field-off:Bible}}</w:t>
      </w:r>
    </w:p>
    <w:p>
      <w:pPr>
        <w:pStyle w:val="Normal"/>
        <w:rPr/>
      </w:pPr>
      <w:r>
        <w:rPr/>
        <w:t>[[@Bible:Psa 38:14 ]][[38:14 &gt;&gt; Psa 38:14]] {{field-on:Bible}} И съм като человек който не чуе,И няма обличение в устата му. {{field-off:Bible}}</w:t>
      </w:r>
    </w:p>
    <w:p>
      <w:pPr>
        <w:pStyle w:val="Normal"/>
        <w:rPr/>
      </w:pPr>
      <w:r>
        <w:rPr/>
        <w:t>[[@Bible:Psa 38:15 ]][[38:15 &gt;&gt; Psa 38:15]] {{field-on:Bible}} Защото тебе, Господи, очаквам:Ти ще отговориш, Господи Боже мой. {{field-off:Bible}}</w:t>
      </w:r>
    </w:p>
    <w:p>
      <w:pPr>
        <w:pStyle w:val="Normal"/>
        <w:rPr/>
      </w:pPr>
      <w:r>
        <w:rPr/>
        <w:t>[[@Bible:Psa 38:16 ]][[38:16 &gt;&gt; Psa 38:16]] {{field-on:Bible}} Понеже рекох: Да се не зарадват заради мене:Те се големеят над мене когато се подплъзне ногата ми. {{field-off:Bible}}</w:t>
      </w:r>
    </w:p>
    <w:p>
      <w:pPr>
        <w:pStyle w:val="Normal"/>
        <w:rPr/>
      </w:pPr>
      <w:r>
        <w:rPr/>
        <w:t>[[@Bible:Psa 38:17 ]][[38:17 &gt;&gt; Psa 38:17]] {{field-on:Bible}} Защото съм близу да падна,И скърбта ми е винаги пред мене. {{field-off:Bible}}</w:t>
      </w:r>
    </w:p>
    <w:p>
      <w:pPr>
        <w:pStyle w:val="Normal"/>
        <w:rPr/>
      </w:pPr>
      <w:r>
        <w:rPr/>
        <w:t>[[@Bible:Psa 38:18 ]][[38:18 &gt;&gt; Psa 38:18]] {{field-on:Bible}} Понеже аз ще възвестя беззаконието си.Ще тъжа заради греха си; {{field-off:Bible}}</w:t>
      </w:r>
    </w:p>
    <w:p>
      <w:pPr>
        <w:pStyle w:val="Normal"/>
        <w:rPr/>
      </w:pPr>
      <w:r>
        <w:rPr/>
        <w:t>[[@Bible:Psa 38:19 ]][[38:19 &gt;&gt; Psa 38:19]] {{field-on:Bible}} Но враговете ми са живи, укрепяват се;И умножиха се онези които неправедно ме ненавиждат. {{field-off:Bible}}</w:t>
      </w:r>
    </w:p>
    <w:p>
      <w:pPr>
        <w:pStyle w:val="Normal"/>
        <w:rPr/>
      </w:pPr>
      <w:r>
        <w:rPr/>
        <w:t>[[@Bible:Psa 38:20 ]][[38:20 &gt;&gt; Psa 38:20]] {{field-on:Bible}} И онези които въздават зло за добро противят ми сеПонеже следвам доброто. {{field-off:Bible}}</w:t>
      </w:r>
    </w:p>
    <w:p>
      <w:pPr>
        <w:pStyle w:val="Normal"/>
        <w:rPr/>
      </w:pPr>
      <w:r>
        <w:rPr/>
        <w:t>[[@Bible:Psa 38:21 ]][[38:21 &gt;&gt; Psa 38:21]] {{field-on:Bible}} Да ме не оставиш, Господи:Боже мой, да се не отдалечиш от мене. {{field-off:Bible}}</w:t>
      </w:r>
    </w:p>
    <w:p>
      <w:pPr>
        <w:pStyle w:val="Normal"/>
        <w:rPr/>
      </w:pPr>
      <w:r>
        <w:rPr/>
        <w:t>[[@Bible:Psa 38:22 ]][[38:22 &gt;&gt; Psa 38:22]] {{field-on:Bible}} Побързай да ми помогнеш,Господи, спасение мое. {{field-off:Bible}}</w:t>
      </w:r>
    </w:p>
    <w:p>
      <w:pPr>
        <w:pStyle w:val="Heading2"/>
        <w:rPr/>
      </w:pPr>
      <w:r>
        <w:rPr/>
        <w:t>Глава 39</w:t>
      </w:r>
    </w:p>
    <w:p>
      <w:pPr>
        <w:pStyle w:val="Normal"/>
        <w:rPr/>
      </w:pPr>
      <w:r>
        <w:rPr/>
        <w:t>[[@Bible:Psa 39:1 ]][[39:1 &gt;&gt; Psa 39:1]] {{field-on:Bible}} (по Слав. 16)Първому певцу, Иедутуну.Псалом Давидов.Рекох: Ще внимавам в пътищата сиЗа да не съгреша с езика си:Ще имам узда на устата сиКогато е нечестивият пред мене. {{field-off:Bible}}</w:t>
      </w:r>
    </w:p>
    <w:p>
      <w:pPr>
        <w:pStyle w:val="Normal"/>
        <w:rPr/>
      </w:pPr>
      <w:r>
        <w:rPr/>
        <w:t>[[@Bible:Psa 39:2 ]][[39:2 &gt;&gt; Psa 39:2]] {{field-on:Bible}} Станах ням и мълчалив:Млъкнах и от доброто,И скърбта ми се поднови. {{field-off:Bible}}</w:t>
      </w:r>
    </w:p>
    <w:p>
      <w:pPr>
        <w:pStyle w:val="Normal"/>
        <w:rPr/>
      </w:pPr>
      <w:r>
        <w:rPr/>
        <w:t>[[@Bible:Psa 39:3 ]][[39:3 &gt;&gt; Psa 39:3]] {{field-on:Bible}} Разпали се сърдцето ми вътре в мене:В тъженето ми пламна огън.Рекох с езика си: {{field-off:Bible}}</w:t>
      </w:r>
    </w:p>
    <w:p>
      <w:pPr>
        <w:pStyle w:val="Normal"/>
        <w:rPr/>
      </w:pPr>
      <w:r>
        <w:rPr/>
        <w:t>[[@Bible:Psa 39:4 ]][[39:4 &gt;&gt; Psa 39:4]] {{field-on:Bible}} Кажи ми, Господи, скончанието ми,И кое е числото на дните ми,За да зная колко е кратък животът ми. {{field-off:Bible}}</w:t>
      </w:r>
    </w:p>
    <w:p>
      <w:pPr>
        <w:pStyle w:val="Normal"/>
        <w:rPr/>
      </w:pPr>
      <w:r>
        <w:rPr/>
        <w:t>[[@Bible:Psa 39:5 ]][[39:5 &gt;&gt; Psa 39:5]] {{field-on:Bible}} Ето, направил си дните ми като педя,И времето на живота ми е като нищо пред тебе:Наистина всеки человек, колко и да е як, съвсем е суета. (Села.) {{field-off:Bible}}</w:t>
      </w:r>
    </w:p>
    <w:p>
      <w:pPr>
        <w:pStyle w:val="Normal"/>
        <w:rPr/>
      </w:pPr>
      <w:r>
        <w:rPr/>
        <w:t>[[@Bible:Psa 39:6 ]][[39:6 &gt;&gt; Psa 39:6]] {{field-on:Bible}} Наистина человек ходи като в мечтание;Наистина напраздно се смущава:Събира съкровища, а не знае кой ще ги вземе. {{field-off:Bible}}</w:t>
      </w:r>
    </w:p>
    <w:p>
      <w:pPr>
        <w:pStyle w:val="Normal"/>
        <w:rPr/>
      </w:pPr>
      <w:r>
        <w:rPr/>
        <w:t>[[@Bible:Psa 39:7 ]][[39:7 &gt;&gt; Psa 39:7]] {{field-on:Bible}} И сега, Господи, що чакам?Надеждата ми е на тебе. {{field-off:Bible}}</w:t>
      </w:r>
    </w:p>
    <w:p>
      <w:pPr>
        <w:pStyle w:val="Normal"/>
        <w:rPr/>
      </w:pPr>
      <w:r>
        <w:rPr/>
        <w:t>[[@Bible:Psa 39:8 ]][[39:8 &gt;&gt; Psa 39:8]] {{field-on:Bible}} От всичките ми беззакония избави ме:Не ме направяй укор на безумния. {{field-off:Bible}}</w:t>
      </w:r>
    </w:p>
    <w:p>
      <w:pPr>
        <w:pStyle w:val="Normal"/>
        <w:rPr/>
      </w:pPr>
      <w:r>
        <w:rPr/>
        <w:t>[[@Bible:Psa 39:9 ]][[39:9 &gt;&gt; Psa 39:9]] {{field-on:Bible}} Станах ням, не си отворих устата,Понеже ти направи това. {{field-off:Bible}}</w:t>
      </w:r>
    </w:p>
    <w:p>
      <w:pPr>
        <w:pStyle w:val="Normal"/>
        <w:rPr/>
      </w:pPr>
      <w:r>
        <w:rPr/>
        <w:t>[[@Bible:Psa 39:10 ]][[39:10 &gt;&gt; Psa 39:10]] {{field-on:Bible}} Отдалечи от мене удара си:От поразението на ръката ти аз изчезнувам. {{field-off:Bible}}</w:t>
      </w:r>
    </w:p>
    <w:p>
      <w:pPr>
        <w:pStyle w:val="Normal"/>
        <w:rPr/>
      </w:pPr>
      <w:r>
        <w:rPr/>
        <w:t>[[@Bible:Psa 39:11 ]][[39:11 &gt;&gt; Psa 39:11]] {{field-on:Bible}} Когато с обличения наказваш человека за беззаконието муРазваляш като молец красотата му:Наистина всеки человек е суета. (Села.) {{field-off:Bible}}</w:t>
      </w:r>
    </w:p>
    <w:p>
      <w:pPr>
        <w:pStyle w:val="Normal"/>
        <w:rPr/>
      </w:pPr>
      <w:r>
        <w:rPr/>
        <w:t>[[@Bible:Psa 39:12 ]][[39:12 &gt;&gt; Psa 39:12]] {{field-on:Bible}} Послушай, Господи, молитвата ми,И дай ухо на вика ми.Не премълчавай на сълзите ми;Защото съм странен при тебеИ пришлец, както всичките мои отци. {{field-off:Bible}}</w:t>
      </w:r>
    </w:p>
    <w:p>
      <w:pPr>
        <w:pStyle w:val="Normal"/>
        <w:rPr/>
      </w:pPr>
      <w:r>
        <w:rPr/>
        <w:t>[[@Bible:Psa 39:13 ]][[39:13 &gt;&gt; Psa 39:13]] {{field-on:Bible}} Остави ме на отрада, за да се съвземаПреди да отида и да ме няма вече. {{field-off:Bible}}</w:t>
      </w:r>
    </w:p>
    <w:p>
      <w:pPr>
        <w:pStyle w:val="Heading2"/>
        <w:rPr/>
      </w:pPr>
      <w:r>
        <w:rPr/>
        <w:t>Глава 40</w:t>
      </w:r>
    </w:p>
    <w:p>
      <w:pPr>
        <w:pStyle w:val="Normal"/>
        <w:rPr/>
      </w:pPr>
      <w:r>
        <w:rPr/>
        <w:t>[[@Bible:Psa 40:1 ]][[40:1 &gt;&gt; Psa 40:1]] {{field-on:Bible}} (по Слав. 39)Първому Певцу, Псалом Давидов.Очаквах с търпение Господа;И той се преклони към мене и чу вика ми; {{field-off:Bible}}</w:t>
      </w:r>
    </w:p>
    <w:p>
      <w:pPr>
        <w:pStyle w:val="Normal"/>
        <w:rPr/>
      </w:pPr>
      <w:r>
        <w:rPr/>
        <w:t>[[@Bible:Psa 40:2 ]][[40:2 &gt;&gt; Psa 40:2]] {{field-on:Bible}} И възведе ме из рова на погибелта,Из тинята и калта,И постави на камик нозете ми:Утвърди стъпките ми; {{field-off:Bible}}</w:t>
      </w:r>
    </w:p>
    <w:p>
      <w:pPr>
        <w:pStyle w:val="Normal"/>
        <w:rPr/>
      </w:pPr>
      <w:r>
        <w:rPr/>
        <w:t>[[@Bible:Psa 40:3 ]][[40:3 &gt;&gt; Psa 40:3]] {{field-on:Bible}} И тури в устата ми песен нова, пение Богу нашему.Ще видят мнозина и ще се убоят,И ще уповаят на Господа. {{field-off:Bible}}</w:t>
      </w:r>
    </w:p>
    <w:p>
      <w:pPr>
        <w:pStyle w:val="Normal"/>
        <w:rPr/>
      </w:pPr>
      <w:r>
        <w:rPr/>
        <w:t>[[@Bible:Psa 40:4 ]][[40:4 &gt;&gt; Psa 40:4]] {{field-on:Bible}} Блажен онзи человекКойто туря упованието си на Господа,И не се обръща към горделивите,Нито към онези които се уклоняват към лъжи. {{field-off:Bible}}</w:t>
      </w:r>
    </w:p>
    <w:p>
      <w:pPr>
        <w:pStyle w:val="Normal"/>
        <w:rPr/>
      </w:pPr>
      <w:r>
        <w:rPr/>
        <w:t>[[@Bible:Psa 40:5 ]][[40:5 &gt;&gt; Psa 40:5]] {{field-on:Bible}} Много си направил чудесата си, ти Господи Боже мой;И твоите за нас размишленияНе е възможно да изложи някой пред тебе:Исках да казвам и да говоря за тях,Но те превъзхождат всяко число. {{field-off:Bible}}</w:t>
      </w:r>
    </w:p>
    <w:p>
      <w:pPr>
        <w:pStyle w:val="Normal"/>
        <w:rPr/>
      </w:pPr>
      <w:r>
        <w:rPr/>
        <w:t>[[@Bible:Psa 40:6 ]][[40:6 &gt;&gt; Psa 40:6]] {{field-on:Bible}} Жъртва и приношения ти не благоволи:Отворил си ушите ми:Всесъжение и приношение за грях ти не поиска. {{field-off:Bible}}</w:t>
      </w:r>
    </w:p>
    <w:p>
      <w:pPr>
        <w:pStyle w:val="Normal"/>
        <w:rPr/>
      </w:pPr>
      <w:r>
        <w:rPr/>
        <w:t>[[@Bible:Psa 40:7 ]][[40:7 &gt;&gt; Psa 40:7]] {{field-on:Bible}} Тогаз рекох: Ето, ида:В свитъка на книгата е писано за мене: {{field-off:Bible}}</w:t>
      </w:r>
    </w:p>
    <w:p>
      <w:pPr>
        <w:pStyle w:val="Normal"/>
        <w:rPr/>
      </w:pPr>
      <w:r>
        <w:rPr/>
        <w:t>[[@Bible:Psa 40:8 ]][[40:8 &gt;&gt; Psa 40:8]] {{field-on:Bible}} Драго ми е, Боже мой, да изпълнявам волята ти;И законът ти е всред сърдцето ми. {{field-off:Bible}}</w:t>
      </w:r>
    </w:p>
    <w:p>
      <w:pPr>
        <w:pStyle w:val="Normal"/>
        <w:rPr/>
      </w:pPr>
      <w:r>
        <w:rPr/>
        <w:t>[[@Bible:Psa 40:9 ]][[40:9 &gt;&gt; Psa 40:9]] {{field-on:Bible}} Проповедах правда в голямо събрание:Ето, не възбраних устните си, Господи, ти знаеш. {{field-off:Bible}}</w:t>
      </w:r>
    </w:p>
    <w:p>
      <w:pPr>
        <w:pStyle w:val="Normal"/>
        <w:rPr/>
      </w:pPr>
      <w:r>
        <w:rPr/>
        <w:t>[[@Bible:Psa 40:10 ]][[40:10 &gt;&gt; Psa 40:10]] {{field-on:Bible}} Правдата ти не скрих в сърдцето си:Верността ти и спасението ти възвестих:Не утаих твоята милост и твоята истинаОт голямо събрание: {{field-off:Bible}}</w:t>
      </w:r>
    </w:p>
    <w:p>
      <w:pPr>
        <w:pStyle w:val="Normal"/>
        <w:rPr/>
      </w:pPr>
      <w:r>
        <w:rPr/>
        <w:t>[[@Bible:Psa 40:11 ]][[40:11 &gt;&gt; Psa 40:11]] {{field-on:Bible}} Ти, Господи, не възпирай щедротите си от мене:Твоята милост и твоята истина да ме вардят винаги. {{field-off:Bible}}</w:t>
      </w:r>
    </w:p>
    <w:p>
      <w:pPr>
        <w:pStyle w:val="Normal"/>
        <w:rPr/>
      </w:pPr>
      <w:r>
        <w:rPr/>
        <w:t>[[@Bible:Psa 40:12 ]][[40:12 &gt;&gt; Psa 40:12]] {{field-on:Bible}} Защото са ме окружили безчислени злини:Постигнаха ме беззаконията ми, и не мога да гледам:Умножиха се повече от космите на главата ми;И сърдцето ми ме оставя. {{field-off:Bible}}</w:t>
      </w:r>
    </w:p>
    <w:p>
      <w:pPr>
        <w:pStyle w:val="Normal"/>
        <w:rPr/>
      </w:pPr>
      <w:r>
        <w:rPr/>
        <w:t>[[@Bible:Psa 40:13 ]][[40:13 &gt;&gt; Psa 40:13]] {{field-on:Bible}} Благоволи, Господи, да ме избавиш:Господи, побързай да ми помогнеш. {{field-off:Bible}}</w:t>
      </w:r>
    </w:p>
    <w:p>
      <w:pPr>
        <w:pStyle w:val="Normal"/>
        <w:rPr/>
      </w:pPr>
      <w:r>
        <w:rPr/>
        <w:t>[[@Bible:Psa 40:14 ]][[40:14 &gt;&gt; Psa 40:14]] {{field-on:Bible}} Да се постидят и да се посрамят купноОнези които търсят душата ми за да я погубят:Да се обърнат назад и да се обезчестятКоито искат злото ми. {{field-off:Bible}}</w:t>
      </w:r>
    </w:p>
    <w:p>
      <w:pPr>
        <w:pStyle w:val="Normal"/>
        <w:rPr/>
      </w:pPr>
      <w:r>
        <w:rPr/>
        <w:t>[[@Bible:Psa 40:15 ]][[40:15 &gt;&gt; Psa 40:15]] {{field-on:Bible}} Да се смаят за срама сиОнези които ми думат: О, хохо! {{field-off:Bible}}</w:t>
      </w:r>
    </w:p>
    <w:p>
      <w:pPr>
        <w:pStyle w:val="Normal"/>
        <w:rPr/>
      </w:pPr>
      <w:r>
        <w:rPr/>
        <w:t>[[@Bible:Psa 40:16 ]][[40:16 &gt;&gt; Psa 40:16]] {{field-on:Bible}} Да се радват и да се веселят в тебеВсички които те търсят:Онези които обичат спасението тиДа думат винаги: Да се възвеличи Господ. {{field-off:Bible}}</w:t>
      </w:r>
    </w:p>
    <w:p>
      <w:pPr>
        <w:pStyle w:val="Normal"/>
        <w:rPr/>
      </w:pPr>
      <w:r>
        <w:rPr/>
        <w:t>[[@Bible:Psa 40:17 ]][[40:17 &gt;&gt; Psa 40:17]] {{field-on:Bible}} А аз съм сиромах и нищ;Но Господ се грижи заради мене:Помощ моя и избавител мой си ти:Боже мой, да не закъснееш. {{field-off:Bible}}</w:t>
      </w:r>
    </w:p>
    <w:p>
      <w:pPr>
        <w:pStyle w:val="Heading2"/>
        <w:rPr/>
      </w:pPr>
      <w:r>
        <w:rPr/>
        <w:t>Глава 41</w:t>
      </w:r>
    </w:p>
    <w:p>
      <w:pPr>
        <w:pStyle w:val="Normal"/>
        <w:rPr/>
      </w:pPr>
      <w:r>
        <w:rPr/>
        <w:t>[[@Bible:Psa 41:1 ]][[41:1 &gt;&gt; Psa 41:1]] {{field-on:Bible}} (по Слав. 40)Първому Певцу, Псалом Давидов.Блажен който пригледва сиромаха:В скърбен ден ще го избави Господ. {{field-off:Bible}}</w:t>
      </w:r>
    </w:p>
    <w:p>
      <w:pPr>
        <w:pStyle w:val="Normal"/>
        <w:rPr/>
      </w:pPr>
      <w:r>
        <w:rPr/>
        <w:t>[[@Bible:Psa 41:2 ]][[41:2 &gt;&gt; Psa 41:2]] {{field-on:Bible}} Господ ще го варди и ще упази живота му:Блажен ще бъде той на земята;И ти не ще да го предадеш на щението на враговете му. {{field-off:Bible}}</w:t>
      </w:r>
    </w:p>
    <w:p>
      <w:pPr>
        <w:pStyle w:val="Normal"/>
        <w:rPr/>
      </w:pPr>
      <w:r>
        <w:rPr/>
        <w:t>[[@Bible:Psa 41:3 ]][[41:3 &gt;&gt; Psa 41:3]] {{field-on:Bible}} Господ ще го укрепява на одъра на немощта:В болестта му ти ще постилаш всичката му постелка. {{field-off:Bible}}</w:t>
      </w:r>
    </w:p>
    <w:p>
      <w:pPr>
        <w:pStyle w:val="Normal"/>
        <w:rPr/>
      </w:pPr>
      <w:r>
        <w:rPr/>
        <w:t>[[@Bible:Psa 41:4 ]][[41:4 &gt;&gt; Psa 41:4]] {{field-on:Bible}} Аз рекох: Господи, помилвай меИзцели душата ми, защото ти съгреших. {{field-off:Bible}}</w:t>
      </w:r>
    </w:p>
    <w:p>
      <w:pPr>
        <w:pStyle w:val="Normal"/>
        <w:rPr/>
      </w:pPr>
      <w:r>
        <w:rPr/>
        <w:t>[[@Bible:Psa 41:5 ]][[41:5 &gt;&gt; Psa 41:5]] {{field-on:Bible}} Враговете ми говорят зло за мене:Кога ще умре и ще загине името му? {{field-off:Bible}}</w:t>
      </w:r>
    </w:p>
    <w:p>
      <w:pPr>
        <w:pStyle w:val="Normal"/>
        <w:rPr/>
      </w:pPr>
      <w:r>
        <w:rPr/>
        <w:t>[[@Bible:Psa 41:6 ]][[41:6 &gt;&gt; Psa 41:6]] {{field-on:Bible}} И ако дойде някой от тях да ме види, говори суета:Сърдцето му събира в себе си беззаконие:Като излезе вън говори. {{field-off:Bible}}</w:t>
      </w:r>
    </w:p>
    <w:p>
      <w:pPr>
        <w:pStyle w:val="Normal"/>
        <w:rPr/>
      </w:pPr>
      <w:r>
        <w:rPr/>
        <w:t>[[@Bible:Psa 41:7 ]][[41:7 &gt;&gt; Psa 41:7]] {{field-on:Bible}} За мене шепнат купно всички които ме ненавидят:За мене мислят зло, и казват: {{field-off:Bible}}</w:t>
      </w:r>
    </w:p>
    <w:p>
      <w:pPr>
        <w:pStyle w:val="Normal"/>
        <w:rPr/>
      </w:pPr>
      <w:r>
        <w:rPr/>
        <w:t>[[@Bible:Psa 41:8 ]][[41:8 &gt;&gt; Psa 41:8]] {{field-on:Bible}} Лошо нещо го е сполетяло;И като е легнал няма вече да стане. {{field-off:Bible}}</w:t>
      </w:r>
    </w:p>
    <w:p>
      <w:pPr>
        <w:pStyle w:val="Normal"/>
        <w:rPr/>
      </w:pPr>
      <w:r>
        <w:rPr/>
        <w:t>[[@Bible:Psa 41:9 ]][[41:9 &gt;&gt; Psa 41:9]] {{field-on:Bible}} И самият человек с когото аз живеех мирно, на когото се надеех,Който ядеше хляба ми, подигна пета против мене. {{field-off:Bible}}</w:t>
      </w:r>
    </w:p>
    <w:p>
      <w:pPr>
        <w:pStyle w:val="Normal"/>
        <w:rPr/>
      </w:pPr>
      <w:r>
        <w:rPr/>
        <w:t>[[@Bible:Psa 41:10 ]][[41:10 &gt;&gt; Psa 41:10]] {{field-on:Bible}} Но ти, Господи, помилвай ме,И възстави ме, и ще им отвърна. {{field-off:Bible}}</w:t>
      </w:r>
    </w:p>
    <w:p>
      <w:pPr>
        <w:pStyle w:val="Normal"/>
        <w:rPr/>
      </w:pPr>
      <w:r>
        <w:rPr/>
        <w:t>[[@Bible:Psa 41:11 ]][[41:11 &gt;&gt; Psa 41:11]] {{field-on:Bible}} От това познавам че ти благоволиш към менеПонеже не тържествува против мене врагът ми. {{field-off:Bible}}</w:t>
      </w:r>
    </w:p>
    <w:p>
      <w:pPr>
        <w:pStyle w:val="Normal"/>
        <w:rPr/>
      </w:pPr>
      <w:r>
        <w:rPr/>
        <w:t>[[@Bible:Psa 41:12 ]][[41:12 &gt;&gt; Psa 41:12]] {{field-on:Bible}} А мене, ти си ме потвърдил в целостта ми.И утвърдил си ме пред лицето си въ век. {{field-off:Bible}}</w:t>
      </w:r>
    </w:p>
    <w:p>
      <w:pPr>
        <w:pStyle w:val="Normal"/>
        <w:rPr/>
      </w:pPr>
      <w:r>
        <w:rPr/>
        <w:t>[[@Bible:Psa 41:13 ]][[41:13 &gt;&gt; Psa 41:13]] {{field-on:Bible}} Благословен Господ, ИзраилевОт века и до века. Амин и амин. {{field-off:Bible}}</w:t>
      </w:r>
    </w:p>
    <w:p>
      <w:pPr>
        <w:pStyle w:val="Heading2"/>
        <w:rPr/>
      </w:pPr>
      <w:r>
        <w:rPr/>
        <w:t>Глава 42</w:t>
      </w:r>
    </w:p>
    <w:p>
      <w:pPr>
        <w:pStyle w:val="Normal"/>
        <w:rPr/>
      </w:pPr>
      <w:r>
        <w:rPr/>
        <w:t>[[@Bible:Psa 42:1 ]][[42:1 &gt;&gt; Psa 42:1]] {{field-on:Bible}} (по Слав. 41)Първому Певцу,Масхил на Кореевите Синове.Както еленът желае водните извори,Така душата ми желае тебе, Боже. {{field-off:Bible}}</w:t>
      </w:r>
    </w:p>
    <w:p>
      <w:pPr>
        <w:pStyle w:val="Normal"/>
        <w:rPr/>
      </w:pPr>
      <w:r>
        <w:rPr/>
        <w:t>[[@Bible:Psa 42:2 ]][[42:2 &gt;&gt; Psa 42:2]] {{field-on:Bible}} Жадна е душата ми за Бога, за Бога живаго:Кога ще дойда и ще се явя пред Бога? {{field-off:Bible}}</w:t>
      </w:r>
    </w:p>
    <w:p>
      <w:pPr>
        <w:pStyle w:val="Normal"/>
        <w:rPr/>
      </w:pPr>
      <w:r>
        <w:rPr/>
        <w:t>[[@Bible:Psa 42:3 ]][[42:3 &gt;&gt; Psa 42:3]] {{field-on:Bible}} Сълзите мои станаха ми храна деня и нощя,Като ми думат всеки ден: Де е Бог твой? {{field-off:Bible}}</w:t>
      </w:r>
    </w:p>
    <w:p>
      <w:pPr>
        <w:pStyle w:val="Normal"/>
        <w:rPr/>
      </w:pPr>
      <w:r>
        <w:rPr/>
        <w:t>[[@Bible:Psa 42:4 ]][[42:4 &gt;&gt; Psa 42:4]] {{field-on:Bible}} Това се напомням, и изливам душата си вътре в менеЗа да премина с множеството,Да отида с него до Божия дом,С глас на радост и на хваление.С множеството което празднува. {{field-off:Bible}}</w:t>
      </w:r>
    </w:p>
    <w:p>
      <w:pPr>
        <w:pStyle w:val="Normal"/>
        <w:rPr/>
      </w:pPr>
      <w:r>
        <w:rPr/>
        <w:t>[[@Bible:Psa 42:5 ]][[42:5 &gt;&gt; Psa 42:5]] {{field-on:Bible}} Защо си отпаднала, душо моя?И защо се смущаваш вътре в мене?Надей се на Бога; защото аз още ще го славословяЗа спасението на лицето му. {{field-off:Bible}}</w:t>
      </w:r>
    </w:p>
    <w:p>
      <w:pPr>
        <w:pStyle w:val="Normal"/>
        <w:rPr/>
      </w:pPr>
      <w:r>
        <w:rPr/>
        <w:t>[[@Bible:Psa 42:6 ]][[42:6 &gt;&gt; Psa 42:6]] {{field-on:Bible}} Боже мой, душата ми е отпаднала вътре в мене;За то ще помня за тебе от Иорданската земяИ от Ермонимската, от гората Мисар. {{field-off:Bible}}</w:t>
      </w:r>
    </w:p>
    <w:p>
      <w:pPr>
        <w:pStyle w:val="Normal"/>
        <w:rPr/>
      </w:pPr>
      <w:r>
        <w:rPr/>
        <w:t>[[@Bible:Psa 42:7 ]][[42:7 &gt;&gt; Psa 42:7]] {{field-on:Bible}} Бездна призовава бездна с гласа на твоите водопади:Всичките твои вълни и вълненията ти преминаха върх мене. {{field-off:Bible}}</w:t>
      </w:r>
    </w:p>
    <w:p>
      <w:pPr>
        <w:pStyle w:val="Normal"/>
        <w:rPr/>
      </w:pPr>
      <w:r>
        <w:rPr/>
        <w:t>[[@Bible:Psa 42:8 ]][[42:8 &gt;&gt; Psa 42:8]] {{field-on:Bible}} През деня ще проводи Господ милостта си;И през нощта песента му ще бъде с менеМолитвата ми към Бога на живота ми. {{field-off:Bible}}</w:t>
      </w:r>
    </w:p>
    <w:p>
      <w:pPr>
        <w:pStyle w:val="Normal"/>
        <w:rPr/>
      </w:pPr>
      <w:r>
        <w:rPr/>
        <w:t>[[@Bible:Psa 42:9 ]][[42:9 &gt;&gt; Psa 42:9]] {{field-on:Bible}} Ще река на Бога, моята крепост:Защо си ме забравил?Защо ходя нажален за притеснението от врага? {{field-off:Bible}}</w:t>
      </w:r>
    </w:p>
    <w:p>
      <w:pPr>
        <w:pStyle w:val="Normal"/>
        <w:rPr/>
      </w:pPr>
      <w:r>
        <w:rPr/>
        <w:t>[[@Bible:Psa 42:10 ]][[42:10 &gt;&gt; Psa 42:10]] {{field-on:Bible}} Враговете ми, като ме укоряват, трошат костите ми,И всеки ден ми думат: Де е Бог твой? {{field-off:Bible}}</w:t>
      </w:r>
    </w:p>
    <w:p>
      <w:pPr>
        <w:pStyle w:val="Normal"/>
        <w:rPr/>
      </w:pPr>
      <w:r>
        <w:rPr/>
        <w:t>[[@Bible:Psa 42:11 ]][[42:11 &gt;&gt; Psa 42:11]] {{field-on:Bible}} Защо си отпаднала, душо моя?И защо се смущаваш вътре в мене?Надей се на Бога; защото още ще го славословя;Той е спасение на лицето ми и Бог мой. {{field-off:Bible}}</w:t>
      </w:r>
    </w:p>
    <w:p>
      <w:pPr>
        <w:pStyle w:val="Heading2"/>
        <w:rPr/>
      </w:pPr>
      <w:r>
        <w:rPr/>
        <w:t>Глава 43</w:t>
      </w:r>
    </w:p>
    <w:p>
      <w:pPr>
        <w:pStyle w:val="Normal"/>
        <w:rPr/>
      </w:pPr>
      <w:r>
        <w:rPr/>
        <w:t>[[@Bible:Psa 43:1 ]][[43:1 &gt;&gt; Psa 43:1]] {{field-on:Bible}} (по Слав. 42)Съди ме, Боже, и отсъди съдбата миПротив непреподобен народ:Избави ме от лъстив и беззаконен человек. {{field-off:Bible}}</w:t>
      </w:r>
    </w:p>
    <w:p>
      <w:pPr>
        <w:pStyle w:val="Normal"/>
        <w:rPr/>
      </w:pPr>
      <w:r>
        <w:rPr/>
        <w:t>[[@Bible:Psa 43:2 ]][[43:2 &gt;&gt; Psa 43:2]] {{field-on:Bible}} Понеже ти си Бог на силата ми,Защо си ме отхвърлил?Защо ходя нажален заради притеснението от врага? {{field-off:Bible}}</w:t>
      </w:r>
    </w:p>
    <w:p>
      <w:pPr>
        <w:pStyle w:val="Normal"/>
        <w:rPr/>
      </w:pPr>
      <w:r>
        <w:rPr/>
        <w:t>[[@Bible:Psa 43:3 ]][[43:3 &gt;&gt; Psa 43:3]] {{field-on:Bible}} Проводи виделината си и истината си:Те да ме водят,Да ме заведат в гората на светинята ти и в селенията ти. {{field-off:Bible}}</w:t>
      </w:r>
    </w:p>
    <w:p>
      <w:pPr>
        <w:pStyle w:val="Normal"/>
        <w:rPr/>
      </w:pPr>
      <w:r>
        <w:rPr/>
        <w:t>[[@Bible:Psa 43:4 ]][[43:4 &gt;&gt; Psa 43:4]] {{field-on:Bible}} Тогаз ще вляза при Божия олтар,При Бога веселието на радостта ми;И с китара ще славословя тебе, о Боже, Боже мой. {{field-off:Bible}}</w:t>
      </w:r>
    </w:p>
    <w:p>
      <w:pPr>
        <w:pStyle w:val="Normal"/>
        <w:rPr/>
      </w:pPr>
      <w:r>
        <w:rPr/>
        <w:t>[[@Bible:Psa 43:5 ]][[43:5 &gt;&gt; Psa 43:5]] {{field-on:Bible}} Защо си отпаднала, душо моя?И защо се смущаваш вътре в мене?Надей се на Бога; защото още ще го словословя:Той е спасение на лицето ми и Бог мой. {{field-off:Bible}}</w:t>
      </w:r>
    </w:p>
    <w:p>
      <w:pPr>
        <w:pStyle w:val="Heading2"/>
        <w:rPr/>
      </w:pPr>
      <w:r>
        <w:rPr/>
        <w:t>Глава 44</w:t>
      </w:r>
    </w:p>
    <w:p>
      <w:pPr>
        <w:pStyle w:val="Normal"/>
        <w:rPr/>
      </w:pPr>
      <w:r>
        <w:rPr/>
        <w:t>[[@Bible:Psa 44:1 ]][[44:1 &gt;&gt; Psa 44:1]] {{field-on:Bible}} (по Слав. 43)Първому Певцу,Масхил на Кореевите синове.Боже, с ушите си чухме,Нашите бащи ни приказаха делотоКоето си сторил в техните дни,В древните дни. {{field-off:Bible}}</w:t>
      </w:r>
    </w:p>
    <w:p>
      <w:pPr>
        <w:pStyle w:val="Normal"/>
        <w:rPr/>
      </w:pPr>
      <w:r>
        <w:rPr/>
        <w:t>[[@Bible:Psa 44:2 ]][[44:2 &gt;&gt; Psa 44:2]] {{field-on:Bible}} Ти си изгонил с ръката си езичници, а тях си насадил:Оскърбил си племена, а тях си проводил. {{field-off:Bible}}</w:t>
      </w:r>
    </w:p>
    <w:p>
      <w:pPr>
        <w:pStyle w:val="Normal"/>
        <w:rPr/>
      </w:pPr>
      <w:r>
        <w:rPr/>
        <w:t>[[@Bible:Psa 44:3 ]][[44:3 &gt;&gt; Psa 44:3]] {{field-on:Bible}} Защото не наследиха земята с меча си,И мишцата им не ги спаси,Но твоята десница, и мишцата ти, и виделината на лицето ти;Защото ти имаше благоволение към тях. {{field-off:Bible}}</w:t>
      </w:r>
    </w:p>
    <w:p>
      <w:pPr>
        <w:pStyle w:val="Normal"/>
        <w:rPr/>
      </w:pPr>
      <w:r>
        <w:rPr/>
        <w:t>[[@Bible:Psa 44:4 ]][[44:4 &gt;&gt; Psa 44:4]] {{field-on:Bible}} Ти си Цар мой, Боже:Заповядай избавления за Якова. {{field-off:Bible}}</w:t>
      </w:r>
    </w:p>
    <w:p>
      <w:pPr>
        <w:pStyle w:val="Normal"/>
        <w:rPr/>
      </w:pPr>
      <w:r>
        <w:rPr/>
        <w:t>[[@Bible:Psa 44:5 ]][[44:5 &gt;&gt; Psa 44:5]] {{field-on:Bible}} чрез тебе ще низложим враговете си:чрез името ти ще стъпчем онези които се подигат против нас. {{field-off:Bible}}</w:t>
      </w:r>
    </w:p>
    <w:p>
      <w:pPr>
        <w:pStyle w:val="Normal"/>
        <w:rPr/>
      </w:pPr>
      <w:r>
        <w:rPr/>
        <w:t>[[@Bible:Psa 44:6 ]][[44:6 &gt;&gt; Psa 44:6]] {{field-on:Bible}} Защото няма да се надея на лъка си,Нито мечът ми ще ме избави. {{field-off:Bible}}</w:t>
      </w:r>
    </w:p>
    <w:p>
      <w:pPr>
        <w:pStyle w:val="Normal"/>
        <w:rPr/>
      </w:pPr>
      <w:r>
        <w:rPr/>
        <w:t>[[@Bible:Psa 44:7 ]][[44:7 &gt;&gt; Psa 44:7]] {{field-on:Bible}} Защото ти ни избави от враговете ни,И посрамил си онези които ни мразят. {{field-off:Bible}}</w:t>
      </w:r>
    </w:p>
    <w:p>
      <w:pPr>
        <w:pStyle w:val="Normal"/>
        <w:rPr/>
      </w:pPr>
      <w:r>
        <w:rPr/>
        <w:t>[[@Bible:Psa 44:8 ]][[44:8 &gt;&gt; Psa 44:8]] {{field-on:Bible}} С Бога ще се хвалим всеки ден,И името ти въ век ще песнословим. (Села.) {{field-off:Bible}}</w:t>
      </w:r>
    </w:p>
    <w:p>
      <w:pPr>
        <w:pStyle w:val="Normal"/>
        <w:rPr/>
      </w:pPr>
      <w:r>
        <w:rPr/>
        <w:t>[[@Bible:Psa 44:9 ]][[44:9 &gt;&gt; Psa 44:9]] {{field-on:Bible}} Но ти си отхвърлил и посрамил си нас,И не излазяш вече с нашите воинства. {{field-off:Bible}}</w:t>
      </w:r>
    </w:p>
    <w:p>
      <w:pPr>
        <w:pStyle w:val="Normal"/>
        <w:rPr/>
      </w:pPr>
      <w:r>
        <w:rPr/>
        <w:t>[[@Bible:Psa 44:10 ]][[44:10 &gt;&gt; Psa 44:10]] {{field-on:Bible}} Направил си ни да се върнем назад пред врага:И мразещите ни разграбят имота ни за себе си. {{field-off:Bible}}</w:t>
      </w:r>
    </w:p>
    <w:p>
      <w:pPr>
        <w:pStyle w:val="Normal"/>
        <w:rPr/>
      </w:pPr>
      <w:r>
        <w:rPr/>
        <w:t>[[@Bible:Psa 44:11 ]][[44:11 &gt;&gt; Psa 44:11]] {{field-on:Bible}} Предал си ни като овци за ястие,И разпръснал си ни между езичниците. {{field-off:Bible}}</w:t>
      </w:r>
    </w:p>
    <w:p>
      <w:pPr>
        <w:pStyle w:val="Normal"/>
        <w:rPr/>
      </w:pPr>
      <w:r>
        <w:rPr/>
        <w:t>[[@Bible:Psa 44:12 ]][[44:12 &gt;&gt; Psa 44:12]] {{field-on:Bible}} Продал си своите люде за нищо,И не си имал печалба от цената им. {{field-off:Bible}}</w:t>
      </w:r>
    </w:p>
    <w:p>
      <w:pPr>
        <w:pStyle w:val="Normal"/>
        <w:rPr/>
      </w:pPr>
      <w:r>
        <w:rPr/>
        <w:t>[[@Bible:Psa 44:13 ]][[44:13 &gt;&gt; Psa 44:13]] {{field-on:Bible}} Направил си ни укор на съседите ни,Присмех и поругание на онези които са около нас. {{field-off:Bible}}</w:t>
      </w:r>
    </w:p>
    <w:p>
      <w:pPr>
        <w:pStyle w:val="Normal"/>
        <w:rPr/>
      </w:pPr>
      <w:r>
        <w:rPr/>
        <w:t>[[@Bible:Psa 44:14 ]][[44:14 &gt;&gt; Psa 44:14]] {{field-on:Bible}} Направил си ни притча между езичниците,Киване между народите. {{field-off:Bible}}</w:t>
      </w:r>
    </w:p>
    <w:p>
      <w:pPr>
        <w:pStyle w:val="Normal"/>
        <w:rPr/>
      </w:pPr>
      <w:r>
        <w:rPr/>
        <w:t>[[@Bible:Psa 44:15 ]][[44:15 &gt;&gt; Psa 44:15]] {{field-on:Bible}} Всеки ден безчестието ми е пред мене,И срамът на лицето ми ме покри, {{field-off:Bible}}</w:t>
      </w:r>
    </w:p>
    <w:p>
      <w:pPr>
        <w:pStyle w:val="Normal"/>
        <w:rPr/>
      </w:pPr>
      <w:r>
        <w:rPr/>
        <w:t>[[@Bible:Psa 44:16 ]][[44:16 &gt;&gt; Psa 44:16]] {{field-on:Bible}} От гласа на оногози който хули и укорява,От лицето на врага и отмъстителя. {{field-off:Bible}}</w:t>
      </w:r>
    </w:p>
    <w:p>
      <w:pPr>
        <w:pStyle w:val="Normal"/>
        <w:rPr/>
      </w:pPr>
      <w:r>
        <w:rPr/>
        <w:t>[[@Bible:Psa 44:17 ]][[44:17 &gt;&gt; Psa 44:17]] {{field-on:Bible}} Всичко това дойде върх нас;Обаче ние не те забравихме,И не станахме неверни на завета ти. {{field-off:Bible}}</w:t>
      </w:r>
    </w:p>
    <w:p>
      <w:pPr>
        <w:pStyle w:val="Normal"/>
        <w:rPr/>
      </w:pPr>
      <w:r>
        <w:rPr/>
        <w:t>[[@Bible:Psa 44:18 ]][[44:18 &gt;&gt; Psa 44:18]] {{field-on:Bible}} Сърдцето ни не се върна назад,Нито се уклониха стъпките ни от твоя път, {{field-off:Bible}}</w:t>
      </w:r>
    </w:p>
    <w:p>
      <w:pPr>
        <w:pStyle w:val="Normal"/>
        <w:rPr/>
      </w:pPr>
      <w:r>
        <w:rPr/>
        <w:t>[[@Bible:Psa 44:19 ]][[44:19 &gt;&gt; Psa 44:19]] {{field-on:Bible}} Ако и да си ни съкрушил на мястото на чакалите,И покрил си ни с сянка смъртна. {{field-off:Bible}}</w:t>
      </w:r>
    </w:p>
    <w:p>
      <w:pPr>
        <w:pStyle w:val="Normal"/>
        <w:rPr/>
      </w:pPr>
      <w:r>
        <w:rPr/>
        <w:t>[[@Bible:Psa 44:20 ]][[44:20 &gt;&gt; Psa 44:20]] {{field-on:Bible}} Ако сме забравили името на Бога нашегоИ прострели ръцете си към чужд бог, {{field-off:Bible}}</w:t>
      </w:r>
    </w:p>
    <w:p>
      <w:pPr>
        <w:pStyle w:val="Normal"/>
        <w:rPr/>
      </w:pPr>
      <w:r>
        <w:rPr/>
        <w:t>[[@Bible:Psa 44:21 ]][[44:21 &gt;&gt; Psa 44:21]] {{field-on:Bible}} Бог не ще ли да придири това?Защото той знае тайните на сърдцето. {{field-off:Bible}}</w:t>
      </w:r>
    </w:p>
    <w:p>
      <w:pPr>
        <w:pStyle w:val="Normal"/>
        <w:rPr/>
      </w:pPr>
      <w:r>
        <w:rPr/>
        <w:t>[[@Bible:Psa 44:22 ]][[44:22 &gt;&gt; Psa 44:22]] {{field-on:Bible}} Защото за тебе сме убивани вес ден:Вменявани сме като овци за клане. {{field-off:Bible}}</w:t>
      </w:r>
    </w:p>
    <w:p>
      <w:pPr>
        <w:pStyle w:val="Normal"/>
        <w:rPr/>
      </w:pPr>
      <w:r>
        <w:rPr/>
        <w:t>[[@Bible:Psa 44:23 ]][[44:23 &gt;&gt; Psa 44:23]] {{field-on:Bible}} Стани, Господи, защо спиш?Събуди се: не ни отхвърляй за всегда. {{field-off:Bible}}</w:t>
      </w:r>
    </w:p>
    <w:p>
      <w:pPr>
        <w:pStyle w:val="Normal"/>
        <w:rPr/>
      </w:pPr>
      <w:r>
        <w:rPr/>
        <w:t>[[@Bible:Psa 44:24 ]][[44:24 &gt;&gt; Psa 44:24]] {{field-on:Bible}} Защо криеш лицето си,Забравяш бедствието ни и угнетението ни? {{field-off:Bible}}</w:t>
      </w:r>
    </w:p>
    <w:p>
      <w:pPr>
        <w:pStyle w:val="Normal"/>
        <w:rPr/>
      </w:pPr>
      <w:r>
        <w:rPr/>
        <w:t>[[@Bible:Psa 44:25 ]][[44:25 &gt;&gt; Psa 44:25]] {{field-on:Bible}} Защото е снишена до пръстта душата ни:Прилепнала е за земята утробата ни. {{field-off:Bible}}</w:t>
      </w:r>
    </w:p>
    <w:p>
      <w:pPr>
        <w:pStyle w:val="Normal"/>
        <w:rPr/>
      </w:pPr>
      <w:r>
        <w:rPr/>
        <w:t>[[@Bible:Psa 44:26 ]][[44:26 &gt;&gt; Psa 44:26]] {{field-on:Bible}} Стани на помощ нам,И избави ни заради милостта си. {{field-off:Bible}}</w:t>
      </w:r>
    </w:p>
    <w:p>
      <w:pPr>
        <w:pStyle w:val="Heading2"/>
        <w:rPr/>
      </w:pPr>
      <w:r>
        <w:rPr/>
        <w:t>Глава 45</w:t>
      </w:r>
    </w:p>
    <w:p>
      <w:pPr>
        <w:pStyle w:val="Normal"/>
        <w:rPr/>
      </w:pPr>
      <w:r>
        <w:rPr/>
        <w:t>[[@Bible:Psa 45:1 ]][[45:1 &gt;&gt; Psa 45:1]] {{field-on:Bible}} (по Слав. 44)Първому певцу, върху Шошаним на Кореевите синове: Масхил: Песен на въжделение.Из сърдцето ми извира слово благо:Аз казвам делото си на ЦаряЕзикът ми е тръст на скорописец. {{field-off:Bible}}</w:t>
      </w:r>
    </w:p>
    <w:p>
      <w:pPr>
        <w:pStyle w:val="Normal"/>
        <w:rPr/>
      </w:pPr>
      <w:r>
        <w:rPr/>
        <w:t>[[@Bible:Psa 45:2 ]][[45:2 &gt;&gt; Psa 45:2]] {{field-on:Bible}} Ти си по-красен от человеческите синове.Изля се благодат в устните ти.За то те благослови Бог въ век. {{field-off:Bible}}</w:t>
      </w:r>
    </w:p>
    <w:p>
      <w:pPr>
        <w:pStyle w:val="Normal"/>
        <w:rPr/>
      </w:pPr>
      <w:r>
        <w:rPr/>
        <w:t>[[@Bible:Psa 45:3 ]][[45:3 &gt;&gt; Psa 45:3]] {{field-on:Bible}} Препаши меча си на бедрото си, Силне,Съ славата си и с великолепието си. {{field-off:Bible}}</w:t>
      </w:r>
    </w:p>
    <w:p>
      <w:pPr>
        <w:pStyle w:val="Normal"/>
        <w:rPr/>
      </w:pPr>
      <w:r>
        <w:rPr/>
        <w:t>[[@Bible:Psa 45:4 ]][[45:4 &gt;&gt; Psa 45:4]] {{field-on:Bible}} И успявай в величеството си: ездиЗа истина, и кротост, и правда;И десницата ти ще ти покаже страшни неща. {{field-off:Bible}}</w:t>
      </w:r>
    </w:p>
    <w:p>
      <w:pPr>
        <w:pStyle w:val="Normal"/>
        <w:rPr/>
      </w:pPr>
      <w:r>
        <w:rPr/>
        <w:t>[[@Bible:Psa 45:5 ]][[45:5 &gt;&gt; Psa 45:5]] {{field-on:Bible}} Стрелите ти са остри,И ще се забият в сърдцето на царските врагове:Люде под тебе ще паднат. {{field-off:Bible}}</w:t>
      </w:r>
    </w:p>
    <w:p>
      <w:pPr>
        <w:pStyle w:val="Normal"/>
        <w:rPr/>
      </w:pPr>
      <w:r>
        <w:rPr/>
        <w:t>[[@Bible:Psa 45:6 ]][[45:6 &gt;&gt; Psa 45:6]] {{field-on:Bible}} Твоят престол е, Боже, въ век века:Скиптърът на твоето царство е скиптър на правота. {{field-off:Bible}}</w:t>
      </w:r>
    </w:p>
    <w:p>
      <w:pPr>
        <w:pStyle w:val="Normal"/>
        <w:rPr/>
      </w:pPr>
      <w:r>
        <w:rPr/>
        <w:t>[[@Bible:Psa 45:7 ]][[45:7 &gt;&gt; Psa 45:7]] {{field-on:Bible}} Възлюбил си правда, и възненавидел си неправда,За това те помаза, Боже, твоят БогС елей на радост повече от твоите съучастници. {{field-off:Bible}}</w:t>
      </w:r>
    </w:p>
    <w:p>
      <w:pPr>
        <w:pStyle w:val="Normal"/>
        <w:rPr/>
      </w:pPr>
      <w:r>
        <w:rPr/>
        <w:t>[[@Bible:Psa 45:8 ]][[45:8 &gt;&gt; Psa 45:8]] {{field-on:Bible}} На смирна и алой и касия благоухаят всичките ти дрехи.Из слоновите палати струните те развеселиха. {{field-off:Bible}}</w:t>
      </w:r>
    </w:p>
    <w:p>
      <w:pPr>
        <w:pStyle w:val="Normal"/>
        <w:rPr/>
      </w:pPr>
      <w:r>
        <w:rPr/>
        <w:t>[[@Bible:Psa 45:9 ]][[45:9 &gt;&gt; Psa 45:9]] {{field-on:Bible}} Дъщери на царе предстоят между твоите почтени:Царицата предстои отдясно тебе в злато Офирско. {{field-off:Bible}}</w:t>
      </w:r>
    </w:p>
    <w:p>
      <w:pPr>
        <w:pStyle w:val="Normal"/>
        <w:rPr/>
      </w:pPr>
      <w:r>
        <w:rPr/>
        <w:t>[[@Bible:Psa 45:10 ]][[45:10 &gt;&gt; Psa 45:10]] {{field-on:Bible}} чуй, дъщи, и виж, и приклони ухото си.И забрави народа си и дома на отца си: {{field-off:Bible}}</w:t>
      </w:r>
    </w:p>
    <w:p>
      <w:pPr>
        <w:pStyle w:val="Normal"/>
        <w:rPr/>
      </w:pPr>
      <w:r>
        <w:rPr/>
        <w:t>[[@Bible:Psa 45:11 ]][[45:11 &gt;&gt; Psa 45:11]] {{field-on:Bible}} И ще пожелае Царят твоята красота;Защото той е твой Господар, и поклони му се. {{field-off:Bible}}</w:t>
      </w:r>
    </w:p>
    <w:p>
      <w:pPr>
        <w:pStyle w:val="Normal"/>
        <w:rPr/>
      </w:pPr>
      <w:r>
        <w:rPr/>
        <w:t>[[@Bible:Psa 45:12 ]][[45:12 &gt;&gt; Psa 45:12]] {{field-on:Bible}} И дъщерята Тирска ще предстане с дарове.На твоето лице ще се молят богатите от народа. {{field-off:Bible}}</w:t>
      </w:r>
    </w:p>
    <w:p>
      <w:pPr>
        <w:pStyle w:val="Normal"/>
        <w:rPr/>
      </w:pPr>
      <w:r>
        <w:rPr/>
        <w:t>[[@Bible:Psa 45:13 ]][[45:13 &gt;&gt; Psa 45:13]] {{field-on:Bible}} Всеславна е вътре царската дъщеря:Облеклото й е златоткано. {{field-off:Bible}}</w:t>
      </w:r>
    </w:p>
    <w:p>
      <w:pPr>
        <w:pStyle w:val="Normal"/>
        <w:rPr/>
      </w:pPr>
      <w:r>
        <w:rPr/>
        <w:t>[[@Bible:Psa 45:14 ]][[45:14 &gt;&gt; Psa 45:14]] {{field-on:Bible}} Ще се доведе при Царя с дрехи везаниНейните другарки деви, след нея, ще ти се приведат, {{field-off:Bible}}</w:t>
      </w:r>
    </w:p>
    <w:p>
      <w:pPr>
        <w:pStyle w:val="Normal"/>
        <w:rPr/>
      </w:pPr>
      <w:r>
        <w:rPr/>
        <w:t>[[@Bible:Psa 45:15 ]][[45:15 &gt;&gt; Psa 45:15]] {{field-on:Bible}} Ще се приведат с веселие и радост:Ще влязат в царския палат. {{field-off:Bible}}</w:t>
      </w:r>
    </w:p>
    <w:p>
      <w:pPr>
        <w:pStyle w:val="Normal"/>
        <w:rPr/>
      </w:pPr>
      <w:r>
        <w:rPr/>
        <w:t>[[@Bible:Psa 45:16 ]][[45:16 &gt;&gt; Psa 45:16]] {{field-on:Bible}} Вместо отците ти ще бъдат синовете ти:Ще ги поставиш князове по всичката земя. {{field-off:Bible}}</w:t>
      </w:r>
    </w:p>
    <w:p>
      <w:pPr>
        <w:pStyle w:val="Normal"/>
        <w:rPr/>
      </w:pPr>
      <w:r>
        <w:rPr/>
        <w:t>[[@Bible:Psa 45:17 ]][[45:17 &gt;&gt; Psa 45:17]] {{field-on:Bible}} Ще поменувам името ти въ всичките родове;За това народите ще те възхваляват въ век века. {{field-off:Bible}}</w:t>
      </w:r>
    </w:p>
    <w:p>
      <w:pPr>
        <w:pStyle w:val="Heading2"/>
        <w:rPr/>
      </w:pPr>
      <w:r>
        <w:rPr/>
        <w:t>Глава 46</w:t>
      </w:r>
    </w:p>
    <w:p>
      <w:pPr>
        <w:pStyle w:val="Normal"/>
        <w:rPr/>
      </w:pPr>
      <w:r>
        <w:rPr/>
        <w:t>[[@Bible:Psa 46:1 ]][[46:1 &gt;&gt; Psa 46:1]] {{field-on:Bible}} (по Слав. 45)Първому Певцу, на Кореевите Синове:Песен върху АламотБог е нам прибежище и сила,Винаги готова помощ в скърби, {{field-off:Bible}}</w:t>
      </w:r>
    </w:p>
    <w:p>
      <w:pPr>
        <w:pStyle w:val="Normal"/>
        <w:rPr/>
      </w:pPr>
      <w:r>
        <w:rPr/>
        <w:t>[[@Bible:Psa 46:2 ]][[46:2 &gt;&gt; Psa 46:2]] {{field-on:Bible}} За това не ще да се убоим ако би се и земята поклатила,И горите преместили всред моретата, {{field-off:Bible}}</w:t>
      </w:r>
    </w:p>
    <w:p>
      <w:pPr>
        <w:pStyle w:val="Normal"/>
        <w:rPr/>
      </w:pPr>
      <w:r>
        <w:rPr/>
        <w:t>[[@Bible:Psa 46:3 ]][[46:3 &gt;&gt; Psa 46:3]] {{field-on:Bible}} Ако и да фучат водите им и да се смущават,И горите да се тресат от подигането им. (Села.) {{field-off:Bible}}</w:t>
      </w:r>
    </w:p>
    <w:p>
      <w:pPr>
        <w:pStyle w:val="Normal"/>
        <w:rPr/>
      </w:pPr>
      <w:r>
        <w:rPr/>
        <w:t>[[@Bible:Psa 46:4 ]][[46:4 &gt;&gt; Psa 46:4]] {{field-on:Bible}} Една река и отоките й ще веселят Божия град,Светото място на населенията на Вишния. {{field-off:Bible}}</w:t>
      </w:r>
    </w:p>
    <w:p>
      <w:pPr>
        <w:pStyle w:val="Normal"/>
        <w:rPr/>
      </w:pPr>
      <w:r>
        <w:rPr/>
        <w:t>[[@Bible:Psa 46:5 ]][[46:5 &gt;&gt; Psa 46:5]] {{field-on:Bible}} Бог е всред него: няма да се поклати:Ще му помогне Бог щом се зазори. {{field-off:Bible}}</w:t>
      </w:r>
    </w:p>
    <w:p>
      <w:pPr>
        <w:pStyle w:val="Normal"/>
        <w:rPr/>
      </w:pPr>
      <w:r>
        <w:rPr/>
        <w:t>[[@Bible:Psa 46:6 ]][[46:6 &gt;&gt; Psa 46:6]] {{field-on:Bible}} Смутиха се езичниците: разклатиха се царствата.Даде Той гласа си: земята се разтопи. {{field-off:Bible}}</w:t>
      </w:r>
    </w:p>
    <w:p>
      <w:pPr>
        <w:pStyle w:val="Normal"/>
        <w:rPr/>
      </w:pPr>
      <w:r>
        <w:rPr/>
        <w:t>[[@Bible:Psa 46:7 ]][[46:7 &gt;&gt; Psa 46:7]] {{field-on:Bible}} Господ на Силите е с нас:Високо прибежище е нам Якововий Бог (Села.) {{field-off:Bible}}</w:t>
      </w:r>
    </w:p>
    <w:p>
      <w:pPr>
        <w:pStyle w:val="Normal"/>
        <w:rPr/>
      </w:pPr>
      <w:r>
        <w:rPr/>
        <w:t>[[@Bible:Psa 46:8 ]][[46:8 &gt;&gt; Psa 46:8]] {{field-on:Bible}} Елате та вижте Господните дела,Какви запустения направи на земята. {{field-off:Bible}}</w:t>
      </w:r>
    </w:p>
    <w:p>
      <w:pPr>
        <w:pStyle w:val="Normal"/>
        <w:rPr/>
      </w:pPr>
      <w:r>
        <w:rPr/>
        <w:t>[[@Bible:Psa 46:9 ]][[46:9 &gt;&gt; Psa 46:9]] {{field-on:Bible}} Прави да престанат боевете до края на земята:Строшава лък и сломява копиеИзгаря с огън колесници. {{field-off:Bible}}</w:t>
      </w:r>
    </w:p>
    <w:p>
      <w:pPr>
        <w:pStyle w:val="Normal"/>
        <w:rPr/>
      </w:pPr>
      <w:r>
        <w:rPr/>
        <w:t>[[@Bible:Psa 46:10 ]][[46:10 &gt;&gt; Psa 46:10]] {{field-on:Bible}} Млъкнете, и разумейте че аз съм БогЩе се възвиша между езичницитеЩе се възвиша на земята. {{field-off:Bible}}</w:t>
      </w:r>
    </w:p>
    <w:p>
      <w:pPr>
        <w:pStyle w:val="Normal"/>
        <w:rPr/>
      </w:pPr>
      <w:r>
        <w:rPr/>
        <w:t>[[@Bible:Psa 46:11 ]][[46:11 &gt;&gt; Psa 46:11]] {{field-on:Bible}} Господ на Силите е с насВисоко прибежище е нам Якововий Бог. (Села.) {{field-off:Bible}}</w:t>
      </w:r>
    </w:p>
    <w:p>
      <w:pPr>
        <w:pStyle w:val="Heading2"/>
        <w:rPr/>
      </w:pPr>
      <w:r>
        <w:rPr/>
        <w:t>Глава 47</w:t>
      </w:r>
    </w:p>
    <w:p>
      <w:pPr>
        <w:pStyle w:val="Normal"/>
        <w:rPr/>
      </w:pPr>
      <w:r>
        <w:rPr/>
        <w:t>[[@Bible:Psa 47:1 ]][[47:1 &gt;&gt; Psa 47:1]] {{field-on:Bible}} (по Слав. 46)Първому Певцу,Псалом на Кореевите Синове.Всички народи, плеснете с ръцеВикнете към Бога с радостен глас {{field-off:Bible}}</w:t>
      </w:r>
    </w:p>
    <w:p>
      <w:pPr>
        <w:pStyle w:val="Normal"/>
        <w:rPr/>
      </w:pPr>
      <w:r>
        <w:rPr/>
        <w:t>[[@Bible:Psa 47:2 ]][[47:2 &gt;&gt; Psa 47:2]] {{field-on:Bible}} Защото Господ е всевишен, страшен.Цар велик над всичката земя. {{field-off:Bible}}</w:t>
      </w:r>
    </w:p>
    <w:p>
      <w:pPr>
        <w:pStyle w:val="Normal"/>
        <w:rPr/>
      </w:pPr>
      <w:r>
        <w:rPr/>
        <w:t>[[@Bible:Psa 47:3 ]][[47:3 &gt;&gt; Psa 47:3]] {{field-on:Bible}} Покори народи под нас,И племена под нозете ни. {{field-off:Bible}}</w:t>
      </w:r>
    </w:p>
    <w:p>
      <w:pPr>
        <w:pStyle w:val="Normal"/>
        <w:rPr/>
      </w:pPr>
      <w:r>
        <w:rPr/>
        <w:t>[[@Bible:Psa 47:4 ]][[47:4 &gt;&gt; Psa 47:4]] {{field-on:Bible}} Избра за нас наследието наше,Славата на Якова когото възлюби. (Села.) {{field-off:Bible}}</w:t>
      </w:r>
    </w:p>
    <w:p>
      <w:pPr>
        <w:pStyle w:val="Normal"/>
        <w:rPr/>
      </w:pPr>
      <w:r>
        <w:rPr/>
        <w:t>[[@Bible:Psa 47:5 ]][[47:5 &gt;&gt; Psa 47:5]] {{field-on:Bible}} Възлезе Бог с възклицание,Господ с тръбен глас. {{field-off:Bible}}</w:t>
      </w:r>
    </w:p>
    <w:p>
      <w:pPr>
        <w:pStyle w:val="Normal"/>
        <w:rPr/>
      </w:pPr>
      <w:r>
        <w:rPr/>
        <w:t>[[@Bible:Psa 47:6 ]][[47:6 &gt;&gt; Psa 47:6]] {{field-on:Bible}} Пейте Богу, пейте:Пейте Царю нашему, пейте. {{field-off:Bible}}</w:t>
      </w:r>
    </w:p>
    <w:p>
      <w:pPr>
        <w:pStyle w:val="Normal"/>
        <w:rPr/>
      </w:pPr>
      <w:r>
        <w:rPr/>
        <w:t>[[@Bible:Psa 47:7 ]][[47:7 &gt;&gt; Psa 47:7]] {{field-on:Bible}} Защото Бог е цар на всичката земяПейте песен. {{field-off:Bible}}</w:t>
      </w:r>
    </w:p>
    <w:p>
      <w:pPr>
        <w:pStyle w:val="Normal"/>
        <w:rPr/>
      </w:pPr>
      <w:r>
        <w:rPr/>
        <w:t>[[@Bible:Psa 47:8 ]][[47:8 &gt;&gt; Psa 47:8]] {{field-on:Bible}} Бог царува над езичницитеБог седи на светия си престол. {{field-off:Bible}}</w:t>
      </w:r>
    </w:p>
    <w:p>
      <w:pPr>
        <w:pStyle w:val="Normal"/>
        <w:rPr/>
      </w:pPr>
      <w:r>
        <w:rPr/>
        <w:t>[[@Bible:Psa 47:9 ]][[47:9 &gt;&gt; Psa 47:9]] {{field-on:Bible}} Началниците на народите се събрахаС людете на Бога Авраамов;Защото земните щитове принадлежат Богу:Той е превъзвишен. {{field-off:Bible}}</w:t>
      </w:r>
    </w:p>
    <w:p>
      <w:pPr>
        <w:pStyle w:val="Heading2"/>
        <w:rPr/>
      </w:pPr>
      <w:r>
        <w:rPr/>
        <w:t>Глава 48</w:t>
      </w:r>
    </w:p>
    <w:p>
      <w:pPr>
        <w:pStyle w:val="Normal"/>
        <w:rPr/>
      </w:pPr>
      <w:r>
        <w:rPr/>
        <w:t>[[@Bible:Psa 48:1 ]][[48:1 &gt;&gt; Psa 48:1]] {{field-on:Bible}} (по Слав. 47)Псаломска Песен на Кореевите Синове.Велик е Господ и твърде хваленВ града на Бога нашего, в светата своя гора. {{field-off:Bible}}</w:t>
      </w:r>
    </w:p>
    <w:p>
      <w:pPr>
        <w:pStyle w:val="Normal"/>
        <w:rPr/>
      </w:pPr>
      <w:r>
        <w:rPr/>
        <w:t>[[@Bible:Psa 48:2 ]][[48:2 &gt;&gt; Psa 48:2]] {{field-on:Bible}} Красно на възвишението, радост на всичката земяЕ гората Сион на северните страниГрадът на великия Цар. {{field-off:Bible}}</w:t>
      </w:r>
    </w:p>
    <w:p>
      <w:pPr>
        <w:pStyle w:val="Normal"/>
        <w:rPr/>
      </w:pPr>
      <w:r>
        <w:rPr/>
        <w:t>[[@Bible:Psa 48:3 ]][[48:3 &gt;&gt; Psa 48:3]] {{field-on:Bible}} В палатите му Бог е познат като прибежище. {{field-off:Bible}}</w:t>
      </w:r>
    </w:p>
    <w:p>
      <w:pPr>
        <w:pStyle w:val="Normal"/>
        <w:rPr/>
      </w:pPr>
      <w:r>
        <w:rPr/>
        <w:t>[[@Bible:Psa 48:4 ]][[48:4 &gt;&gt; Psa 48:4]] {{field-on:Bible}} Защото, ето, царете се събраха:Всички преминаха. {{field-off:Bible}}</w:t>
      </w:r>
    </w:p>
    <w:p>
      <w:pPr>
        <w:pStyle w:val="Normal"/>
        <w:rPr/>
      </w:pPr>
      <w:r>
        <w:rPr/>
        <w:t>[[@Bible:Psa 48:5 ]][[48:5 &gt;&gt; Psa 48:5]] {{field-on:Bible}} Те като видяха почудиха се:Смутиха се, и устремиха се на бяг. {{field-off:Bible}}</w:t>
      </w:r>
    </w:p>
    <w:p>
      <w:pPr>
        <w:pStyle w:val="Normal"/>
        <w:rPr/>
      </w:pPr>
      <w:r>
        <w:rPr/>
        <w:t>[[@Bible:Psa 48:6 ]][[48:6 &gt;&gt; Psa 48:6]] {{field-on:Bible}} Трепет ги хвана там:Болезни като на раждаща жена. {{field-off:Bible}}</w:t>
      </w:r>
    </w:p>
    <w:p>
      <w:pPr>
        <w:pStyle w:val="Normal"/>
        <w:rPr/>
      </w:pPr>
      <w:r>
        <w:rPr/>
        <w:t>[[@Bible:Psa 48:7 ]][[48:7 &gt;&gt; Psa 48:7]] {{field-on:Bible}} С източния вятърСъкрушаваш Тарсийските кораби. {{field-off:Bible}}</w:t>
      </w:r>
    </w:p>
    <w:p>
      <w:pPr>
        <w:pStyle w:val="Normal"/>
        <w:rPr/>
      </w:pPr>
      <w:r>
        <w:rPr/>
        <w:t>[[@Bible:Psa 48:8 ]][[48:8 &gt;&gt; Psa 48:8]] {{field-on:Bible}} Както чухме, така и видяхмеВ града на Господа на Силите,В града на Бога нашего,Бог ще го утвърди въ век. (Села.) {{field-off:Bible}}</w:t>
      </w:r>
    </w:p>
    <w:p>
      <w:pPr>
        <w:pStyle w:val="Normal"/>
        <w:rPr/>
      </w:pPr>
      <w:r>
        <w:rPr/>
        <w:t>[[@Bible:Psa 48:9 ]][[48:9 &gt;&gt; Psa 48:9]] {{field-on:Bible}} Преговаряме, Боже, твоята милостВсред твоя храм. {{field-off:Bible}}</w:t>
      </w:r>
    </w:p>
    <w:p>
      <w:pPr>
        <w:pStyle w:val="Normal"/>
        <w:rPr/>
      </w:pPr>
      <w:r>
        <w:rPr/>
        <w:t>[[@Bible:Psa 48:10 ]][[48:10 &gt;&gt; Psa 48:10]] {{field-on:Bible}} Според името ти, Боже, така и хвалата ти еДори до краищата на земята:Десницата ти е пълна с правда. {{field-off:Bible}}</w:t>
      </w:r>
    </w:p>
    <w:p>
      <w:pPr>
        <w:pStyle w:val="Normal"/>
        <w:rPr/>
      </w:pPr>
      <w:r>
        <w:rPr/>
        <w:t>[[@Bible:Psa 48:11 ]][[48:11 &gt;&gt; Psa 48:11]] {{field-on:Bible}} Да се весели гората Сион,Да се радват Юдейските дъщери,Заради твоите съдби. {{field-off:Bible}}</w:t>
      </w:r>
    </w:p>
    <w:p>
      <w:pPr>
        <w:pStyle w:val="Normal"/>
        <w:rPr/>
      </w:pPr>
      <w:r>
        <w:rPr/>
        <w:t>[[@Bible:Psa 48:12 ]][[48:12 &gt;&gt; Psa 48:12]] {{field-on:Bible}} Обиколете Сион и обходете го:Пребройте стълповете му; {{field-off:Bible}}</w:t>
      </w:r>
    </w:p>
    <w:p>
      <w:pPr>
        <w:pStyle w:val="Normal"/>
        <w:rPr/>
      </w:pPr>
      <w:r>
        <w:rPr/>
        <w:t>[[@Bible:Psa 48:13 ]][[48:13 &gt;&gt; Psa 48:13]] {{field-on:Bible}} Обърнете внимание в околостенията му:Разгледайте палатите му,За да повествувате на рода след вас. {{field-off:Bible}}</w:t>
      </w:r>
    </w:p>
    <w:p>
      <w:pPr>
        <w:pStyle w:val="Normal"/>
        <w:rPr/>
      </w:pPr>
      <w:r>
        <w:rPr/>
        <w:t>[[@Bible:Psa 48:14 ]][[48:14 &gt;&gt; Psa 48:14]] {{field-on:Bible}} Защото този Бог е Бог наш въ век века:Той ще ни ръководи дори до смърт. {{field-off:Bible}}</w:t>
      </w:r>
    </w:p>
    <w:p>
      <w:pPr>
        <w:pStyle w:val="Heading2"/>
        <w:rPr/>
      </w:pPr>
      <w:r>
        <w:rPr/>
        <w:t>Глава 49</w:t>
      </w:r>
    </w:p>
    <w:p>
      <w:pPr>
        <w:pStyle w:val="Normal"/>
        <w:rPr/>
      </w:pPr>
      <w:r>
        <w:rPr/>
        <w:t>[[@Bible:Psa 49:1 ]][[49:1 &gt;&gt; Psa 49:1]] {{field-on:Bible}} (по Слав. 48)Първому Певцу,Псалом на Кореевите Синове.чуйте това, всички народи:Слушайте, всички жители на вселенната, {{field-off:Bible}}</w:t>
      </w:r>
    </w:p>
    <w:p>
      <w:pPr>
        <w:pStyle w:val="Normal"/>
        <w:rPr/>
      </w:pPr>
      <w:r>
        <w:rPr/>
        <w:t>[[@Bible:Psa 49:2 ]][[49:2 &gt;&gt; Psa 49:2]] {{field-on:Bible}} И малки и големиБогати и сиромаси купно. {{field-off:Bible}}</w:t>
      </w:r>
    </w:p>
    <w:p>
      <w:pPr>
        <w:pStyle w:val="Normal"/>
        <w:rPr/>
      </w:pPr>
      <w:r>
        <w:rPr/>
        <w:t>[[@Bible:Psa 49:3 ]][[49:3 &gt;&gt; Psa 49:3]] {{field-on:Bible}} Устата ми ще говорят мъдрост,И преговарянето на сърдцето ми разум. {{field-off:Bible}}</w:t>
      </w:r>
    </w:p>
    <w:p>
      <w:pPr>
        <w:pStyle w:val="Normal"/>
        <w:rPr/>
      </w:pPr>
      <w:r>
        <w:rPr/>
        <w:t>[[@Bible:Psa 49:4 ]][[49:4 &gt;&gt; Psa 49:4]] {{field-on:Bible}} Ще наведа в притча ухото си:Ще изложа на китара гаданието си. {{field-off:Bible}}</w:t>
      </w:r>
    </w:p>
    <w:p>
      <w:pPr>
        <w:pStyle w:val="Normal"/>
        <w:rPr/>
      </w:pPr>
      <w:r>
        <w:rPr/>
        <w:t>[[@Bible:Psa 49:5 ]][[49:5 &gt;&gt; Psa 49:5]] {{field-on:Bible}} Защо да се боя в дни на бедствие,Когато ме окръжи беззаконието на онези които ме обсаждат? {{field-off:Bible}}</w:t>
      </w:r>
    </w:p>
    <w:p>
      <w:pPr>
        <w:pStyle w:val="Normal"/>
        <w:rPr/>
      </w:pPr>
      <w:r>
        <w:rPr/>
        <w:t>[[@Bible:Psa 49:6 ]][[49:6 &gt;&gt; Psa 49:6]] {{field-on:Bible}} Които се надеят на имота си,И се хвалят с множеството на богатството си, {{field-off:Bible}}</w:t>
      </w:r>
    </w:p>
    <w:p>
      <w:pPr>
        <w:pStyle w:val="Normal"/>
        <w:rPr/>
      </w:pPr>
      <w:r>
        <w:rPr/>
        <w:t>[[@Bible:Psa 49:7 ]][[49:7 &gt;&gt; Psa 49:7]] {{field-on:Bible}} Никой не може никога да изкупи брата,Нито да даде Богу изкуп за него, {{field-off:Bible}}</w:t>
      </w:r>
    </w:p>
    <w:p>
      <w:pPr>
        <w:pStyle w:val="Normal"/>
        <w:rPr/>
      </w:pPr>
      <w:r>
        <w:rPr/>
        <w:t>[[@Bible:Psa 49:8 ]][[49:8 &gt;&gt; Psa 49:8]] {{field-on:Bible}} (Защото скъпо е изкупването на душата им,И преминва за всегда,) {{field-off:Bible}}</w:t>
      </w:r>
    </w:p>
    <w:p>
      <w:pPr>
        <w:pStyle w:val="Normal"/>
        <w:rPr/>
      </w:pPr>
      <w:r>
        <w:rPr/>
        <w:t>[[@Bible:Psa 49:9 ]][[49:9 &gt;&gt; Psa 49:9]] {{field-on:Bible}} Щото да живее вечно,И да не види изтление. {{field-off:Bible}}</w:t>
      </w:r>
    </w:p>
    <w:p>
      <w:pPr>
        <w:pStyle w:val="Normal"/>
        <w:rPr/>
      </w:pPr>
      <w:r>
        <w:rPr/>
        <w:t>[[@Bible:Psa 49:10 ]][[49:10 &gt;&gt; Psa 49:10]] {{field-on:Bible}} Защото гледа мъдрите че умират,Както и безумния и несмисления че погинват,И оставят богатството си на други. {{field-off:Bible}}</w:t>
      </w:r>
    </w:p>
    <w:p>
      <w:pPr>
        <w:pStyle w:val="Normal"/>
        <w:rPr/>
      </w:pPr>
      <w:r>
        <w:rPr/>
        <w:t>[[@Bible:Psa 49:11 ]][[49:11 &gt;&gt; Psa 49:11]] {{field-on:Bible}} Мисълта им ече домовете им ще пребъдват въ век,И жилищата им в род и род:Именуват стяжанията си съ своите си имена. {{field-off:Bible}}</w:t>
      </w:r>
    </w:p>
    <w:p>
      <w:pPr>
        <w:pStyle w:val="Normal"/>
        <w:rPr/>
      </w:pPr>
      <w:r>
        <w:rPr/>
        <w:t>[[@Bible:Psa 49:12 ]][[49:12 &gt;&gt; Psa 49:12]] {{field-on:Bible}} Но человекъ който е в чест не пребъдва:Уподоби се на скотовете които се изтриват. {{field-off:Bible}}</w:t>
      </w:r>
    </w:p>
    <w:p>
      <w:pPr>
        <w:pStyle w:val="Normal"/>
        <w:rPr/>
      </w:pPr>
      <w:r>
        <w:rPr/>
        <w:t>[[@Bible:Psa 49:13 ]][[49:13 &gt;&gt; Psa 49:13]] {{field-on:Bible}} Този техен път е лудост на тях;Но потомците им уподобяват думите им. (Села.) {{field-off:Bible}}</w:t>
      </w:r>
    </w:p>
    <w:p>
      <w:pPr>
        <w:pStyle w:val="Normal"/>
        <w:rPr/>
      </w:pPr>
      <w:r>
        <w:rPr/>
        <w:t>[[@Bible:Psa 49:14 ]][[49:14 &gt;&gt; Psa 49:14]] {{field-on:Bible}} Като овци се турят в ад:Смъртта ще ги пасе;И правите ще ги обладаят рано, рано;И силата им ще овехтее в ад,Когато всеки остави жилището си. {{field-off:Bible}}</w:t>
      </w:r>
    </w:p>
    <w:p>
      <w:pPr>
        <w:pStyle w:val="Normal"/>
        <w:rPr/>
      </w:pPr>
      <w:r>
        <w:rPr/>
        <w:t>[[@Bible:Psa 49:15 ]][[49:15 &gt;&gt; Psa 49:15]] {{field-on:Bible}} Но Бог ще избави душата ми из ръката адоваЗащото ще ме приеме. (Села.) {{field-off:Bible}}</w:t>
      </w:r>
    </w:p>
    <w:p>
      <w:pPr>
        <w:pStyle w:val="Normal"/>
        <w:rPr/>
      </w:pPr>
      <w:r>
        <w:rPr/>
        <w:t>[[@Bible:Psa 49:16 ]][[49:16 &gt;&gt; Psa 49:16]] {{field-on:Bible}} Не бой се когато обогатее человек,Когато се умножи славата на дома му. {{field-off:Bible}}</w:t>
      </w:r>
    </w:p>
    <w:p>
      <w:pPr>
        <w:pStyle w:val="Normal"/>
        <w:rPr/>
      </w:pPr>
      <w:r>
        <w:rPr/>
        <w:t>[[@Bible:Psa 49:17 ]][[49:17 &gt;&gt; Psa 49:17]] {{field-on:Bible}} Защото като умре няма да вземе съ себе си нищо,Нито ще слезе след него славата му, {{field-off:Bible}}</w:t>
      </w:r>
    </w:p>
    <w:p>
      <w:pPr>
        <w:pStyle w:val="Normal"/>
        <w:rPr/>
      </w:pPr>
      <w:r>
        <w:rPr/>
        <w:t>[[@Bible:Psa 49:18 ]][[49:18 &gt;&gt; Psa 49:18]] {{field-on:Bible}} Ако и да ублажава душата си в живота си:(И человеците ще те хвалят, като правиш добро на себе си:) {{field-off:Bible}}</w:t>
      </w:r>
    </w:p>
    <w:p>
      <w:pPr>
        <w:pStyle w:val="Normal"/>
        <w:rPr/>
      </w:pPr>
      <w:r>
        <w:rPr/>
        <w:t>[[@Bible:Psa 49:19 ]][[49:19 &gt;&gt; Psa 49:19]] {{field-on:Bible}} Ще отиде в рода на отците си:До край няма да видят виделина. {{field-off:Bible}}</w:t>
      </w:r>
    </w:p>
    <w:p>
      <w:pPr>
        <w:pStyle w:val="Normal"/>
        <w:rPr/>
      </w:pPr>
      <w:r>
        <w:rPr/>
        <w:t>[[@Bible:Psa 49:20 ]][[49:20 &gt;&gt; Psa 49:20]] {{field-on:Bible}} человек който е в чест и не разумяваУподоби се на скотовете които се изтриват. {{field-off:Bible}}</w:t>
      </w:r>
    </w:p>
    <w:p>
      <w:pPr>
        <w:pStyle w:val="Heading2"/>
        <w:rPr/>
      </w:pPr>
      <w:r>
        <w:rPr/>
        <w:t>Глава 50</w:t>
      </w:r>
    </w:p>
    <w:p>
      <w:pPr>
        <w:pStyle w:val="Normal"/>
        <w:rPr/>
      </w:pPr>
      <w:r>
        <w:rPr/>
        <w:t>[[@Bible:Psa 50:1 ]][[50:1 &gt;&gt; Psa 50:1]] {{field-on:Bible}} (по Слав. 16)Псалом Асафов.Бог на боговете, Господ говори и призова земятаОт изхождането на слънцето до захождането му. {{field-off:Bible}}</w:t>
      </w:r>
    </w:p>
    <w:p>
      <w:pPr>
        <w:pStyle w:val="Normal"/>
        <w:rPr/>
      </w:pPr>
      <w:r>
        <w:rPr/>
        <w:t>[[@Bible:Psa 50:2 ]][[50:2 &gt;&gt; Psa 50:2]] {{field-on:Bible}} От Сион, който е съвършенство на красотата, възсия Бог. {{field-off:Bible}}</w:t>
      </w:r>
    </w:p>
    <w:p>
      <w:pPr>
        <w:pStyle w:val="Normal"/>
        <w:rPr/>
      </w:pPr>
      <w:r>
        <w:rPr/>
        <w:t>[[@Bible:Psa 50:3 ]][[50:3 &gt;&gt; Psa 50:3]] {{field-on:Bible}} Ще дойде наший Бог и не ще да мълчи:Ще има пред него огън пояждащ,И около него силна буря. {{field-off:Bible}}</w:t>
      </w:r>
    </w:p>
    <w:p>
      <w:pPr>
        <w:pStyle w:val="Normal"/>
        <w:rPr/>
      </w:pPr>
      <w:r>
        <w:rPr/>
        <w:t>[[@Bible:Psa 50:4 ]][[50:4 &gt;&gt; Psa 50:4]] {{field-on:Bible}} Ще призове небесата от горе,И земята, за да съди людете си. {{field-off:Bible}}</w:t>
      </w:r>
    </w:p>
    <w:p>
      <w:pPr>
        <w:pStyle w:val="Normal"/>
        <w:rPr/>
      </w:pPr>
      <w:r>
        <w:rPr/>
        <w:t>[[@Bible:Psa 50:5 ]][[50:5 &gt;&gt; Psa 50:5]] {{field-on:Bible}} Съберете ми преподобните моиКоито направиха с мене завет с жъртви. {{field-off:Bible}}</w:t>
      </w:r>
    </w:p>
    <w:p>
      <w:pPr>
        <w:pStyle w:val="Normal"/>
        <w:rPr/>
      </w:pPr>
      <w:r>
        <w:rPr/>
        <w:t>[[@Bible:Psa 50:6 ]][[50:6 &gt;&gt; Psa 50:6]] {{field-on:Bible}} И небесата ще възвестят правдата му;Защото Бог, той е съдия. (Села.) {{field-off:Bible}}</w:t>
      </w:r>
    </w:p>
    <w:p>
      <w:pPr>
        <w:pStyle w:val="Normal"/>
        <w:rPr/>
      </w:pPr>
      <w:r>
        <w:rPr/>
        <w:t>[[@Bible:Psa 50:7 ]][[50:7 &gt;&gt; Psa 50:7]] {{field-on:Bible}} Слушайте, люде мои, и ще говоря, -Израилю, и ще засвидетелствам против тебе:Бог, Бог твой съм аз. {{field-off:Bible}}</w:t>
      </w:r>
    </w:p>
    <w:p>
      <w:pPr>
        <w:pStyle w:val="Normal"/>
        <w:rPr/>
      </w:pPr>
      <w:r>
        <w:rPr/>
        <w:t>[[@Bible:Psa 50:8 ]][[50:8 &gt;&gt; Psa 50:8]] {{field-on:Bible}} Не ща да те облича заради жъртвите ти:Всесъженията ти са винаги пред мене. {{field-off:Bible}}</w:t>
      </w:r>
    </w:p>
    <w:p>
      <w:pPr>
        <w:pStyle w:val="Normal"/>
        <w:rPr/>
      </w:pPr>
      <w:r>
        <w:rPr/>
        <w:t>[[@Bible:Psa 50:9 ]][[50:9 &gt;&gt; Psa 50:9]] {{field-on:Bible}} Не ща да приема юнец от дома ти,Ярци от стадата ти; {{field-off:Bible}}</w:t>
      </w:r>
    </w:p>
    <w:p>
      <w:pPr>
        <w:pStyle w:val="Normal"/>
        <w:rPr/>
      </w:pPr>
      <w:r>
        <w:rPr/>
        <w:t>[[@Bible:Psa 50:10 ]][[50:10 &gt;&gt; Psa 50:10]] {{field-on:Bible}} Защото са мои всичките дъбравни зверове,Скотовете който е по тисящи гори. {{field-off:Bible}}</w:t>
      </w:r>
    </w:p>
    <w:p>
      <w:pPr>
        <w:pStyle w:val="Normal"/>
        <w:rPr/>
      </w:pPr>
      <w:r>
        <w:rPr/>
        <w:t>[[@Bible:Psa 50:11 ]][[50:11 &gt;&gt; Psa 50:11]] {{field-on:Bible}} Познавам всичките горски птици,И полските зверове са с мене. {{field-off:Bible}}</w:t>
      </w:r>
    </w:p>
    <w:p>
      <w:pPr>
        <w:pStyle w:val="Normal"/>
        <w:rPr/>
      </w:pPr>
      <w:r>
        <w:rPr/>
        <w:t>[[@Bible:Psa 50:12 ]][[50:12 &gt;&gt; Psa 50:12]] {{field-on:Bible}} Ако огладнея не ща да кажа тебе;Защото моя е вселенната и което я напълнява. {{field-off:Bible}}</w:t>
      </w:r>
    </w:p>
    <w:p>
      <w:pPr>
        <w:pStyle w:val="Normal"/>
        <w:rPr/>
      </w:pPr>
      <w:r>
        <w:rPr/>
        <w:t>[[@Bible:Psa 50:13 ]][[50:13 &gt;&gt; Psa 50:13]] {{field-on:Bible}} Ще ям ли аз месо от юнци?Ще пия ли кръв от ярци? {{field-off:Bible}}</w:t>
      </w:r>
    </w:p>
    <w:p>
      <w:pPr>
        <w:pStyle w:val="Normal"/>
        <w:rPr/>
      </w:pPr>
      <w:r>
        <w:rPr/>
        <w:t>[[@Bible:Psa 50:14 ]][[50:14 &gt;&gt; Psa 50:14]] {{field-on:Bible}} Пожертвай Богу жъртва на хвала,И отдай Вишнему обричанията си; {{field-off:Bible}}</w:t>
      </w:r>
    </w:p>
    <w:p>
      <w:pPr>
        <w:pStyle w:val="Normal"/>
        <w:rPr/>
      </w:pPr>
      <w:r>
        <w:rPr/>
        <w:t>[[@Bible:Psa 50:15 ]][[50:15 &gt;&gt; Psa 50:15]] {{field-on:Bible}} И призови ме в скърбен ден:Ще те избавя, и ще ме прославиш. {{field-off:Bible}}</w:t>
      </w:r>
    </w:p>
    <w:p>
      <w:pPr>
        <w:pStyle w:val="Normal"/>
        <w:rPr/>
      </w:pPr>
      <w:r>
        <w:rPr/>
        <w:t>[[@Bible:Psa 50:16 ]][[50:16 &gt;&gt; Psa 50:16]] {{field-on:Bible}} Но на нечестивия рече Бог:Що имаш ти да казваш моите повеления,И вземаш завета ми в устата си? {{field-off:Bible}}</w:t>
      </w:r>
    </w:p>
    <w:p>
      <w:pPr>
        <w:pStyle w:val="Normal"/>
        <w:rPr/>
      </w:pPr>
      <w:r>
        <w:rPr/>
        <w:t>[[@Bible:Psa 50:17 ]][[50:17 &gt;&gt; Psa 50:17]] {{field-on:Bible}} А сам ти ненавидиш поучение,И хвърляш зад себе си моите думи. {{field-off:Bible}}</w:t>
      </w:r>
    </w:p>
    <w:p>
      <w:pPr>
        <w:pStyle w:val="Normal"/>
        <w:rPr/>
      </w:pPr>
      <w:r>
        <w:rPr/>
        <w:t>[[@Bible:Psa 50:18 ]][[50:18 &gt;&gt; Psa 50:18]] {{field-on:Bible}} Ако видиш крадец, тичаш с него;И с прелюбодеите имаш участие. {{field-off:Bible}}</w:t>
      </w:r>
    </w:p>
    <w:p>
      <w:pPr>
        <w:pStyle w:val="Normal"/>
        <w:rPr/>
      </w:pPr>
      <w:r>
        <w:rPr/>
        <w:t>[[@Bible:Psa 50:19 ]][[50:19 &gt;&gt; Psa 50:19]] {{field-on:Bible}} Предаваш устата си на зло.И езикът ти сплита коварство. {{field-off:Bible}}</w:t>
      </w:r>
    </w:p>
    <w:p>
      <w:pPr>
        <w:pStyle w:val="Normal"/>
        <w:rPr/>
      </w:pPr>
      <w:r>
        <w:rPr/>
        <w:t>[[@Bible:Psa 50:20 ]][[50:20 &gt;&gt; Psa 50:20]] {{field-on:Bible}} Като седиш, говориш против брата си:Разсяваш съблазън против сина на майка си. {{field-off:Bible}}</w:t>
      </w:r>
    </w:p>
    <w:p>
      <w:pPr>
        <w:pStyle w:val="Normal"/>
        <w:rPr/>
      </w:pPr>
      <w:r>
        <w:rPr/>
        <w:t>[[@Bible:Psa 50:21 ]][[50:21 &gt;&gt; Psa 50:21]] {{field-on:Bible}} Това си направил, и аз премълчах:Ти си помислил че съм наистина подобен на тебе:Ще те облича, и ще представя всичко пред очите ти. {{field-off:Bible}}</w:t>
      </w:r>
    </w:p>
    <w:p>
      <w:pPr>
        <w:pStyle w:val="Normal"/>
        <w:rPr/>
      </w:pPr>
      <w:r>
        <w:rPr/>
        <w:t>[[@Bible:Psa 50:22 ]][[50:22 &gt;&gt; Psa 50:22]] {{field-on:Bible}} Разумейте прочее това, вие които забравяте Бога,Да не би да ви разкъсам, и не ще се намери никой да ви избави. {{field-off:Bible}}</w:t>
      </w:r>
    </w:p>
    <w:p>
      <w:pPr>
        <w:pStyle w:val="Normal"/>
        <w:rPr/>
      </w:pPr>
      <w:r>
        <w:rPr/>
        <w:t>[[@Bible:Psa 50:23 ]][[50:23 &gt;&gt; Psa 50:23]] {{field-on:Bible}} Който приноси жъртва на хвала, той ме слави;И на оногози който оправя пътя сиЩе покажа Божието спасение. {{field-off:Bible}}</w:t>
      </w:r>
    </w:p>
    <w:p>
      <w:pPr>
        <w:pStyle w:val="Heading2"/>
        <w:rPr/>
      </w:pPr>
      <w:r>
        <w:rPr/>
        <w:t>Глава 51</w:t>
      </w:r>
    </w:p>
    <w:p>
      <w:pPr>
        <w:pStyle w:val="Normal"/>
        <w:rPr/>
      </w:pPr>
      <w:r>
        <w:rPr/>
        <w:t>[[@Bible:Psa 51:1 ]][[51:1 &gt;&gt; Psa 51:1]] {{field-on:Bible}} (по Слав. 50)Първому Певцу, Псалом на Давида когато дойде пророк Натан при него, след като беше влязъл той при Витсавия.Помилвай ме, Боже, според милостта си:Според множеството на милосердието си изглади беззаконието ми. {{field-off:Bible}}</w:t>
      </w:r>
    </w:p>
    <w:p>
      <w:pPr>
        <w:pStyle w:val="Normal"/>
        <w:rPr/>
      </w:pPr>
      <w:r>
        <w:rPr/>
        <w:t>[[@Bible:Psa 51:2 ]][[51:2 &gt;&gt; Psa 51:2]] {{field-on:Bible}} Най-вече омий ме от беззаконието ми,И очисти ме от греха ми. {{field-off:Bible}}</w:t>
      </w:r>
    </w:p>
    <w:p>
      <w:pPr>
        <w:pStyle w:val="Normal"/>
        <w:rPr/>
      </w:pPr>
      <w:r>
        <w:rPr/>
        <w:t>[[@Bible:Psa 51:3 ]][[51:3 &gt;&gt; Psa 51:3]] {{field-on:Bible}} Защото беззаконията си аз зная,И грехът ми е винаги пред мене. {{field-off:Bible}}</w:t>
      </w:r>
    </w:p>
    <w:p>
      <w:pPr>
        <w:pStyle w:val="Normal"/>
        <w:rPr/>
      </w:pPr>
      <w:r>
        <w:rPr/>
        <w:t>[[@Bible:Psa 51:4 ]][[51:4 &gt;&gt; Psa 51:4]] {{field-on:Bible}} На тебе, на самаго тебе съгреших,И злото пред тебе направих;Щото да се оправдаеш когато говориш,И да си непорочен когато съдиш. {{field-off:Bible}}</w:t>
      </w:r>
    </w:p>
    <w:p>
      <w:pPr>
        <w:pStyle w:val="Normal"/>
        <w:rPr/>
      </w:pPr>
      <w:r>
        <w:rPr/>
        <w:t>[[@Bible:Psa 51:5 ]][[51:5 &gt;&gt; Psa 51:5]] {{field-on:Bible}} Ето, родих се в беззаконие,И в грях ме зачна майка ми. {{field-off:Bible}}</w:t>
      </w:r>
    </w:p>
    <w:p>
      <w:pPr>
        <w:pStyle w:val="Normal"/>
        <w:rPr/>
      </w:pPr>
      <w:r>
        <w:rPr/>
        <w:t>[[@Bible:Psa 51:6 ]][[51:6 &gt;&gt; Psa 51:6]] {{field-on:Bible}} Ето, възлюбил си истината вътре в человека,И в тайното на сърдцето ми ще ме научиш мъдрост. {{field-off:Bible}}</w:t>
      </w:r>
    </w:p>
    <w:p>
      <w:pPr>
        <w:pStyle w:val="Normal"/>
        <w:rPr/>
      </w:pPr>
      <w:r>
        <w:rPr/>
        <w:t>[[@Bible:Psa 51:7 ]][[51:7 &gt;&gt; Psa 51:7]] {{field-on:Bible}} Поръси ме с исоп, и ще бъда чист:Омий ме, и ще стана по-бял от сняг. {{field-off:Bible}}</w:t>
      </w:r>
    </w:p>
    <w:p>
      <w:pPr>
        <w:pStyle w:val="Normal"/>
        <w:rPr/>
      </w:pPr>
      <w:r>
        <w:rPr/>
        <w:t>[[@Bible:Psa 51:8 ]][[51:8 &gt;&gt; Psa 51:8]] {{field-on:Bible}} Стори да чуя радост и веселие,Да се зарадват костите които си строшил. {{field-off:Bible}}</w:t>
      </w:r>
    </w:p>
    <w:p>
      <w:pPr>
        <w:pStyle w:val="Normal"/>
        <w:rPr/>
      </w:pPr>
      <w:r>
        <w:rPr/>
        <w:t>[[@Bible:Psa 51:9 ]][[51:9 &gt;&gt; Psa 51:9]] {{field-on:Bible}} Отвърни лицето си от греховете ми,И всичките ми беззакония изглади. {{field-off:Bible}}</w:t>
      </w:r>
    </w:p>
    <w:p>
      <w:pPr>
        <w:pStyle w:val="Normal"/>
        <w:rPr/>
      </w:pPr>
      <w:r>
        <w:rPr/>
        <w:t>[[@Bible:Psa 51:10 ]][[51:10 &gt;&gt; Psa 51:10]] {{field-on:Bible}} Сърдце чисто сътвори в мене, Боже,И дух прав обнови вътре в мене. {{field-off:Bible}}</w:t>
      </w:r>
    </w:p>
    <w:p>
      <w:pPr>
        <w:pStyle w:val="Normal"/>
        <w:rPr/>
      </w:pPr>
      <w:r>
        <w:rPr/>
        <w:t>[[@Bible:Psa 51:11 ]][[51:11 &gt;&gt; Psa 51:11]] {{field-on:Bible}} Да не ме отхвърлиш от лицето си,И Светия си Дух да не отнемеш от мене. {{field-off:Bible}}</w:t>
      </w:r>
    </w:p>
    <w:p>
      <w:pPr>
        <w:pStyle w:val="Normal"/>
        <w:rPr/>
      </w:pPr>
      <w:r>
        <w:rPr/>
        <w:t>[[@Bible:Psa 51:12 ]][[51:12 &gt;&gt; Psa 51:12]] {{field-on:Bible}} Повърни ми радостта на спасението си,И с дух свободен ме утвърди. {{field-off:Bible}}</w:t>
      </w:r>
    </w:p>
    <w:p>
      <w:pPr>
        <w:pStyle w:val="Normal"/>
        <w:rPr/>
      </w:pPr>
      <w:r>
        <w:rPr/>
        <w:t>[[@Bible:Psa 51:13 ]][[51:13 &gt;&gt; Psa 51:13]] {{field-on:Bible}} Ще науча на твоите пътища престъпниците;И грешни ще се обърнат към тебе. {{field-off:Bible}}</w:t>
      </w:r>
    </w:p>
    <w:p>
      <w:pPr>
        <w:pStyle w:val="Normal"/>
        <w:rPr/>
      </w:pPr>
      <w:r>
        <w:rPr/>
        <w:t>[[@Bible:Psa 51:14 ]][[51:14 &gt;&gt; Psa 51:14]] {{field-on:Bible}} Избави ме от повинността на кръвта,Боже, Боже на спасението ми:Езикът ми ще пее с радост твоята правда. {{field-off:Bible}}</w:t>
      </w:r>
    </w:p>
    <w:p>
      <w:pPr>
        <w:pStyle w:val="Normal"/>
        <w:rPr/>
      </w:pPr>
      <w:r>
        <w:rPr/>
        <w:t>[[@Bible:Psa 51:15 ]][[51:15 &gt;&gt; Psa 51:15]] {{field-on:Bible}} Господи, отвори устните ми,И устата ми ще възвестят твоята хвала. {{field-off:Bible}}</w:t>
      </w:r>
    </w:p>
    <w:p>
      <w:pPr>
        <w:pStyle w:val="Normal"/>
        <w:rPr/>
      </w:pPr>
      <w:r>
        <w:rPr/>
        <w:t>[[@Bible:Psa 51:16 ]][[51:16 &gt;&gt; Psa 51:16]] {{field-on:Bible}} Защото не щеш жъртва, а аз щях да принеса: {{field-off:Bible}}</w:t>
      </w:r>
    </w:p>
    <w:p>
      <w:pPr>
        <w:pStyle w:val="Normal"/>
        <w:rPr/>
      </w:pPr>
      <w:r>
        <w:rPr/>
        <w:t>[[@Bible:Psa 51:17 ]][[51:17 &gt;&gt; Psa 51:17]] {{field-on:Bible}} Жъртви на Бога с дух съкрушен:Сърдце съкрушено и смирено,Боже, ти не ще да презреш. {{field-off:Bible}}</w:t>
      </w:r>
    </w:p>
    <w:p>
      <w:pPr>
        <w:pStyle w:val="Normal"/>
        <w:rPr/>
      </w:pPr>
      <w:r>
        <w:rPr/>
        <w:t>[[@Bible:Psa 51:18 ]][[51:18 &gt;&gt; Psa 51:18]] {{field-on:Bible}} Стори добро на Сион според благоволението си:Съгради стените на Ерусалим. {{field-off:Bible}}</w:t>
      </w:r>
    </w:p>
    <w:p>
      <w:pPr>
        <w:pStyle w:val="Normal"/>
        <w:rPr/>
      </w:pPr>
      <w:r>
        <w:rPr/>
        <w:t>[[@Bible:Psa 51:19 ]][[51:19 &gt;&gt; Psa 51:19]] {{field-on:Bible}} Тогаз ще благоволиш жъртви на правда,Приношения и всесъжения:Тогаз ще принеса на олтаря ти юнци. {{field-off:Bible}}</w:t>
      </w:r>
    </w:p>
    <w:p>
      <w:pPr>
        <w:pStyle w:val="Heading2"/>
        <w:rPr/>
      </w:pPr>
      <w:r>
        <w:rPr/>
        <w:t>Глава 52</w:t>
      </w:r>
    </w:p>
    <w:p>
      <w:pPr>
        <w:pStyle w:val="Normal"/>
        <w:rPr/>
      </w:pPr>
      <w:r>
        <w:rPr/>
        <w:t>[[@Bible:Psa 52:1 ]][[52:1 &gt;&gt; Psa 52:1]] {{field-on:Bible}} (по Слав. 51)Първому Певцу, Масхил Давидов, когато бе дошел Идумейский Доик при Саула та му бе казал. Давид дойде в Ахимелеховия домЗащо се хвалиш съ злобата, силне?Милостта Божия въ век пребъдва. {{field-off:Bible}}</w:t>
      </w:r>
    </w:p>
    <w:p>
      <w:pPr>
        <w:pStyle w:val="Normal"/>
        <w:rPr/>
      </w:pPr>
      <w:r>
        <w:rPr/>
        <w:t>[[@Bible:Psa 52:2 ]][[52:2 &gt;&gt; Psa 52:2]] {{field-on:Bible}} Езикът ти преговаря лукавство,Като изострен бръснач прави лъст. {{field-off:Bible}}</w:t>
      </w:r>
    </w:p>
    <w:p>
      <w:pPr>
        <w:pStyle w:val="Normal"/>
        <w:rPr/>
      </w:pPr>
      <w:r>
        <w:rPr/>
        <w:t>[[@Bible:Psa 52:3 ]][[52:3 &gt;&gt; Psa 52:3]] {{field-on:Bible}} Възлюбил си злото повече от доброто,Лъжата повече от да говориш правда. (Села.) {{field-off:Bible}}</w:t>
      </w:r>
    </w:p>
    <w:p>
      <w:pPr>
        <w:pStyle w:val="Normal"/>
        <w:rPr/>
      </w:pPr>
      <w:r>
        <w:rPr/>
        <w:t>[[@Bible:Psa 52:4 ]][[52:4 &gt;&gt; Psa 52:4]] {{field-on:Bible}} Възлюбил си всичките погибелни думи,Лъстив език. {{field-off:Bible}}</w:t>
      </w:r>
    </w:p>
    <w:p>
      <w:pPr>
        <w:pStyle w:val="Normal"/>
        <w:rPr/>
      </w:pPr>
      <w:r>
        <w:rPr/>
        <w:t>[[@Bible:Psa 52:5 ]][[52:5 &gt;&gt; Psa 52:5]] {{field-on:Bible}} За то Бог ще те съсипе съвсемЩе те изтръгне и ще те премести от жилището тиИ ще те изкорени от земята на живите. (Села.) {{field-off:Bible}}</w:t>
      </w:r>
    </w:p>
    <w:p>
      <w:pPr>
        <w:pStyle w:val="Normal"/>
        <w:rPr/>
      </w:pPr>
      <w:r>
        <w:rPr/>
        <w:t>[[@Bible:Psa 52:6 ]][[52:6 &gt;&gt; Psa 52:6]] {{field-on:Bible}} А праведните ще видят и ще се убоят;И ще му се присмеят и рекат: {{field-off:Bible}}</w:t>
      </w:r>
    </w:p>
    <w:p>
      <w:pPr>
        <w:pStyle w:val="Normal"/>
        <w:rPr/>
      </w:pPr>
      <w:r>
        <w:rPr/>
        <w:t>[[@Bible:Psa 52:7 ]][[52:7 &gt;&gt; Psa 52:7]] {{field-on:Bible}} Ето человека който не тури Бога за своя крепост,Но упова на многото си богатство,И се утвърждавашена лукавството си. {{field-off:Bible}}</w:t>
      </w:r>
    </w:p>
    <w:p>
      <w:pPr>
        <w:pStyle w:val="Normal"/>
        <w:rPr/>
      </w:pPr>
      <w:r>
        <w:rPr/>
        <w:t>[[@Bible:Psa 52:8 ]][[52:8 &gt;&gt; Psa 52:8]] {{field-on:Bible}} А аз съм като маслина цветеща в Божия домНадея се на Божията милост въ век века. {{field-off:Bible}}</w:t>
      </w:r>
    </w:p>
    <w:p>
      <w:pPr>
        <w:pStyle w:val="Normal"/>
        <w:rPr/>
      </w:pPr>
      <w:r>
        <w:rPr/>
        <w:t>[[@Bible:Psa 52:9 ]][[52:9 &gt;&gt; Psa 52:9]] {{field-on:Bible}} Ще те славословя всякога защото си направил така,И ще се надея на твоето име,Защото е благо пред твоите преподобни. {{field-off:Bible}}</w:t>
      </w:r>
    </w:p>
    <w:p>
      <w:pPr>
        <w:pStyle w:val="Heading2"/>
        <w:rPr/>
      </w:pPr>
      <w:r>
        <w:rPr/>
        <w:t>Глава 53</w:t>
      </w:r>
    </w:p>
    <w:p>
      <w:pPr>
        <w:pStyle w:val="Normal"/>
        <w:rPr/>
      </w:pPr>
      <w:r>
        <w:rPr/>
        <w:t>[[@Bible:Psa 53:1 ]][[53:1 &gt;&gt; Psa 53:1]] {{field-on:Bible}} (по Слав. 52)Първому Певцу, върху МахалатМасхил ДавидовРече безумният в сърдцето си: Няма БогРазвратиха се и станаха гнусни заради беззакониетоНяма който да прави добро. {{field-off:Bible}}</w:t>
      </w:r>
    </w:p>
    <w:p>
      <w:pPr>
        <w:pStyle w:val="Normal"/>
        <w:rPr/>
      </w:pPr>
      <w:r>
        <w:rPr/>
        <w:t>[[@Bible:Psa 53:2 ]][[53:2 &gt;&gt; Psa 53:2]] {{field-on:Bible}} Бог от небето надникна на человеческите синовеЗа да види има ли някой да разумяваИ да търси Бога. {{field-off:Bible}}</w:t>
      </w:r>
    </w:p>
    <w:p>
      <w:pPr>
        <w:pStyle w:val="Normal"/>
        <w:rPr/>
      </w:pPr>
      <w:r>
        <w:rPr/>
        <w:t>[[@Bible:Psa 53:3 ]][[53:3 &gt;&gt; Psa 53:3]] {{field-on:Bible}} Всичките се уклониха: купно лоши станаха.Няма който да прави добро,Няма ни един. {{field-off:Bible}}</w:t>
      </w:r>
    </w:p>
    <w:p>
      <w:pPr>
        <w:pStyle w:val="Normal"/>
        <w:rPr/>
      </w:pPr>
      <w:r>
        <w:rPr/>
        <w:t>[[@Bible:Psa 53:4 ]][[53:4 &gt;&gt; Psa 53:4]] {{field-on:Bible}} Нямат ли разум, които правят беззаконие,Които изпояждат людете ми като че ядат хляб?Бога не призваха. {{field-off:Bible}}</w:t>
      </w:r>
    </w:p>
    <w:p>
      <w:pPr>
        <w:pStyle w:val="Normal"/>
        <w:rPr/>
      </w:pPr>
      <w:r>
        <w:rPr/>
        <w:t>[[@Bible:Psa 53:5 ]][[53:5 &gt;&gt; Psa 53:5]] {{field-on:Bible}} Тогаз нападна на тях страх голям дето нямаше страх;Защото Бог разпръсна костите на воюващите против тебе:Посрамил си ги, защото Бог ги презря. {{field-off:Bible}}</w:t>
      </w:r>
    </w:p>
    <w:p>
      <w:pPr>
        <w:pStyle w:val="Normal"/>
        <w:rPr/>
      </w:pPr>
      <w:r>
        <w:rPr/>
        <w:t>[[@Bible:Psa 53:6 ]][[53:6 &gt;&gt; Psa 53:6]] {{field-on:Bible}} Дано се даде от Сион спасение на Израиля!Когато Бог върне своите люде от плен,Ще се възрадва Яков, ще се възвесели Израил. {{field-off:Bible}}</w:t>
      </w:r>
    </w:p>
    <w:p>
      <w:pPr>
        <w:pStyle w:val="Heading2"/>
        <w:rPr/>
      </w:pPr>
      <w:r>
        <w:rPr/>
        <w:t>Глава 54</w:t>
      </w:r>
    </w:p>
    <w:p>
      <w:pPr>
        <w:pStyle w:val="Normal"/>
        <w:rPr/>
      </w:pPr>
      <w:r>
        <w:rPr/>
        <w:t>[[@Bible:Psa 54:1 ]][[54:1 &gt;&gt; Psa 54:1]] {{field-on:Bible}} (по Слав. 53)Първому Певцу, върху Негинот, Масхил Давидов, когато дойдоха Зифеяните и казаха Саулу: Ето, Давид се скри между нас.Боже, спаси ме с името си,И в силата си съди ме. {{field-off:Bible}}</w:t>
      </w:r>
    </w:p>
    <w:p>
      <w:pPr>
        <w:pStyle w:val="Normal"/>
        <w:rPr/>
      </w:pPr>
      <w:r>
        <w:rPr/>
        <w:t>[[@Bible:Psa 54:2 ]][[54:2 &gt;&gt; Psa 54:2]] {{field-on:Bible}} Боже, чуй молитвата ми:Послушай речите на устата ми. {{field-off:Bible}}</w:t>
      </w:r>
    </w:p>
    <w:p>
      <w:pPr>
        <w:pStyle w:val="Normal"/>
        <w:rPr/>
      </w:pPr>
      <w:r>
        <w:rPr/>
        <w:t>[[@Bible:Psa 54:3 ]][[54:3 &gt;&gt; Psa 54:3]] {{field-on:Bible}} Защото чужденци се подигнаха против мене,И насилници търсят душата ми.Не положиха Бога пред себе си. (Села.) {{field-off:Bible}}</w:t>
      </w:r>
    </w:p>
    <w:p>
      <w:pPr>
        <w:pStyle w:val="Normal"/>
        <w:rPr/>
      </w:pPr>
      <w:r>
        <w:rPr/>
        <w:t>[[@Bible:Psa 54:4 ]][[54:4 &gt;&gt; Psa 54:4]] {{field-on:Bible}} Ето, Бог ми помага:Господ е с онези които подкрепяват душата ми. {{field-off:Bible}}</w:t>
      </w:r>
    </w:p>
    <w:p>
      <w:pPr>
        <w:pStyle w:val="Normal"/>
        <w:rPr/>
      </w:pPr>
      <w:r>
        <w:rPr/>
        <w:t>[[@Bible:Psa 54:5 ]][[54:5 &gt;&gt; Psa 54:5]] {{field-on:Bible}} Ще обърне злото върху враговете ми:С твоята истина изтреби ги. {{field-off:Bible}}</w:t>
      </w:r>
    </w:p>
    <w:p>
      <w:pPr>
        <w:pStyle w:val="Normal"/>
        <w:rPr/>
      </w:pPr>
      <w:r>
        <w:rPr/>
        <w:t>[[@Bible:Psa 54:6 ]][[54:6 &gt;&gt; Psa 54:6]] {{field-on:Bible}} Доброволно ще ти принеса жъртва:Ще словословя името ти, Господи, защото е благо. {{field-off:Bible}}</w:t>
      </w:r>
    </w:p>
    <w:p>
      <w:pPr>
        <w:pStyle w:val="Normal"/>
        <w:rPr/>
      </w:pPr>
      <w:r>
        <w:rPr/>
        <w:t>[[@Bible:Psa 54:7 ]][[54:7 &gt;&gt; Psa 54:7]] {{field-on:Bible}} Защото от всяко утеснение си ме избавилИ окото ми видя наказанието на враговете ми. {{field-off:Bible}}</w:t>
      </w:r>
    </w:p>
    <w:p>
      <w:pPr>
        <w:pStyle w:val="Heading2"/>
        <w:rPr/>
      </w:pPr>
      <w:r>
        <w:rPr/>
        <w:t>Глава 55</w:t>
      </w:r>
    </w:p>
    <w:p>
      <w:pPr>
        <w:pStyle w:val="Normal"/>
        <w:rPr/>
      </w:pPr>
      <w:r>
        <w:rPr/>
        <w:t>[[@Bible:Psa 55:1 ]][[55:1 &gt;&gt; Psa 55:1]] {{field-on:Bible}} (по Слав. 54)Първому Певцу, върху Негинот,Масхил Давидов.чуй, Боже, молитвата ми.И не се крий от молението ми. {{field-off:Bible}}</w:t>
      </w:r>
    </w:p>
    <w:p>
      <w:pPr>
        <w:pStyle w:val="Normal"/>
        <w:rPr/>
      </w:pPr>
      <w:r>
        <w:rPr/>
        <w:t>[[@Bible:Psa 55:2 ]][[55:2 &gt;&gt; Psa 55:2]] {{field-on:Bible}} Внимавай в мене и послушай ме:Скитам се в тъженето си, и смущавам се {{field-off:Bible}}</w:t>
      </w:r>
    </w:p>
    <w:p>
      <w:pPr>
        <w:pStyle w:val="Normal"/>
        <w:rPr/>
      </w:pPr>
      <w:r>
        <w:rPr/>
        <w:t>[[@Bible:Psa 55:3 ]][[55:3 &gt;&gt; Psa 55:3]] {{field-on:Bible}} От гласа на врага,От притеснението на нечестивия;Защото хвърлят върх мене беззаконие,И с гняв ми враждуват. {{field-off:Bible}}</w:t>
      </w:r>
    </w:p>
    <w:p>
      <w:pPr>
        <w:pStyle w:val="Normal"/>
        <w:rPr/>
      </w:pPr>
      <w:r>
        <w:rPr/>
        <w:t>[[@Bible:Psa 55:4 ]][[55:4 &gt;&gt; Psa 55:4]] {{field-on:Bible}} Сърдцето ми тъжи вътре в мене,И боязън смъртна нападна върху ми {{field-off:Bible}}</w:t>
      </w:r>
    </w:p>
    <w:p>
      <w:pPr>
        <w:pStyle w:val="Normal"/>
        <w:rPr/>
      </w:pPr>
      <w:r>
        <w:rPr/>
        <w:t>[[@Bible:Psa 55:5 ]][[55:5 &gt;&gt; Psa 55:5]] {{field-on:Bible}} Страх и трепет дойде върх мене,И ужас ме покри. {{field-off:Bible}}</w:t>
      </w:r>
    </w:p>
    <w:p>
      <w:pPr>
        <w:pStyle w:val="Normal"/>
        <w:rPr/>
      </w:pPr>
      <w:r>
        <w:rPr/>
        <w:t>[[@Bible:Psa 55:6 ]][[55:6 &gt;&gt; Psa 55:6]] {{field-on:Bible}} И рекох: Дано би ми се дали крила като гълъбови!Щях да литна и да си почина. {{field-off:Bible}}</w:t>
      </w:r>
    </w:p>
    <w:p>
      <w:pPr>
        <w:pStyle w:val="Normal"/>
        <w:rPr/>
      </w:pPr>
      <w:r>
        <w:rPr/>
        <w:t>[[@Bible:Psa 55:7 ]][[55:7 &gt;&gt; Psa 55:7]] {{field-on:Bible}} Ето, щях да се отдалеча бягащ,Щях да живея в пустинята; (Села.) {{field-off:Bible}}</w:t>
      </w:r>
    </w:p>
    <w:p>
      <w:pPr>
        <w:pStyle w:val="Normal"/>
        <w:rPr/>
      </w:pPr>
      <w:r>
        <w:rPr/>
        <w:t>[[@Bible:Psa 55:8 ]][[55:8 &gt;&gt; Psa 55:8]] {{field-on:Bible}} Щях да ускоря бягането сиОт устремлението на вятъра, от бурята. {{field-off:Bible}}</w:t>
      </w:r>
    </w:p>
    <w:p>
      <w:pPr>
        <w:pStyle w:val="Normal"/>
        <w:rPr/>
      </w:pPr>
      <w:r>
        <w:rPr/>
        <w:t>[[@Bible:Psa 55:9 ]][[55:9 &gt;&gt; Psa 55:9]] {{field-on:Bible}} Опропасти ги, Господи: раздели езиците им;Защото видях насилство и препиране в града. {{field-off:Bible}}</w:t>
      </w:r>
    </w:p>
    <w:p>
      <w:pPr>
        <w:pStyle w:val="Normal"/>
        <w:rPr/>
      </w:pPr>
      <w:r>
        <w:rPr/>
        <w:t>[[@Bible:Psa 55:10 ]][[55:10 &gt;&gt; Psa 55:10]] {{field-on:Bible}} Деня и нощя го окружават върху стените му;И беззаконие и зло има всред него: {{field-off:Bible}}</w:t>
      </w:r>
    </w:p>
    <w:p>
      <w:pPr>
        <w:pStyle w:val="Normal"/>
        <w:rPr/>
      </w:pPr>
      <w:r>
        <w:rPr/>
        <w:t>[[@Bible:Psa 55:11 ]][[55:11 &gt;&gt; Psa 55:11]] {{field-on:Bible}} Лукавство всред него:Угнетение и лъст не са отдалечени от улиците му. {{field-off:Bible}}</w:t>
      </w:r>
    </w:p>
    <w:p>
      <w:pPr>
        <w:pStyle w:val="Normal"/>
        <w:rPr/>
      </w:pPr>
      <w:r>
        <w:rPr/>
        <w:t>[[@Bible:Psa 55:12 ]][[55:12 &gt;&gt; Psa 55:12]] {{field-on:Bible}} Понеже не ме укори неприятел,Което щях да претърпя:Не се подигна върх мене мразещий ме,А то бих се скрил от него; {{field-off:Bible}}</w:t>
      </w:r>
    </w:p>
    <w:p>
      <w:pPr>
        <w:pStyle w:val="Normal"/>
        <w:rPr/>
      </w:pPr>
      <w:r>
        <w:rPr/>
        <w:t>[[@Bible:Psa 55:13 ]][[55:13 &gt;&gt; Psa 55:13]] {{field-on:Bible}} Но ти, человече единодушне мой,Друже мой, и познайниче мой. {{field-off:Bible}}</w:t>
      </w:r>
    </w:p>
    <w:p>
      <w:pPr>
        <w:pStyle w:val="Normal"/>
        <w:rPr/>
      </w:pPr>
      <w:r>
        <w:rPr/>
        <w:t>[[@Bible:Psa 55:14 ]][[55:14 &gt;&gt; Psa 55:14]] {{field-on:Bible}} Наедно седяхме и се разговаряхме сладко:С множеството ходехме в Божия дом. {{field-off:Bible}}</w:t>
      </w:r>
    </w:p>
    <w:p>
      <w:pPr>
        <w:pStyle w:val="Normal"/>
        <w:rPr/>
      </w:pPr>
      <w:r>
        <w:rPr/>
        <w:t>[[@Bible:Psa 55:15 ]][[55:15 &gt;&gt; Psa 55:15]] {{field-on:Bible}} Ще дойде ненадейно смърт на тях:Ще слязат в ад живи,Защото между тях, в жилищата им, има злодейство. {{field-off:Bible}}</w:t>
      </w:r>
    </w:p>
    <w:p>
      <w:pPr>
        <w:pStyle w:val="Normal"/>
        <w:rPr/>
      </w:pPr>
      <w:r>
        <w:rPr/>
        <w:t>[[@Bible:Psa 55:16 ]][[55:16 &gt;&gt; Psa 55:16]] {{field-on:Bible}} Аз към Бога ще викам;И Господ ще ме спаси. {{field-off:Bible}}</w:t>
      </w:r>
    </w:p>
    <w:p>
      <w:pPr>
        <w:pStyle w:val="Normal"/>
        <w:rPr/>
      </w:pPr>
      <w:r>
        <w:rPr/>
        <w:t>[[@Bible:Psa 55:17 ]][[55:17 &gt;&gt; Psa 55:17]] {{field-on:Bible}} Вечер, и заран, и на пладнеЩе се моля и ще стена;И той ще чуе гласа ми. {{field-off:Bible}}</w:t>
      </w:r>
    </w:p>
    <w:p>
      <w:pPr>
        <w:pStyle w:val="Normal"/>
        <w:rPr/>
      </w:pPr>
      <w:r>
        <w:rPr/>
        <w:t>[[@Bible:Psa 55:18 ]][[55:18 &gt;&gt; Psa 55:18]] {{field-on:Bible}} Ще избави с мир душата ми от боя, който е върху ми;Защото мнозина са с мене. {{field-off:Bible}}</w:t>
      </w:r>
    </w:p>
    <w:p>
      <w:pPr>
        <w:pStyle w:val="Normal"/>
        <w:rPr/>
      </w:pPr>
      <w:r>
        <w:rPr/>
        <w:t>[[@Bible:Psa 55:19 ]][[55:19 &gt;&gt; Psa 55:19]] {{field-on:Bible}} Бог, който живее преди вековете,Ще чуе, и ще ги покори, (Села.)Понеже нямат променения,Нито се боят от Бога. {{field-off:Bible}}</w:t>
      </w:r>
    </w:p>
    <w:p>
      <w:pPr>
        <w:pStyle w:val="Normal"/>
        <w:rPr/>
      </w:pPr>
      <w:r>
        <w:rPr/>
        <w:t>[[@Bible:Psa 55:20 ]][[55:20 &gt;&gt; Psa 55:20]] {{field-on:Bible}} Всеки простира ръце против онези които мируват с него:Престъпва уговора си. {{field-off:Bible}}</w:t>
      </w:r>
    </w:p>
    <w:p>
      <w:pPr>
        <w:pStyle w:val="Normal"/>
        <w:rPr/>
      </w:pPr>
      <w:r>
        <w:rPr/>
        <w:t>[[@Bible:Psa 55:21 ]][[55:21 &gt;&gt; Psa 55:21]] {{field-on:Bible}} Устата му са по-мазни от масло,Но в сърдцето му има бран:Речите му са по-меки от елей,Но са голи сабли. {{field-off:Bible}}</w:t>
      </w:r>
    </w:p>
    <w:p>
      <w:pPr>
        <w:pStyle w:val="Normal"/>
        <w:rPr/>
      </w:pPr>
      <w:r>
        <w:rPr/>
        <w:t>[[@Bible:Psa 55:22 ]][[55:22 &gt;&gt; Psa 55:22]] {{field-on:Bible}} Възложи на Господа товара си, и той ще те подпре:Не ще допусти никога да се поклати праведният. {{field-off:Bible}}</w:t>
      </w:r>
    </w:p>
    <w:p>
      <w:pPr>
        <w:pStyle w:val="Normal"/>
        <w:rPr/>
      </w:pPr>
      <w:r>
        <w:rPr/>
        <w:t>[[@Bible:Psa 55:23 ]][[55:23 &gt;&gt; Psa 55:23]] {{field-on:Bible}} Но ти, Боже, ще ги низведеш в ров на погибел:Мъже кръвници и лъстивиНяма да стигнат до половината на дните си;Но аз ще се надея на тебе. {{field-off:Bible}}</w:t>
      </w:r>
    </w:p>
    <w:p>
      <w:pPr>
        <w:pStyle w:val="Heading2"/>
        <w:rPr/>
      </w:pPr>
      <w:r>
        <w:rPr/>
        <w:t>Глава 56</w:t>
      </w:r>
    </w:p>
    <w:p>
      <w:pPr>
        <w:pStyle w:val="Normal"/>
        <w:rPr/>
      </w:pPr>
      <w:r>
        <w:rPr/>
        <w:t>[[@Bible:Psa 56:1 ]][[56:1 &gt;&gt; Psa 56:1]] {{field-on:Bible}} (по Слав. 55)Първому Певцу, върху Ионат-елем-рекохим, Миктам на Давида когато го хванаха Филистимците в Гет.Помилвай ме, Боже, защото человек е зинал да ме погълне;Всеки ден ратува и ме притеснява. {{field-off:Bible}}</w:t>
      </w:r>
    </w:p>
    <w:p>
      <w:pPr>
        <w:pStyle w:val="Normal"/>
        <w:rPr/>
      </w:pPr>
      <w:r>
        <w:rPr/>
        <w:t>[[@Bible:Psa 56:2 ]][[56:2 &gt;&gt; Psa 56:2]] {{field-on:Bible}} Враговете ми всеки ден са зинали да ме погълнат;Защото мнозина са които ратуват с гордост против мене. {{field-off:Bible}}</w:t>
      </w:r>
    </w:p>
    <w:p>
      <w:pPr>
        <w:pStyle w:val="Normal"/>
        <w:rPr/>
      </w:pPr>
      <w:r>
        <w:rPr/>
        <w:t>[[@Bible:Psa 56:3 ]][[56:3 &gt;&gt; Psa 56:3]] {{field-on:Bible}} В който ден се убояНа тебе ще се надея. {{field-off:Bible}}</w:t>
      </w:r>
    </w:p>
    <w:p>
      <w:pPr>
        <w:pStyle w:val="Normal"/>
        <w:rPr/>
      </w:pPr>
      <w:r>
        <w:rPr/>
        <w:t>[[@Bible:Psa 56:4 ]][[56:4 &gt;&gt; Psa 56:4]] {{field-on:Bible}} За Бога ще похваля словото му:На Бога уповах: няма да се убоя:Какво ще ми стори плът? {{field-off:Bible}}</w:t>
      </w:r>
    </w:p>
    <w:p>
      <w:pPr>
        <w:pStyle w:val="Normal"/>
        <w:rPr/>
      </w:pPr>
      <w:r>
        <w:rPr/>
        <w:t>[[@Bible:Psa 56:5 ]][[56:5 &gt;&gt; Psa 56:5]] {{field-on:Bible}} Всеки ден извращат работите ми:Всичките им помисли против мене са за зло. {{field-off:Bible}}</w:t>
      </w:r>
    </w:p>
    <w:p>
      <w:pPr>
        <w:pStyle w:val="Normal"/>
        <w:rPr/>
      </w:pPr>
      <w:r>
        <w:rPr/>
        <w:t>[[@Bible:Psa 56:6 ]][[56:6 &gt;&gt; Psa 56:6]] {{field-on:Bible}} Събират се, потайват се, наблюдават стъпките миКато че пречакват душата ми. {{field-off:Bible}}</w:t>
      </w:r>
    </w:p>
    <w:p>
      <w:pPr>
        <w:pStyle w:val="Normal"/>
        <w:rPr/>
      </w:pPr>
      <w:r>
        <w:rPr/>
        <w:t>[[@Bible:Psa 56:7 ]][[56:7 &gt;&gt; Psa 56:7]] {{field-on:Bible}} Ще се избавят ли чрез беззаконието?Боже, низрини с гняв тези люде. {{field-off:Bible}}</w:t>
      </w:r>
    </w:p>
    <w:p>
      <w:pPr>
        <w:pStyle w:val="Normal"/>
        <w:rPr/>
      </w:pPr>
      <w:r>
        <w:rPr/>
        <w:t>[[@Bible:Psa 56:8 ]][[56:8 &gt;&gt; Psa 56:8]] {{field-on:Bible}} Ти си изброил скитанията ми:Тури сълзите ми в съсъда си.Не са ли те в твоята книга? {{field-off:Bible}}</w:t>
      </w:r>
    </w:p>
    <w:p>
      <w:pPr>
        <w:pStyle w:val="Normal"/>
        <w:rPr/>
      </w:pPr>
      <w:r>
        <w:rPr/>
        <w:t>[[@Bible:Psa 56:9 ]][[56:9 &gt;&gt; Psa 56:9]] {{field-on:Bible}} Тогаз ще се върнат враговете ми назад в който ден те призова:Зная това, че Бог е с мене. {{field-off:Bible}}</w:t>
      </w:r>
    </w:p>
    <w:p>
      <w:pPr>
        <w:pStyle w:val="Normal"/>
        <w:rPr/>
      </w:pPr>
      <w:r>
        <w:rPr/>
        <w:t>[[@Bible:Psa 56:10 ]][[56:10 &gt;&gt; Psa 56:10]] {{field-on:Bible}} За Бога ще похваля словото му:За Господа ще похваля словото му. {{field-off:Bible}}</w:t>
      </w:r>
    </w:p>
    <w:p>
      <w:pPr>
        <w:pStyle w:val="Normal"/>
        <w:rPr/>
      </w:pPr>
      <w:r>
        <w:rPr/>
        <w:t>[[@Bible:Psa 56:11 ]][[56:11 &gt;&gt; Psa 56:11]] {{field-on:Bible}} На Бога се надея: няма да се убоя:Какво ще ми стори человек? {{field-off:Bible}}</w:t>
      </w:r>
    </w:p>
    <w:p>
      <w:pPr>
        <w:pStyle w:val="Normal"/>
        <w:rPr/>
      </w:pPr>
      <w:r>
        <w:rPr/>
        <w:t>[[@Bible:Psa 56:12 ]][[56:12 &gt;&gt; Psa 56:12]] {{field-on:Bible}} Върх мене са, Боже, моите към тебе обричанияЩе ти отдавам славословия. {{field-off:Bible}}</w:t>
      </w:r>
    </w:p>
    <w:p>
      <w:pPr>
        <w:pStyle w:val="Normal"/>
        <w:rPr/>
      </w:pPr>
      <w:r>
        <w:rPr/>
        <w:t>[[@Bible:Psa 56:13 ]][[56:13 &gt;&gt; Psa 56:13]] {{field-on:Bible}} Понеже си избавил душата ми от смърт,Да ли не и нозете ми от подплъзновениеЗа да ходя пред Бога въ виделината на живите? {{field-off:Bible}}</w:t>
      </w:r>
    </w:p>
    <w:p>
      <w:pPr>
        <w:pStyle w:val="Heading2"/>
        <w:rPr/>
      </w:pPr>
      <w:r>
        <w:rPr/>
        <w:t>Глава 57</w:t>
      </w:r>
    </w:p>
    <w:p>
      <w:pPr>
        <w:pStyle w:val="Normal"/>
        <w:rPr/>
      </w:pPr>
      <w:r>
        <w:rPr/>
        <w:t>[[@Bible:Psa 57:1 ]][[57:1 &gt;&gt; Psa 57:1]] {{field-on:Bible}} (по Слав. 56)Първому Певцу, върху Ал-ташхет, Миктам на Давида когато побягна от лицето Саулово в пещерата.Помилвай ме, о Боже, помилвай ме;Защото на тебе упова душата ми,И на сянката на твоите крила ще се надеяДоде заминат злощастията. {{field-off:Bible}}</w:t>
      </w:r>
    </w:p>
    <w:p>
      <w:pPr>
        <w:pStyle w:val="Normal"/>
        <w:rPr/>
      </w:pPr>
      <w:r>
        <w:rPr/>
        <w:t>[[@Bible:Psa 57:2 ]][[57:2 &gt;&gt; Psa 57:2]] {{field-on:Bible}} Ще викам към Бога Вишнаго,Към Бога моя благодетел. {{field-off:Bible}}</w:t>
      </w:r>
    </w:p>
    <w:p>
      <w:pPr>
        <w:pStyle w:val="Normal"/>
        <w:rPr/>
      </w:pPr>
      <w:r>
        <w:rPr/>
        <w:t>[[@Bible:Psa 57:3 ]][[57:3 &gt;&gt; Psa 57:3]] {{field-on:Bible}} Ще проводи от небеса и ще ме избави,Ако и да ме укорява зиналият иска да ме погълне. (Села.)Бог ще проводи милостта си и истината си. {{field-off:Bible}}</w:t>
      </w:r>
    </w:p>
    <w:p>
      <w:pPr>
        <w:pStyle w:val="Normal"/>
        <w:rPr/>
      </w:pPr>
      <w:r>
        <w:rPr/>
        <w:t>[[@Bible:Psa 57:4 ]][[57:4 &gt;&gt; Psa 57:4]] {{field-on:Bible}} Душата ми е всред лъвове:Лежа между пламенни человеци,На които зъбите са копия и стрели,И езикът им е остър меч. {{field-off:Bible}}</w:t>
      </w:r>
    </w:p>
    <w:p>
      <w:pPr>
        <w:pStyle w:val="Normal"/>
        <w:rPr/>
      </w:pPr>
      <w:r>
        <w:rPr/>
        <w:t>[[@Bible:Psa 57:5 ]][[57:5 &gt;&gt; Psa 57:5]] {{field-on:Bible}} Възнеси се над небесата, Боже.Славата ти да бъде по всичката земя. {{field-off:Bible}}</w:t>
      </w:r>
    </w:p>
    <w:p>
      <w:pPr>
        <w:pStyle w:val="Normal"/>
        <w:rPr/>
      </w:pPr>
      <w:r>
        <w:rPr/>
        <w:t>[[@Bible:Psa 57:6 ]][[57:6 &gt;&gt; Psa 57:6]] {{field-on:Bible}} Сет приготвиха за стъпките ми:Душата ми се е навела да падне:Изкопаха пред мене яма:Паднаха в нея. (Села.) {{field-off:Bible}}</w:t>
      </w:r>
    </w:p>
    <w:p>
      <w:pPr>
        <w:pStyle w:val="Normal"/>
        <w:rPr/>
      </w:pPr>
      <w:r>
        <w:rPr/>
        <w:t>[[@Bible:Psa 57:7 ]][[57:7 &gt;&gt; Psa 57:7]] {{field-on:Bible}} Утвърдено е сърдцето ми, Боже,Утвърдено е сърдцето ми: ще пея и песнопея. {{field-off:Bible}}</w:t>
      </w:r>
    </w:p>
    <w:p>
      <w:pPr>
        <w:pStyle w:val="Normal"/>
        <w:rPr/>
      </w:pPr>
      <w:r>
        <w:rPr/>
        <w:t>[[@Bible:Psa 57:8 ]][[57:8 &gt;&gt; Psa 57:8]] {{field-on:Bible}} Събуди се, славо моя:Събуди се, псалтирю и китаро: ще се събудя рано. {{field-off:Bible}}</w:t>
      </w:r>
    </w:p>
    <w:p>
      <w:pPr>
        <w:pStyle w:val="Normal"/>
        <w:rPr/>
      </w:pPr>
      <w:r>
        <w:rPr/>
        <w:t>[[@Bible:Psa 57:9 ]][[57:9 &gt;&gt; Psa 57:9]] {{field-on:Bible}} Ще те похваля, Господи, между народите:Ще ти песнопея между племената. {{field-off:Bible}}</w:t>
      </w:r>
    </w:p>
    <w:p>
      <w:pPr>
        <w:pStyle w:val="Normal"/>
        <w:rPr/>
      </w:pPr>
      <w:r>
        <w:rPr/>
        <w:t>[[@Bible:Psa 57:10 ]][[57:10 &gt;&gt; Psa 57:10]] {{field-on:Bible}} Защото се възвеличи до небеса твоята милост,И до облаците твоята истина. {{field-off:Bible}}</w:t>
      </w:r>
    </w:p>
    <w:p>
      <w:pPr>
        <w:pStyle w:val="Normal"/>
        <w:rPr/>
      </w:pPr>
      <w:r>
        <w:rPr/>
        <w:t>[[@Bible:Psa 57:11 ]][[57:11 &gt;&gt; Psa 57:11]] {{field-on:Bible}} Възнеси се, Боже, над небесата:Славата ти да бъде по всичката земя. {{field-off:Bible}}</w:t>
      </w:r>
    </w:p>
    <w:p>
      <w:pPr>
        <w:pStyle w:val="Heading2"/>
        <w:rPr/>
      </w:pPr>
      <w:r>
        <w:rPr/>
        <w:t>Глава 58</w:t>
      </w:r>
    </w:p>
    <w:p>
      <w:pPr>
        <w:pStyle w:val="Normal"/>
        <w:rPr/>
      </w:pPr>
      <w:r>
        <w:rPr/>
        <w:t>[[@Bible:Psa 58:1 ]][[58:1 &gt;&gt; Psa 58:1]] {{field-on:Bible}} (по Слав. 57)Първому Певцу, върху Ал-ташхет, Миктам ДавидовС мълчание ли правда говорите?Право ли съдите, синове человечески? {{field-off:Bible}}</w:t>
      </w:r>
    </w:p>
    <w:p>
      <w:pPr>
        <w:pStyle w:val="Normal"/>
        <w:rPr/>
      </w:pPr>
      <w:r>
        <w:rPr/>
        <w:t>[[@Bible:Psa 58:2 ]][[58:2 &gt;&gt; Psa 58:2]] {{field-on:Bible}} Ей, в сърдце работите неправди:Разподеляте насилството на ръцете си по земята. {{field-off:Bible}}</w:t>
      </w:r>
    </w:p>
    <w:p>
      <w:pPr>
        <w:pStyle w:val="Normal"/>
        <w:rPr/>
      </w:pPr>
      <w:r>
        <w:rPr/>
        <w:t>[[@Bible:Psa 58:3 ]][[58:3 &gt;&gt; Psa 58:3]] {{field-on:Bible}} Още от матката на майка си отчуждиха се нечестивите:Заблудиха се от утробата които говорят лъжа. {{field-off:Bible}}</w:t>
      </w:r>
    </w:p>
    <w:p>
      <w:pPr>
        <w:pStyle w:val="Normal"/>
        <w:rPr/>
      </w:pPr>
      <w:r>
        <w:rPr/>
        <w:t>[[@Bible:Psa 58:4 ]][[58:4 &gt;&gt; Psa 58:4]] {{field-on:Bible}} Имат яд като яд на змията:Приличат на глухия аспид който затиква ушите си, {{field-off:Bible}}</w:t>
      </w:r>
    </w:p>
    <w:p>
      <w:pPr>
        <w:pStyle w:val="Normal"/>
        <w:rPr/>
      </w:pPr>
      <w:r>
        <w:rPr/>
        <w:t>[[@Bible:Psa 58:5 ]][[58:5 &gt;&gt; Psa 58:5]] {{field-on:Bible}} И не ще да чуе гласа на обаятелите,Колкото изкусно и да обайват. {{field-off:Bible}}</w:t>
      </w:r>
    </w:p>
    <w:p>
      <w:pPr>
        <w:pStyle w:val="Normal"/>
        <w:rPr/>
      </w:pPr>
      <w:r>
        <w:rPr/>
        <w:t>[[@Bible:Psa 58:6 ]][[58:6 &gt;&gt; Psa 58:6]] {{field-on:Bible}} Боже, стрий зъбите им в устата им:Господи, строши челюстите на лъвовете. {{field-off:Bible}}</w:t>
      </w:r>
    </w:p>
    <w:p>
      <w:pPr>
        <w:pStyle w:val="Normal"/>
        <w:rPr/>
      </w:pPr>
      <w:r>
        <w:rPr/>
        <w:t>[[@Bible:Psa 58:7 ]][[58:7 &gt;&gt; Psa 58:7]] {{field-on:Bible}} Да се излеят като води що отичат:Когато стрелят стрелите си, нека са като строшени. {{field-off:Bible}}</w:t>
      </w:r>
    </w:p>
    <w:p>
      <w:pPr>
        <w:pStyle w:val="Normal"/>
        <w:rPr/>
      </w:pPr>
      <w:r>
        <w:rPr/>
        <w:t>[[@Bible:Psa 58:8 ]][[58:8 &gt;&gt; Psa 58:8]] {{field-on:Bible}} Като пължък, който се разтаява, да прейдат:Като изверг на жена, да не видят слънцето. {{field-off:Bible}}</w:t>
      </w:r>
    </w:p>
    <w:p>
      <w:pPr>
        <w:pStyle w:val="Normal"/>
        <w:rPr/>
      </w:pPr>
      <w:r>
        <w:rPr/>
        <w:t>[[@Bible:Psa 58:9 ]][[58:9 &gt;&gt; Psa 58:9]] {{field-on:Bible}} Преди да усетят котлите ви огъня от трънете,Сурови или обгорели, ще ги помете с вихрушка. {{field-off:Bible}}</w:t>
      </w:r>
    </w:p>
    <w:p>
      <w:pPr>
        <w:pStyle w:val="Normal"/>
        <w:rPr/>
      </w:pPr>
      <w:r>
        <w:rPr/>
        <w:t>[[@Bible:Psa 58:10 ]][[58:10 &gt;&gt; Psa 58:10]] {{field-on:Bible}} Праведният ще се зарадва когато види отмъщението:Ще омие нозете си в кръвта на нечестивия. {{field-off:Bible}}</w:t>
      </w:r>
    </w:p>
    <w:p>
      <w:pPr>
        <w:pStyle w:val="Normal"/>
        <w:rPr/>
      </w:pPr>
      <w:r>
        <w:rPr/>
        <w:t>[[@Bible:Psa 58:11 ]][[58:11 &gt;&gt; Psa 58:11]] {{field-on:Bible}} И всеки ще казва:Наистина има плод за праведния:Наистина има Бог който съди на земята. {{field-off:Bible}}</w:t>
      </w:r>
    </w:p>
    <w:p>
      <w:pPr>
        <w:pStyle w:val="Heading2"/>
        <w:rPr/>
      </w:pPr>
      <w:r>
        <w:rPr/>
        <w:t>Глава 59</w:t>
      </w:r>
    </w:p>
    <w:p>
      <w:pPr>
        <w:pStyle w:val="Normal"/>
        <w:rPr/>
      </w:pPr>
      <w:r>
        <w:rPr/>
        <w:t>[[@Bible:Psa 59:1 ]][[59:1 &gt;&gt; Psa 59:1]] {{field-on:Bible}} (по Слав. 58)Първому Певцу, върху Ал-ташхет, Миктам Давидов, когато проводи Саул стражи да пазят къщата в която бе Давид, за да го убият.Избави ме от враговете ми, Боже мой:Закрили ме от онези които се подигат върх мене. {{field-off:Bible}}</w:t>
      </w:r>
    </w:p>
    <w:p>
      <w:pPr>
        <w:pStyle w:val="Normal"/>
        <w:rPr/>
      </w:pPr>
      <w:r>
        <w:rPr/>
        <w:t>[[@Bible:Psa 59:2 ]][[59:2 &gt;&gt; Psa 59:2]] {{field-on:Bible}} Избави ме от делатели на беззаконие.И спаси ме от кръвници. {{field-off:Bible}}</w:t>
      </w:r>
    </w:p>
    <w:p>
      <w:pPr>
        <w:pStyle w:val="Normal"/>
        <w:rPr/>
      </w:pPr>
      <w:r>
        <w:rPr/>
        <w:t>[[@Bible:Psa 59:3 ]][[59:3 &gt;&gt; Psa 59:3]] {{field-on:Bible}} Защото, ето, ловят душата ми,Силни се събраха против мене,Не за мое престъпление, Господи, нито за мой грях. {{field-off:Bible}}</w:t>
      </w:r>
    </w:p>
    <w:p>
      <w:pPr>
        <w:pStyle w:val="Normal"/>
        <w:rPr/>
      </w:pPr>
      <w:r>
        <w:rPr/>
        <w:t>[[@Bible:Psa 59:4 ]][[59:4 &gt;&gt; Psa 59:4]] {{field-on:Bible}} Без да има в мене беззаконие тичат и се готвят:Стани ми на посрещане и виж. {{field-off:Bible}}</w:t>
      </w:r>
    </w:p>
    <w:p>
      <w:pPr>
        <w:pStyle w:val="Normal"/>
        <w:rPr/>
      </w:pPr>
      <w:r>
        <w:rPr/>
        <w:t>[[@Bible:Psa 59:5 ]][[59:5 &gt;&gt; Psa 59:5]] {{field-on:Bible}} Ти, Господи Боже на Силите, Боже Израилев,Събуди се за да посетиш всичките езичници:Да не помилваш никого от лъстивите престъпници. (Села.) {{field-off:Bible}}</w:t>
      </w:r>
    </w:p>
    <w:p>
      <w:pPr>
        <w:pStyle w:val="Normal"/>
        <w:rPr/>
      </w:pPr>
      <w:r>
        <w:rPr/>
        <w:t>[[@Bible:Psa 59:6 ]][[59:6 &gt;&gt; Psa 59:6]] {{field-on:Bible}} Вращат се вечерВият като псета и обикалят града. {{field-off:Bible}}</w:t>
      </w:r>
    </w:p>
    <w:p>
      <w:pPr>
        <w:pStyle w:val="Normal"/>
        <w:rPr/>
      </w:pPr>
      <w:r>
        <w:rPr/>
        <w:t>[[@Bible:Psa 59:7 ]][[59:7 &gt;&gt; Psa 59:7]] {{field-on:Bible}} Ето, те бълват думи с устата си;Мечове има в устните им,Понеже думат: Кой слуша? {{field-off:Bible}}</w:t>
      </w:r>
    </w:p>
    <w:p>
      <w:pPr>
        <w:pStyle w:val="Normal"/>
        <w:rPr/>
      </w:pPr>
      <w:r>
        <w:rPr/>
        <w:t>[[@Bible:Psa 59:8 ]][[59:8 &gt;&gt; Psa 59:8]] {{field-on:Bible}} Но ти, Господи, ще им се присмееш:Ще се поругаеш на всичките езичници. {{field-off:Bible}}</w:t>
      </w:r>
    </w:p>
    <w:p>
      <w:pPr>
        <w:pStyle w:val="Normal"/>
        <w:rPr/>
      </w:pPr>
      <w:r>
        <w:rPr/>
        <w:t>[[@Bible:Psa 59:9 ]][[59:9 &gt;&gt; Psa 59:9]] {{field-on:Bible}} О Сило моя, на тебе ще се надея:Защото Бог ми е прибежище. {{field-off:Bible}}</w:t>
      </w:r>
    </w:p>
    <w:p>
      <w:pPr>
        <w:pStyle w:val="Normal"/>
        <w:rPr/>
      </w:pPr>
      <w:r>
        <w:rPr/>
        <w:t>[[@Bible:Psa 59:10 ]][[59:10 &gt;&gt; Psa 59:10]] {{field-on:Bible}} Милостивият Бог мой ще ме предвари:Бог ще ме удостои да видя наказаниетоНа онези които ме пречакват. {{field-off:Bible}}</w:t>
      </w:r>
    </w:p>
    <w:p>
      <w:pPr>
        <w:pStyle w:val="Normal"/>
        <w:rPr/>
      </w:pPr>
      <w:r>
        <w:rPr/>
        <w:t>[[@Bible:Psa 59:11 ]][[59:11 &gt;&gt; Psa 59:11]] {{field-on:Bible}} Да ги не убиеш, за да не забравят това моите люде:Разпръсни ги съ силата си,И свали ги, Господи, защитниче наш. {{field-off:Bible}}</w:t>
      </w:r>
    </w:p>
    <w:p>
      <w:pPr>
        <w:pStyle w:val="Normal"/>
        <w:rPr/>
      </w:pPr>
      <w:r>
        <w:rPr/>
        <w:t>[[@Bible:Psa 59:12 ]][[59:12 &gt;&gt; Psa 59:12]] {{field-on:Bible}} Заради греха на устата си, заради думите на устните сиДа се уловят в гордостта си.И заради клетвата и лъжата що говорят. {{field-off:Bible}}</w:t>
      </w:r>
    </w:p>
    <w:p>
      <w:pPr>
        <w:pStyle w:val="Normal"/>
        <w:rPr/>
      </w:pPr>
      <w:r>
        <w:rPr/>
        <w:t>[[@Bible:Psa 59:13 ]][[59:13 &gt;&gt; Psa 59:13]] {{field-on:Bible}} Съсипи ги с гняв, съсипи ги да ги няма вече;И да познаят че Бог владичествува в ЯковаИ до краищата на земята. (Села.) {{field-off:Bible}}</w:t>
      </w:r>
    </w:p>
    <w:p>
      <w:pPr>
        <w:pStyle w:val="Normal"/>
        <w:rPr/>
      </w:pPr>
      <w:r>
        <w:rPr/>
        <w:t>[[@Bible:Psa 59:14 ]][[59:14 &gt;&gt; Psa 59:14]] {{field-on:Bible}} Да се върнат вечер,Да вият като псета, и да обикалят града. {{field-off:Bible}}</w:t>
      </w:r>
    </w:p>
    <w:p>
      <w:pPr>
        <w:pStyle w:val="Normal"/>
        <w:rPr/>
      </w:pPr>
      <w:r>
        <w:rPr/>
        <w:t>[[@Bible:Psa 59:15 ]][[59:15 &gt;&gt; Psa 59:15]] {{field-on:Bible}} Да се скитат за храна,И ако не се наситят, да преминат нощта ненаситени. {{field-off:Bible}}</w:t>
      </w:r>
    </w:p>
    <w:p>
      <w:pPr>
        <w:pStyle w:val="Normal"/>
        <w:rPr/>
      </w:pPr>
      <w:r>
        <w:rPr/>
        <w:t>[[@Bible:Psa 59:16 ]][[59:16 &gt;&gt; Psa 59:16]] {{field-on:Bible}} А аз ще пея на твоята сила.И на ранина с радост ще песнословя твоята милост;Защото ми си станал крепостИ прибежище в деня на скърбта ми. {{field-off:Bible}}</w:t>
      </w:r>
    </w:p>
    <w:p>
      <w:pPr>
        <w:pStyle w:val="Normal"/>
        <w:rPr/>
      </w:pPr>
      <w:r>
        <w:rPr/>
        <w:t>[[@Bible:Psa 59:17 ]][[59:17 &gt;&gt; Psa 59:17]] {{field-on:Bible}} О Сило моя, тебе ще песнопея;Защото ти, Боже, си крепост моя.Бог мой милостив. {{field-off:Bible}}</w:t>
      </w:r>
    </w:p>
    <w:p>
      <w:pPr>
        <w:pStyle w:val="Heading2"/>
        <w:rPr/>
      </w:pPr>
      <w:r>
        <w:rPr/>
        <w:t>Глава 60</w:t>
      </w:r>
    </w:p>
    <w:p>
      <w:pPr>
        <w:pStyle w:val="Normal"/>
        <w:rPr/>
      </w:pPr>
      <w:r>
        <w:rPr/>
        <w:t>[[@Bible:Psa 60:1 ]][[60:1 &gt;&gt; Psa 60:1]] {{field-on:Bible}} (по Слав. 16)Първому Певцу, върху Шушан-едут. Миктам на Давида за поучение когато ратува против Средоречната Сирия и Совската Сирия, и Иоав се върна та порази дванадесет тисящи Едомци в Соления дол.Боже, отхвърлил си ни:Разпръснал си ни: разгневил си се:Обърни се към нас. {{field-off:Bible}}</w:t>
      </w:r>
    </w:p>
    <w:p>
      <w:pPr>
        <w:pStyle w:val="Normal"/>
        <w:rPr/>
      </w:pPr>
      <w:r>
        <w:rPr/>
        <w:t>[[@Bible:Psa 60:2 ]][[60:2 &gt;&gt; Psa 60:2]] {{field-on:Bible}} Потресъл си земята: разпукнал си я:Изцели съкрушенията й, защото се колебае. {{field-off:Bible}}</w:t>
      </w:r>
    </w:p>
    <w:p>
      <w:pPr>
        <w:pStyle w:val="Normal"/>
        <w:rPr/>
      </w:pPr>
      <w:r>
        <w:rPr/>
        <w:t>[[@Bible:Psa 60:3 ]][[60:3 &gt;&gt; Psa 60:3]] {{field-on:Bible}} Показал си на людете си жестоки неща:Напоил си ни с вино на омайване. {{field-off:Bible}}</w:t>
      </w:r>
    </w:p>
    <w:p>
      <w:pPr>
        <w:pStyle w:val="Normal"/>
        <w:rPr/>
      </w:pPr>
      <w:r>
        <w:rPr/>
        <w:t>[[@Bible:Psa 60:4 ]][[60:4 &gt;&gt; Psa 60:4]] {{field-on:Bible}} Дал си знаме на онези които ти се боят,Да се възвишава заради истината. (Села.) {{field-off:Bible}}</w:t>
      </w:r>
    </w:p>
    <w:p>
      <w:pPr>
        <w:pStyle w:val="Normal"/>
        <w:rPr/>
      </w:pPr>
      <w:r>
        <w:rPr/>
        <w:t>[[@Bible:Psa 60:5 ]][[60:5 &gt;&gt; Psa 60:5]] {{field-on:Bible}} За да се избавят твоите възлюблениСпаси с десницата си, и послушай ме. {{field-off:Bible}}</w:t>
      </w:r>
    </w:p>
    <w:p>
      <w:pPr>
        <w:pStyle w:val="Normal"/>
        <w:rPr/>
      </w:pPr>
      <w:r>
        <w:rPr/>
        <w:t>[[@Bible:Psa 60:6 ]][[60:6 &gt;&gt; Psa 60:6]] {{field-on:Bible}} Бог говори в светилището си:Ще тържествувам: ще разделя Сихем,И дола Сокхот ще размеря; {{field-off:Bible}}</w:t>
      </w:r>
    </w:p>
    <w:p>
      <w:pPr>
        <w:pStyle w:val="Normal"/>
        <w:rPr/>
      </w:pPr>
      <w:r>
        <w:rPr/>
        <w:t>[[@Bible:Psa 60:7 ]][[60:7 &gt;&gt; Psa 60:7]] {{field-on:Bible}} Мой е Галаад, мой и Манасия:Ефрем е крепост на главата ми.А Юда законоположител мой. {{field-off:Bible}}</w:t>
      </w:r>
    </w:p>
    <w:p>
      <w:pPr>
        <w:pStyle w:val="Normal"/>
        <w:rPr/>
      </w:pPr>
      <w:r>
        <w:rPr/>
        <w:t>[[@Bible:Psa 60:8 ]][[60:8 &gt;&gt; Psa 60:8]] {{field-on:Bible}} Моав е омивалницата ми:Върх Едом ще хвърля сапога си.Възкликни за мене, Филистимска земле. {{field-off:Bible}}</w:t>
      </w:r>
    </w:p>
    <w:p>
      <w:pPr>
        <w:pStyle w:val="Normal"/>
        <w:rPr/>
      </w:pPr>
      <w:r>
        <w:rPr/>
        <w:t>[[@Bible:Psa 60:9 ]][[60:9 &gt;&gt; Psa 60:9]] {{field-on:Bible}} Кой ще ме въведе в оградения град?Кой ще ме заведе до Едом? {{field-off:Bible}}</w:t>
      </w:r>
    </w:p>
    <w:p>
      <w:pPr>
        <w:pStyle w:val="Normal"/>
        <w:rPr/>
      </w:pPr>
      <w:r>
        <w:rPr/>
        <w:t>[[@Bible:Psa 60:10 ]][[60:10 &gt;&gt; Psa 60:10]] {{field-on:Bible}} Не ти ли, Боже, който си ни отхвърлил,И ти, Боже, който не излазяш с войнствата ни? {{field-off:Bible}}</w:t>
      </w:r>
    </w:p>
    <w:p>
      <w:pPr>
        <w:pStyle w:val="Normal"/>
        <w:rPr/>
      </w:pPr>
      <w:r>
        <w:rPr/>
        <w:t>[[@Bible:Psa 60:11 ]][[60:11 &gt;&gt; Psa 60:11]] {{field-on:Bible}} Дай ни помощ от скърбта,Защото е суетно спасение от человеците. {{field-off:Bible}}</w:t>
      </w:r>
    </w:p>
    <w:p>
      <w:pPr>
        <w:pStyle w:val="Normal"/>
        <w:rPr/>
      </w:pPr>
      <w:r>
        <w:rPr/>
        <w:t>[[@Bible:Psa 60:12 ]][[60:12 &gt;&gt; Psa 60:12]] {{field-on:Bible}} чрез Бога ще направим юначество:И той ще стъпче враговете ни. {{field-off:Bible}}</w:t>
      </w:r>
    </w:p>
    <w:p>
      <w:pPr>
        <w:pStyle w:val="Heading2"/>
        <w:rPr/>
      </w:pPr>
      <w:r>
        <w:rPr/>
        <w:t>Глава 61</w:t>
      </w:r>
    </w:p>
    <w:p>
      <w:pPr>
        <w:pStyle w:val="Normal"/>
        <w:rPr/>
      </w:pPr>
      <w:r>
        <w:rPr/>
        <w:t>[[@Bible:Psa 61:1 ]][[61:1 &gt;&gt; Psa 61:1]] {{field-on:Bible}} (по Слав. 60)Първому Певцу, върху Негинот.Псалом Давидов.Послушай, Боже, вика ми:Внимавай на моленето ми. {{field-off:Bible}}</w:t>
      </w:r>
    </w:p>
    <w:p>
      <w:pPr>
        <w:pStyle w:val="Normal"/>
        <w:rPr/>
      </w:pPr>
      <w:r>
        <w:rPr/>
        <w:t>[[@Bible:Psa 61:2 ]][[61:2 &gt;&gt; Psa 61:2]] {{field-on:Bible}} От краищата на земята към тебе ще викам когато премира сърдцето миНастави ме на канарата която е премного висока за мене. {{field-off:Bible}}</w:t>
      </w:r>
    </w:p>
    <w:p>
      <w:pPr>
        <w:pStyle w:val="Normal"/>
        <w:rPr/>
      </w:pPr>
      <w:r>
        <w:rPr/>
        <w:t>[[@Bible:Psa 61:3 ]][[61:3 &gt;&gt; Psa 61:3]] {{field-on:Bible}} Защото ти ми стана прибежище,Стълп крепък пред врага. {{field-off:Bible}}</w:t>
      </w:r>
    </w:p>
    <w:p>
      <w:pPr>
        <w:pStyle w:val="Normal"/>
        <w:rPr/>
      </w:pPr>
      <w:r>
        <w:rPr/>
        <w:t>[[@Bible:Psa 61:4 ]][[61:4 &gt;&gt; Psa 61:4]] {{field-on:Bible}} В скинията ти ще обитавам винаги:Ще прибегна под покрива на твоите крила. (Села.) {{field-off:Bible}}</w:t>
      </w:r>
    </w:p>
    <w:p>
      <w:pPr>
        <w:pStyle w:val="Normal"/>
        <w:rPr/>
      </w:pPr>
      <w:r>
        <w:rPr/>
        <w:t>[[@Bible:Psa 61:5 ]][[61:5 &gt;&gt; Psa 61:5]] {{field-on:Bible}} Защото ти, Боже, си чул обричанията ми:Дал си ми наследието на онези които се боят от името ти. {{field-off:Bible}}</w:t>
      </w:r>
    </w:p>
    <w:p>
      <w:pPr>
        <w:pStyle w:val="Normal"/>
        <w:rPr/>
      </w:pPr>
      <w:r>
        <w:rPr/>
        <w:t>[[@Bible:Psa 61:6 ]][[61:6 &gt;&gt; Psa 61:6]] {{field-on:Bible}} Ще притуриш дни върх дните на царя,Годините му в род и род. {{field-off:Bible}}</w:t>
      </w:r>
    </w:p>
    <w:p>
      <w:pPr>
        <w:pStyle w:val="Normal"/>
        <w:rPr/>
      </w:pPr>
      <w:r>
        <w:rPr/>
        <w:t>[[@Bible:Psa 61:7 ]][[61:7 &gt;&gt; Psa 61:7]] {{field-on:Bible}} Ще пребъде въ век пред Бога:Повели да го пазят милостта и истината. {{field-off:Bible}}</w:t>
      </w:r>
    </w:p>
    <w:p>
      <w:pPr>
        <w:pStyle w:val="Normal"/>
        <w:rPr/>
      </w:pPr>
      <w:r>
        <w:rPr/>
        <w:t>[[@Bible:Psa 61:8 ]][[61:8 &gt;&gt; Psa 61:8]] {{field-on:Bible}} Така ще песнопея винаги на твоето име,За да изпълнявам обричанията си всеки ден. {{field-off:Bible}}</w:t>
      </w:r>
    </w:p>
    <w:p>
      <w:pPr>
        <w:pStyle w:val="Heading2"/>
        <w:rPr/>
      </w:pPr>
      <w:r>
        <w:rPr/>
        <w:t>Глава 62</w:t>
      </w:r>
    </w:p>
    <w:p>
      <w:pPr>
        <w:pStyle w:val="Normal"/>
        <w:rPr/>
      </w:pPr>
      <w:r>
        <w:rPr/>
        <w:t>[[@Bible:Psa 62:1 ]][[62:1 &gt;&gt; Psa 62:1]] {{field-on:Bible}} (по Слав. 16)Първому Певцу, върху Иедутун,Псалом Давидов.Наистина душата ми има тихо упование на Бога:От него е спасението ми. {{field-off:Bible}}</w:t>
      </w:r>
    </w:p>
    <w:p>
      <w:pPr>
        <w:pStyle w:val="Normal"/>
        <w:rPr/>
      </w:pPr>
      <w:r>
        <w:rPr/>
        <w:t>[[@Bible:Psa 62:2 ]][[62:2 &gt;&gt; Psa 62:2]] {{field-on:Bible}} Наистина той е канара моя и спасение мое,Прибежище мое: няма много да се поклатя. {{field-off:Bible}}</w:t>
      </w:r>
    </w:p>
    <w:p>
      <w:pPr>
        <w:pStyle w:val="Normal"/>
        <w:rPr/>
      </w:pPr>
      <w:r>
        <w:rPr/>
        <w:t>[[@Bible:Psa 62:3 ]][[62:3 &gt;&gt; Psa 62:3]] {{field-on:Bible}} До кога ще нападате на человека,Всички вие, да го затриетеКато стена наведена и плет повален? {{field-off:Bible}}</w:t>
      </w:r>
    </w:p>
    <w:p>
      <w:pPr>
        <w:pStyle w:val="Normal"/>
        <w:rPr/>
      </w:pPr>
      <w:r>
        <w:rPr/>
        <w:t>[[@Bible:Psa 62:4 ]][[62:4 &gt;&gt; Psa 62:4]] {{field-on:Bible}} Наистина съветват се да го хвърлят от височината му:Обичат лъжата: с устата си благославят,А в сърдцето си кълнат. (Села.) {{field-off:Bible}}</w:t>
      </w:r>
    </w:p>
    <w:p>
      <w:pPr>
        <w:pStyle w:val="Normal"/>
        <w:rPr/>
      </w:pPr>
      <w:r>
        <w:rPr/>
        <w:t>[[@Bible:Psa 62:5 ]][[62:5 &gt;&gt; Psa 62:5]] {{field-on:Bible}} Но ти, о душо моя, имай тихо упование на Бога,Защото от него е чакането ми. {{field-off:Bible}}</w:t>
      </w:r>
    </w:p>
    <w:p>
      <w:pPr>
        <w:pStyle w:val="Normal"/>
        <w:rPr/>
      </w:pPr>
      <w:r>
        <w:rPr/>
        <w:t>[[@Bible:Psa 62:6 ]][[62:6 &gt;&gt; Psa 62:6]] {{field-on:Bible}} Той е наистина канара моя и спасение мое,Прибежище мое: няма да се поклатя. {{field-off:Bible}}</w:t>
      </w:r>
    </w:p>
    <w:p>
      <w:pPr>
        <w:pStyle w:val="Normal"/>
        <w:rPr/>
      </w:pPr>
      <w:r>
        <w:rPr/>
        <w:t>[[@Bible:Psa 62:7 ]][[62:7 &gt;&gt; Psa 62:7]] {{field-on:Bible}} От Бога е спасението ми и славата ми:Канара на силата ми, прибежището ми е в Бога. {{field-off:Bible}}</w:t>
      </w:r>
    </w:p>
    <w:p>
      <w:pPr>
        <w:pStyle w:val="Normal"/>
        <w:rPr/>
      </w:pPr>
      <w:r>
        <w:rPr/>
        <w:t>[[@Bible:Psa 62:8 ]][[62:8 &gt;&gt; Psa 62:8]] {{field-on:Bible}} Имайте упование на него на всяко време:Люде, отваряйте пред него сърдцата си:Бог е нам прибежище. (Села.) {{field-off:Bible}}</w:t>
      </w:r>
    </w:p>
    <w:p>
      <w:pPr>
        <w:pStyle w:val="Normal"/>
        <w:rPr/>
      </w:pPr>
      <w:r>
        <w:rPr/>
        <w:t>[[@Bible:Psa 62:9 ]][[62:9 &gt;&gt; Psa 62:9]] {{field-on:Bible}} Наистина синовете человечески са суета,Големците лъжа:На теглилка турениВсичките купно са по-леки от самата суета. {{field-off:Bible}}</w:t>
      </w:r>
    </w:p>
    <w:p>
      <w:pPr>
        <w:pStyle w:val="Normal"/>
        <w:rPr/>
      </w:pPr>
      <w:r>
        <w:rPr/>
        <w:t>[[@Bible:Psa 62:10 ]][[62:10 &gt;&gt; Psa 62:10]] {{field-on:Bible}} Не уповайте на насилство,И на грабителство не имайте суетна надежда:Богатство ако тече, не прилепявайте сърдцето си. {{field-off:Bible}}</w:t>
      </w:r>
    </w:p>
    <w:p>
      <w:pPr>
        <w:pStyle w:val="Normal"/>
        <w:rPr/>
      </w:pPr>
      <w:r>
        <w:rPr/>
        <w:t>[[@Bible:Psa 62:11 ]][[62:11 &gt;&gt; Psa 62:11]] {{field-on:Bible}} Еднъж каза Бог, два пъти чух това,че силата е Божия; {{field-off:Bible}}</w:t>
      </w:r>
    </w:p>
    <w:p>
      <w:pPr>
        <w:pStyle w:val="Normal"/>
        <w:rPr/>
      </w:pPr>
      <w:r>
        <w:rPr/>
        <w:t>[[@Bible:Psa 62:12 ]][[62:12 &gt;&gt; Psa 62:12]] {{field-on:Bible}} И твоя е, Господи, милостта;Защото ти ще отдадеш на всекиго според делото му. {{field-off:Bible}}</w:t>
      </w:r>
    </w:p>
    <w:p>
      <w:pPr>
        <w:pStyle w:val="Heading2"/>
        <w:rPr/>
      </w:pPr>
      <w:r>
        <w:rPr/>
        <w:t>Глава 63</w:t>
      </w:r>
    </w:p>
    <w:p>
      <w:pPr>
        <w:pStyle w:val="Normal"/>
        <w:rPr/>
      </w:pPr>
      <w:r>
        <w:rPr/>
        <w:t>[[@Bible:Psa 63:1 ]][[63:1 &gt;&gt; Psa 63:1]] {{field-on:Bible}} (по Слав. 62)Псалом на Давида когато се намираше в Юдината пустиня.Боже, ти си Бог мой;От рано те търся:Душата ми е жадна за тебе, желае те плътта миВ една пуста, суха, и безводна земя, {{field-off:Bible}}</w:t>
      </w:r>
    </w:p>
    <w:p>
      <w:pPr>
        <w:pStyle w:val="Normal"/>
        <w:rPr/>
      </w:pPr>
      <w:r>
        <w:rPr/>
        <w:t>[[@Bible:Psa 63:2 ]][[63:2 &gt;&gt; Psa 63:2]] {{field-on:Bible}} За да гледам твоята сила и твоята славаКакто те видях в светилището. {{field-off:Bible}}</w:t>
      </w:r>
    </w:p>
    <w:p>
      <w:pPr>
        <w:pStyle w:val="Normal"/>
        <w:rPr/>
      </w:pPr>
      <w:r>
        <w:rPr/>
        <w:t>[[@Bible:Psa 63:3 ]][[63:3 &gt;&gt; Psa 63:3]] {{field-on:Bible}} Понеже милостта ти е по-добра от живота,Устните ми ще те хвалят. {{field-off:Bible}}</w:t>
      </w:r>
    </w:p>
    <w:p>
      <w:pPr>
        <w:pStyle w:val="Normal"/>
        <w:rPr/>
      </w:pPr>
      <w:r>
        <w:rPr/>
        <w:t>[[@Bible:Psa 63:4 ]][[63:4 &gt;&gt; Psa 63:4]] {{field-on:Bible}} Така ще те благославям в живота си:В името ти ще дигам ръцете си. {{field-off:Bible}}</w:t>
      </w:r>
    </w:p>
    <w:p>
      <w:pPr>
        <w:pStyle w:val="Normal"/>
        <w:rPr/>
      </w:pPr>
      <w:r>
        <w:rPr/>
        <w:t>[[@Bible:Psa 63:5 ]][[63:5 &gt;&gt; Psa 63:5]] {{field-on:Bible}} Като от тлъстина и маст ще се насити душата ми,И с радостни устни ще те песнословят устата ми. {{field-off:Bible}}</w:t>
      </w:r>
    </w:p>
    <w:p>
      <w:pPr>
        <w:pStyle w:val="Normal"/>
        <w:rPr/>
      </w:pPr>
      <w:r>
        <w:rPr/>
        <w:t>[[@Bible:Psa 63:6 ]][[63:6 &gt;&gt; Psa 63:6]] {{field-on:Bible}} Когато те поменувам на постелката сиЗа тебе размишлявам в стражите нощни. {{field-off:Bible}}</w:t>
      </w:r>
    </w:p>
    <w:p>
      <w:pPr>
        <w:pStyle w:val="Normal"/>
        <w:rPr/>
      </w:pPr>
      <w:r>
        <w:rPr/>
        <w:t>[[@Bible:Psa 63:7 ]][[63:7 &gt;&gt; Psa 63:7]] {{field-on:Bible}} Понеже ти ми стана помощ,За то под сянката на крилата ти ще се радвам. {{field-off:Bible}}</w:t>
      </w:r>
    </w:p>
    <w:p>
      <w:pPr>
        <w:pStyle w:val="Normal"/>
        <w:rPr/>
      </w:pPr>
      <w:r>
        <w:rPr/>
        <w:t>[[@Bible:Psa 63:8 ]][[63:8 &gt;&gt; Psa 63:8]] {{field-on:Bible}} Прилепи се душата ми след тебе:Твоята десница ме подпира. {{field-off:Bible}}</w:t>
      </w:r>
    </w:p>
    <w:p>
      <w:pPr>
        <w:pStyle w:val="Normal"/>
        <w:rPr/>
      </w:pPr>
      <w:r>
        <w:rPr/>
        <w:t>[[@Bible:Psa 63:9 ]][[63:9 &gt;&gt; Psa 63:9]] {{field-on:Bible}} А които търсят душата ми за да я погубятЩе влязат в дълбините на земята: {{field-off:Bible}}</w:t>
      </w:r>
    </w:p>
    <w:p>
      <w:pPr>
        <w:pStyle w:val="Normal"/>
        <w:rPr/>
      </w:pPr>
      <w:r>
        <w:rPr/>
        <w:t>[[@Bible:Psa 63:10 ]][[63:10 &gt;&gt; Psa 63:10]] {{field-on:Bible}} Ще паднат от меч:Ще бъдат дял на чакали. {{field-off:Bible}}</w:t>
      </w:r>
    </w:p>
    <w:p>
      <w:pPr>
        <w:pStyle w:val="Normal"/>
        <w:rPr/>
      </w:pPr>
      <w:r>
        <w:rPr/>
        <w:t>[[@Bible:Psa 63:11 ]][[63:11 &gt;&gt; Psa 63:11]] {{field-on:Bible}} А царят ще се развесели в Бога:Ще се прослави всеки който се кълне в неговото име;Но ще се заградят устата на онези които говорят лъжа. {{field-off:Bible}}</w:t>
      </w:r>
    </w:p>
    <w:p>
      <w:pPr>
        <w:pStyle w:val="Heading2"/>
        <w:rPr/>
      </w:pPr>
      <w:r>
        <w:rPr/>
        <w:t>Глава 64</w:t>
      </w:r>
    </w:p>
    <w:p>
      <w:pPr>
        <w:pStyle w:val="Normal"/>
        <w:rPr/>
      </w:pPr>
      <w:r>
        <w:rPr/>
        <w:t>[[@Bible:Psa 64:1 ]][[64:1 &gt;&gt; Psa 64:1]] {{field-on:Bible}} (по Слав. 63)Първому Певцу, Псалом Давидов.Послушай, Боже, гласа ми в оплакването ми.От страха на врага упази живота. {{field-off:Bible}}</w:t>
      </w:r>
    </w:p>
    <w:p>
      <w:pPr>
        <w:pStyle w:val="Normal"/>
        <w:rPr/>
      </w:pPr>
      <w:r>
        <w:rPr/>
        <w:t>[[@Bible:Psa 64:2 ]][[64:2 &gt;&gt; Psa 64:2]] {{field-on:Bible}} Покрий ме от събора на лукавите,От сганта на делащите беззаконие, {{field-off:Bible}}</w:t>
      </w:r>
    </w:p>
    <w:p>
      <w:pPr>
        <w:pStyle w:val="Normal"/>
        <w:rPr/>
      </w:pPr>
      <w:r>
        <w:rPr/>
        <w:t>[[@Bible:Psa 64:3 ]][[64:3 &gt;&gt; Psa 64:3]] {{field-on:Bible}} Които острят като меч езика си:Приготвят като стрели горчиви думи, {{field-off:Bible}}</w:t>
      </w:r>
    </w:p>
    <w:p>
      <w:pPr>
        <w:pStyle w:val="Normal"/>
        <w:rPr/>
      </w:pPr>
      <w:r>
        <w:rPr/>
        <w:t>[[@Bible:Psa 64:4 ]][[64:4 &gt;&gt; Psa 64:4]] {{field-on:Bible}} За да устрелят тайно непорочния:Внезапно го устреляват, и не се боят. {{field-off:Bible}}</w:t>
      </w:r>
    </w:p>
    <w:p>
      <w:pPr>
        <w:pStyle w:val="Normal"/>
        <w:rPr/>
      </w:pPr>
      <w:r>
        <w:rPr/>
        <w:t>[[@Bible:Psa 64:5 ]][[64:5 &gt;&gt; Psa 64:5]] {{field-on:Bible}} Утвърждават се на едно лукаво нещо:Наговарят се да крият сети,И казват: Кой ще ги види? {{field-off:Bible}}</w:t>
      </w:r>
    </w:p>
    <w:p>
      <w:pPr>
        <w:pStyle w:val="Normal"/>
        <w:rPr/>
      </w:pPr>
      <w:r>
        <w:rPr/>
        <w:t>[[@Bible:Psa 64:6 ]][[64:6 &gt;&gt; Psa 64:6]] {{field-on:Bible}} Изнамерват беззакония:Думат: Извършихме намерение добре измислено.Вътрешността и сърдцето на всекиго са дълбоки. {{field-off:Bible}}</w:t>
      </w:r>
    </w:p>
    <w:p>
      <w:pPr>
        <w:pStyle w:val="Normal"/>
        <w:rPr/>
      </w:pPr>
      <w:r>
        <w:rPr/>
        <w:t>[[@Bible:Psa 64:7 ]][[64:7 &gt;&gt; Psa 64:7]] {{field-on:Bible}} Но Бог ще ги устрели:От внезапна стрела ще бъдат ранени. {{field-off:Bible}}</w:t>
      </w:r>
    </w:p>
    <w:p>
      <w:pPr>
        <w:pStyle w:val="Normal"/>
        <w:rPr/>
      </w:pPr>
      <w:r>
        <w:rPr/>
        <w:t>[[@Bible:Psa 64:8 ]][[64:8 &gt;&gt; Psa 64:8]] {{field-on:Bible}} И езикът им ще ги спъне:Ще бягат всички които ги гледат. {{field-off:Bible}}</w:t>
      </w:r>
    </w:p>
    <w:p>
      <w:pPr>
        <w:pStyle w:val="Normal"/>
        <w:rPr/>
      </w:pPr>
      <w:r>
        <w:rPr/>
        <w:t>[[@Bible:Psa 64:9 ]][[64:9 &gt;&gt; Psa 64:9]] {{field-on:Bible}} И ще се убои всеки человек,И ще възвестят делото Божие,И ще разумеят работите му. {{field-off:Bible}}</w:t>
      </w:r>
    </w:p>
    <w:p>
      <w:pPr>
        <w:pStyle w:val="Normal"/>
        <w:rPr/>
      </w:pPr>
      <w:r>
        <w:rPr/>
        <w:t>[[@Bible:Psa 64:10 ]][[64:10 &gt;&gt; Psa 64:10]] {{field-on:Bible}} Праведният ще се развесели в ГосподаИ ще се надее на него:И ще се хвалят всичките прави в сърдце. {{field-off:Bible}}</w:t>
      </w:r>
    </w:p>
    <w:p>
      <w:pPr>
        <w:pStyle w:val="Heading2"/>
        <w:rPr/>
      </w:pPr>
      <w:r>
        <w:rPr/>
        <w:t>Глава 65</w:t>
      </w:r>
    </w:p>
    <w:p>
      <w:pPr>
        <w:pStyle w:val="Normal"/>
        <w:rPr/>
      </w:pPr>
      <w:r>
        <w:rPr/>
        <w:t>[[@Bible:Psa 65:1 ]][[65:1 &gt;&gt; Psa 65:1]] {{field-on:Bible}} (по Слав. 64)Първому Певцу, Псалом Давидов, Песен.Тебе чака пение, Боже, в Сион,И тебе ще се отдаде обричането. {{field-off:Bible}}</w:t>
      </w:r>
    </w:p>
    <w:p>
      <w:pPr>
        <w:pStyle w:val="Normal"/>
        <w:rPr/>
      </w:pPr>
      <w:r>
        <w:rPr/>
        <w:t>[[@Bible:Psa 65:2 ]][[65:2 &gt;&gt; Psa 65:2]] {{field-on:Bible}} Ти който слушаш молитва,При тебе ще дохожда всяка плът. {{field-off:Bible}}</w:t>
      </w:r>
    </w:p>
    <w:p>
      <w:pPr>
        <w:pStyle w:val="Normal"/>
        <w:rPr/>
      </w:pPr>
      <w:r>
        <w:rPr/>
        <w:t>[[@Bible:Psa 65:3 ]][[65:3 &gt;&gt; Psa 65:3]] {{field-on:Bible}} Беззакония ми надвиха:Ти ще очистиш престъпленията ни. {{field-off:Bible}}</w:t>
      </w:r>
    </w:p>
    <w:p>
      <w:pPr>
        <w:pStyle w:val="Normal"/>
        <w:rPr/>
      </w:pPr>
      <w:r>
        <w:rPr/>
        <w:t>[[@Bible:Psa 65:4 ]][[65:4 &gt;&gt; Psa 65:4]] {{field-on:Bible}} Блажен онзи когото си избралИ приел за да живее в твоите дворове:Ще се наситим от благостта на дома ти,На светия хи храм. {{field-off:Bible}}</w:t>
      </w:r>
    </w:p>
    <w:p>
      <w:pPr>
        <w:pStyle w:val="Normal"/>
        <w:rPr/>
      </w:pPr>
      <w:r>
        <w:rPr/>
        <w:t>[[@Bible:Psa 65:5 ]][[65:5 &gt;&gt; Psa 65:5]] {{field-on:Bible}} С трепетни неща и с правда ще ни отговаряш,Боже Спасителю наш,Надеждо на всичките земни краища,И на онези които са далеч по море, {{field-off:Bible}}</w:t>
      </w:r>
    </w:p>
    <w:p>
      <w:pPr>
        <w:pStyle w:val="Normal"/>
        <w:rPr/>
      </w:pPr>
      <w:r>
        <w:rPr/>
        <w:t>[[@Bible:Psa 65:6 ]][[65:6 &gt;&gt; Psa 65:6]] {{field-on:Bible}} Ти който утвърждаваш съ силата си горите,Който си препасан с могущество, {{field-off:Bible}}</w:t>
      </w:r>
    </w:p>
    <w:p>
      <w:pPr>
        <w:pStyle w:val="Normal"/>
        <w:rPr/>
      </w:pPr>
      <w:r>
        <w:rPr/>
        <w:t>[[@Bible:Psa 65:7 ]][[65:7 &gt;&gt; Psa 65:7]] {{field-on:Bible}} Който утишаваш шума на морето,Шума на вълните му, и метежа на народите. {{field-off:Bible}}</w:t>
      </w:r>
    </w:p>
    <w:p>
      <w:pPr>
        <w:pStyle w:val="Normal"/>
        <w:rPr/>
      </w:pPr>
      <w:r>
        <w:rPr/>
        <w:t>[[@Bible:Psa 65:8 ]][[65:8 &gt;&gt; Psa 65:8]] {{field-on:Bible}} И които живеят по краищата на земята се боят от твоите знамения:Развеселяваш изходите на зората и на вечерта. {{field-off:Bible}}</w:t>
      </w:r>
    </w:p>
    <w:p>
      <w:pPr>
        <w:pStyle w:val="Normal"/>
        <w:rPr/>
      </w:pPr>
      <w:r>
        <w:rPr/>
        <w:t>[[@Bible:Psa 65:9 ]][[65:9 &gt;&gt; Psa 65:9]] {{field-on:Bible}} Посещаваш земята и напояваш я:Преобогатяваш я:Реката Божия е пълна с вода:Приготвяш житото им,Понеже си така наредил. {{field-off:Bible}}</w:t>
      </w:r>
    </w:p>
    <w:p>
      <w:pPr>
        <w:pStyle w:val="Normal"/>
        <w:rPr/>
      </w:pPr>
      <w:r>
        <w:rPr/>
        <w:t>[[@Bible:Psa 65:10 ]][[65:10 &gt;&gt; Psa 65:10]] {{field-on:Bible}} Напояваш браздите нейни:Изравняваш грамадите й:Омекчаваш я с капките на дъжда.Благославяш прозябенията й. {{field-off:Bible}}</w:t>
      </w:r>
    </w:p>
    <w:p>
      <w:pPr>
        <w:pStyle w:val="Normal"/>
        <w:rPr/>
      </w:pPr>
      <w:r>
        <w:rPr/>
        <w:t>[[@Bible:Psa 65:11 ]][[65:11 &gt;&gt; Psa 65:11]] {{field-on:Bible}} Венчаваш годината с благостта си;И от дирите ти капе тлъстина. {{field-off:Bible}}</w:t>
      </w:r>
    </w:p>
    <w:p>
      <w:pPr>
        <w:pStyle w:val="Normal"/>
        <w:rPr/>
      </w:pPr>
      <w:r>
        <w:rPr/>
        <w:t>[[@Bible:Psa 65:12 ]][[65:12 &gt;&gt; Psa 65:12]] {{field-on:Bible}} Капе върху пасищата на пустинята;И хълмовете се опасват с радост. {{field-off:Bible}}</w:t>
      </w:r>
    </w:p>
    <w:p>
      <w:pPr>
        <w:pStyle w:val="Normal"/>
        <w:rPr/>
      </w:pPr>
      <w:r>
        <w:rPr/>
        <w:t>[[@Bible:Psa 65:13 ]][[65:13 &gt;&gt; Psa 65:13]] {{field-on:Bible}} Пасищата са облечени съ стада,И доловете покрити с жито:Възклицават, още и пеят. {{field-off:Bible}}</w:t>
      </w:r>
    </w:p>
    <w:p>
      <w:pPr>
        <w:pStyle w:val="Heading2"/>
        <w:rPr/>
      </w:pPr>
      <w:r>
        <w:rPr/>
        <w:t>Глава 66</w:t>
      </w:r>
    </w:p>
    <w:p>
      <w:pPr>
        <w:pStyle w:val="Normal"/>
        <w:rPr/>
      </w:pPr>
      <w:r>
        <w:rPr/>
        <w:t>[[@Bible:Psa 66:1 ]][[66:1 &gt;&gt; Psa 66:1]] {{field-on:Bible}} (по Слав. 65)Първому Певцу, Псаломска Песен.Възкликнете към Бога, всичка земя. {{field-off:Bible}}</w:t>
      </w:r>
    </w:p>
    <w:p>
      <w:pPr>
        <w:pStyle w:val="Normal"/>
        <w:rPr/>
      </w:pPr>
      <w:r>
        <w:rPr/>
        <w:t>[[@Bible:Psa 66:2 ]][[66:2 &gt;&gt; Psa 66:2]] {{field-on:Bible}} Възпейте славата на името му:Направете славно хвалението му. {{field-off:Bible}}</w:t>
      </w:r>
    </w:p>
    <w:p>
      <w:pPr>
        <w:pStyle w:val="Normal"/>
        <w:rPr/>
      </w:pPr>
      <w:r>
        <w:rPr/>
        <w:t>[[@Bible:Psa 66:3 ]][[66:3 &gt;&gt; Psa 66:3]] {{field-on:Bible}} Речете Богу: Колко са страшни делата ти!Заради величеството на твоята силаЩе ти се покорят враговете ти. {{field-off:Bible}}</w:t>
      </w:r>
    </w:p>
    <w:p>
      <w:pPr>
        <w:pStyle w:val="Normal"/>
        <w:rPr/>
      </w:pPr>
      <w:r>
        <w:rPr/>
        <w:t>[[@Bible:Psa 66:4 ]][[66:4 &gt;&gt; Psa 66:4]] {{field-on:Bible}} Всичката земя ще ти се кланя и ще те славослови:Ще славословят името ти. (Села.) {{field-off:Bible}}</w:t>
      </w:r>
    </w:p>
    <w:p>
      <w:pPr>
        <w:pStyle w:val="Normal"/>
        <w:rPr/>
      </w:pPr>
      <w:r>
        <w:rPr/>
        <w:t>[[@Bible:Psa 66:5 ]][[66:5 &gt;&gt; Psa 66:5]] {{field-on:Bible}} Елате та вижте делата Божии:Страшен е в деянията си към человеческите синове. {{field-off:Bible}}</w:t>
      </w:r>
    </w:p>
    <w:p>
      <w:pPr>
        <w:pStyle w:val="Normal"/>
        <w:rPr/>
      </w:pPr>
      <w:r>
        <w:rPr/>
        <w:t>[[@Bible:Psa 66:6 ]][[66:6 &gt;&gt; Psa 66:6]] {{field-on:Bible}} Приложи морето в суша:Пеши преминаха през реката:Там се развеселихме за него. {{field-off:Bible}}</w:t>
      </w:r>
    </w:p>
    <w:p>
      <w:pPr>
        <w:pStyle w:val="Normal"/>
        <w:rPr/>
      </w:pPr>
      <w:r>
        <w:rPr/>
        <w:t>[[@Bible:Psa 66:7 ]][[66:7 &gt;&gt; Psa 66:7]] {{field-on:Bible}} Съ силата си владичествува въ век:Очите му гледат на езичниците:Отстъпниците да не превъзносят себе си. (Села.) {{field-off:Bible}}</w:t>
      </w:r>
    </w:p>
    <w:p>
      <w:pPr>
        <w:pStyle w:val="Normal"/>
        <w:rPr/>
      </w:pPr>
      <w:r>
        <w:rPr/>
        <w:t>[[@Bible:Psa 66:8 ]][[66:8 &gt;&gt; Psa 66:8]] {{field-on:Bible}} Благославяйте, народи, Бога нашего,И направете да се чуе гласът на хвалата му, {{field-off:Bible}}</w:t>
      </w:r>
    </w:p>
    <w:p>
      <w:pPr>
        <w:pStyle w:val="Normal"/>
        <w:rPr/>
      </w:pPr>
      <w:r>
        <w:rPr/>
        <w:t>[[@Bible:Psa 66:9 ]][[66:9 &gt;&gt; Psa 66:9]] {{field-on:Bible}} Който съхранява в живот душата ни,И не оставя да се клатят нозете ни. {{field-off:Bible}}</w:t>
      </w:r>
    </w:p>
    <w:p>
      <w:pPr>
        <w:pStyle w:val="Normal"/>
        <w:rPr/>
      </w:pPr>
      <w:r>
        <w:rPr/>
        <w:t>[[@Bible:Psa 66:10 ]][[66:10 &gt;&gt; Psa 66:10]] {{field-on:Bible}} Защото ти си ни изкусил, Боже:Претопил си ни както се претопява сребро. {{field-off:Bible}}</w:t>
      </w:r>
    </w:p>
    <w:p>
      <w:pPr>
        <w:pStyle w:val="Normal"/>
        <w:rPr/>
      </w:pPr>
      <w:r>
        <w:rPr/>
        <w:t>[[@Bible:Psa 66:11 ]][[66:11 &gt;&gt; Psa 66:11]] {{field-on:Bible}} Въвел си ни в мрежата:Турил си тежък товар на гърба ни. {{field-off:Bible}}</w:t>
      </w:r>
    </w:p>
    <w:p>
      <w:pPr>
        <w:pStyle w:val="Normal"/>
        <w:rPr/>
      </w:pPr>
      <w:r>
        <w:rPr/>
        <w:t>[[@Bible:Psa 66:12 ]][[66:12 &gt;&gt; Psa 66:12]] {{field-on:Bible}} Направил си да ездят человеци върх главите ни:Преминахме през огън и вода;Но извел си ни в спокойствие. {{field-off:Bible}}</w:t>
      </w:r>
    </w:p>
    <w:p>
      <w:pPr>
        <w:pStyle w:val="Normal"/>
        <w:rPr/>
      </w:pPr>
      <w:r>
        <w:rPr/>
        <w:t>[[@Bible:Psa 66:13 ]][[66:13 &gt;&gt; Psa 66:13]] {{field-on:Bible}} Ще вляза в дома ти с всесъжения:Ще ти отдам обричанията си {{field-off:Bible}}</w:t>
      </w:r>
    </w:p>
    <w:p>
      <w:pPr>
        <w:pStyle w:val="Normal"/>
        <w:rPr/>
      </w:pPr>
      <w:r>
        <w:rPr/>
        <w:t>[[@Bible:Psa 66:14 ]][[66:14 &gt;&gt; Psa 66:14]] {{field-on:Bible}} Които произнесоха устните миИ говориха устата ми в скръбта ми. {{field-off:Bible}}</w:t>
      </w:r>
    </w:p>
    <w:p>
      <w:pPr>
        <w:pStyle w:val="Normal"/>
        <w:rPr/>
      </w:pPr>
      <w:r>
        <w:rPr/>
        <w:t>[[@Bible:Psa 66:15 ]][[66:15 &gt;&gt; Psa 66:15]] {{field-on:Bible}} Всесъжения от тлъсти овни ще ти принеса с темян:Ще принеса волове и ярци. (Села.) {{field-off:Bible}}</w:t>
      </w:r>
    </w:p>
    <w:p>
      <w:pPr>
        <w:pStyle w:val="Normal"/>
        <w:rPr/>
      </w:pPr>
      <w:r>
        <w:rPr/>
        <w:t>[[@Bible:Psa 66:16 ]][[66:16 &gt;&gt; Psa 66:16]] {{field-on:Bible}} Елате, чуйте, всички които се боите от Бога,И ще прикажа онова което е сторил на душата ми. {{field-off:Bible}}</w:t>
      </w:r>
    </w:p>
    <w:p>
      <w:pPr>
        <w:pStyle w:val="Normal"/>
        <w:rPr/>
      </w:pPr>
      <w:r>
        <w:rPr/>
        <w:t>[[@Bible:Psa 66:17 ]][[66:17 &gt;&gt; Psa 66:17]] {{field-on:Bible}} Към него викнах с устата си;И възвисен биде чрез езика ми. {{field-off:Bible}}</w:t>
      </w:r>
    </w:p>
    <w:p>
      <w:pPr>
        <w:pStyle w:val="Normal"/>
        <w:rPr/>
      </w:pPr>
      <w:r>
        <w:rPr/>
        <w:t>[[@Bible:Psa 66:18 ]][[66:18 &gt;&gt; Psa 66:18]] {{field-on:Bible}} Ако гледах в сърдцето си на неправда,Господ не би послушал: {{field-off:Bible}}</w:t>
      </w:r>
    </w:p>
    <w:p>
      <w:pPr>
        <w:pStyle w:val="Normal"/>
        <w:rPr/>
      </w:pPr>
      <w:r>
        <w:rPr/>
        <w:t>[[@Bible:Psa 66:19 ]][[66:19 &gt;&gt; Psa 66:19]] {{field-on:Bible}} Но Бог наистина послуша:Даде внимание на гласа на моленето ми. {{field-off:Bible}}</w:t>
      </w:r>
    </w:p>
    <w:p>
      <w:pPr>
        <w:pStyle w:val="Normal"/>
        <w:rPr/>
      </w:pPr>
      <w:r>
        <w:rPr/>
        <w:t>[[@Bible:Psa 66:20 ]][[66:20 &gt;&gt; Psa 66:20]] {{field-on:Bible}} Благословен БогКойто не отстрани молитвата ми,И милостта си от мене. {{field-off:Bible}}</w:t>
      </w:r>
    </w:p>
    <w:p>
      <w:pPr>
        <w:pStyle w:val="Heading2"/>
        <w:rPr/>
      </w:pPr>
      <w:r>
        <w:rPr/>
        <w:t>Глава 67</w:t>
      </w:r>
    </w:p>
    <w:p>
      <w:pPr>
        <w:pStyle w:val="Normal"/>
        <w:rPr/>
      </w:pPr>
      <w:r>
        <w:rPr/>
        <w:t>[[@Bible:Psa 67:1 ]][[67:1 &gt;&gt; Psa 67:1]] {{field-on:Bible}} (по Слав. 66)Първому Певцу, върху Негинот,Псаломска песен.Бог да ни помилва и да ни благослови!Да яви лицето си нам! (Села.) {{field-off:Bible}}</w:t>
      </w:r>
    </w:p>
    <w:p>
      <w:pPr>
        <w:pStyle w:val="Normal"/>
        <w:rPr/>
      </w:pPr>
      <w:r>
        <w:rPr/>
        <w:t>[[@Bible:Psa 67:2 ]][[67:2 &gt;&gt; Psa 67:2]] {{field-on:Bible}} За да се познае на земята твоят път,Въ всичките народи спасението ти. {{field-off:Bible}}</w:t>
      </w:r>
    </w:p>
    <w:p>
      <w:pPr>
        <w:pStyle w:val="Normal"/>
        <w:rPr/>
      </w:pPr>
      <w:r>
        <w:rPr/>
        <w:t>[[@Bible:Psa 67:3 ]][[67:3 &gt;&gt; Psa 67:3]] {{field-on:Bible}} Да те песнословят людете, Боже:Да те песнословят всичките люде. {{field-off:Bible}}</w:t>
      </w:r>
    </w:p>
    <w:p>
      <w:pPr>
        <w:pStyle w:val="Normal"/>
        <w:rPr/>
      </w:pPr>
      <w:r>
        <w:rPr/>
        <w:t>[[@Bible:Psa 67:4 ]][[67:4 &gt;&gt; Psa 67:4]] {{field-on:Bible}} Да се развеселят и да възкликнат народите;Защото ще съдиш людете с правота,И народите на земята ще управляваш. (Села) {{field-off:Bible}}</w:t>
      </w:r>
    </w:p>
    <w:p>
      <w:pPr>
        <w:pStyle w:val="Normal"/>
        <w:rPr/>
      </w:pPr>
      <w:r>
        <w:rPr/>
        <w:t>[[@Bible:Psa 67:5 ]][[67:5 &gt;&gt; Psa 67:5]] {{field-on:Bible}} Да те песнословят людете, Боже:Да те песнословят всичките люде. {{field-off:Bible}}</w:t>
      </w:r>
    </w:p>
    <w:p>
      <w:pPr>
        <w:pStyle w:val="Normal"/>
        <w:rPr/>
      </w:pPr>
      <w:r>
        <w:rPr/>
        <w:t>[[@Bible:Psa 67:6 ]][[67:6 &gt;&gt; Psa 67:6]] {{field-on:Bible}} Земята ще дава плода си:Ще ни благослови Бог, Бог наш; {{field-off:Bible}}</w:t>
      </w:r>
    </w:p>
    <w:p>
      <w:pPr>
        <w:pStyle w:val="Normal"/>
        <w:rPr/>
      </w:pPr>
      <w:r>
        <w:rPr/>
        <w:t>[[@Bible:Psa 67:7 ]][[67:7 &gt;&gt; Psa 67:7]] {{field-on:Bible}} Ще ни благослови Бог;И ще се убоят от него всичките краища на земята. {{field-off:Bible}}</w:t>
      </w:r>
    </w:p>
    <w:p>
      <w:pPr>
        <w:pStyle w:val="Heading2"/>
        <w:rPr/>
      </w:pPr>
      <w:r>
        <w:rPr/>
        <w:t>Глава 68</w:t>
      </w:r>
    </w:p>
    <w:p>
      <w:pPr>
        <w:pStyle w:val="Normal"/>
        <w:rPr/>
      </w:pPr>
      <w:r>
        <w:rPr/>
        <w:t>[[@Bible:Psa 68:1 ]][[68:1 &gt;&gt; Psa 68:1]] {{field-on:Bible}} (по Слав. 67)Първому Певцу, Псалом Давидов, Песен.Да стане Бог, и да се разпръснат враговете му,И да бягат от лицето му които го мразят. {{field-off:Bible}}</w:t>
      </w:r>
    </w:p>
    <w:p>
      <w:pPr>
        <w:pStyle w:val="Normal"/>
        <w:rPr/>
      </w:pPr>
      <w:r>
        <w:rPr/>
        <w:t>[[@Bible:Psa 68:2 ]][[68:2 &gt;&gt; Psa 68:2]] {{field-on:Bible}} Както изчезнува димът, така ги направи да изчезнат:Както тае восъкът пред огъня,Така да погинат нечестивите от Божието лице. {{field-off:Bible}}</w:t>
      </w:r>
    </w:p>
    <w:p>
      <w:pPr>
        <w:pStyle w:val="Normal"/>
        <w:rPr/>
      </w:pPr>
      <w:r>
        <w:rPr/>
        <w:t>[[@Bible:Psa 68:3 ]][[68:3 &gt;&gt; Psa 68:3]] {{field-on:Bible}} А праведните да се веселят,Да се радват пред Бога,И да се наслаждават с веселие. {{field-off:Bible}}</w:t>
      </w:r>
    </w:p>
    <w:p>
      <w:pPr>
        <w:pStyle w:val="Normal"/>
        <w:rPr/>
      </w:pPr>
      <w:r>
        <w:rPr/>
        <w:t>[[@Bible:Psa 68:4 ]][[68:4 &gt;&gt; Psa 68:4]] {{field-on:Bible}} Пейте Богу, песнопейте на името му:Пригответе пътищата на оногози който се вози през пустините:Иеова е името му;И радвайте се пред него. {{field-off:Bible}}</w:t>
      </w:r>
    </w:p>
    <w:p>
      <w:pPr>
        <w:pStyle w:val="Normal"/>
        <w:rPr/>
      </w:pPr>
      <w:r>
        <w:rPr/>
        <w:t>[[@Bible:Psa 68:5 ]][[68:5 &gt;&gt; Psa 68:5]] {{field-on:Bible}} Отец на сирачетата и съдия на вдовицитеЕ Бог в светото свое жилище. {{field-off:Bible}}</w:t>
      </w:r>
    </w:p>
    <w:p>
      <w:pPr>
        <w:pStyle w:val="Normal"/>
        <w:rPr/>
      </w:pPr>
      <w:r>
        <w:rPr/>
        <w:t>[[@Bible:Psa 68:6 ]][[68:6 &gt;&gt; Psa 68:6]] {{field-on:Bible}} Бог населява в домородие осамотените:Извожда в изобилие затворените;А отстъпниците живеят в безводна земя. {{field-off:Bible}}</w:t>
      </w:r>
    </w:p>
    <w:p>
      <w:pPr>
        <w:pStyle w:val="Normal"/>
        <w:rPr/>
      </w:pPr>
      <w:r>
        <w:rPr/>
        <w:t>[[@Bible:Psa 68:7 ]][[68:7 &gt;&gt; Psa 68:7]] {{field-on:Bible}} Боже, когато излезе ти пред людете си,Когато ходеше през пустинята, (Села.) {{field-off:Bible}}</w:t>
      </w:r>
    </w:p>
    <w:p>
      <w:pPr>
        <w:pStyle w:val="Normal"/>
        <w:rPr/>
      </w:pPr>
      <w:r>
        <w:rPr/>
        <w:t>[[@Bible:Psa 68:8 ]][[68:8 &gt;&gt; Psa 68:8]] {{field-on:Bible}} Земята се потресе,И самите небеса капнаха от Божието лице:Самата Синайска гора се затресеОт лицето на Бога, Бога Израилева. {{field-off:Bible}}</w:t>
      </w:r>
    </w:p>
    <w:p>
      <w:pPr>
        <w:pStyle w:val="Normal"/>
        <w:rPr/>
      </w:pPr>
      <w:r>
        <w:rPr/>
        <w:t>[[@Bible:Psa 68:9 ]][[68:9 &gt;&gt; Psa 68:9]] {{field-on:Bible}} Боже ти си изпроводил изобилен на наследието си,И в слабостта му ти си го уякчил. {{field-off:Bible}}</w:t>
      </w:r>
    </w:p>
    <w:p>
      <w:pPr>
        <w:pStyle w:val="Normal"/>
        <w:rPr/>
      </w:pPr>
      <w:r>
        <w:rPr/>
        <w:t>[[@Bible:Psa 68:10 ]][[68:10 &gt;&gt; Psa 68:10]] {{field-on:Bible}} Стадото ти се насели в него:Боже, промислил си за сиромаха чрез благостта си. {{field-off:Bible}}</w:t>
      </w:r>
    </w:p>
    <w:p>
      <w:pPr>
        <w:pStyle w:val="Normal"/>
        <w:rPr/>
      </w:pPr>
      <w:r>
        <w:rPr/>
        <w:t>[[@Bible:Psa 68:11 ]][[68:11 &gt;&gt; Psa 68:11]] {{field-on:Bible}} Господ даде слово:Известителите са голямо множество. {{field-off:Bible}}</w:t>
      </w:r>
    </w:p>
    <w:p>
      <w:pPr>
        <w:pStyle w:val="Normal"/>
        <w:rPr/>
      </w:pPr>
      <w:r>
        <w:rPr/>
        <w:t>[[@Bible:Psa 68:12 ]][[68:12 &gt;&gt; Psa 68:12]] {{field-on:Bible}} Царе с воинство бягат, бягат,А останалите в къщи делят користи. {{field-off:Bible}}</w:t>
      </w:r>
    </w:p>
    <w:p>
      <w:pPr>
        <w:pStyle w:val="Normal"/>
        <w:rPr/>
      </w:pPr>
      <w:r>
        <w:rPr/>
        <w:t>[[@Bible:Psa 68:13 ]][[68:13 &gt;&gt; Psa 68:13]] {{field-on:Bible}} Ако лежите всред оградите,Ще сте като гълъбица на която крилата са покрити съ сребро,И перата й с жълто злато. {{field-off:Bible}}</w:t>
      </w:r>
    </w:p>
    <w:p>
      <w:pPr>
        <w:pStyle w:val="Normal"/>
        <w:rPr/>
      </w:pPr>
      <w:r>
        <w:rPr/>
        <w:t>[[@Bible:Psa 68:14 ]][[68:14 &gt;&gt; Psa 68:14]] {{field-on:Bible}} Когато Всесилний разпръснуваше царе в тази земя,Тя побеля като сняг на Селмон. {{field-off:Bible}}</w:t>
      </w:r>
    </w:p>
    <w:p>
      <w:pPr>
        <w:pStyle w:val="Normal"/>
        <w:rPr/>
      </w:pPr>
      <w:r>
        <w:rPr/>
        <w:t>[[@Bible:Psa 68:15 ]][[68:15 &gt;&gt; Psa 68:15]] {{field-on:Bible}} Гората Божия е като гората Васан,Гора висока като гората Васан. {{field-off:Bible}}</w:t>
      </w:r>
    </w:p>
    <w:p>
      <w:pPr>
        <w:pStyle w:val="Normal"/>
        <w:rPr/>
      </w:pPr>
      <w:r>
        <w:rPr/>
        <w:t>[[@Bible:Psa 68:16 ]][[68:16 &gt;&gt; Psa 68:16]] {{field-on:Bible}} Защо завиждате, гори високи и върхове?Тая е гора в която благоволи Бог да живее:Ей Господ там ще живее въ век {{field-off:Bible}}</w:t>
      </w:r>
    </w:p>
    <w:p>
      <w:pPr>
        <w:pStyle w:val="Normal"/>
        <w:rPr/>
      </w:pPr>
      <w:r>
        <w:rPr/>
        <w:t>[[@Bible:Psa 68:17 ]][[68:17 &gt;&gt; Psa 68:17]] {{field-on:Bible}} Божиите колесници са две тми,Тисящи на тисящи:Господ е всред тях като в Синай, в светото място. {{field-off:Bible}}</w:t>
      </w:r>
    </w:p>
    <w:p>
      <w:pPr>
        <w:pStyle w:val="Normal"/>
        <w:rPr/>
      </w:pPr>
      <w:r>
        <w:rPr/>
        <w:t>[[@Bible:Psa 68:18 ]][[68:18 &gt;&gt; Psa 68:18]] {{field-on:Bible}} Възлязъл си на високо; пленил си плен:Взел си дарове за человеците,Даже и за непокорните,За да живееш между тях, Господи Боже. {{field-off:Bible}}</w:t>
      </w:r>
    </w:p>
    <w:p>
      <w:pPr>
        <w:pStyle w:val="Normal"/>
        <w:rPr/>
      </w:pPr>
      <w:r>
        <w:rPr/>
        <w:t>[[@Bible:Psa 68:19 ]][[68:19 &gt;&gt; Psa 68:19]] {{field-on:Bible}} Благословен Господ всеки ден:Ако някой тури върх нас товар,Бог е спасение нам. (Села.) {{field-off:Bible}}</w:t>
      </w:r>
    </w:p>
    <w:p>
      <w:pPr>
        <w:pStyle w:val="Normal"/>
        <w:rPr/>
      </w:pPr>
      <w:r>
        <w:rPr/>
        <w:t>[[@Bible:Psa 68:20 ]][[68:20 &gt;&gt; Psa 68:20]] {{field-on:Bible}} Бог наш е Бог спасител,И на Господа Иеова е избавлението от смъртта. {{field-off:Bible}}</w:t>
      </w:r>
    </w:p>
    <w:p>
      <w:pPr>
        <w:pStyle w:val="Normal"/>
        <w:rPr/>
      </w:pPr>
      <w:r>
        <w:rPr/>
        <w:t>[[@Bible:Psa 68:21 ]][[68:21 &gt;&gt; Psa 68:21]] {{field-on:Bible}} Бог непременно ще стрие главата на враговете си,И косматото теме на оногози който ходи в престъпленията си. {{field-off:Bible}}</w:t>
      </w:r>
    </w:p>
    <w:p>
      <w:pPr>
        <w:pStyle w:val="Normal"/>
        <w:rPr/>
      </w:pPr>
      <w:r>
        <w:rPr/>
        <w:t>[[@Bible:Psa 68:22 ]][[68:22 &gt;&gt; Psa 68:22]] {{field-on:Bible}} Господ рече: Ще възвърна от Васан,Ще възвърна людете си от морските дълбини, {{field-off:Bible}}</w:t>
      </w:r>
    </w:p>
    <w:p>
      <w:pPr>
        <w:pStyle w:val="Normal"/>
        <w:rPr/>
      </w:pPr>
      <w:r>
        <w:rPr/>
        <w:t>[[@Bible:Psa 68:23 ]][[68:23 &gt;&gt; Psa 68:23]] {{field-on:Bible}} За да гази ногата ти в кръвта на враговете ти,И езикът на псетата ти да вземе част от нея. {{field-off:Bible}}</w:t>
      </w:r>
    </w:p>
    <w:p>
      <w:pPr>
        <w:pStyle w:val="Normal"/>
        <w:rPr/>
      </w:pPr>
      <w:r>
        <w:rPr/>
        <w:t>[[@Bible:Psa 68:24 ]][[68:24 &gt;&gt; Psa 68:24]] {{field-on:Bible}} Видяха се стъпките ти, Боже,Стъпките на моя Бог, на моя Цар, в светилището. {{field-off:Bible}}</w:t>
      </w:r>
    </w:p>
    <w:p>
      <w:pPr>
        <w:pStyle w:val="Normal"/>
        <w:rPr/>
      </w:pPr>
      <w:r>
        <w:rPr/>
        <w:t>[[@Bible:Psa 68:25 ]][[68:25 &gt;&gt; Psa 68:25]] {{field-on:Bible}} Напред вървяха певците:Подир тях свирещите с оръдияВсред моми тимпанници. {{field-off:Bible}}</w:t>
      </w:r>
    </w:p>
    <w:p>
      <w:pPr>
        <w:pStyle w:val="Normal"/>
        <w:rPr/>
      </w:pPr>
      <w:r>
        <w:rPr/>
        <w:t>[[@Bible:Psa 68:26 ]][[68:26 &gt;&gt; Psa 68:26]] {{field-on:Bible}} В събранията благославяйте Бога.Благославяйте Господа, които сте от източника Израилев. {{field-off:Bible}}</w:t>
      </w:r>
    </w:p>
    <w:p>
      <w:pPr>
        <w:pStyle w:val="Normal"/>
        <w:rPr/>
      </w:pPr>
      <w:r>
        <w:rPr/>
        <w:t>[[@Bible:Psa 68:27 ]][[68:27 &gt;&gt; Psa 68:27]] {{field-on:Bible}} Там бе младий Вениамин, началникът им,Юдините князове и дружината им,Завулоновите князове и Нефталимовите князове. {{field-off:Bible}}</w:t>
      </w:r>
    </w:p>
    <w:p>
      <w:pPr>
        <w:pStyle w:val="Normal"/>
        <w:rPr/>
      </w:pPr>
      <w:r>
        <w:rPr/>
        <w:t>[[@Bible:Psa 68:28 ]][[68:28 &gt;&gt; Psa 68:28]] {{field-on:Bible}} Бог твой отреди силата ти.Утвърди, Боже, това което си извършил за нас. {{field-off:Bible}}</w:t>
      </w:r>
    </w:p>
    <w:p>
      <w:pPr>
        <w:pStyle w:val="Normal"/>
        <w:rPr/>
      </w:pPr>
      <w:r>
        <w:rPr/>
        <w:t>[[@Bible:Psa 68:29 ]][[68:29 &gt;&gt; Psa 68:29]] {{field-on:Bible}} За храма ти който е в ЕрусалимЦарете ще ти приносят дарове. {{field-off:Bible}}</w:t>
      </w:r>
    </w:p>
    <w:p>
      <w:pPr>
        <w:pStyle w:val="Normal"/>
        <w:rPr/>
      </w:pPr>
      <w:r>
        <w:rPr/>
        <w:t>[[@Bible:Psa 68:30 ]][[68:30 &gt;&gt; Psa 68:30]] {{field-on:Bible}} Запрети на зверовете в тръстта,На множеството на биковете с юнците на народите,Доде с покорност да принесат сребърни плочи.Разпръсни народите които обичат бран. {{field-off:Bible}}</w:t>
      </w:r>
    </w:p>
    <w:p>
      <w:pPr>
        <w:pStyle w:val="Normal"/>
        <w:rPr/>
      </w:pPr>
      <w:r>
        <w:rPr/>
        <w:t>[[@Bible:Psa 68:31 ]][[68:31 &gt;&gt; Psa 68:31]] {{field-on:Bible}} Ще дойдат големци от Египет.Етиопия скоро ще простре ръцете си към Бога. {{field-off:Bible}}</w:t>
      </w:r>
    </w:p>
    <w:p>
      <w:pPr>
        <w:pStyle w:val="Normal"/>
        <w:rPr/>
      </w:pPr>
      <w:r>
        <w:rPr/>
        <w:t>[[@Bible:Psa 68:32 ]][[68:32 &gt;&gt; Psa 68:32]] {{field-on:Bible}} Земни царства, пейте Богу,Песнопейте Господу, (Села.) {{field-off:Bible}}</w:t>
      </w:r>
    </w:p>
    <w:p>
      <w:pPr>
        <w:pStyle w:val="Normal"/>
        <w:rPr/>
      </w:pPr>
      <w:r>
        <w:rPr/>
        <w:t>[[@Bible:Psa 68:33 ]][[68:33 &gt;&gt; Psa 68:33]] {{field-on:Bible}} Който е седнал на небето на небесата, които са от века:Ето, изпраща гласа си, глас крепък. {{field-off:Bible}}</w:t>
      </w:r>
    </w:p>
    <w:p>
      <w:pPr>
        <w:pStyle w:val="Normal"/>
        <w:rPr/>
      </w:pPr>
      <w:r>
        <w:rPr/>
        <w:t>[[@Bible:Psa 68:34 ]][[68:34 &gt;&gt; Psa 68:34]] {{field-on:Bible}} Отдайте сила БогуВеликолепието му е върху Израиля,И силата му до облаците. {{field-off:Bible}}</w:t>
      </w:r>
    </w:p>
    <w:p>
      <w:pPr>
        <w:pStyle w:val="Normal"/>
        <w:rPr/>
      </w:pPr>
      <w:r>
        <w:rPr/>
        <w:t>[[@Bible:Psa 68:35 ]][[68:35 &gt;&gt; Psa 68:35]] {{field-on:Bible}} Страшен си, Боже, от светилищата си.Бог Израилев е който дава сила и крепост на людете.Благословен Бог. {{field-off:Bible}}</w:t>
      </w:r>
    </w:p>
    <w:p>
      <w:pPr>
        <w:pStyle w:val="Heading2"/>
        <w:rPr/>
      </w:pPr>
      <w:r>
        <w:rPr/>
        <w:t>Глава 69</w:t>
      </w:r>
    </w:p>
    <w:p>
      <w:pPr>
        <w:pStyle w:val="Normal"/>
        <w:rPr/>
      </w:pPr>
      <w:r>
        <w:rPr/>
        <w:t>[[@Bible:Psa 69:1 ]][[69:1 &gt;&gt; Psa 69:1]] {{field-on:Bible}} (по Слав.68)Първому Певцу, Върху Шошаним.Псалом ДавидовИзбави ме, Боже:Защото водите стигнаха до душата ми. {{field-off:Bible}}</w:t>
      </w:r>
    </w:p>
    <w:p>
      <w:pPr>
        <w:pStyle w:val="Normal"/>
        <w:rPr/>
      </w:pPr>
      <w:r>
        <w:rPr/>
        <w:t>[[@Bible:Psa 69:2 ]][[69:2 &gt;&gt; Psa 69:2]] {{field-on:Bible}} Потънах в дълбока тиняДето няма твърдо място да застана;Стигнах въ водните дълбиниИ бурята ме потопи. {{field-off:Bible}}</w:t>
      </w:r>
    </w:p>
    <w:p>
      <w:pPr>
        <w:pStyle w:val="Normal"/>
        <w:rPr/>
      </w:pPr>
      <w:r>
        <w:rPr/>
        <w:t>[[@Bible:Psa 69:3 ]][[69:3 &gt;&gt; Psa 69:3]] {{field-on:Bible}} Изнемогох от викане:Гърлото ми изсъхнаОчите ми изнемощяхаДа чакам Бога моего. {{field-off:Bible}}</w:t>
      </w:r>
    </w:p>
    <w:p>
      <w:pPr>
        <w:pStyle w:val="Normal"/>
        <w:rPr/>
      </w:pPr>
      <w:r>
        <w:rPr/>
        <w:t>[[@Bible:Psa 69:4 ]][[69:4 &gt;&gt; Psa 69:4]] {{field-on:Bible}} Тези които ме мразят без причинаУмножиха се повече от космите на главата миУкрепиха се моите погубители,Моите без правда врагове.Тогаз аз повърнах онова което не бях грабнал. {{field-off:Bible}}</w:t>
      </w:r>
    </w:p>
    <w:p>
      <w:pPr>
        <w:pStyle w:val="Normal"/>
        <w:rPr/>
      </w:pPr>
      <w:r>
        <w:rPr/>
        <w:t>[[@Bible:Psa 69:5 ]][[69:5 &gt;&gt; Psa 69:5]] {{field-on:Bible}} Боже, ти знаеш безумието ми:И прегрешенията ми не са скрити от тебе. {{field-off:Bible}}</w:t>
      </w:r>
    </w:p>
    <w:p>
      <w:pPr>
        <w:pStyle w:val="Normal"/>
        <w:rPr/>
      </w:pPr>
      <w:r>
        <w:rPr/>
        <w:t>[[@Bible:Psa 69:6 ]][[69:6 &gt;&gt; Psa 69:6]] {{field-on:Bible}} Господи Иеова на Силите,Да се не постидят заради менеОнези които те чакат:Да се не посрамят заради менеОнези които те търсят, Боже Израилев. {{field-off:Bible}}</w:t>
      </w:r>
    </w:p>
    <w:p>
      <w:pPr>
        <w:pStyle w:val="Normal"/>
        <w:rPr/>
      </w:pPr>
      <w:r>
        <w:rPr/>
        <w:t>[[@Bible:Psa 69:7 ]][[69:7 &gt;&gt; Psa 69:7]] {{field-on:Bible}} Защото за тебе претърпях поругание:Срам покри лицето ми. {{field-off:Bible}}</w:t>
      </w:r>
    </w:p>
    <w:p>
      <w:pPr>
        <w:pStyle w:val="Normal"/>
        <w:rPr/>
      </w:pPr>
      <w:r>
        <w:rPr/>
        <w:t>[[@Bible:Psa 69:8 ]][[69:8 &gt;&gt; Psa 69:8]] {{field-on:Bible}} чужд станах на братята си,И странен на синовете на майка си. {{field-off:Bible}}</w:t>
      </w:r>
    </w:p>
    <w:p>
      <w:pPr>
        <w:pStyle w:val="Normal"/>
        <w:rPr/>
      </w:pPr>
      <w:r>
        <w:rPr/>
        <w:t>[[@Bible:Psa 69:9 ]][[69:9 &gt;&gt; Psa 69:9]] {{field-on:Bible}} Защото ревността на дома ти ме изяде;И укоренията на онези които те укоряватНападнаха върх мене. {{field-off:Bible}}</w:t>
      </w:r>
    </w:p>
    <w:p>
      <w:pPr>
        <w:pStyle w:val="Normal"/>
        <w:rPr/>
      </w:pPr>
      <w:r>
        <w:rPr/>
        <w:t>[[@Bible:Psa 69:10 ]][[69:10 &gt;&gt; Psa 69:10]] {{field-on:Bible}} И плаках и изнурявах с пост душата си;Но то ми стана за укор. {{field-off:Bible}}</w:t>
      </w:r>
    </w:p>
    <w:p>
      <w:pPr>
        <w:pStyle w:val="Normal"/>
        <w:rPr/>
      </w:pPr>
      <w:r>
        <w:rPr/>
        <w:t>[[@Bible:Psa 69:11 ]][[69:11 &gt;&gt; Psa 69:11]] {{field-on:Bible}} И турих на себе си вретище за дреха,И станах им притча. {{field-off:Bible}}</w:t>
      </w:r>
    </w:p>
    <w:p>
      <w:pPr>
        <w:pStyle w:val="Normal"/>
        <w:rPr/>
      </w:pPr>
      <w:r>
        <w:rPr/>
        <w:t>[[@Bible:Psa 69:12 ]][[69:12 &gt;&gt; Psa 69:12]] {{field-on:Bible}} За мене приказват седещите при вратата,И станах песен на пияниците. {{field-off:Bible}}</w:t>
      </w:r>
    </w:p>
    <w:p>
      <w:pPr>
        <w:pStyle w:val="Normal"/>
        <w:rPr/>
      </w:pPr>
      <w:r>
        <w:rPr/>
        <w:t>[[@Bible:Psa 69:13 ]][[69:13 &gt;&gt; Psa 69:13]] {{field-on:Bible}} Но аз към тебе управям молитвата си, Господи, въ време благоприятноБоже, според голямата твоя милост послушай ме,Според истината на твоето спасение. {{field-off:Bible}}</w:t>
      </w:r>
    </w:p>
    <w:p>
      <w:pPr>
        <w:pStyle w:val="Normal"/>
        <w:rPr/>
      </w:pPr>
      <w:r>
        <w:rPr/>
        <w:t>[[@Bible:Psa 69:14 ]][[69:14 &gt;&gt; Psa 69:14]] {{field-on:Bible}} Избави ме от тинята за да не потъна:Да се избавя от онези които ме мразят,И от дълбините на водите. {{field-off:Bible}}</w:t>
      </w:r>
    </w:p>
    <w:p>
      <w:pPr>
        <w:pStyle w:val="Normal"/>
        <w:rPr/>
      </w:pPr>
      <w:r>
        <w:rPr/>
        <w:t>[[@Bible:Psa 69:15 ]][[69:15 &gt;&gt; Psa 69:15]] {{field-on:Bible}} Дано ме не завлече стремлението на водите,Нито да ме погълне дълбината;И ровът дано не затвори устието си върх мене. {{field-off:Bible}}</w:t>
      </w:r>
    </w:p>
    <w:p>
      <w:pPr>
        <w:pStyle w:val="Normal"/>
        <w:rPr/>
      </w:pPr>
      <w:r>
        <w:rPr/>
        <w:t>[[@Bible:Psa 69:16 ]][[69:16 &gt;&gt; Psa 69:16]] {{field-on:Bible}} Послушай ме, Господи.Защото е блага твоята милост:Според многото твои щедроти погледни на мене; {{field-off:Bible}}</w:t>
      </w:r>
    </w:p>
    <w:p>
      <w:pPr>
        <w:pStyle w:val="Normal"/>
        <w:rPr/>
      </w:pPr>
      <w:r>
        <w:rPr/>
        <w:t>[[@Bible:Psa 69:17 ]][[69:17 &gt;&gt; Psa 69:17]] {{field-on:Bible}} И не скривай лицето си от раба си:Понеже съм в утеснение, скоро ме послушай. {{field-off:Bible}}</w:t>
      </w:r>
    </w:p>
    <w:p>
      <w:pPr>
        <w:pStyle w:val="Normal"/>
        <w:rPr/>
      </w:pPr>
      <w:r>
        <w:rPr/>
        <w:t>[[@Bible:Psa 69:18 ]][[69:18 &gt;&gt; Psa 69:18]] {{field-on:Bible}} Приближи се при душата ми, изкупи я:Поради враговете ми избави ме. {{field-off:Bible}}</w:t>
      </w:r>
    </w:p>
    <w:p>
      <w:pPr>
        <w:pStyle w:val="Normal"/>
        <w:rPr/>
      </w:pPr>
      <w:r>
        <w:rPr/>
        <w:t>[[@Bible:Psa 69:19 ]][[69:19 &gt;&gt; Psa 69:19]] {{field-on:Bible}} Ти знаеш укора ми,И срама ми, и безчестието ми:Пред тебе са всичките които ме притесняват. {{field-off:Bible}}</w:t>
      </w:r>
    </w:p>
    <w:p>
      <w:pPr>
        <w:pStyle w:val="Normal"/>
        <w:rPr/>
      </w:pPr>
      <w:r>
        <w:rPr/>
        <w:t>[[@Bible:Psa 69:20 ]][[69:20 &gt;&gt; Psa 69:20]] {{field-on:Bible}} Укор съкруши сърдцето ми, и страдам:А чаках да ме пожали някой, но няма никой, -И утешители, но не намерих. {{field-off:Bible}}</w:t>
      </w:r>
    </w:p>
    <w:p>
      <w:pPr>
        <w:pStyle w:val="Normal"/>
        <w:rPr/>
      </w:pPr>
      <w:r>
        <w:rPr/>
        <w:t>[[@Bible:Psa 69:21 ]][[69:21 &gt;&gt; Psa 69:21]] {{field-on:Bible}} И дадоха ми яд за ядене,И в жаждата ми напоиха ме с оцет. {{field-off:Bible}}</w:t>
      </w:r>
    </w:p>
    <w:p>
      <w:pPr>
        <w:pStyle w:val="Normal"/>
        <w:rPr/>
      </w:pPr>
      <w:r>
        <w:rPr/>
        <w:t>[[@Bible:Psa 69:22 ]][[69:22 &gt;&gt; Psa 69:22]] {{field-on:Bible}} Трапезата им пред тях да бъде сет,И вместо благоденствие примка. {{field-off:Bible}}</w:t>
      </w:r>
    </w:p>
    <w:p>
      <w:pPr>
        <w:pStyle w:val="Normal"/>
        <w:rPr/>
      </w:pPr>
      <w:r>
        <w:rPr/>
        <w:t>[[@Bible:Psa 69:23 ]][[69:23 &gt;&gt; Psa 69:23]] {{field-on:Bible}} Да потъмнеят очите им за да не видят;И гърбовете им сгърби винаги. {{field-off:Bible}}</w:t>
      </w:r>
    </w:p>
    <w:p>
      <w:pPr>
        <w:pStyle w:val="Normal"/>
        <w:rPr/>
      </w:pPr>
      <w:r>
        <w:rPr/>
        <w:t>[[@Bible:Psa 69:24 ]][[69:24 &gt;&gt; Psa 69:24]] {{field-on:Bible}} Излей на тях яростта си;И пламикът на гнева ти да ги постигне. {{field-off:Bible}}</w:t>
      </w:r>
    </w:p>
    <w:p>
      <w:pPr>
        <w:pStyle w:val="Normal"/>
        <w:rPr/>
      </w:pPr>
      <w:r>
        <w:rPr/>
        <w:t>[[@Bible:Psa 69:25 ]][[69:25 &gt;&gt; Psa 69:25]] {{field-on:Bible}} Селението им да бъде пусто;И в къщите им да няма кой да живее. {{field-off:Bible}}</w:t>
      </w:r>
    </w:p>
    <w:p>
      <w:pPr>
        <w:pStyle w:val="Normal"/>
        <w:rPr/>
      </w:pPr>
      <w:r>
        <w:rPr/>
        <w:t>[[@Bible:Psa 69:26 ]][[69:26 &gt;&gt; Psa 69:26]] {{field-on:Bible}} Защото те гонят оногози когото ти си поразил;И говорят за болката на онези които ти си наранил. {{field-off:Bible}}</w:t>
      </w:r>
    </w:p>
    <w:p>
      <w:pPr>
        <w:pStyle w:val="Normal"/>
        <w:rPr/>
      </w:pPr>
      <w:r>
        <w:rPr/>
        <w:t>[[@Bible:Psa 69:27 ]][[69:27 &gt;&gt; Psa 69:27]] {{field-on:Bible}} Приложи беззаконие върх беззаконието им,И да не влязат в правдата ти. {{field-off:Bible}}</w:t>
      </w:r>
    </w:p>
    <w:p>
      <w:pPr>
        <w:pStyle w:val="Normal"/>
        <w:rPr/>
      </w:pPr>
      <w:r>
        <w:rPr/>
        <w:t>[[@Bible:Psa 69:28 ]][[69:28 &gt;&gt; Psa 69:28]] {{field-on:Bible}} Да се изгладят от книгата на живите,И с праведните да се не напишат. {{field-off:Bible}}</w:t>
      </w:r>
    </w:p>
    <w:p>
      <w:pPr>
        <w:pStyle w:val="Normal"/>
        <w:rPr/>
      </w:pPr>
      <w:r>
        <w:rPr/>
        <w:t>[[@Bible:Psa 69:29 ]][[69:29 &gt;&gt; Psa 69:29]] {{field-on:Bible}} А мене който съм сиромах и оскърбен,Твоето спасение, Боже, да ме възвиши. {{field-off:Bible}}</w:t>
      </w:r>
    </w:p>
    <w:p>
      <w:pPr>
        <w:pStyle w:val="Normal"/>
        <w:rPr/>
      </w:pPr>
      <w:r>
        <w:rPr/>
        <w:t>[[@Bible:Psa 69:30 ]][[69:30 &gt;&gt; Psa 69:30]] {{field-on:Bible}} Ще похваля името Божие с песен,И ще го възвелича с хваления. {{field-off:Bible}}</w:t>
      </w:r>
    </w:p>
    <w:p>
      <w:pPr>
        <w:pStyle w:val="Normal"/>
        <w:rPr/>
      </w:pPr>
      <w:r>
        <w:rPr/>
        <w:t>[[@Bible:Psa 69:31 ]][[69:31 &gt;&gt; Psa 69:31]] {{field-on:Bible}} И това ще угоди ГосподуПовече от млад юнец който има рога и копита. {{field-off:Bible}}</w:t>
      </w:r>
    </w:p>
    <w:p>
      <w:pPr>
        <w:pStyle w:val="Normal"/>
        <w:rPr/>
      </w:pPr>
      <w:r>
        <w:rPr/>
        <w:t>[[@Bible:Psa 69:32 ]][[69:32 &gt;&gt; Psa 69:32]] {{field-on:Bible}} Смирените ще видят, ще се зарадват;И вие които търсите Бога, вашето сърдце ще живее. {{field-off:Bible}}</w:t>
      </w:r>
    </w:p>
    <w:p>
      <w:pPr>
        <w:pStyle w:val="Normal"/>
        <w:rPr/>
      </w:pPr>
      <w:r>
        <w:rPr/>
        <w:t>[[@Bible:Psa 69:33 ]][[69:33 &gt;&gt; Psa 69:33]] {{field-on:Bible}} Защото Господ слуша убогите,И запрените си не презира. {{field-off:Bible}}</w:t>
      </w:r>
    </w:p>
    <w:p>
      <w:pPr>
        <w:pStyle w:val="Normal"/>
        <w:rPr/>
      </w:pPr>
      <w:r>
        <w:rPr/>
        <w:t>[[@Bible:Psa 69:34 ]][[69:34 &gt;&gt; Psa 69:34]] {{field-on:Bible}} Да го похвалят небесата и земята,Моретата и всичко което се движи в тях. {{field-off:Bible}}</w:t>
      </w:r>
    </w:p>
    <w:p>
      <w:pPr>
        <w:pStyle w:val="Normal"/>
        <w:rPr/>
      </w:pPr>
      <w:r>
        <w:rPr/>
        <w:t>[[@Bible:Psa 69:35 ]][[69:35 &gt;&gt; Psa 69:35]] {{field-on:Bible}} Защото Бог ще спаси Сиона,И ще съгради Юдейските градове:И ще се населят там, и ще го наследят. {{field-off:Bible}}</w:t>
      </w:r>
    </w:p>
    <w:p>
      <w:pPr>
        <w:pStyle w:val="Normal"/>
        <w:rPr/>
      </w:pPr>
      <w:r>
        <w:rPr/>
        <w:t>[[@Bible:Psa 69:36 ]][[69:36 &gt;&gt; Psa 69:36]] {{field-on:Bible}} И семето на рабите му ще го наследи,И онези които обичат името му ще живеят в него. {{field-off:Bible}}</w:t>
      </w:r>
    </w:p>
    <w:p>
      <w:pPr>
        <w:pStyle w:val="Heading2"/>
        <w:rPr/>
      </w:pPr>
      <w:r>
        <w:rPr/>
        <w:t>Глава 70</w:t>
      </w:r>
    </w:p>
    <w:p>
      <w:pPr>
        <w:pStyle w:val="Normal"/>
        <w:rPr/>
      </w:pPr>
      <w:r>
        <w:rPr/>
        <w:t>[[@Bible:Psa 70:1 ]][[70:1 &gt;&gt; Psa 70:1]] {{field-on:Bible}} (по Слав. 69)Първому Певцу, Псалом Давидов, за Възпоминание.Боже, побързай да ме избавиш:Побързай, Господи, да ми помогнеш. {{field-off:Bible}}</w:t>
      </w:r>
    </w:p>
    <w:p>
      <w:pPr>
        <w:pStyle w:val="Normal"/>
        <w:rPr/>
      </w:pPr>
      <w:r>
        <w:rPr/>
        <w:t>[[@Bible:Psa 70:2 ]][[70:2 &gt;&gt; Psa 70:2]] {{field-on:Bible}} Да се постидят и да се посрамятКоито търсят душата миДа се върнат назад и да се обезчестятКоито искат злото ми. {{field-off:Bible}}</w:t>
      </w:r>
    </w:p>
    <w:p>
      <w:pPr>
        <w:pStyle w:val="Normal"/>
        <w:rPr/>
      </w:pPr>
      <w:r>
        <w:rPr/>
        <w:t>[[@Bible:Psa 70:3 ]][[70:3 &gt;&gt; Psa 70:3]] {{field-on:Bible}} Да се върнат назад за срама сиОнези които казват: О, хохо! {{field-off:Bible}}</w:t>
      </w:r>
    </w:p>
    <w:p>
      <w:pPr>
        <w:pStyle w:val="Normal"/>
        <w:rPr/>
      </w:pPr>
      <w:r>
        <w:rPr/>
        <w:t>[[@Bible:Psa 70:4 ]][[70:4 &gt;&gt; Psa 70:4]] {{field-on:Bible}} Да се радват и да се веселят в тебеВсичките които те търсят;И онези които обичат спасението тиДа думат винаги: Да се възвличи Бог! {{field-off:Bible}}</w:t>
      </w:r>
    </w:p>
    <w:p>
      <w:pPr>
        <w:pStyle w:val="Normal"/>
        <w:rPr/>
      </w:pPr>
      <w:r>
        <w:rPr/>
        <w:t>[[@Bible:Psa 70:5 ]][[70:5 &gt;&gt; Psa 70:5]] {{field-on:Bible}} Но аз съм сиромах и нищ:Боже, побързай при мене.Ти си моя помощ и избавител:Господи, да не закъснееш. {{field-off:Bible}}</w:t>
      </w:r>
    </w:p>
    <w:p>
      <w:pPr>
        <w:pStyle w:val="Heading2"/>
        <w:rPr/>
      </w:pPr>
      <w:r>
        <w:rPr/>
        <w:t>Глава 71</w:t>
      </w:r>
    </w:p>
    <w:p>
      <w:pPr>
        <w:pStyle w:val="Normal"/>
        <w:rPr/>
      </w:pPr>
      <w:r>
        <w:rPr/>
        <w:t>[[@Bible:Psa 71:1 ]][[71:1 &gt;&gt; Psa 71:1]] {{field-on:Bible}} (по Слав. 70)На тебе, Господи, уповах:Да се не посрамя никога. {{field-off:Bible}}</w:t>
      </w:r>
    </w:p>
    <w:p>
      <w:pPr>
        <w:pStyle w:val="Normal"/>
        <w:rPr/>
      </w:pPr>
      <w:r>
        <w:rPr/>
        <w:t>[[@Bible:Psa 71:2 ]][[71:2 &gt;&gt; Psa 71:2]] {{field-on:Bible}} С правдата си избави ме и освободи ме:Приклони към мене ухото си и спаси ме. {{field-off:Bible}}</w:t>
      </w:r>
    </w:p>
    <w:p>
      <w:pPr>
        <w:pStyle w:val="Normal"/>
        <w:rPr/>
      </w:pPr>
      <w:r>
        <w:rPr/>
        <w:t>[[@Bible:Psa 71:3 ]][[71:3 &gt;&gt; Psa 71:3]] {{field-on:Bible}} Бъди ми канара дето да прибягвам, всякога да обитавам.Ти си завещал да ме спасиш;Защото твърдиня моя и прибежище мое си ти. {{field-off:Bible}}</w:t>
      </w:r>
    </w:p>
    <w:p>
      <w:pPr>
        <w:pStyle w:val="Normal"/>
        <w:rPr/>
      </w:pPr>
      <w:r>
        <w:rPr/>
        <w:t>[[@Bible:Psa 71:4 ]][[71:4 &gt;&gt; Psa 71:4]] {{field-on:Bible}} Боже мой, избави ме от силата на нечестивия,От ръката на законопрестъпника и насилника. {{field-off:Bible}}</w:t>
      </w:r>
    </w:p>
    <w:p>
      <w:pPr>
        <w:pStyle w:val="Normal"/>
        <w:rPr/>
      </w:pPr>
      <w:r>
        <w:rPr/>
        <w:t>[[@Bible:Psa 71:5 ]][[71:5 &gt;&gt; Psa 71:5]] {{field-on:Bible}} Защото ти си моя надежда, Господи Иеова:Упование мое си от младостта ми. {{field-off:Bible}}</w:t>
      </w:r>
    </w:p>
    <w:p>
      <w:pPr>
        <w:pStyle w:val="Normal"/>
        <w:rPr/>
      </w:pPr>
      <w:r>
        <w:rPr/>
        <w:t>[[@Bible:Psa 71:6 ]][[71:6 &gt;&gt; Psa 71:6]] {{field-on:Bible}} На тебе облегнах от рождението си:От утробата на майка ми ти си мой покровителЗа тебе ще бъде всякога пението ми. {{field-off:Bible}}</w:t>
      </w:r>
    </w:p>
    <w:p>
      <w:pPr>
        <w:pStyle w:val="Normal"/>
        <w:rPr/>
      </w:pPr>
      <w:r>
        <w:rPr/>
        <w:t>[[@Bible:Psa 71:7 ]][[71:7 &gt;&gt; Psa 71:7]] {{field-on:Bible}} Като чудовище станах на мнозина;Но ти си ми яко прибежище. {{field-off:Bible}}</w:t>
      </w:r>
    </w:p>
    <w:p>
      <w:pPr>
        <w:pStyle w:val="Normal"/>
        <w:rPr/>
      </w:pPr>
      <w:r>
        <w:rPr/>
        <w:t>[[@Bible:Psa 71:8 ]][[71:8 &gt;&gt; Psa 71:8]] {{field-on:Bible}} Да се пълнят устата ми с пението ти,Съ славата ти, всеки ден. {{field-off:Bible}}</w:t>
      </w:r>
    </w:p>
    <w:p>
      <w:pPr>
        <w:pStyle w:val="Normal"/>
        <w:rPr/>
      </w:pPr>
      <w:r>
        <w:rPr/>
        <w:t>[[@Bible:Psa 71:9 ]][[71:9 &gt;&gt; Psa 71:9]] {{field-on:Bible}} Не ме отхвърляй въ времето на старостта ми:Когато оскудява силата ми, не ме оставяй. {{field-off:Bible}}</w:t>
      </w:r>
    </w:p>
    <w:p>
      <w:pPr>
        <w:pStyle w:val="Normal"/>
        <w:rPr/>
      </w:pPr>
      <w:r>
        <w:rPr/>
        <w:t>[[@Bible:Psa 71:10 ]][[71:10 &gt;&gt; Psa 71:10]] {{field-on:Bible}} Защото неприятелите ми за мене говорят;И които причакват душата ми наговарят се помежду си {{field-off:Bible}}</w:t>
      </w:r>
    </w:p>
    <w:p>
      <w:pPr>
        <w:pStyle w:val="Normal"/>
        <w:rPr/>
      </w:pPr>
      <w:r>
        <w:rPr/>
        <w:t>[[@Bible:Psa 71:11 ]][[71:11 &gt;&gt; Psa 71:11]] {{field-on:Bible}} И казват: Бог го е оставил:Погнете и хванете го; защото няма кой да го избави. {{field-off:Bible}}</w:t>
      </w:r>
    </w:p>
    <w:p>
      <w:pPr>
        <w:pStyle w:val="Normal"/>
        <w:rPr/>
      </w:pPr>
      <w:r>
        <w:rPr/>
        <w:t>[[@Bible:Psa 71:12 ]][[71:12 &gt;&gt; Psa 71:12]] {{field-on:Bible}} Боже, не се отдалечавай от мене:Боже мой, побързай ми на помощ. {{field-off:Bible}}</w:t>
      </w:r>
    </w:p>
    <w:p>
      <w:pPr>
        <w:pStyle w:val="Normal"/>
        <w:rPr/>
      </w:pPr>
      <w:r>
        <w:rPr/>
        <w:t>[[@Bible:Psa 71:13 ]][[71:13 &gt;&gt; Psa 71:13]] {{field-on:Bible}} Да се посрамят и да се изтребятНеприятелите на душата ми:Да се покрият с укор и срамКоито искат злото ми. {{field-off:Bible}}</w:t>
      </w:r>
    </w:p>
    <w:p>
      <w:pPr>
        <w:pStyle w:val="Normal"/>
        <w:rPr/>
      </w:pPr>
      <w:r>
        <w:rPr/>
        <w:t>[[@Bible:Psa 71:14 ]][[71:14 &gt;&gt; Psa 71:14]] {{field-on:Bible}} А аз всякога ще се надея,И ще прилагам на всяка твоя похвала. {{field-off:Bible}}</w:t>
      </w:r>
    </w:p>
    <w:p>
      <w:pPr>
        <w:pStyle w:val="Normal"/>
        <w:rPr/>
      </w:pPr>
      <w:r>
        <w:rPr/>
        <w:t>[[@Bible:Psa 71:15 ]][[71:15 &gt;&gt; Psa 71:15]] {{field-on:Bible}} Устата ми ще проповядват правдата ти,Спасението ти всеки ден,Защото не мога да изброя твоите благодеяния. {{field-off:Bible}}</w:t>
      </w:r>
    </w:p>
    <w:p>
      <w:pPr>
        <w:pStyle w:val="Normal"/>
        <w:rPr/>
      </w:pPr>
      <w:r>
        <w:rPr/>
        <w:t>[[@Bible:Psa 71:16 ]][[71:16 &gt;&gt; Psa 71:16]] {{field-on:Bible}} Ще ходя със силата на Господа Иеова:Ще помня твоята, само твоята, правда. {{field-off:Bible}}</w:t>
      </w:r>
    </w:p>
    <w:p>
      <w:pPr>
        <w:pStyle w:val="Normal"/>
        <w:rPr/>
      </w:pPr>
      <w:r>
        <w:rPr/>
        <w:t>[[@Bible:Psa 71:17 ]][[71:17 &gt;&gt; Psa 71:17]] {{field-on:Bible}} Боже, ти си ме научил от младостта ми;И до сега проповедвам чудесата ти. {{field-off:Bible}}</w:t>
      </w:r>
    </w:p>
    <w:p>
      <w:pPr>
        <w:pStyle w:val="Normal"/>
        <w:rPr/>
      </w:pPr>
      <w:r>
        <w:rPr/>
        <w:t>[[@Bible:Psa 71:18 ]][[71:18 &gt;&gt; Psa 71:18]] {{field-on:Bible}} И даже до старост и седина, Боже, не ме оставяй,Доде проповедвам на идещия род мишцата ти,Силата ти на всичките послеродни. {{field-off:Bible}}</w:t>
      </w:r>
    </w:p>
    <w:p>
      <w:pPr>
        <w:pStyle w:val="Normal"/>
        <w:rPr/>
      </w:pPr>
      <w:r>
        <w:rPr/>
        <w:t>[[@Bible:Psa 71:19 ]][[71:19 &gt;&gt; Psa 71:19]] {{field-on:Bible}} Ей, Боже, правдата ти е превъзвишена;Защото си направил велиичия.Боже, кой е подобен на тебе? {{field-off:Bible}}</w:t>
      </w:r>
    </w:p>
    <w:p>
      <w:pPr>
        <w:pStyle w:val="Normal"/>
        <w:rPr/>
      </w:pPr>
      <w:r>
        <w:rPr/>
        <w:t>[[@Bible:Psa 71:20 ]][[71:20 &gt;&gt; Psa 71:20]] {{field-on:Bible}} Ти който си ми показал много и тежки притесненияПак ще ме съживиш,И от бездните на земята пак ще ме избавиш. {{field-off:Bible}}</w:t>
      </w:r>
    </w:p>
    <w:p>
      <w:pPr>
        <w:pStyle w:val="Normal"/>
        <w:rPr/>
      </w:pPr>
      <w:r>
        <w:rPr/>
        <w:t>[[@Bible:Psa 71:21 ]][[71:21 &gt;&gt; Psa 71:21]] {{field-on:Bible}} Ще нарастиш величието ми;Ей, ще се върнеш и ще ме утешиш. {{field-off:Bible}}</w:t>
      </w:r>
    </w:p>
    <w:p>
      <w:pPr>
        <w:pStyle w:val="Normal"/>
        <w:rPr/>
      </w:pPr>
      <w:r>
        <w:rPr/>
        <w:t>[[@Bible:Psa 71:22 ]][[71:22 &gt;&gt; Psa 71:22]] {{field-on:Bible}} И аз, Боже мой, ще славословя с псалтирТебе и твоята истина:На тебе, Светий Израилев,Ще песнопея с китара. {{field-off:Bible}}</w:t>
      </w:r>
    </w:p>
    <w:p>
      <w:pPr>
        <w:pStyle w:val="Normal"/>
        <w:rPr/>
      </w:pPr>
      <w:r>
        <w:rPr/>
        <w:t>[[@Bible:Psa 71:23 ]][[71:23 &gt;&gt; Psa 71:23]] {{field-on:Bible}} Ще се радват устните ми когато ти песнопея,И душата ми която си избавил. {{field-off:Bible}}</w:t>
      </w:r>
    </w:p>
    <w:p>
      <w:pPr>
        <w:pStyle w:val="Normal"/>
        <w:rPr/>
      </w:pPr>
      <w:r>
        <w:rPr/>
        <w:t>[[@Bible:Psa 71:24 ]][[71:24 &gt;&gt; Psa 71:24]] {{field-on:Bible}} Още и езикът ми всеки ден ще преговаря правдата ти;Защото се посрамиха - защото се постидиха –Които искат злото ми. {{field-off:Bible}}</w:t>
      </w:r>
    </w:p>
    <w:p>
      <w:pPr>
        <w:pStyle w:val="Heading2"/>
        <w:rPr/>
      </w:pPr>
      <w:r>
        <w:rPr/>
        <w:t>Глава 72</w:t>
      </w:r>
    </w:p>
    <w:p>
      <w:pPr>
        <w:pStyle w:val="Normal"/>
        <w:rPr/>
      </w:pPr>
      <w:r>
        <w:rPr/>
        <w:t>[[@Bible:Psa 72:1 ]][[72:1 &gt;&gt; Psa 72:1]] {{field-on:Bible}} (по Слав. 71)Псалом за Соломона.Боже, дай правосъдието си на царя,И правдата си на царския син; {{field-off:Bible}}</w:t>
      </w:r>
    </w:p>
    <w:p>
      <w:pPr>
        <w:pStyle w:val="Normal"/>
        <w:rPr/>
      </w:pPr>
      <w:r>
        <w:rPr/>
        <w:t>[[@Bible:Psa 72:2 ]][[72:2 &gt;&gt; Psa 72:2]] {{field-on:Bible}} За да съди твоите люде с правда,И угнетените ти с правосъдие. {{field-off:Bible}}</w:t>
      </w:r>
    </w:p>
    <w:p>
      <w:pPr>
        <w:pStyle w:val="Normal"/>
        <w:rPr/>
      </w:pPr>
      <w:r>
        <w:rPr/>
        <w:t>[[@Bible:Psa 72:3 ]][[72:3 &gt;&gt; Psa 72:3]] {{field-on:Bible}} Горите ще донесат мир на людете,И хълмовете мир с правда. {{field-off:Bible}}</w:t>
      </w:r>
    </w:p>
    <w:p>
      <w:pPr>
        <w:pStyle w:val="Normal"/>
        <w:rPr/>
      </w:pPr>
      <w:r>
        <w:rPr/>
        <w:t>[[@Bible:Psa 72:4 ]][[72:4 &gt;&gt; Psa 72:4]] {{field-on:Bible}} Ще съди право угнетените на народа:Ще спаси синовете на сиромасите, и ще стрие насилника. {{field-off:Bible}}</w:t>
      </w:r>
    </w:p>
    <w:p>
      <w:pPr>
        <w:pStyle w:val="Normal"/>
        <w:rPr/>
      </w:pPr>
      <w:r>
        <w:rPr/>
        <w:t>[[@Bible:Psa 72:5 ]][[72:5 &gt;&gt; Psa 72:5]] {{field-on:Bible}} Ще ти се боят доде пребъдва слънцето и луната,От родове в родове. {{field-off:Bible}}</w:t>
      </w:r>
    </w:p>
    <w:p>
      <w:pPr>
        <w:pStyle w:val="Normal"/>
        <w:rPr/>
      </w:pPr>
      <w:r>
        <w:rPr/>
        <w:t>[[@Bible:Psa 72:6 ]][[72:6 &gt;&gt; Psa 72:6]] {{field-on:Bible}} Ще слезе като дъжд на покосена ливада,Както пороен дъжд наросява земята. {{field-off:Bible}}</w:t>
      </w:r>
    </w:p>
    <w:p>
      <w:pPr>
        <w:pStyle w:val="Normal"/>
        <w:rPr/>
      </w:pPr>
      <w:r>
        <w:rPr/>
        <w:t>[[@Bible:Psa 72:7 ]][[72:7 &gt;&gt; Psa 72:7]] {{field-on:Bible}} В неговите дни ще цъвти праведний,И изобилие на мир доде бъде луната. {{field-off:Bible}}</w:t>
      </w:r>
    </w:p>
    <w:p>
      <w:pPr>
        <w:pStyle w:val="Normal"/>
        <w:rPr/>
      </w:pPr>
      <w:r>
        <w:rPr/>
        <w:t>[[@Bible:Psa 72:8 ]][[72:8 &gt;&gt; Psa 72:8]] {{field-on:Bible}} И ще владее от море до море,И от реката до краищата на земята. {{field-off:Bible}}</w:t>
      </w:r>
    </w:p>
    <w:p>
      <w:pPr>
        <w:pStyle w:val="Normal"/>
        <w:rPr/>
      </w:pPr>
      <w:r>
        <w:rPr/>
        <w:t>[[@Bible:Psa 72:9 ]][[72:9 &gt;&gt; Psa 72:9]] {{field-on:Bible}} Пред него ще коленичат жителите на пустинята;И неприятелите му ще лижат пръстта. {{field-off:Bible}}</w:t>
      </w:r>
    </w:p>
    <w:p>
      <w:pPr>
        <w:pStyle w:val="Normal"/>
        <w:rPr/>
      </w:pPr>
      <w:r>
        <w:rPr/>
        <w:t>[[@Bible:Psa 72:10 ]][[72:10 &gt;&gt; Psa 72:10]] {{field-on:Bible}} Царете на Тарсис и на островите ще принесат приношения:Царете на Шева и на Сева ще представят дарове. {{field-off:Bible}}</w:t>
      </w:r>
    </w:p>
    <w:p>
      <w:pPr>
        <w:pStyle w:val="Normal"/>
        <w:rPr/>
      </w:pPr>
      <w:r>
        <w:rPr/>
        <w:t>[[@Bible:Psa 72:11 ]][[72:11 &gt;&gt; Psa 72:11]] {{field-on:Bible}} И ще му се поклонят всичките царе:Всичките народи ще му бъдат раби. {{field-off:Bible}}</w:t>
      </w:r>
    </w:p>
    <w:p>
      <w:pPr>
        <w:pStyle w:val="Normal"/>
        <w:rPr/>
      </w:pPr>
      <w:r>
        <w:rPr/>
        <w:t>[[@Bible:Psa 72:12 ]][[72:12 &gt;&gt; Psa 72:12]] {{field-on:Bible}} Защото ще избави сиромаха който вика,И угнетения и безпомощния. {{field-off:Bible}}</w:t>
      </w:r>
    </w:p>
    <w:p>
      <w:pPr>
        <w:pStyle w:val="Normal"/>
        <w:rPr/>
      </w:pPr>
      <w:r>
        <w:rPr/>
        <w:t>[[@Bible:Psa 72:13 ]][[72:13 &gt;&gt; Psa 72:13]] {{field-on:Bible}} Ще помилва сиромаха и убогия,И ще спаси душите на убогите. {{field-off:Bible}}</w:t>
      </w:r>
    </w:p>
    <w:p>
      <w:pPr>
        <w:pStyle w:val="Normal"/>
        <w:rPr/>
      </w:pPr>
      <w:r>
        <w:rPr/>
        <w:t>[[@Bible:Psa 72:14 ]][[72:14 &gt;&gt; Psa 72:14]] {{field-on:Bible}} От угнетение и насилие ще изкупи душите им,И драгоценна ще бъде кръвта им пред очите му. {{field-off:Bible}}</w:t>
      </w:r>
    </w:p>
    <w:p>
      <w:pPr>
        <w:pStyle w:val="Normal"/>
        <w:rPr/>
      </w:pPr>
      <w:r>
        <w:rPr/>
        <w:t>[[@Bible:Psa 72:15 ]][[72:15 &gt;&gt; Psa 72:15]] {{field-on:Bible}} И ще живее, и ще му се даде от Шевското злато;И ще става всякога моление за него.Всеки ден ще го благославят. {{field-off:Bible}}</w:t>
      </w:r>
    </w:p>
    <w:p>
      <w:pPr>
        <w:pStyle w:val="Normal"/>
        <w:rPr/>
      </w:pPr>
      <w:r>
        <w:rPr/>
        <w:t>[[@Bible:Psa 72:16 ]][[72:16 &gt;&gt; Psa 72:16]] {{field-on:Bible}} Изобилие от жито ще има на земята по върховете на горите:Плодът му ще се люлее като Ливан гора;И жителите по градовете ще цъвтят като земната трева. {{field-off:Bible}}</w:t>
      </w:r>
    </w:p>
    <w:p>
      <w:pPr>
        <w:pStyle w:val="Normal"/>
        <w:rPr/>
      </w:pPr>
      <w:r>
        <w:rPr/>
        <w:t>[[@Bible:Psa 72:17 ]][[72:17 &gt;&gt; Psa 72:17]] {{field-on:Bible}} Името му ще пребъдва въ век,Името му ще пребъдва доде е слънцето;И ще се благославят чрез него всички:Всичките народи ще го ублажават. {{field-off:Bible}}</w:t>
      </w:r>
    </w:p>
    <w:p>
      <w:pPr>
        <w:pStyle w:val="Normal"/>
        <w:rPr/>
      </w:pPr>
      <w:r>
        <w:rPr/>
        <w:t>[[@Bible:Psa 72:18 ]][[72:18 &gt;&gt; Psa 72:18]] {{field-on:Bible}} Благословен Господ Бог, Бог Израилев,Който сам прави чудеса, {{field-off:Bible}}</w:t>
      </w:r>
    </w:p>
    <w:p>
      <w:pPr>
        <w:pStyle w:val="Normal"/>
        <w:rPr/>
      </w:pPr>
      <w:r>
        <w:rPr/>
        <w:t>[[@Bible:Psa 72:19 ]][[72:19 &gt;&gt; Psa 72:19]] {{field-on:Bible}} И благословено славното му име въ век;И да се изпълни съ славата му всичката земя. Амин и амин. {{field-off:Bible}}</w:t>
      </w:r>
    </w:p>
    <w:p>
      <w:pPr>
        <w:pStyle w:val="Normal"/>
        <w:rPr/>
      </w:pPr>
      <w:r>
        <w:rPr/>
        <w:t>[[@Bible:Psa 72:20 ]][[72:20 &gt;&gt; Psa 72:20]] {{field-on:Bible}} Свършиха се молитвите на Давида, Иесевия син. {{field-off:Bible}}</w:t>
      </w:r>
    </w:p>
    <w:p>
      <w:pPr>
        <w:pStyle w:val="Heading2"/>
        <w:rPr/>
      </w:pPr>
      <w:r>
        <w:rPr/>
        <w:t>Глава 73</w:t>
      </w:r>
    </w:p>
    <w:p>
      <w:pPr>
        <w:pStyle w:val="Normal"/>
        <w:rPr/>
      </w:pPr>
      <w:r>
        <w:rPr/>
        <w:t>[[@Bible:Psa 73:1 ]][[73:1 &gt;&gt; Psa 73:1]] {{field-on:Bible}} (по Слав. 72)Псалом Асафов.Благ е наистина Бог към Израиля,Към чистите в сърдце. {{field-off:Bible}}</w:t>
      </w:r>
    </w:p>
    <w:p>
      <w:pPr>
        <w:pStyle w:val="Normal"/>
        <w:rPr/>
      </w:pPr>
      <w:r>
        <w:rPr/>
        <w:t>[[@Bible:Psa 73:2 ]][[73:2 &gt;&gt; Psa 73:2]] {{field-on:Bible}} А мене, нозете ми почти помръднаха:Без малко бяха се подплъзнали стъпките ми. {{field-off:Bible}}</w:t>
      </w:r>
    </w:p>
    <w:p>
      <w:pPr>
        <w:pStyle w:val="Normal"/>
        <w:rPr/>
      </w:pPr>
      <w:r>
        <w:rPr/>
        <w:t>[[@Bible:Psa 73:3 ]][[73:3 &gt;&gt; Psa 73:3]] {{field-on:Bible}} Защото поревнувах на гордитеКато гледах благополучието на нечестивите. {{field-off:Bible}}</w:t>
      </w:r>
    </w:p>
    <w:p>
      <w:pPr>
        <w:pStyle w:val="Normal"/>
        <w:rPr/>
      </w:pPr>
      <w:r>
        <w:rPr/>
        <w:t>[[@Bible:Psa 73:4 ]][[73:4 &gt;&gt; Psa 73:4]] {{field-on:Bible}} Понеже няма скърб в смъртта им,Но тялото им е тлъсто. {{field-off:Bible}}</w:t>
      </w:r>
    </w:p>
    <w:p>
      <w:pPr>
        <w:pStyle w:val="Normal"/>
        <w:rPr/>
      </w:pPr>
      <w:r>
        <w:rPr/>
        <w:t>[[@Bible:Psa 73:5 ]][[73:5 &gt;&gt; Psa 73:5]] {{field-on:Bible}} Не са в трудове человечески,Нито са поразявани като другите человеци. {{field-off:Bible}}</w:t>
      </w:r>
    </w:p>
    <w:p>
      <w:pPr>
        <w:pStyle w:val="Normal"/>
        <w:rPr/>
      </w:pPr>
      <w:r>
        <w:rPr/>
        <w:t>[[@Bible:Psa 73:6 ]][[73:6 &gt;&gt; Psa 73:6]] {{field-on:Bible}} За това ги окружава гордостта като огърлие:Насилието ги облича като премяна. {{field-off:Bible}}</w:t>
      </w:r>
    </w:p>
    <w:p>
      <w:pPr>
        <w:pStyle w:val="Normal"/>
        <w:rPr/>
      </w:pPr>
      <w:r>
        <w:rPr/>
        <w:t>[[@Bible:Psa 73:7 ]][[73:7 &gt;&gt; Psa 73:7]] {{field-on:Bible}} Очите им са изпъкнали от тлъстина:Надминват мечтанията на сърдцето. {{field-off:Bible}}</w:t>
      </w:r>
    </w:p>
    <w:p>
      <w:pPr>
        <w:pStyle w:val="Normal"/>
        <w:rPr/>
      </w:pPr>
      <w:r>
        <w:rPr/>
        <w:t>[[@Bible:Psa 73:8 ]][[73:8 &gt;&gt; Psa 73:8]] {{field-on:Bible}} Присмиват се, и говорят с лукавство за насилиеГоворят горделиво. {{field-off:Bible}}</w:t>
      </w:r>
    </w:p>
    <w:p>
      <w:pPr>
        <w:pStyle w:val="Normal"/>
        <w:rPr/>
      </w:pPr>
      <w:r>
        <w:rPr/>
        <w:t>[[@Bible:Psa 73:9 ]][[73:9 &gt;&gt; Psa 73:9]] {{field-on:Bible}} Турят устата си на небето;И езикът им прохожда земята. {{field-off:Bible}}</w:t>
      </w:r>
    </w:p>
    <w:p>
      <w:pPr>
        <w:pStyle w:val="Normal"/>
        <w:rPr/>
      </w:pPr>
      <w:r>
        <w:rPr/>
        <w:t>[[@Bible:Psa 73:10 ]][[73:10 &gt;&gt; Psa 73:10]] {{field-on:Bible}} За то ще се върнат тук людете му.И вода с пълна чаша се изцежда за тях. {{field-off:Bible}}</w:t>
      </w:r>
    </w:p>
    <w:p>
      <w:pPr>
        <w:pStyle w:val="Normal"/>
        <w:rPr/>
      </w:pPr>
      <w:r>
        <w:rPr/>
        <w:t>[[@Bible:Psa 73:11 ]][[73:11 &gt;&gt; Psa 73:11]] {{field-on:Bible}} И говорят: Как ще знае Бог?И има ли знание въ Вишния? {{field-off:Bible}}</w:t>
      </w:r>
    </w:p>
    <w:p>
      <w:pPr>
        <w:pStyle w:val="Normal"/>
        <w:rPr/>
      </w:pPr>
      <w:r>
        <w:rPr/>
        <w:t>[[@Bible:Psa 73:12 ]][[73:12 &gt;&gt; Psa 73:12]] {{field-on:Bible}} Ето, те са нечестиви, винаги са благополучни:Умножават богатство. {{field-off:Bible}}</w:t>
      </w:r>
    </w:p>
    <w:p>
      <w:pPr>
        <w:pStyle w:val="Normal"/>
        <w:rPr/>
      </w:pPr>
      <w:r>
        <w:rPr/>
        <w:t>[[@Bible:Psa 73:13 ]][[73:13 &gt;&gt; Psa 73:13]] {{field-on:Bible}} Наистина аз напраздно очистих сърдцето сиИ омих в неповинност ръцете си {{field-off:Bible}}</w:t>
      </w:r>
    </w:p>
    <w:p>
      <w:pPr>
        <w:pStyle w:val="Normal"/>
        <w:rPr/>
      </w:pPr>
      <w:r>
        <w:rPr/>
        <w:t>[[@Bible:Psa 73:14 ]][[73:14 &gt;&gt; Psa 73:14]] {{field-on:Bible}} Защото съм поразяван всеки ден,И се наказвам всяка заран. {{field-off:Bible}}</w:t>
      </w:r>
    </w:p>
    <w:p>
      <w:pPr>
        <w:pStyle w:val="Normal"/>
        <w:rPr/>
      </w:pPr>
      <w:r>
        <w:rPr/>
        <w:t>[[@Bible:Psa 73:15 ]][[73:15 &gt;&gt; Psa 73:15]] {{field-on:Bible}} Ако река да говоря така,Ето, онеправдавам рода на синовете ти. {{field-off:Bible}}</w:t>
      </w:r>
    </w:p>
    <w:p>
      <w:pPr>
        <w:pStyle w:val="Normal"/>
        <w:rPr/>
      </w:pPr>
      <w:r>
        <w:rPr/>
        <w:t>[[@Bible:Psa 73:16 ]][[73:16 &gt;&gt; Psa 73:16]] {{field-on:Bible}} Помислих да разумея това;Но беше мъчно пред очите ми {{field-off:Bible}}</w:t>
      </w:r>
    </w:p>
    <w:p>
      <w:pPr>
        <w:pStyle w:val="Normal"/>
        <w:rPr/>
      </w:pPr>
      <w:r>
        <w:rPr/>
        <w:t>[[@Bible:Psa 73:17 ]][[73:17 &gt;&gt; Psa 73:17]] {{field-on:Bible}} Доде влязох в Божието светилищеИ разумях сетнините им. {{field-off:Bible}}</w:t>
      </w:r>
    </w:p>
    <w:p>
      <w:pPr>
        <w:pStyle w:val="Normal"/>
        <w:rPr/>
      </w:pPr>
      <w:r>
        <w:rPr/>
        <w:t>[[@Bible:Psa 73:18 ]][[73:18 &gt;&gt; Psa 73:18]] {{field-on:Bible}} Ти наистина си ги турил на плъзгави места:Хвърлил си ги в пропаст. {{field-off:Bible}}</w:t>
      </w:r>
    </w:p>
    <w:p>
      <w:pPr>
        <w:pStyle w:val="Normal"/>
        <w:rPr/>
      </w:pPr>
      <w:r>
        <w:rPr/>
        <w:t>[[@Bible:Psa 73:19 ]][[73:19 &gt;&gt; Psa 73:19]] {{field-on:Bible}} Как заеднъж достигнаха в запустение!Погинаха, изчезнаха от внезапен ужас. {{field-off:Bible}}</w:t>
      </w:r>
    </w:p>
    <w:p>
      <w:pPr>
        <w:pStyle w:val="Normal"/>
        <w:rPr/>
      </w:pPr>
      <w:r>
        <w:rPr/>
        <w:t>[[@Bible:Psa 73:20 ]][[73:20 &gt;&gt; Psa 73:20]] {{field-on:Bible}} Като сън на някого когато се събуди,Господи, в града ще презреш образа им. {{field-off:Bible}}</w:t>
      </w:r>
    </w:p>
    <w:p>
      <w:pPr>
        <w:pStyle w:val="Normal"/>
        <w:rPr/>
      </w:pPr>
      <w:r>
        <w:rPr/>
        <w:t>[[@Bible:Psa 73:21 ]][[73:21 &gt;&gt; Psa 73:21]] {{field-on:Bible}} Но моето сърдце гореше.И утробата ми се мъчеше. {{field-off:Bible}}</w:t>
      </w:r>
    </w:p>
    <w:p>
      <w:pPr>
        <w:pStyle w:val="Normal"/>
        <w:rPr/>
      </w:pPr>
      <w:r>
        <w:rPr/>
        <w:t>[[@Bible:Psa 73:22 ]][[73:22 &gt;&gt; Psa 73:22]] {{field-on:Bible}} И аз бях безумен и не познавах:Като скот бях пред тебе. {{field-off:Bible}}</w:t>
      </w:r>
    </w:p>
    <w:p>
      <w:pPr>
        <w:pStyle w:val="Normal"/>
        <w:rPr/>
      </w:pPr>
      <w:r>
        <w:rPr/>
        <w:t>[[@Bible:Psa 73:23 ]][[73:23 &gt;&gt; Psa 73:23]] {{field-on:Bible}} Всякога обаче с тебе съм аз:Ти ме хвана за дясната ми ръка. {{field-off:Bible}}</w:t>
      </w:r>
    </w:p>
    <w:p>
      <w:pPr>
        <w:pStyle w:val="Normal"/>
        <w:rPr/>
      </w:pPr>
      <w:r>
        <w:rPr/>
        <w:t>[[@Bible:Psa 73:24 ]][[73:24 &gt;&gt; Psa 73:24]] {{field-on:Bible}} чрез съвета си ще ме водиш,И след това ще ме приемеш в слава. {{field-off:Bible}}</w:t>
      </w:r>
    </w:p>
    <w:p>
      <w:pPr>
        <w:pStyle w:val="Normal"/>
        <w:rPr/>
      </w:pPr>
      <w:r>
        <w:rPr/>
        <w:t>[[@Bible:Psa 73:25 ]][[73:25 &gt;&gt; Psa 73:25]] {{field-on:Bible}} Кого имам на небето?И на земята не ща другиго освен тебе. {{field-off:Bible}}</w:t>
      </w:r>
    </w:p>
    <w:p>
      <w:pPr>
        <w:pStyle w:val="Normal"/>
        <w:rPr/>
      </w:pPr>
      <w:r>
        <w:rPr/>
        <w:t>[[@Bible:Psa 73:26 ]][[73:26 &gt;&gt; Psa 73:26]] {{field-on:Bible}} чезне плътта ми и сърдцето ми;Но Бог е сила на сърдцето миИ дял мой въ век. {{field-off:Bible}}</w:t>
      </w:r>
    </w:p>
    <w:p>
      <w:pPr>
        <w:pStyle w:val="Normal"/>
        <w:rPr/>
      </w:pPr>
      <w:r>
        <w:rPr/>
        <w:t>[[@Bible:Psa 73:27 ]][[73:27 &gt;&gt; Psa 73:27]] {{field-on:Bible}} Защото, ето, тези които се отдалечават от тебе ще погинат:Ти изтребваш всичките които се отвращат от тебе. {{field-off:Bible}}</w:t>
      </w:r>
    </w:p>
    <w:p>
      <w:pPr>
        <w:pStyle w:val="Normal"/>
        <w:rPr/>
      </w:pPr>
      <w:r>
        <w:rPr/>
        <w:t>[[@Bible:Psa 73:28 ]][[73:28 &gt;&gt; Psa 73:28]] {{field-on:Bible}} Но заради мене, добре ми е да се приближа при Бога.Положих упованието си на тебе, Господи Иеова,За да проповядвам всичките твои дела. {{field-off:Bible}}</w:t>
      </w:r>
    </w:p>
    <w:p>
      <w:pPr>
        <w:pStyle w:val="Heading2"/>
        <w:rPr/>
      </w:pPr>
      <w:r>
        <w:rPr/>
        <w:t>Глава 74</w:t>
      </w:r>
    </w:p>
    <w:p>
      <w:pPr>
        <w:pStyle w:val="Normal"/>
        <w:rPr/>
      </w:pPr>
      <w:r>
        <w:rPr/>
        <w:t>[[@Bible:Psa 74:1 ]][[74:1 &gt;&gt; Psa 74:1]] {{field-on:Bible}} (по Слав. 73)Масхил Асафов.Защо, Боже, негодуваш за всегда,И дими гневът ти против овците на паствата ти? {{field-off:Bible}}</w:t>
      </w:r>
    </w:p>
    <w:p>
      <w:pPr>
        <w:pStyle w:val="Normal"/>
        <w:rPr/>
      </w:pPr>
      <w:r>
        <w:rPr/>
        <w:t>[[@Bible:Psa 74:2 ]][[74:2 &gt;&gt; Psa 74:2]] {{field-on:Bible}} Помни събранието си което си придобил изначало,Жезъла на наследието си което си избавил,Гората тази Сион в която си се населил. {{field-off:Bible}}</w:t>
      </w:r>
    </w:p>
    <w:p>
      <w:pPr>
        <w:pStyle w:val="Normal"/>
        <w:rPr/>
      </w:pPr>
      <w:r>
        <w:rPr/>
        <w:t>[[@Bible:Psa 74:3 ]][[74:3 &gt;&gt; Psa 74:3]] {{field-on:Bible}} Дигни стъпките си към всегдашните запустения,Към всичкото зло което стори неприятелят в светилището. {{field-off:Bible}}</w:t>
      </w:r>
    </w:p>
    <w:p>
      <w:pPr>
        <w:pStyle w:val="Normal"/>
        <w:rPr/>
      </w:pPr>
      <w:r>
        <w:rPr/>
        <w:t>[[@Bible:Psa 74:4 ]][[74:4 &gt;&gt; Psa 74:4]] {{field-on:Bible}} Враговете ти рикаят всред събранието ти:Туриха хоругвите си хоругви. {{field-off:Bible}}</w:t>
      </w:r>
    </w:p>
    <w:p>
      <w:pPr>
        <w:pStyle w:val="Normal"/>
        <w:rPr/>
      </w:pPr>
      <w:r>
        <w:rPr/>
        <w:t>[[@Bible:Psa 74:5 ]][[74:5 &gt;&gt; Psa 74:5]] {{field-on:Bible}} Познати станаха както кога някой дигне топорВърх гъсти дървета. {{field-off:Bible}}</w:t>
      </w:r>
    </w:p>
    <w:p>
      <w:pPr>
        <w:pStyle w:val="Normal"/>
        <w:rPr/>
      </w:pPr>
      <w:r>
        <w:rPr/>
        <w:t>[[@Bible:Psa 74:6 ]][[74:6 &gt;&gt; Psa 74:6]] {{field-on:Bible}} Така сега тези ваяните му направиСъбориха заеднъж с брадви и чукове. {{field-off:Bible}}</w:t>
      </w:r>
    </w:p>
    <w:p>
      <w:pPr>
        <w:pStyle w:val="Normal"/>
        <w:rPr/>
      </w:pPr>
      <w:r>
        <w:rPr/>
        <w:t>[[@Bible:Psa 74:7 ]][[74:7 &gt;&gt; Psa 74:7]] {{field-on:Bible}} Предадоха на огън светилището ти:Оскверниха жилището ти като го низринаха до земята. {{field-off:Bible}}</w:t>
      </w:r>
    </w:p>
    <w:p>
      <w:pPr>
        <w:pStyle w:val="Normal"/>
        <w:rPr/>
      </w:pPr>
      <w:r>
        <w:rPr/>
        <w:t>[[@Bible:Psa 74:8 ]][[74:8 &gt;&gt; Psa 74:8]] {{field-on:Bible}} Рекоха в сърдцето си: Да ги изтребим съвсем:Изгориха всичките Божии съборища по земята. {{field-off:Bible}}</w:t>
      </w:r>
    </w:p>
    <w:p>
      <w:pPr>
        <w:pStyle w:val="Normal"/>
        <w:rPr/>
      </w:pPr>
      <w:r>
        <w:rPr/>
        <w:t>[[@Bible:Psa 74:9 ]][[74:9 &gt;&gt; Psa 74:9]] {{field-on:Bible}} Знаменията наши не видим: няма вече пророк,Нито има между нас някой да знае до кога ще бъде това. {{field-off:Bible}}</w:t>
      </w:r>
    </w:p>
    <w:p>
      <w:pPr>
        <w:pStyle w:val="Normal"/>
        <w:rPr/>
      </w:pPr>
      <w:r>
        <w:rPr/>
        <w:t>[[@Bible:Psa 74:10 ]][[74:10 &gt;&gt; Psa 74:10]] {{field-on:Bible}} До кога, Боже, неприятелът ще хули?Всекога ли врагът ще презира името ти? {{field-off:Bible}}</w:t>
      </w:r>
    </w:p>
    <w:p>
      <w:pPr>
        <w:pStyle w:val="Normal"/>
        <w:rPr/>
      </w:pPr>
      <w:r>
        <w:rPr/>
        <w:t>[[@Bible:Psa 74:11 ]][[74:11 &gt;&gt; Psa 74:11]] {{field-on:Bible}} Защо теглиш назад ръката си и десницата си?Изтегли я изсред пазухата си и погуби ги. {{field-off:Bible}}</w:t>
      </w:r>
    </w:p>
    <w:p>
      <w:pPr>
        <w:pStyle w:val="Normal"/>
        <w:rPr/>
      </w:pPr>
      <w:r>
        <w:rPr/>
        <w:t>[[@Bible:Psa 74:12 ]][[74:12 &gt;&gt; Psa 74:12]] {{field-on:Bible}} А Бог е изначало Цар мойКойто прави спасение всред земята. {{field-off:Bible}}</w:t>
      </w:r>
    </w:p>
    <w:p>
      <w:pPr>
        <w:pStyle w:val="Normal"/>
        <w:rPr/>
      </w:pPr>
      <w:r>
        <w:rPr/>
        <w:t>[[@Bible:Psa 74:13 ]][[74:13 &gt;&gt; Psa 74:13]] {{field-on:Bible}} Ти си раздвоил морето съ силата си:Ти си смазал главите на ламите въ водите: {{field-off:Bible}}</w:t>
      </w:r>
    </w:p>
    <w:p>
      <w:pPr>
        <w:pStyle w:val="Normal"/>
        <w:rPr/>
      </w:pPr>
      <w:r>
        <w:rPr/>
        <w:t>[[@Bible:Psa 74:14 ]][[74:14 &gt;&gt; Psa 74:14]] {{field-on:Bible}} Ти си строшил главите на Левиатана:Дал си го ястие на людете в пустинята: {{field-off:Bible}}</w:t>
      </w:r>
    </w:p>
    <w:p>
      <w:pPr>
        <w:pStyle w:val="Normal"/>
        <w:rPr/>
      </w:pPr>
      <w:r>
        <w:rPr/>
        <w:t>[[@Bible:Psa 74:15 ]][[74:15 &gt;&gt; Psa 74:15]] {{field-on:Bible}} Ти си разцепил източници и потоци: Изсушил си реки непресъхнували. {{field-off:Bible}}</w:t>
      </w:r>
    </w:p>
    <w:p>
      <w:pPr>
        <w:pStyle w:val="Normal"/>
        <w:rPr/>
      </w:pPr>
      <w:r>
        <w:rPr/>
        <w:t>[[@Bible:Psa 74:16 ]][[74:16 &gt;&gt; Psa 74:16]] {{field-on:Bible}} Твой е денят, и твоя нощта:Ти си приготвил виделината и слънцето: {{field-off:Bible}}</w:t>
      </w:r>
    </w:p>
    <w:p>
      <w:pPr>
        <w:pStyle w:val="Normal"/>
        <w:rPr/>
      </w:pPr>
      <w:r>
        <w:rPr/>
        <w:t>[[@Bible:Psa 74:17 ]][[74:17 &gt;&gt; Psa 74:17]] {{field-on:Bible}} Ти си положил всичките земни предели:Ти си направил лятото и зимата. {{field-off:Bible}}</w:t>
      </w:r>
    </w:p>
    <w:p>
      <w:pPr>
        <w:pStyle w:val="Normal"/>
        <w:rPr/>
      </w:pPr>
      <w:r>
        <w:rPr/>
        <w:t>[[@Bible:Psa 74:18 ]][[74:18 &gt;&gt; Psa 74:18]] {{field-on:Bible}} Помни това, че врагът похули Господа,И безумните люде презряха името ти. {{field-off:Bible}}</w:t>
      </w:r>
    </w:p>
    <w:p>
      <w:pPr>
        <w:pStyle w:val="Normal"/>
        <w:rPr/>
      </w:pPr>
      <w:r>
        <w:rPr/>
        <w:t>[[@Bible:Psa 74:19 ]][[74:19 &gt;&gt; Psa 74:19]] {{field-on:Bible}} Не предавай на зверовете душата на гъргорицата си:Живота на твоите нищи не забравяй за всякога. {{field-off:Bible}}</w:t>
      </w:r>
    </w:p>
    <w:p>
      <w:pPr>
        <w:pStyle w:val="Normal"/>
        <w:rPr/>
      </w:pPr>
      <w:r>
        <w:rPr/>
        <w:t>[[@Bible:Psa 74:20 ]][[74:20 &gt;&gt; Psa 74:20]] {{field-on:Bible}} Погледни на завета си;Защото се напълниха тъмните места на земята с жилища на насилие. {{field-off:Bible}}</w:t>
      </w:r>
    </w:p>
    <w:p>
      <w:pPr>
        <w:pStyle w:val="Normal"/>
        <w:rPr/>
      </w:pPr>
      <w:r>
        <w:rPr/>
        <w:t>[[@Bible:Psa 74:21 ]][[74:21 &gt;&gt; Psa 74:21]] {{field-on:Bible}} Да се не върне бедният назад посрамен:Сиромахът и нищият да хвалят името ти. {{field-off:Bible}}</w:t>
      </w:r>
    </w:p>
    <w:p>
      <w:pPr>
        <w:pStyle w:val="Normal"/>
        <w:rPr/>
      </w:pPr>
      <w:r>
        <w:rPr/>
        <w:t>[[@Bible:Psa 74:22 ]][[74:22 &gt;&gt; Psa 74:22]] {{field-on:Bible}} Стани, Боже, отсъди съдбата си:Помни укорението което ти прави безумният всеки ден. {{field-off:Bible}}</w:t>
      </w:r>
    </w:p>
    <w:p>
      <w:pPr>
        <w:pStyle w:val="Normal"/>
        <w:rPr/>
      </w:pPr>
      <w:r>
        <w:rPr/>
        <w:t>[[@Bible:Psa 74:23 ]][[74:23 &gt;&gt; Psa 74:23]] {{field-on:Bible}} Не забравяй гласа на противниците си:Метежът на онези които се подигат против тебе винаги се умножава. {{field-off:Bible}}</w:t>
      </w:r>
    </w:p>
    <w:p>
      <w:pPr>
        <w:pStyle w:val="Heading2"/>
        <w:rPr/>
      </w:pPr>
      <w:r>
        <w:rPr/>
        <w:t>Глава 75</w:t>
      </w:r>
    </w:p>
    <w:p>
      <w:pPr>
        <w:pStyle w:val="Normal"/>
        <w:rPr/>
      </w:pPr>
      <w:r>
        <w:rPr/>
        <w:t>[[@Bible:Psa 75:1 ]][[75:1 &gt;&gt; Psa 75:1]] {{field-on:Bible}} (по Слав. 74)Първому Певцу, по Ал-Ташхет, Псалом Асафов, Песен.Славословим те, Боже, славословим,И близу при нас е името ти:Проповедват се чудесата ти. {{field-off:Bible}}</w:t>
      </w:r>
    </w:p>
    <w:p>
      <w:pPr>
        <w:pStyle w:val="Normal"/>
        <w:rPr/>
      </w:pPr>
      <w:r>
        <w:rPr/>
        <w:t>[[@Bible:Psa 75:2 ]][[75:2 &gt;&gt; Psa 75:2]] {{field-on:Bible}} Когато приема определеното времеАз ще съдя с правота. {{field-off:Bible}}</w:t>
      </w:r>
    </w:p>
    <w:p>
      <w:pPr>
        <w:pStyle w:val="Normal"/>
        <w:rPr/>
      </w:pPr>
      <w:r>
        <w:rPr/>
        <w:t>[[@Bible:Psa 75:3 ]][[75:3 &gt;&gt; Psa 75:3]] {{field-on:Bible}} Разтопи се земята и всичките й жители:Аз утвърждавам стълповете й. (Села.) {{field-off:Bible}}</w:t>
      </w:r>
    </w:p>
    <w:p>
      <w:pPr>
        <w:pStyle w:val="Normal"/>
        <w:rPr/>
      </w:pPr>
      <w:r>
        <w:rPr/>
        <w:t>[[@Bible:Psa 75:4 ]][[75:4 &gt;&gt; Psa 75:4]] {{field-on:Bible}} Рекох на гордите: Не се гордете;И на нечестивите: Не възвишавайте рог; {{field-off:Bible}}</w:t>
      </w:r>
    </w:p>
    <w:p>
      <w:pPr>
        <w:pStyle w:val="Normal"/>
        <w:rPr/>
      </w:pPr>
      <w:r>
        <w:rPr/>
        <w:t>[[@Bible:Psa 75:5 ]][[75:5 &gt;&gt; Psa 75:5]] {{field-on:Bible}} Не подигайте на високо рога си:Не говорете с жесток врат. {{field-off:Bible}}</w:t>
      </w:r>
    </w:p>
    <w:p>
      <w:pPr>
        <w:pStyle w:val="Normal"/>
        <w:rPr/>
      </w:pPr>
      <w:r>
        <w:rPr/>
        <w:t>[[@Bible:Psa 75:6 ]][[75:6 &gt;&gt; Psa 75:6]] {{field-on:Bible}} Защото нито от изток, нито от запад,Нито от пустинята иде възвишението; {{field-off:Bible}}</w:t>
      </w:r>
    </w:p>
    <w:p>
      <w:pPr>
        <w:pStyle w:val="Normal"/>
        <w:rPr/>
      </w:pPr>
      <w:r>
        <w:rPr/>
        <w:t>[[@Bible:Psa 75:7 ]][[75:7 &gt;&gt; Psa 75:7]] {{field-on:Bible}} Но Бог е съдията:Тогоз смирява, и оногоз възвишава. {{field-off:Bible}}</w:t>
      </w:r>
    </w:p>
    <w:p>
      <w:pPr>
        <w:pStyle w:val="Normal"/>
        <w:rPr/>
      </w:pPr>
      <w:r>
        <w:rPr/>
        <w:t>[[@Bible:Psa 75:8 ]][[75:8 &gt;&gt; Psa 75:8]] {{field-on:Bible}} Защото в ръката на Господа имачаша с руйно вино пълно съ смешение,И от нея ще налее:Даже дрождието му ще прецедят и ще пиятВсичките нечестиви на земята. {{field-off:Bible}}</w:t>
      </w:r>
    </w:p>
    <w:p>
      <w:pPr>
        <w:pStyle w:val="Normal"/>
        <w:rPr/>
      </w:pPr>
      <w:r>
        <w:rPr/>
        <w:t>[[@Bible:Psa 75:9 ]][[75:9 &gt;&gt; Psa 75:9]] {{field-on:Bible}} А аз ще проповядвам винагиЩе песнопея Богу Яковову. {{field-off:Bible}}</w:t>
      </w:r>
    </w:p>
    <w:p>
      <w:pPr>
        <w:pStyle w:val="Normal"/>
        <w:rPr/>
      </w:pPr>
      <w:r>
        <w:rPr/>
        <w:t>[[@Bible:Psa 75:10 ]][[75:10 &gt;&gt; Psa 75:10]] {{field-on:Bible}} И всичките рогове на нечестивите ще съкруша;А роговете на праведните ще се възвишат. {{field-off:Bible}}</w:t>
      </w:r>
    </w:p>
    <w:p>
      <w:pPr>
        <w:pStyle w:val="Heading2"/>
        <w:rPr/>
      </w:pPr>
      <w:r>
        <w:rPr/>
        <w:t>Глава 76</w:t>
      </w:r>
    </w:p>
    <w:p>
      <w:pPr>
        <w:pStyle w:val="Normal"/>
        <w:rPr/>
      </w:pPr>
      <w:r>
        <w:rPr/>
        <w:t>[[@Bible:Psa 76:1 ]][[76:1 &gt;&gt; Psa 76:1]] {{field-on:Bible}} (по Слав. 75)Първому Певцу, върху Негинот, Псалом Асафов, Песен.Знаен е в Юда Бог:В Израил е голямо името му. {{field-off:Bible}}</w:t>
      </w:r>
    </w:p>
    <w:p>
      <w:pPr>
        <w:pStyle w:val="Normal"/>
        <w:rPr/>
      </w:pPr>
      <w:r>
        <w:rPr/>
        <w:t>[[@Bible:Psa 76:2 ]][[76:2 &gt;&gt; Psa 76:2]] {{field-on:Bible}} Скинията му е в Салим,И жилището му е в Сион. {{field-off:Bible}}</w:t>
      </w:r>
    </w:p>
    <w:p>
      <w:pPr>
        <w:pStyle w:val="Normal"/>
        <w:rPr/>
      </w:pPr>
      <w:r>
        <w:rPr/>
        <w:t>[[@Bible:Psa 76:3 ]][[76:3 &gt;&gt; Psa 76:3]] {{field-on:Bible}} Там съкруши стрелите на лъка,Щита, и меча, и бранта. (Села), {{field-off:Bible}}</w:t>
      </w:r>
    </w:p>
    <w:p>
      <w:pPr>
        <w:pStyle w:val="Normal"/>
        <w:rPr/>
      </w:pPr>
      <w:r>
        <w:rPr/>
        <w:t>[[@Bible:Psa 76:4 ]][[76:4 &gt;&gt; Psa 76:4]] {{field-on:Bible}} Светъл си и славенПовече от хищническите гори. {{field-off:Bible}}</w:t>
      </w:r>
    </w:p>
    <w:p>
      <w:pPr>
        <w:pStyle w:val="Normal"/>
        <w:rPr/>
      </w:pPr>
      <w:r>
        <w:rPr/>
        <w:t>[[@Bible:Psa 76:5 ]][[76:5 &gt;&gt; Psa 76:5]] {{field-on:Bible}} Дързостливите в сърдце бидоха обрани:Заспаха съ съна си;И никой от яките мъже не намери ръцете си. {{field-off:Bible}}</w:t>
      </w:r>
    </w:p>
    <w:p>
      <w:pPr>
        <w:pStyle w:val="Normal"/>
        <w:rPr/>
      </w:pPr>
      <w:r>
        <w:rPr/>
        <w:t>[[@Bible:Psa 76:6 ]][[76:6 &gt;&gt; Psa 76:6]] {{field-on:Bible}} От запрещението ти, Боже Яковов,Паднаха в дълбок сън и колесници и коне. {{field-off:Bible}}</w:t>
      </w:r>
    </w:p>
    <w:p>
      <w:pPr>
        <w:pStyle w:val="Normal"/>
        <w:rPr/>
      </w:pPr>
      <w:r>
        <w:rPr/>
        <w:t>[[@Bible:Psa 76:7 ]][[76:7 &gt;&gt; Psa 76:7]] {{field-on:Bible}} Ти си страшен;И кой може да устои пред лицето ти когато се разгневиш? {{field-off:Bible}}</w:t>
      </w:r>
    </w:p>
    <w:p>
      <w:pPr>
        <w:pStyle w:val="Normal"/>
        <w:rPr/>
      </w:pPr>
      <w:r>
        <w:rPr/>
        <w:t>[[@Bible:Psa 76:8 ]][[76:8 &gt;&gt; Psa 76:8]] {{field-on:Bible}} Направил си да се чуе от небето съд,Земята се убоя и се утиши {{field-off:Bible}}</w:t>
      </w:r>
    </w:p>
    <w:p>
      <w:pPr>
        <w:pStyle w:val="Normal"/>
        <w:rPr/>
      </w:pPr>
      <w:r>
        <w:rPr/>
        <w:t>[[@Bible:Psa 76:9 ]][[76:9 &gt;&gt; Psa 76:9]] {{field-on:Bible}} Когато стана Бог на съд,За да спаси всичките кротки на земята. (Села.) {{field-off:Bible}}</w:t>
      </w:r>
    </w:p>
    <w:p>
      <w:pPr>
        <w:pStyle w:val="Normal"/>
        <w:rPr/>
      </w:pPr>
      <w:r>
        <w:rPr/>
        <w:t>[[@Bible:Psa 76:10 ]][[76:10 &gt;&gt; Psa 76:10]] {{field-on:Bible}} Наистина человеческата ярост ще се стане за хвала тебе:Ще възбраниш остатъка на яростта. {{field-off:Bible}}</w:t>
      </w:r>
    </w:p>
    <w:p>
      <w:pPr>
        <w:pStyle w:val="Normal"/>
        <w:rPr/>
      </w:pPr>
      <w:r>
        <w:rPr/>
        <w:t>[[@Bible:Psa 76:11 ]][[76:11 &gt;&gt; Psa 76:11]] {{field-on:Bible}} Обричайте се, и отдавайте обрричанията си на Господа Бога вашего:Всички които са около негоДа принесат дарове на Страшния. {{field-off:Bible}}</w:t>
      </w:r>
    </w:p>
    <w:p>
      <w:pPr>
        <w:pStyle w:val="Normal"/>
        <w:rPr/>
      </w:pPr>
      <w:r>
        <w:rPr/>
        <w:t>[[@Bible:Psa 76:12 ]][[76:12 &gt;&gt; Psa 76:12]] {{field-on:Bible}} Той отнема духа на князовете:Страшен е на земните царе. {{field-off:Bible}}</w:t>
      </w:r>
    </w:p>
    <w:p>
      <w:pPr>
        <w:pStyle w:val="Heading2"/>
        <w:rPr/>
      </w:pPr>
      <w:r>
        <w:rPr/>
        <w:t>Глава 77</w:t>
      </w:r>
    </w:p>
    <w:p>
      <w:pPr>
        <w:pStyle w:val="Normal"/>
        <w:rPr/>
      </w:pPr>
      <w:r>
        <w:rPr/>
        <w:t>[[@Bible:Psa 77:1 ]][[77:1 &gt;&gt; Psa 77:1]] {{field-on:Bible}} (по Слав. 76)Първому Певцу, за Иедутуна,Псалом Асафов.Гласът ми е към Бога и викам:Гласът ми е към Бога; и ще ме послуша. {{field-off:Bible}}</w:t>
      </w:r>
    </w:p>
    <w:p>
      <w:pPr>
        <w:pStyle w:val="Normal"/>
        <w:rPr/>
      </w:pPr>
      <w:r>
        <w:rPr/>
        <w:t>[[@Bible:Psa 77:2 ]][[77:2 &gt;&gt; Psa 77:2]] {{field-on:Bible}} В деня на скърбта си потърсих Господа,Простирах нощя ръцете си и не преставах:Душата ми не рачеше да се утеши. {{field-off:Bible}}</w:t>
      </w:r>
    </w:p>
    <w:p>
      <w:pPr>
        <w:pStyle w:val="Normal"/>
        <w:rPr/>
      </w:pPr>
      <w:r>
        <w:rPr/>
        <w:t>[[@Bible:Psa 77:3 ]][[77:3 &gt;&gt; Psa 77:3]] {{field-on:Bible}} Напомних си за Бога, и смутих се:Размислих се, и омалня духът ми. (Села.) {{field-off:Bible}}</w:t>
      </w:r>
    </w:p>
    <w:p>
      <w:pPr>
        <w:pStyle w:val="Normal"/>
        <w:rPr/>
      </w:pPr>
      <w:r>
        <w:rPr/>
        <w:t>[[@Bible:Psa 77:4 ]][[77:4 &gt;&gt; Psa 77:4]] {{field-on:Bible}} Удържал си очите ми в неспане:Смаях се и не могох да продумам. {{field-off:Bible}}</w:t>
      </w:r>
    </w:p>
    <w:p>
      <w:pPr>
        <w:pStyle w:val="Normal"/>
        <w:rPr/>
      </w:pPr>
      <w:r>
        <w:rPr/>
        <w:t>[[@Bible:Psa 77:5 ]][[77:5 &gt;&gt; Psa 77:5]] {{field-on:Bible}} Размислих древните дни.Годините на ветхите времена. {{field-off:Bible}}</w:t>
      </w:r>
    </w:p>
    <w:p>
      <w:pPr>
        <w:pStyle w:val="Normal"/>
        <w:rPr/>
      </w:pPr>
      <w:r>
        <w:rPr/>
        <w:t>[[@Bible:Psa 77:6 ]][[77:6 &gt;&gt; Psa 77:6]] {{field-on:Bible}} Напомням си за песента си ноще;Размишлявам в сърдцето си,И духът ми изпитва {{field-off:Bible}}</w:t>
      </w:r>
    </w:p>
    <w:p>
      <w:pPr>
        <w:pStyle w:val="Normal"/>
        <w:rPr/>
      </w:pPr>
      <w:r>
        <w:rPr/>
        <w:t>[[@Bible:Psa 77:7 ]][[77:7 &gt;&gt; Psa 77:7]] {{field-on:Bible}} Да ли ще негодува Господ вечно?И не ще ли да е вече милостив? {{field-off:Bible}}</w:t>
      </w:r>
    </w:p>
    <w:p>
      <w:pPr>
        <w:pStyle w:val="Normal"/>
        <w:rPr/>
      </w:pPr>
      <w:r>
        <w:rPr/>
        <w:t>[[@Bible:Psa 77:8 ]][[77:8 &gt;&gt; Psa 77:8]] {{field-on:Bible}} Да ли престана милостта му за всегда?Пресече ли се словото му в род и род? {{field-off:Bible}}</w:t>
      </w:r>
    </w:p>
    <w:p>
      <w:pPr>
        <w:pStyle w:val="Normal"/>
        <w:rPr/>
      </w:pPr>
      <w:r>
        <w:rPr/>
        <w:t>[[@Bible:Psa 77:9 ]][[77:9 &gt;&gt; Psa 77:9]] {{field-on:Bible}} Да ли забрави да помилва Бог?Или в гнева си затвори своите щедроти? (Села.) {{field-off:Bible}}</w:t>
      </w:r>
    </w:p>
    <w:p>
      <w:pPr>
        <w:pStyle w:val="Normal"/>
        <w:rPr/>
      </w:pPr>
      <w:r>
        <w:rPr/>
        <w:t>[[@Bible:Psa 77:10 ]][[77:10 &gt;&gt; Psa 77:10]] {{field-on:Bible}} Тогаз рекох: Немощ е за мене това,Да се изменява десницата на Вишния. {{field-off:Bible}}</w:t>
      </w:r>
    </w:p>
    <w:p>
      <w:pPr>
        <w:pStyle w:val="Normal"/>
        <w:rPr/>
      </w:pPr>
      <w:r>
        <w:rPr/>
        <w:t>[[@Bible:Psa 77:11 ]][[77:11 &gt;&gt; Psa 77:11]] {{field-on:Bible}} Ще помня делата Господни;Ей, ще помня първите твои чудеса; {{field-off:Bible}}</w:t>
      </w:r>
    </w:p>
    <w:p>
      <w:pPr>
        <w:pStyle w:val="Normal"/>
        <w:rPr/>
      </w:pPr>
      <w:r>
        <w:rPr/>
        <w:t>[[@Bible:Psa 77:12 ]][[77:12 &gt;&gt; Psa 77:12]] {{field-on:Bible}} И ще се поучавам въ всичките твои дела,И за деянията ти ще размишлявам. {{field-off:Bible}}</w:t>
      </w:r>
    </w:p>
    <w:p>
      <w:pPr>
        <w:pStyle w:val="Normal"/>
        <w:rPr/>
      </w:pPr>
      <w:r>
        <w:rPr/>
        <w:t>[[@Bible:Psa 77:13 ]][[77:13 &gt;&gt; Psa 77:13]] {{field-on:Bible}} Боже, в светост е пътят ти:Кой е Бог велик както наший Бог? {{field-off:Bible}}</w:t>
      </w:r>
    </w:p>
    <w:p>
      <w:pPr>
        <w:pStyle w:val="Normal"/>
        <w:rPr/>
      </w:pPr>
      <w:r>
        <w:rPr/>
        <w:t>[[@Bible:Psa 77:14 ]][[77:14 &gt;&gt; Psa 77:14]] {{field-on:Bible}} Ти си Бог който правиш чудеса:Явил си между народите силата си. {{field-off:Bible}}</w:t>
      </w:r>
    </w:p>
    <w:p>
      <w:pPr>
        <w:pStyle w:val="Normal"/>
        <w:rPr/>
      </w:pPr>
      <w:r>
        <w:rPr/>
        <w:t>[[@Bible:Psa 77:15 ]][[77:15 &gt;&gt; Psa 77:15]] {{field-on:Bible}} Избавил си с мишцата си людете си,Синовете Яковови и Иосифови, (Села.) {{field-off:Bible}}</w:t>
      </w:r>
    </w:p>
    <w:p>
      <w:pPr>
        <w:pStyle w:val="Normal"/>
        <w:rPr/>
      </w:pPr>
      <w:r>
        <w:rPr/>
        <w:t>[[@Bible:Psa 77:16 ]][[77:16 &gt;&gt; Psa 77:16]] {{field-on:Bible}} Видяха те водите, Боже:Видяха те водите и се уплашиха:Разтрепераха се и бездните. {{field-off:Bible}}</w:t>
      </w:r>
    </w:p>
    <w:p>
      <w:pPr>
        <w:pStyle w:val="Normal"/>
        <w:rPr/>
      </w:pPr>
      <w:r>
        <w:rPr/>
        <w:t>[[@Bible:Psa 77:17 ]][[77:17 &gt;&gt; Psa 77:17]] {{field-on:Bible}} Облаците изляха вода като порой:Глас дадоха небесата,И стрелите ти прелетяха. {{field-off:Bible}}</w:t>
      </w:r>
    </w:p>
    <w:p>
      <w:pPr>
        <w:pStyle w:val="Normal"/>
        <w:rPr/>
      </w:pPr>
      <w:r>
        <w:rPr/>
        <w:t>[[@Bible:Psa 77:18 ]][[77:18 &gt;&gt; Psa 77:18]] {{field-on:Bible}} Гласът на гърма ти бе в кръга небесен.Осветиха светкавиците вселенната.Потресе се и трепетна стана земята. {{field-off:Bible}}</w:t>
      </w:r>
    </w:p>
    <w:p>
      <w:pPr>
        <w:pStyle w:val="Normal"/>
        <w:rPr/>
      </w:pPr>
      <w:r>
        <w:rPr/>
        <w:t>[[@Bible:Psa 77:19 ]][[77:19 &gt;&gt; Psa 77:19]] {{field-on:Bible}} През морето е пътят ти,И стъпките ти през много води,И следите ти не се познават. {{field-off:Bible}}</w:t>
      </w:r>
    </w:p>
    <w:p>
      <w:pPr>
        <w:pStyle w:val="Normal"/>
        <w:rPr/>
      </w:pPr>
      <w:r>
        <w:rPr/>
        <w:t>[[@Bible:Psa 77:20 ]][[77:20 &gt;&gt; Psa 77:20]] {{field-on:Bible}} Водил си като овци людете сиС ръката Моисеева и Ааронова. {{field-off:Bible}}</w:t>
      </w:r>
    </w:p>
    <w:p>
      <w:pPr>
        <w:pStyle w:val="Heading2"/>
        <w:rPr/>
      </w:pPr>
      <w:r>
        <w:rPr/>
        <w:t>Глава 78</w:t>
      </w:r>
    </w:p>
    <w:p>
      <w:pPr>
        <w:pStyle w:val="Normal"/>
        <w:rPr/>
      </w:pPr>
      <w:r>
        <w:rPr/>
        <w:t>[[@Bible:Psa 78:1 ]][[78:1 &gt;&gt; Psa 78:1]] {{field-on:Bible}} (по Слав. 77)Масхил АсафовСлушайте, люде мои, закона ми.Приклонете ушите си към словата на устата ми. {{field-off:Bible}}</w:t>
      </w:r>
    </w:p>
    <w:p>
      <w:pPr>
        <w:pStyle w:val="Normal"/>
        <w:rPr/>
      </w:pPr>
      <w:r>
        <w:rPr/>
        <w:t>[[@Bible:Psa 78:2 ]][[78:2 &gt;&gt; Psa 78:2]] {{field-on:Bible}} Ще отворя устата си в притчи:Ще произнеса гадания от древността, {{field-off:Bible}}</w:t>
      </w:r>
    </w:p>
    <w:p>
      <w:pPr>
        <w:pStyle w:val="Normal"/>
        <w:rPr/>
      </w:pPr>
      <w:r>
        <w:rPr/>
        <w:t>[[@Bible:Psa 78:3 ]][[78:3 &gt;&gt; Psa 78:3]] {{field-on:Bible}} Които чухме и познахме,И нашите отци казаха нам. {{field-off:Bible}}</w:t>
      </w:r>
    </w:p>
    <w:p>
      <w:pPr>
        <w:pStyle w:val="Normal"/>
        <w:rPr/>
      </w:pPr>
      <w:r>
        <w:rPr/>
        <w:t>[[@Bible:Psa 78:4 ]][[78:4 &gt;&gt; Psa 78:4]] {{field-on:Bible}} Не ще да ги укрием от чадата им в идещия род,Като повествуваме хвалите на Господа,Неговата сила, и чудесата му които направи. {{field-off:Bible}}</w:t>
      </w:r>
    </w:p>
    <w:p>
      <w:pPr>
        <w:pStyle w:val="Normal"/>
        <w:rPr/>
      </w:pPr>
      <w:r>
        <w:rPr/>
        <w:t>[[@Bible:Psa 78:5 ]][[78:5 &gt;&gt; Psa 78:5]] {{field-on:Bible}} И постави свидетелство в Якова,И закон положи в Израиля,Които заповяда на отците ниДа ги известят на чадата си, {{field-off:Bible}}</w:t>
      </w:r>
    </w:p>
    <w:p>
      <w:pPr>
        <w:pStyle w:val="Normal"/>
        <w:rPr/>
      </w:pPr>
      <w:r>
        <w:rPr/>
        <w:t>[[@Bible:Psa 78:6 ]][[78:6 &gt;&gt; Psa 78:6]] {{field-on:Bible}} За да ги знае идещият род,Синовете, които ще се родят,Да се въздигнат те и да приказват на чадата си; {{field-off:Bible}}</w:t>
      </w:r>
    </w:p>
    <w:p>
      <w:pPr>
        <w:pStyle w:val="Normal"/>
        <w:rPr/>
      </w:pPr>
      <w:r>
        <w:rPr/>
        <w:t>[[@Bible:Psa 78:7 ]][[78:7 &gt;&gt; Psa 78:7]] {{field-on:Bible}} За да положат надеждата си на Бога,И да не забравят делата Божии,Но да пазят неговите заповеди, {{field-off:Bible}}</w:t>
      </w:r>
    </w:p>
    <w:p>
      <w:pPr>
        <w:pStyle w:val="Normal"/>
        <w:rPr/>
      </w:pPr>
      <w:r>
        <w:rPr/>
        <w:t>[[@Bible:Psa 78:8 ]][[78:8 &gt;&gt; Psa 78:8]] {{field-on:Bible}} И да не станат като отците си,Род развратен и непокорлив,Род, който не упази сърдцето си право.И духът му не биде верен Богу. {{field-off:Bible}}</w:t>
      </w:r>
    </w:p>
    <w:p>
      <w:pPr>
        <w:pStyle w:val="Normal"/>
        <w:rPr/>
      </w:pPr>
      <w:r>
        <w:rPr/>
        <w:t>[[@Bible:Psa 78:9 ]][[78:9 &gt;&gt; Psa 78:9]] {{field-on:Bible}} Ефремовите синове, оръжени с лъкове,Върнаха се назад в деня на боя. {{field-off:Bible}}</w:t>
      </w:r>
    </w:p>
    <w:p>
      <w:pPr>
        <w:pStyle w:val="Normal"/>
        <w:rPr/>
      </w:pPr>
      <w:r>
        <w:rPr/>
        <w:t>[[@Bible:Psa 78:10 ]][[78:10 &gt;&gt; Psa 78:10]] {{field-on:Bible}} Не упазиха завета Божий,И в закона му не рачиха да ходят. {{field-off:Bible}}</w:t>
      </w:r>
    </w:p>
    <w:p>
      <w:pPr>
        <w:pStyle w:val="Normal"/>
        <w:rPr/>
      </w:pPr>
      <w:r>
        <w:rPr/>
        <w:t>[[@Bible:Psa 78:11 ]][[78:11 &gt;&gt; Psa 78:11]] {{field-on:Bible}} А забравиха неговите делаИ чудесата му които им показа. {{field-off:Bible}}</w:t>
      </w:r>
    </w:p>
    <w:p>
      <w:pPr>
        <w:pStyle w:val="Normal"/>
        <w:rPr/>
      </w:pPr>
      <w:r>
        <w:rPr/>
        <w:t>[[@Bible:Psa 78:12 ]][[78:12 &gt;&gt; Psa 78:12]] {{field-on:Bible}} Пред отците им направи чудесаВ Египетската земя, на полето Танис. {{field-off:Bible}}</w:t>
      </w:r>
    </w:p>
    <w:p>
      <w:pPr>
        <w:pStyle w:val="Normal"/>
        <w:rPr/>
      </w:pPr>
      <w:r>
        <w:rPr/>
        <w:t>[[@Bible:Psa 78:13 ]][[78:13 &gt;&gt; Psa 78:13]] {{field-on:Bible}} Раздвои морето и ги проведе;И направи водите да стоят като грамада. {{field-off:Bible}}</w:t>
      </w:r>
    </w:p>
    <w:p>
      <w:pPr>
        <w:pStyle w:val="Normal"/>
        <w:rPr/>
      </w:pPr>
      <w:r>
        <w:rPr/>
        <w:t>[[@Bible:Psa 78:14 ]][[78:14 &gt;&gt; Psa 78:14]] {{field-on:Bible}} И води ги дене с облак,И всичката нощ с огнена виделина. {{field-off:Bible}}</w:t>
      </w:r>
    </w:p>
    <w:p>
      <w:pPr>
        <w:pStyle w:val="Normal"/>
        <w:rPr/>
      </w:pPr>
      <w:r>
        <w:rPr/>
        <w:t>[[@Bible:Psa 78:15 ]][[78:15 &gt;&gt; Psa 78:15]] {{field-on:Bible}} Разцепи камене в пустинята,И ги напои като от големи бездни. {{field-off:Bible}}</w:t>
      </w:r>
    </w:p>
    <w:p>
      <w:pPr>
        <w:pStyle w:val="Normal"/>
        <w:rPr/>
      </w:pPr>
      <w:r>
        <w:rPr/>
        <w:t>[[@Bible:Psa 78:16 ]][[78:16 &gt;&gt; Psa 78:16]] {{field-on:Bible}} И изведе струи из камика,И низведе води като реки. {{field-off:Bible}}</w:t>
      </w:r>
    </w:p>
    <w:p>
      <w:pPr>
        <w:pStyle w:val="Normal"/>
        <w:rPr/>
      </w:pPr>
      <w:r>
        <w:rPr/>
        <w:t>[[@Bible:Psa 78:17 ]][[78:17 &gt;&gt; Psa 78:17]] {{field-on:Bible}} Но те приложиха да му съгрешават още,И огорчиха Вишнаго в безводното място. {{field-off:Bible}}</w:t>
      </w:r>
    </w:p>
    <w:p>
      <w:pPr>
        <w:pStyle w:val="Normal"/>
        <w:rPr/>
      </w:pPr>
      <w:r>
        <w:rPr/>
        <w:t>[[@Bible:Psa 78:18 ]][[78:18 &gt;&gt; Psa 78:18]] {{field-on:Bible}} И изкусиха Бога в сърдцето си,Понеже искаха ястие според охотата си. {{field-off:Bible}}</w:t>
      </w:r>
    </w:p>
    <w:p>
      <w:pPr>
        <w:pStyle w:val="Normal"/>
        <w:rPr/>
      </w:pPr>
      <w:r>
        <w:rPr/>
        <w:t>[[@Bible:Psa 78:19 ]][[78:19 &gt;&gt; Psa 78:19]] {{field-on:Bible}} Говориха против Бога и рекоха:Може ли Бог да приготви трапеза в пустинята? {{field-off:Bible}}</w:t>
      </w:r>
    </w:p>
    <w:p>
      <w:pPr>
        <w:pStyle w:val="Normal"/>
        <w:rPr/>
      </w:pPr>
      <w:r>
        <w:rPr/>
        <w:t>[[@Bible:Psa 78:20 ]][[78:20 &gt;&gt; Psa 78:20]] {{field-on:Bible}} Ето, удари камика, и потекоха води,И потоци се наводниха:Може ли и хляб да даде?Или да приготви месо за людете си? {{field-off:Bible}}</w:t>
      </w:r>
    </w:p>
    <w:p>
      <w:pPr>
        <w:pStyle w:val="Normal"/>
        <w:rPr/>
      </w:pPr>
      <w:r>
        <w:rPr/>
        <w:t>[[@Bible:Psa 78:21 ]][[78:21 &gt;&gt; Psa 78:21]] {{field-on:Bible}} За то чу Господ и се разгневи;И огън се запали против Якова,А още и гняв възлезе против Израиля; {{field-off:Bible}}</w:t>
      </w:r>
    </w:p>
    <w:p>
      <w:pPr>
        <w:pStyle w:val="Normal"/>
        <w:rPr/>
      </w:pPr>
      <w:r>
        <w:rPr/>
        <w:t>[[@Bible:Psa 78:22 ]][[78:22 &gt;&gt; Psa 78:22]] {{field-on:Bible}} Защото не повярваха Бога,Нито уповаха на спасението негово, {{field-off:Bible}}</w:t>
      </w:r>
    </w:p>
    <w:p>
      <w:pPr>
        <w:pStyle w:val="Normal"/>
        <w:rPr/>
      </w:pPr>
      <w:r>
        <w:rPr/>
        <w:t>[[@Bible:Psa 78:23 ]][[78:23 &gt;&gt; Psa 78:23]] {{field-on:Bible}} Като заповяда на облаците от горе,И отвори небесните двери, {{field-off:Bible}}</w:t>
      </w:r>
    </w:p>
    <w:p>
      <w:pPr>
        <w:pStyle w:val="Normal"/>
        <w:rPr/>
      </w:pPr>
      <w:r>
        <w:rPr/>
        <w:t>[[@Bible:Psa 78:24 ]][[78:24 &gt;&gt; Psa 78:24]] {{field-on:Bible}} Та им одъжди манна да ядат,И даде им небесно жито, {{field-off:Bible}}</w:t>
      </w:r>
    </w:p>
    <w:p>
      <w:pPr>
        <w:pStyle w:val="Normal"/>
        <w:rPr/>
      </w:pPr>
      <w:r>
        <w:rPr/>
        <w:t>[[@Bible:Psa 78:25 ]][[78:25 &gt;&gt; Psa 78:25]] {{field-on:Bible}} Хляб ангелски яде человек:Проводи им храна до ситост. {{field-off:Bible}}</w:t>
      </w:r>
    </w:p>
    <w:p>
      <w:pPr>
        <w:pStyle w:val="Normal"/>
        <w:rPr/>
      </w:pPr>
      <w:r>
        <w:rPr/>
        <w:t>[[@Bible:Psa 78:26 ]][[78:26 &gt;&gt; Psa 78:26]] {{field-on:Bible}} Подигна... небето източен вятър,И със силата си докара южния вятър; {{field-off:Bible}}</w:t>
      </w:r>
    </w:p>
    <w:p>
      <w:pPr>
        <w:pStyle w:val="Normal"/>
        <w:rPr/>
      </w:pPr>
      <w:r>
        <w:rPr/>
        <w:t>[[@Bible:Psa 78:27 ]][[78:27 &gt;&gt; Psa 78:27]] {{field-on:Bible}} И одъжди върху тях месо като прах,И птици крилати като морския пясък, {{field-off:Bible}}</w:t>
      </w:r>
    </w:p>
    <w:p>
      <w:pPr>
        <w:pStyle w:val="Normal"/>
        <w:rPr/>
      </w:pPr>
      <w:r>
        <w:rPr/>
        <w:t>[[@Bible:Psa 78:28 ]][[78:28 &gt;&gt; Psa 78:28]] {{field-on:Bible}} И направи ги да паднат всред стана им,Около жилищата им. {{field-off:Bible}}</w:t>
      </w:r>
    </w:p>
    <w:p>
      <w:pPr>
        <w:pStyle w:val="Normal"/>
        <w:rPr/>
      </w:pPr>
      <w:r>
        <w:rPr/>
        <w:t>[[@Bible:Psa 78:29 ]][[78:29 &gt;&gt; Psa 78:29]] {{field-on:Bible}} И ядоха и се наситиха твърде много;И принесе им което желаеха. {{field-off:Bible}}</w:t>
      </w:r>
    </w:p>
    <w:p>
      <w:pPr>
        <w:pStyle w:val="Normal"/>
        <w:rPr/>
      </w:pPr>
      <w:r>
        <w:rPr/>
        <w:t>[[@Bible:Psa 78:30 ]][[78:30 &gt;&gt; Psa 78:30]] {{field-on:Bible}} Не бяха се отстранили от желанието си:Ястието им беше още в устата им, {{field-off:Bible}}</w:t>
      </w:r>
    </w:p>
    <w:p>
      <w:pPr>
        <w:pStyle w:val="Normal"/>
        <w:rPr/>
      </w:pPr>
      <w:r>
        <w:rPr/>
        <w:t>[[@Bible:Psa 78:31 ]][[78:31 &gt;&gt; Psa 78:31]] {{field-on:Bible}} И гняв Божий ги възлезе на тях,И уби по-тлъстите от тях,И избраните Израилеви свали. {{field-off:Bible}}</w:t>
      </w:r>
    </w:p>
    <w:p>
      <w:pPr>
        <w:pStyle w:val="Normal"/>
        <w:rPr/>
      </w:pPr>
      <w:r>
        <w:rPr/>
        <w:t>[[@Bible:Psa 78:32 ]][[78:32 &gt;&gt; Psa 78:32]] {{field-on:Bible}} При всичко това, още съгрешиха,И на чудесата му не повярваха. {{field-off:Bible}}</w:t>
      </w:r>
    </w:p>
    <w:p>
      <w:pPr>
        <w:pStyle w:val="Normal"/>
        <w:rPr/>
      </w:pPr>
      <w:r>
        <w:rPr/>
        <w:t>[[@Bible:Psa 78:33 ]][[78:33 &gt;&gt; Psa 78:33]] {{field-on:Bible}} За то изнури дните им в суета,И годините им в смущение. {{field-off:Bible}}</w:t>
      </w:r>
    </w:p>
    <w:p>
      <w:pPr>
        <w:pStyle w:val="Normal"/>
        <w:rPr/>
      </w:pPr>
      <w:r>
        <w:rPr/>
        <w:t>[[@Bible:Psa 78:34 ]][[78:34 &gt;&gt; Psa 78:34]] {{field-on:Bible}} Когато ги умъртвяваше, тогаз го търсеха,И обращаха се и търсеха Бога на ранина. {{field-off:Bible}}</w:t>
      </w:r>
    </w:p>
    <w:p>
      <w:pPr>
        <w:pStyle w:val="Normal"/>
        <w:rPr/>
      </w:pPr>
      <w:r>
        <w:rPr/>
        <w:t>[[@Bible:Psa 78:35 ]][[78:35 &gt;&gt; Psa 78:35]] {{field-on:Bible}} И напомниха си че Бог им беше твърдиня,И Бог Вишний избавител техен. {{field-off:Bible}}</w:t>
      </w:r>
    </w:p>
    <w:p>
      <w:pPr>
        <w:pStyle w:val="Normal"/>
        <w:rPr/>
      </w:pPr>
      <w:r>
        <w:rPr/>
        <w:t>[[@Bible:Psa 78:36 ]][[78:36 &gt;&gt; Psa 78:36]] {{field-on:Bible}} Но с устата си го ласкаеха,И с езика си го лъжеха; {{field-off:Bible}}</w:t>
      </w:r>
    </w:p>
    <w:p>
      <w:pPr>
        <w:pStyle w:val="Normal"/>
        <w:rPr/>
      </w:pPr>
      <w:r>
        <w:rPr/>
        <w:t>[[@Bible:Psa 78:37 ]][[78:37 &gt;&gt; Psa 78:37]] {{field-on:Bible}} А сърдцето им не бе право с него,Нито бяха верни на завета му. {{field-off:Bible}}</w:t>
      </w:r>
    </w:p>
    <w:p>
      <w:pPr>
        <w:pStyle w:val="Normal"/>
        <w:rPr/>
      </w:pPr>
      <w:r>
        <w:rPr/>
        <w:t>[[@Bible:Psa 78:38 ]][[78:38 &gt;&gt; Psa 78:38]] {{field-on:Bible}} Но той като щедърПрости беззаконието им да ги не погуби:Много пъти удържа гнева си,И не подигна всичката си ярост: {{field-off:Bible}}</w:t>
      </w:r>
    </w:p>
    <w:p>
      <w:pPr>
        <w:pStyle w:val="Normal"/>
        <w:rPr/>
      </w:pPr>
      <w:r>
        <w:rPr/>
        <w:t>[[@Bible:Psa 78:39 ]][[78:39 &gt;&gt; Psa 78:39]] {{field-on:Bible}} И помена че бяха плът,Вятър който прехожда и не се връща. {{field-off:Bible}}</w:t>
      </w:r>
    </w:p>
    <w:p>
      <w:pPr>
        <w:pStyle w:val="Normal"/>
        <w:rPr/>
      </w:pPr>
      <w:r>
        <w:rPr/>
        <w:t>[[@Bible:Psa 78:40 ]][[78:40 &gt;&gt; Psa 78:40]] {{field-on:Bible}} Колко пъти го огорчиха в пустинята,Прогневиха го в безводната земя, {{field-off:Bible}}</w:t>
      </w:r>
    </w:p>
    <w:p>
      <w:pPr>
        <w:pStyle w:val="Normal"/>
        <w:rPr/>
      </w:pPr>
      <w:r>
        <w:rPr/>
        <w:t>[[@Bible:Psa 78:41 ]][[78:41 &gt;&gt; Psa 78:41]] {{field-on:Bible}} И се върнаха и изкушаваха Бога,И Светия Израилев раздражаваха! {{field-off:Bible}}</w:t>
      </w:r>
    </w:p>
    <w:p>
      <w:pPr>
        <w:pStyle w:val="Normal"/>
        <w:rPr/>
      </w:pPr>
      <w:r>
        <w:rPr/>
        <w:t>[[@Bible:Psa 78:42 ]][[78:42 &gt;&gt; Psa 78:42]] {{field-on:Bible}} Не поменаха силата на ръката му,Деня в който ги избави от неприятеля, {{field-off:Bible}}</w:t>
      </w:r>
    </w:p>
    <w:p>
      <w:pPr>
        <w:pStyle w:val="Normal"/>
        <w:rPr/>
      </w:pPr>
      <w:r>
        <w:rPr/>
        <w:t>[[@Bible:Psa 78:43 ]][[78:43 &gt;&gt; Psa 78:43]] {{field-on:Bible}} Като показа в Египет знаменията си,И чудесата си на полето Танис. {{field-off:Bible}}</w:t>
      </w:r>
    </w:p>
    <w:p>
      <w:pPr>
        <w:pStyle w:val="Normal"/>
        <w:rPr/>
      </w:pPr>
      <w:r>
        <w:rPr/>
        <w:t>[[@Bible:Psa 78:44 ]][[78:44 &gt;&gt; Psa 78:44]] {{field-on:Bible}} И претвори в кръв реките им,И струите им, за да не пият. {{field-off:Bible}}</w:t>
      </w:r>
    </w:p>
    <w:p>
      <w:pPr>
        <w:pStyle w:val="Normal"/>
        <w:rPr/>
      </w:pPr>
      <w:r>
        <w:rPr/>
        <w:t>[[@Bible:Psa 78:45 ]][[78:45 &gt;&gt; Psa 78:45]] {{field-on:Bible}} Проводи върх тях песии мухи, и ги изпоядоха,И жаби, и ги изпогубиха. {{field-off:Bible}}</w:t>
      </w:r>
    </w:p>
    <w:p>
      <w:pPr>
        <w:pStyle w:val="Normal"/>
        <w:rPr/>
      </w:pPr>
      <w:r>
        <w:rPr/>
        <w:t>[[@Bible:Psa 78:46 ]][[78:46 &gt;&gt; Psa 78:46]] {{field-on:Bible}} И предаде плодовете им на прузи,И трудовете им на скакалци. {{field-off:Bible}}</w:t>
      </w:r>
    </w:p>
    <w:p>
      <w:pPr>
        <w:pStyle w:val="Normal"/>
        <w:rPr/>
      </w:pPr>
      <w:r>
        <w:rPr/>
        <w:t>[[@Bible:Psa 78:47 ]][[78:47 &gt;&gt; Psa 78:47]] {{field-on:Bible}} Порази с град лозята им,И черниците им съ слана. {{field-off:Bible}}</w:t>
      </w:r>
    </w:p>
    <w:p>
      <w:pPr>
        <w:pStyle w:val="Normal"/>
        <w:rPr/>
      </w:pPr>
      <w:r>
        <w:rPr/>
        <w:t>[[@Bible:Psa 78:48 ]][[78:48 &gt;&gt; Psa 78:48]] {{field-on:Bible}} И предаде на град скотовете им,И стадата им на молнии. {{field-off:Bible}}</w:t>
      </w:r>
    </w:p>
    <w:p>
      <w:pPr>
        <w:pStyle w:val="Normal"/>
        <w:rPr/>
      </w:pPr>
      <w:r>
        <w:rPr/>
        <w:t>[[@Bible:Psa 78:49 ]][[78:49 &gt;&gt; Psa 78:49]] {{field-on:Bible}} Проводи върх тях пламенния си гняв,Негодуване, и ярост, и скърб,Проваждане на зли ангели. {{field-off:Bible}}</w:t>
      </w:r>
    </w:p>
    <w:p>
      <w:pPr>
        <w:pStyle w:val="Normal"/>
        <w:rPr/>
      </w:pPr>
      <w:r>
        <w:rPr/>
        <w:t>[[@Bible:Psa 78:50 ]][[78:50 &gt;&gt; Psa 78:50]] {{field-on:Bible}} Отвори път на гнева си:Не пощади от смърт душата им.И предаде на мор живота им. {{field-off:Bible}}</w:t>
      </w:r>
    </w:p>
    <w:p>
      <w:pPr>
        <w:pStyle w:val="Normal"/>
        <w:rPr/>
      </w:pPr>
      <w:r>
        <w:rPr/>
        <w:t>[[@Bible:Psa 78:51 ]][[78:51 &gt;&gt; Psa 78:51]] {{field-on:Bible}} И порази всеки първороден в Египет,Начатък на силата им в жилищата на Хама. {{field-off:Bible}}</w:t>
      </w:r>
    </w:p>
    <w:p>
      <w:pPr>
        <w:pStyle w:val="Normal"/>
        <w:rPr/>
      </w:pPr>
      <w:r>
        <w:rPr/>
        <w:t>[[@Bible:Psa 78:52 ]][[78:52 &gt;&gt; Psa 78:52]] {{field-on:Bible}} И дигна людете си като овци,И заведе ги като стадо в пустинята. {{field-off:Bible}}</w:t>
      </w:r>
    </w:p>
    <w:p>
      <w:pPr>
        <w:pStyle w:val="Normal"/>
        <w:rPr/>
      </w:pPr>
      <w:r>
        <w:rPr/>
        <w:t>[[@Bible:Psa 78:53 ]][[78:53 &gt;&gt; Psa 78:53]] {{field-on:Bible}} И води ги безопасно, и не се уплашиха:А неприятелите им покри морето. {{field-off:Bible}}</w:t>
      </w:r>
    </w:p>
    <w:p>
      <w:pPr>
        <w:pStyle w:val="Normal"/>
        <w:rPr/>
      </w:pPr>
      <w:r>
        <w:rPr/>
        <w:t>[[@Bible:Psa 78:54 ]][[78:54 &gt;&gt; Psa 78:54]] {{field-on:Bible}} И въведе ги в предела на светостта си,В гората която придоби десницата му. {{field-off:Bible}}</w:t>
      </w:r>
    </w:p>
    <w:p>
      <w:pPr>
        <w:pStyle w:val="Normal"/>
        <w:rPr/>
      </w:pPr>
      <w:r>
        <w:rPr/>
        <w:t>[[@Bible:Psa 78:55 ]][[78:55 &gt;&gt; Psa 78:55]] {{field-on:Bible}} И изгони от лицето им езичниците,И раздели ги наследие с въже,И в къщите им насели Израилевите племена. {{field-off:Bible}}</w:t>
      </w:r>
    </w:p>
    <w:p>
      <w:pPr>
        <w:pStyle w:val="Normal"/>
        <w:rPr/>
      </w:pPr>
      <w:r>
        <w:rPr/>
        <w:t>[[@Bible:Psa 78:56 ]][[78:56 &gt;&gt; Psa 78:56]] {{field-on:Bible}} Но изкусиха и огорчиха Бога Вишнаго,И не упазиха уставите му. {{field-off:Bible}}</w:t>
      </w:r>
    </w:p>
    <w:p>
      <w:pPr>
        <w:pStyle w:val="Normal"/>
        <w:rPr/>
      </w:pPr>
      <w:r>
        <w:rPr/>
        <w:t>[[@Bible:Psa 78:57 ]][[78:57 &gt;&gt; Psa 78:57]] {{field-on:Bible}} И върнаха се назад, и докараха се неверно както бащите им:Изметнаха се като неверен лък. {{field-off:Bible}}</w:t>
      </w:r>
    </w:p>
    <w:p>
      <w:pPr>
        <w:pStyle w:val="Normal"/>
        <w:rPr/>
      </w:pPr>
      <w:r>
        <w:rPr/>
        <w:t>[[@Bible:Psa 78:58 ]][[78:58 &gt;&gt; Psa 78:58]] {{field-on:Bible}} И го разгневиха с високите си места,И с истуканите си го подигнаха на ревнувание. {{field-off:Bible}}</w:t>
      </w:r>
    </w:p>
    <w:p>
      <w:pPr>
        <w:pStyle w:val="Normal"/>
        <w:rPr/>
      </w:pPr>
      <w:r>
        <w:rPr/>
        <w:t>[[@Bible:Psa 78:59 ]][[78:59 &gt;&gt; Psa 78:59]] {{field-on:Bible}} чу Бог и разяри се,И много се погнуси от Израиля: {{field-off:Bible}}</w:t>
      </w:r>
    </w:p>
    <w:p>
      <w:pPr>
        <w:pStyle w:val="Normal"/>
        <w:rPr/>
      </w:pPr>
      <w:r>
        <w:rPr/>
        <w:t>[[@Bible:Psa 78:60 ]][[78:60 &gt;&gt; Psa 78:60]] {{field-on:Bible}} И напусна Силомската скинияДето беше се населил между человеците; {{field-off:Bible}}</w:t>
      </w:r>
    </w:p>
    <w:p>
      <w:pPr>
        <w:pStyle w:val="Normal"/>
        <w:rPr/>
      </w:pPr>
      <w:r>
        <w:rPr/>
        <w:t>[[@Bible:Psa 78:61 ]][[78:61 &gt;&gt; Psa 78:61]] {{field-on:Bible}} И предаде на плен силата си,И славата си в неприятелска ръка; {{field-off:Bible}}</w:t>
      </w:r>
    </w:p>
    <w:p>
      <w:pPr>
        <w:pStyle w:val="Normal"/>
        <w:rPr/>
      </w:pPr>
      <w:r>
        <w:rPr/>
        <w:t>[[@Bible:Psa 78:62 ]][[78:62 &gt;&gt; Psa 78:62]] {{field-on:Bible}} И предаде на меч народа си,И разяри се на наследието си. {{field-off:Bible}}</w:t>
      </w:r>
    </w:p>
    <w:p>
      <w:pPr>
        <w:pStyle w:val="Normal"/>
        <w:rPr/>
      </w:pPr>
      <w:r>
        <w:rPr/>
        <w:t>[[@Bible:Psa 78:63 ]][[78:63 &gt;&gt; Psa 78:63]] {{field-on:Bible}} Момците им пояде огън,И девиците им не жалеха: {{field-off:Bible}}</w:t>
      </w:r>
    </w:p>
    <w:p>
      <w:pPr>
        <w:pStyle w:val="Normal"/>
        <w:rPr/>
      </w:pPr>
      <w:r>
        <w:rPr/>
        <w:t>[[@Bible:Psa 78:64 ]][[78:64 &gt;&gt; Psa 78:64]] {{field-on:Bible}} Свещениците им паднаха от нож,И вдовиците им не плакаха. {{field-off:Bible}}</w:t>
      </w:r>
    </w:p>
    <w:p>
      <w:pPr>
        <w:pStyle w:val="Normal"/>
        <w:rPr/>
      </w:pPr>
      <w:r>
        <w:rPr/>
        <w:t>[[@Bible:Psa 78:65 ]][[78:65 &gt;&gt; Psa 78:65]] {{field-on:Bible}} Тогаз се събуди Господ като от сън;Като силен мъж който изтрезва от вино: {{field-off:Bible}}</w:t>
      </w:r>
    </w:p>
    <w:p>
      <w:pPr>
        <w:pStyle w:val="Normal"/>
        <w:rPr/>
      </w:pPr>
      <w:r>
        <w:rPr/>
        <w:t>[[@Bible:Psa 78:66 ]][[78:66 &gt;&gt; Psa 78:66]] {{field-on:Bible}} И порази неприятелите си из отзад:Посрамване вечно положи върх тях. {{field-off:Bible}}</w:t>
      </w:r>
    </w:p>
    <w:p>
      <w:pPr>
        <w:pStyle w:val="Normal"/>
        <w:rPr/>
      </w:pPr>
      <w:r>
        <w:rPr/>
        <w:t>[[@Bible:Psa 78:67 ]][[78:67 &gt;&gt; Psa 78:67]] {{field-on:Bible}} И отхвърли Иосифовия шатър,И племето Ефремово не избра; {{field-off:Bible}}</w:t>
      </w:r>
    </w:p>
    <w:p>
      <w:pPr>
        <w:pStyle w:val="Normal"/>
        <w:rPr/>
      </w:pPr>
      <w:r>
        <w:rPr/>
        <w:t>[[@Bible:Psa 78:68 ]][[78:68 &gt;&gt; Psa 78:68]] {{field-on:Bible}} Но избра Юдиното племе,Гората Сион която възлюби. {{field-off:Bible}}</w:t>
      </w:r>
    </w:p>
    <w:p>
      <w:pPr>
        <w:pStyle w:val="Normal"/>
        <w:rPr/>
      </w:pPr>
      <w:r>
        <w:rPr/>
        <w:t>[[@Bible:Psa 78:69 ]][[78:69 &gt;&gt; Psa 78:69]] {{field-on:Bible}} Съгради като възвишения светилището си,Като земята която основа въ век. {{field-off:Bible}}</w:t>
      </w:r>
    </w:p>
    <w:p>
      <w:pPr>
        <w:pStyle w:val="Normal"/>
        <w:rPr/>
      </w:pPr>
      <w:r>
        <w:rPr/>
        <w:t>[[@Bible:Psa 78:70 ]][[78:70 &gt;&gt; Psa 78:70]] {{field-on:Bible}} И избра Давида раба си,И взе го от кошарите на овците; {{field-off:Bible}}</w:t>
      </w:r>
    </w:p>
    <w:p>
      <w:pPr>
        <w:pStyle w:val="Normal"/>
        <w:rPr/>
      </w:pPr>
      <w:r>
        <w:rPr/>
        <w:t>[[@Bible:Psa 78:71 ]][[78:71 &gt;&gt; Psa 78:71]] {{field-on:Bible}} И от подир доилиците овци го доведеЗа да пасе Якова народа му,И Израиля наследието му. {{field-off:Bible}}</w:t>
      </w:r>
    </w:p>
    <w:p>
      <w:pPr>
        <w:pStyle w:val="Normal"/>
        <w:rPr/>
      </w:pPr>
      <w:r>
        <w:rPr/>
        <w:t>[[@Bible:Psa 78:72 ]][[78:72 &gt;&gt; Psa 78:72]] {{field-on:Bible}} И пасе ги според незлобието на сърдцето си,И с изкуството на ръцете си ги води. {{field-off:Bible}}</w:t>
      </w:r>
    </w:p>
    <w:p>
      <w:pPr>
        <w:pStyle w:val="Heading2"/>
        <w:rPr/>
      </w:pPr>
      <w:r>
        <w:rPr/>
        <w:t>Глава 79</w:t>
      </w:r>
    </w:p>
    <w:p>
      <w:pPr>
        <w:pStyle w:val="Normal"/>
        <w:rPr/>
      </w:pPr>
      <w:r>
        <w:rPr/>
        <w:t>[[@Bible:Psa 79:1 ]][[79:1 &gt;&gt; Psa 79:1]] {{field-on:Bible}} (по Слав. 78)Псалом Асафов.Боже, дойдоха езичници в наследието ти:Оскверниха светия твой храм:Обърнаха Ерусалим на развалини. {{field-off:Bible}}</w:t>
      </w:r>
    </w:p>
    <w:p>
      <w:pPr>
        <w:pStyle w:val="Normal"/>
        <w:rPr/>
      </w:pPr>
      <w:r>
        <w:rPr/>
        <w:t>[[@Bible:Psa 79:2 ]][[79:2 &gt;&gt; Psa 79:2]] {{field-on:Bible}} Дадоха труповете на рабите ти ястие на птиците небесни,Плътта на преподобните ти на земните зверове. {{field-off:Bible}}</w:t>
      </w:r>
    </w:p>
    <w:p>
      <w:pPr>
        <w:pStyle w:val="Normal"/>
        <w:rPr/>
      </w:pPr>
      <w:r>
        <w:rPr/>
        <w:t>[[@Bible:Psa 79:3 ]][[79:3 &gt;&gt; Psa 79:3]] {{field-on:Bible}} Проляха кръвта им като вода около Ерусалим;И нямаше кой да ги погребва. {{field-off:Bible}}</w:t>
      </w:r>
    </w:p>
    <w:p>
      <w:pPr>
        <w:pStyle w:val="Normal"/>
        <w:rPr/>
      </w:pPr>
      <w:r>
        <w:rPr/>
        <w:t>[[@Bible:Psa 79:4 ]][[79:4 &gt;&gt; Psa 79:4]] {{field-on:Bible}} Станахме за укор на съседите си,Присмех и поругание на околните си. {{field-off:Bible}}</w:t>
      </w:r>
    </w:p>
    <w:p>
      <w:pPr>
        <w:pStyle w:val="Normal"/>
        <w:rPr/>
      </w:pPr>
      <w:r>
        <w:rPr/>
        <w:t>[[@Bible:Psa 79:5 ]][[79:5 &gt;&gt; Psa 79:5]] {{field-on:Bible}} До кога, Господи? Ще се гневиш ли винаги?Ще гори ли като огън ревнуванието ти? {{field-off:Bible}}</w:t>
      </w:r>
    </w:p>
    <w:p>
      <w:pPr>
        <w:pStyle w:val="Normal"/>
        <w:rPr/>
      </w:pPr>
      <w:r>
        <w:rPr/>
        <w:t>[[@Bible:Psa 79:6 ]][[79:6 &gt;&gt; Psa 79:6]] {{field-on:Bible}} Излей гнева си на езичниците които не те познават,И на царствата които не са призвали името ти; {{field-off:Bible}}</w:t>
      </w:r>
    </w:p>
    <w:p>
      <w:pPr>
        <w:pStyle w:val="Normal"/>
        <w:rPr/>
      </w:pPr>
      <w:r>
        <w:rPr/>
        <w:t>[[@Bible:Psa 79:7 ]][[79:7 &gt;&gt; Psa 79:7]] {{field-on:Bible}} Защото изпоядоха Якова,И жилището му запустиха. {{field-off:Bible}}</w:t>
      </w:r>
    </w:p>
    <w:p>
      <w:pPr>
        <w:pStyle w:val="Normal"/>
        <w:rPr/>
      </w:pPr>
      <w:r>
        <w:rPr/>
        <w:t>[[@Bible:Psa 79:8 ]][[79:8 &gt;&gt; Psa 79:8]] {{field-on:Bible}} Не поменувай против нас беззаконията на древните:Дано ни предварят скоро твоите щедроти,Защото станахме много окаянни. {{field-off:Bible}}</w:t>
      </w:r>
    </w:p>
    <w:p>
      <w:pPr>
        <w:pStyle w:val="Normal"/>
        <w:rPr/>
      </w:pPr>
      <w:r>
        <w:rPr/>
        <w:t>[[@Bible:Psa 79:9 ]][[79:9 &gt;&gt; Psa 79:9]] {{field-on:Bible}} Помогни ни, Боже Спасителю наш, заради славата на твоето име;И избави ни, и бъди милостив към греховете ни, заради името си. {{field-off:Bible}}</w:t>
      </w:r>
    </w:p>
    <w:p>
      <w:pPr>
        <w:pStyle w:val="Normal"/>
        <w:rPr/>
      </w:pPr>
      <w:r>
        <w:rPr/>
        <w:t>[[@Bible:Psa 79:10 ]][[79:10 &gt;&gt; Psa 79:10]] {{field-on:Bible}} Защо да рекат езичниците: Де е техний Бог?Да се познае пред очите ни в езичницитеОтмъщението за пролеяната кръв на рабите ти. {{field-off:Bible}}</w:t>
      </w:r>
    </w:p>
    <w:p>
      <w:pPr>
        <w:pStyle w:val="Normal"/>
        <w:rPr/>
      </w:pPr>
      <w:r>
        <w:rPr/>
        <w:t>[[@Bible:Psa 79:11 ]][[79:11 &gt;&gt; Psa 79:11]] {{field-on:Bible}} Да дойде пред тебе въздиханието на узниците:Според величието на твоята мишцаУпази осъдените на смърт; {{field-off:Bible}}</w:t>
      </w:r>
    </w:p>
    <w:p>
      <w:pPr>
        <w:pStyle w:val="Normal"/>
        <w:rPr/>
      </w:pPr>
      <w:r>
        <w:rPr/>
        <w:t>[[@Bible:Psa 79:12 ]][[79:12 &gt;&gt; Psa 79:12]] {{field-on:Bible}} И отвърни на съседите ни в пазухата им седем пътиУкора с който те укориха, Господи. {{field-off:Bible}}</w:t>
      </w:r>
    </w:p>
    <w:p>
      <w:pPr>
        <w:pStyle w:val="Normal"/>
        <w:rPr/>
      </w:pPr>
      <w:r>
        <w:rPr/>
        <w:t>[[@Bible:Psa 79:13 ]][[79:13 &gt;&gt; Psa 79:13]] {{field-on:Bible}} А ние, твоите люде и овците на паствата ти, ще те славословим въ век;Из род в род ще възвещаваме твоята хвала. {{field-off:Bible}}</w:t>
      </w:r>
    </w:p>
    <w:p>
      <w:pPr>
        <w:pStyle w:val="Heading2"/>
        <w:rPr/>
      </w:pPr>
      <w:r>
        <w:rPr/>
        <w:t>Глава 80</w:t>
      </w:r>
    </w:p>
    <w:p>
      <w:pPr>
        <w:pStyle w:val="Normal"/>
        <w:rPr/>
      </w:pPr>
      <w:r>
        <w:rPr/>
        <w:t>[[@Bible:Psa 80:1 ]][[80:1 &gt;&gt; Psa 80:1]] {{field-on:Bible}} (по Слав. 79)Първому Певцу, върху Шошаним – Едут,Псалом Асафов.Пастирю Израилев, послушай,Ти който водиш като стадо Иосифа,Който седиш на херувимите, възсияй. {{field-off:Bible}}</w:t>
      </w:r>
    </w:p>
    <w:p>
      <w:pPr>
        <w:pStyle w:val="Normal"/>
        <w:rPr/>
      </w:pPr>
      <w:r>
        <w:rPr/>
        <w:t>[[@Bible:Psa 80:2 ]][[80:2 &gt;&gt; Psa 80:2]] {{field-on:Bible}} Пред Ефрема, и Вениамина, и МанасияВъздигни силата си, и дойди на спасение нам. {{field-off:Bible}}</w:t>
      </w:r>
    </w:p>
    <w:p>
      <w:pPr>
        <w:pStyle w:val="Normal"/>
        <w:rPr/>
      </w:pPr>
      <w:r>
        <w:rPr/>
        <w:t>[[@Bible:Psa 80:3 ]][[80:3 &gt;&gt; Psa 80:3]] {{field-on:Bible}} Върни ни, Боже, и направи да просветне лицето ти;И ще се избавим. {{field-off:Bible}}</w:t>
      </w:r>
    </w:p>
    <w:p>
      <w:pPr>
        <w:pStyle w:val="Normal"/>
        <w:rPr/>
      </w:pPr>
      <w:r>
        <w:rPr/>
        <w:t>[[@Bible:Psa 80:4 ]][[80:4 &gt;&gt; Psa 80:4]] {{field-on:Bible}} Господи Боже на Силите,До кога ще се гневиш против молитвата на людете си? {{field-off:Bible}}</w:t>
      </w:r>
    </w:p>
    <w:p>
      <w:pPr>
        <w:pStyle w:val="Normal"/>
        <w:rPr/>
      </w:pPr>
      <w:r>
        <w:rPr/>
        <w:t>[[@Bible:Psa 80:5 ]][[80:5 &gt;&gt; Psa 80:5]] {{field-on:Bible}} Храниш ги с хляб от сълзи,И поиш ги изобилно съ сълзи. {{field-off:Bible}}</w:t>
      </w:r>
    </w:p>
    <w:p>
      <w:pPr>
        <w:pStyle w:val="Normal"/>
        <w:rPr/>
      </w:pPr>
      <w:r>
        <w:rPr/>
        <w:t>[[@Bible:Psa 80:6 ]][[80:6 &gt;&gt; Psa 80:6]] {{field-on:Bible}} Направил си ни предмет за прение на съседите ни;И неприятелите ни се смеят помежду си. {{field-off:Bible}}</w:t>
      </w:r>
    </w:p>
    <w:p>
      <w:pPr>
        <w:pStyle w:val="Normal"/>
        <w:rPr/>
      </w:pPr>
      <w:r>
        <w:rPr/>
        <w:t>[[@Bible:Psa 80:7 ]][[80:7 &gt;&gt; Psa 80:7]] {{field-on:Bible}} Върни ни, Боже на Силите,И направи да просветне лицето ти; и ще се избавим. {{field-off:Bible}}</w:t>
      </w:r>
    </w:p>
    <w:p>
      <w:pPr>
        <w:pStyle w:val="Normal"/>
        <w:rPr/>
      </w:pPr>
      <w:r>
        <w:rPr/>
        <w:t>[[@Bible:Psa 80:8 ]][[80:8 &gt;&gt; Psa 80:8]] {{field-on:Bible}} Пренесъл си лоза из Египет:Изгонил си езичниците, и насадил си я. {{field-off:Bible}}</w:t>
      </w:r>
    </w:p>
    <w:p>
      <w:pPr>
        <w:pStyle w:val="Normal"/>
        <w:rPr/>
      </w:pPr>
      <w:r>
        <w:rPr/>
        <w:t>[[@Bible:Psa 80:9 ]][[80:9 &gt;&gt; Psa 80:9]] {{field-on:Bible}} Приготвил си място пред нея,И дълбоко си я вкоренил;И изпълни земята. {{field-off:Bible}}</w:t>
      </w:r>
    </w:p>
    <w:p>
      <w:pPr>
        <w:pStyle w:val="Normal"/>
        <w:rPr/>
      </w:pPr>
      <w:r>
        <w:rPr/>
        <w:t>[[@Bible:Psa 80:10 ]][[80:10 &gt;&gt; Psa 80:10]] {{field-on:Bible}} Покриха се горите съ сянката й;И ветвите й станаха като високите кедри. {{field-off:Bible}}</w:t>
      </w:r>
    </w:p>
    <w:p>
      <w:pPr>
        <w:pStyle w:val="Normal"/>
        <w:rPr/>
      </w:pPr>
      <w:r>
        <w:rPr/>
        <w:t>[[@Bible:Psa 80:11 ]][[80:11 &gt;&gt; Psa 80:11]] {{field-on:Bible}} Простря вейките си до моретоИ пръчките си до реката. {{field-off:Bible}}</w:t>
      </w:r>
    </w:p>
    <w:p>
      <w:pPr>
        <w:pStyle w:val="Normal"/>
        <w:rPr/>
      </w:pPr>
      <w:r>
        <w:rPr/>
        <w:t>[[@Bible:Psa 80:12 ]][[80:12 &gt;&gt; Psa 80:12]] {{field-on:Bible}} Защо си съборил плетищата й,Та я берат всичките които минуват през пътя? {{field-off:Bible}}</w:t>
      </w:r>
    </w:p>
    <w:p>
      <w:pPr>
        <w:pStyle w:val="Normal"/>
        <w:rPr/>
      </w:pPr>
      <w:r>
        <w:rPr/>
        <w:t>[[@Bible:Psa 80:13 ]][[80:13 &gt;&gt; Psa 80:13]] {{field-on:Bible}} Запустява я вепър от дъбравата,И полски звяр я пояжда. {{field-off:Bible}}</w:t>
      </w:r>
    </w:p>
    <w:p>
      <w:pPr>
        <w:pStyle w:val="Normal"/>
        <w:rPr/>
      </w:pPr>
      <w:r>
        <w:rPr/>
        <w:t>[[@Bible:Psa 80:14 ]][[80:14 &gt;&gt; Psa 80:14]] {{field-on:Bible}} Върни се, молим се, Боже на Силите:Погледни от небето, и виж, и посети тази лоза, {{field-off:Bible}}</w:t>
      </w:r>
    </w:p>
    <w:p>
      <w:pPr>
        <w:pStyle w:val="Normal"/>
        <w:rPr/>
      </w:pPr>
      <w:r>
        <w:rPr/>
        <w:t>[[@Bible:Psa 80:15 ]][[80:15 &gt;&gt; Psa 80:15]] {{field-on:Bible}} И сада който е насадила твоята десница,И отрасъла който си направил силен за себе си. {{field-off:Bible}}</w:t>
      </w:r>
    </w:p>
    <w:p>
      <w:pPr>
        <w:pStyle w:val="Normal"/>
        <w:rPr/>
      </w:pPr>
      <w:r>
        <w:rPr/>
        <w:t>[[@Bible:Psa 80:16 ]][[80:16 &gt;&gt; Psa 80:16]] {{field-on:Bible}} Изгорена биде с огън: отсечена биде:Погинаха от пръщението на лицето ти. {{field-off:Bible}}</w:t>
      </w:r>
    </w:p>
    <w:p>
      <w:pPr>
        <w:pStyle w:val="Normal"/>
        <w:rPr/>
      </w:pPr>
      <w:r>
        <w:rPr/>
        <w:t>[[@Bible:Psa 80:17 ]][[80:17 &gt;&gt; Psa 80:17]] {{field-on:Bible}} Нека бъде ръката ти върх мъжа на твоята десница,Върх человеческия син когото си направил силен за себе си. {{field-off:Bible}}</w:t>
      </w:r>
    </w:p>
    <w:p>
      <w:pPr>
        <w:pStyle w:val="Normal"/>
        <w:rPr/>
      </w:pPr>
      <w:r>
        <w:rPr/>
        <w:t>[[@Bible:Psa 80:18 ]][[80:18 &gt;&gt; Psa 80:18]] {{field-on:Bible}} И ние не ще се уклоним от тебе:Съживи ни; и името ти ще призовем. {{field-off:Bible}}</w:t>
      </w:r>
    </w:p>
    <w:p>
      <w:pPr>
        <w:pStyle w:val="Normal"/>
        <w:rPr/>
      </w:pPr>
      <w:r>
        <w:rPr/>
        <w:t>[[@Bible:Psa 80:19 ]][[80:19 &gt;&gt; Psa 80:19]] {{field-on:Bible}} Върни ни, Господи Боже на Силите:Направи да просветне лицето ти; и ще се избавим. {{field-off:Bible}}</w:t>
      </w:r>
    </w:p>
    <w:p>
      <w:pPr>
        <w:pStyle w:val="Heading2"/>
        <w:rPr/>
      </w:pPr>
      <w:r>
        <w:rPr/>
        <w:t>Глава 81</w:t>
      </w:r>
    </w:p>
    <w:p>
      <w:pPr>
        <w:pStyle w:val="Normal"/>
        <w:rPr/>
      </w:pPr>
      <w:r>
        <w:rPr/>
        <w:t>[[@Bible:Psa 81:1 ]][[81:1 &gt;&gt; Psa 81:1]] {{field-on:Bible}} (по Слав. 80)Първому Певцу, върху Гитит,Псалом Асафов.Пейте с радост Богу, който е сила наша:Възкликнете към Бога Яковов. {{field-off:Bible}}</w:t>
      </w:r>
    </w:p>
    <w:p>
      <w:pPr>
        <w:pStyle w:val="Normal"/>
        <w:rPr/>
      </w:pPr>
      <w:r>
        <w:rPr/>
        <w:t>[[@Bible:Psa 81:2 ]][[81:2 &gt;&gt; Psa 81:2]] {{field-on:Bible}} Възвишете песнопение, и дайте тимпан,Китара доброгласна, и псалтир. {{field-off:Bible}}</w:t>
      </w:r>
    </w:p>
    <w:p>
      <w:pPr>
        <w:pStyle w:val="Normal"/>
        <w:rPr/>
      </w:pPr>
      <w:r>
        <w:rPr/>
        <w:t>[[@Bible:Psa 81:3 ]][[81:3 &gt;&gt; Psa 81:3]] {{field-on:Bible}} Затръбете с тръба в новомесечие,В пълнолуние, в деня на нашия праздник. {{field-off:Bible}}</w:t>
      </w:r>
    </w:p>
    <w:p>
      <w:pPr>
        <w:pStyle w:val="Normal"/>
        <w:rPr/>
      </w:pPr>
      <w:r>
        <w:rPr/>
        <w:t>[[@Bible:Psa 81:4 ]][[81:4 &gt;&gt; Psa 81:4]] {{field-on:Bible}} Защото това е заповядано на Израиля,Устав от Бога Яковов. {{field-off:Bible}}</w:t>
      </w:r>
    </w:p>
    <w:p>
      <w:pPr>
        <w:pStyle w:val="Normal"/>
        <w:rPr/>
      </w:pPr>
      <w:r>
        <w:rPr/>
        <w:t>[[@Bible:Psa 81:5 ]][[81:5 &gt;&gt; Psa 81:5]] {{field-on:Bible}} За свидетелство на Йосифа заповяда товаКогато излезе против Египетската земя.Там чух език който не познавах. {{field-off:Bible}}</w:t>
      </w:r>
    </w:p>
    <w:p>
      <w:pPr>
        <w:pStyle w:val="Normal"/>
        <w:rPr/>
      </w:pPr>
      <w:r>
        <w:rPr/>
        <w:t>[[@Bible:Psa 81:6 ]][[81:6 &gt;&gt; Psa 81:6]] {{field-on:Bible}} Отдалечих от товар рамото му:Ръцете му престанаха от да държат кош. {{field-off:Bible}}</w:t>
      </w:r>
    </w:p>
    <w:p>
      <w:pPr>
        <w:pStyle w:val="Normal"/>
        <w:rPr/>
      </w:pPr>
      <w:r>
        <w:rPr/>
        <w:t>[[@Bible:Psa 81:7 ]][[81:7 &gt;&gt; Psa 81:7]] {{field-on:Bible}} В скърбно време си ме призвал; и те избавих:Отговорих ти от скришно място на гърма:Изкусих те при водите на пререканието. (Села.) {{field-off:Bible}}</w:t>
      </w:r>
    </w:p>
    <w:p>
      <w:pPr>
        <w:pStyle w:val="Normal"/>
        <w:rPr/>
      </w:pPr>
      <w:r>
        <w:rPr/>
        <w:t>[[@Bible:Psa 81:8 ]][[81:8 &gt;&gt; Psa 81:8]] {{field-on:Bible}} Слушайте, люде мои, и ще засвидетелствувам против вас,Израилю, ако ме послушаш: {{field-off:Bible}}</w:t>
      </w:r>
    </w:p>
    <w:p>
      <w:pPr>
        <w:pStyle w:val="Normal"/>
        <w:rPr/>
      </w:pPr>
      <w:r>
        <w:rPr/>
        <w:t>[[@Bible:Psa 81:9 ]][[81:9 &gt;&gt; Psa 81:9]] {{field-on:Bible}} Да няма в тебе бог чужд,И да се не поклониш на чужд бог: {{field-off:Bible}}</w:t>
      </w:r>
    </w:p>
    <w:p>
      <w:pPr>
        <w:pStyle w:val="Normal"/>
        <w:rPr/>
      </w:pPr>
      <w:r>
        <w:rPr/>
        <w:t>[[@Bible:Psa 81:10 ]][[81:10 &gt;&gt; Psa 81:10]] {{field-on:Bible}} Аз съм Господ Бог твойКойто те възведох из Египетската земя:Разшири устата си, и ще ги изпълня. {{field-off:Bible}}</w:t>
      </w:r>
    </w:p>
    <w:p>
      <w:pPr>
        <w:pStyle w:val="Normal"/>
        <w:rPr/>
      </w:pPr>
      <w:r>
        <w:rPr/>
        <w:t>[[@Bible:Psa 81:11 ]][[81:11 &gt;&gt; Psa 81:11]] {{field-on:Bible}} Но людете ми не послушаха гласа ми,И Израил не ме рачеше. {{field-off:Bible}}</w:t>
      </w:r>
    </w:p>
    <w:p>
      <w:pPr>
        <w:pStyle w:val="Normal"/>
        <w:rPr/>
      </w:pPr>
      <w:r>
        <w:rPr/>
        <w:t>[[@Bible:Psa 81:12 ]][[81:12 &gt;&gt; Psa 81:12]] {{field-on:Bible}} За то ги предадох на жестокостта на сърдцето им:Ходиха по своите си намерения. {{field-off:Bible}}</w:t>
      </w:r>
    </w:p>
    <w:p>
      <w:pPr>
        <w:pStyle w:val="Normal"/>
        <w:rPr/>
      </w:pPr>
      <w:r>
        <w:rPr/>
        <w:t>[[@Bible:Psa 81:13 ]][[81:13 &gt;&gt; Psa 81:13]] {{field-on:Bible}} Дано бяха ме слушали людете ми,Израил да беше ходил по моите пътища! {{field-off:Bible}}</w:t>
      </w:r>
    </w:p>
    <w:p>
      <w:pPr>
        <w:pStyle w:val="Normal"/>
        <w:rPr/>
      </w:pPr>
      <w:r>
        <w:rPr/>
        <w:t>[[@Bible:Psa 81:14 ]][[81:14 &gt;&gt; Psa 81:14]] {{field-on:Bible}} Тутакси бих свалил враговете им,И против оскърбителите им бих обърнал ръката си, {{field-off:Bible}}</w:t>
      </w:r>
    </w:p>
    <w:p>
      <w:pPr>
        <w:pStyle w:val="Normal"/>
        <w:rPr/>
      </w:pPr>
      <w:r>
        <w:rPr/>
        <w:t>[[@Bible:Psa 81:15 ]][[81:15 &gt;&gt; Psa 81:15]] {{field-on:Bible}} Които ненавиждат Господа щяха да му се покорят,А времето на тези щеше да пребъдва всякога; {{field-off:Bible}}</w:t>
      </w:r>
    </w:p>
    <w:p>
      <w:pPr>
        <w:pStyle w:val="Normal"/>
        <w:rPr/>
      </w:pPr>
      <w:r>
        <w:rPr/>
        <w:t>[[@Bible:Psa 81:16 ]][[81:16 &gt;&gt; Psa 81:16]] {{field-on:Bible}} И щеше да ги храни с тлъстината на пшеницата;И с мед от камик щях да те наситя. {{field-off:Bible}}</w:t>
      </w:r>
    </w:p>
    <w:p>
      <w:pPr>
        <w:pStyle w:val="Heading2"/>
        <w:rPr/>
      </w:pPr>
      <w:r>
        <w:rPr/>
        <w:t>Глава 82</w:t>
      </w:r>
    </w:p>
    <w:p>
      <w:pPr>
        <w:pStyle w:val="Normal"/>
        <w:rPr/>
      </w:pPr>
      <w:r>
        <w:rPr/>
        <w:t>[[@Bible:Psa 82:1 ]][[82:1 &gt;&gt; Psa 82:1]] {{field-on:Bible}} (по Слав. 81)Псалом Асафов.Бог стои в събора Божий:Всред боговете ще съди. {{field-off:Bible}}</w:t>
      </w:r>
    </w:p>
    <w:p>
      <w:pPr>
        <w:pStyle w:val="Normal"/>
        <w:rPr/>
      </w:pPr>
      <w:r>
        <w:rPr/>
        <w:t>[[@Bible:Psa 82:2 ]][[82:2 &gt;&gt; Psa 82:2]] {{field-on:Bible}} До кога ще съдите неправедно,И ще показвате лицеприятие към нечестивите? (Села.) {{field-off:Bible}}</w:t>
      </w:r>
    </w:p>
    <w:p>
      <w:pPr>
        <w:pStyle w:val="Normal"/>
        <w:rPr/>
      </w:pPr>
      <w:r>
        <w:rPr/>
        <w:t>[[@Bible:Psa 82:3 ]][[82:3 &gt;&gt; Psa 82:3]] {{field-on:Bible}} Съдете право сиромаха и сирачето:Правете правда на сиромаха и нищия: {{field-off:Bible}}</w:t>
      </w:r>
    </w:p>
    <w:p>
      <w:pPr>
        <w:pStyle w:val="Normal"/>
        <w:rPr/>
      </w:pPr>
      <w:r>
        <w:rPr/>
        <w:t>[[@Bible:Psa 82:4 ]][[82:4 &gt;&gt; Psa 82:4]] {{field-on:Bible}} Отървайте го от ръката на нечестивите. {{field-off:Bible}}</w:t>
      </w:r>
    </w:p>
    <w:p>
      <w:pPr>
        <w:pStyle w:val="Normal"/>
        <w:rPr/>
      </w:pPr>
      <w:r>
        <w:rPr/>
        <w:t>[[@Bible:Psa 82:5 ]][[82:5 &gt;&gt; Psa 82:5]] {{field-on:Bible}} Не познават нито разумяват:Ходят в тъмнина:Всичките земни основания се колебаят. {{field-off:Bible}}</w:t>
      </w:r>
    </w:p>
    <w:p>
      <w:pPr>
        <w:pStyle w:val="Normal"/>
        <w:rPr/>
      </w:pPr>
      <w:r>
        <w:rPr/>
        <w:t>[[@Bible:Psa 82:6 ]][[82:6 &gt;&gt; Psa 82:6]] {{field-on:Bible}} Аз рекох: Богове сте вие,И синове на Вишнаго сте всички. {{field-off:Bible}}</w:t>
      </w:r>
    </w:p>
    <w:p>
      <w:pPr>
        <w:pStyle w:val="Normal"/>
        <w:rPr/>
      </w:pPr>
      <w:r>
        <w:rPr/>
        <w:t>[[@Bible:Psa 82:7 ]][[82:7 &gt;&gt; Psa 82:7]] {{field-on:Bible}} Но вие като человеци ще умрете,И като един от князовете ще паднете. {{field-off:Bible}}</w:t>
      </w:r>
    </w:p>
    <w:p>
      <w:pPr>
        <w:pStyle w:val="Normal"/>
        <w:rPr/>
      </w:pPr>
      <w:r>
        <w:rPr/>
        <w:t>[[@Bible:Psa 82:8 ]][[82:8 &gt;&gt; Psa 82:8]] {{field-on:Bible}} Стани, Боже, съди земята;Защото ти ще наследиш всичките народи. {{field-off:Bible}}</w:t>
      </w:r>
    </w:p>
    <w:p>
      <w:pPr>
        <w:pStyle w:val="Heading2"/>
        <w:rPr/>
      </w:pPr>
      <w:r>
        <w:rPr/>
        <w:t>Глава 83</w:t>
      </w:r>
    </w:p>
    <w:p>
      <w:pPr>
        <w:pStyle w:val="Normal"/>
        <w:rPr/>
      </w:pPr>
      <w:r>
        <w:rPr/>
        <w:t>[[@Bible:Psa 83:1 ]][[83:1 &gt;&gt; Psa 83:1]] {{field-on:Bible}} (по Слав. 82)Псаломска Песен Асафова.Боже, недей мълча:Не премълчавай, и не бивай безмълвен, Боже; {{field-off:Bible}}</w:t>
      </w:r>
    </w:p>
    <w:p>
      <w:pPr>
        <w:pStyle w:val="Normal"/>
        <w:rPr/>
      </w:pPr>
      <w:r>
        <w:rPr/>
        <w:t>[[@Bible:Psa 83:2 ]][[83:2 &gt;&gt; Psa 83:2]] {{field-on:Bible}} Защото, ето, неприятелите ти правят метеж,И онези които те мразят дигнаха глава. {{field-off:Bible}}</w:t>
      </w:r>
    </w:p>
    <w:p>
      <w:pPr>
        <w:pStyle w:val="Normal"/>
        <w:rPr/>
      </w:pPr>
      <w:r>
        <w:rPr/>
        <w:t>[[@Bible:Psa 83:3 ]][[83:3 &gt;&gt; Psa 83:3]] {{field-on:Bible}} Коварен съвет правят против твоите люде,И се наговарят против избраните ти. {{field-off:Bible}}</w:t>
      </w:r>
    </w:p>
    <w:p>
      <w:pPr>
        <w:pStyle w:val="Normal"/>
        <w:rPr/>
      </w:pPr>
      <w:r>
        <w:rPr/>
        <w:t>[[@Bible:Psa 83:4 ]][[83:4 &gt;&gt; Psa 83:4]] {{field-on:Bible}} Рекоха: Елате да ги изтребим отмежду народите;И да се не поменва вече името на Израиля. {{field-off:Bible}}</w:t>
      </w:r>
    </w:p>
    <w:p>
      <w:pPr>
        <w:pStyle w:val="Normal"/>
        <w:rPr/>
      </w:pPr>
      <w:r>
        <w:rPr/>
        <w:t>[[@Bible:Psa 83:5 ]][[83:5 &gt;&gt; Psa 83:5]] {{field-on:Bible}} Защото всички наедно се нагласиха:Направиха съюз против тебе: {{field-off:Bible}}</w:t>
      </w:r>
    </w:p>
    <w:p>
      <w:pPr>
        <w:pStyle w:val="Normal"/>
        <w:rPr/>
      </w:pPr>
      <w:r>
        <w:rPr/>
        <w:t>[[@Bible:Psa 83:6 ]][[83:6 &gt;&gt; Psa 83:6]] {{field-on:Bible}} Селенията Едомски, и Исмаиляните;Моав, и Агаряните; {{field-off:Bible}}</w:t>
      </w:r>
    </w:p>
    <w:p>
      <w:pPr>
        <w:pStyle w:val="Normal"/>
        <w:rPr/>
      </w:pPr>
      <w:r>
        <w:rPr/>
        <w:t>[[@Bible:Psa 83:7 ]][[83:7 &gt;&gt; Psa 83:7]] {{field-on:Bible}} Гевал, и Амон, и Амалик;Филистимците с Тирските жители; {{field-off:Bible}}</w:t>
      </w:r>
    </w:p>
    <w:p>
      <w:pPr>
        <w:pStyle w:val="Normal"/>
        <w:rPr/>
      </w:pPr>
      <w:r>
        <w:rPr/>
        <w:t>[[@Bible:Psa 83:8 ]][[83:8 &gt;&gt; Psa 83:8]] {{field-on:Bible}} Още Асирия се съедини с тях:Станаха помощници на Лотовите синове. (Села.) {{field-off:Bible}}</w:t>
      </w:r>
    </w:p>
    <w:p>
      <w:pPr>
        <w:pStyle w:val="Normal"/>
        <w:rPr/>
      </w:pPr>
      <w:r>
        <w:rPr/>
        <w:t>[[@Bible:Psa 83:9 ]][[83:9 &gt;&gt; Psa 83:9]] {{field-on:Bible}} Направи им както на Мадиамците,Както на Сисара, както на Явина при потока Кисон, {{field-off:Bible}}</w:t>
      </w:r>
    </w:p>
    <w:p>
      <w:pPr>
        <w:pStyle w:val="Normal"/>
        <w:rPr/>
      </w:pPr>
      <w:r>
        <w:rPr/>
        <w:t>[[@Bible:Psa 83:10 ]][[83:10 &gt;&gt; Psa 83:10]] {{field-on:Bible}} Които загинаха в Ендор:Станаха тор на земята. {{field-off:Bible}}</w:t>
      </w:r>
    </w:p>
    <w:p>
      <w:pPr>
        <w:pStyle w:val="Normal"/>
        <w:rPr/>
      </w:pPr>
      <w:r>
        <w:rPr/>
        <w:t>[[@Bible:Psa 83:11 ]][[83:11 &gt;&gt; Psa 83:11]] {{field-on:Bible}} Направи началниците им както Орива и Зива,И както Зевея и Салмана всичките им князове, {{field-off:Bible}}</w:t>
      </w:r>
    </w:p>
    <w:p>
      <w:pPr>
        <w:pStyle w:val="Normal"/>
        <w:rPr/>
      </w:pPr>
      <w:r>
        <w:rPr/>
        <w:t>[[@Bible:Psa 83:12 ]][[83:12 &gt;&gt; Psa 83:12]] {{field-on:Bible}} Които рекоха: Да наследим за себе си Божиите селения. {{field-off:Bible}}</w:t>
      </w:r>
    </w:p>
    <w:p>
      <w:pPr>
        <w:pStyle w:val="Normal"/>
        <w:rPr/>
      </w:pPr>
      <w:r>
        <w:rPr/>
        <w:t>[[@Bible:Psa 83:13 ]][[83:13 &gt;&gt; Psa 83:13]] {{field-on:Bible}} Боже мой, направи ги като прах,Като плява пред лицето на вятъра. {{field-off:Bible}}</w:t>
      </w:r>
    </w:p>
    <w:p>
      <w:pPr>
        <w:pStyle w:val="Normal"/>
        <w:rPr/>
      </w:pPr>
      <w:r>
        <w:rPr/>
        <w:t>[[@Bible:Psa 83:14 ]][[83:14 &gt;&gt; Psa 83:14]] {{field-on:Bible}} Както огънят изгаря дъбравите,И както пламикът опаля горите, {{field-off:Bible}}</w:t>
      </w:r>
    </w:p>
    <w:p>
      <w:pPr>
        <w:pStyle w:val="Normal"/>
        <w:rPr/>
      </w:pPr>
      <w:r>
        <w:rPr/>
        <w:t>[[@Bible:Psa 83:15 ]][[83:15 &gt;&gt; Psa 83:15]] {{field-on:Bible}} Така ги прогони с бурята си,И с вихрушката си смути ги; {{field-off:Bible}}</w:t>
      </w:r>
    </w:p>
    <w:p>
      <w:pPr>
        <w:pStyle w:val="Normal"/>
        <w:rPr/>
      </w:pPr>
      <w:r>
        <w:rPr/>
        <w:t>[[@Bible:Psa 83:16 ]][[83:16 &gt;&gt; Psa 83:16]] {{field-on:Bible}} Покрий лицата им с безчестиеЗа да потърсят името ти, Господи. {{field-off:Bible}}</w:t>
      </w:r>
    </w:p>
    <w:p>
      <w:pPr>
        <w:pStyle w:val="Normal"/>
        <w:rPr/>
      </w:pPr>
      <w:r>
        <w:rPr/>
        <w:t>[[@Bible:Psa 83:17 ]][[83:17 &gt;&gt; Psa 83:17]] {{field-on:Bible}} Да се постидят, и да се ужасят за всегда,И да се посрамят, и да погинат: {{field-off:Bible}}</w:t>
      </w:r>
    </w:p>
    <w:p>
      <w:pPr>
        <w:pStyle w:val="Normal"/>
        <w:rPr/>
      </w:pPr>
      <w:r>
        <w:rPr/>
        <w:t>[[@Bible:Psa 83:18 ]][[83:18 &gt;&gt; Psa 83:18]] {{field-on:Bible}} Да познаят че ти, комуто името е Иеова,Един си Вишний над всичката земя. {{field-off:Bible}}</w:t>
      </w:r>
    </w:p>
    <w:p>
      <w:pPr>
        <w:pStyle w:val="Heading2"/>
        <w:rPr/>
      </w:pPr>
      <w:r>
        <w:rPr/>
        <w:t>Глава 84</w:t>
      </w:r>
    </w:p>
    <w:p>
      <w:pPr>
        <w:pStyle w:val="Normal"/>
        <w:rPr/>
      </w:pPr>
      <w:r>
        <w:rPr/>
        <w:t>[[@Bible:Psa 84:1 ]][[84:1 &gt;&gt; Psa 84:1]] {{field-on:Bible}} (по Слав. 83)Първому Певцу, върху Гитит,Псалом за Синовете Корееви.Колко са любезни твоите селения,Господи на Силите! {{field-off:Bible}}</w:t>
      </w:r>
    </w:p>
    <w:p>
      <w:pPr>
        <w:pStyle w:val="Normal"/>
        <w:rPr/>
      </w:pPr>
      <w:r>
        <w:rPr/>
        <w:t>[[@Bible:Psa 84:2 ]][[84:2 &gt;&gt; Psa 84:2]] {{field-on:Bible}} Желае, и даже премира душата миЗа дворовете ГосподниСърдцето ми и плътта ми радостно викатКъм Бога живаго. {{field-off:Bible}}</w:t>
      </w:r>
    </w:p>
    <w:p>
      <w:pPr>
        <w:pStyle w:val="Normal"/>
        <w:rPr/>
      </w:pPr>
      <w:r>
        <w:rPr/>
        <w:t>[[@Bible:Psa 84:3 ]][[84:3 &gt;&gt; Psa 84:3]] {{field-on:Bible}} Ей, врабчето намери селение,И ластовицата гнездо за себе си дето туря пилетата си,При твоите олтари, Господи на Силите,Царю мой и Боже мой. {{field-off:Bible}}</w:t>
      </w:r>
    </w:p>
    <w:p>
      <w:pPr>
        <w:pStyle w:val="Normal"/>
        <w:rPr/>
      </w:pPr>
      <w:r>
        <w:rPr/>
        <w:t>[[@Bible:Psa 84:4 ]][[84:4 &gt;&gt; Psa 84:4]] {{field-on:Bible}} Блажени които живеят в дома тиВсякога ще те хвалят. (Села.) {{field-off:Bible}}</w:t>
      </w:r>
    </w:p>
    <w:p>
      <w:pPr>
        <w:pStyle w:val="Normal"/>
        <w:rPr/>
      </w:pPr>
      <w:r>
        <w:rPr/>
        <w:t>[[@Bible:Psa 84:5 ]][[84:5 &gt;&gt; Psa 84:5]] {{field-on:Bible}} Блажени онези человеци на които силата е в тебе,В сърдцето на които са пътищата към твоя дом, {{field-off:Bible}}</w:t>
      </w:r>
    </w:p>
    <w:p>
      <w:pPr>
        <w:pStyle w:val="Normal"/>
        <w:rPr/>
      </w:pPr>
      <w:r>
        <w:rPr/>
        <w:t>[[@Bible:Psa 84:6 ]][[84:6 &gt;&gt; Psa 84:6]] {{field-on:Bible}} Които като преминват през дола на плача,Те го преобръщат на извор.И дъждът есенен го покрива с благословения. {{field-off:Bible}}</w:t>
      </w:r>
    </w:p>
    <w:p>
      <w:pPr>
        <w:pStyle w:val="Normal"/>
        <w:rPr/>
      </w:pPr>
      <w:r>
        <w:rPr/>
        <w:t>[[@Bible:Psa 84:7 ]][[84:7 &gt;&gt; Psa 84:7]] {{field-on:Bible}} Отиват от сила в силаВсеки се явява пред Бога в Сион. {{field-off:Bible}}</w:t>
      </w:r>
    </w:p>
    <w:p>
      <w:pPr>
        <w:pStyle w:val="Normal"/>
        <w:rPr/>
      </w:pPr>
      <w:r>
        <w:rPr/>
        <w:t>[[@Bible:Psa 84:8 ]][[84:8 &gt;&gt; Psa 84:8]] {{field-on:Bible}} Господи Боже на Силите, чуй молението ми:Послушай, Боже Яковов. (Села.) {{field-off:Bible}}</w:t>
      </w:r>
    </w:p>
    <w:p>
      <w:pPr>
        <w:pStyle w:val="Normal"/>
        <w:rPr/>
      </w:pPr>
      <w:r>
        <w:rPr/>
        <w:t>[[@Bible:Psa 84:9 ]][[84:9 &gt;&gt; Psa 84:9]] {{field-on:Bible}} Виж, Боже щите наш,И погледни в лицето на твоя помазаник. {{field-off:Bible}}</w:t>
      </w:r>
    </w:p>
    <w:p>
      <w:pPr>
        <w:pStyle w:val="Normal"/>
        <w:rPr/>
      </w:pPr>
      <w:r>
        <w:rPr/>
        <w:t>[[@Bible:Psa 84:10 ]][[84:10 &gt;&gt; Psa 84:10]] {{field-on:Bible}} Защото един ден в твоите дворове е по-добър от тисяща.Предпочел бих да стоя на прага в дома на Бога моегоНежели да живея в шатрите на нечестието. {{field-off:Bible}}</w:t>
      </w:r>
    </w:p>
    <w:p>
      <w:pPr>
        <w:pStyle w:val="Normal"/>
        <w:rPr/>
      </w:pPr>
      <w:r>
        <w:rPr/>
        <w:t>[[@Bible:Psa 84:11 ]][[84:11 &gt;&gt; Psa 84:11]] {{field-on:Bible}} Защото Господ Бог е слънце и щитГоспод ще даде благодат и славаНяма да лиши от никакво добро ходещите с незлобие {{field-off:Bible}}</w:t>
      </w:r>
    </w:p>
    <w:p>
      <w:pPr>
        <w:pStyle w:val="Normal"/>
        <w:rPr/>
      </w:pPr>
      <w:r>
        <w:rPr/>
        <w:t>[[@Bible:Psa 84:12 ]][[84:12 &gt;&gt; Psa 84:12]] {{field-on:Bible}} Господи на Силите,Блажен онзи человек който се надее на тебе. {{field-off:Bible}}</w:t>
      </w:r>
    </w:p>
    <w:p>
      <w:pPr>
        <w:pStyle w:val="Heading2"/>
        <w:rPr/>
      </w:pPr>
      <w:r>
        <w:rPr/>
        <w:t>Глава 85</w:t>
      </w:r>
    </w:p>
    <w:p>
      <w:pPr>
        <w:pStyle w:val="Normal"/>
        <w:rPr/>
      </w:pPr>
      <w:r>
        <w:rPr/>
        <w:t>[[@Bible:Psa 85:1 ]][[85:1 &gt;&gt; Psa 85:1]] {{field-on:Bible}} (по Слав. 84)Първому Певцу,Псалом за Кореевите СиновеПоказал си благосклонност, Господи към земята сиВърнал си Якова от плена. {{field-off:Bible}}</w:t>
      </w:r>
    </w:p>
    <w:p>
      <w:pPr>
        <w:pStyle w:val="Normal"/>
        <w:rPr/>
      </w:pPr>
      <w:r>
        <w:rPr/>
        <w:t>[[@Bible:Psa 85:2 ]][[85:2 &gt;&gt; Psa 85:2]] {{field-on:Bible}} Простил си беззаконието на народа сиПокрил си всичкия му грях. (Села.) {{field-off:Bible}}</w:t>
      </w:r>
    </w:p>
    <w:p>
      <w:pPr>
        <w:pStyle w:val="Normal"/>
        <w:rPr/>
      </w:pPr>
      <w:r>
        <w:rPr/>
        <w:t>[[@Bible:Psa 85:3 ]][[85:3 &gt;&gt; Psa 85:3]] {{field-on:Bible}} Удържал си всичката си ярост:Върнал си се от разпалението на гнева си. {{field-off:Bible}}</w:t>
      </w:r>
    </w:p>
    <w:p>
      <w:pPr>
        <w:pStyle w:val="Normal"/>
        <w:rPr/>
      </w:pPr>
      <w:r>
        <w:rPr/>
        <w:t>[[@Bible:Psa 85:4 ]][[85:4 &gt;&gt; Psa 85:4]] {{field-on:Bible}} Върни ни, Боже Спасителю наш.И прекрати негодуванието си против нас. {{field-off:Bible}}</w:t>
      </w:r>
    </w:p>
    <w:p>
      <w:pPr>
        <w:pStyle w:val="Normal"/>
        <w:rPr/>
      </w:pPr>
      <w:r>
        <w:rPr/>
        <w:t>[[@Bible:Psa 85:5 ]][[85:5 &gt;&gt; Psa 85:5]] {{field-on:Bible}} Всекога ли ще бъдеш разгневен против нас?Ще простираш ли гнева си из род в род? {{field-off:Bible}}</w:t>
      </w:r>
    </w:p>
    <w:p>
      <w:pPr>
        <w:pStyle w:val="Normal"/>
        <w:rPr/>
      </w:pPr>
      <w:r>
        <w:rPr/>
        <w:t>[[@Bible:Psa 85:6 ]][[85:6 &gt;&gt; Psa 85:6]] {{field-on:Bible}} Не щеш ли пак да ни съживишЗа да се радва народът ти в тебе? {{field-off:Bible}}</w:t>
      </w:r>
    </w:p>
    <w:p>
      <w:pPr>
        <w:pStyle w:val="Normal"/>
        <w:rPr/>
      </w:pPr>
      <w:r>
        <w:rPr/>
        <w:t>[[@Bible:Psa 85:7 ]][[85:7 &gt;&gt; Psa 85:7]] {{field-on:Bible}} Яви ни, Господи, милостта си,И дай ни спасението си. {{field-off:Bible}}</w:t>
      </w:r>
    </w:p>
    <w:p>
      <w:pPr>
        <w:pStyle w:val="Normal"/>
        <w:rPr/>
      </w:pPr>
      <w:r>
        <w:rPr/>
        <w:t>[[@Bible:Psa 85:8 ]][[85:8 &gt;&gt; Psa 85:8]] {{field-on:Bible}} Ще чуя що ще рече Господ Бог,Защото ще изрече мир на людете си и на преподобните си;И да се не върнат в безумие. {{field-off:Bible}}</w:t>
      </w:r>
    </w:p>
    <w:p>
      <w:pPr>
        <w:pStyle w:val="Normal"/>
        <w:rPr/>
      </w:pPr>
      <w:r>
        <w:rPr/>
        <w:t>[[@Bible:Psa 85:9 ]][[85:9 &gt;&gt; Psa 85:9]] {{field-on:Bible}} Наистина неговото спасение близу е при онези които му се боят,За да обитава слава в нашата земя. {{field-off:Bible}}</w:t>
      </w:r>
    </w:p>
    <w:p>
      <w:pPr>
        <w:pStyle w:val="Normal"/>
        <w:rPr/>
      </w:pPr>
      <w:r>
        <w:rPr/>
        <w:t>[[@Bible:Psa 85:10 ]][[85:10 &gt;&gt; Psa 85:10]] {{field-on:Bible}} Милост и истина се срещнахаПравда и мир се целунаха. {{field-off:Bible}}</w:t>
      </w:r>
    </w:p>
    <w:p>
      <w:pPr>
        <w:pStyle w:val="Normal"/>
        <w:rPr/>
      </w:pPr>
      <w:r>
        <w:rPr/>
        <w:t>[[@Bible:Psa 85:11 ]][[85:11 &gt;&gt; Psa 85:11]] {{field-on:Bible}} Истина от земята ще прозябне,И правда от небето ще надникне {{field-off:Bible}}</w:t>
      </w:r>
    </w:p>
    <w:p>
      <w:pPr>
        <w:pStyle w:val="Normal"/>
        <w:rPr/>
      </w:pPr>
      <w:r>
        <w:rPr/>
        <w:t>[[@Bible:Psa 85:12 ]][[85:12 &gt;&gt; Psa 85:12]] {{field-on:Bible}} И Господ ще даде добротоИ земята ще ни даде плода си. {{field-off:Bible}}</w:t>
      </w:r>
    </w:p>
    <w:p>
      <w:pPr>
        <w:pStyle w:val="Normal"/>
        <w:rPr/>
      </w:pPr>
      <w:r>
        <w:rPr/>
        <w:t>[[@Bible:Psa 85:13 ]][[85:13 &gt;&gt; Psa 85:13]] {{field-on:Bible}} Правдата пред него ще предиде,И ще тури на път стъпките си. {{field-off:Bible}}</w:t>
      </w:r>
    </w:p>
    <w:p>
      <w:pPr>
        <w:pStyle w:val="Heading2"/>
        <w:rPr/>
      </w:pPr>
      <w:r>
        <w:rPr/>
        <w:t>Глава 86</w:t>
      </w:r>
    </w:p>
    <w:p>
      <w:pPr>
        <w:pStyle w:val="Normal"/>
        <w:rPr/>
      </w:pPr>
      <w:r>
        <w:rPr/>
        <w:t>[[@Bible:Psa 86:1 ]][[86:1 &gt;&gt; Psa 86:1]] {{field-on:Bible}} (по Слав. 85)Молитва Давидова.Приклони, Господи, ухото си;Послушай ме, защото сиромах и нищ съм аз: {{field-off:Bible}}</w:t>
      </w:r>
    </w:p>
    <w:p>
      <w:pPr>
        <w:pStyle w:val="Normal"/>
        <w:rPr/>
      </w:pPr>
      <w:r>
        <w:rPr/>
        <w:t>[[@Bible:Psa 86:2 ]][[86:2 &gt;&gt; Psa 86:2]] {{field-on:Bible}} Упази душата ми, защото съм богобоязлив:Ти, Боже мой, спаси раба си който се надее на тебе. {{field-off:Bible}}</w:t>
      </w:r>
    </w:p>
    <w:p>
      <w:pPr>
        <w:pStyle w:val="Normal"/>
        <w:rPr/>
      </w:pPr>
      <w:r>
        <w:rPr/>
        <w:t>[[@Bible:Psa 86:3 ]][[86:3 &gt;&gt; Psa 86:3]] {{field-on:Bible}} Помилвай ме, Господи,Защото към тебе викам вес ден. {{field-off:Bible}}</w:t>
      </w:r>
    </w:p>
    <w:p>
      <w:pPr>
        <w:pStyle w:val="Normal"/>
        <w:rPr/>
      </w:pPr>
      <w:r>
        <w:rPr/>
        <w:t>[[@Bible:Psa 86:4 ]][[86:4 &gt;&gt; Psa 86:4]] {{field-on:Bible}} Развесели душата на раба си,Защото към тебе, Господи, възвишавам душата си. {{field-off:Bible}}</w:t>
      </w:r>
    </w:p>
    <w:p>
      <w:pPr>
        <w:pStyle w:val="Normal"/>
        <w:rPr/>
      </w:pPr>
      <w:r>
        <w:rPr/>
        <w:t>[[@Bible:Psa 86:5 ]][[86:5 &gt;&gt; Psa 86:5]] {{field-on:Bible}} Защото ти си, Господи, благ и милосердИ многомилостив към всички които те призовават. {{field-off:Bible}}</w:t>
      </w:r>
    </w:p>
    <w:p>
      <w:pPr>
        <w:pStyle w:val="Normal"/>
        <w:rPr/>
      </w:pPr>
      <w:r>
        <w:rPr/>
        <w:t>[[@Bible:Psa 86:6 ]][[86:6 &gt;&gt; Psa 86:6]] {{field-on:Bible}} Послушай, Господи, молитвата ми,И дай внимание на гласа на моленията ми. {{field-off:Bible}}</w:t>
      </w:r>
    </w:p>
    <w:p>
      <w:pPr>
        <w:pStyle w:val="Normal"/>
        <w:rPr/>
      </w:pPr>
      <w:r>
        <w:rPr/>
        <w:t>[[@Bible:Psa 86:7 ]][[86:7 &gt;&gt; Psa 86:7]] {{field-on:Bible}} В деня на скърбта си призовавам те,Защото ще ме послушаш. {{field-off:Bible}}</w:t>
      </w:r>
    </w:p>
    <w:p>
      <w:pPr>
        <w:pStyle w:val="Normal"/>
        <w:rPr/>
      </w:pPr>
      <w:r>
        <w:rPr/>
        <w:t>[[@Bible:Psa 86:8 ]][[86:8 &gt;&gt; Psa 86:8]] {{field-on:Bible}} Няма между боговете подобен на тебе, Господи,Нито дела подобни на твоите. {{field-off:Bible}}</w:t>
      </w:r>
    </w:p>
    <w:p>
      <w:pPr>
        <w:pStyle w:val="Normal"/>
        <w:rPr/>
      </w:pPr>
      <w:r>
        <w:rPr/>
        <w:t>[[@Bible:Psa 86:9 ]][[86:9 &gt;&gt; Psa 86:9]] {{field-on:Bible}} Всичките народи които си направил ще дойдатИ ще се поклонят пред лицето ти, Господи,И ще прославят името ти. {{field-off:Bible}}</w:t>
      </w:r>
    </w:p>
    <w:p>
      <w:pPr>
        <w:pStyle w:val="Normal"/>
        <w:rPr/>
      </w:pPr>
      <w:r>
        <w:rPr/>
        <w:t>[[@Bible:Psa 86:10 ]][[86:10 &gt;&gt; Psa 86:10]] {{field-on:Bible}} Защото си велик и правиш чудеса:Ти си Бог един. {{field-off:Bible}}</w:t>
      </w:r>
    </w:p>
    <w:p>
      <w:pPr>
        <w:pStyle w:val="Normal"/>
        <w:rPr/>
      </w:pPr>
      <w:r>
        <w:rPr/>
        <w:t>[[@Bible:Psa 86:11 ]][[86:11 &gt;&gt; Psa 86:11]] {{field-on:Bible}} Покажи ми, Господи, пътя си:И ще ходя в истината ти:Прилепи сърдцето ми в страха на името си. {{field-off:Bible}}</w:t>
      </w:r>
    </w:p>
    <w:p>
      <w:pPr>
        <w:pStyle w:val="Normal"/>
        <w:rPr/>
      </w:pPr>
      <w:r>
        <w:rPr/>
        <w:t>[[@Bible:Psa 86:12 ]][[86:12 &gt;&gt; Psa 86:12]] {{field-on:Bible}} Ще те хваля, Господи Боже мой, от все сърдце,И ще славя името ти въ век. {{field-off:Bible}}</w:t>
      </w:r>
    </w:p>
    <w:p>
      <w:pPr>
        <w:pStyle w:val="Normal"/>
        <w:rPr/>
      </w:pPr>
      <w:r>
        <w:rPr/>
        <w:t>[[@Bible:Psa 86:13 ]][[86:13 &gt;&gt; Psa 86:13]] {{field-on:Bible}} Защото голяма е върху мене твоята милост;И си избавил душата ми ада преизподнаго. {{field-off:Bible}}</w:t>
      </w:r>
    </w:p>
    <w:p>
      <w:pPr>
        <w:pStyle w:val="Normal"/>
        <w:rPr/>
      </w:pPr>
      <w:r>
        <w:rPr/>
        <w:t>[[@Bible:Psa 86:14 ]][[86:14 &gt;&gt; Psa 86:14]] {{field-on:Bible}} Боже, гордите възстанаха върх мене,И събранието на насилниците поискаха душата ми,И не положиха тебе пред себе си. {{field-off:Bible}}</w:t>
      </w:r>
    </w:p>
    <w:p>
      <w:pPr>
        <w:pStyle w:val="Normal"/>
        <w:rPr/>
      </w:pPr>
      <w:r>
        <w:rPr/>
        <w:t>[[@Bible:Psa 86:15 ]][[86:15 &gt;&gt; Psa 86:15]] {{field-on:Bible}} Но, Господи, ти си Бог щедър и милостив,Дълготърпелив, многомилостив, и истинен. {{field-off:Bible}}</w:t>
      </w:r>
    </w:p>
    <w:p>
      <w:pPr>
        <w:pStyle w:val="Normal"/>
        <w:rPr/>
      </w:pPr>
      <w:r>
        <w:rPr/>
        <w:t>[[@Bible:Psa 86:16 ]][[86:16 &gt;&gt; Psa 86:16]] {{field-on:Bible}} Погледни на мене и помилвай ме:Дай силата си на твоя раб,И спаси сина на рабинята си. {{field-off:Bible}}</w:t>
      </w:r>
    </w:p>
    <w:p>
      <w:pPr>
        <w:pStyle w:val="Normal"/>
        <w:rPr/>
      </w:pPr>
      <w:r>
        <w:rPr/>
        <w:t>[[@Bible:Psa 86:17 ]][[86:17 &gt;&gt; Psa 86:17]] {{field-on:Bible}} Направи ми знамение на добро,За да видят онези които ме мразят и да се посрамят;Защото ти, Господи, си ми помогнал и утешил си ме. {{field-off:Bible}}</w:t>
      </w:r>
    </w:p>
    <w:p>
      <w:pPr>
        <w:pStyle w:val="Heading2"/>
        <w:rPr/>
      </w:pPr>
      <w:r>
        <w:rPr/>
        <w:t>Глава 87</w:t>
      </w:r>
    </w:p>
    <w:p>
      <w:pPr>
        <w:pStyle w:val="Normal"/>
        <w:rPr/>
      </w:pPr>
      <w:r>
        <w:rPr/>
        <w:t>[[@Bible:Psa 87:1 ]][[87:1 &gt;&gt; Psa 87:1]] {{field-on:Bible}} (по Слав. 86)Псалом, Песен на Кореевите Синове.Основанията му са на светите гори. {{field-off:Bible}}</w:t>
      </w:r>
    </w:p>
    <w:p>
      <w:pPr>
        <w:pStyle w:val="Normal"/>
        <w:rPr/>
      </w:pPr>
      <w:r>
        <w:rPr/>
        <w:t>[[@Bible:Psa 87:2 ]][[87:2 &gt;&gt; Psa 87:2]] {{field-on:Bible}} Обича Господ вратата на СионПовече от всичките Яковови селения. {{field-off:Bible}}</w:t>
      </w:r>
    </w:p>
    <w:p>
      <w:pPr>
        <w:pStyle w:val="Normal"/>
        <w:rPr/>
      </w:pPr>
      <w:r>
        <w:rPr/>
        <w:t>[[@Bible:Psa 87:3 ]][[87:3 &gt;&gt; Psa 87:3]] {{field-on:Bible}} Славни неща се говориха за тебе,Граде Божи. (Села.) {{field-off:Bible}}</w:t>
      </w:r>
    </w:p>
    <w:p>
      <w:pPr>
        <w:pStyle w:val="Normal"/>
        <w:rPr/>
      </w:pPr>
      <w:r>
        <w:rPr/>
        <w:t>[[@Bible:Psa 87:4 ]][[87:4 &gt;&gt; Psa 87:4]] {{field-on:Bible}} Ще помена Раав и ВавилонС онези които ме познават.Ето Филистимската земя, и Тир с Етиопия:Този се е родил там. {{field-off:Bible}}</w:t>
      </w:r>
    </w:p>
    <w:p>
      <w:pPr>
        <w:pStyle w:val="Normal"/>
        <w:rPr/>
      </w:pPr>
      <w:r>
        <w:rPr/>
        <w:t>[[@Bible:Psa 87:5 ]][[87:5 &gt;&gt; Psa 87:5]] {{field-on:Bible}} И за Сион ще рекат: Този и онзи са се родили в него;И сам Вишний ще го утвърди. {{field-off:Bible}}</w:t>
      </w:r>
    </w:p>
    <w:p>
      <w:pPr>
        <w:pStyle w:val="Normal"/>
        <w:rPr/>
      </w:pPr>
      <w:r>
        <w:rPr/>
        <w:t>[[@Bible:Psa 87:6 ]][[87:6 &gt;&gt; Psa 87:6]] {{field-on:Bible}} Господ когато напише людете ще счетече този се е родил там. (Села.) {{field-off:Bible}}</w:t>
      </w:r>
    </w:p>
    <w:p>
      <w:pPr>
        <w:pStyle w:val="Normal"/>
        <w:rPr/>
      </w:pPr>
      <w:r>
        <w:rPr/>
        <w:t>[[@Bible:Psa 87:7 ]][[87:7 &gt;&gt; Psa 87:7]] {{field-on:Bible}} И певците както и свирците ще говорят:Всичките ми източници са в тебе. {{field-off:Bible}}</w:t>
      </w:r>
    </w:p>
    <w:p>
      <w:pPr>
        <w:pStyle w:val="Heading2"/>
        <w:rPr/>
      </w:pPr>
      <w:r>
        <w:rPr/>
        <w:t>Глава 88</w:t>
      </w:r>
    </w:p>
    <w:p>
      <w:pPr>
        <w:pStyle w:val="Normal"/>
        <w:rPr/>
      </w:pPr>
      <w:r>
        <w:rPr/>
        <w:t>[[@Bible:Psa 88:1 ]][[88:1 &gt;&gt; Psa 88:1]] {{field-on:Bible}} (по Слав. 87)Песен, Псалом за Кореевите Синове:Първому Певцу, върху Маалат-Леанот, Масхил на Емана Езраева.Господи, Боже на спасението ми.Деня и нощя виках пред тебе. {{field-off:Bible}}</w:t>
      </w:r>
    </w:p>
    <w:p>
      <w:pPr>
        <w:pStyle w:val="Normal"/>
        <w:rPr/>
      </w:pPr>
      <w:r>
        <w:rPr/>
        <w:t>[[@Bible:Psa 88:2 ]][[88:2 &gt;&gt; Psa 88:2]] {{field-on:Bible}} Да дойде пред твоето лице молитвата ми:Приклони ухото си към вика ми. {{field-off:Bible}}</w:t>
      </w:r>
    </w:p>
    <w:p>
      <w:pPr>
        <w:pStyle w:val="Normal"/>
        <w:rPr/>
      </w:pPr>
      <w:r>
        <w:rPr/>
        <w:t>[[@Bible:Psa 88:3 ]][[88:3 &gt;&gt; Psa 88:3]] {{field-on:Bible}} Защото се насити душата ми на бедствия,И животът ми се приближава при ад. {{field-off:Bible}}</w:t>
      </w:r>
    </w:p>
    <w:p>
      <w:pPr>
        <w:pStyle w:val="Normal"/>
        <w:rPr/>
      </w:pPr>
      <w:r>
        <w:rPr/>
        <w:t>[[@Bible:Psa 88:4 ]][[88:4 &gt;&gt; Psa 88:4]] {{field-on:Bible}} Счетох се с онези които слазят в рова:Станах като человек който няма сила: {{field-off:Bible}}</w:t>
      </w:r>
    </w:p>
    <w:p>
      <w:pPr>
        <w:pStyle w:val="Normal"/>
        <w:rPr/>
      </w:pPr>
      <w:r>
        <w:rPr/>
        <w:t>[[@Bible:Psa 88:5 ]][[88:5 &gt;&gt; Psa 88:5]] {{field-on:Bible}} Паднал между мъртвите,Като убитите които лежат в гроба,За които не се сещаш вече,И които са напуснати от ръката ти. {{field-off:Bible}}</w:t>
      </w:r>
    </w:p>
    <w:p>
      <w:pPr>
        <w:pStyle w:val="Normal"/>
        <w:rPr/>
      </w:pPr>
      <w:r>
        <w:rPr/>
        <w:t>[[@Bible:Psa 88:6 ]][[88:6 &gt;&gt; Psa 88:6]] {{field-on:Bible}} Турил си ме в преизподен ров,В тъмнина, в бездна. {{field-off:Bible}}</w:t>
      </w:r>
    </w:p>
    <w:p>
      <w:pPr>
        <w:pStyle w:val="Normal"/>
        <w:rPr/>
      </w:pPr>
      <w:r>
        <w:rPr/>
        <w:t>[[@Bible:Psa 88:7 ]][[88:7 &gt;&gt; Psa 88:7]] {{field-on:Bible}} Натегна на мене твоята ярост,И с всичките си вълни натиснал си ме. (Села.) {{field-off:Bible}}</w:t>
      </w:r>
    </w:p>
    <w:p>
      <w:pPr>
        <w:pStyle w:val="Normal"/>
        <w:rPr/>
      </w:pPr>
      <w:r>
        <w:rPr/>
        <w:t>[[@Bible:Psa 88:8 ]][[88:8 &gt;&gt; Psa 88:8]] {{field-on:Bible}} Отдалечил си познайниците ми от мене:Направил си ме гнусен на тях:Затворен съм, и не мога да изляза. {{field-off:Bible}}</w:t>
      </w:r>
    </w:p>
    <w:p>
      <w:pPr>
        <w:pStyle w:val="Normal"/>
        <w:rPr/>
      </w:pPr>
      <w:r>
        <w:rPr/>
        <w:t>[[@Bible:Psa 88:9 ]][[88:9 &gt;&gt; Psa 88:9]] {{field-on:Bible}} Окото ми изнемощя от скърб:Тебе призвах, Господи, вес ден:Простирах към тебе ръцете си. {{field-off:Bible}}</w:t>
      </w:r>
    </w:p>
    <w:p>
      <w:pPr>
        <w:pStyle w:val="Normal"/>
        <w:rPr/>
      </w:pPr>
      <w:r>
        <w:rPr/>
        <w:t>[[@Bible:Psa 88:10 ]][[88:10 &gt;&gt; Psa 88:10]] {{field-on:Bible}} На мъртвите ли ще покажеш чудеса?Или умрелите ще станат и ще те похвалят? (Села.) {{field-off:Bible}}</w:t>
      </w:r>
    </w:p>
    <w:p>
      <w:pPr>
        <w:pStyle w:val="Normal"/>
        <w:rPr/>
      </w:pPr>
      <w:r>
        <w:rPr/>
        <w:t>[[@Bible:Psa 88:11 ]][[88:11 &gt;&gt; Psa 88:11]] {{field-on:Bible}} В гроба ли ще повествуват твоята милост,Или в тлението истината ти? {{field-off:Bible}}</w:t>
      </w:r>
    </w:p>
    <w:p>
      <w:pPr>
        <w:pStyle w:val="Normal"/>
        <w:rPr/>
      </w:pPr>
      <w:r>
        <w:rPr/>
        <w:t>[[@Bible:Psa 88:12 ]][[88:12 &gt;&gt; Psa 88:12]] {{field-on:Bible}} Да ли ще се познаят в тъмнината чудесата ти,И правдата ти в земята на забравянето? {{field-off:Bible}}</w:t>
      </w:r>
    </w:p>
    <w:p>
      <w:pPr>
        <w:pStyle w:val="Normal"/>
        <w:rPr/>
      </w:pPr>
      <w:r>
        <w:rPr/>
        <w:t>[[@Bible:Psa 88:13 ]][[88:13 &gt;&gt; Psa 88:13]] {{field-on:Bible}} Но аз към тебе, Господи, викнах;И на ранина молитвата ми ще те предвари. {{field-off:Bible}}</w:t>
      </w:r>
    </w:p>
    <w:p>
      <w:pPr>
        <w:pStyle w:val="Normal"/>
        <w:rPr/>
      </w:pPr>
      <w:r>
        <w:rPr/>
        <w:t>[[@Bible:Psa 88:14 ]][[88:14 &gt;&gt; Psa 88:14]] {{field-on:Bible}} Защо, Господи, отхвърляш душата ми,Криеш лицето си от мене? {{field-off:Bible}}</w:t>
      </w:r>
    </w:p>
    <w:p>
      <w:pPr>
        <w:pStyle w:val="Normal"/>
        <w:rPr/>
      </w:pPr>
      <w:r>
        <w:rPr/>
        <w:t>[[@Bible:Psa 88:15 ]][[88:15 &gt;&gt; Psa 88:15]] {{field-on:Bible}} От млад съм угнетен и бера душа:Търпя твоите ужаси, и в недоумение съм. {{field-off:Bible}}</w:t>
      </w:r>
    </w:p>
    <w:p>
      <w:pPr>
        <w:pStyle w:val="Normal"/>
        <w:rPr/>
      </w:pPr>
      <w:r>
        <w:rPr/>
        <w:t>[[@Bible:Psa 88:16 ]][[88:16 &gt;&gt; Psa 88:16]] {{field-on:Bible}} Върх мене мина яростта ти:Устрашенията ти ме погубиха. {{field-off:Bible}}</w:t>
      </w:r>
    </w:p>
    <w:p>
      <w:pPr>
        <w:pStyle w:val="Normal"/>
        <w:rPr/>
      </w:pPr>
      <w:r>
        <w:rPr/>
        <w:t>[[@Bible:Psa 88:17 ]][[88:17 &gt;&gt; Psa 88:17]] {{field-on:Bible}} Като води са ме обиколили вес ден:Наедно са ме окружили. {{field-off:Bible}}</w:t>
      </w:r>
    </w:p>
    <w:p>
      <w:pPr>
        <w:pStyle w:val="Normal"/>
        <w:rPr/>
      </w:pPr>
      <w:r>
        <w:rPr/>
        <w:t>[[@Bible:Psa 88:18 ]][[88:18 &gt;&gt; Psa 88:18]] {{field-on:Bible}} Отдалечил си от мене приятел и другар:Познайниците ми са в мрак. {{field-off:Bible}}</w:t>
      </w:r>
    </w:p>
    <w:p>
      <w:pPr>
        <w:pStyle w:val="Heading2"/>
        <w:rPr/>
      </w:pPr>
      <w:r>
        <w:rPr/>
        <w:t>Глава 89</w:t>
      </w:r>
    </w:p>
    <w:p>
      <w:pPr>
        <w:pStyle w:val="Normal"/>
        <w:rPr/>
      </w:pPr>
      <w:r>
        <w:rPr/>
        <w:t>[[@Bible:Psa 89:1 ]][[89:1 &gt;&gt; Psa 89:1]] {{field-on:Bible}} (по Слав. 88)Масхил на Етана Езраев.Твоите милости, Господи, въ век ще пея:С устата си ще възвещавам твоята истина в род и род. {{field-off:Bible}}</w:t>
      </w:r>
    </w:p>
    <w:p>
      <w:pPr>
        <w:pStyle w:val="Normal"/>
        <w:rPr/>
      </w:pPr>
      <w:r>
        <w:rPr/>
        <w:t>[[@Bible:Psa 89:2 ]][[89:2 &gt;&gt; Psa 89:2]] {{field-on:Bible}} Защото рекох: Милостта ти ще се съзиде въ век:На небесата ще утвърдиш истината си. {{field-off:Bible}}</w:t>
      </w:r>
    </w:p>
    <w:p>
      <w:pPr>
        <w:pStyle w:val="Normal"/>
        <w:rPr/>
      </w:pPr>
      <w:r>
        <w:rPr/>
        <w:t>[[@Bible:Psa 89:3 ]][[89:3 &gt;&gt; Psa 89:3]] {{field-on:Bible}} Направих завет с избрания си:Клех се на Давида моя раб: {{field-off:Bible}}</w:t>
      </w:r>
    </w:p>
    <w:p>
      <w:pPr>
        <w:pStyle w:val="Normal"/>
        <w:rPr/>
      </w:pPr>
      <w:r>
        <w:rPr/>
        <w:t>[[@Bible:Psa 89:4 ]][[89:4 &gt;&gt; Psa 89:4]] {{field-on:Bible}} За всякога ще утвърдя семето ти,И ще съзида престола ти в род и род. (Села.) {{field-off:Bible}}</w:t>
      </w:r>
    </w:p>
    <w:p>
      <w:pPr>
        <w:pStyle w:val="Normal"/>
        <w:rPr/>
      </w:pPr>
      <w:r>
        <w:rPr/>
        <w:t>[[@Bible:Psa 89:5 ]][[89:5 &gt;&gt; Psa 89:5]] {{field-on:Bible}} И небесата ще проповядат твоите чудеса, Господи,И истината ти в събранието на светите. {{field-off:Bible}}</w:t>
      </w:r>
    </w:p>
    <w:p>
      <w:pPr>
        <w:pStyle w:val="Normal"/>
        <w:rPr/>
      </w:pPr>
      <w:r>
        <w:rPr/>
        <w:t>[[@Bible:Psa 89:6 ]][[89:6 &gt;&gt; Psa 89:6]] {{field-on:Bible}} Защото на небето кой може да се сравни с Господа?Между синовете на силните кой може да се уподоби Господу? {{field-off:Bible}}</w:t>
      </w:r>
    </w:p>
    <w:p>
      <w:pPr>
        <w:pStyle w:val="Normal"/>
        <w:rPr/>
      </w:pPr>
      <w:r>
        <w:rPr/>
        <w:t>[[@Bible:Psa 89:7 ]][[89:7 &gt;&gt; Psa 89:7]] {{field-on:Bible}} Бог е твърде ужасителен в съвета на светите,И страшен между всички които са около него. {{field-off:Bible}}</w:t>
      </w:r>
    </w:p>
    <w:p>
      <w:pPr>
        <w:pStyle w:val="Normal"/>
        <w:rPr/>
      </w:pPr>
      <w:r>
        <w:rPr/>
        <w:t>[[@Bible:Psa 89:8 ]][[89:8 &gt;&gt; Psa 89:8]] {{field-on:Bible}} Господи Боже на Силите, кой е като тебе?Силен си, Господи, и истината ти е около тебе. {{field-off:Bible}}</w:t>
      </w:r>
    </w:p>
    <w:p>
      <w:pPr>
        <w:pStyle w:val="Normal"/>
        <w:rPr/>
      </w:pPr>
      <w:r>
        <w:rPr/>
        <w:t>[[@Bible:Psa 89:9 ]][[89:9 &gt;&gt; Psa 89:9]] {{field-on:Bible}} Ти владееш над надигането на морето:Когато се подигат вълните му ти ги укротяваш. {{field-off:Bible}}</w:t>
      </w:r>
    </w:p>
    <w:p>
      <w:pPr>
        <w:pStyle w:val="Normal"/>
        <w:rPr/>
      </w:pPr>
      <w:r>
        <w:rPr/>
        <w:t>[[@Bible:Psa 89:10 ]][[89:10 &gt;&gt; Psa 89:10]] {{field-on:Bible}} Ти си съкрушил Раава като някого смъртно ранен:С мишцата на силата си разпръснал си враговете си. {{field-off:Bible}}</w:t>
      </w:r>
    </w:p>
    <w:p>
      <w:pPr>
        <w:pStyle w:val="Normal"/>
        <w:rPr/>
      </w:pPr>
      <w:r>
        <w:rPr/>
        <w:t>[[@Bible:Psa 89:11 ]][[89:11 &gt;&gt; Psa 89:11]] {{field-on:Bible}} Твои са небесата, твоя и земята:Вселенната и изпълнението й ти си ги основал. {{field-off:Bible}}</w:t>
      </w:r>
    </w:p>
    <w:p>
      <w:pPr>
        <w:pStyle w:val="Normal"/>
        <w:rPr/>
      </w:pPr>
      <w:r>
        <w:rPr/>
        <w:t>[[@Bible:Psa 89:12 ]][[89:12 &gt;&gt; Psa 89:12]] {{field-on:Bible}} Север и юг, ти си ги създал.Тавор и Ермон в името ти ще се зарадват. {{field-off:Bible}}</w:t>
      </w:r>
    </w:p>
    <w:p>
      <w:pPr>
        <w:pStyle w:val="Normal"/>
        <w:rPr/>
      </w:pPr>
      <w:r>
        <w:rPr/>
        <w:t>[[@Bible:Psa 89:13 ]][[89:13 &gt;&gt; Psa 89:13]] {{field-on:Bible}} Имаш крепка мишца:Силна е ръката ти висока десницата ти {{field-off:Bible}}</w:t>
      </w:r>
    </w:p>
    <w:p>
      <w:pPr>
        <w:pStyle w:val="Normal"/>
        <w:rPr/>
      </w:pPr>
      <w:r>
        <w:rPr/>
        <w:t>[[@Bible:Psa 89:14 ]][[89:14 &gt;&gt; Psa 89:14]] {{field-on:Bible}} Правда и съдът са основание на престола ти:Милостта и истината ще предходят пред твоето лице. {{field-off:Bible}}</w:t>
      </w:r>
    </w:p>
    <w:p>
      <w:pPr>
        <w:pStyle w:val="Normal"/>
        <w:rPr/>
      </w:pPr>
      <w:r>
        <w:rPr/>
        <w:t>[[@Bible:Psa 89:15 ]][[89:15 &gt;&gt; Psa 89:15]] {{field-on:Bible}} Блажени людете които познават възклицанието на тръбитеЩе ходят, Господи, въ виделината на лицето ти. {{field-off:Bible}}</w:t>
      </w:r>
    </w:p>
    <w:p>
      <w:pPr>
        <w:pStyle w:val="Normal"/>
        <w:rPr/>
      </w:pPr>
      <w:r>
        <w:rPr/>
        <w:t>[[@Bible:Psa 89:16 ]][[89:16 &gt;&gt; Psa 89:16]] {{field-on:Bible}} В твоето име се радват всеки ден,И с правдата ти ще се възвишават. {{field-off:Bible}}</w:t>
      </w:r>
    </w:p>
    <w:p>
      <w:pPr>
        <w:pStyle w:val="Normal"/>
        <w:rPr/>
      </w:pPr>
      <w:r>
        <w:rPr/>
        <w:t>[[@Bible:Psa 89:17 ]][[89:17 &gt;&gt; Psa 89:17]] {{field-on:Bible}} Защото ти си хвалата на силата им.И с твоето благоволение ще се възвиси рогът наш. {{field-off:Bible}}</w:t>
      </w:r>
    </w:p>
    <w:p>
      <w:pPr>
        <w:pStyle w:val="Normal"/>
        <w:rPr/>
      </w:pPr>
      <w:r>
        <w:rPr/>
        <w:t>[[@Bible:Psa 89:18 ]][[89:18 &gt;&gt; Psa 89:18]] {{field-on:Bible}} Защото Господне е защищението ни,И на Светаго Израилева е царят наш. {{field-off:Bible}}</w:t>
      </w:r>
    </w:p>
    <w:p>
      <w:pPr>
        <w:pStyle w:val="Normal"/>
        <w:rPr/>
      </w:pPr>
      <w:r>
        <w:rPr/>
        <w:t>[[@Bible:Psa 89:19 ]][[89:19 &gt;&gt; Psa 89:19]] {{field-on:Bible}} Говорил си тогаз на преподобния си чрез видениеИ си рекъл: Турих помощ върху силния:Възвисих избрания отмежду людете. {{field-off:Bible}}</w:t>
      </w:r>
    </w:p>
    <w:p>
      <w:pPr>
        <w:pStyle w:val="Normal"/>
        <w:rPr/>
      </w:pPr>
      <w:r>
        <w:rPr/>
        <w:t>[[@Bible:Psa 89:20 ]][[89:20 &gt;&gt; Psa 89:20]] {{field-on:Bible}} Намерих Давида раба си:Съ светия си елей го помазах. {{field-off:Bible}}</w:t>
      </w:r>
    </w:p>
    <w:p>
      <w:pPr>
        <w:pStyle w:val="Normal"/>
        <w:rPr/>
      </w:pPr>
      <w:r>
        <w:rPr/>
        <w:t>[[@Bible:Psa 89:21 ]][[89:21 &gt;&gt; Psa 89:21]] {{field-on:Bible}} Ръката ми ще го поддържа,И мишцата ми ще го укрепява. {{field-off:Bible}}</w:t>
      </w:r>
    </w:p>
    <w:p>
      <w:pPr>
        <w:pStyle w:val="Normal"/>
        <w:rPr/>
      </w:pPr>
      <w:r>
        <w:rPr/>
        <w:t>[[@Bible:Psa 89:22 ]][[89:22 &gt;&gt; Psa 89:22]] {{field-on:Bible}} Няма да го оскърби враг,Нито син беззаконен ще го озлоби. {{field-off:Bible}}</w:t>
      </w:r>
    </w:p>
    <w:p>
      <w:pPr>
        <w:pStyle w:val="Normal"/>
        <w:rPr/>
      </w:pPr>
      <w:r>
        <w:rPr/>
        <w:t>[[@Bible:Psa 89:23 ]][[89:23 &gt;&gt; Psa 89:23]] {{field-on:Bible}} И ще съкруша пред него неприятелите му,И които го ненавидят ще порази; {{field-off:Bible}}</w:t>
      </w:r>
    </w:p>
    <w:p>
      <w:pPr>
        <w:pStyle w:val="Normal"/>
        <w:rPr/>
      </w:pPr>
      <w:r>
        <w:rPr/>
        <w:t>[[@Bible:Psa 89:24 ]][[89:24 &gt;&gt; Psa 89:24]] {{field-on:Bible}} А истината ми и милостта ми ще бъдат с него.И с моето име ще се възвиси рогът му. {{field-off:Bible}}</w:t>
      </w:r>
    </w:p>
    <w:p>
      <w:pPr>
        <w:pStyle w:val="Normal"/>
        <w:rPr/>
      </w:pPr>
      <w:r>
        <w:rPr/>
        <w:t>[[@Bible:Psa 89:25 ]][[89:25 &gt;&gt; Psa 89:25]] {{field-on:Bible}} И ще положа ръката му над морето,И над реките десницата му. {{field-off:Bible}}</w:t>
      </w:r>
    </w:p>
    <w:p>
      <w:pPr>
        <w:pStyle w:val="Normal"/>
        <w:rPr/>
      </w:pPr>
      <w:r>
        <w:rPr/>
        <w:t>[[@Bible:Psa 89:26 ]][[89:26 &gt;&gt; Psa 89:26]] {{field-on:Bible}} Той ще викне към мене: Отец ми си,Бог мой, и канара на спасението ми. {{field-off:Bible}}</w:t>
      </w:r>
    </w:p>
    <w:p>
      <w:pPr>
        <w:pStyle w:val="Normal"/>
        <w:rPr/>
      </w:pPr>
      <w:r>
        <w:rPr/>
        <w:t>[[@Bible:Psa 89:27 ]][[89:27 &gt;&gt; Psa 89:27]] {{field-on:Bible}} И аз още ще го направя първороден мой,По-висок от земните царе. {{field-off:Bible}}</w:t>
      </w:r>
    </w:p>
    <w:p>
      <w:pPr>
        <w:pStyle w:val="Normal"/>
        <w:rPr/>
      </w:pPr>
      <w:r>
        <w:rPr/>
        <w:t>[[@Bible:Psa 89:28 ]][[89:28 &gt;&gt; Psa 89:28]] {{field-on:Bible}} Вечно ще упазя към него милостта си,И заветът ми ще бъде верен нему. {{field-off:Bible}}</w:t>
      </w:r>
    </w:p>
    <w:p>
      <w:pPr>
        <w:pStyle w:val="Normal"/>
        <w:rPr/>
      </w:pPr>
      <w:r>
        <w:rPr/>
        <w:t>[[@Bible:Psa 89:29 ]][[89:29 &gt;&gt; Psa 89:29]] {{field-on:Bible}} И му ще направя да пребивае семето му въ век,И престолът му като небесните дни. {{field-off:Bible}}</w:t>
      </w:r>
    </w:p>
    <w:p>
      <w:pPr>
        <w:pStyle w:val="Normal"/>
        <w:rPr/>
      </w:pPr>
      <w:r>
        <w:rPr/>
        <w:t>[[@Bible:Psa 89:30 ]][[89:30 &gt;&gt; Psa 89:30]] {{field-on:Bible}} Ако оставят синовете му закона ми,И не ходят в съдбите ми, {{field-off:Bible}}</w:t>
      </w:r>
    </w:p>
    <w:p>
      <w:pPr>
        <w:pStyle w:val="Normal"/>
        <w:rPr/>
      </w:pPr>
      <w:r>
        <w:rPr/>
        <w:t>[[@Bible:Psa 89:31 ]][[89:31 &gt;&gt; Psa 89:31]] {{field-on:Bible}} Ако престъпят повеленията ми,И не упазят заповедите ми, {{field-off:Bible}}</w:t>
      </w:r>
    </w:p>
    <w:p>
      <w:pPr>
        <w:pStyle w:val="Normal"/>
        <w:rPr/>
      </w:pPr>
      <w:r>
        <w:rPr/>
        <w:t>[[@Bible:Psa 89:32 ]][[89:32 &gt;&gt; Psa 89:32]] {{field-on:Bible}} Тогаз ще посетя с жезъл престъпленията им,И с бич беззаконията им; {{field-off:Bible}}</w:t>
      </w:r>
    </w:p>
    <w:p>
      <w:pPr>
        <w:pStyle w:val="Normal"/>
        <w:rPr/>
      </w:pPr>
      <w:r>
        <w:rPr/>
        <w:t>[[@Bible:Psa 89:33 ]][[89:33 &gt;&gt; Psa 89:33]] {{field-on:Bible}} Но милостта си не ще отнема от него.Нито ще изкривя истината си. {{field-off:Bible}}</w:t>
      </w:r>
    </w:p>
    <w:p>
      <w:pPr>
        <w:pStyle w:val="Normal"/>
        <w:rPr/>
      </w:pPr>
      <w:r>
        <w:rPr/>
        <w:t>[[@Bible:Psa 89:34 ]][[89:34 &gt;&gt; Psa 89:34]] {{field-on:Bible}} Няма да престъпя завета си,Нито ще променя това що е излязло из устните ми. {{field-off:Bible}}</w:t>
      </w:r>
    </w:p>
    <w:p>
      <w:pPr>
        <w:pStyle w:val="Normal"/>
        <w:rPr/>
      </w:pPr>
      <w:r>
        <w:rPr/>
        <w:t>[[@Bible:Psa 89:35 ]][[89:35 &gt;&gt; Psa 89:35]] {{field-on:Bible}} Еднъж се клех в светостта си.Няма да излъжа Давида. {{field-off:Bible}}</w:t>
      </w:r>
    </w:p>
    <w:p>
      <w:pPr>
        <w:pStyle w:val="Normal"/>
        <w:rPr/>
      </w:pPr>
      <w:r>
        <w:rPr/>
        <w:t>[[@Bible:Psa 89:36 ]][[89:36 &gt;&gt; Psa 89:36]] {{field-on:Bible}} Семето му ще пребивае въ век,И престолът му като слънцето пред мене: {{field-off:Bible}}</w:t>
      </w:r>
    </w:p>
    <w:p>
      <w:pPr>
        <w:pStyle w:val="Normal"/>
        <w:rPr/>
      </w:pPr>
      <w:r>
        <w:rPr/>
        <w:t>[[@Bible:Psa 89:37 ]][[89:37 &gt;&gt; Psa 89:37]] {{field-on:Bible}} Като луната ще се утвърди въ век,И като верен свидетел на небето. (Села.) {{field-off:Bible}}</w:t>
      </w:r>
    </w:p>
    <w:p>
      <w:pPr>
        <w:pStyle w:val="Normal"/>
        <w:rPr/>
      </w:pPr>
      <w:r>
        <w:rPr/>
        <w:t>[[@Bible:Psa 89:38 ]][[89:38 &gt;&gt; Psa 89:38]] {{field-on:Bible}} Но ти си отхвърлил и презрял,Разгневил си се против помазаника си. {{field-off:Bible}}</w:t>
      </w:r>
    </w:p>
    <w:p>
      <w:pPr>
        <w:pStyle w:val="Normal"/>
        <w:rPr/>
      </w:pPr>
      <w:r>
        <w:rPr/>
        <w:t>[[@Bible:Psa 89:39 ]][[89:39 &gt;&gt; Psa 89:39]] {{field-on:Bible}} Унищожил си завета съ раба си:Обезчестил си венеца му до земята. {{field-off:Bible}}</w:t>
      </w:r>
    </w:p>
    <w:p>
      <w:pPr>
        <w:pStyle w:val="Normal"/>
        <w:rPr/>
      </w:pPr>
      <w:r>
        <w:rPr/>
        <w:t>[[@Bible:Psa 89:40 ]][[89:40 &gt;&gt; Psa 89:40]] {{field-on:Bible}} Съсипал си всичките му ограждения:Превърнал си твърдините му в развалини. {{field-off:Bible}}</w:t>
      </w:r>
    </w:p>
    <w:p>
      <w:pPr>
        <w:pStyle w:val="Normal"/>
        <w:rPr/>
      </w:pPr>
      <w:r>
        <w:rPr/>
        <w:t>[[@Bible:Psa 89:41 ]][[89:41 &gt;&gt; Psa 89:41]] {{field-on:Bible}} Разграбят го всички които минуват по пътя:Стана укор на съседите си. {{field-off:Bible}}</w:t>
      </w:r>
    </w:p>
    <w:p>
      <w:pPr>
        <w:pStyle w:val="Normal"/>
        <w:rPr/>
      </w:pPr>
      <w:r>
        <w:rPr/>
        <w:t>[[@Bible:Psa 89:42 ]][[89:42 &gt;&gt; Psa 89:42]] {{field-on:Bible}} Възвисил си десницата на враговете му:Възрадвал си всичките му неприятели. {{field-off:Bible}}</w:t>
      </w:r>
    </w:p>
    <w:p>
      <w:pPr>
        <w:pStyle w:val="Normal"/>
        <w:rPr/>
      </w:pPr>
      <w:r>
        <w:rPr/>
        <w:t>[[@Bible:Psa 89:43 ]][[89:43 &gt;&gt; Psa 89:43]] {{field-on:Bible}} Още си утъпил острото на меча му,И не си го утвърдил в боя. {{field-off:Bible}}</w:t>
      </w:r>
    </w:p>
    <w:p>
      <w:pPr>
        <w:pStyle w:val="Normal"/>
        <w:rPr/>
      </w:pPr>
      <w:r>
        <w:rPr/>
        <w:t>[[@Bible:Psa 89:44 ]][[89:44 &gt;&gt; Psa 89:44]] {{field-on:Bible}} Направил си да престане славата му,И хвърлил си престола му на земята. {{field-off:Bible}}</w:t>
      </w:r>
    </w:p>
    <w:p>
      <w:pPr>
        <w:pStyle w:val="Normal"/>
        <w:rPr/>
      </w:pPr>
      <w:r>
        <w:rPr/>
        <w:t>[[@Bible:Psa 89:45 ]][[89:45 &gt;&gt; Psa 89:45]] {{field-on:Bible}} Скратил си дните на младостта му:Облякъл си го съ срам. (Села.) {{field-off:Bible}}</w:t>
      </w:r>
    </w:p>
    <w:p>
      <w:pPr>
        <w:pStyle w:val="Normal"/>
        <w:rPr/>
      </w:pPr>
      <w:r>
        <w:rPr/>
        <w:t>[[@Bible:Psa 89:46 ]][[89:46 &gt;&gt; Psa 89:46]] {{field-on:Bible}} До кога, Господи? винаги ли ще се криеш?Ще гори ли като огън яростта ти? {{field-off:Bible}}</w:t>
      </w:r>
    </w:p>
    <w:p>
      <w:pPr>
        <w:pStyle w:val="Normal"/>
        <w:rPr/>
      </w:pPr>
      <w:r>
        <w:rPr/>
        <w:t>[[@Bible:Psa 89:47 ]][[89:47 &gt;&gt; Psa 89:47]] {{field-on:Bible}} Помни колко е кратко времето ми:В каква суета си направил всичките человечески синове! {{field-off:Bible}}</w:t>
      </w:r>
    </w:p>
    <w:p>
      <w:pPr>
        <w:pStyle w:val="Normal"/>
        <w:rPr/>
      </w:pPr>
      <w:r>
        <w:rPr/>
        <w:t>[[@Bible:Psa 89:48 ]][[89:48 &gt;&gt; Psa 89:48]] {{field-on:Bible}} Кой человек ще живее, и не ще види смърт?Кой ще избави душата си от адовата ръка? (Села.) {{field-off:Bible}}</w:t>
      </w:r>
    </w:p>
    <w:p>
      <w:pPr>
        <w:pStyle w:val="Normal"/>
        <w:rPr/>
      </w:pPr>
      <w:r>
        <w:rPr/>
        <w:t>[[@Bible:Psa 89:49 ]][[89:49 &gt;&gt; Psa 89:49]] {{field-on:Bible}} Де са предишните твои милости, Господи?Ти си се клел Давиду в истината си. {{field-off:Bible}}</w:t>
      </w:r>
    </w:p>
    <w:p>
      <w:pPr>
        <w:pStyle w:val="Normal"/>
        <w:rPr/>
      </w:pPr>
      <w:r>
        <w:rPr/>
        <w:t>[[@Bible:Psa 89:50 ]][[89:50 &gt;&gt; Psa 89:50]] {{field-on:Bible}} Помни, Господи, укорението на рабите сиКоето нося в пазухата си от толко многочислени люде, {{field-off:Bible}}</w:t>
      </w:r>
    </w:p>
    <w:p>
      <w:pPr>
        <w:pStyle w:val="Normal"/>
        <w:rPr/>
      </w:pPr>
      <w:r>
        <w:rPr/>
        <w:t>[[@Bible:Psa 89:51 ]][[89:51 &gt;&gt; Psa 89:51]] {{field-on:Bible}} С което враговете ти, Господи, укориха,С което укориха стъпките на твоя помазаник. {{field-off:Bible}}</w:t>
      </w:r>
    </w:p>
    <w:p>
      <w:pPr>
        <w:pStyle w:val="Normal"/>
        <w:rPr/>
      </w:pPr>
      <w:r>
        <w:rPr/>
        <w:t>[[@Bible:Psa 89:52 ]][[89:52 &gt;&gt; Psa 89:52]] {{field-on:Bible}} Благословен Господ въ век. Амин и амин. {{field-off:Bible}}</w:t>
      </w:r>
    </w:p>
    <w:p>
      <w:pPr>
        <w:pStyle w:val="Heading2"/>
        <w:rPr/>
      </w:pPr>
      <w:r>
        <w:rPr/>
        <w:t>Глава 90</w:t>
      </w:r>
    </w:p>
    <w:p>
      <w:pPr>
        <w:pStyle w:val="Normal"/>
        <w:rPr/>
      </w:pPr>
      <w:r>
        <w:rPr/>
        <w:t>[[@Bible:Psa 90:1 ]][[90:1 &gt;&gt; Psa 90:1]] {{field-on:Bible}} (по Слав. 89)Молитва на Моисея, Божия человек.Господи, ти си бил нам прибежище из род в род. {{field-off:Bible}}</w:t>
      </w:r>
    </w:p>
    <w:p>
      <w:pPr>
        <w:pStyle w:val="Normal"/>
        <w:rPr/>
      </w:pPr>
      <w:r>
        <w:rPr/>
        <w:t>[[@Bible:Psa 90:2 ]][[90:2 &gt;&gt; Psa 90:2]] {{field-on:Bible}} Преди да се родят горитеИ да се създаде земята и вселенната,От века и до века ти си Бог. {{field-off:Bible}}</w:t>
      </w:r>
    </w:p>
    <w:p>
      <w:pPr>
        <w:pStyle w:val="Normal"/>
        <w:rPr/>
      </w:pPr>
      <w:r>
        <w:rPr/>
        <w:t>[[@Bible:Psa 90:3 ]][[90:3 &gt;&gt; Psa 90:3]] {{field-on:Bible}} Вращаш человека в пръсттаИ казваш: Върнете се, человечески синове. {{field-off:Bible}}</w:t>
      </w:r>
    </w:p>
    <w:p>
      <w:pPr>
        <w:pStyle w:val="Normal"/>
        <w:rPr/>
      </w:pPr>
      <w:r>
        <w:rPr/>
        <w:t>[[@Bible:Psa 90:4 ]][[90:4 &gt;&gt; Psa 90:4]] {{field-on:Bible}} Защото тисяща години пред тебеСа като вчерашния ден който премина,И като нощна стража. {{field-off:Bible}}</w:t>
      </w:r>
    </w:p>
    <w:p>
      <w:pPr>
        <w:pStyle w:val="Normal"/>
        <w:rPr/>
      </w:pPr>
      <w:r>
        <w:rPr/>
        <w:t>[[@Bible:Psa 90:5 ]][[90:5 &gt;&gt; Psa 90:5]] {{field-on:Bible}} Като с порой ги завличаш: те са като сън:Заран са като трева която процъвтява: {{field-off:Bible}}</w:t>
      </w:r>
    </w:p>
    <w:p>
      <w:pPr>
        <w:pStyle w:val="Normal"/>
        <w:rPr/>
      </w:pPr>
      <w:r>
        <w:rPr/>
        <w:t>[[@Bible:Psa 90:6 ]][[90:6 &gt;&gt; Psa 90:6]] {{field-on:Bible}} Заран цъвти и процъвтява,Вечер се окосява и изсъхнува. {{field-off:Bible}}</w:t>
      </w:r>
    </w:p>
    <w:p>
      <w:pPr>
        <w:pStyle w:val="Normal"/>
        <w:rPr/>
      </w:pPr>
      <w:r>
        <w:rPr/>
        <w:t>[[@Bible:Psa 90:7 ]][[90:7 &gt;&gt; Psa 90:7]] {{field-on:Bible}} Защото изчезнуваме от гнева ти,И от яростта ти смаяни сме. {{field-off:Bible}}</w:t>
      </w:r>
    </w:p>
    <w:p>
      <w:pPr>
        <w:pStyle w:val="Normal"/>
        <w:rPr/>
      </w:pPr>
      <w:r>
        <w:rPr/>
        <w:t>[[@Bible:Psa 90:8 ]][[90:8 &gt;&gt; Psa 90:8]] {{field-on:Bible}} Положил си беззаконията ни пред себе си,И скришните ни грехове въ виделината на лицето си. {{field-off:Bible}}</w:t>
      </w:r>
    </w:p>
    <w:p>
      <w:pPr>
        <w:pStyle w:val="Normal"/>
        <w:rPr/>
      </w:pPr>
      <w:r>
        <w:rPr/>
        <w:t>[[@Bible:Psa 90:9 ]][[90:9 &gt;&gt; Psa 90:9]] {{field-on:Bible}} Понеже всичките ни дни заминават с гнева ти:Прекарваме годините си като мечтание. {{field-off:Bible}}</w:t>
      </w:r>
    </w:p>
    <w:p>
      <w:pPr>
        <w:pStyle w:val="Normal"/>
        <w:rPr/>
      </w:pPr>
      <w:r>
        <w:rPr/>
        <w:t>[[@Bible:Psa 90:10 ]][[90:10 &gt;&gt; Psa 90:10]] {{field-on:Bible}} Дните на живота ни в себе си са седемдесет години,И ако има сила осемдесет години;Но и най-добрите от тях са труд и скърб,Защото скоро прехождат, и ние летим. {{field-off:Bible}}</w:t>
      </w:r>
    </w:p>
    <w:p>
      <w:pPr>
        <w:pStyle w:val="Normal"/>
        <w:rPr/>
      </w:pPr>
      <w:r>
        <w:rPr/>
        <w:t>[[@Bible:Psa 90:11 ]][[90:11 &gt;&gt; Psa 90:11]] {{field-on:Bible}} Кой знае силата на гнева тиИ на яростта ти според страха ти? {{field-off:Bible}}</w:t>
      </w:r>
    </w:p>
    <w:p>
      <w:pPr>
        <w:pStyle w:val="Normal"/>
        <w:rPr/>
      </w:pPr>
      <w:r>
        <w:rPr/>
        <w:t>[[@Bible:Psa 90:12 ]][[90:12 &gt;&gt; Psa 90:12]] {{field-on:Bible}} Научи ни да броим така дните сиЩото да прилепяваме сърдцата си в мъдрост. {{field-off:Bible}}</w:t>
      </w:r>
    </w:p>
    <w:p>
      <w:pPr>
        <w:pStyle w:val="Normal"/>
        <w:rPr/>
      </w:pPr>
      <w:r>
        <w:rPr/>
        <w:t>[[@Bible:Psa 90:13 ]][[90:13 &gt;&gt; Psa 90:13]] {{field-on:Bible}} Обърни се, Господи: до кога?И умилостиви се на рабите си. {{field-off:Bible}}</w:t>
      </w:r>
    </w:p>
    <w:p>
      <w:pPr>
        <w:pStyle w:val="Normal"/>
        <w:rPr/>
      </w:pPr>
      <w:r>
        <w:rPr/>
        <w:t>[[@Bible:Psa 90:14 ]][[90:14 &gt;&gt; Psa 90:14]] {{field-on:Bible}} Насити ни с милостта си рано;И ще се радваме, и веселим въ всичките наши дни. {{field-off:Bible}}</w:t>
      </w:r>
    </w:p>
    <w:p>
      <w:pPr>
        <w:pStyle w:val="Normal"/>
        <w:rPr/>
      </w:pPr>
      <w:r>
        <w:rPr/>
        <w:t>[[@Bible:Psa 90:15 ]][[90:15 &gt;&gt; Psa 90:15]] {{field-on:Bible}} Развесели ни съразмерно с дните в които беше ни оскърбил,С годините в които видяхме зло. {{field-off:Bible}}</w:t>
      </w:r>
    </w:p>
    <w:p>
      <w:pPr>
        <w:pStyle w:val="Normal"/>
        <w:rPr/>
      </w:pPr>
      <w:r>
        <w:rPr/>
        <w:t>[[@Bible:Psa 90:16 ]][[90:16 &gt;&gt; Psa 90:16]] {{field-on:Bible}} Да се яви твоето дело на рабите ти,И твоята слава на синовете им. {{field-off:Bible}}</w:t>
      </w:r>
    </w:p>
    <w:p>
      <w:pPr>
        <w:pStyle w:val="Normal"/>
        <w:rPr/>
      </w:pPr>
      <w:r>
        <w:rPr/>
        <w:t>[[@Bible:Psa 90:17 ]][[90:17 &gt;&gt; Psa 90:17]] {{field-on:Bible}} И да бъде светлостта на Господа Бога нашего върху нас;И делото на ръцете ни утвърждавай върху нас;Ей, делото на ръцете ни утвърждавай го. {{field-off:Bible}}</w:t>
      </w:r>
    </w:p>
    <w:p>
      <w:pPr>
        <w:pStyle w:val="Heading2"/>
        <w:rPr/>
      </w:pPr>
      <w:r>
        <w:rPr/>
        <w:t>Глава 91</w:t>
      </w:r>
    </w:p>
    <w:p>
      <w:pPr>
        <w:pStyle w:val="Normal"/>
        <w:rPr/>
      </w:pPr>
      <w:r>
        <w:rPr/>
        <w:t>[[@Bible:Psa 91:1 ]][[91:1 &gt;&gt; Psa 91:1]] {{field-on:Bible}} (по Слав. 90)Който живее под покрива на ВсевишнагоЩе пребивае под сянката на Всемогущаго. {{field-off:Bible}}</w:t>
      </w:r>
    </w:p>
    <w:p>
      <w:pPr>
        <w:pStyle w:val="Normal"/>
        <w:rPr/>
      </w:pPr>
      <w:r>
        <w:rPr/>
        <w:t>[[@Bible:Psa 91:2 ]][[91:2 &gt;&gt; Psa 91:2]] {{field-on:Bible}} Ще казвам за Господа:Той е прибежище мое и крепост моя,Бог мой, на него ще се надея. {{field-off:Bible}}</w:t>
      </w:r>
    </w:p>
    <w:p>
      <w:pPr>
        <w:pStyle w:val="Normal"/>
        <w:rPr/>
      </w:pPr>
      <w:r>
        <w:rPr/>
        <w:t>[[@Bible:Psa 91:3 ]][[91:3 &gt;&gt; Psa 91:3]] {{field-on:Bible}} Защото той ще те избавя от сетта на ловецаИ от губителен мор. {{field-off:Bible}}</w:t>
      </w:r>
    </w:p>
    <w:p>
      <w:pPr>
        <w:pStyle w:val="Normal"/>
        <w:rPr/>
      </w:pPr>
      <w:r>
        <w:rPr/>
        <w:t>[[@Bible:Psa 91:4 ]][[91:4 &gt;&gt; Psa 91:4]] {{field-on:Bible}} С перата си ще те покрива;И под крилата му ще имаш прибежище:Неговата истина е щит и всеоръжие. {{field-off:Bible}}</w:t>
      </w:r>
    </w:p>
    <w:p>
      <w:pPr>
        <w:pStyle w:val="Normal"/>
        <w:rPr/>
      </w:pPr>
      <w:r>
        <w:rPr/>
        <w:t>[[@Bible:Psa 91:5 ]][[91:5 &gt;&gt; Psa 91:5]] {{field-on:Bible}} Няма да се боиш от нощен страх,От стрелата която лети дене, {{field-off:Bible}}</w:t>
      </w:r>
    </w:p>
    <w:p>
      <w:pPr>
        <w:pStyle w:val="Normal"/>
        <w:rPr/>
      </w:pPr>
      <w:r>
        <w:rPr/>
        <w:t>[[@Bible:Psa 91:6 ]][[91:6 &gt;&gt; Psa 91:6]] {{field-on:Bible}} От мор който ходи в тъмнина,От погибел която запустява всред пладнина. {{field-off:Bible}}</w:t>
      </w:r>
    </w:p>
    <w:p>
      <w:pPr>
        <w:pStyle w:val="Normal"/>
        <w:rPr/>
      </w:pPr>
      <w:r>
        <w:rPr/>
        <w:t>[[@Bible:Psa 91:7 ]][[91:7 &gt;&gt; Psa 91:7]] {{field-on:Bible}} Тисяща ще падат от страната ти,И десет тисящи отдясно ти;Но при тебе няма да се приближи. {{field-off:Bible}}</w:t>
      </w:r>
    </w:p>
    <w:p>
      <w:pPr>
        <w:pStyle w:val="Normal"/>
        <w:rPr/>
      </w:pPr>
      <w:r>
        <w:rPr/>
        <w:t>[[@Bible:Psa 91:8 ]][[91:8 &gt;&gt; Psa 91:8]] {{field-on:Bible}} Само с очите си ще гледаш,И ще видиш въздаянието на нечестивите. {{field-off:Bible}}</w:t>
      </w:r>
    </w:p>
    <w:p>
      <w:pPr>
        <w:pStyle w:val="Normal"/>
        <w:rPr/>
      </w:pPr>
      <w:r>
        <w:rPr/>
        <w:t>[[@Bible:Psa 91:9 ]][[91:9 &gt;&gt; Psa 91:9]] {{field-on:Bible}} Понеже ти си направил Господа, моето упование,Вишнаго, свое прибежище, {{field-off:Bible}}</w:t>
      </w:r>
    </w:p>
    <w:p>
      <w:pPr>
        <w:pStyle w:val="Normal"/>
        <w:rPr/>
      </w:pPr>
      <w:r>
        <w:rPr/>
        <w:t>[[@Bible:Psa 91:10 ]][[91:10 &gt;&gt; Psa 91:10]] {{field-on:Bible}} Няма да ти се случи никакво зло,И язва няма да се приближи при жилището ти. {{field-off:Bible}}</w:t>
      </w:r>
    </w:p>
    <w:p>
      <w:pPr>
        <w:pStyle w:val="Normal"/>
        <w:rPr/>
      </w:pPr>
      <w:r>
        <w:rPr/>
        <w:t>[[@Bible:Psa 91:11 ]][[91:11 &gt;&gt; Psa 91:11]] {{field-on:Bible}} Защото ще заповяда на ангелите си за тебеДа те пазят въ всите твои пътища: {{field-off:Bible}}</w:t>
      </w:r>
    </w:p>
    <w:p>
      <w:pPr>
        <w:pStyle w:val="Normal"/>
        <w:rPr/>
      </w:pPr>
      <w:r>
        <w:rPr/>
        <w:t>[[@Bible:Psa 91:12 ]][[91:12 &gt;&gt; Psa 91:12]] {{field-on:Bible}} На ръце ще те подигатДа не би да препънеш о камик ногата си. {{field-off:Bible}}</w:t>
      </w:r>
    </w:p>
    <w:p>
      <w:pPr>
        <w:pStyle w:val="Normal"/>
        <w:rPr/>
      </w:pPr>
      <w:r>
        <w:rPr/>
        <w:t>[[@Bible:Psa 91:13 ]][[91:13 &gt;&gt; Psa 91:13]] {{field-on:Bible}} Ще настъпиш лъв и аспид:Ще стъпчеш млад лъв и ламя. {{field-off:Bible}}</w:t>
      </w:r>
    </w:p>
    <w:p>
      <w:pPr>
        <w:pStyle w:val="Normal"/>
        <w:rPr/>
      </w:pPr>
      <w:r>
        <w:rPr/>
        <w:t>[[@Bible:Psa 91:14 ]][[91:14 &gt;&gt; Psa 91:14]] {{field-on:Bible}} Понеже положи в мене любовта си,За то ще го избавя:Ще го туря в безопасност защото позна името ми. {{field-off:Bible}}</w:t>
      </w:r>
    </w:p>
    <w:p>
      <w:pPr>
        <w:pStyle w:val="Normal"/>
        <w:rPr/>
      </w:pPr>
      <w:r>
        <w:rPr/>
        <w:t>[[@Bible:Psa 91:15 ]][[91:15 &gt;&gt; Psa 91:15]] {{field-on:Bible}} Ще ме призове, и ще го послушам:С него ще съм когато е в скърб:Ще го избавя, и ще го прославя. {{field-off:Bible}}</w:t>
      </w:r>
    </w:p>
    <w:p>
      <w:pPr>
        <w:pStyle w:val="Normal"/>
        <w:rPr/>
      </w:pPr>
      <w:r>
        <w:rPr/>
        <w:t>[[@Bible:Psa 91:16 ]][[91:16 &gt;&gt; Psa 91:16]] {{field-on:Bible}} Ще го наситя с дългоденствие,И ще му покажа спасението си. {{field-off:Bible}}</w:t>
      </w:r>
    </w:p>
    <w:p>
      <w:pPr>
        <w:pStyle w:val="Heading2"/>
        <w:rPr/>
      </w:pPr>
      <w:r>
        <w:rPr/>
        <w:t>Глава 92</w:t>
      </w:r>
    </w:p>
    <w:p>
      <w:pPr>
        <w:pStyle w:val="Normal"/>
        <w:rPr/>
      </w:pPr>
      <w:r>
        <w:rPr/>
        <w:t>[[@Bible:Psa 92:1 ]][[92:1 &gt;&gt; Psa 92:1]] {{field-on:Bible}} (по Слав. 91)Псалом. Песен за Съботния Ден.Добро е да славословим Господа,И да песнопеем на името ти, Всевишни: {{field-off:Bible}}</w:t>
      </w:r>
    </w:p>
    <w:p>
      <w:pPr>
        <w:pStyle w:val="Normal"/>
        <w:rPr/>
      </w:pPr>
      <w:r>
        <w:rPr/>
        <w:t>[[@Bible:Psa 92:2 ]][[92:2 &gt;&gt; Psa 92:2]] {{field-on:Bible}} Да възвещаваме на ранина милостта ти,И истината ти всяка нощ, {{field-off:Bible}}</w:t>
      </w:r>
    </w:p>
    <w:p>
      <w:pPr>
        <w:pStyle w:val="Normal"/>
        <w:rPr/>
      </w:pPr>
      <w:r>
        <w:rPr/>
        <w:t>[[@Bible:Psa 92:3 ]][[92:3 &gt;&gt; Psa 92:3]] {{field-on:Bible}} С десетострунно оръдие и с псалтир,С песен на китара; {{field-off:Bible}}</w:t>
      </w:r>
    </w:p>
    <w:p>
      <w:pPr>
        <w:pStyle w:val="Normal"/>
        <w:rPr/>
      </w:pPr>
      <w:r>
        <w:rPr/>
        <w:t>[[@Bible:Psa 92:4 ]][[92:4 &gt;&gt; Psa 92:4]] {{field-on:Bible}} Защото си ме развеселил, Господи, с творенията си:Ще се радвам в делата на ръцете ти. {{field-off:Bible}}</w:t>
      </w:r>
    </w:p>
    <w:p>
      <w:pPr>
        <w:pStyle w:val="Normal"/>
        <w:rPr/>
      </w:pPr>
      <w:r>
        <w:rPr/>
        <w:t>[[@Bible:Psa 92:5 ]][[92:5 &gt;&gt; Psa 92:5]] {{field-on:Bible}} Колко са големи твоите дела, Господи!Твърде са дълбоки помишленията ти. {{field-off:Bible}}</w:t>
      </w:r>
    </w:p>
    <w:p>
      <w:pPr>
        <w:pStyle w:val="Normal"/>
        <w:rPr/>
      </w:pPr>
      <w:r>
        <w:rPr/>
        <w:t>[[@Bible:Psa 92:6 ]][[92:6 &gt;&gt; Psa 92:6]] {{field-on:Bible}} Безумен человек не знае,И глупав не разумява това, {{field-off:Bible}}</w:t>
      </w:r>
    </w:p>
    <w:p>
      <w:pPr>
        <w:pStyle w:val="Normal"/>
        <w:rPr/>
      </w:pPr>
      <w:r>
        <w:rPr/>
        <w:t>[[@Bible:Psa 92:7 ]][[92:7 &gt;&gt; Psa 92:7]] {{field-on:Bible}} че нечестивите изникнуват както тревата,И всичките делатели на беззаконие цъвтят,За да се изтребят вечно. {{field-off:Bible}}</w:t>
      </w:r>
    </w:p>
    <w:p>
      <w:pPr>
        <w:pStyle w:val="Normal"/>
        <w:rPr/>
      </w:pPr>
      <w:r>
        <w:rPr/>
        <w:t>[[@Bible:Psa 92:8 ]][[92:8 &gt;&gt; Psa 92:8]] {{field-on:Bible}} Но ти, Господи, въ век височайши си. {{field-off:Bible}}</w:t>
      </w:r>
    </w:p>
    <w:p>
      <w:pPr>
        <w:pStyle w:val="Normal"/>
        <w:rPr/>
      </w:pPr>
      <w:r>
        <w:rPr/>
        <w:t>[[@Bible:Psa 92:9 ]][[92:9 &gt;&gt; Psa 92:9]] {{field-on:Bible}} Защото, ето, враговете ти, Господи,Защото, ето, враговете ти ще погинат:Ще се разпръснат всички които правят беззаконие. {{field-off:Bible}}</w:t>
      </w:r>
    </w:p>
    <w:p>
      <w:pPr>
        <w:pStyle w:val="Normal"/>
        <w:rPr/>
      </w:pPr>
      <w:r>
        <w:rPr/>
        <w:t>[[@Bible:Psa 92:10 ]][[92:10 &gt;&gt; Psa 92:10]] {{field-on:Bible}} Но ти ще възвисиш като на единорога моя рог:Аз ще бъда помазан с нов елей: {{field-off:Bible}}</w:t>
      </w:r>
    </w:p>
    <w:p>
      <w:pPr>
        <w:pStyle w:val="Normal"/>
        <w:rPr/>
      </w:pPr>
      <w:r>
        <w:rPr/>
        <w:t>[[@Bible:Psa 92:11 ]][[92:11 &gt;&gt; Psa 92:11]] {{field-on:Bible}} И окото ми ще види наказанието на враговете ми:Ушите ми ще чуят за злодейците които се дигат върх мене. {{field-off:Bible}}</w:t>
      </w:r>
    </w:p>
    <w:p>
      <w:pPr>
        <w:pStyle w:val="Normal"/>
        <w:rPr/>
      </w:pPr>
      <w:r>
        <w:rPr/>
        <w:t>[[@Bible:Psa 92:12 ]][[92:12 &gt;&gt; Psa 92:12]] {{field-on:Bible}} Праведний като финик ще цъвти:Като кедър в Ливан ще расте. {{field-off:Bible}}</w:t>
      </w:r>
    </w:p>
    <w:p>
      <w:pPr>
        <w:pStyle w:val="Normal"/>
        <w:rPr/>
      </w:pPr>
      <w:r>
        <w:rPr/>
        <w:t>[[@Bible:Psa 92:13 ]][[92:13 &gt;&gt; Psa 92:13]] {{field-on:Bible}} Насадени в дома ГосподенЩе цъвтят в дворовете на наший Бог: {{field-off:Bible}}</w:t>
      </w:r>
    </w:p>
    <w:p>
      <w:pPr>
        <w:pStyle w:val="Normal"/>
        <w:rPr/>
      </w:pPr>
      <w:r>
        <w:rPr/>
        <w:t>[[@Bible:Psa 92:14 ]][[92:14 &gt;&gt; Psa 92:14]] {{field-on:Bible}} Ще са плодоносни и в дълбока старост,И ще са тлъсти и зелени; {{field-off:Bible}}</w:t>
      </w:r>
    </w:p>
    <w:p>
      <w:pPr>
        <w:pStyle w:val="Normal"/>
        <w:rPr/>
      </w:pPr>
      <w:r>
        <w:rPr/>
        <w:t>[[@Bible:Psa 92:15 ]][[92:15 &gt;&gt; Psa 92:15]] {{field-on:Bible}} За да възвестят че е праведен Господ.Моята канара, и няма неправда в него. {{field-off:Bible}}</w:t>
      </w:r>
    </w:p>
    <w:p>
      <w:pPr>
        <w:pStyle w:val="Heading2"/>
        <w:rPr/>
      </w:pPr>
      <w:r>
        <w:rPr/>
        <w:t>Глава 93</w:t>
      </w:r>
    </w:p>
    <w:p>
      <w:pPr>
        <w:pStyle w:val="Normal"/>
        <w:rPr/>
      </w:pPr>
      <w:r>
        <w:rPr/>
        <w:t>[[@Bible:Psa 93:1 ]][[93:1 &gt;&gt; Psa 93:1]] {{field-on:Bible}} (по Слав. 92)Господ царува: облечен е с великолепие:Облечен е Господ с крепост, и опасан:И вселенната е утвърдена и няма да се поклати. {{field-off:Bible}}</w:t>
      </w:r>
    </w:p>
    <w:p>
      <w:pPr>
        <w:pStyle w:val="Normal"/>
        <w:rPr/>
      </w:pPr>
      <w:r>
        <w:rPr/>
        <w:t>[[@Bible:Psa 93:2 ]][[93:2 &gt;&gt; Psa 93:2]] {{field-on:Bible}} От начало е утвърден твоят престол:От века си ти. {{field-off:Bible}}</w:t>
      </w:r>
    </w:p>
    <w:p>
      <w:pPr>
        <w:pStyle w:val="Normal"/>
        <w:rPr/>
      </w:pPr>
      <w:r>
        <w:rPr/>
        <w:t>[[@Bible:Psa 93:3 ]][[93:3 &gt;&gt; Psa 93:3]] {{field-on:Bible}} Подигнаха реките, Господи,Подигнаха реките гласа си:Реките подигнаха шума си. {{field-off:Bible}}</w:t>
      </w:r>
    </w:p>
    <w:p>
      <w:pPr>
        <w:pStyle w:val="Normal"/>
        <w:rPr/>
      </w:pPr>
      <w:r>
        <w:rPr/>
        <w:t>[[@Bible:Psa 93:4 ]][[93:4 &gt;&gt; Psa 93:4]] {{field-on:Bible}} Господ който е на високоПо-силен е от гласа на много води,От силните морски вълни. {{field-off:Bible}}</w:t>
      </w:r>
    </w:p>
    <w:p>
      <w:pPr>
        <w:pStyle w:val="Normal"/>
        <w:rPr/>
      </w:pPr>
      <w:r>
        <w:rPr/>
        <w:t>[[@Bible:Psa 93:5 ]][[93:5 &gt;&gt; Psa 93:5]] {{field-on:Bible}} Твоите свидетелства са твърде верни:На твоя дом прилича светиня, Господи, на много дни. {{field-off:Bible}}</w:t>
      </w:r>
    </w:p>
    <w:p>
      <w:pPr>
        <w:pStyle w:val="Heading2"/>
        <w:rPr/>
      </w:pPr>
      <w:r>
        <w:rPr/>
        <w:t>Глава 94</w:t>
      </w:r>
    </w:p>
    <w:p>
      <w:pPr>
        <w:pStyle w:val="Normal"/>
        <w:rPr/>
      </w:pPr>
      <w:r>
        <w:rPr/>
        <w:t>[[@Bible:Psa 94:1 ]][[94:1 &gt;&gt; Psa 94:1]] {{field-on:Bible}} (по Слав. 93)Боже на отмъщенията, Господи,Боже на отмъщенията, яви се. {{field-off:Bible}}</w:t>
      </w:r>
    </w:p>
    <w:p>
      <w:pPr>
        <w:pStyle w:val="Normal"/>
        <w:rPr/>
      </w:pPr>
      <w:r>
        <w:rPr/>
        <w:t>[[@Bible:Psa 94:2 ]][[94:2 &gt;&gt; Psa 94:2]] {{field-on:Bible}} Възвиши се, Съдия на земята:Дай въздаяние на горделивите. {{field-off:Bible}}</w:t>
      </w:r>
    </w:p>
    <w:p>
      <w:pPr>
        <w:pStyle w:val="Normal"/>
        <w:rPr/>
      </w:pPr>
      <w:r>
        <w:rPr/>
        <w:t>[[@Bible:Psa 94:3 ]][[94:3 &gt;&gt; Psa 94:3]] {{field-on:Bible}} До кога нечестивите, Господи,До кога нечестивите ще тържествуват? {{field-off:Bible}}</w:t>
      </w:r>
    </w:p>
    <w:p>
      <w:pPr>
        <w:pStyle w:val="Normal"/>
        <w:rPr/>
      </w:pPr>
      <w:r>
        <w:rPr/>
        <w:t>[[@Bible:Psa 94:4 ]][[94:4 &gt;&gt; Psa 94:4]] {{field-on:Bible}} До кога ще произносят говорения жестокиИ ще се хвалят всички които правят беззаконие? {{field-off:Bible}}</w:t>
      </w:r>
    </w:p>
    <w:p>
      <w:pPr>
        <w:pStyle w:val="Normal"/>
        <w:rPr/>
      </w:pPr>
      <w:r>
        <w:rPr/>
        <w:t>[[@Bible:Psa 94:5 ]][[94:5 &gt;&gt; Psa 94:5]] {{field-on:Bible}} Те оскърбяват народа ти, Господи,И наследието ти озлобяват. {{field-off:Bible}}</w:t>
      </w:r>
    </w:p>
    <w:p>
      <w:pPr>
        <w:pStyle w:val="Normal"/>
        <w:rPr/>
      </w:pPr>
      <w:r>
        <w:rPr/>
        <w:t>[[@Bible:Psa 94:6 ]][[94:6 &gt;&gt; Psa 94:6]] {{field-on:Bible}} Вдовицата и странния убиват,И сирачетата уморяват. {{field-off:Bible}}</w:t>
      </w:r>
    </w:p>
    <w:p>
      <w:pPr>
        <w:pStyle w:val="Normal"/>
        <w:rPr/>
      </w:pPr>
      <w:r>
        <w:rPr/>
        <w:t>[[@Bible:Psa 94:7 ]][[94:7 &gt;&gt; Psa 94:7]] {{field-on:Bible}} И казват: Няма да види Господ,Нито ще разумее Бог Яковов. {{field-off:Bible}}</w:t>
      </w:r>
    </w:p>
    <w:p>
      <w:pPr>
        <w:pStyle w:val="Normal"/>
        <w:rPr/>
      </w:pPr>
      <w:r>
        <w:rPr/>
        <w:t>[[@Bible:Psa 94:8 ]][[94:8 &gt;&gt; Psa 94:8]] {{field-on:Bible}} Разумейте вие, безумни между людете!И вие глупави, кога ще станете умни? {{field-off:Bible}}</w:t>
      </w:r>
    </w:p>
    <w:p>
      <w:pPr>
        <w:pStyle w:val="Normal"/>
        <w:rPr/>
      </w:pPr>
      <w:r>
        <w:rPr/>
        <w:t>[[@Bible:Psa 94:9 ]][[94:9 &gt;&gt; Psa 94:9]] {{field-on:Bible}} Онзи който е насадил ухото, не чуе ли?Който е създал окото, не види ли? {{field-off:Bible}}</w:t>
      </w:r>
    </w:p>
    <w:p>
      <w:pPr>
        <w:pStyle w:val="Normal"/>
        <w:rPr/>
      </w:pPr>
      <w:r>
        <w:rPr/>
        <w:t>[[@Bible:Psa 94:10 ]][[94:10 &gt;&gt; Psa 94:10]] {{field-on:Bible}} Който вразумява езичниците, не обличава лиКойто учи человека знание, не знае ли? {{field-off:Bible}}</w:t>
      </w:r>
    </w:p>
    <w:p>
      <w:pPr>
        <w:pStyle w:val="Normal"/>
        <w:rPr/>
      </w:pPr>
      <w:r>
        <w:rPr/>
        <w:t>[[@Bible:Psa 94:11 ]][[94:11 &gt;&gt; Psa 94:11]] {{field-on:Bible}} Господ знае человеческите мисличе са суетни. {{field-off:Bible}}</w:t>
      </w:r>
    </w:p>
    <w:p>
      <w:pPr>
        <w:pStyle w:val="Normal"/>
        <w:rPr/>
      </w:pPr>
      <w:r>
        <w:rPr/>
        <w:t>[[@Bible:Psa 94:12 ]][[94:12 &gt;&gt; Psa 94:12]] {{field-on:Bible}} Блажен е онзи человекКогото вразумяваш, Господи,И от закона си го учиш; {{field-off:Bible}}</w:t>
      </w:r>
    </w:p>
    <w:p>
      <w:pPr>
        <w:pStyle w:val="Normal"/>
        <w:rPr/>
      </w:pPr>
      <w:r>
        <w:rPr/>
        <w:t>[[@Bible:Psa 94:13 ]][[94:13 &gt;&gt; Psa 94:13]] {{field-on:Bible}} За да го успокояваш през дните на злощастието,Додето се изкопае ров за нечестивия. {{field-off:Bible}}</w:t>
      </w:r>
    </w:p>
    <w:p>
      <w:pPr>
        <w:pStyle w:val="Normal"/>
        <w:rPr/>
      </w:pPr>
      <w:r>
        <w:rPr/>
        <w:t>[[@Bible:Psa 94:14 ]][[94:14 &gt;&gt; Psa 94:14]] {{field-on:Bible}} Защото не ще отхвърли Господ народа си,И наследието си няма да остави. {{field-off:Bible}}</w:t>
      </w:r>
    </w:p>
    <w:p>
      <w:pPr>
        <w:pStyle w:val="Normal"/>
        <w:rPr/>
      </w:pPr>
      <w:r>
        <w:rPr/>
        <w:t>[[@Bible:Psa 94:15 ]][[94:15 &gt;&gt; Psa 94:15]] {{field-on:Bible}} Понеже съдбата ще се върне при правдата,И ще я последват всичките прави в сърдце. {{field-off:Bible}}</w:t>
      </w:r>
    </w:p>
    <w:p>
      <w:pPr>
        <w:pStyle w:val="Normal"/>
        <w:rPr/>
      </w:pPr>
      <w:r>
        <w:rPr/>
        <w:t>[[@Bible:Psa 94:16 ]][[94:16 &gt;&gt; Psa 94:16]] {{field-on:Bible}} Кой ще стане за мене против лукавите?Кой ще предстане за мене против делателите на беззаконие? {{field-off:Bible}}</w:t>
      </w:r>
    </w:p>
    <w:p>
      <w:pPr>
        <w:pStyle w:val="Normal"/>
        <w:rPr/>
      </w:pPr>
      <w:r>
        <w:rPr/>
        <w:t>[[@Bible:Psa 94:17 ]][[94:17 &gt;&gt; Psa 94:17]] {{field-on:Bible}} Ако ми не помагаше Господ,Без малко би се населила душата ми в мълчанието. {{field-off:Bible}}</w:t>
      </w:r>
    </w:p>
    <w:p>
      <w:pPr>
        <w:pStyle w:val="Normal"/>
        <w:rPr/>
      </w:pPr>
      <w:r>
        <w:rPr/>
        <w:t>[[@Bible:Psa 94:18 ]][[94:18 &gt;&gt; Psa 94:18]] {{field-on:Bible}} Когато казвах: Подплъзна се ногата ми,Твоята милост ме подпря, Господи. {{field-off:Bible}}</w:t>
      </w:r>
    </w:p>
    <w:p>
      <w:pPr>
        <w:pStyle w:val="Normal"/>
        <w:rPr/>
      </w:pPr>
      <w:r>
        <w:rPr/>
        <w:t>[[@Bible:Psa 94:19 ]][[94:19 &gt;&gt; Psa 94:19]] {{field-on:Bible}} В множеството на грижите на сърдцето миТвоите утешения развеселиха душата ми. {{field-off:Bible}}</w:t>
      </w:r>
    </w:p>
    <w:p>
      <w:pPr>
        <w:pStyle w:val="Normal"/>
        <w:rPr/>
      </w:pPr>
      <w:r>
        <w:rPr/>
        <w:t>[[@Bible:Psa 94:20 ]][[94:20 &gt;&gt; Psa 94:20]] {{field-on:Bible}} Ще има ли с тебе съобщение престолът на беззакониетоКойто изхитрува неправда против закон? {{field-off:Bible}}</w:t>
      </w:r>
    </w:p>
    <w:p>
      <w:pPr>
        <w:pStyle w:val="Normal"/>
        <w:rPr/>
      </w:pPr>
      <w:r>
        <w:rPr/>
        <w:t>[[@Bible:Psa 94:21 ]][[94:21 &gt;&gt; Psa 94:21]] {{field-on:Bible}} Те се устремяват против душата на праведния,И кръв неповинна осъждат. {{field-off:Bible}}</w:t>
      </w:r>
    </w:p>
    <w:p>
      <w:pPr>
        <w:pStyle w:val="Normal"/>
        <w:rPr/>
      </w:pPr>
      <w:r>
        <w:rPr/>
        <w:t>[[@Bible:Psa 94:22 ]][[94:22 &gt;&gt; Psa 94:22]] {{field-on:Bible}} Но Господ е прибежище мое,И Бог мой канара на упованието ми. {{field-off:Bible}}</w:t>
      </w:r>
    </w:p>
    <w:p>
      <w:pPr>
        <w:pStyle w:val="Normal"/>
        <w:rPr/>
      </w:pPr>
      <w:r>
        <w:rPr/>
        <w:t>[[@Bible:Psa 94:23 ]][[94:23 &gt;&gt; Psa 94:23]] {{field-on:Bible}} И ще обърне върху тях беззаконието им,И в лукавството им ще ги погуби.Господ Бог наш ще ги погуби. {{field-off:Bible}}</w:t>
      </w:r>
    </w:p>
    <w:p>
      <w:pPr>
        <w:pStyle w:val="Heading2"/>
        <w:rPr/>
      </w:pPr>
      <w:r>
        <w:rPr/>
        <w:t>Глава 95</w:t>
      </w:r>
    </w:p>
    <w:p>
      <w:pPr>
        <w:pStyle w:val="Normal"/>
        <w:rPr/>
      </w:pPr>
      <w:r>
        <w:rPr/>
        <w:t>[[@Bible:Psa 95:1 ]][[95:1 &gt;&gt; Psa 95:1]] {{field-on:Bible}} (по Слав. 94)Елате, да запеем радостно на Господа:Да възкликнем към Твърдинята на спасението ни. {{field-off:Bible}}</w:t>
      </w:r>
    </w:p>
    <w:p>
      <w:pPr>
        <w:pStyle w:val="Normal"/>
        <w:rPr/>
      </w:pPr>
      <w:r>
        <w:rPr/>
        <w:t>[[@Bible:Psa 95:2 ]][[95:2 &gt;&gt; Psa 95:2]] {{field-on:Bible}} Да предстанем пред него съ славословие:С песни да възкликнем към него. {{field-off:Bible}}</w:t>
      </w:r>
    </w:p>
    <w:p>
      <w:pPr>
        <w:pStyle w:val="Normal"/>
        <w:rPr/>
      </w:pPr>
      <w:r>
        <w:rPr/>
        <w:t>[[@Bible:Psa 95:3 ]][[95:3 &gt;&gt; Psa 95:3]] {{field-on:Bible}} Защото Господ е Бог велик,И Цар велик над всите богове. {{field-off:Bible}}</w:t>
      </w:r>
    </w:p>
    <w:p>
      <w:pPr>
        <w:pStyle w:val="Normal"/>
        <w:rPr/>
      </w:pPr>
      <w:r>
        <w:rPr/>
        <w:t>[[@Bible:Psa 95:4 ]][[95:4 &gt;&gt; Psa 95:4]] {{field-on:Bible}} В ръката му са дълбините земни,И височините на планините са негови. {{field-off:Bible}}</w:t>
      </w:r>
    </w:p>
    <w:p>
      <w:pPr>
        <w:pStyle w:val="Normal"/>
        <w:rPr/>
      </w:pPr>
      <w:r>
        <w:rPr/>
        <w:t>[[@Bible:Psa 95:5 ]][[95:5 &gt;&gt; Psa 95:5]] {{field-on:Bible}} Негово е морето, и той го е направил;И ръцете му създадоха сушата. {{field-off:Bible}}</w:t>
      </w:r>
    </w:p>
    <w:p>
      <w:pPr>
        <w:pStyle w:val="Normal"/>
        <w:rPr/>
      </w:pPr>
      <w:r>
        <w:rPr/>
        <w:t>[[@Bible:Psa 95:6 ]][[95:6 &gt;&gt; Psa 95:6]] {{field-on:Bible}} Елате да се поклоним и да припаднем,Да коленичим пред Господа нашия Създател. {{field-off:Bible}}</w:t>
      </w:r>
    </w:p>
    <w:p>
      <w:pPr>
        <w:pStyle w:val="Normal"/>
        <w:rPr/>
      </w:pPr>
      <w:r>
        <w:rPr/>
        <w:t>[[@Bible:Psa 95:7 ]][[95:7 &gt;&gt; Psa 95:7]] {{field-on:Bible}} Защото той е Бог наш,И ние сме люде на паствата му и овци на ръката му.Днес, ако чуете гласа му, {{field-off:Bible}}</w:t>
      </w:r>
    </w:p>
    <w:p>
      <w:pPr>
        <w:pStyle w:val="Normal"/>
        <w:rPr/>
      </w:pPr>
      <w:r>
        <w:rPr/>
        <w:t>[[@Bible:Psa 95:8 ]][[95:8 &gt;&gt; Psa 95:8]] {{field-on:Bible}} Не ожесточавайте сърдцето си както в Мерива,Както в деня на изкушението в пустинята, {{field-off:Bible}}</w:t>
      </w:r>
    </w:p>
    <w:p>
      <w:pPr>
        <w:pStyle w:val="Normal"/>
        <w:rPr/>
      </w:pPr>
      <w:r>
        <w:rPr/>
        <w:t>[[@Bible:Psa 95:9 ]][[95:9 &gt;&gt; Psa 95:9]] {{field-on:Bible}} Дето отците ви ме изкусиха,Опитаха ме, и видяха делата ми. {{field-off:Bible}}</w:t>
      </w:r>
    </w:p>
    <w:p>
      <w:pPr>
        <w:pStyle w:val="Normal"/>
        <w:rPr/>
      </w:pPr>
      <w:r>
        <w:rPr/>
        <w:t>[[@Bible:Psa 95:10 ]][[95:10 &gt;&gt; Psa 95:10]] {{field-on:Bible}} четиридесет години негодувах на този род,И рекох: Тези люде са заблудени в сърдце,И те не познаха моите пътища. {{field-off:Bible}}</w:t>
      </w:r>
    </w:p>
    <w:p>
      <w:pPr>
        <w:pStyle w:val="Normal"/>
        <w:rPr/>
      </w:pPr>
      <w:r>
        <w:rPr/>
        <w:t>[[@Bible:Psa 95:11 ]][[95:11 &gt;&gt; Psa 95:11]] {{field-on:Bible}} Заради това в гнева си заклех сече няма да влязат в упокоението ми. {{field-off:Bible}}</w:t>
      </w:r>
    </w:p>
    <w:p>
      <w:pPr>
        <w:pStyle w:val="Heading2"/>
        <w:rPr/>
      </w:pPr>
      <w:r>
        <w:rPr/>
        <w:t>Глава 96</w:t>
      </w:r>
    </w:p>
    <w:p>
      <w:pPr>
        <w:pStyle w:val="Normal"/>
        <w:rPr/>
      </w:pPr>
      <w:r>
        <w:rPr/>
        <w:t>[[@Bible:Psa 96:1 ]][[96:1 &gt;&gt; Psa 96:1]] {{field-on:Bible}} (по Слав. 95)Пейте Господу песен нова,Пейте Господу, всичка земя. {{field-off:Bible}}</w:t>
      </w:r>
    </w:p>
    <w:p>
      <w:pPr>
        <w:pStyle w:val="Normal"/>
        <w:rPr/>
      </w:pPr>
      <w:r>
        <w:rPr/>
        <w:t>[[@Bible:Psa 96:2 ]][[96:2 &gt;&gt; Psa 96:2]] {{field-on:Bible}} Пейте Господу: благославяйте името му:Благовествувайте из ден в ден спасението му. {{field-off:Bible}}</w:t>
      </w:r>
    </w:p>
    <w:p>
      <w:pPr>
        <w:pStyle w:val="Normal"/>
        <w:rPr/>
      </w:pPr>
      <w:r>
        <w:rPr/>
        <w:t>[[@Bible:Psa 96:3 ]][[96:3 &gt;&gt; Psa 96:3]] {{field-on:Bible}} Възвестете между езичниците славата му,Въ всичките народи чудесата му. {{field-off:Bible}}</w:t>
      </w:r>
    </w:p>
    <w:p>
      <w:pPr>
        <w:pStyle w:val="Normal"/>
        <w:rPr/>
      </w:pPr>
      <w:r>
        <w:rPr/>
        <w:t>[[@Bible:Psa 96:4 ]][[96:4 &gt;&gt; Psa 96:4]] {{field-on:Bible}} Защото е велик Господ, и много достохвален:Страшен е над всите богове. {{field-off:Bible}}</w:t>
      </w:r>
    </w:p>
    <w:p>
      <w:pPr>
        <w:pStyle w:val="Normal"/>
        <w:rPr/>
      </w:pPr>
      <w:r>
        <w:rPr/>
        <w:t>[[@Bible:Psa 96:5 ]][[96:5 &gt;&gt; Psa 96:5]] {{field-on:Bible}} Защото всите богове на езичниците са идоли;А Иеова е направил небесата. {{field-off:Bible}}</w:t>
      </w:r>
    </w:p>
    <w:p>
      <w:pPr>
        <w:pStyle w:val="Normal"/>
        <w:rPr/>
      </w:pPr>
      <w:r>
        <w:rPr/>
        <w:t>[[@Bible:Psa 96:6 ]][[96:6 &gt;&gt; Psa 96:6]] {{field-on:Bible}} Пред него е слава и великолепие,Сила и красота на светилището му. {{field-off:Bible}}</w:t>
      </w:r>
    </w:p>
    <w:p>
      <w:pPr>
        <w:pStyle w:val="Normal"/>
        <w:rPr/>
      </w:pPr>
      <w:r>
        <w:rPr/>
        <w:t>[[@Bible:Psa 96:7 ]][[96:7 &gt;&gt; Psa 96:7]] {{field-on:Bible}} Принесете Господу, отечествия на народите,Принесете Господу слава и сила. {{field-off:Bible}}</w:t>
      </w:r>
    </w:p>
    <w:p>
      <w:pPr>
        <w:pStyle w:val="Normal"/>
        <w:rPr/>
      </w:pPr>
      <w:r>
        <w:rPr/>
        <w:t>[[@Bible:Psa 96:8 ]][[96:8 &gt;&gt; Psa 96:8]] {{field-on:Bible}} Принесете Господу славата на името му:Донесете приношения и влезте в дворовете му. {{field-off:Bible}}</w:t>
      </w:r>
    </w:p>
    <w:p>
      <w:pPr>
        <w:pStyle w:val="Normal"/>
        <w:rPr/>
      </w:pPr>
      <w:r>
        <w:rPr/>
        <w:t>[[@Bible:Psa 96:9 ]][[96:9 &gt;&gt; Psa 96:9]] {{field-on:Bible}} Поклонете се Господу с великолепие свето:Треперете пред лицето му всичка земя. {{field-off:Bible}}</w:t>
      </w:r>
    </w:p>
    <w:p>
      <w:pPr>
        <w:pStyle w:val="Normal"/>
        <w:rPr/>
      </w:pPr>
      <w:r>
        <w:rPr/>
        <w:t>[[@Bible:Psa 96:10 ]][[96:10 &gt;&gt; Psa 96:10]] {{field-on:Bible}} Речете между езичниците: Господ царува:Вселенната наистина ще е утвърдена:Няма да се поклати:Той ще съди людете си с правота. {{field-off:Bible}}</w:t>
      </w:r>
    </w:p>
    <w:p>
      <w:pPr>
        <w:pStyle w:val="Normal"/>
        <w:rPr/>
      </w:pPr>
      <w:r>
        <w:rPr/>
        <w:t>[[@Bible:Psa 96:11 ]][[96:11 &gt;&gt; Psa 96:11]] {{field-on:Bible}} Да се веселят небесата, и да се радва земята:Да шуми морето и изпълнението му. {{field-off:Bible}}</w:t>
      </w:r>
    </w:p>
    <w:p>
      <w:pPr>
        <w:pStyle w:val="Normal"/>
        <w:rPr/>
      </w:pPr>
      <w:r>
        <w:rPr/>
        <w:t>[[@Bible:Psa 96:12 ]][[96:12 &gt;&gt; Psa 96:12]] {{field-on:Bible}} Да се възвеселят полетата и всичко което е на тях.Тогаз ще се зарадват всичките дървета на дъбравата {{field-off:Bible}}</w:t>
      </w:r>
    </w:p>
    <w:p>
      <w:pPr>
        <w:pStyle w:val="Normal"/>
        <w:rPr/>
      </w:pPr>
      <w:r>
        <w:rPr/>
        <w:t>[[@Bible:Psa 96:13 ]][[96:13 &gt;&gt; Psa 96:13]] {{field-on:Bible}} Пред Господа; защото иде,Защото иде да съди земята:Ще съди вселенната с правда,И народите с истината си. {{field-off:Bible}}</w:t>
      </w:r>
    </w:p>
    <w:p>
      <w:pPr>
        <w:pStyle w:val="Heading2"/>
        <w:rPr/>
      </w:pPr>
      <w:r>
        <w:rPr/>
        <w:t>Глава 97</w:t>
      </w:r>
    </w:p>
    <w:p>
      <w:pPr>
        <w:pStyle w:val="Normal"/>
        <w:rPr/>
      </w:pPr>
      <w:r>
        <w:rPr/>
        <w:t>[[@Bible:Psa 97:1 ]][[97:1 &gt;&gt; Psa 97:1]] {{field-on:Bible}} (по Слав. 96)Господ царува: да се радва земята:Да се веселят многото острови. {{field-off:Bible}}</w:t>
      </w:r>
    </w:p>
    <w:p>
      <w:pPr>
        <w:pStyle w:val="Normal"/>
        <w:rPr/>
      </w:pPr>
      <w:r>
        <w:rPr/>
        <w:t>[[@Bible:Psa 97:2 ]][[97:2 &gt;&gt; Psa 97:2]] {{field-on:Bible}} Облак и мрак е около него:Правда и съд е основанието на престола му. {{field-off:Bible}}</w:t>
      </w:r>
    </w:p>
    <w:p>
      <w:pPr>
        <w:pStyle w:val="Normal"/>
        <w:rPr/>
      </w:pPr>
      <w:r>
        <w:rPr/>
        <w:t>[[@Bible:Psa 97:3 ]][[97:3 &gt;&gt; Psa 97:3]] {{field-on:Bible}} Огън предходи пред него.И попалява от всякъде неприятелите му. {{field-off:Bible}}</w:t>
      </w:r>
    </w:p>
    <w:p>
      <w:pPr>
        <w:pStyle w:val="Normal"/>
        <w:rPr/>
      </w:pPr>
      <w:r>
        <w:rPr/>
        <w:t>[[@Bible:Psa 97:4 ]][[97:4 &gt;&gt; Psa 97:4]] {{field-on:Bible}} Светкавиците му развиделяват вселенната:Види земята и трепери. {{field-off:Bible}}</w:t>
      </w:r>
    </w:p>
    <w:p>
      <w:pPr>
        <w:pStyle w:val="Normal"/>
        <w:rPr/>
      </w:pPr>
      <w:r>
        <w:rPr/>
        <w:t>[[@Bible:Psa 97:5 ]][[97:5 &gt;&gt; Psa 97:5]] {{field-on:Bible}} Планините таят като восък от присътствието Господне,От присътствието на Господа на всичката земя. {{field-off:Bible}}</w:t>
      </w:r>
    </w:p>
    <w:p>
      <w:pPr>
        <w:pStyle w:val="Normal"/>
        <w:rPr/>
      </w:pPr>
      <w:r>
        <w:rPr/>
        <w:t>[[@Bible:Psa 97:6 ]][[97:6 &gt;&gt; Psa 97:6]] {{field-on:Bible}} Възвещават небесата правдата му,И гледат всичките народи славата му. {{field-off:Bible}}</w:t>
      </w:r>
    </w:p>
    <w:p>
      <w:pPr>
        <w:pStyle w:val="Normal"/>
        <w:rPr/>
      </w:pPr>
      <w:r>
        <w:rPr/>
        <w:t>[[@Bible:Psa 97:7 ]][[97:7 &gt;&gt; Psa 97:7]] {{field-on:Bible}} Да се посрамят всички които служат на истуканите,Които се хвалят с идолите:Поклонете му се, всички богове. {{field-off:Bible}}</w:t>
      </w:r>
    </w:p>
    <w:p>
      <w:pPr>
        <w:pStyle w:val="Normal"/>
        <w:rPr/>
      </w:pPr>
      <w:r>
        <w:rPr/>
        <w:t>[[@Bible:Psa 97:8 ]][[97:8 &gt;&gt; Psa 97:8]] {{field-on:Bible}} чу Сион, и се развесели,И се зарадваха Юдините дъщери,Заради твоите съдби, Господи. {{field-off:Bible}}</w:t>
      </w:r>
    </w:p>
    <w:p>
      <w:pPr>
        <w:pStyle w:val="Normal"/>
        <w:rPr/>
      </w:pPr>
      <w:r>
        <w:rPr/>
        <w:t>[[@Bible:Psa 97:9 ]][[97:9 &gt;&gt; Psa 97:9]] {{field-on:Bible}} Защото ти си, Господи, височайши над всичката земя:Много си превъзвишен над всичките богове. {{field-off:Bible}}</w:t>
      </w:r>
    </w:p>
    <w:p>
      <w:pPr>
        <w:pStyle w:val="Normal"/>
        <w:rPr/>
      </w:pPr>
      <w:r>
        <w:rPr/>
        <w:t>[[@Bible:Psa 97:10 ]][[97:10 &gt;&gt; Psa 97:10]] {{field-on:Bible}} Вие които обичате Господа, мразете злото.Той пази душите на преподобните си:Избавя ги от ръката на нечестивите. {{field-off:Bible}}</w:t>
      </w:r>
    </w:p>
    <w:p>
      <w:pPr>
        <w:pStyle w:val="Normal"/>
        <w:rPr/>
      </w:pPr>
      <w:r>
        <w:rPr/>
        <w:t>[[@Bible:Psa 97:11 ]][[97:11 &gt;&gt; Psa 97:11]] {{field-on:Bible}} Виделина се сее за праведния,И веселие за правите в сърдце. {{field-off:Bible}}</w:t>
      </w:r>
    </w:p>
    <w:p>
      <w:pPr>
        <w:pStyle w:val="Normal"/>
        <w:rPr/>
      </w:pPr>
      <w:r>
        <w:rPr/>
        <w:t>[[@Bible:Psa 97:12 ]][[97:12 &gt;&gt; Psa 97:12]] {{field-on:Bible}} Веселете се, праведни, в Господа,И възхваляйте паметта на неговата светост. {{field-off:Bible}}</w:t>
      </w:r>
    </w:p>
    <w:p>
      <w:pPr>
        <w:pStyle w:val="Heading2"/>
        <w:rPr/>
      </w:pPr>
      <w:r>
        <w:rPr/>
        <w:t>Глава 98</w:t>
      </w:r>
    </w:p>
    <w:p>
      <w:pPr>
        <w:pStyle w:val="Normal"/>
        <w:rPr/>
      </w:pPr>
      <w:r>
        <w:rPr/>
        <w:t>[[@Bible:Psa 98:1 ]][[98:1 &gt;&gt; Psa 98:1]] {{field-on:Bible}} (по Слав. 97)Псалом.Пейте Господу песен нова, защото направи чудни дела:Неговата десница и неговата света мишца направиха му спасение. {{field-off:Bible}}</w:t>
      </w:r>
    </w:p>
    <w:p>
      <w:pPr>
        <w:pStyle w:val="Normal"/>
        <w:rPr/>
      </w:pPr>
      <w:r>
        <w:rPr/>
        <w:t>[[@Bible:Psa 98:2 ]][[98:2 &gt;&gt; Psa 98:2]] {{field-on:Bible}} Господ направи известно спасението си:Пред езичниците откри правдата си. {{field-off:Bible}}</w:t>
      </w:r>
    </w:p>
    <w:p>
      <w:pPr>
        <w:pStyle w:val="Normal"/>
        <w:rPr/>
      </w:pPr>
      <w:r>
        <w:rPr/>
        <w:t>[[@Bible:Psa 98:3 ]][[98:3 &gt;&gt; Psa 98:3]] {{field-on:Bible}} Помена милостта си и истината си към Израилевия дом:Всичките краища на земята видяха спасението на Бога нашего. {{field-off:Bible}}</w:t>
      </w:r>
    </w:p>
    <w:p>
      <w:pPr>
        <w:pStyle w:val="Normal"/>
        <w:rPr/>
      </w:pPr>
      <w:r>
        <w:rPr/>
        <w:t>[[@Bible:Psa 98:4 ]][[98:4 &gt;&gt; Psa 98:4]] {{field-on:Bible}} Възкликнете Господу, всичка земя:Запейте, и радвайте се, и песнопейте. {{field-off:Bible}}</w:t>
      </w:r>
    </w:p>
    <w:p>
      <w:pPr>
        <w:pStyle w:val="Normal"/>
        <w:rPr/>
      </w:pPr>
      <w:r>
        <w:rPr/>
        <w:t>[[@Bible:Psa 98:5 ]][[98:5 &gt;&gt; Psa 98:5]] {{field-on:Bible}} Песнопейте на Господа с китара,С китара и с глас на псалмопение {{field-off:Bible}}</w:t>
      </w:r>
    </w:p>
    <w:p>
      <w:pPr>
        <w:pStyle w:val="Normal"/>
        <w:rPr/>
      </w:pPr>
      <w:r>
        <w:rPr/>
        <w:t>[[@Bible:Psa 98:6 ]][[98:6 &gt;&gt; Psa 98:6]] {{field-on:Bible}} С тръби и с глас на рогРадостно викнете пред Царя Господа. {{field-off:Bible}}</w:t>
      </w:r>
    </w:p>
    <w:p>
      <w:pPr>
        <w:pStyle w:val="Normal"/>
        <w:rPr/>
      </w:pPr>
      <w:r>
        <w:rPr/>
        <w:t>[[@Bible:Psa 98:7 ]][[98:7 &gt;&gt; Psa 98:7]] {{field-on:Bible}} Да шуми морето и изпълнението му,Вселенната и които живеят на нея. {{field-off:Bible}}</w:t>
      </w:r>
    </w:p>
    <w:p>
      <w:pPr>
        <w:pStyle w:val="Normal"/>
        <w:rPr/>
      </w:pPr>
      <w:r>
        <w:rPr/>
        <w:t>[[@Bible:Psa 98:8 ]][[98:8 &gt;&gt; Psa 98:8]] {{field-on:Bible}} Реките да плескат с ръце,Купно и горите да се радват {{field-off:Bible}}</w:t>
      </w:r>
    </w:p>
    <w:p>
      <w:pPr>
        <w:pStyle w:val="Normal"/>
        <w:rPr/>
      </w:pPr>
      <w:r>
        <w:rPr/>
        <w:t>[[@Bible:Psa 98:9 ]][[98:9 &gt;&gt; Psa 98:9]] {{field-on:Bible}} Пред Господа; защото иде да съди земята:Ще съди вселенната с правда,И народите с правота. {{field-off:Bible}}</w:t>
      </w:r>
    </w:p>
    <w:p>
      <w:pPr>
        <w:pStyle w:val="Heading2"/>
        <w:rPr/>
      </w:pPr>
      <w:r>
        <w:rPr/>
        <w:t>Глава 99</w:t>
      </w:r>
    </w:p>
    <w:p>
      <w:pPr>
        <w:pStyle w:val="Normal"/>
        <w:rPr/>
      </w:pPr>
      <w:r>
        <w:rPr/>
        <w:t>[[@Bible:Psa 99:1 ]][[99:1 &gt;&gt; Psa 99:1]] {{field-on:Bible}} (по Слав. 98)Господ царува: да треперят народите:Той седи на херувимите: да се потресе земята. {{field-off:Bible}}</w:t>
      </w:r>
    </w:p>
    <w:p>
      <w:pPr>
        <w:pStyle w:val="Normal"/>
        <w:rPr/>
      </w:pPr>
      <w:r>
        <w:rPr/>
        <w:t>[[@Bible:Psa 99:2 ]][[99:2 &gt;&gt; Psa 99:2]] {{field-on:Bible}} Господ е велик в Сион,И висок е над всичките народи. {{field-off:Bible}}</w:t>
      </w:r>
    </w:p>
    <w:p>
      <w:pPr>
        <w:pStyle w:val="Normal"/>
        <w:rPr/>
      </w:pPr>
      <w:r>
        <w:rPr/>
        <w:t>[[@Bible:Psa 99:3 ]][[99:3 &gt;&gt; Psa 99:3]] {{field-on:Bible}} Да славословят твоето велико и страшно име:Той е свет; {{field-off:Bible}}</w:t>
      </w:r>
    </w:p>
    <w:p>
      <w:pPr>
        <w:pStyle w:val="Normal"/>
        <w:rPr/>
      </w:pPr>
      <w:r>
        <w:rPr/>
        <w:t>[[@Bible:Psa 99:4 ]][[99:4 &gt;&gt; Psa 99:4]] {{field-on:Bible}} И Силата на царя обича правда:Ти си поставил правота,Ти си направил съд и правда в Якова. {{field-off:Bible}}</w:t>
      </w:r>
    </w:p>
    <w:p>
      <w:pPr>
        <w:pStyle w:val="Normal"/>
        <w:rPr/>
      </w:pPr>
      <w:r>
        <w:rPr/>
        <w:t>[[@Bible:Psa 99:5 ]][[99:5 &gt;&gt; Psa 99:5]] {{field-on:Bible}} Възнесете Господа Бога нашего,И покланяйте се в подножието на нозете му:Той е свет. {{field-off:Bible}}</w:t>
      </w:r>
    </w:p>
    <w:p>
      <w:pPr>
        <w:pStyle w:val="Normal"/>
        <w:rPr/>
      </w:pPr>
      <w:r>
        <w:rPr/>
        <w:t>[[@Bible:Psa 99:6 ]][[99:6 &gt;&gt; Psa 99:6]] {{field-on:Bible}} Моисей и Аарон между свещениците му,И Самуил между призиващите името му:Те призиваха Господа, и послушваше ги. {{field-off:Bible}}</w:t>
      </w:r>
    </w:p>
    <w:p>
      <w:pPr>
        <w:pStyle w:val="Normal"/>
        <w:rPr/>
      </w:pPr>
      <w:r>
        <w:rPr/>
        <w:t>[[@Bible:Psa 99:7 ]][[99:7 &gt;&gt; Psa 99:7]] {{field-on:Bible}} В стълп облачен им говореше:Упазиха свидетелствата му,И повеленията които им даде. {{field-off:Bible}}</w:t>
      </w:r>
    </w:p>
    <w:p>
      <w:pPr>
        <w:pStyle w:val="Normal"/>
        <w:rPr/>
      </w:pPr>
      <w:r>
        <w:rPr/>
        <w:t>[[@Bible:Psa 99:8 ]][[99:8 &gt;&gt; Psa 99:8]] {{field-on:Bible}} Господи Боже наш, ти си ги послушал:Ти си им бил Бог опростител,Но и отмъстител за деянията им. {{field-off:Bible}}</w:t>
      </w:r>
    </w:p>
    <w:p>
      <w:pPr>
        <w:pStyle w:val="Normal"/>
        <w:rPr/>
      </w:pPr>
      <w:r>
        <w:rPr/>
        <w:t>[[@Bible:Psa 99:9 ]][[99:9 &gt;&gt; Psa 99:9]] {{field-on:Bible}} Възнесете Господа Бога нашего,И покланяйте се в светата му гора,Защото Господ Бог наш е свет. {{field-off:Bible}}</w:t>
      </w:r>
    </w:p>
    <w:p>
      <w:pPr>
        <w:pStyle w:val="Heading2"/>
        <w:rPr/>
      </w:pPr>
      <w:r>
        <w:rPr/>
        <w:t>Глава 100</w:t>
      </w:r>
    </w:p>
    <w:p>
      <w:pPr>
        <w:pStyle w:val="Normal"/>
        <w:rPr/>
      </w:pPr>
      <w:r>
        <w:rPr/>
        <w:t>[[@Bible:Psa 100:1 ]][[100:1 &gt;&gt; Psa 100:1]] {{field-on:Bible}} (по Слав. 99)Псалом на Славословие.Възкликнете към Господа, всичка земя. {{field-off:Bible}}</w:t>
      </w:r>
    </w:p>
    <w:p>
      <w:pPr>
        <w:pStyle w:val="Normal"/>
        <w:rPr/>
      </w:pPr>
      <w:r>
        <w:rPr/>
        <w:t>[[@Bible:Psa 100:2 ]][[100:2 &gt;&gt; Psa 100:2]] {{field-on:Bible}} Работете Господу с веселие:Идете пред Него с радост. {{field-off:Bible}}</w:t>
      </w:r>
    </w:p>
    <w:p>
      <w:pPr>
        <w:pStyle w:val="Normal"/>
        <w:rPr/>
      </w:pPr>
      <w:r>
        <w:rPr/>
        <w:t>[[@Bible:Psa 100:3 ]][[100:3 &gt;&gt; Psa 100:3]] {{field-on:Bible}} Познайте че Господ е Бог:Той ни направи, а не ние:Ние сме негови люде и овци на паствата му. {{field-off:Bible}}</w:t>
      </w:r>
    </w:p>
    <w:p>
      <w:pPr>
        <w:pStyle w:val="Normal"/>
        <w:rPr/>
      </w:pPr>
      <w:r>
        <w:rPr/>
        <w:t>[[@Bible:Psa 100:4 ]][[100:4 &gt;&gt; Psa 100:4]] {{field-on:Bible}} Влезте въ вратата му съ славословиеИ в дворовете му с хваление:Славославете го, благославяйте името му. {{field-off:Bible}}</w:t>
      </w:r>
    </w:p>
    <w:p>
      <w:pPr>
        <w:pStyle w:val="Normal"/>
        <w:rPr/>
      </w:pPr>
      <w:r>
        <w:rPr/>
        <w:t>[[@Bible:Psa 100:5 ]][[100:5 &gt;&gt; Psa 100:5]] {{field-on:Bible}} Защото Господ е благ:Милостта му е във век,И до род и род истината му. {{field-off:Bible}}</w:t>
      </w:r>
    </w:p>
    <w:p>
      <w:pPr>
        <w:pStyle w:val="Heading2"/>
        <w:rPr/>
      </w:pPr>
      <w:r>
        <w:rPr/>
        <w:t>Глава 101</w:t>
      </w:r>
    </w:p>
    <w:p>
      <w:pPr>
        <w:pStyle w:val="Normal"/>
        <w:rPr/>
      </w:pPr>
      <w:r>
        <w:rPr/>
        <w:t>[[@Bible:Psa 101:1 ]][[101:1 &gt;&gt; Psa 101:1]] {{field-on:Bible}} (по Слав. 100)Псалом Давидов.Милост и съд ще пея:Тебе, Господи, ще възпея. {{field-off:Bible}}</w:t>
      </w:r>
    </w:p>
    <w:p>
      <w:pPr>
        <w:pStyle w:val="Normal"/>
        <w:rPr/>
      </w:pPr>
      <w:r>
        <w:rPr/>
        <w:t>[[@Bible:Psa 101:2 ]][[101:2 &gt;&gt; Psa 101:2]] {{field-on:Bible}} Ще постъпвам разумно в път непорочен:Кога ще дойдеш при мене?Ще ходя с незлобието на сърдцето сиВсред дома си. {{field-off:Bible}}</w:t>
      </w:r>
    </w:p>
    <w:p>
      <w:pPr>
        <w:pStyle w:val="Normal"/>
        <w:rPr/>
      </w:pPr>
      <w:r>
        <w:rPr/>
        <w:t>[[@Bible:Psa 101:3 ]][[101:3 &gt;&gt; Psa 101:3]] {{field-on:Bible}} Не ща да туря пред очите си нещо лукаво:Мразя законопрестъпление:Не ще се прилепи то при мене. {{field-off:Bible}}</w:t>
      </w:r>
    </w:p>
    <w:p>
      <w:pPr>
        <w:pStyle w:val="Normal"/>
        <w:rPr/>
      </w:pPr>
      <w:r>
        <w:rPr/>
        <w:t>[[@Bible:Psa 101:4 ]][[101:4 &gt;&gt; Psa 101:4]] {{field-on:Bible}} Развращено сърдце ще бъде отхвърлено от мене:Лукавия не ща да познавам. {{field-off:Bible}}</w:t>
      </w:r>
    </w:p>
    <w:p>
      <w:pPr>
        <w:pStyle w:val="Normal"/>
        <w:rPr/>
      </w:pPr>
      <w:r>
        <w:rPr/>
        <w:t>[[@Bible:Psa 101:5 ]][[101:5 &gt;&gt; Psa 101:5]] {{field-on:Bible}} Който клевети скришно съседа си,Него ще погубя:Който има горделиво око и надигнато сърдце,Него не ща да търпя. {{field-off:Bible}}</w:t>
      </w:r>
    </w:p>
    <w:p>
      <w:pPr>
        <w:pStyle w:val="Normal"/>
        <w:rPr/>
      </w:pPr>
      <w:r>
        <w:rPr/>
        <w:t>[[@Bible:Psa 101:6 ]][[101:6 &gt;&gt; Psa 101:6]] {{field-on:Bible}} Очите ми ще гледат над верните на земята,За да седят с мене:Който ходи по непорочен път,Той ще ми слугува. {{field-off:Bible}}</w:t>
      </w:r>
    </w:p>
    <w:p>
      <w:pPr>
        <w:pStyle w:val="Normal"/>
        <w:rPr/>
      </w:pPr>
      <w:r>
        <w:rPr/>
        <w:t>[[@Bible:Psa 101:7 ]][[101:7 &gt;&gt; Psa 101:7]] {{field-on:Bible}} Няма да живее вътре в дома ми, който постъпва коварно:Който говори лъжа няма да устои пред очите ми. {{field-off:Bible}}</w:t>
      </w:r>
    </w:p>
    <w:p>
      <w:pPr>
        <w:pStyle w:val="Normal"/>
        <w:rPr/>
      </w:pPr>
      <w:r>
        <w:rPr/>
        <w:t>[[@Bible:Psa 101:8 ]][[101:8 &gt;&gt; Psa 101:8]] {{field-on:Bible}} Всяка заран ще погубям всичките нечестиви на земята.За да изтребя от дома Господен всичките дялатели на беззаконие. {{field-off:Bible}}</w:t>
      </w:r>
    </w:p>
    <w:p>
      <w:pPr>
        <w:pStyle w:val="Heading2"/>
        <w:rPr/>
      </w:pPr>
      <w:r>
        <w:rPr/>
        <w:t>Глава 102</w:t>
      </w:r>
    </w:p>
    <w:p>
      <w:pPr>
        <w:pStyle w:val="Normal"/>
        <w:rPr/>
      </w:pPr>
      <w:r>
        <w:rPr/>
        <w:t>[[@Bible:Psa 102:1 ]][[102:1 &gt;&gt; Psa 102:1]] {{field-on:Bible}} (по Слав. 101)Молитва на скърбещия кога тъжи и излива жалбата си пред Господа.Господи послушай молитвата ми,И викането ми да дойде при тебе. {{field-off:Bible}}</w:t>
      </w:r>
    </w:p>
    <w:p>
      <w:pPr>
        <w:pStyle w:val="Normal"/>
        <w:rPr/>
      </w:pPr>
      <w:r>
        <w:rPr/>
        <w:t>[[@Bible:Psa 102:2 ]][[102:2 &gt;&gt; Psa 102:2]] {{field-on:Bible}} Не крий лицето си от мене:В деня на утеснението ми приклони към мене ухото си:В деня в който те призивам послушай ме скоро. {{field-off:Bible}}</w:t>
      </w:r>
    </w:p>
    <w:p>
      <w:pPr>
        <w:pStyle w:val="Normal"/>
        <w:rPr/>
      </w:pPr>
      <w:r>
        <w:rPr/>
        <w:t>[[@Bible:Psa 102:3 ]][[102:3 &gt;&gt; Psa 102:3]] {{field-on:Bible}} Защото изчезнаха като дим дните ми,И костите ми като храстие изсъхнаха. {{field-off:Bible}}</w:t>
      </w:r>
    </w:p>
    <w:p>
      <w:pPr>
        <w:pStyle w:val="Normal"/>
        <w:rPr/>
      </w:pPr>
      <w:r>
        <w:rPr/>
        <w:t>[[@Bible:Psa 102:4 ]][[102:4 &gt;&gt; Psa 102:4]] {{field-on:Bible}} Поразено е сърдцето ми и изсъхнало като трева,Щото забравих да ям хляба си. {{field-off:Bible}}</w:t>
      </w:r>
    </w:p>
    <w:p>
      <w:pPr>
        <w:pStyle w:val="Normal"/>
        <w:rPr/>
      </w:pPr>
      <w:r>
        <w:rPr/>
        <w:t>[[@Bible:Psa 102:5 ]][[102:5 &gt;&gt; Psa 102:5]] {{field-on:Bible}} От гласа на въздиханието ми,Костите ми прилепнаха за кожата ми {{field-off:Bible}}</w:t>
      </w:r>
    </w:p>
    <w:p>
      <w:pPr>
        <w:pStyle w:val="Normal"/>
        <w:rPr/>
      </w:pPr>
      <w:r>
        <w:rPr/>
        <w:t>[[@Bible:Psa 102:6 ]][[102:6 &gt;&gt; Psa 102:6]] {{field-on:Bible}} Уподобих се на неясит в пустиня:Станах като нощния вран в развалини. {{field-off:Bible}}</w:t>
      </w:r>
    </w:p>
    <w:p>
      <w:pPr>
        <w:pStyle w:val="Normal"/>
        <w:rPr/>
      </w:pPr>
      <w:r>
        <w:rPr/>
        <w:t>[[@Bible:Psa 102:7 ]][[102:7 &gt;&gt; Psa 102:7]] {{field-on:Bible}} Нямам сън, и съм като врабче,Усамотено на покрива на къщата. {{field-off:Bible}}</w:t>
      </w:r>
    </w:p>
    <w:p>
      <w:pPr>
        <w:pStyle w:val="Normal"/>
        <w:rPr/>
      </w:pPr>
      <w:r>
        <w:rPr/>
        <w:t>[[@Bible:Psa 102:8 ]][[102:8 &gt;&gt; Psa 102:8]] {{field-on:Bible}} Всеки ден ме укоряват неприятелите ми;Които свирепеят върх мене, кълнат се против мене. {{field-off:Bible}}</w:t>
      </w:r>
    </w:p>
    <w:p>
      <w:pPr>
        <w:pStyle w:val="Normal"/>
        <w:rPr/>
      </w:pPr>
      <w:r>
        <w:rPr/>
        <w:t>[[@Bible:Psa 102:9 ]][[102:9 &gt;&gt; Psa 102:9]] {{field-on:Bible}} Защото ядох пепел като хляб,И смесих със сълзи питието си, {{field-off:Bible}}</w:t>
      </w:r>
    </w:p>
    <w:p>
      <w:pPr>
        <w:pStyle w:val="Normal"/>
        <w:rPr/>
      </w:pPr>
      <w:r>
        <w:rPr/>
        <w:t>[[@Bible:Psa 102:10 ]][[102:10 &gt;&gt; Psa 102:10]] {{field-on:Bible}} Поради гнева ти и раздразнението ти:Защото си ме дигнал, и хвърлил си ме долу. {{field-off:Bible}}</w:t>
      </w:r>
    </w:p>
    <w:p>
      <w:pPr>
        <w:pStyle w:val="Normal"/>
        <w:rPr/>
      </w:pPr>
      <w:r>
        <w:rPr/>
        <w:t>[[@Bible:Psa 102:11 ]][[102:11 &gt;&gt; Psa 102:11]] {{field-on:Bible}} Дните ми са като сянка в уклонение.И аз изсъхнах като трева. {{field-off:Bible}}</w:t>
      </w:r>
    </w:p>
    <w:p>
      <w:pPr>
        <w:pStyle w:val="Normal"/>
        <w:rPr/>
      </w:pPr>
      <w:r>
        <w:rPr/>
        <w:t>[[@Bible:Psa 102:12 ]][[102:12 &gt;&gt; Psa 102:12]] {{field-on:Bible}} Но ти, Господи, във век пребиваваш, и паметта ти в род и род. {{field-off:Bible}}</w:t>
      </w:r>
    </w:p>
    <w:p>
      <w:pPr>
        <w:pStyle w:val="Normal"/>
        <w:rPr/>
      </w:pPr>
      <w:r>
        <w:rPr/>
        <w:t>[[@Bible:Psa 102:13 ]][[102:13 &gt;&gt; Psa 102:13]] {{field-on:Bible}} Ти ще станеш, ще се смилиш за Сион;Защото е време да го помилваш,Защото определеното време дойде. {{field-off:Bible}}</w:t>
      </w:r>
    </w:p>
    <w:p>
      <w:pPr>
        <w:pStyle w:val="Normal"/>
        <w:rPr/>
      </w:pPr>
      <w:r>
        <w:rPr/>
        <w:t>[[@Bible:Psa 102:14 ]][[102:14 &gt;&gt; Psa 102:14]] {{field-on:Bible}} Понеже рабите ти желаят каменете му,И милеят за пръстта му. {{field-off:Bible}}</w:t>
      </w:r>
    </w:p>
    <w:p>
      <w:pPr>
        <w:pStyle w:val="Normal"/>
        <w:rPr/>
      </w:pPr>
      <w:r>
        <w:rPr/>
        <w:t>[[@Bible:Psa 102:15 ]][[102:15 &gt;&gt; Psa 102:15]] {{field-on:Bible}} Тогаз езичниците ще се убоят от името Господне,И всичките земни царе от славата ти. {{field-off:Bible}}</w:t>
      </w:r>
    </w:p>
    <w:p>
      <w:pPr>
        <w:pStyle w:val="Normal"/>
        <w:rPr/>
      </w:pPr>
      <w:r>
        <w:rPr/>
        <w:t>[[@Bible:Psa 102:16 ]][[102:16 &gt;&gt; Psa 102:16]] {{field-on:Bible}} Когато Господ съгради СионЩе се яви със славата си. {{field-off:Bible}}</w:t>
      </w:r>
    </w:p>
    <w:p>
      <w:pPr>
        <w:pStyle w:val="Normal"/>
        <w:rPr/>
      </w:pPr>
      <w:r>
        <w:rPr/>
        <w:t>[[@Bible:Psa 102:17 ]][[102:17 &gt;&gt; Psa 102:17]] {{field-on:Bible}} Ще пригледне на молитвата на запустените,И не ще да презре моленето им. {{field-off:Bible}}</w:t>
      </w:r>
    </w:p>
    <w:p>
      <w:pPr>
        <w:pStyle w:val="Normal"/>
        <w:rPr/>
      </w:pPr>
      <w:r>
        <w:rPr/>
        <w:t>[[@Bible:Psa 102:18 ]][[102:18 &gt;&gt; Psa 102:18]] {{field-on:Bible}} Това ще се напише за бъдещия род:И народът, който ще се създаде, ще хвали Господа. {{field-off:Bible}}</w:t>
      </w:r>
    </w:p>
    <w:p>
      <w:pPr>
        <w:pStyle w:val="Normal"/>
        <w:rPr/>
      </w:pPr>
      <w:r>
        <w:rPr/>
        <w:t>[[@Bible:Psa 102:19 ]][[102:19 &gt;&gt; Psa 102:19]] {{field-on:Bible}} Защото надникна от светата своя височина,От небето погледна Господ на земята, {{field-off:Bible}}</w:t>
      </w:r>
    </w:p>
    <w:p>
      <w:pPr>
        <w:pStyle w:val="Normal"/>
        <w:rPr/>
      </w:pPr>
      <w:r>
        <w:rPr/>
        <w:t>[[@Bible:Psa 102:20 ]][[102:20 &gt;&gt; Psa 102:20]] {{field-on:Bible}} За да чуе въздиханието на затворените,За да освободи осъдените на смърт: {{field-off:Bible}}</w:t>
      </w:r>
    </w:p>
    <w:p>
      <w:pPr>
        <w:pStyle w:val="Normal"/>
        <w:rPr/>
      </w:pPr>
      <w:r>
        <w:rPr/>
        <w:t>[[@Bible:Psa 102:21 ]][[102:21 &gt;&gt; Psa 102:21]] {{field-on:Bible}} За да възвестяват в Сион името на Господа,И хвалата му в Ерусалим; {{field-off:Bible}}</w:t>
      </w:r>
    </w:p>
    <w:p>
      <w:pPr>
        <w:pStyle w:val="Normal"/>
        <w:rPr/>
      </w:pPr>
      <w:r>
        <w:rPr/>
        <w:t>[[@Bible:Psa 102:22 ]][[102:22 &gt;&gt; Psa 102:22]] {{field-on:Bible}} Когато се съберат народите купно,И царствата за да работят Господу. {{field-off:Bible}}</w:t>
      </w:r>
    </w:p>
    <w:p>
      <w:pPr>
        <w:pStyle w:val="Normal"/>
        <w:rPr/>
      </w:pPr>
      <w:r>
        <w:rPr/>
        <w:t>[[@Bible:Psa 102:23 ]][[102:23 &gt;&gt; Psa 102:23]] {{field-on:Bible}} Свали той на пътя силата ми:Скрати дните ми. {{field-off:Bible}}</w:t>
      </w:r>
    </w:p>
    <w:p>
      <w:pPr>
        <w:pStyle w:val="Normal"/>
        <w:rPr/>
      </w:pPr>
      <w:r>
        <w:rPr/>
        <w:t>[[@Bible:Psa 102:24 ]][[102:24 &gt;&gt; Psa 102:24]] {{field-on:Bible}} Аз рекох: Да ме не грабнеш, Боже мой, в половината на дните ми:Твоите години са в родове на родове. {{field-off:Bible}}</w:t>
      </w:r>
    </w:p>
    <w:p>
      <w:pPr>
        <w:pStyle w:val="Normal"/>
        <w:rPr/>
      </w:pPr>
      <w:r>
        <w:rPr/>
        <w:t>[[@Bible:Psa 102:25 ]][[102:25 &gt;&gt; Psa 102:25]] {{field-on:Bible}} В начало ти, Господи, основал си земята,И дело на твоите ръце са небесата. {{field-off:Bible}}</w:t>
      </w:r>
    </w:p>
    <w:p>
      <w:pPr>
        <w:pStyle w:val="Normal"/>
        <w:rPr/>
      </w:pPr>
      <w:r>
        <w:rPr/>
        <w:t>[[@Bible:Psa 102:26 ]][[102:26 &gt;&gt; Psa 102:26]] {{field-on:Bible}} Те ще погинат, а ти пребиваваш:И всичките като дреха ще овехтеят:Като облекло ще ги свиеш и ще се изменят. {{field-off:Bible}}</w:t>
      </w:r>
    </w:p>
    <w:p>
      <w:pPr>
        <w:pStyle w:val="Normal"/>
        <w:rPr/>
      </w:pPr>
      <w:r>
        <w:rPr/>
        <w:t>[[@Bible:Psa 102:27 ]][[102:27 &gt;&gt; Psa 102:27]] {{field-on:Bible}} А ти си истий, и твоите години няма да свършат. {{field-off:Bible}}</w:t>
      </w:r>
    </w:p>
    <w:p>
      <w:pPr>
        <w:pStyle w:val="Normal"/>
        <w:rPr/>
      </w:pPr>
      <w:r>
        <w:rPr/>
        <w:t>[[@Bible:Psa 102:28 ]][[102:28 &gt;&gt; Psa 102:28]] {{field-on:Bible}} Синовете на рабите ти ще се населяват,И семето им ще се утвърди пред тебе. {{field-off:Bible}}</w:t>
      </w:r>
    </w:p>
    <w:p>
      <w:pPr>
        <w:pStyle w:val="Heading2"/>
        <w:rPr/>
      </w:pPr>
      <w:r>
        <w:rPr/>
        <w:t>Глава 103</w:t>
      </w:r>
    </w:p>
    <w:p>
      <w:pPr>
        <w:pStyle w:val="Normal"/>
        <w:rPr/>
      </w:pPr>
      <w:r>
        <w:rPr/>
        <w:t>[[@Bible:Psa 103:1 ]][[103:1 &gt;&gt; Psa 103:1]] {{field-on:Bible}} (по Слав. 102)Псалом Давидов.Благославяй, душо моя, Господа,И всички вътренни мои, светото му име. {{field-off:Bible}}</w:t>
      </w:r>
    </w:p>
    <w:p>
      <w:pPr>
        <w:pStyle w:val="Normal"/>
        <w:rPr/>
      </w:pPr>
      <w:r>
        <w:rPr/>
        <w:t>[[@Bible:Psa 103:2 ]][[103:2 &gt;&gt; Psa 103:2]] {{field-on:Bible}} Благославяй, душо моя, Господа,И не забравяй всичките му благодеяния: {{field-off:Bible}}</w:t>
      </w:r>
    </w:p>
    <w:p>
      <w:pPr>
        <w:pStyle w:val="Normal"/>
        <w:rPr/>
      </w:pPr>
      <w:r>
        <w:rPr/>
        <w:t>[[@Bible:Psa 103:3 ]][[103:3 &gt;&gt; Psa 103:3]] {{field-on:Bible}} Който прощава всичките ти беззакония,Изцелява всичките ти болести, {{field-off:Bible}}</w:t>
      </w:r>
    </w:p>
    <w:p>
      <w:pPr>
        <w:pStyle w:val="Normal"/>
        <w:rPr/>
      </w:pPr>
      <w:r>
        <w:rPr/>
        <w:t>[[@Bible:Psa 103:4 ]][[103:4 &gt;&gt; Psa 103:4]] {{field-on:Bible}} Избавя от тление живота ти,Венчава те с милост и щедроти, {{field-off:Bible}}</w:t>
      </w:r>
    </w:p>
    <w:p>
      <w:pPr>
        <w:pStyle w:val="Normal"/>
        <w:rPr/>
      </w:pPr>
      <w:r>
        <w:rPr/>
        <w:t>[[@Bible:Psa 103:5 ]][[103:5 &gt;&gt; Psa 103:5]] {{field-on:Bible}} Насища с благости старостта ти:Младостта ти се подновява като на орел. {{field-off:Bible}}</w:t>
      </w:r>
    </w:p>
    <w:p>
      <w:pPr>
        <w:pStyle w:val="Normal"/>
        <w:rPr/>
      </w:pPr>
      <w:r>
        <w:rPr/>
        <w:t>[[@Bible:Psa 103:6 ]][[103:6 &gt;&gt; Psa 103:6]] {{field-on:Bible}} Господ прави правда и съдНа всичките обиждани. {{field-off:Bible}}</w:t>
      </w:r>
    </w:p>
    <w:p>
      <w:pPr>
        <w:pStyle w:val="Normal"/>
        <w:rPr/>
      </w:pPr>
      <w:r>
        <w:rPr/>
        <w:t>[[@Bible:Psa 103:7 ]][[103:7 &gt;&gt; Psa 103:7]] {{field-on:Bible}} Показа пътищата си на Моисея,Делата си на Израилевите синове. {{field-off:Bible}}</w:t>
      </w:r>
    </w:p>
    <w:p>
      <w:pPr>
        <w:pStyle w:val="Normal"/>
        <w:rPr/>
      </w:pPr>
      <w:r>
        <w:rPr/>
        <w:t>[[@Bible:Psa 103:8 ]][[103:8 &gt;&gt; Psa 103:8]] {{field-on:Bible}} Жалостив и милостив е Господ,Дълготърпелив и многомилостив. {{field-off:Bible}}</w:t>
      </w:r>
    </w:p>
    <w:p>
      <w:pPr>
        <w:pStyle w:val="Normal"/>
        <w:rPr/>
      </w:pPr>
      <w:r>
        <w:rPr/>
        <w:t>[[@Bible:Psa 103:9 ]][[103:9 &gt;&gt; Psa 103:9]] {{field-on:Bible}} Не ще е противен за всякога,Нито ще държи гняв в век. {{field-off:Bible}}</w:t>
      </w:r>
    </w:p>
    <w:p>
      <w:pPr>
        <w:pStyle w:val="Normal"/>
        <w:rPr/>
      </w:pPr>
      <w:r>
        <w:rPr/>
        <w:t>[[@Bible:Psa 103:10 ]][[103:10 &gt;&gt; Psa 103:10]] {{field-on:Bible}} Не ни е сторил според греховете ни,Нито е въздал нам според беззаконията ни. {{field-off:Bible}}</w:t>
      </w:r>
    </w:p>
    <w:p>
      <w:pPr>
        <w:pStyle w:val="Normal"/>
        <w:rPr/>
      </w:pPr>
      <w:r>
        <w:rPr/>
        <w:t>[[@Bible:Psa 103:11 ]][[103:11 &gt;&gt; Psa 103:11]] {{field-on:Bible}} Защото колкото е небето високо от земята,Толкоз е голяма милостта му към онези които му се боят: {{field-off:Bible}}</w:t>
      </w:r>
    </w:p>
    <w:p>
      <w:pPr>
        <w:pStyle w:val="Normal"/>
        <w:rPr/>
      </w:pPr>
      <w:r>
        <w:rPr/>
        <w:t>[[@Bible:Psa 103:12 ]][[103:12 &gt;&gt; Psa 103:12]] {{field-on:Bible}} Колкото отстои изток от запад,Толкоз е отдалечил от нас престъпленията ни. {{field-off:Bible}}</w:t>
      </w:r>
    </w:p>
    <w:p>
      <w:pPr>
        <w:pStyle w:val="Normal"/>
        <w:rPr/>
      </w:pPr>
      <w:r>
        <w:rPr/>
        <w:t>[[@Bible:Psa 103:13 ]][[103:13 &gt;&gt; Psa 103:13]] {{field-on:Bible}} Както жали отец чадата си,Така жали Господ онези които му се боят. {{field-off:Bible}}</w:t>
      </w:r>
    </w:p>
    <w:p>
      <w:pPr>
        <w:pStyle w:val="Normal"/>
        <w:rPr/>
      </w:pPr>
      <w:r>
        <w:rPr/>
        <w:t>[[@Bible:Psa 103:14 ]][[103:14 &gt;&gt; Psa 103:14]] {{field-on:Bible}} Защото той познава нашето създание,Помни, че ние сме пръст. {{field-off:Bible}}</w:t>
      </w:r>
    </w:p>
    <w:p>
      <w:pPr>
        <w:pStyle w:val="Normal"/>
        <w:rPr/>
      </w:pPr>
      <w:r>
        <w:rPr/>
        <w:t>[[@Bible:Psa 103:15 ]][[103:15 &gt;&gt; Psa 103:15]] {{field-on:Bible}} Дните на человека са като трева:Като цвят на полето, така цъвти. {{field-off:Bible}}</w:t>
      </w:r>
    </w:p>
    <w:p>
      <w:pPr>
        <w:pStyle w:val="Normal"/>
        <w:rPr/>
      </w:pPr>
      <w:r>
        <w:rPr/>
        <w:t>[[@Bible:Psa 103:16 ]][[103:16 &gt;&gt; Psa 103:16]] {{field-on:Bible}} Защото преминва вятърът над него, и няма го,И мястото му го не познава вече. {{field-off:Bible}}</w:t>
      </w:r>
    </w:p>
    <w:p>
      <w:pPr>
        <w:pStyle w:val="Normal"/>
        <w:rPr/>
      </w:pPr>
      <w:r>
        <w:rPr/>
        <w:t>[[@Bible:Psa 103:17 ]][[103:17 &gt;&gt; Psa 103:17]] {{field-on:Bible}} А милостта Господня е от векаИ до века върх онези които му се боят,И правдата му върх синовете на синовете. {{field-off:Bible}}</w:t>
      </w:r>
    </w:p>
    <w:p>
      <w:pPr>
        <w:pStyle w:val="Normal"/>
        <w:rPr/>
      </w:pPr>
      <w:r>
        <w:rPr/>
        <w:t>[[@Bible:Psa 103:18 ]][[103:18 &gt;&gt; Psa 103:18]] {{field-on:Bible}} На онези които пазят завета муИ помнят заповедите му за да ги изпълняват. {{field-off:Bible}}</w:t>
      </w:r>
    </w:p>
    <w:p>
      <w:pPr>
        <w:pStyle w:val="Normal"/>
        <w:rPr/>
      </w:pPr>
      <w:r>
        <w:rPr/>
        <w:t>[[@Bible:Psa 103:19 ]][[103:19 &gt;&gt; Psa 103:19]] {{field-on:Bible}} Господ постави престола си на небето;И царството му владее над всичко. {{field-off:Bible}}</w:t>
      </w:r>
    </w:p>
    <w:p>
      <w:pPr>
        <w:pStyle w:val="Normal"/>
        <w:rPr/>
      </w:pPr>
      <w:r>
        <w:rPr/>
        <w:t>[[@Bible:Psa 103:20 ]][[103:20 &gt;&gt; Psa 103:20]] {{field-on:Bible}} Благославяйте Господа, вси ангели негови,Силни с крепост, които изпълнявате словото муКато слушате гласа на словото му {{field-off:Bible}}</w:t>
      </w:r>
    </w:p>
    <w:p>
      <w:pPr>
        <w:pStyle w:val="Normal"/>
        <w:rPr/>
      </w:pPr>
      <w:r>
        <w:rPr/>
        <w:t>[[@Bible:Psa 103:21 ]][[103:21 &gt;&gt; Psa 103:21]] {{field-on:Bible}} Благославяйте Господа, всички сили негови,Слуги негови, които изпълнявате волята му. {{field-off:Bible}}</w:t>
      </w:r>
    </w:p>
    <w:p>
      <w:pPr>
        <w:pStyle w:val="Normal"/>
        <w:rPr/>
      </w:pPr>
      <w:r>
        <w:rPr/>
        <w:t>[[@Bible:Psa 103:22 ]][[103:22 &gt;&gt; Psa 103:22]] {{field-on:Bible}} Благославяйте Господа, всички дела негови,В всяко място на владичеството му.Благославяй, душо моя, Господа. {{field-off:Bible}}</w:t>
      </w:r>
    </w:p>
    <w:p>
      <w:pPr>
        <w:pStyle w:val="Heading2"/>
        <w:rPr/>
      </w:pPr>
      <w:r>
        <w:rPr/>
        <w:t>Глава 104</w:t>
      </w:r>
    </w:p>
    <w:p>
      <w:pPr>
        <w:pStyle w:val="Normal"/>
        <w:rPr/>
      </w:pPr>
      <w:r>
        <w:rPr/>
        <w:t>[[@Bible:Psa 104:1 ]][[104:1 &gt;&gt; Psa 104:1]] {{field-on:Bible}} (по Слав. 103)Благославяй, душо моя, Господа:Господи Боже мой, възвеличил си се много:С чест и с великолепие си облечен; {{field-off:Bible}}</w:t>
      </w:r>
    </w:p>
    <w:p>
      <w:pPr>
        <w:pStyle w:val="Normal"/>
        <w:rPr/>
      </w:pPr>
      <w:r>
        <w:rPr/>
        <w:t>[[@Bible:Psa 104:2 ]][[104:2 &gt;&gt; Psa 104:2]] {{field-on:Bible}} Ти който се обличаш с виделина като с дреха.И простираш небето като опона; {{field-off:Bible}}</w:t>
      </w:r>
    </w:p>
    <w:p>
      <w:pPr>
        <w:pStyle w:val="Normal"/>
        <w:rPr/>
      </w:pPr>
      <w:r>
        <w:rPr/>
        <w:t>[[@Bible:Psa 104:3 ]][[104:3 &gt;&gt; Psa 104:3]] {{field-on:Bible}} Който градиш превизиренните си селения над водите,Правиш облаците своя колесница,И ходиш на крилата на вятъра; {{field-off:Bible}}</w:t>
      </w:r>
    </w:p>
    <w:p>
      <w:pPr>
        <w:pStyle w:val="Normal"/>
        <w:rPr/>
      </w:pPr>
      <w:r>
        <w:rPr/>
        <w:t>[[@Bible:Psa 104:4 ]][[104:4 &gt;&gt; Psa 104:4]] {{field-on:Bible}} Който правиш ангелите си духове,И слугите си пламик огнен; {{field-off:Bible}}</w:t>
      </w:r>
    </w:p>
    <w:p>
      <w:pPr>
        <w:pStyle w:val="Normal"/>
        <w:rPr/>
      </w:pPr>
      <w:r>
        <w:rPr/>
        <w:t>[[@Bible:Psa 104:5 ]][[104:5 &gt;&gt; Psa 104:5]] {{field-on:Bible}} Който си основал земята на основанието й.За да се не поколебае в век века. {{field-off:Bible}}</w:t>
      </w:r>
    </w:p>
    <w:p>
      <w:pPr>
        <w:pStyle w:val="Normal"/>
        <w:rPr/>
      </w:pPr>
      <w:r>
        <w:rPr/>
        <w:t>[[@Bible:Psa 104:6 ]][[104:6 &gt;&gt; Psa 104:6]] {{field-on:Bible}} Покрил си я с бездната като с дреха:Водите застанаха върху планините: {{field-off:Bible}}</w:t>
      </w:r>
    </w:p>
    <w:p>
      <w:pPr>
        <w:pStyle w:val="Normal"/>
        <w:rPr/>
      </w:pPr>
      <w:r>
        <w:rPr/>
        <w:t>[[@Bible:Psa 104:7 ]][[104:7 &gt;&gt; Psa 104:7]] {{field-on:Bible}} От твоето запрещение побегнаха:От гласа на гръма ти се устремиха на бяг. {{field-off:Bible}}</w:t>
      </w:r>
    </w:p>
    <w:p>
      <w:pPr>
        <w:pStyle w:val="Normal"/>
        <w:rPr/>
      </w:pPr>
      <w:r>
        <w:rPr/>
        <w:t>[[@Bible:Psa 104:8 ]][[104:8 &gt;&gt; Psa 104:8]] {{field-on:Bible}} Възлязоха на планините, слязоха в доловете,На мястото което си утвърдил за тях. {{field-off:Bible}}</w:t>
      </w:r>
    </w:p>
    <w:p>
      <w:pPr>
        <w:pStyle w:val="Normal"/>
        <w:rPr/>
      </w:pPr>
      <w:r>
        <w:rPr/>
        <w:t>[[@Bible:Psa 104:9 ]][[104:9 &gt;&gt; Psa 104:9]] {{field-on:Bible}} Положил си предел който не могат да преминат,Нито да се върнат за да покрият земята. {{field-off:Bible}}</w:t>
      </w:r>
    </w:p>
    <w:p>
      <w:pPr>
        <w:pStyle w:val="Normal"/>
        <w:rPr/>
      </w:pPr>
      <w:r>
        <w:rPr/>
        <w:t>[[@Bible:Psa 104:10 ]][[104:10 &gt;&gt; Psa 104:10]] {{field-on:Bible}} Който проваждаш източници в доловетеЗа да текат между планините: {{field-off:Bible}}</w:t>
      </w:r>
    </w:p>
    <w:p>
      <w:pPr>
        <w:pStyle w:val="Normal"/>
        <w:rPr/>
      </w:pPr>
      <w:r>
        <w:rPr/>
        <w:t>[[@Bible:Psa 104:11 ]][[104:11 &gt;&gt; Psa 104:11]] {{field-on:Bible}} Напояват всичките полски зверове:Дивите осли угасяват жаждата си: {{field-off:Bible}}</w:t>
      </w:r>
    </w:p>
    <w:p>
      <w:pPr>
        <w:pStyle w:val="Normal"/>
        <w:rPr/>
      </w:pPr>
      <w:r>
        <w:rPr/>
        <w:t>[[@Bible:Psa 104:12 ]][[104:12 &gt;&gt; Psa 104:12]] {{field-on:Bible}} При тях небесните птици превитават,И между вейките пеят. {{field-off:Bible}}</w:t>
      </w:r>
    </w:p>
    <w:p>
      <w:pPr>
        <w:pStyle w:val="Normal"/>
        <w:rPr/>
      </w:pPr>
      <w:r>
        <w:rPr/>
        <w:t>[[@Bible:Psa 104:13 ]][[104:13 &gt;&gt; Psa 104:13]] {{field-on:Bible}} Който поиш планините от превизпренните си селения:От плода на твоите дела насища се земята: {{field-off:Bible}}</w:t>
      </w:r>
    </w:p>
    <w:p>
      <w:pPr>
        <w:pStyle w:val="Normal"/>
        <w:rPr/>
      </w:pPr>
      <w:r>
        <w:rPr/>
        <w:t>[[@Bible:Psa 104:14 ]][[104:14 &gt;&gt; Psa 104:14]] {{field-on:Bible}} Който прозябаваш трева за скотовете,И зеле за потреба на человекаЗа да изважда храна от земята, {{field-off:Bible}}</w:t>
      </w:r>
    </w:p>
    <w:p>
      <w:pPr>
        <w:pStyle w:val="Normal"/>
        <w:rPr/>
      </w:pPr>
      <w:r>
        <w:rPr/>
        <w:t>[[@Bible:Psa 104:15 ]][[104:15 &gt;&gt; Psa 104:15]] {{field-on:Bible}} И вино да весели сърдцето на человека,Елей за да осветлява лицето,И хляб да уякчава сърдцето на человека. {{field-off:Bible}}</w:t>
      </w:r>
    </w:p>
    <w:p>
      <w:pPr>
        <w:pStyle w:val="Normal"/>
        <w:rPr/>
      </w:pPr>
      <w:r>
        <w:rPr/>
        <w:t>[[@Bible:Psa 104:16 ]][[104:16 &gt;&gt; Psa 104:16]] {{field-on:Bible}} Наситиха се дърветата Господни,Кедрите Ливански които е насадил, {{field-off:Bible}}</w:t>
      </w:r>
    </w:p>
    <w:p>
      <w:pPr>
        <w:pStyle w:val="Normal"/>
        <w:rPr/>
      </w:pPr>
      <w:r>
        <w:rPr/>
        <w:t>[[@Bible:Psa 104:17 ]][[104:17 &gt;&gt; Psa 104:17]] {{field-on:Bible}} Дето птиците правят гнезда:Елхите са жилище на щърка: {{field-off:Bible}}</w:t>
      </w:r>
    </w:p>
    <w:p>
      <w:pPr>
        <w:pStyle w:val="Normal"/>
        <w:rPr/>
      </w:pPr>
      <w:r>
        <w:rPr/>
        <w:t>[[@Bible:Psa 104:18 ]][[104:18 &gt;&gt; Psa 104:18]] {{field-on:Bible}} Високите планини са на дивите кози:Каменете са на кролиците прибежище. {{field-off:Bible}}</w:t>
      </w:r>
    </w:p>
    <w:p>
      <w:pPr>
        <w:pStyle w:val="Normal"/>
        <w:rPr/>
      </w:pPr>
      <w:r>
        <w:rPr/>
        <w:t>[[@Bible:Psa 104:19 ]][[104:19 &gt;&gt; Psa 104:19]] {{field-on:Bible}} Направил е луната за времената:Слънцето познава запада си. {{field-off:Bible}}</w:t>
      </w:r>
    </w:p>
    <w:p>
      <w:pPr>
        <w:pStyle w:val="Normal"/>
        <w:rPr/>
      </w:pPr>
      <w:r>
        <w:rPr/>
        <w:t>[[@Bible:Psa 104:20 ]][[104:20 &gt;&gt; Psa 104:20]] {{field-on:Bible}} Туряш тъмнина, и става нощ:В нея ходят всите зверове дъбравни. {{field-off:Bible}}</w:t>
      </w:r>
    </w:p>
    <w:p>
      <w:pPr>
        <w:pStyle w:val="Normal"/>
        <w:rPr/>
      </w:pPr>
      <w:r>
        <w:rPr/>
        <w:t>[[@Bible:Psa 104:21 ]][[104:21 &gt;&gt; Psa 104:21]] {{field-on:Bible}} Лъвчетата рикаят за лов,И искат от Бога храната си. {{field-off:Bible}}</w:t>
      </w:r>
    </w:p>
    <w:p>
      <w:pPr>
        <w:pStyle w:val="Normal"/>
        <w:rPr/>
      </w:pPr>
      <w:r>
        <w:rPr/>
        <w:t>[[@Bible:Psa 104:22 ]][[104:22 &gt;&gt; Psa 104:22]] {{field-on:Bible}} Слънцето изгрява: събират се,И лягат в леглата си. {{field-off:Bible}}</w:t>
      </w:r>
    </w:p>
    <w:p>
      <w:pPr>
        <w:pStyle w:val="Normal"/>
        <w:rPr/>
      </w:pPr>
      <w:r>
        <w:rPr/>
        <w:t>[[@Bible:Psa 104:23 ]][[104:23 &gt;&gt; Psa 104:23]] {{field-on:Bible}} Излиза человек на делото си,И на работата си до вечер. {{field-off:Bible}}</w:t>
      </w:r>
    </w:p>
    <w:p>
      <w:pPr>
        <w:pStyle w:val="Normal"/>
        <w:rPr/>
      </w:pPr>
      <w:r>
        <w:rPr/>
        <w:t>[[@Bible:Psa 104:24 ]][[104:24 &gt;&gt; Psa 104:24]] {{field-on:Bible}} Колко са многочислени твоите дела, Господи!Всичките с мъдрост си направил:Земята е пълна с творенията ти. {{field-off:Bible}}</w:t>
      </w:r>
    </w:p>
    <w:p>
      <w:pPr>
        <w:pStyle w:val="Normal"/>
        <w:rPr/>
      </w:pPr>
      <w:r>
        <w:rPr/>
        <w:t>[[@Bible:Psa 104:25 ]][[104:25 &gt;&gt; Psa 104:25]] {{field-on:Bible}} Ето голямото и пространното море:Там има гадове безбройни,Животни малки с големи. {{field-off:Bible}}</w:t>
      </w:r>
    </w:p>
    <w:p>
      <w:pPr>
        <w:pStyle w:val="Normal"/>
        <w:rPr/>
      </w:pPr>
      <w:r>
        <w:rPr/>
        <w:t>[[@Bible:Psa 104:26 ]][[104:26 &gt;&gt; Psa 104:26]] {{field-on:Bible}} Там корабите преплават,Там Левиатанът когото си създал да играе в него. {{field-off:Bible}}</w:t>
      </w:r>
    </w:p>
    <w:p>
      <w:pPr>
        <w:pStyle w:val="Normal"/>
        <w:rPr/>
      </w:pPr>
      <w:r>
        <w:rPr/>
        <w:t>[[@Bible:Psa 104:27 ]][[104:27 &gt;&gt; Psa 104:27]] {{field-on:Bible}} Всички тези от тебе очакватДа дадеш на време храната им. {{field-off:Bible}}</w:t>
      </w:r>
    </w:p>
    <w:p>
      <w:pPr>
        <w:pStyle w:val="Normal"/>
        <w:rPr/>
      </w:pPr>
      <w:r>
        <w:rPr/>
        <w:t>[[@Bible:Psa 104:28 ]][[104:28 &gt;&gt; Psa 104:28]] {{field-on:Bible}} Даваш им: събират:Отваряш ръката си, насищат се с благост: {{field-off:Bible}}</w:t>
      </w:r>
    </w:p>
    <w:p>
      <w:pPr>
        <w:pStyle w:val="Normal"/>
        <w:rPr/>
      </w:pPr>
      <w:r>
        <w:rPr/>
        <w:t>[[@Bible:Psa 104:29 ]][[104:29 &gt;&gt; Psa 104:29]] {{field-on:Bible}} Отвръщаш лицето си: смущават се:Вземаш диханието им: умират,И връщат се в пръстта си: {{field-off:Bible}}</w:t>
      </w:r>
    </w:p>
    <w:p>
      <w:pPr>
        <w:pStyle w:val="Normal"/>
        <w:rPr/>
      </w:pPr>
      <w:r>
        <w:rPr/>
        <w:t>[[@Bible:Psa 104:30 ]][[104:30 &gt;&gt; Psa 104:30]] {{field-on:Bible}} Изпроваждаш Духа си: създават се;И подновяваш лицето на земята. {{field-off:Bible}}</w:t>
      </w:r>
    </w:p>
    <w:p>
      <w:pPr>
        <w:pStyle w:val="Normal"/>
        <w:rPr/>
      </w:pPr>
      <w:r>
        <w:rPr/>
        <w:t>[[@Bible:Psa 104:31 ]][[104:31 &gt;&gt; Psa 104:31]] {{field-on:Bible}} Да бъде славата Господня в век!Да се весели в делата си Господ, {{field-off:Bible}}</w:t>
      </w:r>
    </w:p>
    <w:p>
      <w:pPr>
        <w:pStyle w:val="Normal"/>
        <w:rPr/>
      </w:pPr>
      <w:r>
        <w:rPr/>
        <w:t>[[@Bible:Psa 104:32 ]][[104:32 &gt;&gt; Psa 104:32]] {{field-on:Bible}} Който гледа върху земята, и тя трепери:Прикасава се до горите, и димят. {{field-off:Bible}}</w:t>
      </w:r>
    </w:p>
    <w:p>
      <w:pPr>
        <w:pStyle w:val="Normal"/>
        <w:rPr/>
      </w:pPr>
      <w:r>
        <w:rPr/>
        <w:t>[[@Bible:Psa 104:33 ]][[104:33 &gt;&gt; Psa 104:33]] {{field-on:Bible}} Ще пея Господу доде съм жив:Ще песнопея Богу моему до когато съществувам. {{field-off:Bible}}</w:t>
      </w:r>
    </w:p>
    <w:p>
      <w:pPr>
        <w:pStyle w:val="Normal"/>
        <w:rPr/>
      </w:pPr>
      <w:r>
        <w:rPr/>
        <w:t>[[@Bible:Psa 104:34 ]][[104:34 &gt;&gt; Psa 104:34]] {{field-on:Bible}} Моето за него размишление ще е сладко:Аз ще се веселя в Господа. {{field-off:Bible}}</w:t>
      </w:r>
    </w:p>
    <w:p>
      <w:pPr>
        <w:pStyle w:val="Normal"/>
        <w:rPr/>
      </w:pPr>
      <w:r>
        <w:rPr/>
        <w:t>[[@Bible:Psa 104:35 ]][[104:35 &gt;&gt; Psa 104:35]] {{field-on:Bible}} Да изчезнат грешните от земята,И нечестивите да ги няма вече.Благослови, душо моя, Господа. Алилуия. {{field-off:Bible}}</w:t>
      </w:r>
    </w:p>
    <w:p>
      <w:pPr>
        <w:pStyle w:val="Heading2"/>
        <w:rPr/>
      </w:pPr>
      <w:r>
        <w:rPr/>
        <w:t>Глава 105</w:t>
      </w:r>
    </w:p>
    <w:p>
      <w:pPr>
        <w:pStyle w:val="Normal"/>
        <w:rPr/>
      </w:pPr>
      <w:r>
        <w:rPr/>
        <w:t>[[@Bible:Psa 105:1 ]][[105:1 &gt;&gt; Psa 105:1]] {{field-on:Bible}} (по Слав.104)Славословете Господа: призивайте името му:Възвещавайте в народите делата му. {{field-off:Bible}}</w:t>
      </w:r>
    </w:p>
    <w:p>
      <w:pPr>
        <w:pStyle w:val="Normal"/>
        <w:rPr/>
      </w:pPr>
      <w:r>
        <w:rPr/>
        <w:t>[[@Bible:Psa 105:2 ]][[105:2 &gt;&gt; Psa 105:2]] {{field-on:Bible}} Пейте му, песнопейте му:Говорете за всичките му чудеса. {{field-off:Bible}}</w:t>
      </w:r>
    </w:p>
    <w:p>
      <w:pPr>
        <w:pStyle w:val="Normal"/>
        <w:rPr/>
      </w:pPr>
      <w:r>
        <w:rPr/>
        <w:t>[[@Bible:Psa 105:3 ]][[105:3 &gt;&gt; Psa 105:3]] {{field-on:Bible}} Хвалете се в светото негово име:Да се весели сърдцето на онези които търсят Господа. {{field-off:Bible}}</w:t>
      </w:r>
    </w:p>
    <w:p>
      <w:pPr>
        <w:pStyle w:val="Normal"/>
        <w:rPr/>
      </w:pPr>
      <w:r>
        <w:rPr/>
        <w:t>[[@Bible:Psa 105:4 ]][[105:4 &gt;&gt; Psa 105:4]] {{field-on:Bible}} Търсете Господа и неговата сила:Търсете лицето му винаги. {{field-off:Bible}}</w:t>
      </w:r>
    </w:p>
    <w:p>
      <w:pPr>
        <w:pStyle w:val="Normal"/>
        <w:rPr/>
      </w:pPr>
      <w:r>
        <w:rPr/>
        <w:t>[[@Bible:Psa 105:5 ]][[105:5 &gt;&gt; Psa 105:5]] {{field-on:Bible}} Поменувайте чудесата му които е направил,Знаменията му, и съдбите на устата му, {{field-off:Bible}}</w:t>
      </w:r>
    </w:p>
    <w:p>
      <w:pPr>
        <w:pStyle w:val="Normal"/>
        <w:rPr/>
      </w:pPr>
      <w:r>
        <w:rPr/>
        <w:t>[[@Bible:Psa 105:6 ]][[105:6 &gt;&gt; Psa 105:6]] {{field-on:Bible}} Вие семе на Авраама, неговия раб,Синове Яковови, избрани негови: {{field-off:Bible}}</w:t>
      </w:r>
    </w:p>
    <w:p>
      <w:pPr>
        <w:pStyle w:val="Normal"/>
        <w:rPr/>
      </w:pPr>
      <w:r>
        <w:rPr/>
        <w:t>[[@Bible:Psa 105:7 ]][[105:7 &gt;&gt; Psa 105:7]] {{field-on:Bible}} Той е Господ Бог наш:Съдбите му са по всичката земя. {{field-off:Bible}}</w:t>
      </w:r>
    </w:p>
    <w:p>
      <w:pPr>
        <w:pStyle w:val="Normal"/>
        <w:rPr/>
      </w:pPr>
      <w:r>
        <w:rPr/>
        <w:t>[[@Bible:Psa 105:8 ]][[105:8 &gt;&gt; Psa 105:8]] {{field-on:Bible}} Всякога помни завета си,Словото което заповяда на тисящи родове, {{field-off:Bible}}</w:t>
      </w:r>
    </w:p>
    <w:p>
      <w:pPr>
        <w:pStyle w:val="Normal"/>
        <w:rPr/>
      </w:pPr>
      <w:r>
        <w:rPr/>
        <w:t>[[@Bible:Psa 105:9 ]][[105:9 &gt;&gt; Psa 105:9]] {{field-on:Bible}} Което завеща Аврааму,И клетвата си Исааку, {{field-off:Bible}}</w:t>
      </w:r>
    </w:p>
    <w:p>
      <w:pPr>
        <w:pStyle w:val="Normal"/>
        <w:rPr/>
      </w:pPr>
      <w:r>
        <w:rPr/>
        <w:t>[[@Bible:Psa 105:10 ]][[105:10 &gt;&gt; Psa 105:10]] {{field-on:Bible}} И утвърди го Якову за закон,Израилю за вечен завет, {{field-off:Bible}}</w:t>
      </w:r>
    </w:p>
    <w:p>
      <w:pPr>
        <w:pStyle w:val="Normal"/>
        <w:rPr/>
      </w:pPr>
      <w:r>
        <w:rPr/>
        <w:t>[[@Bible:Psa 105:11 ]][[105:11 &gt;&gt; Psa 105:11]] {{field-on:Bible}} И рече: Тебе ще дам Ханаанската земя,Дял на наследието ви. {{field-off:Bible}}</w:t>
      </w:r>
    </w:p>
    <w:p>
      <w:pPr>
        <w:pStyle w:val="Normal"/>
        <w:rPr/>
      </w:pPr>
      <w:r>
        <w:rPr/>
        <w:t>[[@Bible:Psa 105:12 ]][[105:12 &gt;&gt; Psa 105:12]] {{field-on:Bible}} Като бяха те малко на чет,Малцина, и пришелци в нея, {{field-off:Bible}}</w:t>
      </w:r>
    </w:p>
    <w:p>
      <w:pPr>
        <w:pStyle w:val="Normal"/>
        <w:rPr/>
      </w:pPr>
      <w:r>
        <w:rPr/>
        <w:t>[[@Bible:Psa 105:13 ]][[105:13 &gt;&gt; Psa 105:13]] {{field-on:Bible}} И прехождаха от народ в народ,От царство в друго племе, {{field-off:Bible}}</w:t>
      </w:r>
    </w:p>
    <w:p>
      <w:pPr>
        <w:pStyle w:val="Normal"/>
        <w:rPr/>
      </w:pPr>
      <w:r>
        <w:rPr/>
        <w:t>[[@Bible:Psa 105:14 ]][[105:14 &gt;&gt; Psa 105:14]] {{field-on:Bible}} Не остави никого да ги озлоби,И заради тях царе обличи; {{field-off:Bible}}</w:t>
      </w:r>
    </w:p>
    <w:p>
      <w:pPr>
        <w:pStyle w:val="Normal"/>
        <w:rPr/>
      </w:pPr>
      <w:r>
        <w:rPr/>
        <w:t>[[@Bible:Psa 105:15 ]][[105:15 &gt;&gt; Psa 105:15]] {{field-on:Bible}} И казваше: Да не докачите помазаните ми,И да не сторите зло на пророците ми. {{field-off:Bible}}</w:t>
      </w:r>
    </w:p>
    <w:p>
      <w:pPr>
        <w:pStyle w:val="Normal"/>
        <w:rPr/>
      </w:pPr>
      <w:r>
        <w:rPr/>
        <w:t>[[@Bible:Psa 105:16 ]][[105:16 &gt;&gt; Psa 105:16]] {{field-on:Bible}} И призва глад на земята;Строши всяко подкрепение от хляб. {{field-off:Bible}}</w:t>
      </w:r>
    </w:p>
    <w:p>
      <w:pPr>
        <w:pStyle w:val="Normal"/>
        <w:rPr/>
      </w:pPr>
      <w:r>
        <w:rPr/>
        <w:t>[[@Bible:Psa 105:17 ]][[105:17 &gt;&gt; Psa 105:17]] {{field-on:Bible}} Изпроводи пред тях человека, Иосифа, продадения като раб; {{field-off:Bible}}</w:t>
      </w:r>
    </w:p>
    <w:p>
      <w:pPr>
        <w:pStyle w:val="Normal"/>
        <w:rPr/>
      </w:pPr>
      <w:r>
        <w:rPr/>
        <w:t>[[@Bible:Psa 105:18 ]][[105:18 &gt;&gt; Psa 105:18]] {{field-on:Bible}} Комуто нозете стесниха в окови:Туриха го в железа, {{field-off:Bible}}</w:t>
      </w:r>
    </w:p>
    <w:p>
      <w:pPr>
        <w:pStyle w:val="Normal"/>
        <w:rPr/>
      </w:pPr>
      <w:r>
        <w:rPr/>
        <w:t>[[@Bible:Psa 105:19 ]][[105:19 &gt;&gt; Psa 105:19]] {{field-on:Bible}} Доде дойде неговото слово:Словото Господне го опита. {{field-off:Bible}}</w:t>
      </w:r>
    </w:p>
    <w:p>
      <w:pPr>
        <w:pStyle w:val="Normal"/>
        <w:rPr/>
      </w:pPr>
      <w:r>
        <w:rPr/>
        <w:t>[[@Bible:Psa 105:20 ]][[105:20 &gt;&gt; Psa 105:20]] {{field-on:Bible}} Проводи царът и го развърза,Управителът на народите, и освободи го. {{field-off:Bible}}</w:t>
      </w:r>
    </w:p>
    <w:p>
      <w:pPr>
        <w:pStyle w:val="Normal"/>
        <w:rPr/>
      </w:pPr>
      <w:r>
        <w:rPr/>
        <w:t>[[@Bible:Psa 105:21 ]][[105:21 &gt;&gt; Psa 105:21]] {{field-on:Bible}} Постави го господар на дома си,И управител на всичкия си имот, {{field-off:Bible}}</w:t>
      </w:r>
    </w:p>
    <w:p>
      <w:pPr>
        <w:pStyle w:val="Normal"/>
        <w:rPr/>
      </w:pPr>
      <w:r>
        <w:rPr/>
        <w:t>[[@Bible:Psa 105:22 ]][[105:22 &gt;&gt; Psa 105:22]] {{field-on:Bible}} За да вързва князовете му по волята си,И да вразумява старейшините му. {{field-off:Bible}}</w:t>
      </w:r>
    </w:p>
    <w:p>
      <w:pPr>
        <w:pStyle w:val="Normal"/>
        <w:rPr/>
      </w:pPr>
      <w:r>
        <w:rPr/>
        <w:t>[[@Bible:Psa 105:23 ]][[105:23 &gt;&gt; Psa 105:23]] {{field-on:Bible}} Тогаз дойде Израил в Египет,И Яков се пресели в Хамовата земя. {{field-off:Bible}}</w:t>
      </w:r>
    </w:p>
    <w:p>
      <w:pPr>
        <w:pStyle w:val="Normal"/>
        <w:rPr/>
      </w:pPr>
      <w:r>
        <w:rPr/>
        <w:t>[[@Bible:Psa 105:24 ]][[105:24 &gt;&gt; Psa 105:24]] {{field-on:Bible}} И Господ нарасти людете си много,И направи ги по-силни от враговете им. {{field-off:Bible}}</w:t>
      </w:r>
    </w:p>
    <w:p>
      <w:pPr>
        <w:pStyle w:val="Normal"/>
        <w:rPr/>
      </w:pPr>
      <w:r>
        <w:rPr/>
        <w:t>[[@Bible:Psa 105:25 ]][[105:25 &gt;&gt; Psa 105:25]] {{field-on:Bible}} Превърна сърдцето им да ненавиждат людете му,Да правят коварства против рабите му. {{field-off:Bible}}</w:t>
      </w:r>
    </w:p>
    <w:p>
      <w:pPr>
        <w:pStyle w:val="Normal"/>
        <w:rPr/>
      </w:pPr>
      <w:r>
        <w:rPr/>
        <w:t>[[@Bible:Psa 105:26 ]][[105:26 &gt;&gt; Psa 105:26]] {{field-on:Bible}} Проводи Моисея своя раб,И Аарона когото избра. {{field-off:Bible}}</w:t>
      </w:r>
    </w:p>
    <w:p>
      <w:pPr>
        <w:pStyle w:val="Normal"/>
        <w:rPr/>
      </w:pPr>
      <w:r>
        <w:rPr/>
        <w:t>[[@Bible:Psa 105:27 ]][[105:27 &gt;&gt; Psa 105:27]] {{field-on:Bible}} Извършиха всред тях знаменията муИ чудесата му в Хамовата земя {{field-off:Bible}}</w:t>
      </w:r>
    </w:p>
    <w:p>
      <w:pPr>
        <w:pStyle w:val="Normal"/>
        <w:rPr/>
      </w:pPr>
      <w:r>
        <w:rPr/>
        <w:t>[[@Bible:Psa 105:28 ]][[105:28 &gt;&gt; Psa 105:28]] {{field-on:Bible}} Проводи мрак и помрачи;И не упорствуваха на думите му. {{field-off:Bible}}</w:t>
      </w:r>
    </w:p>
    <w:p>
      <w:pPr>
        <w:pStyle w:val="Normal"/>
        <w:rPr/>
      </w:pPr>
      <w:r>
        <w:rPr/>
        <w:t>[[@Bible:Psa 105:29 ]][[105:29 &gt;&gt; Psa 105:29]] {{field-on:Bible}} Превърна водите им в кръв,И измори рибите им. {{field-off:Bible}}</w:t>
      </w:r>
    </w:p>
    <w:p>
      <w:pPr>
        <w:pStyle w:val="Normal"/>
        <w:rPr/>
      </w:pPr>
      <w:r>
        <w:rPr/>
        <w:t>[[@Bible:Psa 105:30 ]][[105:30 &gt;&gt; Psa 105:30]] {{field-on:Bible}} Земята им кипна с жабиДори до вътрешните стаи на царете им. {{field-off:Bible}}</w:t>
      </w:r>
    </w:p>
    <w:p>
      <w:pPr>
        <w:pStyle w:val="Normal"/>
        <w:rPr/>
      </w:pPr>
      <w:r>
        <w:rPr/>
        <w:t>[[@Bible:Psa 105:31 ]][[105:31 &gt;&gt; Psa 105:31]] {{field-on:Bible}} Рече, та дойдоха песии мухи,И скнипи по всичките им предели. {{field-off:Bible}}</w:t>
      </w:r>
    </w:p>
    <w:p>
      <w:pPr>
        <w:pStyle w:val="Normal"/>
        <w:rPr/>
      </w:pPr>
      <w:r>
        <w:rPr/>
        <w:t>[[@Bible:Psa 105:32 ]][[105:32 &gt;&gt; Psa 105:32]] {{field-on:Bible}} Даде им град вместо дъжд,И огън пламенен в земята им. {{field-off:Bible}}</w:t>
      </w:r>
    </w:p>
    <w:p>
      <w:pPr>
        <w:pStyle w:val="Normal"/>
        <w:rPr/>
      </w:pPr>
      <w:r>
        <w:rPr/>
        <w:t>[[@Bible:Psa 105:33 ]][[105:33 &gt;&gt; Psa 105:33]] {{field-on:Bible}} И порази лозята им и смоковниците им,И строши дърветата в пределите им. {{field-off:Bible}}</w:t>
      </w:r>
    </w:p>
    <w:p>
      <w:pPr>
        <w:pStyle w:val="Normal"/>
        <w:rPr/>
      </w:pPr>
      <w:r>
        <w:rPr/>
        <w:t>[[@Bible:Psa 105:34 ]][[105:34 &gt;&gt; Psa 105:34]] {{field-on:Bible}} Рече, та дойдоха скакалциИ прузи без чет, {{field-off:Bible}}</w:t>
      </w:r>
    </w:p>
    <w:p>
      <w:pPr>
        <w:pStyle w:val="Normal"/>
        <w:rPr/>
      </w:pPr>
      <w:r>
        <w:rPr/>
        <w:t>[[@Bible:Psa 105:35 ]][[105:35 &gt;&gt; Psa 105:35]] {{field-on:Bible}} И изпоядоха всичката трева по земята им,И изпоядоха плода на нивята им. {{field-off:Bible}}</w:t>
      </w:r>
    </w:p>
    <w:p>
      <w:pPr>
        <w:pStyle w:val="Normal"/>
        <w:rPr/>
      </w:pPr>
      <w:r>
        <w:rPr/>
        <w:t>[[@Bible:Psa 105:36 ]][[105:36 &gt;&gt; Psa 105:36]] {{field-on:Bible}} И порази всичките първородни в земята им,Начатъка на всичката им сила. {{field-off:Bible}}</w:t>
      </w:r>
    </w:p>
    <w:p>
      <w:pPr>
        <w:pStyle w:val="Normal"/>
        <w:rPr/>
      </w:pPr>
      <w:r>
        <w:rPr/>
        <w:t>[[@Bible:Psa 105:37 ]][[105:37 &gt;&gt; Psa 105:37]] {{field-on:Bible}} И изведе ги с сребро и злато;И нямаше немощен в племената им. {{field-off:Bible}}</w:t>
      </w:r>
    </w:p>
    <w:p>
      <w:pPr>
        <w:pStyle w:val="Normal"/>
        <w:rPr/>
      </w:pPr>
      <w:r>
        <w:rPr/>
        <w:t>[[@Bible:Psa 105:38 ]][[105:38 &gt;&gt; Psa 105:38]] {{field-on:Bible}} Възвесели се Египет в изхождането им;Защото техният страх бе нападнал върх него. {{field-off:Bible}}</w:t>
      </w:r>
    </w:p>
    <w:p>
      <w:pPr>
        <w:pStyle w:val="Normal"/>
        <w:rPr/>
      </w:pPr>
      <w:r>
        <w:rPr/>
        <w:t>[[@Bible:Psa 105:39 ]][[105:39 &gt;&gt; Psa 105:39]] {{field-on:Bible}} Разпростря облак да покрива людете си,И огън да им свети нощя. {{field-off:Bible}}</w:t>
      </w:r>
    </w:p>
    <w:p>
      <w:pPr>
        <w:pStyle w:val="Normal"/>
        <w:rPr/>
      </w:pPr>
      <w:r>
        <w:rPr/>
        <w:t>[[@Bible:Psa 105:40 ]][[105:40 &gt;&gt; Psa 105:40]] {{field-on:Bible}} Искаха, и донесе им препелици,И с небесен хляб ги насити. {{field-off:Bible}}</w:t>
      </w:r>
    </w:p>
    <w:p>
      <w:pPr>
        <w:pStyle w:val="Normal"/>
        <w:rPr/>
      </w:pPr>
      <w:r>
        <w:rPr/>
        <w:t>[[@Bible:Psa 105:41 ]][[105:41 &gt;&gt; Psa 105:41]] {{field-on:Bible}} Разтвори камика, и извряха води,Потекоха реки в безводните места; {{field-off:Bible}}</w:t>
      </w:r>
    </w:p>
    <w:p>
      <w:pPr>
        <w:pStyle w:val="Normal"/>
        <w:rPr/>
      </w:pPr>
      <w:r>
        <w:rPr/>
        <w:t>[[@Bible:Psa 105:42 ]][[105:42 &gt;&gt; Psa 105:42]] {{field-on:Bible}} Защото помена светото свое словоКъм Авраама раба си. {{field-off:Bible}}</w:t>
      </w:r>
    </w:p>
    <w:p>
      <w:pPr>
        <w:pStyle w:val="Normal"/>
        <w:rPr/>
      </w:pPr>
      <w:r>
        <w:rPr/>
        <w:t>[[@Bible:Psa 105:43 ]][[105:43 &gt;&gt; Psa 105:43]] {{field-on:Bible}} И изведе людете си с веселие,Избраните си с радост; {{field-off:Bible}}</w:t>
      </w:r>
    </w:p>
    <w:p>
      <w:pPr>
        <w:pStyle w:val="Normal"/>
        <w:rPr/>
      </w:pPr>
      <w:r>
        <w:rPr/>
        <w:t>[[@Bible:Psa 105:44 ]][[105:44 &gt;&gt; Psa 105:44]] {{field-on:Bible}} И даде им земите на народите;И наследиха труда на племената, {{field-off:Bible}}</w:t>
      </w:r>
    </w:p>
    <w:p>
      <w:pPr>
        <w:pStyle w:val="Normal"/>
        <w:rPr/>
      </w:pPr>
      <w:r>
        <w:rPr/>
        <w:t>[[@Bible:Psa 105:45 ]][[105:45 &gt;&gt; Psa 105:45]] {{field-on:Bible}} За да пазят неговите повеления,И да съхраняват законите му. Алилуия. {{field-off:Bible}}</w:t>
      </w:r>
    </w:p>
    <w:p>
      <w:pPr>
        <w:pStyle w:val="Heading2"/>
        <w:rPr/>
      </w:pPr>
      <w:r>
        <w:rPr/>
        <w:t>Глава 106</w:t>
      </w:r>
    </w:p>
    <w:p>
      <w:pPr>
        <w:pStyle w:val="Normal"/>
        <w:rPr/>
      </w:pPr>
      <w:r>
        <w:rPr/>
        <w:t>[[@Bible:Psa 106:1 ]][[106:1 &gt;&gt; Psa 106:1]] {{field-on:Bible}} (по Слав. 105)Алилуия. Славете Господа, защото е благ.Защото милостта му е в век. {{field-off:Bible}}</w:t>
      </w:r>
    </w:p>
    <w:p>
      <w:pPr>
        <w:pStyle w:val="Normal"/>
        <w:rPr/>
      </w:pPr>
      <w:r>
        <w:rPr/>
        <w:t>[[@Bible:Psa 106:2 ]][[106:2 &gt;&gt; Psa 106:2]] {{field-on:Bible}} Кой може да изкаже могуществото Господне,Да направи да се чуят всички негови хвали? {{field-off:Bible}}</w:t>
      </w:r>
    </w:p>
    <w:p>
      <w:pPr>
        <w:pStyle w:val="Normal"/>
        <w:rPr/>
      </w:pPr>
      <w:r>
        <w:rPr/>
        <w:t>[[@Bible:Psa 106:3 ]][[106:3 &gt;&gt; Psa 106:3]] {{field-on:Bible}} Блажени които пазят правосъдие,Които правят правда на всяко време. {{field-off:Bible}}</w:t>
      </w:r>
    </w:p>
    <w:p>
      <w:pPr>
        <w:pStyle w:val="Normal"/>
        <w:rPr/>
      </w:pPr>
      <w:r>
        <w:rPr/>
        <w:t>[[@Bible:Psa 106:4 ]][[106:4 &gt;&gt; Psa 106:4]] {{field-on:Bible}} Помни ме, Господи, в благоволението си към людете си:Посети ме с спасението си; {{field-off:Bible}}</w:t>
      </w:r>
    </w:p>
    <w:p>
      <w:pPr>
        <w:pStyle w:val="Normal"/>
        <w:rPr/>
      </w:pPr>
      <w:r>
        <w:rPr/>
        <w:t>[[@Bible:Psa 106:5 ]][[106:5 &gt;&gt; Psa 106:5]] {{field-on:Bible}} За да гледам доброто на избраните твои,За да се веселя в веселието на народа ти,За да се хваля с твоето наследие. {{field-off:Bible}}</w:t>
      </w:r>
    </w:p>
    <w:p>
      <w:pPr>
        <w:pStyle w:val="Normal"/>
        <w:rPr/>
      </w:pPr>
      <w:r>
        <w:rPr/>
        <w:t>[[@Bible:Psa 106:6 ]][[106:6 &gt;&gt; Psa 106:6]] {{field-on:Bible}} Съгрешихме ние и отците ни:Беззаконие и нечестие направихме. {{field-off:Bible}}</w:t>
      </w:r>
    </w:p>
    <w:p>
      <w:pPr>
        <w:pStyle w:val="Normal"/>
        <w:rPr/>
      </w:pPr>
      <w:r>
        <w:rPr/>
        <w:t>[[@Bible:Psa 106:7 ]][[106:7 &gt;&gt; Psa 106:7]] {{field-on:Bible}} Бащите ни в Египет не разумяха твоите чудеса:Не помнеха многото твои милости;И противиха се при морето, при червено Море. {{field-off:Bible}}</w:t>
      </w:r>
    </w:p>
    <w:p>
      <w:pPr>
        <w:pStyle w:val="Normal"/>
        <w:rPr/>
      </w:pPr>
      <w:r>
        <w:rPr/>
        <w:t>[[@Bible:Psa 106:8 ]][[106:8 &gt;&gt; Psa 106:8]] {{field-on:Bible}} Но ги спаси заради името си,За да направи голямо могуществото си. {{field-off:Bible}}</w:t>
      </w:r>
    </w:p>
    <w:p>
      <w:pPr>
        <w:pStyle w:val="Normal"/>
        <w:rPr/>
      </w:pPr>
      <w:r>
        <w:rPr/>
        <w:t>[[@Bible:Psa 106:9 ]][[106:9 &gt;&gt; Psa 106:9]] {{field-on:Bible}} И запрети на червено Море, и изсъхна;И преведе ги през бездните като през пустиня. {{field-off:Bible}}</w:t>
      </w:r>
    </w:p>
    <w:p>
      <w:pPr>
        <w:pStyle w:val="Normal"/>
        <w:rPr/>
      </w:pPr>
      <w:r>
        <w:rPr/>
        <w:t>[[@Bible:Psa 106:10 ]][[106:10 &gt;&gt; Psa 106:10]] {{field-on:Bible}} И спаси ги от ръката на ненавистника,И избави ги от ръката на неприятеля. {{field-off:Bible}}</w:t>
      </w:r>
    </w:p>
    <w:p>
      <w:pPr>
        <w:pStyle w:val="Normal"/>
        <w:rPr/>
      </w:pPr>
      <w:r>
        <w:rPr/>
        <w:t>[[@Bible:Psa 106:11 ]][[106:11 &gt;&gt; Psa 106:11]] {{field-on:Bible}} И водите покриха враговете им:Не остана ни един от тях. {{field-off:Bible}}</w:t>
      </w:r>
    </w:p>
    <w:p>
      <w:pPr>
        <w:pStyle w:val="Normal"/>
        <w:rPr/>
      </w:pPr>
      <w:r>
        <w:rPr/>
        <w:t>[[@Bible:Psa 106:12 ]][[106:12 &gt;&gt; Psa 106:12]] {{field-on:Bible}} Тогаз повярваха думите му:Пееха хвалата му. {{field-off:Bible}}</w:t>
      </w:r>
    </w:p>
    <w:p>
      <w:pPr>
        <w:pStyle w:val="Normal"/>
        <w:rPr/>
      </w:pPr>
      <w:r>
        <w:rPr/>
        <w:t>[[@Bible:Psa 106:13 ]][[106:13 &gt;&gt; Psa 106:13]] {{field-on:Bible}} Но скоро забравиха делата му:Не дочакаха съвета му; {{field-off:Bible}}</w:t>
      </w:r>
    </w:p>
    <w:p>
      <w:pPr>
        <w:pStyle w:val="Normal"/>
        <w:rPr/>
      </w:pPr>
      <w:r>
        <w:rPr/>
        <w:t>[[@Bible:Psa 106:14 ]][[106:14 &gt;&gt; Psa 106:14]] {{field-on:Bible}} Но пожелаха пожелание в пустинята,И изкусиха Бога в безводното място. {{field-off:Bible}}</w:t>
      </w:r>
    </w:p>
    <w:p>
      <w:pPr>
        <w:pStyle w:val="Normal"/>
        <w:rPr/>
      </w:pPr>
      <w:r>
        <w:rPr/>
        <w:t>[[@Bible:Psa 106:15 ]][[106:15 &gt;&gt; Psa 106:15]] {{field-on:Bible}} И даде им което искаха:Проводи обаче мършавост на душите им. {{field-off:Bible}}</w:t>
      </w:r>
    </w:p>
    <w:p>
      <w:pPr>
        <w:pStyle w:val="Normal"/>
        <w:rPr/>
      </w:pPr>
      <w:r>
        <w:rPr/>
        <w:t>[[@Bible:Psa 106:16 ]][[106:16 &gt;&gt; Psa 106:16]] {{field-on:Bible}} И в стана завидяха на Моисея,И на Аарона светия Господен. {{field-off:Bible}}</w:t>
      </w:r>
    </w:p>
    <w:p>
      <w:pPr>
        <w:pStyle w:val="Normal"/>
        <w:rPr/>
      </w:pPr>
      <w:r>
        <w:rPr/>
        <w:t>[[@Bible:Psa 106:17 ]][[106:17 &gt;&gt; Psa 106:17]] {{field-on:Bible}} Земята се отвори та погълна Датана,И покри събранието Авироново. {{field-off:Bible}}</w:t>
      </w:r>
    </w:p>
    <w:p>
      <w:pPr>
        <w:pStyle w:val="Normal"/>
        <w:rPr/>
      </w:pPr>
      <w:r>
        <w:rPr/>
        <w:t>[[@Bible:Psa 106:18 ]][[106:18 &gt;&gt; Psa 106:18]] {{field-on:Bible}} И огън изгори събранието им:Пламик опали нечестивите. {{field-off:Bible}}</w:t>
      </w:r>
    </w:p>
    <w:p>
      <w:pPr>
        <w:pStyle w:val="Normal"/>
        <w:rPr/>
      </w:pPr>
      <w:r>
        <w:rPr/>
        <w:t>[[@Bible:Psa 106:19 ]][[106:19 &gt;&gt; Psa 106:19]] {{field-on:Bible}} Направиха теле в Хорив,И поклониха се на излеян идол; {{field-off:Bible}}</w:t>
      </w:r>
    </w:p>
    <w:p>
      <w:pPr>
        <w:pStyle w:val="Normal"/>
        <w:rPr/>
      </w:pPr>
      <w:r>
        <w:rPr/>
        <w:t>[[@Bible:Psa 106:20 ]][[106:20 &gt;&gt; Psa 106:20]] {{field-on:Bible}} И промениха славата сиВ подобие на вол който яде трева. {{field-off:Bible}}</w:t>
      </w:r>
    </w:p>
    <w:p>
      <w:pPr>
        <w:pStyle w:val="Normal"/>
        <w:rPr/>
      </w:pPr>
      <w:r>
        <w:rPr/>
        <w:t>[[@Bible:Psa 106:21 ]][[106:21 &gt;&gt; Psa 106:21]] {{field-on:Bible}} Забрави Бога спасителя своего,Който направи велики дела в Египет, {{field-off:Bible}}</w:t>
      </w:r>
    </w:p>
    <w:p>
      <w:pPr>
        <w:pStyle w:val="Normal"/>
        <w:rPr/>
      </w:pPr>
      <w:r>
        <w:rPr/>
        <w:t>[[@Bible:Psa 106:22 ]][[106:22 &gt;&gt; Psa 106:22]] {{field-on:Bible}} чудни в Хамовата земя,Страшни в червено Море. {{field-off:Bible}}</w:t>
      </w:r>
    </w:p>
    <w:p>
      <w:pPr>
        <w:pStyle w:val="Normal"/>
        <w:rPr/>
      </w:pPr>
      <w:r>
        <w:rPr/>
        <w:t>[[@Bible:Psa 106:23 ]][[106:23 &gt;&gt; Psa 106:23]] {{field-on:Bible}} И думаше да ги изтреби,Ако Моисей избраният неговНе би застанал пред него като в проломЗа да отвърне гнева му да ги не погуби. {{field-off:Bible}}</w:t>
      </w:r>
    </w:p>
    <w:p>
      <w:pPr>
        <w:pStyle w:val="Normal"/>
        <w:rPr/>
      </w:pPr>
      <w:r>
        <w:rPr/>
        <w:t>[[@Bible:Psa 106:24 ]][[106:24 &gt;&gt; Psa 106:24]] {{field-on:Bible}} Презряха още желаемата земя:Не повярваха неговото слово; {{field-off:Bible}}</w:t>
      </w:r>
    </w:p>
    <w:p>
      <w:pPr>
        <w:pStyle w:val="Normal"/>
        <w:rPr/>
      </w:pPr>
      <w:r>
        <w:rPr/>
        <w:t>[[@Bible:Psa 106:25 ]][[106:25 &gt;&gt; Psa 106:25]] {{field-on:Bible}} И пороптаха в шатрите си:Не послушаха гласа Господен. {{field-off:Bible}}</w:t>
      </w:r>
    </w:p>
    <w:p>
      <w:pPr>
        <w:pStyle w:val="Normal"/>
        <w:rPr/>
      </w:pPr>
      <w:r>
        <w:rPr/>
        <w:t>[[@Bible:Psa 106:26 ]][[106:26 &gt;&gt; Psa 106:26]] {{field-on:Bible}} За то подигна ръката си против тяхЗа да ги свали в пустинята, {{field-off:Bible}}</w:t>
      </w:r>
    </w:p>
    <w:p>
      <w:pPr>
        <w:pStyle w:val="Normal"/>
        <w:rPr/>
      </w:pPr>
      <w:r>
        <w:rPr/>
        <w:t>[[@Bible:Psa 106:27 ]][[106:27 &gt;&gt; Psa 106:27]] {{field-on:Bible}} И да свали семето им между народите,И да ги разпръсне по разни места. {{field-off:Bible}}</w:t>
      </w:r>
    </w:p>
    <w:p>
      <w:pPr>
        <w:pStyle w:val="Normal"/>
        <w:rPr/>
      </w:pPr>
      <w:r>
        <w:rPr/>
        <w:t>[[@Bible:Psa 106:28 ]][[106:28 &gt;&gt; Psa 106:28]] {{field-on:Bible}} И прилепиха се при Ваалфегоря,И ядоха жъртви принесени на мъртвите, {{field-off:Bible}}</w:t>
      </w:r>
    </w:p>
    <w:p>
      <w:pPr>
        <w:pStyle w:val="Normal"/>
        <w:rPr/>
      </w:pPr>
      <w:r>
        <w:rPr/>
        <w:t>[[@Bible:Psa 106:29 ]][[106:29 &gt;&gt; Psa 106:29]] {{field-on:Bible}} И раздразниха Бога с делата сиТолкоз щото се устреми върх тях язвата. {{field-off:Bible}}</w:t>
      </w:r>
    </w:p>
    <w:p>
      <w:pPr>
        <w:pStyle w:val="Normal"/>
        <w:rPr/>
      </w:pPr>
      <w:r>
        <w:rPr/>
        <w:t>[[@Bible:Psa 106:30 ]][[106:30 &gt;&gt; Psa 106:30]] {{field-on:Bible}} Но стана Финеес и направи съд;И язвата престана. {{field-off:Bible}}</w:t>
      </w:r>
    </w:p>
    <w:p>
      <w:pPr>
        <w:pStyle w:val="Normal"/>
        <w:rPr/>
      </w:pPr>
      <w:r>
        <w:rPr/>
        <w:t>[[@Bible:Psa 106:31 ]][[106:31 &gt;&gt; Psa 106:31]] {{field-on:Bible}} И вмени му се за правдаВ род и род до века. {{field-off:Bible}}</w:t>
      </w:r>
    </w:p>
    <w:p>
      <w:pPr>
        <w:pStyle w:val="Normal"/>
        <w:rPr/>
      </w:pPr>
      <w:r>
        <w:rPr/>
        <w:t>[[@Bible:Psa 106:32 ]][[106:32 &gt;&gt; Psa 106:32]] {{field-on:Bible}} И разяриха го въ водите на Мерива,И стана зле с Моисея поради тях; {{field-off:Bible}}</w:t>
      </w:r>
    </w:p>
    <w:p>
      <w:pPr>
        <w:pStyle w:val="Normal"/>
        <w:rPr/>
      </w:pPr>
      <w:r>
        <w:rPr/>
        <w:t>[[@Bible:Psa 106:33 ]][[106:33 &gt;&gt; Psa 106:33]] {{field-on:Bible}} Защото огорчиха духа му,Та говори несмислено с устните си. {{field-off:Bible}}</w:t>
      </w:r>
    </w:p>
    <w:p>
      <w:pPr>
        <w:pStyle w:val="Normal"/>
        <w:rPr/>
      </w:pPr>
      <w:r>
        <w:rPr/>
        <w:t>[[@Bible:Psa 106:34 ]][[106:34 &gt;&gt; Psa 106:34]] {{field-on:Bible}} Не изтребиха народитеЗа които Господ им бе заповядал; {{field-off:Bible}}</w:t>
      </w:r>
    </w:p>
    <w:p>
      <w:pPr>
        <w:pStyle w:val="Normal"/>
        <w:rPr/>
      </w:pPr>
      <w:r>
        <w:rPr/>
        <w:t>[[@Bible:Psa 106:35 ]][[106:35 &gt;&gt; Psa 106:35]] {{field-on:Bible}} Но смесиха се с езичниците,И научиха се на техните дела: {{field-off:Bible}}</w:t>
      </w:r>
    </w:p>
    <w:p>
      <w:pPr>
        <w:pStyle w:val="Normal"/>
        <w:rPr/>
      </w:pPr>
      <w:r>
        <w:rPr/>
        <w:t>[[@Bible:Psa 106:36 ]][[106:36 &gt;&gt; Psa 106:36]] {{field-on:Bible}} И служиха на идолите им,Които станаха сет за тях; {{field-off:Bible}}</w:t>
      </w:r>
    </w:p>
    <w:p>
      <w:pPr>
        <w:pStyle w:val="Normal"/>
        <w:rPr/>
      </w:pPr>
      <w:r>
        <w:rPr/>
        <w:t>[[@Bible:Psa 106:37 ]][[106:37 &gt;&gt; Psa 106:37]] {{field-on:Bible}} И синовете си и дъщерите сиПринесоха в жъртва на бесовете; {{field-off:Bible}}</w:t>
      </w:r>
    </w:p>
    <w:p>
      <w:pPr>
        <w:pStyle w:val="Normal"/>
        <w:rPr/>
      </w:pPr>
      <w:r>
        <w:rPr/>
        <w:t>[[@Bible:Psa 106:38 ]][[106:38 &gt;&gt; Psa 106:38]] {{field-on:Bible}} И проляха неповинна кръв,Кръвта на синовете си и на дъщерите си,Които пожряха на Ханаанските идоли;И оскверни се земята от кръвопролития. {{field-off:Bible}}</w:t>
      </w:r>
    </w:p>
    <w:p>
      <w:pPr>
        <w:pStyle w:val="Normal"/>
        <w:rPr/>
      </w:pPr>
      <w:r>
        <w:rPr/>
        <w:t>[[@Bible:Psa 106:39 ]][[106:39 &gt;&gt; Psa 106:39]] {{field-on:Bible}} И оскверниха се с делата си,И блудуваха в деянията си. {{field-off:Bible}}</w:t>
      </w:r>
    </w:p>
    <w:p>
      <w:pPr>
        <w:pStyle w:val="Normal"/>
        <w:rPr/>
      </w:pPr>
      <w:r>
        <w:rPr/>
        <w:t>[[@Bible:Psa 106:40 ]][[106:40 &gt;&gt; Psa 106:40]] {{field-on:Bible}} За то гневът Господен се разяри върху людете му,И погнуси се от наследието си. {{field-off:Bible}}</w:t>
      </w:r>
    </w:p>
    <w:p>
      <w:pPr>
        <w:pStyle w:val="Normal"/>
        <w:rPr/>
      </w:pPr>
      <w:r>
        <w:rPr/>
        <w:t>[[@Bible:Psa 106:41 ]][[106:41 &gt;&gt; Psa 106:41]] {{field-on:Bible}} И предаде ги в ръцете на езичниците;И обладаха ги ненавистниците им; {{field-off:Bible}}</w:t>
      </w:r>
    </w:p>
    <w:p>
      <w:pPr>
        <w:pStyle w:val="Normal"/>
        <w:rPr/>
      </w:pPr>
      <w:r>
        <w:rPr/>
        <w:t>[[@Bible:Psa 106:42 ]][[106:42 &gt;&gt; Psa 106:42]] {{field-on:Bible}} И ги утесниха неприятелите им;И останаха покорени под ръката им. {{field-off:Bible}}</w:t>
      </w:r>
    </w:p>
    <w:p>
      <w:pPr>
        <w:pStyle w:val="Normal"/>
        <w:rPr/>
      </w:pPr>
      <w:r>
        <w:rPr/>
        <w:t>[[@Bible:Psa 106:43 ]][[106:43 &gt;&gt; Psa 106:43]] {{field-on:Bible}} Много пъти ги избави,Но те го разгневиха с съветите си;За то се и унижиха заради беззаконието си. {{field-off:Bible}}</w:t>
      </w:r>
    </w:p>
    <w:p>
      <w:pPr>
        <w:pStyle w:val="Normal"/>
        <w:rPr/>
      </w:pPr>
      <w:r>
        <w:rPr/>
        <w:t>[[@Bible:Psa 106:44 ]][[106:44 &gt;&gt; Psa 106:44]] {{field-on:Bible}} Но погледна в утеснението имКогато чу вика им; {{field-off:Bible}}</w:t>
      </w:r>
    </w:p>
    <w:p>
      <w:pPr>
        <w:pStyle w:val="Normal"/>
        <w:rPr/>
      </w:pPr>
      <w:r>
        <w:rPr/>
        <w:t>[[@Bible:Psa 106:45 ]][[106:45 &gt;&gt; Psa 106:45]] {{field-on:Bible}} И помена своя към тях завет,И разкая се според голямата си милост. {{field-off:Bible}}</w:t>
      </w:r>
    </w:p>
    <w:p>
      <w:pPr>
        <w:pStyle w:val="Normal"/>
        <w:rPr/>
      </w:pPr>
      <w:r>
        <w:rPr/>
        <w:t>[[@Bible:Psa 106:46 ]][[106:46 &gt;&gt; Psa 106:46]] {{field-on:Bible}} И направи ги да намерят милосердиеПред всичките които ги бяха пленили. {{field-off:Bible}}</w:t>
      </w:r>
    </w:p>
    <w:p>
      <w:pPr>
        <w:pStyle w:val="Normal"/>
        <w:rPr/>
      </w:pPr>
      <w:r>
        <w:rPr/>
        <w:t>[[@Bible:Psa 106:47 ]][[106:47 &gt;&gt; Psa 106:47]] {{field-on:Bible}} Спаси ни, Господи Боже наш,И събери ни от езичниците,За да славословим светото твое име,И да се хвалим с твоята хвала. {{field-off:Bible}}</w:t>
      </w:r>
    </w:p>
    <w:p>
      <w:pPr>
        <w:pStyle w:val="Normal"/>
        <w:rPr/>
      </w:pPr>
      <w:r>
        <w:rPr/>
        <w:t>[[@Bible:Psa 106:48 ]][[106:48 &gt;&gt; Psa 106:48]] {{field-on:Bible}} Благословен Господ Бог Израилев от века и до века;И да рекат всичките люде: Амин. Алилуия. {{field-off:Bible}}</w:t>
      </w:r>
    </w:p>
    <w:p>
      <w:pPr>
        <w:pStyle w:val="Heading2"/>
        <w:rPr/>
      </w:pPr>
      <w:r>
        <w:rPr/>
        <w:t>Глава 107</w:t>
      </w:r>
    </w:p>
    <w:p>
      <w:pPr>
        <w:pStyle w:val="Normal"/>
        <w:rPr/>
      </w:pPr>
      <w:r>
        <w:rPr/>
        <w:t>[[@Bible:Psa 107:1 ]][[107:1 &gt;&gt; Psa 107:1]] {{field-on:Bible}} (по Слав. 106)Славете Господа, защото е благ,Защото милостта му е во век. {{field-off:Bible}}</w:t>
      </w:r>
    </w:p>
    <w:p>
      <w:pPr>
        <w:pStyle w:val="Normal"/>
        <w:rPr/>
      </w:pPr>
      <w:r>
        <w:rPr/>
        <w:t>[[@Bible:Psa 107:2 ]][[107:2 &gt;&gt; Psa 107:2]] {{field-on:Bible}} Така да говорят избавените чрез Господа,Които избави от ръката на неприятеля, {{field-off:Bible}}</w:t>
      </w:r>
    </w:p>
    <w:p>
      <w:pPr>
        <w:pStyle w:val="Normal"/>
        <w:rPr/>
      </w:pPr>
      <w:r>
        <w:rPr/>
        <w:t>[[@Bible:Psa 107:3 ]][[107:3 &gt;&gt; Psa 107:3]] {{field-on:Bible}} И ги събра от страните,От изток и от запад, от север и от морето. {{field-off:Bible}}</w:t>
      </w:r>
    </w:p>
    <w:p>
      <w:pPr>
        <w:pStyle w:val="Normal"/>
        <w:rPr/>
      </w:pPr>
      <w:r>
        <w:rPr/>
        <w:t>[[@Bible:Psa 107:4 ]][[107:4 &gt;&gt; Psa 107:4]] {{field-on:Bible}} Скитаха се по пустинята в необитаем път.Не нахождаха град за население. {{field-off:Bible}}</w:t>
      </w:r>
    </w:p>
    <w:p>
      <w:pPr>
        <w:pStyle w:val="Normal"/>
        <w:rPr/>
      </w:pPr>
      <w:r>
        <w:rPr/>
        <w:t>[[@Bible:Psa 107:5 ]][[107:5 &gt;&gt; Psa 107:5]] {{field-on:Bible}} Бяха гладни и жедни:Душата им чезнеше в тях. {{field-off:Bible}}</w:t>
      </w:r>
    </w:p>
    <w:p>
      <w:pPr>
        <w:pStyle w:val="Normal"/>
        <w:rPr/>
      </w:pPr>
      <w:r>
        <w:rPr/>
        <w:t>[[@Bible:Psa 107:6 ]][[107:6 &gt;&gt; Psa 107:6]] {{field-on:Bible}} Тогаз викнаха към Господа в скърбта си;И ги избави от утесненията им; {{field-off:Bible}}</w:t>
      </w:r>
    </w:p>
    <w:p>
      <w:pPr>
        <w:pStyle w:val="Normal"/>
        <w:rPr/>
      </w:pPr>
      <w:r>
        <w:rPr/>
        <w:t>[[@Bible:Psa 107:7 ]][[107:7 &gt;&gt; Psa 107:7]] {{field-on:Bible}} И заведе ги през прав пътЗа да идат в град за население. {{field-off:Bible}}</w:t>
      </w:r>
    </w:p>
    <w:p>
      <w:pPr>
        <w:pStyle w:val="Normal"/>
        <w:rPr/>
      </w:pPr>
      <w:r>
        <w:rPr/>
        <w:t>[[@Bible:Psa 107:8 ]][[107:8 &gt;&gt; Psa 107:8]] {{field-on:Bible}} Да песнословят Господу за неговата милост,И за чудесата му към человеческите синове. {{field-off:Bible}}</w:t>
      </w:r>
    </w:p>
    <w:p>
      <w:pPr>
        <w:pStyle w:val="Normal"/>
        <w:rPr/>
      </w:pPr>
      <w:r>
        <w:rPr/>
        <w:t>[[@Bible:Psa 107:9 ]][[107:9 &gt;&gt; Psa 107:9]] {{field-on:Bible}} Защото насити душа жадна,И душа гладна изпълни с добрини. {{field-off:Bible}}</w:t>
      </w:r>
    </w:p>
    <w:p>
      <w:pPr>
        <w:pStyle w:val="Normal"/>
        <w:rPr/>
      </w:pPr>
      <w:r>
        <w:rPr/>
        <w:t>[[@Bible:Psa 107:10 ]][[107:10 &gt;&gt; Psa 107:10]] {{field-on:Bible}} Те седяха в тъмнина и в смъртна сянка,Вързани съ скърб и с желязо, {{field-off:Bible}}</w:t>
      </w:r>
    </w:p>
    <w:p>
      <w:pPr>
        <w:pStyle w:val="Normal"/>
        <w:rPr/>
      </w:pPr>
      <w:r>
        <w:rPr/>
        <w:t>[[@Bible:Psa 107:11 ]][[107:11 &gt;&gt; Psa 107:11]] {{field-on:Bible}} Защото не се покориха на Божиите слова,И съвета на Вишнаго презряха. {{field-off:Bible}}</w:t>
      </w:r>
    </w:p>
    <w:p>
      <w:pPr>
        <w:pStyle w:val="Normal"/>
        <w:rPr/>
      </w:pPr>
      <w:r>
        <w:rPr/>
        <w:t>[[@Bible:Psa 107:12 ]][[107:12 &gt;&gt; Psa 107:12]] {{field-on:Bible}} За то смири сърдцето им с труд:Паднаха, и нямаше кой да им помогне. {{field-off:Bible}}</w:t>
      </w:r>
    </w:p>
    <w:p>
      <w:pPr>
        <w:pStyle w:val="Normal"/>
        <w:rPr/>
      </w:pPr>
      <w:r>
        <w:rPr/>
        <w:t>[[@Bible:Psa 107:13 ]][[107:13 &gt;&gt; Psa 107:13]] {{field-on:Bible}} Тогаз викнаха към Господа в скърбта си;И ги избави от утесненията им: {{field-off:Bible}}</w:t>
      </w:r>
    </w:p>
    <w:p>
      <w:pPr>
        <w:pStyle w:val="Normal"/>
        <w:rPr/>
      </w:pPr>
      <w:r>
        <w:rPr/>
        <w:t>[[@Bible:Psa 107:14 ]][[107:14 &gt;&gt; Psa 107:14]] {{field-on:Bible}} Изведе ги из тъмнината и из сянката на смъртта,И оковите им разкъса. {{field-off:Bible}}</w:t>
      </w:r>
    </w:p>
    <w:p>
      <w:pPr>
        <w:pStyle w:val="Normal"/>
        <w:rPr/>
      </w:pPr>
      <w:r>
        <w:rPr/>
        <w:t>[[@Bible:Psa 107:15 ]][[107:15 &gt;&gt; Psa 107:15]] {{field-on:Bible}} Да песнословят Господу за неговата милост,И за чудесата му към человеческите синове. {{field-off:Bible}}</w:t>
      </w:r>
    </w:p>
    <w:p>
      <w:pPr>
        <w:pStyle w:val="Normal"/>
        <w:rPr/>
      </w:pPr>
      <w:r>
        <w:rPr/>
        <w:t>[[@Bible:Psa 107:16 ]][[107:16 &gt;&gt; Psa 107:16]] {{field-on:Bible}} Защото съкруши медните врата,И железните вереи строши. {{field-off:Bible}}</w:t>
      </w:r>
    </w:p>
    <w:p>
      <w:pPr>
        <w:pStyle w:val="Normal"/>
        <w:rPr/>
      </w:pPr>
      <w:r>
        <w:rPr/>
        <w:t>[[@Bible:Psa 107:17 ]][[107:17 &gt;&gt; Psa 107:17]] {{field-on:Bible}} Безумните са в скърб за беззаконните си пътищаИ за неправдите си. {{field-off:Bible}}</w:t>
      </w:r>
    </w:p>
    <w:p>
      <w:pPr>
        <w:pStyle w:val="Normal"/>
        <w:rPr/>
      </w:pPr>
      <w:r>
        <w:rPr/>
        <w:t>[[@Bible:Psa 107:18 ]][[107:18 &gt;&gt; Psa 107:18]] {{field-on:Bible}} От всяко ястие се гнуси душата им,И приближават се до вратата на смъртта. {{field-off:Bible}}</w:t>
      </w:r>
    </w:p>
    <w:p>
      <w:pPr>
        <w:pStyle w:val="Normal"/>
        <w:rPr/>
      </w:pPr>
      <w:r>
        <w:rPr/>
        <w:t>[[@Bible:Psa 107:19 ]][[107:19 &gt;&gt; Psa 107:19]] {{field-on:Bible}} Тогаз викат към Господа в скърбта си;И спасява ги от утесненията им. {{field-off:Bible}}</w:t>
      </w:r>
    </w:p>
    <w:p>
      <w:pPr>
        <w:pStyle w:val="Normal"/>
        <w:rPr/>
      </w:pPr>
      <w:r>
        <w:rPr/>
        <w:t>[[@Bible:Psa 107:20 ]][[107:20 &gt;&gt; Psa 107:20]] {{field-on:Bible}} Проважда словото си и ги изцелява,И отървава ги от тлението им. {{field-off:Bible}}</w:t>
      </w:r>
    </w:p>
    <w:p>
      <w:pPr>
        <w:pStyle w:val="Normal"/>
        <w:rPr/>
      </w:pPr>
      <w:r>
        <w:rPr/>
        <w:t>[[@Bible:Psa 107:21 ]][[107:21 &gt;&gt; Psa 107:21]] {{field-on:Bible}} Да песнословят Господу за неговата милост,И за чудесата му към человеческите синове; {{field-off:Bible}}</w:t>
      </w:r>
    </w:p>
    <w:p>
      <w:pPr>
        <w:pStyle w:val="Normal"/>
        <w:rPr/>
      </w:pPr>
      <w:r>
        <w:rPr/>
        <w:t>[[@Bible:Psa 107:22 ]][[107:22 &gt;&gt; Psa 107:22]] {{field-on:Bible}} Да жъртвуват жъртви на хвала,И да възвещават делата му с радост {{field-off:Bible}}</w:t>
      </w:r>
    </w:p>
    <w:p>
      <w:pPr>
        <w:pStyle w:val="Normal"/>
        <w:rPr/>
      </w:pPr>
      <w:r>
        <w:rPr/>
        <w:t>[[@Bible:Psa 107:23 ]][[107:23 &gt;&gt; Psa 107:23]] {{field-on:Bible}} Които слязват на морето в кораби,И правят работи в много води, {{field-off:Bible}}</w:t>
      </w:r>
    </w:p>
    <w:p>
      <w:pPr>
        <w:pStyle w:val="Normal"/>
        <w:rPr/>
      </w:pPr>
      <w:r>
        <w:rPr/>
        <w:t>[[@Bible:Psa 107:24 ]][[107:24 &gt;&gt; Psa 107:24]] {{field-on:Bible}} Те виждат делата Господни,И чудесата му в дълбините. {{field-off:Bible}}</w:t>
      </w:r>
    </w:p>
    <w:p>
      <w:pPr>
        <w:pStyle w:val="Normal"/>
        <w:rPr/>
      </w:pPr>
      <w:r>
        <w:rPr/>
        <w:t>[[@Bible:Psa 107:25 ]][[107:25 &gt;&gt; Psa 107:25]] {{field-on:Bible}} Защото заповядва, и се дига бурен вятър,И повдига вълните му. {{field-off:Bible}}</w:t>
      </w:r>
    </w:p>
    <w:p>
      <w:pPr>
        <w:pStyle w:val="Normal"/>
        <w:rPr/>
      </w:pPr>
      <w:r>
        <w:rPr/>
        <w:t>[[@Bible:Psa 107:26 ]][[107:26 &gt;&gt; Psa 107:26]] {{field-on:Bible}} Възлязват до небесата, и слязват дори до бездните:Душата им тае в бедствие. {{field-off:Bible}}</w:t>
      </w:r>
    </w:p>
    <w:p>
      <w:pPr>
        <w:pStyle w:val="Normal"/>
        <w:rPr/>
      </w:pPr>
      <w:r>
        <w:rPr/>
        <w:t>[[@Bible:Psa 107:27 ]][[107:27 &gt;&gt; Psa 107:27]] {{field-on:Bible}} Люлеят се и политат като пиян,И всичката им мъдрост изчезнува. {{field-off:Bible}}</w:t>
      </w:r>
    </w:p>
    <w:p>
      <w:pPr>
        <w:pStyle w:val="Normal"/>
        <w:rPr/>
      </w:pPr>
      <w:r>
        <w:rPr/>
        <w:t>[[@Bible:Psa 107:28 ]][[107:28 &gt;&gt; Psa 107:28]] {{field-on:Bible}} Тогаз викат към Господа в скърбта си;И ги извожда из утесненията им. {{field-off:Bible}}</w:t>
      </w:r>
    </w:p>
    <w:p>
      <w:pPr>
        <w:pStyle w:val="Normal"/>
        <w:rPr/>
      </w:pPr>
      <w:r>
        <w:rPr/>
        <w:t>[[@Bible:Psa 107:29 ]][[107:29 &gt;&gt; Psa 107:29]] {{field-on:Bible}} Обръща бурята в тишина,И умълчават се вълните им. {{field-off:Bible}}</w:t>
      </w:r>
    </w:p>
    <w:p>
      <w:pPr>
        <w:pStyle w:val="Normal"/>
        <w:rPr/>
      </w:pPr>
      <w:r>
        <w:rPr/>
        <w:t>[[@Bible:Psa 107:30 ]][[107:30 &gt;&gt; Psa 107:30]] {{field-on:Bible}} И те се веселят защото утихнаха,И той ги завожда на желаемото им пристанище. {{field-off:Bible}}</w:t>
      </w:r>
    </w:p>
    <w:p>
      <w:pPr>
        <w:pStyle w:val="Normal"/>
        <w:rPr/>
      </w:pPr>
      <w:r>
        <w:rPr/>
        <w:t>[[@Bible:Psa 107:31 ]][[107:31 &gt;&gt; Psa 107:31]] {{field-on:Bible}} Да песнословят Господу за неговата милост,И за чудесата му към человеческите синове. {{field-off:Bible}}</w:t>
      </w:r>
    </w:p>
    <w:p>
      <w:pPr>
        <w:pStyle w:val="Normal"/>
        <w:rPr/>
      </w:pPr>
      <w:r>
        <w:rPr/>
        <w:t>[[@Bible:Psa 107:32 ]][[107:32 &gt;&gt; Psa 107:32]] {{field-on:Bible}} И да го възвишават в събора на людете,И в заседанието на старците да го хвалят. {{field-off:Bible}}</w:t>
      </w:r>
    </w:p>
    <w:p>
      <w:pPr>
        <w:pStyle w:val="Normal"/>
        <w:rPr/>
      </w:pPr>
      <w:r>
        <w:rPr/>
        <w:t>[[@Bible:Psa 107:33 ]][[107:33 &gt;&gt; Psa 107:33]] {{field-on:Bible}} Той променява реки в пустиня,И водни извори в суша, {{field-off:Bible}}</w:t>
      </w:r>
    </w:p>
    <w:p>
      <w:pPr>
        <w:pStyle w:val="Normal"/>
        <w:rPr/>
      </w:pPr>
      <w:r>
        <w:rPr/>
        <w:t>[[@Bible:Psa 107:34 ]][[107:34 &gt;&gt; Psa 107:34]] {{field-on:Bible}} Плодоносната земя в солена,Заради нечестието на жителите й. {{field-off:Bible}}</w:t>
      </w:r>
    </w:p>
    <w:p>
      <w:pPr>
        <w:pStyle w:val="Normal"/>
        <w:rPr/>
      </w:pPr>
      <w:r>
        <w:rPr/>
        <w:t>[[@Bible:Psa 107:35 ]][[107:35 &gt;&gt; Psa 107:35]] {{field-on:Bible}} Променява пустинята въ водни езера,И сухата земя въ водни извори. {{field-off:Bible}}</w:t>
      </w:r>
    </w:p>
    <w:p>
      <w:pPr>
        <w:pStyle w:val="Normal"/>
        <w:rPr/>
      </w:pPr>
      <w:r>
        <w:rPr/>
        <w:t>[[@Bible:Psa 107:36 ]][[107:36 &gt;&gt; Psa 107:36]] {{field-on:Bible}} И там населява гладните,И съставят градове за население, {{field-off:Bible}}</w:t>
      </w:r>
    </w:p>
    <w:p>
      <w:pPr>
        <w:pStyle w:val="Normal"/>
        <w:rPr/>
      </w:pPr>
      <w:r>
        <w:rPr/>
        <w:t>[[@Bible:Psa 107:37 ]][[107:37 &gt;&gt; Psa 107:37]] {{field-on:Bible}} И сеят ниви, и садят лозя,Които дават плодове и рожби. {{field-off:Bible}}</w:t>
      </w:r>
    </w:p>
    <w:p>
      <w:pPr>
        <w:pStyle w:val="Normal"/>
        <w:rPr/>
      </w:pPr>
      <w:r>
        <w:rPr/>
        <w:t>[[@Bible:Psa 107:38 ]][[107:38 &gt;&gt; Psa 107:38]] {{field-on:Bible}} И благославя ги, и силно се умножават,И скотовете им не умалява. {{field-off:Bible}}</w:t>
      </w:r>
    </w:p>
    <w:p>
      <w:pPr>
        <w:pStyle w:val="Normal"/>
        <w:rPr/>
      </w:pPr>
      <w:r>
        <w:rPr/>
        <w:t>[[@Bible:Psa 107:39 ]][[107:39 &gt;&gt; Psa 107:39]] {{field-on:Bible}} А намаляват и смиряват сеОт утеснение, злощастие, и тъга. {{field-off:Bible}}</w:t>
      </w:r>
    </w:p>
    <w:p>
      <w:pPr>
        <w:pStyle w:val="Normal"/>
        <w:rPr/>
      </w:pPr>
      <w:r>
        <w:rPr/>
        <w:t>[[@Bible:Psa 107:40 ]][[107:40 &gt;&gt; Psa 107:40]] {{field-on:Bible}} Той излива презрение върх князовете,И прави ги да се скитат в пустиня дето няма път. {{field-off:Bible}}</w:t>
      </w:r>
    </w:p>
    <w:p>
      <w:pPr>
        <w:pStyle w:val="Normal"/>
        <w:rPr/>
      </w:pPr>
      <w:r>
        <w:rPr/>
        <w:t>[[@Bible:Psa 107:41 ]][[107:41 &gt;&gt; Psa 107:41]] {{field-on:Bible}} А нищия възвишава от унижение,И дава му челяд като стадо. {{field-off:Bible}}</w:t>
      </w:r>
    </w:p>
    <w:p>
      <w:pPr>
        <w:pStyle w:val="Normal"/>
        <w:rPr/>
      </w:pPr>
      <w:r>
        <w:rPr/>
        <w:t>[[@Bible:Psa 107:42 ]][[107:42 &gt;&gt; Psa 107:42]] {{field-on:Bible}} Праведните гледат и се радват;А всяко беззаконие ще загради устата си. {{field-off:Bible}}</w:t>
      </w:r>
    </w:p>
    <w:p>
      <w:pPr>
        <w:pStyle w:val="Normal"/>
        <w:rPr/>
      </w:pPr>
      <w:r>
        <w:rPr/>
        <w:t>[[@Bible:Psa 107:43 ]][[107:43 &gt;&gt; Psa 107:43]] {{field-on:Bible}} Който е мъдър нека внимава на това;И ще разумеят Господните милости. {{field-off:Bible}}</w:t>
      </w:r>
    </w:p>
    <w:p>
      <w:pPr>
        <w:pStyle w:val="Heading2"/>
        <w:rPr/>
      </w:pPr>
      <w:r>
        <w:rPr/>
        <w:t>Глава 108</w:t>
      </w:r>
    </w:p>
    <w:p>
      <w:pPr>
        <w:pStyle w:val="Normal"/>
        <w:rPr/>
      </w:pPr>
      <w:r>
        <w:rPr/>
        <w:t>[[@Bible:Psa 108:1 ]][[108:1 &gt;&gt; Psa 108:1]] {{field-on:Bible}} (по Слав. 107)Песен, Псалом Давидов.Утвърдено е сърдцето ми, Боже:Ще пея и ще песнопея и съ славата си. {{field-off:Bible}}</w:t>
      </w:r>
    </w:p>
    <w:p>
      <w:pPr>
        <w:pStyle w:val="Normal"/>
        <w:rPr/>
      </w:pPr>
      <w:r>
        <w:rPr/>
        <w:t>[[@Bible:Psa 108:2 ]][[108:2 &gt;&gt; Psa 108:2]] {{field-on:Bible}} Събуди се, псалтирю и китаро.Ще се събудя рано. {{field-off:Bible}}</w:t>
      </w:r>
    </w:p>
    <w:p>
      <w:pPr>
        <w:pStyle w:val="Normal"/>
        <w:rPr/>
      </w:pPr>
      <w:r>
        <w:rPr/>
        <w:t>[[@Bible:Psa 108:3 ]][[108:3 &gt;&gt; Psa 108:3]] {{field-on:Bible}} Ще те славословя, Господи, между народите,И ще ти песнопея между племената. {{field-off:Bible}}</w:t>
      </w:r>
    </w:p>
    <w:p>
      <w:pPr>
        <w:pStyle w:val="Normal"/>
        <w:rPr/>
      </w:pPr>
      <w:r>
        <w:rPr/>
        <w:t>[[@Bible:Psa 108:4 ]][[108:4 &gt;&gt; Psa 108:4]] {{field-on:Bible}} Защото твоята милост се възвеличи по-горе от небесата,И твоята истина до облаците. {{field-off:Bible}}</w:t>
      </w:r>
    </w:p>
    <w:p>
      <w:pPr>
        <w:pStyle w:val="Normal"/>
        <w:rPr/>
      </w:pPr>
      <w:r>
        <w:rPr/>
        <w:t>[[@Bible:Psa 108:5 ]][[108:5 &gt;&gt; Psa 108:5]] {{field-on:Bible}} Възнеси се, Боже, над небесата;И славата ти да бъде над всичката земя. {{field-off:Bible}}</w:t>
      </w:r>
    </w:p>
    <w:p>
      <w:pPr>
        <w:pStyle w:val="Normal"/>
        <w:rPr/>
      </w:pPr>
      <w:r>
        <w:rPr/>
        <w:t>[[@Bible:Psa 108:6 ]][[108:6 &gt;&gt; Psa 108:6]] {{field-on:Bible}} За да се избавят твоите възлюблени,Спаси с десницата си, и послушай ме. {{field-off:Bible}}</w:t>
      </w:r>
    </w:p>
    <w:p>
      <w:pPr>
        <w:pStyle w:val="Normal"/>
        <w:rPr/>
      </w:pPr>
      <w:r>
        <w:rPr/>
        <w:t>[[@Bible:Psa 108:7 ]][[108:7 &gt;&gt; Psa 108:7]] {{field-on:Bible}} Бог говори в светилището си:Ще тържествувам, ще разделя Сихем,И дола Сокхот ще размеря: {{field-off:Bible}}</w:t>
      </w:r>
    </w:p>
    <w:p>
      <w:pPr>
        <w:pStyle w:val="Normal"/>
        <w:rPr/>
      </w:pPr>
      <w:r>
        <w:rPr/>
        <w:t>[[@Bible:Psa 108:8 ]][[108:8 &gt;&gt; Psa 108:8]] {{field-on:Bible}} Мой е Галаад, мой Манасий;Ефрем е крепост на главата ми,А Юда законоположител мой: {{field-off:Bible}}</w:t>
      </w:r>
    </w:p>
    <w:p>
      <w:pPr>
        <w:pStyle w:val="Normal"/>
        <w:rPr/>
      </w:pPr>
      <w:r>
        <w:rPr/>
        <w:t>[[@Bible:Psa 108:9 ]][[108:9 &gt;&gt; Psa 108:9]] {{field-on:Bible}} Моав е омивалницата ми:Върх Едом ще хвърля сапога си:Ще възкликна над Филистимската земя. {{field-off:Bible}}</w:t>
      </w:r>
    </w:p>
    <w:p>
      <w:pPr>
        <w:pStyle w:val="Normal"/>
        <w:rPr/>
      </w:pPr>
      <w:r>
        <w:rPr/>
        <w:t>[[@Bible:Psa 108:10 ]][[108:10 &gt;&gt; Psa 108:10]] {{field-on:Bible}} Кой ще ме въведе в оградения град?Кой ще ме заведе до Едом? {{field-off:Bible}}</w:t>
      </w:r>
    </w:p>
    <w:p>
      <w:pPr>
        <w:pStyle w:val="Normal"/>
        <w:rPr/>
      </w:pPr>
      <w:r>
        <w:rPr/>
        <w:t>[[@Bible:Psa 108:11 ]][[108:11 &gt;&gt; Psa 108:11]] {{field-on:Bible}} Не ти ли, Боже, който си ни отхвърлил?И ти, Боже, който не излизаш с нашите воинства? {{field-off:Bible}}</w:t>
      </w:r>
    </w:p>
    <w:p>
      <w:pPr>
        <w:pStyle w:val="Normal"/>
        <w:rPr/>
      </w:pPr>
      <w:r>
        <w:rPr/>
        <w:t>[[@Bible:Psa 108:12 ]][[108:12 &gt;&gt; Psa 108:12]] {{field-on:Bible}} Дай ни помощ от скърбта,Защото е суетно спасение от человека. {{field-off:Bible}}</w:t>
      </w:r>
    </w:p>
    <w:p>
      <w:pPr>
        <w:pStyle w:val="Normal"/>
        <w:rPr/>
      </w:pPr>
      <w:r>
        <w:rPr/>
        <w:t>[[@Bible:Psa 108:13 ]][[108:13 &gt;&gt; Psa 108:13]] {{field-on:Bible}} чрез Бога ще направим юначество;И той ще стъпче враговете ни. {{field-off:Bible}}</w:t>
      </w:r>
    </w:p>
    <w:p>
      <w:pPr>
        <w:pStyle w:val="Heading2"/>
        <w:rPr/>
      </w:pPr>
      <w:r>
        <w:rPr/>
        <w:t>Глава 109</w:t>
      </w:r>
    </w:p>
    <w:p>
      <w:pPr>
        <w:pStyle w:val="Normal"/>
        <w:rPr/>
      </w:pPr>
      <w:r>
        <w:rPr/>
        <w:t>[[@Bible:Psa 109:1 ]][[109:1 &gt;&gt; Psa 109:1]] {{field-on:Bible}} (по Слав. 108)Първому Певцу, Псалом Давидов.Боже, хвало моя, недей мълча: {{field-off:Bible}}</w:t>
      </w:r>
    </w:p>
    <w:p>
      <w:pPr>
        <w:pStyle w:val="Normal"/>
        <w:rPr/>
      </w:pPr>
      <w:r>
        <w:rPr/>
        <w:t>[[@Bible:Psa 109:2 ]][[109:2 &gt;&gt; Psa 109:2]] {{field-on:Bible}} Защото нечестиви уста и уста коварни се отвориха върх мене,Говориха против мене с лъжлив език, {{field-off:Bible}}</w:t>
      </w:r>
    </w:p>
    <w:p>
      <w:pPr>
        <w:pStyle w:val="Normal"/>
        <w:rPr/>
      </w:pPr>
      <w:r>
        <w:rPr/>
        <w:t>[[@Bible:Psa 109:3 ]][[109:3 &gt;&gt; Psa 109:3]] {{field-on:Bible}} И с думи ненавистни ме обиколиха,И ратуват против мене без причина. {{field-off:Bible}}</w:t>
      </w:r>
    </w:p>
    <w:p>
      <w:pPr>
        <w:pStyle w:val="Normal"/>
        <w:rPr/>
      </w:pPr>
      <w:r>
        <w:rPr/>
        <w:t>[[@Bible:Psa 109:4 ]][[109:4 &gt;&gt; Psa 109:4]] {{field-on:Bible}} За въздаяние на любовта ми враждебници ми са;А аз се моля. {{field-off:Bible}}</w:t>
      </w:r>
    </w:p>
    <w:p>
      <w:pPr>
        <w:pStyle w:val="Normal"/>
        <w:rPr/>
      </w:pPr>
      <w:r>
        <w:rPr/>
        <w:t>[[@Bible:Psa 109:5 ]][[109:5 &gt;&gt; Psa 109:5]] {{field-on:Bible}} И въздадоха ми зло за добро,И ненавист за любовта ми. {{field-off:Bible}}</w:t>
      </w:r>
    </w:p>
    <w:p>
      <w:pPr>
        <w:pStyle w:val="Normal"/>
        <w:rPr/>
      </w:pPr>
      <w:r>
        <w:rPr/>
        <w:t>[[@Bible:Psa 109:6 ]][[109:6 &gt;&gt; Psa 109:6]] {{field-on:Bible}} Постави нечестив над него;И противник да стои отдясно му {{field-off:Bible}}</w:t>
      </w:r>
    </w:p>
    <w:p>
      <w:pPr>
        <w:pStyle w:val="Normal"/>
        <w:rPr/>
      </w:pPr>
      <w:r>
        <w:rPr/>
        <w:t>[[@Bible:Psa 109:7 ]][[109:7 &gt;&gt; Psa 109:7]] {{field-on:Bible}} Когато се съди, да излезе повинен,И молитвата му да бъде в грях. {{field-off:Bible}}</w:t>
      </w:r>
    </w:p>
    <w:p>
      <w:pPr>
        <w:pStyle w:val="Normal"/>
        <w:rPr/>
      </w:pPr>
      <w:r>
        <w:rPr/>
        <w:t>[[@Bible:Psa 109:8 ]][[109:8 &gt;&gt; Psa 109:8]] {{field-on:Bible}} Да бъдат дните му малкоДруг да вземе чина му. {{field-off:Bible}}</w:t>
      </w:r>
    </w:p>
    <w:p>
      <w:pPr>
        <w:pStyle w:val="Normal"/>
        <w:rPr/>
      </w:pPr>
      <w:r>
        <w:rPr/>
        <w:t>[[@Bible:Psa 109:9 ]][[109:9 &gt;&gt; Psa 109:9]] {{field-on:Bible}} Да бъдат синовете му сирачета.И жена му вдовица. {{field-off:Bible}}</w:t>
      </w:r>
    </w:p>
    <w:p>
      <w:pPr>
        <w:pStyle w:val="Normal"/>
        <w:rPr/>
      </w:pPr>
      <w:r>
        <w:rPr/>
        <w:t>[[@Bible:Psa 109:10 ]][[109:10 &gt;&gt; Psa 109:10]] {{field-on:Bible}} И да се скитат всякога синовете му, и да станат просеци,И да излязват из развалените си жилища да просят хляб. {{field-off:Bible}}</w:t>
      </w:r>
    </w:p>
    <w:p>
      <w:pPr>
        <w:pStyle w:val="Normal"/>
        <w:rPr/>
      </w:pPr>
      <w:r>
        <w:rPr/>
        <w:t>[[@Bible:Psa 109:11 ]][[109:11 &gt;&gt; Psa 109:11]] {{field-on:Bible}} Да впримчи заимодавецът всичкия му имот,И да разграбят чужденците трудовете му. {{field-off:Bible}}</w:t>
      </w:r>
    </w:p>
    <w:p>
      <w:pPr>
        <w:pStyle w:val="Normal"/>
        <w:rPr/>
      </w:pPr>
      <w:r>
        <w:rPr/>
        <w:t>[[@Bible:Psa 109:12 ]][[109:12 &gt;&gt; Psa 109:12]] {{field-on:Bible}} Да няма кой да простре милост към него,И да няма кой да пожали сирачетата му. {{field-off:Bible}}</w:t>
      </w:r>
    </w:p>
    <w:p>
      <w:pPr>
        <w:pStyle w:val="Normal"/>
        <w:rPr/>
      </w:pPr>
      <w:r>
        <w:rPr/>
        <w:t>[[@Bible:Psa 109:13 ]][[109:13 &gt;&gt; Psa 109:13]] {{field-on:Bible}} Внуците му да бъдат изтребени:В идещия род да се изглади името им. {{field-off:Bible}}</w:t>
      </w:r>
    </w:p>
    <w:p>
      <w:pPr>
        <w:pStyle w:val="Normal"/>
        <w:rPr/>
      </w:pPr>
      <w:r>
        <w:rPr/>
        <w:t>[[@Bible:Psa 109:14 ]][[109:14 &gt;&gt; Psa 109:14]] {{field-on:Bible}} Да се помене пред Господа беззаконието на бащите му;И грехът на майка му да се не изглади: {{field-off:Bible}}</w:t>
      </w:r>
    </w:p>
    <w:p>
      <w:pPr>
        <w:pStyle w:val="Normal"/>
        <w:rPr/>
      </w:pPr>
      <w:r>
        <w:rPr/>
        <w:t>[[@Bible:Psa 109:15 ]][[109:15 &gt;&gt; Psa 109:15]] {{field-on:Bible}} Да бъде всякога пред ГосподаЗа да изтреби от земята паметта им. {{field-off:Bible}}</w:t>
      </w:r>
    </w:p>
    <w:p>
      <w:pPr>
        <w:pStyle w:val="Normal"/>
        <w:rPr/>
      </w:pPr>
      <w:r>
        <w:rPr/>
        <w:t>[[@Bible:Psa 109:16 ]][[109:16 &gt;&gt; Psa 109:16]] {{field-on:Bible}} Защото си не науми да стори милост,Но погна человека нищ и сиромахЗа да умъртви съкрушения в сърдце. {{field-off:Bible}}</w:t>
      </w:r>
    </w:p>
    <w:p>
      <w:pPr>
        <w:pStyle w:val="Normal"/>
        <w:rPr/>
      </w:pPr>
      <w:r>
        <w:rPr/>
        <w:t>[[@Bible:Psa 109:17 ]][[109:17 &gt;&gt; Psa 109:17]] {{field-on:Bible}} Понеже възлюби проклетия, нека го стигне:Понеже не рачи благословение, нека се отдалечи от него. {{field-off:Bible}}</w:t>
      </w:r>
    </w:p>
    <w:p>
      <w:pPr>
        <w:pStyle w:val="Normal"/>
        <w:rPr/>
      </w:pPr>
      <w:r>
        <w:rPr/>
        <w:t>[[@Bible:Psa 109:18 ]][[109:18 &gt;&gt; Psa 109:18]] {{field-on:Bible}} Понеже облече проклетия като своя дреха,Нека влезе като вода въ утробата му,И като елей в костите му. {{field-off:Bible}}</w:t>
      </w:r>
    </w:p>
    <w:p>
      <w:pPr>
        <w:pStyle w:val="Normal"/>
        <w:rPr/>
      </w:pPr>
      <w:r>
        <w:rPr/>
        <w:t>[[@Bible:Psa 109:19 ]][[109:19 &gt;&gt; Psa 109:19]] {{field-on:Bible}} Да му стане като дрехата с която се облича,И като пояса с който се всякога опасва. {{field-off:Bible}}</w:t>
      </w:r>
    </w:p>
    <w:p>
      <w:pPr>
        <w:pStyle w:val="Normal"/>
        <w:rPr/>
      </w:pPr>
      <w:r>
        <w:rPr/>
        <w:t>[[@Bible:Psa 109:20 ]][[109:20 &gt;&gt; Psa 109:20]] {{field-on:Bible}} Това да е на враждебниците ми въздаянието от Господа,И на тези които говорят зло против душата ми. {{field-off:Bible}}</w:t>
      </w:r>
    </w:p>
    <w:p>
      <w:pPr>
        <w:pStyle w:val="Normal"/>
        <w:rPr/>
      </w:pPr>
      <w:r>
        <w:rPr/>
        <w:t>[[@Bible:Psa 109:21 ]][[109:21 &gt;&gt; Psa 109:21]] {{field-on:Bible}} А с мене ти, Иеова Господи, заради името си стори:Понеже е блага твоята милост, избави ме; {{field-off:Bible}}</w:t>
      </w:r>
    </w:p>
    <w:p>
      <w:pPr>
        <w:pStyle w:val="Normal"/>
        <w:rPr/>
      </w:pPr>
      <w:r>
        <w:rPr/>
        <w:t>[[@Bible:Psa 109:22 ]][[109:22 &gt;&gt; Psa 109:22]] {{field-on:Bible}} Защото аз съм сиромах и нищ,И сърдцето ми вътре в мене е наранено. {{field-off:Bible}}</w:t>
      </w:r>
    </w:p>
    <w:p>
      <w:pPr>
        <w:pStyle w:val="Normal"/>
        <w:rPr/>
      </w:pPr>
      <w:r>
        <w:rPr/>
        <w:t>[[@Bible:Psa 109:23 ]][[109:23 &gt;&gt; Psa 109:23]] {{field-on:Bible}} Преминах като сянка когато е в уклонение:Оттръснат съм като скакалец. {{field-off:Bible}}</w:t>
      </w:r>
    </w:p>
    <w:p>
      <w:pPr>
        <w:pStyle w:val="Normal"/>
        <w:rPr/>
      </w:pPr>
      <w:r>
        <w:rPr/>
        <w:t>[[@Bible:Psa 109:24 ]][[109:24 &gt;&gt; Psa 109:24]] {{field-on:Bible}} Колената ми изнемогоха от пост;И плътта ми изпадна от тлъстина. {{field-off:Bible}}</w:t>
      </w:r>
    </w:p>
    <w:p>
      <w:pPr>
        <w:pStyle w:val="Normal"/>
        <w:rPr/>
      </w:pPr>
      <w:r>
        <w:rPr/>
        <w:t>[[@Bible:Psa 109:25 ]][[109:25 &gt;&gt; Psa 109:25]] {{field-on:Bible}} И аз станах укор на тях:Гледат ме и киват с глава. {{field-off:Bible}}</w:t>
      </w:r>
    </w:p>
    <w:p>
      <w:pPr>
        <w:pStyle w:val="Normal"/>
        <w:rPr/>
      </w:pPr>
      <w:r>
        <w:rPr/>
        <w:t>[[@Bible:Psa 109:26 ]][[109:26 &gt;&gt; Psa 109:26]] {{field-on:Bible}} Помогни ми, Господи Боже мой:Спаси ме според милостта си. {{field-off:Bible}}</w:t>
      </w:r>
    </w:p>
    <w:p>
      <w:pPr>
        <w:pStyle w:val="Normal"/>
        <w:rPr/>
      </w:pPr>
      <w:r>
        <w:rPr/>
        <w:t>[[@Bible:Psa 109:27 ]][[109:27 &gt;&gt; Psa 109:27]] {{field-on:Bible}} И нека познаят че това е твоя ръка,че ти си сторил това, Господи. {{field-off:Bible}}</w:t>
      </w:r>
    </w:p>
    <w:p>
      <w:pPr>
        <w:pStyle w:val="Normal"/>
        <w:rPr/>
      </w:pPr>
      <w:r>
        <w:rPr/>
        <w:t>[[@Bible:Psa 109:28 ]][[109:28 &gt;&gt; Psa 109:28]] {{field-on:Bible}} Те ще кълнат, а ти да благославяш:Стават, но нека се посрамят;А твоят раб да се весели. {{field-off:Bible}}</w:t>
      </w:r>
    </w:p>
    <w:p>
      <w:pPr>
        <w:pStyle w:val="Normal"/>
        <w:rPr/>
      </w:pPr>
      <w:r>
        <w:rPr/>
        <w:t>[[@Bible:Psa 109:29 ]][[109:29 &gt;&gt; Psa 109:29]] {{field-on:Bible}} Да се облекат с безчестие враждебниците ми;И като с дреха да се покрият със срама си. {{field-off:Bible}}</w:t>
      </w:r>
    </w:p>
    <w:p>
      <w:pPr>
        <w:pStyle w:val="Normal"/>
        <w:rPr/>
      </w:pPr>
      <w:r>
        <w:rPr/>
        <w:t>[[@Bible:Psa 109:30 ]][[109:30 &gt;&gt; Psa 109:30]] {{field-on:Bible}} Много ще славя Господа с устата си,И между мнозина ще го хваля. {{field-off:Bible}}</w:t>
      </w:r>
    </w:p>
    <w:p>
      <w:pPr>
        <w:pStyle w:val="Normal"/>
        <w:rPr/>
      </w:pPr>
      <w:r>
        <w:rPr/>
        <w:t>[[@Bible:Psa 109:31 ]][[109:31 &gt;&gt; Psa 109:31]] {{field-on:Bible}} Защото стои отдясно на сиромахаЗа да го избавя от онези които осъждат душата му. {{field-off:Bible}}</w:t>
      </w:r>
    </w:p>
    <w:p>
      <w:pPr>
        <w:pStyle w:val="Heading2"/>
        <w:rPr/>
      </w:pPr>
      <w:r>
        <w:rPr/>
        <w:t>Глава 110</w:t>
      </w:r>
    </w:p>
    <w:p>
      <w:pPr>
        <w:pStyle w:val="Normal"/>
        <w:rPr/>
      </w:pPr>
      <w:r>
        <w:rPr/>
        <w:t>[[@Bible:Psa 110:1 ]][[110:1 &gt;&gt; Psa 110:1]] {{field-on:Bible}} (по Слав. 109)Псалом Давидов.Рече Иеова Господу моему: Седи отдясно миДоде положа враговете ти подножие на нозете ти. {{field-off:Bible}}</w:t>
      </w:r>
    </w:p>
    <w:p>
      <w:pPr>
        <w:pStyle w:val="Normal"/>
        <w:rPr/>
      </w:pPr>
      <w:r>
        <w:rPr/>
        <w:t>[[@Bible:Psa 110:2 ]][[110:2 &gt;&gt; Psa 110:2]] {{field-on:Bible}} От Сиона ще изпроводи Господ жезъла на силата ти:Владей всред враговете си. {{field-off:Bible}}</w:t>
      </w:r>
    </w:p>
    <w:p>
      <w:pPr>
        <w:pStyle w:val="Normal"/>
        <w:rPr/>
      </w:pPr>
      <w:r>
        <w:rPr/>
        <w:t>[[@Bible:Psa 110:3 ]][[110:3 &gt;&gt; Psa 110:3]] {{field-on:Bible}} Твоите люде ще са усърдни в деня на силата ти, с великолепие свето:Твоите млади ще ти са като росата из чревото на зората. {{field-off:Bible}}</w:t>
      </w:r>
    </w:p>
    <w:p>
      <w:pPr>
        <w:pStyle w:val="Normal"/>
        <w:rPr/>
      </w:pPr>
      <w:r>
        <w:rPr/>
        <w:t>[[@Bible:Psa 110:4 ]][[110:4 &gt;&gt; Psa 110:4]] {{field-on:Bible}} Закле се Господ, и не ще се разкае:Ти си свещеник во век според чина на Мелхиседека. {{field-off:Bible}}</w:t>
      </w:r>
    </w:p>
    <w:p>
      <w:pPr>
        <w:pStyle w:val="Normal"/>
        <w:rPr/>
      </w:pPr>
      <w:r>
        <w:rPr/>
        <w:t>[[@Bible:Psa 110:5 ]][[110:5 &gt;&gt; Psa 110:5]] {{field-on:Bible}} Господ е отдясно ти:Ще съкруши царе в деня на гнева си. {{field-off:Bible}}</w:t>
      </w:r>
    </w:p>
    <w:p>
      <w:pPr>
        <w:pStyle w:val="Normal"/>
        <w:rPr/>
      </w:pPr>
      <w:r>
        <w:rPr/>
        <w:t>[[@Bible:Psa 110:6 ]][[110:6 &gt;&gt; Psa 110:6]] {{field-on:Bible}} Ще съди в езичниците, ще напълни земята с трупове:Ще съкруши главата на владеещия над много земи. {{field-off:Bible}}</w:t>
      </w:r>
    </w:p>
    <w:p>
      <w:pPr>
        <w:pStyle w:val="Normal"/>
        <w:rPr/>
      </w:pPr>
      <w:r>
        <w:rPr/>
        <w:t>[[@Bible:Psa 110:7 ]][[110:7 &gt;&gt; Psa 110:7]] {{field-on:Bible}} На пътя ще пие от потока;За то ще дигне глава на високо. {{field-off:Bible}}</w:t>
      </w:r>
    </w:p>
    <w:p>
      <w:pPr>
        <w:pStyle w:val="Heading2"/>
        <w:rPr/>
      </w:pPr>
      <w:r>
        <w:rPr/>
        <w:t>Глава 111</w:t>
      </w:r>
    </w:p>
    <w:p>
      <w:pPr>
        <w:pStyle w:val="Normal"/>
        <w:rPr/>
      </w:pPr>
      <w:r>
        <w:rPr/>
        <w:t>[[@Bible:Psa 111:1 ]][[111:1 &gt;&gt; Psa 111:1]] {{field-on:Bible}} (по Слав. 110)Алилуя. Ще славя Господа от все сърдцеВ съвета на правите и в събранието. {{field-off:Bible}}</w:t>
      </w:r>
    </w:p>
    <w:p>
      <w:pPr>
        <w:pStyle w:val="Normal"/>
        <w:rPr/>
      </w:pPr>
      <w:r>
        <w:rPr/>
        <w:t>[[@Bible:Psa 111:2 ]][[111:2 &gt;&gt; Psa 111:2]] {{field-on:Bible}} Големи са делата Господни,Изследуеми от всички които се наслаждават в тях. {{field-off:Bible}}</w:t>
      </w:r>
    </w:p>
    <w:p>
      <w:pPr>
        <w:pStyle w:val="Normal"/>
        <w:rPr/>
      </w:pPr>
      <w:r>
        <w:rPr/>
        <w:t>[[@Bible:Psa 111:3 ]][[111:3 &gt;&gt; Psa 111:3]] {{field-on:Bible}} Славно и великолепно е неговото дело;И правдата му остава въ век. {{field-off:Bible}}</w:t>
      </w:r>
    </w:p>
    <w:p>
      <w:pPr>
        <w:pStyle w:val="Normal"/>
        <w:rPr/>
      </w:pPr>
      <w:r>
        <w:rPr/>
        <w:t>[[@Bible:Psa 111:4 ]][[111:4 &gt;&gt; Psa 111:4]] {{field-on:Bible}} Достопаметни направи чудесата си:Милостив и щедър е Господ. {{field-off:Bible}}</w:t>
      </w:r>
    </w:p>
    <w:p>
      <w:pPr>
        <w:pStyle w:val="Normal"/>
        <w:rPr/>
      </w:pPr>
      <w:r>
        <w:rPr/>
        <w:t>[[@Bible:Psa 111:5 ]][[111:5 &gt;&gt; Psa 111:5]] {{field-on:Bible}} Даде храна на онези които му се боят:Ще помни винаги завета си. {{field-off:Bible}}</w:t>
      </w:r>
    </w:p>
    <w:p>
      <w:pPr>
        <w:pStyle w:val="Normal"/>
        <w:rPr/>
      </w:pPr>
      <w:r>
        <w:rPr/>
        <w:t>[[@Bible:Psa 111:6 ]][[111:6 &gt;&gt; Psa 111:6]] {{field-on:Bible}} Възвести на людете си силата на делата сиКато им даде наследието на езичниците. {{field-off:Bible}}</w:t>
      </w:r>
    </w:p>
    <w:p>
      <w:pPr>
        <w:pStyle w:val="Normal"/>
        <w:rPr/>
      </w:pPr>
      <w:r>
        <w:rPr/>
        <w:t>[[@Bible:Psa 111:7 ]][[111:7 &gt;&gt; Psa 111:7]] {{field-on:Bible}} Делата на ръцете му са истина и правосъдие:Истинни са всичките му заповеди: {{field-off:Bible}}</w:t>
      </w:r>
    </w:p>
    <w:p>
      <w:pPr>
        <w:pStyle w:val="Normal"/>
        <w:rPr/>
      </w:pPr>
      <w:r>
        <w:rPr/>
        <w:t>[[@Bible:Psa 111:8 ]][[111:8 &gt;&gt; Psa 111:8]] {{field-on:Bible}} Утвърдени са въ век века:Направени са в истина и правота. {{field-off:Bible}}</w:t>
      </w:r>
    </w:p>
    <w:p>
      <w:pPr>
        <w:pStyle w:val="Normal"/>
        <w:rPr/>
      </w:pPr>
      <w:r>
        <w:rPr/>
        <w:t>[[@Bible:Psa 111:9 ]][[111:9 &gt;&gt; Psa 111:9]] {{field-on:Bible}} Проводи избавление на людете си:Определи завета си въ век:Свето и страшно е името му. {{field-off:Bible}}</w:t>
      </w:r>
    </w:p>
    <w:p>
      <w:pPr>
        <w:pStyle w:val="Normal"/>
        <w:rPr/>
      </w:pPr>
      <w:r>
        <w:rPr/>
        <w:t>[[@Bible:Psa 111:10 ]][[111:10 &gt;&gt; Psa 111:10]] {{field-on:Bible}} Начало на мъдростта е страх Господен:Всички които ги правят имат добър разум:Неговата хвала пребивава въ век. {{field-off:Bible}}</w:t>
      </w:r>
    </w:p>
    <w:p>
      <w:pPr>
        <w:pStyle w:val="Heading2"/>
        <w:rPr/>
      </w:pPr>
      <w:r>
        <w:rPr/>
        <w:t>Глава 112</w:t>
      </w:r>
    </w:p>
    <w:p>
      <w:pPr>
        <w:pStyle w:val="Normal"/>
        <w:rPr/>
      </w:pPr>
      <w:r>
        <w:rPr/>
        <w:t>[[@Bible:Psa 112:1 ]][[112:1 &gt;&gt; Psa 112:1]] {{field-on:Bible}} (по Слав. 111)Алилуя. Блажен онзи человек, който се бои от Господа;И благоволи много в заповедите му. {{field-off:Bible}}</w:t>
      </w:r>
    </w:p>
    <w:p>
      <w:pPr>
        <w:pStyle w:val="Normal"/>
        <w:rPr/>
      </w:pPr>
      <w:r>
        <w:rPr/>
        <w:t>[[@Bible:Psa 112:2 ]][[112:2 &gt;&gt; Psa 112:2]] {{field-on:Bible}} Семето му ще бъде силно на земята:Родът на правите ще се благослови. {{field-off:Bible}}</w:t>
      </w:r>
    </w:p>
    <w:p>
      <w:pPr>
        <w:pStyle w:val="Normal"/>
        <w:rPr/>
      </w:pPr>
      <w:r>
        <w:rPr/>
        <w:t>[[@Bible:Psa 112:3 ]][[112:3 &gt;&gt; Psa 112:3]] {{field-on:Bible}} Изобилие и богатство ще има в дома му,И правдата му остава въ век. {{field-off:Bible}}</w:t>
      </w:r>
    </w:p>
    <w:p>
      <w:pPr>
        <w:pStyle w:val="Normal"/>
        <w:rPr/>
      </w:pPr>
      <w:r>
        <w:rPr/>
        <w:t>[[@Bible:Psa 112:4 ]][[112:4 &gt;&gt; Psa 112:4]] {{field-on:Bible}} Виделина изгрява в тъмнината за правите:Милостив е, и щедър, и праведен. {{field-off:Bible}}</w:t>
      </w:r>
    </w:p>
    <w:p>
      <w:pPr>
        <w:pStyle w:val="Normal"/>
        <w:rPr/>
      </w:pPr>
      <w:r>
        <w:rPr/>
        <w:t>[[@Bible:Psa 112:5 ]][[112:5 &gt;&gt; Psa 112:5]] {{field-on:Bible}} Добрият человек помилва и дава на заем:Устроявя работите си с правосъдие. {{field-off:Bible}}</w:t>
      </w:r>
    </w:p>
    <w:p>
      <w:pPr>
        <w:pStyle w:val="Normal"/>
        <w:rPr/>
      </w:pPr>
      <w:r>
        <w:rPr/>
        <w:t>[[@Bible:Psa 112:6 ]][[112:6 &gt;&gt; Psa 112:6]] {{field-on:Bible}} Наистина никога няма да се поколебае;В памет вечна ще бъде праведният. {{field-off:Bible}}</w:t>
      </w:r>
    </w:p>
    <w:p>
      <w:pPr>
        <w:pStyle w:val="Normal"/>
        <w:rPr/>
      </w:pPr>
      <w:r>
        <w:rPr/>
        <w:t>[[@Bible:Psa 112:7 ]][[112:7 &gt;&gt; Psa 112:7]] {{field-on:Bible}} От зъл слух не ще се убои:Сърдцето му е твърдо, понеже се надее на Господа. {{field-off:Bible}}</w:t>
      </w:r>
    </w:p>
    <w:p>
      <w:pPr>
        <w:pStyle w:val="Normal"/>
        <w:rPr/>
      </w:pPr>
      <w:r>
        <w:rPr/>
        <w:t>[[@Bible:Psa 112:8 ]][[112:8 &gt;&gt; Psa 112:8]] {{field-on:Bible}} Утвърдено е сърдцето му: не ще се убоиДоде види падането на неприятелите си. {{field-off:Bible}}</w:t>
      </w:r>
    </w:p>
    <w:p>
      <w:pPr>
        <w:pStyle w:val="Normal"/>
        <w:rPr/>
      </w:pPr>
      <w:r>
        <w:rPr/>
        <w:t>[[@Bible:Psa 112:9 ]][[112:9 &gt;&gt; Psa 112:9]] {{field-on:Bible}} Разпръсна, даде на сиромасите:Правдата му остава във век:Рогът му ще се възвиси в слава. {{field-off:Bible}}</w:t>
      </w:r>
    </w:p>
    <w:p>
      <w:pPr>
        <w:pStyle w:val="Normal"/>
        <w:rPr/>
      </w:pPr>
      <w:r>
        <w:rPr/>
        <w:t>[[@Bible:Psa 112:10 ]][[112:10 &gt;&gt; Psa 112:10]] {{field-on:Bible}} Нечестивият ще види и ще се разгневи:Ще поскърца съ зъбите си и ще изтае:Желанието на нечестивите ще погине. {{field-off:Bible}}</w:t>
      </w:r>
    </w:p>
    <w:p>
      <w:pPr>
        <w:pStyle w:val="Heading2"/>
        <w:rPr/>
      </w:pPr>
      <w:r>
        <w:rPr/>
        <w:t>Глава 113</w:t>
      </w:r>
    </w:p>
    <w:p>
      <w:pPr>
        <w:pStyle w:val="Normal"/>
        <w:rPr/>
      </w:pPr>
      <w:r>
        <w:rPr/>
        <w:t>[[@Bible:Psa 113:1 ]][[113:1 &gt;&gt; Psa 113:1]] {{field-on:Bible}} (по Слав. 112)Алилуя. Хвалете, раби Господни,Хвалете името Господне. {{field-off:Bible}}</w:t>
      </w:r>
    </w:p>
    <w:p>
      <w:pPr>
        <w:pStyle w:val="Normal"/>
        <w:rPr/>
      </w:pPr>
      <w:r>
        <w:rPr/>
        <w:t>[[@Bible:Psa 113:2 ]][[113:2 &gt;&gt; Psa 113:2]] {{field-on:Bible}} Да бъде името Господне благословено,От нине и до века. {{field-off:Bible}}</w:t>
      </w:r>
    </w:p>
    <w:p>
      <w:pPr>
        <w:pStyle w:val="Normal"/>
        <w:rPr/>
      </w:pPr>
      <w:r>
        <w:rPr/>
        <w:t>[[@Bible:Psa 113:3 ]][[113:3 &gt;&gt; Psa 113:3]] {{field-on:Bible}} От изток на слънцето до запада муДа се хвали името Господне. {{field-off:Bible}}</w:t>
      </w:r>
    </w:p>
    <w:p>
      <w:pPr>
        <w:pStyle w:val="Normal"/>
        <w:rPr/>
      </w:pPr>
      <w:r>
        <w:rPr/>
        <w:t>[[@Bible:Psa 113:4 ]][[113:4 &gt;&gt; Psa 113:4]] {{field-on:Bible}} Господ е висок над всичките народи:Над небесата е неговата слава. {{field-off:Bible}}</w:t>
      </w:r>
    </w:p>
    <w:p>
      <w:pPr>
        <w:pStyle w:val="Normal"/>
        <w:rPr/>
      </w:pPr>
      <w:r>
        <w:rPr/>
        <w:t>[[@Bible:Psa 113:5 ]][[113:5 &gt;&gt; Psa 113:5]] {{field-on:Bible}} Кой е като Иеова нашия Бог?Който седи на височините: {{field-off:Bible}}</w:t>
      </w:r>
    </w:p>
    <w:p>
      <w:pPr>
        <w:pStyle w:val="Normal"/>
        <w:rPr/>
      </w:pPr>
      <w:r>
        <w:rPr/>
        <w:t>[[@Bible:Psa 113:6 ]][[113:6 &gt;&gt; Psa 113:6]] {{field-on:Bible}} Който се навожда за да преглеждаОнова, което е на небето и на земята: {{field-off:Bible}}</w:t>
      </w:r>
    </w:p>
    <w:p>
      <w:pPr>
        <w:pStyle w:val="Normal"/>
        <w:rPr/>
      </w:pPr>
      <w:r>
        <w:rPr/>
        <w:t>[[@Bible:Psa 113:7 ]][[113:7 &gt;&gt; Psa 113:7]] {{field-on:Bible}} Който въздига от пръстта сиромаха,И от гноището възвишава нищия; {{field-off:Bible}}</w:t>
      </w:r>
    </w:p>
    <w:p>
      <w:pPr>
        <w:pStyle w:val="Normal"/>
        <w:rPr/>
      </w:pPr>
      <w:r>
        <w:rPr/>
        <w:t>[[@Bible:Psa 113:8 ]][[113:8 &gt;&gt; Psa 113:8]] {{field-on:Bible}} За да го постави да седне с князовете,С князовете на людете му: {{field-off:Bible}}</w:t>
      </w:r>
    </w:p>
    <w:p>
      <w:pPr>
        <w:pStyle w:val="Normal"/>
        <w:rPr/>
      </w:pPr>
      <w:r>
        <w:rPr/>
        <w:t>[[@Bible:Psa 113:9 ]][[113:9 &gt;&gt; Psa 113:9]] {{field-on:Bible}} Който населява в дом неплодната,И я прави весела майка на чада. Алилуя. {{field-off:Bible}}</w:t>
      </w:r>
    </w:p>
    <w:p>
      <w:pPr>
        <w:pStyle w:val="Heading2"/>
        <w:rPr/>
      </w:pPr>
      <w:r>
        <w:rPr/>
        <w:t>Глава 114</w:t>
      </w:r>
    </w:p>
    <w:p>
      <w:pPr>
        <w:pStyle w:val="Normal"/>
        <w:rPr/>
      </w:pPr>
      <w:r>
        <w:rPr/>
        <w:t>[[@Bible:Psa 114:1 ]][[114:1 &gt;&gt; Psa 114:1]] {{field-on:Bible}} (по Слав. 113)Когато излезе Израил из Египет,Домът Яковов из народ иноезичен, {{field-off:Bible}}</w:t>
      </w:r>
    </w:p>
    <w:p>
      <w:pPr>
        <w:pStyle w:val="Normal"/>
        <w:rPr/>
      </w:pPr>
      <w:r>
        <w:rPr/>
        <w:t>[[@Bible:Psa 114:2 ]][[114:2 &gt;&gt; Psa 114:2]] {{field-on:Bible}} Юда му стана светилище,Израил владичество негово. {{field-off:Bible}}</w:t>
      </w:r>
    </w:p>
    <w:p>
      <w:pPr>
        <w:pStyle w:val="Normal"/>
        <w:rPr/>
      </w:pPr>
      <w:r>
        <w:rPr/>
        <w:t>[[@Bible:Psa 114:3 ]][[114:3 &gt;&gt; Psa 114:3]] {{field-on:Bible}} Морето видя и побегнаЙордан се върна назад: {{field-off:Bible}}</w:t>
      </w:r>
    </w:p>
    <w:p>
      <w:pPr>
        <w:pStyle w:val="Normal"/>
        <w:rPr/>
      </w:pPr>
      <w:r>
        <w:rPr/>
        <w:t>[[@Bible:Psa 114:4 ]][[114:4 &gt;&gt; Psa 114:4]] {{field-on:Bible}} Горите се разиграха като овни,Хълмовете като агнета. {{field-off:Bible}}</w:t>
      </w:r>
    </w:p>
    <w:p>
      <w:pPr>
        <w:pStyle w:val="Normal"/>
        <w:rPr/>
      </w:pPr>
      <w:r>
        <w:rPr/>
        <w:t>[[@Bible:Psa 114:5 ]][[114:5 &gt;&gt; Psa 114:5]] {{field-on:Bible}} Що ти стана, море, че си побегнало?На тебе, Йордане,че си се върнал назад? {{field-off:Bible}}</w:t>
      </w:r>
    </w:p>
    <w:p>
      <w:pPr>
        <w:pStyle w:val="Normal"/>
        <w:rPr/>
      </w:pPr>
      <w:r>
        <w:rPr/>
        <w:t>[[@Bible:Psa 114:6 ]][[114:6 &gt;&gt; Psa 114:6]] {{field-on:Bible}} На вас, гори, че се разиграхте като овни?И вие хълмове като агнета? {{field-off:Bible}}</w:t>
      </w:r>
    </w:p>
    <w:p>
      <w:pPr>
        <w:pStyle w:val="Normal"/>
        <w:rPr/>
      </w:pPr>
      <w:r>
        <w:rPr/>
        <w:t>[[@Bible:Psa 114:7 ]][[114:7 &gt;&gt; Psa 114:7]] {{field-on:Bible}} Трепери, земльо, от лицето Господне,От лицето на Бога Яковов, {{field-off:Bible}}</w:t>
      </w:r>
    </w:p>
    <w:p>
      <w:pPr>
        <w:pStyle w:val="Normal"/>
        <w:rPr/>
      </w:pPr>
      <w:r>
        <w:rPr/>
        <w:t>[[@Bible:Psa 114:8 ]][[114:8 &gt;&gt; Psa 114:8]] {{field-on:Bible}} Който промени камика въ водни езера,Кременливия камик въ водни извори. {{field-off:Bible}}</w:t>
      </w:r>
    </w:p>
    <w:p>
      <w:pPr>
        <w:pStyle w:val="Heading2"/>
        <w:rPr/>
      </w:pPr>
      <w:r>
        <w:rPr/>
        <w:t>Глава 115</w:t>
      </w:r>
    </w:p>
    <w:p>
      <w:pPr>
        <w:pStyle w:val="Normal"/>
        <w:rPr/>
      </w:pPr>
      <w:r>
        <w:rPr/>
        <w:t>[[@Bible:Psa 115:1 ]][[115:1 &gt;&gt; Psa 115:1]] {{field-on:Bible}} (по Слав. 113)Не нам, Господи, не нам,Но на името си дай слава,За милостта си и за истината си. {{field-off:Bible}}</w:t>
      </w:r>
    </w:p>
    <w:p>
      <w:pPr>
        <w:pStyle w:val="Normal"/>
        <w:rPr/>
      </w:pPr>
      <w:r>
        <w:rPr/>
        <w:t>[[@Bible:Psa 115:2 ]][[115:2 &gt;&gt; Psa 115:2]] {{field-on:Bible}} Защо да рекат езичниците:че де е техний Бог? {{field-off:Bible}}</w:t>
      </w:r>
    </w:p>
    <w:p>
      <w:pPr>
        <w:pStyle w:val="Normal"/>
        <w:rPr/>
      </w:pPr>
      <w:r>
        <w:rPr/>
        <w:t>[[@Bible:Psa 115:3 ]][[115:3 &gt;&gt; Psa 115:3]] {{field-on:Bible}} Наший Бог е на небетоПрави всичко що му е угодно. {{field-off:Bible}}</w:t>
      </w:r>
    </w:p>
    <w:p>
      <w:pPr>
        <w:pStyle w:val="Normal"/>
        <w:rPr/>
      </w:pPr>
      <w:r>
        <w:rPr/>
        <w:t>[[@Bible:Psa 115:4 ]][[115:4 &gt;&gt; Psa 115:4]] {{field-on:Bible}} Техните идоли са сребро и злато,Дела на человечески ръце. {{field-off:Bible}}</w:t>
      </w:r>
    </w:p>
    <w:p>
      <w:pPr>
        <w:pStyle w:val="Normal"/>
        <w:rPr/>
      </w:pPr>
      <w:r>
        <w:rPr/>
        <w:t>[[@Bible:Psa 115:5 ]][[115:5 &gt;&gt; Psa 115:5]] {{field-on:Bible}} Уста имат, но не говорят:Очи имат, но не виждат. {{field-off:Bible}}</w:t>
      </w:r>
    </w:p>
    <w:p>
      <w:pPr>
        <w:pStyle w:val="Normal"/>
        <w:rPr/>
      </w:pPr>
      <w:r>
        <w:rPr/>
        <w:t>[[@Bible:Psa 115:6 ]][[115:6 &gt;&gt; Psa 115:6]] {{field-on:Bible}} Уши имат, но не чуят:Ноздри имат, но не обоняват. {{field-off:Bible}}</w:t>
      </w:r>
    </w:p>
    <w:p>
      <w:pPr>
        <w:pStyle w:val="Normal"/>
        <w:rPr/>
      </w:pPr>
      <w:r>
        <w:rPr/>
        <w:t>[[@Bible:Psa 115:7 ]][[115:7 &gt;&gt; Psa 115:7]] {{field-on:Bible}} Ръце имат, но не пипат:Нозе имат, но не ходят,Нито издават глас от гъртана си. {{field-off:Bible}}</w:t>
      </w:r>
    </w:p>
    <w:p>
      <w:pPr>
        <w:pStyle w:val="Normal"/>
        <w:rPr/>
      </w:pPr>
      <w:r>
        <w:rPr/>
        <w:t>[[@Bible:Psa 115:8 ]][[115:8 &gt;&gt; Psa 115:8]] {{field-on:Bible}} Подобни тям ще станат които ги правят,Всеки който се надее на тех. {{field-off:Bible}}</w:t>
      </w:r>
    </w:p>
    <w:p>
      <w:pPr>
        <w:pStyle w:val="Normal"/>
        <w:rPr/>
      </w:pPr>
      <w:r>
        <w:rPr/>
        <w:t>[[@Bible:Psa 115:9 ]][[115:9 &gt;&gt; Psa 115:9]] {{field-on:Bible}} Израилю, уповай на Господа:Той им е помощник и щит. {{field-off:Bible}}</w:t>
      </w:r>
    </w:p>
    <w:p>
      <w:pPr>
        <w:pStyle w:val="Normal"/>
        <w:rPr/>
      </w:pPr>
      <w:r>
        <w:rPr/>
        <w:t>[[@Bible:Psa 115:10 ]][[115:10 &gt;&gt; Psa 115:10]] {{field-on:Bible}} Доме Ааронов, уповай на Господа:Той им е помощник и щит. {{field-off:Bible}}</w:t>
      </w:r>
    </w:p>
    <w:p>
      <w:pPr>
        <w:pStyle w:val="Normal"/>
        <w:rPr/>
      </w:pPr>
      <w:r>
        <w:rPr/>
        <w:t>[[@Bible:Psa 115:11 ]][[115:11 &gt;&gt; Psa 115:11]] {{field-on:Bible}} Които се боите от Господа, уповайте на Господа:Той им е помощник и щит. {{field-off:Bible}}</w:t>
      </w:r>
    </w:p>
    <w:p>
      <w:pPr>
        <w:pStyle w:val="Normal"/>
        <w:rPr/>
      </w:pPr>
      <w:r>
        <w:rPr/>
        <w:t>[[@Bible:Psa 115:12 ]][[115:12 &gt;&gt; Psa 115:12]] {{field-on:Bible}} Господ ни помена.Ще благослови, ще благослови Израелевия дом,Ще благослови Аароновия дом, {{field-off:Bible}}</w:t>
      </w:r>
    </w:p>
    <w:p>
      <w:pPr>
        <w:pStyle w:val="Normal"/>
        <w:rPr/>
      </w:pPr>
      <w:r>
        <w:rPr/>
        <w:t>[[@Bible:Psa 115:13 ]][[115:13 &gt;&gt; Psa 115:13]] {{field-on:Bible}} Ще благослови които се боят от Господа,Малките и големите. {{field-off:Bible}}</w:t>
      </w:r>
    </w:p>
    <w:p>
      <w:pPr>
        <w:pStyle w:val="Normal"/>
        <w:rPr/>
      </w:pPr>
      <w:r>
        <w:rPr/>
        <w:t>[[@Bible:Psa 115:14 ]][[115:14 &gt;&gt; Psa 115:14]] {{field-on:Bible}} Господ ще ви възрасти,Вас и вашите чада. {{field-off:Bible}}</w:t>
      </w:r>
    </w:p>
    <w:p>
      <w:pPr>
        <w:pStyle w:val="Normal"/>
        <w:rPr/>
      </w:pPr>
      <w:r>
        <w:rPr/>
        <w:t>[[@Bible:Psa 115:15 ]][[115:15 &gt;&gt; Psa 115:15]] {{field-on:Bible}} Благословени сте вие от Господа,Който е направил небето и земята. {{field-off:Bible}}</w:t>
      </w:r>
    </w:p>
    <w:p>
      <w:pPr>
        <w:pStyle w:val="Normal"/>
        <w:rPr/>
      </w:pPr>
      <w:r>
        <w:rPr/>
        <w:t>[[@Bible:Psa 115:16 ]][[115:16 &gt;&gt; Psa 115:16]] {{field-on:Bible}} Небесата небесни са Господни;А земята даде на человеческите синове. {{field-off:Bible}}</w:t>
      </w:r>
    </w:p>
    <w:p>
      <w:pPr>
        <w:pStyle w:val="Normal"/>
        <w:rPr/>
      </w:pPr>
      <w:r>
        <w:rPr/>
        <w:t>[[@Bible:Psa 115:17 ]][[115:17 &gt;&gt; Psa 115:17]] {{field-on:Bible}} Не ще хвалят Господа мъртвите,Нито всичките, които слезват на местото на мълчанието. {{field-off:Bible}}</w:t>
      </w:r>
    </w:p>
    <w:p>
      <w:pPr>
        <w:pStyle w:val="Normal"/>
        <w:rPr/>
      </w:pPr>
      <w:r>
        <w:rPr/>
        <w:t>[[@Bible:Psa 115:18 ]][[115:18 &gt;&gt; Psa 115:18]] {{field-on:Bible}} Но ние ще благославяме ГосподаОт сега и до века. Алилуя. {{field-off:Bible}}</w:t>
      </w:r>
    </w:p>
    <w:p>
      <w:pPr>
        <w:pStyle w:val="Heading2"/>
        <w:rPr/>
      </w:pPr>
      <w:r>
        <w:rPr/>
        <w:t>Глава 116</w:t>
      </w:r>
    </w:p>
    <w:p>
      <w:pPr>
        <w:pStyle w:val="Normal"/>
        <w:rPr/>
      </w:pPr>
      <w:r>
        <w:rPr/>
        <w:t>[[@Bible:Psa 116:1 ]][[116:1 &gt;&gt; Psa 116:1]] {{field-on:Bible}} (по Слав. 114)Драго ми е че Господ послушаГласа ми и моленията ми, {{field-off:Bible}}</w:t>
      </w:r>
    </w:p>
    <w:p>
      <w:pPr>
        <w:pStyle w:val="Normal"/>
        <w:rPr/>
      </w:pPr>
      <w:r>
        <w:rPr/>
        <w:t>[[@Bible:Psa 116:2 ]][[116:2 &gt;&gt; Psa 116:2]] {{field-on:Bible}} че приклони ухото си към мене:И доде съм жив ще го призивам. {{field-off:Bible}}</w:t>
      </w:r>
    </w:p>
    <w:p>
      <w:pPr>
        <w:pStyle w:val="Normal"/>
        <w:rPr/>
      </w:pPr>
      <w:r>
        <w:rPr/>
        <w:t>[[@Bible:Psa 116:3 ]][[116:3 &gt;&gt; Psa 116:3]] {{field-on:Bible}} Смъртни болезни ме обиколиха,И адви утеснания ме снамериха:Скръб и болка срещнах. {{field-off:Bible}}</w:t>
      </w:r>
    </w:p>
    <w:p>
      <w:pPr>
        <w:pStyle w:val="Normal"/>
        <w:rPr/>
      </w:pPr>
      <w:r>
        <w:rPr/>
        <w:t>[[@Bible:Psa 116:4 ]][[116:4 &gt;&gt; Psa 116:4]] {{field-on:Bible}} И призвах името Господне:О Господи, избави душата ми. {{field-off:Bible}}</w:t>
      </w:r>
    </w:p>
    <w:p>
      <w:pPr>
        <w:pStyle w:val="Normal"/>
        <w:rPr/>
      </w:pPr>
      <w:r>
        <w:rPr/>
        <w:t>[[@Bible:Psa 116:5 ]][[116:5 &gt;&gt; Psa 116:5]] {{field-on:Bible}} Милостив е Господ и праведен,И благоутробен е Бог наш. {{field-off:Bible}}</w:t>
      </w:r>
    </w:p>
    <w:p>
      <w:pPr>
        <w:pStyle w:val="Normal"/>
        <w:rPr/>
      </w:pPr>
      <w:r>
        <w:rPr/>
        <w:t>[[@Bible:Psa 116:6 ]][[116:6 &gt;&gt; Psa 116:6]] {{field-on:Bible}} Господ съхранява простодушните: В беда бях, и спаси ме. {{field-off:Bible}}</w:t>
      </w:r>
    </w:p>
    <w:p>
      <w:pPr>
        <w:pStyle w:val="Normal"/>
        <w:rPr/>
      </w:pPr>
      <w:r>
        <w:rPr/>
        <w:t>[[@Bible:Psa 116:7 ]][[116:7 &gt;&gt; Psa 116:7]] {{field-on:Bible}} Върни се, душо моя, в покоя си,Защото Господ ти стори добро. {{field-off:Bible}}</w:t>
      </w:r>
    </w:p>
    <w:p>
      <w:pPr>
        <w:pStyle w:val="Normal"/>
        <w:rPr/>
      </w:pPr>
      <w:r>
        <w:rPr/>
        <w:t>[[@Bible:Psa 116:8 ]][[116:8 &gt;&gt; Psa 116:8]] {{field-on:Bible}} Защото си избавил душата ми от смърт,Очите ми от сълзи,Нозете ми от подплъзване {{field-off:Bible}}</w:t>
      </w:r>
    </w:p>
    <w:p>
      <w:pPr>
        <w:pStyle w:val="Normal"/>
        <w:rPr/>
      </w:pPr>
      <w:r>
        <w:rPr/>
        <w:t>[[@Bible:Psa 116:9 ]][[116:9 &gt;&gt; Psa 116:9]] {{field-on:Bible}} Ще ходя пред ГосподаВ земята на живите. {{field-off:Bible}}</w:t>
      </w:r>
    </w:p>
    <w:p>
      <w:pPr>
        <w:pStyle w:val="Normal"/>
        <w:rPr/>
      </w:pPr>
      <w:r>
        <w:rPr/>
        <w:t>[[@Bible:Psa 116:10 ]][[116:10 &gt;&gt; Psa 116:10]] {{field-on:Bible}} (По Слав 115) (1) Повярвах, за то говорих:Аз бях много оскърбен. {{field-off:Bible}}</w:t>
      </w:r>
    </w:p>
    <w:p>
      <w:pPr>
        <w:pStyle w:val="Normal"/>
        <w:rPr/>
      </w:pPr>
      <w:r>
        <w:rPr/>
        <w:t>[[@Bible:Psa 116:11 ]][[116:11 &gt;&gt; Psa 116:11]] {{field-on:Bible}} (2) Аз рекох в смайването си:Всеки человек е лъжлив. {{field-off:Bible}}</w:t>
      </w:r>
    </w:p>
    <w:p>
      <w:pPr>
        <w:pStyle w:val="Normal"/>
        <w:rPr/>
      </w:pPr>
      <w:r>
        <w:rPr/>
        <w:t>[[@Bible:Psa 116:12 ]][[116:12 &gt;&gt; Psa 116:12]] {{field-on:Bible}} (3) Що да въздам Господу,За всичките му благодеяния към мене? {{field-off:Bible}}</w:t>
      </w:r>
    </w:p>
    <w:p>
      <w:pPr>
        <w:pStyle w:val="Normal"/>
        <w:rPr/>
      </w:pPr>
      <w:r>
        <w:rPr/>
        <w:t>[[@Bible:Psa 116:13 ]][[116:13 &gt;&gt; Psa 116:13]] {{field-on:Bible}} (4) Ще взема чашата на спасението,И ще призова името Господне. {{field-off:Bible}}</w:t>
      </w:r>
    </w:p>
    <w:p>
      <w:pPr>
        <w:pStyle w:val="Normal"/>
        <w:rPr/>
      </w:pPr>
      <w:r>
        <w:rPr/>
        <w:t>[[@Bible:Psa 116:14 ]][[116:14 &gt;&gt; Psa 116:14]] {{field-on:Bible}} (5) Обричанията си ще отдам ГосподуСега пред всичките му люде. {{field-off:Bible}}</w:t>
      </w:r>
    </w:p>
    <w:p>
      <w:pPr>
        <w:pStyle w:val="Normal"/>
        <w:rPr/>
      </w:pPr>
      <w:r>
        <w:rPr/>
        <w:t>[[@Bible:Psa 116:15 ]][[116:15 &gt;&gt; Psa 116:15]] {{field-on:Bible}} (6) Многоценна е пред ГосподаСмъртта на преподобните му. {{field-off:Bible}}</w:t>
      </w:r>
    </w:p>
    <w:p>
      <w:pPr>
        <w:pStyle w:val="Normal"/>
        <w:rPr/>
      </w:pPr>
      <w:r>
        <w:rPr/>
        <w:t>[[@Bible:Psa 116:16 ]][[116:16 &gt;&gt; Psa 116:16]] {{field-on:Bible}} (7) Ей, Господи! защото съм твой раб:Раб твой съм аз, син на твоята рабиня:Ти си развързал узите ми. {{field-off:Bible}}</w:t>
      </w:r>
    </w:p>
    <w:p>
      <w:pPr>
        <w:pStyle w:val="Normal"/>
        <w:rPr/>
      </w:pPr>
      <w:r>
        <w:rPr/>
        <w:t>[[@Bible:Psa 116:17 ]][[116:17 &gt;&gt; Psa 116:17]] {{field-on:Bible}} (8) Тебе ще пожра жъртва на хвала,И името Господне ще призова. {{field-off:Bible}}</w:t>
      </w:r>
    </w:p>
    <w:p>
      <w:pPr>
        <w:pStyle w:val="Normal"/>
        <w:rPr/>
      </w:pPr>
      <w:r>
        <w:rPr/>
        <w:t>[[@Bible:Psa 116:18 ]][[116:18 &gt;&gt; Psa 116:18]] {{field-on:Bible}} (9) Обричанията си ще отдам Господу,Сега пред всичките негови люде, {{field-off:Bible}}</w:t>
      </w:r>
    </w:p>
    <w:p>
      <w:pPr>
        <w:pStyle w:val="Normal"/>
        <w:rPr/>
      </w:pPr>
      <w:r>
        <w:rPr/>
        <w:t>[[@Bible:Psa 116:19 ]][[116:19 &gt;&gt; Psa 116:19]] {{field-on:Bible}} (10) В дворовете на дома Господен,Всред тебе, Ерусалиме. Алилуя. {{field-off:Bible}}</w:t>
      </w:r>
    </w:p>
    <w:p>
      <w:pPr>
        <w:pStyle w:val="Heading2"/>
        <w:rPr/>
      </w:pPr>
      <w:r>
        <w:rPr/>
        <w:t>Глава 117</w:t>
      </w:r>
    </w:p>
    <w:p>
      <w:pPr>
        <w:pStyle w:val="Normal"/>
        <w:rPr/>
      </w:pPr>
      <w:r>
        <w:rPr/>
        <w:t>[[@Bible:Psa 117:1 ]][[117:1 &gt;&gt; Psa 117:1]] {{field-on:Bible}} (по Слав. 116)Хвалете Господа, всички народи:Славословете го, всички племена: {{field-off:Bible}}</w:t>
      </w:r>
    </w:p>
    <w:p>
      <w:pPr>
        <w:pStyle w:val="Normal"/>
        <w:rPr/>
      </w:pPr>
      <w:r>
        <w:rPr/>
        <w:t>[[@Bible:Psa 117:2 ]][[117:2 &gt;&gt; Psa 117:2]] {{field-on:Bible}} Защото милостта му е голяма върху нас,И истината Господня е във век. Алилуя. {{field-off:Bible}}</w:t>
      </w:r>
    </w:p>
    <w:p>
      <w:pPr>
        <w:pStyle w:val="Heading2"/>
        <w:rPr/>
      </w:pPr>
      <w:r>
        <w:rPr/>
        <w:t>Глава 118</w:t>
      </w:r>
    </w:p>
    <w:p>
      <w:pPr>
        <w:pStyle w:val="Normal"/>
        <w:rPr/>
      </w:pPr>
      <w:r>
        <w:rPr/>
        <w:t>[[@Bible:Psa 118:1 ]][[118:1 &gt;&gt; Psa 118:1]] {{field-on:Bible}} (по Слав. 117)Славете Господа, защото е благ,Защото милостта му е въ век. {{field-off:Bible}}</w:t>
      </w:r>
    </w:p>
    <w:p>
      <w:pPr>
        <w:pStyle w:val="Normal"/>
        <w:rPr/>
      </w:pPr>
      <w:r>
        <w:rPr/>
        <w:t>[[@Bible:Psa 118:2 ]][[118:2 &gt;&gt; Psa 118:2]] {{field-on:Bible}} Да рече сега Израилче милостта му е въ век. {{field-off:Bible}}</w:t>
      </w:r>
    </w:p>
    <w:p>
      <w:pPr>
        <w:pStyle w:val="Normal"/>
        <w:rPr/>
      </w:pPr>
      <w:r>
        <w:rPr/>
        <w:t>[[@Bible:Psa 118:3 ]][[118:3 &gt;&gt; Psa 118:3]] {{field-on:Bible}} Да рече сега Аароновът домче милостта му е въ век. {{field-off:Bible}}</w:t>
      </w:r>
    </w:p>
    <w:p>
      <w:pPr>
        <w:pStyle w:val="Normal"/>
        <w:rPr/>
      </w:pPr>
      <w:r>
        <w:rPr/>
        <w:t>[[@Bible:Psa 118:4 ]][[118:4 &gt;&gt; Psa 118:4]] {{field-on:Bible}} Да рекат сега които се боят от Господаче милостта му е въ век. {{field-off:Bible}}</w:t>
      </w:r>
    </w:p>
    <w:p>
      <w:pPr>
        <w:pStyle w:val="Normal"/>
        <w:rPr/>
      </w:pPr>
      <w:r>
        <w:rPr/>
        <w:t>[[@Bible:Psa 118:5 ]][[118:5 &gt;&gt; Psa 118:5]] {{field-on:Bible}} В скърб призвах Господа:Господ ме послуша и даде ширина. {{field-off:Bible}}</w:t>
      </w:r>
    </w:p>
    <w:p>
      <w:pPr>
        <w:pStyle w:val="Normal"/>
        <w:rPr/>
      </w:pPr>
      <w:r>
        <w:rPr/>
        <w:t>[[@Bible:Psa 118:6 ]][[118:6 &gt;&gt; Psa 118:6]] {{field-on:Bible}} Господ ми е помощник: няма да се уплаша:Що може да ми стори человек? {{field-off:Bible}}</w:t>
      </w:r>
    </w:p>
    <w:p>
      <w:pPr>
        <w:pStyle w:val="Normal"/>
        <w:rPr/>
      </w:pPr>
      <w:r>
        <w:rPr/>
        <w:t>[[@Bible:Psa 118:7 ]][[118:7 &gt;&gt; Psa 118:7]] {{field-on:Bible}} Господ е от към мене между помощниците ми;И аз ще видя падането на неприятелите си. {{field-off:Bible}}</w:t>
      </w:r>
    </w:p>
    <w:p>
      <w:pPr>
        <w:pStyle w:val="Normal"/>
        <w:rPr/>
      </w:pPr>
      <w:r>
        <w:rPr/>
        <w:t>[[@Bible:Psa 118:8 ]][[118:8 &gt;&gt; Psa 118:8]] {{field-on:Bible}} По-добре да се надее някой на Господа,А не да уповае на человека. {{field-off:Bible}}</w:t>
      </w:r>
    </w:p>
    <w:p>
      <w:pPr>
        <w:pStyle w:val="Normal"/>
        <w:rPr/>
      </w:pPr>
      <w:r>
        <w:rPr/>
        <w:t>[[@Bible:Psa 118:9 ]][[118:9 &gt;&gt; Psa 118:9]] {{field-on:Bible}} По-добре да се надее някой на Господа,А не да уповае на князове. {{field-off:Bible}}</w:t>
      </w:r>
    </w:p>
    <w:p>
      <w:pPr>
        <w:pStyle w:val="Normal"/>
        <w:rPr/>
      </w:pPr>
      <w:r>
        <w:rPr/>
        <w:t>[[@Bible:Psa 118:10 ]][[118:10 &gt;&gt; Psa 118:10]] {{field-on:Bible}} Всичките народи ме обиколиха;Но с името Господне ще ги изтребя. {{field-off:Bible}}</w:t>
      </w:r>
    </w:p>
    <w:p>
      <w:pPr>
        <w:pStyle w:val="Normal"/>
        <w:rPr/>
      </w:pPr>
      <w:r>
        <w:rPr/>
        <w:t>[[@Bible:Psa 118:11 ]][[118:11 &gt;&gt; Psa 118:11]] {{field-on:Bible}} Обиколиха ме, ей, обиколиха ме от всякъде;Но с името Господне ще ги изтребя. {{field-off:Bible}}</w:t>
      </w:r>
    </w:p>
    <w:p>
      <w:pPr>
        <w:pStyle w:val="Normal"/>
        <w:rPr/>
      </w:pPr>
      <w:r>
        <w:rPr/>
        <w:t>[[@Bible:Psa 118:12 ]][[118:12 &gt;&gt; Psa 118:12]] {{field-on:Bible}} Обиколиха ме като пчели:Загаснаха като огън от тръне;Защото в името Господне ще ги изтребя. {{field-off:Bible}}</w:t>
      </w:r>
    </w:p>
    <w:p>
      <w:pPr>
        <w:pStyle w:val="Normal"/>
        <w:rPr/>
      </w:pPr>
      <w:r>
        <w:rPr/>
        <w:t>[[@Bible:Psa 118:13 ]][[118:13 &gt;&gt; Psa 118:13]] {{field-on:Bible}} Ти ме тласна силно за да падна,Но Господ ми помогна. {{field-off:Bible}}</w:t>
      </w:r>
    </w:p>
    <w:p>
      <w:pPr>
        <w:pStyle w:val="Normal"/>
        <w:rPr/>
      </w:pPr>
      <w:r>
        <w:rPr/>
        <w:t>[[@Bible:Psa 118:14 ]][[118:14 &gt;&gt; Psa 118:14]] {{field-on:Bible}} Сила моя и пение мое е Господ,И стана ми спасение. {{field-off:Bible}}</w:t>
      </w:r>
    </w:p>
    <w:p>
      <w:pPr>
        <w:pStyle w:val="Normal"/>
        <w:rPr/>
      </w:pPr>
      <w:r>
        <w:rPr/>
        <w:t>[[@Bible:Psa 118:15 ]][[118:15 &gt;&gt; Psa 118:15]] {{field-on:Bible}} Глас на радост и на спасение е в къщите на праведните:Десницата Господня прави силни дела. {{field-off:Bible}}</w:t>
      </w:r>
    </w:p>
    <w:p>
      <w:pPr>
        <w:pStyle w:val="Normal"/>
        <w:rPr/>
      </w:pPr>
      <w:r>
        <w:rPr/>
        <w:t>[[@Bible:Psa 118:16 ]][[118:16 &gt;&gt; Psa 118:16]] {{field-on:Bible}} Десницата Господня се възнесе:Десницата Господня прави силни дела. {{field-off:Bible}}</w:t>
      </w:r>
    </w:p>
    <w:p>
      <w:pPr>
        <w:pStyle w:val="Normal"/>
        <w:rPr/>
      </w:pPr>
      <w:r>
        <w:rPr/>
        <w:t>[[@Bible:Psa 118:17 ]][[118:17 &gt;&gt; Psa 118:17]] {{field-on:Bible}} Няма да умра, но ще живея,И ще разказвам делата Господни. {{field-off:Bible}}</w:t>
      </w:r>
    </w:p>
    <w:p>
      <w:pPr>
        <w:pStyle w:val="Normal"/>
        <w:rPr/>
      </w:pPr>
      <w:r>
        <w:rPr/>
        <w:t>[[@Bible:Psa 118:18 ]][[118:18 &gt;&gt; Psa 118:18]] {{field-on:Bible}} Жестоко ме наказа Господ,Но на смърт не ме предаде. {{field-off:Bible}}</w:t>
      </w:r>
    </w:p>
    <w:p>
      <w:pPr>
        <w:pStyle w:val="Normal"/>
        <w:rPr/>
      </w:pPr>
      <w:r>
        <w:rPr/>
        <w:t>[[@Bible:Psa 118:19 ]][[118:19 &gt;&gt; Psa 118:19]] {{field-on:Bible}} Отворете ми вратата на правдата:Ще вляза в тях и ще прославя Господа. {{field-off:Bible}}</w:t>
      </w:r>
    </w:p>
    <w:p>
      <w:pPr>
        <w:pStyle w:val="Normal"/>
        <w:rPr/>
      </w:pPr>
      <w:r>
        <w:rPr/>
        <w:t>[[@Bible:Psa 118:20 ]][[118:20 &gt;&gt; Psa 118:20]] {{field-on:Bible}} Те са Господните врата:Праведните ще влязат в тях. {{field-off:Bible}}</w:t>
      </w:r>
    </w:p>
    <w:p>
      <w:pPr>
        <w:pStyle w:val="Normal"/>
        <w:rPr/>
      </w:pPr>
      <w:r>
        <w:rPr/>
        <w:t>[[@Bible:Psa 118:21 ]][[118:21 &gt;&gt; Psa 118:21]] {{field-on:Bible}} Ще те славословя защото си ме послушал,И станал си ми спасение. {{field-off:Bible}}</w:t>
      </w:r>
    </w:p>
    <w:p>
      <w:pPr>
        <w:pStyle w:val="Normal"/>
        <w:rPr/>
      </w:pPr>
      <w:r>
        <w:rPr/>
        <w:t>[[@Bible:Psa 118:22 ]][[118:22 &gt;&gt; Psa 118:22]] {{field-on:Bible}} Камикът, който отхвърлиха зидарите,Той стана глава на ъгъл. {{field-off:Bible}}</w:t>
      </w:r>
    </w:p>
    <w:p>
      <w:pPr>
        <w:pStyle w:val="Normal"/>
        <w:rPr/>
      </w:pPr>
      <w:r>
        <w:rPr/>
        <w:t>[[@Bible:Psa 118:23 ]][[118:23 &gt;&gt; Psa 118:23]] {{field-on:Bible}} От Господа стана това,И чудно е в нашите очи. {{field-off:Bible}}</w:t>
      </w:r>
    </w:p>
    <w:p>
      <w:pPr>
        <w:pStyle w:val="Normal"/>
        <w:rPr/>
      </w:pPr>
      <w:r>
        <w:rPr/>
        <w:t>[[@Bible:Psa 118:24 ]][[118:24 &gt;&gt; Psa 118:24]] {{field-on:Bible}} Този е денят който е Господ направил:Да се зарадваме и да се развеселим в него. {{field-off:Bible}}</w:t>
      </w:r>
    </w:p>
    <w:p>
      <w:pPr>
        <w:pStyle w:val="Normal"/>
        <w:rPr/>
      </w:pPr>
      <w:r>
        <w:rPr/>
        <w:t>[[@Bible:Psa 118:25 ]][[118:25 &gt;&gt; Psa 118:25]] {{field-on:Bible}} О Господи! спаси, моля се:О Господи! благопоспеши, моля се. {{field-off:Bible}}</w:t>
      </w:r>
    </w:p>
    <w:p>
      <w:pPr>
        <w:pStyle w:val="Normal"/>
        <w:rPr/>
      </w:pPr>
      <w:r>
        <w:rPr/>
        <w:t>[[@Bible:Psa 118:26 ]][[118:26 &gt;&gt; Psa 118:26]] {{field-on:Bible}} Благословен който иде в името Господне:Благословихме ви от дома Господен. {{field-off:Bible}}</w:t>
      </w:r>
    </w:p>
    <w:p>
      <w:pPr>
        <w:pStyle w:val="Normal"/>
        <w:rPr/>
      </w:pPr>
      <w:r>
        <w:rPr/>
        <w:t>[[@Bible:Psa 118:27 ]][[118:27 &gt;&gt; Psa 118:27]] {{field-on:Bible}} Господ е Бог, и показа ни видело:Приведете жъртвата вързана с въжетаДо роговете на олтаря. {{field-off:Bible}}</w:t>
      </w:r>
    </w:p>
    <w:p>
      <w:pPr>
        <w:pStyle w:val="Normal"/>
        <w:rPr/>
      </w:pPr>
      <w:r>
        <w:rPr/>
        <w:t>[[@Bible:Psa 118:28 ]][[118:28 &gt;&gt; Psa 118:28]] {{field-on:Bible}} Ти си Бог мой, и ще те славя:Боже мой, ще те възвишавам. {{field-off:Bible}}</w:t>
      </w:r>
    </w:p>
    <w:p>
      <w:pPr>
        <w:pStyle w:val="Normal"/>
        <w:rPr/>
      </w:pPr>
      <w:r>
        <w:rPr/>
        <w:t>[[@Bible:Psa 118:29 ]][[118:29 &gt;&gt; Psa 118:29]] {{field-on:Bible}} Славете Господа, защото е благ,Защото милостта му е въ век. {{field-off:Bible}}</w:t>
      </w:r>
    </w:p>
    <w:p>
      <w:pPr>
        <w:pStyle w:val="Heading2"/>
        <w:rPr/>
      </w:pPr>
      <w:r>
        <w:rPr/>
        <w:t>Глава 119</w:t>
      </w:r>
    </w:p>
    <w:p>
      <w:pPr>
        <w:pStyle w:val="Normal"/>
        <w:rPr/>
      </w:pPr>
      <w:r>
        <w:rPr/>
        <w:t>[[@Bible:Psa 119:1 ]][[119:1 &gt;&gt; Psa 119:1]] {{field-on:Bible}} (по Слав. 118)Алеф.Блажени които са непорочни в пътя си,Които ходят в закона на Господа. {{field-off:Bible}}</w:t>
      </w:r>
    </w:p>
    <w:p>
      <w:pPr>
        <w:pStyle w:val="Normal"/>
        <w:rPr/>
      </w:pPr>
      <w:r>
        <w:rPr/>
        <w:t>[[@Bible:Psa 119:2 ]][[119:2 &gt;&gt; Psa 119:2]] {{field-on:Bible}} Блажени които пазят свидетелствата му,И търсят го с все сърдце. {{field-off:Bible}}</w:t>
      </w:r>
    </w:p>
    <w:p>
      <w:pPr>
        <w:pStyle w:val="Normal"/>
        <w:rPr/>
      </w:pPr>
      <w:r>
        <w:rPr/>
        <w:t>[[@Bible:Psa 119:3 ]][[119:3 &gt;&gt; Psa 119:3]] {{field-on:Bible}} Наистина те не правят беззаконие:Ходят в пътищата му. {{field-off:Bible}}</w:t>
      </w:r>
    </w:p>
    <w:p>
      <w:pPr>
        <w:pStyle w:val="Normal"/>
        <w:rPr/>
      </w:pPr>
      <w:r>
        <w:rPr/>
        <w:t>[[@Bible:Psa 119:4 ]][[119:4 &gt;&gt; Psa 119:4]] {{field-on:Bible}} Ти си ни заповядалДа се съхраняват прилежно завещанията ти. {{field-off:Bible}}</w:t>
      </w:r>
    </w:p>
    <w:p>
      <w:pPr>
        <w:pStyle w:val="Normal"/>
        <w:rPr/>
      </w:pPr>
      <w:r>
        <w:rPr/>
        <w:t>[[@Bible:Psa 119:5 ]][[119:5 &gt;&gt; Psa 119:5]] {{field-on:Bible}} Дано се оправят пътищата миЗа да съхранявам твоите повеления! {{field-off:Bible}}</w:t>
      </w:r>
    </w:p>
    <w:p>
      <w:pPr>
        <w:pStyle w:val="Normal"/>
        <w:rPr/>
      </w:pPr>
      <w:r>
        <w:rPr/>
        <w:t>[[@Bible:Psa 119:6 ]][[119:6 &gt;&gt; Psa 119:6]] {{field-on:Bible}} Тогаз няма да се посрамяКогато погледна към всичките твои заповеди. {{field-off:Bible}}</w:t>
      </w:r>
    </w:p>
    <w:p>
      <w:pPr>
        <w:pStyle w:val="Normal"/>
        <w:rPr/>
      </w:pPr>
      <w:r>
        <w:rPr/>
        <w:t>[[@Bible:Psa 119:7 ]][[119:7 &gt;&gt; Psa 119:7]] {{field-on:Bible}} Ще те славя с незлобие сърдечноКогато науча съдовете на правдата ти. {{field-off:Bible}}</w:t>
      </w:r>
    </w:p>
    <w:p>
      <w:pPr>
        <w:pStyle w:val="Normal"/>
        <w:rPr/>
      </w:pPr>
      <w:r>
        <w:rPr/>
        <w:t>[[@Bible:Psa 119:8 ]][[119:8 &gt;&gt; Psa 119:8]] {{field-on:Bible}} Повеленията ти ще съхранявам:Недей ме оставя съвсем. {{field-off:Bible}}</w:t>
      </w:r>
    </w:p>
    <w:p>
      <w:pPr>
        <w:pStyle w:val="Normal"/>
        <w:rPr/>
      </w:pPr>
      <w:r>
        <w:rPr/>
        <w:t>[[@Bible:Psa 119:9 ]][[119:9 &gt;&gt; Psa 119:9]] {{field-on:Bible}} Бет.Как ще очисти младият пътя си?Като го пази според словото ти. {{field-off:Bible}}</w:t>
      </w:r>
    </w:p>
    <w:p>
      <w:pPr>
        <w:pStyle w:val="Normal"/>
        <w:rPr/>
      </w:pPr>
      <w:r>
        <w:rPr/>
        <w:t>[[@Bible:Psa 119:10 ]][[119:10 &gt;&gt; Psa 119:10]] {{field-on:Bible}} С все сърдце те потърсих:Недей ме оставя да заблудя от заповедите ти. {{field-off:Bible}}</w:t>
      </w:r>
    </w:p>
    <w:p>
      <w:pPr>
        <w:pStyle w:val="Normal"/>
        <w:rPr/>
      </w:pPr>
      <w:r>
        <w:rPr/>
        <w:t>[[@Bible:Psa 119:11 ]][[119:11 &gt;&gt; Psa 119:11]] {{field-on:Bible}} В сърдцето си упазих твоето словоЗа да не ти съгрешавам. {{field-off:Bible}}</w:t>
      </w:r>
    </w:p>
    <w:p>
      <w:pPr>
        <w:pStyle w:val="Normal"/>
        <w:rPr/>
      </w:pPr>
      <w:r>
        <w:rPr/>
        <w:t>[[@Bible:Psa 119:12 ]][[119:12 &gt;&gt; Psa 119:12]] {{field-on:Bible}} Благословен си, Господи:Научи ме на повеленията си. {{field-off:Bible}}</w:t>
      </w:r>
    </w:p>
    <w:p>
      <w:pPr>
        <w:pStyle w:val="Normal"/>
        <w:rPr/>
      </w:pPr>
      <w:r>
        <w:rPr/>
        <w:t>[[@Bible:Psa 119:13 ]][[119:13 &gt;&gt; Psa 119:13]] {{field-on:Bible}} С устните си разказахВсичките съдове на устата ти. {{field-off:Bible}}</w:t>
      </w:r>
    </w:p>
    <w:p>
      <w:pPr>
        <w:pStyle w:val="Normal"/>
        <w:rPr/>
      </w:pPr>
      <w:r>
        <w:rPr/>
        <w:t>[[@Bible:Psa 119:14 ]][[119:14 &gt;&gt; Psa 119:14]] {{field-on:Bible}} В пътя на твоите свидетелства се развеселихКато за всичкото богатство. {{field-off:Bible}}</w:t>
      </w:r>
    </w:p>
    <w:p>
      <w:pPr>
        <w:pStyle w:val="Normal"/>
        <w:rPr/>
      </w:pPr>
      <w:r>
        <w:rPr/>
        <w:t>[[@Bible:Psa 119:15 ]][[119:15 &gt;&gt; Psa 119:15]] {{field-on:Bible}} В завещанията ти ще се поучавам,И ще гледам твоите пътища. {{field-off:Bible}}</w:t>
      </w:r>
    </w:p>
    <w:p>
      <w:pPr>
        <w:pStyle w:val="Normal"/>
        <w:rPr/>
      </w:pPr>
      <w:r>
        <w:rPr/>
        <w:t>[[@Bible:Psa 119:16 ]][[119:16 &gt;&gt; Psa 119:16]] {{field-on:Bible}} В повеленията ти ще се наслаждавам:Не ща да забравя твоето слово. {{field-off:Bible}}</w:t>
      </w:r>
    </w:p>
    <w:p>
      <w:pPr>
        <w:pStyle w:val="Normal"/>
        <w:rPr/>
      </w:pPr>
      <w:r>
        <w:rPr/>
        <w:t>[[@Bible:Psa 119:17 ]][[119:17 &gt;&gt; Psa 119:17]] {{field-on:Bible}} Гимел. Стори добро на раба си за да живеяИ да упазя словото ти. {{field-off:Bible}}</w:t>
      </w:r>
    </w:p>
    <w:p>
      <w:pPr>
        <w:pStyle w:val="Normal"/>
        <w:rPr/>
      </w:pPr>
      <w:r>
        <w:rPr/>
        <w:t>[[@Bible:Psa 119:18 ]][[119:18 &gt;&gt; Psa 119:18]] {{field-on:Bible}} Отвори очите ми,И ще гледам чудесата на твоя закон. {{field-off:Bible}}</w:t>
      </w:r>
    </w:p>
    <w:p>
      <w:pPr>
        <w:pStyle w:val="Normal"/>
        <w:rPr/>
      </w:pPr>
      <w:r>
        <w:rPr/>
        <w:t>[[@Bible:Psa 119:19 ]][[119:19 &gt;&gt; Psa 119:19]] {{field-on:Bible}} Пришлец съм аз на земятаНе скривай от мене заповедите си. {{field-off:Bible}}</w:t>
      </w:r>
    </w:p>
    <w:p>
      <w:pPr>
        <w:pStyle w:val="Normal"/>
        <w:rPr/>
      </w:pPr>
      <w:r>
        <w:rPr/>
        <w:t>[[@Bible:Psa 119:20 ]][[119:20 &gt;&gt; Psa 119:20]] {{field-on:Bible}} Душата ми се изнурява от желаниетоКоето имам всякога към твоите съдби. {{field-off:Bible}}</w:t>
      </w:r>
    </w:p>
    <w:p>
      <w:pPr>
        <w:pStyle w:val="Normal"/>
        <w:rPr/>
      </w:pPr>
      <w:r>
        <w:rPr/>
        <w:t>[[@Bible:Psa 119:21 ]][[119:21 &gt;&gt; Psa 119:21]] {{field-on:Bible}} Ти си запретил на проклетите горделивиКоито се уклоняват от твоите заповеди. {{field-off:Bible}}</w:t>
      </w:r>
    </w:p>
    <w:p>
      <w:pPr>
        <w:pStyle w:val="Normal"/>
        <w:rPr/>
      </w:pPr>
      <w:r>
        <w:rPr/>
        <w:t>[[@Bible:Psa 119:22 ]][[119:22 &gt;&gt; Psa 119:22]] {{field-on:Bible}} Дигни от мене укор и презрение.Защото упазих твоите свидетелства. {{field-off:Bible}}</w:t>
      </w:r>
    </w:p>
    <w:p>
      <w:pPr>
        <w:pStyle w:val="Normal"/>
        <w:rPr/>
      </w:pPr>
      <w:r>
        <w:rPr/>
        <w:t>[[@Bible:Psa 119:23 ]][[119:23 &gt;&gt; Psa 119:23]] {{field-on:Bible}} Князове наистина седнаха и говореха против мене;Но слугата ти се поучаваше в твоите повеления. {{field-off:Bible}}</w:t>
      </w:r>
    </w:p>
    <w:p>
      <w:pPr>
        <w:pStyle w:val="Normal"/>
        <w:rPr/>
      </w:pPr>
      <w:r>
        <w:rPr/>
        <w:t>[[@Bible:Psa 119:24 ]][[119:24 &gt;&gt; Psa 119:24]] {{field-on:Bible}} Твоите свидетелства наистина са наслаждение моеИ съветници мои. {{field-off:Bible}}</w:t>
      </w:r>
    </w:p>
    <w:p>
      <w:pPr>
        <w:pStyle w:val="Normal"/>
        <w:rPr/>
      </w:pPr>
      <w:r>
        <w:rPr/>
        <w:t>[[@Bible:Psa 119:25 ]][[119:25 &gt;&gt; Psa 119:25]] {{field-on:Bible}} Далет.Душата ми се залепи за пръсттаОживи ме според словото си. {{field-off:Bible}}</w:t>
      </w:r>
    </w:p>
    <w:p>
      <w:pPr>
        <w:pStyle w:val="Normal"/>
        <w:rPr/>
      </w:pPr>
      <w:r>
        <w:rPr/>
        <w:t>[[@Bible:Psa 119:26 ]][[119:26 &gt;&gt; Psa 119:26]] {{field-on:Bible}} Явих пътищата си, и послушал си ме:Научи ме на повеленията си. {{field-off:Bible}}</w:t>
      </w:r>
    </w:p>
    <w:p>
      <w:pPr>
        <w:pStyle w:val="Normal"/>
        <w:rPr/>
      </w:pPr>
      <w:r>
        <w:rPr/>
        <w:t>[[@Bible:Psa 119:27 ]][[119:27 &gt;&gt; Psa 119:27]] {{field-on:Bible}} Направи ме да разумявам пътя на твоите завещания,И ще се поучавам в твоите чудеса. {{field-off:Bible}}</w:t>
      </w:r>
    </w:p>
    <w:p>
      <w:pPr>
        <w:pStyle w:val="Normal"/>
        <w:rPr/>
      </w:pPr>
      <w:r>
        <w:rPr/>
        <w:t>[[@Bible:Psa 119:28 ]][[119:28 &gt;&gt; Psa 119:28]] {{field-on:Bible}} Душата ми тае от скърб:Утвърди ме според словото си. {{field-off:Bible}}</w:t>
      </w:r>
    </w:p>
    <w:p>
      <w:pPr>
        <w:pStyle w:val="Normal"/>
        <w:rPr/>
      </w:pPr>
      <w:r>
        <w:rPr/>
        <w:t>[[@Bible:Psa 119:29 ]][[119:29 &gt;&gt; Psa 119:29]] {{field-on:Bible}} Отдалечи от мене пътя на лъжата,И дарувай ми закона си. {{field-off:Bible}}</w:t>
      </w:r>
    </w:p>
    <w:p>
      <w:pPr>
        <w:pStyle w:val="Normal"/>
        <w:rPr/>
      </w:pPr>
      <w:r>
        <w:rPr/>
        <w:t>[[@Bible:Psa 119:30 ]][[119:30 &gt;&gt; Psa 119:30]] {{field-on:Bible}} Пътя на истината избрах:Пред очите си турих твоите съдби. {{field-off:Bible}}</w:t>
      </w:r>
    </w:p>
    <w:p>
      <w:pPr>
        <w:pStyle w:val="Normal"/>
        <w:rPr/>
      </w:pPr>
      <w:r>
        <w:rPr/>
        <w:t>[[@Bible:Psa 119:31 ]][[119:31 &gt;&gt; Psa 119:31]] {{field-on:Bible}} Прилепих се при твоите свидетелства:Господи, да ме не посрамиш. {{field-off:Bible}}</w:t>
      </w:r>
    </w:p>
    <w:p>
      <w:pPr>
        <w:pStyle w:val="Normal"/>
        <w:rPr/>
      </w:pPr>
      <w:r>
        <w:rPr/>
        <w:t>[[@Bible:Psa 119:32 ]][[119:32 &gt;&gt; Psa 119:32]] {{field-on:Bible}} По пътя на твоите заповеди ще тичамКогато разшириш сърдцето ми. {{field-off:Bible}}</w:t>
      </w:r>
    </w:p>
    <w:p>
      <w:pPr>
        <w:pStyle w:val="Normal"/>
        <w:rPr/>
      </w:pPr>
      <w:r>
        <w:rPr/>
        <w:t>[[@Bible:Psa 119:33 ]][[119:33 &gt;&gt; Psa 119:33]] {{field-on:Bible}} Хе.Покажи ми, Господи, пътя на твоите повеления,И ще го съхранявам до край. {{field-off:Bible}}</w:t>
      </w:r>
    </w:p>
    <w:p>
      <w:pPr>
        <w:pStyle w:val="Normal"/>
        <w:rPr/>
      </w:pPr>
      <w:r>
        <w:rPr/>
        <w:t>[[@Bible:Psa 119:34 ]][[119:34 &gt;&gt; Psa 119:34]] {{field-on:Bible}} Вразуми ме, и ще съхранявам закона ти:Ей, ще го пазя с все сърдце. {{field-off:Bible}}</w:t>
      </w:r>
    </w:p>
    <w:p>
      <w:pPr>
        <w:pStyle w:val="Normal"/>
        <w:rPr/>
      </w:pPr>
      <w:r>
        <w:rPr/>
        <w:t>[[@Bible:Psa 119:35 ]][[119:35 &gt;&gt; Psa 119:35]] {{field-on:Bible}} Настави ме в пътя на твоите заповеди;Защото се веселя в него. {{field-off:Bible}}</w:t>
      </w:r>
    </w:p>
    <w:p>
      <w:pPr>
        <w:pStyle w:val="Normal"/>
        <w:rPr/>
      </w:pPr>
      <w:r>
        <w:rPr/>
        <w:t>[[@Bible:Psa 119:36 ]][[119:36 &gt;&gt; Psa 119:36]] {{field-on:Bible}} Приклони сърдцето ми към твоите свидетелства,А не към лихоимство. {{field-off:Bible}}</w:t>
      </w:r>
    </w:p>
    <w:p>
      <w:pPr>
        <w:pStyle w:val="Normal"/>
        <w:rPr/>
      </w:pPr>
      <w:r>
        <w:rPr/>
        <w:t>[[@Bible:Psa 119:37 ]][[119:37 &gt;&gt; Psa 119:37]] {{field-on:Bible}} Отвърни очите ми да не гледат суета:Оживи ме в пътя си. {{field-off:Bible}}</w:t>
      </w:r>
    </w:p>
    <w:p>
      <w:pPr>
        <w:pStyle w:val="Normal"/>
        <w:rPr/>
      </w:pPr>
      <w:r>
        <w:rPr/>
        <w:t>[[@Bible:Psa 119:38 ]][[119:38 &gt;&gt; Psa 119:38]] {{field-on:Bible}} Утвърди словото си към раба си,Който се е предал на твоя страх. {{field-off:Bible}}</w:t>
      </w:r>
    </w:p>
    <w:p>
      <w:pPr>
        <w:pStyle w:val="Normal"/>
        <w:rPr/>
      </w:pPr>
      <w:r>
        <w:rPr/>
        <w:t>[[@Bible:Psa 119:39 ]][[119:39 &gt;&gt; Psa 119:39]] {{field-on:Bible}} Отнеми укора ми от който се боя;Защото твоите съдби са добри. {{field-off:Bible}}</w:t>
      </w:r>
    </w:p>
    <w:p>
      <w:pPr>
        <w:pStyle w:val="Normal"/>
        <w:rPr/>
      </w:pPr>
      <w:r>
        <w:rPr/>
        <w:t>[[@Bible:Psa 119:40 ]][[119:40 &gt;&gt; Psa 119:40]] {{field-on:Bible}} Ето, твоите завещания пожелах:Оживи ме чрез правдата си. {{field-off:Bible}}</w:t>
      </w:r>
    </w:p>
    <w:p>
      <w:pPr>
        <w:pStyle w:val="Normal"/>
        <w:rPr/>
      </w:pPr>
      <w:r>
        <w:rPr/>
        <w:t>[[@Bible:Psa 119:41 ]][[119:41 &gt;&gt; Psa 119:41]] {{field-on:Bible}} Вав.И да дойде върху мене, Господи, твоята милост,Твоето спасение, според словото ти. {{field-off:Bible}}</w:t>
      </w:r>
    </w:p>
    <w:p>
      <w:pPr>
        <w:pStyle w:val="Normal"/>
        <w:rPr/>
      </w:pPr>
      <w:r>
        <w:rPr/>
        <w:t>[[@Bible:Psa 119:42 ]][[119:42 &gt;&gt; Psa 119:42]] {{field-on:Bible}} Тогаз ще дам ответ на оногоз който ме укорява,Защото аз се надея на твоето слово. {{field-off:Bible}}</w:t>
      </w:r>
    </w:p>
    <w:p>
      <w:pPr>
        <w:pStyle w:val="Normal"/>
        <w:rPr/>
      </w:pPr>
      <w:r>
        <w:rPr/>
        <w:t>[[@Bible:Psa 119:43 ]][[119:43 &gt;&gt; Psa 119:43]] {{field-on:Bible}} И не отнимай съвсем от устата ми словото на истината,Защото се надеех на твоите съдби {{field-off:Bible}}</w:t>
      </w:r>
    </w:p>
    <w:p>
      <w:pPr>
        <w:pStyle w:val="Normal"/>
        <w:rPr/>
      </w:pPr>
      <w:r>
        <w:rPr/>
        <w:t>[[@Bible:Psa 119:44 ]][[119:44 &gt;&gt; Psa 119:44]] {{field-on:Bible}} И ще съхранявам твоя закон винаги,Въ век века. {{field-off:Bible}}</w:t>
      </w:r>
    </w:p>
    <w:p>
      <w:pPr>
        <w:pStyle w:val="Normal"/>
        <w:rPr/>
      </w:pPr>
      <w:r>
        <w:rPr/>
        <w:t>[[@Bible:Psa 119:45 ]][[119:45 &gt;&gt; Psa 119:45]] {{field-on:Bible}} И ще ходя на широко,Защото потърсих твоите завещания. {{field-off:Bible}}</w:t>
      </w:r>
    </w:p>
    <w:p>
      <w:pPr>
        <w:pStyle w:val="Normal"/>
        <w:rPr/>
      </w:pPr>
      <w:r>
        <w:rPr/>
        <w:t>[[@Bible:Psa 119:46 ]][[119:46 &gt;&gt; Psa 119:46]] {{field-on:Bible}} И ще говоря за свидетелствата ти пред царе,И няма да се посрамя. {{field-off:Bible}}</w:t>
      </w:r>
    </w:p>
    <w:p>
      <w:pPr>
        <w:pStyle w:val="Normal"/>
        <w:rPr/>
      </w:pPr>
      <w:r>
        <w:rPr/>
        <w:t>[[@Bible:Psa 119:47 ]][[119:47 &gt;&gt; Psa 119:47]] {{field-on:Bible}} И ще се наслаждавам в твоите заповеди,Които възлюбих. {{field-off:Bible}}</w:t>
      </w:r>
    </w:p>
    <w:p>
      <w:pPr>
        <w:pStyle w:val="Normal"/>
        <w:rPr/>
      </w:pPr>
      <w:r>
        <w:rPr/>
        <w:t>[[@Bible:Psa 119:48 ]][[119:48 &gt;&gt; Psa 119:48]] {{field-on:Bible}} И ще повдигам ръцете си към твоите заповеди, които възлюбих;И ще се поучавам в повеленията ти. {{field-off:Bible}}</w:t>
      </w:r>
    </w:p>
    <w:p>
      <w:pPr>
        <w:pStyle w:val="Normal"/>
        <w:rPr/>
      </w:pPr>
      <w:r>
        <w:rPr/>
        <w:t>[[@Bible:Psa 119:49 ]][[119:49 &gt;&gt; Psa 119:49]] {{field-on:Bible}} Заин.Помни словото към раба сиНа което си ме направил да уповая. {{field-off:Bible}}</w:t>
      </w:r>
    </w:p>
    <w:p>
      <w:pPr>
        <w:pStyle w:val="Normal"/>
        <w:rPr/>
      </w:pPr>
      <w:r>
        <w:rPr/>
        <w:t>[[@Bible:Psa 119:50 ]][[119:50 &gt;&gt; Psa 119:50]] {{field-on:Bible}} Това е моето утешение в скърбта ми,че твоето слово ме оживи. {{field-off:Bible}}</w:t>
      </w:r>
    </w:p>
    <w:p>
      <w:pPr>
        <w:pStyle w:val="Normal"/>
        <w:rPr/>
      </w:pPr>
      <w:r>
        <w:rPr/>
        <w:t>[[@Bible:Psa 119:51 ]][[119:51 &gt;&gt; Psa 119:51]] {{field-on:Bible}} Гордивите ми се подсмиваха много;Но аз не се уклоних от твоя закон. {{field-off:Bible}}</w:t>
      </w:r>
    </w:p>
    <w:p>
      <w:pPr>
        <w:pStyle w:val="Normal"/>
        <w:rPr/>
      </w:pPr>
      <w:r>
        <w:rPr/>
        <w:t>[[@Bible:Psa 119:52 ]][[119:52 &gt;&gt; Psa 119:52]] {{field-on:Bible}} Поменах, Господи, твоите от старо време съдби,И утеших се. {{field-off:Bible}}</w:t>
      </w:r>
    </w:p>
    <w:p>
      <w:pPr>
        <w:pStyle w:val="Normal"/>
        <w:rPr/>
      </w:pPr>
      <w:r>
        <w:rPr/>
        <w:t>[[@Bible:Psa 119:53 ]][[119:53 &gt;&gt; Psa 119:53]] {{field-on:Bible}} Ужас ме обзе по причина на нечестивитеКоито оставят твоя закон. {{field-off:Bible}}</w:t>
      </w:r>
    </w:p>
    <w:p>
      <w:pPr>
        <w:pStyle w:val="Normal"/>
        <w:rPr/>
      </w:pPr>
      <w:r>
        <w:rPr/>
        <w:t>[[@Bible:Psa 119:54 ]][[119:54 &gt;&gt; Psa 119:54]] {{field-on:Bible}} Твоите повеления ми станаха песенВ дома на странството ми. {{field-off:Bible}}</w:t>
      </w:r>
    </w:p>
    <w:p>
      <w:pPr>
        <w:pStyle w:val="Normal"/>
        <w:rPr/>
      </w:pPr>
      <w:r>
        <w:rPr/>
        <w:t>[[@Bible:Psa 119:55 ]][[119:55 &gt;&gt; Psa 119:55]] {{field-on:Bible}} Нощя поменах, Господи, името и,И упазих закона ти. {{field-off:Bible}}</w:t>
      </w:r>
    </w:p>
    <w:p>
      <w:pPr>
        <w:pStyle w:val="Normal"/>
        <w:rPr/>
      </w:pPr>
      <w:r>
        <w:rPr/>
        <w:t>[[@Bible:Psa 119:56 ]][[119:56 &gt;&gt; Psa 119:56]] {{field-on:Bible}} То ми стана,Защото упазих завещанията ти. {{field-off:Bible}}</w:t>
      </w:r>
    </w:p>
    <w:p>
      <w:pPr>
        <w:pStyle w:val="Normal"/>
        <w:rPr/>
      </w:pPr>
      <w:r>
        <w:rPr/>
        <w:t>[[@Bible:Psa 119:57 ]][[119:57 &gt;&gt; Psa 119:57]] {{field-on:Bible}} Хет.Господи, ти си мой дял:Рекох да упазя твоите думи. {{field-off:Bible}}</w:t>
      </w:r>
    </w:p>
    <w:p>
      <w:pPr>
        <w:pStyle w:val="Normal"/>
        <w:rPr/>
      </w:pPr>
      <w:r>
        <w:rPr/>
        <w:t>[[@Bible:Psa 119:58 ]][[119:58 &gt;&gt; Psa 119:58]] {{field-on:Bible}} Потърсих лицето ти с все сърдце:Помилвай ме според словото си. {{field-off:Bible}}</w:t>
      </w:r>
    </w:p>
    <w:p>
      <w:pPr>
        <w:pStyle w:val="Normal"/>
        <w:rPr/>
      </w:pPr>
      <w:r>
        <w:rPr/>
        <w:t>[[@Bible:Psa 119:59 ]][[119:59 &gt;&gt; Psa 119:59]] {{field-on:Bible}} Размислих пътищата си,И обърнах нозете си към твоите свидетелства. {{field-off:Bible}}</w:t>
      </w:r>
    </w:p>
    <w:p>
      <w:pPr>
        <w:pStyle w:val="Normal"/>
        <w:rPr/>
      </w:pPr>
      <w:r>
        <w:rPr/>
        <w:t>[[@Bible:Psa 119:60 ]][[119:60 &gt;&gt; Psa 119:60]] {{field-on:Bible}} Побързах, и не се забавих,Да упазя твоите заповеди. {{field-off:Bible}}</w:t>
      </w:r>
    </w:p>
    <w:p>
      <w:pPr>
        <w:pStyle w:val="Normal"/>
        <w:rPr/>
      </w:pPr>
      <w:r>
        <w:rPr/>
        <w:t>[[@Bible:Psa 119:61 ]][[119:61 &gt;&gt; Psa 119:61]] {{field-on:Bible}} чети от нечестивите ме обиколиха;Но аз не забравих твоя закон. {{field-off:Bible}}</w:t>
      </w:r>
    </w:p>
    <w:p>
      <w:pPr>
        <w:pStyle w:val="Normal"/>
        <w:rPr/>
      </w:pPr>
      <w:r>
        <w:rPr/>
        <w:t>[[@Bible:Psa 119:62 ]][[119:62 &gt;&gt; Psa 119:62]] {{field-on:Bible}} По среднощ ставам за да те славяЗа съдбите на твоята правда. {{field-off:Bible}}</w:t>
      </w:r>
    </w:p>
    <w:p>
      <w:pPr>
        <w:pStyle w:val="Normal"/>
        <w:rPr/>
      </w:pPr>
      <w:r>
        <w:rPr/>
        <w:t>[[@Bible:Psa 119:63 ]][[119:63 &gt;&gt; Psa 119:63]] {{field-on:Bible}} Аз съм съдружник на всичкитеКоито ти се боят и пазят твоите завещания. {{field-off:Bible}}</w:t>
      </w:r>
    </w:p>
    <w:p>
      <w:pPr>
        <w:pStyle w:val="Normal"/>
        <w:rPr/>
      </w:pPr>
      <w:r>
        <w:rPr/>
        <w:t>[[@Bible:Psa 119:64 ]][[119:64 &gt;&gt; Psa 119:64]] {{field-on:Bible}} Господи, земята е пълна с твоята милост:Научи ме на твоите повеления. {{field-off:Bible}}</w:t>
      </w:r>
    </w:p>
    <w:p>
      <w:pPr>
        <w:pStyle w:val="Normal"/>
        <w:rPr/>
      </w:pPr>
      <w:r>
        <w:rPr/>
        <w:t>[[@Bible:Psa 119:65 ]][[119:65 &gt;&gt; Psa 119:65]] {{field-on:Bible}} Тет.Господи, ти си направил добро на раба сиСпоред словото си. {{field-off:Bible}}</w:t>
      </w:r>
    </w:p>
    <w:p>
      <w:pPr>
        <w:pStyle w:val="Normal"/>
        <w:rPr/>
      </w:pPr>
      <w:r>
        <w:rPr/>
        <w:t>[[@Bible:Psa 119:66 ]][[119:66 &gt;&gt; Psa 119:66]] {{field-on:Bible}} Научи ме на добро разсъждение и знание,Защото аз повярвах на твоите заповеди. {{field-off:Bible}}</w:t>
      </w:r>
    </w:p>
    <w:p>
      <w:pPr>
        <w:pStyle w:val="Normal"/>
        <w:rPr/>
      </w:pPr>
      <w:r>
        <w:rPr/>
        <w:t>[[@Bible:Psa 119:67 ]][[119:67 &gt;&gt; Psa 119:67]] {{field-on:Bible}} Преди да се оскърбя аз бях заблудил;Но сега вардя твоето слово. {{field-off:Bible}}</w:t>
      </w:r>
    </w:p>
    <w:p>
      <w:pPr>
        <w:pStyle w:val="Normal"/>
        <w:rPr/>
      </w:pPr>
      <w:r>
        <w:rPr/>
        <w:t>[[@Bible:Psa 119:68 ]][[119:68 &gt;&gt; Psa 119:68]] {{field-on:Bible}} Ти си благ и благодетелен:Научи ме на твоите повеления. {{field-off:Bible}}</w:t>
      </w:r>
    </w:p>
    <w:p>
      <w:pPr>
        <w:pStyle w:val="Normal"/>
        <w:rPr/>
      </w:pPr>
      <w:r>
        <w:rPr/>
        <w:t>[[@Bible:Psa 119:69 ]][[119:69 &gt;&gt; Psa 119:69]] {{field-on:Bible}} Гордите сплетоха против мене лъжа;Но аз с все сърдце ще пазя твоите завещания. {{field-off:Bible}}</w:t>
      </w:r>
    </w:p>
    <w:p>
      <w:pPr>
        <w:pStyle w:val="Normal"/>
        <w:rPr/>
      </w:pPr>
      <w:r>
        <w:rPr/>
        <w:t>[[@Bible:Psa 119:70 ]][[119:70 &gt;&gt; Psa 119:70]] {{field-on:Bible}} Сърдцето им надебеля като тлъстина;Но аз се наслаждавам в закона ти. {{field-off:Bible}}</w:t>
      </w:r>
    </w:p>
    <w:p>
      <w:pPr>
        <w:pStyle w:val="Normal"/>
        <w:rPr/>
      </w:pPr>
      <w:r>
        <w:rPr/>
        <w:t>[[@Bible:Psa 119:71 ]][[119:71 &gt;&gt; Psa 119:71]] {{field-on:Bible}} Добре ми стана че се оскърбих,За да науча повеленията ти. {{field-off:Bible}}</w:t>
      </w:r>
    </w:p>
    <w:p>
      <w:pPr>
        <w:pStyle w:val="Normal"/>
        <w:rPr/>
      </w:pPr>
      <w:r>
        <w:rPr/>
        <w:t>[[@Bible:Psa 119:72 ]][[119:72 &gt;&gt; Psa 119:72]] {{field-on:Bible}} Законът на устата ти е за мене по-добърОт тисящи на злато и сребро. {{field-off:Bible}}</w:t>
      </w:r>
    </w:p>
    <w:p>
      <w:pPr>
        <w:pStyle w:val="Normal"/>
        <w:rPr/>
      </w:pPr>
      <w:r>
        <w:rPr/>
        <w:t>[[@Bible:Psa 119:73 ]][[119:73 &gt;&gt; Psa 119:73]] {{field-on:Bible}} Иод.Твоите ръце ме направиха и създадоха:Вразуми ме, и ще науча заповедите ти. {{field-off:Bible}}</w:t>
      </w:r>
    </w:p>
    <w:p>
      <w:pPr>
        <w:pStyle w:val="Normal"/>
        <w:rPr/>
      </w:pPr>
      <w:r>
        <w:rPr/>
        <w:t>[[@Bible:Psa 119:74 ]][[119:74 &gt;&gt; Psa 119:74]] {{field-on:Bible}} Които ти се боят ще ме видят и ще се зарадват,Защото на словото ти уповах. {{field-off:Bible}}</w:t>
      </w:r>
    </w:p>
    <w:p>
      <w:pPr>
        <w:pStyle w:val="Normal"/>
        <w:rPr/>
      </w:pPr>
      <w:r>
        <w:rPr/>
        <w:t>[[@Bible:Psa 119:75 ]][[119:75 &gt;&gt; Psa 119:75]] {{field-on:Bible}} Познавам, Господи, че твоите съдби са правда,И ти по вярност си ме оскърбил. {{field-off:Bible}}</w:t>
      </w:r>
    </w:p>
    <w:p>
      <w:pPr>
        <w:pStyle w:val="Normal"/>
        <w:rPr/>
      </w:pPr>
      <w:r>
        <w:rPr/>
        <w:t>[[@Bible:Psa 119:76 ]][[119:76 &gt;&gt; Psa 119:76]] {{field-on:Bible}} Твоята милост нека ми бъде утешениеСпоред словото ти към твоя раб. {{field-off:Bible}}</w:t>
      </w:r>
    </w:p>
    <w:p>
      <w:pPr>
        <w:pStyle w:val="Normal"/>
        <w:rPr/>
      </w:pPr>
      <w:r>
        <w:rPr/>
        <w:t>[[@Bible:Psa 119:77 ]][[119:77 &gt;&gt; Psa 119:77]] {{field-on:Bible}} Да дойде върх мене милосердието ти, за да живея;Защото твоят закон е наслаждение мое. {{field-off:Bible}}</w:t>
      </w:r>
    </w:p>
    <w:p>
      <w:pPr>
        <w:pStyle w:val="Normal"/>
        <w:rPr/>
      </w:pPr>
      <w:r>
        <w:rPr/>
        <w:t>[[@Bible:Psa 119:78 ]][[119:78 &gt;&gt; Psa 119:78]] {{field-on:Bible}} Да се постидят гордите, защото без причина са ме обидили;Но аз ще се поучавам в твоите завещания. {{field-off:Bible}}</w:t>
      </w:r>
    </w:p>
    <w:p>
      <w:pPr>
        <w:pStyle w:val="Normal"/>
        <w:rPr/>
      </w:pPr>
      <w:r>
        <w:rPr/>
        <w:t>[[@Bible:Psa 119:79 ]][[119:79 &gt;&gt; Psa 119:79]] {{field-on:Bible}} Да се върнат при мене онези които ти се боятИ които познават твоите свидетелства. {{field-off:Bible}}</w:t>
      </w:r>
    </w:p>
    <w:p>
      <w:pPr>
        <w:pStyle w:val="Normal"/>
        <w:rPr/>
      </w:pPr>
      <w:r>
        <w:rPr/>
        <w:t>[[@Bible:Psa 119:80 ]][[119:80 &gt;&gt; Psa 119:80]] {{field-on:Bible}} Нека бъде сърдцето ми чисто в повеленията тиЗа да се не посрамя. {{field-off:Bible}}</w:t>
      </w:r>
    </w:p>
    <w:p>
      <w:pPr>
        <w:pStyle w:val="Normal"/>
        <w:rPr/>
      </w:pPr>
      <w:r>
        <w:rPr/>
        <w:t>[[@Bible:Psa 119:81 ]][[119:81 &gt;&gt; Psa 119:81]] {{field-on:Bible}} Каф.Премира душата ми за твоето спасение:На твоето слово се надея. {{field-off:Bible}}</w:t>
      </w:r>
    </w:p>
    <w:p>
      <w:pPr>
        <w:pStyle w:val="Normal"/>
        <w:rPr/>
      </w:pPr>
      <w:r>
        <w:rPr/>
        <w:t>[[@Bible:Psa 119:82 ]][[119:82 &gt;&gt; Psa 119:82]] {{field-on:Bible}} Очите ми изнемощяха за словото ти,И говоря: Кога ще ме утешиш? {{field-off:Bible}}</w:t>
      </w:r>
    </w:p>
    <w:p>
      <w:pPr>
        <w:pStyle w:val="Normal"/>
        <w:rPr/>
      </w:pPr>
      <w:r>
        <w:rPr/>
        <w:t>[[@Bible:Psa 119:83 ]][[119:83 &gt;&gt; Psa 119:83]] {{field-on:Bible}} Защото станах като мех в дим;Но твоите повеления не забравих. {{field-off:Bible}}</w:t>
      </w:r>
    </w:p>
    <w:p>
      <w:pPr>
        <w:pStyle w:val="Normal"/>
        <w:rPr/>
      </w:pPr>
      <w:r>
        <w:rPr/>
        <w:t>[[@Bible:Psa 119:84 ]][[119:84 &gt;&gt; Psa 119:84]] {{field-on:Bible}} Колко са дните на твоя раб?Кога ще направиш съд против гонителите ми? {{field-off:Bible}}</w:t>
      </w:r>
    </w:p>
    <w:p>
      <w:pPr>
        <w:pStyle w:val="Normal"/>
        <w:rPr/>
      </w:pPr>
      <w:r>
        <w:rPr/>
        <w:t>[[@Bible:Psa 119:85 ]][[119:85 &gt;&gt; Psa 119:85]] {{field-on:Bible}} Гордите изкопаха за мене ями,Против твоя закон. {{field-off:Bible}}</w:t>
      </w:r>
    </w:p>
    <w:p>
      <w:pPr>
        <w:pStyle w:val="Normal"/>
        <w:rPr/>
      </w:pPr>
      <w:r>
        <w:rPr/>
        <w:t>[[@Bible:Psa 119:86 ]][[119:86 &gt;&gt; Psa 119:86]] {{field-on:Bible}} Всичките твои заповеди са истина:Неправедно ме гонят: помогни ми. {{field-off:Bible}}</w:t>
      </w:r>
    </w:p>
    <w:p>
      <w:pPr>
        <w:pStyle w:val="Normal"/>
        <w:rPr/>
      </w:pPr>
      <w:r>
        <w:rPr/>
        <w:t>[[@Bible:Psa 119:87 ]][[119:87 &gt;&gt; Psa 119:87]] {{field-on:Bible}} Без малко щяха ме погуби на земята;Но аз не оставих твоите завещания. {{field-off:Bible}}</w:t>
      </w:r>
    </w:p>
    <w:p>
      <w:pPr>
        <w:pStyle w:val="Normal"/>
        <w:rPr/>
      </w:pPr>
      <w:r>
        <w:rPr/>
        <w:t>[[@Bible:Psa 119:88 ]][[119:88 &gt;&gt; Psa 119:88]] {{field-on:Bible}} Оживи ме според милостта си;И ще упазя свидетелството на твоите уста. {{field-off:Bible}}</w:t>
      </w:r>
    </w:p>
    <w:p>
      <w:pPr>
        <w:pStyle w:val="Normal"/>
        <w:rPr/>
      </w:pPr>
      <w:r>
        <w:rPr/>
        <w:t>[[@Bible:Psa 119:89 ]][[119:89 &gt;&gt; Psa 119:89]] {{field-on:Bible}} Ламед.Въ век, Господи,Твоето слово е утвърдено на небето. {{field-off:Bible}}</w:t>
      </w:r>
    </w:p>
    <w:p>
      <w:pPr>
        <w:pStyle w:val="Normal"/>
        <w:rPr/>
      </w:pPr>
      <w:r>
        <w:rPr/>
        <w:t>[[@Bible:Psa 119:90 ]][[119:90 &gt;&gt; Psa 119:90]] {{field-on:Bible}} Истината ти е в род и род:Основал си земята и тя стои. {{field-off:Bible}}</w:t>
      </w:r>
    </w:p>
    <w:p>
      <w:pPr>
        <w:pStyle w:val="Normal"/>
        <w:rPr/>
      </w:pPr>
      <w:r>
        <w:rPr/>
        <w:t>[[@Bible:Psa 119:91 ]][[119:91 &gt;&gt; Psa 119:91]] {{field-on:Bible}} Според твоите постановления стоят до днес,Защото всички са твои раби. {{field-off:Bible}}</w:t>
      </w:r>
    </w:p>
    <w:p>
      <w:pPr>
        <w:pStyle w:val="Normal"/>
        <w:rPr/>
      </w:pPr>
      <w:r>
        <w:rPr/>
        <w:t>[[@Bible:Psa 119:92 ]][[119:92 &gt;&gt; Psa 119:92]] {{field-on:Bible}} Ако не беше ми твоят закон наслаждение,То аз бих погинал в оскръбението си. {{field-off:Bible}}</w:t>
      </w:r>
    </w:p>
    <w:p>
      <w:pPr>
        <w:pStyle w:val="Normal"/>
        <w:rPr/>
      </w:pPr>
      <w:r>
        <w:rPr/>
        <w:t>[[@Bible:Psa 119:93 ]][[119:93 &gt;&gt; Psa 119:93]] {{field-on:Bible}} Въ век няма да забравя твоите завещания,Защото в тях си ме оживил. {{field-off:Bible}}</w:t>
      </w:r>
    </w:p>
    <w:p>
      <w:pPr>
        <w:pStyle w:val="Normal"/>
        <w:rPr/>
      </w:pPr>
      <w:r>
        <w:rPr/>
        <w:t>[[@Bible:Psa 119:94 ]][[119:94 &gt;&gt; Psa 119:94]] {{field-on:Bible}} Твой съм аз: спаси ме,Защото потърсих завещанията ти. {{field-off:Bible}}</w:t>
      </w:r>
    </w:p>
    <w:p>
      <w:pPr>
        <w:pStyle w:val="Normal"/>
        <w:rPr/>
      </w:pPr>
      <w:r>
        <w:rPr/>
        <w:t>[[@Bible:Psa 119:95 ]][[119:95 &gt;&gt; Psa 119:95]] {{field-on:Bible}} Нечестивите ме очакваха за да ме погубят;Но аз ще внимавам в твоите свидетелства. {{field-off:Bible}}</w:t>
      </w:r>
    </w:p>
    <w:p>
      <w:pPr>
        <w:pStyle w:val="Normal"/>
        <w:rPr/>
      </w:pPr>
      <w:r>
        <w:rPr/>
        <w:t>[[@Bible:Psa 119:96 ]][[119:96 &gt;&gt; Psa 119:96]] {{field-on:Bible}} На всяко съвършенство видях предел:Твоята заповед е много широка. {{field-off:Bible}}</w:t>
      </w:r>
    </w:p>
    <w:p>
      <w:pPr>
        <w:pStyle w:val="Normal"/>
        <w:rPr/>
      </w:pPr>
      <w:r>
        <w:rPr/>
        <w:t>[[@Bible:Psa 119:97 ]][[119:97 &gt;&gt; Psa 119:97]] {{field-on:Bible}} Мем.Колко обичам аз закона ти!Вес ден е той поучение мое. {{field-off:Bible}}</w:t>
      </w:r>
    </w:p>
    <w:p>
      <w:pPr>
        <w:pStyle w:val="Normal"/>
        <w:rPr/>
      </w:pPr>
      <w:r>
        <w:rPr/>
        <w:t>[[@Bible:Psa 119:98 ]][[119:98 &gt;&gt; Psa 119:98]] {{field-on:Bible}} По-мъдър от неприятелите ми направили са ме твоите заповеди,Защото те са всякога с мене. {{field-off:Bible}}</w:t>
      </w:r>
    </w:p>
    <w:p>
      <w:pPr>
        <w:pStyle w:val="Normal"/>
        <w:rPr/>
      </w:pPr>
      <w:r>
        <w:rPr/>
        <w:t>[[@Bible:Psa 119:99 ]][[119:99 &gt;&gt; Psa 119:99]] {{field-on:Bible}} По-разумен съм от всички които ме учат,Защото твоите свидетелства са поучение мое. {{field-off:Bible}}</w:t>
      </w:r>
    </w:p>
    <w:p>
      <w:pPr>
        <w:pStyle w:val="Normal"/>
        <w:rPr/>
      </w:pPr>
      <w:r>
        <w:rPr/>
        <w:t>[[@Bible:Psa 119:100 ]][[119:100 &gt;&gt; Psa 119:100]] {{field-on:Bible}} По-разумен съм от старите,Защото упазих твоите завещания. {{field-off:Bible}}</w:t>
      </w:r>
    </w:p>
    <w:p>
      <w:pPr>
        <w:pStyle w:val="Normal"/>
        <w:rPr/>
      </w:pPr>
      <w:r>
        <w:rPr/>
        <w:t>[[@Bible:Psa 119:101 ]][[119:101 &gt;&gt; Psa 119:101]] {{field-on:Bible}} От всеки лукав път възбраних нозете сиЗа да упазя твоето слово {{field-off:Bible}}</w:t>
      </w:r>
    </w:p>
    <w:p>
      <w:pPr>
        <w:pStyle w:val="Normal"/>
        <w:rPr/>
      </w:pPr>
      <w:r>
        <w:rPr/>
        <w:t>[[@Bible:Psa 119:102 ]][[119:102 &gt;&gt; Psa 119:102]] {{field-on:Bible}} От съдбите ти не се уклоних,Защото ти си ме научил. {{field-off:Bible}}</w:t>
      </w:r>
    </w:p>
    <w:p>
      <w:pPr>
        <w:pStyle w:val="Normal"/>
        <w:rPr/>
      </w:pPr>
      <w:r>
        <w:rPr/>
        <w:t>[[@Bible:Psa 119:103 ]][[119:103 &gt;&gt; Psa 119:103]] {{field-on:Bible}} Колко е сладко в гъртана ми твоето слово!По-сладко от мед в устата ми {{field-off:Bible}}</w:t>
      </w:r>
    </w:p>
    <w:p>
      <w:pPr>
        <w:pStyle w:val="Normal"/>
        <w:rPr/>
      </w:pPr>
      <w:r>
        <w:rPr/>
        <w:t>[[@Bible:Psa 119:104 ]][[119:104 &gt;&gt; Psa 119:104]] {{field-on:Bible}} От завещанията ти станах разумен,За то възненавидех всеки лъжлив път. {{field-off:Bible}}</w:t>
      </w:r>
    </w:p>
    <w:p>
      <w:pPr>
        <w:pStyle w:val="Normal"/>
        <w:rPr/>
      </w:pPr>
      <w:r>
        <w:rPr/>
        <w:t>[[@Bible:Psa 119:105 ]][[119:105 &gt;&gt; Psa 119:105]] {{field-on:Bible}} Нун.Твоето слово е светилник на нозете миИ виделина на пътеката ми. {{field-off:Bible}}</w:t>
      </w:r>
    </w:p>
    <w:p>
      <w:pPr>
        <w:pStyle w:val="Normal"/>
        <w:rPr/>
      </w:pPr>
      <w:r>
        <w:rPr/>
        <w:t>[[@Bible:Psa 119:106 ]][[119:106 &gt;&gt; Psa 119:106]] {{field-on:Bible}} Заклех се, и ще постоянствувам,Да пазя праведните твои съдби. {{field-off:Bible}}</w:t>
      </w:r>
    </w:p>
    <w:p>
      <w:pPr>
        <w:pStyle w:val="Normal"/>
        <w:rPr/>
      </w:pPr>
      <w:r>
        <w:rPr/>
        <w:t>[[@Bible:Psa 119:107 ]][[119:107 &gt;&gt; Psa 119:107]] {{field-on:Bible}} Много съм оскърбен:Господи, съживи ме според словото си. {{field-off:Bible}}</w:t>
      </w:r>
    </w:p>
    <w:p>
      <w:pPr>
        <w:pStyle w:val="Normal"/>
        <w:rPr/>
      </w:pPr>
      <w:r>
        <w:rPr/>
        <w:t>[[@Bible:Psa 119:108 ]][[119:108 &gt;&gt; Psa 119:108]] {{field-on:Bible}} Господи, доброволните приношения на устата ми нека ти бъдат угодни,И научи ме на съдбите си. {{field-off:Bible}}</w:t>
      </w:r>
    </w:p>
    <w:p>
      <w:pPr>
        <w:pStyle w:val="Normal"/>
        <w:rPr/>
      </w:pPr>
      <w:r>
        <w:rPr/>
        <w:t>[[@Bible:Psa 119:109 ]][[119:109 &gt;&gt; Psa 119:109]] {{field-on:Bible}} Душата ми е всякога в беда;Но закона ти не забравих. {{field-off:Bible}}</w:t>
      </w:r>
    </w:p>
    <w:p>
      <w:pPr>
        <w:pStyle w:val="Normal"/>
        <w:rPr/>
      </w:pPr>
      <w:r>
        <w:rPr/>
        <w:t>[[@Bible:Psa 119:110 ]][[119:110 &gt;&gt; Psa 119:110]] {{field-on:Bible}} Нечестивите поставиха сет за мене;Но аз се не уклоних от твоите завещания. {{field-off:Bible}}</w:t>
      </w:r>
    </w:p>
    <w:p>
      <w:pPr>
        <w:pStyle w:val="Normal"/>
        <w:rPr/>
      </w:pPr>
      <w:r>
        <w:rPr/>
        <w:t>[[@Bible:Psa 119:111 ]][[119:111 &gt;&gt; Psa 119:111]] {{field-on:Bible}} Свидетелствата ти наследвах въ век;Защото те са радост на сърдцето ми. {{field-off:Bible}}</w:t>
      </w:r>
    </w:p>
    <w:p>
      <w:pPr>
        <w:pStyle w:val="Normal"/>
        <w:rPr/>
      </w:pPr>
      <w:r>
        <w:rPr/>
        <w:t>[[@Bible:Psa 119:112 ]][[119:112 &gt;&gt; Psa 119:112]] {{field-on:Bible}} Преклоних сърдцето си за да правя повеленията тиВсякога до край. {{field-off:Bible}}</w:t>
      </w:r>
    </w:p>
    <w:p>
      <w:pPr>
        <w:pStyle w:val="Normal"/>
        <w:rPr/>
      </w:pPr>
      <w:r>
        <w:rPr/>
        <w:t>[[@Bible:Psa 119:113 ]][[119:113 &gt;&gt; Psa 119:113]] {{field-on:Bible}} Самех.Възненавидех двоеумните,А закона ти възлюбих. {{field-off:Bible}}</w:t>
      </w:r>
    </w:p>
    <w:p>
      <w:pPr>
        <w:pStyle w:val="Normal"/>
        <w:rPr/>
      </w:pPr>
      <w:r>
        <w:rPr/>
        <w:t>[[@Bible:Psa 119:114 ]][[119:114 &gt;&gt; Psa 119:114]] {{field-on:Bible}} Ти си покров мой и щит мой.На твоето слово се надея. {{field-off:Bible}}</w:t>
      </w:r>
    </w:p>
    <w:p>
      <w:pPr>
        <w:pStyle w:val="Normal"/>
        <w:rPr/>
      </w:pPr>
      <w:r>
        <w:rPr/>
        <w:t>[[@Bible:Psa 119:115 ]][[119:115 &gt;&gt; Psa 119:115]] {{field-on:Bible}} Отдалечете се от мене, лукави;Защото ще съхранявам заповедите на Бога моего. {{field-off:Bible}}</w:t>
      </w:r>
    </w:p>
    <w:p>
      <w:pPr>
        <w:pStyle w:val="Normal"/>
        <w:rPr/>
      </w:pPr>
      <w:r>
        <w:rPr/>
        <w:t>[[@Bible:Psa 119:116 ]][[119:116 &gt;&gt; Psa 119:116]] {{field-on:Bible}} Потвърждавай ме според словото си, и ще живея;И да ме не посрамиш в надеждата ми. {{field-off:Bible}}</w:t>
      </w:r>
    </w:p>
    <w:p>
      <w:pPr>
        <w:pStyle w:val="Normal"/>
        <w:rPr/>
      </w:pPr>
      <w:r>
        <w:rPr/>
        <w:t>[[@Bible:Psa 119:117 ]][[119:117 &gt;&gt; Psa 119:117]] {{field-on:Bible}} Потвърждавай ме, и ще се спаса,И ще внимавам винаги в твоите повеления. {{field-off:Bible}}</w:t>
      </w:r>
    </w:p>
    <w:p>
      <w:pPr>
        <w:pStyle w:val="Normal"/>
        <w:rPr/>
      </w:pPr>
      <w:r>
        <w:rPr/>
        <w:t>[[@Bible:Psa 119:118 ]][[119:118 &gt;&gt; Psa 119:118]] {{field-on:Bible}} Ти си унищожил всички които се уклоняват от твоите повеления.Защото е суетна измамата им. {{field-off:Bible}}</w:t>
      </w:r>
    </w:p>
    <w:p>
      <w:pPr>
        <w:pStyle w:val="Normal"/>
        <w:rPr/>
      </w:pPr>
      <w:r>
        <w:rPr/>
        <w:t>[[@Bible:Psa 119:119 ]][[119:119 &gt;&gt; Psa 119:119]] {{field-on:Bible}} Считаш като шлак всичките лукави на земята;За то възлюбих твоите свидетелства. {{field-off:Bible}}</w:t>
      </w:r>
    </w:p>
    <w:p>
      <w:pPr>
        <w:pStyle w:val="Normal"/>
        <w:rPr/>
      </w:pPr>
      <w:r>
        <w:rPr/>
        <w:t>[[@Bible:Psa 119:120 ]][[119:120 &gt;&gt; Psa 119:120]] {{field-on:Bible}} Настръхна снагата ми от страха ти,И от съдбите ти се уплаших. {{field-off:Bible}}</w:t>
      </w:r>
    </w:p>
    <w:p>
      <w:pPr>
        <w:pStyle w:val="Normal"/>
        <w:rPr/>
      </w:pPr>
      <w:r>
        <w:rPr/>
        <w:t>[[@Bible:Psa 119:121 ]][[119:121 &gt;&gt; Psa 119:121]] {{field-on:Bible}} Аин.Направих съд и правда:Да ме не предадеш на онези които ме угнетяват. {{field-off:Bible}}</w:t>
      </w:r>
    </w:p>
    <w:p>
      <w:pPr>
        <w:pStyle w:val="Normal"/>
        <w:rPr/>
      </w:pPr>
      <w:r>
        <w:rPr/>
        <w:t>[[@Bible:Psa 119:122 ]][[119:122 &gt;&gt; Psa 119:122]] {{field-on:Bible}} Стани поръчник на раба си за добро:Да ме не угнетяват гордите. {{field-off:Bible}}</w:t>
      </w:r>
    </w:p>
    <w:p>
      <w:pPr>
        <w:pStyle w:val="Normal"/>
        <w:rPr/>
      </w:pPr>
      <w:r>
        <w:rPr/>
        <w:t>[[@Bible:Psa 119:123 ]][[119:123 &gt;&gt; Psa 119:123]] {{field-on:Bible}} Очите ми изнемощяха за спасението тиИ за словото на твоята правда. {{field-off:Bible}}</w:t>
      </w:r>
    </w:p>
    <w:p>
      <w:pPr>
        <w:pStyle w:val="Normal"/>
        <w:rPr/>
      </w:pPr>
      <w:r>
        <w:rPr/>
        <w:t>[[@Bible:Psa 119:124 ]][[119:124 &gt;&gt; Psa 119:124]] {{field-on:Bible}} Направи с раба си според милостта си,И научи ме на повеленията си. {{field-off:Bible}}</w:t>
      </w:r>
    </w:p>
    <w:p>
      <w:pPr>
        <w:pStyle w:val="Normal"/>
        <w:rPr/>
      </w:pPr>
      <w:r>
        <w:rPr/>
        <w:t>[[@Bible:Psa 119:125 ]][[119:125 &gt;&gt; Psa 119:125]] {{field-on:Bible}} Твой раб съм аз: вразуми ме,И ще позная твоите свидетелства. {{field-off:Bible}}</w:t>
      </w:r>
    </w:p>
    <w:p>
      <w:pPr>
        <w:pStyle w:val="Normal"/>
        <w:rPr/>
      </w:pPr>
      <w:r>
        <w:rPr/>
        <w:t>[[@Bible:Psa 119:126 ]][[119:126 &gt;&gt; Psa 119:126]] {{field-on:Bible}} Време е да подействува Господ:Развалиха закона ти. {{field-off:Bible}}</w:t>
      </w:r>
    </w:p>
    <w:p>
      <w:pPr>
        <w:pStyle w:val="Normal"/>
        <w:rPr/>
      </w:pPr>
      <w:r>
        <w:rPr/>
        <w:t>[[@Bible:Psa 119:127 ]][[119:127 &gt;&gt; Psa 119:127]] {{field-on:Bible}} За това възлюбих твоите заповедиПовече от злато и от чисто злато. {{field-off:Bible}}</w:t>
      </w:r>
    </w:p>
    <w:p>
      <w:pPr>
        <w:pStyle w:val="Normal"/>
        <w:rPr/>
      </w:pPr>
      <w:r>
        <w:rPr/>
        <w:t>[[@Bible:Psa 119:128 ]][[119:128 &gt;&gt; Psa 119:128]] {{field-on:Bible}} За това познах че са прави всичките твои завещания за всяко нещо.Възненавидех всеки път на лъжата. {{field-off:Bible}}</w:t>
      </w:r>
    </w:p>
    <w:p>
      <w:pPr>
        <w:pStyle w:val="Normal"/>
        <w:rPr/>
      </w:pPr>
      <w:r>
        <w:rPr/>
        <w:t>[[@Bible:Psa 119:129 ]][[119:129 &gt;&gt; Psa 119:129]] {{field-on:Bible}} Пе.чудни са твоите свидетелства.За това ги пази душата ми. {{field-off:Bible}}</w:t>
      </w:r>
    </w:p>
    <w:p>
      <w:pPr>
        <w:pStyle w:val="Normal"/>
        <w:rPr/>
      </w:pPr>
      <w:r>
        <w:rPr/>
        <w:t>[[@Bible:Psa 119:130 ]][[119:130 &gt;&gt; Psa 119:130]] {{field-on:Bible}} Явлението на твоето слово просвещава,Вразумява простите. {{field-off:Bible}}</w:t>
      </w:r>
    </w:p>
    <w:p>
      <w:pPr>
        <w:pStyle w:val="Normal"/>
        <w:rPr/>
      </w:pPr>
      <w:r>
        <w:rPr/>
        <w:t>[[@Bible:Psa 119:131 ]][[119:131 &gt;&gt; Psa 119:131]] {{field-on:Bible}} Отворих устата си, и въздъхнах,Защото пожелах твоите заповеди. {{field-off:Bible}}</w:t>
      </w:r>
    </w:p>
    <w:p>
      <w:pPr>
        <w:pStyle w:val="Normal"/>
        <w:rPr/>
      </w:pPr>
      <w:r>
        <w:rPr/>
        <w:t>[[@Bible:Psa 119:132 ]][[119:132 &gt;&gt; Psa 119:132]] {{field-on:Bible}} Погледни върху мене и помилвай ме,Както правиш на онези които обичат твоето име. {{field-off:Bible}}</w:t>
      </w:r>
    </w:p>
    <w:p>
      <w:pPr>
        <w:pStyle w:val="Normal"/>
        <w:rPr/>
      </w:pPr>
      <w:r>
        <w:rPr/>
        <w:t>[[@Bible:Psa 119:133 ]][[119:133 &gt;&gt; Psa 119:133]] {{field-on:Bible}} Утвърди стъпките ми в словото си,И да ме не обладае никое беззаконие. {{field-off:Bible}}</w:t>
      </w:r>
    </w:p>
    <w:p>
      <w:pPr>
        <w:pStyle w:val="Normal"/>
        <w:rPr/>
      </w:pPr>
      <w:r>
        <w:rPr/>
        <w:t>[[@Bible:Psa 119:134 ]][[119:134 &gt;&gt; Psa 119:134]] {{field-on:Bible}} Избави ме от человечески насилия,И ще съхранявам твоите завещания. {{field-off:Bible}}</w:t>
      </w:r>
    </w:p>
    <w:p>
      <w:pPr>
        <w:pStyle w:val="Normal"/>
        <w:rPr/>
      </w:pPr>
      <w:r>
        <w:rPr/>
        <w:t>[[@Bible:Psa 119:135 ]][[119:135 &gt;&gt; Psa 119:135]] {{field-on:Bible}} Направи да просветне лицето ти върху раба ти,И научи ме на повеленията си. {{field-off:Bible}}</w:t>
      </w:r>
    </w:p>
    <w:p>
      <w:pPr>
        <w:pStyle w:val="Normal"/>
        <w:rPr/>
      </w:pPr>
      <w:r>
        <w:rPr/>
        <w:t>[[@Bible:Psa 119:136 ]][[119:136 &gt;&gt; Psa 119:136]] {{field-on:Bible}} Водни отоки текат из очите миПонеже не се съхранява твоя закон. {{field-off:Bible}}</w:t>
      </w:r>
    </w:p>
    <w:p>
      <w:pPr>
        <w:pStyle w:val="Normal"/>
        <w:rPr/>
      </w:pPr>
      <w:r>
        <w:rPr/>
        <w:t>[[@Bible:Psa 119:137 ]][[119:137 &gt;&gt; Psa 119:137]] {{field-on:Bible}} Цаде.Праведен си ти, Господи,И прави са твоите съдби. {{field-off:Bible}}</w:t>
      </w:r>
    </w:p>
    <w:p>
      <w:pPr>
        <w:pStyle w:val="Normal"/>
        <w:rPr/>
      </w:pPr>
      <w:r>
        <w:rPr/>
        <w:t>[[@Bible:Psa 119:138 ]][[119:138 &gt;&gt; Psa 119:138]] {{field-on:Bible}} Твоите свидетелства които си завещалСа правда и превъзходна истина. {{field-off:Bible}}</w:t>
      </w:r>
    </w:p>
    <w:p>
      <w:pPr>
        <w:pStyle w:val="Normal"/>
        <w:rPr/>
      </w:pPr>
      <w:r>
        <w:rPr/>
        <w:t>[[@Bible:Psa 119:139 ]][[119:139 &gt;&gt; Psa 119:139]] {{field-on:Bible}} Моята ревност ме изяде,Защото неприятелите ми забравиха твоите думи. {{field-off:Bible}}</w:t>
      </w:r>
    </w:p>
    <w:p>
      <w:pPr>
        <w:pStyle w:val="Normal"/>
        <w:rPr/>
      </w:pPr>
      <w:r>
        <w:rPr/>
        <w:t>[[@Bible:Psa 119:140 ]][[119:140 &gt;&gt; Psa 119:140]] {{field-on:Bible}} Твоето слово е съвсем чисто;И рабът ти го обича. {{field-off:Bible}}</w:t>
      </w:r>
    </w:p>
    <w:p>
      <w:pPr>
        <w:pStyle w:val="Normal"/>
        <w:rPr/>
      </w:pPr>
      <w:r>
        <w:rPr/>
        <w:t>[[@Bible:Psa 119:141 ]][[119:141 &gt;&gt; Psa 119:141]] {{field-on:Bible}} Малък съм и унищожен,Но твоите завещания не съм забравил {{field-off:Bible}}</w:t>
      </w:r>
    </w:p>
    <w:p>
      <w:pPr>
        <w:pStyle w:val="Normal"/>
        <w:rPr/>
      </w:pPr>
      <w:r>
        <w:rPr/>
        <w:t>[[@Bible:Psa 119:142 ]][[119:142 &gt;&gt; Psa 119:142]] {{field-on:Bible}} Твоята правда е правда вечна.И законът ти е истина. {{field-off:Bible}}</w:t>
      </w:r>
    </w:p>
    <w:p>
      <w:pPr>
        <w:pStyle w:val="Normal"/>
        <w:rPr/>
      </w:pPr>
      <w:r>
        <w:rPr/>
        <w:t>[[@Bible:Psa 119:143 ]][[119:143 &gt;&gt; Psa 119:143]] {{field-on:Bible}} Скърби и утеснения ме намериха.Заповедите ти са наслаждението ми. {{field-off:Bible}}</w:t>
      </w:r>
    </w:p>
    <w:p>
      <w:pPr>
        <w:pStyle w:val="Normal"/>
        <w:rPr/>
      </w:pPr>
      <w:r>
        <w:rPr/>
        <w:t>[[@Bible:Psa 119:144 ]][[119:144 &gt;&gt; Psa 119:144]] {{field-on:Bible}} Твоите свидетелства са правда въ век:Вразуми ме, и ще живея. {{field-off:Bible}}</w:t>
      </w:r>
    </w:p>
    <w:p>
      <w:pPr>
        <w:pStyle w:val="Normal"/>
        <w:rPr/>
      </w:pPr>
      <w:r>
        <w:rPr/>
        <w:t>[[@Bible:Psa 119:145 ]][[119:145 &gt;&gt; Psa 119:145]] {{field-on:Bible}} Коф.Викнах с все сърдце:Послушай ме, Господи, и ще упазя повеленията ти. {{field-off:Bible}}</w:t>
      </w:r>
    </w:p>
    <w:p>
      <w:pPr>
        <w:pStyle w:val="Normal"/>
        <w:rPr/>
      </w:pPr>
      <w:r>
        <w:rPr/>
        <w:t>[[@Bible:Psa 119:146 ]][[119:146 &gt;&gt; Psa 119:146]] {{field-on:Bible}} Викнах към тебеСпаси ме, и ще упазя свидетелствата ти. {{field-off:Bible}}</w:t>
      </w:r>
    </w:p>
    <w:p>
      <w:pPr>
        <w:pStyle w:val="Normal"/>
        <w:rPr/>
      </w:pPr>
      <w:r>
        <w:rPr/>
        <w:t>[[@Bible:Psa 119:147 ]][[119:147 &gt;&gt; Psa 119:147]] {{field-on:Bible}} Предварих зората и викнах:На твоето слово уповах. {{field-off:Bible}}</w:t>
      </w:r>
    </w:p>
    <w:p>
      <w:pPr>
        <w:pStyle w:val="Normal"/>
        <w:rPr/>
      </w:pPr>
      <w:r>
        <w:rPr/>
        <w:t>[[@Bible:Psa 119:148 ]][[119:148 &gt;&gt; Psa 119:148]] {{field-on:Bible}} Очите ми предварят нощните стражиЗа да се поучавам в твоето слово. {{field-off:Bible}}</w:t>
      </w:r>
    </w:p>
    <w:p>
      <w:pPr>
        <w:pStyle w:val="Normal"/>
        <w:rPr/>
      </w:pPr>
      <w:r>
        <w:rPr/>
        <w:t>[[@Bible:Psa 119:149 ]][[119:149 &gt;&gt; Psa 119:149]] {{field-on:Bible}} чуй гласа ми според милостта си:Оживи ме, Господи, според съдбата си. {{field-off:Bible}}</w:t>
      </w:r>
    </w:p>
    <w:p>
      <w:pPr>
        <w:pStyle w:val="Normal"/>
        <w:rPr/>
      </w:pPr>
      <w:r>
        <w:rPr/>
        <w:t>[[@Bible:Psa 119:150 ]][[119:150 &gt;&gt; Psa 119:150]] {{field-on:Bible}} Приближиха онези които следват лукавството:Те се уклониха от закона ти. {{field-off:Bible}}</w:t>
      </w:r>
    </w:p>
    <w:p>
      <w:pPr>
        <w:pStyle w:val="Normal"/>
        <w:rPr/>
      </w:pPr>
      <w:r>
        <w:rPr/>
        <w:t>[[@Bible:Psa 119:151 ]][[119:151 &gt;&gt; Psa 119:151]] {{field-on:Bible}} Ти си близу, Господи;И всичките твои заповеди са истина. {{field-off:Bible}}</w:t>
      </w:r>
    </w:p>
    <w:p>
      <w:pPr>
        <w:pStyle w:val="Normal"/>
        <w:rPr/>
      </w:pPr>
      <w:r>
        <w:rPr/>
        <w:t>[[@Bible:Psa 119:152 ]][[119:152 &gt;&gt; Psa 119:152]] {{field-on:Bible}} Отколе познах от твоите свидетелстваче си ги основал въ век. {{field-off:Bible}}</w:t>
      </w:r>
    </w:p>
    <w:p>
      <w:pPr>
        <w:pStyle w:val="Normal"/>
        <w:rPr/>
      </w:pPr>
      <w:r>
        <w:rPr/>
        <w:t>[[@Bible:Psa 119:153 ]][[119:153 &gt;&gt; Psa 119:153]] {{field-on:Bible}} Реш.Виж скърбта ми и избави ме,Защото не съм забравил закона ти. {{field-off:Bible}}</w:t>
      </w:r>
    </w:p>
    <w:p>
      <w:pPr>
        <w:pStyle w:val="Normal"/>
        <w:rPr/>
      </w:pPr>
      <w:r>
        <w:rPr/>
        <w:t>[[@Bible:Psa 119:154 ]][[119:154 &gt;&gt; Psa 119:154]] {{field-on:Bible}} Отсъди съдбата ми и изкупи ме:Оживи ме според словото си {{field-off:Bible}}</w:t>
      </w:r>
    </w:p>
    <w:p>
      <w:pPr>
        <w:pStyle w:val="Normal"/>
        <w:rPr/>
      </w:pPr>
      <w:r>
        <w:rPr/>
        <w:t>[[@Bible:Psa 119:155 ]][[119:155 &gt;&gt; Psa 119:155]] {{field-on:Bible}} Далеч е от нечестивите спасението,Защото те не търсят твоите повеления. {{field-off:Bible}}</w:t>
      </w:r>
    </w:p>
    <w:p>
      <w:pPr>
        <w:pStyle w:val="Normal"/>
        <w:rPr/>
      </w:pPr>
      <w:r>
        <w:rPr/>
        <w:t>[[@Bible:Psa 119:156 ]][[119:156 &gt;&gt; Psa 119:156]] {{field-on:Bible}} Голямо е твоето милосердие, Господи:Оживи ме според правосъдието си, {{field-off:Bible}}</w:t>
      </w:r>
    </w:p>
    <w:p>
      <w:pPr>
        <w:pStyle w:val="Normal"/>
        <w:rPr/>
      </w:pPr>
      <w:r>
        <w:rPr/>
        <w:t>[[@Bible:Psa 119:157 ]][[119:157 &gt;&gt; Psa 119:157]] {{field-on:Bible}} Мнозина са които ме гонят и ме оскърбяват;Но аз се не уклоних от свидетелствата ти. {{field-off:Bible}}</w:t>
      </w:r>
    </w:p>
    <w:p>
      <w:pPr>
        <w:pStyle w:val="Normal"/>
        <w:rPr/>
      </w:pPr>
      <w:r>
        <w:rPr/>
        <w:t>[[@Bible:Psa 119:158 ]][[119:158 &gt;&gt; Psa 119:158]] {{field-on:Bible}} Видях престъпниците, и се погнусих,Защото не упазиха твоето слово. {{field-off:Bible}}</w:t>
      </w:r>
    </w:p>
    <w:p>
      <w:pPr>
        <w:pStyle w:val="Normal"/>
        <w:rPr/>
      </w:pPr>
      <w:r>
        <w:rPr/>
        <w:t>[[@Bible:Psa 119:159 ]][[119:159 &gt;&gt; Psa 119:159]] {{field-on:Bible}} Виж колко обичам аз твоите завещания:Господи, оживи ме според милостта си. {{field-off:Bible}}</w:t>
      </w:r>
    </w:p>
    <w:p>
      <w:pPr>
        <w:pStyle w:val="Normal"/>
        <w:rPr/>
      </w:pPr>
      <w:r>
        <w:rPr/>
        <w:t>[[@Bible:Psa 119:160 ]][[119:160 &gt;&gt; Psa 119:160]] {{field-on:Bible}} Глава на твоето слово е истината;И въ век пребивават всичките съдби на правдата ти. {{field-off:Bible}}</w:t>
      </w:r>
    </w:p>
    <w:p>
      <w:pPr>
        <w:pStyle w:val="Normal"/>
        <w:rPr/>
      </w:pPr>
      <w:r>
        <w:rPr/>
        <w:t>[[@Bible:Psa 119:161 ]][[119:161 &gt;&gt; Psa 119:161]] {{field-on:Bible}} Шин.Князове ме погнаха без причина;Но сърдцето ми трепери от словото ти. {{field-off:Bible}}</w:t>
      </w:r>
    </w:p>
    <w:p>
      <w:pPr>
        <w:pStyle w:val="Normal"/>
        <w:rPr/>
      </w:pPr>
      <w:r>
        <w:rPr/>
        <w:t>[[@Bible:Psa 119:162 ]][[119:162 &gt;&gt; Psa 119:162]] {{field-on:Bible}} Аз се радвам на твоето словоКакто онзи който намерва много користи. {{field-off:Bible}}</w:t>
      </w:r>
    </w:p>
    <w:p>
      <w:pPr>
        <w:pStyle w:val="Normal"/>
        <w:rPr/>
      </w:pPr>
      <w:r>
        <w:rPr/>
        <w:t>[[@Bible:Psa 119:163 ]][[119:163 &gt;&gt; Psa 119:163]] {{field-on:Bible}} Ненавиждам и мразя лъжата:Закона ти обичам. {{field-off:Bible}}</w:t>
      </w:r>
    </w:p>
    <w:p>
      <w:pPr>
        <w:pStyle w:val="Normal"/>
        <w:rPr/>
      </w:pPr>
      <w:r>
        <w:rPr/>
        <w:t>[[@Bible:Psa 119:164 ]][[119:164 &gt;&gt; Psa 119:164]] {{field-on:Bible}} Седем пъти на ден те хваляЗа съдбите на твоята правда. {{field-off:Bible}}</w:t>
      </w:r>
    </w:p>
    <w:p>
      <w:pPr>
        <w:pStyle w:val="Normal"/>
        <w:rPr/>
      </w:pPr>
      <w:r>
        <w:rPr/>
        <w:t>[[@Bible:Psa 119:165 ]][[119:165 &gt;&gt; Psa 119:165]] {{field-on:Bible}} Много мир имат онези които обичат твоя закон;И няма за тях препъване. {{field-off:Bible}}</w:t>
      </w:r>
    </w:p>
    <w:p>
      <w:pPr>
        <w:pStyle w:val="Normal"/>
        <w:rPr/>
      </w:pPr>
      <w:r>
        <w:rPr/>
        <w:t>[[@Bible:Psa 119:166 ]][[119:166 &gt;&gt; Psa 119:166]] {{field-on:Bible}} Уповах на твоето спасение, Господи,И направих твоите заповеди. {{field-off:Bible}}</w:t>
      </w:r>
    </w:p>
    <w:p>
      <w:pPr>
        <w:pStyle w:val="Normal"/>
        <w:rPr/>
      </w:pPr>
      <w:r>
        <w:rPr/>
        <w:t>[[@Bible:Psa 119:167 ]][[119:167 &gt;&gt; Psa 119:167]] {{field-on:Bible}} Упази душата ми твоите свидетелства;И възлюбих ги твърде много. {{field-off:Bible}}</w:t>
      </w:r>
    </w:p>
    <w:p>
      <w:pPr>
        <w:pStyle w:val="Normal"/>
        <w:rPr/>
      </w:pPr>
      <w:r>
        <w:rPr/>
        <w:t>[[@Bible:Psa 119:168 ]][[119:168 &gt;&gt; Psa 119:168]] {{field-on:Bible}} Упазих твоите завещания и твоите свидетелства;Защото всичките ми пътища са пред тебе. {{field-off:Bible}}</w:t>
      </w:r>
    </w:p>
    <w:p>
      <w:pPr>
        <w:pStyle w:val="Normal"/>
        <w:rPr/>
      </w:pPr>
      <w:r>
        <w:rPr/>
        <w:t>[[@Bible:Psa 119:169 ]][[119:169 &gt;&gt; Psa 119:169]] {{field-on:Bible}} Тав.Да приближи викането ми пред тебе, Господи:Вразуми ме според словото си. {{field-off:Bible}}</w:t>
      </w:r>
    </w:p>
    <w:p>
      <w:pPr>
        <w:pStyle w:val="Normal"/>
        <w:rPr/>
      </w:pPr>
      <w:r>
        <w:rPr/>
        <w:t>[[@Bible:Psa 119:170 ]][[119:170 &gt;&gt; Psa 119:170]] {{field-on:Bible}} Да дойде моленето ми пред тебе:Избави ме според словото си. {{field-off:Bible}}</w:t>
      </w:r>
    </w:p>
    <w:p>
      <w:pPr>
        <w:pStyle w:val="Normal"/>
        <w:rPr/>
      </w:pPr>
      <w:r>
        <w:rPr/>
        <w:t>[[@Bible:Psa 119:171 ]][[119:171 &gt;&gt; Psa 119:171]] {{field-on:Bible}} Устните ми ще произнесат пениеКогато ме научиш на повеленията си. {{field-off:Bible}}</w:t>
      </w:r>
    </w:p>
    <w:p>
      <w:pPr>
        <w:pStyle w:val="Normal"/>
        <w:rPr/>
      </w:pPr>
      <w:r>
        <w:rPr/>
        <w:t>[[@Bible:Psa 119:172 ]][[119:172 &gt;&gt; Psa 119:172]] {{field-on:Bible}} Езикът ми ще говори словото ти;Защото всичките твои заповеди са правда. {{field-off:Bible}}</w:t>
      </w:r>
    </w:p>
    <w:p>
      <w:pPr>
        <w:pStyle w:val="Normal"/>
        <w:rPr/>
      </w:pPr>
      <w:r>
        <w:rPr/>
        <w:t>[[@Bible:Psa 119:173 ]][[119:173 &gt;&gt; Psa 119:173]] {{field-on:Bible}} Да бъде ръката ти помощ за мене,Защото аз избрах твоите завещания. {{field-off:Bible}}</w:t>
      </w:r>
    </w:p>
    <w:p>
      <w:pPr>
        <w:pStyle w:val="Normal"/>
        <w:rPr/>
      </w:pPr>
      <w:r>
        <w:rPr/>
        <w:t>[[@Bible:Psa 119:174 ]][[119:174 &gt;&gt; Psa 119:174]] {{field-on:Bible}} Пожелах твоето спасение, Господи;И законът ти е наслаждение мое. {{field-off:Bible}}</w:t>
      </w:r>
    </w:p>
    <w:p>
      <w:pPr>
        <w:pStyle w:val="Normal"/>
        <w:rPr/>
      </w:pPr>
      <w:r>
        <w:rPr/>
        <w:t>[[@Bible:Psa 119:175 ]][[119:175 &gt;&gt; Psa 119:175]] {{field-on:Bible}} Да живее душата ми и да те хвали;И съдбите ти да ми помагат. {{field-off:Bible}}</w:t>
      </w:r>
    </w:p>
    <w:p>
      <w:pPr>
        <w:pStyle w:val="Normal"/>
        <w:rPr/>
      </w:pPr>
      <w:r>
        <w:rPr/>
        <w:t>[[@Bible:Psa 119:176 ]][[119:176 &gt;&gt; Psa 119:176]] {{field-on:Bible}} Скитах се като изгубена овца: потърси раба си;Защото не забравих твоите заповеди. {{field-off:Bible}}</w:t>
      </w:r>
    </w:p>
    <w:p>
      <w:pPr>
        <w:pStyle w:val="Heading2"/>
        <w:rPr/>
      </w:pPr>
      <w:r>
        <w:rPr/>
        <w:t>Глава 120</w:t>
      </w:r>
    </w:p>
    <w:p>
      <w:pPr>
        <w:pStyle w:val="Normal"/>
        <w:rPr/>
      </w:pPr>
      <w:r>
        <w:rPr/>
        <w:t>[[@Bible:Psa 120:1 ]][[120:1 &gt;&gt; Psa 120:1]] {{field-on:Bible}} (по Слав. 119)Песен на Степените.Към Господа викнах в скърбта си;И той ме послуша. {{field-off:Bible}}</w:t>
      </w:r>
    </w:p>
    <w:p>
      <w:pPr>
        <w:pStyle w:val="Normal"/>
        <w:rPr/>
      </w:pPr>
      <w:r>
        <w:rPr/>
        <w:t>[[@Bible:Psa 120:2 ]][[120:2 &gt;&gt; Psa 120:2]] {{field-on:Bible}} Господи, избави душата ми от лъжливи устни.И от лъстив език. {{field-off:Bible}}</w:t>
      </w:r>
    </w:p>
    <w:p>
      <w:pPr>
        <w:pStyle w:val="Normal"/>
        <w:rPr/>
      </w:pPr>
      <w:r>
        <w:rPr/>
        <w:t>[[@Bible:Psa 120:3 ]][[120:3 &gt;&gt; Psa 120:3]] {{field-on:Bible}} Що ще ти се даде, или що ще ти се притури,Лъстиви езиче? {{field-off:Bible}}</w:t>
      </w:r>
    </w:p>
    <w:p>
      <w:pPr>
        <w:pStyle w:val="Normal"/>
        <w:rPr/>
      </w:pPr>
      <w:r>
        <w:rPr/>
        <w:t>[[@Bible:Psa 120:4 ]][[120:4 &gt;&gt; Psa 120:4]] {{field-on:Bible}} Изострените стрели на силнияС въглища от смерчие. {{field-off:Bible}}</w:t>
      </w:r>
    </w:p>
    <w:p>
      <w:pPr>
        <w:pStyle w:val="Normal"/>
        <w:rPr/>
      </w:pPr>
      <w:r>
        <w:rPr/>
        <w:t>[[@Bible:Psa 120:5 ]][[120:5 &gt;&gt; Psa 120:5]] {{field-on:Bible}} Уви мене, защото странствувам в Мосох,Живея в Кидарските шатри: {{field-off:Bible}}</w:t>
      </w:r>
    </w:p>
    <w:p>
      <w:pPr>
        <w:pStyle w:val="Normal"/>
        <w:rPr/>
      </w:pPr>
      <w:r>
        <w:rPr/>
        <w:t>[[@Bible:Psa 120:6 ]][[120:6 &gt;&gt; Psa 120:6]] {{field-on:Bible}} Много време живя душата миС онези които мразят мир. {{field-off:Bible}}</w:t>
      </w:r>
    </w:p>
    <w:p>
      <w:pPr>
        <w:pStyle w:val="Normal"/>
        <w:rPr/>
      </w:pPr>
      <w:r>
        <w:rPr/>
        <w:t>[[@Bible:Psa 120:7 ]][[120:7 &gt;&gt; Psa 120:7]] {{field-on:Bible}} Аз обичам мир; но когато говоря,Те се готвят за бой. {{field-off:Bible}}</w:t>
      </w:r>
    </w:p>
    <w:p>
      <w:pPr>
        <w:pStyle w:val="Heading2"/>
        <w:rPr/>
      </w:pPr>
      <w:r>
        <w:rPr/>
        <w:t>Глава 121</w:t>
      </w:r>
    </w:p>
    <w:p>
      <w:pPr>
        <w:pStyle w:val="Normal"/>
        <w:rPr/>
      </w:pPr>
      <w:r>
        <w:rPr/>
        <w:t>[[@Bible:Psa 121:1 ]][[121:1 &gt;&gt; Psa 121:1]] {{field-on:Bible}} (по Слав. 120)Песен на Степените.Възвождам очите си към горитеОт дето ще дойде помощта ми. {{field-off:Bible}}</w:t>
      </w:r>
    </w:p>
    <w:p>
      <w:pPr>
        <w:pStyle w:val="Normal"/>
        <w:rPr/>
      </w:pPr>
      <w:r>
        <w:rPr/>
        <w:t>[[@Bible:Psa 121:2 ]][[121:2 &gt;&gt; Psa 121:2]] {{field-on:Bible}} Помощта ми е от ГосподаКойто направи небето и земята. {{field-off:Bible}}</w:t>
      </w:r>
    </w:p>
    <w:p>
      <w:pPr>
        <w:pStyle w:val="Normal"/>
        <w:rPr/>
      </w:pPr>
      <w:r>
        <w:rPr/>
        <w:t>[[@Bible:Psa 121:3 ]][[121:3 &gt;&gt; Psa 121:3]] {{field-on:Bible}} Да не остави да се поколебае ногата ти,И да не задреме онзи който те пази. {{field-off:Bible}}</w:t>
      </w:r>
    </w:p>
    <w:p>
      <w:pPr>
        <w:pStyle w:val="Normal"/>
        <w:rPr/>
      </w:pPr>
      <w:r>
        <w:rPr/>
        <w:t>[[@Bible:Psa 121:4 ]][[121:4 &gt;&gt; Psa 121:4]] {{field-on:Bible}} Ето, няма да задреме нито ще заспиОнзи който пази Израиля. {{field-off:Bible}}</w:t>
      </w:r>
    </w:p>
    <w:p>
      <w:pPr>
        <w:pStyle w:val="Normal"/>
        <w:rPr/>
      </w:pPr>
      <w:r>
        <w:rPr/>
        <w:t>[[@Bible:Psa 121:5 ]][[121:5 &gt;&gt; Psa 121:5]] {{field-on:Bible}} Господ е който те пази:Господ е покров твой отдясно тебе. {{field-off:Bible}}</w:t>
      </w:r>
    </w:p>
    <w:p>
      <w:pPr>
        <w:pStyle w:val="Normal"/>
        <w:rPr/>
      </w:pPr>
      <w:r>
        <w:rPr/>
        <w:t>[[@Bible:Psa 121:6 ]][[121:6 &gt;&gt; Psa 121:6]] {{field-on:Bible}} Деня слънцето няма да те повреди,Нито луната нощя. {{field-off:Bible}}</w:t>
      </w:r>
    </w:p>
    <w:p>
      <w:pPr>
        <w:pStyle w:val="Normal"/>
        <w:rPr/>
      </w:pPr>
      <w:r>
        <w:rPr/>
        <w:t>[[@Bible:Psa 121:7 ]][[121:7 &gt;&gt; Psa 121:7]] {{field-on:Bible}} Господ ще те пази от всяко зло:Ще пази душата ти. {{field-off:Bible}}</w:t>
      </w:r>
    </w:p>
    <w:p>
      <w:pPr>
        <w:pStyle w:val="Normal"/>
        <w:rPr/>
      </w:pPr>
      <w:r>
        <w:rPr/>
        <w:t>[[@Bible:Psa 121:8 ]][[121:8 &gt;&gt; Psa 121:8]] {{field-on:Bible}} Господ ще пази изхождането ти и вхождането тиОт сега и до века. {{field-off:Bible}}</w:t>
      </w:r>
    </w:p>
    <w:p>
      <w:pPr>
        <w:pStyle w:val="Heading2"/>
        <w:rPr/>
      </w:pPr>
      <w:r>
        <w:rPr/>
        <w:t>Глава 122</w:t>
      </w:r>
    </w:p>
    <w:p>
      <w:pPr>
        <w:pStyle w:val="Normal"/>
        <w:rPr/>
      </w:pPr>
      <w:r>
        <w:rPr/>
        <w:t>[[@Bible:Psa 122:1 ]][[122:1 &gt;&gt; Psa 122:1]] {{field-on:Bible}} (по Слав. 121)Песен на Степените, Давидова.Възрадвах се когато ми рекоха:Да отидем в дома Господен. {{field-off:Bible}}</w:t>
      </w:r>
    </w:p>
    <w:p>
      <w:pPr>
        <w:pStyle w:val="Normal"/>
        <w:rPr/>
      </w:pPr>
      <w:r>
        <w:rPr/>
        <w:t>[[@Bible:Psa 122:2 ]][[122:2 &gt;&gt; Psa 122:2]] {{field-on:Bible}} Ето, нозете ни стоятИзвътре на твоите врата, Ерусалиме. {{field-off:Bible}}</w:t>
      </w:r>
    </w:p>
    <w:p>
      <w:pPr>
        <w:pStyle w:val="Normal"/>
        <w:rPr/>
      </w:pPr>
      <w:r>
        <w:rPr/>
        <w:t>[[@Bible:Psa 122:3 ]][[122:3 &gt;&gt; Psa 122:3]] {{field-on:Bible}} Ерусалим е съграденКато град сглобен наедно. {{field-off:Bible}}</w:t>
      </w:r>
    </w:p>
    <w:p>
      <w:pPr>
        <w:pStyle w:val="Normal"/>
        <w:rPr/>
      </w:pPr>
      <w:r>
        <w:rPr/>
        <w:t>[[@Bible:Psa 122:4 ]][[122:4 &gt;&gt; Psa 122:4]] {{field-on:Bible}} Там възлизат племената,Племената Господни, според завещаното на Израиля,За да славят името Господне. {{field-off:Bible}}</w:t>
      </w:r>
    </w:p>
    <w:p>
      <w:pPr>
        <w:pStyle w:val="Normal"/>
        <w:rPr/>
      </w:pPr>
      <w:r>
        <w:rPr/>
        <w:t>[[@Bible:Psa 122:5 ]][[122:5 &gt;&gt; Psa 122:5]] {{field-on:Bible}} Защото там се положиха престоли за съд,Престолите на Давидовия дом. {{field-off:Bible}}</w:t>
      </w:r>
    </w:p>
    <w:p>
      <w:pPr>
        <w:pStyle w:val="Normal"/>
        <w:rPr/>
      </w:pPr>
      <w:r>
        <w:rPr/>
        <w:t>[[@Bible:Psa 122:6 ]][[122:6 &gt;&gt; Psa 122:6]] {{field-on:Bible}} Просете мира на ЕрусалимДа са благополучни които те обичат! {{field-off:Bible}}</w:t>
      </w:r>
    </w:p>
    <w:p>
      <w:pPr>
        <w:pStyle w:val="Normal"/>
        <w:rPr/>
      </w:pPr>
      <w:r>
        <w:rPr/>
        <w:t>[[@Bible:Psa 122:7 ]][[122:7 &gt;&gt; Psa 122:7]] {{field-on:Bible}} Мир да бъде в стените ти,Благоденствие в палатите ти! {{field-off:Bible}}</w:t>
      </w:r>
    </w:p>
    <w:p>
      <w:pPr>
        <w:pStyle w:val="Normal"/>
        <w:rPr/>
      </w:pPr>
      <w:r>
        <w:rPr/>
        <w:t>[[@Bible:Psa 122:8 ]][[122:8 &gt;&gt; Psa 122:8]] {{field-on:Bible}} Заради братята и другарите сиЩе говоря сега: Мир да е в тебе! {{field-off:Bible}}</w:t>
      </w:r>
    </w:p>
    <w:p>
      <w:pPr>
        <w:pStyle w:val="Normal"/>
        <w:rPr/>
      </w:pPr>
      <w:r>
        <w:rPr/>
        <w:t>[[@Bible:Psa 122:9 ]][[122:9 &gt;&gt; Psa 122:9]] {{field-on:Bible}} Заради дома на Господа Бога нашегоЩе търся доброто ти. {{field-off:Bible}}</w:t>
      </w:r>
    </w:p>
    <w:p>
      <w:pPr>
        <w:pStyle w:val="Heading2"/>
        <w:rPr/>
      </w:pPr>
      <w:r>
        <w:rPr/>
        <w:t>Глава 123</w:t>
      </w:r>
    </w:p>
    <w:p>
      <w:pPr>
        <w:pStyle w:val="Normal"/>
        <w:rPr/>
      </w:pPr>
      <w:r>
        <w:rPr/>
        <w:t>[[@Bible:Psa 123:1 ]][[123:1 &gt;&gt; Psa 123:1]] {{field-on:Bible}} (по Слав. 122)Песен на Степените.Възведох очите си към тебеКойто живееш на небеса. {{field-off:Bible}}</w:t>
      </w:r>
    </w:p>
    <w:p>
      <w:pPr>
        <w:pStyle w:val="Normal"/>
        <w:rPr/>
      </w:pPr>
      <w:r>
        <w:rPr/>
        <w:t>[[@Bible:Psa 123:2 ]][[123:2 &gt;&gt; Psa 123:2]] {{field-on:Bible}} Ето, както очите на слугите гледат към ръката на господарите им,Както очите на слугинята към ръката на господарката й,Така нашите очи към Господа Бога нашегоДоде ни помилва. {{field-off:Bible}}</w:t>
      </w:r>
    </w:p>
    <w:p>
      <w:pPr>
        <w:pStyle w:val="Normal"/>
        <w:rPr/>
      </w:pPr>
      <w:r>
        <w:rPr/>
        <w:t>[[@Bible:Psa 123:3 ]][[123:3 &gt;&gt; Psa 123:3]] {{field-on:Bible}} Помилвай ни, Господи, помилвай ни;Защото се преситихме от презрение. {{field-off:Bible}}</w:t>
      </w:r>
    </w:p>
    <w:p>
      <w:pPr>
        <w:pStyle w:val="Normal"/>
        <w:rPr/>
      </w:pPr>
      <w:r>
        <w:rPr/>
        <w:t>[[@Bible:Psa 123:4 ]][[123:4 &gt;&gt; Psa 123:4]] {{field-on:Bible}} Пресити се душата ниОт укора на безгрижнитеИ от презрението на гордите. {{field-off:Bible}}</w:t>
      </w:r>
    </w:p>
    <w:p>
      <w:pPr>
        <w:pStyle w:val="Heading2"/>
        <w:rPr/>
      </w:pPr>
      <w:r>
        <w:rPr/>
        <w:t>Глава 124</w:t>
      </w:r>
    </w:p>
    <w:p>
      <w:pPr>
        <w:pStyle w:val="Normal"/>
        <w:rPr/>
      </w:pPr>
      <w:r>
        <w:rPr/>
        <w:t>[[@Bible:Psa 124:1 ]][[124:1 &gt;&gt; Psa 124:1]] {{field-on:Bible}} (по Слав. 123)Песен на Степените, Давидова.Ако не би бил Господ с нас,(Нека рече сега Израил,) {{field-off:Bible}}</w:t>
      </w:r>
    </w:p>
    <w:p>
      <w:pPr>
        <w:pStyle w:val="Normal"/>
        <w:rPr/>
      </w:pPr>
      <w:r>
        <w:rPr/>
        <w:t>[[@Bible:Psa 124:2 ]][[124:2 &gt;&gt; Psa 124:2]] {{field-on:Bible}} Ако не би бил Господ с нас,Когато станаха человеци върху нас, {{field-off:Bible}}</w:t>
      </w:r>
    </w:p>
    <w:p>
      <w:pPr>
        <w:pStyle w:val="Normal"/>
        <w:rPr/>
      </w:pPr>
      <w:r>
        <w:rPr/>
        <w:t>[[@Bible:Psa 124:3 ]][[124:3 &gt;&gt; Psa 124:3]] {{field-on:Bible}} Тогаз живи биха ни погълнали,Когато яростта им пламтеше против нас. {{field-off:Bible}}</w:t>
      </w:r>
    </w:p>
    <w:p>
      <w:pPr>
        <w:pStyle w:val="Normal"/>
        <w:rPr/>
      </w:pPr>
      <w:r>
        <w:rPr/>
        <w:t>[[@Bible:Psa 124:4 ]][[124:4 &gt;&gt; Psa 124:4]] {{field-on:Bible}} Тогаз водите биха ни потопили,Потокът би преминал върху душата ни. {{field-off:Bible}}</w:t>
      </w:r>
    </w:p>
    <w:p>
      <w:pPr>
        <w:pStyle w:val="Normal"/>
        <w:rPr/>
      </w:pPr>
      <w:r>
        <w:rPr/>
        <w:t>[[@Bible:Psa 124:5 ]][[124:5 &gt;&gt; Psa 124:5]] {{field-on:Bible}} Тогаз надигнатите водиБиха преминали върх душите ни {{field-off:Bible}}</w:t>
      </w:r>
    </w:p>
    <w:p>
      <w:pPr>
        <w:pStyle w:val="Normal"/>
        <w:rPr/>
      </w:pPr>
      <w:r>
        <w:rPr/>
        <w:t>[[@Bible:Psa 124:6 ]][[124:6 &gt;&gt; Psa 124:6]] {{field-on:Bible}} Благословен Господ,Който не ни предаде в зъбите им като лов! {{field-off:Bible}}</w:t>
      </w:r>
    </w:p>
    <w:p>
      <w:pPr>
        <w:pStyle w:val="Normal"/>
        <w:rPr/>
      </w:pPr>
      <w:r>
        <w:rPr/>
        <w:t>[[@Bible:Psa 124:7 ]][[124:7 &gt;&gt; Psa 124:7]] {{field-on:Bible}} Душата ни се избави, като птица от сетъта на ловците:Сетъта се строши и ние се избавихме. {{field-off:Bible}}</w:t>
      </w:r>
    </w:p>
    <w:p>
      <w:pPr>
        <w:pStyle w:val="Normal"/>
        <w:rPr/>
      </w:pPr>
      <w:r>
        <w:rPr/>
        <w:t>[[@Bible:Psa 124:8 ]][[124:8 &gt;&gt; Psa 124:8]] {{field-on:Bible}} Помощта ни е в името на Господа,Който направи небето и земята. {{field-off:Bible}}</w:t>
      </w:r>
    </w:p>
    <w:p>
      <w:pPr>
        <w:pStyle w:val="Heading2"/>
        <w:rPr/>
      </w:pPr>
      <w:r>
        <w:rPr/>
        <w:t>Глава 125</w:t>
      </w:r>
    </w:p>
    <w:p>
      <w:pPr>
        <w:pStyle w:val="Normal"/>
        <w:rPr/>
      </w:pPr>
      <w:r>
        <w:rPr/>
        <w:t>[[@Bible:Psa 125:1 ]][[125:1 &gt;&gt; Psa 125:1]] {{field-on:Bible}} (по Слав. 124)Песен на степените.Които се надеят на Господа,Са като гората Сион, която нема да се поклати:Във век пребъдва. {{field-off:Bible}}</w:t>
      </w:r>
    </w:p>
    <w:p>
      <w:pPr>
        <w:pStyle w:val="Normal"/>
        <w:rPr/>
      </w:pPr>
      <w:r>
        <w:rPr/>
        <w:t>[[@Bible:Psa 125:2 ]][[125:2 &gt;&gt; Psa 125:2]] {{field-on:Bible}} Както Ерусалим се окружава от горите,Така Господ окружава народа си от сега и до века. {{field-off:Bible}}</w:t>
      </w:r>
    </w:p>
    <w:p>
      <w:pPr>
        <w:pStyle w:val="Normal"/>
        <w:rPr/>
      </w:pPr>
      <w:r>
        <w:rPr/>
        <w:t>[[@Bible:Psa 125:3 ]][[125:3 &gt;&gt; Psa 125:3]] {{field-on:Bible}} Защото жезълът на нечестието няма да пребъде върху дела на праведните,За да не простират праведните ръце към беззаконието. {{field-off:Bible}}</w:t>
      </w:r>
    </w:p>
    <w:p>
      <w:pPr>
        <w:pStyle w:val="Normal"/>
        <w:rPr/>
      </w:pPr>
      <w:r>
        <w:rPr/>
        <w:t>[[@Bible:Psa 125:4 ]][[125:4 &gt;&gt; Psa 125:4]] {{field-on:Bible}} Стори добро, Господи, на добритеИ на правите в сърдце. {{field-off:Bible}}</w:t>
      </w:r>
    </w:p>
    <w:p>
      <w:pPr>
        <w:pStyle w:val="Normal"/>
        <w:rPr/>
      </w:pPr>
      <w:r>
        <w:rPr/>
        <w:t>[[@Bible:Psa 125:5 ]][[125:5 &gt;&gt; Psa 125:5]] {{field-on:Bible}} А които се уклоняват в кривите си пътища,Ще ги отведе Господ с онези, които правят беззаконие.Мир на Израиля! {{field-off:Bible}}</w:t>
      </w:r>
    </w:p>
    <w:p>
      <w:pPr>
        <w:pStyle w:val="Heading2"/>
        <w:rPr/>
      </w:pPr>
      <w:r>
        <w:rPr/>
        <w:t>Глава 126</w:t>
      </w:r>
    </w:p>
    <w:p>
      <w:pPr>
        <w:pStyle w:val="Normal"/>
        <w:rPr/>
      </w:pPr>
      <w:r>
        <w:rPr/>
        <w:t>[[@Bible:Psa 126:1 ]][[126:1 &gt;&gt; Psa 126:1]] {{field-on:Bible}} (по Слав. 125)Песен на степенитеКогато Господ доведе пак Сионовите пленници,Бяхме като онези които сънуват. {{field-off:Bible}}</w:t>
      </w:r>
    </w:p>
    <w:p>
      <w:pPr>
        <w:pStyle w:val="Normal"/>
        <w:rPr/>
      </w:pPr>
      <w:r>
        <w:rPr/>
        <w:t>[[@Bible:Psa 126:2 ]][[126:2 &gt;&gt; Psa 126:2]] {{field-on:Bible}} Тогаз се изпълниха устата ни съ смях,И езикът ни с радост:Тогаз се говореше между езичниците:Величия направи за тях Господ. {{field-off:Bible}}</w:t>
      </w:r>
    </w:p>
    <w:p>
      <w:pPr>
        <w:pStyle w:val="Normal"/>
        <w:rPr/>
      </w:pPr>
      <w:r>
        <w:rPr/>
        <w:t>[[@Bible:Psa 126:3 ]][[126:3 &gt;&gt; Psa 126:3]] {{field-on:Bible}} Величия направи Господ за нас:Изпълнихме се с радост. {{field-off:Bible}}</w:t>
      </w:r>
    </w:p>
    <w:p>
      <w:pPr>
        <w:pStyle w:val="Normal"/>
        <w:rPr/>
      </w:pPr>
      <w:r>
        <w:rPr/>
        <w:t>[[@Bible:Psa 126:4 ]][[126:4 &gt;&gt; Psa 126:4]] {{field-on:Bible}} Върни, Господи, пленниците ниКато потоците в южните страни. {{field-off:Bible}}</w:t>
      </w:r>
    </w:p>
    <w:p>
      <w:pPr>
        <w:pStyle w:val="Normal"/>
        <w:rPr/>
      </w:pPr>
      <w:r>
        <w:rPr/>
        <w:t>[[@Bible:Psa 126:5 ]][[126:5 &gt;&gt; Psa 126:5]] {{field-on:Bible}} Тези които сеят съ сълзиС радост ще пожънат. {{field-off:Bible}}</w:t>
      </w:r>
    </w:p>
    <w:p>
      <w:pPr>
        <w:pStyle w:val="Normal"/>
        <w:rPr/>
      </w:pPr>
      <w:r>
        <w:rPr/>
        <w:t>[[@Bible:Psa 126:6 ]][[126:6 &gt;&gt; Psa 126:6]] {{field-on:Bible}} Който излязва с плачИ носи семе за сеене,Той непременно с радост ще се върнеИ ще носи сноповете си {{field-off:Bible}}</w:t>
      </w:r>
    </w:p>
    <w:p>
      <w:pPr>
        <w:pStyle w:val="Heading2"/>
        <w:rPr/>
      </w:pPr>
      <w:r>
        <w:rPr/>
        <w:t>Глава 127</w:t>
      </w:r>
    </w:p>
    <w:p>
      <w:pPr>
        <w:pStyle w:val="Normal"/>
        <w:rPr/>
      </w:pPr>
      <w:r>
        <w:rPr/>
        <w:t>[[@Bible:Psa 127:1 ]][[127:1 &gt;&gt; Psa 127:1]] {{field-on:Bible}} (по Слав. 126)Песен на Степените, Соломонова.Ако Господ не съгради дома,Напраздно се трудят зидарите;Ако Господ не упази града,Напраздно бди стражът. {{field-off:Bible}}</w:t>
      </w:r>
    </w:p>
    <w:p>
      <w:pPr>
        <w:pStyle w:val="Normal"/>
        <w:rPr/>
      </w:pPr>
      <w:r>
        <w:rPr/>
        <w:t>[[@Bible:Psa 127:2 ]][[127:2 &gt;&gt; Psa 127:2]] {{field-on:Bible}} Напраздно е вам да ставате рано,Да лягате късно, и да ядете хляба на скърбтаГоспод наистина дава сън на възлюбления ди. {{field-off:Bible}}</w:t>
      </w:r>
    </w:p>
    <w:p>
      <w:pPr>
        <w:pStyle w:val="Normal"/>
        <w:rPr/>
      </w:pPr>
      <w:r>
        <w:rPr/>
        <w:t>[[@Bible:Psa 127:3 ]][[127:3 &gt;&gt; Psa 127:3]] {{field-on:Bible}} Ето, наследие от Господа са чадата:Мъзда от него е плодът на утробата. {{field-off:Bible}}</w:t>
      </w:r>
    </w:p>
    <w:p>
      <w:pPr>
        <w:pStyle w:val="Normal"/>
        <w:rPr/>
      </w:pPr>
      <w:r>
        <w:rPr/>
        <w:t>[[@Bible:Psa 127:4 ]][[127:4 &gt;&gt; Psa 127:4]] {{field-on:Bible}} Както са стрелите в ръката на силния,Така са синовете на младостта. {{field-off:Bible}}</w:t>
      </w:r>
    </w:p>
    <w:p>
      <w:pPr>
        <w:pStyle w:val="Normal"/>
        <w:rPr/>
      </w:pPr>
      <w:r>
        <w:rPr/>
        <w:t>[[@Bible:Psa 127:5 ]][[127:5 &gt;&gt; Psa 127:5]] {{field-on:Bible}} Блажен онзи человекКойто е напълнил тула си с тях!Таквизи няма да се посрамятКогато говорят с враговете при градската порта. {{field-off:Bible}}</w:t>
      </w:r>
    </w:p>
    <w:p>
      <w:pPr>
        <w:pStyle w:val="Heading2"/>
        <w:rPr/>
      </w:pPr>
      <w:r>
        <w:rPr/>
        <w:t>Глава 128</w:t>
      </w:r>
    </w:p>
    <w:p>
      <w:pPr>
        <w:pStyle w:val="Normal"/>
        <w:rPr/>
      </w:pPr>
      <w:r>
        <w:rPr/>
        <w:t>[[@Bible:Psa 128:1 ]][[128:1 &gt;&gt; Psa 128:1]] {{field-on:Bible}} (по Слав. 127)Песен на Степените.Блажен всеки който се бои от ГосподаИ ходи в неговите пътища. {{field-off:Bible}}</w:t>
      </w:r>
    </w:p>
    <w:p>
      <w:pPr>
        <w:pStyle w:val="Normal"/>
        <w:rPr/>
      </w:pPr>
      <w:r>
        <w:rPr/>
        <w:t>[[@Bible:Psa 128:2 ]][[128:2 &gt;&gt; Psa 128:2]] {{field-on:Bible}} Защото ще ядеш от труда на ръцете си:Блажен ще си, и добре ще ти бъде. {{field-off:Bible}}</w:t>
      </w:r>
    </w:p>
    <w:p>
      <w:pPr>
        <w:pStyle w:val="Normal"/>
        <w:rPr/>
      </w:pPr>
      <w:r>
        <w:rPr/>
        <w:t>[[@Bible:Psa 128:3 ]][[128:3 &gt;&gt; Psa 128:3]] {{field-on:Bible}} Жена ти ще е като доброплодна лозаВсред къщата ти,Синовете ти като маслинени новонасаденияОколо трапезата ти. {{field-off:Bible}}</w:t>
      </w:r>
    </w:p>
    <w:p>
      <w:pPr>
        <w:pStyle w:val="Normal"/>
        <w:rPr/>
      </w:pPr>
      <w:r>
        <w:rPr/>
        <w:t>[[@Bible:Psa 128:4 ]][[128:4 &gt;&gt; Psa 128:4]] {{field-on:Bible}} Ето, така ще бъде благословен человекътКойто се бои от Господа. {{field-off:Bible}}</w:t>
      </w:r>
    </w:p>
    <w:p>
      <w:pPr>
        <w:pStyle w:val="Normal"/>
        <w:rPr/>
      </w:pPr>
      <w:r>
        <w:rPr/>
        <w:t>[[@Bible:Psa 128:5 ]][[128:5 &gt;&gt; Psa 128:5]] {{field-on:Bible}} Господ да те благослови от Сион,И да видиш на Ерусалим доброто въ всичките дни на живота си; {{field-off:Bible}}</w:t>
      </w:r>
    </w:p>
    <w:p>
      <w:pPr>
        <w:pStyle w:val="Normal"/>
        <w:rPr/>
      </w:pPr>
      <w:r>
        <w:rPr/>
        <w:t>[[@Bible:Psa 128:6 ]][[128:6 &gt;&gt; Psa 128:6]] {{field-on:Bible}} И да видиш синове от синовете си.Мир на Израиля! {{field-off:Bible}}</w:t>
      </w:r>
    </w:p>
    <w:p>
      <w:pPr>
        <w:pStyle w:val="Heading2"/>
        <w:rPr/>
      </w:pPr>
      <w:r>
        <w:rPr/>
        <w:t>Глава 129</w:t>
      </w:r>
    </w:p>
    <w:p>
      <w:pPr>
        <w:pStyle w:val="Normal"/>
        <w:rPr/>
      </w:pPr>
      <w:r>
        <w:rPr/>
        <w:t>[[@Bible:Psa 129:1 ]][[129:1 &gt;&gt; Psa 129:1]] {{field-on:Bible}} (по Слав. 128)Песен на Степените.Много пъти са воювали против мене от младостта ми,(Нека рече сега Израил,) {{field-off:Bible}}</w:t>
      </w:r>
    </w:p>
    <w:p>
      <w:pPr>
        <w:pStyle w:val="Normal"/>
        <w:rPr/>
      </w:pPr>
      <w:r>
        <w:rPr/>
        <w:t>[[@Bible:Psa 129:2 ]][[129:2 &gt;&gt; Psa 129:2]] {{field-on:Bible}} Много пъти са воювали против мене от младостта ми;Но не ми надвиха. {{field-off:Bible}}</w:t>
      </w:r>
    </w:p>
    <w:p>
      <w:pPr>
        <w:pStyle w:val="Normal"/>
        <w:rPr/>
      </w:pPr>
      <w:r>
        <w:rPr/>
        <w:t>[[@Bible:Psa 129:3 ]][[129:3 &gt;&gt; Psa 129:3]] {{field-on:Bible}} Орачите ораха по гърба миПровлекоха браздите си дълги. {{field-off:Bible}}</w:t>
      </w:r>
    </w:p>
    <w:p>
      <w:pPr>
        <w:pStyle w:val="Normal"/>
        <w:rPr/>
      </w:pPr>
      <w:r>
        <w:rPr/>
        <w:t>[[@Bible:Psa 129:4 ]][[129:4 &gt;&gt; Psa 129:4]] {{field-on:Bible}} Праведен е Господ:Изсече въжата на нечестивите. {{field-off:Bible}}</w:t>
      </w:r>
    </w:p>
    <w:p>
      <w:pPr>
        <w:pStyle w:val="Normal"/>
        <w:rPr/>
      </w:pPr>
      <w:r>
        <w:rPr/>
        <w:t>[[@Bible:Psa 129:5 ]][[129:5 &gt;&gt; Psa 129:5]] {{field-on:Bible}} Ще се засрамят и ще се върнат назадВсички които ненавидят Сиона. {{field-off:Bible}}</w:t>
      </w:r>
    </w:p>
    <w:p>
      <w:pPr>
        <w:pStyle w:val="Normal"/>
        <w:rPr/>
      </w:pPr>
      <w:r>
        <w:rPr/>
        <w:t>[[@Bible:Psa 129:6 ]][[129:6 &gt;&gt; Psa 129:6]] {{field-on:Bible}} Ще станат като тревата на къщния покривКоято преди да се изскубе изсъхнува; {{field-off:Bible}}</w:t>
      </w:r>
    </w:p>
    <w:p>
      <w:pPr>
        <w:pStyle w:val="Normal"/>
        <w:rPr/>
      </w:pPr>
      <w:r>
        <w:rPr/>
        <w:t>[[@Bible:Psa 129:7 ]][[129:7 &gt;&gt; Psa 129:7]] {{field-on:Bible}} От която не пълни жетварът ръката си,Нито недрото си който вързва сноповете; {{field-off:Bible}}</w:t>
      </w:r>
    </w:p>
    <w:p>
      <w:pPr>
        <w:pStyle w:val="Normal"/>
        <w:rPr/>
      </w:pPr>
      <w:r>
        <w:rPr/>
        <w:t>[[@Bible:Psa 129:8 ]][[129:8 &gt;&gt; Psa 129:8]] {{field-on:Bible}} И заминувателите не ще да рекат:Благословение Господне на вас!Благославяме вас в името Господне! {{field-off:Bible}}</w:t>
      </w:r>
    </w:p>
    <w:p>
      <w:pPr>
        <w:pStyle w:val="Heading2"/>
        <w:rPr/>
      </w:pPr>
      <w:r>
        <w:rPr/>
        <w:t>Глава 130</w:t>
      </w:r>
    </w:p>
    <w:p>
      <w:pPr>
        <w:pStyle w:val="Normal"/>
        <w:rPr/>
      </w:pPr>
      <w:r>
        <w:rPr/>
        <w:t>[[@Bible:Psa 130:1 ]][[130:1 &gt;&gt; Psa 130:1]] {{field-on:Bible}} (по Слав. 129)Песен на Степените.Из дълбините виках към тебе, Господи. {{field-off:Bible}}</w:t>
      </w:r>
    </w:p>
    <w:p>
      <w:pPr>
        <w:pStyle w:val="Normal"/>
        <w:rPr/>
      </w:pPr>
      <w:r>
        <w:rPr/>
        <w:t>[[@Bible:Psa 130:2 ]][[130:2 &gt;&gt; Psa 130:2]] {{field-on:Bible}} Господи, послушай гласа ми:Да бъдат ушите ти внимателни в гласа на моленето ми. {{field-off:Bible}}</w:t>
      </w:r>
    </w:p>
    <w:p>
      <w:pPr>
        <w:pStyle w:val="Normal"/>
        <w:rPr/>
      </w:pPr>
      <w:r>
        <w:rPr/>
        <w:t>[[@Bible:Psa 130:3 ]][[130:3 &gt;&gt; Psa 130:3]] {{field-on:Bible}} Ако погледнеш на беззаконията, Господи,Господи, кой ще може да устои? {{field-off:Bible}}</w:t>
      </w:r>
    </w:p>
    <w:p>
      <w:pPr>
        <w:pStyle w:val="Normal"/>
        <w:rPr/>
      </w:pPr>
      <w:r>
        <w:rPr/>
        <w:t>[[@Bible:Psa 130:4 ]][[130:4 &gt;&gt; Psa 130:4]] {{field-on:Bible}} При тебе обаче има прощениеЗа да ти се боят. {{field-off:Bible}}</w:t>
      </w:r>
    </w:p>
    <w:p>
      <w:pPr>
        <w:pStyle w:val="Normal"/>
        <w:rPr/>
      </w:pPr>
      <w:r>
        <w:rPr/>
        <w:t>[[@Bible:Psa 130:5 ]][[130:5 &gt;&gt; Psa 130:5]] {{field-on:Bible}} Почаках Господа, почака душата ми,И уповах на словото му. {{field-off:Bible}}</w:t>
      </w:r>
    </w:p>
    <w:p>
      <w:pPr>
        <w:pStyle w:val="Normal"/>
        <w:rPr/>
      </w:pPr>
      <w:r>
        <w:rPr/>
        <w:t>[[@Bible:Psa 130:6 ]][[130:6 &gt;&gt; Psa 130:6]] {{field-on:Bible}} Душата ми чака ГосподаПовече от онези които чакат зората,Ей, които чакат зората. {{field-off:Bible}}</w:t>
      </w:r>
    </w:p>
    <w:p>
      <w:pPr>
        <w:pStyle w:val="Normal"/>
        <w:rPr/>
      </w:pPr>
      <w:r>
        <w:rPr/>
        <w:t>[[@Bible:Psa 130:7 ]][[130:7 &gt;&gt; Psa 130:7]] {{field-on:Bible}} Да уповае Израил на Господа;Защото у Господа е милостта,И велико е у него изкуплението; {{field-off:Bible}}</w:t>
      </w:r>
    </w:p>
    <w:p>
      <w:pPr>
        <w:pStyle w:val="Normal"/>
        <w:rPr/>
      </w:pPr>
      <w:r>
        <w:rPr/>
        <w:t>[[@Bible:Psa 130:8 ]][[130:8 &gt;&gt; Psa 130:8]] {{field-on:Bible}} И той ще избави ИзраиляОт всичките му беззакония. {{field-off:Bible}}</w:t>
      </w:r>
    </w:p>
    <w:p>
      <w:pPr>
        <w:pStyle w:val="Heading2"/>
        <w:rPr/>
      </w:pPr>
      <w:r>
        <w:rPr/>
        <w:t>Глава 131</w:t>
      </w:r>
    </w:p>
    <w:p>
      <w:pPr>
        <w:pStyle w:val="Normal"/>
        <w:rPr/>
      </w:pPr>
      <w:r>
        <w:rPr/>
        <w:t>[[@Bible:Psa 131:1 ]][[131:1 &gt;&gt; Psa 131:1]] {{field-on:Bible}} (по Слав. 130)Песен на Степените, Давидова.Господи, сърдцето ми не се горди,Нито се превъзносят очите ми:Нито ходя в неща големи и по-високи от мене. {{field-off:Bible}}</w:t>
      </w:r>
    </w:p>
    <w:p>
      <w:pPr>
        <w:pStyle w:val="Normal"/>
        <w:rPr/>
      </w:pPr>
      <w:r>
        <w:rPr/>
        <w:t>[[@Bible:Psa 131:2 ]][[131:2 &gt;&gt; Psa 131:2]] {{field-on:Bible}} Наистина смирих и утеших душата сиКато отбиено дете при майка си:Душата ми е в мене като отбиено дете. {{field-off:Bible}}</w:t>
      </w:r>
    </w:p>
    <w:p>
      <w:pPr>
        <w:pStyle w:val="Normal"/>
        <w:rPr/>
      </w:pPr>
      <w:r>
        <w:rPr/>
        <w:t>[[@Bible:Psa 131:3 ]][[131:3 &gt;&gt; Psa 131:3]] {{field-on:Bible}} Да се надее Израил на ГосподаОт сега и до века. {{field-off:Bible}}</w:t>
      </w:r>
    </w:p>
    <w:p>
      <w:pPr>
        <w:pStyle w:val="Heading2"/>
        <w:rPr/>
      </w:pPr>
      <w:r>
        <w:rPr/>
        <w:t>Глава 132</w:t>
      </w:r>
    </w:p>
    <w:p>
      <w:pPr>
        <w:pStyle w:val="Normal"/>
        <w:rPr/>
      </w:pPr>
      <w:r>
        <w:rPr/>
        <w:t>[[@Bible:Psa 132:1 ]][[132:1 &gt;&gt; Psa 132:1]] {{field-on:Bible}} (по Слав. 131)Песен на Степените.Помни, Господи, Давида,И всичките му трудове; {{field-off:Bible}}</w:t>
      </w:r>
    </w:p>
    <w:p>
      <w:pPr>
        <w:pStyle w:val="Normal"/>
        <w:rPr/>
      </w:pPr>
      <w:r>
        <w:rPr/>
        <w:t>[[@Bible:Psa 132:2 ]][[132:2 &gt;&gt; Psa 132:2]] {{field-on:Bible}} Как се кле Господу,И направи обричане на крепкаго Бога Яковова: {{field-off:Bible}}</w:t>
      </w:r>
    </w:p>
    <w:p>
      <w:pPr>
        <w:pStyle w:val="Normal"/>
        <w:rPr/>
      </w:pPr>
      <w:r>
        <w:rPr/>
        <w:t>[[@Bible:Psa 132:3 ]][[132:3 &gt;&gt; Psa 132:3]] {{field-on:Bible}} Не ща да вляза под покрива на дома си,Не ща да възляза на постлания си одър, {{field-off:Bible}}</w:t>
      </w:r>
    </w:p>
    <w:p>
      <w:pPr>
        <w:pStyle w:val="Normal"/>
        <w:rPr/>
      </w:pPr>
      <w:r>
        <w:rPr/>
        <w:t>[[@Bible:Psa 132:4 ]][[132:4 &gt;&gt; Psa 132:4]] {{field-on:Bible}} Не ща да дам сън на очите си,Дремане на клепачите си, {{field-off:Bible}}</w:t>
      </w:r>
    </w:p>
    <w:p>
      <w:pPr>
        <w:pStyle w:val="Normal"/>
        <w:rPr/>
      </w:pPr>
      <w:r>
        <w:rPr/>
        <w:t>[[@Bible:Psa 132:5 ]][[132:5 &gt;&gt; Psa 132:5]] {{field-on:Bible}} Доде не намеря място за Господа,Селение за крепкаго Бога Яковова. {{field-off:Bible}}</w:t>
      </w:r>
    </w:p>
    <w:p>
      <w:pPr>
        <w:pStyle w:val="Normal"/>
        <w:rPr/>
      </w:pPr>
      <w:r>
        <w:rPr/>
        <w:t>[[@Bible:Psa 132:6 ]][[132:6 &gt;&gt; Psa 132:6]] {{field-on:Bible}} Ето, ние чухме за него в Ефрата:Намерихме го в полетата на дъбравата. {{field-off:Bible}}</w:t>
      </w:r>
    </w:p>
    <w:p>
      <w:pPr>
        <w:pStyle w:val="Normal"/>
        <w:rPr/>
      </w:pPr>
      <w:r>
        <w:rPr/>
        <w:t>[[@Bible:Psa 132:7 ]][[132:7 &gt;&gt; Psa 132:7]] {{field-on:Bible}} Да влезем в скиниите му,Да се поклоним на подножието на нозете му. {{field-off:Bible}}</w:t>
      </w:r>
    </w:p>
    <w:p>
      <w:pPr>
        <w:pStyle w:val="Normal"/>
        <w:rPr/>
      </w:pPr>
      <w:r>
        <w:rPr/>
        <w:t>[[@Bible:Psa 132:8 ]][[132:8 &gt;&gt; Psa 132:8]] {{field-on:Bible}} Стани, Господи, и влез в упокоението си,Ти, и ковчегът на силата ти. {{field-off:Bible}}</w:t>
      </w:r>
    </w:p>
    <w:p>
      <w:pPr>
        <w:pStyle w:val="Normal"/>
        <w:rPr/>
      </w:pPr>
      <w:r>
        <w:rPr/>
        <w:t>[[@Bible:Psa 132:9 ]][[132:9 &gt;&gt; Psa 132:9]] {{field-on:Bible}} Свещениците ти да се облекат с правда,И преподобните ти да викат с радост. {{field-off:Bible}}</w:t>
      </w:r>
    </w:p>
    <w:p>
      <w:pPr>
        <w:pStyle w:val="Normal"/>
        <w:rPr/>
      </w:pPr>
      <w:r>
        <w:rPr/>
        <w:t>[[@Bible:Psa 132:10 ]][[132:10 &gt;&gt; Psa 132:10]] {{field-on:Bible}} Заради Давида раба сиНедей отвраща лицето на помазаника си. {{field-off:Bible}}</w:t>
      </w:r>
    </w:p>
    <w:p>
      <w:pPr>
        <w:pStyle w:val="Normal"/>
        <w:rPr/>
      </w:pPr>
      <w:r>
        <w:rPr/>
        <w:t>[[@Bible:Psa 132:11 ]][[132:11 &gt;&gt; Psa 132:11]] {{field-on:Bible}} Кле се Господ с истина Давиду:Няма да я престъпи:От плода на чреслата тиЩе положа на престола ти. {{field-off:Bible}}</w:t>
      </w:r>
    </w:p>
    <w:p>
      <w:pPr>
        <w:pStyle w:val="Normal"/>
        <w:rPr/>
      </w:pPr>
      <w:r>
        <w:rPr/>
        <w:t>[[@Bible:Psa 132:12 ]][[132:12 &gt;&gt; Psa 132:12]] {{field-on:Bible}} Ако упазят синовете ти моя завет,И моите свидетелства на които ще ги науча,То и синовете им ще седнатВинаги на престола ти. {{field-off:Bible}}</w:t>
      </w:r>
    </w:p>
    <w:p>
      <w:pPr>
        <w:pStyle w:val="Normal"/>
        <w:rPr/>
      </w:pPr>
      <w:r>
        <w:rPr/>
        <w:t>[[@Bible:Psa 132:13 ]][[132:13 &gt;&gt; Psa 132:13]] {{field-on:Bible}} Защото избра Господ Сиона:Благоволи да живее в него. {{field-off:Bible}}</w:t>
      </w:r>
    </w:p>
    <w:p>
      <w:pPr>
        <w:pStyle w:val="Normal"/>
        <w:rPr/>
      </w:pPr>
      <w:r>
        <w:rPr/>
        <w:t>[[@Bible:Psa 132:14 ]][[132:14 &gt;&gt; Psa 132:14]] {{field-on:Bible}} Той ми е покой въ векТук ще живея защото го възлюбих. {{field-off:Bible}}</w:t>
      </w:r>
    </w:p>
    <w:p>
      <w:pPr>
        <w:pStyle w:val="Normal"/>
        <w:rPr/>
      </w:pPr>
      <w:r>
        <w:rPr/>
        <w:t>[[@Bible:Psa 132:15 ]][[132:15 &gt;&gt; Psa 132:15]] {{field-on:Bible}} Ще благословя с благословение храната му:Сиромасите му ще наситя с хляб. {{field-off:Bible}}</w:t>
      </w:r>
    </w:p>
    <w:p>
      <w:pPr>
        <w:pStyle w:val="Normal"/>
        <w:rPr/>
      </w:pPr>
      <w:r>
        <w:rPr/>
        <w:t>[[@Bible:Psa 132:16 ]][[132:16 &gt;&gt; Psa 132:16]] {{field-on:Bible}} И свещениците му ще облека съ спасение;И преподобните му ще се радват с възклицание. {{field-off:Bible}}</w:t>
      </w:r>
    </w:p>
    <w:p>
      <w:pPr>
        <w:pStyle w:val="Normal"/>
        <w:rPr/>
      </w:pPr>
      <w:r>
        <w:rPr/>
        <w:t>[[@Bible:Psa 132:17 ]][[132:17 &gt;&gt; Psa 132:17]] {{field-on:Bible}} Там ще направя да изникне рог Давиду:Приготвих светилник за помазаника си. {{field-off:Bible}}</w:t>
      </w:r>
    </w:p>
    <w:p>
      <w:pPr>
        <w:pStyle w:val="Normal"/>
        <w:rPr/>
      </w:pPr>
      <w:r>
        <w:rPr/>
        <w:t>[[@Bible:Psa 132:18 ]][[132:18 &gt;&gt; Psa 132:18]] {{field-on:Bible}} Неприятелите му ще облека съ срам;А на него ще цъвти венецът му. {{field-off:Bible}}</w:t>
      </w:r>
    </w:p>
    <w:p>
      <w:pPr>
        <w:pStyle w:val="Heading2"/>
        <w:rPr/>
      </w:pPr>
      <w:r>
        <w:rPr/>
        <w:t>Глава 133</w:t>
      </w:r>
    </w:p>
    <w:p>
      <w:pPr>
        <w:pStyle w:val="Normal"/>
        <w:rPr/>
      </w:pPr>
      <w:r>
        <w:rPr/>
        <w:t>[[@Bible:Psa 133:1 ]][[133:1 &gt;&gt; Psa 133:1]] {{field-on:Bible}} (по Слав. 132)Песен на Степените, Давидова.Ето, колко е добро и колко угодноДа живеят братя в единомислие! {{field-off:Bible}}</w:t>
      </w:r>
    </w:p>
    <w:p>
      <w:pPr>
        <w:pStyle w:val="Normal"/>
        <w:rPr/>
      </w:pPr>
      <w:r>
        <w:rPr/>
        <w:t>[[@Bible:Psa 133:2 ]][[133:2 &gt;&gt; Psa 133:2]] {{field-on:Bible}} Като многоценното онова миро на главатаКоето слязваше на брадата, брадата Ааронова,Което слязваше на полите на одеждите му, - {{field-off:Bible}}</w:t>
      </w:r>
    </w:p>
    <w:p>
      <w:pPr>
        <w:pStyle w:val="Normal"/>
        <w:rPr/>
      </w:pPr>
      <w:r>
        <w:rPr/>
        <w:t>[[@Bible:Psa 133:3 ]][[133:3 &gt;&gt; Psa 133:3]] {{field-on:Bible}} Като Ермонската росаКоято слязва на Сионските гори:Защото там е определил Господ благословениеИ живота до век. {{field-off:Bible}}</w:t>
      </w:r>
    </w:p>
    <w:p>
      <w:pPr>
        <w:pStyle w:val="Heading2"/>
        <w:rPr/>
      </w:pPr>
      <w:r>
        <w:rPr/>
        <w:t>Глава 134</w:t>
      </w:r>
    </w:p>
    <w:p>
      <w:pPr>
        <w:pStyle w:val="Normal"/>
        <w:rPr/>
      </w:pPr>
      <w:r>
        <w:rPr/>
        <w:t>[[@Bible:Psa 134:1 ]][[134:1 &gt;&gt; Psa 134:1]] {{field-on:Bible}} (по Слав. 133)Песен на Степените.Ето, благославяйте Господа, всички раби Господни,Които стоите нощя в дома Господен. {{field-off:Bible}}</w:t>
      </w:r>
    </w:p>
    <w:p>
      <w:pPr>
        <w:pStyle w:val="Normal"/>
        <w:rPr/>
      </w:pPr>
      <w:r>
        <w:rPr/>
        <w:t>[[@Bible:Psa 134:2 ]][[134:2 &gt;&gt; Psa 134:2]] {{field-on:Bible}} Въздигнете ръцете си в светилищетоИ благословете Господа. {{field-off:Bible}}</w:t>
      </w:r>
    </w:p>
    <w:p>
      <w:pPr>
        <w:pStyle w:val="Normal"/>
        <w:rPr/>
      </w:pPr>
      <w:r>
        <w:rPr/>
        <w:t>[[@Bible:Psa 134:3 ]][[134:3 &gt;&gt; Psa 134:3]] {{field-on:Bible}} Да те благослови от Сиона ГосподКойто направи небето и земята. {{field-off:Bible}}</w:t>
      </w:r>
    </w:p>
    <w:p>
      <w:pPr>
        <w:pStyle w:val="Heading2"/>
        <w:rPr/>
      </w:pPr>
      <w:r>
        <w:rPr/>
        <w:t>Глава 135</w:t>
      </w:r>
    </w:p>
    <w:p>
      <w:pPr>
        <w:pStyle w:val="Normal"/>
        <w:rPr/>
      </w:pPr>
      <w:r>
        <w:rPr/>
        <w:t>[[@Bible:Psa 135:1 ]][[135:1 &gt;&gt; Psa 135:1]] {{field-on:Bible}} (по Слав. 134)Алилуя. Хвалете името Господне.Хвалете, вие раби Господни {{field-off:Bible}}</w:t>
      </w:r>
    </w:p>
    <w:p>
      <w:pPr>
        <w:pStyle w:val="Normal"/>
        <w:rPr/>
      </w:pPr>
      <w:r>
        <w:rPr/>
        <w:t>[[@Bible:Psa 135:2 ]][[135:2 &gt;&gt; Psa 135:2]] {{field-on:Bible}} Които стоите в дома Господен,В дворовете на дома на Бога нашего, - {{field-off:Bible}}</w:t>
      </w:r>
    </w:p>
    <w:p>
      <w:pPr>
        <w:pStyle w:val="Normal"/>
        <w:rPr/>
      </w:pPr>
      <w:r>
        <w:rPr/>
        <w:t>[[@Bible:Psa 135:3 ]][[135:3 &gt;&gt; Psa 135:3]] {{field-on:Bible}} Хвалете Господа, защото е благ Господ,Песнопейте на името му, защото е угодно. {{field-off:Bible}}</w:t>
      </w:r>
    </w:p>
    <w:p>
      <w:pPr>
        <w:pStyle w:val="Normal"/>
        <w:rPr/>
      </w:pPr>
      <w:r>
        <w:rPr/>
        <w:t>[[@Bible:Psa 135:4 ]][[135:4 &gt;&gt; Psa 135:4]] {{field-on:Bible}} Защото Якова избра за себе си Господ.Израиля за собствено свое стяжание. {{field-off:Bible}}</w:t>
      </w:r>
    </w:p>
    <w:p>
      <w:pPr>
        <w:pStyle w:val="Normal"/>
        <w:rPr/>
      </w:pPr>
      <w:r>
        <w:rPr/>
        <w:t>[[@Bible:Psa 135:5 ]][[135:5 &gt;&gt; Psa 135:5]] {{field-on:Bible}} Защото аз познах че е велик Господ,И Господ е наш над всичките богове. {{field-off:Bible}}</w:t>
      </w:r>
    </w:p>
    <w:p>
      <w:pPr>
        <w:pStyle w:val="Normal"/>
        <w:rPr/>
      </w:pPr>
      <w:r>
        <w:rPr/>
        <w:t>[[@Bible:Psa 135:6 ]][[135:6 &gt;&gt; Psa 135:6]] {{field-on:Bible}} Господ прави всичко което му е угодноНа небето и на земята,В моретата, и въ всичките бездни. {{field-off:Bible}}</w:t>
      </w:r>
    </w:p>
    <w:p>
      <w:pPr>
        <w:pStyle w:val="Normal"/>
        <w:rPr/>
      </w:pPr>
      <w:r>
        <w:rPr/>
        <w:t>[[@Bible:Psa 135:7 ]][[135:7 &gt;&gt; Psa 135:7]] {{field-on:Bible}} Възвожда облаци от край земята.Прави святкания за дъжд,Изважда ветрове из съкровищата си. {{field-off:Bible}}</w:t>
      </w:r>
    </w:p>
    <w:p>
      <w:pPr>
        <w:pStyle w:val="Normal"/>
        <w:rPr/>
      </w:pPr>
      <w:r>
        <w:rPr/>
        <w:t>[[@Bible:Psa 135:8 ]][[135:8 &gt;&gt; Psa 135:8]] {{field-on:Bible}} Който порази египетските първородниОт человек до скот. {{field-off:Bible}}</w:t>
      </w:r>
    </w:p>
    <w:p>
      <w:pPr>
        <w:pStyle w:val="Normal"/>
        <w:rPr/>
      </w:pPr>
      <w:r>
        <w:rPr/>
        <w:t>[[@Bible:Psa 135:9 ]][[135:9 &gt;&gt; Psa 135:9]] {{field-on:Bible}} Изпроводи знамения и чудеса всред тебе, Египте,Върх Фараона и върх всичките му раби. {{field-off:Bible}}</w:t>
      </w:r>
    </w:p>
    <w:p>
      <w:pPr>
        <w:pStyle w:val="Normal"/>
        <w:rPr/>
      </w:pPr>
      <w:r>
        <w:rPr/>
        <w:t>[[@Bible:Psa 135:10 ]][[135:10 &gt;&gt; Psa 135:10]] {{field-on:Bible}} Който порази големи народи,И изби крепки царе: {{field-off:Bible}}</w:t>
      </w:r>
    </w:p>
    <w:p>
      <w:pPr>
        <w:pStyle w:val="Normal"/>
        <w:rPr/>
      </w:pPr>
      <w:r>
        <w:rPr/>
        <w:t>[[@Bible:Psa 135:11 ]][[135:11 &gt;&gt; Psa 135:11]] {{field-on:Bible}} Сиона царя Аморейски,И Ога царя Васански,И всичките Ханаански царства; {{field-off:Bible}}</w:t>
      </w:r>
    </w:p>
    <w:p>
      <w:pPr>
        <w:pStyle w:val="Normal"/>
        <w:rPr/>
      </w:pPr>
      <w:r>
        <w:rPr/>
        <w:t>[[@Bible:Psa 135:12 ]][[135:12 &gt;&gt; Psa 135:12]] {{field-on:Bible}} И даде земята им наследие,Наследие на Израиля народа си. {{field-off:Bible}}</w:t>
      </w:r>
    </w:p>
    <w:p>
      <w:pPr>
        <w:pStyle w:val="Normal"/>
        <w:rPr/>
      </w:pPr>
      <w:r>
        <w:rPr/>
        <w:t>[[@Bible:Psa 135:13 ]][[135:13 &gt;&gt; Psa 135:13]] {{field-on:Bible}} Името ти, Господи, пребивава въ век,Поменът ти, Господи, в род и род. {{field-off:Bible}}</w:t>
      </w:r>
    </w:p>
    <w:p>
      <w:pPr>
        <w:pStyle w:val="Normal"/>
        <w:rPr/>
      </w:pPr>
      <w:r>
        <w:rPr/>
        <w:t>[[@Bible:Psa 135:14 ]][[135:14 &gt;&gt; Psa 135:14]] {{field-on:Bible}} Защото Господ ще съди людете си,И рабите си ще помилва. {{field-off:Bible}}</w:t>
      </w:r>
    </w:p>
    <w:p>
      <w:pPr>
        <w:pStyle w:val="Normal"/>
        <w:rPr/>
      </w:pPr>
      <w:r>
        <w:rPr/>
        <w:t>[[@Bible:Psa 135:15 ]][[135:15 &gt;&gt; Psa 135:15]] {{field-on:Bible}} Идолите на езичниците са сребро и злато,Дело на человечески ръце. {{field-off:Bible}}</w:t>
      </w:r>
    </w:p>
    <w:p>
      <w:pPr>
        <w:pStyle w:val="Normal"/>
        <w:rPr/>
      </w:pPr>
      <w:r>
        <w:rPr/>
        <w:t>[[@Bible:Psa 135:16 ]][[135:16 &gt;&gt; Psa 135:16]] {{field-on:Bible}} Уста имат, но не говорят;Очи имат, но не видят; {{field-off:Bible}}</w:t>
      </w:r>
    </w:p>
    <w:p>
      <w:pPr>
        <w:pStyle w:val="Normal"/>
        <w:rPr/>
      </w:pPr>
      <w:r>
        <w:rPr/>
        <w:t>[[@Bible:Psa 135:17 ]][[135:17 &gt;&gt; Psa 135:17]] {{field-on:Bible}} Уши имат, но не чуят;Нито дихание има в устата им. {{field-off:Bible}}</w:t>
      </w:r>
    </w:p>
    <w:p>
      <w:pPr>
        <w:pStyle w:val="Normal"/>
        <w:rPr/>
      </w:pPr>
      <w:r>
        <w:rPr/>
        <w:t>[[@Bible:Psa 135:18 ]][[135:18 &gt;&gt; Psa 135:18]] {{field-on:Bible}} Подобни тям ще станат които ги правят,Всеки който се надее на тях. {{field-off:Bible}}</w:t>
      </w:r>
    </w:p>
    <w:p>
      <w:pPr>
        <w:pStyle w:val="Normal"/>
        <w:rPr/>
      </w:pPr>
      <w:r>
        <w:rPr/>
        <w:t>[[@Bible:Psa 135:19 ]][[135:19 &gt;&gt; Psa 135:19]] {{field-on:Bible}} Доме Израилев, благословете Господа:Доме Ааронов, благословете Господа: {{field-off:Bible}}</w:t>
      </w:r>
    </w:p>
    <w:p>
      <w:pPr>
        <w:pStyle w:val="Normal"/>
        <w:rPr/>
      </w:pPr>
      <w:r>
        <w:rPr/>
        <w:t>[[@Bible:Psa 135:20 ]][[135:20 &gt;&gt; Psa 135:20]] {{field-on:Bible}} Доме Левиин, благословете Господа:Които се боите от Господа, благословете Господа. {{field-off:Bible}}</w:t>
      </w:r>
    </w:p>
    <w:p>
      <w:pPr>
        <w:pStyle w:val="Normal"/>
        <w:rPr/>
      </w:pPr>
      <w:r>
        <w:rPr/>
        <w:t>[[@Bible:Psa 135:21 ]][[135:21 &gt;&gt; Psa 135:21]] {{field-on:Bible}} Благословен от Сиона ГосподКойто живее в Ерусалим. Алилуия. {{field-off:Bible}}</w:t>
      </w:r>
    </w:p>
    <w:p>
      <w:pPr>
        <w:pStyle w:val="Heading2"/>
        <w:rPr/>
      </w:pPr>
      <w:r>
        <w:rPr/>
        <w:t>Глава 136</w:t>
      </w:r>
    </w:p>
    <w:p>
      <w:pPr>
        <w:pStyle w:val="Normal"/>
        <w:rPr/>
      </w:pPr>
      <w:r>
        <w:rPr/>
        <w:t>[[@Bible:Psa 136:1 ]][[136:1 &gt;&gt; Psa 136:1]] {{field-on:Bible}} (по Слав. 135)Славете Господа, защото е благ;Защото милостта му е въ век. {{field-off:Bible}}</w:t>
      </w:r>
    </w:p>
    <w:p>
      <w:pPr>
        <w:pStyle w:val="Normal"/>
        <w:rPr/>
      </w:pPr>
      <w:r>
        <w:rPr/>
        <w:t>[[@Bible:Psa 136:2 ]][[136:2 &gt;&gt; Psa 136:2]] {{field-on:Bible}} Славете Бога на боговете;Защото милостта му е въ век. {{field-off:Bible}}</w:t>
      </w:r>
    </w:p>
    <w:p>
      <w:pPr>
        <w:pStyle w:val="Normal"/>
        <w:rPr/>
      </w:pPr>
      <w:r>
        <w:rPr/>
        <w:t>[[@Bible:Psa 136:3 ]][[136:3 &gt;&gt; Psa 136:3]] {{field-on:Bible}} Славете Господа на господарите:Защото милостта му е въ век. {{field-off:Bible}}</w:t>
      </w:r>
    </w:p>
    <w:p>
      <w:pPr>
        <w:pStyle w:val="Normal"/>
        <w:rPr/>
      </w:pPr>
      <w:r>
        <w:rPr/>
        <w:t>[[@Bible:Psa 136:4 ]][[136:4 &gt;&gt; Psa 136:4]] {{field-on:Bible}} Който сам прави големи чудеса;Защото милостта е въ век. {{field-off:Bible}}</w:t>
      </w:r>
    </w:p>
    <w:p>
      <w:pPr>
        <w:pStyle w:val="Normal"/>
        <w:rPr/>
      </w:pPr>
      <w:r>
        <w:rPr/>
        <w:t>[[@Bible:Psa 136:5 ]][[136:5 &gt;&gt; Psa 136:5]] {{field-on:Bible}} Който направи небесата с мъдрост;Защото милостта му е въ век. {{field-off:Bible}}</w:t>
      </w:r>
    </w:p>
    <w:p>
      <w:pPr>
        <w:pStyle w:val="Normal"/>
        <w:rPr/>
      </w:pPr>
      <w:r>
        <w:rPr/>
        <w:t>[[@Bible:Psa 136:6 ]][[136:6 &gt;&gt; Psa 136:6]] {{field-on:Bible}} Който простря земята върху водите;Защото милостта му е въ век. {{field-off:Bible}}</w:t>
      </w:r>
    </w:p>
    <w:p>
      <w:pPr>
        <w:pStyle w:val="Normal"/>
        <w:rPr/>
      </w:pPr>
      <w:r>
        <w:rPr/>
        <w:t>[[@Bible:Psa 136:7 ]][[136:7 &gt;&gt; Psa 136:7]] {{field-on:Bible}} Който направи големи светила;Защото милостта му е въ век: {{field-off:Bible}}</w:t>
      </w:r>
    </w:p>
    <w:p>
      <w:pPr>
        <w:pStyle w:val="Normal"/>
        <w:rPr/>
      </w:pPr>
      <w:r>
        <w:rPr/>
        <w:t>[[@Bible:Psa 136:8 ]][[136:8 &gt;&gt; Psa 136:8]] {{field-on:Bible}} Слънцето за да владее на деня;Защото милостта му е въ век: {{field-off:Bible}}</w:t>
      </w:r>
    </w:p>
    <w:p>
      <w:pPr>
        <w:pStyle w:val="Normal"/>
        <w:rPr/>
      </w:pPr>
      <w:r>
        <w:rPr/>
        <w:t>[[@Bible:Psa 136:9 ]][[136:9 &gt;&gt; Psa 136:9]] {{field-on:Bible}} Луната и звездите за да владеят на нощта;Защото милостта му е въ век. {{field-off:Bible}}</w:t>
      </w:r>
    </w:p>
    <w:p>
      <w:pPr>
        <w:pStyle w:val="Normal"/>
        <w:rPr/>
      </w:pPr>
      <w:r>
        <w:rPr/>
        <w:t>[[@Bible:Psa 136:10 ]][[136:10 &gt;&gt; Psa 136:10]] {{field-on:Bible}} Който порази Египтяните в първородните им;Защото милостта му е въ век: {{field-off:Bible}}</w:t>
      </w:r>
    </w:p>
    <w:p>
      <w:pPr>
        <w:pStyle w:val="Normal"/>
        <w:rPr/>
      </w:pPr>
      <w:r>
        <w:rPr/>
        <w:t>[[@Bible:Psa 136:11 ]][[136:11 &gt;&gt; Psa 136:11]] {{field-on:Bible}} И изведе Израиля изсред тях;Защото милостта му е въ век: {{field-off:Bible}}</w:t>
      </w:r>
    </w:p>
    <w:p>
      <w:pPr>
        <w:pStyle w:val="Normal"/>
        <w:rPr/>
      </w:pPr>
      <w:r>
        <w:rPr/>
        <w:t>[[@Bible:Psa 136:12 ]][[136:12 &gt;&gt; Psa 136:12]] {{field-on:Bible}} С крепка ръка и с простряна мишца:Защото милостта му е въ век. {{field-off:Bible}}</w:t>
      </w:r>
    </w:p>
    <w:p>
      <w:pPr>
        <w:pStyle w:val="Normal"/>
        <w:rPr/>
      </w:pPr>
      <w:r>
        <w:rPr/>
        <w:t>[[@Bible:Psa 136:13 ]][[136:13 &gt;&gt; Psa 136:13]] {{field-on:Bible}} Който раздели червеното море на две части:Защото милостта му е въ век; {{field-off:Bible}}</w:t>
      </w:r>
    </w:p>
    <w:p>
      <w:pPr>
        <w:pStyle w:val="Normal"/>
        <w:rPr/>
      </w:pPr>
      <w:r>
        <w:rPr/>
        <w:t>[[@Bible:Psa 136:14 ]][[136:14 &gt;&gt; Psa 136:14]] {{field-on:Bible}} И преведе Израиля през сред него;Защото милостта му е въ век. {{field-off:Bible}}</w:t>
      </w:r>
    </w:p>
    <w:p>
      <w:pPr>
        <w:pStyle w:val="Normal"/>
        <w:rPr/>
      </w:pPr>
      <w:r>
        <w:rPr/>
        <w:t>[[@Bible:Psa 136:15 ]][[136:15 &gt;&gt; Psa 136:15]] {{field-on:Bible}} Който хвърли долу Фараона и войнството му в червено море;Защото милостта му е въ век. {{field-off:Bible}}</w:t>
      </w:r>
    </w:p>
    <w:p>
      <w:pPr>
        <w:pStyle w:val="Normal"/>
        <w:rPr/>
      </w:pPr>
      <w:r>
        <w:rPr/>
        <w:t>[[@Bible:Psa 136:16 ]][[136:16 &gt;&gt; Psa 136:16]] {{field-on:Bible}} Който преведе людете си през пустинята;Защото милостта му е въ век. {{field-off:Bible}}</w:t>
      </w:r>
    </w:p>
    <w:p>
      <w:pPr>
        <w:pStyle w:val="Normal"/>
        <w:rPr/>
      </w:pPr>
      <w:r>
        <w:rPr/>
        <w:t>[[@Bible:Psa 136:17 ]][[136:17 &gt;&gt; Psa 136:17]] {{field-on:Bible}} Който порази големи царе;Защото милостта му е въ век; {{field-off:Bible}}</w:t>
      </w:r>
    </w:p>
    <w:p>
      <w:pPr>
        <w:pStyle w:val="Normal"/>
        <w:rPr/>
      </w:pPr>
      <w:r>
        <w:rPr/>
        <w:t>[[@Bible:Psa 136:18 ]][[136:18 &gt;&gt; Psa 136:18]] {{field-on:Bible}} И изби крепки царе;Защото милостта му е въ век: {{field-off:Bible}}</w:t>
      </w:r>
    </w:p>
    <w:p>
      <w:pPr>
        <w:pStyle w:val="Normal"/>
        <w:rPr/>
      </w:pPr>
      <w:r>
        <w:rPr/>
        <w:t>[[@Bible:Psa 136:19 ]][[136:19 &gt;&gt; Psa 136:19]] {{field-on:Bible}} Сиона царя Аморейски;Защото милостта му е въ век; {{field-off:Bible}}</w:t>
      </w:r>
    </w:p>
    <w:p>
      <w:pPr>
        <w:pStyle w:val="Normal"/>
        <w:rPr/>
      </w:pPr>
      <w:r>
        <w:rPr/>
        <w:t>[[@Bible:Psa 136:20 ]][[136:20 &gt;&gt; Psa 136:20]] {{field-on:Bible}} И Ога царя Васански;Защото милостта му е въ век; {{field-off:Bible}}</w:t>
      </w:r>
    </w:p>
    <w:p>
      <w:pPr>
        <w:pStyle w:val="Normal"/>
        <w:rPr/>
      </w:pPr>
      <w:r>
        <w:rPr/>
        <w:t>[[@Bible:Psa 136:21 ]][[136:21 &gt;&gt; Psa 136:21]] {{field-on:Bible}} И даде земята им за наследие;Защото милостта му е въ век: {{field-off:Bible}}</w:t>
      </w:r>
    </w:p>
    <w:p>
      <w:pPr>
        <w:pStyle w:val="Normal"/>
        <w:rPr/>
      </w:pPr>
      <w:r>
        <w:rPr/>
        <w:t>[[@Bible:Psa 136:22 ]][[136:22 &gt;&gt; Psa 136:22]] {{field-on:Bible}} Наследие на Израиля раба си;Защото милостта му е въ век: {{field-off:Bible}}</w:t>
      </w:r>
    </w:p>
    <w:p>
      <w:pPr>
        <w:pStyle w:val="Normal"/>
        <w:rPr/>
      </w:pPr>
      <w:r>
        <w:rPr/>
        <w:t>[[@Bible:Psa 136:23 ]][[136:23 &gt;&gt; Psa 136:23]] {{field-on:Bible}} Който ни помена в смирението ни:Защото милостта му е въ век: {{field-off:Bible}}</w:t>
      </w:r>
    </w:p>
    <w:p>
      <w:pPr>
        <w:pStyle w:val="Normal"/>
        <w:rPr/>
      </w:pPr>
      <w:r>
        <w:rPr/>
        <w:t>[[@Bible:Psa 136:24 ]][[136:24 &gt;&gt; Psa 136:24]] {{field-on:Bible}} И ни избави от враговете ни;Защото милостта му е въ век. {{field-off:Bible}}</w:t>
      </w:r>
    </w:p>
    <w:p>
      <w:pPr>
        <w:pStyle w:val="Normal"/>
        <w:rPr/>
      </w:pPr>
      <w:r>
        <w:rPr/>
        <w:t>[[@Bible:Psa 136:25 ]][[136:25 &gt;&gt; Psa 136:25]] {{field-on:Bible}} Който дава храна на всяка плът;Защото милостта му е въ век. {{field-off:Bible}}</w:t>
      </w:r>
    </w:p>
    <w:p>
      <w:pPr>
        <w:pStyle w:val="Normal"/>
        <w:rPr/>
      </w:pPr>
      <w:r>
        <w:rPr/>
        <w:t>[[@Bible:Psa 136:26 ]][[136:26 &gt;&gt; Psa 136:26]] {{field-on:Bible}} Славете Бога небеснаго;Защото милостта му е въ век. {{field-off:Bible}}</w:t>
      </w:r>
    </w:p>
    <w:p>
      <w:pPr>
        <w:pStyle w:val="Heading2"/>
        <w:rPr/>
      </w:pPr>
      <w:r>
        <w:rPr/>
        <w:t>Глава 137</w:t>
      </w:r>
    </w:p>
    <w:p>
      <w:pPr>
        <w:pStyle w:val="Normal"/>
        <w:rPr/>
      </w:pPr>
      <w:r>
        <w:rPr/>
        <w:t>[[@Bible:Psa 137:1 ]][[137:1 &gt;&gt; Psa 137:1]] {{field-on:Bible}} (по Слав. 136)При Вавилонските реки, там седнахме,И плакахме когато поменахме Сиона. {{field-off:Bible}}</w:t>
      </w:r>
    </w:p>
    <w:p>
      <w:pPr>
        <w:pStyle w:val="Normal"/>
        <w:rPr/>
      </w:pPr>
      <w:r>
        <w:rPr/>
        <w:t>[[@Bible:Psa 137:2 ]][[137:2 &gt;&gt; Psa 137:2]] {{field-on:Bible}} На върбите всред негоОкачихме китарите си. {{field-off:Bible}}</w:t>
      </w:r>
    </w:p>
    <w:p>
      <w:pPr>
        <w:pStyle w:val="Normal"/>
        <w:rPr/>
      </w:pPr>
      <w:r>
        <w:rPr/>
        <w:t>[[@Bible:Psa 137:3 ]][[137:3 &gt;&gt; Psa 137:3]] {{field-on:Bible}} Защото които ни бяха пленилиТам поискаха от нас думи на песни;И които ни бяха запустили поискаха веселие, и казваха:Попейте ни от Сионските песни. {{field-off:Bible}}</w:t>
      </w:r>
    </w:p>
    <w:p>
      <w:pPr>
        <w:pStyle w:val="Normal"/>
        <w:rPr/>
      </w:pPr>
      <w:r>
        <w:rPr/>
        <w:t>[[@Bible:Psa 137:4 ]][[137:4 &gt;&gt; Psa 137:4]] {{field-on:Bible}} Как да пеем песента ГосподняНа чужда земя? {{field-off:Bible}}</w:t>
      </w:r>
    </w:p>
    <w:p>
      <w:pPr>
        <w:pStyle w:val="Normal"/>
        <w:rPr/>
      </w:pPr>
      <w:r>
        <w:rPr/>
        <w:t>[[@Bible:Psa 137:5 ]][[137:5 &gt;&gt; Psa 137:5]] {{field-on:Bible}} Ако те забравя, Ерусалиме,Десницата ми нека забрави изкуството си! {{field-off:Bible}}</w:t>
      </w:r>
    </w:p>
    <w:p>
      <w:pPr>
        <w:pStyle w:val="Normal"/>
        <w:rPr/>
      </w:pPr>
      <w:r>
        <w:rPr/>
        <w:t>[[@Bible:Psa 137:6 ]][[137:6 &gt;&gt; Psa 137:6]] {{field-on:Bible}} Да се залепи езикът ми за небцето ми ако не те помня,Ако не предпочета Ерусалим от главното си веселие. {{field-off:Bible}}</w:t>
      </w:r>
    </w:p>
    <w:p>
      <w:pPr>
        <w:pStyle w:val="Normal"/>
        <w:rPr/>
      </w:pPr>
      <w:r>
        <w:rPr/>
        <w:t>[[@Bible:Psa 137:7 ]][[137:7 &gt;&gt; Psa 137:7]] {{field-on:Bible}} Помни, Господи, Едомските синове,Които в деня на разорението на Ерусалим говореха:Съсипете, съсипете го до основанието му! {{field-off:Bible}}</w:t>
      </w:r>
    </w:p>
    <w:p>
      <w:pPr>
        <w:pStyle w:val="Normal"/>
        <w:rPr/>
      </w:pPr>
      <w:r>
        <w:rPr/>
        <w:t>[[@Bible:Psa 137:8 ]][[137:8 &gt;&gt; Psa 137:8]] {{field-on:Bible}} Дъщи Вавилонска която ще запустееш,Блазе който ти въздаде въздаяниетоЗа всичко що си направила нам! {{field-off:Bible}}</w:t>
      </w:r>
    </w:p>
    <w:p>
      <w:pPr>
        <w:pStyle w:val="Normal"/>
        <w:rPr/>
      </w:pPr>
      <w:r>
        <w:rPr/>
        <w:t>[[@Bible:Psa 137:9 ]][[137:9 &gt;&gt; Psa 137:9]] {{field-on:Bible}} Блажен който хване и удари младенците ти о камик! {{field-off:Bible}}</w:t>
      </w:r>
    </w:p>
    <w:p>
      <w:pPr>
        <w:pStyle w:val="Heading2"/>
        <w:rPr/>
      </w:pPr>
      <w:r>
        <w:rPr/>
        <w:t>Глава 138</w:t>
      </w:r>
    </w:p>
    <w:p>
      <w:pPr>
        <w:pStyle w:val="Normal"/>
        <w:rPr/>
      </w:pPr>
      <w:r>
        <w:rPr/>
        <w:t>[[@Bible:Psa 138:1 ]][[138:1 &gt;&gt; Psa 138:1]] {{field-on:Bible}} (по Слав. 137)Псалом Давидов.Ще те славя от всичкото си сърдце,Ще ти песнопея пред боговете, {{field-off:Bible}}</w:t>
      </w:r>
    </w:p>
    <w:p>
      <w:pPr>
        <w:pStyle w:val="Normal"/>
        <w:rPr/>
      </w:pPr>
      <w:r>
        <w:rPr/>
        <w:t>[[@Bible:Psa 138:2 ]][[138:2 &gt;&gt; Psa 138:2]] {{field-on:Bible}} Ще се поклоня към светия твой храм.И ще славя твоето имеЗаради милостта ти и заради истината ти:Защото си възвеличил думата сиПовече от всичкото си име. {{field-off:Bible}}</w:t>
      </w:r>
    </w:p>
    <w:p>
      <w:pPr>
        <w:pStyle w:val="Normal"/>
        <w:rPr/>
      </w:pPr>
      <w:r>
        <w:rPr/>
        <w:t>[[@Bible:Psa 138:3 ]][[138:3 &gt;&gt; Psa 138:3]] {{field-on:Bible}} В който ден викнах ти си ме послушалУкрепил си ме съ сила в душата ми. {{field-off:Bible}}</w:t>
      </w:r>
    </w:p>
    <w:p>
      <w:pPr>
        <w:pStyle w:val="Normal"/>
        <w:rPr/>
      </w:pPr>
      <w:r>
        <w:rPr/>
        <w:t>[[@Bible:Psa 138:4 ]][[138:4 &gt;&gt; Psa 138:4]] {{field-on:Bible}} Ще те прославят, Господи, всички земни цареКогато чуят думите на твоите уста. {{field-off:Bible}}</w:t>
      </w:r>
    </w:p>
    <w:p>
      <w:pPr>
        <w:pStyle w:val="Normal"/>
        <w:rPr/>
      </w:pPr>
      <w:r>
        <w:rPr/>
        <w:t>[[@Bible:Psa 138:5 ]][[138:5 &gt;&gt; Psa 138:5]] {{field-on:Bible}} И в пътищата Господни ще пеят.Защото е голяма славата Господня. {{field-off:Bible}}</w:t>
      </w:r>
    </w:p>
    <w:p>
      <w:pPr>
        <w:pStyle w:val="Normal"/>
        <w:rPr/>
      </w:pPr>
      <w:r>
        <w:rPr/>
        <w:t>[[@Bible:Psa 138:6 ]][[138:6 &gt;&gt; Psa 138:6]] {{field-on:Bible}} Защото Господ е висок, гледа обаче на смирения.А високоумния познава от далеч. {{field-off:Bible}}</w:t>
      </w:r>
    </w:p>
    <w:p>
      <w:pPr>
        <w:pStyle w:val="Normal"/>
        <w:rPr/>
      </w:pPr>
      <w:r>
        <w:rPr/>
        <w:t>[[@Bible:Psa 138:7 ]][[138:7 &gt;&gt; Psa 138:7]] {{field-on:Bible}} Ако премина през сред утеснение, ти ще ме оживишЩе простреш ръката си против гнева на враговете ми;И десницата ти ще ме спаси. {{field-off:Bible}}</w:t>
      </w:r>
    </w:p>
    <w:p>
      <w:pPr>
        <w:pStyle w:val="Normal"/>
        <w:rPr/>
      </w:pPr>
      <w:r>
        <w:rPr/>
        <w:t>[[@Bible:Psa 138:8 ]][[138:8 &gt;&gt; Psa 138:8]] {{field-on:Bible}} Господ ще извърши което е потребно за мене.Господи, твоята милост пребивава въ векДелата на ръцете си не презирай. {{field-off:Bible}}</w:t>
      </w:r>
    </w:p>
    <w:p>
      <w:pPr>
        <w:pStyle w:val="Heading2"/>
        <w:rPr/>
      </w:pPr>
      <w:r>
        <w:rPr/>
        <w:t>Глава 139</w:t>
      </w:r>
    </w:p>
    <w:p>
      <w:pPr>
        <w:pStyle w:val="Normal"/>
        <w:rPr/>
      </w:pPr>
      <w:r>
        <w:rPr/>
        <w:t>[[@Bible:Psa 139:1 ]][[139:1 &gt;&gt; Psa 139:1]] {{field-on:Bible}} (по Слав. 138)Първому Певцу Псалом Давидов.Господи, опитал си ме и познал си ме. {{field-off:Bible}}</w:t>
      </w:r>
    </w:p>
    <w:p>
      <w:pPr>
        <w:pStyle w:val="Normal"/>
        <w:rPr/>
      </w:pPr>
      <w:r>
        <w:rPr/>
        <w:t>[[@Bible:Psa 139:2 ]][[139:2 &gt;&gt; Psa 139:2]] {{field-on:Bible}} Ти познаваш седенето ми и ставането ми:Разумяваш помишленията ми от далеч, {{field-off:Bible}}</w:t>
      </w:r>
    </w:p>
    <w:p>
      <w:pPr>
        <w:pStyle w:val="Normal"/>
        <w:rPr/>
      </w:pPr>
      <w:r>
        <w:rPr/>
        <w:t>[[@Bible:Psa 139:3 ]][[139:3 &gt;&gt; Psa 139:3]] {{field-on:Bible}} Издирваш ходенето ми и лягането ми,И всичките ми пътища знаеш. {{field-off:Bible}}</w:t>
      </w:r>
    </w:p>
    <w:p>
      <w:pPr>
        <w:pStyle w:val="Normal"/>
        <w:rPr/>
      </w:pPr>
      <w:r>
        <w:rPr/>
        <w:t>[[@Bible:Psa 139:4 ]][[139:4 &gt;&gt; Psa 139:4]] {{field-on:Bible}} Защото доде още няма дума на езика ми,Ето, Господи, ти знаеш всичкото. {{field-off:Bible}}</w:t>
      </w:r>
    </w:p>
    <w:p>
      <w:pPr>
        <w:pStyle w:val="Normal"/>
        <w:rPr/>
      </w:pPr>
      <w:r>
        <w:rPr/>
        <w:t>[[@Bible:Psa 139:5 ]][[139:5 &gt;&gt; Psa 139:5]] {{field-on:Bible}} Окружил си ме отзад и отпред,И турил си върх мене ръката си. {{field-off:Bible}}</w:t>
      </w:r>
    </w:p>
    <w:p>
      <w:pPr>
        <w:pStyle w:val="Normal"/>
        <w:rPr/>
      </w:pPr>
      <w:r>
        <w:rPr/>
        <w:t>[[@Bible:Psa 139:6 ]][[139:6 &gt;&gt; Psa 139:6]] {{field-on:Bible}} Това знание е пречудно за мене:Високо е; не мога да стигна до него. {{field-off:Bible}}</w:t>
      </w:r>
    </w:p>
    <w:p>
      <w:pPr>
        <w:pStyle w:val="Normal"/>
        <w:rPr/>
      </w:pPr>
      <w:r>
        <w:rPr/>
        <w:t>[[@Bible:Psa 139:7 ]][[139:7 &gt;&gt; Psa 139:7]] {{field-on:Bible}} Къде да отида от твоя Дух?И от лицето ти къде да побягна? {{field-off:Bible}}</w:t>
      </w:r>
    </w:p>
    <w:p>
      <w:pPr>
        <w:pStyle w:val="Normal"/>
        <w:rPr/>
      </w:pPr>
      <w:r>
        <w:rPr/>
        <w:t>[[@Bible:Psa 139:8 ]][[139:8 &gt;&gt; Psa 139:8]] {{field-on:Bible}} Ако възляза на небето, там си ти:Ако си постеля в ад, ето те. {{field-off:Bible}}</w:t>
      </w:r>
    </w:p>
    <w:p>
      <w:pPr>
        <w:pStyle w:val="Normal"/>
        <w:rPr/>
      </w:pPr>
      <w:r>
        <w:rPr/>
        <w:t>[[@Bible:Psa 139:9 ]][[139:9 &gt;&gt; Psa 139:9]] {{field-on:Bible}} Ако взема крилата на зоратаИ се населя в най-далечните краища на морето, {{field-off:Bible}}</w:t>
      </w:r>
    </w:p>
    <w:p>
      <w:pPr>
        <w:pStyle w:val="Normal"/>
        <w:rPr/>
      </w:pPr>
      <w:r>
        <w:rPr/>
        <w:t>[[@Bible:Psa 139:10 ]][[139:10 &gt;&gt; Psa 139:10]] {{field-on:Bible}} И там ще ме настави ръката ти,И твоята десница ще ме удържи. {{field-off:Bible}}</w:t>
      </w:r>
    </w:p>
    <w:p>
      <w:pPr>
        <w:pStyle w:val="Normal"/>
        <w:rPr/>
      </w:pPr>
      <w:r>
        <w:rPr/>
        <w:t>[[@Bible:Psa 139:11 ]][[139:11 &gt;&gt; Psa 139:11]] {{field-on:Bible}} Ако река: Наистина ще ме покрие тъмнината;То и нощта ще бъде виделина около мене {{field-off:Bible}}</w:t>
      </w:r>
    </w:p>
    <w:p>
      <w:pPr>
        <w:pStyle w:val="Normal"/>
        <w:rPr/>
      </w:pPr>
      <w:r>
        <w:rPr/>
        <w:t>[[@Bible:Psa 139:12 ]][[139:12 &gt;&gt; Psa 139:12]] {{field-on:Bible}} И самата тъмнина не укрива нищо от тебе;И нощта свети като денТебе е тъмнината като виделината. {{field-off:Bible}}</w:t>
      </w:r>
    </w:p>
    <w:p>
      <w:pPr>
        <w:pStyle w:val="Normal"/>
        <w:rPr/>
      </w:pPr>
      <w:r>
        <w:rPr/>
        <w:t>[[@Bible:Psa 139:13 ]][[139:13 &gt;&gt; Psa 139:13]] {{field-on:Bible}} Защото ти си направил чреслата миОбвил си ме в утробата на майка ми. {{field-off:Bible}}</w:t>
      </w:r>
    </w:p>
    <w:p>
      <w:pPr>
        <w:pStyle w:val="Normal"/>
        <w:rPr/>
      </w:pPr>
      <w:r>
        <w:rPr/>
        <w:t>[[@Bible:Psa 139:14 ]][[139:14 &gt;&gt; Psa 139:14]] {{field-on:Bible}} Ще те славя,Защото страшно и чудно съм създаден:чудни са твоите дела;И това душата ми добре знае. {{field-off:Bible}}</w:t>
      </w:r>
    </w:p>
    <w:p>
      <w:pPr>
        <w:pStyle w:val="Normal"/>
        <w:rPr/>
      </w:pPr>
      <w:r>
        <w:rPr/>
        <w:t>[[@Bible:Psa 139:15 ]][[139:15 &gt;&gt; Psa 139:15]] {{field-on:Bible}} Не се укриха костите ми от тебеКогато в тайно се създавах,И в дълбините на земята се образувах. {{field-off:Bible}}</w:t>
      </w:r>
    </w:p>
    <w:p>
      <w:pPr>
        <w:pStyle w:val="Normal"/>
        <w:rPr/>
      </w:pPr>
      <w:r>
        <w:rPr/>
        <w:t>[[@Bible:Psa 139:16 ]][[139:16 &gt;&gt; Psa 139:16]] {{field-on:Bible}} Твоите очи видяха необразуваното ми тяло;И в твоята книга бяха писани всичките мои удове,Които в дните се образуваха.Когато още ни един от тях не съществуваше. {{field-off:Bible}}</w:t>
      </w:r>
    </w:p>
    <w:p>
      <w:pPr>
        <w:pStyle w:val="Normal"/>
        <w:rPr/>
      </w:pPr>
      <w:r>
        <w:rPr/>
        <w:t>[[@Bible:Psa 139:17 ]][[139:17 &gt;&gt; Psa 139:17]] {{field-on:Bible}} Колко ми са скъпоценни твоите помишления, Боже!Колко е голямо числото им! {{field-off:Bible}}</w:t>
      </w:r>
    </w:p>
    <w:p>
      <w:pPr>
        <w:pStyle w:val="Normal"/>
        <w:rPr/>
      </w:pPr>
      <w:r>
        <w:rPr/>
        <w:t>[[@Bible:Psa 139:18 ]][[139:18 &gt;&gt; Psa 139:18]] {{field-on:Bible}} Ако искам да ги изброя, от пясъка са по многочислени;Събуждам се, и още съм с тебе. {{field-off:Bible}}</w:t>
      </w:r>
    </w:p>
    <w:p>
      <w:pPr>
        <w:pStyle w:val="Normal"/>
        <w:rPr/>
      </w:pPr>
      <w:r>
        <w:rPr/>
        <w:t>[[@Bible:Psa 139:19 ]][[139:19 &gt;&gt; Psa 139:19]] {{field-on:Bible}} Наистина ще убиеш нечестивите, Боже:Отдалечете се прочее от мене, мъже кръвници. {{field-off:Bible}}</w:t>
      </w:r>
    </w:p>
    <w:p>
      <w:pPr>
        <w:pStyle w:val="Normal"/>
        <w:rPr/>
      </w:pPr>
      <w:r>
        <w:rPr/>
        <w:t>[[@Bible:Psa 139:20 ]][[139:20 &gt;&gt; Psa 139:20]] {{field-on:Bible}} Защото говорят против тебе лукаво:Враговете ти вземат напраздно твоето име. {{field-off:Bible}}</w:t>
      </w:r>
    </w:p>
    <w:p>
      <w:pPr>
        <w:pStyle w:val="Normal"/>
        <w:rPr/>
      </w:pPr>
      <w:r>
        <w:rPr/>
        <w:t>[[@Bible:Psa 139:21 ]][[139:21 &gt;&gt; Psa 139:21]] {{field-on:Bible}} Не мразя ли, Господи, онези, които мразят тебе?И не гнуся ли се от онези които се подигат върх тебе? {{field-off:Bible}}</w:t>
      </w:r>
    </w:p>
    <w:p>
      <w:pPr>
        <w:pStyle w:val="Normal"/>
        <w:rPr/>
      </w:pPr>
      <w:r>
        <w:rPr/>
        <w:t>[[@Bible:Psa 139:22 ]][[139:22 &gt;&gt; Psa 139:22]] {{field-on:Bible}} Съ съвършена ненавист ги ненавиждам:За неприятели ги имам. {{field-off:Bible}}</w:t>
      </w:r>
    </w:p>
    <w:p>
      <w:pPr>
        <w:pStyle w:val="Normal"/>
        <w:rPr/>
      </w:pPr>
      <w:r>
        <w:rPr/>
        <w:t>[[@Bible:Psa 139:23 ]][[139:23 &gt;&gt; Psa 139:23]] {{field-on:Bible}} Изкуси ме, Боже, и познай сърдцето ми:Опитай ме, и познай мислите ми; {{field-off:Bible}}</w:t>
      </w:r>
    </w:p>
    <w:p>
      <w:pPr>
        <w:pStyle w:val="Normal"/>
        <w:rPr/>
      </w:pPr>
      <w:r>
        <w:rPr/>
        <w:t>[[@Bible:Psa 139:24 ]][[139:24 &gt;&gt; Psa 139:24]] {{field-on:Bible}} И виж да ли има в мене беззаконен път;И води ме по вечния път. {{field-off:Bible}}</w:t>
      </w:r>
    </w:p>
    <w:p>
      <w:pPr>
        <w:pStyle w:val="Heading2"/>
        <w:rPr/>
      </w:pPr>
      <w:r>
        <w:rPr/>
        <w:t>Глава 140</w:t>
      </w:r>
    </w:p>
    <w:p>
      <w:pPr>
        <w:pStyle w:val="Normal"/>
        <w:rPr/>
      </w:pPr>
      <w:r>
        <w:rPr/>
        <w:t>[[@Bible:Psa 140:1 ]][[140:1 &gt;&gt; Psa 140:1]] {{field-on:Bible}} (по Слав. 139)Първому Певцу. Псалом Давидов.Избави ме, Господи, от лукав человек:Пази ме от неправеден человек; {{field-off:Bible}}</w:t>
      </w:r>
    </w:p>
    <w:p>
      <w:pPr>
        <w:pStyle w:val="Normal"/>
        <w:rPr/>
      </w:pPr>
      <w:r>
        <w:rPr/>
        <w:t>[[@Bible:Psa 140:2 ]][[140:2 &gt;&gt; Psa 140:2]] {{field-on:Bible}} Които размишляват зло в сърдце:Всеки ден се събират на бой. {{field-off:Bible}}</w:t>
      </w:r>
    </w:p>
    <w:p>
      <w:pPr>
        <w:pStyle w:val="Normal"/>
        <w:rPr/>
      </w:pPr>
      <w:r>
        <w:rPr/>
        <w:t>[[@Bible:Psa 140:3 ]][[140:3 &gt;&gt; Psa 140:3]] {{field-on:Bible}} Острят езика си като змиин:Яд аспидов има под устните им. (Села.) {{field-off:Bible}}</w:t>
      </w:r>
    </w:p>
    <w:p>
      <w:pPr>
        <w:pStyle w:val="Normal"/>
        <w:rPr/>
      </w:pPr>
      <w:r>
        <w:rPr/>
        <w:t>[[@Bible:Psa 140:4 ]][[140:4 &gt;&gt; Psa 140:4]] {{field-on:Bible}} Уварди ме, Господи, от ръцете на нечестивия,Упази ме от неправеден человек,Които ухитриха да спънат стъпките ми. {{field-off:Bible}}</w:t>
      </w:r>
    </w:p>
    <w:p>
      <w:pPr>
        <w:pStyle w:val="Normal"/>
        <w:rPr/>
      </w:pPr>
      <w:r>
        <w:rPr/>
        <w:t>[[@Bible:Psa 140:5 ]][[140:5 &gt;&gt; Psa 140:5]] {{field-on:Bible}} Горделивите скриха за мене сет,И с въже разпростряха мрежи край пътя:Поставиха за мене примки. (Села). {{field-off:Bible}}</w:t>
      </w:r>
    </w:p>
    <w:p>
      <w:pPr>
        <w:pStyle w:val="Normal"/>
        <w:rPr/>
      </w:pPr>
      <w:r>
        <w:rPr/>
        <w:t>[[@Bible:Psa 140:6 ]][[140:6 &gt;&gt; Psa 140:6]] {{field-on:Bible}} Рекох Господу: Ти си Бог мой:Послушай, Господи, гласа на моленията ми. {{field-off:Bible}}</w:t>
      </w:r>
    </w:p>
    <w:p>
      <w:pPr>
        <w:pStyle w:val="Normal"/>
        <w:rPr/>
      </w:pPr>
      <w:r>
        <w:rPr/>
        <w:t>[[@Bible:Psa 140:7 ]][[140:7 &gt;&gt; Psa 140:7]] {{field-on:Bible}} Господи Боже, сило на спасението ми,Ти си покрил главата ми в ден на бой. {{field-off:Bible}}</w:t>
      </w:r>
    </w:p>
    <w:p>
      <w:pPr>
        <w:pStyle w:val="Normal"/>
        <w:rPr/>
      </w:pPr>
      <w:r>
        <w:rPr/>
        <w:t>[[@Bible:Psa 140:8 ]][[140:8 &gt;&gt; Psa 140:8]] {{field-on:Bible}} Не давай, Господи, на нечестивия желанията му,Не оставяй да успее мисълта му,За да се не възвишат. (Села.) {{field-off:Bible}}</w:t>
      </w:r>
    </w:p>
    <w:p>
      <w:pPr>
        <w:pStyle w:val="Normal"/>
        <w:rPr/>
      </w:pPr>
      <w:r>
        <w:rPr/>
        <w:t>[[@Bible:Psa 140:9 ]][[140:9 &gt;&gt; Psa 140:9]] {{field-on:Bible}} Лукавството на устните на онези които ме окружаватЩе покрие главата им. {{field-off:Bible}}</w:t>
      </w:r>
    </w:p>
    <w:p>
      <w:pPr>
        <w:pStyle w:val="Normal"/>
        <w:rPr/>
      </w:pPr>
      <w:r>
        <w:rPr/>
        <w:t>[[@Bible:Psa 140:10 ]][[140:10 &gt;&gt; Psa 140:10]] {{field-on:Bible}} Въглища разпалени ще паднат върх тях:Ще бъдат хвърлени в огъня.В ровове дълбоки, за да се не подигнат вече. {{field-off:Bible}}</w:t>
      </w:r>
    </w:p>
    <w:p>
      <w:pPr>
        <w:pStyle w:val="Normal"/>
        <w:rPr/>
      </w:pPr>
      <w:r>
        <w:rPr/>
        <w:t>[[@Bible:Psa 140:11 ]][[140:11 &gt;&gt; Psa 140:11]] {{field-on:Bible}} Злоезичен человек няма да се утвърди на земята:Злобата ще прогони неправедния человек доде го погуби. {{field-off:Bible}}</w:t>
      </w:r>
    </w:p>
    <w:p>
      <w:pPr>
        <w:pStyle w:val="Normal"/>
        <w:rPr/>
      </w:pPr>
      <w:r>
        <w:rPr/>
        <w:t>[[@Bible:Psa 140:12 ]][[140:12 &gt;&gt; Psa 140:12]] {{field-on:Bible}} Зная че Господ ще покаже правосъдие на угнетения,И правда на сиромасите. {{field-off:Bible}}</w:t>
      </w:r>
    </w:p>
    <w:p>
      <w:pPr>
        <w:pStyle w:val="Normal"/>
        <w:rPr/>
      </w:pPr>
      <w:r>
        <w:rPr/>
        <w:t>[[@Bible:Psa 140:13 ]][[140:13 &gt;&gt; Psa 140:13]] {{field-on:Bible}} Наистина праведните ще славят името ти:Правите ще обитават пред лицето ти. {{field-off:Bible}}</w:t>
      </w:r>
    </w:p>
    <w:p>
      <w:pPr>
        <w:pStyle w:val="Heading2"/>
        <w:rPr/>
      </w:pPr>
      <w:r>
        <w:rPr/>
        <w:t>Глава 141</w:t>
      </w:r>
    </w:p>
    <w:p>
      <w:pPr>
        <w:pStyle w:val="Normal"/>
        <w:rPr/>
      </w:pPr>
      <w:r>
        <w:rPr/>
        <w:t>[[@Bible:Psa 141:1 ]][[141:1 &gt;&gt; Psa 141:1]] {{field-on:Bible}} (по Слав. 140)Псалом Давидов.Господи, викам към тебе: побързай към мене:Послушай гласа ми когато викам към тебе. {{field-off:Bible}}</w:t>
      </w:r>
    </w:p>
    <w:p>
      <w:pPr>
        <w:pStyle w:val="Normal"/>
        <w:rPr/>
      </w:pPr>
      <w:r>
        <w:rPr/>
        <w:t>[[@Bible:Psa 141:2 ]][[141:2 &gt;&gt; Psa 141:2]] {{field-on:Bible}} Да възлезе пред тебе молитвата ми като темян:Подигането на ръцете ми да бъде като вечерна жъртва. {{field-off:Bible}}</w:t>
      </w:r>
    </w:p>
    <w:p>
      <w:pPr>
        <w:pStyle w:val="Normal"/>
        <w:rPr/>
      </w:pPr>
      <w:r>
        <w:rPr/>
        <w:t>[[@Bible:Psa 141:3 ]][[141:3 &gt;&gt; Psa 141:3]] {{field-on:Bible}} Постави, Господи, стража на устата ми:Пази вратата на устните ми. {{field-off:Bible}}</w:t>
      </w:r>
    </w:p>
    <w:p>
      <w:pPr>
        <w:pStyle w:val="Normal"/>
        <w:rPr/>
      </w:pPr>
      <w:r>
        <w:rPr/>
        <w:t>[[@Bible:Psa 141:4 ]][[141:4 &gt;&gt; Psa 141:4]] {{field-on:Bible}} Да не уклониш сърдцето ми в лукаво нещоЗа да върша нечестиви делаС человеци които работят беззаконие;Нито да ям от избраните им ястия. {{field-off:Bible}}</w:t>
      </w:r>
    </w:p>
    <w:p>
      <w:pPr>
        <w:pStyle w:val="Normal"/>
        <w:rPr/>
      </w:pPr>
      <w:r>
        <w:rPr/>
        <w:t>[[@Bible:Psa 141:5 ]][[141:5 &gt;&gt; Psa 141:5]] {{field-on:Bible}} Нека ме удари праведният: то е милост;И нека ме обличава: то е миро за глава:Главата ми да го не отхвърли;Защото още и в злощастията им ще се моля за тях. {{field-off:Bible}}</w:t>
      </w:r>
    </w:p>
    <w:p>
      <w:pPr>
        <w:pStyle w:val="Normal"/>
        <w:rPr/>
      </w:pPr>
      <w:r>
        <w:rPr/>
        <w:t>[[@Bible:Psa 141:6 ]][[141:6 &gt;&gt; Psa 141:6]] {{field-on:Bible}} Когато началниците им бъдат хвърлени между каменетеЩе чуят думите ми, защото са сладки. {{field-off:Bible}}</w:t>
      </w:r>
    </w:p>
    <w:p>
      <w:pPr>
        <w:pStyle w:val="Normal"/>
        <w:rPr/>
      </w:pPr>
      <w:r>
        <w:rPr/>
        <w:t>[[@Bible:Psa 141:7 ]][[141:7 &gt;&gt; Psa 141:7]] {{field-on:Bible}} Костите ни се разпръсват при устието на гробаКакто когато някой оре и цепи земята. {{field-off:Bible}}</w:t>
      </w:r>
    </w:p>
    <w:p>
      <w:pPr>
        <w:pStyle w:val="Normal"/>
        <w:rPr/>
      </w:pPr>
      <w:r>
        <w:rPr/>
        <w:t>[[@Bible:Psa 141:8 ]][[141:8 &gt;&gt; Psa 141:8]] {{field-on:Bible}} Но очите ми, Господи Иеова, гледат към тебе:На тебе уповах, не съсипвай душата ми. {{field-off:Bible}}</w:t>
      </w:r>
    </w:p>
    <w:p>
      <w:pPr>
        <w:pStyle w:val="Normal"/>
        <w:rPr/>
      </w:pPr>
      <w:r>
        <w:rPr/>
        <w:t>[[@Bible:Psa 141:9 ]][[141:9 &gt;&gt; Psa 141:9]] {{field-on:Bible}} Упази ме от сетта която ми поставиха,И от примките на онези, които правят беззаконие. {{field-off:Bible}}</w:t>
      </w:r>
    </w:p>
    <w:p>
      <w:pPr>
        <w:pStyle w:val="Normal"/>
        <w:rPr/>
      </w:pPr>
      <w:r>
        <w:rPr/>
        <w:t>[[@Bible:Psa 141:10 ]][[141:10 &gt;&gt; Psa 141:10]] {{field-on:Bible}} Ще паднат нечестивите заедно в мрежите си;А сам аз да премина неповреден. {{field-off:Bible}}</w:t>
      </w:r>
    </w:p>
    <w:p>
      <w:pPr>
        <w:pStyle w:val="Heading2"/>
        <w:rPr/>
      </w:pPr>
      <w:r>
        <w:rPr/>
        <w:t>Глава 142</w:t>
      </w:r>
    </w:p>
    <w:p>
      <w:pPr>
        <w:pStyle w:val="Normal"/>
        <w:rPr/>
      </w:pPr>
      <w:r>
        <w:rPr/>
        <w:t>[[@Bible:Psa 142:1 ]][[142:1 &gt;&gt; Psa 142:1]] {{field-on:Bible}} (по Слав. 141)Масхил на Давида.Молитва когато беше в пещерата.С гласа си викам към Господа:С гласа си към Господа се моля. {{field-off:Bible}}</w:t>
      </w:r>
    </w:p>
    <w:p>
      <w:pPr>
        <w:pStyle w:val="Normal"/>
        <w:rPr/>
      </w:pPr>
      <w:r>
        <w:rPr/>
        <w:t>[[@Bible:Psa 142:2 ]][[142:2 &gt;&gt; Psa 142:2]] {{field-on:Bible}} Изливам пред него моленето си:Скърбта си пред него изявявам. {{field-off:Bible}}</w:t>
      </w:r>
    </w:p>
    <w:p>
      <w:pPr>
        <w:pStyle w:val="Normal"/>
        <w:rPr/>
      </w:pPr>
      <w:r>
        <w:rPr/>
        <w:t>[[@Bible:Psa 142:3 ]][[142:3 &gt;&gt; Psa 142:3]] {{field-on:Bible}} Когато духът ми изнемощяваше в мене,Тогаз ти позна пътя ми.Примка скриха за менеНа пътя по който ходех. {{field-off:Bible}}</w:t>
      </w:r>
    </w:p>
    <w:p>
      <w:pPr>
        <w:pStyle w:val="Normal"/>
        <w:rPr/>
      </w:pPr>
      <w:r>
        <w:rPr/>
        <w:t>[[@Bible:Psa 142:4 ]][[142:4 &gt;&gt; Psa 142:4]] {{field-on:Bible}} Погледни надясно, и, ето, няма никой да ме познава:Прибежище не се намери за мене:Няма кой да попита за състоянието на душата ми. {{field-off:Bible}}</w:t>
      </w:r>
    </w:p>
    <w:p>
      <w:pPr>
        <w:pStyle w:val="Normal"/>
        <w:rPr/>
      </w:pPr>
      <w:r>
        <w:rPr/>
        <w:t>[[@Bible:Psa 142:5 ]][[142:5 &gt;&gt; Psa 142:5]] {{field-on:Bible}} Към тебе, Господи, викнах:Рекох: Ти си прибежище мое:Дял мой си в земята на живите. {{field-off:Bible}}</w:t>
      </w:r>
    </w:p>
    <w:p>
      <w:pPr>
        <w:pStyle w:val="Normal"/>
        <w:rPr/>
      </w:pPr>
      <w:r>
        <w:rPr/>
        <w:t>[[@Bible:Psa 142:6 ]][[142:6 &gt;&gt; Psa 142:6]] {{field-on:Bible}} Внимавай на вика ми,Защото съм в голямо унижение.Избави ме от гонителите ми,Защото са по-силни от мене. {{field-off:Bible}}</w:t>
      </w:r>
    </w:p>
    <w:p>
      <w:pPr>
        <w:pStyle w:val="Normal"/>
        <w:rPr/>
      </w:pPr>
      <w:r>
        <w:rPr/>
        <w:t>[[@Bible:Psa 142:7 ]][[142:7 &gt;&gt; Psa 142:7]] {{field-on:Bible}} Изведи из тъмница душата миЗа да славя името ти:Праведните ще се съберат около менеКогато ми сториш благодеяние. {{field-off:Bible}}</w:t>
      </w:r>
    </w:p>
    <w:p>
      <w:pPr>
        <w:pStyle w:val="Heading2"/>
        <w:rPr/>
      </w:pPr>
      <w:r>
        <w:rPr/>
        <w:t>Глава 143</w:t>
      </w:r>
    </w:p>
    <w:p>
      <w:pPr>
        <w:pStyle w:val="Normal"/>
        <w:rPr/>
      </w:pPr>
      <w:r>
        <w:rPr/>
        <w:t>[[@Bible:Psa 143:1 ]][[143:1 &gt;&gt; Psa 143:1]] {{field-on:Bible}} (по Слав. 142)Псалом Давидов.Господи, послушай молитвата ми:Дай ухо на моленията ми:Отвещай ми според истината си,Според правдата си. {{field-off:Bible}}</w:t>
      </w:r>
    </w:p>
    <w:p>
      <w:pPr>
        <w:pStyle w:val="Normal"/>
        <w:rPr/>
      </w:pPr>
      <w:r>
        <w:rPr/>
        <w:t>[[@Bible:Psa 143:2 ]][[143:2 &gt;&gt; Psa 143:2]] {{field-on:Bible}} И не влизай в съд съ раба си;Защото няма да се оправдае пред тебе ни един жив человек. {{field-off:Bible}}</w:t>
      </w:r>
    </w:p>
    <w:p>
      <w:pPr>
        <w:pStyle w:val="Normal"/>
        <w:rPr/>
      </w:pPr>
      <w:r>
        <w:rPr/>
        <w:t>[[@Bible:Psa 143:3 ]][[143:3 &gt;&gt; Psa 143:3]] {{field-on:Bible}} Защото погна неприятелят душата ми:Удари о земята живота ми:Турил ме е да седя в тъмни местаКато онези които са отдавна умрели. {{field-off:Bible}}</w:t>
      </w:r>
    </w:p>
    <w:p>
      <w:pPr>
        <w:pStyle w:val="Normal"/>
        <w:rPr/>
      </w:pPr>
      <w:r>
        <w:rPr/>
        <w:t>[[@Bible:Psa 143:4 ]][[143:4 &gt;&gt; Psa 143:4]] {{field-on:Bible}} За то духът ми примира вътре в мене:В мене сърдцето ми е смутено. {{field-off:Bible}}</w:t>
      </w:r>
    </w:p>
    <w:p>
      <w:pPr>
        <w:pStyle w:val="Normal"/>
        <w:rPr/>
      </w:pPr>
      <w:r>
        <w:rPr/>
        <w:t>[[@Bible:Psa 143:5 ]][[143:5 &gt;&gt; Psa 143:5]] {{field-on:Bible}} Напомням си древните дни:Преговарям всичките твои дела,Поучавам се в творенията на ръцете ти. {{field-off:Bible}}</w:t>
      </w:r>
    </w:p>
    <w:p>
      <w:pPr>
        <w:pStyle w:val="Normal"/>
        <w:rPr/>
      </w:pPr>
      <w:r>
        <w:rPr/>
        <w:t>[[@Bible:Psa 143:6 ]][[143:6 &gt;&gt; Psa 143:6]] {{field-on:Bible}} Простирам ръцете си към тебе.Душата ми жаднее за тебе като безводна земя. (Села.) {{field-off:Bible}}</w:t>
      </w:r>
    </w:p>
    <w:p>
      <w:pPr>
        <w:pStyle w:val="Normal"/>
        <w:rPr/>
      </w:pPr>
      <w:r>
        <w:rPr/>
        <w:t>[[@Bible:Psa 143:7 ]][[143:7 &gt;&gt; Psa 143:7]] {{field-on:Bible}} Скоро ме послушай, Господи: духът ми изчезнува:Не скривай лицето си от мене,За да се не уподобя на онези които слазят в рова. {{field-off:Bible}}</w:t>
      </w:r>
    </w:p>
    <w:p>
      <w:pPr>
        <w:pStyle w:val="Normal"/>
        <w:rPr/>
      </w:pPr>
      <w:r>
        <w:rPr/>
        <w:t>[[@Bible:Psa 143:8 ]][[143:8 &gt;&gt; Psa 143:8]] {{field-on:Bible}} Направи ме да чуя рано милостта ти,Защото на тебе съм уповал:Покажи ми пътя по който трябва да ходя,Защото към тебе възнесох душата си. {{field-off:Bible}}</w:t>
      </w:r>
    </w:p>
    <w:p>
      <w:pPr>
        <w:pStyle w:val="Normal"/>
        <w:rPr/>
      </w:pPr>
      <w:r>
        <w:rPr/>
        <w:t>[[@Bible:Psa 143:9 ]][[143:9 &gt;&gt; Psa 143:9]] {{field-on:Bible}} Избави ме от враговете ми, Господи:Към тебе прибегнах. {{field-off:Bible}}</w:t>
      </w:r>
    </w:p>
    <w:p>
      <w:pPr>
        <w:pStyle w:val="Normal"/>
        <w:rPr/>
      </w:pPr>
      <w:r>
        <w:rPr/>
        <w:t>[[@Bible:Psa 143:10 ]][[143:10 &gt;&gt; Psa 143:10]] {{field-on:Bible}} Научи ме да правя волята ти,Защото ти си Бог мой.Духът твой благи да ме настави на права земя. {{field-off:Bible}}</w:t>
      </w:r>
    </w:p>
    <w:p>
      <w:pPr>
        <w:pStyle w:val="Normal"/>
        <w:rPr/>
      </w:pPr>
      <w:r>
        <w:rPr/>
        <w:t>[[@Bible:Psa 143:11 ]][[143:11 &gt;&gt; Psa 143:11]] {{field-on:Bible}} Заради името си, Господи, оживи ме:Заради правдата си изведи душата ми из утеснението. {{field-off:Bible}}</w:t>
      </w:r>
    </w:p>
    <w:p>
      <w:pPr>
        <w:pStyle w:val="Normal"/>
        <w:rPr/>
      </w:pPr>
      <w:r>
        <w:rPr/>
        <w:t>[[@Bible:Psa 143:12 ]][[143:12 &gt;&gt; Psa 143:12]] {{field-on:Bible}} И заради милостта си изтреби враговете ми,И погуби всичките които враждуват против душата ми,Защото аз съм раб твой. {{field-off:Bible}}</w:t>
      </w:r>
    </w:p>
    <w:p>
      <w:pPr>
        <w:pStyle w:val="Heading2"/>
        <w:rPr/>
      </w:pPr>
      <w:r>
        <w:rPr/>
        <w:t>Глава 144</w:t>
      </w:r>
    </w:p>
    <w:p>
      <w:pPr>
        <w:pStyle w:val="Normal"/>
        <w:rPr/>
      </w:pPr>
      <w:r>
        <w:rPr/>
        <w:t>[[@Bible:Psa 144:1 ]][[144:1 &gt;&gt; Psa 144:1]] {{field-on:Bible}} (по Слав. 143)Псалом Давидов.Благословен Господ, моята крепост,Който учи ръцете ми на бран,Пръстите ми на бой, - {{field-off:Bible}}</w:t>
      </w:r>
    </w:p>
    <w:p>
      <w:pPr>
        <w:pStyle w:val="Normal"/>
        <w:rPr/>
      </w:pPr>
      <w:r>
        <w:rPr/>
        <w:t>[[@Bible:Psa 144:2 ]][[144:2 &gt;&gt; Psa 144:2]] {{field-on:Bible}} Милостта моя, твърдинята моя,Високото мое прибежище, и избавителят мой,Щитът мой на който съм уповал,Който покорява людете ми под мене. {{field-off:Bible}}</w:t>
      </w:r>
    </w:p>
    <w:p>
      <w:pPr>
        <w:pStyle w:val="Normal"/>
        <w:rPr/>
      </w:pPr>
      <w:r>
        <w:rPr/>
        <w:t>[[@Bible:Psa 144:3 ]][[144:3 &gt;&gt; Psa 144:3]] {{field-on:Bible}} Господи, що е человек та да го познаваш!Син человечески та да мислиш за него! {{field-off:Bible}}</w:t>
      </w:r>
    </w:p>
    <w:p>
      <w:pPr>
        <w:pStyle w:val="Normal"/>
        <w:rPr/>
      </w:pPr>
      <w:r>
        <w:rPr/>
        <w:t>[[@Bible:Psa 144:4 ]][[144:4 &gt;&gt; Psa 144:4]] {{field-on:Bible}} человек прилича на суета:Дните му са като сянка която прехожда. {{field-off:Bible}}</w:t>
      </w:r>
    </w:p>
    <w:p>
      <w:pPr>
        <w:pStyle w:val="Normal"/>
        <w:rPr/>
      </w:pPr>
      <w:r>
        <w:rPr/>
        <w:t>[[@Bible:Psa 144:5 ]][[144:5 &gt;&gt; Psa 144:5]] {{field-on:Bible}} Господи, приклони небесата си и слез:Допри се до горите, и ще задимят. {{field-off:Bible}}</w:t>
      </w:r>
    </w:p>
    <w:p>
      <w:pPr>
        <w:pStyle w:val="Normal"/>
        <w:rPr/>
      </w:pPr>
      <w:r>
        <w:rPr/>
        <w:t>[[@Bible:Psa 144:6 ]][[144:6 &gt;&gt; Psa 144:6]] {{field-on:Bible}} Блесни съ светкавица за да ги разпръснеш.Хвърли стрелите си за да ги смутиш. {{field-off:Bible}}</w:t>
      </w:r>
    </w:p>
    <w:p>
      <w:pPr>
        <w:pStyle w:val="Normal"/>
        <w:rPr/>
      </w:pPr>
      <w:r>
        <w:rPr/>
        <w:t>[[@Bible:Psa 144:7 ]][[144:7 &gt;&gt; Psa 144:7]] {{field-on:Bible}} Простри ръката си от височината:Избави ме и извлечи ме от много води,От ръката на иноплеменниците, {{field-off:Bible}}</w:t>
      </w:r>
    </w:p>
    <w:p>
      <w:pPr>
        <w:pStyle w:val="Normal"/>
        <w:rPr/>
      </w:pPr>
      <w:r>
        <w:rPr/>
        <w:t>[[@Bible:Psa 144:8 ]][[144:8 &gt;&gt; Psa 144:8]] {{field-on:Bible}} На които устата говорят суета,И десницата им е десница на лъжа. {{field-off:Bible}}</w:t>
      </w:r>
    </w:p>
    <w:p>
      <w:pPr>
        <w:pStyle w:val="Normal"/>
        <w:rPr/>
      </w:pPr>
      <w:r>
        <w:rPr/>
        <w:t>[[@Bible:Psa 144:9 ]][[144:9 &gt;&gt; Psa 144:9]] {{field-on:Bible}} Боже, песен нова ще ти възпея,С псалтир десетострунен ще ти песнопея, {{field-off:Bible}}</w:t>
      </w:r>
    </w:p>
    <w:p>
      <w:pPr>
        <w:pStyle w:val="Normal"/>
        <w:rPr/>
      </w:pPr>
      <w:r>
        <w:rPr/>
        <w:t>[[@Bible:Psa 144:10 ]][[144:10 &gt;&gt; Psa 144:10]] {{field-on:Bible}} Ти който даваш спасение на царете,И който избавяш раба си Давида от лют меч. {{field-off:Bible}}</w:t>
      </w:r>
    </w:p>
    <w:p>
      <w:pPr>
        <w:pStyle w:val="Normal"/>
        <w:rPr/>
      </w:pPr>
      <w:r>
        <w:rPr/>
        <w:t>[[@Bible:Psa 144:11 ]][[144:11 &gt;&gt; Psa 144:11]] {{field-on:Bible}} Избави ме и изтръгни меОт ръката на иноплеменниците,На които устата говорят суета.И десницата им е десница на лъжа. {{field-off:Bible}}</w:t>
      </w:r>
    </w:p>
    <w:p>
      <w:pPr>
        <w:pStyle w:val="Normal"/>
        <w:rPr/>
      </w:pPr>
      <w:r>
        <w:rPr/>
        <w:t>[[@Bible:Psa 144:12 ]][[144:12 &gt;&gt; Psa 144:12]] {{field-on:Bible}} За да бъдат синовете наши като новосаденияПораснали в младостта си;Дъщерите наши като краеъгълни каменеИздялани за палатно украшение; {{field-off:Bible}}</w:t>
      </w:r>
    </w:p>
    <w:p>
      <w:pPr>
        <w:pStyle w:val="Normal"/>
        <w:rPr/>
      </w:pPr>
      <w:r>
        <w:rPr/>
        <w:t>[[@Bible:Psa 144:13 ]][[144:13 &gt;&gt; Psa 144:13]] {{field-on:Bible}} Житниците ни пълниЩото да дават всякакъв вид храна;Овците ни умножаеми с тисящиИ десетотисящи по полетата ни; {{field-off:Bible}}</w:t>
      </w:r>
    </w:p>
    <w:p>
      <w:pPr>
        <w:pStyle w:val="Normal"/>
        <w:rPr/>
      </w:pPr>
      <w:r>
        <w:rPr/>
        <w:t>[[@Bible:Psa 144:14 ]][[144:14 &gt;&gt; Psa 144:14]] {{field-on:Bible}} Говедата ни да са обременени;Да няма нито нападане, ни бягане,Нито вик по улиците наши. {{field-off:Bible}}</w:t>
      </w:r>
    </w:p>
    <w:p>
      <w:pPr>
        <w:pStyle w:val="Normal"/>
        <w:rPr/>
      </w:pPr>
      <w:r>
        <w:rPr/>
        <w:t>[[@Bible:Psa 144:15 ]][[144:15 &gt;&gt; Psa 144:15]] {{field-on:Bible}} Блажен е този народ който е в такъво състояние!Блажен е този народ комуто Господ е негов Бог! {{field-off:Bible}}</w:t>
      </w:r>
    </w:p>
    <w:p>
      <w:pPr>
        <w:pStyle w:val="Heading2"/>
        <w:rPr/>
      </w:pPr>
      <w:r>
        <w:rPr/>
        <w:t>Глава 145</w:t>
      </w:r>
    </w:p>
    <w:p>
      <w:pPr>
        <w:pStyle w:val="Normal"/>
        <w:rPr/>
      </w:pPr>
      <w:r>
        <w:rPr/>
        <w:t>[[@Bible:Psa 145:1 ]][[145:1 &gt;&gt; Psa 145:1]] {{field-on:Bible}} (по Слав. 144)Хвала Давидова.Ще те превъзносям, Боже мой, Царю мой,И ще благославям твоето име въ век века. {{field-off:Bible}}</w:t>
      </w:r>
    </w:p>
    <w:p>
      <w:pPr>
        <w:pStyle w:val="Normal"/>
        <w:rPr/>
      </w:pPr>
      <w:r>
        <w:rPr/>
        <w:t>[[@Bible:Psa 145:2 ]][[145:2 &gt;&gt; Psa 145:2]] {{field-on:Bible}} Всеки ден ще те благославям;И ще хваля твоето име въ век века. {{field-off:Bible}}</w:t>
      </w:r>
    </w:p>
    <w:p>
      <w:pPr>
        <w:pStyle w:val="Normal"/>
        <w:rPr/>
      </w:pPr>
      <w:r>
        <w:rPr/>
        <w:t>[[@Bible:Psa 145:3 ]][[145:3 &gt;&gt; Psa 145:3]] {{field-on:Bible}} Велик е Господ и много достохвален;И величината му е неизследима. {{field-off:Bible}}</w:t>
      </w:r>
    </w:p>
    <w:p>
      <w:pPr>
        <w:pStyle w:val="Normal"/>
        <w:rPr/>
      </w:pPr>
      <w:r>
        <w:rPr/>
        <w:t>[[@Bible:Psa 145:4 ]][[145:4 &gt;&gt; Psa 145:4]] {{field-on:Bible}} Един род ще хвали делата ти на друг;И ще разказват твоето могущество. {{field-off:Bible}}</w:t>
      </w:r>
    </w:p>
    <w:p>
      <w:pPr>
        <w:pStyle w:val="Normal"/>
        <w:rPr/>
      </w:pPr>
      <w:r>
        <w:rPr/>
        <w:t>[[@Bible:Psa 145:5 ]][[145:5 &gt;&gt; Psa 145:5]] {{field-on:Bible}} Ще преговарям славното великолепие на твоето величество,И чудните твои дела; {{field-off:Bible}}</w:t>
      </w:r>
    </w:p>
    <w:p>
      <w:pPr>
        <w:pStyle w:val="Normal"/>
        <w:rPr/>
      </w:pPr>
      <w:r>
        <w:rPr/>
        <w:t>[[@Bible:Psa 145:6 ]][[145:6 &gt;&gt; Psa 145:6]] {{field-on:Bible}} И ще казват силата на страшните твои дела;И ще разказвам твоето величие. {{field-off:Bible}}</w:t>
      </w:r>
    </w:p>
    <w:p>
      <w:pPr>
        <w:pStyle w:val="Normal"/>
        <w:rPr/>
      </w:pPr>
      <w:r>
        <w:rPr/>
        <w:t>[[@Bible:Psa 145:7 ]][[145:7 &gt;&gt; Psa 145:7]] {{field-on:Bible}} Ще раздават паметта на великата твоя благост,И ще възкликнат заради твоята правда. {{field-off:Bible}}</w:t>
      </w:r>
    </w:p>
    <w:p>
      <w:pPr>
        <w:pStyle w:val="Normal"/>
        <w:rPr/>
      </w:pPr>
      <w:r>
        <w:rPr/>
        <w:t>[[@Bible:Psa 145:8 ]][[145:8 &gt;&gt; Psa 145:8]] {{field-on:Bible}} Милостив и жалостив е Господ,Дълготърпелив и многомилостив. {{field-off:Bible}}</w:t>
      </w:r>
    </w:p>
    <w:p>
      <w:pPr>
        <w:pStyle w:val="Normal"/>
        <w:rPr/>
      </w:pPr>
      <w:r>
        <w:rPr/>
        <w:t>[[@Bible:Psa 145:9 ]][[145:9 &gt;&gt; Psa 145:9]] {{field-on:Bible}} Благ е Господ към всички;И щедротите му са върху всите му творения. {{field-off:Bible}}</w:t>
      </w:r>
    </w:p>
    <w:p>
      <w:pPr>
        <w:pStyle w:val="Normal"/>
        <w:rPr/>
      </w:pPr>
      <w:r>
        <w:rPr/>
        <w:t>[[@Bible:Psa 145:10 ]][[145:10 &gt;&gt; Psa 145:10]] {{field-on:Bible}} Всичките твои творения ще те хвалят, Господи;И преподобните твои ще те благославят. {{field-off:Bible}}</w:t>
      </w:r>
    </w:p>
    <w:p>
      <w:pPr>
        <w:pStyle w:val="Normal"/>
        <w:rPr/>
      </w:pPr>
      <w:r>
        <w:rPr/>
        <w:t>[[@Bible:Psa 145:11 ]][[145:11 &gt;&gt; Psa 145:11]] {{field-on:Bible}} Славата на царството ти ще кажат,И ще разкажат твоето могущество; {{field-off:Bible}}</w:t>
      </w:r>
    </w:p>
    <w:p>
      <w:pPr>
        <w:pStyle w:val="Normal"/>
        <w:rPr/>
      </w:pPr>
      <w:r>
        <w:rPr/>
        <w:t>[[@Bible:Psa 145:12 ]][[145:12 &gt;&gt; Psa 145:12]] {{field-on:Bible}} За да възвестят на человеческите синове за могуществата му,И за славата на великолепието на неговото царство. {{field-off:Bible}}</w:t>
      </w:r>
    </w:p>
    <w:p>
      <w:pPr>
        <w:pStyle w:val="Normal"/>
        <w:rPr/>
      </w:pPr>
      <w:r>
        <w:rPr/>
        <w:t>[[@Bible:Psa 145:13 ]][[145:13 &gt;&gt; Psa 145:13]] {{field-on:Bible}} Твоето царство е царство на всичките векове,И владичеството ти въ всеки род и род. {{field-off:Bible}}</w:t>
      </w:r>
    </w:p>
    <w:p>
      <w:pPr>
        <w:pStyle w:val="Normal"/>
        <w:rPr/>
      </w:pPr>
      <w:r>
        <w:rPr/>
        <w:t>[[@Bible:Psa 145:14 ]][[145:14 &gt;&gt; Psa 145:14]] {{field-on:Bible}} Господ поддържа всичките падащи,И възправя всичките сгърбени. {{field-off:Bible}}</w:t>
      </w:r>
    </w:p>
    <w:p>
      <w:pPr>
        <w:pStyle w:val="Normal"/>
        <w:rPr/>
      </w:pPr>
      <w:r>
        <w:rPr/>
        <w:t>[[@Bible:Psa 145:15 ]][[145:15 &gt;&gt; Psa 145:15]] {{field-on:Bible}} Очите на всичките гледат към тебе;И ти им даваш храната на време. {{field-off:Bible}}</w:t>
      </w:r>
    </w:p>
    <w:p>
      <w:pPr>
        <w:pStyle w:val="Normal"/>
        <w:rPr/>
      </w:pPr>
      <w:r>
        <w:rPr/>
        <w:t>[[@Bible:Psa 145:16 ]][[145:16 &gt;&gt; Psa 145:16]] {{field-on:Bible}} Отваряш ръката сиИ насищаш желанието на всичко живо. {{field-off:Bible}}</w:t>
      </w:r>
    </w:p>
    <w:p>
      <w:pPr>
        <w:pStyle w:val="Normal"/>
        <w:rPr/>
      </w:pPr>
      <w:r>
        <w:rPr/>
        <w:t>[[@Bible:Psa 145:17 ]][[145:17 &gt;&gt; Psa 145:17]] {{field-on:Bible}} Праведен е Господ въ всичките си пътища,И благ въ всичките свои дела. {{field-off:Bible}}</w:t>
      </w:r>
    </w:p>
    <w:p>
      <w:pPr>
        <w:pStyle w:val="Normal"/>
        <w:rPr/>
      </w:pPr>
      <w:r>
        <w:rPr/>
        <w:t>[[@Bible:Psa 145:18 ]][[145:18 &gt;&gt; Psa 145:18]] {{field-on:Bible}} Господ е близу при всички които го призиват,При всички които го с истина призиват. {{field-off:Bible}}</w:t>
      </w:r>
    </w:p>
    <w:p>
      <w:pPr>
        <w:pStyle w:val="Normal"/>
        <w:rPr/>
      </w:pPr>
      <w:r>
        <w:rPr/>
        <w:t>[[@Bible:Psa 145:19 ]][[145:19 &gt;&gt; Psa 145:19]] {{field-on:Bible}} Изпълнява желанието на тези които му се боят,И викането им слуша, и избавя ги. {{field-off:Bible}}</w:t>
      </w:r>
    </w:p>
    <w:p>
      <w:pPr>
        <w:pStyle w:val="Normal"/>
        <w:rPr/>
      </w:pPr>
      <w:r>
        <w:rPr/>
        <w:t>[[@Bible:Psa 145:20 ]][[145:20 &gt;&gt; Psa 145:20]] {{field-on:Bible}} Господ пази всички които го обичат;А ще изтреби всичките нечестиви. {{field-off:Bible}}</w:t>
      </w:r>
    </w:p>
    <w:p>
      <w:pPr>
        <w:pStyle w:val="Normal"/>
        <w:rPr/>
      </w:pPr>
      <w:r>
        <w:rPr/>
        <w:t>[[@Bible:Psa 145:21 ]][[145:21 &gt;&gt; Psa 145:21]] {{field-on:Bible}} Устата ми ще говарят хвалата Господня;И всяка плът да благославя светото негово име въ век века. {{field-off:Bible}}</w:t>
      </w:r>
    </w:p>
    <w:p>
      <w:pPr>
        <w:pStyle w:val="Heading2"/>
        <w:rPr/>
      </w:pPr>
      <w:r>
        <w:rPr/>
        <w:t>Глава 146</w:t>
      </w:r>
    </w:p>
    <w:p>
      <w:pPr>
        <w:pStyle w:val="Normal"/>
        <w:rPr/>
      </w:pPr>
      <w:r>
        <w:rPr/>
        <w:t>[[@Bible:Psa 146:1 ]][[146:1 &gt;&gt; Psa 146:1]] {{field-on:Bible}} (по Слав. 145)Алилуя! Хвали, душо моя, Господа. {{field-off:Bible}}</w:t>
      </w:r>
    </w:p>
    <w:p>
      <w:pPr>
        <w:pStyle w:val="Normal"/>
        <w:rPr/>
      </w:pPr>
      <w:r>
        <w:rPr/>
        <w:t>[[@Bible:Psa 146:2 ]][[146:2 &gt;&gt; Psa 146:2]] {{field-on:Bible}} Ще хваля Господа додето съм жив:Ще песнопея на Бога моего додето съм. {{field-off:Bible}}</w:t>
      </w:r>
    </w:p>
    <w:p>
      <w:pPr>
        <w:pStyle w:val="Normal"/>
        <w:rPr/>
      </w:pPr>
      <w:r>
        <w:rPr/>
        <w:t>[[@Bible:Psa 146:3 ]][[146:3 &gt;&gt; Psa 146:3]] {{field-on:Bible}} Не се надейте на князове,На син человечески, от когото няма спасение. {{field-off:Bible}}</w:t>
      </w:r>
    </w:p>
    <w:p>
      <w:pPr>
        <w:pStyle w:val="Normal"/>
        <w:rPr/>
      </w:pPr>
      <w:r>
        <w:rPr/>
        <w:t>[[@Bible:Psa 146:4 ]][[146:4 &gt;&gt; Psa 146:4]] {{field-on:Bible}} Духът му излазя, той се връща в земята си:В този ден погинват помишленията му. {{field-off:Bible}}</w:t>
      </w:r>
    </w:p>
    <w:p>
      <w:pPr>
        <w:pStyle w:val="Normal"/>
        <w:rPr/>
      </w:pPr>
      <w:r>
        <w:rPr/>
        <w:t>[[@Bible:Psa 146:5 ]][[146:5 &gt;&gt; Psa 146:5]] {{field-on:Bible}} Блажен онзи на когото е помощник Бог Яковов,На когото надеждата е на Господа неговия Бог, {{field-off:Bible}}</w:t>
      </w:r>
    </w:p>
    <w:p>
      <w:pPr>
        <w:pStyle w:val="Normal"/>
        <w:rPr/>
      </w:pPr>
      <w:r>
        <w:rPr/>
        <w:t>[[@Bible:Psa 146:6 ]][[146:6 &gt;&gt; Psa 146:6]] {{field-on:Bible}} Който направи небето и земята,Морето и всичко що е в тях;Който пази вярност въ век; {{field-off:Bible}}</w:t>
      </w:r>
    </w:p>
    <w:p>
      <w:pPr>
        <w:pStyle w:val="Normal"/>
        <w:rPr/>
      </w:pPr>
      <w:r>
        <w:rPr/>
        <w:t>[[@Bible:Psa 146:7 ]][[146:7 &gt;&gt; Psa 146:7]] {{field-on:Bible}} Който прави правосъдие на угнетените;Който дава храна на гладните.Господ развързва вързаните; {{field-off:Bible}}</w:t>
      </w:r>
    </w:p>
    <w:p>
      <w:pPr>
        <w:pStyle w:val="Normal"/>
        <w:rPr/>
      </w:pPr>
      <w:r>
        <w:rPr/>
        <w:t>[[@Bible:Psa 146:8 ]][[146:8 &gt;&gt; Psa 146:8]] {{field-on:Bible}} Господ отваря очите на слепите;Господ възправя сгърбените;Господ обича праведните; {{field-off:Bible}}</w:t>
      </w:r>
    </w:p>
    <w:p>
      <w:pPr>
        <w:pStyle w:val="Normal"/>
        <w:rPr/>
      </w:pPr>
      <w:r>
        <w:rPr/>
        <w:t>[[@Bible:Psa 146:9 ]][[146:9 &gt;&gt; Psa 146:9]] {{field-on:Bible}} Господ пази странните;Въздига сирачето и вдовицата;А пътя на нечестивите превраща. {{field-off:Bible}}</w:t>
      </w:r>
    </w:p>
    <w:p>
      <w:pPr>
        <w:pStyle w:val="Normal"/>
        <w:rPr/>
      </w:pPr>
      <w:r>
        <w:rPr/>
        <w:t>[[@Bible:Psa 146:10 ]][[146:10 &gt;&gt; Psa 146:10]] {{field-on:Bible}} Господ ще царува въ век,Бог твой, Сионе, в род и род. Алилуя! {{field-off:Bible}}</w:t>
      </w:r>
    </w:p>
    <w:p>
      <w:pPr>
        <w:pStyle w:val="Heading2"/>
        <w:rPr/>
      </w:pPr>
      <w:r>
        <w:rPr/>
        <w:t>Глава 147</w:t>
      </w:r>
    </w:p>
    <w:p>
      <w:pPr>
        <w:pStyle w:val="Normal"/>
        <w:rPr/>
      </w:pPr>
      <w:r>
        <w:rPr/>
        <w:t>[[@Bible:Psa 147:1 ]][[147:1 &gt;&gt; Psa 147:1]] {{field-on:Bible}} (По Слав 146)Хвалете Господа; защото е добро да пеем Бога нашего;Защото е приятно: хвалата е прилично нещо. {{field-off:Bible}}</w:t>
      </w:r>
    </w:p>
    <w:p>
      <w:pPr>
        <w:pStyle w:val="Normal"/>
        <w:rPr/>
      </w:pPr>
      <w:r>
        <w:rPr/>
        <w:t>[[@Bible:Psa 147:2 ]][[147:2 &gt;&gt; Psa 147:2]] {{field-on:Bible}} Господ гради Ерусалим;Ще събере заточените Израилеви. {{field-off:Bible}}</w:t>
      </w:r>
    </w:p>
    <w:p>
      <w:pPr>
        <w:pStyle w:val="Normal"/>
        <w:rPr/>
      </w:pPr>
      <w:r>
        <w:rPr/>
        <w:t>[[@Bible:Psa 147:3 ]][[147:3 &gt;&gt; Psa 147:3]] {{field-on:Bible}} Изцелява съкрушените в сърдце,И обвързва раните им. {{field-off:Bible}}</w:t>
      </w:r>
    </w:p>
    <w:p>
      <w:pPr>
        <w:pStyle w:val="Normal"/>
        <w:rPr/>
      </w:pPr>
      <w:r>
        <w:rPr/>
        <w:t>[[@Bible:Psa 147:4 ]][[147:4 &gt;&gt; Psa 147:4]] {{field-on:Bible}} Брои множеството на звездите:Нарича ги всички по име. {{field-off:Bible}}</w:t>
      </w:r>
    </w:p>
    <w:p>
      <w:pPr>
        <w:pStyle w:val="Normal"/>
        <w:rPr/>
      </w:pPr>
      <w:r>
        <w:rPr/>
        <w:t>[[@Bible:Psa 147:5 ]][[147:5 &gt;&gt; Psa 147:5]] {{field-on:Bible}} Велик е Господ наш, и силата му велика,Разумът му е безкраен. {{field-off:Bible}}</w:t>
      </w:r>
    </w:p>
    <w:p>
      <w:pPr>
        <w:pStyle w:val="Normal"/>
        <w:rPr/>
      </w:pPr>
      <w:r>
        <w:rPr/>
        <w:t>[[@Bible:Psa 147:6 ]][[147:6 &gt;&gt; Psa 147:6]] {{field-on:Bible}} Господ въздига смирените,А нечестивите унижава дори до земята. {{field-off:Bible}}</w:t>
      </w:r>
    </w:p>
    <w:p>
      <w:pPr>
        <w:pStyle w:val="Normal"/>
        <w:rPr/>
      </w:pPr>
      <w:r>
        <w:rPr/>
        <w:t>[[@Bible:Psa 147:7 ]][[147:7 &gt;&gt; Psa 147:7]] {{field-on:Bible}} Пейте Господу, и благодарете,Песнопейте с китара на Бога нашего, {{field-off:Bible}}</w:t>
      </w:r>
    </w:p>
    <w:p>
      <w:pPr>
        <w:pStyle w:val="Normal"/>
        <w:rPr/>
      </w:pPr>
      <w:r>
        <w:rPr/>
        <w:t>[[@Bible:Psa 147:8 ]][[147:8 &gt;&gt; Psa 147:8]] {{field-on:Bible}} Който покрива небето с облаци;Приготвя дъжд за земята;Прави да изникнува трева по планините; {{field-off:Bible}}</w:t>
      </w:r>
    </w:p>
    <w:p>
      <w:pPr>
        <w:pStyle w:val="Normal"/>
        <w:rPr/>
      </w:pPr>
      <w:r>
        <w:rPr/>
        <w:t>[[@Bible:Psa 147:9 ]][[147:9 &gt;&gt; Psa 147:9]] {{field-on:Bible}} Който дава на скотовете храната им,И на гарвановите пилета които викат към него. {{field-off:Bible}}</w:t>
      </w:r>
    </w:p>
    <w:p>
      <w:pPr>
        <w:pStyle w:val="Normal"/>
        <w:rPr/>
      </w:pPr>
      <w:r>
        <w:rPr/>
        <w:t>[[@Bible:Psa 147:10 ]][[147:10 &gt;&gt; Psa 147:10]] {{field-on:Bible}} Не се радва на конска сила,Нито благоволява в нозете на мъжете. {{field-off:Bible}}</w:t>
      </w:r>
    </w:p>
    <w:p>
      <w:pPr>
        <w:pStyle w:val="Normal"/>
        <w:rPr/>
      </w:pPr>
      <w:r>
        <w:rPr/>
        <w:t>[[@Bible:Psa 147:11 ]][[147:11 &gt;&gt; Psa 147:11]] {{field-on:Bible}} Господ благоволява в онези които му се боят,И в онези които се надеят на неговата милост. {{field-off:Bible}}</w:t>
      </w:r>
    </w:p>
    <w:p>
      <w:pPr>
        <w:pStyle w:val="Normal"/>
        <w:rPr/>
      </w:pPr>
      <w:r>
        <w:rPr/>
        <w:t>[[@Bible:Psa 147:12 ]][[147:12 &gt;&gt; Psa 147:12]] {{field-on:Bible}} (По Слав.147) (1) Слави, Ерусалиме, Господа:Хвали Бога твоего, Сионе. {{field-off:Bible}}</w:t>
      </w:r>
    </w:p>
    <w:p>
      <w:pPr>
        <w:pStyle w:val="Normal"/>
        <w:rPr/>
      </w:pPr>
      <w:r>
        <w:rPr/>
        <w:t>[[@Bible:Psa 147:13 ]][[147:13 &gt;&gt; Psa 147:13]] {{field-on:Bible}} (2) Защото укрепи вереите на твоите врата;Благослови синовете ти всред тебе. {{field-off:Bible}}</w:t>
      </w:r>
    </w:p>
    <w:p>
      <w:pPr>
        <w:pStyle w:val="Normal"/>
        <w:rPr/>
      </w:pPr>
      <w:r>
        <w:rPr/>
        <w:t>[[@Bible:Psa 147:14 ]][[147:14 &gt;&gt; Psa 147:14]] {{field-on:Bible}} (3) Тури мир в пределите твои;Насища те с тлъстината на пшеницата. {{field-off:Bible}}</w:t>
      </w:r>
    </w:p>
    <w:p>
      <w:pPr>
        <w:pStyle w:val="Normal"/>
        <w:rPr/>
      </w:pPr>
      <w:r>
        <w:rPr/>
        <w:t>[[@Bible:Psa 147:15 ]][[147:15 &gt;&gt; Psa 147:15]] {{field-on:Bible}} (4) Изпроважда заповедта си на земята:Словото му тича много бърже. {{field-off:Bible}}</w:t>
      </w:r>
    </w:p>
    <w:p>
      <w:pPr>
        <w:pStyle w:val="Normal"/>
        <w:rPr/>
      </w:pPr>
      <w:r>
        <w:rPr/>
        <w:t>[[@Bible:Psa 147:16 ]][[147:16 &gt;&gt; Psa 147:16]] {{field-on:Bible}} (5) Дава сняг като вълна;Разсява сланата като пепел; {{field-off:Bible}}</w:t>
      </w:r>
    </w:p>
    <w:p>
      <w:pPr>
        <w:pStyle w:val="Normal"/>
        <w:rPr/>
      </w:pPr>
      <w:r>
        <w:rPr/>
        <w:t>[[@Bible:Psa 147:17 ]][[147:17 &gt;&gt; Psa 147:17]] {{field-on:Bible}} (6) Хвърля леда си като уломци:Пред мраза му кой може устоя? {{field-off:Bible}}</w:t>
      </w:r>
    </w:p>
    <w:p>
      <w:pPr>
        <w:pStyle w:val="Normal"/>
        <w:rPr/>
      </w:pPr>
      <w:r>
        <w:rPr/>
        <w:t>[[@Bible:Psa 147:18 ]][[147:18 &gt;&gt; Psa 147:18]] {{field-on:Bible}} (7) Изпроважда словото си и ги разтопява:Прави вятъра си да духа, и водите текат. {{field-off:Bible}}</w:t>
      </w:r>
    </w:p>
    <w:p>
      <w:pPr>
        <w:pStyle w:val="Normal"/>
        <w:rPr/>
      </w:pPr>
      <w:r>
        <w:rPr/>
        <w:t>[[@Bible:Psa 147:19 ]][[147:19 &gt;&gt; Psa 147:19]] {{field-on:Bible}} (8) Възвещава словото си на Якова,Повеленията си и съдбите си на Израиля. {{field-off:Bible}}</w:t>
      </w:r>
    </w:p>
    <w:p>
      <w:pPr>
        <w:pStyle w:val="Normal"/>
        <w:rPr/>
      </w:pPr>
      <w:r>
        <w:rPr/>
        <w:t>[[@Bible:Psa 147:20 ]][[147:20 &gt;&gt; Psa 147:20]] {{field-on:Bible}} (9) Не е направил така на никой друг народ;И те не са познали съдбите му. Алилуя! {{field-off:Bible}}</w:t>
      </w:r>
    </w:p>
    <w:p>
      <w:pPr>
        <w:pStyle w:val="Heading2"/>
        <w:rPr/>
      </w:pPr>
      <w:r>
        <w:rPr/>
        <w:t>Глава 148</w:t>
      </w:r>
    </w:p>
    <w:p>
      <w:pPr>
        <w:pStyle w:val="Normal"/>
        <w:rPr/>
      </w:pPr>
      <w:r>
        <w:rPr/>
        <w:t>[[@Bible:Psa 148:1 ]][[148:1 &gt;&gt; Psa 148:1]] {{field-on:Bible}} Алилуя! Хвалете Господа от небесата:Хвалете го в горните селения. {{field-off:Bible}}</w:t>
      </w:r>
    </w:p>
    <w:p>
      <w:pPr>
        <w:pStyle w:val="Normal"/>
        <w:rPr/>
      </w:pPr>
      <w:r>
        <w:rPr/>
        <w:t>[[@Bible:Psa 148:2 ]][[148:2 &gt;&gt; Psa 148:2]] {{field-on:Bible}} Хвалете го, всички ангели негови:Хвалете го, всички сили негови. {{field-off:Bible}}</w:t>
      </w:r>
    </w:p>
    <w:p>
      <w:pPr>
        <w:pStyle w:val="Normal"/>
        <w:rPr/>
      </w:pPr>
      <w:r>
        <w:rPr/>
        <w:t>[[@Bible:Psa 148:3 ]][[148:3 &gt;&gt; Psa 148:3]] {{field-on:Bible}} Хвалете го, слънце и луно;Хвалете го, всички светли звезди. {{field-off:Bible}}</w:t>
      </w:r>
    </w:p>
    <w:p>
      <w:pPr>
        <w:pStyle w:val="Normal"/>
        <w:rPr/>
      </w:pPr>
      <w:r>
        <w:rPr/>
        <w:t>[[@Bible:Psa 148:4 ]][[148:4 &gt;&gt; Psa 148:4]] {{field-on:Bible}} Хвалете го, небеса небесни,И води които сте над небесата. {{field-off:Bible}}</w:t>
      </w:r>
    </w:p>
    <w:p>
      <w:pPr>
        <w:pStyle w:val="Normal"/>
        <w:rPr/>
      </w:pPr>
      <w:r>
        <w:rPr/>
        <w:t>[[@Bible:Psa 148:5 ]][[148:5 &gt;&gt; Psa 148:5]] {{field-on:Bible}} Да хвалят името Господне;Защото той заповяда, и създадоха се; {{field-off:Bible}}</w:t>
      </w:r>
    </w:p>
    <w:p>
      <w:pPr>
        <w:pStyle w:val="Normal"/>
        <w:rPr/>
      </w:pPr>
      <w:r>
        <w:rPr/>
        <w:t>[[@Bible:Psa 148:6 ]][[148:6 &gt;&gt; Psa 148:6]] {{field-on:Bible}} И утвърди ги въ век века;Тури ред, който няма да премине. {{field-off:Bible}}</w:t>
      </w:r>
    </w:p>
    <w:p>
      <w:pPr>
        <w:pStyle w:val="Normal"/>
        <w:rPr/>
      </w:pPr>
      <w:r>
        <w:rPr/>
        <w:t>[[@Bible:Psa 148:7 ]][[148:7 &gt;&gt; Psa 148:7]] {{field-on:Bible}} Хвалете Господа от земята,Лами и всички бездни, {{field-off:Bible}}</w:t>
      </w:r>
    </w:p>
    <w:p>
      <w:pPr>
        <w:pStyle w:val="Normal"/>
        <w:rPr/>
      </w:pPr>
      <w:r>
        <w:rPr/>
        <w:t>[[@Bible:Psa 148:8 ]][[148:8 &gt;&gt; Psa 148:8]] {{field-on:Bible}} Огън и град, сняг и пара,Бурен вятър който извършва словото му, {{field-off:Bible}}</w:t>
      </w:r>
    </w:p>
    <w:p>
      <w:pPr>
        <w:pStyle w:val="Normal"/>
        <w:rPr/>
      </w:pPr>
      <w:r>
        <w:rPr/>
        <w:t>[[@Bible:Psa 148:9 ]][[148:9 &gt;&gt; Psa 148:9]] {{field-on:Bible}} Гори и всички хълмове,Дървета плодоносни и всички кедри, {{field-off:Bible}}</w:t>
      </w:r>
    </w:p>
    <w:p>
      <w:pPr>
        <w:pStyle w:val="Normal"/>
        <w:rPr/>
      </w:pPr>
      <w:r>
        <w:rPr/>
        <w:t>[[@Bible:Psa 148:10 ]][[148:10 &gt;&gt; Psa 148:10]] {{field-on:Bible}} Зверове и всички скотове,Гадове и птици крилати, {{field-off:Bible}}</w:t>
      </w:r>
    </w:p>
    <w:p>
      <w:pPr>
        <w:pStyle w:val="Normal"/>
        <w:rPr/>
      </w:pPr>
      <w:r>
        <w:rPr/>
        <w:t>[[@Bible:Psa 148:11 ]][[148:11 &gt;&gt; Psa 148:11]] {{field-on:Bible}} Земни царе и всички люде,Князове и всички земни съдии, {{field-off:Bible}}</w:t>
      </w:r>
    </w:p>
    <w:p>
      <w:pPr>
        <w:pStyle w:val="Normal"/>
        <w:rPr/>
      </w:pPr>
      <w:r>
        <w:rPr/>
        <w:t>[[@Bible:Psa 148:12 ]][[148:12 &gt;&gt; Psa 148:12]] {{field-on:Bible}} Юноши и деви,Старци и млади, {{field-off:Bible}}</w:t>
      </w:r>
    </w:p>
    <w:p>
      <w:pPr>
        <w:pStyle w:val="Normal"/>
        <w:rPr/>
      </w:pPr>
      <w:r>
        <w:rPr/>
        <w:t>[[@Bible:Psa 148:13 ]][[148:13 &gt;&gt; Psa 148:13]] {{field-on:Bible}} Да хвалят името Господне;Защото само неговото име е превъзнесено,Славата му е над земята и над небето. {{field-off:Bible}}</w:t>
      </w:r>
    </w:p>
    <w:p>
      <w:pPr>
        <w:pStyle w:val="Normal"/>
        <w:rPr/>
      </w:pPr>
      <w:r>
        <w:rPr/>
        <w:t>[[@Bible:Psa 148:14 ]][[148:14 &gt;&gt; Psa 148:14]] {{field-on:Bible}} И той възвиси рога на народа си,Славата на всичките си преподобни,За Израилевите синове, народ който е близу при него. Алилуя! {{field-off:Bible}}</w:t>
      </w:r>
    </w:p>
    <w:p>
      <w:pPr>
        <w:pStyle w:val="Heading2"/>
        <w:rPr/>
      </w:pPr>
      <w:r>
        <w:rPr/>
        <w:t>Глава 149</w:t>
      </w:r>
    </w:p>
    <w:p>
      <w:pPr>
        <w:pStyle w:val="Normal"/>
        <w:rPr/>
      </w:pPr>
      <w:r>
        <w:rPr/>
        <w:t>[[@Bible:Psa 149:1 ]][[149:1 &gt;&gt; Psa 149:1]] {{field-on:Bible}} Алилуя! Пейте Господу песен нова,Хвалението му в събранието на преподобните. {{field-off:Bible}}</w:t>
      </w:r>
    </w:p>
    <w:p>
      <w:pPr>
        <w:pStyle w:val="Normal"/>
        <w:rPr/>
      </w:pPr>
      <w:r>
        <w:rPr/>
        <w:t>[[@Bible:Psa 149:2 ]][[149:2 &gt;&gt; Psa 149:2]] {{field-on:Bible}} Да се весели Израил за Създателя си:Сионовите синове да се радват за Царя си. {{field-off:Bible}}</w:t>
      </w:r>
    </w:p>
    <w:p>
      <w:pPr>
        <w:pStyle w:val="Normal"/>
        <w:rPr/>
      </w:pPr>
      <w:r>
        <w:rPr/>
        <w:t>[[@Bible:Psa 149:3 ]][[149:3 &gt;&gt; Psa 149:3]] {{field-on:Bible}} Да хвалят името му с ликуване,С тъпан и китара да му песнопеят. {{field-off:Bible}}</w:t>
      </w:r>
    </w:p>
    <w:p>
      <w:pPr>
        <w:pStyle w:val="Normal"/>
        <w:rPr/>
      </w:pPr>
      <w:r>
        <w:rPr/>
        <w:t>[[@Bible:Psa 149:4 ]][[149:4 &gt;&gt; Psa 149:4]] {{field-on:Bible}} Защото Господ благоволява в людете си.Ще прослави смирените съ спасение. {{field-off:Bible}}</w:t>
      </w:r>
    </w:p>
    <w:p>
      <w:pPr>
        <w:pStyle w:val="Normal"/>
        <w:rPr/>
      </w:pPr>
      <w:r>
        <w:rPr/>
        <w:t>[[@Bible:Psa 149:5 ]][[149:5 &gt;&gt; Psa 149:5]] {{field-on:Bible}} Преподобните ще тържествуват в слава,Ще се радват на одровете си. {{field-off:Bible}}</w:t>
      </w:r>
    </w:p>
    <w:p>
      <w:pPr>
        <w:pStyle w:val="Normal"/>
        <w:rPr/>
      </w:pPr>
      <w:r>
        <w:rPr/>
        <w:t>[[@Bible:Psa 149:6 ]][[149:6 &gt;&gt; Psa 149:6]] {{field-on:Bible}} Божиите пения ще бъдат в устата им,И меч от двете страни остър в ръката им, {{field-off:Bible}}</w:t>
      </w:r>
    </w:p>
    <w:p>
      <w:pPr>
        <w:pStyle w:val="Normal"/>
        <w:rPr/>
      </w:pPr>
      <w:r>
        <w:rPr/>
        <w:t>[[@Bible:Psa 149:7 ]][[149:7 &gt;&gt; Psa 149:7]] {{field-on:Bible}} За да правят отмъщение на езичниците,Наказание на народите, {{field-off:Bible}}</w:t>
      </w:r>
    </w:p>
    <w:p>
      <w:pPr>
        <w:pStyle w:val="Normal"/>
        <w:rPr/>
      </w:pPr>
      <w:r>
        <w:rPr/>
        <w:t>[[@Bible:Psa 149:8 ]][[149:8 &gt;&gt; Psa 149:8]] {{field-on:Bible}} За да вържат царете им с вериги,И благородните им с железни окови. {{field-off:Bible}}</w:t>
      </w:r>
    </w:p>
    <w:p>
      <w:pPr>
        <w:pStyle w:val="Normal"/>
        <w:rPr/>
      </w:pPr>
      <w:r>
        <w:rPr/>
        <w:t>[[@Bible:Psa 149:9 ]][[149:9 &gt;&gt; Psa 149:9]] {{field-on:Bible}} За да направят върх тях написания съд.Тая чест принадлежи на всичките негови преподобни. Алилуя. {{field-off:Bible}}</w:t>
      </w:r>
    </w:p>
    <w:p>
      <w:pPr>
        <w:pStyle w:val="Heading2"/>
        <w:rPr/>
      </w:pPr>
      <w:r>
        <w:rPr/>
        <w:t>Глава 150</w:t>
      </w:r>
    </w:p>
    <w:p>
      <w:pPr>
        <w:pStyle w:val="Normal"/>
        <w:rPr/>
      </w:pPr>
      <w:r>
        <w:rPr/>
        <w:t>[[@Bible:Psa 150:1 ]][[150:1 &gt;&gt; Psa 150:1]] {{field-on:Bible}} Алилуия! Хвалете Бога в светилището му;Хвалете го в твърдта на силата му {{field-off:Bible}}</w:t>
      </w:r>
    </w:p>
    <w:p>
      <w:pPr>
        <w:pStyle w:val="Normal"/>
        <w:rPr/>
      </w:pPr>
      <w:r>
        <w:rPr/>
        <w:t>[[@Bible:Psa 150:2 ]][[150:2 &gt;&gt; Psa 150:2]] {{field-on:Bible}} Хвалете го за могуществото му;Хвалете го според голямото негово величество. {{field-off:Bible}}</w:t>
      </w:r>
    </w:p>
    <w:p>
      <w:pPr>
        <w:pStyle w:val="Normal"/>
        <w:rPr/>
      </w:pPr>
      <w:r>
        <w:rPr/>
        <w:t>[[@Bible:Psa 150:3 ]][[150:3 &gt;&gt; Psa 150:3]] {{field-on:Bible}} Хвалете го с тръбен глас;Хвалете го с псалтир и китара. {{field-off:Bible}}</w:t>
      </w:r>
    </w:p>
    <w:p>
      <w:pPr>
        <w:pStyle w:val="Normal"/>
        <w:rPr/>
      </w:pPr>
      <w:r>
        <w:rPr/>
        <w:t>[[@Bible:Psa 150:4 ]][[150:4 &gt;&gt; Psa 150:4]] {{field-on:Bible}} Хвалете го с тъпан и ликуване;Хвалете го съ струни и съ свирки. {{field-off:Bible}}</w:t>
      </w:r>
    </w:p>
    <w:p>
      <w:pPr>
        <w:pStyle w:val="Normal"/>
        <w:rPr/>
      </w:pPr>
      <w:r>
        <w:rPr/>
        <w:t>[[@Bible:Psa 150:5 ]][[150:5 &gt;&gt; Psa 150:5]] {{field-on:Bible}} Хвалете го с доброгласни кимвали;Хвалете Го с възклицателни кимвали. {{field-off:Bible}}</w:t>
      </w:r>
    </w:p>
    <w:p>
      <w:pPr>
        <w:pStyle w:val="Normal"/>
        <w:rPr/>
      </w:pPr>
      <w:r>
        <w:rPr/>
        <w:t>[[@Bible:Psa 150:6 ]][[150:6 &gt;&gt; Psa 150:6]] {{field-on:Bible}} Всяко дихание да хвали Господа. Алилуйа! {{field-off:Bible}}</w:t>
      </w:r>
    </w:p>
    <w:p>
      <w:pPr>
        <w:pStyle w:val="Heading1"/>
        <w:rPr/>
      </w:pPr>
      <w:r>
        <w:rPr/>
        <w:t>Притчи</w:t>
      </w:r>
    </w:p>
    <w:p>
      <w:pPr>
        <w:pStyle w:val="Heading2"/>
        <w:rPr/>
      </w:pPr>
      <w:r>
        <w:rPr/>
        <w:t>Глава 1</w:t>
      </w:r>
    </w:p>
    <w:p>
      <w:pPr>
        <w:pStyle w:val="Normal"/>
        <w:rPr/>
      </w:pPr>
      <w:r>
        <w:rPr/>
        <w:t>[[@Bible:Prov 1:1 ]][[1:1 &gt;&gt; Prov 1:1]] {{field-on:Bible}} Притчи на Соломона Давидовия син, царя Израилев, {{field-off:Bible}}</w:t>
      </w:r>
    </w:p>
    <w:p>
      <w:pPr>
        <w:pStyle w:val="Normal"/>
        <w:rPr/>
      </w:pPr>
      <w:r>
        <w:rPr/>
        <w:t>[[@Bible:Prov 1:2 ]][[1:2 &gt;&gt; Prov 1:2]] {{field-on:Bible}} За да познае някой мъдрост и учение,За да разбере думи на благоразумие, {{field-off:Bible}}</w:t>
      </w:r>
    </w:p>
    <w:p>
      <w:pPr>
        <w:pStyle w:val="Normal"/>
        <w:rPr/>
      </w:pPr>
      <w:r>
        <w:rPr/>
        <w:t>[[@Bible:Prov 1:3 ]][[1:3 &gt;&gt; Prov 1:3]] {{field-on:Bible}} За да приеме учение в разум,В правда, съдба, и правота, {{field-off:Bible}}</w:t>
      </w:r>
    </w:p>
    <w:p>
      <w:pPr>
        <w:pStyle w:val="Normal"/>
        <w:rPr/>
      </w:pPr>
      <w:r>
        <w:rPr/>
        <w:t>[[@Bible:Prov 1:4 ]][[1:4 &gt;&gt; Prov 1:4]] {{field-on:Bible}} За да даде остроумие на простите,И на младия знание и разсъждение. {{field-off:Bible}}</w:t>
      </w:r>
    </w:p>
    <w:p>
      <w:pPr>
        <w:pStyle w:val="Normal"/>
        <w:rPr/>
      </w:pPr>
      <w:r>
        <w:rPr/>
        <w:t>[[@Bible:Prov 1:5 ]][[1:5 &gt;&gt; Prov 1:5]] {{field-on:Bible}} Мъдрият нека слуша и ще стане по-мъдър,И разумният ще придобие разсмотрение; {{field-off:Bible}}</w:t>
      </w:r>
    </w:p>
    <w:p>
      <w:pPr>
        <w:pStyle w:val="Normal"/>
        <w:rPr/>
      </w:pPr>
      <w:r>
        <w:rPr/>
        <w:t>[[@Bible:Prov 1:6 ]][[1:6 &gt;&gt; Prov 1:6]] {{field-on:Bible}} За да разумява притча, и иносказание,Реченията на мъдрите, и гаданията им. {{field-off:Bible}}</w:t>
      </w:r>
    </w:p>
    <w:p>
      <w:pPr>
        <w:pStyle w:val="Normal"/>
        <w:rPr/>
      </w:pPr>
      <w:r>
        <w:rPr/>
        <w:t>[[@Bible:Prov 1:7 ]][[1:7 &gt;&gt; Prov 1:7]] {{field-on:Bible}} Начало на мъдростта е страх Господен:Безумните презират мъдростта и учението. {{field-off:Bible}}</w:t>
      </w:r>
    </w:p>
    <w:p>
      <w:pPr>
        <w:pStyle w:val="Normal"/>
        <w:rPr/>
      </w:pPr>
      <w:r>
        <w:rPr/>
        <w:t>[[@Bible:Prov 1:8 ]][[1:8 &gt;&gt; Prov 1:8]] {{field-on:Bible}} Слушай, сине мой, поучението на отца си,И не отхвърляй наставлението на майка си; {{field-off:Bible}}</w:t>
      </w:r>
    </w:p>
    <w:p>
      <w:pPr>
        <w:pStyle w:val="Normal"/>
        <w:rPr/>
      </w:pPr>
      <w:r>
        <w:rPr/>
        <w:t>[[@Bible:Prov 1:9 ]][[1:9 &gt;&gt; Prov 1:9]] {{field-on:Bible}} Защото те ще са венец от благодат за главата ти,И огърлие около врата ти. {{field-off:Bible}}</w:t>
      </w:r>
    </w:p>
    <w:p>
      <w:pPr>
        <w:pStyle w:val="Normal"/>
        <w:rPr/>
      </w:pPr>
      <w:r>
        <w:rPr/>
        <w:t>[[@Bible:Prov 1:10 ]][[1:10 &gt;&gt; Prov 1:10]] {{field-on:Bible}} Сине мой, ако поискат грешните да те примамят,Да не съизволиш; {{field-off:Bible}}</w:t>
      </w:r>
    </w:p>
    <w:p>
      <w:pPr>
        <w:pStyle w:val="Normal"/>
        <w:rPr/>
      </w:pPr>
      <w:r>
        <w:rPr/>
        <w:t>[[@Bible:Prov 1:11 ]][[1:11 &gt;&gt; Prov 1:11]] {{field-on:Bible}} Ако рекат: Ела с нас;Да направим засада за кръв,Да причакаме без причина неповинния; {{field-off:Bible}}</w:t>
      </w:r>
    </w:p>
    <w:p>
      <w:pPr>
        <w:pStyle w:val="Normal"/>
        <w:rPr/>
      </w:pPr>
      <w:r>
        <w:rPr/>
        <w:t>[[@Bible:Prov 1:12 ]][[1:12 &gt;&gt; Prov 1:12]] {{field-on:Bible}} Както ад да ги погълнем живи,И цели както слазящите в рова; {{field-off:Bible}}</w:t>
      </w:r>
    </w:p>
    <w:p>
      <w:pPr>
        <w:pStyle w:val="Normal"/>
        <w:rPr/>
      </w:pPr>
      <w:r>
        <w:rPr/>
        <w:t>[[@Bible:Prov 1:13 ]][[1:13 &gt;&gt; Prov 1:13]] {{field-on:Bible}} Ще намерим всякакъв скъпоценен имот,Ще напълним домовете си с користи: {{field-off:Bible}}</w:t>
      </w:r>
    </w:p>
    <w:p>
      <w:pPr>
        <w:pStyle w:val="Normal"/>
        <w:rPr/>
      </w:pPr>
      <w:r>
        <w:rPr/>
        <w:t>[[@Bible:Prov 1:14 ]][[1:14 &gt;&gt; Prov 1:14]] {{field-on:Bible}} Тури жребия си между нас,Една кесия да имаме всинца; {{field-off:Bible}}</w:t>
      </w:r>
    </w:p>
    <w:p>
      <w:pPr>
        <w:pStyle w:val="Normal"/>
        <w:rPr/>
      </w:pPr>
      <w:r>
        <w:rPr/>
        <w:t>[[@Bible:Prov 1:15 ]][[1:15 &gt;&gt; Prov 1:15]] {{field-on:Bible}} Сине мой, не ходи на път с тях;Въздържай ногата си от пътеките им; {{field-off:Bible}}</w:t>
      </w:r>
    </w:p>
    <w:p>
      <w:pPr>
        <w:pStyle w:val="Normal"/>
        <w:rPr/>
      </w:pPr>
      <w:r>
        <w:rPr/>
        <w:t>[[@Bible:Prov 1:16 ]][[1:16 &gt;&gt; Prov 1:16]] {{field-on:Bible}} Защото техните нозе тичат към злото,И спешат да проливат кръв. {{field-off:Bible}}</w:t>
      </w:r>
    </w:p>
    <w:p>
      <w:pPr>
        <w:pStyle w:val="Normal"/>
        <w:rPr/>
      </w:pPr>
      <w:r>
        <w:rPr/>
        <w:t>[[@Bible:Prov 1:17 ]][[1:17 &gt;&gt; Prov 1:17]] {{field-on:Bible}} Наистина напразно се простира мрежаПред очите на всяка птица. {{field-off:Bible}}</w:t>
      </w:r>
    </w:p>
    <w:p>
      <w:pPr>
        <w:pStyle w:val="Normal"/>
        <w:rPr/>
      </w:pPr>
      <w:r>
        <w:rPr/>
        <w:t>[[@Bible:Prov 1:18 ]][[1:18 &gt;&gt; Prov 1:18]] {{field-on:Bible}} И те правят засада против своята си кръв,Причакват своите си души. {{field-off:Bible}}</w:t>
      </w:r>
    </w:p>
    <w:p>
      <w:pPr>
        <w:pStyle w:val="Normal"/>
        <w:rPr/>
      </w:pPr>
      <w:r>
        <w:rPr/>
        <w:t>[[@Bible:Prov 1:19 ]][[1:19 &gt;&gt; Prov 1:19]] {{field-on:Bible}} Такива се пътищата на всеки лихоимец:Лихоимството отнема живота на обладаните от него. {{field-off:Bible}}</w:t>
      </w:r>
    </w:p>
    <w:p>
      <w:pPr>
        <w:pStyle w:val="Normal"/>
        <w:rPr/>
      </w:pPr>
      <w:r>
        <w:rPr/>
        <w:t>[[@Bible:Prov 1:20 ]][[1:20 &gt;&gt; Prov 1:20]] {{field-on:Bible}} Мъдростта възглашава вън,Издава гласа си по стъгдите, {{field-off:Bible}}</w:t>
      </w:r>
    </w:p>
    <w:p>
      <w:pPr>
        <w:pStyle w:val="Normal"/>
        <w:rPr/>
      </w:pPr>
      <w:r>
        <w:rPr/>
        <w:t>[[@Bible:Prov 1:21 ]][[1:21 &gt;&gt; Prov 1:21]] {{field-on:Bible}} Вика по главните места на тържищата,Въ входовете на портите,Възвещава през града думите си: {{field-off:Bible}}</w:t>
      </w:r>
    </w:p>
    <w:p>
      <w:pPr>
        <w:pStyle w:val="Normal"/>
        <w:rPr/>
      </w:pPr>
      <w:r>
        <w:rPr/>
        <w:t>[[@Bible:Prov 1:22 ]][[1:22 &gt;&gt; Prov 1:22]] {{field-on:Bible}} До кога, глупави, ще обичате глупостта,И присмивателите ще се наслаждават в присмиванията си,И безумните ще мразят знанието? {{field-off:Bible}}</w:t>
      </w:r>
    </w:p>
    <w:p>
      <w:pPr>
        <w:pStyle w:val="Normal"/>
        <w:rPr/>
      </w:pPr>
      <w:r>
        <w:rPr/>
        <w:t>[[@Bible:Prov 1:23 ]][[1:23 &gt;&gt; Prov 1:23]] {{field-on:Bible}} Обърнете се към моите обличения;Ето, аз ще излея духа си на вас,Ще ви направя да разумеете словата ми. {{field-off:Bible}}</w:t>
      </w:r>
    </w:p>
    <w:p>
      <w:pPr>
        <w:pStyle w:val="Normal"/>
        <w:rPr/>
      </w:pPr>
      <w:r>
        <w:rPr/>
        <w:t>[[@Bible:Prov 1:24 ]][[1:24 &gt;&gt; Prov 1:24]] {{field-on:Bible}} Понеже аз викнах, а вие не послушахте,Простирах ръката си, и никой не внимаваше, {{field-off:Bible}}</w:t>
      </w:r>
    </w:p>
    <w:p>
      <w:pPr>
        <w:pStyle w:val="Normal"/>
        <w:rPr/>
      </w:pPr>
      <w:r>
        <w:rPr/>
        <w:t>[[@Bible:Prov 1:25 ]][[1:25 &gt;&gt; Prov 1:25]] {{field-on:Bible}} Но отхвърлихте всичкия ми съвет,И обличението ми не рачихте, - {{field-off:Bible}}</w:t>
      </w:r>
    </w:p>
    <w:p>
      <w:pPr>
        <w:pStyle w:val="Normal"/>
        <w:rPr/>
      </w:pPr>
      <w:r>
        <w:rPr/>
        <w:t>[[@Bible:Prov 1:26 ]][[1:26 &gt;&gt; Prov 1:26]] {{field-on:Bible}} И аз ще се присмея на гибелта ви;Ще се зарадвам когато ви нападне страхът ви. {{field-off:Bible}}</w:t>
      </w:r>
    </w:p>
    <w:p>
      <w:pPr>
        <w:pStyle w:val="Normal"/>
        <w:rPr/>
      </w:pPr>
      <w:r>
        <w:rPr/>
        <w:t>[[@Bible:Prov 1:27 ]][[1:27 &gt;&gt; Prov 1:27]] {{field-on:Bible}} Когато страхът ви нападне като запустителна буря,И гибелта ви се устреми като вихрушка,Когато скърб и утеснение дойдат на вас, {{field-off:Bible}}</w:t>
      </w:r>
    </w:p>
    <w:p>
      <w:pPr>
        <w:pStyle w:val="Normal"/>
        <w:rPr/>
      </w:pPr>
      <w:r>
        <w:rPr/>
        <w:t>[[@Bible:Prov 1:28 ]][[1:28 &gt;&gt; Prov 1:28]] {{field-on:Bible}} Тогаз ще ме призоват, но аз не ще отговоря;Ревностно ще ме търсят, но няма да ме намерят. {{field-off:Bible}}</w:t>
      </w:r>
    </w:p>
    <w:p>
      <w:pPr>
        <w:pStyle w:val="Normal"/>
        <w:rPr/>
      </w:pPr>
      <w:r>
        <w:rPr/>
        <w:t>[[@Bible:Prov 1:29 ]][[1:29 &gt;&gt; Prov 1:29]] {{field-on:Bible}} Понеже намразиха знанието,И страха Господен не избраха, {{field-off:Bible}}</w:t>
      </w:r>
    </w:p>
    <w:p>
      <w:pPr>
        <w:pStyle w:val="Normal"/>
        <w:rPr/>
      </w:pPr>
      <w:r>
        <w:rPr/>
        <w:t>[[@Bible:Prov 1:30 ]][[1:30 &gt;&gt; Prov 1:30]] {{field-on:Bible}} Не рачиха съвета ми,Презряха всичкото ми обличение, {{field-off:Bible}}</w:t>
      </w:r>
    </w:p>
    <w:p>
      <w:pPr>
        <w:pStyle w:val="Normal"/>
        <w:rPr/>
      </w:pPr>
      <w:r>
        <w:rPr/>
        <w:t>[[@Bible:Prov 1:31 ]][[1:31 &gt;&gt; Prov 1:31]] {{field-on:Bible}} За то ще ядат от плодовете на своя си път,И ще се наситят от своите си намислювания. {{field-off:Bible}}</w:t>
      </w:r>
    </w:p>
    <w:p>
      <w:pPr>
        <w:pStyle w:val="Normal"/>
        <w:rPr/>
      </w:pPr>
      <w:r>
        <w:rPr/>
        <w:t>[[@Bible:Prov 1:32 ]][[1:32 &gt;&gt; Prov 1:32]] {{field-on:Bible}} Защото глупавите ще ги умъртви престъплението им,И безумните ще ги погуби небрежението им; {{field-off:Bible}}</w:t>
      </w:r>
    </w:p>
    <w:p>
      <w:pPr>
        <w:pStyle w:val="Normal"/>
        <w:rPr/>
      </w:pPr>
      <w:r>
        <w:rPr/>
        <w:t>[[@Bible:Prov 1:33 ]][[1:33 &gt;&gt; Prov 1:33]] {{field-on:Bible}} Но този който ме слуша ще живее в безопасност.И ще е в тишина без да се бои от зло. {{field-off:Bible}}</w:t>
      </w:r>
    </w:p>
    <w:p>
      <w:pPr>
        <w:pStyle w:val="Heading2"/>
        <w:rPr/>
      </w:pPr>
      <w:r>
        <w:rPr/>
        <w:t>Глава 2</w:t>
      </w:r>
    </w:p>
    <w:p>
      <w:pPr>
        <w:pStyle w:val="Normal"/>
        <w:rPr/>
      </w:pPr>
      <w:r>
        <w:rPr/>
        <w:t>[[@Bible:Prov 2:1 ]][[2:1 &gt;&gt; Prov 2:1]] {{field-on:Bible}} Сине мой, ако приемеш думите ми,И скриеш заповедите ми при себе си, {{field-off:Bible}}</w:t>
      </w:r>
    </w:p>
    <w:p>
      <w:pPr>
        <w:pStyle w:val="Normal"/>
        <w:rPr/>
      </w:pPr>
      <w:r>
        <w:rPr/>
        <w:t>[[@Bible:Prov 2:2 ]][[2:2 &gt;&gt; Prov 2:2]] {{field-on:Bible}} Ако имаш ухото си внимателно в мъдрост,Сърдцето си склонно в разум, {{field-off:Bible}}</w:t>
      </w:r>
    </w:p>
    <w:p>
      <w:pPr>
        <w:pStyle w:val="Normal"/>
        <w:rPr/>
      </w:pPr>
      <w:r>
        <w:rPr/>
        <w:t>[[@Bible:Prov 2:3 ]][[2:3 &gt;&gt; Prov 2:3]] {{field-on:Bible}} И ако призовеш благоразумието,И възвисиш глас към разума, {{field-off:Bible}}</w:t>
      </w:r>
    </w:p>
    <w:p>
      <w:pPr>
        <w:pStyle w:val="Normal"/>
        <w:rPr/>
      </w:pPr>
      <w:r>
        <w:rPr/>
        <w:t>[[@Bible:Prov 2:4 ]][[2:4 &gt;&gt; Prov 2:4]] {{field-on:Bible}} Ако го потърсиш като сребро,И го подириш като съкровища, {{field-off:Bible}}</w:t>
      </w:r>
    </w:p>
    <w:p>
      <w:pPr>
        <w:pStyle w:val="Normal"/>
        <w:rPr/>
      </w:pPr>
      <w:r>
        <w:rPr/>
        <w:t>[[@Bible:Prov 2:5 ]][[2:5 &gt;&gt; Prov 2:5]] {{field-on:Bible}} Тогаз ще разумееш страха Господен,И ще намериш Божието познание. {{field-off:Bible}}</w:t>
      </w:r>
    </w:p>
    <w:p>
      <w:pPr>
        <w:pStyle w:val="Normal"/>
        <w:rPr/>
      </w:pPr>
      <w:r>
        <w:rPr/>
        <w:t>[[@Bible:Prov 2:6 ]][[2:6 &gt;&gt; Prov 2:6]] {{field-on:Bible}} Защото Господ дава мъдрост;Из устата му излазят знание и разум. {{field-off:Bible}}</w:t>
      </w:r>
    </w:p>
    <w:p>
      <w:pPr>
        <w:pStyle w:val="Normal"/>
        <w:rPr/>
      </w:pPr>
      <w:r>
        <w:rPr/>
        <w:t>[[@Bible:Prov 2:7 ]][[2:7 &gt;&gt; Prov 2:7]] {{field-on:Bible}} Съкровиществува спасение за правитеЩит е на ходещите в цялост. {{field-off:Bible}}</w:t>
      </w:r>
    </w:p>
    <w:p>
      <w:pPr>
        <w:pStyle w:val="Normal"/>
        <w:rPr/>
      </w:pPr>
      <w:r>
        <w:rPr/>
        <w:t>[[@Bible:Prov 2:8 ]][[2:8 &gt;&gt; Prov 2:8]] {{field-on:Bible}} Защищава пътищата на правдата,И съхранява пътя на преподобните си. {{field-off:Bible}}</w:t>
      </w:r>
    </w:p>
    <w:p>
      <w:pPr>
        <w:pStyle w:val="Normal"/>
        <w:rPr/>
      </w:pPr>
      <w:r>
        <w:rPr/>
        <w:t>[[@Bible:Prov 2:9 ]][[2:9 &gt;&gt; Prov 2:9]] {{field-on:Bible}} Тогаз ще разумееш правда и съдИ правота, - всеки добър път. {{field-off:Bible}}</w:t>
      </w:r>
    </w:p>
    <w:p>
      <w:pPr>
        <w:pStyle w:val="Normal"/>
        <w:rPr/>
      </w:pPr>
      <w:r>
        <w:rPr/>
        <w:t>[[@Bible:Prov 2:10 ]][[2:10 &gt;&gt; Prov 2:10]] {{field-on:Bible}} Ако влезе мъдрост в сърдцето ти,И знание услаждава душата ти, {{field-off:Bible}}</w:t>
      </w:r>
    </w:p>
    <w:p>
      <w:pPr>
        <w:pStyle w:val="Normal"/>
        <w:rPr/>
      </w:pPr>
      <w:r>
        <w:rPr/>
        <w:t>[[@Bible:Prov 2:11 ]][[2:11 &gt;&gt; Prov 2:11]] {{field-on:Bible}} Разсъждение ще те пази,Благоразумие ще те съхранява; {{field-off:Bible}}</w:t>
      </w:r>
    </w:p>
    <w:p>
      <w:pPr>
        <w:pStyle w:val="Normal"/>
        <w:rPr/>
      </w:pPr>
      <w:r>
        <w:rPr/>
        <w:t>[[@Bible:Prov 2:12 ]][[2:12 &gt;&gt; Prov 2:12]] {{field-on:Bible}} За да те освобождава от лош път,От человека който говори строптиво, {{field-off:Bible}}</w:t>
      </w:r>
    </w:p>
    <w:p>
      <w:pPr>
        <w:pStyle w:val="Normal"/>
        <w:rPr/>
      </w:pPr>
      <w:r>
        <w:rPr/>
        <w:t>[[@Bible:Prov 2:13 ]][[2:13 &gt;&gt; Prov 2:13]] {{field-on:Bible}} От онези които оставят пътищата на правостта,За да ходят в пътищата на тъмнината, {{field-off:Bible}}</w:t>
      </w:r>
    </w:p>
    <w:p>
      <w:pPr>
        <w:pStyle w:val="Normal"/>
        <w:rPr/>
      </w:pPr>
      <w:r>
        <w:rPr/>
        <w:t>[[@Bible:Prov 2:14 ]][[2:14 &gt;&gt; Prov 2:14]] {{field-on:Bible}} Които се наслаждават за да правят зло,Радват се за строптивостите на злите, {{field-off:Bible}}</w:t>
      </w:r>
    </w:p>
    <w:p>
      <w:pPr>
        <w:pStyle w:val="Normal"/>
        <w:rPr/>
      </w:pPr>
      <w:r>
        <w:rPr/>
        <w:t>[[@Bible:Prov 2:15 ]][[2:15 &gt;&gt; Prov 2:15]] {{field-on:Bible}} На които пътищата са кривиИ пътеките им строптиви; {{field-off:Bible}}</w:t>
      </w:r>
    </w:p>
    <w:p>
      <w:pPr>
        <w:pStyle w:val="Normal"/>
        <w:rPr/>
      </w:pPr>
      <w:r>
        <w:rPr/>
        <w:t>[[@Bible:Prov 2:16 ]][[2:16 &gt;&gt; Prov 2:16]] {{field-on:Bible}} За да те избави от людска жена,От чужда която ласкае с думите си, {{field-off:Bible}}</w:t>
      </w:r>
    </w:p>
    <w:p>
      <w:pPr>
        <w:pStyle w:val="Normal"/>
        <w:rPr/>
      </w:pPr>
      <w:r>
        <w:rPr/>
        <w:t>[[@Bible:Prov 2:17 ]][[2:17 &gt;&gt; Prov 2:17]] {{field-on:Bible}} Която е оставила другаря на младостта си,И е забравила завета на Бога своего; {{field-off:Bible}}</w:t>
      </w:r>
    </w:p>
    <w:p>
      <w:pPr>
        <w:pStyle w:val="Normal"/>
        <w:rPr/>
      </w:pPr>
      <w:r>
        <w:rPr/>
        <w:t>[[@Bible:Prov 2:18 ]][[2:18 &gt;&gt; Prov 2:18]] {{field-on:Bible}} (Защото домът й низводи при смъртта,И стъпките й при мъртвите; {{field-off:Bible}}</w:t>
      </w:r>
    </w:p>
    <w:p>
      <w:pPr>
        <w:pStyle w:val="Normal"/>
        <w:rPr/>
      </w:pPr>
      <w:r>
        <w:rPr/>
        <w:t>[[@Bible:Prov 2:19 ]][[2:19 &gt;&gt; Prov 2:19]] {{field-on:Bible}} Всички които влазят при нея не се връщат,Нито стигат пътищата на живота); {{field-off:Bible}}</w:t>
      </w:r>
    </w:p>
    <w:p>
      <w:pPr>
        <w:pStyle w:val="Normal"/>
        <w:rPr/>
      </w:pPr>
      <w:r>
        <w:rPr/>
        <w:t>[[@Bible:Prov 2:20 ]][[2:20 &gt;&gt; Prov 2:20]] {{field-on:Bible}} За да ходиш ти в пътя на добрите,И да пазиш пътеките на праведните. {{field-off:Bible}}</w:t>
      </w:r>
    </w:p>
    <w:p>
      <w:pPr>
        <w:pStyle w:val="Normal"/>
        <w:rPr/>
      </w:pPr>
      <w:r>
        <w:rPr/>
        <w:t>[[@Bible:Prov 2:21 ]][[2:21 &gt;&gt; Prov 2:21]] {{field-on:Bible}} Защото правите ще се населят на земята,И непорочните ще останат на нея. {{field-off:Bible}}</w:t>
      </w:r>
    </w:p>
    <w:p>
      <w:pPr>
        <w:pStyle w:val="Normal"/>
        <w:rPr/>
      </w:pPr>
      <w:r>
        <w:rPr/>
        <w:t>[[@Bible:Prov 2:22 ]][[2:22 &gt;&gt; Prov 2:22]] {{field-on:Bible}} А нечестивите ще се отсекат от земята,И законопрестъпниците ще се изкоренят от нея. {{field-off:Bible}}</w:t>
      </w:r>
    </w:p>
    <w:p>
      <w:pPr>
        <w:pStyle w:val="Heading2"/>
        <w:rPr/>
      </w:pPr>
      <w:r>
        <w:rPr/>
        <w:t>Глава 3</w:t>
      </w:r>
    </w:p>
    <w:p>
      <w:pPr>
        <w:pStyle w:val="Normal"/>
        <w:rPr/>
      </w:pPr>
      <w:r>
        <w:rPr/>
        <w:t>[[@Bible:Prov 3:1 ]][[3:1 &gt;&gt; Prov 3:1]] {{field-on:Bible}} Сине мой, не забравяй закона ми,И сърдцето ти да пази заповедите ми; {{field-off:Bible}}</w:t>
      </w:r>
    </w:p>
    <w:p>
      <w:pPr>
        <w:pStyle w:val="Normal"/>
        <w:rPr/>
      </w:pPr>
      <w:r>
        <w:rPr/>
        <w:t>[[@Bible:Prov 3:2 ]][[3:2 &gt;&gt; Prov 3:2]] {{field-on:Bible}} Защото дългота на дни, и лета на живот,И мир ще ти притурят те. {{field-off:Bible}}</w:t>
      </w:r>
    </w:p>
    <w:p>
      <w:pPr>
        <w:pStyle w:val="Normal"/>
        <w:rPr/>
      </w:pPr>
      <w:r>
        <w:rPr/>
        <w:t>[[@Bible:Prov 3:3 ]][[3:3 &gt;&gt; Prov 3:3]] {{field-on:Bible}} Милост и истина да те не оставят;Вържи ги около врата си; начертай ги на плочата на сърдцето си. {{field-off:Bible}}</w:t>
      </w:r>
    </w:p>
    <w:p>
      <w:pPr>
        <w:pStyle w:val="Normal"/>
        <w:rPr/>
      </w:pPr>
      <w:r>
        <w:rPr/>
        <w:t>[[@Bible:Prov 3:4 ]][[3:4 &gt;&gt; Prov 3:4]] {{field-on:Bible}} Така ще намериш благодат и добромислиеПред Бога и человеците. {{field-off:Bible}}</w:t>
      </w:r>
    </w:p>
    <w:p>
      <w:pPr>
        <w:pStyle w:val="Normal"/>
        <w:rPr/>
      </w:pPr>
      <w:r>
        <w:rPr/>
        <w:t>[[@Bible:Prov 3:5 ]][[3:5 &gt;&gt; Prov 3:5]] {{field-on:Bible}} Уповай на Господа от всичкото си сърдце,И не се облягай на своя разум. {{field-off:Bible}}</w:t>
      </w:r>
    </w:p>
    <w:p>
      <w:pPr>
        <w:pStyle w:val="Normal"/>
        <w:rPr/>
      </w:pPr>
      <w:r>
        <w:rPr/>
        <w:t>[[@Bible:Prov 3:6 ]][[3:6 &gt;&gt; Prov 3:6]] {{field-on:Bible}} Въ всичките си пътища познавай него;И той ще оправя стъпките ти. {{field-off:Bible}}</w:t>
      </w:r>
    </w:p>
    <w:p>
      <w:pPr>
        <w:pStyle w:val="Normal"/>
        <w:rPr/>
      </w:pPr>
      <w:r>
        <w:rPr/>
        <w:t>[[@Bible:Prov 3:7 ]][[3:7 &gt;&gt; Prov 3:7]] {{field-on:Bible}} Не мечтай себе си мъдър;Бой се от Господа, и уклонявай се от зло; {{field-off:Bible}}</w:t>
      </w:r>
    </w:p>
    <w:p>
      <w:pPr>
        <w:pStyle w:val="Normal"/>
        <w:rPr/>
      </w:pPr>
      <w:r>
        <w:rPr/>
        <w:t>[[@Bible:Prov 3:8 ]][[3:8 &gt;&gt; Prov 3:8]] {{field-on:Bible}} То ще е здраве в жилите тиИ мозък в костите ти. {{field-off:Bible}}</w:t>
      </w:r>
    </w:p>
    <w:p>
      <w:pPr>
        <w:pStyle w:val="Normal"/>
        <w:rPr/>
      </w:pPr>
      <w:r>
        <w:rPr/>
        <w:t>[[@Bible:Prov 3:9 ]][[3:9 &gt;&gt; Prov 3:9]] {{field-on:Bible}} Почитай Господа от имота сиИ от начатките на всичкия си доход; {{field-off:Bible}}</w:t>
      </w:r>
    </w:p>
    <w:p>
      <w:pPr>
        <w:pStyle w:val="Normal"/>
        <w:rPr/>
      </w:pPr>
      <w:r>
        <w:rPr/>
        <w:t>[[@Bible:Prov 3:10 ]][[3:10 &gt;&gt; Prov 3:10]] {{field-on:Bible}} И ще се изпълнят житниците ти с изобилие,И жлебовете ти ще се преливат с ново вино. {{field-off:Bible}}</w:t>
      </w:r>
    </w:p>
    <w:p>
      <w:pPr>
        <w:pStyle w:val="Normal"/>
        <w:rPr/>
      </w:pPr>
      <w:r>
        <w:rPr/>
        <w:t>[[@Bible:Prov 3:11 ]][[3:11 &gt;&gt; Prov 3:11]] {{field-on:Bible}} Сине мой, не презирай наказанието Господне,И да ти не дотегнува когато те обличава той; {{field-off:Bible}}</w:t>
      </w:r>
    </w:p>
    <w:p>
      <w:pPr>
        <w:pStyle w:val="Normal"/>
        <w:rPr/>
      </w:pPr>
      <w:r>
        <w:rPr/>
        <w:t>[[@Bible:Prov 3:12 ]][[3:12 &gt;&gt; Prov 3:12]] {{field-on:Bible}} Защото Господ обличава когото обича,Както и отец сина когото милва. {{field-off:Bible}}</w:t>
      </w:r>
    </w:p>
    <w:p>
      <w:pPr>
        <w:pStyle w:val="Normal"/>
        <w:rPr/>
      </w:pPr>
      <w:r>
        <w:rPr/>
        <w:t>[[@Bible:Prov 3:13 ]][[3:13 &gt;&gt; Prov 3:13]] {{field-on:Bible}} Блажен человек който е намерил мъдрост,И человек който е придобил разум; {{field-off:Bible}}</w:t>
      </w:r>
    </w:p>
    <w:p>
      <w:pPr>
        <w:pStyle w:val="Normal"/>
        <w:rPr/>
      </w:pPr>
      <w:r>
        <w:rPr/>
        <w:t>[[@Bible:Prov 3:14 ]][[3:14 &gt;&gt; Prov 3:14]] {{field-on:Bible}} Защото нейната търговия е по-добра от търговията на сребро,И печалбата й от чисто злато. {{field-off:Bible}}</w:t>
      </w:r>
    </w:p>
    <w:p>
      <w:pPr>
        <w:pStyle w:val="Normal"/>
        <w:rPr/>
      </w:pPr>
      <w:r>
        <w:rPr/>
        <w:t>[[@Bible:Prov 3:15 ]][[3:15 &gt;&gt; Prov 3:15]] {{field-on:Bible}} По-скъпоценна е от многоценни камене;И всичко каквото би пожелал ти не се сравнява с нея. {{field-off:Bible}}</w:t>
      </w:r>
    </w:p>
    <w:p>
      <w:pPr>
        <w:pStyle w:val="Normal"/>
        <w:rPr/>
      </w:pPr>
      <w:r>
        <w:rPr/>
        <w:t>[[@Bible:Prov 3:16 ]][[3:16 &gt;&gt; Prov 3:16]] {{field-on:Bible}} Дългота на дни е в десницата й,А в левицата й богатство и слава. {{field-off:Bible}}</w:t>
      </w:r>
    </w:p>
    <w:p>
      <w:pPr>
        <w:pStyle w:val="Normal"/>
        <w:rPr/>
      </w:pPr>
      <w:r>
        <w:rPr/>
        <w:t>[[@Bible:Prov 3:17 ]][[3:17 &gt;&gt; Prov 3:17]] {{field-on:Bible}} Пътищата й са пътища приятни,И всичките й пътеки мир. {{field-off:Bible}}</w:t>
      </w:r>
    </w:p>
    <w:p>
      <w:pPr>
        <w:pStyle w:val="Normal"/>
        <w:rPr/>
      </w:pPr>
      <w:r>
        <w:rPr/>
        <w:t>[[@Bible:Prov 3:18 ]][[3:18 &gt;&gt; Prov 3:18]] {{field-on:Bible}} Дърво на живот е за тези които я пригръщат;И блажени са които я държат. {{field-off:Bible}}</w:t>
      </w:r>
    </w:p>
    <w:p>
      <w:pPr>
        <w:pStyle w:val="Normal"/>
        <w:rPr/>
      </w:pPr>
      <w:r>
        <w:rPr/>
        <w:t>[[@Bible:Prov 3:19 ]][[3:19 &gt;&gt; Prov 3:19]] {{field-on:Bible}} С мъдрост основа земята;Утвърди небесата с разум. {{field-off:Bible}}</w:t>
      </w:r>
    </w:p>
    <w:p>
      <w:pPr>
        <w:pStyle w:val="Normal"/>
        <w:rPr/>
      </w:pPr>
      <w:r>
        <w:rPr/>
        <w:t>[[@Bible:Prov 3:20 ]][[3:20 &gt;&gt; Prov 3:20]] {{field-on:Bible}} чрез неговото знание се отвориха бездните,И от облаците капе роса. {{field-off:Bible}}</w:t>
      </w:r>
    </w:p>
    <w:p>
      <w:pPr>
        <w:pStyle w:val="Normal"/>
        <w:rPr/>
      </w:pPr>
      <w:r>
        <w:rPr/>
        <w:t>[[@Bible:Prov 3:21 ]][[3:21 &gt;&gt; Prov 3:21]] {{field-on:Bible}} Сине мой, да се не отдалечат тези неща от очите ти;Пази здравомислие и разсъждение; {{field-off:Bible}}</w:t>
      </w:r>
    </w:p>
    <w:p>
      <w:pPr>
        <w:pStyle w:val="Normal"/>
        <w:rPr/>
      </w:pPr>
      <w:r>
        <w:rPr/>
        <w:t>[[@Bible:Prov 3:22 ]][[3:22 &gt;&gt; Prov 3:22]] {{field-on:Bible}} И ще бъдат живот на душата тиИ благодат на врата ти. {{field-off:Bible}}</w:t>
      </w:r>
    </w:p>
    <w:p>
      <w:pPr>
        <w:pStyle w:val="Normal"/>
        <w:rPr/>
      </w:pPr>
      <w:r>
        <w:rPr/>
        <w:t>[[@Bible:Prov 3:23 ]][[3:23 &gt;&gt; Prov 3:23]] {{field-on:Bible}} Тогаз ще ходиш безопасно в пътя си,И ногата ти не ще се спъне. {{field-off:Bible}}</w:t>
      </w:r>
    </w:p>
    <w:p>
      <w:pPr>
        <w:pStyle w:val="Normal"/>
        <w:rPr/>
      </w:pPr>
      <w:r>
        <w:rPr/>
        <w:t>[[@Bible:Prov 3:24 ]][[3:24 &gt;&gt; Prov 3:24]] {{field-on:Bible}} Когато лягаш не ще се страхуваш;Ей ще лягаш, и сънът ти ще е сладък. {{field-off:Bible}}</w:t>
      </w:r>
    </w:p>
    <w:p>
      <w:pPr>
        <w:pStyle w:val="Normal"/>
        <w:rPr/>
      </w:pPr>
      <w:r>
        <w:rPr/>
        <w:t>[[@Bible:Prov 3:25 ]][[3:25 &gt;&gt; Prov 3:25]] {{field-on:Bible}} Не ще се боиш от внезапен страх,Нито от погибелта на нечестивите когато нападне; {{field-off:Bible}}</w:t>
      </w:r>
    </w:p>
    <w:p>
      <w:pPr>
        <w:pStyle w:val="Normal"/>
        <w:rPr/>
      </w:pPr>
      <w:r>
        <w:rPr/>
        <w:t>[[@Bible:Prov 3:26 ]][[3:26 &gt;&gt; Prov 3:26]] {{field-on:Bible}} Защото Господ ще бъде упование твое,Ии ще упази ногата ти да се не хване. {{field-off:Bible}}</w:t>
      </w:r>
    </w:p>
    <w:p>
      <w:pPr>
        <w:pStyle w:val="Normal"/>
        <w:rPr/>
      </w:pPr>
      <w:r>
        <w:rPr/>
        <w:t>[[@Bible:Prov 3:27 ]][[3:27 &gt;&gt; Prov 3:27]] {{field-on:Bible}} Не отричай доброто към онези на които се стоиКогато ти дава ръка да го направиш. {{field-off:Bible}}</w:t>
      </w:r>
    </w:p>
    <w:p>
      <w:pPr>
        <w:pStyle w:val="Normal"/>
        <w:rPr/>
      </w:pPr>
      <w:r>
        <w:rPr/>
        <w:t>[[@Bible:Prov 3:28 ]][[3:28 &gt;&gt; Prov 3:28]] {{field-on:Bible}} Не казвай на ближния си:Иди и върни се пак, и утре ще ти дам,Като го имаш при себе си. {{field-off:Bible}}</w:t>
      </w:r>
    </w:p>
    <w:p>
      <w:pPr>
        <w:pStyle w:val="Normal"/>
        <w:rPr/>
      </w:pPr>
      <w:r>
        <w:rPr/>
        <w:t>[[@Bible:Prov 3:29 ]][[3:29 &gt;&gt; Prov 3:29]] {{field-on:Bible}} Не крой зло против ближния сиКойто с уверение живее при тебе. {{field-off:Bible}}</w:t>
      </w:r>
    </w:p>
    <w:p>
      <w:pPr>
        <w:pStyle w:val="Normal"/>
        <w:rPr/>
      </w:pPr>
      <w:r>
        <w:rPr/>
        <w:t>[[@Bible:Prov 3:30 ]][[3:30 &gt;&gt; Prov 3:30]] {{field-on:Bible}} Не се карай с някого без причина,Като не ти е направил зло. {{field-off:Bible}}</w:t>
      </w:r>
    </w:p>
    <w:p>
      <w:pPr>
        <w:pStyle w:val="Normal"/>
        <w:rPr/>
      </w:pPr>
      <w:r>
        <w:rPr/>
        <w:t>[[@Bible:Prov 3:31 ]][[3:31 &gt;&gt; Prov 3:31]] {{field-on:Bible}} Не ревнувай на насилник человек,И не избирай ни един от пътищата му; {{field-off:Bible}}</w:t>
      </w:r>
    </w:p>
    <w:p>
      <w:pPr>
        <w:pStyle w:val="Normal"/>
        <w:rPr/>
      </w:pPr>
      <w:r>
        <w:rPr/>
        <w:t>[[@Bible:Prov 3:32 ]][[3:32 &gt;&gt; Prov 3:32]] {{field-on:Bible}} Защото Господ се гнуси от строптивия,А тайната му е с праведните. {{field-off:Bible}}</w:t>
      </w:r>
    </w:p>
    <w:p>
      <w:pPr>
        <w:pStyle w:val="Normal"/>
        <w:rPr/>
      </w:pPr>
      <w:r>
        <w:rPr/>
        <w:t>[[@Bible:Prov 3:33 ]][[3:33 &gt;&gt; Prov 3:33]] {{field-on:Bible}} Проклетия от Господа е в дома на нечестивия;А благославя той жилището на праведните. {{field-off:Bible}}</w:t>
      </w:r>
    </w:p>
    <w:p>
      <w:pPr>
        <w:pStyle w:val="Normal"/>
        <w:rPr/>
      </w:pPr>
      <w:r>
        <w:rPr/>
        <w:t>[[@Bible:Prov 3:34 ]][[3:34 &gt;&gt; Prov 3:34]] {{field-on:Bible}} Наистина той се присмива на присмивателите;А на смирените дава благодат. {{field-off:Bible}}</w:t>
      </w:r>
    </w:p>
    <w:p>
      <w:pPr>
        <w:pStyle w:val="Normal"/>
        <w:rPr/>
      </w:pPr>
      <w:r>
        <w:rPr/>
        <w:t>[[@Bible:Prov 3:35 ]][[3:35 &gt;&gt; Prov 3:35]] {{field-on:Bible}} Мъдрите ще наследят слава;А повишението на безумните ще е безчестие. {{field-off:Bible}}</w:t>
      </w:r>
    </w:p>
    <w:p>
      <w:pPr>
        <w:pStyle w:val="Heading2"/>
        <w:rPr/>
      </w:pPr>
      <w:r>
        <w:rPr/>
        <w:t>Глава 4</w:t>
      </w:r>
    </w:p>
    <w:p>
      <w:pPr>
        <w:pStyle w:val="Normal"/>
        <w:rPr/>
      </w:pPr>
      <w:r>
        <w:rPr/>
        <w:t>[[@Bible:Prov 4:1 ]][[4:1 &gt;&gt; Prov 4:1]] {{field-on:Bible}} Послушайте, чада, бащино поучение,И внимавайте да се научите разум: {{field-off:Bible}}</w:t>
      </w:r>
    </w:p>
    <w:p>
      <w:pPr>
        <w:pStyle w:val="Normal"/>
        <w:rPr/>
      </w:pPr>
      <w:r>
        <w:rPr/>
        <w:t>[[@Bible:Prov 4:2 ]][[4:2 &gt;&gt; Prov 4:2]] {{field-on:Bible}} Защото ви давам добро учение:Не оставяйте наставлението ми. {{field-off:Bible}}</w:t>
      </w:r>
    </w:p>
    <w:p>
      <w:pPr>
        <w:pStyle w:val="Normal"/>
        <w:rPr/>
      </w:pPr>
      <w:r>
        <w:rPr/>
        <w:t>[[@Bible:Prov 4:3 ]][[4:3 &gt;&gt; Prov 4:3]] {{field-on:Bible}} Защото и аз бях син на отца си,Гален и един на майка си: {{field-off:Bible}}</w:t>
      </w:r>
    </w:p>
    <w:p>
      <w:pPr>
        <w:pStyle w:val="Normal"/>
        <w:rPr/>
      </w:pPr>
      <w:r>
        <w:rPr/>
        <w:t>[[@Bible:Prov 4:4 ]][[4:4 &gt;&gt; Prov 4:4]] {{field-on:Bible}} И той ме наставляваше и говореше ми:Нека държи сърдцето ти думите ми:Пази заповедите ми, и ще живееш. {{field-off:Bible}}</w:t>
      </w:r>
    </w:p>
    <w:p>
      <w:pPr>
        <w:pStyle w:val="Normal"/>
        <w:rPr/>
      </w:pPr>
      <w:r>
        <w:rPr/>
        <w:t>[[@Bible:Prov 4:5 ]][[4:5 &gt;&gt; Prov 4:5]] {{field-on:Bible}} Придобий мъдрост, придобий разум:Не я забравяй, нито да се уклониш от думите на устата ми. {{field-off:Bible}}</w:t>
      </w:r>
    </w:p>
    <w:p>
      <w:pPr>
        <w:pStyle w:val="Normal"/>
        <w:rPr/>
      </w:pPr>
      <w:r>
        <w:rPr/>
        <w:t>[[@Bible:Prov 4:6 ]][[4:6 &gt;&gt; Prov 4:6]] {{field-on:Bible}} Не я оставяй, и ще те пази:Обичай я, и ще те варди. {{field-off:Bible}}</w:t>
      </w:r>
    </w:p>
    <w:p>
      <w:pPr>
        <w:pStyle w:val="Normal"/>
        <w:rPr/>
      </w:pPr>
      <w:r>
        <w:rPr/>
        <w:t>[[@Bible:Prov 4:7 ]][[4:7 &gt;&gt; Prov 4:7]] {{field-on:Bible}} Най-главното е мъдрост: придобивай мъдрост:И при всичкото си придобиване придобивай разум. {{field-off:Bible}}</w:t>
      </w:r>
    </w:p>
    <w:p>
      <w:pPr>
        <w:pStyle w:val="Normal"/>
        <w:rPr/>
      </w:pPr>
      <w:r>
        <w:rPr/>
        <w:t>[[@Bible:Prov 4:8 ]][[4:8 &gt;&gt; Prov 4:8]] {{field-on:Bible}} Въздигай я, и ще те възвиси:Ще те прослави когато я пригърнеш. {{field-off:Bible}}</w:t>
      </w:r>
    </w:p>
    <w:p>
      <w:pPr>
        <w:pStyle w:val="Normal"/>
        <w:rPr/>
      </w:pPr>
      <w:r>
        <w:rPr/>
        <w:t>[[@Bible:Prov 4:9 ]][[4:9 &gt;&gt; Prov 4:9]] {{field-on:Bible}} Ще положи на главата ти венец на благодат:Ще ти даде корона на слава. {{field-off:Bible}}</w:t>
      </w:r>
    </w:p>
    <w:p>
      <w:pPr>
        <w:pStyle w:val="Normal"/>
        <w:rPr/>
      </w:pPr>
      <w:r>
        <w:rPr/>
        <w:t>[[@Bible:Prov 4:10 ]][[4:10 &gt;&gt; Prov 4:10]] {{field-on:Bible}} Слушай, сине мой, и приими думите ми;И ще се умножат годините на живота ти. {{field-off:Bible}}</w:t>
      </w:r>
    </w:p>
    <w:p>
      <w:pPr>
        <w:pStyle w:val="Normal"/>
        <w:rPr/>
      </w:pPr>
      <w:r>
        <w:rPr/>
        <w:t>[[@Bible:Prov 4:11 ]][[4:11 &gt;&gt; Prov 4:11]] {{field-on:Bible}} Наставлявал съм те в пътя на мъдростта:Водил съм те по прави пътеки. {{field-off:Bible}}</w:t>
      </w:r>
    </w:p>
    <w:p>
      <w:pPr>
        <w:pStyle w:val="Normal"/>
        <w:rPr/>
      </w:pPr>
      <w:r>
        <w:rPr/>
        <w:t>[[@Bible:Prov 4:12 ]][[4:12 &gt;&gt; Prov 4:12]] {{field-on:Bible}} Когато ходиш, стъпките ти не ще бъдат утеснени;И когато тичаш няма да се спънеш. {{field-off:Bible}}</w:t>
      </w:r>
    </w:p>
    <w:p>
      <w:pPr>
        <w:pStyle w:val="Normal"/>
        <w:rPr/>
      </w:pPr>
      <w:r>
        <w:rPr/>
        <w:t>[[@Bible:Prov 4:13 ]][[4:13 &gt;&gt; Prov 4:13]] {{field-on:Bible}} Хвани се за поучението: недей го оставя:Пази го, понеже то е животът ти. {{field-off:Bible}}</w:t>
      </w:r>
    </w:p>
    <w:p>
      <w:pPr>
        <w:pStyle w:val="Normal"/>
        <w:rPr/>
      </w:pPr>
      <w:r>
        <w:rPr/>
        <w:t>[[@Bible:Prov 4:14 ]][[4:14 &gt;&gt; Prov 4:14]] {{field-on:Bible}} Не влизай в пътеките на нечестивите,И не ходи в пътя на лошите. {{field-off:Bible}}</w:t>
      </w:r>
    </w:p>
    <w:p>
      <w:pPr>
        <w:pStyle w:val="Normal"/>
        <w:rPr/>
      </w:pPr>
      <w:r>
        <w:rPr/>
        <w:t>[[@Bible:Prov 4:15 ]][[4:15 &gt;&gt; Prov 4:15]] {{field-on:Bible}} Отбягвай от него, не минувай през него,Уклони се от него, и замини. {{field-off:Bible}}</w:t>
      </w:r>
    </w:p>
    <w:p>
      <w:pPr>
        <w:pStyle w:val="Normal"/>
        <w:rPr/>
      </w:pPr>
      <w:r>
        <w:rPr/>
        <w:t>[[@Bible:Prov 4:16 ]][[4:16 &gt;&gt; Prov 4:16]] {{field-on:Bible}} Защото те не заспиват ако не сторят зло;И сън ги не хваща ако не спънат: {{field-off:Bible}}</w:t>
      </w:r>
    </w:p>
    <w:p>
      <w:pPr>
        <w:pStyle w:val="Normal"/>
        <w:rPr/>
      </w:pPr>
      <w:r>
        <w:rPr/>
        <w:t>[[@Bible:Prov 4:17 ]][[4:17 &gt;&gt; Prov 4:17]] {{field-on:Bible}} Понеже ядат хляб на нечестие,И пият вино на насилство. {{field-off:Bible}}</w:t>
      </w:r>
    </w:p>
    <w:p>
      <w:pPr>
        <w:pStyle w:val="Normal"/>
        <w:rPr/>
      </w:pPr>
      <w:r>
        <w:rPr/>
        <w:t>[[@Bible:Prov 4:18 ]][[4:18 &gt;&gt; Prov 4:18]] {{field-on:Bible}} Но пътят на праведните е като виделото на разсъвнуването,Което свети повече и повече доде стане съвършен ден. {{field-off:Bible}}</w:t>
      </w:r>
    </w:p>
    <w:p>
      <w:pPr>
        <w:pStyle w:val="Normal"/>
        <w:rPr/>
      </w:pPr>
      <w:r>
        <w:rPr/>
        <w:t>[[@Bible:Prov 4:19 ]][[4:19 &gt;&gt; Prov 4:19]] {{field-on:Bible}} Пътят на нечестивите е като тъмнина:Не знаят от що се спъват. {{field-off:Bible}}</w:t>
      </w:r>
    </w:p>
    <w:p>
      <w:pPr>
        <w:pStyle w:val="Normal"/>
        <w:rPr/>
      </w:pPr>
      <w:r>
        <w:rPr/>
        <w:t>[[@Bible:Prov 4:20 ]][[4:20 &gt;&gt; Prov 4:20]] {{field-on:Bible}} Сине мой, внимавай в думите ми:Приклони ухото си към говоренията ми. {{field-off:Bible}}</w:t>
      </w:r>
    </w:p>
    <w:p>
      <w:pPr>
        <w:pStyle w:val="Normal"/>
        <w:rPr/>
      </w:pPr>
      <w:r>
        <w:rPr/>
        <w:t>[[@Bible:Prov 4:21 ]][[4:21 &gt;&gt; Prov 4:21]] {{field-on:Bible}} Да се не отдалечат от очите ти:Пази ги вътре в сърдцето си; {{field-off:Bible}}</w:t>
      </w:r>
    </w:p>
    <w:p>
      <w:pPr>
        <w:pStyle w:val="Normal"/>
        <w:rPr/>
      </w:pPr>
      <w:r>
        <w:rPr/>
        <w:t>[[@Bible:Prov 4:22 ]][[4:22 &gt;&gt; Prov 4:22]] {{field-on:Bible}} Защото са живот за тези които ги намерват,И изцеление на всичката им плът. {{field-off:Bible}}</w:t>
      </w:r>
    </w:p>
    <w:p>
      <w:pPr>
        <w:pStyle w:val="Normal"/>
        <w:rPr/>
      </w:pPr>
      <w:r>
        <w:rPr/>
        <w:t>[[@Bible:Prov 4:23 ]][[4:23 &gt;&gt; Prov 4:23]] {{field-on:Bible}} С най-голямо пазене пази сърдцето си:Защото от него са изворите на живота. {{field-off:Bible}}</w:t>
      </w:r>
    </w:p>
    <w:p>
      <w:pPr>
        <w:pStyle w:val="Normal"/>
        <w:rPr/>
      </w:pPr>
      <w:r>
        <w:rPr/>
        <w:t>[[@Bible:Prov 4:24 ]][[4:24 &gt;&gt; Prov 4:24]] {{field-on:Bible}} Отхвърли от себе си строптиви уста,И отдалечи от себе си развращени устни. {{field-off:Bible}}</w:t>
      </w:r>
    </w:p>
    <w:p>
      <w:pPr>
        <w:pStyle w:val="Normal"/>
        <w:rPr/>
      </w:pPr>
      <w:r>
        <w:rPr/>
        <w:t>[[@Bible:Prov 4:25 ]][[4:25 &gt;&gt; Prov 4:25]] {{field-on:Bible}} Очите ти нека гледат право;И клепачите ти нека бъдат оправени пред тебе. {{field-off:Bible}}</w:t>
      </w:r>
    </w:p>
    <w:p>
      <w:pPr>
        <w:pStyle w:val="Normal"/>
        <w:rPr/>
      </w:pPr>
      <w:r>
        <w:rPr/>
        <w:t>[[@Bible:Prov 4:26 ]][[4:26 &gt;&gt; Prov 4:26]] {{field-on:Bible}} Уравнявай ходенето на нозете си;И всичките ти пътища ще се оправят. {{field-off:Bible}}</w:t>
      </w:r>
    </w:p>
    <w:p>
      <w:pPr>
        <w:pStyle w:val="Normal"/>
        <w:rPr/>
      </w:pPr>
      <w:r>
        <w:rPr/>
        <w:t>[[@Bible:Prov 4:27 ]][[4:27 &gt;&gt; Prov 4:27]] {{field-on:Bible}} Не се отбивай ни на дясно ни на ляво:Уклони ногата си от зло. {{field-off:Bible}}</w:t>
      </w:r>
    </w:p>
    <w:p>
      <w:pPr>
        <w:pStyle w:val="Heading2"/>
        <w:rPr/>
      </w:pPr>
      <w:r>
        <w:rPr/>
        <w:t>Глава 5</w:t>
      </w:r>
    </w:p>
    <w:p>
      <w:pPr>
        <w:pStyle w:val="Normal"/>
        <w:rPr/>
      </w:pPr>
      <w:r>
        <w:rPr/>
        <w:t>[[@Bible:Prov 5:1 ]][[5:1 &gt;&gt; Prov 5:1]] {{field-on:Bible}} Сине мой, внимавай в мъдростта ми,Приклони ухото си в разума ми; {{field-off:Bible}}</w:t>
      </w:r>
    </w:p>
    <w:p>
      <w:pPr>
        <w:pStyle w:val="Normal"/>
        <w:rPr/>
      </w:pPr>
      <w:r>
        <w:rPr/>
        <w:t>[[@Bible:Prov 5:2 ]][[5:2 &gt;&gt; Prov 5:2]] {{field-on:Bible}} За да съхраняваш разсъждение,И устните ти да пазят знание. {{field-off:Bible}}</w:t>
      </w:r>
    </w:p>
    <w:p>
      <w:pPr>
        <w:pStyle w:val="Normal"/>
        <w:rPr/>
      </w:pPr>
      <w:r>
        <w:rPr/>
        <w:t>[[@Bible:Prov 5:3 ]][[5:3 &gt;&gt; Prov 5:3]] {{field-on:Bible}} Защото от устните на чуждата жена капе мед от сотъ,И небцето й е по-меко от елей: {{field-off:Bible}}</w:t>
      </w:r>
    </w:p>
    <w:p>
      <w:pPr>
        <w:pStyle w:val="Normal"/>
        <w:rPr/>
      </w:pPr>
      <w:r>
        <w:rPr/>
        <w:t>[[@Bible:Prov 5:4 ]][[5:4 &gt;&gt; Prov 5:4]] {{field-on:Bible}} Но сетнините й са горчиви като пелин,Остри като меч от две страни изострен. {{field-off:Bible}}</w:t>
      </w:r>
    </w:p>
    <w:p>
      <w:pPr>
        <w:pStyle w:val="Normal"/>
        <w:rPr/>
      </w:pPr>
      <w:r>
        <w:rPr/>
        <w:t>[[@Bible:Prov 5:5 ]][[5:5 &gt;&gt; Prov 5:5]] {{field-on:Bible}} Нозете й слазят в смърт:Стъпките й достигат до ад. {{field-off:Bible}}</w:t>
      </w:r>
    </w:p>
    <w:p>
      <w:pPr>
        <w:pStyle w:val="Normal"/>
        <w:rPr/>
      </w:pPr>
      <w:r>
        <w:rPr/>
        <w:t>[[@Bible:Prov 5:6 ]][[5:6 &gt;&gt; Prov 5:6]] {{field-on:Bible}} За да не разсъдиш пътя на живота,Нейните пътеки са непостоянни, та да ги не познаеш ти. {{field-off:Bible}}</w:t>
      </w:r>
    </w:p>
    <w:p>
      <w:pPr>
        <w:pStyle w:val="Normal"/>
        <w:rPr/>
      </w:pPr>
      <w:r>
        <w:rPr/>
        <w:t>[[@Bible:Prov 5:7 ]][[5:7 &gt;&gt; Prov 5:7]] {{field-on:Bible}} И сега, чада, послушайте ме,И не отстъпвайте от думите на устата ми. {{field-off:Bible}}</w:t>
      </w:r>
    </w:p>
    <w:p>
      <w:pPr>
        <w:pStyle w:val="Normal"/>
        <w:rPr/>
      </w:pPr>
      <w:r>
        <w:rPr/>
        <w:t>[[@Bible:Prov 5:8 ]][[5:8 &gt;&gt; Prov 5:8]] {{field-on:Bible}} Отдалечи пътя си от нея,И не приближавай се при вратата на дома й, {{field-off:Bible}}</w:t>
      </w:r>
    </w:p>
    <w:p>
      <w:pPr>
        <w:pStyle w:val="Normal"/>
        <w:rPr/>
      </w:pPr>
      <w:r>
        <w:rPr/>
        <w:t>[[@Bible:Prov 5:9 ]][[5:9 &gt;&gt; Prov 5:9]] {{field-on:Bible}} За да не дадеш честта си на други,И годините си на немилостивите; {{field-off:Bible}}</w:t>
      </w:r>
    </w:p>
    <w:p>
      <w:pPr>
        <w:pStyle w:val="Normal"/>
        <w:rPr/>
      </w:pPr>
      <w:r>
        <w:rPr/>
        <w:t>[[@Bible:Prov 5:10 ]][[5:10 &gt;&gt; Prov 5:10]] {{field-on:Bible}} За да се не наситят чужди от имота ти,И трудовете ти да не идат в чужд дом; {{field-off:Bible}}</w:t>
      </w:r>
    </w:p>
    <w:p>
      <w:pPr>
        <w:pStyle w:val="Normal"/>
        <w:rPr/>
      </w:pPr>
      <w:r>
        <w:rPr/>
        <w:t>[[@Bible:Prov 5:11 ]][[5:11 &gt;&gt; Prov 5:11]] {{field-on:Bible}} А ти да въздишаш в сетнините си,Когато плътта ти и тялото ти се изнурят, {{field-off:Bible}}</w:t>
      </w:r>
    </w:p>
    <w:p>
      <w:pPr>
        <w:pStyle w:val="Normal"/>
        <w:rPr/>
      </w:pPr>
      <w:r>
        <w:rPr/>
        <w:t>[[@Bible:Prov 5:12 ]][[5:12 &gt;&gt; Prov 5:12]] {{field-on:Bible}} И да казваш: Как намразих поучението,И сърдцето ми презря обличението, {{field-off:Bible}}</w:t>
      </w:r>
    </w:p>
    <w:p>
      <w:pPr>
        <w:pStyle w:val="Normal"/>
        <w:rPr/>
      </w:pPr>
      <w:r>
        <w:rPr/>
        <w:t>[[@Bible:Prov 5:13 ]][[5:13 &gt;&gt; Prov 5:13]] {{field-on:Bible}} И не послушах гласа на учителите си,Нито приклоних ухото си към наставниците си! {{field-off:Bible}}</w:t>
      </w:r>
    </w:p>
    <w:p>
      <w:pPr>
        <w:pStyle w:val="Normal"/>
        <w:rPr/>
      </w:pPr>
      <w:r>
        <w:rPr/>
        <w:t>[[@Bible:Prov 5:14 ]][[5:14 &gt;&gt; Prov 5:14]] {{field-on:Bible}} Малко остана да се намеря в всяко злоВсред събранието и сонмището. {{field-off:Bible}}</w:t>
      </w:r>
    </w:p>
    <w:p>
      <w:pPr>
        <w:pStyle w:val="Normal"/>
        <w:rPr/>
      </w:pPr>
      <w:r>
        <w:rPr/>
        <w:t>[[@Bible:Prov 5:15 ]][[5:15 &gt;&gt; Prov 5:15]] {{field-on:Bible}} Пий вода от щерната си,И оназ която извира от кладенеца ти. {{field-off:Bible}}</w:t>
      </w:r>
    </w:p>
    <w:p>
      <w:pPr>
        <w:pStyle w:val="Normal"/>
        <w:rPr/>
      </w:pPr>
      <w:r>
        <w:rPr/>
        <w:t>[[@Bible:Prov 5:16 ]][[5:16 &gt;&gt; Prov 5:16]] {{field-on:Bible}} Нека се изливат вън твоите извориКато водни отоци по стъгдите. {{field-off:Bible}}</w:t>
      </w:r>
    </w:p>
    <w:p>
      <w:pPr>
        <w:pStyle w:val="Normal"/>
        <w:rPr/>
      </w:pPr>
      <w:r>
        <w:rPr/>
        <w:t>[[@Bible:Prov 5:17 ]][[5:17 &gt;&gt; Prov 5:17]] {{field-on:Bible}} Да бъдат те на самаго тебе,А не и на чужди с тебе. {{field-off:Bible}}</w:t>
      </w:r>
    </w:p>
    <w:p>
      <w:pPr>
        <w:pStyle w:val="Normal"/>
        <w:rPr/>
      </w:pPr>
      <w:r>
        <w:rPr/>
        <w:t>[[@Bible:Prov 5:18 ]][[5:18 &gt;&gt; Prov 5:18]] {{field-on:Bible}} Да бъде благословен твоят източник:И весели се с жената на младостта си. {{field-off:Bible}}</w:t>
      </w:r>
    </w:p>
    <w:p>
      <w:pPr>
        <w:pStyle w:val="Normal"/>
        <w:rPr/>
      </w:pPr>
      <w:r>
        <w:rPr/>
        <w:t>[[@Bible:Prov 5:19 ]][[5:19 &gt;&gt; Prov 5:19]] {{field-on:Bible}} Тя да ти бъде като елен рачителна и сърна мила:Нейните гръди да те напояват въ всяко време:Възхищавай се всякога от любовта й. {{field-off:Bible}}</w:t>
      </w:r>
    </w:p>
    <w:p>
      <w:pPr>
        <w:pStyle w:val="Normal"/>
        <w:rPr/>
      </w:pPr>
      <w:r>
        <w:rPr/>
        <w:t>[[@Bible:Prov 5:20 ]][[5:20 &gt;&gt; Prov 5:20]] {{field-on:Bible}} И защо, сине мой, да се възхищаваш от чужда,И искаш да пригръщаш пазухата на чужда жена? {{field-off:Bible}}</w:t>
      </w:r>
    </w:p>
    <w:p>
      <w:pPr>
        <w:pStyle w:val="Normal"/>
        <w:rPr/>
      </w:pPr>
      <w:r>
        <w:rPr/>
        <w:t>[[@Bible:Prov 5:21 ]][[5:21 &gt;&gt; Prov 5:21]] {{field-on:Bible}} Понеже пътищата на человека са пред очите на Господа;И той измерва всичките му пътеки. {{field-off:Bible}}</w:t>
      </w:r>
    </w:p>
    <w:p>
      <w:pPr>
        <w:pStyle w:val="Normal"/>
        <w:rPr/>
      </w:pPr>
      <w:r>
        <w:rPr/>
        <w:t>[[@Bible:Prov 5:22 ]][[5:22 &gt;&gt; Prov 5:22]] {{field-on:Bible}} Нечестивия ще го хванат своите му беззакония:И с въжата на греха си ще бъде уловен. {{field-off:Bible}}</w:t>
      </w:r>
    </w:p>
    <w:p>
      <w:pPr>
        <w:pStyle w:val="Normal"/>
        <w:rPr/>
      </w:pPr>
      <w:r>
        <w:rPr/>
        <w:t>[[@Bible:Prov 5:23 ]][[5:23 &gt;&gt; Prov 5:23]] {{field-on:Bible}} Той ще умре без поучение,И от множеството на безумието си ще се заблуди. {{field-off:Bible}}</w:t>
      </w:r>
    </w:p>
    <w:p>
      <w:pPr>
        <w:pStyle w:val="Heading2"/>
        <w:rPr/>
      </w:pPr>
      <w:r>
        <w:rPr/>
        <w:t>Глава 6</w:t>
      </w:r>
    </w:p>
    <w:p>
      <w:pPr>
        <w:pStyle w:val="Normal"/>
        <w:rPr/>
      </w:pPr>
      <w:r>
        <w:rPr/>
        <w:t>[[@Bible:Prov 6:1 ]][[6:1 &gt;&gt; Prov 6:1]] {{field-on:Bible}} Сине мой, ако си станал поръчник за приятеля си,Или си дал ръка за някого чужд, {{field-off:Bible}}</w:t>
      </w:r>
    </w:p>
    <w:p>
      <w:pPr>
        <w:pStyle w:val="Normal"/>
        <w:rPr/>
      </w:pPr>
      <w:r>
        <w:rPr/>
        <w:t>[[@Bible:Prov 6:2 ]][[6:2 &gt;&gt; Prov 6:2]] {{field-on:Bible}} Впримчил си се с думите на устата си,Хванал си се с думите на устата си. {{field-off:Bible}}</w:t>
      </w:r>
    </w:p>
    <w:p>
      <w:pPr>
        <w:pStyle w:val="Normal"/>
        <w:rPr/>
      </w:pPr>
      <w:r>
        <w:rPr/>
        <w:t>[[@Bible:Prov 6:3 ]][[6:3 &gt;&gt; Prov 6:3]] {{field-on:Bible}} Направи прочее това, сине мой, и отърви сеПонеже си паднал в ръцете на приятеля си, -Иди, припадни, и принуди приятеля си. {{field-off:Bible}}</w:t>
      </w:r>
    </w:p>
    <w:p>
      <w:pPr>
        <w:pStyle w:val="Normal"/>
        <w:rPr/>
      </w:pPr>
      <w:r>
        <w:rPr/>
        <w:t>[[@Bible:Prov 6:4 ]][[6:4 &gt;&gt; Prov 6:4]] {{field-on:Bible}} Не давай сън на очите си,Нито дремане на клепачите си: {{field-off:Bible}}</w:t>
      </w:r>
    </w:p>
    <w:p>
      <w:pPr>
        <w:pStyle w:val="Normal"/>
        <w:rPr/>
      </w:pPr>
      <w:r>
        <w:rPr/>
        <w:t>[[@Bible:Prov 6:5 ]][[6:5 &gt;&gt; Prov 6:5]] {{field-on:Bible}} Отърви се като сърна от ръката на ловец,И като птица от ръката на птицеловец. {{field-off:Bible}}</w:t>
      </w:r>
    </w:p>
    <w:p>
      <w:pPr>
        <w:pStyle w:val="Normal"/>
        <w:rPr/>
      </w:pPr>
      <w:r>
        <w:rPr/>
        <w:t>[[@Bible:Prov 6:6 ]][[6:6 &gt;&gt; Prov 6:6]] {{field-on:Bible}} Иди при мравката, о лениве,Прегледай пътищата й и стани мъдър, - {{field-off:Bible}}</w:t>
      </w:r>
    </w:p>
    <w:p>
      <w:pPr>
        <w:pStyle w:val="Normal"/>
        <w:rPr/>
      </w:pPr>
      <w:r>
        <w:rPr/>
        <w:t>[[@Bible:Prov 6:7 ]][[6:7 &gt;&gt; Prov 6:7]] {{field-on:Bible}} Която, ако и да няма началник,Настоятел, или управител, {{field-off:Bible}}</w:t>
      </w:r>
    </w:p>
    <w:p>
      <w:pPr>
        <w:pStyle w:val="Normal"/>
        <w:rPr/>
      </w:pPr>
      <w:r>
        <w:rPr/>
        <w:t>[[@Bible:Prov 6:8 ]][[6:8 &gt;&gt; Prov 6:8]] {{field-on:Bible}} Приготвя храната си лете,Събира храната си в жетва. {{field-off:Bible}}</w:t>
      </w:r>
    </w:p>
    <w:p>
      <w:pPr>
        <w:pStyle w:val="Normal"/>
        <w:rPr/>
      </w:pPr>
      <w:r>
        <w:rPr/>
        <w:t>[[@Bible:Prov 6:9 ]][[6:9 &gt;&gt; Prov 6:9]] {{field-on:Bible}} До кога ще спиш, лениве?Кога ще станеш от съна си? {{field-off:Bible}}</w:t>
      </w:r>
    </w:p>
    <w:p>
      <w:pPr>
        <w:pStyle w:val="Normal"/>
        <w:rPr/>
      </w:pPr>
      <w:r>
        <w:rPr/>
        <w:t>[[@Bible:Prov 6:10 ]][[6:10 &gt;&gt; Prov 6:10]] {{field-on:Bible}} Малко спане, малко дремане, малко сгъване на ръце за сън: {{field-off:Bible}}</w:t>
      </w:r>
    </w:p>
    <w:p>
      <w:pPr>
        <w:pStyle w:val="Normal"/>
        <w:rPr/>
      </w:pPr>
      <w:r>
        <w:rPr/>
        <w:t>[[@Bible:Prov 6:11 ]][[6:11 &gt;&gt; Prov 6:11]] {{field-on:Bible}} После сиромашията ти дохожда като пътник,И скудостта ти като оръжен мъж. {{field-off:Bible}}</w:t>
      </w:r>
    </w:p>
    <w:p>
      <w:pPr>
        <w:pStyle w:val="Normal"/>
        <w:rPr/>
      </w:pPr>
      <w:r>
        <w:rPr/>
        <w:t>[[@Bible:Prov 6:12 ]][[6:12 &gt;&gt; Prov 6:12]] {{field-on:Bible}} Лошият человек, беззаконният человек,Ходи с развратни уста, {{field-off:Bible}}</w:t>
      </w:r>
    </w:p>
    <w:p>
      <w:pPr>
        <w:pStyle w:val="Normal"/>
        <w:rPr/>
      </w:pPr>
      <w:r>
        <w:rPr/>
        <w:t>[[@Bible:Prov 6:13 ]][[6:13 &gt;&gt; Prov 6:13]] {{field-on:Bible}} Намигнува с очите си,Дава знак с нозете си,Учи с пръстите си, {{field-off:Bible}}</w:t>
      </w:r>
    </w:p>
    <w:p>
      <w:pPr>
        <w:pStyle w:val="Normal"/>
        <w:rPr/>
      </w:pPr>
      <w:r>
        <w:rPr/>
        <w:t>[[@Bible:Prov 6:14 ]][[6:14 &gt;&gt; Prov 6:14]] {{field-on:Bible}} Има развратно сърдце въ всяко време,Крои зло, сее раздори: {{field-off:Bible}}</w:t>
      </w:r>
    </w:p>
    <w:p>
      <w:pPr>
        <w:pStyle w:val="Normal"/>
        <w:rPr/>
      </w:pPr>
      <w:r>
        <w:rPr/>
        <w:t>[[@Bible:Prov 6:15 ]][[6:15 &gt;&gt; Prov 6:15]] {{field-on:Bible}} За това внезапно ще дойде погибелта му:Тутакси ще се съкруши неизцелимо. {{field-off:Bible}}</w:t>
      </w:r>
    </w:p>
    <w:p>
      <w:pPr>
        <w:pStyle w:val="Normal"/>
        <w:rPr/>
      </w:pPr>
      <w:r>
        <w:rPr/>
        <w:t>[[@Bible:Prov 6:16 ]][[6:16 &gt;&gt; Prov 6:16]] {{field-on:Bible}} Тия шест мрази Господ,И седем са мерзост на душата му: - {{field-off:Bible}}</w:t>
      </w:r>
    </w:p>
    <w:p>
      <w:pPr>
        <w:pStyle w:val="Normal"/>
        <w:rPr/>
      </w:pPr>
      <w:r>
        <w:rPr/>
        <w:t>[[@Bible:Prov 6:17 ]][[6:17 &gt;&gt; Prov 6:17]] {{field-on:Bible}} Очи горделиви, език лъжлив,И ръце които проливат кръв неповинна, {{field-off:Bible}}</w:t>
      </w:r>
    </w:p>
    <w:p>
      <w:pPr>
        <w:pStyle w:val="Normal"/>
        <w:rPr/>
      </w:pPr>
      <w:r>
        <w:rPr/>
        <w:t>[[@Bible:Prov 6:18 ]][[6:18 &gt;&gt; Prov 6:18]] {{field-on:Bible}} Сърдце което крои лоши намислювания,Нозе които тичат скоро да правят зло, {{field-off:Bible}}</w:t>
      </w:r>
    </w:p>
    <w:p>
      <w:pPr>
        <w:pStyle w:val="Normal"/>
        <w:rPr/>
      </w:pPr>
      <w:r>
        <w:rPr/>
        <w:t>[[@Bible:Prov 6:19 ]][[6:19 &gt;&gt; Prov 6:19]] {{field-on:Bible}} Свидетел лъжлив който говори лъжа,И онзи който сее раздори между братя. {{field-off:Bible}}</w:t>
      </w:r>
    </w:p>
    <w:p>
      <w:pPr>
        <w:pStyle w:val="Normal"/>
        <w:rPr/>
      </w:pPr>
      <w:r>
        <w:rPr/>
        <w:t>[[@Bible:Prov 6:20 ]][[6:20 &gt;&gt; Prov 6:20]] {{field-on:Bible}} Сине мой, пази заповедта на отца си,И не отхвърляй закона на майка си. {{field-off:Bible}}</w:t>
      </w:r>
    </w:p>
    <w:p>
      <w:pPr>
        <w:pStyle w:val="Normal"/>
        <w:rPr/>
      </w:pPr>
      <w:r>
        <w:rPr/>
        <w:t>[[@Bible:Prov 6:21 ]][[6:21 &gt;&gt; Prov 6:21]] {{field-on:Bible}} Вържи ги за всегда за сърдцето си,И обвий ги около врата си. {{field-off:Bible}}</w:t>
      </w:r>
    </w:p>
    <w:p>
      <w:pPr>
        <w:pStyle w:val="Normal"/>
        <w:rPr/>
      </w:pPr>
      <w:r>
        <w:rPr/>
        <w:t>[[@Bible:Prov 6:22 ]][[6:22 &gt;&gt; Prov 6:22]] {{field-on:Bible}} Кога ходиш ще те води;Кога спиш ще те пази;Кога се събудиш ще се разговаря с тебе. {{field-off:Bible}}</w:t>
      </w:r>
    </w:p>
    <w:p>
      <w:pPr>
        <w:pStyle w:val="Normal"/>
        <w:rPr/>
      </w:pPr>
      <w:r>
        <w:rPr/>
        <w:t>[[@Bible:Prov 6:23 ]][[6:23 &gt;&gt; Prov 6:23]] {{field-on:Bible}} Защото заповедта е светилник,И законът е светлина,И поучителните обличения са път на живот, {{field-off:Bible}}</w:t>
      </w:r>
    </w:p>
    <w:p>
      <w:pPr>
        <w:pStyle w:val="Normal"/>
        <w:rPr/>
      </w:pPr>
      <w:r>
        <w:rPr/>
        <w:t>[[@Bible:Prov 6:24 ]][[6:24 &gt;&gt; Prov 6:24]] {{field-on:Bible}} За да те пазят от лоша жена,От ласкателния език на чужда жена. {{field-off:Bible}}</w:t>
      </w:r>
    </w:p>
    <w:p>
      <w:pPr>
        <w:pStyle w:val="Normal"/>
        <w:rPr/>
      </w:pPr>
      <w:r>
        <w:rPr/>
        <w:t>[[@Bible:Prov 6:25 ]][[6:25 &gt;&gt; Prov 6:25]] {{field-on:Bible}} Да не похотствуваш хубостта й в сърдцето си:Да те не улови с клепачите си. {{field-off:Bible}}</w:t>
      </w:r>
    </w:p>
    <w:p>
      <w:pPr>
        <w:pStyle w:val="Normal"/>
        <w:rPr/>
      </w:pPr>
      <w:r>
        <w:rPr/>
        <w:t>[[@Bible:Prov 6:26 ]][[6:26 &gt;&gt; Prov 6:26]] {{field-on:Bible}} Защото поради блудница жена достига някой в нужда за уломък хляб,А прелюбодейцата лови многоценната душа. {{field-off:Bible}}</w:t>
      </w:r>
    </w:p>
    <w:p>
      <w:pPr>
        <w:pStyle w:val="Normal"/>
        <w:rPr/>
      </w:pPr>
      <w:r>
        <w:rPr/>
        <w:t>[[@Bible:Prov 6:27 ]][[6:27 &gt;&gt; Prov 6:27]] {{field-on:Bible}} Може ли някой да тури огън в пазухата си,И дрехите му да не изгорят? {{field-off:Bible}}</w:t>
      </w:r>
    </w:p>
    <w:p>
      <w:pPr>
        <w:pStyle w:val="Normal"/>
        <w:rPr/>
      </w:pPr>
      <w:r>
        <w:rPr/>
        <w:t>[[@Bible:Prov 6:28 ]][[6:28 &gt;&gt; Prov 6:28]] {{field-on:Bible}} Може ли някой да ходи поразпалени въглища,И нозете му да не изгорят? {{field-off:Bible}}</w:t>
      </w:r>
    </w:p>
    <w:p>
      <w:pPr>
        <w:pStyle w:val="Normal"/>
        <w:rPr/>
      </w:pPr>
      <w:r>
        <w:rPr/>
        <w:t>[[@Bible:Prov 6:29 ]][[6:29 &gt;&gt; Prov 6:29]] {{field-on:Bible}} Така който влязва при жената на ближния си,Който се прикосне при нея, не ще бъде неповинен. {{field-off:Bible}}</w:t>
      </w:r>
    </w:p>
    <w:p>
      <w:pPr>
        <w:pStyle w:val="Normal"/>
        <w:rPr/>
      </w:pPr>
      <w:r>
        <w:rPr/>
        <w:t>[[@Bible:Prov 6:30 ]][[6:30 &gt;&gt; Prov 6:30]] {{field-on:Bible}} Крадецът не бива толкоз презираемАко краде да насити душата си когато е гладен; {{field-off:Bible}}</w:t>
      </w:r>
    </w:p>
    <w:p>
      <w:pPr>
        <w:pStyle w:val="Normal"/>
        <w:rPr/>
      </w:pPr>
      <w:r>
        <w:rPr/>
        <w:t>[[@Bible:Prov 6:31 ]][[6:31 &gt;&gt; Prov 6:31]] {{field-on:Bible}} А ако се хване ще отдаде седмократно,Ще даде всичкия имот на къщата си. {{field-off:Bible}}</w:t>
      </w:r>
    </w:p>
    <w:p>
      <w:pPr>
        <w:pStyle w:val="Normal"/>
        <w:rPr/>
      </w:pPr>
      <w:r>
        <w:rPr/>
        <w:t>[[@Bible:Prov 6:32 ]][[6:32 &gt;&gt; Prov 6:32]] {{field-on:Bible}} Но който прелюбодейства с жена, той е лишен от ум:Погибел принася на душата си който прави това. {{field-off:Bible}}</w:t>
      </w:r>
    </w:p>
    <w:p>
      <w:pPr>
        <w:pStyle w:val="Normal"/>
        <w:rPr/>
      </w:pPr>
      <w:r>
        <w:rPr/>
        <w:t>[[@Bible:Prov 6:33 ]][[6:33 &gt;&gt; Prov 6:33]] {{field-on:Bible}} Биения и безчестие ще намери;И срамът му няма да се заглади. {{field-off:Bible}}</w:t>
      </w:r>
    </w:p>
    <w:p>
      <w:pPr>
        <w:pStyle w:val="Normal"/>
        <w:rPr/>
      </w:pPr>
      <w:r>
        <w:rPr/>
        <w:t>[[@Bible:Prov 6:34 ]][[6:34 &gt;&gt; Prov 6:34]] {{field-on:Bible}} Защото ревнуванието е неистовство на мъжа;И не ще да помилва в деня на отмъщението. {{field-off:Bible}}</w:t>
      </w:r>
    </w:p>
    <w:p>
      <w:pPr>
        <w:pStyle w:val="Normal"/>
        <w:rPr/>
      </w:pPr>
      <w:r>
        <w:rPr/>
        <w:t>[[@Bible:Prov 6:35 ]][[6:35 &gt;&gt; Prov 6:35]] {{field-on:Bible}} Не ще да приеме никакъв изкуп,Нито ще се умилостиви ако и да умножиш даровете. {{field-off:Bible}}</w:t>
      </w:r>
    </w:p>
    <w:p>
      <w:pPr>
        <w:pStyle w:val="Heading2"/>
        <w:rPr/>
      </w:pPr>
      <w:r>
        <w:rPr/>
        <w:t>Глава 7</w:t>
      </w:r>
    </w:p>
    <w:p>
      <w:pPr>
        <w:pStyle w:val="Normal"/>
        <w:rPr/>
      </w:pPr>
      <w:r>
        <w:rPr/>
        <w:t>[[@Bible:Prov 7:1 ]][[7:1 &gt;&gt; Prov 7:1]] {{field-on:Bible}} Сине мой, пази думите ми,И скрий заповедите ми при себе си. {{field-off:Bible}}</w:t>
      </w:r>
    </w:p>
    <w:p>
      <w:pPr>
        <w:pStyle w:val="Normal"/>
        <w:rPr/>
      </w:pPr>
      <w:r>
        <w:rPr/>
        <w:t>[[@Bible:Prov 7:2 ]][[7:2 &gt;&gt; Prov 7:2]] {{field-on:Bible}} Пази заповедите ми и ще живееш, -И учението ми, като зеницата на очите си. {{field-off:Bible}}</w:t>
      </w:r>
    </w:p>
    <w:p>
      <w:pPr>
        <w:pStyle w:val="Normal"/>
        <w:rPr/>
      </w:pPr>
      <w:r>
        <w:rPr/>
        <w:t>[[@Bible:Prov 7:3 ]][[7:3 &gt;&gt; Prov 7:3]] {{field-on:Bible}} Вържи ги за пръстите си,Начертай ги на плочата на сърдцето си. {{field-off:Bible}}</w:t>
      </w:r>
    </w:p>
    <w:p>
      <w:pPr>
        <w:pStyle w:val="Normal"/>
        <w:rPr/>
      </w:pPr>
      <w:r>
        <w:rPr/>
        <w:t>[[@Bible:Prov 7:4 ]][[7:4 &gt;&gt; Prov 7:4]] {{field-on:Bible}} Речи на мъдростта: Ти си ми сестра;И наречи разума сродник; {{field-off:Bible}}</w:t>
      </w:r>
    </w:p>
    <w:p>
      <w:pPr>
        <w:pStyle w:val="Normal"/>
        <w:rPr/>
      </w:pPr>
      <w:r>
        <w:rPr/>
        <w:t>[[@Bible:Prov 7:5 ]][[7:5 &gt;&gt; Prov 7:5]] {{field-on:Bible}} За да те пазят от людска жена,От жена чужда която ласкае с думите си. {{field-off:Bible}}</w:t>
      </w:r>
    </w:p>
    <w:p>
      <w:pPr>
        <w:pStyle w:val="Normal"/>
        <w:rPr/>
      </w:pPr>
      <w:r>
        <w:rPr/>
        <w:t>[[@Bible:Prov 7:6 ]][[7:6 &gt;&gt; Prov 7:6]] {{field-on:Bible}} Понеже от прозореца на дома си,През решетката си, надникнах, {{field-off:Bible}}</w:t>
      </w:r>
    </w:p>
    <w:p>
      <w:pPr>
        <w:pStyle w:val="Normal"/>
        <w:rPr/>
      </w:pPr>
      <w:r>
        <w:rPr/>
        <w:t>[[@Bible:Prov 7:7 ]][[7:7 &gt;&gt; Prov 7:7]] {{field-on:Bible}} И видях между безумните,Съгледах между младите, едного юноша лишен от ум, {{field-off:Bible}}</w:t>
      </w:r>
    </w:p>
    <w:p>
      <w:pPr>
        <w:pStyle w:val="Normal"/>
        <w:rPr/>
      </w:pPr>
      <w:r>
        <w:rPr/>
        <w:t>[[@Bible:Prov 7:8 ]][[7:8 &gt;&gt; Prov 7:8]] {{field-on:Bible}} Който минуваше през улицата при ъгъла й,И отиваше в пътя към къщата й, {{field-off:Bible}}</w:t>
      </w:r>
    </w:p>
    <w:p>
      <w:pPr>
        <w:pStyle w:val="Normal"/>
        <w:rPr/>
      </w:pPr>
      <w:r>
        <w:rPr/>
        <w:t>[[@Bible:Prov 7:9 ]][[7:9 &gt;&gt; Prov 7:9]] {{field-on:Bible}} Вечер в стъмнуването на деня,В тъмнината на нощта и в мрака; {{field-off:Bible}}</w:t>
      </w:r>
    </w:p>
    <w:p>
      <w:pPr>
        <w:pStyle w:val="Normal"/>
        <w:rPr/>
      </w:pPr>
      <w:r>
        <w:rPr/>
        <w:t>[[@Bible:Prov 7:10 ]][[7:10 &gt;&gt; Prov 7:10]] {{field-on:Bible}} И, ето, насреща му женаОблечена като блудница, и със сърдце лъстиво; {{field-off:Bible}}</w:t>
      </w:r>
    </w:p>
    <w:p>
      <w:pPr>
        <w:pStyle w:val="Normal"/>
        <w:rPr/>
      </w:pPr>
      <w:r>
        <w:rPr/>
        <w:t>[[@Bible:Prov 7:11 ]][[7:11 &gt;&gt; Prov 7:11]] {{field-on:Bible}} (Бледива и упорита;Нозете й не се спират в дома й; {{field-off:Bible}}</w:t>
      </w:r>
    </w:p>
    <w:p>
      <w:pPr>
        <w:pStyle w:val="Normal"/>
        <w:rPr/>
      </w:pPr>
      <w:r>
        <w:rPr/>
        <w:t>[[@Bible:Prov 7:12 ]][[7:12 &gt;&gt; Prov 7:12]] {{field-on:Bible}} Сега вън, сега о улиците,И причаква при всеки ъгъл; {{field-off:Bible}}</w:t>
      </w:r>
    </w:p>
    <w:p>
      <w:pPr>
        <w:pStyle w:val="Normal"/>
        <w:rPr/>
      </w:pPr>
      <w:r>
        <w:rPr/>
        <w:t>[[@Bible:Prov 7:13 ]][[7:13 &gt;&gt; Prov 7:13]] {{field-on:Bible}} И хвана го и целуваше го,И с безстидно лице му говореше: {{field-off:Bible}}</w:t>
      </w:r>
    </w:p>
    <w:p>
      <w:pPr>
        <w:pStyle w:val="Normal"/>
        <w:rPr/>
      </w:pPr>
      <w:r>
        <w:rPr/>
        <w:t>[[@Bible:Prov 7:14 ]][[7:14 &gt;&gt; Prov 7:14]] {{field-on:Bible}} Имам жъртви примирителни:Днес изпълних обричанията си; {{field-off:Bible}}</w:t>
      </w:r>
    </w:p>
    <w:p>
      <w:pPr>
        <w:pStyle w:val="Normal"/>
        <w:rPr/>
      </w:pPr>
      <w:r>
        <w:rPr/>
        <w:t>[[@Bible:Prov 7:15 ]][[7:15 &gt;&gt; Prov 7:15]] {{field-on:Bible}} За то излязох да те посрещна,С желание да видя лицето ти, и намерих те; {{field-off:Bible}}</w:t>
      </w:r>
    </w:p>
    <w:p>
      <w:pPr>
        <w:pStyle w:val="Normal"/>
        <w:rPr/>
      </w:pPr>
      <w:r>
        <w:rPr/>
        <w:t>[[@Bible:Prov 7:16 ]][[7:16 &gt;&gt; Prov 7:16]] {{field-on:Bible}} Постлала съм одъра си с покривки,С шарени ковери от Египетска прежда; {{field-off:Bible}}</w:t>
      </w:r>
    </w:p>
    <w:p>
      <w:pPr>
        <w:pStyle w:val="Normal"/>
        <w:rPr/>
      </w:pPr>
      <w:r>
        <w:rPr/>
        <w:t>[[@Bible:Prov 7:17 ]][[7:17 &gt;&gt; Prov 7:17]] {{field-on:Bible}} Покадила съм леглото сиСъс смирна, алой, и корица; {{field-off:Bible}}</w:t>
      </w:r>
    </w:p>
    <w:p>
      <w:pPr>
        <w:pStyle w:val="Normal"/>
        <w:rPr/>
      </w:pPr>
      <w:r>
        <w:rPr/>
        <w:t>[[@Bible:Prov 7:18 ]][[7:18 &gt;&gt; Prov 7:18]] {{field-on:Bible}} Ела, да се наситим в рачителство до зори,Да се насладим в любов; {{field-off:Bible}}</w:t>
      </w:r>
    </w:p>
    <w:p>
      <w:pPr>
        <w:pStyle w:val="Normal"/>
        <w:rPr/>
      </w:pPr>
      <w:r>
        <w:rPr/>
        <w:t>[[@Bible:Prov 7:19 ]][[7:19 &gt;&gt; Prov 7:19]] {{field-on:Bible}} Защото мъж ми не е у дома;Отиде на далечен път; {{field-off:Bible}}</w:t>
      </w:r>
    </w:p>
    <w:p>
      <w:pPr>
        <w:pStyle w:val="Normal"/>
        <w:rPr/>
      </w:pPr>
      <w:r>
        <w:rPr/>
        <w:t>[[@Bible:Prov 7:20 ]][[7:20 &gt;&gt; Prov 7:20]] {{field-on:Bible}} Взе мешеца със сребро в ръката си:В пълнолуние ще се върне в дома си. {{field-off:Bible}}</w:t>
      </w:r>
    </w:p>
    <w:p>
      <w:pPr>
        <w:pStyle w:val="Normal"/>
        <w:rPr/>
      </w:pPr>
      <w:r>
        <w:rPr/>
        <w:t>[[@Bible:Prov 7:21 ]][[7:21 &gt;&gt; Prov 7:21]] {{field-on:Bible}} Прелъга го с многото си предумвания,Привлече го с ласкателството на устните си. {{field-off:Bible}}</w:t>
      </w:r>
    </w:p>
    <w:p>
      <w:pPr>
        <w:pStyle w:val="Normal"/>
        <w:rPr/>
      </w:pPr>
      <w:r>
        <w:rPr/>
        <w:t>[[@Bible:Prov 7:22 ]][[7:22 &gt;&gt; Prov 7:22]] {{field-on:Bible}} Тутакси той тръгна подире йКакто отхожда говедо на клане,Или както безумен вързан на наказание, {{field-off:Bible}}</w:t>
      </w:r>
    </w:p>
    <w:p>
      <w:pPr>
        <w:pStyle w:val="Normal"/>
        <w:rPr/>
      </w:pPr>
      <w:r>
        <w:rPr/>
        <w:t>[[@Bible:Prov 7:23 ]][[7:23 &gt;&gt; Prov 7:23]] {{field-on:Bible}} Доде стрела рониже дроба му, -Както птица спеши в сетьИ не знае че е против живота й. {{field-off:Bible}}</w:t>
      </w:r>
    </w:p>
    <w:p>
      <w:pPr>
        <w:pStyle w:val="Normal"/>
        <w:rPr/>
      </w:pPr>
      <w:r>
        <w:rPr/>
        <w:t>[[@Bible:Prov 7:24 ]][[7:24 &gt;&gt; Prov 7:24]] {{field-on:Bible}} Сега прочее, чада, послушайте ме,И внимавайте в думите на устата ми. {{field-off:Bible}}</w:t>
      </w:r>
    </w:p>
    <w:p>
      <w:pPr>
        <w:pStyle w:val="Normal"/>
        <w:rPr/>
      </w:pPr>
      <w:r>
        <w:rPr/>
        <w:t>[[@Bible:Prov 7:25 ]][[7:25 &gt;&gt; Prov 7:25]] {{field-on:Bible}} Да се не уклонява сърдцето ти в пътищата й:Да не се заблудиш в пътеките й; {{field-off:Bible}}</w:t>
      </w:r>
    </w:p>
    <w:p>
      <w:pPr>
        <w:pStyle w:val="Normal"/>
        <w:rPr/>
      </w:pPr>
      <w:r>
        <w:rPr/>
        <w:t>[[@Bible:Prov 7:26 ]][[7:26 &gt;&gt; Prov 7:26]] {{field-on:Bible}} Защото мнозина е направила да паднат ранени;И силни са всичките убити от нея. {{field-off:Bible}}</w:t>
      </w:r>
    </w:p>
    <w:p>
      <w:pPr>
        <w:pStyle w:val="Normal"/>
        <w:rPr/>
      </w:pPr>
      <w:r>
        <w:rPr/>
        <w:t>[[@Bible:Prov 7:27 ]][[7:27 &gt;&gt; Prov 7:27]] {{field-on:Bible}} Домът й е пътища към ад,Които низводят в смъртните клетове. {{field-off:Bible}}</w:t>
      </w:r>
    </w:p>
    <w:p>
      <w:pPr>
        <w:pStyle w:val="Heading2"/>
        <w:rPr/>
      </w:pPr>
      <w:r>
        <w:rPr/>
        <w:t>Глава 8</w:t>
      </w:r>
    </w:p>
    <w:p>
      <w:pPr>
        <w:pStyle w:val="Normal"/>
        <w:rPr/>
      </w:pPr>
      <w:r>
        <w:rPr/>
        <w:t>[[@Bible:Prov 8:1 ]][[8:1 &gt;&gt; Prov 8:1]] {{field-on:Bible}} Не вика ли мъдростта?И не издава ли разумът гласа си? {{field-off:Bible}}</w:t>
      </w:r>
    </w:p>
    <w:p>
      <w:pPr>
        <w:pStyle w:val="Normal"/>
        <w:rPr/>
      </w:pPr>
      <w:r>
        <w:rPr/>
        <w:t>[[@Bible:Prov 8:2 ]][[8:2 &gt;&gt; Prov 8:2]] {{field-on:Bible}} Стои тя по върха на високите места, над пътя,Всред пътеките. {{field-off:Bible}}</w:t>
      </w:r>
    </w:p>
    <w:p>
      <w:pPr>
        <w:pStyle w:val="Normal"/>
        <w:rPr/>
      </w:pPr>
      <w:r>
        <w:rPr/>
        <w:t>[[@Bible:Prov 8:3 ]][[8:3 &gt;&gt; Prov 8:3]] {{field-on:Bible}} Възглашава при портите, въ входа въ града,Въ входа на вратата: - {{field-off:Bible}}</w:t>
      </w:r>
    </w:p>
    <w:p>
      <w:pPr>
        <w:pStyle w:val="Normal"/>
        <w:rPr/>
      </w:pPr>
      <w:r>
        <w:rPr/>
        <w:t>[[@Bible:Prov 8:4 ]][[8:4 &gt;&gt; Prov 8:4]] {{field-on:Bible}} Към вас, человеци, викам,И гласът ми е към человеческите синове. {{field-off:Bible}}</w:t>
      </w:r>
    </w:p>
    <w:p>
      <w:pPr>
        <w:pStyle w:val="Normal"/>
        <w:rPr/>
      </w:pPr>
      <w:r>
        <w:rPr/>
        <w:t>[[@Bible:Prov 8:5 ]][[8:5 &gt;&gt; Prov 8:5]] {{field-on:Bible}} Глупави, придобийте остроумие;И безумни, придобийте разумливо сърдце. {{field-off:Bible}}</w:t>
      </w:r>
    </w:p>
    <w:p>
      <w:pPr>
        <w:pStyle w:val="Normal"/>
        <w:rPr/>
      </w:pPr>
      <w:r>
        <w:rPr/>
        <w:t>[[@Bible:Prov 8:6 ]][[8:6 &gt;&gt; Prov 8:6]] {{field-on:Bible}} Послушайте; защото ще говоря изящни неща,И устните ми ще произносят правото. {{field-off:Bible}}</w:t>
      </w:r>
    </w:p>
    <w:p>
      <w:pPr>
        <w:pStyle w:val="Normal"/>
        <w:rPr/>
      </w:pPr>
      <w:r>
        <w:rPr/>
        <w:t>[[@Bible:Prov 8:7 ]][[8:7 &gt;&gt; Prov 8:7]] {{field-on:Bible}} Защото езикът ми ще говори истина;А нечестието е мерзост на устните ми. {{field-off:Bible}}</w:t>
      </w:r>
    </w:p>
    <w:p>
      <w:pPr>
        <w:pStyle w:val="Normal"/>
        <w:rPr/>
      </w:pPr>
      <w:r>
        <w:rPr/>
        <w:t>[[@Bible:Prov 8:8 ]][[8:8 &gt;&gt; Prov 8:8]] {{field-on:Bible}} Всичките думи на устата ми са с правда;Няма в тях нищо лъстиво или строптиво. {{field-off:Bible}}</w:t>
      </w:r>
    </w:p>
    <w:p>
      <w:pPr>
        <w:pStyle w:val="Normal"/>
        <w:rPr/>
      </w:pPr>
      <w:r>
        <w:rPr/>
        <w:t>[[@Bible:Prov 8:9 ]][[8:9 &gt;&gt; Prov 8:9]] {{field-on:Bible}} Те всички са ясни за оногоз който разумява,И прави за тези които намерват знание. {{field-off:Bible}}</w:t>
      </w:r>
    </w:p>
    <w:p>
      <w:pPr>
        <w:pStyle w:val="Normal"/>
        <w:rPr/>
      </w:pPr>
      <w:r>
        <w:rPr/>
        <w:t>[[@Bible:Prov 8:10 ]][[8:10 &gt;&gt; Prov 8:10]] {{field-on:Bible}} Приимете учението ми, а не сребро,И знание овече нежели злато избрано; {{field-off:Bible}}</w:t>
      </w:r>
    </w:p>
    <w:p>
      <w:pPr>
        <w:pStyle w:val="Normal"/>
        <w:rPr/>
      </w:pPr>
      <w:r>
        <w:rPr/>
        <w:t>[[@Bible:Prov 8:11 ]][[8:11 &gt;&gt; Prov 8:11]] {{field-on:Bible}} Защото мъдростта е по-добра от многоценни камене;И всичко желателно не се сравнява с нея. {{field-off:Bible}}</w:t>
      </w:r>
    </w:p>
    <w:p>
      <w:pPr>
        <w:pStyle w:val="Normal"/>
        <w:rPr/>
      </w:pPr>
      <w:r>
        <w:rPr/>
        <w:t>[[@Bible:Prov 8:12 ]][[8:12 &gt;&gt; Prov 8:12]] {{field-on:Bible}} Аз мъдрост обитавам съ остроумието,И изнамервам знание на умни измишления. {{field-off:Bible}}</w:t>
      </w:r>
    </w:p>
    <w:p>
      <w:pPr>
        <w:pStyle w:val="Normal"/>
        <w:rPr/>
      </w:pPr>
      <w:r>
        <w:rPr/>
        <w:t>[[@Bible:Prov 8:13 ]][[8:13 &gt;&gt; Prov 8:13]] {{field-on:Bible}} Страхът Господен е да мрази някой злото.Аз мразя високоумие, и гордост,И лукав път, и строптиви уста. {{field-off:Bible}}</w:t>
      </w:r>
    </w:p>
    <w:p>
      <w:pPr>
        <w:pStyle w:val="Normal"/>
        <w:rPr/>
      </w:pPr>
      <w:r>
        <w:rPr/>
        <w:t>[[@Bible:Prov 8:14 ]][[8:14 &gt;&gt; Prov 8:14]] {{field-on:Bible}} Мой е съветът и правомислието;Аз съм разум: силата е моя. {{field-off:Bible}}</w:t>
      </w:r>
    </w:p>
    <w:p>
      <w:pPr>
        <w:pStyle w:val="Normal"/>
        <w:rPr/>
      </w:pPr>
      <w:r>
        <w:rPr/>
        <w:t>[[@Bible:Prov 8:15 ]][[8:15 &gt;&gt; Prov 8:15]] {{field-on:Bible}} чрез мене царете царуват,И началниците узаконяват правда. {{field-off:Bible}}</w:t>
      </w:r>
    </w:p>
    <w:p>
      <w:pPr>
        <w:pStyle w:val="Normal"/>
        <w:rPr/>
      </w:pPr>
      <w:r>
        <w:rPr/>
        <w:t>[[@Bible:Prov 8:16 ]][[8:16 &gt;&gt; Prov 8:16]] {{field-on:Bible}} чрез мене князовете началствуват,И големците, и всичките земни съдии. {{field-off:Bible}}</w:t>
      </w:r>
    </w:p>
    <w:p>
      <w:pPr>
        <w:pStyle w:val="Normal"/>
        <w:rPr/>
      </w:pPr>
      <w:r>
        <w:rPr/>
        <w:t>[[@Bible:Prov 8:17 ]][[8:17 &gt;&gt; Prov 8:17]] {{field-on:Bible}} Аз обичам които ме обичат;И които ме търсят ще ме намерят. {{field-off:Bible}}</w:t>
      </w:r>
    </w:p>
    <w:p>
      <w:pPr>
        <w:pStyle w:val="Normal"/>
        <w:rPr/>
      </w:pPr>
      <w:r>
        <w:rPr/>
        <w:t>[[@Bible:Prov 8:18 ]][[8:18 &gt;&gt; Prov 8:18]] {{field-on:Bible}} Богатството и славата са с мене,Изящният имот и правдата. {{field-off:Bible}}</w:t>
      </w:r>
    </w:p>
    <w:p>
      <w:pPr>
        <w:pStyle w:val="Normal"/>
        <w:rPr/>
      </w:pPr>
      <w:r>
        <w:rPr/>
        <w:t>[[@Bible:Prov 8:19 ]][[8:19 &gt;&gt; Prov 8:19]] {{field-on:Bible}} Плодовете ми са по-добри от злато и от най-чисто злато,И приходите ми от избрано сребро. {{field-off:Bible}}</w:t>
      </w:r>
    </w:p>
    <w:p>
      <w:pPr>
        <w:pStyle w:val="Normal"/>
        <w:rPr/>
      </w:pPr>
      <w:r>
        <w:rPr/>
        <w:t>[[@Bible:Prov 8:20 ]][[8:20 &gt;&gt; Prov 8:20]] {{field-on:Bible}} Ходя по пътя на правдата,Между пътеките на правосъдието, {{field-off:Bible}}</w:t>
      </w:r>
    </w:p>
    <w:p>
      <w:pPr>
        <w:pStyle w:val="Normal"/>
        <w:rPr/>
      </w:pPr>
      <w:r>
        <w:rPr/>
        <w:t>[[@Bible:Prov 8:21 ]][[8:21 &gt;&gt; Prov 8:21]] {{field-on:Bible}} За да направя да наследят имот тези които ме обичат,И да напълня съкровищата им. {{field-off:Bible}}</w:t>
      </w:r>
    </w:p>
    <w:p>
      <w:pPr>
        <w:pStyle w:val="Normal"/>
        <w:rPr/>
      </w:pPr>
      <w:r>
        <w:rPr/>
        <w:t>[[@Bible:Prov 8:22 ]][[8:22 &gt;&gt; Prov 8:22]] {{field-on:Bible}} Господ ме имаше в началото на пътя си,Преди делата си отдавна. {{field-off:Bible}}</w:t>
      </w:r>
    </w:p>
    <w:p>
      <w:pPr>
        <w:pStyle w:val="Normal"/>
        <w:rPr/>
      </w:pPr>
      <w:r>
        <w:rPr/>
        <w:t>[[@Bible:Prov 8:23 ]][[8:23 &gt;&gt; Prov 8:23]] {{field-on:Bible}} От века бидох помазана, от начало,Преди създанието на земята. {{field-off:Bible}}</w:t>
      </w:r>
    </w:p>
    <w:p>
      <w:pPr>
        <w:pStyle w:val="Normal"/>
        <w:rPr/>
      </w:pPr>
      <w:r>
        <w:rPr/>
        <w:t>[[@Bible:Prov 8:24 ]][[8:24 &gt;&gt; Prov 8:24]] {{field-on:Bible}} Родих се когато нямаше бездните,Когато нямаше източниците които изобилват с вода. {{field-off:Bible}}</w:t>
      </w:r>
    </w:p>
    <w:p>
      <w:pPr>
        <w:pStyle w:val="Normal"/>
        <w:rPr/>
      </w:pPr>
      <w:r>
        <w:rPr/>
        <w:t>[[@Bible:Prov 8:25 ]][[8:25 &gt;&gt; Prov 8:25]] {{field-on:Bible}} Преди горите да се поставят,Преди хълмовете, аз бях родена, {{field-off:Bible}}</w:t>
      </w:r>
    </w:p>
    <w:p>
      <w:pPr>
        <w:pStyle w:val="Normal"/>
        <w:rPr/>
      </w:pPr>
      <w:r>
        <w:rPr/>
        <w:t>[[@Bible:Prov 8:26 ]][[8:26 &gt;&gt; Prov 8:26]] {{field-on:Bible}} Като още не беше направил земята, нито полета,Нито върхове от пръстта на вселената. {{field-off:Bible}}</w:t>
      </w:r>
    </w:p>
    <w:p>
      <w:pPr>
        <w:pStyle w:val="Normal"/>
        <w:rPr/>
      </w:pPr>
      <w:r>
        <w:rPr/>
        <w:t>[[@Bible:Prov 8:27 ]][[8:27 &gt;&gt; Prov 8:27]] {{field-on:Bible}} Когато готвеше небесата, аз бях там,Когато начертаваше кръг над лицето на бездната, {{field-off:Bible}}</w:t>
      </w:r>
    </w:p>
    <w:p>
      <w:pPr>
        <w:pStyle w:val="Normal"/>
        <w:rPr/>
      </w:pPr>
      <w:r>
        <w:rPr/>
        <w:t>[[@Bible:Prov 8:28 ]][[8:28 &gt;&gt; Prov 8:28]] {{field-on:Bible}} Когато утвърждаваше облаците горе,Когато укрепяваше източниците на бездната, {{field-off:Bible}}</w:t>
      </w:r>
    </w:p>
    <w:p>
      <w:pPr>
        <w:pStyle w:val="Normal"/>
        <w:rPr/>
      </w:pPr>
      <w:r>
        <w:rPr/>
        <w:t>[[@Bible:Prov 8:29 ]][[8:29 &gt;&gt; Prov 8:29]] {{field-on:Bible}} Когато полагаше закона си на моретоДа не престъпят водите повелението му,Когато нареждаше основанията на земята, {{field-off:Bible}}</w:t>
      </w:r>
    </w:p>
    <w:p>
      <w:pPr>
        <w:pStyle w:val="Normal"/>
        <w:rPr/>
      </w:pPr>
      <w:r>
        <w:rPr/>
        <w:t>[[@Bible:Prov 8:30 ]][[8:30 &gt;&gt; Prov 8:30]] {{field-on:Bible}} Тогаз бях при него и устроявах всичко;И аз му бях наслаждение всеки ден,И веселях се всякога пред него. {{field-off:Bible}}</w:t>
      </w:r>
    </w:p>
    <w:p>
      <w:pPr>
        <w:pStyle w:val="Normal"/>
        <w:rPr/>
      </w:pPr>
      <w:r>
        <w:rPr/>
        <w:t>[[@Bible:Prov 8:31 ]][[8:31 &gt;&gt; Prov 8:31]] {{field-on:Bible}} Веселях се на обитаемата негова земя;И наслаждението ми беше с человеческите синове. {{field-off:Bible}}</w:t>
      </w:r>
    </w:p>
    <w:p>
      <w:pPr>
        <w:pStyle w:val="Normal"/>
        <w:rPr/>
      </w:pPr>
      <w:r>
        <w:rPr/>
        <w:t>[[@Bible:Prov 8:32 ]][[8:32 &gt;&gt; Prov 8:32]] {{field-on:Bible}} Сега прочее, послушайте ме, о чада;И блажени са които пазят пътищата ми. {{field-off:Bible}}</w:t>
      </w:r>
    </w:p>
    <w:p>
      <w:pPr>
        <w:pStyle w:val="Normal"/>
        <w:rPr/>
      </w:pPr>
      <w:r>
        <w:rPr/>
        <w:t>[[@Bible:Prov 8:33 ]][[8:33 &gt;&gt; Prov 8:33]] {{field-on:Bible}} Послушайте поучение и ставайте мъдри,И не отхвърляйте го. {{field-off:Bible}}</w:t>
      </w:r>
    </w:p>
    <w:p>
      <w:pPr>
        <w:pStyle w:val="Normal"/>
        <w:rPr/>
      </w:pPr>
      <w:r>
        <w:rPr/>
        <w:t>[[@Bible:Prov 8:34 ]][[8:34 &gt;&gt; Prov 8:34]] {{field-on:Bible}} Блажен този человек който ме слуша,И бди всеки ден при моите двери,И очаква при стълповете на вратата ми. {{field-off:Bible}}</w:t>
      </w:r>
    </w:p>
    <w:p>
      <w:pPr>
        <w:pStyle w:val="Normal"/>
        <w:rPr/>
      </w:pPr>
      <w:r>
        <w:rPr/>
        <w:t>[[@Bible:Prov 8:35 ]][[8:35 &gt;&gt; Prov 8:35]] {{field-on:Bible}} Защото който ме намери ще намери живот,И ще вземе благословение от Господа; {{field-off:Bible}}</w:t>
      </w:r>
    </w:p>
    <w:p>
      <w:pPr>
        <w:pStyle w:val="Normal"/>
        <w:rPr/>
      </w:pPr>
      <w:r>
        <w:rPr/>
        <w:t>[[@Bible:Prov 8:36 ]][[8:36 &gt;&gt; Prov 8:36]] {{field-on:Bible}} А който съгреши против мене своята си душа онеправдава;Всички които ме мразят обичат смъртта. {{field-off:Bible}}</w:t>
      </w:r>
    </w:p>
    <w:p>
      <w:pPr>
        <w:pStyle w:val="Heading2"/>
        <w:rPr/>
      </w:pPr>
      <w:r>
        <w:rPr/>
        <w:t>Глава 9</w:t>
      </w:r>
    </w:p>
    <w:p>
      <w:pPr>
        <w:pStyle w:val="Normal"/>
        <w:rPr/>
      </w:pPr>
      <w:r>
        <w:rPr/>
        <w:t>[[@Bible:Prov 9:1 ]][[9:1 &gt;&gt; Prov 9:1]] {{field-on:Bible}} Мъдростта съгради дома си;Издяла седемте свои стълпове; {{field-off:Bible}}</w:t>
      </w:r>
    </w:p>
    <w:p>
      <w:pPr>
        <w:pStyle w:val="Normal"/>
        <w:rPr/>
      </w:pPr>
      <w:r>
        <w:rPr/>
        <w:t>[[@Bible:Prov 9:2 ]][[9:2 &gt;&gt; Prov 9:2]] {{field-on:Bible}} Закла което имаше за клане:Смеси виното си, и приготви трапезата си; {{field-off:Bible}}</w:t>
      </w:r>
    </w:p>
    <w:p>
      <w:pPr>
        <w:pStyle w:val="Normal"/>
        <w:rPr/>
      </w:pPr>
      <w:r>
        <w:rPr/>
        <w:t>[[@Bible:Prov 9:3 ]][[9:3 &gt;&gt; Prov 9:3]] {{field-on:Bible}} Проводи слугините си,Вика по високите места на града: {{field-off:Bible}}</w:t>
      </w:r>
    </w:p>
    <w:p>
      <w:pPr>
        <w:pStyle w:val="Normal"/>
        <w:rPr/>
      </w:pPr>
      <w:r>
        <w:rPr/>
        <w:t>[[@Bible:Prov 9:4 ]][[9:4 &gt;&gt; Prov 9:4]] {{field-on:Bible}} Който е глупав да се отбие тук;И към лишените от ум говори; {{field-off:Bible}}</w:t>
      </w:r>
    </w:p>
    <w:p>
      <w:pPr>
        <w:pStyle w:val="Normal"/>
        <w:rPr/>
      </w:pPr>
      <w:r>
        <w:rPr/>
        <w:t>[[@Bible:Prov 9:5 ]][[9:5 &gt;&gt; Prov 9:5]] {{field-on:Bible}} Елате, яжте от хляба ми,И пийте от виното което размесих: {{field-off:Bible}}</w:t>
      </w:r>
    </w:p>
    <w:p>
      <w:pPr>
        <w:pStyle w:val="Normal"/>
        <w:rPr/>
      </w:pPr>
      <w:r>
        <w:rPr/>
        <w:t>[[@Bible:Prov 9:6 ]][[9:6 &gt;&gt; Prov 9:6]] {{field-on:Bible}} Оставете глупостта и живи бъдете;И ходете в пътя на разума. {{field-off:Bible}}</w:t>
      </w:r>
    </w:p>
    <w:p>
      <w:pPr>
        <w:pStyle w:val="Normal"/>
        <w:rPr/>
      </w:pPr>
      <w:r>
        <w:rPr/>
        <w:t>[[@Bible:Prov 9:7 ]][[9:7 &gt;&gt; Prov 9:7]] {{field-on:Bible}} Който учи присмивателя взема на себе си безчестие;И който обличава нечестивия взема на себе си порок. {{field-off:Bible}}</w:t>
      </w:r>
    </w:p>
    <w:p>
      <w:pPr>
        <w:pStyle w:val="Normal"/>
        <w:rPr/>
      </w:pPr>
      <w:r>
        <w:rPr/>
        <w:t>[[@Bible:Prov 9:8 ]][[9:8 &gt;&gt; Prov 9:8]] {{field-on:Bible}} Не обличавай присмивател, за да те не намрази:Обличавай мъдър, и ще те възлюби. {{field-off:Bible}}</w:t>
      </w:r>
    </w:p>
    <w:p>
      <w:pPr>
        <w:pStyle w:val="Normal"/>
        <w:rPr/>
      </w:pPr>
      <w:r>
        <w:rPr/>
        <w:t>[[@Bible:Prov 9:9 ]][[9:9 &gt;&gt; Prov 9:9]] {{field-on:Bible}} Давай наставление на мъдър, и ще бъде по-мъдър;Учи праведен, и е нарасте в учение. {{field-off:Bible}}</w:t>
      </w:r>
    </w:p>
    <w:p>
      <w:pPr>
        <w:pStyle w:val="Normal"/>
        <w:rPr/>
      </w:pPr>
      <w:r>
        <w:rPr/>
        <w:t>[[@Bible:Prov 9:10 ]][[9:10 &gt;&gt; Prov 9:10]] {{field-on:Bible}} Начало на мъдростта е страх Господен;И познаването на Светаго е разум. {{field-off:Bible}}</w:t>
      </w:r>
    </w:p>
    <w:p>
      <w:pPr>
        <w:pStyle w:val="Normal"/>
        <w:rPr/>
      </w:pPr>
      <w:r>
        <w:rPr/>
        <w:t>[[@Bible:Prov 9:11 ]][[9:11 &gt;&gt; Prov 9:11]] {{field-on:Bible}} Защото чрез мене ще се умножат дните ти,И ще ти се притурят години на живот. {{field-off:Bible}}</w:t>
      </w:r>
    </w:p>
    <w:p>
      <w:pPr>
        <w:pStyle w:val="Normal"/>
        <w:rPr/>
      </w:pPr>
      <w:r>
        <w:rPr/>
        <w:t>[[@Bible:Prov 9:12 ]][[9:12 &gt;&gt; Prov 9:12]] {{field-on:Bible}} Ако си мъдър, мъдър си за себе си;Ако ли си присмивател, ти сам ще страдаш. {{field-off:Bible}}</w:t>
      </w:r>
    </w:p>
    <w:p>
      <w:pPr>
        <w:pStyle w:val="Normal"/>
        <w:rPr/>
      </w:pPr>
      <w:r>
        <w:rPr/>
        <w:t>[[@Bible:Prov 9:13 ]][[9:13 &gt;&gt; Prov 9:13]] {{field-on:Bible}} Жена безумна е бледива,Глупава, и нищо не знае; {{field-off:Bible}}</w:t>
      </w:r>
    </w:p>
    <w:p>
      <w:pPr>
        <w:pStyle w:val="Normal"/>
        <w:rPr/>
      </w:pPr>
      <w:r>
        <w:rPr/>
        <w:t>[[@Bible:Prov 9:14 ]][[9:14 &gt;&gt; Prov 9:14]] {{field-on:Bible}} Седи при вратата на къщата си на стол,Въ високите места на града, {{field-off:Bible}}</w:t>
      </w:r>
    </w:p>
    <w:p>
      <w:pPr>
        <w:pStyle w:val="Normal"/>
        <w:rPr/>
      </w:pPr>
      <w:r>
        <w:rPr/>
        <w:t>[[@Bible:Prov 9:15 ]][[9:15 &gt;&gt; Prov 9:15]] {{field-on:Bible}} И кани тези които минуват,Които вървят право в пътя си; {{field-off:Bible}}</w:t>
      </w:r>
    </w:p>
    <w:p>
      <w:pPr>
        <w:pStyle w:val="Normal"/>
        <w:rPr/>
      </w:pPr>
      <w:r>
        <w:rPr/>
        <w:t>[[@Bible:Prov 9:16 ]][[9:16 &gt;&gt; Prov 9:16]] {{field-on:Bible}} Който е безумен, нека се отбие тук;И към лишения от ум говори; {{field-off:Bible}}</w:t>
      </w:r>
    </w:p>
    <w:p>
      <w:pPr>
        <w:pStyle w:val="Normal"/>
        <w:rPr/>
      </w:pPr>
      <w:r>
        <w:rPr/>
        <w:t>[[@Bible:Prov 9:17 ]][[9:17 &gt;&gt; Prov 9:17]] {{field-on:Bible}} Крадените води са сладки,И скришно вземаний хляб е приятен. {{field-off:Bible}}</w:t>
      </w:r>
    </w:p>
    <w:p>
      <w:pPr>
        <w:pStyle w:val="Normal"/>
        <w:rPr/>
      </w:pPr>
      <w:r>
        <w:rPr/>
        <w:t>[[@Bible:Prov 9:18 ]][[9:18 &gt;&gt; Prov 9:18]] {{field-on:Bible}} Но той не знае, че са там мъртвите,И в дълбочините адови поканените от нея. {{field-off:Bible}}</w:t>
      </w:r>
    </w:p>
    <w:p>
      <w:pPr>
        <w:pStyle w:val="Heading2"/>
        <w:rPr/>
      </w:pPr>
      <w:r>
        <w:rPr/>
        <w:t>Глава 10</w:t>
      </w:r>
    </w:p>
    <w:p>
      <w:pPr>
        <w:pStyle w:val="Normal"/>
        <w:rPr/>
      </w:pPr>
      <w:r>
        <w:rPr/>
        <w:t>[[@Bible:Prov 10:1 ]][[10:1 &gt;&gt; Prov 10:1]] {{field-on:Bible}} Притчи Соломонови.Син мъдър весели отца;А син безумен скърб е на майка си. {{field-off:Bible}}</w:t>
      </w:r>
    </w:p>
    <w:p>
      <w:pPr>
        <w:pStyle w:val="Normal"/>
        <w:rPr/>
      </w:pPr>
      <w:r>
        <w:rPr/>
        <w:t>[[@Bible:Prov 10:2 ]][[10:2 &gt;&gt; Prov 10:2]] {{field-on:Bible}} Съкровища от неправди не ползуват;А правдата освобождава от смърт. {{field-off:Bible}}</w:t>
      </w:r>
    </w:p>
    <w:p>
      <w:pPr>
        <w:pStyle w:val="Normal"/>
        <w:rPr/>
      </w:pPr>
      <w:r>
        <w:rPr/>
        <w:t>[[@Bible:Prov 10:3 ]][[10:3 &gt;&gt; Prov 10:3]] {{field-on:Bible}} Господ не е остави да гладува душата на праведния;Но отхвърля желанието на нечестивите. {{field-off:Bible}}</w:t>
      </w:r>
    </w:p>
    <w:p>
      <w:pPr>
        <w:pStyle w:val="Normal"/>
        <w:rPr/>
      </w:pPr>
      <w:r>
        <w:rPr/>
        <w:t>[[@Bible:Prov 10:4 ]][[10:4 &gt;&gt; Prov 10:4]] {{field-on:Bible}} Ленивата ръка докарва сиромашия;А ръката на радивия обогатява. {{field-off:Bible}}</w:t>
      </w:r>
    </w:p>
    <w:p>
      <w:pPr>
        <w:pStyle w:val="Normal"/>
        <w:rPr/>
      </w:pPr>
      <w:r>
        <w:rPr/>
        <w:t>[[@Bible:Prov 10:5 ]][[10:5 &gt;&gt; Prov 10:5]] {{field-on:Bible}} Който събира лятно време, той е син разумен;А който спи в жетва, той е син който докарва срам. {{field-off:Bible}}</w:t>
      </w:r>
    </w:p>
    <w:p>
      <w:pPr>
        <w:pStyle w:val="Normal"/>
        <w:rPr/>
      </w:pPr>
      <w:r>
        <w:rPr/>
        <w:t>[[@Bible:Prov 10:6 ]][[10:6 &gt;&gt; Prov 10:6]] {{field-on:Bible}} Благословения почиват на главата на праведния;А неправда ще покрие устата на нечестивите. {{field-off:Bible}}</w:t>
      </w:r>
    </w:p>
    <w:p>
      <w:pPr>
        <w:pStyle w:val="Normal"/>
        <w:rPr/>
      </w:pPr>
      <w:r>
        <w:rPr/>
        <w:t>[[@Bible:Prov 10:7 ]][[10:7 &gt;&gt; Prov 10:7]] {{field-on:Bible}} Поменът на праведния е с благословение;А името на нечестивите ще изгние. {{field-off:Bible}}</w:t>
      </w:r>
    </w:p>
    <w:p>
      <w:pPr>
        <w:pStyle w:val="Normal"/>
        <w:rPr/>
      </w:pPr>
      <w:r>
        <w:rPr/>
        <w:t>[[@Bible:Prov 10:8 ]][[10:8 &gt;&gt; Prov 10:8]] {{field-on:Bible}} Мъдрий в сърдце ще приеме заповеди;И безумний в устни ще се подплъзне. {{field-off:Bible}}</w:t>
      </w:r>
    </w:p>
    <w:p>
      <w:pPr>
        <w:pStyle w:val="Normal"/>
        <w:rPr/>
      </w:pPr>
      <w:r>
        <w:rPr/>
        <w:t>[[@Bible:Prov 10:9 ]][[10:9 &gt;&gt; Prov 10:9]] {{field-on:Bible}} Който ходи с непорочност ходи безопасно;А който изкривява пътищата си ще се познае. {{field-off:Bible}}</w:t>
      </w:r>
    </w:p>
    <w:p>
      <w:pPr>
        <w:pStyle w:val="Normal"/>
        <w:rPr/>
      </w:pPr>
      <w:r>
        <w:rPr/>
        <w:t>[[@Bible:Prov 10:10 ]][[10:10 &gt;&gt; Prov 10:10]] {{field-on:Bible}} Който намигнува с око докарва скърб;А безумний в устни ще се подплъзне. {{field-off:Bible}}</w:t>
      </w:r>
    </w:p>
    <w:p>
      <w:pPr>
        <w:pStyle w:val="Normal"/>
        <w:rPr/>
      </w:pPr>
      <w:r>
        <w:rPr/>
        <w:t>[[@Bible:Prov 10:11 ]][[10:11 &gt;&gt; Prov 10:11]] {{field-on:Bible}} Устата на праведния са източник на живот;А устата на нечестивите неправда ще покрие. {{field-off:Bible}}</w:t>
      </w:r>
    </w:p>
    <w:p>
      <w:pPr>
        <w:pStyle w:val="Normal"/>
        <w:rPr/>
      </w:pPr>
      <w:r>
        <w:rPr/>
        <w:t>[[@Bible:Prov 10:12 ]][[10:12 &gt;&gt; Prov 10:12]] {{field-on:Bible}} Омразата повдига раздори;Но любовта покрива всичките погрешки. {{field-off:Bible}}</w:t>
      </w:r>
    </w:p>
    <w:p>
      <w:pPr>
        <w:pStyle w:val="Normal"/>
        <w:rPr/>
      </w:pPr>
      <w:r>
        <w:rPr/>
        <w:t>[[@Bible:Prov 10:13 ]][[10:13 &gt;&gt; Prov 10:13]] {{field-on:Bible}} В устните на разумния се намира мъдрост;А тоягата е за гърба на лишения от ум. {{field-off:Bible}}</w:t>
      </w:r>
    </w:p>
    <w:p>
      <w:pPr>
        <w:pStyle w:val="Normal"/>
        <w:rPr/>
      </w:pPr>
      <w:r>
        <w:rPr/>
        <w:t>[[@Bible:Prov 10:14 ]][[10:14 &gt;&gt; Prov 10:14]] {{field-on:Bible}} Мъдрите съкровиществуват знание;А устата на безумния са близу при погибел. {{field-off:Bible}}</w:t>
      </w:r>
    </w:p>
    <w:p>
      <w:pPr>
        <w:pStyle w:val="Normal"/>
        <w:rPr/>
      </w:pPr>
      <w:r>
        <w:rPr/>
        <w:t>[[@Bible:Prov 10:15 ]][[10:15 &gt;&gt; Prov 10:15]] {{field-on:Bible}} Имотът на богатия е укрепеният негов град;А погинване на нищите е тяхната сиромашия. {{field-off:Bible}}</w:t>
      </w:r>
    </w:p>
    <w:p>
      <w:pPr>
        <w:pStyle w:val="Normal"/>
        <w:rPr/>
      </w:pPr>
      <w:r>
        <w:rPr/>
        <w:t>[[@Bible:Prov 10:16 ]][[10:16 &gt;&gt; Prov 10:16]] {{field-on:Bible}} Делата на праведния са за живот;Плодът на нечестивия е за грях. {{field-off:Bible}}</w:t>
      </w:r>
    </w:p>
    <w:p>
      <w:pPr>
        <w:pStyle w:val="Normal"/>
        <w:rPr/>
      </w:pPr>
      <w:r>
        <w:rPr/>
        <w:t>[[@Bible:Prov 10:17 ]][[10:17 &gt;&gt; Prov 10:17]] {{field-on:Bible}} Който пази поучението върви към живот;А който пренебрегва обличението заблуждава се. {{field-off:Bible}}</w:t>
      </w:r>
    </w:p>
    <w:p>
      <w:pPr>
        <w:pStyle w:val="Normal"/>
        <w:rPr/>
      </w:pPr>
      <w:r>
        <w:rPr/>
        <w:t>[[@Bible:Prov 10:18 ]][[10:18 &gt;&gt; Prov 10:18]] {{field-on:Bible}} Който покрива омраза има лъжливи устни;И който изважда клевета безумен е. {{field-off:Bible}}</w:t>
      </w:r>
    </w:p>
    <w:p>
      <w:pPr>
        <w:pStyle w:val="Normal"/>
        <w:rPr/>
      </w:pPr>
      <w:r>
        <w:rPr/>
        <w:t>[[@Bible:Prov 10:19 ]][[10:19 &gt;&gt; Prov 10:19]] {{field-on:Bible}} В многословието неизбежен е грехът;Но който въздържа устните си разумен е. {{field-off:Bible}}</w:t>
      </w:r>
    </w:p>
    <w:p>
      <w:pPr>
        <w:pStyle w:val="Normal"/>
        <w:rPr/>
      </w:pPr>
      <w:r>
        <w:rPr/>
        <w:t>[[@Bible:Prov 10:20 ]][[10:20 &gt;&gt; Prov 10:20]] {{field-on:Bible}} Езикът на праведния е избрано сребро:Сърдцето на нечестивите е нищожно. {{field-off:Bible}}</w:t>
      </w:r>
    </w:p>
    <w:p>
      <w:pPr>
        <w:pStyle w:val="Normal"/>
        <w:rPr/>
      </w:pPr>
      <w:r>
        <w:rPr/>
        <w:t>[[@Bible:Prov 10:21 ]][[10:21 &gt;&gt; Prov 10:21]] {{field-on:Bible}} Устните на праведния пасат мнозина;А безумните умират от недостатък на ума. {{field-off:Bible}}</w:t>
      </w:r>
    </w:p>
    <w:p>
      <w:pPr>
        <w:pStyle w:val="Normal"/>
        <w:rPr/>
      </w:pPr>
      <w:r>
        <w:rPr/>
        <w:t>[[@Bible:Prov 10:22 ]][[10:22 &gt;&gt; Prov 10:22]] {{field-on:Bible}} Благословението Господне обогатява;И Господ не ще притури скърб при него. {{field-off:Bible}}</w:t>
      </w:r>
    </w:p>
    <w:p>
      <w:pPr>
        <w:pStyle w:val="Normal"/>
        <w:rPr/>
      </w:pPr>
      <w:r>
        <w:rPr/>
        <w:t>[[@Bible:Prov 10:23 ]][[10:23 &gt;&gt; Prov 10:23]] {{field-on:Bible}} Като смях е на безумния да струва зло;А мъдростта принадлежи на разумния человек. {{field-off:Bible}}</w:t>
      </w:r>
    </w:p>
    <w:p>
      <w:pPr>
        <w:pStyle w:val="Normal"/>
        <w:rPr/>
      </w:pPr>
      <w:r>
        <w:rPr/>
        <w:t>[[@Bible:Prov 10:24 ]][[10:24 &gt;&gt; Prov 10:24]] {{field-on:Bible}} Страхът на нечестивия ще го постигне;А желанието на праведните ще се изпълни. {{field-off:Bible}}</w:t>
      </w:r>
    </w:p>
    <w:p>
      <w:pPr>
        <w:pStyle w:val="Normal"/>
        <w:rPr/>
      </w:pPr>
      <w:r>
        <w:rPr/>
        <w:t>[[@Bible:Prov 10:25 ]][[10:25 &gt;&gt; Prov 10:25]] {{field-on:Bible}} Както прехожда вихрушката, така нечестивият не съществува вече;А праведният има вечно основание. {{field-off:Bible}}</w:t>
      </w:r>
    </w:p>
    <w:p>
      <w:pPr>
        <w:pStyle w:val="Normal"/>
        <w:rPr/>
      </w:pPr>
      <w:r>
        <w:rPr/>
        <w:t>[[@Bible:Prov 10:26 ]][[10:26 &gt;&gt; Prov 10:26]] {{field-on:Bible}} Както е оцетът за зъбите и димът за очите,Така е ленивият за онези които го проваждат. {{field-off:Bible}}</w:t>
      </w:r>
    </w:p>
    <w:p>
      <w:pPr>
        <w:pStyle w:val="Normal"/>
        <w:rPr/>
      </w:pPr>
      <w:r>
        <w:rPr/>
        <w:t>[[@Bible:Prov 10:27 ]][[10:27 &gt;&gt; Prov 10:27]] {{field-on:Bible}} Страхът Господен придава дни;А годините на нечестивите ще се скратят. {{field-off:Bible}}</w:t>
      </w:r>
    </w:p>
    <w:p>
      <w:pPr>
        <w:pStyle w:val="Normal"/>
        <w:rPr/>
      </w:pPr>
      <w:r>
        <w:rPr/>
        <w:t>[[@Bible:Prov 10:28 ]][[10:28 &gt;&gt; Prov 10:28]] {{field-on:Bible}} Надеждата на праведните ще е радост;Ожиданието на нечестивите ще погине. {{field-off:Bible}}</w:t>
      </w:r>
    </w:p>
    <w:p>
      <w:pPr>
        <w:pStyle w:val="Normal"/>
        <w:rPr/>
      </w:pPr>
      <w:r>
        <w:rPr/>
        <w:t>[[@Bible:Prov 10:29 ]][[10:29 &gt;&gt; Prov 10:29]] {{field-on:Bible}} Пътят Господен е крепост на непорочния,А гибел за делателите на беззаконието. {{field-off:Bible}}</w:t>
      </w:r>
    </w:p>
    <w:p>
      <w:pPr>
        <w:pStyle w:val="Normal"/>
        <w:rPr/>
      </w:pPr>
      <w:r>
        <w:rPr/>
        <w:t>[[@Bible:Prov 10:30 ]][[10:30 &gt;&gt; Prov 10:30]] {{field-on:Bible}} Праведният въ век няма да се поклати;А нечестивите няма да населят земята. {{field-off:Bible}}</w:t>
      </w:r>
    </w:p>
    <w:p>
      <w:pPr>
        <w:pStyle w:val="Normal"/>
        <w:rPr/>
      </w:pPr>
      <w:r>
        <w:rPr/>
        <w:t>[[@Bible:Prov 10:31 ]][[10:31 &gt;&gt; Prov 10:31]] {{field-on:Bible}} Устата на праведния изтакат мъдрост;А лъстивий език ще се отреже. {{field-off:Bible}}</w:t>
      </w:r>
    </w:p>
    <w:p>
      <w:pPr>
        <w:pStyle w:val="Normal"/>
        <w:rPr/>
      </w:pPr>
      <w:r>
        <w:rPr/>
        <w:t>[[@Bible:Prov 10:32 ]][[10:32 &gt;&gt; Prov 10:32]] {{field-on:Bible}} Устните на праведния познават благоприятното,А устата на нечестивите строптивото. {{field-off:Bible}}</w:t>
      </w:r>
    </w:p>
    <w:p>
      <w:pPr>
        <w:pStyle w:val="Heading2"/>
        <w:rPr/>
      </w:pPr>
      <w:r>
        <w:rPr/>
        <w:t>Глава 11</w:t>
      </w:r>
    </w:p>
    <w:p>
      <w:pPr>
        <w:pStyle w:val="Normal"/>
        <w:rPr/>
      </w:pPr>
      <w:r>
        <w:rPr/>
        <w:t>[[@Bible:Prov 11:1 ]][[11:1 &gt;&gt; Prov 11:1]] {{field-on:Bible}} Лъжливи къпони са мерзост Господу;А прави драмове са благоугодни нему. {{field-off:Bible}}</w:t>
      </w:r>
    </w:p>
    <w:p>
      <w:pPr>
        <w:pStyle w:val="Normal"/>
        <w:rPr/>
      </w:pPr>
      <w:r>
        <w:rPr/>
        <w:t>[[@Bible:Prov 11:2 ]][[11:2 &gt;&gt; Prov 11:2]] {{field-on:Bible}} Дойде ли гордост, дохожда и срам;А мъдростта е съ смирените. {{field-off:Bible}}</w:t>
      </w:r>
    </w:p>
    <w:p>
      <w:pPr>
        <w:pStyle w:val="Normal"/>
        <w:rPr/>
      </w:pPr>
      <w:r>
        <w:rPr/>
        <w:t>[[@Bible:Prov 11:3 ]][[11:3 &gt;&gt; Prov 11:3]] {{field-on:Bible}} Целостта на правите ще ги ръководи;А развратността на коварните ще ги погуби. {{field-off:Bible}}</w:t>
      </w:r>
    </w:p>
    <w:p>
      <w:pPr>
        <w:pStyle w:val="Normal"/>
        <w:rPr/>
      </w:pPr>
      <w:r>
        <w:rPr/>
        <w:t>[[@Bible:Prov 11:4 ]][[11:4 &gt;&gt; Prov 11:4]] {{field-on:Bible}} Богатството не ползува в ден на гняв;А правдата избавя от смърт. {{field-off:Bible}}</w:t>
      </w:r>
    </w:p>
    <w:p>
      <w:pPr>
        <w:pStyle w:val="Normal"/>
        <w:rPr/>
      </w:pPr>
      <w:r>
        <w:rPr/>
        <w:t>[[@Bible:Prov 11:5 ]][[11:5 &gt;&gt; Prov 11:5]] {{field-on:Bible}} Правдата на непорочния ще оправи пътя му,А нечестивият ще падне чрез нечестието си. {{field-off:Bible}}</w:t>
      </w:r>
    </w:p>
    <w:p>
      <w:pPr>
        <w:pStyle w:val="Normal"/>
        <w:rPr/>
      </w:pPr>
      <w:r>
        <w:rPr/>
        <w:t>[[@Bible:Prov 11:6 ]][[11:6 &gt;&gt; Prov 11:6]] {{field-on:Bible}} Правдата на правите ще ги избави;А беззаконните ще се хванат в злобата си. {{field-off:Bible}}</w:t>
      </w:r>
    </w:p>
    <w:p>
      <w:pPr>
        <w:pStyle w:val="Normal"/>
        <w:rPr/>
      </w:pPr>
      <w:r>
        <w:rPr/>
        <w:t>[[@Bible:Prov 11:7 ]][[11:7 &gt;&gt; Prov 11:7]] {{field-on:Bible}} Когато нечестивий человек умира, ожиданието му погинва;Погинва и надеждата на беззаконните. {{field-off:Bible}}</w:t>
      </w:r>
    </w:p>
    <w:p>
      <w:pPr>
        <w:pStyle w:val="Normal"/>
        <w:rPr/>
      </w:pPr>
      <w:r>
        <w:rPr/>
        <w:t>[[@Bible:Prov 11:8 ]][[11:8 &gt;&gt; Prov 11:8]] {{field-on:Bible}} Праведният се отървава от утеснение;А вместо него влазя нечестивият. {{field-off:Bible}}</w:t>
      </w:r>
    </w:p>
    <w:p>
      <w:pPr>
        <w:pStyle w:val="Normal"/>
        <w:rPr/>
      </w:pPr>
      <w:r>
        <w:rPr/>
        <w:t>[[@Bible:Prov 11:9 ]][[11:9 &gt;&gt; Prov 11:9]] {{field-on:Bible}} Лицемерът с уста погубя ближния си;Но праведните ще се избавят със знанието. {{field-off:Bible}}</w:t>
      </w:r>
    </w:p>
    <w:p>
      <w:pPr>
        <w:pStyle w:val="Normal"/>
        <w:rPr/>
      </w:pPr>
      <w:r>
        <w:rPr/>
        <w:t>[[@Bible:Prov 11:10 ]][[11:10 &gt;&gt; Prov 11:10]] {{field-on:Bible}} Когато праведните успяват градът се весели;И когато нечестивите погинват радост става. {{field-off:Bible}}</w:t>
      </w:r>
    </w:p>
    <w:p>
      <w:pPr>
        <w:pStyle w:val="Normal"/>
        <w:rPr/>
      </w:pPr>
      <w:r>
        <w:rPr/>
        <w:t>[[@Bible:Prov 11:11 ]][[11:11 &gt;&gt; Prov 11:11]] {{field-on:Bible}} чрез благословението на праведните градът се възвишава;А чрез устата на нечестивите съсипва се. {{field-off:Bible}}</w:t>
      </w:r>
    </w:p>
    <w:p>
      <w:pPr>
        <w:pStyle w:val="Normal"/>
        <w:rPr/>
      </w:pPr>
      <w:r>
        <w:rPr/>
        <w:t>[[@Bible:Prov 11:12 ]][[11:12 &gt;&gt; Prov 11:12]] {{field-on:Bible}} Скодоумний презира ближния си;А благоразумний человек мълчи. {{field-off:Bible}}</w:t>
      </w:r>
    </w:p>
    <w:p>
      <w:pPr>
        <w:pStyle w:val="Normal"/>
        <w:rPr/>
      </w:pPr>
      <w:r>
        <w:rPr/>
        <w:t>[[@Bible:Prov 11:13 ]][[11:13 &gt;&gt; Prov 11:13]] {{field-on:Bible}} Одумникът обхожда и открива тайните;А верний духом потаява работата. {{field-off:Bible}}</w:t>
      </w:r>
    </w:p>
    <w:p>
      <w:pPr>
        <w:pStyle w:val="Normal"/>
        <w:rPr/>
      </w:pPr>
      <w:r>
        <w:rPr/>
        <w:t>[[@Bible:Prov 11:14 ]][[11:14 &gt;&gt; Prov 11:14]] {{field-on:Bible}} Дето няма смотрение народът пада;А в многото съветници има спасение. {{field-off:Bible}}</w:t>
      </w:r>
    </w:p>
    <w:p>
      <w:pPr>
        <w:pStyle w:val="Normal"/>
        <w:rPr/>
      </w:pPr>
      <w:r>
        <w:rPr/>
        <w:t>[[@Bible:Prov 11:15 ]][[11:15 &gt;&gt; Prov 11:15]] {{field-on:Bible}} Който се поручава за другиго ще пострада зло;А който мрази поръчителството безопасен е. {{field-off:Bible}}</w:t>
      </w:r>
    </w:p>
    <w:p>
      <w:pPr>
        <w:pStyle w:val="Normal"/>
        <w:rPr/>
      </w:pPr>
      <w:r>
        <w:rPr/>
        <w:t>[[@Bible:Prov 11:16 ]][[11:16 &gt;&gt; Prov 11:16]] {{field-on:Bible}} Благодатната жена придобива чест;И силните придобиват богатство. {{field-off:Bible}}</w:t>
      </w:r>
    </w:p>
    <w:p>
      <w:pPr>
        <w:pStyle w:val="Normal"/>
        <w:rPr/>
      </w:pPr>
      <w:r>
        <w:rPr/>
        <w:t>[[@Bible:Prov 11:17 ]][[11:17 &gt;&gt; Prov 11:17]] {{field-on:Bible}} Милостивий человек благотвори на душата си;А жестокият смущава плътта си. {{field-off:Bible}}</w:t>
      </w:r>
    </w:p>
    <w:p>
      <w:pPr>
        <w:pStyle w:val="Normal"/>
        <w:rPr/>
      </w:pPr>
      <w:r>
        <w:rPr/>
        <w:t>[[@Bible:Prov 11:18 ]][[11:18 &gt;&gt; Prov 11:18]] {{field-on:Bible}} Нечестивият работи лъжлива работа;А който сее правда ще има истинна заплата. {{field-off:Bible}}</w:t>
      </w:r>
    </w:p>
    <w:p>
      <w:pPr>
        <w:pStyle w:val="Normal"/>
        <w:rPr/>
      </w:pPr>
      <w:r>
        <w:rPr/>
        <w:t>[[@Bible:Prov 11:19 ]][[11:19 &gt;&gt; Prov 11:19]] {{field-on:Bible}} Както правдата е близу до живот,Така който се стреми към злото близу е до смъртта си. {{field-off:Bible}}</w:t>
      </w:r>
    </w:p>
    <w:p>
      <w:pPr>
        <w:pStyle w:val="Normal"/>
        <w:rPr/>
      </w:pPr>
      <w:r>
        <w:rPr/>
        <w:t>[[@Bible:Prov 11:20 ]][[11:20 &gt;&gt; Prov 11:20]] {{field-on:Bible}} Развращените в сърдце мерзост са Господу;А непорочните в пътя си угодни са нему. {{field-off:Bible}}</w:t>
      </w:r>
    </w:p>
    <w:p>
      <w:pPr>
        <w:pStyle w:val="Normal"/>
        <w:rPr/>
      </w:pPr>
      <w:r>
        <w:rPr/>
        <w:t>[[@Bible:Prov 11:21 ]][[11:21 &gt;&gt; Prov 11:21]] {{field-on:Bible}} Ръка на ръка и да се рисъедини, нечестивият не ще остане ненаказан;А семето на праведните ще се избави. {{field-off:Bible}}</w:t>
      </w:r>
    </w:p>
    <w:p>
      <w:pPr>
        <w:pStyle w:val="Normal"/>
        <w:rPr/>
      </w:pPr>
      <w:r>
        <w:rPr/>
        <w:t>[[@Bible:Prov 11:22 ]][[11:22 &gt;&gt; Prov 11:22]] {{field-on:Bible}} Както е златна обеца на свиня на носа,Така е хубава жена без разсъждение. {{field-off:Bible}}</w:t>
      </w:r>
    </w:p>
    <w:p>
      <w:pPr>
        <w:pStyle w:val="Normal"/>
        <w:rPr/>
      </w:pPr>
      <w:r>
        <w:rPr/>
        <w:t>[[@Bible:Prov 11:23 ]][[11:23 &gt;&gt; Prov 11:23]] {{field-on:Bible}} Желанието на праведните е само добро;Ожиданието на нечестивите е гняв. {{field-off:Bible}}</w:t>
      </w:r>
    </w:p>
    <w:p>
      <w:pPr>
        <w:pStyle w:val="Normal"/>
        <w:rPr/>
      </w:pPr>
      <w:r>
        <w:rPr/>
        <w:t>[[@Bible:Prov 11:24 ]][[11:24 &gt;&gt; Prov 11:24]] {{field-on:Bible}} Един разпръсва, но повече изобилва;А друг пастри без мяра, но пак достига в скудост. {{field-off:Bible}}</w:t>
      </w:r>
    </w:p>
    <w:p>
      <w:pPr>
        <w:pStyle w:val="Normal"/>
        <w:rPr/>
      </w:pPr>
      <w:r>
        <w:rPr/>
        <w:t>[[@Bible:Prov 11:25 ]][[11:25 &gt;&gt; Prov 11:25]] {{field-on:Bible}} Благотворителната душа ще се огои;И който пои, ще бъде напоен и той. {{field-off:Bible}}</w:t>
      </w:r>
    </w:p>
    <w:p>
      <w:pPr>
        <w:pStyle w:val="Normal"/>
        <w:rPr/>
      </w:pPr>
      <w:r>
        <w:rPr/>
        <w:t>[[@Bible:Prov 11:26 ]][[11:26 &gt;&gt; Prov 11:26]] {{field-on:Bible}} Който задържа жито ще бъде проклет от народа;А който продава, благословение ще бъде на главата му. {{field-off:Bible}}</w:t>
      </w:r>
    </w:p>
    <w:p>
      <w:pPr>
        <w:pStyle w:val="Normal"/>
        <w:rPr/>
      </w:pPr>
      <w:r>
        <w:rPr/>
        <w:t>[[@Bible:Prov 11:27 ]][[11:27 &gt;&gt; Prov 11:27]] {{field-on:Bible}} Който има усърдие за доброто ще придобие благоволение;Но който иска злото, то ще и да дойде върх него. {{field-off:Bible}}</w:t>
      </w:r>
    </w:p>
    <w:p>
      <w:pPr>
        <w:pStyle w:val="Normal"/>
        <w:rPr/>
      </w:pPr>
      <w:r>
        <w:rPr/>
        <w:t>[[@Bible:Prov 11:28 ]][[11:28 &gt;&gt; Prov 11:28]] {{field-on:Bible}} Който се надее на богатството си ще падне;А праведните като леторасъл ще прозябнат. {{field-off:Bible}}</w:t>
      </w:r>
    </w:p>
    <w:p>
      <w:pPr>
        <w:pStyle w:val="Normal"/>
        <w:rPr/>
      </w:pPr>
      <w:r>
        <w:rPr/>
        <w:t>[[@Bible:Prov 11:29 ]][[11:29 &gt;&gt; Prov 11:29]] {{field-on:Bible}} Който смущава дома си ще наследи вятър;И безумният ще бъде раб на мъдрия в сърдце. {{field-off:Bible}}</w:t>
      </w:r>
    </w:p>
    <w:p>
      <w:pPr>
        <w:pStyle w:val="Normal"/>
        <w:rPr/>
      </w:pPr>
      <w:r>
        <w:rPr/>
        <w:t>[[@Bible:Prov 11:30 ]][[11:30 &gt;&gt; Prov 11:30]] {{field-on:Bible}} Плодът на праведния е дърво на живот;И който придобива души мъдър е. {{field-off:Bible}}</w:t>
      </w:r>
    </w:p>
    <w:p>
      <w:pPr>
        <w:pStyle w:val="Normal"/>
        <w:rPr/>
      </w:pPr>
      <w:r>
        <w:rPr/>
        <w:t>[[@Bible:Prov 11:31 ]][[11:31 &gt;&gt; Prov 11:31]] {{field-on:Bible}} Ето, праведният приима въздаяние на земята, -Колко повече нечестивият и грешният! {{field-off:Bible}}</w:t>
      </w:r>
    </w:p>
    <w:p>
      <w:pPr>
        <w:pStyle w:val="Heading2"/>
        <w:rPr/>
      </w:pPr>
      <w:r>
        <w:rPr/>
        <w:t>Глава 12</w:t>
      </w:r>
    </w:p>
    <w:p>
      <w:pPr>
        <w:pStyle w:val="Normal"/>
        <w:rPr/>
      </w:pPr>
      <w:r>
        <w:rPr/>
        <w:t>[[@Bible:Prov 12:1 ]][[12:1 &gt;&gt; Prov 12:1]] {{field-on:Bible}} Който обича поучение обича знание;Но който мрази обличение безумен е. {{field-off:Bible}}</w:t>
      </w:r>
    </w:p>
    <w:p>
      <w:pPr>
        <w:pStyle w:val="Normal"/>
        <w:rPr/>
      </w:pPr>
      <w:r>
        <w:rPr/>
        <w:t>[[@Bible:Prov 12:2 ]][[12:2 &gt;&gt; Prov 12:2]] {{field-on:Bible}} Добрият намира благоволение от Господа;А ще осъди Той коварния. {{field-off:Bible}}</w:t>
      </w:r>
    </w:p>
    <w:p>
      <w:pPr>
        <w:pStyle w:val="Normal"/>
        <w:rPr/>
      </w:pPr>
      <w:r>
        <w:rPr/>
        <w:t>[[@Bible:Prov 12:3 ]][[12:3 &gt;&gt; Prov 12:3]] {{field-on:Bible}} человек не ще се утвърди чрез беззаконие;А коренът на праведните не ще се поклати. {{field-off:Bible}}</w:t>
      </w:r>
    </w:p>
    <w:p>
      <w:pPr>
        <w:pStyle w:val="Normal"/>
        <w:rPr/>
      </w:pPr>
      <w:r>
        <w:rPr/>
        <w:t>[[@Bible:Prov 12:4 ]][[12:4 &gt;&gt; Prov 12:4]] {{field-on:Bible}} Добродетелната жена е венец на мъжа си;А която докарва срам, като гнилост е в костите му. {{field-off:Bible}}</w:t>
      </w:r>
    </w:p>
    <w:p>
      <w:pPr>
        <w:pStyle w:val="Normal"/>
        <w:rPr/>
      </w:pPr>
      <w:r>
        <w:rPr/>
        <w:t>[[@Bible:Prov 12:5 ]][[12:5 &gt;&gt; Prov 12:5]] {{field-on:Bible}} Мислите на праведните са справедливост;А намеренията нанечестивите са коварство. {{field-off:Bible}}</w:t>
      </w:r>
    </w:p>
    <w:p>
      <w:pPr>
        <w:pStyle w:val="Normal"/>
        <w:rPr/>
      </w:pPr>
      <w:r>
        <w:rPr/>
        <w:t>[[@Bible:Prov 12:6 ]][[12:6 &gt;&gt; Prov 12:6]] {{field-on:Bible}} Думите на нечестивите са засада за кръв;А устата на правите ще ги избавят. {{field-off:Bible}}</w:t>
      </w:r>
    </w:p>
    <w:p>
      <w:pPr>
        <w:pStyle w:val="Normal"/>
        <w:rPr/>
      </w:pPr>
      <w:r>
        <w:rPr/>
        <w:t>[[@Bible:Prov 12:7 ]][[12:7 &gt;&gt; Prov 12:7]] {{field-on:Bible}} Нечестивите се съсипват, и няма ги;А домът на праведните ще пребивава. {{field-off:Bible}}</w:t>
      </w:r>
    </w:p>
    <w:p>
      <w:pPr>
        <w:pStyle w:val="Normal"/>
        <w:rPr/>
      </w:pPr>
      <w:r>
        <w:rPr/>
        <w:t>[[@Bible:Prov 12:8 ]][[12:8 &gt;&gt; Prov 12:8]] {{field-on:Bible}} человек се похвалява според разума си;А строптивий в сърдце ще бъде в поругание. {{field-off:Bible}}</w:t>
      </w:r>
    </w:p>
    <w:p>
      <w:pPr>
        <w:pStyle w:val="Normal"/>
        <w:rPr/>
      </w:pPr>
      <w:r>
        <w:rPr/>
        <w:t>[[@Bible:Prov 12:9 ]][[12:9 &gt;&gt; Prov 12:9]] {{field-on:Bible}} По-добър е презираемий който има слугаОт тогоз който се тщеслави и няма хляб. {{field-off:Bible}}</w:t>
      </w:r>
    </w:p>
    <w:p>
      <w:pPr>
        <w:pStyle w:val="Normal"/>
        <w:rPr/>
      </w:pPr>
      <w:r>
        <w:rPr/>
        <w:t>[[@Bible:Prov 12:10 ]][[12:10 &gt;&gt; Prov 12:10]] {{field-on:Bible}} Праведний се грижи за живота на скота си;А утробите на нечестивите са немилостиви. {{field-off:Bible}}</w:t>
      </w:r>
    </w:p>
    <w:p>
      <w:pPr>
        <w:pStyle w:val="Normal"/>
        <w:rPr/>
      </w:pPr>
      <w:r>
        <w:rPr/>
        <w:t>[[@Bible:Prov 12:11 ]][[12:11 &gt;&gt; Prov 12:11]] {{field-on:Bible}} Който работи земята си ще се насити с хляб;А който следва суетните оскуден е от разум. {{field-off:Bible}}</w:t>
      </w:r>
    </w:p>
    <w:p>
      <w:pPr>
        <w:pStyle w:val="Normal"/>
        <w:rPr/>
      </w:pPr>
      <w:r>
        <w:rPr/>
        <w:t>[[@Bible:Prov 12:12 ]][[12:12 &gt;&gt; Prov 12:12]] {{field-on:Bible}} Нечестивият търси корист както злите;Но коренът на праведния дава плод. {{field-off:Bible}}</w:t>
      </w:r>
    </w:p>
    <w:p>
      <w:pPr>
        <w:pStyle w:val="Normal"/>
        <w:rPr/>
      </w:pPr>
      <w:r>
        <w:rPr/>
        <w:t>[[@Bible:Prov 12:13 ]][[12:13 &gt;&gt; Prov 12:13]] {{field-on:Bible}} От греха на устните се впримча нечестивият;А праведният ще излезе от утеснение. {{field-off:Bible}}</w:t>
      </w:r>
    </w:p>
    <w:p>
      <w:pPr>
        <w:pStyle w:val="Normal"/>
        <w:rPr/>
      </w:pPr>
      <w:r>
        <w:rPr/>
        <w:t>[[@Bible:Prov 12:14 ]][[12:14 &gt;&gt; Prov 12:14]] {{field-on:Bible}} От плода на устата си человек ще се насити с добрини;И според делата на ръцете на человека ще се върне въздаянието нему. {{field-off:Bible}}</w:t>
      </w:r>
    </w:p>
    <w:p>
      <w:pPr>
        <w:pStyle w:val="Normal"/>
        <w:rPr/>
      </w:pPr>
      <w:r>
        <w:rPr/>
        <w:t>[[@Bible:Prov 12:15 ]][[12:15 &gt;&gt; Prov 12:15]] {{field-on:Bible}} Пътят на безумния е прав в очите му;А който слуша съвети, той е мъдър. {{field-off:Bible}}</w:t>
      </w:r>
    </w:p>
    <w:p>
      <w:pPr>
        <w:pStyle w:val="Normal"/>
        <w:rPr/>
      </w:pPr>
      <w:r>
        <w:rPr/>
        <w:t>[[@Bible:Prov 12:16 ]][[12:16 &gt;&gt; Prov 12:16]] {{field-on:Bible}} Безумният явява тутакси гнева си;А благоразумният покрива укора. {{field-off:Bible}}</w:t>
      </w:r>
    </w:p>
    <w:p>
      <w:pPr>
        <w:pStyle w:val="Normal"/>
        <w:rPr/>
      </w:pPr>
      <w:r>
        <w:rPr/>
        <w:t>[[@Bible:Prov 12:17 ]][[12:17 &gt;&gt; Prov 12:17]] {{field-on:Bible}} Който говори истина възвестява правото,А лъжесвидетелят лъст. {{field-off:Bible}}</w:t>
      </w:r>
    </w:p>
    <w:p>
      <w:pPr>
        <w:pStyle w:val="Normal"/>
        <w:rPr/>
      </w:pPr>
      <w:r>
        <w:rPr/>
        <w:t>[[@Bible:Prov 12:18 ]][[12:18 &gt;&gt; Prov 12:18]] {{field-on:Bible}} Понякога несмисленото говорене пронизва като с нож;А езикът на мъдрите е изцеление. {{field-off:Bible}}</w:t>
      </w:r>
    </w:p>
    <w:p>
      <w:pPr>
        <w:pStyle w:val="Normal"/>
        <w:rPr/>
      </w:pPr>
      <w:r>
        <w:rPr/>
        <w:t>[[@Bible:Prov 12:19 ]][[12:19 &gt;&gt; Prov 12:19]] {{field-on:Bible}} Устните на истината ще бъдат постоянни винаги;А лъжливий език ще бъде само минутен. {{field-off:Bible}}</w:t>
      </w:r>
    </w:p>
    <w:p>
      <w:pPr>
        <w:pStyle w:val="Normal"/>
        <w:rPr/>
      </w:pPr>
      <w:r>
        <w:rPr/>
        <w:t>[[@Bible:Prov 12:20 ]][[12:20 &gt;&gt; Prov 12:20]] {{field-on:Bible}} Лъст има в сърдцето на тези които изхитруват зло,А веселие на тези които съветват за мир. {{field-off:Bible}}</w:t>
      </w:r>
    </w:p>
    <w:p>
      <w:pPr>
        <w:pStyle w:val="Normal"/>
        <w:rPr/>
      </w:pPr>
      <w:r>
        <w:rPr/>
        <w:t>[[@Bible:Prov 12:21 ]][[12:21 &gt;&gt; Prov 12:21]] {{field-on:Bible}} Никаква повреда не ще се случи на праведния;А нечестивите ще се изпълнят със зло. {{field-off:Bible}}</w:t>
      </w:r>
    </w:p>
    <w:p>
      <w:pPr>
        <w:pStyle w:val="Normal"/>
        <w:rPr/>
      </w:pPr>
      <w:r>
        <w:rPr/>
        <w:t>[[@Bible:Prov 12:22 ]][[12:22 &gt;&gt; Prov 12:22]] {{field-on:Bible}} Лъжливите устни са мерзост Господу;А които правят истината приятни са нему. {{field-off:Bible}}</w:t>
      </w:r>
    </w:p>
    <w:p>
      <w:pPr>
        <w:pStyle w:val="Normal"/>
        <w:rPr/>
      </w:pPr>
      <w:r>
        <w:rPr/>
        <w:t>[[@Bible:Prov 12:23 ]][[12:23 &gt;&gt; Prov 12:23]] {{field-on:Bible}} Благоразумний человек покрива знанието си;А сърдцето на безумните изказва глупост. {{field-off:Bible}}</w:t>
      </w:r>
    </w:p>
    <w:p>
      <w:pPr>
        <w:pStyle w:val="Normal"/>
        <w:rPr/>
      </w:pPr>
      <w:r>
        <w:rPr/>
        <w:t>[[@Bible:Prov 12:24 ]][[12:24 &gt;&gt; Prov 12:24]] {{field-on:Bible}} Ръката на прилежливите ще властвува;А ленивите ще бъдат подданни. {{field-off:Bible}}</w:t>
      </w:r>
    </w:p>
    <w:p>
      <w:pPr>
        <w:pStyle w:val="Normal"/>
        <w:rPr/>
      </w:pPr>
      <w:r>
        <w:rPr/>
        <w:t>[[@Bible:Prov 12:25 ]][[12:25 &gt;&gt; Prov 12:25]] {{field-on:Bible}} Скръбта в сърдцето на человека го смирява;А добрата дума го весели. {{field-off:Bible}}</w:t>
      </w:r>
    </w:p>
    <w:p>
      <w:pPr>
        <w:pStyle w:val="Normal"/>
        <w:rPr/>
      </w:pPr>
      <w:r>
        <w:rPr/>
        <w:t>[[@Bible:Prov 12:26 ]][[12:26 &gt;&gt; Prov 12:26]] {{field-on:Bible}} Праведният пътеводи ближния си;А пътят на нечестивите ги въвожда в заблуждение. {{field-off:Bible}}</w:t>
      </w:r>
    </w:p>
    <w:p>
      <w:pPr>
        <w:pStyle w:val="Normal"/>
        <w:rPr/>
      </w:pPr>
      <w:r>
        <w:rPr/>
        <w:t>[[@Bible:Prov 12:27 ]][[12:27 &gt;&gt; Prov 12:27]] {{field-on:Bible}} Ленивият не пече лова си;А на радивия человек имотът е многоценен. {{field-off:Bible}}</w:t>
      </w:r>
    </w:p>
    <w:p>
      <w:pPr>
        <w:pStyle w:val="Normal"/>
        <w:rPr/>
      </w:pPr>
      <w:r>
        <w:rPr/>
        <w:t>[[@Bible:Prov 12:28 ]][[12:28 &gt;&gt; Prov 12:28]] {{field-on:Bible}} В пътя на правдата има живот;И шествието на пътя й не завожда в смърт. {{field-off:Bible}}</w:t>
      </w:r>
    </w:p>
    <w:p>
      <w:pPr>
        <w:pStyle w:val="Heading2"/>
        <w:rPr/>
      </w:pPr>
      <w:r>
        <w:rPr/>
        <w:t>Глава 13</w:t>
      </w:r>
    </w:p>
    <w:p>
      <w:pPr>
        <w:pStyle w:val="Normal"/>
        <w:rPr/>
      </w:pPr>
      <w:r>
        <w:rPr/>
        <w:t>[[@Bible:Prov 13:1 ]][[13:1 &gt;&gt; Prov 13:1]] {{field-on:Bible}} Мъдрий син приема отеческото поучение;А присмивателят не слуша обличение. {{field-off:Bible}}</w:t>
      </w:r>
    </w:p>
    <w:p>
      <w:pPr>
        <w:pStyle w:val="Normal"/>
        <w:rPr/>
      </w:pPr>
      <w:r>
        <w:rPr/>
        <w:t>[[@Bible:Prov 13:2 ]][[13:2 &gt;&gt; Prov 13:2]] {{field-on:Bible}} От плодовете на устата си ще се храни человек с добрини,А душата на беззаконниците с насилство. {{field-off:Bible}}</w:t>
      </w:r>
    </w:p>
    <w:p>
      <w:pPr>
        <w:pStyle w:val="Normal"/>
        <w:rPr/>
      </w:pPr>
      <w:r>
        <w:rPr/>
        <w:t>[[@Bible:Prov 13:3 ]][[13:3 &gt;&gt; Prov 13:3]] {{field-on:Bible}} Който пази устата си упазва душата си;А който много отваря устните си ще погине. {{field-off:Bible}}</w:t>
      </w:r>
    </w:p>
    <w:p>
      <w:pPr>
        <w:pStyle w:val="Normal"/>
        <w:rPr/>
      </w:pPr>
      <w:r>
        <w:rPr/>
        <w:t>[[@Bible:Prov 13:4 ]][[13:4 &gt;&gt; Prov 13:4]] {{field-on:Bible}} Душата на ленивия желае, и няма;А душата на радивите ще се угои. {{field-off:Bible}}</w:t>
      </w:r>
    </w:p>
    <w:p>
      <w:pPr>
        <w:pStyle w:val="Normal"/>
        <w:rPr/>
      </w:pPr>
      <w:r>
        <w:rPr/>
        <w:t>[[@Bible:Prov 13:5 ]][[13:5 &gt;&gt; Prov 13:5]] {{field-on:Bible}} Праведният мрази лъжлива дума;А нечестивият причинява срамота и безчестие. {{field-off:Bible}}</w:t>
      </w:r>
    </w:p>
    <w:p>
      <w:pPr>
        <w:pStyle w:val="Normal"/>
        <w:rPr/>
      </w:pPr>
      <w:r>
        <w:rPr/>
        <w:t>[[@Bible:Prov 13:6 ]][[13:6 &gt;&gt; Prov 13:6]] {{field-on:Bible}} Правдата съхранява ходещия непорочно;А нечестието съсипва грешния. {{field-off:Bible}}</w:t>
      </w:r>
    </w:p>
    <w:p>
      <w:pPr>
        <w:pStyle w:val="Normal"/>
        <w:rPr/>
      </w:pPr>
      <w:r>
        <w:rPr/>
        <w:t>[[@Bible:Prov 13:7 ]][[13:7 &gt;&gt; Prov 13:7]] {{field-on:Bible}} Някой се прави богат, а няма нищо;А някой се прави сиромах, но има имот много. {{field-off:Bible}}</w:t>
      </w:r>
    </w:p>
    <w:p>
      <w:pPr>
        <w:pStyle w:val="Normal"/>
        <w:rPr/>
      </w:pPr>
      <w:r>
        <w:rPr/>
        <w:t>[[@Bible:Prov 13:8 ]][[13:8 &gt;&gt; Prov 13:8]] {{field-on:Bible}} Избавление на душата на человека е богатството му;А сиромахът не чуе само обличение. {{field-off:Bible}}</w:t>
      </w:r>
    </w:p>
    <w:p>
      <w:pPr>
        <w:pStyle w:val="Normal"/>
        <w:rPr/>
      </w:pPr>
      <w:r>
        <w:rPr/>
        <w:t>[[@Bible:Prov 13:9 ]][[13:9 &gt;&gt; Prov 13:9]] {{field-on:Bible}} Виделото на праведните е весело;А светилникът на нечестивите ще угасне. {{field-off:Bible}}</w:t>
      </w:r>
    </w:p>
    <w:p>
      <w:pPr>
        <w:pStyle w:val="Normal"/>
        <w:rPr/>
      </w:pPr>
      <w:r>
        <w:rPr/>
        <w:t>[[@Bible:Prov 13:10 ]][[13:10 &gt;&gt; Prov 13:10]] {{field-on:Bible}} Само от гордост произхожда препиране;А мъдростта е с онези които приемат съвети. {{field-off:Bible}}</w:t>
      </w:r>
    </w:p>
    <w:p>
      <w:pPr>
        <w:pStyle w:val="Normal"/>
        <w:rPr/>
      </w:pPr>
      <w:r>
        <w:rPr/>
        <w:t>[[@Bible:Prov 13:11 ]][[13:11 &gt;&gt; Prov 13:11]] {{field-on:Bible}} Богатство придобивано от суета ще намалее;А който събира с ръката си ще го умножи. {{field-off:Bible}}</w:t>
      </w:r>
    </w:p>
    <w:p>
      <w:pPr>
        <w:pStyle w:val="Normal"/>
        <w:rPr/>
      </w:pPr>
      <w:r>
        <w:rPr/>
        <w:t>[[@Bible:Prov 13:12 ]][[13:12 &gt;&gt; Prov 13:12]] {{field-on:Bible}} Ожидане отлагано изнемощева сърдцето;А постигнато желание е дърво на живот. {{field-off:Bible}}</w:t>
      </w:r>
    </w:p>
    <w:p>
      <w:pPr>
        <w:pStyle w:val="Normal"/>
        <w:rPr/>
      </w:pPr>
      <w:r>
        <w:rPr/>
        <w:t>[[@Bible:Prov 13:13 ]][[13:13 &gt;&gt; Prov 13:13]] {{field-on:Bible}} Който презира словото ще погине;А който почита заповедта ще приеме въздаяние. {{field-off:Bible}}</w:t>
      </w:r>
    </w:p>
    <w:p>
      <w:pPr>
        <w:pStyle w:val="Normal"/>
        <w:rPr/>
      </w:pPr>
      <w:r>
        <w:rPr/>
        <w:t>[[@Bible:Prov 13:14 ]][[13:14 &gt;&gt; Prov 13:14]] {{field-on:Bible}} Учението на мъдрия е извор на живот,И отдалечава от сетите на смъртта. {{field-off:Bible}}</w:t>
      </w:r>
    </w:p>
    <w:p>
      <w:pPr>
        <w:pStyle w:val="Normal"/>
        <w:rPr/>
      </w:pPr>
      <w:r>
        <w:rPr/>
        <w:t>[[@Bible:Prov 13:15 ]][[13:15 &gt;&gt; Prov 13:15]] {{field-on:Bible}} Благ разум дава благодат;А пътят на беззаконниците е жесток. {{field-off:Bible}}</w:t>
      </w:r>
    </w:p>
    <w:p>
      <w:pPr>
        <w:pStyle w:val="Normal"/>
        <w:rPr/>
      </w:pPr>
      <w:r>
        <w:rPr/>
        <w:t>[[@Bible:Prov 13:16 ]][[13:16 &gt;&gt; Prov 13:16]] {{field-on:Bible}} Всеки благоразумен върши работа със знание;А безумният открива глупост. {{field-off:Bible}}</w:t>
      </w:r>
    </w:p>
    <w:p>
      <w:pPr>
        <w:pStyle w:val="Normal"/>
        <w:rPr/>
      </w:pPr>
      <w:r>
        <w:rPr/>
        <w:t>[[@Bible:Prov 13:17 ]][[13:17 &gt;&gt; Prov 13:17]] {{field-on:Bible}} Злий вестител пада в зло;А верний посланник е изцеление. {{field-off:Bible}}</w:t>
      </w:r>
    </w:p>
    <w:p>
      <w:pPr>
        <w:pStyle w:val="Normal"/>
        <w:rPr/>
      </w:pPr>
      <w:r>
        <w:rPr/>
        <w:t>[[@Bible:Prov 13:18 ]][[13:18 &gt;&gt; Prov 13:18]] {{field-on:Bible}} Сиромашия и срам ще постигнат тогоз който отхвърля поучение;А който пази обличение почтен ще бъде. {{field-off:Bible}}</w:t>
      </w:r>
    </w:p>
    <w:p>
      <w:pPr>
        <w:pStyle w:val="Normal"/>
        <w:rPr/>
      </w:pPr>
      <w:r>
        <w:rPr/>
        <w:t>[[@Bible:Prov 13:19 ]][[13:19 &gt;&gt; Prov 13:19]] {{field-on:Bible}} Изпълнено желание весели душата;А на безумните е гнусно да се уклоняват от злото. {{field-off:Bible}}</w:t>
      </w:r>
    </w:p>
    <w:p>
      <w:pPr>
        <w:pStyle w:val="Normal"/>
        <w:rPr/>
      </w:pPr>
      <w:r>
        <w:rPr/>
        <w:t>[[@Bible:Prov 13:20 ]][[13:20 &gt;&gt; Prov 13:20]] {{field-on:Bible}} Който ходи с мъдри ще бъде мъдър;А другарът на безумните ще се разврати. {{field-off:Bible}}</w:t>
      </w:r>
    </w:p>
    <w:p>
      <w:pPr>
        <w:pStyle w:val="Normal"/>
        <w:rPr/>
      </w:pPr>
      <w:r>
        <w:rPr/>
        <w:t>[[@Bible:Prov 13:21 ]][[13:21 &gt;&gt; Prov 13:21]] {{field-on:Bible}} Зло гони грешните;А на праведните ще се въздаде добро. {{field-off:Bible}}</w:t>
      </w:r>
    </w:p>
    <w:p>
      <w:pPr>
        <w:pStyle w:val="Normal"/>
        <w:rPr/>
      </w:pPr>
      <w:r>
        <w:rPr/>
        <w:t>[[@Bible:Prov 13:22 ]][[13:22 &gt;&gt; Prov 13:22]] {{field-on:Bible}} Добрият оставя наследие на синове и внуци;А богатството на грешния се пази за праведния. {{field-off:Bible}}</w:t>
      </w:r>
    </w:p>
    <w:p>
      <w:pPr>
        <w:pStyle w:val="Normal"/>
        <w:rPr/>
      </w:pPr>
      <w:r>
        <w:rPr/>
        <w:t>[[@Bible:Prov 13:23 ]][[13:23 &gt;&gt; Prov 13:23]] {{field-on:Bible}} Нивата на сиромасите има много храна;Но някои погинват от нямане на съд. {{field-off:Bible}}</w:t>
      </w:r>
    </w:p>
    <w:p>
      <w:pPr>
        <w:pStyle w:val="Normal"/>
        <w:rPr/>
      </w:pPr>
      <w:r>
        <w:rPr/>
        <w:t>[[@Bible:Prov 13:24 ]][[13:24 &gt;&gt; Prov 13:24]] {{field-on:Bible}} Който щади тоягата си мрази сина си;Но който го обича наказва го с време. {{field-off:Bible}}</w:t>
      </w:r>
    </w:p>
    <w:p>
      <w:pPr>
        <w:pStyle w:val="Normal"/>
        <w:rPr/>
      </w:pPr>
      <w:r>
        <w:rPr/>
        <w:t>[[@Bible:Prov 13:25 ]][[13:25 &gt;&gt; Prov 13:25]] {{field-on:Bible}} Праведний яде до насищане на душата си;А търбухът на нечестивите ще бъде в лишение. {{field-off:Bible}}</w:t>
      </w:r>
    </w:p>
    <w:p>
      <w:pPr>
        <w:pStyle w:val="Heading2"/>
        <w:rPr/>
      </w:pPr>
      <w:r>
        <w:rPr/>
        <w:t>Глава 14</w:t>
      </w:r>
    </w:p>
    <w:p>
      <w:pPr>
        <w:pStyle w:val="Normal"/>
        <w:rPr/>
      </w:pPr>
      <w:r>
        <w:rPr/>
        <w:t>[[@Bible:Prov 14:1 ]][[14:1 &gt;&gt; Prov 14:1]] {{field-on:Bible}} Всяка мъдра жена съградява дома си;А безумната го събаря с ръцете си. {{field-off:Bible}}</w:t>
      </w:r>
    </w:p>
    <w:p>
      <w:pPr>
        <w:pStyle w:val="Normal"/>
        <w:rPr/>
      </w:pPr>
      <w:r>
        <w:rPr/>
        <w:t>[[@Bible:Prov 14:2 ]][[14:2 &gt;&gt; Prov 14:2]] {{field-on:Bible}} Който ходи в правотата си бои се от Господа;Но строптивий в пътищата си презира го. {{field-off:Bible}}</w:t>
      </w:r>
    </w:p>
    <w:p>
      <w:pPr>
        <w:pStyle w:val="Normal"/>
        <w:rPr/>
      </w:pPr>
      <w:r>
        <w:rPr/>
        <w:t>[[@Bible:Prov 14:3 ]][[14:3 &gt;&gt; Prov 14:3]] {{field-on:Bible}} В устата на безумния е пръчката на гордостта;А устните на мъдрите ще ги пазят. {{field-off:Bible}}</w:t>
      </w:r>
    </w:p>
    <w:p>
      <w:pPr>
        <w:pStyle w:val="Normal"/>
        <w:rPr/>
      </w:pPr>
      <w:r>
        <w:rPr/>
        <w:t>[[@Bible:Prov 14:4 ]][[14:4 &gt;&gt; Prov 14:4]] {{field-on:Bible}} Дето няма говеда яслите са чисти;Но изобилието на произведенията е в силата на воловете. {{field-off:Bible}}</w:t>
      </w:r>
    </w:p>
    <w:p>
      <w:pPr>
        <w:pStyle w:val="Normal"/>
        <w:rPr/>
      </w:pPr>
      <w:r>
        <w:rPr/>
        <w:t>[[@Bible:Prov 14:5 ]][[14:5 &gt;&gt; Prov 14:5]] {{field-on:Bible}} Истинний свидетел не лъже;А лъжливий свидетел излива лъжи. {{field-off:Bible}}</w:t>
      </w:r>
    </w:p>
    <w:p>
      <w:pPr>
        <w:pStyle w:val="Normal"/>
        <w:rPr/>
      </w:pPr>
      <w:r>
        <w:rPr/>
        <w:t>[[@Bible:Prov 14:6 ]][[14:6 &gt;&gt; Prov 14:6]] {{field-on:Bible}} Присмивателят търси мъдрост, и не намерва;А за разумния е лесно ученето. {{field-off:Bible}}</w:t>
      </w:r>
    </w:p>
    <w:p>
      <w:pPr>
        <w:pStyle w:val="Normal"/>
        <w:rPr/>
      </w:pPr>
      <w:r>
        <w:rPr/>
        <w:t>[[@Bible:Prov 14:7 ]][[14:7 &gt;&gt; Prov 14:7]] {{field-on:Bible}} Замини безумния человекКогато си узнал че няма разумни устни. {{field-off:Bible}}</w:t>
      </w:r>
    </w:p>
    <w:p>
      <w:pPr>
        <w:pStyle w:val="Normal"/>
        <w:rPr/>
      </w:pPr>
      <w:r>
        <w:rPr/>
        <w:t>[[@Bible:Prov 14:8 ]][[14:8 &gt;&gt; Prov 14:8]] {{field-on:Bible}} Мъдростта на благоразумния е да познава пътя си;А глупостта на безумните е заблуждение. {{field-off:Bible}}</w:t>
      </w:r>
    </w:p>
    <w:p>
      <w:pPr>
        <w:pStyle w:val="Normal"/>
        <w:rPr/>
      </w:pPr>
      <w:r>
        <w:rPr/>
        <w:t>[[@Bible:Prov 14:9 ]][[14:9 &gt;&gt; Prov 14:9]] {{field-on:Bible}} Безумните се смеят на беззаконието;А всред правите има благоволение. {{field-off:Bible}}</w:t>
      </w:r>
    </w:p>
    <w:p>
      <w:pPr>
        <w:pStyle w:val="Normal"/>
        <w:rPr/>
      </w:pPr>
      <w:r>
        <w:rPr/>
        <w:t>[[@Bible:Prov 14:10 ]][[14:10 &gt;&gt; Prov 14:10]] {{field-on:Bible}} Сърдцето познава своята си горест;И чужд не участвува в радостта му. {{field-off:Bible}}</w:t>
      </w:r>
    </w:p>
    <w:p>
      <w:pPr>
        <w:pStyle w:val="Normal"/>
        <w:rPr/>
      </w:pPr>
      <w:r>
        <w:rPr/>
        <w:t>[[@Bible:Prov 14:11 ]][[14:11 &gt;&gt; Prov 14:11]] {{field-on:Bible}} Къщата на нечестивите ще се събори;Но шатърът на правите ще цъвти. {{field-off:Bible}}</w:t>
      </w:r>
    </w:p>
    <w:p>
      <w:pPr>
        <w:pStyle w:val="Normal"/>
        <w:rPr/>
      </w:pPr>
      <w:r>
        <w:rPr/>
        <w:t>[[@Bible:Prov 14:12 ]][[14:12 &gt;&gt; Prov 14:12]] {{field-on:Bible}} Има път който се види прав на человека;Но краят му е пътища към смърт. {{field-off:Bible}}</w:t>
      </w:r>
    </w:p>
    <w:p>
      <w:pPr>
        <w:pStyle w:val="Normal"/>
        <w:rPr/>
      </w:pPr>
      <w:r>
        <w:rPr/>
        <w:t>[[@Bible:Prov 14:13 ]][[14:13 &gt;&gt; Prov 14:13]] {{field-on:Bible}} Още и в смеха сърдцето има болката си;И на радостта свършекът е скръб. {{field-off:Bible}}</w:t>
      </w:r>
    </w:p>
    <w:p>
      <w:pPr>
        <w:pStyle w:val="Normal"/>
        <w:rPr/>
      </w:pPr>
      <w:r>
        <w:rPr/>
        <w:t>[[@Bible:Prov 14:14 ]][[14:14 &gt;&gt; Prov 14:14]] {{field-on:Bible}} Развратний в сърдце от пътищата си ще се насити,И добрият человек от себе си. {{field-off:Bible}}</w:t>
      </w:r>
    </w:p>
    <w:p>
      <w:pPr>
        <w:pStyle w:val="Normal"/>
        <w:rPr/>
      </w:pPr>
      <w:r>
        <w:rPr/>
        <w:t>[[@Bible:Prov 14:15 ]][[14:15 &gt;&gt; Prov 14:15]] {{field-on:Bible}} Простият вярва на всяка дума;А благоразумният внимава в пътеките си. {{field-off:Bible}}</w:t>
      </w:r>
    </w:p>
    <w:p>
      <w:pPr>
        <w:pStyle w:val="Normal"/>
        <w:rPr/>
      </w:pPr>
      <w:r>
        <w:rPr/>
        <w:t>[[@Bible:Prov 14:16 ]][[14:16 &gt;&gt; Prov 14:16]] {{field-on:Bible}} Мъдрият се бои,И уклонява се от злото;А безумният хвърля се напред, и бива смел. {{field-off:Bible}}</w:t>
      </w:r>
    </w:p>
    <w:p>
      <w:pPr>
        <w:pStyle w:val="Normal"/>
        <w:rPr/>
      </w:pPr>
      <w:r>
        <w:rPr/>
        <w:t>[[@Bible:Prov 14:17 ]][[14:17 &gt;&gt; Prov 14:17]] {{field-on:Bible}} Острояростният прави несмислено;И зломисленият человек е омразен. {{field-off:Bible}}</w:t>
      </w:r>
    </w:p>
    <w:p>
      <w:pPr>
        <w:pStyle w:val="Normal"/>
        <w:rPr/>
      </w:pPr>
      <w:r>
        <w:rPr/>
        <w:t>[[@Bible:Prov 14:18 ]][[14:18 &gt;&gt; Prov 14:18]] {{field-on:Bible}} Безумните наследват глупост;А благоразумните се венчават със знание. {{field-off:Bible}}</w:t>
      </w:r>
    </w:p>
    <w:p>
      <w:pPr>
        <w:pStyle w:val="Normal"/>
        <w:rPr/>
      </w:pPr>
      <w:r>
        <w:rPr/>
        <w:t>[[@Bible:Prov 14:19 ]][[14:19 &gt;&gt; Prov 14:19]] {{field-on:Bible}} Злите се кланят пред добрите,И нечестивите във вратата на праведния. {{field-off:Bible}}</w:t>
      </w:r>
    </w:p>
    <w:p>
      <w:pPr>
        <w:pStyle w:val="Normal"/>
        <w:rPr/>
      </w:pPr>
      <w:r>
        <w:rPr/>
        <w:t>[[@Bible:Prov 14:20 ]][[14:20 &gt;&gt; Prov 14:20]] {{field-on:Bible}} Сиромаха го мрази даже и ближният му;А на богатия приятелите са много. {{field-off:Bible}}</w:t>
      </w:r>
    </w:p>
    <w:p>
      <w:pPr>
        <w:pStyle w:val="Normal"/>
        <w:rPr/>
      </w:pPr>
      <w:r>
        <w:rPr/>
        <w:t>[[@Bible:Prov 14:21 ]][[14:21 &gt;&gt; Prov 14:21]] {{field-on:Bible}} Който презира ближния си съгрешава;А който помилва сиромасите блажен е. {{field-off:Bible}}</w:t>
      </w:r>
    </w:p>
    <w:p>
      <w:pPr>
        <w:pStyle w:val="Normal"/>
        <w:rPr/>
      </w:pPr>
      <w:r>
        <w:rPr/>
        <w:t>[[@Bible:Prov 14:22 ]][[14:22 &gt;&gt; Prov 14:22]] {{field-on:Bible}} Не заблуждават ли се които измислюват зло?Но милост и истина ще бъде на тези които измислюват добро. {{field-off:Bible}}</w:t>
      </w:r>
    </w:p>
    <w:p>
      <w:pPr>
        <w:pStyle w:val="Normal"/>
        <w:rPr/>
      </w:pPr>
      <w:r>
        <w:rPr/>
        <w:t>[[@Bible:Prov 14:23 ]][[14:23 &gt;&gt; Prov 14:23]] {{field-on:Bible}} От всеки труд има полза,А от бледословието на устните само скудост. {{field-off:Bible}}</w:t>
      </w:r>
    </w:p>
    <w:p>
      <w:pPr>
        <w:pStyle w:val="Normal"/>
        <w:rPr/>
      </w:pPr>
      <w:r>
        <w:rPr/>
        <w:t>[[@Bible:Prov 14:24 ]][[14:24 &gt;&gt; Prov 14:24]] {{field-on:Bible}} Венец на мъдрите е богатството им:Преимуществото на безумните е глупостта. {{field-off:Bible}}</w:t>
      </w:r>
    </w:p>
    <w:p>
      <w:pPr>
        <w:pStyle w:val="Normal"/>
        <w:rPr/>
      </w:pPr>
      <w:r>
        <w:rPr/>
        <w:t>[[@Bible:Prov 14:25 ]][[14:25 &gt;&gt; Prov 14:25]] {{field-on:Bible}} Истинний свидетел избавя души;А лъстивий излива лъжи. {{field-off:Bible}}</w:t>
      </w:r>
    </w:p>
    <w:p>
      <w:pPr>
        <w:pStyle w:val="Normal"/>
        <w:rPr/>
      </w:pPr>
      <w:r>
        <w:rPr/>
        <w:t>[[@Bible:Prov 14:26 ]][[14:26 &gt;&gt; Prov 14:26]] {{field-on:Bible}} В страха от Господа има крепко упование;И неговите чада ще имат прибежище. {{field-off:Bible}}</w:t>
      </w:r>
    </w:p>
    <w:p>
      <w:pPr>
        <w:pStyle w:val="Normal"/>
        <w:rPr/>
      </w:pPr>
      <w:r>
        <w:rPr/>
        <w:t>[[@Bible:Prov 14:27 ]][[14:27 &gt;&gt; Prov 14:27]] {{field-on:Bible}} Страхът Господен е източник на живот,И отдалечава от сетите на смъртта. {{field-off:Bible}}</w:t>
      </w:r>
    </w:p>
    <w:p>
      <w:pPr>
        <w:pStyle w:val="Normal"/>
        <w:rPr/>
      </w:pPr>
      <w:r>
        <w:rPr/>
        <w:t>[[@Bible:Prov 14:28 ]][[14:28 &gt;&gt; Prov 14:28]] {{field-on:Bible}} Умножението на людете е слава на царя,А намалението на людете съсипване на княза. {{field-off:Bible}}</w:t>
      </w:r>
    </w:p>
    <w:p>
      <w:pPr>
        <w:pStyle w:val="Normal"/>
        <w:rPr/>
      </w:pPr>
      <w:r>
        <w:rPr/>
        <w:t>[[@Bible:Prov 14:29 ]][[14:29 &gt;&gt; Prov 14:29]] {{field-on:Bible}} Дълготърпеливий има голямо благоразумие;А нетърпеливий показва много безумие. {{field-off:Bible}}</w:t>
      </w:r>
    </w:p>
    <w:p>
      <w:pPr>
        <w:pStyle w:val="Normal"/>
        <w:rPr/>
      </w:pPr>
      <w:r>
        <w:rPr/>
        <w:t>[[@Bible:Prov 14:30 ]][[14:30 &gt;&gt; Prov 14:30]] {{field-on:Bible}} Тихо сърдце е живот на плътта;А завистта е гнилост на костите. {{field-off:Bible}}</w:t>
      </w:r>
    </w:p>
    <w:p>
      <w:pPr>
        <w:pStyle w:val="Normal"/>
        <w:rPr/>
      </w:pPr>
      <w:r>
        <w:rPr/>
        <w:t>[[@Bible:Prov 14:31 ]][[14:31 &gt;&gt; Prov 14:31]] {{field-on:Bible}} Който угнетява убогия безчести Създателя му;А който помилва сиромаха почита го. {{field-off:Bible}}</w:t>
      </w:r>
    </w:p>
    <w:p>
      <w:pPr>
        <w:pStyle w:val="Normal"/>
        <w:rPr/>
      </w:pPr>
      <w:r>
        <w:rPr/>
        <w:t>[[@Bible:Prov 14:32 ]][[14:32 &gt;&gt; Prov 14:32]] {{field-on:Bible}} Нечестивий ще се изпъди за нечестието си;А праведний и в смъртта си има упование. {{field-off:Bible}}</w:t>
      </w:r>
    </w:p>
    <w:p>
      <w:pPr>
        <w:pStyle w:val="Normal"/>
        <w:rPr/>
      </w:pPr>
      <w:r>
        <w:rPr/>
        <w:t>[[@Bible:Prov 14:33 ]][[14:33 &gt;&gt; Prov 14:33]] {{field-on:Bible}} В сърдцето на разумния почива мъдрост;А каквото има вътре в безумните ще се яви. {{field-off:Bible}}</w:t>
      </w:r>
    </w:p>
    <w:p>
      <w:pPr>
        <w:pStyle w:val="Normal"/>
        <w:rPr/>
      </w:pPr>
      <w:r>
        <w:rPr/>
        <w:t>[[@Bible:Prov 14:34 ]][[14:34 &gt;&gt; Prov 14:34]] {{field-on:Bible}} Правдата възвишава народ;А грехът е безчестие на людете. {{field-off:Bible}}</w:t>
      </w:r>
    </w:p>
    <w:p>
      <w:pPr>
        <w:pStyle w:val="Normal"/>
        <w:rPr/>
      </w:pPr>
      <w:r>
        <w:rPr/>
        <w:t>[[@Bible:Prov 14:35 ]][[14:35 &gt;&gt; Prov 14:35]] {{field-on:Bible}} Благоволението на царя е към разумния раб,А яростта му към оногози който докарва срам. {{field-off:Bible}}</w:t>
      </w:r>
    </w:p>
    <w:p>
      <w:pPr>
        <w:pStyle w:val="Heading2"/>
        <w:rPr/>
      </w:pPr>
      <w:r>
        <w:rPr/>
        <w:t>Глава 15</w:t>
      </w:r>
    </w:p>
    <w:p>
      <w:pPr>
        <w:pStyle w:val="Normal"/>
        <w:rPr/>
      </w:pPr>
      <w:r>
        <w:rPr/>
        <w:t>[[@Bible:Prov 15:1 ]][[15:1 &gt;&gt; Prov 15:1]] {{field-on:Bible}} Мек ответ утишава ярост;А жестока дума възбужда гняв. {{field-off:Bible}}</w:t>
      </w:r>
    </w:p>
    <w:p>
      <w:pPr>
        <w:pStyle w:val="Normal"/>
        <w:rPr/>
      </w:pPr>
      <w:r>
        <w:rPr/>
        <w:t>[[@Bible:Prov 15:2 ]][[15:2 &gt;&gt; Prov 15:2]] {{field-on:Bible}} Езикът на мъдрите украшава знанието;А устата на безумните отригват глупост. {{field-off:Bible}}</w:t>
      </w:r>
    </w:p>
    <w:p>
      <w:pPr>
        <w:pStyle w:val="Normal"/>
        <w:rPr/>
      </w:pPr>
      <w:r>
        <w:rPr/>
        <w:t>[[@Bible:Prov 15:3 ]][[15:3 &gt;&gt; Prov 15:3]] {{field-on:Bible}} Очите Господни са на всяко място,И наблюдават злите и добрите. {{field-off:Bible}}</w:t>
      </w:r>
    </w:p>
    <w:p>
      <w:pPr>
        <w:pStyle w:val="Normal"/>
        <w:rPr/>
      </w:pPr>
      <w:r>
        <w:rPr/>
        <w:t>[[@Bible:Prov 15:4 ]][[15:4 &gt;&gt; Prov 15:4]] {{field-on:Bible}} Сладък език е дърво на живот;А развратност в него е съкрушение на духа. {{field-off:Bible}}</w:t>
      </w:r>
    </w:p>
    <w:p>
      <w:pPr>
        <w:pStyle w:val="Normal"/>
        <w:rPr/>
      </w:pPr>
      <w:r>
        <w:rPr/>
        <w:t>[[@Bible:Prov 15:5 ]][[15:5 &gt;&gt; Prov 15:5]] {{field-on:Bible}} Безумний презира поучението на отца си;А който пази обличение благоразумен е. {{field-off:Bible}}</w:t>
      </w:r>
    </w:p>
    <w:p>
      <w:pPr>
        <w:pStyle w:val="Normal"/>
        <w:rPr/>
      </w:pPr>
      <w:r>
        <w:rPr/>
        <w:t>[[@Bible:Prov 15:6 ]][[15:6 &gt;&gt; Prov 15:6]] {{field-on:Bible}} В дома на праведния има голямо изобилие,А в дохода на нечестивия смущение. {{field-off:Bible}}</w:t>
      </w:r>
    </w:p>
    <w:p>
      <w:pPr>
        <w:pStyle w:val="Normal"/>
        <w:rPr/>
      </w:pPr>
      <w:r>
        <w:rPr/>
        <w:t>[[@Bible:Prov 15:7 ]][[15:7 &gt;&gt; Prov 15:7]] {{field-on:Bible}} Устните на мъдрите сеят знание;А сърдцето на безумните не е така. {{field-off:Bible}}</w:t>
      </w:r>
    </w:p>
    <w:p>
      <w:pPr>
        <w:pStyle w:val="Normal"/>
        <w:rPr/>
      </w:pPr>
      <w:r>
        <w:rPr/>
        <w:t>[[@Bible:Prov 15:8 ]][[15:8 &gt;&gt; Prov 15:8]] {{field-on:Bible}} Жъртвата на нечестивите е мерзост Господу,А моленето на правите благоприятно нему. {{field-off:Bible}}</w:t>
      </w:r>
    </w:p>
    <w:p>
      <w:pPr>
        <w:pStyle w:val="Normal"/>
        <w:rPr/>
      </w:pPr>
      <w:r>
        <w:rPr/>
        <w:t>[[@Bible:Prov 15:9 ]][[15:9 &gt;&gt; Prov 15:9]] {{field-on:Bible}} Пътят на нечестивия е мерзост на Господа;Но той обича тогози който тича след правдата. {{field-off:Bible}}</w:t>
      </w:r>
    </w:p>
    <w:p>
      <w:pPr>
        <w:pStyle w:val="Normal"/>
        <w:rPr/>
      </w:pPr>
      <w:r>
        <w:rPr/>
        <w:t>[[@Bible:Prov 15:10 ]][[15:10 &gt;&gt; Prov 15:10]] {{field-on:Bible}} Има лошо наказание за онези които се отбиват от пътя:Който мрази обличение ще умре. {{field-off:Bible}}</w:t>
      </w:r>
    </w:p>
    <w:p>
      <w:pPr>
        <w:pStyle w:val="Normal"/>
        <w:rPr/>
      </w:pPr>
      <w:r>
        <w:rPr/>
        <w:t>[[@Bible:Prov 15:11 ]][[15:11 &gt;&gt; Prov 15:11]] {{field-on:Bible}} Ад и погибелта са явни пред Господа, -Колко повече сърдцата на человеческите синове. {{field-off:Bible}}</w:t>
      </w:r>
    </w:p>
    <w:p>
      <w:pPr>
        <w:pStyle w:val="Normal"/>
        <w:rPr/>
      </w:pPr>
      <w:r>
        <w:rPr/>
        <w:t>[[@Bible:Prov 15:12 ]][[15:12 &gt;&gt; Prov 15:12]] {{field-on:Bible}} Присмивателят не обича обличителя си,Нито ще отиде при мъдрите. {{field-off:Bible}}</w:t>
      </w:r>
    </w:p>
    <w:p>
      <w:pPr>
        <w:pStyle w:val="Normal"/>
        <w:rPr/>
      </w:pPr>
      <w:r>
        <w:rPr/>
        <w:t>[[@Bible:Prov 15:13 ]][[15:13 &gt;&gt; Prov 15:13]] {{field-on:Bible}} Сърдце весело прави засмено лице;А от скърбта на сърдцето угнетява се духът. {{field-off:Bible}}</w:t>
      </w:r>
    </w:p>
    <w:p>
      <w:pPr>
        <w:pStyle w:val="Normal"/>
        <w:rPr/>
      </w:pPr>
      <w:r>
        <w:rPr/>
        <w:t>[[@Bible:Prov 15:14 ]][[15:14 &gt;&gt; Prov 15:14]] {{field-on:Bible}} Сърдцето на разумния търси знание;А устата на безумните хранят се с глупост. {{field-off:Bible}}</w:t>
      </w:r>
    </w:p>
    <w:p>
      <w:pPr>
        <w:pStyle w:val="Normal"/>
        <w:rPr/>
      </w:pPr>
      <w:r>
        <w:rPr/>
        <w:t>[[@Bible:Prov 15:15 ]][[15:15 &gt;&gt; Prov 15:15]] {{field-on:Bible}} Всичките дни на скърбния са зли;А веселото сърдце е винагишно пируване. {{field-off:Bible}}</w:t>
      </w:r>
    </w:p>
    <w:p>
      <w:pPr>
        <w:pStyle w:val="Normal"/>
        <w:rPr/>
      </w:pPr>
      <w:r>
        <w:rPr/>
        <w:t>[[@Bible:Prov 15:16 ]][[15:16 &gt;&gt; Prov 15:16]] {{field-on:Bible}} По-добро малкото със страх Господен,Нежели съкровища много и смущение в тях. {{field-off:Bible}}</w:t>
      </w:r>
    </w:p>
    <w:p>
      <w:pPr>
        <w:pStyle w:val="Normal"/>
        <w:rPr/>
      </w:pPr>
      <w:r>
        <w:rPr/>
        <w:t>[[@Bible:Prov 15:17 ]][[15:17 &gt;&gt; Prov 15:17]] {{field-on:Bible}} По-добро гощаване от зеле с любов,Нежели хранено говедо с омраза. {{field-off:Bible}}</w:t>
      </w:r>
    </w:p>
    <w:p>
      <w:pPr>
        <w:pStyle w:val="Normal"/>
        <w:rPr/>
      </w:pPr>
      <w:r>
        <w:rPr/>
        <w:t>[[@Bible:Prov 15:18 ]][[15:18 &gt;&gt; Prov 15:18]] {{field-on:Bible}} Яростний человек възбужда прения;А дълготърпеливий утишава карания. {{field-off:Bible}}</w:t>
      </w:r>
    </w:p>
    <w:p>
      <w:pPr>
        <w:pStyle w:val="Normal"/>
        <w:rPr/>
      </w:pPr>
      <w:r>
        <w:rPr/>
        <w:t>[[@Bible:Prov 15:19 ]][[15:19 &gt;&gt; Prov 15:19]] {{field-on:Bible}} Пътят на ленивия е като с тръне изплетен;А пътят на правите е изравнен. {{field-off:Bible}}</w:t>
      </w:r>
    </w:p>
    <w:p>
      <w:pPr>
        <w:pStyle w:val="Normal"/>
        <w:rPr/>
      </w:pPr>
      <w:r>
        <w:rPr/>
        <w:t>[[@Bible:Prov 15:20 ]][[15:20 &gt;&gt; Prov 15:20]] {{field-on:Bible}} Мъдър син весели отца;А безумен человек презира майка си. {{field-off:Bible}}</w:t>
      </w:r>
    </w:p>
    <w:p>
      <w:pPr>
        <w:pStyle w:val="Normal"/>
        <w:rPr/>
      </w:pPr>
      <w:r>
        <w:rPr/>
        <w:t>[[@Bible:Prov 15:21 ]][[15:21 &gt;&gt; Prov 15:21]] {{field-on:Bible}} Глупостта е радост на скудоумния;А разумний человек ходи направо. {{field-off:Bible}}</w:t>
      </w:r>
    </w:p>
    <w:p>
      <w:pPr>
        <w:pStyle w:val="Normal"/>
        <w:rPr/>
      </w:pPr>
      <w:r>
        <w:rPr/>
        <w:t>[[@Bible:Prov 15:22 ]][[15:22 &gt;&gt; Prov 15:22]] {{field-on:Bible}} Дето няма съвет намеренията се осуетяват,А в множеството на съветниците утвърждават се. {{field-off:Bible}}</w:t>
      </w:r>
    </w:p>
    <w:p>
      <w:pPr>
        <w:pStyle w:val="Normal"/>
        <w:rPr/>
      </w:pPr>
      <w:r>
        <w:rPr/>
        <w:t>[[@Bible:Prov 15:23 ]][[15:23 &gt;&gt; Prov 15:23]] {{field-on:Bible}} человек има радост чрез ответа на устата си;И дума на време, колко е добра! {{field-off:Bible}}</w:t>
      </w:r>
    </w:p>
    <w:p>
      <w:pPr>
        <w:pStyle w:val="Normal"/>
        <w:rPr/>
      </w:pPr>
      <w:r>
        <w:rPr/>
        <w:t>[[@Bible:Prov 15:24 ]][[15:24 &gt;&gt; Prov 15:24]] {{field-on:Bible}} За разумния е пътят на живота нагоре,За да се уклони от ада долу. {{field-off:Bible}}</w:t>
      </w:r>
    </w:p>
    <w:p>
      <w:pPr>
        <w:pStyle w:val="Normal"/>
        <w:rPr/>
      </w:pPr>
      <w:r>
        <w:rPr/>
        <w:t>[[@Bible:Prov 15:25 ]][[15:25 &gt;&gt; Prov 15:25]] {{field-on:Bible}} Господ съсипва дома на горделивите;А утвърдява предела на вдовицата. {{field-off:Bible}}</w:t>
      </w:r>
    </w:p>
    <w:p>
      <w:pPr>
        <w:pStyle w:val="Normal"/>
        <w:rPr/>
      </w:pPr>
      <w:r>
        <w:rPr/>
        <w:t>[[@Bible:Prov 15:26 ]][[15:26 &gt;&gt; Prov 15:26]] {{field-on:Bible}} Помишленията на лошия са мерзост Господу;А думите на чистите са угодни. {{field-off:Bible}}</w:t>
      </w:r>
    </w:p>
    <w:p>
      <w:pPr>
        <w:pStyle w:val="Normal"/>
        <w:rPr/>
      </w:pPr>
      <w:r>
        <w:rPr/>
        <w:t>[[@Bible:Prov 15:27 ]][[15:27 &gt;&gt; Prov 15:27]] {{field-on:Bible}} Користолюбивият смущава дома си;А който мрази даровете ще живее. {{field-off:Bible}}</w:t>
      </w:r>
    </w:p>
    <w:p>
      <w:pPr>
        <w:pStyle w:val="Normal"/>
        <w:rPr/>
      </w:pPr>
      <w:r>
        <w:rPr/>
        <w:t>[[@Bible:Prov 15:28 ]][[15:28 &gt;&gt; Prov 15:28]] {{field-on:Bible}} Сърдцето на праведния преговаря да отговаря;А устата на нечестивите отригват зло. {{field-off:Bible}}</w:t>
      </w:r>
    </w:p>
    <w:p>
      <w:pPr>
        <w:pStyle w:val="Normal"/>
        <w:rPr/>
      </w:pPr>
      <w:r>
        <w:rPr/>
        <w:t>[[@Bible:Prov 15:29 ]][[15:29 &gt;&gt; Prov 15:29]] {{field-on:Bible}} Господ е далеч от нечестивите;А слуша моленето на праведните. {{field-off:Bible}}</w:t>
      </w:r>
    </w:p>
    <w:p>
      <w:pPr>
        <w:pStyle w:val="Normal"/>
        <w:rPr/>
      </w:pPr>
      <w:r>
        <w:rPr/>
        <w:t>[[@Bible:Prov 15:30 ]][[15:30 &gt;&gt; Prov 15:30]] {{field-on:Bible}} Светът на очите весели сърдцето:И добрата вест утлъстява костите. {{field-off:Bible}}</w:t>
      </w:r>
    </w:p>
    <w:p>
      <w:pPr>
        <w:pStyle w:val="Normal"/>
        <w:rPr/>
      </w:pPr>
      <w:r>
        <w:rPr/>
        <w:t>[[@Bible:Prov 15:31 ]][[15:31 &gt;&gt; Prov 15:31]] {{field-on:Bible}} Ухо което слуша обличението на животаПребивава между мъдрите. {{field-off:Bible}}</w:t>
      </w:r>
    </w:p>
    <w:p>
      <w:pPr>
        <w:pStyle w:val="Normal"/>
        <w:rPr/>
      </w:pPr>
      <w:r>
        <w:rPr/>
        <w:t>[[@Bible:Prov 15:32 ]][[15:32 &gt;&gt; Prov 15:32]] {{field-on:Bible}} Който отхвърля поучението мрази душата си;А който слуша обличението придобива разум. {{field-off:Bible}}</w:t>
      </w:r>
    </w:p>
    <w:p>
      <w:pPr>
        <w:pStyle w:val="Normal"/>
        <w:rPr/>
      </w:pPr>
      <w:r>
        <w:rPr/>
        <w:t>[[@Bible:Prov 15:33 ]][[15:33 &gt;&gt; Prov 15:33]] {{field-on:Bible}} Страхът Господен е поучение на мъдрост;И смирението предходи пред славата. {{field-off:Bible}}</w:t>
      </w:r>
    </w:p>
    <w:p>
      <w:pPr>
        <w:pStyle w:val="Heading2"/>
        <w:rPr/>
      </w:pPr>
      <w:r>
        <w:rPr/>
        <w:t>Глава 16</w:t>
      </w:r>
    </w:p>
    <w:p>
      <w:pPr>
        <w:pStyle w:val="Normal"/>
        <w:rPr/>
      </w:pPr>
      <w:r>
        <w:rPr/>
        <w:t>[[@Bible:Prov 16:1 ]][[16:1 &gt;&gt; Prov 16:1]] {{field-on:Bible}} На человека принадлежат приготвенията на сърдцето;Но от Господа е ответът на езика. {{field-off:Bible}}</w:t>
      </w:r>
    </w:p>
    <w:p>
      <w:pPr>
        <w:pStyle w:val="Normal"/>
        <w:rPr/>
      </w:pPr>
      <w:r>
        <w:rPr/>
        <w:t>[[@Bible:Prov 16:2 ]][[16:2 &gt;&gt; Prov 16:2]] {{field-on:Bible}} Всичките пътища на человека са чисти в очите му;Но Господ претегля духовете. {{field-off:Bible}}</w:t>
      </w:r>
    </w:p>
    <w:p>
      <w:pPr>
        <w:pStyle w:val="Normal"/>
        <w:rPr/>
      </w:pPr>
      <w:r>
        <w:rPr/>
        <w:t>[[@Bible:Prov 16:3 ]][[16:3 &gt;&gt; Prov 16:3]] {{field-on:Bible}} Препоръчвай делата си Господу;И ще се утвърдят твоите помишления. {{field-off:Bible}}</w:t>
      </w:r>
    </w:p>
    <w:p>
      <w:pPr>
        <w:pStyle w:val="Normal"/>
        <w:rPr/>
      </w:pPr>
      <w:r>
        <w:rPr/>
        <w:t>[[@Bible:Prov 16:4 ]][[16:4 &gt;&gt; Prov 16:4]] {{field-on:Bible}} Господ направи всяко нещо за целта му,Та и нечестивия за лошия ден. {{field-off:Bible}}</w:t>
      </w:r>
    </w:p>
    <w:p>
      <w:pPr>
        <w:pStyle w:val="Normal"/>
        <w:rPr/>
      </w:pPr>
      <w:r>
        <w:rPr/>
        <w:t>[[@Bible:Prov 16:5 ]][[16:5 &gt;&gt; Prov 16:5]] {{field-on:Bible}} Мерзост е Господу всеки що има горделиво сърдце;Ръка на ръка и да се присъедини, няма да остане ненаказан. {{field-off:Bible}}</w:t>
      </w:r>
    </w:p>
    <w:p>
      <w:pPr>
        <w:pStyle w:val="Normal"/>
        <w:rPr/>
      </w:pPr>
      <w:r>
        <w:rPr/>
        <w:t>[[@Bible:Prov 16:6 ]][[16:6 &gt;&gt; Prov 16:6]] {{field-on:Bible}} С милост и истина се очиства беззаконието;И със страха Господен става уклонение от злото. {{field-off:Bible}}</w:t>
      </w:r>
    </w:p>
    <w:p>
      <w:pPr>
        <w:pStyle w:val="Normal"/>
        <w:rPr/>
      </w:pPr>
      <w:r>
        <w:rPr/>
        <w:t>[[@Bible:Prov 16:7 ]][[16:7 &gt;&gt; Prov 16:7]] {{field-on:Bible}} Когато са угодни на Господа пътищата на едного человека,Той примирява с него и неприятелите му. {{field-off:Bible}}</w:t>
      </w:r>
    </w:p>
    <w:p>
      <w:pPr>
        <w:pStyle w:val="Normal"/>
        <w:rPr/>
      </w:pPr>
      <w:r>
        <w:rPr/>
        <w:t>[[@Bible:Prov 16:8 ]][[16:8 &gt;&gt; Prov 16:8]] {{field-on:Bible}} По-добре малко с правда,Нежели големи доходи с неправда. {{field-off:Bible}}</w:t>
      </w:r>
    </w:p>
    <w:p>
      <w:pPr>
        <w:pStyle w:val="Normal"/>
        <w:rPr/>
      </w:pPr>
      <w:r>
        <w:rPr/>
        <w:t>[[@Bible:Prov 16:9 ]][[16:9 &gt;&gt; Prov 16:9]] {{field-on:Bible}} Сърдцето на человека начертава пътя му;Но Господ оправя стъпките му. {{field-off:Bible}}</w:t>
      </w:r>
    </w:p>
    <w:p>
      <w:pPr>
        <w:pStyle w:val="Normal"/>
        <w:rPr/>
      </w:pPr>
      <w:r>
        <w:rPr/>
        <w:t>[[@Bible:Prov 16:10 ]][[16:10 &gt;&gt; Prov 16:10]] {{field-on:Bible}} В устните на царя има богодъхновение;Устата му не ще погрешат в съда. {{field-off:Bible}}</w:t>
      </w:r>
    </w:p>
    <w:p>
      <w:pPr>
        <w:pStyle w:val="Normal"/>
        <w:rPr/>
      </w:pPr>
      <w:r>
        <w:rPr/>
        <w:t>[[@Bible:Prov 16:11 ]][[16:11 &gt;&gt; Prov 16:11]] {{field-on:Bible}} Праведната теглилка и къпони са Господни;Всичките драмове на мешеца са негово дело. {{field-off:Bible}}</w:t>
      </w:r>
    </w:p>
    <w:p>
      <w:pPr>
        <w:pStyle w:val="Normal"/>
        <w:rPr/>
      </w:pPr>
      <w:r>
        <w:rPr/>
        <w:t>[[@Bible:Prov 16:12 ]][[16:12 &gt;&gt; Prov 16:12]] {{field-on:Bible}} Мерзост е за царете да правят беззаконие;Защото престолът се утвърдява с правда. {{field-off:Bible}}</w:t>
      </w:r>
    </w:p>
    <w:p>
      <w:pPr>
        <w:pStyle w:val="Normal"/>
        <w:rPr/>
      </w:pPr>
      <w:r>
        <w:rPr/>
        <w:t>[[@Bible:Prov 16:13 ]][[16:13 &gt;&gt; Prov 16:13]] {{field-on:Bible}} Праведните устни са благоприятни на царете;И те обичат който говори право. {{field-off:Bible}}</w:t>
      </w:r>
    </w:p>
    <w:p>
      <w:pPr>
        <w:pStyle w:val="Normal"/>
        <w:rPr/>
      </w:pPr>
      <w:r>
        <w:rPr/>
        <w:t>[[@Bible:Prov 16:14 ]][[16:14 &gt;&gt; Prov 16:14]] {{field-on:Bible}} Яростта на един цар е обявителка на смърт;Но мъдрий человек я укротява. {{field-off:Bible}}</w:t>
      </w:r>
    </w:p>
    <w:p>
      <w:pPr>
        <w:pStyle w:val="Normal"/>
        <w:rPr/>
      </w:pPr>
      <w:r>
        <w:rPr/>
        <w:t>[[@Bible:Prov 16:15 ]][[16:15 &gt;&gt; Prov 16:15]] {{field-on:Bible}} В светлината на лицето на царя има живот;И неговото благоволение е като облак с пролетен дъжд. {{field-off:Bible}}</w:t>
      </w:r>
    </w:p>
    <w:p>
      <w:pPr>
        <w:pStyle w:val="Normal"/>
        <w:rPr/>
      </w:pPr>
      <w:r>
        <w:rPr/>
        <w:t>[[@Bible:Prov 16:16 ]][[16:16 &gt;&gt; Prov 16:16]] {{field-on:Bible}} Колко е по-добро стяжанието на мъдростта нежели на златото,И предпочитаемо стяжението на разума нежели на среброто! {{field-off:Bible}}</w:t>
      </w:r>
    </w:p>
    <w:p>
      <w:pPr>
        <w:pStyle w:val="Normal"/>
        <w:rPr/>
      </w:pPr>
      <w:r>
        <w:rPr/>
        <w:t>[[@Bible:Prov 16:17 ]][[16:17 &gt;&gt; Prov 16:17]] {{field-on:Bible}} Пътят на праведните е да се уклоняват от злото;Който пази пътя си упазва душата си. {{field-off:Bible}}</w:t>
      </w:r>
    </w:p>
    <w:p>
      <w:pPr>
        <w:pStyle w:val="Normal"/>
        <w:rPr/>
      </w:pPr>
      <w:r>
        <w:rPr/>
        <w:t>[[@Bible:Prov 16:18 ]][[16:18 &gt;&gt; Prov 16:18]] {{field-on:Bible}} Гордостта предшествува на погибелта;И високоумството предшествува на падането. {{field-off:Bible}}</w:t>
      </w:r>
    </w:p>
    <w:p>
      <w:pPr>
        <w:pStyle w:val="Normal"/>
        <w:rPr/>
      </w:pPr>
      <w:r>
        <w:rPr/>
        <w:t>[[@Bible:Prov 16:19 ]][[16:19 &gt;&gt; Prov 16:19]] {{field-on:Bible}} По-добре да е някой смиреномъдър със смирените,Нежели да дели користи с гордите. {{field-off:Bible}}</w:t>
      </w:r>
    </w:p>
    <w:p>
      <w:pPr>
        <w:pStyle w:val="Normal"/>
        <w:rPr/>
      </w:pPr>
      <w:r>
        <w:rPr/>
        <w:t>[[@Bible:Prov 16:20 ]][[16:20 &gt;&gt; Prov 16:20]] {{field-on:Bible}} Разумний в делата си ще намери добро;И надеещий се на Господа е блажен. {{field-off:Bible}}</w:t>
      </w:r>
    </w:p>
    <w:p>
      <w:pPr>
        <w:pStyle w:val="Normal"/>
        <w:rPr/>
      </w:pPr>
      <w:r>
        <w:rPr/>
        <w:t>[[@Bible:Prov 16:21 ]][[16:21 &gt;&gt; Prov 16:21]] {{field-on:Bible}} Мъдрият в сърдце ще се нарече благоразумен;И сладостта на устните умножава знание. {{field-off:Bible}}</w:t>
      </w:r>
    </w:p>
    <w:p>
      <w:pPr>
        <w:pStyle w:val="Normal"/>
        <w:rPr/>
      </w:pPr>
      <w:r>
        <w:rPr/>
        <w:t>[[@Bible:Prov 16:22 ]][[16:22 &gt;&gt; Prov 16:22]] {{field-on:Bible}} Разумът е източник на живот за оногоз що го има;А поучението на безумните е глупост. {{field-off:Bible}}</w:t>
      </w:r>
    </w:p>
    <w:p>
      <w:pPr>
        <w:pStyle w:val="Normal"/>
        <w:rPr/>
      </w:pPr>
      <w:r>
        <w:rPr/>
        <w:t>[[@Bible:Prov 16:23 ]][[16:23 &gt;&gt; Prov 16:23]] {{field-on:Bible}} Сърдцето на мъдрия вразумява устата му,И в устните му притуря знание. {{field-off:Bible}}</w:t>
      </w:r>
    </w:p>
    <w:p>
      <w:pPr>
        <w:pStyle w:val="Normal"/>
        <w:rPr/>
      </w:pPr>
      <w:r>
        <w:rPr/>
        <w:t>[[@Bible:Prov 16:24 ]][[16:24 &gt;&gt; Prov 16:24]] {{field-on:Bible}} Благоугодните думи са сот от мед,Сладост на душата, и изцеление на костите. {{field-off:Bible}}</w:t>
      </w:r>
    </w:p>
    <w:p>
      <w:pPr>
        <w:pStyle w:val="Normal"/>
        <w:rPr/>
      </w:pPr>
      <w:r>
        <w:rPr/>
        <w:t>[[@Bible:Prov 16:25 ]][[16:25 &gt;&gt; Prov 16:25]] {{field-on:Bible}} Има път който се вижда прав на человека;Но краят му е пътища към смърт. {{field-off:Bible}}</w:t>
      </w:r>
    </w:p>
    <w:p>
      <w:pPr>
        <w:pStyle w:val="Normal"/>
        <w:rPr/>
      </w:pPr>
      <w:r>
        <w:rPr/>
        <w:t>[[@Bible:Prov 16:26 ]][[16:26 &gt;&gt; Prov 16:26]] {{field-on:Bible}} Който работи, работи за себе си;Защото устата му го принуждават. {{field-off:Bible}}</w:t>
      </w:r>
    </w:p>
    <w:p>
      <w:pPr>
        <w:pStyle w:val="Normal"/>
        <w:rPr/>
      </w:pPr>
      <w:r>
        <w:rPr/>
        <w:t>[[@Bible:Prov 16:27 ]][[16:27 &gt;&gt; Prov 16:27]] {{field-on:Bible}} Лошият человек копае зло;И в устните му има като огън горещ. {{field-off:Bible}}</w:t>
      </w:r>
    </w:p>
    <w:p>
      <w:pPr>
        <w:pStyle w:val="Normal"/>
        <w:rPr/>
      </w:pPr>
      <w:r>
        <w:rPr/>
        <w:t>[[@Bible:Prov 16:28 ]][[16:28 &gt;&gt; Prov 16:28]] {{field-on:Bible}} Развращен человек сее раздори;И шепотник раздвоява най-тесни приятели. {{field-off:Bible}}</w:t>
      </w:r>
    </w:p>
    <w:p>
      <w:pPr>
        <w:pStyle w:val="Normal"/>
        <w:rPr/>
      </w:pPr>
      <w:r>
        <w:rPr/>
        <w:t>[[@Bible:Prov 16:29 ]][[16:29 &gt;&gt; Prov 16:29]] {{field-on:Bible}} Насилник человек измамя ближния си,И води го в не добър път, {{field-off:Bible}}</w:t>
      </w:r>
    </w:p>
    <w:p>
      <w:pPr>
        <w:pStyle w:val="Normal"/>
        <w:rPr/>
      </w:pPr>
      <w:r>
        <w:rPr/>
        <w:t>[[@Bible:Prov 16:30 ]][[16:30 &gt;&gt; Prov 16:30]] {{field-on:Bible}} Замижва с очи и измислюва лошотии,Прехапва устните си и върши злото. {{field-off:Bible}}</w:t>
      </w:r>
    </w:p>
    <w:p>
      <w:pPr>
        <w:pStyle w:val="Normal"/>
        <w:rPr/>
      </w:pPr>
      <w:r>
        <w:rPr/>
        <w:t>[[@Bible:Prov 16:31 ]][[16:31 &gt;&gt; Prov 16:31]] {{field-on:Bible}} Седината е венец на славаАко се намира в пътя на правдата. {{field-off:Bible}}</w:t>
      </w:r>
    </w:p>
    <w:p>
      <w:pPr>
        <w:pStyle w:val="Normal"/>
        <w:rPr/>
      </w:pPr>
      <w:r>
        <w:rPr/>
        <w:t>[[@Bible:Prov 16:32 ]][[16:32 &gt;&gt; Prov 16:32]] {{field-on:Bible}} Дълготърпеливият е по-добър от храбрия,И който владее духа си от завоевател на град. {{field-off:Bible}}</w:t>
      </w:r>
    </w:p>
    <w:p>
      <w:pPr>
        <w:pStyle w:val="Normal"/>
        <w:rPr/>
      </w:pPr>
      <w:r>
        <w:rPr/>
        <w:t>[[@Bible:Prov 16:33 ]][[16:33 &gt;&gt; Prov 16:33]] {{field-on:Bible}} Жребието се хвърля в пазухата;Но всичката му съдба е от Господа. {{field-off:Bible}}</w:t>
      </w:r>
    </w:p>
    <w:p>
      <w:pPr>
        <w:pStyle w:val="Heading2"/>
        <w:rPr/>
      </w:pPr>
      <w:r>
        <w:rPr/>
        <w:t>Глава 17</w:t>
      </w:r>
    </w:p>
    <w:p>
      <w:pPr>
        <w:pStyle w:val="Normal"/>
        <w:rPr/>
      </w:pPr>
      <w:r>
        <w:rPr/>
        <w:t>[[@Bible:Prov 17:1 ]][[17:1 &gt;&gt; Prov 17:1]] {{field-on:Bible}} По-добре залък сух и мир с него,Нежели дом пълен от жертви с разпря. {{field-off:Bible}}</w:t>
      </w:r>
    </w:p>
    <w:p>
      <w:pPr>
        <w:pStyle w:val="Normal"/>
        <w:rPr/>
      </w:pPr>
      <w:r>
        <w:rPr/>
        <w:t>[[@Bible:Prov 17:2 ]][[17:2 &gt;&gt; Prov 17:2]] {{field-on:Bible}} Благоразумний раб ще властвува над син който докарва срам,И ще вземе дял от наследието между братя. {{field-off:Bible}}</w:t>
      </w:r>
    </w:p>
    <w:p>
      <w:pPr>
        <w:pStyle w:val="Normal"/>
        <w:rPr/>
      </w:pPr>
      <w:r>
        <w:rPr/>
        <w:t>[[@Bible:Prov 17:3 ]][[17:3 &gt;&gt; Prov 17:3]] {{field-on:Bible}} Горнилото е за среброто, и пещта за златото;А Господ опитва сърдцата. {{field-off:Bible}}</w:t>
      </w:r>
    </w:p>
    <w:p>
      <w:pPr>
        <w:pStyle w:val="Normal"/>
        <w:rPr/>
      </w:pPr>
      <w:r>
        <w:rPr/>
        <w:t>[[@Bible:Prov 17:4 ]][[17:4 &gt;&gt; Prov 17:4]] {{field-on:Bible}} Злотворецът слуша беззаконните устни:Лъжецът дава ухо на злия език. {{field-off:Bible}}</w:t>
      </w:r>
    </w:p>
    <w:p>
      <w:pPr>
        <w:pStyle w:val="Normal"/>
        <w:rPr/>
      </w:pPr>
      <w:r>
        <w:rPr/>
        <w:t>[[@Bible:Prov 17:5 ]][[17:5 &gt;&gt; Prov 17:5]] {{field-on:Bible}} Който се присмива на сиромаха безчести Създателя му:Който се радва на бедствия няма да остане ненаказан. {{field-off:Bible}}</w:t>
      </w:r>
    </w:p>
    <w:p>
      <w:pPr>
        <w:pStyle w:val="Normal"/>
        <w:rPr/>
      </w:pPr>
      <w:r>
        <w:rPr/>
        <w:t>[[@Bible:Prov 17:6 ]][[17:6 &gt;&gt; Prov 17:6]] {{field-on:Bible}} чада на чада са венец на старците,И слава на чадата бащите им. {{field-off:Bible}}</w:t>
      </w:r>
    </w:p>
    <w:p>
      <w:pPr>
        <w:pStyle w:val="Normal"/>
        <w:rPr/>
      </w:pPr>
      <w:r>
        <w:rPr/>
        <w:t>[[@Bible:Prov 17:7 ]][[17:7 &gt;&gt; Prov 17:7]] {{field-on:Bible}} Устни изящни не приличат на безумен, -Много по-малко лъжливи устни на началник. {{field-off:Bible}}</w:t>
      </w:r>
    </w:p>
    <w:p>
      <w:pPr>
        <w:pStyle w:val="Normal"/>
        <w:rPr/>
      </w:pPr>
      <w:r>
        <w:rPr/>
        <w:t>[[@Bible:Prov 17:8 ]][[17:8 &gt;&gt; Prov 17:8]] {{field-on:Bible}} Дарът е като многоценен камик в очите на оногоз който го има:Дето се обърне той успява. {{field-off:Bible}}</w:t>
      </w:r>
    </w:p>
    <w:p>
      <w:pPr>
        <w:pStyle w:val="Normal"/>
        <w:rPr/>
      </w:pPr>
      <w:r>
        <w:rPr/>
        <w:t>[[@Bible:Prov 17:9 ]][[17:9 &gt;&gt; Prov 17:9]] {{field-on:Bible}} Който покрива престъпление търси любов;Но който разказва работата раздвоява най-тесни приятели. {{field-off:Bible}}</w:t>
      </w:r>
    </w:p>
    <w:p>
      <w:pPr>
        <w:pStyle w:val="Normal"/>
        <w:rPr/>
      </w:pPr>
      <w:r>
        <w:rPr/>
        <w:t>[[@Bible:Prov 17:10 ]][[17:10 &gt;&gt; Prov 17:10]] {{field-on:Bible}} Обличението прави повече впечатление на благоразумен,Нежели сто бича на безумен. {{field-off:Bible}}</w:t>
      </w:r>
    </w:p>
    <w:p>
      <w:pPr>
        <w:pStyle w:val="Normal"/>
        <w:rPr/>
      </w:pPr>
      <w:r>
        <w:rPr/>
        <w:t>[[@Bible:Prov 17:11 ]][[17:11 &gt;&gt; Prov 17:11]] {{field-on:Bible}} Злият търси само крамоли;За то жесток вестител ще се проводи против него. {{field-off:Bible}}</w:t>
      </w:r>
    </w:p>
    <w:p>
      <w:pPr>
        <w:pStyle w:val="Normal"/>
        <w:rPr/>
      </w:pPr>
      <w:r>
        <w:rPr/>
        <w:t>[[@Bible:Prov 17:12 ]][[17:12 &gt;&gt; Prov 17:12]] {{field-on:Bible}} Нека срещне человека мечка лишена от чадата си,А не безумен в буйството си. {{field-off:Bible}}</w:t>
      </w:r>
    </w:p>
    <w:p>
      <w:pPr>
        <w:pStyle w:val="Normal"/>
        <w:rPr/>
      </w:pPr>
      <w:r>
        <w:rPr/>
        <w:t>[[@Bible:Prov 17:13 ]][[17:13 &gt;&gt; Prov 17:13]] {{field-on:Bible}} Който въздава зло за добро,Злото не ще се отдалечи от дома му. {{field-off:Bible}}</w:t>
      </w:r>
    </w:p>
    <w:p>
      <w:pPr>
        <w:pStyle w:val="Normal"/>
        <w:rPr/>
      </w:pPr>
      <w:r>
        <w:rPr/>
        <w:t>[[@Bible:Prov 17:14 ]][[17:14 &gt;&gt; Prov 17:14]] {{field-on:Bible}} Наченването на разпря е като кога отваря някой път на вода;За то престани от препирането доде не се е разпалило. {{field-off:Bible}}</w:t>
      </w:r>
    </w:p>
    <w:p>
      <w:pPr>
        <w:pStyle w:val="Normal"/>
        <w:rPr/>
      </w:pPr>
      <w:r>
        <w:rPr/>
        <w:t>[[@Bible:Prov 17:15 ]][[17:15 &gt;&gt; Prov 17:15]] {{field-on:Bible}} Който оправдава нечестив,И който осъжда праведен,И двата са мерзост Господу. {{field-off:Bible}}</w:t>
      </w:r>
    </w:p>
    <w:p>
      <w:pPr>
        <w:pStyle w:val="Normal"/>
        <w:rPr/>
      </w:pPr>
      <w:r>
        <w:rPr/>
        <w:t>[[@Bible:Prov 17:16 ]][[17:16 &gt;&gt; Prov 17:16]] {{field-on:Bible}} Що ползува цената в ръката на безуменЗа да купи мъдрост, като няма ум? {{field-off:Bible}}</w:t>
      </w:r>
    </w:p>
    <w:p>
      <w:pPr>
        <w:pStyle w:val="Normal"/>
        <w:rPr/>
      </w:pPr>
      <w:r>
        <w:rPr/>
        <w:t>[[@Bible:Prov 17:17 ]][[17:17 &gt;&gt; Prov 17:17]] {{field-on:Bible}} Приятел обича всякога;И брат се ражда за нуждно време. {{field-off:Bible}}</w:t>
      </w:r>
    </w:p>
    <w:p>
      <w:pPr>
        <w:pStyle w:val="Normal"/>
        <w:rPr/>
      </w:pPr>
      <w:r>
        <w:rPr/>
        <w:t>[[@Bible:Prov 17:18 ]][[17:18 &gt;&gt; Prov 17:18]] {{field-on:Bible}} человек оскуден от ум дава ръка,И става поручник за приятеля си. {{field-off:Bible}}</w:t>
      </w:r>
    </w:p>
    <w:p>
      <w:pPr>
        <w:pStyle w:val="Normal"/>
        <w:rPr/>
      </w:pPr>
      <w:r>
        <w:rPr/>
        <w:t>[[@Bible:Prov 17:19 ]][[17:19 &gt;&gt; Prov 17:19]] {{field-on:Bible}} Който обича прения обича съгрешения:Който прави високи вратата си търси пагуба. {{field-off:Bible}}</w:t>
      </w:r>
    </w:p>
    <w:p>
      <w:pPr>
        <w:pStyle w:val="Normal"/>
        <w:rPr/>
      </w:pPr>
      <w:r>
        <w:rPr/>
        <w:t>[[@Bible:Prov 17:20 ]][[17:20 &gt;&gt; Prov 17:20]] {{field-on:Bible}} Строптивий в сърдце не намерва добро;И развращений в език пада в нещастие. {{field-off:Bible}}</w:t>
      </w:r>
    </w:p>
    <w:p>
      <w:pPr>
        <w:pStyle w:val="Normal"/>
        <w:rPr/>
      </w:pPr>
      <w:r>
        <w:rPr/>
        <w:t>[[@Bible:Prov 17:21 ]][[17:21 &gt;&gt; Prov 17:21]] {{field-on:Bible}} Който ражда безумен, за скърб му е;И отецът на глупавия радост не вижда. {{field-off:Bible}}</w:t>
      </w:r>
    </w:p>
    <w:p>
      <w:pPr>
        <w:pStyle w:val="Normal"/>
        <w:rPr/>
      </w:pPr>
      <w:r>
        <w:rPr/>
        <w:t>[[@Bible:Prov 17:22 ]][[17:22 &gt;&gt; Prov 17:22]] {{field-on:Bible}} Веселото сърдце е благотворно като лекарство;А унилий дух изсушава костите. {{field-off:Bible}}</w:t>
      </w:r>
    </w:p>
    <w:p>
      <w:pPr>
        <w:pStyle w:val="Normal"/>
        <w:rPr/>
      </w:pPr>
      <w:r>
        <w:rPr/>
        <w:t>[[@Bible:Prov 17:23 ]][[17:23 &gt;&gt; Prov 17:23]] {{field-on:Bible}} Нечестивий приема дар изпод пазухаЗа да изкриви пътищата на правосъдието. {{field-off:Bible}}</w:t>
      </w:r>
    </w:p>
    <w:p>
      <w:pPr>
        <w:pStyle w:val="Normal"/>
        <w:rPr/>
      </w:pPr>
      <w:r>
        <w:rPr/>
        <w:t>[[@Bible:Prov 17:24 ]][[17:24 &gt;&gt; Prov 17:24]] {{field-on:Bible}} Пред лицето на разумния е мъдростта:А очите на безумния са към краищата на земята. {{field-off:Bible}}</w:t>
      </w:r>
    </w:p>
    <w:p>
      <w:pPr>
        <w:pStyle w:val="Normal"/>
        <w:rPr/>
      </w:pPr>
      <w:r>
        <w:rPr/>
        <w:t>[[@Bible:Prov 17:25 ]][[17:25 &gt;&gt; Prov 17:25]] {{field-on:Bible}} Безумний син е тъга на отца си,И горкост на тази която го е родила. {{field-off:Bible}}</w:t>
      </w:r>
    </w:p>
    <w:p>
      <w:pPr>
        <w:pStyle w:val="Normal"/>
        <w:rPr/>
      </w:pPr>
      <w:r>
        <w:rPr/>
        <w:t>[[@Bible:Prov 17:26 ]][[17:26 &gt;&gt; Prov 17:26]] {{field-on:Bible}} Не е добро да се туря глоба на праведен,Ни да бие някой началниците за правото. {{field-off:Bible}}</w:t>
      </w:r>
    </w:p>
    <w:p>
      <w:pPr>
        <w:pStyle w:val="Normal"/>
        <w:rPr/>
      </w:pPr>
      <w:r>
        <w:rPr/>
        <w:t>[[@Bible:Prov 17:27 ]][[17:27 &gt;&gt; Prov 17:27]] {{field-on:Bible}} Който държи думите си умен е:Дълготъпеливий человек е благоразумен. {{field-off:Bible}}</w:t>
      </w:r>
    </w:p>
    <w:p>
      <w:pPr>
        <w:pStyle w:val="Normal"/>
        <w:rPr/>
      </w:pPr>
      <w:r>
        <w:rPr/>
        <w:t>[[@Bible:Prov 17:28 ]][[17:28 &gt;&gt; Prov 17:28]] {{field-on:Bible}} И безумният, когато мълчи, счита се за мъдър,Който затваря устата си за разумен. {{field-off:Bible}}</w:t>
      </w:r>
    </w:p>
    <w:p>
      <w:pPr>
        <w:pStyle w:val="Heading2"/>
        <w:rPr/>
      </w:pPr>
      <w:r>
        <w:rPr/>
        <w:t>Глава 18</w:t>
      </w:r>
    </w:p>
    <w:p>
      <w:pPr>
        <w:pStyle w:val="Normal"/>
        <w:rPr/>
      </w:pPr>
      <w:r>
        <w:rPr/>
        <w:t>[[@Bible:Prov 18:1 ]][[18:1 &gt;&gt; Prov 18:1]] {{field-on:Bible}} Своенравний иска желанието си,И противи се на всяка права мисъл. {{field-off:Bible}}</w:t>
      </w:r>
    </w:p>
    <w:p>
      <w:pPr>
        <w:pStyle w:val="Normal"/>
        <w:rPr/>
      </w:pPr>
      <w:r>
        <w:rPr/>
        <w:t>[[@Bible:Prov 18:2 ]][[18:2 &gt;&gt; Prov 18:2]] {{field-on:Bible}} Безумний не се наслаждава от благоразумието,Но само от изявението на сърдцето си. {{field-off:Bible}}</w:t>
      </w:r>
    </w:p>
    <w:p>
      <w:pPr>
        <w:pStyle w:val="Normal"/>
        <w:rPr/>
      </w:pPr>
      <w:r>
        <w:rPr/>
        <w:t>[[@Bible:Prov 18:3 ]][[18:3 &gt;&gt; Prov 18:3]] {{field-on:Bible}} С идването на нечестивия иде и презрение,И с поношението безчестие. {{field-off:Bible}}</w:t>
      </w:r>
    </w:p>
    <w:p>
      <w:pPr>
        <w:pStyle w:val="Normal"/>
        <w:rPr/>
      </w:pPr>
      <w:r>
        <w:rPr/>
        <w:t>[[@Bible:Prov 18:4 ]][[18:4 &gt;&gt; Prov 18:4]] {{field-on:Bible}} Думите из устата на человека са дълбоки води;И източникът на мъдростта е поток извиращ. {{field-off:Bible}}</w:t>
      </w:r>
    </w:p>
    <w:p>
      <w:pPr>
        <w:pStyle w:val="Normal"/>
        <w:rPr/>
      </w:pPr>
      <w:r>
        <w:rPr/>
        <w:t>[[@Bible:Prov 18:5 ]][[18:5 &gt;&gt; Prov 18:5]] {{field-on:Bible}} Не е добро да рави някой лицеприемство на нечестивия,За да изкривява праведния в съда. {{field-off:Bible}}</w:t>
      </w:r>
    </w:p>
    <w:p>
      <w:pPr>
        <w:pStyle w:val="Normal"/>
        <w:rPr/>
      </w:pPr>
      <w:r>
        <w:rPr/>
        <w:t>[[@Bible:Prov 18:6 ]][[18:6 &gt;&gt; Prov 18:6]] {{field-on:Bible}} Устните на безумния влазят в препирания;И устата му приканят плесници. {{field-off:Bible}}</w:t>
      </w:r>
    </w:p>
    <w:p>
      <w:pPr>
        <w:pStyle w:val="Normal"/>
        <w:rPr/>
      </w:pPr>
      <w:r>
        <w:rPr/>
        <w:t>[[@Bible:Prov 18:7 ]][[18:7 &gt;&gt; Prov 18:7]] {{field-on:Bible}} Устата на безумния са погибел за него,И устните му сет за душата му. {{field-off:Bible}}</w:t>
      </w:r>
    </w:p>
    <w:p>
      <w:pPr>
        <w:pStyle w:val="Normal"/>
        <w:rPr/>
      </w:pPr>
      <w:r>
        <w:rPr/>
        <w:t>[[@Bible:Prov 18:8 ]][[18:8 &gt;&gt; Prov 18:8]] {{field-on:Bible}} Думите на шепотника са сладки залъци,И слазят вътре в утробата. {{field-off:Bible}}</w:t>
      </w:r>
    </w:p>
    <w:p>
      <w:pPr>
        <w:pStyle w:val="Normal"/>
        <w:rPr/>
      </w:pPr>
      <w:r>
        <w:rPr/>
        <w:t>[[@Bible:Prov 18:9 ]][[18:9 &gt;&gt; Prov 18:9]] {{field-on:Bible}} Нерадивий в делото сиБрат е на разточителя. {{field-off:Bible}}</w:t>
      </w:r>
    </w:p>
    <w:p>
      <w:pPr>
        <w:pStyle w:val="Normal"/>
        <w:rPr/>
      </w:pPr>
      <w:r>
        <w:rPr/>
        <w:t>[[@Bible:Prov 18:10 ]][[18:10 &gt;&gt; Prov 18:10]] {{field-on:Bible}} Името Господне е крепък стълп:Праведният който прибягва в него в защита е. {{field-off:Bible}}</w:t>
      </w:r>
    </w:p>
    <w:p>
      <w:pPr>
        <w:pStyle w:val="Normal"/>
        <w:rPr/>
      </w:pPr>
      <w:r>
        <w:rPr/>
        <w:t>[[@Bible:Prov 18:11 ]][[18:11 &gt;&gt; Prov 18:11]] {{field-on:Bible}} Имотът на богатия е крепък град за него;И в мечтанието му той е като висока стена. {{field-off:Bible}}</w:t>
      </w:r>
    </w:p>
    <w:p>
      <w:pPr>
        <w:pStyle w:val="Normal"/>
        <w:rPr/>
      </w:pPr>
      <w:r>
        <w:rPr/>
        <w:t>[[@Bible:Prov 18:12 ]][[18:12 &gt;&gt; Prov 18:12]] {{field-on:Bible}} Преди погинването се превъзноси сърдцето на човека;И смирението предходи пред славата. {{field-off:Bible}}</w:t>
      </w:r>
    </w:p>
    <w:p>
      <w:pPr>
        <w:pStyle w:val="Normal"/>
        <w:rPr/>
      </w:pPr>
      <w:r>
        <w:rPr/>
        <w:t>[[@Bible:Prov 18:13 ]][[18:13 &gt;&gt; Prov 18:13]] {{field-on:Bible}} Да отговаря някой преди да чуе,Безумие и поношение е за него. {{field-off:Bible}}</w:t>
      </w:r>
    </w:p>
    <w:p>
      <w:pPr>
        <w:pStyle w:val="Normal"/>
        <w:rPr/>
      </w:pPr>
      <w:r>
        <w:rPr/>
        <w:t>[[@Bible:Prov 18:14 ]][[18:14 &gt;&gt; Prov 18:14]] {{field-on:Bible}} Духът на человека ще го подпира в немощта му;Но унилий дух кой може въздигна? {{field-off:Bible}}</w:t>
      </w:r>
    </w:p>
    <w:p>
      <w:pPr>
        <w:pStyle w:val="Normal"/>
        <w:rPr/>
      </w:pPr>
      <w:r>
        <w:rPr/>
        <w:t>[[@Bible:Prov 18:15 ]][[18:15 &gt;&gt; Prov 18:15]] {{field-on:Bible}} Сърдцето на благоразумния придобива разум;И ухото на мъдрите търси знание. {{field-off:Bible}}</w:t>
      </w:r>
    </w:p>
    <w:p>
      <w:pPr>
        <w:pStyle w:val="Normal"/>
        <w:rPr/>
      </w:pPr>
      <w:r>
        <w:rPr/>
        <w:t>[[@Bible:Prov 18:16 ]][[18:16 &gt;&gt; Prov 18:16]] {{field-on:Bible}} Дарът на человека отваря му място,И привожда го пред големците. {{field-off:Bible}}</w:t>
      </w:r>
    </w:p>
    <w:p>
      <w:pPr>
        <w:pStyle w:val="Normal"/>
        <w:rPr/>
      </w:pPr>
      <w:r>
        <w:rPr/>
        <w:t>[[@Bible:Prov 18:17 ]][[18:17 &gt;&gt; Prov 18:17]] {{field-on:Bible}} Който говори най-напред в съда си гледа се праведен;Но другарят му дохожда и го изпитва. {{field-off:Bible}}</w:t>
      </w:r>
    </w:p>
    <w:p>
      <w:pPr>
        <w:pStyle w:val="Normal"/>
        <w:rPr/>
      </w:pPr>
      <w:r>
        <w:rPr/>
        <w:t>[[@Bible:Prov 18:18 ]][[18:18 &gt;&gt; Prov 18:18]] {{field-on:Bible}} Жребието прекратява разприте,И решава между силните. {{field-off:Bible}}</w:t>
      </w:r>
    </w:p>
    <w:p>
      <w:pPr>
        <w:pStyle w:val="Normal"/>
        <w:rPr/>
      </w:pPr>
      <w:r>
        <w:rPr/>
        <w:t>[[@Bible:Prov 18:19 ]][[18:19 &gt;&gt; Prov 18:19]] {{field-on:Bible}} Брат обиден по-непристъпен е от крепък град;И разногласията им са като вереи на стълп. {{field-off:Bible}}</w:t>
      </w:r>
    </w:p>
    <w:p>
      <w:pPr>
        <w:pStyle w:val="Normal"/>
        <w:rPr/>
      </w:pPr>
      <w:r>
        <w:rPr/>
        <w:t>[[@Bible:Prov 18:20 ]][[18:20 &gt;&gt; Prov 18:20]] {{field-on:Bible}} От плодовете на устата на человека ще се насити утробата му;От произведението на устните си ще се насити. {{field-off:Bible}}</w:t>
      </w:r>
    </w:p>
    <w:p>
      <w:pPr>
        <w:pStyle w:val="Normal"/>
        <w:rPr/>
      </w:pPr>
      <w:r>
        <w:rPr/>
        <w:t>[[@Bible:Prov 18:21 ]][[18:21 &gt;&gt; Prov 18:21]] {{field-on:Bible}} Смърт и живот е в ръката на езика;И които го обичат ще ядат плодовете му. {{field-off:Bible}}</w:t>
      </w:r>
    </w:p>
    <w:p>
      <w:pPr>
        <w:pStyle w:val="Normal"/>
        <w:rPr/>
      </w:pPr>
      <w:r>
        <w:rPr/>
        <w:t>[[@Bible:Prov 18:22 ]][[18:22 &gt;&gt; Prov 18:22]] {{field-on:Bible}} Който е намерил добра жена намерил е благо,И получил е благодат от Господа. {{field-off:Bible}}</w:t>
      </w:r>
    </w:p>
    <w:p>
      <w:pPr>
        <w:pStyle w:val="Normal"/>
        <w:rPr/>
      </w:pPr>
      <w:r>
        <w:rPr/>
        <w:t>[[@Bible:Prov 18:23 ]][[18:23 &gt;&gt; Prov 18:23]] {{field-on:Bible}} Сиромахът говори с моления;Но богатият отговаря с жестокост. {{field-off:Bible}}</w:t>
      </w:r>
    </w:p>
    <w:p>
      <w:pPr>
        <w:pStyle w:val="Normal"/>
        <w:rPr/>
      </w:pPr>
      <w:r>
        <w:rPr/>
        <w:t>[[@Bible:Prov 18:24 ]][[18:24 &gt;&gt; Prov 18:24]] {{field-on:Bible}} Человек който има приятели трябва да се обхожда приятелски;И има приятел по-тесен и от брат. {{field-off:Bible}}</w:t>
      </w:r>
    </w:p>
    <w:p>
      <w:pPr>
        <w:pStyle w:val="Heading2"/>
        <w:rPr/>
      </w:pPr>
      <w:r>
        <w:rPr/>
        <w:t>Глава 19</w:t>
      </w:r>
    </w:p>
    <w:p>
      <w:pPr>
        <w:pStyle w:val="Normal"/>
        <w:rPr/>
      </w:pPr>
      <w:r>
        <w:rPr/>
        <w:t>[[@Bible:Prov 19:1 ]][[19:1 &gt;&gt; Prov 19:1]] {{field-on:Bible}} По-добър е сиромахът който ходи в целостта си,Нежели развратний в устните си който е и безумен. {{field-off:Bible}}</w:t>
      </w:r>
    </w:p>
    <w:p>
      <w:pPr>
        <w:pStyle w:val="Normal"/>
        <w:rPr/>
      </w:pPr>
      <w:r>
        <w:rPr/>
        <w:t>[[@Bible:Prov 19:2 ]][[19:2 &gt;&gt; Prov 19:2]] {{field-on:Bible}} На душата невежеството наистина не е добро:И който бърза с нозете спъва се. {{field-off:Bible}}</w:t>
      </w:r>
    </w:p>
    <w:p>
      <w:pPr>
        <w:pStyle w:val="Normal"/>
        <w:rPr/>
      </w:pPr>
      <w:r>
        <w:rPr/>
        <w:t>[[@Bible:Prov 19:3 ]][[19:3 &gt;&gt; Prov 19:3]] {{field-on:Bible}} Безумието на человека изкривява пътя му;И сърдцето му негодува против Господа. {{field-off:Bible}}</w:t>
      </w:r>
    </w:p>
    <w:p>
      <w:pPr>
        <w:pStyle w:val="Normal"/>
        <w:rPr/>
      </w:pPr>
      <w:r>
        <w:rPr/>
        <w:t>[[@Bible:Prov 19:4 ]][[19:4 &gt;&gt; Prov 19:4]] {{field-on:Bible}} Богатството притуря много приятели;А сиромахът бива оставен от приятеля си. {{field-off:Bible}}</w:t>
      </w:r>
    </w:p>
    <w:p>
      <w:pPr>
        <w:pStyle w:val="Normal"/>
        <w:rPr/>
      </w:pPr>
      <w:r>
        <w:rPr/>
        <w:t>[[@Bible:Prov 19:5 ]][[19:5 &gt;&gt; Prov 19:5]] {{field-on:Bible}} Лъжливий свидетел няма да остане ненаказан;И който говори лъжи няма да избегне. {{field-off:Bible}}</w:t>
      </w:r>
    </w:p>
    <w:p>
      <w:pPr>
        <w:pStyle w:val="Normal"/>
        <w:rPr/>
      </w:pPr>
      <w:r>
        <w:rPr/>
        <w:t>[[@Bible:Prov 19:6 ]][[19:6 &gt;&gt; Prov 19:6]] {{field-on:Bible}} Мнозина търсят лицето на щедрия;И всеки е приятел на даващия дарове. {{field-off:Bible}}</w:t>
      </w:r>
    </w:p>
    <w:p>
      <w:pPr>
        <w:pStyle w:val="Normal"/>
        <w:rPr/>
      </w:pPr>
      <w:r>
        <w:rPr/>
        <w:t>[[@Bible:Prov 19:7 ]][[19:7 &gt;&gt; Prov 19:7]] {{field-on:Bible}} Сиромаха го мразят всиките му братя, -Колко повече ще отбягват от него приятелите му! –Той тича след думи които няма да се изпълнят. {{field-off:Bible}}</w:t>
      </w:r>
    </w:p>
    <w:p>
      <w:pPr>
        <w:pStyle w:val="Normal"/>
        <w:rPr/>
      </w:pPr>
      <w:r>
        <w:rPr/>
        <w:t>[[@Bible:Prov 19:8 ]][[19:8 &gt;&gt; Prov 19:8]] {{field-on:Bible}} Който придобива ум обича душата си;Който пази благоразумие ще намери добро. {{field-off:Bible}}</w:t>
      </w:r>
    </w:p>
    <w:p>
      <w:pPr>
        <w:pStyle w:val="Normal"/>
        <w:rPr/>
      </w:pPr>
      <w:r>
        <w:rPr/>
        <w:t>[[@Bible:Prov 19:9 ]][[19:9 &gt;&gt; Prov 19:9]] {{field-on:Bible}} Лъжливий свидетел няма да остане ненаказан;И който говори лъжи ще погине. {{field-off:Bible}}</w:t>
      </w:r>
    </w:p>
    <w:p>
      <w:pPr>
        <w:pStyle w:val="Normal"/>
        <w:rPr/>
      </w:pPr>
      <w:r>
        <w:rPr/>
        <w:t>[[@Bible:Prov 19:10 ]][[19:10 &gt;&gt; Prov 19:10]] {{field-on:Bible}} Изнежеността не прилича на безумен, -Много по-малко на раб да властвува над началници. {{field-off:Bible}}</w:t>
      </w:r>
    </w:p>
    <w:p>
      <w:pPr>
        <w:pStyle w:val="Normal"/>
        <w:rPr/>
      </w:pPr>
      <w:r>
        <w:rPr/>
        <w:t>[[@Bible:Prov 19:11 ]][[19:11 &gt;&gt; Prov 19:11]] {{field-on:Bible}} Благоразумието на человека възпира яростта му;И слава му е да се не призира на престъплението. {{field-off:Bible}}</w:t>
      </w:r>
    </w:p>
    <w:p>
      <w:pPr>
        <w:pStyle w:val="Normal"/>
        <w:rPr/>
      </w:pPr>
      <w:r>
        <w:rPr/>
        <w:t>[[@Bible:Prov 19:12 ]][[19:12 &gt;&gt; Prov 19:12]] {{field-on:Bible}} Гневът на царя е като рикание на лъв,А благоволението му като роса на тревата. {{field-off:Bible}}</w:t>
      </w:r>
    </w:p>
    <w:p>
      <w:pPr>
        <w:pStyle w:val="Normal"/>
        <w:rPr/>
      </w:pPr>
      <w:r>
        <w:rPr/>
        <w:t>[[@Bible:Prov 19:13 ]][[19:13 &gt;&gt; Prov 19:13]] {{field-on:Bible}} Безумний син е погибел на отца си;И препирните на жена са непрестанно капане. {{field-off:Bible}}</w:t>
      </w:r>
    </w:p>
    <w:p>
      <w:pPr>
        <w:pStyle w:val="Normal"/>
        <w:rPr/>
      </w:pPr>
      <w:r>
        <w:rPr/>
        <w:t>[[@Bible:Prov 19:14 ]][[19:14 &gt;&gt; Prov 19:14]] {{field-on:Bible}} Дом и богатство се оставят наследие от отците;Но благоразумна жена от Господа се дава. {{field-off:Bible}}</w:t>
      </w:r>
    </w:p>
    <w:p>
      <w:pPr>
        <w:pStyle w:val="Normal"/>
        <w:rPr/>
      </w:pPr>
      <w:r>
        <w:rPr/>
        <w:t>[[@Bible:Prov 19:15 ]][[19:15 &gt;&gt; Prov 19:15]] {{field-on:Bible}} Ленността хвърля в дълбок сън;И мързелива душа ще е гладна. {{field-off:Bible}}</w:t>
      </w:r>
    </w:p>
    <w:p>
      <w:pPr>
        <w:pStyle w:val="Normal"/>
        <w:rPr/>
      </w:pPr>
      <w:r>
        <w:rPr/>
        <w:t>[[@Bible:Prov 19:16 ]][[19:16 &gt;&gt; Prov 19:16]] {{field-on:Bible}} Който пази заповедта съхранява душата си;А който презира пътищата си ще погине. {{field-off:Bible}}</w:t>
      </w:r>
    </w:p>
    <w:p>
      <w:pPr>
        <w:pStyle w:val="Normal"/>
        <w:rPr/>
      </w:pPr>
      <w:r>
        <w:rPr/>
        <w:t>[[@Bible:Prov 19:17 ]][[19:17 &gt;&gt; Prov 19:17]] {{field-on:Bible}} Който помилва сиромаха заима Господу;И той ще му въздаде въздаянието му. {{field-off:Bible}}</w:t>
      </w:r>
    </w:p>
    <w:p>
      <w:pPr>
        <w:pStyle w:val="Normal"/>
        <w:rPr/>
      </w:pPr>
      <w:r>
        <w:rPr/>
        <w:t>[[@Bible:Prov 19:18 ]][[19:18 &gt;&gt; Prov 19:18]] {{field-on:Bible}} Наказвай сина си додето има надежда;Но не подигай душата си да го умъртвиш. {{field-off:Bible}}</w:t>
      </w:r>
    </w:p>
    <w:p>
      <w:pPr>
        <w:pStyle w:val="Normal"/>
        <w:rPr/>
      </w:pPr>
      <w:r>
        <w:rPr/>
        <w:t>[[@Bible:Prov 19:19 ]][[19:19 &gt;&gt; Prov 19:19]] {{field-on:Bible}} Яростний ще вземе наказание;Защото и да го освободиш трябва пак истото да направиш. {{field-off:Bible}}</w:t>
      </w:r>
    </w:p>
    <w:p>
      <w:pPr>
        <w:pStyle w:val="Normal"/>
        <w:rPr/>
      </w:pPr>
      <w:r>
        <w:rPr/>
        <w:t>[[@Bible:Prov 19:20 ]][[19:20 &gt;&gt; Prov 19:20]] {{field-on:Bible}} Слушай съветване и приемай поучение,За да станеш мъдър в сетнините си. {{field-off:Bible}}</w:t>
      </w:r>
    </w:p>
    <w:p>
      <w:pPr>
        <w:pStyle w:val="Normal"/>
        <w:rPr/>
      </w:pPr>
      <w:r>
        <w:rPr/>
        <w:t>[[@Bible:Prov 19:21 ]][[19:21 &gt;&gt; Prov 19:21]] {{field-on:Bible}} Има много мисли в сърдцето на человека;Но съветът Господен, той ще остане твърд. {{field-off:Bible}}</w:t>
      </w:r>
    </w:p>
    <w:p>
      <w:pPr>
        <w:pStyle w:val="Normal"/>
        <w:rPr/>
      </w:pPr>
      <w:r>
        <w:rPr/>
        <w:t>[[@Bible:Prov 19:22 ]][[19:22 &gt;&gt; Prov 19:22]] {{field-on:Bible}} Милостта на человека е чест нему:И сиромахът е по-добър от лъжеца. {{field-off:Bible}}</w:t>
      </w:r>
    </w:p>
    <w:p>
      <w:pPr>
        <w:pStyle w:val="Normal"/>
        <w:rPr/>
      </w:pPr>
      <w:r>
        <w:rPr/>
        <w:t>[[@Bible:Prov 19:23 ]][[19:23 &gt;&gt; Prov 19:23]] {{field-on:Bible}} Страхът Господен донося живот;И който го има ще си ляга наситен:Зло не ще да срещне. {{field-off:Bible}}</w:t>
      </w:r>
    </w:p>
    <w:p>
      <w:pPr>
        <w:pStyle w:val="Normal"/>
        <w:rPr/>
      </w:pPr>
      <w:r>
        <w:rPr/>
        <w:t>[[@Bible:Prov 19:24 ]][[19:24 &gt;&gt; Prov 19:24]] {{field-on:Bible}} Ленивий затопява ръката си в блюдото,И не ще нито в устата си да я върне. {{field-off:Bible}}</w:t>
      </w:r>
    </w:p>
    <w:p>
      <w:pPr>
        <w:pStyle w:val="Normal"/>
        <w:rPr/>
      </w:pPr>
      <w:r>
        <w:rPr/>
        <w:t>[[@Bible:Prov 19:25 ]][[19:25 &gt;&gt; Prov 19:25]] {{field-on:Bible}} Ако биеш присмивателя, простият е стане внимателен;И ако обличиш благоразумния, ще научи знание. {{field-off:Bible}}</w:t>
      </w:r>
    </w:p>
    <w:p>
      <w:pPr>
        <w:pStyle w:val="Normal"/>
        <w:rPr/>
      </w:pPr>
      <w:r>
        <w:rPr/>
        <w:t>[[@Bible:Prov 19:26 ]][[19:26 &gt;&gt; Prov 19:26]] {{field-on:Bible}} Който съсипва отца и пропъжда майка,Той е син който причинява срам и поношение. {{field-off:Bible}}</w:t>
      </w:r>
    </w:p>
    <w:p>
      <w:pPr>
        <w:pStyle w:val="Normal"/>
        <w:rPr/>
      </w:pPr>
      <w:r>
        <w:rPr/>
        <w:t>[[@Bible:Prov 19:27 ]][[19:27 &gt;&gt; Prov 19:27]] {{field-on:Bible}} Престани, сине мой, да слушаш поучение,Което отвраща от думите на знанието. {{field-off:Bible}}</w:t>
      </w:r>
    </w:p>
    <w:p>
      <w:pPr>
        <w:pStyle w:val="Normal"/>
        <w:rPr/>
      </w:pPr>
      <w:r>
        <w:rPr/>
        <w:t>[[@Bible:Prov 19:28 ]][[19:28 &gt;&gt; Prov 19:28]] {{field-on:Bible}} Лош свидетел се присмива на правото:И устата на нечестивите поглъщат беззаконие. {{field-off:Bible}}</w:t>
      </w:r>
    </w:p>
    <w:p>
      <w:pPr>
        <w:pStyle w:val="Normal"/>
        <w:rPr/>
      </w:pPr>
      <w:r>
        <w:rPr/>
        <w:t>[[@Bible:Prov 19:29 ]][[19:29 &gt;&gt; Prov 19:29]] {{field-on:Bible}} Съдове се готвят за присмивателите,И за гърба на безумните биения. {{field-off:Bible}}</w:t>
      </w:r>
    </w:p>
    <w:p>
      <w:pPr>
        <w:pStyle w:val="Heading2"/>
        <w:rPr/>
      </w:pPr>
      <w:r>
        <w:rPr/>
        <w:t>Глава 20</w:t>
      </w:r>
    </w:p>
    <w:p>
      <w:pPr>
        <w:pStyle w:val="Normal"/>
        <w:rPr/>
      </w:pPr>
      <w:r>
        <w:rPr/>
        <w:t>[[@Bible:Prov 20:1 ]][[20:1 &gt;&gt; Prov 20:1]] {{field-on:Bible}} Виното е присмивател и сикерата крамолница;И който се завлича от тях не е благоразумен. {{field-off:Bible}}</w:t>
      </w:r>
    </w:p>
    <w:p>
      <w:pPr>
        <w:pStyle w:val="Normal"/>
        <w:rPr/>
      </w:pPr>
      <w:r>
        <w:rPr/>
        <w:t>[[@Bible:Prov 20:2 ]][[20:2 &gt;&gt; Prov 20:2]] {{field-on:Bible}} Устрашаването царево е като рикание на лъв:Който го раздразня съгрешава против живота си. {{field-off:Bible}}</w:t>
      </w:r>
    </w:p>
    <w:p>
      <w:pPr>
        <w:pStyle w:val="Normal"/>
        <w:rPr/>
      </w:pPr>
      <w:r>
        <w:rPr/>
        <w:t>[[@Bible:Prov 20:3 ]][[20:3 &gt;&gt; Prov 20:3]] {{field-on:Bible}} чест е на человека да престава от прение:А всеки безумен се вплита в него. {{field-off:Bible}}</w:t>
      </w:r>
    </w:p>
    <w:p>
      <w:pPr>
        <w:pStyle w:val="Normal"/>
        <w:rPr/>
      </w:pPr>
      <w:r>
        <w:rPr/>
        <w:t>[[@Bible:Prov 20:4 ]][[20:4 &gt;&gt; Prov 20:4]] {{field-on:Bible}} Ленивият не ще да оре поради зимата:Ще проси в жетва, и няма да намери. {{field-off:Bible}}</w:t>
      </w:r>
    </w:p>
    <w:p>
      <w:pPr>
        <w:pStyle w:val="Normal"/>
        <w:rPr/>
      </w:pPr>
      <w:r>
        <w:rPr/>
        <w:t>[[@Bible:Prov 20:5 ]][[20:5 &gt;&gt; Prov 20:5]] {{field-on:Bible}} Съветът в сърдцето на человека е като дълбока вода:Но разумний человек ще го извади. {{field-off:Bible}}</w:t>
      </w:r>
    </w:p>
    <w:p>
      <w:pPr>
        <w:pStyle w:val="Normal"/>
        <w:rPr/>
      </w:pPr>
      <w:r>
        <w:rPr/>
        <w:t>[[@Bible:Prov 20:6 ]][[20:6 &gt;&gt; Prov 20:6]] {{field-on:Bible}} Много человеци проповедат всеки милостта си:Но кой може да намери верен человек? {{field-off:Bible}}</w:t>
      </w:r>
    </w:p>
    <w:p>
      <w:pPr>
        <w:pStyle w:val="Normal"/>
        <w:rPr/>
      </w:pPr>
      <w:r>
        <w:rPr/>
        <w:t>[[@Bible:Prov 20:7 ]][[20:7 &gt;&gt; Prov 20:7]] {{field-on:Bible}} Праведний ходи в целостта си;И чадата му след него са блажени. {{field-off:Bible}}</w:t>
      </w:r>
    </w:p>
    <w:p>
      <w:pPr>
        <w:pStyle w:val="Normal"/>
        <w:rPr/>
      </w:pPr>
      <w:r>
        <w:rPr/>
        <w:t>[[@Bible:Prov 20:8 ]][[20:8 &gt;&gt; Prov 20:8]] {{field-on:Bible}} Цар който седи на съдебний престолРазпръсва с очите си всяко зло. {{field-off:Bible}}</w:t>
      </w:r>
    </w:p>
    <w:p>
      <w:pPr>
        <w:pStyle w:val="Normal"/>
        <w:rPr/>
      </w:pPr>
      <w:r>
        <w:rPr/>
        <w:t>[[@Bible:Prov 20:9 ]][[20:9 &gt;&gt; Prov 20:9]] {{field-on:Bible}} Кой може да рече: Очистих сърдцето си;чист съм от греховете си? {{field-off:Bible}}</w:t>
      </w:r>
    </w:p>
    <w:p>
      <w:pPr>
        <w:pStyle w:val="Normal"/>
        <w:rPr/>
      </w:pPr>
      <w:r>
        <w:rPr/>
        <w:t>[[@Bible:Prov 20:10 ]][[20:10 &gt;&gt; Prov 20:10]] {{field-on:Bible}} Двойни драмове и двойни мерки,И двете са мерзост Господу. {{field-off:Bible}}</w:t>
      </w:r>
    </w:p>
    <w:p>
      <w:pPr>
        <w:pStyle w:val="Normal"/>
        <w:rPr/>
      </w:pPr>
      <w:r>
        <w:rPr/>
        <w:t>[[@Bible:Prov 20:11 ]][[20:11 &gt;&gt; Prov 20:11]] {{field-on:Bible}} Познава се и самото дете от деянията сиДа ли са делата му чисти, и да ли прави. {{field-off:Bible}}</w:t>
      </w:r>
    </w:p>
    <w:p>
      <w:pPr>
        <w:pStyle w:val="Normal"/>
        <w:rPr/>
      </w:pPr>
      <w:r>
        <w:rPr/>
        <w:t>[[@Bible:Prov 20:12 ]][[20:12 &gt;&gt; Prov 20:12]] {{field-on:Bible}} Ухото слуша и окото гледа,Господ е направил и двете. {{field-off:Bible}}</w:t>
      </w:r>
    </w:p>
    <w:p>
      <w:pPr>
        <w:pStyle w:val="Normal"/>
        <w:rPr/>
      </w:pPr>
      <w:r>
        <w:rPr/>
        <w:t>[[@Bible:Prov 20:13 ]][[20:13 &gt;&gt; Prov 20:13]] {{field-on:Bible}} Не обичай спането, за да не осиромашееш;Отвори очите си, и ще се наситиш с хляб. {{field-off:Bible}}</w:t>
      </w:r>
    </w:p>
    <w:p>
      <w:pPr>
        <w:pStyle w:val="Normal"/>
        <w:rPr/>
      </w:pPr>
      <w:r>
        <w:rPr/>
        <w:t>[[@Bible:Prov 20:14 ]][[20:14 &gt;&gt; Prov 20:14]] {{field-on:Bible}} Лошо е! Лошо е! казва купувачът;Но като си отиде, тогаз се хвали. {{field-off:Bible}}</w:t>
      </w:r>
    </w:p>
    <w:p>
      <w:pPr>
        <w:pStyle w:val="Normal"/>
        <w:rPr/>
      </w:pPr>
      <w:r>
        <w:rPr/>
        <w:t>[[@Bible:Prov 20:15 ]][[20:15 &gt;&gt; Prov 20:15]] {{field-on:Bible}} Има злато и множество многоценни камене;Но устните на знанието са скъпоценно украшение. {{field-off:Bible}}</w:t>
      </w:r>
    </w:p>
    <w:p>
      <w:pPr>
        <w:pStyle w:val="Normal"/>
        <w:rPr/>
      </w:pPr>
      <w:r>
        <w:rPr/>
        <w:t>[[@Bible:Prov 20:16 ]][[20:16 &gt;&gt; Prov 20:16]] {{field-on:Bible}} Вземи дрехата на тогоз който се поручава за странен;И вземи залог от оногоз който би се поручил за чужда жена. {{field-off:Bible}}</w:t>
      </w:r>
    </w:p>
    <w:p>
      <w:pPr>
        <w:pStyle w:val="Normal"/>
        <w:rPr/>
      </w:pPr>
      <w:r>
        <w:rPr/>
        <w:t>[[@Bible:Prov 20:17 ]][[20:17 &gt;&gt; Prov 20:17]] {{field-on:Bible}} Хлябът на лъжата е сладък человеку;Но след това устата му ще се напълнят с камичета. {{field-off:Bible}}</w:t>
      </w:r>
    </w:p>
    <w:p>
      <w:pPr>
        <w:pStyle w:val="Normal"/>
        <w:rPr/>
      </w:pPr>
      <w:r>
        <w:rPr/>
        <w:t>[[@Bible:Prov 20:18 ]][[20:18 &gt;&gt; Prov 20:18]] {{field-on:Bible}} Намеренията се утвърдяват чрез съвет;И с разсмотрение да правиш бран. {{field-off:Bible}}</w:t>
      </w:r>
    </w:p>
    <w:p>
      <w:pPr>
        <w:pStyle w:val="Normal"/>
        <w:rPr/>
      </w:pPr>
      <w:r>
        <w:rPr/>
        <w:t>[[@Bible:Prov 20:19 ]][[20:19 &gt;&gt; Prov 20:19]] {{field-on:Bible}} Одумникът обхожда и открива тайни;За то не се смисай с оногоз който разширява устните си. {{field-off:Bible}}</w:t>
      </w:r>
    </w:p>
    <w:p>
      <w:pPr>
        <w:pStyle w:val="Normal"/>
        <w:rPr/>
      </w:pPr>
      <w:r>
        <w:rPr/>
        <w:t>[[@Bible:Prov 20:20 ]][[20:20 &gt;&gt; Prov 20:20]] {{field-on:Bible}} Светилникът на тогоз който злослови отца си или майка сиЩе угасне в дълбока тъмнина. {{field-off:Bible}}</w:t>
      </w:r>
    </w:p>
    <w:p>
      <w:pPr>
        <w:pStyle w:val="Normal"/>
        <w:rPr/>
      </w:pPr>
      <w:r>
        <w:rPr/>
        <w:t>[[@Bible:Prov 20:21 ]][[20:21 &gt;&gt; Prov 20:21]] {{field-on:Bible}} Наследие бързо придобито из начало,Сетнината му не се благославя. {{field-off:Bible}}</w:t>
      </w:r>
    </w:p>
    <w:p>
      <w:pPr>
        <w:pStyle w:val="Normal"/>
        <w:rPr/>
      </w:pPr>
      <w:r>
        <w:rPr/>
        <w:t>[[@Bible:Prov 20:22 ]][[20:22 &gt;&gt; Prov 20:22]] {{field-on:Bible}} Да не речеш: Ще въздам злоПочакай Господа; и ще те избави. {{field-off:Bible}}</w:t>
      </w:r>
    </w:p>
    <w:p>
      <w:pPr>
        <w:pStyle w:val="Normal"/>
        <w:rPr/>
      </w:pPr>
      <w:r>
        <w:rPr/>
        <w:t>[[@Bible:Prov 20:23 ]][[20:23 &gt;&gt; Prov 20:23]] {{field-on:Bible}} Двойни драмове са мерзост Господу;И лъстивите къпони не са добри. {{field-off:Bible}}</w:t>
      </w:r>
    </w:p>
    <w:p>
      <w:pPr>
        <w:pStyle w:val="Normal"/>
        <w:rPr/>
      </w:pPr>
      <w:r>
        <w:rPr/>
        <w:t>[[@Bible:Prov 20:24 ]][[20:24 &gt;&gt; Prov 20:24]] {{field-on:Bible}} Стъпките на человека се оправят от Господа,А как би познал человек пътя си? {{field-off:Bible}}</w:t>
      </w:r>
    </w:p>
    <w:p>
      <w:pPr>
        <w:pStyle w:val="Normal"/>
        <w:rPr/>
      </w:pPr>
      <w:r>
        <w:rPr/>
        <w:t>[[@Bible:Prov 20:25 ]][[20:25 &gt;&gt; Prov 20:25]] {{field-on:Bible}} Сеть е человеку да говори несмислено за посвещение,И подир обричанията да предиря. {{field-off:Bible}}</w:t>
      </w:r>
    </w:p>
    <w:p>
      <w:pPr>
        <w:pStyle w:val="Normal"/>
        <w:rPr/>
      </w:pPr>
      <w:r>
        <w:rPr/>
        <w:t>[[@Bible:Prov 20:26 ]][[20:26 &gt;&gt; Prov 20:26]] {{field-on:Bible}} Мъдрий цар развява нечестивите,И връща колелото върхъ тях. {{field-off:Bible}}</w:t>
      </w:r>
    </w:p>
    <w:p>
      <w:pPr>
        <w:pStyle w:val="Normal"/>
        <w:rPr/>
      </w:pPr>
      <w:r>
        <w:rPr/>
        <w:t>[[@Bible:Prov 20:27 ]][[20:27 &gt;&gt; Prov 20:27]] {{field-on:Bible}} Духът на человека е светило от Господа:Изпитва вътрешностите на сърдцето. {{field-off:Bible}}</w:t>
      </w:r>
    </w:p>
    <w:p>
      <w:pPr>
        <w:pStyle w:val="Normal"/>
        <w:rPr/>
      </w:pPr>
      <w:r>
        <w:rPr/>
        <w:t>[[@Bible:Prov 20:28 ]][[20:28 &gt;&gt; Prov 20:28]] {{field-on:Bible}} Милост и истина упазват царя;И с милост той поддържа престола си. {{field-off:Bible}}</w:t>
      </w:r>
    </w:p>
    <w:p>
      <w:pPr>
        <w:pStyle w:val="Normal"/>
        <w:rPr/>
      </w:pPr>
      <w:r>
        <w:rPr/>
        <w:t>[[@Bible:Prov 20:29 ]][[20:29 &gt;&gt; Prov 20:29]] {{field-on:Bible}} Похвала на младите е силата им,И слава на старците седината. {{field-off:Bible}}</w:t>
      </w:r>
    </w:p>
    <w:p>
      <w:pPr>
        <w:pStyle w:val="Normal"/>
        <w:rPr/>
      </w:pPr>
      <w:r>
        <w:rPr/>
        <w:t>[[@Bible:Prov 20:30 ]][[20:30 &gt;&gt; Prov 20:30]] {{field-on:Bible}} Посиненията от удари и биения които стигат до вътрешностите на утробатаСа очищение за злия. {{field-off:Bible}}</w:t>
      </w:r>
    </w:p>
    <w:p>
      <w:pPr>
        <w:pStyle w:val="Heading2"/>
        <w:rPr/>
      </w:pPr>
      <w:r>
        <w:rPr/>
        <w:t>Глава 21</w:t>
      </w:r>
    </w:p>
    <w:p>
      <w:pPr>
        <w:pStyle w:val="Normal"/>
        <w:rPr/>
      </w:pPr>
      <w:r>
        <w:rPr/>
        <w:t>[[@Bible:Prov 21:1 ]][[21:1 &gt;&gt; Prov 21:1]] {{field-on:Bible}} Сърдцето на царя в ръката Господня е като водни бразди:Където иска обръща го. {{field-off:Bible}}</w:t>
      </w:r>
    </w:p>
    <w:p>
      <w:pPr>
        <w:pStyle w:val="Normal"/>
        <w:rPr/>
      </w:pPr>
      <w:r>
        <w:rPr/>
        <w:t>[[@Bible:Prov 21:2 ]][[21:2 &gt;&gt; Prov 21:2]] {{field-on:Bible}} Всичките пътища на человека са прави в очите му;Но Господ претегля сърдцета. {{field-off:Bible}}</w:t>
      </w:r>
    </w:p>
    <w:p>
      <w:pPr>
        <w:pStyle w:val="Normal"/>
        <w:rPr/>
      </w:pPr>
      <w:r>
        <w:rPr/>
        <w:t>[[@Bible:Prov 21:3 ]][[21:3 &gt;&gt; Prov 21:3]] {{field-on:Bible}} Да прави някой правда и съдПо-угодно е Господу от жъртва. {{field-off:Bible}}</w:t>
      </w:r>
    </w:p>
    <w:p>
      <w:pPr>
        <w:pStyle w:val="Normal"/>
        <w:rPr/>
      </w:pPr>
      <w:r>
        <w:rPr/>
        <w:t>[[@Bible:Prov 21:4 ]][[21:4 &gt;&gt; Prov 21:4]] {{field-on:Bible}} Надигнато око, и кичливо сърдце,И светилникът на нечестивите е грях. {{field-off:Bible}}</w:t>
      </w:r>
    </w:p>
    <w:p>
      <w:pPr>
        <w:pStyle w:val="Normal"/>
        <w:rPr/>
      </w:pPr>
      <w:r>
        <w:rPr/>
        <w:t>[[@Bible:Prov 21:5 ]][[21:5 &gt;&gt; Prov 21:5]] {{field-on:Bible}} На радивия мислите само в изобилие водят,А на всеки припрян само в скудост. {{field-off:Bible}}</w:t>
      </w:r>
    </w:p>
    <w:p>
      <w:pPr>
        <w:pStyle w:val="Normal"/>
        <w:rPr/>
      </w:pPr>
      <w:r>
        <w:rPr/>
        <w:t>[[@Bible:Prov 21:6 ]][[21:6 &gt;&gt; Prov 21:6]] {{field-on:Bible}} Придобиването на съкровища с лъжлив езикЕ една суета гонена от тези които търсят смърт. {{field-off:Bible}}</w:t>
      </w:r>
    </w:p>
    <w:p>
      <w:pPr>
        <w:pStyle w:val="Normal"/>
        <w:rPr/>
      </w:pPr>
      <w:r>
        <w:rPr/>
        <w:t>[[@Bible:Prov 21:7 ]][[21:7 &gt;&gt; Prov 21:7]] {{field-on:Bible}} Грабителството на нечестивите ще ги изтреби,Защото се отричат да правят праведното. {{field-off:Bible}}</w:t>
      </w:r>
    </w:p>
    <w:p>
      <w:pPr>
        <w:pStyle w:val="Normal"/>
        <w:rPr/>
      </w:pPr>
      <w:r>
        <w:rPr/>
        <w:t>[[@Bible:Prov 21:8 ]][[21:8 &gt;&gt; Prov 21:8]] {{field-on:Bible}} Пътят на развращения человек е крив;А делото на чистия е право. {{field-off:Bible}}</w:t>
      </w:r>
    </w:p>
    <w:p>
      <w:pPr>
        <w:pStyle w:val="Normal"/>
        <w:rPr/>
      </w:pPr>
      <w:r>
        <w:rPr/>
        <w:t>[[@Bible:Prov 21:9 ]][[21:9 &gt;&gt; Prov 21:9]] {{field-on:Bible}} По-добре да живее някой в ъгъл на горница,Нежели в дом за дружина със сварлива жена. {{field-off:Bible}}</w:t>
      </w:r>
    </w:p>
    <w:p>
      <w:pPr>
        <w:pStyle w:val="Normal"/>
        <w:rPr/>
      </w:pPr>
      <w:r>
        <w:rPr/>
        <w:t>[[@Bible:Prov 21:10 ]][[21:10 &gt;&gt; Prov 21:10]] {{field-on:Bible}} Душата на нечестивия желае зло:Ближният му не намерва милост пред очите му. {{field-off:Bible}}</w:t>
      </w:r>
    </w:p>
    <w:p>
      <w:pPr>
        <w:pStyle w:val="Normal"/>
        <w:rPr/>
      </w:pPr>
      <w:r>
        <w:rPr/>
        <w:t>[[@Bible:Prov 21:11 ]][[21:11 &gt;&gt; Prov 21:11]] {{field-on:Bible}} Когато се глоби присмивателят простият става по-мъдър;И когато се учи мъдрият, взема знание. {{field-off:Bible}}</w:t>
      </w:r>
    </w:p>
    <w:p>
      <w:pPr>
        <w:pStyle w:val="Normal"/>
        <w:rPr/>
      </w:pPr>
      <w:r>
        <w:rPr/>
        <w:t>[[@Bible:Prov 21:12 ]][[21:12 &gt;&gt; Prov 21:12]] {{field-on:Bible}} Праведният наблюдава дома на нечестивия,Когато Бог съсипва нечестивите за злото. {{field-off:Bible}}</w:t>
      </w:r>
    </w:p>
    <w:p>
      <w:pPr>
        <w:pStyle w:val="Normal"/>
        <w:rPr/>
      </w:pPr>
      <w:r>
        <w:rPr/>
        <w:t>[[@Bible:Prov 21:13 ]][[21:13 &gt;&gt; Prov 21:13]] {{field-on:Bible}} Който затуля ушите си от вика на сиромаха,Ще викне и той, и няма да се послуша. {{field-off:Bible}}</w:t>
      </w:r>
    </w:p>
    <w:p>
      <w:pPr>
        <w:pStyle w:val="Normal"/>
        <w:rPr/>
      </w:pPr>
      <w:r>
        <w:rPr/>
        <w:t>[[@Bible:Prov 21:14 ]][[21:14 &gt;&gt; Prov 21:14]] {{field-on:Bible}} Тайний дар укротява ярост,И подарение в пазуха силен гняв. {{field-off:Bible}}</w:t>
      </w:r>
    </w:p>
    <w:p>
      <w:pPr>
        <w:pStyle w:val="Normal"/>
        <w:rPr/>
      </w:pPr>
      <w:r>
        <w:rPr/>
        <w:t>[[@Bible:Prov 21:15 ]][[21:15 &gt;&gt; Prov 21:15]] {{field-on:Bible}} Радост е на праведния да прави правосъдие;А за тези които правят беззаконие мъчене е. {{field-off:Bible}}</w:t>
      </w:r>
    </w:p>
    <w:p>
      <w:pPr>
        <w:pStyle w:val="Normal"/>
        <w:rPr/>
      </w:pPr>
      <w:r>
        <w:rPr/>
        <w:t>[[@Bible:Prov 21:16 ]][[21:16 &gt;&gt; Prov 21:16]] {{field-on:Bible}} человек който свърне от пътя на разумаЩе стигне в събранието на мъртвите. {{field-off:Bible}}</w:t>
      </w:r>
    </w:p>
    <w:p>
      <w:pPr>
        <w:pStyle w:val="Normal"/>
        <w:rPr/>
      </w:pPr>
      <w:r>
        <w:rPr/>
        <w:t>[[@Bible:Prov 21:17 ]][[21:17 &gt;&gt; Prov 21:17]] {{field-on:Bible}} Който обича веселба осиромашева:Който обича вино и елей не обогатява. {{field-off:Bible}}</w:t>
      </w:r>
    </w:p>
    <w:p>
      <w:pPr>
        <w:pStyle w:val="Normal"/>
        <w:rPr/>
      </w:pPr>
      <w:r>
        <w:rPr/>
        <w:t>[[@Bible:Prov 21:18 ]][[21:18 &gt;&gt; Prov 21:18]] {{field-on:Bible}} Нечестивий ще бъде изкуп за праведния,И престъпникът за правите. {{field-off:Bible}}</w:t>
      </w:r>
    </w:p>
    <w:p>
      <w:pPr>
        <w:pStyle w:val="Normal"/>
        <w:rPr/>
      </w:pPr>
      <w:r>
        <w:rPr/>
        <w:t>[[@Bible:Prov 21:19 ]][[21:19 &gt;&gt; Prov 21:19]] {{field-on:Bible}} По-добре да живее някой в пуста земя,Нежели със сварлива и яростлива жена. {{field-off:Bible}}</w:t>
      </w:r>
    </w:p>
    <w:p>
      <w:pPr>
        <w:pStyle w:val="Normal"/>
        <w:rPr/>
      </w:pPr>
      <w:r>
        <w:rPr/>
        <w:t>[[@Bible:Prov 21:20 ]][[21:20 &gt;&gt; Prov 21:20]] {{field-on:Bible}} Многоценно съкровище и елей се нахождат в дома на мъдрия;А безумний человек ги поглъща. {{field-off:Bible}}</w:t>
      </w:r>
    </w:p>
    <w:p>
      <w:pPr>
        <w:pStyle w:val="Normal"/>
        <w:rPr/>
      </w:pPr>
      <w:r>
        <w:rPr/>
        <w:t>[[@Bible:Prov 21:21 ]][[21:21 &gt;&gt; Prov 21:21]] {{field-on:Bible}} Който следва правда и милостЩе намери живот, правда, и слава. {{field-off:Bible}}</w:t>
      </w:r>
    </w:p>
    <w:p>
      <w:pPr>
        <w:pStyle w:val="Normal"/>
        <w:rPr/>
      </w:pPr>
      <w:r>
        <w:rPr/>
        <w:t>[[@Bible:Prov 21:22 ]][[21:22 &gt;&gt; Prov 21:22]] {{field-on:Bible}} Мъдрий отхожда против града на силните,И събаря крепостта на която уповават. {{field-off:Bible}}</w:t>
      </w:r>
    </w:p>
    <w:p>
      <w:pPr>
        <w:pStyle w:val="Normal"/>
        <w:rPr/>
      </w:pPr>
      <w:r>
        <w:rPr/>
        <w:t>[[@Bible:Prov 21:23 ]][[21:23 &gt;&gt; Prov 21:23]] {{field-on:Bible}} Който пази устата си и езика сиПази душата си от утеснения. {{field-off:Bible}}</w:t>
      </w:r>
    </w:p>
    <w:p>
      <w:pPr>
        <w:pStyle w:val="Normal"/>
        <w:rPr/>
      </w:pPr>
      <w:r>
        <w:rPr/>
        <w:t>[[@Bible:Prov 21:24 ]][[21:24 &gt;&gt; Prov 21:24]] {{field-on:Bible}} Горделив и кичлив присмивател се наричаОнзи който действува с ярост и гордост. {{field-off:Bible}}</w:t>
      </w:r>
    </w:p>
    <w:p>
      <w:pPr>
        <w:pStyle w:val="Normal"/>
        <w:rPr/>
      </w:pPr>
      <w:r>
        <w:rPr/>
        <w:t>[[@Bible:Prov 21:25 ]][[21:25 &gt;&gt; Prov 21:25]] {{field-on:Bible}} Желанието на ленивия го умъртвява,Защото ръцете му не рачат да работят: {{field-off:Bible}}</w:t>
      </w:r>
    </w:p>
    <w:p>
      <w:pPr>
        <w:pStyle w:val="Normal"/>
        <w:rPr/>
      </w:pPr>
      <w:r>
        <w:rPr/>
        <w:t>[[@Bible:Prov 21:26 ]][[21:26 &gt;&gt; Prov 21:26]] {{field-on:Bible}} Той желае всеки ден желания;А праведний дава и не е свидлив. {{field-off:Bible}}</w:t>
      </w:r>
    </w:p>
    <w:p>
      <w:pPr>
        <w:pStyle w:val="Normal"/>
        <w:rPr/>
      </w:pPr>
      <w:r>
        <w:rPr/>
        <w:t>[[@Bible:Prov 21:27 ]][[21:27 &gt;&gt; Prov 21:27]] {{field-on:Bible}} Жъртвата на нечестивите е мерзост,А най-вече когато я приносят с лукавство. {{field-off:Bible}}</w:t>
      </w:r>
    </w:p>
    <w:p>
      <w:pPr>
        <w:pStyle w:val="Normal"/>
        <w:rPr/>
      </w:pPr>
      <w:r>
        <w:rPr/>
        <w:t>[[@Bible:Prov 21:28 ]][[21:28 &gt;&gt; Prov 21:28]] {{field-on:Bible}} Лъжливий свидетел ще погине;А человек който слуша ще говори верно. {{field-off:Bible}}</w:t>
      </w:r>
    </w:p>
    <w:p>
      <w:pPr>
        <w:pStyle w:val="Normal"/>
        <w:rPr/>
      </w:pPr>
      <w:r>
        <w:rPr/>
        <w:t>[[@Bible:Prov 21:29 ]][[21:29 &gt;&gt; Prov 21:29]] {{field-on:Bible}} Нечестивий человек ожесточава лицето си;А правий изправя пътищата си. {{field-off:Bible}}</w:t>
      </w:r>
    </w:p>
    <w:p>
      <w:pPr>
        <w:pStyle w:val="Normal"/>
        <w:rPr/>
      </w:pPr>
      <w:r>
        <w:rPr/>
        <w:t>[[@Bible:Prov 21:30 ]][[21:30 &gt;&gt; Prov 21:30]] {{field-on:Bible}} Няма мъдрост, няма разум,Няма съвет против Господа. {{field-off:Bible}}</w:t>
      </w:r>
    </w:p>
    <w:p>
      <w:pPr>
        <w:pStyle w:val="Normal"/>
        <w:rPr/>
      </w:pPr>
      <w:r>
        <w:rPr/>
        <w:t>[[@Bible:Prov 21:31 ]][[21:31 &gt;&gt; Prov 21:31]] {{field-on:Bible}} Конът се приготвя за деня на боя;Но спасението е от Господа. {{field-off:Bible}}</w:t>
      </w:r>
    </w:p>
    <w:p>
      <w:pPr>
        <w:pStyle w:val="Heading2"/>
        <w:rPr/>
      </w:pPr>
      <w:r>
        <w:rPr/>
        <w:t>Глава 22</w:t>
      </w:r>
    </w:p>
    <w:p>
      <w:pPr>
        <w:pStyle w:val="Normal"/>
        <w:rPr/>
      </w:pPr>
      <w:r>
        <w:rPr/>
        <w:t>[[@Bible:Prov 22:1 ]][[22:1 &gt;&gt; Prov 22:1]] {{field-on:Bible}} По-предпочитаемо е добро име нежели голямо богатство,И добра благодат нежели сребро и злато. {{field-off:Bible}}</w:t>
      </w:r>
    </w:p>
    <w:p>
      <w:pPr>
        <w:pStyle w:val="Normal"/>
        <w:rPr/>
      </w:pPr>
      <w:r>
        <w:rPr/>
        <w:t>[[@Bible:Prov 22:2 ]][[22:2 &gt;&gt; Prov 22:2]] {{field-on:Bible}} Богат и сиромах се срещат,Господ е създател и на двамата. {{field-off:Bible}}</w:t>
      </w:r>
    </w:p>
    <w:p>
      <w:pPr>
        <w:pStyle w:val="Normal"/>
        <w:rPr/>
      </w:pPr>
      <w:r>
        <w:rPr/>
        <w:t>[[@Bible:Prov 22:3 ]][[22:3 &gt;&gt; Prov 22:3]] {{field-on:Bible}} Благоразумний предвижда злото и се укрива;А неразумните напредват и се наказват. {{field-off:Bible}}</w:t>
      </w:r>
    </w:p>
    <w:p>
      <w:pPr>
        <w:pStyle w:val="Normal"/>
        <w:rPr/>
      </w:pPr>
      <w:r>
        <w:rPr/>
        <w:t>[[@Bible:Prov 22:4 ]][[22:4 &gt;&gt; Prov 22:4]] {{field-on:Bible}} Следствието на смирението и на страха ГосподенЕ богатство и слава и живот. {{field-off:Bible}}</w:t>
      </w:r>
    </w:p>
    <w:p>
      <w:pPr>
        <w:pStyle w:val="Normal"/>
        <w:rPr/>
      </w:pPr>
      <w:r>
        <w:rPr/>
        <w:t>[[@Bible:Prov 22:5 ]][[22:5 &gt;&gt; Prov 22:5]] {{field-on:Bible}} Тръне и сети има в пътя на строптивия:Който пази душата си ще бъде далеч от тях. {{field-off:Bible}}</w:t>
      </w:r>
    </w:p>
    <w:p>
      <w:pPr>
        <w:pStyle w:val="Normal"/>
        <w:rPr/>
      </w:pPr>
      <w:r>
        <w:rPr/>
        <w:t>[[@Bible:Prov 22:6 ]][[22:6 &gt;&gt; Prov 22:6]] {{field-on:Bible}} Научи детето в началото на пътя му;И не ще да се уклони от него нито когато остарее. {{field-off:Bible}}</w:t>
      </w:r>
    </w:p>
    <w:p>
      <w:pPr>
        <w:pStyle w:val="Normal"/>
        <w:rPr/>
      </w:pPr>
      <w:r>
        <w:rPr/>
        <w:t>[[@Bible:Prov 22:7 ]][[22:7 &gt;&gt; Prov 22:7]] {{field-on:Bible}} Богатий властвува на сиромасите;И който се заима раб е на заимодавеца. {{field-off:Bible}}</w:t>
      </w:r>
    </w:p>
    <w:p>
      <w:pPr>
        <w:pStyle w:val="Normal"/>
        <w:rPr/>
      </w:pPr>
      <w:r>
        <w:rPr/>
        <w:t>[[@Bible:Prov 22:8 ]][[22:8 &gt;&gt; Prov 22:8]] {{field-on:Bible}} Който сее беззаконие ще пожъне суета;И жезълът на буйството му ще изчезне. {{field-off:Bible}}</w:t>
      </w:r>
    </w:p>
    <w:p>
      <w:pPr>
        <w:pStyle w:val="Normal"/>
        <w:rPr/>
      </w:pPr>
      <w:r>
        <w:rPr/>
        <w:t>[[@Bible:Prov 22:9 ]][[22:9 &gt;&gt; Prov 22:9]] {{field-on:Bible}} Който има добро око ще бъде благословен;Защото дава от хляба си на сиромаха. {{field-off:Bible}}</w:t>
      </w:r>
    </w:p>
    <w:p>
      <w:pPr>
        <w:pStyle w:val="Normal"/>
        <w:rPr/>
      </w:pPr>
      <w:r>
        <w:rPr/>
        <w:t>[[@Bible:Prov 22:10 ]][[22:10 &gt;&gt; Prov 22:10]] {{field-on:Bible}} Изпъди присмивателя, и ще се махне препирането,И сварата и укорът ще престанат. {{field-off:Bible}}</w:t>
      </w:r>
    </w:p>
    <w:p>
      <w:pPr>
        <w:pStyle w:val="Normal"/>
        <w:rPr/>
      </w:pPr>
      <w:r>
        <w:rPr/>
        <w:t>[[@Bible:Prov 22:11 ]][[22:11 &gt;&gt; Prov 22:11]] {{field-on:Bible}} Който обича сърдечната чистотаИма благодат на устните си, и царят му е приятел. {{field-off:Bible}}</w:t>
      </w:r>
    </w:p>
    <w:p>
      <w:pPr>
        <w:pStyle w:val="Normal"/>
        <w:rPr/>
      </w:pPr>
      <w:r>
        <w:rPr/>
        <w:t>[[@Bible:Prov 22:12 ]][[22:12 &gt;&gt; Prov 22:12]] {{field-on:Bible}} Очите на Господа пазят знанието;А съсипва той думите на законопрестъпния. {{field-off:Bible}}</w:t>
      </w:r>
    </w:p>
    <w:p>
      <w:pPr>
        <w:pStyle w:val="Normal"/>
        <w:rPr/>
      </w:pPr>
      <w:r>
        <w:rPr/>
        <w:t>[[@Bible:Prov 22:13 ]][[22:13 &gt;&gt; Prov 22:13]] {{field-on:Bible}} Ленивий казва: Лъв има вън;Всред стъгдите ще бъда убит. {{field-off:Bible}}</w:t>
      </w:r>
    </w:p>
    <w:p>
      <w:pPr>
        <w:pStyle w:val="Normal"/>
        <w:rPr/>
      </w:pPr>
      <w:r>
        <w:rPr/>
        <w:t>[[@Bible:Prov 22:14 ]][[22:14 &gt;&gt; Prov 22:14]] {{field-on:Bible}} Устата на чужди жени са дълбока яма;И когото мрази Господ, той ще падне в нея. {{field-off:Bible}}</w:t>
      </w:r>
    </w:p>
    <w:p>
      <w:pPr>
        <w:pStyle w:val="Normal"/>
        <w:rPr/>
      </w:pPr>
      <w:r>
        <w:rPr/>
        <w:t>[[@Bible:Prov 22:15 ]][[22:15 &gt;&gt; Prov 22:15]] {{field-on:Bible}} Безумието е вързано у сърдцето на детето.Жезълът на наказването ще го отдалечи от него. {{field-off:Bible}}</w:t>
      </w:r>
    </w:p>
    <w:p>
      <w:pPr>
        <w:pStyle w:val="Normal"/>
        <w:rPr/>
      </w:pPr>
      <w:r>
        <w:rPr/>
        <w:t>[[@Bible:Prov 22:16 ]][[22:16 &gt;&gt; Prov 22:16]] {{field-on:Bible}} Който угнетява сиромаха за да умножи богатството си,И който дава на богатия, непременно ще дойде в скудост. {{field-off:Bible}}</w:t>
      </w:r>
    </w:p>
    <w:p>
      <w:pPr>
        <w:pStyle w:val="Normal"/>
        <w:rPr/>
      </w:pPr>
      <w:r>
        <w:rPr/>
        <w:t>[[@Bible:Prov 22:17 ]][[22:17 &gt;&gt; Prov 22:17]] {{field-on:Bible}} Приклони ухото си та чуй думите на мъдрите,И прилепи сърдцето си в моето знание; {{field-off:Bible}}</w:t>
      </w:r>
    </w:p>
    <w:p>
      <w:pPr>
        <w:pStyle w:val="Normal"/>
        <w:rPr/>
      </w:pPr>
      <w:r>
        <w:rPr/>
        <w:t>[[@Bible:Prov 22:18 ]][[22:18 &gt;&gt; Prov 22:18]] {{field-on:Bible}} Защото е приятно ако ги пазиш в сърдцето си,И ще бъдат всякога готови върху устните ти. {{field-off:Bible}}</w:t>
      </w:r>
    </w:p>
    <w:p>
      <w:pPr>
        <w:pStyle w:val="Normal"/>
        <w:rPr/>
      </w:pPr>
      <w:r>
        <w:rPr/>
        <w:t>[[@Bible:Prov 22:19 ]][[22:19 &gt;&gt; Prov 22:19]] {{field-on:Bible}} За да бъде упованието ти на Господа;Аз те научих на това днес; най-вече тебе. {{field-off:Bible}}</w:t>
      </w:r>
    </w:p>
    <w:p>
      <w:pPr>
        <w:pStyle w:val="Normal"/>
        <w:rPr/>
      </w:pPr>
      <w:r>
        <w:rPr/>
        <w:t>[[@Bible:Prov 22:20 ]][[22:20 &gt;&gt; Prov 22:20]] {{field-on:Bible}} Не писах ли ти много пътиСъс съветвания и знания. {{field-off:Bible}}</w:t>
      </w:r>
    </w:p>
    <w:p>
      <w:pPr>
        <w:pStyle w:val="Normal"/>
        <w:rPr/>
      </w:pPr>
      <w:r>
        <w:rPr/>
        <w:t>[[@Bible:Prov 22:21 ]][[22:21 &gt;&gt; Prov 22:21]] {{field-on:Bible}} За да те направя да познаеш верността на думите на истината,Та да отговаряш думи на истина на онези които проваждат до тебе? {{field-off:Bible}}</w:t>
      </w:r>
    </w:p>
    <w:p>
      <w:pPr>
        <w:pStyle w:val="Normal"/>
        <w:rPr/>
      </w:pPr>
      <w:r>
        <w:rPr/>
        <w:t>[[@Bible:Prov 22:22 ]][[22:22 &gt;&gt; Prov 22:22]] {{field-on:Bible}} Не оголвай сиромаха защото е сиромах,Нито притеснявай бедния в портата; {{field-off:Bible}}</w:t>
      </w:r>
    </w:p>
    <w:p>
      <w:pPr>
        <w:pStyle w:val="Normal"/>
        <w:rPr/>
      </w:pPr>
      <w:r>
        <w:rPr/>
        <w:t>[[@Bible:Prov 22:23 ]][[22:23 &gt;&gt; Prov 22:23]] {{field-on:Bible}} Защото Господ ще отсъди съдбата им,И ще оголи душата на тези които са ги оголили. {{field-off:Bible}}</w:t>
      </w:r>
    </w:p>
    <w:p>
      <w:pPr>
        <w:pStyle w:val="Normal"/>
        <w:rPr/>
      </w:pPr>
      <w:r>
        <w:rPr/>
        <w:t>[[@Bible:Prov 22:24 ]][[22:24 &gt;&gt; Prov 22:24]] {{field-on:Bible}} Не прави приятелство с яростен человек,И с гневлив человек не ходи заедно; {{field-off:Bible}}</w:t>
      </w:r>
    </w:p>
    <w:p>
      <w:pPr>
        <w:pStyle w:val="Normal"/>
        <w:rPr/>
      </w:pPr>
      <w:r>
        <w:rPr/>
        <w:t>[[@Bible:Prov 22:25 ]][[22:25 &gt;&gt; Prov 22:25]] {{field-on:Bible}} За да не научиш пътищата му,И да не поставиш сет за душата си. {{field-off:Bible}}</w:t>
      </w:r>
    </w:p>
    <w:p>
      <w:pPr>
        <w:pStyle w:val="Normal"/>
        <w:rPr/>
      </w:pPr>
      <w:r>
        <w:rPr/>
        <w:t>[[@Bible:Prov 22:26 ]][[22:26 &gt;&gt; Prov 22:26]] {{field-on:Bible}} Не бъди от тези които дават ръка,От тези които стават поручители за дългове. {{field-off:Bible}}</w:t>
      </w:r>
    </w:p>
    <w:p>
      <w:pPr>
        <w:pStyle w:val="Normal"/>
        <w:rPr/>
      </w:pPr>
      <w:r>
        <w:rPr/>
        <w:t>[[@Bible:Prov 22:27 ]][[22:27 &gt;&gt; Prov 22:27]] {{field-on:Bible}} Ако нямаш от де да платиш,Защо да вземат постелката ти изпод тебе? {{field-off:Bible}}</w:t>
      </w:r>
    </w:p>
    <w:p>
      <w:pPr>
        <w:pStyle w:val="Normal"/>
        <w:rPr/>
      </w:pPr>
      <w:r>
        <w:rPr/>
        <w:t>[[@Bible:Prov 22:28 ]][[22:28 &gt;&gt; Prov 22:28]] {{field-on:Bible}} Не преместяй ветхи междиКоито са положили отците ти. {{field-off:Bible}}</w:t>
      </w:r>
    </w:p>
    <w:p>
      <w:pPr>
        <w:pStyle w:val="Normal"/>
        <w:rPr/>
      </w:pPr>
      <w:r>
        <w:rPr/>
        <w:t>[[@Bible:Prov 22:29 ]][[22:29 &gt;&gt; Prov 22:29]] {{field-on:Bible}} Видял ли си человека прилежлив в работата си?Той ще стои пред царе:Няма да стои пред незнаменити. {{field-off:Bible}}</w:t>
      </w:r>
    </w:p>
    <w:p>
      <w:pPr>
        <w:pStyle w:val="Heading2"/>
        <w:rPr/>
      </w:pPr>
      <w:r>
        <w:rPr/>
        <w:t>Глава 23</w:t>
      </w:r>
    </w:p>
    <w:p>
      <w:pPr>
        <w:pStyle w:val="Normal"/>
        <w:rPr/>
      </w:pPr>
      <w:r>
        <w:rPr/>
        <w:t>[[@Bible:Prov 23:1 ]][[23:1 &gt;&gt; Prov 23:1]] {{field-on:Bible}} Когато седнеш да ядеш с началникГледай добре що има пред тебе, {{field-off:Bible}}</w:t>
      </w:r>
    </w:p>
    <w:p>
      <w:pPr>
        <w:pStyle w:val="Normal"/>
        <w:rPr/>
      </w:pPr>
      <w:r>
        <w:rPr/>
        <w:t>[[@Bible:Prov 23:2 ]][[23:2 &gt;&gt; Prov 23:2]] {{field-on:Bible}} И тури нож в гърлото сиАко те обладава охота. {{field-off:Bible}}</w:t>
      </w:r>
    </w:p>
    <w:p>
      <w:pPr>
        <w:pStyle w:val="Normal"/>
        <w:rPr/>
      </w:pPr>
      <w:r>
        <w:rPr/>
        <w:t>[[@Bible:Prov 23:3 ]][[23:3 &gt;&gt; Prov 23:3]] {{field-on:Bible}} Не желай вкусните му ястия,Защото те са прелъстителни гозби. {{field-off:Bible}}</w:t>
      </w:r>
    </w:p>
    <w:p>
      <w:pPr>
        <w:pStyle w:val="Normal"/>
        <w:rPr/>
      </w:pPr>
      <w:r>
        <w:rPr/>
        <w:t>[[@Bible:Prov 23:4 ]][[23:4 &gt;&gt; Prov 23:4]] {{field-on:Bible}} Не се старай да се обогатиш:Отдалечавай се от тази си мисъл. {{field-off:Bible}}</w:t>
      </w:r>
    </w:p>
    <w:p>
      <w:pPr>
        <w:pStyle w:val="Normal"/>
        <w:rPr/>
      </w:pPr>
      <w:r>
        <w:rPr/>
        <w:t>[[@Bible:Prov 23:5 ]][[23:5 &gt;&gt; Prov 23:5]] {{field-on:Bible}} Ще туриш ли очите си на онова което го няма?Защото наистина то си прави крила,Като орел лети към небето. {{field-off:Bible}}</w:t>
      </w:r>
    </w:p>
    <w:p>
      <w:pPr>
        <w:pStyle w:val="Normal"/>
        <w:rPr/>
      </w:pPr>
      <w:r>
        <w:rPr/>
        <w:t>[[@Bible:Prov 23:6 ]][[23:6 &gt;&gt; Prov 23:6]] {{field-on:Bible}} Не яж хляба на оногоз който има лошо око,Нито желай вкусните му ястия. {{field-off:Bible}}</w:t>
      </w:r>
    </w:p>
    <w:p>
      <w:pPr>
        <w:pStyle w:val="Normal"/>
        <w:rPr/>
      </w:pPr>
      <w:r>
        <w:rPr/>
        <w:t>[[@Bible:Prov 23:7 ]][[23:7 &gt;&gt; Prov 23:7]] {{field-on:Bible}} Защото както мъдрува в душата си такъв е и той:Говори ти: Яж и пий,Но сърдцето му не е с тебе. {{field-off:Bible}}</w:t>
      </w:r>
    </w:p>
    <w:p>
      <w:pPr>
        <w:pStyle w:val="Normal"/>
        <w:rPr/>
      </w:pPr>
      <w:r>
        <w:rPr/>
        <w:t>[[@Bible:Prov 23:8 ]][[23:8 &gt;&gt; Prov 23:8]] {{field-on:Bible}} Уломъкът що си изял ще избълваш,И ще изгубиш сладките си думи. {{field-off:Bible}}</w:t>
      </w:r>
    </w:p>
    <w:p>
      <w:pPr>
        <w:pStyle w:val="Normal"/>
        <w:rPr/>
      </w:pPr>
      <w:r>
        <w:rPr/>
        <w:t>[[@Bible:Prov 23:9 ]][[23:9 &gt;&gt; Prov 23:9]] {{field-on:Bible}} Не говори в ушите на безумния,Защото ще презре разумността на думите ти. {{field-off:Bible}}</w:t>
      </w:r>
    </w:p>
    <w:p>
      <w:pPr>
        <w:pStyle w:val="Normal"/>
        <w:rPr/>
      </w:pPr>
      <w:r>
        <w:rPr/>
        <w:t>[[@Bible:Prov 23:10 ]][[23:10 &gt;&gt; Prov 23:10]] {{field-on:Bible}} Не преместяй ветхи межди,И не влезвай в нивите на сирачетата; {{field-off:Bible}}</w:t>
      </w:r>
    </w:p>
    <w:p>
      <w:pPr>
        <w:pStyle w:val="Normal"/>
        <w:rPr/>
      </w:pPr>
      <w:r>
        <w:rPr/>
        <w:t>[[@Bible:Prov 23:11 ]][[23:11 &gt;&gt; Prov 23:11]] {{field-on:Bible}} Защото Защитникът им е силен;Той ще се съди за тях с тебе. {{field-off:Bible}}</w:t>
      </w:r>
    </w:p>
    <w:p>
      <w:pPr>
        <w:pStyle w:val="Normal"/>
        <w:rPr/>
      </w:pPr>
      <w:r>
        <w:rPr/>
        <w:t>[[@Bible:Prov 23:12 ]][[23:12 &gt;&gt; Prov 23:12]] {{field-on:Bible}} Приложи сърдцето си в поучение,И ушите си в думи на знание. {{field-off:Bible}}</w:t>
      </w:r>
    </w:p>
    <w:p>
      <w:pPr>
        <w:pStyle w:val="Normal"/>
        <w:rPr/>
      </w:pPr>
      <w:r>
        <w:rPr/>
        <w:t>[[@Bible:Prov 23:13 ]][[23:13 &gt;&gt; Prov 23:13]] {{field-on:Bible}} Да не ти се свиди да наказваш детето;Защото, ако го биеш с пръчка, то няма да умре; {{field-off:Bible}}</w:t>
      </w:r>
    </w:p>
    <w:p>
      <w:pPr>
        <w:pStyle w:val="Normal"/>
        <w:rPr/>
      </w:pPr>
      <w:r>
        <w:rPr/>
        <w:t>[[@Bible:Prov 23:14 ]][[23:14 &gt;&gt; Prov 23:14]] {{field-on:Bible}} Ти като го биеш с пръчкатаЩе избавиш душата му от ада. {{field-off:Bible}}</w:t>
      </w:r>
    </w:p>
    <w:p>
      <w:pPr>
        <w:pStyle w:val="Normal"/>
        <w:rPr/>
      </w:pPr>
      <w:r>
        <w:rPr/>
        <w:t>[[@Bible:Prov 23:15 ]][[23:15 &gt;&gt; Prov 23:15]] {{field-on:Bible}} Сине мой, ако бъде сърдцето ти мъдро,И мене на сърдцето ми ще е драго; {{field-off:Bible}}</w:t>
      </w:r>
    </w:p>
    <w:p>
      <w:pPr>
        <w:pStyle w:val="Normal"/>
        <w:rPr/>
      </w:pPr>
      <w:r>
        <w:rPr/>
        <w:t>[[@Bible:Prov 23:16 ]][[23:16 &gt;&gt; Prov 23:16]] {{field-on:Bible}} И чреслата ми ще се радватКогато устните ти говорят право. {{field-off:Bible}}</w:t>
      </w:r>
    </w:p>
    <w:p>
      <w:pPr>
        <w:pStyle w:val="Normal"/>
        <w:rPr/>
      </w:pPr>
      <w:r>
        <w:rPr/>
        <w:t>[[@Bible:Prov 23:17 ]][[23:17 &gt;&gt; Prov 23:17]] {{field-on:Bible}} Да не ревнува сърдцето ти на грешните,Но бъди в страха Господен вес ден; {{field-off:Bible}}</w:t>
      </w:r>
    </w:p>
    <w:p>
      <w:pPr>
        <w:pStyle w:val="Normal"/>
        <w:rPr/>
      </w:pPr>
      <w:r>
        <w:rPr/>
        <w:t>[[@Bible:Prov 23:18 ]][[23:18 &gt;&gt; Prov 23:18]] {{field-on:Bible}} Защото наистина има въздаяние,И надеждата ти няма да се отсече. {{field-off:Bible}}</w:t>
      </w:r>
    </w:p>
    <w:p>
      <w:pPr>
        <w:pStyle w:val="Normal"/>
        <w:rPr/>
      </w:pPr>
      <w:r>
        <w:rPr/>
        <w:t>[[@Bible:Prov 23:19 ]][[23:19 &gt;&gt; Prov 23:19]] {{field-on:Bible}} Слушай ти, сине мой, и бъди мъдър,И оправяй сърдцето си в пътя. {{field-off:Bible}}</w:t>
      </w:r>
    </w:p>
    <w:p>
      <w:pPr>
        <w:pStyle w:val="Normal"/>
        <w:rPr/>
      </w:pPr>
      <w:r>
        <w:rPr/>
        <w:t>[[@Bible:Prov 23:20 ]][[23:20 &gt;&gt; Prov 23:20]] {{field-on:Bible}} Не бъди между винопийци,Между тези които изнуряват своята плът; {{field-off:Bible}}</w:t>
      </w:r>
    </w:p>
    <w:p>
      <w:pPr>
        <w:pStyle w:val="Normal"/>
        <w:rPr/>
      </w:pPr>
      <w:r>
        <w:rPr/>
        <w:t>[[@Bible:Prov 23:21 ]][[23:21 &gt;&gt; Prov 23:21]] {{field-on:Bible}} Защото пияницата и разкошният ще осиромашеят;И сънливостта ще облече человека с дрипи. {{field-off:Bible}}</w:t>
      </w:r>
    </w:p>
    <w:p>
      <w:pPr>
        <w:pStyle w:val="Normal"/>
        <w:rPr/>
      </w:pPr>
      <w:r>
        <w:rPr/>
        <w:t>[[@Bible:Prov 23:22 ]][[23:22 &gt;&gt; Prov 23:22]] {{field-on:Bible}} Слушай отца си който те е родил;И не презирай майка си когато остарее. {{field-off:Bible}}</w:t>
      </w:r>
    </w:p>
    <w:p>
      <w:pPr>
        <w:pStyle w:val="Normal"/>
        <w:rPr/>
      </w:pPr>
      <w:r>
        <w:rPr/>
        <w:t>[[@Bible:Prov 23:23 ]][[23:23 &gt;&gt; Prov 23:23]] {{field-on:Bible}} Купувай истината, и не продавай, -Мъдростта, и поучението, и разума. {{field-off:Bible}}</w:t>
      </w:r>
    </w:p>
    <w:p>
      <w:pPr>
        <w:pStyle w:val="Normal"/>
        <w:rPr/>
      </w:pPr>
      <w:r>
        <w:rPr/>
        <w:t>[[@Bible:Prov 23:24 ]][[23:24 &gt;&gt; Prov 23:24]] {{field-on:Bible}} На праведния баща му ще се зарадва много,И който ражда мъдър син ще има радост в него; {{field-off:Bible}}</w:t>
      </w:r>
    </w:p>
    <w:p>
      <w:pPr>
        <w:pStyle w:val="Normal"/>
        <w:rPr/>
      </w:pPr>
      <w:r>
        <w:rPr/>
        <w:t>[[@Bible:Prov 23:25 ]][[23:25 &gt;&gt; Prov 23:25]] {{field-on:Bible}} Отец ти и майка ти ще се веселят;А най-вече оная която те е родила ще се радва. {{field-off:Bible}}</w:t>
      </w:r>
    </w:p>
    <w:p>
      <w:pPr>
        <w:pStyle w:val="Normal"/>
        <w:rPr/>
      </w:pPr>
      <w:r>
        <w:rPr/>
        <w:t>[[@Bible:Prov 23:26 ]][[23:26 &gt;&gt; Prov 23:26]] {{field-on:Bible}} Сине мой, дай сърдцето си мене,И очите ти да внимават в пътищата ми; {{field-off:Bible}}</w:t>
      </w:r>
    </w:p>
    <w:p>
      <w:pPr>
        <w:pStyle w:val="Normal"/>
        <w:rPr/>
      </w:pPr>
      <w:r>
        <w:rPr/>
        <w:t>[[@Bible:Prov 23:27 ]][[23:27 &gt;&gt; Prov 23:27]] {{field-on:Bible}} Защото блудницата е дълбока яма,И чуждата жена тесен ров. {{field-off:Bible}}</w:t>
      </w:r>
    </w:p>
    <w:p>
      <w:pPr>
        <w:pStyle w:val="Normal"/>
        <w:rPr/>
      </w:pPr>
      <w:r>
        <w:rPr/>
        <w:t>[[@Bible:Prov 23:28 ]][[23:28 &gt;&gt; Prov 23:28]] {{field-on:Bible}} Тя още причаква като крадец,И умножава престъпниците между человеците. {{field-off:Bible}}</w:t>
      </w:r>
    </w:p>
    <w:p>
      <w:pPr>
        <w:pStyle w:val="Normal"/>
        <w:rPr/>
      </w:pPr>
      <w:r>
        <w:rPr/>
        <w:t>[[@Bible:Prov 23:29 ]][[23:29 &gt;&gt; Prov 23:29]] {{field-on:Bible}} Кому горко? кому ах и ох?Кому каране? кому празднословия?Кому удари без причина?Кому подпухнали очи? {{field-off:Bible}}</w:t>
      </w:r>
    </w:p>
    <w:p>
      <w:pPr>
        <w:pStyle w:val="Normal"/>
        <w:rPr/>
      </w:pPr>
      <w:r>
        <w:rPr/>
        <w:t>[[@Bible:Prov 23:30 ]][[23:30 &gt;&gt; Prov 23:30]] {{field-on:Bible}} На онези които се бавят на вино,Които ходят да търсят подправено вино. {{field-off:Bible}}</w:t>
      </w:r>
    </w:p>
    <w:p>
      <w:pPr>
        <w:pStyle w:val="Normal"/>
        <w:rPr/>
      </w:pPr>
      <w:r>
        <w:rPr/>
        <w:t>[[@Bible:Prov 23:31 ]][[23:31 &gt;&gt; Prov 23:31]] {{field-on:Bible}} Не гледай виното че е червено,че показва шара си в чашата,че върви гладко. {{field-off:Bible}}</w:t>
      </w:r>
    </w:p>
    <w:p>
      <w:pPr>
        <w:pStyle w:val="Normal"/>
        <w:rPr/>
      </w:pPr>
      <w:r>
        <w:rPr/>
        <w:t>[[@Bible:Prov 23:32 ]][[23:32 &gt;&gt; Prov 23:32]] {{field-on:Bible}} Изпосле хапе като змия,И жили като василиск. {{field-off:Bible}}</w:t>
      </w:r>
    </w:p>
    <w:p>
      <w:pPr>
        <w:pStyle w:val="Normal"/>
        <w:rPr/>
      </w:pPr>
      <w:r>
        <w:rPr/>
        <w:t>[[@Bible:Prov 23:33 ]][[23:33 &gt;&gt; Prov 23:33]] {{field-on:Bible}} Очите ти ще гледат чужди жени,И сърдцето ти ще говори развратно; {{field-off:Bible}}</w:t>
      </w:r>
    </w:p>
    <w:p>
      <w:pPr>
        <w:pStyle w:val="Normal"/>
        <w:rPr/>
      </w:pPr>
      <w:r>
        <w:rPr/>
        <w:t>[[@Bible:Prov 23:34 ]][[23:34 &gt;&gt; Prov 23:34]] {{field-on:Bible}} И ще бъдеш като спещий всред море,И като лежещий на върха на мачта. {{field-off:Bible}}</w:t>
      </w:r>
    </w:p>
    <w:p>
      <w:pPr>
        <w:pStyle w:val="Normal"/>
        <w:rPr/>
      </w:pPr>
      <w:r>
        <w:rPr/>
        <w:t>[[@Bible:Prov 23:35 ]][[23:35 &gt;&gt; Prov 23:35]] {{field-on:Bible}} Удариха ме, ще речеш, и не ме заболя:Биха ме, и не усетих;Кога ще се събудя да ида да го търся пак? {{field-off:Bible}}</w:t>
      </w:r>
    </w:p>
    <w:p>
      <w:pPr>
        <w:pStyle w:val="Heading2"/>
        <w:rPr/>
      </w:pPr>
      <w:r>
        <w:rPr/>
        <w:t>Глава 24</w:t>
      </w:r>
    </w:p>
    <w:p>
      <w:pPr>
        <w:pStyle w:val="Normal"/>
        <w:rPr/>
      </w:pPr>
      <w:r>
        <w:rPr/>
        <w:t>[[@Bible:Prov 24:1 ]][[24:1 &gt;&gt; Prov 24:1]] {{field-on:Bible}} Не ревнувай на злите человеци,Нито желай да си с тях; {{field-off:Bible}}</w:t>
      </w:r>
    </w:p>
    <w:p>
      <w:pPr>
        <w:pStyle w:val="Normal"/>
        <w:rPr/>
      </w:pPr>
      <w:r>
        <w:rPr/>
        <w:t>[[@Bible:Prov 24:2 ]][[24:2 &gt;&gt; Prov 24:2]] {{field-on:Bible}} Защото сърдцето им преговаря насилство,И устните им говорят за обида. {{field-off:Bible}}</w:t>
      </w:r>
    </w:p>
    <w:p>
      <w:pPr>
        <w:pStyle w:val="Normal"/>
        <w:rPr/>
      </w:pPr>
      <w:r>
        <w:rPr/>
        <w:t>[[@Bible:Prov 24:3 ]][[24:3 &gt;&gt; Prov 24:3]] {{field-on:Bible}} С мъдростта се гради дом,И с разума се утвърждава; {{field-off:Bible}}</w:t>
      </w:r>
    </w:p>
    <w:p>
      <w:pPr>
        <w:pStyle w:val="Normal"/>
        <w:rPr/>
      </w:pPr>
      <w:r>
        <w:rPr/>
        <w:t>[[@Bible:Prov 24:4 ]][[24:4 &gt;&gt; Prov 24:4]] {{field-on:Bible}} И чрез знание клетовете ще се напълнятС всяко многоценно и благоприятно богатство. {{field-off:Bible}}</w:t>
      </w:r>
    </w:p>
    <w:p>
      <w:pPr>
        <w:pStyle w:val="Normal"/>
        <w:rPr/>
      </w:pPr>
      <w:r>
        <w:rPr/>
        <w:t>[[@Bible:Prov 24:5 ]][[24:5 &gt;&gt; Prov 24:5]] {{field-on:Bible}} Мъдрий человек се укрепява,И человек със знание расте в сила. {{field-off:Bible}}</w:t>
      </w:r>
    </w:p>
    <w:p>
      <w:pPr>
        <w:pStyle w:val="Normal"/>
        <w:rPr/>
      </w:pPr>
      <w:r>
        <w:rPr/>
        <w:t>[[@Bible:Prov 24:6 ]][[24:6 &gt;&gt; Prov 24:6]] {{field-on:Bible}} Защото с разсмотрение ще правиш бранта си;И от множеството на съветниците бива спасение. {{field-off:Bible}}</w:t>
      </w:r>
    </w:p>
    <w:p>
      <w:pPr>
        <w:pStyle w:val="Normal"/>
        <w:rPr/>
      </w:pPr>
      <w:r>
        <w:rPr/>
        <w:t>[[@Bible:Prov 24:7 ]][[24:7 &gt;&gt; Prov 24:7]] {{field-on:Bible}} Мъдростта е непостижима за безумния:Той не ще отвори устата си в портата. {{field-off:Bible}}</w:t>
      </w:r>
    </w:p>
    <w:p>
      <w:pPr>
        <w:pStyle w:val="Normal"/>
        <w:rPr/>
      </w:pPr>
      <w:r>
        <w:rPr/>
        <w:t>[[@Bible:Prov 24:8 ]][[24:8 &gt;&gt; Prov 24:8]] {{field-on:Bible}} Който мисли да направи злоЩе се нарече коварен мъж. {{field-off:Bible}}</w:t>
      </w:r>
    </w:p>
    <w:p>
      <w:pPr>
        <w:pStyle w:val="Normal"/>
        <w:rPr/>
      </w:pPr>
      <w:r>
        <w:rPr/>
        <w:t>[[@Bible:Prov 24:9 ]][[24:9 &gt;&gt; Prov 24:9]] {{field-on:Bible}} Помишлението на безумието е грях;И присмивателят е мерзост на человеците. {{field-off:Bible}}</w:t>
      </w:r>
    </w:p>
    <w:p>
      <w:pPr>
        <w:pStyle w:val="Normal"/>
        <w:rPr/>
      </w:pPr>
      <w:r>
        <w:rPr/>
        <w:t>[[@Bible:Prov 24:10 ]][[24:10 &gt;&gt; Prov 24:10]] {{field-on:Bible}} Ако покажеш малодушие в усилно време,Силата ти е малка. {{field-off:Bible}}</w:t>
      </w:r>
    </w:p>
    <w:p>
      <w:pPr>
        <w:pStyle w:val="Normal"/>
        <w:rPr/>
      </w:pPr>
      <w:r>
        <w:rPr/>
        <w:t>[[@Bible:Prov 24:11 ]][[24:11 &gt;&gt; Prov 24:11]] {{field-on:Bible}} Избавяй влачимите на смърт,И не се оттегляй от онези които са докарани до клане. {{field-off:Bible}}</w:t>
      </w:r>
    </w:p>
    <w:p>
      <w:pPr>
        <w:pStyle w:val="Normal"/>
        <w:rPr/>
      </w:pPr>
      <w:r>
        <w:rPr/>
        <w:t>[[@Bible:Prov 24:12 ]][[24:12 &gt;&gt; Prov 24:12]] {{field-on:Bible}} Ако речеш: Ето, ние не знаем това;Но този който претегля сърцата не разумява ли?И който пази душата тиИ отдава всекому според делата му, той не знае ли? {{field-off:Bible}}</w:t>
      </w:r>
    </w:p>
    <w:p>
      <w:pPr>
        <w:pStyle w:val="Normal"/>
        <w:rPr/>
      </w:pPr>
      <w:r>
        <w:rPr/>
        <w:t>[[@Bible:Prov 24:13 ]][[24:13 &gt;&gt; Prov 24:13]] {{field-on:Bible}} Сине мой, яж мед, защото е добър,И сот, защото е сладък на небцето ти: {{field-off:Bible}}</w:t>
      </w:r>
    </w:p>
    <w:p>
      <w:pPr>
        <w:pStyle w:val="Normal"/>
        <w:rPr/>
      </w:pPr>
      <w:r>
        <w:rPr/>
        <w:t>[[@Bible:Prov 24:14 ]][[24:14 &gt;&gt; Prov 24:14]] {{field-on:Bible}} Таквоз ще е на душата ти знанието на мъдросттаАко я намериш; и има въздаяние,И надеждата ти няма да се отсече. {{field-off:Bible}}</w:t>
      </w:r>
    </w:p>
    <w:p>
      <w:pPr>
        <w:pStyle w:val="Normal"/>
        <w:rPr/>
      </w:pPr>
      <w:r>
        <w:rPr/>
        <w:t>[[@Bible:Prov 24:15 ]][[24:15 &gt;&gt; Prov 24:15]] {{field-on:Bible}} Не туряй засада, о нечестиве, против жилището на праведния,Не прави нападение на мястото на упокоението му; {{field-off:Bible}}</w:t>
      </w:r>
    </w:p>
    <w:p>
      <w:pPr>
        <w:pStyle w:val="Normal"/>
        <w:rPr/>
      </w:pPr>
      <w:r>
        <w:rPr/>
        <w:t>[[@Bible:Prov 24:16 ]][[24:16 &gt;&gt; Prov 24:16]] {{field-on:Bible}} Защото праведнията седем пъти пада и става,А нечестивите ще се низринат в погибел. {{field-off:Bible}}</w:t>
      </w:r>
    </w:p>
    <w:p>
      <w:pPr>
        <w:pStyle w:val="Normal"/>
        <w:rPr/>
      </w:pPr>
      <w:r>
        <w:rPr/>
        <w:t>[[@Bible:Prov 24:17 ]][[24:17 &gt;&gt; Prov 24:17]] {{field-on:Bible}} Кога падне неприятелят ти, не се радвай,И да се не весели сърдцето ти когато се той подплъзне, {{field-off:Bible}}</w:t>
      </w:r>
    </w:p>
    <w:p>
      <w:pPr>
        <w:pStyle w:val="Normal"/>
        <w:rPr/>
      </w:pPr>
      <w:r>
        <w:rPr/>
        <w:t>[[@Bible:Prov 24:18 ]][[24:18 &gt;&gt; Prov 24:18]] {{field-on:Bible}} Да не би да съгледа Господ, и се яви това зло пред очите му,И обърне яростта си от него на тебе. {{field-off:Bible}}</w:t>
      </w:r>
    </w:p>
    <w:p>
      <w:pPr>
        <w:pStyle w:val="Normal"/>
        <w:rPr/>
      </w:pPr>
      <w:r>
        <w:rPr/>
        <w:t>[[@Bible:Prov 24:19 ]][[24:19 &gt;&gt; Prov 24:19]] {{field-on:Bible}} Не се раздражавай заради лукавите,Нито завиждай на нечестивите; {{field-off:Bible}}</w:t>
      </w:r>
    </w:p>
    <w:p>
      <w:pPr>
        <w:pStyle w:val="Normal"/>
        <w:rPr/>
      </w:pPr>
      <w:r>
        <w:rPr/>
        <w:t>[[@Bible:Prov 24:20 ]][[24:20 &gt;&gt; Prov 24:20]] {{field-on:Bible}} Защото злите не ще имат добри сетнини:Светилникът на нечестивите ще угасне. {{field-off:Bible}}</w:t>
      </w:r>
    </w:p>
    <w:p>
      <w:pPr>
        <w:pStyle w:val="Normal"/>
        <w:rPr/>
      </w:pPr>
      <w:r>
        <w:rPr/>
        <w:t>[[@Bible:Prov 24:21 ]][[24:21 &gt;&gt; Prov 24:21]] {{field-on:Bible}} Сине мой, бой се от Господа и от царя,И нямай съобщение със смутители; {{field-off:Bible}}</w:t>
      </w:r>
    </w:p>
    <w:p>
      <w:pPr>
        <w:pStyle w:val="Normal"/>
        <w:rPr/>
      </w:pPr>
      <w:r>
        <w:rPr/>
        <w:t>[[@Bible:Prov 24:22 ]][[24:22 &gt;&gt; Prov 24:22]] {{field-on:Bible}} Защото погинването им ще стане внезапно;И кой знае наказанието и от двамата? {{field-off:Bible}}</w:t>
      </w:r>
    </w:p>
    <w:p>
      <w:pPr>
        <w:pStyle w:val="Normal"/>
        <w:rPr/>
      </w:pPr>
      <w:r>
        <w:rPr/>
        <w:t>[[@Bible:Prov 24:23 ]][[24:23 &gt;&gt; Prov 24:23]] {{field-on:Bible}} И това е за мъдрите: -Лицеприятие в съд не е добро. {{field-off:Bible}}</w:t>
      </w:r>
    </w:p>
    <w:p>
      <w:pPr>
        <w:pStyle w:val="Normal"/>
        <w:rPr/>
      </w:pPr>
      <w:r>
        <w:rPr/>
        <w:t>[[@Bible:Prov 24:24 ]][[24:24 &gt;&gt; Prov 24:24]] {{field-on:Bible}} Който говори на нечестивия: Праведен си,Него народи ще кълнат,Него племена ще укоряват; {{field-off:Bible}}</w:t>
      </w:r>
    </w:p>
    <w:p>
      <w:pPr>
        <w:pStyle w:val="Normal"/>
        <w:rPr/>
      </w:pPr>
      <w:r>
        <w:rPr/>
        <w:t>[[@Bible:Prov 24:25 ]][[24:25 &gt;&gt; Prov 24:25]] {{field-on:Bible}} Но които го обличават, на тях ще бъде благоволение,И ще дойде върхъ тях добро благословение. {{field-off:Bible}}</w:t>
      </w:r>
    </w:p>
    <w:p>
      <w:pPr>
        <w:pStyle w:val="Normal"/>
        <w:rPr/>
      </w:pPr>
      <w:r>
        <w:rPr/>
        <w:t>[[@Bible:Prov 24:26 ]][[24:26 &gt;&gt; Prov 24:26]] {{field-on:Bible}} Който отговаря с прави думи,Той дава целуване в устни. {{field-off:Bible}}</w:t>
      </w:r>
    </w:p>
    <w:p>
      <w:pPr>
        <w:pStyle w:val="Normal"/>
        <w:rPr/>
      </w:pPr>
      <w:r>
        <w:rPr/>
        <w:t>[[@Bible:Prov 24:27 ]][[24:27 &gt;&gt; Prov 24:27]] {{field-on:Bible}} Нареди си работата повън,И приготви си я на нивата,И после съгради дома си. {{field-off:Bible}}</w:t>
      </w:r>
    </w:p>
    <w:p>
      <w:pPr>
        <w:pStyle w:val="Normal"/>
        <w:rPr/>
      </w:pPr>
      <w:r>
        <w:rPr/>
        <w:t>[[@Bible:Prov 24:28 ]][[24:28 &gt;&gt; Prov 24:28]] {{field-on:Bible}} Не бивай свидетел против ближния си без причина,Нито лъсти с устните си. {{field-off:Bible}}</w:t>
      </w:r>
    </w:p>
    <w:p>
      <w:pPr>
        <w:pStyle w:val="Normal"/>
        <w:rPr/>
      </w:pPr>
      <w:r>
        <w:rPr/>
        <w:t>[[@Bible:Prov 24:29 ]][[24:29 &gt;&gt; Prov 24:29]] {{field-on:Bible}} Не казвай: Както ми направи, така е му направя:Ще отдам на человека по делата му. {{field-off:Bible}}</w:t>
      </w:r>
    </w:p>
    <w:p>
      <w:pPr>
        <w:pStyle w:val="Normal"/>
        <w:rPr/>
      </w:pPr>
      <w:r>
        <w:rPr/>
        <w:t>[[@Bible:Prov 24:30 ]][[24:30 &gt;&gt; Prov 24:30]] {{field-on:Bible}} Заминвах край нивата на ленивия,И край лозето на человек скудоумен; {{field-off:Bible}}</w:t>
      </w:r>
    </w:p>
    <w:p>
      <w:pPr>
        <w:pStyle w:val="Normal"/>
        <w:rPr/>
      </w:pPr>
      <w:r>
        <w:rPr/>
        <w:t>[[@Bible:Prov 24:31 ]][[24:31 &gt;&gt; Prov 24:31]] {{field-on:Bible}} И, ето, всичко бе обрасло с бодил,Коприва беше покрила повърхнината му,И каменната му ограда беше съсипана {{field-off:Bible}}</w:t>
      </w:r>
    </w:p>
    <w:p>
      <w:pPr>
        <w:pStyle w:val="Normal"/>
        <w:rPr/>
      </w:pPr>
      <w:r>
        <w:rPr/>
        <w:t>[[@Bible:Prov 24:32 ]][[24:32 &gt;&gt; Prov 24:32]] {{field-on:Bible}} И аз като прегледах размислих в сърдцето си;Видях, и взех поучение. {{field-off:Bible}}</w:t>
      </w:r>
    </w:p>
    <w:p>
      <w:pPr>
        <w:pStyle w:val="Normal"/>
        <w:rPr/>
      </w:pPr>
      <w:r>
        <w:rPr/>
        <w:t>[[@Bible:Prov 24:33 ]][[24:33 &gt;&gt; Prov 24:33]] {{field-on:Bible}} Още малко сън, малко дремане,Малко сгъване на ръце за спане, {{field-off:Bible}}</w:t>
      </w:r>
    </w:p>
    <w:p>
      <w:pPr>
        <w:pStyle w:val="Normal"/>
        <w:rPr/>
      </w:pPr>
      <w:r>
        <w:rPr/>
        <w:t>[[@Bible:Prov 24:34 ]][[24:34 &gt;&gt; Prov 24:34]] {{field-on:Bible}} И сиромашията ти ще дойде като пътник,И скудостта ти като оръжен мъж. {{field-off:Bible}}</w:t>
      </w:r>
    </w:p>
    <w:p>
      <w:pPr>
        <w:pStyle w:val="Heading2"/>
        <w:rPr/>
      </w:pPr>
      <w:r>
        <w:rPr/>
        <w:t>Глава 25</w:t>
      </w:r>
    </w:p>
    <w:p>
      <w:pPr>
        <w:pStyle w:val="Normal"/>
        <w:rPr/>
      </w:pPr>
      <w:r>
        <w:rPr/>
        <w:t>[[@Bible:Prov 25:1 ]][[25:1 &gt;&gt; Prov 25:1]] {{field-on:Bible}} И тези са Соломонови притчи които събраха человеците на Езекия Юдиния цар: - {{field-off:Bible}}</w:t>
      </w:r>
    </w:p>
    <w:p>
      <w:pPr>
        <w:pStyle w:val="Normal"/>
        <w:rPr/>
      </w:pPr>
      <w:r>
        <w:rPr/>
        <w:t>[[@Bible:Prov 25:2 ]][[25:2 &gt;&gt; Prov 25:2]] {{field-on:Bible}} Слава Божия е да покрива всяка работа;А слава на царете е да издирват всяка работа. {{field-off:Bible}}</w:t>
      </w:r>
    </w:p>
    <w:p>
      <w:pPr>
        <w:pStyle w:val="Normal"/>
        <w:rPr/>
      </w:pPr>
      <w:r>
        <w:rPr/>
        <w:t>[[@Bible:Prov 25:3 ]][[25:3 &gt;&gt; Prov 25:3]] {{field-on:Bible}} Височината на небето, и дълбочината на земята,И сърдцето на царете са неизпитани. {{field-off:Bible}}</w:t>
      </w:r>
    </w:p>
    <w:p>
      <w:pPr>
        <w:pStyle w:val="Normal"/>
        <w:rPr/>
      </w:pPr>
      <w:r>
        <w:rPr/>
        <w:t>[[@Bible:Prov 25:4 ]][[25:4 &gt;&gt; Prov 25:4]] {{field-on:Bible}} Отнеми нечистото от среброто,И ще излезе съсъд за златаря; {{field-off:Bible}}</w:t>
      </w:r>
    </w:p>
    <w:p>
      <w:pPr>
        <w:pStyle w:val="Normal"/>
        <w:rPr/>
      </w:pPr>
      <w:r>
        <w:rPr/>
        <w:t>[[@Bible:Prov 25:5 ]][[25:5 &gt;&gt; Prov 25:5]] {{field-on:Bible}} Отнеми нечестивите от при царя,И престолът му ще се утвърди в правда. {{field-off:Bible}}</w:t>
      </w:r>
    </w:p>
    <w:p>
      <w:pPr>
        <w:pStyle w:val="Normal"/>
        <w:rPr/>
      </w:pPr>
      <w:r>
        <w:rPr/>
        <w:t>[[@Bible:Prov 25:6 ]][[25:6 &gt;&gt; Prov 25:6]] {{field-on:Bible}} Не се превъзносяй пред царя,И не стой на мястото на големците; {{field-off:Bible}}</w:t>
      </w:r>
    </w:p>
    <w:p>
      <w:pPr>
        <w:pStyle w:val="Normal"/>
        <w:rPr/>
      </w:pPr>
      <w:r>
        <w:rPr/>
        <w:t>[[@Bible:Prov 25:7 ]][[25:7 &gt;&gt; Prov 25:7]] {{field-on:Bible}} Защото по-добре е да ти рекат: Възлез тук,Нежели да те снемат в присътсТвието на началника когото са видели очите ти. {{field-off:Bible}}</w:t>
      </w:r>
    </w:p>
    <w:p>
      <w:pPr>
        <w:pStyle w:val="Normal"/>
        <w:rPr/>
      </w:pPr>
      <w:r>
        <w:rPr/>
        <w:t>[[@Bible:Prov 25:8 ]][[25:8 &gt;&gt; Prov 25:8]] {{field-on:Bible}} Не бързай да излезеш да се караш,Да не би най-сетне да не знаеш що да правишКогато те посрами ближният ти. {{field-off:Bible}}</w:t>
      </w:r>
    </w:p>
    <w:p>
      <w:pPr>
        <w:pStyle w:val="Normal"/>
        <w:rPr/>
      </w:pPr>
      <w:r>
        <w:rPr/>
        <w:t>[[@Bible:Prov 25:9 ]][[25:9 &gt;&gt; Prov 25:9]] {{field-on:Bible}} Отсъди съда си с ближния си само,И не откривай тайното си на чуждия, {{field-off:Bible}}</w:t>
      </w:r>
    </w:p>
    <w:p>
      <w:pPr>
        <w:pStyle w:val="Normal"/>
        <w:rPr/>
      </w:pPr>
      <w:r>
        <w:rPr/>
        <w:t>[[@Bible:Prov 25:10 ]][[25:10 &gt;&gt; Prov 25:10]] {{field-on:Bible}} Да не би който те слуша да те укори,И лошият слух за тебе остане незагладим. {{field-off:Bible}}</w:t>
      </w:r>
    </w:p>
    <w:p>
      <w:pPr>
        <w:pStyle w:val="Normal"/>
        <w:rPr/>
      </w:pPr>
      <w:r>
        <w:rPr/>
        <w:t>[[@Bible:Prov 25:11 ]][[25:11 &gt;&gt; Prov 25:11]] {{field-on:Bible}} Дума прилично речена еКато златни ябълки в сребърни пъстроти. {{field-off:Bible}}</w:t>
      </w:r>
    </w:p>
    <w:p>
      <w:pPr>
        <w:pStyle w:val="Normal"/>
        <w:rPr/>
      </w:pPr>
      <w:r>
        <w:rPr/>
        <w:t>[[@Bible:Prov 25:12 ]][[25:12 &gt;&gt; Prov 25:12]] {{field-on:Bible}} Златна обеца и украшение от чисто злато еМъдрият който обличава послушливо ухо. {{field-off:Bible}}</w:t>
      </w:r>
    </w:p>
    <w:p>
      <w:pPr>
        <w:pStyle w:val="Normal"/>
        <w:rPr/>
      </w:pPr>
      <w:r>
        <w:rPr/>
        <w:t>[[@Bible:Prov 25:13 ]][[25:13 &gt;&gt; Prov 25:13]] {{field-on:Bible}} Както прохладата от снега във време жетвеноТка верният посланник за тези които го проваждат;Защото успокоява душата на господаря си. {{field-off:Bible}}</w:t>
      </w:r>
    </w:p>
    <w:p>
      <w:pPr>
        <w:pStyle w:val="Normal"/>
        <w:rPr/>
      </w:pPr>
      <w:r>
        <w:rPr/>
        <w:t>[[@Bible:Prov 25:14 ]][[25:14 &gt;&gt; Prov 25:14]] {{field-on:Bible}} Който се хвали с лъжовен дарПрилича на облаци и вятър без дъжд. {{field-off:Bible}}</w:t>
      </w:r>
    </w:p>
    <w:p>
      <w:pPr>
        <w:pStyle w:val="Normal"/>
        <w:rPr/>
      </w:pPr>
      <w:r>
        <w:rPr/>
        <w:t>[[@Bible:Prov 25:15 ]][[25:15 &gt;&gt; Prov 25:15]] {{field-on:Bible}} С търпение се склонява княз;И мек език строшава кости. {{field-off:Bible}}</w:t>
      </w:r>
    </w:p>
    <w:p>
      <w:pPr>
        <w:pStyle w:val="Normal"/>
        <w:rPr/>
      </w:pPr>
      <w:r>
        <w:rPr/>
        <w:t>[[@Bible:Prov 25:16 ]][[25:16 &gt;&gt; Prov 25:16]] {{field-on:Bible}} Намери ли мед? яж колкото ти стига,Да се не преситиш от него и го избълваш. {{field-off:Bible}}</w:t>
      </w:r>
    </w:p>
    <w:p>
      <w:pPr>
        <w:pStyle w:val="Normal"/>
        <w:rPr/>
      </w:pPr>
      <w:r>
        <w:rPr/>
        <w:t>[[@Bible:Prov 25:17 ]][[25:17 &gt;&gt; Prov 25:17]] {{field-on:Bible}} Рядко туряй ногата си в дома на съседа си,Да му не досадиш, и те намрази. {{field-off:Bible}}</w:t>
      </w:r>
    </w:p>
    <w:p>
      <w:pPr>
        <w:pStyle w:val="Normal"/>
        <w:rPr/>
      </w:pPr>
      <w:r>
        <w:rPr/>
        <w:t>[[@Bible:Prov 25:18 ]][[25:18 &gt;&gt; Prov 25:18]] {{field-on:Bible}} человек който дава лъжливо свидетелство против ближния сиЕ като дръкол и нож и остра стрела. {{field-off:Bible}}</w:t>
      </w:r>
    </w:p>
    <w:p>
      <w:pPr>
        <w:pStyle w:val="Normal"/>
        <w:rPr/>
      </w:pPr>
      <w:r>
        <w:rPr/>
        <w:t>[[@Bible:Prov 25:19 ]][[25:19 &gt;&gt; Prov 25:19]] {{field-on:Bible}} Доверие към неверен в усилно време еКато гнил зъб и изкълчена нога. {{field-off:Bible}}</w:t>
      </w:r>
    </w:p>
    <w:p>
      <w:pPr>
        <w:pStyle w:val="Normal"/>
        <w:rPr/>
      </w:pPr>
      <w:r>
        <w:rPr/>
        <w:t>[[@Bible:Prov 25:20 ]][[25:20 &gt;&gt; Prov 25:20]] {{field-on:Bible}} Както който съблича дрехата си в студен ден,И както оцет на нитро,Така е който пее песни на оскърбено сърдце. {{field-off:Bible}}</w:t>
      </w:r>
    </w:p>
    <w:p>
      <w:pPr>
        <w:pStyle w:val="Normal"/>
        <w:rPr/>
      </w:pPr>
      <w:r>
        <w:rPr/>
        <w:t>[[@Bible:Prov 25:21 ]][[25:21 &gt;&gt; Prov 25:21]] {{field-on:Bible}} Ако е гладен неприятелят ти, дай му хляб да яде,И ако е жаден, напой го с вода; {{field-off:Bible}}</w:t>
      </w:r>
    </w:p>
    <w:p>
      <w:pPr>
        <w:pStyle w:val="Normal"/>
        <w:rPr/>
      </w:pPr>
      <w:r>
        <w:rPr/>
        <w:t>[[@Bible:Prov 25:22 ]][[25:22 &gt;&gt; Prov 25:22]] {{field-on:Bible}} Защото ще натрупаш жар на главата му,И Господ ще те възмъзди. {{field-off:Bible}}</w:t>
      </w:r>
    </w:p>
    <w:p>
      <w:pPr>
        <w:pStyle w:val="Normal"/>
        <w:rPr/>
      </w:pPr>
      <w:r>
        <w:rPr/>
        <w:t>[[@Bible:Prov 25:23 ]][[25:23 &gt;&gt; Prov 25:23]] {{field-on:Bible}} Северний вятър изгонва дъжда,А разгневено лице пошепнуващ език. {{field-off:Bible}}</w:t>
      </w:r>
    </w:p>
    <w:p>
      <w:pPr>
        <w:pStyle w:val="Normal"/>
        <w:rPr/>
      </w:pPr>
      <w:r>
        <w:rPr/>
        <w:t>[[@Bible:Prov 25:24 ]][[25:24 &gt;&gt; Prov 25:24]] {{field-on:Bible}} По-добре е да живее някой в ъгъл на горница,Нежели в дом за дружина със сварлива жена. {{field-off:Bible}}</w:t>
      </w:r>
    </w:p>
    <w:p>
      <w:pPr>
        <w:pStyle w:val="Normal"/>
        <w:rPr/>
      </w:pPr>
      <w:r>
        <w:rPr/>
        <w:t>[[@Bible:Prov 25:25 ]][[25:25 &gt;&gt; Prov 25:25]] {{field-on:Bible}} Както е студена вода на жадна душа,Така са добри вести от далечна земя. {{field-off:Bible}}</w:t>
      </w:r>
    </w:p>
    <w:p>
      <w:pPr>
        <w:pStyle w:val="Normal"/>
        <w:rPr/>
      </w:pPr>
      <w:r>
        <w:rPr/>
        <w:t>[[@Bible:Prov 25:26 ]][[25:26 &gt;&gt; Prov 25:26]] {{field-on:Bible}} Праведний, който пада пред нечестивияЕ като мътен източник и развален извор. {{field-off:Bible}}</w:t>
      </w:r>
    </w:p>
    <w:p>
      <w:pPr>
        <w:pStyle w:val="Normal"/>
        <w:rPr/>
      </w:pPr>
      <w:r>
        <w:rPr/>
        <w:t>[[@Bible:Prov 25:27 ]][[25:27 &gt;&gt; Prov 25:27]] {{field-on:Bible}} Не е добро да яде някой много мед;И не е славно да търси своята си слава. {{field-off:Bible}}</w:t>
      </w:r>
    </w:p>
    <w:p>
      <w:pPr>
        <w:pStyle w:val="Normal"/>
        <w:rPr/>
      </w:pPr>
      <w:r>
        <w:rPr/>
        <w:t>[[@Bible:Prov 25:28 ]][[25:28 &gt;&gt; Prov 25:28]] {{field-on:Bible}} Който не въздържа духа сиЕ съсипан град без стени. {{field-off:Bible}}</w:t>
      </w:r>
    </w:p>
    <w:p>
      <w:pPr>
        <w:pStyle w:val="Heading2"/>
        <w:rPr/>
      </w:pPr>
      <w:r>
        <w:rPr/>
        <w:t>Глава 26</w:t>
      </w:r>
    </w:p>
    <w:p>
      <w:pPr>
        <w:pStyle w:val="Normal"/>
        <w:rPr/>
      </w:pPr>
      <w:r>
        <w:rPr/>
        <w:t>[[@Bible:Prov 26:1 ]][[26:1 &gt;&gt; Prov 26:1]] {{field-on:Bible}} Както сняг лятно време,И както дъжд в жетва,Така на безумния не прилича чест. {{field-off:Bible}}</w:t>
      </w:r>
    </w:p>
    <w:p>
      <w:pPr>
        <w:pStyle w:val="Normal"/>
        <w:rPr/>
      </w:pPr>
      <w:r>
        <w:rPr/>
        <w:t>[[@Bible:Prov 26:2 ]][[26:2 &gt;&gt; Prov 26:2]] {{field-on:Bible}} Както скитането на врабче, както летенето на ластовица,Така проклетия без причина не се сбъдва. {{field-off:Bible}}</w:t>
      </w:r>
    </w:p>
    <w:p>
      <w:pPr>
        <w:pStyle w:val="Normal"/>
        <w:rPr/>
      </w:pPr>
      <w:r>
        <w:rPr/>
        <w:t>[[@Bible:Prov 26:3 ]][[26:3 &gt;&gt; Prov 26:3]] {{field-on:Bible}} Бич за коня, узда за оселаИ жезъл за гърба на безумните. {{field-off:Bible}}</w:t>
      </w:r>
    </w:p>
    <w:p>
      <w:pPr>
        <w:pStyle w:val="Normal"/>
        <w:rPr/>
      </w:pPr>
      <w:r>
        <w:rPr/>
        <w:t>[[@Bible:Prov 26:4 ]][[26:4 &gt;&gt; Prov 26:4]] {{field-on:Bible}} Не отговаряй на безумния според безумието му,За да не станеш и ти подобен нему. {{field-off:Bible}}</w:t>
      </w:r>
    </w:p>
    <w:p>
      <w:pPr>
        <w:pStyle w:val="Normal"/>
        <w:rPr/>
      </w:pPr>
      <w:r>
        <w:rPr/>
        <w:t>[[@Bible:Prov 26:5 ]][[26:5 &gt;&gt; Prov 26:5]] {{field-on:Bible}} Отговаряй на безумния според безумието му,За да не се има мъдър в очите си. {{field-off:Bible}}</w:t>
      </w:r>
    </w:p>
    <w:p>
      <w:pPr>
        <w:pStyle w:val="Normal"/>
        <w:rPr/>
      </w:pPr>
      <w:r>
        <w:rPr/>
        <w:t>[[@Bible:Prov 26:6 ]][[26:6 &gt;&gt; Prov 26:6]] {{field-on:Bible}} Който проважда известие чрез ръката на безумнияОтсича си нозете и пие повреда. {{field-off:Bible}}</w:t>
      </w:r>
    </w:p>
    <w:p>
      <w:pPr>
        <w:pStyle w:val="Normal"/>
        <w:rPr/>
      </w:pPr>
      <w:r>
        <w:rPr/>
        <w:t>[[@Bible:Prov 26:7 ]][[26:7 &gt;&gt; Prov 26:7]] {{field-on:Bible}} Както голените на хромия висят неполезни,Така е притча в устата на безумния. {{field-off:Bible}}</w:t>
      </w:r>
    </w:p>
    <w:p>
      <w:pPr>
        <w:pStyle w:val="Normal"/>
        <w:rPr/>
      </w:pPr>
      <w:r>
        <w:rPr/>
        <w:t>[[@Bible:Prov 26:8 ]][[26:8 &gt;&gt; Prov 26:8]] {{field-on:Bible}} Както възел с драгоценни камене хвърлен в грамада,Така е който дава чест на безумния. {{field-off:Bible}}</w:t>
      </w:r>
    </w:p>
    <w:p>
      <w:pPr>
        <w:pStyle w:val="Normal"/>
        <w:rPr/>
      </w:pPr>
      <w:r>
        <w:rPr/>
        <w:t>[[@Bible:Prov 26:9 ]][[26:9 &gt;&gt; Prov 26:9]] {{field-on:Bible}} Както трън възлезва в ръката на пияницата,Така е притча в устата на безумните. {{field-off:Bible}}</w:t>
      </w:r>
    </w:p>
    <w:p>
      <w:pPr>
        <w:pStyle w:val="Normal"/>
        <w:rPr/>
      </w:pPr>
      <w:r>
        <w:rPr/>
        <w:t>[[@Bible:Prov 26:10 ]][[26:10 &gt;&gt; Prov 26:10]] {{field-on:Bible}} Голям е Създателят на всичко,Който възмъздява безумните:Възмъздява и престъпниците. {{field-off:Bible}}</w:t>
      </w:r>
    </w:p>
    <w:p>
      <w:pPr>
        <w:pStyle w:val="Normal"/>
        <w:rPr/>
      </w:pPr>
      <w:r>
        <w:rPr/>
        <w:t>[[@Bible:Prov 26:11 ]][[26:11 &gt;&gt; Prov 26:11]] {{field-on:Bible}} Както псето се връща на бълвоча си,Така безумний повтаря своята глупост. {{field-off:Bible}}</w:t>
      </w:r>
    </w:p>
    <w:p>
      <w:pPr>
        <w:pStyle w:val="Normal"/>
        <w:rPr/>
      </w:pPr>
      <w:r>
        <w:rPr/>
        <w:t>[[@Bible:Prov 26:12 ]][[26:12 &gt;&gt; Prov 26:12]] {{field-on:Bible}} Видял ли си человека да се има за мъдър?Повече надежда има от безумния нежели от него. {{field-off:Bible}}</w:t>
      </w:r>
    </w:p>
    <w:p>
      <w:pPr>
        <w:pStyle w:val="Normal"/>
        <w:rPr/>
      </w:pPr>
      <w:r>
        <w:rPr/>
        <w:t>[[@Bible:Prov 26:13 ]][[26:13 &gt;&gt; Prov 26:13]] {{field-on:Bible}} Ленивий казва: Лъв има на пътя,Лъв по стъгдите. {{field-off:Bible}}</w:t>
      </w:r>
    </w:p>
    <w:p>
      <w:pPr>
        <w:pStyle w:val="Normal"/>
        <w:rPr/>
      </w:pPr>
      <w:r>
        <w:rPr/>
        <w:t>[[@Bible:Prov 26:14 ]][[26:14 &gt;&gt; Prov 26:14]] {{field-on:Bible}} Вратата се завъртат на крюковете си,А ленивий на постелката си. {{field-off:Bible}}</w:t>
      </w:r>
    </w:p>
    <w:p>
      <w:pPr>
        <w:pStyle w:val="Normal"/>
        <w:rPr/>
      </w:pPr>
      <w:r>
        <w:rPr/>
        <w:t>[[@Bible:Prov 26:15 ]][[26:15 &gt;&gt; Prov 26:15]] {{field-on:Bible}} Ленивий затопява ръката си в блюдото:Мързи го да я донесе до устата си. {{field-off:Bible}}</w:t>
      </w:r>
    </w:p>
    <w:p>
      <w:pPr>
        <w:pStyle w:val="Normal"/>
        <w:rPr/>
      </w:pPr>
      <w:r>
        <w:rPr/>
        <w:t>[[@Bible:Prov 26:16 ]][[26:16 &gt;&gt; Prov 26:16]] {{field-on:Bible}} Ленивий има себе си по-мъдърОт седмина които могат да дадат умен ответ. {{field-off:Bible}}</w:t>
      </w:r>
    </w:p>
    <w:p>
      <w:pPr>
        <w:pStyle w:val="Normal"/>
        <w:rPr/>
      </w:pPr>
      <w:r>
        <w:rPr/>
        <w:t>[[@Bible:Prov 26:17 ]][[26:17 &gt;&gt; Prov 26:17]] {{field-on:Bible}} Който заминва и се дразни в чужда свара,Той е като тогози що хваща куче за ушите. {{field-off:Bible}}</w:t>
      </w:r>
    </w:p>
    <w:p>
      <w:pPr>
        <w:pStyle w:val="Normal"/>
        <w:rPr/>
      </w:pPr>
      <w:r>
        <w:rPr/>
        <w:t>[[@Bible:Prov 26:18 ]][[26:18 &gt;&gt; Prov 26:18]] {{field-on:Bible}} Както луд който хвърля главни, стрели, и смърт, {{field-off:Bible}}</w:t>
      </w:r>
    </w:p>
    <w:p>
      <w:pPr>
        <w:pStyle w:val="Normal"/>
        <w:rPr/>
      </w:pPr>
      <w:r>
        <w:rPr/>
        <w:t>[[@Bible:Prov 26:19 ]][[26:19 &gt;&gt; Prov 26:19]] {{field-on:Bible}} Така е человек който измамя ближния си,И казва: Не направих ли аз това на шега? {{field-off:Bible}}</w:t>
      </w:r>
    </w:p>
    <w:p>
      <w:pPr>
        <w:pStyle w:val="Normal"/>
        <w:rPr/>
      </w:pPr>
      <w:r>
        <w:rPr/>
        <w:t>[[@Bible:Prov 26:20 ]][[26:20 &gt;&gt; Prov 26:20]] {{field-on:Bible}} Дето няма дърва огънят угаснува;И дето няма шепотник раздорът се утишава. {{field-off:Bible}}</w:t>
      </w:r>
    </w:p>
    <w:p>
      <w:pPr>
        <w:pStyle w:val="Normal"/>
        <w:rPr/>
      </w:pPr>
      <w:r>
        <w:rPr/>
        <w:t>[[@Bible:Prov 26:21 ]][[26:21 &gt;&gt; Prov 26:21]] {{field-on:Bible}} Въглища за жара, и дърва за огъня,И сварлив человек за да разпаля прения. {{field-off:Bible}}</w:t>
      </w:r>
    </w:p>
    <w:p>
      <w:pPr>
        <w:pStyle w:val="Normal"/>
        <w:rPr/>
      </w:pPr>
      <w:r>
        <w:rPr/>
        <w:t>[[@Bible:Prov 26:22 ]][[26:22 &gt;&gt; Prov 26:22]] {{field-on:Bible}} Думите на шепотника са като сладки залъци,И слазят вътре в утробата. {{field-off:Bible}}</w:t>
      </w:r>
    </w:p>
    <w:p>
      <w:pPr>
        <w:pStyle w:val="Normal"/>
        <w:rPr/>
      </w:pPr>
      <w:r>
        <w:rPr/>
        <w:t>[[@Bible:Prov 26:23 ]][[26:23 &gt;&gt; Prov 26:23]] {{field-on:Bible}} Горещите устни с лукаво сърдце саКато сребърна глеч намазана на пръстен съсъд. {{field-off:Bible}}</w:t>
      </w:r>
    </w:p>
    <w:p>
      <w:pPr>
        <w:pStyle w:val="Normal"/>
        <w:rPr/>
      </w:pPr>
      <w:r>
        <w:rPr/>
        <w:t>[[@Bible:Prov 26:24 ]][[26:24 &gt;&gt; Prov 26:24]] {{field-on:Bible}} Ненавистникът прави лицемерие с устните си,И крои коварство в сърдцето си; {{field-off:Bible}}</w:t>
      </w:r>
    </w:p>
    <w:p>
      <w:pPr>
        <w:pStyle w:val="Normal"/>
        <w:rPr/>
      </w:pPr>
      <w:r>
        <w:rPr/>
        <w:t>[[@Bible:Prov 26:25 ]][[26:25 &gt;&gt; Prov 26:25]] {{field-on:Bible}} Когато говори сладкодумно, да го не вярваш;Защото има седем мерзости в сърдцето му. {{field-off:Bible}}</w:t>
      </w:r>
    </w:p>
    <w:p>
      <w:pPr>
        <w:pStyle w:val="Normal"/>
        <w:rPr/>
      </w:pPr>
      <w:r>
        <w:rPr/>
        <w:t>[[@Bible:Prov 26:26 ]][[26:26 &gt;&gt; Prov 26:26]] {{field-on:Bible}} Който покрива омразата с лъст,Лукавството му ще се яви всред събранието. {{field-off:Bible}}</w:t>
      </w:r>
    </w:p>
    <w:p>
      <w:pPr>
        <w:pStyle w:val="Normal"/>
        <w:rPr/>
      </w:pPr>
      <w:r>
        <w:rPr/>
        <w:t>[[@Bible:Prov 26:27 ]][[26:27 &gt;&gt; Prov 26:27]] {{field-on:Bible}} Който копае ров ще падне в него;И камикът ще се върне върхъ тогоз който го търкаля. {{field-off:Bible}}</w:t>
      </w:r>
    </w:p>
    <w:p>
      <w:pPr>
        <w:pStyle w:val="Normal"/>
        <w:rPr/>
      </w:pPr>
      <w:r>
        <w:rPr/>
        <w:t>[[@Bible:Prov 26:28 ]][[26:28 &gt;&gt; Prov 26:28]] {{field-on:Bible}} Лъжливий език мрази угнетаемите от него;И ласкателните уста работят съсипване. {{field-off:Bible}}</w:t>
      </w:r>
    </w:p>
    <w:p>
      <w:pPr>
        <w:pStyle w:val="Heading2"/>
        <w:rPr/>
      </w:pPr>
      <w:r>
        <w:rPr/>
        <w:t>Глава 27</w:t>
      </w:r>
    </w:p>
    <w:p>
      <w:pPr>
        <w:pStyle w:val="Normal"/>
        <w:rPr/>
      </w:pPr>
      <w:r>
        <w:rPr/>
        <w:t>[[@Bible:Prov 27:1 ]][[27:1 &gt;&gt; Prov 27:1]] {{field-on:Bible}} Не се хвали за утрешния ден;Защото не знаеш що ще да роди денят. {{field-off:Bible}}</w:t>
      </w:r>
    </w:p>
    <w:p>
      <w:pPr>
        <w:pStyle w:val="Normal"/>
        <w:rPr/>
      </w:pPr>
      <w:r>
        <w:rPr/>
        <w:t>[[@Bible:Prov 27:2 ]][[27:2 &gt;&gt; Prov 27:2]] {{field-on:Bible}} Нека те хвали друг, а не устата ти, -чужд, а не устните ти. {{field-off:Bible}}</w:t>
      </w:r>
    </w:p>
    <w:p>
      <w:pPr>
        <w:pStyle w:val="Normal"/>
        <w:rPr/>
      </w:pPr>
      <w:r>
        <w:rPr/>
        <w:t>[[@Bible:Prov 27:3 ]][[27:3 &gt;&gt; Prov 27:3]] {{field-on:Bible}} Камикът е тежък, и пясъкът товар;Но гневът на безумния е по-тежък и от двете. {{field-off:Bible}}</w:t>
      </w:r>
    </w:p>
    <w:p>
      <w:pPr>
        <w:pStyle w:val="Normal"/>
        <w:rPr/>
      </w:pPr>
      <w:r>
        <w:rPr/>
        <w:t>[[@Bible:Prov 27:4 ]][[27:4 &gt;&gt; Prov 27:4]] {{field-on:Bible}} Яростта е люта, и гневът е буен;Но кой може да устои пред ревността? {{field-off:Bible}}</w:t>
      </w:r>
    </w:p>
    <w:p>
      <w:pPr>
        <w:pStyle w:val="Normal"/>
        <w:rPr/>
      </w:pPr>
      <w:r>
        <w:rPr/>
        <w:t>[[@Bible:Prov 27:5 ]][[27:5 &gt;&gt; Prov 27:5]] {{field-on:Bible}} Явното обличение е по-доброОт скришната любов. {{field-off:Bible}}</w:t>
      </w:r>
    </w:p>
    <w:p>
      <w:pPr>
        <w:pStyle w:val="Normal"/>
        <w:rPr/>
      </w:pPr>
      <w:r>
        <w:rPr/>
        <w:t>[[@Bible:Prov 27:6 ]][[27:6 &gt;&gt; Prov 27:6]] {{field-on:Bible}} Удари от приятел са искренни,А целувки от неприятели – изобилни. {{field-off:Bible}}</w:t>
      </w:r>
    </w:p>
    <w:p>
      <w:pPr>
        <w:pStyle w:val="Normal"/>
        <w:rPr/>
      </w:pPr>
      <w:r>
        <w:rPr/>
        <w:t>[[@Bible:Prov 27:7 ]][[27:7 &gt;&gt; Prov 27:7]] {{field-on:Bible}} Наситена душа се отвраща от сот;А на гладната душа всяко горчиво е сладко. {{field-off:Bible}}</w:t>
      </w:r>
    </w:p>
    <w:p>
      <w:pPr>
        <w:pStyle w:val="Normal"/>
        <w:rPr/>
      </w:pPr>
      <w:r>
        <w:rPr/>
        <w:t>[[@Bible:Prov 27:8 ]][[27:8 &gt;&gt; Prov 27:8]] {{field-on:Bible}} Както птица която се скита от гнездото си,Така е человек който се скита от мястото си. {{field-off:Bible}}</w:t>
      </w:r>
    </w:p>
    <w:p>
      <w:pPr>
        <w:pStyle w:val="Normal"/>
        <w:rPr/>
      </w:pPr>
      <w:r>
        <w:rPr/>
        <w:t>[[@Bible:Prov 27:9 ]][[27:9 &gt;&gt; Prov 27:9]] {{field-on:Bible}} Мастите и каденията веселят сърдцето,А сладостта на приятеля чрез сърдечния съвет. {{field-off:Bible}}</w:t>
      </w:r>
    </w:p>
    <w:p>
      <w:pPr>
        <w:pStyle w:val="Normal"/>
        <w:rPr/>
      </w:pPr>
      <w:r>
        <w:rPr/>
        <w:t>[[@Bible:Prov 27:10 ]][[27:10 &gt;&gt; Prov 27:10]] {{field-on:Bible}} Не оставяй приятеля си и приятеля на отца си,И в дома на брата си не влезвай в деня на злощастието си;По-добре съсед близу нежели брат далеко. {{field-off:Bible}}</w:t>
      </w:r>
    </w:p>
    <w:p>
      <w:pPr>
        <w:pStyle w:val="Normal"/>
        <w:rPr/>
      </w:pPr>
      <w:r>
        <w:rPr/>
        <w:t>[[@Bible:Prov 27:11 ]][[27:11 &gt;&gt; Prov 27:11]] {{field-on:Bible}} Сине мой, бъди мъдър, и весели сърдцето ми,За да имам що да отговарям на оногоз който ме укорява. {{field-off:Bible}}</w:t>
      </w:r>
    </w:p>
    <w:p>
      <w:pPr>
        <w:pStyle w:val="Normal"/>
        <w:rPr/>
      </w:pPr>
      <w:r>
        <w:rPr/>
        <w:t>[[@Bible:Prov 27:12 ]][[27:12 &gt;&gt; Prov 27:12]] {{field-on:Bible}} Благоразумният предвижда злото, и се укрива;А неразумните напредват, и се наказват. {{field-off:Bible}}</w:t>
      </w:r>
    </w:p>
    <w:p>
      <w:pPr>
        <w:pStyle w:val="Normal"/>
        <w:rPr/>
      </w:pPr>
      <w:r>
        <w:rPr/>
        <w:t>[[@Bible:Prov 27:13 ]][[27:13 &gt;&gt; Prov 27:13]] {{field-on:Bible}} Вземи дрехата на тогоз който се поручава за странен;И вземи залог от оногоз който би се поручил за чужда жена. {{field-off:Bible}}</w:t>
      </w:r>
    </w:p>
    <w:p>
      <w:pPr>
        <w:pStyle w:val="Normal"/>
        <w:rPr/>
      </w:pPr>
      <w:r>
        <w:rPr/>
        <w:t>[[@Bible:Prov 27:14 ]][[27:14 &gt;&gt; Prov 27:14]] {{field-on:Bible}} Който става рано и благославя с голям глас ближния сиЩе се счете като че го кълне. {{field-off:Bible}}</w:t>
      </w:r>
    </w:p>
    <w:p>
      <w:pPr>
        <w:pStyle w:val="Normal"/>
        <w:rPr/>
      </w:pPr>
      <w:r>
        <w:rPr/>
        <w:t>[[@Bible:Prov 27:15 ]][[27:15 &gt;&gt; Prov 27:15]] {{field-on:Bible}} Непрестанно капане в дъжделив денИ сварлива жена подобни са; {{field-off:Bible}}</w:t>
      </w:r>
    </w:p>
    <w:p>
      <w:pPr>
        <w:pStyle w:val="Normal"/>
        <w:rPr/>
      </w:pPr>
      <w:r>
        <w:rPr/>
        <w:t>[[@Bible:Prov 27:16 ]][[27:16 &gt;&gt; Prov 27:16]] {{field-on:Bible}} Който я крие крие вятъра;И мастта се явява в десницата му. {{field-off:Bible}}</w:t>
      </w:r>
    </w:p>
    <w:p>
      <w:pPr>
        <w:pStyle w:val="Normal"/>
        <w:rPr/>
      </w:pPr>
      <w:r>
        <w:rPr/>
        <w:t>[[@Bible:Prov 27:17 ]][[27:17 &gt;&gt; Prov 27:17]] {{field-on:Bible}} Желязо остри желязо;И человек остри лицето на приятеля си. {{field-off:Bible}}</w:t>
      </w:r>
    </w:p>
    <w:p>
      <w:pPr>
        <w:pStyle w:val="Normal"/>
        <w:rPr/>
      </w:pPr>
      <w:r>
        <w:rPr/>
        <w:t>[[@Bible:Prov 27:18 ]][[27:18 &gt;&gt; Prov 27:18]] {{field-on:Bible}} Който пази смоковницата ще яде плода й;И който пази господаря си ще се почте. {{field-off:Bible}}</w:t>
      </w:r>
    </w:p>
    <w:p>
      <w:pPr>
        <w:pStyle w:val="Normal"/>
        <w:rPr/>
      </w:pPr>
      <w:r>
        <w:rPr/>
        <w:t>[[@Bible:Prov 27:19 ]][[27:19 &gt;&gt; Prov 27:19]] {{field-on:Bible}} Както у водата се явява лице на лице,Така человеческо сърдце на человека. {{field-off:Bible}}</w:t>
      </w:r>
    </w:p>
    <w:p>
      <w:pPr>
        <w:pStyle w:val="Normal"/>
        <w:rPr/>
      </w:pPr>
      <w:r>
        <w:rPr/>
        <w:t>[[@Bible:Prov 27:20 ]][[27:20 &gt;&gt; Prov 27:20]] {{field-on:Bible}} Ад и погибелта не се насищат;И очите на человека не се насищат. {{field-off:Bible}}</w:t>
      </w:r>
    </w:p>
    <w:p>
      <w:pPr>
        <w:pStyle w:val="Normal"/>
        <w:rPr/>
      </w:pPr>
      <w:r>
        <w:rPr/>
        <w:t>[[@Bible:Prov 27:21 ]][[27:21 &gt;&gt; Prov 27:21]] {{field-on:Bible}} Горнило за среброто, и пещ за златото,А человек за устата на хвалението му. {{field-off:Bible}}</w:t>
      </w:r>
    </w:p>
    <w:p>
      <w:pPr>
        <w:pStyle w:val="Normal"/>
        <w:rPr/>
      </w:pPr>
      <w:r>
        <w:rPr/>
        <w:t>[[@Bible:Prov 27:22 ]][[27:22 &gt;&gt; Prov 27:22]] {{field-on:Bible}} Ако сгрухаш и с черясло безумния в кутел между грухано житоБезумието му няма да се отдели от него. {{field-off:Bible}}</w:t>
      </w:r>
    </w:p>
    <w:p>
      <w:pPr>
        <w:pStyle w:val="Normal"/>
        <w:rPr/>
      </w:pPr>
      <w:r>
        <w:rPr/>
        <w:t>[[@Bible:Prov 27:23 ]][[27:23 &gt;&gt; Prov 27:23]] {{field-on:Bible}} Внимавай да познаваш състоянието на стадата си:Имай грижа за добитъка си; {{field-off:Bible}}</w:t>
      </w:r>
    </w:p>
    <w:p>
      <w:pPr>
        <w:pStyle w:val="Normal"/>
        <w:rPr/>
      </w:pPr>
      <w:r>
        <w:rPr/>
        <w:t>[[@Bible:Prov 27:24 ]][[27:24 &gt;&gt; Prov 27:24]] {{field-on:Bible}} Защото богатството не е вечно;Нито венецът е из род в род. {{field-off:Bible}}</w:t>
      </w:r>
    </w:p>
    <w:p>
      <w:pPr>
        <w:pStyle w:val="Normal"/>
        <w:rPr/>
      </w:pPr>
      <w:r>
        <w:rPr/>
        <w:t>[[@Bible:Prov 27:25 ]][[27:25 &gt;&gt; Prov 27:25]] {{field-on:Bible}} Тревата никне, и зелето се появява,И билките на горите се берат. {{field-off:Bible}}</w:t>
      </w:r>
    </w:p>
    <w:p>
      <w:pPr>
        <w:pStyle w:val="Normal"/>
        <w:rPr/>
      </w:pPr>
      <w:r>
        <w:rPr/>
        <w:t>[[@Bible:Prov 27:26 ]][[27:26 &gt;&gt; Prov 27:26]] {{field-on:Bible}} Агнетата ще ти са за дрехи,И ярците за цената на нивата; {{field-off:Bible}}</w:t>
      </w:r>
    </w:p>
    <w:p>
      <w:pPr>
        <w:pStyle w:val="Normal"/>
        <w:rPr/>
      </w:pPr>
      <w:r>
        <w:rPr/>
        <w:t>[[@Bible:Prov 27:27 ]][[27:27 &gt;&gt; Prov 27:27]] {{field-on:Bible}} И ще имаш изобилно козе мляко за храната си,За храната на дома си, и за живота на слугините си. {{field-off:Bible}}</w:t>
      </w:r>
    </w:p>
    <w:p>
      <w:pPr>
        <w:pStyle w:val="Heading2"/>
        <w:rPr/>
      </w:pPr>
      <w:r>
        <w:rPr/>
        <w:t>Глава 28</w:t>
      </w:r>
    </w:p>
    <w:p>
      <w:pPr>
        <w:pStyle w:val="Normal"/>
        <w:rPr/>
      </w:pPr>
      <w:r>
        <w:rPr/>
        <w:t>[[@Bible:Prov 28:1 ]][[28:1 &gt;&gt; Prov 28:1]] {{field-on:Bible}} Нечестивите бягат без да ги гони някой;А праведните имат дързновение като млад лъд. {{field-off:Bible}}</w:t>
      </w:r>
    </w:p>
    <w:p>
      <w:pPr>
        <w:pStyle w:val="Normal"/>
        <w:rPr/>
      </w:pPr>
      <w:r>
        <w:rPr/>
        <w:t>[[@Bible:Prov 28:2 ]][[28:2 &gt;&gt; Prov 28:2]] {{field-on:Bible}} Поради престъпленията на местото мнозина биват началниците му;Но чрез умен и вещ человек жителството му ще бъде трайно. {{field-off:Bible}}</w:t>
      </w:r>
    </w:p>
    <w:p>
      <w:pPr>
        <w:pStyle w:val="Normal"/>
        <w:rPr/>
      </w:pPr>
      <w:r>
        <w:rPr/>
        <w:t>[[@Bible:Prov 28:3 ]][[28:3 &gt;&gt; Prov 28:3]] {{field-on:Bible}} Сиромах человек и да насилва нищитеКато пороен дъжд е който не дава хляб. {{field-off:Bible}}</w:t>
      </w:r>
    </w:p>
    <w:p>
      <w:pPr>
        <w:pStyle w:val="Normal"/>
        <w:rPr/>
      </w:pPr>
      <w:r>
        <w:rPr/>
        <w:t>[[@Bible:Prov 28:4 ]][[28:4 &gt;&gt; Prov 28:4]] {{field-on:Bible}} Които оставят закона хвалят нечестивите;Но които пазят закона противят се темъ. {{field-off:Bible}}</w:t>
      </w:r>
    </w:p>
    <w:p>
      <w:pPr>
        <w:pStyle w:val="Normal"/>
        <w:rPr/>
      </w:pPr>
      <w:r>
        <w:rPr/>
        <w:t>[[@Bible:Prov 28:5 ]][[28:5 &gt;&gt; Prov 28:5]] {{field-on:Bible}} Лошите человеци не разумяват правосъдие;Но тези които търсят Господа разумяват всичко. {{field-off:Bible}}</w:t>
      </w:r>
    </w:p>
    <w:p>
      <w:pPr>
        <w:pStyle w:val="Normal"/>
        <w:rPr/>
      </w:pPr>
      <w:r>
        <w:rPr/>
        <w:t>[[@Bible:Prov 28:6 ]][[28:6 &gt;&gt; Prov 28:6]] {{field-on:Bible}} По-добър е онзи сиромах който ходи в целостта си,Нежели развращений в пътищата си, ако и да е богат. {{field-off:Bible}}</w:t>
      </w:r>
    </w:p>
    <w:p>
      <w:pPr>
        <w:pStyle w:val="Normal"/>
        <w:rPr/>
      </w:pPr>
      <w:r>
        <w:rPr/>
        <w:t>[[@Bible:Prov 28:7 ]][[28:7 &gt;&gt; Prov 28:7]] {{field-on:Bible}} Който пази закона е разумен син;А който прави приятелство с разкошните посрамя баща си. {{field-off:Bible}}</w:t>
      </w:r>
    </w:p>
    <w:p>
      <w:pPr>
        <w:pStyle w:val="Normal"/>
        <w:rPr/>
      </w:pPr>
      <w:r>
        <w:rPr/>
        <w:t>[[@Bible:Prov 28:8 ]][[28:8 &gt;&gt; Prov 28:8]] {{field-on:Bible}} Който умножава имота си с лихва и лакомствоСъбира го за тогоз който помилва сиромасите. {{field-off:Bible}}</w:t>
      </w:r>
    </w:p>
    <w:p>
      <w:pPr>
        <w:pStyle w:val="Normal"/>
        <w:rPr/>
      </w:pPr>
      <w:r>
        <w:rPr/>
        <w:t>[[@Bible:Prov 28:9 ]][[28:9 &gt;&gt; Prov 28:9]] {{field-on:Bible}} Който уклонява ухото си да не слуша закона,И самата му молитва ще бъде мерзост. {{field-off:Bible}}</w:t>
      </w:r>
    </w:p>
    <w:p>
      <w:pPr>
        <w:pStyle w:val="Normal"/>
        <w:rPr/>
      </w:pPr>
      <w:r>
        <w:rPr/>
        <w:t>[[@Bible:Prov 28:10 ]][[28:10 &gt;&gt; Prov 28:10]] {{field-on:Bible}} Който заблуждава правите в лош път,Той ще падне в ямата си;Но непорочните ще наследят добрини. {{field-off:Bible}}</w:t>
      </w:r>
    </w:p>
    <w:p>
      <w:pPr>
        <w:pStyle w:val="Normal"/>
        <w:rPr/>
      </w:pPr>
      <w:r>
        <w:rPr/>
        <w:t>[[@Bible:Prov 28:11 ]][[28:11 &gt;&gt; Prov 28:11]] {{field-on:Bible}} Богатий человек се има за мъдър;Но сиромах разумен го обличава. {{field-off:Bible}}</w:t>
      </w:r>
    </w:p>
    <w:p>
      <w:pPr>
        <w:pStyle w:val="Normal"/>
        <w:rPr/>
      </w:pPr>
      <w:r>
        <w:rPr/>
        <w:t>[[@Bible:Prov 28:12 ]][[28:12 &gt;&gt; Prov 28:12]] {{field-on:Bible}} Когато праведните тържествуват слава е голямаА когато се превъзносят нечестивите человек се крие. {{field-off:Bible}}</w:t>
      </w:r>
    </w:p>
    <w:p>
      <w:pPr>
        <w:pStyle w:val="Normal"/>
        <w:rPr/>
      </w:pPr>
      <w:r>
        <w:rPr/>
        <w:t>[[@Bible:Prov 28:13 ]][[28:13 &gt;&gt; Prov 28:13]] {{field-on:Bible}} Който крие престъпленията си няма да успее:А който ги изповядва и оставя ще бъде помилван. {{field-off:Bible}}</w:t>
      </w:r>
    </w:p>
    <w:p>
      <w:pPr>
        <w:pStyle w:val="Normal"/>
        <w:rPr/>
      </w:pPr>
      <w:r>
        <w:rPr/>
        <w:t>[[@Bible:Prov 28:14 ]][[28:14 &gt;&gt; Prov 28:14]] {{field-on:Bible}} Блажен человек който се бои винаги;А който ожесточава сърдцето си ще падне в злощастие. {{field-off:Bible}}</w:t>
      </w:r>
    </w:p>
    <w:p>
      <w:pPr>
        <w:pStyle w:val="Normal"/>
        <w:rPr/>
      </w:pPr>
      <w:r>
        <w:rPr/>
        <w:t>[[@Bible:Prov 28:15 ]][[28:15 &gt;&gt; Prov 28:15]] {{field-on:Bible}} Нечестив управител над бедни людеЕ лъв рикаещ и гладна мечка. {{field-off:Bible}}</w:t>
      </w:r>
    </w:p>
    <w:p>
      <w:pPr>
        <w:pStyle w:val="Normal"/>
        <w:rPr/>
      </w:pPr>
      <w:r>
        <w:rPr/>
        <w:t>[[@Bible:Prov 28:16 ]][[28:16 &gt;&gt; Prov 28:16]] {{field-on:Bible}} Княз лишен от разум умножава насилствата;А който мрази грабителството ще продължи дните си. {{field-off:Bible}}</w:t>
      </w:r>
    </w:p>
    <w:p>
      <w:pPr>
        <w:pStyle w:val="Normal"/>
        <w:rPr/>
      </w:pPr>
      <w:r>
        <w:rPr/>
        <w:t>[[@Bible:Prov 28:17 ]][[28:17 &gt;&gt; Prov 28:17]] {{field-on:Bible}} человек който е повинен на кръвта на человекаЩе поспеши в ямата: никой да го не удържи. {{field-off:Bible}}</w:t>
      </w:r>
    </w:p>
    <w:p>
      <w:pPr>
        <w:pStyle w:val="Normal"/>
        <w:rPr/>
      </w:pPr>
      <w:r>
        <w:rPr/>
        <w:t>[[@Bible:Prov 28:18 ]][[28:18 &gt;&gt; Prov 28:18]] {{field-on:Bible}} Който ходи в цялост ще се спаси;А развратен който ходи в два пътя ще падне в един. {{field-off:Bible}}</w:t>
      </w:r>
    </w:p>
    <w:p>
      <w:pPr>
        <w:pStyle w:val="Normal"/>
        <w:rPr/>
      </w:pPr>
      <w:r>
        <w:rPr/>
        <w:t>[[@Bible:Prov 28:19 ]][[28:19 &gt;&gt; Prov 28:19]] {{field-on:Bible}} Който работи земята си ще се насити с хляб;А който следва суетните ще се насити със сиромашия. {{field-off:Bible}}</w:t>
      </w:r>
    </w:p>
    <w:p>
      <w:pPr>
        <w:pStyle w:val="Normal"/>
        <w:rPr/>
      </w:pPr>
      <w:r>
        <w:rPr/>
        <w:t>[[@Bible:Prov 28:20 ]][[28:20 &gt;&gt; Prov 28:20]] {{field-on:Bible}} Верний человек ще има много благословение;Но който бърза да се обогати не ще да остане ненаказан. {{field-off:Bible}}</w:t>
      </w:r>
    </w:p>
    <w:p>
      <w:pPr>
        <w:pStyle w:val="Normal"/>
        <w:rPr/>
      </w:pPr>
      <w:r>
        <w:rPr/>
        <w:t>[[@Bible:Prov 28:21 ]][[28:21 &gt;&gt; Prov 28:21]] {{field-on:Bible}} Да е някой лицеприемник не е добро;Защото такъв человек за един уломък хляб ще направи престъпление. {{field-off:Bible}}</w:t>
      </w:r>
    </w:p>
    <w:p>
      <w:pPr>
        <w:pStyle w:val="Normal"/>
        <w:rPr/>
      </w:pPr>
      <w:r>
        <w:rPr/>
        <w:t>[[@Bible:Prov 28:22 ]][[28:22 &gt;&gt; Prov 28:22]] {{field-on:Bible}} Който има лукаво око бърза да се обогати,А не знае че скудост ще го стигне. {{field-off:Bible}}</w:t>
      </w:r>
    </w:p>
    <w:p>
      <w:pPr>
        <w:pStyle w:val="Normal"/>
        <w:rPr/>
      </w:pPr>
      <w:r>
        <w:rPr/>
        <w:t>[[@Bible:Prov 28:23 ]][[28:23 &gt;&gt; Prov 28:23]] {{field-on:Bible}} Който обличава человека после ще намери по-голяма благодат,Нежели този що ласкае с език. {{field-off:Bible}}</w:t>
      </w:r>
    </w:p>
    <w:p>
      <w:pPr>
        <w:pStyle w:val="Normal"/>
        <w:rPr/>
      </w:pPr>
      <w:r>
        <w:rPr/>
        <w:t>[[@Bible:Prov 28:24 ]][[28:24 &gt;&gt; Prov 28:24]] {{field-on:Bible}} Който краде баща си или майка си и дума: Не е грях,Той е другар на разбойника. {{field-off:Bible}}</w:t>
      </w:r>
    </w:p>
    <w:p>
      <w:pPr>
        <w:pStyle w:val="Normal"/>
        <w:rPr/>
      </w:pPr>
      <w:r>
        <w:rPr/>
        <w:t>[[@Bible:Prov 28:25 ]][[28:25 &gt;&gt; Prov 28:25]] {{field-on:Bible}} Гордият в сърдце подига свари;А който уповава на Господа ще отлъстее. {{field-off:Bible}}</w:t>
      </w:r>
    </w:p>
    <w:p>
      <w:pPr>
        <w:pStyle w:val="Normal"/>
        <w:rPr/>
      </w:pPr>
      <w:r>
        <w:rPr/>
        <w:t>[[@Bible:Prov 28:26 ]][[28:26 &gt;&gt; Prov 28:26]] {{field-on:Bible}} Който уповава на сърдцето си безумен е;А който ходи с мъдрост, той ще се спаси {{field-off:Bible}}</w:t>
      </w:r>
    </w:p>
    <w:p>
      <w:pPr>
        <w:pStyle w:val="Normal"/>
        <w:rPr/>
      </w:pPr>
      <w:r>
        <w:rPr/>
        <w:t>[[@Bible:Prov 28:27 ]][[28:27 &gt;&gt; Prov 28:27]] {{field-on:Bible}} Който дава на сиромасите не ще да достигне в скудост;А който отвраща очите си ще има много клетви. {{field-off:Bible}}</w:t>
      </w:r>
    </w:p>
    <w:p>
      <w:pPr>
        <w:pStyle w:val="Normal"/>
        <w:rPr/>
      </w:pPr>
      <w:r>
        <w:rPr/>
        <w:t>[[@Bible:Prov 28:28 ]][[28:28 &gt;&gt; Prov 28:28]] {{field-on:Bible}} Когато се нечестивите превъзносят человек се крие;Но когато те погинват праведните се умножават. {{field-off:Bible}}</w:t>
      </w:r>
    </w:p>
    <w:p>
      <w:pPr>
        <w:pStyle w:val="Heading2"/>
        <w:rPr/>
      </w:pPr>
      <w:r>
        <w:rPr/>
        <w:t>Глава 29</w:t>
      </w:r>
    </w:p>
    <w:p>
      <w:pPr>
        <w:pStyle w:val="Normal"/>
        <w:rPr/>
      </w:pPr>
      <w:r>
        <w:rPr/>
        <w:t>[[@Bible:Prov 29:1 ]][[29:1 &gt;&gt; Prov 29:1]] {{field-on:Bible}} человек който, често обличаван, остава твърдоглав,Внезапно ще бъде съкрушен, и то без изцеление. {{field-off:Bible}}</w:t>
      </w:r>
    </w:p>
    <w:p>
      <w:pPr>
        <w:pStyle w:val="Normal"/>
        <w:rPr/>
      </w:pPr>
      <w:r>
        <w:rPr/>
        <w:t>[[@Bible:Prov 29:2 ]][[29:2 &gt;&gt; Prov 29:2]] {{field-on:Bible}} Когато се праведните увеличават народът се весели;Но когато нечестивий началствува народът въздиша. {{field-off:Bible}}</w:t>
      </w:r>
    </w:p>
    <w:p>
      <w:pPr>
        <w:pStyle w:val="Normal"/>
        <w:rPr/>
      </w:pPr>
      <w:r>
        <w:rPr/>
        <w:t>[[@Bible:Prov 29:3 ]][[29:3 &gt;&gt; Prov 29:3]] {{field-on:Bible}} Който обича мъдростта весели отца си;Но който се съдружава с блудници разпилява имота си. {{field-off:Bible}}</w:t>
      </w:r>
    </w:p>
    <w:p>
      <w:pPr>
        <w:pStyle w:val="Normal"/>
        <w:rPr/>
      </w:pPr>
      <w:r>
        <w:rPr/>
        <w:t>[[@Bible:Prov 29:4 ]][[29:4 &gt;&gt; Prov 29:4]] {{field-on:Bible}} Царът с правдата утвърждава земята си;А дароприемецът я съсива. {{field-off:Bible}}</w:t>
      </w:r>
    </w:p>
    <w:p>
      <w:pPr>
        <w:pStyle w:val="Normal"/>
        <w:rPr/>
      </w:pPr>
      <w:r>
        <w:rPr/>
        <w:t>[[@Bible:Prov 29:5 ]][[29:5 &gt;&gt; Prov 29:5]] {{field-on:Bible}} человек който ласкае ближния сиПростира мрежа пред стъпките му. {{field-off:Bible}}</w:t>
      </w:r>
    </w:p>
    <w:p>
      <w:pPr>
        <w:pStyle w:val="Normal"/>
        <w:rPr/>
      </w:pPr>
      <w:r>
        <w:rPr/>
        <w:t>[[@Bible:Prov 29:6 ]][[29:6 &gt;&gt; Prov 29:6]] {{field-on:Bible}} В беззаконието на лош человек има примка;А праведният се радва и се весели. {{field-off:Bible}}</w:t>
      </w:r>
    </w:p>
    <w:p>
      <w:pPr>
        <w:pStyle w:val="Normal"/>
        <w:rPr/>
      </w:pPr>
      <w:r>
        <w:rPr/>
        <w:t>[[@Bible:Prov 29:7 ]][[29:7 &gt;&gt; Prov 29:7]] {{field-on:Bible}} Праведний дава внимание в съдбата на бедните:Нечестивий не вникнува за да познае. {{field-off:Bible}}</w:t>
      </w:r>
    </w:p>
    <w:p>
      <w:pPr>
        <w:pStyle w:val="Normal"/>
        <w:rPr/>
      </w:pPr>
      <w:r>
        <w:rPr/>
        <w:t>[[@Bible:Prov 29:8 ]][[29:8 &gt;&gt; Prov 29:8]] {{field-on:Bible}} Присмиватели человеци запалят града;Но мъдрите отвращат гнева. {{field-off:Bible}}</w:t>
      </w:r>
    </w:p>
    <w:p>
      <w:pPr>
        <w:pStyle w:val="Normal"/>
        <w:rPr/>
      </w:pPr>
      <w:r>
        <w:rPr/>
        <w:t>[[@Bible:Prov 29:9 ]][[29:9 &gt;&gt; Prov 29:9]] {{field-on:Bible}} Мъдрий человек който се препира с безумния, -Или се сърдил или се смеял, - не намерва покой. {{field-off:Bible}}</w:t>
      </w:r>
    </w:p>
    <w:p>
      <w:pPr>
        <w:pStyle w:val="Normal"/>
        <w:rPr/>
      </w:pPr>
      <w:r>
        <w:rPr/>
        <w:t>[[@Bible:Prov 29:10 ]][[29:10 &gt;&gt; Prov 29:10]] {{field-on:Bible}} Кръвници мъже мразят непорочния;Но правите се грижат за живота му. {{field-off:Bible}}</w:t>
      </w:r>
    </w:p>
    <w:p>
      <w:pPr>
        <w:pStyle w:val="Normal"/>
        <w:rPr/>
      </w:pPr>
      <w:r>
        <w:rPr/>
        <w:t>[[@Bible:Prov 29:11 ]][[29:11 &gt;&gt; Prov 29:11]] {{field-on:Bible}} Безумний изважда наяве всичката си душа;А мъдрий я удържа за подир. {{field-off:Bible}}</w:t>
      </w:r>
    </w:p>
    <w:p>
      <w:pPr>
        <w:pStyle w:val="Normal"/>
        <w:rPr/>
      </w:pPr>
      <w:r>
        <w:rPr/>
        <w:t>[[@Bible:Prov 29:12 ]][[29:12 &gt;&gt; Prov 29:12]] {{field-on:Bible}} Управителят ако слуша лъжливи думи,Всичките му слуги са нечестиви. {{field-off:Bible}}</w:t>
      </w:r>
    </w:p>
    <w:p>
      <w:pPr>
        <w:pStyle w:val="Normal"/>
        <w:rPr/>
      </w:pPr>
      <w:r>
        <w:rPr/>
        <w:t>[[@Bible:Prov 29:13 ]][[29:13 &gt;&gt; Prov 29:13]] {{field-on:Bible}} Сиромах и притеснител се срещат,Господ просвещава и на двамата очите. {{field-off:Bible}}</w:t>
      </w:r>
    </w:p>
    <w:p>
      <w:pPr>
        <w:pStyle w:val="Normal"/>
        <w:rPr/>
      </w:pPr>
      <w:r>
        <w:rPr/>
        <w:t>[[@Bible:Prov 29:14 ]][[29:14 &gt;&gt; Prov 29:14]] {{field-on:Bible}} Когато цар съди сиромасите с истина,Престолът му ще бъде утвърден винаги. {{field-off:Bible}}</w:t>
      </w:r>
    </w:p>
    <w:p>
      <w:pPr>
        <w:pStyle w:val="Normal"/>
        <w:rPr/>
      </w:pPr>
      <w:r>
        <w:rPr/>
        <w:t>[[@Bible:Prov 29:15 ]][[29:15 &gt;&gt; Prov 29:15]] {{field-on:Bible}} Жезълът и обличението дават мъдрост,А дете разпуснато посрамя майка си. {{field-off:Bible}}</w:t>
      </w:r>
    </w:p>
    <w:p>
      <w:pPr>
        <w:pStyle w:val="Normal"/>
        <w:rPr/>
      </w:pPr>
      <w:r>
        <w:rPr/>
        <w:t>[[@Bible:Prov 29:16 ]][[29:16 &gt;&gt; Prov 29:16]] {{field-on:Bible}} Когато се умножават нечестивите умножава се беззаконието;Но праведните ще видят падането им. {{field-off:Bible}}</w:t>
      </w:r>
    </w:p>
    <w:p>
      <w:pPr>
        <w:pStyle w:val="Normal"/>
        <w:rPr/>
      </w:pPr>
      <w:r>
        <w:rPr/>
        <w:t>[[@Bible:Prov 29:17 ]][[29:17 &gt;&gt; Prov 29:17]] {{field-on:Bible}} Наказвай сина си, и ще те успокои,И ще даде наслаждение на душата ти. {{field-off:Bible}}</w:t>
      </w:r>
    </w:p>
    <w:p>
      <w:pPr>
        <w:pStyle w:val="Normal"/>
        <w:rPr/>
      </w:pPr>
      <w:r>
        <w:rPr/>
        <w:t>[[@Bible:Prov 29:18 ]][[29:18 &gt;&gt; Prov 29:18]] {{field-on:Bible}} Дето няма пророческо видение людете се развалят;А блажен е който пази закона. {{field-off:Bible}}</w:t>
      </w:r>
    </w:p>
    <w:p>
      <w:pPr>
        <w:pStyle w:val="Normal"/>
        <w:rPr/>
      </w:pPr>
      <w:r>
        <w:rPr/>
        <w:t>[[@Bible:Prov 29:19 ]][[29:19 &gt;&gt; Prov 29:19]] {{field-on:Bible}} Рабът не се оправя с думиКогато разумява а не отговаря. {{field-off:Bible}}</w:t>
      </w:r>
    </w:p>
    <w:p>
      <w:pPr>
        <w:pStyle w:val="Normal"/>
        <w:rPr/>
      </w:pPr>
      <w:r>
        <w:rPr/>
        <w:t>[[@Bible:Prov 29:20 ]][[29:20 &gt;&gt; Prov 29:20]] {{field-on:Bible}} Видял ли си человека бърз в думите си?Повече има надежда от безумния нежели от него. {{field-off:Bible}}</w:t>
      </w:r>
    </w:p>
    <w:p>
      <w:pPr>
        <w:pStyle w:val="Normal"/>
        <w:rPr/>
      </w:pPr>
      <w:r>
        <w:rPr/>
        <w:t>[[@Bible:Prov 29:21 ]][[29:21 &gt;&gt; Prov 29:21]] {{field-on:Bible}} Ако глези някой раба си от детинство,Напоследък ще стане като син. {{field-off:Bible}}</w:t>
      </w:r>
    </w:p>
    <w:p>
      <w:pPr>
        <w:pStyle w:val="Normal"/>
        <w:rPr/>
      </w:pPr>
      <w:r>
        <w:rPr/>
        <w:t>[[@Bible:Prov 29:22 ]][[29:22 &gt;&gt; Prov 29:22]] {{field-on:Bible}} Гневлив человек възбужда прения;И яростлив человек умножава беззакония. {{field-off:Bible}}</w:t>
      </w:r>
    </w:p>
    <w:p>
      <w:pPr>
        <w:pStyle w:val="Normal"/>
        <w:rPr/>
      </w:pPr>
      <w:r>
        <w:rPr/>
        <w:t>[[@Bible:Prov 29:23 ]][[29:23 &gt;&gt; Prov 29:23]] {{field-on:Bible}} Гордостта на человека ще го смири;А смиреният ще придобие чест. {{field-off:Bible}}</w:t>
      </w:r>
    </w:p>
    <w:p>
      <w:pPr>
        <w:pStyle w:val="Normal"/>
        <w:rPr/>
      </w:pPr>
      <w:r>
        <w:rPr/>
        <w:t>[[@Bible:Prov 29:24 ]][[29:24 &gt;&gt; Prov 29:24]] {{field-on:Bible}} Който взема дял с крадец мрази душата си:Слуша заклеването, и не обажда. {{field-off:Bible}}</w:t>
      </w:r>
    </w:p>
    <w:p>
      <w:pPr>
        <w:pStyle w:val="Normal"/>
        <w:rPr/>
      </w:pPr>
      <w:r>
        <w:rPr/>
        <w:t>[[@Bible:Prov 29:25 ]][[29:25 &gt;&gt; Prov 29:25]] {{field-on:Bible}} Страх от человека туря сетъ;А който има упование на Господа ще бъде в безопасност. {{field-off:Bible}}</w:t>
      </w:r>
    </w:p>
    <w:p>
      <w:pPr>
        <w:pStyle w:val="Normal"/>
        <w:rPr/>
      </w:pPr>
      <w:r>
        <w:rPr/>
        <w:t>[[@Bible:Prov 29:26 ]][[29:26 &gt;&gt; Prov 29:26]] {{field-on:Bible}} Мнозина търсят лицето на княза;Но съдът на человека е от Господа. {{field-off:Bible}}</w:t>
      </w:r>
    </w:p>
    <w:p>
      <w:pPr>
        <w:pStyle w:val="Normal"/>
        <w:rPr/>
      </w:pPr>
      <w:r>
        <w:rPr/>
        <w:t>[[@Bible:Prov 29:27 ]][[29:27 &gt;&gt; Prov 29:27]] {{field-on:Bible}} Неправедний человек е мерзост на праведните,И правий в пътя си мерзост на нечестивите. {{field-off:Bible}}</w:t>
      </w:r>
    </w:p>
    <w:p>
      <w:pPr>
        <w:pStyle w:val="Heading2"/>
        <w:rPr/>
      </w:pPr>
      <w:r>
        <w:rPr/>
        <w:t>Глава 30</w:t>
      </w:r>
    </w:p>
    <w:p>
      <w:pPr>
        <w:pStyle w:val="Normal"/>
        <w:rPr/>
      </w:pPr>
      <w:r>
        <w:rPr/>
        <w:t>[[@Bible:Prov 30:1 ]][[30:1 &gt;&gt; Prov 30:1]] {{field-on:Bible}} Думите на Агура сина на Якея:Проречението което този человек говори Итиилу,Итиилу и Укалу: - {{field-off:Bible}}</w:t>
      </w:r>
    </w:p>
    <w:p>
      <w:pPr>
        <w:pStyle w:val="Normal"/>
        <w:rPr/>
      </w:pPr>
      <w:r>
        <w:rPr/>
        <w:t>[[@Bible:Prov 30:2 ]][[30:2 &gt;&gt; Prov 30:2]] {{field-on:Bible}} Наистина аз съм по-безсловесен от человека,И человечески разум няма в мене; {{field-off:Bible}}</w:t>
      </w:r>
    </w:p>
    <w:p>
      <w:pPr>
        <w:pStyle w:val="Normal"/>
        <w:rPr/>
      </w:pPr>
      <w:r>
        <w:rPr/>
        <w:t>[[@Bible:Prov 30:3 ]][[30:3 &gt;&gt; Prov 30:3]] {{field-on:Bible}} И не научих мъдрост,Нито зная знанието на Пресветаго. {{field-off:Bible}}</w:t>
      </w:r>
    </w:p>
    <w:p>
      <w:pPr>
        <w:pStyle w:val="Normal"/>
        <w:rPr/>
      </w:pPr>
      <w:r>
        <w:rPr/>
        <w:t>[[@Bible:Prov 30:4 ]][[30:4 &gt;&gt; Prov 30:4]] {{field-on:Bible}} Кой е възлязъл на небето и слязъл?Кой е събрал вятъра в шепите си?Кой е вързал водите в дреха?Кой е утвърдил всичките земни краища?Кое е името му?И кое е името на сина му, ако го знаеш? {{field-off:Bible}}</w:t>
      </w:r>
    </w:p>
    <w:p>
      <w:pPr>
        <w:pStyle w:val="Normal"/>
        <w:rPr/>
      </w:pPr>
      <w:r>
        <w:rPr/>
        <w:t>[[@Bible:Prov 30:5 ]][[30:5 &gt;&gt; Prov 30:5]] {{field-on:Bible}} Всяко Божие слово е опитано:Той е щит за тези които уповават на него. {{field-off:Bible}}</w:t>
      </w:r>
    </w:p>
    <w:p>
      <w:pPr>
        <w:pStyle w:val="Normal"/>
        <w:rPr/>
      </w:pPr>
      <w:r>
        <w:rPr/>
        <w:t>[[@Bible:Prov 30:6 ]][[30:6 &gt;&gt; Prov 30:6]] {{field-on:Bible}} Не притуряй на неговите думи,За да те не обличи, и се покажеш лъжец. {{field-off:Bible}}</w:t>
      </w:r>
    </w:p>
    <w:p>
      <w:pPr>
        <w:pStyle w:val="Normal"/>
        <w:rPr/>
      </w:pPr>
      <w:r>
        <w:rPr/>
        <w:t>[[@Bible:Prov 30:7 ]][[30:7 &gt;&gt; Prov 30:7]] {{field-on:Bible}} Две неща прося от тебе:Не ми ги отричай преди да умра: - {{field-off:Bible}}</w:t>
      </w:r>
    </w:p>
    <w:p>
      <w:pPr>
        <w:pStyle w:val="Normal"/>
        <w:rPr/>
      </w:pPr>
      <w:r>
        <w:rPr/>
        <w:t>[[@Bible:Prov 30:8 ]][[30:8 &gt;&gt; Prov 30:8]] {{field-on:Bible}} Суета и лъжливо слово отдалечи от мене;Сиромашия и богатство не ми давай;Храни ме с нуждната ми храна; {{field-off:Bible}}</w:t>
      </w:r>
    </w:p>
    <w:p>
      <w:pPr>
        <w:pStyle w:val="Normal"/>
        <w:rPr/>
      </w:pPr>
      <w:r>
        <w:rPr/>
        <w:t>[[@Bible:Prov 30:9 ]][[30:9 &gt;&gt; Prov 30:9]] {{field-on:Bible}} Да не би да се преситя, и се отрека от тебе,Ии река: Кой е Господ?Или да не би да се намеря сиромах та открадна,И взема името на Бога моего всуе. {{field-off:Bible}}</w:t>
      </w:r>
    </w:p>
    <w:p>
      <w:pPr>
        <w:pStyle w:val="Normal"/>
        <w:rPr/>
      </w:pPr>
      <w:r>
        <w:rPr/>
        <w:t>[[@Bible:Prov 30:10 ]][[30:10 &gt;&gt; Prov 30:10]] {{field-on:Bible}} Не одумвай слуга на господаря му,Да не би те проклел, и се намериш повинен. {{field-off:Bible}}</w:t>
      </w:r>
    </w:p>
    <w:p>
      <w:pPr>
        <w:pStyle w:val="Normal"/>
        <w:rPr/>
      </w:pPr>
      <w:r>
        <w:rPr/>
        <w:t>[[@Bible:Prov 30:11 ]][[30:11 &gt;&gt; Prov 30:11]] {{field-on:Bible}} Има род що кълне отца си,И не благославя майка си. {{field-off:Bible}}</w:t>
      </w:r>
    </w:p>
    <w:p>
      <w:pPr>
        <w:pStyle w:val="Normal"/>
        <w:rPr/>
      </w:pPr>
      <w:r>
        <w:rPr/>
        <w:t>[[@Bible:Prov 30:12 ]][[30:12 &gt;&gt; Prov 30:12]] {{field-on:Bible}} Има род чист в очите си,Но не е омит от нечистотата си. {{field-off:Bible}}</w:t>
      </w:r>
    </w:p>
    <w:p>
      <w:pPr>
        <w:pStyle w:val="Normal"/>
        <w:rPr/>
      </w:pPr>
      <w:r>
        <w:rPr/>
        <w:t>[[@Bible:Prov 30:13 ]][[30:13 &gt;&gt; Prov 30:13]] {{field-on:Bible}} Има род на който очите колко са високи,И клепачите му надигнати {{field-off:Bible}}</w:t>
      </w:r>
    </w:p>
    <w:p>
      <w:pPr>
        <w:pStyle w:val="Normal"/>
        <w:rPr/>
      </w:pPr>
      <w:r>
        <w:rPr/>
        <w:t>[[@Bible:Prov 30:14 ]][[30:14 &gt;&gt; Prov 30:14]] {{field-on:Bible}} Има род на който зъбите са мечове,И членовните зъби ножове,За да пояжда сиромасите от земята,И оскудните отсред человеците. {{field-off:Bible}}</w:t>
      </w:r>
    </w:p>
    <w:p>
      <w:pPr>
        <w:pStyle w:val="Normal"/>
        <w:rPr/>
      </w:pPr>
      <w:r>
        <w:rPr/>
        <w:t>[[@Bible:Prov 30:15 ]][[30:15 &gt;&gt; Prov 30:15]] {{field-on:Bible}} Пиявицата има две дъщери, които викат: Дай, дай!Тези трите са ненаситни, -четири неща не казват: Стига: {{field-off:Bible}}</w:t>
      </w:r>
    </w:p>
    <w:p>
      <w:pPr>
        <w:pStyle w:val="Normal"/>
        <w:rPr/>
      </w:pPr>
      <w:r>
        <w:rPr/>
        <w:t>[[@Bible:Prov 30:16 ]][[30:16 &gt;&gt; Prov 30:16]] {{field-on:Bible}} Ад, и неплодна утроба,Земята която не се насища с вода,И огънят който не казва: Стига. {{field-off:Bible}}</w:t>
      </w:r>
    </w:p>
    <w:p>
      <w:pPr>
        <w:pStyle w:val="Normal"/>
        <w:rPr/>
      </w:pPr>
      <w:r>
        <w:rPr/>
        <w:t>[[@Bible:Prov 30:17 ]][[30:17 &gt;&gt; Prov 30:17]] {{field-on:Bible}} Окото което се присмива на баща сиИ презира да се покорява на майка си,Гарвани дебърни ще го изкълват,И пилци орлови ще го изядат. {{field-off:Bible}}</w:t>
      </w:r>
    </w:p>
    <w:p>
      <w:pPr>
        <w:pStyle w:val="Normal"/>
        <w:rPr/>
      </w:pPr>
      <w:r>
        <w:rPr/>
        <w:t>[[@Bible:Prov 30:18 ]][[30:18 &gt;&gt; Prov 30:18]] {{field-on:Bible}} Тези трите са непостижими за мене,И тези четири неща не разумявам: {{field-off:Bible}}</w:t>
      </w:r>
    </w:p>
    <w:p>
      <w:pPr>
        <w:pStyle w:val="Normal"/>
        <w:rPr/>
      </w:pPr>
      <w:r>
        <w:rPr/>
        <w:t>[[@Bible:Prov 30:19 ]][[30:19 &gt;&gt; Prov 30:19]] {{field-on:Bible}} Следите на орел по въздуха,Следите на змия върху канарата,Следите на кораб всред морето,И следите на мъж при девица. {{field-off:Bible}}</w:t>
      </w:r>
    </w:p>
    <w:p>
      <w:pPr>
        <w:pStyle w:val="Normal"/>
        <w:rPr/>
      </w:pPr>
      <w:r>
        <w:rPr/>
        <w:t>[[@Bible:Prov 30:20 ]][[30:20 &gt;&gt; Prov 30:20]] {{field-on:Bible}} Такъв е пътят на прелюбодейца жена:Яде и си бърше устата, и казва: Не съм направила беззаконие. {{field-off:Bible}}</w:t>
      </w:r>
    </w:p>
    <w:p>
      <w:pPr>
        <w:pStyle w:val="Normal"/>
        <w:rPr/>
      </w:pPr>
      <w:r>
        <w:rPr/>
        <w:t>[[@Bible:Prov 30:21 ]][[30:21 &gt;&gt; Prov 30:21]] {{field-on:Bible}} За три неща се тресе земята,И за четири които не може да носи; {{field-off:Bible}}</w:t>
      </w:r>
    </w:p>
    <w:p>
      <w:pPr>
        <w:pStyle w:val="Normal"/>
        <w:rPr/>
      </w:pPr>
      <w:r>
        <w:rPr/>
        <w:t>[[@Bible:Prov 30:22 ]][[30:22 &gt;&gt; Prov 30:22]] {{field-on:Bible}} За раба когато се въцари,И безумния когато се насити с хляб, {{field-off:Bible}}</w:t>
      </w:r>
    </w:p>
    <w:p>
      <w:pPr>
        <w:pStyle w:val="Normal"/>
        <w:rPr/>
      </w:pPr>
      <w:r>
        <w:rPr/>
        <w:t>[[@Bible:Prov 30:23 ]][[30:23 &gt;&gt; Prov 30:23]] {{field-on:Bible}} За омразната жена когато се жени,И слугинята когато замени госпожата си. {{field-off:Bible}}</w:t>
      </w:r>
    </w:p>
    <w:p>
      <w:pPr>
        <w:pStyle w:val="Normal"/>
        <w:rPr/>
      </w:pPr>
      <w:r>
        <w:rPr/>
        <w:t>[[@Bible:Prov 30:24 ]][[30:24 &gt;&gt; Prov 30:24]] {{field-on:Bible}} Тези четирите са най-малки на земята,Но са най-мъдри: - {{field-off:Bible}}</w:t>
      </w:r>
    </w:p>
    <w:p>
      <w:pPr>
        <w:pStyle w:val="Normal"/>
        <w:rPr/>
      </w:pPr>
      <w:r>
        <w:rPr/>
        <w:t>[[@Bible:Prov 30:25 ]][[30:25 &gt;&gt; Prov 30:25]] {{field-on:Bible}} Мравите крепки люде не са,Но лете приготвят храната си; {{field-off:Bible}}</w:t>
      </w:r>
    </w:p>
    <w:p>
      <w:pPr>
        <w:pStyle w:val="Normal"/>
        <w:rPr/>
      </w:pPr>
      <w:r>
        <w:rPr/>
        <w:t>[[@Bible:Prov 30:26 ]][[30:26 &gt;&gt; Prov 30:26]] {{field-on:Bible}} Кролиците силни люде не са,Но поставят къщите си на канара; {{field-off:Bible}}</w:t>
      </w:r>
    </w:p>
    <w:p>
      <w:pPr>
        <w:pStyle w:val="Normal"/>
        <w:rPr/>
      </w:pPr>
      <w:r>
        <w:rPr/>
        <w:t>[[@Bible:Prov 30:27 ]][[30:27 &gt;&gt; Prov 30:27]] {{field-on:Bible}} Скакалците цар нямат,Но излазят всичките на пълкове; {{field-off:Bible}}</w:t>
      </w:r>
    </w:p>
    <w:p>
      <w:pPr>
        <w:pStyle w:val="Normal"/>
        <w:rPr/>
      </w:pPr>
      <w:r>
        <w:rPr/>
        <w:t>[[@Bible:Prov 30:28 ]][[30:28 &gt;&gt; Prov 30:28]] {{field-on:Bible}} Гущерът се държи с ръцете си,И намерва се в царските палати. {{field-off:Bible}}</w:t>
      </w:r>
    </w:p>
    <w:p>
      <w:pPr>
        <w:pStyle w:val="Normal"/>
        <w:rPr/>
      </w:pPr>
      <w:r>
        <w:rPr/>
        <w:t>[[@Bible:Prov 30:29 ]][[30:29 &gt;&gt; Prov 30:29]] {{field-on:Bible}} Тези трите вървят добре,И четири ходят хубаво: {{field-off:Bible}}</w:t>
      </w:r>
    </w:p>
    <w:p>
      <w:pPr>
        <w:pStyle w:val="Normal"/>
        <w:rPr/>
      </w:pPr>
      <w:r>
        <w:rPr/>
        <w:t>[[@Bible:Prov 30:30 ]][[30:30 &gt;&gt; Prov 30:30]] {{field-on:Bible}} Лъвът, който е най-силен от животните,И не се връща от лицето на никого; {{field-off:Bible}}</w:t>
      </w:r>
    </w:p>
    <w:p>
      <w:pPr>
        <w:pStyle w:val="Normal"/>
        <w:rPr/>
      </w:pPr>
      <w:r>
        <w:rPr/>
        <w:t>[[@Bible:Prov 30:31 ]][[30:31 &gt;&gt; Prov 30:31]] {{field-on:Bible}} През чреслата стегнатий кон: ярецът;И царят на когото людете му са с него. {{field-off:Bible}}</w:t>
      </w:r>
    </w:p>
    <w:p>
      <w:pPr>
        <w:pStyle w:val="Normal"/>
        <w:rPr/>
      </w:pPr>
      <w:r>
        <w:rPr/>
        <w:t>[[@Bible:Prov 30:32 ]][[30:32 &gt;&gt; Prov 30:32]] {{field-on:Bible}} Ако си постъпил безумно и си се надигнал,Ако си турил на ума си зло,Тури ръка на устата си. {{field-off:Bible}}</w:t>
      </w:r>
    </w:p>
    <w:p>
      <w:pPr>
        <w:pStyle w:val="Normal"/>
        <w:rPr/>
      </w:pPr>
      <w:r>
        <w:rPr/>
        <w:t>[[@Bible:Prov 30:33 ]][[30:33 &gt;&gt; Prov 30:33]] {{field-on:Bible}} Защото който бие млякото изважда масло,И който блъска носа изважда кръв,И който възбужда гняв изкарва крамола. {{field-off:Bible}}</w:t>
      </w:r>
    </w:p>
    <w:p>
      <w:pPr>
        <w:pStyle w:val="Heading2"/>
        <w:rPr/>
      </w:pPr>
      <w:r>
        <w:rPr/>
        <w:t>Глава 31</w:t>
      </w:r>
    </w:p>
    <w:p>
      <w:pPr>
        <w:pStyle w:val="Normal"/>
        <w:rPr/>
      </w:pPr>
      <w:r>
        <w:rPr/>
        <w:t>[[@Bible:Prov 31:1 ]][[31:1 &gt;&gt; Prov 31:1]] {{field-on:Bible}} Думите на цар Лемуила,Пророчеството което го поучи майка му. {{field-off:Bible}}</w:t>
      </w:r>
    </w:p>
    <w:p>
      <w:pPr>
        <w:pStyle w:val="Normal"/>
        <w:rPr/>
      </w:pPr>
      <w:r>
        <w:rPr/>
        <w:t>[[@Bible:Prov 31:2 ]][[31:2 &gt;&gt; Prov 31:2]] {{field-on:Bible}} Що, сине мой? и що сине на утробата ми?И що, сине на моите обричания? {{field-off:Bible}}</w:t>
      </w:r>
    </w:p>
    <w:p>
      <w:pPr>
        <w:pStyle w:val="Normal"/>
        <w:rPr/>
      </w:pPr>
      <w:r>
        <w:rPr/>
        <w:t>[[@Bible:Prov 31:3 ]][[31:3 &gt;&gt; Prov 31:3]] {{field-on:Bible}} Не давай силата си на жените,Нито пътищата си на погубителките на царете. {{field-off:Bible}}</w:t>
      </w:r>
    </w:p>
    <w:p>
      <w:pPr>
        <w:pStyle w:val="Normal"/>
        <w:rPr/>
      </w:pPr>
      <w:r>
        <w:rPr/>
        <w:t>[[@Bible:Prov 31:4 ]][[31:4 &gt;&gt; Prov 31:4]] {{field-on:Bible}} Не е за царете, Лемуиле,Не е за царете да пият вино,Нито за князовете да пият сикера; {{field-off:Bible}}</w:t>
      </w:r>
    </w:p>
    <w:p>
      <w:pPr>
        <w:pStyle w:val="Normal"/>
        <w:rPr/>
      </w:pPr>
      <w:r>
        <w:rPr/>
        <w:t>[[@Bible:Prov 31:5 ]][[31:5 &gt;&gt; Prov 31:5]] {{field-on:Bible}} Да не би като се напият да забравят закона,И извърнат съда на всичките угнетаеми. {{field-off:Bible}}</w:t>
      </w:r>
    </w:p>
    <w:p>
      <w:pPr>
        <w:pStyle w:val="Normal"/>
        <w:rPr/>
      </w:pPr>
      <w:r>
        <w:rPr/>
        <w:t>[[@Bible:Prov 31:6 ]][[31:6 &gt;&gt; Prov 31:6]] {{field-on:Bible}} Давайте сикера на тези които са в премеждие,И вино на огорчените в душата: {{field-off:Bible}}</w:t>
      </w:r>
    </w:p>
    <w:p>
      <w:pPr>
        <w:pStyle w:val="Normal"/>
        <w:rPr/>
      </w:pPr>
      <w:r>
        <w:rPr/>
        <w:t>[[@Bible:Prov 31:7 ]][[31:7 &gt;&gt; Prov 31:7]] {{field-on:Bible}} За да пийнат и да забравят сиромашията си,И да не помнят вече зластраданието си. {{field-off:Bible}}</w:t>
      </w:r>
    </w:p>
    <w:p>
      <w:pPr>
        <w:pStyle w:val="Normal"/>
        <w:rPr/>
      </w:pPr>
      <w:r>
        <w:rPr/>
        <w:t>[[@Bible:Prov 31:8 ]][[31:8 &gt;&gt; Prov 31:8]] {{field-on:Bible}} Отваряй устата си за безгласния,За съда на всичките сирачета. {{field-off:Bible}}</w:t>
      </w:r>
    </w:p>
    <w:p>
      <w:pPr>
        <w:pStyle w:val="Normal"/>
        <w:rPr/>
      </w:pPr>
      <w:r>
        <w:rPr/>
        <w:t>[[@Bible:Prov 31:9 ]][[31:9 &gt;&gt; Prov 31:9]] {{field-on:Bible}} Отваряй устата си, съди праведно,И защищавай сиромаха и оскудния. {{field-off:Bible}}</w:t>
      </w:r>
    </w:p>
    <w:p>
      <w:pPr>
        <w:pStyle w:val="Normal"/>
        <w:rPr/>
      </w:pPr>
      <w:r>
        <w:rPr/>
        <w:t>[[@Bible:Prov 31:10 ]][[31:10 &gt;&gt; Prov 31:10]] {{field-on:Bible}} Кой може да намери добродетелна жена?Защото такава е много по-скъпа от многоценни камене. {{field-off:Bible}}</w:t>
      </w:r>
    </w:p>
    <w:p>
      <w:pPr>
        <w:pStyle w:val="Normal"/>
        <w:rPr/>
      </w:pPr>
      <w:r>
        <w:rPr/>
        <w:t>[[@Bible:Prov 31:11 ]][[31:11 &gt;&gt; Prov 31:11]] {{field-on:Bible}} Сърдцето на мъжа й уповава на нея,И не ще бъде лишен от изобилие. {{field-off:Bible}}</w:t>
      </w:r>
    </w:p>
    <w:p>
      <w:pPr>
        <w:pStyle w:val="Normal"/>
        <w:rPr/>
      </w:pPr>
      <w:r>
        <w:rPr/>
        <w:t>[[@Bible:Prov 31:12 ]][[31:12 &gt;&gt; Prov 31:12]] {{field-on:Bible}} Ще му донесе добро, а не зло,През всичките дни на живота си. {{field-off:Bible}}</w:t>
      </w:r>
    </w:p>
    <w:p>
      <w:pPr>
        <w:pStyle w:val="Normal"/>
        <w:rPr/>
      </w:pPr>
      <w:r>
        <w:rPr/>
        <w:t>[[@Bible:Prov 31:13 ]][[31:13 &gt;&gt; Prov 31:13]] {{field-on:Bible}} Търси вълна и лен,И що й е угодно работи с ръцете си. {{field-off:Bible}}</w:t>
      </w:r>
    </w:p>
    <w:p>
      <w:pPr>
        <w:pStyle w:val="Normal"/>
        <w:rPr/>
      </w:pPr>
      <w:r>
        <w:rPr/>
        <w:t>[[@Bible:Prov 31:14 ]][[31:14 &gt;&gt; Prov 31:14]] {{field-on:Bible}} Тя е като корабите на търговците;Донося храната си от далеч. {{field-off:Bible}}</w:t>
      </w:r>
    </w:p>
    <w:p>
      <w:pPr>
        <w:pStyle w:val="Normal"/>
        <w:rPr/>
      </w:pPr>
      <w:r>
        <w:rPr/>
        <w:t>[[@Bible:Prov 31:15 ]][[31:15 &gt;&gt; Prov 31:15]] {{field-on:Bible}} И става доде е още нощ,И дава храна на дома си,И дял на слугините си. {{field-off:Bible}}</w:t>
      </w:r>
    </w:p>
    <w:p>
      <w:pPr>
        <w:pStyle w:val="Normal"/>
        <w:rPr/>
      </w:pPr>
      <w:r>
        <w:rPr/>
        <w:t>[[@Bible:Prov 31:16 ]][[31:16 &gt;&gt; Prov 31:16]] {{field-on:Bible}} Съглежда нива, и купува я:От плода на ръцете си сади лозе. {{field-off:Bible}}</w:t>
      </w:r>
    </w:p>
    <w:p>
      <w:pPr>
        <w:pStyle w:val="Normal"/>
        <w:rPr/>
      </w:pPr>
      <w:r>
        <w:rPr/>
        <w:t>[[@Bible:Prov 31:17 ]][[31:17 &gt;&gt; Prov 31:17]] {{field-on:Bible}} Опасва чреслата си с крепост,И укрепява мишцште си. {{field-off:Bible}}</w:t>
      </w:r>
    </w:p>
    <w:p>
      <w:pPr>
        <w:pStyle w:val="Normal"/>
        <w:rPr/>
      </w:pPr>
      <w:r>
        <w:rPr/>
        <w:t>[[@Bible:Prov 31:18 ]][[31:18 &gt;&gt; Prov 31:18]] {{field-on:Bible}} Усеща че търговията й е добра:Светилникът й не гасне ноще. {{field-off:Bible}}</w:t>
      </w:r>
    </w:p>
    <w:p>
      <w:pPr>
        <w:pStyle w:val="Normal"/>
        <w:rPr/>
      </w:pPr>
      <w:r>
        <w:rPr/>
        <w:t>[[@Bible:Prov 31:19 ]][[31:19 &gt;&gt; Prov 31:19]] {{field-on:Bible}} Туря ръцете си на врътеното,И държи в ръката си хурката. {{field-off:Bible}}</w:t>
      </w:r>
    </w:p>
    <w:p>
      <w:pPr>
        <w:pStyle w:val="Normal"/>
        <w:rPr/>
      </w:pPr>
      <w:r>
        <w:rPr/>
        <w:t>[[@Bible:Prov 31:20 ]][[31:20 &gt;&gt; Prov 31:20]] {{field-on:Bible}} Отваря ръката си на сиромасите,И простира ръцете си към оскудните. {{field-off:Bible}}</w:t>
      </w:r>
    </w:p>
    <w:p>
      <w:pPr>
        <w:pStyle w:val="Normal"/>
        <w:rPr/>
      </w:pPr>
      <w:r>
        <w:rPr/>
        <w:t>[[@Bible:Prov 31:21 ]][[31:21 &gt;&gt; Prov 31:21]] {{field-on:Bible}} Не се бои от сняг за дома си;Ззащото всичкият й дом са облечени с двойни дрехи. {{field-off:Bible}}</w:t>
      </w:r>
    </w:p>
    <w:p>
      <w:pPr>
        <w:pStyle w:val="Normal"/>
        <w:rPr/>
      </w:pPr>
      <w:r>
        <w:rPr/>
        <w:t>[[@Bible:Prov 31:22 ]][[31:22 &gt;&gt; Prov 31:22]] {{field-on:Bible}} Прави за себе си завивки:Облеклото й е висон и багреница. {{field-off:Bible}}</w:t>
      </w:r>
    </w:p>
    <w:p>
      <w:pPr>
        <w:pStyle w:val="Normal"/>
        <w:rPr/>
      </w:pPr>
      <w:r>
        <w:rPr/>
        <w:t>[[@Bible:Prov 31:23 ]][[31:23 &gt;&gt; Prov 31:23]] {{field-on:Bible}} Мъж й е познат в портитеКогато седи между старейшините на местото. {{field-off:Bible}}</w:t>
      </w:r>
    </w:p>
    <w:p>
      <w:pPr>
        <w:pStyle w:val="Normal"/>
        <w:rPr/>
      </w:pPr>
      <w:r>
        <w:rPr/>
        <w:t>[[@Bible:Prov 31:24 ]][[31:24 &gt;&gt; Prov 31:24]] {{field-on:Bible}} Прави тъкан и продава,И дава пояси на търговците. {{field-off:Bible}}</w:t>
      </w:r>
    </w:p>
    <w:p>
      <w:pPr>
        <w:pStyle w:val="Normal"/>
        <w:rPr/>
      </w:pPr>
      <w:r>
        <w:rPr/>
        <w:t>[[@Bible:Prov 31:25 ]][[31:25 &gt;&gt; Prov 31:25]] {{field-on:Bible}} Облечена е с крепост и с благолепие,И се весели за бъдещето време. {{field-off:Bible}}</w:t>
      </w:r>
    </w:p>
    <w:p>
      <w:pPr>
        <w:pStyle w:val="Normal"/>
        <w:rPr/>
      </w:pPr>
      <w:r>
        <w:rPr/>
        <w:t>[[@Bible:Prov 31:26 ]][[31:26 &gt;&gt; Prov 31:26]] {{field-on:Bible}} Отваря устата си с мъдрост;И закон на благосклонност има на езика й. {{field-off:Bible}}</w:t>
      </w:r>
    </w:p>
    <w:p>
      <w:pPr>
        <w:pStyle w:val="Normal"/>
        <w:rPr/>
      </w:pPr>
      <w:r>
        <w:rPr/>
        <w:t>[[@Bible:Prov 31:27 ]][[31:27 &gt;&gt; Prov 31:27]] {{field-on:Bible}} Внимава за управлението на дома си,И хляб на леност не яде. {{field-off:Bible}}</w:t>
      </w:r>
    </w:p>
    <w:p>
      <w:pPr>
        <w:pStyle w:val="Normal"/>
        <w:rPr/>
      </w:pPr>
      <w:r>
        <w:rPr/>
        <w:t>[[@Bible:Prov 31:28 ]][[31:28 &gt;&gt; Prov 31:28]] {{field-on:Bible}} чадата й стават и казват: Блазе й;Мъж й я хвали и казва: {{field-off:Bible}}</w:t>
      </w:r>
    </w:p>
    <w:p>
      <w:pPr>
        <w:pStyle w:val="Normal"/>
        <w:rPr/>
      </w:pPr>
      <w:r>
        <w:rPr/>
        <w:t>[[@Bible:Prov 31:29 ]][[31:29 &gt;&gt; Prov 31:29]] {{field-on:Bible}} Много дъщери са се обхождали достойно;Но ти надмина всичките. {{field-off:Bible}}</w:t>
      </w:r>
    </w:p>
    <w:p>
      <w:pPr>
        <w:pStyle w:val="Normal"/>
        <w:rPr/>
      </w:pPr>
      <w:r>
        <w:rPr/>
        <w:t>[[@Bible:Prov 31:30 ]][[31:30 &gt;&gt; Prov 31:30]] {{field-on:Bible}} Красотата е лъстива, и суетна е хубостта;Жената която се бои от Господа, тя ще бъде похвалена. {{field-off:Bible}}</w:t>
      </w:r>
    </w:p>
    <w:p>
      <w:pPr>
        <w:pStyle w:val="Normal"/>
        <w:rPr/>
      </w:pPr>
      <w:r>
        <w:rPr/>
        <w:t>[[@Bible:Prov 31:31 ]][[31:31 &gt;&gt; Prov 31:31]] {{field-on:Bible}} Дайте й от плода на ръцете й;И делата й нека я хвалят в портите. {{field-off:Bible}}</w:t>
      </w:r>
    </w:p>
    <w:p>
      <w:pPr>
        <w:pStyle w:val="Heading1"/>
        <w:rPr/>
      </w:pPr>
      <w:r>
        <w:rPr/>
        <w:t>Еклесиаст</w:t>
      </w:r>
    </w:p>
    <w:p>
      <w:pPr>
        <w:pStyle w:val="Heading2"/>
        <w:rPr/>
      </w:pPr>
      <w:r>
        <w:rPr/>
        <w:t>Глава 1</w:t>
      </w:r>
    </w:p>
    <w:p>
      <w:pPr>
        <w:pStyle w:val="Normal"/>
        <w:rPr/>
      </w:pPr>
      <w:r>
        <w:rPr/>
        <w:t>[[@Bible:Ecc 1:1 ]][[1:1 &gt;&gt; Ecc 1:1]] {{field-on:Bible}} Думите на проповедника, сина Давидова, царя в Ерусалим. {{field-off:Bible}}</w:t>
      </w:r>
    </w:p>
    <w:p>
      <w:pPr>
        <w:pStyle w:val="Normal"/>
        <w:rPr/>
      </w:pPr>
      <w:r>
        <w:rPr/>
        <w:t>[[@Bible:Ecc 1:2 ]][[1:2 &gt;&gt; Ecc 1:2]] {{field-on:Bible}} Суета на суетите, рече проповедникът:Суета на суетите, всичко е суета. {{field-off:Bible}}</w:t>
      </w:r>
    </w:p>
    <w:p>
      <w:pPr>
        <w:pStyle w:val="Normal"/>
        <w:rPr/>
      </w:pPr>
      <w:r>
        <w:rPr/>
        <w:t>[[@Bible:Ecc 1:3 ]][[1:3 &gt;&gt; Ecc 1:3]] {{field-on:Bible}} Коя полза человеку от всичкия му трудВ който се труди под слънцето? {{field-off:Bible}}</w:t>
      </w:r>
    </w:p>
    <w:p>
      <w:pPr>
        <w:pStyle w:val="Normal"/>
        <w:rPr/>
      </w:pPr>
      <w:r>
        <w:rPr/>
        <w:t>[[@Bible:Ecc 1:4 ]][[1:4 &gt;&gt; Ecc 1:4]] {{field-on:Bible}} Род прехожда, и род прихожда;А земята в век стои. {{field-off:Bible}}</w:t>
      </w:r>
    </w:p>
    <w:p>
      <w:pPr>
        <w:pStyle w:val="Normal"/>
        <w:rPr/>
      </w:pPr>
      <w:r>
        <w:rPr/>
        <w:t>[[@Bible:Ecc 1:5 ]][[1:5 &gt;&gt; Ecc 1:5]] {{field-on:Bible}} И изгрява слънцето, и захожда слънцето,И спеши към мястото си от дето е изгреяло. {{field-off:Bible}}</w:t>
      </w:r>
    </w:p>
    <w:p>
      <w:pPr>
        <w:pStyle w:val="Normal"/>
        <w:rPr/>
      </w:pPr>
      <w:r>
        <w:rPr/>
        <w:t>[[@Bible:Ecc 1:6 ]][[1:6 &gt;&gt; Ecc 1:6]] {{field-on:Bible}} Отхожда вятърът към юг,И се връща към север:Непрестанно обикаля и отхожда,И дохожда пак в кръговете си вятърът. {{field-off:Bible}}</w:t>
      </w:r>
    </w:p>
    <w:p>
      <w:pPr>
        <w:pStyle w:val="Normal"/>
        <w:rPr/>
      </w:pPr>
      <w:r>
        <w:rPr/>
        <w:t>[[@Bible:Ecc 1:7 ]][[1:7 &gt;&gt; Ecc 1:7]] {{field-on:Bible}} Всичките реки отиват в морето,И морето никога се не пълни:На мястото дето отиват рекитеВръщат се, там пак да идат. {{field-off:Bible}}</w:t>
      </w:r>
    </w:p>
    <w:p>
      <w:pPr>
        <w:pStyle w:val="Normal"/>
        <w:rPr/>
      </w:pPr>
      <w:r>
        <w:rPr/>
        <w:t>[[@Bible:Ecc 1:8 ]][[1:8 &gt;&gt; Ecc 1:8]] {{field-on:Bible}} Всичките думи са трудни:Не може человек да изрази.Окото не се насища с гледане,И ухото се не напълня съ слушане. {{field-off:Bible}}</w:t>
      </w:r>
    </w:p>
    <w:p>
      <w:pPr>
        <w:pStyle w:val="Normal"/>
        <w:rPr/>
      </w:pPr>
      <w:r>
        <w:rPr/>
        <w:t>[[@Bible:Ecc 1:9 ]][[1:9 &gt;&gt; Ecc 1:9]] {{field-on:Bible}} Което е станало, то е което ще стане;И което се е направило, то е което ще се направи;И няма нищо ново под слънцето. {{field-off:Bible}}</w:t>
      </w:r>
    </w:p>
    <w:p>
      <w:pPr>
        <w:pStyle w:val="Normal"/>
        <w:rPr/>
      </w:pPr>
      <w:r>
        <w:rPr/>
        <w:t>[[@Bible:Ecc 1:10 ]][[1:10 &gt;&gt; Ecc 1:10]] {{field-on:Bible}} Има ли нещо за което може да се рече:Виж! това е ново?Това е вече станало въ вековете които са били преди нас. {{field-off:Bible}}</w:t>
      </w:r>
    </w:p>
    <w:p>
      <w:pPr>
        <w:pStyle w:val="Normal"/>
        <w:rPr/>
      </w:pPr>
      <w:r>
        <w:rPr/>
        <w:t>[[@Bible:Ecc 1:11 ]][[1:11 &gt;&gt; Ecc 1:11]] {{field-on:Bible}} Няма помен за преждебившите;Нито ще бъде помен за бъдещите след тяхМежду онези които ще бъдат после. {{field-off:Bible}}</w:t>
      </w:r>
    </w:p>
    <w:p>
      <w:pPr>
        <w:pStyle w:val="Normal"/>
        <w:rPr/>
      </w:pPr>
      <w:r>
        <w:rPr/>
        <w:t>[[@Bible:Ecc 1:12 ]][[1:12 &gt;&gt; Ecc 1:12]] {{field-on:Bible}} Аз проповедникът станах царНад Израиля в Ерусалим; {{field-off:Bible}}</w:t>
      </w:r>
    </w:p>
    <w:p>
      <w:pPr>
        <w:pStyle w:val="Normal"/>
        <w:rPr/>
      </w:pPr>
      <w:r>
        <w:rPr/>
        <w:t>[[@Bible:Ecc 1:13 ]][[1:13 &gt;&gt; Ecc 1:13]] {{field-on:Bible}} И дадох сърдцето си за да издиряИ да изпитам чрез мъдросттаЗа всичко що бива под небето:Този тежък труд даде Бог на человеческите синовеЗа да се трудят в него. {{field-off:Bible}}</w:t>
      </w:r>
    </w:p>
    <w:p>
      <w:pPr>
        <w:pStyle w:val="Normal"/>
        <w:rPr/>
      </w:pPr>
      <w:r>
        <w:rPr/>
        <w:t>[[@Bible:Ecc 1:14 ]][[1:14 &gt;&gt; Ecc 1:14]] {{field-on:Bible}} Видях всичките дела що се вършат под слънцето,И, ето, всичкото суета и угнетение на духа. {{field-off:Bible}}</w:t>
      </w:r>
    </w:p>
    <w:p>
      <w:pPr>
        <w:pStyle w:val="Normal"/>
        <w:rPr/>
      </w:pPr>
      <w:r>
        <w:rPr/>
        <w:t>[[@Bible:Ecc 1:15 ]][[1:15 &gt;&gt; Ecc 1:15]] {{field-on:Bible}} Кривото не може да стане право;И недостигът не може да се брои. {{field-off:Bible}}</w:t>
      </w:r>
    </w:p>
    <w:p>
      <w:pPr>
        <w:pStyle w:val="Normal"/>
        <w:rPr/>
      </w:pPr>
      <w:r>
        <w:rPr/>
        <w:t>[[@Bible:Ecc 1:16 ]][[1:16 &gt;&gt; Ecc 1:16]] {{field-on:Bible}} Аз говорих в сърдцето си и рекох:Ето, аз се възвеличих, и умножих мъдростПовече от всички що са били преди мене в Ерусалим;И сърдцето ми придоби много мъдрост и знание. {{field-off:Bible}}</w:t>
      </w:r>
    </w:p>
    <w:p>
      <w:pPr>
        <w:pStyle w:val="Normal"/>
        <w:rPr/>
      </w:pPr>
      <w:r>
        <w:rPr/>
        <w:t>[[@Bible:Ecc 1:17 ]][[1:17 &gt;&gt; Ecc 1:17]] {{field-on:Bible}} И дадох сърдцето си за да зная мъдростИ да зная лудост и безумие:Познах, че и то е угнетение на духа. {{field-off:Bible}}</w:t>
      </w:r>
    </w:p>
    <w:p>
      <w:pPr>
        <w:pStyle w:val="Normal"/>
        <w:rPr/>
      </w:pPr>
      <w:r>
        <w:rPr/>
        <w:t>[[@Bible:Ecc 1:18 ]][[1:18 &gt;&gt; Ecc 1:18]] {{field-on:Bible}} Защото в много мъдрост има много скърб;И който умножава знание, умножава печал. {{field-off:Bible}}</w:t>
      </w:r>
    </w:p>
    <w:p>
      <w:pPr>
        <w:pStyle w:val="Heading2"/>
        <w:rPr/>
      </w:pPr>
      <w:r>
        <w:rPr/>
        <w:t>Глава 2</w:t>
      </w:r>
    </w:p>
    <w:p>
      <w:pPr>
        <w:pStyle w:val="Normal"/>
        <w:rPr/>
      </w:pPr>
      <w:r>
        <w:rPr/>
        <w:t>[[@Bible:Ecc 2:1 ]][[2:1 &gt;&gt; Ecc 2:1]] {{field-on:Bible}} Аз рекох в сърдцето си:Ела сега, да те опитам с веселба,И наслаждавай се с благо;И ето, и то суета. {{field-off:Bible}}</w:t>
      </w:r>
    </w:p>
    <w:p>
      <w:pPr>
        <w:pStyle w:val="Normal"/>
        <w:rPr/>
      </w:pPr>
      <w:r>
        <w:rPr/>
        <w:t>[[@Bible:Ecc 2:2 ]][[2:2 &gt;&gt; Ecc 2:2]] {{field-on:Bible}} Рекох за смеха: Лудост е, -И за веселбата: Що ползува тя? {{field-off:Bible}}</w:t>
      </w:r>
    </w:p>
    <w:p>
      <w:pPr>
        <w:pStyle w:val="Normal"/>
        <w:rPr/>
      </w:pPr>
      <w:r>
        <w:rPr/>
        <w:t>[[@Bible:Ecc 2:3 ]][[2:3 &gt;&gt; Ecc 2:3]] {{field-on:Bible}} Помислих в сърдцето сиДа веселя плътта си с виноКогато още сърдцето ми се упражняваше в мъдростта,И да удържа безумиетоДоде видя кое е доброто за человеческите синовеДа го правят под небето през всичките дни на живота си. {{field-off:Bible}}</w:t>
      </w:r>
    </w:p>
    <w:p>
      <w:pPr>
        <w:pStyle w:val="Normal"/>
        <w:rPr/>
      </w:pPr>
      <w:r>
        <w:rPr/>
        <w:t>[[@Bible:Ecc 2:4 ]][[2:4 &gt;&gt; Ecc 2:4]] {{field-on:Bible}} Направих си големи работи:Съградих си къщи: насадих си лозя: {{field-off:Bible}}</w:t>
      </w:r>
    </w:p>
    <w:p>
      <w:pPr>
        <w:pStyle w:val="Normal"/>
        <w:rPr/>
      </w:pPr>
      <w:r>
        <w:rPr/>
        <w:t>[[@Bible:Ecc 2:5 ]][[2:5 &gt;&gt; Ecc 2:5]] {{field-on:Bible}} Направих си градини и садове,И насадих в тях дървя от всякакъв плод: {{field-off:Bible}}</w:t>
      </w:r>
    </w:p>
    <w:p>
      <w:pPr>
        <w:pStyle w:val="Normal"/>
        <w:rPr/>
      </w:pPr>
      <w:r>
        <w:rPr/>
        <w:t>[[@Bible:Ecc 2:6 ]][[2:6 &gt;&gt; Ecc 2:6]] {{field-on:Bible}} Направих си водоеми, за да поя от тяхНасадената с дървя дъбрава: {{field-off:Bible}}</w:t>
      </w:r>
    </w:p>
    <w:p>
      <w:pPr>
        <w:pStyle w:val="Normal"/>
        <w:rPr/>
      </w:pPr>
      <w:r>
        <w:rPr/>
        <w:t>[[@Bible:Ecc 2:7 ]][[2:7 &gt;&gt; Ecc 2:7]] {{field-on:Bible}} Придобих раби и рабини,И имах раби домочадци:Имах още стада и паствиПовече от всичките бивши преди мене в Ерусалим: {{field-off:Bible}}</w:t>
      </w:r>
    </w:p>
    <w:p>
      <w:pPr>
        <w:pStyle w:val="Normal"/>
        <w:rPr/>
      </w:pPr>
      <w:r>
        <w:rPr/>
        <w:t>[[@Bible:Ecc 2:8 ]][[2:8 &gt;&gt; Ecc 2:8]] {{field-on:Bible}} Събрах си сребро, и злато,И скъпи вещи от царе и от места:Придобих си певци и певачки,И наслажденията на человеческите синове –Всякакъв вид великолепия. {{field-off:Bible}}</w:t>
      </w:r>
    </w:p>
    <w:p>
      <w:pPr>
        <w:pStyle w:val="Normal"/>
        <w:rPr/>
      </w:pPr>
      <w:r>
        <w:rPr/>
        <w:t>[[@Bible:Ecc 2:9 ]][[2:9 &gt;&gt; Ecc 2:9]] {{field-on:Bible}} И възвеличих се и умножих сеПовече от всичките бивши преди мене в Ерусалим;Още и мъдростта ми остана си в мене. {{field-off:Bible}}</w:t>
      </w:r>
    </w:p>
    <w:p>
      <w:pPr>
        <w:pStyle w:val="Normal"/>
        <w:rPr/>
      </w:pPr>
      <w:r>
        <w:rPr/>
        <w:t>[[@Bible:Ecc 2:10 ]][[2:10 &gt;&gt; Ecc 2:10]] {{field-on:Bible}} И всичко каквото поискаха очите миНе им отрекох:Не възбраних сърдцето си от всяко веселие;Защото сърдцето ми се веселеше съ всичките ми трудове,И това бе делът ми от всичкия ми труд. {{field-off:Bible}}</w:t>
      </w:r>
    </w:p>
    <w:p>
      <w:pPr>
        <w:pStyle w:val="Normal"/>
        <w:rPr/>
      </w:pPr>
      <w:r>
        <w:rPr/>
        <w:t>[[@Bible:Ecc 2:11 ]][[2:11 &gt;&gt; Ecc 2:11]] {{field-on:Bible}} И разгледах аз всичките си дела които направиха ръцете ми,И труда в който се трудих;И, ето, всичко е суета и угнетение на духа,И нема полза под слънцето. {{field-off:Bible}}</w:t>
      </w:r>
    </w:p>
    <w:p>
      <w:pPr>
        <w:pStyle w:val="Normal"/>
        <w:rPr/>
      </w:pPr>
      <w:r>
        <w:rPr/>
        <w:t>[[@Bible:Ecc 2:12 ]][[2:12 &gt;&gt; Ecc 2:12]] {{field-on:Bible}} И обърнах се аз за да разгледамМъдростта, и лудостта, и безумието:Защото що има да направи человек който е дошел след царя?-Онова което е вече направено. {{field-off:Bible}}</w:t>
      </w:r>
    </w:p>
    <w:p>
      <w:pPr>
        <w:pStyle w:val="Normal"/>
        <w:rPr/>
      </w:pPr>
      <w:r>
        <w:rPr/>
        <w:t>[[@Bible:Ecc 2:13 ]][[2:13 &gt;&gt; Ecc 2:13]] {{field-on:Bible}} И видях аз че мъдростта превъзхожда безумиетоКакто виделината превъзхожда тъмнината. {{field-off:Bible}}</w:t>
      </w:r>
    </w:p>
    <w:p>
      <w:pPr>
        <w:pStyle w:val="Normal"/>
        <w:rPr/>
      </w:pPr>
      <w:r>
        <w:rPr/>
        <w:t>[[@Bible:Ecc 2:14 ]][[2:14 &gt;&gt; Ecc 2:14]] {{field-on:Bible}} На мъдрия очите са в главата му,А безумний ходи в тъмнината;Но аз познах още че един случайЩе се случи на всички тези. {{field-off:Bible}}</w:t>
      </w:r>
    </w:p>
    <w:p>
      <w:pPr>
        <w:pStyle w:val="Normal"/>
        <w:rPr/>
      </w:pPr>
      <w:r>
        <w:rPr/>
        <w:t>[[@Bible:Ecc 2:15 ]][[2:15 &gt;&gt; Ecc 2:15]] {{field-on:Bible}} За то рекох в сърдцето си:Както се случава на безумния,Така ще се случи и на мене;Защо прочее да стана аз по-мъдър?За то подумах в сърдцето сиче и то е суета. {{field-off:Bible}}</w:t>
      </w:r>
    </w:p>
    <w:p>
      <w:pPr>
        <w:pStyle w:val="Normal"/>
        <w:rPr/>
      </w:pPr>
      <w:r>
        <w:rPr/>
        <w:t>[[@Bible:Ecc 2:16 ]][[2:16 &gt;&gt; Ecc 2:16]] {{field-on:Bible}} Защото не остава вечноПаметта на мъдрия, нито на безумния;Понеже в идещите дниВсичко ще се забрави вече;И как умира мъдрият? - както безумният. {{field-off:Bible}}</w:t>
      </w:r>
    </w:p>
    <w:p>
      <w:pPr>
        <w:pStyle w:val="Normal"/>
        <w:rPr/>
      </w:pPr>
      <w:r>
        <w:rPr/>
        <w:t>[[@Bible:Ecc 2:17 ]][[2:17 &gt;&gt; Ecc 2:17]] {{field-on:Bible}} За то намразих живота,Защото тежки ми се видеха делата които биват под слънцето;Понеже всичко е суета и угнетение на духа. {{field-off:Bible}}</w:t>
      </w:r>
    </w:p>
    <w:p>
      <w:pPr>
        <w:pStyle w:val="Normal"/>
        <w:rPr/>
      </w:pPr>
      <w:r>
        <w:rPr/>
        <w:t>[[@Bible:Ecc 2:18 ]][[2:18 &gt;&gt; Ecc 2:18]] {{field-on:Bible}} Намразих още аз и всичкия си трудЩо съм се трудил под слънцето;Защото го оставям на человека който ще бъде подир мене; {{field-off:Bible}}</w:t>
      </w:r>
    </w:p>
    <w:p>
      <w:pPr>
        <w:pStyle w:val="Normal"/>
        <w:rPr/>
      </w:pPr>
      <w:r>
        <w:rPr/>
        <w:t>[[@Bible:Ecc 2:19 ]][[2:19 &gt;&gt; Ecc 2:19]] {{field-on:Bible}} И кой знае дали ще бъде мъдър той или безумен?Но ще властвува над всичкия ми труд що съм се трудилИ в който показах мъдростта си под слънцето.Суета и то. {{field-off:Bible}}</w:t>
      </w:r>
    </w:p>
    <w:p>
      <w:pPr>
        <w:pStyle w:val="Normal"/>
        <w:rPr/>
      </w:pPr>
      <w:r>
        <w:rPr/>
        <w:t>[[@Bible:Ecc 2:20 ]][[2:20 &gt;&gt; Ecc 2:20]] {{field-on:Bible}} За то аз се обърнах и отчаях сърдцето сиЗа всичкия труд що съм се трудил под слънцето. {{field-off:Bible}}</w:t>
      </w:r>
    </w:p>
    <w:p>
      <w:pPr>
        <w:pStyle w:val="Normal"/>
        <w:rPr/>
      </w:pPr>
      <w:r>
        <w:rPr/>
        <w:t>[[@Bible:Ecc 2:21 ]][[2:21 &gt;&gt; Ecc 2:21]] {{field-on:Bible}} Защото има человек на когото трудът бидеС мъдрост и съ знание и съ сполука;Но го оставя за дял другимуКойто не се е трудил за него.И то суета и голямо зло. {{field-off:Bible}}</w:t>
      </w:r>
    </w:p>
    <w:p>
      <w:pPr>
        <w:pStyle w:val="Normal"/>
        <w:rPr/>
      </w:pPr>
      <w:r>
        <w:rPr/>
        <w:t>[[@Bible:Ecc 2:22 ]][[2:22 &gt;&gt; Ecc 2:22]] {{field-on:Bible}} Защото коя полза на человека от всичкия му трудИ от угнетението на сърдцето муВ които се труди под слънцето? {{field-off:Bible}}</w:t>
      </w:r>
    </w:p>
    <w:p>
      <w:pPr>
        <w:pStyle w:val="Normal"/>
        <w:rPr/>
      </w:pPr>
      <w:r>
        <w:rPr/>
        <w:t>[[@Bible:Ecc 2:23 ]][[2:23 &gt;&gt; Ecc 2:23]] {{field-on:Bible}} Понеже всичките му дни са болест,И трудовете му скърб;И ноще още сърдцето му не спи.И то суета. {{field-off:Bible}}</w:t>
      </w:r>
    </w:p>
    <w:p>
      <w:pPr>
        <w:pStyle w:val="Normal"/>
        <w:rPr/>
      </w:pPr>
      <w:r>
        <w:rPr/>
        <w:t>[[@Bible:Ecc 2:24 ]][[2:24 &gt;&gt; Ecc 2:24]] {{field-on:Bible}} Няма по-добро за человека освен да яде и да пие,И да прави душата си да се наслаждава от доброто на труда му.И това видях аз че е от Божията ръка. {{field-off:Bible}}</w:t>
      </w:r>
    </w:p>
    <w:p>
      <w:pPr>
        <w:pStyle w:val="Normal"/>
        <w:rPr/>
      </w:pPr>
      <w:r>
        <w:rPr/>
        <w:t>[[@Bible:Ecc 2:25 ]][[2:25 &gt;&gt; Ecc 2:25]] {{field-on:Bible}} Защото кой би ялИ кой би се наслаждавал освен мене? {{field-off:Bible}}</w:t>
      </w:r>
    </w:p>
    <w:p>
      <w:pPr>
        <w:pStyle w:val="Normal"/>
        <w:rPr/>
      </w:pPr>
      <w:r>
        <w:rPr/>
        <w:t>[[@Bible:Ecc 2:26 ]][[2:26 &gt;&gt; Ecc 2:26]] {{field-on:Bible}} Понеже Бог дава на угодния пред него человекМъдрост и знание и радост;А на грешния дава да се трудиЗа да притуря и да трупа, -За да го даде на угодния пред Бога.И то суета и угнетение на духа. {{field-off:Bible}}</w:t>
      </w:r>
    </w:p>
    <w:p>
      <w:pPr>
        <w:pStyle w:val="Heading2"/>
        <w:rPr/>
      </w:pPr>
      <w:r>
        <w:rPr/>
        <w:t>Глава 3</w:t>
      </w:r>
    </w:p>
    <w:p>
      <w:pPr>
        <w:pStyle w:val="Normal"/>
        <w:rPr/>
      </w:pPr>
      <w:r>
        <w:rPr/>
        <w:t>[[@Bible:Ecc 3:1 ]][[3:1 &gt;&gt; Ecc 3:1]] {{field-on:Bible}} Има време за всяко нещо,И срок за всяка работа под небето. {{field-off:Bible}}</w:t>
      </w:r>
    </w:p>
    <w:p>
      <w:pPr>
        <w:pStyle w:val="Normal"/>
        <w:rPr/>
      </w:pPr>
      <w:r>
        <w:rPr/>
        <w:t>[[@Bible:Ecc 3:2 ]][[3:2 &gt;&gt; Ecc 3:2]] {{field-on:Bible}} Време за раждане, и време за умиране;Време за насаждане, и време за изкоренение на насаденото; {{field-off:Bible}}</w:t>
      </w:r>
    </w:p>
    <w:p>
      <w:pPr>
        <w:pStyle w:val="Normal"/>
        <w:rPr/>
      </w:pPr>
      <w:r>
        <w:rPr/>
        <w:t>[[@Bible:Ecc 3:3 ]][[3:3 &gt;&gt; Ecc 3:3]] {{field-on:Bible}} Време за убиване, и време за изцеляване;Време за събаряне, и време за градене; {{field-off:Bible}}</w:t>
      </w:r>
    </w:p>
    <w:p>
      <w:pPr>
        <w:pStyle w:val="Normal"/>
        <w:rPr/>
      </w:pPr>
      <w:r>
        <w:rPr/>
        <w:t>[[@Bible:Ecc 3:4 ]][[3:4 &gt;&gt; Ecc 3:4]] {{field-on:Bible}} Време за плачене, и време за смеяне;Време за сетование, и време за ликование; {{field-off:Bible}}</w:t>
      </w:r>
    </w:p>
    <w:p>
      <w:pPr>
        <w:pStyle w:val="Normal"/>
        <w:rPr/>
      </w:pPr>
      <w:r>
        <w:rPr/>
        <w:t>[[@Bible:Ecc 3:5 ]][[3:5 &gt;&gt; Ecc 3:5]] {{field-on:Bible}} Време за разпръсване на камене, и време за събиране на камене;Време за пригръщане, и време за отдалечаване от пригръщането; {{field-off:Bible}}</w:t>
      </w:r>
    </w:p>
    <w:p>
      <w:pPr>
        <w:pStyle w:val="Normal"/>
        <w:rPr/>
      </w:pPr>
      <w:r>
        <w:rPr/>
        <w:t>[[@Bible:Ecc 3:6 ]][[3:6 &gt;&gt; Ecc 3:6]] {{field-on:Bible}} Време за придобиване, и време за изгубване;Време за пазене, и време за хвърляне; {{field-off:Bible}}</w:t>
      </w:r>
    </w:p>
    <w:p>
      <w:pPr>
        <w:pStyle w:val="Normal"/>
        <w:rPr/>
      </w:pPr>
      <w:r>
        <w:rPr/>
        <w:t>[[@Bible:Ecc 3:7 ]][[3:7 &gt;&gt; Ecc 3:7]] {{field-on:Bible}} Време за раздиране, и време за шиене,Време за мълчане, и време за говорене; {{field-off:Bible}}</w:t>
      </w:r>
    </w:p>
    <w:p>
      <w:pPr>
        <w:pStyle w:val="Normal"/>
        <w:rPr/>
      </w:pPr>
      <w:r>
        <w:rPr/>
        <w:t>[[@Bible:Ecc 3:8 ]][[3:8 &gt;&gt; Ecc 3:8]] {{field-on:Bible}} Време за обичане, и време за ненавиждане;Време за бой, и време за мир. {{field-off:Bible}}</w:t>
      </w:r>
    </w:p>
    <w:p>
      <w:pPr>
        <w:pStyle w:val="Normal"/>
        <w:rPr/>
      </w:pPr>
      <w:r>
        <w:rPr/>
        <w:t>[[@Bible:Ecc 3:9 ]][[3:9 &gt;&gt; Ecc 3:9]] {{field-on:Bible}} Каква полза на оногоз който работиОт онова в което се той труди? {{field-off:Bible}}</w:t>
      </w:r>
    </w:p>
    <w:p>
      <w:pPr>
        <w:pStyle w:val="Normal"/>
        <w:rPr/>
      </w:pPr>
      <w:r>
        <w:rPr/>
        <w:t>[[@Bible:Ecc 3:10 ]][[3:10 &gt;&gt; Ecc 3:10]] {{field-on:Bible}} Видях труденето което даде БогНа человеческите синове за да се трудят в него. {{field-off:Bible}}</w:t>
      </w:r>
    </w:p>
    <w:p>
      <w:pPr>
        <w:pStyle w:val="Normal"/>
        <w:rPr/>
      </w:pPr>
      <w:r>
        <w:rPr/>
        <w:t>[[@Bible:Ecc 3:11 ]][[3:11 &gt;&gt; Ecc 3:11]] {{field-on:Bible}} Направи всяко нещо хубаво на времето му;И света положи в техните размишления,Без да може человек да издириОт начало до конец делото което е Бог направил. {{field-off:Bible}}</w:t>
      </w:r>
    </w:p>
    <w:p>
      <w:pPr>
        <w:pStyle w:val="Normal"/>
        <w:rPr/>
      </w:pPr>
      <w:r>
        <w:rPr/>
        <w:t>[[@Bible:Ecc 3:12 ]][[3:12 &gt;&gt; Ecc 3:12]] {{field-on:Bible}} Познах, че няма друго добро в тях,Освен да се весели всеки, и да направи добро в живота си, {{field-off:Bible}}</w:t>
      </w:r>
    </w:p>
    <w:p>
      <w:pPr>
        <w:pStyle w:val="Normal"/>
        <w:rPr/>
      </w:pPr>
      <w:r>
        <w:rPr/>
        <w:t>[[@Bible:Ecc 3:13 ]][[3:13 &gt;&gt; Ecc 3:13]] {{field-on:Bible}} И още да яде всеки человек и да пие,И да се наслаждава от доброто на всичкия си труд:То е дарование от Бога. {{field-off:Bible}}</w:t>
      </w:r>
    </w:p>
    <w:p>
      <w:pPr>
        <w:pStyle w:val="Normal"/>
        <w:rPr/>
      </w:pPr>
      <w:r>
        <w:rPr/>
        <w:t>[[@Bible:Ecc 3:14 ]][[3:14 &gt;&gt; Ecc 3:14]] {{field-on:Bible}} Познах че всичко що прави Бог,То ще бъде вечно:Не е възможно да се притури на негоНито да се отнеме от него;И Бог направи това за да му се боят. {{field-off:Bible}}</w:t>
      </w:r>
    </w:p>
    <w:p>
      <w:pPr>
        <w:pStyle w:val="Normal"/>
        <w:rPr/>
      </w:pPr>
      <w:r>
        <w:rPr/>
        <w:t>[[@Bible:Ecc 3:15 ]][[3:15 &gt;&gt; Ecc 3:15]] {{field-on:Bible}} Каквото е станало вече съществува:И каквото ще стане вече е станало;И Бог предиря миналото. {{field-off:Bible}}</w:t>
      </w:r>
    </w:p>
    <w:p>
      <w:pPr>
        <w:pStyle w:val="Normal"/>
        <w:rPr/>
      </w:pPr>
      <w:r>
        <w:rPr/>
        <w:t>[[@Bible:Ecc 3:16 ]][[3:16 &gt;&gt; Ecc 3:16]] {{field-on:Bible}} И видях още под слънцетоМястото на съда, и там беззаконието, -И мястото на правдата, и там неправдата. {{field-off:Bible}}</w:t>
      </w:r>
    </w:p>
    <w:p>
      <w:pPr>
        <w:pStyle w:val="Normal"/>
        <w:rPr/>
      </w:pPr>
      <w:r>
        <w:rPr/>
        <w:t>[[@Bible:Ecc 3:17 ]][[3:17 &gt;&gt; Ecc 3:17]] {{field-on:Bible}} Рекох аз в сърдцето си:Бог ще съди праведния и нечестивия;Защото за всяко нещо и за всяко дело има време там. {{field-off:Bible}}</w:t>
      </w:r>
    </w:p>
    <w:p>
      <w:pPr>
        <w:pStyle w:val="Normal"/>
        <w:rPr/>
      </w:pPr>
      <w:r>
        <w:rPr/>
        <w:t>[[@Bible:Ecc 3:18 ]][[3:18 &gt;&gt; Ecc 3:18]] {{field-on:Bible}} Рекох аз в сърдцето сиЗа състоянието на человеческите синовече тях ще ги опита Бог,И ще видят те от себе си че са скотове. {{field-off:Bible}}</w:t>
      </w:r>
    </w:p>
    <w:p>
      <w:pPr>
        <w:pStyle w:val="Normal"/>
        <w:rPr/>
      </w:pPr>
      <w:r>
        <w:rPr/>
        <w:t>[[@Bible:Ecc 3:19 ]][[3:19 &gt;&gt; Ecc 3:19]] {{field-on:Bible}} Защото случаят на человеческите синовеЕ случай и на скота: един случай имат.Както умира този, така умира и онзи.И едно дихание е във всичките,И человек не превъзхожда в нищо скота,Защото всичко е суета. {{field-off:Bible}}</w:t>
      </w:r>
    </w:p>
    <w:p>
      <w:pPr>
        <w:pStyle w:val="Normal"/>
        <w:rPr/>
      </w:pPr>
      <w:r>
        <w:rPr/>
        <w:t>[[@Bible:Ecc 3:20 ]][[3:20 &gt;&gt; Ecc 3:20]] {{field-on:Bible}} Всичко отива в истото място;Всичко е станало от пръстта, и всичко се връща в пръстта. {{field-off:Bible}}</w:t>
      </w:r>
    </w:p>
    <w:p>
      <w:pPr>
        <w:pStyle w:val="Normal"/>
        <w:rPr/>
      </w:pPr>
      <w:r>
        <w:rPr/>
        <w:t>[[@Bible:Ecc 3:21 ]][[3:21 &gt;&gt; Ecc 3:21]] {{field-on:Bible}} Кой знае духа на человеческите синове да ли възлязва горе,И духа на скота да ли слязва долу на земята? {{field-off:Bible}}</w:t>
      </w:r>
    </w:p>
    <w:p>
      <w:pPr>
        <w:pStyle w:val="Normal"/>
        <w:rPr/>
      </w:pPr>
      <w:r>
        <w:rPr/>
        <w:t>[[@Bible:Ecc 3:22 ]][[3:22 &gt;&gt; Ecc 3:22]] {{field-on:Bible}} Видях прочее че нема по-доброОсвен да се весели човек в делата си;Защото това е делът му;Понеже кой ще го доведе за да видиОнова което ще бъде след него? {{field-off:Bible}}</w:t>
      </w:r>
    </w:p>
    <w:p>
      <w:pPr>
        <w:pStyle w:val="Heading2"/>
        <w:rPr/>
      </w:pPr>
      <w:r>
        <w:rPr/>
        <w:t>Глава 4</w:t>
      </w:r>
    </w:p>
    <w:p>
      <w:pPr>
        <w:pStyle w:val="Normal"/>
        <w:rPr/>
      </w:pPr>
      <w:r>
        <w:rPr/>
        <w:t>[[@Bible:Ecc 4:1 ]][[4:1 &gt;&gt; Ecc 4:1]] {{field-on:Bible}} Тогаз се обърнах аз и видяхВсичките насилия които стават под слънцето;И ето сълзите на насилваните,И нямаше за тях утешител;И силата беше в ръката на тези които ги насилваха,И нямаше за тях утешител. {{field-off:Bible}}</w:t>
      </w:r>
    </w:p>
    <w:p>
      <w:pPr>
        <w:pStyle w:val="Normal"/>
        <w:rPr/>
      </w:pPr>
      <w:r>
        <w:rPr/>
        <w:t>[[@Bible:Ecc 4:2 ]][[4:2 &gt;&gt; Ecc 4:2]] {{field-on:Bible}} За то аз рекох: Блазе на умрелите,Които са вече умрелиНежели на живите които са още живи. {{field-off:Bible}}</w:t>
      </w:r>
    </w:p>
    <w:p>
      <w:pPr>
        <w:pStyle w:val="Normal"/>
        <w:rPr/>
      </w:pPr>
      <w:r>
        <w:rPr/>
        <w:t>[[@Bible:Ecc 4:3 ]][[4:3 &gt;&gt; Ecc 4:3]] {{field-on:Bible}} А по-добър от двамата е който не е бил още,Който не е видял лошите дела които стават под слънцето. {{field-off:Bible}}</w:t>
      </w:r>
    </w:p>
    <w:p>
      <w:pPr>
        <w:pStyle w:val="Normal"/>
        <w:rPr/>
      </w:pPr>
      <w:r>
        <w:rPr/>
        <w:t>[[@Bible:Ecc 4:4 ]][[4:4 &gt;&gt; Ecc 4:4]] {{field-on:Bible}} И още видях аз всеки трудИ всяко сполучено дело,че за това на человека му завижда ближният му.И това суета и угнетение на духа. {{field-off:Bible}}</w:t>
      </w:r>
    </w:p>
    <w:p>
      <w:pPr>
        <w:pStyle w:val="Normal"/>
        <w:rPr/>
      </w:pPr>
      <w:r>
        <w:rPr/>
        <w:t>[[@Bible:Ecc 4:5 ]][[4:5 &gt;&gt; Ecc 4:5]] {{field-on:Bible}} Безумният сгъва ръцете сиИ яде плътта си. {{field-off:Bible}}</w:t>
      </w:r>
    </w:p>
    <w:p>
      <w:pPr>
        <w:pStyle w:val="Normal"/>
        <w:rPr/>
      </w:pPr>
      <w:r>
        <w:rPr/>
        <w:t>[[@Bible:Ecc 4:6 ]][[4:6 &gt;&gt; Ecc 4:6]] {{field-on:Bible}} По-добре една пълна шепа с покойНежели две пълни шепи с трудИ угнетение на духа. {{field-off:Bible}}</w:t>
      </w:r>
    </w:p>
    <w:p>
      <w:pPr>
        <w:pStyle w:val="Normal"/>
        <w:rPr/>
      </w:pPr>
      <w:r>
        <w:rPr/>
        <w:t>[[@Bible:Ecc 4:7 ]][[4:7 &gt;&gt; Ecc 4:7]] {{field-on:Bible}} Пак се обърнах азИ видях суета под слънцето. {{field-off:Bible}}</w:t>
      </w:r>
    </w:p>
    <w:p>
      <w:pPr>
        <w:pStyle w:val="Normal"/>
        <w:rPr/>
      </w:pPr>
      <w:r>
        <w:rPr/>
        <w:t>[[@Bible:Ecc 4:8 ]][[4:8 &gt;&gt; Ecc 4:8]] {{field-on:Bible}} Има някой който си няма втория,Ей, няма нито сина нито брата;И не престава от всичкия си труд:Даже окото му не се насища с богатство;И не дума: За кого се трудя азИ лишавам душата си от благо?И това е суета и тежък труд. {{field-off:Bible}}</w:t>
      </w:r>
    </w:p>
    <w:p>
      <w:pPr>
        <w:pStyle w:val="Normal"/>
        <w:rPr/>
      </w:pPr>
      <w:r>
        <w:rPr/>
        <w:t>[[@Bible:Ecc 4:9 ]][[4:9 &gt;&gt; Ecc 4:9]] {{field-on:Bible}} По-добре са двама нежели един;Понеже те имат добра мъзда в труда си. {{field-off:Bible}}</w:t>
      </w:r>
    </w:p>
    <w:p>
      <w:pPr>
        <w:pStyle w:val="Normal"/>
        <w:rPr/>
      </w:pPr>
      <w:r>
        <w:rPr/>
        <w:t>[[@Bible:Ecc 4:10 ]][[4:10 &gt;&gt; Ecc 4:10]] {{field-on:Bible}} Защото, ако паднат,Единът ще дигне другаря си;Но горко на единия който паднеИ няма втория да го дигне. {{field-off:Bible}}</w:t>
      </w:r>
    </w:p>
    <w:p>
      <w:pPr>
        <w:pStyle w:val="Normal"/>
        <w:rPr/>
      </w:pPr>
      <w:r>
        <w:rPr/>
        <w:t>[[@Bible:Ecc 4:11 ]][[4:11 &gt;&gt; Ecc 4:11]] {{field-on:Bible}} И ако легнат двама наедно ще се топлят;А единът как ще се стопли? {{field-off:Bible}}</w:t>
      </w:r>
    </w:p>
    <w:p>
      <w:pPr>
        <w:pStyle w:val="Normal"/>
        <w:rPr/>
      </w:pPr>
      <w:r>
        <w:rPr/>
        <w:t>[[@Bible:Ecc 4:12 ]][[4:12 &gt;&gt; Ecc 4:12]] {{field-on:Bible}} И ако некой превъзмогне против единия,Двамата ще му се опрат;И тройното въже не се къса скоро. {{field-off:Bible}}</w:t>
      </w:r>
    </w:p>
    <w:p>
      <w:pPr>
        <w:pStyle w:val="Normal"/>
        <w:rPr/>
      </w:pPr>
      <w:r>
        <w:rPr/>
        <w:t>[[@Bible:Ecc 4:13 ]][[4:13 &gt;&gt; Ecc 4:13]] {{field-on:Bible}} По-добро е бедно и мъдро детеНежели цар стар и безуменКойто не приема вече съвет; {{field-off:Bible}}</w:t>
      </w:r>
    </w:p>
    <w:p>
      <w:pPr>
        <w:pStyle w:val="Normal"/>
        <w:rPr/>
      </w:pPr>
      <w:r>
        <w:rPr/>
        <w:t>[[@Bible:Ecc 4:14 ]][[4:14 &gt;&gt; Ecc 4:14]] {{field-on:Bible}} Защото единът излязва из дома на узниците за да царува,А другият, и цар да се е родил, става сиромах. {{field-off:Bible}}</w:t>
      </w:r>
    </w:p>
    <w:p>
      <w:pPr>
        <w:pStyle w:val="Normal"/>
        <w:rPr/>
      </w:pPr>
      <w:r>
        <w:rPr/>
        <w:t>[[@Bible:Ecc 4:15 ]][[4:15 &gt;&gt; Ecc 4:15]] {{field-on:Bible}} Видях всичките живи които ходят под слънцетоСъс сина, втория, който ще стане вместо него: {{field-off:Bible}}</w:t>
      </w:r>
    </w:p>
    <w:p>
      <w:pPr>
        <w:pStyle w:val="Normal"/>
        <w:rPr/>
      </w:pPr>
      <w:r>
        <w:rPr/>
        <w:t>[[@Bible:Ecc 4:16 ]][[4:16 &gt;&gt; Ecc 4:16]] {{field-on:Bible}} Няма край на всичките люде,На всичките които са били пред тях;А дирните не ще се възвеселят в него.И това е прочее суета и угнетение на духа. {{field-off:Bible}}</w:t>
      </w:r>
    </w:p>
    <w:p>
      <w:pPr>
        <w:pStyle w:val="Heading2"/>
        <w:rPr/>
      </w:pPr>
      <w:r>
        <w:rPr/>
        <w:t>Глава 5</w:t>
      </w:r>
    </w:p>
    <w:p>
      <w:pPr>
        <w:pStyle w:val="Normal"/>
        <w:rPr/>
      </w:pPr>
      <w:r>
        <w:rPr/>
        <w:t>[[@Bible:Ecc 5:1 ]][[5:1 &gt;&gt; Ecc 5:1]] {{field-on:Bible}} Пази ногата си когато отиваш в дома Божий,И приближи повече да слушашНежели да приносиш жъртва на безумни,Които не знаят че струват зло. {{field-off:Bible}}</w:t>
      </w:r>
    </w:p>
    <w:p>
      <w:pPr>
        <w:pStyle w:val="Normal"/>
        <w:rPr/>
      </w:pPr>
      <w:r>
        <w:rPr/>
        <w:t>[[@Bible:Ecc 5:2 ]][[5:2 &gt;&gt; Ecc 5:2]] {{field-on:Bible}} Не прибързвай с устата си,И сърдцето ти да не бърза да произноси дума пред Бога;Защото Бог е на небето, а ти на земята;За то нека бъдат думите ти малко; {{field-off:Bible}}</w:t>
      </w:r>
    </w:p>
    <w:p>
      <w:pPr>
        <w:pStyle w:val="Normal"/>
        <w:rPr/>
      </w:pPr>
      <w:r>
        <w:rPr/>
        <w:t>[[@Bible:Ecc 5:3 ]][[5:3 &gt;&gt; Ecc 5:3]] {{field-on:Bible}} Понеже сънът дохажда в множеството на заниманията,А гласът на безумния в множеството на думите. {{field-off:Bible}}</w:t>
      </w:r>
    </w:p>
    <w:p>
      <w:pPr>
        <w:pStyle w:val="Normal"/>
        <w:rPr/>
      </w:pPr>
      <w:r>
        <w:rPr/>
        <w:t>[[@Bible:Ecc 5:4 ]][[5:4 &gt;&gt; Ecc 5:4]] {{field-on:Bible}} Когато обречеш обричане Богу,Не се бави да го изпълниш,Защото той няма благодарение от безумните:Изпълни което си обрекъл. {{field-off:Bible}}</w:t>
      </w:r>
    </w:p>
    <w:p>
      <w:pPr>
        <w:pStyle w:val="Normal"/>
        <w:rPr/>
      </w:pPr>
      <w:r>
        <w:rPr/>
        <w:t>[[@Bible:Ecc 5:5 ]][[5:5 &gt;&gt; Ecc 5:5]] {{field-on:Bible}} По-добре да се не обречешНежели да се обречеш и да не изпълниш. {{field-off:Bible}}</w:t>
      </w:r>
    </w:p>
    <w:p>
      <w:pPr>
        <w:pStyle w:val="Normal"/>
        <w:rPr/>
      </w:pPr>
      <w:r>
        <w:rPr/>
        <w:t>[[@Bible:Ecc 5:6 ]][[5:6 &gt;&gt; Ecc 5:6]] {{field-on:Bible}} Да не дозволиш на устата си да вкарат в грях плътта ти,И да не речеш пред ангела че е било от незнаяне:Защо да се разгневи Бог на гласа тиИ да погуби делото на ръцете ти? {{field-off:Bible}}</w:t>
      </w:r>
    </w:p>
    <w:p>
      <w:pPr>
        <w:pStyle w:val="Normal"/>
        <w:rPr/>
      </w:pPr>
      <w:r>
        <w:rPr/>
        <w:t>[[@Bible:Ecc 5:7 ]][[5:7 &gt;&gt; Ecc 5:7]] {{field-on:Bible}} Защото в множеството на сънищатаИ в множеството на думите има суети;А ти се бой от Бога {{field-off:Bible}}</w:t>
      </w:r>
    </w:p>
    <w:p>
      <w:pPr>
        <w:pStyle w:val="Normal"/>
        <w:rPr/>
      </w:pPr>
      <w:r>
        <w:rPr/>
        <w:t>[[@Bible:Ecc 5:8 ]][[5:8 &gt;&gt; Ecc 5:8]] {{field-on:Bible}} Ако видиш насилие на сиромаха,И разграбване на съдбата и на правдата в областта,Да се не почудиш за това нещо;Защото над високия по-висок надзирава,И над тях има най-висок. {{field-off:Bible}}</w:t>
      </w:r>
    </w:p>
    <w:p>
      <w:pPr>
        <w:pStyle w:val="Normal"/>
        <w:rPr/>
      </w:pPr>
      <w:r>
        <w:rPr/>
        <w:t>[[@Bible:Ecc 5:9 ]][[5:9 &gt;&gt; Ecc 5:9]] {{field-on:Bible}} Земята е полезна на всичките;И сам царят се служи от нивите. {{field-off:Bible}}</w:t>
      </w:r>
    </w:p>
    <w:p>
      <w:pPr>
        <w:pStyle w:val="Normal"/>
        <w:rPr/>
      </w:pPr>
      <w:r>
        <w:rPr/>
        <w:t>[[@Bible:Ecc 5:10 ]][[5:10 &gt;&gt; Ecc 5:10]] {{field-on:Bible}} Който обича среброто, не ще да се насити със сребро,Нито с доходи който обича изобилие.И то е суета. {{field-off:Bible}}</w:t>
      </w:r>
    </w:p>
    <w:p>
      <w:pPr>
        <w:pStyle w:val="Normal"/>
        <w:rPr/>
      </w:pPr>
      <w:r>
        <w:rPr/>
        <w:t>[[@Bible:Ecc 5:11 ]][[5:11 &gt;&gt; Ecc 5:11]] {{field-on:Bible}} Когато се умножава благото,Умножават се и онези които го ядат;И коя е ползата на притежателите муОсвен да го гледат с очите си? {{field-off:Bible}}</w:t>
      </w:r>
    </w:p>
    <w:p>
      <w:pPr>
        <w:pStyle w:val="Normal"/>
        <w:rPr/>
      </w:pPr>
      <w:r>
        <w:rPr/>
        <w:t>[[@Bible:Ecc 5:12 ]][[5:12 &gt;&gt; Ecc 5:12]] {{field-on:Bible}} Сънят на оногоз който работи е сладък,Или малко ял, или много;А насищението на богатия не го оставя да спи. {{field-off:Bible}}</w:t>
      </w:r>
    </w:p>
    <w:p>
      <w:pPr>
        <w:pStyle w:val="Normal"/>
        <w:rPr/>
      </w:pPr>
      <w:r>
        <w:rPr/>
        <w:t>[[@Bible:Ecc 5:13 ]][[5:13 &gt;&gt; Ecc 5:13]] {{field-on:Bible}} Има тежко зло което видях под слънцето:Богатство съхранявано от притежателя му за негова си повреда; {{field-off:Bible}}</w:t>
      </w:r>
    </w:p>
    <w:p>
      <w:pPr>
        <w:pStyle w:val="Normal"/>
        <w:rPr/>
      </w:pPr>
      <w:r>
        <w:rPr/>
        <w:t>[[@Bible:Ecc 5:14 ]][[5:14 &gt;&gt; Ecc 5:14]] {{field-on:Bible}} И онова богатство се изгубва от зъл случай;И той ражда син, а няма нищо в ръката му. {{field-off:Bible}}</w:t>
      </w:r>
    </w:p>
    <w:p>
      <w:pPr>
        <w:pStyle w:val="Normal"/>
        <w:rPr/>
      </w:pPr>
      <w:r>
        <w:rPr/>
        <w:t>[[@Bible:Ecc 5:15 ]][[5:15 &gt;&gt; Ecc 5:15]] {{field-on:Bible}} Както е излязъл из утробата на майка си,Гол ще се върне, ще отиде както е дошел;И няма да вземе нищо от труда сиЗа да занесе с ръката си. {{field-off:Bible}}</w:t>
      </w:r>
    </w:p>
    <w:p>
      <w:pPr>
        <w:pStyle w:val="Normal"/>
        <w:rPr/>
      </w:pPr>
      <w:r>
        <w:rPr/>
        <w:t>[[@Bible:Ecc 5:16 ]][[5:16 &gt;&gt; Ecc 5:16]] {{field-on:Bible}} И това е още тежко зло, -Както е дошел, така да иде,И каква полза за него, че се е трудил за вятъра? {{field-off:Bible}}</w:t>
      </w:r>
    </w:p>
    <w:p>
      <w:pPr>
        <w:pStyle w:val="Normal"/>
        <w:rPr/>
      </w:pPr>
      <w:r>
        <w:rPr/>
        <w:t>[[@Bible:Ecc 5:17 ]][[5:17 &gt;&gt; Ecc 5:17]] {{field-on:Bible}} Още и през всичките си дни яде в тъмнина,И в много печал, и болест, и мъки. {{field-off:Bible}}</w:t>
      </w:r>
    </w:p>
    <w:p>
      <w:pPr>
        <w:pStyle w:val="Normal"/>
        <w:rPr/>
      </w:pPr>
      <w:r>
        <w:rPr/>
        <w:t>[[@Bible:Ecc 5:18 ]][[5:18 &gt;&gt; Ecc 5:18]] {{field-on:Bible}} Ето що видях аз добро:Прилично е да яде някой и да пие,И да се наслаждава от благото на всичкия си трудВ който се труди под слънцето,Според числото на дните на живота сиКолкото му е дал Бог; {{field-off:Bible}}</w:t>
      </w:r>
    </w:p>
    <w:p>
      <w:pPr>
        <w:pStyle w:val="Normal"/>
        <w:rPr/>
      </w:pPr>
      <w:r>
        <w:rPr/>
        <w:t>[[@Bible:Ecc 5:19 ]][[5:19 &gt;&gt; Ecc 5:19]] {{field-on:Bible}} И на когото человека е дал Бог богатство и имот,Дал му е и власт да яде от тях,И да взима дела си, и да се весели в труда си:То е дар Божий. {{field-off:Bible}}</w:t>
      </w:r>
    </w:p>
    <w:p>
      <w:pPr>
        <w:pStyle w:val="Normal"/>
        <w:rPr/>
      </w:pPr>
      <w:r>
        <w:rPr/>
        <w:t>[[@Bible:Ecc 5:20 ]][[5:20 &gt;&gt; Ecc 5:20]] {{field-on:Bible}} Понеже няма да помни много дните на живота си;Понеже Бог отговаря на сърдцето му с веселие. {{field-off:Bible}}</w:t>
      </w:r>
    </w:p>
    <w:p>
      <w:pPr>
        <w:pStyle w:val="Heading2"/>
        <w:rPr/>
      </w:pPr>
      <w:r>
        <w:rPr/>
        <w:t>Глава 6</w:t>
      </w:r>
    </w:p>
    <w:p>
      <w:pPr>
        <w:pStyle w:val="Normal"/>
        <w:rPr/>
      </w:pPr>
      <w:r>
        <w:rPr/>
        <w:t>[[@Bible:Ecc 6:1 ]][[6:1 &gt;&gt; Ecc 6:1]] {{field-on:Bible}} Има зло което видях под слънцето,И го има много между человеците: {{field-off:Bible}}</w:t>
      </w:r>
    </w:p>
    <w:p>
      <w:pPr>
        <w:pStyle w:val="Normal"/>
        <w:rPr/>
      </w:pPr>
      <w:r>
        <w:rPr/>
        <w:t>[[@Bible:Ecc 6:2 ]][[6:2 &gt;&gt; Ecc 6:2]] {{field-on:Bible}} человек комуто Бог дава богатство, и имот, и слава,Що душата му се не лишава от всичко що би пожелал;Но Бог му не дава власт да яде от тях,Но ги яде чужденец.То е суета и зла болест. {{field-off:Bible}}</w:t>
      </w:r>
    </w:p>
    <w:p>
      <w:pPr>
        <w:pStyle w:val="Normal"/>
        <w:rPr/>
      </w:pPr>
      <w:r>
        <w:rPr/>
        <w:t>[[@Bible:Ecc 6:3 ]][[6:3 &gt;&gt; Ecc 6:3]] {{field-on:Bible}} Ако роди человек сто чада,И живее много години,Щото дните на годините му да станат много,А душата му не се насити с благо,И не е приел и погребване,Думам че извергът е по-добър от него; {{field-off:Bible}}</w:t>
      </w:r>
    </w:p>
    <w:p>
      <w:pPr>
        <w:pStyle w:val="Normal"/>
        <w:rPr/>
      </w:pPr>
      <w:r>
        <w:rPr/>
        <w:t>[[@Bible:Ecc 6:4 ]][[6:4 &gt;&gt; Ecc 6:4]] {{field-on:Bible}} Защото е дошел в суета, и отхожда в тъмнина,И името му ще се покрие с тъмнина; {{field-off:Bible}}</w:t>
      </w:r>
    </w:p>
    <w:p>
      <w:pPr>
        <w:pStyle w:val="Normal"/>
        <w:rPr/>
      </w:pPr>
      <w:r>
        <w:rPr/>
        <w:t>[[@Bible:Ecc 6:5 ]][[6:5 &gt;&gt; Ecc 6:5]] {{field-on:Bible}} И не е видял слънцето, и не е познал нищо;Но той има повече покой от оногоз. {{field-off:Bible}}</w:t>
      </w:r>
    </w:p>
    <w:p>
      <w:pPr>
        <w:pStyle w:val="Normal"/>
        <w:rPr/>
      </w:pPr>
      <w:r>
        <w:rPr/>
        <w:t>[[@Bible:Ecc 6:6 ]][[6:6 &gt;&gt; Ecc 6:6]] {{field-on:Bible}} И дваж тисяща години ако би живял някой, и добро не види, -Не отиват ли всичките в едно място? {{field-off:Bible}}</w:t>
      </w:r>
    </w:p>
    <w:p>
      <w:pPr>
        <w:pStyle w:val="Normal"/>
        <w:rPr/>
      </w:pPr>
      <w:r>
        <w:rPr/>
        <w:t>[[@Bible:Ecc 6:7 ]][[6:7 &gt;&gt; Ecc 6:7]] {{field-on:Bible}} Всичкий труд на человека е за устата му;Душата обаче не се насища. {{field-off:Bible}}</w:t>
      </w:r>
    </w:p>
    <w:p>
      <w:pPr>
        <w:pStyle w:val="Normal"/>
        <w:rPr/>
      </w:pPr>
      <w:r>
        <w:rPr/>
        <w:t>[[@Bible:Ecc 6:8 ]][[6:8 &gt;&gt; Ecc 6:8]] {{field-on:Bible}} Защото шо има мъдрият от безумния?Що има повече сиромахът който знае да ходи пред живите? {{field-off:Bible}}</w:t>
      </w:r>
    </w:p>
    <w:p>
      <w:pPr>
        <w:pStyle w:val="Normal"/>
        <w:rPr/>
      </w:pPr>
      <w:r>
        <w:rPr/>
        <w:t>[[@Bible:Ecc 6:9 ]][[6:9 &gt;&gt; Ecc 6:9]] {{field-on:Bible}} По-добро е гледането с очиНежели скитането със желание.И то суета и угнетение на духа. {{field-off:Bible}}</w:t>
      </w:r>
    </w:p>
    <w:p>
      <w:pPr>
        <w:pStyle w:val="Normal"/>
        <w:rPr/>
      </w:pPr>
      <w:r>
        <w:rPr/>
        <w:t>[[@Bible:Ecc 6:10 ]][[6:10 &gt;&gt; Ecc 6:10]] {{field-on:Bible}} Което е станало взело си е вече името,И познато е че то е человек;И той не може да се съди с по-крепкия си. {{field-off:Bible}}</w:t>
      </w:r>
    </w:p>
    <w:p>
      <w:pPr>
        <w:pStyle w:val="Normal"/>
        <w:rPr/>
      </w:pPr>
      <w:r>
        <w:rPr/>
        <w:t>[[@Bible:Ecc 6:11 ]][[6:11 &gt;&gt; Ecc 6:11]] {{field-on:Bible}} Понеже има много неща, които умножават суетата,Каква полза на человека? {{field-off:Bible}}</w:t>
      </w:r>
    </w:p>
    <w:p>
      <w:pPr>
        <w:pStyle w:val="Normal"/>
        <w:rPr/>
      </w:pPr>
      <w:r>
        <w:rPr/>
        <w:t>[[@Bible:Ecc 6:12 ]][[6:12 &gt;&gt; Ecc 6:12]] {{field-on:Bible}} Защото кой знае що е добро за человекаВ живота, въ всичките дни на живота на суетата муКойто прехожда като сянка?Понеже кой ще извести человекуЩо ще бъде след него под слънцето? {{field-off:Bible}}</w:t>
      </w:r>
    </w:p>
    <w:p>
      <w:pPr>
        <w:pStyle w:val="Heading2"/>
        <w:rPr/>
      </w:pPr>
      <w:r>
        <w:rPr/>
        <w:t>Глава 7</w:t>
      </w:r>
    </w:p>
    <w:p>
      <w:pPr>
        <w:pStyle w:val="Normal"/>
        <w:rPr/>
      </w:pPr>
      <w:r>
        <w:rPr/>
        <w:t>[[@Bible:Ecc 7:1 ]][[7:1 &gt;&gt; Ecc 7:1]] {{field-on:Bible}} По-добре име добро нежели многоценно миро,И денът на смъртта нежели денът на раждането. {{field-off:Bible}}</w:t>
      </w:r>
    </w:p>
    <w:p>
      <w:pPr>
        <w:pStyle w:val="Normal"/>
        <w:rPr/>
      </w:pPr>
      <w:r>
        <w:rPr/>
        <w:t>[[@Bible:Ecc 7:2 ]][[7:2 &gt;&gt; Ecc 7:2]] {{field-on:Bible}} По-добре да отиде някой в дом на сетованиеНежели да отиде в дом на пирование,Защото то е сетнината на всекого человека,И живият ще го тури в сърдцето си. {{field-off:Bible}}</w:t>
      </w:r>
    </w:p>
    <w:p>
      <w:pPr>
        <w:pStyle w:val="Normal"/>
        <w:rPr/>
      </w:pPr>
      <w:r>
        <w:rPr/>
        <w:t>[[@Bible:Ecc 7:3 ]][[7:3 &gt;&gt; Ecc 7:3]] {{field-on:Bible}} По-добра е печалта нежели смехът;Защото от дряхлостта на лицето сърдцето става по-весело. {{field-off:Bible}}</w:t>
      </w:r>
    </w:p>
    <w:p>
      <w:pPr>
        <w:pStyle w:val="Normal"/>
        <w:rPr/>
      </w:pPr>
      <w:r>
        <w:rPr/>
        <w:t>[[@Bible:Ecc 7:4 ]][[7:4 &gt;&gt; Ecc 7:4]] {{field-on:Bible}} Сърдцето на мъдрите е в дом на сетование;Но сърдцето на безумните в дом на веселба. {{field-off:Bible}}</w:t>
      </w:r>
    </w:p>
    <w:p>
      <w:pPr>
        <w:pStyle w:val="Normal"/>
        <w:rPr/>
      </w:pPr>
      <w:r>
        <w:rPr/>
        <w:t>[[@Bible:Ecc 7:5 ]][[7:5 &gt;&gt; Ecc 7:5]] {{field-on:Bible}} По-добре е на человека да слуша обличение от мъдърНежели да слуша песен от безумни; {{field-off:Bible}}</w:t>
      </w:r>
    </w:p>
    <w:p>
      <w:pPr>
        <w:pStyle w:val="Normal"/>
        <w:rPr/>
      </w:pPr>
      <w:r>
        <w:rPr/>
        <w:t>[[@Bible:Ecc 7:6 ]][[7:6 &gt;&gt; Ecc 7:6]] {{field-on:Bible}} Защото както е гласът на трънете под котелаТака е смехът на безумния. И то суета. {{field-off:Bible}}</w:t>
      </w:r>
    </w:p>
    <w:p>
      <w:pPr>
        <w:pStyle w:val="Normal"/>
        <w:rPr/>
      </w:pPr>
      <w:r>
        <w:rPr/>
        <w:t>[[@Bible:Ecc 7:7 ]][[7:7 &gt;&gt; Ecc 7:7]] {{field-on:Bible}} Наистина насилието изумява мъдрия,И дарът разтлява сърдцето. {{field-off:Bible}}</w:t>
      </w:r>
    </w:p>
    <w:p>
      <w:pPr>
        <w:pStyle w:val="Normal"/>
        <w:rPr/>
      </w:pPr>
      <w:r>
        <w:rPr/>
        <w:t>[[@Bible:Ecc 7:8 ]][[7:8 &gt;&gt; Ecc 7:8]] {{field-on:Bible}} По-добро е свършването на работата нежели началото й.По-добър е дълготърпеливият нежели високоумният. {{field-off:Bible}}</w:t>
      </w:r>
    </w:p>
    <w:p>
      <w:pPr>
        <w:pStyle w:val="Normal"/>
        <w:rPr/>
      </w:pPr>
      <w:r>
        <w:rPr/>
        <w:t>[[@Bible:Ecc 7:9 ]][[7:9 &gt;&gt; Ecc 7:9]] {{field-on:Bible}} Не спеши в духа си да си яростлив,Защото яростта почива в пазухата на безумните. {{field-off:Bible}}</w:t>
      </w:r>
    </w:p>
    <w:p>
      <w:pPr>
        <w:pStyle w:val="Normal"/>
        <w:rPr/>
      </w:pPr>
      <w:r>
        <w:rPr/>
        <w:t>[[@Bible:Ecc 7:10 ]][[7:10 &gt;&gt; Ecc 7:10]] {{field-on:Bible}} Да не речеш: Коя е причинатаче предишните дни бяха по-добри от тези?Защото не питаш благоразумно за това. {{field-off:Bible}}</w:t>
      </w:r>
    </w:p>
    <w:p>
      <w:pPr>
        <w:pStyle w:val="Normal"/>
        <w:rPr/>
      </w:pPr>
      <w:r>
        <w:rPr/>
        <w:t>[[@Bible:Ecc 7:11 ]][[7:11 &gt;&gt; Ecc 7:11]] {{field-on:Bible}} Мъдростта е добра като наследието,И полезна на онези които гледат слънцето. {{field-off:Bible}}</w:t>
      </w:r>
    </w:p>
    <w:p>
      <w:pPr>
        <w:pStyle w:val="Normal"/>
        <w:rPr/>
      </w:pPr>
      <w:r>
        <w:rPr/>
        <w:t>[[@Bible:Ecc 7:12 ]][[7:12 &gt;&gt; Ecc 7:12]] {{field-on:Bible}} Защото мъдростта е защита, както е защита среброто,Но преимуществото на знанието е че мъдростта оживява онези които я имат. {{field-off:Bible}}</w:t>
      </w:r>
    </w:p>
    <w:p>
      <w:pPr>
        <w:pStyle w:val="Normal"/>
        <w:rPr/>
      </w:pPr>
      <w:r>
        <w:rPr/>
        <w:t>[[@Bible:Ecc 7:13 ]][[7:13 &gt;&gt; Ecc 7:13]] {{field-on:Bible}} Гледай делото Божие.Защото кой може да направи правоОнова което е той направил криво? {{field-off:Bible}}</w:t>
      </w:r>
    </w:p>
    <w:p>
      <w:pPr>
        <w:pStyle w:val="Normal"/>
        <w:rPr/>
      </w:pPr>
      <w:r>
        <w:rPr/>
        <w:t>[[@Bible:Ecc 7:14 ]][[7:14 &gt;&gt; Ecc 7:14]] {{field-on:Bible}} В благополучен ден весели се,А в злополучен ден бъди смотрелив,Защото Бог направи едното противоположно на другото,За да не намерва человек нищо зад себе си. {{field-off:Bible}}</w:t>
      </w:r>
    </w:p>
    <w:p>
      <w:pPr>
        <w:pStyle w:val="Normal"/>
        <w:rPr/>
      </w:pPr>
      <w:r>
        <w:rPr/>
        <w:t>[[@Bible:Ecc 7:15 ]][[7:15 &gt;&gt; Ecc 7:15]] {{field-on:Bible}} Всичкото видях в дните не суетата си.Има праведен който загинва в правдата си;И има нечестив който дългоденствува в злобата си. {{field-off:Bible}}</w:t>
      </w:r>
    </w:p>
    <w:p>
      <w:pPr>
        <w:pStyle w:val="Normal"/>
        <w:rPr/>
      </w:pPr>
      <w:r>
        <w:rPr/>
        <w:t>[[@Bible:Ecc 7:16 ]][[7:16 &gt;&gt; Ecc 7:16]] {{field-on:Bible}} Не ставай прекалено праведен,И не мисли себе си за чрезмерно мъдър;Защо да загинеш? {{field-off:Bible}}</w:t>
      </w:r>
    </w:p>
    <w:p>
      <w:pPr>
        <w:pStyle w:val="Normal"/>
        <w:rPr/>
      </w:pPr>
      <w:r>
        <w:rPr/>
        <w:t>[[@Bible:Ecc 7:17 ]][[7:17 &gt;&gt; Ecc 7:17]] {{field-on:Bible}} Не ставай прекалено зъл,И не бъди безумен;Защо да умреш преди времето си? {{field-off:Bible}}</w:t>
      </w:r>
    </w:p>
    <w:p>
      <w:pPr>
        <w:pStyle w:val="Normal"/>
        <w:rPr/>
      </w:pPr>
      <w:r>
        <w:rPr/>
        <w:t>[[@Bible:Ecc 7:18 ]][[7:18 &gt;&gt; Ecc 7:18]] {{field-on:Bible}} Добре е да държиш това,И от онова да не оттегляш ръката си;Защото който се бои от Бога ще избегне от всички тези. {{field-off:Bible}}</w:t>
      </w:r>
    </w:p>
    <w:p>
      <w:pPr>
        <w:pStyle w:val="Normal"/>
        <w:rPr/>
      </w:pPr>
      <w:r>
        <w:rPr/>
        <w:t>[[@Bible:Ecc 7:19 ]][[7:19 &gt;&gt; Ecc 7:19]] {{field-on:Bible}} Мъдростта дава на мъдрия повече силаНежели десет началници които са в града. {{field-off:Bible}}</w:t>
      </w:r>
    </w:p>
    <w:p>
      <w:pPr>
        <w:pStyle w:val="Normal"/>
        <w:rPr/>
      </w:pPr>
      <w:r>
        <w:rPr/>
        <w:t>[[@Bible:Ecc 7:20 ]][[7:20 &gt;&gt; Ecc 7:20]] {{field-on:Bible}} Защото няма праведен человек на земятаКойто да струва добро и да не греши. {{field-off:Bible}}</w:t>
      </w:r>
    </w:p>
    <w:p>
      <w:pPr>
        <w:pStyle w:val="Normal"/>
        <w:rPr/>
      </w:pPr>
      <w:r>
        <w:rPr/>
        <w:t>[[@Bible:Ecc 7:21 ]][[7:21 &gt;&gt; Ecc 7:21]] {{field-on:Bible}} И не давай внимание на всичките думи които се говорят,Да не би да чуеш раба си че те кълне; {{field-off:Bible}}</w:t>
      </w:r>
    </w:p>
    <w:p>
      <w:pPr>
        <w:pStyle w:val="Normal"/>
        <w:rPr/>
      </w:pPr>
      <w:r>
        <w:rPr/>
        <w:t>[[@Bible:Ecc 7:22 ]][[7:22 &gt;&gt; Ecc 7:22]] {{field-on:Bible}} Защото много пъти и сърдцето ти познаваче ти подобно си прокълнал други. {{field-off:Bible}}</w:t>
      </w:r>
    </w:p>
    <w:p>
      <w:pPr>
        <w:pStyle w:val="Normal"/>
        <w:rPr/>
      </w:pPr>
      <w:r>
        <w:rPr/>
        <w:t>[[@Bible:Ecc 7:23 ]][[7:23 &gt;&gt; Ecc 7:23]] {{field-on:Bible}} Всичко това опитах с мъдростта:Рекох: Ще бъда мъдър;Но тя се отдалечи от мене. {{field-off:Bible}}</w:t>
      </w:r>
    </w:p>
    <w:p>
      <w:pPr>
        <w:pStyle w:val="Normal"/>
        <w:rPr/>
      </w:pPr>
      <w:r>
        <w:rPr/>
        <w:t>[[@Bible:Ecc 7:24 ]][[7:24 &gt;&gt; Ecc 7:24]] {{field-on:Bible}} Онова което е много далеч и твърде дълбоко,Кой може да го намери? {{field-off:Bible}}</w:t>
      </w:r>
    </w:p>
    <w:p>
      <w:pPr>
        <w:pStyle w:val="Normal"/>
        <w:rPr/>
      </w:pPr>
      <w:r>
        <w:rPr/>
        <w:t>[[@Bible:Ecc 7:25 ]][[7:25 &gt;&gt; Ecc 7:25]] {{field-on:Bible}} Аз обходих със сърдцето сиЗа да науча, и да издиря,И да изследвам мъдростта и разума,И да позная нечестието на безумието,И на глупостта, и на лудостта. {{field-off:Bible}}</w:t>
      </w:r>
    </w:p>
    <w:p>
      <w:pPr>
        <w:pStyle w:val="Normal"/>
        <w:rPr/>
      </w:pPr>
      <w:r>
        <w:rPr/>
        <w:t>[[@Bible:Ecc 7:26 ]][[7:26 &gt;&gt; Ecc 7:26]] {{field-on:Bible}} И намерих че е по-горчива от смъртОнази жена на която сърдцето е примки и мрежи, и ръцете й узи:Угодний пред Бога ще се отърве от нея;А грешникът ще бъде хванат от нея. {{field-off:Bible}}</w:t>
      </w:r>
    </w:p>
    <w:p>
      <w:pPr>
        <w:pStyle w:val="Normal"/>
        <w:rPr/>
      </w:pPr>
      <w:r>
        <w:rPr/>
        <w:t>[[@Bible:Ecc 7:27 ]][[7:27 &gt;&gt; Ecc 7:27]] {{field-on:Bible}} Виж, това намерих говори проповедникът,Като изпитвах едно по едно за да намеря сметката, {{field-off:Bible}}</w:t>
      </w:r>
    </w:p>
    <w:p>
      <w:pPr>
        <w:pStyle w:val="Normal"/>
        <w:rPr/>
      </w:pPr>
      <w:r>
        <w:rPr/>
        <w:t>[[@Bible:Ecc 7:28 ]][[7:28 &gt;&gt; Ecc 7:28]] {{field-on:Bible}} Което още душата ми изследва, но не намервам:Едного мъжа между тисяща намерих;Но ни една жена между всички тези не намерих. {{field-off:Bible}}</w:t>
      </w:r>
    </w:p>
    <w:p>
      <w:pPr>
        <w:pStyle w:val="Normal"/>
        <w:rPr/>
      </w:pPr>
      <w:r>
        <w:rPr/>
        <w:t>[[@Bible:Ecc 7:29 ]][[7:29 &gt;&gt; Ecc 7:29]] {{field-on:Bible}} Ето, това само намерих,че Бог направи человека прав,Но те потърсиха много измишления. {{field-off:Bible}}</w:t>
      </w:r>
    </w:p>
    <w:p>
      <w:pPr>
        <w:pStyle w:val="Heading2"/>
        <w:rPr/>
      </w:pPr>
      <w:r>
        <w:rPr/>
        <w:t>Глава 8</w:t>
      </w:r>
    </w:p>
    <w:p>
      <w:pPr>
        <w:pStyle w:val="Normal"/>
        <w:rPr/>
      </w:pPr>
      <w:r>
        <w:rPr/>
        <w:t>[[@Bible:Ecc 8:1 ]][[8:1 &gt;&gt; Ecc 8:1]] {{field-on:Bible}} Кой е както мъдрият?И кой знае изяснението на словесата?Мъдростта на человека осветлява лицето му,И жестокостта на лицето му се променява. {{field-off:Bible}}</w:t>
      </w:r>
    </w:p>
    <w:p>
      <w:pPr>
        <w:pStyle w:val="Normal"/>
        <w:rPr/>
      </w:pPr>
      <w:r>
        <w:rPr/>
        <w:t>[[@Bible:Ecc 8:2 ]][[8:2 &gt;&gt; Ecc 8:2]] {{field-on:Bible}} Аз казвам да пазиш заповедта на царя,А най-вече заради клетвата Богу. {{field-off:Bible}}</w:t>
      </w:r>
    </w:p>
    <w:p>
      <w:pPr>
        <w:pStyle w:val="Normal"/>
        <w:rPr/>
      </w:pPr>
      <w:r>
        <w:rPr/>
        <w:t>[[@Bible:Ecc 8:3 ]][[8:3 &gt;&gt; Ecc 8:3]] {{field-on:Bible}} Не бързай да бягаш от присъствието му:Не постоянствувай в лоша работа:Защото всичко каквото ще, направя. {{field-off:Bible}}</w:t>
      </w:r>
    </w:p>
    <w:p>
      <w:pPr>
        <w:pStyle w:val="Normal"/>
        <w:rPr/>
      </w:pPr>
      <w:r>
        <w:rPr/>
        <w:t>[[@Bible:Ecc 8:4 ]][[8:4 &gt;&gt; Ecc 8:4]] {{field-on:Bible}} В думата на царя има власт;И кой ще му рече: Що правиш? {{field-off:Bible}}</w:t>
      </w:r>
    </w:p>
    <w:p>
      <w:pPr>
        <w:pStyle w:val="Normal"/>
        <w:rPr/>
      </w:pPr>
      <w:r>
        <w:rPr/>
        <w:t>[[@Bible:Ecc 8:5 ]][[8:5 &gt;&gt; Ecc 8:5]] {{field-on:Bible}} Който пази заповедта няма да види нещо зло;И сърдцето на мъдрия познава времето и сгодата. {{field-off:Bible}}</w:t>
      </w:r>
    </w:p>
    <w:p>
      <w:pPr>
        <w:pStyle w:val="Normal"/>
        <w:rPr/>
      </w:pPr>
      <w:r>
        <w:rPr/>
        <w:t>[[@Bible:Ecc 8:6 ]][[8:6 &gt;&gt; Ecc 8:6]] {{field-on:Bible}} Защото всяко нещо има време и сгода;Понеже окаянството на человека е много върх него; {{field-off:Bible}}</w:t>
      </w:r>
    </w:p>
    <w:p>
      <w:pPr>
        <w:pStyle w:val="Normal"/>
        <w:rPr/>
      </w:pPr>
      <w:r>
        <w:rPr/>
        <w:t>[[@Bible:Ecc 8:7 ]][[8:7 &gt;&gt; Ecc 8:7]] {{field-on:Bible}} Защото не знае какво ще се случи;Понеже кой може да му обади как ще стане? {{field-off:Bible}}</w:t>
      </w:r>
    </w:p>
    <w:p>
      <w:pPr>
        <w:pStyle w:val="Normal"/>
        <w:rPr/>
      </w:pPr>
      <w:r>
        <w:rPr/>
        <w:t>[[@Bible:Ecc 8:8 ]][[8:8 &gt;&gt; Ecc 8:8]] {{field-on:Bible}} Няма человек който да има власт над духа та да възбранява духа,Нито да има власт над деня на смъртта.И в този бой пущане няма;И нечестието не ще избави тези които го имат. {{field-off:Bible}}</w:t>
      </w:r>
    </w:p>
    <w:p>
      <w:pPr>
        <w:pStyle w:val="Normal"/>
        <w:rPr/>
      </w:pPr>
      <w:r>
        <w:rPr/>
        <w:t>[[@Bible:Ecc 8:9 ]][[8:9 &gt;&gt; Ecc 8:9]] {{field-on:Bible}} Всичко това видях, и турих ума сиВъв всеко дело което става под слънцето:Има време в което человек властвува над человека за своя повреда. {{field-off:Bible}}</w:t>
      </w:r>
    </w:p>
    <w:p>
      <w:pPr>
        <w:pStyle w:val="Normal"/>
        <w:rPr/>
      </w:pPr>
      <w:r>
        <w:rPr/>
        <w:t>[[@Bible:Ecc 8:10 ]][[8:10 &gt;&gt; Ecc 8:10]] {{field-on:Bible}} И така видех нечестивите погребени,Които дойдоха и отидоха от светото место,И се забравиха в града дето бяха така сторили.И то суета. {{field-off:Bible}}</w:t>
      </w:r>
    </w:p>
    <w:p>
      <w:pPr>
        <w:pStyle w:val="Normal"/>
        <w:rPr/>
      </w:pPr>
      <w:r>
        <w:rPr/>
        <w:t>[[@Bible:Ecc 8:11 ]][[8:11 &gt;&gt; Ecc 8:11]] {{field-on:Bible}} Понеже решението против лукавото дело не се свърши скоро,Затова сърдцето на человеческите синове е всичко вдадено да струва зло. {{field-off:Bible}}</w:t>
      </w:r>
    </w:p>
    <w:p>
      <w:pPr>
        <w:pStyle w:val="Normal"/>
        <w:rPr/>
      </w:pPr>
      <w:r>
        <w:rPr/>
        <w:t>[[@Bible:Ecc 8:12 ]][[8:12 &gt;&gt; Ecc 8:12]] {{field-on:Bible}} Ако и струва грешникът зло сто пъти и дългоденствува,Но аз зная пакче ще бъде добро на онези които се боят от Бога,Които се боят от лицето му. {{field-off:Bible}}</w:t>
      </w:r>
    </w:p>
    <w:p>
      <w:pPr>
        <w:pStyle w:val="Normal"/>
        <w:rPr/>
      </w:pPr>
      <w:r>
        <w:rPr/>
        <w:t>[[@Bible:Ecc 8:13 ]][[8:13 &gt;&gt; Ecc 8:13]] {{field-on:Bible}} А на нечестивия не ще е добре,И няма да се продължат дните муКоито преминават като сянка;Защото не се бои от лицето Божие {{field-off:Bible}}</w:t>
      </w:r>
    </w:p>
    <w:p>
      <w:pPr>
        <w:pStyle w:val="Normal"/>
        <w:rPr/>
      </w:pPr>
      <w:r>
        <w:rPr/>
        <w:t>[[@Bible:Ecc 8:14 ]][[8:14 &gt;&gt; Ecc 8:14]] {{field-on:Bible}} Има суета която се случва на земята,че има праведни на които се случава според делата на нечестивите,И има нечестиви на които се случава според делата на праведните.Рекох че и то е суета. {{field-off:Bible}}</w:t>
      </w:r>
    </w:p>
    <w:p>
      <w:pPr>
        <w:pStyle w:val="Normal"/>
        <w:rPr/>
      </w:pPr>
      <w:r>
        <w:rPr/>
        <w:t>[[@Bible:Ecc 8:15 ]][[8:15 &gt;&gt; Ecc 8:15]] {{field-on:Bible}} За то аз похвалих веселието;Защото за человека нема по-добро под слънцетоОсвен да яде и да пие и да се весели;И то ще му остане от труда муВ дните на живота му които му е Бог дал под слънцето. {{field-off:Bible}}</w:t>
      </w:r>
    </w:p>
    <w:p>
      <w:pPr>
        <w:pStyle w:val="Normal"/>
        <w:rPr/>
      </w:pPr>
      <w:r>
        <w:rPr/>
        <w:t>[[@Bible:Ecc 8:16 ]][[8:16 &gt;&gt; Ecc 8:16]] {{field-on:Bible}} Като дадох сърдцето си да позная мъдростта,И да видя труденето което ставаше по земята,(Защото на някои очите ни дене ни ноще виждат сън,) {{field-off:Bible}}</w:t>
      </w:r>
    </w:p>
    <w:p>
      <w:pPr>
        <w:pStyle w:val="Normal"/>
        <w:rPr/>
      </w:pPr>
      <w:r>
        <w:rPr/>
        <w:t>[[@Bible:Ecc 8:17 ]][[8:17 &gt;&gt; Ecc 8:17]] {{field-on:Bible}} Тогаз видях всичкото Божие дело,че человек на може да намери делото което става под слънцето;Понеже колкото и да се труди человек и да търси,Известно няма да намери;А още, и мъдрий ако рече да познае,Не може намери. {{field-off:Bible}}</w:t>
      </w:r>
    </w:p>
    <w:p>
      <w:pPr>
        <w:pStyle w:val="Heading2"/>
        <w:rPr/>
      </w:pPr>
      <w:r>
        <w:rPr/>
        <w:t>Глава 9</w:t>
      </w:r>
    </w:p>
    <w:p>
      <w:pPr>
        <w:pStyle w:val="Normal"/>
        <w:rPr/>
      </w:pPr>
      <w:r>
        <w:rPr/>
        <w:t>[[@Bible:Ecc 9:1 ]][[9:1 &gt;&gt; Ecc 9:1]] {{field-on:Bible}} Защото турих всичко това в сърдцето сиЗа да издиря всичко това,че праведните и мъдрите и делата им са в ръката Божия:Няма человек който да знаеДали любов или омраза ще бъде:Всичкото е пред тях. {{field-off:Bible}}</w:t>
      </w:r>
    </w:p>
    <w:p>
      <w:pPr>
        <w:pStyle w:val="Normal"/>
        <w:rPr/>
      </w:pPr>
      <w:r>
        <w:rPr/>
        <w:t>[[@Bible:Ecc 9:2 ]][[9:2 &gt;&gt; Ecc 9:2]] {{field-on:Bible}} Всичко се случва равно на всичките:Един случай е на праведния и на нечестивия,На добрия и на чистия и на нечистия,И на оногоз който жъртвува и на оногоз който не жъртвува:Както добрият, така и грешният,Който се кълне както който се бои от клетва. {{field-off:Bible}}</w:t>
      </w:r>
    </w:p>
    <w:p>
      <w:pPr>
        <w:pStyle w:val="Normal"/>
        <w:rPr/>
      </w:pPr>
      <w:r>
        <w:rPr/>
        <w:t>[[@Bible:Ecc 9:3 ]][[9:3 &gt;&gt; Ecc 9:3]] {{field-on:Bible}} Това е злото между всичко което става под слънцето,че един случай е на всичките;И най-вече сърдцето на человеческите синове е пълно със злина,И безумие има в сърдцето им доде са живи,И после слезват при мъртвите. {{field-off:Bible}}</w:t>
      </w:r>
    </w:p>
    <w:p>
      <w:pPr>
        <w:pStyle w:val="Normal"/>
        <w:rPr/>
      </w:pPr>
      <w:r>
        <w:rPr/>
        <w:t>[[@Bible:Ecc 9:4 ]][[9:4 &gt;&gt; Ecc 9:4]] {{field-on:Bible}} Защото за оногоз който има приобщение със всичките живи има надежда; Понеже живо куче е по-добро от мъртъв лъв. {{field-off:Bible}}</w:t>
      </w:r>
    </w:p>
    <w:p>
      <w:pPr>
        <w:pStyle w:val="Normal"/>
        <w:rPr/>
      </w:pPr>
      <w:r>
        <w:rPr/>
        <w:t>[[@Bible:Ecc 9:5 ]][[9:5 &gt;&gt; Ecc 9:5]] {{field-on:Bible}} Защото живите знаят че ще умрат;Но мъртвите не знаят нищо,Нито имат вече придобиване,Понеже паметта им се е забравила; {{field-off:Bible}}</w:t>
      </w:r>
    </w:p>
    <w:p>
      <w:pPr>
        <w:pStyle w:val="Normal"/>
        <w:rPr/>
      </w:pPr>
      <w:r>
        <w:rPr/>
        <w:t>[[@Bible:Ecc 9:6 ]][[9:6 &gt;&gt; Ecc 9:6]] {{field-on:Bible}} Още и любовта им, и ненавистта им,И завистта им вече се е изгубила;И не ще имат вече никога дялВъв всичко що става под слънцето. {{field-off:Bible}}</w:t>
      </w:r>
    </w:p>
    <w:p>
      <w:pPr>
        <w:pStyle w:val="Normal"/>
        <w:rPr/>
      </w:pPr>
      <w:r>
        <w:rPr/>
        <w:t>[[@Bible:Ecc 9:7 ]][[9:7 &gt;&gt; Ecc 9:7]] {{field-on:Bible}} Иди, яж хляба си с веселба, и пий виното си с весело сърдце;Защото Бог вече благоволи в делата ти. {{field-off:Bible}}</w:t>
      </w:r>
    </w:p>
    <w:p>
      <w:pPr>
        <w:pStyle w:val="Normal"/>
        <w:rPr/>
      </w:pPr>
      <w:r>
        <w:rPr/>
        <w:t>[[@Bible:Ecc 9:8 ]][[9:8 &gt;&gt; Ecc 9:8]] {{field-on:Bible}} Във всяко време нека бъдат бели дрехите ти,И миро да не оскудее на главата ти {{field-off:Bible}}</w:t>
      </w:r>
    </w:p>
    <w:p>
      <w:pPr>
        <w:pStyle w:val="Normal"/>
        <w:rPr/>
      </w:pPr>
      <w:r>
        <w:rPr/>
        <w:t>[[@Bible:Ecc 9:9 ]][[9:9 &gt;&gt; Ecc 9:9]] {{field-on:Bible}} Радвай се в живота си със жената си която си възлюбилВъв всичките дни на суетния си животКоито ти се дадоха под слънцето,Във всичките дни на твоята суета;Защото това е делът ти в животаИ в труда ти който се трудиш под слънцето. {{field-off:Bible}}</w:t>
      </w:r>
    </w:p>
    <w:p>
      <w:pPr>
        <w:pStyle w:val="Normal"/>
        <w:rPr/>
      </w:pPr>
      <w:r>
        <w:rPr/>
        <w:t>[[@Bible:Ecc 9:10 ]][[9:10 &gt;&gt; Ecc 9:10]] {{field-on:Bible}} Всичко що намери ръката ти да направиНаправи със силата си;Защото няма ни деяние, ни помишление, ни знание,Нито мъдрост в гроба, дето отиваш. {{field-off:Bible}}</w:t>
      </w:r>
    </w:p>
    <w:p>
      <w:pPr>
        <w:pStyle w:val="Normal"/>
        <w:rPr/>
      </w:pPr>
      <w:r>
        <w:rPr/>
        <w:t>[[@Bible:Ecc 9:11 ]][[9:11 &gt;&gt; Ecc 9:11]] {{field-on:Bible}} Обърнах се, и видях под слънцеточе тичането не е на леките,Нито бранта е на силните,Нито хлЯбът на мъдрите, нито богатството на разумните,Нито добромислието на тези които имат знание;Защото време и случай се случава на всичките, {{field-off:Bible}}</w:t>
      </w:r>
    </w:p>
    <w:p>
      <w:pPr>
        <w:pStyle w:val="Normal"/>
        <w:rPr/>
      </w:pPr>
      <w:r>
        <w:rPr/>
        <w:t>[[@Bible:Ecc 9:12 ]][[9:12 &gt;&gt; Ecc 9:12]] {{field-on:Bible}} Защото даже и человек не знае времето си.Както рибите които се улавят в зла мрежа,И както птиците, които се улавят в примка,Така се улавят человеческите синове в зло време,Когато внезапно нападне върх тях. {{field-off:Bible}}</w:t>
      </w:r>
    </w:p>
    <w:p>
      <w:pPr>
        <w:pStyle w:val="Normal"/>
        <w:rPr/>
      </w:pPr>
      <w:r>
        <w:rPr/>
        <w:t>[[@Bible:Ecc 9:13 ]][[9:13 &gt;&gt; Ecc 9:13]] {{field-on:Bible}} И това видях мъдрост под слънцето,И видя ми се голяма: {{field-off:Bible}}</w:t>
      </w:r>
    </w:p>
    <w:p>
      <w:pPr>
        <w:pStyle w:val="Normal"/>
        <w:rPr/>
      </w:pPr>
      <w:r>
        <w:rPr/>
        <w:t>[[@Bible:Ecc 9:14 ]][[9:14 &gt;&gt; Ecc 9:14]] {{field-on:Bible}} Имаше малък град, и малко мъже в него;И дойде против него велик цар и го обсади,И съгради против него големи окопи, {{field-off:Bible}}</w:t>
      </w:r>
    </w:p>
    <w:p>
      <w:pPr>
        <w:pStyle w:val="Normal"/>
        <w:rPr/>
      </w:pPr>
      <w:r>
        <w:rPr/>
        <w:t>[[@Bible:Ecc 9:15 ]][[9:15 &gt;&gt; Ecc 9:15]] {{field-on:Bible}} Но се намери в него человек сиромах и мъдър,И той с мъдростта си освободи града;Но никой не помена оногоз сиромах человека. {{field-off:Bible}}</w:t>
      </w:r>
    </w:p>
    <w:p>
      <w:pPr>
        <w:pStyle w:val="Normal"/>
        <w:rPr/>
      </w:pPr>
      <w:r>
        <w:rPr/>
        <w:t>[[@Bible:Ecc 9:16 ]][[9:16 &gt;&gt; Ecc 9:16]] {{field-on:Bible}} Тогаз аз рекох: Мъдростта е по-добра от силата,Ако и да се презира мъдростта на сиромаха,И думите му се не слушат. {{field-off:Bible}}</w:t>
      </w:r>
    </w:p>
    <w:p>
      <w:pPr>
        <w:pStyle w:val="Normal"/>
        <w:rPr/>
      </w:pPr>
      <w:r>
        <w:rPr/>
        <w:t>[[@Bible:Ecc 9:17 ]][[9:17 &gt;&gt; Ecc 9:17]] {{field-on:Bible}} Думите на мъдрите в безмълвие се слушатПовече от вика на оногоз що властвува между безумни. {{field-off:Bible}}</w:t>
      </w:r>
    </w:p>
    <w:p>
      <w:pPr>
        <w:pStyle w:val="Normal"/>
        <w:rPr/>
      </w:pPr>
      <w:r>
        <w:rPr/>
        <w:t>[[@Bible:Ecc 9:18 ]][[9:18 &gt;&gt; Ecc 9:18]] {{field-on:Bible}} Мъдростта е по-добра от военните оръжия;А един грешник погубя много добри неща. {{field-off:Bible}}</w:t>
      </w:r>
    </w:p>
    <w:p>
      <w:pPr>
        <w:pStyle w:val="Heading2"/>
        <w:rPr/>
      </w:pPr>
      <w:r>
        <w:rPr/>
        <w:t>Глава 10</w:t>
      </w:r>
    </w:p>
    <w:p>
      <w:pPr>
        <w:pStyle w:val="Normal"/>
        <w:rPr/>
      </w:pPr>
      <w:r>
        <w:rPr/>
        <w:t>[[@Bible:Ecc 10:1 ]][[10:1 &gt;&gt; Ecc 10:1]] {{field-on:Bible}} Мухи умрели правят мирото на мировареца да вони, да кипне;И малко безумие обезчестя оногоз който е в уважения за мъдрост и чест. {{field-off:Bible}}</w:t>
      </w:r>
    </w:p>
    <w:p>
      <w:pPr>
        <w:pStyle w:val="Normal"/>
        <w:rPr/>
      </w:pPr>
      <w:r>
        <w:rPr/>
        <w:t>[[@Bible:Ecc 10:2 ]][[10:2 &gt;&gt; Ecc 10:2]] {{field-on:Bible}} Сърдцето на мъдрия е в десницата му,А сърдцето на безумния е в левицата му. {{field-off:Bible}}</w:t>
      </w:r>
    </w:p>
    <w:p>
      <w:pPr>
        <w:pStyle w:val="Normal"/>
        <w:rPr/>
      </w:pPr>
      <w:r>
        <w:rPr/>
        <w:t>[[@Bible:Ecc 10:3 ]][[10:3 &gt;&gt; Ecc 10:3]] {{field-on:Bible}} Още като ходи в пътя безумният, сърдцето му не е на място,И показва на всичките че е безумен. {{field-off:Bible}}</w:t>
      </w:r>
    </w:p>
    <w:p>
      <w:pPr>
        <w:pStyle w:val="Normal"/>
        <w:rPr/>
      </w:pPr>
      <w:r>
        <w:rPr/>
        <w:t>[[@Bible:Ecc 10:4 ]][[10:4 &gt;&gt; Ecc 10:4]] {{field-on:Bible}} Ако духът на княза се подигне против тебе, не оставяй мястото си;Защото кротостта утолява големи грешки. {{field-off:Bible}}</w:t>
      </w:r>
    </w:p>
    <w:p>
      <w:pPr>
        <w:pStyle w:val="Normal"/>
        <w:rPr/>
      </w:pPr>
      <w:r>
        <w:rPr/>
        <w:t>[[@Bible:Ecc 10:5 ]][[10:5 &gt;&gt; Ecc 10:5]] {{field-on:Bible}} Има зло което видях под слънцето,Погрешка думам, която произхожда от владетеля: {{field-off:Bible}}</w:t>
      </w:r>
    </w:p>
    <w:p>
      <w:pPr>
        <w:pStyle w:val="Normal"/>
        <w:rPr/>
      </w:pPr>
      <w:r>
        <w:rPr/>
        <w:t>[[@Bible:Ecc 10:6 ]][[10:6 &gt;&gt; Ecc 10:6]] {{field-on:Bible}} Безумният се туря в големи достоинства,А богатите седят в долни места. {{field-off:Bible}}</w:t>
      </w:r>
    </w:p>
    <w:p>
      <w:pPr>
        <w:pStyle w:val="Normal"/>
        <w:rPr/>
      </w:pPr>
      <w:r>
        <w:rPr/>
        <w:t>[[@Bible:Ecc 10:7 ]][[10:7 &gt;&gt; Ecc 10:7]] {{field-on:Bible}} Видях раби на коне,А князове ходещи като раби по земята. {{field-off:Bible}}</w:t>
      </w:r>
    </w:p>
    <w:p>
      <w:pPr>
        <w:pStyle w:val="Normal"/>
        <w:rPr/>
      </w:pPr>
      <w:r>
        <w:rPr/>
        <w:t>[[@Bible:Ecc 10:8 ]][[10:8 &gt;&gt; Ecc 10:8]] {{field-on:Bible}} Който копае яма ще падне в нея;И който разваля ограда, змия ще го ухапе. {{field-off:Bible}}</w:t>
      </w:r>
    </w:p>
    <w:p>
      <w:pPr>
        <w:pStyle w:val="Normal"/>
        <w:rPr/>
      </w:pPr>
      <w:r>
        <w:rPr/>
        <w:t>[[@Bible:Ecc 10:9 ]][[10:9 &gt;&gt; Ecc 10:9]] {{field-on:Bible}} Който изважда камене ще се повреди от тях:Който цепи дърва ще бедствува в тях. {{field-off:Bible}}</w:t>
      </w:r>
    </w:p>
    <w:p>
      <w:pPr>
        <w:pStyle w:val="Normal"/>
        <w:rPr/>
      </w:pPr>
      <w:r>
        <w:rPr/>
        <w:t>[[@Bible:Ecc 10:10 ]][[10:10 &gt;&gt; Ecc 10:10]] {{field-on:Bible}} Ако се затъпи желязото, и не наточи някой острото му,Трябва да притури сила,А мъдростта е полезна за управяне. {{field-off:Bible}}</w:t>
      </w:r>
    </w:p>
    <w:p>
      <w:pPr>
        <w:pStyle w:val="Normal"/>
        <w:rPr/>
      </w:pPr>
      <w:r>
        <w:rPr/>
        <w:t>[[@Bible:Ecc 10:11 ]][[10:11 &gt;&gt; Ecc 10:11]] {{field-on:Bible}} Ако ухапе змията преди обаянието,Тогаз обаятел не ползува. {{field-off:Bible}}</w:t>
      </w:r>
    </w:p>
    <w:p>
      <w:pPr>
        <w:pStyle w:val="Normal"/>
        <w:rPr/>
      </w:pPr>
      <w:r>
        <w:rPr/>
        <w:t>[[@Bible:Ecc 10:12 ]][[10:12 &gt;&gt; Ecc 10:12]] {{field-on:Bible}} Думите от устата на мъдрия са благодат;А устните на безумния ще го погълнат. {{field-off:Bible}}</w:t>
      </w:r>
    </w:p>
    <w:p>
      <w:pPr>
        <w:pStyle w:val="Normal"/>
        <w:rPr/>
      </w:pPr>
      <w:r>
        <w:rPr/>
        <w:t>[[@Bible:Ecc 10:13 ]][[10:13 &gt;&gt; Ecc 10:13]] {{field-on:Bible}} Началото на думите на устата му е безумие,И свършъкът на говоренето му - лошо буйство. {{field-off:Bible}}</w:t>
      </w:r>
    </w:p>
    <w:p>
      <w:pPr>
        <w:pStyle w:val="Normal"/>
        <w:rPr/>
      </w:pPr>
      <w:r>
        <w:rPr/>
        <w:t>[[@Bible:Ecc 10:14 ]][[10:14 &gt;&gt; Ecc 10:14]] {{field-on:Bible}} И безумният умножава думи:человек не знае що ще бъде;И кой може да му известиЩо ще бъде след него? {{field-off:Bible}}</w:t>
      </w:r>
    </w:p>
    <w:p>
      <w:pPr>
        <w:pStyle w:val="Normal"/>
        <w:rPr/>
      </w:pPr>
      <w:r>
        <w:rPr/>
        <w:t>[[@Bible:Ecc 10:15 ]][[10:15 &gt;&gt; Ecc 10:15]] {{field-on:Bible}} Трудът на безумните ги уморява,Понеже не знаят да отидат в града. {{field-off:Bible}}</w:t>
      </w:r>
    </w:p>
    <w:p>
      <w:pPr>
        <w:pStyle w:val="Normal"/>
        <w:rPr/>
      </w:pPr>
      <w:r>
        <w:rPr/>
        <w:t>[[@Bible:Ecc 10:16 ]][[10:16 &gt;&gt; Ecc 10:16]] {{field-on:Bible}} Горко ти земьо, когато царят ти е детеИ началниците ти ядат рано! {{field-off:Bible}}</w:t>
      </w:r>
    </w:p>
    <w:p>
      <w:pPr>
        <w:pStyle w:val="Normal"/>
        <w:rPr/>
      </w:pPr>
      <w:r>
        <w:rPr/>
        <w:t>[[@Bible:Ecc 10:17 ]][[10:17 &gt;&gt; Ecc 10:17]] {{field-on:Bible}} Блазе ти, земьо, когато царят ти е син на благородни,И началниците ти ядат на време,-За укрепление, а не за опиване! {{field-off:Bible}}</w:t>
      </w:r>
    </w:p>
    <w:p>
      <w:pPr>
        <w:pStyle w:val="Normal"/>
        <w:rPr/>
      </w:pPr>
      <w:r>
        <w:rPr/>
        <w:t>[[@Bible:Ecc 10:18 ]][[10:18 &gt;&gt; Ecc 10:18]] {{field-on:Bible}} От голяма леност пада къщният покрив;И от праздността на ръцете капе къщата. {{field-off:Bible}}</w:t>
      </w:r>
    </w:p>
    <w:p>
      <w:pPr>
        <w:pStyle w:val="Normal"/>
        <w:rPr/>
      </w:pPr>
      <w:r>
        <w:rPr/>
        <w:t>[[@Bible:Ecc 10:19 ]][[10:19 &gt;&gt; Ecc 10:19]] {{field-on:Bible}} За веселба правят пирове, и виното весели живота;А среброто отговаря на всичко. {{field-off:Bible}}</w:t>
      </w:r>
    </w:p>
    <w:p>
      <w:pPr>
        <w:pStyle w:val="Normal"/>
        <w:rPr/>
      </w:pPr>
      <w:r>
        <w:rPr/>
        <w:t>[[@Bible:Ecc 10:20 ]][[10:20 &gt;&gt; Ecc 10:20]] {{field-on:Bible}} Да не прокълнеш царя нито в мисълта си,И да не прокълнеш богатия в клетта на ложницата си;Защото небесна птица ще донесе гласа,И крилатото ще възвести за това нещо. {{field-off:Bible}}</w:t>
      </w:r>
    </w:p>
    <w:p>
      <w:pPr>
        <w:pStyle w:val="Heading2"/>
        <w:rPr/>
      </w:pPr>
      <w:r>
        <w:rPr/>
        <w:t>Глава 11</w:t>
      </w:r>
    </w:p>
    <w:p>
      <w:pPr>
        <w:pStyle w:val="Normal"/>
        <w:rPr/>
      </w:pPr>
      <w:r>
        <w:rPr/>
        <w:t>[[@Bible:Ecc 11:1 ]][[11:1 &gt;&gt; Ecc 11:1]] {{field-on:Bible}} Хвърли хляба по лицето на водата;Защото след много дни ще го намериш. {{field-off:Bible}}</w:t>
      </w:r>
    </w:p>
    <w:p>
      <w:pPr>
        <w:pStyle w:val="Normal"/>
        <w:rPr/>
      </w:pPr>
      <w:r>
        <w:rPr/>
        <w:t>[[@Bible:Ecc 11:2 ]][[11:2 &gt;&gt; Ecc 11:2]] {{field-on:Bible}} Дай дял на седем, още и на осем;Защото не знаеш какво зло ще бъде на земята. {{field-off:Bible}}</w:t>
      </w:r>
    </w:p>
    <w:p>
      <w:pPr>
        <w:pStyle w:val="Normal"/>
        <w:rPr/>
      </w:pPr>
      <w:r>
        <w:rPr/>
        <w:t>[[@Bible:Ecc 11:3 ]][[11:3 &gt;&gt; Ecc 11:3]] {{field-on:Bible}} Ако са пълни облаците, изливат дъжд на земята;И ако падне дърво към юг или към север,На мястото дето падне дървото, там си остава. {{field-off:Bible}}</w:t>
      </w:r>
    </w:p>
    <w:p>
      <w:pPr>
        <w:pStyle w:val="Normal"/>
        <w:rPr/>
      </w:pPr>
      <w:r>
        <w:rPr/>
        <w:t>[[@Bible:Ecc 11:4 ]][[11:4 &gt;&gt; Ecc 11:4]] {{field-on:Bible}} Който се взира във вятъра няма да сее;И който гледа на облаците няма да жъне {{field-off:Bible}}</w:t>
      </w:r>
    </w:p>
    <w:p>
      <w:pPr>
        <w:pStyle w:val="Normal"/>
        <w:rPr/>
      </w:pPr>
      <w:r>
        <w:rPr/>
        <w:t>[[@Bible:Ecc 11:5 ]][[11:5 &gt;&gt; Ecc 11:5]] {{field-on:Bible}} Както не знаеш кой е пътят на вятъра,Нито как се образуват костите в утробата на непраздната,Така не знаеш делата на Бога който прави всичко. {{field-off:Bible}}</w:t>
      </w:r>
    </w:p>
    <w:p>
      <w:pPr>
        <w:pStyle w:val="Normal"/>
        <w:rPr/>
      </w:pPr>
      <w:r>
        <w:rPr/>
        <w:t>[[@Bible:Ecc 11:6 ]][[11:6 &gt;&gt; Ecc 11:6]] {{field-on:Bible}} Сей семето си заран, и вечер да си не почива ръката ти;Защото не знаеш кое ще успее, това или онова,Или да ли ще са двете равно добри. {{field-off:Bible}}</w:t>
      </w:r>
    </w:p>
    <w:p>
      <w:pPr>
        <w:pStyle w:val="Normal"/>
        <w:rPr/>
      </w:pPr>
      <w:r>
        <w:rPr/>
        <w:t>[[@Bible:Ecc 11:7 ]][[11:7 &gt;&gt; Ecc 11:7]] {{field-on:Bible}} Наистина виделината е сладка,И е угодно на очите да гледат слънцето; {{field-off:Bible}}</w:t>
      </w:r>
    </w:p>
    <w:p>
      <w:pPr>
        <w:pStyle w:val="Normal"/>
        <w:rPr/>
      </w:pPr>
      <w:r>
        <w:rPr/>
        <w:t>[[@Bible:Ecc 11:8 ]][[11:8 &gt;&gt; Ecc 11:8]] {{field-on:Bible}} Но ако и да живее человек много години,И се весели през всички тях,Нека си напомни за дните на тъмнината че ще бъдат много.Все що иде е суета. {{field-off:Bible}}</w:t>
      </w:r>
    </w:p>
    <w:p>
      <w:pPr>
        <w:pStyle w:val="Normal"/>
        <w:rPr/>
      </w:pPr>
      <w:r>
        <w:rPr/>
        <w:t>[[@Bible:Ecc 11:9 ]][[11:9 &gt;&gt; Ecc 11:9]] {{field-on:Bible}} Весели се, юноше, в младоста си,И сърдцето ти нека ти дава радост в дните на юношеството ти,И ходи според пътищата на сърдцето си,И според гледането на очите си;Но знай че за всичко това Бог ще те доведе в съдба. {{field-off:Bible}}</w:t>
      </w:r>
    </w:p>
    <w:p>
      <w:pPr>
        <w:pStyle w:val="Normal"/>
        <w:rPr/>
      </w:pPr>
      <w:r>
        <w:rPr/>
        <w:t>[[@Bible:Ecc 11:10 ]][[11:10 &gt;&gt; Ecc 11:10]] {{field-on:Bible}} И отнеми яростта от сърдцето си,И отдалечи лукавството от плътта си;Защото младостта и юношеството е суета. {{field-off:Bible}}</w:t>
      </w:r>
    </w:p>
    <w:p>
      <w:pPr>
        <w:pStyle w:val="Heading2"/>
        <w:rPr/>
      </w:pPr>
      <w:r>
        <w:rPr/>
        <w:t>Глава 12</w:t>
      </w:r>
    </w:p>
    <w:p>
      <w:pPr>
        <w:pStyle w:val="Normal"/>
        <w:rPr/>
      </w:pPr>
      <w:r>
        <w:rPr/>
        <w:t>[[@Bible:Ecc 12:1 ]][[12:1 &gt;&gt; Ecc 12:1]] {{field-on:Bible}} И помни Създателя си в дните на младостта си,Преди да дойдат дните на злото,И стигнат годините в които ще речеш:Нямам благодарение в тях, - {{field-off:Bible}}</w:t>
      </w:r>
    </w:p>
    <w:p>
      <w:pPr>
        <w:pStyle w:val="Normal"/>
        <w:rPr/>
      </w:pPr>
      <w:r>
        <w:rPr/>
        <w:t>[[@Bible:Ecc 12:2 ]][[12:2 &gt;&gt; Ecc 12:2]] {{field-on:Bible}} Преди да се помрачи слънцето, и виделото, и луната, и звездите,И се върнат облаците след дъжда; {{field-off:Bible}}</w:t>
      </w:r>
    </w:p>
    <w:p>
      <w:pPr>
        <w:pStyle w:val="Normal"/>
        <w:rPr/>
      </w:pPr>
      <w:r>
        <w:rPr/>
        <w:t>[[@Bible:Ecc 12:3 ]][[12:3 &gt;&gt; Ecc 12:3]] {{field-on:Bible}} Когато стражите на къщата ще треперят,И крепките мъже ще се прегърбят,И които мелят ще престанат защото намаляха,И на тези които гледат през прозорците ще им стане тъмно; {{field-off:Bible}}</w:t>
      </w:r>
    </w:p>
    <w:p>
      <w:pPr>
        <w:pStyle w:val="Normal"/>
        <w:rPr/>
      </w:pPr>
      <w:r>
        <w:rPr/>
        <w:t>[[@Bible:Ecc 12:4 ]][[12:4 &gt;&gt; Ecc 12:4]] {{field-on:Bible}} И вратата ще се затворят при пътя,Когато изнемощее гласът на мелницата,И на гласа на птицата ще стане человек,И всичките дъщери на песента ще се смирят; {{field-off:Bible}}</w:t>
      </w:r>
    </w:p>
    <w:p>
      <w:pPr>
        <w:pStyle w:val="Normal"/>
        <w:rPr/>
      </w:pPr>
      <w:r>
        <w:rPr/>
        <w:t>[[@Bible:Ecc 12:5 ]][[12:5 &gt;&gt; Ecc 12:5]] {{field-on:Bible}} Когато ще се боят от височината,И ще треперят в пътя;Когато мигдалът процъвти,И скакалецът натегне,И охотата изчезне;Защото человек отхожда във вечния си дом,И сетуващите обикалят улиците, - {{field-off:Bible}}</w:t>
      </w:r>
    </w:p>
    <w:p>
      <w:pPr>
        <w:pStyle w:val="Normal"/>
        <w:rPr/>
      </w:pPr>
      <w:r>
        <w:rPr/>
        <w:t>[[@Bible:Ecc 12:6 ]][[12:6 &gt;&gt; Ecc 12:6]] {{field-on:Bible}} Преди да се скъса сребърната цеп,И да се счупи златната чаша,Или да се строши водоносът при източника,Или да се развали колелото над кладенеца, {{field-off:Bible}}</w:t>
      </w:r>
    </w:p>
    <w:p>
      <w:pPr>
        <w:pStyle w:val="Normal"/>
        <w:rPr/>
      </w:pPr>
      <w:r>
        <w:rPr/>
        <w:t>[[@Bible:Ecc 12:7 ]][[12:7 &gt;&gt; Ecc 12:7]] {{field-on:Bible}} И да се върне пръстта в земята както е била,И духът да се върне при Бога който го е дал. {{field-off:Bible}}</w:t>
      </w:r>
    </w:p>
    <w:p>
      <w:pPr>
        <w:pStyle w:val="Normal"/>
        <w:rPr/>
      </w:pPr>
      <w:r>
        <w:rPr/>
        <w:t>[[@Bible:Ecc 12:8 ]][[12:8 &gt;&gt; Ecc 12:8]] {{field-on:Bible}} Суета на суети, рече проповедникът,Всичко е суета. {{field-off:Bible}}</w:t>
      </w:r>
    </w:p>
    <w:p>
      <w:pPr>
        <w:pStyle w:val="Normal"/>
        <w:rPr/>
      </w:pPr>
      <w:r>
        <w:rPr/>
        <w:t>[[@Bible:Ecc 12:9 ]][[12:9 &gt;&gt; Ecc 12:9]] {{field-on:Bible}} И колкото повече проповедникът стана мъдърТолкоз повече поучи людете на знание:Най паче вникна и издири,И нареди много притчи. {{field-off:Bible}}</w:t>
      </w:r>
    </w:p>
    <w:p>
      <w:pPr>
        <w:pStyle w:val="Normal"/>
        <w:rPr/>
      </w:pPr>
      <w:r>
        <w:rPr/>
        <w:t>[[@Bible:Ecc 12:10 ]][[12:10 &gt;&gt; Ecc 12:10]] {{field-on:Bible}} Проповедникът поиска да намери угодни думи;И писаното бе правота и думи на истина. {{field-off:Bible}}</w:t>
      </w:r>
    </w:p>
    <w:p>
      <w:pPr>
        <w:pStyle w:val="Normal"/>
        <w:rPr/>
      </w:pPr>
      <w:r>
        <w:rPr/>
        <w:t>[[@Bible:Ecc 12:11 ]][[12:11 &gt;&gt; Ecc 12:11]] {{field-on:Bible}} Думите на мъдрите са като остени,И като гвоздеи заковани от наставниците на събранията,Дадени от единия Пастир. {{field-off:Bible}}</w:t>
      </w:r>
    </w:p>
    <w:p>
      <w:pPr>
        <w:pStyle w:val="Normal"/>
        <w:rPr/>
      </w:pPr>
      <w:r>
        <w:rPr/>
        <w:t>[[@Bible:Ecc 12:12 ]][[12:12 &gt;&gt; Ecc 12:12]] {{field-on:Bible}} А повече от това, научи се, сине, мой,че да прави някой много книги няма край,И многото учение е труд на плътта. {{field-off:Bible}}</w:t>
      </w:r>
    </w:p>
    <w:p>
      <w:pPr>
        <w:pStyle w:val="Normal"/>
        <w:rPr/>
      </w:pPr>
      <w:r>
        <w:rPr/>
        <w:t>[[@Bible:Ecc 12:13 ]][[12:13 &gt;&gt; Ecc 12:13]] {{field-on:Bible}} Да чуем свършъка на всичкото слово:Бой се от Бога и пази заповедите му,Понеже това е всичкото на человека; {{field-off:Bible}}</w:t>
      </w:r>
    </w:p>
    <w:p>
      <w:pPr>
        <w:pStyle w:val="Normal"/>
        <w:rPr/>
      </w:pPr>
      <w:r>
        <w:rPr/>
        <w:t>[[@Bible:Ecc 12:14 ]][[12:14 &gt;&gt; Ecc 12:14]] {{field-on:Bible}} Защото Бог ще докара на съд всяко делоИ всичко скришно, или добро или зло. {{field-off:Bible}}</w:t>
      </w:r>
    </w:p>
    <w:p>
      <w:pPr>
        <w:pStyle w:val="Heading1"/>
        <w:rPr/>
      </w:pPr>
      <w:r>
        <w:rPr/>
        <w:t>Песен на песните</w:t>
      </w:r>
    </w:p>
    <w:p>
      <w:pPr>
        <w:pStyle w:val="Heading2"/>
        <w:rPr/>
      </w:pPr>
      <w:r>
        <w:rPr/>
        <w:t>Глава 1</w:t>
      </w:r>
    </w:p>
    <w:p>
      <w:pPr>
        <w:pStyle w:val="Normal"/>
        <w:rPr/>
      </w:pPr>
      <w:r>
        <w:rPr/>
        <w:t>[[@Bible:Song 1:1 ]][[1:1 &gt;&gt; Song 1:1]] {{field-on:Bible}} Соломоновата Песен на Песните. {{field-off:Bible}}</w:t>
      </w:r>
    </w:p>
    <w:p>
      <w:pPr>
        <w:pStyle w:val="Normal"/>
        <w:rPr/>
      </w:pPr>
      <w:r>
        <w:rPr/>
        <w:t>[[@Bible:Song 1:2 ]][[1:2 &gt;&gt; Song 1:2]] {{field-on:Bible}} Да ме целуне с целуванията на устата си;Защото любовта ти е по-добра от виното. {{field-off:Bible}}</w:t>
      </w:r>
    </w:p>
    <w:p>
      <w:pPr>
        <w:pStyle w:val="Normal"/>
        <w:rPr/>
      </w:pPr>
      <w:r>
        <w:rPr/>
        <w:t>[[@Bible:Song 1:3 ]][[1:3 &gt;&gt; Song 1:3]] {{field-on:Bible}} Заради благовонието на добрите твои мастиИмето ти е маст излeяна;За това те обичат девиците. {{field-off:Bible}}</w:t>
      </w:r>
    </w:p>
    <w:p>
      <w:pPr>
        <w:pStyle w:val="Normal"/>
        <w:rPr/>
      </w:pPr>
      <w:r>
        <w:rPr/>
        <w:t>[[@Bible:Song 1:4 ]][[1:4 &gt;&gt; Song 1:4]] {{field-on:Bible}} Привлечи ме: ще тичам след тебе.Царят ме въведе в клетовете си:Ще се радваме и ще се веселим за тебе; Ще помним любовта ти повече от виното:Обичат те с правота. {{field-off:Bible}}</w:t>
      </w:r>
    </w:p>
    <w:p>
      <w:pPr>
        <w:pStyle w:val="Normal"/>
        <w:rPr/>
      </w:pPr>
      <w:r>
        <w:rPr/>
        <w:t>[[@Bible:Song 1:5 ]][[1:5 &gt;&gt; Song 1:5]] {{field-on:Bible}} черна съм, но хубава, Ерусалимски дъщери,Като кидарските шатри, като Соломоновите опони. {{field-off:Bible}}</w:t>
      </w:r>
    </w:p>
    <w:p>
      <w:pPr>
        <w:pStyle w:val="Normal"/>
        <w:rPr/>
      </w:pPr>
      <w:r>
        <w:rPr/>
        <w:t>[[@Bible:Song 1:6 ]][[1:6 &gt;&gt; Song 1:6]] {{field-on:Bible}} Не ме гледайте че съм почерняла,Понеже слънцето ме е погледнало:Синовете на майка ми се разгневиха против мене,Туриха ме пазач на лозята:Своето лозе не упазих. {{field-off:Bible}}</w:t>
      </w:r>
    </w:p>
    <w:p>
      <w:pPr>
        <w:pStyle w:val="Normal"/>
        <w:rPr/>
      </w:pPr>
      <w:r>
        <w:rPr/>
        <w:t>[[@Bible:Song 1:7 ]][[1:7 &gt;&gt; Song 1:7]] {{field-on:Bible}} Възвести ми, ти когото възлюби душата ми,Де пасеш стадото, де го упокояваш на пладне.Защо да бъда като тая що обикаляМежду стадата на твоите другари? {{field-off:Bible}}</w:t>
      </w:r>
    </w:p>
    <w:p>
      <w:pPr>
        <w:pStyle w:val="Normal"/>
        <w:rPr/>
      </w:pPr>
      <w:r>
        <w:rPr/>
        <w:t>[[@Bible:Song 1:8 ]][[1:8 &gt;&gt; Song 1:8]] {{field-on:Bible}} Ако не знаеш от себе си,Хубавице между жените,Излез ти подир следите на стадото,И паси яретата си при шатрите на пастирите. {{field-off:Bible}}</w:t>
      </w:r>
    </w:p>
    <w:p>
      <w:pPr>
        <w:pStyle w:val="Normal"/>
        <w:rPr/>
      </w:pPr>
      <w:r>
        <w:rPr/>
        <w:t>[[@Bible:Song 1:9 ]][[1:9 &gt;&gt; Song 1:9]] {{field-on:Bible}} На конете на Фараоновите колеснициТе уподобих, любезна моя. {{field-off:Bible}}</w:t>
      </w:r>
    </w:p>
    <w:p>
      <w:pPr>
        <w:pStyle w:val="Normal"/>
        <w:rPr/>
      </w:pPr>
      <w:r>
        <w:rPr/>
        <w:t>[[@Bible:Song 1:10 ]][[1:10 &gt;&gt; Song 1:10]] {{field-on:Bible}} Красни са твоите ланити с вървите на бисера,И вратът ти с огърлия. {{field-off:Bible}}</w:t>
      </w:r>
    </w:p>
    <w:p>
      <w:pPr>
        <w:pStyle w:val="Normal"/>
        <w:rPr/>
      </w:pPr>
      <w:r>
        <w:rPr/>
        <w:t>[[@Bible:Song 1:11 ]][[1:11 &gt;&gt; Song 1:11]] {{field-on:Bible}} Ще ти направим златни чепочкиС сребърни капки. {{field-off:Bible}}</w:t>
      </w:r>
    </w:p>
    <w:p>
      <w:pPr>
        <w:pStyle w:val="Normal"/>
        <w:rPr/>
      </w:pPr>
      <w:r>
        <w:rPr/>
        <w:t>[[@Bible:Song 1:12 ]][[1:12 &gt;&gt; Song 1:12]] {{field-on:Bible}} Додето царят седи на трапезата си,Нардът ми издава благовонието си. {{field-off:Bible}}</w:t>
      </w:r>
    </w:p>
    <w:p>
      <w:pPr>
        <w:pStyle w:val="Normal"/>
        <w:rPr/>
      </w:pPr>
      <w:r>
        <w:rPr/>
        <w:t>[[@Bible:Song 1:13 ]][[1:13 &gt;&gt; Song 1:13]] {{field-on:Bible}} Вързоп със смирна е за мене възлюблений ми:Ще нощува между съсците ми. {{field-off:Bible}}</w:t>
      </w:r>
    </w:p>
    <w:p>
      <w:pPr>
        <w:pStyle w:val="Normal"/>
        <w:rPr/>
      </w:pPr>
      <w:r>
        <w:rPr/>
        <w:t>[[@Bible:Song 1:14 ]][[1:14 &gt;&gt; Song 1:14]] {{field-on:Bible}} Китка кипрова е за мене възлюблений мой,В лозята на Енгади. {{field-off:Bible}}</w:t>
      </w:r>
    </w:p>
    <w:p>
      <w:pPr>
        <w:pStyle w:val="Normal"/>
        <w:rPr/>
      </w:pPr>
      <w:r>
        <w:rPr/>
        <w:t>[[@Bible:Song 1:15 ]][[1:15 &gt;&gt; Song 1:15]] {{field-on:Bible}} Ето хубава си, любезна моя;Ето, хубава си: очите ти са като на гълъбите. {{field-off:Bible}}</w:t>
      </w:r>
    </w:p>
    <w:p>
      <w:pPr>
        <w:pStyle w:val="Normal"/>
        <w:rPr/>
      </w:pPr>
      <w:r>
        <w:rPr/>
        <w:t>[[@Bible:Song 1:16 ]][[1:16 &gt;&gt; Song 1:16]] {{field-on:Bible}} Ето, хубав си, възлюблений ми, ей, приятен си:И одърът ни е благоцветен. {{field-off:Bible}}</w:t>
      </w:r>
    </w:p>
    <w:p>
      <w:pPr>
        <w:pStyle w:val="Normal"/>
        <w:rPr/>
      </w:pPr>
      <w:r>
        <w:rPr/>
        <w:t>[[@Bible:Song 1:17 ]][[1:17 &gt;&gt; Song 1:17]] {{field-on:Bible}} Гредите на домовете ни са кедрови,Подъсченията ни са кипарисови. {{field-off:Bible}}</w:t>
      </w:r>
    </w:p>
    <w:p>
      <w:pPr>
        <w:pStyle w:val="Heading2"/>
        <w:rPr/>
      </w:pPr>
      <w:r>
        <w:rPr/>
        <w:t>Глава 2</w:t>
      </w:r>
    </w:p>
    <w:p>
      <w:pPr>
        <w:pStyle w:val="Normal"/>
        <w:rPr/>
      </w:pPr>
      <w:r>
        <w:rPr/>
        <w:t>[[@Bible:Song 2:1 ]][[2:1 &gt;&gt; Song 2:1]] {{field-on:Bible}} Аз съм цвете СароновоИ крин юдолний. {{field-off:Bible}}</w:t>
      </w:r>
    </w:p>
    <w:p>
      <w:pPr>
        <w:pStyle w:val="Normal"/>
        <w:rPr/>
      </w:pPr>
      <w:r>
        <w:rPr/>
        <w:t>[[@Bible:Song 2:2 ]][[2:2 &gt;&gt; Song 2:2]] {{field-on:Bible}} Както е кринът между трънете,Така е любезната ми между дъщерите. {{field-off:Bible}}</w:t>
      </w:r>
    </w:p>
    <w:p>
      <w:pPr>
        <w:pStyle w:val="Normal"/>
        <w:rPr/>
      </w:pPr>
      <w:r>
        <w:rPr/>
        <w:t>[[@Bible:Song 2:3 ]][[2:3 &gt;&gt; Song 2:3]] {{field-on:Bible}} Както ябълката между дърветата на дъбравата,Така е възлюбленият ми между синовете:Пожелах, и седнах под сянката му,И плодът му беше сладък в устата ми. {{field-off:Bible}}</w:t>
      </w:r>
    </w:p>
    <w:p>
      <w:pPr>
        <w:pStyle w:val="Normal"/>
        <w:rPr/>
      </w:pPr>
      <w:r>
        <w:rPr/>
        <w:t>[[@Bible:Song 2:4 ]][[2:4 &gt;&gt; Song 2:4]] {{field-on:Bible}} Доведе ме в дома на виното,И хоругвата му над мене бе любов. {{field-off:Bible}}</w:t>
      </w:r>
    </w:p>
    <w:p>
      <w:pPr>
        <w:pStyle w:val="Normal"/>
        <w:rPr/>
      </w:pPr>
      <w:r>
        <w:rPr/>
        <w:t>[[@Bible:Song 2:5 ]][[2:5 &gt;&gt; Song 2:5]] {{field-on:Bible}} Подкрепете ме с млинчета, разхладете ме с ябълки;Защото съм ранена от любов. {{field-off:Bible}}</w:t>
      </w:r>
    </w:p>
    <w:p>
      <w:pPr>
        <w:pStyle w:val="Normal"/>
        <w:rPr/>
      </w:pPr>
      <w:r>
        <w:rPr/>
        <w:t>[[@Bible:Song 2:6 ]][[2:6 &gt;&gt; Song 2:6]] {{field-on:Bible}} Левицата му е под главата ми,И десницата му ме пригръща. {{field-off:Bible}}</w:t>
      </w:r>
    </w:p>
    <w:p>
      <w:pPr>
        <w:pStyle w:val="Normal"/>
        <w:rPr/>
      </w:pPr>
      <w:r>
        <w:rPr/>
        <w:t>[[@Bible:Song 2:7 ]][[2:7 &gt;&gt; Song 2:7]] {{field-on:Bible}} Заклевам ви, Ерусалимски дъщери,В сърните и в елените на полето, Да не дигнете и да не събудите любовта ми додето ще {{field-off:Bible}}</w:t>
      </w:r>
    </w:p>
    <w:p>
      <w:pPr>
        <w:pStyle w:val="Normal"/>
        <w:rPr/>
      </w:pPr>
      <w:r>
        <w:rPr/>
        <w:t>[[@Bible:Song 2:8 ]][[2:8 &gt;&gt; Song 2:8]] {{field-on:Bible}} Гласът на възлюбления ми! ето, иде той,Скача по горите, и играе по хълмовете. {{field-off:Bible}}</w:t>
      </w:r>
    </w:p>
    <w:p>
      <w:pPr>
        <w:pStyle w:val="Normal"/>
        <w:rPr/>
      </w:pPr>
      <w:r>
        <w:rPr/>
        <w:t>[[@Bible:Song 2:9 ]][[2:9 &gt;&gt; Song 2:9]] {{field-on:Bible}} Възлюбленият ми прилича на сърна или на млад елен:Ето, стои зад стената ни,Гледа от прозорците,Занича през решетките. {{field-off:Bible}}</w:t>
      </w:r>
    </w:p>
    <w:p>
      <w:pPr>
        <w:pStyle w:val="Normal"/>
        <w:rPr/>
      </w:pPr>
      <w:r>
        <w:rPr/>
        <w:t>[[@Bible:Song 2:10 ]][[2:10 &gt;&gt; Song 2:10]] {{field-on:Bible}} Отговаря възлюблений ми и говори ми:Стани, любезна моя, прекрасна моя, и ела; {{field-off:Bible}}</w:t>
      </w:r>
    </w:p>
    <w:p>
      <w:pPr>
        <w:pStyle w:val="Normal"/>
        <w:rPr/>
      </w:pPr>
      <w:r>
        <w:rPr/>
        <w:t>[[@Bible:Song 2:11 ]][[2:11 &gt;&gt; Song 2:11]] {{field-on:Bible}} Защото, ето, зимата се премина.И дъждът замина и отиде си: {{field-off:Bible}}</w:t>
      </w:r>
    </w:p>
    <w:p>
      <w:pPr>
        <w:pStyle w:val="Normal"/>
        <w:rPr/>
      </w:pPr>
      <w:r>
        <w:rPr/>
        <w:t>[[@Bible:Song 2:12 ]][[2:12 &gt;&gt; Song 2:12]] {{field-on:Bible}} Цветята се явиха из земята;Времето на резидбата пристигна,И гласът на гъргорицата се чу в нашата земя: {{field-off:Bible}}</w:t>
      </w:r>
    </w:p>
    <w:p>
      <w:pPr>
        <w:pStyle w:val="Normal"/>
        <w:rPr/>
      </w:pPr>
      <w:r>
        <w:rPr/>
        <w:t>[[@Bible:Song 2:13 ]][[2:13 &gt;&gt; Song 2:13]] {{field-on:Bible}} Смоковницата прозябва първите си смокви,И по лозята цветът на гроздето издава благовоние.Стани, любезна моя, прекрасна моя, та ела. {{field-off:Bible}}</w:t>
      </w:r>
    </w:p>
    <w:p>
      <w:pPr>
        <w:pStyle w:val="Normal"/>
        <w:rPr/>
      </w:pPr>
      <w:r>
        <w:rPr/>
        <w:t>[[@Bible:Song 2:14 ]][[2:14 &gt;&gt; Song 2:14]] {{field-on:Bible}} О гълъбице моя, в разселените на скалата,В скришните места на стръмнините,Покажи ми лицето си, направи ме да чуя гласа ти;Защото гласът ти е сладък, и лицето ти прекрасно. {{field-off:Bible}}</w:t>
      </w:r>
    </w:p>
    <w:p>
      <w:pPr>
        <w:pStyle w:val="Normal"/>
        <w:rPr/>
      </w:pPr>
      <w:r>
        <w:rPr/>
        <w:t>[[@Bible:Song 2:15 ]][[2:15 &gt;&gt; Song 2:15]] {{field-on:Bible}} Хванете ни лисиците,Малките лисици които погубват лозята,Защото лозята ни цъвтят. {{field-off:Bible}}</w:t>
      </w:r>
    </w:p>
    <w:p>
      <w:pPr>
        <w:pStyle w:val="Normal"/>
        <w:rPr/>
      </w:pPr>
      <w:r>
        <w:rPr/>
        <w:t>[[@Bible:Song 2:16 ]][[2:16 &gt;&gt; Song 2:16]] {{field-on:Bible}} Възлюбленият ми е мой, и аз негова:Пасе между криновете. {{field-off:Bible}}</w:t>
      </w:r>
    </w:p>
    <w:p>
      <w:pPr>
        <w:pStyle w:val="Normal"/>
        <w:rPr/>
      </w:pPr>
      <w:r>
        <w:rPr/>
        <w:t>[[@Bible:Song 2:17 ]][[2:17 &gt;&gt; Song 2:17]] {{field-on:Bible}} Доде повее дневният тих ветрец и побягнат сенкитеВърни се, възлюблений ми: стани подобен на сърнеИли на млад елен върху Ветерските гори. {{field-off:Bible}}</w:t>
      </w:r>
    </w:p>
    <w:p>
      <w:pPr>
        <w:pStyle w:val="Heading2"/>
        <w:rPr/>
      </w:pPr>
      <w:r>
        <w:rPr/>
        <w:t>Глава 3</w:t>
      </w:r>
    </w:p>
    <w:p>
      <w:pPr>
        <w:pStyle w:val="Normal"/>
        <w:rPr/>
      </w:pPr>
      <w:r>
        <w:rPr/>
        <w:t>[[@Bible:Song 3:1 ]][[3:1 &gt;&gt; Song 3:1]] {{field-on:Bible}} През нощта на леглото сиПотърсих оногоз когото обича душата ми:Потърсих го, и го не намерих. {{field-off:Bible}}</w:t>
      </w:r>
    </w:p>
    <w:p>
      <w:pPr>
        <w:pStyle w:val="Normal"/>
        <w:rPr/>
      </w:pPr>
      <w:r>
        <w:rPr/>
        <w:t>[[@Bible:Song 3:2 ]][[3:2 &gt;&gt; Song 3:2]] {{field-on:Bible}} Да стана сега и да обиколя градаПо улиците и по стъгдите,Да търся оногоз когото обича душата ми:Потърсих го, и го не намерих. {{field-off:Bible}}</w:t>
      </w:r>
    </w:p>
    <w:p>
      <w:pPr>
        <w:pStyle w:val="Normal"/>
        <w:rPr/>
      </w:pPr>
      <w:r>
        <w:rPr/>
        <w:t>[[@Bible:Song 3:3 ]][[3:3 &gt;&gt; Song 3:3]] {{field-on:Bible}} Намериха ме стражите които обхождат града:Видяхте ли оногоз когото обича душата ми? {{field-off:Bible}}</w:t>
      </w:r>
    </w:p>
    <w:p>
      <w:pPr>
        <w:pStyle w:val="Normal"/>
        <w:rPr/>
      </w:pPr>
      <w:r>
        <w:rPr/>
        <w:t>[[@Bible:Song 3:4 ]][[3:4 &gt;&gt; Song 3:4]] {{field-on:Bible}} Като заминах малко от тяхНамерих оногоз когото обича душата ми:Хванах го, и не го пуснахДоде не го въведох в дома на майка си,И в ложницата на онази която ме е родила. {{field-off:Bible}}</w:t>
      </w:r>
    </w:p>
    <w:p>
      <w:pPr>
        <w:pStyle w:val="Normal"/>
        <w:rPr/>
      </w:pPr>
      <w:r>
        <w:rPr/>
        <w:t>[[@Bible:Song 3:5 ]][[3:5 &gt;&gt; Song 3:5]] {{field-on:Bible}} Заклевам ви, Ерусалимски дъщери,В сърните и в елените на полето,Да не дигнете и да не събудите любовта ми додето ще. {{field-off:Bible}}</w:t>
      </w:r>
    </w:p>
    <w:p>
      <w:pPr>
        <w:pStyle w:val="Normal"/>
        <w:rPr/>
      </w:pPr>
      <w:r>
        <w:rPr/>
        <w:t>[[@Bible:Song 3:6 ]][[3:6 &gt;&gt; Song 3:6]] {{field-on:Bible}} Коя е тая която възлиза от пустинятаКакто стълпове дим, накадена със смирна и ливан,С всякакъв благовонен прах от търговеца? {{field-off:Bible}}</w:t>
      </w:r>
    </w:p>
    <w:p>
      <w:pPr>
        <w:pStyle w:val="Normal"/>
        <w:rPr/>
      </w:pPr>
      <w:r>
        <w:rPr/>
        <w:t>[[@Bible:Song 3:7 ]][[3:7 &gt;&gt; Song 3:7]] {{field-on:Bible}} Ето одъра на Соломона:Шестдесет яки мъже са около него, от силните Израилеви. {{field-off:Bible}}</w:t>
      </w:r>
    </w:p>
    <w:p>
      <w:pPr>
        <w:pStyle w:val="Normal"/>
        <w:rPr/>
      </w:pPr>
      <w:r>
        <w:rPr/>
        <w:t>[[@Bible:Song 3:8 ]][[3:8 &gt;&gt; Song 3:8]] {{field-on:Bible}} Всички тези държат меч, научени на бой:Всеки има меча си на бедрото си, но нощни страхове. {{field-off:Bible}}</w:t>
      </w:r>
    </w:p>
    <w:p>
      <w:pPr>
        <w:pStyle w:val="Normal"/>
        <w:rPr/>
      </w:pPr>
      <w:r>
        <w:rPr/>
        <w:t>[[@Bible:Song 3:9 ]][[3:9 &gt;&gt; Song 3:9]] {{field-on:Bible}} Цар Соломон си направи носилкаОт Ливански дърва: {{field-off:Bible}}</w:t>
      </w:r>
    </w:p>
    <w:p>
      <w:pPr>
        <w:pStyle w:val="Normal"/>
        <w:rPr/>
      </w:pPr>
      <w:r>
        <w:rPr/>
        <w:t>[[@Bible:Song 3:10 ]][[3:10 &gt;&gt; Song 3:10]] {{field-on:Bible}} Стълпците и направи от сребро,Легалището и от злато, постелката й от багреница:Средата и бе украсена рачителноОт Ерусалимските дъщери. {{field-off:Bible}}</w:t>
      </w:r>
    </w:p>
    <w:p>
      <w:pPr>
        <w:pStyle w:val="Normal"/>
        <w:rPr/>
      </w:pPr>
      <w:r>
        <w:rPr/>
        <w:t>[[@Bible:Song 3:11 ]][[3:11 &gt;&gt; Song 3:11]] {{field-on:Bible}} Излезте, Сионови дъщери, и вижтеЦар Соломона с венеца с който го венча майка муВ деня на женитбата му,И в деня на сърдечното му веселие. {{field-off:Bible}}</w:t>
      </w:r>
    </w:p>
    <w:p>
      <w:pPr>
        <w:pStyle w:val="Heading2"/>
        <w:rPr/>
      </w:pPr>
      <w:r>
        <w:rPr/>
        <w:t>Глава 4</w:t>
      </w:r>
    </w:p>
    <w:p>
      <w:pPr>
        <w:pStyle w:val="Normal"/>
        <w:rPr/>
      </w:pPr>
      <w:r>
        <w:rPr/>
        <w:t>[[@Bible:Song 4:1 ]][[4:1 &gt;&gt; Song 4:1]] {{field-on:Bible}} Ето, хубава си, любезна моя: ето, си хубава:Очите ти под булото ти са като на гълъбите:Косите ти са като стадо от козиНалегали по Галаадската гора: {{field-off:Bible}}</w:t>
      </w:r>
    </w:p>
    <w:p>
      <w:pPr>
        <w:pStyle w:val="Normal"/>
        <w:rPr/>
      </w:pPr>
      <w:r>
        <w:rPr/>
        <w:t>[[@Bible:Song 4:2 ]][[4:2 &gt;&gt; Song 4:2]] {{field-on:Bible}} Зъбите ти са като стадо от стрижени овциКоито възлизат от къпането,Които всички се агнят близнетаИ няма ялова между тях: {{field-off:Bible}}</w:t>
      </w:r>
    </w:p>
    <w:p>
      <w:pPr>
        <w:pStyle w:val="Normal"/>
        <w:rPr/>
      </w:pPr>
      <w:r>
        <w:rPr/>
        <w:t>[[@Bible:Song 4:3 ]][[4:3 &gt;&gt; Song 4:3]] {{field-on:Bible}} Устните ти като червена прежда, и говоренето ти благодатно:Ланитите ти под булото тиКато част от нар: {{field-off:Bible}}</w:t>
      </w:r>
    </w:p>
    <w:p>
      <w:pPr>
        <w:pStyle w:val="Normal"/>
        <w:rPr/>
      </w:pPr>
      <w:r>
        <w:rPr/>
        <w:t>[[@Bible:Song 4:4 ]][[4:4 &gt;&gt; Song 4:4]] {{field-on:Bible}} Шията ти като Давидовия стълпСъградения за оръжница,Дето висят тисяща щитчета –Всички са като щитове на крепки: {{field-off:Bible}}</w:t>
      </w:r>
    </w:p>
    <w:p>
      <w:pPr>
        <w:pStyle w:val="Normal"/>
        <w:rPr/>
      </w:pPr>
      <w:r>
        <w:rPr/>
        <w:t>[[@Bible:Song 4:5 ]][[4:5 &gt;&gt; Song 4:5]] {{field-on:Bible}} Двата ти съсца като две сърнета близнетаКоито пасат между криновете. {{field-off:Bible}}</w:t>
      </w:r>
    </w:p>
    <w:p>
      <w:pPr>
        <w:pStyle w:val="Normal"/>
        <w:rPr/>
      </w:pPr>
      <w:r>
        <w:rPr/>
        <w:t>[[@Bible:Song 4:6 ]][[4:6 &gt;&gt; Song 4:6]] {{field-on:Bible}} Доде повее дневният тих ветрец и побегнат сенкитеАз ще ида в гората на смирната и на хълма на ливана. {{field-off:Bible}}</w:t>
      </w:r>
    </w:p>
    <w:p>
      <w:pPr>
        <w:pStyle w:val="Normal"/>
        <w:rPr/>
      </w:pPr>
      <w:r>
        <w:rPr/>
        <w:t>[[@Bible:Song 4:7 ]][[4:7 &gt;&gt; Song 4:7]] {{field-on:Bible}} Ти си прекрасна, любезна моя;И порок няма в тебе. {{field-off:Bible}}</w:t>
      </w:r>
    </w:p>
    <w:p>
      <w:pPr>
        <w:pStyle w:val="Normal"/>
        <w:rPr/>
      </w:pPr>
      <w:r>
        <w:rPr/>
        <w:t>[[@Bible:Song 4:8 ]][[4:8 &gt;&gt; Song 4:8]] {{field-on:Bible}} Ела с мене от Ливан, невесто,Ела с мене от Ливан.Погледни от върха на Амана,От върха на Санир и на Ермон,От леглата на лъвовете, от горите на рисовете. {{field-off:Bible}}</w:t>
      </w:r>
    </w:p>
    <w:p>
      <w:pPr>
        <w:pStyle w:val="Normal"/>
        <w:rPr/>
      </w:pPr>
      <w:r>
        <w:rPr/>
        <w:t>[[@Bible:Song 4:9 ]][[4:9 &gt;&gt; Song 4:9]] {{field-on:Bible}} Пленила си сърдцето ми, сестро моя, невесто:Пленила си сърдцето ми с едно от очите си,С едно огърлие на шията си. {{field-off:Bible}}</w:t>
      </w:r>
    </w:p>
    <w:p>
      <w:pPr>
        <w:pStyle w:val="Normal"/>
        <w:rPr/>
      </w:pPr>
      <w:r>
        <w:rPr/>
        <w:t>[[@Bible:Song 4:10 ]][[4:10 &gt;&gt; Song 4:10]] {{field-on:Bible}} Колко е хубава твоята любов, сестро моя, невесто!Колко по-добра от виното е твоята любов,И благовонието на твоите масти повече от всичките аромати! {{field-off:Bible}}</w:t>
      </w:r>
    </w:p>
    <w:p>
      <w:pPr>
        <w:pStyle w:val="Normal"/>
        <w:rPr/>
      </w:pPr>
      <w:r>
        <w:rPr/>
        <w:t>[[@Bible:Song 4:11 ]][[4:11 &gt;&gt; Song 4:11]] {{field-on:Bible}} Устните ти, невесто, капят като меден сот:Мед и мляко има под езика ти;И благовонието на дрехите ти като благоуханието на Ливан. {{field-off:Bible}}</w:t>
      </w:r>
    </w:p>
    <w:p>
      <w:pPr>
        <w:pStyle w:val="Normal"/>
        <w:rPr/>
      </w:pPr>
      <w:r>
        <w:rPr/>
        <w:t>[[@Bible:Song 4:12 ]][[4:12 &gt;&gt; Song 4:12]] {{field-on:Bible}} Градина затворена е сестра ми, невестата:Извор затворен, източник запечатан. {{field-off:Bible}}</w:t>
      </w:r>
    </w:p>
    <w:p>
      <w:pPr>
        <w:pStyle w:val="Normal"/>
        <w:rPr/>
      </w:pPr>
      <w:r>
        <w:rPr/>
        <w:t>[[@Bible:Song 4:13 ]][[4:13 &gt;&gt; Song 4:13]] {{field-on:Bible}} Твоите леторасли са рай от нарове,С избрани плодове, кипър с нард, {{field-off:Bible}}</w:t>
      </w:r>
    </w:p>
    <w:p>
      <w:pPr>
        <w:pStyle w:val="Normal"/>
        <w:rPr/>
      </w:pPr>
      <w:r>
        <w:rPr/>
        <w:t>[[@Bible:Song 4:14 ]][[4:14 &gt;&gt; Song 4:14]] {{field-on:Bible}} Нард и шафран, тръст и корица,С всичките дървя на ливан,Смирна и алой с всичките най-първи аромати. {{field-off:Bible}}</w:t>
      </w:r>
    </w:p>
    <w:p>
      <w:pPr>
        <w:pStyle w:val="Normal"/>
        <w:rPr/>
      </w:pPr>
      <w:r>
        <w:rPr/>
        <w:t>[[@Bible:Song 4:15 ]][[4:15 &gt;&gt; Song 4:15]] {{field-on:Bible}} Източник на градини,Кладенец на жива вода, и поточки от Ливан. {{field-off:Bible}}</w:t>
      </w:r>
    </w:p>
    <w:p>
      <w:pPr>
        <w:pStyle w:val="Normal"/>
        <w:rPr/>
      </w:pPr>
      <w:r>
        <w:rPr/>
        <w:t>[[@Bible:Song 4:16 ]][[4:16 &gt;&gt; Song 4:16]] {{field-on:Bible}} Стани, Севере, и ела, Юже:Повей в градината ми,Да потекат ароматите и.Да дойде възлюблений ми в градината си,И да яде изрядните си плодове. {{field-off:Bible}}</w:t>
      </w:r>
    </w:p>
    <w:p>
      <w:pPr>
        <w:pStyle w:val="Heading2"/>
        <w:rPr/>
      </w:pPr>
      <w:r>
        <w:rPr/>
        <w:t>Глава 5</w:t>
      </w:r>
    </w:p>
    <w:p>
      <w:pPr>
        <w:pStyle w:val="Normal"/>
        <w:rPr/>
      </w:pPr>
      <w:r>
        <w:rPr/>
        <w:t>[[@Bible:Song 5:1 ]][[5:1 &gt;&gt; Song 5:1]] {{field-on:Bible}} Дойдох в градината си, сестро моя, невесто:Обрах смирната си с ароматите си:Ядох сота си с меда си:Пих виното си с млякото си.Яжте, приятели:Пийте, ей, изобилно пийте, възлюблени. {{field-off:Bible}}</w:t>
      </w:r>
    </w:p>
    <w:p>
      <w:pPr>
        <w:pStyle w:val="Normal"/>
        <w:rPr/>
      </w:pPr>
      <w:r>
        <w:rPr/>
        <w:t>[[@Bible:Song 5:2 ]][[5:2 &gt;&gt; Song 5:2]] {{field-on:Bible}} Аз спя, но сърдцето ми е будно.Гласът на възлюбления ми! хлопа:Отвори ми, сестро моя, любезна моя,Гълъбице моя, съвършена моя;Защото главата ми се напълни с роса,Косите ми с нощни капки. {{field-off:Bible}}</w:t>
      </w:r>
    </w:p>
    <w:p>
      <w:pPr>
        <w:pStyle w:val="Normal"/>
        <w:rPr/>
      </w:pPr>
      <w:r>
        <w:rPr/>
        <w:t>[[@Bible:Song 5:3 ]][[5:3 &gt;&gt; Song 5:3]] {{field-on:Bible}} Съблякох дрехата си: как да я облека?Умих нозете си: как да ги окалям? {{field-off:Bible}}</w:t>
      </w:r>
    </w:p>
    <w:p>
      <w:pPr>
        <w:pStyle w:val="Normal"/>
        <w:rPr/>
      </w:pPr>
      <w:r>
        <w:rPr/>
        <w:t>[[@Bible:Song 5:4 ]][[5:4 &gt;&gt; Song 5:4]] {{field-on:Bible}} Възлюблений ми провря ръката си през дупката на вратата;И сърцето ми се смути за него. {{field-off:Bible}}</w:t>
      </w:r>
    </w:p>
    <w:p>
      <w:pPr>
        <w:pStyle w:val="Normal"/>
        <w:rPr/>
      </w:pPr>
      <w:r>
        <w:rPr/>
        <w:t>[[@Bible:Song 5:5 ]][[5:5 &gt;&gt; Song 5:5]] {{field-on:Bible}} Аз станах да отворя на възлюбления си;И от ръката ми капеше смирна,И от пръстите ми избрана смирна,Върх дръжката на ключалницата. {{field-off:Bible}}</w:t>
      </w:r>
    </w:p>
    <w:p>
      <w:pPr>
        <w:pStyle w:val="Normal"/>
        <w:rPr/>
      </w:pPr>
      <w:r>
        <w:rPr/>
        <w:t>[[@Bible:Song 5:6 ]][[5:6 &gt;&gt; Song 5:6]] {{field-on:Bible}} Аз отворих на възлюбления си;Но възлюбленият ми се оттегли, отиде си:Душата ми примря в говоренето му.Потърсих го, и не го намерих:Повиках го, и не ми отговори. {{field-off:Bible}}</w:t>
      </w:r>
    </w:p>
    <w:p>
      <w:pPr>
        <w:pStyle w:val="Normal"/>
        <w:rPr/>
      </w:pPr>
      <w:r>
        <w:rPr/>
        <w:t>[[@Bible:Song 5:7 ]][[5:7 &gt;&gt; Song 5:7]] {{field-on:Bible}} Намериха ме стражарите които обхождат града:Биха ме, раниха ме:Стражите на стените отнеха от мене покривалото ми. {{field-off:Bible}}</w:t>
      </w:r>
    </w:p>
    <w:p>
      <w:pPr>
        <w:pStyle w:val="Normal"/>
        <w:rPr/>
      </w:pPr>
      <w:r>
        <w:rPr/>
        <w:t>[[@Bible:Song 5:8 ]][[5:8 &gt;&gt; Song 5:8]] {{field-on:Bible}} Заклевам ви, Ерусалимски дъщери,Ако намерите възлюбления ми да му кажетече съм ранена от любов. {{field-off:Bible}}</w:t>
      </w:r>
    </w:p>
    <w:p>
      <w:pPr>
        <w:pStyle w:val="Normal"/>
        <w:rPr/>
      </w:pPr>
      <w:r>
        <w:rPr/>
        <w:t>[[@Bible:Song 5:9 ]][[5:9 &gt;&gt; Song 5:9]] {{field-on:Bible}} Що различава твоя възлюблен от друг възлюблен,О ти прекрасна между жените?Що различава от друг възлюблен твоя възлюблен,Та ни заклеваш ти така? {{field-off:Bible}}</w:t>
      </w:r>
    </w:p>
    <w:p>
      <w:pPr>
        <w:pStyle w:val="Normal"/>
        <w:rPr/>
      </w:pPr>
      <w:r>
        <w:rPr/>
        <w:t>[[@Bible:Song 5:10 ]][[5:10 &gt;&gt; Song 5:10]] {{field-on:Bible}} Възлюблений мой е бял и румен,Личи между десет тисящи. {{field-off:Bible}}</w:t>
      </w:r>
    </w:p>
    <w:p>
      <w:pPr>
        <w:pStyle w:val="Normal"/>
        <w:rPr/>
      </w:pPr>
      <w:r>
        <w:rPr/>
        <w:t>[[@Bible:Song 5:11 ]][[5:11 &gt;&gt; Song 5:11]] {{field-on:Bible}} Главата му е злато опитано:Косите му са разресани, черни като гарван, - {{field-off:Bible}}</w:t>
      </w:r>
    </w:p>
    <w:p>
      <w:pPr>
        <w:pStyle w:val="Normal"/>
        <w:rPr/>
      </w:pPr>
      <w:r>
        <w:rPr/>
        <w:t>[[@Bible:Song 5:12 ]][[5:12 &gt;&gt; Song 5:12]] {{field-on:Bible}} Очите му са като на гълъби върху потоците на водите,Омити в мляко, и седят като многоценни камене в гнездата си, - {{field-off:Bible}}</w:t>
      </w:r>
    </w:p>
    <w:p>
      <w:pPr>
        <w:pStyle w:val="Normal"/>
        <w:rPr/>
      </w:pPr>
      <w:r>
        <w:rPr/>
        <w:t>[[@Bible:Song 5:13 ]][[5:13 &gt;&gt; Song 5:13]] {{field-on:Bible}} Ланитите му като лехи от аромати,Като съдове от благовонни садения:Устните му са криновеОт които капе избрана смирна, - {{field-off:Bible}}</w:t>
      </w:r>
    </w:p>
    <w:p>
      <w:pPr>
        <w:pStyle w:val="Normal"/>
        <w:rPr/>
      </w:pPr>
      <w:r>
        <w:rPr/>
        <w:t>[[@Bible:Song 5:14 ]][[5:14 &gt;&gt; Song 5:14]] {{field-on:Bible}} Ръцете му златни пръстенеСпоени с хрисолит, -Коремът му слоновено изделие украсено с сапфири, - {{field-off:Bible}}</w:t>
      </w:r>
    </w:p>
    <w:p>
      <w:pPr>
        <w:pStyle w:val="Normal"/>
        <w:rPr/>
      </w:pPr>
      <w:r>
        <w:rPr/>
        <w:t>[[@Bible:Song 5:15 ]][[5:15 &gt;&gt; Song 5:15]] {{field-on:Bible}} Краката му мраморни стълповеУтвърдени на стояла от чисто злато, -Видът му като Ливан,Изящен като кедрове: {{field-off:Bible}}</w:t>
      </w:r>
    </w:p>
    <w:p>
      <w:pPr>
        <w:pStyle w:val="Normal"/>
        <w:rPr/>
      </w:pPr>
      <w:r>
        <w:rPr/>
        <w:t>[[@Bible:Song 5:16 ]][[5:16 &gt;&gt; Song 5:16]] {{field-on:Bible}} Устата му са услаждение,И той всичкий е рачителен:Този е възлюбленият ми, и този е приятелят ми,О Ерусалимски дъщери. {{field-off:Bible}}</w:t>
      </w:r>
    </w:p>
    <w:p>
      <w:pPr>
        <w:pStyle w:val="Heading2"/>
        <w:rPr/>
      </w:pPr>
      <w:r>
        <w:rPr/>
        <w:t>Глава 6</w:t>
      </w:r>
    </w:p>
    <w:p>
      <w:pPr>
        <w:pStyle w:val="Normal"/>
        <w:rPr/>
      </w:pPr>
      <w:r>
        <w:rPr/>
        <w:t>[[@Bible:Song 6:1 ]][[6:1 &gt;&gt; Song 6:1]] {{field-on:Bible}} Де отиде твоят възлюблен,О ти прекрасна между жените?Де се върна твоят възлюблен?Да го търсим и ние с тебе. {{field-off:Bible}}</w:t>
      </w:r>
    </w:p>
    <w:p>
      <w:pPr>
        <w:pStyle w:val="Normal"/>
        <w:rPr/>
      </w:pPr>
      <w:r>
        <w:rPr/>
        <w:t>[[@Bible:Song 6:2 ]][[6:2 &gt;&gt; Song 6:2]] {{field-on:Bible}} Моят възлюблен слезе в градината си,В лехите на ароматите,За да пасе в градините и да бере крин. {{field-off:Bible}}</w:t>
      </w:r>
    </w:p>
    <w:p>
      <w:pPr>
        <w:pStyle w:val="Normal"/>
        <w:rPr/>
      </w:pPr>
      <w:r>
        <w:rPr/>
        <w:t>[[@Bible:Song 6:3 ]][[6:3 &gt;&gt; Song 6:3]] {{field-on:Bible}} Аз съм на възлюбления си, и възлюблений ми е мой:Пасе между криновете. {{field-off:Bible}}</w:t>
      </w:r>
    </w:p>
    <w:p>
      <w:pPr>
        <w:pStyle w:val="Normal"/>
        <w:rPr/>
      </w:pPr>
      <w:r>
        <w:rPr/>
        <w:t>[[@Bible:Song 6:4 ]][[6:4 &gt;&gt; Song 6:4]] {{field-on:Bible}} Хубава си, любезна моя, като Терса,Благодатна като Ерусалим,Страшна като войнство с хоругви. {{field-off:Bible}}</w:t>
      </w:r>
    </w:p>
    <w:p>
      <w:pPr>
        <w:pStyle w:val="Normal"/>
        <w:rPr/>
      </w:pPr>
      <w:r>
        <w:rPr/>
        <w:t>[[@Bible:Song 6:5 ]][[6:5 &gt;&gt; Song 6:5]] {{field-on:Bible}} Отвърни очите си отсреща ми,Защото ме обладаха.Косите ти са като стадо от козиНалегали по Галаад. {{field-off:Bible}}</w:t>
      </w:r>
    </w:p>
    <w:p>
      <w:pPr>
        <w:pStyle w:val="Normal"/>
        <w:rPr/>
      </w:pPr>
      <w:r>
        <w:rPr/>
        <w:t>[[@Bible:Song 6:6 ]][[6:6 &gt;&gt; Song 6:6]] {{field-on:Bible}} Зъбите ти са като стадо от овциКоито възлизат от къпането,Които всички се агнят близнета,И няма ялова между тях, - {{field-off:Bible}}</w:t>
      </w:r>
    </w:p>
    <w:p>
      <w:pPr>
        <w:pStyle w:val="Normal"/>
        <w:rPr/>
      </w:pPr>
      <w:r>
        <w:rPr/>
        <w:t>[[@Bible:Song 6:7 ]][[6:7 &gt;&gt; Song 6:7]] {{field-on:Bible}} Ланитите ти под булото тиКато част от нар. {{field-off:Bible}}</w:t>
      </w:r>
    </w:p>
    <w:p>
      <w:pPr>
        <w:pStyle w:val="Normal"/>
        <w:rPr/>
      </w:pPr>
      <w:r>
        <w:rPr/>
        <w:t>[[@Bible:Song 6:8 ]][[6:8 &gt;&gt; Song 6:8]] {{field-on:Bible}} Шестдесет са царици, и осемдесет наложници,И безчетни девойки: {{field-off:Bible}}</w:t>
      </w:r>
    </w:p>
    <w:p>
      <w:pPr>
        <w:pStyle w:val="Normal"/>
        <w:rPr/>
      </w:pPr>
      <w:r>
        <w:rPr/>
        <w:t>[[@Bible:Song 6:9 ]][[6:9 &gt;&gt; Song 6:9]] {{field-on:Bible}} Една е гълъбицата ми, съвършената ми.Тя е една на майка си, избрана на родителката си:Видяха я дъщерите, и рекоха: Блазе й, -Цариците и наложниците, и я похвалиха. {{field-off:Bible}}</w:t>
      </w:r>
    </w:p>
    <w:p>
      <w:pPr>
        <w:pStyle w:val="Normal"/>
        <w:rPr/>
      </w:pPr>
      <w:r>
        <w:rPr/>
        <w:t>[[@Bible:Song 6:10 ]][[6:10 &gt;&gt; Song 6:10]] {{field-on:Bible}} Коя е тая що занича като зората,Красна като луната, и чиста като слънцето,Страшна като войнство с хоругви? {{field-off:Bible}}</w:t>
      </w:r>
    </w:p>
    <w:p>
      <w:pPr>
        <w:pStyle w:val="Normal"/>
        <w:rPr/>
      </w:pPr>
      <w:r>
        <w:rPr/>
        <w:t>[[@Bible:Song 6:11 ]][[6:11 &gt;&gt; Song 6:11]] {{field-on:Bible}} Слязох в градината на орехитеЗа да видя зеленината на долината,Да видя да ли прозябна лозето,И цъвнаха ли наровете. {{field-off:Bible}}</w:t>
      </w:r>
    </w:p>
    <w:p>
      <w:pPr>
        <w:pStyle w:val="Normal"/>
        <w:rPr/>
      </w:pPr>
      <w:r>
        <w:rPr/>
        <w:t>[[@Bible:Song 6:12 ]][[6:12 &gt;&gt; Song 6:12]] {{field-on:Bible}} Без да усетя, душата ми ме представиКато колесниците на Аминадава. {{field-off:Bible}}</w:t>
      </w:r>
    </w:p>
    <w:p>
      <w:pPr>
        <w:pStyle w:val="Normal"/>
        <w:rPr/>
      </w:pPr>
      <w:r>
        <w:rPr/>
        <w:t>[[@Bible:Song 6:13 ]][[6:13 &gt;&gt; Song 6:13]] {{field-on:Bible}} Завърни се, Завърни се, о Суламко:Завърни се, завърни се, за да те видим.Що ще видите в Суламката?Нещо като лик на два пълка. {{field-off:Bible}}</w:t>
      </w:r>
    </w:p>
    <w:p>
      <w:pPr>
        <w:pStyle w:val="Heading2"/>
        <w:rPr/>
      </w:pPr>
      <w:r>
        <w:rPr/>
        <w:t>Глава 7</w:t>
      </w:r>
    </w:p>
    <w:p>
      <w:pPr>
        <w:pStyle w:val="Normal"/>
        <w:rPr/>
      </w:pPr>
      <w:r>
        <w:rPr/>
        <w:t>[[@Bible:Song 7:1 ]][[7:1 &gt;&gt; Song 7:1]] {{field-on:Bible}} Колко са красни стъпките ти с чехлите, дъщи княжеска!Извитието на бедрата ти е подобно на огърлия,Дело на ръце художнически. {{field-off:Bible}}</w:t>
      </w:r>
    </w:p>
    <w:p>
      <w:pPr>
        <w:pStyle w:val="Normal"/>
        <w:rPr/>
      </w:pPr>
      <w:r>
        <w:rPr/>
        <w:t>[[@Bible:Song 7:2 ]][[7:2 &gt;&gt; Song 7:2]] {{field-on:Bible}} Пъпът ти е чаша обла, неоскудна от подправено вино, -Коремът ти житен копен ограден с кринове, {{field-off:Bible}}</w:t>
      </w:r>
    </w:p>
    <w:p>
      <w:pPr>
        <w:pStyle w:val="Normal"/>
        <w:rPr/>
      </w:pPr>
      <w:r>
        <w:rPr/>
        <w:t>[[@Bible:Song 7:3 ]][[7:3 &gt;&gt; Song 7:3]] {{field-on:Bible}} Двата ти съсца като две сърнета близнета, - {{field-off:Bible}}</w:t>
      </w:r>
    </w:p>
    <w:p>
      <w:pPr>
        <w:pStyle w:val="Normal"/>
        <w:rPr/>
      </w:pPr>
      <w:r>
        <w:rPr/>
        <w:t>[[@Bible:Song 7:4 ]][[7:4 &gt;&gt; Song 7:4]] {{field-on:Bible}} Вратът ти като слонов стълп,-Очите ти като водоемите в ЕсевонКъм вратата Бат-рабим,-Носът ти като спълпът на ЛиванКойто гледа към Дамаск,- {{field-off:Bible}}</w:t>
      </w:r>
    </w:p>
    <w:p>
      <w:pPr>
        <w:pStyle w:val="Normal"/>
        <w:rPr/>
      </w:pPr>
      <w:r>
        <w:rPr/>
        <w:t>[[@Bible:Song 7:5 ]][[7:5 &gt;&gt; Song 7:5]] {{field-on:Bible}} Главата ти върху тебе като Кармил,И косите на главата ти като багреница:Царят е вързан в плетениците ти. {{field-off:Bible}}</w:t>
      </w:r>
    </w:p>
    <w:p>
      <w:pPr>
        <w:pStyle w:val="Normal"/>
        <w:rPr/>
      </w:pPr>
      <w:r>
        <w:rPr/>
        <w:t>[[@Bible:Song 7:6 ]][[7:6 &gt;&gt; Song 7:6]] {{field-on:Bible}} Колко си хубава и колки приятна,О възлюблена, в нежностите си! {{field-off:Bible}}</w:t>
      </w:r>
    </w:p>
    <w:p>
      <w:pPr>
        <w:pStyle w:val="Normal"/>
        <w:rPr/>
      </w:pPr>
      <w:r>
        <w:rPr/>
        <w:t>[[@Bible:Song 7:7 ]][[7:7 &gt;&gt; Song 7:7]] {{field-on:Bible}} Този твой раст прилича на финик,И съсците ти на гроздове. {{field-off:Bible}}</w:t>
      </w:r>
    </w:p>
    <w:p>
      <w:pPr>
        <w:pStyle w:val="Normal"/>
        <w:rPr/>
      </w:pPr>
      <w:r>
        <w:rPr/>
        <w:t>[[@Bible:Song 7:8 ]][[7:8 &gt;&gt; Song 7:8]] {{field-on:Bible}} Рекох: Ще възляза на финика, ще хвана ветвите му;И, ето, съсците ти ще бъдат като граздове на лоза,И уханието на носа ти като ябълки, {{field-off:Bible}}</w:t>
      </w:r>
    </w:p>
    <w:p>
      <w:pPr>
        <w:pStyle w:val="Normal"/>
        <w:rPr/>
      </w:pPr>
      <w:r>
        <w:rPr/>
        <w:t>[[@Bible:Song 7:9 ]][[7:9 &gt;&gt; Song 7:9]] {{field-on:Bible}} И небцето ти като доброто виноКоето тече сладко за възлюбления ми,И прави да говорят устните на спещите. {{field-off:Bible}}</w:t>
      </w:r>
    </w:p>
    <w:p>
      <w:pPr>
        <w:pStyle w:val="Normal"/>
        <w:rPr/>
      </w:pPr>
      <w:r>
        <w:rPr/>
        <w:t>[[@Bible:Song 7:10 ]][[7:10 &gt;&gt; Song 7:10]] {{field-on:Bible}} Аз съм на възлюбления си;И неговото желание е към мене. {{field-off:Bible}}</w:t>
      </w:r>
    </w:p>
    <w:p>
      <w:pPr>
        <w:pStyle w:val="Normal"/>
        <w:rPr/>
      </w:pPr>
      <w:r>
        <w:rPr/>
        <w:t>[[@Bible:Song 7:11 ]][[7:11 &gt;&gt; Song 7:11]] {{field-on:Bible}} Ела, възлюблений мой, да излезем на полето,Да пренощуваме по селата. {{field-off:Bible}}</w:t>
      </w:r>
    </w:p>
    <w:p>
      <w:pPr>
        <w:pStyle w:val="Normal"/>
        <w:rPr/>
      </w:pPr>
      <w:r>
        <w:rPr/>
        <w:t>[[@Bible:Song 7:12 ]][[7:12 &gt;&gt; Song 7:12]] {{field-on:Bible}} Да осъмнем в лозята;Да видим прозябна ли лозето,Отвори ли цвят гроздето,И цъвнаха ли наровете:Там ще ти дам любовта си. {{field-off:Bible}}</w:t>
      </w:r>
    </w:p>
    <w:p>
      <w:pPr>
        <w:pStyle w:val="Normal"/>
        <w:rPr/>
      </w:pPr>
      <w:r>
        <w:rPr/>
        <w:t>[[@Bible:Song 7:13 ]][[7:13 &gt;&gt; Song 7:13]] {{field-on:Bible}} Мандрагорите дадоха ухание;И при вратата ни имаВсякакви плодове угодни, нови и вехти:Скрила съм ги за тебе, възлюблени мой. {{field-off:Bible}}</w:t>
      </w:r>
    </w:p>
    <w:p>
      <w:pPr>
        <w:pStyle w:val="Heading2"/>
        <w:rPr/>
      </w:pPr>
      <w:r>
        <w:rPr/>
        <w:t>Глава 8</w:t>
      </w:r>
    </w:p>
    <w:p>
      <w:pPr>
        <w:pStyle w:val="Normal"/>
        <w:rPr/>
      </w:pPr>
      <w:r>
        <w:rPr/>
        <w:t>[[@Bible:Song 8:1 ]][[8:1 &gt;&gt; Song 8:1]] {{field-on:Bible}} Дано да ми беше ти като братКойто е сукал от съсците на майка ми!Когато те намирах вън щях да те целуна,И не щяха да ме презират. {{field-off:Bible}}</w:t>
      </w:r>
    </w:p>
    <w:p>
      <w:pPr>
        <w:pStyle w:val="Normal"/>
        <w:rPr/>
      </w:pPr>
      <w:r>
        <w:rPr/>
        <w:t>[[@Bible:Song 8:2 ]][[8:2 &gt;&gt; Song 8:2]] {{field-on:Bible}} Взела бих те и завелаВ дома на майка си за да ме научиш:Напоила бих те с благовонно виноИ с сок от наровете си. {{field-off:Bible}}</w:t>
      </w:r>
    </w:p>
    <w:p>
      <w:pPr>
        <w:pStyle w:val="Normal"/>
        <w:rPr/>
      </w:pPr>
      <w:r>
        <w:rPr/>
        <w:t>[[@Bible:Song 8:3 ]][[8:3 &gt;&gt; Song 8:3]] {{field-on:Bible}} Левицата му била би под главата ми,И десницата му пригърнала би ме. {{field-off:Bible}}</w:t>
      </w:r>
    </w:p>
    <w:p>
      <w:pPr>
        <w:pStyle w:val="Normal"/>
        <w:rPr/>
      </w:pPr>
      <w:r>
        <w:rPr/>
        <w:t>[[@Bible:Song 8:4 ]][[8:4 &gt;&gt; Song 8:4]] {{field-on:Bible}} Заклевам ви, Ерусалимски дъщери, да не дигнете нито да събудите любовта миДодето ще. {{field-off:Bible}}</w:t>
      </w:r>
    </w:p>
    <w:p>
      <w:pPr>
        <w:pStyle w:val="Normal"/>
        <w:rPr/>
      </w:pPr>
      <w:r>
        <w:rPr/>
        <w:t>[[@Bible:Song 8:5 ]][[8:5 &gt;&gt; Song 8:5]] {{field-on:Bible}} Коя е тая що възлиза от пустинятаПодпряла се на възлюбления си?Аз те събудих под ябълката:Там те роди майка ти:Там те роди родителката ти {{field-off:Bible}}</w:t>
      </w:r>
    </w:p>
    <w:p>
      <w:pPr>
        <w:pStyle w:val="Normal"/>
        <w:rPr/>
      </w:pPr>
      <w:r>
        <w:rPr/>
        <w:t>[[@Bible:Song 8:6 ]][[8:6 &gt;&gt; Song 8:6]] {{field-on:Bible}} Положи ме като печат на сърцето си,Като печат на мишцата си,Защото любовта е крепка като смъртта,Ревнуванието жестоко като ад,Святкането му святкане огнено, пламик устремителен. {{field-off:Bible}}</w:t>
      </w:r>
    </w:p>
    <w:p>
      <w:pPr>
        <w:pStyle w:val="Normal"/>
        <w:rPr/>
      </w:pPr>
      <w:r>
        <w:rPr/>
        <w:t>[[@Bible:Song 8:7 ]][[8:7 &gt;&gt; Song 8:7]] {{field-on:Bible}} Много вода не може да угаси любовта,Нито реки могат да я потопят:Ако би дал някой всичкия имот на дома си за любовта,Съвсем ще го презрат. {{field-off:Bible}}</w:t>
      </w:r>
    </w:p>
    <w:p>
      <w:pPr>
        <w:pStyle w:val="Normal"/>
        <w:rPr/>
      </w:pPr>
      <w:r>
        <w:rPr/>
        <w:t>[[@Bible:Song 8:8 ]][[8:8 &gt;&gt; Song 8:8]] {{field-on:Bible}} Ние имаме малка сестра, и няма съсци:Що ще направим на сестра сиВ деня в който стане реч за нея? {{field-off:Bible}}</w:t>
      </w:r>
    </w:p>
    <w:p>
      <w:pPr>
        <w:pStyle w:val="Normal"/>
        <w:rPr/>
      </w:pPr>
      <w:r>
        <w:rPr/>
        <w:t>[[@Bible:Song 8:9 ]][[8:9 &gt;&gt; Song 8:9]] {{field-on:Bible}} Ако е стена ще съградим на нея сребърен твърдел;И ако е двер, ще я обвържем с кедрови дъски. {{field-off:Bible}}</w:t>
      </w:r>
    </w:p>
    <w:p>
      <w:pPr>
        <w:pStyle w:val="Normal"/>
        <w:rPr/>
      </w:pPr>
      <w:r>
        <w:rPr/>
        <w:t>[[@Bible:Song 8:10 ]][[8:10 &gt;&gt; Song 8:10]] {{field-on:Bible}} Аз съм стена, и съсците ми като стълпове:Тогаз бях пред очите му като мир намерила. {{field-off:Bible}}</w:t>
      </w:r>
    </w:p>
    <w:p>
      <w:pPr>
        <w:pStyle w:val="Normal"/>
        <w:rPr/>
      </w:pPr>
      <w:r>
        <w:rPr/>
        <w:t>[[@Bible:Song 8:11 ]][[8:11 &gt;&gt; Song 8:11]] {{field-on:Bible}} Соломон имаше лозе у Ваалхамон:Даде лозето на стражи:Всеки трябваше да донесе за плода му тисяща сребърници. {{field-off:Bible}}</w:t>
      </w:r>
    </w:p>
    <w:p>
      <w:pPr>
        <w:pStyle w:val="Normal"/>
        <w:rPr/>
      </w:pPr>
      <w:r>
        <w:rPr/>
        <w:t>[[@Bible:Song 8:12 ]][[8:12 &gt;&gt; Song 8:12]] {{field-on:Bible}} Моето лозе е пред мене:Тисящата нека са за тебе, Соломоне,И двесте за онез които пазят плода му. {{field-off:Bible}}</w:t>
      </w:r>
    </w:p>
    <w:p>
      <w:pPr>
        <w:pStyle w:val="Normal"/>
        <w:rPr/>
      </w:pPr>
      <w:r>
        <w:rPr/>
        <w:t>[[@Bible:Song 8:13 ]][[8:13 &gt;&gt; Song 8:13]] {{field-on:Bible}} О ти която седиш в градините,Другарите внимават в гласа ти:Направи ме да го чуя. {{field-off:Bible}}</w:t>
      </w:r>
    </w:p>
    <w:p>
      <w:pPr>
        <w:pStyle w:val="Normal"/>
        <w:rPr/>
      </w:pPr>
      <w:r>
        <w:rPr/>
        <w:t>[[@Bible:Song 8:14 ]][[8:14 &gt;&gt; Song 8:14]] {{field-on:Bible}} Бързай, възлюблени мой,И бъди подобен на сърне или на еленчеВърху ароматските гори. {{field-off:Bible}}</w:t>
      </w:r>
    </w:p>
    <w:p>
      <w:pPr>
        <w:pStyle w:val="Heading1"/>
        <w:rPr/>
      </w:pPr>
      <w:r>
        <w:rPr/>
        <w:t>Исаия</w:t>
      </w:r>
    </w:p>
    <w:p>
      <w:pPr>
        <w:pStyle w:val="Heading2"/>
        <w:rPr/>
      </w:pPr>
      <w:r>
        <w:rPr/>
        <w:t>Глава 1</w:t>
      </w:r>
    </w:p>
    <w:p>
      <w:pPr>
        <w:pStyle w:val="Normal"/>
        <w:rPr/>
      </w:pPr>
      <w:r>
        <w:rPr/>
        <w:t>[[@Bible:Isa 1:1 ]][[1:1 &gt;&gt; Isa 1:1]] {{field-on:Bible}} Видението на Исаия Амосовия син, което видя за Юда и Ерусалим в дните на Озия, Иотама, Ахаза, и Езекия, царете Юдини. {{field-off:Bible}}</w:t>
      </w:r>
    </w:p>
    <w:p>
      <w:pPr>
        <w:pStyle w:val="Normal"/>
        <w:rPr/>
      </w:pPr>
      <w:r>
        <w:rPr/>
        <w:t>[[@Bible:Isa 1:2 ]][[1:2 &gt;&gt; Isa 1:2]] {{field-on:Bible}} чуйте, небеса, и слушай, земле;Защото Господ говори:Синове възпитах и отрастих;Но те отстъпиха от мене. {{field-off:Bible}}</w:t>
      </w:r>
    </w:p>
    <w:p>
      <w:pPr>
        <w:pStyle w:val="Normal"/>
        <w:rPr/>
      </w:pPr>
      <w:r>
        <w:rPr/>
        <w:t>[[@Bible:Isa 1:3 ]][[1:3 &gt;&gt; Isa 1:3]] {{field-on:Bible}} Волът познава стопанина си,И оселът яслите на господаря си:Израил не знае,Людете ми не разумяват. {{field-off:Bible}}</w:t>
      </w:r>
    </w:p>
    <w:p>
      <w:pPr>
        <w:pStyle w:val="Normal"/>
        <w:rPr/>
      </w:pPr>
      <w:r>
        <w:rPr/>
        <w:t>[[@Bible:Isa 1:4 ]][[1:4 &gt;&gt; Isa 1:4]] {{field-on:Bible}} Уви, народ грешен, люде натоварени с беззаконие,Семе на злодейци, разтлени синове!Оставиха Господа,Презряха Светия Израилев,Върнаха се назад. {{field-off:Bible}}</w:t>
      </w:r>
    </w:p>
    <w:p>
      <w:pPr>
        <w:pStyle w:val="Normal"/>
        <w:rPr/>
      </w:pPr>
      <w:r>
        <w:rPr/>
        <w:t>[[@Bible:Isa 1:5 ]][[1:5 &gt;&gt; Isa 1:5]] {{field-on:Bible}} Де можете да бъдете бити като прилагате бунтуване?Всичката глава е болна,И всичкото сърдце изнемощело. {{field-off:Bible}}</w:t>
      </w:r>
    </w:p>
    <w:p>
      <w:pPr>
        <w:pStyle w:val="Normal"/>
        <w:rPr/>
      </w:pPr>
      <w:r>
        <w:rPr/>
        <w:t>[[@Bible:Isa 1:6 ]][[1:6 &gt;&gt; Isa 1:6]] {{field-on:Bible}} От стъпката на ногата дори до главата няма в него целост,Но струпеи, и посинения, и гнойни рани:Не се стиснаха, нито се обвързаха,Нито се омекчиха с маз. {{field-off:Bible}}</w:t>
      </w:r>
    </w:p>
    <w:p>
      <w:pPr>
        <w:pStyle w:val="Normal"/>
        <w:rPr/>
      </w:pPr>
      <w:r>
        <w:rPr/>
        <w:t>[[@Bible:Isa 1:7 ]][[1:7 &gt;&gt; Isa 1:7]] {{field-on:Bible}} Земята ви е пуста,Градовете ви изгорени с огън:Земята ви, чужденци я пояждат пред очите ви,И е пуста като разорена от чужденци. {{field-off:Bible}}</w:t>
      </w:r>
    </w:p>
    <w:p>
      <w:pPr>
        <w:pStyle w:val="Normal"/>
        <w:rPr/>
      </w:pPr>
      <w:r>
        <w:rPr/>
        <w:t>[[@Bible:Isa 1:8 ]][[1:8 &gt;&gt; Isa 1:8]] {{field-on:Bible}} И Сионовата дъщеря е оставена като колиба в лозе,Като пъдарница в градина на краставици,Като град обсаден. {{field-off:Bible}}</w:t>
      </w:r>
    </w:p>
    <w:p>
      <w:pPr>
        <w:pStyle w:val="Normal"/>
        <w:rPr/>
      </w:pPr>
      <w:r>
        <w:rPr/>
        <w:t>[[@Bible:Isa 1:9 ]][[1:9 &gt;&gt; Isa 1:9]] {{field-on:Bible}} Ако Господ Саваот не би ни оставил малък остатък,Като Содом бихме станали,На Гомор бихме се уподобили. {{field-off:Bible}}</w:t>
      </w:r>
    </w:p>
    <w:p>
      <w:pPr>
        <w:pStyle w:val="Normal"/>
        <w:rPr/>
      </w:pPr>
      <w:r>
        <w:rPr/>
        <w:t>[[@Bible:Isa 1:10 ]][[1:10 &gt;&gt; Isa 1:10]] {{field-on:Bible}} чуйте словото Господне, князове Содомски:Слушайте закона на Бога нашего, люде Гоморски: {{field-off:Bible}}</w:t>
      </w:r>
    </w:p>
    <w:p>
      <w:pPr>
        <w:pStyle w:val="Normal"/>
        <w:rPr/>
      </w:pPr>
      <w:r>
        <w:rPr/>
        <w:t>[[@Bible:Isa 1:11 ]][[1:11 &gt;&gt; Isa 1:11]] {{field-on:Bible}} Защо ми е множеството на жертвите ви? говори Господ:Сит съм от всесъжения на овниИ от тлъстина на огоени;И не ми е угодна кръв от юнци,Или от агнета, или от ярци. {{field-off:Bible}}</w:t>
      </w:r>
    </w:p>
    <w:p>
      <w:pPr>
        <w:pStyle w:val="Normal"/>
        <w:rPr/>
      </w:pPr>
      <w:r>
        <w:rPr/>
        <w:t>[[@Bible:Isa 1:12 ]][[1:12 &gt;&gt; Isa 1:12]] {{field-on:Bible}} Когато идете да се явите пред менеКой е поискал от ръцете ви това, да тъпчете дворовете ми? {{field-off:Bible}}</w:t>
      </w:r>
    </w:p>
    <w:p>
      <w:pPr>
        <w:pStyle w:val="Normal"/>
        <w:rPr/>
      </w:pPr>
      <w:r>
        <w:rPr/>
        <w:t>[[@Bible:Isa 1:13 ]][[1:13 &gt;&gt; Isa 1:13]] {{field-on:Bible}} Не принасяйте вече суетни приношения.Темянът е мерзост на мене:Новомесечията и съботите,Свикването на събиранията не мога да търпя:Беззаконие е тържественото събиране. {{field-off:Bible}}</w:t>
      </w:r>
    </w:p>
    <w:p>
      <w:pPr>
        <w:pStyle w:val="Normal"/>
        <w:rPr/>
      </w:pPr>
      <w:r>
        <w:rPr/>
        <w:t>[[@Bible:Isa 1:14 ]][[1:14 &gt;&gt; Isa 1:14]] {{field-on:Bible}} Душата ми мрази новомесечията ви и праздниците ви:Досаждение са на мене: дотегна ми да търпя. {{field-off:Bible}}</w:t>
      </w:r>
    </w:p>
    <w:p>
      <w:pPr>
        <w:pStyle w:val="Normal"/>
        <w:rPr/>
      </w:pPr>
      <w:r>
        <w:rPr/>
        <w:t>[[@Bible:Isa 1:15 ]][[1:15 &gt;&gt; Isa 1:15]] {{field-on:Bible}} И когато прострете ръцете си,Ще крия очите си от вас;Даже когато умножите моления не ща да слушам:Ръцете ви са пълни с кръв. {{field-off:Bible}}</w:t>
      </w:r>
    </w:p>
    <w:p>
      <w:pPr>
        <w:pStyle w:val="Normal"/>
        <w:rPr/>
      </w:pPr>
      <w:r>
        <w:rPr/>
        <w:t>[[@Bible:Isa 1:16 ]][[1:16 &gt;&gt; Isa 1:16]] {{field-on:Bible}} Измийте се, очистете се,Отмахнете злото на деянията си от очите ми,Престанете да правите зло, {{field-off:Bible}}</w:t>
      </w:r>
    </w:p>
    <w:p>
      <w:pPr>
        <w:pStyle w:val="Normal"/>
        <w:rPr/>
      </w:pPr>
      <w:r>
        <w:rPr/>
        <w:t>[[@Bible:Isa 1:17 ]][[1:17 &gt;&gt; Isa 1:17]] {{field-on:Bible}} Научете се да струвате добро,Изисквайте правосъдие, сторете право на насилвания,Съдете сирачето, защитете право на вдовицата: {{field-off:Bible}}</w:t>
      </w:r>
    </w:p>
    <w:p>
      <w:pPr>
        <w:pStyle w:val="Normal"/>
        <w:rPr/>
      </w:pPr>
      <w:r>
        <w:rPr/>
        <w:t>[[@Bible:Isa 1:18 ]][[1:18 &gt;&gt; Isa 1:18]] {{field-on:Bible}} Елате сега та да разискваме, говори Господ:Ако са греховете ви като багрено,Ще станат бели като сняг;Ако са румени като червено,Ще станат като бяла вълна. {{field-off:Bible}}</w:t>
      </w:r>
    </w:p>
    <w:p>
      <w:pPr>
        <w:pStyle w:val="Normal"/>
        <w:rPr/>
      </w:pPr>
      <w:r>
        <w:rPr/>
        <w:t>[[@Bible:Isa 1:19 ]][[1:19 &gt;&gt; Isa 1:19]] {{field-on:Bible}} Ако искате и слушате,Ще ядете благото на земята; {{field-off:Bible}}</w:t>
      </w:r>
    </w:p>
    <w:p>
      <w:pPr>
        <w:pStyle w:val="Normal"/>
        <w:rPr/>
      </w:pPr>
      <w:r>
        <w:rPr/>
        <w:t>[[@Bible:Isa 1:20 ]][[1:20 &gt;&gt; Isa 1:20]] {{field-on:Bible}} Ако ли не щете и отстъпите,Ще бъдете поядени от нож;Защото устата Господни говориха. {{field-off:Bible}}</w:t>
      </w:r>
    </w:p>
    <w:p>
      <w:pPr>
        <w:pStyle w:val="Normal"/>
        <w:rPr/>
      </w:pPr>
      <w:r>
        <w:rPr/>
        <w:t>[[@Bible:Isa 1:21 ]][[1:21 &gt;&gt; Isa 1:21]] {{field-on:Bible}} Как верният град стана блудница!Той беше пълен с правосъдие:Правда обитаваше в него; а сега, убийци. {{field-off:Bible}}</w:t>
      </w:r>
    </w:p>
    <w:p>
      <w:pPr>
        <w:pStyle w:val="Normal"/>
        <w:rPr/>
      </w:pPr>
      <w:r>
        <w:rPr/>
        <w:t>[[@Bible:Isa 1:22 ]][[1:22 &gt;&gt; Isa 1:22]] {{field-on:Bible}} Среброто ти стана шлак:Виното ти се смеси с вода. {{field-off:Bible}}</w:t>
      </w:r>
    </w:p>
    <w:p>
      <w:pPr>
        <w:pStyle w:val="Normal"/>
        <w:rPr/>
      </w:pPr>
      <w:r>
        <w:rPr/>
        <w:t>[[@Bible:Isa 1:23 ]][[1:23 &gt;&gt; Isa 1:23]] {{field-on:Bible}} Твоите князове са отстъпници и участници на крадци:Всички обичат дарове и тичат подир възмъздия:Те не съдят право сирачето,Нито съдът на вдовицата дохожда при тях. {{field-off:Bible}}</w:t>
      </w:r>
    </w:p>
    <w:p>
      <w:pPr>
        <w:pStyle w:val="Normal"/>
        <w:rPr/>
      </w:pPr>
      <w:r>
        <w:rPr/>
        <w:t>[[@Bible:Isa 1:24 ]][[1:24 &gt;&gt; Isa 1:24]] {{field-on:Bible}} За това говори Господ,Иеова Саваот, Крепкий Израилев:Ах! ще взема удовлетворение от противниците си,И ще си отмъстя на неприятелите си; {{field-off:Bible}}</w:t>
      </w:r>
    </w:p>
    <w:p>
      <w:pPr>
        <w:pStyle w:val="Normal"/>
        <w:rPr/>
      </w:pPr>
      <w:r>
        <w:rPr/>
        <w:t>[[@Bible:Isa 1:25 ]][[1:25 &gt;&gt; Isa 1:25]] {{field-on:Bible}} И пак ще туря ръката си върх тебе,И ще очистя шлака ти като с бора,И ще отделя всичкото твое олово. {{field-off:Bible}}</w:t>
      </w:r>
    </w:p>
    <w:p>
      <w:pPr>
        <w:pStyle w:val="Normal"/>
        <w:rPr/>
      </w:pPr>
      <w:r>
        <w:rPr/>
        <w:t>[[@Bible:Isa 1:26 ]][[1:26 &gt;&gt; Isa 1:26]] {{field-on:Bible}} И ще възстановя съдиите ти както по-преди,И съветниците ти както изначало:След това ще се наречешГрад на Правда, Верен Град. {{field-off:Bible}}</w:t>
      </w:r>
    </w:p>
    <w:p>
      <w:pPr>
        <w:pStyle w:val="Normal"/>
        <w:rPr/>
      </w:pPr>
      <w:r>
        <w:rPr/>
        <w:t>[[@Bible:Isa 1:27 ]][[1:27 &gt;&gt; Isa 1:27]] {{field-on:Bible}} Сион ще се изкупи със съдба,И тези които се върнат в него, с правда. {{field-off:Bible}}</w:t>
      </w:r>
    </w:p>
    <w:p>
      <w:pPr>
        <w:pStyle w:val="Normal"/>
        <w:rPr/>
      </w:pPr>
      <w:r>
        <w:rPr/>
        <w:t>[[@Bible:Isa 1:28 ]][[1:28 &gt;&gt; Isa 1:28]] {{field-on:Bible}} И беззаконните и грешните купно ще се съкрушат,И тези които са оставили Господа ще погинат. {{field-off:Bible}}</w:t>
      </w:r>
    </w:p>
    <w:p>
      <w:pPr>
        <w:pStyle w:val="Normal"/>
        <w:rPr/>
      </w:pPr>
      <w:r>
        <w:rPr/>
        <w:t>[[@Bible:Isa 1:29 ]][[1:29 &gt;&gt; Isa 1:29]] {{field-on:Bible}} Защото ще се постидят за дърветата които пожелахте,И ще се посрамите за градините които избрахте. {{field-off:Bible}}</w:t>
      </w:r>
    </w:p>
    <w:p>
      <w:pPr>
        <w:pStyle w:val="Normal"/>
        <w:rPr/>
      </w:pPr>
      <w:r>
        <w:rPr/>
        <w:t>[[@Bible:Isa 1:30 ]][[1:30 &gt;&gt; Isa 1:30]] {{field-on:Bible}} Понеже ще станете като теревинт на който листата венат,И като градина която няма вода. {{field-off:Bible}}</w:t>
      </w:r>
    </w:p>
    <w:p>
      <w:pPr>
        <w:pStyle w:val="Normal"/>
        <w:rPr/>
      </w:pPr>
      <w:r>
        <w:rPr/>
        <w:t>[[@Bible:Isa 1:31 ]][[1:31 &gt;&gt; Isa 1:31]] {{field-on:Bible}} И крепкият ще бъде като изтреби,И делото му като искра;И ще се изгорят и двете купно,И не ще има кой да гаси. {{field-off:Bible}}</w:t>
      </w:r>
    </w:p>
    <w:p>
      <w:pPr>
        <w:pStyle w:val="Heading2"/>
        <w:rPr/>
      </w:pPr>
      <w:r>
        <w:rPr/>
        <w:t>Глава 2</w:t>
      </w:r>
    </w:p>
    <w:p>
      <w:pPr>
        <w:pStyle w:val="Normal"/>
        <w:rPr/>
      </w:pPr>
      <w:r>
        <w:rPr/>
        <w:t>[[@Bible:Isa 2:1 ]][[2:1 &gt;&gt; Isa 2:1]] {{field-on:Bible}} Словото, което се откри на Исаия, сина Амосова, заради Юда и Ерусалим. {{field-off:Bible}}</w:t>
      </w:r>
    </w:p>
    <w:p>
      <w:pPr>
        <w:pStyle w:val="Normal"/>
        <w:rPr/>
      </w:pPr>
      <w:r>
        <w:rPr/>
        <w:t>[[@Bible:Isa 2:2 ]][[2:2 &gt;&gt; Isa 2:2]] {{field-on:Bible}} В последните дниГората на дома ГосподенЩе се утвърди на върха на горите,И ще се възвиси над хълмовете;И всичките народи ще се стекат в нея. {{field-off:Bible}}</w:t>
      </w:r>
    </w:p>
    <w:p>
      <w:pPr>
        <w:pStyle w:val="Normal"/>
        <w:rPr/>
      </w:pPr>
      <w:r>
        <w:rPr/>
        <w:t>[[@Bible:Isa 2:3 ]][[2:3 &gt;&gt; Isa 2:3]] {{field-on:Bible}} И много племена ще отидат и ще рекат:Дойдете да възлезем на гората Господня,В дома на Бога Яковова;И ще ни научи пътищата си,И ще ходим в стъпките му;Защото от Сион ще излезе закон,И слово Господне от Ерусалим. {{field-off:Bible}}</w:t>
      </w:r>
    </w:p>
    <w:p>
      <w:pPr>
        <w:pStyle w:val="Normal"/>
        <w:rPr/>
      </w:pPr>
      <w:r>
        <w:rPr/>
        <w:t>[[@Bible:Isa 2:4 ]][[2:4 &gt;&gt; Isa 2:4]] {{field-on:Bible}} И ще съди помежду народите,И ще обличи много племена;И ще изковат ножовете си за палечници,И копията си за сърпове:Народ върх народ не ще да дигне нож,Нито ще научат вече бран. {{field-off:Bible}}</w:t>
      </w:r>
    </w:p>
    <w:p>
      <w:pPr>
        <w:pStyle w:val="Normal"/>
        <w:rPr/>
      </w:pPr>
      <w:r>
        <w:rPr/>
        <w:t>[[@Bible:Isa 2:5 ]][[2:5 &gt;&gt; Isa 2:5]] {{field-on:Bible}} Доме Яковов, дойдете,И да ходим в Господнята виделина, {{field-off:Bible}}</w:t>
      </w:r>
    </w:p>
    <w:p>
      <w:pPr>
        <w:pStyle w:val="Normal"/>
        <w:rPr/>
      </w:pPr>
      <w:r>
        <w:rPr/>
        <w:t>[[@Bible:Isa 2:6 ]][[2:6 &gt;&gt; Isa 2:6]] {{field-on:Bible}} Понеже ти си оставил людете си, дома Яковов;Защото се напълниха из изток,И станаха прокобители както Филистимците,И съединиха се с чадата на иноплеменниците. {{field-off:Bible}}</w:t>
      </w:r>
    </w:p>
    <w:p>
      <w:pPr>
        <w:pStyle w:val="Normal"/>
        <w:rPr/>
      </w:pPr>
      <w:r>
        <w:rPr/>
        <w:t>[[@Bible:Isa 2:7 ]][[2:7 &gt;&gt; Isa 2:7]] {{field-on:Bible}} И земята им се напълни със сребро и злато,И няма свършък на съкровищата им:Напълни се земята им и с коне,И няма свършък на колесниците им. {{field-off:Bible}}</w:t>
      </w:r>
    </w:p>
    <w:p>
      <w:pPr>
        <w:pStyle w:val="Normal"/>
        <w:rPr/>
      </w:pPr>
      <w:r>
        <w:rPr/>
        <w:t>[[@Bible:Isa 2:8 ]][[2:8 &gt;&gt; Isa 2:8]] {{field-on:Bible}} И напълни се земята им с идоли:Поклониха се на ръчните си дела,На онова което пръстите им направиха. {{field-off:Bible}}</w:t>
      </w:r>
    </w:p>
    <w:p>
      <w:pPr>
        <w:pStyle w:val="Normal"/>
        <w:rPr/>
      </w:pPr>
      <w:r>
        <w:rPr/>
        <w:t>[[@Bible:Isa 2:9 ]][[2:9 &gt;&gt; Isa 2:9]] {{field-on:Bible}} И наведе се простолюдин,И унизи се големец;И ти не ще им простиш. {{field-off:Bible}}</w:t>
      </w:r>
    </w:p>
    <w:p>
      <w:pPr>
        <w:pStyle w:val="Normal"/>
        <w:rPr/>
      </w:pPr>
      <w:r>
        <w:rPr/>
        <w:t>[[@Bible:Isa 2:10 ]][[2:10 &gt;&gt; Isa 2:10]] {{field-on:Bible}} Влез в скалата и скрий се в пръсттаПоради страха от Господа,И поради славата на неговото величие. {{field-off:Bible}}</w:t>
      </w:r>
    </w:p>
    <w:p>
      <w:pPr>
        <w:pStyle w:val="Normal"/>
        <w:rPr/>
      </w:pPr>
      <w:r>
        <w:rPr/>
        <w:t>[[@Bible:Isa 2:11 ]][[2:11 &gt;&gt; Isa 2:11]] {{field-on:Bible}} Горделивите человечески очи ще се унижат,И надигането на человеците ще се наведе;А само Господ ще се възвиси в онзи ден. {{field-off:Bible}}</w:t>
      </w:r>
    </w:p>
    <w:p>
      <w:pPr>
        <w:pStyle w:val="Normal"/>
        <w:rPr/>
      </w:pPr>
      <w:r>
        <w:rPr/>
        <w:t>[[@Bible:Isa 2:12 ]][[2:12 &gt;&gt; Isa 2:12]] {{field-on:Bible}} Защото денят на Господа Саваота ще бъдеВърх всекиго горделив и величав,И върх всекиго що се надига, (и ще се унижи,) {{field-off:Bible}}</w:t>
      </w:r>
    </w:p>
    <w:p>
      <w:pPr>
        <w:pStyle w:val="Normal"/>
        <w:rPr/>
      </w:pPr>
      <w:r>
        <w:rPr/>
        <w:t>[[@Bible:Isa 2:13 ]][[2:13 &gt;&gt; Isa 2:13]] {{field-on:Bible}} И върх всичките Ливански кедри високи и възвишени,И върх всичките Васански дъбове, {{field-off:Bible}}</w:t>
      </w:r>
    </w:p>
    <w:p>
      <w:pPr>
        <w:pStyle w:val="Normal"/>
        <w:rPr/>
      </w:pPr>
      <w:r>
        <w:rPr/>
        <w:t>[[@Bible:Isa 2:14 ]][[2:14 &gt;&gt; Isa 2:14]] {{field-on:Bible}} И върх всичките високи гори,И върх всичките възвишени бърда, {{field-off:Bible}}</w:t>
      </w:r>
    </w:p>
    <w:p>
      <w:pPr>
        <w:pStyle w:val="Normal"/>
        <w:rPr/>
      </w:pPr>
      <w:r>
        <w:rPr/>
        <w:t>[[@Bible:Isa 2:15 ]][[2:15 &gt;&gt; Isa 2:15]] {{field-on:Bible}} И върх всеки висок стълп,И върх всяка обградена стена, {{field-off:Bible}}</w:t>
      </w:r>
    </w:p>
    <w:p>
      <w:pPr>
        <w:pStyle w:val="Normal"/>
        <w:rPr/>
      </w:pPr>
      <w:r>
        <w:rPr/>
        <w:t>[[@Bible:Isa 2:16 ]][[2:16 &gt;&gt; Isa 2:16]] {{field-on:Bible}} И върх всичките Тарсийски кораби,И върх всичките насладителни гледания. {{field-off:Bible}}</w:t>
      </w:r>
    </w:p>
    <w:p>
      <w:pPr>
        <w:pStyle w:val="Normal"/>
        <w:rPr/>
      </w:pPr>
      <w:r>
        <w:rPr/>
        <w:t>[[@Bible:Isa 2:17 ]][[2:17 &gt;&gt; Isa 2:17]] {{field-on:Bible}} И височината на человека ще се наведе,И надигането на человеците ще се унижи;А само Господ ще се възвиси в онзи ден; {{field-off:Bible}}</w:t>
      </w:r>
    </w:p>
    <w:p>
      <w:pPr>
        <w:pStyle w:val="Normal"/>
        <w:rPr/>
      </w:pPr>
      <w:r>
        <w:rPr/>
        <w:t>[[@Bible:Isa 2:18 ]][[2:18 &gt;&gt; Isa 2:18]] {{field-on:Bible}} И идолите съвсем ще се изгубят, {{field-off:Bible}}</w:t>
      </w:r>
    </w:p>
    <w:p>
      <w:pPr>
        <w:pStyle w:val="Normal"/>
        <w:rPr/>
      </w:pPr>
      <w:r>
        <w:rPr/>
        <w:t>[[@Bible:Isa 2:19 ]][[2:19 &gt;&gt; Isa 2:19]] {{field-on:Bible}} И те ще влязат в пещерите на скалитеИ в дупките на земятаПоради страха от ГосподаИ поради славата на величието му,Когато стане да разтрепери земята. {{field-off:Bible}}</w:t>
      </w:r>
    </w:p>
    <w:p>
      <w:pPr>
        <w:pStyle w:val="Normal"/>
        <w:rPr/>
      </w:pPr>
      <w:r>
        <w:rPr/>
        <w:t>[[@Bible:Isa 2:20 ]][[2:20 &gt;&gt; Isa 2:20]] {{field-on:Bible}} В онзи ден ще хвърли человекНа къртовете и на прилепитеСребърните си идоли и златните си идоли,Които направи за себе си за да се кланя, {{field-off:Bible}}</w:t>
      </w:r>
    </w:p>
    <w:p>
      <w:pPr>
        <w:pStyle w:val="Normal"/>
        <w:rPr/>
      </w:pPr>
      <w:r>
        <w:rPr/>
        <w:t>[[@Bible:Isa 2:21 ]][[2:21 &gt;&gt; Isa 2:21]] {{field-on:Bible}} За да влезе в дупките на канаритеИ в разселините на скалитеПоради страха от ГосподаИ поради славата на величието му,Когато стане да разтрепери земята. {{field-off:Bible}}</w:t>
      </w:r>
    </w:p>
    <w:p>
      <w:pPr>
        <w:pStyle w:val="Normal"/>
        <w:rPr/>
      </w:pPr>
      <w:r>
        <w:rPr/>
        <w:t>[[@Bible:Isa 2:22 ]][[2:22 &gt;&gt; Isa 2:22]] {{field-on:Bible}} Оставете се от человека,На когото диханието е в ноздрите му;Защото за какво се счита той? {{field-off:Bible}}</w:t>
      </w:r>
    </w:p>
    <w:p>
      <w:pPr>
        <w:pStyle w:val="Heading2"/>
        <w:rPr/>
      </w:pPr>
      <w:r>
        <w:rPr/>
        <w:t>Глава 3</w:t>
      </w:r>
    </w:p>
    <w:p>
      <w:pPr>
        <w:pStyle w:val="Normal"/>
        <w:rPr/>
      </w:pPr>
      <w:r>
        <w:rPr/>
        <w:t>[[@Bible:Isa 3:1 ]][[3:1 &gt;&gt; Isa 3:1]] {{field-on:Bible}} Защото, ето, Господ, Иеова Саваот,Ще отнеме от Ерусалим и от ЮдаПодпорката и помощта,Всяка подпорка от хляб, и всека подпорка от вода, {{field-off:Bible}}</w:t>
      </w:r>
    </w:p>
    <w:p>
      <w:pPr>
        <w:pStyle w:val="Normal"/>
        <w:rPr/>
      </w:pPr>
      <w:r>
        <w:rPr/>
        <w:t>[[@Bible:Isa 3:2 ]][[3:2 &gt;&gt; Isa 3:2]] {{field-on:Bible}} Всекиго крепък, и ратник,Съдия, и пророк, и чародей, и старец, {{field-off:Bible}}</w:t>
      </w:r>
    </w:p>
    <w:p>
      <w:pPr>
        <w:pStyle w:val="Normal"/>
        <w:rPr/>
      </w:pPr>
      <w:r>
        <w:rPr/>
        <w:t>[[@Bible:Isa 3:3 ]][[3:3 &gt;&gt; Isa 3:3]] {{field-on:Bible}} Петдесетоначалник, и почтен, и съветник,И мъдър художник, и разумен обаятел. {{field-off:Bible}}</w:t>
      </w:r>
    </w:p>
    <w:p>
      <w:pPr>
        <w:pStyle w:val="Normal"/>
        <w:rPr/>
      </w:pPr>
      <w:r>
        <w:rPr/>
        <w:t>[[@Bible:Isa 3:4 ]][[3:4 &gt;&gt; Isa 3:4]] {{field-on:Bible}} И ще им дам момчета за князове;И деца ще владеят над тях. {{field-off:Bible}}</w:t>
      </w:r>
    </w:p>
    <w:p>
      <w:pPr>
        <w:pStyle w:val="Normal"/>
        <w:rPr/>
      </w:pPr>
      <w:r>
        <w:rPr/>
        <w:t>[[@Bible:Isa 3:5 ]][[3:5 &gt;&gt; Isa 3:5]] {{field-on:Bible}} И людете ще бъдат насилствувани, человек от человека,И всеки от ближнаго си:Момчето ще се големее пред стария,И нищожният пред почтения. {{field-off:Bible}}</w:t>
      </w:r>
    </w:p>
    <w:p>
      <w:pPr>
        <w:pStyle w:val="Normal"/>
        <w:rPr/>
      </w:pPr>
      <w:r>
        <w:rPr/>
        <w:t>[[@Bible:Isa 3:6 ]][[3:6 &gt;&gt; Isa 3:6]] {{field-on:Bible}} Тогаз человек ще хване брата си от дома на отца си, и ще рече:Ти имаш одежда, стани началник нам;И това разорение нека е под твоя ръка. {{field-off:Bible}}</w:t>
      </w:r>
    </w:p>
    <w:p>
      <w:pPr>
        <w:pStyle w:val="Normal"/>
        <w:rPr/>
      </w:pPr>
      <w:r>
        <w:rPr/>
        <w:t>[[@Bible:Isa 3:7 ]][[3:7 &gt;&gt; Isa 3:7]] {{field-on:Bible}} В онзи ден той ще отговори и ще рече:Не ща да стана вожд;Защото в къщата ми няма ни хляб, ни одежда:Не ме туряйте началник на людете. {{field-off:Bible}}</w:t>
      </w:r>
    </w:p>
    <w:p>
      <w:pPr>
        <w:pStyle w:val="Normal"/>
        <w:rPr/>
      </w:pPr>
      <w:r>
        <w:rPr/>
        <w:t>[[@Bible:Isa 3:8 ]][[3:8 &gt;&gt; Isa 3:8]] {{field-on:Bible}} Защото Ерусалим се поклати, Юда падна,Понеже езикът им и делата им са противни Господу,И раздражават очите на славата му. {{field-off:Bible}}</w:t>
      </w:r>
    </w:p>
    <w:p>
      <w:pPr>
        <w:pStyle w:val="Normal"/>
        <w:rPr/>
      </w:pPr>
      <w:r>
        <w:rPr/>
        <w:t>[[@Bible:Isa 3:9 ]][[3:9 &gt;&gt; Isa 3:9]] {{field-on:Bible}} Видът на лицето им свидетелствува против тях;И изявяват греха си като Содом: не крият.Горко на душата им! защото въздадоха сами на себе си зло. {{field-off:Bible}}</w:t>
      </w:r>
    </w:p>
    <w:p>
      <w:pPr>
        <w:pStyle w:val="Normal"/>
        <w:rPr/>
      </w:pPr>
      <w:r>
        <w:rPr/>
        <w:t>[[@Bible:Isa 3:10 ]][[3:10 &gt;&gt; Isa 3:10]] {{field-on:Bible}} Речете на праведния, че добро ще му бъде;Защото ще яде плода на делата си. {{field-off:Bible}}</w:t>
      </w:r>
    </w:p>
    <w:p>
      <w:pPr>
        <w:pStyle w:val="Normal"/>
        <w:rPr/>
      </w:pPr>
      <w:r>
        <w:rPr/>
        <w:t>[[@Bible:Isa 3:11 ]][[3:11 &gt;&gt; Isa 3:11]] {{field-on:Bible}} Горко на беззаконния! зло ще му бъде,Защото въздаянието му ще бъде по делата на ръцете му. {{field-off:Bible}}</w:t>
      </w:r>
    </w:p>
    <w:p>
      <w:pPr>
        <w:pStyle w:val="Normal"/>
        <w:rPr/>
      </w:pPr>
      <w:r>
        <w:rPr/>
        <w:t>[[@Bible:Isa 3:12 ]][[3:12 &gt;&gt; Isa 3:12]] {{field-on:Bible}} Моите люде – деца ги насилствуват,И жени владеят над тях.Люде мои, вашите наставници ви правят да заблуждавате,И развалят пътя на стъпките ви. {{field-off:Bible}}</w:t>
      </w:r>
    </w:p>
    <w:p>
      <w:pPr>
        <w:pStyle w:val="Normal"/>
        <w:rPr/>
      </w:pPr>
      <w:r>
        <w:rPr/>
        <w:t>[[@Bible:Isa 3:13 ]][[3:13 &gt;&gt; Isa 3:13]] {{field-on:Bible}} Господ става на съд,И стои да съди народите. {{field-off:Bible}}</w:t>
      </w:r>
    </w:p>
    <w:p>
      <w:pPr>
        <w:pStyle w:val="Normal"/>
        <w:rPr/>
      </w:pPr>
      <w:r>
        <w:rPr/>
        <w:t>[[@Bible:Isa 3:14 ]][[3:14 &gt;&gt; Isa 3:14]] {{field-on:Bible}} Господ ще влезе в съдбаСъс старейшините на людете си и князовете им;Защото вие похарахте лозето:Грабежите от сиромаха са в къщите ви. {{field-off:Bible}}</w:t>
      </w:r>
    </w:p>
    <w:p>
      <w:pPr>
        <w:pStyle w:val="Normal"/>
        <w:rPr/>
      </w:pPr>
      <w:r>
        <w:rPr/>
        <w:t>[[@Bible:Isa 3:15 ]][[3:15 &gt;&gt; Isa 3:15]] {{field-on:Bible}} Защо стривате людете миИ смилате лицата на сиромасите?Говори Господ Иеова Саваот. {{field-off:Bible}}</w:t>
      </w:r>
    </w:p>
    <w:p>
      <w:pPr>
        <w:pStyle w:val="Normal"/>
        <w:rPr/>
      </w:pPr>
      <w:r>
        <w:rPr/>
        <w:t>[[@Bible:Isa 3:16 ]][[3:16 &gt;&gt; Isa 3:16]] {{field-on:Bible}} И говори Господ:Понеже Сионовите дъщери се възгордяха,И ходят с надигнат вратИ с безстидни очи,И ходят насладително,И дрънкат с нозете си, {{field-off:Bible}}</w:t>
      </w:r>
    </w:p>
    <w:p>
      <w:pPr>
        <w:pStyle w:val="Normal"/>
        <w:rPr/>
      </w:pPr>
      <w:r>
        <w:rPr/>
        <w:t>[[@Bible:Isa 3:17 ]][[3:17 &gt;&gt; Isa 3:17]] {{field-on:Bible}} За то Господ ще направи плешивоТемето на Сионските дъщери,И Господ ще открие срамотата им. {{field-off:Bible}}</w:t>
      </w:r>
    </w:p>
    <w:p>
      <w:pPr>
        <w:pStyle w:val="Normal"/>
        <w:rPr/>
      </w:pPr>
      <w:r>
        <w:rPr/>
        <w:t>[[@Bible:Isa 3:18 ]][[3:18 &gt;&gt; Isa 3:18]] {{field-on:Bible}} В онзи ден Господ ще отнемеСлавата на дрънкалата,И мрежените забрадки, и луниците, {{field-off:Bible}}</w:t>
      </w:r>
    </w:p>
    <w:p>
      <w:pPr>
        <w:pStyle w:val="Normal"/>
        <w:rPr/>
      </w:pPr>
      <w:r>
        <w:rPr/>
        <w:t>[[@Bible:Isa 3:19 ]][[3:19 &gt;&gt; Isa 3:19]] {{field-on:Bible}} Обеците, и гривните, и тънките була, {{field-off:Bible}}</w:t>
      </w:r>
    </w:p>
    <w:p>
      <w:pPr>
        <w:pStyle w:val="Normal"/>
        <w:rPr/>
      </w:pPr>
      <w:r>
        <w:rPr/>
        <w:t>[[@Bible:Isa 3:20 ]][[3:20 &gt;&gt; Isa 3:20]] {{field-on:Bible}} И главовръзките, и цепочките около глезните, и поясите,И мировлагалниците, и хамайлиите, {{field-off:Bible}}</w:t>
      </w:r>
    </w:p>
    <w:p>
      <w:pPr>
        <w:pStyle w:val="Normal"/>
        <w:rPr/>
      </w:pPr>
      <w:r>
        <w:rPr/>
        <w:t>[[@Bible:Isa 3:21 ]][[3:21 &gt;&gt; Isa 3:21]] {{field-on:Bible}} Пръстените, и обеците на носа, {{field-off:Bible}}</w:t>
      </w:r>
    </w:p>
    <w:p>
      <w:pPr>
        <w:pStyle w:val="Normal"/>
        <w:rPr/>
      </w:pPr>
      <w:r>
        <w:rPr/>
        <w:t>[[@Bible:Isa 3:22 ]][[3:22 &gt;&gt; Isa 3:22]] {{field-on:Bible}} Мантелата, и фереджетата,И прекровките, и кесиите. {{field-off:Bible}}</w:t>
      </w:r>
    </w:p>
    <w:p>
      <w:pPr>
        <w:pStyle w:val="Normal"/>
        <w:rPr/>
      </w:pPr>
      <w:r>
        <w:rPr/>
        <w:t>[[@Bible:Isa 3:23 ]][[3:23 &gt;&gt; Isa 3:23]] {{field-on:Bible}} Огледалата, и тънките ризи,И кидарите, и покривалата. {{field-off:Bible}}</w:t>
      </w:r>
    </w:p>
    <w:p>
      <w:pPr>
        <w:pStyle w:val="Normal"/>
        <w:rPr/>
      </w:pPr>
      <w:r>
        <w:rPr/>
        <w:t>[[@Bible:Isa 3:24 ]][[3:24 &gt;&gt; Isa 3:24]] {{field-on:Bible}} И вместо благовоние ще бъде гнилота,И вместо пояс, въже,И вместо коси къдрени, плешина,И вместо нагръдник, опасване с вретище,Нагорение вместо красота. {{field-off:Bible}}</w:t>
      </w:r>
    </w:p>
    <w:p>
      <w:pPr>
        <w:pStyle w:val="Normal"/>
        <w:rPr/>
      </w:pPr>
      <w:r>
        <w:rPr/>
        <w:t>[[@Bible:Isa 3:25 ]][[3:25 &gt;&gt; Isa 3:25]] {{field-on:Bible}} Мъжете ти ще паднат от нож,И силните ти в бран. {{field-off:Bible}}</w:t>
      </w:r>
    </w:p>
    <w:p>
      <w:pPr>
        <w:pStyle w:val="Normal"/>
        <w:rPr/>
      </w:pPr>
      <w:r>
        <w:rPr/>
        <w:t>[[@Bible:Isa 3:26 ]][[3:26 &gt;&gt; Isa 3:26]] {{field-on:Bible}} И вратата му ще охкат и ще плачат;И той ще лежи на земята напуснат. {{field-off:Bible}}</w:t>
      </w:r>
    </w:p>
    <w:p>
      <w:pPr>
        <w:pStyle w:val="Heading2"/>
        <w:rPr/>
      </w:pPr>
      <w:r>
        <w:rPr/>
        <w:t>Глава 4</w:t>
      </w:r>
    </w:p>
    <w:p>
      <w:pPr>
        <w:pStyle w:val="Normal"/>
        <w:rPr/>
      </w:pPr>
      <w:r>
        <w:rPr/>
        <w:t>[[@Bible:Isa 4:1 ]][[4:1 &gt;&gt; Isa 4:1]] {{field-on:Bible}} И в онзи ден седем жени ще се хванат за един мъж и ще рекат:Ние ще ядем своя си хлябИ ще обличаме своите си дрехи,Само твоето име да се нарича над нас,Да отнемеш укора наш. {{field-off:Bible}}</w:t>
      </w:r>
    </w:p>
    <w:p>
      <w:pPr>
        <w:pStyle w:val="Normal"/>
        <w:rPr/>
      </w:pPr>
      <w:r>
        <w:rPr/>
        <w:t>[[@Bible:Isa 4:2 ]][[4:2 &gt;&gt; Isa 4:2]] {{field-on:Bible}} В онзи ден Отрасълът Господен ще бъде красен и славен,И плодът на земята възвишен и великолепенЗа избавените на Израиля; {{field-off:Bible}}</w:t>
      </w:r>
    </w:p>
    <w:p>
      <w:pPr>
        <w:pStyle w:val="Normal"/>
        <w:rPr/>
      </w:pPr>
      <w:r>
        <w:rPr/>
        <w:t>[[@Bible:Isa 4:3 ]][[4:3 &gt;&gt; Isa 4:3]] {{field-on:Bible}} И останалите в СионИ уцелелите в ЕрусалимЩе се нарекат свети,Всички що са писани между живите в Ерусалим, {{field-off:Bible}}</w:t>
      </w:r>
    </w:p>
    <w:p>
      <w:pPr>
        <w:pStyle w:val="Normal"/>
        <w:rPr/>
      </w:pPr>
      <w:r>
        <w:rPr/>
        <w:t>[[@Bible:Isa 4:4 ]][[4:4 &gt;&gt; Isa 4:4]] {{field-on:Bible}} Когато измие Господ нечистотата на Сионовите дъщери,И очисти кръвта на Ерусалим отсред негочрез дух на съдба и чрез дух на зной. {{field-off:Bible}}</w:t>
      </w:r>
    </w:p>
    <w:p>
      <w:pPr>
        <w:pStyle w:val="Normal"/>
        <w:rPr/>
      </w:pPr>
      <w:r>
        <w:rPr/>
        <w:t>[[@Bible:Isa 4:5 ]][[4:5 &gt;&gt; Isa 4:5]] {{field-on:Bible}} И над всяко место на гората Сион,И върху събранията й,Господ ще създаде облак и дим дене,А ноще светлост на пламенен огън;Защото ще има покров над всичката слава. {{field-off:Bible}}</w:t>
      </w:r>
    </w:p>
    <w:p>
      <w:pPr>
        <w:pStyle w:val="Normal"/>
        <w:rPr/>
      </w:pPr>
      <w:r>
        <w:rPr/>
        <w:t>[[@Bible:Isa 4:6 ]][[4:6 &gt;&gt; Isa 4:6]] {{field-on:Bible}} И ще има скиния за да осенява от пека дене,И да е прибежище и защита от буря и от дъжд. {{field-off:Bible}}</w:t>
      </w:r>
    </w:p>
    <w:p>
      <w:pPr>
        <w:pStyle w:val="Heading2"/>
        <w:rPr/>
      </w:pPr>
      <w:r>
        <w:rPr/>
        <w:t>Глава 5</w:t>
      </w:r>
    </w:p>
    <w:p>
      <w:pPr>
        <w:pStyle w:val="Normal"/>
        <w:rPr/>
      </w:pPr>
      <w:r>
        <w:rPr/>
        <w:t>[[@Bible:Isa 5:1 ]][[5:1 &gt;&gt; Isa 5:1]] {{field-on:Bible}} Сега ще пея на любезния сиПесен на обичния си заради лозето му.Любезний ми имаше лозеНа много тлъсто бърдо. {{field-off:Bible}}</w:t>
      </w:r>
    </w:p>
    <w:p>
      <w:pPr>
        <w:pStyle w:val="Normal"/>
        <w:rPr/>
      </w:pPr>
      <w:r>
        <w:rPr/>
        <w:t>[[@Bible:Isa 5:2 ]][[5:2 &gt;&gt; Isa 5:2]] {{field-on:Bible}} Обкопа го, и очисти го от каменете,И насади го с избрана лоза,И съгради стълп всред него,И направи още и жлеб в него;И очакваше да роди грозде;Но роди кисъл. {{field-off:Bible}}</w:t>
      </w:r>
    </w:p>
    <w:p>
      <w:pPr>
        <w:pStyle w:val="Normal"/>
        <w:rPr/>
      </w:pPr>
      <w:r>
        <w:rPr/>
        <w:t>[[@Bible:Isa 5:3 ]][[5:3 &gt;&gt; Isa 5:3]] {{field-on:Bible}} И сега, Ерусалимски жители и мъже Юдини,Съдете, моля, между мене и лозето ми. {{field-off:Bible}}</w:t>
      </w:r>
    </w:p>
    <w:p>
      <w:pPr>
        <w:pStyle w:val="Normal"/>
        <w:rPr/>
      </w:pPr>
      <w:r>
        <w:rPr/>
        <w:t>[[@Bible:Isa 5:4 ]][[5:4 &gt;&gt; Isa 5:4]] {{field-on:Bible}} Що бе възможно да направя още на лозето си,И не му направих?Защо, доде очаквах да роди грозде,Роди кисъл? {{field-off:Bible}}</w:t>
      </w:r>
    </w:p>
    <w:p>
      <w:pPr>
        <w:pStyle w:val="Normal"/>
        <w:rPr/>
      </w:pPr>
      <w:r>
        <w:rPr/>
        <w:t>[[@Bible:Isa 5:5 ]][[5:5 &gt;&gt; Isa 5:5]] {{field-on:Bible}} И сега, ето, ще ви кажаЩо ще направя аз на лозето си:Ще отнема плета му, и то ще се похара:Ще разваля стената му, и ще се потъпче; {{field-off:Bible}}</w:t>
      </w:r>
    </w:p>
    <w:p>
      <w:pPr>
        <w:pStyle w:val="Normal"/>
        <w:rPr/>
      </w:pPr>
      <w:r>
        <w:rPr/>
        <w:t>[[@Bible:Isa 5:6 ]][[5:6 &gt;&gt; Isa 5:6]] {{field-on:Bible}} И ще го направя пусто:Не ще да се обреже нито прекопае,Но ще проникнат там глогове и шипци;Ще заповядам още на облацитеДа не одъждят дъжд на него. {{field-off:Bible}}</w:t>
      </w:r>
    </w:p>
    <w:p>
      <w:pPr>
        <w:pStyle w:val="Normal"/>
        <w:rPr/>
      </w:pPr>
      <w:r>
        <w:rPr/>
        <w:t>[[@Bible:Isa 5:7 ]][[5:7 &gt;&gt; Isa 5:7]] {{field-on:Bible}} Защото лозето на Господа Саваота е Израилевий дом,И Юдините мъже възлюбленият негов сад;И очакваше съд, но ето кръвопролитие, -Правда, но ето вопъл. {{field-off:Bible}}</w:t>
      </w:r>
    </w:p>
    <w:p>
      <w:pPr>
        <w:pStyle w:val="Normal"/>
        <w:rPr/>
      </w:pPr>
      <w:r>
        <w:rPr/>
        <w:t>[[@Bible:Isa 5:8 ]][[5:8 &gt;&gt; Isa 5:8]] {{field-on:Bible}} Горко на онези които присъединяват къща с къща,И събират нива с нива,Доде не остане место,И да останете вие сами всред земята! {{field-off:Bible}}</w:t>
      </w:r>
    </w:p>
    <w:p>
      <w:pPr>
        <w:pStyle w:val="Normal"/>
        <w:rPr/>
      </w:pPr>
      <w:r>
        <w:rPr/>
        <w:t>[[@Bible:Isa 5:9 ]][[5:9 &gt;&gt; Isa 5:9]] {{field-on:Bible}} В ушите ми Господ Саваот говори:Наистина много къщи ще останат в запустение,Големи и хубави, без жители; {{field-off:Bible}}</w:t>
      </w:r>
    </w:p>
    <w:p>
      <w:pPr>
        <w:pStyle w:val="Normal"/>
        <w:rPr/>
      </w:pPr>
      <w:r>
        <w:rPr/>
        <w:t>[[@Bible:Isa 5:10 ]][[5:10 &gt;&gt; Isa 5:10]] {{field-on:Bible}} Ей, десет уврата на лозе ще дадат един ват,И един кор семе ще даде една ефа. {{field-off:Bible}}</w:t>
      </w:r>
    </w:p>
    <w:p>
      <w:pPr>
        <w:pStyle w:val="Normal"/>
        <w:rPr/>
      </w:pPr>
      <w:r>
        <w:rPr/>
        <w:t>[[@Bible:Isa 5:11 ]][[5:11 &gt;&gt; Isa 5:11]] {{field-on:Bible}} Горко на онези които подраняват сутрина и търсят сикера,Които следват до вечер доде ги разпали виното! {{field-off:Bible}}</w:t>
      </w:r>
    </w:p>
    <w:p>
      <w:pPr>
        <w:pStyle w:val="Normal"/>
        <w:rPr/>
      </w:pPr>
      <w:r>
        <w:rPr/>
        <w:t>[[@Bible:Isa 5:12 ]][[5:12 &gt;&gt; Isa 5:12]] {{field-on:Bible}} И с китара, и псалтир, и тъпан, и свирка,И с вино са техните пирове;И не се взират в делото Господне,И не видят действието на ръцете му. {{field-off:Bible}}</w:t>
      </w:r>
    </w:p>
    <w:p>
      <w:pPr>
        <w:pStyle w:val="Normal"/>
        <w:rPr/>
      </w:pPr>
      <w:r>
        <w:rPr/>
        <w:t>[[@Bible:Isa 5:13 ]][[5:13 &gt;&gt; Isa 5:13]] {{field-on:Bible}} За това моите люде са закарани в плен, -Поради незнанието,И почтените им умират от глад,И множеството им изсъхна от жажда. {{field-off:Bible}}</w:t>
      </w:r>
    </w:p>
    <w:p>
      <w:pPr>
        <w:pStyle w:val="Normal"/>
        <w:rPr/>
      </w:pPr>
      <w:r>
        <w:rPr/>
        <w:t>[[@Bible:Isa 5:14 ]][[5:14 &gt;&gt; Isa 5:14]] {{field-on:Bible}} За това се разшири ад,И отвори чрезмерно устата си;И ще слязат в него славата им,И множеството им, и метежът им,И които се веселят у тях. {{field-off:Bible}}</w:t>
      </w:r>
    </w:p>
    <w:p>
      <w:pPr>
        <w:pStyle w:val="Normal"/>
        <w:rPr/>
      </w:pPr>
      <w:r>
        <w:rPr/>
        <w:t>[[@Bible:Isa 5:15 ]][[5:15 &gt;&gt; Isa 5:15]] {{field-on:Bible}} И ще се наведе простолюдин,И ще се унижи големец,И очите на високите ще се унижат; {{field-off:Bible}}</w:t>
      </w:r>
    </w:p>
    <w:p>
      <w:pPr>
        <w:pStyle w:val="Normal"/>
        <w:rPr/>
      </w:pPr>
      <w:r>
        <w:rPr/>
        <w:t>[[@Bible:Isa 5:16 ]][[5:16 &gt;&gt; Isa 5:16]] {{field-on:Bible}} А Господ Саваот ще се възвиси чрез съд,И Бог светий ще се освети чрез правда. {{field-off:Bible}}</w:t>
      </w:r>
    </w:p>
    <w:p>
      <w:pPr>
        <w:pStyle w:val="Normal"/>
        <w:rPr/>
      </w:pPr>
      <w:r>
        <w:rPr/>
        <w:t>[[@Bible:Isa 5:17 ]][[5:17 &gt;&gt; Isa 5:17]] {{field-on:Bible}} Тогаз агънците ще се пасат според обичая си,И чужди ще ядат пустите места на тлъстите. {{field-off:Bible}}</w:t>
      </w:r>
    </w:p>
    <w:p>
      <w:pPr>
        <w:pStyle w:val="Normal"/>
        <w:rPr/>
      </w:pPr>
      <w:r>
        <w:rPr/>
        <w:t>[[@Bible:Isa 5:18 ]][[5:18 &gt;&gt; Isa 5:18]] {{field-on:Bible}} Горко на онези които привличат беззаконието с въжа на суета,И греха като с ремици на кола, - {{field-off:Bible}}</w:t>
      </w:r>
    </w:p>
    <w:p>
      <w:pPr>
        <w:pStyle w:val="Normal"/>
        <w:rPr/>
      </w:pPr>
      <w:r>
        <w:rPr/>
        <w:t>[[@Bible:Isa 5:19 ]][[5:19 &gt;&gt; Isa 5:19]] {{field-on:Bible}} Които казват: Нека спеши,Нека прибързва делото си,За да видим;И съветът на Светаго ИзраилеваНека приближи и нека дойде,За да разумеем! {{field-off:Bible}}</w:t>
      </w:r>
    </w:p>
    <w:p>
      <w:pPr>
        <w:pStyle w:val="Normal"/>
        <w:rPr/>
      </w:pPr>
      <w:r>
        <w:rPr/>
        <w:t>[[@Bible:Isa 5:20 ]][[5:20 &gt;&gt; Isa 5:20]] {{field-on:Bible}} Горко на онези които наричат злото добро, а доброто зло;Които турят тъмнина за виделина, а виделина за тъмнина;Които турят горчиво за сладко, и сладко за горчиво! {{field-off:Bible}}</w:t>
      </w:r>
    </w:p>
    <w:p>
      <w:pPr>
        <w:pStyle w:val="Normal"/>
        <w:rPr/>
      </w:pPr>
      <w:r>
        <w:rPr/>
        <w:t>[[@Bible:Isa 5:21 ]][[5:21 &gt;&gt; Isa 5:21]] {{field-on:Bible}} Горко на мъдрите в очите им,И на разумните пред себе им! {{field-off:Bible}}</w:t>
      </w:r>
    </w:p>
    <w:p>
      <w:pPr>
        <w:pStyle w:val="Normal"/>
        <w:rPr/>
      </w:pPr>
      <w:r>
        <w:rPr/>
        <w:t>[[@Bible:Isa 5:22 ]][[5:22 &gt;&gt; Isa 5:22]] {{field-on:Bible}} Горко на онези които са юнаци за да пият вино,И крепки за да размесват сикера, - {{field-off:Bible}}</w:t>
      </w:r>
    </w:p>
    <w:p>
      <w:pPr>
        <w:pStyle w:val="Normal"/>
        <w:rPr/>
      </w:pPr>
      <w:r>
        <w:rPr/>
        <w:t>[[@Bible:Isa 5:23 ]][[5:23 &gt;&gt; Isa 5:23]] {{field-on:Bible}} Които оправдават беззакония за дарове,И отнемат от праведния правото му! {{field-off:Bible}}</w:t>
      </w:r>
    </w:p>
    <w:p>
      <w:pPr>
        <w:pStyle w:val="Normal"/>
        <w:rPr/>
      </w:pPr>
      <w:r>
        <w:rPr/>
        <w:t>[[@Bible:Isa 5:24 ]][[5:24 &gt;&gt; Isa 5:24]] {{field-on:Bible}} За това, както огнений език пояжда плевата,И сламата се губи в пламика,Така коренът им ще стане като гнилота,И цветът им ще възлезе като прах;Защото отхвърлиха закона на Господа Саваота,И презреха думата на Светаго Израилева. {{field-off:Bible}}</w:t>
      </w:r>
    </w:p>
    <w:p>
      <w:pPr>
        <w:pStyle w:val="Normal"/>
        <w:rPr/>
      </w:pPr>
      <w:r>
        <w:rPr/>
        <w:t>[[@Bible:Isa 5:25 ]][[5:25 &gt;&gt; Isa 5:25]] {{field-on:Bible}} За туй гневът Господен се разпали против людете му,И простря ръката си против тях та ги порази;И горите треперяха,И труповете им станаха като гной всред пътищата.С всичко това гневът му не се повърна;Но ръката му е още прострена. {{field-off:Bible}}</w:t>
      </w:r>
    </w:p>
    <w:p>
      <w:pPr>
        <w:pStyle w:val="Normal"/>
        <w:rPr/>
      </w:pPr>
      <w:r>
        <w:rPr/>
        <w:t>[[@Bible:Isa 5:26 ]][[5:26 &gt;&gt; Isa 5:26]] {{field-on:Bible}} И ще дигне знаме за народите от далеч,И ще им засвири от край земята;И, ето, скоро ще дойдат бързом. {{field-off:Bible}}</w:t>
      </w:r>
    </w:p>
    <w:p>
      <w:pPr>
        <w:pStyle w:val="Normal"/>
        <w:rPr/>
      </w:pPr>
      <w:r>
        <w:rPr/>
        <w:t>[[@Bible:Isa 5:27 ]][[5:27 &gt;&gt; Isa 5:27]] {{field-on:Bible}} Никой не ще се умори нито ще се спъне между тях:Никой не ще задреме нито ще заспи,Нито поясът от чреслата им ще се развърже,Нито ремикът на обущата им ще се скъса, {{field-off:Bible}}</w:t>
      </w:r>
    </w:p>
    <w:p>
      <w:pPr>
        <w:pStyle w:val="Normal"/>
        <w:rPr/>
      </w:pPr>
      <w:r>
        <w:rPr/>
        <w:t>[[@Bible:Isa 5:28 ]][[5:28 &gt;&gt; Isa 5:28]] {{field-on:Bible}} На които стрелите са остри,И всичките им лъкове запнати:Копитата на конете им ще се мият като кремен,И колесата им като вихрушка, {{field-off:Bible}}</w:t>
      </w:r>
    </w:p>
    <w:p>
      <w:pPr>
        <w:pStyle w:val="Normal"/>
        <w:rPr/>
      </w:pPr>
      <w:r>
        <w:rPr/>
        <w:t>[[@Bible:Isa 5:29 ]][[5:29 &gt;&gt; Isa 5:29]] {{field-on:Bible}} Ревът им като на лъв:Ще реват като млади лъвове;Ей, ще рикаят, и ще сграбят лова и ще го завлекат;И не ще има кой да го отърве. {{field-off:Bible}}</w:t>
      </w:r>
    </w:p>
    <w:p>
      <w:pPr>
        <w:pStyle w:val="Normal"/>
        <w:rPr/>
      </w:pPr>
      <w:r>
        <w:rPr/>
        <w:t>[[@Bible:Isa 5:30 ]][[5:30 &gt;&gt; Isa 5:30]] {{field-on:Bible}} И в онзи ден ще рикаят против тях като морский шум;И те ще погледнат на земята, и ето тъмнина, скърб,И виделината помръкнала в облаците й. {{field-off:Bible}}</w:t>
      </w:r>
    </w:p>
    <w:p>
      <w:pPr>
        <w:pStyle w:val="Heading2"/>
        <w:rPr/>
      </w:pPr>
      <w:r>
        <w:rPr/>
        <w:t>Глава 6</w:t>
      </w:r>
    </w:p>
    <w:p>
      <w:pPr>
        <w:pStyle w:val="Normal"/>
        <w:rPr/>
      </w:pPr>
      <w:r>
        <w:rPr/>
        <w:t>[[@Bible:Isa 6:1 ]][[6:1 &gt;&gt; Isa 6:1]] {{field-on:Bible}} В летото в което умря цар Озия видях Господа че седеше на престол висок и превъзнесен, и възкрилието му изпълни храма. {{field-off:Bible}}</w:t>
      </w:r>
    </w:p>
    <w:p>
      <w:pPr>
        <w:pStyle w:val="Normal"/>
        <w:rPr/>
      </w:pPr>
      <w:r>
        <w:rPr/>
        <w:t>[[@Bible:Isa 6:2 ]][[6:2 &gt;&gt; Isa 6:2]] {{field-on:Bible}} Над него стоеха серафими, от които всеки имаше по шест крила: с двете покриваше лицето си, и с двете покриваше нозете си, и с двете летеше. {{field-off:Bible}}</w:t>
      </w:r>
    </w:p>
    <w:p>
      <w:pPr>
        <w:pStyle w:val="Normal"/>
        <w:rPr/>
      </w:pPr>
      <w:r>
        <w:rPr/>
        <w:t>[[@Bible:Isa 6:3 ]][[6:3 &gt;&gt; Isa 6:3]] {{field-on:Bible}} И викаха един към друг и думаха: -Свет, свет, свет Господ СаваотВсичката земя е пълна със славата му. {{field-off:Bible}}</w:t>
      </w:r>
    </w:p>
    <w:p>
      <w:pPr>
        <w:pStyle w:val="Normal"/>
        <w:rPr/>
      </w:pPr>
      <w:r>
        <w:rPr/>
        <w:t>[[@Bible:Isa 6:4 ]][[6:4 &gt;&gt; Isa 6:4]] {{field-on:Bible}} И основанията на праговете се поклатиха от гласа на тогова що викаше, и домът се напълни с дим. {{field-off:Bible}}</w:t>
      </w:r>
    </w:p>
    <w:p>
      <w:pPr>
        <w:pStyle w:val="Normal"/>
        <w:rPr/>
      </w:pPr>
      <w:r>
        <w:rPr/>
        <w:t>[[@Bible:Isa 6:5 ]][[6:5 &gt;&gt; Isa 6:5]] {{field-on:Bible}} Тогаз рекох: Горко ми! защото загинах; понеже съм человек с нечисти устни, и живея между люде с нечисти устни, понеже очите ми видеха Царя, Господа Саваота. {{field-off:Bible}}</w:t>
      </w:r>
    </w:p>
    <w:p>
      <w:pPr>
        <w:pStyle w:val="Normal"/>
        <w:rPr/>
      </w:pPr>
      <w:r>
        <w:rPr/>
        <w:t>[[@Bible:Isa 6:6 ]][[6:6 &gt;&gt; Isa 6:6]] {{field-on:Bible}} Тогаз долетя при мене един от серафимите, и имаше в ръката си разпален въглен който бе взел с клещи от олтаря. {{field-off:Bible}}</w:t>
      </w:r>
    </w:p>
    <w:p>
      <w:pPr>
        <w:pStyle w:val="Normal"/>
        <w:rPr/>
      </w:pPr>
      <w:r>
        <w:rPr/>
        <w:t>[[@Bible:Isa 6:7 ]][[6:7 &gt;&gt; Isa 6:7]] {{field-on:Bible}} И допря го до устата ми, и рече: Ето, това се допря до устните ти; и беззаконието ти се отне, и грехът ти се очисти. {{field-off:Bible}}</w:t>
      </w:r>
    </w:p>
    <w:p>
      <w:pPr>
        <w:pStyle w:val="Normal"/>
        <w:rPr/>
      </w:pPr>
      <w:r>
        <w:rPr/>
        <w:t>[[@Bible:Isa 6:8 ]][[6:8 &gt;&gt; Isa 6:8]] {{field-on:Bible}} И чух гласа Господен който говореше: Кого ще проводя? и кой ще отиде за нас? Тогаз рекох: Ето аз, проводи ме. {{field-off:Bible}}</w:t>
      </w:r>
    </w:p>
    <w:p>
      <w:pPr>
        <w:pStyle w:val="Normal"/>
        <w:rPr/>
      </w:pPr>
      <w:r>
        <w:rPr/>
        <w:t>[[@Bible:Isa 6:9 ]][[6:9 &gt;&gt; Isa 6:9]] {{field-on:Bible}} И рече: Иди та кажи на тези люде: -С уши ще чуете, но няма да разумеете,И с очи ще видите, но няма да разберете: {{field-off:Bible}}</w:t>
      </w:r>
    </w:p>
    <w:p>
      <w:pPr>
        <w:pStyle w:val="Normal"/>
        <w:rPr/>
      </w:pPr>
      <w:r>
        <w:rPr/>
        <w:t>[[@Bible:Isa 6:10 ]][[6:10 &gt;&gt; Isa 6:10]] {{field-on:Bible}} Направи тлъсто сърдцето на тези люде,И направи тежки ушите им, и затвори очите им,За да не гледат с очите си, и да не слушат с ушите си,И разумеят със сърдцето си, и се обърнат та се изцелят. {{field-off:Bible}}</w:t>
      </w:r>
    </w:p>
    <w:p>
      <w:pPr>
        <w:pStyle w:val="Normal"/>
        <w:rPr/>
      </w:pPr>
      <w:r>
        <w:rPr/>
        <w:t>[[@Bible:Isa 6:11 ]][[6:11 &gt;&gt; Isa 6:11]] {{field-on:Bible}} Тогаз рекох: Господи, до кога? И отговори:Доде запустеят градовете, та да няма жител,И къщите, та да няма человек,И земята да запустее съвсем; {{field-off:Bible}}</w:t>
      </w:r>
    </w:p>
    <w:p>
      <w:pPr>
        <w:pStyle w:val="Normal"/>
        <w:rPr/>
      </w:pPr>
      <w:r>
        <w:rPr/>
        <w:t>[[@Bible:Isa 6:12 ]][[6:12 &gt;&gt; Isa 6:12]] {{field-on:Bible}} Доде отдалечи Господ человеците,И стане голямо безлюдство всред земята. {{field-off:Bible}}</w:t>
      </w:r>
    </w:p>
    <w:p>
      <w:pPr>
        <w:pStyle w:val="Normal"/>
        <w:rPr/>
      </w:pPr>
      <w:r>
        <w:rPr/>
        <w:t>[[@Bible:Isa 6:13 ]][[6:13 &gt;&gt; Isa 6:13]] {{field-on:Bible}} Но ще остане в нея още една десета част.И тя пак ще се изнури:Както теревинтът и дъбът на коитоПънът остава в тях когато се отсекат,Така светото семе ще бъде пънът й. {{field-off:Bible}}</w:t>
      </w:r>
    </w:p>
    <w:p>
      <w:pPr>
        <w:pStyle w:val="Heading2"/>
        <w:rPr/>
      </w:pPr>
      <w:r>
        <w:rPr/>
        <w:t>Глава 7</w:t>
      </w:r>
    </w:p>
    <w:p>
      <w:pPr>
        <w:pStyle w:val="Normal"/>
        <w:rPr/>
      </w:pPr>
      <w:r>
        <w:rPr/>
        <w:t>[[@Bible:Isa 7:1 ]][[7:1 &gt;&gt; Isa 7:1]] {{field-on:Bible}} И в дните на Ахаза сина на Иотама, сина Озиева, царя Юдин, Расин Сирийский цар, и Факей Ромелиевий син, Израилевий цар, възлезоха върх Ерусалим за да ратуват против него; но не могоха да го обладаят. {{field-off:Bible}}</w:t>
      </w:r>
    </w:p>
    <w:p>
      <w:pPr>
        <w:pStyle w:val="Normal"/>
        <w:rPr/>
      </w:pPr>
      <w:r>
        <w:rPr/>
        <w:t>[[@Bible:Isa 7:2 ]][[7:2 &gt;&gt; Isa 7:2]] {{field-on:Bible}} И възвестиха на Давидовия дом и рекоха: Сирия се съгласи с Ефрема. И сърдцето на Ахаза и сърдцето на людете му се разклатиха както дъбравните дървета се разклащат от вятъра. {{field-off:Bible}}</w:t>
      </w:r>
    </w:p>
    <w:p>
      <w:pPr>
        <w:pStyle w:val="Normal"/>
        <w:rPr/>
      </w:pPr>
      <w:r>
        <w:rPr/>
        <w:t>[[@Bible:Isa 7:3 ]][[7:3 &gt;&gt; Isa 7:3]] {{field-on:Bible}} Тогаз рече Господ на Исаиа: Излез сега да посрещнеш Ахаза; ти и син ти Сеар-ясув, в края на водовода на горния водоем, към друма на тепавичарската нива, {{field-off:Bible}}</w:t>
      </w:r>
    </w:p>
    <w:p>
      <w:pPr>
        <w:pStyle w:val="Normal"/>
        <w:rPr/>
      </w:pPr>
      <w:r>
        <w:rPr/>
        <w:t>[[@Bible:Isa 7:4 ]][[7:4 &gt;&gt; Isa 7:4]] {{field-on:Bible}} и речи му: -Гледай да си спокоен:Да се не убоиш нито да малодушествувашОт двете опашки на тези димещи главни,Поради яростния гняв на Расина, и Сирия, и на Ромелиевия син. {{field-off:Bible}}</w:t>
      </w:r>
    </w:p>
    <w:p>
      <w:pPr>
        <w:pStyle w:val="Normal"/>
        <w:rPr/>
      </w:pPr>
      <w:r>
        <w:rPr/>
        <w:t>[[@Bible:Isa 7:5 ]][[7:5 &gt;&gt; Isa 7:5]] {{field-on:Bible}} Понеже Сирия, Ефрем, и Ромелиевий синСъветваха се лош съвет против тебе, и рекоха: {{field-off:Bible}}</w:t>
      </w:r>
    </w:p>
    <w:p>
      <w:pPr>
        <w:pStyle w:val="Normal"/>
        <w:rPr/>
      </w:pPr>
      <w:r>
        <w:rPr/>
        <w:t>[[@Bible:Isa 7:6 ]][[7:6 &gt;&gt; Isa 7:6]] {{field-on:Bible}} Да възлезем против Юда и да го утесним,И да го обладаем за себе си,И да турим всред него цар Тавеиловия син, {{field-off:Bible}}</w:t>
      </w:r>
    </w:p>
    <w:p>
      <w:pPr>
        <w:pStyle w:val="Normal"/>
        <w:rPr/>
      </w:pPr>
      <w:r>
        <w:rPr/>
        <w:t>[[@Bible:Isa 7:7 ]][[7:7 &gt;&gt; Isa 7:7]] {{field-on:Bible}} Така говори Господ Иеова:То няма да стане, нито ще бъде; {{field-off:Bible}}</w:t>
      </w:r>
    </w:p>
    <w:p>
      <w:pPr>
        <w:pStyle w:val="Normal"/>
        <w:rPr/>
      </w:pPr>
      <w:r>
        <w:rPr/>
        <w:t>[[@Bible:Isa 7:8 ]][[7:8 &gt;&gt; Isa 7:8]] {{field-on:Bible}} Защото главата на Сирия е Дамаск,А главата на Дамаск, Расин;И в шестдесет и пет годиниЕфрем ще се съкруши щото да не е вече народ. {{field-off:Bible}}</w:t>
      </w:r>
    </w:p>
    <w:p>
      <w:pPr>
        <w:pStyle w:val="Normal"/>
        <w:rPr/>
      </w:pPr>
      <w:r>
        <w:rPr/>
        <w:t>[[@Bible:Isa 7:9 ]][[7:9 &gt;&gt; Isa 7:9]] {{field-on:Bible}} И глава на Ефрема е Самария,А глава на Самария, Ромелиевий син:Ако не вярвате, то няма да се утвърдите. {{field-off:Bible}}</w:t>
      </w:r>
    </w:p>
    <w:p>
      <w:pPr>
        <w:pStyle w:val="Normal"/>
        <w:rPr/>
      </w:pPr>
      <w:r>
        <w:rPr/>
        <w:t>[[@Bible:Isa 7:10 ]][[7:10 &gt;&gt; Isa 7:10]] {{field-on:Bible}} И говори още Господ на Ахаза и рече: {{field-off:Bible}}</w:t>
      </w:r>
    </w:p>
    <w:p>
      <w:pPr>
        <w:pStyle w:val="Normal"/>
        <w:rPr/>
      </w:pPr>
      <w:r>
        <w:rPr/>
        <w:t>[[@Bible:Isa 7:11 ]][[7:11 &gt;&gt; Isa 7:11]] {{field-on:Bible}} Искай си знамение от Господа Бога твоего:Искай го или в дълбочината или във височината горе. {{field-off:Bible}}</w:t>
      </w:r>
    </w:p>
    <w:p>
      <w:pPr>
        <w:pStyle w:val="Normal"/>
        <w:rPr/>
      </w:pPr>
      <w:r>
        <w:rPr/>
        <w:t>[[@Bible:Isa 7:12 ]][[7:12 &gt;&gt; Isa 7:12]] {{field-on:Bible}} Но Ахаз рече: Не ща да искам,Нито ще изкушавам Господа. {{field-off:Bible}}</w:t>
      </w:r>
    </w:p>
    <w:p>
      <w:pPr>
        <w:pStyle w:val="Normal"/>
        <w:rPr/>
      </w:pPr>
      <w:r>
        <w:rPr/>
        <w:t>[[@Bible:Isa 7:13 ]][[7:13 &gt;&gt; Isa 7:13]] {{field-on:Bible}} И рече Исаия: Слушайте сега, доме Давидов:Малко нещо ли е за вас да досаждате на человеци,И ще досаждате ли още и на Бога моего? {{field-off:Bible}}</w:t>
      </w:r>
    </w:p>
    <w:p>
      <w:pPr>
        <w:pStyle w:val="Normal"/>
        <w:rPr/>
      </w:pPr>
      <w:r>
        <w:rPr/>
        <w:t>[[@Bible:Isa 7:14 ]][[7:14 &gt;&gt; Isa 7:14]] {{field-on:Bible}} За то Господ сам ще ви даде знамение:Ето, девицата ще зачне и ще роди син,И ще нарече името му Емануил. {{field-off:Bible}}</w:t>
      </w:r>
    </w:p>
    <w:p>
      <w:pPr>
        <w:pStyle w:val="Normal"/>
        <w:rPr/>
      </w:pPr>
      <w:r>
        <w:rPr/>
        <w:t>[[@Bible:Isa 7:15 ]][[7:15 &gt;&gt; Isa 7:15]] {{field-on:Bible}} Масло и мед ще ядеДоде научи да отхвърля лошото и да избира доброто; {{field-off:Bible}}</w:t>
      </w:r>
    </w:p>
    <w:p>
      <w:pPr>
        <w:pStyle w:val="Normal"/>
        <w:rPr/>
      </w:pPr>
      <w:r>
        <w:rPr/>
        <w:t>[[@Bible:Isa 7:16 ]][[7:16 &gt;&gt; Isa 7:16]] {{field-on:Bible}} Защото, преди да научи дететоДа отхвърля лошото и да избира доброто,Ще бъде оставена тая земяНа която от двамата царе се боиш ти. {{field-off:Bible}}</w:t>
      </w:r>
    </w:p>
    <w:p>
      <w:pPr>
        <w:pStyle w:val="Normal"/>
        <w:rPr/>
      </w:pPr>
      <w:r>
        <w:rPr/>
        <w:t>[[@Bible:Isa 7:17 ]][[7:17 &gt;&gt; Isa 7:17]] {{field-on:Bible}} Господ ще докара на тебе,И на твоите люде, и на бащиния ти домДни каквито не са дохаждалиОт който ден се е отделил Ефрем от Юда:Ще докара Асирийския цар. {{field-off:Bible}}</w:t>
      </w:r>
    </w:p>
    <w:p>
      <w:pPr>
        <w:pStyle w:val="Normal"/>
        <w:rPr/>
      </w:pPr>
      <w:r>
        <w:rPr/>
        <w:t>[[@Bible:Isa 7:18 ]][[7:18 &gt;&gt; Isa 7:18]] {{field-on:Bible}} И в онзи ден ще засвири Господ на мухитеКоито са в краищата на Египетските реки,И на пчелите които са в Асирийската земя; {{field-off:Bible}}</w:t>
      </w:r>
    </w:p>
    <w:p>
      <w:pPr>
        <w:pStyle w:val="Normal"/>
        <w:rPr/>
      </w:pPr>
      <w:r>
        <w:rPr/>
        <w:t>[[@Bible:Isa 7:19 ]][[7:19 &gt;&gt; Isa 7:19]] {{field-on:Bible}} И ще дойдат, и ще си починат всичките по запустелите долини,И в дупките на канарите, и на всяка драка,И на всяко пасбище. {{field-off:Bible}}</w:t>
      </w:r>
    </w:p>
    <w:p>
      <w:pPr>
        <w:pStyle w:val="Normal"/>
        <w:rPr/>
      </w:pPr>
      <w:r>
        <w:rPr/>
        <w:t>[[@Bible:Isa 7:20 ]][[7:20 &gt;&gt; Isa 7:20]] {{field-on:Bible}} В този ден Господ ще обръсне с бръснач взет с наемОттатък реката, Асирийския цар,Главата и власите на нозете;Даже и брадата ще смъкне. {{field-off:Bible}}</w:t>
      </w:r>
    </w:p>
    <w:p>
      <w:pPr>
        <w:pStyle w:val="Normal"/>
        <w:rPr/>
      </w:pPr>
      <w:r>
        <w:rPr/>
        <w:t>[[@Bible:Isa 7:21 ]][[7:21 &gt;&gt; Isa 7:21]] {{field-on:Bible}} И в онзи денчеловек който храни крава и две овци, {{field-off:Bible}}</w:t>
      </w:r>
    </w:p>
    <w:p>
      <w:pPr>
        <w:pStyle w:val="Normal"/>
        <w:rPr/>
      </w:pPr>
      <w:r>
        <w:rPr/>
        <w:t>[[@Bible:Isa 7:22 ]][[7:22 &gt;&gt; Isa 7:22]] {{field-on:Bible}} От изобилието на млекотоКоето ще дават ще яде масло;Защото масло и мед ще яде всекиКойто е останал всред земята. {{field-off:Bible}}</w:t>
      </w:r>
    </w:p>
    <w:p>
      <w:pPr>
        <w:pStyle w:val="Normal"/>
        <w:rPr/>
      </w:pPr>
      <w:r>
        <w:rPr/>
        <w:t>[[@Bible:Isa 7:23 ]][[7:23 &gt;&gt; Isa 7:23]] {{field-on:Bible}} И в онзи ден всяко местоВ което е имало тисяща лози за тисяща сребърнициЩе бъдат за глогове и тръне. {{field-off:Bible}}</w:t>
      </w:r>
    </w:p>
    <w:p>
      <w:pPr>
        <w:pStyle w:val="Normal"/>
        <w:rPr/>
      </w:pPr>
      <w:r>
        <w:rPr/>
        <w:t>[[@Bible:Isa 7:24 ]][[7:24 &gt;&gt; Isa 7:24]] {{field-on:Bible}} Със стрели и с лъкове ще дойдат там;Защото всичката земя ще стане глогове и тръне. {{field-off:Bible}}</w:t>
      </w:r>
    </w:p>
    <w:p>
      <w:pPr>
        <w:pStyle w:val="Normal"/>
        <w:rPr/>
      </w:pPr>
      <w:r>
        <w:rPr/>
        <w:t>[[@Bible:Isa 7:25 ]][[7:25 &gt;&gt; Isa 7:25]] {{field-on:Bible}} И на всека планина копана с търнокопНе ще да дойдеш от страх на глогове и тръне:Тя ще бъде да се изпроваждат там говеда,И да се потъпче от дребен добитък. {{field-off:Bible}}</w:t>
      </w:r>
    </w:p>
    <w:p>
      <w:pPr>
        <w:pStyle w:val="Heading2"/>
        <w:rPr/>
      </w:pPr>
      <w:r>
        <w:rPr/>
        <w:t>Глава 8</w:t>
      </w:r>
    </w:p>
    <w:p>
      <w:pPr>
        <w:pStyle w:val="Normal"/>
        <w:rPr/>
      </w:pPr>
      <w:r>
        <w:rPr/>
        <w:t>[[@Bible:Isa 8:1 ]][[8:1 &gt;&gt; Isa 8:1]] {{field-on:Bible}} И рече ми Господ: Вземи при себе си голям свитък та напиши в него с человеческа писалка за Махер-шалах-хаш-база. {{field-off:Bible}}</w:t>
      </w:r>
    </w:p>
    <w:p>
      <w:pPr>
        <w:pStyle w:val="Normal"/>
        <w:rPr/>
      </w:pPr>
      <w:r>
        <w:rPr/>
        <w:t>[[@Bible:Isa 8:2 ]][[8:2 &gt;&gt; Isa 8:2]] {{field-on:Bible}} И взех при себе си верни свидетели на това, Урия свещеника и Захария Иеверехиевия син. {{field-off:Bible}}</w:t>
      </w:r>
    </w:p>
    <w:p>
      <w:pPr>
        <w:pStyle w:val="Normal"/>
        <w:rPr/>
      </w:pPr>
      <w:r>
        <w:rPr/>
        <w:t>[[@Bible:Isa 8:3 ]][[8:3 &gt;&gt; Isa 8:3]] {{field-on:Bible}} И пристъпих при пророчицата, която зачна и роди син. И рече ми Господ: Наречи името му Махер-шалал-хаш-баз; {{field-off:Bible}}</w:t>
      </w:r>
    </w:p>
    <w:p>
      <w:pPr>
        <w:pStyle w:val="Normal"/>
        <w:rPr/>
      </w:pPr>
      <w:r>
        <w:rPr/>
        <w:t>[[@Bible:Isa 8:4 ]][[8:4 &gt;&gt; Isa 8:4]] {{field-on:Bible}} защото преди да научи детето да произноси: Отче мои, и: Майко моя, богатството на Дамаск и користите на Самария ще се занесат пред Асирийския цар. {{field-off:Bible}}</w:t>
      </w:r>
    </w:p>
    <w:p>
      <w:pPr>
        <w:pStyle w:val="Normal"/>
        <w:rPr/>
      </w:pPr>
      <w:r>
        <w:rPr/>
        <w:t>[[@Bible:Isa 8:5 ]][[8:5 &gt;&gt; Isa 8:5]] {{field-on:Bible}} И говори ми още Господ и рече: - {{field-off:Bible}}</w:t>
      </w:r>
    </w:p>
    <w:p>
      <w:pPr>
        <w:pStyle w:val="Normal"/>
        <w:rPr/>
      </w:pPr>
      <w:r>
        <w:rPr/>
        <w:t>[[@Bible:Isa 8:6 ]][[8:6 &gt;&gt; Isa 8:6]] {{field-on:Bible}} Понеже тези люде отметнахаСилоамските води, тихо текущите,И се радват на Расина и на Ромелиевия син, {{field-off:Bible}}</w:t>
      </w:r>
    </w:p>
    <w:p>
      <w:pPr>
        <w:pStyle w:val="Normal"/>
        <w:rPr/>
      </w:pPr>
      <w:r>
        <w:rPr/>
        <w:t>[[@Bible:Isa 8:7 ]][[8:7 &gt;&gt; Isa 8:7]] {{field-on:Bible}} За то, ето, Господ възвожда върх тяхСилната и голямата вода на реката,Асирийския цар, и всичката му славаИ ще превъзлезе над всичките си потоци,И ще наводни всичките си брегове; {{field-off:Bible}}</w:t>
      </w:r>
    </w:p>
    <w:p>
      <w:pPr>
        <w:pStyle w:val="Normal"/>
        <w:rPr/>
      </w:pPr>
      <w:r>
        <w:rPr/>
        <w:t>[[@Bible:Isa 8:8 ]][[8:8 &gt;&gt; Isa 8:8]] {{field-on:Bible}} И ще мине през Юда, ще наводни и прелее,Ще стигне до гърлото,И простирането на крилата му ще напълниШирината на земята ти, Емануиле. {{field-off:Bible}}</w:t>
      </w:r>
    </w:p>
    <w:p>
      <w:pPr>
        <w:pStyle w:val="Normal"/>
        <w:rPr/>
      </w:pPr>
      <w:r>
        <w:rPr/>
        <w:t>[[@Bible:Isa 8:9 ]][[8:9 &gt;&gt; Isa 8:9]] {{field-on:Bible}} Съюзни станете, народи, и ще бъдете строшени;И чуйте, всички които сте в краищата на земята:Опашете се, и ще бъдете строшени:Опашете се, и ще бъдете строшени. {{field-off:Bible}}</w:t>
      </w:r>
    </w:p>
    <w:p>
      <w:pPr>
        <w:pStyle w:val="Normal"/>
        <w:rPr/>
      </w:pPr>
      <w:r>
        <w:rPr/>
        <w:t>[[@Bible:Isa 8:10 ]][[8:10 &gt;&gt; Isa 8:10]] {{field-on:Bible}} Съветвайте се съвет, и ще се осуети:Говорете дума, и няма да стане;Защото Бог е с нас. {{field-off:Bible}}</w:t>
      </w:r>
    </w:p>
    <w:p>
      <w:pPr>
        <w:pStyle w:val="Normal"/>
        <w:rPr/>
      </w:pPr>
      <w:r>
        <w:rPr/>
        <w:t>[[@Bible:Isa 8:11 ]][[8:11 &gt;&gt; Isa 8:11]] {{field-on:Bible}} Защото така ми говори Господ с държавна ръка,И научи ме да не ходя в пътя на тези люде, и рече: {{field-off:Bible}}</w:t>
      </w:r>
    </w:p>
    <w:p>
      <w:pPr>
        <w:pStyle w:val="Normal"/>
        <w:rPr/>
      </w:pPr>
      <w:r>
        <w:rPr/>
        <w:t>[[@Bible:Isa 8:12 ]][[8:12 &gt;&gt; Isa 8:12]] {{field-on:Bible}} Да не речете: Съюз,На всичко което тези люде ще рекат: Съюз;И да не се боите от това от което се те боят,И да се не ужасавате. {{field-off:Bible}}</w:t>
      </w:r>
    </w:p>
    <w:p>
      <w:pPr>
        <w:pStyle w:val="Normal"/>
        <w:rPr/>
      </w:pPr>
      <w:r>
        <w:rPr/>
        <w:t>[[@Bible:Isa 8:13 ]][[8:13 &gt;&gt; Isa 8:13]] {{field-on:Bible}} Господа на Силите, него осветете;И той да ви е страх, и той да ви е трепет. {{field-off:Bible}}</w:t>
      </w:r>
    </w:p>
    <w:p>
      <w:pPr>
        <w:pStyle w:val="Normal"/>
        <w:rPr/>
      </w:pPr>
      <w:r>
        <w:rPr/>
        <w:t>[[@Bible:Isa 8:14 ]][[8:14 &gt;&gt; Isa 8:14]] {{field-on:Bible}} И той ще бъде светилище, -Но и камик на препъване, и канара на съблазънЗа двата Израилеви домове,Сет и примка за Ерусалимските жители. {{field-off:Bible}}</w:t>
      </w:r>
    </w:p>
    <w:p>
      <w:pPr>
        <w:pStyle w:val="Normal"/>
        <w:rPr/>
      </w:pPr>
      <w:r>
        <w:rPr/>
        <w:t>[[@Bible:Isa 8:15 ]][[8:15 &gt;&gt; Isa 8:15]] {{field-on:Bible}} И мнозина от тях ще се спънат,И ще паднат и се съкрушат,И ще се впримчат, и ще се уловят. {{field-off:Bible}}</w:t>
      </w:r>
    </w:p>
    <w:p>
      <w:pPr>
        <w:pStyle w:val="Normal"/>
        <w:rPr/>
      </w:pPr>
      <w:r>
        <w:rPr/>
        <w:t>[[@Bible:Isa 8:16 ]][[8:16 &gt;&gt; Isa 8:16]] {{field-on:Bible}} Вържи свидетелството,Запечатай закона между учениците ми. {{field-off:Bible}}</w:t>
      </w:r>
    </w:p>
    <w:p>
      <w:pPr>
        <w:pStyle w:val="Normal"/>
        <w:rPr/>
      </w:pPr>
      <w:r>
        <w:rPr/>
        <w:t>[[@Bible:Isa 8:17 ]][[8:17 &gt;&gt; Isa 8:17]] {{field-on:Bible}} А аз ще чакам ГосподаКойто крие лицето си от Якововия дом,И на него ще се надея. {{field-off:Bible}}</w:t>
      </w:r>
    </w:p>
    <w:p>
      <w:pPr>
        <w:pStyle w:val="Normal"/>
        <w:rPr/>
      </w:pPr>
      <w:r>
        <w:rPr/>
        <w:t>[[@Bible:Isa 8:18 ]][[8:18 &gt;&gt; Isa 8:18]] {{field-on:Bible}} Ето аз и децата които ми даде ГосподЗа знамение и чудеса в ИзраилОт Господа Саваота който обитава на гората Сион. {{field-off:Bible}}</w:t>
      </w:r>
    </w:p>
    <w:p>
      <w:pPr>
        <w:pStyle w:val="Normal"/>
        <w:rPr/>
      </w:pPr>
      <w:r>
        <w:rPr/>
        <w:t>[[@Bible:Isa 8:19 ]][[8:19 &gt;&gt; Isa 8:19]] {{field-on:Bible}} И когато ви рекат:Попитайте бесовъпрошателите и вълшебницитеКоито шепнат и мъмрат, отговорете:Един народ не ще ли попита своя Бог?Ще притича ли някой при мъртвите за живите? {{field-off:Bible}}</w:t>
      </w:r>
    </w:p>
    <w:p>
      <w:pPr>
        <w:pStyle w:val="Normal"/>
        <w:rPr/>
      </w:pPr>
      <w:r>
        <w:rPr/>
        <w:t>[[@Bible:Isa 8:20 ]][[8:20 &gt;&gt; Isa 8:20]] {{field-on:Bible}} Търсете в закона и в свидетелството:Ако не говорят според това слово,Наистина няма видело в тях. {{field-off:Bible}}</w:t>
      </w:r>
    </w:p>
    <w:p>
      <w:pPr>
        <w:pStyle w:val="Normal"/>
        <w:rPr/>
      </w:pPr>
      <w:r>
        <w:rPr/>
        <w:t>[[@Bible:Isa 8:21 ]][[8:21 &gt;&gt; Isa 8:21]] {{field-on:Bible}} И ще минат през тази земя жестоко угнетени и гладни;И когато огладнеят, ще негодуват,И ще злословят царя си и Бога си,И ще погледнат нагоре. {{field-off:Bible}}</w:t>
      </w:r>
    </w:p>
    <w:p>
      <w:pPr>
        <w:pStyle w:val="Normal"/>
        <w:rPr/>
      </w:pPr>
      <w:r>
        <w:rPr/>
        <w:t>[[@Bible:Isa 8:22 ]][[8:22 &gt;&gt; Isa 8:22]] {{field-on:Bible}} После ще се взрат в земята,И ето скърб и тъмнина, мрак на утеснение;И ще се оттласнат в тъмнината. {{field-off:Bible}}</w:t>
      </w:r>
    </w:p>
    <w:p>
      <w:pPr>
        <w:pStyle w:val="Heading2"/>
        <w:rPr/>
      </w:pPr>
      <w:r>
        <w:rPr/>
        <w:t>Глава 9</w:t>
      </w:r>
    </w:p>
    <w:p>
      <w:pPr>
        <w:pStyle w:val="Normal"/>
        <w:rPr/>
      </w:pPr>
      <w:r>
        <w:rPr/>
        <w:t>[[@Bible:Isa 9:1 ]][[9:1 &gt;&gt; Isa 9:1]] {{field-on:Bible}} Но не ще да бъде такъв мрак на утеснената земяКакто в прежните временаКогато унижи земята Завулон и земята Нефталим;А в последните ще направи славенПътя на морето, оттам Иордан, Галилея езическа. {{field-off:Bible}}</w:t>
      </w:r>
    </w:p>
    <w:p>
      <w:pPr>
        <w:pStyle w:val="Normal"/>
        <w:rPr/>
      </w:pPr>
      <w:r>
        <w:rPr/>
        <w:t>[[@Bible:Isa 9:2 ]][[9:2 &gt;&gt; Isa 9:2]] {{field-on:Bible}} Людете които ходеха в тъмнина видеха голема виделина:Които седеха в земя на смъртна сенка, виделина възсия върху тях. {{field-off:Bible}}</w:t>
      </w:r>
    </w:p>
    <w:p>
      <w:pPr>
        <w:pStyle w:val="Normal"/>
        <w:rPr/>
      </w:pPr>
      <w:r>
        <w:rPr/>
        <w:t>[[@Bible:Isa 9:3 ]][[9:3 &gt;&gt; Isa 9:3]] {{field-on:Bible}} Умножил си народа,Увеличил си радостта му:Радват се пред тебе според радостта в жетва,Както се радват когато делят користи. {{field-off:Bible}}</w:t>
      </w:r>
    </w:p>
    <w:p>
      <w:pPr>
        <w:pStyle w:val="Normal"/>
        <w:rPr/>
      </w:pPr>
      <w:r>
        <w:rPr/>
        <w:t>[[@Bible:Isa 9:4 ]][[9:4 &gt;&gt; Isa 9:4]] {{field-on:Bible}} Защото ти си строшил ярема на товара им,И тоягата на плещите им, иБича на оногоз който ги насилствуваше,Както в деня на Мадиама. {{field-off:Bible}}</w:t>
      </w:r>
    </w:p>
    <w:p>
      <w:pPr>
        <w:pStyle w:val="Normal"/>
        <w:rPr/>
      </w:pPr>
      <w:r>
        <w:rPr/>
        <w:t>[[@Bible:Isa 9:5 ]][[9:5 &gt;&gt; Isa 9:5]] {{field-on:Bible}} Защото всяко оръжие на ратуващия с метеж,И облекло валяно в кръв,Ще бъде за изгаряне и вещество за огън. {{field-off:Bible}}</w:t>
      </w:r>
    </w:p>
    <w:p>
      <w:pPr>
        <w:pStyle w:val="Normal"/>
        <w:rPr/>
      </w:pPr>
      <w:r>
        <w:rPr/>
        <w:t>[[@Bible:Isa 9:6 ]][[9:6 &gt;&gt; Isa 9:6]] {{field-on:Bible}} Защото ни се роди дете,Син ни се даде;И началството му ще бъде на рамото му;И името му ще се наречечуден, Съветник, Бог крепък,Отец на бъдещия век, Княз мира. {{field-off:Bible}}</w:t>
      </w:r>
    </w:p>
    <w:p>
      <w:pPr>
        <w:pStyle w:val="Normal"/>
        <w:rPr/>
      </w:pPr>
      <w:r>
        <w:rPr/>
        <w:t>[[@Bible:Isa 9:7 ]][[9:7 &gt;&gt; Isa 9:7]] {{field-on:Bible}} Не ще има свършък в наращението на началството му и на мираВърху Давидовия престол и неговото царство,За да го нареди и да го утвърдиВ съд и правда, от нине и до века.Ревността на Господа Саваота ще извърши това. {{field-off:Bible}}</w:t>
      </w:r>
    </w:p>
    <w:p>
      <w:pPr>
        <w:pStyle w:val="Normal"/>
        <w:rPr/>
      </w:pPr>
      <w:r>
        <w:rPr/>
        <w:t>[[@Bible:Isa 9:8 ]][[9:8 &gt;&gt; Isa 9:8]] {{field-on:Bible}} Господ проводи слово на Якова;И то падна върх Израиля. {{field-off:Bible}}</w:t>
      </w:r>
    </w:p>
    <w:p>
      <w:pPr>
        <w:pStyle w:val="Normal"/>
        <w:rPr/>
      </w:pPr>
      <w:r>
        <w:rPr/>
        <w:t>[[@Bible:Isa 9:9 ]][[9:9 &gt;&gt; Isa 9:9]] {{field-on:Bible}} И всичките люде ще познаят това, -Ефрем и жителите на Самария,Които говорят горделиво и с надигнато сърдце: {{field-off:Bible}}</w:t>
      </w:r>
    </w:p>
    <w:p>
      <w:pPr>
        <w:pStyle w:val="Normal"/>
        <w:rPr/>
      </w:pPr>
      <w:r>
        <w:rPr/>
        <w:t>[[@Bible:Isa 9:10 ]][[9:10 &gt;&gt; Isa 9:10]] {{field-on:Bible}} Кирпичите паднаха, но ние ще съзидаме с дялани камене:черниците се изсекоха, но ние ще ги заменим с кедри. {{field-off:Bible}}</w:t>
      </w:r>
    </w:p>
    <w:p>
      <w:pPr>
        <w:pStyle w:val="Normal"/>
        <w:rPr/>
      </w:pPr>
      <w:r>
        <w:rPr/>
        <w:t>[[@Bible:Isa 9:11 ]][[9:11 &gt;&gt; Isa 9:11]] {{field-on:Bible}} За то Господ ще подигне Расиновите врагове против него,И ще раздражи неприятелите му: {{field-off:Bible}}</w:t>
      </w:r>
    </w:p>
    <w:p>
      <w:pPr>
        <w:pStyle w:val="Normal"/>
        <w:rPr/>
      </w:pPr>
      <w:r>
        <w:rPr/>
        <w:t>[[@Bible:Isa 9:12 ]][[9:12 &gt;&gt; Isa 9:12]] {{field-on:Bible}} Сирийците отпред, а Филистимците отзад;И ще изядат Израиля с отворени уста.С всичко това гневът му не се повърна,Но ръката му е още простряна. {{field-off:Bible}}</w:t>
      </w:r>
    </w:p>
    <w:p>
      <w:pPr>
        <w:pStyle w:val="Normal"/>
        <w:rPr/>
      </w:pPr>
      <w:r>
        <w:rPr/>
        <w:t>[[@Bible:Isa 9:13 ]][[9:13 &gt;&gt; Isa 9:13]] {{field-on:Bible}} Но людете не се връщат към тогоз който ги поразява,Нито търсят Господа Саваота. {{field-off:Bible}}</w:t>
      </w:r>
    </w:p>
    <w:p>
      <w:pPr>
        <w:pStyle w:val="Normal"/>
        <w:rPr/>
      </w:pPr>
      <w:r>
        <w:rPr/>
        <w:t>[[@Bible:Isa 9:14 ]][[9:14 &gt;&gt; Isa 9:14]] {{field-on:Bible}} За то Господ ще отсече от Израиля глава и опашка,Финик и ситник, в един ден. {{field-off:Bible}}</w:t>
      </w:r>
    </w:p>
    <w:p>
      <w:pPr>
        <w:pStyle w:val="Normal"/>
        <w:rPr/>
      </w:pPr>
      <w:r>
        <w:rPr/>
        <w:t>[[@Bible:Isa 9:15 ]][[9:15 &gt;&gt; Isa 9:15]] {{field-on:Bible}} Старецът и знаменитият, той е глава;И пророкът, който поучава лъжи, той е опашка. {{field-off:Bible}}</w:t>
      </w:r>
    </w:p>
    <w:p>
      <w:pPr>
        <w:pStyle w:val="Normal"/>
        <w:rPr/>
      </w:pPr>
      <w:r>
        <w:rPr/>
        <w:t>[[@Bible:Isa 9:16 ]][[9:16 &gt;&gt; Isa 9:16]] {{field-on:Bible}} Защото водителите на тези люде мамят ги;И водимите от тях погинват. {{field-off:Bible}}</w:t>
      </w:r>
    </w:p>
    <w:p>
      <w:pPr>
        <w:pStyle w:val="Normal"/>
        <w:rPr/>
      </w:pPr>
      <w:r>
        <w:rPr/>
        <w:t>[[@Bible:Isa 9:17 ]][[9:17 &gt;&gt; Isa 9:17]] {{field-on:Bible}} За то Господ не ще да се развесели заради юношите им,Нито ще помилва сирачетата и вдовиците им;Понеже всичките са лицемери и злодейци,И всички уста говорят безумие.С всичко това гневът му не се повърна,Но ръката му е още прострена. {{field-off:Bible}}</w:t>
      </w:r>
    </w:p>
    <w:p>
      <w:pPr>
        <w:pStyle w:val="Normal"/>
        <w:rPr/>
      </w:pPr>
      <w:r>
        <w:rPr/>
        <w:t>[[@Bible:Isa 9:18 ]][[9:18 &gt;&gt; Isa 9:18]] {{field-on:Bible}} Защото беззаконието изгаря както огънКойто пояжда глоговете и трънетеИ пламенее в гъстаците на дъбравата:И те ще възлезат като стълп от дим. {{field-off:Bible}}</w:t>
      </w:r>
    </w:p>
    <w:p>
      <w:pPr>
        <w:pStyle w:val="Normal"/>
        <w:rPr/>
      </w:pPr>
      <w:r>
        <w:rPr/>
        <w:t>[[@Bible:Isa 9:19 ]][[9:19 &gt;&gt; Isa 9:19]] {{field-on:Bible}} От яростта на Господа Саваота земята се запали,И людете ще бъдат както вещество за огън.человек не ще помилва брата си; {{field-off:Bible}}</w:t>
      </w:r>
    </w:p>
    <w:p>
      <w:pPr>
        <w:pStyle w:val="Normal"/>
        <w:rPr/>
      </w:pPr>
      <w:r>
        <w:rPr/>
        <w:t>[[@Bible:Isa 9:20 ]][[9:20 &gt;&gt; Isa 9:20]] {{field-on:Bible}} И ще грабне надесно, но ще огладнее;И ще яде налево, но не ще се насити:Ще ядат всеки человек плътта на мишцата си: {{field-off:Bible}}</w:t>
      </w:r>
    </w:p>
    <w:p>
      <w:pPr>
        <w:pStyle w:val="Normal"/>
        <w:rPr/>
      </w:pPr>
      <w:r>
        <w:rPr/>
        <w:t>[[@Bible:Isa 9:21 ]][[9:21 &gt;&gt; Isa 9:21]] {{field-on:Bible}} Манасия Ефрема, и Ефрем Манасия:Те наедно ще са против Юда.С всичко това гневът му не се повърна,Но ръката му е още прострена. {{field-off:Bible}}</w:t>
      </w:r>
    </w:p>
    <w:p>
      <w:pPr>
        <w:pStyle w:val="Heading2"/>
        <w:rPr/>
      </w:pPr>
      <w:r>
        <w:rPr/>
        <w:t>Глава 10</w:t>
      </w:r>
    </w:p>
    <w:p>
      <w:pPr>
        <w:pStyle w:val="Normal"/>
        <w:rPr/>
      </w:pPr>
      <w:r>
        <w:rPr/>
        <w:t>[[@Bible:Isa 10:1 ]][[10:1 &gt;&gt; Isa 10:1]] {{field-on:Bible}} Горко на тези които заповедват неправедни заповеди,И на писците които пишат насилие, {{field-off:Bible}}</w:t>
      </w:r>
    </w:p>
    <w:p>
      <w:pPr>
        <w:pStyle w:val="Normal"/>
        <w:rPr/>
      </w:pPr>
      <w:r>
        <w:rPr/>
        <w:t>[[@Bible:Isa 10:2 ]][[10:2 &gt;&gt; Isa 10:2]] {{field-on:Bible}} За да лишат сиромасите от съда,И да разграбят праведното на нищите от людете ми,За да им станат корист вдовиците,И да съблекат сирачетата! {{field-off:Bible}}</w:t>
      </w:r>
    </w:p>
    <w:p>
      <w:pPr>
        <w:pStyle w:val="Normal"/>
        <w:rPr/>
      </w:pPr>
      <w:r>
        <w:rPr/>
        <w:t>[[@Bible:Isa 10:3 ]][[10:3 &gt;&gt; Isa 10:3]] {{field-on:Bible}} И що ще да направите в деня на посещението,И в гибелта която ще дойде от далеч?Към кого ще притичате за помощ?И де ще оставите славата си? {{field-off:Bible}}</w:t>
      </w:r>
    </w:p>
    <w:p>
      <w:pPr>
        <w:pStyle w:val="Normal"/>
        <w:rPr/>
      </w:pPr>
      <w:r>
        <w:rPr/>
        <w:t>[[@Bible:Isa 10:4 ]][[10:4 &gt;&gt; Isa 10:4]] {{field-on:Bible}} Без мене ще се наведат между вързаните,И ще паднат отдолу под убитите.С всичко това гневът му не се повърна,Но ръката му е още простряна. {{field-off:Bible}}</w:t>
      </w:r>
    </w:p>
    <w:p>
      <w:pPr>
        <w:pStyle w:val="Normal"/>
        <w:rPr/>
      </w:pPr>
      <w:r>
        <w:rPr/>
        <w:t>[[@Bible:Isa 10:5 ]][[10:5 &gt;&gt; Isa 10:5]] {{field-on:Bible}} Горко на Асириеца, тоягата на яростта ми!И бичът в ръката му е гневът ми! {{field-off:Bible}}</w:t>
      </w:r>
    </w:p>
    <w:p>
      <w:pPr>
        <w:pStyle w:val="Normal"/>
        <w:rPr/>
      </w:pPr>
      <w:r>
        <w:rPr/>
        <w:t>[[@Bible:Isa 10:6 ]][[10:6 &gt;&gt; Isa 10:6]] {{field-on:Bible}} Ще го проводя върх лицемер народ,И ще му дам заповед върх людете на яростта си,За да донесе користи, и да грабне грабеж,И да ги стъпче като калта на пътищата. {{field-off:Bible}}</w:t>
      </w:r>
    </w:p>
    <w:p>
      <w:pPr>
        <w:pStyle w:val="Normal"/>
        <w:rPr/>
      </w:pPr>
      <w:r>
        <w:rPr/>
        <w:t>[[@Bible:Isa 10:7 ]][[10:7 &gt;&gt; Isa 10:7]] {{field-on:Bible}} Но той не разумява така,Нито сърдцето му размишлява така;Но в сърдцето му еДа низвърне и да изтреби народи не малко. {{field-off:Bible}}</w:t>
      </w:r>
    </w:p>
    <w:p>
      <w:pPr>
        <w:pStyle w:val="Normal"/>
        <w:rPr/>
      </w:pPr>
      <w:r>
        <w:rPr/>
        <w:t>[[@Bible:Isa 10:8 ]][[10:8 &gt;&gt; Isa 10:8]] {{field-on:Bible}} Защото говори:Князовете ми не са ли всичките царе? {{field-off:Bible}}</w:t>
      </w:r>
    </w:p>
    <w:p>
      <w:pPr>
        <w:pStyle w:val="Normal"/>
        <w:rPr/>
      </w:pPr>
      <w:r>
        <w:rPr/>
        <w:t>[[@Bible:Isa 10:9 ]][[10:9 &gt;&gt; Isa 10:9]] {{field-on:Bible}} Не е ли Халне както Кархамис?Не е ли Емат както Арфад?Не е ли Самария както Дамаск? {{field-off:Bible}}</w:t>
      </w:r>
    </w:p>
    <w:p>
      <w:pPr>
        <w:pStyle w:val="Normal"/>
        <w:rPr/>
      </w:pPr>
      <w:r>
        <w:rPr/>
        <w:t>[[@Bible:Isa 10:10 ]][[10:10 &gt;&gt; Isa 10:10]] {{field-on:Bible}} Както ръката ми превзе царствата на идолитеНа които истуканите беха по-много от Ерусалимските и Самарийските, {{field-off:Bible}}</w:t>
      </w:r>
    </w:p>
    <w:p>
      <w:pPr>
        <w:pStyle w:val="Normal"/>
        <w:rPr/>
      </w:pPr>
      <w:r>
        <w:rPr/>
        <w:t>[[@Bible:Isa 10:11 ]][[10:11 &gt;&gt; Isa 10:11]] {{field-on:Bible}} Не ще ли направя, както направих на Самария и на нейните идоли,Така и на Ерусалим и на кумирите му? {{field-off:Bible}}</w:t>
      </w:r>
    </w:p>
    <w:p>
      <w:pPr>
        <w:pStyle w:val="Normal"/>
        <w:rPr/>
      </w:pPr>
      <w:r>
        <w:rPr/>
        <w:t>[[@Bible:Isa 10:12 ]][[10:12 &gt;&gt; Isa 10:12]] {{field-on:Bible}} За то,Като свърши Господ всичкото си делоНад гората Сион и над Ерусалим,Ще накажа, дума, плода на горделивото сърдце на Асирийския цар,И възгордението на високонадигнатите му очи. {{field-off:Bible}}</w:t>
      </w:r>
    </w:p>
    <w:p>
      <w:pPr>
        <w:pStyle w:val="Normal"/>
        <w:rPr/>
      </w:pPr>
      <w:r>
        <w:rPr/>
        <w:t>[[@Bible:Isa 10:13 ]][[10:13 &gt;&gt; Isa 10:13]] {{field-on:Bible}} Защото говори:Със силата на ръката си направих това,И с мъдростта си, понеже съм разумен;И преместих пределите на народите,И разграбих съкровищата им,И като крепък свалих седещите на високо; {{field-off:Bible}}</w:t>
      </w:r>
    </w:p>
    <w:p>
      <w:pPr>
        <w:pStyle w:val="Normal"/>
        <w:rPr/>
      </w:pPr>
      <w:r>
        <w:rPr/>
        <w:t>[[@Bible:Isa 10:14 ]][[10:14 &gt;&gt; Isa 10:14]] {{field-on:Bible}} И ръката ми намери, както гнездо, богатството на людете;И както събира някой яйца оставени,Така събрах всичката земя аз;И никой не поклати крило, или отвори уста, или пошепна. {{field-off:Bible}}</w:t>
      </w:r>
    </w:p>
    <w:p>
      <w:pPr>
        <w:pStyle w:val="Normal"/>
        <w:rPr/>
      </w:pPr>
      <w:r>
        <w:rPr/>
        <w:t>[[@Bible:Isa 10:15 ]][[10:15 &gt;&gt; Isa 10:15]] {{field-on:Bible}} Да ли би се похвалила секирата против тогози който сече с нея?Може ли се велехвали трионът против тогози който го движи? –Както ако би дигнал жезълът тези които го дигат, -Както ако би възвисила тоягата тогози който не е дърво. {{field-off:Bible}}</w:t>
      </w:r>
    </w:p>
    <w:p>
      <w:pPr>
        <w:pStyle w:val="Normal"/>
        <w:rPr/>
      </w:pPr>
      <w:r>
        <w:rPr/>
        <w:t>[[@Bible:Isa 10:16 ]][[10:16 &gt;&gt; Isa 10:16]] {{field-on:Bible}} За то Господ, Господ Саваот,Ще проводи на тлъстите му мършавост;И под славата му ще се разпали пожарКакто пожар от огън. {{field-off:Bible}}</w:t>
      </w:r>
    </w:p>
    <w:p>
      <w:pPr>
        <w:pStyle w:val="Normal"/>
        <w:rPr/>
      </w:pPr>
      <w:r>
        <w:rPr/>
        <w:t>[[@Bible:Isa 10:17 ]][[10:17 &gt;&gt; Isa 10:17]] {{field-on:Bible}} И светът на Израиля ще бъде огън,И Светият негов, пламен;И ще изгори и пояде трънете муИ глоговете му в един ден; {{field-off:Bible}}</w:t>
      </w:r>
    </w:p>
    <w:p>
      <w:pPr>
        <w:pStyle w:val="Normal"/>
        <w:rPr/>
      </w:pPr>
      <w:r>
        <w:rPr/>
        <w:t>[[@Bible:Isa 10:18 ]][[10:18 &gt;&gt; Isa 10:18]] {{field-on:Bible}} И ще погуби славата на дъбравата му и на плодовитото му полеОт душа до плът;И ще бъде както немощен когато чезне. {{field-off:Bible}}</w:t>
      </w:r>
    </w:p>
    <w:p>
      <w:pPr>
        <w:pStyle w:val="Normal"/>
        <w:rPr/>
      </w:pPr>
      <w:r>
        <w:rPr/>
        <w:t>[[@Bible:Isa 10:19 ]][[10:19 &gt;&gt; Isa 10:19]] {{field-on:Bible}} А остатъкът на дъбравните му дървета ще бъде малочислен,Щото дете да ги изпише. {{field-off:Bible}}</w:t>
      </w:r>
    </w:p>
    <w:p>
      <w:pPr>
        <w:pStyle w:val="Normal"/>
        <w:rPr/>
      </w:pPr>
      <w:r>
        <w:rPr/>
        <w:t>[[@Bible:Isa 10:20 ]][[10:20 &gt;&gt; Isa 10:20]] {{field-on:Bible}} И в онзи денОстатъкът на ИзраилИ спасените от Якововия домНяма да се подпират вече на тогоз който ги порази,Но ще се подпират с истина на Господа, Светия Израилев. {{field-off:Bible}}</w:t>
      </w:r>
    </w:p>
    <w:p>
      <w:pPr>
        <w:pStyle w:val="Normal"/>
        <w:rPr/>
      </w:pPr>
      <w:r>
        <w:rPr/>
        <w:t>[[@Bible:Isa 10:21 ]][[10:21 &gt;&gt; Isa 10:21]] {{field-on:Bible}} Остатъкът ще се обърне, Якововът остатък,Към Бога крепкаго. {{field-off:Bible}}</w:t>
      </w:r>
    </w:p>
    <w:p>
      <w:pPr>
        <w:pStyle w:val="Normal"/>
        <w:rPr/>
      </w:pPr>
      <w:r>
        <w:rPr/>
        <w:t>[[@Bible:Isa 10:22 ]][[10:22 &gt;&gt; Isa 10:22]] {{field-on:Bible}} Защото, ако и да са людете ти, Израилю, като морския песък,Остатък от тях ще се обърне:Определеното погубление ще се излее с правда; {{field-off:Bible}}</w:t>
      </w:r>
    </w:p>
    <w:p>
      <w:pPr>
        <w:pStyle w:val="Normal"/>
        <w:rPr/>
      </w:pPr>
      <w:r>
        <w:rPr/>
        <w:t>[[@Bible:Isa 10:23 ]][[10:23 &gt;&gt; Isa 10:23]] {{field-on:Bible}} Защото Господ Бог Саваот ще извършиОпределено погубване всред всичката земя. {{field-off:Bible}}</w:t>
      </w:r>
    </w:p>
    <w:p>
      <w:pPr>
        <w:pStyle w:val="Normal"/>
        <w:rPr/>
      </w:pPr>
      <w:r>
        <w:rPr/>
        <w:t>[[@Bible:Isa 10:24 ]][[10:24 &gt;&gt; Isa 10:24]] {{field-on:Bible}} За то, така говори Господ Бог Саваот:Люде мои които живеете в Сион,Да се не боите от Асириеца:Ще ви удари с жезъл,И ще дигне тоягата си против васСпоред способа на Египет; {{field-off:Bible}}</w:t>
      </w:r>
    </w:p>
    <w:p>
      <w:pPr>
        <w:pStyle w:val="Normal"/>
        <w:rPr/>
      </w:pPr>
      <w:r>
        <w:rPr/>
        <w:t>[[@Bible:Isa 10:25 ]][[10:25 &gt;&gt; Isa 10:25]] {{field-on:Bible}} Защото още твърде малко, и яростта ще престане,И гневът ми ще бъде в погибел тям, {{field-off:Bible}}</w:t>
      </w:r>
    </w:p>
    <w:p>
      <w:pPr>
        <w:pStyle w:val="Normal"/>
        <w:rPr/>
      </w:pPr>
      <w:r>
        <w:rPr/>
        <w:t>[[@Bible:Isa 10:26 ]][[10:26 &gt;&gt; Isa 10:26]] {{field-on:Bible}} И Господ на Силите ще дигне върх него бичСпоред поразението на Мадиама в канарата Орив;И както жезълът му се възвиси на морето,Така ще го възвиси според способа на Египет. {{field-off:Bible}}</w:t>
      </w:r>
    </w:p>
    <w:p>
      <w:pPr>
        <w:pStyle w:val="Normal"/>
        <w:rPr/>
      </w:pPr>
      <w:r>
        <w:rPr/>
        <w:t>[[@Bible:Isa 10:27 ]][[10:27 &gt;&gt; Isa 10:27]] {{field-on:Bible}} И в онзи денТоварът му ще се снеме от плещите ти,И яремът му от врата ти;И яремът ще се съкруши поради тлъстината. {{field-off:Bible}}</w:t>
      </w:r>
    </w:p>
    <w:p>
      <w:pPr>
        <w:pStyle w:val="Normal"/>
        <w:rPr/>
      </w:pPr>
      <w:r>
        <w:rPr/>
        <w:t>[[@Bible:Isa 10:28 ]][[10:28 &gt;&gt; Isa 10:28]] {{field-on:Bible}} Той дойде в Гаят, мина в Мигрон:В Михмас ще разтовари съсъдите си. {{field-off:Bible}}</w:t>
      </w:r>
    </w:p>
    <w:p>
      <w:pPr>
        <w:pStyle w:val="Normal"/>
        <w:rPr/>
      </w:pPr>
      <w:r>
        <w:rPr/>
        <w:t>[[@Bible:Isa 10:29 ]][[10:29 &gt;&gt; Isa 10:29]] {{field-on:Bible}} Заминаха прехода:Нощуваха в Гава:Рама се устраши:Гавая Саулова се разбяга. {{field-off:Bible}}</w:t>
      </w:r>
    </w:p>
    <w:p>
      <w:pPr>
        <w:pStyle w:val="Normal"/>
        <w:rPr/>
      </w:pPr>
      <w:r>
        <w:rPr/>
        <w:t>[[@Bible:Isa 10:30 ]][[10:30 &gt;&gt; Isa 10:30]] {{field-on:Bible}} Възвиси гласа си, Галимова дъщеро:Направи го да се чуе в Лаис,Нищий Анатоте. {{field-off:Bible}}</w:t>
      </w:r>
    </w:p>
    <w:p>
      <w:pPr>
        <w:pStyle w:val="Normal"/>
        <w:rPr/>
      </w:pPr>
      <w:r>
        <w:rPr/>
        <w:t>[[@Bible:Isa 10:31 ]][[10:31 &gt;&gt; Isa 10:31]] {{field-on:Bible}} Мадмина се пренесе:Жителите на Гевим побегнаха. {{field-off:Bible}}</w:t>
      </w:r>
    </w:p>
    <w:p>
      <w:pPr>
        <w:pStyle w:val="Normal"/>
        <w:rPr/>
      </w:pPr>
      <w:r>
        <w:rPr/>
        <w:t>[[@Bible:Isa 10:32 ]][[10:32 &gt;&gt; Isa 10:32]] {{field-on:Bible}} И само днес като остане в НобЩе помаха с ръката си към гората на Сионовата дъщеря,Към хълма на Ерусалим. {{field-off:Bible}}</w:t>
      </w:r>
    </w:p>
    <w:p>
      <w:pPr>
        <w:pStyle w:val="Normal"/>
        <w:rPr/>
      </w:pPr>
      <w:r>
        <w:rPr/>
        <w:t>[[@Bible:Isa 10:33 ]][[10:33 &gt;&gt; Isa 10:33]] {{field-on:Bible}} Ето, Господ Иеова СаваотЩе изкастри хубавите ветви със страшна сила;И възвишените ще се съкрушат,И надигнатите ще се снишат. {{field-off:Bible}}</w:t>
      </w:r>
    </w:p>
    <w:p>
      <w:pPr>
        <w:pStyle w:val="Normal"/>
        <w:rPr/>
      </w:pPr>
      <w:r>
        <w:rPr/>
        <w:t>[[@Bible:Isa 10:34 ]][[10:34 &gt;&gt; Isa 10:34]] {{field-on:Bible}} И гъстите на дъбравата ще изсече с железо;И Ливан ще падне чрез Крепкия. {{field-off:Bible}}</w:t>
      </w:r>
    </w:p>
    <w:p>
      <w:pPr>
        <w:pStyle w:val="Heading2"/>
        <w:rPr/>
      </w:pPr>
      <w:r>
        <w:rPr/>
        <w:t>Глава 11</w:t>
      </w:r>
    </w:p>
    <w:p>
      <w:pPr>
        <w:pStyle w:val="Normal"/>
        <w:rPr/>
      </w:pPr>
      <w:r>
        <w:rPr/>
        <w:t>[[@Bible:Isa 11:1 ]][[11:1 &gt;&gt; Isa 11:1]] {{field-on:Bible}} И ще израсте пръчка из пъна Иесеев,И отрасъл ще поникне из коренете му; {{field-off:Bible}}</w:t>
      </w:r>
    </w:p>
    <w:p>
      <w:pPr>
        <w:pStyle w:val="Normal"/>
        <w:rPr/>
      </w:pPr>
      <w:r>
        <w:rPr/>
        <w:t>[[@Bible:Isa 11:2 ]][[11:2 &gt;&gt; Isa 11:2]] {{field-on:Bible}} И духът Господен ще почине на него,Дух на мъдрост и разум,Дух на съвет и на сила,Дух на знание и на страх Господен; {{field-off:Bible}}</w:t>
      </w:r>
    </w:p>
    <w:p>
      <w:pPr>
        <w:pStyle w:val="Normal"/>
        <w:rPr/>
      </w:pPr>
      <w:r>
        <w:rPr/>
        <w:t>[[@Bible:Isa 11:3 ]][[11:3 &gt;&gt; Isa 11:3]] {{field-on:Bible}} И неговото благоволение ще е в страха на Господа,Тъй щото няма да съди според зрението на очите си,Нито ще решава според слушането на ушите си; {{field-off:Bible}}</w:t>
      </w:r>
    </w:p>
    <w:p>
      <w:pPr>
        <w:pStyle w:val="Normal"/>
        <w:rPr/>
      </w:pPr>
      <w:r>
        <w:rPr/>
        <w:t>[[@Bible:Isa 11:4 ]][[11:4 &gt;&gt; Isa 11:4]] {{field-on:Bible}} Но с правда ще съди сиромасите,И с правота ще решава за смирените на земята;И ще порази земята с жезъла на устата си,И с диханието на устните си ще умъртви нечестивия. {{field-off:Bible}}</w:t>
      </w:r>
    </w:p>
    <w:p>
      <w:pPr>
        <w:pStyle w:val="Normal"/>
        <w:rPr/>
      </w:pPr>
      <w:r>
        <w:rPr/>
        <w:t>[[@Bible:Isa 11:5 ]][[11:5 &gt;&gt; Isa 11:5]] {{field-on:Bible}} И пояс на чреслата му ще бъде правдата,И пояс на лядвията му ще бъде верността. {{field-off:Bible}}</w:t>
      </w:r>
    </w:p>
    <w:p>
      <w:pPr>
        <w:pStyle w:val="Normal"/>
        <w:rPr/>
      </w:pPr>
      <w:r>
        <w:rPr/>
        <w:t>[[@Bible:Isa 11:6 ]][[11:6 &gt;&gt; Isa 11:6]] {{field-on:Bible}} И вълкът ще живее с агнето,И рисът ще си почива с ярето,И телето и лъвчето и огоените все наедно;И малко дете ще ги кара. {{field-off:Bible}}</w:t>
      </w:r>
    </w:p>
    <w:p>
      <w:pPr>
        <w:pStyle w:val="Normal"/>
        <w:rPr/>
      </w:pPr>
      <w:r>
        <w:rPr/>
        <w:t>[[@Bible:Isa 11:7 ]][[11:7 &gt;&gt; Isa 11:7]] {{field-on:Bible}} И юницата и мечката ще пасат наедно:Малките им ще си почиват заедно;И лъвът ще яде плява като волът. {{field-off:Bible}}</w:t>
      </w:r>
    </w:p>
    <w:p>
      <w:pPr>
        <w:pStyle w:val="Normal"/>
        <w:rPr/>
      </w:pPr>
      <w:r>
        <w:rPr/>
        <w:t>[[@Bible:Isa 11:8 ]][[11:8 &gt;&gt; Isa 11:8]] {{field-on:Bible}} И дете на цица ще играе над дупката на аспида;И отбиеното дете ще туря ръката си в гнездото на василиска. {{field-off:Bible}}</w:t>
      </w:r>
    </w:p>
    <w:p>
      <w:pPr>
        <w:pStyle w:val="Normal"/>
        <w:rPr/>
      </w:pPr>
      <w:r>
        <w:rPr/>
        <w:t>[[@Bible:Isa 11:9 ]][[11:9 &gt;&gt; Isa 11:9]] {{field-on:Bible}} Не ще направят зло нито пагуба във всичката ми света гора;Защото земята ще е пълна със знание за ГосподаКакто водите покриват морето. {{field-off:Bible}}</w:t>
      </w:r>
    </w:p>
    <w:p>
      <w:pPr>
        <w:pStyle w:val="Normal"/>
        <w:rPr/>
      </w:pPr>
      <w:r>
        <w:rPr/>
        <w:t>[[@Bible:Isa 11:10 ]][[11:10 &gt;&gt; Isa 11:10]] {{field-on:Bible}} И ще бъде в онзи ден Иесеевът коренКойто ще стои хоругва на народите:Към него ще притичат племената;И неговото упокоение ще бъде слава. {{field-off:Bible}}</w:t>
      </w:r>
    </w:p>
    <w:p>
      <w:pPr>
        <w:pStyle w:val="Normal"/>
        <w:rPr/>
      </w:pPr>
      <w:r>
        <w:rPr/>
        <w:t>[[@Bible:Isa 11:11 ]][[11:11 &gt;&gt; Isa 11:11]] {{field-on:Bible}} И в онзи денГоспод ще тури ръката си пак вторий пътЗа да вземе за себе си остатъка на людете сиКойто ще остане от Асирия, и от Египет,И от Патрос, и от Етиопия, и от Елам,И от Сенаар, и от Емат, и от морските острови. {{field-off:Bible}}</w:t>
      </w:r>
    </w:p>
    <w:p>
      <w:pPr>
        <w:pStyle w:val="Normal"/>
        <w:rPr/>
      </w:pPr>
      <w:r>
        <w:rPr/>
        <w:t>[[@Bible:Isa 11:12 ]][[11:12 &gt;&gt; Isa 11:12]] {{field-on:Bible}} И ще възвиси знаме за народите,И ще събере отхвърлените от Израил,И ще събере на куп разпръснатите от ЮдаОт четирите ъгли на земята. {{field-off:Bible}}</w:t>
      </w:r>
    </w:p>
    <w:p>
      <w:pPr>
        <w:pStyle w:val="Normal"/>
        <w:rPr/>
      </w:pPr>
      <w:r>
        <w:rPr/>
        <w:t>[[@Bible:Isa 11:13 ]][[11:13 &gt;&gt; Isa 11:13]] {{field-on:Bible}} И завистта Ефремова ще се махне,И притеснителите Юдини ще се отсекат:Ефрем няма да завижда на Юда,И Юда няма да притеснява Ефрема; {{field-off:Bible}}</w:t>
      </w:r>
    </w:p>
    <w:p>
      <w:pPr>
        <w:pStyle w:val="Normal"/>
        <w:rPr/>
      </w:pPr>
      <w:r>
        <w:rPr/>
        <w:t>[[@Bible:Isa 11:14 ]][[11:14 &gt;&gt; Isa 11:14]] {{field-on:Bible}} Но ще полетят на рамената на Филистимците към запад:Ще оберат и източните жители наедно:Ще турят ръката си върх Едома и Моава;И Амоновите синове ще им се покорят. {{field-off:Bible}}</w:t>
      </w:r>
    </w:p>
    <w:p>
      <w:pPr>
        <w:pStyle w:val="Normal"/>
        <w:rPr/>
      </w:pPr>
      <w:r>
        <w:rPr/>
        <w:t>[[@Bible:Isa 11:15 ]][[11:15 &gt;&gt; Isa 11:15]] {{field-on:Bible}} И Господ ще погуби залива на Египетското Море;И чрез силния си вятър ще помаха с ръката си върху реката,И ще я порази в седем течения,И ще направи да я минуват с обуща. {{field-off:Bible}}</w:t>
      </w:r>
    </w:p>
    <w:p>
      <w:pPr>
        <w:pStyle w:val="Normal"/>
        <w:rPr/>
      </w:pPr>
      <w:r>
        <w:rPr/>
        <w:t>[[@Bible:Isa 11:16 ]][[11:16 &gt;&gt; Isa 11:16]] {{field-on:Bible}} И ще има друм за остатъка на людете муКойто ще остане от Асирия,Както имаше за ИзраиляВ който ден възлезе от Египетската земя. {{field-off:Bible}}</w:t>
      </w:r>
    </w:p>
    <w:p>
      <w:pPr>
        <w:pStyle w:val="Heading2"/>
        <w:rPr/>
      </w:pPr>
      <w:r>
        <w:rPr/>
        <w:t>Глава 12</w:t>
      </w:r>
    </w:p>
    <w:p>
      <w:pPr>
        <w:pStyle w:val="Normal"/>
        <w:rPr/>
      </w:pPr>
      <w:r>
        <w:rPr/>
        <w:t>[[@Bible:Isa 12:1 ]][[12:1 &gt;&gt; Isa 12:1]] {{field-on:Bible}} И в онзи ден ти ще речеш: Господи, ще те славословя;Защото, ако и да си се разгневил на мене,Повърна се гневът ти, и утешил си ме. {{field-off:Bible}}</w:t>
      </w:r>
    </w:p>
    <w:p>
      <w:pPr>
        <w:pStyle w:val="Normal"/>
        <w:rPr/>
      </w:pPr>
      <w:r>
        <w:rPr/>
        <w:t>[[@Bible:Isa 12:2 ]][[12:2 &gt;&gt; Isa 12:2]] {{field-on:Bible}} Ето, Бог ми е спасение:Ще дързая, и не ще се боя;Защото Господ Иеова е моя сила и пение,И той биде спасение мое. {{field-off:Bible}}</w:t>
      </w:r>
    </w:p>
    <w:p>
      <w:pPr>
        <w:pStyle w:val="Normal"/>
        <w:rPr/>
      </w:pPr>
      <w:r>
        <w:rPr/>
        <w:t>[[@Bible:Isa 12:3 ]][[12:3 &gt;&gt; Isa 12:3]] {{field-on:Bible}} И с веселие ще начерпете водаОт източниците на спасението. {{field-off:Bible}}</w:t>
      </w:r>
    </w:p>
    <w:p>
      <w:pPr>
        <w:pStyle w:val="Normal"/>
        <w:rPr/>
      </w:pPr>
      <w:r>
        <w:rPr/>
        <w:t>[[@Bible:Isa 12:4 ]][[12:4 &gt;&gt; Isa 12:4]] {{field-on:Bible}} И в онзи ден ще речете:Славословете Господа,Призовете името му,Направете познати в народите делата му,Поменувайте че се е възвисило неговото име. {{field-off:Bible}}</w:t>
      </w:r>
    </w:p>
    <w:p>
      <w:pPr>
        <w:pStyle w:val="Normal"/>
        <w:rPr/>
      </w:pPr>
      <w:r>
        <w:rPr/>
        <w:t>[[@Bible:Isa 12:5 ]][[12:5 &gt;&gt; Isa 12:5]] {{field-on:Bible}} Пейте Господу; защото направи величие:То е познато по всичката земя. {{field-off:Bible}}</w:t>
      </w:r>
    </w:p>
    <w:p>
      <w:pPr>
        <w:pStyle w:val="Normal"/>
        <w:rPr/>
      </w:pPr>
      <w:r>
        <w:rPr/>
        <w:t>[[@Bible:Isa 12:6 ]][[12:6 &gt;&gt; Isa 12:6]] {{field-on:Bible}} Възопий и радостно викай, Сионски жителю;Защото Светий Израилев е велик всред тебе. {{field-off:Bible}}</w:t>
      </w:r>
    </w:p>
    <w:p>
      <w:pPr>
        <w:pStyle w:val="Heading2"/>
        <w:rPr/>
      </w:pPr>
      <w:r>
        <w:rPr/>
        <w:t>Глава 13</w:t>
      </w:r>
    </w:p>
    <w:p>
      <w:pPr>
        <w:pStyle w:val="Normal"/>
        <w:rPr/>
      </w:pPr>
      <w:r>
        <w:rPr/>
        <w:t>[[@Bible:Isa 13:1 ]][[13:1 &gt;&gt; Isa 13:1]] {{field-on:Bible}} Пророчество заради Вавилон, видението което видя Исаия Амосовий син. {{field-off:Bible}}</w:t>
      </w:r>
    </w:p>
    <w:p>
      <w:pPr>
        <w:pStyle w:val="Normal"/>
        <w:rPr/>
      </w:pPr>
      <w:r>
        <w:rPr/>
        <w:t>[[@Bible:Isa 13:2 ]][[13:2 &gt;&gt; Isa 13:2]] {{field-on:Bible}} Дигнете знаме на равна планина,И възвисете глас към тях:Помахайте с ръка за да влязат във вратата на князовете. {{field-off:Bible}}</w:t>
      </w:r>
    </w:p>
    <w:p>
      <w:pPr>
        <w:pStyle w:val="Normal"/>
        <w:rPr/>
      </w:pPr>
      <w:r>
        <w:rPr/>
        <w:t>[[@Bible:Isa 13:3 ]][[13:3 &gt;&gt; Isa 13:3]] {{field-on:Bible}} Аз заповядах на определените си,Повикнах още и силните си, за да извършат гнева ми,Тези които се радват на славата ми. {{field-off:Bible}}</w:t>
      </w:r>
    </w:p>
    <w:p>
      <w:pPr>
        <w:pStyle w:val="Normal"/>
        <w:rPr/>
      </w:pPr>
      <w:r>
        <w:rPr/>
        <w:t>[[@Bible:Isa 13:4 ]][[13:4 &gt;&gt; Isa 13:4]] {{field-on:Bible}} Глас на множество върху горите както на голям народ:Метежен глас от царствата на събраните народи:Господ Саваот преглежда воинството за боя. {{field-off:Bible}}</w:t>
      </w:r>
    </w:p>
    <w:p>
      <w:pPr>
        <w:pStyle w:val="Normal"/>
        <w:rPr/>
      </w:pPr>
      <w:r>
        <w:rPr/>
        <w:t>[[@Bible:Isa 13:5 ]][[13:5 &gt;&gt; Isa 13:5]] {{field-on:Bible}} Дохождат от далечна земя,От небесните краища,Господ и оръжията на негодуването му,За да погуби всичката земя. {{field-off:Bible}}</w:t>
      </w:r>
    </w:p>
    <w:p>
      <w:pPr>
        <w:pStyle w:val="Normal"/>
        <w:rPr/>
      </w:pPr>
      <w:r>
        <w:rPr/>
        <w:t>[[@Bible:Isa 13:6 ]][[13:6 &gt;&gt; Isa 13:6]] {{field-on:Bible}} Лелекайте, защото денят Господен приближи:Ще дойде като гибел от Всесилнаго. {{field-off:Bible}}</w:t>
      </w:r>
    </w:p>
    <w:p>
      <w:pPr>
        <w:pStyle w:val="Normal"/>
        <w:rPr/>
      </w:pPr>
      <w:r>
        <w:rPr/>
        <w:t>[[@Bible:Isa 13:7 ]][[13:7 &gt;&gt; Isa 13:7]] {{field-on:Bible}} За то всичките ръце ще ослабнат;И всяко человеческо сърдце ще се стопи. {{field-off:Bible}}</w:t>
      </w:r>
    </w:p>
    <w:p>
      <w:pPr>
        <w:pStyle w:val="Normal"/>
        <w:rPr/>
      </w:pPr>
      <w:r>
        <w:rPr/>
        <w:t>[[@Bible:Isa 13:8 ]][[13:8 &gt;&gt; Isa 13:8]] {{field-on:Bible}} И ще се разтреперят:Болезни и скърби ще ги обладаят:Ще бъдат в болезни както раждаща:Смаяни ще гледат един на друг –Лицата им лица на пламик. {{field-off:Bible}}</w:t>
      </w:r>
    </w:p>
    <w:p>
      <w:pPr>
        <w:pStyle w:val="Normal"/>
        <w:rPr/>
      </w:pPr>
      <w:r>
        <w:rPr/>
        <w:t>[[@Bible:Isa 13:9 ]][[13:9 &gt;&gt; Isa 13:9]] {{field-on:Bible}} Ето, денят Господен иде,Лют и с ярост и гняв пламенен,За да направи земята пуста;И ще изтреби от нея грешните й. {{field-off:Bible}}</w:t>
      </w:r>
    </w:p>
    <w:p>
      <w:pPr>
        <w:pStyle w:val="Normal"/>
        <w:rPr/>
      </w:pPr>
      <w:r>
        <w:rPr/>
        <w:t>[[@Bible:Isa 13:10 ]][[13:10 &gt;&gt; Isa 13:10]] {{field-on:Bible}} Защото небесните звезди и съзвездияНе ще дадат светлостта си:Слънцето ще помръкне в изгряването си;И луната не ще сияе със светлината си. {{field-off:Bible}}</w:t>
      </w:r>
    </w:p>
    <w:p>
      <w:pPr>
        <w:pStyle w:val="Normal"/>
        <w:rPr/>
      </w:pPr>
      <w:r>
        <w:rPr/>
        <w:t>[[@Bible:Isa 13:11 ]][[13:11 &gt;&gt; Isa 13:11]] {{field-on:Bible}} И ще накажа света за злината му,И нечестивите за беззаконието им;И ще направя да престане велехвалението на горделивите,И ще смиря високомъдрието на насилниците. {{field-off:Bible}}</w:t>
      </w:r>
    </w:p>
    <w:p>
      <w:pPr>
        <w:pStyle w:val="Normal"/>
        <w:rPr/>
      </w:pPr>
      <w:r>
        <w:rPr/>
        <w:t>[[@Bible:Isa 13:12 ]][[13:12 &gt;&gt; Isa 13:12]] {{field-on:Bible}} Ще направя человека да е по-скъп от чистото злато,Ей, человека от златото на Офир. {{field-off:Bible}}</w:t>
      </w:r>
    </w:p>
    <w:p>
      <w:pPr>
        <w:pStyle w:val="Normal"/>
        <w:rPr/>
      </w:pPr>
      <w:r>
        <w:rPr/>
        <w:t>[[@Bible:Isa 13:13 ]][[13:13 &gt;&gt; Isa 13:13]] {{field-on:Bible}} За то ще разклатя небесата;И земята ще се потресе от местото сиВ яростта на Господа Саваота,В деня на пламенния му гняв. {{field-off:Bible}}</w:t>
      </w:r>
    </w:p>
    <w:p>
      <w:pPr>
        <w:pStyle w:val="Normal"/>
        <w:rPr/>
      </w:pPr>
      <w:r>
        <w:rPr/>
        <w:t>[[@Bible:Isa 13:14 ]][[13:14 &gt;&gt; Isa 13:14]] {{field-on:Bible}} И ще са като сърна гонима,И като овци които няма кой да събира:Ще се връщат всеки при людете си,И ще бягат всеки на местото си. {{field-off:Bible}}</w:t>
      </w:r>
    </w:p>
    <w:p>
      <w:pPr>
        <w:pStyle w:val="Normal"/>
        <w:rPr/>
      </w:pPr>
      <w:r>
        <w:rPr/>
        <w:t>[[@Bible:Isa 13:15 ]][[13:15 &gt;&gt; Isa 13:15]] {{field-on:Bible}} Всеки който се намери ще бъде пронизан;И всичките изловени ще паднат под нож. {{field-off:Bible}}</w:t>
      </w:r>
    </w:p>
    <w:p>
      <w:pPr>
        <w:pStyle w:val="Normal"/>
        <w:rPr/>
      </w:pPr>
      <w:r>
        <w:rPr/>
        <w:t>[[@Bible:Isa 13:16 ]][[13:16 &gt;&gt; Isa 13:16]] {{field-on:Bible}} И чадата им ще бъдат съкрушени пред очите им:Къщите им ще бъдат разграбени, и жените им насилвани. {{field-off:Bible}}</w:t>
      </w:r>
    </w:p>
    <w:p>
      <w:pPr>
        <w:pStyle w:val="Normal"/>
        <w:rPr/>
      </w:pPr>
      <w:r>
        <w:rPr/>
        <w:t>[[@Bible:Isa 13:17 ]][[13:17 &gt;&gt; Isa 13:17]] {{field-on:Bible}} Ето, ще подбудя против тях Мидяните,Които не ще вменят за нищо среброто,И не ще имат угождение в златото. {{field-off:Bible}}</w:t>
      </w:r>
    </w:p>
    <w:p>
      <w:pPr>
        <w:pStyle w:val="Normal"/>
        <w:rPr/>
      </w:pPr>
      <w:r>
        <w:rPr/>
        <w:t>[[@Bible:Isa 13:18 ]][[13:18 &gt;&gt; Isa 13:18]] {{field-on:Bible}} Но с лъковете ще съкрушат юношите,И не ще помилват плода на ложесната:Окото им няма да пощади деца. {{field-off:Bible}}</w:t>
      </w:r>
    </w:p>
    <w:p>
      <w:pPr>
        <w:pStyle w:val="Normal"/>
        <w:rPr/>
      </w:pPr>
      <w:r>
        <w:rPr/>
        <w:t>[[@Bible:Isa 13:19 ]][[13:19 &gt;&gt; Isa 13:19]] {{field-on:Bible}} И Вавилон, славата на царствата,Славната хвала на Халдеите,Ще бъде както когато разори Бог Содом и Гомор: {{field-off:Bible}}</w:t>
      </w:r>
    </w:p>
    <w:p>
      <w:pPr>
        <w:pStyle w:val="Normal"/>
        <w:rPr/>
      </w:pPr>
      <w:r>
        <w:rPr/>
        <w:t>[[@Bible:Isa 13:20 ]][[13:20 &gt;&gt; Isa 13:20]] {{field-on:Bible}} Никога няма да се насели,Нито ще бъде обитаем в род и род;Нито Аравяните ще поставят шатрите си там,Нито овчари ще почиват там. {{field-off:Bible}}</w:t>
      </w:r>
    </w:p>
    <w:p>
      <w:pPr>
        <w:pStyle w:val="Normal"/>
        <w:rPr/>
      </w:pPr>
      <w:r>
        <w:rPr/>
        <w:t>[[@Bible:Isa 13:21 ]][[13:21 &gt;&gt; Isa 13:21]] {{field-on:Bible}} Но диви котки ще почиват там:Къщите им ще бъдат пълни с рикаещи животни;И камилоптици ще живеят там,И сатири ще ликуват там, {{field-off:Bible}}</w:t>
      </w:r>
    </w:p>
    <w:p>
      <w:pPr>
        <w:pStyle w:val="Normal"/>
        <w:rPr/>
      </w:pPr>
      <w:r>
        <w:rPr/>
        <w:t>[[@Bible:Isa 13:22 ]][[13:22 &gt;&gt; Isa 13:22]] {{field-on:Bible}} И иени ще вият в палатите им,И чакали в домовете на наслаждението;И времето му се приближава да дойде,И дните му не ще да се продължат. {{field-off:Bible}}</w:t>
      </w:r>
    </w:p>
    <w:p>
      <w:pPr>
        <w:pStyle w:val="Heading2"/>
        <w:rPr/>
      </w:pPr>
      <w:r>
        <w:rPr/>
        <w:t>Глава 14</w:t>
      </w:r>
    </w:p>
    <w:p>
      <w:pPr>
        <w:pStyle w:val="Normal"/>
        <w:rPr/>
      </w:pPr>
      <w:r>
        <w:rPr/>
        <w:t>[[@Bible:Isa 14:1 ]][[14:1 &gt;&gt; Isa 14:1]] {{field-on:Bible}} Защото Господ ще помилва Якова,И ще избере пак Израиля,И ще ги упокои в земята им;И чужденците ще се съединят с тях,И ще се прилепят при Якововия дом. {{field-off:Bible}}</w:t>
      </w:r>
    </w:p>
    <w:p>
      <w:pPr>
        <w:pStyle w:val="Normal"/>
        <w:rPr/>
      </w:pPr>
      <w:r>
        <w:rPr/>
        <w:t>[[@Bible:Isa 14:2 ]][[14:2 &gt;&gt; Isa 14:2]] {{field-on:Bible}} И народите ще ги вземат и ще ги заведат на местото им;И Израилевий дом ще ги има наследие в земята ГосподняЗа раби и рабини;И ще пленят пленителите си,И ще владеят над притеснителите си. {{field-off:Bible}}</w:t>
      </w:r>
    </w:p>
    <w:p>
      <w:pPr>
        <w:pStyle w:val="Normal"/>
        <w:rPr/>
      </w:pPr>
      <w:r>
        <w:rPr/>
        <w:t>[[@Bible:Isa 14:3 ]][[14:3 &gt;&gt; Isa 14:3]] {{field-on:Bible}} И в който ден Господ те упокои от скърбта ти,И от страха ти,И от жестоката работаВ която бе ти порабощен, {{field-off:Bible}}</w:t>
      </w:r>
    </w:p>
    <w:p>
      <w:pPr>
        <w:pStyle w:val="Normal"/>
        <w:rPr/>
      </w:pPr>
      <w:r>
        <w:rPr/>
        <w:t>[[@Bible:Isa 14:4 ]][[14:4 &gt;&gt; Isa 14:4]] {{field-on:Bible}} Ще употребиш тази пословица против Вавилонския цар, и ще речеш:Как престана насилникът!Престана берникът! {{field-off:Bible}}</w:t>
      </w:r>
    </w:p>
    <w:p>
      <w:pPr>
        <w:pStyle w:val="Normal"/>
        <w:rPr/>
      </w:pPr>
      <w:r>
        <w:rPr/>
        <w:t>[[@Bible:Isa 14:5 ]][[14:5 &gt;&gt; Isa 14:5]] {{field-on:Bible}} Господ съкруши жезъла на нечестивите,Скиптъра на владетелите. {{field-off:Bible}}</w:t>
      </w:r>
    </w:p>
    <w:p>
      <w:pPr>
        <w:pStyle w:val="Normal"/>
        <w:rPr/>
      </w:pPr>
      <w:r>
        <w:rPr/>
        <w:t>[[@Bible:Isa 14:6 ]][[14:6 &gt;&gt; Isa 14:6]] {{field-on:Bible}} Който поразяваше с ярост людетеС непрестанно биене,Който владичествуваше с гняв над езиците,Гоним е; и няма който да възбранява. {{field-off:Bible}}</w:t>
      </w:r>
    </w:p>
    <w:p>
      <w:pPr>
        <w:pStyle w:val="Normal"/>
        <w:rPr/>
      </w:pPr>
      <w:r>
        <w:rPr/>
        <w:t>[[@Bible:Isa 14:7 ]][[14:7 &gt;&gt; Isa 14:7]] {{field-on:Bible}} Всичката земя се успокоява и безмълствува:Възглашават радостно. {{field-off:Bible}}</w:t>
      </w:r>
    </w:p>
    <w:p>
      <w:pPr>
        <w:pStyle w:val="Normal"/>
        <w:rPr/>
      </w:pPr>
      <w:r>
        <w:rPr/>
        <w:t>[[@Bible:Isa 14:8 ]][[14:8 &gt;&gt; Isa 14:8]] {{field-on:Bible}} Радват се и елхите за тебе,Ливановите кедри, и думат:От както си легнал тиДървосечец не възлезе на нас. {{field-off:Bible}}</w:t>
      </w:r>
    </w:p>
    <w:p>
      <w:pPr>
        <w:pStyle w:val="Normal"/>
        <w:rPr/>
      </w:pPr>
      <w:r>
        <w:rPr/>
        <w:t>[[@Bible:Isa 14:9 ]][[14:9 &gt;&gt; Isa 14:9]] {{field-on:Bible}} Ад от доле дойде в движение заради тебеЗа да посрещне твоето идване:Заради тебе събуди мъртвите,Всичките земни князове:Дигна от престолите имВсичките царе на народите. {{field-off:Bible}}</w:t>
      </w:r>
    </w:p>
    <w:p>
      <w:pPr>
        <w:pStyle w:val="Normal"/>
        <w:rPr/>
      </w:pPr>
      <w:r>
        <w:rPr/>
        <w:t>[[@Bible:Isa 14:10 ]][[14:10 &gt;&gt; Isa 14:10]] {{field-on:Bible}} Те всички ще проговорят и ще ти рекат:И ти ли биде слаб както ние?Стана ли равен нам? {{field-off:Bible}}</w:t>
      </w:r>
    </w:p>
    <w:p>
      <w:pPr>
        <w:pStyle w:val="Normal"/>
        <w:rPr/>
      </w:pPr>
      <w:r>
        <w:rPr/>
        <w:t>[[@Bible:Isa 14:11 ]][[14:11 &gt;&gt; Isa 14:11]] {{field-on:Bible}} Велехвалението ти се снижи в гроба,И шумът на музикалните твои оръдия:черви са постлани отдоле ти, и черви те покриват. {{field-off:Bible}}</w:t>
      </w:r>
    </w:p>
    <w:p>
      <w:pPr>
        <w:pStyle w:val="Normal"/>
        <w:rPr/>
      </w:pPr>
      <w:r>
        <w:rPr/>
        <w:t>[[@Bible:Isa 14:12 ]][[14:12 &gt;&gt; Isa 14:12]] {{field-on:Bible}} Как си паднал от небето, тиСине на зората, Деннице!Съкрушил си се на земята,Ти който тъпчеше народите! {{field-off:Bible}}</w:t>
      </w:r>
    </w:p>
    <w:p>
      <w:pPr>
        <w:pStyle w:val="Normal"/>
        <w:rPr/>
      </w:pPr>
      <w:r>
        <w:rPr/>
        <w:t>[[@Bible:Isa 14:13 ]][[14:13 &gt;&gt; Isa 14:13]] {{field-on:Bible}} А ти думаше в сърдцето си:Ще възляза на небето,Ще възвиша престола си над Божиите звезди;И ще седна на гората на събранието, към страните на север: {{field-off:Bible}}</w:t>
      </w:r>
    </w:p>
    <w:p>
      <w:pPr>
        <w:pStyle w:val="Normal"/>
        <w:rPr/>
      </w:pPr>
      <w:r>
        <w:rPr/>
        <w:t>[[@Bible:Isa 14:14 ]][[14:14 &gt;&gt; Isa 14:14]] {{field-on:Bible}} Ще възляза във висотата на облаците:Ще бъда подобен Вишнему. {{field-off:Bible}}</w:t>
      </w:r>
    </w:p>
    <w:p>
      <w:pPr>
        <w:pStyle w:val="Normal"/>
        <w:rPr/>
      </w:pPr>
      <w:r>
        <w:rPr/>
        <w:t>[[@Bible:Isa 14:15 ]][[14:15 &gt;&gt; Isa 14:15]] {{field-on:Bible}} Но ти ще слезеш в ад,В дълбочините на рова. {{field-off:Bible}}</w:t>
      </w:r>
    </w:p>
    <w:p>
      <w:pPr>
        <w:pStyle w:val="Normal"/>
        <w:rPr/>
      </w:pPr>
      <w:r>
        <w:rPr/>
        <w:t>[[@Bible:Isa 14:16 ]][[14:16 &gt;&gt; Isa 14:16]] {{field-on:Bible}} Които те видят ще се взрат в тебе,Ще те разгледат, и ще рекат:Този ли е человекът който правеше земята да трепери,Който разклащаше царствата, {{field-off:Bible}}</w:t>
      </w:r>
    </w:p>
    <w:p>
      <w:pPr>
        <w:pStyle w:val="Normal"/>
        <w:rPr/>
      </w:pPr>
      <w:r>
        <w:rPr/>
        <w:t>[[@Bible:Isa 14:17 ]][[14:17 &gt;&gt; Isa 14:17]] {{field-on:Bible}} Който запустяваше вселеннатаИ съсипваше градовете йКойто не пускаше узниците си в домовете им? {{field-off:Bible}}</w:t>
      </w:r>
    </w:p>
    <w:p>
      <w:pPr>
        <w:pStyle w:val="Normal"/>
        <w:rPr/>
      </w:pPr>
      <w:r>
        <w:rPr/>
        <w:t>[[@Bible:Isa 14:18 ]][[14:18 &gt;&gt; Isa 14:18]] {{field-on:Bible}} Всичките царе на народите, всичките се упокояват със слава,Всеки в дома си; {{field-off:Bible}}</w:t>
      </w:r>
    </w:p>
    <w:p>
      <w:pPr>
        <w:pStyle w:val="Normal"/>
        <w:rPr/>
      </w:pPr>
      <w:r>
        <w:rPr/>
        <w:t>[[@Bible:Isa 14:19 ]][[14:19 &gt;&gt; Isa 14:19]] {{field-on:Bible}} А ти биде отхвърлен от гроба си като мерзостна отрасъл,Като дреха на убити,На прободени с нож,На слазящи между каменете на рова, -Като труп който се тъпче. {{field-off:Bible}}</w:t>
      </w:r>
    </w:p>
    <w:p>
      <w:pPr>
        <w:pStyle w:val="Normal"/>
        <w:rPr/>
      </w:pPr>
      <w:r>
        <w:rPr/>
        <w:t>[[@Bible:Isa 14:20 ]][[14:20 &gt;&gt; Isa 14:20]] {{field-on:Bible}} Ти не ще се съединиш в погребение с тях,Защото си погубил земята си,Убил си своите люде:Семето на злодейците никога не ще се поменува. {{field-off:Bible}}</w:t>
      </w:r>
    </w:p>
    <w:p>
      <w:pPr>
        <w:pStyle w:val="Normal"/>
        <w:rPr/>
      </w:pPr>
      <w:r>
        <w:rPr/>
        <w:t>[[@Bible:Isa 14:21 ]][[14:21 &gt;&gt; Isa 14:21]] {{field-on:Bible}} Пригответе клане за чадата муПоради беззаконието на отците им;За да не станат и наследят земята,И напълнят лицето на вселенната с врагове. {{field-off:Bible}}</w:t>
      </w:r>
    </w:p>
    <w:p>
      <w:pPr>
        <w:pStyle w:val="Normal"/>
        <w:rPr/>
      </w:pPr>
      <w:r>
        <w:rPr/>
        <w:t>[[@Bible:Isa 14:22 ]][[14:22 &gt;&gt; Isa 14:22]] {{field-on:Bible}} Защото ще стана против тях,Говори Господ Саваот,И ще изгладя из Вавилон име, и остатък,И син, и внук, говори Господ. {{field-off:Bible}}</w:t>
      </w:r>
    </w:p>
    <w:p>
      <w:pPr>
        <w:pStyle w:val="Normal"/>
        <w:rPr/>
      </w:pPr>
      <w:r>
        <w:rPr/>
        <w:t>[[@Bible:Isa 14:23 ]][[14:23 &gt;&gt; Isa 14:23]] {{field-on:Bible}} И ще го направя наследие на ежове, и водни езера;И ще го помета с метлата на погибелта,Говори Господ Саваот. {{field-off:Bible}}</w:t>
      </w:r>
    </w:p>
    <w:p>
      <w:pPr>
        <w:pStyle w:val="Normal"/>
        <w:rPr/>
      </w:pPr>
      <w:r>
        <w:rPr/>
        <w:t>[[@Bible:Isa 14:24 ]][[14:24 &gt;&gt; Isa 14:24]] {{field-on:Bible}} Закле се Господ Саваот и рече:Непременно както намислих, така ще бъде,И както реших, така ще остане, {{field-off:Bible}}</w:t>
      </w:r>
    </w:p>
    <w:p>
      <w:pPr>
        <w:pStyle w:val="Normal"/>
        <w:rPr/>
      </w:pPr>
      <w:r>
        <w:rPr/>
        <w:t>[[@Bible:Isa 14:25 ]][[14:25 &gt;&gt; Isa 14:25]] {{field-on:Bible}} Да съкруша Асириеца в земята си,И да го стъпча на горите си:Тогаз хомотът му ще се дигне от тях,И товарът му ще се снеме от плещите им. {{field-off:Bible}}</w:t>
      </w:r>
    </w:p>
    <w:p>
      <w:pPr>
        <w:pStyle w:val="Normal"/>
        <w:rPr/>
      </w:pPr>
      <w:r>
        <w:rPr/>
        <w:t>[[@Bible:Isa 14:26 ]][[14:26 &gt;&gt; Isa 14:26]] {{field-on:Bible}} Това е решението решено за всичката земя;И тая е простряната ръка над всичките народи. {{field-off:Bible}}</w:t>
      </w:r>
    </w:p>
    <w:p>
      <w:pPr>
        <w:pStyle w:val="Normal"/>
        <w:rPr/>
      </w:pPr>
      <w:r>
        <w:rPr/>
        <w:t>[[@Bible:Isa 14:27 ]][[14:27 &gt;&gt; Isa 14:27]] {{field-on:Bible}} Защото Господ Саваот реши, и кой ще развали?И ръката му е простряна, и кой ще я върне назад? {{field-off:Bible}}</w:t>
      </w:r>
    </w:p>
    <w:p>
      <w:pPr>
        <w:pStyle w:val="Normal"/>
        <w:rPr/>
      </w:pPr>
      <w:r>
        <w:rPr/>
        <w:t>[[@Bible:Isa 14:28 ]][[14:28 &gt;&gt; Isa 14:28]] {{field-on:Bible}} В годината в която умре цар Ахаз стана това видение: - {{field-off:Bible}}</w:t>
      </w:r>
    </w:p>
    <w:p>
      <w:pPr>
        <w:pStyle w:val="Normal"/>
        <w:rPr/>
      </w:pPr>
      <w:r>
        <w:rPr/>
        <w:t>[[@Bible:Isa 14:29 ]][[14:29 &gt;&gt; Isa 14:29]] {{field-on:Bible}} Не се радвай, всичка Филистимска земльо,Защото се съкруши жезълът на поразившия те;Понеже из кореня на змията ще излезе василиск,И плодът му ще бъде горителна змия хвърката. {{field-off:Bible}}</w:t>
      </w:r>
    </w:p>
    <w:p>
      <w:pPr>
        <w:pStyle w:val="Normal"/>
        <w:rPr/>
      </w:pPr>
      <w:r>
        <w:rPr/>
        <w:t>[[@Bible:Isa 14:30 ]][[14:30 &gt;&gt; Isa 14:30]] {{field-on:Bible}} И първородните на сиромаха ще се нахранят,И нищите ще си почиват в безопасност;И ще умъртвя кореня ти с глад;И ще убие той остатъка ти. {{field-off:Bible}}</w:t>
      </w:r>
    </w:p>
    <w:p>
      <w:pPr>
        <w:pStyle w:val="Normal"/>
        <w:rPr/>
      </w:pPr>
      <w:r>
        <w:rPr/>
        <w:t>[[@Bible:Isa 14:31 ]][[14:31 &gt;&gt; Isa 14:31]] {{field-on:Bible}} Ридайте, порти: въпий, граде:Стопила си се, всичка Филистимска земльо;Защото иде дим от север,И нито един ще се отбиеВ пълковете им. {{field-off:Bible}}</w:t>
      </w:r>
    </w:p>
    <w:p>
      <w:pPr>
        <w:pStyle w:val="Normal"/>
        <w:rPr/>
      </w:pPr>
      <w:r>
        <w:rPr/>
        <w:t>[[@Bible:Isa 14:32 ]][[14:32 &gt;&gt; Isa 14:32]] {{field-on:Bible}} И кой ответ ще се даде на посланниците на народите? -че Господ е основал Сион,И на него ще уповаят сиромасите от людете му. {{field-off:Bible}}</w:t>
      </w:r>
    </w:p>
    <w:p>
      <w:pPr>
        <w:pStyle w:val="Heading2"/>
        <w:rPr/>
      </w:pPr>
      <w:r>
        <w:rPr/>
        <w:t>Глава 15</w:t>
      </w:r>
    </w:p>
    <w:p>
      <w:pPr>
        <w:pStyle w:val="Normal"/>
        <w:rPr/>
      </w:pPr>
      <w:r>
        <w:rPr/>
        <w:t>[[@Bible:Isa 15:1 ]][[15:1 &gt;&gt; Isa 15:1]] {{field-on:Bible}} Пророчество заради Моава: -Понеже Ар Моавски се разори през нощ и погина, -Понеже Кир Моавски се разори през нощ и погина, {{field-off:Bible}}</w:t>
      </w:r>
    </w:p>
    <w:p>
      <w:pPr>
        <w:pStyle w:val="Normal"/>
        <w:rPr/>
      </w:pPr>
      <w:r>
        <w:rPr/>
        <w:t>[[@Bible:Isa 15:2 ]][[15:2 &gt;&gt; Isa 15:2]] {{field-on:Bible}} Той възлезе на капището и в Девон на требищата за да плаче:Моав ще възридае за Нево и за Медева:На всяка негова глава плешина,Всяка брада обръсната. {{field-off:Bible}}</w:t>
      </w:r>
    </w:p>
    <w:p>
      <w:pPr>
        <w:pStyle w:val="Normal"/>
        <w:rPr/>
      </w:pPr>
      <w:r>
        <w:rPr/>
        <w:t>[[@Bible:Isa 15:3 ]][[15:3 &gt;&gt; Isa 15:3]] {{field-on:Bible}} В улиците си ще бъдат опасани с вретища:По къщните си покриви и по стъгдите сиВсичките ще възридаят, ще потънат в плач. {{field-off:Bible}}</w:t>
      </w:r>
    </w:p>
    <w:p>
      <w:pPr>
        <w:pStyle w:val="Normal"/>
        <w:rPr/>
      </w:pPr>
      <w:r>
        <w:rPr/>
        <w:t>[[@Bible:Isa 15:4 ]][[15:4 &gt;&gt; Isa 15:4]] {{field-on:Bible}} И Есевон ще въпие, и Елеала:Гласът им ще се чуе дори до Яса;За то оръжените Моавски мъже ще възопият:Душата им ще им дотегне. {{field-off:Bible}}</w:t>
      </w:r>
    </w:p>
    <w:p>
      <w:pPr>
        <w:pStyle w:val="Normal"/>
        <w:rPr/>
      </w:pPr>
      <w:r>
        <w:rPr/>
        <w:t>[[@Bible:Isa 15:5 ]][[15:5 &gt;&gt; Isa 15:5]] {{field-on:Bible}} Сърдцето ми ще възопие за Моава:Бежанците му ще тичат до Сигор както трилетна юница;Защото с плач ще възлязат през възхода на Луит;Защото в пътя на Оронаим ще възвишат глас на изтребление; {{field-off:Bible}}</w:t>
      </w:r>
    </w:p>
    <w:p>
      <w:pPr>
        <w:pStyle w:val="Normal"/>
        <w:rPr/>
      </w:pPr>
      <w:r>
        <w:rPr/>
        <w:t>[[@Bible:Isa 15:6 ]][[15:6 &gt;&gt; Isa 15:6]] {{field-on:Bible}} Защото водите на Нимрим ще запустеят;Защото тревата изсъхна, зеленището изчезна,Няма нищо зелено. {{field-off:Bible}}</w:t>
      </w:r>
    </w:p>
    <w:p>
      <w:pPr>
        <w:pStyle w:val="Normal"/>
        <w:rPr/>
      </w:pPr>
      <w:r>
        <w:rPr/>
        <w:t>[[@Bible:Isa 15:7 ]][[15:7 &gt;&gt; Isa 15:7]] {{field-on:Bible}} За то изобилието което събрахаИ онова което скътахаЩе се донесе в дола на върбите. {{field-off:Bible}}</w:t>
      </w:r>
    </w:p>
    <w:p>
      <w:pPr>
        <w:pStyle w:val="Normal"/>
        <w:rPr/>
      </w:pPr>
      <w:r>
        <w:rPr/>
        <w:t>[[@Bible:Isa 15:8 ]][[15:8 &gt;&gt; Isa 15:8]] {{field-on:Bible}} Защото въпълът стигна наоколо в пределите на Моав,Риданието му в Еглаим,И риданието му във Вир-елим. {{field-off:Bible}}</w:t>
      </w:r>
    </w:p>
    <w:p>
      <w:pPr>
        <w:pStyle w:val="Normal"/>
        <w:rPr/>
      </w:pPr>
      <w:r>
        <w:rPr/>
        <w:t>[[@Bible:Isa 15:9 ]][[15:9 &gt;&gt; Isa 15:9]] {{field-on:Bible}} Защото водите на Димон ще се напълнят с кръв;Защото ще докарам още злини върх Димон,Лъвове върх упазените от МоавИ върх остатъка на оназ земя. {{field-off:Bible}}</w:t>
      </w:r>
    </w:p>
    <w:p>
      <w:pPr>
        <w:pStyle w:val="Heading2"/>
        <w:rPr/>
      </w:pPr>
      <w:r>
        <w:rPr/>
        <w:t>Глава 16</w:t>
      </w:r>
    </w:p>
    <w:p>
      <w:pPr>
        <w:pStyle w:val="Normal"/>
        <w:rPr/>
      </w:pPr>
      <w:r>
        <w:rPr/>
        <w:t>[[@Bible:Isa 16:1 ]][[16:1 &gt;&gt; Isa 16:1]] {{field-on:Bible}} Проводете агнето на княза на земятаОт Села в пустинятаКъм гората на Сионовата дъщеря. {{field-off:Bible}}</w:t>
      </w:r>
    </w:p>
    <w:p>
      <w:pPr>
        <w:pStyle w:val="Normal"/>
        <w:rPr/>
      </w:pPr>
      <w:r>
        <w:rPr/>
        <w:t>[[@Bible:Isa 16:2 ]][[16:2 &gt;&gt; Isa 16:2]] {{field-on:Bible}} Защото както птица която се скита,Изпъдена из гнездото си,Така Моавските дъщери ще бъдат при бродовете на Арнон. {{field-off:Bible}}</w:t>
      </w:r>
    </w:p>
    <w:p>
      <w:pPr>
        <w:pStyle w:val="Normal"/>
        <w:rPr/>
      </w:pPr>
      <w:r>
        <w:rPr/>
        <w:t>[[@Bible:Isa 16:3 ]][[16:3 &gt;&gt; Isa 16:3]] {{field-on:Bible}} Съветвай се, направи праведното:Всред пладнина направи сянката си като нощ:Прекрий изпъдените:Не явявай скитащия си. {{field-off:Bible}}</w:t>
      </w:r>
    </w:p>
    <w:p>
      <w:pPr>
        <w:pStyle w:val="Normal"/>
        <w:rPr/>
      </w:pPr>
      <w:r>
        <w:rPr/>
        <w:t>[[@Bible:Isa 16:4 ]][[16:4 &gt;&gt; Isa 16:4]] {{field-on:Bible}} Изпъдените ми нека пришелствуват при тебе, Моаве:Бъди им покров от лицето на разорителя;Защото грабителят изчезна, разорителят престана,Насилниците се изтребиха от земята. {{field-off:Bible}}</w:t>
      </w:r>
    </w:p>
    <w:p>
      <w:pPr>
        <w:pStyle w:val="Normal"/>
        <w:rPr/>
      </w:pPr>
      <w:r>
        <w:rPr/>
        <w:t>[[@Bible:Isa 16:5 ]][[16:5 &gt;&gt; Isa 16:5]] {{field-on:Bible}} И с милост ще се установи престолът;И на него ще седне с истина, в Давидовия шатър,Онзи който съди и предиря съдба и ускорява правда. {{field-off:Bible}}</w:t>
      </w:r>
    </w:p>
    <w:p>
      <w:pPr>
        <w:pStyle w:val="Normal"/>
        <w:rPr/>
      </w:pPr>
      <w:r>
        <w:rPr/>
        <w:t>[[@Bible:Isa 16:6 ]][[16:6 &gt;&gt; Isa 16:6]] {{field-on:Bible}} чухме гордостта на Моава: той е много горделив:Високоумието му, и гордостта му, и неистовството му, - {{field-off:Bible}}</w:t>
      </w:r>
    </w:p>
    <w:p>
      <w:pPr>
        <w:pStyle w:val="Normal"/>
        <w:rPr/>
      </w:pPr>
      <w:r>
        <w:rPr/>
        <w:t>[[@Bible:Isa 16:7 ]][[16:7 &gt;&gt; Isa 16:7]] {{field-on:Bible}} За то Моав ще възридае за Моава,Всички ще възридаят:Ще охкат за основанията на Кир-аресет:Наистина те са поразени. {{field-off:Bible}}</w:t>
      </w:r>
    </w:p>
    <w:p>
      <w:pPr>
        <w:pStyle w:val="Normal"/>
        <w:rPr/>
      </w:pPr>
      <w:r>
        <w:rPr/>
        <w:t>[[@Bible:Isa 16:8 ]][[16:8 &gt;&gt; Isa 16:8]] {{field-on:Bible}} Защото нивята на Есевон са привенали:Лозата на Севма, господарите на народите строшиха избраните й садения,Които стигаха до Язир и се извиваха по пустинята:Ветвите й бяха разпрострени, преминваха морето. {{field-off:Bible}}</w:t>
      </w:r>
    </w:p>
    <w:p>
      <w:pPr>
        <w:pStyle w:val="Normal"/>
        <w:rPr/>
      </w:pPr>
      <w:r>
        <w:rPr/>
        <w:t>[[@Bible:Isa 16:9 ]][[16:9 &gt;&gt; Isa 16:9]] {{field-on:Bible}} За то с плача на Язир ще оплача лозата на Севма:Ще те измокря със сълзите си, Есевоне и Елеало;Защото престана възклицанието на летните ти плодове и на жетвата ти. {{field-off:Bible}}</w:t>
      </w:r>
    </w:p>
    <w:p>
      <w:pPr>
        <w:pStyle w:val="Normal"/>
        <w:rPr/>
      </w:pPr>
      <w:r>
        <w:rPr/>
        <w:t>[[@Bible:Isa 16:10 ]][[16:10 &gt;&gt; Isa 16:10]] {{field-on:Bible}} И отне се веселието и радостта от плодоносното поле;И в лозята ти не ще да има вече пения нито радостни гласове:Тези които тъпчаха виното не ще тъпчат в жлебовете:Аз направих да престане възклицанието на гроздобера. {{field-off:Bible}}</w:t>
      </w:r>
    </w:p>
    <w:p>
      <w:pPr>
        <w:pStyle w:val="Normal"/>
        <w:rPr/>
      </w:pPr>
      <w:r>
        <w:rPr/>
        <w:t>[[@Bible:Isa 16:11 ]][[16:11 &gt;&gt; Isa 16:11]] {{field-on:Bible}} За то чревата ми ще издрънкат както китара за Моава,И вътрешностите ми за Кир-арес. {{field-off:Bible}}</w:t>
      </w:r>
    </w:p>
    <w:p>
      <w:pPr>
        <w:pStyle w:val="Normal"/>
        <w:rPr/>
      </w:pPr>
      <w:r>
        <w:rPr/>
        <w:t>[[@Bible:Isa 16:12 ]][[16:12 &gt;&gt; Isa 16:12]] {{field-on:Bible}} И тогаз ще се яви че Моав,Утруден на требищата си,Ще влезе в светилището си да се помоли;Но няма да сполучи. {{field-off:Bible}}</w:t>
      </w:r>
    </w:p>
    <w:p>
      <w:pPr>
        <w:pStyle w:val="Normal"/>
        <w:rPr/>
      </w:pPr>
      <w:r>
        <w:rPr/>
        <w:t>[[@Bible:Isa 16:13 ]][[16:13 &gt;&gt; Isa 16:13]] {{field-on:Bible}} Това е словото което отколе говори Господ за Моава. {{field-off:Bible}}</w:t>
      </w:r>
    </w:p>
    <w:p>
      <w:pPr>
        <w:pStyle w:val="Normal"/>
        <w:rPr/>
      </w:pPr>
      <w:r>
        <w:rPr/>
        <w:t>[[@Bible:Isa 16:14 ]][[16:14 &gt;&gt; Isa 16:14]] {{field-on:Bible}} А сега Господ говори и рече:В три години, както са годините на наемник,Славата на Моава ще остане в презрениеС всичкото му голямо множество;И остатъкът ще бъде много малък и немощен. {{field-off:Bible}}</w:t>
      </w:r>
    </w:p>
    <w:p>
      <w:pPr>
        <w:pStyle w:val="Heading2"/>
        <w:rPr/>
      </w:pPr>
      <w:r>
        <w:rPr/>
        <w:t>Глава 17</w:t>
      </w:r>
    </w:p>
    <w:p>
      <w:pPr>
        <w:pStyle w:val="Normal"/>
        <w:rPr/>
      </w:pPr>
      <w:r>
        <w:rPr/>
        <w:t>[[@Bible:Isa 17:1 ]][[17:1 &gt;&gt; Isa 17:1]] {{field-on:Bible}} Пророчество за Дамаск: -Ето, Дамаск не е вече град,И ще бъде грамада на развалини. {{field-off:Bible}}</w:t>
      </w:r>
    </w:p>
    <w:p>
      <w:pPr>
        <w:pStyle w:val="Normal"/>
        <w:rPr/>
      </w:pPr>
      <w:r>
        <w:rPr/>
        <w:t>[[@Bible:Isa 17:2 ]][[17:2 &gt;&gt; Isa 17:2]] {{field-on:Bible}} Градовете на Ароир се напуснаха:Ще бъдат за стадата:Те ще лежат, и не ще има кой да ги плаши. {{field-off:Bible}}</w:t>
      </w:r>
    </w:p>
    <w:p>
      <w:pPr>
        <w:pStyle w:val="Normal"/>
        <w:rPr/>
      </w:pPr>
      <w:r>
        <w:rPr/>
        <w:t>[[@Bible:Isa 17:3 ]][[17:3 &gt;&gt; Isa 17:3]] {{field-on:Bible}} И ще се махне от Ефрема крепостта,И царството от Дамаск и от остатъка на Сирия:Те ще станат като славата на Израилевите синове,Говори Господ Саваот. {{field-off:Bible}}</w:t>
      </w:r>
    </w:p>
    <w:p>
      <w:pPr>
        <w:pStyle w:val="Normal"/>
        <w:rPr/>
      </w:pPr>
      <w:r>
        <w:rPr/>
        <w:t>[[@Bible:Isa 17:4 ]][[17:4 &gt;&gt; Isa 17:4]] {{field-on:Bible}} И в онзи ден славата на Якова ще се смали;И тлъстината на плътта му ще похудее. {{field-off:Bible}}</w:t>
      </w:r>
    </w:p>
    <w:p>
      <w:pPr>
        <w:pStyle w:val="Normal"/>
        <w:rPr/>
      </w:pPr>
      <w:r>
        <w:rPr/>
        <w:t>[[@Bible:Isa 17:5 ]][[17:5 &gt;&gt; Isa 17:5]] {{field-on:Bible}} И ще бъде както когато жетварят събере житотоИ пожъне класовете с мишцата си;И ще бъде както събиращий класове в дола на Рафаим. {{field-off:Bible}}</w:t>
      </w:r>
    </w:p>
    <w:p>
      <w:pPr>
        <w:pStyle w:val="Normal"/>
        <w:rPr/>
      </w:pPr>
      <w:r>
        <w:rPr/>
        <w:t>[[@Bible:Isa 17:6 ]][[17:6 &gt;&gt; Isa 17:6]] {{field-on:Bible}} Но ще остане в него пабиръкКакто в отръсването на маслината, -Две-три зърна на върха на по-високите ветви,четири-пет на по-дългите и плодородни ветви,Говори Господ Израилевий Бог. {{field-off:Bible}}</w:t>
      </w:r>
    </w:p>
    <w:p>
      <w:pPr>
        <w:pStyle w:val="Normal"/>
        <w:rPr/>
      </w:pPr>
      <w:r>
        <w:rPr/>
        <w:t>[[@Bible:Isa 17:7 ]][[17:7 &gt;&gt; Isa 17:7]] {{field-on:Bible}} В онзи ден человек ще погледне към Създателя си,И очите му ще се взрат към Светаго Израилева; {{field-off:Bible}}</w:t>
      </w:r>
    </w:p>
    <w:p>
      <w:pPr>
        <w:pStyle w:val="Normal"/>
        <w:rPr/>
      </w:pPr>
      <w:r>
        <w:rPr/>
        <w:t>[[@Bible:Isa 17:8 ]][[17:8 &gt;&gt; Isa 17:8]] {{field-on:Bible}} И не ще погледне към жъртвениците, делото на ръцете си,Нито ще се взре на онова което направиха пръстите му,Нито на Ашерите, нито на кумирите на слънцето. {{field-off:Bible}}</w:t>
      </w:r>
    </w:p>
    <w:p>
      <w:pPr>
        <w:pStyle w:val="Normal"/>
        <w:rPr/>
      </w:pPr>
      <w:r>
        <w:rPr/>
        <w:t>[[@Bible:Isa 17:9 ]][[17:9 &gt;&gt; Isa 17:9]] {{field-on:Bible}} В онзи ден утвърдените му градовеЩе бъдат като оставен храст и върхарКоито се оставиха по причина на Израилевите синове;И ще бъде запустение. {{field-off:Bible}}</w:t>
      </w:r>
    </w:p>
    <w:p>
      <w:pPr>
        <w:pStyle w:val="Normal"/>
        <w:rPr/>
      </w:pPr>
      <w:r>
        <w:rPr/>
        <w:t>[[@Bible:Isa 17:10 ]][[17:10 &gt;&gt; Isa 17:10]] {{field-on:Bible}} Понеже си забравил Бога на спасението си,И не си поменал Канарата на силата си,За то ще насадиш приятни садове,И саденето ще бъде от чужди отрасли: {{field-off:Bible}}</w:t>
      </w:r>
    </w:p>
    <w:p>
      <w:pPr>
        <w:pStyle w:val="Normal"/>
        <w:rPr/>
      </w:pPr>
      <w:r>
        <w:rPr/>
        <w:t>[[@Bible:Isa 17:11 ]][[17:11 &gt;&gt; Isa 17:11]] {{field-on:Bible}} Дене ще правиш сада ти да расте,И сутрина ще правиш семето ти да цъвти;А в деня на събранието не ще има жетва,Но неизцелима скърб. {{field-off:Bible}}</w:t>
      </w:r>
    </w:p>
    <w:p>
      <w:pPr>
        <w:pStyle w:val="Normal"/>
        <w:rPr/>
      </w:pPr>
      <w:r>
        <w:rPr/>
        <w:t>[[@Bible:Isa 17:12 ]][[17:12 &gt;&gt; Isa 17:12]] {{field-on:Bible}} Горко на множеството на многото народи!Те правят шум като шума на моретатаИ на метежа на племената:Те правят метеж като метеж на много води. {{field-off:Bible}}</w:t>
      </w:r>
    </w:p>
    <w:p>
      <w:pPr>
        <w:pStyle w:val="Normal"/>
        <w:rPr/>
      </w:pPr>
      <w:r>
        <w:rPr/>
        <w:t>[[@Bible:Isa 17:13 ]][[17:13 &gt;&gt; Isa 17:13]] {{field-on:Bible}} Племената ще направят метеж като метежа на много води;Но Бог ще има запрети; и те ще бягат далеч,И ще се изгонят като плява по планините пред вятъра,И като прах пред вихрушката. {{field-off:Bible}}</w:t>
      </w:r>
    </w:p>
    <w:p>
      <w:pPr>
        <w:pStyle w:val="Normal"/>
        <w:rPr/>
      </w:pPr>
      <w:r>
        <w:rPr/>
        <w:t>[[@Bible:Isa 17:14 ]][[17:14 &gt;&gt; Isa 17:14]] {{field-on:Bible}} Привечер, ето смущение;А преди да съвне не ще ги има.Този е делът на тези които ни обират,И жребието на тези които ни разграбват. {{field-off:Bible}}</w:t>
      </w:r>
    </w:p>
    <w:p>
      <w:pPr>
        <w:pStyle w:val="Heading2"/>
        <w:rPr/>
      </w:pPr>
      <w:r>
        <w:rPr/>
        <w:t>Глава 18</w:t>
      </w:r>
    </w:p>
    <w:p>
      <w:pPr>
        <w:pStyle w:val="Normal"/>
        <w:rPr/>
      </w:pPr>
      <w:r>
        <w:rPr/>
        <w:t>[[@Bible:Isa 18:1 ]][[18:1 &gt;&gt; Isa 18:1]] {{field-on:Bible}} О земльо осеняваща с крила,Която си оттатък Етиопските реки, {{field-off:Bible}}</w:t>
      </w:r>
    </w:p>
    <w:p>
      <w:pPr>
        <w:pStyle w:val="Normal"/>
        <w:rPr/>
      </w:pPr>
      <w:r>
        <w:rPr/>
        <w:t>[[@Bible:Isa 18:2 ]][[18:2 &gt;&gt; Isa 18:2]] {{field-on:Bible}} Която проваждаш посланници през море,И с рогозени кораби по водите!Идете, скороходци вестници, в народ висок и гладък,В люде страшни от началото си дори до днес,Народ твърде крепък и тъпчещ,На когото земята разкъсват реките. {{field-off:Bible}}</w:t>
      </w:r>
    </w:p>
    <w:p>
      <w:pPr>
        <w:pStyle w:val="Normal"/>
        <w:rPr/>
      </w:pPr>
      <w:r>
        <w:rPr/>
        <w:t>[[@Bible:Isa 18:3 ]][[18:3 &gt;&gt; Isa 18:3]] {{field-on:Bible}} Всички жители на света, и които обитавате на земята,Гледайте когато се възвиси знаме на горите,И слушайте когато затръби тръбата; {{field-off:Bible}}</w:t>
      </w:r>
    </w:p>
    <w:p>
      <w:pPr>
        <w:pStyle w:val="Normal"/>
        <w:rPr/>
      </w:pPr>
      <w:r>
        <w:rPr/>
        <w:t>[[@Bible:Isa 18:4 ]][[18:4 &gt;&gt; Isa 18:4]] {{field-on:Bible}} Защото така ми рече Господ: Ще си почивам,И ще гледам в обиталището си,Като светъл зной по тревата,Като росен облак в зноя на жетвата. {{field-off:Bible}}</w:t>
      </w:r>
    </w:p>
    <w:p>
      <w:pPr>
        <w:pStyle w:val="Normal"/>
        <w:rPr/>
      </w:pPr>
      <w:r>
        <w:rPr/>
        <w:t>[[@Bible:Isa 18:5 ]][[18:5 &gt;&gt; Isa 18:5]] {{field-on:Bible}} Защото преди жетвата, когато отрасълът стане съвършенИ незрялото грозде от цвят узрее,Ще изреже ветвите с косери,И като изреже пръчките ще ги махне. {{field-off:Bible}}</w:t>
      </w:r>
    </w:p>
    <w:p>
      <w:pPr>
        <w:pStyle w:val="Normal"/>
        <w:rPr/>
      </w:pPr>
      <w:r>
        <w:rPr/>
        <w:t>[[@Bible:Isa 18:6 ]][[18:6 &gt;&gt; Isa 18:6]] {{field-on:Bible}} Ще бъдат оставени купно за планинските птициИ за земните зверове;И тези птици ще преминат летото върх тях,И всите земни зверове ще презимуват върх тях. {{field-off:Bible}}</w:t>
      </w:r>
    </w:p>
    <w:p>
      <w:pPr>
        <w:pStyle w:val="Normal"/>
        <w:rPr/>
      </w:pPr>
      <w:r>
        <w:rPr/>
        <w:t>[[@Bible:Isa 18:7 ]][[18:7 &gt;&gt; Isa 18:7]] {{field-on:Bible}} В онова време ще се донесе дар Господу СаваотуОт високи и гладки люде,И от люде страшни от началото си дори до днес,От народ твърде крепък и тъпчещ,На когото земята разкъсват реките,В местото на името на Господа Саваота, в гората Сион. {{field-off:Bible}}</w:t>
      </w:r>
    </w:p>
    <w:p>
      <w:pPr>
        <w:pStyle w:val="Heading2"/>
        <w:rPr/>
      </w:pPr>
      <w:r>
        <w:rPr/>
        <w:t>Глава 19</w:t>
      </w:r>
    </w:p>
    <w:p>
      <w:pPr>
        <w:pStyle w:val="Normal"/>
        <w:rPr/>
      </w:pPr>
      <w:r>
        <w:rPr/>
        <w:t>[[@Bible:Isa 19:1 ]][[19:1 &gt;&gt; Isa 19:1]] {{field-on:Bible}} Пророчество за Египет: -Ето, Господ възсяда на лек облакИ ще дойде върх Египет;И Египетските идоли ще потреперят от лицето му,И сърдцето на Египет ще се разтопи всред него. {{field-off:Bible}}</w:t>
      </w:r>
    </w:p>
    <w:p>
      <w:pPr>
        <w:pStyle w:val="Normal"/>
        <w:rPr/>
      </w:pPr>
      <w:r>
        <w:rPr/>
        <w:t>[[@Bible:Isa 19:2 ]][[19:2 &gt;&gt; Isa 19:2]] {{field-on:Bible}} И ще подигна Египтяни против Египтяни;И ще ратува всеки против брата сиИ всеки против ближния си, -Град против град, царство против царство. {{field-off:Bible}}</w:t>
      </w:r>
    </w:p>
    <w:p>
      <w:pPr>
        <w:pStyle w:val="Normal"/>
        <w:rPr/>
      </w:pPr>
      <w:r>
        <w:rPr/>
        <w:t>[[@Bible:Isa 19:3 ]][[19:3 &gt;&gt; Isa 19:3]] {{field-on:Bible}} И ще повене духът на Египет вътре в него;И ще разсипя съвета му;И ще потърсят идолите, и чародеите,И бесовъпрошателите, и вълшебниците. {{field-off:Bible}}</w:t>
      </w:r>
    </w:p>
    <w:p>
      <w:pPr>
        <w:pStyle w:val="Normal"/>
        <w:rPr/>
      </w:pPr>
      <w:r>
        <w:rPr/>
        <w:t>[[@Bible:Isa 19:4 ]][[19:4 &gt;&gt; Isa 19:4]] {{field-on:Bible}} И ще предам Египтяните в ръката на жесток господар;И свиреп цар ще ги владее,Говори Господ Иеова Саваот. {{field-off:Bible}}</w:t>
      </w:r>
    </w:p>
    <w:p>
      <w:pPr>
        <w:pStyle w:val="Normal"/>
        <w:rPr/>
      </w:pPr>
      <w:r>
        <w:rPr/>
        <w:t>[[@Bible:Isa 19:5 ]][[19:5 &gt;&gt; Isa 19:5]] {{field-on:Bible}} И водите ще изчезнат из морето,И реката ще пресекне и ще пресъхне, {{field-off:Bible}}</w:t>
      </w:r>
    </w:p>
    <w:p>
      <w:pPr>
        <w:pStyle w:val="Normal"/>
        <w:rPr/>
      </w:pPr>
      <w:r>
        <w:rPr/>
        <w:t>[[@Bible:Isa 19:6 ]][[19:6 &gt;&gt; Isa 19:6]] {{field-on:Bible}} И реките ще престанат,И оградените отоци ще спаднат и ще изсъхнат;И тръстта и ситникът ще повенат. {{field-off:Bible}}</w:t>
      </w:r>
    </w:p>
    <w:p>
      <w:pPr>
        <w:pStyle w:val="Normal"/>
        <w:rPr/>
      </w:pPr>
      <w:r>
        <w:rPr/>
        <w:t>[[@Bible:Isa 19:7 ]][[19:7 &gt;&gt; Isa 19:7]] {{field-on:Bible}} Ливадите при реката, при устията на реката,И всичко посеено при рекатаЩе изсъхне, ще се разпилее, и ще се изгуби. {{field-off:Bible}}</w:t>
      </w:r>
    </w:p>
    <w:p>
      <w:pPr>
        <w:pStyle w:val="Normal"/>
        <w:rPr/>
      </w:pPr>
      <w:r>
        <w:rPr/>
        <w:t>[[@Bible:Isa 19:8 ]][[19:8 &gt;&gt; Isa 19:8]] {{field-on:Bible}} И рибарите ще охкат,И всички които хвърлят въдица в реката ще ридаят,И които метат мрежи във водата ще жалеят; {{field-off:Bible}}</w:t>
      </w:r>
    </w:p>
    <w:p>
      <w:pPr>
        <w:pStyle w:val="Normal"/>
        <w:rPr/>
      </w:pPr>
      <w:r>
        <w:rPr/>
        <w:t>[[@Bible:Isa 19:9 ]][[19:9 &gt;&gt; Isa 19:9]] {{field-on:Bible}} И които работят тънък лен,И които тъкат висон, ще се посрамят. {{field-off:Bible}}</w:t>
      </w:r>
    </w:p>
    <w:p>
      <w:pPr>
        <w:pStyle w:val="Normal"/>
        <w:rPr/>
      </w:pPr>
      <w:r>
        <w:rPr/>
        <w:t>[[@Bible:Isa 19:10 ]][[19:10 &gt;&gt; Isa 19:10]] {{field-on:Bible}} И всите негови стълпове ще се съкрушат,И всички които правят печалба ще бъдат скърбни духом. {{field-off:Bible}}</w:t>
      </w:r>
    </w:p>
    <w:p>
      <w:pPr>
        <w:pStyle w:val="Normal"/>
        <w:rPr/>
      </w:pPr>
      <w:r>
        <w:rPr/>
        <w:t>[[@Bible:Isa 19:11 ]][[19:11 &gt;&gt; Isa 19:11]] {{field-on:Bible}} Наистина князовете на Танис са безумни,Съветът на мъдрите Фараонови съветници стана безсловесен.Как ще кажете всеки Фараону:Аз съм син на мъдри,Син на древни царе? {{field-off:Bible}}</w:t>
      </w:r>
    </w:p>
    <w:p>
      <w:pPr>
        <w:pStyle w:val="Normal"/>
        <w:rPr/>
      </w:pPr>
      <w:r>
        <w:rPr/>
        <w:t>[[@Bible:Isa 19:12 ]][[19:12 &gt;&gt; Isa 19:12]] {{field-on:Bible}} Де са сега твоите мъдреци?И нека ти изявят сега, и нека разумеятЩо е решил Господ Саваот за Египет. {{field-off:Bible}}</w:t>
      </w:r>
    </w:p>
    <w:p>
      <w:pPr>
        <w:pStyle w:val="Normal"/>
        <w:rPr/>
      </w:pPr>
      <w:r>
        <w:rPr/>
        <w:t>[[@Bible:Isa 19:13 ]][[19:13 &gt;&gt; Isa 19:13]] {{field-on:Bible}} Князовете на Танис избезумяха,Князовете на Мемфис се заблудиха,И измамиха Египет началниците на племената му. {{field-off:Bible}}</w:t>
      </w:r>
    </w:p>
    <w:p>
      <w:pPr>
        <w:pStyle w:val="Normal"/>
        <w:rPr/>
      </w:pPr>
      <w:r>
        <w:rPr/>
        <w:t>[[@Bible:Isa 19:14 ]][[19:14 &gt;&gt; Isa 19:14]] {{field-on:Bible}} Господ смеси всред него дух на замайване;И измамиха Египет във всичките му дела,Както пияний полита в бълването си. {{field-off:Bible}}</w:t>
      </w:r>
    </w:p>
    <w:p>
      <w:pPr>
        <w:pStyle w:val="Normal"/>
        <w:rPr/>
      </w:pPr>
      <w:r>
        <w:rPr/>
        <w:t>[[@Bible:Isa 19:15 ]][[19:15 &gt;&gt; Isa 19:15]] {{field-on:Bible}} И не ще има дело за ЕгипетКоето главата или опашката, финикът или ситникът, да може да направи. {{field-off:Bible}}</w:t>
      </w:r>
    </w:p>
    <w:p>
      <w:pPr>
        <w:pStyle w:val="Normal"/>
        <w:rPr/>
      </w:pPr>
      <w:r>
        <w:rPr/>
        <w:t>[[@Bible:Isa 19:16 ]][[19:16 &gt;&gt; Isa 19:16]] {{field-on:Bible}} В онзи ден Египтяните ще са като жени,И ще треперят и ще се боятОт замахването на ръката на Господа СаваотаС която той замахна върх тях. {{field-off:Bible}}</w:t>
      </w:r>
    </w:p>
    <w:p>
      <w:pPr>
        <w:pStyle w:val="Normal"/>
        <w:rPr/>
      </w:pPr>
      <w:r>
        <w:rPr/>
        <w:t>[[@Bible:Isa 19:17 ]][[19:17 &gt;&gt; Isa 19:17]] {{field-on:Bible}} И Юдината земя ще е ужас на Египтяните:Всеки който я поменува ще се ужасаваЗа решението на Господа СаваотаКоето реши против тях. {{field-off:Bible}}</w:t>
      </w:r>
    </w:p>
    <w:p>
      <w:pPr>
        <w:pStyle w:val="Normal"/>
        <w:rPr/>
      </w:pPr>
      <w:r>
        <w:rPr/>
        <w:t>[[@Bible:Isa 19:18 ]][[19:18 &gt;&gt; Isa 19:18]] {{field-on:Bible}} В онзи ден пет града ще има в Египетската земяКоито ще говорят Ханаанския езикИ ще се кълнат в Господа на Силите:Единият ще се именува град Херес. {{field-off:Bible}}</w:t>
      </w:r>
    </w:p>
    <w:p>
      <w:pPr>
        <w:pStyle w:val="Normal"/>
        <w:rPr/>
      </w:pPr>
      <w:r>
        <w:rPr/>
        <w:t>[[@Bible:Isa 19:19 ]][[19:19 &gt;&gt; Isa 19:19]] {{field-on:Bible}} В онзи ден ще бъде олтар ГосподуВсред Египетската земя,И стълп Господу при предела й. {{field-off:Bible}}</w:t>
      </w:r>
    </w:p>
    <w:p>
      <w:pPr>
        <w:pStyle w:val="Normal"/>
        <w:rPr/>
      </w:pPr>
      <w:r>
        <w:rPr/>
        <w:t>[[@Bible:Isa 19:20 ]][[19:20 &gt;&gt; Isa 19:20]] {{field-on:Bible}} И ще бъде в Египетската земяЗа знамение и свидетелство Господу на Силите;Защото ще викнат към Господа от притеснителите,И ще им проводи спасител и велик,И ще ги избави. {{field-off:Bible}}</w:t>
      </w:r>
    </w:p>
    <w:p>
      <w:pPr>
        <w:pStyle w:val="Normal"/>
        <w:rPr/>
      </w:pPr>
      <w:r>
        <w:rPr/>
        <w:t>[[@Bible:Isa 19:21 ]][[19:21 &gt;&gt; Isa 19:21]] {{field-on:Bible}} И ще стане познат Господ на Египтяните;И Египтяните ще познаят Господа в онзи ден,И ще принесат жъртва и приношение,И ще обрекат оброк Господу, и ще го изпълнят. {{field-off:Bible}}</w:t>
      </w:r>
    </w:p>
    <w:p>
      <w:pPr>
        <w:pStyle w:val="Normal"/>
        <w:rPr/>
      </w:pPr>
      <w:r>
        <w:rPr/>
        <w:t>[[@Bible:Isa 19:22 ]][[19:22 &gt;&gt; Isa 19:22]] {{field-on:Bible}} И ще удари Господ Египет:Ще удари и ще изцели;И ще се обърнат към Господа;И ще бъде умолен от тях, и ще ги изцели. {{field-off:Bible}}</w:t>
      </w:r>
    </w:p>
    <w:p>
      <w:pPr>
        <w:pStyle w:val="Normal"/>
        <w:rPr/>
      </w:pPr>
      <w:r>
        <w:rPr/>
        <w:t>[[@Bible:Isa 19:23 ]][[19:23 &gt;&gt; Isa 19:23]] {{field-on:Bible}} В онзи ден ще бъде друмОт Египет към Асирия;И Асирийците ще дойдат в Египет,И Египтяните в Асирия:Египтяните с Асирийците ще служат Господу. {{field-off:Bible}}</w:t>
      </w:r>
    </w:p>
    <w:p>
      <w:pPr>
        <w:pStyle w:val="Normal"/>
        <w:rPr/>
      </w:pPr>
      <w:r>
        <w:rPr/>
        <w:t>[[@Bible:Isa 19:24 ]][[19:24 &gt;&gt; Isa 19:24]] {{field-on:Bible}} В онзи ден Израил ще бъде третийС Египтянина и Асириеца:Благословение всред земята ще бъде; {{field-off:Bible}}</w:t>
      </w:r>
    </w:p>
    <w:p>
      <w:pPr>
        <w:pStyle w:val="Normal"/>
        <w:rPr/>
      </w:pPr>
      <w:r>
        <w:rPr/>
        <w:t>[[@Bible:Isa 19:25 ]][[19:25 &gt;&gt; Isa 19:25]] {{field-on:Bible}} Защото Господ на Силите ще ги благослови и ще рече:Благословен Египет, людете мои,И Асирия, делото на ръцете ми,И Израил, наследието ми. {{field-off:Bible}}</w:t>
      </w:r>
    </w:p>
    <w:p>
      <w:pPr>
        <w:pStyle w:val="Heading2"/>
        <w:rPr/>
      </w:pPr>
      <w:r>
        <w:rPr/>
        <w:t>Глава 20</w:t>
      </w:r>
    </w:p>
    <w:p>
      <w:pPr>
        <w:pStyle w:val="Normal"/>
        <w:rPr/>
      </w:pPr>
      <w:r>
        <w:rPr/>
        <w:t>[[@Bible:Isa 20:1 ]][[20:1 &gt;&gt; Isa 20:1]] {{field-on:Bible}} В годината в която дойде Тартан в Азот, когато го проводи Саргон Асирийский цар, та ратува против Азот и го облада, {{field-off:Bible}}</w:t>
      </w:r>
    </w:p>
    <w:p>
      <w:pPr>
        <w:pStyle w:val="Normal"/>
        <w:rPr/>
      </w:pPr>
      <w:r>
        <w:rPr/>
        <w:t>[[@Bible:Isa 20:2 ]][[20:2 &gt;&gt; Isa 20:2]] {{field-on:Bible}} в истото време говори Господ чрез ръката на Исаия сина Амосов, и рече: Иди и развържи вретището от чреслата си, и изуй обущата си от нозете си. И направи така, и ходеше гол и бос. {{field-off:Bible}}</w:t>
      </w:r>
    </w:p>
    <w:p>
      <w:pPr>
        <w:pStyle w:val="Normal"/>
        <w:rPr/>
      </w:pPr>
      <w:r>
        <w:rPr/>
        <w:t>[[@Bible:Isa 20:3 ]][[20:3 &gt;&gt; Isa 20:3]] {{field-on:Bible}} И рече Господ: Както рабът ми Исаия ходеше гол и бос три години за знамение и чудо върх Египет и върх Етиопия, {{field-off:Bible}}</w:t>
      </w:r>
    </w:p>
    <w:p>
      <w:pPr>
        <w:pStyle w:val="Normal"/>
        <w:rPr/>
      </w:pPr>
      <w:r>
        <w:rPr/>
        <w:t>[[@Bible:Isa 20:4 ]][[20:4 &gt;&gt; Isa 20:4]] {{field-on:Bible}} така Асирийский цар ще отведе Египтяните в плен и Етиопяните в заточение, млади и стари, голи и боси и с голи задници, за срам на Египет. {{field-off:Bible}}</w:t>
      </w:r>
    </w:p>
    <w:p>
      <w:pPr>
        <w:pStyle w:val="Normal"/>
        <w:rPr/>
      </w:pPr>
      <w:r>
        <w:rPr/>
        <w:t>[[@Bible:Isa 20:5 ]][[20:5 &gt;&gt; Isa 20:5]] {{field-on:Bible}} И ще се разтреперят и засрамят за Етиопия, упованието си, и за Египет, хвалата си. {{field-off:Bible}}</w:t>
      </w:r>
    </w:p>
    <w:p>
      <w:pPr>
        <w:pStyle w:val="Normal"/>
        <w:rPr/>
      </w:pPr>
      <w:r>
        <w:rPr/>
        <w:t>[[@Bible:Isa 20:6 ]][[20:6 &gt;&gt; Isa 20:6]] {{field-on:Bible}} И жителите на това место ще говорят в онзи ден: Ето, таквоз е прибежището ни в което прибягваме за помощ за да се избавим от Асирийския цар! и как ще се избавим ние? {{field-off:Bible}}</w:t>
      </w:r>
    </w:p>
    <w:p>
      <w:pPr>
        <w:pStyle w:val="Heading2"/>
        <w:rPr/>
      </w:pPr>
      <w:r>
        <w:rPr/>
        <w:t>Глава 21</w:t>
      </w:r>
    </w:p>
    <w:p>
      <w:pPr>
        <w:pStyle w:val="Normal"/>
        <w:rPr/>
      </w:pPr>
      <w:r>
        <w:rPr/>
        <w:t>[[@Bible:Isa 21:1 ]][[21:1 &gt;&gt; Isa 21:1]] {{field-on:Bible}} Пророчество за пустинята на морето: -Както южните вихрушки които заминватИде той от пустинята, от страшната земя. {{field-off:Bible}}</w:t>
      </w:r>
    </w:p>
    <w:p>
      <w:pPr>
        <w:pStyle w:val="Normal"/>
        <w:rPr/>
      </w:pPr>
      <w:r>
        <w:rPr/>
        <w:t>[[@Bible:Isa 21:2 ]][[21:2 &gt;&gt; Isa 21:2]] {{field-on:Bible}} Жестоко видение ми се яви;Грабителят граби, и разорителят разорява.Възлез, Еламе: обсади, Мидийо:Спрях всичките й въздихания; {{field-off:Bible}}</w:t>
      </w:r>
    </w:p>
    <w:p>
      <w:pPr>
        <w:pStyle w:val="Normal"/>
        <w:rPr/>
      </w:pPr>
      <w:r>
        <w:rPr/>
        <w:t>[[@Bible:Isa 21:3 ]][[21:3 &gt;&gt; Isa 21:3]] {{field-on:Bible}} За това чреслата ми са пълни с болеж:Болезни ме обладаха както болезните на раждаща;Сгърбен съм та не мога да чуя;Смутен съм та не мога да видя. {{field-off:Bible}}</w:t>
      </w:r>
    </w:p>
    <w:p>
      <w:pPr>
        <w:pStyle w:val="Normal"/>
        <w:rPr/>
      </w:pPr>
      <w:r>
        <w:rPr/>
        <w:t>[[@Bible:Isa 21:4 ]][[21:4 &gt;&gt; Isa 21:4]] {{field-on:Bible}} Сърдцето ми се смути:Трепет ме ужаси:Нощта на веселието ми се преобърна в страх за мене. {{field-off:Bible}}</w:t>
      </w:r>
    </w:p>
    <w:p>
      <w:pPr>
        <w:pStyle w:val="Normal"/>
        <w:rPr/>
      </w:pPr>
      <w:r>
        <w:rPr/>
        <w:t>[[@Bible:Isa 21:5 ]][[21:5 &gt;&gt; Isa 21:5]] {{field-on:Bible}} Трапезата готова, стражата поставена, ядат, пият:Станете военачалници, пригответе щитове. {{field-off:Bible}}</w:t>
      </w:r>
    </w:p>
    <w:p>
      <w:pPr>
        <w:pStyle w:val="Normal"/>
        <w:rPr/>
      </w:pPr>
      <w:r>
        <w:rPr/>
        <w:t>[[@Bible:Isa 21:6 ]][[21:6 &gt;&gt; Isa 21:6]] {{field-on:Bible}} Защото Господ ми рече така:Иди, постави пазачЗа да възвестява каквото види. {{field-off:Bible}}</w:t>
      </w:r>
    </w:p>
    <w:p>
      <w:pPr>
        <w:pStyle w:val="Normal"/>
        <w:rPr/>
      </w:pPr>
      <w:r>
        <w:rPr/>
        <w:t>[[@Bible:Isa 21:7 ]][[21:7 &gt;&gt; Isa 21:7]] {{field-on:Bible}} И видя двама всадника конници,Всадници на осли и всадници на камили;И вникна добре с голямо внимание. {{field-off:Bible}}</w:t>
      </w:r>
    </w:p>
    <w:p>
      <w:pPr>
        <w:pStyle w:val="Normal"/>
        <w:rPr/>
      </w:pPr>
      <w:r>
        <w:rPr/>
        <w:t>[[@Bible:Isa 21:8 ]][[21:8 &gt;&gt; Isa 21:8]] {{field-on:Bible}} И викна като лъв: Непрестанно,Господине мой, стоя в стражарницата през деня,И оставам в стражата си през цели нощи; {{field-off:Bible}}</w:t>
      </w:r>
    </w:p>
    <w:p>
      <w:pPr>
        <w:pStyle w:val="Normal"/>
        <w:rPr/>
      </w:pPr>
      <w:r>
        <w:rPr/>
        <w:t>[[@Bible:Isa 21:9 ]][[21:9 &gt;&gt; Isa 21:9]] {{field-on:Bible}} И, ето, идат тук всадници мъже,Двама конници.И отговори та рече:Падна, падна Вавилон;И всичките истукани на боговете му се строшиха на земята. {{field-off:Bible}}</w:t>
      </w:r>
    </w:p>
    <w:p>
      <w:pPr>
        <w:pStyle w:val="Normal"/>
        <w:rPr/>
      </w:pPr>
      <w:r>
        <w:rPr/>
        <w:t>[[@Bible:Isa 21:10 ]][[21:10 &gt;&gt; Isa 21:10]] {{field-on:Bible}} Враху мой, и пшенице на гумното ми,Явих ви онова което чух от Господа Саваота, Бога Израилева. {{field-off:Bible}}</w:t>
      </w:r>
    </w:p>
    <w:p>
      <w:pPr>
        <w:pStyle w:val="Normal"/>
        <w:rPr/>
      </w:pPr>
      <w:r>
        <w:rPr/>
        <w:t>[[@Bible:Isa 21:11 ]][[21:11 &gt;&gt; Isa 21:11]] {{field-on:Bible}} Пророчество за Едом: -Към мене вика от Сиир:Стражу, що ново за нощта?Стражу, що ново за нощта? {{field-off:Bible}}</w:t>
      </w:r>
    </w:p>
    <w:p>
      <w:pPr>
        <w:pStyle w:val="Normal"/>
        <w:rPr/>
      </w:pPr>
      <w:r>
        <w:rPr/>
        <w:t>[[@Bible:Isa 21:12 ]][[21:12 &gt;&gt; Isa 21:12]] {{field-on:Bible}} Стражът рече:Утрото иде, още и нощта:Ако ще питате, питайте:Върнете се, елате. {{field-off:Bible}}</w:t>
      </w:r>
    </w:p>
    <w:p>
      <w:pPr>
        <w:pStyle w:val="Normal"/>
        <w:rPr/>
      </w:pPr>
      <w:r>
        <w:rPr/>
        <w:t>[[@Bible:Isa 21:13 ]][[21:13 &gt;&gt; Isa 21:13]] {{field-on:Bible}} Пророчество за Аравия: -В дъбравата на Аравия ще пренощувате,Дружина Дедански. {{field-off:Bible}}</w:t>
      </w:r>
    </w:p>
    <w:p>
      <w:pPr>
        <w:pStyle w:val="Normal"/>
        <w:rPr/>
      </w:pPr>
      <w:r>
        <w:rPr/>
        <w:t>[[@Bible:Isa 21:14 ]][[21:14 &gt;&gt; Isa 21:14]] {{field-on:Bible}} Донесете вода в посрещане на жадния,Жители на Теманската земя:С хляб посрещайте бягащия. {{field-off:Bible}}</w:t>
      </w:r>
    </w:p>
    <w:p>
      <w:pPr>
        <w:pStyle w:val="Normal"/>
        <w:rPr/>
      </w:pPr>
      <w:r>
        <w:rPr/>
        <w:t>[[@Bible:Isa 21:15 ]][[21:15 &gt;&gt; Isa 21:15]] {{field-on:Bible}} Защото бягат от саблите,От обнажената сабляИ лъка запънатия,И от лютината на бранта. {{field-off:Bible}}</w:t>
      </w:r>
    </w:p>
    <w:p>
      <w:pPr>
        <w:pStyle w:val="Normal"/>
        <w:rPr/>
      </w:pPr>
      <w:r>
        <w:rPr/>
        <w:t>[[@Bible:Isa 21:16 ]][[21:16 &gt;&gt; Isa 21:16]] {{field-on:Bible}} Защото Господ ми рече така:В една година, според годините на наемник,Ще изчезне всичката слава на Кидар; {{field-off:Bible}}</w:t>
      </w:r>
    </w:p>
    <w:p>
      <w:pPr>
        <w:pStyle w:val="Normal"/>
        <w:rPr/>
      </w:pPr>
      <w:r>
        <w:rPr/>
        <w:t>[[@Bible:Isa 21:17 ]][[21:17 &gt;&gt; Isa 21:17]] {{field-on:Bible}} И остатъкът на числото на стрелцитеОт крепките Кидарски синове ще се смали;Защото Господ Бог Израилев говори. {{field-off:Bible}}</w:t>
      </w:r>
    </w:p>
    <w:p>
      <w:pPr>
        <w:pStyle w:val="Heading2"/>
        <w:rPr/>
      </w:pPr>
      <w:r>
        <w:rPr/>
        <w:t>Глава 22</w:t>
      </w:r>
    </w:p>
    <w:p>
      <w:pPr>
        <w:pStyle w:val="Normal"/>
        <w:rPr/>
      </w:pPr>
      <w:r>
        <w:rPr/>
        <w:t>[[@Bible:Isa 22:1 ]][[22:1 &gt;&gt; Isa 22:1]] {{field-on:Bible}} Пророчество за долината на видението: -Що ти стана сегаче възлезе ти всичкий на покривите на къщята? {{field-off:Bible}}</w:t>
      </w:r>
    </w:p>
    <w:p>
      <w:pPr>
        <w:pStyle w:val="Normal"/>
        <w:rPr/>
      </w:pPr>
      <w:r>
        <w:rPr/>
        <w:t>[[@Bible:Isa 22:2 ]][[22:2 &gt;&gt; Isa 22:2]] {{field-on:Bible}} Ти, пълний с викове,Граде на метеж, граде на веселба,Убиените твои не бидоха с нож убити,Нито умреха в бой. {{field-off:Bible}}</w:t>
      </w:r>
    </w:p>
    <w:p>
      <w:pPr>
        <w:pStyle w:val="Normal"/>
        <w:rPr/>
      </w:pPr>
      <w:r>
        <w:rPr/>
        <w:t>[[@Bible:Isa 22:3 ]][[22:3 &gt;&gt; Isa 22:3]] {{field-on:Bible}} Всичките твои князове побегнаха наедно:От стрелците са вързани:Всички що се намериха в тебе,От далеч побегнали, вързани биха наедно. {{field-off:Bible}}</w:t>
      </w:r>
    </w:p>
    <w:p>
      <w:pPr>
        <w:pStyle w:val="Normal"/>
        <w:rPr/>
      </w:pPr>
      <w:r>
        <w:rPr/>
        <w:t>[[@Bible:Isa 22:4 ]][[22:4 &gt;&gt; Isa 22:4]] {{field-on:Bible}} За това рекох: Оттеглете се от мене: ще плача горко:Не се трудете да ме утешитеЗа опустошението на дъщерята на людете ми. {{field-off:Bible}}</w:t>
      </w:r>
    </w:p>
    <w:p>
      <w:pPr>
        <w:pStyle w:val="Normal"/>
        <w:rPr/>
      </w:pPr>
      <w:r>
        <w:rPr/>
        <w:t>[[@Bible:Isa 22:5 ]][[22:5 &gt;&gt; Isa 22:5]] {{field-on:Bible}} Защото е ден на сметение и стъпкуванеИ недоумение в дола на видението,От Господа Бога Саваота,Ден на съсипване на стените;И викът ще стигне до горите. {{field-off:Bible}}</w:t>
      </w:r>
    </w:p>
    <w:p>
      <w:pPr>
        <w:pStyle w:val="Normal"/>
        <w:rPr/>
      </w:pPr>
      <w:r>
        <w:rPr/>
        <w:t>[[@Bible:Isa 22:6 ]][[22:6 &gt;&gt; Isa 22:6]] {{field-on:Bible}} И Елам взе тулаС колесници на мъже и конници,И Кир откри щита. {{field-off:Bible}}</w:t>
      </w:r>
    </w:p>
    <w:p>
      <w:pPr>
        <w:pStyle w:val="Normal"/>
        <w:rPr/>
      </w:pPr>
      <w:r>
        <w:rPr/>
        <w:t>[[@Bible:Isa 22:7 ]][[22:7 &gt;&gt; Isa 22:7]] {{field-on:Bible}} И избраните ти долове се напълниха с колесници;И конниците се опълчиха при портата. {{field-off:Bible}}</w:t>
      </w:r>
    </w:p>
    <w:p>
      <w:pPr>
        <w:pStyle w:val="Normal"/>
        <w:rPr/>
      </w:pPr>
      <w:r>
        <w:rPr/>
        <w:t>[[@Bible:Isa 22:8 ]][[22:8 &gt;&gt; Isa 22:8]] {{field-on:Bible}} И дигна се покривалото на Юда;И в онзи ден си погледнал в оръжията на дъбравния дом. {{field-off:Bible}}</w:t>
      </w:r>
    </w:p>
    <w:p>
      <w:pPr>
        <w:pStyle w:val="Normal"/>
        <w:rPr/>
      </w:pPr>
      <w:r>
        <w:rPr/>
        <w:t>[[@Bible:Isa 22:9 ]][[22:9 &gt;&gt; Isa 22:9]] {{field-on:Bible}} И видяхте че ущърбенията на Давидовия град са много;И събрахте водите на долния водоем. {{field-off:Bible}}</w:t>
      </w:r>
    </w:p>
    <w:p>
      <w:pPr>
        <w:pStyle w:val="Normal"/>
        <w:rPr/>
      </w:pPr>
      <w:r>
        <w:rPr/>
        <w:t>[[@Bible:Isa 22:10 ]][[22:10 &gt;&gt; Isa 22:10]] {{field-on:Bible}} И изброихте къщите на Ерусалим,И за да утвърдите стената развалихте къщите. {{field-off:Bible}}</w:t>
      </w:r>
    </w:p>
    <w:p>
      <w:pPr>
        <w:pStyle w:val="Normal"/>
        <w:rPr/>
      </w:pPr>
      <w:r>
        <w:rPr/>
        <w:t>[[@Bible:Isa 22:11 ]][[22:11 &gt;&gt; Isa 22:11]] {{field-on:Bible}} Направихте още между двете стени ровЗа водата на стария водоем;Но не погледнахте към техния Творец,Нито посмотрехте към тогоз що бе ги създал отдавна. {{field-off:Bible}}</w:t>
      </w:r>
    </w:p>
    <w:p>
      <w:pPr>
        <w:pStyle w:val="Normal"/>
        <w:rPr/>
      </w:pPr>
      <w:r>
        <w:rPr/>
        <w:t>[[@Bible:Isa 22:12 ]][[22:12 &gt;&gt; Isa 22:12]] {{field-on:Bible}} И в онзи ден Господ Иеова СаваотПризва ви на плач, и на сетование,И на оплешивение, и на опасване с вретище; {{field-off:Bible}}</w:t>
      </w:r>
    </w:p>
    <w:p>
      <w:pPr>
        <w:pStyle w:val="Normal"/>
        <w:rPr/>
      </w:pPr>
      <w:r>
        <w:rPr/>
        <w:t>[[@Bible:Isa 22:13 ]][[22:13 &gt;&gt; Isa 22:13]] {{field-on:Bible}} Но, ето, радост и веселие:Колят говеда, и жрат овци,Ядат меса, и пият вино, и казват:Да ядем и да пием,Защото утре ще умрем. {{field-off:Bible}}</w:t>
      </w:r>
    </w:p>
    <w:p>
      <w:pPr>
        <w:pStyle w:val="Normal"/>
        <w:rPr/>
      </w:pPr>
      <w:r>
        <w:rPr/>
        <w:t>[[@Bible:Isa 22:14 ]][[22:14 &gt;&gt; Isa 22:14]] {{field-on:Bible}} И откри се в ушите ми от Господа на Силите:Това ваше беззаконие няма да се очисти доде умрете,Говори Господ Иеова Саваот. {{field-off:Bible}}</w:t>
      </w:r>
    </w:p>
    <w:p>
      <w:pPr>
        <w:pStyle w:val="Normal"/>
        <w:rPr/>
      </w:pPr>
      <w:r>
        <w:rPr/>
        <w:t>[[@Bible:Isa 22:15 ]][[22:15 &gt;&gt; Isa 22:15]] {{field-on:Bible}} Така говори Господ Иеова Саваот:Иди, влез при този строител,При Шевна, настойника на дома, и речи: {{field-off:Bible}}</w:t>
      </w:r>
    </w:p>
    <w:p>
      <w:pPr>
        <w:pStyle w:val="Normal"/>
        <w:rPr/>
      </w:pPr>
      <w:r>
        <w:rPr/>
        <w:t>[[@Bible:Isa 22:16 ]][[22:16 &gt;&gt; Isa 22:16]] {{field-on:Bible}} Що имаш тук? и кого имаш тук?Та правиш тук гроб за себе си.Направил си гроба си на високо,И изсекъл си в камик къща за себе си. {{field-off:Bible}}</w:t>
      </w:r>
    </w:p>
    <w:p>
      <w:pPr>
        <w:pStyle w:val="Normal"/>
        <w:rPr/>
      </w:pPr>
      <w:r>
        <w:rPr/>
        <w:t>[[@Bible:Isa 22:17 ]][[22:17 &gt;&gt; Isa 22:17]] {{field-on:Bible}} Ето, Господ ще те извади с изваждане силно,И съвсем ще те обгъне. {{field-off:Bible}}</w:t>
      </w:r>
    </w:p>
    <w:p>
      <w:pPr>
        <w:pStyle w:val="Normal"/>
        <w:rPr/>
      </w:pPr>
      <w:r>
        <w:rPr/>
        <w:t>[[@Bible:Isa 22:18 ]][[22:18 &gt;&gt; Isa 22:18]] {{field-on:Bible}} И ще те оттърколи силно като ядроВ земя широка:Там ще умреш, и там ще бъдат колесниците на славата ти,О срам на дома на господаря ти! {{field-off:Bible}}</w:t>
      </w:r>
    </w:p>
    <w:p>
      <w:pPr>
        <w:pStyle w:val="Normal"/>
        <w:rPr/>
      </w:pPr>
      <w:r>
        <w:rPr/>
        <w:t>[[@Bible:Isa 22:19 ]][[22:19 &gt;&gt; Isa 22:19]] {{field-on:Bible}} И ще те оттласна от стоенето ти,И ще те низрине от достоинството ти. {{field-off:Bible}}</w:t>
      </w:r>
    </w:p>
    <w:p>
      <w:pPr>
        <w:pStyle w:val="Normal"/>
        <w:rPr/>
      </w:pPr>
      <w:r>
        <w:rPr/>
        <w:t>[[@Bible:Isa 22:20 ]][[22:20 &gt;&gt; Isa 22:20]] {{field-on:Bible}} И в онзи ден ще призова раба си Елиакима Хелкиевия син; {{field-off:Bible}}</w:t>
      </w:r>
    </w:p>
    <w:p>
      <w:pPr>
        <w:pStyle w:val="Normal"/>
        <w:rPr/>
      </w:pPr>
      <w:r>
        <w:rPr/>
        <w:t>[[@Bible:Isa 22:21 ]][[22:21 &gt;&gt; Isa 22:21]] {{field-on:Bible}} И ще го облека с облеклото ти,И ще го стегна с пояса ти,И властта ти ще дам в ръката му;И той ще бъде отец на Ерусалимските жителиИ на Юдиния дом. {{field-off:Bible}}</w:t>
      </w:r>
    </w:p>
    <w:p>
      <w:pPr>
        <w:pStyle w:val="Normal"/>
        <w:rPr/>
      </w:pPr>
      <w:r>
        <w:rPr/>
        <w:t>[[@Bible:Isa 22:22 ]][[22:22 &gt;&gt; Isa 22:22]] {{field-on:Bible}} И ще туря на рамото му ключа на Давидовия дом;И ще отваря, и никой не ще затваря;И ще затваря, и никой не ще отваря; {{field-off:Bible}}</w:t>
      </w:r>
    </w:p>
    <w:p>
      <w:pPr>
        <w:pStyle w:val="Normal"/>
        <w:rPr/>
      </w:pPr>
      <w:r>
        <w:rPr/>
        <w:t>[[@Bible:Isa 22:23 ]][[22:23 &gt;&gt; Isa 22:23]] {{field-on:Bible}} И ще го утвърдя като гвозд на твърдо место;А ще бъде като славен престол на отеческия си дом. {{field-off:Bible}}</w:t>
      </w:r>
    </w:p>
    <w:p>
      <w:pPr>
        <w:pStyle w:val="Normal"/>
        <w:rPr/>
      </w:pPr>
      <w:r>
        <w:rPr/>
        <w:t>[[@Bible:Isa 22:24 ]][[22:24 &gt;&gt; Isa 22:24]] {{field-on:Bible}} И за него ще окачат всичката слава на отеческия му дом,Внуците големи и малки,Всичките малки съсъди,От съсъдите на чашитеДо всичките съсъди от мех. {{field-off:Bible}}</w:t>
      </w:r>
    </w:p>
    <w:p>
      <w:pPr>
        <w:pStyle w:val="Normal"/>
        <w:rPr/>
      </w:pPr>
      <w:r>
        <w:rPr/>
        <w:t>[[@Bible:Isa 22:25 ]][[22:25 &gt;&gt; Isa 22:25]] {{field-on:Bible}} В онзи ден, говори Господ Саваот,Утвържденият на твърдо место гвозд ще се поклатиИ ще се счупи и падне;И товарът който е на него ще се низрине,Защото Господ говори. {{field-off:Bible}}</w:t>
      </w:r>
    </w:p>
    <w:p>
      <w:pPr>
        <w:pStyle w:val="Heading2"/>
        <w:rPr/>
      </w:pPr>
      <w:r>
        <w:rPr/>
        <w:t>Глава 23</w:t>
      </w:r>
    </w:p>
    <w:p>
      <w:pPr>
        <w:pStyle w:val="Normal"/>
        <w:rPr/>
      </w:pPr>
      <w:r>
        <w:rPr/>
        <w:t>[[@Bible:Isa 23:1 ]][[23:1 &gt;&gt; Isa 23:1]] {{field-on:Bible}} Пророчество за Тир:Лелекайте, Тарсийски кораби,Защото се изтреби,Та да няма къща нито вход:От Китимската земя се извести тям. {{field-off:Bible}}</w:t>
      </w:r>
    </w:p>
    <w:p>
      <w:pPr>
        <w:pStyle w:val="Normal"/>
        <w:rPr/>
      </w:pPr>
      <w:r>
        <w:rPr/>
        <w:t>[[@Bible:Isa 23:2 ]][[23:2 &gt;&gt; Isa 23:2]] {{field-on:Bible}} Млъкнете, жители на острова,Ти що бяха те напълнили Сидонските търговциКоито преминаваха през морето. {{field-off:Bible}}</w:t>
      </w:r>
    </w:p>
    <w:p>
      <w:pPr>
        <w:pStyle w:val="Normal"/>
        <w:rPr/>
      </w:pPr>
      <w:r>
        <w:rPr/>
        <w:t>[[@Bible:Isa 23:3 ]][[23:3 &gt;&gt; Isa 23:3]] {{field-on:Bible}} Доходът му бе семето Сиорово,Жетвата речна през много води;И той беше тържище на народите. {{field-off:Bible}}</w:t>
      </w:r>
    </w:p>
    <w:p>
      <w:pPr>
        <w:pStyle w:val="Normal"/>
        <w:rPr/>
      </w:pPr>
      <w:r>
        <w:rPr/>
        <w:t>[[@Bible:Isa 23:4 ]][[23:4 &gt;&gt; Isa 23:4]] {{field-on:Bible}} Постиди се, Сидоне; защото морето проговори,Твърдинята на морето рече:Не съм в болезни, ни раждам,Нито момци отхраням, нито девици възращавам. {{field-off:Bible}}</w:t>
      </w:r>
    </w:p>
    <w:p>
      <w:pPr>
        <w:pStyle w:val="Normal"/>
        <w:rPr/>
      </w:pPr>
      <w:r>
        <w:rPr/>
        <w:t>[[@Bible:Isa 23:5 ]][[23:5 &gt;&gt; Isa 23:5]] {{field-on:Bible}} Когато се чуе в Египет,Ще болезнуват от известието за Тир. {{field-off:Bible}}</w:t>
      </w:r>
    </w:p>
    <w:p>
      <w:pPr>
        <w:pStyle w:val="Normal"/>
        <w:rPr/>
      </w:pPr>
      <w:r>
        <w:rPr/>
        <w:t>[[@Bible:Isa 23:6 ]][[23:6 &gt;&gt; Isa 23:6]] {{field-on:Bible}} Заминете в Тарсис:Възридайте, жители на острова. {{field-off:Bible}}</w:t>
      </w:r>
    </w:p>
    <w:p>
      <w:pPr>
        <w:pStyle w:val="Normal"/>
        <w:rPr/>
      </w:pPr>
      <w:r>
        <w:rPr/>
        <w:t>[[@Bible:Isa 23:7 ]][[23:7 &gt;&gt; Isa 23:7]] {{field-on:Bible}} Този ли е вашият весел градНа който древността е от древни дни?Нозете му ще го занесат далеч за да пришелствува. {{field-off:Bible}}</w:t>
      </w:r>
    </w:p>
    <w:p>
      <w:pPr>
        <w:pStyle w:val="Normal"/>
        <w:rPr/>
      </w:pPr>
      <w:r>
        <w:rPr/>
        <w:t>[[@Bible:Isa 23:8 ]][[23:8 &gt;&gt; Isa 23:8]] {{field-on:Bible}} Кой съвеща това против Тир,Който раздаваше венци,На когото търговците бяха князове,На когото купците бяха славни на земята? {{field-off:Bible}}</w:t>
      </w:r>
    </w:p>
    <w:p>
      <w:pPr>
        <w:pStyle w:val="Normal"/>
        <w:rPr/>
      </w:pPr>
      <w:r>
        <w:rPr/>
        <w:t>[[@Bible:Isa 23:9 ]][[23:9 &gt;&gt; Isa 23:9]] {{field-on:Bible}} Господ на Силите съвеща товаЗа да посрами гордостта на всека слава,Да унизи всичките знаменити на земята. {{field-off:Bible}}</w:t>
      </w:r>
    </w:p>
    <w:p>
      <w:pPr>
        <w:pStyle w:val="Normal"/>
        <w:rPr/>
      </w:pPr>
      <w:r>
        <w:rPr/>
        <w:t>[[@Bible:Isa 23:10 ]][[23:10 &gt;&gt; Isa 23:10]] {{field-on:Bible}} Премини земята си като река,Тарсийска дъщерьо: няма вече опоясание. {{field-off:Bible}}</w:t>
      </w:r>
    </w:p>
    <w:p>
      <w:pPr>
        <w:pStyle w:val="Normal"/>
        <w:rPr/>
      </w:pPr>
      <w:r>
        <w:rPr/>
        <w:t>[[@Bible:Isa 23:11 ]][[23:11 &gt;&gt; Isa 23:11]] {{field-on:Bible}} Простря ръката си на морето,Потресе царства:Господ даде заповед против ХанаанЗа да съборят твърдините му; {{field-off:Bible}}</w:t>
      </w:r>
    </w:p>
    <w:p>
      <w:pPr>
        <w:pStyle w:val="Normal"/>
        <w:rPr/>
      </w:pPr>
      <w:r>
        <w:rPr/>
        <w:t>[[@Bible:Isa 23:12 ]][[23:12 &gt;&gt; Isa 23:12]] {{field-on:Bible}} И рече: Не ще се радваш вече,Девице угнетена, Сидонова дъщи:Стани та мини към Китимците;Нито там ще имаш почивка. {{field-off:Bible}}</w:t>
      </w:r>
    </w:p>
    <w:p>
      <w:pPr>
        <w:pStyle w:val="Normal"/>
        <w:rPr/>
      </w:pPr>
      <w:r>
        <w:rPr/>
        <w:t>[[@Bible:Isa 23:13 ]][[23:13 &gt;&gt; Isa 23:13]] {{field-on:Bible}} Ето земята на Халдеите:Този народ не съществуваше:Асириецът го основа за жители на пустинята:Подигнаха стълповете му,Увисочиха палатите му:Направиха го развалини. {{field-off:Bible}}</w:t>
      </w:r>
    </w:p>
    <w:p>
      <w:pPr>
        <w:pStyle w:val="Normal"/>
        <w:rPr/>
      </w:pPr>
      <w:r>
        <w:rPr/>
        <w:t>[[@Bible:Isa 23:14 ]][[23:14 &gt;&gt; Isa 23:14]] {{field-on:Bible}} Лелекайте, Тарсийски кораби;Защото запустя твърдинята ви. {{field-off:Bible}}</w:t>
      </w:r>
    </w:p>
    <w:p>
      <w:pPr>
        <w:pStyle w:val="Normal"/>
        <w:rPr/>
      </w:pPr>
      <w:r>
        <w:rPr/>
        <w:t>[[@Bible:Isa 23:15 ]][[23:15 &gt;&gt; Isa 23:15]] {{field-on:Bible}} И в онзи денТир ще бъде забравен седемдесет години,Според дните на един цар;А след седемдесетте годиниЩе бъде на Тир както песен на блудница. {{field-off:Bible}}</w:t>
      </w:r>
    </w:p>
    <w:p>
      <w:pPr>
        <w:pStyle w:val="Normal"/>
        <w:rPr/>
      </w:pPr>
      <w:r>
        <w:rPr/>
        <w:t>[[@Bible:Isa 23:16 ]][[23:16 &gt;&gt; Isa 23:16]] {{field-on:Bible}} Вземи китара, обходи града,Блуднице забравена:Свири сладко, пей много песни.За да те поменат. {{field-off:Bible}}</w:t>
      </w:r>
    </w:p>
    <w:p>
      <w:pPr>
        <w:pStyle w:val="Normal"/>
        <w:rPr/>
      </w:pPr>
      <w:r>
        <w:rPr/>
        <w:t>[[@Bible:Isa 23:17 ]][[23:17 &gt;&gt; Isa 23:17]] {{field-on:Bible}} И след седемдесет годиниГоспод ще посети дъщерята на Тир;И тя ще се върне в печалбата си,И ще блудува с всичките царства на света по лицето на земята. {{field-off:Bible}}</w:t>
      </w:r>
    </w:p>
    <w:p>
      <w:pPr>
        <w:pStyle w:val="Normal"/>
        <w:rPr/>
      </w:pPr>
      <w:r>
        <w:rPr/>
        <w:t>[[@Bible:Isa 23:18 ]][[23:18 &gt;&gt; Isa 23:18]] {{field-on:Bible}} И търговията и печалбата й ще се посвети Господу:Няма да се тури в съкровище нито в клет;Защото търговията му ще бъде за живеещите пред Господа,За да ядат до ситост, и да имат великолепни дрехи. {{field-off:Bible}}</w:t>
      </w:r>
    </w:p>
    <w:p>
      <w:pPr>
        <w:pStyle w:val="Heading2"/>
        <w:rPr/>
      </w:pPr>
      <w:r>
        <w:rPr/>
        <w:t>Глава 24</w:t>
      </w:r>
    </w:p>
    <w:p>
      <w:pPr>
        <w:pStyle w:val="Normal"/>
        <w:rPr/>
      </w:pPr>
      <w:r>
        <w:rPr/>
        <w:t>[[@Bible:Isa 24:1 ]][[24:1 &gt;&gt; Isa 24:1]] {{field-on:Bible}} Ето, Господ изпраздня земята, и я запустява,И я превраща, и разпръсва жителите й. {{field-off:Bible}}</w:t>
      </w:r>
    </w:p>
    <w:p>
      <w:pPr>
        <w:pStyle w:val="Normal"/>
        <w:rPr/>
      </w:pPr>
      <w:r>
        <w:rPr/>
        <w:t>[[@Bible:Isa 24:2 ]][[24:2 &gt;&gt; Isa 24:2]] {{field-on:Bible}} И ще е, както людете, така и свещеникът;Както слугата, така и господарят му.Както слугинята, така и госпожата й;Както купувачът, така и продавачът,Както който дава на заем, така и който взема на заем;Както който взема лихва, така и който му дава. {{field-off:Bible}}</w:t>
      </w:r>
    </w:p>
    <w:p>
      <w:pPr>
        <w:pStyle w:val="Normal"/>
        <w:rPr/>
      </w:pPr>
      <w:r>
        <w:rPr/>
        <w:t>[[@Bible:Isa 24:3 ]][[24:3 &gt;&gt; Isa 24:3]] {{field-on:Bible}} Съвсем ще се изпраздни земята, и съвършено ще се оголи;Защото Господ изрече това слово. {{field-off:Bible}}</w:t>
      </w:r>
    </w:p>
    <w:p>
      <w:pPr>
        <w:pStyle w:val="Normal"/>
        <w:rPr/>
      </w:pPr>
      <w:r>
        <w:rPr/>
        <w:t>[[@Bible:Isa 24:4 ]][[24:4 &gt;&gt; Isa 24:4]] {{field-on:Bible}} Земята сетува, повенува:Светът изнемощява, повенува:Високите от людете на земята са изнемощели. {{field-off:Bible}}</w:t>
      </w:r>
    </w:p>
    <w:p>
      <w:pPr>
        <w:pStyle w:val="Normal"/>
        <w:rPr/>
      </w:pPr>
      <w:r>
        <w:rPr/>
        <w:t>[[@Bible:Isa 24:5 ]][[24:5 &gt;&gt; Isa 24:5]] {{field-on:Bible}} И земята е осквернена под жителите си;Защото престъпиха законите, промениха повелението,Разрушиха вечния завет. {{field-off:Bible}}</w:t>
      </w:r>
    </w:p>
    <w:p>
      <w:pPr>
        <w:pStyle w:val="Normal"/>
        <w:rPr/>
      </w:pPr>
      <w:r>
        <w:rPr/>
        <w:t>[[@Bible:Isa 24:6 ]][[24:6 &gt;&gt; Isa 24:6]] {{field-on:Bible}} За то клетва пояде земята,И които живеят на нея изтеглиха наказанието си;За това жителите на земята изгореха,И малцина человеци останаха. {{field-off:Bible}}</w:t>
      </w:r>
    </w:p>
    <w:p>
      <w:pPr>
        <w:pStyle w:val="Normal"/>
        <w:rPr/>
      </w:pPr>
      <w:r>
        <w:rPr/>
        <w:t>[[@Bible:Isa 24:7 ]][[24:7 &gt;&gt; Isa 24:7]] {{field-on:Bible}} Новото вино сетува:Лозето изнемощева:Всички които се веселеха в сърдце въздишат. {{field-off:Bible}}</w:t>
      </w:r>
    </w:p>
    <w:p>
      <w:pPr>
        <w:pStyle w:val="Normal"/>
        <w:rPr/>
      </w:pPr>
      <w:r>
        <w:rPr/>
        <w:t>[[@Bible:Isa 24:8 ]][[24:8 &gt;&gt; Isa 24:8]] {{field-on:Bible}} Веселието на тъпаните престава:Шумът на веселещите се свършва се:Престава веселието на китарата. {{field-off:Bible}}</w:t>
      </w:r>
    </w:p>
    <w:p>
      <w:pPr>
        <w:pStyle w:val="Normal"/>
        <w:rPr/>
      </w:pPr>
      <w:r>
        <w:rPr/>
        <w:t>[[@Bible:Isa 24:9 ]][[24:9 &gt;&gt; Isa 24:9]] {{field-on:Bible}} Няма да пият вино с песни:Сикерата ще е горчива на тези които я пият. {{field-off:Bible}}</w:t>
      </w:r>
    </w:p>
    <w:p>
      <w:pPr>
        <w:pStyle w:val="Normal"/>
        <w:rPr/>
      </w:pPr>
      <w:r>
        <w:rPr/>
        <w:t>[[@Bible:Isa 24:10 ]][[24:10 &gt;&gt; Isa 24:10]] {{field-on:Bible}} Опустелият град се събори:Всеки дом се затвори щото да не влезе никой. {{field-off:Bible}}</w:t>
      </w:r>
    </w:p>
    <w:p>
      <w:pPr>
        <w:pStyle w:val="Normal"/>
        <w:rPr/>
      </w:pPr>
      <w:r>
        <w:rPr/>
        <w:t>[[@Bible:Isa 24:11 ]][[24:11 &gt;&gt; Isa 24:11]] {{field-on:Bible}} Вик има по улиците за виното:Всека радост се помрачи: веселието на земята е изгонено. {{field-off:Bible}}</w:t>
      </w:r>
    </w:p>
    <w:p>
      <w:pPr>
        <w:pStyle w:val="Normal"/>
        <w:rPr/>
      </w:pPr>
      <w:r>
        <w:rPr/>
        <w:t>[[@Bible:Isa 24:12 ]][[24:12 &gt;&gt; Isa 24:12]] {{field-on:Bible}} В града остана пустота,И портата се удари и е разорена. {{field-off:Bible}}</w:t>
      </w:r>
    </w:p>
    <w:p>
      <w:pPr>
        <w:pStyle w:val="Normal"/>
        <w:rPr/>
      </w:pPr>
      <w:r>
        <w:rPr/>
        <w:t>[[@Bible:Isa 24:13 ]][[24:13 &gt;&gt; Isa 24:13]] {{field-on:Bible}} Защото ще стане така всред земята между людете,Както отръсване на маслина,Както пабиръка когато престане гроздобер. {{field-off:Bible}}</w:t>
      </w:r>
    </w:p>
    <w:p>
      <w:pPr>
        <w:pStyle w:val="Normal"/>
        <w:rPr/>
      </w:pPr>
      <w:r>
        <w:rPr/>
        <w:t>[[@Bible:Isa 24:14 ]][[24:14 &gt;&gt; Isa 24:14]] {{field-on:Bible}} Те ще възвишат гласа си,Ще пеят за величието Господне, ще възопият от морето. {{field-off:Bible}}</w:t>
      </w:r>
    </w:p>
    <w:p>
      <w:pPr>
        <w:pStyle w:val="Normal"/>
        <w:rPr/>
      </w:pPr>
      <w:r>
        <w:rPr/>
        <w:t>[[@Bible:Isa 24:15 ]][[24:15 &gt;&gt; Isa 24:15]] {{field-on:Bible}} За то прославете Господа в източните страни,Името на Господа Бога Израилев в островите на морето. {{field-off:Bible}}</w:t>
      </w:r>
    </w:p>
    <w:p>
      <w:pPr>
        <w:pStyle w:val="Normal"/>
        <w:rPr/>
      </w:pPr>
      <w:r>
        <w:rPr/>
        <w:t>[[@Bible:Isa 24:16 ]][[24:16 &gt;&gt; Isa 24:16]] {{field-on:Bible}} От край земята чухме песни,Слава на праведния;Но аз рекох: О окаянство мое, О окаянство мое! горко ми!Грабителите разграбиха,Ей, грабителите разграбиха грабеж. {{field-off:Bible}}</w:t>
      </w:r>
    </w:p>
    <w:p>
      <w:pPr>
        <w:pStyle w:val="Normal"/>
        <w:rPr/>
      </w:pPr>
      <w:r>
        <w:rPr/>
        <w:t>[[@Bible:Isa 24:17 ]][[24:17 &gt;&gt; Isa 24:17]] {{field-on:Bible}} Страх и яма и сет има върх тебе,Жителю земний. {{field-off:Bible}}</w:t>
      </w:r>
    </w:p>
    <w:p>
      <w:pPr>
        <w:pStyle w:val="Normal"/>
        <w:rPr/>
      </w:pPr>
      <w:r>
        <w:rPr/>
        <w:t>[[@Bible:Isa 24:18 ]][[24:18 &gt;&gt; Isa 24:18]] {{field-on:Bible}} И който бяга от гласа на страхаЩе падне в ямата;И който възлазя отсред яматаЩе се улови в сетта;Защото прозорците отгоре са отворени,И основанията на земята треперят. {{field-off:Bible}}</w:t>
      </w:r>
    </w:p>
    <w:p>
      <w:pPr>
        <w:pStyle w:val="Normal"/>
        <w:rPr/>
      </w:pPr>
      <w:r>
        <w:rPr/>
        <w:t>[[@Bible:Isa 24:19 ]][[24:19 &gt;&gt; Isa 24:19]] {{field-on:Bible}} Земята се съкруши съвсем,Земята се разруши съвсем,Земята силно помръдна. {{field-off:Bible}}</w:t>
      </w:r>
    </w:p>
    <w:p>
      <w:pPr>
        <w:pStyle w:val="Normal"/>
        <w:rPr/>
      </w:pPr>
      <w:r>
        <w:rPr/>
        <w:t>[[@Bible:Isa 24:20 ]][[24:20 &gt;&gt; Isa 24:20]] {{field-on:Bible}} Земята ще се поклати тук и там като някой пиян,И ще се помести като колиба;И беззаконието й ще тегне върх нея;И ще падне, и няма вече да стане. {{field-off:Bible}}</w:t>
      </w:r>
    </w:p>
    <w:p>
      <w:pPr>
        <w:pStyle w:val="Normal"/>
        <w:rPr/>
      </w:pPr>
      <w:r>
        <w:rPr/>
        <w:t>[[@Bible:Isa 24:21 ]][[24:21 &gt;&gt; Isa 24:21]] {{field-on:Bible}} И в онзи денГоспод ще накаже воиството на високите във височината,И земните царе върху земята. {{field-off:Bible}}</w:t>
      </w:r>
    </w:p>
    <w:p>
      <w:pPr>
        <w:pStyle w:val="Normal"/>
        <w:rPr/>
      </w:pPr>
      <w:r>
        <w:rPr/>
        <w:t>[[@Bible:Isa 24:22 ]][[24:22 &gt;&gt; Isa 24:22]] {{field-on:Bible}} И ще се събератКакто се събират узниците в затвора,И ще се затворят в тъмницата;И след много дни ще стане посещение тем. {{field-off:Bible}}</w:t>
      </w:r>
    </w:p>
    <w:p>
      <w:pPr>
        <w:pStyle w:val="Normal"/>
        <w:rPr/>
      </w:pPr>
      <w:r>
        <w:rPr/>
        <w:t>[[@Bible:Isa 24:23 ]][[24:23 &gt;&gt; Isa 24:23]] {{field-on:Bible}} Тогаз луната ще се постиди и слънцето ще се засрамиКогато Господ на Силите се въцари в гората СионИ в Ерусалим, и се прослави пред старейшините си. {{field-off:Bible}}</w:t>
      </w:r>
    </w:p>
    <w:p>
      <w:pPr>
        <w:pStyle w:val="Heading2"/>
        <w:rPr/>
      </w:pPr>
      <w:r>
        <w:rPr/>
        <w:t>Глава 25</w:t>
      </w:r>
    </w:p>
    <w:p>
      <w:pPr>
        <w:pStyle w:val="Normal"/>
        <w:rPr/>
      </w:pPr>
      <w:r>
        <w:rPr/>
        <w:t>[[@Bible:Isa 25:1 ]][[25:1 &gt;&gt; Isa 25:1]] {{field-on:Bible}} Господи, ти си Бог мой:Ще те превъзносям, ще песнословя името ти;Защото си направил чудни дела:Твоите съвети изначала са верни и истинни. {{field-off:Bible}}</w:t>
      </w:r>
    </w:p>
    <w:p>
      <w:pPr>
        <w:pStyle w:val="Normal"/>
        <w:rPr/>
      </w:pPr>
      <w:r>
        <w:rPr/>
        <w:t>[[@Bible:Isa 25:2 ]][[25:2 &gt;&gt; Isa 25:2]] {{field-on:Bible}} Защото ти направи града грамада,Град утвърден развалина,Палата на другородните да не е град:Никога няма да се съгради. {{field-off:Bible}}</w:t>
      </w:r>
    </w:p>
    <w:p>
      <w:pPr>
        <w:pStyle w:val="Normal"/>
        <w:rPr/>
      </w:pPr>
      <w:r>
        <w:rPr/>
        <w:t>[[@Bible:Isa 25:3 ]][[25:3 &gt;&gt; Isa 25:3]] {{field-on:Bible}} За то крепките люде ще те прославят:Градът на страшните народи ще се убои от тебе. {{field-off:Bible}}</w:t>
      </w:r>
    </w:p>
    <w:p>
      <w:pPr>
        <w:pStyle w:val="Normal"/>
        <w:rPr/>
      </w:pPr>
      <w:r>
        <w:rPr/>
        <w:t>[[@Bible:Isa 25:4 ]][[25:4 &gt;&gt; Isa 25:4]] {{field-on:Bible}} Защото си бил сила на сиромаха,Сила на нищия в утеснението му,Прибежище от буря, сенка от пека,Когато устремлението на насилниците нападне като буря върх стена. {{field-off:Bible}}</w:t>
      </w:r>
    </w:p>
    <w:p>
      <w:pPr>
        <w:pStyle w:val="Normal"/>
        <w:rPr/>
      </w:pPr>
      <w:r>
        <w:rPr/>
        <w:t>[[@Bible:Isa 25:5 ]][[25:5 &gt;&gt; Isa 25:5]] {{field-on:Bible}} Ще свалиш метежа на другороднитеКакто пека в сухо место:Както пека чрез сенката на облакаТържеството на насилниците ще се смири. {{field-off:Bible}}</w:t>
      </w:r>
    </w:p>
    <w:p>
      <w:pPr>
        <w:pStyle w:val="Normal"/>
        <w:rPr/>
      </w:pPr>
      <w:r>
        <w:rPr/>
        <w:t>[[@Bible:Isa 25:6 ]][[25:6 &gt;&gt; Isa 25:6]] {{field-on:Bible}} И на тази гора Господ на Силите ще направи за всичките народиУгощение от тлъсти неща, угощение от вина на дрождията им,От тлъсти неща пълни с мозък,От вина очистени върх дрождията. {{field-off:Bible}}</w:t>
      </w:r>
    </w:p>
    <w:p>
      <w:pPr>
        <w:pStyle w:val="Normal"/>
        <w:rPr/>
      </w:pPr>
      <w:r>
        <w:rPr/>
        <w:t>[[@Bible:Isa 25:7 ]][[25:7 &gt;&gt; Isa 25:7]] {{field-on:Bible}} И на таз гора ще махнеЛицето на покривалото което покрива всите народи,И прикривката която прикрива всите племена. {{field-off:Bible}}</w:t>
      </w:r>
    </w:p>
    <w:p>
      <w:pPr>
        <w:pStyle w:val="Normal"/>
        <w:rPr/>
      </w:pPr>
      <w:r>
        <w:rPr/>
        <w:t>[[@Bible:Isa 25:8 ]][[25:8 &gt;&gt; Isa 25:8]] {{field-on:Bible}} Ще погълне смъртта за всегда;И Господ Бог ще обърше сълзите от всичките лица,И ще отнеме укора на людете си от всичката земя;Защото Господ говори това. {{field-off:Bible}}</w:t>
      </w:r>
    </w:p>
    <w:p>
      <w:pPr>
        <w:pStyle w:val="Normal"/>
        <w:rPr/>
      </w:pPr>
      <w:r>
        <w:rPr/>
        <w:t>[[@Bible:Isa 25:9 ]][[25:9 &gt;&gt; Isa 25:9]] {{field-on:Bible}} И в онзи ден ще рекат:Ето, той е Бог наш:чакахме го, и ще ни спаси:Той е Господ: чакахме го:Ще се възрадваме и възвеселим в спасението му. {{field-off:Bible}}</w:t>
      </w:r>
    </w:p>
    <w:p>
      <w:pPr>
        <w:pStyle w:val="Normal"/>
        <w:rPr/>
      </w:pPr>
      <w:r>
        <w:rPr/>
        <w:t>[[@Bible:Isa 25:10 ]][[25:10 &gt;&gt; Isa 25:10]] {{field-on:Bible}} Защото в тази гора ръката на Господа ще си почине;И Моав ще бъде потъпкан под негоКакто се тъпче плевата на гноището. {{field-off:Bible}}</w:t>
      </w:r>
    </w:p>
    <w:p>
      <w:pPr>
        <w:pStyle w:val="Normal"/>
        <w:rPr/>
      </w:pPr>
      <w:r>
        <w:rPr/>
        <w:t>[[@Bible:Isa 25:11 ]][[25:11 &gt;&gt; Isa 25:11]] {{field-on:Bible}} И ще разпростре ръцете си всред негоКакто плаващий простира ръце да плава;И ще низрине гордостта муНаедно с коварството на ръцете му. {{field-off:Bible}}</w:t>
      </w:r>
    </w:p>
    <w:p>
      <w:pPr>
        <w:pStyle w:val="Normal"/>
        <w:rPr/>
      </w:pPr>
      <w:r>
        <w:rPr/>
        <w:t>[[@Bible:Isa 25:12 ]][[25:12 &gt;&gt; Isa 25:12]] {{field-on:Bible}} И високите твърдини на стените ти ще сниши,Низрине, и хвърли до пръстта. {{field-off:Bible}}</w:t>
      </w:r>
    </w:p>
    <w:p>
      <w:pPr>
        <w:pStyle w:val="Heading2"/>
        <w:rPr/>
      </w:pPr>
      <w:r>
        <w:rPr/>
        <w:t>Глава 26</w:t>
      </w:r>
    </w:p>
    <w:p>
      <w:pPr>
        <w:pStyle w:val="Normal"/>
        <w:rPr/>
      </w:pPr>
      <w:r>
        <w:rPr/>
        <w:t>[[@Bible:Isa 26:1 ]][[26:1 &gt;&gt; Isa 26:1]] {{field-on:Bible}} И в онзи ден тая песен ще се изпее в Юдината земя: -Имаме град утвърден:Спасение ще тури Бог за стени и предстения. {{field-off:Bible}}</w:t>
      </w:r>
    </w:p>
    <w:p>
      <w:pPr>
        <w:pStyle w:val="Normal"/>
        <w:rPr/>
      </w:pPr>
      <w:r>
        <w:rPr/>
        <w:t>[[@Bible:Isa 26:2 ]][[26:2 &gt;&gt; Isa 26:2]] {{field-on:Bible}} Отворете портите,И ще влезе праведний народ който пази истината. {{field-off:Bible}}</w:t>
      </w:r>
    </w:p>
    <w:p>
      <w:pPr>
        <w:pStyle w:val="Normal"/>
        <w:rPr/>
      </w:pPr>
      <w:r>
        <w:rPr/>
        <w:t>[[@Bible:Isa 26:3 ]][[26:3 &gt;&gt; Isa 26:3]] {{field-on:Bible}} Ще упазиш в съвършен мирНепоколебимия умом,Защото на тебе той уповава. {{field-off:Bible}}</w:t>
      </w:r>
    </w:p>
    <w:p>
      <w:pPr>
        <w:pStyle w:val="Normal"/>
        <w:rPr/>
      </w:pPr>
      <w:r>
        <w:rPr/>
        <w:t>[[@Bible:Isa 26:4 ]][[26:4 &gt;&gt; Isa 26:4]] {{field-on:Bible}} Уповавайте на Господа всекога;Защото Господ Иеова е вечна крепост; {{field-off:Bible}}</w:t>
      </w:r>
    </w:p>
    <w:p>
      <w:pPr>
        <w:pStyle w:val="Normal"/>
        <w:rPr/>
      </w:pPr>
      <w:r>
        <w:rPr/>
        <w:t>[[@Bible:Isa 26:5 ]][[26:5 &gt;&gt; Isa 26:5]] {{field-on:Bible}} Защото низринва живеещите на високо:Снишва високостоещия град:Снишва го дори до земята,Хвърля го дори до пръстта. {{field-off:Bible}}</w:t>
      </w:r>
    </w:p>
    <w:p>
      <w:pPr>
        <w:pStyle w:val="Normal"/>
        <w:rPr/>
      </w:pPr>
      <w:r>
        <w:rPr/>
        <w:t>[[@Bible:Isa 26:6 ]][[26:6 &gt;&gt; Isa 26:6]] {{field-on:Bible}} Ногата ще го потъпче,Нозете на сиромаха, стъпките на нищия. {{field-off:Bible}}</w:t>
      </w:r>
    </w:p>
    <w:p>
      <w:pPr>
        <w:pStyle w:val="Normal"/>
        <w:rPr/>
      </w:pPr>
      <w:r>
        <w:rPr/>
        <w:t>[[@Bible:Isa 26:7 ]][[26:7 &gt;&gt; Isa 26:7]] {{field-on:Bible}} Пътят на праведния е правота:Ти, Правий, уравняваш пътя на праведния. {{field-off:Bible}}</w:t>
      </w:r>
    </w:p>
    <w:p>
      <w:pPr>
        <w:pStyle w:val="Normal"/>
        <w:rPr/>
      </w:pPr>
      <w:r>
        <w:rPr/>
        <w:t>[[@Bible:Isa 26:8 ]][[26:8 &gt;&gt; Isa 26:8]] {{field-on:Bible}} Ей, в пътя на твоите съдби, Господи, те чакахме:Желанието на душата ни е към твоето име и към твоето споменуване. {{field-off:Bible}}</w:t>
      </w:r>
    </w:p>
    <w:p>
      <w:pPr>
        <w:pStyle w:val="Normal"/>
        <w:rPr/>
      </w:pPr>
      <w:r>
        <w:rPr/>
        <w:t>[[@Bible:Isa 26:9 ]][[26:9 &gt;&gt; Isa 26:9]] {{field-on:Bible}} С душата си те възжелах ноще;Ей, с духа си вътре в мене тебе търся в зори;Защото когато твоите съдби са на земятаЖителите на света ще научат правда. {{field-off:Bible}}</w:t>
      </w:r>
    </w:p>
    <w:p>
      <w:pPr>
        <w:pStyle w:val="Normal"/>
        <w:rPr/>
      </w:pPr>
      <w:r>
        <w:rPr/>
        <w:t>[[@Bible:Isa 26:10 ]][[26:10 &gt;&gt; Isa 26:10]] {{field-on:Bible}} Ако се помилва нечестивият,Няма да научи правда:В земята на правотата ще стори неправедно,И не ще погледне на величието Господне. {{field-off:Bible}}</w:t>
      </w:r>
    </w:p>
    <w:p>
      <w:pPr>
        <w:pStyle w:val="Normal"/>
        <w:rPr/>
      </w:pPr>
      <w:r>
        <w:rPr/>
        <w:t>[[@Bible:Isa 26:11 ]][[26:11 &gt;&gt; Isa 26:11]] {{field-on:Bible}} Ръката ти, Господи, е възвишена; но те не ще видят:Ще видят ревността заради людете ти, и ще се посрамят;Ей, огънят който е против вразите ти ще ги пояде. {{field-off:Bible}}</w:t>
      </w:r>
    </w:p>
    <w:p>
      <w:pPr>
        <w:pStyle w:val="Normal"/>
        <w:rPr/>
      </w:pPr>
      <w:r>
        <w:rPr/>
        <w:t>[[@Bible:Isa 26:12 ]][[26:12 &gt;&gt; Isa 26:12]] {{field-on:Bible}} Господи, мир ще дадеш нам;Защото ти си направил и всичките наши дела за нас. {{field-off:Bible}}</w:t>
      </w:r>
    </w:p>
    <w:p>
      <w:pPr>
        <w:pStyle w:val="Normal"/>
        <w:rPr/>
      </w:pPr>
      <w:r>
        <w:rPr/>
        <w:t>[[@Bible:Isa 26:13 ]][[26:13 &gt;&gt; Isa 26:13]] {{field-on:Bible}} Господи Боже наш, други господари освен тебе са владели над нас;Но сега чрез самаго тебе твоето име ще споменуваме. {{field-off:Bible}}</w:t>
      </w:r>
    </w:p>
    <w:p>
      <w:pPr>
        <w:pStyle w:val="Normal"/>
        <w:rPr/>
      </w:pPr>
      <w:r>
        <w:rPr/>
        <w:t>[[@Bible:Isa 26:14 ]][[26:14 &gt;&gt; Isa 26:14]] {{field-on:Bible}} Те са умрели, няма да оживеят:Мъртви са, няма да възкръснат;За то, посетил си и изтребил си ги,И си изгладил всичкия им помен. {{field-off:Bible}}</w:t>
      </w:r>
    </w:p>
    <w:p>
      <w:pPr>
        <w:pStyle w:val="Normal"/>
        <w:rPr/>
      </w:pPr>
      <w:r>
        <w:rPr/>
        <w:t>[[@Bible:Isa 26:15 ]][[26:15 &gt;&gt; Isa 26:15]] {{field-on:Bible}} Умножил си народа, Господи,Умножил си народа: прославил си се.Разпространил си всичките граници на земята. {{field-off:Bible}}</w:t>
      </w:r>
    </w:p>
    <w:p>
      <w:pPr>
        <w:pStyle w:val="Normal"/>
        <w:rPr/>
      </w:pPr>
      <w:r>
        <w:rPr/>
        <w:t>[[@Bible:Isa 26:16 ]][[26:16 &gt;&gt; Isa 26:16]] {{field-on:Bible}} Господи, в скърбта притекоха към тебе:Изляха молене когато наказанието ти бе върх тях. {{field-off:Bible}}</w:t>
      </w:r>
    </w:p>
    <w:p>
      <w:pPr>
        <w:pStyle w:val="Normal"/>
        <w:rPr/>
      </w:pPr>
      <w:r>
        <w:rPr/>
        <w:t>[[@Bible:Isa 26:17 ]][[26:17 &gt;&gt; Isa 26:17]] {{field-on:Bible}} Както непраздна женаКогато наближава да роди превива сеИ вика в болезните си,Така станахме пред тебе, Господи. {{field-off:Bible}}</w:t>
      </w:r>
    </w:p>
    <w:p>
      <w:pPr>
        <w:pStyle w:val="Normal"/>
        <w:rPr/>
      </w:pPr>
      <w:r>
        <w:rPr/>
        <w:t>[[@Bible:Isa 26:18 ]][[26:18 &gt;&gt; Isa 26:18]] {{field-on:Bible}} Станахме непраздни, превивахме се;Но като че вятър родихме:Никакво освобождение не завършихме на земята;И не паднаха жителите на света. {{field-off:Bible}}</w:t>
      </w:r>
    </w:p>
    <w:p>
      <w:pPr>
        <w:pStyle w:val="Normal"/>
        <w:rPr/>
      </w:pPr>
      <w:r>
        <w:rPr/>
        <w:t>[[@Bible:Isa 26:19 ]][[26:19 &gt;&gt; Isa 26:19]] {{field-on:Bible}} Твоите умрели ще оживеят,Моите мъртви тела ще възкръснат:Събудете се и пейте радостно, вие които обитавате в пръстта;Защото росата ти е като росата на тревите,И земята ще изхвърли мъртвите. {{field-off:Bible}}</w:t>
      </w:r>
    </w:p>
    <w:p>
      <w:pPr>
        <w:pStyle w:val="Normal"/>
        <w:rPr/>
      </w:pPr>
      <w:r>
        <w:rPr/>
        <w:t>[[@Bible:Isa 26:20 ]][[26:20 &gt;&gt; Isa 26:20]] {{field-on:Bible}} Идете, люди мои, влезте в клетовете си,И затворете дверите си подире си:Скрийте се за малко едно мъгновениеДоде премине гневът. {{field-off:Bible}}</w:t>
      </w:r>
    </w:p>
    <w:p>
      <w:pPr>
        <w:pStyle w:val="Normal"/>
        <w:rPr/>
      </w:pPr>
      <w:r>
        <w:rPr/>
        <w:t>[[@Bible:Isa 26:21 ]][[26:21 &gt;&gt; Isa 26:21]] {{field-on:Bible}} Защото, ето, Господ излазя от местото сиЗа да накаже жителите на земята за беззаконието им;А земята ще открие кръвите си,И не ще покрие вече убиените си. {{field-off:Bible}}</w:t>
      </w:r>
    </w:p>
    <w:p>
      <w:pPr>
        <w:pStyle w:val="Heading2"/>
        <w:rPr/>
      </w:pPr>
      <w:r>
        <w:rPr/>
        <w:t>Глава 27</w:t>
      </w:r>
    </w:p>
    <w:p>
      <w:pPr>
        <w:pStyle w:val="Normal"/>
        <w:rPr/>
      </w:pPr>
      <w:r>
        <w:rPr/>
        <w:t>[[@Bible:Isa 27:1 ]][[27:1 &gt;&gt; Isa 27:1]] {{field-on:Bible}} В онзи ден ще накаже ГосподС жестокия и великия и силния си ножЛевиатана, бягащия змей,Ей, Левиатана, строптивия змей;И ще убие ламята която е в морето. {{field-off:Bible}}</w:t>
      </w:r>
    </w:p>
    <w:p>
      <w:pPr>
        <w:pStyle w:val="Normal"/>
        <w:rPr/>
      </w:pPr>
      <w:r>
        <w:rPr/>
        <w:t>[[@Bible:Isa 27:2 ]][[27:2 &gt;&gt; Isa 27:2]] {{field-on:Bible}} В онзи ден пейте му на винното лозе: {{field-off:Bible}}</w:t>
      </w:r>
    </w:p>
    <w:p>
      <w:pPr>
        <w:pStyle w:val="Normal"/>
        <w:rPr/>
      </w:pPr>
      <w:r>
        <w:rPr/>
        <w:t>[[@Bible:Isa 27:3 ]][[27:3 &gt;&gt; Isa 27:3]] {{field-on:Bible}} Аз Господ го пазя:Във всека минута ще го поя:За да го не повреди никой,Ноще и дене ще го пазя. {{field-off:Bible}}</w:t>
      </w:r>
    </w:p>
    <w:p>
      <w:pPr>
        <w:pStyle w:val="Normal"/>
        <w:rPr/>
      </w:pPr>
      <w:r>
        <w:rPr/>
        <w:t>[[@Bible:Isa 27:4 ]][[27:4 &gt;&gt; Isa 27:4]] {{field-on:Bible}} Ярост няма в мене:Кой би наредил против мене глогове и тръне в бой?Щех да мина през сред тях, щех да ги изгоря купно. {{field-off:Bible}}</w:t>
      </w:r>
    </w:p>
    <w:p>
      <w:pPr>
        <w:pStyle w:val="Normal"/>
        <w:rPr/>
      </w:pPr>
      <w:r>
        <w:rPr/>
        <w:t>[[@Bible:Isa 27:5 ]][[27:5 &gt;&gt; Isa 27:5]] {{field-on:Bible}} Или нека се хванат за силата миЗа да направят мир с мене;И ще направят мир с мене. {{field-off:Bible}}</w:t>
      </w:r>
    </w:p>
    <w:p>
      <w:pPr>
        <w:pStyle w:val="Normal"/>
        <w:rPr/>
      </w:pPr>
      <w:r>
        <w:rPr/>
        <w:t>[[@Bible:Isa 27:6 ]][[27:6 &gt;&gt; Isa 27:6]] {{field-on:Bible}} В идещето ще се закорени Яков:Израил ще процъвти и прозебне,И ще напълни лицето на вселенната с плод. {{field-off:Bible}}</w:t>
      </w:r>
    </w:p>
    <w:p>
      <w:pPr>
        <w:pStyle w:val="Normal"/>
        <w:rPr/>
      </w:pPr>
      <w:r>
        <w:rPr/>
        <w:t>[[@Bible:Isa 27:7 ]][[27:7 &gt;&gt; Isa 27:7]] {{field-on:Bible}} Поразил ли го е както порази онези които го поразиха?Убиен ли бе според убиването на убиените от него? {{field-off:Bible}}</w:t>
      </w:r>
    </w:p>
    <w:p>
      <w:pPr>
        <w:pStyle w:val="Normal"/>
        <w:rPr/>
      </w:pPr>
      <w:r>
        <w:rPr/>
        <w:t>[[@Bible:Isa 27:8 ]][[27:8 &gt;&gt; Isa 27:8]] {{field-on:Bible}} С мерка му се противиш когато го отпращаш;Със силния си вятър в деня на източния вятър го завлече. {{field-off:Bible}}</w:t>
      </w:r>
    </w:p>
    <w:p>
      <w:pPr>
        <w:pStyle w:val="Normal"/>
        <w:rPr/>
      </w:pPr>
      <w:r>
        <w:rPr/>
        <w:t>[[@Bible:Isa 27:9 ]][[27:9 &gt;&gt; Isa 27:9]] {{field-on:Bible}} За то с това ще се очисти беззаконието на Якова;И то ще е всичкий плод, за да се заглади грехът муКогато съкруши всичките камене на олтарите както дребен прах от вар,И Ашерите и кумирите на слънцето не ще стоят вече прави. {{field-off:Bible}}</w:t>
      </w:r>
    </w:p>
    <w:p>
      <w:pPr>
        <w:pStyle w:val="Normal"/>
        <w:rPr/>
      </w:pPr>
      <w:r>
        <w:rPr/>
        <w:t>[[@Bible:Isa 27:10 ]][[27:10 &gt;&gt; Isa 27:10]] {{field-on:Bible}} Защото утвърдений град ще се запусти:Селението ще се напусти и ще се остави както пустиня:Там ще се напасе телето, и там ще си почине,И ще пояде вейките му. {{field-off:Bible}}</w:t>
      </w:r>
    </w:p>
    <w:p>
      <w:pPr>
        <w:pStyle w:val="Normal"/>
        <w:rPr/>
      </w:pPr>
      <w:r>
        <w:rPr/>
        <w:t>[[@Bible:Isa 27:11 ]][[27:11 &gt;&gt; Isa 27:11]] {{field-on:Bible}} Когато ветвите му изсъхнат ще се отчупят:Жените ще дойдат и ще ги изгорят;Защото са неразумни люде;За то Творецът им не ще ги пожали,И Създателят им не ще ги помилва. {{field-off:Bible}}</w:t>
      </w:r>
    </w:p>
    <w:p>
      <w:pPr>
        <w:pStyle w:val="Normal"/>
        <w:rPr/>
      </w:pPr>
      <w:r>
        <w:rPr/>
        <w:t>[[@Bible:Isa 27:12 ]][[27:12 &gt;&gt; Isa 27:12]] {{field-on:Bible}} В онзи ден Господ ще отърси плодаОт стремителната река до потока на Египет;И вие ще се съберете един по един, Израилеви синове. {{field-off:Bible}}</w:t>
      </w:r>
    </w:p>
    <w:p>
      <w:pPr>
        <w:pStyle w:val="Normal"/>
        <w:rPr/>
      </w:pPr>
      <w:r>
        <w:rPr/>
        <w:t>[[@Bible:Isa 27:13 ]][[27:13 &gt;&gt; Isa 27:13]] {{field-on:Bible}} И в онзи ден ще затръби голяма тръба;И ще дойдат скитащите в Асирийската земя,И изгонените в Египетската земя,И ще служат Господу на светата гора в Ерусалим. {{field-off:Bible}}</w:t>
      </w:r>
    </w:p>
    <w:p>
      <w:pPr>
        <w:pStyle w:val="Heading2"/>
        <w:rPr/>
      </w:pPr>
      <w:r>
        <w:rPr/>
        <w:t>Глава 28</w:t>
      </w:r>
    </w:p>
    <w:p>
      <w:pPr>
        <w:pStyle w:val="Normal"/>
        <w:rPr/>
      </w:pPr>
      <w:r>
        <w:rPr/>
        <w:t>[[@Bible:Isa 28:1 ]][[28:1 &gt;&gt; Isa 28:1]] {{field-on:Bible}} Горко на горделивия венец на Ефремовите пияници,На които славната красота е повенал цвет,Които на върха на тлъстите долове се обладават от вино! {{field-off:Bible}}</w:t>
      </w:r>
    </w:p>
    <w:p>
      <w:pPr>
        <w:pStyle w:val="Normal"/>
        <w:rPr/>
      </w:pPr>
      <w:r>
        <w:rPr/>
        <w:t>[[@Bible:Isa 28:2 ]][[28:2 &gt;&gt; Isa 28:2]] {{field-on:Bible}} Ето, от Господа един крепък и силен,Като буря с град,Като разорителна вихрушка,Като буря на силни води прелели,Ще ги хвърли с ръката си на земята. {{field-off:Bible}}</w:t>
      </w:r>
    </w:p>
    <w:p>
      <w:pPr>
        <w:pStyle w:val="Normal"/>
        <w:rPr/>
      </w:pPr>
      <w:r>
        <w:rPr/>
        <w:t>[[@Bible:Isa 28:3 ]][[28:3 &gt;&gt; Isa 28:3]] {{field-on:Bible}} Венецът на гордостта на Ефремовите пиянициЩе се потъпче под нозе. {{field-off:Bible}}</w:t>
      </w:r>
    </w:p>
    <w:p>
      <w:pPr>
        <w:pStyle w:val="Normal"/>
        <w:rPr/>
      </w:pPr>
      <w:r>
        <w:rPr/>
        <w:t>[[@Bible:Isa 28:4 ]][[28:4 &gt;&gt; Isa 28:4]] {{field-on:Bible}} И повеналият цвет, славната им красота,Който е на върха на тлъстия дол,Ще стане като първозрела смоква преди летото,Която щом вземе в ръка който я види, поглъща я. {{field-off:Bible}}</w:t>
      </w:r>
    </w:p>
    <w:p>
      <w:pPr>
        <w:pStyle w:val="Normal"/>
        <w:rPr/>
      </w:pPr>
      <w:r>
        <w:rPr/>
        <w:t>[[@Bible:Isa 28:5 ]][[28:5 &gt;&gt; Isa 28:5]] {{field-on:Bible}} В онзи ден Господ на Силите ще е венец на славаИ корона на красота за остатъка на людете си, {{field-off:Bible}}</w:t>
      </w:r>
    </w:p>
    <w:p>
      <w:pPr>
        <w:pStyle w:val="Normal"/>
        <w:rPr/>
      </w:pPr>
      <w:r>
        <w:rPr/>
        <w:t>[[@Bible:Isa 28:6 ]][[28:6 &gt;&gt; Isa 28:6]] {{field-on:Bible}} И дух на съдба за седналия в съдба,И сила за тези които вращат неприятеля до портата му. {{field-off:Bible}}</w:t>
      </w:r>
    </w:p>
    <w:p>
      <w:pPr>
        <w:pStyle w:val="Normal"/>
        <w:rPr/>
      </w:pPr>
      <w:r>
        <w:rPr/>
        <w:t>[[@Bible:Isa 28:7 ]][[28:7 &gt;&gt; Isa 28:7]] {{field-on:Bible}} Но и те се побъркаха от винотоИ заблудиха се от сикерата:Свещеник и пророк побъркаха се от сикера,Погълнаха се от вино,Заблудиха се от сикера:Побъркаха се във видението,Препъват се в съдбата. {{field-off:Bible}}</w:t>
      </w:r>
    </w:p>
    <w:p>
      <w:pPr>
        <w:pStyle w:val="Normal"/>
        <w:rPr/>
      </w:pPr>
      <w:r>
        <w:rPr/>
        <w:t>[[@Bible:Isa 28:8 ]][[28:8 &gt;&gt; Isa 28:8]] {{field-on:Bible}} Защото всичките трапези са пълни с бълвоч и с нечистота:Няма чисто место. {{field-off:Bible}}</w:t>
      </w:r>
    </w:p>
    <w:p>
      <w:pPr>
        <w:pStyle w:val="Normal"/>
        <w:rPr/>
      </w:pPr>
      <w:r>
        <w:rPr/>
        <w:t>[[@Bible:Isa 28:9 ]][[28:9 &gt;&gt; Isa 28:9]] {{field-on:Bible}} Кого ще научи на знание?И кого ще направи да разумее поучение?Отбиените от млеко ли?Отлъчените от съсци ли? {{field-off:Bible}}</w:t>
      </w:r>
    </w:p>
    <w:p>
      <w:pPr>
        <w:pStyle w:val="Normal"/>
        <w:rPr/>
      </w:pPr>
      <w:r>
        <w:rPr/>
        <w:t>[[@Bible:Isa 28:10 ]][[28:10 &gt;&gt; Isa 28:10]] {{field-on:Bible}} Защото заповед има върх заповед,Заповед върх заповед,Правило върх правило, правило върх правило,Тук малко, там малко. {{field-off:Bible}}</w:t>
      </w:r>
    </w:p>
    <w:p>
      <w:pPr>
        <w:pStyle w:val="Normal"/>
        <w:rPr/>
      </w:pPr>
      <w:r>
        <w:rPr/>
        <w:t>[[@Bible:Isa 28:11 ]][[28:11 &gt;&gt; Isa 28:11]] {{field-on:Bible}} Наистина с гъгниви устни и с друг езикЩе говори на тези люде {{field-off:Bible}}</w:t>
      </w:r>
    </w:p>
    <w:p>
      <w:pPr>
        <w:pStyle w:val="Normal"/>
        <w:rPr/>
      </w:pPr>
      <w:r>
        <w:rPr/>
        <w:t>[[@Bible:Isa 28:12 ]][[28:12 &gt;&gt; Isa 28:12]] {{field-on:Bible}} Той който бе им рекъл:Тая е почивката с която да успокоите утрудения,И тая е отрадата;Но те не рачиха да слушат. {{field-off:Bible}}</w:t>
      </w:r>
    </w:p>
    <w:p>
      <w:pPr>
        <w:pStyle w:val="Normal"/>
        <w:rPr/>
      </w:pPr>
      <w:r>
        <w:rPr/>
        <w:t>[[@Bible:Isa 28:13 ]][[28:13 &gt;&gt; Isa 28:13]] {{field-on:Bible}} И тъй, словото Господне ще стане за тяхЗаповед върх заповед, заповед върх заповед,Правило върх правило, правило върх правило,Тук малко, там малко;За да ходят, и да паднат възнак, и да се съкрушат,И да се впримчат, и да се хванат. {{field-off:Bible}}</w:t>
      </w:r>
    </w:p>
    <w:p>
      <w:pPr>
        <w:pStyle w:val="Normal"/>
        <w:rPr/>
      </w:pPr>
      <w:r>
        <w:rPr/>
        <w:t>[[@Bible:Isa 28:14 ]][[28:14 &gt;&gt; Isa 28:14]] {{field-on:Bible}} За то, слушайте словото Господне, вие человеци присмиватели,Които се вожди на тези люде що са в Ерусалим. {{field-off:Bible}}</w:t>
      </w:r>
    </w:p>
    <w:p>
      <w:pPr>
        <w:pStyle w:val="Normal"/>
        <w:rPr/>
      </w:pPr>
      <w:r>
        <w:rPr/>
        <w:t>[[@Bible:Isa 28:15 ]][[28:15 &gt;&gt; Isa 28:15]] {{field-on:Bible}} Понеже сте рекли:Ние направихме уговор със смъртта,И се съгласихме с ада:Когато преливът на бедата минува, не ще да дойде до нас,Защото си направихме прибежище лъжата,И под лъстението ще се скрием, - {{field-off:Bible}}</w:t>
      </w:r>
    </w:p>
    <w:p>
      <w:pPr>
        <w:pStyle w:val="Normal"/>
        <w:rPr/>
      </w:pPr>
      <w:r>
        <w:rPr/>
        <w:t>[[@Bible:Isa 28:16 ]][[28:16 &gt;&gt; Isa 28:16]] {{field-on:Bible}} За то, така говори Господ Иеова:Ето, полагам в Сион основание, камик,Камик избран, скъпоценен, краеъглен, основание твърдо:Който верва в него няма да прибърза да побегне. {{field-off:Bible}}</w:t>
      </w:r>
    </w:p>
    <w:p>
      <w:pPr>
        <w:pStyle w:val="Normal"/>
        <w:rPr/>
      </w:pPr>
      <w:r>
        <w:rPr/>
        <w:t>[[@Bible:Isa 28:17 ]][[28:17 &gt;&gt; Isa 28:17]] {{field-on:Bible}} И ще туря съдбата правило,И правдата мерило;И град ще изтреби прибежището на лъжата,И водата ще потопи местото на скриването. {{field-off:Bible}}</w:t>
      </w:r>
    </w:p>
    <w:p>
      <w:pPr>
        <w:pStyle w:val="Normal"/>
        <w:rPr/>
      </w:pPr>
      <w:r>
        <w:rPr/>
        <w:t>[[@Bible:Isa 28:18 ]][[28:18 &gt;&gt; Isa 28:18]] {{field-on:Bible}} И уговорът ви със смъртта ще се унищожи,И съгласието ви с ада не ще да устои;Когато преливът на бедата минува,Тогаз ще се стъпчете от него: {{field-off:Bible}}</w:t>
      </w:r>
    </w:p>
    <w:p>
      <w:pPr>
        <w:pStyle w:val="Normal"/>
        <w:rPr/>
      </w:pPr>
      <w:r>
        <w:rPr/>
        <w:t>[[@Bible:Isa 28:19 ]][[28:19 &gt;&gt; Isa 28:19]] {{field-on:Bible}} Когато мине, ще ви хване;Защото всека заран ще минува,Дене и ноще;И само слухът да усети некой ще е страшно. {{field-off:Bible}}</w:t>
      </w:r>
    </w:p>
    <w:p>
      <w:pPr>
        <w:pStyle w:val="Normal"/>
        <w:rPr/>
      </w:pPr>
      <w:r>
        <w:rPr/>
        <w:t>[[@Bible:Isa 28:20 ]][[28:20 &gt;&gt; Isa 28:20]] {{field-on:Bible}} Защото одърът е по-къс отколкото да може некой да се простре,И завивката по-тесна отколкото да може да се завие. {{field-off:Bible}}</w:t>
      </w:r>
    </w:p>
    <w:p>
      <w:pPr>
        <w:pStyle w:val="Normal"/>
        <w:rPr/>
      </w:pPr>
      <w:r>
        <w:rPr/>
        <w:t>[[@Bible:Isa 28:21 ]][[28:21 &gt;&gt; Isa 28:21]] {{field-on:Bible}} Защото Господ ще възстане както с гората Ферасим,Ще се разяри както в дома на Гаваон,За да действува делото си, пречудното си дело,И да извърши деянието си, удивителното си деяние. {{field-off:Bible}}</w:t>
      </w:r>
    </w:p>
    <w:p>
      <w:pPr>
        <w:pStyle w:val="Normal"/>
        <w:rPr/>
      </w:pPr>
      <w:r>
        <w:rPr/>
        <w:t>[[@Bible:Isa 28:22 ]][[28:22 &gt;&gt; Isa 28:22]] {{field-on:Bible}} Сега прочее не ставайте присмивателиЗа да се не стегнат узите ви по-яко;Защото аз чух от Господа Иеова СаваотаОпределено погубление върх всичка таз земя. {{field-off:Bible}}</w:t>
      </w:r>
    </w:p>
    <w:p>
      <w:pPr>
        <w:pStyle w:val="Normal"/>
        <w:rPr/>
      </w:pPr>
      <w:r>
        <w:rPr/>
        <w:t>[[@Bible:Isa 28:23 ]][[28:23 &gt;&gt; Isa 28:23]] {{field-on:Bible}} Слушайте, и чуйте гласа ми:Внимавайте, и слушайте словото ми. {{field-off:Bible}}</w:t>
      </w:r>
    </w:p>
    <w:p>
      <w:pPr>
        <w:pStyle w:val="Normal"/>
        <w:rPr/>
      </w:pPr>
      <w:r>
        <w:rPr/>
        <w:t>[[@Bible:Isa 28:24 ]][[28:24 &gt;&gt; Isa 28:24]] {{field-on:Bible}} Орачът да ли всеки ден оре за да посее,Всеки ден ли разтваря бразди и разбива буците на нивата си? {{field-off:Bible}}</w:t>
      </w:r>
    </w:p>
    <w:p>
      <w:pPr>
        <w:pStyle w:val="Normal"/>
        <w:rPr/>
      </w:pPr>
      <w:r>
        <w:rPr/>
        <w:t>[[@Bible:Isa 28:25 ]][[28:25 &gt;&gt; Isa 28:25]] {{field-on:Bible}} Като изравни лицето й,Не пръска ли чернуха, и посева кимион,И туря житото според реда му,И ечимика на определеното му место,И белото жито в предела му? {{field-off:Bible}}</w:t>
      </w:r>
    </w:p>
    <w:p>
      <w:pPr>
        <w:pStyle w:val="Normal"/>
        <w:rPr/>
      </w:pPr>
      <w:r>
        <w:rPr/>
        <w:t>[[@Bible:Isa 28:26 ]][[28:26 &gt;&gt; Isa 28:26]] {{field-on:Bible}} Защото учи го Бог му как требва да прави, - поучава го. {{field-off:Bible}}</w:t>
      </w:r>
    </w:p>
    <w:p>
      <w:pPr>
        <w:pStyle w:val="Normal"/>
        <w:rPr/>
      </w:pPr>
      <w:r>
        <w:rPr/>
        <w:t>[[@Bible:Isa 28:27 ]][[28:27 &gt;&gt; Isa 28:27]] {{field-on:Bible}} Защото не се вършее чернухата с диканя,Нито колело от кола се завърта върх кимиона;Но с тояга се очуква чернухата,И с прът кимионът. {{field-off:Bible}}</w:t>
      </w:r>
    </w:p>
    <w:p>
      <w:pPr>
        <w:pStyle w:val="Normal"/>
        <w:rPr/>
      </w:pPr>
      <w:r>
        <w:rPr/>
        <w:t>[[@Bible:Isa 28:28 ]][[28:28 &gt;&gt; Isa 28:28]] {{field-on:Bible}} А житото на хлеба се стрива;Но не ще го вършее винаги,Нито ще го стрие с колното си колело,Нито ще го направи дребно с копитата на конете си. {{field-off:Bible}}</w:t>
      </w:r>
    </w:p>
    <w:p>
      <w:pPr>
        <w:pStyle w:val="Normal"/>
        <w:rPr/>
      </w:pPr>
      <w:r>
        <w:rPr/>
        <w:t>[[@Bible:Isa 28:29 ]][[28:29 &gt;&gt; Isa 28:29]] {{field-on:Bible}} И то произлезва от Господа Саваота,Който е чуден в съвет, велик в разум. {{field-off:Bible}}</w:t>
      </w:r>
    </w:p>
    <w:p>
      <w:pPr>
        <w:pStyle w:val="Heading2"/>
        <w:rPr/>
      </w:pPr>
      <w:r>
        <w:rPr/>
        <w:t>Глава 29</w:t>
      </w:r>
    </w:p>
    <w:p>
      <w:pPr>
        <w:pStyle w:val="Normal"/>
        <w:rPr/>
      </w:pPr>
      <w:r>
        <w:rPr/>
        <w:t>[[@Bible:Isa 29:1 ]][[29:1 &gt;&gt; Isa 29:1]] {{field-on:Bible}} Горко на Ариил, Ариил,Града дето Давид се насели!Притурете година върх година:Праздниците нека правят кръговете си в него. {{field-off:Bible}}</w:t>
      </w:r>
    </w:p>
    <w:p>
      <w:pPr>
        <w:pStyle w:val="Normal"/>
        <w:rPr/>
      </w:pPr>
      <w:r>
        <w:rPr/>
        <w:t>[[@Bible:Isa 29:2 ]][[29:2 &gt;&gt; Isa 29:2]] {{field-on:Bible}} Но аз ще утесня Ариил;И там ще бъде тъга и скърб;И той ще ми бъде както Ариил. {{field-off:Bible}}</w:t>
      </w:r>
    </w:p>
    <w:p>
      <w:pPr>
        <w:pStyle w:val="Normal"/>
        <w:rPr/>
      </w:pPr>
      <w:r>
        <w:rPr/>
        <w:t>[[@Bible:Isa 29:3 ]][[29:3 &gt;&gt; Isa 29:3]] {{field-on:Bible}} И ще туря стан против тебе наоколо,И ще поставя обсада върх тебе с окопи,И ще подигна табии против тебе. {{field-off:Bible}}</w:t>
      </w:r>
    </w:p>
    <w:p>
      <w:pPr>
        <w:pStyle w:val="Normal"/>
        <w:rPr/>
      </w:pPr>
      <w:r>
        <w:rPr/>
        <w:t>[[@Bible:Isa 29:4 ]][[29:4 &gt;&gt; Isa 29:4]] {{field-on:Bible}} И ще се низринеш, ще говориш из земята;И говоренето ти ще бъде низко из пръстта,И гласът ти из земята ще бъде както на бесовъпрошател,И говоренето ти ще шепне из пръстта. {{field-off:Bible}}</w:t>
      </w:r>
    </w:p>
    <w:p>
      <w:pPr>
        <w:pStyle w:val="Normal"/>
        <w:rPr/>
      </w:pPr>
      <w:r>
        <w:rPr/>
        <w:t>[[@Bible:Isa 29:5 ]][[29:5 &gt;&gt; Isa 29:5]] {{field-on:Bible}} А множеството на странните около тебе ще бъде като тънък прах,И множеството на насилниците като дребна плява отвевана;И то ще бъде внезапно в едно мъгновение. {{field-off:Bible}}</w:t>
      </w:r>
    </w:p>
    <w:p>
      <w:pPr>
        <w:pStyle w:val="Normal"/>
        <w:rPr/>
      </w:pPr>
      <w:r>
        <w:rPr/>
        <w:t>[[@Bible:Isa 29:6 ]][[29:6 &gt;&gt; Isa 29:6]] {{field-on:Bible}} Ще бъдеш посетен от Господа на СилитеС гръм, и с труд, и голем глас,С буря, и вихрушка,И с огнен пламик пояждащ. {{field-off:Bible}}</w:t>
      </w:r>
    </w:p>
    <w:p>
      <w:pPr>
        <w:pStyle w:val="Normal"/>
        <w:rPr/>
      </w:pPr>
      <w:r>
        <w:rPr/>
        <w:t>[[@Bible:Isa 29:7 ]][[29:7 &gt;&gt; Isa 29:7]] {{field-on:Bible}} И множеството на всичките народиКоито воюват против Ариил,Всички които ратуват против него и против твърдините муИ които го утесняват,Ще бъдат като сън в нощно видение. {{field-off:Bible}}</w:t>
      </w:r>
    </w:p>
    <w:p>
      <w:pPr>
        <w:pStyle w:val="Normal"/>
        <w:rPr/>
      </w:pPr>
      <w:r>
        <w:rPr/>
        <w:t>[[@Bible:Isa 29:8 ]][[29:8 &gt;&gt; Isa 29:8]] {{field-on:Bible}} И както гладният сънува, ето, че яде;Но събужда се и душата му е праздна;Или както жедният сънува, ето, че пие;Но събужда се, и ето, примрел, и душата му е жедна, -Така ще бъдат множествата на всичките народиКоито ратуват против гората Сион. {{field-off:Bible}}</w:t>
      </w:r>
    </w:p>
    <w:p>
      <w:pPr>
        <w:pStyle w:val="Normal"/>
        <w:rPr/>
      </w:pPr>
      <w:r>
        <w:rPr/>
        <w:t>[[@Bible:Isa 29:9 ]][[29:9 &gt;&gt; Isa 29:9]] {{field-on:Bible}} Стойте смаяни и почудете се:Помрачете се и ослепейте:Те са пияни, но не от вино:Политат, но не от сикера. {{field-off:Bible}}</w:t>
      </w:r>
    </w:p>
    <w:p>
      <w:pPr>
        <w:pStyle w:val="Normal"/>
        <w:rPr/>
      </w:pPr>
      <w:r>
        <w:rPr/>
        <w:t>[[@Bible:Isa 29:10 ]][[29:10 &gt;&gt; Isa 29:10]] {{field-on:Bible}} Защото Господ изле на вас дух на дълбок сън,И затвори очите ви:Помрачи пророците и князовете ви които гледат видения. {{field-off:Bible}}</w:t>
      </w:r>
    </w:p>
    <w:p>
      <w:pPr>
        <w:pStyle w:val="Normal"/>
        <w:rPr/>
      </w:pPr>
      <w:r>
        <w:rPr/>
        <w:t>[[@Bible:Isa 29:11 ]][[29:11 &gt;&gt; Isa 29:11]] {{field-on:Bible}} И всяко пророческо видение ще бъде за васКато думите на запечатана книгаКоято би дали на некого който знае да чете,И казали би: Я прочети това;А той казва: Не мога, защото е запечатано; {{field-off:Bible}}</w:t>
      </w:r>
    </w:p>
    <w:p>
      <w:pPr>
        <w:pStyle w:val="Normal"/>
        <w:rPr/>
      </w:pPr>
      <w:r>
        <w:rPr/>
        <w:t>[[@Bible:Isa 29:12 ]][[29:12 &gt;&gt; Isa 29:12]] {{field-on:Bible}} И дават книгата на некого който не знае да чете,И казват: Я прочети това;А той казва: Не зная да чета. {{field-off:Bible}}</w:t>
      </w:r>
    </w:p>
    <w:p>
      <w:pPr>
        <w:pStyle w:val="Normal"/>
        <w:rPr/>
      </w:pPr>
      <w:r>
        <w:rPr/>
        <w:t>[[@Bible:Isa 29:13 ]][[29:13 &gt;&gt; Isa 29:13]] {{field-on:Bible}} За то Господ говори:Понеже тези люде се приближават при мене с устата си,И почитат ме с устните си,Но сърдцето им далеч отстои от мене,И благоговението им към мене еСпоред поучения на человечески заповеди, - {{field-off:Bible}}</w:t>
      </w:r>
    </w:p>
    <w:p>
      <w:pPr>
        <w:pStyle w:val="Normal"/>
        <w:rPr/>
      </w:pPr>
      <w:r>
        <w:rPr/>
        <w:t>[[@Bible:Isa 29:14 ]][[29:14 &gt;&gt; Isa 29:14]] {{field-on:Bible}} За то, ето, ще притуря да направя чудно дело между тези люде,чудно и странно дело;И мъдростта на мъдрите им ще се изгуби,И разумът на разумните им ще се скрие. {{field-off:Bible}}</w:t>
      </w:r>
    </w:p>
    <w:p>
      <w:pPr>
        <w:pStyle w:val="Normal"/>
        <w:rPr/>
      </w:pPr>
      <w:r>
        <w:rPr/>
        <w:t>[[@Bible:Isa 29:15 ]][[29:15 &gt;&gt; Isa 29:15]] {{field-on:Bible}} Горко на тези които търсят дълбоко местоЗа да скрият съвета си от Господа,И на които делата са в тъмнината,И казват:Кой ни види? и кой ни знае? {{field-off:Bible}}</w:t>
      </w:r>
    </w:p>
    <w:p>
      <w:pPr>
        <w:pStyle w:val="Normal"/>
        <w:rPr/>
      </w:pPr>
      <w:r>
        <w:rPr/>
        <w:t>[[@Bible:Isa 29:16 ]][[29:16 &gt;&gt; Isa 29:16]] {{field-on:Bible}} О строптивост ваша! Грънчарят ще се вмени ли както кал?Направата ще рече ли за тогоз който я е направил: Той не ме е направил?Или творението ще рече ли за тогоз що го е сътворил: Той няма разум? {{field-off:Bible}}</w:t>
      </w:r>
    </w:p>
    <w:p>
      <w:pPr>
        <w:pStyle w:val="Normal"/>
        <w:rPr/>
      </w:pPr>
      <w:r>
        <w:rPr/>
        <w:t>[[@Bible:Isa 29:17 ]][[29:17 &gt;&gt; Isa 29:17]] {{field-on:Bible}} Не след твърде малко време ли още,И Ливан ще се промени в плодоносно поле,И плодоносното поле ще се вмени както дъбрава? {{field-off:Bible}}</w:t>
      </w:r>
    </w:p>
    <w:p>
      <w:pPr>
        <w:pStyle w:val="Normal"/>
        <w:rPr/>
      </w:pPr>
      <w:r>
        <w:rPr/>
        <w:t>[[@Bible:Isa 29:18 ]][[29:18 &gt;&gt; Isa 29:18]] {{field-on:Bible}} И в онзи ден, глухите ще чуят словото на книгата,И очите на слепите ще прогледат,Освободени от тъмнината и от мъглата. {{field-off:Bible}}</w:t>
      </w:r>
    </w:p>
    <w:p>
      <w:pPr>
        <w:pStyle w:val="Normal"/>
        <w:rPr/>
      </w:pPr>
      <w:r>
        <w:rPr/>
        <w:t>[[@Bible:Isa 29:19 ]][[29:19 &gt;&gt; Isa 29:19]] {{field-on:Bible}} И нищите ще умножат радостта си в Господа,И сиромасите от человецитеЩе се развеселят в Светия Израилев. {{field-off:Bible}}</w:t>
      </w:r>
    </w:p>
    <w:p>
      <w:pPr>
        <w:pStyle w:val="Normal"/>
        <w:rPr/>
      </w:pPr>
      <w:r>
        <w:rPr/>
        <w:t>[[@Bible:Isa 29:20 ]][[29:20 &gt;&gt; Isa 29:20]] {{field-on:Bible}} Защото страшният изчезна, и присмивателят се изгуби,И всички които пазеха да направят беззаконие се изтребиха, - {{field-off:Bible}}</w:t>
      </w:r>
    </w:p>
    <w:p>
      <w:pPr>
        <w:pStyle w:val="Normal"/>
        <w:rPr/>
      </w:pPr>
      <w:r>
        <w:rPr/>
        <w:t>[[@Bible:Isa 29:21 ]][[29:21 &gt;&gt; Isa 29:21]] {{field-on:Bible}} Които изкарват человека виновен в съдба,И турят сет на оногоз който обличава на портата,И с лъжа окривяват праведния. {{field-off:Bible}}</w:t>
      </w:r>
    </w:p>
    <w:p>
      <w:pPr>
        <w:pStyle w:val="Normal"/>
        <w:rPr/>
      </w:pPr>
      <w:r>
        <w:rPr/>
        <w:t>[[@Bible:Isa 29:22 ]][[29:22 &gt;&gt; Isa 29:22]] {{field-on:Bible}} За то Господ който е изкупил Авраама така говори за Якововия дом:Яков няма вече да се посрами,И лицето му няма вече да побледнее; {{field-off:Bible}}</w:t>
      </w:r>
    </w:p>
    <w:p>
      <w:pPr>
        <w:pStyle w:val="Normal"/>
        <w:rPr/>
      </w:pPr>
      <w:r>
        <w:rPr/>
        <w:t>[[@Bible:Isa 29:23 ]][[29:23 &gt;&gt; Isa 29:23]] {{field-on:Bible}} Но когато види чадата си, делото на ръцете ми,Всред себе си, те ще осветят името ми,И ще осветят Светия Яковов,И ще се боят от Бога Израилев. {{field-off:Bible}}</w:t>
      </w:r>
    </w:p>
    <w:p>
      <w:pPr>
        <w:pStyle w:val="Normal"/>
        <w:rPr/>
      </w:pPr>
      <w:r>
        <w:rPr/>
        <w:t>[[@Bible:Isa 29:24 ]][[29:24 &gt;&gt; Isa 29:24]] {{field-on:Bible}} А които беха заблудени духом ще бъдат вразумени,И които роптаеха ще научат учение. {{field-off:Bible}}</w:t>
      </w:r>
    </w:p>
    <w:p>
      <w:pPr>
        <w:pStyle w:val="Heading2"/>
        <w:rPr/>
      </w:pPr>
      <w:r>
        <w:rPr/>
        <w:t>Глава 30</w:t>
      </w:r>
    </w:p>
    <w:p>
      <w:pPr>
        <w:pStyle w:val="Normal"/>
        <w:rPr/>
      </w:pPr>
      <w:r>
        <w:rPr/>
        <w:t>[[@Bible:Isa 30:1 ]][[30:1 &gt;&gt; Isa 30:1]] {{field-on:Bible}} Горко на отстъпившите чада, говори Господ,Които правят съвет, но не от мене,И които правят договори, но не чрез Духа ми,За да притурят грех върх грех; {{field-off:Bible}}</w:t>
      </w:r>
    </w:p>
    <w:p>
      <w:pPr>
        <w:pStyle w:val="Normal"/>
        <w:rPr/>
      </w:pPr>
      <w:r>
        <w:rPr/>
        <w:t>[[@Bible:Isa 30:2 ]][[30:2 &gt;&gt; Isa 30:2]] {{field-on:Bible}} Които отиват за да слезат в ЕгипетБез да се допитват от устата ми,За да се укрепят със силата на Фараона,И да прибегнат под сенката на Египет! {{field-off:Bible}}</w:t>
      </w:r>
    </w:p>
    <w:p>
      <w:pPr>
        <w:pStyle w:val="Normal"/>
        <w:rPr/>
      </w:pPr>
      <w:r>
        <w:rPr/>
        <w:t>[[@Bible:Isa 30:3 ]][[30:3 &gt;&gt; Isa 30:3]] {{field-on:Bible}} А Фараоновата сила ще ви бъде срам,И прибегването под Египетската сенка укор. {{field-off:Bible}}</w:t>
      </w:r>
    </w:p>
    <w:p>
      <w:pPr>
        <w:pStyle w:val="Normal"/>
        <w:rPr/>
      </w:pPr>
      <w:r>
        <w:rPr/>
        <w:t>[[@Bible:Isa 30:4 ]][[30:4 &gt;&gt; Isa 30:4]] {{field-on:Bible}} Защото началниците му отидоха в Танис,И посланниците му дойдоха в Ханес. {{field-off:Bible}}</w:t>
      </w:r>
    </w:p>
    <w:p>
      <w:pPr>
        <w:pStyle w:val="Normal"/>
        <w:rPr/>
      </w:pPr>
      <w:r>
        <w:rPr/>
        <w:t>[[@Bible:Isa 30:5 ]][[30:5 &gt;&gt; Isa 30:5]] {{field-on:Bible}} Всички се засрамиха за люде които не могоха да ги ползуватНито да бъдат помощ или полза,Но посрамление, още и укорение. {{field-off:Bible}}</w:t>
      </w:r>
    </w:p>
    <w:p>
      <w:pPr>
        <w:pStyle w:val="Normal"/>
        <w:rPr/>
      </w:pPr>
      <w:r>
        <w:rPr/>
        <w:t>[[@Bible:Isa 30:6 ]][[30:6 &gt;&gt; Isa 30:6]] {{field-on:Bible}} Ето, животни натоварени към юг отиват:В земята на скърбта и утеснението,Дето има лъвица и як лъв,Ехидна и горителна хвърката змия,Там ще занесат богатството си на плещите на оселчетата,И съкровищата си на гърбицата на камилите,При люде които няма да ги ползуват. {{field-off:Bible}}</w:t>
      </w:r>
    </w:p>
    <w:p>
      <w:pPr>
        <w:pStyle w:val="Normal"/>
        <w:rPr/>
      </w:pPr>
      <w:r>
        <w:rPr/>
        <w:t>[[@Bible:Isa 30:7 ]][[30:7 &gt;&gt; Isa 30:7]] {{field-on:Bible}} Защото помощта на Египтяните ще е суетна и безполезна;И тъй, викнах за това: Хвалбата им е само да седят. {{field-off:Bible}}</w:t>
      </w:r>
    </w:p>
    <w:p>
      <w:pPr>
        <w:pStyle w:val="Normal"/>
        <w:rPr/>
      </w:pPr>
      <w:r>
        <w:rPr/>
        <w:t>[[@Bible:Isa 30:8 ]][[30:8 &gt;&gt; Isa 30:8]] {{field-on:Bible}} Сега иди, напиши това при тях на дъсчица,И забележи го в книга,За да остане в бъдещето време за свидетелство до века, {{field-off:Bible}}</w:t>
      </w:r>
    </w:p>
    <w:p>
      <w:pPr>
        <w:pStyle w:val="Normal"/>
        <w:rPr/>
      </w:pPr>
      <w:r>
        <w:rPr/>
        <w:t>[[@Bible:Isa 30:9 ]][[30:9 &gt;&gt; Isa 30:9]] {{field-on:Bible}} че те са непокорливи люде, лъжливи синове,Синове които не щат да слушат закона Господен; {{field-off:Bible}}</w:t>
      </w:r>
    </w:p>
    <w:p>
      <w:pPr>
        <w:pStyle w:val="Normal"/>
        <w:rPr/>
      </w:pPr>
      <w:r>
        <w:rPr/>
        <w:t>[[@Bible:Isa 30:10 ]][[30:10 &gt;&gt; Isa 30:10]] {{field-on:Bible}} Които говорят на прозорливците: Не прозирайте,И на пророците: Не ни пророчествувайте правото:Говорете ни ласкателно,Пророчествувайте лъстиво: {{field-off:Bible}}</w:t>
      </w:r>
    </w:p>
    <w:p>
      <w:pPr>
        <w:pStyle w:val="Normal"/>
        <w:rPr/>
      </w:pPr>
      <w:r>
        <w:rPr/>
        <w:t>[[@Bible:Isa 30:11 ]][[30:11 &gt;&gt; Isa 30:11]] {{field-on:Bible}} Оттеглете се от пътя,Уклонете се от пътеката,Дигнете от пред нас Светия Израилев. {{field-off:Bible}}</w:t>
      </w:r>
    </w:p>
    <w:p>
      <w:pPr>
        <w:pStyle w:val="Normal"/>
        <w:rPr/>
      </w:pPr>
      <w:r>
        <w:rPr/>
        <w:t>[[@Bible:Isa 30:12 ]][[30:12 &gt;&gt; Isa 30:12]] {{field-on:Bible}} За то, така говори Светий Израилев:Понеже презирате това слово,И уповавате на насилството и на строптивостта,И се подпирате на тях, {{field-off:Bible}}</w:t>
      </w:r>
    </w:p>
    <w:p>
      <w:pPr>
        <w:pStyle w:val="Normal"/>
        <w:rPr/>
      </w:pPr>
      <w:r>
        <w:rPr/>
        <w:t>[[@Bible:Isa 30:13 ]][[30:13 &gt;&gt; Isa 30:13]] {{field-on:Bible}} За то, това беззаконие ще ви бъдеКато развала готова да падне,Издута във висока стенаНа която съсипването дохожда внезапно в едно мъгновение, {{field-off:Bible}}</w:t>
      </w:r>
    </w:p>
    <w:p>
      <w:pPr>
        <w:pStyle w:val="Normal"/>
        <w:rPr/>
      </w:pPr>
      <w:r>
        <w:rPr/>
        <w:t>[[@Bible:Isa 30:14 ]][[30:14 &gt;&gt; Isa 30:14]] {{field-on:Bible}} И ще я съкруши като съкрушение на черепен съсъд, счупен немилостиво,Щото да се не намира в счупването му черепЗа да вземе некой огън от огнището,Или да гребне вода от рова. {{field-off:Bible}}</w:t>
      </w:r>
    </w:p>
    <w:p>
      <w:pPr>
        <w:pStyle w:val="Normal"/>
        <w:rPr/>
      </w:pPr>
      <w:r>
        <w:rPr/>
        <w:t>[[@Bible:Isa 30:15 ]][[30:15 &gt;&gt; Isa 30:15]] {{field-on:Bible}} Защото така говори Господ Иеова, Светий Израилев:Във вращане и почиване ще се спасите:В безмълвие и упование ще бъде силата ви; но не рачихте. {{field-off:Bible}}</w:t>
      </w:r>
    </w:p>
    <w:p>
      <w:pPr>
        <w:pStyle w:val="Normal"/>
        <w:rPr/>
      </w:pPr>
      <w:r>
        <w:rPr/>
        <w:t>[[@Bible:Isa 30:16 ]][[30:16 &gt;&gt; Isa 30:16]] {{field-on:Bible}} И рекохте: Не; но ще побегнем с коне;За то, ще бегате:И ще яхнем на бързоноги;За то, и които ви гонят ще са бързоноги. {{field-off:Bible}}</w:t>
      </w:r>
    </w:p>
    <w:p>
      <w:pPr>
        <w:pStyle w:val="Normal"/>
        <w:rPr/>
      </w:pPr>
      <w:r>
        <w:rPr/>
        <w:t>[[@Bible:Isa 30:17 ]][[30:17 &gt;&gt; Isa 30:17]] {{field-on:Bible}} Ще бегате тисяща от прещението на едного,И всички от прещението на петима,Доде да останете като стълп на върх на гора,И като знаме на хълм. {{field-off:Bible}}</w:t>
      </w:r>
    </w:p>
    <w:p>
      <w:pPr>
        <w:pStyle w:val="Normal"/>
        <w:rPr/>
      </w:pPr>
      <w:r>
        <w:rPr/>
        <w:t>[[@Bible:Isa 30:18 ]][[30:18 &gt;&gt; Isa 30:18]] {{field-on:Bible}} И така ще чака Господ за да ви помилва,И така ще се превъзнесе за да ви пожали;Защото Господ е Бог правосъден:Блажени всички които го чакат. {{field-off:Bible}}</w:t>
      </w:r>
    </w:p>
    <w:p>
      <w:pPr>
        <w:pStyle w:val="Normal"/>
        <w:rPr/>
      </w:pPr>
      <w:r>
        <w:rPr/>
        <w:t>[[@Bible:Isa 30:19 ]][[30:19 &gt;&gt; Isa 30:19]] {{field-on:Bible}} Защото людете ще се населят в Сион у Ерусалим:Ти няма да плачеш вече:Той тутакси ще те помилва в гласа на вопъла ти:Когато го чуе ще ти отговори. {{field-off:Bible}}</w:t>
      </w:r>
    </w:p>
    <w:p>
      <w:pPr>
        <w:pStyle w:val="Normal"/>
        <w:rPr/>
      </w:pPr>
      <w:r>
        <w:rPr/>
        <w:t>[[@Bible:Isa 30:20 ]][[30:20 &gt;&gt; Isa 30:20]] {{field-on:Bible}} И ако ви даде ГосподХлеб на скърб и вода на утеснение,Но учителите ти няма да се отнемат вече,И очите ти ще гледат учителите ти. {{field-off:Bible}}</w:t>
      </w:r>
    </w:p>
    <w:p>
      <w:pPr>
        <w:pStyle w:val="Normal"/>
        <w:rPr/>
      </w:pPr>
      <w:r>
        <w:rPr/>
        <w:t>[[@Bible:Isa 30:21 ]][[30:21 &gt;&gt; Isa 30:21]] {{field-on:Bible}} И ушите ти ще слушат зад тебе слово което ще говори:Този е пътят, ходете по него, -Когато се обръщате на десноИ когато се обръщате на лево, {{field-off:Bible}}</w:t>
      </w:r>
    </w:p>
    <w:p>
      <w:pPr>
        <w:pStyle w:val="Normal"/>
        <w:rPr/>
      </w:pPr>
      <w:r>
        <w:rPr/>
        <w:t>[[@Bible:Isa 30:22 ]][[30:22 &gt;&gt; Isa 30:22]] {{field-on:Bible}} И вие ще имате като гнусотаПокрова на сребърните си истуканиИ украшението на златните си леяни идоли:Ще ги отхвърлиш като нечиста дрипа:Ще им речеш: Махнете се от тук. {{field-off:Bible}}</w:t>
      </w:r>
    </w:p>
    <w:p>
      <w:pPr>
        <w:pStyle w:val="Normal"/>
        <w:rPr/>
      </w:pPr>
      <w:r>
        <w:rPr/>
        <w:t>[[@Bible:Isa 30:23 ]][[30:23 &gt;&gt; Isa 30:23]] {{field-on:Bible}} Тогаз ще даде дъжд за семето тиКоето ще посееш в нивата си,И хляб от земната рожба,Който ще бъде тлъст и изобилен:В онзи ден скотовете ти ще пасат в широки паши; {{field-off:Bible}}</w:t>
      </w:r>
    </w:p>
    <w:p>
      <w:pPr>
        <w:pStyle w:val="Normal"/>
        <w:rPr/>
      </w:pPr>
      <w:r>
        <w:rPr/>
        <w:t>[[@Bible:Isa 30:24 ]][[30:24 &gt;&gt; Isa 30:24]] {{field-on:Bible}} И воловете и оселчетатаКоито работят земятаЩе ядат чиста зоб веяна с лопата и веяло. {{field-off:Bible}}</w:t>
      </w:r>
    </w:p>
    <w:p>
      <w:pPr>
        <w:pStyle w:val="Normal"/>
        <w:rPr/>
      </w:pPr>
      <w:r>
        <w:rPr/>
        <w:t>[[@Bible:Isa 30:25 ]][[30:25 &gt;&gt; Isa 30:25]] {{field-on:Bible}} И ще има на всека висока гораИ на всеки висок хълмРеки и водни течения,В деня на голямото клане,Когато стълповете паднат. {{field-off:Bible}}</w:t>
      </w:r>
    </w:p>
    <w:p>
      <w:pPr>
        <w:pStyle w:val="Normal"/>
        <w:rPr/>
      </w:pPr>
      <w:r>
        <w:rPr/>
        <w:t>[[@Bible:Isa 30:26 ]][[30:26 &gt;&gt; Isa 30:26]] {{field-on:Bible}} И светлината на луната ще бъде като светлината на слънцето,И светлината на слънцето ще бъде седмократна, -Като светлината на седем дни, -В деня в който Господ обвързва съкрушението на людете си,И изцелява раната на уязвението им. {{field-off:Bible}}</w:t>
      </w:r>
    </w:p>
    <w:p>
      <w:pPr>
        <w:pStyle w:val="Normal"/>
        <w:rPr/>
      </w:pPr>
      <w:r>
        <w:rPr/>
        <w:t>[[@Bible:Isa 30:27 ]][[30:27 &gt;&gt; Isa 30:27]] {{field-on:Bible}} Ето, името Господне иде от далеч:Разпалена е яростта му, и тежък пламикът:Устните му са пълни с негодувания,И езикът му като огън пояждащ, {{field-off:Bible}}</w:t>
      </w:r>
    </w:p>
    <w:p>
      <w:pPr>
        <w:pStyle w:val="Normal"/>
        <w:rPr/>
      </w:pPr>
      <w:r>
        <w:rPr/>
        <w:t>[[@Bible:Isa 30:28 ]][[30:28 &gt;&gt; Isa 30:28]] {{field-on:Bible}} И диханието му като наводняемо течениеКоето достига до сред врата,За да пресее народите в ситото на суетата;И ще бъде в челюстите на племената уздаКоято ще ги направи да се скитат. {{field-off:Bible}}</w:t>
      </w:r>
    </w:p>
    <w:p>
      <w:pPr>
        <w:pStyle w:val="Normal"/>
        <w:rPr/>
      </w:pPr>
      <w:r>
        <w:rPr/>
        <w:t>[[@Bible:Isa 30:29 ]][[30:29 &gt;&gt; Isa 30:29]] {{field-on:Bible}} У вас ще има пения както в нощта на тържествуем праздник,И сърдечно веселие както когато отиват със свирки,За да отидат в гората Господня, при Крепкия Израилев. {{field-off:Bible}}</w:t>
      </w:r>
    </w:p>
    <w:p>
      <w:pPr>
        <w:pStyle w:val="Normal"/>
        <w:rPr/>
      </w:pPr>
      <w:r>
        <w:rPr/>
        <w:t>[[@Bible:Isa 30:30 ]][[30:30 &gt;&gt; Isa 30:30]] {{field-on:Bible}} И ще направи Господ да се чуе славният му глас,И ще покаже замахването с мишцата си,С негодуване на ярост и с пламик на огън пояждащ,С буен дъжд, и с буря, и с камене от град. {{field-off:Bible}}</w:t>
      </w:r>
    </w:p>
    <w:p>
      <w:pPr>
        <w:pStyle w:val="Normal"/>
        <w:rPr/>
      </w:pPr>
      <w:r>
        <w:rPr/>
        <w:t>[[@Bible:Isa 30:31 ]][[30:31 &gt;&gt; Isa 30:31]] {{field-on:Bible}} Защото Асириецът който с палица удря,чрез гласа Господен ще бъде смазан. {{field-off:Bible}}</w:t>
      </w:r>
    </w:p>
    <w:p>
      <w:pPr>
        <w:pStyle w:val="Normal"/>
        <w:rPr/>
      </w:pPr>
      <w:r>
        <w:rPr/>
        <w:t>[[@Bible:Isa 30:32 ]][[30:32 &gt;&gt; Isa 30:32]] {{field-on:Bible}} И от дето замине определената палицаКоято Господ ще снеме върх него,Тъпани и китари ще бъдат;И с потресателни брани ще ратува против тях. {{field-off:Bible}}</w:t>
      </w:r>
    </w:p>
    <w:p>
      <w:pPr>
        <w:pStyle w:val="Normal"/>
        <w:rPr/>
      </w:pPr>
      <w:r>
        <w:rPr/>
        <w:t>[[@Bible:Isa 30:33 ]][[30:33 &gt;&gt; Isa 30:33]] {{field-on:Bible}} Защото Тофет е пред време приготвен,Ей, за царя приготвен:Той го направи дълбок и широк:Купът му е огън и дърва много:Диханието Господне, като течение на жупел, ще го разпали. {{field-off:Bible}}</w:t>
      </w:r>
    </w:p>
    <w:p>
      <w:pPr>
        <w:pStyle w:val="Heading2"/>
        <w:rPr/>
      </w:pPr>
      <w:r>
        <w:rPr/>
        <w:t>Глава 31</w:t>
      </w:r>
    </w:p>
    <w:p>
      <w:pPr>
        <w:pStyle w:val="Normal"/>
        <w:rPr/>
      </w:pPr>
      <w:r>
        <w:rPr/>
        <w:t>[[@Bible:Isa 31:1 ]][[31:1 &gt;&gt; Isa 31:1]] {{field-on:Bible}} Горко на онези които слазят в Египет за помощ,И се надеят на коне,И уповават на колесници защото са многочислени,И на конници защото са много яки,И не гледат на Светия Израилев,И Господа не търсят. {{field-off:Bible}}</w:t>
      </w:r>
    </w:p>
    <w:p>
      <w:pPr>
        <w:pStyle w:val="Normal"/>
        <w:rPr/>
      </w:pPr>
      <w:r>
        <w:rPr/>
        <w:t>[[@Bible:Isa 31:2 ]][[31:2 &gt;&gt; Isa 31:2]] {{field-on:Bible}} Но и той е мъдър,И ще докара зло, и не ще да повърне словата си;Но ще стане против дома на лукавите,И против помощта на тези които правят беззаконие. {{field-off:Bible}}</w:t>
      </w:r>
    </w:p>
    <w:p>
      <w:pPr>
        <w:pStyle w:val="Normal"/>
        <w:rPr/>
      </w:pPr>
      <w:r>
        <w:rPr/>
        <w:t>[[@Bible:Isa 31:3 ]][[31:3 &gt;&gt; Isa 31:3]] {{field-on:Bible}} А Египтяните са человеци, а не Бог,И конете им плът, а не дух.Когато Господ простре ръката си,И който помага ще се препъне,И комуто помагат ще падне,И всички купно ще погинат. {{field-off:Bible}}</w:t>
      </w:r>
    </w:p>
    <w:p>
      <w:pPr>
        <w:pStyle w:val="Normal"/>
        <w:rPr/>
      </w:pPr>
      <w:r>
        <w:rPr/>
        <w:t>[[@Bible:Isa 31:4 ]][[31:4 &gt;&gt; Isa 31:4]] {{field-on:Bible}} Защото така ми говори Господ:Както лъвът, както младият лъв,Който рикае над лова си,Ако и да се свикат против него множество пастири,Не се плаши от гласа имНито се стреска от метежа им,Така Господ на Силите ще слезеЗа да ратува за гората на СионИ за неговия хълм. {{field-off:Bible}}</w:t>
      </w:r>
    </w:p>
    <w:p>
      <w:pPr>
        <w:pStyle w:val="Normal"/>
        <w:rPr/>
      </w:pPr>
      <w:r>
        <w:rPr/>
        <w:t>[[@Bible:Isa 31:5 ]][[31:5 &gt;&gt; Isa 31:5]] {{field-on:Bible}} Както птиците трептят над своите птиченца,Така Господ на Силите ще защити Ерусалим:Ще защити и ще го избави,Ще премине и ще го спаси. {{field-off:Bible}}</w:t>
      </w:r>
    </w:p>
    <w:p>
      <w:pPr>
        <w:pStyle w:val="Normal"/>
        <w:rPr/>
      </w:pPr>
      <w:r>
        <w:rPr/>
        <w:t>[[@Bible:Isa 31:6 ]][[31:6 &gt;&gt; Isa 31:6]] {{field-on:Bible}} Върнете се към тогозОт когото Израилевите синове дълбоко отстъпиха. {{field-off:Bible}}</w:t>
      </w:r>
    </w:p>
    <w:p>
      <w:pPr>
        <w:pStyle w:val="Normal"/>
        <w:rPr/>
      </w:pPr>
      <w:r>
        <w:rPr/>
        <w:t>[[@Bible:Isa 31:7 ]][[31:7 &gt;&gt; Isa 31:7]] {{field-on:Bible}} Защото в онзи ден всеки человек ще хвърлиСребърните си идоли и златните си идолиКоито ръцете ви направиха за грех вам. {{field-off:Bible}}</w:t>
      </w:r>
    </w:p>
    <w:p>
      <w:pPr>
        <w:pStyle w:val="Normal"/>
        <w:rPr/>
      </w:pPr>
      <w:r>
        <w:rPr/>
        <w:t>[[@Bible:Isa 31:8 ]][[31:8 &gt;&gt; Isa 31:8]] {{field-on:Bible}} Тогаз Асириецът ще падне от нож, не на мъж;И нож, не человечески, ще го пояде;И ще побегне от лицето на ножа;И момците му ще станат под дан. {{field-off:Bible}}</w:t>
      </w:r>
    </w:p>
    <w:p>
      <w:pPr>
        <w:pStyle w:val="Normal"/>
        <w:rPr/>
      </w:pPr>
      <w:r>
        <w:rPr/>
        <w:t>[[@Bible:Isa 31:9 ]][[31:9 &gt;&gt; Isa 31:9]] {{field-on:Bible}} И от страх той ще мине в твърдинята си,И началниците му ще се разтреперят от знамето,Говори Господ, на когото огънят е в СионИ огнището му в Ерусалим. {{field-off:Bible}}</w:t>
      </w:r>
    </w:p>
    <w:p>
      <w:pPr>
        <w:pStyle w:val="Heading2"/>
        <w:rPr/>
      </w:pPr>
      <w:r>
        <w:rPr/>
        <w:t>Глава 32</w:t>
      </w:r>
    </w:p>
    <w:p>
      <w:pPr>
        <w:pStyle w:val="Normal"/>
        <w:rPr/>
      </w:pPr>
      <w:r>
        <w:rPr/>
        <w:t>[[@Bible:Isa 32:1 ]][[32:1 &gt;&gt; Isa 32:1]] {{field-on:Bible}} Ето, един цар ще царува с правда,И князове ще владеят с правосъдие. {{field-off:Bible}}</w:t>
      </w:r>
    </w:p>
    <w:p>
      <w:pPr>
        <w:pStyle w:val="Normal"/>
        <w:rPr/>
      </w:pPr>
      <w:r>
        <w:rPr/>
        <w:t>[[@Bible:Isa 32:2 ]][[32:2 &gt;&gt; Isa 32:2]] {{field-on:Bible}} И един человек ще бъде като покров от вятърИ като прибежище от буря,Като водни потоци в сухо место,Като сенка от голема канара в жадна земя. {{field-off:Bible}}</w:t>
      </w:r>
    </w:p>
    <w:p>
      <w:pPr>
        <w:pStyle w:val="Normal"/>
        <w:rPr/>
      </w:pPr>
      <w:r>
        <w:rPr/>
        <w:t>[[@Bible:Isa 32:3 ]][[32:3 &gt;&gt; Isa 32:3]] {{field-on:Bible}} И очите на видещите не ще бъдат помрачени,И ушите на слушащите ще бъдат внимателни, {{field-off:Bible}}</w:t>
      </w:r>
    </w:p>
    <w:p>
      <w:pPr>
        <w:pStyle w:val="Normal"/>
        <w:rPr/>
      </w:pPr>
      <w:r>
        <w:rPr/>
        <w:t>[[@Bible:Isa 32:4 ]][[32:4 &gt;&gt; Isa 32:4]] {{field-on:Bible}} И сърдцето на напрасничавите ще разумее мъдрост,И езикът на гъгнивите ще ускори да говори чисто. {{field-off:Bible}}</w:t>
      </w:r>
    </w:p>
    <w:p>
      <w:pPr>
        <w:pStyle w:val="Normal"/>
        <w:rPr/>
      </w:pPr>
      <w:r>
        <w:rPr/>
        <w:t>[[@Bible:Isa 32:5 ]][[32:5 &gt;&gt; Isa 32:5]] {{field-on:Bible}} Непотребният не ще се нарече вече великодушен,И сребролюбецът не ще се казва щедър; {{field-off:Bible}}</w:t>
      </w:r>
    </w:p>
    <w:p>
      <w:pPr>
        <w:pStyle w:val="Normal"/>
        <w:rPr/>
      </w:pPr>
      <w:r>
        <w:rPr/>
        <w:t>[[@Bible:Isa 32:6 ]][[32:6 &gt;&gt; Isa 32:6]] {{field-on:Bible}} Защото непотребният ще говори непотребно,И сърдцето му ще работи беззаконие,Да върши нечестие и да говори заблуждение против Господа,За да изтощи душата на гладнияИ да отнеме пиенето на жадния. {{field-off:Bible}}</w:t>
      </w:r>
    </w:p>
    <w:p>
      <w:pPr>
        <w:pStyle w:val="Normal"/>
        <w:rPr/>
      </w:pPr>
      <w:r>
        <w:rPr/>
        <w:t>[[@Bible:Isa 32:7 ]][[32:7 &gt;&gt; Isa 32:7]] {{field-on:Bible}} А на сребролюбеца оръдията са неправедни:Той умишлява лукавстваЗа да погуби сиромаха с лъжливи думи,Още и когато нищият говори правда. {{field-off:Bible}}</w:t>
      </w:r>
    </w:p>
    <w:p>
      <w:pPr>
        <w:pStyle w:val="Normal"/>
        <w:rPr/>
      </w:pPr>
      <w:r>
        <w:rPr/>
        <w:t>[[@Bible:Isa 32:8 ]][[32:8 &gt;&gt; Isa 32:8]] {{field-on:Bible}} Но великодушният умишлява великодушие,И на великодушие ще се утвърждава той. {{field-off:Bible}}</w:t>
      </w:r>
    </w:p>
    <w:p>
      <w:pPr>
        <w:pStyle w:val="Normal"/>
        <w:rPr/>
      </w:pPr>
      <w:r>
        <w:rPr/>
        <w:t>[[@Bible:Isa 32:9 ]][[32:9 &gt;&gt; Isa 32:9]] {{field-on:Bible}} Станете, жени немарливи:Слушайте гласа ми, безгрижни дъщери,чуйте думата ми: {{field-off:Bible}}</w:t>
      </w:r>
    </w:p>
    <w:p>
      <w:pPr>
        <w:pStyle w:val="Normal"/>
        <w:rPr/>
      </w:pPr>
      <w:r>
        <w:rPr/>
        <w:t>[[@Bible:Isa 32:10 ]][[32:10 &gt;&gt; Isa 32:10]] {{field-on:Bible}} В дни и години ще бъдете в смущение, вие безгрижни;Защото гроздоберът ще се изгуби, беритба няма да дойде. {{field-off:Bible}}</w:t>
      </w:r>
    </w:p>
    <w:p>
      <w:pPr>
        <w:pStyle w:val="Normal"/>
        <w:rPr/>
      </w:pPr>
      <w:r>
        <w:rPr/>
        <w:t>[[@Bible:Isa 32:11 ]][[32:11 &gt;&gt; Isa 32:11]] {{field-on:Bible}} Треперете, немарливи:Смутете се, безгрижни:Съблечете се и оголете се и опашете чреслата си с вретище. {{field-off:Bible}}</w:t>
      </w:r>
    </w:p>
    <w:p>
      <w:pPr>
        <w:pStyle w:val="Normal"/>
        <w:rPr/>
      </w:pPr>
      <w:r>
        <w:rPr/>
        <w:t>[[@Bible:Isa 32:12 ]][[32:12 &gt;&gt; Isa 32:12]] {{field-on:Bible}} Ще се бият в гръди за приятните полета,За плодоносните лозя. {{field-off:Bible}}</w:t>
      </w:r>
    </w:p>
    <w:p>
      <w:pPr>
        <w:pStyle w:val="Normal"/>
        <w:rPr/>
      </w:pPr>
      <w:r>
        <w:rPr/>
        <w:t>[[@Bible:Isa 32:13 ]][[32:13 &gt;&gt; Isa 32:13]] {{field-on:Bible}} Тръне и глогове ще растат в земята на людете ми,Още и върху всите къщи на радост във веселещия се град; {{field-off:Bible}}</w:t>
      </w:r>
    </w:p>
    <w:p>
      <w:pPr>
        <w:pStyle w:val="Normal"/>
        <w:rPr/>
      </w:pPr>
      <w:r>
        <w:rPr/>
        <w:t>[[@Bible:Isa 32:14 ]][[32:14 &gt;&gt; Isa 32:14]] {{field-on:Bible}} Защото палатът ще бъде оставен,Шумният град ще се напусне,Твърдинята и стълпът ще станат довека пещери,Радост на диви осли, пасбище на стада. {{field-off:Bible}}</w:t>
      </w:r>
    </w:p>
    <w:p>
      <w:pPr>
        <w:pStyle w:val="Normal"/>
        <w:rPr/>
      </w:pPr>
      <w:r>
        <w:rPr/>
        <w:t>[[@Bible:Isa 32:15 ]][[32:15 &gt;&gt; Isa 32:15]] {{field-on:Bible}} Додето Духът от свише се излее на нас,И пустинята стане плодоносно поле,А плодоносното поле ще се вмени както дъбрава. {{field-off:Bible}}</w:t>
      </w:r>
    </w:p>
    <w:p>
      <w:pPr>
        <w:pStyle w:val="Normal"/>
        <w:rPr/>
      </w:pPr>
      <w:r>
        <w:rPr/>
        <w:t>[[@Bible:Isa 32:16 ]][[32:16 &gt;&gt; Isa 32:16]] {{field-on:Bible}} Тогаз съд ще се насели в пустинята,И правда ще обитава в плодоносното поле. {{field-off:Bible}}</w:t>
      </w:r>
    </w:p>
    <w:p>
      <w:pPr>
        <w:pStyle w:val="Normal"/>
        <w:rPr/>
      </w:pPr>
      <w:r>
        <w:rPr/>
        <w:t>[[@Bible:Isa 32:17 ]][[32:17 &gt;&gt; Isa 32:17]] {{field-on:Bible}} А делото на правдата ще бъде мир,И действието на правдата покой и безопасност във век. {{field-off:Bible}}</w:t>
      </w:r>
    </w:p>
    <w:p>
      <w:pPr>
        <w:pStyle w:val="Normal"/>
        <w:rPr/>
      </w:pPr>
      <w:r>
        <w:rPr/>
        <w:t>[[@Bible:Isa 32:18 ]][[32:18 &gt;&gt; Isa 32:18]] {{field-on:Bible}} И моите люде ще обитават в мирно селение,И в безопасни жилища, и в тихи безгрижни места. {{field-off:Bible}}</w:t>
      </w:r>
    </w:p>
    <w:p>
      <w:pPr>
        <w:pStyle w:val="Normal"/>
        <w:rPr/>
      </w:pPr>
      <w:r>
        <w:rPr/>
        <w:t>[[@Bible:Isa 32:19 ]][[32:19 &gt;&gt; Isa 32:19]] {{field-on:Bible}} И ще пада градушка върх дъбравата,И градът съвсем ще се сниши. {{field-off:Bible}}</w:t>
      </w:r>
    </w:p>
    <w:p>
      <w:pPr>
        <w:pStyle w:val="Normal"/>
        <w:rPr/>
      </w:pPr>
      <w:r>
        <w:rPr/>
        <w:t>[[@Bible:Isa 32:20 ]][[32:20 &gt;&gt; Isa 32:20]] {{field-on:Bible}} Блажени вие които сеете при всека вода,Които изпроваждате там нозете на вола и на осела! {{field-off:Bible}}</w:t>
      </w:r>
    </w:p>
    <w:p>
      <w:pPr>
        <w:pStyle w:val="Heading2"/>
        <w:rPr/>
      </w:pPr>
      <w:r>
        <w:rPr/>
        <w:t>Глава 33</w:t>
      </w:r>
    </w:p>
    <w:p>
      <w:pPr>
        <w:pStyle w:val="Normal"/>
        <w:rPr/>
      </w:pPr>
      <w:r>
        <w:rPr/>
        <w:t>[[@Bible:Isa 33:1 ]][[33:1 &gt;&gt; Isa 33:1]] {{field-on:Bible}} Горко ти който разоряваш а не си бил разорен,И грабиш а не си бил ограбен!Когато престанеш да разоряваш ще се разориш:Когато прекратиш да грабиш ще бъдеш ограбен. {{field-off:Bible}}</w:t>
      </w:r>
    </w:p>
    <w:p>
      <w:pPr>
        <w:pStyle w:val="Normal"/>
        <w:rPr/>
      </w:pPr>
      <w:r>
        <w:rPr/>
        <w:t>[[@Bible:Isa 33:2 ]][[33:2 &gt;&gt; Isa 33:2]] {{field-on:Bible}} Господи, помилвай ни: тебе чакаме:Бъди им мишца всека заран,И спасение ваше в утеснително време. {{field-off:Bible}}</w:t>
      </w:r>
    </w:p>
    <w:p>
      <w:pPr>
        <w:pStyle w:val="Normal"/>
        <w:rPr/>
      </w:pPr>
      <w:r>
        <w:rPr/>
        <w:t>[[@Bible:Isa 33:3 ]][[33:3 &gt;&gt; Isa 33:3]] {{field-on:Bible}} От гласа на метежа народите побегнаха:От твоето възвишение племена се разпръснаха. {{field-off:Bible}}</w:t>
      </w:r>
    </w:p>
    <w:p>
      <w:pPr>
        <w:pStyle w:val="Normal"/>
        <w:rPr/>
      </w:pPr>
      <w:r>
        <w:rPr/>
        <w:t>[[@Bible:Isa 33:4 ]][[33:4 &gt;&gt; Isa 33:4]] {{field-on:Bible}} И вашата корист ще се събере както гъсениците събират:Ще скокнат върх нея както скакалец скача. {{field-off:Bible}}</w:t>
      </w:r>
    </w:p>
    <w:p>
      <w:pPr>
        <w:pStyle w:val="Normal"/>
        <w:rPr/>
      </w:pPr>
      <w:r>
        <w:rPr/>
        <w:t>[[@Bible:Isa 33:5 ]][[33:5 &gt;&gt; Isa 33:5]] {{field-on:Bible}} Господ е превъзвишен,Защото живее на високо:Напълни Сион с правосъдие и правда. {{field-off:Bible}}</w:t>
      </w:r>
    </w:p>
    <w:p>
      <w:pPr>
        <w:pStyle w:val="Normal"/>
        <w:rPr/>
      </w:pPr>
      <w:r>
        <w:rPr/>
        <w:t>[[@Bible:Isa 33:6 ]][[33:6 &gt;&gt; Isa 33:6]] {{field-on:Bible}} А мъдрост и знание ще бъдат утвърждение на времената ти,И спасителна сила:Страхът Господен, той е неговото съкровище. {{field-off:Bible}}</w:t>
      </w:r>
    </w:p>
    <w:p>
      <w:pPr>
        <w:pStyle w:val="Normal"/>
        <w:rPr/>
      </w:pPr>
      <w:r>
        <w:rPr/>
        <w:t>[[@Bible:Isa 33:7 ]][[33:7 &gt;&gt; Isa 33:7]] {{field-on:Bible}} Ето, юнаците им викат по вън,И посланниците на мира плачат горко. {{field-off:Bible}}</w:t>
      </w:r>
    </w:p>
    <w:p>
      <w:pPr>
        <w:pStyle w:val="Normal"/>
        <w:rPr/>
      </w:pPr>
      <w:r>
        <w:rPr/>
        <w:t>[[@Bible:Isa 33:8 ]][[33:8 &gt;&gt; Isa 33:8]] {{field-on:Bible}} Пътищата опустеха:Няма вече пътешественици:Той разруши уговора, отхвърли градовете,Не вменява человека за нищо. {{field-off:Bible}}</w:t>
      </w:r>
    </w:p>
    <w:p>
      <w:pPr>
        <w:pStyle w:val="Normal"/>
        <w:rPr/>
      </w:pPr>
      <w:r>
        <w:rPr/>
        <w:t>[[@Bible:Isa 33:9 ]][[33:9 &gt;&gt; Isa 33:9]] {{field-on:Bible}} Земята сетува, изнемощева:Ливан е посрамен, повенува:Сарон прилича на пустиня:На Васан и Кармил листете улетеха. {{field-off:Bible}}</w:t>
      </w:r>
    </w:p>
    <w:p>
      <w:pPr>
        <w:pStyle w:val="Normal"/>
        <w:rPr/>
      </w:pPr>
      <w:r>
        <w:rPr/>
        <w:t>[[@Bible:Isa 33:10 ]][[33:10 &gt;&gt; Isa 33:10]] {{field-on:Bible}} Сега ще възстана, говори Господ,Сега ще се възвиша,Сега ще се възвелича. {{field-off:Bible}}</w:t>
      </w:r>
    </w:p>
    <w:p>
      <w:pPr>
        <w:pStyle w:val="Normal"/>
        <w:rPr/>
      </w:pPr>
      <w:r>
        <w:rPr/>
        <w:t>[[@Bible:Isa 33:11 ]][[33:11 &gt;&gt; Isa 33:11]] {{field-on:Bible}} Слама ще зачнете, и плява ще родите:Диханието ви като огън ще ви пояде. {{field-off:Bible}}</w:t>
      </w:r>
    </w:p>
    <w:p>
      <w:pPr>
        <w:pStyle w:val="Normal"/>
        <w:rPr/>
      </w:pPr>
      <w:r>
        <w:rPr/>
        <w:t>[[@Bible:Isa 33:12 ]][[33:12 &gt;&gt; Isa 33:12]] {{field-on:Bible}} И народите ще бъдат като горения на вар,Като тръне сечени ще изгорят в огън. {{field-off:Bible}}</w:t>
      </w:r>
    </w:p>
    <w:p>
      <w:pPr>
        <w:pStyle w:val="Normal"/>
        <w:rPr/>
      </w:pPr>
      <w:r>
        <w:rPr/>
        <w:t>[[@Bible:Isa 33:13 ]][[33:13 &gt;&gt; Isa 33:13]] {{field-on:Bible}} Слушайте, вие далечни, що съм направил;И вие ближни, познайте силата ми. {{field-off:Bible}}</w:t>
      </w:r>
    </w:p>
    <w:p>
      <w:pPr>
        <w:pStyle w:val="Normal"/>
        <w:rPr/>
      </w:pPr>
      <w:r>
        <w:rPr/>
        <w:t>[[@Bible:Isa 33:14 ]][[33:14 &gt;&gt; Isa 33:14]] {{field-on:Bible}} Грешните в Сион се боят:Трепет прехваща лицемерите:Кой от нас ще обитава в пояждащ огън?Кой от нас ще обитава във вечни пожари? {{field-off:Bible}}</w:t>
      </w:r>
    </w:p>
    <w:p>
      <w:pPr>
        <w:pStyle w:val="Normal"/>
        <w:rPr/>
      </w:pPr>
      <w:r>
        <w:rPr/>
        <w:t>[[@Bible:Isa 33:15 ]][[33:15 &gt;&gt; Isa 33:15]] {{field-on:Bible}} Който ходи с правда и говори с правота,Който презира печалбата от насилствата,Който отръсва ръцете си от дароемство,Който затика ушите си да не чуе за кръв,И който затваря очите си да не види злото, - {{field-off:Bible}}</w:t>
      </w:r>
    </w:p>
    <w:p>
      <w:pPr>
        <w:pStyle w:val="Normal"/>
        <w:rPr/>
      </w:pPr>
      <w:r>
        <w:rPr/>
        <w:t>[[@Bible:Isa 33:16 ]][[33:16 &gt;&gt; Isa 33:16]] {{field-on:Bible}} Той ще се насели на високо:Утвърждението му ще бъдат твърдините на канарите;Хлеб ще му се даде:Водата му няма да оскудее. {{field-off:Bible}}</w:t>
      </w:r>
    </w:p>
    <w:p>
      <w:pPr>
        <w:pStyle w:val="Normal"/>
        <w:rPr/>
      </w:pPr>
      <w:r>
        <w:rPr/>
        <w:t>[[@Bible:Isa 33:17 ]][[33:17 &gt;&gt; Isa 33:17]] {{field-on:Bible}} Очите ти ще видят царя в красотата му,Ще видят далечна земя. {{field-off:Bible}}</w:t>
      </w:r>
    </w:p>
    <w:p>
      <w:pPr>
        <w:pStyle w:val="Normal"/>
        <w:rPr/>
      </w:pPr>
      <w:r>
        <w:rPr/>
        <w:t>[[@Bible:Isa 33:18 ]][[33:18 &gt;&gt; Isa 33:18]] {{field-on:Bible}} Сърдцето ти ще преговаря ужас:Де е писецът? де изтязателят?Де сметателят на стълповете? {{field-off:Bible}}</w:t>
      </w:r>
    </w:p>
    <w:p>
      <w:pPr>
        <w:pStyle w:val="Normal"/>
        <w:rPr/>
      </w:pPr>
      <w:r>
        <w:rPr/>
        <w:t>[[@Bible:Isa 33:19 ]][[33:19 &gt;&gt; Isa 33:19]] {{field-on:Bible}} Няма да видиш жестоки люде,Люде на дълбок глас – да се не разбира,На гъгнив език – да се не разумева. {{field-off:Bible}}</w:t>
      </w:r>
    </w:p>
    <w:p>
      <w:pPr>
        <w:pStyle w:val="Normal"/>
        <w:rPr/>
      </w:pPr>
      <w:r>
        <w:rPr/>
        <w:t>[[@Bible:Isa 33:20 ]][[33:20 &gt;&gt; Isa 33:20]] {{field-on:Bible}} Погледни към Сион, града на праздниците ни:Очите ти ще видят Ерусалим безмълвно селение,Шатър който няма да се снеме:Коловете му няма да се преместват във век,И никое от въжетата му няма да се прекъсне. {{field-off:Bible}}</w:t>
      </w:r>
    </w:p>
    <w:p>
      <w:pPr>
        <w:pStyle w:val="Normal"/>
        <w:rPr/>
      </w:pPr>
      <w:r>
        <w:rPr/>
        <w:t>[[@Bible:Isa 33:21 ]][[33:21 &gt;&gt; Isa 33:21]] {{field-on:Bible}} Но там Господ на Славата ще бъде намМесто на широки реки и потоци:Там няма да влезе кораб с весла:И великолепен кораб няма да премине от там. {{field-off:Bible}}</w:t>
      </w:r>
    </w:p>
    <w:p>
      <w:pPr>
        <w:pStyle w:val="Normal"/>
        <w:rPr/>
      </w:pPr>
      <w:r>
        <w:rPr/>
        <w:t>[[@Bible:Isa 33:22 ]][[33:22 &gt;&gt; Isa 33:22]] {{field-on:Bible}} Защото Господ е съдия наш,Господ е законоположител наш,Господ е цар наш: Той ще ни спаси. {{field-off:Bible}}</w:t>
      </w:r>
    </w:p>
    <w:p>
      <w:pPr>
        <w:pStyle w:val="Normal"/>
        <w:rPr/>
      </w:pPr>
      <w:r>
        <w:rPr/>
        <w:t>[[@Bible:Isa 33:23 ]][[33:23 &gt;&gt; Isa 33:23]] {{field-on:Bible}} Въжята ти ослабеха,Не могат да укрепят мащата си,Не могат да разпрострат платната.Тогаз големи користи ще се разделят:Хромите ще разграбят грабеж; {{field-off:Bible}}</w:t>
      </w:r>
    </w:p>
    <w:p>
      <w:pPr>
        <w:pStyle w:val="Normal"/>
        <w:rPr/>
      </w:pPr>
      <w:r>
        <w:rPr/>
        <w:t>[[@Bible:Isa 33:24 ]][[33:24 &gt;&gt; Isa 33:24]] {{field-on:Bible}} И жителят няма да рече: Болен съм:На людете които живеят в него ще се прости беззаконието им. {{field-off:Bible}}</w:t>
      </w:r>
    </w:p>
    <w:p>
      <w:pPr>
        <w:pStyle w:val="Heading2"/>
        <w:rPr/>
      </w:pPr>
      <w:r>
        <w:rPr/>
        <w:t>Глава 34</w:t>
      </w:r>
    </w:p>
    <w:p>
      <w:pPr>
        <w:pStyle w:val="Normal"/>
        <w:rPr/>
      </w:pPr>
      <w:r>
        <w:rPr/>
        <w:t>[[@Bible:Isa 34:1 ]][[34:1 &gt;&gt; Isa 34:1]] {{field-on:Bible}} Приближете се, народи, за да чуете,И внимайте, племена:Да чуе земята и което я напълнява,Вселенната и всичко що се ражда в нея. {{field-off:Bible}}</w:t>
      </w:r>
    </w:p>
    <w:p>
      <w:pPr>
        <w:pStyle w:val="Normal"/>
        <w:rPr/>
      </w:pPr>
      <w:r>
        <w:rPr/>
        <w:t>[[@Bible:Isa 34:2 ]][[34:2 &gt;&gt; Isa 34:2]] {{field-on:Bible}} Защото яростта Господня е върх всичките народи,И пламенният му гнев върх всичките техни воинства:Наложи на тях проклетия:Предаде ги на заклание. {{field-off:Bible}}</w:t>
      </w:r>
    </w:p>
    <w:p>
      <w:pPr>
        <w:pStyle w:val="Normal"/>
        <w:rPr/>
      </w:pPr>
      <w:r>
        <w:rPr/>
        <w:t>[[@Bible:Isa 34:3 ]][[34:3 &gt;&gt; Isa 34:3]] {{field-on:Bible}} А убиените им ще бъдат разхвърлени;И смрад ще се дигне от труповете им;А горите ще се разкиснат от кръвта им. {{field-off:Bible}}</w:t>
      </w:r>
    </w:p>
    <w:p>
      <w:pPr>
        <w:pStyle w:val="Normal"/>
        <w:rPr/>
      </w:pPr>
      <w:r>
        <w:rPr/>
        <w:t>[[@Bible:Isa 34:4 ]][[34:4 &gt;&gt; Isa 34:4]] {{field-on:Bible}} И всичкото небесно воинство ще се стопи,И небесата ще се свият като свитък;И всичката им войска ще паднеКакто пада лист от лоза,И както улитат листе от смоковница. {{field-off:Bible}}</w:t>
      </w:r>
    </w:p>
    <w:p>
      <w:pPr>
        <w:pStyle w:val="Normal"/>
        <w:rPr/>
      </w:pPr>
      <w:r>
        <w:rPr/>
        <w:t>[[@Bible:Isa 34:5 ]][[34:5 &gt;&gt; Isa 34:5]] {{field-on:Bible}} Защото, ножът ми се опи на небето:Ето, той ще слезе за съдба върх Едом,И върх народа на който аз наложих проклетия. {{field-off:Bible}}</w:t>
      </w:r>
    </w:p>
    <w:p>
      <w:pPr>
        <w:pStyle w:val="Normal"/>
        <w:rPr/>
      </w:pPr>
      <w:r>
        <w:rPr/>
        <w:t>[[@Bible:Isa 34:6 ]][[34:6 &gt;&gt; Isa 34:6]] {{field-on:Bible}} Ножът Господен е пълен с кръв:Отлъсте с тлъстината,С кръвта на агнетата и ярците,С тлъстината на овенските бъбреци;Защото Господ има жъртва у Восора,И клане голямо в Едомската земя. {{field-off:Bible}}</w:t>
      </w:r>
    </w:p>
    <w:p>
      <w:pPr>
        <w:pStyle w:val="Normal"/>
        <w:rPr/>
      </w:pPr>
      <w:r>
        <w:rPr/>
        <w:t>[[@Bible:Isa 34:7 ]][[34:7 &gt;&gt; Isa 34:7]] {{field-on:Bible}} И единорогите ще слезат с тях,И телците с биковете;И земята им ще се опие с кръв,И пръстта им ще отлъстее от тлъстина. {{field-off:Bible}}</w:t>
      </w:r>
    </w:p>
    <w:p>
      <w:pPr>
        <w:pStyle w:val="Normal"/>
        <w:rPr/>
      </w:pPr>
      <w:r>
        <w:rPr/>
        <w:t>[[@Bible:Isa 34:8 ]][[34:8 &gt;&gt; Isa 34:8]] {{field-on:Bible}} Защото е ден на отмъщение Господне,Година на въздаяния за съда на Сион. {{field-off:Bible}}</w:t>
      </w:r>
    </w:p>
    <w:p>
      <w:pPr>
        <w:pStyle w:val="Normal"/>
        <w:rPr/>
      </w:pPr>
      <w:r>
        <w:rPr/>
        <w:t>[[@Bible:Isa 34:9 ]][[34:9 &gt;&gt; Isa 34:9]] {{field-on:Bible}} А струите й ще се претворят в смолаИ пръстта й в жупел;И земята му ще стане гореща смола: {{field-off:Bible}}</w:t>
      </w:r>
    </w:p>
    <w:p>
      <w:pPr>
        <w:pStyle w:val="Normal"/>
        <w:rPr/>
      </w:pPr>
      <w:r>
        <w:rPr/>
        <w:t>[[@Bible:Isa 34:10 ]][[34:10 &gt;&gt; Isa 34:10]] {{field-on:Bible}} Няма да угасне, нито ноще нито дене:Димът й ще възлиза непрестанно:От род в род ще остане запустена:Никой не ще мине през нея до века. {{field-off:Bible}}</w:t>
      </w:r>
    </w:p>
    <w:p>
      <w:pPr>
        <w:pStyle w:val="Normal"/>
        <w:rPr/>
      </w:pPr>
      <w:r>
        <w:rPr/>
        <w:t>[[@Bible:Isa 34:11 ]][[34:11 &gt;&gt; Isa 34:11]] {{field-on:Bible}} Но неясит и еж ще я наследят;И ивин и гарван ще живеят в нея;И Господ ще разпростре върху нея въже за запустеванеИ мерка за съсипване. {{field-off:Bible}}</w:t>
      </w:r>
    </w:p>
    <w:p>
      <w:pPr>
        <w:pStyle w:val="Normal"/>
        <w:rPr/>
      </w:pPr>
      <w:r>
        <w:rPr/>
        <w:t>[[@Bible:Isa 34:12 ]][[34:12 &gt;&gt; Isa 34:12]] {{field-on:Bible}} Ще повикат големците му в царството;Но никой не ще се намери там;И всичките му князове ще достигнат в нищо. {{field-off:Bible}}</w:t>
      </w:r>
    </w:p>
    <w:p>
      <w:pPr>
        <w:pStyle w:val="Normal"/>
        <w:rPr/>
      </w:pPr>
      <w:r>
        <w:rPr/>
        <w:t>[[@Bible:Isa 34:13 ]][[34:13 &gt;&gt; Isa 34:13]] {{field-on:Bible}} И тръне ще прозябнат в палатите му,Коприви и къпини в твърдините му;И ще бъде селение на чакали,Двор на камилоптици. {{field-off:Bible}}</w:t>
      </w:r>
    </w:p>
    <w:p>
      <w:pPr>
        <w:pStyle w:val="Normal"/>
        <w:rPr/>
      </w:pPr>
      <w:r>
        <w:rPr/>
        <w:t>[[@Bible:Isa 34:14 ]][[34:14 &gt;&gt; Isa 34:14]] {{field-on:Bible}} И дивите котки ще се спосрещат там с иените;И сатирът ще се провиква към другаря си;И самодивата ще си почива тамКато си намира место за почивка. {{field-off:Bible}}</w:t>
      </w:r>
    </w:p>
    <w:p>
      <w:pPr>
        <w:pStyle w:val="Normal"/>
        <w:rPr/>
      </w:pPr>
      <w:r>
        <w:rPr/>
        <w:t>[[@Bible:Isa 34:15 ]][[34:15 &gt;&gt; Isa 34:15]] {{field-on:Bible}} Там ще се вгнездява стрелница змия, и ще носи яйца,И ще мъти, и ще събира малките си под сенката си:Там ще се събират и съпите,Всеки с другаря си. {{field-off:Bible}}</w:t>
      </w:r>
    </w:p>
    <w:p>
      <w:pPr>
        <w:pStyle w:val="Normal"/>
        <w:rPr/>
      </w:pPr>
      <w:r>
        <w:rPr/>
        <w:t>[[@Bible:Isa 34:16 ]][[34:16 &gt;&gt; Isa 34:16]] {{field-on:Bible}} Потърсете в книгата Господня та прочетете:Нищо от тези не ще да липсаНито ще бъде без другаря си;Защото устата Господни заповедаха това,И самият Дух негов ги събра. {{field-off:Bible}}</w:t>
      </w:r>
    </w:p>
    <w:p>
      <w:pPr>
        <w:pStyle w:val="Normal"/>
        <w:rPr/>
      </w:pPr>
      <w:r>
        <w:rPr/>
        <w:t>[[@Bible:Isa 34:17 ]][[34:17 &gt;&gt; Isa 34:17]] {{field-on:Bible}} И той хвърли жребие за тях,И ръката му раздели им с въже онази земя:Ще я наследят във век:От род в род ще обитават в нея. {{field-off:Bible}}</w:t>
      </w:r>
    </w:p>
    <w:p>
      <w:pPr>
        <w:pStyle w:val="Heading2"/>
        <w:rPr/>
      </w:pPr>
      <w:r>
        <w:rPr/>
        <w:t>Глава 35</w:t>
      </w:r>
    </w:p>
    <w:p>
      <w:pPr>
        <w:pStyle w:val="Normal"/>
        <w:rPr/>
      </w:pPr>
      <w:r>
        <w:rPr/>
        <w:t>[[@Bible:Isa 35:1 ]][[35:1 &gt;&gt; Isa 35:1]] {{field-on:Bible}} Пустото и безводното место ще се възвеселят;И пустинята ще се възрадваИ ще процъвти както крин. {{field-off:Bible}}</w:t>
      </w:r>
    </w:p>
    <w:p>
      <w:pPr>
        <w:pStyle w:val="Normal"/>
        <w:rPr/>
      </w:pPr>
      <w:r>
        <w:rPr/>
        <w:t>[[@Bible:Isa 35:2 ]][[35:2 &gt;&gt; Isa 35:2]] {{field-on:Bible}} Ще процъвти изобилно, ей, ще се възвесели с радост и песни:Ще се даде ней славата Ливанова,Величието на Кармил и Сарон:Те ще видят славата Господня,Величието на Бога нашего. {{field-off:Bible}}</w:t>
      </w:r>
    </w:p>
    <w:p>
      <w:pPr>
        <w:pStyle w:val="Normal"/>
        <w:rPr/>
      </w:pPr>
      <w:r>
        <w:rPr/>
        <w:t>[[@Bible:Isa 35:3 ]][[35:3 &gt;&gt; Isa 35:3]] {{field-on:Bible}} Укрепете ослабналите ръце,И утвърдете разслабените колена. {{field-off:Bible}}</w:t>
      </w:r>
    </w:p>
    <w:p>
      <w:pPr>
        <w:pStyle w:val="Normal"/>
        <w:rPr/>
      </w:pPr>
      <w:r>
        <w:rPr/>
        <w:t>[[@Bible:Isa 35:4 ]][[35:4 &gt;&gt; Isa 35:4]] {{field-on:Bible}} Речете на устрашените в сърдце:Укрепете се, не бойте се:Ето, Бог ваш ще дойде с отмъщение,С въздаяние Божие:Той ще дойде и ще ви избави. {{field-off:Bible}}</w:t>
      </w:r>
    </w:p>
    <w:p>
      <w:pPr>
        <w:pStyle w:val="Normal"/>
        <w:rPr/>
      </w:pPr>
      <w:r>
        <w:rPr/>
        <w:t>[[@Bible:Isa 35:5 ]][[35:5 &gt;&gt; Isa 35:5]] {{field-on:Bible}} Тогаз очите на слепите ще се отворят,И ушите на глухите ще се оттулят {{field-off:Bible}}</w:t>
      </w:r>
    </w:p>
    <w:p>
      <w:pPr>
        <w:pStyle w:val="Normal"/>
        <w:rPr/>
      </w:pPr>
      <w:r>
        <w:rPr/>
        <w:t>[[@Bible:Isa 35:6 ]][[35:6 &gt;&gt; Isa 35:6]] {{field-on:Bible}} Тогаз хромият ще скача както елен,И езикът на немия ще пее;Защото в пустата земя ще изврат води,И потоци в пустинята. {{field-off:Bible}}</w:t>
      </w:r>
    </w:p>
    <w:p>
      <w:pPr>
        <w:pStyle w:val="Normal"/>
        <w:rPr/>
      </w:pPr>
      <w:r>
        <w:rPr/>
        <w:t>[[@Bible:Isa 35:7 ]][[35:7 &gt;&gt; Isa 35:7]] {{field-on:Bible}} И нажеженият пясък ще стане езеро,И жадната земя източници водни:В селението на чакалите дето лежехаЩе бъде зеленище с тръст и рогоз. {{field-off:Bible}}</w:t>
      </w:r>
    </w:p>
    <w:p>
      <w:pPr>
        <w:pStyle w:val="Normal"/>
        <w:rPr/>
      </w:pPr>
      <w:r>
        <w:rPr/>
        <w:t>[[@Bible:Isa 35:8 ]][[35:8 &gt;&gt; Isa 35:8]] {{field-on:Bible}} И там ще бъде друм и път,И ще се наименува път свет:Нечистий няма да мине през него; но ще бъде за тях:Този що пътува – даже и глупавите – няма да заблуждават. {{field-off:Bible}}</w:t>
      </w:r>
    </w:p>
    <w:p>
      <w:pPr>
        <w:pStyle w:val="Normal"/>
        <w:rPr/>
      </w:pPr>
      <w:r>
        <w:rPr/>
        <w:t>[[@Bible:Isa 35:9 ]][[35:9 &gt;&gt; Isa 35:9]] {{field-on:Bible}} Лъв не ще да има там,И хищний звер не ще възлезе по него:Не ще се намери там;Но избавените ще ходят там. {{field-off:Bible}}</w:t>
      </w:r>
    </w:p>
    <w:p>
      <w:pPr>
        <w:pStyle w:val="Normal"/>
        <w:rPr/>
      </w:pPr>
      <w:r>
        <w:rPr/>
        <w:t>[[@Bible:Isa 35:10 ]][[35:10 &gt;&gt; Isa 35:10]] {{field-on:Bible}} И изкупените Господни ще се върнатИ ще дойдат с възклицание в Сион;И вечно веселие ще бъде на главата им:Радост и веселие ще придобият;А скърб и въздишане ще побегнат. {{field-off:Bible}}</w:t>
      </w:r>
    </w:p>
    <w:p>
      <w:pPr>
        <w:pStyle w:val="Heading2"/>
        <w:rPr/>
      </w:pPr>
      <w:r>
        <w:rPr/>
        <w:t>Глава 36</w:t>
      </w:r>
    </w:p>
    <w:p>
      <w:pPr>
        <w:pStyle w:val="Normal"/>
        <w:rPr/>
      </w:pPr>
      <w:r>
        <w:rPr/>
        <w:t>[[@Bible:Isa 36:1 ]][[36:1 &gt;&gt; Isa 36:1]] {{field-on:Bible}} В четиринадесетото лето на цар Езекия възлезе Сенахирим цар Асирийски върх всичките укрепени Юдини градове и ги превзе. {{field-off:Bible}}</w:t>
      </w:r>
    </w:p>
    <w:p>
      <w:pPr>
        <w:pStyle w:val="Normal"/>
        <w:rPr/>
      </w:pPr>
      <w:r>
        <w:rPr/>
        <w:t>[[@Bible:Isa 36:2 ]][[36:2 &gt;&gt; Isa 36:2]] {{field-on:Bible}} И проводи Асирийският цар Рапсака от Лахис в Ерусалим при цар Езекия с голяма сила. И застана той при водовода на горния водоем, върху друма на нивата на тепавичаря. {{field-off:Bible}}</w:t>
      </w:r>
    </w:p>
    <w:p>
      <w:pPr>
        <w:pStyle w:val="Normal"/>
        <w:rPr/>
      </w:pPr>
      <w:r>
        <w:rPr/>
        <w:t>[[@Bible:Isa 36:3 ]][[36:3 &gt;&gt; Isa 36:3]] {{field-on:Bible}} Тогаз излезоха при него Елиаким Хелкиевът син, домостроителят, и Шевна писецът, и Иоах Асафовът син, паметописецът. {{field-off:Bible}}</w:t>
      </w:r>
    </w:p>
    <w:p>
      <w:pPr>
        <w:pStyle w:val="Normal"/>
        <w:rPr/>
      </w:pPr>
      <w:r>
        <w:rPr/>
        <w:t>[[@Bible:Isa 36:4 ]][[36:4 &gt;&gt; Isa 36:4]] {{field-on:Bible}} И рече им Рапсак: Кажете сега на Езекия: Така говори великий цар, Асирийский цар: Кое е това упование на което уповаваш? {{field-off:Bible}}</w:t>
      </w:r>
    </w:p>
    <w:p>
      <w:pPr>
        <w:pStyle w:val="Normal"/>
        <w:rPr/>
      </w:pPr>
      <w:r>
        <w:rPr/>
        <w:t>[[@Bible:Isa 36:5 ]][[36:5 &gt;&gt; Isa 36:5]] {{field-on:Bible}} Говориш: Имам съвет и сила за бран; но това е само думи на устни. Сега на кого се надееш та си се подигнал против мене? {{field-off:Bible}}</w:t>
      </w:r>
    </w:p>
    <w:p>
      <w:pPr>
        <w:pStyle w:val="Normal"/>
        <w:rPr/>
      </w:pPr>
      <w:r>
        <w:rPr/>
        <w:t>[[@Bible:Isa 36:6 ]][[36:6 &gt;&gt; Isa 36:6]] {{field-on:Bible}} Ето, ти се надееш на жезъла на строшената онази тръст, на Египет, на която ако се подпре някой ще се втикне в ръката му та ще я промуши: такъв е Фараон Египетският цар към всички които се надеят на него. {{field-off:Bible}}</w:t>
      </w:r>
    </w:p>
    <w:p>
      <w:pPr>
        <w:pStyle w:val="Normal"/>
        <w:rPr/>
      </w:pPr>
      <w:r>
        <w:rPr/>
        <w:t>[[@Bible:Isa 36:7 ]][[36:7 &gt;&gt; Isa 36:7]] {{field-on:Bible}} Но ако ми речеш: На Господа Бога нашего се надеем, - не е ли той на когото високите места и олтарите отне Езекия, и рече на Юда и на Ерусалим: Пред този олтар ще се поклоните? {{field-off:Bible}}</w:t>
      </w:r>
    </w:p>
    <w:p>
      <w:pPr>
        <w:pStyle w:val="Normal"/>
        <w:rPr/>
      </w:pPr>
      <w:r>
        <w:rPr/>
        <w:t>[[@Bible:Isa 36:8 ]][[36:8 &gt;&gt; Isa 36:8]] {{field-on:Bible}} Сега прочее дай залози на господаря ми Асирийския цар: а аз ще ти дам две тисящи коне, ако можеш от твоя страна да дадеш всадници върх тях. {{field-off:Bible}}</w:t>
      </w:r>
    </w:p>
    <w:p>
      <w:pPr>
        <w:pStyle w:val="Normal"/>
        <w:rPr/>
      </w:pPr>
      <w:r>
        <w:rPr/>
        <w:t>[[@Bible:Isa 36:9 ]][[36:9 &gt;&gt; Isa 36:9]] {{field-on:Bible}} И как ще върнеш ти назад лицето на един местоначалник от най-малките раби на господаря ми, та си уповал на Египет за колесници и за конници? {{field-off:Bible}}</w:t>
      </w:r>
    </w:p>
    <w:p>
      <w:pPr>
        <w:pStyle w:val="Normal"/>
        <w:rPr/>
      </w:pPr>
      <w:r>
        <w:rPr/>
        <w:t>[[@Bible:Isa 36:10 ]][[36:10 &gt;&gt; Isa 36:10]] {{field-on:Bible}} И сега, без Господа ли възлезох аз на това место за да го съсипя? Господ ми рече: Възлез върх тази земя та я съсипи. {{field-off:Bible}}</w:t>
      </w:r>
    </w:p>
    <w:p>
      <w:pPr>
        <w:pStyle w:val="Normal"/>
        <w:rPr/>
      </w:pPr>
      <w:r>
        <w:rPr/>
        <w:t>[[@Bible:Isa 36:11 ]][[36:11 &gt;&gt; Isa 36:11]] {{field-on:Bible}} Тогаз рече Елиаким и Шевна и Иоах на Рапсака: Говори, молим, на рабите си по Сирийския език, защото го разумяваме; и не говори на Юдейски да чуят людете които са на стената. {{field-off:Bible}}</w:t>
      </w:r>
    </w:p>
    <w:p>
      <w:pPr>
        <w:pStyle w:val="Normal"/>
        <w:rPr/>
      </w:pPr>
      <w:r>
        <w:rPr/>
        <w:t>[[@Bible:Isa 36:12 ]][[36:12 &gt;&gt; Isa 36:12]] {{field-on:Bible}} Но Рапсак рече: Да ли само при господаря ти и при тебе ме проводи господарят ми да говоря тези думи? не при мъжете ли които седят на стената, да ядат с вас наедно лайната си и да пият пикочта си? {{field-off:Bible}}</w:t>
      </w:r>
    </w:p>
    <w:p>
      <w:pPr>
        <w:pStyle w:val="Normal"/>
        <w:rPr/>
      </w:pPr>
      <w:r>
        <w:rPr/>
        <w:t>[[@Bible:Isa 36:13 ]][[36:13 &gt;&gt; Isa 36:13]] {{field-on:Bible}} Тогаз Рапсак застана та извика Юдейски с голям глас и рече: Слушайте думите на великия цар, Асирийския цар: {{field-off:Bible}}</w:t>
      </w:r>
    </w:p>
    <w:p>
      <w:pPr>
        <w:pStyle w:val="Normal"/>
        <w:rPr/>
      </w:pPr>
      <w:r>
        <w:rPr/>
        <w:t>[[@Bible:Isa 36:14 ]][[36:14 &gt;&gt; Isa 36:14]] {{field-on:Bible}} така говори царят: Да ви не прелъщава Езекия; защото не ще може да ви избави. {{field-off:Bible}}</w:t>
      </w:r>
    </w:p>
    <w:p>
      <w:pPr>
        <w:pStyle w:val="Normal"/>
        <w:rPr/>
      </w:pPr>
      <w:r>
        <w:rPr/>
        <w:t>[[@Bible:Isa 36:15 ]][[36:15 &gt;&gt; Isa 36:15]] {{field-on:Bible}} И да ви не прави Езекия да уповавате на Господа като казва: Господ непременно ще ни избави: този град няма да бъде предаден в ръката на Асирийския цар. {{field-off:Bible}}</w:t>
      </w:r>
    </w:p>
    <w:p>
      <w:pPr>
        <w:pStyle w:val="Normal"/>
        <w:rPr/>
      </w:pPr>
      <w:r>
        <w:rPr/>
        <w:t>[[@Bible:Isa 36:16 ]][[36:16 &gt;&gt; Isa 36:16]] {{field-on:Bible}} Не слушайте Езекия; защото така говори Асирийский цар: Направете съгласие с мене и излезте при мене; и яжте всеки от лозето си и всеки от смоковницата си, и пийте всеки от водата на щерната си, {{field-off:Bible}}</w:t>
      </w:r>
    </w:p>
    <w:p>
      <w:pPr>
        <w:pStyle w:val="Normal"/>
        <w:rPr/>
      </w:pPr>
      <w:r>
        <w:rPr/>
        <w:t>[[@Bible:Isa 36:17 ]][[36:17 &gt;&gt; Isa 36:17]] {{field-on:Bible}} доде дойда та ви взема в земя подобна на вашата земя, земя на жито и вино, земя на хлеб и лозя. {{field-off:Bible}}</w:t>
      </w:r>
    </w:p>
    <w:p>
      <w:pPr>
        <w:pStyle w:val="Normal"/>
        <w:rPr/>
      </w:pPr>
      <w:r>
        <w:rPr/>
        <w:t>[[@Bible:Isa 36:18 ]][[36:18 &gt;&gt; Isa 36:18]] {{field-on:Bible}} Да ви не прелъщава Езекия като казва: Господ ще ни избави. Избавил ли е некой от боговете на народите земята си от ръката на Асирийския цар? {{field-off:Bible}}</w:t>
      </w:r>
    </w:p>
    <w:p>
      <w:pPr>
        <w:pStyle w:val="Normal"/>
        <w:rPr/>
      </w:pPr>
      <w:r>
        <w:rPr/>
        <w:t>[[@Bible:Isa 36:19 ]][[36:19 &gt;&gt; Isa 36:19]] {{field-on:Bible}} Де са боговете на Емат и Арфад? де са боговете на Сефаруим? те избавиха ли от ръката ми Самария? {{field-off:Bible}}</w:t>
      </w:r>
    </w:p>
    <w:p>
      <w:pPr>
        <w:pStyle w:val="Normal"/>
        <w:rPr/>
      </w:pPr>
      <w:r>
        <w:rPr/>
        <w:t>[[@Bible:Isa 36:20 ]][[36:20 &gt;&gt; Isa 36:20]] {{field-on:Bible}} Кои между всичките богове на тези места избавиха земята си от ръката ми, та и Иеова да избави Ерусалим от ръката ми? {{field-off:Bible}}</w:t>
      </w:r>
    </w:p>
    <w:p>
      <w:pPr>
        <w:pStyle w:val="Normal"/>
        <w:rPr/>
      </w:pPr>
      <w:r>
        <w:rPr/>
        <w:t>[[@Bible:Isa 36:21 ]][[36:21 &gt;&gt; Isa 36:21]] {{field-on:Bible}} А те мълчеха и нищо не му отговориха; защото царят беше заповядал и рекъл: Да му не отговорите. {{field-off:Bible}}</w:t>
      </w:r>
    </w:p>
    <w:p>
      <w:pPr>
        <w:pStyle w:val="Normal"/>
        <w:rPr/>
      </w:pPr>
      <w:r>
        <w:rPr/>
        <w:t>[[@Bible:Isa 36:22 ]][[36:22 &gt;&gt; Isa 36:22]] {{field-on:Bible}} Тогаз Елиаким Хелкиевий син, домостроителят, и Шевна писецът, и Иоах Асафовий син, паметописецът, дойдоха при Езекия с раздрани дрехи та му известиха думите на Рапсака. {{field-off:Bible}}</w:t>
      </w:r>
    </w:p>
    <w:p>
      <w:pPr>
        <w:pStyle w:val="Heading2"/>
        <w:rPr/>
      </w:pPr>
      <w:r>
        <w:rPr/>
        <w:t>Глава 37</w:t>
      </w:r>
    </w:p>
    <w:p>
      <w:pPr>
        <w:pStyle w:val="Normal"/>
        <w:rPr/>
      </w:pPr>
      <w:r>
        <w:rPr/>
        <w:t>[[@Bible:Isa 37:1 ]][[37:1 &gt;&gt; Isa 37:1]] {{field-on:Bible}} И когато чу цар Езекия раздра дрехите си, и се покри с вретище, и влезе в дома Господен. {{field-off:Bible}}</w:t>
      </w:r>
    </w:p>
    <w:p>
      <w:pPr>
        <w:pStyle w:val="Normal"/>
        <w:rPr/>
      </w:pPr>
      <w:r>
        <w:rPr/>
        <w:t>[[@Bible:Isa 37:2 ]][[37:2 &gt;&gt; Isa 37:2]] {{field-on:Bible}} И проводи Елиакима домостроителя, и Шевна писеца, и старейшините на свещениците, покрити с вретища, при пророк Исаия Амосовия син. {{field-off:Bible}}</w:t>
      </w:r>
    </w:p>
    <w:p>
      <w:pPr>
        <w:pStyle w:val="Normal"/>
        <w:rPr/>
      </w:pPr>
      <w:r>
        <w:rPr/>
        <w:t>[[@Bible:Isa 37:3 ]][[37:3 &gt;&gt; Isa 37:3]] {{field-on:Bible}} И рекоха му: Така говори Езекия: Ден на скърб и на обличение и на хула е този ден; защото настана часът да се родят децата, но сила няма за раждане. {{field-off:Bible}}</w:t>
      </w:r>
    </w:p>
    <w:p>
      <w:pPr>
        <w:pStyle w:val="Normal"/>
        <w:rPr/>
      </w:pPr>
      <w:r>
        <w:rPr/>
        <w:t>[[@Bible:Isa 37:4 ]][[37:4 &gt;&gt; Isa 37:4]] {{field-on:Bible}} Може би Господ Бог твой да чуе думите на Рапсака когото Асирийският цар, господарят му, е проводил за да укорява Бога живаго, и да обличи думите които чу Господ Бог твой; за това възвиси моление за остатъка що е останал. {{field-off:Bible}}</w:t>
      </w:r>
    </w:p>
    <w:p>
      <w:pPr>
        <w:pStyle w:val="Normal"/>
        <w:rPr/>
      </w:pPr>
      <w:r>
        <w:rPr/>
        <w:t>[[@Bible:Isa 37:5 ]][[37:5 &gt;&gt; Isa 37:5]] {{field-on:Bible}} И отидоха при Исаия рабите на цар Езекия. {{field-off:Bible}}</w:t>
      </w:r>
    </w:p>
    <w:p>
      <w:pPr>
        <w:pStyle w:val="Normal"/>
        <w:rPr/>
      </w:pPr>
      <w:r>
        <w:rPr/>
        <w:t>[[@Bible:Isa 37:6 ]][[37:6 &gt;&gt; Isa 37:6]] {{field-on:Bible}} И рече им Исаия: Така ще кажете на господаря си: Така говори Господ: Не бой се от думите които си чул с които рабите на Асирийския цар ме похулиха. {{field-off:Bible}}</w:t>
      </w:r>
    </w:p>
    <w:p>
      <w:pPr>
        <w:pStyle w:val="Normal"/>
        <w:rPr/>
      </w:pPr>
      <w:r>
        <w:rPr/>
        <w:t>[[@Bible:Isa 37:7 ]][[37:7 &gt;&gt; Isa 37:7]] {{field-on:Bible}} Ето, аз ще туря в него такъв дух щото, като чуе слух, ще се върне в земята си; и ще го направя да падне чрез нож в земята си. {{field-off:Bible}}</w:t>
      </w:r>
    </w:p>
    <w:p>
      <w:pPr>
        <w:pStyle w:val="Normal"/>
        <w:rPr/>
      </w:pPr>
      <w:r>
        <w:rPr/>
        <w:t>[[@Bible:Isa 37:8 ]][[37:8 &gt;&gt; Isa 37:8]] {{field-on:Bible}} И върна се Рапсак, и намери Асирийския цар че ратуваше против Ливна; защото чу че беше тръгнал от Лахис. {{field-off:Bible}}</w:t>
      </w:r>
    </w:p>
    <w:p>
      <w:pPr>
        <w:pStyle w:val="Normal"/>
        <w:rPr/>
      </w:pPr>
      <w:r>
        <w:rPr/>
        <w:t>[[@Bible:Isa 37:9 ]][[37:9 &gt;&gt; Isa 37:9]] {{field-on:Bible}} И царят чу да говорят за Тирака Етиопския цар: Излезе да ратува против тебе. И когато чу това, проводи посланници на Езекия и каза: {{field-off:Bible}}</w:t>
      </w:r>
    </w:p>
    <w:p>
      <w:pPr>
        <w:pStyle w:val="Normal"/>
        <w:rPr/>
      </w:pPr>
      <w:r>
        <w:rPr/>
        <w:t>[[@Bible:Isa 37:10 ]][[37:10 &gt;&gt; Isa 37:10]] {{field-on:Bible}} Така ще говорите на Езекия Юдиния цар и ще речете: Бог твой на когото уповаваш да те не прелъщава като казва: Ерусалим няма да бъде предаден в ръката на Асирийския цар. {{field-off:Bible}}</w:t>
      </w:r>
    </w:p>
    <w:p>
      <w:pPr>
        <w:pStyle w:val="Normal"/>
        <w:rPr/>
      </w:pPr>
      <w:r>
        <w:rPr/>
        <w:t>[[@Bible:Isa 37:11 ]][[37:11 &gt;&gt; Isa 37:11]] {{field-on:Bible}} Ето, ти си чул що направиха Асирийските царе на всичките места, как ги изтребиха; и ти ли ще се избавиш? {{field-off:Bible}}</w:t>
      </w:r>
    </w:p>
    <w:p>
      <w:pPr>
        <w:pStyle w:val="Normal"/>
        <w:rPr/>
      </w:pPr>
      <w:r>
        <w:rPr/>
        <w:t>[[@Bible:Isa 37:12 ]][[37:12 &gt;&gt; Isa 37:12]] {{field-on:Bible}} Боговете на народите избавиха ли онези които отците ми изтребиха, - Гозан, и Харан, и Ресеф, и Еденовите синове които бяха в Таласар? {{field-off:Bible}}</w:t>
      </w:r>
    </w:p>
    <w:p>
      <w:pPr>
        <w:pStyle w:val="Normal"/>
        <w:rPr/>
      </w:pPr>
      <w:r>
        <w:rPr/>
        <w:t>[[@Bible:Isa 37:13 ]][[37:13 &gt;&gt; Isa 37:13]] {{field-on:Bible}} Де е царят на Емат, и царят на Арфат, и царят на града Сефаруим, на Ена, и на Ава? {{field-off:Bible}}</w:t>
      </w:r>
    </w:p>
    <w:p>
      <w:pPr>
        <w:pStyle w:val="Normal"/>
        <w:rPr/>
      </w:pPr>
      <w:r>
        <w:rPr/>
        <w:t>[[@Bible:Isa 37:14 ]][[37:14 &gt;&gt; Isa 37:14]] {{field-on:Bible}} И взе Езекия писмото от ръката на посланниците та го прочете; и възлезе Езекия в дома Господен та го разгъна пред Господа. {{field-off:Bible}}</w:t>
      </w:r>
    </w:p>
    <w:p>
      <w:pPr>
        <w:pStyle w:val="Normal"/>
        <w:rPr/>
      </w:pPr>
      <w:r>
        <w:rPr/>
        <w:t>[[@Bible:Isa 37:15 ]][[37:15 &gt;&gt; Isa 37:15]] {{field-on:Bible}} И помоли се пред Господа Езекия и рече: {{field-off:Bible}}</w:t>
      </w:r>
    </w:p>
    <w:p>
      <w:pPr>
        <w:pStyle w:val="Normal"/>
        <w:rPr/>
      </w:pPr>
      <w:r>
        <w:rPr/>
        <w:t>[[@Bible:Isa 37:16 ]][[37:16 &gt;&gt; Isa 37:16]] {{field-on:Bible}} Господи на Силите, Боже Израилев който седиш на херувимите, ти си сам Бог един на всичките царства на земята: ти си направил небето и земята. {{field-off:Bible}}</w:t>
      </w:r>
    </w:p>
    <w:p>
      <w:pPr>
        <w:pStyle w:val="Normal"/>
        <w:rPr/>
      </w:pPr>
      <w:r>
        <w:rPr/>
        <w:t>[[@Bible:Isa 37:17 ]][[37:17 &gt;&gt; Isa 37:17]] {{field-on:Bible}} Приклони, Господи, ухото си и чуй: отвори, Господи, очите си и виж; и чуй всичките думи на Сенахирима който проводи тогоз за да укори Бога живаго. {{field-off:Bible}}</w:t>
      </w:r>
    </w:p>
    <w:p>
      <w:pPr>
        <w:pStyle w:val="Normal"/>
        <w:rPr/>
      </w:pPr>
      <w:r>
        <w:rPr/>
        <w:t>[[@Bible:Isa 37:18 ]][[37:18 &gt;&gt; Isa 37:18]] {{field-on:Bible}} Наистина, Господи, Асирийските царе запустиха всичките области и земята им. {{field-off:Bible}}</w:t>
      </w:r>
    </w:p>
    <w:p>
      <w:pPr>
        <w:pStyle w:val="Normal"/>
        <w:rPr/>
      </w:pPr>
      <w:r>
        <w:rPr/>
        <w:t>[[@Bible:Isa 37:19 ]][[37:19 &gt;&gt; Isa 37:19]] {{field-on:Bible}} И хвърлиха в огън боговете им; защото не беха богове, но дело на человечески ръце, дърва и камене; за то ги погубиха. {{field-off:Bible}}</w:t>
      </w:r>
    </w:p>
    <w:p>
      <w:pPr>
        <w:pStyle w:val="Normal"/>
        <w:rPr/>
      </w:pPr>
      <w:r>
        <w:rPr/>
        <w:t>[[@Bible:Isa 37:20 ]][[37:20 &gt;&gt; Isa 37:20]] {{field-on:Bible}} Сега прочее, Господи Боже наш, отърви ни от ръката му, за да познаят всичките царства на земята че ти си Господ Бог един. {{field-off:Bible}}</w:t>
      </w:r>
    </w:p>
    <w:p>
      <w:pPr>
        <w:pStyle w:val="Normal"/>
        <w:rPr/>
      </w:pPr>
      <w:r>
        <w:rPr/>
        <w:t>[[@Bible:Isa 37:21 ]][[37:21 &gt;&gt; Isa 37:21]] {{field-on:Bible}} Тогаз проводи Исаия Амосовий до Езекия и рече: Така говори Господ Бог Израилев: чух което си се помолил мене против Сенахирима Асирийския цар. {{field-off:Bible}}</w:t>
      </w:r>
    </w:p>
    <w:p>
      <w:pPr>
        <w:pStyle w:val="Normal"/>
        <w:rPr/>
      </w:pPr>
      <w:r>
        <w:rPr/>
        <w:t>[[@Bible:Isa 37:22 ]][[37:22 &gt;&gt; Isa 37:22]] {{field-on:Bible}} Това е словото което Господ говори за него: -Уничижи те, присмея ти се девицата, Сионовата дъщеря:Зад тебе кивна с глава Ерусалимската дъщеря. {{field-off:Bible}}</w:t>
      </w:r>
    </w:p>
    <w:p>
      <w:pPr>
        <w:pStyle w:val="Normal"/>
        <w:rPr/>
      </w:pPr>
      <w:r>
        <w:rPr/>
        <w:t>[[@Bible:Isa 37:23 ]][[37:23 &gt;&gt; Isa 37:23]] {{field-on:Bible}} Кого си укорил и похулил ти?И против кого си възвисил гласИ си надигнал високо очите си? –Против Светаго Израилева. {{field-off:Bible}}</w:t>
      </w:r>
    </w:p>
    <w:p>
      <w:pPr>
        <w:pStyle w:val="Normal"/>
        <w:rPr/>
      </w:pPr>
      <w:r>
        <w:rPr/>
        <w:t>[[@Bible:Isa 37:24 ]][[37:24 &gt;&gt; Isa 37:24]] {{field-on:Bible}} Господа си укорил ти чрез рабите си, и си рекъл:С множеството на колесниците си възлезох азВърх височината на горите, върх ребрата на Ливан;И ще изсека високите му кедри, избраните му елхи;И ще влеза в крайната му височина,В дъбравата на неговия Кармил: {{field-off:Bible}}</w:t>
      </w:r>
    </w:p>
    <w:p>
      <w:pPr>
        <w:pStyle w:val="Normal"/>
        <w:rPr/>
      </w:pPr>
      <w:r>
        <w:rPr/>
        <w:t>[[@Bible:Isa 37:25 ]][[37:25 &gt;&gt; Isa 37:25]] {{field-on:Bible}} Аз изкопах и пих вода;И със стъпките на нозете сиИзсуших всичките реки на обсадените. {{field-off:Bible}}</w:t>
      </w:r>
    </w:p>
    <w:p>
      <w:pPr>
        <w:pStyle w:val="Normal"/>
        <w:rPr/>
      </w:pPr>
      <w:r>
        <w:rPr/>
        <w:t>[[@Bible:Isa 37:26 ]][[37:26 &gt;&gt; Isa 37:26]] {{field-on:Bible}} Не си ли чул че аз направих това отдавна,И от древни дни определих това?А сега свърших това,Така щото ти да обръщаш утвърдени градове в купове на развалини. {{field-off:Bible}}</w:t>
      </w:r>
    </w:p>
    <w:p>
      <w:pPr>
        <w:pStyle w:val="Normal"/>
        <w:rPr/>
      </w:pPr>
      <w:r>
        <w:rPr/>
        <w:t>[[@Bible:Isa 37:27 ]][[37:27 &gt;&gt; Isa 37:27]] {{field-on:Bible}} За това жителите им станаха безсилни,Устрашиха се и посрамиха се:Бяха трева на полето и злак,Трева на къщния покрив,И жито препърлено преди да стане тръст. {{field-off:Bible}}</w:t>
      </w:r>
    </w:p>
    <w:p>
      <w:pPr>
        <w:pStyle w:val="Normal"/>
        <w:rPr/>
      </w:pPr>
      <w:r>
        <w:rPr/>
        <w:t>[[@Bible:Isa 37:28 ]][[37:28 &gt;&gt; Isa 37:28]] {{field-on:Bible}} Но аз зная жилището ти, и изхода ти, и входа ти,И буйството ти против мене. {{field-off:Bible}}</w:t>
      </w:r>
    </w:p>
    <w:p>
      <w:pPr>
        <w:pStyle w:val="Normal"/>
        <w:rPr/>
      </w:pPr>
      <w:r>
        <w:rPr/>
        <w:t>[[@Bible:Isa 37:29 ]][[37:29 &gt;&gt; Isa 37:29]] {{field-on:Bible}} Понеже буйството ти против менеИ надменността ти възлезоха в ушите ми,За то ще туря куката си в ноздрите тиИ уздата си в устните тиТа ще те върна през пътя през който си дошел. {{field-off:Bible}}</w:t>
      </w:r>
    </w:p>
    <w:p>
      <w:pPr>
        <w:pStyle w:val="Normal"/>
        <w:rPr/>
      </w:pPr>
      <w:r>
        <w:rPr/>
        <w:t>[[@Bible:Isa 37:30 ]][[37:30 &gt;&gt; Isa 37:30]] {{field-on:Bible}} И това ще ти бъде знамение:Това лето ще ядете което е саморасло,И второто лето което прораствува от истото;А третото лето посейте, и ожънете,И насадете лозя, и яжте плода им. {{field-off:Bible}}</w:t>
      </w:r>
    </w:p>
    <w:p>
      <w:pPr>
        <w:pStyle w:val="Normal"/>
        <w:rPr/>
      </w:pPr>
      <w:r>
        <w:rPr/>
        <w:t>[[@Bible:Isa 37:31 ]][[37:31 &gt;&gt; Isa 37:31]] {{field-on:Bible}} И упазеното от Юдиния домКоето е останало ще пусне корени пак долу,И ще даде горе плод. {{field-off:Bible}}</w:t>
      </w:r>
    </w:p>
    <w:p>
      <w:pPr>
        <w:pStyle w:val="Normal"/>
        <w:rPr/>
      </w:pPr>
      <w:r>
        <w:rPr/>
        <w:t>[[@Bible:Isa 37:32 ]][[37:32 &gt;&gt; Isa 37:32]] {{field-on:Bible}} Защото из Ерусалим ще излезе остатъкът,И из гората Сион упазеното:Ревността на Господа Саваота ще свърши това. {{field-off:Bible}}</w:t>
      </w:r>
    </w:p>
    <w:p>
      <w:pPr>
        <w:pStyle w:val="Normal"/>
        <w:rPr/>
      </w:pPr>
      <w:r>
        <w:rPr/>
        <w:t>[[@Bible:Isa 37:33 ]][[37:33 &gt;&gt; Isa 37:33]] {{field-on:Bible}} За то така говори Господ за Асирийския цар:Няма да влезе в този град,Нито ще хвърли там стрела,Нито ще излезе пред него с щит,Нито ще въздигне против него окоп. {{field-off:Bible}}</w:t>
      </w:r>
    </w:p>
    <w:p>
      <w:pPr>
        <w:pStyle w:val="Normal"/>
        <w:rPr/>
      </w:pPr>
      <w:r>
        <w:rPr/>
        <w:t>[[@Bible:Isa 37:34 ]][[37:34 &gt;&gt; Isa 37:34]] {{field-on:Bible}} По пътя по който е дошел, по него ще се върне,И в този град няма да влезе, говори Господ; {{field-off:Bible}}</w:t>
      </w:r>
    </w:p>
    <w:p>
      <w:pPr>
        <w:pStyle w:val="Normal"/>
        <w:rPr/>
      </w:pPr>
      <w:r>
        <w:rPr/>
        <w:t>[[@Bible:Isa 37:35 ]][[37:35 &gt;&gt; Isa 37:35]] {{field-on:Bible}} Защото ще защитя този град да го отърва,Заради мене и заради раба ми Давида. {{field-off:Bible}}</w:t>
      </w:r>
    </w:p>
    <w:p>
      <w:pPr>
        <w:pStyle w:val="Normal"/>
        <w:rPr/>
      </w:pPr>
      <w:r>
        <w:rPr/>
        <w:t>[[@Bible:Isa 37:36 ]][[37:36 &gt;&gt; Isa 37:36]] {{field-on:Bible}} Тогаз излезе ангел Господен та порази в Асирийския стан сто и осемдесет и пет тисящи; и когато станаха на утринта, ето, всички онези бяха мъртви трупове. {{field-off:Bible}}</w:t>
      </w:r>
    </w:p>
    <w:p>
      <w:pPr>
        <w:pStyle w:val="Normal"/>
        <w:rPr/>
      </w:pPr>
      <w:r>
        <w:rPr/>
        <w:t>[[@Bible:Isa 37:37 ]][[37:37 &gt;&gt; Isa 37:37]] {{field-on:Bible}} И тръгна Сенахирим Асирийският цар та отиде и върна се, и живееше в Ниневия. {{field-off:Bible}}</w:t>
      </w:r>
    </w:p>
    <w:p>
      <w:pPr>
        <w:pStyle w:val="Normal"/>
        <w:rPr/>
      </w:pPr>
      <w:r>
        <w:rPr/>
        <w:t>[[@Bible:Isa 37:38 ]][[37:38 &gt;&gt; Isa 37:38]] {{field-on:Bible}} И като се кланяше в дома на Нисроха бога си, Адрамелех и Сарасар синовете му поразиха го с нож; и те побегнаха в Араратската земя; а вместо него въцари се Есарадон син му. {{field-off:Bible}}</w:t>
      </w:r>
    </w:p>
    <w:p>
      <w:pPr>
        <w:pStyle w:val="Heading2"/>
        <w:rPr/>
      </w:pPr>
      <w:r>
        <w:rPr/>
        <w:t>Глава 38</w:t>
      </w:r>
    </w:p>
    <w:p>
      <w:pPr>
        <w:pStyle w:val="Normal"/>
        <w:rPr/>
      </w:pPr>
      <w:r>
        <w:rPr/>
        <w:t>[[@Bible:Isa 38:1 ]][[38:1 &gt;&gt; Isa 38:1]] {{field-on:Bible}} В онези дни разболе се Езекия до смърт; и дойде при него пророк Исаия Амосовий син та му рече: Така говори Господ: Нареди за дома си; понеже ще умреш, и няма да живееш. {{field-off:Bible}}</w:t>
      </w:r>
    </w:p>
    <w:p>
      <w:pPr>
        <w:pStyle w:val="Normal"/>
        <w:rPr/>
      </w:pPr>
      <w:r>
        <w:rPr/>
        <w:t>[[@Bible:Isa 38:2 ]][[38:2 &gt;&gt; Isa 38:2]] {{field-on:Bible}} Тогаз обърна Езекия лицето си към стената та се помоли Господу {{field-off:Bible}}</w:t>
      </w:r>
    </w:p>
    <w:p>
      <w:pPr>
        <w:pStyle w:val="Normal"/>
        <w:rPr/>
      </w:pPr>
      <w:r>
        <w:rPr/>
        <w:t>[[@Bible:Isa 38:3 ]][[38:3 &gt;&gt; Isa 38:3]] {{field-on:Bible}} и рече: Моля те, Господи, помни сега как ходих пред тебе с истина и с цело сърдце и направих угодното пред тебе. И плака Езекия с голям плач. {{field-off:Bible}}</w:t>
      </w:r>
    </w:p>
    <w:p>
      <w:pPr>
        <w:pStyle w:val="Normal"/>
        <w:rPr/>
      </w:pPr>
      <w:r>
        <w:rPr/>
        <w:t>[[@Bible:Isa 38:4 ]][[38:4 &gt;&gt; Isa 38:4]] {{field-on:Bible}} И биде слово Господне към Исаия и рече: {{field-off:Bible}}</w:t>
      </w:r>
    </w:p>
    <w:p>
      <w:pPr>
        <w:pStyle w:val="Normal"/>
        <w:rPr/>
      </w:pPr>
      <w:r>
        <w:rPr/>
        <w:t>[[@Bible:Isa 38:5 ]][[38:5 &gt;&gt; Isa 38:5]] {{field-on:Bible}} Иди та кажи на Езекия: Господ Бог на Давида отца ти така говори: Послушах молитвата ти, видех сълзите ти: ето, аз ще притуря на дните ти петнадесет години. {{field-off:Bible}}</w:t>
      </w:r>
    </w:p>
    <w:p>
      <w:pPr>
        <w:pStyle w:val="Normal"/>
        <w:rPr/>
      </w:pPr>
      <w:r>
        <w:rPr/>
        <w:t>[[@Bible:Isa 38:6 ]][[38:6 &gt;&gt; Isa 38:6]] {{field-on:Bible}} И ще освободя тебе и този град от ръката на Асирийския цар, и ще защитя този град. {{field-off:Bible}}</w:t>
      </w:r>
    </w:p>
    <w:p>
      <w:pPr>
        <w:pStyle w:val="Normal"/>
        <w:rPr/>
      </w:pPr>
      <w:r>
        <w:rPr/>
        <w:t>[[@Bible:Isa 38:7 ]][[38:7 &gt;&gt; Isa 38:7]] {{field-on:Bible}} И това ще ти бъде знамение от Господа че ще направи Господ това нещо което говори: {{field-off:Bible}}</w:t>
      </w:r>
    </w:p>
    <w:p>
      <w:pPr>
        <w:pStyle w:val="Normal"/>
        <w:rPr/>
      </w:pPr>
      <w:r>
        <w:rPr/>
        <w:t>[[@Bible:Isa 38:8 ]][[38:8 &gt;&gt; Isa 38:8]] {{field-on:Bible}} Ето, ще върна десет степени назад сенката на степените по които е слезла в сълнечния часовник на Ахаза. И върна се слънцето десет степени през които бе слезло. {{field-off:Bible}}</w:t>
      </w:r>
    </w:p>
    <w:p>
      <w:pPr>
        <w:pStyle w:val="Normal"/>
        <w:rPr/>
      </w:pPr>
      <w:r>
        <w:rPr/>
        <w:t>[[@Bible:Isa 38:9 ]][[38:9 &gt;&gt; Isa 38:9]] {{field-on:Bible}} Това е писаното от Езекия Юдиния цар, когато се разболе и оздраве от болестта си: - {{field-off:Bible}}</w:t>
      </w:r>
    </w:p>
    <w:p>
      <w:pPr>
        <w:pStyle w:val="Normal"/>
        <w:rPr/>
      </w:pPr>
      <w:r>
        <w:rPr/>
        <w:t>[[@Bible:Isa 38:10 ]][[38:10 &gt;&gt; Isa 38:10]] {{field-on:Bible}} Аз рекох: В тишината на дните сиЩе отида във вратата на гроба:Лиших се от остатъка на годините си. {{field-off:Bible}}</w:t>
      </w:r>
    </w:p>
    <w:p>
      <w:pPr>
        <w:pStyle w:val="Normal"/>
        <w:rPr/>
      </w:pPr>
      <w:r>
        <w:rPr/>
        <w:t>[[@Bible:Isa 38:11 ]][[38:11 &gt;&gt; Isa 38:11]] {{field-on:Bible}} Рекох: Няма да видя вече Господа,Господа, в земята на живите:Няма да видя вече человекаКато съм с жителите на онзи свет. {{field-off:Bible}}</w:t>
      </w:r>
    </w:p>
    <w:p>
      <w:pPr>
        <w:pStyle w:val="Normal"/>
        <w:rPr/>
      </w:pPr>
      <w:r>
        <w:rPr/>
        <w:t>[[@Bible:Isa 38:12 ]][[38:12 &gt;&gt; Isa 38:12]] {{field-on:Bible}} Жилището ми се дигнаИ премести се от мене като шатър овчарски:Пресекох живота си както тъкач:От основата ще ме отреже:От ден до нощ ще ме свършиш. {{field-off:Bible}}</w:t>
      </w:r>
    </w:p>
    <w:p>
      <w:pPr>
        <w:pStyle w:val="Normal"/>
        <w:rPr/>
      </w:pPr>
      <w:r>
        <w:rPr/>
        <w:t>[[@Bible:Isa 38:13 ]][[38:13 &gt;&gt; Isa 38:13]] {{field-on:Bible}} чаках до сутринта, - като лъв,Тъй ще съкруши всите ми кости:От ден до нощ ще ме свършиш. {{field-off:Bible}}</w:t>
      </w:r>
    </w:p>
    <w:p>
      <w:pPr>
        <w:pStyle w:val="Normal"/>
        <w:rPr/>
      </w:pPr>
      <w:r>
        <w:rPr/>
        <w:t>[[@Bible:Isa 38:14 ]][[38:14 &gt;&gt; Isa 38:14]] {{field-on:Bible}} Както жерав, както ластовица, така крещех:Стенех както гъргорица:Очите ми изнемощяха от да гледат нагоре:В утеснение съм, Господи: стани ми поръчител. {{field-off:Bible}}</w:t>
      </w:r>
    </w:p>
    <w:p>
      <w:pPr>
        <w:pStyle w:val="Normal"/>
        <w:rPr/>
      </w:pPr>
      <w:r>
        <w:rPr/>
        <w:t>[[@Bible:Isa 38:15 ]][[38:15 &gt;&gt; Isa 38:15]] {{field-on:Bible}} Аз що да река?Той ми рече, той и извърши:Ще вървя полека през всичките си годиниЗаради тази горест на душата си. {{field-off:Bible}}</w:t>
      </w:r>
    </w:p>
    <w:p>
      <w:pPr>
        <w:pStyle w:val="Normal"/>
        <w:rPr/>
      </w:pPr>
      <w:r>
        <w:rPr/>
        <w:t>[[@Bible:Isa 38:16 ]][[38:16 &gt;&gt; Isa 38:16]] {{field-on:Bible}} чрез тях живеят человеците, Господи,И във всички тях съществува животът на моя дух:Ти си ме изцелил и си ме съживил. {{field-off:Bible}}</w:t>
      </w:r>
    </w:p>
    <w:p>
      <w:pPr>
        <w:pStyle w:val="Normal"/>
        <w:rPr/>
      </w:pPr>
      <w:r>
        <w:rPr/>
        <w:t>[[@Bible:Isa 38:17 ]][[38:17 &gt;&gt; Isa 38:17]] {{field-on:Bible}} Ето, вместо мир дойде върх мене голяма горест;Но ти, за любов на душата ми, избавил си я от рова на тлението;Защото си хвърлил зад гърба си всичките ми грехове. {{field-off:Bible}}</w:t>
      </w:r>
    </w:p>
    <w:p>
      <w:pPr>
        <w:pStyle w:val="Normal"/>
        <w:rPr/>
      </w:pPr>
      <w:r>
        <w:rPr/>
        <w:t>[[@Bible:Isa 38:18 ]][[38:18 &gt;&gt; Isa 38:18]] {{field-on:Bible}} Защото гробът няма да те похвали:Смъртта няма да те славослови:Които слазят в рова не ще се надеят на твоята истина. {{field-off:Bible}}</w:t>
      </w:r>
    </w:p>
    <w:p>
      <w:pPr>
        <w:pStyle w:val="Normal"/>
        <w:rPr/>
      </w:pPr>
      <w:r>
        <w:rPr/>
        <w:t>[[@Bible:Isa 38:19 ]][[38:19 &gt;&gt; Isa 38:19]] {{field-on:Bible}} Живият, живият, той ще те хвали,Както аз днес:Бащата ще възвести на чадата си твоята истина. {{field-off:Bible}}</w:t>
      </w:r>
    </w:p>
    <w:p>
      <w:pPr>
        <w:pStyle w:val="Normal"/>
        <w:rPr/>
      </w:pPr>
      <w:r>
        <w:rPr/>
        <w:t>[[@Bible:Isa 38:20 ]][[38:20 &gt;&gt; Isa 38:20]] {{field-on:Bible}} Господ е спасение мое;За то ще пеем моите песни със струниВъв всичките дни на живота ни в дома Господен. {{field-off:Bible}}</w:t>
      </w:r>
    </w:p>
    <w:p>
      <w:pPr>
        <w:pStyle w:val="Normal"/>
        <w:rPr/>
      </w:pPr>
      <w:r>
        <w:rPr/>
        <w:t>[[@Bible:Isa 38:21 ]][[38:21 &gt;&gt; Isa 38:21]] {{field-on:Bible}} Защото Исаия беше рекъл: Нека вземат низаница смокви да ги стрият и турят на възпалението; и ще оздравее. {{field-off:Bible}}</w:t>
      </w:r>
    </w:p>
    <w:p>
      <w:pPr>
        <w:pStyle w:val="Normal"/>
        <w:rPr/>
      </w:pPr>
      <w:r>
        <w:rPr/>
        <w:t>[[@Bible:Isa 38:22 ]][[38:22 &gt;&gt; Isa 38:22]] {{field-on:Bible}} И Езекия беше рекъл: Що е знамението че аз ще възляза в дома Господен? {{field-off:Bible}}</w:t>
      </w:r>
    </w:p>
    <w:p>
      <w:pPr>
        <w:pStyle w:val="Heading2"/>
        <w:rPr/>
      </w:pPr>
      <w:r>
        <w:rPr/>
        <w:t>Глава 39</w:t>
      </w:r>
    </w:p>
    <w:p>
      <w:pPr>
        <w:pStyle w:val="Normal"/>
        <w:rPr/>
      </w:pPr>
      <w:r>
        <w:rPr/>
        <w:t>[[@Bible:Isa 39:1 ]][[39:1 &gt;&gt; Isa 39:1]] {{field-on:Bible}} В онова време Вавилонският цар Меродах-валадан, син на Валадана, проводи писма и дарове на Езекия, защото беше чул че се разболял и оздравял. {{field-off:Bible}}</w:t>
      </w:r>
    </w:p>
    <w:p>
      <w:pPr>
        <w:pStyle w:val="Normal"/>
        <w:rPr/>
      </w:pPr>
      <w:r>
        <w:rPr/>
        <w:t>[[@Bible:Isa 39:2 ]][[39:2 &gt;&gt; Isa 39:2]] {{field-on:Bible}} И зарадва се за тях Езекия, и показа им дома на многоценните си вещи, - среброто, и златото, и ароматите, и многоценните масти, - и всичката си оръжница, и всичко що се намираше в съкровищата му: не остана нищо в дома му нито под всичкото му владение което Езекия не им показа. {{field-off:Bible}}</w:t>
      </w:r>
    </w:p>
    <w:p>
      <w:pPr>
        <w:pStyle w:val="Normal"/>
        <w:rPr/>
      </w:pPr>
      <w:r>
        <w:rPr/>
        <w:t>[[@Bible:Isa 39:3 ]][[39:3 &gt;&gt; Isa 39:3]] {{field-on:Bible}} Тогаз дойде пророк Исаия при цар Езекия та му рече: Що казаха тези человеци? и от де са дошли при тебе? И рече Езекия: От далечна земя идат при мене, от Вавилон. {{field-off:Bible}}</w:t>
      </w:r>
    </w:p>
    <w:p>
      <w:pPr>
        <w:pStyle w:val="Normal"/>
        <w:rPr/>
      </w:pPr>
      <w:r>
        <w:rPr/>
        <w:t>[[@Bible:Isa 39:4 ]][[39:4 &gt;&gt; Isa 39:4]] {{field-on:Bible}} А той рече: Що видеха в дома ти? И отговори Езекия: Видеха всичко що има в дома ми: не остана нищо в съкровищата ми което не им показах. {{field-off:Bible}}</w:t>
      </w:r>
    </w:p>
    <w:p>
      <w:pPr>
        <w:pStyle w:val="Normal"/>
        <w:rPr/>
      </w:pPr>
      <w:r>
        <w:rPr/>
        <w:t>[[@Bible:Isa 39:5 ]][[39:5 &gt;&gt; Isa 39:5]] {{field-on:Bible}} Тогаз рече Исаия на Езекия: Слушай словото на Господа Саваота: {{field-off:Bible}}</w:t>
      </w:r>
    </w:p>
    <w:p>
      <w:pPr>
        <w:pStyle w:val="Normal"/>
        <w:rPr/>
      </w:pPr>
      <w:r>
        <w:rPr/>
        <w:t>[[@Bible:Isa 39:6 ]][[39:6 &gt;&gt; Isa 39:6]] {{field-on:Bible}} Ето, идат дни в които всичко което е в дома ти, и каквото са събрали отците ти до този ден, ще се пренесе у Вавилон: няма да остане нищо, говори Господ. {{field-off:Bible}}</w:t>
      </w:r>
    </w:p>
    <w:p>
      <w:pPr>
        <w:pStyle w:val="Normal"/>
        <w:rPr/>
      </w:pPr>
      <w:r>
        <w:rPr/>
        <w:t>[[@Bible:Isa 39:7 ]][[39:7 &gt;&gt; Isa 39:7]] {{field-on:Bible}} И от синовете ти които ще излезат от тебе, които ще родиш, ще вземат; и ще станат скопци в дома на Вавилонския цар. {{field-off:Bible}}</w:t>
      </w:r>
    </w:p>
    <w:p>
      <w:pPr>
        <w:pStyle w:val="Normal"/>
        <w:rPr/>
      </w:pPr>
      <w:r>
        <w:rPr/>
        <w:t>[[@Bible:Isa 39:8 ]][[39:8 &gt;&gt; Isa 39:8]] {{field-on:Bible}} Тогаз рече Езекия на Исаия: Добро е словото Господне което каза ти. Рече още: Понеже ще бъде мир и истина в дните ми. {{field-off:Bible}}</w:t>
      </w:r>
    </w:p>
    <w:p>
      <w:pPr>
        <w:pStyle w:val="Heading2"/>
        <w:rPr/>
      </w:pPr>
      <w:r>
        <w:rPr/>
        <w:t>Глава 40</w:t>
      </w:r>
    </w:p>
    <w:p>
      <w:pPr>
        <w:pStyle w:val="Normal"/>
        <w:rPr/>
      </w:pPr>
      <w:r>
        <w:rPr/>
        <w:t>[[@Bible:Isa 40:1 ]][[40:1 &gt;&gt; Isa 40:1]] {{field-on:Bible}} Утешавайте, утешавайте людете ми,Говори Бог ваш. {{field-off:Bible}}</w:t>
      </w:r>
    </w:p>
    <w:p>
      <w:pPr>
        <w:pStyle w:val="Normal"/>
        <w:rPr/>
      </w:pPr>
      <w:r>
        <w:rPr/>
        <w:t>[[@Bible:Isa 40:2 ]][[40:2 &gt;&gt; Isa 40:2]] {{field-on:Bible}} Говорете насърдчително на Ерусалим, и викнете към негоче времето на воинствуванието му се изпълни,че беззаконието му се прости;Защото взе от ръката ГосподняДвойно за всичките си грехове. {{field-off:Bible}}</w:t>
      </w:r>
    </w:p>
    <w:p>
      <w:pPr>
        <w:pStyle w:val="Normal"/>
        <w:rPr/>
      </w:pPr>
      <w:r>
        <w:rPr/>
        <w:t>[[@Bible:Isa 40:3 ]][[40:3 &gt;&gt; Isa 40:3]] {{field-on:Bible}} Глас на едного който вика в пустинята:Пригответе пътя Господен:Прав друм направете в пустинята за Бога нашего. {{field-off:Bible}}</w:t>
      </w:r>
    </w:p>
    <w:p>
      <w:pPr>
        <w:pStyle w:val="Normal"/>
        <w:rPr/>
      </w:pPr>
      <w:r>
        <w:rPr/>
        <w:t>[[@Bible:Isa 40:4 ]][[40:4 &gt;&gt; Isa 40:4]] {{field-on:Bible}} Всеки дол ще се възвиши,И всяка гора и хълм ще се сниши;И кривите ще станат прави,И неравните места равни; {{field-off:Bible}}</w:t>
      </w:r>
    </w:p>
    <w:p>
      <w:pPr>
        <w:pStyle w:val="Normal"/>
        <w:rPr/>
      </w:pPr>
      <w:r>
        <w:rPr/>
        <w:t>[[@Bible:Isa 40:5 ]][[40:5 &gt;&gt; Isa 40:5]] {{field-on:Bible}} И славата Господня ще се яви,И всека плът купно ще види;Защото устата Господни говориха. {{field-off:Bible}}</w:t>
      </w:r>
    </w:p>
    <w:p>
      <w:pPr>
        <w:pStyle w:val="Normal"/>
        <w:rPr/>
      </w:pPr>
      <w:r>
        <w:rPr/>
        <w:t>[[@Bible:Isa 40:6 ]][[40:6 &gt;&gt; Isa 40:6]] {{field-on:Bible}} Гласът рече: Възгласи. И рече се: Що да възглася?Всяка плът е трева,И всичката й слава като полския цвят. {{field-off:Bible}}</w:t>
      </w:r>
    </w:p>
    <w:p>
      <w:pPr>
        <w:pStyle w:val="Normal"/>
        <w:rPr/>
      </w:pPr>
      <w:r>
        <w:rPr/>
        <w:t>[[@Bible:Isa 40:7 ]][[40:7 &gt;&gt; Isa 40:7]] {{field-on:Bible}} Тревата изсъхна, цветът повена,Когато вятър от Господа духна върх него:Трева наистина са людете. {{field-off:Bible}}</w:t>
      </w:r>
    </w:p>
    <w:p>
      <w:pPr>
        <w:pStyle w:val="Normal"/>
        <w:rPr/>
      </w:pPr>
      <w:r>
        <w:rPr/>
        <w:t>[[@Bible:Isa 40:8 ]][[40:8 &gt;&gt; Isa 40:8]] {{field-on:Bible}} Тревата изсъхна, цветът повена;Но словото на Бога нашего остава във век. {{field-off:Bible}}</w:t>
      </w:r>
    </w:p>
    <w:p>
      <w:pPr>
        <w:pStyle w:val="Normal"/>
        <w:rPr/>
      </w:pPr>
      <w:r>
        <w:rPr/>
        <w:t>[[@Bible:Isa 40:9 ]][[40:9 &gt;&gt; Isa 40:9]] {{field-on:Bible}} Ти който носиш благи вести на СионВъзлез на високата гора:Ти който носиш благи вести на Ерусалим,Възвиши силно гласа си:Възвиши: не бой се:Речи на Юдините градове:Ето Бог ваш! {{field-off:Bible}}</w:t>
      </w:r>
    </w:p>
    <w:p>
      <w:pPr>
        <w:pStyle w:val="Normal"/>
        <w:rPr/>
      </w:pPr>
      <w:r>
        <w:rPr/>
        <w:t>[[@Bible:Isa 40:10 ]][[40:10 &gt;&gt; Isa 40:10]] {{field-on:Bible}} Ето, Господ Иеова ще дойде със сила,И мишцата му ще владее за него:Ето, мъздата му е с него,И въздаянието му пред него. {{field-off:Bible}}</w:t>
      </w:r>
    </w:p>
    <w:p>
      <w:pPr>
        <w:pStyle w:val="Normal"/>
        <w:rPr/>
      </w:pPr>
      <w:r>
        <w:rPr/>
        <w:t>[[@Bible:Isa 40:11 ]][[40:11 &gt;&gt; Isa 40:11]] {{field-on:Bible}} Ще пасе стадото си както пастир:Ще събере агнетата с мишцата си,И ще ги носи в пазухата си;И ще води полека доещите, {{field-off:Bible}}</w:t>
      </w:r>
    </w:p>
    <w:p>
      <w:pPr>
        <w:pStyle w:val="Normal"/>
        <w:rPr/>
      </w:pPr>
      <w:r>
        <w:rPr/>
        <w:t>[[@Bible:Isa 40:12 ]][[40:12 &gt;&gt; Isa 40:12]] {{field-on:Bible}} Кой е премерил водите с шепата си,И измерил небесата с педа,И побрал в мярка пръстта на земята,И претеглил горите с теглилка, и хълмовете в къпони? {{field-off:Bible}}</w:t>
      </w:r>
    </w:p>
    <w:p>
      <w:pPr>
        <w:pStyle w:val="Normal"/>
        <w:rPr/>
      </w:pPr>
      <w:r>
        <w:rPr/>
        <w:t>[[@Bible:Isa 40:13 ]][[40:13 &gt;&gt; Isa 40:13]] {{field-on:Bible}} Кой е измерил Духа Господен,Или му е бил съветник и го е научил? {{field-off:Bible}}</w:t>
      </w:r>
    </w:p>
    <w:p>
      <w:pPr>
        <w:pStyle w:val="Normal"/>
        <w:rPr/>
      </w:pPr>
      <w:r>
        <w:rPr/>
        <w:t>[[@Bible:Isa 40:14 ]][[40:14 &gt;&gt; Isa 40:14]] {{field-on:Bible}} С кого се е съветвал той, и кой го е вразумилИ го е научил пътя на съдбата,И му е предал знание,И му е показал пътя на разума? {{field-off:Bible}}</w:t>
      </w:r>
    </w:p>
    <w:p>
      <w:pPr>
        <w:pStyle w:val="Normal"/>
        <w:rPr/>
      </w:pPr>
      <w:r>
        <w:rPr/>
        <w:t>[[@Bible:Isa 40:15 ]][[40:15 &gt;&gt; Isa 40:15]] {{field-on:Bible}} Ето, народите са като капка от ведро,И считат се като тънък прашец на къпона:Ето, островите като прах що се дига; {{field-off:Bible}}</w:t>
      </w:r>
    </w:p>
    <w:p>
      <w:pPr>
        <w:pStyle w:val="Normal"/>
        <w:rPr/>
      </w:pPr>
      <w:r>
        <w:rPr/>
        <w:t>[[@Bible:Isa 40:16 ]][[40:16 &gt;&gt; Isa 40:16]] {{field-on:Bible}} И Ливан не е доволен за горене,Нито животните му са доволни за всесъжение. {{field-off:Bible}}</w:t>
      </w:r>
    </w:p>
    <w:p>
      <w:pPr>
        <w:pStyle w:val="Normal"/>
        <w:rPr/>
      </w:pPr>
      <w:r>
        <w:rPr/>
        <w:t>[[@Bible:Isa 40:17 ]][[40:17 &gt;&gt; Isa 40:17]] {{field-on:Bible}} Всичките народи пред него са като нищо:Считат се при него по-малко от нищото, и празднота. {{field-off:Bible}}</w:t>
      </w:r>
    </w:p>
    <w:p>
      <w:pPr>
        <w:pStyle w:val="Normal"/>
        <w:rPr/>
      </w:pPr>
      <w:r>
        <w:rPr/>
        <w:t>[[@Bible:Isa 40:18 ]][[40:18 &gt;&gt; Isa 40:18]] {{field-on:Bible}} И тъй, кому ще уподобите Бога?Или какво подобие ще сравните с него? {{field-off:Bible}}</w:t>
      </w:r>
    </w:p>
    <w:p>
      <w:pPr>
        <w:pStyle w:val="Normal"/>
        <w:rPr/>
      </w:pPr>
      <w:r>
        <w:rPr/>
        <w:t>[[@Bible:Isa 40:19 ]][[40:19 &gt;&gt; Isa 40:19]] {{field-on:Bible}} Художникът лее кумир,И златарят простира злато по негоИ лее сребърни цепи. {{field-off:Bible}}</w:t>
      </w:r>
    </w:p>
    <w:p>
      <w:pPr>
        <w:pStyle w:val="Normal"/>
        <w:rPr/>
      </w:pPr>
      <w:r>
        <w:rPr/>
        <w:t>[[@Bible:Isa 40:20 ]][[40:20 &gt;&gt; Isa 40:20]] {{field-on:Bible}} Който е сиромах за таквоз приношениеИзбира дърво което не гние,И търси си изкусен художникЗа да направи кумир недвижим. {{field-off:Bible}}</w:t>
      </w:r>
    </w:p>
    <w:p>
      <w:pPr>
        <w:pStyle w:val="Normal"/>
        <w:rPr/>
      </w:pPr>
      <w:r>
        <w:rPr/>
        <w:t>[[@Bible:Isa 40:21 ]][[40:21 &gt;&gt; Isa 40:21]] {{field-on:Bible}} Не знаете ли? не сте ли чули?Не ви ли се възвести изначало?От основанието на земята не разбрахте ли? {{field-off:Bible}}</w:t>
      </w:r>
    </w:p>
    <w:p>
      <w:pPr>
        <w:pStyle w:val="Normal"/>
        <w:rPr/>
      </w:pPr>
      <w:r>
        <w:rPr/>
        <w:t>[[@Bible:Isa 40:22 ]][[40:22 &gt;&gt; Isa 40:22]] {{field-on:Bible}} Той е който седи върху кръга на земята,И жителите й са като скакалци:Той е който простира небесата като опонаИ растяга ги като шатър за население, {{field-off:Bible}}</w:t>
      </w:r>
    </w:p>
    <w:p>
      <w:pPr>
        <w:pStyle w:val="Normal"/>
        <w:rPr/>
      </w:pPr>
      <w:r>
        <w:rPr/>
        <w:t>[[@Bible:Isa 40:23 ]][[40:23 &gt;&gt; Isa 40:23]] {{field-on:Bible}} Който докарва князовете до нищо,И прави като празднота земните съдии. {{field-off:Bible}}</w:t>
      </w:r>
    </w:p>
    <w:p>
      <w:pPr>
        <w:pStyle w:val="Normal"/>
        <w:rPr/>
      </w:pPr>
      <w:r>
        <w:rPr/>
        <w:t>[[@Bible:Isa 40:24 ]][[40:24 &gt;&gt; Isa 40:24]] {{field-on:Bible}} Те се не насаждат нито се насеват;Нито се закоренява в земята стволът им:Щом подухне той върх тях, за еднъж изсъхнуват,И бурята ще ги грабне като плява. {{field-off:Bible}}</w:t>
      </w:r>
    </w:p>
    <w:p>
      <w:pPr>
        <w:pStyle w:val="Normal"/>
        <w:rPr/>
      </w:pPr>
      <w:r>
        <w:rPr/>
        <w:t>[[@Bible:Isa 40:25 ]][[40:25 &gt;&gt; Isa 40:25]] {{field-on:Bible}} И тъй, на кого ще ме уподобите,И с кого ще се сравня? говори Светий. {{field-off:Bible}}</w:t>
      </w:r>
    </w:p>
    <w:p>
      <w:pPr>
        <w:pStyle w:val="Normal"/>
        <w:rPr/>
      </w:pPr>
      <w:r>
        <w:rPr/>
        <w:t>[[@Bible:Isa 40:26 ]][[40:26 &gt;&gt; Isa 40:26]] {{field-on:Bible}} Подигнете очите си на високоТа вижте кой създаде тези неща?Извожда воинствата им с чет:Вика всичките по име:чрез величеството на силата му,Понеже е крепък във власт,Не оскудева ни едно от тях. {{field-off:Bible}}</w:t>
      </w:r>
    </w:p>
    <w:p>
      <w:pPr>
        <w:pStyle w:val="Normal"/>
        <w:rPr/>
      </w:pPr>
      <w:r>
        <w:rPr/>
        <w:t>[[@Bible:Isa 40:27 ]][[40:27 &gt;&gt; Isa 40:27]] {{field-on:Bible}} Защо казваш, Якове, и говориш, Израилю:Пътят ми е скрит от Господа,И съдът ми се небрежи от Бога моего? {{field-off:Bible}}</w:t>
      </w:r>
    </w:p>
    <w:p>
      <w:pPr>
        <w:pStyle w:val="Normal"/>
        <w:rPr/>
      </w:pPr>
      <w:r>
        <w:rPr/>
        <w:t>[[@Bible:Isa 40:28 ]][[40:28 &gt;&gt; Isa 40:28]] {{field-on:Bible}} Не знаеш ли? не си ли чулче вечний Бог Иеова,Създателят на земните краища,Не ослабева и не се утрудва?Неговият разум е неизследим. {{field-off:Bible}}</w:t>
      </w:r>
    </w:p>
    <w:p>
      <w:pPr>
        <w:pStyle w:val="Normal"/>
        <w:rPr/>
      </w:pPr>
      <w:r>
        <w:rPr/>
        <w:t>[[@Bible:Isa 40:29 ]][[40:29 &gt;&gt; Isa 40:29]] {{field-on:Bible}} Той дава крепост на ослабналите,И наращава силата на немощните. {{field-off:Bible}}</w:t>
      </w:r>
    </w:p>
    <w:p>
      <w:pPr>
        <w:pStyle w:val="Normal"/>
        <w:rPr/>
      </w:pPr>
      <w:r>
        <w:rPr/>
        <w:t>[[@Bible:Isa 40:30 ]][[40:30 &gt;&gt; Isa 40:30]] {{field-on:Bible}} И младите ще ослабеят и ще се утрудят,И избраните момци ще се спънат и паднат; {{field-off:Bible}}</w:t>
      </w:r>
    </w:p>
    <w:p>
      <w:pPr>
        <w:pStyle w:val="Normal"/>
        <w:rPr/>
      </w:pPr>
      <w:r>
        <w:rPr/>
        <w:t>[[@Bible:Isa 40:31 ]][[40:31 &gt;&gt; Isa 40:31]] {{field-on:Bible}} Но които чакат Господа ще подновят силата си:Ще възлезат с крила като орли:Ще тичат, и не ще се утрудят:Ще ходят, и не ще ослабеят. {{field-off:Bible}}</w:t>
      </w:r>
    </w:p>
    <w:p>
      <w:pPr>
        <w:pStyle w:val="Heading2"/>
        <w:rPr/>
      </w:pPr>
      <w:r>
        <w:rPr/>
        <w:t>Глава 41</w:t>
      </w:r>
    </w:p>
    <w:p>
      <w:pPr>
        <w:pStyle w:val="Normal"/>
        <w:rPr/>
      </w:pPr>
      <w:r>
        <w:rPr/>
        <w:t>[[@Bible:Isa 41:1 ]][[41:1 &gt;&gt; Isa 41:1]] {{field-on:Bible}} Мълчете пред мене, острови, и народите нека подновят сила:Нека приближат, и тогаз нека говорят:Да предстанем купно на съд. {{field-off:Bible}}</w:t>
      </w:r>
    </w:p>
    <w:p>
      <w:pPr>
        <w:pStyle w:val="Normal"/>
        <w:rPr/>
      </w:pPr>
      <w:r>
        <w:rPr/>
        <w:t>[[@Bible:Isa 41:2 ]][[41:2 &gt;&gt; Isa 41:2]] {{field-on:Bible}} Кой подигна праведния от изток?Призва го при нозете си:Предаде му народи,И постави го господар над цареКоито предаде на ножа му като прах,На лъка му като плява завеяна. {{field-off:Bible}}</w:t>
      </w:r>
    </w:p>
    <w:p>
      <w:pPr>
        <w:pStyle w:val="Normal"/>
        <w:rPr/>
      </w:pPr>
      <w:r>
        <w:rPr/>
        <w:t>[[@Bible:Isa 41:3 ]][[41:3 &gt;&gt; Isa 41:3]] {{field-on:Bible}} Погна ги, и мина безопасноПътя по който не беше ходил с нозете си. {{field-off:Bible}}</w:t>
      </w:r>
    </w:p>
    <w:p>
      <w:pPr>
        <w:pStyle w:val="Normal"/>
        <w:rPr/>
      </w:pPr>
      <w:r>
        <w:rPr/>
        <w:t>[[@Bible:Isa 41:4 ]][[41:4 &gt;&gt; Isa 41:4]] {{field-on:Bible}} Кой подействува и направи това,И призва родовете из начало?Аз Господ първий,И с последните Аз съм. {{field-off:Bible}}</w:t>
      </w:r>
    </w:p>
    <w:p>
      <w:pPr>
        <w:pStyle w:val="Normal"/>
        <w:rPr/>
      </w:pPr>
      <w:r>
        <w:rPr/>
        <w:t>[[@Bible:Isa 41:5 ]][[41:5 &gt;&gt; Isa 41:5]] {{field-on:Bible}} Островите видеха и убояха се,И земните краища се разтрепераха,Приближиха се, и дойдоха. {{field-off:Bible}}</w:t>
      </w:r>
    </w:p>
    <w:p>
      <w:pPr>
        <w:pStyle w:val="Normal"/>
        <w:rPr/>
      </w:pPr>
      <w:r>
        <w:rPr/>
        <w:t>[[@Bible:Isa 41:6 ]][[41:6 &gt;&gt; Isa 41:6]] {{field-on:Bible}} Всеки помогна на другаря си,И рече на брата си: Крепи се. {{field-off:Bible}}</w:t>
      </w:r>
    </w:p>
    <w:p>
      <w:pPr>
        <w:pStyle w:val="Normal"/>
        <w:rPr/>
      </w:pPr>
      <w:r>
        <w:rPr/>
        <w:t>[[@Bible:Isa 41:7 ]][[41:7 &gt;&gt; Isa 41:7]] {{field-on:Bible}} И работникът насърдчава златаря,И този който кове с чук оногоз който удря на наковалнята,И казва: Добре е за спояване,И го заякчава с гвозде да се не клати. {{field-off:Bible}}</w:t>
      </w:r>
    </w:p>
    <w:p>
      <w:pPr>
        <w:pStyle w:val="Normal"/>
        <w:rPr/>
      </w:pPr>
      <w:r>
        <w:rPr/>
        <w:t>[[@Bible:Isa 41:8 ]][[41:8 &gt;&gt; Isa 41:8]] {{field-on:Bible}} Но ти, Израилю, рабе мой,Якове, когото аз избрах,Семе на Авраама възлюбления ми, {{field-off:Bible}}</w:t>
      </w:r>
    </w:p>
    <w:p>
      <w:pPr>
        <w:pStyle w:val="Normal"/>
        <w:rPr/>
      </w:pPr>
      <w:r>
        <w:rPr/>
        <w:t>[[@Bible:Isa 41:9 ]][[41:9 &gt;&gt; Isa 41:9]] {{field-on:Bible}} Ти когото аз взех от краищата на земята,И те повикнах от последните й страни,И рекох ти: Ти си мой раб,Аз те избрах, и не те отхвърлих: {{field-off:Bible}}</w:t>
      </w:r>
    </w:p>
    <w:p>
      <w:pPr>
        <w:pStyle w:val="Normal"/>
        <w:rPr/>
      </w:pPr>
      <w:r>
        <w:rPr/>
        <w:t>[[@Bible:Isa 41:10 ]][[41:10 &gt;&gt; Isa 41:10]] {{field-on:Bible}} Не бой се, защото аз съм с тебе:Не трепери, защото аз съм Бог твой:Ще те укрепя, ей, ще ти помогна,Ей, ще те подпра с десницата на правдата си. {{field-off:Bible}}</w:t>
      </w:r>
    </w:p>
    <w:p>
      <w:pPr>
        <w:pStyle w:val="Normal"/>
        <w:rPr/>
      </w:pPr>
      <w:r>
        <w:rPr/>
        <w:t>[[@Bible:Isa 41:11 ]][[41:11 &gt;&gt; Isa 41:11]] {{field-on:Bible}} Ето, всички що са разгневени на тебеЩе се постидят и посрамят:Съперниците ти ще станат като нищо и ще погинат. {{field-off:Bible}}</w:t>
      </w:r>
    </w:p>
    <w:p>
      <w:pPr>
        <w:pStyle w:val="Normal"/>
        <w:rPr/>
      </w:pPr>
      <w:r>
        <w:rPr/>
        <w:t>[[@Bible:Isa 41:12 ]][[41:12 &gt;&gt; Isa 41:12]] {{field-on:Bible}} Ще ги потърсиш и няма да ги намериш, -Онези които имат разпря с тебе.Които ратуват против тебе ще станат като нищоИ като че не са били. {{field-off:Bible}}</w:t>
      </w:r>
    </w:p>
    <w:p>
      <w:pPr>
        <w:pStyle w:val="Normal"/>
        <w:rPr/>
      </w:pPr>
      <w:r>
        <w:rPr/>
        <w:t>[[@Bible:Isa 41:13 ]][[41:13 &gt;&gt; Isa 41:13]] {{field-on:Bible}} Защото аз Господ Бог твой съм който подкрепявам десницата ти,И ти казвам: Не бой се: аз ще ти помогна. {{field-off:Bible}}</w:t>
      </w:r>
    </w:p>
    <w:p>
      <w:pPr>
        <w:pStyle w:val="Normal"/>
        <w:rPr/>
      </w:pPr>
      <w:r>
        <w:rPr/>
        <w:t>[[@Bible:Isa 41:14 ]][[41:14 &gt;&gt; Isa 41:14]] {{field-on:Bible}} Не бой се, черве Якове, смъртни Израилеви:Аз ще ти помагам, говори ГосподИзбавителят твой, Светий Израилев. {{field-off:Bible}}</w:t>
      </w:r>
    </w:p>
    <w:p>
      <w:pPr>
        <w:pStyle w:val="Normal"/>
        <w:rPr/>
      </w:pPr>
      <w:r>
        <w:rPr/>
        <w:t>[[@Bible:Isa 41:15 ]][[41:15 &gt;&gt; Isa 41:15]] {{field-on:Bible}} Ето, аз ще те направя нова остра диканя назъбена:Ще вършееш горите, и ще ги стриеш,И ще направиш хълмовете като дребна плява: {{field-off:Bible}}</w:t>
      </w:r>
    </w:p>
    <w:p>
      <w:pPr>
        <w:pStyle w:val="Normal"/>
        <w:rPr/>
      </w:pPr>
      <w:r>
        <w:rPr/>
        <w:t>[[@Bible:Isa 41:16 ]][[41:16 &gt;&gt; Isa 41:16]] {{field-on:Bible}} Ти ще ги отвееш, и ветърът ще ги отнесе,И бурята ще ги разпръсне;А ти ще се възвеселиш в Господа,Ще се похвалиш в Светаго Израилева. {{field-off:Bible}}</w:t>
      </w:r>
    </w:p>
    <w:p>
      <w:pPr>
        <w:pStyle w:val="Normal"/>
        <w:rPr/>
      </w:pPr>
      <w:r>
        <w:rPr/>
        <w:t>[[@Bible:Isa 41:17 ]][[41:17 &gt;&gt; Isa 41:17]] {{field-on:Bible}} Когато сиромасите и нищите поискат вода, и няма,И езикът им съхне от жажда,Аз Господ ще ги послушам,Аз Бог Израилев няма да ги оставя. {{field-off:Bible}}</w:t>
      </w:r>
    </w:p>
    <w:p>
      <w:pPr>
        <w:pStyle w:val="Normal"/>
        <w:rPr/>
      </w:pPr>
      <w:r>
        <w:rPr/>
        <w:t>[[@Bible:Isa 41:18 ]][[41:18 &gt;&gt; Isa 41:18]] {{field-on:Bible}} Ще отворя реки на високи места,И източници всред доловете:Ще направя пустинята водни езера,И сухата земя водни източници. {{field-off:Bible}}</w:t>
      </w:r>
    </w:p>
    <w:p>
      <w:pPr>
        <w:pStyle w:val="Normal"/>
        <w:rPr/>
      </w:pPr>
      <w:r>
        <w:rPr/>
        <w:t>[[@Bible:Isa 41:19 ]][[41:19 &gt;&gt; Isa 41:19]] {{field-on:Bible}} В пустинята ще насадя кедър, ситим,Мирсина и маслено дърво:В ненаселената земя ще туря наедно елха,Явор, и букс; {{field-off:Bible}}</w:t>
      </w:r>
    </w:p>
    <w:p>
      <w:pPr>
        <w:pStyle w:val="Normal"/>
        <w:rPr/>
      </w:pPr>
      <w:r>
        <w:rPr/>
        <w:t>[[@Bible:Isa 41:20 ]][[41:20 &gt;&gt; Isa 41:20]] {{field-on:Bible}} За да видят, и да знаят,И да помислят, и да разумеят купноче ръката Господня е направила това,И Светий Израилев го е създал. {{field-off:Bible}}</w:t>
      </w:r>
    </w:p>
    <w:p>
      <w:pPr>
        <w:pStyle w:val="Normal"/>
        <w:rPr/>
      </w:pPr>
      <w:r>
        <w:rPr/>
        <w:t>[[@Bible:Isa 41:21 ]][[41:21 &gt;&gt; Isa 41:21]] {{field-on:Bible}} Представете съда си, говори Господ:Приведете силните си доказателства, говори Царят Яковов. {{field-off:Bible}}</w:t>
      </w:r>
    </w:p>
    <w:p>
      <w:pPr>
        <w:pStyle w:val="Normal"/>
        <w:rPr/>
      </w:pPr>
      <w:r>
        <w:rPr/>
        <w:t>[[@Bible:Isa 41:22 ]][[41:22 &gt;&gt; Isa 41:22]] {{field-on:Bible}} Нека приведат, и нека ни явят що има да бъде:Нека възвестят прежното що е било,За да размислим и да познаем последното му;Или нека възвестят нам бъдещето. {{field-off:Bible}}</w:t>
      </w:r>
    </w:p>
    <w:p>
      <w:pPr>
        <w:pStyle w:val="Normal"/>
        <w:rPr/>
      </w:pPr>
      <w:r>
        <w:rPr/>
        <w:t>[[@Bible:Isa 41:23 ]][[41:23 &gt;&gt; Isa 41:23]] {{field-on:Bible}} Възвестете онова което ще стане изпосле,За да познаем че сте богове:Направете още и добро, или зло направете,За да се почудим и да видим купно. {{field-off:Bible}}</w:t>
      </w:r>
    </w:p>
    <w:p>
      <w:pPr>
        <w:pStyle w:val="Normal"/>
        <w:rPr/>
      </w:pPr>
      <w:r>
        <w:rPr/>
        <w:t>[[@Bible:Isa 41:24 ]][[41:24 &gt;&gt; Isa 41:24]] {{field-on:Bible}} Ето, вие сте от нищо,И делото ви е от нищо,Който ви избира, мерзост е. {{field-off:Bible}}</w:t>
      </w:r>
    </w:p>
    <w:p>
      <w:pPr>
        <w:pStyle w:val="Normal"/>
        <w:rPr/>
      </w:pPr>
      <w:r>
        <w:rPr/>
        <w:t>[[@Bible:Isa 41:25 ]][[41:25 &gt;&gt; Isa 41:25]] {{field-on:Bible}} Подигнах едного от север, и иде:От изток слънца ще призове моето име;И ще нагази князовете като кал,И както грънчарят тъпче глината. {{field-off:Bible}}</w:t>
      </w:r>
    </w:p>
    <w:p>
      <w:pPr>
        <w:pStyle w:val="Normal"/>
        <w:rPr/>
      </w:pPr>
      <w:r>
        <w:rPr/>
        <w:t>[[@Bible:Isa 41:26 ]][[41:26 &gt;&gt; Isa 41:26]] {{field-on:Bible}} Кой е явил това от начало за да знаем,И от по-напред за да речем: Той е праведен?Но няма който да го е явил, но няма който да го е казал;Но няма който да е чул думите ви. {{field-off:Bible}}</w:t>
      </w:r>
    </w:p>
    <w:p>
      <w:pPr>
        <w:pStyle w:val="Normal"/>
        <w:rPr/>
      </w:pPr>
      <w:r>
        <w:rPr/>
        <w:t>[[@Bible:Isa 41:27 ]][[41:27 &gt;&gt; Isa 41:27]] {{field-on:Bible}} Първий аз Сиону рекох: Ето, ето това!И дадох на Ерусалим благовестител. {{field-off:Bible}}</w:t>
      </w:r>
    </w:p>
    <w:p>
      <w:pPr>
        <w:pStyle w:val="Normal"/>
        <w:rPr/>
      </w:pPr>
      <w:r>
        <w:rPr/>
        <w:t>[[@Bible:Isa 41:28 ]][[41:28 &gt;&gt; Isa 41:28]] {{field-on:Bible}} Защото прегледах, и нямаше никой,Ей, между тях, но нямаше съветникКойто да може да отговори дума когато ги попитах. {{field-off:Bible}}</w:t>
      </w:r>
    </w:p>
    <w:p>
      <w:pPr>
        <w:pStyle w:val="Normal"/>
        <w:rPr/>
      </w:pPr>
      <w:r>
        <w:rPr/>
        <w:t>[[@Bible:Isa 41:29 ]][[41:29 &gt;&gt; Isa 41:29]] {{field-on:Bible}} Ето, всичките са суета:Делата им са нищо:Излеяните им идоли са вятър и пустота. {{field-off:Bible}}</w:t>
      </w:r>
    </w:p>
    <w:p>
      <w:pPr>
        <w:pStyle w:val="Heading2"/>
        <w:rPr/>
      </w:pPr>
      <w:r>
        <w:rPr/>
        <w:t>Глава 42</w:t>
      </w:r>
    </w:p>
    <w:p>
      <w:pPr>
        <w:pStyle w:val="Normal"/>
        <w:rPr/>
      </w:pPr>
      <w:r>
        <w:rPr/>
        <w:t>[[@Bible:Isa 42:1 ]][[42:1 &gt;&gt; Isa 42:1]] {{field-on:Bible}} Ето моя раб когото подкрепявам,Избрания мой в когото душата ми благоволи:Турих Духа си на него:Той ще изнесе съд на народите. {{field-off:Bible}}</w:t>
      </w:r>
    </w:p>
    <w:p>
      <w:pPr>
        <w:pStyle w:val="Normal"/>
        <w:rPr/>
      </w:pPr>
      <w:r>
        <w:rPr/>
        <w:t>[[@Bible:Isa 42:2 ]][[42:2 &gt;&gt; Isa 42:2]] {{field-on:Bible}} Няма да викне, нито да въззове,Нито ще направи гласа си да се чуе по вън. {{field-off:Bible}}</w:t>
      </w:r>
    </w:p>
    <w:p>
      <w:pPr>
        <w:pStyle w:val="Normal"/>
        <w:rPr/>
      </w:pPr>
      <w:r>
        <w:rPr/>
        <w:t>[[@Bible:Isa 42:3 ]][[42:3 &gt;&gt; Isa 42:3]] {{field-on:Bible}} Тръст смазана не ще пречупи,И замъждяло свещило от лен не ще угаси:Ще изнесе съд с истина. {{field-off:Bible}}</w:t>
      </w:r>
    </w:p>
    <w:p>
      <w:pPr>
        <w:pStyle w:val="Normal"/>
        <w:rPr/>
      </w:pPr>
      <w:r>
        <w:rPr/>
        <w:t>[[@Bible:Isa 42:4 ]][[42:4 &gt;&gt; Isa 42:4]] {{field-on:Bible}} Няма да изчезне нито да малодушествуваДоде тури съд на земята;И островите ще очакват неговия закон. {{field-off:Bible}}</w:t>
      </w:r>
    </w:p>
    <w:p>
      <w:pPr>
        <w:pStyle w:val="Normal"/>
        <w:rPr/>
      </w:pPr>
      <w:r>
        <w:rPr/>
        <w:t>[[@Bible:Isa 42:5 ]][[42:5 &gt;&gt; Isa 42:5]] {{field-on:Bible}} Така говори Бог, Господ,Който направи небесата и ги простре,Който разпростре земята с произведенията й,Който дава дихание на людете които са на нея,И дух на тези които ходят по нея: {{field-off:Bible}}</w:t>
      </w:r>
    </w:p>
    <w:p>
      <w:pPr>
        <w:pStyle w:val="Normal"/>
        <w:rPr/>
      </w:pPr>
      <w:r>
        <w:rPr/>
        <w:t>[[@Bible:Isa 42:6 ]][[42:6 &gt;&gt; Isa 42:6]] {{field-on:Bible}} Аз Господ те призвах в правда,И ще те взема за ръка,И ще те пазя, и ще те поставя завет на людете,Светлина на езичниците, {{field-off:Bible}}</w:t>
      </w:r>
    </w:p>
    <w:p>
      <w:pPr>
        <w:pStyle w:val="Normal"/>
        <w:rPr/>
      </w:pPr>
      <w:r>
        <w:rPr/>
        <w:t>[[@Bible:Isa 42:7 ]][[42:7 &gt;&gt; Isa 42:7]] {{field-on:Bible}} За да отвориш очите на слепите,Да извадиш затворените от затвор,Седещите в тъмнина из дома на тъмницата. {{field-off:Bible}}</w:t>
      </w:r>
    </w:p>
    <w:p>
      <w:pPr>
        <w:pStyle w:val="Normal"/>
        <w:rPr/>
      </w:pPr>
      <w:r>
        <w:rPr/>
        <w:t>[[@Bible:Isa 42:8 ]][[42:8 &gt;&gt; Isa 42:8]] {{field-on:Bible}} Аз съм Господ: това е моето име;И не ща да дам славата си другиму,Нито хвалата си на истуканите. {{field-off:Bible}}</w:t>
      </w:r>
    </w:p>
    <w:p>
      <w:pPr>
        <w:pStyle w:val="Normal"/>
        <w:rPr/>
      </w:pPr>
      <w:r>
        <w:rPr/>
        <w:t>[[@Bible:Isa 42:9 ]][[42:9 &gt;&gt; Isa 42:9]] {{field-on:Bible}} Ето, сбъдоха се онези неща които са от начало предсказани,И аз ви известявам нови:Преди да изникнат, казвам ви ги. {{field-off:Bible}}</w:t>
      </w:r>
    </w:p>
    <w:p>
      <w:pPr>
        <w:pStyle w:val="Normal"/>
        <w:rPr/>
      </w:pPr>
      <w:r>
        <w:rPr/>
        <w:t>[[@Bible:Isa 42:10 ]][[42:10 &gt;&gt; Isa 42:10]] {{field-on:Bible}} Пейте Господу песен нова,Хвалата му от краищата на земята,Вие които слазяте в морето, и всичко което е в него, -Острови, и вие които живеете на тях. {{field-off:Bible}}</w:t>
      </w:r>
    </w:p>
    <w:p>
      <w:pPr>
        <w:pStyle w:val="Normal"/>
        <w:rPr/>
      </w:pPr>
      <w:r>
        <w:rPr/>
        <w:t>[[@Bible:Isa 42:11 ]][[42:11 &gt;&gt; Isa 42:11]] {{field-on:Bible}} Пустинята и градовете й нека възвишат глас,Селата в които живее Кидар:Да пеят жителите на Села,Да възклицават от върховете на горите, {{field-off:Bible}}</w:t>
      </w:r>
    </w:p>
    <w:p>
      <w:pPr>
        <w:pStyle w:val="Normal"/>
        <w:rPr/>
      </w:pPr>
      <w:r>
        <w:rPr/>
        <w:t>[[@Bible:Isa 42:12 ]][[42:12 &gt;&gt; Isa 42:12]] {{field-on:Bible}} Да дадат слава Господу,И да възвестят хвалата му в островите. {{field-off:Bible}}</w:t>
      </w:r>
    </w:p>
    <w:p>
      <w:pPr>
        <w:pStyle w:val="Normal"/>
        <w:rPr/>
      </w:pPr>
      <w:r>
        <w:rPr/>
        <w:t>[[@Bible:Isa 42:13 ]][[42:13 &gt;&gt; Isa 42:13]] {{field-on:Bible}} Господ ще излезе като силен,Ще възбуди ревност като ратник;Ще извика, ей, ще изрикае,Ще превъзмогне над враговете си. {{field-off:Bible}}</w:t>
      </w:r>
    </w:p>
    <w:p>
      <w:pPr>
        <w:pStyle w:val="Normal"/>
        <w:rPr/>
      </w:pPr>
      <w:r>
        <w:rPr/>
        <w:t>[[@Bible:Isa 42:14 ]][[42:14 &gt;&gt; Isa 42:14]] {{field-on:Bible}} От много време млъкнах,Останах тих, удържах себе си:Сега ще викна както раждащата:Ще низвърна купно и погълна. {{field-off:Bible}}</w:t>
      </w:r>
    </w:p>
    <w:p>
      <w:pPr>
        <w:pStyle w:val="Normal"/>
        <w:rPr/>
      </w:pPr>
      <w:r>
        <w:rPr/>
        <w:t>[[@Bible:Isa 42:15 ]][[42:15 &gt;&gt; Isa 42:15]] {{field-on:Bible}} Ще запустя гори и хълмове,И изсуша всичката им трева;И ще направя реките острови,И езерата ще изсуша. {{field-off:Bible}}</w:t>
      </w:r>
    </w:p>
    <w:p>
      <w:pPr>
        <w:pStyle w:val="Normal"/>
        <w:rPr/>
      </w:pPr>
      <w:r>
        <w:rPr/>
        <w:t>[[@Bible:Isa 42:16 ]][[42:16 &gt;&gt; Isa 42:16]] {{field-on:Bible}} И ще доведа слепите през път който не са знаели,Ще ги водя в пътеки които не са знаели:Тъмнината ще направя виделина пред тях, и кривите пътища прави.Това ще направя за тях, и няма да ги оставя. {{field-off:Bible}}</w:t>
      </w:r>
    </w:p>
    <w:p>
      <w:pPr>
        <w:pStyle w:val="Normal"/>
        <w:rPr/>
      </w:pPr>
      <w:r>
        <w:rPr/>
        <w:t>[[@Bible:Isa 42:17 ]][[42:17 &gt;&gt; Isa 42:17]] {{field-on:Bible}} Ще се върнат назад, съвсем ще се посрамятКоито уповават на ваяните,Които говорят на леяните:Вие сте наши богове. {{field-off:Bible}}</w:t>
      </w:r>
    </w:p>
    <w:p>
      <w:pPr>
        <w:pStyle w:val="Normal"/>
        <w:rPr/>
      </w:pPr>
      <w:r>
        <w:rPr/>
        <w:t>[[@Bible:Isa 42:18 ]][[42:18 &gt;&gt; Isa 42:18]] {{field-on:Bible}} Слушайте, глухи,И погледнете, слепи, да видите. {{field-off:Bible}}</w:t>
      </w:r>
    </w:p>
    <w:p>
      <w:pPr>
        <w:pStyle w:val="Normal"/>
        <w:rPr/>
      </w:pPr>
      <w:r>
        <w:rPr/>
        <w:t>[[@Bible:Isa 42:19 ]][[42:19 &gt;&gt; Isa 42:19]] {{field-on:Bible}} Кой е слеп освен раба ми,Или глух както вестителят ми когото проводих?Кой е слеп както преданият Богу,И слеп както рабът Господен? {{field-off:Bible}}</w:t>
      </w:r>
    </w:p>
    <w:p>
      <w:pPr>
        <w:pStyle w:val="Normal"/>
        <w:rPr/>
      </w:pPr>
      <w:r>
        <w:rPr/>
        <w:t>[[@Bible:Isa 42:20 ]][[42:20 &gt;&gt; Isa 42:20]] {{field-on:Bible}} Гледаш много, но не съглеждаш:Отваряш уши, но не чуеш. {{field-off:Bible}}</w:t>
      </w:r>
    </w:p>
    <w:p>
      <w:pPr>
        <w:pStyle w:val="Normal"/>
        <w:rPr/>
      </w:pPr>
      <w:r>
        <w:rPr/>
        <w:t>[[@Bible:Isa 42:21 ]][[42:21 &gt;&gt; Isa 42:21]] {{field-on:Bible}} Господ му стана благомисленик заради правдата си:Ще увеличи закона, и ще го направи почтен. {{field-off:Bible}}</w:t>
      </w:r>
    </w:p>
    <w:p>
      <w:pPr>
        <w:pStyle w:val="Normal"/>
        <w:rPr/>
      </w:pPr>
      <w:r>
        <w:rPr/>
        <w:t>[[@Bible:Isa 42:22 ]][[42:22 &gt;&gt; Isa 42:22]] {{field-on:Bible}} Но те са ограбени и оголени люде:Всичките са впримчени в пещериИ скрити в тъмници:Разхищение са, и няма избавител:Обир са, и никой не казва: Върни го. {{field-off:Bible}}</w:t>
      </w:r>
    </w:p>
    <w:p>
      <w:pPr>
        <w:pStyle w:val="Normal"/>
        <w:rPr/>
      </w:pPr>
      <w:r>
        <w:rPr/>
        <w:t>[[@Bible:Isa 42:23 ]][[42:23 &gt;&gt; Isa 42:23]] {{field-on:Bible}} Кой от вас ще даде ухо на това?Кой ще внимае и слуша за бъдещето? {{field-off:Bible}}</w:t>
      </w:r>
    </w:p>
    <w:p>
      <w:pPr>
        <w:pStyle w:val="Normal"/>
        <w:rPr/>
      </w:pPr>
      <w:r>
        <w:rPr/>
        <w:t>[[@Bible:Isa 42:24 ]][[42:24 &gt;&gt; Isa 42:24]] {{field-on:Bible}} Кой предаде Якова на обир,И Израиля на грабители?Не Господ ли на когото съгрешихме?Защото не рачиха да ходят в пътищата му,Нито послушаха закона му. {{field-off:Bible}}</w:t>
      </w:r>
    </w:p>
    <w:p>
      <w:pPr>
        <w:pStyle w:val="Normal"/>
        <w:rPr/>
      </w:pPr>
      <w:r>
        <w:rPr/>
        <w:t>[[@Bible:Isa 42:25 ]][[42:25 &gt;&gt; Isa 42:25]] {{field-on:Bible}} За то изле на него върлостта на гнева сиИ буйността на бранта,Която го опали от всякъде, но той не разумя,И го изгори, но той не тури това на сърдце. {{field-off:Bible}}</w:t>
      </w:r>
    </w:p>
    <w:p>
      <w:pPr>
        <w:pStyle w:val="Heading2"/>
        <w:rPr/>
      </w:pPr>
      <w:r>
        <w:rPr/>
        <w:t>Глава 43</w:t>
      </w:r>
    </w:p>
    <w:p>
      <w:pPr>
        <w:pStyle w:val="Normal"/>
        <w:rPr/>
      </w:pPr>
      <w:r>
        <w:rPr/>
        <w:t>[[@Bible:Isa 43:1 ]][[43:1 &gt;&gt; Isa 43:1]] {{field-on:Bible}} И сега така говори Господ, Творецът ти, Якове,И Създателят ти, Израилю:Не бой се, защото аз те избавих,Призвах те по име: мой си ти. {{field-off:Bible}}</w:t>
      </w:r>
    </w:p>
    <w:p>
      <w:pPr>
        <w:pStyle w:val="Normal"/>
        <w:rPr/>
      </w:pPr>
      <w:r>
        <w:rPr/>
        <w:t>[[@Bible:Isa 43:2 ]][[43:2 &gt;&gt; Isa 43:2]] {{field-on:Bible}} Когато минуваш през водите с тебе ще бъда,И през реките, не ще те потопят:Когато ходиш през огъня ти няма да се изгориш,И пламикът не ще те опали. {{field-off:Bible}}</w:t>
      </w:r>
    </w:p>
    <w:p>
      <w:pPr>
        <w:pStyle w:val="Normal"/>
        <w:rPr/>
      </w:pPr>
      <w:r>
        <w:rPr/>
        <w:t>[[@Bible:Isa 43:3 ]][[43:3 &gt;&gt; Isa 43:3]] {{field-on:Bible}} Защото аз съм Иеова Бог твой,Светий Израилев, Спасител твой:За твой изкуп дадох Египет,За тебе Етиопия и Сева. {{field-off:Bible}}</w:t>
      </w:r>
    </w:p>
    <w:p>
      <w:pPr>
        <w:pStyle w:val="Normal"/>
        <w:rPr/>
      </w:pPr>
      <w:r>
        <w:rPr/>
        <w:t>[[@Bible:Isa 43:4 ]][[43:4 &gt;&gt; Isa 43:4]] {{field-on:Bible}} Понеже ти бе многоценен пред очите ми,Почтен беше ти, и аз те възлюбих;За то ще дам человеци за тебе,И народи за живота ти. {{field-off:Bible}}</w:t>
      </w:r>
    </w:p>
    <w:p>
      <w:pPr>
        <w:pStyle w:val="Normal"/>
        <w:rPr/>
      </w:pPr>
      <w:r>
        <w:rPr/>
        <w:t>[[@Bible:Isa 43:5 ]][[43:5 &gt;&gt; Isa 43:5]] {{field-on:Bible}} Не бой се; защото аз съм с тебе:От изток ще доведа потомството ти,И от запад ще те събера: {{field-off:Bible}}</w:t>
      </w:r>
    </w:p>
    <w:p>
      <w:pPr>
        <w:pStyle w:val="Normal"/>
        <w:rPr/>
      </w:pPr>
      <w:r>
        <w:rPr/>
        <w:t>[[@Bible:Isa 43:6 ]][[43:6 &gt;&gt; Isa 43:6]] {{field-on:Bible}} Ще река Северу: Дай,И Югу: Да не възбраниш:Доведи синовете ми от далеч,И дъщерите ми от краищата на земята, {{field-off:Bible}}</w:t>
      </w:r>
    </w:p>
    <w:p>
      <w:pPr>
        <w:pStyle w:val="Normal"/>
        <w:rPr/>
      </w:pPr>
      <w:r>
        <w:rPr/>
        <w:t>[[@Bible:Isa 43:7 ]][[43:7 &gt;&gt; Isa 43:7]] {{field-on:Bible}} Всички които се наричат с името ми,Които за славата си сътворих:Създадох ги и ги направих. {{field-off:Bible}}</w:t>
      </w:r>
    </w:p>
    <w:p>
      <w:pPr>
        <w:pStyle w:val="Normal"/>
        <w:rPr/>
      </w:pPr>
      <w:r>
        <w:rPr/>
        <w:t>[[@Bible:Isa 43:8 ]][[43:8 &gt;&gt; Isa 43:8]] {{field-on:Bible}} Изведи слепите люде които имат очи,И глухите които имат уши: {{field-off:Bible}}</w:t>
      </w:r>
    </w:p>
    <w:p>
      <w:pPr>
        <w:pStyle w:val="Normal"/>
        <w:rPr/>
      </w:pPr>
      <w:r>
        <w:rPr/>
        <w:t>[[@Bible:Isa 43:9 ]][[43:9 &gt;&gt; Isa 43:9]] {{field-on:Bible}} Нека се съберат всите народи наедно,И нека дойдат на куп племената:От тях кой би възвестил това, и показал би нам прежните събития?Нека доведат свидетелите си, и нека се оправдаят,За да чуят человеците и да рекат: Това е истинно. {{field-off:Bible}}</w:t>
      </w:r>
    </w:p>
    <w:p>
      <w:pPr>
        <w:pStyle w:val="Normal"/>
        <w:rPr/>
      </w:pPr>
      <w:r>
        <w:rPr/>
        <w:t>[[@Bible:Isa 43:10 ]][[43:10 &gt;&gt; Isa 43:10]] {{field-on:Bible}} Свидетели мои вие сте, говори Господ,И рабът ми когото избрах,За да узнаете и да повярвате в мене,И да разумеете че съм аз:Преди мене Бог не е бил,И след мене няма да бъде. {{field-off:Bible}}</w:t>
      </w:r>
    </w:p>
    <w:p>
      <w:pPr>
        <w:pStyle w:val="Normal"/>
        <w:rPr/>
      </w:pPr>
      <w:r>
        <w:rPr/>
        <w:t>[[@Bible:Isa 43:11 ]][[43:11 &gt;&gt; Isa 43:11]] {{field-on:Bible}} Аз, аз съм Господ;И освен мене спасител няма. {{field-off:Bible}}</w:t>
      </w:r>
    </w:p>
    <w:p>
      <w:pPr>
        <w:pStyle w:val="Normal"/>
        <w:rPr/>
      </w:pPr>
      <w:r>
        <w:rPr/>
        <w:t>[[@Bible:Isa 43:12 ]][[43:12 &gt;&gt; Isa 43:12]] {{field-on:Bible}} Аз възвестих, и спасих, и показах;И не е имало у вас чужд бог;А вие ми сте свидетели, говори Господ,че аз съм Бог. {{field-off:Bible}}</w:t>
      </w:r>
    </w:p>
    <w:p>
      <w:pPr>
        <w:pStyle w:val="Normal"/>
        <w:rPr/>
      </w:pPr>
      <w:r>
        <w:rPr/>
        <w:t>[[@Bible:Isa 43:13 ]][[43:13 &gt;&gt; Isa 43:13]] {{field-on:Bible}} И преди деня, Аз съм;И няма който да избавя от ръката ми:Аз действувам, и кой може да възбрани? {{field-off:Bible}}</w:t>
      </w:r>
    </w:p>
    <w:p>
      <w:pPr>
        <w:pStyle w:val="Normal"/>
        <w:rPr/>
      </w:pPr>
      <w:r>
        <w:rPr/>
        <w:t>[[@Bible:Isa 43:14 ]][[43:14 &gt;&gt; Isa 43:14]] {{field-on:Bible}} Така говори ГосподВаший Изкупител, Светий Израилев:За вас проводих у Вавилон,И свалих бежанци всички тях,И Халдеите на които викът е в корабите. {{field-off:Bible}}</w:t>
      </w:r>
    </w:p>
    <w:p>
      <w:pPr>
        <w:pStyle w:val="Normal"/>
        <w:rPr/>
      </w:pPr>
      <w:r>
        <w:rPr/>
        <w:t>[[@Bible:Isa 43:15 ]][[43:15 &gt;&gt; Isa 43:15]] {{field-on:Bible}} Аз съм Господ, Светий ваш,Творец Израилев, Цар ваш. {{field-off:Bible}}</w:t>
      </w:r>
    </w:p>
    <w:p>
      <w:pPr>
        <w:pStyle w:val="Normal"/>
        <w:rPr/>
      </w:pPr>
      <w:r>
        <w:rPr/>
        <w:t>[[@Bible:Isa 43:16 ]][[43:16 &gt;&gt; Isa 43:16]] {{field-on:Bible}} Така говори ГосподКойто прави път в моретоИ пътека в буйните води, {{field-off:Bible}}</w:t>
      </w:r>
    </w:p>
    <w:p>
      <w:pPr>
        <w:pStyle w:val="Normal"/>
        <w:rPr/>
      </w:pPr>
      <w:r>
        <w:rPr/>
        <w:t>[[@Bible:Isa 43:17 ]][[43:17 &gt;&gt; Isa 43:17]] {{field-on:Bible}} Който извожда колесници, и коне, войска, и сила:Те всички ще легнат, няма да станат:Погинаха, угаснаха както свещило от лен. {{field-off:Bible}}</w:t>
      </w:r>
    </w:p>
    <w:p>
      <w:pPr>
        <w:pStyle w:val="Normal"/>
        <w:rPr/>
      </w:pPr>
      <w:r>
        <w:rPr/>
        <w:t>[[@Bible:Isa 43:18 ]][[43:18 &gt;&gt; Isa 43:18]] {{field-on:Bible}} Не поменувайте първите,И не помнете прежните събития {{field-off:Bible}}</w:t>
      </w:r>
    </w:p>
    <w:p>
      <w:pPr>
        <w:pStyle w:val="Normal"/>
        <w:rPr/>
      </w:pPr>
      <w:r>
        <w:rPr/>
        <w:t>[[@Bible:Isa 43:19 ]][[43:19 &gt;&gt; Isa 43:19]] {{field-on:Bible}} Ето, аз ще направя ново нещо:Сега ще изникне: не ще ли да го познаете?Ей, ще направя път в пустинята,Река в безводната. {{field-off:Bible}}</w:t>
      </w:r>
    </w:p>
    <w:p>
      <w:pPr>
        <w:pStyle w:val="Normal"/>
        <w:rPr/>
      </w:pPr>
      <w:r>
        <w:rPr/>
        <w:t>[[@Bible:Isa 43:20 ]][[43:20 &gt;&gt; Isa 43:20]] {{field-on:Bible}} Полските зверове ще ме прославят,чакалите и камилоптиците;Защото давам вода в пустинята,Реки в безводната,За да напоя людете си, избраните си. {{field-off:Bible}}</w:t>
      </w:r>
    </w:p>
    <w:p>
      <w:pPr>
        <w:pStyle w:val="Normal"/>
        <w:rPr/>
      </w:pPr>
      <w:r>
        <w:rPr/>
        <w:t>[[@Bible:Isa 43:21 ]][[43:21 &gt;&gt; Isa 43:21]] {{field-on:Bible}} Тези люде създадох аз за себе си:Те ще повествуват хвалата ми. {{field-off:Bible}}</w:t>
      </w:r>
    </w:p>
    <w:p>
      <w:pPr>
        <w:pStyle w:val="Normal"/>
        <w:rPr/>
      </w:pPr>
      <w:r>
        <w:rPr/>
        <w:t>[[@Bible:Isa 43:22 ]][[43:22 &gt;&gt; Isa 43:22]] {{field-on:Bible}} Но ти, Якове, не ме призова;Но ти, Израилю, отекчи се от мене. {{field-off:Bible}}</w:t>
      </w:r>
    </w:p>
    <w:p>
      <w:pPr>
        <w:pStyle w:val="Normal"/>
        <w:rPr/>
      </w:pPr>
      <w:r>
        <w:rPr/>
        <w:t>[[@Bible:Isa 43:23 ]][[43:23 &gt;&gt; Isa 43:23]] {{field-on:Bible}} Не ми си приносял агънците на всесъженията си,Нито си ме почитал с жъртвите си:Аз не те поработих с приношения,И не ти натегнах с ливан: {{field-off:Bible}}</w:t>
      </w:r>
    </w:p>
    <w:p>
      <w:pPr>
        <w:pStyle w:val="Normal"/>
        <w:rPr/>
      </w:pPr>
      <w:r>
        <w:rPr/>
        <w:t>[[@Bible:Isa 43:24 ]][[43:24 &gt;&gt; Isa 43:24]] {{field-on:Bible}} Не си купил за мене благовонна тръст със сребро,Нито си ме наситил с тлъстината на жъртвите си;Но ти си мене поработил с греховете си,Натегнал си ми с беззаконията си. {{field-off:Bible}}</w:t>
      </w:r>
    </w:p>
    <w:p>
      <w:pPr>
        <w:pStyle w:val="Normal"/>
        <w:rPr/>
      </w:pPr>
      <w:r>
        <w:rPr/>
        <w:t>[[@Bible:Isa 43:25 ]][[43:25 &gt;&gt; Isa 43:25]] {{field-on:Bible}} Аз, аз съм който заглаждам твоите престъпления за себе си,И няма да си напомня за греховете ти. {{field-off:Bible}}</w:t>
      </w:r>
    </w:p>
    <w:p>
      <w:pPr>
        <w:pStyle w:val="Normal"/>
        <w:rPr/>
      </w:pPr>
      <w:r>
        <w:rPr/>
        <w:t>[[@Bible:Isa 43:26 ]][[43:26 &gt;&gt; Isa 43:26]] {{field-on:Bible}} Подсети ме, да се съдим наедно:Казвай ти, за да се оправдаеш. {{field-off:Bible}}</w:t>
      </w:r>
    </w:p>
    <w:p>
      <w:pPr>
        <w:pStyle w:val="Normal"/>
        <w:rPr/>
      </w:pPr>
      <w:r>
        <w:rPr/>
        <w:t>[[@Bible:Isa 43:27 ]][[43:27 &gt;&gt; Isa 43:27]] {{field-on:Bible}} Праотецът твой съгреши,И учителите ти престъпиха против мене. {{field-off:Bible}}</w:t>
      </w:r>
    </w:p>
    <w:p>
      <w:pPr>
        <w:pStyle w:val="Normal"/>
        <w:rPr/>
      </w:pPr>
      <w:r>
        <w:rPr/>
        <w:t>[[@Bible:Isa 43:28 ]][[43:28 &gt;&gt; Isa 43:28]] {{field-on:Bible}} За то осквернени направих князовете на светилището,И предадох Якова на проклетия,И Израиля на поругания. {{field-off:Bible}}</w:t>
      </w:r>
    </w:p>
    <w:p>
      <w:pPr>
        <w:pStyle w:val="Heading2"/>
        <w:rPr/>
      </w:pPr>
      <w:r>
        <w:rPr/>
        <w:t>Глава 44</w:t>
      </w:r>
    </w:p>
    <w:p>
      <w:pPr>
        <w:pStyle w:val="Normal"/>
        <w:rPr/>
      </w:pPr>
      <w:r>
        <w:rPr/>
        <w:t>[[@Bible:Isa 44:1 ]][[44:1 &gt;&gt; Isa 44:1]] {{field-on:Bible}} Но сега слушай, рабе мой, Якове,И Израилю, когото аз избрах: {{field-off:Bible}}</w:t>
      </w:r>
    </w:p>
    <w:p>
      <w:pPr>
        <w:pStyle w:val="Normal"/>
        <w:rPr/>
      </w:pPr>
      <w:r>
        <w:rPr/>
        <w:t>[[@Bible:Isa 44:2 ]][[44:2 &gt;&gt; Isa 44:2]] {{field-on:Bible}} Така говори Господ който те е направилИ те е създал из утробата, и ще ти помага:Не бой се, рабе мой, Якове,И ти, Иесуруне, когото аз избрах. {{field-off:Bible}}</w:t>
      </w:r>
    </w:p>
    <w:p>
      <w:pPr>
        <w:pStyle w:val="Normal"/>
        <w:rPr/>
      </w:pPr>
      <w:r>
        <w:rPr/>
        <w:t>[[@Bible:Isa 44:3 ]][[44:3 &gt;&gt; Isa 44:3]] {{field-on:Bible}} Защото ще изливам вода на жедния,И реки на сухата земя:Ще изливам Духа си на семето ти,И благословението си на внуците ти; {{field-off:Bible}}</w:t>
      </w:r>
    </w:p>
    <w:p>
      <w:pPr>
        <w:pStyle w:val="Normal"/>
        <w:rPr/>
      </w:pPr>
      <w:r>
        <w:rPr/>
        <w:t>[[@Bible:Isa 44:4 ]][[44:4 &gt;&gt; Isa 44:4]] {{field-on:Bible}} И ще прозябнат както между трева,Като върби при текущи води. {{field-off:Bible}}</w:t>
      </w:r>
    </w:p>
    <w:p>
      <w:pPr>
        <w:pStyle w:val="Normal"/>
        <w:rPr/>
      </w:pPr>
      <w:r>
        <w:rPr/>
        <w:t>[[@Bible:Isa 44:5 ]][[44:5 &gt;&gt; Isa 44:5]] {{field-on:Bible}} Един ще говори: Аз съм Господен;А друг ще се нарича с името Яковово;А друг ще се подписва с ръката си Господу,И ще се нарича с името Израилево. {{field-off:Bible}}</w:t>
      </w:r>
    </w:p>
    <w:p>
      <w:pPr>
        <w:pStyle w:val="Normal"/>
        <w:rPr/>
      </w:pPr>
      <w:r>
        <w:rPr/>
        <w:t>[[@Bible:Isa 44:6 ]][[44:6 &gt;&gt; Isa 44:6]] {{field-on:Bible}} Така говори Господ, Царят Израилев,Неговът Изкупител, Господ Саваот:Аз съм първий, аз и последний;И освен мене няма Бог. {{field-off:Bible}}</w:t>
      </w:r>
    </w:p>
    <w:p>
      <w:pPr>
        <w:pStyle w:val="Normal"/>
        <w:rPr/>
      </w:pPr>
      <w:r>
        <w:rPr/>
        <w:t>[[@Bible:Isa 44:7 ]][[44:7 &gt;&gt; Isa 44:7]] {{field-on:Bible}} И от когато съм поставил древните людеКой може да извика както аз,И да възвести това и да ми го изложи?Нека си известят гредущите и бъдещите. {{field-off:Bible}}</w:t>
      </w:r>
    </w:p>
    <w:p>
      <w:pPr>
        <w:pStyle w:val="Normal"/>
        <w:rPr/>
      </w:pPr>
      <w:r>
        <w:rPr/>
        <w:t>[[@Bible:Isa 44:8 ]][[44:8 &gt;&gt; Isa 44:8]] {{field-on:Bible}} Не бойте се нито треперете:Не те ли направих да чуеш, и не ти ли възвестих това от тогаз?Ей, вие сте ми свидетели, -Има ли Бог освен мене?Наистина няма Канара: аз никого не зная. {{field-off:Bible}}</w:t>
      </w:r>
    </w:p>
    <w:p>
      <w:pPr>
        <w:pStyle w:val="Normal"/>
        <w:rPr/>
      </w:pPr>
      <w:r>
        <w:rPr/>
        <w:t>[[@Bible:Isa 44:9 ]][[44:9 &gt;&gt; Isa 44:9]] {{field-on:Bible}} Които правят истукани, всички са суета;И многорачителните тям са безполезни;И те са свидетели тям:Не видят и не разумяват,За да се посрамят. {{field-off:Bible}}</w:t>
      </w:r>
    </w:p>
    <w:p>
      <w:pPr>
        <w:pStyle w:val="Normal"/>
        <w:rPr/>
      </w:pPr>
      <w:r>
        <w:rPr/>
        <w:t>[[@Bible:Isa 44:10 ]][[44:10 &gt;&gt; Isa 44:10]] {{field-on:Bible}} Кой е създал бог,Или е излял истукан който нищо не ползува? {{field-off:Bible}}</w:t>
      </w:r>
    </w:p>
    <w:p>
      <w:pPr>
        <w:pStyle w:val="Normal"/>
        <w:rPr/>
      </w:pPr>
      <w:r>
        <w:rPr/>
        <w:t>[[@Bible:Isa 44:11 ]][[44:11 &gt;&gt; Isa 44:11]] {{field-on:Bible}} Ето, всичките му другари ще се посрамят:Художниците, и те са от человеци:Нека се съберат всички, нека предстанат:Ще се убоят, ще се посрамят купно. {{field-off:Bible}}</w:t>
      </w:r>
    </w:p>
    <w:p>
      <w:pPr>
        <w:pStyle w:val="Normal"/>
        <w:rPr/>
      </w:pPr>
      <w:r>
        <w:rPr/>
        <w:t>[[@Bible:Isa 44:12 ]][[44:12 &gt;&gt; Isa 44:12]] {{field-on:Bible}} Ковачът кове топор,И работи във въглищата, и с чуковете го образува,И прави го със силата на мишците си:Най-паче огладнява и изнемощява,Вода не пие и ослабява. {{field-off:Bible}}</w:t>
      </w:r>
    </w:p>
    <w:p>
      <w:pPr>
        <w:pStyle w:val="Normal"/>
        <w:rPr/>
      </w:pPr>
      <w:r>
        <w:rPr/>
        <w:t>[[@Bible:Isa 44:13 ]][[44:13 &gt;&gt; Isa 44:13]] {{field-on:Bible}} Дърводелецът простира връвта, начертава го с писалка,Работи го с резци,Начертава го с пергел,И прави го по человечески образ,Според человеческа красота,За да стои в къща. {{field-off:Bible}}</w:t>
      </w:r>
    </w:p>
    <w:p>
      <w:pPr>
        <w:pStyle w:val="Normal"/>
        <w:rPr/>
      </w:pPr>
      <w:r>
        <w:rPr/>
        <w:t>[[@Bible:Isa 44:14 ]][[44:14 &gt;&gt; Isa 44:14]] {{field-on:Bible}} Сече си кедри,И взема пърнар и дъбКоито си избира между дърветата на дъбравата:Насажда бор, и дъждът го наращава. {{field-off:Bible}}</w:t>
      </w:r>
    </w:p>
    <w:p>
      <w:pPr>
        <w:pStyle w:val="Normal"/>
        <w:rPr/>
      </w:pPr>
      <w:r>
        <w:rPr/>
        <w:t>[[@Bible:Isa 44:15 ]][[44:15 &gt;&gt; Isa 44:15]] {{field-on:Bible}} И става на человека за горене;И от него взема той и се топли;Още го гори, и пече хлеб:Истото прави бог, и му се кланя:Прави го истукан, и коленичи пред него! {{field-off:Bible}}</w:t>
      </w:r>
    </w:p>
    <w:p>
      <w:pPr>
        <w:pStyle w:val="Normal"/>
        <w:rPr/>
      </w:pPr>
      <w:r>
        <w:rPr/>
        <w:t>[[@Bible:Isa 44:16 ]][[44:16 &gt;&gt; Isa 44:16]] {{field-on:Bible}} Половината му гори в огън:С другата половина готви месо да яде:Пече печеното, и се насища;И грее се, и казва:Ох! стоплих се, видях огъня! {{field-off:Bible}}</w:t>
      </w:r>
    </w:p>
    <w:p>
      <w:pPr>
        <w:pStyle w:val="Normal"/>
        <w:rPr/>
      </w:pPr>
      <w:r>
        <w:rPr/>
        <w:t>[[@Bible:Isa 44:17 ]][[44:17 &gt;&gt; Isa 44:17]] {{field-on:Bible}} И осталото му прави бог, истукана си:Коленичи пред него и му се кланя,И му се моли и казва:Избави ме, защото ти си мой бог! {{field-off:Bible}}</w:t>
      </w:r>
    </w:p>
    <w:p>
      <w:pPr>
        <w:pStyle w:val="Normal"/>
        <w:rPr/>
      </w:pPr>
      <w:r>
        <w:rPr/>
        <w:t>[[@Bible:Isa 44:18 ]][[44:18 &gt;&gt; Isa 44:18]] {{field-on:Bible}} Те не знаят нито разумяват;Защото се затвориха очите им да не гледат,И сърдцата им за да не разумяват. {{field-off:Bible}}</w:t>
      </w:r>
    </w:p>
    <w:p>
      <w:pPr>
        <w:pStyle w:val="Normal"/>
        <w:rPr/>
      </w:pPr>
      <w:r>
        <w:rPr/>
        <w:t>[[@Bible:Isa 44:19 ]][[44:19 &gt;&gt; Isa 44:19]] {{field-on:Bible}} И никой не размисля в сърдцето си,Нито има знание нито разум та да рече:Половината му изгорих на огън,Още и хляб изпекох на въглищата му,Опекох месо та ядох:После ще направя ли остатъка му гнусота?Ще се поклоня ли на пън от дърво? {{field-off:Bible}}</w:t>
      </w:r>
    </w:p>
    <w:p>
      <w:pPr>
        <w:pStyle w:val="Normal"/>
        <w:rPr/>
      </w:pPr>
      <w:r>
        <w:rPr/>
        <w:t>[[@Bible:Isa 44:20 ]][[44:20 &gt;&gt; Isa 44:20]] {{field-on:Bible}} Пасе пепел: измаменото му сърдце го заблуди,Та не може да освободи душата си нито да рече:Това в десницата ми не е ли лъжа? {{field-off:Bible}}</w:t>
      </w:r>
    </w:p>
    <w:p>
      <w:pPr>
        <w:pStyle w:val="Normal"/>
        <w:rPr/>
      </w:pPr>
      <w:r>
        <w:rPr/>
        <w:t>[[@Bible:Isa 44:21 ]][[44:21 &gt;&gt; Isa 44:21]] {{field-on:Bible}} Помни това, Якове,И Израилю, защото ми си раб:Аз те създадох: мой раб си:Израилю, не ще бъдеш забравен от мене. {{field-off:Bible}}</w:t>
      </w:r>
    </w:p>
    <w:p>
      <w:pPr>
        <w:pStyle w:val="Normal"/>
        <w:rPr/>
      </w:pPr>
      <w:r>
        <w:rPr/>
        <w:t>[[@Bible:Isa 44:22 ]][[44:22 &gt;&gt; Isa 44:22]] {{field-on:Bible}} Изгладих както гъста мъгла престъпленията ти,И както облак греховете ти:Върни се при мене; защото аз те изкупих. {{field-off:Bible}}</w:t>
      </w:r>
    </w:p>
    <w:p>
      <w:pPr>
        <w:pStyle w:val="Normal"/>
        <w:rPr/>
      </w:pPr>
      <w:r>
        <w:rPr/>
        <w:t>[[@Bible:Isa 44:23 ]][[44:23 &gt;&gt; Isa 44:23]] {{field-on:Bible}} Възпейте радостно, небеса; защото Господ направи това:Възкликнете, най-долни земни страни:Извадете глас весел, гори,Дъбрави, и всички дървета в тях;Защото Господ изкупи Якова,И се прослави в Израиля. {{field-off:Bible}}</w:t>
      </w:r>
    </w:p>
    <w:p>
      <w:pPr>
        <w:pStyle w:val="Normal"/>
        <w:rPr/>
      </w:pPr>
      <w:r>
        <w:rPr/>
        <w:t>[[@Bible:Isa 44:24 ]][[44:24 &gt;&gt; Isa 44:24]] {{field-on:Bible}} Така говори Господ изкупителят ти,Който те е създал из утробата:Аз съм Господ който направих всичко:Сам разпрострях небесата,И разстлах земята от себе си; {{field-off:Bible}}</w:t>
      </w:r>
    </w:p>
    <w:p>
      <w:pPr>
        <w:pStyle w:val="Normal"/>
        <w:rPr/>
      </w:pPr>
      <w:r>
        <w:rPr/>
        <w:t>[[@Bible:Isa 44:25 ]][[44:25 &gt;&gt; Isa 44:25]] {{field-on:Bible}} Който осуетявам знаменията на прелъстителите,И обуявам чародеите;Който превръщам мъдрите,И знаянето им обръщам на глупост; {{field-off:Bible}}</w:t>
      </w:r>
    </w:p>
    <w:p>
      <w:pPr>
        <w:pStyle w:val="Normal"/>
        <w:rPr/>
      </w:pPr>
      <w:r>
        <w:rPr/>
        <w:t>[[@Bible:Isa 44:26 ]][[44:26 &gt;&gt; Isa 44:26]] {{field-on:Bible}} Който утвърждавам думата на своя раб,И изпълням съвета на моите вестители;Който говоря за Ерусалим: Ще се насели,И за Юдините градове: Ще се съградят,И аз ще възправя развалините му; {{field-off:Bible}}</w:t>
      </w:r>
    </w:p>
    <w:p>
      <w:pPr>
        <w:pStyle w:val="Normal"/>
        <w:rPr/>
      </w:pPr>
      <w:r>
        <w:rPr/>
        <w:t>[[@Bible:Isa 44:27 ]][[44:27 &gt;&gt; Isa 44:27]] {{field-on:Bible}} Който казвам на бездната: Изсъхни,И ще пресуша реките ти; {{field-off:Bible}}</w:t>
      </w:r>
    </w:p>
    <w:p>
      <w:pPr>
        <w:pStyle w:val="Normal"/>
        <w:rPr/>
      </w:pPr>
      <w:r>
        <w:rPr/>
        <w:t>[[@Bible:Isa 44:28 ]][[44:28 &gt;&gt; Isa 44:28]] {{field-on:Bible}} Който говоря за Кира: Той е пастир мой,И ще изпълни всичките ми щения;И казвам на Ерусалим: Ще се съградиш,И на храма: Ще се турят основанията ти. {{field-off:Bible}}</w:t>
      </w:r>
    </w:p>
    <w:p>
      <w:pPr>
        <w:pStyle w:val="Heading2"/>
        <w:rPr/>
      </w:pPr>
      <w:r>
        <w:rPr/>
        <w:t>Глава 45</w:t>
      </w:r>
    </w:p>
    <w:p>
      <w:pPr>
        <w:pStyle w:val="Normal"/>
        <w:rPr/>
      </w:pPr>
      <w:r>
        <w:rPr/>
        <w:t>[[@Bible:Isa 45:1 ]][[45:1 &gt;&gt; Isa 45:1]] {{field-on:Bible}} Така говори Господ на помазаника си,Кира, когото държа за дясната ръкаЗа да покоря народи пред него;И ще разпаша чреслата на цареЗа да отворя дверите пред него;И портите не ще се затворят. {{field-off:Bible}}</w:t>
      </w:r>
    </w:p>
    <w:p>
      <w:pPr>
        <w:pStyle w:val="Normal"/>
        <w:rPr/>
      </w:pPr>
      <w:r>
        <w:rPr/>
        <w:t>[[@Bible:Isa 45:2 ]][[45:2 &gt;&gt; Isa 45:2]] {{field-on:Bible}} Аз ще ходя пред тебеИ ще изравня неравните места:Ще съкруша медните двери,И ще строша железните вереи; {{field-off:Bible}}</w:t>
      </w:r>
    </w:p>
    <w:p>
      <w:pPr>
        <w:pStyle w:val="Normal"/>
        <w:rPr/>
      </w:pPr>
      <w:r>
        <w:rPr/>
        <w:t>[[@Bible:Isa 45:3 ]][[45:3 &gt;&gt; Isa 45:3]] {{field-on:Bible}} И ще ти дам съкровища пазени в тъмнина,И богатства скрити в скришници,За да познаеш че аз съм ГосподКойто те викам с името ти,Бог Израилев. {{field-off:Bible}}</w:t>
      </w:r>
    </w:p>
    <w:p>
      <w:pPr>
        <w:pStyle w:val="Normal"/>
        <w:rPr/>
      </w:pPr>
      <w:r>
        <w:rPr/>
        <w:t>[[@Bible:Isa 45:4 ]][[45:4 &gt;&gt; Isa 45:4]] {{field-on:Bible}} За Якова раба миИ Израиля избрания миВикнах те даже с името ти:Наименувах те, ако и да ме не познаваш. {{field-off:Bible}}</w:t>
      </w:r>
    </w:p>
    <w:p>
      <w:pPr>
        <w:pStyle w:val="Normal"/>
        <w:rPr/>
      </w:pPr>
      <w:r>
        <w:rPr/>
        <w:t>[[@Bible:Isa 45:5 ]][[45:5 &gt;&gt; Isa 45:5]] {{field-on:Bible}} Аз съм Господ, и няма друг:Няма освен мене Бог:Аз те опасах, ако и да ме не познаваш, {{field-off:Bible}}</w:t>
      </w:r>
    </w:p>
    <w:p>
      <w:pPr>
        <w:pStyle w:val="Normal"/>
        <w:rPr/>
      </w:pPr>
      <w:r>
        <w:rPr/>
        <w:t>[[@Bible:Isa 45:6 ]][[45:6 &gt;&gt; Isa 45:6]] {{field-on:Bible}} За да познаят от изток слънцаИ от запад че освен мене няма никой:Аз съм Господ, и няма друг. {{field-off:Bible}}</w:t>
      </w:r>
    </w:p>
    <w:p>
      <w:pPr>
        <w:pStyle w:val="Normal"/>
        <w:rPr/>
      </w:pPr>
      <w:r>
        <w:rPr/>
        <w:t>[[@Bible:Isa 45:7 ]][[45:7 &gt;&gt; Isa 45:7]] {{field-on:Bible}} Аз създавам виделината и творя тъмнината:Правя мир, творя и зло:Аз Господ съм който правя всичко това. {{field-off:Bible}}</w:t>
      </w:r>
    </w:p>
    <w:p>
      <w:pPr>
        <w:pStyle w:val="Normal"/>
        <w:rPr/>
      </w:pPr>
      <w:r>
        <w:rPr/>
        <w:t>[[@Bible:Isa 45:8 ]][[45:8 &gt;&gt; Isa 45:8]] {{field-on:Bible}} Росете, небеса, от горе,И да излеят облаците правда:Да се отвори земята, и да роди спасение,И да прозябне купно правда:Аз Господ създадох това. {{field-off:Bible}}</w:t>
      </w:r>
    </w:p>
    <w:p>
      <w:pPr>
        <w:pStyle w:val="Normal"/>
        <w:rPr/>
      </w:pPr>
      <w:r>
        <w:rPr/>
        <w:t>[[@Bible:Isa 45:9 ]][[45:9 &gt;&gt; Isa 45:9]] {{field-on:Bible}} Горко тому който се препира със Създателя си!череп от земните черепи!Ще рече ли калта на тогоз който й дава образ: Що правиш?Или делото ти да рече: Той няма ръце? {{field-off:Bible}}</w:t>
      </w:r>
    </w:p>
    <w:p>
      <w:pPr>
        <w:pStyle w:val="Normal"/>
        <w:rPr/>
      </w:pPr>
      <w:r>
        <w:rPr/>
        <w:t>[[@Bible:Isa 45:10 ]][[45:10 &gt;&gt; Isa 45:10]] {{field-on:Bible}} Горко тому що говори на баща си: Що раждаш?Или на жена: Що добиваш? {{field-off:Bible}}</w:t>
      </w:r>
    </w:p>
    <w:p>
      <w:pPr>
        <w:pStyle w:val="Normal"/>
        <w:rPr/>
      </w:pPr>
      <w:r>
        <w:rPr/>
        <w:t>[[@Bible:Isa 45:11 ]][[45:11 &gt;&gt; Isa 45:11]] {{field-on:Bible}} Така говори Господ,Светият Израилев и Създателят негов:Питайте ме за бъдещето, за синовете ми,И за делото на ръцете ми заповядайте ми. {{field-off:Bible}}</w:t>
      </w:r>
    </w:p>
    <w:p>
      <w:pPr>
        <w:pStyle w:val="Normal"/>
        <w:rPr/>
      </w:pPr>
      <w:r>
        <w:rPr/>
        <w:t>[[@Bible:Isa 45:12 ]][[45:12 &gt;&gt; Isa 45:12]] {{field-on:Bible}} Аз създадох земята,И сътворих человека на нея:Аз с ръцете си разпрострях небесата,И дадох заповеди на всичкото им воинство. {{field-off:Bible}}</w:t>
      </w:r>
    </w:p>
    <w:p>
      <w:pPr>
        <w:pStyle w:val="Normal"/>
        <w:rPr/>
      </w:pPr>
      <w:r>
        <w:rPr/>
        <w:t>[[@Bible:Isa 45:13 ]][[45:13 &gt;&gt; Isa 45:13]] {{field-on:Bible}} Аз повдигнах него с правда,И ще оправям всичките му пътища:Той ще съгради града ми,И ще изпроводи пленниците ми,Не с изкуп нито с дарове,Говори Господ Саваот. {{field-off:Bible}}</w:t>
      </w:r>
    </w:p>
    <w:p>
      <w:pPr>
        <w:pStyle w:val="Normal"/>
        <w:rPr/>
      </w:pPr>
      <w:r>
        <w:rPr/>
        <w:t>[[@Bible:Isa 45:14 ]][[45:14 &gt;&gt; Isa 45:14]] {{field-on:Bible}} Така говори Господ:Печалбата на Египет, и търговията на ЕтиопияИ на Савците, високите мъже,Ще минат към тебе, и твои ще бъдат:Зад тебе ще следват, в окови ще заминат;И ще ти се поклонят, ще ти се помолятИ рекат: Само в тебе е Бог,И няма друг Бог. {{field-off:Bible}}</w:t>
      </w:r>
    </w:p>
    <w:p>
      <w:pPr>
        <w:pStyle w:val="Normal"/>
        <w:rPr/>
      </w:pPr>
      <w:r>
        <w:rPr/>
        <w:t>[[@Bible:Isa 45:15 ]][[45:15 &gt;&gt; Isa 45:15]] {{field-on:Bible}} Наистина ти си Бог криещи се,Боже Израилев, Спасителю. {{field-off:Bible}}</w:t>
      </w:r>
    </w:p>
    <w:p>
      <w:pPr>
        <w:pStyle w:val="Normal"/>
        <w:rPr/>
      </w:pPr>
      <w:r>
        <w:rPr/>
        <w:t>[[@Bible:Isa 45:16 ]][[45:16 &gt;&gt; Isa 45:16]] {{field-on:Bible}} Всички тези ще се постидят и посрамят:Делателите на идолите ще си отидатВсички накуп с посрамление. {{field-off:Bible}}</w:t>
      </w:r>
    </w:p>
    <w:p>
      <w:pPr>
        <w:pStyle w:val="Normal"/>
        <w:rPr/>
      </w:pPr>
      <w:r>
        <w:rPr/>
        <w:t>[[@Bible:Isa 45:17 ]][[45:17 &gt;&gt; Isa 45:17]] {{field-on:Bible}} А Израил ще се спаси чрез Господа с вечно спасение:Няма да се постидите нито да се посрамите във век века. {{field-off:Bible}}</w:t>
      </w:r>
    </w:p>
    <w:p>
      <w:pPr>
        <w:pStyle w:val="Normal"/>
        <w:rPr/>
      </w:pPr>
      <w:r>
        <w:rPr/>
        <w:t>[[@Bible:Isa 45:18 ]][[45:18 &gt;&gt; Isa 45:18]] {{field-on:Bible}} Защото така говори Господ който сътвори небесата,Този Бог който създаде земята и я направи, който сам я утвърди,Сътвори я не напусто, но я създаде за да се населява:Аз съм Господ, и няма друг. {{field-off:Bible}}</w:t>
      </w:r>
    </w:p>
    <w:p>
      <w:pPr>
        <w:pStyle w:val="Normal"/>
        <w:rPr/>
      </w:pPr>
      <w:r>
        <w:rPr/>
        <w:t>[[@Bible:Isa 45:19 ]][[45:19 &gt;&gt; Isa 45:19]] {{field-on:Bible}} Не съм говорил в тайно, в тъмно място на земята:Не съм рекъл на Якововото семе: Потърсете ме всуе:Аз съм Господ който говоря правда, който възвестявам правота. {{field-off:Bible}}</w:t>
      </w:r>
    </w:p>
    <w:p>
      <w:pPr>
        <w:pStyle w:val="Normal"/>
        <w:rPr/>
      </w:pPr>
      <w:r>
        <w:rPr/>
        <w:t>[[@Bible:Isa 45:20 ]][[45:20 &gt;&gt; Isa 45:20]] {{field-on:Bible}} Съберете се та дойдете,Приближете се купно, вие избегнали от езичниците:Нямат разум които възправят дървото на идолите си,И се молят на бог който не може да спаси. {{field-off:Bible}}</w:t>
      </w:r>
    </w:p>
    <w:p>
      <w:pPr>
        <w:pStyle w:val="Normal"/>
        <w:rPr/>
      </w:pPr>
      <w:r>
        <w:rPr/>
        <w:t>[[@Bible:Isa 45:21 ]][[45:21 &gt;&gt; Isa 45:21]] {{field-on:Bible}} Явете и приведете ги;Ей, нека се съветват купно:Кой е възвестил това от начало,И го е явил от онова време?Не аз ли Господ? и няма освен мене друг Бог:Бог праведен и Спасител няма освен мене. {{field-off:Bible}}</w:t>
      </w:r>
    </w:p>
    <w:p>
      <w:pPr>
        <w:pStyle w:val="Normal"/>
        <w:rPr/>
      </w:pPr>
      <w:r>
        <w:rPr/>
        <w:t>[[@Bible:Isa 45:22 ]][[45:22 &gt;&gt; Isa 45:22]] {{field-on:Bible}} Към мене погледнете и спасени бъдете, всички земни краища;Защото аз съм Бог, и няма друг. {{field-off:Bible}}</w:t>
      </w:r>
    </w:p>
    <w:p>
      <w:pPr>
        <w:pStyle w:val="Normal"/>
        <w:rPr/>
      </w:pPr>
      <w:r>
        <w:rPr/>
        <w:t>[[@Bible:Isa 45:23 ]][[45:23 &gt;&gt; Isa 45:23]] {{field-on:Bible}} Заклех се в себе си:Думата излезе из устата ми в правдаИ няма да се повърне,че всяко коляно ще се преклони пред мене,Всеки език ще ми се закълне. {{field-off:Bible}}</w:t>
      </w:r>
    </w:p>
    <w:p>
      <w:pPr>
        <w:pStyle w:val="Normal"/>
        <w:rPr/>
      </w:pPr>
      <w:r>
        <w:rPr/>
        <w:t>[[@Bible:Isa 45:24 ]][[45:24 &gt;&gt; Isa 45:24]] {{field-on:Bible}} Наистина ще рече някой:В Господа имам правда и сила:При него ще дойдат;А всички които са раздражени против нещо ще се постидят. {{field-off:Bible}}</w:t>
      </w:r>
    </w:p>
    <w:p>
      <w:pPr>
        <w:pStyle w:val="Normal"/>
        <w:rPr/>
      </w:pPr>
      <w:r>
        <w:rPr/>
        <w:t>[[@Bible:Isa 45:25 ]][[45:25 &gt;&gt; Isa 45:25]] {{field-on:Bible}} В Господа ще се оправдаеИ ще се хвали всичкото Израилево семе. {{field-off:Bible}}</w:t>
      </w:r>
    </w:p>
    <w:p>
      <w:pPr>
        <w:pStyle w:val="Heading2"/>
        <w:rPr/>
      </w:pPr>
      <w:r>
        <w:rPr/>
        <w:t>Глава 46</w:t>
      </w:r>
    </w:p>
    <w:p>
      <w:pPr>
        <w:pStyle w:val="Normal"/>
        <w:rPr/>
      </w:pPr>
      <w:r>
        <w:rPr/>
        <w:t>[[@Bible:Isa 46:1 ]][[46:1 &gt;&gt; Isa 46:1]] {{field-on:Bible}} Падна Вил, наведе се Нево:Идолите им се туриха на животни и скотове:Товарът който вие носите стана тегота на умореното животно. {{field-off:Bible}}</w:t>
      </w:r>
    </w:p>
    <w:p>
      <w:pPr>
        <w:pStyle w:val="Normal"/>
        <w:rPr/>
      </w:pPr>
      <w:r>
        <w:rPr/>
        <w:t>[[@Bible:Isa 46:2 ]][[46:2 &gt;&gt; Isa 46:2]] {{field-on:Bible}} Наведоха се, паднаха купно:Не могат да отърват товара,Но и те отиват в плен. {{field-off:Bible}}</w:t>
      </w:r>
    </w:p>
    <w:p>
      <w:pPr>
        <w:pStyle w:val="Normal"/>
        <w:rPr/>
      </w:pPr>
      <w:r>
        <w:rPr/>
        <w:t>[[@Bible:Isa 46:3 ]][[46:3 &gt;&gt; Isa 46:3]] {{field-on:Bible}} Слушайте ме, доме Яковов,И всички остатъче от Израилевия дом,Вие дигнатите от мене още от утробата,Носените още от ложесната: {{field-off:Bible}}</w:t>
      </w:r>
    </w:p>
    <w:p>
      <w:pPr>
        <w:pStyle w:val="Normal"/>
        <w:rPr/>
      </w:pPr>
      <w:r>
        <w:rPr/>
        <w:t>[[@Bible:Isa 46:4 ]][[46:4 &gt;&gt; Isa 46:4]] {{field-on:Bible}} И до старостта ви аз съм истият,И до седина аз ще ви нося:Аз ви направих, и аз ще ви дигна;Ей, аз ще ви нося и спася. {{field-off:Bible}}</w:t>
      </w:r>
    </w:p>
    <w:p>
      <w:pPr>
        <w:pStyle w:val="Normal"/>
        <w:rPr/>
      </w:pPr>
      <w:r>
        <w:rPr/>
        <w:t>[[@Bible:Isa 46:5 ]][[46:5 &gt;&gt; Isa 46:5]] {{field-on:Bible}} Кому ще ме уподобите и ще ме сравните и съразмерите,Та да бъдем подобни? {{field-off:Bible}}</w:t>
      </w:r>
    </w:p>
    <w:p>
      <w:pPr>
        <w:pStyle w:val="Normal"/>
        <w:rPr/>
      </w:pPr>
      <w:r>
        <w:rPr/>
        <w:t>[[@Bible:Isa 46:6 ]][[46:6 &gt;&gt; Isa 46:6]] {{field-on:Bible}} Изсипват злато из мешеца,И претеглят сребро с вес:Наемат златар, та го направя бог:После падат и се покланят: {{field-off:Bible}}</w:t>
      </w:r>
    </w:p>
    <w:p>
      <w:pPr>
        <w:pStyle w:val="Normal"/>
        <w:rPr/>
      </w:pPr>
      <w:r>
        <w:rPr/>
        <w:t>[[@Bible:Isa 46:7 ]][[46:7 &gt;&gt; Isa 46:7]] {{field-on:Bible}} Дигат го на рамо и носят гоТа го турят на местото му, и стои там:Няма да мръдне от местото си;Още и викат към него, но не може да отговориНито да ги избави от бедата им. {{field-off:Bible}}</w:t>
      </w:r>
    </w:p>
    <w:p>
      <w:pPr>
        <w:pStyle w:val="Normal"/>
        <w:rPr/>
      </w:pPr>
      <w:r>
        <w:rPr/>
        <w:t>[[@Bible:Isa 46:8 ]][[46:8 &gt;&gt; Isa 46:8]] {{field-on:Bible}} Помнете това, и покажете се мъже:Докарайте това на ума си, отстъпници. {{field-off:Bible}}</w:t>
      </w:r>
    </w:p>
    <w:p>
      <w:pPr>
        <w:pStyle w:val="Normal"/>
        <w:rPr/>
      </w:pPr>
      <w:r>
        <w:rPr/>
        <w:t>[[@Bible:Isa 46:9 ]][[46:9 &gt;&gt; Isa 46:9]] {{field-on:Bible}} Помнете по-прежните от начало;Защото аз съм Бог, и няма друг:Аз съм Бог, и няма подобен мене, {{field-off:Bible}}</w:t>
      </w:r>
    </w:p>
    <w:p>
      <w:pPr>
        <w:pStyle w:val="Normal"/>
        <w:rPr/>
      </w:pPr>
      <w:r>
        <w:rPr/>
        <w:t>[[@Bible:Isa 46:10 ]][[46:10 &gt;&gt; Isa 46:10]] {{field-on:Bible}} Който от начало възвестявам свършъка,И от по-напред нестаналите,И казвам: Съветът ми ще стане,И ще свърша всичкото си щение; {{field-off:Bible}}</w:t>
      </w:r>
    </w:p>
    <w:p>
      <w:pPr>
        <w:pStyle w:val="Normal"/>
        <w:rPr/>
      </w:pPr>
      <w:r>
        <w:rPr/>
        <w:t>[[@Bible:Isa 46:11 ]][[46:11 &gt;&gt; Isa 46:11]] {{field-on:Bible}} Който зова хищната птица от изток,Мъжа на съвета ми от далечна земя;Ей, рекох, и ще направя да стане:Намислих, и ще го извърша. {{field-off:Bible}}</w:t>
      </w:r>
    </w:p>
    <w:p>
      <w:pPr>
        <w:pStyle w:val="Normal"/>
        <w:rPr/>
      </w:pPr>
      <w:r>
        <w:rPr/>
        <w:t>[[@Bible:Isa 46:12 ]][[46:12 &gt;&gt; Isa 46:12]] {{field-on:Bible}} Слушайте ме, жестокосърдечни,Вие които сте далеч от правдата. {{field-off:Bible}}</w:t>
      </w:r>
    </w:p>
    <w:p>
      <w:pPr>
        <w:pStyle w:val="Normal"/>
        <w:rPr/>
      </w:pPr>
      <w:r>
        <w:rPr/>
        <w:t>[[@Bible:Isa 46:13 ]][[46:13 &gt;&gt; Isa 46:13]] {{field-on:Bible}} Приближих правдата си: не ще да е далеч;И спасението ми няма да закъснее;И ще дам в Сион спасениеНа Израиля славата си. {{field-off:Bible}}</w:t>
      </w:r>
    </w:p>
    <w:p>
      <w:pPr>
        <w:pStyle w:val="Heading2"/>
        <w:rPr/>
      </w:pPr>
      <w:r>
        <w:rPr/>
        <w:t>Глава 47</w:t>
      </w:r>
    </w:p>
    <w:p>
      <w:pPr>
        <w:pStyle w:val="Normal"/>
        <w:rPr/>
      </w:pPr>
      <w:r>
        <w:rPr/>
        <w:t>[[@Bible:Isa 47:1 ]][[47:1 &gt;&gt; Isa 47:1]] {{field-on:Bible}} Слез та седни на пръстта, девице, дъщи Вавилонска:Седни наземи: престол вече няма, дъщи Халдейска;Защото няма да се наречеш вече изтънчена и изнежена. {{field-off:Bible}}</w:t>
      </w:r>
    </w:p>
    <w:p>
      <w:pPr>
        <w:pStyle w:val="Normal"/>
        <w:rPr/>
      </w:pPr>
      <w:r>
        <w:rPr/>
        <w:t>[[@Bible:Isa 47:2 ]][[47:2 &gt;&gt; Isa 47:2]] {{field-on:Bible}} Хвани ръкомелницата та мели брашно:Открий булото си, подигни полите си,Открий голените си, мини реките. {{field-off:Bible}}</w:t>
      </w:r>
    </w:p>
    <w:p>
      <w:pPr>
        <w:pStyle w:val="Normal"/>
        <w:rPr/>
      </w:pPr>
      <w:r>
        <w:rPr/>
        <w:t>[[@Bible:Isa 47:3 ]][[47:3 &gt;&gt; Isa 47:3]] {{field-on:Bible}} Голотата ти ще се открие;Ей, срамотата ти ще се яви:Отмъщение ще взема,И не ще бъда умолен от человека. {{field-off:Bible}}</w:t>
      </w:r>
    </w:p>
    <w:p>
      <w:pPr>
        <w:pStyle w:val="Normal"/>
        <w:rPr/>
      </w:pPr>
      <w:r>
        <w:rPr/>
        <w:t>[[@Bible:Isa 47:4 ]][[47:4 &gt;&gt; Isa 47:4]] {{field-on:Bible}} Името на нашия Изкупител е Господ Саваот,Светий Израилев. {{field-off:Bible}}</w:t>
      </w:r>
    </w:p>
    <w:p>
      <w:pPr>
        <w:pStyle w:val="Normal"/>
        <w:rPr/>
      </w:pPr>
      <w:r>
        <w:rPr/>
        <w:t>[[@Bible:Isa 47:5 ]][[47:5 &gt;&gt; Isa 47:5]] {{field-on:Bible}} Седи та мълчи, и влез в тъмнината, Халдейска дъщи;Защото няма вече да те наричат господарка на царствата. {{field-off:Bible}}</w:t>
      </w:r>
    </w:p>
    <w:p>
      <w:pPr>
        <w:pStyle w:val="Normal"/>
        <w:rPr/>
      </w:pPr>
      <w:r>
        <w:rPr/>
        <w:t>[[@Bible:Isa 47:6 ]][[47:6 &gt;&gt; Isa 47:6]] {{field-on:Bible}} Разгневих се на людете си:Омърсих наследието си,И предадох ги в ръката ти;Но ти им не показа милост:Ти си твърде отекчила ярема си върх стареца; {{field-off:Bible}}</w:t>
      </w:r>
    </w:p>
    <w:p>
      <w:pPr>
        <w:pStyle w:val="Normal"/>
        <w:rPr/>
      </w:pPr>
      <w:r>
        <w:rPr/>
        <w:t>[[@Bible:Isa 47:7 ]][[47:7 &gt;&gt; Isa 47:7]] {{field-on:Bible}} И рекла си: Във век ще бъда господарка;Та не си турила това в сърдцето си,Нито си поменала сетнините на това. {{field-off:Bible}}</w:t>
      </w:r>
    </w:p>
    <w:p>
      <w:pPr>
        <w:pStyle w:val="Normal"/>
        <w:rPr/>
      </w:pPr>
      <w:r>
        <w:rPr/>
        <w:t>[[@Bible:Isa 47:8 ]][[47:8 &gt;&gt; Isa 47:8]] {{field-on:Bible}} Прочее чуй сега това, ти сластолюбиваКоято седиш безгрижна,Която говориш в сърдцето си:Аз съм, и освен мене няма друга:Няма да седна вдовица,И няма да зная безчадие. {{field-off:Bible}}</w:t>
      </w:r>
    </w:p>
    <w:p>
      <w:pPr>
        <w:pStyle w:val="Normal"/>
        <w:rPr/>
      </w:pPr>
      <w:r>
        <w:rPr/>
        <w:t>[[@Bible:Isa 47:9 ]][[47:9 &gt;&gt; Isa 47:9]] {{field-on:Bible}} Тези и двете ще дойдат върх тебеВнезапно, в един ден,Безчадие и вдовство:Ще дойдат върх тебе напълно,В множеството на омайванията ти,В голямото изобилие на обаянията ти. {{field-off:Bible}}</w:t>
      </w:r>
    </w:p>
    <w:p>
      <w:pPr>
        <w:pStyle w:val="Normal"/>
        <w:rPr/>
      </w:pPr>
      <w:r>
        <w:rPr/>
        <w:t>[[@Bible:Isa 47:10 ]][[47:10 &gt;&gt; Isa 47:10]] {{field-on:Bible}} Защото си дръзнала на лукавството си,И рекла си: Не ме види никой:Мъдростта ти и знанието ти те измамиха;И рекла си в сърдцето си:Аз съм, и освен мене няма друга. {{field-off:Bible}}</w:t>
      </w:r>
    </w:p>
    <w:p>
      <w:pPr>
        <w:pStyle w:val="Normal"/>
        <w:rPr/>
      </w:pPr>
      <w:r>
        <w:rPr/>
        <w:t>[[@Bible:Isa 47:11 ]][[47:11 &gt;&gt; Isa 47:11]] {{field-on:Bible}} За то ще дойде зло върх тебе,Без да знаеш от де се ражда;И беда ще нападне на тебе,Без да можеш да я върнеш;И гибел ще дойде внезапно върх тебе, без да знаеш. {{field-off:Bible}}</w:t>
      </w:r>
    </w:p>
    <w:p>
      <w:pPr>
        <w:pStyle w:val="Normal"/>
        <w:rPr/>
      </w:pPr>
      <w:r>
        <w:rPr/>
        <w:t>[[@Bible:Isa 47:12 ]][[47:12 &gt;&gt; Isa 47:12]] {{field-on:Bible}} Застани сега с обаянията си,И с множеството на омайванията сиВ които си се трудила от младостта си,Ако можеш се ползува,Ако можеш се укрепи. {{field-off:Bible}}</w:t>
      </w:r>
    </w:p>
    <w:p>
      <w:pPr>
        <w:pStyle w:val="Normal"/>
        <w:rPr/>
      </w:pPr>
      <w:r>
        <w:rPr/>
        <w:t>[[@Bible:Isa 47:13 ]][[47:13 &gt;&gt; Isa 47:13]] {{field-on:Bible}} Уморила си се в множеството на съветите си:Нека застанат сега небогледците и звездочетците,Предвещателите по новолуние,И нека те избавятОт това което ще дойде върх тебе. {{field-off:Bible}}</w:t>
      </w:r>
    </w:p>
    <w:p>
      <w:pPr>
        <w:pStyle w:val="Normal"/>
        <w:rPr/>
      </w:pPr>
      <w:r>
        <w:rPr/>
        <w:t>[[@Bible:Isa 47:14 ]][[47:14 &gt;&gt; Isa 47:14]] {{field-on:Bible}} Ето, те ще бъдат като плява:Огън ще ги изгори:Не ще могат да избавят себе си от силата на пламика:Не ще остане въглен да се огрее някой,Нито огън за да седне пред него. {{field-off:Bible}}</w:t>
      </w:r>
    </w:p>
    <w:p>
      <w:pPr>
        <w:pStyle w:val="Normal"/>
        <w:rPr/>
      </w:pPr>
      <w:r>
        <w:rPr/>
        <w:t>[[@Bible:Isa 47:15 ]][[47:15 &gt;&gt; Isa 47:15]] {{field-on:Bible}} Таквиз ще ти бъдат онези с които си се трудилаИ търгувала от младостта си:Ще бягат скитаще се всеки в страната си:Никой не ще те избави. {{field-off:Bible}}</w:t>
      </w:r>
    </w:p>
    <w:p>
      <w:pPr>
        <w:pStyle w:val="Heading2"/>
        <w:rPr/>
      </w:pPr>
      <w:r>
        <w:rPr/>
        <w:t>Глава 48</w:t>
      </w:r>
    </w:p>
    <w:p>
      <w:pPr>
        <w:pStyle w:val="Normal"/>
        <w:rPr/>
      </w:pPr>
      <w:r>
        <w:rPr/>
        <w:t>[[@Bible:Isa 48:1 ]][[48:1 &gt;&gt; Isa 48:1]] {{field-on:Bible}} чуйте това, доме Яковов,Които сте се нарекли с Израилевото име,И които излязохте из Юдиния източник,Които се кълнете в името Господне,И си напомняте за Бога Израилева,Но не с истина нито с правда. {{field-off:Bible}}</w:t>
      </w:r>
    </w:p>
    <w:p>
      <w:pPr>
        <w:pStyle w:val="Normal"/>
        <w:rPr/>
      </w:pPr>
      <w:r>
        <w:rPr/>
        <w:t>[[@Bible:Isa 48:2 ]][[48:2 &gt;&gt; Isa 48:2]] {{field-on:Bible}} Защото вземат името си от светия град,И се утвърждават на Израилевия Бог:Името му е Иеова Саваот. {{field-off:Bible}}</w:t>
      </w:r>
    </w:p>
    <w:p>
      <w:pPr>
        <w:pStyle w:val="Normal"/>
        <w:rPr/>
      </w:pPr>
      <w:r>
        <w:rPr/>
        <w:t>[[@Bible:Isa 48:3 ]][[48:3 &gt;&gt; Isa 48:3]] {{field-on:Bible}} От тогаз възвестих древните дела;И излязоха из устата ми, и ги прогласих:Направих ги внезапно, и станаха; {{field-off:Bible}}</w:t>
      </w:r>
    </w:p>
    <w:p>
      <w:pPr>
        <w:pStyle w:val="Normal"/>
        <w:rPr/>
      </w:pPr>
      <w:r>
        <w:rPr/>
        <w:t>[[@Bible:Isa 48:4 ]][[48:4 &gt;&gt; Isa 48:4]] {{field-on:Bible}} Понеже познавах че си жесток,И вратът ти е желязна жила,И челото ти медно. {{field-off:Bible}}</w:t>
      </w:r>
    </w:p>
    <w:p>
      <w:pPr>
        <w:pStyle w:val="Normal"/>
        <w:rPr/>
      </w:pPr>
      <w:r>
        <w:rPr/>
        <w:t>[[@Bible:Isa 48:5 ]][[48:5 &gt;&gt; Isa 48:5]] {{field-on:Bible}} А от тогаз ти възвестих тези неща:Преди да станат прогласих ти ги,За да не речеш: Идолът ми ги направи,И изваеното ми; и излеяното ми ги заповеда. {{field-off:Bible}}</w:t>
      </w:r>
    </w:p>
    <w:p>
      <w:pPr>
        <w:pStyle w:val="Normal"/>
        <w:rPr/>
      </w:pPr>
      <w:r>
        <w:rPr/>
        <w:t>[[@Bible:Isa 48:6 ]][[48:6 &gt;&gt; Isa 48:6]] {{field-on:Bible}} Ти си чул: виж всичко това;И не ще ли обявите?От сега ти прогласявам нови неща,И скрити, които ти не си знаел. {{field-off:Bible}}</w:t>
      </w:r>
    </w:p>
    <w:p>
      <w:pPr>
        <w:pStyle w:val="Normal"/>
        <w:rPr/>
      </w:pPr>
      <w:r>
        <w:rPr/>
        <w:t>[[@Bible:Isa 48:7 ]][[48:7 &gt;&gt; Isa 48:7]] {{field-on:Bible}} Сега станаха, а не отдавна,И преди този ден нито си слушал за тях,За да не речеш: Ето, аз знаех това. {{field-off:Bible}}</w:t>
      </w:r>
    </w:p>
    <w:p>
      <w:pPr>
        <w:pStyle w:val="Normal"/>
        <w:rPr/>
      </w:pPr>
      <w:r>
        <w:rPr/>
        <w:t>[[@Bible:Isa 48:8 ]][[48:8 &gt;&gt; Isa 48:8]] {{field-on:Bible}} Нито си слушал, нито си знаел,Нито от начало са били отворени ушите ти;Защото знаех, че щеше да се докараш много неверно,И още от утробата нарекъл си се престъпник. {{field-off:Bible}}</w:t>
      </w:r>
    </w:p>
    <w:p>
      <w:pPr>
        <w:pStyle w:val="Normal"/>
        <w:rPr/>
      </w:pPr>
      <w:r>
        <w:rPr/>
        <w:t>[[@Bible:Isa 48:9 ]][[48:9 &gt;&gt; Isa 48:9]] {{field-on:Bible}} Заради името си ще отдалеча яростта си,И заради славата си ще имам търпение към тебе,За да те не изтребя. {{field-off:Bible}}</w:t>
      </w:r>
    </w:p>
    <w:p>
      <w:pPr>
        <w:pStyle w:val="Normal"/>
        <w:rPr/>
      </w:pPr>
      <w:r>
        <w:rPr/>
        <w:t>[[@Bible:Isa 48:10 ]][[48:10 &gt;&gt; Isa 48:10]] {{field-on:Bible}} Ето, очистих те, но не като сребро:Изпитах те в горнилото на скърбта. {{field-off:Bible}}</w:t>
      </w:r>
    </w:p>
    <w:p>
      <w:pPr>
        <w:pStyle w:val="Normal"/>
        <w:rPr/>
      </w:pPr>
      <w:r>
        <w:rPr/>
        <w:t>[[@Bible:Isa 48:11 ]][[48:11 &gt;&gt; Isa 48:11]] {{field-on:Bible}} Заради мене, заради мене, ще направя това;Защото как да се омърси името ми?Ей, не ща да дам славата си другиму. {{field-off:Bible}}</w:t>
      </w:r>
    </w:p>
    <w:p>
      <w:pPr>
        <w:pStyle w:val="Normal"/>
        <w:rPr/>
      </w:pPr>
      <w:r>
        <w:rPr/>
        <w:t>[[@Bible:Isa 48:12 ]][[48:12 &gt;&gt; Isa 48:12]] {{field-on:Bible}} чуй ме, Якове,И Израилю, когото аз призовах:Аз съм истий, аз първий, аз и последний; {{field-off:Bible}}</w:t>
      </w:r>
    </w:p>
    <w:p>
      <w:pPr>
        <w:pStyle w:val="Normal"/>
        <w:rPr/>
      </w:pPr>
      <w:r>
        <w:rPr/>
        <w:t>[[@Bible:Isa 48:13 ]][[48:13 &gt;&gt; Isa 48:13]] {{field-on:Bible}} И моята ръка основа земята,И десницата ми разпростря небесата:Когато ги зова, представат наедно. {{field-off:Bible}}</w:t>
      </w:r>
    </w:p>
    <w:p>
      <w:pPr>
        <w:pStyle w:val="Normal"/>
        <w:rPr/>
      </w:pPr>
      <w:r>
        <w:rPr/>
        <w:t>[[@Bible:Isa 48:14 ]][[48:14 &gt;&gt; Isa 48:14]] {{field-on:Bible}} Съберете се, всички вие, и чуйте:Кой от тях възвести това?Господ го възлюби:Ще извърши волята му върх Вавилон,И мишцата му ще бъде върх Халдеите. {{field-off:Bible}}</w:t>
      </w:r>
    </w:p>
    <w:p>
      <w:pPr>
        <w:pStyle w:val="Normal"/>
        <w:rPr/>
      </w:pPr>
      <w:r>
        <w:rPr/>
        <w:t>[[@Bible:Isa 48:15 ]][[48:15 &gt;&gt; Isa 48:15]] {{field-on:Bible}} Аз, аз говорих: ей, призовах го:Доведох го; и ще благоуспее пътят му. {{field-off:Bible}}</w:t>
      </w:r>
    </w:p>
    <w:p>
      <w:pPr>
        <w:pStyle w:val="Normal"/>
        <w:rPr/>
      </w:pPr>
      <w:r>
        <w:rPr/>
        <w:t>[[@Bible:Isa 48:16 ]][[48:16 &gt;&gt; Isa 48:16]] {{field-on:Bible}} Пристъпете при мене, чуйте това:От начало не съм говорил скришно:От когато стана това, аз бях там;И сега ме проводи Господ Иеова и Духът му. {{field-off:Bible}}</w:t>
      </w:r>
    </w:p>
    <w:p>
      <w:pPr>
        <w:pStyle w:val="Normal"/>
        <w:rPr/>
      </w:pPr>
      <w:r>
        <w:rPr/>
        <w:t>[[@Bible:Isa 48:17 ]][[48:17 &gt;&gt; Isa 48:17]] {{field-on:Bible}} Така говори ГосподИзкупителят ти, Светий Израилев:Аз съм Господ Бог твойКойто те уча за ползата ти,Който те водя в пътя в който трябва да ходиш. {{field-off:Bible}}</w:t>
      </w:r>
    </w:p>
    <w:p>
      <w:pPr>
        <w:pStyle w:val="Normal"/>
        <w:rPr/>
      </w:pPr>
      <w:r>
        <w:rPr/>
        <w:t>[[@Bible:Isa 48:18 ]][[48:18 &gt;&gt; Isa 48:18]] {{field-on:Bible}} Дано би послушал ти заповедите ми!Тогаз мирът ти щеше да е като река,И правдата ти като морските вълни; {{field-off:Bible}}</w:t>
      </w:r>
    </w:p>
    <w:p>
      <w:pPr>
        <w:pStyle w:val="Normal"/>
        <w:rPr/>
      </w:pPr>
      <w:r>
        <w:rPr/>
        <w:t>[[@Bible:Isa 48:19 ]][[48:19 &gt;&gt; Isa 48:19]] {{field-on:Bible}} И семето ти щеше да е като пясъка,И внуците на чревото ти като камичетата му:Името му не би се отсеклоНито би се изтребило от пред мене. {{field-off:Bible}}</w:t>
      </w:r>
    </w:p>
    <w:p>
      <w:pPr>
        <w:pStyle w:val="Normal"/>
        <w:rPr/>
      </w:pPr>
      <w:r>
        <w:rPr/>
        <w:t>[[@Bible:Isa 48:20 ]][[48:20 &gt;&gt; Isa 48:20]] {{field-on:Bible}} Излезте из Вавилон, бягайте от Халдеите,С възклицателен глас възвестете,Проповядайте това,Възгласете го до края на земята:Речете: Господ изкупи раба си Якова; {{field-off:Bible}}</w:t>
      </w:r>
    </w:p>
    <w:p>
      <w:pPr>
        <w:pStyle w:val="Normal"/>
        <w:rPr/>
      </w:pPr>
      <w:r>
        <w:rPr/>
        <w:t>[[@Bible:Isa 48:21 ]][[48:21 &gt;&gt; Isa 48:21]] {{field-on:Bible}} И не ожеднеха когато ги водеше през пустините:Направи да изтекат за тях води из канарата,И разцепи канарата, и потекоха водите. {{field-off:Bible}}</w:t>
      </w:r>
    </w:p>
    <w:p>
      <w:pPr>
        <w:pStyle w:val="Normal"/>
        <w:rPr/>
      </w:pPr>
      <w:r>
        <w:rPr/>
        <w:t>[[@Bible:Isa 48:22 ]][[48:22 &gt;&gt; Isa 48:22]] {{field-on:Bible}} Мир няма за нечестивите, говори Господ. {{field-off:Bible}}</w:t>
      </w:r>
    </w:p>
    <w:p>
      <w:pPr>
        <w:pStyle w:val="Heading2"/>
        <w:rPr/>
      </w:pPr>
      <w:r>
        <w:rPr/>
        <w:t>Глава 49</w:t>
      </w:r>
    </w:p>
    <w:p>
      <w:pPr>
        <w:pStyle w:val="Normal"/>
        <w:rPr/>
      </w:pPr>
      <w:r>
        <w:rPr/>
        <w:t>[[@Bible:Isa 49:1 ]][[49:1 &gt;&gt; Isa 49:1]] {{field-on:Bible}} Слушайте ме, острови,И внимайте, люде далечни:Господ ме повика още от утробата,Още от ложесната на майка ми спомена името ми. {{field-off:Bible}}</w:t>
      </w:r>
    </w:p>
    <w:p>
      <w:pPr>
        <w:pStyle w:val="Normal"/>
        <w:rPr/>
      </w:pPr>
      <w:r>
        <w:rPr/>
        <w:t>[[@Bible:Isa 49:2 ]][[49:2 &gt;&gt; Isa 49:2]] {{field-on:Bible}} И направи устата ми като остър нож:Под сянката на ръката си ме покри,И направи ме като лъскава стрела:В тула си ме скри, {{field-off:Bible}}</w:t>
      </w:r>
    </w:p>
    <w:p>
      <w:pPr>
        <w:pStyle w:val="Normal"/>
        <w:rPr/>
      </w:pPr>
      <w:r>
        <w:rPr/>
        <w:t>[[@Bible:Isa 49:3 ]][[49:3 &gt;&gt; Isa 49:3]] {{field-on:Bible}} И рече ми:Ти си раб мой,Израилю, в когото ще се прославя. {{field-off:Bible}}</w:t>
      </w:r>
    </w:p>
    <w:p>
      <w:pPr>
        <w:pStyle w:val="Normal"/>
        <w:rPr/>
      </w:pPr>
      <w:r>
        <w:rPr/>
        <w:t>[[@Bible:Isa 49:4 ]][[49:4 &gt;&gt; Isa 49:4]] {{field-on:Bible}} И аз рекох: Напраздно съм се трудил:За нищо и напусто съм изнурил силата си;Но правдата ми е у Господа,И въздаянието ми у Бога моего. {{field-off:Bible}}</w:t>
      </w:r>
    </w:p>
    <w:p>
      <w:pPr>
        <w:pStyle w:val="Normal"/>
        <w:rPr/>
      </w:pPr>
      <w:r>
        <w:rPr/>
        <w:t>[[@Bible:Isa 49:5 ]][[49:5 &gt;&gt; Isa 49:5]] {{field-on:Bible}} Сега прочее говори ГосподКойто ме създаде още от утробата за свой рабЗа да доведа пак Якова при него,И да се събере Израил при него,За да бъда прославен в очите на Господа,И Бог мой ще ми бъде сила, {{field-off:Bible}}</w:t>
      </w:r>
    </w:p>
    <w:p>
      <w:pPr>
        <w:pStyle w:val="Normal"/>
        <w:rPr/>
      </w:pPr>
      <w:r>
        <w:rPr/>
        <w:t>[[@Bible:Isa 49:6 ]][[49:6 &gt;&gt; Isa 49:6]] {{field-on:Bible}} И рече: Малко е да ми си рабЗа да възправиш племената на Якова,И да върнеш упазените Израилеви;А още ще те дам светлина на езичниците,За да си спасение мое до края на земята. {{field-off:Bible}}</w:t>
      </w:r>
    </w:p>
    <w:p>
      <w:pPr>
        <w:pStyle w:val="Normal"/>
        <w:rPr/>
      </w:pPr>
      <w:r>
        <w:rPr/>
        <w:t>[[@Bible:Isa 49:7 ]][[49:7 &gt;&gt; Isa 49:7]] {{field-on:Bible}} Така говори ГосподИзкупителят Израилев, Светий негов,Към оногоз когото презира человек,Към оногоз от когото се гнуси народ,Към раба на властителите:Царе ще видят и ще станат, -Князове, и ще се поклонят,Заради Господа, който е верен,Заради Светия Израилев, който те избра. {{field-off:Bible}}</w:t>
      </w:r>
    </w:p>
    <w:p>
      <w:pPr>
        <w:pStyle w:val="Normal"/>
        <w:rPr/>
      </w:pPr>
      <w:r>
        <w:rPr/>
        <w:t>[[@Bible:Isa 49:8 ]][[49:8 &gt;&gt; Isa 49:8]] {{field-on:Bible}} Така говори Господ:В приятно време те послушах,И в спасителен ден ти помогнах;И ще те упазя, и ще те дам в завет на людетеЗа да възправиш земята,Да направиш наследвани запустените наследия, {{field-off:Bible}}</w:t>
      </w:r>
    </w:p>
    <w:p>
      <w:pPr>
        <w:pStyle w:val="Normal"/>
        <w:rPr/>
      </w:pPr>
      <w:r>
        <w:rPr/>
        <w:t>[[@Bible:Isa 49:9 ]][[49:9 &gt;&gt; Isa 49:9]] {{field-on:Bible}} Да говориш на узниците: Излезте, -На онези които са в тъмнината: Открийте се.Ще се пасат при пътищата;И пасбищата им ще бъдат по всичките високи хълмове. {{field-off:Bible}}</w:t>
      </w:r>
    </w:p>
    <w:p>
      <w:pPr>
        <w:pStyle w:val="Normal"/>
        <w:rPr/>
      </w:pPr>
      <w:r>
        <w:rPr/>
        <w:t>[[@Bible:Isa 49:10 ]][[49:10 &gt;&gt; Isa 49:10]] {{field-on:Bible}} Няма да огладнеят нито ще ожеднеят:Не ще ги удари нито пек ни слънце;Защото който ги помилва ще ги поведе,И при водни източници ще ги приведе. {{field-off:Bible}}</w:t>
      </w:r>
    </w:p>
    <w:p>
      <w:pPr>
        <w:pStyle w:val="Normal"/>
        <w:rPr/>
      </w:pPr>
      <w:r>
        <w:rPr/>
        <w:t>[[@Bible:Isa 49:11 ]][[49:11 &gt;&gt; Isa 49:11]] {{field-on:Bible}} И ще направя всичките си гори пътища;И друмовете ми ще се въздигнат. {{field-off:Bible}}</w:t>
      </w:r>
    </w:p>
    <w:p>
      <w:pPr>
        <w:pStyle w:val="Normal"/>
        <w:rPr/>
      </w:pPr>
      <w:r>
        <w:rPr/>
        <w:t>[[@Bible:Isa 49:12 ]][[49:12 &gt;&gt; Isa 49:12]] {{field-on:Bible}} Ето, едни ще дойдат от далеч,И, ето, едни от север и от запад,И едни от Синимската земя. {{field-off:Bible}}</w:t>
      </w:r>
    </w:p>
    <w:p>
      <w:pPr>
        <w:pStyle w:val="Normal"/>
        <w:rPr/>
      </w:pPr>
      <w:r>
        <w:rPr/>
        <w:t>[[@Bible:Isa 49:13 ]][[49:13 &gt;&gt; Isa 49:13]] {{field-on:Bible}} Веселете се, небеса, и радвай се земльо:Извикайте с радостен глас, гори;Защото Господ утеши людете си,И помилва оскърбените си. {{field-off:Bible}}</w:t>
      </w:r>
    </w:p>
    <w:p>
      <w:pPr>
        <w:pStyle w:val="Normal"/>
        <w:rPr/>
      </w:pPr>
      <w:r>
        <w:rPr/>
        <w:t>[[@Bible:Isa 49:14 ]][[49:14 &gt;&gt; Isa 49:14]] {{field-on:Bible}} Но Сион рече: Господ ме остави,И Господ мой ме забрави. {{field-off:Bible}}</w:t>
      </w:r>
    </w:p>
    <w:p>
      <w:pPr>
        <w:pStyle w:val="Normal"/>
        <w:rPr/>
      </w:pPr>
      <w:r>
        <w:rPr/>
        <w:t>[[@Bible:Isa 49:15 ]][[49:15 &gt;&gt; Isa 49:15]] {{field-on:Bible}} Може ли жена да забрави сучещето си детеТа да не помилва чадото на утробата си?Но те ако и да забравят,Аз обаче няма да те забравя. {{field-off:Bible}}</w:t>
      </w:r>
    </w:p>
    <w:p>
      <w:pPr>
        <w:pStyle w:val="Normal"/>
        <w:rPr/>
      </w:pPr>
      <w:r>
        <w:rPr/>
        <w:t>[[@Bible:Isa 49:16 ]][[49:16 &gt;&gt; Isa 49:16]] {{field-on:Bible}} Ето, на дланите си те начертах:Твоите стени са всякога пред мене. {{field-off:Bible}}</w:t>
      </w:r>
    </w:p>
    <w:p>
      <w:pPr>
        <w:pStyle w:val="Normal"/>
        <w:rPr/>
      </w:pPr>
      <w:r>
        <w:rPr/>
        <w:t>[[@Bible:Isa 49:17 ]][[49:17 &gt;&gt; Isa 49:17]] {{field-on:Bible}} чадата ти ще дойдат на бързо;А разорителите ти и запустителите ти ще излезат из тебе. {{field-off:Bible}}</w:t>
      </w:r>
    </w:p>
    <w:p>
      <w:pPr>
        <w:pStyle w:val="Normal"/>
        <w:rPr/>
      </w:pPr>
      <w:r>
        <w:rPr/>
        <w:t>[[@Bible:Isa 49:18 ]][[49:18 &gt;&gt; Isa 49:18]] {{field-on:Bible}} Подигни очите си наоколо та виж:Всички тези се събират на куп, дохождат при тебе:Жив съм аз, говори Господ,че ти ще се облечеш с всички тези като с украшение,И като невеста ще се накитиш с тях. {{field-off:Bible}}</w:t>
      </w:r>
    </w:p>
    <w:p>
      <w:pPr>
        <w:pStyle w:val="Normal"/>
        <w:rPr/>
      </w:pPr>
      <w:r>
        <w:rPr/>
        <w:t>[[@Bible:Isa 49:19 ]][[49:19 &gt;&gt; Isa 49:19]] {{field-on:Bible}} Защото разорените ти и запустените местаИ развалената ти земяЩе бъдат сега тесни за жителите ти;А онези които те пояждаха ще бъдат отдалечени. {{field-off:Bible}}</w:t>
      </w:r>
    </w:p>
    <w:p>
      <w:pPr>
        <w:pStyle w:val="Normal"/>
        <w:rPr/>
      </w:pPr>
      <w:r>
        <w:rPr/>
        <w:t>[[@Bible:Isa 49:20 ]][[49:20 &gt;&gt; Isa 49:20]] {{field-on:Bible}} чадата които ще придобиеш след безчадието сиЩе рекат още в ушите ти:Тесно е местото за мене:Направи ми место за да се населя. {{field-off:Bible}}</w:t>
      </w:r>
    </w:p>
    <w:p>
      <w:pPr>
        <w:pStyle w:val="Normal"/>
        <w:rPr/>
      </w:pPr>
      <w:r>
        <w:rPr/>
        <w:t>[[@Bible:Isa 49:21 ]][[49:21 &gt;&gt; Isa 49:21]] {{field-on:Bible}} Тогаз ще речеш в сърдцето си:Кой ми роди тяхКато бях аз безчадна и пуста,Пленница и заточена? А тях кой изхрани?Ето, аз бях оставена сама: те де бяха? {{field-off:Bible}}</w:t>
      </w:r>
    </w:p>
    <w:p>
      <w:pPr>
        <w:pStyle w:val="Normal"/>
        <w:rPr/>
      </w:pPr>
      <w:r>
        <w:rPr/>
        <w:t>[[@Bible:Isa 49:22 ]][[49:22 &gt;&gt; Isa 49:22]] {{field-on:Bible}} Така говори Господ Иеова:Ето, ще възвися ръката си към езичниците,И ще въздигна знамето си към народите;И ще доведат синовете ти в обятията,И дъщерите ти ще се донесат на рамена. {{field-off:Bible}}</w:t>
      </w:r>
    </w:p>
    <w:p>
      <w:pPr>
        <w:pStyle w:val="Normal"/>
        <w:rPr/>
      </w:pPr>
      <w:r>
        <w:rPr/>
        <w:t>[[@Bible:Isa 49:23 ]][[49:23 &gt;&gt; Isa 49:23]] {{field-on:Bible}} И царе ще бъдат възпитатели твои,И цариците им кърмилници твои:Ще ти се поклонят с лице до земята,И ще лижат пръстта на нозете ти;И ще познаеш че аз съм Господ,И че онези които ме чакат не ще да се посрамят. {{field-off:Bible}}</w:t>
      </w:r>
    </w:p>
    <w:p>
      <w:pPr>
        <w:pStyle w:val="Normal"/>
        <w:rPr/>
      </w:pPr>
      <w:r>
        <w:rPr/>
        <w:t>[[@Bible:Isa 49:24 ]][[49:24 &gt;&gt; Isa 49:24]] {{field-on:Bible}} Може ли користта да се отнеме от силния,Или да се отърват които са от юнак запленени? {{field-off:Bible}}</w:t>
      </w:r>
    </w:p>
    <w:p>
      <w:pPr>
        <w:pStyle w:val="Normal"/>
        <w:rPr/>
      </w:pPr>
      <w:r>
        <w:rPr/>
        <w:t>[[@Bible:Isa 49:25 ]][[49:25 &gt;&gt; Isa 49:25]] {{field-on:Bible}} Но Господ така говори:Пленниците на силния ще се отнемат,И користта от насилника ще се отърве;Защото аз ще се съдя с противниците ти,И аз ще спаса чадата ти. {{field-off:Bible}}</w:t>
      </w:r>
    </w:p>
    <w:p>
      <w:pPr>
        <w:pStyle w:val="Normal"/>
        <w:rPr/>
      </w:pPr>
      <w:r>
        <w:rPr/>
        <w:t>[[@Bible:Isa 49:26 ]][[49:26 &gt;&gt; Isa 49:26]] {{field-on:Bible}} А притеснителите ти ще направя да изядат истата си плът,И ще се опият с истата си кръв както с ново вино;И ще познае всяка плътче аз Господ съм Спасител твойИ Изкупител твой, Крепкий Яковов. {{field-off:Bible}}</w:t>
      </w:r>
    </w:p>
    <w:p>
      <w:pPr>
        <w:pStyle w:val="Heading2"/>
        <w:rPr/>
      </w:pPr>
      <w:r>
        <w:rPr/>
        <w:t>Глава 50</w:t>
      </w:r>
    </w:p>
    <w:p>
      <w:pPr>
        <w:pStyle w:val="Normal"/>
        <w:rPr/>
      </w:pPr>
      <w:r>
        <w:rPr/>
        <w:t>[[@Bible:Isa 50:1 ]][[50:1 &gt;&gt; Isa 50:1]] {{field-on:Bible}} Така говори Господ:Де е разводното писмо на майка виС което я напуснах?Или кой е от заимателите ми на когото ви продадох?Ето, за беззаконията си се продадохте,И за престъпленията ваши биде напусната майка ви. {{field-off:Bible}}</w:t>
      </w:r>
    </w:p>
    <w:p>
      <w:pPr>
        <w:pStyle w:val="Normal"/>
        <w:rPr/>
      </w:pPr>
      <w:r>
        <w:rPr/>
        <w:t>[[@Bible:Isa 50:2 ]][[50:2 &gt;&gt; Isa 50:2]] {{field-on:Bible}} Защо, когато дойдох, нямаше никой, -Когато повиках, нямаше кой да отговори?Скратила ли се е някак ръката ми та да не може да изкупува?Или нямам ли сила да избавя?Ето, аз с прещението си изсушавам морето,Обръщам реките в пустиня:Рибите им се увоняват от нямане на вода,Умират от жажда. {{field-off:Bible}}</w:t>
      </w:r>
    </w:p>
    <w:p>
      <w:pPr>
        <w:pStyle w:val="Normal"/>
        <w:rPr/>
      </w:pPr>
      <w:r>
        <w:rPr/>
        <w:t>[[@Bible:Isa 50:3 ]][[50:3 &gt;&gt; Isa 50:3]] {{field-on:Bible}} Аз обличам небесата с тъмнина,И турям вретище за покривало на тях. {{field-off:Bible}}</w:t>
      </w:r>
    </w:p>
    <w:p>
      <w:pPr>
        <w:pStyle w:val="Normal"/>
        <w:rPr/>
      </w:pPr>
      <w:r>
        <w:rPr/>
        <w:t>[[@Bible:Isa 50:4 ]][[50:4 &gt;&gt; Isa 50:4]] {{field-on:Bible}} Господ Иеова ми даде език на ученитеЗа да зная как да помогна с дума на уморения:Той събужда всека заран,Събужда ухото миЗа да слушам като учените. {{field-off:Bible}}</w:t>
      </w:r>
    </w:p>
    <w:p>
      <w:pPr>
        <w:pStyle w:val="Normal"/>
        <w:rPr/>
      </w:pPr>
      <w:r>
        <w:rPr/>
        <w:t>[[@Bible:Isa 50:5 ]][[50:5 &gt;&gt; Isa 50:5]] {{field-on:Bible}} Господ Иеова ми отвори ухото;И аз не се възпротивихНито се върнах назад. {{field-off:Bible}}</w:t>
      </w:r>
    </w:p>
    <w:p>
      <w:pPr>
        <w:pStyle w:val="Normal"/>
        <w:rPr/>
      </w:pPr>
      <w:r>
        <w:rPr/>
        <w:t>[[@Bible:Isa 50:6 ]][[50:6 &gt;&gt; Isa 50:6]] {{field-on:Bible}} Гърба си дадох на бичове,И челюстите си на скубатели:Не скрих лицето си от укори и заплювания. {{field-off:Bible}}</w:t>
      </w:r>
    </w:p>
    <w:p>
      <w:pPr>
        <w:pStyle w:val="Normal"/>
        <w:rPr/>
      </w:pPr>
      <w:r>
        <w:rPr/>
        <w:t>[[@Bible:Isa 50:7 ]][[50:7 &gt;&gt; Isa 50:7]] {{field-on:Bible}} Защото Господ Иеова ще ми помогне;За то не се срамувам:За то съм турил лицето си като кремен,И зная че не ще бъда посрамен. {{field-off:Bible}}</w:t>
      </w:r>
    </w:p>
    <w:p>
      <w:pPr>
        <w:pStyle w:val="Normal"/>
        <w:rPr/>
      </w:pPr>
      <w:r>
        <w:rPr/>
        <w:t>[[@Bible:Isa 50:8 ]][[50:8 &gt;&gt; Isa 50:8]] {{field-on:Bible}} Близу е онзи който ме оправдава:Кой ще се съди с мене? да предстанем наедно.Кой ми е противник? да се приближи при мене. {{field-off:Bible}}</w:t>
      </w:r>
    </w:p>
    <w:p>
      <w:pPr>
        <w:pStyle w:val="Normal"/>
        <w:rPr/>
      </w:pPr>
      <w:r>
        <w:rPr/>
        <w:t>[[@Bible:Isa 50:9 ]][[50:9 &gt;&gt; Isa 50:9]] {{field-on:Bible}} Ето, Господ Иеова ще ми помогне:Кой ще ме осъди?Ето, всички тези ще овехтеят като дреха:Молец ще ги изяде. {{field-off:Bible}}</w:t>
      </w:r>
    </w:p>
    <w:p>
      <w:pPr>
        <w:pStyle w:val="Normal"/>
        <w:rPr/>
      </w:pPr>
      <w:r>
        <w:rPr/>
        <w:t>[[@Bible:Isa 50:10 ]][[50:10 &gt;&gt; Isa 50:10]] {{field-on:Bible}} Кой е между вас който се бои от ГосподаИ слуша гласа на неговия раб,Но ходи в тъмнина, и няма за него видело?Нека уповава на името Господне,И нека се обляга на Бога своего. {{field-off:Bible}}</w:t>
      </w:r>
    </w:p>
    <w:p>
      <w:pPr>
        <w:pStyle w:val="Normal"/>
        <w:rPr/>
      </w:pPr>
      <w:r>
        <w:rPr/>
        <w:t>[[@Bible:Isa 50:11 ]][[50:11 &gt;&gt; Isa 50:11]] {{field-on:Bible}} Ето, всички вие които запаляте огънИ сте обиколени с искри,Ходете в светлината на огъня сиИ в искрите които сте разпалили:Това ще ви бъде от ръката ми, -В скърб ще лежите. {{field-off:Bible}}</w:t>
      </w:r>
    </w:p>
    <w:p>
      <w:pPr>
        <w:pStyle w:val="Heading2"/>
        <w:rPr/>
      </w:pPr>
      <w:r>
        <w:rPr/>
        <w:t>Глава 51</w:t>
      </w:r>
    </w:p>
    <w:p>
      <w:pPr>
        <w:pStyle w:val="Normal"/>
        <w:rPr/>
      </w:pPr>
      <w:r>
        <w:rPr/>
        <w:t>[[@Bible:Isa 51:1 ]][[51:1 &gt;&gt; Isa 51:1]] {{field-on:Bible}} Слушайте мене, вие които следвате правдата,Които търсите Господа:Погледнете на канарата от която сте отсечени,И в дупката на рова из който сте изкопани. {{field-off:Bible}}</w:t>
      </w:r>
    </w:p>
    <w:p>
      <w:pPr>
        <w:pStyle w:val="Normal"/>
        <w:rPr/>
      </w:pPr>
      <w:r>
        <w:rPr/>
        <w:t>[[@Bible:Isa 51:2 ]][[51:2 &gt;&gt; Isa 51:2]] {{field-on:Bible}} Погледнете на Авраама отца си,И на Сарра която ви е родила;Защото го повикнах като бе един,И го благослових, и го умножих; {{field-off:Bible}}</w:t>
      </w:r>
    </w:p>
    <w:p>
      <w:pPr>
        <w:pStyle w:val="Normal"/>
        <w:rPr/>
      </w:pPr>
      <w:r>
        <w:rPr/>
        <w:t>[[@Bible:Isa 51:3 ]][[51:3 &gt;&gt; Isa 51:3]] {{field-on:Bible}} Защото Господ ще утеши Сиона:Той ще утеши всичките му запустели места,И ще направи пустинята му като Едем,И пустотата му като рай Господен:Веселие и радост ще се намерва в него,Славословие, и глас на хваление. {{field-off:Bible}}</w:t>
      </w:r>
    </w:p>
    <w:p>
      <w:pPr>
        <w:pStyle w:val="Normal"/>
        <w:rPr/>
      </w:pPr>
      <w:r>
        <w:rPr/>
        <w:t>[[@Bible:Isa 51:4 ]][[51:4 &gt;&gt; Isa 51:4]] {{field-on:Bible}} Слушайте ме, люде мои,И дайте ми слушане, народе мой;Защото закон ще излезе от мене,И ще поставя съда си за видело на народите. {{field-off:Bible}}</w:t>
      </w:r>
    </w:p>
    <w:p>
      <w:pPr>
        <w:pStyle w:val="Normal"/>
        <w:rPr/>
      </w:pPr>
      <w:r>
        <w:rPr/>
        <w:t>[[@Bible:Isa 51:5 ]][[51:5 &gt;&gt; Isa 51:5]] {{field-on:Bible}} Правдата ми наближава:Спасението ми излезе;И мишците ми ще съдят народите:Островите ще ме чакатИ ще се надеят на мишцата ми. {{field-off:Bible}}</w:t>
      </w:r>
    </w:p>
    <w:p>
      <w:pPr>
        <w:pStyle w:val="Normal"/>
        <w:rPr/>
      </w:pPr>
      <w:r>
        <w:rPr/>
        <w:t>[[@Bible:Isa 51:6 ]][[51:6 &gt;&gt; Isa 51:6]] {{field-on:Bible}} Подигнете очите си на небесата,И погледнете на земята долу;Защото небесата ще изчезнат като дим,И земята ще овехтее като дреха,И които живеят на нея подобно ще умрат;Но спасението ми ще бъде във век,И правдата ми няма да оскудее. {{field-off:Bible}}</w:t>
      </w:r>
    </w:p>
    <w:p>
      <w:pPr>
        <w:pStyle w:val="Normal"/>
        <w:rPr/>
      </w:pPr>
      <w:r>
        <w:rPr/>
        <w:t>[[@Bible:Isa 51:7 ]][[51:7 &gt;&gt; Isa 51:7]] {{field-on:Bible}} Слушайте мене, вие които знаете правда,Люде които имате в сърдцето си закона ми:Не бойте се от поношението на человеците,Нито се смущавайте от укорите им. {{field-off:Bible}}</w:t>
      </w:r>
    </w:p>
    <w:p>
      <w:pPr>
        <w:pStyle w:val="Normal"/>
        <w:rPr/>
      </w:pPr>
      <w:r>
        <w:rPr/>
        <w:t>[[@Bible:Isa 51:8 ]][[51:8 &gt;&gt; Isa 51:8]] {{field-on:Bible}} Защото като дреха ще ги пояде молец,И като вълна ще ги пояде червей;Но правдата ми ще пребъде във век,И спасението ми в родове на родове. {{field-off:Bible}}</w:t>
      </w:r>
    </w:p>
    <w:p>
      <w:pPr>
        <w:pStyle w:val="Normal"/>
        <w:rPr/>
      </w:pPr>
      <w:r>
        <w:rPr/>
        <w:t>[[@Bible:Isa 51:9 ]][[51:9 &gt;&gt; Isa 51:9]] {{field-on:Bible}} Събуди се, събуди се, облечи се със сила, мишцо Господня!Стани както в древните дни, във ветхите родове!Не си ли ти която си съсекла Раав,И смъртно ранила ламята? {{field-off:Bible}}</w:t>
      </w:r>
    </w:p>
    <w:p>
      <w:pPr>
        <w:pStyle w:val="Normal"/>
        <w:rPr/>
      </w:pPr>
      <w:r>
        <w:rPr/>
        <w:t>[[@Bible:Isa 51:10 ]][[51:10 &gt;&gt; Isa 51:10]] {{field-on:Bible}} Не си ли ти която си изсушила морето,Водите на голямата бездна?Която си направила морските дълбочиниПът за прехождане на избавените? {{field-off:Bible}}</w:t>
      </w:r>
    </w:p>
    <w:p>
      <w:pPr>
        <w:pStyle w:val="Normal"/>
        <w:rPr/>
      </w:pPr>
      <w:r>
        <w:rPr/>
        <w:t>[[@Bible:Isa 51:11 ]][[51:11 &gt;&gt; Isa 51:11]] {{field-on:Bible}} И изкупените Господни ще се върнат,И ще дойдат с възклицание в Сион;И вечно веселие ще бъде на главата им:Радост и веселие ще придобият,И скърбта и въздиханието ще побегнат. {{field-off:Bible}}</w:t>
      </w:r>
    </w:p>
    <w:p>
      <w:pPr>
        <w:pStyle w:val="Normal"/>
        <w:rPr/>
      </w:pPr>
      <w:r>
        <w:rPr/>
        <w:t>[[@Bible:Isa 51:12 ]][[51:12 &gt;&gt; Isa 51:12]] {{field-on:Bible}} Аз, аз съм който ви утешавам:Кой си ти та се боиш от смъртен человек,И от человечески син който ще стане като трева; {{field-off:Bible}}</w:t>
      </w:r>
    </w:p>
    <w:p>
      <w:pPr>
        <w:pStyle w:val="Normal"/>
        <w:rPr/>
      </w:pPr>
      <w:r>
        <w:rPr/>
        <w:t>[[@Bible:Isa 51:13 ]][[51:13 &gt;&gt; Isa 51:13]] {{field-on:Bible}} И си забравил Господа който те създаде,Който разпростре небесата, и основа земята;И боиш се непрестанно всеки денОт лютостта на притеснителя,Като че бе готов да изтреби?И де е сега лютостта на притеснителя? {{field-off:Bible}}</w:t>
      </w:r>
    </w:p>
    <w:p>
      <w:pPr>
        <w:pStyle w:val="Normal"/>
        <w:rPr/>
      </w:pPr>
      <w:r>
        <w:rPr/>
        <w:t>[[@Bible:Isa 51:14 ]][[51:14 &gt;&gt; Isa 51:14]] {{field-on:Bible}} Вързаният скоро ще се развърже,И няма да умре в роваНито ще се лиши от хлеба си; {{field-off:Bible}}</w:t>
      </w:r>
    </w:p>
    <w:p>
      <w:pPr>
        <w:pStyle w:val="Normal"/>
        <w:rPr/>
      </w:pPr>
      <w:r>
        <w:rPr/>
        <w:t>[[@Bible:Isa 51:15 ]][[51:15 &gt;&gt; Isa 51:15]] {{field-on:Bible}} Защото аз съм Господ Бог твойКойто запрещавам на морето когато шумят вълните му:Господ Саваот името ми. {{field-off:Bible}}</w:t>
      </w:r>
    </w:p>
    <w:p>
      <w:pPr>
        <w:pStyle w:val="Normal"/>
        <w:rPr/>
      </w:pPr>
      <w:r>
        <w:rPr/>
        <w:t>[[@Bible:Isa 51:16 ]][[51:16 &gt;&gt; Isa 51:16]] {{field-on:Bible}} И турих словата си в устата ти,И те покрих в сянката на ръката си,За да утвърдя небесата, и основа земята,И да река на Сиона: Ти си народ мой. {{field-off:Bible}}</w:t>
      </w:r>
    </w:p>
    <w:p>
      <w:pPr>
        <w:pStyle w:val="Normal"/>
        <w:rPr/>
      </w:pPr>
      <w:r>
        <w:rPr/>
        <w:t>[[@Bible:Isa 51:17 ]][[51:17 &gt;&gt; Isa 51:17]] {{field-on:Bible}} Събуди се, събуди се, стани, дъщи на Ерусалим,Ти която си пила от ръката на Господа чашата на яростта му:Пила си, и изпразднила си и самото дрождиеНа чашата на омайването. {{field-off:Bible}}</w:t>
      </w:r>
    </w:p>
    <w:p>
      <w:pPr>
        <w:pStyle w:val="Normal"/>
        <w:rPr/>
      </w:pPr>
      <w:r>
        <w:rPr/>
        <w:t>[[@Bible:Isa 51:18 ]][[51:18 &gt;&gt; Isa 51:18]] {{field-on:Bible}} От всичките синове които е родилаНяма кой да я води;Нито има, от всичките синове които е изхранила,Който да я държи за ръка. {{field-off:Bible}}</w:t>
      </w:r>
    </w:p>
    <w:p>
      <w:pPr>
        <w:pStyle w:val="Normal"/>
        <w:rPr/>
      </w:pPr>
      <w:r>
        <w:rPr/>
        <w:t>[[@Bible:Isa 51:19 ]][[51:19 &gt;&gt; Isa 51:19]] {{field-on:Bible}} Двете тези беди дойдоха върх тебе.Кой ще те пожали? –Гибел и изтребление, и глад и нож:С що да те утеша? {{field-off:Bible}}</w:t>
      </w:r>
    </w:p>
    <w:p>
      <w:pPr>
        <w:pStyle w:val="Normal"/>
        <w:rPr/>
      </w:pPr>
      <w:r>
        <w:rPr/>
        <w:t>[[@Bible:Isa 51:20 ]][[51:20 &gt;&gt; Isa 51:20]] {{field-on:Bible}} Синовете ти премреха:Лежат по всичките кръстопътищаКакто орикс в мрежа:Пълни са с яростта Господня,От прещението на твоя Бог. {{field-off:Bible}}</w:t>
      </w:r>
    </w:p>
    <w:p>
      <w:pPr>
        <w:pStyle w:val="Normal"/>
        <w:rPr/>
      </w:pPr>
      <w:r>
        <w:rPr/>
        <w:t>[[@Bible:Isa 51:21 ]][[51:21 &gt;&gt; Isa 51:21]] {{field-on:Bible}} За то слушай сега това, ти оскърбена,И опиена, но не с вино: {{field-off:Bible}}</w:t>
      </w:r>
    </w:p>
    <w:p>
      <w:pPr>
        <w:pStyle w:val="Normal"/>
        <w:rPr/>
      </w:pPr>
      <w:r>
        <w:rPr/>
        <w:t>[[@Bible:Isa 51:22 ]][[51:22 &gt;&gt; Isa 51:22]] {{field-on:Bible}} Така говори Господ твой Иеова,Бог твой, който защищава съда на людете си:Ето, взех от ръката ти чашата на омайването,Дрождието на чашата на яростта си:Ти няма вече да я пиеш. {{field-off:Bible}}</w:t>
      </w:r>
    </w:p>
    <w:p>
      <w:pPr>
        <w:pStyle w:val="Normal"/>
        <w:rPr/>
      </w:pPr>
      <w:r>
        <w:rPr/>
        <w:t>[[@Bible:Isa 51:23 ]][[51:23 &gt;&gt; Isa 51:23]] {{field-on:Bible}} И ще я туря в ръката на притеснителите тиКоито рекоха на душата ти:Падни ничком за да минем по тебе;И ти си турила гърба си като земяИ като път за тези които минуват. {{field-off:Bible}}</w:t>
      </w:r>
    </w:p>
    <w:p>
      <w:pPr>
        <w:pStyle w:val="Heading2"/>
        <w:rPr/>
      </w:pPr>
      <w:r>
        <w:rPr/>
        <w:t>Глава 52</w:t>
      </w:r>
    </w:p>
    <w:p>
      <w:pPr>
        <w:pStyle w:val="Normal"/>
        <w:rPr/>
      </w:pPr>
      <w:r>
        <w:rPr/>
        <w:t>[[@Bible:Isa 52:1 ]][[52:1 &gt;&gt; Isa 52:1]] {{field-on:Bible}} Събуди се, събуди се, облечи се със силата си, Сионе:Облечи се с дрехите на великолепието си,Ерусалиме, граде светий;Защото от нине няма вече да влезе в тебеНеобрязан и нечист. {{field-off:Bible}}</w:t>
      </w:r>
    </w:p>
    <w:p>
      <w:pPr>
        <w:pStyle w:val="Normal"/>
        <w:rPr/>
      </w:pPr>
      <w:r>
        <w:rPr/>
        <w:t>[[@Bible:Isa 52:2 ]][[52:2 &gt;&gt; Isa 52:2]] {{field-on:Bible}} Оттърси пръстта:Стани, седни, Ерусалиме!Развържи узите си от врата си,Пленена дъщи Сионова! {{field-off:Bible}}</w:t>
      </w:r>
    </w:p>
    <w:p>
      <w:pPr>
        <w:pStyle w:val="Normal"/>
        <w:rPr/>
      </w:pPr>
      <w:r>
        <w:rPr/>
        <w:t>[[@Bible:Isa 52:3 ]][[52:3 &gt;&gt; Isa 52:3]] {{field-on:Bible}} Защото така говори Господ:Продадохте се за нищо;И ще се изкупите не със сребро. {{field-off:Bible}}</w:t>
      </w:r>
    </w:p>
    <w:p>
      <w:pPr>
        <w:pStyle w:val="Normal"/>
        <w:rPr/>
      </w:pPr>
      <w:r>
        <w:rPr/>
        <w:t>[[@Bible:Isa 52:4 ]][[52:4 &gt;&gt; Isa 52:4]] {{field-on:Bible}} Защото така говори Господ Иеова:Людете ми слязоха по-преди в Египет за да поживеят там;И Асирийците без причина ги насилствуваха. {{field-off:Bible}}</w:t>
      </w:r>
    </w:p>
    <w:p>
      <w:pPr>
        <w:pStyle w:val="Normal"/>
        <w:rPr/>
      </w:pPr>
      <w:r>
        <w:rPr/>
        <w:t>[[@Bible:Isa 52:5 ]][[52:5 &gt;&gt; Isa 52:5]] {{field-on:Bible}} А сега що имам тук, говори Господ,Понеже людете ми се взеха за нищо?Владеещите над тях правят ги да лелекат, говори Господ;И името ми се хули непрестанно всеки ден. {{field-off:Bible}}</w:t>
      </w:r>
    </w:p>
    <w:p>
      <w:pPr>
        <w:pStyle w:val="Normal"/>
        <w:rPr/>
      </w:pPr>
      <w:r>
        <w:rPr/>
        <w:t>[[@Bible:Isa 52:6 ]][[52:6 &gt;&gt; Isa 52:6]] {{field-on:Bible}} За то людете ми ще познаят името ми:За то ще познаят в онзи денче аз съм който говоря: ето, аз. {{field-off:Bible}}</w:t>
      </w:r>
    </w:p>
    <w:p>
      <w:pPr>
        <w:pStyle w:val="Normal"/>
        <w:rPr/>
      </w:pPr>
      <w:r>
        <w:rPr/>
        <w:t>[[@Bible:Isa 52:7 ]][[52:7 &gt;&gt; Isa 52:7]] {{field-on:Bible}} Колко са прекрасни върху горитеНозете на оногоз който благовествува и проповедва мир!На оногоз който благовествува добрини и проповедва спасение,И говори Сиону: Бог твой царува! {{field-off:Bible}}</w:t>
      </w:r>
    </w:p>
    <w:p>
      <w:pPr>
        <w:pStyle w:val="Normal"/>
        <w:rPr/>
      </w:pPr>
      <w:r>
        <w:rPr/>
        <w:t>[[@Bible:Isa 52:8 ]][[52:8 &gt;&gt; Isa 52:8]] {{field-on:Bible}} Стражите ти ще възвишат глас:С гласове ще възклицават купно;Защото ще видят око с окоКогато Господ възвърне Сион. {{field-off:Bible}}</w:t>
      </w:r>
    </w:p>
    <w:p>
      <w:pPr>
        <w:pStyle w:val="Normal"/>
        <w:rPr/>
      </w:pPr>
      <w:r>
        <w:rPr/>
        <w:t>[[@Bible:Isa 52:9 ]][[52:9 &gt;&gt; Isa 52:9]] {{field-on:Bible}} Възкликнете, възвеселете се купно,Запустели места Ерусалимски;Защото Господ утеши людете си,Изкупи Ерусалим. {{field-off:Bible}}</w:t>
      </w:r>
    </w:p>
    <w:p>
      <w:pPr>
        <w:pStyle w:val="Normal"/>
        <w:rPr/>
      </w:pPr>
      <w:r>
        <w:rPr/>
        <w:t>[[@Bible:Isa 52:10 ]][[52:10 &gt;&gt; Isa 52:10]] {{field-on:Bible}} Господ обнажи светата си мишцаПред всичките народи;И всите краища на земята ще видятСпасението на Бога нашего. {{field-off:Bible}}</w:t>
      </w:r>
    </w:p>
    <w:p>
      <w:pPr>
        <w:pStyle w:val="Normal"/>
        <w:rPr/>
      </w:pPr>
      <w:r>
        <w:rPr/>
        <w:t>[[@Bible:Isa 52:11 ]][[52:11 &gt;&gt; Isa 52:11]] {{field-on:Bible}} Оттеглете се, оттеглете се, излезте от там,Не се допирайте до нечисто:Излезте изсред него:Очистете се вие които носите съсъдите Господни; {{field-off:Bible}}</w:t>
      </w:r>
    </w:p>
    <w:p>
      <w:pPr>
        <w:pStyle w:val="Normal"/>
        <w:rPr/>
      </w:pPr>
      <w:r>
        <w:rPr/>
        <w:t>[[@Bible:Isa 52:12 ]][[52:12 &gt;&gt; Isa 52:12]] {{field-on:Bible}} Защото не ще да излезете набързо,Нито ще пътувате бежишком;Защото Господ ще предиде пред вас,И Бог Израилев ще ви е задна стража. {{field-off:Bible}}</w:t>
      </w:r>
    </w:p>
    <w:p>
      <w:pPr>
        <w:pStyle w:val="Normal"/>
        <w:rPr/>
      </w:pPr>
      <w:r>
        <w:rPr/>
        <w:t>[[@Bible:Isa 52:13 ]][[52:13 &gt;&gt; Isa 52:13]] {{field-on:Bible}} Ето, рабът ми ще благоуспее:Ще се възвиси и прослави, и ще се възнесе твърде високо. {{field-off:Bible}}</w:t>
      </w:r>
    </w:p>
    <w:p>
      <w:pPr>
        <w:pStyle w:val="Normal"/>
        <w:rPr/>
      </w:pPr>
      <w:r>
        <w:rPr/>
        <w:t>[[@Bible:Isa 52:14 ]][[52:14 &gt;&gt; Isa 52:14]] {{field-on:Bible}} Както мнозина бяха зачудени за тебе, -Толко бе лицето му погрозняло, повече от лицето на всекиго человека,И видът му от вида на человеческите синове, - {{field-off:Bible}}</w:t>
      </w:r>
    </w:p>
    <w:p>
      <w:pPr>
        <w:pStyle w:val="Normal"/>
        <w:rPr/>
      </w:pPr>
      <w:r>
        <w:rPr/>
        <w:t>[[@Bible:Isa 52:15 ]][[52:15 &gt;&gt; Isa 52:15]] {{field-on:Bible}} Така ще удиви много народи:Царете ще заградят устата си пред него;Защото ще видят което не им се е говорило,И ще разумеят което не са чули. {{field-off:Bible}}</w:t>
      </w:r>
    </w:p>
    <w:p>
      <w:pPr>
        <w:pStyle w:val="Heading2"/>
        <w:rPr/>
      </w:pPr>
      <w:r>
        <w:rPr/>
        <w:t>Глава 53</w:t>
      </w:r>
    </w:p>
    <w:p>
      <w:pPr>
        <w:pStyle w:val="Normal"/>
        <w:rPr/>
      </w:pPr>
      <w:r>
        <w:rPr/>
        <w:t>[[@Bible:Isa 53:1 ]][[53:1 &gt;&gt; Isa 53:1]] {{field-on:Bible}} Кой повярва на известието ни?И мишцата Господня кому се откри? {{field-off:Bible}}</w:t>
      </w:r>
    </w:p>
    <w:p>
      <w:pPr>
        <w:pStyle w:val="Normal"/>
        <w:rPr/>
      </w:pPr>
      <w:r>
        <w:rPr/>
        <w:t>[[@Bible:Isa 53:2 ]][[53:2 &gt;&gt; Isa 53:2]] {{field-on:Bible}} Защото възлезе пред него както отрасъл,И както корен от суха земя:Нямаше вид нито великолепие, та да го видим,Нито благообразие, та да го желаем. {{field-off:Bible}}</w:t>
      </w:r>
    </w:p>
    <w:p>
      <w:pPr>
        <w:pStyle w:val="Normal"/>
        <w:rPr/>
      </w:pPr>
      <w:r>
        <w:rPr/>
        <w:t>[[@Bible:Isa 53:3 ]][[53:3 &gt;&gt; Isa 53:3]] {{field-on:Bible}} Презрен и отхвърлен от человеците:человек на скърби и навикнал на болест;И, както человек от когото отвръща някой лице, презрен бе,И за нищо го не вменихме. {{field-off:Bible}}</w:t>
      </w:r>
    </w:p>
    <w:p>
      <w:pPr>
        <w:pStyle w:val="Normal"/>
        <w:rPr/>
      </w:pPr>
      <w:r>
        <w:rPr/>
        <w:t>[[@Bible:Isa 53:4 ]][[53:4 &gt;&gt; Isa 53:4]] {{field-on:Bible}} Той наистина взе на себе си болестите ни,И със скърбите ни се натовари;А ние го възмнехме уязвен,Поразен от Бога, и оскърбен. {{field-off:Bible}}</w:t>
      </w:r>
    </w:p>
    <w:p>
      <w:pPr>
        <w:pStyle w:val="Normal"/>
        <w:rPr/>
      </w:pPr>
      <w:r>
        <w:rPr/>
        <w:t>[[@Bible:Isa 53:5 ]][[53:5 &gt;&gt; Isa 53:5]] {{field-on:Bible}} Но той биде наранен заради престъпленията ни,Биен биде заради беззаконията ни:Наказанието биде на него за нашия мир;И с неговите рани ние се изцелихме. {{field-off:Bible}}</w:t>
      </w:r>
    </w:p>
    <w:p>
      <w:pPr>
        <w:pStyle w:val="Normal"/>
        <w:rPr/>
      </w:pPr>
      <w:r>
        <w:rPr/>
        <w:t>[[@Bible:Isa 53:6 ]][[53:6 &gt;&gt; Isa 53:6]] {{field-on:Bible}} Всички ние се заблудихме както овци:Отбихме се всеки в пътя си;И Господ възложи на него беззаконието на всинца ни. {{field-off:Bible}}</w:t>
      </w:r>
    </w:p>
    <w:p>
      <w:pPr>
        <w:pStyle w:val="Normal"/>
        <w:rPr/>
      </w:pPr>
      <w:r>
        <w:rPr/>
        <w:t>[[@Bible:Isa 53:7 ]][[53:7 &gt;&gt; Isa 53:7]] {{field-on:Bible}} Той бе насилван и озлобен,Но не отвори устата си:Както агне водено на заклание,И както овца пред стригачите си безгласна,Така не отвори устата си. {{field-off:Bible}}</w:t>
      </w:r>
    </w:p>
    <w:p>
      <w:pPr>
        <w:pStyle w:val="Normal"/>
        <w:rPr/>
      </w:pPr>
      <w:r>
        <w:rPr/>
        <w:t>[[@Bible:Isa 53:8 ]][[53:8 &gt;&gt; Isa 53:8]] {{field-on:Bible}} чрез угнетение и съдба биде грабнат;А за рода му кой ще повествува?Защото се отсече от земята на живите:Заради престъплението на людете ми биде уязвен. {{field-off:Bible}}</w:t>
      </w:r>
    </w:p>
    <w:p>
      <w:pPr>
        <w:pStyle w:val="Normal"/>
        <w:rPr/>
      </w:pPr>
      <w:r>
        <w:rPr/>
        <w:t>[[@Bible:Isa 53:9 ]][[53:9 &gt;&gt; Isa 53:9]] {{field-on:Bible}} И гробът му се определи при злодеите;Но в смъртта си остана с богатия,Защото не бе направил неправда,И нямаше лъст в устата му. {{field-off:Bible}}</w:t>
      </w:r>
    </w:p>
    <w:p>
      <w:pPr>
        <w:pStyle w:val="Normal"/>
        <w:rPr/>
      </w:pPr>
      <w:r>
        <w:rPr/>
        <w:t>[[@Bible:Isa 53:10 ]][[53:10 &gt;&gt; Isa 53:10]] {{field-on:Bible}} Но Господ благоволи да го предаде на биене и на страдание.Когато дадеш душата му приношение за престъпление,Ще види семе, ще продължи дните си,И волята Господня ще благоуспее в ръката му. {{field-off:Bible}}</w:t>
      </w:r>
    </w:p>
    <w:p>
      <w:pPr>
        <w:pStyle w:val="Normal"/>
        <w:rPr/>
      </w:pPr>
      <w:r>
        <w:rPr/>
        <w:t>[[@Bible:Isa 53:11 ]][[53:11 &gt;&gt; Isa 53:11]] {{field-on:Bible}} Ще види плодовете от труда на душата си и ще се насити;Праведният ми раб ще оправдае мнозина чрез опознанието си,Защото той ще се натовари с беззаконията им. {{field-off:Bible}}</w:t>
      </w:r>
    </w:p>
    <w:p>
      <w:pPr>
        <w:pStyle w:val="Normal"/>
        <w:rPr/>
      </w:pPr>
      <w:r>
        <w:rPr/>
        <w:t>[[@Bible:Isa 53:12 ]][[53:12 &gt;&gt; Isa 53:12]] {{field-on:Bible}} За то ще му дам дял с големите;И със силните ще раздели корист,Защото предаде себе си на смърт,И с престъпници се счете;И той взе на себе си греховете на мнозина,И ще ходатайствува за престъпниците. {{field-off:Bible}}</w:t>
      </w:r>
    </w:p>
    <w:p>
      <w:pPr>
        <w:pStyle w:val="Heading2"/>
        <w:rPr/>
      </w:pPr>
      <w:r>
        <w:rPr/>
        <w:t>Глава 54</w:t>
      </w:r>
    </w:p>
    <w:p>
      <w:pPr>
        <w:pStyle w:val="Normal"/>
        <w:rPr/>
      </w:pPr>
      <w:r>
        <w:rPr/>
        <w:t>[[@Bible:Isa 54:1 ]][[54:1 &gt;&gt; Isa 54:1]] {{field-on:Bible}} Весели се, неплодна която не раждаш;Възопий с радост и възкликни, която не боледуваш в раждане;Защото повече са чадата на пустатаНежели чадата на имащата мъж, говори Господ. {{field-off:Bible}}</w:t>
      </w:r>
    </w:p>
    <w:p>
      <w:pPr>
        <w:pStyle w:val="Normal"/>
        <w:rPr/>
      </w:pPr>
      <w:r>
        <w:rPr/>
        <w:t>[[@Bible:Isa 54:2 ]][[54:2 &gt;&gt; Isa 54:2]] {{field-on:Bible}} Разшири местото на шатъра си,И да разпрострат опоните на жилищата ти:Не бивай щадлива: продължи въжата сиИ утвърди колете си. {{field-off:Bible}}</w:t>
      </w:r>
    </w:p>
    <w:p>
      <w:pPr>
        <w:pStyle w:val="Normal"/>
        <w:rPr/>
      </w:pPr>
      <w:r>
        <w:rPr/>
        <w:t>[[@Bible:Isa 54:3 ]][[54:3 &gt;&gt; Isa 54:3]] {{field-on:Bible}} Защото ще се разпространиш надесно и налево;И семето ти ще наследи езичниците,И ще населят запустелите градове. {{field-off:Bible}}</w:t>
      </w:r>
    </w:p>
    <w:p>
      <w:pPr>
        <w:pStyle w:val="Normal"/>
        <w:rPr/>
      </w:pPr>
      <w:r>
        <w:rPr/>
        <w:t>[[@Bible:Isa 54:4 ]][[54:4 &gt;&gt; Isa 54:4]] {{field-on:Bible}} Не бой се, защото не ще бъдеш поругана;И не се свени, защото не ще бъдеш посрамена;Защото ще забравиш посрамението на младостта си,И няма вече да помниш поношението на вдовството си. {{field-off:Bible}}</w:t>
      </w:r>
    </w:p>
    <w:p>
      <w:pPr>
        <w:pStyle w:val="Normal"/>
        <w:rPr/>
      </w:pPr>
      <w:r>
        <w:rPr/>
        <w:t>[[@Bible:Isa 54:5 ]][[54:5 &gt;&gt; Isa 54:5]] {{field-on:Bible}} Защото съпруг твой е Творецът ти,Името му е Господ Саваот;И избавителят ти е Светий Израилев:Той ще се нарече Бог на всичката земя. {{field-off:Bible}}</w:t>
      </w:r>
    </w:p>
    <w:p>
      <w:pPr>
        <w:pStyle w:val="Normal"/>
        <w:rPr/>
      </w:pPr>
      <w:r>
        <w:rPr/>
        <w:t>[[@Bible:Isa 54:6 ]][[54:6 &gt;&gt; Isa 54:6]] {{field-on:Bible}} Защото Господ те повикна като жена оставена и скърбна духом,И жена на младост, после отхвърлена, говори Бог твой. {{field-off:Bible}}</w:t>
      </w:r>
    </w:p>
    <w:p>
      <w:pPr>
        <w:pStyle w:val="Normal"/>
        <w:rPr/>
      </w:pPr>
      <w:r>
        <w:rPr/>
        <w:t>[[@Bible:Isa 54:7 ]][[54:7 &gt;&gt; Isa 54:7]] {{field-on:Bible}} Оставих те за малко време;Но с голяма милост ще те прибера. {{field-off:Bible}}</w:t>
      </w:r>
    </w:p>
    <w:p>
      <w:pPr>
        <w:pStyle w:val="Normal"/>
        <w:rPr/>
      </w:pPr>
      <w:r>
        <w:rPr/>
        <w:t>[[@Bible:Isa 54:8 ]][[54:8 &gt;&gt; Isa 54:8]] {{field-on:Bible}} В изливането на яростта скрих лицето си от тебе за едно мъгновение;Но с вечна милост ще те помилвам,Казва Господ Изкупителят ти. {{field-off:Bible}}</w:t>
      </w:r>
    </w:p>
    <w:p>
      <w:pPr>
        <w:pStyle w:val="Normal"/>
        <w:rPr/>
      </w:pPr>
      <w:r>
        <w:rPr/>
        <w:t>[[@Bible:Isa 54:9 ]][[54:9 &gt;&gt; Isa 54:9]] {{field-on:Bible}} Защото това е за мене като водите Ноеви;Понеже, както се заклехче водите Ноеви не ще дойдат вече на земята,Така се заклехче не ще се разяря вече на тебе, нито ще те облича. {{field-off:Bible}}</w:t>
      </w:r>
    </w:p>
    <w:p>
      <w:pPr>
        <w:pStyle w:val="Normal"/>
        <w:rPr/>
      </w:pPr>
      <w:r>
        <w:rPr/>
        <w:t>[[@Bible:Isa 54:10 ]][[54:10 &gt;&gt; Isa 54:10]] {{field-on:Bible}} Защото планините ще се повдигнатИ хълмовете ще се поместят;Но милостта ми не ще се повдигне от тебе,Нито заветът на мира ми ще се помести,Казва Господ който е милостив към тебе. {{field-off:Bible}}</w:t>
      </w:r>
    </w:p>
    <w:p>
      <w:pPr>
        <w:pStyle w:val="Normal"/>
        <w:rPr/>
      </w:pPr>
      <w:r>
        <w:rPr/>
        <w:t>[[@Bible:Isa 54:11 ]][[54:11 &gt;&gt; Isa 54:11]] {{field-on:Bible}} О оскърбена, смутена, неутешена,Ето, аз ще постеля каменете ти стивиевидни,И ще туря основанията ти от сапфири: {{field-off:Bible}}</w:t>
      </w:r>
    </w:p>
    <w:p>
      <w:pPr>
        <w:pStyle w:val="Normal"/>
        <w:rPr/>
      </w:pPr>
      <w:r>
        <w:rPr/>
        <w:t>[[@Bible:Isa 54:12 ]][[54:12 &gt;&gt; Isa 54:12]] {{field-on:Bible}} И ще направя забралата ти от рубини,И портите ти от антракс,И всичкото ти ограждане от избрани камене. {{field-off:Bible}}</w:t>
      </w:r>
    </w:p>
    <w:p>
      <w:pPr>
        <w:pStyle w:val="Normal"/>
        <w:rPr/>
      </w:pPr>
      <w:r>
        <w:rPr/>
        <w:t>[[@Bible:Isa 54:13 ]][[54:13 &gt;&gt; Isa 54:13]] {{field-on:Bible}} И всичките ти синове ще бъдат научени от Господа;И ще бъде голям мир на синовете ти. {{field-off:Bible}}</w:t>
      </w:r>
    </w:p>
    <w:p>
      <w:pPr>
        <w:pStyle w:val="Normal"/>
        <w:rPr/>
      </w:pPr>
      <w:r>
        <w:rPr/>
        <w:t>[[@Bible:Isa 54:14 ]][[54:14 &gt;&gt; Isa 54:14]] {{field-on:Bible}} С правда ще се утвърдиш:Далеч ще бъдеш от насилството, защото не ще се боиш, -Далеч от треперането, защото не ще се приближи до тебе. {{field-off:Bible}}</w:t>
      </w:r>
    </w:p>
    <w:p>
      <w:pPr>
        <w:pStyle w:val="Normal"/>
        <w:rPr/>
      </w:pPr>
      <w:r>
        <w:rPr/>
        <w:t>[[@Bible:Isa 54:15 ]][[54:15 &gt;&gt; Isa 54:15]] {{field-on:Bible}} Ето, ще се съберат и съберат купно против тебе, но не чрез мене.Които се съберат купно против тебе, към тебе ще припаднат. {{field-off:Bible}}</w:t>
      </w:r>
    </w:p>
    <w:p>
      <w:pPr>
        <w:pStyle w:val="Normal"/>
        <w:rPr/>
      </w:pPr>
      <w:r>
        <w:rPr/>
        <w:t>[[@Bible:Isa 54:16 ]][[54:16 &gt;&gt; Isa 54:16]] {{field-on:Bible}} Ето, аз направих ковача,Който духа въглищата в огъняИ изважда оръдието за делото си;И аз направих разорителя за да съсипва. {{field-off:Bible}}</w:t>
      </w:r>
    </w:p>
    <w:p>
      <w:pPr>
        <w:pStyle w:val="Normal"/>
        <w:rPr/>
      </w:pPr>
      <w:r>
        <w:rPr/>
        <w:t>[[@Bible:Isa 54:17 ]][[54:17 &gt;&gt; Isa 54:17]] {{field-on:Bible}} Ни едно оръжие устроено против тебе няма да благоуспее;И ще победиш всеки език който би се повдигнал против тебе в съдба.Това е наследието на рабите Господни;И правдата им е от мене, говори Господ. {{field-off:Bible}}</w:t>
      </w:r>
    </w:p>
    <w:p>
      <w:pPr>
        <w:pStyle w:val="Heading2"/>
        <w:rPr/>
      </w:pPr>
      <w:r>
        <w:rPr/>
        <w:t>Глава 55</w:t>
      </w:r>
    </w:p>
    <w:p>
      <w:pPr>
        <w:pStyle w:val="Normal"/>
        <w:rPr/>
      </w:pPr>
      <w:r>
        <w:rPr/>
        <w:t>[[@Bible:Isa 55:1 ]][[55:1 &gt;&gt; Isa 55:1]] {{field-on:Bible}} О вие които сте жадни, елате всички при водите;И вие които нямате сребро, елате, купете, та яжте;Ей, елате, купете вино и млеко,Без сребро и без плата. {{field-off:Bible}}</w:t>
      </w:r>
    </w:p>
    <w:p>
      <w:pPr>
        <w:pStyle w:val="Normal"/>
        <w:rPr/>
      </w:pPr>
      <w:r>
        <w:rPr/>
        <w:t>[[@Bible:Isa 55:2 ]][[55:2 &gt;&gt; Isa 55:2]] {{field-on:Bible}} Защо иждивявате сребро не за хлеб,И труда си не в насищение?Послушайте ме с внимание, и ще ядете благо,И душата ви ще се развесели с тлъстина. {{field-off:Bible}}</w:t>
      </w:r>
    </w:p>
    <w:p>
      <w:pPr>
        <w:pStyle w:val="Normal"/>
        <w:rPr/>
      </w:pPr>
      <w:r>
        <w:rPr/>
        <w:t>[[@Bible:Isa 55:3 ]][[55:3 &gt;&gt; Isa 55:3]] {{field-on:Bible}} Преклонете ухото си и елате при мене:Послушайте, и душата ви ще живее;И ще направя с вас вечен заветСпоред верните Давидови милости. {{field-off:Bible}}</w:t>
      </w:r>
    </w:p>
    <w:p>
      <w:pPr>
        <w:pStyle w:val="Normal"/>
        <w:rPr/>
      </w:pPr>
      <w:r>
        <w:rPr/>
        <w:t>[[@Bible:Isa 55:4 ]][[55:4 &gt;&gt; Isa 55:4]] {{field-on:Bible}} Ето, дадох го свидетелство в племената,Княз и повелител на племената. {{field-off:Bible}}</w:t>
      </w:r>
    </w:p>
    <w:p>
      <w:pPr>
        <w:pStyle w:val="Normal"/>
        <w:rPr/>
      </w:pPr>
      <w:r>
        <w:rPr/>
        <w:t>[[@Bible:Isa 55:5 ]][[55:5 &gt;&gt; Isa 55:5]] {{field-on:Bible}} Ето, ще призовеш народ когото ти не знаеш;И народи които не те знаеха ще тичат при тебеЗаради Господа Бога твоегоИ заради Светия Израилев, защото те прослави. {{field-off:Bible}}</w:t>
      </w:r>
    </w:p>
    <w:p>
      <w:pPr>
        <w:pStyle w:val="Normal"/>
        <w:rPr/>
      </w:pPr>
      <w:r>
        <w:rPr/>
        <w:t>[[@Bible:Isa 55:6 ]][[55:6 &gt;&gt; Isa 55:6]] {{field-on:Bible}} Търсете Господа доде може да се намери:Призовавайте го доде е близу. {{field-off:Bible}}</w:t>
      </w:r>
    </w:p>
    <w:p>
      <w:pPr>
        <w:pStyle w:val="Normal"/>
        <w:rPr/>
      </w:pPr>
      <w:r>
        <w:rPr/>
        <w:t>[[@Bible:Isa 55:7 ]][[55:7 &gt;&gt; Isa 55:7]] {{field-on:Bible}} Нека остави нечестивий пътя сиИ неправедний съветите си;И нека се обърне към Господа, и той ще го помилва,И към Бога нашего, защото той ще прощава щедро. {{field-off:Bible}}</w:t>
      </w:r>
    </w:p>
    <w:p>
      <w:pPr>
        <w:pStyle w:val="Normal"/>
        <w:rPr/>
      </w:pPr>
      <w:r>
        <w:rPr/>
        <w:t>[[@Bible:Isa 55:8 ]][[55:8 &gt;&gt; Isa 55:8]] {{field-on:Bible}} Защото моите съвети не са като вашите съвети,Нито вашите пътища като моите пътища, говори Господ. {{field-off:Bible}}</w:t>
      </w:r>
    </w:p>
    <w:p>
      <w:pPr>
        <w:pStyle w:val="Normal"/>
        <w:rPr/>
      </w:pPr>
      <w:r>
        <w:rPr/>
        <w:t>[[@Bible:Isa 55:9 ]][[55:9 &gt;&gt; Isa 55:9]] {{field-on:Bible}} Но колкото са високи небесата от земята,Толкоз пътищата ми са по-високи от пътищата ви,И съветите ми от съветите ви. {{field-off:Bible}}</w:t>
      </w:r>
    </w:p>
    <w:p>
      <w:pPr>
        <w:pStyle w:val="Normal"/>
        <w:rPr/>
      </w:pPr>
      <w:r>
        <w:rPr/>
        <w:t>[[@Bible:Isa 55:10 ]][[55:10 &gt;&gt; Isa 55:10]] {{field-on:Bible}} Защото както слазя дъждът и снегът от небетоИ не се връща там,Но пои земятаИ я прави да прорастява и да прозябава,За да даде семе на сеещия и хлеб на ядещия, {{field-off:Bible}}</w:t>
      </w:r>
    </w:p>
    <w:p>
      <w:pPr>
        <w:pStyle w:val="Normal"/>
        <w:rPr/>
      </w:pPr>
      <w:r>
        <w:rPr/>
        <w:t>[[@Bible:Isa 55:11 ]][[55:11 &gt;&gt; Isa 55:11]] {{field-on:Bible}} Така ще бъде словото ми което излазя из устата ми:Не ще се върне при мене праздно,Но ще извърши волята ми,И ще благоуспее в каквото го проваждам. {{field-off:Bible}}</w:t>
      </w:r>
    </w:p>
    <w:p>
      <w:pPr>
        <w:pStyle w:val="Normal"/>
        <w:rPr/>
      </w:pPr>
      <w:r>
        <w:rPr/>
        <w:t>[[@Bible:Isa 55:12 ]][[55:12 &gt;&gt; Isa 55:12]] {{field-on:Bible}} Защото ще излезете с радост,И ще бъдете водени с мир:Планините и хълмовете ще възкликнат пред вас радостно,И всичките полски дървета ще изплескат с ръце. {{field-off:Bible}}</w:t>
      </w:r>
    </w:p>
    <w:p>
      <w:pPr>
        <w:pStyle w:val="Normal"/>
        <w:rPr/>
      </w:pPr>
      <w:r>
        <w:rPr/>
        <w:t>[[@Bible:Isa 55:13 ]][[55:13 &gt;&gt; Isa 55:13]] {{field-on:Bible}} Вместо драка ще възлезе елха,Вместо коприва ще възлезе мирсина;И това ще бъде Господу за име,За вечно знамение което няма да изчезне. {{field-off:Bible}}</w:t>
      </w:r>
    </w:p>
    <w:p>
      <w:pPr>
        <w:pStyle w:val="Heading2"/>
        <w:rPr/>
      </w:pPr>
      <w:r>
        <w:rPr/>
        <w:t>Глава 56</w:t>
      </w:r>
    </w:p>
    <w:p>
      <w:pPr>
        <w:pStyle w:val="Normal"/>
        <w:rPr/>
      </w:pPr>
      <w:r>
        <w:rPr/>
        <w:t>[[@Bible:Isa 56:1 ]][[56:1 &gt;&gt; Isa 56:1]] {{field-on:Bible}} Така говори Господ:Пазете съд и правете правда;Защото наближи да дойде спасението ми,И правдата ми да се открие. {{field-off:Bible}}</w:t>
      </w:r>
    </w:p>
    <w:p>
      <w:pPr>
        <w:pStyle w:val="Normal"/>
        <w:rPr/>
      </w:pPr>
      <w:r>
        <w:rPr/>
        <w:t>[[@Bible:Isa 56:2 ]][[56:2 &gt;&gt; Isa 56:2]] {{field-on:Bible}} Блажен онзи человек който прави това,И онзи человечески син който го държи,Който пази съботата да я не оскверни,И държи ръката си да не стори никакво зло. {{field-off:Bible}}</w:t>
      </w:r>
    </w:p>
    <w:p>
      <w:pPr>
        <w:pStyle w:val="Normal"/>
        <w:rPr/>
      </w:pPr>
      <w:r>
        <w:rPr/>
        <w:t>[[@Bible:Isa 56:3 ]][[56:3 &gt;&gt; Isa 56:3]] {{field-on:Bible}} А синът на чужденеца който се прилепи Господу да не речеИ каже: Господ ме отдели съвсем от людете си;И скопецът да не рече: Ето, аз съм сухо дърво. {{field-off:Bible}}</w:t>
      </w:r>
    </w:p>
    <w:p>
      <w:pPr>
        <w:pStyle w:val="Normal"/>
        <w:rPr/>
      </w:pPr>
      <w:r>
        <w:rPr/>
        <w:t>[[@Bible:Isa 56:4 ]][[56:4 &gt;&gt; Isa 56:4]] {{field-on:Bible}} Защото така говори Господ: На скопцитеКоито пазят съботите ми,И избират което ми е угодно,И държат завета ми, {{field-off:Bible}}</w:t>
      </w:r>
    </w:p>
    <w:p>
      <w:pPr>
        <w:pStyle w:val="Normal"/>
        <w:rPr/>
      </w:pPr>
      <w:r>
        <w:rPr/>
        <w:t>[[@Bible:Isa 56:5 ]][[56:5 &gt;&gt; Isa 56:5]] {{field-on:Bible}} На тях аз ще дам в дома сиИ вътре в стените сиМесто и име по-добро от синове и дъщери:На тях ще дам вечно имеКоето няма да изчезне. {{field-off:Bible}}</w:t>
      </w:r>
    </w:p>
    <w:p>
      <w:pPr>
        <w:pStyle w:val="Normal"/>
        <w:rPr/>
      </w:pPr>
      <w:r>
        <w:rPr/>
        <w:t>[[@Bible:Isa 56:6 ]][[56:6 &gt;&gt; Isa 56:6]] {{field-on:Bible}} А за синовете на чужденеца които би се прилепили ГосподуЗа да му служат, и да обичат името ГосподнеЗа да бъдат раби негови,Които пазят съботата да я не осквернят,И държат завета ми, - {{field-off:Bible}}</w:t>
      </w:r>
    </w:p>
    <w:p>
      <w:pPr>
        <w:pStyle w:val="Normal"/>
        <w:rPr/>
      </w:pPr>
      <w:r>
        <w:rPr/>
        <w:t>[[@Bible:Isa 56:7 ]][[56:7 &gt;&gt; Isa 56:7]] {{field-on:Bible}} И тях ще доведа в светата си гора,И ще ги развеселя в моя молитвен дом:Всесъженията им и жъртвите им ще бъдат приятни на олтаря ми;Защото домът ми ще се наречеДом молитвен за всите народи. {{field-off:Bible}}</w:t>
      </w:r>
    </w:p>
    <w:p>
      <w:pPr>
        <w:pStyle w:val="Normal"/>
        <w:rPr/>
      </w:pPr>
      <w:r>
        <w:rPr/>
        <w:t>[[@Bible:Isa 56:8 ]][[56:8 &gt;&gt; Isa 56:8]] {{field-on:Bible}} Така говори Господ ИеоваКойто събира разточените Израилеви:Ще му събера още и другиОсвен събраните му. {{field-off:Bible}}</w:t>
      </w:r>
    </w:p>
    <w:p>
      <w:pPr>
        <w:pStyle w:val="Normal"/>
        <w:rPr/>
      </w:pPr>
      <w:r>
        <w:rPr/>
        <w:t>[[@Bible:Isa 56:9 ]][[56:9 &gt;&gt; Isa 56:9]] {{field-on:Bible}} Елате да ядете, вие всички полски животни,Всички дъбравни зверове! {{field-off:Bible}}</w:t>
      </w:r>
    </w:p>
    <w:p>
      <w:pPr>
        <w:pStyle w:val="Normal"/>
        <w:rPr/>
      </w:pPr>
      <w:r>
        <w:rPr/>
        <w:t>[[@Bible:Isa 56:10 ]][[56:10 &gt;&gt; Isa 56:10]] {{field-on:Bible}} Стражите му всички са слепи,Нищо не знаят:Всичките са неми псета които не могат да лаят,Които сънуват, лежат, и обичат дремане, - {{field-off:Bible}}</w:t>
      </w:r>
    </w:p>
    <w:p>
      <w:pPr>
        <w:pStyle w:val="Normal"/>
        <w:rPr/>
      </w:pPr>
      <w:r>
        <w:rPr/>
        <w:t>[[@Bible:Isa 56:11 ]][[56:11 &gt;&gt; Isa 56:11]] {{field-on:Bible}} Ей, псета лакоми които не знаят ситост, -Ей, пастири, които не знаят да разсъждават:Всички са обърнати към пътя си,Всеки в страната си, за печалбата си. {{field-off:Bible}}</w:t>
      </w:r>
    </w:p>
    <w:p>
      <w:pPr>
        <w:pStyle w:val="Normal"/>
        <w:rPr/>
      </w:pPr>
      <w:r>
        <w:rPr/>
        <w:t>[[@Bible:Isa 56:12 ]][[56:12 &gt;&gt; Isa 56:12]] {{field-on:Bible}} Елате, казват, да взема вино,И да се опием със сикера;И утре ще бъде както днес,И много по-изобилно. {{field-off:Bible}}</w:t>
      </w:r>
    </w:p>
    <w:p>
      <w:pPr>
        <w:pStyle w:val="Heading2"/>
        <w:rPr/>
      </w:pPr>
      <w:r>
        <w:rPr/>
        <w:t>Глава 57</w:t>
      </w:r>
    </w:p>
    <w:p>
      <w:pPr>
        <w:pStyle w:val="Normal"/>
        <w:rPr/>
      </w:pPr>
      <w:r>
        <w:rPr/>
        <w:t>[[@Bible:Isa 57:1 ]][[57:1 &gt;&gt; Isa 57:1]] {{field-on:Bible}} Праведният загинва, и никой не туря на сърдце;И благочестивите человеци се вземат от земята, без да разумева некойче праведният се взема преди злото. {{field-off:Bible}}</w:t>
      </w:r>
    </w:p>
    <w:p>
      <w:pPr>
        <w:pStyle w:val="Normal"/>
        <w:rPr/>
      </w:pPr>
      <w:r>
        <w:rPr/>
        <w:t>[[@Bible:Isa 57:2 ]][[57:2 &gt;&gt; Isa 57:2]] {{field-on:Bible}} Ще влезе в мир:Които ходят в правостта сиЩе си починат на леглото си. {{field-off:Bible}}</w:t>
      </w:r>
    </w:p>
    <w:p>
      <w:pPr>
        <w:pStyle w:val="Normal"/>
        <w:rPr/>
      </w:pPr>
      <w:r>
        <w:rPr/>
        <w:t>[[@Bible:Isa 57:3 ]][[57:3 &gt;&gt; Isa 57:3]] {{field-on:Bible}} А вие, синове на гледачка,Семе на прелюбодей и на блудница, приближете се тук. {{field-off:Bible}}</w:t>
      </w:r>
    </w:p>
    <w:p>
      <w:pPr>
        <w:pStyle w:val="Normal"/>
        <w:rPr/>
      </w:pPr>
      <w:r>
        <w:rPr/>
        <w:t>[[@Bible:Isa 57:4 ]][[57:4 &gt;&gt; Isa 57:4]] {{field-on:Bible}} Над кого се забавяте?против кого сте разширили уста и сте изплевили език?Не сте ли чада на престъпление, семе на лъжа, {{field-off:Bible}}</w:t>
      </w:r>
    </w:p>
    <w:p>
      <w:pPr>
        <w:pStyle w:val="Normal"/>
        <w:rPr/>
      </w:pPr>
      <w:r>
        <w:rPr/>
        <w:t>[[@Bible:Isa 57:5 ]][[57:5 &gt;&gt; Isa 57:5]] {{field-on:Bible}} Разжигаеми към идолитеПод всяко зелено дърво,Колите чадата в дебрите,Под разселините на канарите? {{field-off:Bible}}</w:t>
      </w:r>
    </w:p>
    <w:p>
      <w:pPr>
        <w:pStyle w:val="Normal"/>
        <w:rPr/>
      </w:pPr>
      <w:r>
        <w:rPr/>
        <w:t>[[@Bible:Isa 57:6 ]][[57:6 &gt;&gt; Isa 57:6]] {{field-on:Bible}} Делът ти е между камичетата на потоците:Те са, те ти са наследие,И тям си излела възлияния,Принесла си хлебно приношение:С това ще мога ли да се утешя? {{field-off:Bible}}</w:t>
      </w:r>
    </w:p>
    <w:p>
      <w:pPr>
        <w:pStyle w:val="Normal"/>
        <w:rPr/>
      </w:pPr>
      <w:r>
        <w:rPr/>
        <w:t>[[@Bible:Isa 57:7 ]][[57:7 &gt;&gt; Isa 57:7]] {{field-on:Bible}} На висока и възвишена гора си турила леглото си,И там си възлезла да принесеш жъртва. {{field-off:Bible}}</w:t>
      </w:r>
    </w:p>
    <w:p>
      <w:pPr>
        <w:pStyle w:val="Normal"/>
        <w:rPr/>
      </w:pPr>
      <w:r>
        <w:rPr/>
        <w:t>[[@Bible:Isa 57:8 ]][[57:8 &gt;&gt; Isa 57:8]] {{field-on:Bible}} И зад дверите и дверостълпите поставила си помена си;Защото си се открила другиму освен мене,И си възлезла: разширила си леглото си, и съгласила си се с тях:Възлюбила си техното легло:Избрала си место за него. {{field-off:Bible}}</w:t>
      </w:r>
    </w:p>
    <w:p>
      <w:pPr>
        <w:pStyle w:val="Normal"/>
        <w:rPr/>
      </w:pPr>
      <w:r>
        <w:rPr/>
        <w:t>[[@Bible:Isa 57:9 ]][[57:9 &gt;&gt; Isa 57:9]] {{field-on:Bible}} Отишла си даже при царя с помазания,И умножила си ароматите си,И проводила си далеч посланниците си,И смирила си себе си дори до ада. {{field-off:Bible}}</w:t>
      </w:r>
    </w:p>
    <w:p>
      <w:pPr>
        <w:pStyle w:val="Normal"/>
        <w:rPr/>
      </w:pPr>
      <w:r>
        <w:rPr/>
        <w:t>[[@Bible:Isa 57:10 ]][[57:10 &gt;&gt; Isa 57:10]] {{field-on:Bible}} И уморила си се от дългия път;Но не си рекла: Няма надежда:Намерила си живеене в ръката си;За това не си запрела. {{field-off:Bible}}</w:t>
      </w:r>
    </w:p>
    <w:p>
      <w:pPr>
        <w:pStyle w:val="Normal"/>
        <w:rPr/>
      </w:pPr>
      <w:r>
        <w:rPr/>
        <w:t>[[@Bible:Isa 57:11 ]][[57:11 &gt;&gt; Isa 57:11]] {{field-on:Bible}} И от кого си се устрашила или убояла да та излъжешИ да ме не поменеш,Нито да ме туриш в сърдцето си?Не е ли защото аз млъкнах, и даже от много времеТи се не убоя от мене? {{field-off:Bible}}</w:t>
      </w:r>
    </w:p>
    <w:p>
      <w:pPr>
        <w:pStyle w:val="Normal"/>
        <w:rPr/>
      </w:pPr>
      <w:r>
        <w:rPr/>
        <w:t>[[@Bible:Isa 57:12 ]][[57:12 &gt;&gt; Isa 57:12]] {{field-on:Bible}} Аз ще известя правдата ти, и делата ти,Които не ще да те ползуват. {{field-off:Bible}}</w:t>
      </w:r>
    </w:p>
    <w:p>
      <w:pPr>
        <w:pStyle w:val="Normal"/>
        <w:rPr/>
      </w:pPr>
      <w:r>
        <w:rPr/>
        <w:t>[[@Bible:Isa 57:13 ]][[57:13 &gt;&gt; Isa 57:13]] {{field-on:Bible}} Когато викнеш, нека те отърват онези които си събрала;Но ветърът ще отнесе всички тях:Едно подухване ще ги вземе;А който уповава на мене ще наследи земята,И ще придобие светата моя гора. {{field-off:Bible}}</w:t>
      </w:r>
    </w:p>
    <w:p>
      <w:pPr>
        <w:pStyle w:val="Normal"/>
        <w:rPr/>
      </w:pPr>
      <w:r>
        <w:rPr/>
        <w:t>[[@Bible:Isa 57:14 ]][[57:14 &gt;&gt; Isa 57:14]] {{field-on:Bible}} И ще рече: Възвишете, възвишете, пригответе пътя,Отмахнете препъванията от пътя на моите люде. {{field-off:Bible}}</w:t>
      </w:r>
    </w:p>
    <w:p>
      <w:pPr>
        <w:pStyle w:val="Normal"/>
        <w:rPr/>
      </w:pPr>
      <w:r>
        <w:rPr/>
        <w:t>[[@Bible:Isa 57:15 ]][[57:15 &gt;&gt; Isa 57:15]] {{field-on:Bible}} Защото така говори Всевишний и Превъзнесений,Който живее във вечността, на когото името е Светий:Аз обитавам на високо и свето место,Още със съкрушения в сърдце и смирения духом,За да оживявам духа на смирените,И да оживявам сърдцето на съкрушените, {{field-off:Bible}}</w:t>
      </w:r>
    </w:p>
    <w:p>
      <w:pPr>
        <w:pStyle w:val="Normal"/>
        <w:rPr/>
      </w:pPr>
      <w:r>
        <w:rPr/>
        <w:t>[[@Bible:Isa 57:16 ]][[57:16 &gt;&gt; Isa 57:16]] {{field-on:Bible}} Защото не ще бъда вечно в съдба,Нито ще бъда всекога гневен;Понеже тогаз биха премрели пред менеДухът и душите които съм направил. {{field-off:Bible}}</w:t>
      </w:r>
    </w:p>
    <w:p>
      <w:pPr>
        <w:pStyle w:val="Normal"/>
        <w:rPr/>
      </w:pPr>
      <w:r>
        <w:rPr/>
        <w:t>[[@Bible:Isa 57:17 ]][[57:17 &gt;&gt; Isa 57:17]] {{field-on:Bible}} Заради беззаконието на лакомството му се разгневихИ го поразих: отвърнах лицето си и се разгневих;Но той последва упорно пътя на сърдцето си. {{field-off:Bible}}</w:t>
      </w:r>
    </w:p>
    <w:p>
      <w:pPr>
        <w:pStyle w:val="Normal"/>
        <w:rPr/>
      </w:pPr>
      <w:r>
        <w:rPr/>
        <w:t>[[@Bible:Isa 57:18 ]][[57:18 &gt;&gt; Isa 57:18]] {{field-on:Bible}} Видех пътищата му, и ще го изцеля;И ще го водя, и ще въздам пак утешенияНему и на оскърбените му. {{field-off:Bible}}</w:t>
      </w:r>
    </w:p>
    <w:p>
      <w:pPr>
        <w:pStyle w:val="Normal"/>
        <w:rPr/>
      </w:pPr>
      <w:r>
        <w:rPr/>
        <w:t>[[@Bible:Isa 57:19 ]][[57:19 &gt;&gt; Isa 57:19]] {{field-on:Bible}} Аз създавам плода на устните:Мир, мир, на далечния и на ближния,Говори Господ; и ще го изцеля. {{field-off:Bible}}</w:t>
      </w:r>
    </w:p>
    <w:p>
      <w:pPr>
        <w:pStyle w:val="Normal"/>
        <w:rPr/>
      </w:pPr>
      <w:r>
        <w:rPr/>
        <w:t>[[@Bible:Isa 57:20 ]][[57:20 &gt;&gt; Isa 57:20]] {{field-on:Bible}} А нечестивите са като развълнуваното мореКогато не може да се утиши:Водите му изхвърлят тиня и кал. {{field-off:Bible}}</w:t>
      </w:r>
    </w:p>
    <w:p>
      <w:pPr>
        <w:pStyle w:val="Normal"/>
        <w:rPr/>
      </w:pPr>
      <w:r>
        <w:rPr/>
        <w:t>[[@Bible:Isa 57:21 ]][[57:21 &gt;&gt; Isa 57:21]] {{field-on:Bible}} Мир няма за нечестивите, говори Бог мой. {{field-off:Bible}}</w:t>
      </w:r>
    </w:p>
    <w:p>
      <w:pPr>
        <w:pStyle w:val="Heading2"/>
        <w:rPr/>
      </w:pPr>
      <w:r>
        <w:rPr/>
        <w:t>Глава 58</w:t>
      </w:r>
    </w:p>
    <w:p>
      <w:pPr>
        <w:pStyle w:val="Normal"/>
        <w:rPr/>
      </w:pPr>
      <w:r>
        <w:rPr/>
        <w:t>[[@Bible:Isa 58:1 ]][[58:1 &gt;&gt; Isa 58:1]] {{field-on:Bible}} Извикай яко, не се щади:Възвиси гласа си като тръбаТа възвести на людете ми беззаконията им,И на Якововия дом греховете им. {{field-off:Bible}}</w:t>
      </w:r>
    </w:p>
    <w:p>
      <w:pPr>
        <w:pStyle w:val="Normal"/>
        <w:rPr/>
      </w:pPr>
      <w:r>
        <w:rPr/>
        <w:t>[[@Bible:Isa 58:2 ]][[58:2 &gt;&gt; Isa 58:2]] {{field-on:Bible}} Но те ме търсят всеки денИ желаят да учат пътищата ми,Като народ който е направил правда,И не е оставил съдбата на Бога си:Те искат от мене съдби на правда,Желаят да приближат при Бога. {{field-off:Bible}}</w:t>
      </w:r>
    </w:p>
    <w:p>
      <w:pPr>
        <w:pStyle w:val="Normal"/>
        <w:rPr/>
      </w:pPr>
      <w:r>
        <w:rPr/>
        <w:t>[[@Bible:Isa 58:3 ]][[58:3 &gt;&gt; Isa 58:3]] {{field-on:Bible}} Защо постихме, казват, а ти не си видел?Смирихме душата си, а ти не щеш да знаеш?Ето, в деня на постите си намирате сласт,Та с жестокост изисквате всите си работания. {{field-off:Bible}}</w:t>
      </w:r>
    </w:p>
    <w:p>
      <w:pPr>
        <w:pStyle w:val="Normal"/>
        <w:rPr/>
      </w:pPr>
      <w:r>
        <w:rPr/>
        <w:t>[[@Bible:Isa 58:4 ]][[58:4 &gt;&gt; Isa 58:4]] {{field-on:Bible}} Ето, вие постите за препирания и карания,И да биете с нечестиви пестници:Не постете както днесЗа да се чуе горе гласът ви. {{field-off:Bible}}</w:t>
      </w:r>
    </w:p>
    <w:p>
      <w:pPr>
        <w:pStyle w:val="Normal"/>
        <w:rPr/>
      </w:pPr>
      <w:r>
        <w:rPr/>
        <w:t>[[@Bible:Isa 58:5 ]][[58:5 &gt;&gt; Isa 58:5]] {{field-on:Bible}} Такъв ли е постът който аз избрах,Ден в който да смирява человек душата си? –Да навожда главата си като ситник,И да си постила вретище и пепел?Това ли ще наречеш пост и ден угоден Господу? {{field-off:Bible}}</w:t>
      </w:r>
    </w:p>
    <w:p>
      <w:pPr>
        <w:pStyle w:val="Normal"/>
        <w:rPr/>
      </w:pPr>
      <w:r>
        <w:rPr/>
        <w:t>[[@Bible:Isa 58:6 ]][[58:6 &gt;&gt; Isa 58:6]] {{field-on:Bible}} Постът който аз избрах, не е ли този, -Да развързваш узите на злото,Да отвързваш стеганията на ярема,И да оставяш свободни насилваните,И да съкрушаваш всеки хомот? {{field-off:Bible}}</w:t>
      </w:r>
    </w:p>
    <w:p>
      <w:pPr>
        <w:pStyle w:val="Normal"/>
        <w:rPr/>
      </w:pPr>
      <w:r>
        <w:rPr/>
        <w:t>[[@Bible:Isa 58:7 ]][[58:7 &gt;&gt; Isa 58:7]] {{field-on:Bible}} Не е ли да разделяш хлеба си на гладния,И да въвождаш в дома си сиромаси без покрив?Когато видиш голия да го облачаш,И да не криеш себе си от своята си плът? {{field-off:Bible}}</w:t>
      </w:r>
    </w:p>
    <w:p>
      <w:pPr>
        <w:pStyle w:val="Normal"/>
        <w:rPr/>
      </w:pPr>
      <w:r>
        <w:rPr/>
        <w:t>[[@Bible:Isa 58:8 ]][[58:8 &gt;&gt; Isa 58:8]] {{field-on:Bible}} Тогаз твоята светлина ще изгрее като зората,И здравето ти скоро ще прозябне,И правдата ти ще предиде пред тебе,И славата Господня ще ти е задна стража. {{field-off:Bible}}</w:t>
      </w:r>
    </w:p>
    <w:p>
      <w:pPr>
        <w:pStyle w:val="Normal"/>
        <w:rPr/>
      </w:pPr>
      <w:r>
        <w:rPr/>
        <w:t>[[@Bible:Isa 58:9 ]][[58:9 &gt;&gt; Isa 58:9]] {{field-on:Bible}} Тогаз ще зовеш, и Господ ще отговаря:Ще викнеш, и той ще рече: Ето, аз.Ако извадиш изсред си хомота,Посочването с пръст, и суетните думи, {{field-off:Bible}}</w:t>
      </w:r>
    </w:p>
    <w:p>
      <w:pPr>
        <w:pStyle w:val="Normal"/>
        <w:rPr/>
      </w:pPr>
      <w:r>
        <w:rPr/>
        <w:t>[[@Bible:Isa 58:10 ]][[58:10 &gt;&gt; Isa 58:10]] {{field-on:Bible}} И отваряш душата си на гладния,И наситиш утеснената душа,Тогаз светлина ще ти изгрева в тъмнината,И мракът ти ще бъде като пладне. {{field-off:Bible}}</w:t>
      </w:r>
    </w:p>
    <w:p>
      <w:pPr>
        <w:pStyle w:val="Normal"/>
        <w:rPr/>
      </w:pPr>
      <w:r>
        <w:rPr/>
        <w:t>[[@Bible:Isa 58:11 ]][[58:11 &gt;&gt; Isa 58:11]] {{field-on:Bible}} И Господ ще те води всекога,И ще насищава душата ти в бездъждие,И ще даде сила на костите ти;И ще бъдеш като градина напояваема, и като воден източникНа който водите не пресекнуват. {{field-off:Bible}}</w:t>
      </w:r>
    </w:p>
    <w:p>
      <w:pPr>
        <w:pStyle w:val="Normal"/>
        <w:rPr/>
      </w:pPr>
      <w:r>
        <w:rPr/>
        <w:t>[[@Bible:Isa 58:12 ]][[58:12 &gt;&gt; Isa 58:12]] {{field-on:Bible}} И от тебе родените ще съградят ветхите запустения:Ще възстановиш основанията на много родове;И ще се наречеш зидател на развалините,Поправител на пътища за население. {{field-off:Bible}}</w:t>
      </w:r>
    </w:p>
    <w:p>
      <w:pPr>
        <w:pStyle w:val="Normal"/>
        <w:rPr/>
      </w:pPr>
      <w:r>
        <w:rPr/>
        <w:t>[[@Bible:Isa 58:13 ]][[58:13 &gt;&gt; Isa 58:13]] {{field-on:Bible}} Ако теглиш назад ногата сиДа не правиш щенията си в събота, в светия мой ден,И наречеш съботния ден наслаждение,Свет Господу, честен,И го почиташ, без да следваш своите си пътища,Нито да търсиш в него своето си щение, нито да говориш свои си думи, {{field-off:Bible}}</w:t>
      </w:r>
    </w:p>
    <w:p>
      <w:pPr>
        <w:pStyle w:val="Normal"/>
        <w:rPr/>
      </w:pPr>
      <w:r>
        <w:rPr/>
        <w:t>[[@Bible:Isa 58:14 ]][[58:14 &gt;&gt; Isa 58:14]] {{field-on:Bible}} Тогаз ще се наслаждаваш в Господа;И аз ще те направя да ездиш по високите земни места,И ще те нахраня с наследието на отца ти Якова;Защото устата Господни казаха това. {{field-off:Bible}}</w:t>
      </w:r>
    </w:p>
    <w:p>
      <w:pPr>
        <w:pStyle w:val="Heading2"/>
        <w:rPr/>
      </w:pPr>
      <w:r>
        <w:rPr/>
        <w:t>Глава 59</w:t>
      </w:r>
    </w:p>
    <w:p>
      <w:pPr>
        <w:pStyle w:val="Normal"/>
        <w:rPr/>
      </w:pPr>
      <w:r>
        <w:rPr/>
        <w:t>[[@Bible:Isa 59:1 ]][[59:1 &gt;&gt; Isa 59:1]] {{field-on:Bible}} Ето, ръката Господня не се е скратила да не може да спаси,Нито ухото му натегнало да не може да чуе; {{field-off:Bible}}</w:t>
      </w:r>
    </w:p>
    <w:p>
      <w:pPr>
        <w:pStyle w:val="Normal"/>
        <w:rPr/>
      </w:pPr>
      <w:r>
        <w:rPr/>
        <w:t>[[@Bible:Isa 59:2 ]][[59:2 &gt;&gt; Isa 59:2]] {{field-on:Bible}} Но беззаконията ви туриха разлъчения между вас и Бога вашего,И греховете ви скриха лицето му от вас за да не чуе. {{field-off:Bible}}</w:t>
      </w:r>
    </w:p>
    <w:p>
      <w:pPr>
        <w:pStyle w:val="Normal"/>
        <w:rPr/>
      </w:pPr>
      <w:r>
        <w:rPr/>
        <w:t>[[@Bible:Isa 59:3 ]][[59:3 &gt;&gt; Isa 59:3]] {{field-on:Bible}} Защото ръцете ви са осквернени от кръв,И пръстите ви от беззаконие:Устните ви думат лъжи: езикът ви преговаря зло. {{field-off:Bible}}</w:t>
      </w:r>
    </w:p>
    <w:p>
      <w:pPr>
        <w:pStyle w:val="Normal"/>
        <w:rPr/>
      </w:pPr>
      <w:r>
        <w:rPr/>
        <w:t>[[@Bible:Isa 59:4 ]][[59:4 &gt;&gt; Isa 59:4]] {{field-on:Bible}} Никой не вика за правдата нито се съди по истина:Уповават на суетата, и говорят лъжи:Зачнуват злоба, и раждат беззаконие. {{field-off:Bible}}</w:t>
      </w:r>
    </w:p>
    <w:p>
      <w:pPr>
        <w:pStyle w:val="Normal"/>
        <w:rPr/>
      </w:pPr>
      <w:r>
        <w:rPr/>
        <w:t>[[@Bible:Isa 59:5 ]][[59:5 &gt;&gt; Isa 59:5]] {{field-on:Bible}} Василискови яйца мътят,И тъкат нишка паячна.Който яде от яйцата им умира;И ако счупи некое, излазя ехидна. {{field-off:Bible}}</w:t>
      </w:r>
    </w:p>
    <w:p>
      <w:pPr>
        <w:pStyle w:val="Normal"/>
        <w:rPr/>
      </w:pPr>
      <w:r>
        <w:rPr/>
        <w:t>[[@Bible:Isa 59:6 ]][[59:6 &gt;&gt; Isa 59:6]] {{field-on:Bible}} Нишките им не стават за дрехи,Нито ще се облекат от делата си:Делата им са дела беззаконни,И деянието на насилството е в ръцете им. {{field-off:Bible}}</w:t>
      </w:r>
    </w:p>
    <w:p>
      <w:pPr>
        <w:pStyle w:val="Normal"/>
        <w:rPr/>
      </w:pPr>
      <w:r>
        <w:rPr/>
        <w:t>[[@Bible:Isa 59:7 ]][[59:7 &gt;&gt; Isa 59:7]] {{field-on:Bible}} Нозете им тичат към злотоИ спешат да пролеят неповинна кръв:Размишленията им са размишления беззаконни:Запустение и изтребление има в пътищата им. {{field-off:Bible}}</w:t>
      </w:r>
    </w:p>
    <w:p>
      <w:pPr>
        <w:pStyle w:val="Normal"/>
        <w:rPr/>
      </w:pPr>
      <w:r>
        <w:rPr/>
        <w:t>[[@Bible:Isa 59:8 ]][[59:8 &gt;&gt; Isa 59:8]] {{field-on:Bible}} Те не знаят пътя на мира;И няма правосъдие в стъпките им:Сами си изкривиха пътищата си:Всеки който ходи в тях не знае мир. {{field-off:Bible}}</w:t>
      </w:r>
    </w:p>
    <w:p>
      <w:pPr>
        <w:pStyle w:val="Normal"/>
        <w:rPr/>
      </w:pPr>
      <w:r>
        <w:rPr/>
        <w:t>[[@Bible:Isa 59:9 ]][[59:9 &gt;&gt; Isa 59:9]] {{field-on:Bible}} За това съдбата е далеч от нас,И правдата не стига до нас.чакаме виделина, а ето тъмнина, -Сияние, а ходим в мрак. {{field-off:Bible}}</w:t>
      </w:r>
    </w:p>
    <w:p>
      <w:pPr>
        <w:pStyle w:val="Normal"/>
        <w:rPr/>
      </w:pPr>
      <w:r>
        <w:rPr/>
        <w:t>[[@Bible:Isa 59:10 ]][[59:10 &gt;&gt; Isa 59:10]] {{field-on:Bible}} Пипаме стената като слепите,И пипаме като онези които нямат очи:В пладнина се препъваме като в нощ:Всред тлъсти места сме като мъртви. {{field-off:Bible}}</w:t>
      </w:r>
    </w:p>
    <w:p>
      <w:pPr>
        <w:pStyle w:val="Normal"/>
        <w:rPr/>
      </w:pPr>
      <w:r>
        <w:rPr/>
        <w:t>[[@Bible:Isa 59:11 ]][[59:11 &gt;&gt; Isa 59:11]] {{field-on:Bible}} Всички ревем като мечки,И непрестанно стенем като гълъби:Съдба очакваме, но няма, -Спасение, но е далеч от нас. {{field-off:Bible}}</w:t>
      </w:r>
    </w:p>
    <w:p>
      <w:pPr>
        <w:pStyle w:val="Normal"/>
        <w:rPr/>
      </w:pPr>
      <w:r>
        <w:rPr/>
        <w:t>[[@Bible:Isa 59:12 ]][[59:12 &gt;&gt; Isa 59:12]] {{field-on:Bible}} Защото се умножиха пред тебе престъпленията ни,И греховете ни са свидетели против нас;Защото с нас са престъпленията ни,И беззаконията си, ние ги знаем. {{field-off:Bible}}</w:t>
      </w:r>
    </w:p>
    <w:p>
      <w:pPr>
        <w:pStyle w:val="Normal"/>
        <w:rPr/>
      </w:pPr>
      <w:r>
        <w:rPr/>
        <w:t>[[@Bible:Isa 59:13 ]][[59:13 &gt;&gt; Isa 59:13]] {{field-on:Bible}} Станахме престъпници и неверни към Господа,И отдалечихме се да не следваме Бога нашего:Говорихме обидно и метежно:Зачнахме, и произведохме от сърдце лъжливи думи. {{field-off:Bible}}</w:t>
      </w:r>
    </w:p>
    <w:p>
      <w:pPr>
        <w:pStyle w:val="Normal"/>
        <w:rPr/>
      </w:pPr>
      <w:r>
        <w:rPr/>
        <w:t>[[@Bible:Isa 59:14 ]][[59:14 &gt;&gt; Isa 59:14]] {{field-on:Bible}} И съдбата отстъпи назад,И правдата стои далеч;Защото истината падна на стъгдата,И правотата не може да влезе. {{field-off:Bible}}</w:t>
      </w:r>
    </w:p>
    <w:p>
      <w:pPr>
        <w:pStyle w:val="Normal"/>
        <w:rPr/>
      </w:pPr>
      <w:r>
        <w:rPr/>
        <w:t>[[@Bible:Isa 59:15 ]][[59:15 &gt;&gt; Isa 59:15]] {{field-on:Bible}} Ей, изчезна истината;И който се уклонява от злото става лов;И виде Господ;И стана му неугодно че нямаше правосъдие; {{field-off:Bible}}</w:t>
      </w:r>
    </w:p>
    <w:p>
      <w:pPr>
        <w:pStyle w:val="Normal"/>
        <w:rPr/>
      </w:pPr>
      <w:r>
        <w:rPr/>
        <w:t>[[@Bible:Isa 59:16 ]][[59:16 &gt;&gt; Isa 59:16]] {{field-on:Bible}} И виде че нямаше человек,И почуди се че нямаше ходатай;За това мишцата му издействува спасение нему;И правдата му, тя го удържа. {{field-off:Bible}}</w:t>
      </w:r>
    </w:p>
    <w:p>
      <w:pPr>
        <w:pStyle w:val="Normal"/>
        <w:rPr/>
      </w:pPr>
      <w:r>
        <w:rPr/>
        <w:t>[[@Bible:Isa 59:17 ]][[59:17 &gt;&gt; Isa 59:17]] {{field-on:Bible}} И облече се с правда като с броня,И тури на главата си шлем на спасение,И облече като дреха одеждите на отмъщението,И загърна се с ревността като с мантия. {{field-off:Bible}}</w:t>
      </w:r>
    </w:p>
    <w:p>
      <w:pPr>
        <w:pStyle w:val="Normal"/>
        <w:rPr/>
      </w:pPr>
      <w:r>
        <w:rPr/>
        <w:t>[[@Bible:Isa 59:18 ]][[59:18 &gt;&gt; Isa 59:18]] {{field-on:Bible}} Според делата им, така ще въздаде,Гняв на противниците си, въздаяние на враговете си:Ще направи въздаяние на островите. {{field-off:Bible}}</w:t>
      </w:r>
    </w:p>
    <w:p>
      <w:pPr>
        <w:pStyle w:val="Normal"/>
        <w:rPr/>
      </w:pPr>
      <w:r>
        <w:rPr/>
        <w:t>[[@Bible:Isa 59:19 ]][[59:19 &gt;&gt; Isa 59:19]] {{field-on:Bible}} И ще се убоят от името Господне на запад,И от славата му на изток слънца:Когато врагът нападне като река,Духът Господен ще възвиси хоругва против него. {{field-off:Bible}}</w:t>
      </w:r>
    </w:p>
    <w:p>
      <w:pPr>
        <w:pStyle w:val="Normal"/>
        <w:rPr/>
      </w:pPr>
      <w:r>
        <w:rPr/>
        <w:t>[[@Bible:Isa 59:20 ]][[59:20 &gt;&gt; Isa 59:20]] {{field-on:Bible}} И Изкупителят ще дойде в СионИ към онези от Якова които се обръщат от престъпление, говори Господ. {{field-off:Bible}}</w:t>
      </w:r>
    </w:p>
    <w:p>
      <w:pPr>
        <w:pStyle w:val="Normal"/>
        <w:rPr/>
      </w:pPr>
      <w:r>
        <w:rPr/>
        <w:t>[[@Bible:Isa 59:21 ]][[59:21 &gt;&gt; Isa 59:21]] {{field-on:Bible}} А от мене, този е моят с тях завет, говори Господ:Духът ми който е на тебеИ словата ми които турих в устата тиНе ще оскудеят от устата ти,Нито от устата на семето ти,Нито от устата на семето на семето тиОт сега и до века, говори Господ. {{field-off:Bible}}</w:t>
      </w:r>
    </w:p>
    <w:p>
      <w:pPr>
        <w:pStyle w:val="Heading2"/>
        <w:rPr/>
      </w:pPr>
      <w:r>
        <w:rPr/>
        <w:t>Глава 60</w:t>
      </w:r>
    </w:p>
    <w:p>
      <w:pPr>
        <w:pStyle w:val="Normal"/>
        <w:rPr/>
      </w:pPr>
      <w:r>
        <w:rPr/>
        <w:t>[[@Bible:Isa 60:1 ]][[60:1 &gt;&gt; Isa 60:1]] {{field-on:Bible}} Стани, свети; защото светлината ти дойде,И славата Господня изгрея на тебе. {{field-off:Bible}}</w:t>
      </w:r>
    </w:p>
    <w:p>
      <w:pPr>
        <w:pStyle w:val="Normal"/>
        <w:rPr/>
      </w:pPr>
      <w:r>
        <w:rPr/>
        <w:t>[[@Bible:Isa 60:2 ]][[60:2 &gt;&gt; Isa 60:2]] {{field-on:Bible}} Защото, ето, тъмнина ще покрие земята,И мрак народите;А над тебе ще огрее Господ,И славата му ще се яви на тебе. {{field-off:Bible}}</w:t>
      </w:r>
    </w:p>
    <w:p>
      <w:pPr>
        <w:pStyle w:val="Normal"/>
        <w:rPr/>
      </w:pPr>
      <w:r>
        <w:rPr/>
        <w:t>[[@Bible:Isa 60:3 ]][[60:3 &gt;&gt; Isa 60:3]] {{field-on:Bible}} И народите ще дойдат в светлината ти,И царете в сиянието на зората ти. {{field-off:Bible}}</w:t>
      </w:r>
    </w:p>
    <w:p>
      <w:pPr>
        <w:pStyle w:val="Normal"/>
        <w:rPr/>
      </w:pPr>
      <w:r>
        <w:rPr/>
        <w:t>[[@Bible:Isa 60:4 ]][[60:4 &gt;&gt; Isa 60:4]] {{field-on:Bible}} Подигни наоколо очите си та виж:Всички тези се събират, идат при тебе:Синовете ти ще дойдат от далеч,И дъщерите ти ще бъдат бавени на обятия. {{field-off:Bible}}</w:t>
      </w:r>
    </w:p>
    <w:p>
      <w:pPr>
        <w:pStyle w:val="Normal"/>
        <w:rPr/>
      </w:pPr>
      <w:r>
        <w:rPr/>
        <w:t>[[@Bible:Isa 60:5 ]][[60:5 &gt;&gt; Isa 60:5]] {{field-on:Bible}} Тогаз ще видиш и ще се зарадваш,И сърдцето ти ще затрепти и ще се разшири;Защото изобилието на морето ще се върне към тебе:Имотът на народите ще дойде при тебе. {{field-off:Bible}}</w:t>
      </w:r>
    </w:p>
    <w:p>
      <w:pPr>
        <w:pStyle w:val="Normal"/>
        <w:rPr/>
      </w:pPr>
      <w:r>
        <w:rPr/>
        <w:t>[[@Bible:Isa 60:6 ]][[60:6 &gt;&gt; Isa 60:6]] {{field-on:Bible}} Множество камили ще те покрият,Велблюдите Мадиамски и Гефаски:Всичките от Сава ще дойдат:Злато и темян ще донесат;И ще възвестят хвалите Господни. {{field-off:Bible}}</w:t>
      </w:r>
    </w:p>
    <w:p>
      <w:pPr>
        <w:pStyle w:val="Normal"/>
        <w:rPr/>
      </w:pPr>
      <w:r>
        <w:rPr/>
        <w:t>[[@Bible:Isa 60:7 ]][[60:7 &gt;&gt; Isa 60:7]] {{field-on:Bible}} Всичките Кидарски стада ще се съберат при тебе:Наваиотските овни ще ти бъдат за потреба:Ще се принесат на олтаря ми благоприятни,И аз ще прославя дома на славата си. {{field-off:Bible}}</w:t>
      </w:r>
    </w:p>
    <w:p>
      <w:pPr>
        <w:pStyle w:val="Normal"/>
        <w:rPr/>
      </w:pPr>
      <w:r>
        <w:rPr/>
        <w:t>[[@Bible:Isa 60:8 ]][[60:8 &gt;&gt; Isa 60:8]] {{field-on:Bible}} Кои са тези що летят като облаци,И като гълъби на прозорците си? {{field-off:Bible}}</w:t>
      </w:r>
    </w:p>
    <w:p>
      <w:pPr>
        <w:pStyle w:val="Normal"/>
        <w:rPr/>
      </w:pPr>
      <w:r>
        <w:rPr/>
        <w:t>[[@Bible:Isa 60:9 ]][[60:9 &gt;&gt; Isa 60:9]] {{field-on:Bible}} Ето, островите ще ме чакат,И първи Тарсийските кораби,За да доведат от далеч синовете ти,Среброто им и златото им с тях,За името на Господа Бога твоего,И за Светаго Израилева, защото те прославя. {{field-off:Bible}}</w:t>
      </w:r>
    </w:p>
    <w:p>
      <w:pPr>
        <w:pStyle w:val="Normal"/>
        <w:rPr/>
      </w:pPr>
      <w:r>
        <w:rPr/>
        <w:t>[[@Bible:Isa 60:10 ]][[60:10 &gt;&gt; Isa 60:10]] {{field-on:Bible}} И синовете на другородците ще съградят стените ти,И царете им ще ти служат;Защото в гнева си поразих те,Но в благоволението си те помилвах. {{field-off:Bible}}</w:t>
      </w:r>
    </w:p>
    <w:p>
      <w:pPr>
        <w:pStyle w:val="Normal"/>
        <w:rPr/>
      </w:pPr>
      <w:r>
        <w:rPr/>
        <w:t>[[@Bible:Isa 60:11 ]][[60:11 &gt;&gt; Isa 60:11]] {{field-on:Bible}} И портите ти ще бъдат всекога отворени:Не ще се затварят дене и ноще,За да се внося в тебе имотът на народите,И да се докарват царете им. {{field-off:Bible}}</w:t>
      </w:r>
    </w:p>
    <w:p>
      <w:pPr>
        <w:pStyle w:val="Normal"/>
        <w:rPr/>
      </w:pPr>
      <w:r>
        <w:rPr/>
        <w:t>[[@Bible:Isa 60:12 ]][[60:12 &gt;&gt; Isa 60:12]] {{field-on:Bible}} Защото онзи народ и царствоКоито не би ти работили ще загинат;Ей, онези народи съвсем ще запустеят. {{field-off:Bible}}</w:t>
      </w:r>
    </w:p>
    <w:p>
      <w:pPr>
        <w:pStyle w:val="Normal"/>
        <w:rPr/>
      </w:pPr>
      <w:r>
        <w:rPr/>
        <w:t>[[@Bible:Isa 60:13 ]][[60:13 &gt;&gt; Isa 60:13]] {{field-on:Bible}} Славата на Ливан ще дойде при тебе, -Елха, явор, и букс купно,За да украсят местото на светилището ми;И ще прославя местото на нозете си. {{field-off:Bible}}</w:t>
      </w:r>
    </w:p>
    <w:p>
      <w:pPr>
        <w:pStyle w:val="Normal"/>
        <w:rPr/>
      </w:pPr>
      <w:r>
        <w:rPr/>
        <w:t>[[@Bible:Isa 60:14 ]][[60:14 &gt;&gt; Isa 60:14]] {{field-on:Bible}} И синовете на онези които са те оскърбили ще дойдат наведени пред тебе;И всички които са те презирали ще се поклонят на следите на нозете ти,И ще те именуват Град Господен,Сион на Светаго Израилева. {{field-off:Bible}}</w:t>
      </w:r>
    </w:p>
    <w:p>
      <w:pPr>
        <w:pStyle w:val="Normal"/>
        <w:rPr/>
      </w:pPr>
      <w:r>
        <w:rPr/>
        <w:t>[[@Bible:Isa 60:15 ]][[60:15 &gt;&gt; Isa 60:15]] {{field-on:Bible}} Вместо това що бе ти оставен и намразен,че никой не минуваше през тебе,Ще те направя вечно величие,Веселие в родове на родове. {{field-off:Bible}}</w:t>
      </w:r>
    </w:p>
    <w:p>
      <w:pPr>
        <w:pStyle w:val="Normal"/>
        <w:rPr/>
      </w:pPr>
      <w:r>
        <w:rPr/>
        <w:t>[[@Bible:Isa 60:16 ]][[60:16 &gt;&gt; Isa 60:16]] {{field-on:Bible}} И ще сучеш млекото на народите,И ще сучеш съсците на царете;И ще познаеш че аз Иеова съм твой СпасителИ твой Изкупител, Крепкий Яковов. {{field-off:Bible}}</w:t>
      </w:r>
    </w:p>
    <w:p>
      <w:pPr>
        <w:pStyle w:val="Normal"/>
        <w:rPr/>
      </w:pPr>
      <w:r>
        <w:rPr/>
        <w:t>[[@Bible:Isa 60:17 ]][[60:17 &gt;&gt; Isa 60:17]] {{field-on:Bible}} Вместо мед ще донеса злато,И вместо железо ще донеса сребро,И вместо дърво мед,И вместо камене железо;И ще направя настоятелите ти мир,И началниците ти правда. {{field-off:Bible}}</w:t>
      </w:r>
    </w:p>
    <w:p>
      <w:pPr>
        <w:pStyle w:val="Normal"/>
        <w:rPr/>
      </w:pPr>
      <w:r>
        <w:rPr/>
        <w:t>[[@Bible:Isa 60:18 ]][[60:18 &gt;&gt; Isa 60:18]] {{field-on:Bible}} Няма вече да се чуе насилие в земята ти,Разграбване и съкрушение в пределите ти;Но ще наречеш стените си Спасение,И портите си Хвала. {{field-off:Bible}}</w:t>
      </w:r>
    </w:p>
    <w:p>
      <w:pPr>
        <w:pStyle w:val="Normal"/>
        <w:rPr/>
      </w:pPr>
      <w:r>
        <w:rPr/>
        <w:t>[[@Bible:Isa 60:19 ]][[60:19 &gt;&gt; Isa 60:19]] {{field-on:Bible}} Не ще ти бъде вече слънцето светлина на деня,Нито луната със сиянието си ще ти свети;Но Господ ще ти бъде вечна светлина,И Бог твой слава твоя. {{field-off:Bible}}</w:t>
      </w:r>
    </w:p>
    <w:p>
      <w:pPr>
        <w:pStyle w:val="Normal"/>
        <w:rPr/>
      </w:pPr>
      <w:r>
        <w:rPr/>
        <w:t>[[@Bible:Isa 60:20 ]][[60:20 &gt;&gt; Isa 60:20]] {{field-on:Bible}} Слънцето ти не ще зайде вече,Нито ще оскудее луната ти;Защото Господ ще ти е вечна светлина,И дните на сетованието ти ще се свършат. {{field-off:Bible}}</w:t>
      </w:r>
    </w:p>
    <w:p>
      <w:pPr>
        <w:pStyle w:val="Normal"/>
        <w:rPr/>
      </w:pPr>
      <w:r>
        <w:rPr/>
        <w:t>[[@Bible:Isa 60:21 ]][[60:21 &gt;&gt; Isa 60:21]] {{field-on:Bible}} И твоите люде ще бъдат всичките праведни:Ще наследят земята вечно,Вейка на насаждането ми,Дело на ръцете ми, за да се прославям. {{field-off:Bible}}</w:t>
      </w:r>
    </w:p>
    <w:p>
      <w:pPr>
        <w:pStyle w:val="Normal"/>
        <w:rPr/>
      </w:pPr>
      <w:r>
        <w:rPr/>
        <w:t>[[@Bible:Isa 60:22 ]][[60:22 &gt;&gt; Isa 60:22]] {{field-on:Bible}} Малкият ще стане тисяща,И малочисленият силен народ:Аз Господ ще ускоря това според времето му. {{field-off:Bible}}</w:t>
      </w:r>
    </w:p>
    <w:p>
      <w:pPr>
        <w:pStyle w:val="Heading2"/>
        <w:rPr/>
      </w:pPr>
      <w:r>
        <w:rPr/>
        <w:t>Глава 61</w:t>
      </w:r>
    </w:p>
    <w:p>
      <w:pPr>
        <w:pStyle w:val="Normal"/>
        <w:rPr/>
      </w:pPr>
      <w:r>
        <w:rPr/>
        <w:t>[[@Bible:Isa 61:1 ]][[61:1 &gt;&gt; Isa 61:1]] {{field-on:Bible}} Духът на Господа Иеова е върх мене;Защото Господ ме помазаЗа да благовествувам на смирените:Проводи ме да изцеля съкрушените в сърдце,Да проповедвам освобождение на пленниците,И на затворниците отваряне на тъмница; {{field-off:Bible}}</w:t>
      </w:r>
    </w:p>
    <w:p>
      <w:pPr>
        <w:pStyle w:val="Normal"/>
        <w:rPr/>
      </w:pPr>
      <w:r>
        <w:rPr/>
        <w:t>[[@Bible:Isa 61:2 ]][[61:2 &gt;&gt; Isa 61:2]] {{field-on:Bible}} За да проповедвам годината на благоволението Господне,И деня на отмъщението от Бога нашего;За да утеша всичките сетуващи; {{field-off:Bible}}</w:t>
      </w:r>
    </w:p>
    <w:p>
      <w:pPr>
        <w:pStyle w:val="Normal"/>
        <w:rPr/>
      </w:pPr>
      <w:r>
        <w:rPr/>
        <w:t>[[@Bible:Isa 61:3 ]][[61:3 &gt;&gt; Isa 61:3]] {{field-on:Bible}} За да наредя за сетуващите в СионДа им дам красота вместо пепел,Елей на веселие вместо плач,Облекло на хваление вместо дух на униние,За да се наричат дървета на правда,Насаждане Господне, да се прослави той. {{field-off:Bible}}</w:t>
      </w:r>
    </w:p>
    <w:p>
      <w:pPr>
        <w:pStyle w:val="Normal"/>
        <w:rPr/>
      </w:pPr>
      <w:r>
        <w:rPr/>
        <w:t>[[@Bible:Isa 61:4 ]][[61:4 &gt;&gt; Isa 61:4]] {{field-on:Bible}} И ще съградят древните запустения,Ще въздигнат прежните развалини,И ще подновят пустите градове,Развалините от род в род. {{field-off:Bible}}</w:t>
      </w:r>
    </w:p>
    <w:p>
      <w:pPr>
        <w:pStyle w:val="Normal"/>
        <w:rPr/>
      </w:pPr>
      <w:r>
        <w:rPr/>
        <w:t>[[@Bible:Isa 61:5 ]][[61:5 &gt;&gt; Isa 61:5]] {{field-on:Bible}} И другородни ще стоят и пасат стадата ви,И синовете на другородните ще бъдат ваши орачи и ваши лозари. {{field-off:Bible}}</w:t>
      </w:r>
    </w:p>
    <w:p>
      <w:pPr>
        <w:pStyle w:val="Normal"/>
        <w:rPr/>
      </w:pPr>
      <w:r>
        <w:rPr/>
        <w:t>[[@Bible:Isa 61:6 ]][[61:6 &gt;&gt; Isa 61:6]] {{field-on:Bible}} А вие ще се именувате Свещеници Господни:Служители на нашия Бог ще се наричате:Ще ядете имота на народите,И в техната слава вие ще се хвалите. {{field-off:Bible}}</w:t>
      </w:r>
    </w:p>
    <w:p>
      <w:pPr>
        <w:pStyle w:val="Normal"/>
        <w:rPr/>
      </w:pPr>
      <w:r>
        <w:rPr/>
        <w:t>[[@Bible:Isa 61:7 ]][[61:7 &gt;&gt; Isa 61:7]] {{field-on:Bible}} Вместо срама си двойно ще получите;И за посрамлението ще имат радост в наследието си;За то в земята си ще наследят двойното:Вечно веселие ще бъде тям. {{field-off:Bible}}</w:t>
      </w:r>
    </w:p>
    <w:p>
      <w:pPr>
        <w:pStyle w:val="Normal"/>
        <w:rPr/>
      </w:pPr>
      <w:r>
        <w:rPr/>
        <w:t>[[@Bible:Isa 61:8 ]][[61:8 &gt;&gt; Isa 61:8]] {{field-on:Bible}} Защото аз Господ обичам правосъдие:Мразя грабителство и неправда;И верно ще им въздам,И ще направя с тях завет вечен. {{field-off:Bible}}</w:t>
      </w:r>
    </w:p>
    <w:p>
      <w:pPr>
        <w:pStyle w:val="Normal"/>
        <w:rPr/>
      </w:pPr>
      <w:r>
        <w:rPr/>
        <w:t>[[@Bible:Isa 61:9 ]][[61:9 &gt;&gt; Isa 61:9]] {{field-on:Bible}} И семето им ще се познае между народите,И внуците им между племената:Всеки който ги гледа ще ги познаваче са семе което Господ благослови. {{field-off:Bible}}</w:t>
      </w:r>
    </w:p>
    <w:p>
      <w:pPr>
        <w:pStyle w:val="Normal"/>
        <w:rPr/>
      </w:pPr>
      <w:r>
        <w:rPr/>
        <w:t>[[@Bible:Isa 61:10 ]][[61:10 &gt;&gt; Isa 61:10]] {{field-on:Bible}} Ще се развеселя премного заради Господа:Душата ми ще се зарадва в Бога моего;Защото ме облече с одежди на спасение,Загърна ме с мантия на правдаКато жених украсен с венец,И като невеста накитена с утварите си. {{field-off:Bible}}</w:t>
      </w:r>
    </w:p>
    <w:p>
      <w:pPr>
        <w:pStyle w:val="Normal"/>
        <w:rPr/>
      </w:pPr>
      <w:r>
        <w:rPr/>
        <w:t>[[@Bible:Isa 61:11 ]][[61:11 &gt;&gt; Isa 61:11]] {{field-on:Bible}} Защото както земята произвожда прозябенията си,И както градина прорастява съемите в нея,Така Господ Иеова ще направи правдата и хвалатаДа прозябнат пред всичките народи. {{field-off:Bible}}</w:t>
      </w:r>
    </w:p>
    <w:p>
      <w:pPr>
        <w:pStyle w:val="Heading2"/>
        <w:rPr/>
      </w:pPr>
      <w:r>
        <w:rPr/>
        <w:t>Глава 62</w:t>
      </w:r>
    </w:p>
    <w:p>
      <w:pPr>
        <w:pStyle w:val="Normal"/>
        <w:rPr/>
      </w:pPr>
      <w:r>
        <w:rPr/>
        <w:t>[[@Bible:Isa 62:1 ]][[62:1 &gt;&gt; Isa 62:1]] {{field-on:Bible}} Заради Сион няма да млъкна,И за Ерусалим не ща да се утиша,Доде излезе правдата му като сияние,И спасението му като светило запалено. {{field-off:Bible}}</w:t>
      </w:r>
    </w:p>
    <w:p>
      <w:pPr>
        <w:pStyle w:val="Normal"/>
        <w:rPr/>
      </w:pPr>
      <w:r>
        <w:rPr/>
        <w:t>[[@Bible:Isa 62:2 ]][[62:2 &gt;&gt; Isa 62:2]] {{field-on:Bible}} И ще видят народите правдата ти,И всичките царе славата ти;И ще се наречеш с ново имеКоето устата на Господа ще нарекат. {{field-off:Bible}}</w:t>
      </w:r>
    </w:p>
    <w:p>
      <w:pPr>
        <w:pStyle w:val="Normal"/>
        <w:rPr/>
      </w:pPr>
      <w:r>
        <w:rPr/>
        <w:t>[[@Bible:Isa 62:3 ]][[62:3 &gt;&gt; Isa 62:3]] {{field-on:Bible}} И ще бъдеш венец на слава в ръката Господня,И царска корона в дланта на Бога твоего. {{field-off:Bible}}</w:t>
      </w:r>
    </w:p>
    <w:p>
      <w:pPr>
        <w:pStyle w:val="Normal"/>
        <w:rPr/>
      </w:pPr>
      <w:r>
        <w:rPr/>
        <w:t>[[@Bible:Isa 62:4 ]][[62:4 &gt;&gt; Isa 62:4]] {{field-on:Bible}} Няма вече да се наречеш Оставен,Нито земята ти вече ще се нарече Пуста;Но ще се наречеш Благоволение мое в него,И земята ти, Оженена;Защото Господ благоволи на тебе, и земята ти ще бъде оженена. {{field-off:Bible}}</w:t>
      </w:r>
    </w:p>
    <w:p>
      <w:pPr>
        <w:pStyle w:val="Normal"/>
        <w:rPr/>
      </w:pPr>
      <w:r>
        <w:rPr/>
        <w:t>[[@Bible:Isa 62:5 ]][[62:5 &gt;&gt; Isa 62:5]] {{field-on:Bible}} Защото както момък се жени за мома,Така синовете ти ще се оженят за тебе;И както женихът се радва на невестата,Така Бог твой ще се зарадва на тебе. {{field-off:Bible}}</w:t>
      </w:r>
    </w:p>
    <w:p>
      <w:pPr>
        <w:pStyle w:val="Normal"/>
        <w:rPr/>
      </w:pPr>
      <w:r>
        <w:rPr/>
        <w:t>[[@Bible:Isa 62:6 ]][[62:6 &gt;&gt; Isa 62:6]] {{field-on:Bible}} На стените ти, Ерусалиме, поставих стражи:Те никога няма да мълчат ни дене ни ноще.Вие които призовавате Господа не премлъквайте, {{field-off:Bible}}</w:t>
      </w:r>
    </w:p>
    <w:p>
      <w:pPr>
        <w:pStyle w:val="Normal"/>
        <w:rPr/>
      </w:pPr>
      <w:r>
        <w:rPr/>
        <w:t>[[@Bible:Isa 62:7 ]][[62:7 &gt;&gt; Isa 62:7]] {{field-on:Bible}} И не давайте му почивкаДоде постави, и доде направи Ерусалим хваление по земята. {{field-off:Bible}}</w:t>
      </w:r>
    </w:p>
    <w:p>
      <w:pPr>
        <w:pStyle w:val="Normal"/>
        <w:rPr/>
      </w:pPr>
      <w:r>
        <w:rPr/>
        <w:t>[[@Bible:Isa 62:8 ]][[62:8 &gt;&gt; Isa 62:8]] {{field-on:Bible}} Господ се кле в десницата си и в мишцата на силата си:Няма да дам вече житото ти храна на неприятелите ти;И синовете на чужденците няма да пият виното тиЗа което ти си се трудил. {{field-off:Bible}}</w:t>
      </w:r>
    </w:p>
    <w:p>
      <w:pPr>
        <w:pStyle w:val="Normal"/>
        <w:rPr/>
      </w:pPr>
      <w:r>
        <w:rPr/>
        <w:t>[[@Bible:Isa 62:9 ]][[62:9 &gt;&gt; Isa 62:9]] {{field-on:Bible}} Но които го жънат те ще го ядат,И ще хвалят Господа;И които го берат те ще го пиятВ дворовете на светилището ми. {{field-off:Bible}}</w:t>
      </w:r>
    </w:p>
    <w:p>
      <w:pPr>
        <w:pStyle w:val="Normal"/>
        <w:rPr/>
      </w:pPr>
      <w:r>
        <w:rPr/>
        <w:t>[[@Bible:Isa 62:10 ]][[62:10 &gt;&gt; Isa 62:10]] {{field-on:Bible}} Минете, минете през портите:Пригответе пътя на людете:Поправете, поправете друма:Разтребете каменете:Въздигнете знаме за народите. {{field-off:Bible}}</w:t>
      </w:r>
    </w:p>
    <w:p>
      <w:pPr>
        <w:pStyle w:val="Normal"/>
        <w:rPr/>
      </w:pPr>
      <w:r>
        <w:rPr/>
        <w:t>[[@Bible:Isa 62:11 ]][[62:11 &gt;&gt; Isa 62:11]] {{field-on:Bible}} Ето, Господ възвести до краищата на земята;Речете на Сионовата дъщеря:Ето, Спасителят ти иде:Ето, мъздата му е с него,И въздаянието му пред него. {{field-off:Bible}}</w:t>
      </w:r>
    </w:p>
    <w:p>
      <w:pPr>
        <w:pStyle w:val="Normal"/>
        <w:rPr/>
      </w:pPr>
      <w:r>
        <w:rPr/>
        <w:t>[[@Bible:Isa 62:12 ]][[62:12 &gt;&gt; Isa 62:12]] {{field-on:Bible}} И ще ги наричат Народ Свет,Изкупени Господни;И ти ще се наречеш Търсен,Град неоставен. {{field-off:Bible}}</w:t>
      </w:r>
    </w:p>
    <w:p>
      <w:pPr>
        <w:pStyle w:val="Heading2"/>
        <w:rPr/>
      </w:pPr>
      <w:r>
        <w:rPr/>
        <w:t>Глава 63</w:t>
      </w:r>
    </w:p>
    <w:p>
      <w:pPr>
        <w:pStyle w:val="Normal"/>
        <w:rPr/>
      </w:pPr>
      <w:r>
        <w:rPr/>
        <w:t>[[@Bible:Isa 63:1 ]][[63:1 &gt;&gt; Isa 63:1]] {{field-on:Bible}} Кой е този що иде от Едом,С очервенени дрехи от Восора,Този славен в облеклото сиКойто ходи във величеството на силата си?Аз който говоря с правда,Крепък за да спасявам. {{field-off:Bible}}</w:t>
      </w:r>
    </w:p>
    <w:p>
      <w:pPr>
        <w:pStyle w:val="Normal"/>
        <w:rPr/>
      </w:pPr>
      <w:r>
        <w:rPr/>
        <w:t>[[@Bible:Isa 63:2 ]][[63:2 &gt;&gt; Isa 63:2]] {{field-on:Bible}} Защо е червено облеклото ти,И дрехите ти подобни на человек който тъпче в жлеб? {{field-off:Bible}}</w:t>
      </w:r>
    </w:p>
    <w:p>
      <w:pPr>
        <w:pStyle w:val="Normal"/>
        <w:rPr/>
      </w:pPr>
      <w:r>
        <w:rPr/>
        <w:t>[[@Bible:Isa 63:3 ]][[63:3 &gt;&gt; Isa 63:3]] {{field-on:Bible}} Аз сам изтъпках жлеба,И никой от народите не бе с мене;И стъпках ги в гнева си,И смазах ги в яростта си;И кръвта им пръсна по дрехите ми,И уплесках всичкото си облекло. {{field-off:Bible}}</w:t>
      </w:r>
    </w:p>
    <w:p>
      <w:pPr>
        <w:pStyle w:val="Normal"/>
        <w:rPr/>
      </w:pPr>
      <w:r>
        <w:rPr/>
        <w:t>[[@Bible:Isa 63:4 ]][[63:4 &gt;&gt; Isa 63:4]] {{field-on:Bible}} Защото денят на отмъщението бе в сърдцето ми,И настана годината на изкупените ми. {{field-off:Bible}}</w:t>
      </w:r>
    </w:p>
    <w:p>
      <w:pPr>
        <w:pStyle w:val="Normal"/>
        <w:rPr/>
      </w:pPr>
      <w:r>
        <w:rPr/>
        <w:t>[[@Bible:Isa 63:5 ]][[63:5 &gt;&gt; Isa 63:5]] {{field-on:Bible}} И разгледах, и нямаше кой да помага;И се зачудих че нямаше кой да подпира;За то мишцата ми подействува спасение в мене;И яростта ми, тя ме подпре. {{field-off:Bible}}</w:t>
      </w:r>
    </w:p>
    <w:p>
      <w:pPr>
        <w:pStyle w:val="Normal"/>
        <w:rPr/>
      </w:pPr>
      <w:r>
        <w:rPr/>
        <w:t>[[@Bible:Isa 63:6 ]][[63:6 &gt;&gt; Isa 63:6]] {{field-on:Bible}} И стъпках народите в гнева си,И опих ги с яростта си,И сведох кръвта им в земята. {{field-off:Bible}}</w:t>
      </w:r>
    </w:p>
    <w:p>
      <w:pPr>
        <w:pStyle w:val="Normal"/>
        <w:rPr/>
      </w:pPr>
      <w:r>
        <w:rPr/>
        <w:t>[[@Bible:Isa 63:7 ]][[63:7 &gt;&gt; Isa 63:7]] {{field-on:Bible}} Ще помена милосердията Господни,Хваленията Господни,По всичко що ни е Господ направил,И големата благост към Израилевия домКоято показа тям според щедротите си,И според множеството на своята милост. {{field-off:Bible}}</w:t>
      </w:r>
    </w:p>
    <w:p>
      <w:pPr>
        <w:pStyle w:val="Normal"/>
        <w:rPr/>
      </w:pPr>
      <w:r>
        <w:rPr/>
        <w:t>[[@Bible:Isa 63:8 ]][[63:8 &gt;&gt; Isa 63:8]] {{field-on:Bible}} Защото рече: Наистина люде мои са те,чада които не ще бъдат лъжливи;И стана им Спасител. {{field-off:Bible}}</w:t>
      </w:r>
    </w:p>
    <w:p>
      <w:pPr>
        <w:pStyle w:val="Normal"/>
        <w:rPr/>
      </w:pPr>
      <w:r>
        <w:rPr/>
        <w:t>[[@Bible:Isa 63:9 ]][[63:9 &gt;&gt; Isa 63:9]] {{field-on:Bible}} Във всичките им скърби скърбеше,И ангелът на присътствието му ги избави;С любовта си и с милосердието си той ги изкупи,И дигна ги, и носи ги във всичките древни дни. {{field-off:Bible}}</w:t>
      </w:r>
    </w:p>
    <w:p>
      <w:pPr>
        <w:pStyle w:val="Normal"/>
        <w:rPr/>
      </w:pPr>
      <w:r>
        <w:rPr/>
        <w:t>[[@Bible:Isa 63:10 ]][[63:10 &gt;&gt; Isa 63:10]] {{field-on:Bible}} Но те не се покориха, и оскърбиха светия негов Дух;За то се обърна та им стана неприятел,И сам ратува против тях. {{field-off:Bible}}</w:t>
      </w:r>
    </w:p>
    <w:p>
      <w:pPr>
        <w:pStyle w:val="Normal"/>
        <w:rPr/>
      </w:pPr>
      <w:r>
        <w:rPr/>
        <w:t>[[@Bible:Isa 63:11 ]][[63:11 &gt;&gt; Isa 63:11]] {{field-on:Bible}} Тогаз поменаха прежните дни, Моисея и людете му:Де е онзи който ги възведе от моретоС пастиря на паството си? –Де, който положи светия свой Дух всред тях? – {{field-off:Bible}}</w:t>
      </w:r>
    </w:p>
    <w:p>
      <w:pPr>
        <w:pStyle w:val="Normal"/>
        <w:rPr/>
      </w:pPr>
      <w:r>
        <w:rPr/>
        <w:t>[[@Bible:Isa 63:12 ]][[63:12 &gt;&gt; Isa 63:12]] {{field-on:Bible}} Който с десницата на Моисея води гиСъс славната си мишца? –Който разцепи водата пред тяхЗа да си направи вечно име? – {{field-off:Bible}}</w:t>
      </w:r>
    </w:p>
    <w:p>
      <w:pPr>
        <w:pStyle w:val="Normal"/>
        <w:rPr/>
      </w:pPr>
      <w:r>
        <w:rPr/>
        <w:t>[[@Bible:Isa 63:13 ]][[63:13 &gt;&gt; Isa 63:13]] {{field-on:Bible}} Който ги води през безднатаКато кон през пустинята, без да се препънат? {{field-off:Bible}}</w:t>
      </w:r>
    </w:p>
    <w:p>
      <w:pPr>
        <w:pStyle w:val="Normal"/>
        <w:rPr/>
      </w:pPr>
      <w:r>
        <w:rPr/>
        <w:t>[[@Bible:Isa 63:14 ]][[63:14 &gt;&gt; Isa 63:14]] {{field-on:Bible}} Като добитък който слазя в дола,Духът Господен ги упокои:Така си водил людете сиЗа да си направиш славно име. {{field-off:Bible}}</w:t>
      </w:r>
    </w:p>
    <w:p>
      <w:pPr>
        <w:pStyle w:val="Normal"/>
        <w:rPr/>
      </w:pPr>
      <w:r>
        <w:rPr/>
        <w:t>[[@Bible:Isa 63:15 ]][[63:15 &gt;&gt; Isa 63:15]] {{field-on:Bible}} Погледни от небето,И виж от жилището на светинята си и на славата си:Де е ревността ти и силата ти,Множеството на милостта ти и на твоите към мене щедроти?Възпряха ли се? {{field-off:Bible}}</w:t>
      </w:r>
    </w:p>
    <w:p>
      <w:pPr>
        <w:pStyle w:val="Normal"/>
        <w:rPr/>
      </w:pPr>
      <w:r>
        <w:rPr/>
        <w:t>[[@Bible:Isa 63:16 ]][[63:16 &gt;&gt; Isa 63:16]] {{field-on:Bible}} Наистина ти си Отец наш,Ако Авраам и да ни не знаеИ Израил да ни не познава:Ти, Господи, си Отец наш,Изкупител наш: от века е твоето име. {{field-off:Bible}}</w:t>
      </w:r>
    </w:p>
    <w:p>
      <w:pPr>
        <w:pStyle w:val="Normal"/>
        <w:rPr/>
      </w:pPr>
      <w:r>
        <w:rPr/>
        <w:t>[[@Bible:Isa 63:17 ]][[63:17 &gt;&gt; Isa 63:17]] {{field-on:Bible}} Защо си ни допуснал, Господи, да се уклоняваме от пътищата ти,Да ожесточаваме сърдцето си да ти се не боим?Върни се заради рабите си,Племената на твоето наследие. {{field-off:Bible}}</w:t>
      </w:r>
    </w:p>
    <w:p>
      <w:pPr>
        <w:pStyle w:val="Normal"/>
        <w:rPr/>
      </w:pPr>
      <w:r>
        <w:rPr/>
        <w:t>[[@Bible:Isa 63:18 ]][[63:18 &gt;&gt; Isa 63:18]] {{field-on:Bible}} Малко време го владеха светите твои люде:Враговете ни потъпкаха светилището ти. {{field-off:Bible}}</w:t>
      </w:r>
    </w:p>
    <w:p>
      <w:pPr>
        <w:pStyle w:val="Normal"/>
        <w:rPr/>
      </w:pPr>
      <w:r>
        <w:rPr/>
        <w:t>[[@Bible:Isa 63:19 ]][[63:19 &gt;&gt; Isa 63:19]] {{field-on:Bible}} Ние сме от века твои: над тях ти не си владичествувал;И на тях не се е наричало името ти. {{field-off:Bible}}</w:t>
      </w:r>
    </w:p>
    <w:p>
      <w:pPr>
        <w:pStyle w:val="Heading2"/>
        <w:rPr/>
      </w:pPr>
      <w:r>
        <w:rPr/>
        <w:t>Глава 64</w:t>
      </w:r>
    </w:p>
    <w:p>
      <w:pPr>
        <w:pStyle w:val="Normal"/>
        <w:rPr/>
      </w:pPr>
      <w:r>
        <w:rPr/>
        <w:t>[[@Bible:Isa 64:1 ]][[64:1 &gt;&gt; Isa 64:1]] {{field-on:Bible}} О да би раздрал ти небесата, да слезеш,Да биха се стопили горите от лицето ти, {{field-off:Bible}}</w:t>
      </w:r>
    </w:p>
    <w:p>
      <w:pPr>
        <w:pStyle w:val="Normal"/>
        <w:rPr/>
      </w:pPr>
      <w:r>
        <w:rPr/>
        <w:t>[[@Bible:Isa 64:2 ]][[64:2 &gt;&gt; Isa 64:2]] {{field-on:Bible}} Като огън, който гори храстията,Като огън който прави водата да клокоти,За да стане името ти познато на противниците ти,Да треперят народите от лицето ти! {{field-off:Bible}}</w:t>
      </w:r>
    </w:p>
    <w:p>
      <w:pPr>
        <w:pStyle w:val="Normal"/>
        <w:rPr/>
      </w:pPr>
      <w:r>
        <w:rPr/>
        <w:t>[[@Bible:Isa 64:3 ]][[64:3 &gt;&gt; Isa 64:3]] {{field-on:Bible}} Когато ти направи ужасни дела каквито не чакахме,Ти слезе, и горите се разтопиха от лицето ти. {{field-off:Bible}}</w:t>
      </w:r>
    </w:p>
    <w:p>
      <w:pPr>
        <w:pStyle w:val="Normal"/>
        <w:rPr/>
      </w:pPr>
      <w:r>
        <w:rPr/>
        <w:t>[[@Bible:Isa 64:4 ]][[64:4 &gt;&gt; Isa 64:4]] {{field-on:Bible}} Защото от века не се е чуло,До уши не е стигало,Око не е видело друг Бог освен тебеДа е направил таквиз дела за онези които го чакат. {{field-off:Bible}}</w:t>
      </w:r>
    </w:p>
    <w:p>
      <w:pPr>
        <w:pStyle w:val="Normal"/>
        <w:rPr/>
      </w:pPr>
      <w:r>
        <w:rPr/>
        <w:t>[[@Bible:Isa 64:5 ]][[64:5 &gt;&gt; Isa 64:5]] {{field-on:Bible}} Посрещнал си тогоз който с радост прави правда,Които те поменуват в пътищата ти:Ето, ти си се разгневил защото ние съгрешихме:В тях е постоянство, и ние ще се спасим. {{field-off:Bible}}</w:t>
      </w:r>
    </w:p>
    <w:p>
      <w:pPr>
        <w:pStyle w:val="Normal"/>
        <w:rPr/>
      </w:pPr>
      <w:r>
        <w:rPr/>
        <w:t>[[@Bible:Isa 64:6 ]][[64:6 &gt;&gt; Isa 64:6]] {{field-on:Bible}} Но ние всички станахме като нечисто нещо;И всичката ни правда е като омръсена дреха;И паднахме всички като лист;И беззаконията ни дръпнаха ни като вятъра. {{field-off:Bible}}</w:t>
      </w:r>
    </w:p>
    <w:p>
      <w:pPr>
        <w:pStyle w:val="Normal"/>
        <w:rPr/>
      </w:pPr>
      <w:r>
        <w:rPr/>
        <w:t>[[@Bible:Isa 64:7 ]][[64:7 &gt;&gt; Isa 64:7]] {{field-on:Bible}} И няма който да призовава името ти,Който да се събуди да се хване за тебе;Защото си скрил лицето си от нас,И стопил си ни, заради беззаконията ни. {{field-off:Bible}}</w:t>
      </w:r>
    </w:p>
    <w:p>
      <w:pPr>
        <w:pStyle w:val="Normal"/>
        <w:rPr/>
      </w:pPr>
      <w:r>
        <w:rPr/>
        <w:t>[[@Bible:Isa 64:8 ]][[64:8 &gt;&gt; Isa 64:8]] {{field-on:Bible}} Но сега, Господи, ти си Отец наш:Ние сме калта, а ти Грънчарят ни;И всички сме дело на твоята ръка. {{field-off:Bible}}</w:t>
      </w:r>
    </w:p>
    <w:p>
      <w:pPr>
        <w:pStyle w:val="Normal"/>
        <w:rPr/>
      </w:pPr>
      <w:r>
        <w:rPr/>
        <w:t>[[@Bible:Isa 64:9 ]][[64:9 &gt;&gt; Isa 64:9]] {{field-on:Bible}} Не гневи се силно, Господи,И не помни вечно беззаконието;Ето, погледни, молим се:Ние всички сме люде твои. {{field-off:Bible}}</w:t>
      </w:r>
    </w:p>
    <w:p>
      <w:pPr>
        <w:pStyle w:val="Normal"/>
        <w:rPr/>
      </w:pPr>
      <w:r>
        <w:rPr/>
        <w:t>[[@Bible:Isa 64:10 ]][[64:10 &gt;&gt; Isa 64:10]] {{field-on:Bible}} Светите твои градове станаха пусти:Сион стана пуст, Ерусалим запустен. {{field-off:Bible}}</w:t>
      </w:r>
    </w:p>
    <w:p>
      <w:pPr>
        <w:pStyle w:val="Normal"/>
        <w:rPr/>
      </w:pPr>
      <w:r>
        <w:rPr/>
        <w:t>[[@Bible:Isa 64:11 ]][[64:11 &gt;&gt; Isa 64:11]] {{field-on:Bible}} Светият наш и красният наш домВ който отците ни те славословехаИзгорен биде с огън;И всичките драги нам неща станаха в запустение. {{field-off:Bible}}</w:t>
      </w:r>
    </w:p>
    <w:p>
      <w:pPr>
        <w:pStyle w:val="Normal"/>
        <w:rPr/>
      </w:pPr>
      <w:r>
        <w:rPr/>
        <w:t>[[@Bible:Isa 64:12 ]][[64:12 &gt;&gt; Isa 64:12]] {{field-on:Bible}} Ще удържиш ли, Господи, себе си в това?Ще замълчиш ли, и ще ни оскърбиш ли крайно? {{field-off:Bible}}</w:t>
      </w:r>
    </w:p>
    <w:p>
      <w:pPr>
        <w:pStyle w:val="Heading2"/>
        <w:rPr/>
      </w:pPr>
      <w:r>
        <w:rPr/>
        <w:t>Глава 65</w:t>
      </w:r>
    </w:p>
    <w:p>
      <w:pPr>
        <w:pStyle w:val="Normal"/>
        <w:rPr/>
      </w:pPr>
      <w:r>
        <w:rPr/>
        <w:t>[[@Bible:Isa 65:1 ]][[65:1 &gt;&gt; Isa 65:1]] {{field-on:Bible}} Потърсен бидох от онези които не питаха за мене:Намерен бидох от онези които ме не търсеха.Рекох: Ето аз! ето аз!Към народ който не призоваваше името ми. {{field-off:Bible}}</w:t>
      </w:r>
    </w:p>
    <w:p>
      <w:pPr>
        <w:pStyle w:val="Normal"/>
        <w:rPr/>
      </w:pPr>
      <w:r>
        <w:rPr/>
        <w:t>[[@Bible:Isa 65:2 ]][[65:2 &gt;&gt; Isa 65:2]] {{field-on:Bible}} Прострех ръцете си вес денКъм непокорливи люде,Които ходят по път не добърВслед своите помишления: {{field-off:Bible}}</w:t>
      </w:r>
    </w:p>
    <w:p>
      <w:pPr>
        <w:pStyle w:val="Normal"/>
        <w:rPr/>
      </w:pPr>
      <w:r>
        <w:rPr/>
        <w:t>[[@Bible:Isa 65:3 ]][[65:3 &gt;&gt; Isa 65:3]] {{field-on:Bible}} Люде които ме раздражават всякога пред лицето ми,Които колят жъртви в градиниИ кадят на олтари от кирпичи; {{field-off:Bible}}</w:t>
      </w:r>
    </w:p>
    <w:p>
      <w:pPr>
        <w:pStyle w:val="Normal"/>
        <w:rPr/>
      </w:pPr>
      <w:r>
        <w:rPr/>
        <w:t>[[@Bible:Isa 65:4 ]][[65:4 &gt;&gt; Isa 65:4]] {{field-on:Bible}} Които седят в гробища,И нощуват в скришни места;Които ядат свинско месо,И в съсъдите си имат сок от нечисти неща; {{field-off:Bible}}</w:t>
      </w:r>
    </w:p>
    <w:p>
      <w:pPr>
        <w:pStyle w:val="Normal"/>
        <w:rPr/>
      </w:pPr>
      <w:r>
        <w:rPr/>
        <w:t>[[@Bible:Isa 65:5 ]][[65:5 &gt;&gt; Isa 65:5]] {{field-on:Bible}} Които казват: Махни се от мене, не се допирай до мене,Защото съм по-свет от тебе:Те са дим в ноздрите ми,Огън горещ вес ден. {{field-off:Bible}}</w:t>
      </w:r>
    </w:p>
    <w:p>
      <w:pPr>
        <w:pStyle w:val="Normal"/>
        <w:rPr/>
      </w:pPr>
      <w:r>
        <w:rPr/>
        <w:t>[[@Bible:Isa 65:6 ]][[65:6 &gt;&gt; Isa 65:6]] {{field-on:Bible}} Ето, писано е пред мене, Не ще да замълча, но ще направя отмъщение,Ей, ще въздам в пазухите им {{field-off:Bible}}</w:t>
      </w:r>
    </w:p>
    <w:p>
      <w:pPr>
        <w:pStyle w:val="Normal"/>
        <w:rPr/>
      </w:pPr>
      <w:r>
        <w:rPr/>
        <w:t>[[@Bible:Isa 65:7 ]][[65:7 &gt;&gt; Isa 65:7]] {{field-on:Bible}} Беззаконията ви, купно и беззаконията на отците ви, говори Господ,Които кадиха върху горите,И ме хулиха върху хълмовете;За то ще възмеря в пазухата им делото им от начало. {{field-off:Bible}}</w:t>
      </w:r>
    </w:p>
    <w:p>
      <w:pPr>
        <w:pStyle w:val="Normal"/>
        <w:rPr/>
      </w:pPr>
      <w:r>
        <w:rPr/>
        <w:t>[[@Bible:Isa 65:8 ]][[65:8 &gt;&gt; Isa 65:8]] {{field-on:Bible}} Така говори Господ:Както когато се намира мъст в грозда, говорят:Не разваляй го, защото има благословение в него,Така ще направя за рабите си,За да не изтребя всичките. {{field-off:Bible}}</w:t>
      </w:r>
    </w:p>
    <w:p>
      <w:pPr>
        <w:pStyle w:val="Normal"/>
        <w:rPr/>
      </w:pPr>
      <w:r>
        <w:rPr/>
        <w:t>[[@Bible:Isa 65:9 ]][[65:9 &gt;&gt; Isa 65:9]] {{field-on:Bible}} И ще извадя семе от Якова,И наследник на планините си от Юда.И избраните ми ще ги наследят,И рабите ми ще се населят там. {{field-off:Bible}}</w:t>
      </w:r>
    </w:p>
    <w:p>
      <w:pPr>
        <w:pStyle w:val="Normal"/>
        <w:rPr/>
      </w:pPr>
      <w:r>
        <w:rPr/>
        <w:t>[[@Bible:Isa 65:10 ]][[65:10 &gt;&gt; Isa 65:10]] {{field-on:Bible}} И Сарон ще бъде ограда на стада,И долът Ахор место за лежане на говеда,За людете ми които ме дирят. {{field-off:Bible}}</w:t>
      </w:r>
    </w:p>
    <w:p>
      <w:pPr>
        <w:pStyle w:val="Normal"/>
        <w:rPr/>
      </w:pPr>
      <w:r>
        <w:rPr/>
        <w:t>[[@Bible:Isa 65:11 ]][[65:11 &gt;&gt; Isa 65:11]] {{field-on:Bible}} А вас, които оставяте Господа,Които забравяте светата ми гора,Които приготвяте трапезата на Гада,И които правите възлияние на Мени, {{field-off:Bible}}</w:t>
      </w:r>
    </w:p>
    <w:p>
      <w:pPr>
        <w:pStyle w:val="Normal"/>
        <w:rPr/>
      </w:pPr>
      <w:r>
        <w:rPr/>
        <w:t>[[@Bible:Isa 65:12 ]][[65:12 &gt;&gt; Isa 65:12]] {{field-on:Bible}} Ще ви изброя за нож,И всички ще се наведете на клане;Защото зовех, и не отговаряхте,Говорех, и не слушахте;Но правехте злото пред мене,И избирахте неугодното мене. {{field-off:Bible}}</w:t>
      </w:r>
    </w:p>
    <w:p>
      <w:pPr>
        <w:pStyle w:val="Normal"/>
        <w:rPr/>
      </w:pPr>
      <w:r>
        <w:rPr/>
        <w:t>[[@Bible:Isa 65:13 ]][[65:13 &gt;&gt; Isa 65:13]] {{field-on:Bible}} За това така говори Господ Иеова:Ето, рабите ми ще ядат, а вие ще гладувате:Ето, рабите ми ще пият, а вие ще жедувате:Ето, рабите ми ще се развеселят, а вие ще се посрамите; {{field-off:Bible}}</w:t>
      </w:r>
    </w:p>
    <w:p>
      <w:pPr>
        <w:pStyle w:val="Normal"/>
        <w:rPr/>
      </w:pPr>
      <w:r>
        <w:rPr/>
        <w:t>[[@Bible:Isa 65:14 ]][[65:14 &gt;&gt; Isa 65:14]] {{field-on:Bible}} Ето, рабите ми ще възклицават от сърдечно веселие,А вие ще пищите от сърдечна болка,И ще лелекате от угнетение на духа. {{field-off:Bible}}</w:t>
      </w:r>
    </w:p>
    <w:p>
      <w:pPr>
        <w:pStyle w:val="Normal"/>
        <w:rPr/>
      </w:pPr>
      <w:r>
        <w:rPr/>
        <w:t>[[@Bible:Isa 65:15 ]][[65:15 &gt;&gt; Isa 65:15]] {{field-on:Bible}} И ще оставите името си на избраните ми за клетва;Защото Господ Иеова тебе ще умъртви,И рабите си ще нарече с друго име, {{field-off:Bible}}</w:t>
      </w:r>
    </w:p>
    <w:p>
      <w:pPr>
        <w:pStyle w:val="Normal"/>
        <w:rPr/>
      </w:pPr>
      <w:r>
        <w:rPr/>
        <w:t>[[@Bible:Isa 65:16 ]][[65:16 &gt;&gt; Isa 65:16]] {{field-on:Bible}} Щото който ублажава себе си на земятаДа ублажава себе си в Бога на истината;И който се кълне на земятаДа се кълне в Бога на истината;Защото предишните скърби се забравиха,И защото се скриха от очите ми. {{field-off:Bible}}</w:t>
      </w:r>
    </w:p>
    <w:p>
      <w:pPr>
        <w:pStyle w:val="Normal"/>
        <w:rPr/>
      </w:pPr>
      <w:r>
        <w:rPr/>
        <w:t>[[@Bible:Isa 65:17 ]][[65:17 &gt;&gt; Isa 65:17]] {{field-on:Bible}} Понеже, ето, нови небеса създавам, и нова земя;И предишните няма да се поменат,Нито ще дойдат на ум. {{field-off:Bible}}</w:t>
      </w:r>
    </w:p>
    <w:p>
      <w:pPr>
        <w:pStyle w:val="Normal"/>
        <w:rPr/>
      </w:pPr>
      <w:r>
        <w:rPr/>
        <w:t>[[@Bible:Isa 65:18 ]][[65:18 &gt;&gt; Isa 65:18]] {{field-on:Bible}} Но веселете се и радвайте се всекогаВ онова което създавам;Защото, ето, създавам Ерусалим за радост,И людете му за веселие. {{field-off:Bible}}</w:t>
      </w:r>
    </w:p>
    <w:p>
      <w:pPr>
        <w:pStyle w:val="Normal"/>
        <w:rPr/>
      </w:pPr>
      <w:r>
        <w:rPr/>
        <w:t>[[@Bible:Isa 65:19 ]][[65:19 &gt;&gt; Isa 65:19]] {{field-on:Bible}} И ще се радвам на Ерусалим,И ще се веселя за людете си;И няма да се чуе вече в него глас на плачИ глас на вопъл: {{field-off:Bible}}</w:t>
      </w:r>
    </w:p>
    <w:p>
      <w:pPr>
        <w:pStyle w:val="Normal"/>
        <w:rPr/>
      </w:pPr>
      <w:r>
        <w:rPr/>
        <w:t>[[@Bible:Isa 65:20 ]][[65:20 &gt;&gt; Isa 65:20]] {{field-on:Bible}} Няма да бъде вече там малоденен младенец,И старец който да не е изпълнил дните си;Защото детето ще умира стогодишно,А стогодишен грешник ще бъде проклет. {{field-off:Bible}}</w:t>
      </w:r>
    </w:p>
    <w:p>
      <w:pPr>
        <w:pStyle w:val="Normal"/>
        <w:rPr/>
      </w:pPr>
      <w:r>
        <w:rPr/>
        <w:t>[[@Bible:Isa 65:21 ]][[65:21 &gt;&gt; Isa 65:21]] {{field-on:Bible}} И ще съградят къщи, и ще се населят;И ще насадят лозя, и ще ядат плода им. {{field-off:Bible}}</w:t>
      </w:r>
    </w:p>
    <w:p>
      <w:pPr>
        <w:pStyle w:val="Normal"/>
        <w:rPr/>
      </w:pPr>
      <w:r>
        <w:rPr/>
        <w:t>[[@Bible:Isa 65:22 ]][[65:22 &gt;&gt; Isa 65:22]] {{field-on:Bible}} Няма да съградят те, а друг да се насели:Няма да насадят те, а друг да яде;Защото дните на моите люде ще са както дните на дърво,И избраните ми ще видят да овехтее делото на ръцете им. {{field-off:Bible}}</w:t>
      </w:r>
    </w:p>
    <w:p>
      <w:pPr>
        <w:pStyle w:val="Normal"/>
        <w:rPr/>
      </w:pPr>
      <w:r>
        <w:rPr/>
        <w:t>[[@Bible:Isa 65:23 ]][[65:23 &gt;&gt; Isa 65:23]] {{field-on:Bible}} Не ще да се трудят напраздно,Нито ще раждат чада за скърб;Защото са семе на благословените Господни,И потомството им с тях. {{field-off:Bible}}</w:t>
      </w:r>
    </w:p>
    <w:p>
      <w:pPr>
        <w:pStyle w:val="Normal"/>
        <w:rPr/>
      </w:pPr>
      <w:r>
        <w:rPr/>
        <w:t>[[@Bible:Isa 65:24 ]][[65:24 &gt;&gt; Isa 65:24]] {{field-on:Bible}} И преди да въззоват те аз ще отговарям;И доде още говорят те аз ще слушам. {{field-off:Bible}}</w:t>
      </w:r>
    </w:p>
    <w:p>
      <w:pPr>
        <w:pStyle w:val="Normal"/>
        <w:rPr/>
      </w:pPr>
      <w:r>
        <w:rPr/>
        <w:t>[[@Bible:Isa 65:25 ]][[65:25 &gt;&gt; Isa 65:25]] {{field-on:Bible}} Вълкът и агнето ще пасат наедно;И лъвът ще яде плява както говедото;А храна на змията ще бъде пръстта:Не ще да правят повреда нито погубванеВъв всичката ми света гора, говори Господ. {{field-off:Bible}}</w:t>
      </w:r>
    </w:p>
    <w:p>
      <w:pPr>
        <w:pStyle w:val="Heading2"/>
        <w:rPr/>
      </w:pPr>
      <w:r>
        <w:rPr/>
        <w:t>Глава 66</w:t>
      </w:r>
    </w:p>
    <w:p>
      <w:pPr>
        <w:pStyle w:val="Normal"/>
        <w:rPr/>
      </w:pPr>
      <w:r>
        <w:rPr/>
        <w:t>[[@Bible:Isa 66:1 ]][[66:1 &gt;&gt; Isa 66:1]] {{field-on:Bible}} Така говори Господ:Небето ми е престол,И земята подножие на нозете ми:Кой е домът който искате да съградите за мене?И кое е местото на упокоението ми? {{field-off:Bible}}</w:t>
      </w:r>
    </w:p>
    <w:p>
      <w:pPr>
        <w:pStyle w:val="Normal"/>
        <w:rPr/>
      </w:pPr>
      <w:r>
        <w:rPr/>
        <w:t>[[@Bible:Isa 66:2 ]][[66:2 &gt;&gt; Isa 66:2]] {{field-on:Bible}} Защото ръката ми е направила всичко това,И е станало всичко това, говори Господ;Но аз ще погледна на тогоз,На сиромаха и съкрушения духом,И на оногоз който трепери от словото ми. {{field-off:Bible}}</w:t>
      </w:r>
    </w:p>
    <w:p>
      <w:pPr>
        <w:pStyle w:val="Normal"/>
        <w:rPr/>
      </w:pPr>
      <w:r>
        <w:rPr/>
        <w:t>[[@Bible:Isa 66:3 ]][[66:3 &gt;&gt; Isa 66:3]] {{field-on:Bible}} Който коли вол е както който убива человека, -Който жъртвува агне, както който пресича врат на псе, -Който принося хлебно приношение, както който принося свинска кръв, -Който кади ливан, както който благославя идол:Ей, те са избрали пътищата си,И душата им се наслаждава в гнусотите им. {{field-off:Bible}}</w:t>
      </w:r>
    </w:p>
    <w:p>
      <w:pPr>
        <w:pStyle w:val="Normal"/>
        <w:rPr/>
      </w:pPr>
      <w:r>
        <w:rPr/>
        <w:t>[[@Bible:Isa 66:4 ]][[66:4 &gt;&gt; Isa 66:4]] {{field-on:Bible}} И аз ще избера бедствията им,И ще докарам върх тях онези неща от които се боят;Защото зовех, и никой не отговаряше;Говорех, и не слушаха;Но правеха зло пред мене,И избираха неугодното мене. {{field-off:Bible}}</w:t>
      </w:r>
    </w:p>
    <w:p>
      <w:pPr>
        <w:pStyle w:val="Normal"/>
        <w:rPr/>
      </w:pPr>
      <w:r>
        <w:rPr/>
        <w:t>[[@Bible:Isa 66:5 ]][[66:5 &gt;&gt; Isa 66:5]] {{field-on:Bible}} Слушайте словото Господне,Вие които треперите от словото му:Братята ви, които ви мразят и ви отхвърлят заради моето име,Рекоха: Да се прослави Господ,И да видим вашата радост;Но те ще се посрамят. {{field-off:Bible}}</w:t>
      </w:r>
    </w:p>
    <w:p>
      <w:pPr>
        <w:pStyle w:val="Normal"/>
        <w:rPr/>
      </w:pPr>
      <w:r>
        <w:rPr/>
        <w:t>[[@Bible:Isa 66:6 ]][[66:6 &gt;&gt; Isa 66:6]] {{field-on:Bible}} Глас на метеж иде от града,Глас от храма,Глас на Господа който прави въздаяние на неприятелите си. {{field-off:Bible}}</w:t>
      </w:r>
    </w:p>
    <w:p>
      <w:pPr>
        <w:pStyle w:val="Normal"/>
        <w:rPr/>
      </w:pPr>
      <w:r>
        <w:rPr/>
        <w:t>[[@Bible:Isa 66:7 ]][[66:7 &gt;&gt; Isa 66:7]] {{field-on:Bible}} Преди да се замъчи, роди:Преди да дойдат болезните й, освободи се и роди мъжко. {{field-off:Bible}}</w:t>
      </w:r>
    </w:p>
    <w:p>
      <w:pPr>
        <w:pStyle w:val="Normal"/>
        <w:rPr/>
      </w:pPr>
      <w:r>
        <w:rPr/>
        <w:t>[[@Bible:Isa 66:8 ]][[66:8 &gt;&gt; Isa 66:8]] {{field-on:Bible}} Кой е чул таквоз нещо? кой е видел таквоз?Родила ли би земята в един ден?Или родил ли би се един народ отведнъж?Но дъщерята на Сион щом се замъчи роди чадата си. {{field-off:Bible}}</w:t>
      </w:r>
    </w:p>
    <w:p>
      <w:pPr>
        <w:pStyle w:val="Normal"/>
        <w:rPr/>
      </w:pPr>
      <w:r>
        <w:rPr/>
        <w:t>[[@Bible:Isa 66:9 ]][[66:9 &gt;&gt; Isa 66:9]] {{field-on:Bible}} Аз който довождам до раждане,Не бих ли направил да роди? говори Господ:Аз който правя да раждат,Затворил ли бих ложесната? говори Бог твой. {{field-off:Bible}}</w:t>
      </w:r>
    </w:p>
    <w:p>
      <w:pPr>
        <w:pStyle w:val="Normal"/>
        <w:rPr/>
      </w:pPr>
      <w:r>
        <w:rPr/>
        <w:t>[[@Bible:Isa 66:10 ]][[66:10 &gt;&gt; Isa 66:10]] {{field-on:Bible}} Развеселете се с дъщерята на Ерусалим,И радвайте се с нея, всички които я обичате:Зарадвайте се, и радвайте се с нея,Всички които сетувате за нея; {{field-off:Bible}}</w:t>
      </w:r>
    </w:p>
    <w:p>
      <w:pPr>
        <w:pStyle w:val="Normal"/>
        <w:rPr/>
      </w:pPr>
      <w:r>
        <w:rPr/>
        <w:t>[[@Bible:Isa 66:11 ]][[66:11 &gt;&gt; Isa 66:11]] {{field-on:Bible}} За да сучете и да се насититеОт съсците на утешенията й;За да се насучете и да се насладитеЗа изобилието на славата й. {{field-off:Bible}}</w:t>
      </w:r>
    </w:p>
    <w:p>
      <w:pPr>
        <w:pStyle w:val="Normal"/>
        <w:rPr/>
      </w:pPr>
      <w:r>
        <w:rPr/>
        <w:t>[[@Bible:Isa 66:12 ]][[66:12 &gt;&gt; Isa 66:12]] {{field-on:Bible}} Защото така говори Господ:Ето, ще разпростра ней мир като река,И славата на народите като наводняем поток:Тогаз ще се насучете,Ще бъдете носени на обятия,И ще бъдете поласкани на коленете й. {{field-off:Bible}}</w:t>
      </w:r>
    </w:p>
    <w:p>
      <w:pPr>
        <w:pStyle w:val="Normal"/>
        <w:rPr/>
      </w:pPr>
      <w:r>
        <w:rPr/>
        <w:t>[[@Bible:Isa 66:13 ]][[66:13 &gt;&gt; Isa 66:13]] {{field-on:Bible}} Както един когото утешава майка му,Така аз ще ви утеша;И ще се утешите в Ерусалим. {{field-off:Bible}}</w:t>
      </w:r>
    </w:p>
    <w:p>
      <w:pPr>
        <w:pStyle w:val="Normal"/>
        <w:rPr/>
      </w:pPr>
      <w:r>
        <w:rPr/>
        <w:t>[[@Bible:Isa 66:14 ]][[66:14 &gt;&gt; Isa 66:14]] {{field-on:Bible}} И ще видите, и сърдцето ви ще се развесели,И костите ви ще прозябнат като трева;И ръката Господня ще се познае към рабите муА гневът му към неприятелите му. {{field-off:Bible}}</w:t>
      </w:r>
    </w:p>
    <w:p>
      <w:pPr>
        <w:pStyle w:val="Normal"/>
        <w:rPr/>
      </w:pPr>
      <w:r>
        <w:rPr/>
        <w:t>[[@Bible:Isa 66:15 ]][[66:15 &gt;&gt; Isa 66:15]] {{field-on:Bible}} Защото, ето, Господ ще дойде с огън,И колесниците му ще бъдат като вихрушка,За да отдаде гнева си с устремление,И прещението си с огнени пламици. {{field-off:Bible}}</w:t>
      </w:r>
    </w:p>
    <w:p>
      <w:pPr>
        <w:pStyle w:val="Normal"/>
        <w:rPr/>
      </w:pPr>
      <w:r>
        <w:rPr/>
        <w:t>[[@Bible:Isa 66:16 ]][[66:16 &gt;&gt; Isa 66:16]] {{field-on:Bible}} Защото Господ, с огън и с ножа си,Ще се съди с всяка плът,И убитите от Господа ще бъдат много. {{field-off:Bible}}</w:t>
      </w:r>
    </w:p>
    <w:p>
      <w:pPr>
        <w:pStyle w:val="Normal"/>
        <w:rPr/>
      </w:pPr>
      <w:r>
        <w:rPr/>
        <w:t>[[@Bible:Isa 66:17 ]][[66:17 &gt;&gt; Isa 66:17]] {{field-on:Bible}} Които се освещават и очищават в градините,Един подир друг, в средата,И ядат свинско месо и гнусотии и мишки,Те ще загинат купно, говори Господ. {{field-off:Bible}}</w:t>
      </w:r>
    </w:p>
    <w:p>
      <w:pPr>
        <w:pStyle w:val="Normal"/>
        <w:rPr/>
      </w:pPr>
      <w:r>
        <w:rPr/>
        <w:t>[[@Bible:Isa 66:18 ]][[66:18 &gt;&gt; Isa 66:18]] {{field-on:Bible}} Защото аз зная делата им и помишленията им,И ида за да събера всичките народи и езици;И те ще дойдат и ще видят славата ми. {{field-off:Bible}}</w:t>
      </w:r>
    </w:p>
    <w:p>
      <w:pPr>
        <w:pStyle w:val="Normal"/>
        <w:rPr/>
      </w:pPr>
      <w:r>
        <w:rPr/>
        <w:t>[[@Bible:Isa 66:19 ]][[66:19 &gt;&gt; Isa 66:19]] {{field-on:Bible}} И ще туря знамение между тях;И онези от тях които се отърват, ще ги изпроводя в народите –В Тарсис, Фул, и Луд, които теглят лък, -В Тувал и Яван, далечните островиКоито не са чули името миНито са видели славата ми;И ще проповедат славата ми между народите. {{field-off:Bible}}</w:t>
      </w:r>
    </w:p>
    <w:p>
      <w:pPr>
        <w:pStyle w:val="Normal"/>
        <w:rPr/>
      </w:pPr>
      <w:r>
        <w:rPr/>
        <w:t>[[@Bible:Isa 66:20 ]][[66:20 &gt;&gt; Isa 66:20]] {{field-on:Bible}} И ще доведат всичките ви братяОт всичките народи принос Господу, -На коне, и на колесници, и на носилки,И на мъски, и на бързи камили, -Към светата ми гора, Ерусалим, говори Господ,Както синовете Израилеви доносят приношениеВ чист съсъд в дома Господен. {{field-off:Bible}}</w:t>
      </w:r>
    </w:p>
    <w:p>
      <w:pPr>
        <w:pStyle w:val="Normal"/>
        <w:rPr/>
      </w:pPr>
      <w:r>
        <w:rPr/>
        <w:t>[[@Bible:Isa 66:21 ]][[66:21 &gt;&gt; Isa 66:21]] {{field-on:Bible}} А още ще взема от тяхЗа свещеници и за Левити, говори Господ. {{field-off:Bible}}</w:t>
      </w:r>
    </w:p>
    <w:p>
      <w:pPr>
        <w:pStyle w:val="Normal"/>
        <w:rPr/>
      </w:pPr>
      <w:r>
        <w:rPr/>
        <w:t>[[@Bible:Isa 66:22 ]][[66:22 &gt;&gt; Isa 66:22]] {{field-on:Bible}} Защото както новите небесаИ новата земя които аз ще направяЩе пребъдат пред мене, говори Господ,Така ще пребъде семето ви и името ви. {{field-off:Bible}}</w:t>
      </w:r>
    </w:p>
    <w:p>
      <w:pPr>
        <w:pStyle w:val="Normal"/>
        <w:rPr/>
      </w:pPr>
      <w:r>
        <w:rPr/>
        <w:t>[[@Bible:Isa 66:23 ]][[66:23 &gt;&gt; Isa 66:23]] {{field-on:Bible}} И от новомесечие до новомесечие,И от събота до събота,Ще дохожда всяка плът да се кланя пред мене,Говори Господ. {{field-off:Bible}}</w:t>
      </w:r>
    </w:p>
    <w:p>
      <w:pPr>
        <w:pStyle w:val="Normal"/>
        <w:rPr/>
      </w:pPr>
      <w:r>
        <w:rPr/>
        <w:t>[[@Bible:Isa 66:24 ]][[66:24 &gt;&gt; Isa 66:24]] {{field-on:Bible}} И ще излезат и ще видят труповете на человецитеКоито бяха престъпници против мене;Защото техният червей няма да умре,Нито огънят им ще угасне;И ще бъдат гнусота на всяка плът. {{field-off:Bible}}</w:t>
      </w:r>
    </w:p>
    <w:p>
      <w:pPr>
        <w:pStyle w:val="Heading1"/>
        <w:rPr/>
      </w:pPr>
      <w:r>
        <w:rPr/>
        <w:t>Иеремия</w:t>
      </w:r>
    </w:p>
    <w:p>
      <w:pPr>
        <w:pStyle w:val="Heading2"/>
        <w:rPr/>
      </w:pPr>
      <w:r>
        <w:rPr/>
        <w:t>Глава 1</w:t>
      </w:r>
    </w:p>
    <w:p>
      <w:pPr>
        <w:pStyle w:val="Normal"/>
        <w:rPr/>
      </w:pPr>
      <w:r>
        <w:rPr/>
        <w:t>[[@Bible:Jer 1:1 ]][[1:1 &gt;&gt; Jer 1:1]] {{field-on:Bible}} Думите на Иеремия Хелкиевия син, от свещениците които бяха в Анатот у Вениаминовата земя, {{field-off:Bible}}</w:t>
      </w:r>
    </w:p>
    <w:p>
      <w:pPr>
        <w:pStyle w:val="Normal"/>
        <w:rPr/>
      </w:pPr>
      <w:r>
        <w:rPr/>
        <w:t>[[@Bible:Jer 1:2 ]][[1:2 &gt;&gt; Jer 1:2]] {{field-on:Bible}} към когото биде слово Господне в дните на Юдиния цар Иосия Амоновия син, в тринадесетото лето на царуването му. {{field-off:Bible}}</w:t>
      </w:r>
    </w:p>
    <w:p>
      <w:pPr>
        <w:pStyle w:val="Normal"/>
        <w:rPr/>
      </w:pPr>
      <w:r>
        <w:rPr/>
        <w:t>[[@Bible:Jer 1:3 ]][[1:3 &gt;&gt; Jer 1:3]] {{field-on:Bible}} Биде и в дните на Иоакима Юдиния цар, сина на Иосия, до свършъка на единадесетото лето на Седекия сина на Иосия, Юдиния цар, до пленението на Ерусалим в петия месец. {{field-off:Bible}}</w:t>
      </w:r>
    </w:p>
    <w:p>
      <w:pPr>
        <w:pStyle w:val="Normal"/>
        <w:rPr/>
      </w:pPr>
      <w:r>
        <w:rPr/>
        <w:t>[[@Bible:Jer 1:4 ]][[1:4 &gt;&gt; Jer 1:4]] {{field-on:Bible}} И слово Господне биде към мене и рече: {{field-off:Bible}}</w:t>
      </w:r>
    </w:p>
    <w:p>
      <w:pPr>
        <w:pStyle w:val="Normal"/>
        <w:rPr/>
      </w:pPr>
      <w:r>
        <w:rPr/>
        <w:t>[[@Bible:Jer 1:5 ]][[1:5 &gt;&gt; Jer 1:5]] {{field-on:Bible}} Преди да ти дам образ в утробата познах те; и преди да излезеш из матката осветих те: поставих те пророк на народите. {{field-off:Bible}}</w:t>
      </w:r>
    </w:p>
    <w:p>
      <w:pPr>
        <w:pStyle w:val="Normal"/>
        <w:rPr/>
      </w:pPr>
      <w:r>
        <w:rPr/>
        <w:t>[[@Bible:Jer 1:6 ]][[1:6 &gt;&gt; Jer 1:6]] {{field-on:Bible}} И аз рекох: О Господи Иеова! ето не зная да говоря, защото съм дете. {{field-off:Bible}}</w:t>
      </w:r>
    </w:p>
    <w:p>
      <w:pPr>
        <w:pStyle w:val="Normal"/>
        <w:rPr/>
      </w:pPr>
      <w:r>
        <w:rPr/>
        <w:t>[[@Bible:Jer 1:7 ]][[1:7 &gt;&gt; Jer 1:7]] {{field-on:Bible}} А Господ ми рече: Не думай, Дете съм; защото ще идеш при всичките при които ще те проводя; и всичко що ти заповядам ще кажеш. {{field-off:Bible}}</w:t>
      </w:r>
    </w:p>
    <w:p>
      <w:pPr>
        <w:pStyle w:val="Normal"/>
        <w:rPr/>
      </w:pPr>
      <w:r>
        <w:rPr/>
        <w:t>[[@Bible:Jer 1:8 ]][[1:8 &gt;&gt; Jer 1:8]] {{field-on:Bible}} Да се не убоиш от лицето им; защото аз съм с тебе за да те избавям, говори Господ. {{field-off:Bible}}</w:t>
      </w:r>
    </w:p>
    <w:p>
      <w:pPr>
        <w:pStyle w:val="Normal"/>
        <w:rPr/>
      </w:pPr>
      <w:r>
        <w:rPr/>
        <w:t>[[@Bible:Jer 1:9 ]][[1:9 &gt;&gt; Jer 1:9]] {{field-on:Bible}} И простря Господ ръката си та допря до устата ми; и рече ми Господ: Ето, турих думите си в устата ти. {{field-off:Bible}}</w:t>
      </w:r>
    </w:p>
    <w:p>
      <w:pPr>
        <w:pStyle w:val="Normal"/>
        <w:rPr/>
      </w:pPr>
      <w:r>
        <w:rPr/>
        <w:t>[[@Bible:Jer 1:10 ]][[1:10 &gt;&gt; Jer 1:10]] {{field-on:Bible}} Виж, поставих те днес над народите и над царствата за да изкореняваш, и да съсипваш, и да погубяш, и да разваляш, да градиш, и да садиш. {{field-off:Bible}}</w:t>
      </w:r>
    </w:p>
    <w:p>
      <w:pPr>
        <w:pStyle w:val="Normal"/>
        <w:rPr/>
      </w:pPr>
      <w:r>
        <w:rPr/>
        <w:t>[[@Bible:Jer 1:11 ]][[1:11 &gt;&gt; Jer 1:11]] {{field-on:Bible}} Слово Господне биде още към мене и рече: Що виждаш ти, Иеремие? И рекох: Виждам пръчка мигдалова. {{field-off:Bible}}</w:t>
      </w:r>
    </w:p>
    <w:p>
      <w:pPr>
        <w:pStyle w:val="Normal"/>
        <w:rPr/>
      </w:pPr>
      <w:r>
        <w:rPr/>
        <w:t>[[@Bible:Jer 1:12 ]][[1:12 &gt;&gt; Jer 1:12]] {{field-on:Bible}} И Господ ми рече: Добре си видял; защото аз ще бързам да изпълня словото си. {{field-off:Bible}}</w:t>
      </w:r>
    </w:p>
    <w:p>
      <w:pPr>
        <w:pStyle w:val="Normal"/>
        <w:rPr/>
      </w:pPr>
      <w:r>
        <w:rPr/>
        <w:t>[[@Bible:Jer 1:13 ]][[1:13 &gt;&gt; Jer 1:13]] {{field-on:Bible}} И биде слово Господне към мене втори път и рече: Що виждаш ти? И рекох: Виждам котел който възвира; и лицето му е от към север. {{field-off:Bible}}</w:t>
      </w:r>
    </w:p>
    <w:p>
      <w:pPr>
        <w:pStyle w:val="Normal"/>
        <w:rPr/>
      </w:pPr>
      <w:r>
        <w:rPr/>
        <w:t>[[@Bible:Jer 1:14 ]][[1:14 &gt;&gt; Jer 1:14]] {{field-on:Bible}} И рече ми Господ: -От север ще избухне злотоВърху всичките жители на тази земя. {{field-off:Bible}}</w:t>
      </w:r>
    </w:p>
    <w:p>
      <w:pPr>
        <w:pStyle w:val="Normal"/>
        <w:rPr/>
      </w:pPr>
      <w:r>
        <w:rPr/>
        <w:t>[[@Bible:Jer 1:15 ]][[1:15 &gt;&gt; Jer 1:15]] {{field-on:Bible}} Защото, ето, аз ще повикамВсичките колена на северните царства, говори Господ;И ще дойдат и ще турят всеки престола сиВъв входа на Ерусалимските порти,И върху всичките му стени наоколо,И върху всичките Юдини градове. {{field-off:Bible}}</w:t>
      </w:r>
    </w:p>
    <w:p>
      <w:pPr>
        <w:pStyle w:val="Normal"/>
        <w:rPr/>
      </w:pPr>
      <w:r>
        <w:rPr/>
        <w:t>[[@Bible:Jer 1:16 ]][[1:16 &gt;&gt; Jer 1:16]] {{field-on:Bible}} И ще произнеса съдбите си върх тяхЗаради всичкото им зло;Защото ме оставиха, и кадиха на чужди богове,И се поклониха на делата на ръцете си. {{field-off:Bible}}</w:t>
      </w:r>
    </w:p>
    <w:p>
      <w:pPr>
        <w:pStyle w:val="Normal"/>
        <w:rPr/>
      </w:pPr>
      <w:r>
        <w:rPr/>
        <w:t>[[@Bible:Jer 1:17 ]][[1:17 &gt;&gt; Jer 1:17]] {{field-on:Bible}} Ти прочее опаши чреслата си,И стани та им кажи всичко което ще ти заповядам аз:Да се не убоиш от лицето им,Да не би да те смутя пред тях. {{field-off:Bible}}</w:t>
      </w:r>
    </w:p>
    <w:p>
      <w:pPr>
        <w:pStyle w:val="Normal"/>
        <w:rPr/>
      </w:pPr>
      <w:r>
        <w:rPr/>
        <w:t>[[@Bible:Jer 1:18 ]][[1:18 &gt;&gt; Jer 1:18]] {{field-on:Bible}} Защото, ето, аз те турих днесКато град твърд, и като стълп железен,И като медни стени против всичката земя,Против царете на Юда, против князовете му,Против свещениците му, и против людете на тази земя. {{field-off:Bible}}</w:t>
      </w:r>
    </w:p>
    <w:p>
      <w:pPr>
        <w:pStyle w:val="Normal"/>
        <w:rPr/>
      </w:pPr>
      <w:r>
        <w:rPr/>
        <w:t>[[@Bible:Jer 1:19 ]][[1:19 &gt;&gt; Jer 1:19]] {{field-on:Bible}} И ще ратуват против тебе,Но няма да ти надвият;Защото аз съм с тебе за да те избавям, говори Господ. {{field-off:Bible}}</w:t>
      </w:r>
    </w:p>
    <w:p>
      <w:pPr>
        <w:pStyle w:val="Heading2"/>
        <w:rPr/>
      </w:pPr>
      <w:r>
        <w:rPr/>
        <w:t>Глава 2</w:t>
      </w:r>
    </w:p>
    <w:p>
      <w:pPr>
        <w:pStyle w:val="Normal"/>
        <w:rPr/>
      </w:pPr>
      <w:r>
        <w:rPr/>
        <w:t>[[@Bible:Jer 2:1 ]][[2:1 &gt;&gt; Jer 2:1]] {{field-on:Bible}} И слово Господне биде към мене и рече: {{field-off:Bible}}</w:t>
      </w:r>
    </w:p>
    <w:p>
      <w:pPr>
        <w:pStyle w:val="Normal"/>
        <w:rPr/>
      </w:pPr>
      <w:r>
        <w:rPr/>
        <w:t>[[@Bible:Jer 2:2 ]][[2:2 &gt;&gt; Jer 2:2]] {{field-on:Bible}} Иди та възгласи в ушите на дъщерята на Ерусалим и речи:Така говори Господ: Помня заради тебеМилеенето ти когато беше млада,Любовта ти когато беше невеста,Когато ме следваше в пустинята,В ненасеяна земя. {{field-off:Bible}}</w:t>
      </w:r>
    </w:p>
    <w:p>
      <w:pPr>
        <w:pStyle w:val="Normal"/>
        <w:rPr/>
      </w:pPr>
      <w:r>
        <w:rPr/>
        <w:t>[[@Bible:Jer 2:3 ]][[2:3 &gt;&gt; Jer 2:3]] {{field-on:Bible}} Израил беше свет ГосподуНачатък на рожбите му:Всичките които го пояждаха бяха повинни:Зло би ги постигнало, говори Господ. {{field-off:Bible}}</w:t>
      </w:r>
    </w:p>
    <w:p>
      <w:pPr>
        <w:pStyle w:val="Normal"/>
        <w:rPr/>
      </w:pPr>
      <w:r>
        <w:rPr/>
        <w:t>[[@Bible:Jer 2:4 ]][[2:4 &gt;&gt; Jer 2:4]] {{field-on:Bible}} чуйте словото Господне, доме Яковов,И всички родове на Израилевия дом: {{field-off:Bible}}</w:t>
      </w:r>
    </w:p>
    <w:p>
      <w:pPr>
        <w:pStyle w:val="Normal"/>
        <w:rPr/>
      </w:pPr>
      <w:r>
        <w:rPr/>
        <w:t>[[@Bible:Jer 2:5 ]][[2:5 &gt;&gt; Jer 2:5]] {{field-on:Bible}} Така говори Господ:Каква неправда намериха в мене отците виТа се отдалечиха от мене,И ходиха вслед суетата, и се осуетиха? {{field-off:Bible}}</w:t>
      </w:r>
    </w:p>
    <w:p>
      <w:pPr>
        <w:pStyle w:val="Normal"/>
        <w:rPr/>
      </w:pPr>
      <w:r>
        <w:rPr/>
        <w:t>[[@Bible:Jer 2:6 ]][[2:6 &gt;&gt; Jer 2:6]] {{field-on:Bible}} И не рекоха: Де е ГосподКойто ни възведе от Египетската земя,Който ни води през пустинята,През място на пустота и на пропасти,През място на безводие и на смъртна сенка,През място по което не е минал человекИ дето человек не се е населил? {{field-off:Bible}}</w:t>
      </w:r>
    </w:p>
    <w:p>
      <w:pPr>
        <w:pStyle w:val="Normal"/>
        <w:rPr/>
      </w:pPr>
      <w:r>
        <w:rPr/>
        <w:t>[[@Bible:Jer 2:7 ]][[2:7 &gt;&gt; Jer 2:7]] {{field-on:Bible}} И въведох ви в плодоносно мястоЗа да ядете плодовете му и благото му;И като влязохте осквернихте земята ми,И направихте мерзост наследието ми. {{field-off:Bible}}</w:t>
      </w:r>
    </w:p>
    <w:p>
      <w:pPr>
        <w:pStyle w:val="Normal"/>
        <w:rPr/>
      </w:pPr>
      <w:r>
        <w:rPr/>
        <w:t>[[@Bible:Jer 2:8 ]][[2:8 &gt;&gt; Jer 2:8]] {{field-on:Bible}} Свещениците не рекоха: Де е Господ?И законоведците не ме познаха;И пастирите станаха престъпници против мене;И пророците пророчествуваха чрез Ваала,И ходиха подир непотребното. {{field-off:Bible}}</w:t>
      </w:r>
    </w:p>
    <w:p>
      <w:pPr>
        <w:pStyle w:val="Normal"/>
        <w:rPr/>
      </w:pPr>
      <w:r>
        <w:rPr/>
        <w:t>[[@Bible:Jer 2:9 ]][[2:9 &gt;&gt; Jer 2:9]] {{field-on:Bible}} За това аз ще се съдя още с вас, говори Господ,И със синовете на синовете ви ще се съдя. {{field-off:Bible}}</w:t>
      </w:r>
    </w:p>
    <w:p>
      <w:pPr>
        <w:pStyle w:val="Normal"/>
        <w:rPr/>
      </w:pPr>
      <w:r>
        <w:rPr/>
        <w:t>[[@Bible:Jer 2:10 ]][[2:10 &gt;&gt; Jer 2:10]] {{field-on:Bible}} Защото минете в Китимските острови та вижте;И проводете в Кидар та разгледайте прилежно,И вижте, има ли да е станало нещо таквоз, - {{field-off:Bible}}</w:t>
      </w:r>
    </w:p>
    <w:p>
      <w:pPr>
        <w:pStyle w:val="Normal"/>
        <w:rPr/>
      </w:pPr>
      <w:r>
        <w:rPr/>
        <w:t>[[@Bible:Jer 2:11 ]][[2:11 &gt;&gt; Jer 2:11]] {{field-on:Bible}} Променил ли е народ боговете си, ако и да не са богове?Моите обаче люде промениха Славата си за непотребното. {{field-off:Bible}}</w:t>
      </w:r>
    </w:p>
    <w:p>
      <w:pPr>
        <w:pStyle w:val="Normal"/>
        <w:rPr/>
      </w:pPr>
      <w:r>
        <w:rPr/>
        <w:t>[[@Bible:Jer 2:12 ]][[2:12 &gt;&gt; Jer 2:12]] {{field-on:Bible}} Ужасете се, небеса, в това,Настръхнете, смутете се премного, говори Господ. {{field-off:Bible}}</w:t>
      </w:r>
    </w:p>
    <w:p>
      <w:pPr>
        <w:pStyle w:val="Normal"/>
        <w:rPr/>
      </w:pPr>
      <w:r>
        <w:rPr/>
        <w:t>[[@Bible:Jer 2:13 ]][[2:13 &gt;&gt; Jer 2:13]] {{field-on:Bible}} Защото две злини направиха моите люде:Оставиха мене, източника на живата вода,И си изкопаха ровове, ровове разпукнати,Които не могат да държат вода. {{field-off:Bible}}</w:t>
      </w:r>
    </w:p>
    <w:p>
      <w:pPr>
        <w:pStyle w:val="Normal"/>
        <w:rPr/>
      </w:pPr>
      <w:r>
        <w:rPr/>
        <w:t>[[@Bible:Jer 2:14 ]][[2:14 &gt;&gt; Jer 2:14]] {{field-on:Bible}} Да ли е раб Израил? или домочадец?Защо стана плен? {{field-off:Bible}}</w:t>
      </w:r>
    </w:p>
    <w:p>
      <w:pPr>
        <w:pStyle w:val="Normal"/>
        <w:rPr/>
      </w:pPr>
      <w:r>
        <w:rPr/>
        <w:t>[[@Bible:Jer 2:15 ]][[2:15 &gt;&gt; Jer 2:15]] {{field-on:Bible}} Млади лъвове рикаха против него, издадоха гласа си,И направиха земята му пуста:Градовете му са изпогорени и ненаселени. {{field-off:Bible}}</w:t>
      </w:r>
    </w:p>
    <w:p>
      <w:pPr>
        <w:pStyle w:val="Normal"/>
        <w:rPr/>
      </w:pPr>
      <w:r>
        <w:rPr/>
        <w:t>[[@Bible:Jer 2:16 ]][[2:16 &gt;&gt; Jer 2:16]] {{field-on:Bible}} Синовете още на Мемфис и на ТафнесСтрошиха върха на главата ти. {{field-off:Bible}}</w:t>
      </w:r>
    </w:p>
    <w:p>
      <w:pPr>
        <w:pStyle w:val="Normal"/>
        <w:rPr/>
      </w:pPr>
      <w:r>
        <w:rPr/>
        <w:t>[[@Bible:Jer 2:17 ]][[2:17 &gt;&gt; Jer 2:17]] {{field-on:Bible}} Не докара ли това ти сам на себе си,Защото си оставил Господа Бога твоегоКогато те водеше в пътя? {{field-off:Bible}}</w:t>
      </w:r>
    </w:p>
    <w:p>
      <w:pPr>
        <w:pStyle w:val="Normal"/>
        <w:rPr/>
      </w:pPr>
      <w:r>
        <w:rPr/>
        <w:t>[[@Bible:Jer 2:18 ]][[2:18 &gt;&gt; Jer 2:18]] {{field-on:Bible}} И сега що имаш ти с Египетския път,Да пиеш водата на Сиор?Или що имаш с Асирийския път,Да пиеш водата на реката? {{field-off:Bible}}</w:t>
      </w:r>
    </w:p>
    <w:p>
      <w:pPr>
        <w:pStyle w:val="Normal"/>
        <w:rPr/>
      </w:pPr>
      <w:r>
        <w:rPr/>
        <w:t>[[@Bible:Jer 2:19 ]][[2:19 &gt;&gt; Jer 2:19]] {{field-on:Bible}} Нечестието ти ще те накаже,И престъпленията ти ще те обличат.Познай прочее и виж че е зло и горко товаДето си оставил Господа Бога твоего,И няма моя страх в тебе,Говори Господ Иеова Саваот. {{field-off:Bible}}</w:t>
      </w:r>
    </w:p>
    <w:p>
      <w:pPr>
        <w:pStyle w:val="Normal"/>
        <w:rPr/>
      </w:pPr>
      <w:r>
        <w:rPr/>
        <w:t>[[@Bible:Jer 2:20 ]][[2:20 &gt;&gt; Jer 2:20]] {{field-on:Bible}} Понеже отдавна строших хомота ти,Разкъсах връзките ти;И ти рече: Не ща да бъда вече престъпница,Когато на всеки висок хълмИ под всяко зелено дървоЛягала си блудница. {{field-off:Bible}}</w:t>
      </w:r>
    </w:p>
    <w:p>
      <w:pPr>
        <w:pStyle w:val="Normal"/>
        <w:rPr/>
      </w:pPr>
      <w:r>
        <w:rPr/>
        <w:t>[[@Bible:Jer 2:21 ]][[2:21 &gt;&gt; Jer 2:21]] {{field-on:Bible}} Но аз те насадих лоза избрана,Семе съвсем истинно;А ти как ми си се променила в похабени пръчки на чужда лоза? {{field-off:Bible}}</w:t>
      </w:r>
    </w:p>
    <w:p>
      <w:pPr>
        <w:pStyle w:val="Normal"/>
        <w:rPr/>
      </w:pPr>
      <w:r>
        <w:rPr/>
        <w:t>[[@Bible:Jer 2:22 ]][[2:22 &gt;&gt; Jer 2:22]] {{field-on:Bible}} За то ако и да се омиеш с нитроИ да употребиш много сапун,Беззаконието ти пред мене остава си петно,Говори Господ Иеова. {{field-off:Bible}}</w:t>
      </w:r>
    </w:p>
    <w:p>
      <w:pPr>
        <w:pStyle w:val="Normal"/>
        <w:rPr/>
      </w:pPr>
      <w:r>
        <w:rPr/>
        <w:t>[[@Bible:Jer 2:23 ]][[2:23 &gt;&gt; Jer 2:23]] {{field-on:Bible}} Как можеш да речеш: Не се оскверних,Не ходих подир Ваалимите?Виж пътя си в дола,Познай що си сторила,Бърза камило що припкаш по кривите пътища. {{field-off:Bible}}</w:t>
      </w:r>
    </w:p>
    <w:p>
      <w:pPr>
        <w:pStyle w:val="Normal"/>
        <w:rPr/>
      </w:pPr>
      <w:r>
        <w:rPr/>
        <w:t>[[@Bible:Jer 2:24 ]][[2:24 &gt;&gt; Jer 2:24]] {{field-on:Bible}} Дива ослица навикнала в пустинята,Що смърка въздуха в желанието на сърдцето си, -В устремлението й кой може да я спре?Всички които я търсят няма да се трудят:В месеца й ще я намерят. {{field-off:Bible}}</w:t>
      </w:r>
    </w:p>
    <w:p>
      <w:pPr>
        <w:pStyle w:val="Normal"/>
        <w:rPr/>
      </w:pPr>
      <w:r>
        <w:rPr/>
        <w:t>[[@Bible:Jer 2:25 ]][[2:25 &gt;&gt; Jer 2:25]] {{field-on:Bible}} Възпри ногата си да не ходиш боса,И гъртана си от жажда;Но ти си рекла: Напраздно! не;Защото възлюбих чужденци,И подир тях ще ида. {{field-off:Bible}}</w:t>
      </w:r>
    </w:p>
    <w:p>
      <w:pPr>
        <w:pStyle w:val="Normal"/>
        <w:rPr/>
      </w:pPr>
      <w:r>
        <w:rPr/>
        <w:t>[[@Bible:Jer 2:26 ]][[2:26 &gt;&gt; Jer 2:26]] {{field-on:Bible}} Както се посрамя крадец когато се открие,Така ще се посрами Израилевът дом –Те, царете им, князовете им,И свещениците им, и пророците им, - {{field-off:Bible}}</w:t>
      </w:r>
    </w:p>
    <w:p>
      <w:pPr>
        <w:pStyle w:val="Normal"/>
        <w:rPr/>
      </w:pPr>
      <w:r>
        <w:rPr/>
        <w:t>[[@Bible:Jer 2:27 ]][[2:27 &gt;&gt; Jer 2:27]] {{field-on:Bible}} Които думат на дървото: Отец мой си ти,И на камика: Ти си ме родил;Защото обърнаха към мене гърб, а не лицеНо във времето на бедствието си ще рекат: Стани та ни избави. {{field-off:Bible}}</w:t>
      </w:r>
    </w:p>
    <w:p>
      <w:pPr>
        <w:pStyle w:val="Normal"/>
        <w:rPr/>
      </w:pPr>
      <w:r>
        <w:rPr/>
        <w:t>[[@Bible:Jer 2:28 ]][[2:28 &gt;&gt; Jer 2:28]] {{field-on:Bible}} И де са твоите богове които си правил за себе си?Нека станат, ако могат да те избавятВъв времето на бедствието ти;Защото колкото са градовете тиТолкоз и боговете ти, Юдо. {{field-off:Bible}}</w:t>
      </w:r>
    </w:p>
    <w:p>
      <w:pPr>
        <w:pStyle w:val="Normal"/>
        <w:rPr/>
      </w:pPr>
      <w:r>
        <w:rPr/>
        <w:t>[[@Bible:Jer 2:29 ]][[2:29 &gt;&gt; Jer 2:29]] {{field-on:Bible}} Защо би искали да се съдите с мене?Всички вие сте отстъпници от мене, говори Господ. {{field-off:Bible}}</w:t>
      </w:r>
    </w:p>
    <w:p>
      <w:pPr>
        <w:pStyle w:val="Normal"/>
        <w:rPr/>
      </w:pPr>
      <w:r>
        <w:rPr/>
        <w:t>[[@Bible:Jer 2:30 ]][[2:30 &gt;&gt; Jer 2:30]] {{field-on:Bible}} Напраздно поразих чадата ви:Те не приеха поправление.Ножът ви пояде пророците виКакто лъв изтребител. {{field-off:Bible}}</w:t>
      </w:r>
    </w:p>
    <w:p>
      <w:pPr>
        <w:pStyle w:val="Normal"/>
        <w:rPr/>
      </w:pPr>
      <w:r>
        <w:rPr/>
        <w:t>[[@Bible:Jer 2:31 ]][[2:31 &gt;&gt; Jer 2:31]] {{field-on:Bible}} О роде, вижте словото Господне:Бил ли съм аз пустиня за Израил,Или земя на тъмнина?Защо говорят людете ми:Ние сме господари:Не щем да дойдем вече при тебе? {{field-off:Bible}}</w:t>
      </w:r>
    </w:p>
    <w:p>
      <w:pPr>
        <w:pStyle w:val="Normal"/>
        <w:rPr/>
      </w:pPr>
      <w:r>
        <w:rPr/>
        <w:t>[[@Bible:Jer 2:32 ]][[2:32 &gt;&gt; Jer 2:32]] {{field-on:Bible}} Може ли момата да забрави украшението си,Невестата препоясанието си?Но людете ми забравиха мене в дни безбройни. {{field-off:Bible}}</w:t>
      </w:r>
    </w:p>
    <w:p>
      <w:pPr>
        <w:pStyle w:val="Normal"/>
        <w:rPr/>
      </w:pPr>
      <w:r>
        <w:rPr/>
        <w:t>[[@Bible:Jer 2:33 ]][[2:33 &gt;&gt; Jer 2:33]] {{field-on:Bible}} Защо показваш красен пътя си за да търсиш любов,Тъй щото си научила и лошите жени на твоите пътища? {{field-off:Bible}}</w:t>
      </w:r>
    </w:p>
    <w:p>
      <w:pPr>
        <w:pStyle w:val="Normal"/>
        <w:rPr/>
      </w:pPr>
      <w:r>
        <w:rPr/>
        <w:t>[[@Bible:Jer 2:34 ]][[2:34 &gt;&gt; Jer 2:34]] {{field-on:Bible}} Даже по полите ти се намери кръвОт души на невинни сиромаси:Не ги намерих с разкопаване, но по всички тези. {{field-off:Bible}}</w:t>
      </w:r>
    </w:p>
    <w:p>
      <w:pPr>
        <w:pStyle w:val="Normal"/>
        <w:rPr/>
      </w:pPr>
      <w:r>
        <w:rPr/>
        <w:t>[[@Bible:Jer 2:35 ]][[2:35 &gt;&gt; Jer 2:35]] {{field-on:Bible}} И казваш: Понеже съм неповинна,Непременно яростта му ще се отвърне от мене.Ето, аз ще се съдя с тебеЗащото казваш: Не съм съгрешила. {{field-off:Bible}}</w:t>
      </w:r>
    </w:p>
    <w:p>
      <w:pPr>
        <w:pStyle w:val="Normal"/>
        <w:rPr/>
      </w:pPr>
      <w:r>
        <w:rPr/>
        <w:t>[[@Bible:Jer 2:36 ]][[2:36 &gt;&gt; Jer 2:36]] {{field-on:Bible}} Защо се скиташ толкоз много за да промениш пътя си?Ще се посрамиш и от ЕгипетКакто се посрами от Асирия. {{field-off:Bible}}</w:t>
      </w:r>
    </w:p>
    <w:p>
      <w:pPr>
        <w:pStyle w:val="Normal"/>
        <w:rPr/>
      </w:pPr>
      <w:r>
        <w:rPr/>
        <w:t>[[@Bible:Jer 2:37 ]][[2:37 &gt;&gt; Jer 2:37]] {{field-on:Bible}} Ей, ще излезеш от тукС ръцете си на главата си;Защото Господ отметна надеждите ти,И няма да благоденствуваш в тях. {{field-off:Bible}}</w:t>
      </w:r>
    </w:p>
    <w:p>
      <w:pPr>
        <w:pStyle w:val="Heading2"/>
        <w:rPr/>
      </w:pPr>
      <w:r>
        <w:rPr/>
        <w:t>Глава 3</w:t>
      </w:r>
    </w:p>
    <w:p>
      <w:pPr>
        <w:pStyle w:val="Normal"/>
        <w:rPr/>
      </w:pPr>
      <w:r>
        <w:rPr/>
        <w:t>[[@Bible:Jer 3:1 ]][[3:1 &gt;&gt; Jer 3:1]] {{field-on:Bible}} Говорят: Ако напусне някой жена си,Та отиде от него и се ожени за друг мъж,Ще се върне ли пак онзи при нея?Не ще ли се оскверни съвсем тая земя?А ти си блудствувала с много любовници;Но върни се пак към мене, говори Господ. {{field-off:Bible}}</w:t>
      </w:r>
    </w:p>
    <w:p>
      <w:pPr>
        <w:pStyle w:val="Normal"/>
        <w:rPr/>
      </w:pPr>
      <w:r>
        <w:rPr/>
        <w:t>[[@Bible:Jer 3:2 ]][[3:2 &gt;&gt; Jer 3:2]] {{field-on:Bible}} Подигни очите си към високите местаТа виж де не са блудствували с тебе:По пътищата си седяла за тяхКакто Аравянин в пустинята,И осквернила си земятаС блудството си и със злодеянията си. {{field-off:Bible}}</w:t>
      </w:r>
    </w:p>
    <w:p>
      <w:pPr>
        <w:pStyle w:val="Normal"/>
        <w:rPr/>
      </w:pPr>
      <w:r>
        <w:rPr/>
        <w:t>[[@Bible:Jer 3:3 ]][[3:3 &gt;&gt; Jer 3:3]] {{field-on:Bible}} За то задържани бидоха дъждоветеТа не стана пролетен дъжд;А ти имаше чело на блудница:Отхвърлила си всеки срам. {{field-off:Bible}}</w:t>
      </w:r>
    </w:p>
    <w:p>
      <w:pPr>
        <w:pStyle w:val="Normal"/>
        <w:rPr/>
      </w:pPr>
      <w:r>
        <w:rPr/>
        <w:t>[[@Bible:Jer 3:4 ]][[3:4 &gt;&gt; Jer 3:4]] {{field-on:Bible}} Не щеш ли да викаш от сега към мене:Отче мой, ти си наставник на младостта ми? {{field-off:Bible}}</w:t>
      </w:r>
    </w:p>
    <w:p>
      <w:pPr>
        <w:pStyle w:val="Normal"/>
        <w:rPr/>
      </w:pPr>
      <w:r>
        <w:rPr/>
        <w:t>[[@Bible:Jer 3:5 ]][[3:5 &gt;&gt; Jer 3:5]] {{field-on:Bible}} Ще съхранява ли той гнева си за всегда?Ще го пази ли до край?Ето, така си говорила, и правила си злодеяния колкото си могла. {{field-off:Bible}}</w:t>
      </w:r>
    </w:p>
    <w:p>
      <w:pPr>
        <w:pStyle w:val="Normal"/>
        <w:rPr/>
      </w:pPr>
      <w:r>
        <w:rPr/>
        <w:t>[[@Bible:Jer 3:6 ]][[3:6 &gt;&gt; Jer 3:6]] {{field-on:Bible}} И в дните на цар Иосия Господ ми рече: Видя ли ти що стори отстъпницата Израил? Отиде на всека висока гора и под всяко зелено дърво та блудствува там. {{field-off:Bible}}</w:t>
      </w:r>
    </w:p>
    <w:p>
      <w:pPr>
        <w:pStyle w:val="Normal"/>
        <w:rPr/>
      </w:pPr>
      <w:r>
        <w:rPr/>
        <w:t>[[@Bible:Jer 3:7 ]][[3:7 &gt;&gt; Jer 3:7]] {{field-on:Bible}} И като направи всичко това, рекох: Върни се към мене; и не се върна. И видя това сестра й невярната Юда. {{field-off:Bible}}</w:t>
      </w:r>
    </w:p>
    <w:p>
      <w:pPr>
        <w:pStyle w:val="Normal"/>
        <w:rPr/>
      </w:pPr>
      <w:r>
        <w:rPr/>
        <w:t>[[@Bible:Jer 3:8 ]][[3:8 &gt;&gt; Jer 3:8]] {{field-on:Bible}} И видях че, когато Израил отстъпницата прелюбодействува, и аз я напуснах и дадох й разпусната й книга, сестра й, невярната Юда, не се устраши, но отиде та блудствува и тя. {{field-off:Bible}}</w:t>
      </w:r>
    </w:p>
    <w:p>
      <w:pPr>
        <w:pStyle w:val="Normal"/>
        <w:rPr/>
      </w:pPr>
      <w:r>
        <w:rPr/>
        <w:t>[[@Bible:Jer 3:9 ]][[3:9 &gt;&gt; Jer 3:9]] {{field-on:Bible}} И с невъздържането в блуда си оскверни местото, и прелюбодействува с каменете и с дървата. {{field-off:Bible}}</w:t>
      </w:r>
    </w:p>
    <w:p>
      <w:pPr>
        <w:pStyle w:val="Normal"/>
        <w:rPr/>
      </w:pPr>
      <w:r>
        <w:rPr/>
        <w:t>[[@Bible:Jer 3:10 ]][[3:10 &gt;&gt; Jer 3:10]] {{field-on:Bible}} И във всичко това сестра й, Юда невярната, не се върна към мене с всичкото си сърдце, но с лъжа, говори Господ. {{field-off:Bible}}</w:t>
      </w:r>
    </w:p>
    <w:p>
      <w:pPr>
        <w:pStyle w:val="Normal"/>
        <w:rPr/>
      </w:pPr>
      <w:r>
        <w:rPr/>
        <w:t>[[@Bible:Jer 3:11 ]][[3:11 &gt;&gt; Jer 3:11]] {{field-on:Bible}} И рече ми Господ: Израил отстъпницата оправда себе си повече нежели Юда невярната. {{field-off:Bible}}</w:t>
      </w:r>
    </w:p>
    <w:p>
      <w:pPr>
        <w:pStyle w:val="Normal"/>
        <w:rPr/>
      </w:pPr>
      <w:r>
        <w:rPr/>
        <w:t>[[@Bible:Jer 3:12 ]][[3:12 &gt;&gt; Jer 3:12]] {{field-on:Bible}} Иди та прогласи тези думи към север, и речи: -Върни се, Израилю, отстъпнице, говори Господ;И няма да направя да падне гневът ми върх вас:Понеже съм милостив, говори Господ,Не ще съхраня гняяв за всегда. {{field-off:Bible}}</w:t>
      </w:r>
    </w:p>
    <w:p>
      <w:pPr>
        <w:pStyle w:val="Normal"/>
        <w:rPr/>
      </w:pPr>
      <w:r>
        <w:rPr/>
        <w:t>[[@Bible:Jer 3:13 ]][[3:13 &gt;&gt; Jer 3:13]] {{field-on:Bible}} Само познай беззаконието си,че си отстъпила от Господа Бога твоего,И разделила си пътищата си на чуждитеПод всяко зелено дърво,И не послушахте гласа ми, говори Господ. {{field-off:Bible}}</w:t>
      </w:r>
    </w:p>
    <w:p>
      <w:pPr>
        <w:pStyle w:val="Normal"/>
        <w:rPr/>
      </w:pPr>
      <w:r>
        <w:rPr/>
        <w:t>[[@Bible:Jer 3:14 ]][[3:14 &gt;&gt; Jer 3:14]] {{field-on:Bible}} Върнете се, синове отстъпници, говори Господ,Ако и да се отвърнах аз от вас;И ще ви взема едного от град, а двама от род,И ще ви въведа в Сион; {{field-off:Bible}}</w:t>
      </w:r>
    </w:p>
    <w:p>
      <w:pPr>
        <w:pStyle w:val="Normal"/>
        <w:rPr/>
      </w:pPr>
      <w:r>
        <w:rPr/>
        <w:t>[[@Bible:Jer 3:15 ]][[3:15 &gt;&gt; Jer 3:15]] {{field-on:Bible}} И ще ви дам пастири според сърдцето си,И ще ви пасат със знание и разум. {{field-off:Bible}}</w:t>
      </w:r>
    </w:p>
    <w:p>
      <w:pPr>
        <w:pStyle w:val="Normal"/>
        <w:rPr/>
      </w:pPr>
      <w:r>
        <w:rPr/>
        <w:t>[[@Bible:Jer 3:16 ]][[3:16 &gt;&gt; Jer 3:16]] {{field-on:Bible}} И когато се умножите и нарастете на земята,В онези дни, говори Господ,Не ще да произносят вече: Ковчегът на завета Господен!Нито ще им дойде той на ум,Нито ще си напомнят него, нито ще го посетят,Нито ще се направи вече това. {{field-off:Bible}}</w:t>
      </w:r>
    </w:p>
    <w:p>
      <w:pPr>
        <w:pStyle w:val="Normal"/>
        <w:rPr/>
      </w:pPr>
      <w:r>
        <w:rPr/>
        <w:t>[[@Bible:Jer 3:17 ]][[3:17 &gt;&gt; Jer 3:17]] {{field-on:Bible}} В онова време ще нарекат Ерусалим престол Господен;И всичките народи ще се съберат при негоВ името Господне, в Ерусалим;И няма вече да ходятПодир жестокостта на лукавото си сърдце. {{field-off:Bible}}</w:t>
      </w:r>
    </w:p>
    <w:p>
      <w:pPr>
        <w:pStyle w:val="Normal"/>
        <w:rPr/>
      </w:pPr>
      <w:r>
        <w:rPr/>
        <w:t>[[@Bible:Jer 3:18 ]][[3:18 &gt;&gt; Jer 3:18]] {{field-on:Bible}} В онези дни Юдиният дом ще ходи с Израилевия дом;И ще дойдат наедно от северната земяВ земята която дадох наследие на отците ви. {{field-off:Bible}}</w:t>
      </w:r>
    </w:p>
    <w:p>
      <w:pPr>
        <w:pStyle w:val="Normal"/>
        <w:rPr/>
      </w:pPr>
      <w:r>
        <w:rPr/>
        <w:t>[[@Bible:Jer 3:19 ]][[3:19 &gt;&gt; Jer 3:19]] {{field-on:Bible}} Но аз думах: Как да те наредя между чадата,И да ти дам земя желаема,Славно наследие на силите на народите?И рекох: Ти ще ме назовеш: Отче мой,И няма да се отвърнеш от вслед мене. {{field-off:Bible}}</w:t>
      </w:r>
    </w:p>
    <w:p>
      <w:pPr>
        <w:pStyle w:val="Normal"/>
        <w:rPr/>
      </w:pPr>
      <w:r>
        <w:rPr/>
        <w:t>[[@Bible:Jer 3:20 ]][[3:20 &gt;&gt; Jer 3:20]] {{field-on:Bible}} Наистина както става жена невярна на мъжа си,Така вие станахте мене неверни,Доме Израилев, говори Господ. {{field-off:Bible}}</w:t>
      </w:r>
    </w:p>
    <w:p>
      <w:pPr>
        <w:pStyle w:val="Normal"/>
        <w:rPr/>
      </w:pPr>
      <w:r>
        <w:rPr/>
        <w:t>[[@Bible:Jer 3:21 ]][[3:21 &gt;&gt; Jer 3:21]] {{field-on:Bible}} По хълмовете глас се чу,Плач и моления на Израилевите синове;Защото развратиха пътя си,Забравиха Господа Бога своего. {{field-off:Bible}}</w:t>
      </w:r>
    </w:p>
    <w:p>
      <w:pPr>
        <w:pStyle w:val="Normal"/>
        <w:rPr/>
      </w:pPr>
      <w:r>
        <w:rPr/>
        <w:t>[[@Bible:Jer 3:22 ]][[3:22 &gt;&gt; Jer 3:22]] {{field-on:Bible}} Върнете се, синове отстъпници,И ще изцеля отстъпленията ви.Ето, ние идем към тебе;Защото ти си Господ Бог наш. {{field-off:Bible}}</w:t>
      </w:r>
    </w:p>
    <w:p>
      <w:pPr>
        <w:pStyle w:val="Normal"/>
        <w:rPr/>
      </w:pPr>
      <w:r>
        <w:rPr/>
        <w:t>[[@Bible:Jer 3:23 ]][[3:23 &gt;&gt; Jer 3:23]] {{field-on:Bible}} Наистина праздна е надеждата от хълмоветеИ от множеството на горите:Само в Господа Бога нашего е спасението Израилево. {{field-off:Bible}}</w:t>
      </w:r>
    </w:p>
    <w:p>
      <w:pPr>
        <w:pStyle w:val="Normal"/>
        <w:rPr/>
      </w:pPr>
      <w:r>
        <w:rPr/>
        <w:t>[[@Bible:Jer 3:24 ]][[3:24 &gt;&gt; Jer 3:24]] {{field-on:Bible}} Защото срамотата пояде труда на отците ни от младостта ви, -Стадата им и чредите им,Синовете им и дъщерите им. {{field-off:Bible}}</w:t>
      </w:r>
    </w:p>
    <w:p>
      <w:pPr>
        <w:pStyle w:val="Normal"/>
        <w:rPr/>
      </w:pPr>
      <w:r>
        <w:rPr/>
        <w:t>[[@Bible:Jer 3:25 ]][[3:25 &gt;&gt; Jer 3:25]] {{field-on:Bible}} В посрамлението си лежим,И безчестието ни покрива ни;Защото съгрешихме Господу Богу нашему,Ние и отците ни,От младостта си дори до този ден,И не послушахме гласа на Господа Бога нашего. {{field-off:Bible}}</w:t>
      </w:r>
    </w:p>
    <w:p>
      <w:pPr>
        <w:pStyle w:val="Heading2"/>
        <w:rPr/>
      </w:pPr>
      <w:r>
        <w:rPr/>
        <w:t>Глава 4</w:t>
      </w:r>
    </w:p>
    <w:p>
      <w:pPr>
        <w:pStyle w:val="Normal"/>
        <w:rPr/>
      </w:pPr>
      <w:r>
        <w:rPr/>
        <w:t>[[@Bible:Jer 4:1 ]][[4:1 &gt;&gt; Jer 4:1]] {{field-on:Bible}} Ако се върнеш, Израилю,Говори Господ, върни се към мене;И ако махнеш мерзостите си от лицето ми,Тогаз не ще бъдеш преместен. {{field-off:Bible}}</w:t>
      </w:r>
    </w:p>
    <w:p>
      <w:pPr>
        <w:pStyle w:val="Normal"/>
        <w:rPr/>
      </w:pPr>
      <w:r>
        <w:rPr/>
        <w:t>[[@Bible:Jer 4:2 ]][[4:2 &gt;&gt; Jer 4:2]] {{field-on:Bible}} И в истина, в съдба, и в правдаЩе се закълнеш и речеш: Жив Господ!И народите ще се благославят в него,И в него ще се прославят. {{field-off:Bible}}</w:t>
      </w:r>
    </w:p>
    <w:p>
      <w:pPr>
        <w:pStyle w:val="Normal"/>
        <w:rPr/>
      </w:pPr>
      <w:r>
        <w:rPr/>
        <w:t>[[@Bible:Jer 4:3 ]][[4:3 &gt;&gt; Jer 4:3]] {{field-on:Bible}} Защото така говори ГосподНа мъжете Юдини и Ерусалимски:Изорете целиняка си,И не сейте между тръне. {{field-off:Bible}}</w:t>
      </w:r>
    </w:p>
    <w:p>
      <w:pPr>
        <w:pStyle w:val="Normal"/>
        <w:rPr/>
      </w:pPr>
      <w:r>
        <w:rPr/>
        <w:t>[[@Bible:Jer 4:4 ]][[4:4 &gt;&gt; Jer 4:4]] {{field-on:Bible}} Обрежете се Господу,И отнемете краекожието на сърдцето си,Мъже Юдини и жители Ерусалимски,За да не излезе яростта ми като огън,И се разпали поради злото на деянията ви,И не ще има кой да я угаси. {{field-off:Bible}}</w:t>
      </w:r>
    </w:p>
    <w:p>
      <w:pPr>
        <w:pStyle w:val="Normal"/>
        <w:rPr/>
      </w:pPr>
      <w:r>
        <w:rPr/>
        <w:t>[[@Bible:Jer 4:5 ]][[4:5 &gt;&gt; Jer 4:5]] {{field-on:Bible}} Възвестете на Юда,И прогласете на Ерусалим, и речете:Възтръбете с тръба по земята,Викнете велегласно та речете:Съберете се, и да влезем в утвърдените градове. {{field-off:Bible}}</w:t>
      </w:r>
    </w:p>
    <w:p>
      <w:pPr>
        <w:pStyle w:val="Normal"/>
        <w:rPr/>
      </w:pPr>
      <w:r>
        <w:rPr/>
        <w:t>[[@Bible:Jer 4:6 ]][[4:6 &gt;&gt; Jer 4:6]] {{field-on:Bible}} Възвисете хоругва към Сион:Бягайте, не се спирайте;Защото аз ще докарам зло от север,И голяма погибел. {{field-off:Bible}}</w:t>
      </w:r>
    </w:p>
    <w:p>
      <w:pPr>
        <w:pStyle w:val="Normal"/>
        <w:rPr/>
      </w:pPr>
      <w:r>
        <w:rPr/>
        <w:t>[[@Bible:Jer 4:7 ]][[4:7 &gt;&gt; Jer 4:7]] {{field-on:Bible}} Лъвът възлезе от ляга си,И изтребителят на народите тръгна,Излезе от мястото си за да запусти земята ти:Градовете ти ще бъдат съсипани, и не ще имат жители. {{field-off:Bible}}</w:t>
      </w:r>
    </w:p>
    <w:p>
      <w:pPr>
        <w:pStyle w:val="Normal"/>
        <w:rPr/>
      </w:pPr>
      <w:r>
        <w:rPr/>
        <w:t>[[@Bible:Jer 4:8 ]][[4:8 &gt;&gt; Jer 4:8]] {{field-on:Bible}} За то опашете се с вретища, плачете, и лелекайте;Защото пламенната ярост Господня не се отвърна от нас: {{field-off:Bible}}</w:t>
      </w:r>
    </w:p>
    <w:p>
      <w:pPr>
        <w:pStyle w:val="Normal"/>
        <w:rPr/>
      </w:pPr>
      <w:r>
        <w:rPr/>
        <w:t>[[@Bible:Jer 4:9 ]][[4:9 &gt;&gt; Jer 4:9]] {{field-on:Bible}} В онзи ден, говори Господ,Сърдцето на царя ще се изгуби,И сърдцето на князовете;И свещениците ще се смутят,И пророците ще се ужасят. {{field-off:Bible}}</w:t>
      </w:r>
    </w:p>
    <w:p>
      <w:pPr>
        <w:pStyle w:val="Normal"/>
        <w:rPr/>
      </w:pPr>
      <w:r>
        <w:rPr/>
        <w:t>[[@Bible:Jer 4:10 ]][[4:10 &gt;&gt; Jer 4:10]] {{field-on:Bible}} Тогаз рекох: О Господи Иеова!Наистина ти съвсем си излъгал тези люде и ЕрусалимКато си казал: Мир ще имате;А ножът е достигнал до душата. {{field-off:Bible}}</w:t>
      </w:r>
    </w:p>
    <w:p>
      <w:pPr>
        <w:pStyle w:val="Normal"/>
        <w:rPr/>
      </w:pPr>
      <w:r>
        <w:rPr/>
        <w:t>[[@Bible:Jer 4:11 ]][[4:11 &gt;&gt; Jer 4:11]] {{field-on:Bible}} В онова време ще рекат на тези люде и на Ерусалим:Зноен вятър от хълмовете на пустинятаДуха към дъщерята на людете ми,Не да отвее, нито да очисти. {{field-off:Bible}}</w:t>
      </w:r>
    </w:p>
    <w:p>
      <w:pPr>
        <w:pStyle w:val="Normal"/>
        <w:rPr/>
      </w:pPr>
      <w:r>
        <w:rPr/>
        <w:t>[[@Bible:Jer 4:12 ]][[4:12 &gt;&gt; Jer 4:12]] {{field-on:Bible}} От тях силен вятър ще дойде за мене;А аз сега ще произнеса съдби на тях. {{field-off:Bible}}</w:t>
      </w:r>
    </w:p>
    <w:p>
      <w:pPr>
        <w:pStyle w:val="Normal"/>
        <w:rPr/>
      </w:pPr>
      <w:r>
        <w:rPr/>
        <w:t>[[@Bible:Jer 4:13 ]][[4:13 &gt;&gt; Jer 4:13]] {{field-on:Bible}} Ето, като облак ще възлезе,И колесниците му като вихрушка:Конете му са по-леки от орлите.Горко ни! защото сме разорени. {{field-off:Bible}}</w:t>
      </w:r>
    </w:p>
    <w:p>
      <w:pPr>
        <w:pStyle w:val="Normal"/>
        <w:rPr/>
      </w:pPr>
      <w:r>
        <w:rPr/>
        <w:t>[[@Bible:Jer 4:14 ]][[4:14 &gt;&gt; Jer 4:14]] {{field-on:Bible}} Ерусалиме, омий сърдцето си от злоЗа да се избавиш:До кога ще пребъдват в тебе лошите помисли? {{field-off:Bible}}</w:t>
      </w:r>
    </w:p>
    <w:p>
      <w:pPr>
        <w:pStyle w:val="Normal"/>
        <w:rPr/>
      </w:pPr>
      <w:r>
        <w:rPr/>
        <w:t>[[@Bible:Jer 4:15 ]][[4:15 &gt;&gt; Jer 4:15]] {{field-on:Bible}} Защото глас от Дан известяваИ прогласява скърб от гората Ефрем. {{field-off:Bible}}</w:t>
      </w:r>
    </w:p>
    <w:p>
      <w:pPr>
        <w:pStyle w:val="Normal"/>
        <w:rPr/>
      </w:pPr>
      <w:r>
        <w:rPr/>
        <w:t>[[@Bible:Jer 4:16 ]][[4:16 &gt;&gt; Jer 4:16]] {{field-on:Bible}} Обадете това на народите:Ето, прогласете против Ерусалимче обсадители идат от далечна земя,И издават вика си против Юдините градове. {{field-off:Bible}}</w:t>
      </w:r>
    </w:p>
    <w:p>
      <w:pPr>
        <w:pStyle w:val="Normal"/>
        <w:rPr/>
      </w:pPr>
      <w:r>
        <w:rPr/>
        <w:t>[[@Bible:Jer 4:17 ]][[4:17 &gt;&gt; Jer 4:17]] {{field-on:Bible}} Като стражи на полето се наредиха против него изоколо,Защото се възбунтува против мене, говори Господ. {{field-off:Bible}}</w:t>
      </w:r>
    </w:p>
    <w:p>
      <w:pPr>
        <w:pStyle w:val="Normal"/>
        <w:rPr/>
      </w:pPr>
      <w:r>
        <w:rPr/>
        <w:t>[[@Bible:Jer 4:18 ]][[4:18 &gt;&gt; Jer 4:18]] {{field-on:Bible}} Твоето поведение и твоите деяния ти причиниха това:Това е твоето зло: ей, горко е, ей, стигна до сърдцето ти. {{field-off:Bible}}</w:t>
      </w:r>
    </w:p>
    <w:p>
      <w:pPr>
        <w:pStyle w:val="Normal"/>
        <w:rPr/>
      </w:pPr>
      <w:r>
        <w:rPr/>
        <w:t>[[@Bible:Jer 4:19 ]][[4:19 &gt;&gt; Jer 4:19]] {{field-on:Bible}} Утробата ми, утробата ми!Боли ме в дълбините на сърдцето ми:Сърдцето ми се смущава в мене: не мога да мълча,Защото си чула, душо моя, глас от тръба,Възклицание на бой. {{field-off:Bible}}</w:t>
      </w:r>
    </w:p>
    <w:p>
      <w:pPr>
        <w:pStyle w:val="Normal"/>
        <w:rPr/>
      </w:pPr>
      <w:r>
        <w:rPr/>
        <w:t>[[@Bible:Jer 4:20 ]][[4:20 &gt;&gt; Jer 4:20]] {{field-on:Bible}} Погибел върх погибел се прогласява;Защото всичката земя се опустошава:Внезапно шатрите ми запустяха,И опоните ми в една минута. {{field-off:Bible}}</w:t>
      </w:r>
    </w:p>
    <w:p>
      <w:pPr>
        <w:pStyle w:val="Normal"/>
        <w:rPr/>
      </w:pPr>
      <w:r>
        <w:rPr/>
        <w:t>[[@Bible:Jer 4:21 ]][[4:21 &gt;&gt; Jer 4:21]] {{field-on:Bible}} До кога ще гледам хоругва,Ще слушам глас от тръба? {{field-off:Bible}}</w:t>
      </w:r>
    </w:p>
    <w:p>
      <w:pPr>
        <w:pStyle w:val="Normal"/>
        <w:rPr/>
      </w:pPr>
      <w:r>
        <w:rPr/>
        <w:t>[[@Bible:Jer 4:22 ]][[4:22 &gt;&gt; Jer 4:22]] {{field-on:Bible}} Защото моите люде са безумни,Не ме познават:Глупави синове са,И нямат разум;Мъдри са да правят зло,Но да правят добро не умеят. {{field-off:Bible}}</w:t>
      </w:r>
    </w:p>
    <w:p>
      <w:pPr>
        <w:pStyle w:val="Normal"/>
        <w:rPr/>
      </w:pPr>
      <w:r>
        <w:rPr/>
        <w:t>[[@Bible:Jer 4:23 ]][[4:23 &gt;&gt; Jer 4:23]] {{field-on:Bible}} Погледнах на земята, и ето, неустроена и пуста, -На небесата, и нямаше светлината им. {{field-off:Bible}}</w:t>
      </w:r>
    </w:p>
    <w:p>
      <w:pPr>
        <w:pStyle w:val="Normal"/>
        <w:rPr/>
      </w:pPr>
      <w:r>
        <w:rPr/>
        <w:t>[[@Bible:Jer 4:24 ]][[4:24 &gt;&gt; Jer 4:24]] {{field-on:Bible}} Погледнах горите, и, ето, трепереха,И всичките хълмове се тресяха. {{field-off:Bible}}</w:t>
      </w:r>
    </w:p>
    <w:p>
      <w:pPr>
        <w:pStyle w:val="Normal"/>
        <w:rPr/>
      </w:pPr>
      <w:r>
        <w:rPr/>
        <w:t>[[@Bible:Jer 4:25 ]][[4:25 &gt;&gt; Jer 4:25]] {{field-on:Bible}} Погледнах, и, ето, нямаше человек,И всичките небесни птица бяха побягнали. {{field-off:Bible}}</w:t>
      </w:r>
    </w:p>
    <w:p>
      <w:pPr>
        <w:pStyle w:val="Normal"/>
        <w:rPr/>
      </w:pPr>
      <w:r>
        <w:rPr/>
        <w:t>[[@Bible:Jer 4:26 ]][[4:26 &gt;&gt; Jer 4:26]] {{field-on:Bible}} Погледнах, и, ето, плодоносната страна пуста,И всичките й градове съсипаниОт лицето на Господа,От неговата пламенна ярост. {{field-off:Bible}}</w:t>
      </w:r>
    </w:p>
    <w:p>
      <w:pPr>
        <w:pStyle w:val="Normal"/>
        <w:rPr/>
      </w:pPr>
      <w:r>
        <w:rPr/>
        <w:t>[[@Bible:Jer 4:27 ]][[4:27 &gt;&gt; Jer 4:27]] {{field-on:Bible}} Защото така говори Господ:Всичката земя ще е пуста;Но съвършено изтребление не ща да направя. {{field-off:Bible}}</w:t>
      </w:r>
    </w:p>
    <w:p>
      <w:pPr>
        <w:pStyle w:val="Normal"/>
        <w:rPr/>
      </w:pPr>
      <w:r>
        <w:rPr/>
        <w:t>[[@Bible:Jer 4:28 ]][[4:28 &gt;&gt; Jer 4:28]] {{field-on:Bible}} За то земята ще сетува,И небесата горе ще се помрачат;Защото аз говорих, аз намислих,И не ще да се разкая нито ще се върна от това. {{field-off:Bible}}</w:t>
      </w:r>
    </w:p>
    <w:p>
      <w:pPr>
        <w:pStyle w:val="Normal"/>
        <w:rPr/>
      </w:pPr>
      <w:r>
        <w:rPr/>
        <w:t>[[@Bible:Jer 4:29 ]][[4:29 &gt;&gt; Jer 4:29]] {{field-on:Bible}} От метежа на конниците и на стрелцитеВсичкий град ще побегне:Ще отидат в гъстаците,И ще възлязат по скалите:Всеки град ще бъде оставен,И не ще да има человек да живее в тях. {{field-off:Bible}}</w:t>
      </w:r>
    </w:p>
    <w:p>
      <w:pPr>
        <w:pStyle w:val="Normal"/>
        <w:rPr/>
      </w:pPr>
      <w:r>
        <w:rPr/>
        <w:t>[[@Bible:Jer 4:30 ]][[4:30 &gt;&gt; Jer 4:30]] {{field-on:Bible}} И ти запустяла, какво ще направиш?Ако се облечеш и с червено,Ако се украсиш и със златни украшения,Ако и премного стивие да теглиш на очите си,Напраздно ще се украсиш:Любовниците ти ще те презрят, ще търсят живота ти. {{field-off:Bible}}</w:t>
      </w:r>
    </w:p>
    <w:p>
      <w:pPr>
        <w:pStyle w:val="Normal"/>
        <w:rPr/>
      </w:pPr>
      <w:r>
        <w:rPr/>
        <w:t>[[@Bible:Jer 4:31 ]][[4:31 &gt;&gt; Jer 4:31]] {{field-on:Bible}} Защото чух глас като на жена кога ражда,Болезни като на онази която първ път ражда,Глас на Сионовата дъщеряКоято въздиша, простира ръцете си,И казва: Горко ми сега!Защото душата ми чезне поради убийците. {{field-off:Bible}}</w:t>
      </w:r>
    </w:p>
    <w:p>
      <w:pPr>
        <w:pStyle w:val="Heading2"/>
        <w:rPr/>
      </w:pPr>
      <w:r>
        <w:rPr/>
        <w:t>Глава 5</w:t>
      </w:r>
    </w:p>
    <w:p>
      <w:pPr>
        <w:pStyle w:val="Normal"/>
        <w:rPr/>
      </w:pPr>
      <w:r>
        <w:rPr/>
        <w:t>[[@Bible:Jer 5:1 ]][[5:1 &gt;&gt; Jer 5:1]] {{field-on:Bible}} Обходете улиците на ЕрусалимИ вижте сега, и научете се, и потърсете в стъгдите муДа ли можете да намерите человека, -Има ли който да прави съдба, да търси истина;И аз ще простя на този град. {{field-off:Bible}}</w:t>
      </w:r>
    </w:p>
    <w:p>
      <w:pPr>
        <w:pStyle w:val="Normal"/>
        <w:rPr/>
      </w:pPr>
      <w:r>
        <w:rPr/>
        <w:t>[[@Bible:Jer 5:2 ]][[5:2 &gt;&gt; Jer 5:2]] {{field-on:Bible}} Ако и да говорят: Жив Господ!Наистина лъжливо се кълнат. {{field-off:Bible}}</w:t>
      </w:r>
    </w:p>
    <w:p>
      <w:pPr>
        <w:pStyle w:val="Normal"/>
        <w:rPr/>
      </w:pPr>
      <w:r>
        <w:rPr/>
        <w:t>[[@Bible:Jer 5:3 ]][[5:3 &gt;&gt; Jer 5:3]] {{field-on:Bible}} Господи, не гледат ли очите ти на истината?Ударил си ги, и не ги заболя;Изнурил си ги, и не рачиха да приемат поправление:Ожесточиха лицата си повече от камик:Не рачиха да се върнат. {{field-off:Bible}}</w:t>
      </w:r>
    </w:p>
    <w:p>
      <w:pPr>
        <w:pStyle w:val="Normal"/>
        <w:rPr/>
      </w:pPr>
      <w:r>
        <w:rPr/>
        <w:t>[[@Bible:Jer 5:4 ]][[5:4 &gt;&gt; Jer 5:4]] {{field-on:Bible}} Тогаз аз рекох:Наистина те са сиромаси, безумни са,Защото не знаят пътя Господен,Съдбата на Бога своего. {{field-off:Bible}}</w:t>
      </w:r>
    </w:p>
    <w:p>
      <w:pPr>
        <w:pStyle w:val="Normal"/>
        <w:rPr/>
      </w:pPr>
      <w:r>
        <w:rPr/>
        <w:t>[[@Bible:Jer 5:5 ]][[5:5 &gt;&gt; Jer 5:5]] {{field-on:Bible}} Ще отида при големитеТа ще говоря с тях;Защото те знаят пътя Господен,Съдбата на Бога своего;Но и те купно строшили хомота,Разкъсали връзките. {{field-off:Bible}}</w:t>
      </w:r>
    </w:p>
    <w:p>
      <w:pPr>
        <w:pStyle w:val="Normal"/>
        <w:rPr/>
      </w:pPr>
      <w:r>
        <w:rPr/>
        <w:t>[[@Bible:Jer 5:6 ]][[5:6 &gt;&gt; Jer 5:6]] {{field-on:Bible}} За то лъв от дъбравата ще ги порази,Вълк от пустинята ще ги изтреби,Рис ще причаква край градовете им:Който излезе от там ще бъде разкъсан;Защото се умножиха престъпленията им,Нараснаха отстъпленията им. {{field-off:Bible}}</w:t>
      </w:r>
    </w:p>
    <w:p>
      <w:pPr>
        <w:pStyle w:val="Normal"/>
        <w:rPr/>
      </w:pPr>
      <w:r>
        <w:rPr/>
        <w:t>[[@Bible:Jer 5:7 ]][[5:7 &gt;&gt; Jer 5:7]] {{field-on:Bible}} Как ще ти простя това?Синовете ти ме оставиха,И кълнеха се в онези които не са богове:Когато ги наситих, тогаз прелюбодействуваха,И на купове отиваха в домовете на блудниците. {{field-off:Bible}}</w:t>
      </w:r>
    </w:p>
    <w:p>
      <w:pPr>
        <w:pStyle w:val="Normal"/>
        <w:rPr/>
      </w:pPr>
      <w:r>
        <w:rPr/>
        <w:t>[[@Bible:Jer 5:8 ]][[5:8 &gt;&gt; Jer 5:8]] {{field-on:Bible}} Те са като хранени коне заран:Всеки ръжи подир жената на ближния си. {{field-off:Bible}}</w:t>
      </w:r>
    </w:p>
    <w:p>
      <w:pPr>
        <w:pStyle w:val="Normal"/>
        <w:rPr/>
      </w:pPr>
      <w:r>
        <w:rPr/>
        <w:t>[[@Bible:Jer 5:9 ]][[5:9 &gt;&gt; Jer 5:9]] {{field-on:Bible}} Няма ли да направя за това посещение? говори Господ;И душата ми не ще ли отмъсти против такъв народ? {{field-off:Bible}}</w:t>
      </w:r>
    </w:p>
    <w:p>
      <w:pPr>
        <w:pStyle w:val="Normal"/>
        <w:rPr/>
      </w:pPr>
      <w:r>
        <w:rPr/>
        <w:t>[[@Bible:Jer 5:10 ]][[5:10 &gt;&gt; Jer 5:10]] {{field-on:Bible}} Качете се на стените му и съсипвайте;Но не правете съвършено изтребление:Махнете забралата му,Защото не са Господни. {{field-off:Bible}}</w:t>
      </w:r>
    </w:p>
    <w:p>
      <w:pPr>
        <w:pStyle w:val="Normal"/>
        <w:rPr/>
      </w:pPr>
      <w:r>
        <w:rPr/>
        <w:t>[[@Bible:Jer 5:11 ]][[5:11 &gt;&gt; Jer 5:11]] {{field-on:Bible}} Защото Израилевът дом и Юдинът домДокараха се много невярно към мене, говори Господ. {{field-off:Bible}}</w:t>
      </w:r>
    </w:p>
    <w:p>
      <w:pPr>
        <w:pStyle w:val="Normal"/>
        <w:rPr/>
      </w:pPr>
      <w:r>
        <w:rPr/>
        <w:t>[[@Bible:Jer 5:12 ]][[5:12 &gt;&gt; Jer 5:12]] {{field-on:Bible}} Отрекоха се от Господа,И рекоха: Не е той;И няма да дойде зло на нас;Нито ще видим нож или глад; {{field-off:Bible}}</w:t>
      </w:r>
    </w:p>
    <w:p>
      <w:pPr>
        <w:pStyle w:val="Normal"/>
        <w:rPr/>
      </w:pPr>
      <w:r>
        <w:rPr/>
        <w:t>[[@Bible:Jer 5:13 ]][[5:13 &gt;&gt; Jer 5:13]] {{field-on:Bible}} И пророците са вятър,И слово Господне няма в тях:На тях ще се сбъде така. {{field-off:Bible}}</w:t>
      </w:r>
    </w:p>
    <w:p>
      <w:pPr>
        <w:pStyle w:val="Normal"/>
        <w:rPr/>
      </w:pPr>
      <w:r>
        <w:rPr/>
        <w:t>[[@Bible:Jer 5:14 ]][[5:14 &gt;&gt; Jer 5:14]] {{field-on:Bible}} За то така говори Господ Бог на Силите:Понеже говорите тази дума,Ето, аз ще направя моите слова в устата ти огън,И тези люде дърва, и ще ги пояде. {{field-off:Bible}}</w:t>
      </w:r>
    </w:p>
    <w:p>
      <w:pPr>
        <w:pStyle w:val="Normal"/>
        <w:rPr/>
      </w:pPr>
      <w:r>
        <w:rPr/>
        <w:t>[[@Bible:Jer 5:15 ]][[5:15 &gt;&gt; Jer 5:15]] {{field-on:Bible}} Ето, аз ще доведа върх вас народ от далеч,Доме Израилев, говори Господ:Народ силен е той, народ старовременен,Народ на който не знаеш езика,Нито разумяваш що говорят. {{field-off:Bible}}</w:t>
      </w:r>
    </w:p>
    <w:p>
      <w:pPr>
        <w:pStyle w:val="Normal"/>
        <w:rPr/>
      </w:pPr>
      <w:r>
        <w:rPr/>
        <w:t>[[@Bible:Jer 5:16 ]][[5:16 &gt;&gt; Jer 5:16]] {{field-on:Bible}} Тулът им е като отворен гроб:Всичките са юнаци. {{field-off:Bible}}</w:t>
      </w:r>
    </w:p>
    <w:p>
      <w:pPr>
        <w:pStyle w:val="Normal"/>
        <w:rPr/>
      </w:pPr>
      <w:r>
        <w:rPr/>
        <w:t>[[@Bible:Jer 5:17 ]][[5:17 &gt;&gt; Jer 5:17]] {{field-on:Bible}} И ще пояждат жетвата ти и хляба ти,Който синовете ти и дъщерите ти щяха да ядат:Ще пояждат стадата ти и говедата ти:Ще пояждат лозята ти и смоковниците ти:Ще съсипят с меч укрепените ти градовеНа които ти се надееш. {{field-off:Bible}}</w:t>
      </w:r>
    </w:p>
    <w:p>
      <w:pPr>
        <w:pStyle w:val="Normal"/>
        <w:rPr/>
      </w:pPr>
      <w:r>
        <w:rPr/>
        <w:t>[[@Bible:Jer 5:18 ]][[5:18 &gt;&gt; Jer 5:18]] {{field-on:Bible}} Но, и в онези дни, говори Господ,Не ща да направя съвършено изтребление у вас. {{field-off:Bible}}</w:t>
      </w:r>
    </w:p>
    <w:p>
      <w:pPr>
        <w:pStyle w:val="Normal"/>
        <w:rPr/>
      </w:pPr>
      <w:r>
        <w:rPr/>
        <w:t>[[@Bible:Jer 5:19 ]][[5:19 &gt;&gt; Jer 5:19]] {{field-on:Bible}} И когато речете: Защо направиГоспод Бог наш всичко това нам?Тогаз ще им речеш:Както ме оставихтеТа слугувахте на чужди богове в земята ваша,Така ще бъдете слуги на чужденци в земя не ваша. {{field-off:Bible}}</w:t>
      </w:r>
    </w:p>
    <w:p>
      <w:pPr>
        <w:pStyle w:val="Normal"/>
        <w:rPr/>
      </w:pPr>
      <w:r>
        <w:rPr/>
        <w:t>[[@Bible:Jer 5:20 ]][[5:20 &gt;&gt; Jer 5:20]] {{field-on:Bible}} Възвестете това на Якововия дом,И прогласете го в Юда, и кажете: {{field-off:Bible}}</w:t>
      </w:r>
    </w:p>
    <w:p>
      <w:pPr>
        <w:pStyle w:val="Normal"/>
        <w:rPr/>
      </w:pPr>
      <w:r>
        <w:rPr/>
        <w:t>[[@Bible:Jer 5:21 ]][[5:21 &gt;&gt; Jer 5:21]] {{field-on:Bible}} чуйте сега това, люде глупави и неразумни,Които очи имате и не видите,Уши имате и не чуете. {{field-off:Bible}}</w:t>
      </w:r>
    </w:p>
    <w:p>
      <w:pPr>
        <w:pStyle w:val="Normal"/>
        <w:rPr/>
      </w:pPr>
      <w:r>
        <w:rPr/>
        <w:t>[[@Bible:Jer 5:22 ]][[5:22 &gt;&gt; Jer 5:22]] {{field-on:Bible}} Не ще ли се убоите от мене? говори Господ:Не ще ли треперите пред менеКойто турих пясъка предел на морето с вечна заповед,И няма да го премине,И смущават се вълните му, но няма да се преукрепят,И шумят, но няма да го преминат? {{field-off:Bible}}</w:t>
      </w:r>
    </w:p>
    <w:p>
      <w:pPr>
        <w:pStyle w:val="Normal"/>
        <w:rPr/>
      </w:pPr>
      <w:r>
        <w:rPr/>
        <w:t>[[@Bible:Jer 5:23 ]][[5:23 &gt;&gt; Jer 5:23]] {{field-on:Bible}} Но тези люде имат сърдце крамолно и непокорно;Отстъпиха и отидоха. {{field-off:Bible}}</w:t>
      </w:r>
    </w:p>
    <w:p>
      <w:pPr>
        <w:pStyle w:val="Normal"/>
        <w:rPr/>
      </w:pPr>
      <w:r>
        <w:rPr/>
        <w:t>[[@Bible:Jer 5:24 ]][[5:24 &gt;&gt; Jer 5:24]] {{field-on:Bible}} И не рекоха в сърдцето си:Да се боим сега от Господа Бога нашегоКойто дава ранния и късния дъжд във времето му,Съхранява за нас определените седмици на жетвата. {{field-off:Bible}}</w:t>
      </w:r>
    </w:p>
    <w:p>
      <w:pPr>
        <w:pStyle w:val="Normal"/>
        <w:rPr/>
      </w:pPr>
      <w:r>
        <w:rPr/>
        <w:t>[[@Bible:Jer 5:25 ]][[5:25 &gt;&gt; Jer 5:25]] {{field-on:Bible}} Беззаконията ви отбиха тези неща,И греховете ви лишиха ви от доброто. {{field-off:Bible}}</w:t>
      </w:r>
    </w:p>
    <w:p>
      <w:pPr>
        <w:pStyle w:val="Normal"/>
        <w:rPr/>
      </w:pPr>
      <w:r>
        <w:rPr/>
        <w:t>[[@Bible:Jer 5:26 ]][[5:26 &gt;&gt; Jer 5:26]] {{field-on:Bible}} Защото се намериха между людете ми нечестиви:Причакват както ловец който се слага;Полагат сети, хващат человеци. {{field-off:Bible}}</w:t>
      </w:r>
    </w:p>
    <w:p>
      <w:pPr>
        <w:pStyle w:val="Normal"/>
        <w:rPr/>
      </w:pPr>
      <w:r>
        <w:rPr/>
        <w:t>[[@Bible:Jer 5:27 ]][[5:27 &gt;&gt; Jer 5:27]] {{field-on:Bible}} Както е пълна решетка с птици,Така домовете им са пълни с лъст;За то се възвеличиха, и обогатиха, {{field-off:Bible}}</w:t>
      </w:r>
    </w:p>
    <w:p>
      <w:pPr>
        <w:pStyle w:val="Normal"/>
        <w:rPr/>
      </w:pPr>
      <w:r>
        <w:rPr/>
        <w:t>[[@Bible:Jer 5:28 ]][[5:28 &gt;&gt; Jer 5:28]] {{field-on:Bible}} Отлъстяха, станаха лъскави,Надминаха даже делата на нечестивите:Не съдят съдбата – съдбата на сирачето, - и благоденствуват;И правото на нищите не съдят. {{field-off:Bible}}</w:t>
      </w:r>
    </w:p>
    <w:p>
      <w:pPr>
        <w:pStyle w:val="Normal"/>
        <w:rPr/>
      </w:pPr>
      <w:r>
        <w:rPr/>
        <w:t>[[@Bible:Jer 5:29 ]][[5:29 &gt;&gt; Jer 5:29]] {{field-on:Bible}} Не ща ли направи за това посещение? говори Господ:Душата ми не ще ли отмъсти на такъв народ? {{field-off:Bible}}</w:t>
      </w:r>
    </w:p>
    <w:p>
      <w:pPr>
        <w:pStyle w:val="Normal"/>
        <w:rPr/>
      </w:pPr>
      <w:r>
        <w:rPr/>
        <w:t>[[@Bible:Jer 5:30 ]][[5:30 &gt;&gt; Jer 5:30]] {{field-on:Bible}} Удивителни и ужасни дела станаха в таз земя: {{field-off:Bible}}</w:t>
      </w:r>
    </w:p>
    <w:p>
      <w:pPr>
        <w:pStyle w:val="Normal"/>
        <w:rPr/>
      </w:pPr>
      <w:r>
        <w:rPr/>
        <w:t>[[@Bible:Jer 5:31 ]][[5:31 &gt;&gt; Jer 5:31]] {{field-on:Bible}} Пророците пророчествуват лъжливо,И свещениците владичествуват чрез тях;И людете ми така обичат;А какво ще направите в сетнината на това? {{field-off:Bible}}</w:t>
      </w:r>
    </w:p>
    <w:p>
      <w:pPr>
        <w:pStyle w:val="Heading2"/>
        <w:rPr/>
      </w:pPr>
      <w:r>
        <w:rPr/>
        <w:t>Глава 6</w:t>
      </w:r>
    </w:p>
    <w:p>
      <w:pPr>
        <w:pStyle w:val="Normal"/>
        <w:rPr/>
      </w:pPr>
      <w:r>
        <w:rPr/>
        <w:t>[[@Bible:Jer 6:1 ]][[6:1 &gt;&gt; Jer 6:1]] {{field-on:Bible}} Синове Вениаминови, бягайтеОтсред Ерусалим,И възтръбете с тръба в Текуе,И възвишете знак във Вет-акерем;Защото зло проникнува от север,И голяма погибел. {{field-off:Bible}}</w:t>
      </w:r>
    </w:p>
    <w:p>
      <w:pPr>
        <w:pStyle w:val="Normal"/>
        <w:rPr/>
      </w:pPr>
      <w:r>
        <w:rPr/>
        <w:t>[[@Bible:Jer 6:2 ]][[6:2 &gt;&gt; Jer 6:2]] {{field-on:Bible}} Уподобих Сионовата дъщеряНа благолепна и нежна жена. {{field-off:Bible}}</w:t>
      </w:r>
    </w:p>
    <w:p>
      <w:pPr>
        <w:pStyle w:val="Normal"/>
        <w:rPr/>
      </w:pPr>
      <w:r>
        <w:rPr/>
        <w:t>[[@Bible:Jer 6:3 ]][[6:3 &gt;&gt; Jer 6:3]] {{field-on:Bible}} Пастирите и стадата им ще дойдат при нея:Ще поставят шатри наоколо против нея:Ще пасат всеки на мястото си. {{field-off:Bible}}</w:t>
      </w:r>
    </w:p>
    <w:p>
      <w:pPr>
        <w:pStyle w:val="Normal"/>
        <w:rPr/>
      </w:pPr>
      <w:r>
        <w:rPr/>
        <w:t>[[@Bible:Jer 6:4 ]][[6:4 &gt;&gt; Jer 6:4]] {{field-on:Bible}} Пригответе бран против нея:Станете и да възлезем към пладне.Горко ни! защото се преклонява денят,Защото се простират вечерните сенки. {{field-off:Bible}}</w:t>
      </w:r>
    </w:p>
    <w:p>
      <w:pPr>
        <w:pStyle w:val="Normal"/>
        <w:rPr/>
      </w:pPr>
      <w:r>
        <w:rPr/>
        <w:t>[[@Bible:Jer 6:5 ]][[6:5 &gt;&gt; Jer 6:5]] {{field-on:Bible}} Станете и да възлезем през нощ,И да съборим палатите й. {{field-off:Bible}}</w:t>
      </w:r>
    </w:p>
    <w:p>
      <w:pPr>
        <w:pStyle w:val="Normal"/>
        <w:rPr/>
      </w:pPr>
      <w:r>
        <w:rPr/>
        <w:t>[[@Bible:Jer 6:6 ]][[6:6 &gt;&gt; Jer 6:6]] {{field-on:Bible}} Защото така говори Господ Саваот:Отсечете дървя,И дигнете окопи против Ерусалим:Той е градът върх който трябва да стане посещение:Той е всичкий насилие в себе си. {{field-off:Bible}}</w:t>
      </w:r>
    </w:p>
    <w:p>
      <w:pPr>
        <w:pStyle w:val="Normal"/>
        <w:rPr/>
      </w:pPr>
      <w:r>
        <w:rPr/>
        <w:t>[[@Bible:Jer 6:7 ]][[6:7 &gt;&gt; Jer 6:7]] {{field-on:Bible}} Както блика вода от извора,Така блика злото от него:Насилство и грабеж се чуе в него:Пред мене непрестанно има болест и рани. {{field-off:Bible}}</w:t>
      </w:r>
    </w:p>
    <w:p>
      <w:pPr>
        <w:pStyle w:val="Normal"/>
        <w:rPr/>
      </w:pPr>
      <w:r>
        <w:rPr/>
        <w:t>[[@Bible:Jer 6:8 ]][[6:8 &gt;&gt; Jer 6:8]] {{field-on:Bible}} Поправи се, Ерусалиме,Да се не оттегли душата ми от тебе:Да те не направя пуст, земя ненаселена. {{field-off:Bible}}</w:t>
      </w:r>
    </w:p>
    <w:p>
      <w:pPr>
        <w:pStyle w:val="Normal"/>
        <w:rPr/>
      </w:pPr>
      <w:r>
        <w:rPr/>
        <w:t>[[@Bible:Jer 6:9 ]][[6:9 &gt;&gt; Jer 6:9]] {{field-on:Bible}} Така говори Господ Саваот:Ще берат и ще оберат като лозе остатъка на Израиля:Върни ръката си както берачът в кошниците. {{field-off:Bible}}</w:t>
      </w:r>
    </w:p>
    <w:p>
      <w:pPr>
        <w:pStyle w:val="Normal"/>
        <w:rPr/>
      </w:pPr>
      <w:r>
        <w:rPr/>
        <w:t>[[@Bible:Jer 6:10 ]][[6:10 &gt;&gt; Jer 6:10]] {{field-on:Bible}} Кому ще говоря,И към кого ще засвидетелствувам, да чуят?Ето, ухото им е необрязано,И не могат да чуят;Ето, словото Господне е укор за тях:Нямат благоволение в него. {{field-off:Bible}}</w:t>
      </w:r>
    </w:p>
    <w:p>
      <w:pPr>
        <w:pStyle w:val="Normal"/>
        <w:rPr/>
      </w:pPr>
      <w:r>
        <w:rPr/>
        <w:t>[[@Bible:Jer 6:11 ]][[6:11 &gt;&gt; Jer 6:11]] {{field-on:Bible}} За то пълен съм с ярост Господня:Не мога вече да се въздържам:Ще я изливам върх младенците по вън,И върх събранието на младите купно;Защото ще бъдат грабнати мъж с жена,И старец купно с престарял. {{field-off:Bible}}</w:t>
      </w:r>
    </w:p>
    <w:p>
      <w:pPr>
        <w:pStyle w:val="Normal"/>
        <w:rPr/>
      </w:pPr>
      <w:r>
        <w:rPr/>
        <w:t>[[@Bible:Jer 6:12 ]][[6:12 &gt;&gt; Jer 6:12]] {{field-on:Bible}} И къщите им ще минат на други,Полетата и жените им наедно;Защото ще простра ръката сиВърху жителите на тази земя, говори Господ. {{field-off:Bible}}</w:t>
      </w:r>
    </w:p>
    <w:p>
      <w:pPr>
        <w:pStyle w:val="Normal"/>
        <w:rPr/>
      </w:pPr>
      <w:r>
        <w:rPr/>
        <w:t>[[@Bible:Jer 6:13 ]][[6:13 &gt;&gt; Jer 6:13]] {{field-on:Bible}} Защото от малкия им до големия имВсеки се е вдал в лихоимство;И от пророк до свещеникВсеки прави лъжа. {{field-off:Bible}}</w:t>
      </w:r>
    </w:p>
    <w:p>
      <w:pPr>
        <w:pStyle w:val="Normal"/>
        <w:rPr/>
      </w:pPr>
      <w:r>
        <w:rPr/>
        <w:t>[[@Bible:Jer 6:14 ]][[6:14 &gt;&gt; Jer 6:14]] {{field-on:Bible}} И повърхно са лекували съкрушението на дъщерята на людете ми,Като казват: Мир, мир!А няма мир. {{field-off:Bible}}</w:t>
      </w:r>
    </w:p>
    <w:p>
      <w:pPr>
        <w:pStyle w:val="Normal"/>
        <w:rPr/>
      </w:pPr>
      <w:r>
        <w:rPr/>
        <w:t>[[@Bible:Jer 6:15 ]][[6:15 &gt;&gt; Jer 6:15]] {{field-on:Bible}} Засрамиха ли се когато направиха мерзости?Ей, никак не ги досрамя,И стид що е не знаят.За то ще паднат между падащите;Когато ги посетя ще се низринат, говори Господ. {{field-off:Bible}}</w:t>
      </w:r>
    </w:p>
    <w:p>
      <w:pPr>
        <w:pStyle w:val="Normal"/>
        <w:rPr/>
      </w:pPr>
      <w:r>
        <w:rPr/>
        <w:t>[[@Bible:Jer 6:16 ]][[6:16 &gt;&gt; Jer 6:16]] {{field-on:Bible}} Така говори Господ:Застанете на пътищата та вижте,И попитайте за пътеките от века,Де е добрият път, и ходете по него,И ще намерите покой на душите си;Но те рекоха: Не щем да ходим. {{field-off:Bible}}</w:t>
      </w:r>
    </w:p>
    <w:p>
      <w:pPr>
        <w:pStyle w:val="Normal"/>
        <w:rPr/>
      </w:pPr>
      <w:r>
        <w:rPr/>
        <w:t>[[@Bible:Jer 6:17 ]][[6:17 &gt;&gt; Jer 6:17]] {{field-on:Bible}} И поставих пазачи над вас,И казах: Слушайте гласа на тръбата;Но те рекоха: Не щем да слушаме. {{field-off:Bible}}</w:t>
      </w:r>
    </w:p>
    <w:p>
      <w:pPr>
        <w:pStyle w:val="Normal"/>
        <w:rPr/>
      </w:pPr>
      <w:r>
        <w:rPr/>
        <w:t>[[@Bible:Jer 6:18 ]][[6:18 &gt;&gt; Jer 6:18]] {{field-on:Bible}} За то слушайте, народи, и ти, събрание,Узнай що има между тях. {{field-off:Bible}}</w:t>
      </w:r>
    </w:p>
    <w:p>
      <w:pPr>
        <w:pStyle w:val="Normal"/>
        <w:rPr/>
      </w:pPr>
      <w:r>
        <w:rPr/>
        <w:t>[[@Bible:Jer 6:19 ]][[6:19 &gt;&gt; Jer 6:19]] {{field-on:Bible}} Слушай, земльо:Ето, аз ще докарам зло върх тези люде,Плода на помислите им;Защото не внимаха в словата миНито в закона ми, но го отхвърлиха. {{field-off:Bible}}</w:t>
      </w:r>
    </w:p>
    <w:p>
      <w:pPr>
        <w:pStyle w:val="Normal"/>
        <w:rPr/>
      </w:pPr>
      <w:r>
        <w:rPr/>
        <w:t>[[@Bible:Jer 6:20 ]][[6:20 &gt;&gt; Jer 6:20]] {{field-on:Bible}} Защо ми е ливанът що доносят от Сава,И благовонната тръст от далечна земя?Всесъженията ви не са приятни,Нито жъртвите ви угодни мене. {{field-off:Bible}}</w:t>
      </w:r>
    </w:p>
    <w:p>
      <w:pPr>
        <w:pStyle w:val="Normal"/>
        <w:rPr/>
      </w:pPr>
      <w:r>
        <w:rPr/>
        <w:t>[[@Bible:Jer 6:21 ]][[6:21 &gt;&gt; Jer 6:21]] {{field-on:Bible}} За то така говори Господ:Ето, аз ще туря препъвания пред тези люде;И отците и синовете купно ще се препънат от тях,Съседът и приятелят му ще погинат. {{field-off:Bible}}</w:t>
      </w:r>
    </w:p>
    <w:p>
      <w:pPr>
        <w:pStyle w:val="Normal"/>
        <w:rPr/>
      </w:pPr>
      <w:r>
        <w:rPr/>
        <w:t>[[@Bible:Jer 6:22 ]][[6:22 &gt;&gt; Jer 6:22]] {{field-on:Bible}} Така говори Господ:Ето, люде идат от северната земя,И народ голям ще се събуди от краищата на земята. {{field-off:Bible}}</w:t>
      </w:r>
    </w:p>
    <w:p>
      <w:pPr>
        <w:pStyle w:val="Normal"/>
        <w:rPr/>
      </w:pPr>
      <w:r>
        <w:rPr/>
        <w:t>[[@Bible:Jer 6:23 ]][[6:23 &gt;&gt; Jer 6:23]] {{field-on:Bible}} Лък и копие държат:Жестоки са, и немилостиви:Гласът им шуми както море:Възседнали са на коне,Опълчени като мъже на бранПротив тебе, дъщи Сионова. {{field-off:Bible}}</w:t>
      </w:r>
    </w:p>
    <w:p>
      <w:pPr>
        <w:pStyle w:val="Normal"/>
        <w:rPr/>
      </w:pPr>
      <w:r>
        <w:rPr/>
        <w:t>[[@Bible:Jer 6:24 ]][[6:24 &gt;&gt; Jer 6:24]] {{field-on:Bible}} чухме слуха им:Ръцете ни ослабеха:Утеснение ни обзе,И болезни като на жена що ражда. {{field-off:Bible}}</w:t>
      </w:r>
    </w:p>
    <w:p>
      <w:pPr>
        <w:pStyle w:val="Normal"/>
        <w:rPr/>
      </w:pPr>
      <w:r>
        <w:rPr/>
        <w:t>[[@Bible:Jer 6:25 ]][[6:25 &gt;&gt; Jer 6:25]] {{field-on:Bible}} Не излезвайте в полето, и в път не ходете;Защото ето меча на неприятеля, и треперане от всякъде. {{field-off:Bible}}</w:t>
      </w:r>
    </w:p>
    <w:p>
      <w:pPr>
        <w:pStyle w:val="Normal"/>
        <w:rPr/>
      </w:pPr>
      <w:r>
        <w:rPr/>
        <w:t>[[@Bible:Jer 6:26 ]][[6:26 &gt;&gt; Jer 6:26]] {{field-on:Bible}} Дъщи на людете ми, опаши се с вретищеИ валяй се в пепел,Направи си сетувание като за единороден,Заплачи горко;Защото изтребителят ще дойде внезапно върх нас. {{field-off:Bible}}</w:t>
      </w:r>
    </w:p>
    <w:p>
      <w:pPr>
        <w:pStyle w:val="Normal"/>
        <w:rPr/>
      </w:pPr>
      <w:r>
        <w:rPr/>
        <w:t>[[@Bible:Jer 6:27 ]][[6:27 &gt;&gt; Jer 6:27]] {{field-on:Bible}} Турих те изпитател, твърдел между людете си,За да узнаеш и да изпиташ пътя им. {{field-off:Bible}}</w:t>
      </w:r>
    </w:p>
    <w:p>
      <w:pPr>
        <w:pStyle w:val="Normal"/>
        <w:rPr/>
      </w:pPr>
      <w:r>
        <w:rPr/>
        <w:t>[[@Bible:Jer 6:28 ]][[6:28 &gt;&gt; Jer 6:28]] {{field-on:Bible}} Всичките са съвсем отстъпници, ходят та злословят:Мед са и желязо: всичките са разтлени. {{field-off:Bible}}</w:t>
      </w:r>
    </w:p>
    <w:p>
      <w:pPr>
        <w:pStyle w:val="Normal"/>
        <w:rPr/>
      </w:pPr>
      <w:r>
        <w:rPr/>
        <w:t>[[@Bible:Jer 6:29 ]][[6:29 &gt;&gt; Jer 6:29]] {{field-on:Bible}} Мехът изгоря:Свинецът се изнури от огъня:Разтопителят напраздно разтопява,Защото злите не се отделиха. {{field-off:Bible}}</w:t>
      </w:r>
    </w:p>
    <w:p>
      <w:pPr>
        <w:pStyle w:val="Normal"/>
        <w:rPr/>
      </w:pPr>
      <w:r>
        <w:rPr/>
        <w:t>[[@Bible:Jer 6:30 ]][[6:30 &gt;&gt; Jer 6:30]] {{field-on:Bible}} Сребро отхвърлено ще ги нарекат,Защото Господ ги отхвърли. {{field-off:Bible}}</w:t>
      </w:r>
    </w:p>
    <w:p>
      <w:pPr>
        <w:pStyle w:val="Heading2"/>
        <w:rPr/>
      </w:pPr>
      <w:r>
        <w:rPr/>
        <w:t>Глава 7</w:t>
      </w:r>
    </w:p>
    <w:p>
      <w:pPr>
        <w:pStyle w:val="Normal"/>
        <w:rPr/>
      </w:pPr>
      <w:r>
        <w:rPr/>
        <w:t>[[@Bible:Jer 7:1 ]][[7:1 &gt;&gt; Jer 7:1]] {{field-on:Bible}} Словото което биде към Иеремия от Господа. И рече: - {{field-off:Bible}}</w:t>
      </w:r>
    </w:p>
    <w:p>
      <w:pPr>
        <w:pStyle w:val="Normal"/>
        <w:rPr/>
      </w:pPr>
      <w:r>
        <w:rPr/>
        <w:t>[[@Bible:Jer 7:2 ]][[7:2 &gt;&gt; Jer 7:2]] {{field-on:Bible}} Застани във вратата на дома ГосподенТа проповядай там това слово, и речи:Слушайте словото Господне, всички ЮдоКоито влизате през тези врата за да се поклоните Господу. {{field-off:Bible}}</w:t>
      </w:r>
    </w:p>
    <w:p>
      <w:pPr>
        <w:pStyle w:val="Normal"/>
        <w:rPr/>
      </w:pPr>
      <w:r>
        <w:rPr/>
        <w:t>[[@Bible:Jer 7:3 ]][[7:3 &gt;&gt; Jer 7:3]] {{field-on:Bible}} Така говори Господ Саваот, Бог Израилев:Поправете пътищата си и деянията си,И ще ви утвърдя на това място. {{field-off:Bible}}</w:t>
      </w:r>
    </w:p>
    <w:p>
      <w:pPr>
        <w:pStyle w:val="Normal"/>
        <w:rPr/>
      </w:pPr>
      <w:r>
        <w:rPr/>
        <w:t>[[@Bible:Jer 7:4 ]][[7:4 &gt;&gt; Jer 7:4]] {{field-on:Bible}} Не се надейте на лъжливи думи да казвате:Храмът Господен, храмът Господен,Храмът Господен е това. {{field-off:Bible}}</w:t>
      </w:r>
    </w:p>
    <w:p>
      <w:pPr>
        <w:pStyle w:val="Normal"/>
        <w:rPr/>
      </w:pPr>
      <w:r>
        <w:rPr/>
        <w:t>[[@Bible:Jer 7:5 ]][[7:5 &gt;&gt; Jer 7:5]] {{field-on:Bible}} Защото ако наистина поправите пътищата си и деянията си,Ако съвършено вършите съдба между человека и ближния му, {{field-off:Bible}}</w:t>
      </w:r>
    </w:p>
    <w:p>
      <w:pPr>
        <w:pStyle w:val="Normal"/>
        <w:rPr/>
      </w:pPr>
      <w:r>
        <w:rPr/>
        <w:t>[[@Bible:Jer 7:6 ]][[7:6 &gt;&gt; Jer 7:6]] {{field-on:Bible}} Ако не насилствувате чужденеца, сирачето, и вдовицата,И не проливате неповинна кръв на това място,Нито ходите вслед чужди богове за ваша повреда, {{field-off:Bible}}</w:t>
      </w:r>
    </w:p>
    <w:p>
      <w:pPr>
        <w:pStyle w:val="Normal"/>
        <w:rPr/>
      </w:pPr>
      <w:r>
        <w:rPr/>
        <w:t>[[@Bible:Jer 7:7 ]][[7:7 &gt;&gt; Jer 7:7]] {{field-on:Bible}} Тогаз ще ви направя да живеете на това място,В земята която дадох на отците ви от века до века. {{field-off:Bible}}</w:t>
      </w:r>
    </w:p>
    <w:p>
      <w:pPr>
        <w:pStyle w:val="Normal"/>
        <w:rPr/>
      </w:pPr>
      <w:r>
        <w:rPr/>
        <w:t>[[@Bible:Jer 7:8 ]][[7:8 &gt;&gt; Jer 7:8]] {{field-on:Bible}} Ето, вие се надеете на лъжливи думиОт които няма да се ползувате. {{field-off:Bible}}</w:t>
      </w:r>
    </w:p>
    <w:p>
      <w:pPr>
        <w:pStyle w:val="Normal"/>
        <w:rPr/>
      </w:pPr>
      <w:r>
        <w:rPr/>
        <w:t>[[@Bible:Jer 7:9 ]][[7:9 &gt;&gt; Jer 7:9]] {{field-on:Bible}} Да ли като крадете, убивате, и прелюбодействувате,И се кълнете лъжливо, и кадите Ваалу,И ходите подир други богове които не знаехте, {{field-off:Bible}}</w:t>
      </w:r>
    </w:p>
    <w:p>
      <w:pPr>
        <w:pStyle w:val="Normal"/>
        <w:rPr/>
      </w:pPr>
      <w:r>
        <w:rPr/>
        <w:t>[[@Bible:Jer 7:10 ]][[7:10 &gt;&gt; Jer 7:10]] {{field-on:Bible}} Дохождате после и стоите пред мене в този домВърху който се призва моето имеТа говорите: Отървахме се за да правим всички тези мерзости? {{field-off:Bible}}</w:t>
      </w:r>
    </w:p>
    <w:p>
      <w:pPr>
        <w:pStyle w:val="Normal"/>
        <w:rPr/>
      </w:pPr>
      <w:r>
        <w:rPr/>
        <w:t>[[@Bible:Jer 7:11 ]][[7:11 &gt;&gt; Jer 7:11]] {{field-on:Bible}} Въртеп разбойнически ли стана пред вас този домВърху който се призва моето име?Ето, сам аз видях това, говори Господ. {{field-off:Bible}}</w:t>
      </w:r>
    </w:p>
    <w:p>
      <w:pPr>
        <w:pStyle w:val="Normal"/>
        <w:rPr/>
      </w:pPr>
      <w:r>
        <w:rPr/>
        <w:t>[[@Bible:Jer 7:12 ]][[7:12 &gt;&gt; Jer 7:12]] {{field-on:Bible}} Но идете сега към мястото ми което бе в Сило,Дето турих името си в начало,Та вижте що му направихЗа злодеянието на людете си Израил. {{field-off:Bible}}</w:t>
      </w:r>
    </w:p>
    <w:p>
      <w:pPr>
        <w:pStyle w:val="Normal"/>
        <w:rPr/>
      </w:pPr>
      <w:r>
        <w:rPr/>
        <w:t>[[@Bible:Jer 7:13 ]][[7:13 &gt;&gt; Jer 7:13]] {{field-on:Bible}} И сега, понеже направихте всички тези дела, говори Господ,И говорих ви, като ставах рано и говорех, и не послушахте,И зовах ви, и не отговорихте; {{field-off:Bible}}</w:t>
      </w:r>
    </w:p>
    <w:p>
      <w:pPr>
        <w:pStyle w:val="Normal"/>
        <w:rPr/>
      </w:pPr>
      <w:r>
        <w:rPr/>
        <w:t>[[@Bible:Jer 7:14 ]][[7:14 &gt;&gt; Jer 7:14]] {{field-on:Bible}} За то ще направя на дома върху който се призва моето име,На който се надеете вие,И на мястото което дадох вам и на отците ви,Както направих на Сило. {{field-off:Bible}}</w:t>
      </w:r>
    </w:p>
    <w:p>
      <w:pPr>
        <w:pStyle w:val="Normal"/>
        <w:rPr/>
      </w:pPr>
      <w:r>
        <w:rPr/>
        <w:t>[[@Bible:Jer 7:15 ]][[7:15 &gt;&gt; Jer 7:15]] {{field-on:Bible}} И ще ви отхвърля от лицето сиКакто отхвърлих всичките си братя,Всичкото Ефремово семе. {{field-off:Bible}}</w:t>
      </w:r>
    </w:p>
    <w:p>
      <w:pPr>
        <w:pStyle w:val="Normal"/>
        <w:rPr/>
      </w:pPr>
      <w:r>
        <w:rPr/>
        <w:t>[[@Bible:Jer 7:16 ]][[7:16 &gt;&gt; Jer 7:16]] {{field-on:Bible}} А ти не се моли за тези люде,И не възвишавай викане или молене за тях,Нито ходатайствувай при мене;Защото не ща да те послушам. {{field-off:Bible}}</w:t>
      </w:r>
    </w:p>
    <w:p>
      <w:pPr>
        <w:pStyle w:val="Normal"/>
        <w:rPr/>
      </w:pPr>
      <w:r>
        <w:rPr/>
        <w:t>[[@Bible:Jer 7:17 ]][[7:17 &gt;&gt; Jer 7:17]] {{field-on:Bible}} Не видиш ли що правят те в Юдините градовеИ по Ерусалимските улици? {{field-off:Bible}}</w:t>
      </w:r>
    </w:p>
    <w:p>
      <w:pPr>
        <w:pStyle w:val="Normal"/>
        <w:rPr/>
      </w:pPr>
      <w:r>
        <w:rPr/>
        <w:t>[[@Bible:Jer 7:18 ]][[7:18 &gt;&gt; Jer 7:18]] {{field-on:Bible}} Синовете събират дърва,И бащите кладат огъня,И жените месят тестотоЗа да направят пити на небесната царица,И да направят възлияния на други богове,За да ме прогневят. {{field-off:Bible}}</w:t>
      </w:r>
    </w:p>
    <w:p>
      <w:pPr>
        <w:pStyle w:val="Normal"/>
        <w:rPr/>
      </w:pPr>
      <w:r>
        <w:rPr/>
        <w:t>[[@Bible:Jer 7:19 ]][[7:19 &gt;&gt; Jer 7:19]] {{field-on:Bible}} Да ли мене прогневяват? говори Господ, -Не себе си ли за посрамяване на лицата си? {{field-off:Bible}}</w:t>
      </w:r>
    </w:p>
    <w:p>
      <w:pPr>
        <w:pStyle w:val="Normal"/>
        <w:rPr/>
      </w:pPr>
      <w:r>
        <w:rPr/>
        <w:t>[[@Bible:Jer 7:20 ]][[7:20 &gt;&gt; Jer 7:20]] {{field-on:Bible}} За то така говори Господ Иеова:Ето, гневът ми и яростта ми се изливат на това място,На человек, и на скот,И на полските дървета,И на земния плод;И ще се запали, и няма да угасне. {{field-off:Bible}}</w:t>
      </w:r>
    </w:p>
    <w:p>
      <w:pPr>
        <w:pStyle w:val="Normal"/>
        <w:rPr/>
      </w:pPr>
      <w:r>
        <w:rPr/>
        <w:t>[[@Bible:Jer 7:21 ]][[7:21 &gt;&gt; Jer 7:21]] {{field-on:Bible}} Така говори Господ Саваот, Бог Израилев:Приложете всесъженията си на жъртвите си,И яжте месо. {{field-off:Bible}}</w:t>
      </w:r>
    </w:p>
    <w:p>
      <w:pPr>
        <w:pStyle w:val="Normal"/>
        <w:rPr/>
      </w:pPr>
      <w:r>
        <w:rPr/>
        <w:t>[[@Bible:Jer 7:22 ]][[7:22 &gt;&gt; Jer 7:22]] {{field-on:Bible}} Защото не говорих на отците ви, нито им дадох заповедиЗа всесъжения и жъртви,В който ден ги изведох из Египетската земя; {{field-off:Bible}}</w:t>
      </w:r>
    </w:p>
    <w:p>
      <w:pPr>
        <w:pStyle w:val="Normal"/>
        <w:rPr/>
      </w:pPr>
      <w:r>
        <w:rPr/>
        <w:t>[[@Bible:Jer 7:23 ]][[7:23 &gt;&gt; Jer 7:23]] {{field-on:Bible}} Но това им заповядах и рекох:Слушайте гласа ми,И ще ви бъда Бог,И вие ще ми бъдете люде;И ходете по всичките пътищаКоито ви заповядах, за да благоденствувате. {{field-off:Bible}}</w:t>
      </w:r>
    </w:p>
    <w:p>
      <w:pPr>
        <w:pStyle w:val="Normal"/>
        <w:rPr/>
      </w:pPr>
      <w:r>
        <w:rPr/>
        <w:t>[[@Bible:Jer 7:24 ]][[7:24 &gt;&gt; Jer 7:24]] {{field-on:Bible}} Не послушаха обаче нито преклониха ухото си,Но ходиха в съветите си и в жестокостта на лукавото си сърдце,И отидоха назад, а не напред. {{field-off:Bible}}</w:t>
      </w:r>
    </w:p>
    <w:p>
      <w:pPr>
        <w:pStyle w:val="Normal"/>
        <w:rPr/>
      </w:pPr>
      <w:r>
        <w:rPr/>
        <w:t>[[@Bible:Jer 7:25 ]][[7:25 &gt;&gt; Jer 7:25]] {{field-on:Bible}} От който ден излязоха отците ви из Египетската земяДо този денПроводих всичките си раби пророците при вас,Всеки ден като ставах рано и ги проваждах; {{field-off:Bible}}</w:t>
      </w:r>
    </w:p>
    <w:p>
      <w:pPr>
        <w:pStyle w:val="Normal"/>
        <w:rPr/>
      </w:pPr>
      <w:r>
        <w:rPr/>
        <w:t>[[@Bible:Jer 7:26 ]][[7:26 &gt;&gt; Jer 7:26]] {{field-on:Bible}} Не ме послушаха обаче нито преклониха ухото си,Но ожесточиха врата си:Направиха по-зле от отците си. {{field-off:Bible}}</w:t>
      </w:r>
    </w:p>
    <w:p>
      <w:pPr>
        <w:pStyle w:val="Normal"/>
        <w:rPr/>
      </w:pPr>
      <w:r>
        <w:rPr/>
        <w:t>[[@Bible:Jer 7:27 ]][[7:27 &gt;&gt; Jer 7:27]] {{field-on:Bible}} За то ще им говориш всички тези думиНо те не ще те послушат;И ще извикаш към тях,Но те не ще ти отговорят. {{field-off:Bible}}</w:t>
      </w:r>
    </w:p>
    <w:p>
      <w:pPr>
        <w:pStyle w:val="Normal"/>
        <w:rPr/>
      </w:pPr>
      <w:r>
        <w:rPr/>
        <w:t>[[@Bible:Jer 7:28 ]][[7:28 &gt;&gt; Jer 7:28]] {{field-on:Bible}} Тогаз ще им речеш:Този е народът който не слуша гласа на Господа Бога своегоНито приема наставления:Истината изчезна и се изгуби от устата им. {{field-off:Bible}}</w:t>
      </w:r>
    </w:p>
    <w:p>
      <w:pPr>
        <w:pStyle w:val="Normal"/>
        <w:rPr/>
      </w:pPr>
      <w:r>
        <w:rPr/>
        <w:t>[[@Bible:Jer 7:29 ]][[7:29 &gt;&gt; Jer 7:29]] {{field-on:Bible}} Острижи косата си дъщи Ерусалимска, и хвърли я,И възвиси плач по високите места;Защото Господ отхвърли и остави рода на когото се прогневи. {{field-off:Bible}}</w:t>
      </w:r>
    </w:p>
    <w:p>
      <w:pPr>
        <w:pStyle w:val="Normal"/>
        <w:rPr/>
      </w:pPr>
      <w:r>
        <w:rPr/>
        <w:t>[[@Bible:Jer 7:30 ]][[7:30 &gt;&gt; Jer 7:30]] {{field-on:Bible}} Защото Юдините синове сториха зло пред мене, говори Господ:Туриха мерзостите си в домаВърху който се призва моето име, за да го осквернят. {{field-off:Bible}}</w:t>
      </w:r>
    </w:p>
    <w:p>
      <w:pPr>
        <w:pStyle w:val="Normal"/>
        <w:rPr/>
      </w:pPr>
      <w:r>
        <w:rPr/>
        <w:t>[[@Bible:Jer 7:31 ]][[7:31 &gt;&gt; Jer 7:31]] {{field-on:Bible}} И съградиха високите места на Тофет,Който е в дола на Еномовия син,За да горят синовете си и дъщерите си в огън, -Което не съм заповядал, нито ми е дохождало на ум. {{field-off:Bible}}</w:t>
      </w:r>
    </w:p>
    <w:p>
      <w:pPr>
        <w:pStyle w:val="Normal"/>
        <w:rPr/>
      </w:pPr>
      <w:r>
        <w:rPr/>
        <w:t>[[@Bible:Jer 7:32 ]][[7:32 &gt;&gt; Jer 7:32]] {{field-on:Bible}} За то, ето, идат дни, говори Господ,В които няма да се нарича вече Тофет,Нито дол на Еномовия син,Но дол на клането;Защото ще погребват в Тофет доде не остане място; {{field-off:Bible}}</w:t>
      </w:r>
    </w:p>
    <w:p>
      <w:pPr>
        <w:pStyle w:val="Normal"/>
        <w:rPr/>
      </w:pPr>
      <w:r>
        <w:rPr/>
        <w:t>[[@Bible:Jer 7:33 ]][[7:33 &gt;&gt; Jer 7:33]] {{field-on:Bible}} И труповете на тези люде ще бъдатХрана на небесните птици и на земните зверове,И не ще да има кой да ги плаши. {{field-off:Bible}}</w:t>
      </w:r>
    </w:p>
    <w:p>
      <w:pPr>
        <w:pStyle w:val="Normal"/>
        <w:rPr/>
      </w:pPr>
      <w:r>
        <w:rPr/>
        <w:t>[[@Bible:Jer 7:34 ]][[7:34 &gt;&gt; Jer 7:34]] {{field-on:Bible}} И ще направя да престане в Юдините градовеИ по Ерусалимските улициГласът на радостта и гласът на веселието,Гласът на младоженеца и гласът на невестата;Защото земята ще стане пуста. {{field-off:Bible}}</w:t>
      </w:r>
    </w:p>
    <w:p>
      <w:pPr>
        <w:pStyle w:val="Heading2"/>
        <w:rPr/>
      </w:pPr>
      <w:r>
        <w:rPr/>
        <w:t>Глава 8</w:t>
      </w:r>
    </w:p>
    <w:p>
      <w:pPr>
        <w:pStyle w:val="Normal"/>
        <w:rPr/>
      </w:pPr>
      <w:r>
        <w:rPr/>
        <w:t>[[@Bible:Jer 8:1 ]][[8:1 &gt;&gt; Jer 8:1]] {{field-on:Bible}} В онова време, говори Господ, ще изхвърлятКостите на Юдините царе, и костите на князовете им,И костите на свещениците, и костите на пророците,И костите на Ерусалимските жители от гробовете им; {{field-off:Bible}}</w:t>
      </w:r>
    </w:p>
    <w:p>
      <w:pPr>
        <w:pStyle w:val="Normal"/>
        <w:rPr/>
      </w:pPr>
      <w:r>
        <w:rPr/>
        <w:t>[[@Bible:Jer 8:2 ]][[8:2 &gt;&gt; Jer 8:2]] {{field-on:Bible}} И ще ги пръснат пред слънцето и луната,И пред всичкото небесно воинство които те възлюбиха,И на които служиха, и подир които ходиха,И които потърсиха, и на които се поклониха:Няма да се съберат нито ще се погребат:Ще бъдат за тор по лицето на земята. {{field-off:Bible}}</w:t>
      </w:r>
    </w:p>
    <w:p>
      <w:pPr>
        <w:pStyle w:val="Normal"/>
        <w:rPr/>
      </w:pPr>
      <w:r>
        <w:rPr/>
        <w:t>[[@Bible:Jer 8:3 ]][[8:3 &gt;&gt; Jer 8:3]] {{field-on:Bible}} И смъртта ще бъде по-желателна от животаЗа всичкия остатък на останалите от този лош род,Които би останали във всичките места дето бих ги изгонил,Говори Господ Саваот. {{field-off:Bible}}</w:t>
      </w:r>
    </w:p>
    <w:p>
      <w:pPr>
        <w:pStyle w:val="Normal"/>
        <w:rPr/>
      </w:pPr>
      <w:r>
        <w:rPr/>
        <w:t>[[@Bible:Jer 8:4 ]][[8:4 &gt;&gt; Jer 8:4]] {{field-on:Bible}} И ще им речеш: Така говори Господ:Ако някой падне, не става ли?Ако се някой отбие, не ще ли се върне? {{field-off:Bible}}</w:t>
      </w:r>
    </w:p>
    <w:p>
      <w:pPr>
        <w:pStyle w:val="Normal"/>
        <w:rPr/>
      </w:pPr>
      <w:r>
        <w:rPr/>
        <w:t>[[@Bible:Jer 8:5 ]][[8:5 &gt;&gt; Jer 8:5]] {{field-on:Bible}} Защо тези Ерусалимски люде се отбихаС всегдашно отбиване?Прилепнали са за прелъщението:Не рачат да се върнат. {{field-off:Bible}}</w:t>
      </w:r>
    </w:p>
    <w:p>
      <w:pPr>
        <w:pStyle w:val="Normal"/>
        <w:rPr/>
      </w:pPr>
      <w:r>
        <w:rPr/>
        <w:t>[[@Bible:Jer 8:6 ]][[8:6 &gt;&gt; Jer 8:6]] {{field-on:Bible}} Слушах и чух, но не говориха право:Няма никой да се кае заради злото сиИ да рече: Що сторих?Всеки се върна в тичането си,Както кон който тича с устремление в боя. {{field-off:Bible}}</w:t>
      </w:r>
    </w:p>
    <w:p>
      <w:pPr>
        <w:pStyle w:val="Normal"/>
        <w:rPr/>
      </w:pPr>
      <w:r>
        <w:rPr/>
        <w:t>[[@Bible:Jer 8:7 ]][[8:7 &gt;&gt; Jer 8:7]] {{field-on:Bible}} Щъркът даже по небето знае определените си времена;И гъргорицата, и жеравът, и ластовицатаПазят времето на дохождането си;А моите люде не знаят съдбата Господня. {{field-off:Bible}}</w:t>
      </w:r>
    </w:p>
    <w:p>
      <w:pPr>
        <w:pStyle w:val="Normal"/>
        <w:rPr/>
      </w:pPr>
      <w:r>
        <w:rPr/>
        <w:t>[[@Bible:Jer 8:8 ]][[8:8 &gt;&gt; Jer 8:8]] {{field-on:Bible}} Как казвате: Ние сме мъдри,И законът Господен е с нас?Ето, наистина лъжа е направилоЛъжливото перо на писците. {{field-off:Bible}}</w:t>
      </w:r>
    </w:p>
    <w:p>
      <w:pPr>
        <w:pStyle w:val="Normal"/>
        <w:rPr/>
      </w:pPr>
      <w:r>
        <w:rPr/>
        <w:t>[[@Bible:Jer 8:9 ]][[8:9 &gt;&gt; Jer 8:9]] {{field-on:Bible}} Мъдрите се посрамиха,Уплашиха се, и хванати бидоха;Ето, отхвърлиха словото Господне,И коя мъдрост има в тях? {{field-off:Bible}}</w:t>
      </w:r>
    </w:p>
    <w:p>
      <w:pPr>
        <w:pStyle w:val="Normal"/>
        <w:rPr/>
      </w:pPr>
      <w:r>
        <w:rPr/>
        <w:t>[[@Bible:Jer 8:10 ]][[8:10 &gt;&gt; Jer 8:10]] {{field-on:Bible}} За то ще дам жените им на други,Нивите им на онези които ще ги наследят;Защото всеки, от малък до голям,Предал се е в лихоимство:От пророк до свещеник,Всеки прави лъжа. {{field-off:Bible}}</w:t>
      </w:r>
    </w:p>
    <w:p>
      <w:pPr>
        <w:pStyle w:val="Normal"/>
        <w:rPr/>
      </w:pPr>
      <w:r>
        <w:rPr/>
        <w:t>[[@Bible:Jer 8:11 ]][[8:11 &gt;&gt; Jer 8:11]] {{field-on:Bible}} Защото лекуваха повърхно съкрушението на дъщерята на людете ми,Като казват: Мир, мир!И няма мир. {{field-off:Bible}}</w:t>
      </w:r>
    </w:p>
    <w:p>
      <w:pPr>
        <w:pStyle w:val="Normal"/>
        <w:rPr/>
      </w:pPr>
      <w:r>
        <w:rPr/>
        <w:t>[[@Bible:Jer 8:12 ]][[8:12 &gt;&gt; Jer 8:12]] {{field-on:Bible}} Засрамиха ли се когато направиха мерзости?Ей, никак не ги досрамя,И стид що е не знаят.За то ще паднат между падащите:Когато ги посетя ще се низринат, говори Господ. {{field-off:Bible}}</w:t>
      </w:r>
    </w:p>
    <w:p>
      <w:pPr>
        <w:pStyle w:val="Normal"/>
        <w:rPr/>
      </w:pPr>
      <w:r>
        <w:rPr/>
        <w:t>[[@Bible:Jer 8:13 ]][[8:13 &gt;&gt; Jer 8:13]] {{field-on:Bible}} Непременно ще ги изтребя, говори Господ:Не ще да има гроздове на лозатаНито смокини на смоковницата,И листът ще повене;И това което им съм дал ще бяга от тях. {{field-off:Bible}}</w:t>
      </w:r>
    </w:p>
    <w:p>
      <w:pPr>
        <w:pStyle w:val="Normal"/>
        <w:rPr/>
      </w:pPr>
      <w:r>
        <w:rPr/>
        <w:t>[[@Bible:Jer 8:14 ]][[8:14 &gt;&gt; Jer 8:14]] {{field-on:Bible}} Защо седим?Съберете се, и да влезем в утвърдените градове,И да се умълчим там;Защото Господ Бог наш ни направи да се умълчим,И напои ни с вода на горестПонеже съгрешихме Господу {{field-off:Bible}}</w:t>
      </w:r>
    </w:p>
    <w:p>
      <w:pPr>
        <w:pStyle w:val="Normal"/>
        <w:rPr/>
      </w:pPr>
      <w:r>
        <w:rPr/>
        <w:t>[[@Bible:Jer 8:15 ]][[8:15 &gt;&gt; Jer 8:15]] {{field-on:Bible}} И чакахме мир, но нищо добро:Време на изцеление, но ето смятение. {{field-off:Bible}}</w:t>
      </w:r>
    </w:p>
    <w:p>
      <w:pPr>
        <w:pStyle w:val="Normal"/>
        <w:rPr/>
      </w:pPr>
      <w:r>
        <w:rPr/>
        <w:t>[[@Bible:Jer 8:16 ]][[8:16 &gt;&gt; Jer 8:16]] {{field-on:Bible}} Пръхането на конете му се чу от Дан:Всичката земя се потресе от гласа на цвиленията на яките му коне;Защото дойдоха та поядоха земята и изпълнението й,Града и които живеят в него. {{field-off:Bible}}</w:t>
      </w:r>
    </w:p>
    <w:p>
      <w:pPr>
        <w:pStyle w:val="Normal"/>
        <w:rPr/>
      </w:pPr>
      <w:r>
        <w:rPr/>
        <w:t>[[@Bible:Jer 8:17 ]][[8:17 &gt;&gt; Jer 8:17]] {{field-on:Bible}} Защото, ето, аз проваждам вам змии, василиски,Които не се обайват,Но ще ви хапят, говори Господ. {{field-off:Bible}}</w:t>
      </w:r>
    </w:p>
    <w:p>
      <w:pPr>
        <w:pStyle w:val="Normal"/>
        <w:rPr/>
      </w:pPr>
      <w:r>
        <w:rPr/>
        <w:t>[[@Bible:Jer 8:18 ]][[8:18 &gt;&gt; Jer 8:18]] {{field-on:Bible}} Веселието ми се обърна на скърб:Сърдцето ми е изнемощяло в мене. {{field-off:Bible}}</w:t>
      </w:r>
    </w:p>
    <w:p>
      <w:pPr>
        <w:pStyle w:val="Normal"/>
        <w:rPr/>
      </w:pPr>
      <w:r>
        <w:rPr/>
        <w:t>[[@Bible:Jer 8:19 ]][[8:19 &gt;&gt; Jer 8:19]] {{field-on:Bible}} Ето гласа на викането на дъщерята на людете миОт далечна земя:Не е ли Господ в Сион?Царят му не е ли в него?Защо ме разгневиха с изваяните си,С чуждите суети? {{field-off:Bible}}</w:t>
      </w:r>
    </w:p>
    <w:p>
      <w:pPr>
        <w:pStyle w:val="Normal"/>
        <w:rPr/>
      </w:pPr>
      <w:r>
        <w:rPr/>
        <w:t>[[@Bible:Jer 8:20 ]][[8:20 &gt;&gt; Jer 8:20]] {{field-on:Bible}} Премина жетвата, мина се лятото,И ние се не избавихме. {{field-off:Bible}}</w:t>
      </w:r>
    </w:p>
    <w:p>
      <w:pPr>
        <w:pStyle w:val="Normal"/>
        <w:rPr/>
      </w:pPr>
      <w:r>
        <w:rPr/>
        <w:t>[[@Bible:Jer 8:21 ]][[8:21 &gt;&gt; Jer 8:21]] {{field-on:Bible}} Съкрушен съм заради съкрушението на дъщерята на людете ми:Помрачен съм: ужас ме обзе. {{field-off:Bible}}</w:t>
      </w:r>
    </w:p>
    <w:p>
      <w:pPr>
        <w:pStyle w:val="Normal"/>
        <w:rPr/>
      </w:pPr>
      <w:r>
        <w:rPr/>
        <w:t>[[@Bible:Jer 8:22 ]][[8:22 &gt;&gt; Jer 8:22]] {{field-on:Bible}} Няма ли балсама в Галаад?Няма ли там лекар?Защо прочее дъщерята на людете ми не намери изцеление? {{field-off:Bible}}</w:t>
      </w:r>
    </w:p>
    <w:p>
      <w:pPr>
        <w:pStyle w:val="Heading2"/>
        <w:rPr/>
      </w:pPr>
      <w:r>
        <w:rPr/>
        <w:t>Глава 9</w:t>
      </w:r>
    </w:p>
    <w:p>
      <w:pPr>
        <w:pStyle w:val="Normal"/>
        <w:rPr/>
      </w:pPr>
      <w:r>
        <w:rPr/>
        <w:t>[[@Bible:Jer 9:1 ]][[9:1 &gt;&gt; Jer 9:1]] {{field-on:Bible}} О да би била главата ми вода,Очите ми източник на сълзи,Та да плача деня и нощяЗа убиените на дъщерята на людете ми! {{field-off:Bible}}</w:t>
      </w:r>
    </w:p>
    <w:p>
      <w:pPr>
        <w:pStyle w:val="Normal"/>
        <w:rPr/>
      </w:pPr>
      <w:r>
        <w:rPr/>
        <w:t>[[@Bible:Jer 9:2 ]][[9:2 &gt;&gt; Jer 9:2]] {{field-on:Bible}} О да бих имал в пустинята виталница за пътници,За да оставя людете си и да си отида от тях!Защото всички са прелюбодеи,Събрание на вероломни. {{field-off:Bible}}</w:t>
      </w:r>
    </w:p>
    <w:p>
      <w:pPr>
        <w:pStyle w:val="Normal"/>
        <w:rPr/>
      </w:pPr>
      <w:r>
        <w:rPr/>
        <w:t>[[@Bible:Jer 9:3 ]][[9:3 &gt;&gt; Jer 9:3]] {{field-on:Bible}} Запънали са и езика си за лъжа като лък:Укрепиха се на земята, не за истината;Защото напредват от зло на зло,И мене не познават, говори Господ. {{field-off:Bible}}</w:t>
      </w:r>
    </w:p>
    <w:p>
      <w:pPr>
        <w:pStyle w:val="Normal"/>
        <w:rPr/>
      </w:pPr>
      <w:r>
        <w:rPr/>
        <w:t>[[@Bible:Jer 9:4 ]][[9:4 &gt;&gt; Jer 9:4]] {{field-on:Bible}} Пазете се всеки от ближния си,И на никого брата не се надейте:Защото всеки брат спъва всякога,И всеки ближен ходи с клевета. {{field-off:Bible}}</w:t>
      </w:r>
    </w:p>
    <w:p>
      <w:pPr>
        <w:pStyle w:val="Normal"/>
        <w:rPr/>
      </w:pPr>
      <w:r>
        <w:rPr/>
        <w:t>[[@Bible:Jer 9:5 ]][[9:5 &gt;&gt; Jer 9:5]] {{field-on:Bible}} И прелъщава всеки ближния си,И не говорят истината,Научиха езика си да говори лъжи,До уморяване правят беззаконие. {{field-off:Bible}}</w:t>
      </w:r>
    </w:p>
    <w:p>
      <w:pPr>
        <w:pStyle w:val="Normal"/>
        <w:rPr/>
      </w:pPr>
      <w:r>
        <w:rPr/>
        <w:t>[[@Bible:Jer 9:6 ]][[9:6 &gt;&gt; Jer 9:6]] {{field-on:Bible}} Жилището ти е всред коварство:чрез коварство те се отричат да ме познаят, говори Господ. {{field-off:Bible}}</w:t>
      </w:r>
    </w:p>
    <w:p>
      <w:pPr>
        <w:pStyle w:val="Normal"/>
        <w:rPr/>
      </w:pPr>
      <w:r>
        <w:rPr/>
        <w:t>[[@Bible:Jer 9:7 ]][[9:7 &gt;&gt; Jer 9:7]] {{field-on:Bible}} За то така говори Господ Саваот:Ето, ще ги претопяТа ще ги опитам;Защото какво ще направя заради дъщерята на людете ми? {{field-off:Bible}}</w:t>
      </w:r>
    </w:p>
    <w:p>
      <w:pPr>
        <w:pStyle w:val="Normal"/>
        <w:rPr/>
      </w:pPr>
      <w:r>
        <w:rPr/>
        <w:t>[[@Bible:Jer 9:8 ]][[9:8 &gt;&gt; Jer 9:8]] {{field-on:Bible}} Езикът им е стрела смъртоносна:Говори коварно:Всеки говори мирно с устата си към ближния си,Но в сърдцето си поставя засада против него. {{field-off:Bible}}</w:t>
      </w:r>
    </w:p>
    <w:p>
      <w:pPr>
        <w:pStyle w:val="Normal"/>
        <w:rPr/>
      </w:pPr>
      <w:r>
        <w:rPr/>
        <w:t>[[@Bible:Jer 9:9 ]][[9:9 &gt;&gt; Jer 9:9]] {{field-on:Bible}} Не ща ли да ги посетя за това; говори Господ;Душата ми не ще ли да отмъсти на такъв народ? {{field-off:Bible}}</w:t>
      </w:r>
    </w:p>
    <w:p>
      <w:pPr>
        <w:pStyle w:val="Normal"/>
        <w:rPr/>
      </w:pPr>
      <w:r>
        <w:rPr/>
        <w:t>[[@Bible:Jer 9:10 ]][[9:10 &gt;&gt; Jer 9:10]] {{field-on:Bible}} За горите ще дигна плач и ридание,За пасбищата на пустинята сетувание;Защото изпогоряха, та няма человек да мине,Нито се чуе глас на стадо:От птица небесна дори до скотПобягнаха, отидоха. {{field-off:Bible}}</w:t>
      </w:r>
    </w:p>
    <w:p>
      <w:pPr>
        <w:pStyle w:val="Normal"/>
        <w:rPr/>
      </w:pPr>
      <w:r>
        <w:rPr/>
        <w:t>[[@Bible:Jer 9:11 ]][[9:11 &gt;&gt; Jer 9:11]] {{field-on:Bible}} И ще направя Ерусалим на грамади, селение на чакали;И градовете Юдини ще направя запустение, да няма обитатели. {{field-off:Bible}}</w:t>
      </w:r>
    </w:p>
    <w:p>
      <w:pPr>
        <w:pStyle w:val="Normal"/>
        <w:rPr/>
      </w:pPr>
      <w:r>
        <w:rPr/>
        <w:t>[[@Bible:Jer 9:12 ]][[9:12 &gt;&gt; Jer 9:12]] {{field-on:Bible}} Кой е онзи мъдър человек който може да разумее това,И комуто са говорили устата Господни за да възвести това,Защо се изгуби земятаИ е изгорена като пустиня, та да няма никой да минува? {{field-off:Bible}}</w:t>
      </w:r>
    </w:p>
    <w:p>
      <w:pPr>
        <w:pStyle w:val="Normal"/>
        <w:rPr/>
      </w:pPr>
      <w:r>
        <w:rPr/>
        <w:t>[[@Bible:Jer 9:13 ]][[9:13 &gt;&gt; Jer 9:13]] {{field-on:Bible}} И рече Господ:Понеже оставиха закона миКойто турих пред тях,И не послушаха гласа ми,И не ходиха в него, {{field-off:Bible}}</w:t>
      </w:r>
    </w:p>
    <w:p>
      <w:pPr>
        <w:pStyle w:val="Normal"/>
        <w:rPr/>
      </w:pPr>
      <w:r>
        <w:rPr/>
        <w:t>[[@Bible:Jer 9:14 ]][[9:14 &gt;&gt; Jer 9:14]] {{field-on:Bible}} Но ходиха подир жестокостта на сърдцето си,И подир Ваалимите както ги научиха бащите им, {{field-off:Bible}}</w:t>
      </w:r>
    </w:p>
    <w:p>
      <w:pPr>
        <w:pStyle w:val="Normal"/>
        <w:rPr/>
      </w:pPr>
      <w:r>
        <w:rPr/>
        <w:t>[[@Bible:Jer 9:15 ]][[9:15 &gt;&gt; Jer 9:15]] {{field-on:Bible}} За то, така говори Господ Саваот, Бог Израилев:Ето, аз ще нахраня тези люде с пелин,И с вода на горест ще ги напоя, {{field-off:Bible}}</w:t>
      </w:r>
    </w:p>
    <w:p>
      <w:pPr>
        <w:pStyle w:val="Normal"/>
        <w:rPr/>
      </w:pPr>
      <w:r>
        <w:rPr/>
        <w:t>[[@Bible:Jer 9:16 ]][[9:16 &gt;&gt; Jer 9:16]] {{field-on:Bible}} И ще ги разпръсна между народитеКоито те и бащите им не познаха,И ще проводя нож подир тяхДоде ги изтребя. {{field-off:Bible}}</w:t>
      </w:r>
    </w:p>
    <w:p>
      <w:pPr>
        <w:pStyle w:val="Normal"/>
        <w:rPr/>
      </w:pPr>
      <w:r>
        <w:rPr/>
        <w:t>[[@Bible:Jer 9:17 ]][[9:17 &gt;&gt; Jer 9:17]] {{field-on:Bible}} Така говори Господ Саваот:Смислете се, и повикайте оплаквателките да дойдат,И проводете за изкусните жени да дойдат; {{field-off:Bible}}</w:t>
      </w:r>
    </w:p>
    <w:p>
      <w:pPr>
        <w:pStyle w:val="Normal"/>
        <w:rPr/>
      </w:pPr>
      <w:r>
        <w:rPr/>
        <w:t>[[@Bible:Jer 9:18 ]][[9:18 &gt;&gt; Jer 9:18]] {{field-on:Bible}} И да побързат и да дигнат ридание за нас,За да низведат очите ни сълзи,И клепачите ни да излеят вода. {{field-off:Bible}}</w:t>
      </w:r>
    </w:p>
    <w:p>
      <w:pPr>
        <w:pStyle w:val="Normal"/>
        <w:rPr/>
      </w:pPr>
      <w:r>
        <w:rPr/>
        <w:t>[[@Bible:Jer 9:19 ]][[9:19 &gt;&gt; Jer 9:19]] {{field-on:Bible}} Защото глас на ридание се чу от Сион:Как се разорихме ние!Много се посрамихме, защото оставихме земята,Защото низринаха жилищата ни. {{field-off:Bible}}</w:t>
      </w:r>
    </w:p>
    <w:p>
      <w:pPr>
        <w:pStyle w:val="Normal"/>
        <w:rPr/>
      </w:pPr>
      <w:r>
        <w:rPr/>
        <w:t>[[@Bible:Jer 9:20 ]][[9:20 &gt;&gt; Jer 9:20]] {{field-on:Bible}} Слушайте прочее, жени, словото Господне,И да приеме ухото ви словото на устата му,И научете дъщерите си на ридание,И всяка ближната си на плач. {{field-off:Bible}}</w:t>
      </w:r>
    </w:p>
    <w:p>
      <w:pPr>
        <w:pStyle w:val="Normal"/>
        <w:rPr/>
      </w:pPr>
      <w:r>
        <w:rPr/>
        <w:t>[[@Bible:Jer 9:21 ]][[9:21 &gt;&gt; Jer 9:21]] {{field-on:Bible}} Защото смъртта възлезе през прозорците ни,Влезе в палатите ни,За да изсече младенците от улиците,Юношите от стъгдите. {{field-off:Bible}}</w:t>
      </w:r>
    </w:p>
    <w:p>
      <w:pPr>
        <w:pStyle w:val="Normal"/>
        <w:rPr/>
      </w:pPr>
      <w:r>
        <w:rPr/>
        <w:t>[[@Bible:Jer 9:22 ]][[9:22 &gt;&gt; Jer 9:22]] {{field-on:Bible}} Речи: Така говори Господ:И труповете на человеците ще бъдат хвърлениКато тор по лицето на нивата,И като ръкойка зад жетвар,И не ще има кой да събира. {{field-off:Bible}}</w:t>
      </w:r>
    </w:p>
    <w:p>
      <w:pPr>
        <w:pStyle w:val="Normal"/>
        <w:rPr/>
      </w:pPr>
      <w:r>
        <w:rPr/>
        <w:t>[[@Bible:Jer 9:23 ]][[9:23 &gt;&gt; Jer 9:23]] {{field-on:Bible}} Така говори Господ:Да не се хвали мъдър с мъдростта си,И да не се хвали силен със силата си,Да не се хвали богат с богатството си; {{field-off:Bible}}</w:t>
      </w:r>
    </w:p>
    <w:p>
      <w:pPr>
        <w:pStyle w:val="Normal"/>
        <w:rPr/>
      </w:pPr>
      <w:r>
        <w:rPr/>
        <w:t>[[@Bible:Jer 9:24 ]][[9:24 &gt;&gt; Jer 9:24]] {{field-on:Bible}} Но който се хвали да се хвали с това,че ме разумява и познаваче аз съм Господ който правя милост,Съдба, и правда на земята;Понеже в това благоволя, говори Господ. {{field-off:Bible}}</w:t>
      </w:r>
    </w:p>
    <w:p>
      <w:pPr>
        <w:pStyle w:val="Normal"/>
        <w:rPr/>
      </w:pPr>
      <w:r>
        <w:rPr/>
        <w:t>[[@Bible:Jer 9:25 ]][[9:25 &gt;&gt; Jer 9:25]] {{field-on:Bible}} Ето, идат дни, говори Господ,И ще направя посещениеНа всичките обрязани с необрязаните: {{field-off:Bible}}</w:t>
      </w:r>
    </w:p>
    <w:p>
      <w:pPr>
        <w:pStyle w:val="Normal"/>
        <w:rPr/>
      </w:pPr>
      <w:r>
        <w:rPr/>
        <w:t>[[@Bible:Jer 9:26 ]][[9:26 &gt;&gt; Jer 9:26]] {{field-on:Bible}} На Египет, и на Юда, и на Едом,И на Амоновите синове, и на Моава,И на всичките, що си стрижат брадите,Които живеят в пустинята;Защото всички тези народи са необрязани,И всичкий дом Израилев е необрязан в сърдце. {{field-off:Bible}}</w:t>
      </w:r>
    </w:p>
    <w:p>
      <w:pPr>
        <w:pStyle w:val="Heading2"/>
        <w:rPr/>
      </w:pPr>
      <w:r>
        <w:rPr/>
        <w:t>Глава 10</w:t>
      </w:r>
    </w:p>
    <w:p>
      <w:pPr>
        <w:pStyle w:val="Normal"/>
        <w:rPr/>
      </w:pPr>
      <w:r>
        <w:rPr/>
        <w:t>[[@Bible:Jer 10:1 ]][[10:1 &gt;&gt; Jer 10:1]] {{field-on:Bible}} Слушайте словото което Господ говори вам, доме Израилев. {{field-off:Bible}}</w:t>
      </w:r>
    </w:p>
    <w:p>
      <w:pPr>
        <w:pStyle w:val="Normal"/>
        <w:rPr/>
      </w:pPr>
      <w:r>
        <w:rPr/>
        <w:t>[[@Bible:Jer 10:2 ]][[10:2 &gt;&gt; Jer 10:2]] {{field-on:Bible}} Така говори Господ:Не учете пътя на езичниците,И от небесните знамения не се плашете,Защото езичниците се плашат от тях. {{field-off:Bible}}</w:t>
      </w:r>
    </w:p>
    <w:p>
      <w:pPr>
        <w:pStyle w:val="Normal"/>
        <w:rPr/>
      </w:pPr>
      <w:r>
        <w:rPr/>
        <w:t>[[@Bible:Jer 10:3 ]][[10:3 &gt;&gt; Jer 10:3]] {{field-on:Bible}} Защото узаконенията на народите са суетни;Защото секат дърво от дъбравата,Издялване на дърводелски ръце с топор. {{field-off:Bible}}</w:t>
      </w:r>
    </w:p>
    <w:p>
      <w:pPr>
        <w:pStyle w:val="Normal"/>
        <w:rPr/>
      </w:pPr>
      <w:r>
        <w:rPr/>
        <w:t>[[@Bible:Jer 10:4 ]][[10:4 &gt;&gt; Jer 10:4]] {{field-on:Bible}} Украшават го със сребро и злато:Утвърждават го с гвозде и чуковеЗа да не се клати. {{field-off:Bible}}</w:t>
      </w:r>
    </w:p>
    <w:p>
      <w:pPr>
        <w:pStyle w:val="Normal"/>
        <w:rPr/>
      </w:pPr>
      <w:r>
        <w:rPr/>
        <w:t>[[@Bible:Jer 10:5 ]][[10:5 &gt;&gt; Jer 10:5]] {{field-on:Bible}} Стоят прави като финик,Но не говорят:Те трябва да се носят,Защото не могат да ходят.Не бойте се от тях, защото не могат да сторят зло,Нито им е възможно да сторят добро. {{field-off:Bible}}</w:t>
      </w:r>
    </w:p>
    <w:p>
      <w:pPr>
        <w:pStyle w:val="Normal"/>
        <w:rPr/>
      </w:pPr>
      <w:r>
        <w:rPr/>
        <w:t>[[@Bible:Jer 10:6 ]][[10:6 &gt;&gt; Jer 10:6]] {{field-on:Bible}} Няма подобен тебе, Господи:Велик си, и велико името ти в сила. {{field-off:Bible}}</w:t>
      </w:r>
    </w:p>
    <w:p>
      <w:pPr>
        <w:pStyle w:val="Normal"/>
        <w:rPr/>
      </w:pPr>
      <w:r>
        <w:rPr/>
        <w:t>[[@Bible:Jer 10:7 ]][[10:7 &gt;&gt; Jer 10:7]] {{field-on:Bible}} Кой не би се убоял от тебе, Царю на Народите?Защото тебе принадлежи това;Защото между всичките мъдри на народите,И във всичките им царства, няма подобен тебе. {{field-off:Bible}}</w:t>
      </w:r>
    </w:p>
    <w:p>
      <w:pPr>
        <w:pStyle w:val="Normal"/>
        <w:rPr/>
      </w:pPr>
      <w:r>
        <w:rPr/>
        <w:t>[[@Bible:Jer 10:8 ]][[10:8 &gt;&gt; Jer 10:8]] {{field-on:Bible}} Но съвсем скотски и безумни са:Учение суетно е: дърво е то. {{field-off:Bible}}</w:t>
      </w:r>
    </w:p>
    <w:p>
      <w:pPr>
        <w:pStyle w:val="Normal"/>
        <w:rPr/>
      </w:pPr>
      <w:r>
        <w:rPr/>
        <w:t>[[@Bible:Jer 10:9 ]][[10:9 &gt;&gt; Jer 10:9]] {{field-on:Bible}} Сребро леяно в плочи се донася от Тарсис,И злато от Уфаз,Дело на художник[D1]И на златарски ръце:Синя и багрена е дрехата им:Всичко това е дело на изкусни. {{field-off:Bible}}</w:t>
      </w:r>
    </w:p>
    <w:p>
      <w:pPr>
        <w:pStyle w:val="Normal"/>
        <w:rPr/>
      </w:pPr>
      <w:r>
        <w:rPr/>
        <w:t>[[@Bible:Jer 10:10 ]][[10:10 &gt;&gt; Jer 10:10]] {{field-on:Bible}} Но Господ е Бог истинний,Бог живий, и вечний Цар:В гнева му земята ще се потресе,И народите не ще устоят в негодуването му. {{field-off:Bible}}</w:t>
      </w:r>
    </w:p>
    <w:p>
      <w:pPr>
        <w:pStyle w:val="Normal"/>
        <w:rPr/>
      </w:pPr>
      <w:r>
        <w:rPr/>
        <w:t>[[@Bible:Jer 10:11 ]][[10:11 &gt;&gt; Jer 10:11]] {{field-on:Bible}} [Така ще им речете:Тези богове, които не са направили небето и земята,Ще загинат от земята и изпод това небе.] {{field-off:Bible}}</w:t>
      </w:r>
    </w:p>
    <w:p>
      <w:pPr>
        <w:pStyle w:val="Normal"/>
        <w:rPr/>
      </w:pPr>
      <w:r>
        <w:rPr/>
        <w:t>[[@Bible:Jer 10:12 ]][[10:12 &gt;&gt; Jer 10:12]] {{field-on:Bible}} Той направи земята със силата си,Утвърди вселенната с мъдростта си,И разпростря небесата с разума си. {{field-off:Bible}}</w:t>
      </w:r>
    </w:p>
    <w:p>
      <w:pPr>
        <w:pStyle w:val="Normal"/>
        <w:rPr/>
      </w:pPr>
      <w:r>
        <w:rPr/>
        <w:t>[[@Bible:Jer 10:13 ]][[10:13 &gt;&gt; Jer 10:13]] {{field-on:Bible}} Когато изпраща гласа си има множество води на небесата,И възводи облаци от краищата на земята:Прави светкавици за дъжда,И изважда вятър от съкровищата си. {{field-off:Bible}}</w:t>
      </w:r>
    </w:p>
    <w:p>
      <w:pPr>
        <w:pStyle w:val="Normal"/>
        <w:rPr/>
      </w:pPr>
      <w:r>
        <w:rPr/>
        <w:t>[[@Bible:Jer 10:14 ]][[10:14 &gt;&gt; Jer 10:14]] {{field-on:Bible}} Всеки человек стана като скот в знанието:Всеки леятел се посрами от кумира;Защото е лъжа леянето му,И дихание няма в него. {{field-off:Bible}}</w:t>
      </w:r>
    </w:p>
    <w:p>
      <w:pPr>
        <w:pStyle w:val="Normal"/>
        <w:rPr/>
      </w:pPr>
      <w:r>
        <w:rPr/>
        <w:t>[[@Bible:Jer 10:15 ]][[10:15 &gt;&gt; Jer 10:15]] {{field-on:Bible}} Суета са те, дело на заблуждение:Във времето на посещението им, те ще загинат. {{field-off:Bible}}</w:t>
      </w:r>
    </w:p>
    <w:p>
      <w:pPr>
        <w:pStyle w:val="Normal"/>
        <w:rPr/>
      </w:pPr>
      <w:r>
        <w:rPr/>
        <w:t>[[@Bible:Jer 10:16 ]][[10:16 &gt;&gt; Jer 10:16]] {{field-on:Bible}} Делът на Якова не е както са те;Защото той е който е създал всичко:И Израил е жезъл на наследието му:Господ Саваот е името му. {{field-off:Bible}}</w:t>
      </w:r>
    </w:p>
    <w:p>
      <w:pPr>
        <w:pStyle w:val="Normal"/>
        <w:rPr/>
      </w:pPr>
      <w:r>
        <w:rPr/>
        <w:t>[[@Bible:Jer 10:17 ]][[10:17 &gt;&gt; Jer 10:17]] {{field-on:Bible}} Събери от земята стоката си,Ти която живееш в твърдел; {{field-off:Bible}}</w:t>
      </w:r>
    </w:p>
    <w:p>
      <w:pPr>
        <w:pStyle w:val="Normal"/>
        <w:rPr/>
      </w:pPr>
      <w:r>
        <w:rPr/>
        <w:t>[[@Bible:Jer 10:18 ]][[10:18 &gt;&gt; Jer 10:18]] {{field-on:Bible}} Защото така говори Господ:Ето, аз този път ще изхвърля като с праща жителите на таз земя,И ще ги утесня, та да намерят злото. {{field-off:Bible}}</w:t>
      </w:r>
    </w:p>
    <w:p>
      <w:pPr>
        <w:pStyle w:val="Normal"/>
        <w:rPr/>
      </w:pPr>
      <w:r>
        <w:rPr/>
        <w:t>[[@Bible:Jer 10:19 ]][[10:19 &gt;&gt; Jer 10:19]] {{field-on:Bible}} Горко ми за съкрушението ми!Раната ми е болезнена; но аз рекох:Наистина това е моя болезн, и трябва да я търпя. {{field-off:Bible}}</w:t>
      </w:r>
    </w:p>
    <w:p>
      <w:pPr>
        <w:pStyle w:val="Normal"/>
        <w:rPr/>
      </w:pPr>
      <w:r>
        <w:rPr/>
        <w:t>[[@Bible:Jer 10:20 ]][[10:20 &gt;&gt; Jer 10:20]] {{field-on:Bible}} Шатърът ми запустя, и всичките ми въжа се скъсаха;Синовете ми се отделиха от мене, и ги няма:Няма вече кой да разпъне шатъра миИ кой да дигне опоните ми. {{field-off:Bible}}</w:t>
      </w:r>
    </w:p>
    <w:p>
      <w:pPr>
        <w:pStyle w:val="Normal"/>
        <w:rPr/>
      </w:pPr>
      <w:r>
        <w:rPr/>
        <w:t>[[@Bible:Jer 10:21 ]][[10:21 &gt;&gt; Jer 10:21]] {{field-on:Bible}} Понеже пастирите станаха като скотовеИ не потърсиха Господа,За то не са успявали,И всичките им стада са разпръснати. {{field-off:Bible}}</w:t>
      </w:r>
    </w:p>
    <w:p>
      <w:pPr>
        <w:pStyle w:val="Normal"/>
        <w:rPr/>
      </w:pPr>
      <w:r>
        <w:rPr/>
        <w:t>[[@Bible:Jer 10:22 ]][[10:22 &gt;&gt; Jer 10:22]] {{field-on:Bible}} Ето, слух шумен иде,И метеж голям от северната земя,За да превърне Юдините градове в запустение,Селение на чакали. {{field-off:Bible}}</w:t>
      </w:r>
    </w:p>
    <w:p>
      <w:pPr>
        <w:pStyle w:val="Normal"/>
        <w:rPr/>
      </w:pPr>
      <w:r>
        <w:rPr/>
        <w:t>[[@Bible:Jer 10:23 ]][[10:23 &gt;&gt; Jer 10:23]] {{field-on:Bible}} Господи, познавам че пътят на человека не зависи от него:На человек който ходи не е възможно да управя стъпките си. {{field-off:Bible}}</w:t>
      </w:r>
    </w:p>
    <w:p>
      <w:pPr>
        <w:pStyle w:val="Normal"/>
        <w:rPr/>
      </w:pPr>
      <w:r>
        <w:rPr/>
        <w:t>[[@Bible:Jer 10:24 ]][[10:24 &gt;&gt; Jer 10:24]] {{field-on:Bible}} Господи, накажи ме, но със съдба, -Не с яростта си, за да ме не довършиш. {{field-off:Bible}}</w:t>
      </w:r>
    </w:p>
    <w:p>
      <w:pPr>
        <w:pStyle w:val="Normal"/>
        <w:rPr/>
      </w:pPr>
      <w:r>
        <w:rPr/>
        <w:t>[[@Bible:Jer 10:25 ]][[10:25 &gt;&gt; Jer 10:25]] {{field-on:Bible}} Изливай яростта си на езичниците които не те познават,И на родове които не призовават името ти;Защото те поядоха Якова,И погълнаха го, и разориха го,И запустиха селението му. {{field-off:Bible}}</w:t>
      </w:r>
    </w:p>
    <w:p>
      <w:pPr>
        <w:pStyle w:val="Heading2"/>
        <w:rPr/>
      </w:pPr>
      <w:r>
        <w:rPr/>
        <w:t>Глава 11</w:t>
      </w:r>
    </w:p>
    <w:p>
      <w:pPr>
        <w:pStyle w:val="Normal"/>
        <w:rPr/>
      </w:pPr>
      <w:r>
        <w:rPr/>
        <w:t>[[@Bible:Jer 11:1 ]][[11:1 &gt;&gt; Jer 11:1]] {{field-on:Bible}} Словото което биде към Иеремия от Господа и каза: {{field-off:Bible}}</w:t>
      </w:r>
    </w:p>
    <w:p>
      <w:pPr>
        <w:pStyle w:val="Normal"/>
        <w:rPr/>
      </w:pPr>
      <w:r>
        <w:rPr/>
        <w:t>[[@Bible:Jer 11:2 ]][[11:2 &gt;&gt; Jer 11:2]] {{field-on:Bible}} Слушайте думите на този завет, и говорете на Юдините мъже и на Ерусалимските жители {{field-off:Bible}}</w:t>
      </w:r>
    </w:p>
    <w:p>
      <w:pPr>
        <w:pStyle w:val="Normal"/>
        <w:rPr/>
      </w:pPr>
      <w:r>
        <w:rPr/>
        <w:t>[[@Bible:Jer 11:3 ]][[11:3 &gt;&gt; Jer 11:3]] {{field-on:Bible}} и кажи им: Така говори Господ Бог Израилев: Проклет онзи человек който не слуша думите на този завет {{field-off:Bible}}</w:t>
      </w:r>
    </w:p>
    <w:p>
      <w:pPr>
        <w:pStyle w:val="Normal"/>
        <w:rPr/>
      </w:pPr>
      <w:r>
        <w:rPr/>
        <w:t>[[@Bible:Jer 11:4 ]][[11:4 &gt;&gt; Jer 11:4]] {{field-on:Bible}} който заповядах на отците ви в който ден ги изведох из Египетската земя, из желязната пещ, и рекох: Слушайте гласа ми, и правете по всичко що ви заповядах; и вие ще ме бъдете люде, и аз ще ви бъда Бог, {{field-off:Bible}}</w:t>
      </w:r>
    </w:p>
    <w:p>
      <w:pPr>
        <w:pStyle w:val="Normal"/>
        <w:rPr/>
      </w:pPr>
      <w:r>
        <w:rPr/>
        <w:t>[[@Bible:Jer 11:5 ]][[11:5 &gt;&gt; Jer 11:5]] {{field-on:Bible}} за да изпълня клетвата с която се клех на отците ви да им дам земя дето тече мляко и мед, както в този ден. Тогаз отговорих та рекох: Амин, Господи! {{field-off:Bible}}</w:t>
      </w:r>
    </w:p>
    <w:p>
      <w:pPr>
        <w:pStyle w:val="Normal"/>
        <w:rPr/>
      </w:pPr>
      <w:r>
        <w:rPr/>
        <w:t>[[@Bible:Jer 11:6 ]][[11:6 &gt;&gt; Jer 11:6]] {{field-on:Bible}} И Господ ми рече: Проповядай всички тези думи в Юдините градове и в Ерусалимските пътища, и кажи: Слушайте думите на този завет и правете ги. {{field-off:Bible}}</w:t>
      </w:r>
    </w:p>
    <w:p>
      <w:pPr>
        <w:pStyle w:val="Normal"/>
        <w:rPr/>
      </w:pPr>
      <w:r>
        <w:rPr/>
        <w:t>[[@Bible:Jer 11:7 ]][[11:7 &gt;&gt; Jer 11:7]] {{field-on:Bible}} Защото нарочно засвидетелствувах към отците ви в който ден ги възведох от Египетската земя дори до днес, като ставах рано, и засвидетелствувах и казвах: Слушайте гласа ми. {{field-off:Bible}}</w:t>
      </w:r>
    </w:p>
    <w:p>
      <w:pPr>
        <w:pStyle w:val="Normal"/>
        <w:rPr/>
      </w:pPr>
      <w:r>
        <w:rPr/>
        <w:t>[[@Bible:Jer 11:8 ]][[11:8 &gt;&gt; Jer 11:8]] {{field-on:Bible}} Но не чуха, и не преклониха ухото си, но ходиха всеки в жестокостта на лукавото си сърдце; за то ще докарам върх тях всичките думи на този завет по който заповядах да правят, но не правиха. {{field-off:Bible}}</w:t>
      </w:r>
    </w:p>
    <w:p>
      <w:pPr>
        <w:pStyle w:val="Normal"/>
        <w:rPr/>
      </w:pPr>
      <w:r>
        <w:rPr/>
        <w:t>[[@Bible:Jer 11:9 ]][[11:9 &gt;&gt; Jer 11:9]] {{field-on:Bible}} И рече ми Господ: Съзаклятие се намери между мъжете Юдини и между Ерусалимските жители. {{field-off:Bible}}</w:t>
      </w:r>
    </w:p>
    <w:p>
      <w:pPr>
        <w:pStyle w:val="Normal"/>
        <w:rPr/>
      </w:pPr>
      <w:r>
        <w:rPr/>
        <w:t>[[@Bible:Jer 11:10 ]][[11:10 &gt;&gt; Jer 11:10]] {{field-on:Bible}} Върнаха се в беззаконията на праотците си които не рачиха да слушат моите думи, и отидоха те подир други богове за да им служат: Израилевът дом и Юдинът дом разрушиха завета ми който направих с отците им. {{field-off:Bible}}</w:t>
      </w:r>
    </w:p>
    <w:p>
      <w:pPr>
        <w:pStyle w:val="Normal"/>
        <w:rPr/>
      </w:pPr>
      <w:r>
        <w:rPr/>
        <w:t>[[@Bible:Jer 11:11 ]][[11:11 &gt;&gt; Jer 11:11]] {{field-on:Bible}} За то така говори Господ: -Ето, ще докарам върх тях злоОт което не ще могат да излязат;И ще викнат към мене,Но няма да ги послушам. {{field-off:Bible}}</w:t>
      </w:r>
    </w:p>
    <w:p>
      <w:pPr>
        <w:pStyle w:val="Normal"/>
        <w:rPr/>
      </w:pPr>
      <w:r>
        <w:rPr/>
        <w:t>[[@Bible:Jer 11:12 ]][[11:12 &gt;&gt; Jer 11:12]] {{field-on:Bible}} Тогаз Юдините градове и Ерусалимските жители ще отидатИ ще викнат към боговете на които кадят;Но няма никак да ги спасятВъв времето на злощастието им. {{field-off:Bible}}</w:t>
      </w:r>
    </w:p>
    <w:p>
      <w:pPr>
        <w:pStyle w:val="Normal"/>
        <w:rPr/>
      </w:pPr>
      <w:r>
        <w:rPr/>
        <w:t>[[@Bible:Jer 11:13 ]][[11:13 &gt;&gt; Jer 11:13]] {{field-on:Bible}} Защото според числото на градовете тиБяха боговете ти, Юдо;И според числото на Ерусалимските пътищаВъздигнахте олтари на срамотата,Олтари за да кадите Ваалу. {{field-off:Bible}}</w:t>
      </w:r>
    </w:p>
    <w:p>
      <w:pPr>
        <w:pStyle w:val="Normal"/>
        <w:rPr/>
      </w:pPr>
      <w:r>
        <w:rPr/>
        <w:t>[[@Bible:Jer 11:14 ]][[11:14 &gt;&gt; Jer 11:14]] {{field-on:Bible}} За то ти не се моли за тези люде,И не възвишавай викане или молене за тях;Защото аз няма да послушам когато викат към менеЗаради злощастието си. {{field-off:Bible}}</w:t>
      </w:r>
    </w:p>
    <w:p>
      <w:pPr>
        <w:pStyle w:val="Normal"/>
        <w:rPr/>
      </w:pPr>
      <w:r>
        <w:rPr/>
        <w:t>[[@Bible:Jer 11:15 ]][[11:15 &gt;&gt; Jer 11:15]] {{field-on:Bible}} Що има да прави любезната ми в дома миКато стори блуд с мнозина,И се отне от тебе светото месо?Когато струваш зло тогаз се веселиш. {{field-off:Bible}}</w:t>
      </w:r>
    </w:p>
    <w:p>
      <w:pPr>
        <w:pStyle w:val="Normal"/>
        <w:rPr/>
      </w:pPr>
      <w:r>
        <w:rPr/>
        <w:t>[[@Bible:Jer 11:16 ]][[11:16 &gt;&gt; Jer 11:16]] {{field-on:Bible}} Господ нарече името ти,Маслина приснозелена, красна, доброплодна:С глас на голем метеж запали огън върх нея,И вейките й се строшиха. {{field-off:Bible}}</w:t>
      </w:r>
    </w:p>
    <w:p>
      <w:pPr>
        <w:pStyle w:val="Normal"/>
        <w:rPr/>
      </w:pPr>
      <w:r>
        <w:rPr/>
        <w:t>[[@Bible:Jer 11:17 ]][[11:17 &gt;&gt; Jer 11:17]] {{field-on:Bible}} Защото Господ на Силите който те насадиИзрече зло против тебеЗаради злото на Израилевия дом и на Юдиния домКоето сториха,И ме разгневиха като кадяха Ваалу. {{field-off:Bible}}</w:t>
      </w:r>
    </w:p>
    <w:p>
      <w:pPr>
        <w:pStyle w:val="Normal"/>
        <w:rPr/>
      </w:pPr>
      <w:r>
        <w:rPr/>
        <w:t>[[@Bible:Jer 11:18 ]][[11:18 &gt;&gt; Jer 11:18]] {{field-on:Bible}} И Господ ми даде знание, та познах:Тогаз ми показа ти деянията им. {{field-off:Bible}}</w:t>
      </w:r>
    </w:p>
    <w:p>
      <w:pPr>
        <w:pStyle w:val="Normal"/>
        <w:rPr/>
      </w:pPr>
      <w:r>
        <w:rPr/>
        <w:t>[[@Bible:Jer 11:19 ]][[11:19 &gt;&gt; Jer 11:19]] {{field-on:Bible}} Но аз бях като агне питомно водено на заклание,И не разумях че се съветваха съвети против мене:Да свалим дървото с плода му,И да го отсечем от земята на живите,Щото името му да се не помене вече. {{field-off:Bible}}</w:t>
      </w:r>
    </w:p>
    <w:p>
      <w:pPr>
        <w:pStyle w:val="Normal"/>
        <w:rPr/>
      </w:pPr>
      <w:r>
        <w:rPr/>
        <w:t>[[@Bible:Jer 11:20 ]][[11:20 &gt;&gt; Jer 11:20]] {{field-on:Bible}} Но, о Господи на Силите, който съдиш праведно,Който опитваш вътрешностите и сърдцето,Да видя твоето отмъщение върх тях!Защото на тебе явих съда си. {{field-off:Bible}}</w:t>
      </w:r>
    </w:p>
    <w:p>
      <w:pPr>
        <w:pStyle w:val="Normal"/>
        <w:rPr/>
      </w:pPr>
      <w:r>
        <w:rPr/>
        <w:t>[[@Bible:Jer 11:21 ]][[11:21 &gt;&gt; Jer 11:21]] {{field-on:Bible}} За то така говори ГосподЗа Анатотските мъже които искат живота ти и казват:Да не пророчествуваш в името Господне,За да не умреш от ръцете ни, - {{field-off:Bible}}</w:t>
      </w:r>
    </w:p>
    <w:p>
      <w:pPr>
        <w:pStyle w:val="Normal"/>
        <w:rPr/>
      </w:pPr>
      <w:r>
        <w:rPr/>
        <w:t>[[@Bible:Jer 11:22 ]][[11:22 &gt;&gt; Jer 11:22]] {{field-on:Bible}} За то така говори Господ Саваот:Ето, ще ги посетя:Младите ще умрат чрез нож:Синовете им и дъщерите им ще умрат от глад, {{field-off:Bible}}</w:t>
      </w:r>
    </w:p>
    <w:p>
      <w:pPr>
        <w:pStyle w:val="Normal"/>
        <w:rPr/>
      </w:pPr>
      <w:r>
        <w:rPr/>
        <w:t>[[@Bible:Jer 11:23 ]][[11:23 &gt;&gt; Jer 11:23]] {{field-on:Bible}} И няма да остане остатък от тях;Защото ще докарам зло върх Анатотските мъжеВ годината на посещението им. {{field-off:Bible}}</w:t>
      </w:r>
    </w:p>
    <w:p>
      <w:pPr>
        <w:pStyle w:val="Heading2"/>
        <w:rPr/>
      </w:pPr>
      <w:r>
        <w:rPr/>
        <w:t>Глава 12</w:t>
      </w:r>
    </w:p>
    <w:p>
      <w:pPr>
        <w:pStyle w:val="Normal"/>
        <w:rPr/>
      </w:pPr>
      <w:r>
        <w:rPr/>
        <w:t>[[@Bible:Jer 12:1 ]][[12:1 &gt;&gt; Jer 12:1]] {{field-on:Bible}} Праведен си, Господи, когато се съдя с тебе;Но да се разговоря с тебе за съдбите ти:Защо пътят на нечестивите успява?Защо благоденствуват всички които се обхождат невярно? {{field-off:Bible}}</w:t>
      </w:r>
    </w:p>
    <w:p>
      <w:pPr>
        <w:pStyle w:val="Normal"/>
        <w:rPr/>
      </w:pPr>
      <w:r>
        <w:rPr/>
        <w:t>[[@Bible:Jer 12:2 ]][[12:2 &gt;&gt; Jer 12:2]] {{field-on:Bible}} Насадил си ги, даже и се закорениха:Растат, даже и плодоносят.Ти си близу при устата имИ далеч от вътрешностите им. {{field-off:Bible}}</w:t>
      </w:r>
    </w:p>
    <w:p>
      <w:pPr>
        <w:pStyle w:val="Normal"/>
        <w:rPr/>
      </w:pPr>
      <w:r>
        <w:rPr/>
        <w:t>[[@Bible:Jer 12:3 ]][[12:3 &gt;&gt; Jer 12:3]] {{field-on:Bible}} Но ти, Господи, ме познаваш:Видел си ме, и опитал си сърдцето ми пред тебе.Завлечи ги като овци на клане,И приготви ги за деня на заклаването. {{field-off:Bible}}</w:t>
      </w:r>
    </w:p>
    <w:p>
      <w:pPr>
        <w:pStyle w:val="Normal"/>
        <w:rPr/>
      </w:pPr>
      <w:r>
        <w:rPr/>
        <w:t>[[@Bible:Jer 12:4 ]][[12:4 &gt;&gt; Jer 12:4]] {{field-on:Bible}} До кога ще сетува земятаИ тревата на всяко поле ще съхнеПоради злината на живеещите по нея?Загинаха скотовете и птиците,Защото рекоха: Няма да види сетнините ни. {{field-off:Bible}}</w:t>
      </w:r>
    </w:p>
    <w:p>
      <w:pPr>
        <w:pStyle w:val="Normal"/>
        <w:rPr/>
      </w:pPr>
      <w:r>
        <w:rPr/>
        <w:t>[[@Bible:Jer 12:5 ]][[12:5 &gt;&gt; Jer 12:5]] {{field-on:Bible}} Ако се затечеш с пешците и те направят да изнемощееш,Тогаз как ще се надваряш с конете?И уповаваш ти в земята на мира,Но какво ще направиш във възгордяването на Иордан? {{field-off:Bible}}</w:t>
      </w:r>
    </w:p>
    <w:p>
      <w:pPr>
        <w:pStyle w:val="Normal"/>
        <w:rPr/>
      </w:pPr>
      <w:r>
        <w:rPr/>
        <w:t>[[@Bible:Jer 12:6 ]][[12:6 &gt;&gt; Jer 12:6]] {{field-on:Bible}} Защото и братята ти и домът на отца ти,И те се обходиха неверно към тебе;Ей, те викнаха след тебе велегласноНе ги вярвай ако би ти говорили и с добро. {{field-off:Bible}}</w:t>
      </w:r>
    </w:p>
    <w:p>
      <w:pPr>
        <w:pStyle w:val="Normal"/>
        <w:rPr/>
      </w:pPr>
      <w:r>
        <w:rPr/>
        <w:t>[[@Bible:Jer 12:7 ]][[12:7 &gt;&gt; Jer 12:7]] {{field-on:Bible}} Напуснах дома си,Оставих наследието си,Дадох любезната на душата си в ръцете на неприятелите й. {{field-off:Bible}}</w:t>
      </w:r>
    </w:p>
    <w:p>
      <w:pPr>
        <w:pStyle w:val="Normal"/>
        <w:rPr/>
      </w:pPr>
      <w:r>
        <w:rPr/>
        <w:t>[[@Bible:Jer 12:8 ]][[12:8 &gt;&gt; Jer 12:8]] {{field-on:Bible}} Наследието ми стана за мене като лъв в дъбраваИзпроводи гласа си против мене;За това го възненавидях. {{field-off:Bible}}</w:t>
      </w:r>
    </w:p>
    <w:p>
      <w:pPr>
        <w:pStyle w:val="Normal"/>
        <w:rPr/>
      </w:pPr>
      <w:r>
        <w:rPr/>
        <w:t>[[@Bible:Jer 12:9 ]][[12:9 &gt;&gt; Jer 12:9]] {{field-on:Bible}} Наследието ми за мене е пъстра птица,Птиците наоколо са против него.Елате, съберете се, всички полски зверове,Елате да го поядете. {{field-off:Bible}}</w:t>
      </w:r>
    </w:p>
    <w:p>
      <w:pPr>
        <w:pStyle w:val="Normal"/>
        <w:rPr/>
      </w:pPr>
      <w:r>
        <w:rPr/>
        <w:t>[[@Bible:Jer 12:10 ]][[12:10 &gt;&gt; Jer 12:10]] {{field-on:Bible}} Много пастири развалиха лозето ми,Потъпкаха дела ми,Пожелания ми дял направиха пустиня непроходима. {{field-off:Bible}}</w:t>
      </w:r>
    </w:p>
    <w:p>
      <w:pPr>
        <w:pStyle w:val="Normal"/>
        <w:rPr/>
      </w:pPr>
      <w:r>
        <w:rPr/>
        <w:t>[[@Bible:Jer 12:11 ]][[12:11 &gt;&gt; Jer 12:11]] {{field-on:Bible}} Предадоха го в запустение:Запустяно сетува пред мене:Всичката земя се запусти,Защото няма кой да туря това на сърдце. {{field-off:Bible}}</w:t>
      </w:r>
    </w:p>
    <w:p>
      <w:pPr>
        <w:pStyle w:val="Normal"/>
        <w:rPr/>
      </w:pPr>
      <w:r>
        <w:rPr/>
        <w:t>[[@Bible:Jer 12:12 ]][[12:12 &gt;&gt; Jer 12:12]] {{field-on:Bible}} По всичките високи места на пустинята дойдоха разорители;Защото ножът Господен пояждаОт край до край земята:Никоя плът не ще да има мир. {{field-off:Bible}}</w:t>
      </w:r>
    </w:p>
    <w:p>
      <w:pPr>
        <w:pStyle w:val="Normal"/>
        <w:rPr/>
      </w:pPr>
      <w:r>
        <w:rPr/>
        <w:t>[[@Bible:Jer 12:13 ]][[12:13 &gt;&gt; Jer 12:13]] {{field-on:Bible}} Сеяха жито, но ще пожънат тръне:Трудиха се, но няма да се ползуват;И ще се посрамите от тези си произведенияПоради пламенната ярост на Господа. {{field-off:Bible}}</w:t>
      </w:r>
    </w:p>
    <w:p>
      <w:pPr>
        <w:pStyle w:val="Normal"/>
        <w:rPr/>
      </w:pPr>
      <w:r>
        <w:rPr/>
        <w:t>[[@Bible:Jer 12:14 ]][[12:14 &gt;&gt; Jer 12:14]] {{field-on:Bible}} Така говори ГосподПротив всичките ми зли съседиКоито докачат наследието което дадох на людете си Израиля:Ето, ще ги оттръгна от земята им,И ще оттръгна дома Юдин отсред тях; {{field-off:Bible}}</w:t>
      </w:r>
    </w:p>
    <w:p>
      <w:pPr>
        <w:pStyle w:val="Normal"/>
        <w:rPr/>
      </w:pPr>
      <w:r>
        <w:rPr/>
        <w:t>[[@Bible:Jer 12:15 ]][[12:15 &gt;&gt; Jer 12:15]] {{field-on:Bible}} И след оттръгването имЩе се върна и ще ги помилвам,И ще ги върна, всекиго в наследието му и всекиго в земята му. {{field-off:Bible}}</w:t>
      </w:r>
    </w:p>
    <w:p>
      <w:pPr>
        <w:pStyle w:val="Normal"/>
        <w:rPr/>
      </w:pPr>
      <w:r>
        <w:rPr/>
        <w:t>[[@Bible:Jer 12:16 ]][[12:16 &gt;&gt; Jer 12:16]] {{field-on:Bible}} И ако научат добре пътищата на моите люде,Да се кълнат в моето име: Жив е Господ!Както те научиха моите люде да се кълнат във Ваала,Тогаз ще се съградят всред людете ми. {{field-off:Bible}}</w:t>
      </w:r>
    </w:p>
    <w:p>
      <w:pPr>
        <w:pStyle w:val="Normal"/>
        <w:rPr/>
      </w:pPr>
      <w:r>
        <w:rPr/>
        <w:t>[[@Bible:Jer 12:17 ]][[12:17 &gt;&gt; Jer 12:17]] {{field-on:Bible}} Но ако не послушат,Съвсем ще оттръгна и ще изтребя онзи народ,Говори Господ. {{field-off:Bible}}</w:t>
      </w:r>
    </w:p>
    <w:p>
      <w:pPr>
        <w:pStyle w:val="Heading2"/>
        <w:rPr/>
      </w:pPr>
      <w:r>
        <w:rPr/>
        <w:t>Глава 13</w:t>
      </w:r>
    </w:p>
    <w:p>
      <w:pPr>
        <w:pStyle w:val="Normal"/>
        <w:rPr/>
      </w:pPr>
      <w:r>
        <w:rPr/>
        <w:t>[[@Bible:Jer 13:1 ]][[13:1 &gt;&gt; Jer 13:1]] {{field-on:Bible}} Така ми рече Господ: Иди та си купи ленен пояс, и опаши го на чреслата си, и във вода го не туряй. {{field-off:Bible}}</w:t>
      </w:r>
    </w:p>
    <w:p>
      <w:pPr>
        <w:pStyle w:val="Normal"/>
        <w:rPr/>
      </w:pPr>
      <w:r>
        <w:rPr/>
        <w:t>[[@Bible:Jer 13:2 ]][[13:2 &gt;&gt; Jer 13:2]] {{field-on:Bible}} Купих прочее пояса според словото Господне, и опасах го на чреслата си. {{field-off:Bible}}</w:t>
      </w:r>
    </w:p>
    <w:p>
      <w:pPr>
        <w:pStyle w:val="Normal"/>
        <w:rPr/>
      </w:pPr>
      <w:r>
        <w:rPr/>
        <w:t>[[@Bible:Jer 13:3 ]][[13:3 &gt;&gt; Jer 13:3]] {{field-on:Bible}} И биде слово Господне към мене втори път и рече: {{field-off:Bible}}</w:t>
      </w:r>
    </w:p>
    <w:p>
      <w:pPr>
        <w:pStyle w:val="Normal"/>
        <w:rPr/>
      </w:pPr>
      <w:r>
        <w:rPr/>
        <w:t>[[@Bible:Jer 13:4 ]][[13:4 &gt;&gt; Jer 13:4]] {{field-on:Bible}} Вземи пояса който си купил, който е на чреслата ти, и стани та иди при Евфрат, и скрий го там в някоя дупка на канарата. {{field-off:Bible}}</w:t>
      </w:r>
    </w:p>
    <w:p>
      <w:pPr>
        <w:pStyle w:val="Normal"/>
        <w:rPr/>
      </w:pPr>
      <w:r>
        <w:rPr/>
        <w:t>[[@Bible:Jer 13:5 ]][[13:5 &gt;&gt; Jer 13:5]] {{field-on:Bible}} Отидох прочее та го скрих при Евфрат, както ми заповяда Господ. {{field-off:Bible}}</w:t>
      </w:r>
    </w:p>
    <w:p>
      <w:pPr>
        <w:pStyle w:val="Normal"/>
        <w:rPr/>
      </w:pPr>
      <w:r>
        <w:rPr/>
        <w:t>[[@Bible:Jer 13:6 ]][[13:6 &gt;&gt; Jer 13:6]] {{field-on:Bible}} И подир много дни ми рече Господ: Стани та иди при Евфрат, и вземи от там пояса който ти заповядах да скриеш там. {{field-off:Bible}}</w:t>
      </w:r>
    </w:p>
    <w:p>
      <w:pPr>
        <w:pStyle w:val="Normal"/>
        <w:rPr/>
      </w:pPr>
      <w:r>
        <w:rPr/>
        <w:t>[[@Bible:Jer 13:7 ]][[13:7 &gt;&gt; Jer 13:7]] {{field-on:Bible}} И отидох при Евфрат та изкопах, и взех пояса от мястото дето бях го скрил; и, ето, поясът беше се развалил, - не бе потребен за нищо. {{field-off:Bible}}</w:t>
      </w:r>
    </w:p>
    <w:p>
      <w:pPr>
        <w:pStyle w:val="Normal"/>
        <w:rPr/>
      </w:pPr>
      <w:r>
        <w:rPr/>
        <w:t>[[@Bible:Jer 13:8 ]][[13:8 &gt;&gt; Jer 13:8]] {{field-on:Bible}} Тогаз биде слово Господне към мене и рече: - {{field-off:Bible}}</w:t>
      </w:r>
    </w:p>
    <w:p>
      <w:pPr>
        <w:pStyle w:val="Normal"/>
        <w:rPr/>
      </w:pPr>
      <w:r>
        <w:rPr/>
        <w:t>[[@Bible:Jer 13:9 ]][[13:9 &gt;&gt; Jer 13:9]] {{field-on:Bible}} Така говори Господ:Така ще разваля гордостта на ЮдаИ голямата гордост на Ерусалим. {{field-off:Bible}}</w:t>
      </w:r>
    </w:p>
    <w:p>
      <w:pPr>
        <w:pStyle w:val="Normal"/>
        <w:rPr/>
      </w:pPr>
      <w:r>
        <w:rPr/>
        <w:t>[[@Bible:Jer 13:10 ]][[13:10 &gt;&gt; Jer 13:10]] {{field-on:Bible}} Тези зли люде които се отричат да слушат думите ми,И ходят според жестокостта на сърдцето си,И отиват подир други боговеЗа да им служат и да им се кланят,Ще бъдат като този поясКойто не е потребен за нищо; {{field-off:Bible}}</w:t>
      </w:r>
    </w:p>
    <w:p>
      <w:pPr>
        <w:pStyle w:val="Normal"/>
        <w:rPr/>
      </w:pPr>
      <w:r>
        <w:rPr/>
        <w:t>[[@Bible:Jer 13:11 ]][[13:11 &gt;&gt; Jer 13:11]] {{field-on:Bible}} Защото както поясът залепнува за чреслата на человека,Така прилепих при себе си всичкия Израилев домИ всичкия Юдин дом, говори Господ,За да бъдат мои люде,И име, и хвала, и слава; но не послушаха. {{field-off:Bible}}</w:t>
      </w:r>
    </w:p>
    <w:p>
      <w:pPr>
        <w:pStyle w:val="Normal"/>
        <w:rPr/>
      </w:pPr>
      <w:r>
        <w:rPr/>
        <w:t>[[@Bible:Jer 13:12 ]][[13:12 &gt;&gt; Jer 13:12]] {{field-on:Bible}} За то ще им кажеш това слово:Така говори Господ Бог Израилев:Всеки мех ще се напълни с вино:И те ще ти рекат:Та не знаем ли ние че всеки мех ще се напълни с вино? {{field-off:Bible}}</w:t>
      </w:r>
    </w:p>
    <w:p>
      <w:pPr>
        <w:pStyle w:val="Normal"/>
        <w:rPr/>
      </w:pPr>
      <w:r>
        <w:rPr/>
        <w:t>[[@Bible:Jer 13:13 ]][[13:13 &gt;&gt; Jer 13:13]] {{field-on:Bible}} Тогаз ще им речеш: Така говори Господ:Ето, ще напълня всичките жители на тази земя,И царете които седят на Давидовия престол,И свещениците, и пророците,И всичките Ерусалимски жители, с опиване. {{field-off:Bible}}</w:t>
      </w:r>
    </w:p>
    <w:p>
      <w:pPr>
        <w:pStyle w:val="Normal"/>
        <w:rPr/>
      </w:pPr>
      <w:r>
        <w:rPr/>
        <w:t>[[@Bible:Jer 13:14 ]][[13:14 &gt;&gt; Jer 13:14]] {{field-on:Bible}} И ще ги строша един от друг,И бащите и синовете купно, говори Господ:Не ща да пожаля, нито да пощадя, нито да помилвамДа ги не изтребя. {{field-off:Bible}}</w:t>
      </w:r>
    </w:p>
    <w:p>
      <w:pPr>
        <w:pStyle w:val="Normal"/>
        <w:rPr/>
      </w:pPr>
      <w:r>
        <w:rPr/>
        <w:t>[[@Bible:Jer 13:15 ]][[13:15 &gt;&gt; Jer 13:15]] {{field-on:Bible}} Слушайте и чуйте: не се надигайте;Защото Господ говори. {{field-off:Bible}}</w:t>
      </w:r>
    </w:p>
    <w:p>
      <w:pPr>
        <w:pStyle w:val="Normal"/>
        <w:rPr/>
      </w:pPr>
      <w:r>
        <w:rPr/>
        <w:t>[[@Bible:Jer 13:16 ]][[13:16 &gt;&gt; Jer 13:16]] {{field-on:Bible}} Дайте слава Господу Богу вашемуПреди да докара тъмнина,И преди нозете ви да се препънат по мрачните планини,И когато вие чакате видело, той да го превърне в смъртна сянкаИ да го направи мрак. {{field-off:Bible}}</w:t>
      </w:r>
    </w:p>
    <w:p>
      <w:pPr>
        <w:pStyle w:val="Normal"/>
        <w:rPr/>
      </w:pPr>
      <w:r>
        <w:rPr/>
        <w:t>[[@Bible:Jer 13:17 ]][[13:17 &gt;&gt; Jer 13:17]] {{field-on:Bible}} Но ако не послушате това,Душата ми ще плаче тайно поради гордостта ви,И окото ми ще се просълзи горко и ще пролее сълзи;Защото стадото Господне се завожда в плен. {{field-off:Bible}}</w:t>
      </w:r>
    </w:p>
    <w:p>
      <w:pPr>
        <w:pStyle w:val="Normal"/>
        <w:rPr/>
      </w:pPr>
      <w:r>
        <w:rPr/>
        <w:t>[[@Bible:Jer 13:18 ]][[13:18 &gt;&gt; Jer 13:18]] {{field-on:Bible}} Речете на царя и на царицата:Смирете се, седнете;Защото падна от главите виВенецът на славата ви. {{field-off:Bible}}</w:t>
      </w:r>
    </w:p>
    <w:p>
      <w:pPr>
        <w:pStyle w:val="Normal"/>
        <w:rPr/>
      </w:pPr>
      <w:r>
        <w:rPr/>
        <w:t>[[@Bible:Jer 13:19 ]][[13:19 &gt;&gt; Jer 13:19]] {{field-on:Bible}} Градовете южни се затвориха;И няма кой да ги отвори:Всичкий Юда се заведе в плен,Цял се заведе в плен. {{field-off:Bible}}</w:t>
      </w:r>
    </w:p>
    <w:p>
      <w:pPr>
        <w:pStyle w:val="Normal"/>
        <w:rPr/>
      </w:pPr>
      <w:r>
        <w:rPr/>
        <w:t>[[@Bible:Jer 13:20 ]][[13:20 &gt;&gt; Jer 13:20]] {{field-on:Bible}} Дигни очите си та виж идещите от север:Де е стадото което ти се даде, - хубавите твои овци? {{field-off:Bible}}</w:t>
      </w:r>
    </w:p>
    <w:p>
      <w:pPr>
        <w:pStyle w:val="Normal"/>
        <w:rPr/>
      </w:pPr>
      <w:r>
        <w:rPr/>
        <w:t>[[@Bible:Jer 13:21 ]][[13:21 &gt;&gt; Jer 13:21]] {{field-on:Bible}} Що ще речеш когато те посети?Защото ти си ги научил да началствуват над тебе като князове:Не ще ли те хванат болезни както жена кога ражда? {{field-off:Bible}}</w:t>
      </w:r>
    </w:p>
    <w:p>
      <w:pPr>
        <w:pStyle w:val="Normal"/>
        <w:rPr/>
      </w:pPr>
      <w:r>
        <w:rPr/>
        <w:t>[[@Bible:Jer 13:22 ]][[13:22 &gt;&gt; Jer 13:22]] {{field-on:Bible}} И ако речеш в сърдцето си:Защо се случи това на мене?Поради множеството на беззаконието ти подигнаха се полите ти,Насилно се заголиха петите ти. {{field-off:Bible}}</w:t>
      </w:r>
    </w:p>
    <w:p>
      <w:pPr>
        <w:pStyle w:val="Normal"/>
        <w:rPr/>
      </w:pPr>
      <w:r>
        <w:rPr/>
        <w:t>[[@Bible:Jer 13:23 ]][[13:23 &gt;&gt; Jer 13:23]] {{field-on:Bible}} Може ли Етиопянин да промени кожата си, или рис пъстротите си?Тогаз можете да направите добро и вие които сте научили зло. {{field-off:Bible}}</w:t>
      </w:r>
    </w:p>
    <w:p>
      <w:pPr>
        <w:pStyle w:val="Normal"/>
        <w:rPr/>
      </w:pPr>
      <w:r>
        <w:rPr/>
        <w:t>[[@Bible:Jer 13:24 ]][[13:24 &gt;&gt; Jer 13:24]] {{field-on:Bible}} За това ще ги разпръсна като пляваКоято се носи от вятъра на пустинята. {{field-off:Bible}}</w:t>
      </w:r>
    </w:p>
    <w:p>
      <w:pPr>
        <w:pStyle w:val="Normal"/>
        <w:rPr/>
      </w:pPr>
      <w:r>
        <w:rPr/>
        <w:t>[[@Bible:Jer 13:25 ]][[13:25 &gt;&gt; Jer 13:25]] {{field-on:Bible}} Това е от мене твоето жребие, преброений ти дял, говори Господ:Защото си ме забравил и си уповавал на лъжа, {{field-off:Bible}}</w:t>
      </w:r>
    </w:p>
    <w:p>
      <w:pPr>
        <w:pStyle w:val="Normal"/>
        <w:rPr/>
      </w:pPr>
      <w:r>
        <w:rPr/>
        <w:t>[[@Bible:Jer 13:26 ]][[13:26 &gt;&gt; Jer 13:26]] {{field-on:Bible}} За то и аз ще дигна полите ти на лицето ти,Та ще се яви срамът ти. {{field-off:Bible}}</w:t>
      </w:r>
    </w:p>
    <w:p>
      <w:pPr>
        <w:pStyle w:val="Normal"/>
        <w:rPr/>
      </w:pPr>
      <w:r>
        <w:rPr/>
        <w:t>[[@Bible:Jer 13:27 ]][[13:27 &gt;&gt; Jer 13:27]] {{field-on:Bible}} Видях прелюбодействата ти и ржанията ти,Безсрамството на блуда ти,Твоите мерзости по хълмовете и по полетата.Горко ти, Ерусалиме!Няма ли да се очистиш? до кога още? {{field-off:Bible}}</w:t>
      </w:r>
    </w:p>
    <w:p>
      <w:pPr>
        <w:pStyle w:val="Heading2"/>
        <w:rPr/>
      </w:pPr>
      <w:r>
        <w:rPr/>
        <w:t>Глава 14</w:t>
      </w:r>
    </w:p>
    <w:p>
      <w:pPr>
        <w:pStyle w:val="Normal"/>
        <w:rPr/>
      </w:pPr>
      <w:r>
        <w:rPr/>
        <w:t>[[@Bible:Jer 14:1 ]][[14:1 &gt;&gt; Jer 14:1]] {{field-on:Bible}} Словото Господне което биде към Иеремия за бездъждието. {{field-off:Bible}}</w:t>
      </w:r>
    </w:p>
    <w:p>
      <w:pPr>
        <w:pStyle w:val="Normal"/>
        <w:rPr/>
      </w:pPr>
      <w:r>
        <w:rPr/>
        <w:t>[[@Bible:Jer 14:2 ]][[14:2 &gt;&gt; Jer 14:2]] {{field-on:Bible}} Юда ридае, и портите му са изнемощели:Седят наземи чернооблечени;И възлезе викът на Ерусалим. {{field-off:Bible}}</w:t>
      </w:r>
    </w:p>
    <w:p>
      <w:pPr>
        <w:pStyle w:val="Normal"/>
        <w:rPr/>
      </w:pPr>
      <w:r>
        <w:rPr/>
        <w:t>[[@Bible:Jer 14:3 ]][[14:3 &gt;&gt; Jer 14:3]] {{field-on:Bible}} И големците му проводиха малките си за вода:Отидоха при кладенците, и не намериха вода,Върнаха се с праздните си съсъди:Посрамиха се и се постидиха, и покриха главите си. {{field-off:Bible}}</w:t>
      </w:r>
    </w:p>
    <w:p>
      <w:pPr>
        <w:pStyle w:val="Normal"/>
        <w:rPr/>
      </w:pPr>
      <w:r>
        <w:rPr/>
        <w:t>[[@Bible:Jer 14:4 ]][[14:4 &gt;&gt; Jer 14:4]] {{field-on:Bible}} Понеже земята се разпукнаЗащото нямаше дъжд на земята:Земледелците се посрамиха,Покриха главите си. {{field-off:Bible}}</w:t>
      </w:r>
    </w:p>
    <w:p>
      <w:pPr>
        <w:pStyle w:val="Normal"/>
        <w:rPr/>
      </w:pPr>
      <w:r>
        <w:rPr/>
        <w:t>[[@Bible:Jer 14:5 ]][[14:5 &gt;&gt; Jer 14:5]] {{field-on:Bible}} И кошутата още роди на полето,И остави рожбата си понеже нямаше трева. {{field-off:Bible}}</w:t>
      </w:r>
    </w:p>
    <w:p>
      <w:pPr>
        <w:pStyle w:val="Normal"/>
        <w:rPr/>
      </w:pPr>
      <w:r>
        <w:rPr/>
        <w:t>[[@Bible:Jer 14:6 ]][[14:6 &gt;&gt; Jer 14:6]] {{field-on:Bible}} И дивите осли застанаха по високите места:Смъркаха въздуха като чакали:Очите им повенаха понеже нямаше трева. {{field-off:Bible}}</w:t>
      </w:r>
    </w:p>
    <w:p>
      <w:pPr>
        <w:pStyle w:val="Normal"/>
        <w:rPr/>
      </w:pPr>
      <w:r>
        <w:rPr/>
        <w:t>[[@Bible:Jer 14:7 ]][[14:7 &gt;&gt; Jer 14:7]] {{field-on:Bible}} Господи, беззаконията ни ако и да засвидетелствуват против нас,Ти направи заради името си;Защото отстъпленията ни се умножиха:На тебе съгрешихме. {{field-off:Bible}}</w:t>
      </w:r>
    </w:p>
    <w:p>
      <w:pPr>
        <w:pStyle w:val="Normal"/>
        <w:rPr/>
      </w:pPr>
      <w:r>
        <w:rPr/>
        <w:t>[[@Bible:Jer 14:8 ]][[14:8 &gt;&gt; Jer 14:8]] {{field-on:Bible}} Надеждо на Израиля,Спасителю негов в скърбно време,Защо да си като пришлец на таз земя,И като пътник що свраща да пренощува? {{field-off:Bible}}</w:t>
      </w:r>
    </w:p>
    <w:p>
      <w:pPr>
        <w:pStyle w:val="Normal"/>
        <w:rPr/>
      </w:pPr>
      <w:r>
        <w:rPr/>
        <w:t>[[@Bible:Jer 14:9 ]][[14:9 &gt;&gt; Jer 14:9]] {{field-on:Bible}} Защо да си като человек прехласнат,Като крепък който не може да избави?Но ти, Господи, всред нас си.И името ти се нарече върху нас: не ни оставяй. {{field-off:Bible}}</w:t>
      </w:r>
    </w:p>
    <w:p>
      <w:pPr>
        <w:pStyle w:val="Normal"/>
        <w:rPr/>
      </w:pPr>
      <w:r>
        <w:rPr/>
        <w:t>[[@Bible:Jer 14:10 ]][[14:10 &gt;&gt; Jer 14:10]] {{field-on:Bible}} Така говори Господ на този народ:Понеже възлюбиха да се скитат,И не удържаха нозете си,За то Господ не благоволи в тях:Сега ще си напомни беззаконието им,И ще посети греховете им. {{field-off:Bible}}</w:t>
      </w:r>
    </w:p>
    <w:p>
      <w:pPr>
        <w:pStyle w:val="Normal"/>
        <w:rPr/>
      </w:pPr>
      <w:r>
        <w:rPr/>
        <w:t>[[@Bible:Jer 14:11 ]][[14:11 &gt;&gt; Jer 14:11]] {{field-on:Bible}} И рече ми Господ:Не се моли за тези люде за добро. {{field-off:Bible}}</w:t>
      </w:r>
    </w:p>
    <w:p>
      <w:pPr>
        <w:pStyle w:val="Normal"/>
        <w:rPr/>
      </w:pPr>
      <w:r>
        <w:rPr/>
        <w:t>[[@Bible:Jer 14:12 ]][[14:12 &gt;&gt; Jer 14:12]] {{field-on:Bible}} И ако постят, не ще послушам викането им;И ако принесат всесъжения и приношения,Не ще благоволя в тях,Но ще ги уморя с нож и с глад и с мор. {{field-off:Bible}}</w:t>
      </w:r>
    </w:p>
    <w:p>
      <w:pPr>
        <w:pStyle w:val="Normal"/>
        <w:rPr/>
      </w:pPr>
      <w:r>
        <w:rPr/>
        <w:t>[[@Bible:Jer 14:13 ]][[14:13 &gt;&gt; Jer 14:13]] {{field-on:Bible}} И рекох: О Господи Иеова!Ето, пророците говорят тям:Няма да видите нож, нито ще има глад у вас,Но ще ви дам мир безопасен на това място. {{field-off:Bible}}</w:t>
      </w:r>
    </w:p>
    <w:p>
      <w:pPr>
        <w:pStyle w:val="Normal"/>
        <w:rPr/>
      </w:pPr>
      <w:r>
        <w:rPr/>
        <w:t>[[@Bible:Jer 14:14 ]][[14:14 &gt;&gt; Jer 14:14]] {{field-on:Bible}} И рече ми Господ:Лъжливо пророчествуват пророците в името ми:Аз не съм ги проводил, нито им съм заповядал,Нито им съм говорил:Те пророчествуват вам лъжливо видение и прорицание,И суета, и прелъщението на сърдцето си. {{field-off:Bible}}</w:t>
      </w:r>
    </w:p>
    <w:p>
      <w:pPr>
        <w:pStyle w:val="Normal"/>
        <w:rPr/>
      </w:pPr>
      <w:r>
        <w:rPr/>
        <w:t>[[@Bible:Jer 14:15 ]][[14:15 &gt;&gt; Jer 14:15]] {{field-on:Bible}} За то така говори ГосподЗа пророците които пророчествуват в името миКогато аз не съм ги проводил,Но те казват: Нож и глад не ще има на това място:С нож и с глад ще бъдат изтребени онези пророци; {{field-off:Bible}}</w:t>
      </w:r>
    </w:p>
    <w:p>
      <w:pPr>
        <w:pStyle w:val="Normal"/>
        <w:rPr/>
      </w:pPr>
      <w:r>
        <w:rPr/>
        <w:t>[[@Bible:Jer 14:16 ]][[14:16 &gt;&gt; Jer 14:16]] {{field-on:Bible}} А людете на които те пророчествуватЩе бъдат изхвърлени по улиците на ЕрусалимОт глад и нож;И не ще има кой да ги заравя,Тях, жените им, и синовете им, и дъщерите им;И ще излея върх тях злото им. {{field-off:Bible}}</w:t>
      </w:r>
    </w:p>
    <w:p>
      <w:pPr>
        <w:pStyle w:val="Normal"/>
        <w:rPr/>
      </w:pPr>
      <w:r>
        <w:rPr/>
        <w:t>[[@Bible:Jer 14:17 ]][[14:17 &gt;&gt; Jer 14:17]] {{field-on:Bible}} За то ще им кажеш това слово:Нека проливат очите ми сълзи нощя и деня,И нека не престанат;Защото девицата, дъщерята на людете ми,Съкруши се с голямо съкрушение, с рана много лоша. {{field-off:Bible}}</w:t>
      </w:r>
    </w:p>
    <w:p>
      <w:pPr>
        <w:pStyle w:val="Normal"/>
        <w:rPr/>
      </w:pPr>
      <w:r>
        <w:rPr/>
        <w:t>[[@Bible:Jer 14:18 ]][[14:18 &gt;&gt; Jer 14:18]] {{field-on:Bible}} Ако изляза на полето,Ето убиените с нож;И ако вляза в града,Ето изтаялите от глад;А пророкът още и свещеникътОтидоха в земя която не знаеха. {{field-off:Bible}}</w:t>
      </w:r>
    </w:p>
    <w:p>
      <w:pPr>
        <w:pStyle w:val="Normal"/>
        <w:rPr/>
      </w:pPr>
      <w:r>
        <w:rPr/>
        <w:t>[[@Bible:Jer 14:19 ]][[14:19 &gt;&gt; Jer 14:19]] {{field-on:Bible}} Отхвърлил ли си съвсем Юда?Погнусила ли се е душата ти от Сион?Защо си ни поразил, та няма изцеление за нас?чакахме мир, но нищо добро,И времето на лекуването, и ето смятение {{field-off:Bible}}</w:t>
      </w:r>
    </w:p>
    <w:p>
      <w:pPr>
        <w:pStyle w:val="Normal"/>
        <w:rPr/>
      </w:pPr>
      <w:r>
        <w:rPr/>
        <w:t>[[@Bible:Jer 14:20 ]][[14:20 &gt;&gt; Jer 14:20]] {{field-on:Bible}} Познаваме, Господи, нечестието си,Беззаконието на отците си,че сме ти съгрешили. {{field-off:Bible}}</w:t>
      </w:r>
    </w:p>
    <w:p>
      <w:pPr>
        <w:pStyle w:val="Normal"/>
        <w:rPr/>
      </w:pPr>
      <w:r>
        <w:rPr/>
        <w:t>[[@Bible:Jer 14:21 ]][[14:21 &gt;&gt; Jer 14:21]] {{field-on:Bible}} Не се погнусявай от нас, заради името си:Не обезчестявай престола на славата си:Напомни си, не разрушавай завета си с нас. {{field-off:Bible}}</w:t>
      </w:r>
    </w:p>
    <w:p>
      <w:pPr>
        <w:pStyle w:val="Normal"/>
        <w:rPr/>
      </w:pPr>
      <w:r>
        <w:rPr/>
        <w:t>[[@Bible:Jer 14:22 ]][[14:22 &gt;&gt; Jer 14:22]] {{field-on:Bible}} Има ли между идолите на езичниците някой да дава дъжд?Или небесата дават ли дъждове?Не си ли ти, Господи Боже наш?Заради това ще те чакаме;Защото ти си направил всичко това. {{field-off:Bible}}</w:t>
      </w:r>
    </w:p>
    <w:p>
      <w:pPr>
        <w:pStyle w:val="Heading2"/>
        <w:rPr/>
      </w:pPr>
      <w:r>
        <w:rPr/>
        <w:t>Глава 15</w:t>
      </w:r>
    </w:p>
    <w:p>
      <w:pPr>
        <w:pStyle w:val="Normal"/>
        <w:rPr/>
      </w:pPr>
      <w:r>
        <w:rPr/>
        <w:t>[[@Bible:Jer 15:1 ]][[15:1 &gt;&gt; Jer 15:1]] {{field-on:Bible}} И рече ми Господ:И Моисей и Самуил ако биха застанали пред мене,Душата ми не би се смилила за тези люде,Изпъди ги от лицето ми, и да излязат. {{field-off:Bible}}</w:t>
      </w:r>
    </w:p>
    <w:p>
      <w:pPr>
        <w:pStyle w:val="Normal"/>
        <w:rPr/>
      </w:pPr>
      <w:r>
        <w:rPr/>
        <w:t>[[@Bible:Jer 15:2 ]][[15:2 &gt;&gt; Jer 15:2]] {{field-on:Bible}} И ако ти рекат: Къде ще излезем?Тогаз ще им речеш: Така говори Господ:Които за смърт, на смърт;И които за нож, на нож;И които за глад, на глад;И които за плен, на плен. {{field-off:Bible}}</w:t>
      </w:r>
    </w:p>
    <w:p>
      <w:pPr>
        <w:pStyle w:val="Normal"/>
        <w:rPr/>
      </w:pPr>
      <w:r>
        <w:rPr/>
        <w:t>[[@Bible:Jer 15:3 ]][[15:3 &gt;&gt; Jer 15:3]] {{field-on:Bible}} И ще докарам на тях четири вида язви, говори Господ:Ножа за заклание, и псетата за влачене,И птиците въздушни, и зверовете земни,За пояждане и за изтребление. {{field-off:Bible}}</w:t>
      </w:r>
    </w:p>
    <w:p>
      <w:pPr>
        <w:pStyle w:val="Normal"/>
        <w:rPr/>
      </w:pPr>
      <w:r>
        <w:rPr/>
        <w:t>[[@Bible:Jer 15:4 ]][[15:4 &gt;&gt; Jer 15:4]] {{field-on:Bible}} И ще ги предам на тласкане по всичките царства на земятаЗаради Манасия сина на Езекия, Юдиния цар,За това което стори в Ерусалим. {{field-off:Bible}}</w:t>
      </w:r>
    </w:p>
    <w:p>
      <w:pPr>
        <w:pStyle w:val="Normal"/>
        <w:rPr/>
      </w:pPr>
      <w:r>
        <w:rPr/>
        <w:t>[[@Bible:Jer 15:5 ]][[15:5 &gt;&gt; Jer 15:5]] {{field-on:Bible}} Защото кой ще се умилостиви за тебе, Ерусалиме?Или кой ще те пожали?Или кой ще се обърне да те попита: Как си? {{field-off:Bible}}</w:t>
      </w:r>
    </w:p>
    <w:p>
      <w:pPr>
        <w:pStyle w:val="Normal"/>
        <w:rPr/>
      </w:pPr>
      <w:r>
        <w:rPr/>
        <w:t>[[@Bible:Jer 15:6 ]][[15:6 &gt;&gt; Jer 15:6]] {{field-on:Bible}} Ти ме остави, говори Господ,Отишел си назад;За то ще простра ръката си върх тебе та ще те погубя:Дотегна ми да милея. {{field-off:Bible}}</w:t>
      </w:r>
    </w:p>
    <w:p>
      <w:pPr>
        <w:pStyle w:val="Normal"/>
        <w:rPr/>
      </w:pPr>
      <w:r>
        <w:rPr/>
        <w:t>[[@Bible:Jer 15:7 ]][[15:7 &gt;&gt; Jer 15:7]] {{field-on:Bible}} И ще ги извея с веялото в портите на таз земя:Ще ги обезчадя, ще изтребя людете си,Защото не се връщат от пътищата си. {{field-off:Bible}}</w:t>
      </w:r>
    </w:p>
    <w:p>
      <w:pPr>
        <w:pStyle w:val="Normal"/>
        <w:rPr/>
      </w:pPr>
      <w:r>
        <w:rPr/>
        <w:t>[[@Bible:Jer 15:8 ]][[15:8 &gt;&gt; Jer 15:8]] {{field-on:Bible}} Вдовиците им се умножиха пред мене повече от морския пясък:Доведох против тях, върх майката на младите, грабител на пладне:Докарах върх нея внезапно ужас и треперания. {{field-off:Bible}}</w:t>
      </w:r>
    </w:p>
    <w:p>
      <w:pPr>
        <w:pStyle w:val="Normal"/>
        <w:rPr/>
      </w:pPr>
      <w:r>
        <w:rPr/>
        <w:t>[[@Bible:Jer 15:9 ]][[15:9 &gt;&gt; Jer 15:9]] {{field-on:Bible}} Оназ която роди седем изнемощя, предаде дух:Нейното слънце зайде като беше още ден:Посрами се, и постидена биде;А останалите от тях ще предам на ножПред неприятелите им, говори Господ. {{field-off:Bible}}</w:t>
      </w:r>
    </w:p>
    <w:p>
      <w:pPr>
        <w:pStyle w:val="Normal"/>
        <w:rPr/>
      </w:pPr>
      <w:r>
        <w:rPr/>
        <w:t>[[@Bible:Jer 15:10 ]][[15:10 &gt;&gt; Jer 15:10]] {{field-on:Bible}} Горко ми, майко моя,Защото си ме родила мъж за каране,И мъж за препиране с всичката земя!Нито дадох с лихва, нито ми са дали с лихва;А всеки от тях ме кълне. {{field-off:Bible}}</w:t>
      </w:r>
    </w:p>
    <w:p>
      <w:pPr>
        <w:pStyle w:val="Normal"/>
        <w:rPr/>
      </w:pPr>
      <w:r>
        <w:rPr/>
        <w:t>[[@Bible:Jer 15:11 ]][[15:11 &gt;&gt; Jer 15:11]] {{field-on:Bible}} Господ говори: Непременно ще те освободя за добро,Непременно ще направя неприятеля да се моли на тебеВ бедно време и в скърбно време. {{field-off:Bible}}</w:t>
      </w:r>
    </w:p>
    <w:p>
      <w:pPr>
        <w:pStyle w:val="Normal"/>
        <w:rPr/>
      </w:pPr>
      <w:r>
        <w:rPr/>
        <w:t>[[@Bible:Jer 15:12 ]][[15:12 &gt;&gt; Jer 15:12]] {{field-on:Bible}} Желязото ще счупи ли желязото от север и медта? {{field-off:Bible}}</w:t>
      </w:r>
    </w:p>
    <w:p>
      <w:pPr>
        <w:pStyle w:val="Normal"/>
        <w:rPr/>
      </w:pPr>
      <w:r>
        <w:rPr/>
        <w:t>[[@Bible:Jer 15:13 ]][[15:13 &gt;&gt; Jer 15:13]] {{field-on:Bible}} Имотът ти и съкровищата ти ще предам в разграбване без замяна;И то заради всичките ти грехове, и по всичките твои предели. {{field-off:Bible}}</w:t>
      </w:r>
    </w:p>
    <w:p>
      <w:pPr>
        <w:pStyle w:val="Normal"/>
        <w:rPr/>
      </w:pPr>
      <w:r>
        <w:rPr/>
        <w:t>[[@Bible:Jer 15:14 ]][[15:14 &gt;&gt; Jer 15:14]] {{field-on:Bible}} И ще те преведа с неприятелите тиНа място което не знаеш;Защото огън се разпали в яростта ми,И ще гори върх вас. {{field-off:Bible}}</w:t>
      </w:r>
    </w:p>
    <w:p>
      <w:pPr>
        <w:pStyle w:val="Normal"/>
        <w:rPr/>
      </w:pPr>
      <w:r>
        <w:rPr/>
        <w:t>[[@Bible:Jer 15:15 ]][[15:15 &gt;&gt; Jer 15:15]] {{field-on:Bible}} Ти, Господи, познаваш: напомни си за мене,И посети ме, и отмъсти за мене на гонителите ми:Не ме отнимай поради дълготърпението си:Знай че за тебе претърпях поношение. {{field-off:Bible}}</w:t>
      </w:r>
    </w:p>
    <w:p>
      <w:pPr>
        <w:pStyle w:val="Normal"/>
        <w:rPr/>
      </w:pPr>
      <w:r>
        <w:rPr/>
        <w:t>[[@Bible:Jer 15:16 ]][[15:16 &gt;&gt; Jer 15:16]] {{field-on:Bible}} Като намерих твоите слова изядох ги;И твоето слово беше ми радост и веселие на сърдцето ми;Защото твоето име се призва върху мене,Господи Боже на Силите. {{field-off:Bible}}</w:t>
      </w:r>
    </w:p>
    <w:p>
      <w:pPr>
        <w:pStyle w:val="Normal"/>
        <w:rPr/>
      </w:pPr>
      <w:r>
        <w:rPr/>
        <w:t>[[@Bible:Jer 15:17 ]][[15:17 &gt;&gt; Jer 15:17]] {{field-on:Bible}} Не седнах в събор на подсмиватели,Нито се развеселих с тях:Седнах сам поради ръката ти;Защото ти ме изпълни с яростта си. {{field-off:Bible}}</w:t>
      </w:r>
    </w:p>
    <w:p>
      <w:pPr>
        <w:pStyle w:val="Normal"/>
        <w:rPr/>
      </w:pPr>
      <w:r>
        <w:rPr/>
        <w:t>[[@Bible:Jer 15:18 ]][[15:18 &gt;&gt; Jer 15:18]] {{field-on:Bible}} Защо е болката ми всякогашна,И раната ми тежка щото не приема изцеление?Щеш ли да ми си като лъжецИ като недоверителни води? {{field-off:Bible}}</w:t>
      </w:r>
    </w:p>
    <w:p>
      <w:pPr>
        <w:pStyle w:val="Normal"/>
        <w:rPr/>
      </w:pPr>
      <w:r>
        <w:rPr/>
        <w:t>[[@Bible:Jer 15:19 ]][[15:19 &gt;&gt; Jer 15:19]] {{field-on:Bible}} За то, така говори Господ:Ако се върнеш, тогаз ще те поставя пак,И ще стоиш пред мене;И ако отделиш скъпоценното от нищожното,Ще бъдеш като устата ми.Те нека се обърнат към тебе;Но ти се не обръщай към тях. {{field-off:Bible}}</w:t>
      </w:r>
    </w:p>
    <w:p>
      <w:pPr>
        <w:pStyle w:val="Normal"/>
        <w:rPr/>
      </w:pPr>
      <w:r>
        <w:rPr/>
        <w:t>[[@Bible:Jer 15:20 ]][[15:20 &gt;&gt; Jer 15:20]] {{field-on:Bible}} И ще те направя пред тези люде крепка медна стена;И ще ратуват против тебе, но няма да ти надвият;Защото аз съм с тебе да те избавямИ да те отървавам, говори Господ. {{field-off:Bible}}</w:t>
      </w:r>
    </w:p>
    <w:p>
      <w:pPr>
        <w:pStyle w:val="Normal"/>
        <w:rPr/>
      </w:pPr>
      <w:r>
        <w:rPr/>
        <w:t>[[@Bible:Jer 15:21 ]][[15:21 &gt;&gt; Jer 15:21]] {{field-on:Bible}} И ще те отърва от ръката на лукавите,И ще те изкупя от ръката на насилниците. {{field-off:Bible}}</w:t>
      </w:r>
    </w:p>
    <w:p>
      <w:pPr>
        <w:pStyle w:val="Heading2"/>
        <w:rPr/>
      </w:pPr>
      <w:r>
        <w:rPr/>
        <w:t>Глава 16</w:t>
      </w:r>
    </w:p>
    <w:p>
      <w:pPr>
        <w:pStyle w:val="Normal"/>
        <w:rPr/>
      </w:pPr>
      <w:r>
        <w:rPr/>
        <w:t>[[@Bible:Jer 16:1 ]][[16:1 &gt;&gt; Jer 16:1]] {{field-on:Bible}} И слово Господне биде към мене и рече: {{field-off:Bible}}</w:t>
      </w:r>
    </w:p>
    <w:p>
      <w:pPr>
        <w:pStyle w:val="Normal"/>
        <w:rPr/>
      </w:pPr>
      <w:r>
        <w:rPr/>
        <w:t>[[@Bible:Jer 16:2 ]][[16:2 &gt;&gt; Jer 16:2]] {{field-on:Bible}} Да си не вземеш жена,Нито да ти се родят синове нито дъщери на това място. {{field-off:Bible}}</w:t>
      </w:r>
    </w:p>
    <w:p>
      <w:pPr>
        <w:pStyle w:val="Normal"/>
        <w:rPr/>
      </w:pPr>
      <w:r>
        <w:rPr/>
        <w:t>[[@Bible:Jer 16:3 ]][[16:3 &gt;&gt; Jer 16:3]] {{field-on:Bible}} Защото така говори ГосподЗа синовете и за дъщерите които се раждат на това място,И за майките им които са ги родили,И заради бащите им които са ги добили в тази земя: {{field-off:Bible}}</w:t>
      </w:r>
    </w:p>
    <w:p>
      <w:pPr>
        <w:pStyle w:val="Normal"/>
        <w:rPr/>
      </w:pPr>
      <w:r>
        <w:rPr/>
        <w:t>[[@Bible:Jer 16:4 ]][[16:4 &gt;&gt; Jer 16:4]] {{field-on:Bible}} Ще умрат с люти смърти:Не ще бъдат оплакани нито погребени:Ще бъдат като тор по лицето на земята,И ще загинат от нож и от глад;И труповете им ще бъдат хранаНа птиците въздушни и на зверовете земни. {{field-off:Bible}}</w:t>
      </w:r>
    </w:p>
    <w:p>
      <w:pPr>
        <w:pStyle w:val="Normal"/>
        <w:rPr/>
      </w:pPr>
      <w:r>
        <w:rPr/>
        <w:t>[[@Bible:Jer 16:5 ]][[16:5 &gt;&gt; Jer 16:5]] {{field-on:Bible}} Защото така говори Господ:Не влезвай в дом на сетувание.И не ходи да сетуваш нито да ги оплачеш;Защото отнех, говори Господ, от тези людеМира си, милостта, и щедротите. {{field-off:Bible}}</w:t>
      </w:r>
    </w:p>
    <w:p>
      <w:pPr>
        <w:pStyle w:val="Normal"/>
        <w:rPr/>
      </w:pPr>
      <w:r>
        <w:rPr/>
        <w:t>[[@Bible:Jer 16:6 ]][[16:6 &gt;&gt; Jer 16:6]] {{field-on:Bible}} И ще измрат големи и малки в тази земя:Не ще бъдат погребени, нито ще ги оплачат,Нито ще направят сечения по телата си,Нито ще се обръснат за тях, {{field-off:Bible}}</w:t>
      </w:r>
    </w:p>
    <w:p>
      <w:pPr>
        <w:pStyle w:val="Normal"/>
        <w:rPr/>
      </w:pPr>
      <w:r>
        <w:rPr/>
        <w:t>[[@Bible:Jer 16:7 ]][[16:7 &gt;&gt; Jer 16:7]] {{field-on:Bible}} Нито ще раздадат хляб в сетуваниетоЗа утешение тям заради умрелия,Нито ще ги напоят с утешителната чашаЗаради баща им или заради майка им. {{field-off:Bible}}</w:t>
      </w:r>
    </w:p>
    <w:p>
      <w:pPr>
        <w:pStyle w:val="Normal"/>
        <w:rPr/>
      </w:pPr>
      <w:r>
        <w:rPr/>
        <w:t>[[@Bible:Jer 16:8 ]][[16:8 &gt;&gt; Jer 16:8]] {{field-on:Bible}} И в дом на пир не влезвайДа седнеш с тях да ядеш и да пиеш; {{field-off:Bible}}</w:t>
      </w:r>
    </w:p>
    <w:p>
      <w:pPr>
        <w:pStyle w:val="Normal"/>
        <w:rPr/>
      </w:pPr>
      <w:r>
        <w:rPr/>
        <w:t>[[@Bible:Jer 16:9 ]][[16:9 &gt;&gt; Jer 16:9]] {{field-on:Bible}} Защото така говори Господ Саваот, Бог Израилев:Ето, аз ще направя да престане в това място,Пред очите ви, и в дните ви,Гласът на радост и гласът на веселие,Гласът на младоженец и гласът на невеста. {{field-off:Bible}}</w:t>
      </w:r>
    </w:p>
    <w:p>
      <w:pPr>
        <w:pStyle w:val="Normal"/>
        <w:rPr/>
      </w:pPr>
      <w:r>
        <w:rPr/>
        <w:t>[[@Bible:Jer 16:10 ]][[16:10 &gt;&gt; Jer 16:10]] {{field-on:Bible}} И когато възвестиш на тези люде всички тия думи, и ти рекат: Защо Господ изрече всичко това големо зло против нас? и кое е беззаконието ни, и кой грехът ни който сме съгрешили на Господа Бога нашего? {{field-off:Bible}}</w:t>
      </w:r>
    </w:p>
    <w:p>
      <w:pPr>
        <w:pStyle w:val="Normal"/>
        <w:rPr/>
      </w:pPr>
      <w:r>
        <w:rPr/>
        <w:t>[[@Bible:Jer 16:11 ]][[16:11 &gt;&gt; Jer 16:11]] {{field-on:Bible}} тогаз ще им речеш:Понеже ме оставиха отците ви, говори Господ,Та отидоха подир други богове,И им служиха, и им се поклониха,И мене оставиха, и закона ми не упазиха; {{field-off:Bible}}</w:t>
      </w:r>
    </w:p>
    <w:p>
      <w:pPr>
        <w:pStyle w:val="Normal"/>
        <w:rPr/>
      </w:pPr>
      <w:r>
        <w:rPr/>
        <w:t>[[@Bible:Jer 16:12 ]][[16:12 &gt;&gt; Jer 16:12]] {{field-on:Bible}} А вие сторихте по-лошо от отците си,И, ето, ходихте по жестокостта на лукавото си сърдце,И не ме слушате; {{field-off:Bible}}</w:t>
      </w:r>
    </w:p>
    <w:p>
      <w:pPr>
        <w:pStyle w:val="Normal"/>
        <w:rPr/>
      </w:pPr>
      <w:r>
        <w:rPr/>
        <w:t>[[@Bible:Jer 16:13 ]][[16:13 &gt;&gt; Jer 16:13]] {{field-on:Bible}} За то ще ви отхвърля от тази земяВ земя която не сте познали ни вие ни отците ви;И там ще служите на други богове деня и нощя;Понеже не ща да покажа милост към вас. {{field-off:Bible}}</w:t>
      </w:r>
    </w:p>
    <w:p>
      <w:pPr>
        <w:pStyle w:val="Normal"/>
        <w:rPr/>
      </w:pPr>
      <w:r>
        <w:rPr/>
        <w:t>[[@Bible:Jer 16:14 ]][[16:14 &gt;&gt; Jer 16:14]] {{field-on:Bible}} За то, ето, идат дни, говори Господ,И няма да рекат вече: Жив ГосподКойто възведе Израилевите синове от Египетската земя! {{field-off:Bible}}</w:t>
      </w:r>
    </w:p>
    <w:p>
      <w:pPr>
        <w:pStyle w:val="Normal"/>
        <w:rPr/>
      </w:pPr>
      <w:r>
        <w:rPr/>
        <w:t>[[@Bible:Jer 16:15 ]][[16:15 &gt;&gt; Jer 16:15]] {{field-on:Bible}} Но: Жив ГосподКойто възведе Израилевите синове от северната земяИ от всичките места дето беше ги изгонил!И ще ги върна пак в земята имКоято дадох на отците им. {{field-off:Bible}}</w:t>
      </w:r>
    </w:p>
    <w:p>
      <w:pPr>
        <w:pStyle w:val="Normal"/>
        <w:rPr/>
      </w:pPr>
      <w:r>
        <w:rPr/>
        <w:t>[[@Bible:Jer 16:16 ]][[16:16 &gt;&gt; Jer 16:16]] {{field-on:Bible}} Ето, ще проводя за много рибари,Говори Господ, та ще ги изловят;И подир това ще проводя за много ловци,Та ще ги ловят от всяка гора,И от всеки хълм, и от дупките на скалите. {{field-off:Bible}}</w:t>
      </w:r>
    </w:p>
    <w:p>
      <w:pPr>
        <w:pStyle w:val="Normal"/>
        <w:rPr/>
      </w:pPr>
      <w:r>
        <w:rPr/>
        <w:t>[[@Bible:Jer 16:17 ]][[16:17 &gt;&gt; Jer 16:17]] {{field-on:Bible}} Защото очите ми са по всичките им пътища:Не са скрити от лицето ми,Нито беззаконието им е утаено от очите ми. {{field-off:Bible}}</w:t>
      </w:r>
    </w:p>
    <w:p>
      <w:pPr>
        <w:pStyle w:val="Normal"/>
        <w:rPr/>
      </w:pPr>
      <w:r>
        <w:rPr/>
        <w:t>[[@Bible:Jer 16:18 ]][[16:18 &gt;&gt; Jer 16:18]] {{field-on:Bible}} И първо ще им направя двойно въздаяниеЗа беззаконието им и греха им;Защото оскверниха земята ми:С труповете на гнусотите си и с мерзостите сиНапълниха наследието ми. {{field-off:Bible}}</w:t>
      </w:r>
    </w:p>
    <w:p>
      <w:pPr>
        <w:pStyle w:val="Normal"/>
        <w:rPr/>
      </w:pPr>
      <w:r>
        <w:rPr/>
        <w:t>[[@Bible:Jer 16:19 ]][[16:19 &gt;&gt; Jer 16:19]] {{field-on:Bible}} Господи, сило моя и крепосте мояИ прибежище мое в скърбен ден!Езичниците ще дойдат при тебе от краищата на земята,И ще рекат: Наистина бащите ни наследиха лъжа,Суета, и неполезни неща. {{field-off:Bible}}</w:t>
      </w:r>
    </w:p>
    <w:p>
      <w:pPr>
        <w:pStyle w:val="Normal"/>
        <w:rPr/>
      </w:pPr>
      <w:r>
        <w:rPr/>
        <w:t>[[@Bible:Jer 16:20 ]][[16:20 &gt;&gt; Jer 16:20]] {{field-on:Bible}} Ще си направи ли человек боговеОнези които не са богове? {{field-off:Bible}}</w:t>
      </w:r>
    </w:p>
    <w:p>
      <w:pPr>
        <w:pStyle w:val="Normal"/>
        <w:rPr/>
      </w:pPr>
      <w:r>
        <w:rPr/>
        <w:t>[[@Bible:Jer 16:21 ]][[16:21 &gt;&gt; Jer 16:21]] {{field-on:Bible}} За то, ето, ще ги направя този път да познаят, -Ще ги направя да познаят ръката ми и силата ми;И ще познаят че името ми е Иеова. {{field-off:Bible}}</w:t>
      </w:r>
    </w:p>
    <w:p>
      <w:pPr>
        <w:pStyle w:val="Heading2"/>
        <w:rPr/>
      </w:pPr>
      <w:r>
        <w:rPr/>
        <w:t>Глава 17</w:t>
      </w:r>
    </w:p>
    <w:p>
      <w:pPr>
        <w:pStyle w:val="Normal"/>
        <w:rPr/>
      </w:pPr>
      <w:r>
        <w:rPr/>
        <w:t>[[@Bible:Jer 17:1 ]][[17:1 &gt;&gt; Jer 17:1]] {{field-on:Bible}} Грехът Юдин е писан с желязна писалкаИ с адамантов нокът:Начертан е на плочата на сърдцето имИ върху роговете на олтарите ви, {{field-off:Bible}}</w:t>
      </w:r>
    </w:p>
    <w:p>
      <w:pPr>
        <w:pStyle w:val="Normal"/>
        <w:rPr/>
      </w:pPr>
      <w:r>
        <w:rPr/>
        <w:t>[[@Bible:Jer 17:2 ]][[17:2 &gt;&gt; Jer 17:2]] {{field-on:Bible}} Щото синовете им помнят олтарите си и Ашерите сиПри зелените дървета по високите хълмове. {{field-off:Bible}}</w:t>
      </w:r>
    </w:p>
    <w:p>
      <w:pPr>
        <w:pStyle w:val="Normal"/>
        <w:rPr/>
      </w:pPr>
      <w:r>
        <w:rPr/>
        <w:t>[[@Bible:Jer 17:3 ]][[17:3 &gt;&gt; Jer 17:3]] {{field-on:Bible}} О, горо моя в полето,Ще дам имота ти и всичките ти съкровища в разграбване,И високите ти за грях места по всичките твои предели. {{field-off:Bible}}</w:t>
      </w:r>
    </w:p>
    <w:p>
      <w:pPr>
        <w:pStyle w:val="Normal"/>
        <w:rPr/>
      </w:pPr>
      <w:r>
        <w:rPr/>
        <w:t>[[@Bible:Jer 17:4 ]][[17:4 &gt;&gt; Jer 17:4]] {{field-on:Bible}} И ти, ей, сама ти,Ще бъдеш изхвърлена от наследието си което ти дадох;И ще те поработя на неприятелите тиВ земя която не си познала;Защото огън запалихте в яростта ми,И ще гори във век. {{field-off:Bible}}</w:t>
      </w:r>
    </w:p>
    <w:p>
      <w:pPr>
        <w:pStyle w:val="Normal"/>
        <w:rPr/>
      </w:pPr>
      <w:r>
        <w:rPr/>
        <w:t>[[@Bible:Jer 17:5 ]][[17:5 &gt;&gt; Jer 17:5]] {{field-on:Bible}} Така говори Господ:Проклет онзи человекКойто се надее на человека,И прави плътта мишца за себе си,И на когото сърдцето се отдалечава от Господа. {{field-off:Bible}}</w:t>
      </w:r>
    </w:p>
    <w:p>
      <w:pPr>
        <w:pStyle w:val="Normal"/>
        <w:rPr/>
      </w:pPr>
      <w:r>
        <w:rPr/>
        <w:t>[[@Bible:Jer 17:6 ]][[17:6 &gt;&gt; Jer 17:6]] {{field-on:Bible}} Защото ще бъде като дивата мирика в пустинята,И няма да види когато дойде доброто;Но ще обитава в сухи места в пустиня,В земя солена и ненаселена. {{field-off:Bible}}</w:t>
      </w:r>
    </w:p>
    <w:p>
      <w:pPr>
        <w:pStyle w:val="Normal"/>
        <w:rPr/>
      </w:pPr>
      <w:r>
        <w:rPr/>
        <w:t>[[@Bible:Jer 17:7 ]][[17:7 &gt;&gt; Jer 17:7]] {{field-on:Bible}} Благословен онзи человекКойто се надее на Господа,И на когото надежда е Господ. {{field-off:Bible}}</w:t>
      </w:r>
    </w:p>
    <w:p>
      <w:pPr>
        <w:pStyle w:val="Normal"/>
        <w:rPr/>
      </w:pPr>
      <w:r>
        <w:rPr/>
        <w:t>[[@Bible:Jer 17:8 ]][[17:8 &gt;&gt; Jer 17:8]] {{field-on:Bible}} Защото ще бъде като дърво насадено при вода,Което разпростира корените си при потока,И не ще види когато настане пекът,Но листът му ще се зеленее,И не ще има грижа в година на бездъждие,Нито ще престане от да дава плод. {{field-off:Bible}}</w:t>
      </w:r>
    </w:p>
    <w:p>
      <w:pPr>
        <w:pStyle w:val="Normal"/>
        <w:rPr/>
      </w:pPr>
      <w:r>
        <w:rPr/>
        <w:t>[[@Bible:Jer 17:9 ]][[17:9 &gt;&gt; Jer 17:9]] {{field-on:Bible}} Сърдцето е измамливо повече от всичкоИ твърде разтляно: кой може да го познае? {{field-off:Bible}}</w:t>
      </w:r>
    </w:p>
    <w:p>
      <w:pPr>
        <w:pStyle w:val="Normal"/>
        <w:rPr/>
      </w:pPr>
      <w:r>
        <w:rPr/>
        <w:t>[[@Bible:Jer 17:10 ]][[17:10 &gt;&gt; Jer 17:10]] {{field-on:Bible}} Аз Господ изпитвам сърдцето,Опитвам вътрешностите,За да дам всекиму според пътищата муИ според плода на делата му. {{field-off:Bible}}</w:t>
      </w:r>
    </w:p>
    <w:p>
      <w:pPr>
        <w:pStyle w:val="Normal"/>
        <w:rPr/>
      </w:pPr>
      <w:r>
        <w:rPr/>
        <w:t>[[@Bible:Jer 17:11 ]][[17:11 &gt;&gt; Jer 17:11]] {{field-on:Bible}} Както яребица която мъти което не е снесла,Така който придобива много богатство с неправдаЩе го остави в половината на дните си,И в сетнините си ще бъде безумен. {{field-off:Bible}}</w:t>
      </w:r>
    </w:p>
    <w:p>
      <w:pPr>
        <w:pStyle w:val="Normal"/>
        <w:rPr/>
      </w:pPr>
      <w:r>
        <w:rPr/>
        <w:t>[[@Bible:Jer 17:12 ]][[17:12 &gt;&gt; Jer 17:12]] {{field-on:Bible}} Престол на слава възвишен из начало еМястото на светилището ни. {{field-off:Bible}}</w:t>
      </w:r>
    </w:p>
    <w:p>
      <w:pPr>
        <w:pStyle w:val="Normal"/>
        <w:rPr/>
      </w:pPr>
      <w:r>
        <w:rPr/>
        <w:t>[[@Bible:Jer 17:13 ]][[17:13 &gt;&gt; Jer 17:13]] {{field-on:Bible}} Господи, надеждо Израилева,Всички които те оставят ще се посрамят,И отстъпниците ще се напишат на пръстта;Защото оставиха Господа, източника на живата вода. {{field-off:Bible}}</w:t>
      </w:r>
    </w:p>
    <w:p>
      <w:pPr>
        <w:pStyle w:val="Normal"/>
        <w:rPr/>
      </w:pPr>
      <w:r>
        <w:rPr/>
        <w:t>[[@Bible:Jer 17:14 ]][[17:14 &gt;&gt; Jer 17:14]] {{field-on:Bible}} Изцели ме, Господи, и ще бъда изцелен:Спаси ме и ще бъда спасен;Защото ти си моята хвала. {{field-off:Bible}}</w:t>
      </w:r>
    </w:p>
    <w:p>
      <w:pPr>
        <w:pStyle w:val="Normal"/>
        <w:rPr/>
      </w:pPr>
      <w:r>
        <w:rPr/>
        <w:t>[[@Bible:Jer 17:15 ]][[17:15 &gt;&gt; Jer 17:15]] {{field-on:Bible}} Ето, те ми говорят:Де е словото Господне? нека дойде сега. {{field-off:Bible}}</w:t>
      </w:r>
    </w:p>
    <w:p>
      <w:pPr>
        <w:pStyle w:val="Normal"/>
        <w:rPr/>
      </w:pPr>
      <w:r>
        <w:rPr/>
        <w:t>[[@Bible:Jer 17:16 ]][[17:16 &gt;&gt; Jer 17:16]] {{field-on:Bible}} Но аз не се оттеглих от да съм пастир и да те следвам,Нито пожелах деня на скърбта:Ти знаеш:Това що е излезло из устните ми беше пред тебе. {{field-off:Bible}}</w:t>
      </w:r>
    </w:p>
    <w:p>
      <w:pPr>
        <w:pStyle w:val="Normal"/>
        <w:rPr/>
      </w:pPr>
      <w:r>
        <w:rPr/>
        <w:t>[[@Bible:Jer 17:17 ]][[17:17 &gt;&gt; Jer 17:17]] {{field-on:Bible}} Не бивай ужас за менеТи си ми упование в ден злочестен. {{field-off:Bible}}</w:t>
      </w:r>
    </w:p>
    <w:p>
      <w:pPr>
        <w:pStyle w:val="Normal"/>
        <w:rPr/>
      </w:pPr>
      <w:r>
        <w:rPr/>
        <w:t>[[@Bible:Jer 17:18 ]][[17:18 &gt;&gt; Jer 17:18]] {{field-on:Bible}} Да се посрамят които ме гонят, а аз да не се посрамя:Да се разтреперят те, но аз да не се разтреперя:Докарай върх тях злочестен ден,И съкруши ги с двойно съкрушение. {{field-off:Bible}}</w:t>
      </w:r>
    </w:p>
    <w:p>
      <w:pPr>
        <w:pStyle w:val="Normal"/>
        <w:rPr/>
      </w:pPr>
      <w:r>
        <w:rPr/>
        <w:t>[[@Bible:Jer 17:19 ]][[17:19 &gt;&gt; Jer 17:19]] {{field-on:Bible}} Така ми рече Господ: -Иди та застани в портата на синовете на людете си, през която влазят Юдините царе и през която излазят, и във всичките Ерусалимски порти, {{field-off:Bible}}</w:t>
      </w:r>
    </w:p>
    <w:p>
      <w:pPr>
        <w:pStyle w:val="Normal"/>
        <w:rPr/>
      </w:pPr>
      <w:r>
        <w:rPr/>
        <w:t>[[@Bible:Jer 17:20 ]][[17:20 &gt;&gt; Jer 17:20]] {{field-on:Bible}} и речи им: Слушайте словото Господне, Юдини царе, и всички Юдо, и всички Ерусалимски жители които влазяте през тези порти. {{field-off:Bible}}</w:t>
      </w:r>
    </w:p>
    <w:p>
      <w:pPr>
        <w:pStyle w:val="Normal"/>
        <w:rPr/>
      </w:pPr>
      <w:r>
        <w:rPr/>
        <w:t>[[@Bible:Jer 17:21 ]][[17:21 &gt;&gt; Jer 17:21]] {{field-on:Bible}} Така говори Господ: Внимавайте на себе си и не носете товар в съботен ден, нито внасяйте през Ерусалимските порти; {{field-off:Bible}}</w:t>
      </w:r>
    </w:p>
    <w:p>
      <w:pPr>
        <w:pStyle w:val="Normal"/>
        <w:rPr/>
      </w:pPr>
      <w:r>
        <w:rPr/>
        <w:t>[[@Bible:Jer 17:22 ]][[17:22 &gt;&gt; Jer 17:22]] {{field-on:Bible}} нито изнасяйте товар из домовете си в съботен ден, и не вършете никаква работа; но освещавайте съботния ден както заповядах на отците ви. {{field-off:Bible}}</w:t>
      </w:r>
    </w:p>
    <w:p>
      <w:pPr>
        <w:pStyle w:val="Normal"/>
        <w:rPr/>
      </w:pPr>
      <w:r>
        <w:rPr/>
        <w:t>[[@Bible:Jer 17:23 ]][[17:23 &gt;&gt; Jer 17:23]] {{field-on:Bible}} Те обаче не послушаха нито приклониха ухото си, но ожесточиха врата си, за да не чуят и да не приемат наставление. {{field-off:Bible}}</w:t>
      </w:r>
    </w:p>
    <w:p>
      <w:pPr>
        <w:pStyle w:val="Normal"/>
        <w:rPr/>
      </w:pPr>
      <w:r>
        <w:rPr/>
        <w:t>[[@Bible:Jer 17:24 ]][[17:24 &gt;&gt; Jer 17:24]] {{field-on:Bible}} И ако ме послушате внимателно, говори Господ,Та не внасяте товар през портите на този град в съботен ден,Но освещавате съботния ден,И не вършите в него никаква работа, {{field-off:Bible}}</w:t>
      </w:r>
    </w:p>
    <w:p>
      <w:pPr>
        <w:pStyle w:val="Normal"/>
        <w:rPr/>
      </w:pPr>
      <w:r>
        <w:rPr/>
        <w:t>[[@Bible:Jer 17:25 ]][[17:25 &gt;&gt; Jer 17:25]] {{field-on:Bible}} Тогаз ще влезнат през портите на тоз градЦаре и князове седещи на Давидовия престол,Возими на колесници и на коне,Те и князовете им,Юдините мъже и Ерусалимските жители;И този град ще бъде обитаем вечно. {{field-off:Bible}}</w:t>
      </w:r>
    </w:p>
    <w:p>
      <w:pPr>
        <w:pStyle w:val="Normal"/>
        <w:rPr/>
      </w:pPr>
      <w:r>
        <w:rPr/>
        <w:t>[[@Bible:Jer 17:26 ]][[17:26 &gt;&gt; Jer 17:26]] {{field-on:Bible}} И ще дойдат от Юдините градове,И от околностите на Ерусалим,И от Вениаминовата земя, и от поленската,И от планинската, и от южната странаНосещи всесъжения и жъртви,И хлебни приношения и ливан,Носещи още и жъртви на хвала в дома Господен. {{field-off:Bible}}</w:t>
      </w:r>
    </w:p>
    <w:p>
      <w:pPr>
        <w:pStyle w:val="Normal"/>
        <w:rPr/>
      </w:pPr>
      <w:r>
        <w:rPr/>
        <w:t>[[@Bible:Jer 17:27 ]][[17:27 &gt;&gt; Jer 17:27]] {{field-on:Bible}} Но ако не ме послушатеДа освещавате съботния денИ да не носите товар и вносяте в Ерусалимските порти в съботен ден,Тогаз ще запаля огън в портите му,И ще пояде Ерусалимските палати,И няма да угасне. {{field-off:Bible}}</w:t>
      </w:r>
    </w:p>
    <w:p>
      <w:pPr>
        <w:pStyle w:val="Heading2"/>
        <w:rPr/>
      </w:pPr>
      <w:r>
        <w:rPr/>
        <w:t>Глава 18</w:t>
      </w:r>
    </w:p>
    <w:p>
      <w:pPr>
        <w:pStyle w:val="Normal"/>
        <w:rPr/>
      </w:pPr>
      <w:r>
        <w:rPr/>
        <w:t>[[@Bible:Jer 18:1 ]][[18:1 &gt;&gt; Jer 18:1]] {{field-on:Bible}} Словото което биде към Иеремия от Господа и каза: {{field-off:Bible}}</w:t>
      </w:r>
    </w:p>
    <w:p>
      <w:pPr>
        <w:pStyle w:val="Normal"/>
        <w:rPr/>
      </w:pPr>
      <w:r>
        <w:rPr/>
        <w:t>[[@Bible:Jer 18:2 ]][[18:2 &gt;&gt; Jer 18:2]] {{field-on:Bible}} Стани та слез в дома на грънчаря, и там ще те направя да чуеш словата ми. {{field-off:Bible}}</w:t>
      </w:r>
    </w:p>
    <w:p>
      <w:pPr>
        <w:pStyle w:val="Normal"/>
        <w:rPr/>
      </w:pPr>
      <w:r>
        <w:rPr/>
        <w:t>[[@Bible:Jer 18:3 ]][[18:3 &gt;&gt; Jer 18:3]] {{field-on:Bible}} И аз слязох в дома на грънчаря; и, ето, той работеше работа на витъла си. {{field-off:Bible}}</w:t>
      </w:r>
    </w:p>
    <w:p>
      <w:pPr>
        <w:pStyle w:val="Normal"/>
        <w:rPr/>
      </w:pPr>
      <w:r>
        <w:rPr/>
        <w:t>[[@Bible:Jer 18:4 ]][[18:4 &gt;&gt; Jer 18:4]] {{field-on:Bible}} И развали се в ръката на грънчаря съсъдът който правеше от кал; и пак го направи друг съсъд, както биде угодно на грънчаря да направи. {{field-off:Bible}}</w:t>
      </w:r>
    </w:p>
    <w:p>
      <w:pPr>
        <w:pStyle w:val="Normal"/>
        <w:rPr/>
      </w:pPr>
      <w:r>
        <w:rPr/>
        <w:t>[[@Bible:Jer 18:5 ]][[18:5 &gt;&gt; Jer 18:5]] {{field-on:Bible}} Тогаз биде слово Господне към мене и рече: - {{field-off:Bible}}</w:t>
      </w:r>
    </w:p>
    <w:p>
      <w:pPr>
        <w:pStyle w:val="Normal"/>
        <w:rPr/>
      </w:pPr>
      <w:r>
        <w:rPr/>
        <w:t>[[@Bible:Jer 18:6 ]][[18:6 &gt;&gt; Jer 18:6]] {{field-on:Bible}} Доме Израилев, не мога ли да направя вамКакто този грънчар? говори Господ.Ето, както е калта в ръката на грънчаря,Така сте и вие, доме Израилев, в моята ръка. {{field-off:Bible}}</w:t>
      </w:r>
    </w:p>
    <w:p>
      <w:pPr>
        <w:pStyle w:val="Normal"/>
        <w:rPr/>
      </w:pPr>
      <w:r>
        <w:rPr/>
        <w:t>[[@Bible:Jer 18:7 ]][[18:7 &gt;&gt; Jer 18:7]] {{field-on:Bible}} Когато бих говорил за народ или за царствоДа изкореня, и да съсипя, и да погубя, {{field-off:Bible}}</w:t>
      </w:r>
    </w:p>
    <w:p>
      <w:pPr>
        <w:pStyle w:val="Normal"/>
        <w:rPr/>
      </w:pPr>
      <w:r>
        <w:rPr/>
        <w:t>[[@Bible:Jer 18:8 ]][[18:8 &gt;&gt; Jer 18:8]] {{field-on:Bible}} Ако онзи народ против когото съм говорилСе върне от злото си,Ще се разкая от злото което намислих да му направя. {{field-off:Bible}}</w:t>
      </w:r>
    </w:p>
    <w:p>
      <w:pPr>
        <w:pStyle w:val="Normal"/>
        <w:rPr/>
      </w:pPr>
      <w:r>
        <w:rPr/>
        <w:t>[[@Bible:Jer 18:9 ]][[18:9 &gt;&gt; Jer 18:9]] {{field-on:Bible}} А когато бих говорил за народ или за царствоДа съградя и да насадя, {{field-off:Bible}}</w:t>
      </w:r>
    </w:p>
    <w:p>
      <w:pPr>
        <w:pStyle w:val="Normal"/>
        <w:rPr/>
      </w:pPr>
      <w:r>
        <w:rPr/>
        <w:t>[[@Bible:Jer 18:10 ]][[18:10 &gt;&gt; Jer 18:10]] {{field-on:Bible}} Ако направи зло пред менеДа не слуша гласа ми,Тогаз ще се разкая заради добротоКоето рекох че ще му направя. {{field-off:Bible}}</w:t>
      </w:r>
    </w:p>
    <w:p>
      <w:pPr>
        <w:pStyle w:val="Normal"/>
        <w:rPr/>
      </w:pPr>
      <w:r>
        <w:rPr/>
        <w:t>[[@Bible:Jer 18:11 ]][[18:11 &gt;&gt; Jer 18:11]] {{field-on:Bible}} И сега говори на Юдините мъжеИ на Ерусалимските жители и кажи:Така говори Господ:Ето, аз готвя зло върх вас,И мисля умишления против вас:Върнете се прочее всеки от лукавия си път,И оправете пътищата си и деянията си. {{field-off:Bible}}</w:t>
      </w:r>
    </w:p>
    <w:p>
      <w:pPr>
        <w:pStyle w:val="Normal"/>
        <w:rPr/>
      </w:pPr>
      <w:r>
        <w:rPr/>
        <w:t>[[@Bible:Jer 18:12 ]][[18:12 &gt;&gt; Jer 18:12]] {{field-on:Bible}} А те казват: Напраздно!Защото подир умишленията си ще ходим,И ще направим всеки според жестокостта на лукавото си сърдце. {{field-off:Bible}}</w:t>
      </w:r>
    </w:p>
    <w:p>
      <w:pPr>
        <w:pStyle w:val="Normal"/>
        <w:rPr/>
      </w:pPr>
      <w:r>
        <w:rPr/>
        <w:t>[[@Bible:Jer 18:13 ]][[18:13 &gt;&gt; Jer 18:13]] {{field-on:Bible}} За то така говори Господ:Попитайте сега между езичниците,Кой е чул такова?Израилевата девица направи много ужасно нещо. {{field-off:Bible}}</w:t>
      </w:r>
    </w:p>
    <w:p>
      <w:pPr>
        <w:pStyle w:val="Normal"/>
        <w:rPr/>
      </w:pPr>
      <w:r>
        <w:rPr/>
        <w:t>[[@Bible:Jer 18:14 ]][[18:14 &gt;&gt; Jer 18:14]] {{field-on:Bible}} Ще остави ли Ливанский снег скалата на полето?Ще оставят ли хладните изтичащи води които идат от далеч? {{field-off:Bible}}</w:t>
      </w:r>
    </w:p>
    <w:p>
      <w:pPr>
        <w:pStyle w:val="Normal"/>
        <w:rPr/>
      </w:pPr>
      <w:r>
        <w:rPr/>
        <w:t>[[@Bible:Jer 18:15 ]][[18:15 &gt;&gt; Jer 18:15]] {{field-on:Bible}} Но моите люде ме забравиха, кадиха на суетата,И препънаха ги в пътищата им, във вечните стези,За да ходят в стези на път ненаправен, {{field-off:Bible}}</w:t>
      </w:r>
    </w:p>
    <w:p>
      <w:pPr>
        <w:pStyle w:val="Normal"/>
        <w:rPr/>
      </w:pPr>
      <w:r>
        <w:rPr/>
        <w:t>[[@Bible:Jer 18:16 ]][[18:16 &gt;&gt; Jer 18:16]] {{field-on:Bible}} За да направят земята си запустение и вечно звиздание:Всеки що минува през нея ще остане ужасен и ще клати главата си. {{field-off:Bible}}</w:t>
      </w:r>
    </w:p>
    <w:p>
      <w:pPr>
        <w:pStyle w:val="Normal"/>
        <w:rPr/>
      </w:pPr>
      <w:r>
        <w:rPr/>
        <w:t>[[@Bible:Jer 18:17 ]][[18:17 &gt;&gt; Jer 18:17]] {{field-on:Bible}} Ще ги разпръсна пред врага както източен вятър:Ще им покажа гърб, а не лице, в деня на злощастието им. {{field-off:Bible}}</w:t>
      </w:r>
    </w:p>
    <w:p>
      <w:pPr>
        <w:pStyle w:val="Normal"/>
        <w:rPr/>
      </w:pPr>
      <w:r>
        <w:rPr/>
        <w:t>[[@Bible:Jer 18:18 ]][[18:18 &gt;&gt; Jer 18:18]] {{field-on:Bible}} Тогаз рекоха:Елате и да намислим умишления против Иеремия;Защото не ще се изгуби закон от свещеник,Нито съвет от мъдър,Нито слово от пророк:Елате и да го поразим с език,И да не даваме внимание ни на една от думите му. {{field-off:Bible}}</w:t>
      </w:r>
    </w:p>
    <w:p>
      <w:pPr>
        <w:pStyle w:val="Normal"/>
        <w:rPr/>
      </w:pPr>
      <w:r>
        <w:rPr/>
        <w:t>[[@Bible:Jer 18:19 ]][[18:19 &gt;&gt; Jer 18:19]] {{field-on:Bible}} Внимавай на мене, Господи,И слушай гласа на онези които се препират с мене. {{field-off:Bible}}</w:t>
      </w:r>
    </w:p>
    <w:p>
      <w:pPr>
        <w:pStyle w:val="Normal"/>
        <w:rPr/>
      </w:pPr>
      <w:r>
        <w:rPr/>
        <w:t>[[@Bible:Jer 18:20 ]][[18:20 &gt;&gt; Jer 18:20]] {{field-on:Bible}} Ще се въздаде ли зло за добро?Защото изкопаха яма за душата ми.Напомни си че застанах пред тебе за да говоря добро за тях,За да отвърна твоята ярост от тях. {{field-off:Bible}}</w:t>
      </w:r>
    </w:p>
    <w:p>
      <w:pPr>
        <w:pStyle w:val="Normal"/>
        <w:rPr/>
      </w:pPr>
      <w:r>
        <w:rPr/>
        <w:t>[[@Bible:Jer 18:21 ]][[18:21 &gt;&gt; Jer 18:21]] {{field-on:Bible}} За то предай синовете им на глад,И дай ги в ръце на нож;И да станат жените им безчадни, вдовици;И мъжете им да бъдат поразени от смърт;И юношите им да паднат от нож на бой. {{field-off:Bible}}</w:t>
      </w:r>
    </w:p>
    <w:p>
      <w:pPr>
        <w:pStyle w:val="Normal"/>
        <w:rPr/>
      </w:pPr>
      <w:r>
        <w:rPr/>
        <w:t>[[@Bible:Jer 18:22 ]][[18:22 &gt;&gt; Jer 18:22]] {{field-on:Bible}} Да се чуе вопъл от къщите имКогато докараш внезапно пълкове върх тях;Защото изкопаха яма за да ме хванат,И скриха сети за нозете ми. {{field-off:Bible}}</w:t>
      </w:r>
    </w:p>
    <w:p>
      <w:pPr>
        <w:pStyle w:val="Normal"/>
        <w:rPr/>
      </w:pPr>
      <w:r>
        <w:rPr/>
        <w:t>[[@Bible:Jer 18:23 ]][[18:23 &gt;&gt; Jer 18:23]] {{field-on:Bible}} А ти, Господи знаеш всичкото им върх мене умишление за да ме умъртвят:Да не простиш беззаконието им,И греха им да не изгладиш пред лицето си;Но да се низвъргнат пред тебе:Действувай против тях във времето на гнева си. {{field-off:Bible}}</w:t>
      </w:r>
    </w:p>
    <w:p>
      <w:pPr>
        <w:pStyle w:val="Heading2"/>
        <w:rPr/>
      </w:pPr>
      <w:r>
        <w:rPr/>
        <w:t>Глава 19</w:t>
      </w:r>
    </w:p>
    <w:p>
      <w:pPr>
        <w:pStyle w:val="Normal"/>
        <w:rPr/>
      </w:pPr>
      <w:r>
        <w:rPr/>
        <w:t>[[@Bible:Jer 19:1 ]][[19:1 &gt;&gt; Jer 19:1]] {{field-on:Bible}} Така говори Господ: Иди та купи един пръстен кърчаг от грънчаря, и вземи от старейшините на людете и от старейшините на свещениците, {{field-off:Bible}}</w:t>
      </w:r>
    </w:p>
    <w:p>
      <w:pPr>
        <w:pStyle w:val="Normal"/>
        <w:rPr/>
      </w:pPr>
      <w:r>
        <w:rPr/>
        <w:t>[[@Bible:Jer 19:2 ]][[19:2 &gt;&gt; Jer 19:2]] {{field-on:Bible}} и излез в дола на Еномовия син който е при входа на грънчарската порта, и проповедай там думите които ще ти говоря, {{field-off:Bible}}</w:t>
      </w:r>
    </w:p>
    <w:p>
      <w:pPr>
        <w:pStyle w:val="Normal"/>
        <w:rPr/>
      </w:pPr>
      <w:r>
        <w:rPr/>
        <w:t>[[@Bible:Jer 19:3 ]][[19:3 &gt;&gt; Jer 19:3]] {{field-on:Bible}} и речи: Слушайте словото Господне, царе Юдини и жители Ерусалимски. Така говори Господ Саваот, Бог Израилев: Ето, ще докарам на това място зло, което всеки който чуе ще писнат ушите му; {{field-off:Bible}}</w:t>
      </w:r>
    </w:p>
    <w:p>
      <w:pPr>
        <w:pStyle w:val="Normal"/>
        <w:rPr/>
      </w:pPr>
      <w:r>
        <w:rPr/>
        <w:t>[[@Bible:Jer 19:4 ]][[19:4 &gt;&gt; Jer 19:4]] {{field-on:Bible}} защото ме оставиха, и отчуждиха това място, и кадиха в него на други богове които не познаха, те и отците им и Юдините царе, и напълниха това място с кръв на неповинни, {{field-off:Bible}}</w:t>
      </w:r>
    </w:p>
    <w:p>
      <w:pPr>
        <w:pStyle w:val="Normal"/>
        <w:rPr/>
      </w:pPr>
      <w:r>
        <w:rPr/>
        <w:t>[[@Bible:Jer 19:5 ]][[19:5 &gt;&gt; Jer 19:5]] {{field-on:Bible}} и съградиха високите места Ваалу, за да горят синовете си в огън всесъжения Ваалу; което не съм заповядал, нито съм говорил, нито ми е идвало на ум. {{field-off:Bible}}</w:t>
      </w:r>
    </w:p>
    <w:p>
      <w:pPr>
        <w:pStyle w:val="Normal"/>
        <w:rPr/>
      </w:pPr>
      <w:r>
        <w:rPr/>
        <w:t>[[@Bible:Jer 19:6 ]][[19:6 &gt;&gt; Jer 19:6]] {{field-on:Bible}} За то, ето, идат дни, говори Господ, и това място не ще се нарича вече Тофет, нито Дол на Еномовия син, но Дол на Клане. {{field-off:Bible}}</w:t>
      </w:r>
    </w:p>
    <w:p>
      <w:pPr>
        <w:pStyle w:val="Normal"/>
        <w:rPr/>
      </w:pPr>
      <w:r>
        <w:rPr/>
        <w:t>[[@Bible:Jer 19:7 ]][[19:7 &gt;&gt; Jer 19:7]] {{field-on:Bible}} И ще осуетя съвета на Юда и на Ерусалим на това място; и ще ги направя да паднат от нож пред враговете си и чрез ръцете на онези които искат живота им; а труповете им ще дам за ядене на въздушните птици и на земните зверове. {{field-off:Bible}}</w:t>
      </w:r>
    </w:p>
    <w:p>
      <w:pPr>
        <w:pStyle w:val="Normal"/>
        <w:rPr/>
      </w:pPr>
      <w:r>
        <w:rPr/>
        <w:t>[[@Bible:Jer 19:8 ]][[19:8 &gt;&gt; Jer 19:8]] {{field-on:Bible}} И ще направя този град запустение и звиздание; всеки който минува през него ще остане ужасен и ще позвизди за всичките му язви. {{field-off:Bible}}</w:t>
      </w:r>
    </w:p>
    <w:p>
      <w:pPr>
        <w:pStyle w:val="Normal"/>
        <w:rPr/>
      </w:pPr>
      <w:r>
        <w:rPr/>
        <w:t>[[@Bible:Jer 19:9 ]][[19:9 &gt;&gt; Jer 19:9]] {{field-on:Bible}} И ще ги направя да ядат плътта на синовете си и плътта на дъщерите си, и ще ядат всеки плътта на другаря си, в обсаждането и утеснението с което ще ги утеснят неприятелите им и онези които искат живота им. {{field-off:Bible}}</w:t>
      </w:r>
    </w:p>
    <w:p>
      <w:pPr>
        <w:pStyle w:val="Normal"/>
        <w:rPr/>
      </w:pPr>
      <w:r>
        <w:rPr/>
        <w:t>[[@Bible:Jer 19:10 ]][[19:10 &gt;&gt; Jer 19:10]] {{field-on:Bible}} Тогаз ще строшиш кърчага пред мъжете които са излезли с тебе, {{field-off:Bible}}</w:t>
      </w:r>
    </w:p>
    <w:p>
      <w:pPr>
        <w:pStyle w:val="Normal"/>
        <w:rPr/>
      </w:pPr>
      <w:r>
        <w:rPr/>
        <w:t>[[@Bible:Jer 19:11 ]][[19:11 &gt;&gt; Jer 19:11]] {{field-on:Bible}} и ще им кажеш: Така говори Господ Саваот: Така ще строша тези люде и този град както строшава някой грънчарски съсъд който не може да стане вече цял; и ще ги погребат в Тофет доде не остане място за погребване. {{field-off:Bible}}</w:t>
      </w:r>
    </w:p>
    <w:p>
      <w:pPr>
        <w:pStyle w:val="Normal"/>
        <w:rPr/>
      </w:pPr>
      <w:r>
        <w:rPr/>
        <w:t>[[@Bible:Jer 19:12 ]][[19:12 &gt;&gt; Jer 19:12]] {{field-on:Bible}} Така ще направя на това място, говори Господ, и на жителите му, и ще направя този град като Тофет; {{field-off:Bible}}</w:t>
      </w:r>
    </w:p>
    <w:p>
      <w:pPr>
        <w:pStyle w:val="Normal"/>
        <w:rPr/>
      </w:pPr>
      <w:r>
        <w:rPr/>
        <w:t>[[@Bible:Jer 19:13 ]][[19:13 &gt;&gt; Jer 19:13]] {{field-on:Bible}} и домовете на Ерусалим и домовете на Юдините царе ще бъдат нечисти, както мястото на Тофет, с всичките къщи на които върху покрива кадиха на всичкото небесно воинство и направиха възлияние на други богове. {{field-off:Bible}}</w:t>
      </w:r>
    </w:p>
    <w:p>
      <w:pPr>
        <w:pStyle w:val="Normal"/>
        <w:rPr/>
      </w:pPr>
      <w:r>
        <w:rPr/>
        <w:t>[[@Bible:Jer 19:14 ]][[19:14 &gt;&gt; Jer 19:14]] {{field-on:Bible}} Тогаз дойде Иеремия от Тофет дето го проводи Господ да пророчествува; и застана в двора на дома Господен та рече на всичките люде: {{field-off:Bible}}</w:t>
      </w:r>
    </w:p>
    <w:p>
      <w:pPr>
        <w:pStyle w:val="Normal"/>
        <w:rPr/>
      </w:pPr>
      <w:r>
        <w:rPr/>
        <w:t>[[@Bible:Jer 19:15 ]][[19:15 &gt;&gt; Jer 19:15]] {{field-on:Bible}} Така говори Господ Саваот, Бог Израилев: Ето, ще докарам на този град и на всичките му паланки всичкото зло което говорих против него; защото ожесточиха врата си да не послушат словата ми. {{field-off:Bible}}</w:t>
      </w:r>
    </w:p>
    <w:p>
      <w:pPr>
        <w:pStyle w:val="Heading2"/>
        <w:rPr/>
      </w:pPr>
      <w:r>
        <w:rPr/>
        <w:t>Глава 20</w:t>
      </w:r>
    </w:p>
    <w:p>
      <w:pPr>
        <w:pStyle w:val="Normal"/>
        <w:rPr/>
      </w:pPr>
      <w:r>
        <w:rPr/>
        <w:t>[[@Bible:Jer 20:1 ]][[20:1 &gt;&gt; Jer 20:1]] {{field-on:Bible}} А Пасхор Емировът син, свещеникът, който беше поставен началник в дома Господен, чу Иеремия като пророчествуваше тези слова. {{field-off:Bible}}</w:t>
      </w:r>
    </w:p>
    <w:p>
      <w:pPr>
        <w:pStyle w:val="Normal"/>
        <w:rPr/>
      </w:pPr>
      <w:r>
        <w:rPr/>
        <w:t>[[@Bible:Jer 20:2 ]][[20:2 &gt;&gt; Jer 20:2]] {{field-on:Bible}} И удари Пасхор Иеремия пророка, и хвърли го в кладата която бе в горната Вениаминова порта, в дома Господен. {{field-off:Bible}}</w:t>
      </w:r>
    </w:p>
    <w:p>
      <w:pPr>
        <w:pStyle w:val="Normal"/>
        <w:rPr/>
      </w:pPr>
      <w:r>
        <w:rPr/>
        <w:t>[[@Bible:Jer 20:3 ]][[20:3 &gt;&gt; Jer 20:3]] {{field-on:Bible}} И на утринта изведе Пасхор Иеремия из кладата. И Иеремия му рече: Господ не нарече името ти Пасхор, но Магор-мисавив. {{field-off:Bible}}</w:t>
      </w:r>
    </w:p>
    <w:p>
      <w:pPr>
        <w:pStyle w:val="Normal"/>
        <w:rPr/>
      </w:pPr>
      <w:r>
        <w:rPr/>
        <w:t>[[@Bible:Jer 20:4 ]][[20:4 &gt;&gt; Jer 20:4]] {{field-on:Bible}} Защото така говори Господ: Ето, ще те направя трепет на тебе и на всичките ти приятели; и ще паднат от ножа на неприятелите си, и очите ти ще видят това; и ще дам всичкия Юда в ръката на Вавилонския цар, и ще ги заведе пленници у Вавилон и ще ги порази с нож. {{field-off:Bible}}</w:t>
      </w:r>
    </w:p>
    <w:p>
      <w:pPr>
        <w:pStyle w:val="Normal"/>
        <w:rPr/>
      </w:pPr>
      <w:r>
        <w:rPr/>
        <w:t>[[@Bible:Jer 20:5 ]][[20:5 &gt;&gt; Jer 20:5]] {{field-on:Bible}} И ще дам всичкото богатство на този град, и всичките му трудове, и всичките му скъпоценни неща, и всичките съкровища на Юдините царе ще дам в ръката на неприятелите им, и ще ги разграбят, и ще ги вземат та ще ги заведат у Вавилон. {{field-off:Bible}}</w:t>
      </w:r>
    </w:p>
    <w:p>
      <w:pPr>
        <w:pStyle w:val="Normal"/>
        <w:rPr/>
      </w:pPr>
      <w:r>
        <w:rPr/>
        <w:t>[[@Bible:Jer 20:6 ]][[20:6 &gt;&gt; Jer 20:6]] {{field-on:Bible}} И ти, Пасхоре, и всички които живеят в дома ти, ще отидете в плен; и ще влезеш у Вавилон, и там ще умреш, и там ще се погребеш, ти и всичките ти приятели на които си пророчествувал лъжливо. {{field-off:Bible}}</w:t>
      </w:r>
    </w:p>
    <w:p>
      <w:pPr>
        <w:pStyle w:val="Normal"/>
        <w:rPr/>
      </w:pPr>
      <w:r>
        <w:rPr/>
        <w:t>[[@Bible:Jer 20:7 ]][[20:7 &gt;&gt; Jer 20:7]] {{field-on:Bible}} Господи, примамил си ме, и примамих се:Ти си по-крепък от мене, и си превъзмогъл:Станах присмех вес ден: всички се подиграват с мене. {{field-off:Bible}}</w:t>
      </w:r>
    </w:p>
    <w:p>
      <w:pPr>
        <w:pStyle w:val="Normal"/>
        <w:rPr/>
      </w:pPr>
      <w:r>
        <w:rPr/>
        <w:t>[[@Bible:Jer 20:8 ]][[20:8 &gt;&gt; Jer 20:8]] {{field-on:Bible}} Защото като отворих уста,Вопия, викам, насилие и грабене;Защото словото Господне ми станаПоношение и присмех вес ден. {{field-off:Bible}}</w:t>
      </w:r>
    </w:p>
    <w:p>
      <w:pPr>
        <w:pStyle w:val="Normal"/>
        <w:rPr/>
      </w:pPr>
      <w:r>
        <w:rPr/>
        <w:t>[[@Bible:Jer 20:9 ]][[20:9 &gt;&gt; Jer 20:9]] {{field-on:Bible}} И рекох: Не ща да помена за него,Нито ще продумам вече в името му;Но неговото слово беше в сърдцето миКато огън пламнал затворен в костите ми,И уморих се от да се въздържам, и не мога вече. {{field-off:Bible}}</w:t>
      </w:r>
    </w:p>
    <w:p>
      <w:pPr>
        <w:pStyle w:val="Normal"/>
        <w:rPr/>
      </w:pPr>
      <w:r>
        <w:rPr/>
        <w:t>[[@Bible:Jer 20:10 ]][[20:10 &gt;&gt; Jer 20:10]] {{field-on:Bible}} Защото чух клевета от мнозина: трепет от всекъде:Разказвайте, думат, и ще го разкажем.Всички с които аз бях миренГледаха да се спъна: думаха:Негли се измами, и ще превъзмогнем против негоИ ще му отмъстим. {{field-off:Bible}}</w:t>
      </w:r>
    </w:p>
    <w:p>
      <w:pPr>
        <w:pStyle w:val="Normal"/>
        <w:rPr/>
      </w:pPr>
      <w:r>
        <w:rPr/>
        <w:t>[[@Bible:Jer 20:11 ]][[20:11 &gt;&gt; Jer 20:11]] {{field-on:Bible}} Но Господ е с мене като крепък борец,За то гонителите ми ще се спънатИ не ще да превъзмогнат:Те ще се посрамят много, защото не постъпиха разумно:Срамът ще бъде вечен, няма да се забрави. {{field-off:Bible}}</w:t>
      </w:r>
    </w:p>
    <w:p>
      <w:pPr>
        <w:pStyle w:val="Normal"/>
        <w:rPr/>
      </w:pPr>
      <w:r>
        <w:rPr/>
        <w:t>[[@Bible:Jer 20:12 ]][[20:12 &gt;&gt; Jer 20:12]] {{field-on:Bible}} Но, Господи на Силите, който опитваш праведнияИ гледаш вътрешностите и сърдцето,Да видя твоето отмъщение върх тях;Защото на тебе явих съдбата си. {{field-off:Bible}}</w:t>
      </w:r>
    </w:p>
    <w:p>
      <w:pPr>
        <w:pStyle w:val="Normal"/>
        <w:rPr/>
      </w:pPr>
      <w:r>
        <w:rPr/>
        <w:t>[[@Bible:Jer 20:13 ]][[20:13 &gt;&gt; Jer 20:13]] {{field-on:Bible}} Пейте Господу, хвалете Господа;Защото освободи душата на сиромаха от ръката на лукавите. {{field-off:Bible}}</w:t>
      </w:r>
    </w:p>
    <w:p>
      <w:pPr>
        <w:pStyle w:val="Normal"/>
        <w:rPr/>
      </w:pPr>
      <w:r>
        <w:rPr/>
        <w:t>[[@Bible:Jer 20:14 ]][[20:14 &gt;&gt; Jer 20:14]] {{field-on:Bible}} Проклет денят в който се родих:Денят в който ме роди майка ми да не е благословен. {{field-off:Bible}}</w:t>
      </w:r>
    </w:p>
    <w:p>
      <w:pPr>
        <w:pStyle w:val="Normal"/>
        <w:rPr/>
      </w:pPr>
      <w:r>
        <w:rPr/>
        <w:t>[[@Bible:Jer 20:15 ]][[20:15 &gt;&gt; Jer 20:15]] {{field-on:Bible}} Проклет онзи человек който извести на баща миИ рече: Роди ти се мъжко дете,И с това го зарадва много; {{field-off:Bible}}</w:t>
      </w:r>
    </w:p>
    <w:p>
      <w:pPr>
        <w:pStyle w:val="Normal"/>
        <w:rPr/>
      </w:pPr>
      <w:r>
        <w:rPr/>
        <w:t>[[@Bible:Jer 20:16 ]][[20:16 &gt;&gt; Jer 20:16]] {{field-on:Bible}} И да бъде онзи человек като градоветеКоито Господ разори, и не се разкая;И да чуе заран вик,И на пладне вопъл; {{field-off:Bible}}</w:t>
      </w:r>
    </w:p>
    <w:p>
      <w:pPr>
        <w:pStyle w:val="Normal"/>
        <w:rPr/>
      </w:pPr>
      <w:r>
        <w:rPr/>
        <w:t>[[@Bible:Jer 20:17 ]][[20:17 &gt;&gt; Jer 20:17]] {{field-on:Bible}} Защото не ме умъртви от матката; -Или майка ми да ми е била гроб,И матката й да ме е държала във вечно зачатие! {{field-off:Bible}}</w:t>
      </w:r>
    </w:p>
    <w:p>
      <w:pPr>
        <w:pStyle w:val="Normal"/>
        <w:rPr/>
      </w:pPr>
      <w:r>
        <w:rPr/>
        <w:t>[[@Bible:Jer 20:18 ]][[20:18 &gt;&gt; Jer 20:18]] {{field-on:Bible}} Защо излезох из маткатаДа гледам труд и скърб,И да се свършат дните ми в посрамване? {{field-off:Bible}}</w:t>
      </w:r>
    </w:p>
    <w:p>
      <w:pPr>
        <w:pStyle w:val="Heading2"/>
        <w:rPr/>
      </w:pPr>
      <w:r>
        <w:rPr/>
        <w:t>Глава 21</w:t>
      </w:r>
    </w:p>
    <w:p>
      <w:pPr>
        <w:pStyle w:val="Normal"/>
        <w:rPr/>
      </w:pPr>
      <w:r>
        <w:rPr/>
        <w:t>[[@Bible:Jer 21:1 ]][[21:1 &gt;&gt; Jer 21:1]] {{field-on:Bible}} Словото което биде към Иеремия от Господа когато проводи при него цар Седекия Пасхора Мелхиевия син, и Софония Маасиевия син, свещеника, и рече: {{field-off:Bible}}</w:t>
      </w:r>
    </w:p>
    <w:p>
      <w:pPr>
        <w:pStyle w:val="Normal"/>
        <w:rPr/>
      </w:pPr>
      <w:r>
        <w:rPr/>
        <w:t>[[@Bible:Jer 21:2 ]][[21:2 &gt;&gt; Jer 21:2]] {{field-on:Bible}} Попитай, моля, Господа заради нас; защото Навуходоносор Вавилонският цар подигна бран върх нас: може би да подействува Господа за нас според всичките си чудеса, та да се махне той от върх нас. {{field-off:Bible}}</w:t>
      </w:r>
    </w:p>
    <w:p>
      <w:pPr>
        <w:pStyle w:val="Normal"/>
        <w:rPr/>
      </w:pPr>
      <w:r>
        <w:rPr/>
        <w:t>[[@Bible:Jer 21:3 ]][[21:3 &gt;&gt; Jer 21:3]] {{field-on:Bible}} Тогаз им рече Иеремия: Така да кажете на Седекия: {{field-off:Bible}}</w:t>
      </w:r>
    </w:p>
    <w:p>
      <w:pPr>
        <w:pStyle w:val="Normal"/>
        <w:rPr/>
      </w:pPr>
      <w:r>
        <w:rPr/>
        <w:t>[[@Bible:Jer 21:4 ]][[21:4 &gt;&gt; Jer 21:4]] {{field-on:Bible}} Така говори Господ Бог Израилев: Ето, аз обръщам назад оръжията на бранта които са в ръцете ви, с които се биете вие против Вавилонския цар и Халдейците които ви обсаждат из вън стените; и ще събера тях всред този град. {{field-off:Bible}}</w:t>
      </w:r>
    </w:p>
    <w:p>
      <w:pPr>
        <w:pStyle w:val="Normal"/>
        <w:rPr/>
      </w:pPr>
      <w:r>
        <w:rPr/>
        <w:t>[[@Bible:Jer 21:5 ]][[21:5 &gt;&gt; Jer 21:5]] {{field-on:Bible}} И аз ще ратувам против вас с простряна ръка, и с крепка мишца, и с ярост, и с негодуване, и с голям гнев. {{field-off:Bible}}</w:t>
      </w:r>
    </w:p>
    <w:p>
      <w:pPr>
        <w:pStyle w:val="Normal"/>
        <w:rPr/>
      </w:pPr>
      <w:r>
        <w:rPr/>
        <w:t>[[@Bible:Jer 21:6 ]][[21:6 &gt;&gt; Jer 21:6]] {{field-on:Bible}} И ще поразя жителите на този град, и человек и скот; и от мор велик ще умрат. {{field-off:Bible}}</w:t>
      </w:r>
    </w:p>
    <w:p>
      <w:pPr>
        <w:pStyle w:val="Normal"/>
        <w:rPr/>
      </w:pPr>
      <w:r>
        <w:rPr/>
        <w:t>[[@Bible:Jer 21:7 ]][[21:7 &gt;&gt; Jer 21:7]] {{field-on:Bible}} И след това, говори Господ, ще предам Седекия Юдиния цар, и рабите му, и людете му, и останалите в този град от мор, от нож, и от глад в ръката на Навуходоносора Вавилонския цар, и в ръката на враговете им, и в ръката на онези които искат душата им; и той ще ги порази с острото на ножа: не ще ги пощади, нито ще ги пожали, нито ще се смили за тях. {{field-off:Bible}}</w:t>
      </w:r>
    </w:p>
    <w:p>
      <w:pPr>
        <w:pStyle w:val="Normal"/>
        <w:rPr/>
      </w:pPr>
      <w:r>
        <w:rPr/>
        <w:t>[[@Bible:Jer 21:8 ]][[21:8 &gt;&gt; Jer 21:8]] {{field-on:Bible}} И на тези люде да речеш: Така говори Господ: Ето, полагам пред вас пътя на живот и пътя на смърт. {{field-off:Bible}}</w:t>
      </w:r>
    </w:p>
    <w:p>
      <w:pPr>
        <w:pStyle w:val="Normal"/>
        <w:rPr/>
      </w:pPr>
      <w:r>
        <w:rPr/>
        <w:t>[[@Bible:Jer 21:9 ]][[21:9 &gt;&gt; Jer 21:9]] {{field-on:Bible}} Който остане в този град ще умре от нож и от глад и от мор; но който излезе та припадне на Халдейците които ви обсаждат ще живее, и животът му ще бъде като корист за него. {{field-off:Bible}}</w:t>
      </w:r>
    </w:p>
    <w:p>
      <w:pPr>
        <w:pStyle w:val="Normal"/>
        <w:rPr/>
      </w:pPr>
      <w:r>
        <w:rPr/>
        <w:t>[[@Bible:Jer 21:10 ]][[21:10 &gt;&gt; Jer 21:10]] {{field-on:Bible}} Защото турих лицето си против този град за зло, а не за добро, говори Господ: ще се предаде в ръката на Вавилонския цар, и ще го изгори с огън. {{field-off:Bible}}</w:t>
      </w:r>
    </w:p>
    <w:p>
      <w:pPr>
        <w:pStyle w:val="Normal"/>
        <w:rPr/>
      </w:pPr>
      <w:r>
        <w:rPr/>
        <w:t>[[@Bible:Jer 21:11 ]][[21:11 &gt;&gt; Jer 21:11]] {{field-on:Bible}} А на дома на Юдиния цар кажи: Слушайте словото Господне: {{field-off:Bible}}</w:t>
      </w:r>
    </w:p>
    <w:p>
      <w:pPr>
        <w:pStyle w:val="Normal"/>
        <w:rPr/>
      </w:pPr>
      <w:r>
        <w:rPr/>
        <w:t>[[@Bible:Jer 21:12 ]][[21:12 &gt;&gt; Jer 21:12]] {{field-on:Bible}} Доме Давидов, така говори Господ: Съдете съдба заран, и отървайте оголения от ръката на насилника, да не би поради злото на делата ви да излезе гневът ми като огън, и се запали без да има кой да го угаси. {{field-off:Bible}}</w:t>
      </w:r>
    </w:p>
    <w:p>
      <w:pPr>
        <w:pStyle w:val="Normal"/>
        <w:rPr/>
      </w:pPr>
      <w:r>
        <w:rPr/>
        <w:t>[[@Bible:Jer 21:13 ]][[21:13 &gt;&gt; Jer 21:13]] {{field-on:Bible}} Ето, аз съм против тебе, говори Господ, който обитаваш в дола, скала всред полето против вас които говорите: Кой ще слезе против нас? или кой ще влезе в жилищата ни? {{field-off:Bible}}</w:t>
      </w:r>
    </w:p>
    <w:p>
      <w:pPr>
        <w:pStyle w:val="Normal"/>
        <w:rPr/>
      </w:pPr>
      <w:r>
        <w:rPr/>
        <w:t>[[@Bible:Jer 21:14 ]][[21:14 &gt;&gt; Jer 21:14]] {{field-on:Bible}} И ще ви накажа според плода на делата ви, говори Господ; и ще запаля огън в дъбравата на този град, та ще пояде всичкото около него. {{field-off:Bible}}</w:t>
      </w:r>
    </w:p>
    <w:p>
      <w:pPr>
        <w:pStyle w:val="Heading2"/>
        <w:rPr/>
      </w:pPr>
      <w:r>
        <w:rPr/>
        <w:t>Глава 22</w:t>
      </w:r>
    </w:p>
    <w:p>
      <w:pPr>
        <w:pStyle w:val="Normal"/>
        <w:rPr/>
      </w:pPr>
      <w:r>
        <w:rPr/>
        <w:t>[[@Bible:Jer 22:1 ]][[22:1 &gt;&gt; Jer 22:1]] {{field-on:Bible}} Така говори Господ: Слез в дома на Юдиния цар та говори там това слово, {{field-off:Bible}}</w:t>
      </w:r>
    </w:p>
    <w:p>
      <w:pPr>
        <w:pStyle w:val="Normal"/>
        <w:rPr/>
      </w:pPr>
      <w:r>
        <w:rPr/>
        <w:t>[[@Bible:Jer 22:2 ]][[22:2 &gt;&gt; Jer 22:2]] {{field-on:Bible}} и кажи: -Слушай словото Господне, царю ЮдинКойто седиш на Давидовия престол,Ти и рабите ти и людете тиКоито влазят през тези врата: {{field-off:Bible}}</w:t>
      </w:r>
    </w:p>
    <w:p>
      <w:pPr>
        <w:pStyle w:val="Normal"/>
        <w:rPr/>
      </w:pPr>
      <w:r>
        <w:rPr/>
        <w:t>[[@Bible:Jer 22:3 ]][[22:3 &gt;&gt; Jer 22:3]] {{field-on:Bible}} Така говори Господ:Правете съдба и правда,И отървайте оголения от ръката на насилника;И не онеправдавайте, нито насилствувайтечужденеца, сирачето, и вдовицата,И кръв неповинна не изливайте на това място. {{field-off:Bible}}</w:t>
      </w:r>
    </w:p>
    <w:p>
      <w:pPr>
        <w:pStyle w:val="Normal"/>
        <w:rPr/>
      </w:pPr>
      <w:r>
        <w:rPr/>
        <w:t>[[@Bible:Jer 22:4 ]][[22:4 &gt;&gt; Jer 22:4]] {{field-on:Bible}} Защото ако наистина правите по това слово,Тогаз ще влезнат през вратата на този домЦаре седеще на Давидовия престол,Возими на колесници и коне,Те и рабите им и людете им. {{field-off:Bible}}</w:t>
      </w:r>
    </w:p>
    <w:p>
      <w:pPr>
        <w:pStyle w:val="Normal"/>
        <w:rPr/>
      </w:pPr>
      <w:r>
        <w:rPr/>
        <w:t>[[@Bible:Jer 22:5 ]][[22:5 &gt;&gt; Jer 22:5]] {{field-on:Bible}} Но ако не послушате тези думи,Заклевам се в себе си, говори Господ,че този дом ще стане пуст. {{field-off:Bible}}</w:t>
      </w:r>
    </w:p>
    <w:p>
      <w:pPr>
        <w:pStyle w:val="Normal"/>
        <w:rPr/>
      </w:pPr>
      <w:r>
        <w:rPr/>
        <w:t>[[@Bible:Jer 22:6 ]][[22:6 &gt;&gt; Jer 22:6]] {{field-on:Bible}} Защото така говори Господ за дома на Юдиния цар:Ти си ми Галаад и Ливански върх;Но ще те направя пустиня,Градове ненаселени. {{field-off:Bible}}</w:t>
      </w:r>
    </w:p>
    <w:p>
      <w:pPr>
        <w:pStyle w:val="Normal"/>
        <w:rPr/>
      </w:pPr>
      <w:r>
        <w:rPr/>
        <w:t>[[@Bible:Jer 22:7 ]][[22:7 &gt;&gt; Jer 22:7]] {{field-on:Bible}} И ще приготвя против тебе изтребители,Всеки с оръжията му;И ще изсекат избраните му кедри,И ще ги хвърлят в огъня. {{field-off:Bible}}</w:t>
      </w:r>
    </w:p>
    <w:p>
      <w:pPr>
        <w:pStyle w:val="Normal"/>
        <w:rPr/>
      </w:pPr>
      <w:r>
        <w:rPr/>
        <w:t>[[@Bible:Jer 22:8 ]][[22:8 &gt;&gt; Jer 22:8]] {{field-on:Bible}} И много народи ще минат пред този град,И ще рекат, всеки на ближния си:Защо Господ направи така на този голям град? {{field-off:Bible}}</w:t>
      </w:r>
    </w:p>
    <w:p>
      <w:pPr>
        <w:pStyle w:val="Normal"/>
        <w:rPr/>
      </w:pPr>
      <w:r>
        <w:rPr/>
        <w:t>[[@Bible:Jer 22:9 ]][[22:9 &gt;&gt; Jer 22:9]] {{field-on:Bible}} И ще рекат:Защото оставиха завета на Господа Бога своегоТа се поклониха на други боговеИ им служиха. {{field-off:Bible}}</w:t>
      </w:r>
    </w:p>
    <w:p>
      <w:pPr>
        <w:pStyle w:val="Normal"/>
        <w:rPr/>
      </w:pPr>
      <w:r>
        <w:rPr/>
        <w:t>[[@Bible:Jer 22:10 ]][[22:10 &gt;&gt; Jer 22:10]] {{field-on:Bible}} Не плачете за умрелия,И не ридайте за него:Плачете, плачете за оногоз който отива;Защото няма да се върне вечеИ да види земята на рождението си. {{field-off:Bible}}</w:t>
      </w:r>
    </w:p>
    <w:p>
      <w:pPr>
        <w:pStyle w:val="Normal"/>
        <w:rPr/>
      </w:pPr>
      <w:r>
        <w:rPr/>
        <w:t>[[@Bible:Jer 22:11 ]][[22:11 &gt;&gt; Jer 22:11]] {{field-on:Bible}} Защото така говори ГосподЗа Селума Иосииния син, Юдиния цар,Който царуваше вместо Иосия отца си,Който излезе от това място:Няма да се върне вече; {{field-off:Bible}}</w:t>
      </w:r>
    </w:p>
    <w:p>
      <w:pPr>
        <w:pStyle w:val="Normal"/>
        <w:rPr/>
      </w:pPr>
      <w:r>
        <w:rPr/>
        <w:t>[[@Bible:Jer 22:12 ]][[22:12 &gt;&gt; Jer 22:12]] {{field-on:Bible}} Но ще умре на мястото дето го закараха пленник,И няма да види вече тази земя. {{field-off:Bible}}</w:t>
      </w:r>
    </w:p>
    <w:p>
      <w:pPr>
        <w:pStyle w:val="Normal"/>
        <w:rPr/>
      </w:pPr>
      <w:r>
        <w:rPr/>
        <w:t>[[@Bible:Jer 22:13 ]][[22:13 &gt;&gt; Jer 22:13]] {{field-on:Bible}} Горко на оногоз който гради дома си, не с правда,И горниците си с кривда,Който кара ближния си да му работи без мъзда,И не му дава заплатата за труда му; {{field-off:Bible}}</w:t>
      </w:r>
    </w:p>
    <w:p>
      <w:pPr>
        <w:pStyle w:val="Normal"/>
        <w:rPr/>
      </w:pPr>
      <w:r>
        <w:rPr/>
        <w:t>[[@Bible:Jer 22:14 ]][[22:14 &gt;&gt; Jer 22:14]] {{field-on:Bible}} Който говори:Ще си съградя голем дом и широки горници,И който си отваря прозорци,И покрива с кедър, и нашаря с киновар. {{field-off:Bible}}</w:t>
      </w:r>
    </w:p>
    <w:p>
      <w:pPr>
        <w:pStyle w:val="Normal"/>
        <w:rPr/>
      </w:pPr>
      <w:r>
        <w:rPr/>
        <w:t>[[@Bible:Jer 22:15 ]][[22:15 &gt;&gt; Jer 22:15]] {{field-on:Bible}} Защото гледаш да трупаш за себе си кедрове, ще царуваш ли?Отец ти не ядеше ли и пиеше?Но правеше съдба и правда:Тогаз благоденствуваше. {{field-off:Bible}}</w:t>
      </w:r>
    </w:p>
    <w:p>
      <w:pPr>
        <w:pStyle w:val="Normal"/>
        <w:rPr/>
      </w:pPr>
      <w:r>
        <w:rPr/>
        <w:t>[[@Bible:Jer 22:16 ]][[22:16 &gt;&gt; Jer 22:16]] {{field-on:Bible}} Съдеше съда на сиромаха и на нищия:Тогаз благоденствуваше:Не беше ли то да ме познае? говори Господ. {{field-off:Bible}}</w:t>
      </w:r>
    </w:p>
    <w:p>
      <w:pPr>
        <w:pStyle w:val="Normal"/>
        <w:rPr/>
      </w:pPr>
      <w:r>
        <w:rPr/>
        <w:t>[[@Bible:Jer 22:17 ]][[22:17 &gt;&gt; Jer 22:17]] {{field-on:Bible}} А твоите очи и твоето сърдце не са в друго,Само в лихоимството ти, и да изливаш неповинна кръв,И в насилство и в угнетение за да ги правиш. {{field-off:Bible}}</w:t>
      </w:r>
    </w:p>
    <w:p>
      <w:pPr>
        <w:pStyle w:val="Normal"/>
        <w:rPr/>
      </w:pPr>
      <w:r>
        <w:rPr/>
        <w:t>[[@Bible:Jer 22:18 ]][[22:18 &gt;&gt; Jer 22:18]] {{field-on:Bible}} За то така говори ГосподЗаради Иоакима Иосииния син, Юдиния цар:Няма да го плачат, нито ще рекат:Горко, брате мой! или: Горко, сестро!Няма да го плачат, нито ще рекат:Горко, господарю! или: Горко, славо! {{field-off:Bible}}</w:t>
      </w:r>
    </w:p>
    <w:p>
      <w:pPr>
        <w:pStyle w:val="Normal"/>
        <w:rPr/>
      </w:pPr>
      <w:r>
        <w:rPr/>
        <w:t>[[@Bible:Jer 22:19 ]][[22:19 &gt;&gt; Jer 22:19]] {{field-on:Bible}} Ще бъде погребен с оселско погребение,Извлечен и хвърлен вън от Ерусалимските порти. {{field-off:Bible}}</w:t>
      </w:r>
    </w:p>
    <w:p>
      <w:pPr>
        <w:pStyle w:val="Normal"/>
        <w:rPr/>
      </w:pPr>
      <w:r>
        <w:rPr/>
        <w:t>[[@Bible:Jer 22:20 ]][[22:20 &gt;&gt; Jer 22:20]] {{field-on:Bible}} Възлез на Ливан та извикай,И възвиси гласа си към Васан та извикай от Аварим;Защото загинаха всичките ти любовници. {{field-off:Bible}}</w:t>
      </w:r>
    </w:p>
    <w:p>
      <w:pPr>
        <w:pStyle w:val="Normal"/>
        <w:rPr/>
      </w:pPr>
      <w:r>
        <w:rPr/>
        <w:t>[[@Bible:Jer 22:21 ]][[22:21 &gt;&gt; Jer 22:21]] {{field-on:Bible}} Говорих ти в благоденствието ти;Но ти рече: Не ща да слушам.Такваз е обходата ти от младостта ти,Та не послуша гласа ми. {{field-off:Bible}}</w:t>
      </w:r>
    </w:p>
    <w:p>
      <w:pPr>
        <w:pStyle w:val="Normal"/>
        <w:rPr/>
      </w:pPr>
      <w:r>
        <w:rPr/>
        <w:t>[[@Bible:Jer 22:22 ]][[22:22 &gt;&gt; Jer 22:22]] {{field-on:Bible}} Вятърът ще изпасе всичките ти овчари,И любовниците ти ще отидат в плен;Тогаз, ей, ще се постидиш и посрамишЗаради всичката си злина. {{field-off:Bible}}</w:t>
      </w:r>
    </w:p>
    <w:p>
      <w:pPr>
        <w:pStyle w:val="Normal"/>
        <w:rPr/>
      </w:pPr>
      <w:r>
        <w:rPr/>
        <w:t>[[@Bible:Jer 22:23 ]][[22:23 &gt;&gt; Jer 22:23]] {{field-on:Bible}} Ти, която обитаваш в Ливан,Която правиш гнездото си в кедрите,Колко за жалене ще бъдеш тиКогато дойдат мъки върх тебе,Болезни като на жена кога ражда! {{field-off:Bible}}</w:t>
      </w:r>
    </w:p>
    <w:p>
      <w:pPr>
        <w:pStyle w:val="Normal"/>
        <w:rPr/>
      </w:pPr>
      <w:r>
        <w:rPr/>
        <w:t>[[@Bible:Jer 22:24 ]][[22:24 &gt;&gt; Jer 22:24]] {{field-on:Bible}} Жив съм аз, говори Господ,И ако Иехония Иоакимовът син, Юдинът цар,Би бил печат на дясната ми ръка,И от там бих те откъснал; {{field-off:Bible}}</w:t>
      </w:r>
    </w:p>
    <w:p>
      <w:pPr>
        <w:pStyle w:val="Normal"/>
        <w:rPr/>
      </w:pPr>
      <w:r>
        <w:rPr/>
        <w:t>[[@Bible:Jer 22:25 ]][[22:25 &gt;&gt; Jer 22:25]] {{field-on:Bible}} И ще те предам в ръката на онези които искат живота ти,И в ръката на онези на които от лицето се боиш,Ей, в ръката на Навуходоносора Вавилонския цар,И в ръката на Халдейците. {{field-off:Bible}}</w:t>
      </w:r>
    </w:p>
    <w:p>
      <w:pPr>
        <w:pStyle w:val="Normal"/>
        <w:rPr/>
      </w:pPr>
      <w:r>
        <w:rPr/>
        <w:t>[[@Bible:Jer 22:26 ]][[22:26 &gt;&gt; Jer 22:26]] {{field-on:Bible}} И ще отхвърля тебеИ майка ти която те е родилаВ земя чужда дето не сте се родили;И там ще умрете. {{field-off:Bible}}</w:t>
      </w:r>
    </w:p>
    <w:p>
      <w:pPr>
        <w:pStyle w:val="Normal"/>
        <w:rPr/>
      </w:pPr>
      <w:r>
        <w:rPr/>
        <w:t>[[@Bible:Jer 22:27 ]][[22:27 &gt;&gt; Jer 22:27]] {{field-on:Bible}} А в земята в която душата им желае да се върнат,Там няма да се върнат. {{field-off:Bible}}</w:t>
      </w:r>
    </w:p>
    <w:p>
      <w:pPr>
        <w:pStyle w:val="Normal"/>
        <w:rPr/>
      </w:pPr>
      <w:r>
        <w:rPr/>
        <w:t>[[@Bible:Jer 22:28 ]][[22:28 &gt;&gt; Jer 22:28]] {{field-on:Bible}} Този человек Иехония да ли е гърнчарско изделие строшено та презрено,Или съсъд без почет?Защо бяха отметнати, той и семето му,И хвърлени бяха в страна която не знаят? {{field-off:Bible}}</w:t>
      </w:r>
    </w:p>
    <w:p>
      <w:pPr>
        <w:pStyle w:val="Normal"/>
        <w:rPr/>
      </w:pPr>
      <w:r>
        <w:rPr/>
        <w:t>[[@Bible:Jer 22:29 ]][[22:29 &gt;&gt; Jer 22:29]] {{field-on:Bible}} О земльо, земльо, земльо! слушай словото Господне: {{field-off:Bible}}</w:t>
      </w:r>
    </w:p>
    <w:p>
      <w:pPr>
        <w:pStyle w:val="Normal"/>
        <w:rPr/>
      </w:pPr>
      <w:r>
        <w:rPr/>
        <w:t>[[@Bible:Jer 22:30 ]][[22:30 &gt;&gt; Jer 22:30]] {{field-on:Bible}} Така говори Господ:Пишете тогоз человека безчаден:человек който не ще благоуспее в дните си;Защото не ще благоуспее от семето му человекКойто да седи на Давидовия престолИ да властвува вече над Юда. {{field-off:Bible}}</w:t>
      </w:r>
    </w:p>
    <w:p>
      <w:pPr>
        <w:pStyle w:val="Heading2"/>
        <w:rPr/>
      </w:pPr>
      <w:r>
        <w:rPr/>
        <w:t>Глава 23</w:t>
      </w:r>
    </w:p>
    <w:p>
      <w:pPr>
        <w:pStyle w:val="Normal"/>
        <w:rPr/>
      </w:pPr>
      <w:r>
        <w:rPr/>
        <w:t>[[@Bible:Jer 23:1 ]][[23:1 &gt;&gt; Jer 23:1]] {{field-on:Bible}} Горко на пастиритеКоито погубват и разпръснуват овците на паството ми! говори Господ. {{field-off:Bible}}</w:t>
      </w:r>
    </w:p>
    <w:p>
      <w:pPr>
        <w:pStyle w:val="Normal"/>
        <w:rPr/>
      </w:pPr>
      <w:r>
        <w:rPr/>
        <w:t>[[@Bible:Jer 23:2 ]][[23:2 &gt;&gt; Jer 23:2]] {{field-on:Bible}} За то, така говори Господ Бог ИзраилевПротив пастирите които пасат людете ми:Вие разпръснахте овците ми, и ги разпъдихте,И не ги посетихте:Ето, аз ще посетя васЗа злото на делата ви, говори Господ. {{field-off:Bible}}</w:t>
      </w:r>
    </w:p>
    <w:p>
      <w:pPr>
        <w:pStyle w:val="Normal"/>
        <w:rPr/>
      </w:pPr>
      <w:r>
        <w:rPr/>
        <w:t>[[@Bible:Jer 23:3 ]][[23:3 &gt;&gt; Jer 23:3]] {{field-on:Bible}} И аз ще събера остатъка на овците сиОт всичките страни дето ги изпъдих,И ще ги върна пак в кошарите им;И ще се наплодят и умножат. {{field-off:Bible}}</w:t>
      </w:r>
    </w:p>
    <w:p>
      <w:pPr>
        <w:pStyle w:val="Normal"/>
        <w:rPr/>
      </w:pPr>
      <w:r>
        <w:rPr/>
        <w:t>[[@Bible:Jer 23:4 ]][[23:4 &gt;&gt; Jer 23:4]] {{field-on:Bible}} И ще поставя пастири върху тях, и ще ги пасат;И те няма да се уплашат вече, нито ще се разтреперят,Нито ще загине някоя, говори Господ. {{field-off:Bible}}</w:t>
      </w:r>
    </w:p>
    <w:p>
      <w:pPr>
        <w:pStyle w:val="Normal"/>
        <w:rPr/>
      </w:pPr>
      <w:r>
        <w:rPr/>
        <w:t>[[@Bible:Jer 23:5 ]][[23:5 &gt;&gt; Jer 23:5]] {{field-on:Bible}} Ето, идат дни, говори Господ,И ще въздигна Давиду отрасъл праведен;И цар ще царува, и благоденствува,И върши съдба и правда по земята. {{field-off:Bible}}</w:t>
      </w:r>
    </w:p>
    <w:p>
      <w:pPr>
        <w:pStyle w:val="Normal"/>
        <w:rPr/>
      </w:pPr>
      <w:r>
        <w:rPr/>
        <w:t>[[@Bible:Jer 23:6 ]][[23:6 &gt;&gt; Jer 23:6]] {{field-on:Bible}} В неговите дни Юда ще се спаси,И Израил ще обитава в безопасност;И това е името му с което ще се наименува:ГОСПОД ПРАВДА НАША. {{field-off:Bible}}</w:t>
      </w:r>
    </w:p>
    <w:p>
      <w:pPr>
        <w:pStyle w:val="Normal"/>
        <w:rPr/>
      </w:pPr>
      <w:r>
        <w:rPr/>
        <w:t>[[@Bible:Jer 23:7 ]][[23:7 &gt;&gt; Jer 23:7]] {{field-on:Bible}} За то, ето, идат дни, говори Господ,И не ще рекат вече: Жив е ГосподКойто възведе Израилевите синове из Египетската земя! {{field-off:Bible}}</w:t>
      </w:r>
    </w:p>
    <w:p>
      <w:pPr>
        <w:pStyle w:val="Normal"/>
        <w:rPr/>
      </w:pPr>
      <w:r>
        <w:rPr/>
        <w:t>[[@Bible:Jer 23:8 ]][[23:8 &gt;&gt; Jer 23:8]] {{field-on:Bible}} Но: Жив е ГосподКойто възведе и който доведе семето на Израилевия домОт северната земя, и от всичките страни дето ги бях изгнал!И ще се населят в своята земя. {{field-off:Bible}}</w:t>
      </w:r>
    </w:p>
    <w:p>
      <w:pPr>
        <w:pStyle w:val="Normal"/>
        <w:rPr/>
      </w:pPr>
      <w:r>
        <w:rPr/>
        <w:t>[[@Bible:Jer 23:9 ]][[23:9 &gt;&gt; Jer 23:9]] {{field-on:Bible}} Заради пророците сърдцето ми се съкрушава вътре в мене,Всичките ми кости треперят:Като пиян человек съм,И като человек обладан от вино,Поради ГосподаИ поради светите негови думи. {{field-off:Bible}}</w:t>
      </w:r>
    </w:p>
    <w:p>
      <w:pPr>
        <w:pStyle w:val="Normal"/>
        <w:rPr/>
      </w:pPr>
      <w:r>
        <w:rPr/>
        <w:t>[[@Bible:Jer 23:10 ]][[23:10 &gt;&gt; Jer 23:10]] {{field-on:Bible}} Защото земята е пълна с прелюбодейци;Защото земята плаче от клетви:Изсъхнаха пасбищата на пустинята,И течението им стана лошо,И силата им неправедна. {{field-off:Bible}}</w:t>
      </w:r>
    </w:p>
    <w:p>
      <w:pPr>
        <w:pStyle w:val="Normal"/>
        <w:rPr/>
      </w:pPr>
      <w:r>
        <w:rPr/>
        <w:t>[[@Bible:Jer 23:11 ]][[23:11 &gt;&gt; Jer 23:11]] {{field-on:Bible}} Защото и пророкът и свещеникът се оскверниха;Ей, в дома си намерих лошотията им, говори Господ. {{field-off:Bible}}</w:t>
      </w:r>
    </w:p>
    <w:p>
      <w:pPr>
        <w:pStyle w:val="Normal"/>
        <w:rPr/>
      </w:pPr>
      <w:r>
        <w:rPr/>
        <w:t>[[@Bible:Jer 23:12 ]][[23:12 &gt;&gt; Jer 23:12]] {{field-on:Bible}} За то пътят им ще им бъдеКато плъзгави места в тъмнина:Ще бъдат тласкани, и ще паднат в него;Защото ще докарам зло върх тяхВ годината на посещението им, говори Господ. {{field-off:Bible}}</w:t>
      </w:r>
    </w:p>
    <w:p>
      <w:pPr>
        <w:pStyle w:val="Normal"/>
        <w:rPr/>
      </w:pPr>
      <w:r>
        <w:rPr/>
        <w:t>[[@Bible:Jer 23:13 ]][[23:13 &gt;&gt; Jer 23:13]] {{field-on:Bible}} И в пророците на Самария видях аз нечестие:Пророчествуваха във Ваала, и примамиха людете ми Израиля; {{field-off:Bible}}</w:t>
      </w:r>
    </w:p>
    <w:p>
      <w:pPr>
        <w:pStyle w:val="Normal"/>
        <w:rPr/>
      </w:pPr>
      <w:r>
        <w:rPr/>
        <w:t>[[@Bible:Jer 23:14 ]][[23:14 &gt;&gt; Jer 23:14]] {{field-on:Bible}} И в пророците на Ерусалим видях ужасни неща:Прелюбодействуват, и ходят в лъжа,И укрепяват ръцете на злодеитеЩото никой не се връща от злото си:Всички тези са на мене като Содом,И жителите му като Гомор. {{field-off:Bible}}</w:t>
      </w:r>
    </w:p>
    <w:p>
      <w:pPr>
        <w:pStyle w:val="Normal"/>
        <w:rPr/>
      </w:pPr>
      <w:r>
        <w:rPr/>
        <w:t>[[@Bible:Jer 23:15 ]][[23:15 &gt;&gt; Jer 23:15]] {{field-on:Bible}} За то така говори Господ Саваот за пророците:Ето, аз ще ги нахраня с пелин,И ще ги напоя с вода от горест;Защото от Ерусалимските пророциИзлезе осквернение във всичкото място. {{field-off:Bible}}</w:t>
      </w:r>
    </w:p>
    <w:p>
      <w:pPr>
        <w:pStyle w:val="Normal"/>
        <w:rPr/>
      </w:pPr>
      <w:r>
        <w:rPr/>
        <w:t>[[@Bible:Jer 23:16 ]][[23:16 &gt;&gt; Jer 23:16]] {{field-on:Bible}} Така говори Господ Саваот:Не слушайте думите на пророците които ви пророчествуват:Те ви правят суетни:Говорят видения от сърдцето си,Не от устата Господни. {{field-off:Bible}}</w:t>
      </w:r>
    </w:p>
    <w:p>
      <w:pPr>
        <w:pStyle w:val="Normal"/>
        <w:rPr/>
      </w:pPr>
      <w:r>
        <w:rPr/>
        <w:t>[[@Bible:Jer 23:17 ]][[23:17 &gt;&gt; Jer 23:17]] {{field-on:Bible}} Казват всякога на онези които ме презират:Господ рече: Мир ще бъде вам;И казват на всекиго който ходи по жестокостта на сърдцето си:Няма да дойде зло на вас. {{field-off:Bible}}</w:t>
      </w:r>
    </w:p>
    <w:p>
      <w:pPr>
        <w:pStyle w:val="Normal"/>
        <w:rPr/>
      </w:pPr>
      <w:r>
        <w:rPr/>
        <w:t>[[@Bible:Jer 23:18 ]][[23:18 &gt;&gt; Jer 23:18]] {{field-on:Bible}} Защото кой е предстанал в съвета на ГосподаТа е видял и е чул неговото слово?Кой е внимал в словото му и е чул? {{field-off:Bible}}</w:t>
      </w:r>
    </w:p>
    <w:p>
      <w:pPr>
        <w:pStyle w:val="Normal"/>
        <w:rPr/>
      </w:pPr>
      <w:r>
        <w:rPr/>
        <w:t>[[@Bible:Jer 23:19 ]][[23:19 &gt;&gt; Jer 23:19]] {{field-on:Bible}} Ето, вихрушка от Господа излезе с буйство,И устремителна вихрушка:Ще се устреми върх главата на нечестивите. {{field-off:Bible}}</w:t>
      </w:r>
    </w:p>
    <w:p>
      <w:pPr>
        <w:pStyle w:val="Normal"/>
        <w:rPr/>
      </w:pPr>
      <w:r>
        <w:rPr/>
        <w:t>[[@Bible:Jer 23:20 ]][[23:20 &gt;&gt; Jer 23:20]] {{field-on:Bible}} Яростта Господня няма да се върнеДоде не свърши, и доде не направи мислите на сърдцето си:В последните дни ще разумеете това съвършено. {{field-off:Bible}}</w:t>
      </w:r>
    </w:p>
    <w:p>
      <w:pPr>
        <w:pStyle w:val="Normal"/>
        <w:rPr/>
      </w:pPr>
      <w:r>
        <w:rPr/>
        <w:t>[[@Bible:Jer 23:21 ]][[23:21 &gt;&gt; Jer 23:21]] {{field-on:Bible}} Аз не проводих тези пророци, а те се завтекоха:Не им говорих, а те пророчествуваха. {{field-off:Bible}}</w:t>
      </w:r>
    </w:p>
    <w:p>
      <w:pPr>
        <w:pStyle w:val="Normal"/>
        <w:rPr/>
      </w:pPr>
      <w:r>
        <w:rPr/>
        <w:t>[[@Bible:Jer 23:22 ]][[23:22 &gt;&gt; Jer 23:22]] {{field-on:Bible}} Но ако бяха предстанали в съвета ми,Тогаз те би направили людете ми да чуят словата ми,И върнали би ги от лошия им пътИ от злото на делата им. {{field-off:Bible}}</w:t>
      </w:r>
    </w:p>
    <w:p>
      <w:pPr>
        <w:pStyle w:val="Normal"/>
        <w:rPr/>
      </w:pPr>
      <w:r>
        <w:rPr/>
        <w:t>[[@Bible:Jer 23:23 ]][[23:23 &gt;&gt; Jer 23:23]] {{field-on:Bible}} Аз само отблизу ли съм Бог, говори Господ,А не Бог и отдалеч? {{field-off:Bible}}</w:t>
      </w:r>
    </w:p>
    <w:p>
      <w:pPr>
        <w:pStyle w:val="Normal"/>
        <w:rPr/>
      </w:pPr>
      <w:r>
        <w:rPr/>
        <w:t>[[@Bible:Jer 23:24 ]][[23:24 &gt;&gt; Jer 23:24]] {{field-on:Bible}} Може ли някой да се скрие в скришни места,Та аз да го не видя? говори Господ.Не аз ли изпълвам небето и земята? говори Господ. {{field-off:Bible}}</w:t>
      </w:r>
    </w:p>
    <w:p>
      <w:pPr>
        <w:pStyle w:val="Normal"/>
        <w:rPr/>
      </w:pPr>
      <w:r>
        <w:rPr/>
        <w:t>[[@Bible:Jer 23:25 ]][[23:25 &gt;&gt; Jer 23:25]] {{field-on:Bible}} чух що говорят пророцитеКоито пророчествуват в моето име лъжаИ казват: Видях сън, видях сън. {{field-off:Bible}}</w:t>
      </w:r>
    </w:p>
    <w:p>
      <w:pPr>
        <w:pStyle w:val="Normal"/>
        <w:rPr/>
      </w:pPr>
      <w:r>
        <w:rPr/>
        <w:t>[[@Bible:Jer 23:26 ]][[23:26 &gt;&gt; Jer 23:26]] {{field-on:Bible}} До кога ще бъде то в сърдцето на пророцитеКоито пророчествуват лъжа?Ей, пророци са на коварството на сърдцето си, {{field-off:Bible}}</w:t>
      </w:r>
    </w:p>
    <w:p>
      <w:pPr>
        <w:pStyle w:val="Normal"/>
        <w:rPr/>
      </w:pPr>
      <w:r>
        <w:rPr/>
        <w:t>[[@Bible:Jer 23:27 ]][[23:27 &gt;&gt; Jer 23:27]] {{field-on:Bible}} Които мислят чрез сънищата сиКоито приказват всеки на ближния сиДа направят людете ми да забравят моето име,Както забравиха отците им името ми заради Ваала. {{field-off:Bible}}</w:t>
      </w:r>
    </w:p>
    <w:p>
      <w:pPr>
        <w:pStyle w:val="Normal"/>
        <w:rPr/>
      </w:pPr>
      <w:r>
        <w:rPr/>
        <w:t>[[@Bible:Jer 23:28 ]][[23:28 &gt;&gt; Jer 23:28]] {{field-on:Bible}} Пророк у когото има сън нека прикаже съна;И онзи у когото е словото ми нека говори моето слово верно.Що е плявата при житото? говори Господ. {{field-off:Bible}}</w:t>
      </w:r>
    </w:p>
    <w:p>
      <w:pPr>
        <w:pStyle w:val="Normal"/>
        <w:rPr/>
      </w:pPr>
      <w:r>
        <w:rPr/>
        <w:t>[[@Bible:Jer 23:29 ]][[23:29 &gt;&gt; Jer 23:29]] {{field-on:Bible}} Не е ли словото ми като огън? говори Господ,И като млат който строшава скалата? {{field-off:Bible}}</w:t>
      </w:r>
    </w:p>
    <w:p>
      <w:pPr>
        <w:pStyle w:val="Normal"/>
        <w:rPr/>
      </w:pPr>
      <w:r>
        <w:rPr/>
        <w:t>[[@Bible:Jer 23:30 ]][[23:30 &gt;&gt; Jer 23:30]] {{field-on:Bible}} За то, ето, аз съм против пророците, говори Господ,Които крадат словата ми, всеки от ближния си. {{field-off:Bible}}</w:t>
      </w:r>
    </w:p>
    <w:p>
      <w:pPr>
        <w:pStyle w:val="Normal"/>
        <w:rPr/>
      </w:pPr>
      <w:r>
        <w:rPr/>
        <w:t>[[@Bible:Jer 23:31 ]][[23:31 &gt;&gt; Jer 23:31]] {{field-on:Bible}} Ето, аз съм против пророците, говори Господ,Които движат езиците си и казват: Той говори. {{field-off:Bible}}</w:t>
      </w:r>
    </w:p>
    <w:p>
      <w:pPr>
        <w:pStyle w:val="Normal"/>
        <w:rPr/>
      </w:pPr>
      <w:r>
        <w:rPr/>
        <w:t>[[@Bible:Jer 23:32 ]][[23:32 &gt;&gt; Jer 23:32]] {{field-on:Bible}} Ето, аз съм против онези които пророчествуват лъжливи сънища, говори Господ,И приказват ги, и с лъжите си и с надменността сиПравят людете ми да се заблуждават,Тогаз когато аз не съм ги проводил нито им съм заповядал;За то никак няма да ползуват тези люде, говори Господ. {{field-off:Bible}}</w:t>
      </w:r>
    </w:p>
    <w:p>
      <w:pPr>
        <w:pStyle w:val="Normal"/>
        <w:rPr/>
      </w:pPr>
      <w:r>
        <w:rPr/>
        <w:t>[[@Bible:Jer 23:33 ]][[23:33 &gt;&gt; Jer 23:33]] {{field-on:Bible}} И ако тези люде,Или пророк, или свещеник те попитат и рекат:Кой е товарът Господен?Тогаз ще им речеш: Какъв товар?че аз ще ви оставя, говори Господ. {{field-off:Bible}}</w:t>
      </w:r>
    </w:p>
    <w:p>
      <w:pPr>
        <w:pStyle w:val="Normal"/>
        <w:rPr/>
      </w:pPr>
      <w:r>
        <w:rPr/>
        <w:t>[[@Bible:Jer 23:34 ]][[23:34 &gt;&gt; Jer 23:34]] {{field-on:Bible}} А пророкът и свещеникът и людетеКоито рекат: Товарът Господен!Аз ще накажа оногоз человека и дома му. {{field-off:Bible}}</w:t>
      </w:r>
    </w:p>
    <w:p>
      <w:pPr>
        <w:pStyle w:val="Normal"/>
        <w:rPr/>
      </w:pPr>
      <w:r>
        <w:rPr/>
        <w:t>[[@Bible:Jer 23:35 ]][[23:35 &gt;&gt; Jer 23:35]] {{field-on:Bible}} Така ще речете, всеки на ближния сиИ всеки на брата си:Що отговори Господ?И: Що рече Господ? {{field-off:Bible}}</w:t>
      </w:r>
    </w:p>
    <w:p>
      <w:pPr>
        <w:pStyle w:val="Normal"/>
        <w:rPr/>
      </w:pPr>
      <w:r>
        <w:rPr/>
        <w:t>[[@Bible:Jer 23:36 ]][[23:36 &gt;&gt; Jer 23:36]] {{field-on:Bible}} И товар Господен няма да поменете вече;Понеже товар ще бъде на всекиго неговото му слово;Защото развратихте словата на Бога живаго,На Господа Саваота, на Бога нашего. {{field-off:Bible}}</w:t>
      </w:r>
    </w:p>
    <w:p>
      <w:pPr>
        <w:pStyle w:val="Normal"/>
        <w:rPr/>
      </w:pPr>
      <w:r>
        <w:rPr/>
        <w:t>[[@Bible:Jer 23:37 ]][[23:37 &gt;&gt; Jer 23:37]] {{field-on:Bible}} Така ще речеш на пророка:Що ти отговори Господ?Или: Що рече Господ? {{field-off:Bible}}</w:t>
      </w:r>
    </w:p>
    <w:p>
      <w:pPr>
        <w:pStyle w:val="Normal"/>
        <w:rPr/>
      </w:pPr>
      <w:r>
        <w:rPr/>
        <w:t>[[@Bible:Jer 23:38 ]][[23:38 &gt;&gt; Jer 23:38]] {{field-on:Bible}} Но понеже говорите: Товарът Господен!За то така говори Господ:Понеже говорите това слово: Товарът Господен!А аз проводих при вас и ви казах:Да не говорите: Товарът Господен! {{field-off:Bible}}</w:t>
      </w:r>
    </w:p>
    <w:p>
      <w:pPr>
        <w:pStyle w:val="Normal"/>
        <w:rPr/>
      </w:pPr>
      <w:r>
        <w:rPr/>
        <w:t>[[@Bible:Jer 23:39 ]][[23:39 &gt;&gt; Jer 23:39]] {{field-on:Bible}} За то, ето, аз ще ви забравя съвсем,И ще отхвърля от лицето си васИ града който дадох вам и на отците ви; {{field-off:Bible}}</w:t>
      </w:r>
    </w:p>
    <w:p>
      <w:pPr>
        <w:pStyle w:val="Normal"/>
        <w:rPr/>
      </w:pPr>
      <w:r>
        <w:rPr/>
        <w:t>[[@Bible:Jer 23:40 ]][[23:40 &gt;&gt; Jer 23:40]] {{field-on:Bible}} И ще докарам върх вас вечен укор,И вечно посрамение което няма да се забрави. {{field-off:Bible}}</w:t>
      </w:r>
    </w:p>
    <w:p>
      <w:pPr>
        <w:pStyle w:val="Heading2"/>
        <w:rPr/>
      </w:pPr>
      <w:r>
        <w:rPr/>
        <w:t>Глава 24</w:t>
      </w:r>
    </w:p>
    <w:p>
      <w:pPr>
        <w:pStyle w:val="Normal"/>
        <w:rPr/>
      </w:pPr>
      <w:r>
        <w:rPr/>
        <w:t>[[@Bible:Jer 24:1 ]][[24:1 &gt;&gt; Jer 24:1]] {{field-on:Bible}} Господ ми показа, и ето две кошници смокви турени пред храма Господен, след като плени Навуходоносор, Вавилонский цар, Иехония Иоакимовия син, Юдиния цар, и Юдините князове, и дърводелците, и ковачите от Ерусалим, и ги заведе у Вавилон: {{field-off:Bible}}</w:t>
      </w:r>
    </w:p>
    <w:p>
      <w:pPr>
        <w:pStyle w:val="Normal"/>
        <w:rPr/>
      </w:pPr>
      <w:r>
        <w:rPr/>
        <w:t>[[@Bible:Jer 24:2 ]][[24:2 &gt;&gt; Jer 24:2]] {{field-on:Bible}} едната кошница с много добри смокви, както ранните смокви; а другата кошница със смокви много лоши, които поради лошотията си не бяха за ядене. {{field-off:Bible}}</w:t>
      </w:r>
    </w:p>
    <w:p>
      <w:pPr>
        <w:pStyle w:val="Normal"/>
        <w:rPr/>
      </w:pPr>
      <w:r>
        <w:rPr/>
        <w:t>[[@Bible:Jer 24:3 ]][[24:3 &gt;&gt; Jer 24:3]] {{field-on:Bible}} И рече ми Господ: Що виждаш, Иеремие? И рекох: Смокви: добрите смокви са много добри, а лошите много лоши, щото поради лошотията им не са за ядене. {{field-off:Bible}}</w:t>
      </w:r>
    </w:p>
    <w:p>
      <w:pPr>
        <w:pStyle w:val="Normal"/>
        <w:rPr/>
      </w:pPr>
      <w:r>
        <w:rPr/>
        <w:t>[[@Bible:Jer 24:4 ]][[24:4 &gt;&gt; Jer 24:4]] {{field-on:Bible}} Пак биде слово Господне към мене и рече: {{field-off:Bible}}</w:t>
      </w:r>
    </w:p>
    <w:p>
      <w:pPr>
        <w:pStyle w:val="Normal"/>
        <w:rPr/>
      </w:pPr>
      <w:r>
        <w:rPr/>
        <w:t>[[@Bible:Jer 24:5 ]][[24:5 &gt;&gt; Jer 24:5]] {{field-on:Bible}} Така говори Господ Бог Израилев: Както са тези добрите смокви, така ще припозная пленените из Юда които за добро изпроводих от това място в земята на Халдейците. {{field-off:Bible}}</w:t>
      </w:r>
    </w:p>
    <w:p>
      <w:pPr>
        <w:pStyle w:val="Normal"/>
        <w:rPr/>
      </w:pPr>
      <w:r>
        <w:rPr/>
        <w:t>[[@Bible:Jer 24:6 ]][[24:6 &gt;&gt; Jer 24:6]] {{field-on:Bible}} Защото ще утвърдя очите си върху тях за добро, и ще ги доведа пак в тази земя, и ще ги съзида, и няма да ги разоря, и ще ги насадя, и няма да ги изкореня. {{field-off:Bible}}</w:t>
      </w:r>
    </w:p>
    <w:p>
      <w:pPr>
        <w:pStyle w:val="Normal"/>
        <w:rPr/>
      </w:pPr>
      <w:r>
        <w:rPr/>
        <w:t>[[@Bible:Jer 24:7 ]][[24:7 &gt;&gt; Jer 24:7]] {{field-on:Bible}} И ще им дам сърдце за да ме познават че аз съм Господ; и ще ми бъдат люде, и аз ще им бъда Бог; защото ще се върнат при мене с всичкото си сърдце. {{field-off:Bible}}</w:t>
      </w:r>
    </w:p>
    <w:p>
      <w:pPr>
        <w:pStyle w:val="Normal"/>
        <w:rPr/>
      </w:pPr>
      <w:r>
        <w:rPr/>
        <w:t>[[@Bible:Jer 24:8 ]][[24:8 &gt;&gt; Jer 24:8]] {{field-on:Bible}} И както лошите смокви които поради лошотията си не се ядат, така известно, говори Господ, така ще предам Седекия Юдиния цар, и князовете му, и остатъка на Ерусалим който е останал в таз земя, и които живеят в Египетската земя; {{field-off:Bible}}</w:t>
      </w:r>
    </w:p>
    <w:p>
      <w:pPr>
        <w:pStyle w:val="Normal"/>
        <w:rPr/>
      </w:pPr>
      <w:r>
        <w:rPr/>
        <w:t>[[@Bible:Jer 24:9 ]][[24:9 &gt;&gt; Jer 24:9]] {{field-on:Bible}} и ще ги предам в тласкане по всичките царства на земята за зло, в укор и в притча, в поругание и в проклетия, във всичките места дето ще ги изгоня. {{field-off:Bible}}</w:t>
      </w:r>
    </w:p>
    <w:p>
      <w:pPr>
        <w:pStyle w:val="Normal"/>
        <w:rPr/>
      </w:pPr>
      <w:r>
        <w:rPr/>
        <w:t>[[@Bible:Jer 24:10 ]][[24:10 &gt;&gt; Jer 24:10]] {{field-on:Bible}} И ще проводя върх тях нож, глад, и мор доде изчезнат от върху земята която дадох тям и на отците им. {{field-off:Bible}}</w:t>
      </w:r>
    </w:p>
    <w:p>
      <w:pPr>
        <w:pStyle w:val="Heading2"/>
        <w:rPr/>
      </w:pPr>
      <w:r>
        <w:rPr/>
        <w:t>Глава 25</w:t>
      </w:r>
    </w:p>
    <w:p>
      <w:pPr>
        <w:pStyle w:val="Normal"/>
        <w:rPr/>
      </w:pPr>
      <w:r>
        <w:rPr/>
        <w:t>[[@Bible:Jer 25:1 ]][[25:1 &gt;&gt; Jer 25:1]] {{field-on:Bible}} Словото което биде към Иеремия за всичките Юдини люде, в четвъртата година на Иоакима Иосииния син, Юдиния цар, която бе първа година на Навуходоносора Вавилонския цар, {{field-off:Bible}}</w:t>
      </w:r>
    </w:p>
    <w:p>
      <w:pPr>
        <w:pStyle w:val="Normal"/>
        <w:rPr/>
      </w:pPr>
      <w:r>
        <w:rPr/>
        <w:t>[[@Bible:Jer 25:2 ]][[25:2 &gt;&gt; Jer 25:2]] {{field-on:Bible}} което пророк Иеремия говори на всичките Юдини люде и на всичките Ерусалимски жители и каза: {{field-off:Bible}}</w:t>
      </w:r>
    </w:p>
    <w:p>
      <w:pPr>
        <w:pStyle w:val="Normal"/>
        <w:rPr/>
      </w:pPr>
      <w:r>
        <w:rPr/>
        <w:t>[[@Bible:Jer 25:3 ]][[25:3 &gt;&gt; Jer 25:3]] {{field-on:Bible}} От тринадесетата година на Иосия Амоновия син, Юдиния цар, дори до този ден, който е двадесет и трета година, словото Господне биде към мене, и говорих ви като ставах рано и говорех; и не послушахте. {{field-off:Bible}}</w:t>
      </w:r>
    </w:p>
    <w:p>
      <w:pPr>
        <w:pStyle w:val="Normal"/>
        <w:rPr/>
      </w:pPr>
      <w:r>
        <w:rPr/>
        <w:t>[[@Bible:Jer 25:4 ]][[25:4 &gt;&gt; Jer 25:4]] {{field-on:Bible}} И проводи Господ до вас всичките си раби пророците като ставаше рано и ги проваждаше, (и не послушахте, нито приклонихте ухото си да послушате,) {{field-off:Bible}}</w:t>
      </w:r>
    </w:p>
    <w:p>
      <w:pPr>
        <w:pStyle w:val="Normal"/>
        <w:rPr/>
      </w:pPr>
      <w:r>
        <w:rPr/>
        <w:t>[[@Bible:Jer 25:5 ]][[25:5 &gt;&gt; Jer 25:5]] {{field-on:Bible}} които рекоха: Върнете се сега всеки от лукавия си път и от лошотията на делата си, и обитавайте в земята която Господ даде вам и на отците ви от века до века; {{field-off:Bible}}</w:t>
      </w:r>
    </w:p>
    <w:p>
      <w:pPr>
        <w:pStyle w:val="Normal"/>
        <w:rPr/>
      </w:pPr>
      <w:r>
        <w:rPr/>
        <w:t>[[@Bible:Jer 25:6 ]][[25:6 &gt;&gt; Jer 25:6]] {{field-on:Bible}} и не ходете вслед други богове за да им служите и да им се кланяте, и не ме прогневявайте с делата на ръцете си; и няма да ви направя зло. {{field-off:Bible}}</w:t>
      </w:r>
    </w:p>
    <w:p>
      <w:pPr>
        <w:pStyle w:val="Normal"/>
        <w:rPr/>
      </w:pPr>
      <w:r>
        <w:rPr/>
        <w:t>[[@Bible:Jer 25:7 ]][[25:7 &gt;&gt; Jer 25:7]] {{field-on:Bible}} Но не ме послушахте, говори Господ, като ме прогневявахте с делата на ръцете си за зло вам. {{field-off:Bible}}</w:t>
      </w:r>
    </w:p>
    <w:p>
      <w:pPr>
        <w:pStyle w:val="Normal"/>
        <w:rPr/>
      </w:pPr>
      <w:r>
        <w:rPr/>
        <w:t>[[@Bible:Jer 25:8 ]][[25:8 &gt;&gt; Jer 25:8]] {{field-on:Bible}} За то така говори Господ Саваот: Понеже не послушахте словата ми, {{field-off:Bible}}</w:t>
      </w:r>
    </w:p>
    <w:p>
      <w:pPr>
        <w:pStyle w:val="Normal"/>
        <w:rPr/>
      </w:pPr>
      <w:r>
        <w:rPr/>
        <w:t>[[@Bible:Jer 25:9 ]][[25:9 &gt;&gt; Jer 25:9]] {{field-on:Bible}} ето, аз ще проводя и ще взема всичките северни племена, говори Господ, и Навуходоносора Вавилонския цар, раба ми, и ще ги доведа върх тази земя, и върх нейните жители, и върх всичките народи наоколо, и ще ги изтребя, и ще ги направя почудване, и звиздание, и вечно запустение. {{field-off:Bible}}</w:t>
      </w:r>
    </w:p>
    <w:p>
      <w:pPr>
        <w:pStyle w:val="Normal"/>
        <w:rPr/>
      </w:pPr>
      <w:r>
        <w:rPr/>
        <w:t>[[@Bible:Jer 25:10 ]][[25:10 &gt;&gt; Jer 25:10]] {{field-on:Bible}} И ще погубя от тях гласа на радост и гласа на веселие, гласа на младоженец и гласа на невеста, шума на мелница и светенето на светилник. {{field-off:Bible}}</w:t>
      </w:r>
    </w:p>
    <w:p>
      <w:pPr>
        <w:pStyle w:val="Normal"/>
        <w:rPr/>
      </w:pPr>
      <w:r>
        <w:rPr/>
        <w:t>[[@Bible:Jer 25:11 ]][[25:11 &gt;&gt; Jer 25:11]] {{field-on:Bible}} И всичката тая земя ще бъде в запустение и разорение; и тези народи ще работят на Вавилонския цар седемдесет години. {{field-off:Bible}}</w:t>
      </w:r>
    </w:p>
    <w:p>
      <w:pPr>
        <w:pStyle w:val="Normal"/>
        <w:rPr/>
      </w:pPr>
      <w:r>
        <w:rPr/>
        <w:t>[[@Bible:Jer 25:12 ]][[25:12 &gt;&gt; Jer 25:12]] {{field-on:Bible}} И когато се изпълнят седемдесетте години, ще въздам на Вавилонския цар и на онзи народ, говори Господ, беззаконието им, и на Халдейската земя, и ще я направя вечно запустение. {{field-off:Bible}}</w:t>
      </w:r>
    </w:p>
    <w:p>
      <w:pPr>
        <w:pStyle w:val="Normal"/>
        <w:rPr/>
      </w:pPr>
      <w:r>
        <w:rPr/>
        <w:t>[[@Bible:Jer 25:13 ]][[25:13 &gt;&gt; Jer 25:13]] {{field-on:Bible}} И ще донеса върху онази земя всичките си слова които говорих против нея, всичко което е писано в тази книга която Иеремия прорече против всичките народи. {{field-off:Bible}}</w:t>
      </w:r>
    </w:p>
    <w:p>
      <w:pPr>
        <w:pStyle w:val="Normal"/>
        <w:rPr/>
      </w:pPr>
      <w:r>
        <w:rPr/>
        <w:t>[[@Bible:Jer 25:14 ]][[25:14 &gt;&gt; Jer 25:14]] {{field-on:Bible}} Защото много народи и големи царе ще порабощат и тях; и ще им въздам според деянията им и според делата на ръцете им. {{field-off:Bible}}</w:t>
      </w:r>
    </w:p>
    <w:p>
      <w:pPr>
        <w:pStyle w:val="Normal"/>
        <w:rPr/>
      </w:pPr>
      <w:r>
        <w:rPr/>
        <w:t>[[@Bible:Jer 25:15 ]][[25:15 &gt;&gt; Jer 25:15]] {{field-on:Bible}} Защото така ми говори Господ Бог Израилев: Вземи от ръката ми тази чаша от виното на яростта ми та напой от нея всичките народи при които тя аз проваждам; {{field-off:Bible}}</w:t>
      </w:r>
    </w:p>
    <w:p>
      <w:pPr>
        <w:pStyle w:val="Normal"/>
        <w:rPr/>
      </w:pPr>
      <w:r>
        <w:rPr/>
        <w:t>[[@Bible:Jer 25:16 ]][[25:16 &gt;&gt; Jer 25:16]] {{field-on:Bible}} и ще пият, и ще се смутят и изумят заради ножа който аз ще проводя всред тях. {{field-off:Bible}}</w:t>
      </w:r>
    </w:p>
    <w:p>
      <w:pPr>
        <w:pStyle w:val="Normal"/>
        <w:rPr/>
      </w:pPr>
      <w:r>
        <w:rPr/>
        <w:t>[[@Bible:Jer 25:17 ]][[25:17 &gt;&gt; Jer 25:17]] {{field-on:Bible}} Тогаз взех чашата от ръката на Господа та напоих всичките народи при които ме проводи Господ, - {{field-off:Bible}}</w:t>
      </w:r>
    </w:p>
    <w:p>
      <w:pPr>
        <w:pStyle w:val="Normal"/>
        <w:rPr/>
      </w:pPr>
      <w:r>
        <w:rPr/>
        <w:t>[[@Bible:Jer 25:18 ]][[25:18 &gt;&gt; Jer 25:18]] {{field-on:Bible}} Ерусалим, и Юдините градове, и царете им, и големците им, за да ги направя запустение, разорение, звиздание, и проклетия както днес; {{field-off:Bible}}</w:t>
      </w:r>
    </w:p>
    <w:p>
      <w:pPr>
        <w:pStyle w:val="Normal"/>
        <w:rPr/>
      </w:pPr>
      <w:r>
        <w:rPr/>
        <w:t>[[@Bible:Jer 25:19 ]][[25:19 &gt;&gt; Jer 25:19]] {{field-on:Bible}} Фараона Египетския цар, и рабите му, и големците му, и всичките му люде; {{field-off:Bible}}</w:t>
      </w:r>
    </w:p>
    <w:p>
      <w:pPr>
        <w:pStyle w:val="Normal"/>
        <w:rPr/>
      </w:pPr>
      <w:r>
        <w:rPr/>
        <w:t>[[@Bible:Jer 25:20 ]][[25:20 &gt;&gt; Jer 25:20]] {{field-on:Bible}} и всичките смесени люде, и всичките царе на земята Уз, и всичките царе на Филистимската земя, и Аскалон, и Газа, и Акарон, и остатъка на Азот, {{field-off:Bible}}</w:t>
      </w:r>
    </w:p>
    <w:p>
      <w:pPr>
        <w:pStyle w:val="Normal"/>
        <w:rPr/>
      </w:pPr>
      <w:r>
        <w:rPr/>
        <w:t>[[@Bible:Jer 25:21 ]][[25:21 &gt;&gt; Jer 25:21]] {{field-on:Bible}} Едома, и Моава, и Амоновите синове; {{field-off:Bible}}</w:t>
      </w:r>
    </w:p>
    <w:p>
      <w:pPr>
        <w:pStyle w:val="Normal"/>
        <w:rPr/>
      </w:pPr>
      <w:r>
        <w:rPr/>
        <w:t>[[@Bible:Jer 25:22 ]][[25:22 &gt;&gt; Jer 25:22]] {{field-on:Bible}} и всичките Тирски царе, и всичките Сидонски царе, и царете на островите оттатък морето, {{field-off:Bible}}</w:t>
      </w:r>
    </w:p>
    <w:p>
      <w:pPr>
        <w:pStyle w:val="Normal"/>
        <w:rPr/>
      </w:pPr>
      <w:r>
        <w:rPr/>
        <w:t>[[@Bible:Jer 25:23 ]][[25:23 &gt;&gt; Jer 25:23]] {{field-on:Bible}} Дедана, и Тема, и Вуза, и всичките които си стрижат брадите; {{field-off:Bible}}</w:t>
      </w:r>
    </w:p>
    <w:p>
      <w:pPr>
        <w:pStyle w:val="Normal"/>
        <w:rPr/>
      </w:pPr>
      <w:r>
        <w:rPr/>
        <w:t>[[@Bible:Jer 25:24 ]][[25:24 &gt;&gt; Jer 25:24]] {{field-on:Bible}} и всичките Арабски царе, и всичките царе на смесените люде които обитават в пустинята; {{field-off:Bible}}</w:t>
      </w:r>
    </w:p>
    <w:p>
      <w:pPr>
        <w:pStyle w:val="Normal"/>
        <w:rPr/>
      </w:pPr>
      <w:r>
        <w:rPr/>
        <w:t>[[@Bible:Jer 25:25 ]][[25:25 &gt;&gt; Jer 25:25]] {{field-on:Bible}} и всичките Зимрийски царе, и всичките Еламски царе, и всичките Мидски царе, {{field-off:Bible}}</w:t>
      </w:r>
    </w:p>
    <w:p>
      <w:pPr>
        <w:pStyle w:val="Normal"/>
        <w:rPr/>
      </w:pPr>
      <w:r>
        <w:rPr/>
        <w:t>[[@Bible:Jer 25:26 ]][[25:26 &gt;&gt; Jer 25:26]] {{field-on:Bible}} и всичките северни царе, ближните и далечните, един с друг, и всичките царства на вселенната които са по лицето на земята; и царят на Сесах ще пие подир тях. {{field-off:Bible}}</w:t>
      </w:r>
    </w:p>
    <w:p>
      <w:pPr>
        <w:pStyle w:val="Normal"/>
        <w:rPr/>
      </w:pPr>
      <w:r>
        <w:rPr/>
        <w:t>[[@Bible:Jer 25:27 ]][[25:27 &gt;&gt; Jer 25:27]] {{field-on:Bible}} За то ще кажеш тям: Така говори Господ Саваот, Бог Израилев: Пийте, и опийте се, и избълвайте, и паднете, и не станете, заради ножа който аз ще проводя всред вас. {{field-off:Bible}}</w:t>
      </w:r>
    </w:p>
    <w:p>
      <w:pPr>
        <w:pStyle w:val="Normal"/>
        <w:rPr/>
      </w:pPr>
      <w:r>
        <w:rPr/>
        <w:t>[[@Bible:Jer 25:28 ]][[25:28 &gt;&gt; Jer 25:28]] {{field-on:Bible}} И ако не щат да вземат чашата от ръката ти за да пият, тогаз ще им кажеш: Така говори Господ Саваот: Непременно ще пиете; {{field-off:Bible}}</w:t>
      </w:r>
    </w:p>
    <w:p>
      <w:pPr>
        <w:pStyle w:val="Normal"/>
        <w:rPr/>
      </w:pPr>
      <w:r>
        <w:rPr/>
        <w:t>[[@Bible:Jer 25:29 ]][[25:29 &gt;&gt; Jer 25:29]] {{field-on:Bible}} защото, ето, аз начнувам да докарвам зло на града върху който се нарече името ми; и вие ще останете ли ненаказани? Няма да останете ненаказани; защото аз ще призова нож върх всичките земни жители, говори Господ Саваот. {{field-off:Bible}}</w:t>
      </w:r>
    </w:p>
    <w:p>
      <w:pPr>
        <w:pStyle w:val="Normal"/>
        <w:rPr/>
      </w:pPr>
      <w:r>
        <w:rPr/>
        <w:t>[[@Bible:Jer 25:30 ]][[25:30 &gt;&gt; Jer 25:30]] {{field-on:Bible}} За то, пророчествувай ти против тях всички тези слова и кажи им: -Господ ще рикне от височината,И ще изпроводи гласа си от светото свое жилище:Ще рикне силно върху селението си:Ще възопие, като онези които тъпчат грозде,Против всичките жители на земята. {{field-off:Bible}}</w:t>
      </w:r>
    </w:p>
    <w:p>
      <w:pPr>
        <w:pStyle w:val="Normal"/>
        <w:rPr/>
      </w:pPr>
      <w:r>
        <w:rPr/>
        <w:t>[[@Bible:Jer 25:31 ]][[25:31 &gt;&gt; Jer 25:31]] {{field-on:Bible}} Екотът ще стигне до край земята;Защото Господ има съд с народите.Той ще се съди с всяка плът,Ще предаде нечестивите на нож, говори Господ. {{field-off:Bible}}</w:t>
      </w:r>
    </w:p>
    <w:p>
      <w:pPr>
        <w:pStyle w:val="Normal"/>
        <w:rPr/>
      </w:pPr>
      <w:r>
        <w:rPr/>
        <w:t>[[@Bible:Jer 25:32 ]][[25:32 &gt;&gt; Jer 25:32]] {{field-on:Bible}} Така говори Господ Саваот:Ето, зло ще излезе от народ към народ,И голяма вихрушка ще се подигнеОт краищата на земята. {{field-off:Bible}}</w:t>
      </w:r>
    </w:p>
    <w:p>
      <w:pPr>
        <w:pStyle w:val="Normal"/>
        <w:rPr/>
      </w:pPr>
      <w:r>
        <w:rPr/>
        <w:t>[[@Bible:Jer 25:33 ]][[25:33 &gt;&gt; Jer 25:33]] {{field-on:Bible}} И в онзи ден ще лежат убитите от ГосподаОт край земята до край земята:Няма да бъдат оплакани, нито прибрани, нито погребени:Ще бъдат за тор по повърхността на земята. {{field-off:Bible}}</w:t>
      </w:r>
    </w:p>
    <w:p>
      <w:pPr>
        <w:pStyle w:val="Normal"/>
        <w:rPr/>
      </w:pPr>
      <w:r>
        <w:rPr/>
        <w:t>[[@Bible:Jer 25:34 ]][[25:34 &gt;&gt; Jer 25:34]] {{field-on:Bible}} Лелекайте, пастири, и извикайте,И валяйте се в пръстта, началници на стадото;Защото се изпълниха дните ви за клане и за разпръсването ви;И ще паднете като избран съсъд. {{field-off:Bible}}</w:t>
      </w:r>
    </w:p>
    <w:p>
      <w:pPr>
        <w:pStyle w:val="Normal"/>
        <w:rPr/>
      </w:pPr>
      <w:r>
        <w:rPr/>
        <w:t>[[@Bible:Jer 25:35 ]][[25:35 &gt;&gt; Jer 25:35]] {{field-on:Bible}} И ще се загуби средството за побегване на пастирите,И избавлението от началниците на стадото. {{field-off:Bible}}</w:t>
      </w:r>
    </w:p>
    <w:p>
      <w:pPr>
        <w:pStyle w:val="Normal"/>
        <w:rPr/>
      </w:pPr>
      <w:r>
        <w:rPr/>
        <w:t>[[@Bible:Jer 25:36 ]][[25:36 &gt;&gt; Jer 25:36]] {{field-on:Bible}} Глас на вопъл от пастирите,И виене от началниците на стадото!Защото Господ опустошава пасбището им. {{field-off:Bible}}</w:t>
      </w:r>
    </w:p>
    <w:p>
      <w:pPr>
        <w:pStyle w:val="Normal"/>
        <w:rPr/>
      </w:pPr>
      <w:r>
        <w:rPr/>
        <w:t>[[@Bible:Jer 25:37 ]][[25:37 &gt;&gt; Jer 25:37]] {{field-on:Bible}} И мирните селения запустехаОт пламенния гняв Господен. {{field-off:Bible}}</w:t>
      </w:r>
    </w:p>
    <w:p>
      <w:pPr>
        <w:pStyle w:val="Normal"/>
        <w:rPr/>
      </w:pPr>
      <w:r>
        <w:rPr/>
        <w:t>[[@Bible:Jer 25:38 ]][[25:38 &gt;&gt; Jer 25:38]] {{field-on:Bible}} Остави жилището си като лъв;Защото земята им стана пустаОт лютостта на насилникаИ от яростта на гнева му. {{field-off:Bible}}</w:t>
      </w:r>
    </w:p>
    <w:p>
      <w:pPr>
        <w:pStyle w:val="Heading2"/>
        <w:rPr/>
      </w:pPr>
      <w:r>
        <w:rPr/>
        <w:t>Глава 26</w:t>
      </w:r>
    </w:p>
    <w:p>
      <w:pPr>
        <w:pStyle w:val="Normal"/>
        <w:rPr/>
      </w:pPr>
      <w:r>
        <w:rPr/>
        <w:t>[[@Bible:Jer 26:1 ]][[26:1 &gt;&gt; Jer 26:1]] {{field-on:Bible}} В началото на царуването на Иоакима Иосииния син, Юдиния цар, стана това слово от Господа и рече: - {{field-off:Bible}}</w:t>
      </w:r>
    </w:p>
    <w:p>
      <w:pPr>
        <w:pStyle w:val="Normal"/>
        <w:rPr/>
      </w:pPr>
      <w:r>
        <w:rPr/>
        <w:t>[[@Bible:Jer 26:2 ]][[26:2 &gt;&gt; Jer 26:2]] {{field-on:Bible}} Така говори Господ: Застани в двора на дома Господен та говори към всичките Юдини градове които дохождат да се поклонят в дома Господен всичките думи които ти заповядах да им говориш: не задържай ни дума; {{field-off:Bible}}</w:t>
      </w:r>
    </w:p>
    <w:p>
      <w:pPr>
        <w:pStyle w:val="Normal"/>
        <w:rPr/>
      </w:pPr>
      <w:r>
        <w:rPr/>
        <w:t>[[@Bible:Jer 26:3 ]][[26:3 &gt;&gt; Jer 26:3]] {{field-on:Bible}} негли послушат, и се върне всеки от лукавия си път, и се разкая заради злото което аз мисля да им направя за лошотията на делата им. {{field-off:Bible}}</w:t>
      </w:r>
    </w:p>
    <w:p>
      <w:pPr>
        <w:pStyle w:val="Normal"/>
        <w:rPr/>
      </w:pPr>
      <w:r>
        <w:rPr/>
        <w:t>[[@Bible:Jer 26:4 ]][[26:4 &gt;&gt; Jer 26:4]] {{field-on:Bible}} И да им кажеш: Така говори Господ: Ако не ме послушате да ходите в закона ми който турих пред вас, {{field-off:Bible}}</w:t>
      </w:r>
    </w:p>
    <w:p>
      <w:pPr>
        <w:pStyle w:val="Normal"/>
        <w:rPr/>
      </w:pPr>
      <w:r>
        <w:rPr/>
        <w:t>[[@Bible:Jer 26:5 ]][[26:5 &gt;&gt; Jer 26:5]] {{field-on:Bible}} да слушате словата на рабите ми пророците които проводих при вас като ставах рано и проваждах, (но вие не послушахте,) {{field-off:Bible}}</w:t>
      </w:r>
    </w:p>
    <w:p>
      <w:pPr>
        <w:pStyle w:val="Normal"/>
        <w:rPr/>
      </w:pPr>
      <w:r>
        <w:rPr/>
        <w:t>[[@Bible:Jer 26:6 ]][[26:6 &gt;&gt; Jer 26:6]] {{field-on:Bible}} тогаз ще направя този дом като Сило, и този град ще го направя проклетия на всичките народи на земята. {{field-off:Bible}}</w:t>
      </w:r>
    </w:p>
    <w:p>
      <w:pPr>
        <w:pStyle w:val="Normal"/>
        <w:rPr/>
      </w:pPr>
      <w:r>
        <w:rPr/>
        <w:t>[[@Bible:Jer 26:7 ]][[26:7 &gt;&gt; Jer 26:7]] {{field-on:Bible}} И чуха свещениците, и пророците, и всичките люде Иеремия като говореше тези думи в дома Господен. {{field-off:Bible}}</w:t>
      </w:r>
    </w:p>
    <w:p>
      <w:pPr>
        <w:pStyle w:val="Normal"/>
        <w:rPr/>
      </w:pPr>
      <w:r>
        <w:rPr/>
        <w:t>[[@Bible:Jer 26:8 ]][[26:8 &gt;&gt; Jer 26:8]] {{field-on:Bible}} И като престана Иеремия да говори всичко което му бе заповядал Господ да каже на всичките люде, свещениците, и пророците, и всичките люде хванаха го и думаха: Непременно ще се умъртвиш. {{field-off:Bible}}</w:t>
      </w:r>
    </w:p>
    <w:p>
      <w:pPr>
        <w:pStyle w:val="Normal"/>
        <w:rPr/>
      </w:pPr>
      <w:r>
        <w:rPr/>
        <w:t>[[@Bible:Jer 26:9 ]][[26:9 &gt;&gt; Jer 26:9]] {{field-on:Bible}} Защо пророчествува ти в името Господне и рече: Този дом ще стане както Сило, и този град ще се запусти да няма жител? И всичките люде се събраха върх Иеремия в дома Господен. {{field-off:Bible}}</w:t>
      </w:r>
    </w:p>
    <w:p>
      <w:pPr>
        <w:pStyle w:val="Normal"/>
        <w:rPr/>
      </w:pPr>
      <w:r>
        <w:rPr/>
        <w:t>[[@Bible:Jer 26:10 ]][[26:10 &gt;&gt; Jer 26:10]] {{field-on:Bible}} И като чуха Юдините князове това нещо, възлязоха от царския дом в дома Господен, и седнаха във входа на новите врата Господни. {{field-off:Bible}}</w:t>
      </w:r>
    </w:p>
    <w:p>
      <w:pPr>
        <w:pStyle w:val="Normal"/>
        <w:rPr/>
      </w:pPr>
      <w:r>
        <w:rPr/>
        <w:t>[[@Bible:Jer 26:11 ]][[26:11 &gt;&gt; Jer 26:11]] {{field-on:Bible}} Тогаз свещениците и пророците говориха на князовете и на всичките люде и рекоха: Този человек трябва да се осъди на смърт, защото пророчествува против този град, както чухте с ушите си. {{field-off:Bible}}</w:t>
      </w:r>
    </w:p>
    <w:p>
      <w:pPr>
        <w:pStyle w:val="Normal"/>
        <w:rPr/>
      </w:pPr>
      <w:r>
        <w:rPr/>
        <w:t>[[@Bible:Jer 26:12 ]][[26:12 &gt;&gt; Jer 26:12]] {{field-on:Bible}} И говори Иеремия на всичките князове и на всичките люде и рече: Господ ме проводи за да пророчествувам против този дом и против този град всичките думи които чухте. {{field-off:Bible}}</w:t>
      </w:r>
    </w:p>
    <w:p>
      <w:pPr>
        <w:pStyle w:val="Normal"/>
        <w:rPr/>
      </w:pPr>
      <w:r>
        <w:rPr/>
        <w:t>[[@Bible:Jer 26:13 ]][[26:13 &gt;&gt; Jer 26:13]] {{field-on:Bible}} За то сега оправете пътищата си и деянията си, и послушайте гласа на Господа Бога вашего; и Господ ще се разкае за злото което говори против вас. {{field-off:Bible}}</w:t>
      </w:r>
    </w:p>
    <w:p>
      <w:pPr>
        <w:pStyle w:val="Normal"/>
        <w:rPr/>
      </w:pPr>
      <w:r>
        <w:rPr/>
        <w:t>[[@Bible:Jer 26:14 ]][[26:14 &gt;&gt; Jer 26:14]] {{field-on:Bible}} А аз, ето, в ръката ви съм: направете ми както е добро и както е угодно пред очите ви. {{field-off:Bible}}</w:t>
      </w:r>
    </w:p>
    <w:p>
      <w:pPr>
        <w:pStyle w:val="Normal"/>
        <w:rPr/>
      </w:pPr>
      <w:r>
        <w:rPr/>
        <w:t>[[@Bible:Jer 26:15 ]][[26:15 &gt;&gt; Jer 26:15]] {{field-on:Bible}} Но да знаете добре че, ако ме умъртвите, наистина неповинна кръв ще докарате върх себе си, и върх този град, и върх жителите му; защото наистина Господ ме проводи при вас да говоря в ушите ви всички тези думи. {{field-off:Bible}}</w:t>
      </w:r>
    </w:p>
    <w:p>
      <w:pPr>
        <w:pStyle w:val="Normal"/>
        <w:rPr/>
      </w:pPr>
      <w:r>
        <w:rPr/>
        <w:t>[[@Bible:Jer 26:16 ]][[26:16 &gt;&gt; Jer 26:16]] {{field-on:Bible}} Тогаз князовете и всичките люде рекоха на свещениците и на пророците: Този человек не трябва да се осъди на смърт, защото в името на Господа Бога нашего говори нам. {{field-off:Bible}}</w:t>
      </w:r>
    </w:p>
    <w:p>
      <w:pPr>
        <w:pStyle w:val="Normal"/>
        <w:rPr/>
      </w:pPr>
      <w:r>
        <w:rPr/>
        <w:t>[[@Bible:Jer 26:17 ]][[26:17 &gt;&gt; Jer 26:17]] {{field-on:Bible}} Тогаз станаха некои от старейшините на мястото та говориха на всичкото събрание на людете и рекоха: {{field-off:Bible}}</w:t>
      </w:r>
    </w:p>
    <w:p>
      <w:pPr>
        <w:pStyle w:val="Normal"/>
        <w:rPr/>
      </w:pPr>
      <w:r>
        <w:rPr/>
        <w:t>[[@Bible:Jer 26:18 ]][[26:18 &gt;&gt; Jer 26:18]] {{field-on:Bible}} Михей Моресетецът пророчествуваше в дните на Езекия Юдиния цар, и говори на всичките Юдини люде и рече: Така говори Господ Саваот: Сион ще се изоре като нива, и Ерусалим ще бъде грамади от развалини, и гората на дома като високи места на дъбрава. {{field-off:Bible}}</w:t>
      </w:r>
    </w:p>
    <w:p>
      <w:pPr>
        <w:pStyle w:val="Normal"/>
        <w:rPr/>
      </w:pPr>
      <w:r>
        <w:rPr/>
        <w:t>[[@Bible:Jer 26:19 ]][[26:19 &gt;&gt; Jer 26:19]] {{field-on:Bible}} Умъртвиха ли го Езекия Юдинът цар и всичкий Юда? Не убоя ли се от Господа, и умилостиви лицето Господне и Господ се разкая за злото което говори против тях? Ние прочее причинили би голямо зло на душите си. {{field-off:Bible}}</w:t>
      </w:r>
    </w:p>
    <w:p>
      <w:pPr>
        <w:pStyle w:val="Normal"/>
        <w:rPr/>
      </w:pPr>
      <w:r>
        <w:rPr/>
        <w:t>[[@Bible:Jer 26:20 ]][[26:20 &gt;&gt; Jer 26:20]] {{field-on:Bible}} А още имаше человек който пророчествуваше в име Господне, Урия Семаиевий син от Кириатиарим, и пророчествува против този град и против тази земя според всичките думи на Иеремия. {{field-off:Bible}}</w:t>
      </w:r>
    </w:p>
    <w:p>
      <w:pPr>
        <w:pStyle w:val="Normal"/>
        <w:rPr/>
      </w:pPr>
      <w:r>
        <w:rPr/>
        <w:t>[[@Bible:Jer 26:21 ]][[26:21 &gt;&gt; Jer 26:21]] {{field-on:Bible}} И когато чу цар Иоаким, и всичките му силни, и всичките князове думите му, царят искаше да го умъртви; а Урия, като чу, уплаши се и побегна та отиде в Египет. {{field-off:Bible}}</w:t>
      </w:r>
    </w:p>
    <w:p>
      <w:pPr>
        <w:pStyle w:val="Normal"/>
        <w:rPr/>
      </w:pPr>
      <w:r>
        <w:rPr/>
        <w:t>[[@Bible:Jer 26:22 ]][[26:22 &gt;&gt; Jer 26:22]] {{field-on:Bible}} И проводи цар Иоаким мъже в Египет, Елнатана Еховоровия син, и мъже с него в Египет, {{field-off:Bible}}</w:t>
      </w:r>
    </w:p>
    <w:p>
      <w:pPr>
        <w:pStyle w:val="Normal"/>
        <w:rPr/>
      </w:pPr>
      <w:r>
        <w:rPr/>
        <w:t>[[@Bible:Jer 26:23 ]][[26:23 &gt;&gt; Jer 26:23]] {{field-on:Bible}} та изведоха Урия из Египет, и го доведоха при цар Иоакима; и порази го с нож, и хвърли трупа му в гробищата на простия народ. {{field-off:Bible}}</w:t>
      </w:r>
    </w:p>
    <w:p>
      <w:pPr>
        <w:pStyle w:val="Normal"/>
        <w:rPr/>
      </w:pPr>
      <w:r>
        <w:rPr/>
        <w:t>[[@Bible:Jer 26:24 ]][[26:24 &gt;&gt; Jer 26:24]] {{field-on:Bible}} Но ръката на Ахикама Сафановия син бе с Иеремия за да го не предадат в ръката на людете та да го убият. {{field-off:Bible}}</w:t>
      </w:r>
    </w:p>
    <w:p>
      <w:pPr>
        <w:pStyle w:val="Heading2"/>
        <w:rPr/>
      </w:pPr>
      <w:r>
        <w:rPr/>
        <w:t>Глава 27</w:t>
      </w:r>
    </w:p>
    <w:p>
      <w:pPr>
        <w:pStyle w:val="Normal"/>
        <w:rPr/>
      </w:pPr>
      <w:r>
        <w:rPr/>
        <w:t>[[@Bible:Jer 27:1 ]][[27:1 &gt;&gt; Jer 27:1]] {{field-on:Bible}} В началото на царуването на Иоакима Иосииния син, Юдиния цар, биде това слово към Иеремия от Господа и рече: - {{field-off:Bible}}</w:t>
      </w:r>
    </w:p>
    <w:p>
      <w:pPr>
        <w:pStyle w:val="Normal"/>
        <w:rPr/>
      </w:pPr>
      <w:r>
        <w:rPr/>
        <w:t>[[@Bible:Jer 27:2 ]][[27:2 &gt;&gt; Jer 27:2]] {{field-on:Bible}} Така ми говори Господ: Направи си узи и хомоти, и тури ги на врата си, {{field-off:Bible}}</w:t>
      </w:r>
    </w:p>
    <w:p>
      <w:pPr>
        <w:pStyle w:val="Normal"/>
        <w:rPr/>
      </w:pPr>
      <w:r>
        <w:rPr/>
        <w:t>[[@Bible:Jer 27:3 ]][[27:3 &gt;&gt; Jer 27:3]] {{field-on:Bible}} и проводи ги на Едомския цар, и на Моавския цар, и на царя на Амоновите синове, и на Тирския цар, и на Сидонския цар чрез ръката на онези посланници които дохождат в Ерусалим при Седекия Юдиния цар; {{field-off:Bible}}</w:t>
      </w:r>
    </w:p>
    <w:p>
      <w:pPr>
        <w:pStyle w:val="Normal"/>
        <w:rPr/>
      </w:pPr>
      <w:r>
        <w:rPr/>
        <w:t>[[@Bible:Jer 27:4 ]][[27:4 &gt;&gt; Jer 27:4]] {{field-on:Bible}} и дай им заповед за господарите им и кажи: Така говори Господ Саваот, Бог Израилев: Така ще кажете на господарите си: {{field-off:Bible}}</w:t>
      </w:r>
    </w:p>
    <w:p>
      <w:pPr>
        <w:pStyle w:val="Normal"/>
        <w:rPr/>
      </w:pPr>
      <w:r>
        <w:rPr/>
        <w:t>[[@Bible:Jer 27:5 ]][[27:5 &gt;&gt; Jer 27:5]] {{field-on:Bible}} Аз направих земята, человека, и животните що са по лицето на земята, чрез голямата си сила и чрез простряната си мишца; и дадох я на когото благоволих. {{field-off:Bible}}</w:t>
      </w:r>
    </w:p>
    <w:p>
      <w:pPr>
        <w:pStyle w:val="Normal"/>
        <w:rPr/>
      </w:pPr>
      <w:r>
        <w:rPr/>
        <w:t>[[@Bible:Jer 27:6 ]][[27:6 &gt;&gt; Jer 27:6]] {{field-on:Bible}} И сега аз дадох всички тези места в ръката на Навуходоносора Вавилонския цар, раба си: тях и полските зверове дадох нему за да му слугуват. {{field-off:Bible}}</w:t>
      </w:r>
    </w:p>
    <w:p>
      <w:pPr>
        <w:pStyle w:val="Normal"/>
        <w:rPr/>
      </w:pPr>
      <w:r>
        <w:rPr/>
        <w:t>[[@Bible:Jer 27:7 ]][[27:7 &gt;&gt; Jer 27:7]] {{field-on:Bible}} И всичките народи ще работят нему, и на сина му, и на сина на сина му, доде дойде времето и на неговата земя; и много народи и велики царе ще го покорят. {{field-off:Bible}}</w:t>
      </w:r>
    </w:p>
    <w:p>
      <w:pPr>
        <w:pStyle w:val="Normal"/>
        <w:rPr/>
      </w:pPr>
      <w:r>
        <w:rPr/>
        <w:t>[[@Bible:Jer 27:8 ]][[27:8 &gt;&gt; Jer 27:8]] {{field-on:Bible}} И народ или царство което не ще да работи на тогоз Навуходоносора Вавилонския цар, и което не ще да тури врата си под хомота на Вавилонския цар, - аз ще накажа, говори Господ, онзи народ с нож, с глад, и с мор доде го изтребя чрез неговата ръка. {{field-off:Bible}}</w:t>
      </w:r>
    </w:p>
    <w:p>
      <w:pPr>
        <w:pStyle w:val="Normal"/>
        <w:rPr/>
      </w:pPr>
      <w:r>
        <w:rPr/>
        <w:t>[[@Bible:Jer 27:9 ]][[27:9 &gt;&gt; Jer 27:9]] {{field-on:Bible}} А вие не слушайте пророците си, нито чародеите си, нито съновидците си, нито прокобителите си, нито омаятелите си които ви говорят и казват: Няма да работите на Вавилонския цар; {{field-off:Bible}}</w:t>
      </w:r>
    </w:p>
    <w:p>
      <w:pPr>
        <w:pStyle w:val="Normal"/>
        <w:rPr/>
      </w:pPr>
      <w:r>
        <w:rPr/>
        <w:t>[[@Bible:Jer 27:10 ]][[27:10 &gt;&gt; Jer 27:10]] {{field-on:Bible}} защото те ви пророчествуват лъжа, за да ви отдалечат от земята ви, и да ви изпъдя, и да загинете. {{field-off:Bible}}</w:t>
      </w:r>
    </w:p>
    <w:p>
      <w:pPr>
        <w:pStyle w:val="Normal"/>
        <w:rPr/>
      </w:pPr>
      <w:r>
        <w:rPr/>
        <w:t>[[@Bible:Jer 27:11 ]][[27:11 &gt;&gt; Jer 27:11]] {{field-on:Bible}} А народът който подложи врата си под ярема на Вавилонския цар и му работи, него ще оставя да остане още в земята си, говори Господ; и ще я работи, и ще обитава в нея. {{field-off:Bible}}</w:t>
      </w:r>
    </w:p>
    <w:p>
      <w:pPr>
        <w:pStyle w:val="Normal"/>
        <w:rPr/>
      </w:pPr>
      <w:r>
        <w:rPr/>
        <w:t>[[@Bible:Jer 27:12 ]][[27:12 &gt;&gt; Jer 27:12]] {{field-on:Bible}} Говорих и на Седекия Юдиния цар по всички тези слова, и рекох: Наведете вратовете си под хомота на Вавилонския цар, и работете нему и на людете му, и ще живеете. {{field-off:Bible}}</w:t>
      </w:r>
    </w:p>
    <w:p>
      <w:pPr>
        <w:pStyle w:val="Normal"/>
        <w:rPr/>
      </w:pPr>
      <w:r>
        <w:rPr/>
        <w:t>[[@Bible:Jer 27:13 ]][[27:13 &gt;&gt; Jer 27:13]] {{field-on:Bible}} Защо да умрете, ти и людете ти, от нож, от глад, и от мор, както Господ говори против народа който не работи на Вавилонския цар? {{field-off:Bible}}</w:t>
      </w:r>
    </w:p>
    <w:p>
      <w:pPr>
        <w:pStyle w:val="Normal"/>
        <w:rPr/>
      </w:pPr>
      <w:r>
        <w:rPr/>
        <w:t>[[@Bible:Jer 27:14 ]][[27:14 &gt;&gt; Jer 27:14]] {{field-on:Bible}} За то не слушайте думите на пророците които ви говорят и казват: Няма да работите на Вавилонския цар; защото те ви пророчествуват лъжа. {{field-off:Bible}}</w:t>
      </w:r>
    </w:p>
    <w:p>
      <w:pPr>
        <w:pStyle w:val="Normal"/>
        <w:rPr/>
      </w:pPr>
      <w:r>
        <w:rPr/>
        <w:t>[[@Bible:Jer 27:15 ]][[27:15 &gt;&gt; Jer 27:15]] {{field-on:Bible}} Понеже аз не съм ги проводил, говори Господ, и те пророчествуват лъжливо в моето име, за да ви изпъдя, и да погинете, вие и пророците които ви пророчествуват. {{field-off:Bible}}</w:t>
      </w:r>
    </w:p>
    <w:p>
      <w:pPr>
        <w:pStyle w:val="Normal"/>
        <w:rPr/>
      </w:pPr>
      <w:r>
        <w:rPr/>
        <w:t>[[@Bible:Jer 27:16 ]][[27:16 &gt;&gt; Jer 27:16]] {{field-on:Bible}} Говорих и на свещениците и на всички тези люде и казах: Така говори Господ: Не слушайте думите на пророците си които ви пророчествуват и казват: Ето, съсъдите на дома Господен ще се пренесат подир малко от Вавилон; защото те ви пророчествуват лъжа. {{field-off:Bible}}</w:t>
      </w:r>
    </w:p>
    <w:p>
      <w:pPr>
        <w:pStyle w:val="Normal"/>
        <w:rPr/>
      </w:pPr>
      <w:r>
        <w:rPr/>
        <w:t>[[@Bible:Jer 27:17 ]][[27:17 &gt;&gt; Jer 27:17]] {{field-on:Bible}} Не слушайте ги: работете на Вавилонския цар, и ще живеете. Защо този град да се запусти? {{field-off:Bible}}</w:t>
      </w:r>
    </w:p>
    <w:p>
      <w:pPr>
        <w:pStyle w:val="Normal"/>
        <w:rPr/>
      </w:pPr>
      <w:r>
        <w:rPr/>
        <w:t>[[@Bible:Jer 27:18 ]][[27:18 &gt;&gt; Jer 27:18]] {{field-on:Bible}} Ако ли са те пророци, и ако е словото Господне с тях, нека се помолят сега Господу Саваоту, та съсъдите които са останали в дома Господен, и в дома на Юдиния цар, и в Ерусалим да не отидат у Вавилон. {{field-off:Bible}}</w:t>
      </w:r>
    </w:p>
    <w:p>
      <w:pPr>
        <w:pStyle w:val="Normal"/>
        <w:rPr/>
      </w:pPr>
      <w:r>
        <w:rPr/>
        <w:t>[[@Bible:Jer 27:19 ]][[27:19 &gt;&gt; Jer 27:19]] {{field-on:Bible}} Защото така говори Господ Саваот за стълповете, и за медното море, и за подставите, и за другите съсъди които са останали в този град, {{field-off:Bible}}</w:t>
      </w:r>
    </w:p>
    <w:p>
      <w:pPr>
        <w:pStyle w:val="Normal"/>
        <w:rPr/>
      </w:pPr>
      <w:r>
        <w:rPr/>
        <w:t>[[@Bible:Jer 27:20 ]][[27:20 &gt;&gt; Jer 27:20]] {{field-on:Bible}} които Навуходоносор Вавилонският цар не взе когато заведе в плен Иехония Иоакимовия син, Юдиния цар, от Ерусалим у Вавилон, и всичките князове Юдини и Ерусалимски, - {{field-off:Bible}}</w:t>
      </w:r>
    </w:p>
    <w:p>
      <w:pPr>
        <w:pStyle w:val="Normal"/>
        <w:rPr/>
      </w:pPr>
      <w:r>
        <w:rPr/>
        <w:t>[[@Bible:Jer 27:21 ]][[27:21 &gt;&gt; Jer 27:21]] {{field-on:Bible}} ей, така говори Господ Саваот, Бог Израилев, за съсъдите които останаха в дома Господен, и в дома на Юдиния цар, и в Ерусалим: {{field-off:Bible}}</w:t>
      </w:r>
    </w:p>
    <w:p>
      <w:pPr>
        <w:pStyle w:val="Normal"/>
        <w:rPr/>
      </w:pPr>
      <w:r>
        <w:rPr/>
        <w:t>[[@Bible:Jer 27:22 ]][[27:22 &gt;&gt; Jer 27:22]] {{field-on:Bible}} Те ще се пренесат у Вавилон, и ще бъдат там до деня в който ще ги посетя, говори Господ: тогаз ще ги донеса и ще ги поставя на това място. {{field-off:Bible}}</w:t>
      </w:r>
    </w:p>
    <w:p>
      <w:pPr>
        <w:pStyle w:val="Heading2"/>
        <w:rPr/>
      </w:pPr>
      <w:r>
        <w:rPr/>
        <w:t>Глава 28</w:t>
      </w:r>
    </w:p>
    <w:p>
      <w:pPr>
        <w:pStyle w:val="Normal"/>
        <w:rPr/>
      </w:pPr>
      <w:r>
        <w:rPr/>
        <w:t>[[@Bible:Jer 28:1 ]][[28:1 &gt;&gt; Jer 28:1]] {{field-on:Bible}} И в истото лето, в началото на царуването на Седекия Юдиния цар, в четвъртото лето, в петия месец, Анания Азоровий син, пророкът, който бе от Гаваон, говори ми в дома Господен, пред свещениците и всичките люде, и рече: {{field-off:Bible}}</w:t>
      </w:r>
    </w:p>
    <w:p>
      <w:pPr>
        <w:pStyle w:val="Normal"/>
        <w:rPr/>
      </w:pPr>
      <w:r>
        <w:rPr/>
        <w:t>[[@Bible:Jer 28:2 ]][[28:2 &gt;&gt; Jer 28:2]] {{field-on:Bible}} Така говори Господ Саваот, Бог Израилев, и казва: Съкруших хомота на Вавилонския цар. {{field-off:Bible}}</w:t>
      </w:r>
    </w:p>
    <w:p>
      <w:pPr>
        <w:pStyle w:val="Normal"/>
        <w:rPr/>
      </w:pPr>
      <w:r>
        <w:rPr/>
        <w:t>[[@Bible:Jer 28:3 ]][[28:3 &gt;&gt; Jer 28:3]] {{field-on:Bible}} В разстояние на две цели години ще върна на това място всичките съсъди на дома Господен които Навуходоносор Вавилонский цар взе от това място та ги занесе у Вавилон; {{field-off:Bible}}</w:t>
      </w:r>
    </w:p>
    <w:p>
      <w:pPr>
        <w:pStyle w:val="Normal"/>
        <w:rPr/>
      </w:pPr>
      <w:r>
        <w:rPr/>
        <w:t>[[@Bible:Jer 28:4 ]][[28:4 &gt;&gt; Jer 28:4]] {{field-on:Bible}} и на това място ще върна, говори Господ, Иехония Иоакимовия син, Юдиния цар, и всичките Юдини пленници които отидоха у Вавилон; защото ще съкруша хомота на Вавилонския цар. {{field-off:Bible}}</w:t>
      </w:r>
    </w:p>
    <w:p>
      <w:pPr>
        <w:pStyle w:val="Normal"/>
        <w:rPr/>
      </w:pPr>
      <w:r>
        <w:rPr/>
        <w:t>[[@Bible:Jer 28:5 ]][[28:5 &gt;&gt; Jer 28:5]] {{field-on:Bible}} И говори пророк Иеремия на пророк Анания пред свещениците, и пред всичките люде които стоеха в дома Господен; {{field-off:Bible}}</w:t>
      </w:r>
    </w:p>
    <w:p>
      <w:pPr>
        <w:pStyle w:val="Normal"/>
        <w:rPr/>
      </w:pPr>
      <w:r>
        <w:rPr/>
        <w:t>[[@Bible:Jer 28:6 ]][[28:6 &gt;&gt; Jer 28:6]] {{field-on:Bible}} и рече пророк Иеремия: Амин: Господ да направи така! Господ да изпълни думите ти които ти прорече, и да върне от Вавилон на това място съсъдите на дома Господен и всичко каквото се е пленило. {{field-off:Bible}}</w:t>
      </w:r>
    </w:p>
    <w:p>
      <w:pPr>
        <w:pStyle w:val="Normal"/>
        <w:rPr/>
      </w:pPr>
      <w:r>
        <w:rPr/>
        <w:t>[[@Bible:Jer 28:7 ]][[28:7 &gt;&gt; Jer 28:7]] {{field-on:Bible}} Но чуй сега това слово което аз говоря в ушите ти и в ушите на всичките люде: {{field-off:Bible}}</w:t>
      </w:r>
    </w:p>
    <w:p>
      <w:pPr>
        <w:pStyle w:val="Normal"/>
        <w:rPr/>
      </w:pPr>
      <w:r>
        <w:rPr/>
        <w:t>[[@Bible:Jer 28:8 ]][[28:8 &gt;&gt; Jer 28:8]] {{field-on:Bible}} Пророците които са били преди мене и преди тебе от старо време прорекоха и против много места и против големи царства за бран, за зло, и за мор. {{field-off:Bible}}</w:t>
      </w:r>
    </w:p>
    <w:p>
      <w:pPr>
        <w:pStyle w:val="Normal"/>
        <w:rPr/>
      </w:pPr>
      <w:r>
        <w:rPr/>
        <w:t>[[@Bible:Jer 28:9 ]][[28:9 &gt;&gt; Jer 28:9]] {{field-on:Bible}} Пророкът който прорича за мир, - когато се изпълни думата на пророка, тогаз ще се познае пророкът че наистина го е проводил Господ. {{field-off:Bible}}</w:t>
      </w:r>
    </w:p>
    <w:p>
      <w:pPr>
        <w:pStyle w:val="Normal"/>
        <w:rPr/>
      </w:pPr>
      <w:r>
        <w:rPr/>
        <w:t>[[@Bible:Jer 28:10 ]][[28:10 &gt;&gt; Jer 28:10]] {{field-on:Bible}} Тогаз Анания пророкът взе хомота от врата на пророк Иеремия та го строши. {{field-off:Bible}}</w:t>
      </w:r>
    </w:p>
    <w:p>
      <w:pPr>
        <w:pStyle w:val="Normal"/>
        <w:rPr/>
      </w:pPr>
      <w:r>
        <w:rPr/>
        <w:t>[[@Bible:Jer 28:11 ]][[28:11 &gt;&gt; Jer 28:11]] {{field-on:Bible}} И говори Анания пред всичките люде и рече: Така говори Господ: Така ще строша хомота на Навуходоносора Вавилонския цар от врата на всичките народи в разстояние на две цели години. И пророк Иеремия отиде на пътя си. {{field-off:Bible}}</w:t>
      </w:r>
    </w:p>
    <w:p>
      <w:pPr>
        <w:pStyle w:val="Normal"/>
        <w:rPr/>
      </w:pPr>
      <w:r>
        <w:rPr/>
        <w:t>[[@Bible:Jer 28:12 ]][[28:12 &gt;&gt; Jer 28:12]] {{field-on:Bible}} И биде слово Господне към Иеремия когато Анания пророкът съкруши хомота от врата на пророк Иеремия, и говори: {{field-off:Bible}}</w:t>
      </w:r>
    </w:p>
    <w:p>
      <w:pPr>
        <w:pStyle w:val="Normal"/>
        <w:rPr/>
      </w:pPr>
      <w:r>
        <w:rPr/>
        <w:t>[[@Bible:Jer 28:13 ]][[28:13 &gt;&gt; Jer 28:13]] {{field-on:Bible}} Иди та кажи на Анания и речи: Така говори Господ: Ти строши дървените хомоти: но вместо тях ще направиш железни хомоти. {{field-off:Bible}}</w:t>
      </w:r>
    </w:p>
    <w:p>
      <w:pPr>
        <w:pStyle w:val="Normal"/>
        <w:rPr/>
      </w:pPr>
      <w:r>
        <w:rPr/>
        <w:t>[[@Bible:Jer 28:14 ]][[28:14 &gt;&gt; Jer 28:14]] {{field-on:Bible}} Защото така говори Господ Саваот, Бог Израилев: Железен хомот турих на врата на всички тези народи за да работят на Навуходоносора Вавилонския цар; и ще му работят: дадох му още и полските зверове. {{field-off:Bible}}</w:t>
      </w:r>
    </w:p>
    <w:p>
      <w:pPr>
        <w:pStyle w:val="Normal"/>
        <w:rPr/>
      </w:pPr>
      <w:r>
        <w:rPr/>
        <w:t>[[@Bible:Jer 28:15 ]][[28:15 &gt;&gt; Jer 28:15]] {{field-on:Bible}} Тогаз рече пророк Иеремия на Анания пророка: Слушай сега, Анание. Не те е проводил Господ; но ти правиш тези люде да се надеят на лъжа. {{field-off:Bible}}</w:t>
      </w:r>
    </w:p>
    <w:p>
      <w:pPr>
        <w:pStyle w:val="Normal"/>
        <w:rPr/>
      </w:pPr>
      <w:r>
        <w:rPr/>
        <w:t>[[@Bible:Jer 28:16 ]][[28:16 &gt;&gt; Jer 28:16]] {{field-on:Bible}} За то така говори Господ: Ето, аз ще те отхвърля от лицето на земята: тази година ще умреш, защото си говорил бунт против Господа. {{field-off:Bible}}</w:t>
      </w:r>
    </w:p>
    <w:p>
      <w:pPr>
        <w:pStyle w:val="Normal"/>
        <w:rPr/>
      </w:pPr>
      <w:r>
        <w:rPr/>
        <w:t>[[@Bible:Jer 28:17 ]][[28:17 &gt;&gt; Jer 28:17]] {{field-on:Bible}} И умря пророк Анания през тази година, в седмия месец. {{field-off:Bible}}</w:t>
      </w:r>
    </w:p>
    <w:p>
      <w:pPr>
        <w:pStyle w:val="Heading2"/>
        <w:rPr/>
      </w:pPr>
      <w:r>
        <w:rPr/>
        <w:t>Глава 29</w:t>
      </w:r>
    </w:p>
    <w:p>
      <w:pPr>
        <w:pStyle w:val="Normal"/>
        <w:rPr/>
      </w:pPr>
      <w:r>
        <w:rPr/>
        <w:t>[[@Bible:Jer 29:1 ]][[29:1 &gt;&gt; Jer 29:1]] {{field-on:Bible}} И тези са думите на писмото което пророк Иеремия проводи от Ерусалим до останалите старейшини на пленниците, и до свещениците и пророците, и до всичките люде които Навуходоносор закара пленници от Ерусалим у Вавилон, {{field-off:Bible}}</w:t>
      </w:r>
    </w:p>
    <w:p>
      <w:pPr>
        <w:pStyle w:val="Normal"/>
        <w:rPr/>
      </w:pPr>
      <w:r>
        <w:rPr/>
        <w:t>[[@Bible:Jer 29:2 ]][[29:2 &gt;&gt; Jer 29:2]] {{field-on:Bible}} (като Иехония царят, и царицата, и скопците, князовете Юдини и Ерусалимски, и дърводелците, и ковачите излsзоха от Ерусалим,) {{field-off:Bible}}</w:t>
      </w:r>
    </w:p>
    <w:p>
      <w:pPr>
        <w:pStyle w:val="Normal"/>
        <w:rPr/>
      </w:pPr>
      <w:r>
        <w:rPr/>
        <w:t>[[@Bible:Jer 29:3 ]][[29:3 &gt;&gt; Jer 29:3]] {{field-on:Bible}} чрез ръката на Еласа Сафановия син, и на Гемария Хелкииния син, (които Седекия Юдинът цар проводи у Вавилон при Навуходоносора Вавилонския цар,) и казваше: - {{field-off:Bible}}</w:t>
      </w:r>
    </w:p>
    <w:p>
      <w:pPr>
        <w:pStyle w:val="Normal"/>
        <w:rPr/>
      </w:pPr>
      <w:r>
        <w:rPr/>
        <w:t>[[@Bible:Jer 29:4 ]][[29:4 &gt;&gt; Jer 29:4]] {{field-on:Bible}} Така говори Господ Саваот, Бог Израилев, на всички онези които се закараха пленници, които аз направих да се закарат пленници от Ерусалим у Вавилон: {{field-off:Bible}}</w:t>
      </w:r>
    </w:p>
    <w:p>
      <w:pPr>
        <w:pStyle w:val="Normal"/>
        <w:rPr/>
      </w:pPr>
      <w:r>
        <w:rPr/>
        <w:t>[[@Bible:Jer 29:5 ]][[29:5 &gt;&gt; Jer 29:5]] {{field-on:Bible}} Съградете къщи и населете се, и насадете градини та яжте плода им: {{field-off:Bible}}</w:t>
      </w:r>
    </w:p>
    <w:p>
      <w:pPr>
        <w:pStyle w:val="Normal"/>
        <w:rPr/>
      </w:pPr>
      <w:r>
        <w:rPr/>
        <w:t>[[@Bible:Jer 29:6 ]][[29:6 &gt;&gt; Jer 29:6]] {{field-on:Bible}} вземете жени и народете синове и дъщери; и вземете жени за синовете си, и дайте дъщерите си на мъже, и нека народят синове и дъщери, и умножавайте се там, и не се смалявайте; {{field-off:Bible}}</w:t>
      </w:r>
    </w:p>
    <w:p>
      <w:pPr>
        <w:pStyle w:val="Normal"/>
        <w:rPr/>
      </w:pPr>
      <w:r>
        <w:rPr/>
        <w:t>[[@Bible:Jer 29:7 ]][[29:7 &gt;&gt; Jer 29:7]] {{field-on:Bible}} и търсете мира на този град дето ви аз направих да бъдете закарани пленници, и молете се за него Господу; понеже в неговия мир ще имате вие мир. {{field-off:Bible}}</w:t>
      </w:r>
    </w:p>
    <w:p>
      <w:pPr>
        <w:pStyle w:val="Normal"/>
        <w:rPr/>
      </w:pPr>
      <w:r>
        <w:rPr/>
        <w:t>[[@Bible:Jer 29:8 ]][[29:8 &gt;&gt; Jer 29:8]] {{field-on:Bible}} Защото така говори Господ Саваот, Бог Израилев: Да ви не прелъщават пророците ви които са всред вас, и чародеите ви, и не слушайте сънищата си които вие ги правите да сънуват. {{field-off:Bible}}</w:t>
      </w:r>
    </w:p>
    <w:p>
      <w:pPr>
        <w:pStyle w:val="Normal"/>
        <w:rPr/>
      </w:pPr>
      <w:r>
        <w:rPr/>
        <w:t>[[@Bible:Jer 29:9 ]][[29:9 &gt;&gt; Jer 29:9]] {{field-on:Bible}} Защото ви пророчествуват лъжливо в мое име: аз не съм ги проводил, говори Господ. {{field-off:Bible}}</w:t>
      </w:r>
    </w:p>
    <w:p>
      <w:pPr>
        <w:pStyle w:val="Normal"/>
        <w:rPr/>
      </w:pPr>
      <w:r>
        <w:rPr/>
        <w:t>[[@Bible:Jer 29:10 ]][[29:10 &gt;&gt; Jer 29:10]] {{field-on:Bible}} Защото така говори Господ, че: Като се изпълнят седемдесет години у Вавилон ще ви посетя, и ще извърша над вас благото мое слово да ви върна на това място. {{field-off:Bible}}</w:t>
      </w:r>
    </w:p>
    <w:p>
      <w:pPr>
        <w:pStyle w:val="Normal"/>
        <w:rPr/>
      </w:pPr>
      <w:r>
        <w:rPr/>
        <w:t>[[@Bible:Jer 29:11 ]][[29:11 &gt;&gt; Jer 29:11]] {{field-on:Bible}} Защото аз познавам мислите които мисля за вас, говори Господ, мисли на мир, а не на зло, за да ви дам очакваната сетнина. {{field-off:Bible}}</w:t>
      </w:r>
    </w:p>
    <w:p>
      <w:pPr>
        <w:pStyle w:val="Normal"/>
        <w:rPr/>
      </w:pPr>
      <w:r>
        <w:rPr/>
        <w:t>[[@Bible:Jer 29:12 ]][[29:12 &gt;&gt; Jer 29:12]] {{field-on:Bible}} Тогаз ще извикате към мене, и ще отидете та ще ми се помолите; и ще ви послушам. {{field-off:Bible}}</w:t>
      </w:r>
    </w:p>
    <w:p>
      <w:pPr>
        <w:pStyle w:val="Normal"/>
        <w:rPr/>
      </w:pPr>
      <w:r>
        <w:rPr/>
        <w:t>[[@Bible:Jer 29:13 ]][[29:13 &gt;&gt; Jer 29:13]] {{field-on:Bible}} И ще ме подирите и намерите когато ме потърсите с всичкото си сърдце. {{field-off:Bible}}</w:t>
      </w:r>
    </w:p>
    <w:p>
      <w:pPr>
        <w:pStyle w:val="Normal"/>
        <w:rPr/>
      </w:pPr>
      <w:r>
        <w:rPr/>
        <w:t>[[@Bible:Jer 29:14 ]][[29:14 &gt;&gt; Jer 29:14]] {{field-on:Bible}} И ще бъда намерен от вас, говори Господ; и ще върна плена ви, и ще ви събера от всичките народи и от всичките места дето ви изпъдих, говори Господ; и ще ви върна на мястото от дето ви направих да бъдете закарани пленници. {{field-off:Bible}}</w:t>
      </w:r>
    </w:p>
    <w:p>
      <w:pPr>
        <w:pStyle w:val="Normal"/>
        <w:rPr/>
      </w:pPr>
      <w:r>
        <w:rPr/>
        <w:t>[[@Bible:Jer 29:15 ]][[29:15 &gt;&gt; Jer 29:15]] {{field-on:Bible}} Понеже рекохте: Господ въздигна нам пророци у Вавилон, {{field-off:Bible}}</w:t>
      </w:r>
    </w:p>
    <w:p>
      <w:pPr>
        <w:pStyle w:val="Normal"/>
        <w:rPr/>
      </w:pPr>
      <w:r>
        <w:rPr/>
        <w:t>[[@Bible:Jer 29:16 ]][[29:16 &gt;&gt; Jer 29:16]] {{field-on:Bible}} познайте че така говори Господ за царя който седи на Давидовия престол, и за всичките люде които обитават в този град, братята ви които не излезоха с вас на плен, - {{field-off:Bible}}</w:t>
      </w:r>
    </w:p>
    <w:p>
      <w:pPr>
        <w:pStyle w:val="Normal"/>
        <w:rPr/>
      </w:pPr>
      <w:r>
        <w:rPr/>
        <w:t>[[@Bible:Jer 29:17 ]][[29:17 &gt;&gt; Jer 29:17]] {{field-on:Bible}} така говори Господ Саваот: Ето, ще проводя върх тях нож, глад, и мор, и ще ги направя както непотребните смокви които поради лошотията си не се ядат. {{field-off:Bible}}</w:t>
      </w:r>
    </w:p>
    <w:p>
      <w:pPr>
        <w:pStyle w:val="Normal"/>
        <w:rPr/>
      </w:pPr>
      <w:r>
        <w:rPr/>
        <w:t>[[@Bible:Jer 29:18 ]][[29:18 &gt;&gt; Jer 29:18]] {{field-on:Bible}} И ще ги изпъдя с нож, с глад, и с мор; и ще ги предам на тласкане по всичките царства на земята, щото да са проклетия, и почудване, и звиздание, и укор във всичките народи дето съм ги изпъдил; {{field-off:Bible}}</w:t>
      </w:r>
    </w:p>
    <w:p>
      <w:pPr>
        <w:pStyle w:val="Normal"/>
        <w:rPr/>
      </w:pPr>
      <w:r>
        <w:rPr/>
        <w:t>[[@Bible:Jer 29:19 ]][[29:19 &gt;&gt; Jer 29:19]] {{field-on:Bible}} защото не послушаха моите думи, говори Господ, които им проводих чрез рабите си пророците като ставах рано и проваждах; и не послушахте, говори Господ. {{field-off:Bible}}</w:t>
      </w:r>
    </w:p>
    <w:p>
      <w:pPr>
        <w:pStyle w:val="Normal"/>
        <w:rPr/>
      </w:pPr>
      <w:r>
        <w:rPr/>
        <w:t>[[@Bible:Jer 29:20 ]][[29:20 &gt;&gt; Jer 29:20]] {{field-on:Bible}} Послушайте прочее словото Господне, всички вие пленени които проводих от Ерусалим у Вавилон. {{field-off:Bible}}</w:t>
      </w:r>
    </w:p>
    <w:p>
      <w:pPr>
        <w:pStyle w:val="Normal"/>
        <w:rPr/>
      </w:pPr>
      <w:r>
        <w:rPr/>
        <w:t>[[@Bible:Jer 29:21 ]][[29:21 &gt;&gt; Jer 29:21]] {{field-on:Bible}} Така говори Господ Саваот, Бог Израилев, заради Ахаава Колаиевия син, и заради Седекия Маасиевия син, които пророчествуват вам лъжи в името ми: Ето, ще ги предам в ръката на Навуходоносора Вавилонския цар, и ще ги порази пред очите ви. {{field-off:Bible}}</w:t>
      </w:r>
    </w:p>
    <w:p>
      <w:pPr>
        <w:pStyle w:val="Normal"/>
        <w:rPr/>
      </w:pPr>
      <w:r>
        <w:rPr/>
        <w:t>[[@Bible:Jer 29:22 ]][[29:22 &gt;&gt; Jer 29:22]] {{field-on:Bible}} И ще се вземе от тях пример на проклетия във всичките Юдини пленници които са у Вавилон, и ще казват: Господ да те направи като Седекия и като Ахаава които Вавилонският цар опече в огън, {{field-off:Bible}}</w:t>
      </w:r>
    </w:p>
    <w:p>
      <w:pPr>
        <w:pStyle w:val="Normal"/>
        <w:rPr/>
      </w:pPr>
      <w:r>
        <w:rPr/>
        <w:t>[[@Bible:Jer 29:23 ]][[29:23 &gt;&gt; Jer 29:23]] {{field-on:Bible}} защото сториха нечестие в Израил, и прелюбодействуваха с жените на ближните си, и говореха в мое име лъжливи думи които не им съм заповядал; и аз зная и съм свидетел, говори Господ. {{field-off:Bible}}</w:t>
      </w:r>
    </w:p>
    <w:p>
      <w:pPr>
        <w:pStyle w:val="Normal"/>
        <w:rPr/>
      </w:pPr>
      <w:r>
        <w:rPr/>
        <w:t>[[@Bible:Jer 29:24 ]][[29:24 &gt;&gt; Jer 29:24]] {{field-on:Bible}} И на Семаия Нехеламеца да говориш и да кажеш: {{field-off:Bible}}</w:t>
      </w:r>
    </w:p>
    <w:p>
      <w:pPr>
        <w:pStyle w:val="Normal"/>
        <w:rPr/>
      </w:pPr>
      <w:r>
        <w:rPr/>
        <w:t>[[@Bible:Jer 29:25 ]][[29:25 &gt;&gt; Jer 29:25]] {{field-on:Bible}} Така говори Господ Саваот, Бог Израилев, и казва: Понеже си проводил ти писма в свое име на всичките люде които са в Ерусалим, и на Софония Маасиевия син, свещеника, и на всичките свещеници, и си казал: {{field-off:Bible}}</w:t>
      </w:r>
    </w:p>
    <w:p>
      <w:pPr>
        <w:pStyle w:val="Normal"/>
        <w:rPr/>
      </w:pPr>
      <w:r>
        <w:rPr/>
        <w:t>[[@Bible:Jer 29:26 ]][[29:26 &gt;&gt; Jer 29:26]] {{field-on:Bible}} Господ те постави свещеник вместо Иодая свещеника, за да си настоятел в дома Господен над всеки человек който лудува и пророчествува, за да го туряш в тъмница и в узи, {{field-off:Bible}}</w:t>
      </w:r>
    </w:p>
    <w:p>
      <w:pPr>
        <w:pStyle w:val="Normal"/>
        <w:rPr/>
      </w:pPr>
      <w:r>
        <w:rPr/>
        <w:t>[[@Bible:Jer 29:27 ]][[29:27 &gt;&gt; Jer 29:27]] {{field-on:Bible}} сега прочее защо не си обличил Иеремия Анатотеца който ви пророчествува? {{field-off:Bible}}</w:t>
      </w:r>
    </w:p>
    <w:p>
      <w:pPr>
        <w:pStyle w:val="Normal"/>
        <w:rPr/>
      </w:pPr>
      <w:r>
        <w:rPr/>
        <w:t>[[@Bible:Jer 29:28 ]][[29:28 &gt;&gt; Jer 29:28]] {{field-on:Bible}} Понеже той за то проводи до нас у Вавилон и казва: Този плен ще е дълъг: съградете къщи и населете се, и насадете градини и яжте плода им. {{field-off:Bible}}</w:t>
      </w:r>
    </w:p>
    <w:p>
      <w:pPr>
        <w:pStyle w:val="Normal"/>
        <w:rPr/>
      </w:pPr>
      <w:r>
        <w:rPr/>
        <w:t>[[@Bible:Jer 29:29 ]][[29:29 &gt;&gt; Jer 29:29]] {{field-on:Bible}} И Софония свещеникът прочете това писмо в слушане на пророк Иеремия. {{field-off:Bible}}</w:t>
      </w:r>
    </w:p>
    <w:p>
      <w:pPr>
        <w:pStyle w:val="Normal"/>
        <w:rPr/>
      </w:pPr>
      <w:r>
        <w:rPr/>
        <w:t>[[@Bible:Jer 29:30 ]][[29:30 &gt;&gt; Jer 29:30]] {{field-on:Bible}} И биде слово Господне към Иеремия и рече: {{field-off:Bible}}</w:t>
      </w:r>
    </w:p>
    <w:p>
      <w:pPr>
        <w:pStyle w:val="Normal"/>
        <w:rPr/>
      </w:pPr>
      <w:r>
        <w:rPr/>
        <w:t>[[@Bible:Jer 29:31 ]][[29:31 &gt;&gt; Jer 29:31]] {{field-on:Bible}} Проводи на всичките пленници и кажи: Така говори Господ за Семаия Нехеламеца: Понеже Семаия ви прорече, а аз не съм го проводил, и ви направи да се надеете на лъжа, {{field-off:Bible}}</w:t>
      </w:r>
    </w:p>
    <w:p>
      <w:pPr>
        <w:pStyle w:val="Normal"/>
        <w:rPr/>
      </w:pPr>
      <w:r>
        <w:rPr/>
        <w:t>[[@Bible:Jer 29:32 ]][[29:32 &gt;&gt; Jer 29:32]] {{field-on:Bible}} за то така говори Господ: Ето, ще посетя Семаия Нехеламеца и семето му: той не ще има человек който да обитава между тези люде, нито ще види доброто което аз ще направя на людете си, говори Господ; защото говори бунт против Господа. {{field-off:Bible}}</w:t>
      </w:r>
    </w:p>
    <w:p>
      <w:pPr>
        <w:pStyle w:val="Heading2"/>
        <w:rPr/>
      </w:pPr>
      <w:r>
        <w:rPr/>
        <w:t>Глава 30</w:t>
      </w:r>
    </w:p>
    <w:p>
      <w:pPr>
        <w:pStyle w:val="Normal"/>
        <w:rPr/>
      </w:pPr>
      <w:r>
        <w:rPr/>
        <w:t>[[@Bible:Jer 30:1 ]][[30:1 &gt;&gt; Jer 30:1]] {{field-on:Bible}} Словото което биде към Иеремия от Господа и рече: {{field-off:Bible}}</w:t>
      </w:r>
    </w:p>
    <w:p>
      <w:pPr>
        <w:pStyle w:val="Normal"/>
        <w:rPr/>
      </w:pPr>
      <w:r>
        <w:rPr/>
        <w:t>[[@Bible:Jer 30:2 ]][[30:2 &gt;&gt; Jer 30:2]] {{field-on:Bible}} Така говори Господ Бог Израилев и каза: Пиши в книга всички тези думи които ти говорих; {{field-off:Bible}}</w:t>
      </w:r>
    </w:p>
    <w:p>
      <w:pPr>
        <w:pStyle w:val="Normal"/>
        <w:rPr/>
      </w:pPr>
      <w:r>
        <w:rPr/>
        <w:t>[[@Bible:Jer 30:3 ]][[30:3 &gt;&gt; Jer 30:3]] {{field-on:Bible}} защото, ето, идат дни, говори Господ, и ще върна плена на людете си Израил и Юда, говори Господ; и ще ги върна в земята която дадох на отците им, и ще я наследят. {{field-off:Bible}}</w:t>
      </w:r>
    </w:p>
    <w:p>
      <w:pPr>
        <w:pStyle w:val="Normal"/>
        <w:rPr/>
      </w:pPr>
      <w:r>
        <w:rPr/>
        <w:t>[[@Bible:Jer 30:4 ]][[30:4 &gt;&gt; Jer 30:4]] {{field-on:Bible}} И тези са думите които говори Господ за Израил и за Юда: - {{field-off:Bible}}</w:t>
      </w:r>
    </w:p>
    <w:p>
      <w:pPr>
        <w:pStyle w:val="Normal"/>
        <w:rPr/>
      </w:pPr>
      <w:r>
        <w:rPr/>
        <w:t>[[@Bible:Jer 30:5 ]][[30:5 &gt;&gt; Jer 30:5]] {{field-on:Bible}} Защото така говори Господ:чухме глас на трепет,Страх, а не мир. {{field-off:Bible}}</w:t>
      </w:r>
    </w:p>
    <w:p>
      <w:pPr>
        <w:pStyle w:val="Normal"/>
        <w:rPr/>
      </w:pPr>
      <w:r>
        <w:rPr/>
        <w:t>[[@Bible:Jer 30:6 ]][[30:6 &gt;&gt; Jer 30:6]] {{field-on:Bible}} Попитайте сега и вижте,Мъж ражда ли?Защо гледам аз всекиго мъжаРъцете му на чреслата му като жена която ражда,И лицата на всичките прежелтели? {{field-off:Bible}}</w:t>
      </w:r>
    </w:p>
    <w:p>
      <w:pPr>
        <w:pStyle w:val="Normal"/>
        <w:rPr/>
      </w:pPr>
      <w:r>
        <w:rPr/>
        <w:t>[[@Bible:Jer 30:7 ]][[30:7 &gt;&gt; Jer 30:7]] {{field-on:Bible}} Горко! защото е голям онзи ден:Подобен нему не е бил,И е време на утеснението на Якова;Но ще се избави от него. {{field-off:Bible}}</w:t>
      </w:r>
    </w:p>
    <w:p>
      <w:pPr>
        <w:pStyle w:val="Normal"/>
        <w:rPr/>
      </w:pPr>
      <w:r>
        <w:rPr/>
        <w:t>[[@Bible:Jer 30:8 ]][[30:8 &gt;&gt; Jer 30:8]] {{field-on:Bible}} И в онзи ден, говори Господ Саваот,Ще строша хомота му от врата ти,И ще раскъсам узите ти,И чужди няма вече да го порабощат; {{field-off:Bible}}</w:t>
      </w:r>
    </w:p>
    <w:p>
      <w:pPr>
        <w:pStyle w:val="Normal"/>
        <w:rPr/>
      </w:pPr>
      <w:r>
        <w:rPr/>
        <w:t>[[@Bible:Jer 30:9 ]][[30:9 &gt;&gt; Jer 30:9]] {{field-on:Bible}} Но ще работят на Господа Бога своего,И на Давида царя сиКогото ще им въздигна. {{field-off:Bible}}</w:t>
      </w:r>
    </w:p>
    <w:p>
      <w:pPr>
        <w:pStyle w:val="Normal"/>
        <w:rPr/>
      </w:pPr>
      <w:r>
        <w:rPr/>
        <w:t>[[@Bible:Jer 30:10 ]][[30:10 &gt;&gt; Jer 30:10]] {{field-on:Bible}} А ти, не бой се, рабе мой Якове, говори Господ,Нито се страхувай, Израилю;Защото, ето, ще те избавя от далечната страна,И семето ти от земята на плена им;И Яков ще се върне,И ще се успокои и си почине,И не ще да има кой да го устрашава. {{field-off:Bible}}</w:t>
      </w:r>
    </w:p>
    <w:p>
      <w:pPr>
        <w:pStyle w:val="Normal"/>
        <w:rPr/>
      </w:pPr>
      <w:r>
        <w:rPr/>
        <w:t>[[@Bible:Jer 30:11 ]][[30:11 &gt;&gt; Jer 30:11]] {{field-on:Bible}} Защото аз съм с тебе, говори Господ, за да те избавя;И ако довърша всичките народи дето те разпръснах,Тебе обаче не ща да довърша,Но ще те накажа по съдба,И не ща да те направя съвсем невинен. {{field-off:Bible}}</w:t>
      </w:r>
    </w:p>
    <w:p>
      <w:pPr>
        <w:pStyle w:val="Normal"/>
        <w:rPr/>
      </w:pPr>
      <w:r>
        <w:rPr/>
        <w:t>[[@Bible:Jer 30:12 ]][[30:12 &gt;&gt; Jer 30:12]] {{field-on:Bible}} Защото така говори Господ:Съкрушението ти е неизцелимо,Раната ти болезнена. {{field-off:Bible}}</w:t>
      </w:r>
    </w:p>
    <w:p>
      <w:pPr>
        <w:pStyle w:val="Normal"/>
        <w:rPr/>
      </w:pPr>
      <w:r>
        <w:rPr/>
        <w:t>[[@Bible:Jer 30:13 ]][[30:13 &gt;&gt; Jer 30:13]] {{field-on:Bible}} Няма кой да съди съдбата ти, за обвързване:Няма за тебе лекове целителни. {{field-off:Bible}}</w:t>
      </w:r>
    </w:p>
    <w:p>
      <w:pPr>
        <w:pStyle w:val="Normal"/>
        <w:rPr/>
      </w:pPr>
      <w:r>
        <w:rPr/>
        <w:t>[[@Bible:Jer 30:14 ]][[30:14 &gt;&gt; Jer 30:14]] {{field-on:Bible}} Всичките любовници те забравиха:Не те търсят;Защото те нараних с неприятелска рана,С наказание от един жесток,За множеството на твоите беззакония:Греховете ти се умножиха. {{field-off:Bible}}</w:t>
      </w:r>
    </w:p>
    <w:p>
      <w:pPr>
        <w:pStyle w:val="Normal"/>
        <w:rPr/>
      </w:pPr>
      <w:r>
        <w:rPr/>
        <w:t>[[@Bible:Jer 30:15 ]][[30:15 &gt;&gt; Jer 30:15]] {{field-on:Bible}} Защо викаш за съкрушението си?Болката ти е неизцелимаЗа множеството на твоите беззакония:Греховете ти се умножиха;За то ти направих това. {{field-off:Bible}}</w:t>
      </w:r>
    </w:p>
    <w:p>
      <w:pPr>
        <w:pStyle w:val="Normal"/>
        <w:rPr/>
      </w:pPr>
      <w:r>
        <w:rPr/>
        <w:t>[[@Bible:Jer 30:16 ]][[30:16 &gt;&gt; Jer 30:16]] {{field-on:Bible}} За то всички които те пояждат ще се поядат;И всичките ти противници, всички купно, ще отидат в плен;И които те разграбят ще станат разграбване;И всички които те обират, ще ги дам в обир. {{field-off:Bible}}</w:t>
      </w:r>
    </w:p>
    <w:p>
      <w:pPr>
        <w:pStyle w:val="Normal"/>
        <w:rPr/>
      </w:pPr>
      <w:r>
        <w:rPr/>
        <w:t>[[@Bible:Jer 30:17 ]][[30:17 &gt;&gt; Jer 30:17]] {{field-on:Bible}} Защото ще възстановя здраве в тебе,И ще те изцеля от раните ти, говори Господ;Защото те те нарекоха Отхвърлен, и казаха:Той е Сион: няма кой да го търси. {{field-off:Bible}}</w:t>
      </w:r>
    </w:p>
    <w:p>
      <w:pPr>
        <w:pStyle w:val="Normal"/>
        <w:rPr/>
      </w:pPr>
      <w:r>
        <w:rPr/>
        <w:t>[[@Bible:Jer 30:18 ]][[30:18 &gt;&gt; Jer 30:18]] {{field-on:Bible}} Така говори Господ:Ето, аз ще върна от плена Якововите шатри,И ще ущедря селенията му;И градът ще се съгради на развалините си,И храмът ще се възстанови според чина си. {{field-off:Bible}}</w:t>
      </w:r>
    </w:p>
    <w:p>
      <w:pPr>
        <w:pStyle w:val="Normal"/>
        <w:rPr/>
      </w:pPr>
      <w:r>
        <w:rPr/>
        <w:t>[[@Bible:Jer 30:19 ]][[30:19 &gt;&gt; Jer 30:19]] {{field-on:Bible}} И от тях ще да изхожда благодарениеИ глас на онези които се веселят;И ще ги умножа, и няма да се умалят;И ще ги прославя, и не ще се унижат. {{field-off:Bible}}</w:t>
      </w:r>
    </w:p>
    <w:p>
      <w:pPr>
        <w:pStyle w:val="Normal"/>
        <w:rPr/>
      </w:pPr>
      <w:r>
        <w:rPr/>
        <w:t>[[@Bible:Jer 30:20 ]][[30:20 &gt;&gt; Jer 30:20]] {{field-on:Bible}} И чадата им ще бъдат както по-напред,И събранието им ще се утвърди пред мене,И ще накажа всичките които ги угнетяват. {{field-off:Bible}}</w:t>
      </w:r>
    </w:p>
    <w:p>
      <w:pPr>
        <w:pStyle w:val="Normal"/>
        <w:rPr/>
      </w:pPr>
      <w:r>
        <w:rPr/>
        <w:t>[[@Bible:Jer 30:21 ]][[30:21 &gt;&gt; Jer 30:21]] {{field-on:Bible}} И големецът им ще бъде от тях,И властителят им ще излезе из сред тях;И ще го направя да се приближава,И ще се приближава при мене;Защото кой е този що полага сърдцето сиДа се приближи при мене? говори Господ. {{field-off:Bible}}</w:t>
      </w:r>
    </w:p>
    <w:p>
      <w:pPr>
        <w:pStyle w:val="Normal"/>
        <w:rPr/>
      </w:pPr>
      <w:r>
        <w:rPr/>
        <w:t>[[@Bible:Jer 30:22 ]][[30:22 &gt;&gt; Jer 30:22]] {{field-on:Bible}} И ще ми бъдете люде,И аз ще ви бъда Бог. {{field-off:Bible}}</w:t>
      </w:r>
    </w:p>
    <w:p>
      <w:pPr>
        <w:pStyle w:val="Normal"/>
        <w:rPr/>
      </w:pPr>
      <w:r>
        <w:rPr/>
        <w:t>[[@Bible:Jer 30:23 ]][[30:23 &gt;&gt; Jer 30:23]] {{field-on:Bible}} Ето, вихрушка от Господа излезе с ярост,Вихрушка която помита:Ще се устреми върху главата на нечестивите. {{field-off:Bible}}</w:t>
      </w:r>
    </w:p>
    <w:p>
      <w:pPr>
        <w:pStyle w:val="Normal"/>
        <w:rPr/>
      </w:pPr>
      <w:r>
        <w:rPr/>
        <w:t>[[@Bible:Jer 30:24 ]][[30:24 &gt;&gt; Jer 30:24]] {{field-on:Bible}} Пламенният гнев Господен няма да се върне доде не извърши.И доде не изпълни съветите на сърдцето си:В последните дни ще разумеете вие това. {{field-off:Bible}}</w:t>
      </w:r>
    </w:p>
    <w:p>
      <w:pPr>
        <w:pStyle w:val="Heading2"/>
        <w:rPr/>
      </w:pPr>
      <w:r>
        <w:rPr/>
        <w:t>Глава 31</w:t>
      </w:r>
    </w:p>
    <w:p>
      <w:pPr>
        <w:pStyle w:val="Normal"/>
        <w:rPr/>
      </w:pPr>
      <w:r>
        <w:rPr/>
        <w:t>[[@Bible:Jer 31:1 ]][[31:1 &gt;&gt; Jer 31:1]] {{field-on:Bible}} В истото време, говори Господ,Ще бъда Бог на всичките Израилеви родове,И те ще ми бъдат люде. {{field-off:Bible}}</w:t>
      </w:r>
    </w:p>
    <w:p>
      <w:pPr>
        <w:pStyle w:val="Normal"/>
        <w:rPr/>
      </w:pPr>
      <w:r>
        <w:rPr/>
        <w:t>[[@Bible:Jer 31:2 ]][[31:2 &gt;&gt; Jer 31:2]] {{field-on:Bible}} Така говори Господ:Людете които останаха от ножаНамериха благодат в пустинята:Израил отиде да намери почивка. {{field-off:Bible}}</w:t>
      </w:r>
    </w:p>
    <w:p>
      <w:pPr>
        <w:pStyle w:val="Normal"/>
        <w:rPr/>
      </w:pPr>
      <w:r>
        <w:rPr/>
        <w:t>[[@Bible:Jer 31:3 ]][[31:3 &gt;&gt; Jer 31:3]] {{field-on:Bible}} Господ ми се яви отдавна и рече:Ей, възлюбих те с вечна любов;За то те привлякох с милост. {{field-off:Bible}}</w:t>
      </w:r>
    </w:p>
    <w:p>
      <w:pPr>
        <w:pStyle w:val="Normal"/>
        <w:rPr/>
      </w:pPr>
      <w:r>
        <w:rPr/>
        <w:t>[[@Bible:Jer 31:4 ]][[31:4 &gt;&gt; Jer 31:4]] {{field-on:Bible}} Пак ще те съградя,И ще се съградиш, дево Израилева:Ще се украсиш пак с тъпаните си,И ще излазяш с ликовете на онез които се веселят. {{field-off:Bible}}</w:t>
      </w:r>
    </w:p>
    <w:p>
      <w:pPr>
        <w:pStyle w:val="Normal"/>
        <w:rPr/>
      </w:pPr>
      <w:r>
        <w:rPr/>
        <w:t>[[@Bible:Jer 31:5 ]][[31:5 &gt;&gt; Jer 31:5]] {{field-on:Bible}} Ще насадиш пак лозя на Самарийските гори:Насадителите ще насадят, и ще ядат плода. {{field-off:Bible}}</w:t>
      </w:r>
    </w:p>
    <w:p>
      <w:pPr>
        <w:pStyle w:val="Normal"/>
        <w:rPr/>
      </w:pPr>
      <w:r>
        <w:rPr/>
        <w:t>[[@Bible:Jer 31:6 ]][[31:6 &gt;&gt; Jer 31:6]] {{field-on:Bible}} Защото ще дойде денВ който стражите върху гората Ефрем ще викат:Станете и да възлезем в СионПри Господа Бога нашего. {{field-off:Bible}}</w:t>
      </w:r>
    </w:p>
    <w:p>
      <w:pPr>
        <w:pStyle w:val="Normal"/>
        <w:rPr/>
      </w:pPr>
      <w:r>
        <w:rPr/>
        <w:t>[[@Bible:Jer 31:7 ]][[31:7 &gt;&gt; Jer 31:7]] {{field-on:Bible}} Защото така говори Господ:Пейте с радост за Якова,И възкликнете за главата на народите:Прогласете, похвалете, и речете:Спаси, Господи, людете си, остатъка на Израиля. {{field-off:Bible}}</w:t>
      </w:r>
    </w:p>
    <w:p>
      <w:pPr>
        <w:pStyle w:val="Normal"/>
        <w:rPr/>
      </w:pPr>
      <w:r>
        <w:rPr/>
        <w:t>[[@Bible:Jer 31:8 ]][[31:8 &gt;&gt; Jer 31:8]] {{field-on:Bible}} Ето, аз ще ги доведа от земята на север,И ще ги събера от краищата на земята,И с тях сляп, и хром,Непраздна, и раждаща купно:Големо събрание ще се върне тук. {{field-off:Bible}}</w:t>
      </w:r>
    </w:p>
    <w:p>
      <w:pPr>
        <w:pStyle w:val="Normal"/>
        <w:rPr/>
      </w:pPr>
      <w:r>
        <w:rPr/>
        <w:t>[[@Bible:Jer 31:9 ]][[31:9 &gt;&gt; Jer 31:9]] {{field-on:Bible}} С плач ще дойдат,И с моления ще ги доведа:Ще ги водя край водни реки през прав пътВ който няма да се спънат;Защото съм отец на Израиля,И Ефрем и първородний мой. {{field-off:Bible}}</w:t>
      </w:r>
    </w:p>
    <w:p>
      <w:pPr>
        <w:pStyle w:val="Normal"/>
        <w:rPr/>
      </w:pPr>
      <w:r>
        <w:rPr/>
        <w:t>[[@Bible:Jer 31:10 ]][[31:10 &gt;&gt; Jer 31:10]] {{field-on:Bible}} Слушайте, народи, словото Господне,И възвестете в далечните острови и речете:Който разпръсна Израиля, той ще го събере,И ще го упази както пастирят стадото си. {{field-off:Bible}}</w:t>
      </w:r>
    </w:p>
    <w:p>
      <w:pPr>
        <w:pStyle w:val="Normal"/>
        <w:rPr/>
      </w:pPr>
      <w:r>
        <w:rPr/>
        <w:t>[[@Bible:Jer 31:11 ]][[31:11 &gt;&gt; Jer 31:11]] {{field-on:Bible}} Защото Господ изкупи Якова,И го избави от ръката на по-силния му. {{field-off:Bible}}</w:t>
      </w:r>
    </w:p>
    <w:p>
      <w:pPr>
        <w:pStyle w:val="Normal"/>
        <w:rPr/>
      </w:pPr>
      <w:r>
        <w:rPr/>
        <w:t>[[@Bible:Jer 31:12 ]][[31:12 &gt;&gt; Jer 31:12]] {{field-on:Bible}} И ще дойдат, и ще пеят върху височината на Сион,И ще се стекат към благостите Господни,Към житото, и виното, и елея,И към рожбите на овците и на говедата.И душата им ще бъде като градина напояваема,И няма да изнемощеят вече. {{field-off:Bible}}</w:t>
      </w:r>
    </w:p>
    <w:p>
      <w:pPr>
        <w:pStyle w:val="Normal"/>
        <w:rPr/>
      </w:pPr>
      <w:r>
        <w:rPr/>
        <w:t>[[@Bible:Jer 31:13 ]][[31:13 &gt;&gt; Jer 31:13]] {{field-on:Bible}} Тогаз ще се зарадва девицата в лика,И младите и старите купно;И ще обърна сетуванието им в радост,И ще ги утеша, и ще ги развеселя подир скърбта им. {{field-off:Bible}}</w:t>
      </w:r>
    </w:p>
    <w:p>
      <w:pPr>
        <w:pStyle w:val="Normal"/>
        <w:rPr/>
      </w:pPr>
      <w:r>
        <w:rPr/>
        <w:t>[[@Bible:Jer 31:14 ]][[31:14 &gt;&gt; Jer 31:14]] {{field-on:Bible}} И ще наситя душата на свещениците с тлъстина;И людете ми ще се наситят с благостите ми, говори Господ. {{field-off:Bible}}</w:t>
      </w:r>
    </w:p>
    <w:p>
      <w:pPr>
        <w:pStyle w:val="Normal"/>
        <w:rPr/>
      </w:pPr>
      <w:r>
        <w:rPr/>
        <w:t>[[@Bible:Jer 31:15 ]][[31:15 &gt;&gt; Jer 31:15]] {{field-on:Bible}} Така говори Господ:Глас се чу в Рама,Ридание и горко плакане:Рахил оплакваше чадата си,И не рачеше да се утеши за чадата си, защото ги няма. {{field-off:Bible}}</w:t>
      </w:r>
    </w:p>
    <w:p>
      <w:pPr>
        <w:pStyle w:val="Normal"/>
        <w:rPr/>
      </w:pPr>
      <w:r>
        <w:rPr/>
        <w:t>[[@Bible:Jer 31:16 ]][[31:16 &gt;&gt; Jer 31:16]] {{field-on:Bible}} Така говори Господ:Спри гласа си от плачИ очите си от сълзи;Защото делото ти ще се възмъзди, говори Господ,И ще се върнат от земята на неприятеля. {{field-off:Bible}}</w:t>
      </w:r>
    </w:p>
    <w:p>
      <w:pPr>
        <w:pStyle w:val="Normal"/>
        <w:rPr/>
      </w:pPr>
      <w:r>
        <w:rPr/>
        <w:t>[[@Bible:Jer 31:17 ]][[31:17 &gt;&gt; Jer 31:17]] {{field-on:Bible}} И има надежда в сетнините ти, говори Господ,И чадата ти ще се върнат в пределите си. {{field-off:Bible}}</w:t>
      </w:r>
    </w:p>
    <w:p>
      <w:pPr>
        <w:pStyle w:val="Normal"/>
        <w:rPr/>
      </w:pPr>
      <w:r>
        <w:rPr/>
        <w:t>[[@Bible:Jer 31:18 ]][[31:18 &gt;&gt; Jer 31:18]] {{field-on:Bible}} чух наистина Ефрема да говори с плач:Наказал си ме,И се наказах като неучен юнец:Върни ме, и ще се върна;Защото ти си Господ Бог мой. {{field-off:Bible}}</w:t>
      </w:r>
    </w:p>
    <w:p>
      <w:pPr>
        <w:pStyle w:val="Normal"/>
        <w:rPr/>
      </w:pPr>
      <w:r>
        <w:rPr/>
        <w:t>[[@Bible:Jer 31:19 ]][[31:19 &gt;&gt; Jer 31:19]] {{field-on:Bible}} Наистина откак се върнах разкаях се,И откак се научих ударих се по бедрото:Засрамих се, още и постидих се,Защото носих укора на младостта си. {{field-off:Bible}}</w:t>
      </w:r>
    </w:p>
    <w:p>
      <w:pPr>
        <w:pStyle w:val="Normal"/>
        <w:rPr/>
      </w:pPr>
      <w:r>
        <w:rPr/>
        <w:t>[[@Bible:Jer 31:20 ]][[31:20 &gt;&gt; Jer 31:20]] {{field-on:Bible}} Ефрем драг ли е мене син?Мило ли е дете?Защото колкото говоря за него,Все още го помня;За то се смущава утробата ми за него:Наистина ще се умилостивя за него, говори Господ. {{field-off:Bible}}</w:t>
      </w:r>
    </w:p>
    <w:p>
      <w:pPr>
        <w:pStyle w:val="Normal"/>
        <w:rPr/>
      </w:pPr>
      <w:r>
        <w:rPr/>
        <w:t>[[@Bible:Jer 31:21 ]][[31:21 &gt;&gt; Jer 31:21]] {{field-on:Bible}} Възправи си белези,Направи си високи грамади,Тури сърдцето си в друма,В пътя през който си ходила:Върни се, дево Израилева,Върни се към тези твои градове. {{field-off:Bible}}</w:t>
      </w:r>
    </w:p>
    <w:p>
      <w:pPr>
        <w:pStyle w:val="Normal"/>
        <w:rPr/>
      </w:pPr>
      <w:r>
        <w:rPr/>
        <w:t>[[@Bible:Jer 31:22 ]][[31:22 &gt;&gt; Jer 31:22]] {{field-on:Bible}} До кога ще забикаляш, дъщи отстъпнице?Защото Господ направи ново нещо на земята:Жена ще окружи мъж. {{field-off:Bible}}</w:t>
      </w:r>
    </w:p>
    <w:p>
      <w:pPr>
        <w:pStyle w:val="Normal"/>
        <w:rPr/>
      </w:pPr>
      <w:r>
        <w:rPr/>
        <w:t>[[@Bible:Jer 31:23 ]][[31:23 &gt;&gt; Jer 31:23]] {{field-on:Bible}} Така говори Господ Саваот, Бог Израилев:За напред ще говорят тази дума в земята на ЮдаИ в градовете му, когато върна пленението им:Господ да те благослови, селение на правда, горо на светиня! {{field-off:Bible}}</w:t>
      </w:r>
    </w:p>
    <w:p>
      <w:pPr>
        <w:pStyle w:val="Normal"/>
        <w:rPr/>
      </w:pPr>
      <w:r>
        <w:rPr/>
        <w:t>[[@Bible:Jer 31:24 ]][[31:24 &gt;&gt; Jer 31:24]] {{field-on:Bible}} И ще обитават в Юда и във всичките му градове купноЗемледелците и тези които излизат със стадо. {{field-off:Bible}}</w:t>
      </w:r>
    </w:p>
    <w:p>
      <w:pPr>
        <w:pStyle w:val="Normal"/>
        <w:rPr/>
      </w:pPr>
      <w:r>
        <w:rPr/>
        <w:t>[[@Bible:Jer 31:25 ]][[31:25 &gt;&gt; Jer 31:25]] {{field-on:Bible}} Защото наситих разслабена душа,И напълних всяка изнемощяла душа. {{field-off:Bible}}</w:t>
      </w:r>
    </w:p>
    <w:p>
      <w:pPr>
        <w:pStyle w:val="Normal"/>
        <w:rPr/>
      </w:pPr>
      <w:r>
        <w:rPr/>
        <w:t>[[@Bible:Jer 31:26 ]][[31:26 &gt;&gt; Jer 31:26]] {{field-on:Bible}} Тогаз се събудих и разгледах;И сънят ми стана ми сладък. {{field-off:Bible}}</w:t>
      </w:r>
    </w:p>
    <w:p>
      <w:pPr>
        <w:pStyle w:val="Normal"/>
        <w:rPr/>
      </w:pPr>
      <w:r>
        <w:rPr/>
        <w:t>[[@Bible:Jer 31:27 ]][[31:27 &gt;&gt; Jer 31:27]] {{field-on:Bible}} Ето, идат дни, говори Господ,И ще насея Израилевия дом и Юдиния домС человеческо семе и със скотско семе. {{field-off:Bible}}</w:t>
      </w:r>
    </w:p>
    <w:p>
      <w:pPr>
        <w:pStyle w:val="Normal"/>
        <w:rPr/>
      </w:pPr>
      <w:r>
        <w:rPr/>
        <w:t>[[@Bible:Jer 31:28 ]][[31:28 &gt;&gt; Jer 31:28]] {{field-on:Bible}} И както бодърствувах над тях за да изкоренявам,И да развалям, и да съсипвам,И да погубвам, и да злотворя,Така ще бодърствувам над тяхЗа да градя и да насаждам, говори Господ. {{field-off:Bible}}</w:t>
      </w:r>
    </w:p>
    <w:p>
      <w:pPr>
        <w:pStyle w:val="Normal"/>
        <w:rPr/>
      </w:pPr>
      <w:r>
        <w:rPr/>
        <w:t>[[@Bible:Jer 31:29 ]][[31:29 &gt;&gt; Jer 31:29]] {{field-on:Bible}} В онези дни не ще да говорят вече:Отците ядоха кисъл,И зъбите на чадата оскоминяха; {{field-off:Bible}}</w:t>
      </w:r>
    </w:p>
    <w:p>
      <w:pPr>
        <w:pStyle w:val="Normal"/>
        <w:rPr/>
      </w:pPr>
      <w:r>
        <w:rPr/>
        <w:t>[[@Bible:Jer 31:30 ]][[31:30 &gt;&gt; Jer 31:30]] {{field-on:Bible}} Но всеки ще умира за беззаконието си:Всеки человек който изяде кисъла,Неговите зъби ще оскоминеят. {{field-off:Bible}}</w:t>
      </w:r>
    </w:p>
    <w:p>
      <w:pPr>
        <w:pStyle w:val="Normal"/>
        <w:rPr/>
      </w:pPr>
      <w:r>
        <w:rPr/>
        <w:t>[[@Bible:Jer 31:31 ]][[31:31 &gt;&gt; Jer 31:31]] {{field-on:Bible}} Ето, идат дни, говори Господ,И ще направя с дома Израилев и с дома ЮдинЗавет нов: {{field-off:Bible}}</w:t>
      </w:r>
    </w:p>
    <w:p>
      <w:pPr>
        <w:pStyle w:val="Normal"/>
        <w:rPr/>
      </w:pPr>
      <w:r>
        <w:rPr/>
        <w:t>[[@Bible:Jer 31:32 ]][[31:32 &gt;&gt; Jer 31:32]] {{field-on:Bible}} Не според завета който направих с отците имВ който ден ги хванах за ръкатаЗа да ги изведа из Египетската земя;Защото те престъпиха завета ми,И аз се отвърнах от тях, говори Господ; {{field-off:Bible}}</w:t>
      </w:r>
    </w:p>
    <w:p>
      <w:pPr>
        <w:pStyle w:val="Normal"/>
        <w:rPr/>
      </w:pPr>
      <w:r>
        <w:rPr/>
        <w:t>[[@Bible:Jer 31:33 ]][[31:33 &gt;&gt; Jer 31:33]] {{field-on:Bible}} Но този ще бъде заветътКойто ще направя с дома ИзраилевСлед онези дни, говори Господ:Ще положа закона си във вътрешностите им,И ще го напиша в сърдцата им;И ще бъда аз техен Бог,И те ще бъдат мои люде; {{field-off:Bible}}</w:t>
      </w:r>
    </w:p>
    <w:p>
      <w:pPr>
        <w:pStyle w:val="Normal"/>
        <w:rPr/>
      </w:pPr>
      <w:r>
        <w:rPr/>
        <w:t>[[@Bible:Jer 31:34 ]][[31:34 &gt;&gt; Jer 31:34]] {{field-on:Bible}} И няма вече да учатВсеки ближния си и всеки брата сиИ да казват: Познайте Господа;Защото всички ще ме познават,От малкия им до големия им, говори Господ;Защото ще простя беззаконието им,И греха им не ще помня вече. {{field-off:Bible}}</w:t>
      </w:r>
    </w:p>
    <w:p>
      <w:pPr>
        <w:pStyle w:val="Normal"/>
        <w:rPr/>
      </w:pPr>
      <w:r>
        <w:rPr/>
        <w:t>[[@Bible:Jer 31:35 ]][[31:35 &gt;&gt; Jer 31:35]] {{field-on:Bible}} Така говори ГосподКойто дава слънцето за виделина на деня,И наредбите на луната и на звездите за виделина на нощта,Който запретява на морето когато вълните му шумят;Господ на Силите е името му: {{field-off:Bible}}</w:t>
      </w:r>
    </w:p>
    <w:p>
      <w:pPr>
        <w:pStyle w:val="Normal"/>
        <w:rPr/>
      </w:pPr>
      <w:r>
        <w:rPr/>
        <w:t>[[@Bible:Jer 31:36 ]][[31:36 &gt;&gt; Jer 31:36]] {{field-on:Bible}} Ако изчезнат тези наредби от пред мене, говори Господ,Тогаз Израилевото семе ще престанеОт да е народ пред мене във всичките дни. {{field-off:Bible}}</w:t>
      </w:r>
    </w:p>
    <w:p>
      <w:pPr>
        <w:pStyle w:val="Normal"/>
        <w:rPr/>
      </w:pPr>
      <w:r>
        <w:rPr/>
        <w:t>[[@Bible:Jer 31:37 ]][[31:37 &gt;&gt; Jer 31:37]] {{field-on:Bible}} Така говори Господ:Ако може небето горе да се измери,И основанията на земята долу да се изследят,Тогаз и аз ще отхвърля всичкото Израилево семеЗа все що са сторили, говори Господ. {{field-off:Bible}}</w:t>
      </w:r>
    </w:p>
    <w:p>
      <w:pPr>
        <w:pStyle w:val="Normal"/>
        <w:rPr/>
      </w:pPr>
      <w:r>
        <w:rPr/>
        <w:t>[[@Bible:Jer 31:38 ]][[31:38 &gt;&gt; Jer 31:38]] {{field-on:Bible}} Ето, идат дни, говори Господ,И градът ще се съгради ГосподуОт стълпа Ананеил до портата на ъгъла. {{field-off:Bible}}</w:t>
      </w:r>
    </w:p>
    <w:p>
      <w:pPr>
        <w:pStyle w:val="Normal"/>
        <w:rPr/>
      </w:pPr>
      <w:r>
        <w:rPr/>
        <w:t>[[@Bible:Jer 31:39 ]][[31:39 &gt;&gt; Jer 31:39]] {{field-on:Bible}} И връв на размерване ще излезе ощеСрещу него до хълма Гарив,И ще обходи до Гоат. {{field-off:Bible}}</w:t>
      </w:r>
    </w:p>
    <w:p>
      <w:pPr>
        <w:pStyle w:val="Normal"/>
        <w:rPr/>
      </w:pPr>
      <w:r>
        <w:rPr/>
        <w:t>[[@Bible:Jer 31:40 ]][[31:40 &gt;&gt; Jer 31:40]] {{field-on:Bible}} И всичката долина на труповете и на пепела,И всичките полета до потока Кедрон,До ъгъла на портата на конете към изток,Ще бъдат свети Господу:Няма вече да се изкорениНито да се съсипе във век. {{field-off:Bible}}</w:t>
      </w:r>
    </w:p>
    <w:p>
      <w:pPr>
        <w:pStyle w:val="Heading2"/>
        <w:rPr/>
      </w:pPr>
      <w:r>
        <w:rPr/>
        <w:t>Глава 32</w:t>
      </w:r>
    </w:p>
    <w:p>
      <w:pPr>
        <w:pStyle w:val="Normal"/>
        <w:rPr/>
      </w:pPr>
      <w:r>
        <w:rPr/>
        <w:t>[[@Bible:Jer 32:1 ]][[32:1 &gt;&gt; Jer 32:1]] {{field-on:Bible}} Словото което биде към Иеремия от Господа в десетото лето на Седекия Юдиния цар, което бе осемнадесетото лето на Навуходоносора. {{field-off:Bible}}</w:t>
      </w:r>
    </w:p>
    <w:p>
      <w:pPr>
        <w:pStyle w:val="Normal"/>
        <w:rPr/>
      </w:pPr>
      <w:r>
        <w:rPr/>
        <w:t>[[@Bible:Jer 32:2 ]][[32:2 &gt;&gt; Jer 32:2]] {{field-on:Bible}} И тогаз воинството на Вавилонския цар обсаждаше Ерусалим; а пророк Иеремия бе затворен в двора на тъмницата която бе в дома на Юдиния цар. {{field-off:Bible}}</w:t>
      </w:r>
    </w:p>
    <w:p>
      <w:pPr>
        <w:pStyle w:val="Normal"/>
        <w:rPr/>
      </w:pPr>
      <w:r>
        <w:rPr/>
        <w:t>[[@Bible:Jer 32:3 ]][[32:3 &gt;&gt; Jer 32:3]] {{field-on:Bible}} Защото Седекия Юдинът цар беше го затворил, и казваше: Защо ти пророчествуваш и казваш: Така говори Господ: Ето, аз ще предам този град в ръката на Вавилонския цар, и ще го обладае; {{field-off:Bible}}</w:t>
      </w:r>
    </w:p>
    <w:p>
      <w:pPr>
        <w:pStyle w:val="Normal"/>
        <w:rPr/>
      </w:pPr>
      <w:r>
        <w:rPr/>
        <w:t>[[@Bible:Jer 32:4 ]][[32:4 &gt;&gt; Jer 32:4]] {{field-on:Bible}} и Седекия Юдинът цар няма да избегне из ръката на Халдейците, но непременно ще бъде предаден в ръката на Вавилонския цар, и ще говори с него уста с уста, и очите му ще видят неговите очи; {{field-off:Bible}}</w:t>
      </w:r>
    </w:p>
    <w:p>
      <w:pPr>
        <w:pStyle w:val="Normal"/>
        <w:rPr/>
      </w:pPr>
      <w:r>
        <w:rPr/>
        <w:t>[[@Bible:Jer 32:5 ]][[32:5 &gt;&gt; Jer 32:5]] {{field-on:Bible}} и ще заведе Седекия у Вавилон, и там ще бъде той доде го посетя, говори Господ: ако ратувате против Халдейците, няма да успеете? {{field-off:Bible}}</w:t>
      </w:r>
    </w:p>
    <w:p>
      <w:pPr>
        <w:pStyle w:val="Normal"/>
        <w:rPr/>
      </w:pPr>
      <w:r>
        <w:rPr/>
        <w:t>[[@Bible:Jer 32:6 ]][[32:6 &gt;&gt; Jer 32:6]] {{field-on:Bible}} И рече Иеремия: Биде слово Господне към мене и каза: {{field-off:Bible}}</w:t>
      </w:r>
    </w:p>
    <w:p>
      <w:pPr>
        <w:pStyle w:val="Normal"/>
        <w:rPr/>
      </w:pPr>
      <w:r>
        <w:rPr/>
        <w:t>[[@Bible:Jer 32:7 ]][[32:7 &gt;&gt; Jer 32:7]] {{field-on:Bible}} Ето, Анамеил, синът на Селума стрика ти, ще дойде при тебе и ще рече: Купи за себе си нивата ми която е в Анатот, защото тебе принадлежи правото на ближен сродник да я изкупиш. {{field-off:Bible}}</w:t>
      </w:r>
    </w:p>
    <w:p>
      <w:pPr>
        <w:pStyle w:val="Normal"/>
        <w:rPr/>
      </w:pPr>
      <w:r>
        <w:rPr/>
        <w:t>[[@Bible:Jer 32:8 ]][[32:8 &gt;&gt; Jer 32:8]] {{field-on:Bible}} И дойде при мене Анамеил, синът на стрика ми, в двора на тъмницата, според словото Господне, та ми рече: Купи, моля, нивата ми която е в Анатот у Вениаминовата земя; защото на тебе принадлежи правото на наследието, и на тебе изкупуването: купи я за себе си. Тогаз познах че словото Господне бе това. {{field-off:Bible}}</w:t>
      </w:r>
    </w:p>
    <w:p>
      <w:pPr>
        <w:pStyle w:val="Normal"/>
        <w:rPr/>
      </w:pPr>
      <w:r>
        <w:rPr/>
        <w:t>[[@Bible:Jer 32:9 ]][[32:9 &gt;&gt; Jer 32:9]] {{field-on:Bible}} И купих от Анамеила, стриковия си син, нивата която е в Анатот, и претеглих му среброто, седемнадесет сикли сребро. {{field-off:Bible}}</w:t>
      </w:r>
    </w:p>
    <w:p>
      <w:pPr>
        <w:pStyle w:val="Normal"/>
        <w:rPr/>
      </w:pPr>
      <w:r>
        <w:rPr/>
        <w:t>[[@Bible:Jer 32:10 ]][[32:10 &gt;&gt; Jer 32:10]] {{field-on:Bible}} И писах записа, и ударих печат, и турих свидетели, и претеглих среброто във весите. {{field-off:Bible}}</w:t>
      </w:r>
    </w:p>
    <w:p>
      <w:pPr>
        <w:pStyle w:val="Normal"/>
        <w:rPr/>
      </w:pPr>
      <w:r>
        <w:rPr/>
        <w:t>[[@Bible:Jer 32:11 ]][[32:11 &gt;&gt; Jer 32:11]] {{field-on:Bible}} И взех записа на купуването, запечатания според закона и обичая, и отворения, {{field-off:Bible}}</w:t>
      </w:r>
    </w:p>
    <w:p>
      <w:pPr>
        <w:pStyle w:val="Normal"/>
        <w:rPr/>
      </w:pPr>
      <w:r>
        <w:rPr/>
        <w:t>[[@Bible:Jer 32:12 ]][[32:12 &gt;&gt; Jer 32:12]] {{field-on:Bible}} и дадох записа на купуването на Варуха сина на Нирия, Маасиевия син, пред Анамеила, стриковия ми син, и пред свидетелите които подписаха записа на купуването, пред всичките Юдеи които седяха в двора на тъмницата. {{field-off:Bible}}</w:t>
      </w:r>
    </w:p>
    <w:p>
      <w:pPr>
        <w:pStyle w:val="Normal"/>
        <w:rPr/>
      </w:pPr>
      <w:r>
        <w:rPr/>
        <w:t>[[@Bible:Jer 32:13 ]][[32:13 &gt;&gt; Jer 32:13]] {{field-on:Bible}} И заповядах на Варуха пред тях и казах: {{field-off:Bible}}</w:t>
      </w:r>
    </w:p>
    <w:p>
      <w:pPr>
        <w:pStyle w:val="Normal"/>
        <w:rPr/>
      </w:pPr>
      <w:r>
        <w:rPr/>
        <w:t>[[@Bible:Jer 32:14 ]][[32:14 &gt;&gt; Jer 32:14]] {{field-on:Bible}} Така говори Господ Саваот, Бог Израилев: Вземи тези записи, този запис на купуването запечатания, и този отворения запис, и тури ги в пръстен съсъд за да стоят много дни. {{field-off:Bible}}</w:t>
      </w:r>
    </w:p>
    <w:p>
      <w:pPr>
        <w:pStyle w:val="Normal"/>
        <w:rPr/>
      </w:pPr>
      <w:r>
        <w:rPr/>
        <w:t>[[@Bible:Jer 32:15 ]][[32:15 &gt;&gt; Jer 32:15]] {{field-on:Bible}} Защото така говори Господ Саваот, Бог Израилев: Къщи, и ниви, и лозя ще се добият пак в таз земя. {{field-off:Bible}}</w:t>
      </w:r>
    </w:p>
    <w:p>
      <w:pPr>
        <w:pStyle w:val="Normal"/>
        <w:rPr/>
      </w:pPr>
      <w:r>
        <w:rPr/>
        <w:t>[[@Bible:Jer 32:16 ]][[32:16 &gt;&gt; Jer 32:16]] {{field-on:Bible}} А като дадох записа на купуването на Варуха сина Нириева, помолих се Господу и рекох: {{field-off:Bible}}</w:t>
      </w:r>
    </w:p>
    <w:p>
      <w:pPr>
        <w:pStyle w:val="Normal"/>
        <w:rPr/>
      </w:pPr>
      <w:r>
        <w:rPr/>
        <w:t>[[@Bible:Jer 32:17 ]][[32:17 &gt;&gt; Jer 32:17]] {{field-on:Bible}} О Господи Иеова! ето, ти си направил небето и земята с голямата си сила и с простряната си мишца: няма нищо мъчно за тебе. {{field-off:Bible}}</w:t>
      </w:r>
    </w:p>
    <w:p>
      <w:pPr>
        <w:pStyle w:val="Normal"/>
        <w:rPr/>
      </w:pPr>
      <w:r>
        <w:rPr/>
        <w:t>[[@Bible:Jer 32:18 ]][[32:18 &gt;&gt; Jer 32:18]] {{field-on:Bible}} Ти правиш милост до тисящи родове, и въздаваш беззаконието на отците в пазухата на чадата им след тях. Бог великий, крепкий, Господ на Силите е името му, {{field-off:Bible}}</w:t>
      </w:r>
    </w:p>
    <w:p>
      <w:pPr>
        <w:pStyle w:val="Normal"/>
        <w:rPr/>
      </w:pPr>
      <w:r>
        <w:rPr/>
        <w:t>[[@Bible:Jer 32:19 ]][[32:19 &gt;&gt; Jer 32:19]] {{field-on:Bible}} велик в съвет и силен в дела; защото очите ти са отворени върху всичките пътища на человеческите синове, за да дадеш всекиму според пътищата му и според плода на делата му: {{field-off:Bible}}</w:t>
      </w:r>
    </w:p>
    <w:p>
      <w:pPr>
        <w:pStyle w:val="Normal"/>
        <w:rPr/>
      </w:pPr>
      <w:r>
        <w:rPr/>
        <w:t>[[@Bible:Jer 32:20 ]][[32:20 &gt;&gt; Jer 32:20]] {{field-on:Bible}} ти който си направил знамения и чудеса в Египетската земя, познати дори до този ден, и в Израил, и в человеците; и направил си име като днес; {{field-off:Bible}}</w:t>
      </w:r>
    </w:p>
    <w:p>
      <w:pPr>
        <w:pStyle w:val="Normal"/>
        <w:rPr/>
      </w:pPr>
      <w:r>
        <w:rPr/>
        <w:t>[[@Bible:Jer 32:21 ]][[32:21 &gt;&gt; Jer 32:21]] {{field-on:Bible}} и извел си людете си Израил из Египетската земя със знамения, и чудеса, и с крепка ръка, и с простряна мишца, и с голям ужас; {{field-off:Bible}}</w:t>
      </w:r>
    </w:p>
    <w:p>
      <w:pPr>
        <w:pStyle w:val="Normal"/>
        <w:rPr/>
      </w:pPr>
      <w:r>
        <w:rPr/>
        <w:t>[[@Bible:Jer 32:22 ]][[32:22 &gt;&gt; Jer 32:22]] {{field-on:Bible}} и дал си им тази земя която си се заклел на отците им да дадеш тям, земя дето тече мляко и мед; {{field-off:Bible}}</w:t>
      </w:r>
    </w:p>
    <w:p>
      <w:pPr>
        <w:pStyle w:val="Normal"/>
        <w:rPr/>
      </w:pPr>
      <w:r>
        <w:rPr/>
        <w:t>[[@Bible:Jer 32:23 ]][[32:23 &gt;&gt; Jer 32:23]] {{field-on:Bible}} и влязоха и наследиха я; но не послушаха гласа ти, нито ходиха в закона ти: не направиха нищо от всичко що им си заповядал да правят; за то си докарал върх тях всичко това зло. {{field-off:Bible}}</w:t>
      </w:r>
    </w:p>
    <w:p>
      <w:pPr>
        <w:pStyle w:val="Normal"/>
        <w:rPr/>
      </w:pPr>
      <w:r>
        <w:rPr/>
        <w:t>[[@Bible:Jer 32:24 ]][[32:24 &gt;&gt; Jer 32:24]] {{field-on:Bible}} Ето, окопите стигнаха до града за да го обладаят; и градът се даде в ръката на Халдейците, които ратуват против него с нож, и глад, и мор; и както си говорил, стана; и, ето, видиш. {{field-off:Bible}}</w:t>
      </w:r>
    </w:p>
    <w:p>
      <w:pPr>
        <w:pStyle w:val="Normal"/>
        <w:rPr/>
      </w:pPr>
      <w:r>
        <w:rPr/>
        <w:t>[[@Bible:Jer 32:25 ]][[32:25 &gt;&gt; Jer 32:25]] {{field-on:Bible}} И ти ми рече, Господи Боже: Купи си нивата със сребро, и тури свидетели; а градът се даде в ръката на Халдейците. {{field-off:Bible}}</w:t>
      </w:r>
    </w:p>
    <w:p>
      <w:pPr>
        <w:pStyle w:val="Normal"/>
        <w:rPr/>
      </w:pPr>
      <w:r>
        <w:rPr/>
        <w:t>[[@Bible:Jer 32:26 ]][[32:26 &gt;&gt; Jer 32:26]] {{field-on:Bible}} И биде слово Господне към Иеремия и рече: {{field-off:Bible}}</w:t>
      </w:r>
    </w:p>
    <w:p>
      <w:pPr>
        <w:pStyle w:val="Normal"/>
        <w:rPr/>
      </w:pPr>
      <w:r>
        <w:rPr/>
        <w:t>[[@Bible:Jer 32:27 ]][[32:27 &gt;&gt; Jer 32:27]] {{field-on:Bible}} Ето, аз съм Господ Бог на всека плът: има ли нещо мъчно за мене? {{field-off:Bible}}</w:t>
      </w:r>
    </w:p>
    <w:p>
      <w:pPr>
        <w:pStyle w:val="Normal"/>
        <w:rPr/>
      </w:pPr>
      <w:r>
        <w:rPr/>
        <w:t>[[@Bible:Jer 32:28 ]][[32:28 &gt;&gt; Jer 32:28]] {{field-on:Bible}} За то така говори Господ: Ето, ще предам този град в ръката на Халдейците, и в ръката на Навуходоносора Вавилонския цар, и ще го обладае. {{field-off:Bible}}</w:t>
      </w:r>
    </w:p>
    <w:p>
      <w:pPr>
        <w:pStyle w:val="Normal"/>
        <w:rPr/>
      </w:pPr>
      <w:r>
        <w:rPr/>
        <w:t>[[@Bible:Jer 32:29 ]][[32:29 &gt;&gt; Jer 32:29]] {{field-on:Bible}} И Халдейците които ратуват против този град ще дойдат, и ще турят огън в този град, и ще го изгорят, и къщите на които върх покривите кадяха Ваалу и правеха възлияния на други богове за да ме разгневят. {{field-off:Bible}}</w:t>
      </w:r>
    </w:p>
    <w:p>
      <w:pPr>
        <w:pStyle w:val="Normal"/>
        <w:rPr/>
      </w:pPr>
      <w:r>
        <w:rPr/>
        <w:t>[[@Bible:Jer 32:30 ]][[32:30 &gt;&gt; Jer 32:30]] {{field-on:Bible}} Защото Израилевите синове и Юдините синове само зло правеха пред мене от младостта си; защото Израилевите синове друго не правеха освен да ме разгневяват с делата на ръцете си, говори Господ. {{field-off:Bible}}</w:t>
      </w:r>
    </w:p>
    <w:p>
      <w:pPr>
        <w:pStyle w:val="Normal"/>
        <w:rPr/>
      </w:pPr>
      <w:r>
        <w:rPr/>
        <w:t>[[@Bible:Jer 32:31 ]][[32:31 &gt;&gt; Jer 32:31]] {{field-on:Bible}} Защото този град стана за мене раздражение на гнева ми и на яростта ми от който ден го съградиха дори до този ден, за да го отхвърля от лицето си {{field-off:Bible}}</w:t>
      </w:r>
    </w:p>
    <w:p>
      <w:pPr>
        <w:pStyle w:val="Normal"/>
        <w:rPr/>
      </w:pPr>
      <w:r>
        <w:rPr/>
        <w:t>[[@Bible:Jer 32:32 ]][[32:32 &gt;&gt; Jer 32:32]] {{field-on:Bible}} поради всичкото зло на Израилевите синове и на Юдините синове което направиха да ме раздражават, те, царете им, князовете им, свещениците им, и пророците им, и Юдините мъже, и Ерусалимските жители. {{field-off:Bible}}</w:t>
      </w:r>
    </w:p>
    <w:p>
      <w:pPr>
        <w:pStyle w:val="Normal"/>
        <w:rPr/>
      </w:pPr>
      <w:r>
        <w:rPr/>
        <w:t>[[@Bible:Jer 32:33 ]][[32:33 &gt;&gt; Jer 32:33]] {{field-on:Bible}} И обърнаха гърб към мене, а не лице; и ги учех, като ставах рано и поучавах, но не послушаха да вземат поучение; {{field-off:Bible}}</w:t>
      </w:r>
    </w:p>
    <w:p>
      <w:pPr>
        <w:pStyle w:val="Normal"/>
        <w:rPr/>
      </w:pPr>
      <w:r>
        <w:rPr/>
        <w:t>[[@Bible:Jer 32:34 ]][[32:34 &gt;&gt; Jer 32:34]] {{field-on:Bible}} но туриха мерзостите си в дома върху който се нарече името ми, за да го осквернят; {{field-off:Bible}}</w:t>
      </w:r>
    </w:p>
    <w:p>
      <w:pPr>
        <w:pStyle w:val="Normal"/>
        <w:rPr/>
      </w:pPr>
      <w:r>
        <w:rPr/>
        <w:t>[[@Bible:Jer 32:35 ]][[32:35 &gt;&gt; Jer 32:35]] {{field-on:Bible}} и съградиха високите места Ваалу които са в дола на Еномовия син, за да преведат синовете си и дъщерите си през огъня на Молоха, - което не им заповядах, нито възлезе на сърдцето ми да сторят тази мерзост та да направят Юда да съгрешава. {{field-off:Bible}}</w:t>
      </w:r>
    </w:p>
    <w:p>
      <w:pPr>
        <w:pStyle w:val="Normal"/>
        <w:rPr/>
      </w:pPr>
      <w:r>
        <w:rPr/>
        <w:t>[[@Bible:Jer 32:36 ]][[32:36 &gt;&gt; Jer 32:36]] {{field-on:Bible}} И сега за то така говори Господ, Бог Израилев, за този град за който вие говорите: Ще се предаде в ръката на Вавилонския цар с нож, и с глад, и с мор: {{field-off:Bible}}</w:t>
      </w:r>
    </w:p>
    <w:p>
      <w:pPr>
        <w:pStyle w:val="Normal"/>
        <w:rPr/>
      </w:pPr>
      <w:r>
        <w:rPr/>
        <w:t>[[@Bible:Jer 32:37 ]][[32:37 &gt;&gt; Jer 32:37]] {{field-on:Bible}} Ето, ще ги събера от всичките места дето бях ги изпъдил в гнева си, и в яростта си, и в голямото си негодуване; и ще ги върна на това място, и ще ги населя в утвърждение; {{field-off:Bible}}</w:t>
      </w:r>
    </w:p>
    <w:p>
      <w:pPr>
        <w:pStyle w:val="Normal"/>
        <w:rPr/>
      </w:pPr>
      <w:r>
        <w:rPr/>
        <w:t>[[@Bible:Jer 32:38 ]][[32:38 &gt;&gt; Jer 32:38]] {{field-on:Bible}} и ще ми бъдат люде, и аз ще им бъда Бог; {{field-off:Bible}}</w:t>
      </w:r>
    </w:p>
    <w:p>
      <w:pPr>
        <w:pStyle w:val="Normal"/>
        <w:rPr/>
      </w:pPr>
      <w:r>
        <w:rPr/>
        <w:t>[[@Bible:Jer 32:39 ]][[32:39 &gt;&gt; Jer 32:39]] {{field-on:Bible}} и ще им дам едно сърдце и един път, за да ми се боят във всичките дни, за тяхно добро и за онова на чадата им подир тях; {{field-off:Bible}}</w:t>
      </w:r>
    </w:p>
    <w:p>
      <w:pPr>
        <w:pStyle w:val="Normal"/>
        <w:rPr/>
      </w:pPr>
      <w:r>
        <w:rPr/>
        <w:t>[[@Bible:Jer 32:40 ]][[32:40 &gt;&gt; Jer 32:40]] {{field-on:Bible}} и ще направя завет вечен с тях че няма да се върна от вслед тях, но ще им правя добро, и ще туря страха си в сърдцата им за да не отстъпят от мене; {{field-off:Bible}}</w:t>
      </w:r>
    </w:p>
    <w:p>
      <w:pPr>
        <w:pStyle w:val="Normal"/>
        <w:rPr/>
      </w:pPr>
      <w:r>
        <w:rPr/>
        <w:t>[[@Bible:Jer 32:41 ]][[32:41 &gt;&gt; Jer 32:41]] {{field-on:Bible}} и ще се радвам за тях да им правя добро, и ще ги насадя в тази земи с истина, с всичкото си сърдце, и с всичката си душа. {{field-off:Bible}}</w:t>
      </w:r>
    </w:p>
    <w:p>
      <w:pPr>
        <w:pStyle w:val="Normal"/>
        <w:rPr/>
      </w:pPr>
      <w:r>
        <w:rPr/>
        <w:t>[[@Bible:Jer 32:42 ]][[32:42 &gt;&gt; Jer 32:42]] {{field-on:Bible}} Защото така говори Господ: Както докарах върх тези люде всичко това голямо зло, така ще докарам върх тях всичкото добро което аз говорих за тях. {{field-off:Bible}}</w:t>
      </w:r>
    </w:p>
    <w:p>
      <w:pPr>
        <w:pStyle w:val="Normal"/>
        <w:rPr/>
      </w:pPr>
      <w:r>
        <w:rPr/>
        <w:t>[[@Bible:Jer 32:43 ]][[32:43 &gt;&gt; Jer 32:43]] {{field-on:Bible}} И ще се добият ниви в таз земя за която вие казвате: Пуста е, без человек или скот: предаде се в ръката на Халдейците. {{field-off:Bible}}</w:t>
      </w:r>
    </w:p>
    <w:p>
      <w:pPr>
        <w:pStyle w:val="Normal"/>
        <w:rPr/>
      </w:pPr>
      <w:r>
        <w:rPr/>
        <w:t>[[@Bible:Jer 32:44 ]][[32:44 &gt;&gt; Jer 32:44]] {{field-on:Bible}} Ще купуват ниви със сребро, и ще подписвят записи и запечатват, и ще представят свидетели, у Вениаминовата земя, и в Ерусалимските околности, и в Юдините градове, и в планинските градове, и в полянските градове, и в южните градове; защото ще ги върна от пленението им, говори Господ. {{field-off:Bible}}</w:t>
      </w:r>
    </w:p>
    <w:p>
      <w:pPr>
        <w:pStyle w:val="Heading2"/>
        <w:rPr/>
      </w:pPr>
      <w:r>
        <w:rPr/>
        <w:t>Глава 33</w:t>
      </w:r>
    </w:p>
    <w:p>
      <w:pPr>
        <w:pStyle w:val="Normal"/>
        <w:rPr/>
      </w:pPr>
      <w:r>
        <w:rPr/>
        <w:t>[[@Bible:Jer 33:1 ]][[33:1 &gt;&gt; Jer 33:1]] {{field-on:Bible}} И биде слово Господне към Иеремия втори път като бе той още затворен в двора на тъмницата, и рече: - {{field-off:Bible}}</w:t>
      </w:r>
    </w:p>
    <w:p>
      <w:pPr>
        <w:pStyle w:val="Normal"/>
        <w:rPr/>
      </w:pPr>
      <w:r>
        <w:rPr/>
        <w:t>[[@Bible:Jer 33:2 ]][[33:2 &gt;&gt; Jer 33:2]] {{field-on:Bible}} Така говори Господ който съгради този град,Господ който го създаде за да го утвърди:Иеова е името му: {{field-off:Bible}}</w:t>
      </w:r>
    </w:p>
    <w:p>
      <w:pPr>
        <w:pStyle w:val="Normal"/>
        <w:rPr/>
      </w:pPr>
      <w:r>
        <w:rPr/>
        <w:t>[[@Bible:Jer 33:3 ]][[33:3 &gt;&gt; Jer 33:3]] {{field-on:Bible}} Въззови към мене, и ще ти отговоря,И ще ти покажа големи и тайни нещаКоито не знаеш. {{field-off:Bible}}</w:t>
      </w:r>
    </w:p>
    <w:p>
      <w:pPr>
        <w:pStyle w:val="Normal"/>
        <w:rPr/>
      </w:pPr>
      <w:r>
        <w:rPr/>
        <w:t>[[@Bible:Jer 33:4 ]][[33:4 &gt;&gt; Jer 33:4]] {{field-on:Bible}} Защото така говори Господ Бог ИзраилевЗа домовете на този град,И за домовете на Юдините царе,Които ще се съборят от окопи и от нож, {{field-off:Bible}}</w:t>
      </w:r>
    </w:p>
    <w:p>
      <w:pPr>
        <w:pStyle w:val="Normal"/>
        <w:rPr/>
      </w:pPr>
      <w:r>
        <w:rPr/>
        <w:t>[[@Bible:Jer 33:5 ]][[33:5 &gt;&gt; Jer 33:5]] {{field-on:Bible}} За онези които идат да ратуват против Халдейците,И да напълнят тези домове с труповете на человецитеКоито аз ще поразя в гнева си и в яростта си,И за всичките техни злиниАз скрих лицето си от този град: {{field-off:Bible}}</w:t>
      </w:r>
    </w:p>
    <w:p>
      <w:pPr>
        <w:pStyle w:val="Normal"/>
        <w:rPr/>
      </w:pPr>
      <w:r>
        <w:rPr/>
        <w:t>[[@Bible:Jer 33:6 ]][[33:6 &gt;&gt; Jer 33:6]] {{field-on:Bible}} Ето, аз ще донеса в него здраве и изцеление, и ще ги изцеля,И ще им открия изобилие на мир и на истина. {{field-off:Bible}}</w:t>
      </w:r>
    </w:p>
    <w:p>
      <w:pPr>
        <w:pStyle w:val="Normal"/>
        <w:rPr/>
      </w:pPr>
      <w:r>
        <w:rPr/>
        <w:t>[[@Bible:Jer 33:7 ]][[33:7 &gt;&gt; Jer 33:7]] {{field-on:Bible}} И ще върна пленниците ЮдиниИ пленниците Израилеви,И ще ги съградя както по-напред; {{field-off:Bible}}</w:t>
      </w:r>
    </w:p>
    <w:p>
      <w:pPr>
        <w:pStyle w:val="Normal"/>
        <w:rPr/>
      </w:pPr>
      <w:r>
        <w:rPr/>
        <w:t>[[@Bible:Jer 33:8 ]][[33:8 &gt;&gt; Jer 33:8]] {{field-on:Bible}} И ще ги очистя от всичкото им беззакониеС което ми съгрешиха;И ще простя всичките им беззаконияС които ми съгрешиха,И с които отстъпиха от мене. {{field-off:Bible}}</w:t>
      </w:r>
    </w:p>
    <w:p>
      <w:pPr>
        <w:pStyle w:val="Normal"/>
        <w:rPr/>
      </w:pPr>
      <w:r>
        <w:rPr/>
        <w:t>[[@Bible:Jer 33:9 ]][[33:9 &gt;&gt; Jer 33:9]] {{field-on:Bible}} И този град ще ми бъде име за веселие,Хвала и слава пред всичките народи на земятаКоито ще чуят всичкото добро което им аз правя,И ще се убоят и ще се разтреперят за всичкото доброИ за всичкия мир който ще му направя. {{field-off:Bible}}</w:t>
      </w:r>
    </w:p>
    <w:p>
      <w:pPr>
        <w:pStyle w:val="Normal"/>
        <w:rPr/>
      </w:pPr>
      <w:r>
        <w:rPr/>
        <w:t>[[@Bible:Jer 33:10 ]][[33:10 &gt;&gt; Jer 33:10]] {{field-on:Bible}} Така говори Господ:Пак ще се чуе в това мястоЗа което вие казвате: Пусто е, без человек и без скот, -В Юдините градове и в Ерусалимските улициКоито са пусти, без человек,И без жител, и без скот, {{field-off:Bible}}</w:t>
      </w:r>
    </w:p>
    <w:p>
      <w:pPr>
        <w:pStyle w:val="Normal"/>
        <w:rPr/>
      </w:pPr>
      <w:r>
        <w:rPr/>
        <w:t>[[@Bible:Jer 33:11 ]][[33:11 &gt;&gt; Jer 33:11]] {{field-on:Bible}} Глас на радост и глас на веселие,Глас на младоженец и глас на невеста,Глас на онези които ще казват:Хвалете Господа на Силите,Защото е благ Господ,Защото милостта му е във век, -И на онез които ще приносят благодарствени приношения в дома Господен;Защото ще върна пленниците на тази земяКакто са били по-напред, говори Господ. {{field-off:Bible}}</w:t>
      </w:r>
    </w:p>
    <w:p>
      <w:pPr>
        <w:pStyle w:val="Normal"/>
        <w:rPr/>
      </w:pPr>
      <w:r>
        <w:rPr/>
        <w:t>[[@Bible:Jer 33:12 ]][[33:12 &gt;&gt; Jer 33:12]] {{field-on:Bible}} Така говори Господ Саваот:Пак на това място което е пусто,Без человек и без скот,И във всичките му градовеЩе има пастирски жилищаЗа да успокояват стадата. {{field-off:Bible}}</w:t>
      </w:r>
    </w:p>
    <w:p>
      <w:pPr>
        <w:pStyle w:val="Normal"/>
        <w:rPr/>
      </w:pPr>
      <w:r>
        <w:rPr/>
        <w:t>[[@Bible:Jer 33:13 ]][[33:13 &gt;&gt; Jer 33:13]] {{field-on:Bible}} В планинските градове, и в полянските градове,И в южните градове, и у Вениаминовата земя,И в околностите на Ерусалим, и в Юдините градовеЩе заминат пак стадатаПод ръката на онези които ги броят, говори Господ. {{field-off:Bible}}</w:t>
      </w:r>
    </w:p>
    <w:p>
      <w:pPr>
        <w:pStyle w:val="Normal"/>
        <w:rPr/>
      </w:pPr>
      <w:r>
        <w:rPr/>
        <w:t>[[@Bible:Jer 33:14 ]][[33:14 &gt;&gt; Jer 33:14]] {{field-on:Bible}} Ето, идат дни, говори Господ,И ще извърша онова добро слово което говорихЗа Израилевия дом и за Юдиния дом. {{field-off:Bible}}</w:t>
      </w:r>
    </w:p>
    <w:p>
      <w:pPr>
        <w:pStyle w:val="Normal"/>
        <w:rPr/>
      </w:pPr>
      <w:r>
        <w:rPr/>
        <w:t>[[@Bible:Jer 33:15 ]][[33:15 &gt;&gt; Jer 33:15]] {{field-on:Bible}} В онез дни и в онова времеЩе направя да прозябне Давиду отрасъл на правда;И ще извърши съдба и правда на земята. {{field-off:Bible}}</w:t>
      </w:r>
    </w:p>
    <w:p>
      <w:pPr>
        <w:pStyle w:val="Normal"/>
        <w:rPr/>
      </w:pPr>
      <w:r>
        <w:rPr/>
        <w:t>[[@Bible:Jer 33:16 ]][[33:16 &gt;&gt; Jer 33:16]] {{field-on:Bible}} В онези дни Юда ще бъде спасен,И Ерусалим ще живее безопасно;И това е името с което ще се нарича:ГОСПОД ПРАВДА НАША. {{field-off:Bible}}</w:t>
      </w:r>
    </w:p>
    <w:p>
      <w:pPr>
        <w:pStyle w:val="Normal"/>
        <w:rPr/>
      </w:pPr>
      <w:r>
        <w:rPr/>
        <w:t>[[@Bible:Jer 33:17 ]][[33:17 &gt;&gt; Jer 33:17]] {{field-on:Bible}} Защото така говори Господ:Няма да оскудее от Давида человекКойто да седи на престола на Израилевия дом; {{field-off:Bible}}</w:t>
      </w:r>
    </w:p>
    <w:p>
      <w:pPr>
        <w:pStyle w:val="Normal"/>
        <w:rPr/>
      </w:pPr>
      <w:r>
        <w:rPr/>
        <w:t>[[@Bible:Jer 33:18 ]][[33:18 &gt;&gt; Jer 33:18]] {{field-on:Bible}} Нито от Левитите, свещениците, ще оскудее пред мене человекКойто да принося всезъжения, и да гори хлебни приношения,И да прави жъртви във всичките дни. {{field-off:Bible}}</w:t>
      </w:r>
    </w:p>
    <w:p>
      <w:pPr>
        <w:pStyle w:val="Normal"/>
        <w:rPr/>
      </w:pPr>
      <w:r>
        <w:rPr/>
        <w:t>[[@Bible:Jer 33:19 ]][[33:19 &gt;&gt; Jer 33:19]] {{field-on:Bible}} И биде слово Господне към Иеремия и рече: {{field-off:Bible}}</w:t>
      </w:r>
    </w:p>
    <w:p>
      <w:pPr>
        <w:pStyle w:val="Normal"/>
        <w:rPr/>
      </w:pPr>
      <w:r>
        <w:rPr/>
        <w:t>[[@Bible:Jer 33:20 ]][[33:20 &gt;&gt; Jer 33:20]] {{field-on:Bible}} Така говори Господ:Ако е възможно да разрушите завета ми за деняИ завета ми за нощта,Щото да не става вече ден и нощ във времето си, {{field-off:Bible}}</w:t>
      </w:r>
    </w:p>
    <w:p>
      <w:pPr>
        <w:pStyle w:val="Normal"/>
        <w:rPr/>
      </w:pPr>
      <w:r>
        <w:rPr/>
        <w:t>[[@Bible:Jer 33:21 ]][[33:21 &gt;&gt; Jer 33:21]] {{field-on:Bible}} Тогаз ще може да се разруши и заветът ми с Давида, моя раб,Щото да няма син да царува на престола му,И с Левитите, свещениците, служителите ми. {{field-off:Bible}}</w:t>
      </w:r>
    </w:p>
    <w:p>
      <w:pPr>
        <w:pStyle w:val="Normal"/>
        <w:rPr/>
      </w:pPr>
      <w:r>
        <w:rPr/>
        <w:t>[[@Bible:Jer 33:22 ]][[33:22 &gt;&gt; Jer 33:22]] {{field-on:Bible}} Както небесното воинство не може да се изброи,Нито пясъкът морски да се измери,Така ще умножавам семето на Давида, моя раб,И Левитите, служителите ми. {{field-off:Bible}}</w:t>
      </w:r>
    </w:p>
    <w:p>
      <w:pPr>
        <w:pStyle w:val="Normal"/>
        <w:rPr/>
      </w:pPr>
      <w:r>
        <w:rPr/>
        <w:t>[[@Bible:Jer 33:23 ]][[33:23 &gt;&gt; Jer 33:23]] {{field-on:Bible}} И биде слово Господне към Иеремия и рече: {{field-off:Bible}}</w:t>
      </w:r>
    </w:p>
    <w:p>
      <w:pPr>
        <w:pStyle w:val="Normal"/>
        <w:rPr/>
      </w:pPr>
      <w:r>
        <w:rPr/>
        <w:t>[[@Bible:Jer 33:24 ]][[33:24 &gt;&gt; Jer 33:24]] {{field-on:Bible}} Не си ли видял що говорят тези люде и казват:Двете домородия които Господ избра,Ето, отхвърли ги?Така презират те людете миЩото не се вменяват вече за народ пред тях. {{field-off:Bible}}</w:t>
      </w:r>
    </w:p>
    <w:p>
      <w:pPr>
        <w:pStyle w:val="Normal"/>
        <w:rPr/>
      </w:pPr>
      <w:r>
        <w:rPr/>
        <w:t>[[@Bible:Jer 33:25 ]][[33:25 &gt;&gt; Jer 33:25]] {{field-on:Bible}} Така говори Господ:Ако не съм направил завета си за деня и нощта,И ако не съм наредил законите на небето и на земята, {{field-off:Bible}}</w:t>
      </w:r>
    </w:p>
    <w:p>
      <w:pPr>
        <w:pStyle w:val="Normal"/>
        <w:rPr/>
      </w:pPr>
      <w:r>
        <w:rPr/>
        <w:t>[[@Bible:Jer 33:26 ]][[33:26 &gt;&gt; Jer 33:26]] {{field-on:Bible}} То ще отхвърля семето на Якова и на Давида раба си такаЩото да не взема от семето му управителиВърху семето на Авраама, на Исаака, и на Якова;Защото ще върна пленниците им, и ще ги помилвам. {{field-off:Bible}}</w:t>
      </w:r>
    </w:p>
    <w:p>
      <w:pPr>
        <w:pStyle w:val="Heading2"/>
        <w:rPr/>
      </w:pPr>
      <w:r>
        <w:rPr/>
        <w:t>Глава 34</w:t>
      </w:r>
    </w:p>
    <w:p>
      <w:pPr>
        <w:pStyle w:val="Normal"/>
        <w:rPr/>
      </w:pPr>
      <w:r>
        <w:rPr/>
        <w:t>[[@Bible:Jer 34:1 ]][[34:1 &gt;&gt; Jer 34:1]] {{field-on:Bible}} Словото което биде към Иеремия от Господа когато Навуходоносор Вавилонският цар, и всичката му сила, и всичките царства на земята които бяха под властта на ръката му, и всичките люде ратуваха против Ерусалим и против всичките му градове, и рече: - {{field-off:Bible}}</w:t>
      </w:r>
    </w:p>
    <w:p>
      <w:pPr>
        <w:pStyle w:val="Normal"/>
        <w:rPr/>
      </w:pPr>
      <w:r>
        <w:rPr/>
        <w:t>[[@Bible:Jer 34:2 ]][[34:2 &gt;&gt; Jer 34:2]] {{field-on:Bible}} Така говори Господ Бог Израилев: Иди та говори на Седекия Юдиния цар и кажи му: Така говори Господ: Ето, ще предам този град в ръката на Вавилонския цар, и ще го изгори с огън. {{field-off:Bible}}</w:t>
      </w:r>
    </w:p>
    <w:p>
      <w:pPr>
        <w:pStyle w:val="Normal"/>
        <w:rPr/>
      </w:pPr>
      <w:r>
        <w:rPr/>
        <w:t>[[@Bible:Jer 34:3 ]][[34:3 &gt;&gt; Jer 34:3]] {{field-on:Bible}} И ти няма да избегнеш из ръката му, но непременно ще бъдеш хванат и предаден в ръката му; и очите ти ще видят очите на Вавилонския цар, и устата му ще говорят с устата ти, и ще влезеш у Вавилон. {{field-off:Bible}}</w:t>
      </w:r>
    </w:p>
    <w:p>
      <w:pPr>
        <w:pStyle w:val="Normal"/>
        <w:rPr/>
      </w:pPr>
      <w:r>
        <w:rPr/>
        <w:t>[[@Bible:Jer 34:4 ]][[34:4 &gt;&gt; Jer 34:4]] {{field-on:Bible}} Слушай обаче словото Господне, Седекийо царю Юдин: така говори Господ за тебе: Няма да умреш от нож: {{field-off:Bible}}</w:t>
      </w:r>
    </w:p>
    <w:p>
      <w:pPr>
        <w:pStyle w:val="Normal"/>
        <w:rPr/>
      </w:pPr>
      <w:r>
        <w:rPr/>
        <w:t>[[@Bible:Jer 34:5 ]][[34:5 &gt;&gt; Jer 34:5]] {{field-on:Bible}} мирно ще умреш; и според горенията които правеха за отците ти, предишните царе които бяха преди тебе, така ще ти направят горения; и ще те оплачат и рекат: Уви! господарю! защото аз говорих това слово, казва Господ. {{field-off:Bible}}</w:t>
      </w:r>
    </w:p>
    <w:p>
      <w:pPr>
        <w:pStyle w:val="Normal"/>
        <w:rPr/>
      </w:pPr>
      <w:r>
        <w:rPr/>
        <w:t>[[@Bible:Jer 34:6 ]][[34:6 &gt;&gt; Jer 34:6]] {{field-on:Bible}} И говори пророк Иеремия на Седекия Юдиния цар всички тези слова в Ерусалим. {{field-off:Bible}}</w:t>
      </w:r>
    </w:p>
    <w:p>
      <w:pPr>
        <w:pStyle w:val="Normal"/>
        <w:rPr/>
      </w:pPr>
      <w:r>
        <w:rPr/>
        <w:t>[[@Bible:Jer 34:7 ]][[34:7 &gt;&gt; Jer 34:7]] {{field-on:Bible}} А воинството на Вавилонския цар ратуваше против Ерусалим, и против всичките останали Юдини градове, против Лахис, и Азика; защото от Юдините градове те бяха останали, градове утвърдени. {{field-off:Bible}}</w:t>
      </w:r>
    </w:p>
    <w:p>
      <w:pPr>
        <w:pStyle w:val="Normal"/>
        <w:rPr/>
      </w:pPr>
      <w:r>
        <w:rPr/>
        <w:t>[[@Bible:Jer 34:8 ]][[34:8 &gt;&gt; Jer 34:8]] {{field-on:Bible}} Словото което биде към Иеремия от Господа като направи цар Седекия завет с всичките люде които бяха в Ерусалим за да си прогласят свобода, {{field-off:Bible}}</w:t>
      </w:r>
    </w:p>
    <w:p>
      <w:pPr>
        <w:pStyle w:val="Normal"/>
        <w:rPr/>
      </w:pPr>
      <w:r>
        <w:rPr/>
        <w:t>[[@Bible:Jer 34:9 ]][[34:9 &gt;&gt; Jer 34:9]] {{field-on:Bible}} щото да пусне всеки раба си и всеки рабинята си, Евреин или Еврейкя, свободни, за да не държи никой брата си Юдеин раб; {{field-off:Bible}}</w:t>
      </w:r>
    </w:p>
    <w:p>
      <w:pPr>
        <w:pStyle w:val="Normal"/>
        <w:rPr/>
      </w:pPr>
      <w:r>
        <w:rPr/>
        <w:t>[[@Bible:Jer 34:10 ]][[34:10 &gt;&gt; Jer 34:10]] {{field-on:Bible}} и послушаха всичките князове и всичките люде които влязоха в завета да пусне всеки раба си и всеки рабинята си свободни, щото да нямат вече тях за раби: послушаха, и пуснаха ги; {{field-off:Bible}}</w:t>
      </w:r>
    </w:p>
    <w:p>
      <w:pPr>
        <w:pStyle w:val="Normal"/>
        <w:rPr/>
      </w:pPr>
      <w:r>
        <w:rPr/>
        <w:t>[[@Bible:Jer 34:11 ]][[34:11 &gt;&gt; Jer 34:11]] {{field-on:Bible}} но след това пометнаха се и направиха да се върнат рабите и рабините които пуснаха свободни, и подчиниха ги да са раби и рабини, - {{field-off:Bible}}</w:t>
      </w:r>
    </w:p>
    <w:p>
      <w:pPr>
        <w:pStyle w:val="Normal"/>
        <w:rPr/>
      </w:pPr>
      <w:r>
        <w:rPr/>
        <w:t>[[@Bible:Jer 34:12 ]][[34:12 &gt;&gt; Jer 34:12]] {{field-on:Bible}} и биде слово Господне към Иеремия от Господа и рече: {{field-off:Bible}}</w:t>
      </w:r>
    </w:p>
    <w:p>
      <w:pPr>
        <w:pStyle w:val="Normal"/>
        <w:rPr/>
      </w:pPr>
      <w:r>
        <w:rPr/>
        <w:t>[[@Bible:Jer 34:13 ]][[34:13 &gt;&gt; Jer 34:13]] {{field-on:Bible}} Така говори Господ Бог Израилев: Аз направих завет с отците ви в който ден ги изведох из Египетската земя, из дома на робството, и рекох: {{field-off:Bible}}</w:t>
      </w:r>
    </w:p>
    <w:p>
      <w:pPr>
        <w:pStyle w:val="Normal"/>
        <w:rPr/>
      </w:pPr>
      <w:r>
        <w:rPr/>
        <w:t>[[@Bible:Jer 34:14 ]][[34:14 &gt;&gt; Jer 34:14]] {{field-on:Bible}} В свършъка на седем години пуснете всеки брата си Евреина който ти се е продал и слугувал ти е шест години, - тогаз ще го пуснеш свободен от тебе; но отците ви не ме послушаха нито приклониха ухото си. {{field-off:Bible}}</w:t>
      </w:r>
    </w:p>
    <w:p>
      <w:pPr>
        <w:pStyle w:val="Normal"/>
        <w:rPr/>
      </w:pPr>
      <w:r>
        <w:rPr/>
        <w:t>[[@Bible:Jer 34:15 ]][[34:15 &gt;&gt; Jer 34:15]] {{field-on:Bible}} И вие сега бяхте се обърнали и направили правото пред мене като прогласихте всеки освобождение на ближния си, и направили бяхте завет пред мене в дома върху който се призовава името ми; {{field-off:Bible}}</w:t>
      </w:r>
    </w:p>
    <w:p>
      <w:pPr>
        <w:pStyle w:val="Normal"/>
        <w:rPr/>
      </w:pPr>
      <w:r>
        <w:rPr/>
        <w:t>[[@Bible:Jer 34:16 ]][[34:16 &gt;&gt; Jer 34:16]] {{field-on:Bible}} но пометнахте се, и осквернихте името ми, и направихте всеки раба си и всеки рабинята си които бяхте пуснали свободни по волята им да се върнат, и подчинихте ги да ви са раби и рабини. {{field-off:Bible}}</w:t>
      </w:r>
    </w:p>
    <w:p>
      <w:pPr>
        <w:pStyle w:val="Normal"/>
        <w:rPr/>
      </w:pPr>
      <w:r>
        <w:rPr/>
        <w:t>[[@Bible:Jer 34:17 ]][[34:17 &gt;&gt; Jer 34:17]] {{field-on:Bible}} За то така говори Господ: Вие не ме послушахте да прогласите свобода всеки на брата си и всеки на ближния си: ето, говори Господ, аз прогласявам против вас свобода на ножа, на мора, и на глада; и ще ви предам в тласкане по всичките царства на земята. {{field-off:Bible}}</w:t>
      </w:r>
    </w:p>
    <w:p>
      <w:pPr>
        <w:pStyle w:val="Normal"/>
        <w:rPr/>
      </w:pPr>
      <w:r>
        <w:rPr/>
        <w:t>[[@Bible:Jer 34:18 ]][[34:18 &gt;&gt; Jer 34:18]] {{field-on:Bible}} И ще предам человеците които са престъпили завета ми, които не извършиха словата на завета що направиха пред мене когато разсякоха телето надве и минаха между частите му, {{field-off:Bible}}</w:t>
      </w:r>
    </w:p>
    <w:p>
      <w:pPr>
        <w:pStyle w:val="Normal"/>
        <w:rPr/>
      </w:pPr>
      <w:r>
        <w:rPr/>
        <w:t>[[@Bible:Jer 34:19 ]][[34:19 &gt;&gt; Jer 34:19]] {{field-on:Bible}} Юдините князове и Ерусалимските князове, скопците и свещениците, и всичките люде на таз земя които минаха между разделените части на телето; {{field-off:Bible}}</w:t>
      </w:r>
    </w:p>
    <w:p>
      <w:pPr>
        <w:pStyle w:val="Normal"/>
        <w:rPr/>
      </w:pPr>
      <w:r>
        <w:rPr/>
        <w:t>[[@Bible:Jer 34:20 ]][[34:20 &gt;&gt; Jer 34:20]] {{field-on:Bible}} и ще ги предам в ръката на неприятелите им, и в ръката на онези които искат душата им; а труповете им ще бъдат за храна на небесните птици и на земните зверове. {{field-off:Bible}}</w:t>
      </w:r>
    </w:p>
    <w:p>
      <w:pPr>
        <w:pStyle w:val="Normal"/>
        <w:rPr/>
      </w:pPr>
      <w:r>
        <w:rPr/>
        <w:t>[[@Bible:Jer 34:21 ]][[34:21 &gt;&gt; Jer 34:21]] {{field-on:Bible}} И Седекия Юдиния цар и князовете му ще предам в ръката на неприятелите им, и в ръката на онези които искат душата им, и в ръката на воинството на Вавилонския цар които се оттеглиха от вас. {{field-off:Bible}}</w:t>
      </w:r>
    </w:p>
    <w:p>
      <w:pPr>
        <w:pStyle w:val="Normal"/>
        <w:rPr/>
      </w:pPr>
      <w:r>
        <w:rPr/>
        <w:t>[[@Bible:Jer 34:22 ]][[34:22 &gt;&gt; Jer 34:22]] {{field-on:Bible}} Ето, ще заповядам, говори Господ, и ще ги върна в този град, и ще ратуват против него, и ще го обладаят, и ще го изгорят с огън; и ще направя Юдините градове запустение, да няма кой да живее в тях. {{field-off:Bible}}</w:t>
      </w:r>
    </w:p>
    <w:p>
      <w:pPr>
        <w:pStyle w:val="Heading2"/>
        <w:rPr/>
      </w:pPr>
      <w:r>
        <w:rPr/>
        <w:t>Глава 35</w:t>
      </w:r>
    </w:p>
    <w:p>
      <w:pPr>
        <w:pStyle w:val="Normal"/>
        <w:rPr/>
      </w:pPr>
      <w:r>
        <w:rPr/>
        <w:t>[[@Bible:Jer 35:1 ]][[35:1 &gt;&gt; Jer 35:1]] {{field-on:Bible}} Словото което биде към Иеремия от Господа в дните на Иоакима Иосииния син, Юдиния цар, и рече: {{field-off:Bible}}</w:t>
      </w:r>
    </w:p>
    <w:p>
      <w:pPr>
        <w:pStyle w:val="Normal"/>
        <w:rPr/>
      </w:pPr>
      <w:r>
        <w:rPr/>
        <w:t>[[@Bible:Jer 35:2 ]][[35:2 &gt;&gt; Jer 35:2]] {{field-on:Bible}} Иди в дома на Рихавовците та им говори, и доведи ги в дома Господен, в една от стаите, и напой ги с вино. {{field-off:Bible}}</w:t>
      </w:r>
    </w:p>
    <w:p>
      <w:pPr>
        <w:pStyle w:val="Normal"/>
        <w:rPr/>
      </w:pPr>
      <w:r>
        <w:rPr/>
        <w:t>[[@Bible:Jer 35:3 ]][[35:3 &gt;&gt; Jer 35:3]] {{field-on:Bible}} Тогаз взех Яазания син на Иеремия, сина Хавасиниева, и братята му, и всичките му синове, и всичкия дом на Рихавовците, {{field-off:Bible}}</w:t>
      </w:r>
    </w:p>
    <w:p>
      <w:pPr>
        <w:pStyle w:val="Normal"/>
        <w:rPr/>
      </w:pPr>
      <w:r>
        <w:rPr/>
        <w:t>[[@Bible:Jer 35:4 ]][[35:4 &gt;&gt; Jer 35:4]] {{field-on:Bible}} та ги доведох в дома Господен, в стаята на синовете на Анана сина на Игдалия, Божия человек, която беше при стаята на князовете, над стаята на Маасия Селумовия син, стража на вратата; {{field-off:Bible}}</w:t>
      </w:r>
    </w:p>
    <w:p>
      <w:pPr>
        <w:pStyle w:val="Normal"/>
        <w:rPr/>
      </w:pPr>
      <w:r>
        <w:rPr/>
        <w:t>[[@Bible:Jer 35:5 ]][[35:5 &gt;&gt; Jer 35:5]] {{field-on:Bible}} и турих пред синовете на дома на Рихавовците съсъди пълни с вино, и чаши, и рекох им: Пийте вино. {{field-off:Bible}}</w:t>
      </w:r>
    </w:p>
    <w:p>
      <w:pPr>
        <w:pStyle w:val="Normal"/>
        <w:rPr/>
      </w:pPr>
      <w:r>
        <w:rPr/>
        <w:t>[[@Bible:Jer 35:6 ]][[35:6 &gt;&gt; Jer 35:6]] {{field-on:Bible}} А те рекоха: Не щем да пием вино; защото Ионадав Рихавовият син, отец ни, заповяда ни и рече: Да не пиете вино, вие и синовете ви, до века; {{field-off:Bible}}</w:t>
      </w:r>
    </w:p>
    <w:p>
      <w:pPr>
        <w:pStyle w:val="Normal"/>
        <w:rPr/>
      </w:pPr>
      <w:r>
        <w:rPr/>
        <w:t>[[@Bible:Jer 35:7 ]][[35:7 &gt;&gt; Jer 35:7]] {{field-on:Bible}} нито къща да съградите, нито семе да насеете, нито лозя да насадите, нито да имате; но в шатри да обитавате през всичките си дни, за да живеете много дни в земята в която сте пришелци. {{field-off:Bible}}</w:t>
      </w:r>
    </w:p>
    <w:p>
      <w:pPr>
        <w:pStyle w:val="Normal"/>
        <w:rPr/>
      </w:pPr>
      <w:r>
        <w:rPr/>
        <w:t>[[@Bible:Jer 35:8 ]][[35:8 &gt;&gt; Jer 35:8]] {{field-on:Bible}} И послушахме гласа на Ионадава Рихавовия син, нашия отец, във всичко що ни заповеда, да не пием вино през всичките си дни, ние, жените ни, синовете ни, и дъщерите ни, {{field-off:Bible}}</w:t>
      </w:r>
    </w:p>
    <w:p>
      <w:pPr>
        <w:pStyle w:val="Normal"/>
        <w:rPr/>
      </w:pPr>
      <w:r>
        <w:rPr/>
        <w:t>[[@Bible:Jer 35:9 ]][[35:9 &gt;&gt; Jer 35:9]] {{field-on:Bible}} нито да съградим къщи за да обитаваме; и нямахме лозе, или нива, или семе, {{field-off:Bible}}</w:t>
      </w:r>
    </w:p>
    <w:p>
      <w:pPr>
        <w:pStyle w:val="Normal"/>
        <w:rPr/>
      </w:pPr>
      <w:r>
        <w:rPr/>
        <w:t>[[@Bible:Jer 35:10 ]][[35:10 &gt;&gt; Jer 35:10]] {{field-on:Bible}} но живяхме в шатри; и послушахме и сторихме по всичко що ни заповяда Ионадав наший отец. {{field-off:Bible}}</w:t>
      </w:r>
    </w:p>
    <w:p>
      <w:pPr>
        <w:pStyle w:val="Normal"/>
        <w:rPr/>
      </w:pPr>
      <w:r>
        <w:rPr/>
        <w:t>[[@Bible:Jer 35:11 ]][[35:11 &gt;&gt; Jer 35:11]] {{field-on:Bible}} Но когато Навуходоносор Вавилонский цар възлезе на туй място, рекохме: Елате да влезем в Ерусалим поради Халдейското воинство и поради Сирийското воинство; за то живеем в Ерусалим. {{field-off:Bible}}</w:t>
      </w:r>
    </w:p>
    <w:p>
      <w:pPr>
        <w:pStyle w:val="Normal"/>
        <w:rPr/>
      </w:pPr>
      <w:r>
        <w:rPr/>
        <w:t>[[@Bible:Jer 35:12 ]][[35:12 &gt;&gt; Jer 35:12]] {{field-on:Bible}} И биде слово Господне към Иеремия и рече: {{field-off:Bible}}</w:t>
      </w:r>
    </w:p>
    <w:p>
      <w:pPr>
        <w:pStyle w:val="Normal"/>
        <w:rPr/>
      </w:pPr>
      <w:r>
        <w:rPr/>
        <w:t>[[@Bible:Jer 35:13 ]][[35:13 &gt;&gt; Jer 35:13]] {{field-on:Bible}} Така говори Господ Саваот, Бог Израилев: Иди та речи на Юдините человеци и на Ерусалимските жители: Не ще ли вземете поучение да слушате словата ми? говори Господ. {{field-off:Bible}}</w:t>
      </w:r>
    </w:p>
    <w:p>
      <w:pPr>
        <w:pStyle w:val="Normal"/>
        <w:rPr/>
      </w:pPr>
      <w:r>
        <w:rPr/>
        <w:t>[[@Bible:Jer 35:14 ]][[35:14 &gt;&gt; Jer 35:14]] {{field-on:Bible}} Думите на Ионадава Рихавовия син, който заповеда на синовете си да не пият вино, извършиха се; и до този ден не пият, защото слушат заповедта на отца си; а аз ви говорих, като ставах рано и говорех, но не ме послушахте. {{field-off:Bible}}</w:t>
      </w:r>
    </w:p>
    <w:p>
      <w:pPr>
        <w:pStyle w:val="Normal"/>
        <w:rPr/>
      </w:pPr>
      <w:r>
        <w:rPr/>
        <w:t>[[@Bible:Jer 35:15 ]][[35:15 &gt;&gt; Jer 35:15]] {{field-on:Bible}} И проводих при вас всичките си раби пророците, като ставах рано и проваждах, и казвах: Върнете се всеки от лукавия си път, и поправете деянията си, и не ходете вслед други богове за да им служите, и ще се населите в земята която дадох на вас и на отците ви; но не приклонихте ухото си, и не ме послушахте. {{field-off:Bible}}</w:t>
      </w:r>
    </w:p>
    <w:p>
      <w:pPr>
        <w:pStyle w:val="Normal"/>
        <w:rPr/>
      </w:pPr>
      <w:r>
        <w:rPr/>
        <w:t>[[@Bible:Jer 35:16 ]][[35:16 &gt;&gt; Jer 35:16]] {{field-on:Bible}} Понеже синовете на Ионадава сина Рихавов извършиха заповедта на отца си която им заповяда, а тези люде не послушаха мене, {{field-off:Bible}}</w:t>
      </w:r>
    </w:p>
    <w:p>
      <w:pPr>
        <w:pStyle w:val="Normal"/>
        <w:rPr/>
      </w:pPr>
      <w:r>
        <w:rPr/>
        <w:t>[[@Bible:Jer 35:17 ]][[35:17 &gt;&gt; Jer 35:17]] {{field-on:Bible}} за то така говори Господ, Бог на Силите, Бог Израилев: Ето, ще докарам върх Юда и върх всичките Ерусалимски жители всичкото зло което говорих против тях; защото говорих на тях, и не чуха, и виках към тях, и не отговориха. {{field-off:Bible}}</w:t>
      </w:r>
    </w:p>
    <w:p>
      <w:pPr>
        <w:pStyle w:val="Normal"/>
        <w:rPr/>
      </w:pPr>
      <w:r>
        <w:rPr/>
        <w:t>[[@Bible:Jer 35:18 ]][[35:18 &gt;&gt; Jer 35:18]] {{field-on:Bible}} И рече Иеремия на дома на Рихавовците: Така говори Господ на Силите, Бог Израилев: Понеже послушахте заповедта на Ионадава отца си, и упазихте всичките му заповеди, и направихте по всичко що ви заповяда, {{field-off:Bible}}</w:t>
      </w:r>
    </w:p>
    <w:p>
      <w:pPr>
        <w:pStyle w:val="Normal"/>
        <w:rPr/>
      </w:pPr>
      <w:r>
        <w:rPr/>
        <w:t>[[@Bible:Jer 35:19 ]][[35:19 &gt;&gt; Jer 35:19]] {{field-on:Bible}} за то така говори Господ на Силите, Бог Израилев: От Ионадава Рихавовия син не ще оскудее человек който да предстои пред мене във всичките дни. {{field-off:Bible}}</w:t>
      </w:r>
    </w:p>
    <w:p>
      <w:pPr>
        <w:pStyle w:val="Heading2"/>
        <w:rPr/>
      </w:pPr>
      <w:r>
        <w:rPr/>
        <w:t>Глава 36</w:t>
      </w:r>
    </w:p>
    <w:p>
      <w:pPr>
        <w:pStyle w:val="Normal"/>
        <w:rPr/>
      </w:pPr>
      <w:r>
        <w:rPr/>
        <w:t>[[@Bible:Jer 36:1 ]][[36:1 &gt;&gt; Jer 36:1]] {{field-on:Bible}} И в четвъртото лето на Иоакима Иосииния син, Юдиния цар, биде това слово към Иеремия от Господа и рече: - {{field-off:Bible}}</w:t>
      </w:r>
    </w:p>
    <w:p>
      <w:pPr>
        <w:pStyle w:val="Normal"/>
        <w:rPr/>
      </w:pPr>
      <w:r>
        <w:rPr/>
        <w:t>[[@Bible:Jer 36:2 ]][[36:2 &gt;&gt; Jer 36:2]] {{field-on:Bible}} Вземи си един свитък книга та пиши в него всичките думи които ти говорих против Израиля, и против Юда, и против всичките народи от който ден ти говорих, от дните на Иосия дори до този ден; {{field-off:Bible}}</w:t>
      </w:r>
    </w:p>
    <w:p>
      <w:pPr>
        <w:pStyle w:val="Normal"/>
        <w:rPr/>
      </w:pPr>
      <w:r>
        <w:rPr/>
        <w:t>[[@Bible:Jer 36:3 ]][[36:3 &gt;&gt; Jer 36:3]] {{field-on:Bible}} негли чуе Юдинът дом всичкото зло което аз мисля да направя на тях, щото да се върнат всеки от лукавия си път, и да простя беззаконието им и греха им. {{field-off:Bible}}</w:t>
      </w:r>
    </w:p>
    <w:p>
      <w:pPr>
        <w:pStyle w:val="Normal"/>
        <w:rPr/>
      </w:pPr>
      <w:r>
        <w:rPr/>
        <w:t>[[@Bible:Jer 36:4 ]][[36:4 &gt;&gt; Jer 36:4]] {{field-on:Bible}} И повика Иеремия Варуха Нириевия син; и Варух писа от устата на Иеремия всичките слова Господни които говори нему в свитък на книга. {{field-off:Bible}}</w:t>
      </w:r>
    </w:p>
    <w:p>
      <w:pPr>
        <w:pStyle w:val="Normal"/>
        <w:rPr/>
      </w:pPr>
      <w:r>
        <w:rPr/>
        <w:t>[[@Bible:Jer 36:5 ]][[36:5 &gt;&gt; Jer 36:5]] {{field-on:Bible}} И заповяда Иеремия на Варуха и рече: Аз съм затворен: не мога да вляза в дома Господен; {{field-off:Bible}}</w:t>
      </w:r>
    </w:p>
    <w:p>
      <w:pPr>
        <w:pStyle w:val="Normal"/>
        <w:rPr/>
      </w:pPr>
      <w:r>
        <w:rPr/>
        <w:t>[[@Bible:Jer 36:6 ]][[36:6 &gt;&gt; Jer 36:6]] {{field-on:Bible}} за то влез ти та прочети в свитъка който написа ти от устата ми словата Господни в ушите на людете, в дома Господен, в ден на пост; и ще ги прочетеш още в ушите на всичкия Юда които дохождат от градовете си; {{field-off:Bible}}</w:t>
      </w:r>
    </w:p>
    <w:p>
      <w:pPr>
        <w:pStyle w:val="Normal"/>
        <w:rPr/>
      </w:pPr>
      <w:r>
        <w:rPr/>
        <w:t>[[@Bible:Jer 36:7 ]][[36:7 &gt;&gt; Jer 36:7]] {{field-on:Bible}} негли молбата им стигне пред Господа, и се върнат всеки от лукавия си път; защото голяма е яростта и гневът които изрече Господ против тези люде. {{field-off:Bible}}</w:t>
      </w:r>
    </w:p>
    <w:p>
      <w:pPr>
        <w:pStyle w:val="Normal"/>
        <w:rPr/>
      </w:pPr>
      <w:r>
        <w:rPr/>
        <w:t>[[@Bible:Jer 36:8 ]][[36:8 &gt;&gt; Jer 36:8]] {{field-on:Bible}} И направи Варух Нириевий син по всичко що му заповяда пророк Иеремия, и прочете в книгата словата Господни в дома Господен. {{field-off:Bible}}</w:t>
      </w:r>
    </w:p>
    <w:p>
      <w:pPr>
        <w:pStyle w:val="Normal"/>
        <w:rPr/>
      </w:pPr>
      <w:r>
        <w:rPr/>
        <w:t>[[@Bible:Jer 36:9 ]][[36:9 &gt;&gt; Jer 36:9]] {{field-on:Bible}} И в петото лето на Иоакима Иосииния син, Юдиния цар, в деветия месец, прогласиха пост пред Господа всичките люде в Ерусалим и всичките люде които дохождаха от Юдините градове в Ерусалим. {{field-off:Bible}}</w:t>
      </w:r>
    </w:p>
    <w:p>
      <w:pPr>
        <w:pStyle w:val="Normal"/>
        <w:rPr/>
      </w:pPr>
      <w:r>
        <w:rPr/>
        <w:t>[[@Bible:Jer 36:10 ]][[36:10 &gt;&gt; Jer 36:10]] {{field-on:Bible}} И прочете Варух в книгата Иеремиевите думи в дома Господен, в стаята на Гемария Сафановия син, писеца, в горния двор, във входа на новите врата на дома Господен, в ушите на всичките люде. {{field-off:Bible}}</w:t>
      </w:r>
    </w:p>
    <w:p>
      <w:pPr>
        <w:pStyle w:val="Normal"/>
        <w:rPr/>
      </w:pPr>
      <w:r>
        <w:rPr/>
        <w:t>[[@Bible:Jer 36:11 ]][[36:11 &gt;&gt; Jer 36:11]] {{field-on:Bible}} И чу Михей синът на Гемария, сина Сафанова, от книгата всичките слова Господни; {{field-off:Bible}}</w:t>
      </w:r>
    </w:p>
    <w:p>
      <w:pPr>
        <w:pStyle w:val="Normal"/>
        <w:rPr/>
      </w:pPr>
      <w:r>
        <w:rPr/>
        <w:t>[[@Bible:Jer 36:12 ]][[36:12 &gt;&gt; Jer 36:12]] {{field-on:Bible}} и слезе към дома на царя, в стаята на писеца, и, ето, всичките князове седяха там, - Елисама писецът, и Делаия Семаиевът син, и Елнатан Аховоровът син, и Гемария Сафановът син, и Седекия Ананиевът син, и всичките князове. {{field-off:Bible}}</w:t>
      </w:r>
    </w:p>
    <w:p>
      <w:pPr>
        <w:pStyle w:val="Normal"/>
        <w:rPr/>
      </w:pPr>
      <w:r>
        <w:rPr/>
        <w:t>[[@Bible:Jer 36:13 ]][[36:13 &gt;&gt; Jer 36:13]] {{field-on:Bible}} И възвести им Михей всичките думи които бе чул когато Варух прочиташе книгата в ушите на людете. {{field-off:Bible}}</w:t>
      </w:r>
    </w:p>
    <w:p>
      <w:pPr>
        <w:pStyle w:val="Normal"/>
        <w:rPr/>
      </w:pPr>
      <w:r>
        <w:rPr/>
        <w:t>[[@Bible:Jer 36:14 ]][[36:14 &gt;&gt; Jer 36:14]] {{field-on:Bible}} И проводиха всичките князове Юдия сина на Натания, син на Селемия Хусииния син, при Варуха, и казаха: Свитъка който си прочел ти в ушите на людете, вземи го в ръката си и ела. И взе Варух Нириевът син свитъка в ръката си та дойде при тях. {{field-off:Bible}}</w:t>
      </w:r>
    </w:p>
    <w:p>
      <w:pPr>
        <w:pStyle w:val="Normal"/>
        <w:rPr/>
      </w:pPr>
      <w:r>
        <w:rPr/>
        <w:t>[[@Bible:Jer 36:15 ]][[36:15 &gt;&gt; Jer 36:15]] {{field-on:Bible}} И рекоха му: Я седни та го прочети в ушите ни; и прочете го Варух в ушите им. {{field-off:Bible}}</w:t>
      </w:r>
    </w:p>
    <w:p>
      <w:pPr>
        <w:pStyle w:val="Normal"/>
        <w:rPr/>
      </w:pPr>
      <w:r>
        <w:rPr/>
        <w:t>[[@Bible:Jer 36:16 ]][[36:16 &gt;&gt; Jer 36:16]] {{field-on:Bible}} И като чуха всички тези спогледнаха се с ужас, и рекоха на Варуха: Непременно ще възвестим на царя всички тези думи. {{field-off:Bible}}</w:t>
      </w:r>
    </w:p>
    <w:p>
      <w:pPr>
        <w:pStyle w:val="Normal"/>
        <w:rPr/>
      </w:pPr>
      <w:r>
        <w:rPr/>
        <w:t>[[@Bible:Jer 36:17 ]][[36:17 &gt;&gt; Jer 36:17]] {{field-on:Bible}} И попитаха Варуха и рекоха: Кажи ни сега, Как писа ти всички тези думи от устата му? {{field-off:Bible}}</w:t>
      </w:r>
    </w:p>
    <w:p>
      <w:pPr>
        <w:pStyle w:val="Normal"/>
        <w:rPr/>
      </w:pPr>
      <w:r>
        <w:rPr/>
        <w:t>[[@Bible:Jer 36:18 ]][[36:18 &gt;&gt; Jer 36:18]] {{field-on:Bible}} И рече им Варух: От устата си ми каза всички тези думи, и аз писах с мастило в книгата. {{field-off:Bible}}</w:t>
      </w:r>
    </w:p>
    <w:p>
      <w:pPr>
        <w:pStyle w:val="Normal"/>
        <w:rPr/>
      </w:pPr>
      <w:r>
        <w:rPr/>
        <w:t>[[@Bible:Jer 36:19 ]][[36:19 &gt;&gt; Jer 36:19]] {{field-on:Bible}} И рекоха князовете Варуху: Иди, скрий се, ти и Иеремия: Никой да не знае де сте. {{field-off:Bible}}</w:t>
      </w:r>
    </w:p>
    <w:p>
      <w:pPr>
        <w:pStyle w:val="Normal"/>
        <w:rPr/>
      </w:pPr>
      <w:r>
        <w:rPr/>
        <w:t>[[@Bible:Jer 36:20 ]][[36:20 &gt;&gt; Jer 36:20]] {{field-on:Bible}} И влязоха при царя в двора, (оставиха обаче свитъка в стаята на Елисама писеца,) и възвестиха в ушите на царя всички тези думи. {{field-off:Bible}}</w:t>
      </w:r>
    </w:p>
    <w:p>
      <w:pPr>
        <w:pStyle w:val="Normal"/>
        <w:rPr/>
      </w:pPr>
      <w:r>
        <w:rPr/>
        <w:t>[[@Bible:Jer 36:21 ]][[36:21 &gt;&gt; Jer 36:21]] {{field-on:Bible}} И проводи царят Юдия да вземе свитъка; и взе го от стаята на Елисама писеца. И прочете го Юдий в ушите на царя и в ушите на всичките князове които стоеха около царя. {{field-off:Bible}}</w:t>
      </w:r>
    </w:p>
    <w:p>
      <w:pPr>
        <w:pStyle w:val="Normal"/>
        <w:rPr/>
      </w:pPr>
      <w:r>
        <w:rPr/>
        <w:t>[[@Bible:Jer 36:22 ]][[36:22 &gt;&gt; Jer 36:22]] {{field-on:Bible}} А царят седеше в зимния дом, в деветия месец; и пред него имаше жаровня с огън. {{field-off:Bible}}</w:t>
      </w:r>
    </w:p>
    <w:p>
      <w:pPr>
        <w:pStyle w:val="Normal"/>
        <w:rPr/>
      </w:pPr>
      <w:r>
        <w:rPr/>
        <w:t>[[@Bible:Jer 36:23 ]][[36:23 &gt;&gt; Jer 36:23]] {{field-on:Bible}} И като прочетеше Юдия три и четири страници, режеше го с ножчето на писец и хвърляше в огъня в жаровнята, доде се свърши всичкият свитък в огъня на жаровнята. {{field-off:Bible}}</w:t>
      </w:r>
    </w:p>
    <w:p>
      <w:pPr>
        <w:pStyle w:val="Normal"/>
        <w:rPr/>
      </w:pPr>
      <w:r>
        <w:rPr/>
        <w:t>[[@Bible:Jer 36:24 ]][[36:24 &gt;&gt; Jer 36:24]] {{field-on:Bible}} И не се разтрепераха, нито раздраха дрехите си, царят и всичките му раби които чуха всички тези думи. {{field-off:Bible}}</w:t>
      </w:r>
    </w:p>
    <w:p>
      <w:pPr>
        <w:pStyle w:val="Normal"/>
        <w:rPr/>
      </w:pPr>
      <w:r>
        <w:rPr/>
        <w:t>[[@Bible:Jer 36:25 ]][[36:25 &gt;&gt; Jer 36:25]] {{field-on:Bible}} Още и когато Елнатан, и Делаия, и Гемария ходатайствуваха пред царя да не изгаря свитъка, не ги послуша. {{field-off:Bible}}</w:t>
      </w:r>
    </w:p>
    <w:p>
      <w:pPr>
        <w:pStyle w:val="Normal"/>
        <w:rPr/>
      </w:pPr>
      <w:r>
        <w:rPr/>
        <w:t>[[@Bible:Jer 36:26 ]][[36:26 &gt;&gt; Jer 36:26]] {{field-on:Bible}} И заповяда царят на Иерамеила царевия син, и на Сераия Азрииловия син, и на Селемия Авдииловия син да хванат Варуха писеца и пророка Иеремия, но Господ ги скри. {{field-off:Bible}}</w:t>
      </w:r>
    </w:p>
    <w:p>
      <w:pPr>
        <w:pStyle w:val="Normal"/>
        <w:rPr/>
      </w:pPr>
      <w:r>
        <w:rPr/>
        <w:t>[[@Bible:Jer 36:27 ]][[36:27 &gt;&gt; Jer 36:27]] {{field-on:Bible}} И биде слово Господне към Иеремия след като изгори царят свитъка и словата които писа Варух от Иеремиевите уста, и рече: {{field-off:Bible}}</w:t>
      </w:r>
    </w:p>
    <w:p>
      <w:pPr>
        <w:pStyle w:val="Normal"/>
        <w:rPr/>
      </w:pPr>
      <w:r>
        <w:rPr/>
        <w:t>[[@Bible:Jer 36:28 ]][[36:28 &gt;&gt; Jer 36:28]] {{field-on:Bible}} Вземи си пак друг свитък та напиши в него всичките първи слова които бяха в първия свитък който изгори Иоаким Юдинът цар; {{field-off:Bible}}</w:t>
      </w:r>
    </w:p>
    <w:p>
      <w:pPr>
        <w:pStyle w:val="Normal"/>
        <w:rPr/>
      </w:pPr>
      <w:r>
        <w:rPr/>
        <w:t>[[@Bible:Jer 36:29 ]][[36:29 &gt;&gt; Jer 36:29]] {{field-on:Bible}} и на Иоакима Юдиния цар ще кажеш: Така говори Господ: Ти си изгорил този свитък, и си казал: Защо си написал в него и си рекъл: Вавилонският цар ще дойде непременно, и ще разори тази земя, и ще направи да няма в нея человек и скот? {{field-off:Bible}}</w:t>
      </w:r>
    </w:p>
    <w:p>
      <w:pPr>
        <w:pStyle w:val="Normal"/>
        <w:rPr/>
      </w:pPr>
      <w:r>
        <w:rPr/>
        <w:t>[[@Bible:Jer 36:30 ]][[36:30 &gt;&gt; Jer 36:30]] {{field-on:Bible}} За то така говори Господ за Иоакима Юдиния цар: Не ще има от него кой да седи на престола Давидов. И трупът му ще се изхвърли, дене на пека, а ноще на леда. {{field-off:Bible}}</w:t>
      </w:r>
    </w:p>
    <w:p>
      <w:pPr>
        <w:pStyle w:val="Normal"/>
        <w:rPr/>
      </w:pPr>
      <w:r>
        <w:rPr/>
        <w:t>[[@Bible:Jer 36:31 ]][[36:31 &gt;&gt; Jer 36:31]] {{field-on:Bible}} И ще накажа него, и семето му, и рабите му заради беззаконието им; и ще докарам на тях, и на Ерусалимските жители, и на Юдините человеци всичкото зло за което говорих на тях, и не слушаха. {{field-off:Bible}}</w:t>
      </w:r>
    </w:p>
    <w:p>
      <w:pPr>
        <w:pStyle w:val="Normal"/>
        <w:rPr/>
      </w:pPr>
      <w:r>
        <w:rPr/>
        <w:t>[[@Bible:Jer 36:32 ]][[36:32 &gt;&gt; Jer 36:32]] {{field-on:Bible}} И взе Иеремия друг свитък и го даде на Варуха Нириевия син, писеца; и писа в него от устата на Иеремия всичките слова на книгата която изгори в огън Иоаким Юдинът цар; а при тях се притуриха и още много подобни слова. {{field-off:Bible}}</w:t>
      </w:r>
    </w:p>
    <w:p>
      <w:pPr>
        <w:pStyle w:val="Heading2"/>
        <w:rPr/>
      </w:pPr>
      <w:r>
        <w:rPr/>
        <w:t>Глава 37</w:t>
      </w:r>
    </w:p>
    <w:p>
      <w:pPr>
        <w:pStyle w:val="Normal"/>
        <w:rPr/>
      </w:pPr>
      <w:r>
        <w:rPr/>
        <w:t>[[@Bible:Jer 37:1 ]][[37:1 &gt;&gt; Jer 37:1]] {{field-on:Bible}} И царува цар Седекия Иосиинът син, вместо Иехония Иоакимовия син, когото Навуходоносор Вавилонский цар постави цар в Юдината земя. {{field-off:Bible}}</w:t>
      </w:r>
    </w:p>
    <w:p>
      <w:pPr>
        <w:pStyle w:val="Normal"/>
        <w:rPr/>
      </w:pPr>
      <w:r>
        <w:rPr/>
        <w:t>[[@Bible:Jer 37:2 ]][[37:2 &gt;&gt; Jer 37:2]] {{field-on:Bible}} И не послуша той, и рабите му, и людете на таз земя словата Господни които говори чрез пророк Иеремия. {{field-off:Bible}}</w:t>
      </w:r>
    </w:p>
    <w:p>
      <w:pPr>
        <w:pStyle w:val="Normal"/>
        <w:rPr/>
      </w:pPr>
      <w:r>
        <w:rPr/>
        <w:t>[[@Bible:Jer 37:3 ]][[37:3 &gt;&gt; Jer 37:3]] {{field-on:Bible}} И проводи цар Седекия Иеухала Селемиевия син и Софония Маасиевия син, свещеника, при пророк Иеремия и рече: Помоли се, моля, за нас на Господа Бога нашего. {{field-off:Bible}}</w:t>
      </w:r>
    </w:p>
    <w:p>
      <w:pPr>
        <w:pStyle w:val="Normal"/>
        <w:rPr/>
      </w:pPr>
      <w:r>
        <w:rPr/>
        <w:t>[[@Bible:Jer 37:4 ]][[37:4 &gt;&gt; Jer 37:4]] {{field-on:Bible}} А Иеремия още влизаше и излизаше между людете; и не бяха го турили в тъмница. {{field-off:Bible}}</w:t>
      </w:r>
    </w:p>
    <w:p>
      <w:pPr>
        <w:pStyle w:val="Normal"/>
        <w:rPr/>
      </w:pPr>
      <w:r>
        <w:rPr/>
        <w:t>[[@Bible:Jer 37:5 ]][[37:5 &gt;&gt; Jer 37:5]] {{field-on:Bible}} И излезе воинството на Фараона из Египет; и когато Халдейците които обсаждаха Ерусалим чуха слуха им, оттеглиха се от Ерусалим. {{field-off:Bible}}</w:t>
      </w:r>
    </w:p>
    <w:p>
      <w:pPr>
        <w:pStyle w:val="Normal"/>
        <w:rPr/>
      </w:pPr>
      <w:r>
        <w:rPr/>
        <w:t>[[@Bible:Jer 37:6 ]][[37:6 &gt;&gt; Jer 37:6]] {{field-on:Bible}} И биде слово Господне към пророк Иеремия и рече: {{field-off:Bible}}</w:t>
      </w:r>
    </w:p>
    <w:p>
      <w:pPr>
        <w:pStyle w:val="Normal"/>
        <w:rPr/>
      </w:pPr>
      <w:r>
        <w:rPr/>
        <w:t>[[@Bible:Jer 37:7 ]][[37:7 &gt;&gt; Jer 37:7]] {{field-on:Bible}} Така говори Господ Бог Израилев: Така ще кажете на Юдиния цар който ви проводи при мене за да ме попитате: Ето, воинството на Фараона което излезе на помощ вам ще се върне в земята си Египет, {{field-off:Bible}}</w:t>
      </w:r>
    </w:p>
    <w:p>
      <w:pPr>
        <w:pStyle w:val="Normal"/>
        <w:rPr/>
      </w:pPr>
      <w:r>
        <w:rPr/>
        <w:t>[[@Bible:Jer 37:8 ]][[37:8 &gt;&gt; Jer 37:8]] {{field-on:Bible}} и Халдейците ще се върнат, и ще ратуват против този град, и ще го обладаят, и ще го изгорят с огън. {{field-off:Bible}}</w:t>
      </w:r>
    </w:p>
    <w:p>
      <w:pPr>
        <w:pStyle w:val="Normal"/>
        <w:rPr/>
      </w:pPr>
      <w:r>
        <w:rPr/>
        <w:t>[[@Bible:Jer 37:9 ]][[37:9 &gt;&gt; Jer 37:9]] {{field-on:Bible}} Така говори Господ: Не се мамете да казвате: Халдейците непременно ще се оттеглят от нас; понеже няма да се оттеглят. {{field-off:Bible}}</w:t>
      </w:r>
    </w:p>
    <w:p>
      <w:pPr>
        <w:pStyle w:val="Normal"/>
        <w:rPr/>
      </w:pPr>
      <w:r>
        <w:rPr/>
        <w:t>[[@Bible:Jer 37:10 ]][[37:10 &gt;&gt; Jer 37:10]] {{field-on:Bible}} Защото и ако поразите всичкото воинство на Халдейците което ратува против вас, и останат от тях някои ранени, те ще станат всеки от шатъра си та ще изгорят този град с огън. {{field-off:Bible}}</w:t>
      </w:r>
    </w:p>
    <w:p>
      <w:pPr>
        <w:pStyle w:val="Normal"/>
        <w:rPr/>
      </w:pPr>
      <w:r>
        <w:rPr/>
        <w:t>[[@Bible:Jer 37:11 ]][[37:11 &gt;&gt; Jer 37:11]] {{field-on:Bible}} И когато войската на Халдейците отиде от Ерусалим поради страха на Фараоновата войска, {{field-off:Bible}}</w:t>
      </w:r>
    </w:p>
    <w:p>
      <w:pPr>
        <w:pStyle w:val="Normal"/>
        <w:rPr/>
      </w:pPr>
      <w:r>
        <w:rPr/>
        <w:t>[[@Bible:Jer 37:12 ]][[37:12 &gt;&gt; Jer 37:12]] {{field-on:Bible}} тогаз излезе Иеремия из Ерусалим да отиде във Вениаминовата земя, да вземе от там дела си между людете. {{field-off:Bible}}</w:t>
      </w:r>
    </w:p>
    <w:p>
      <w:pPr>
        <w:pStyle w:val="Normal"/>
        <w:rPr/>
      </w:pPr>
      <w:r>
        <w:rPr/>
        <w:t>[[@Bible:Jer 37:13 ]][[37:13 &gt;&gt; Jer 37:13]] {{field-on:Bible}} И когато той бе при Вениаминовата порта, там беше началникът на стражата, на когото името бе Ирия, син на Селемия Ананиевия син; и хвана пророка Иеремия и рече: Ти бягаш при Халдейците. {{field-off:Bible}}</w:t>
      </w:r>
    </w:p>
    <w:p>
      <w:pPr>
        <w:pStyle w:val="Normal"/>
        <w:rPr/>
      </w:pPr>
      <w:r>
        <w:rPr/>
        <w:t>[[@Bible:Jer 37:14 ]][[37:14 &gt;&gt; Jer 37:14]] {{field-on:Bible}} И рече Иеремия: Лъжа е: аз не бягам при Халдейците. Но го не послуша; и хвана Ирия Иеремия та го заведе при князовете. {{field-off:Bible}}</w:t>
      </w:r>
    </w:p>
    <w:p>
      <w:pPr>
        <w:pStyle w:val="Normal"/>
        <w:rPr/>
      </w:pPr>
      <w:r>
        <w:rPr/>
        <w:t>[[@Bible:Jer 37:15 ]][[37:15 &gt;&gt; Jer 37:15]] {{field-on:Bible}} И разгневиха се князовете на Иеремия, и го биха, и туриха го в дома на узниците, в дома на Ионатана писеца; защото него бяха направили тъмница. {{field-off:Bible}}</w:t>
      </w:r>
    </w:p>
    <w:p>
      <w:pPr>
        <w:pStyle w:val="Normal"/>
        <w:rPr/>
      </w:pPr>
      <w:r>
        <w:rPr/>
        <w:t>[[@Bible:Jer 37:16 ]][[37:16 &gt;&gt; Jer 37:16]] {{field-on:Bible}} И когато Иеремия влезе в подземната тъмница и в избите, и седе Иеремия там много дни, {{field-off:Bible}}</w:t>
      </w:r>
    </w:p>
    <w:p>
      <w:pPr>
        <w:pStyle w:val="Normal"/>
        <w:rPr/>
      </w:pPr>
      <w:r>
        <w:rPr/>
        <w:t>[[@Bible:Jer 37:17 ]][[37:17 &gt;&gt; Jer 37:17]] {{field-on:Bible}} тогаз проводи Седекия царят та го взе; и го попита царят скришно в дома си и рече: Има ли слово от Господа? А Иеремия рече: Има; и каза: В ръката на Вавилонския цар ще бъдеш предаден. {{field-off:Bible}}</w:t>
      </w:r>
    </w:p>
    <w:p>
      <w:pPr>
        <w:pStyle w:val="Normal"/>
        <w:rPr/>
      </w:pPr>
      <w:r>
        <w:rPr/>
        <w:t>[[@Bible:Jer 37:18 ]][[37:18 &gt;&gt; Jer 37:18]] {{field-on:Bible}} И рече Иеремия на цар Седекия: Що съм съгрешил на тебе, или на рабите ти, или на тези люде, та ме турихте в тъмницата? {{field-off:Bible}}</w:t>
      </w:r>
    </w:p>
    <w:p>
      <w:pPr>
        <w:pStyle w:val="Normal"/>
        <w:rPr/>
      </w:pPr>
      <w:r>
        <w:rPr/>
        <w:t>[[@Bible:Jer 37:19 ]][[37:19 &gt;&gt; Jer 37:19]] {{field-on:Bible}} И де са вашите пророци които ви прорекоха и казаха: Вавилонският цар няма да дойде върх вас и върх тази земя? {{field-off:Bible}}</w:t>
      </w:r>
    </w:p>
    <w:p>
      <w:pPr>
        <w:pStyle w:val="Normal"/>
        <w:rPr/>
      </w:pPr>
      <w:r>
        <w:rPr/>
        <w:t>[[@Bible:Jer 37:20 ]][[37:20 &gt;&gt; Jer 37:20]] {{field-on:Bible}} За то слушай сега, моля, господарю мой царю: да бъде приета, моля, молбата ми пред тебе; и не ме връщай в дома на Ионатана писеца за да не умра там. {{field-off:Bible}}</w:t>
      </w:r>
    </w:p>
    <w:p>
      <w:pPr>
        <w:pStyle w:val="Normal"/>
        <w:rPr/>
      </w:pPr>
      <w:r>
        <w:rPr/>
        <w:t>[[@Bible:Jer 37:21 ]][[37:21 &gt;&gt; Jer 37:21]] {{field-on:Bible}} Тогаз заповяда цар Седекия, и туриха Иеремия под стража в двора на тъмницата, и даваха му всеки ден по един хляб от улицата на хлебарите, доде се свърши всичкий хляб на града. И седеше Иеремия в двора на тъмницата. {{field-off:Bible}}</w:t>
      </w:r>
    </w:p>
    <w:p>
      <w:pPr>
        <w:pStyle w:val="Heading2"/>
        <w:rPr/>
      </w:pPr>
      <w:r>
        <w:rPr/>
        <w:t>Глава 38</w:t>
      </w:r>
    </w:p>
    <w:p>
      <w:pPr>
        <w:pStyle w:val="Normal"/>
        <w:rPr/>
      </w:pPr>
      <w:r>
        <w:rPr/>
        <w:t>[[@Bible:Jer 38:1 ]][[38:1 &gt;&gt; Jer 38:1]] {{field-on:Bible}} И чуха Сафатия Матановът син, и Годолия Пасхоровът син, и Юхал Селемиевът син, и Пасхор Мелхиевът син думите които Иеремия говори на всичките люде и рече: {{field-off:Bible}}</w:t>
      </w:r>
    </w:p>
    <w:p>
      <w:pPr>
        <w:pStyle w:val="Normal"/>
        <w:rPr/>
      </w:pPr>
      <w:r>
        <w:rPr/>
        <w:t>[[@Bible:Jer 38:2 ]][[38:2 &gt;&gt; Jer 38:2]] {{field-on:Bible}} Така говори Господ: Който седи в този град ще умре от нож, от глад, и от мор; но който излезе при Халдейците ще остане жив, и животът му ще бъде корист за него, и ще бъде жив. {{field-off:Bible}}</w:t>
      </w:r>
    </w:p>
    <w:p>
      <w:pPr>
        <w:pStyle w:val="Normal"/>
        <w:rPr/>
      </w:pPr>
      <w:r>
        <w:rPr/>
        <w:t>[[@Bible:Jer 38:3 ]][[38:3 &gt;&gt; Jer 38:3]] {{field-on:Bible}} Така говори Господ: Този град непременно ще се предаде в ръката на войската на Вавилонския цар, и ще го превземе. {{field-off:Bible}}</w:t>
      </w:r>
    </w:p>
    <w:p>
      <w:pPr>
        <w:pStyle w:val="Normal"/>
        <w:rPr/>
      </w:pPr>
      <w:r>
        <w:rPr/>
        <w:t>[[@Bible:Jer 38:4 ]][[38:4 &gt;&gt; Jer 38:4]] {{field-on:Bible}} И рекоха князовете на царя: Да се умъртви, молим, този человек; защото разслабя ръцете на ратниците мъже които са останали в този град, и ръцете на всичките люде, като им казва таквиз думи; защото този человек не иска доброто на тези люде, но злото. {{field-off:Bible}}</w:t>
      </w:r>
    </w:p>
    <w:p>
      <w:pPr>
        <w:pStyle w:val="Normal"/>
        <w:rPr/>
      </w:pPr>
      <w:r>
        <w:rPr/>
        <w:t>[[@Bible:Jer 38:5 ]][[38:5 &gt;&gt; Jer 38:5]] {{field-on:Bible}} И рече цар Седекия: Ето, в ръката ви е; защото царят не може нищо против вас. {{field-off:Bible}}</w:t>
      </w:r>
    </w:p>
    <w:p>
      <w:pPr>
        <w:pStyle w:val="Normal"/>
        <w:rPr/>
      </w:pPr>
      <w:r>
        <w:rPr/>
        <w:t>[[@Bible:Jer 38:6 ]][[38:6 &gt;&gt; Jer 38:6]] {{field-on:Bible}} Тогаз взеха Иеремия та го хвърлиха в ямата на Мелхия царевия син, която бе в двора на тъмницата; и снеха Иеремия с въжа; и в ямата нямаше вода, но тиня; и заглебна Иеремия в тинята. {{field-off:Bible}}</w:t>
      </w:r>
    </w:p>
    <w:p>
      <w:pPr>
        <w:pStyle w:val="Normal"/>
        <w:rPr/>
      </w:pPr>
      <w:r>
        <w:rPr/>
        <w:t>[[@Bible:Jer 38:7 ]][[38:7 &gt;&gt; Jer 38:7]] {{field-on:Bible}} И когато чу Авдемелех Етиопянинът, един от скопците който беше в дома царев, че туриха Иеремия в ямата, като седеше царят във Вениаминовата порта, {{field-off:Bible}}</w:t>
      </w:r>
    </w:p>
    <w:p>
      <w:pPr>
        <w:pStyle w:val="Normal"/>
        <w:rPr/>
      </w:pPr>
      <w:r>
        <w:rPr/>
        <w:t>[[@Bible:Jer 38:8 ]][[38:8 &gt;&gt; Jer 38:8]] {{field-on:Bible}} излезе Авдемелех из царския дом та говори на царя и рече: {{field-off:Bible}}</w:t>
      </w:r>
    </w:p>
    <w:p>
      <w:pPr>
        <w:pStyle w:val="Normal"/>
        <w:rPr/>
      </w:pPr>
      <w:r>
        <w:rPr/>
        <w:t>[[@Bible:Jer 38:9 ]][[38:9 &gt;&gt; Jer 38:9]] {{field-on:Bible}} Господарю мой царю, тези человеци сториха зло във всичко що направиха на пророк Иеремия, когото хвърлиха в ямата; и той ще умре от глад на местото дето е, защото няма вече хляб в града. {{field-off:Bible}}</w:t>
      </w:r>
    </w:p>
    <w:p>
      <w:pPr>
        <w:pStyle w:val="Normal"/>
        <w:rPr/>
      </w:pPr>
      <w:r>
        <w:rPr/>
        <w:t>[[@Bible:Jer 38:10 ]][[38:10 &gt;&gt; Jer 38:10]] {{field-on:Bible}} И заповяда царят на Авдемелеха Етиопянина и рече: Вземи от тук тридесет человеци с тебе та извади пророк Иеремия из ямата преди да умре. {{field-off:Bible}}</w:t>
      </w:r>
    </w:p>
    <w:p>
      <w:pPr>
        <w:pStyle w:val="Normal"/>
        <w:rPr/>
      </w:pPr>
      <w:r>
        <w:rPr/>
        <w:t>[[@Bible:Jer 38:11 ]][[38:11 &gt;&gt; Jer 38:11]] {{field-on:Bible}} И взе Авдемелех человеците със себе си, и влезе в царския дом под съкровищницата, и взе от там ветхи дрипи и ветхи парцали, и ги спусна с въжа в ямата при Иеремия. {{field-off:Bible}}</w:t>
      </w:r>
    </w:p>
    <w:p>
      <w:pPr>
        <w:pStyle w:val="Normal"/>
        <w:rPr/>
      </w:pPr>
      <w:r>
        <w:rPr/>
        <w:t>[[@Bible:Jer 38:12 ]][[38:12 &gt;&gt; Jer 38:12]] {{field-on:Bible}} И рече на Иеремия Авдемелех Етиопянинът: Тури сега ветхите дрипи и парцали под подмишците си, под въжата. И направи Иеремия така. {{field-off:Bible}}</w:t>
      </w:r>
    </w:p>
    <w:p>
      <w:pPr>
        <w:pStyle w:val="Normal"/>
        <w:rPr/>
      </w:pPr>
      <w:r>
        <w:rPr/>
        <w:t>[[@Bible:Jer 38:13 ]][[38:13 &gt;&gt; Jer 38:13]] {{field-on:Bible}} И изтеглиха Иеремия с въжата, и изведоха го из ямата; и остана Иеремия в двора на тъмницата. {{field-off:Bible}}</w:t>
      </w:r>
    </w:p>
    <w:p>
      <w:pPr>
        <w:pStyle w:val="Normal"/>
        <w:rPr/>
      </w:pPr>
      <w:r>
        <w:rPr/>
        <w:t>[[@Bible:Jer 38:14 ]][[38:14 &gt;&gt; Jer 38:14]] {{field-on:Bible}} И проводи цар Седекия та доведоха пророк Иеремия при него в третия вход който е в дома Господен; и рече царят на Иеремия: Ще те попитам едно нещо: не скрий от мене нищо. {{field-off:Bible}}</w:t>
      </w:r>
    </w:p>
    <w:p>
      <w:pPr>
        <w:pStyle w:val="Normal"/>
        <w:rPr/>
      </w:pPr>
      <w:r>
        <w:rPr/>
        <w:t>[[@Bible:Jer 38:15 ]][[38:15 &gt;&gt; Jer 38:15]] {{field-on:Bible}} И рече Иеремия на Седекия: Ако ти явя, няма ли непременно да ме умъртвиш? и ако те съветвам, не щеш да ме послушаш. {{field-off:Bible}}</w:t>
      </w:r>
    </w:p>
    <w:p>
      <w:pPr>
        <w:pStyle w:val="Normal"/>
        <w:rPr/>
      </w:pPr>
      <w:r>
        <w:rPr/>
        <w:t>[[@Bible:Jer 38:16 ]][[38:16 &gt;&gt; Jer 38:16]] {{field-on:Bible}} И закле се скришно цар Седекия на Иеремия и каза: Жив Господ който направи нам тази душа, няма да те умъртвя, нито ще те дам в ръката на тези человеци които искат душата ти. {{field-off:Bible}}</w:t>
      </w:r>
    </w:p>
    <w:p>
      <w:pPr>
        <w:pStyle w:val="Normal"/>
        <w:rPr/>
      </w:pPr>
      <w:r>
        <w:rPr/>
        <w:t>[[@Bible:Jer 38:17 ]][[38:17 &gt;&gt; Jer 38:17]] {{field-on:Bible}} И рече Иеремия на Седекия: Така говори Господ Бог на Силите, Бог Израилев: Ако наистина излезеш при князовете на Вавилонския цар, тогаз ще се упази животът ти, и този град няма да се изгори с огън, и ще бъдеш жив ти и домът ти. {{field-off:Bible}}</w:t>
      </w:r>
    </w:p>
    <w:p>
      <w:pPr>
        <w:pStyle w:val="Normal"/>
        <w:rPr/>
      </w:pPr>
      <w:r>
        <w:rPr/>
        <w:t>[[@Bible:Jer 38:18 ]][[38:18 &gt;&gt; Jer 38:18]] {{field-on:Bible}} Ако ли не излезеш при князовете на Вавилонския цар, тогаз този град ще бъде предаден в ръката на Халдейците, и ще го изгорят с огън, и ти няма да избегнеш от ръката им. {{field-off:Bible}}</w:t>
      </w:r>
    </w:p>
    <w:p>
      <w:pPr>
        <w:pStyle w:val="Normal"/>
        <w:rPr/>
      </w:pPr>
      <w:r>
        <w:rPr/>
        <w:t>[[@Bible:Jer 38:19 ]][[38:19 &gt;&gt; Jer 38:19]] {{field-on:Bible}} И рече цар Седекия на Иеремия: Аз се боя от Юдеите които прибегнаха при Халдейците, да ме не предадат в ръката им и се поругаят с мене. {{field-off:Bible}}</w:t>
      </w:r>
    </w:p>
    <w:p>
      <w:pPr>
        <w:pStyle w:val="Normal"/>
        <w:rPr/>
      </w:pPr>
      <w:r>
        <w:rPr/>
        <w:t>[[@Bible:Jer 38:20 ]][[38:20 &gt;&gt; Jer 38:20]] {{field-on:Bible}} И рече Иеремия: Няма да те предадат. Послушай, моля, гласа Господен който аз ти говоря, и ще ти бъде добро, и животът ти ще се упази. {{field-off:Bible}}</w:t>
      </w:r>
    </w:p>
    <w:p>
      <w:pPr>
        <w:pStyle w:val="Normal"/>
        <w:rPr/>
      </w:pPr>
      <w:r>
        <w:rPr/>
        <w:t>[[@Bible:Jer 38:21 ]][[38:21 &gt;&gt; Jer 38:21]] {{field-on:Bible}} Ако ли не рачиш да излезеш, това е словото което Господ ми показа. {{field-off:Bible}}</w:t>
      </w:r>
    </w:p>
    <w:p>
      <w:pPr>
        <w:pStyle w:val="Normal"/>
        <w:rPr/>
      </w:pPr>
      <w:r>
        <w:rPr/>
        <w:t>[[@Bible:Jer 38:22 ]][[38:22 &gt;&gt; Jer 38:22]] {{field-on:Bible}} И, ето, всичките жени които са останали в дома на Юдиния цар ще се заведат при князовете на Вавилонския цар, и те ще говорят: Твоите приятели те подигнаха и се преукрепиха против тебе: заглебнаха нозете ти в тинята, а те се оттеглиха назад. {{field-off:Bible}}</w:t>
      </w:r>
    </w:p>
    <w:p>
      <w:pPr>
        <w:pStyle w:val="Normal"/>
        <w:rPr/>
      </w:pPr>
      <w:r>
        <w:rPr/>
        <w:t>[[@Bible:Jer 38:23 ]][[38:23 &gt;&gt; Jer 38:23]] {{field-on:Bible}} И всичките ти жени и чадата ти ще се отведат при Халдейците; и ти не ще избегнеш из ръката им, но ще бъдеш хванат от ръката на Вавилонския цар; и ще направиш да изгори този град с огън. {{field-off:Bible}}</w:t>
      </w:r>
    </w:p>
    <w:p>
      <w:pPr>
        <w:pStyle w:val="Normal"/>
        <w:rPr/>
      </w:pPr>
      <w:r>
        <w:rPr/>
        <w:t>[[@Bible:Jer 38:24 ]][[38:24 &gt;&gt; Jer 38:24]] {{field-on:Bible}} И рече Седекия на Иеремия: Никой да се не научи за тези думи, и няма да умреш. {{field-off:Bible}}</w:t>
      </w:r>
    </w:p>
    <w:p>
      <w:pPr>
        <w:pStyle w:val="Normal"/>
        <w:rPr/>
      </w:pPr>
      <w:r>
        <w:rPr/>
        <w:t>[[@Bible:Jer 38:25 ]][[38:25 &gt;&gt; Jer 38:25]] {{field-on:Bible}} И ако чуят князовете че съм говорил с тебе, и дойдат при тебе та ти рекат: Извести ни сега що говори ти с царя: не скрий от нас, и няма да те умъртвим; и какво говори царят с тебе, {{field-off:Bible}}</w:t>
      </w:r>
    </w:p>
    <w:p>
      <w:pPr>
        <w:pStyle w:val="Normal"/>
        <w:rPr/>
      </w:pPr>
      <w:r>
        <w:rPr/>
        <w:t>[[@Bible:Jer 38:26 ]][[38:26 &gt;&gt; Jer 38:26]] {{field-on:Bible}} тогаз ще им речеш: Аз предложих моленето си пред царя за да ме не върне в дома на Ионатана та да умра там. {{field-off:Bible}}</w:t>
      </w:r>
    </w:p>
    <w:p>
      <w:pPr>
        <w:pStyle w:val="Normal"/>
        <w:rPr/>
      </w:pPr>
      <w:r>
        <w:rPr/>
        <w:t>[[@Bible:Jer 38:27 ]][[38:27 &gt;&gt; Jer 38:27]] {{field-on:Bible}} И дойдоха всичките князове при Иеремия та го попитаха; и каза им според всички тези думи както заповяда царят. И те престанаха да говорят с него, защото не се разумя това нещо. {{field-off:Bible}}</w:t>
      </w:r>
    </w:p>
    <w:p>
      <w:pPr>
        <w:pStyle w:val="Normal"/>
        <w:rPr/>
      </w:pPr>
      <w:r>
        <w:rPr/>
        <w:t>[[@Bible:Jer 38:28 ]][[38:28 &gt;&gt; Jer 38:28]] {{field-on:Bible}} И остана Иеремия в двора на тъмницата дори до деня в който се превзе Ерусалим; и там бе когато се превзе Ерусалим. {{field-off:Bible}}</w:t>
      </w:r>
    </w:p>
    <w:p>
      <w:pPr>
        <w:pStyle w:val="Heading2"/>
        <w:rPr/>
      </w:pPr>
      <w:r>
        <w:rPr/>
        <w:t>Глава 39</w:t>
      </w:r>
    </w:p>
    <w:p>
      <w:pPr>
        <w:pStyle w:val="Normal"/>
        <w:rPr/>
      </w:pPr>
      <w:r>
        <w:rPr/>
        <w:t>[[@Bible:Jer 39:1 ]][[39:1 &gt;&gt; Jer 39:1]] {{field-on:Bible}} В деветото лето на Седекия Юдиния цар, през десетия месец, дойде Навуходоносор Вавилонский цар и всичката му войска против Ерусалим, и го обсаждаха. {{field-off:Bible}}</w:t>
      </w:r>
    </w:p>
    <w:p>
      <w:pPr>
        <w:pStyle w:val="Normal"/>
        <w:rPr/>
      </w:pPr>
      <w:r>
        <w:rPr/>
        <w:t>[[@Bible:Jer 39:2 ]][[39:2 &gt;&gt; Jer 39:2]] {{field-on:Bible}} А в единадесетото лето на Седекия, през четвъртия месец, деветия ден на месеца, разби се градът. {{field-off:Bible}}</w:t>
      </w:r>
    </w:p>
    <w:p>
      <w:pPr>
        <w:pStyle w:val="Normal"/>
        <w:rPr/>
      </w:pPr>
      <w:r>
        <w:rPr/>
        <w:t>[[@Bible:Jer 39:3 ]][[39:3 &gt;&gt; Jer 39:3]] {{field-on:Bible}} И всичките князове на Вавилонския цар влязоха и седнаха в средната порта: Нергал-саресер, Самгарнево, Сарсехим началникът на скопците, Нергал-саресер началникът на мъдреците, и всичките други князове на Вавилонския цар. {{field-off:Bible}}</w:t>
      </w:r>
    </w:p>
    <w:p>
      <w:pPr>
        <w:pStyle w:val="Normal"/>
        <w:rPr/>
      </w:pPr>
      <w:r>
        <w:rPr/>
        <w:t>[[@Bible:Jer 39:4 ]][[39:4 &gt;&gt; Jer 39:4]] {{field-on:Bible}} И щом ги видя Седекия Юдинът цар и всичките ратни мъже, побегнаха и излязоха през нощта из града през пътя на царската градина, през портата която е между двете стени; и излезе през пътя на полето. {{field-off:Bible}}</w:t>
      </w:r>
    </w:p>
    <w:p>
      <w:pPr>
        <w:pStyle w:val="Normal"/>
        <w:rPr/>
      </w:pPr>
      <w:r>
        <w:rPr/>
        <w:t>[[@Bible:Jer 39:5 ]][[39:5 &gt;&gt; Jer 39:5]] {{field-on:Bible}} А войската на Халдейците погна след тях та стигнаха Седекия в полетата на Иерихон; и хванаха го та го заведоха при Навуходоносора Вавилонския цар в Ривла, в земята Емат; и изрече осъждение върх него. {{field-off:Bible}}</w:t>
      </w:r>
    </w:p>
    <w:p>
      <w:pPr>
        <w:pStyle w:val="Normal"/>
        <w:rPr/>
      </w:pPr>
      <w:r>
        <w:rPr/>
        <w:t>[[@Bible:Jer 39:6 ]][[39:6 &gt;&gt; Jer 39:6]] {{field-on:Bible}} И посече Вавилонският цар синовете на Седекия в Ривла пред него; и всичките благородни Юдини посече Вавилонският цар. {{field-off:Bible}}</w:t>
      </w:r>
    </w:p>
    <w:p>
      <w:pPr>
        <w:pStyle w:val="Normal"/>
        <w:rPr/>
      </w:pPr>
      <w:r>
        <w:rPr/>
        <w:t>[[@Bible:Jer 39:7 ]][[39:7 &gt;&gt; Jer 39:7]] {{field-on:Bible}} И избоде очите на Седекия, и върза го с окови за да го заведе у Вавилон. {{field-off:Bible}}</w:t>
      </w:r>
    </w:p>
    <w:p>
      <w:pPr>
        <w:pStyle w:val="Normal"/>
        <w:rPr/>
      </w:pPr>
      <w:r>
        <w:rPr/>
        <w:t>[[@Bible:Jer 39:8 ]][[39:8 &gt;&gt; Jer 39:8]] {{field-on:Bible}} И царския дом и домовете на людете изгориха Халдейците с огън, и съсипаха Ерусалимските стени. {{field-off:Bible}}</w:t>
      </w:r>
    </w:p>
    <w:p>
      <w:pPr>
        <w:pStyle w:val="Normal"/>
        <w:rPr/>
      </w:pPr>
      <w:r>
        <w:rPr/>
        <w:t>[[@Bible:Jer 39:9 ]][[39:9 &gt;&gt; Jer 39:9]] {{field-on:Bible}} А остатъка на людете които останаха в града, и бежанците които прибегнаха при него, и остатъка на людете що бе останал закара пленници у Вавилон Навузардан началникът на телохранителите. {{field-off:Bible}}</w:t>
      </w:r>
    </w:p>
    <w:p>
      <w:pPr>
        <w:pStyle w:val="Normal"/>
        <w:rPr/>
      </w:pPr>
      <w:r>
        <w:rPr/>
        <w:t>[[@Bible:Jer 39:10 ]][[39:10 &gt;&gt; Jer 39:10]] {{field-on:Bible}} И от людете, сиромасите които нямаха нищо, Навузардан началникът на телохранителите остави ги в Юдината земя, и даде им лозя и ниви в онова време. {{field-off:Bible}}</w:t>
      </w:r>
    </w:p>
    <w:p>
      <w:pPr>
        <w:pStyle w:val="Normal"/>
        <w:rPr/>
      </w:pPr>
      <w:r>
        <w:rPr/>
        <w:t>[[@Bible:Jer 39:11 ]][[39:11 &gt;&gt; Jer 39:11]] {{field-on:Bible}} И даде повеление Навуходоносор Вавилонският цар за Иеремия на Навузардана началника на телохранителите, и рече: {{field-off:Bible}}</w:t>
      </w:r>
    </w:p>
    <w:p>
      <w:pPr>
        <w:pStyle w:val="Normal"/>
        <w:rPr/>
      </w:pPr>
      <w:r>
        <w:rPr/>
        <w:t>[[@Bible:Jer 39:12 ]][[39:12 &gt;&gt; Jer 39:12]] {{field-on:Bible}} Вземи го и имай грижа за него, и да не му сториш никакво зло; но каквото ти рече така да му направиш. {{field-off:Bible}}</w:t>
      </w:r>
    </w:p>
    <w:p>
      <w:pPr>
        <w:pStyle w:val="Normal"/>
        <w:rPr/>
      </w:pPr>
      <w:r>
        <w:rPr/>
        <w:t>[[@Bible:Jer 39:13 ]][[39:13 &gt;&gt; Jer 39:13]] {{field-on:Bible}} И проводи Навузардан началникът на телохранителите, и Навусазвач началникът на скопците, и Нергал-саресер началникът на мъдреците, и всичките князове на Вавилонския цар, - {{field-off:Bible}}</w:t>
      </w:r>
    </w:p>
    <w:p>
      <w:pPr>
        <w:pStyle w:val="Normal"/>
        <w:rPr/>
      </w:pPr>
      <w:r>
        <w:rPr/>
        <w:t>[[@Bible:Jer 39:14 ]][[39:14 &gt;&gt; Jer 39:14]] {{field-on:Bible}} проводиха та взеха Иеремия от двора на тъмницата, и предадоха го на Годолия сина на Ахикама, сина Сафанова, за да го заведе в дома си; и се насели между людете. {{field-off:Bible}}</w:t>
      </w:r>
    </w:p>
    <w:p>
      <w:pPr>
        <w:pStyle w:val="Normal"/>
        <w:rPr/>
      </w:pPr>
      <w:r>
        <w:rPr/>
        <w:t>[[@Bible:Jer 39:15 ]][[39:15 &gt;&gt; Jer 39:15]] {{field-on:Bible}} И биде слово Господне към Иеремия когато бе затворен в двора на тъмницата, и рече: {{field-off:Bible}}</w:t>
      </w:r>
    </w:p>
    <w:p>
      <w:pPr>
        <w:pStyle w:val="Normal"/>
        <w:rPr/>
      </w:pPr>
      <w:r>
        <w:rPr/>
        <w:t>[[@Bible:Jer 39:16 ]][[39:16 &gt;&gt; Jer 39:16]] {{field-on:Bible}} Иди та говори на Авдемелеха Етиопянина и кажи: -Така говори Господ Саваот, Бог Израилев:Ето, аз ще направя да се сбъдат моите слова върх този градЗа зло, а не за добро,И ще се извършат пред тебе в онзи ден; {{field-off:Bible}}</w:t>
      </w:r>
    </w:p>
    <w:p>
      <w:pPr>
        <w:pStyle w:val="Normal"/>
        <w:rPr/>
      </w:pPr>
      <w:r>
        <w:rPr/>
        <w:t>[[@Bible:Jer 39:17 ]][[39:17 &gt;&gt; Jer 39:17]] {{field-on:Bible}} Но тебе ще избавя в онзи ден, говори Господ,И не ще бъдеш предаден в ръката на человецитеНа които от лицето се ти боиш. {{field-off:Bible}}</w:t>
      </w:r>
    </w:p>
    <w:p>
      <w:pPr>
        <w:pStyle w:val="Normal"/>
        <w:rPr/>
      </w:pPr>
      <w:r>
        <w:rPr/>
        <w:t>[[@Bible:Jer 39:18 ]][[39:18 &gt;&gt; Jer 39:18]] {{field-on:Bible}} Тогаз непременно ще те избавя,И няма да паднеш от нож;Но животът ти ще ти бъде корист,Понеже си уповал на мене, говори Господ. {{field-off:Bible}}</w:t>
      </w:r>
    </w:p>
    <w:p>
      <w:pPr>
        <w:pStyle w:val="Heading2"/>
        <w:rPr/>
      </w:pPr>
      <w:r>
        <w:rPr/>
        <w:t>Глава 40</w:t>
      </w:r>
    </w:p>
    <w:p>
      <w:pPr>
        <w:pStyle w:val="Normal"/>
        <w:rPr/>
      </w:pPr>
      <w:r>
        <w:rPr/>
        <w:t>[[@Bible:Jer 40:1 ]][[40:1 &gt;&gt; Jer 40:1]] {{field-on:Bible}} Словото което биде към Иеремия от Господа след като Навузардан началникът на телохранителите го пусна от Рама, когато беше го взел вързан с вериги между всичките пленени от Ерусалим и Юда които се закараха пленници у Вавилон. {{field-off:Bible}}</w:t>
      </w:r>
    </w:p>
    <w:p>
      <w:pPr>
        <w:pStyle w:val="Normal"/>
        <w:rPr/>
      </w:pPr>
      <w:r>
        <w:rPr/>
        <w:t>[[@Bible:Jer 40:2 ]][[40:2 &gt;&gt; Jer 40:2]] {{field-on:Bible}} И началникът на телохранителите хвана Иеремия и му рече: Господ Бог твой говори тези злини върх това място. {{field-off:Bible}}</w:t>
      </w:r>
    </w:p>
    <w:p>
      <w:pPr>
        <w:pStyle w:val="Normal"/>
        <w:rPr/>
      </w:pPr>
      <w:r>
        <w:rPr/>
        <w:t>[[@Bible:Jer 40:3 ]][[40:3 &gt;&gt; Jer 40:3]] {{field-on:Bible}} И докара ги Господ, и направи както рече: понеже съгрешихте Господу и не послушахте гласа му, за то ви стана това нещо. {{field-off:Bible}}</w:t>
      </w:r>
    </w:p>
    <w:p>
      <w:pPr>
        <w:pStyle w:val="Normal"/>
        <w:rPr/>
      </w:pPr>
      <w:r>
        <w:rPr/>
        <w:t>[[@Bible:Jer 40:4 ]][[40:4 &gt;&gt; Jer 40:4]] {{field-on:Bible}} И сега, ето, отвързах те днес от веригите които са на ръцете ти: ако ти се вижда добро да дойдеш с мене у Вавилон, ела, и аз ще имам грижа за тебе; ако ли ти се вижда зло да дойдеш с мене у Вавилон, остани: ето, всичкото място е пред тебе: дето ти се вижда добро и угодно да идеш, там иди. {{field-off:Bible}}</w:t>
      </w:r>
    </w:p>
    <w:p>
      <w:pPr>
        <w:pStyle w:val="Normal"/>
        <w:rPr/>
      </w:pPr>
      <w:r>
        <w:rPr/>
        <w:t>[[@Bible:Jer 40:5 ]][[40:5 &gt;&gt; Jer 40:5]] {{field-on:Bible}} Върни се, прочее, при Годолия сина на Ахикама, Сафановия син, когото Вавилонский цар постави над Юдините градове, доде не се е върнал той, и обитавай с него между людете; или иди дето ти се вижда угодно да идеш. И началникът на телохранителите даде му храна и дар и го пусна. {{field-off:Bible}}</w:t>
      </w:r>
    </w:p>
    <w:p>
      <w:pPr>
        <w:pStyle w:val="Normal"/>
        <w:rPr/>
      </w:pPr>
      <w:r>
        <w:rPr/>
        <w:t>[[@Bible:Jer 40:6 ]][[40:6 &gt;&gt; Jer 40:6]] {{field-on:Bible}} И отиде Иеремия при Годолия Ахикамовия син в Масфа, та живя с него между людете които бяха останали в земята. {{field-off:Bible}}</w:t>
      </w:r>
    </w:p>
    <w:p>
      <w:pPr>
        <w:pStyle w:val="Normal"/>
        <w:rPr/>
      </w:pPr>
      <w:r>
        <w:rPr/>
        <w:t>[[@Bible:Jer 40:7 ]][[40:7 &gt;&gt; Jer 40:7]] {{field-on:Bible}} И всичките началници на войската която бе на полето, те и мъжете им, като чуха че Вавилонският цар постави Годолия Ахикамовия син над земята, и че препоръчи нему мъже, и жени, и деца, и от сиромасите на земята, от онези които не бяха пленени у Вавилон, {{field-off:Bible}}</w:t>
      </w:r>
    </w:p>
    <w:p>
      <w:pPr>
        <w:pStyle w:val="Normal"/>
        <w:rPr/>
      </w:pPr>
      <w:r>
        <w:rPr/>
        <w:t>[[@Bible:Jer 40:8 ]][[40:8 &gt;&gt; Jer 40:8]] {{field-on:Bible}} дойдоха при Годолия в Масфа, и Исмаил Натаниевът син, и Иоанан и Ионатан Кариевите синове, и Сераия Тануметовът син, и синовете на Офи Нетофатеца, и Иезания син на едного Маахатеца, те и техните человеци. {{field-off:Bible}}</w:t>
      </w:r>
    </w:p>
    <w:p>
      <w:pPr>
        <w:pStyle w:val="Normal"/>
        <w:rPr/>
      </w:pPr>
      <w:r>
        <w:rPr/>
        <w:t>[[@Bible:Jer 40:9 ]][[40:9 &gt;&gt; Jer 40:9]] {{field-on:Bible}} И закле им се Годолия синът на Ахикама, Сафановия син, и на мъжете им, и рече: Не бойте се да сте раби на Халдейците; населете се в земята и работете на Вавилонския цар, и ще ви бъде добро. {{field-off:Bible}}</w:t>
      </w:r>
    </w:p>
    <w:p>
      <w:pPr>
        <w:pStyle w:val="Normal"/>
        <w:rPr/>
      </w:pPr>
      <w:r>
        <w:rPr/>
        <w:t>[[@Bible:Jer 40:10 ]][[40:10 &gt;&gt; Jer 40:10]] {{field-on:Bible}} А аз, ето, ще се населя в Масфа, за да предстоявам пред Халдейците които ще дойдат при нас; и вие съберете вино, и овощия, и елей, и турете ги в съсъдите си, та се населете в градовете си които държите. {{field-off:Bible}}</w:t>
      </w:r>
    </w:p>
    <w:p>
      <w:pPr>
        <w:pStyle w:val="Normal"/>
        <w:rPr/>
      </w:pPr>
      <w:r>
        <w:rPr/>
        <w:t>[[@Bible:Jer 40:11 ]][[40:11 &gt;&gt; Jer 40:11]] {{field-on:Bible}} Подобно всичките Юдеи които бяха в Моав, и онези които бяха между Амоновите синове, и които бяха в Едом, и които бяха във всичките места, когато чуха че Вавилонский цар остави остатък в Юда, и че постави над тях Годолия сина на Ахикама, Сафановия син, {{field-off:Bible}}</w:t>
      </w:r>
    </w:p>
    <w:p>
      <w:pPr>
        <w:pStyle w:val="Normal"/>
        <w:rPr/>
      </w:pPr>
      <w:r>
        <w:rPr/>
        <w:t>[[@Bible:Jer 40:12 ]][[40:12 &gt;&gt; Jer 40:12]] {{field-on:Bible}} тогаз се върнаха всичките Юдеи от всичките места дето бяха разпръснати та дойдоха в Юдината земя при Годолия в Масфа, и събраха вино и овощия твърде много. {{field-off:Bible}}</w:t>
      </w:r>
    </w:p>
    <w:p>
      <w:pPr>
        <w:pStyle w:val="Normal"/>
        <w:rPr/>
      </w:pPr>
      <w:r>
        <w:rPr/>
        <w:t>[[@Bible:Jer 40:13 ]][[40:13 &gt;&gt; Jer 40:13]] {{field-on:Bible}} А Иоанан Кариевът син, и всичките началници на войските които бяха в полето, дойдоха при Годолия в Масфа {{field-off:Bible}}</w:t>
      </w:r>
    </w:p>
    <w:p>
      <w:pPr>
        <w:pStyle w:val="Normal"/>
        <w:rPr/>
      </w:pPr>
      <w:r>
        <w:rPr/>
        <w:t>[[@Bible:Jer 40:14 ]][[40:14 &gt;&gt; Jer 40:14]] {{field-on:Bible}} та му рекоха: Знаеш ли наистина че Ваалис царят на Амоновите синове проводи Исмаила Натаниевия син за да те убие? Но Годолия Ахикамовът син не ги повярва. {{field-off:Bible}}</w:t>
      </w:r>
    </w:p>
    <w:p>
      <w:pPr>
        <w:pStyle w:val="Normal"/>
        <w:rPr/>
      </w:pPr>
      <w:r>
        <w:rPr/>
        <w:t>[[@Bible:Jer 40:15 ]][[40:15 &gt;&gt; Jer 40:15]] {{field-on:Bible}} Тогаз Иоанан Кариевът син говори скришно на Годолия в Масфа и рече: Да ида сега и да убия Исмаила Натаниевия син; и никой няма да се научи за това. Защо да те убие, и така всичките събрани около тебе Юдеи да се разпръснат, и да загине остатъкът на Юда? {{field-off:Bible}}</w:t>
      </w:r>
    </w:p>
    <w:p>
      <w:pPr>
        <w:pStyle w:val="Normal"/>
        <w:rPr/>
      </w:pPr>
      <w:r>
        <w:rPr/>
        <w:t>[[@Bible:Jer 40:16 ]][[40:16 &gt;&gt; Jer 40:16]] {{field-on:Bible}} А Годолия Ахикамовът син рече на Иоанана Кариевия син: Недей прави това нещо; защото е лъжа това което говориш за Исмаила. {{field-off:Bible}}</w:t>
      </w:r>
    </w:p>
    <w:p>
      <w:pPr>
        <w:pStyle w:val="Heading2"/>
        <w:rPr/>
      </w:pPr>
      <w:r>
        <w:rPr/>
        <w:t>Глава 41</w:t>
      </w:r>
    </w:p>
    <w:p>
      <w:pPr>
        <w:pStyle w:val="Normal"/>
        <w:rPr/>
      </w:pPr>
      <w:r>
        <w:rPr/>
        <w:t>[[@Bible:Jer 41:1 ]][[41:1 &gt;&gt; Jer 41:1]] {{field-on:Bible}} И в седмия месец Исмаил синът на Натания, син на Елисама, от царското семе и от князовете на царя, и десет мъже с него дойдоха при Годолия Ахикамовия син в Масфа; и ядоха там наедно хляб в Масфа. {{field-off:Bible}}</w:t>
      </w:r>
    </w:p>
    <w:p>
      <w:pPr>
        <w:pStyle w:val="Normal"/>
        <w:rPr/>
      </w:pPr>
      <w:r>
        <w:rPr/>
        <w:t>[[@Bible:Jer 41:2 ]][[41:2 &gt;&gt; Jer 41:2]] {{field-on:Bible}} И станаха Исмаил Натаниевът син и десетте мъже които бяха с него та поразиха с меч Годолия сина на Ахикама, Сафановия син, когото Вавилонский цар бе поставил над земята, и умъртвиха го. {{field-off:Bible}}</w:t>
      </w:r>
    </w:p>
    <w:p>
      <w:pPr>
        <w:pStyle w:val="Normal"/>
        <w:rPr/>
      </w:pPr>
      <w:r>
        <w:rPr/>
        <w:t>[[@Bible:Jer 41:3 ]][[41:3 &gt;&gt; Jer 41:3]] {{field-on:Bible}} И всичките Юдеи които бяха с него, с Годолия, в Масфа, и Халдейците които се намираха там, мъже ратници, порази Исмаил. {{field-off:Bible}}</w:t>
      </w:r>
    </w:p>
    <w:p>
      <w:pPr>
        <w:pStyle w:val="Normal"/>
        <w:rPr/>
      </w:pPr>
      <w:r>
        <w:rPr/>
        <w:t>[[@Bible:Jer 41:4 ]][[41:4 &gt;&gt; Jer 41:4]] {{field-on:Bible}} И на втория ден след като уби той Годолия, и никой не беше се научил за това, {{field-off:Bible}}</w:t>
      </w:r>
    </w:p>
    <w:p>
      <w:pPr>
        <w:pStyle w:val="Normal"/>
        <w:rPr/>
      </w:pPr>
      <w:r>
        <w:rPr/>
        <w:t>[[@Bible:Jer 41:5 ]][[41:5 &gt;&gt; Jer 41:5]] {{field-on:Bible}} тогаз едни от Сихем, от Сило, и от Самария, осемдесет мъже, с обръснати бради и раздрани дрехи, и с нарязвания по телото, идеха с приношения и ливан в ръката си за да принесат в дома Господен. {{field-off:Bible}}</w:t>
      </w:r>
    </w:p>
    <w:p>
      <w:pPr>
        <w:pStyle w:val="Normal"/>
        <w:rPr/>
      </w:pPr>
      <w:r>
        <w:rPr/>
        <w:t>[[@Bible:Jer 41:6 ]][[41:6 &gt;&gt; Jer 41:6]] {{field-on:Bible}} И излезе Исмаил Натаниевът син да ги посрещне из Масфа, и плачеше като вървеше; и когато ги срещна рече им: Влезте при Годолия Ахикамовия син. {{field-off:Bible}}</w:t>
      </w:r>
    </w:p>
    <w:p>
      <w:pPr>
        <w:pStyle w:val="Normal"/>
        <w:rPr/>
      </w:pPr>
      <w:r>
        <w:rPr/>
        <w:t>[[@Bible:Jer 41:7 ]][[41:7 &gt;&gt; Jer 41:7]] {{field-on:Bible}} И когато дойдоха всред града, Исмаил Натаниевът син ги закла, и хвърли ги всред рова, той и мъжете които бяха с него. {{field-off:Bible}}</w:t>
      </w:r>
    </w:p>
    <w:p>
      <w:pPr>
        <w:pStyle w:val="Normal"/>
        <w:rPr/>
      </w:pPr>
      <w:r>
        <w:rPr/>
        <w:t>[[@Bible:Jer 41:8 ]][[41:8 &gt;&gt; Jer 41:8]] {{field-on:Bible}} Намериха се обаче между тях десет мъже които рекоха на Исмаила: Недей ни убива; защото имаме скривалища в полето, жито, и ечимик, и елей, и мед. Така се удържа, и не ги умъртви между братята им. {{field-off:Bible}}</w:t>
      </w:r>
    </w:p>
    <w:p>
      <w:pPr>
        <w:pStyle w:val="Normal"/>
        <w:rPr/>
      </w:pPr>
      <w:r>
        <w:rPr/>
        <w:t>[[@Bible:Jer 41:9 ]][[41:9 &gt;&gt; Jer 41:9]] {{field-on:Bible}} И ровът в който Исмаил хвърли всичките трупове на мъжете които порази заради Годолия беше онзи който цар Аса бе направил от страх на Вааса Израилевия цар: него Исмаил Натаниевът син напълни с умъртвените. {{field-off:Bible}}</w:t>
      </w:r>
    </w:p>
    <w:p>
      <w:pPr>
        <w:pStyle w:val="Normal"/>
        <w:rPr/>
      </w:pPr>
      <w:r>
        <w:rPr/>
        <w:t>[[@Bible:Jer 41:10 ]][[41:10 &gt;&gt; Jer 41:10]] {{field-on:Bible}} И заплени Исмаил всичкия остатък на людете които бяха в Масфа, дъщерите на царя, и всичките оставени в Масфа люде, които Навузардан началникът на телохранителите беше препоръчил на Годолия Ахикамовия син; и заплени ги Исмаил Натаниевът син, и тръгна да замине при Амоновите синове. {{field-off:Bible}}</w:t>
      </w:r>
    </w:p>
    <w:p>
      <w:pPr>
        <w:pStyle w:val="Normal"/>
        <w:rPr/>
      </w:pPr>
      <w:r>
        <w:rPr/>
        <w:t>[[@Bible:Jer 41:11 ]][[41:11 &gt;&gt; Jer 41:11]] {{field-on:Bible}} И когато чу Иоанан Кариевът син и всичките началници на войските които бяха с него всичкото зло което направи Исмаил Натаниевът син, {{field-off:Bible}}</w:t>
      </w:r>
    </w:p>
    <w:p>
      <w:pPr>
        <w:pStyle w:val="Normal"/>
        <w:rPr/>
      </w:pPr>
      <w:r>
        <w:rPr/>
        <w:t>[[@Bible:Jer 41:12 ]][[41:12 &gt;&gt; Jer 41:12]] {{field-on:Bible}} взеха всичките мъже та отидоха да се бият с Исмаила Натаниевия син; и го намериха при многото води които са в Гаваон. {{field-off:Bible}}</w:t>
      </w:r>
    </w:p>
    <w:p>
      <w:pPr>
        <w:pStyle w:val="Normal"/>
        <w:rPr/>
      </w:pPr>
      <w:r>
        <w:rPr/>
        <w:t>[[@Bible:Jer 41:13 ]][[41:13 &gt;&gt; Jer 41:13]] {{field-on:Bible}} И когато всичките люде които бяха с Исмаила видеха Иоанана Кариевия син и всичките началници на войските които бяха с него, зарадваха се. {{field-off:Bible}}</w:t>
      </w:r>
    </w:p>
    <w:p>
      <w:pPr>
        <w:pStyle w:val="Normal"/>
        <w:rPr/>
      </w:pPr>
      <w:r>
        <w:rPr/>
        <w:t>[[@Bible:Jer 41:14 ]][[41:14 &gt;&gt; Jer 41:14]] {{field-on:Bible}} И обърнаха се всичките люде които Исмаил бе запленил от Масфа, и отидоха с Иоанана Кариевия син. {{field-off:Bible}}</w:t>
      </w:r>
    </w:p>
    <w:p>
      <w:pPr>
        <w:pStyle w:val="Normal"/>
        <w:rPr/>
      </w:pPr>
      <w:r>
        <w:rPr/>
        <w:t>[[@Bible:Jer 41:15 ]][[41:15 &gt;&gt; Jer 41:15]] {{field-on:Bible}} А Исмаил Натаниевът син избегна от Иоанана с осем мъже, и отиде при Амоновите синове. {{field-off:Bible}}</w:t>
      </w:r>
    </w:p>
    <w:p>
      <w:pPr>
        <w:pStyle w:val="Normal"/>
        <w:rPr/>
      </w:pPr>
      <w:r>
        <w:rPr/>
        <w:t>[[@Bible:Jer 41:16 ]][[41:16 &gt;&gt; Jer 41:16]] {{field-on:Bible}} И Иоанан Кариевът син и всичките началници на войските които бяха с него взеха от Масфа всичкия остатък на людете които върнаха от Исмаила Натаниевия син след като бе поразил той Годолия Ахикамовия син, юнаците ратни мъже, и жените, и децата, и скопците които върна от Гаваон, {{field-off:Bible}}</w:t>
      </w:r>
    </w:p>
    <w:p>
      <w:pPr>
        <w:pStyle w:val="Normal"/>
        <w:rPr/>
      </w:pPr>
      <w:r>
        <w:rPr/>
        <w:t>[[@Bible:Jer 41:17 ]][[41:17 &gt;&gt; Jer 41:17]] {{field-on:Bible}} и отидоха та се заседяха в гостилницата на Хамаам, която е при Витлеем, за да отидат да влязат в Египет {{field-off:Bible}}</w:t>
      </w:r>
    </w:p>
    <w:p>
      <w:pPr>
        <w:pStyle w:val="Normal"/>
        <w:rPr/>
      </w:pPr>
      <w:r>
        <w:rPr/>
        <w:t>[[@Bible:Jer 41:18 ]][[41:18 &gt;&gt; Jer 41:18]] {{field-on:Bible}} от лицето на Халдейците; защото се уплашиха от тях, понеже Исмаил Натаниевът син порази Годолия, Ахикамовия син, когото Вавилонският цар бе поставил над тази земя. {{field-off:Bible}}</w:t>
      </w:r>
    </w:p>
    <w:p>
      <w:pPr>
        <w:pStyle w:val="Heading2"/>
        <w:rPr/>
      </w:pPr>
      <w:r>
        <w:rPr/>
        <w:t>Глава 42</w:t>
      </w:r>
    </w:p>
    <w:p>
      <w:pPr>
        <w:pStyle w:val="Normal"/>
        <w:rPr/>
      </w:pPr>
      <w:r>
        <w:rPr/>
        <w:t>[[@Bible:Jer 42:1 ]][[42:1 &gt;&gt; Jer 42:1]] {{field-on:Bible}} И пристъпиха всичките началници на войските, и Иоанан Кариевът син, и Иезания Осаиевът син, и всичките люде, от малък до голям, {{field-off:Bible}}</w:t>
      </w:r>
    </w:p>
    <w:p>
      <w:pPr>
        <w:pStyle w:val="Normal"/>
        <w:rPr/>
      </w:pPr>
      <w:r>
        <w:rPr/>
        <w:t>[[@Bible:Jer 42:2 ]][[42:2 &gt;&gt; Jer 42:2]] {{field-on:Bible}} та рекоха на пророк Иеремия: Да бъде приятна, молим, молбата ни пред тебе, и помоли се за нас на Господа Бога твоего, за всичкия този остатък, (защото останахме малцина от мнозина, както очите ти ни видят,) {{field-off:Bible}}</w:t>
      </w:r>
    </w:p>
    <w:p>
      <w:pPr>
        <w:pStyle w:val="Normal"/>
        <w:rPr/>
      </w:pPr>
      <w:r>
        <w:rPr/>
        <w:t>[[@Bible:Jer 42:3 ]][[42:3 &gt;&gt; Jer 42:3]] {{field-on:Bible}} за да ни обяви Господ Бог твой пътя по който трябва да пойдем, и делото което требва да правим. {{field-off:Bible}}</w:t>
      </w:r>
    </w:p>
    <w:p>
      <w:pPr>
        <w:pStyle w:val="Normal"/>
        <w:rPr/>
      </w:pPr>
      <w:r>
        <w:rPr/>
        <w:t>[[@Bible:Jer 42:4 ]][[42:4 &gt;&gt; Jer 42:4]] {{field-on:Bible}} И рече им пророк Иеремия: чух: ето, ще се помоля на Господа Бога вашего според думите ви; и каквото слово Господ отговори за вас ще известя: не ща да скрия нищо от вас. {{field-off:Bible}}</w:t>
      </w:r>
    </w:p>
    <w:p>
      <w:pPr>
        <w:pStyle w:val="Normal"/>
        <w:rPr/>
      </w:pPr>
      <w:r>
        <w:rPr/>
        <w:t>[[@Bible:Jer 42:5 ]][[42:5 &gt;&gt; Jer 42:5]] {{field-on:Bible}} И те рекоха на Иеремия: Господ да е истинен и верен свидетел между нас че наистина ще направим по всичките думи с които Господ Бог твой те проводи до нас. {{field-off:Bible}}</w:t>
      </w:r>
    </w:p>
    <w:p>
      <w:pPr>
        <w:pStyle w:val="Normal"/>
        <w:rPr/>
      </w:pPr>
      <w:r>
        <w:rPr/>
        <w:t>[[@Bible:Jer 42:6 ]][[42:6 &gt;&gt; Jer 42:6]] {{field-on:Bible}} Или добро или зло, ще послушаме гласа на Господа Бога нашего при когото те ние проваждаме, за да стане нам добро когато послушаме гласа на Господа Бога нашего. {{field-off:Bible}}</w:t>
      </w:r>
    </w:p>
    <w:p>
      <w:pPr>
        <w:pStyle w:val="Normal"/>
        <w:rPr/>
      </w:pPr>
      <w:r>
        <w:rPr/>
        <w:t>[[@Bible:Jer 42:7 ]][[42:7 &gt;&gt; Jer 42:7]] {{field-on:Bible}} И подир десет дни биде слово Господне към Иеремия. {{field-off:Bible}}</w:t>
      </w:r>
    </w:p>
    <w:p>
      <w:pPr>
        <w:pStyle w:val="Normal"/>
        <w:rPr/>
      </w:pPr>
      <w:r>
        <w:rPr/>
        <w:t>[[@Bible:Jer 42:8 ]][[42:8 &gt;&gt; Jer 42:8]] {{field-on:Bible}} И повикна Иоанана Кариевия син, и всичките началници на войските които бяха с него, и всичките люде, от малък до голям, {{field-off:Bible}}</w:t>
      </w:r>
    </w:p>
    <w:p>
      <w:pPr>
        <w:pStyle w:val="Normal"/>
        <w:rPr/>
      </w:pPr>
      <w:r>
        <w:rPr/>
        <w:t>[[@Bible:Jer 42:9 ]][[42:9 &gt;&gt; Jer 42:9]] {{field-on:Bible}} та им рече: Така говори Господ Бог Израилев при когото ме проводихте за да туря моленето ви пред него: - {{field-off:Bible}}</w:t>
      </w:r>
    </w:p>
    <w:p>
      <w:pPr>
        <w:pStyle w:val="Normal"/>
        <w:rPr/>
      </w:pPr>
      <w:r>
        <w:rPr/>
        <w:t>[[@Bible:Jer 42:10 ]][[42:10 &gt;&gt; Jer 42:10]] {{field-on:Bible}} Ако следвате да обитавате в тази земя,Тогаз ще ви съзидя, и няма да ви разоря,И ще ви насадя, и няма да ви изкореня:Защото се разкаях за злото което ви направих. {{field-off:Bible}}</w:t>
      </w:r>
    </w:p>
    <w:p>
      <w:pPr>
        <w:pStyle w:val="Normal"/>
        <w:rPr/>
      </w:pPr>
      <w:r>
        <w:rPr/>
        <w:t>[[@Bible:Jer 42:11 ]][[42:11 &gt;&gt; Jer 42:11]] {{field-on:Bible}} Не бойте се от Вавилонския царОт когото се боите:Не бойте се от него, говори Господ;Защото аз съм с вас за да ви спасяИ да ви избавя от ръката му. {{field-off:Bible}}</w:t>
      </w:r>
    </w:p>
    <w:p>
      <w:pPr>
        <w:pStyle w:val="Normal"/>
        <w:rPr/>
      </w:pPr>
      <w:r>
        <w:rPr/>
        <w:t>[[@Bible:Jer 42:12 ]][[42:12 &gt;&gt; Jer 42:12]] {{field-on:Bible}} И ще дам вам милеене,За да ви пожалиИ да ви върне в земята ви. {{field-off:Bible}}</w:t>
      </w:r>
    </w:p>
    <w:p>
      <w:pPr>
        <w:pStyle w:val="Normal"/>
        <w:rPr/>
      </w:pPr>
      <w:r>
        <w:rPr/>
        <w:t>[[@Bible:Jer 42:13 ]][[42:13 &gt;&gt; Jer 42:13]] {{field-on:Bible}} Но ако говорите вие:Не щем да живеем в тази земя,И не слушате гласа на Господа Бога вашего, {{field-off:Bible}}</w:t>
      </w:r>
    </w:p>
    <w:p>
      <w:pPr>
        <w:pStyle w:val="Normal"/>
        <w:rPr/>
      </w:pPr>
      <w:r>
        <w:rPr/>
        <w:t>[[@Bible:Jer 42:14 ]][[42:14 &gt;&gt; Jer 42:14]] {{field-on:Bible}} И речете: Не; но ще идем в Египетската земяДето няма да видим бран,И глас тръбен няма да чуем,И за хляб няма да огладнеем,И там ще се населим, {{field-off:Bible}}</w:t>
      </w:r>
    </w:p>
    <w:p>
      <w:pPr>
        <w:pStyle w:val="Normal"/>
        <w:rPr/>
      </w:pPr>
      <w:r>
        <w:rPr/>
        <w:t>[[@Bible:Jer 42:15 ]][[42:15 &gt;&gt; Jer 42:15]] {{field-on:Bible}} За то слушайте сега словото Господне вие, остатъче Юдин:Така говори Господ Саваот, Бог Израилев:Ако вие утвърдите непременно лицето си да идете в Египет,И отидете да пришелствувате там, {{field-off:Bible}}</w:t>
      </w:r>
    </w:p>
    <w:p>
      <w:pPr>
        <w:pStyle w:val="Normal"/>
        <w:rPr/>
      </w:pPr>
      <w:r>
        <w:rPr/>
        <w:t>[[@Bible:Jer 42:16 ]][[42:16 &gt;&gt; Jer 42:16]] {{field-on:Bible}} Тогаз ножът от който се боите виеЩе ви стигне там в Египетската земя,И гладът от който треперите виеЩе залепне на вас там в Египет;И там ще умрете. {{field-off:Bible}}</w:t>
      </w:r>
    </w:p>
    <w:p>
      <w:pPr>
        <w:pStyle w:val="Normal"/>
        <w:rPr/>
      </w:pPr>
      <w:r>
        <w:rPr/>
        <w:t>[[@Bible:Jer 42:17 ]][[42:17 &gt;&gt; Jer 42:17]] {{field-on:Bible}} И всичките мъжеКоито са утвърдили лицето си да отидат в ЕгипетЗа да бъдат там пришелциЩе умрат от нож, от глад, и от мор;И ни един от тях няма да остане или да избегне от злотоКоето аз ще нанеса на тях. {{field-off:Bible}}</w:t>
      </w:r>
    </w:p>
    <w:p>
      <w:pPr>
        <w:pStyle w:val="Normal"/>
        <w:rPr/>
      </w:pPr>
      <w:r>
        <w:rPr/>
        <w:t>[[@Bible:Jer 42:18 ]][[42:18 &gt;&gt; Jer 42:18]] {{field-on:Bible}} Защото така говори Господ Саваот, Бог Израилев:Както яростта ми и гневът ми се изляхаВърх Ерусалимските жители,Така гневът ми ще се излее върх васКогато влезете в Египет;И ще бъдете за клетва, и за ужас,И за проклетия, и за укор,И няма да видите вече това място. {{field-off:Bible}}</w:t>
      </w:r>
    </w:p>
    <w:p>
      <w:pPr>
        <w:pStyle w:val="Normal"/>
        <w:rPr/>
      </w:pPr>
      <w:r>
        <w:rPr/>
        <w:t>[[@Bible:Jer 42:19 ]][[42:19 &gt;&gt; Jer 42:19]] {{field-on:Bible}} Господ рече за вас, остатъче Юдин: Не отивайте в Египет: познайте добре че днес засвидетелствувам на вас. {{field-off:Bible}}</w:t>
      </w:r>
    </w:p>
    <w:p>
      <w:pPr>
        <w:pStyle w:val="Normal"/>
        <w:rPr/>
      </w:pPr>
      <w:r>
        <w:rPr/>
        <w:t>[[@Bible:Jer 42:20 ]][[42:20 &gt;&gt; Jer 42:20]] {{field-on:Bible}} Защото вие направихте измама на душите си когато ме проводихте при Господа Бога вашего и казахте: Помоли се за нас на Господа Бога нашего; и по всичко що рече Господ Бог наш, така ни извести, и ще сторим. {{field-off:Bible}}</w:t>
      </w:r>
    </w:p>
    <w:p>
      <w:pPr>
        <w:pStyle w:val="Normal"/>
        <w:rPr/>
      </w:pPr>
      <w:r>
        <w:rPr/>
        <w:t>[[@Bible:Jer 42:21 ]][[42:21 &gt;&gt; Jer 42:21]] {{field-on:Bible}} И ви известих днес; и не послушахте гласа на Господа Бога вашего, нито във всичко за което ме проводи при вас. {{field-off:Bible}}</w:t>
      </w:r>
    </w:p>
    <w:p>
      <w:pPr>
        <w:pStyle w:val="Normal"/>
        <w:rPr/>
      </w:pPr>
      <w:r>
        <w:rPr/>
        <w:t>[[@Bible:Jer 42:22 ]][[42:22 &gt;&gt; Jer 42:22]] {{field-on:Bible}} Сега прочее знайте известно че ще умрете от нож, от глад, и от мор на мястото дето желаете да отидете за да бъдете там пришелци. {{field-off:Bible}}</w:t>
      </w:r>
    </w:p>
    <w:p>
      <w:pPr>
        <w:pStyle w:val="Heading2"/>
        <w:rPr/>
      </w:pPr>
      <w:r>
        <w:rPr/>
        <w:t>Глава 43</w:t>
      </w:r>
    </w:p>
    <w:p>
      <w:pPr>
        <w:pStyle w:val="Normal"/>
        <w:rPr/>
      </w:pPr>
      <w:r>
        <w:rPr/>
        <w:t>[[@Bible:Jer 43:1 ]][[43:1 &gt;&gt; Jer 43:1]] {{field-on:Bible}} И когато свърши Иеремия да говори на всичките люде всичките слова на Господа техния Бог, за които Господ техния Бог го проводи при тях, - всички тези думи, {{field-off:Bible}}</w:t>
      </w:r>
    </w:p>
    <w:p>
      <w:pPr>
        <w:pStyle w:val="Normal"/>
        <w:rPr/>
      </w:pPr>
      <w:r>
        <w:rPr/>
        <w:t>[[@Bible:Jer 43:2 ]][[43:2 &gt;&gt; Jer 43:2]] {{field-on:Bible}} тогаз говори Азария Осаиевът син, и Иоанан Кариевът син, и всичките горделиви мъже, и рекоха на Иеремия: Лъжливо говориш ти: Господ Бог наш не те проводи да речеш: Не отивайте в Египет за да пришелствувате там; {{field-off:Bible}}</w:t>
      </w:r>
    </w:p>
    <w:p>
      <w:pPr>
        <w:pStyle w:val="Normal"/>
        <w:rPr/>
      </w:pPr>
      <w:r>
        <w:rPr/>
        <w:t>[[@Bible:Jer 43:3 ]][[43:3 &gt;&gt; Jer 43:3]] {{field-on:Bible}} но Варух Нириевът син те подига против нас за да ни предадеш в ръката на Халдейците, да ни умъртвят, и да ни заведат пленници у Вавилон. {{field-off:Bible}}</w:t>
      </w:r>
    </w:p>
    <w:p>
      <w:pPr>
        <w:pStyle w:val="Normal"/>
        <w:rPr/>
      </w:pPr>
      <w:r>
        <w:rPr/>
        <w:t>[[@Bible:Jer 43:4 ]][[43:4 &gt;&gt; Jer 43:4]] {{field-on:Bible}} И Иоанан Кариевът син, и всичките началници на войските, и всичките люде не послушаха гласа Господен да се населят в Юдината земя; {{field-off:Bible}}</w:t>
      </w:r>
    </w:p>
    <w:p>
      <w:pPr>
        <w:pStyle w:val="Normal"/>
        <w:rPr/>
      </w:pPr>
      <w:r>
        <w:rPr/>
        <w:t>[[@Bible:Jer 43:5 ]][[43:5 &gt;&gt; Jer 43:5]] {{field-on:Bible}} но Иоанан Кариевът син и всичките началници на войската взеха всичкия остатък Юдин които бяха се върнали от всичките народи дето бяха се разпръснали за да пришелствуват в Юдината земя, - {{field-off:Bible}}</w:t>
      </w:r>
    </w:p>
    <w:p>
      <w:pPr>
        <w:pStyle w:val="Normal"/>
        <w:rPr/>
      </w:pPr>
      <w:r>
        <w:rPr/>
        <w:t>[[@Bible:Jer 43:6 ]][[43:6 &gt;&gt; Jer 43:6]] {{field-on:Bible}} мъжете, и жените, и децата, и дъщерите царски, и всекиго человека когото Навузардан началникът на телохранителите бе оставил с Годолия сина на Ахикама, Сафановия син, и пророк Иеремия, и Варуха Нириевия син, - {{field-off:Bible}}</w:t>
      </w:r>
    </w:p>
    <w:p>
      <w:pPr>
        <w:pStyle w:val="Normal"/>
        <w:rPr/>
      </w:pPr>
      <w:r>
        <w:rPr/>
        <w:t>[[@Bible:Jer 43:7 ]][[43:7 &gt;&gt; Jer 43:7]] {{field-on:Bible}} та отидоха в Египетската земя; защото не послушаха гласа Господен. И отидоха до Тафнес. {{field-off:Bible}}</w:t>
      </w:r>
    </w:p>
    <w:p>
      <w:pPr>
        <w:pStyle w:val="Normal"/>
        <w:rPr/>
      </w:pPr>
      <w:r>
        <w:rPr/>
        <w:t>[[@Bible:Jer 43:8 ]][[43:8 &gt;&gt; Jer 43:8]] {{field-on:Bible}} И биде слово Господне към Иеремия в Тафнес и рече: {{field-off:Bible}}</w:t>
      </w:r>
    </w:p>
    <w:p>
      <w:pPr>
        <w:pStyle w:val="Normal"/>
        <w:rPr/>
      </w:pPr>
      <w:r>
        <w:rPr/>
        <w:t>[[@Bible:Jer 43:9 ]][[43:9 &gt;&gt; Jer 43:9]] {{field-on:Bible}} Вземи в ръката си големи камене, и пред очите на Юдините мъже скрий ги в глината у грънчарницата която е при входа на Фараоновия дом в Тафнес. {{field-off:Bible}}</w:t>
      </w:r>
    </w:p>
    <w:p>
      <w:pPr>
        <w:pStyle w:val="Normal"/>
        <w:rPr/>
      </w:pPr>
      <w:r>
        <w:rPr/>
        <w:t>[[@Bible:Jer 43:10 ]][[43:10 &gt;&gt; Jer 43:10]] {{field-on:Bible}} И кажи им: Така говори Господ Саваот, Бог Израилев: Ето, ще проводя и ще взема Навуходоносора Вавилонския цар, раба си, и ще туря престола му отгоре на тези камене що скрих; и ще разпростря царския си шатър върх тях. {{field-off:Bible}}</w:t>
      </w:r>
    </w:p>
    <w:p>
      <w:pPr>
        <w:pStyle w:val="Normal"/>
        <w:rPr/>
      </w:pPr>
      <w:r>
        <w:rPr/>
        <w:t>[[@Bible:Jer 43:11 ]][[43:11 &gt;&gt; Jer 43:11]] {{field-on:Bible}} И ще дойде и ще порази Египетската земя, и ще предаде онези които са за смърт на свърт, а онези които са за плен на плен, и които са за меч на меч. {{field-off:Bible}}</w:t>
      </w:r>
    </w:p>
    <w:p>
      <w:pPr>
        <w:pStyle w:val="Normal"/>
        <w:rPr/>
      </w:pPr>
      <w:r>
        <w:rPr/>
        <w:t>[[@Bible:Jer 43:12 ]][[43:12 &gt;&gt; Jer 43:12]] {{field-on:Bible}} И ще запаля огън в домовете на Египетските богове; и ще ги изгори, а тях ще занесе в плен; и ще се облече с Египетската земя както пастир облича дрехата си; и ще излезе от там с мир. {{field-off:Bible}}</w:t>
      </w:r>
    </w:p>
    <w:p>
      <w:pPr>
        <w:pStyle w:val="Normal"/>
        <w:rPr/>
      </w:pPr>
      <w:r>
        <w:rPr/>
        <w:t>[[@Bible:Jer 43:13 ]][[43:13 &gt;&gt; Jer 43:13]] {{field-on:Bible}} И ще строши идолите що са в дома на слънцето който е в Египетската земя; и домовете на Египетските богове ще изгори с огън. {{field-off:Bible}}</w:t>
      </w:r>
    </w:p>
    <w:p>
      <w:pPr>
        <w:pStyle w:val="Heading2"/>
        <w:rPr/>
      </w:pPr>
      <w:r>
        <w:rPr/>
        <w:t>Глава 44</w:t>
      </w:r>
    </w:p>
    <w:p>
      <w:pPr>
        <w:pStyle w:val="Normal"/>
        <w:rPr/>
      </w:pPr>
      <w:r>
        <w:rPr/>
        <w:t>[[@Bible:Jer 44:1 ]][[44:1 &gt;&gt; Jer 44:1]] {{field-on:Bible}} Словото което биде към Иеремия за всичките Юдеи които живееха в Египетската земя и седеха в Мигдол, и в Тафнес, и в Мемфис, и в земята Патрос, и рече: - {{field-off:Bible}}</w:t>
      </w:r>
    </w:p>
    <w:p>
      <w:pPr>
        <w:pStyle w:val="Normal"/>
        <w:rPr/>
      </w:pPr>
      <w:r>
        <w:rPr/>
        <w:t>[[@Bible:Jer 44:2 ]][[44:2 &gt;&gt; Jer 44:2]] {{field-on:Bible}} Така говори Господ Саваот, Бог Израилев: Вие видяхте всичкото зло което докарах върх Ерусалим и върх всичките Юдини градове; и, ето, те са пусти днес, и няма никой да живее в тях, {{field-off:Bible}}</w:t>
      </w:r>
    </w:p>
    <w:p>
      <w:pPr>
        <w:pStyle w:val="Normal"/>
        <w:rPr/>
      </w:pPr>
      <w:r>
        <w:rPr/>
        <w:t>[[@Bible:Jer 44:3 ]][[44:3 &gt;&gt; Jer 44:3]] {{field-on:Bible}} поради злодеянията им които сториха за да ме разгневат като отиваха да кадят и да служат на други богове които не познаха те, вие и бащите ви. {{field-off:Bible}}</w:t>
      </w:r>
    </w:p>
    <w:p>
      <w:pPr>
        <w:pStyle w:val="Normal"/>
        <w:rPr/>
      </w:pPr>
      <w:r>
        <w:rPr/>
        <w:t>[[@Bible:Jer 44:4 ]][[44:4 &gt;&gt; Jer 44:4]] {{field-on:Bible}} И проводих при вас всичките си раби пророците, като ставах рано и ги проваждах, и казах: Ах! не правете тази гнусна работа която мразя. {{field-off:Bible}}</w:t>
      </w:r>
    </w:p>
    <w:p>
      <w:pPr>
        <w:pStyle w:val="Normal"/>
        <w:rPr/>
      </w:pPr>
      <w:r>
        <w:rPr/>
        <w:t>[[@Bible:Jer 44:5 ]][[44:5 &gt;&gt; Jer 44:5]] {{field-on:Bible}} Но не послушаха, нито приклониха ухото си за да се върнат от злодеянията си та да не кадят на други богове. {{field-off:Bible}}</w:t>
      </w:r>
    </w:p>
    <w:p>
      <w:pPr>
        <w:pStyle w:val="Normal"/>
        <w:rPr/>
      </w:pPr>
      <w:r>
        <w:rPr/>
        <w:t>[[@Bible:Jer 44:6 ]][[44:6 &gt;&gt; Jer 44:6]] {{field-on:Bible}} За то се изля гневът ми и яростта ми, и се разпали в Юдините градове и в улиците на Ерусалим; и станаха запустени и пусти както днес. {{field-off:Bible}}</w:t>
      </w:r>
    </w:p>
    <w:p>
      <w:pPr>
        <w:pStyle w:val="Normal"/>
        <w:rPr/>
      </w:pPr>
      <w:r>
        <w:rPr/>
        <w:t>[[@Bible:Jer 44:7 ]][[44:7 &gt;&gt; Jer 44:7]] {{field-on:Bible}} И сега така говори Господ, Бог Саваот, Бог Израилев: Защо правите вие това големо зло против душите си, щото да изтребите от вас мъж и жена, дете и младенец на цица, отсред Юда, за да не остане у вас остатък, {{field-off:Bible}}</w:t>
      </w:r>
    </w:p>
    <w:p>
      <w:pPr>
        <w:pStyle w:val="Normal"/>
        <w:rPr/>
      </w:pPr>
      <w:r>
        <w:rPr/>
        <w:t>[[@Bible:Jer 44:8 ]][[44:8 &gt;&gt; Jer 44:8]] {{field-on:Bible}} като ме прогневявате с делата на ръцете си, и кадите на други богове в Египетската земя дето дойдохте да пришелствувате, щото да изтребите себе си, и да станете клетва и укор между всичките народи на земята? {{field-off:Bible}}</w:t>
      </w:r>
    </w:p>
    <w:p>
      <w:pPr>
        <w:pStyle w:val="Normal"/>
        <w:rPr/>
      </w:pPr>
      <w:r>
        <w:rPr/>
        <w:t>[[@Bible:Jer 44:9 ]][[44:9 &gt;&gt; Jer 44:9]] {{field-on:Bible}} Да ли забравихте злодеянията на отците си, и злодеянията на Юдините царе, и злодеянията на жените им, и злодеянията ваши, и злодеянията на жените си, които сториха в Юдината земя и в улиците на Ерусалим? {{field-off:Bible}}</w:t>
      </w:r>
    </w:p>
    <w:p>
      <w:pPr>
        <w:pStyle w:val="Normal"/>
        <w:rPr/>
      </w:pPr>
      <w:r>
        <w:rPr/>
        <w:t>[[@Bible:Jer 44:10 ]][[44:10 &gt;&gt; Jer 44:10]] {{field-on:Bible}} Не се смириха до този ден, нито се убояха, нито ходиха в закона ми и в повеленията ми които турих пред вас и пред отците ви. {{field-off:Bible}}</w:t>
      </w:r>
    </w:p>
    <w:p>
      <w:pPr>
        <w:pStyle w:val="Normal"/>
        <w:rPr/>
      </w:pPr>
      <w:r>
        <w:rPr/>
        <w:t>[[@Bible:Jer 44:11 ]][[44:11 &gt;&gt; Jer 44:11]] {{field-on:Bible}} За то така говори Господ Саваот, Бог Израилев: Ето, аз ще утвърдя лицето си против вас за зло, и за да изтребя всичкия Юда. {{field-off:Bible}}</w:t>
      </w:r>
    </w:p>
    <w:p>
      <w:pPr>
        <w:pStyle w:val="Normal"/>
        <w:rPr/>
      </w:pPr>
      <w:r>
        <w:rPr/>
        <w:t>[[@Bible:Jer 44:12 ]][[44:12 &gt;&gt; Jer 44:12]] {{field-on:Bible}} И ще взема остатъците Юдини които утвърдиха лицето си за да отидат в Египетската земя да пришелствуват там; и ще се довършат всички в Египетската земя: ще паднат от нож: ще се изнурят от глад: от малък до голям те ще умрат от нож и от глад; и ще бъдат за клетва, и за ужас, и за проклетия, и за укор. {{field-off:Bible}}</w:t>
      </w:r>
    </w:p>
    <w:p>
      <w:pPr>
        <w:pStyle w:val="Normal"/>
        <w:rPr/>
      </w:pPr>
      <w:r>
        <w:rPr/>
        <w:t>[[@Bible:Jer 44:13 ]][[44:13 &gt;&gt; Jer 44:13]] {{field-on:Bible}} Защото ще посетя жителите в Египетската земя, както посетих Ерусалим, с нож, с глад, и с мор; {{field-off:Bible}}</w:t>
      </w:r>
    </w:p>
    <w:p>
      <w:pPr>
        <w:pStyle w:val="Normal"/>
        <w:rPr/>
      </w:pPr>
      <w:r>
        <w:rPr/>
        <w:t>[[@Bible:Jer 44:14 ]][[44:14 &gt;&gt; Jer 44:14]] {{field-on:Bible}} и никой от остатъците Юдини които са отишли в Египетската земя да пришелствуват там няма да избегне или да уцелее за да се върне в Юдината земя, към която те имат прилепена душата си за да се върнат да се населят там; защото няма да се върнат, освен които избегнат. {{field-off:Bible}}</w:t>
      </w:r>
    </w:p>
    <w:p>
      <w:pPr>
        <w:pStyle w:val="Normal"/>
        <w:rPr/>
      </w:pPr>
      <w:r>
        <w:rPr/>
        <w:t>[[@Bible:Jer 44:15 ]][[44:15 &gt;&gt; Jer 44:15]] {{field-on:Bible}} И всичките мъже които знаеха че жените им кадяха на други богове, и всичките жени които се намерваха там, едно големо множество, и всичките люде които живееха в Египетската земя, в Патрос, отговориха на Иеремия и рекоха: - {{field-off:Bible}}</w:t>
      </w:r>
    </w:p>
    <w:p>
      <w:pPr>
        <w:pStyle w:val="Normal"/>
        <w:rPr/>
      </w:pPr>
      <w:r>
        <w:rPr/>
        <w:t>[[@Bible:Jer 44:16 ]][[44:16 &gt;&gt; Jer 44:16]] {{field-on:Bible}} Заради словото което говори ти нам в името Господне, няма да те послушаме; {{field-off:Bible}}</w:t>
      </w:r>
    </w:p>
    <w:p>
      <w:pPr>
        <w:pStyle w:val="Normal"/>
        <w:rPr/>
      </w:pPr>
      <w:r>
        <w:rPr/>
        <w:t>[[@Bible:Jer 44:17 ]][[44:17 &gt;&gt; Jer 44:17]] {{field-on:Bible}} но непременно ще правим всичко що излиза из устата ни, за да кадим на небесната царица, и да й правим възлияния, както правехме ние, и отците ни, и царете ни, и князовете ни в градовете Юдини и в улиците на Ерусалим; и ядяхме хляб до ситост, и добре ни беше, и зло не видяхме. {{field-off:Bible}}</w:t>
      </w:r>
    </w:p>
    <w:p>
      <w:pPr>
        <w:pStyle w:val="Normal"/>
        <w:rPr/>
      </w:pPr>
      <w:r>
        <w:rPr/>
        <w:t>[[@Bible:Jer 44:18 ]][[44:18 &gt;&gt; Jer 44:18]] {{field-on:Bible}} Но когато престанахме да кадим на небесната царица и да й правим възлияния, лишихме се от всичко, и довършихме се от нож и от глад. {{field-off:Bible}}</w:t>
      </w:r>
    </w:p>
    <w:p>
      <w:pPr>
        <w:pStyle w:val="Normal"/>
        <w:rPr/>
      </w:pPr>
      <w:r>
        <w:rPr/>
        <w:t>[[@Bible:Jer 44:19 ]][[44:19 &gt;&gt; Jer 44:19]] {{field-on:Bible}} И когато ние кадяхме на небесната царица и й правехме възлияния, да ли без нашите мъже й правехме млинове да й се кланяме, и й правехме възлияния? {{field-off:Bible}}</w:t>
      </w:r>
    </w:p>
    <w:p>
      <w:pPr>
        <w:pStyle w:val="Normal"/>
        <w:rPr/>
      </w:pPr>
      <w:r>
        <w:rPr/>
        <w:t>[[@Bible:Jer 44:20 ]][[44:20 &gt;&gt; Jer 44:20]] {{field-on:Bible}} И рече Иеремия на всичките люде, и на мъже и на жени, и на всичките люде които му отговориха така, и каза: {{field-off:Bible}}</w:t>
      </w:r>
    </w:p>
    <w:p>
      <w:pPr>
        <w:pStyle w:val="Normal"/>
        <w:rPr/>
      </w:pPr>
      <w:r>
        <w:rPr/>
        <w:t>[[@Bible:Jer 44:21 ]][[44:21 &gt;&gt; Jer 44:21]] {{field-on:Bible}} Темянът който кадяхте в градовете Юдини и в улиците Ерусалимски, вие и отците ви, царете ви и князовете ви, и людете от тази земя, не напомни ли го Господ, и не възлезе ли в сърдцето му? {{field-off:Bible}}</w:t>
      </w:r>
    </w:p>
    <w:p>
      <w:pPr>
        <w:pStyle w:val="Normal"/>
        <w:rPr/>
      </w:pPr>
      <w:r>
        <w:rPr/>
        <w:t>[[@Bible:Jer 44:22 ]][[44:22 &gt;&gt; Jer 44:22]] {{field-on:Bible}} Щото Господ не можа вече да търпи поради злината на делата ви, поради мерзостите които струвате; за то земята ви стана запустение, и ужас, и проклетия, без жители както днес. {{field-off:Bible}}</w:t>
      </w:r>
    </w:p>
    <w:p>
      <w:pPr>
        <w:pStyle w:val="Normal"/>
        <w:rPr/>
      </w:pPr>
      <w:r>
        <w:rPr/>
        <w:t>[[@Bible:Jer 44:23 ]][[44:23 &gt;&gt; Jer 44:23]] {{field-on:Bible}} Понеже кадяхте, и съгрешавахте Господу, и не послушахте гласа Господен, нито ходихте в закона му, и в повеленията му, и в свидетелствата му, за то ви постигна това зло както днес. {{field-off:Bible}}</w:t>
      </w:r>
    </w:p>
    <w:p>
      <w:pPr>
        <w:pStyle w:val="Normal"/>
        <w:rPr/>
      </w:pPr>
      <w:r>
        <w:rPr/>
        <w:t>[[@Bible:Jer 44:24 ]][[44:24 &gt;&gt; Jer 44:24]] {{field-on:Bible}} И рече Иеремия на всичките люде и на всичките жени: Слушайте словото Господне, всички Юдо които сте в Египетската земя: {{field-off:Bible}}</w:t>
      </w:r>
    </w:p>
    <w:p>
      <w:pPr>
        <w:pStyle w:val="Normal"/>
        <w:rPr/>
      </w:pPr>
      <w:r>
        <w:rPr/>
        <w:t>[[@Bible:Jer 44:25 ]][[44:25 &gt;&gt; Jer 44:25]] {{field-on:Bible}} така говори Господ Саваот, Бог Израилев, и казва: Вие и жените ви и говорихте с устата си и извършихте с ръцете си, и казвахте: Непременно ще изпълним обричанията си които обрекохме да кадим на небесната царица и да й правим възлияния: непременно прочее ще изпълните обричанията си и непременно ще извършите обричанията си. {{field-off:Bible}}</w:t>
      </w:r>
    </w:p>
    <w:p>
      <w:pPr>
        <w:pStyle w:val="Normal"/>
        <w:rPr/>
      </w:pPr>
      <w:r>
        <w:rPr/>
        <w:t>[[@Bible:Jer 44:26 ]][[44:26 &gt;&gt; Jer 44:26]] {{field-on:Bible}} За то слушайте словото Господне, всички Юдо които живеете в Египетската земя: Ето, заклех се във великото си име, говори Господ, че името ми няма да се произнесе вече с устата на никого мъжа от Юда, във всичката Египетска земя, щото да говори: Жив Господ Иеова! {{field-off:Bible}}</w:t>
      </w:r>
    </w:p>
    <w:p>
      <w:pPr>
        <w:pStyle w:val="Normal"/>
        <w:rPr/>
      </w:pPr>
      <w:r>
        <w:rPr/>
        <w:t>[[@Bible:Jer 44:27 ]][[44:27 &gt;&gt; Jer 44:27]] {{field-on:Bible}} Ето, аз ще бъда над тях за зло, а не за добро; и всичките Юдини мъже които са в Египетската земя ще гинат от нож и глад доде се довършат. {{field-off:Bible}}</w:t>
      </w:r>
    </w:p>
    <w:p>
      <w:pPr>
        <w:pStyle w:val="Normal"/>
        <w:rPr/>
      </w:pPr>
      <w:r>
        <w:rPr/>
        <w:t>[[@Bible:Jer 44:28 ]][[44:28 &gt;&gt; Jer 44:28]] {{field-on:Bible}} А които избегнат от ножа, малко на брой, ще се върнат от Египетската земя в Юдината земя; а всичките остатъци Юдини които влязоха в Египетската земя за да пришелствуват там ще познаят чие слово ще се сбъде, моето ли или тяхното. {{field-off:Bible}}</w:t>
      </w:r>
    </w:p>
    <w:p>
      <w:pPr>
        <w:pStyle w:val="Normal"/>
        <w:rPr/>
      </w:pPr>
      <w:r>
        <w:rPr/>
        <w:t>[[@Bible:Jer 44:29 ]][[44:29 &gt;&gt; Jer 44:29]] {{field-on:Bible}} И това ще ви бъде знамение, говори Господ, че аз ще ви накажа на това място, за да познаете че словата ми непременно ще се сбъдат против вас на зло: {{field-off:Bible}}</w:t>
      </w:r>
    </w:p>
    <w:p>
      <w:pPr>
        <w:pStyle w:val="Normal"/>
        <w:rPr/>
      </w:pPr>
      <w:r>
        <w:rPr/>
        <w:t>[[@Bible:Jer 44:30 ]][[44:30 &gt;&gt; Jer 44:30]] {{field-on:Bible}} така говори Господ: Ето, аз ще предам Фараона Вафрия, Египетския цар, в ръката на неприятелите му, и в ръката на онези които търсят живота му, както предадох Седекия Юдиния цар в ръката на Навуходоносора Вавилонския цар, неприятеля му, и който искаше живота му. {{field-off:Bible}}</w:t>
      </w:r>
    </w:p>
    <w:p>
      <w:pPr>
        <w:pStyle w:val="Heading2"/>
        <w:rPr/>
      </w:pPr>
      <w:r>
        <w:rPr/>
        <w:t>Глава 45</w:t>
      </w:r>
    </w:p>
    <w:p>
      <w:pPr>
        <w:pStyle w:val="Normal"/>
        <w:rPr/>
      </w:pPr>
      <w:r>
        <w:rPr/>
        <w:t>[[@Bible:Jer 45:1 ]][[45:1 &gt;&gt; Jer 45:1]] {{field-on:Bible}} Словото, което пророк Иеремия говори на Варуха Нириевия син когато писа в книга тези слова от Иеремиевите уста, в четвъртата година на Иоакима сина на Иосия, Юдиния цар, и рече: {{field-off:Bible}}</w:t>
      </w:r>
    </w:p>
    <w:p>
      <w:pPr>
        <w:pStyle w:val="Normal"/>
        <w:rPr/>
      </w:pPr>
      <w:r>
        <w:rPr/>
        <w:t>[[@Bible:Jer 45:2 ]][[45:2 &gt;&gt; Jer 45:2]] {{field-on:Bible}} Така говори Господ, Бог Израилев, заради тебе, Варуше: {{field-off:Bible}}</w:t>
      </w:r>
    </w:p>
    <w:p>
      <w:pPr>
        <w:pStyle w:val="Normal"/>
        <w:rPr/>
      </w:pPr>
      <w:r>
        <w:rPr/>
        <w:t>[[@Bible:Jer 45:3 ]][[45:3 &gt;&gt; Jer 45:3]] {{field-on:Bible}} Рекъл си: Горко ми сега! защото Господ притури печал върх скърбта ми: запрях в стенанието си, и почивка не намирам. {{field-off:Bible}}</w:t>
      </w:r>
    </w:p>
    <w:p>
      <w:pPr>
        <w:pStyle w:val="Normal"/>
        <w:rPr/>
      </w:pPr>
      <w:r>
        <w:rPr/>
        <w:t>[[@Bible:Jer 45:4 ]][[45:4 &gt;&gt; Jer 45:4]] {{field-on:Bible}} Така ще му кажеш: Така говори Господ: Ето, онова което съградих, аз ще съборя; и онова което насадих, аз ще го изкореня, и всичката таз земя. {{field-off:Bible}}</w:t>
      </w:r>
    </w:p>
    <w:p>
      <w:pPr>
        <w:pStyle w:val="Normal"/>
        <w:rPr/>
      </w:pPr>
      <w:r>
        <w:rPr/>
        <w:t>[[@Bible:Jer 45:5 ]][[45:5 &gt;&gt; Jer 45:5]] {{field-on:Bible}} И ти искаш ли за себе си големи неща? Не искай; защото, ето, аз ще докарам зло върх всяка плът, говори Господ; но живота ти ще ти дам като корист по всичките места дето отидеш. {{field-off:Bible}}</w:t>
      </w:r>
    </w:p>
    <w:p>
      <w:pPr>
        <w:pStyle w:val="Heading2"/>
        <w:rPr/>
      </w:pPr>
      <w:r>
        <w:rPr/>
        <w:t>Глава 46</w:t>
      </w:r>
    </w:p>
    <w:p>
      <w:pPr>
        <w:pStyle w:val="Normal"/>
        <w:rPr/>
      </w:pPr>
      <w:r>
        <w:rPr/>
        <w:t>[[@Bible:Jer 46:1 ]][[46:1 &gt;&gt; Jer 46:1]] {{field-on:Bible}} Словото Господне което биде към пророк Иеремия против народите: {{field-off:Bible}}</w:t>
      </w:r>
    </w:p>
    <w:p>
      <w:pPr>
        <w:pStyle w:val="Normal"/>
        <w:rPr/>
      </w:pPr>
      <w:r>
        <w:rPr/>
        <w:t>[[@Bible:Jer 46:2 ]][[46:2 &gt;&gt; Jer 46:2]] {{field-on:Bible}} против Египет, против войската на Фараона Нехао, Египетския цар, която бе при реката Евфрат в Кархамис, която порази Навуходоносор Вавилонский цар в четвъртото лето на Иоакима Иосииния син, Юдиния цар: - {{field-off:Bible}}</w:t>
      </w:r>
    </w:p>
    <w:p>
      <w:pPr>
        <w:pStyle w:val="Normal"/>
        <w:rPr/>
      </w:pPr>
      <w:r>
        <w:rPr/>
        <w:t>[[@Bible:Jer 46:3 ]][[46:3 &gt;&gt; Jer 46:3]] {{field-on:Bible}} Пригответе оръжие и щитТа пристъпете на бой. {{field-off:Bible}}</w:t>
      </w:r>
    </w:p>
    <w:p>
      <w:pPr>
        <w:pStyle w:val="Normal"/>
        <w:rPr/>
      </w:pPr>
      <w:r>
        <w:rPr/>
        <w:t>[[@Bible:Jer 46:4 ]][[46:4 &gt;&gt; Jer 46:4]] {{field-on:Bible}} Впрегнете конете и качете се, конници,И предстанете с шлемове:Лъснете копията, облечете се с брони. {{field-off:Bible}}</w:t>
      </w:r>
    </w:p>
    <w:p>
      <w:pPr>
        <w:pStyle w:val="Normal"/>
        <w:rPr/>
      </w:pPr>
      <w:r>
        <w:rPr/>
        <w:t>[[@Bible:Jer 46:5 ]][[46:5 &gt;&gt; Jer 46:5]] {{field-on:Bible}} Защо ги видях уплашени и се връщат назад?А крепките им се съкрушихаИ побегнаха бърже без да гледат назад:Треперане от всякъде! говори Господ. {{field-off:Bible}}</w:t>
      </w:r>
    </w:p>
    <w:p>
      <w:pPr>
        <w:pStyle w:val="Normal"/>
        <w:rPr/>
      </w:pPr>
      <w:r>
        <w:rPr/>
        <w:t>[[@Bible:Jer 46:6 ]][[46:6 &gt;&gt; Jer 46:6]] {{field-on:Bible}} Бързият да не избегне,И крепкият да се не отърве:Ще се спънат, и ще паднат към северПри реката Евфрат. {{field-off:Bible}}</w:t>
      </w:r>
    </w:p>
    <w:p>
      <w:pPr>
        <w:pStyle w:val="Normal"/>
        <w:rPr/>
      </w:pPr>
      <w:r>
        <w:rPr/>
        <w:t>[[@Bible:Jer 46:7 ]][[46:7 &gt;&gt; Jer 46:7]] {{field-on:Bible}} Кой е той който възлиза като наводнение,На когото водите се валят като реки? {{field-off:Bible}}</w:t>
      </w:r>
    </w:p>
    <w:p>
      <w:pPr>
        <w:pStyle w:val="Normal"/>
        <w:rPr/>
      </w:pPr>
      <w:r>
        <w:rPr/>
        <w:t>[[@Bible:Jer 46:8 ]][[46:8 &gt;&gt; Jer 46:8]] {{field-on:Bible}} Египет възлиза като наводнение,И неговите води се валят като реки;И говори: Ще възляза, ще покрия земята,Ще разоря града и жителите в него. {{field-off:Bible}}</w:t>
      </w:r>
    </w:p>
    <w:p>
      <w:pPr>
        <w:pStyle w:val="Normal"/>
        <w:rPr/>
      </w:pPr>
      <w:r>
        <w:rPr/>
        <w:t>[[@Bible:Jer 46:9 ]][[46:9 &gt;&gt; Jer 46:9]] {{field-on:Bible}} Възлизайте, коне,Неистовствувайте, колесници,Нека излизат крепките,Етиопяните и Ливианите които държат щит,И Лидианите които държат и запъват лък. {{field-off:Bible}}</w:t>
      </w:r>
    </w:p>
    <w:p>
      <w:pPr>
        <w:pStyle w:val="Normal"/>
        <w:rPr/>
      </w:pPr>
      <w:r>
        <w:rPr/>
        <w:t>[[@Bible:Jer 46:10 ]][[46:10 &gt;&gt; Jer 46:10]] {{field-on:Bible}} Защото този е денят на Иеова, Господа на Силите,Ден на отмъщение, за да отмъсти на враговете си;И нож ще ги пояде.И ще се насити и опие от кръвта им;Защото Иеова, Господ на Силите, има жъртваВ земята на север при реката Евфрат. {{field-off:Bible}}</w:t>
      </w:r>
    </w:p>
    <w:p>
      <w:pPr>
        <w:pStyle w:val="Normal"/>
        <w:rPr/>
      </w:pPr>
      <w:r>
        <w:rPr/>
        <w:t>[[@Bible:Jer 46:11 ]][[46:11 &gt;&gt; Jer 46:11]] {{field-on:Bible}} Възлез в Галаад и вземи балсама,Дево, дъщи Египетска:Напраздно ще умножаваш ти лекове:Няма изцеление за тебе. {{field-off:Bible}}</w:t>
      </w:r>
    </w:p>
    <w:p>
      <w:pPr>
        <w:pStyle w:val="Normal"/>
        <w:rPr/>
      </w:pPr>
      <w:r>
        <w:rPr/>
        <w:t>[[@Bible:Jer 46:12 ]][[46:12 &gt;&gt; Jer 46:12]] {{field-on:Bible}} Народите чуха за посрамването си,И викът ти изпълни земята;Защото крепък се сблъсква с крепък,И двамата наедно паднаха. {{field-off:Bible}}</w:t>
      </w:r>
    </w:p>
    <w:p>
      <w:pPr>
        <w:pStyle w:val="Normal"/>
        <w:rPr/>
      </w:pPr>
      <w:r>
        <w:rPr/>
        <w:t>[[@Bible:Jer 46:13 ]][[46:13 &gt;&gt; Jer 46:13]] {{field-on:Bible}} Словото което говори Господ на Иеремия пророка заради дохождането на Навуходоносора Вавилонския цар за да порази Египетската земя: - {{field-off:Bible}}</w:t>
      </w:r>
    </w:p>
    <w:p>
      <w:pPr>
        <w:pStyle w:val="Normal"/>
        <w:rPr/>
      </w:pPr>
      <w:r>
        <w:rPr/>
        <w:t>[[@Bible:Jer 46:14 ]][[46:14 &gt;&gt; Jer 46:14]] {{field-on:Bible}} Възвестете в Египет, и проповядайте в Мигдол,И проповядайте в Мемфис и в Тафнес:Речете: Предстани и бъди готов;Защото ножът изяде които са около тебе. {{field-off:Bible}}</w:t>
      </w:r>
    </w:p>
    <w:p>
      <w:pPr>
        <w:pStyle w:val="Normal"/>
        <w:rPr/>
      </w:pPr>
      <w:r>
        <w:rPr/>
        <w:t>[[@Bible:Jer 46:15 ]][[46:15 &gt;&gt; Jer 46:15]] {{field-on:Bible}} Защо се постлаха по земята твоите юнаци?Не устояха, защото Господ ги блъсна. {{field-off:Bible}}</w:t>
      </w:r>
    </w:p>
    <w:p>
      <w:pPr>
        <w:pStyle w:val="Normal"/>
        <w:rPr/>
      </w:pPr>
      <w:r>
        <w:rPr/>
        <w:t>[[@Bible:Jer 46:16 ]][[46:16 &gt;&gt; Jer 46:16]] {{field-on:Bible}} Умножи онези които се спъват:Даже падаха един върх друг;И говореха: Станете и да се върнем при людете сиИ в земята на рождението сиОт лицето на лютия нож. {{field-off:Bible}}</w:t>
      </w:r>
    </w:p>
    <w:p>
      <w:pPr>
        <w:pStyle w:val="Normal"/>
        <w:rPr/>
      </w:pPr>
      <w:r>
        <w:rPr/>
        <w:t>[[@Bible:Jer 46:17 ]][[46:17 &gt;&gt; Jer 46:17]] {{field-on:Bible}} Викаха там:Фараон Египетският цар е шум:Остави да мине времето му. {{field-off:Bible}}</w:t>
      </w:r>
    </w:p>
    <w:p>
      <w:pPr>
        <w:pStyle w:val="Normal"/>
        <w:rPr/>
      </w:pPr>
      <w:r>
        <w:rPr/>
        <w:t>[[@Bible:Jer 46:18 ]][[46:18 &gt;&gt; Jer 46:18]] {{field-on:Bible}} Жив съм аз, говори ЦарятНа когото името е Господ на Силите,Непременно както е Тавор между горите,И както е Кармил при морето, така ще дойде той. {{field-off:Bible}}</w:t>
      </w:r>
    </w:p>
    <w:p>
      <w:pPr>
        <w:pStyle w:val="Normal"/>
        <w:rPr/>
      </w:pPr>
      <w:r>
        <w:rPr/>
        <w:t>[[@Bible:Jer 46:19 ]][[46:19 &gt;&gt; Jer 46:19]] {{field-on:Bible}} Дъщи която живееш в Египет,Приготви си потребните за плен;Защото Мемфис ще се погуби и запустиЩото да няма жител. {{field-off:Bible}}</w:t>
      </w:r>
    </w:p>
    <w:p>
      <w:pPr>
        <w:pStyle w:val="Normal"/>
        <w:rPr/>
      </w:pPr>
      <w:r>
        <w:rPr/>
        <w:t>[[@Bible:Jer 46:20 ]][[46:20 &gt;&gt; Jer 46:20]] {{field-on:Bible}} Египет е като юница прекрасна;Но гибелта иде, иде от север. {{field-off:Bible}}</w:t>
      </w:r>
    </w:p>
    <w:p>
      <w:pPr>
        <w:pStyle w:val="Normal"/>
        <w:rPr/>
      </w:pPr>
      <w:r>
        <w:rPr/>
        <w:t>[[@Bible:Jer 46:21 ]][[46:21 &gt;&gt; Jer 46:21]] {{field-on:Bible}} И самите му наемници са всред него като тлъсти юнци;Защото и те се върнаха,Побегнаха наедно:Не устояха, понеже денят на бедствието им дойде върх тях,Времето на посещението им. {{field-off:Bible}}</w:t>
      </w:r>
    </w:p>
    <w:p>
      <w:pPr>
        <w:pStyle w:val="Normal"/>
        <w:rPr/>
      </w:pPr>
      <w:r>
        <w:rPr/>
        <w:t>[[@Bible:Jer 46:22 ]][[46:22 &gt;&gt; Jer 46:22]] {{field-on:Bible}} Гласът му ще излезе както на змия;Защото ще излязат със сила,И ще дойдат върх него с топориКакто дървосечци. {{field-off:Bible}}</w:t>
      </w:r>
    </w:p>
    <w:p>
      <w:pPr>
        <w:pStyle w:val="Normal"/>
        <w:rPr/>
      </w:pPr>
      <w:r>
        <w:rPr/>
        <w:t>[[@Bible:Jer 46:23 ]][[46:23 &gt;&gt; Jer 46:23]] {{field-on:Bible}} Ще изсекат дъбравата му, говори Господ,Ако и да е неизмерима;Защото според множеството са повече от скакалците,И безбройни. {{field-off:Bible}}</w:t>
      </w:r>
    </w:p>
    <w:p>
      <w:pPr>
        <w:pStyle w:val="Normal"/>
        <w:rPr/>
      </w:pPr>
      <w:r>
        <w:rPr/>
        <w:t>[[@Bible:Jer 46:24 ]][[46:24 &gt;&gt; Jer 46:24]] {{field-on:Bible}} Ще се посрами Египетската дъщеря:Ще се предаде в ръката на северните люде. {{field-off:Bible}}</w:t>
      </w:r>
    </w:p>
    <w:p>
      <w:pPr>
        <w:pStyle w:val="Normal"/>
        <w:rPr/>
      </w:pPr>
      <w:r>
        <w:rPr/>
        <w:t>[[@Bible:Jer 46:25 ]][[46:25 &gt;&gt; Jer 46:25]] {{field-on:Bible}} Господ на Силите, Бог Израилев говори:Ето, ще накажа множеството на Но,И Фараона, и Египет,И боговете му, и царете му,Самаго Фараона, и които уповават на него; {{field-off:Bible}}</w:t>
      </w:r>
    </w:p>
    <w:p>
      <w:pPr>
        <w:pStyle w:val="Normal"/>
        <w:rPr/>
      </w:pPr>
      <w:r>
        <w:rPr/>
        <w:t>[[@Bible:Jer 46:26 ]][[46:26 &gt;&gt; Jer 46:26]] {{field-on:Bible}} И ще ги предам в ръката на онези които търсят живота им,И в ръката на Навуходоносора Вавилонския цар,И в ръката на рабите му;А подир това ще се населиКакто в по-прежните дни, говори Господ. {{field-off:Bible}}</w:t>
      </w:r>
    </w:p>
    <w:p>
      <w:pPr>
        <w:pStyle w:val="Normal"/>
        <w:rPr/>
      </w:pPr>
      <w:r>
        <w:rPr/>
        <w:t>[[@Bible:Jer 46:27 ]][[46:27 &gt;&gt; Jer 46:27]] {{field-on:Bible}} Но ти, рабе мой Якове, да се не убоиш,Нито да се устрашиш, Израилю;Защото, ето, ще те избавя от далечното място,И семето ти от земята на плена им;И Яков ще се върне, и ще си почине,И ще се успокои, и не ще има никой да го устрашава. {{field-off:Bible}}</w:t>
      </w:r>
    </w:p>
    <w:p>
      <w:pPr>
        <w:pStyle w:val="Normal"/>
        <w:rPr/>
      </w:pPr>
      <w:r>
        <w:rPr/>
        <w:t>[[@Bible:Jer 46:28 ]][[46:28 &gt;&gt; Jer 46:28]] {{field-on:Bible}} Да се не убоиш ти, рабе мой Якове,Говори Господ, защото аз съм с тебе;Защото ако и да довършаВсичките народи дето те изпъдих,Тебе обаче няма да довърша,Но ще те накажа със съдба,И няма да те направя съвсем невинен. {{field-off:Bible}}</w:t>
      </w:r>
    </w:p>
    <w:p>
      <w:pPr>
        <w:pStyle w:val="Heading2"/>
        <w:rPr/>
      </w:pPr>
      <w:r>
        <w:rPr/>
        <w:t>Глава 47</w:t>
      </w:r>
    </w:p>
    <w:p>
      <w:pPr>
        <w:pStyle w:val="Normal"/>
        <w:rPr/>
      </w:pPr>
      <w:r>
        <w:rPr/>
        <w:t>[[@Bible:Jer 47:1 ]][[47:1 &gt;&gt; Jer 47:1]] {{field-on:Bible}} Словото Господне което биде към Иеремия пророка против Филистимците, преди да разори Фараон Газа. {{field-off:Bible}}</w:t>
      </w:r>
    </w:p>
    <w:p>
      <w:pPr>
        <w:pStyle w:val="Normal"/>
        <w:rPr/>
      </w:pPr>
      <w:r>
        <w:rPr/>
        <w:t>[[@Bible:Jer 47:2 ]][[47:2 &gt;&gt; Jer 47:2]] {{field-on:Bible}} Така говори Господ: -Ето, води възлизат от север,И ще станат поток потопващ,И ще потопят земята и изпълнението й,Града и които живеят в него:Тогаз человеците ще викнат,И всичките земни жители ще излелекат. {{field-off:Bible}}</w:t>
      </w:r>
    </w:p>
    <w:p>
      <w:pPr>
        <w:pStyle w:val="Normal"/>
        <w:rPr/>
      </w:pPr>
      <w:r>
        <w:rPr/>
        <w:t>[[@Bible:Jer 47:3 ]][[47:3 &gt;&gt; Jer 47:3]] {{field-on:Bible}} От тропота на копитата на яките му коне,От хлопота на колесниците му,От гръма на колелата му,Бащите не ще се обърнат към децата си;Понеже ръцете им ослабнали {{field-off:Bible}}</w:t>
      </w:r>
    </w:p>
    <w:p>
      <w:pPr>
        <w:pStyle w:val="Normal"/>
        <w:rPr/>
      </w:pPr>
      <w:r>
        <w:rPr/>
        <w:t>[[@Bible:Jer 47:4 ]][[47:4 &gt;&gt; Jer 47:4]] {{field-on:Bible}} Поради деня който идеЗа да изтреби всичките Филистимци,Да отсече от Тир и СидонИ най-последния помощник;Защото Господ ще изтреби Филистимците,Остатъка на острова Кафтор. {{field-off:Bible}}</w:t>
      </w:r>
    </w:p>
    <w:p>
      <w:pPr>
        <w:pStyle w:val="Normal"/>
        <w:rPr/>
      </w:pPr>
      <w:r>
        <w:rPr/>
        <w:t>[[@Bible:Jer 47:5 ]][[47:5 &gt;&gt; Jer 47:5]] {{field-on:Bible}} Плешина дойде върх Газа:Аскалон загина с остатъка на дола им:До кога ще правиш изрязвания на себе си? {{field-off:Bible}}</w:t>
      </w:r>
    </w:p>
    <w:p>
      <w:pPr>
        <w:pStyle w:val="Normal"/>
        <w:rPr/>
      </w:pPr>
      <w:r>
        <w:rPr/>
        <w:t>[[@Bible:Jer 47:6 ]][[47:6 &gt;&gt; Jer 47:6]] {{field-on:Bible}} О ножо Господен,До кога не щеш да си починеш?Влез в ножницата,Успокой се и почини си. {{field-off:Bible}}</w:t>
      </w:r>
    </w:p>
    <w:p>
      <w:pPr>
        <w:pStyle w:val="Normal"/>
        <w:rPr/>
      </w:pPr>
      <w:r>
        <w:rPr/>
        <w:t>[[@Bible:Jer 47:7 ]][[47:7 &gt;&gt; Jer 47:7]] {{field-on:Bible}} Как да си почине?Защото Господ му даде поръчванеПротив Аскалон и против краеморието:Там го определи. {{field-off:Bible}}</w:t>
      </w:r>
    </w:p>
    <w:p>
      <w:pPr>
        <w:pStyle w:val="Heading2"/>
        <w:rPr/>
      </w:pPr>
      <w:r>
        <w:rPr/>
        <w:t>Глава 48</w:t>
      </w:r>
    </w:p>
    <w:p>
      <w:pPr>
        <w:pStyle w:val="Normal"/>
        <w:rPr/>
      </w:pPr>
      <w:r>
        <w:rPr/>
        <w:t>[[@Bible:Jer 48:1 ]][[48:1 &gt;&gt; Jer 48:1]] {{field-on:Bible}} За Моава така говори Господ Саваот, Бог Израилев: -Горко на Нево! защото погина:Кириатаим се посрами, обладан биде:Мисгав се посрами и разтрепера се. {{field-off:Bible}}</w:t>
      </w:r>
    </w:p>
    <w:p>
      <w:pPr>
        <w:pStyle w:val="Normal"/>
        <w:rPr/>
      </w:pPr>
      <w:r>
        <w:rPr/>
        <w:t>[[@Bible:Jer 48:2 ]][[48:2 &gt;&gt; Jer 48:2]] {{field-on:Bible}} Няма вече хвала Моаву в Есевон:Съветваха се за зло против него:Елате да го изтребим да не е народ.И ти, Мадмен, ще запустееш:Нож ще те прогони. {{field-off:Bible}}</w:t>
      </w:r>
    </w:p>
    <w:p>
      <w:pPr>
        <w:pStyle w:val="Normal"/>
        <w:rPr/>
      </w:pPr>
      <w:r>
        <w:rPr/>
        <w:t>[[@Bible:Jer 48:3 ]][[48:3 &gt;&gt; Jer 48:3]] {{field-on:Bible}} Глас на писък от Оронаим,Разрушение и велико съкрушение. {{field-off:Bible}}</w:t>
      </w:r>
    </w:p>
    <w:p>
      <w:pPr>
        <w:pStyle w:val="Normal"/>
        <w:rPr/>
      </w:pPr>
      <w:r>
        <w:rPr/>
        <w:t>[[@Bible:Jer 48:4 ]][[48:4 &gt;&gt; Jer 48:4]] {{field-on:Bible}} Моав биде съкрушен:Малките му деца изпищяха. {{field-off:Bible}}</w:t>
      </w:r>
    </w:p>
    <w:p>
      <w:pPr>
        <w:pStyle w:val="Normal"/>
        <w:rPr/>
      </w:pPr>
      <w:r>
        <w:rPr/>
        <w:t>[[@Bible:Jer 48:5 ]][[48:5 &gt;&gt; Jer 48:5]] {{field-on:Bible}} Защото във възхода на ЛуитЩе се възвиси плач върх плач;Понеже в изхода на Оронаимчуха враговете писък на съкрушение. {{field-off:Bible}}</w:t>
      </w:r>
    </w:p>
    <w:p>
      <w:pPr>
        <w:pStyle w:val="Normal"/>
        <w:rPr/>
      </w:pPr>
      <w:r>
        <w:rPr/>
        <w:t>[[@Bible:Jer 48:6 ]][[48:6 &gt;&gt; Jer 48:6]] {{field-on:Bible}} Бегайте, отървете живота си,И бъдете като дивата мирика в пустинята. {{field-off:Bible}}</w:t>
      </w:r>
    </w:p>
    <w:p>
      <w:pPr>
        <w:pStyle w:val="Normal"/>
        <w:rPr/>
      </w:pPr>
      <w:r>
        <w:rPr/>
        <w:t>[[@Bible:Jer 48:7 ]][[48:7 &gt;&gt; Jer 48:7]] {{field-on:Bible}} Защото, понеже си уповал на направите си и на съкровищата си,И ти сам ще бъдеш хванат;И Хамос ще отиде в пленНаедно със свещениците си и князовете си. {{field-off:Bible}}</w:t>
      </w:r>
    </w:p>
    <w:p>
      <w:pPr>
        <w:pStyle w:val="Normal"/>
        <w:rPr/>
      </w:pPr>
      <w:r>
        <w:rPr/>
        <w:t>[[@Bible:Jer 48:8 ]][[48:8 &gt;&gt; Jer 48:8]] {{field-on:Bible}} И ще дойде разорителят във всеки град,И град не ще се избави;Още и долът ще бъде погубен,И полето ще се разори,Както рече Господ. {{field-off:Bible}}</w:t>
      </w:r>
    </w:p>
    <w:p>
      <w:pPr>
        <w:pStyle w:val="Normal"/>
        <w:rPr/>
      </w:pPr>
      <w:r>
        <w:rPr/>
        <w:t>[[@Bible:Jer 48:9 ]][[48:9 &gt;&gt; Jer 48:9]] {{field-on:Bible}} Дайте крила на МоаваЗа да литне и да избегне;Защото градовете му ще запустеят,И не ще има никой да живее в тях. {{field-off:Bible}}</w:t>
      </w:r>
    </w:p>
    <w:p>
      <w:pPr>
        <w:pStyle w:val="Normal"/>
        <w:rPr/>
      </w:pPr>
      <w:r>
        <w:rPr/>
        <w:t>[[@Bible:Jer 48:10 ]][[48:10 &gt;&gt; Jer 48:10]] {{field-on:Bible}} Проклет който прави делото Господне лъстиво,И проклет който възбранява ножа си от кръв. {{field-off:Bible}}</w:t>
      </w:r>
    </w:p>
    <w:p>
      <w:pPr>
        <w:pStyle w:val="Normal"/>
        <w:rPr/>
      </w:pPr>
      <w:r>
        <w:rPr/>
        <w:t>[[@Bible:Jer 48:11 ]][[48:11 &gt;&gt; Jer 48:11]] {{field-on:Bible}} Моав биде в спокойствие от младостИ почиваше като вино на дрождието си,И не се е претакал от съсъд в съсъд,Нито е ходил в плен;За то вкусът му остана в него,И уханието му не се промени. {{field-off:Bible}}</w:t>
      </w:r>
    </w:p>
    <w:p>
      <w:pPr>
        <w:pStyle w:val="Normal"/>
        <w:rPr/>
      </w:pPr>
      <w:r>
        <w:rPr/>
        <w:t>[[@Bible:Jer 48:12 ]][[48:12 &gt;&gt; Jer 48:12]] {{field-on:Bible}} За то, ето, идат дни, говори Господ,И ще му проводя преместители, и ще го преместят;И ще изпразднят съсъдите му и разкъсат меховете му, {{field-off:Bible}}</w:t>
      </w:r>
    </w:p>
    <w:p>
      <w:pPr>
        <w:pStyle w:val="Normal"/>
        <w:rPr/>
      </w:pPr>
      <w:r>
        <w:rPr/>
        <w:t>[[@Bible:Jer 48:13 ]][[48:13 &gt;&gt; Jer 48:13]] {{field-on:Bible}} И Моав ще се посрами заради ХамосКакто се посрами домът ИзраилевЗаради Ветил упованието си. {{field-off:Bible}}</w:t>
      </w:r>
    </w:p>
    <w:p>
      <w:pPr>
        <w:pStyle w:val="Normal"/>
        <w:rPr/>
      </w:pPr>
      <w:r>
        <w:rPr/>
        <w:t>[[@Bible:Jer 48:14 ]][[48:14 &gt;&gt; Jer 48:14]] {{field-on:Bible}} Как говорите: Ние сме крепки,И мъже силни в бран? {{field-off:Bible}}</w:t>
      </w:r>
    </w:p>
    <w:p>
      <w:pPr>
        <w:pStyle w:val="Normal"/>
        <w:rPr/>
      </w:pPr>
      <w:r>
        <w:rPr/>
        <w:t>[[@Bible:Jer 48:15 ]][[48:15 &gt;&gt; Jer 48:15]] {{field-on:Bible}} Моав биде разорен, и градовете му изгоряха,И избраните му млади слязоха за клане,Говори Царят на когото името е Господ на Силите. {{field-off:Bible}}</w:t>
      </w:r>
    </w:p>
    <w:p>
      <w:pPr>
        <w:pStyle w:val="Normal"/>
        <w:rPr/>
      </w:pPr>
      <w:r>
        <w:rPr/>
        <w:t>[[@Bible:Jer 48:16 ]][[48:16 &gt;&gt; Jer 48:16]] {{field-on:Bible}} Погибелта на Моава приближава да дойде,И злото му иде много скоро. {{field-off:Bible}}</w:t>
      </w:r>
    </w:p>
    <w:p>
      <w:pPr>
        <w:pStyle w:val="Normal"/>
        <w:rPr/>
      </w:pPr>
      <w:r>
        <w:rPr/>
        <w:t>[[@Bible:Jer 48:17 ]][[48:17 &gt;&gt; Jer 48:17]] {{field-on:Bible}} Всички които сте около него ридайте го;И всички които знаете името му речете:Как се счупи якият жезъл,Славната тояга! {{field-off:Bible}}</w:t>
      </w:r>
    </w:p>
    <w:p>
      <w:pPr>
        <w:pStyle w:val="Normal"/>
        <w:rPr/>
      </w:pPr>
      <w:r>
        <w:rPr/>
        <w:t>[[@Bible:Jer 48:18 ]][[48:18 &gt;&gt; Jer 48:18]] {{field-on:Bible}} Дъщи която живееш в Девон,Слез от славата та седни на безводие;Защото разорителят на Моава възлиза върх тебеИ ще съсипе твърделите ти. {{field-off:Bible}}</w:t>
      </w:r>
    </w:p>
    <w:p>
      <w:pPr>
        <w:pStyle w:val="Normal"/>
        <w:rPr/>
      </w:pPr>
      <w:r>
        <w:rPr/>
        <w:t>[[@Bible:Jer 48:19 ]][[48:19 &gt;&gt; Jer 48:19]] {{field-on:Bible}} Жителко в Ароир,Застани при пътя та съгледай:Попитай оногоз който бяга, и онази която се е отървала,И речи: Що стана? {{field-off:Bible}}</w:t>
      </w:r>
    </w:p>
    <w:p>
      <w:pPr>
        <w:pStyle w:val="Normal"/>
        <w:rPr/>
      </w:pPr>
      <w:r>
        <w:rPr/>
        <w:t>[[@Bible:Jer 48:20 ]][[48:20 &gt;&gt; Jer 48:20]] {{field-on:Bible}} Моав се посрами защото се съкруши.Излелекай и викни:Възвестете в Арнон че Моав биде запустен, {{field-off:Bible}}</w:t>
      </w:r>
    </w:p>
    <w:p>
      <w:pPr>
        <w:pStyle w:val="Normal"/>
        <w:rPr/>
      </w:pPr>
      <w:r>
        <w:rPr/>
        <w:t>[[@Bible:Jer 48:21 ]][[48:21 &gt;&gt; Jer 48:21]] {{field-on:Bible}} И съдба дойде на полянската земя,На Олон, и на Яса, и на Мифаат, {{field-off:Bible}}</w:t>
      </w:r>
    </w:p>
    <w:p>
      <w:pPr>
        <w:pStyle w:val="Normal"/>
        <w:rPr/>
      </w:pPr>
      <w:r>
        <w:rPr/>
        <w:t>[[@Bible:Jer 48:22 ]][[48:22 &gt;&gt; Jer 48:22]] {{field-on:Bible}} И на Девон, и на Нево, и на Вет-девлатаим, {{field-off:Bible}}</w:t>
      </w:r>
    </w:p>
    <w:p>
      <w:pPr>
        <w:pStyle w:val="Normal"/>
        <w:rPr/>
      </w:pPr>
      <w:r>
        <w:rPr/>
        <w:t>[[@Bible:Jer 48:23 ]][[48:23 &gt;&gt; Jer 48:23]] {{field-on:Bible}} И на Кириатаим, и на Вет-гамул, и на Вет-Меон, {{field-off:Bible}}</w:t>
      </w:r>
    </w:p>
    <w:p>
      <w:pPr>
        <w:pStyle w:val="Normal"/>
        <w:rPr/>
      </w:pPr>
      <w:r>
        <w:rPr/>
        <w:t>[[@Bible:Jer 48:24 ]][[48:24 &gt;&gt; Jer 48:24]] {{field-on:Bible}} И на Кариот, и на Восора,И на всичките градове на Моавската земя, далечните и ближните. {{field-off:Bible}}</w:t>
      </w:r>
    </w:p>
    <w:p>
      <w:pPr>
        <w:pStyle w:val="Normal"/>
        <w:rPr/>
      </w:pPr>
      <w:r>
        <w:rPr/>
        <w:t>[[@Bible:Jer 48:25 ]][[48:25 &gt;&gt; Jer 48:25]] {{field-on:Bible}} Рогът на Моава се съкруши,И мишцата му се смаза, говори Господ. {{field-off:Bible}}</w:t>
      </w:r>
    </w:p>
    <w:p>
      <w:pPr>
        <w:pStyle w:val="Normal"/>
        <w:rPr/>
      </w:pPr>
      <w:r>
        <w:rPr/>
        <w:t>[[@Bible:Jer 48:26 ]][[48:26 &gt;&gt; Jer 48:26]] {{field-on:Bible}} Опийте го,Защото се превъзнесе против Господа;И Моав да се валя в бълвоча си,И сам той да бъде за смях. {{field-off:Bible}}</w:t>
      </w:r>
    </w:p>
    <w:p>
      <w:pPr>
        <w:pStyle w:val="Normal"/>
        <w:rPr/>
      </w:pPr>
      <w:r>
        <w:rPr/>
        <w:t>[[@Bible:Jer 48:27 ]][[48:27 &gt;&gt; Jer 48:27]] {{field-on:Bible}} Защото Израил не ти ли стана за смях?Да ли се намери той между крадци?Защото колкото пъти говориш за него подскачаш от радост. {{field-off:Bible}}</w:t>
      </w:r>
    </w:p>
    <w:p>
      <w:pPr>
        <w:pStyle w:val="Normal"/>
        <w:rPr/>
      </w:pPr>
      <w:r>
        <w:rPr/>
        <w:t>[[@Bible:Jer 48:28 ]][[48:28 &gt;&gt; Jer 48:28]] {{field-on:Bible}} Моавски жители,Оставете градовете, и населете се в канара,И бъдете като гълъбица която се вгнездяваОт страните на входа на пещера. {{field-off:Bible}}</w:t>
      </w:r>
    </w:p>
    <w:p>
      <w:pPr>
        <w:pStyle w:val="Normal"/>
        <w:rPr/>
      </w:pPr>
      <w:r>
        <w:rPr/>
        <w:t>[[@Bible:Jer 48:29 ]][[48:29 &gt;&gt; Jer 48:29]] {{field-on:Bible}} чухме гордостта на Моава, безмерно горделивия,Високомъдрието му, и гордостта му, и киченето му,И надигането на сърдцето му. {{field-off:Bible}}</w:t>
      </w:r>
    </w:p>
    <w:p>
      <w:pPr>
        <w:pStyle w:val="Normal"/>
        <w:rPr/>
      </w:pPr>
      <w:r>
        <w:rPr/>
        <w:t>[[@Bible:Jer 48:30 ]][[48:30 &gt;&gt; Jer 48:30]] {{field-on:Bible}} Аз познавам неговото неистовство, говори Господ;Но не така:Лъжите му няма да извършат нищо. {{field-off:Bible}}</w:t>
      </w:r>
    </w:p>
    <w:p>
      <w:pPr>
        <w:pStyle w:val="Normal"/>
        <w:rPr/>
      </w:pPr>
      <w:r>
        <w:rPr/>
        <w:t>[[@Bible:Jer 48:31 ]][[48:31 &gt;&gt; Jer 48:31]] {{field-on:Bible}} За то ще излелекам за Моава,И ще извикам за всичкия Моав:Ще заридаят за мъжете на Кир-арес. {{field-off:Bible}}</w:t>
      </w:r>
    </w:p>
    <w:p>
      <w:pPr>
        <w:pStyle w:val="Normal"/>
        <w:rPr/>
      </w:pPr>
      <w:r>
        <w:rPr/>
        <w:t>[[@Bible:Jer 48:32 ]][[48:32 &gt;&gt; Jer 48:32]] {{field-on:Bible}} Лозо на Севма,Ще плача за тебе както с плача за Язир:Твоите леторасли преминаха морето,Стигнаха до морето на Язир:Хищник нападна на летните ти плодове и на гроздобера ти. {{field-off:Bible}}</w:t>
      </w:r>
    </w:p>
    <w:p>
      <w:pPr>
        <w:pStyle w:val="Normal"/>
        <w:rPr/>
      </w:pPr>
      <w:r>
        <w:rPr/>
        <w:t>[[@Bible:Jer 48:33 ]][[48:33 &gt;&gt; Jer 48:33]] {{field-on:Bible}} И радост и веселие ще изчезнеОт плодоносното поле и от Моавовата земя;И отнех виното от жлебовете:Никой не ще тъпче грозде с възклицание:Възклицание няма да се чуе. {{field-off:Bible}}</w:t>
      </w:r>
    </w:p>
    <w:p>
      <w:pPr>
        <w:pStyle w:val="Normal"/>
        <w:rPr/>
      </w:pPr>
      <w:r>
        <w:rPr/>
        <w:t>[[@Bible:Jer 48:34 ]][[48:34 &gt;&gt; Jer 48:34]] {{field-on:Bible}} Заради вопъла на Есевон, който стигна до ЕлеалаИ до Яса, те нададоха гласОт Сигор до ОронаимКакто тригодишна юница;Защото и водите на Нимрим ще пресекнат. {{field-off:Bible}}</w:t>
      </w:r>
    </w:p>
    <w:p>
      <w:pPr>
        <w:pStyle w:val="Normal"/>
        <w:rPr/>
      </w:pPr>
      <w:r>
        <w:rPr/>
        <w:t>[[@Bible:Jer 48:35 ]][[48:35 &gt;&gt; Jer 48:35]] {{field-on:Bible}} И ще отмахна от Моава, говори Господ,Приносящия всесъжение по високите местаИ кадещия на боговете си. {{field-off:Bible}}</w:t>
      </w:r>
    </w:p>
    <w:p>
      <w:pPr>
        <w:pStyle w:val="Normal"/>
        <w:rPr/>
      </w:pPr>
      <w:r>
        <w:rPr/>
        <w:t>[[@Bible:Jer 48:36 ]][[48:36 &gt;&gt; Jer 48:36]] {{field-on:Bible}} За то сърдцето ми ще зазвучи за Моава като свирка,И сърдцето ми ще зазвучи като свирка за мъжете на Кир-арес;Защото придобитото в него благо се изгуби. {{field-off:Bible}}</w:t>
      </w:r>
    </w:p>
    <w:p>
      <w:pPr>
        <w:pStyle w:val="Normal"/>
        <w:rPr/>
      </w:pPr>
      <w:r>
        <w:rPr/>
        <w:t>[[@Bible:Jer 48:37 ]][[48:37 &gt;&gt; Jer 48:37]] {{field-on:Bible}} Защото всека глава ще е плешива,И всека брада обръсната;И по всичките ръце ще има нарязвания,И на чреслата, вретище. {{field-off:Bible}}</w:t>
      </w:r>
    </w:p>
    <w:p>
      <w:pPr>
        <w:pStyle w:val="Normal"/>
        <w:rPr/>
      </w:pPr>
      <w:r>
        <w:rPr/>
        <w:t>[[@Bible:Jer 48:38 ]][[48:38 &gt;&gt; Jer 48:38]] {{field-on:Bible}} И по всичките къщни покриви на МоаваИ по всичките му улици плач ще има,Защото съкруших МоаваКато съсъд без почет, говори Господ. {{field-off:Bible}}</w:t>
      </w:r>
    </w:p>
    <w:p>
      <w:pPr>
        <w:pStyle w:val="Normal"/>
        <w:rPr/>
      </w:pPr>
      <w:r>
        <w:rPr/>
        <w:t>[[@Bible:Jer 48:39 ]][[48:39 &gt;&gt; Jer 48:39]] {{field-on:Bible}} Излелекайте: Как се съкруши!Как Моав обърна гърб с посрамване!Така Моав ще бъде присмехИ ужас на всички които са около него. {{field-off:Bible}}</w:t>
      </w:r>
    </w:p>
    <w:p>
      <w:pPr>
        <w:pStyle w:val="Normal"/>
        <w:rPr/>
      </w:pPr>
      <w:r>
        <w:rPr/>
        <w:t>[[@Bible:Jer 48:40 ]][[48:40 &gt;&gt; Jer 48:40]] {{field-on:Bible}} Защото така говори Господ:Ето, ще полети като орел,И ще разпростре крилата си над Моава. {{field-off:Bible}}</w:t>
      </w:r>
    </w:p>
    <w:p>
      <w:pPr>
        <w:pStyle w:val="Normal"/>
        <w:rPr/>
      </w:pPr>
      <w:r>
        <w:rPr/>
        <w:t>[[@Bible:Jer 48:41 ]][[48:41 &gt;&gt; Jer 48:41]] {{field-on:Bible}} Градовете се превзеха, и твърделите се хванаха,И сърдцата на крепките Моавови ще бъдатВ онзи ден като сърдце на жена в болезни на раждане. {{field-off:Bible}}</w:t>
      </w:r>
    </w:p>
    <w:p>
      <w:pPr>
        <w:pStyle w:val="Normal"/>
        <w:rPr/>
      </w:pPr>
      <w:r>
        <w:rPr/>
        <w:t>[[@Bible:Jer 48:42 ]][[48:42 &gt;&gt; Jer 48:42]] {{field-on:Bible}} И Моав ще се изтреби да не е народ,Защото се превъзнесе против Господа. {{field-off:Bible}}</w:t>
      </w:r>
    </w:p>
    <w:p>
      <w:pPr>
        <w:pStyle w:val="Normal"/>
        <w:rPr/>
      </w:pPr>
      <w:r>
        <w:rPr/>
        <w:t>[[@Bible:Jer 48:43 ]][[48:43 &gt;&gt; Jer 48:43]] {{field-on:Bible}} Страх, и ров, и сет ще има върх тебе,Жителю Моавов, говори Господ. {{field-off:Bible}}</w:t>
      </w:r>
    </w:p>
    <w:p>
      <w:pPr>
        <w:pStyle w:val="Normal"/>
        <w:rPr/>
      </w:pPr>
      <w:r>
        <w:rPr/>
        <w:t>[[@Bible:Jer 48:44 ]][[48:44 &gt;&gt; Jer 48:44]] {{field-on:Bible}} Който избегне от страха ще падне в рова,И който излезе из рова ще се хване в сетта;Защото ще докарам върх него, върх Моава,Лятото на посещението им, говори Господ. {{field-off:Bible}}</w:t>
      </w:r>
    </w:p>
    <w:p>
      <w:pPr>
        <w:pStyle w:val="Normal"/>
        <w:rPr/>
      </w:pPr>
      <w:r>
        <w:rPr/>
        <w:t>[[@Bible:Jer 48:45 ]][[48:45 &gt;&gt; Jer 48:45]] {{field-on:Bible}} Тези които бягаха от силатаЗастанаха под сянката на Есевон;Огън обаче излезе из Есевон,И пламик отсред Сион,И пояде Моавовия пределИ темето на метежниците. {{field-off:Bible}}</w:t>
      </w:r>
    </w:p>
    <w:p>
      <w:pPr>
        <w:pStyle w:val="Normal"/>
        <w:rPr/>
      </w:pPr>
      <w:r>
        <w:rPr/>
        <w:t>[[@Bible:Jer 48:46 ]][[48:46 &gt;&gt; Jer 48:46]] {{field-on:Bible}} Горко ти, Моаве!Людете Хамосови загинаха;Защото синовете ти се хванаха пленници,И дъщерите ти пленници. {{field-off:Bible}}</w:t>
      </w:r>
    </w:p>
    <w:p>
      <w:pPr>
        <w:pStyle w:val="Normal"/>
        <w:rPr/>
      </w:pPr>
      <w:r>
        <w:rPr/>
        <w:t>[[@Bible:Jer 48:47 ]][[48:47 &gt;&gt; Jer 48:47]] {{field-on:Bible}} Но аз ще върна пленниците МоавовиВ последните дни, говори Господ.До тук съдбата Моавова. {{field-off:Bible}}</w:t>
      </w:r>
    </w:p>
    <w:p>
      <w:pPr>
        <w:pStyle w:val="Heading2"/>
        <w:rPr/>
      </w:pPr>
      <w:r>
        <w:rPr/>
        <w:t>Глава 49</w:t>
      </w:r>
    </w:p>
    <w:p>
      <w:pPr>
        <w:pStyle w:val="Normal"/>
        <w:rPr/>
      </w:pPr>
      <w:r>
        <w:rPr/>
        <w:t>[[@Bible:Jer 49:1 ]][[49:1 &gt;&gt; Jer 49:1]] {{field-on:Bible}} За Амоновите синове така говори Господ: -Няма ли синове Израил?Няма ли наследник?Защо Мелхом наследи Гада,И людете му живеят в неговите градове? {{field-off:Bible}}</w:t>
      </w:r>
    </w:p>
    <w:p>
      <w:pPr>
        <w:pStyle w:val="Normal"/>
        <w:rPr/>
      </w:pPr>
      <w:r>
        <w:rPr/>
        <w:t>[[@Bible:Jer 49:2 ]][[49:2 &gt;&gt; Jer 49:2]] {{field-on:Bible}} За то, ето, идат дни, говори Господ,И ще направя да се чуе възклицание на бранВ Рава на Амоновите синове;И ще бъде грамада на развалини,И селата му ще изгорят с огън:Тогаз Израил ще наследи онези които са го наследили, говори Господ. {{field-off:Bible}}</w:t>
      </w:r>
    </w:p>
    <w:p>
      <w:pPr>
        <w:pStyle w:val="Normal"/>
        <w:rPr/>
      </w:pPr>
      <w:r>
        <w:rPr/>
        <w:t>[[@Bible:Jer 49:3 ]][[49:3 &gt;&gt; Jer 49:3]] {{field-on:Bible}} Излелекей, Есевоне, защото Гай се разруши:Извикайте, дъщери на Рава, опашете се с вретище,Плачете и лутайте се през заградитеЗащото Мелхом ще отиде в пленНаедно със свещениците си и с князовете си. {{field-off:Bible}}</w:t>
      </w:r>
    </w:p>
    <w:p>
      <w:pPr>
        <w:pStyle w:val="Normal"/>
        <w:rPr/>
      </w:pPr>
      <w:r>
        <w:rPr/>
        <w:t>[[@Bible:Jer 49:4 ]][[49:4 &gt;&gt; Jer 49:4]] {{field-on:Bible}} Защо се хвалиш с доловете?Долът ти изтече, дъщи отстъпницеКоято си се надеела на съкровищата си,И си казвала: Кой ще дойде против мене? {{field-off:Bible}}</w:t>
      </w:r>
    </w:p>
    <w:p>
      <w:pPr>
        <w:pStyle w:val="Normal"/>
        <w:rPr/>
      </w:pPr>
      <w:r>
        <w:rPr/>
        <w:t>[[@Bible:Jer 49:5 ]][[49:5 &gt;&gt; Jer 49:5]] {{field-on:Bible}} Ето, аз нося страх върх тебе,Говори Господ Иеова Саваот,От всички които са около тебе;И ще се разпръснете всеки къде му лице види;И не ще има кой да прибере скитащите се. {{field-off:Bible}}</w:t>
      </w:r>
    </w:p>
    <w:p>
      <w:pPr>
        <w:pStyle w:val="Normal"/>
        <w:rPr/>
      </w:pPr>
      <w:r>
        <w:rPr/>
        <w:t>[[@Bible:Jer 49:6 ]][[49:6 &gt;&gt; Jer 49:6]] {{field-on:Bible}} И подир това ще върна пленениетоНа Амоновите синове, говори Господ. {{field-off:Bible}}</w:t>
      </w:r>
    </w:p>
    <w:p>
      <w:pPr>
        <w:pStyle w:val="Normal"/>
        <w:rPr/>
      </w:pPr>
      <w:r>
        <w:rPr/>
        <w:t>[[@Bible:Jer 49:7 ]][[49:7 &gt;&gt; Jer 49:7]] {{field-on:Bible}} Заради Едом така говори Господ Саваот: -Няма ли вече мъдрост в Теман?Изгуби ли се съветът от благоразумните?Изчезна ли мъдростта им? {{field-off:Bible}}</w:t>
      </w:r>
    </w:p>
    <w:p>
      <w:pPr>
        <w:pStyle w:val="Normal"/>
        <w:rPr/>
      </w:pPr>
      <w:r>
        <w:rPr/>
        <w:t>[[@Bible:Jer 49:8 ]][[49:8 &gt;&gt; Jer 49:8]] {{field-on:Bible}} Бягайте, завърнете се, направете дълбоки места за селение,Дедански жители;Защото ще докарам върх Исава неговата гибел,Времето на моето посещение нему. {{field-off:Bible}}</w:t>
      </w:r>
    </w:p>
    <w:p>
      <w:pPr>
        <w:pStyle w:val="Normal"/>
        <w:rPr/>
      </w:pPr>
      <w:r>
        <w:rPr/>
        <w:t>[[@Bible:Jer 49:9 ]][[49:9 &gt;&gt; Jer 49:9]] {{field-on:Bible}} Ако дойдеха при тебе гроздоберци,Не щяха ли да оставят пабирък?Ако крадци през нощ,Биха грабнали това що е доволно за тях. {{field-off:Bible}}</w:t>
      </w:r>
    </w:p>
    <w:p>
      <w:pPr>
        <w:pStyle w:val="Normal"/>
        <w:rPr/>
      </w:pPr>
      <w:r>
        <w:rPr/>
        <w:t>[[@Bible:Jer 49:10 ]][[49:10 &gt;&gt; Jer 49:10]] {{field-on:Bible}} Но аз оголих Исава,Открих скришните му места,И не ще може да се скрие:Разграби се семето му, братята му, и съседите му;И него го няма. {{field-off:Bible}}</w:t>
      </w:r>
    </w:p>
    <w:p>
      <w:pPr>
        <w:pStyle w:val="Normal"/>
        <w:rPr/>
      </w:pPr>
      <w:r>
        <w:rPr/>
        <w:t>[[@Bible:Jer 49:11 ]][[49:11 &gt;&gt; Jer 49:11]] {{field-on:Bible}} Остави сирачета си: аз ще ги упазя живи;И вдовиците ти да се надеят на мене. {{field-off:Bible}}</w:t>
      </w:r>
    </w:p>
    <w:p>
      <w:pPr>
        <w:pStyle w:val="Normal"/>
        <w:rPr/>
      </w:pPr>
      <w:r>
        <w:rPr/>
        <w:t>[[@Bible:Jer 49:12 ]][[49:12 &gt;&gt; Jer 49:12]] {{field-on:Bible}} Защото така говори Господ:Ето, онези на които не се падаше да пият от чашатаНаистина ще пият;И ти ще останеш ли съвсем ненаказан?Няма да останеш ненаказан,Но непременно ще пиеш. {{field-off:Bible}}</w:t>
      </w:r>
    </w:p>
    <w:p>
      <w:pPr>
        <w:pStyle w:val="Normal"/>
        <w:rPr/>
      </w:pPr>
      <w:r>
        <w:rPr/>
        <w:t>[[@Bible:Jer 49:13 ]][[49:13 &gt;&gt; Jer 49:13]] {{field-on:Bible}} Защото се заклех в себе си, говори Господ,че Восора ще бъде в ужас,В укор, в запустение, и в проклетия;И всичките й градове ще бъдат пусти във век. {{field-off:Bible}}</w:t>
      </w:r>
    </w:p>
    <w:p>
      <w:pPr>
        <w:pStyle w:val="Normal"/>
        <w:rPr/>
      </w:pPr>
      <w:r>
        <w:rPr/>
        <w:t>[[@Bible:Jer 49:14 ]][[49:14 &gt;&gt; Jer 49:14]] {{field-on:Bible}} чух известие от Господа,И вестител се проводи на народите и каза:Съберете се та елате против нея,И станете на бран. {{field-off:Bible}}</w:t>
      </w:r>
    </w:p>
    <w:p>
      <w:pPr>
        <w:pStyle w:val="Normal"/>
        <w:rPr/>
      </w:pPr>
      <w:r>
        <w:rPr/>
        <w:t>[[@Bible:Jer 49:15 ]][[49:15 &gt;&gt; Jer 49:15]] {{field-on:Bible}} Защото, ето, ще те направя малък между народите,Презрителен между человеците. {{field-off:Bible}}</w:t>
      </w:r>
    </w:p>
    <w:p>
      <w:pPr>
        <w:pStyle w:val="Normal"/>
        <w:rPr/>
      </w:pPr>
      <w:r>
        <w:rPr/>
        <w:t>[[@Bible:Jer 49:16 ]][[49:16 &gt;&gt; Jer 49:16]] {{field-on:Bible}} Прелъстила те е твоята ужасност,Гордостта на сърдцето ти,О ти, който живееш в разселините на канарите,Който владееш височината на хълмовете:Ако и да възвисиш гнездото си като орел,И от там ще те сваля, говори Господ. {{field-off:Bible}}</w:t>
      </w:r>
    </w:p>
    <w:p>
      <w:pPr>
        <w:pStyle w:val="Normal"/>
        <w:rPr/>
      </w:pPr>
      <w:r>
        <w:rPr/>
        <w:t>[[@Bible:Jer 49:17 ]][[49:17 &gt;&gt; Jer 49:17]] {{field-on:Bible}} И Едом ще бъде в ужас:Всеки що би минал през него ще се ужаси,И ще позвизди за всичките му язви. {{field-off:Bible}}</w:t>
      </w:r>
    </w:p>
    <w:p>
      <w:pPr>
        <w:pStyle w:val="Normal"/>
        <w:rPr/>
      </w:pPr>
      <w:r>
        <w:rPr/>
        <w:t>[[@Bible:Jer 49:18 ]][[49:18 &gt;&gt; Jer 49:18]] {{field-on:Bible}} Както биде разорен Содом и ГоморИ ближните им страни, говори Господ,Така человек няма да живее там,Нито человечески син ще пришелствува там. {{field-off:Bible}}</w:t>
      </w:r>
    </w:p>
    <w:p>
      <w:pPr>
        <w:pStyle w:val="Normal"/>
        <w:rPr/>
      </w:pPr>
      <w:r>
        <w:rPr/>
        <w:t>[[@Bible:Jer 49:19 ]][[49:19 &gt;&gt; Jer 49:19]] {{field-on:Bible}} Ето, ще възлезе като лъвОт надуването на ИорданПротив силното жилище;Но аз скоро ще изпъдя тогоз от него;И кой е избран, да го поставя над него?Защото кой е подобен мене? и кой ще ми противостане?И кой е онзи пастир който ще застане против лицето ми? {{field-off:Bible}}</w:t>
      </w:r>
    </w:p>
    <w:p>
      <w:pPr>
        <w:pStyle w:val="Normal"/>
        <w:rPr/>
      </w:pPr>
      <w:r>
        <w:rPr/>
        <w:t>[[@Bible:Jer 49:20 ]][[49:20 &gt;&gt; Jer 49:20]] {{field-on:Bible}} За то слушайте съвета на ГосподаКойто съвеща против Едом,И мислите му които намисли против жителите на Теман:Непременно и най-малките от стадото ще ги повлекат;Непременно жилището им ще запустее с тях. {{field-off:Bible}}</w:t>
      </w:r>
    </w:p>
    <w:p>
      <w:pPr>
        <w:pStyle w:val="Normal"/>
        <w:rPr/>
      </w:pPr>
      <w:r>
        <w:rPr/>
        <w:t>[[@Bible:Jer 49:21 ]][[49:21 &gt;&gt; Jer 49:21]] {{field-on:Bible}} От гласа на разорението им земята се потресва:Екотът на гласа му се чуе до червено Море. {{field-off:Bible}}</w:t>
      </w:r>
    </w:p>
    <w:p>
      <w:pPr>
        <w:pStyle w:val="Normal"/>
        <w:rPr/>
      </w:pPr>
      <w:r>
        <w:rPr/>
        <w:t>[[@Bible:Jer 49:22 ]][[49:22 &gt;&gt; Jer 49:22]] {{field-on:Bible}} Ето, ще възлезе и ще полети като орел,И ще разпростре крилата си над Восора;И онзи ден сърдцето на крепките на ЕдомЩе бъде като сърдце на жена кога ражда. {{field-off:Bible}}</w:t>
      </w:r>
    </w:p>
    <w:p>
      <w:pPr>
        <w:pStyle w:val="Normal"/>
        <w:rPr/>
      </w:pPr>
      <w:r>
        <w:rPr/>
        <w:t>[[@Bible:Jer 49:23 ]][[49:23 &gt;&gt; Jer 49:23]] {{field-on:Bible}} За Дамаск: -Посрами се Емат и Арфад:Защото чуха зло известие, стопиха се:Смущение има в морето,Не може да се утиши. {{field-off:Bible}}</w:t>
      </w:r>
    </w:p>
    <w:p>
      <w:pPr>
        <w:pStyle w:val="Normal"/>
        <w:rPr/>
      </w:pPr>
      <w:r>
        <w:rPr/>
        <w:t>[[@Bible:Jer 49:24 ]][[49:24 &gt;&gt; Jer 49:24]] {{field-on:Bible}} Дамаск ослабе,Обърна се в бяг,Трепет го обзе:Скърб и болки го обладахаКато жена кога ражда. {{field-off:Bible}}</w:t>
      </w:r>
    </w:p>
    <w:p>
      <w:pPr>
        <w:pStyle w:val="Normal"/>
        <w:rPr/>
      </w:pPr>
      <w:r>
        <w:rPr/>
        <w:t>[[@Bible:Jer 49:25 ]][[49:25 &gt;&gt; Jer 49:25]] {{field-on:Bible}} Как не биде оставен този прочут град,Град на веселието ми! {{field-off:Bible}}</w:t>
      </w:r>
    </w:p>
    <w:p>
      <w:pPr>
        <w:pStyle w:val="Normal"/>
        <w:rPr/>
      </w:pPr>
      <w:r>
        <w:rPr/>
        <w:t>[[@Bible:Jer 49:26 ]][[49:26 &gt;&gt; Jer 49:26]] {{field-on:Bible}} За то младите му ще паднат в стъгдите му,И всичките ратници мъже ще загинат в онзи ден,Говори Господ Саваот. {{field-off:Bible}}</w:t>
      </w:r>
    </w:p>
    <w:p>
      <w:pPr>
        <w:pStyle w:val="Normal"/>
        <w:rPr/>
      </w:pPr>
      <w:r>
        <w:rPr/>
        <w:t>[[@Bible:Jer 49:27 ]][[49:27 &gt;&gt; Jer 49:27]] {{field-on:Bible}} И ще запаля огън в стената на Дамаск,И ще пояде палатите на Венадада. {{field-off:Bible}}</w:t>
      </w:r>
    </w:p>
    <w:p>
      <w:pPr>
        <w:pStyle w:val="Normal"/>
        <w:rPr/>
      </w:pPr>
      <w:r>
        <w:rPr/>
        <w:t>[[@Bible:Jer 49:28 ]][[49:28 &gt;&gt; Jer 49:28]] {{field-on:Bible}} За Кидар и за Асорските царства които порази Навуходоносор Вавилонският цар, така говори Господ: -Станете, възлезте към КидарТа погубете източните синове. {{field-off:Bible}}</w:t>
      </w:r>
    </w:p>
    <w:p>
      <w:pPr>
        <w:pStyle w:val="Normal"/>
        <w:rPr/>
      </w:pPr>
      <w:r>
        <w:rPr/>
        <w:t>[[@Bible:Jer 49:29 ]][[49:29 &gt;&gt; Jer 49:29]] {{field-on:Bible}} Ще обладаят шатрите им и стадата им:Ще вземат за себе си опоните им,И всичката им покъщнина, и камилите им;И ще викнат към тях: Трепет от вред! {{field-off:Bible}}</w:t>
      </w:r>
    </w:p>
    <w:p>
      <w:pPr>
        <w:pStyle w:val="Normal"/>
        <w:rPr/>
      </w:pPr>
      <w:r>
        <w:rPr/>
        <w:t>[[@Bible:Jer 49:30 ]][[49:30 &gt;&gt; Jer 49:30]] {{field-on:Bible}} Бягайте, отдалечете се скоро,Направете дълбоки места за жилища,Асорски жители, говори Господ;Защото Навуходоносор Вавилонский царСъвеща съвет против вас,И намисли мисъл против вас. {{field-off:Bible}}</w:t>
      </w:r>
    </w:p>
    <w:p>
      <w:pPr>
        <w:pStyle w:val="Normal"/>
        <w:rPr/>
      </w:pPr>
      <w:r>
        <w:rPr/>
        <w:t>[[@Bible:Jer 49:31 ]][[49:31 &gt;&gt; Jer 49:31]] {{field-on:Bible}} Станете, възлезте при спокойния народКойто живее безопасно, говори Господ, -Които нямат врата нито вереи,Но живеят сами. {{field-off:Bible}}</w:t>
      </w:r>
    </w:p>
    <w:p>
      <w:pPr>
        <w:pStyle w:val="Normal"/>
        <w:rPr/>
      </w:pPr>
      <w:r>
        <w:rPr/>
        <w:t>[[@Bible:Jer 49:32 ]][[49:32 &gt;&gt; Jer 49:32]] {{field-on:Bible}} Камилите им ще бъдат в обир,И множеството на скотовете им в корист;И ще разпръсна по всичките ветрищаОнези които си стрижат брадите;И ще докарам гибелта им от всичките им страни, говори Господ. {{field-off:Bible}}</w:t>
      </w:r>
    </w:p>
    <w:p>
      <w:pPr>
        <w:pStyle w:val="Normal"/>
        <w:rPr/>
      </w:pPr>
      <w:r>
        <w:rPr/>
        <w:t>[[@Bible:Jer 49:33 ]][[49:33 &gt;&gt; Jer 49:33]] {{field-on:Bible}} А Асор ще бъде жилище на чакали,Пуст до века:Няма да живее там человек,И няма да пришелствува в него человечески син. {{field-off:Bible}}</w:t>
      </w:r>
    </w:p>
    <w:p>
      <w:pPr>
        <w:pStyle w:val="Normal"/>
        <w:rPr/>
      </w:pPr>
      <w:r>
        <w:rPr/>
        <w:t>[[@Bible:Jer 49:34 ]][[49:34 &gt;&gt; Jer 49:34]] {{field-on:Bible}} Словото Господне което стана към пророк Иеремия против Елам, в началото на царуването на Седекия Юдиния цар, и рече: - {{field-off:Bible}}</w:t>
      </w:r>
    </w:p>
    <w:p>
      <w:pPr>
        <w:pStyle w:val="Normal"/>
        <w:rPr/>
      </w:pPr>
      <w:r>
        <w:rPr/>
        <w:t>[[@Bible:Jer 49:35 ]][[49:35 &gt;&gt; Jer 49:35]] {{field-on:Bible}} Така говори Господ Саваот:Ето, ще счупя лъка на Елам,Началото на силата им; {{field-off:Bible}}</w:t>
      </w:r>
    </w:p>
    <w:p>
      <w:pPr>
        <w:pStyle w:val="Normal"/>
        <w:rPr/>
      </w:pPr>
      <w:r>
        <w:rPr/>
        <w:t>[[@Bible:Jer 49:36 ]][[49:36 &gt;&gt; Jer 49:36]] {{field-on:Bible}} И ще докарам върх Елам четирите ветрищаОт четирите страни небесни,И ще ги разпръсна по всички тези ветрища;И не ще има народДето изпъдените Еламци да не отидат. {{field-off:Bible}}</w:t>
      </w:r>
    </w:p>
    <w:p>
      <w:pPr>
        <w:pStyle w:val="Normal"/>
        <w:rPr/>
      </w:pPr>
      <w:r>
        <w:rPr/>
        <w:t>[[@Bible:Jer 49:37 ]][[49:37 &gt;&gt; Jer 49:37]] {{field-on:Bible}} Защото ще разтреперя Елам пред враговете имИ пред онези които искат душата им;И ще докарам зло върх тях,Яростта на гнева си, говори Господ;И ще проводя нож след тяхДоде ги довърша. {{field-off:Bible}}</w:t>
      </w:r>
    </w:p>
    <w:p>
      <w:pPr>
        <w:pStyle w:val="Normal"/>
        <w:rPr/>
      </w:pPr>
      <w:r>
        <w:rPr/>
        <w:t>[[@Bible:Jer 49:38 ]][[49:38 &gt;&gt; Jer 49:38]] {{field-on:Bible}} И ще поставя престола си в Елам,И ще изтребя от тамЦар и князове, говори Господ. {{field-off:Bible}}</w:t>
      </w:r>
    </w:p>
    <w:p>
      <w:pPr>
        <w:pStyle w:val="Normal"/>
        <w:rPr/>
      </w:pPr>
      <w:r>
        <w:rPr/>
        <w:t>[[@Bible:Jer 49:39 ]][[49:39 &gt;&gt; Jer 49:39]] {{field-on:Bible}} Но в последните дниЩе върна пленението на Елам, говори Господ. {{field-off:Bible}}</w:t>
      </w:r>
    </w:p>
    <w:p>
      <w:pPr>
        <w:pStyle w:val="Heading2"/>
        <w:rPr/>
      </w:pPr>
      <w:r>
        <w:rPr/>
        <w:t>Глава 50</w:t>
      </w:r>
    </w:p>
    <w:p>
      <w:pPr>
        <w:pStyle w:val="Normal"/>
        <w:rPr/>
      </w:pPr>
      <w:r>
        <w:rPr/>
        <w:t>[[@Bible:Jer 50:1 ]][[50:1 &gt;&gt; Jer 50:1]] {{field-on:Bible}} Словото което говори Господ против Вавилон, против Халдейската земя, чрез пророк Иеремия: - {{field-off:Bible}}</w:t>
      </w:r>
    </w:p>
    <w:p>
      <w:pPr>
        <w:pStyle w:val="Normal"/>
        <w:rPr/>
      </w:pPr>
      <w:r>
        <w:rPr/>
        <w:t>[[@Bible:Jer 50:2 ]][[50:2 &gt;&gt; Jer 50:2]] {{field-on:Bible}} Възвестете между народите,И прогласете, и дигнете знаме:Прогласете, не крийте:Речете: Превзе се Вавилон,Посрами се Вил,Съкруши се Меродах,Посрамиха се истуканите му,Съкрушиха се идолите му; {{field-off:Bible}}</w:t>
      </w:r>
    </w:p>
    <w:p>
      <w:pPr>
        <w:pStyle w:val="Normal"/>
        <w:rPr/>
      </w:pPr>
      <w:r>
        <w:rPr/>
        <w:t>[[@Bible:Jer 50:3 ]][[50:3 &gt;&gt; Jer 50:3]] {{field-on:Bible}} Защото от север възлиза народ против негоКойто ще направи земята му пуста,И не ще има кой да живее в него:От человек до скот ще бягат и ще отидат. {{field-off:Bible}}</w:t>
      </w:r>
    </w:p>
    <w:p>
      <w:pPr>
        <w:pStyle w:val="Normal"/>
        <w:rPr/>
      </w:pPr>
      <w:r>
        <w:rPr/>
        <w:t>[[@Bible:Jer 50:4 ]][[50:4 &gt;&gt; Jer 50:4]] {{field-on:Bible}} В онези дни и в онова време, говори Господ,Ще дойдат Израилевите синове,Те и Юдините синове купно:Ще ходят и ще плачат,Ще отидат и ще потърсят Господа Бога своего. {{field-off:Bible}}</w:t>
      </w:r>
    </w:p>
    <w:p>
      <w:pPr>
        <w:pStyle w:val="Normal"/>
        <w:rPr/>
      </w:pPr>
      <w:r>
        <w:rPr/>
        <w:t>[[@Bible:Jer 50:5 ]][[50:5 &gt;&gt; Jer 50:5]] {{field-on:Bible}} Ще питат за СионС лицата си обърнати на там, и ще говорят:Елате и да се съединим с ГосподаВ завет вечен който няма да се забрави. {{field-off:Bible}}</w:t>
      </w:r>
    </w:p>
    <w:p>
      <w:pPr>
        <w:pStyle w:val="Normal"/>
        <w:rPr/>
      </w:pPr>
      <w:r>
        <w:rPr/>
        <w:t>[[@Bible:Jer 50:6 ]][[50:6 &gt;&gt; Jer 50:6]] {{field-on:Bible}} Людете ми станаха изгубени овци:Пастирите им ги заблудиха,Направиха ги да обикалят по планините:Отидоха от планина на хълм,Забравиха кошарата си. {{field-off:Bible}}</w:t>
      </w:r>
    </w:p>
    <w:p>
      <w:pPr>
        <w:pStyle w:val="Normal"/>
        <w:rPr/>
      </w:pPr>
      <w:r>
        <w:rPr/>
        <w:t>[[@Bible:Jer 50:7 ]][[50:7 &gt;&gt; Jer 50:7]] {{field-on:Bible}} Всичките които ги намерваха пояждаха ги;И враговете им рекоха: Не сме ние повинни;Защото те съгрешиха против Господа, селението на правдата,Ей, против Господа, надеждата на отците им. {{field-off:Bible}}</w:t>
      </w:r>
    </w:p>
    <w:p>
      <w:pPr>
        <w:pStyle w:val="Normal"/>
        <w:rPr/>
      </w:pPr>
      <w:r>
        <w:rPr/>
        <w:t>[[@Bible:Jer 50:8 ]][[50:8 &gt;&gt; Jer 50:8]] {{field-on:Bible}} Бягайте изсред Вавилон,И излезте из земята на Халдейците,И бъдете като ярци пред стадо. {{field-off:Bible}}</w:t>
      </w:r>
    </w:p>
    <w:p>
      <w:pPr>
        <w:pStyle w:val="Normal"/>
        <w:rPr/>
      </w:pPr>
      <w:r>
        <w:rPr/>
        <w:t>[[@Bible:Jer 50:9 ]][[50:9 &gt;&gt; Jer 50:9]] {{field-on:Bible}} Защото, ето, аз ще подигнаИ възведа върх ВавилонСъбрание на големи народи от северната земя,И ще се опълчат против него:От там ще се превземе:Стрелите им ще бъдат като на юнак изкусен,Няма да се върнат праздни. {{field-off:Bible}}</w:t>
      </w:r>
    </w:p>
    <w:p>
      <w:pPr>
        <w:pStyle w:val="Normal"/>
        <w:rPr/>
      </w:pPr>
      <w:r>
        <w:rPr/>
        <w:t>[[@Bible:Jer 50:10 ]][[50:10 &gt;&gt; Jer 50:10]] {{field-on:Bible}} И Халдея ще бъде в разграбване:Всичките й разграбители ще се наситят, говори Господ. {{field-off:Bible}}</w:t>
      </w:r>
    </w:p>
    <w:p>
      <w:pPr>
        <w:pStyle w:val="Normal"/>
        <w:rPr/>
      </w:pPr>
      <w:r>
        <w:rPr/>
        <w:t>[[@Bible:Jer 50:11 ]][[50:11 &gt;&gt; Jer 50:11]] {{field-on:Bible}} Понеже се радвахте и веселехте се,Обиратели на наследието ми,Понеже скачахте като юница на трева,И цвилехте като коне, {{field-off:Bible}}</w:t>
      </w:r>
    </w:p>
    <w:p>
      <w:pPr>
        <w:pStyle w:val="Normal"/>
        <w:rPr/>
      </w:pPr>
      <w:r>
        <w:rPr/>
        <w:t>[[@Bible:Jer 50:12 ]][[50:12 &gt;&gt; Jer 50:12]] {{field-on:Bible}} Майка ви се посрами много,Родителката ви се посрами:Ето, тя ще бъде последна на народите,Земя пуста, суха, и непроходима. {{field-off:Bible}}</w:t>
      </w:r>
    </w:p>
    <w:p>
      <w:pPr>
        <w:pStyle w:val="Normal"/>
        <w:rPr/>
      </w:pPr>
      <w:r>
        <w:rPr/>
        <w:t>[[@Bible:Jer 50:13 ]][[50:13 &gt;&gt; Jer 50:13]] {{field-on:Bible}} Поради гнева Господен няма да се насели,Но ще запустее всичкий:Всеки който минува през Вавилон ще се ужаси,И ще позвизди за всичките негови язви. {{field-off:Bible}}</w:t>
      </w:r>
    </w:p>
    <w:p>
      <w:pPr>
        <w:pStyle w:val="Normal"/>
        <w:rPr/>
      </w:pPr>
      <w:r>
        <w:rPr/>
        <w:t>[[@Bible:Jer 50:14 ]][[50:14 &gt;&gt; Jer 50:14]] {{field-on:Bible}} Опълчете се против Вавилон отвред:Всички които запъвате лък,Устрелете се против него, не жалете стрели;Защото съгреши Господу. {{field-off:Bible}}</w:t>
      </w:r>
    </w:p>
    <w:p>
      <w:pPr>
        <w:pStyle w:val="Normal"/>
        <w:rPr/>
      </w:pPr>
      <w:r>
        <w:rPr/>
        <w:t>[[@Bible:Jer 50:15 ]][[50:15 &gt;&gt; Jer 50:15]] {{field-on:Bible}} Възкликнете върх него отвред:Той простря ръката си:Паднаха основанията му,Съсипаха се стените му;Защото това е отмъщението Господне:Отмъстете му:Както той направи, направете му. {{field-off:Bible}}</w:t>
      </w:r>
    </w:p>
    <w:p>
      <w:pPr>
        <w:pStyle w:val="Normal"/>
        <w:rPr/>
      </w:pPr>
      <w:r>
        <w:rPr/>
        <w:t>[[@Bible:Jer 50:16 ]][[50:16 &gt;&gt; Jer 50:16]] {{field-on:Bible}} Отсечете от Вавилон оногоз който сее,И който държи сърп в жетвено време:От лицето на лютия мечЩе се върне всеки при людете си,И ще бягат всеки в земята си. {{field-off:Bible}}</w:t>
      </w:r>
    </w:p>
    <w:p>
      <w:pPr>
        <w:pStyle w:val="Normal"/>
        <w:rPr/>
      </w:pPr>
      <w:r>
        <w:rPr/>
        <w:t>[[@Bible:Jer 50:17 ]][[50:17 &gt;&gt; Jer 50:17]] {{field-on:Bible}} Израил е овца която се скита:Лъвове я гониха:Първо Асирийският цар я изяде;А после този Навуходоносор Вавилонский царСгриза костите й. {{field-off:Bible}}</w:t>
      </w:r>
    </w:p>
    <w:p>
      <w:pPr>
        <w:pStyle w:val="Normal"/>
        <w:rPr/>
      </w:pPr>
      <w:r>
        <w:rPr/>
        <w:t>[[@Bible:Jer 50:18 ]][[50:18 &gt;&gt; Jer 50:18]] {{field-on:Bible}} За то така говори Господ Саваот, Бог Израилев:Ето, аз ще накажа Вавилонския цар и земята муКакто наказах Асирийския цар. {{field-off:Bible}}</w:t>
      </w:r>
    </w:p>
    <w:p>
      <w:pPr>
        <w:pStyle w:val="Normal"/>
        <w:rPr/>
      </w:pPr>
      <w:r>
        <w:rPr/>
        <w:t>[[@Bible:Jer 50:19 ]][[50:19 &gt;&gt; Jer 50:19]] {{field-on:Bible}} И ще доведа пак Израиля в селението му;И ще пасе в Кармил и Васан,И душата му ще се наситиВърху гората Ефрем и Галаад. {{field-off:Bible}}</w:t>
      </w:r>
    </w:p>
    <w:p>
      <w:pPr>
        <w:pStyle w:val="Normal"/>
        <w:rPr/>
      </w:pPr>
      <w:r>
        <w:rPr/>
        <w:t>[[@Bible:Jer 50:20 ]][[50:20 &gt;&gt; Jer 50:20]] {{field-on:Bible}} В онези дни и в онова време, говори Господ,Беззаконието Израилево ще се потърси, и не ще го има, -И Юдините грехове, и няма да се намерят;Защото ще простя които оставя остатък. {{field-off:Bible}}</w:t>
      </w:r>
    </w:p>
    <w:p>
      <w:pPr>
        <w:pStyle w:val="Normal"/>
        <w:rPr/>
      </w:pPr>
      <w:r>
        <w:rPr/>
        <w:t>[[@Bible:Jer 50:21 ]][[50:21 &gt;&gt; Jer 50:21]] {{field-on:Bible}} Възлез върх земята на МератаимИ върх жителите на Фекод,Разори и изтреби вслед тях, говори Господ,И направи по всичко както ти заповядах. {{field-off:Bible}}</w:t>
      </w:r>
    </w:p>
    <w:p>
      <w:pPr>
        <w:pStyle w:val="Normal"/>
        <w:rPr/>
      </w:pPr>
      <w:r>
        <w:rPr/>
        <w:t>[[@Bible:Jer 50:22 ]][[50:22 &gt;&gt; Jer 50:22]] {{field-on:Bible}} Глас на бран в земята,И голямо съкрушение. {{field-off:Bible}}</w:t>
      </w:r>
    </w:p>
    <w:p>
      <w:pPr>
        <w:pStyle w:val="Normal"/>
        <w:rPr/>
      </w:pPr>
      <w:r>
        <w:rPr/>
        <w:t>[[@Bible:Jer 50:23 ]][[50:23 &gt;&gt; Jer 50:23]] {{field-on:Bible}} Как се счупи и съкрушиМлатът на всичката земя!Как стана Вавилон запустение между народите! {{field-off:Bible}}</w:t>
      </w:r>
    </w:p>
    <w:p>
      <w:pPr>
        <w:pStyle w:val="Normal"/>
        <w:rPr/>
      </w:pPr>
      <w:r>
        <w:rPr/>
        <w:t>[[@Bible:Jer 50:24 ]][[50:24 &gt;&gt; Jer 50:24]] {{field-on:Bible}} Турих ти сет, ей, и хвана се ти,Вавилоне, и не позна:Намери се, още и се улови ти,Защото си се съпротивил Господу. {{field-off:Bible}}</w:t>
      </w:r>
    </w:p>
    <w:p>
      <w:pPr>
        <w:pStyle w:val="Normal"/>
        <w:rPr/>
      </w:pPr>
      <w:r>
        <w:rPr/>
        <w:t>[[@Bible:Jer 50:25 ]][[50:25 &gt;&gt; Jer 50:25]] {{field-on:Bible}} Господ отвори оръжницата сиТа извади оръжията на гнева си;Защото това дело има Иеова Господ на СилитеВ земята на Халдейците. {{field-off:Bible}}</w:t>
      </w:r>
    </w:p>
    <w:p>
      <w:pPr>
        <w:pStyle w:val="Normal"/>
        <w:rPr/>
      </w:pPr>
      <w:r>
        <w:rPr/>
        <w:t>[[@Bible:Jer 50:26 ]][[50:26 &gt;&gt; Jer 50:26]] {{field-on:Bible}} Елате върх него от краищата земни,Отворете житниците му,Натрупайте го като купове и го изтребете:Да не остане от него остатък. {{field-off:Bible}}</w:t>
      </w:r>
    </w:p>
    <w:p>
      <w:pPr>
        <w:pStyle w:val="Normal"/>
        <w:rPr/>
      </w:pPr>
      <w:r>
        <w:rPr/>
        <w:t>[[@Bible:Jer 50:27 ]][[50:27 &gt;&gt; Jer 50:27]] {{field-on:Bible}} Заколете всичките му телци:Да слязат в клане:Горко им! защото дойде денят им,Времето на посещението им. {{field-off:Bible}}</w:t>
      </w:r>
    </w:p>
    <w:p>
      <w:pPr>
        <w:pStyle w:val="Normal"/>
        <w:rPr/>
      </w:pPr>
      <w:r>
        <w:rPr/>
        <w:t>[[@Bible:Jer 50:28 ]][[50:28 &gt;&gt; Jer 50:28]] {{field-on:Bible}} Глас на тези които бягатИ които са се отървали от Вавилонската земя,За да въвести в СионОтмъщението на Господа Бога нашего,Отмъщението за храма му. {{field-off:Bible}}</w:t>
      </w:r>
    </w:p>
    <w:p>
      <w:pPr>
        <w:pStyle w:val="Normal"/>
        <w:rPr/>
      </w:pPr>
      <w:r>
        <w:rPr/>
        <w:t>[[@Bible:Jer 50:29 ]][[50:29 &gt;&gt; Jer 50:29]] {{field-on:Bible}} Свикайте стрелците върх Вавилон:Всички които запъвате лък,Разположете стан против него наоколо:Из него никой да се не отърве:Въздайте му според делото му:По всичко що е направил, направете му;Защото се възгордя против Господа,Против Светаго Израилева. {{field-off:Bible}}</w:t>
      </w:r>
    </w:p>
    <w:p>
      <w:pPr>
        <w:pStyle w:val="Normal"/>
        <w:rPr/>
      </w:pPr>
      <w:r>
        <w:rPr/>
        <w:t>[[@Bible:Jer 50:30 ]][[50:30 &gt;&gt; Jer 50:30]] {{field-on:Bible}} За то младите му ще паднат в стъгдите му,И всичките му мъже ратнициЩе загинат в онзи ден, говори Господ. {{field-off:Bible}}</w:t>
      </w:r>
    </w:p>
    <w:p>
      <w:pPr>
        <w:pStyle w:val="Normal"/>
        <w:rPr/>
      </w:pPr>
      <w:r>
        <w:rPr/>
        <w:t>[[@Bible:Jer 50:31 ]][[50:31 &gt;&gt; Jer 50:31]] {{field-on:Bible}} Ето, аз съм против тебе, о горделиве,Говори Господ Бог Саваот;Защото дойде денят ти,Времето в което ще те посетя. {{field-off:Bible}}</w:t>
      </w:r>
    </w:p>
    <w:p>
      <w:pPr>
        <w:pStyle w:val="Normal"/>
        <w:rPr/>
      </w:pPr>
      <w:r>
        <w:rPr/>
        <w:t>[[@Bible:Jer 50:32 ]][[50:32 &gt;&gt; Jer 50:32]] {{field-on:Bible}} И горделивият ще се препъне и падне,И не ще има кой да го подигне;И ще запаля огън в градовете му,И ще пояде всичките му околности. {{field-off:Bible}}</w:t>
      </w:r>
    </w:p>
    <w:p>
      <w:pPr>
        <w:pStyle w:val="Normal"/>
        <w:rPr/>
      </w:pPr>
      <w:r>
        <w:rPr/>
        <w:t>[[@Bible:Jer 50:33 ]][[50:33 &gt;&gt; Jer 50:33]] {{field-on:Bible}} Така говори Господ Саваот:Израилевите синове и Юдините синове се насилствуваха купно;И всички които ги заплениха удържаха ги:Отрекоха се да ги пуснат. {{field-off:Bible}}</w:t>
      </w:r>
    </w:p>
    <w:p>
      <w:pPr>
        <w:pStyle w:val="Normal"/>
        <w:rPr/>
      </w:pPr>
      <w:r>
        <w:rPr/>
        <w:t>[[@Bible:Jer 50:34 ]][[50:34 &gt;&gt; Jer 50:34]] {{field-on:Bible}} Но Изкупителят им е крепък, -Господ на Силите името му.Непременно ще съди съда им,За да успокои земятаИ да смути Вавилонските жители. {{field-off:Bible}}</w:t>
      </w:r>
    </w:p>
    <w:p>
      <w:pPr>
        <w:pStyle w:val="Normal"/>
        <w:rPr/>
      </w:pPr>
      <w:r>
        <w:rPr/>
        <w:t>[[@Bible:Jer 50:35 ]][[50:35 &gt;&gt; Jer 50:35]] {{field-on:Bible}} Меч върх Халдейците, говори Господ,И върх жителите на Вавилон,И върх големците му, и върх мъдрите му! {{field-off:Bible}}</w:t>
      </w:r>
    </w:p>
    <w:p>
      <w:pPr>
        <w:pStyle w:val="Normal"/>
        <w:rPr/>
      </w:pPr>
      <w:r>
        <w:rPr/>
        <w:t>[[@Bible:Jer 50:36 ]][[50:36 &gt;&gt; Jer 50:36]] {{field-on:Bible}} Меч върх прелъстителите! и ще изумеят:Меч върх юнаците му! и ще се разтреперят: {{field-off:Bible}}</w:t>
      </w:r>
    </w:p>
    <w:p>
      <w:pPr>
        <w:pStyle w:val="Normal"/>
        <w:rPr/>
      </w:pPr>
      <w:r>
        <w:rPr/>
        <w:t>[[@Bible:Jer 50:37 ]][[50:37 &gt;&gt; Jer 50:37]] {{field-on:Bible}} Меч върх конете им, и върх колесниците им,И върх всичките смесени люде които са всред него!И ще бъдат като жени:Меч върх съкровищата му! и ще се разграбят: {{field-off:Bible}}</w:t>
      </w:r>
    </w:p>
    <w:p>
      <w:pPr>
        <w:pStyle w:val="Normal"/>
        <w:rPr/>
      </w:pPr>
      <w:r>
        <w:rPr/>
        <w:t>[[@Bible:Jer 50:38 ]][[50:38 &gt;&gt; Jer 50:38]] {{field-on:Bible}} Суша върх водите му! и ще изсъхнат;Защото е земя на изваяни,И полудели са вслед идолите си. {{field-off:Bible}}</w:t>
      </w:r>
    </w:p>
    <w:p>
      <w:pPr>
        <w:pStyle w:val="Normal"/>
        <w:rPr/>
      </w:pPr>
      <w:r>
        <w:rPr/>
        <w:t>[[@Bible:Jer 50:39 ]][[50:39 &gt;&gt; Jer 50:39]] {{field-on:Bible}} За то диви котки и иениЩе се населят там,И камилоптици ще се населят в него;И не ще да е населен вече във век,Нито обитаем в род и род. {{field-off:Bible}}</w:t>
      </w:r>
    </w:p>
    <w:p>
      <w:pPr>
        <w:pStyle w:val="Normal"/>
        <w:rPr/>
      </w:pPr>
      <w:r>
        <w:rPr/>
        <w:t>[[@Bible:Jer 50:40 ]][[50:40 &gt;&gt; Jer 50:40]] {{field-on:Bible}} Както разори Бог Содом и ГоморИ ближните им места, говори Господ,Така человек няма да живее там,Нито человечески син ще пришелствува в него. {{field-off:Bible}}</w:t>
      </w:r>
    </w:p>
    <w:p>
      <w:pPr>
        <w:pStyle w:val="Normal"/>
        <w:rPr/>
      </w:pPr>
      <w:r>
        <w:rPr/>
        <w:t>[[@Bible:Jer 50:41 ]][[50:41 &gt;&gt; Jer 50:41]] {{field-on:Bible}} Ето, люде ще дойдат от север,И народ голям и царе многоЩе станат от краищата на земята. {{field-off:Bible}}</w:t>
      </w:r>
    </w:p>
    <w:p>
      <w:pPr>
        <w:pStyle w:val="Normal"/>
        <w:rPr/>
      </w:pPr>
      <w:r>
        <w:rPr/>
        <w:t>[[@Bible:Jer 50:42 ]][[50:42 &gt;&gt; Jer 50:42]] {{field-on:Bible}} Лък и копие ще държат:Жестоки са и немилостиви:Гласът им хвучи като море;И възсядат на коне,Опълчени като мъже на бранПротив тебе, дъщи Вавилонска. {{field-off:Bible}}</w:t>
      </w:r>
    </w:p>
    <w:p>
      <w:pPr>
        <w:pStyle w:val="Normal"/>
        <w:rPr/>
      </w:pPr>
      <w:r>
        <w:rPr/>
        <w:t>[[@Bible:Jer 50:43 ]][[50:43 &gt;&gt; Jer 50:43]] {{field-on:Bible}} чу Вавилонский цар слуха им:Ръцете му разслабяха:Утеснение го обзе,Болки като на жена кога ражда. {{field-off:Bible}}</w:t>
      </w:r>
    </w:p>
    <w:p>
      <w:pPr>
        <w:pStyle w:val="Normal"/>
        <w:rPr/>
      </w:pPr>
      <w:r>
        <w:rPr/>
        <w:t>[[@Bible:Jer 50:44 ]][[50:44 &gt;&gt; Jer 50:44]] {{field-on:Bible}} Ето, ще възлезе както лъвОт надуването на ИорданПротив силното жилище;Но аз скоро ще ги изпъдя из него;И кой е избран, да го поставя над него?Защото кой е подобен мене? и кой ще ми противостане?И кой е онзи пастир който ще застане против лицето ми? {{field-off:Bible}}</w:t>
      </w:r>
    </w:p>
    <w:p>
      <w:pPr>
        <w:pStyle w:val="Normal"/>
        <w:rPr/>
      </w:pPr>
      <w:r>
        <w:rPr/>
        <w:t>[[@Bible:Jer 50:45 ]][[50:45 &gt;&gt; Jer 50:45]] {{field-on:Bible}} За то слушайте съвета ГосподенКойто съвеща против Вавилон,И мислите му които намисли против Халдейската земя.Непременно и най-малките от стадото ще ги повлекат:Непременно селението им ще запустее с тях. {{field-off:Bible}}</w:t>
      </w:r>
    </w:p>
    <w:p>
      <w:pPr>
        <w:pStyle w:val="Normal"/>
        <w:rPr/>
      </w:pPr>
      <w:r>
        <w:rPr/>
        <w:t>[[@Bible:Jer 50:46 ]][[50:46 &gt;&gt; Jer 50:46]] {{field-on:Bible}} От екота на превзимането на ВавилонЗемята се потресе,И вопъл се чу в народите. {{field-off:Bible}}</w:t>
      </w:r>
    </w:p>
    <w:p>
      <w:pPr>
        <w:pStyle w:val="Heading2"/>
        <w:rPr/>
      </w:pPr>
      <w:r>
        <w:rPr/>
        <w:t>Глава 51</w:t>
      </w:r>
    </w:p>
    <w:p>
      <w:pPr>
        <w:pStyle w:val="Normal"/>
        <w:rPr/>
      </w:pPr>
      <w:r>
        <w:rPr/>
        <w:t>[[@Bible:Jer 51:1 ]][[51:1 &gt;&gt; Jer 51:1]] {{field-on:Bible}} Така говори Господ:Ето, аз подигам вятър губителен върх ВавилонИ върх онези които живеят всред противниците ми. {{field-off:Bible}}</w:t>
      </w:r>
    </w:p>
    <w:p>
      <w:pPr>
        <w:pStyle w:val="Normal"/>
        <w:rPr/>
      </w:pPr>
      <w:r>
        <w:rPr/>
        <w:t>[[@Bible:Jer 51:2 ]][[51:2 &gt;&gt; Jer 51:2]] {{field-on:Bible}} И ще проводя върх Вавилон веятели,И ще го извеят, и ще изпразднят земята му;Защото в деня на злощастието ще дойдат от всякъде против него. {{field-off:Bible}}</w:t>
      </w:r>
    </w:p>
    <w:p>
      <w:pPr>
        <w:pStyle w:val="Normal"/>
        <w:rPr/>
      </w:pPr>
      <w:r>
        <w:rPr/>
        <w:t>[[@Bible:Jer 51:3 ]][[51:3 &gt;&gt; Jer 51:3]] {{field-on:Bible}} Стрелец върх стрелец да запъва лъка си,И върх оногоз който се големее с бронята си;И не жалете младите му:Изтребете всичката му войска. {{field-off:Bible}}</w:t>
      </w:r>
    </w:p>
    <w:p>
      <w:pPr>
        <w:pStyle w:val="Normal"/>
        <w:rPr/>
      </w:pPr>
      <w:r>
        <w:rPr/>
        <w:t>[[@Bible:Jer 51:4 ]][[51:4 &gt;&gt; Jer 51:4]] {{field-on:Bible}} И убитите ще паднат в Халдейската земя,И прободените по улиците му. {{field-off:Bible}}</w:t>
      </w:r>
    </w:p>
    <w:p>
      <w:pPr>
        <w:pStyle w:val="Normal"/>
        <w:rPr/>
      </w:pPr>
      <w:r>
        <w:rPr/>
        <w:t>[[@Bible:Jer 51:5 ]][[51:5 &gt;&gt; Jer 51:5]] {{field-on:Bible}} Защото Израил не се остави, нито Юда,От Бога своего, от Господа на Силите,Ако и да се изпълни земята им с беззакониеПротив Светия Израилев. {{field-off:Bible}}</w:t>
      </w:r>
    </w:p>
    <w:p>
      <w:pPr>
        <w:pStyle w:val="Normal"/>
        <w:rPr/>
      </w:pPr>
      <w:r>
        <w:rPr/>
        <w:t>[[@Bible:Jer 51:6 ]][[51:6 &gt;&gt; Jer 51:6]] {{field-on:Bible}} Бягайте изсред ВавилонТа отървете всеки душата си:Да не погинете в безаконието му;Защото е време на отмъщение Господне:Въздаяние той въздава нему. {{field-off:Bible}}</w:t>
      </w:r>
    </w:p>
    <w:p>
      <w:pPr>
        <w:pStyle w:val="Normal"/>
        <w:rPr/>
      </w:pPr>
      <w:r>
        <w:rPr/>
        <w:t>[[@Bible:Jer 51:7 ]][[51:7 &gt;&gt; Jer 51:7]] {{field-on:Bible}} Вавилон биде златна чаша в ръката ГосподняКоято опиваше всичката земя:От виното му пиха народите;За то народите обезумяха. {{field-off:Bible}}</w:t>
      </w:r>
    </w:p>
    <w:p>
      <w:pPr>
        <w:pStyle w:val="Normal"/>
        <w:rPr/>
      </w:pPr>
      <w:r>
        <w:rPr/>
        <w:t>[[@Bible:Jer 51:8 ]][[51:8 &gt;&gt; Jer 51:8]] {{field-on:Bible}} Падна внезапно Вавилон и се съкруши:Лелекайте за него:Вземете балсама за раната му,Негли се изцели. {{field-off:Bible}}</w:t>
      </w:r>
    </w:p>
    <w:p>
      <w:pPr>
        <w:pStyle w:val="Normal"/>
        <w:rPr/>
      </w:pPr>
      <w:r>
        <w:rPr/>
        <w:t>[[@Bible:Jer 51:9 ]][[51:9 &gt;&gt; Jer 51:9]] {{field-on:Bible}} Употребихме лекове за Вавилон, но не се изцели:Оставете го, и да отидем всеки в земята си;Защото съдбата му стигна до небето,И възвиси се дори до облаците. {{field-off:Bible}}</w:t>
      </w:r>
    </w:p>
    <w:p>
      <w:pPr>
        <w:pStyle w:val="Normal"/>
        <w:rPr/>
      </w:pPr>
      <w:r>
        <w:rPr/>
        <w:t>[[@Bible:Jer 51:10 ]][[51:10 &gt;&gt; Jer 51:10]] {{field-on:Bible}} Господ яви правдата ни:Елате и да прикажем в СионДелото на Господа Бога нашего. {{field-off:Bible}}</w:t>
      </w:r>
    </w:p>
    <w:p>
      <w:pPr>
        <w:pStyle w:val="Normal"/>
        <w:rPr/>
      </w:pPr>
      <w:r>
        <w:rPr/>
        <w:t>[[@Bible:Jer 51:11 ]][[51:11 &gt;&gt; Jer 51:11]] {{field-on:Bible}} Изтрийте стрелите: хванете си щитовете:Господ събуди духа на Мидските царе;Защото намерението му е против Вавилон да го изтреби;Понеже отмъщението на Господа е,Отмъщение на храма му. {{field-off:Bible}}</w:t>
      </w:r>
    </w:p>
    <w:p>
      <w:pPr>
        <w:pStyle w:val="Normal"/>
        <w:rPr/>
      </w:pPr>
      <w:r>
        <w:rPr/>
        <w:t>[[@Bible:Jer 51:12 ]][[51:12 &gt;&gt; Jer 51:12]] {{field-on:Bible}} Възвисете знаме против Вавилонските стени,Уякчете стражата, поставете стражари,Пригответе засади;Защото Господ намисли и ще свърши оноваКоето изрече против Вавилонските жители. {{field-off:Bible}}</w:t>
      </w:r>
    </w:p>
    <w:p>
      <w:pPr>
        <w:pStyle w:val="Normal"/>
        <w:rPr/>
      </w:pPr>
      <w:r>
        <w:rPr/>
        <w:t>[[@Bible:Jer 51:13 ]][[51:13 &gt;&gt; Jer 51:13]] {{field-on:Bible}} О ти който живееш край много води,Който си пълен със съкровища,Дойде свършъкът ти,Предел на лихоимството ти. {{field-off:Bible}}</w:t>
      </w:r>
    </w:p>
    <w:p>
      <w:pPr>
        <w:pStyle w:val="Normal"/>
        <w:rPr/>
      </w:pPr>
      <w:r>
        <w:rPr/>
        <w:t>[[@Bible:Jer 51:14 ]][[51:14 &gt;&gt; Jer 51:14]] {{field-on:Bible}} Господ на Силите се кле в себе си и рече:Непременно ще те напълня с человеци като със скакалци;И ще дигнат възклицание против тебе. {{field-off:Bible}}</w:t>
      </w:r>
    </w:p>
    <w:p>
      <w:pPr>
        <w:pStyle w:val="Normal"/>
        <w:rPr/>
      </w:pPr>
      <w:r>
        <w:rPr/>
        <w:t>[[@Bible:Jer 51:15 ]][[51:15 &gt;&gt; Jer 51:15]] {{field-on:Bible}} Той е направил земята със силата си,Утвърдил вселенната с мъдростта си,И разпрострял небесата с разума си. {{field-off:Bible}}</w:t>
      </w:r>
    </w:p>
    <w:p>
      <w:pPr>
        <w:pStyle w:val="Normal"/>
        <w:rPr/>
      </w:pPr>
      <w:r>
        <w:rPr/>
        <w:t>[[@Bible:Jer 51:16 ]][[51:16 &gt;&gt; Jer 51:16]] {{field-on:Bible}} Когато изпуща глас, стават много води на небесата,И възвожда облаци от земните краища:Прави светкавици за дъжд,И пуща вятър из съкровищата си. {{field-off:Bible}}</w:t>
      </w:r>
    </w:p>
    <w:p>
      <w:pPr>
        <w:pStyle w:val="Normal"/>
        <w:rPr/>
      </w:pPr>
      <w:r>
        <w:rPr/>
        <w:t>[[@Bible:Jer 51:17 ]][[51:17 &gt;&gt; Jer 51:17]] {{field-on:Bible}} Всеки человек стана като скот от знанието си:Всеки леятел се посрами от кумирите;Защото е лъжа леяното му,И няма в тях дихание. {{field-off:Bible}}</w:t>
      </w:r>
    </w:p>
    <w:p>
      <w:pPr>
        <w:pStyle w:val="Normal"/>
        <w:rPr/>
      </w:pPr>
      <w:r>
        <w:rPr/>
        <w:t>[[@Bible:Jer 51:18 ]][[51:18 &gt;&gt; Jer 51:18]] {{field-on:Bible}} Суета са те, дело на заблуждение:Във времето на посещението им ще погинат. {{field-off:Bible}}</w:t>
      </w:r>
    </w:p>
    <w:p>
      <w:pPr>
        <w:pStyle w:val="Normal"/>
        <w:rPr/>
      </w:pPr>
      <w:r>
        <w:rPr/>
        <w:t>[[@Bible:Jer 51:19 ]][[51:19 &gt;&gt; Jer 51:19]] {{field-on:Bible}} Не е като тях Якововият Дял,Защото Той е който създаде всичко;И Израил е жезълът на неговото наследие:Господ Саваот е името му. {{field-off:Bible}}</w:t>
      </w:r>
    </w:p>
    <w:p>
      <w:pPr>
        <w:pStyle w:val="Normal"/>
        <w:rPr/>
      </w:pPr>
      <w:r>
        <w:rPr/>
        <w:t>[[@Bible:Jer 51:20 ]][[51:20 &gt;&gt; Jer 51:20]] {{field-on:Bible}} Ти ми си дрекол, оръдие за бран;И чрез тебе ще съкруша народи;И чрез тебе ще изтребя царства; {{field-off:Bible}}</w:t>
      </w:r>
    </w:p>
    <w:p>
      <w:pPr>
        <w:pStyle w:val="Normal"/>
        <w:rPr/>
      </w:pPr>
      <w:r>
        <w:rPr/>
        <w:t>[[@Bible:Jer 51:21 ]][[51:21 &gt;&gt; Jer 51:21]] {{field-on:Bible}} И чрез тебе ще съкруша коня и всадника;И чрез тебе ще съкруша колесницата и седещите на нея; {{field-off:Bible}}</w:t>
      </w:r>
    </w:p>
    <w:p>
      <w:pPr>
        <w:pStyle w:val="Normal"/>
        <w:rPr/>
      </w:pPr>
      <w:r>
        <w:rPr/>
        <w:t>[[@Bible:Jer 51:22 ]][[51:22 &gt;&gt; Jer 51:22]] {{field-on:Bible}} И чрез тебе ще съкруша мъж и жена;И чрез тебе ще съкруша стар и млад;И чрез тебе ще съкруша юноша и дева; {{field-off:Bible}}</w:t>
      </w:r>
    </w:p>
    <w:p>
      <w:pPr>
        <w:pStyle w:val="Normal"/>
        <w:rPr/>
      </w:pPr>
      <w:r>
        <w:rPr/>
        <w:t>[[@Bible:Jer 51:23 ]][[51:23 &gt;&gt; Jer 51:23]] {{field-on:Bible}} И чрез тебе ще съкруша пастир и стадото му;И чрез тебе ще съкруша земледелец и неговия чифт волове;И чрез тебе ще съкруша войводи и началници; {{field-off:Bible}}</w:t>
      </w:r>
    </w:p>
    <w:p>
      <w:pPr>
        <w:pStyle w:val="Normal"/>
        <w:rPr/>
      </w:pPr>
      <w:r>
        <w:rPr/>
        <w:t>[[@Bible:Jer 51:24 ]][[51:24 &gt;&gt; Jer 51:24]] {{field-on:Bible}} И ще въздам на ВавилонИ на всичките жители ХалдейскиВсичкото им зло което направиха на СионПред вас, говори Господ. {{field-off:Bible}}</w:t>
      </w:r>
    </w:p>
    <w:p>
      <w:pPr>
        <w:pStyle w:val="Normal"/>
        <w:rPr/>
      </w:pPr>
      <w:r>
        <w:rPr/>
        <w:t>[[@Bible:Jer 51:25 ]][[51:25 &gt;&gt; Jer 51:25]] {{field-on:Bible}} Ето, аз съм против тебе, горо губителна, говори Господ,Която разоряваш всичката земя;И ще простра ръката си върх тебе,И ще те низрина от скалите,И ще те направя гора изгорена. {{field-off:Bible}}</w:t>
      </w:r>
    </w:p>
    <w:p>
      <w:pPr>
        <w:pStyle w:val="Normal"/>
        <w:rPr/>
      </w:pPr>
      <w:r>
        <w:rPr/>
        <w:t>[[@Bible:Jer 51:26 ]][[51:26 &gt;&gt; Jer 51:26]] {{field-on:Bible}} И не ще да вземат от тебе камик за ъгъл,Нито камик за основания;Но ще бъдеш пустота вечна, говори Господ. {{field-off:Bible}}</w:t>
      </w:r>
    </w:p>
    <w:p>
      <w:pPr>
        <w:pStyle w:val="Normal"/>
        <w:rPr/>
      </w:pPr>
      <w:r>
        <w:rPr/>
        <w:t>[[@Bible:Jer 51:27 ]][[51:27 &gt;&gt; Jer 51:27]] {{field-on:Bible}} Възвисете знаме на земята:Възтръбете с тръба в народите:Опълчете против нея народите:Свикайте против нея царстватаНа Арарат, на Мини, и на Асханаз:Поставете над нея главатари:Възведете коне като четинави скакалци. {{field-off:Bible}}</w:t>
      </w:r>
    </w:p>
    <w:p>
      <w:pPr>
        <w:pStyle w:val="Normal"/>
        <w:rPr/>
      </w:pPr>
      <w:r>
        <w:rPr/>
        <w:t>[[@Bible:Jer 51:28 ]][[51:28 &gt;&gt; Jer 51:28]] {{field-on:Bible}} Пригответе против нея народи, - Мидските царе,Войводите им, и всичките им началници,И всичката земя на държавата им. {{field-off:Bible}}</w:t>
      </w:r>
    </w:p>
    <w:p>
      <w:pPr>
        <w:pStyle w:val="Normal"/>
        <w:rPr/>
      </w:pPr>
      <w:r>
        <w:rPr/>
        <w:t>[[@Bible:Jer 51:29 ]][[51:29 &gt;&gt; Jer 51:29]] {{field-on:Bible}} Земята ще се потресе и постене;Защото мисълта Господня ще се извърши против Вавилон,За да направи Вавилонската земя пустиня необитаема. {{field-off:Bible}}</w:t>
      </w:r>
    </w:p>
    <w:p>
      <w:pPr>
        <w:pStyle w:val="Normal"/>
        <w:rPr/>
      </w:pPr>
      <w:r>
        <w:rPr/>
        <w:t>[[@Bible:Jer 51:30 ]][[51:30 &gt;&gt; Jer 51:30]] {{field-on:Bible}} Юнаците Вавилонски престанаха от да ратуват,Останаха в твърделите си:Силата им изчезна:Станаха като жени:Изгориха селенията му:Вереите му са съкрушени. {{field-off:Bible}}</w:t>
      </w:r>
    </w:p>
    <w:p>
      <w:pPr>
        <w:pStyle w:val="Normal"/>
        <w:rPr/>
      </w:pPr>
      <w:r>
        <w:rPr/>
        <w:t>[[@Bible:Jer 51:31 ]][[51:31 &gt;&gt; Jer 51:31]] {{field-on:Bible}} Скоротечец ще тича в посрещане скоротечцу,И вестител в посрещане вестителю,За да известят на Вавилонския царче градът му се превзе от края, {{field-off:Bible}}</w:t>
      </w:r>
    </w:p>
    <w:p>
      <w:pPr>
        <w:pStyle w:val="Normal"/>
        <w:rPr/>
      </w:pPr>
      <w:r>
        <w:rPr/>
        <w:t>[[@Bible:Jer 51:32 ]][[51:32 &gt;&gt; Jer 51:32]] {{field-on:Bible}} И че преходите се хванаха,И изгориха с огън тръстниците,И ратните мъже се разтрепераха; {{field-off:Bible}}</w:t>
      </w:r>
    </w:p>
    <w:p>
      <w:pPr>
        <w:pStyle w:val="Normal"/>
        <w:rPr/>
      </w:pPr>
      <w:r>
        <w:rPr/>
        <w:t>[[@Bible:Jer 51:33 ]][[51:33 &gt;&gt; Jer 51:33]] {{field-on:Bible}} Защото така говори Господ Саваот, Бог Израилев:Вавилонската дъщеря е като гумно:Време е да се овършее:Още малко, и ще дойде времето на жетвата й. {{field-off:Bible}}</w:t>
      </w:r>
    </w:p>
    <w:p>
      <w:pPr>
        <w:pStyle w:val="Normal"/>
        <w:rPr/>
      </w:pPr>
      <w:r>
        <w:rPr/>
        <w:t>[[@Bible:Jer 51:34 ]][[51:34 &gt;&gt; Jer 51:34]] {{field-on:Bible}} Навуходоносор Вавилонский цар ме изяде,Съкруши ме,Направи ме празден съсъд,Погълна ме като ламя,Напълни утробата си с моите сладки неща,И ме оттласна. {{field-off:Bible}}</w:t>
      </w:r>
    </w:p>
    <w:p>
      <w:pPr>
        <w:pStyle w:val="Normal"/>
        <w:rPr/>
      </w:pPr>
      <w:r>
        <w:rPr/>
        <w:t>[[@Bible:Jer 51:35 ]][[51:35 &gt;&gt; Jer 51:35]] {{field-on:Bible}} Неправдата която е върх мене и върх плътта ми да бъде върх Вавилон,Ще рече жителката на Сион, -И кръвта ми върх жителите Халдейски,Ще рече Ерусалим. {{field-off:Bible}}</w:t>
      </w:r>
    </w:p>
    <w:p>
      <w:pPr>
        <w:pStyle w:val="Normal"/>
        <w:rPr/>
      </w:pPr>
      <w:r>
        <w:rPr/>
        <w:t>[[@Bible:Jer 51:36 ]][[51:36 &gt;&gt; Jer 51:36]] {{field-on:Bible}} За то така говори Господ:Ето, аз ще разсъдя съдбата ти,И ще отмъстя отмъщението ти;И ще направя морето му сухо,И ще изсуша източника му. {{field-off:Bible}}</w:t>
      </w:r>
    </w:p>
    <w:p>
      <w:pPr>
        <w:pStyle w:val="Normal"/>
        <w:rPr/>
      </w:pPr>
      <w:r>
        <w:rPr/>
        <w:t>[[@Bible:Jer 51:37 ]][[51:37 &gt;&gt; Jer 51:37]] {{field-on:Bible}} И Вавилон ще бъде на грамади,Жилище на чакали,Ужас и звиздание,Необитаем. {{field-off:Bible}}</w:t>
      </w:r>
    </w:p>
    <w:p>
      <w:pPr>
        <w:pStyle w:val="Normal"/>
        <w:rPr/>
      </w:pPr>
      <w:r>
        <w:rPr/>
        <w:t>[[@Bible:Jer 51:38 ]][[51:38 &gt;&gt; Jer 51:38]] {{field-on:Bible}} Ще рикаят купно като лъвове,Ще реват като млади лъвове. {{field-off:Bible}}</w:t>
      </w:r>
    </w:p>
    <w:p>
      <w:pPr>
        <w:pStyle w:val="Normal"/>
        <w:rPr/>
      </w:pPr>
      <w:r>
        <w:rPr/>
        <w:t>[[@Bible:Jer 51:39 ]][[51:39 &gt;&gt; Jer 51:39]] {{field-on:Bible}} Когато се сгорещят ще им предложа пировете имИ ще ги опия, за да се развеселят,И да заспят вечен сън, и да се не събудят,Говори Господ. {{field-off:Bible}}</w:t>
      </w:r>
    </w:p>
    <w:p>
      <w:pPr>
        <w:pStyle w:val="Normal"/>
        <w:rPr/>
      </w:pPr>
      <w:r>
        <w:rPr/>
        <w:t>[[@Bible:Jer 51:40 ]][[51:40 &gt;&gt; Jer 51:40]] {{field-on:Bible}} Ще ги сваля като агънци за клане,Като овни с ярци. {{field-off:Bible}}</w:t>
      </w:r>
    </w:p>
    <w:p>
      <w:pPr>
        <w:pStyle w:val="Normal"/>
        <w:rPr/>
      </w:pPr>
      <w:r>
        <w:rPr/>
        <w:t>[[@Bible:Jer 51:41 ]][[51:41 &gt;&gt; Jer 51:41]] {{field-on:Bible}} Как се превзе Сесах,И се улови славата на всичката земя!Как стана Вавилон ужас на народите! {{field-off:Bible}}</w:t>
      </w:r>
    </w:p>
    <w:p>
      <w:pPr>
        <w:pStyle w:val="Normal"/>
        <w:rPr/>
      </w:pPr>
      <w:r>
        <w:rPr/>
        <w:t>[[@Bible:Jer 51:42 ]][[51:42 &gt;&gt; Jer 51:42]] {{field-on:Bible}} Морето възлезе против Вавилон:Покрит биде под множеството на вълните му. {{field-off:Bible}}</w:t>
      </w:r>
    </w:p>
    <w:p>
      <w:pPr>
        <w:pStyle w:val="Normal"/>
        <w:rPr/>
      </w:pPr>
      <w:r>
        <w:rPr/>
        <w:t>[[@Bible:Jer 51:43 ]][[51:43 &gt;&gt; Jer 51:43]] {{field-on:Bible}} Градовете му станаха запустение,Земя безводна и пуста,Земя в която не живее никой человек,Нито человечески син преминва през нея. {{field-off:Bible}}</w:t>
      </w:r>
    </w:p>
    <w:p>
      <w:pPr>
        <w:pStyle w:val="Normal"/>
        <w:rPr/>
      </w:pPr>
      <w:r>
        <w:rPr/>
        <w:t>[[@Bible:Jer 51:44 ]][[51:44 &gt;&gt; Jer 51:44]] {{field-on:Bible}} И ще накажа Вила у Вавилон,И ще извадя из устата му колкото е погълнал;И народите не ще се съберат вече при него;И самата Вавилонска стена ще падне. {{field-off:Bible}}</w:t>
      </w:r>
    </w:p>
    <w:p>
      <w:pPr>
        <w:pStyle w:val="Normal"/>
        <w:rPr/>
      </w:pPr>
      <w:r>
        <w:rPr/>
        <w:t>[[@Bible:Jer 51:45 ]][[51:45 &gt;&gt; Jer 51:45]] {{field-on:Bible}} Люде мои, излезте изсред него,И спасете всеки душата сиОт гнева на яростта Господня. {{field-off:Bible}}</w:t>
      </w:r>
    </w:p>
    <w:p>
      <w:pPr>
        <w:pStyle w:val="Normal"/>
        <w:rPr/>
      </w:pPr>
      <w:r>
        <w:rPr/>
        <w:t>[[@Bible:Jer 51:46 ]][[51:46 &gt;&gt; Jer 51:46]] {{field-on:Bible}} Да не ослабее сърдцето ви и се убоитеОт известието което ще се чуе в тази земя;А ще дойде известието в едната година,И подир него известието в другата година,И насилство на земята, властител против властител. {{field-off:Bible}}</w:t>
      </w:r>
    </w:p>
    <w:p>
      <w:pPr>
        <w:pStyle w:val="Normal"/>
        <w:rPr/>
      </w:pPr>
      <w:r>
        <w:rPr/>
        <w:t>[[@Bible:Jer 51:47 ]][[51:47 &gt;&gt; Jer 51:47]] {{field-on:Bible}} За то, ето, идат дни,И ще направя посещение върх идолите на Вавилон;И всичката му земя ще се посрами,И всичките му убити ще паднат всред него. {{field-off:Bible}}</w:t>
      </w:r>
    </w:p>
    <w:p>
      <w:pPr>
        <w:pStyle w:val="Normal"/>
        <w:rPr/>
      </w:pPr>
      <w:r>
        <w:rPr/>
        <w:t>[[@Bible:Jer 51:48 ]][[51:48 &gt;&gt; Jer 51:48]] {{field-on:Bible}} Тогаз небесата и земята и всичко що е в тяхЩе възкликнат върх Вавилон;Защото изтребителите ще дойдат върх него от север, говори Господ. {{field-off:Bible}}</w:t>
      </w:r>
    </w:p>
    <w:p>
      <w:pPr>
        <w:pStyle w:val="Normal"/>
        <w:rPr/>
      </w:pPr>
      <w:r>
        <w:rPr/>
        <w:t>[[@Bible:Jer 51:49 ]][[51:49 &gt;&gt; Jer 51:49]] {{field-on:Bible}} Както Вавилон направи убитите Израилеви да паднат,Така и у Вавилон ще паднат убитите на всичката земя. {{field-off:Bible}}</w:t>
      </w:r>
    </w:p>
    <w:p>
      <w:pPr>
        <w:pStyle w:val="Normal"/>
        <w:rPr/>
      </w:pPr>
      <w:r>
        <w:rPr/>
        <w:t>[[@Bible:Jer 51:50 ]][[51:50 &gt;&gt; Jer 51:50]] {{field-on:Bible}} Вие, избягнали от ножа, идете, не стойте:Помнете Господа от далеч,И Ерусалим да възлезе на сърдцето ви. {{field-off:Bible}}</w:t>
      </w:r>
    </w:p>
    <w:p>
      <w:pPr>
        <w:pStyle w:val="Normal"/>
        <w:rPr/>
      </w:pPr>
      <w:r>
        <w:rPr/>
        <w:t>[[@Bible:Jer 51:51 ]][[51:51 &gt;&gt; Jer 51:51]] {{field-on:Bible}} Засрамихме се, защото чухме укор:Срам покри лицето ни;Защото влязоха странни в светилищата на дома Господен. {{field-off:Bible}}</w:t>
      </w:r>
    </w:p>
    <w:p>
      <w:pPr>
        <w:pStyle w:val="Normal"/>
        <w:rPr/>
      </w:pPr>
      <w:r>
        <w:rPr/>
        <w:t>[[@Bible:Jer 51:52 ]][[51:52 &gt;&gt; Jer 51:52]] {{field-on:Bible}} За то, ето, идат дни, говори Господ,И ще направя посещение върх идолите му,И по всичката му земя смъртно ранените ще охкат. {{field-off:Bible}}</w:t>
      </w:r>
    </w:p>
    <w:p>
      <w:pPr>
        <w:pStyle w:val="Normal"/>
        <w:rPr/>
      </w:pPr>
      <w:r>
        <w:rPr/>
        <w:t>[[@Bible:Jer 51:53 ]][[51:53 &gt;&gt; Jer 51:53]] {{field-on:Bible}} И ако възлезе Вавилон до небето,И ако утвърди на високо силата си,Ще дойдат от мене изтребители върх него, говори Господ. {{field-off:Bible}}</w:t>
      </w:r>
    </w:p>
    <w:p>
      <w:pPr>
        <w:pStyle w:val="Normal"/>
        <w:rPr/>
      </w:pPr>
      <w:r>
        <w:rPr/>
        <w:t>[[@Bible:Jer 51:54 ]][[51:54 &gt;&gt; Jer 51:54]] {{field-on:Bible}} Глас на вопъл иде от Вавилон,И големо съкрушение от Халдейската земя; {{field-off:Bible}}</w:t>
      </w:r>
    </w:p>
    <w:p>
      <w:pPr>
        <w:pStyle w:val="Normal"/>
        <w:rPr/>
      </w:pPr>
      <w:r>
        <w:rPr/>
        <w:t>[[@Bible:Jer 51:55 ]][[51:55 &gt;&gt; Jer 51:55]] {{field-on:Bible}} Защото Господ изтребва Вавилон,И отмахнува от него големия глас;И вълните им хвучат като много води:Екотът на гласа им се чуе; {{field-off:Bible}}</w:t>
      </w:r>
    </w:p>
    <w:p>
      <w:pPr>
        <w:pStyle w:val="Normal"/>
        <w:rPr/>
      </w:pPr>
      <w:r>
        <w:rPr/>
        <w:t>[[@Bible:Jer 51:56 ]][[51:56 &gt;&gt; Jer 51:56]] {{field-on:Bible}} Защото изтребителят дойде върх него, върх Вавилон,И юнаците му се хванаха:Лъковете им се съкрушиха;Понеже Господ е Бог на въздаяния:Непременно ще направи въздаяния. {{field-off:Bible}}</w:t>
      </w:r>
    </w:p>
    <w:p>
      <w:pPr>
        <w:pStyle w:val="Normal"/>
        <w:rPr/>
      </w:pPr>
      <w:r>
        <w:rPr/>
        <w:t>[[@Bible:Jer 51:57 ]][[51:57 &gt;&gt; Jer 51:57]] {{field-on:Bible}} И ще опия князовете му, и мъдрите му,Войводите му, началниците му, и юнаците му;И ще спят сън вечен, и няма да се събудят,Говори Царят на когото името е Господ Саваот. {{field-off:Bible}}</w:t>
      </w:r>
    </w:p>
    <w:p>
      <w:pPr>
        <w:pStyle w:val="Normal"/>
        <w:rPr/>
      </w:pPr>
      <w:r>
        <w:rPr/>
        <w:t>[[@Bible:Jer 51:58 ]][[51:58 &gt;&gt; Jer 51:58]] {{field-on:Bible}} Така говори Господ Саваот:Широките Вавилонски стени съвсем ще се съсипят,И всичките му порти ще се изгорят с огън;И людете всуе ще се трудят,И народите за огъня, и ще се уморят. {{field-off:Bible}}</w:t>
      </w:r>
    </w:p>
    <w:p>
      <w:pPr>
        <w:pStyle w:val="Normal"/>
        <w:rPr/>
      </w:pPr>
      <w:r>
        <w:rPr/>
        <w:t>[[@Bible:Jer 51:59 ]][[51:59 &gt;&gt; Jer 51:59]] {{field-on:Bible}} Словото което пророк Иеремия заповяда на Сараия сина на Нирия, сина Маасиева, когато отхождаше от Седекия Юдиния цар у Вавилон, в четвъртото лето на царуването му; и Сараия бе главен постелник. {{field-off:Bible}}</w:t>
      </w:r>
    </w:p>
    <w:p>
      <w:pPr>
        <w:pStyle w:val="Normal"/>
        <w:rPr/>
      </w:pPr>
      <w:r>
        <w:rPr/>
        <w:t>[[@Bible:Jer 51:60 ]][[51:60 &gt;&gt; Jer 51:60]] {{field-on:Bible}} А Иеремия писа в една книга всичките злини които щяха да дойдат върх Вавилон, всички тези думи писани против Вавилон. {{field-off:Bible}}</w:t>
      </w:r>
    </w:p>
    <w:p>
      <w:pPr>
        <w:pStyle w:val="Normal"/>
        <w:rPr/>
      </w:pPr>
      <w:r>
        <w:rPr/>
        <w:t>[[@Bible:Jer 51:61 ]][[51:61 &gt;&gt; Jer 51:61]] {{field-on:Bible}} И рече Иеремия на Сараия: Когато отидеш у Вавилон да видиш и да прочетеш всички тези думи, {{field-off:Bible}}</w:t>
      </w:r>
    </w:p>
    <w:p>
      <w:pPr>
        <w:pStyle w:val="Normal"/>
        <w:rPr/>
      </w:pPr>
      <w:r>
        <w:rPr/>
        <w:t>[[@Bible:Jer 51:62 ]][[51:62 &gt;&gt; Jer 51:62]] {{field-on:Bible}} тогаз ще речеш: Господи, ти си говорил против това място за да го изтребиш, та да няма кой да живее в него, от человек до скот, но да е вечна пустота. {{field-off:Bible}}</w:t>
      </w:r>
    </w:p>
    <w:p>
      <w:pPr>
        <w:pStyle w:val="Normal"/>
        <w:rPr/>
      </w:pPr>
      <w:r>
        <w:rPr/>
        <w:t>[[@Bible:Jer 51:63 ]][[51:63 &gt;&gt; Jer 51:63]] {{field-on:Bible}} И като свършиш да четеш тази книга, ще вържеш на нея камик и ще я хвърлиш всред Евфрат, {{field-off:Bible}}</w:t>
      </w:r>
    </w:p>
    <w:p>
      <w:pPr>
        <w:pStyle w:val="Normal"/>
        <w:rPr/>
      </w:pPr>
      <w:r>
        <w:rPr/>
        <w:t>[[@Bible:Jer 51:64 ]][[51:64 &gt;&gt; Jer 51:64]] {{field-on:Bible}} и ще речеш: Така ще потъне Вавилон, и няма да стане, от злото което аз ще докарам върх него; и ще се уморят. До тук са думите на Иеремия. {{field-off:Bible}}</w:t>
      </w:r>
    </w:p>
    <w:p>
      <w:pPr>
        <w:pStyle w:val="Heading2"/>
        <w:rPr/>
      </w:pPr>
      <w:r>
        <w:rPr/>
        <w:t>Глава 52</w:t>
      </w:r>
    </w:p>
    <w:p>
      <w:pPr>
        <w:pStyle w:val="Normal"/>
        <w:rPr/>
      </w:pPr>
      <w:r>
        <w:rPr/>
        <w:t>[[@Bible:Jer 52:1 ]][[52:1 &gt;&gt; Jer 52:1]] {{field-on:Bible}} На двадесет и една година бе Седекия на възраст когато се въцари, и царува единадесет години в Ерусалим; а името на майка му бе Амитала, дъщеря на Иеремия от Ливна. {{field-off:Bible}}</w:t>
      </w:r>
    </w:p>
    <w:p>
      <w:pPr>
        <w:pStyle w:val="Normal"/>
        <w:rPr/>
      </w:pPr>
      <w:r>
        <w:rPr/>
        <w:t>[[@Bible:Jer 52:2 ]][[52:2 &gt;&gt; Jer 52:2]] {{field-on:Bible}} И стори зло пред Господа, според всичко що направи Иоаким. {{field-off:Bible}}</w:t>
      </w:r>
    </w:p>
    <w:p>
      <w:pPr>
        <w:pStyle w:val="Normal"/>
        <w:rPr/>
      </w:pPr>
      <w:r>
        <w:rPr/>
        <w:t>[[@Bible:Jer 52:3 ]][[52:3 &gt;&gt; Jer 52:3]] {{field-on:Bible}} Защото от яростта Господня която бе против Ерусалим и Юда доде ги отхвърли от лицето си Седекия се подигна против Вавилонския цар. {{field-off:Bible}}</w:t>
      </w:r>
    </w:p>
    <w:p>
      <w:pPr>
        <w:pStyle w:val="Normal"/>
        <w:rPr/>
      </w:pPr>
      <w:r>
        <w:rPr/>
        <w:t>[[@Bible:Jer 52:4 ]][[52:4 &gt;&gt; Jer 52:4]] {{field-on:Bible}} И в деветото лето на царуването му, в десетия месец, десетия ден на месеца, дойде Навуходоносор Вавилонский цар, той и всичката му войска, върх Ерусалим, и поставиха стан против него, и съградиха наоколо бойници против него. {{field-off:Bible}}</w:t>
      </w:r>
    </w:p>
    <w:p>
      <w:pPr>
        <w:pStyle w:val="Normal"/>
        <w:rPr/>
      </w:pPr>
      <w:r>
        <w:rPr/>
        <w:t>[[@Bible:Jer 52:5 ]][[52:5 &gt;&gt; Jer 52:5]] {{field-on:Bible}} И градът се обсаждаше до единадесетото лето на цар Седекия. {{field-off:Bible}}</w:t>
      </w:r>
    </w:p>
    <w:p>
      <w:pPr>
        <w:pStyle w:val="Normal"/>
        <w:rPr/>
      </w:pPr>
      <w:r>
        <w:rPr/>
        <w:t>[[@Bible:Jer 52:6 ]][[52:6 &gt;&gt; Jer 52:6]] {{field-on:Bible}} В четвъртия месец, в деветия ден на месеца, гладът се преукрепи в града, и нямаше хляб за людете на местото. {{field-off:Bible}}</w:t>
      </w:r>
    </w:p>
    <w:p>
      <w:pPr>
        <w:pStyle w:val="Normal"/>
        <w:rPr/>
      </w:pPr>
      <w:r>
        <w:rPr/>
        <w:t>[[@Bible:Jer 52:7 ]][[52:7 &gt;&gt; Jer 52:7]] {{field-on:Bible}} И развали се градът; и всичките ратни мъже побегнаха и излязоха из града през нощта през пътя на вратата които са между двете стени, при царската градина, (а Халдейците бяха близу при града наоколо,) и отидоха по пътя на полето. {{field-off:Bible}}</w:t>
      </w:r>
    </w:p>
    <w:p>
      <w:pPr>
        <w:pStyle w:val="Normal"/>
        <w:rPr/>
      </w:pPr>
      <w:r>
        <w:rPr/>
        <w:t>[[@Bible:Jer 52:8 ]][[52:8 &gt;&gt; Jer 52:8]] {{field-on:Bible}} А войската на Халдейците погна царя отдир, и стигнаха Седекия в полетата на Иерихон; и всичката му войска се разпръсна от него. {{field-off:Bible}}</w:t>
      </w:r>
    </w:p>
    <w:p>
      <w:pPr>
        <w:pStyle w:val="Normal"/>
        <w:rPr/>
      </w:pPr>
      <w:r>
        <w:rPr/>
        <w:t>[[@Bible:Jer 52:9 ]][[52:9 &gt;&gt; Jer 52:9]] {{field-on:Bible}} И хванаха царя и го заведоха при Вавилонския цар в Ривла, в земята Емат; и изрече осъждение върх него. {{field-off:Bible}}</w:t>
      </w:r>
    </w:p>
    <w:p>
      <w:pPr>
        <w:pStyle w:val="Normal"/>
        <w:rPr/>
      </w:pPr>
      <w:r>
        <w:rPr/>
        <w:t>[[@Bible:Jer 52:10 ]][[52:10 &gt;&gt; Jer 52:10]] {{field-on:Bible}} И посече Вавилонский цар синовете на Седекия пред очите му; посече още и всичките началници на Юда в Ривла. {{field-off:Bible}}</w:t>
      </w:r>
    </w:p>
    <w:p>
      <w:pPr>
        <w:pStyle w:val="Normal"/>
        <w:rPr/>
      </w:pPr>
      <w:r>
        <w:rPr/>
        <w:t>[[@Bible:Jer 52:11 ]][[52:11 &gt;&gt; Jer 52:11]] {{field-on:Bible}} И избоде очите на Седекия, и го върза с окови; и го закара Вавилонский цар у Вавилон, и го тури в дом на тъмница до деня на смъртта му. {{field-off:Bible}}</w:t>
      </w:r>
    </w:p>
    <w:p>
      <w:pPr>
        <w:pStyle w:val="Normal"/>
        <w:rPr/>
      </w:pPr>
      <w:r>
        <w:rPr/>
        <w:t>[[@Bible:Jer 52:12 ]][[52:12 &gt;&gt; Jer 52:12]] {{field-on:Bible}} А в петия месец, в десетия ден на месеца, в деветнадесетата година на Навуходоносора Вавилонския цар дойде върх Ерусалим Навузардан началникът на телохранителите предстоещият пред Вавилонския цар, {{field-off:Bible}}</w:t>
      </w:r>
    </w:p>
    <w:p>
      <w:pPr>
        <w:pStyle w:val="Normal"/>
        <w:rPr/>
      </w:pPr>
      <w:r>
        <w:rPr/>
        <w:t>[[@Bible:Jer 52:13 ]][[52:13 &gt;&gt; Jer 52:13]] {{field-on:Bible}} та изгори дома Господен и царския дом; и всичките Ерусалимски домове и всеки голям дом изгори с огън. {{field-off:Bible}}</w:t>
      </w:r>
    </w:p>
    <w:p>
      <w:pPr>
        <w:pStyle w:val="Normal"/>
        <w:rPr/>
      </w:pPr>
      <w:r>
        <w:rPr/>
        <w:t>[[@Bible:Jer 52:14 ]][[52:14 &gt;&gt; Jer 52:14]] {{field-on:Bible}} И всичката Халдейска войска която бе с началника на телохранителите съсипаха всичките стени Ерусалимски наоколо. {{field-off:Bible}}</w:t>
      </w:r>
    </w:p>
    <w:p>
      <w:pPr>
        <w:pStyle w:val="Normal"/>
        <w:rPr/>
      </w:pPr>
      <w:r>
        <w:rPr/>
        <w:t>[[@Bible:Jer 52:15 ]][[52:15 &gt;&gt; Jer 52:15]] {{field-on:Bible}} И от сиромасите на людете, и остатъка на людете които бяха останали в града, и бежанците които прибегнаха при Вавилонския цар, и останалото множество заведе пленници Навузардан началникът на телохранителите; {{field-off:Bible}}</w:t>
      </w:r>
    </w:p>
    <w:p>
      <w:pPr>
        <w:pStyle w:val="Normal"/>
        <w:rPr/>
      </w:pPr>
      <w:r>
        <w:rPr/>
        <w:t>[[@Bible:Jer 52:16 ]][[52:16 &gt;&gt; Jer 52:16]] {{field-on:Bible}} а от местните сиромаси остави Навузардан началникът на телохранителите за лозари и за земледелци. {{field-off:Bible}}</w:t>
      </w:r>
    </w:p>
    <w:p>
      <w:pPr>
        <w:pStyle w:val="Normal"/>
        <w:rPr/>
      </w:pPr>
      <w:r>
        <w:rPr/>
        <w:t>[[@Bible:Jer 52:17 ]][[52:17 &gt;&gt; Jer 52:17]] {{field-on:Bible}} И медните стълпове които бяха в дома Господен, и подставите, и медното море което беше в дома Господен изломиха Халдейците, и пренесоха всичката им мед у Вавилон. {{field-off:Bible}}</w:t>
      </w:r>
    </w:p>
    <w:p>
      <w:pPr>
        <w:pStyle w:val="Normal"/>
        <w:rPr/>
      </w:pPr>
      <w:r>
        <w:rPr/>
        <w:t>[[@Bible:Jer 52:18 ]][[52:18 &gt;&gt; Jer 52:18]] {{field-on:Bible}} А взеха и котлите, и лопатите, и щипците, и легените, и темянниците, и всичките медни съсъди с които правеха служението. {{field-off:Bible}}</w:t>
      </w:r>
    </w:p>
    <w:p>
      <w:pPr>
        <w:pStyle w:val="Normal"/>
        <w:rPr/>
      </w:pPr>
      <w:r>
        <w:rPr/>
        <w:t>[[@Bible:Jer 52:19 ]][[52:19 &gt;&gt; Jer 52:19]] {{field-on:Bible}} Взе още началника на телохранителите и крондирите, и въгленниците, и легените, и котлите, и светилниците, и кадилниците, и чашите, - което беше златно като злато, и което сребърно като сребро, - {{field-off:Bible}}</w:t>
      </w:r>
    </w:p>
    <w:p>
      <w:pPr>
        <w:pStyle w:val="Normal"/>
        <w:rPr/>
      </w:pPr>
      <w:r>
        <w:rPr/>
        <w:t>[[@Bible:Jer 52:20 ]][[52:20 &gt;&gt; Jer 52:20]] {{field-on:Bible}} двата стълпа, едното море, и дванадесетте медни юнци които бяха вместо подстави, които направи цар Соломон за дома Господен: медта на всички тези съсъди беше без теглилка. {{field-off:Bible}}</w:t>
      </w:r>
    </w:p>
    <w:p>
      <w:pPr>
        <w:pStyle w:val="Normal"/>
        <w:rPr/>
      </w:pPr>
      <w:r>
        <w:rPr/>
        <w:t>[[@Bible:Jer 52:21 ]][[52:21 &gt;&gt; Jer 52:21]] {{field-on:Bible}} И за стълповете, височината на един стълп бе осемнадесет лакти, и връв от дванадесет лакти го окружаваше; и дебелината му четири пръста: бе хралупава; {{field-off:Bible}}</w:t>
      </w:r>
    </w:p>
    <w:p>
      <w:pPr>
        <w:pStyle w:val="Normal"/>
        <w:rPr/>
      </w:pPr>
      <w:r>
        <w:rPr/>
        <w:t>[[@Bible:Jer 52:22 ]][[52:22 &gt;&gt; Jer 52:22]] {{field-on:Bible}} и наглавието върху него медно; а височината на едното наглавие бе пет лакти; и мрежата и наровете върху наглавието наоколо, всичките медни: истите имаше и вторий стълп с наровете. {{field-off:Bible}}</w:t>
      </w:r>
    </w:p>
    <w:p>
      <w:pPr>
        <w:pStyle w:val="Normal"/>
        <w:rPr/>
      </w:pPr>
      <w:r>
        <w:rPr/>
        <w:t>[[@Bible:Jer 52:23 ]][[52:23 &gt;&gt; Jer 52:23]] {{field-on:Bible}} И имаше деветдесет и шест нарове на всяка страна: всичките нарове които бяха върху мрежата бяха сто наоколо. {{field-off:Bible}}</w:t>
      </w:r>
    </w:p>
    <w:p>
      <w:pPr>
        <w:pStyle w:val="Normal"/>
        <w:rPr/>
      </w:pPr>
      <w:r>
        <w:rPr/>
        <w:t>[[@Bible:Jer 52:24 ]][[52:24 &gt;&gt; Jer 52:24]] {{field-on:Bible}} И взе началникът на телохранителите Сараия първия свещеник, и Софония втория свещеник, и тримата вратари; {{field-off:Bible}}</w:t>
      </w:r>
    </w:p>
    <w:p>
      <w:pPr>
        <w:pStyle w:val="Normal"/>
        <w:rPr/>
      </w:pPr>
      <w:r>
        <w:rPr/>
        <w:t>[[@Bible:Jer 52:25 ]][[52:25 &gt;&gt; Jer 52:25]] {{field-on:Bible}} и от града взе едного скопеца който беше настоятел на ратните мъже; и седем мъже от предстоещите пред царя които се намериха в града, и писеца, главния на войските, който направи войскосъбранието от народа на местото, и шестдесет мъже от людете на земята които се намериха всред града. {{field-off:Bible}}</w:t>
      </w:r>
    </w:p>
    <w:p>
      <w:pPr>
        <w:pStyle w:val="Normal"/>
        <w:rPr/>
      </w:pPr>
      <w:r>
        <w:rPr/>
        <w:t>[[@Bible:Jer 52:26 ]][[52:26 &gt;&gt; Jer 52:26]] {{field-on:Bible}} И като ги взе Навузардан началникът на телохранителите, заведе ги при Вавилонския цар в Ривла. {{field-off:Bible}}</w:t>
      </w:r>
    </w:p>
    <w:p>
      <w:pPr>
        <w:pStyle w:val="Normal"/>
        <w:rPr/>
      </w:pPr>
      <w:r>
        <w:rPr/>
        <w:t>[[@Bible:Jer 52:27 ]][[52:27 &gt;&gt; Jer 52:27]] {{field-on:Bible}} И порази ги Вавилонският цар, и уби ги в Ривла, в земята Емат. Така биде пленен Юда от земята си. {{field-off:Bible}}</w:t>
      </w:r>
    </w:p>
    <w:p>
      <w:pPr>
        <w:pStyle w:val="Normal"/>
        <w:rPr/>
      </w:pPr>
      <w:r>
        <w:rPr/>
        <w:t>[[@Bible:Jer 52:28 ]][[52:28 &gt;&gt; Jer 52:28]] {{field-on:Bible}} Тези са людете които плени Навуходоносор: в седмата година, три тисящи и двадесет и три Юдеи: {{field-off:Bible}}</w:t>
      </w:r>
    </w:p>
    <w:p>
      <w:pPr>
        <w:pStyle w:val="Normal"/>
        <w:rPr/>
      </w:pPr>
      <w:r>
        <w:rPr/>
        <w:t>[[@Bible:Jer 52:29 ]][[52:29 &gt;&gt; Jer 52:29]] {{field-on:Bible}} в осемнадесетото лето на Навуходоносора плени той от Ерусалим осемстотин и тридесет и две души: {{field-off:Bible}}</w:t>
      </w:r>
    </w:p>
    <w:p>
      <w:pPr>
        <w:pStyle w:val="Normal"/>
        <w:rPr/>
      </w:pPr>
      <w:r>
        <w:rPr/>
        <w:t>[[@Bible:Jer 52:30 ]][[52:30 &gt;&gt; Jer 52:30]] {{field-on:Bible}} в двадесет и третото лето на Навуходоносора, Навузардан началникът на телохранителите плени от Юдеите седемстотин и четиридесет и пет души: всичките души, четири тисящи и шестстотин. {{field-off:Bible}}</w:t>
      </w:r>
    </w:p>
    <w:p>
      <w:pPr>
        <w:pStyle w:val="Normal"/>
        <w:rPr/>
      </w:pPr>
      <w:r>
        <w:rPr/>
        <w:t>[[@Bible:Jer 52:31 ]][[52:31 &gt;&gt; Jer 52:31]] {{field-on:Bible}} А в тридесет и седмото лето от пленението на Иоахина царя на Юда, в дванадесетия месец, в двадесет и петия ден на месеца, Евил-меродах Вавилонският цар, в летото в което се въцари, възвиси главата на Иоахина Юдиния цар, и го извади из дома на тъмницата, {{field-off:Bible}}</w:t>
      </w:r>
    </w:p>
    <w:p>
      <w:pPr>
        <w:pStyle w:val="Normal"/>
        <w:rPr/>
      </w:pPr>
      <w:r>
        <w:rPr/>
        <w:t>[[@Bible:Jer 52:32 ]][[52:32 &gt;&gt; Jer 52:32]] {{field-on:Bible}} и говори благосклонно с него, и тури престола му над престола на царете които бяха с него у Вавилон. {{field-off:Bible}}</w:t>
      </w:r>
    </w:p>
    <w:p>
      <w:pPr>
        <w:pStyle w:val="Normal"/>
        <w:rPr/>
      </w:pPr>
      <w:r>
        <w:rPr/>
        <w:t>[[@Bible:Jer 52:33 ]][[52:33 &gt;&gt; Jer 52:33]] {{field-on:Bible}} И промени тъмничните му дрехи; и ядеше той хлеб всякога пред него през всичките дни на живота си. {{field-off:Bible}}</w:t>
      </w:r>
    </w:p>
    <w:p>
      <w:pPr>
        <w:pStyle w:val="Normal"/>
        <w:rPr/>
      </w:pPr>
      <w:r>
        <w:rPr/>
        <w:t>[[@Bible:Jer 52:34 ]][[52:34 &gt;&gt; Jer 52:34]] {{field-on:Bible}} И храната му бе всякогашна храна давана нему от Вавилонския цар, дял за всеки ден дори до деня на смъртта му през всичките дни на живота му. {{field-off:Bible}}</w:t>
      </w:r>
    </w:p>
    <w:p>
      <w:pPr>
        <w:pStyle w:val="Heading1"/>
        <w:rPr/>
      </w:pPr>
      <w:r>
        <w:rPr/>
        <w:t>Плачът на Иеремия</w:t>
      </w:r>
    </w:p>
    <w:p>
      <w:pPr>
        <w:pStyle w:val="Heading2"/>
        <w:rPr/>
      </w:pPr>
      <w:r>
        <w:rPr/>
        <w:t>Глава 1</w:t>
      </w:r>
    </w:p>
    <w:p>
      <w:pPr>
        <w:pStyle w:val="Normal"/>
        <w:rPr/>
      </w:pPr>
      <w:r>
        <w:rPr/>
        <w:t>[[@Bible:Lam 1:1 ]][[1:1 &gt;&gt; Lam 1:1]] {{field-on:Bible}} Как седи осамотен градът който е бил многолюден!Стана като вдовица великата в народите столица!Която владееше над областите стана подданица. {{field-off:Bible}}</w:t>
      </w:r>
    </w:p>
    <w:p>
      <w:pPr>
        <w:pStyle w:val="Normal"/>
        <w:rPr/>
      </w:pPr>
      <w:r>
        <w:rPr/>
        <w:t>[[@Bible:Lam 1:2 ]][[1:2 &gt;&gt; Lam 1:2]] {{field-on:Bible}} Непрестанно плаче нощя, сълзите й са по ланите й.От всичките й рачители няма кой да я утешава:Всичките й приятели станаха й неверни: врагове й станаха. {{field-off:Bible}}</w:t>
      </w:r>
    </w:p>
    <w:p>
      <w:pPr>
        <w:pStyle w:val="Normal"/>
        <w:rPr/>
      </w:pPr>
      <w:r>
        <w:rPr/>
        <w:t>[[@Bible:Lam 1:3 ]][[1:3 &gt;&gt; Lam 1:3]] {{field-on:Bible}} Отиде в плен Юда поради скърб и тежко робство:Седи между езичниците: не намира покой.Всички които го гонеха стигнаха го всред теснините. {{field-off:Bible}}</w:t>
      </w:r>
    </w:p>
    <w:p>
      <w:pPr>
        <w:pStyle w:val="Normal"/>
        <w:rPr/>
      </w:pPr>
      <w:r>
        <w:rPr/>
        <w:t>[[@Bible:Lam 1:4 ]][[1:4 &gt;&gt; Lam 1:4]] {{field-on:Bible}} Тъжни са пътищата на Сион, защото никой не иде на праздниците:Всичките му порти са пусти: свещениците му въздишат: Девиците му са прискърбни, и той е в горест. {{field-off:Bible}}</w:t>
      </w:r>
    </w:p>
    <w:p>
      <w:pPr>
        <w:pStyle w:val="Normal"/>
        <w:rPr/>
      </w:pPr>
      <w:r>
        <w:rPr/>
        <w:t>[[@Bible:Lam 1:5 ]][[1:5 &gt;&gt; Lam 1:5]] {{field-on:Bible}} Противниците му станаха глава, враговете му благоденствуват;Защото Господ му нанесе скърб заради множеството на беззаконията му:Младенците му отидоха в плен пред врага. {{field-off:Bible}}</w:t>
      </w:r>
    </w:p>
    <w:p>
      <w:pPr>
        <w:pStyle w:val="Normal"/>
        <w:rPr/>
      </w:pPr>
      <w:r>
        <w:rPr/>
        <w:t>[[@Bible:Lam 1:6 ]][[1:6 &gt;&gt; Lam 1:6]] {{field-on:Bible}} И побегна от дъщерята на Сион всичката й слава:Началниците станаха като елени които не нахождат пасбище,И безсилни отиват пред гонещия. {{field-off:Bible}}</w:t>
      </w:r>
    </w:p>
    <w:p>
      <w:pPr>
        <w:pStyle w:val="Normal"/>
        <w:rPr/>
      </w:pPr>
      <w:r>
        <w:rPr/>
        <w:t>[[@Bible:Lam 1:7 ]][[1:7 &gt;&gt; Lam 1:7]] {{field-on:Bible}} Напомни си Ерусалим в дните на скърбта си и на бедствието сиВсичките си скъпоценни неща които имаше от древни времена,Когато паднаха людете му в ръката на врага,И нямаше кой да му помага:Видяха го враговете, засмяха се заради падането му. {{field-off:Bible}}</w:t>
      </w:r>
    </w:p>
    <w:p>
      <w:pPr>
        <w:pStyle w:val="Normal"/>
        <w:rPr/>
      </w:pPr>
      <w:r>
        <w:rPr/>
        <w:t>[[@Bible:Lam 1:8 ]][[1:8 &gt;&gt; Lam 1:8]] {{field-on:Bible}} Тежко съгреши Ерусалимската дъщеря; за то стана като нечиста:Всички които я славеха презряха я, защото видяха грозотата й;А тя въздиша и се обърна назад. {{field-off:Bible}}</w:t>
      </w:r>
    </w:p>
    <w:p>
      <w:pPr>
        <w:pStyle w:val="Normal"/>
        <w:rPr/>
      </w:pPr>
      <w:r>
        <w:rPr/>
        <w:t>[[@Bible:Lam 1:9 ]][[1:9 &gt;&gt; Lam 1:9]] {{field-on:Bible}} Нечистотата й е в полите й: не бе помислила за сетнините си:Заради това чудно се е смирила: няма кой да я утешава.Виж, Господи, скърбта ми, защото се възвеличи врагът. {{field-off:Bible}}</w:t>
      </w:r>
    </w:p>
    <w:p>
      <w:pPr>
        <w:pStyle w:val="Normal"/>
        <w:rPr/>
      </w:pPr>
      <w:r>
        <w:rPr/>
        <w:t>[[@Bible:Lam 1:10 ]][[1:10 &gt;&gt; Lam 1:10]] {{field-on:Bible}} Врагът простря ръката си върху всичките й скъпоценности;Защото тя видя езичниците че ходят в светилището й,За които си заповядал да не влязат в твоето събрание. {{field-off:Bible}}</w:t>
      </w:r>
    </w:p>
    <w:p>
      <w:pPr>
        <w:pStyle w:val="Normal"/>
        <w:rPr/>
      </w:pPr>
      <w:r>
        <w:rPr/>
        <w:t>[[@Bible:Lam 1:11 ]][[1:11 &gt;&gt; Lam 1:11]] {{field-on:Bible}} Всичките й люде въздишат и искат хляб:Дадоха скъпоценните си неща за храна за да се повърне животът им.Виж, Господи, и призри, защото станах унищожена. {{field-off:Bible}}</w:t>
      </w:r>
    </w:p>
    <w:p>
      <w:pPr>
        <w:pStyle w:val="Normal"/>
        <w:rPr/>
      </w:pPr>
      <w:r>
        <w:rPr/>
        <w:t>[[@Bible:Lam 1:12 ]][[1:12 &gt;&gt; Lam 1:12]] {{field-on:Bible}} Не марите ли, всички вие които заминвате по пътя?Погледнате и вижте да ли има страдание като моето страдание което ми стана,С което ме оскърби Господ в деня на яростния си гняв. {{field-off:Bible}}</w:t>
      </w:r>
    </w:p>
    <w:p>
      <w:pPr>
        <w:pStyle w:val="Normal"/>
        <w:rPr/>
      </w:pPr>
      <w:r>
        <w:rPr/>
        <w:t>[[@Bible:Lam 1:13 ]][[1:13 &gt;&gt; Lam 1:13]] {{field-on:Bible}} Проводи от горе огън в костите ми и ги облада:Простря примка на нозете ми:Върна ме назад: направи ме опустошена, да боледувам вес ден. {{field-off:Bible}}</w:t>
      </w:r>
    </w:p>
    <w:p>
      <w:pPr>
        <w:pStyle w:val="Normal"/>
        <w:rPr/>
      </w:pPr>
      <w:r>
        <w:rPr/>
        <w:t>[[@Bible:Lam 1:14 ]][[1:14 &gt;&gt; Lam 1:14]] {{field-on:Bible}} Ръката му стегна хомота на нечестията ми:Те се сплетоха, възлязоха на врата ми: разруши силата ми:Господ ме предаде в ръце от които не мога да стана. {{field-off:Bible}}</w:t>
      </w:r>
    </w:p>
    <w:p>
      <w:pPr>
        <w:pStyle w:val="Normal"/>
        <w:rPr/>
      </w:pPr>
      <w:r>
        <w:rPr/>
        <w:t>[[@Bible:Lam 1:15 ]][[1:15 &gt;&gt; Lam 1:15]] {{field-on:Bible}} Господ постла всичките ми силни всред мене:Свика събор за да съкруши юношите ми:Господ стъпка в жлеб девицата, дъщерята Юдина. {{field-off:Bible}}</w:t>
      </w:r>
    </w:p>
    <w:p>
      <w:pPr>
        <w:pStyle w:val="Normal"/>
        <w:rPr/>
      </w:pPr>
      <w:r>
        <w:rPr/>
        <w:t>[[@Bible:Lam 1:16 ]][[1:16 &gt;&gt; Lam 1:16]] {{field-on:Bible}} За то аз плача: окото ми, окото ми излива вода;Защото се отдалечи от мене утешителят който би оживил душата ми:Синовете ми погинаха, защото се преукрепи врагът. {{field-off:Bible}}</w:t>
      </w:r>
    </w:p>
    <w:p>
      <w:pPr>
        <w:pStyle w:val="Normal"/>
        <w:rPr/>
      </w:pPr>
      <w:r>
        <w:rPr/>
        <w:t>[[@Bible:Lam 1:17 ]][[1:17 &gt;&gt; Lam 1:17]] {{field-on:Bible}} Сион простира ръцете си, нема кой да го утеши:Господ заповяда за Якова: враговете му го окружиха:Ерусалим стана между тях като нечиста жена. {{field-off:Bible}}</w:t>
      </w:r>
    </w:p>
    <w:p>
      <w:pPr>
        <w:pStyle w:val="Normal"/>
        <w:rPr/>
      </w:pPr>
      <w:r>
        <w:rPr/>
        <w:t>[[@Bible:Lam 1:18 ]][[1:18 &gt;&gt; Lam 1:18]] {{field-on:Bible}} Праведен е Господ, защото отстъпих от словото му:Слушайте, моля, всички люде, и вижте страданията ми:Девиците ми и юношите ми отидоха в плен. {{field-off:Bible}}</w:t>
      </w:r>
    </w:p>
    <w:p>
      <w:pPr>
        <w:pStyle w:val="Normal"/>
        <w:rPr/>
      </w:pPr>
      <w:r>
        <w:rPr/>
        <w:t>[[@Bible:Lam 1:19 ]][[1:19 &gt;&gt; Lam 1:19]] {{field-on:Bible}} Повикнах моите рачители, но те ме излъгаха:Свещениците ми и старейшините ми издъхнаха в градаКогато търсеха храна за себе си за да се повърне животът им. {{field-off:Bible}}</w:t>
      </w:r>
    </w:p>
    <w:p>
      <w:pPr>
        <w:pStyle w:val="Normal"/>
        <w:rPr/>
      </w:pPr>
      <w:r>
        <w:rPr/>
        <w:t>[[@Bible:Lam 1:20 ]][[1:20 &gt;&gt; Lam 1:20]] {{field-on:Bible}} Виж, Господи, защото съм в утеснение: чревата ми се смущават,Сърцето ми се превръща в мене, защото зле се възпротивих на тебе:Извън обезчади нож, у дома смърт. {{field-off:Bible}}</w:t>
      </w:r>
    </w:p>
    <w:p>
      <w:pPr>
        <w:pStyle w:val="Normal"/>
        <w:rPr/>
      </w:pPr>
      <w:r>
        <w:rPr/>
        <w:t>[[@Bible:Lam 1:21 ]][[1:21 &gt;&gt; Lam 1:21]] {{field-on:Bible}} чуха че въздишам, няма кой да ме утеши:Всичките ми неприятели чуха за злощастието ми, зарадваха се че си направил ти това:Ще донесеш деня който си назначил, и те ще станат като мене. {{field-off:Bible}}</w:t>
      </w:r>
    </w:p>
    <w:p>
      <w:pPr>
        <w:pStyle w:val="Normal"/>
        <w:rPr/>
      </w:pPr>
      <w:r>
        <w:rPr/>
        <w:t>[[@Bible:Lam 1:22 ]][[1:22 &gt;&gt; Lam 1:22]] {{field-on:Bible}} Да дойде пред тебе всичката им злина;И направи им както направи на мене заради всичките им съгрешения;Защото много са въздишанията ми, и сърдцето ми чезне. {{field-off:Bible}}</w:t>
      </w:r>
    </w:p>
    <w:p>
      <w:pPr>
        <w:pStyle w:val="Heading2"/>
        <w:rPr/>
      </w:pPr>
      <w:r>
        <w:rPr/>
        <w:t>Глава 2</w:t>
      </w:r>
    </w:p>
    <w:p>
      <w:pPr>
        <w:pStyle w:val="Normal"/>
        <w:rPr/>
      </w:pPr>
      <w:r>
        <w:rPr/>
        <w:t>[[@Bible:Lam 2:1 ]][[2:1 &gt;&gt; Lam 2:1]] {{field-on:Bible}} Как омрачи Господ Сионовата дъщеря в гнева си,Хвърли долу от небето великолепието на Израиля,И в деня на гнева си не вспомни за подножието на нозете си! {{field-off:Bible}}</w:t>
      </w:r>
    </w:p>
    <w:p>
      <w:pPr>
        <w:pStyle w:val="Normal"/>
        <w:rPr/>
      </w:pPr>
      <w:r>
        <w:rPr/>
        <w:t>[[@Bible:Lam 2:2 ]][[2:2 &gt;&gt; Lam 2:2]] {{field-on:Bible}} Господ изтреби всичките жилища Яковови, и не пожали:Разори с яростта си твърделите на Юдината дъщеря:Събори ги до земята: оскверни царството и началниците му: {{field-off:Bible}}</w:t>
      </w:r>
    </w:p>
    <w:p>
      <w:pPr>
        <w:pStyle w:val="Normal"/>
        <w:rPr/>
      </w:pPr>
      <w:r>
        <w:rPr/>
        <w:t>[[@Bible:Lam 2:3 ]][[2:3 &gt;&gt; Lam 2:3]] {{field-on:Bible}} В разпалването на яростта си строши всичкия Израилев рог:Завърна назад неговата десница от лицето на неприятеля;И разпали се против Якова като огън пламенен що изпояжда всичко изоколо. {{field-off:Bible}}</w:t>
      </w:r>
    </w:p>
    <w:p>
      <w:pPr>
        <w:pStyle w:val="Normal"/>
        <w:rPr/>
      </w:pPr>
      <w:r>
        <w:rPr/>
        <w:t>[[@Bible:Lam 2:4 ]][[2:4 &gt;&gt; Lam 2:4]] {{field-on:Bible}} Запъна лъка си като враг: възправи десницата си като противник,И уби всичко угодно на окото.В шатъра на Сионовата дъщеря изля като огън яростта си. {{field-off:Bible}}</w:t>
      </w:r>
    </w:p>
    <w:p>
      <w:pPr>
        <w:pStyle w:val="Normal"/>
        <w:rPr/>
      </w:pPr>
      <w:r>
        <w:rPr/>
        <w:t>[[@Bible:Lam 2:5 ]][[2:5 &gt;&gt; Lam 2:5]] {{field-on:Bible}} Господ стана като неприятел: изтреби Израиля,Изтреби всичките му палати, съсипа твърделите му,И умножи в дъщерята Юдина плач и ридание {{field-off:Bible}}</w:t>
      </w:r>
    </w:p>
    <w:p>
      <w:pPr>
        <w:pStyle w:val="Normal"/>
        <w:rPr/>
      </w:pPr>
      <w:r>
        <w:rPr/>
        <w:t>[[@Bible:Lam 2:6 ]][[2:6 &gt;&gt; Lam 2:6]] {{field-on:Bible}} И събори шатъра му като колиба в градина: съсипа мястото на събранието му.Господ направи да се забрави в Сион праздник и събота,И в негодуванието на гнева си, отхвърли цар и свещеник. {{field-off:Bible}}</w:t>
      </w:r>
    </w:p>
    <w:p>
      <w:pPr>
        <w:pStyle w:val="Normal"/>
        <w:rPr/>
      </w:pPr>
      <w:r>
        <w:rPr/>
        <w:t>[[@Bible:Lam 2:7 ]][[2:7 &gt;&gt; Lam 2:7]] {{field-on:Bible}} Господ отхвърли олтаря си, погнуси се от светилището си,Заключи в ръката на неприятелите стените на палатите му:Възкликнаха в дома Господен като в праздничен ден. {{field-off:Bible}}</w:t>
      </w:r>
    </w:p>
    <w:p>
      <w:pPr>
        <w:pStyle w:val="Normal"/>
        <w:rPr/>
      </w:pPr>
      <w:r>
        <w:rPr/>
        <w:t>[[@Bible:Lam 2:8 ]][[2:8 &gt;&gt; Lam 2:8]] {{field-on:Bible}} Господ намисли да съсипе стената на Сионовата дъщеря:Опна връвта, не завърна ръката си от да изтребя,И направи да сетува предстението и стената: изнемогнаха купно. {{field-off:Bible}}</w:t>
      </w:r>
    </w:p>
    <w:p>
      <w:pPr>
        <w:pStyle w:val="Normal"/>
        <w:rPr/>
      </w:pPr>
      <w:r>
        <w:rPr/>
        <w:t>[[@Bible:Lam 2:9 ]][[2:9 &gt;&gt; Lam 2:9]] {{field-on:Bible}} Портите й се вдълбаха в земята: погуби и съкруши вереите й.Царът й и началниците й са между езичниците.Законът не съществува, нито пророците й получават видение от Господа. {{field-off:Bible}}</w:t>
      </w:r>
    </w:p>
    <w:p>
      <w:pPr>
        <w:pStyle w:val="Normal"/>
        <w:rPr/>
      </w:pPr>
      <w:r>
        <w:rPr/>
        <w:t>[[@Bible:Lam 2:10 ]][[2:10 &gt;&gt; Lam 2:10]] {{field-on:Bible}} Старейшините на Сионовата дъщеря седят наземи и мълчат:Туриха пръст на главата си, опасаха се с вретища:Девиците Ерусалимски наведоха главите си към земята. {{field-off:Bible}}</w:t>
      </w:r>
    </w:p>
    <w:p>
      <w:pPr>
        <w:pStyle w:val="Normal"/>
        <w:rPr/>
      </w:pPr>
      <w:r>
        <w:rPr/>
        <w:t>[[@Bible:Lam 2:11 ]][[2:11 &gt;&gt; Lam 2:11]] {{field-on:Bible}} Очите ми повенаха от сълзи, чревата ми се смущават,Дробът ми се изля на земята заради съкрушението на дъщерята на людете ми,Понеже младенците и сучещите премират в стъгдите на града. {{field-off:Bible}}</w:t>
      </w:r>
    </w:p>
    <w:p>
      <w:pPr>
        <w:pStyle w:val="Normal"/>
        <w:rPr/>
      </w:pPr>
      <w:r>
        <w:rPr/>
        <w:t>[[@Bible:Lam 2:12 ]][[2:12 &gt;&gt; Lam 2:12]] {{field-on:Bible}} Думат на майките си: Де има жито и вино? –Като премират в стъгдите на града както смъртно ранени,Като се излива душата им в пазухата на майките им. {{field-off:Bible}}</w:t>
      </w:r>
    </w:p>
    <w:p>
      <w:pPr>
        <w:pStyle w:val="Normal"/>
        <w:rPr/>
      </w:pPr>
      <w:r>
        <w:rPr/>
        <w:t>[[@Bible:Lam 2:13 ]][[2:13 &gt;&gt; Lam 2:13]] {{field-on:Bible}} Кого да ти взема свидетел? с що да те сравня, Ерусалимска дъщи?Защото съкрушението ти е голямо като морето: кой може да те изцели? {{field-off:Bible}}</w:t>
      </w:r>
    </w:p>
    <w:p>
      <w:pPr>
        <w:pStyle w:val="Normal"/>
        <w:rPr/>
      </w:pPr>
      <w:r>
        <w:rPr/>
        <w:t>[[@Bible:Lam 2:14 ]][[2:14 &gt;&gt; Lam 2:14]] {{field-on:Bible}} Пророците ти видяха заради тебе суети и безумие,И не явиха беззаконието ти за да върнат пленението ти;Но видяха заради тебе видения суетни които те докараха до изгнание. {{field-off:Bible}}</w:t>
      </w:r>
    </w:p>
    <w:p>
      <w:pPr>
        <w:pStyle w:val="Normal"/>
        <w:rPr/>
      </w:pPr>
      <w:r>
        <w:rPr/>
        <w:t>[[@Bible:Lam 2:15 ]][[2:15 &gt;&gt; Lam 2:15]] {{field-on:Bible}} Всички които заминваха в пътя изплескаха с ръце заради тебе, пПозвиздаха, и киваха с главите си заради Ерусалимската дъщеря, и рекоха:Той ли е градът за който се говореше:Съвършенство на красотата,Радост на всичката земя? {{field-off:Bible}}</w:t>
      </w:r>
    </w:p>
    <w:p>
      <w:pPr>
        <w:pStyle w:val="Normal"/>
        <w:rPr/>
      </w:pPr>
      <w:r>
        <w:rPr/>
        <w:t>[[@Bible:Lam 2:16 ]][[2:16 &gt;&gt; Lam 2:16]] {{field-on:Bible}} Всичките ти неприятели отвориха върх тебе устата си:Позвиздаха, и скръцнаха съ зъбите си, и рекоха: Погълнахме я:Той е наистина денят който очаквахме: намерихме, видяхме. {{field-off:Bible}}</w:t>
      </w:r>
    </w:p>
    <w:p>
      <w:pPr>
        <w:pStyle w:val="Normal"/>
        <w:rPr/>
      </w:pPr>
      <w:r>
        <w:rPr/>
        <w:t>[[@Bible:Lam 2:17 ]][[2:17 &gt;&gt; Lam 2:17]] {{field-on:Bible}} Господ направи което намисли: изпълни словото си което определи от древни дни: Разори, и не пожали, и развесели за тебе неприятели,Възвиси рога на противниците ти. {{field-off:Bible}}</w:t>
      </w:r>
    </w:p>
    <w:p>
      <w:pPr>
        <w:pStyle w:val="Normal"/>
        <w:rPr/>
      </w:pPr>
      <w:r>
        <w:rPr/>
        <w:t>[[@Bible:Lam 2:18 ]][[2:18 &gt;&gt; Lam 2:18]] {{field-on:Bible}} Сърдцето им възопи към Господа.Стено на Сионовата дъщеря,Проливай, като поток, сълзи дене и ноще:Не давай почивка на себе си: да не престане зеницата на окото ти. {{field-off:Bible}}</w:t>
      </w:r>
    </w:p>
    <w:p>
      <w:pPr>
        <w:pStyle w:val="Normal"/>
        <w:rPr/>
      </w:pPr>
      <w:r>
        <w:rPr/>
        <w:t>[[@Bible:Lam 2:19 ]][[2:19 &gt;&gt; Lam 2:19]] {{field-on:Bible}} Стани, възопий нощя когато почнуват стражите:Излей сърдцето си като вода пред лицето на Господа:Възвиси към него ръцете си заради живота на младенците сиКоито премират от глад по краищата на всичките улици. {{field-off:Bible}}</w:t>
      </w:r>
    </w:p>
    <w:p>
      <w:pPr>
        <w:pStyle w:val="Normal"/>
        <w:rPr/>
      </w:pPr>
      <w:r>
        <w:rPr/>
        <w:t>[[@Bible:Lam 2:20 ]][[2:20 &gt;&gt; Lam 2:20]] {{field-on:Bible}} Виж, Господи и призри на кого си направил така.Да ядат ли жените рожбата си, младенците в обятията си?Да бъдат ли убити в светилището Господне свещеник и пророк? {{field-off:Bible}}</w:t>
      </w:r>
    </w:p>
    <w:p>
      <w:pPr>
        <w:pStyle w:val="Normal"/>
        <w:rPr/>
      </w:pPr>
      <w:r>
        <w:rPr/>
        <w:t>[[@Bible:Lam 2:21 ]][[2:21 &gt;&gt; Lam 2:21]] {{field-on:Bible}} Дете и старец лежат наземи по пътищата:Девиците ми и юношите ми паднаха от нож:Убил си в деня на гнева си, изклал си, и не си пожалил. {{field-off:Bible}}</w:t>
      </w:r>
    </w:p>
    <w:p>
      <w:pPr>
        <w:pStyle w:val="Normal"/>
        <w:rPr/>
      </w:pPr>
      <w:r>
        <w:rPr/>
        <w:t>[[@Bible:Lam 2:22 ]][[2:22 &gt;&gt; Lam 2:22]] {{field-on:Bible}} Призвал си отвред, като множество в ден на праздник, ужасите ми;И никой не се отърва нито остана в деня на гнева Господен:Онези които съм носила в обятия и възрастила, врагът ми ги сконча. {{field-off:Bible}}</w:t>
      </w:r>
    </w:p>
    <w:p>
      <w:pPr>
        <w:pStyle w:val="Heading2"/>
        <w:rPr/>
      </w:pPr>
      <w:r>
        <w:rPr/>
        <w:t>Глава 3</w:t>
      </w:r>
    </w:p>
    <w:p>
      <w:pPr>
        <w:pStyle w:val="Normal"/>
        <w:rPr/>
      </w:pPr>
      <w:r>
        <w:rPr/>
        <w:t>[[@Bible:Lam 3:1 ]][[3:1 &gt;&gt; Lam 3:1]] {{field-on:Bible}} Аз съм онзи человек който видях скърб от жезъла на неговата ярост. {{field-off:Bible}}</w:t>
      </w:r>
    </w:p>
    <w:p>
      <w:pPr>
        <w:pStyle w:val="Normal"/>
        <w:rPr/>
      </w:pPr>
      <w:r>
        <w:rPr/>
        <w:t>[[@Bible:Lam 3:2 ]][[3:2 &gt;&gt; Lam 3:2]] {{field-on:Bible}} Води ме, и заведе в тъмнина, а не у виделина. {{field-off:Bible}}</w:t>
      </w:r>
    </w:p>
    <w:p>
      <w:pPr>
        <w:pStyle w:val="Normal"/>
        <w:rPr/>
      </w:pPr>
      <w:r>
        <w:rPr/>
        <w:t>[[@Bible:Lam 3:3 ]][[3:3 &gt;&gt; Lam 3:3]] {{field-on:Bible}} Ей, против мене се обърна, против мене обръща ръката си всеки ден. {{field-off:Bible}}</w:t>
      </w:r>
    </w:p>
    <w:p>
      <w:pPr>
        <w:pStyle w:val="Normal"/>
        <w:rPr/>
      </w:pPr>
      <w:r>
        <w:rPr/>
        <w:t>[[@Bible:Lam 3:4 ]][[3:4 &gt;&gt; Lam 3:4]] {{field-on:Bible}} Овехти плътта ми и кожата ми, съкруши костите ми. {{field-off:Bible}}</w:t>
      </w:r>
    </w:p>
    <w:p>
      <w:pPr>
        <w:pStyle w:val="Normal"/>
        <w:rPr/>
      </w:pPr>
      <w:r>
        <w:rPr/>
        <w:t>[[@Bible:Lam 3:5 ]][[3:5 &gt;&gt; Lam 3:5]] {{field-on:Bible}} Съгради окопи против мене, и окружи ме с горест и труд. {{field-off:Bible}}</w:t>
      </w:r>
    </w:p>
    <w:p>
      <w:pPr>
        <w:pStyle w:val="Normal"/>
        <w:rPr/>
      </w:pPr>
      <w:r>
        <w:rPr/>
        <w:t>[[@Bible:Lam 3:6 ]][[3:6 &gt;&gt; Lam 3:6]] {{field-on:Bible}} Тури ме да седна в тъмнина като мъртвите от века. {{field-off:Bible}}</w:t>
      </w:r>
    </w:p>
    <w:p>
      <w:pPr>
        <w:pStyle w:val="Normal"/>
        <w:rPr/>
      </w:pPr>
      <w:r>
        <w:rPr/>
        <w:t>[[@Bible:Lam 3:7 ]][[3:7 &gt;&gt; Lam 3:7]] {{field-on:Bible}} Огради ме за да не излеза, отегчи веригите ми. {{field-off:Bible}}</w:t>
      </w:r>
    </w:p>
    <w:p>
      <w:pPr>
        <w:pStyle w:val="Normal"/>
        <w:rPr/>
      </w:pPr>
      <w:r>
        <w:rPr/>
        <w:t>[[@Bible:Lam 3:8 ]][[3:8 &gt;&gt; Lam 3:8]] {{field-on:Bible}} Още и когато викам и въпия отблъсква молитвата ми. {{field-off:Bible}}</w:t>
      </w:r>
    </w:p>
    <w:p>
      <w:pPr>
        <w:pStyle w:val="Normal"/>
        <w:rPr/>
      </w:pPr>
      <w:r>
        <w:rPr/>
        <w:t>[[@Bible:Lam 3:9 ]][[3:9 &gt;&gt; Lam 3:9]] {{field-on:Bible}} Огради с дялани камене пътищата ми, изкриви стезите ми. {{field-off:Bible}}</w:t>
      </w:r>
    </w:p>
    <w:p>
      <w:pPr>
        <w:pStyle w:val="Normal"/>
        <w:rPr/>
      </w:pPr>
      <w:r>
        <w:rPr/>
        <w:t>[[@Bible:Lam 3:10 ]][[3:10 &gt;&gt; Lam 3:10]] {{field-on:Bible}} Стана ми като мечка в засада, като лъв в скришни места. {{field-off:Bible}}</w:t>
      </w:r>
    </w:p>
    <w:p>
      <w:pPr>
        <w:pStyle w:val="Normal"/>
        <w:rPr/>
      </w:pPr>
      <w:r>
        <w:rPr/>
        <w:t>[[@Bible:Lam 3:11 ]][[3:11 &gt;&gt; Lam 3:11]] {{field-on:Bible}} Свърна пътищата ми и ме разкъса, направи ме пуст. {{field-off:Bible}}</w:t>
      </w:r>
    </w:p>
    <w:p>
      <w:pPr>
        <w:pStyle w:val="Normal"/>
        <w:rPr/>
      </w:pPr>
      <w:r>
        <w:rPr/>
        <w:t>[[@Bible:Lam 3:12 ]][[3:12 &gt;&gt; Lam 3:12]] {{field-on:Bible}} Запъна лъка си, и ме постави като цел на стрела. {{field-off:Bible}}</w:t>
      </w:r>
    </w:p>
    <w:p>
      <w:pPr>
        <w:pStyle w:val="Normal"/>
        <w:rPr/>
      </w:pPr>
      <w:r>
        <w:rPr/>
        <w:t>[[@Bible:Lam 3:13 ]][[3:13 &gt;&gt; Lam 3:13]] {{field-on:Bible}} Заби в бъбреците ми стрелите на тула си. {{field-off:Bible}}</w:t>
      </w:r>
    </w:p>
    <w:p>
      <w:pPr>
        <w:pStyle w:val="Normal"/>
        <w:rPr/>
      </w:pPr>
      <w:r>
        <w:rPr/>
        <w:t>[[@Bible:Lam 3:14 ]][[3:14 &gt;&gt; Lam 3:14]] {{field-on:Bible}} Станах смях на всичките си люде, песен тям вес ден. {{field-off:Bible}}</w:t>
      </w:r>
    </w:p>
    <w:p>
      <w:pPr>
        <w:pStyle w:val="Normal"/>
        <w:rPr/>
      </w:pPr>
      <w:r>
        <w:rPr/>
        <w:t>[[@Bible:Lam 3:15 ]][[3:15 &gt;&gt; Lam 3:15]] {{field-on:Bible}} Насити ме с горест, опи ме с пелин; {{field-off:Bible}}</w:t>
      </w:r>
    </w:p>
    <w:p>
      <w:pPr>
        <w:pStyle w:val="Normal"/>
        <w:rPr/>
      </w:pPr>
      <w:r>
        <w:rPr/>
        <w:t>[[@Bible:Lam 3:16 ]][[3:16 &gt;&gt; Lam 3:16]] {{field-on:Bible}} И счупи зъбите ми с кремене, покри ме с пепел. {{field-off:Bible}}</w:t>
      </w:r>
    </w:p>
    <w:p>
      <w:pPr>
        <w:pStyle w:val="Normal"/>
        <w:rPr/>
      </w:pPr>
      <w:r>
        <w:rPr/>
        <w:t>[[@Bible:Lam 3:17 ]][[3:17 &gt;&gt; Lam 3:17]] {{field-on:Bible}} Отблъснал си още душата ми от мир; {{field-off:Bible}}</w:t>
      </w:r>
    </w:p>
    <w:p>
      <w:pPr>
        <w:pStyle w:val="Normal"/>
        <w:rPr/>
      </w:pPr>
      <w:r>
        <w:rPr/>
        <w:t>[[@Bible:Lam 3:18 ]][[3:18 &gt;&gt; Lam 3:18]] {{field-on:Bible}} И рекох: Погина силата ми и надеждата ми от Господа. {{field-off:Bible}}</w:t>
      </w:r>
    </w:p>
    <w:p>
      <w:pPr>
        <w:pStyle w:val="Normal"/>
        <w:rPr/>
      </w:pPr>
      <w:r>
        <w:rPr/>
        <w:t>[[@Bible:Lam 3:19 ]][[3:19 &gt;&gt; Lam 3:19]] {{field-on:Bible}} Помни скърбта ми и бедствието ми, пелина и яда. {{field-off:Bible}}</w:t>
      </w:r>
    </w:p>
    <w:p>
      <w:pPr>
        <w:pStyle w:val="Normal"/>
        <w:rPr/>
      </w:pPr>
      <w:r>
        <w:rPr/>
        <w:t>[[@Bible:Lam 3:20 ]][[3:20 &gt;&gt; Lam 3:20]] {{field-on:Bible}} Душата ми помни това непрестанно, и се е смирила в мене. {{field-off:Bible}}</w:t>
      </w:r>
    </w:p>
    <w:p>
      <w:pPr>
        <w:pStyle w:val="Normal"/>
        <w:rPr/>
      </w:pPr>
      <w:r>
        <w:rPr/>
        <w:t>[[@Bible:Lam 3:21 ]][[3:21 &gt;&gt; Lam 3:21]] {{field-on:Bible}} Това си напомням в сърдцето си, за то имам надежда. {{field-off:Bible}}</w:t>
      </w:r>
    </w:p>
    <w:p>
      <w:pPr>
        <w:pStyle w:val="Normal"/>
        <w:rPr/>
      </w:pPr>
      <w:r>
        <w:rPr/>
        <w:t>[[@Bible:Lam 3:22 ]][[3:22 &gt;&gt; Lam 3:22]] {{field-on:Bible}} Милост Господня е че не се довършихме, понеже не оскъдяха щедротите му: {{field-off:Bible}}</w:t>
      </w:r>
    </w:p>
    <w:p>
      <w:pPr>
        <w:pStyle w:val="Normal"/>
        <w:rPr/>
      </w:pPr>
      <w:r>
        <w:rPr/>
        <w:t>[[@Bible:Lam 3:23 ]][[3:23 &gt;&gt; Lam 3:23]] {{field-on:Bible}} Подновяват се всяка заран: голяма е твоята вярност. {{field-off:Bible}}</w:t>
      </w:r>
    </w:p>
    <w:p>
      <w:pPr>
        <w:pStyle w:val="Normal"/>
        <w:rPr/>
      </w:pPr>
      <w:r>
        <w:rPr/>
        <w:t>[[@Bible:Lam 3:24 ]][[3:24 &gt;&gt; Lam 3:24]] {{field-on:Bible}} Господ е дял мой, рече душата ми; за то ще се надея на него. {{field-off:Bible}}</w:t>
      </w:r>
    </w:p>
    <w:p>
      <w:pPr>
        <w:pStyle w:val="Normal"/>
        <w:rPr/>
      </w:pPr>
      <w:r>
        <w:rPr/>
        <w:t>[[@Bible:Lam 3:25 ]][[3:25 &gt;&gt; Lam 3:25]] {{field-on:Bible}} Благ е Господ на онези които го чакат, на душата която го търси. {{field-off:Bible}}</w:t>
      </w:r>
    </w:p>
    <w:p>
      <w:pPr>
        <w:pStyle w:val="Normal"/>
        <w:rPr/>
      </w:pPr>
      <w:r>
        <w:rPr/>
        <w:t>[[@Bible:Lam 3:26 ]][[3:26 &gt;&gt; Lam 3:26]] {{field-on:Bible}} Добро е да се надее някой, и тихо да очаква спасението Господне. {{field-off:Bible}}</w:t>
      </w:r>
    </w:p>
    <w:p>
      <w:pPr>
        <w:pStyle w:val="Normal"/>
        <w:rPr/>
      </w:pPr>
      <w:r>
        <w:rPr/>
        <w:t>[[@Bible:Lam 3:27 ]][[3:27 &gt;&gt; Lam 3:27]] {{field-on:Bible}} Добро е человеку да носи хомот в младостта си. {{field-off:Bible}}</w:t>
      </w:r>
    </w:p>
    <w:p>
      <w:pPr>
        <w:pStyle w:val="Normal"/>
        <w:rPr/>
      </w:pPr>
      <w:r>
        <w:rPr/>
        <w:t>[[@Bible:Lam 3:28 ]][[3:28 &gt;&gt; Lam 3:28]] {{field-on:Bible}} Седи наедине и мълчи, защото се е турил товар върх него. {{field-off:Bible}}</w:t>
      </w:r>
    </w:p>
    <w:p>
      <w:pPr>
        <w:pStyle w:val="Normal"/>
        <w:rPr/>
      </w:pPr>
      <w:r>
        <w:rPr/>
        <w:t>[[@Bible:Lam 3:29 ]][[3:29 &gt;&gt; Lam 3:29]] {{field-on:Bible}} Туря устата си в пръстта, негли има надежда. {{field-off:Bible}}</w:t>
      </w:r>
    </w:p>
    <w:p>
      <w:pPr>
        <w:pStyle w:val="Normal"/>
        <w:rPr/>
      </w:pPr>
      <w:r>
        <w:rPr/>
        <w:t>[[@Bible:Lam 3:30 ]][[3:30 &gt;&gt; Lam 3:30]] {{field-on:Bible}} Дава ланитате си на оногоз който го бие: сит е от укор. {{field-off:Bible}}</w:t>
      </w:r>
    </w:p>
    <w:p>
      <w:pPr>
        <w:pStyle w:val="Normal"/>
        <w:rPr/>
      </w:pPr>
      <w:r>
        <w:rPr/>
        <w:t>[[@Bible:Lam 3:31 ]][[3:31 &gt;&gt; Lam 3:31]] {{field-on:Bible}} Защото Господ не отхвърля въ век; {{field-off:Bible}}</w:t>
      </w:r>
    </w:p>
    <w:p>
      <w:pPr>
        <w:pStyle w:val="Normal"/>
        <w:rPr/>
      </w:pPr>
      <w:r>
        <w:rPr/>
        <w:t>[[@Bible:Lam 3:32 ]][[3:32 &gt;&gt; Lam 3:32]] {{field-on:Bible}} Но ако и да оскърби, то пак и ще помилва според множеството на милостта си; {{field-off:Bible}}</w:t>
      </w:r>
    </w:p>
    <w:p>
      <w:pPr>
        <w:pStyle w:val="Normal"/>
        <w:rPr/>
      </w:pPr>
      <w:r>
        <w:rPr/>
        <w:t>[[@Bible:Lam 3:33 ]][[3:33 &gt;&gt; Lam 3:33]] {{field-on:Bible}} Защото не оскърбява от сърдцето си, нито угнетява человеческите синове. {{field-off:Bible}}</w:t>
      </w:r>
    </w:p>
    <w:p>
      <w:pPr>
        <w:pStyle w:val="Normal"/>
        <w:rPr/>
      </w:pPr>
      <w:r>
        <w:rPr/>
        <w:t>[[@Bible:Lam 3:34 ]][[3:34 &gt;&gt; Lam 3:34]] {{field-on:Bible}} Да тъпче някой под нозете си всичките узници на земята, {{field-off:Bible}}</w:t>
      </w:r>
    </w:p>
    <w:p>
      <w:pPr>
        <w:pStyle w:val="Normal"/>
        <w:rPr/>
      </w:pPr>
      <w:r>
        <w:rPr/>
        <w:t>[[@Bible:Lam 3:35 ]][[3:35 &gt;&gt; Lam 3:35]] {{field-on:Bible}} Да развращава съда на человека пред лицето на Вишнаго, {{field-off:Bible}}</w:t>
      </w:r>
    </w:p>
    <w:p>
      <w:pPr>
        <w:pStyle w:val="Normal"/>
        <w:rPr/>
      </w:pPr>
      <w:r>
        <w:rPr/>
        <w:t>[[@Bible:Lam 3:36 ]][[3:36 &gt;&gt; Lam 3:36]] {{field-on:Bible}} Да онеправдава человека в съда му, - Господ не гледа това за добро. {{field-off:Bible}}</w:t>
      </w:r>
    </w:p>
    <w:p>
      <w:pPr>
        <w:pStyle w:val="Normal"/>
        <w:rPr/>
      </w:pPr>
      <w:r>
        <w:rPr/>
        <w:t>[[@Bible:Lam 3:37 ]][[3:37 &gt;&gt; Lam 3:37]] {{field-on:Bible}} Кой казва нещо, и става, бе да го заповяда Господ? {{field-off:Bible}}</w:t>
      </w:r>
    </w:p>
    <w:p>
      <w:pPr>
        <w:pStyle w:val="Normal"/>
        <w:rPr/>
      </w:pPr>
      <w:r>
        <w:rPr/>
        <w:t>[[@Bible:Lam 3:38 ]][[3:38 &gt;&gt; Lam 3:38]] {{field-on:Bible}} Из устата на Вишнаго не излизат ли и злото, и доброто? {{field-off:Bible}}</w:t>
      </w:r>
    </w:p>
    <w:p>
      <w:pPr>
        <w:pStyle w:val="Normal"/>
        <w:rPr/>
      </w:pPr>
      <w:r>
        <w:rPr/>
        <w:t>[[@Bible:Lam 3:39 ]][[3:39 &gt;&gt; Lam 3:39]] {{field-on:Bible}} Защо би пороптал жив человек, чебовек за наказанието на греховете си? {{field-off:Bible}}</w:t>
      </w:r>
    </w:p>
    <w:p>
      <w:pPr>
        <w:pStyle w:val="Normal"/>
        <w:rPr/>
      </w:pPr>
      <w:r>
        <w:rPr/>
        <w:t>[[@Bible:Lam 3:40 ]][[3:40 &gt;&gt; Lam 3:40]] {{field-on:Bible}} Да издирим пътищата си, и да изпитаме, и да се върнем при Господа. {{field-off:Bible}}</w:t>
      </w:r>
    </w:p>
    <w:p>
      <w:pPr>
        <w:pStyle w:val="Normal"/>
        <w:rPr/>
      </w:pPr>
      <w:r>
        <w:rPr/>
        <w:t>[[@Bible:Lam 3:41 ]][[3:41 &gt;&gt; Lam 3:41]] {{field-on:Bible}} Да възвисим сърдцата си и ръцете си към Бога, който е на небеса, и да речем: {{field-off:Bible}}</w:t>
      </w:r>
    </w:p>
    <w:p>
      <w:pPr>
        <w:pStyle w:val="Normal"/>
        <w:rPr/>
      </w:pPr>
      <w:r>
        <w:rPr/>
        <w:t>[[@Bible:Lam 3:42 ]][[3:42 &gt;&gt; Lam 3:42]] {{field-on:Bible}} Съгрешихме и отстъпихме: ти не си ни простил. {{field-off:Bible}}</w:t>
      </w:r>
    </w:p>
    <w:p>
      <w:pPr>
        <w:pStyle w:val="Normal"/>
        <w:rPr/>
      </w:pPr>
      <w:r>
        <w:rPr/>
        <w:t>[[@Bible:Lam 3:43 ]][[3:43 &gt;&gt; Lam 3:43]] {{field-on:Bible}} Покрил си се с ярост, и гонил си ни: убил си, не си пощадил. {{field-off:Bible}}</w:t>
      </w:r>
    </w:p>
    <w:p>
      <w:pPr>
        <w:pStyle w:val="Normal"/>
        <w:rPr/>
      </w:pPr>
      <w:r>
        <w:rPr/>
        <w:t>[[@Bible:Lam 3:44 ]][[3:44 &gt;&gt; Lam 3:44]] {{field-on:Bible}} Покрил си се с облак, за да не промине молитвата ни. {{field-off:Bible}}</w:t>
      </w:r>
    </w:p>
    <w:p>
      <w:pPr>
        <w:pStyle w:val="Normal"/>
        <w:rPr/>
      </w:pPr>
      <w:r>
        <w:rPr/>
        <w:t>[[@Bible:Lam 3:45 ]][[3:45 &gt;&gt; Lam 3:45]] {{field-on:Bible}} Направил си ни измет и мерзост всред людете. {{field-off:Bible}}</w:t>
      </w:r>
    </w:p>
    <w:p>
      <w:pPr>
        <w:pStyle w:val="Normal"/>
        <w:rPr/>
      </w:pPr>
      <w:r>
        <w:rPr/>
        <w:t>[[@Bible:Lam 3:46 ]][[3:46 &gt;&gt; Lam 3:46]] {{field-on:Bible}} Всичките ни неприятели отвориха устата си върх нас. {{field-off:Bible}}</w:t>
      </w:r>
    </w:p>
    <w:p>
      <w:pPr>
        <w:pStyle w:val="Normal"/>
        <w:rPr/>
      </w:pPr>
      <w:r>
        <w:rPr/>
        <w:t>[[@Bible:Lam 3:47 ]][[3:47 &gt;&gt; Lam 3:47]] {{field-on:Bible}} Страх и пропаст дойдоха върх нас, запустение и съкрушение. {{field-off:Bible}}</w:t>
      </w:r>
    </w:p>
    <w:p>
      <w:pPr>
        <w:pStyle w:val="Normal"/>
        <w:rPr/>
      </w:pPr>
      <w:r>
        <w:rPr/>
        <w:t>[[@Bible:Lam 3:48 ]][[3:48 &gt;&gt; Lam 3:48]] {{field-on:Bible}} Потоци водни излива окото ми за съкрушението на дъщерята на людете ми. {{field-off:Bible}}</w:t>
      </w:r>
    </w:p>
    <w:p>
      <w:pPr>
        <w:pStyle w:val="Normal"/>
        <w:rPr/>
      </w:pPr>
      <w:r>
        <w:rPr/>
        <w:t>[[@Bible:Lam 3:49 ]][[3:49 &gt;&gt; Lam 3:49]] {{field-on:Bible}} Окото ми капе и не престава, защото няма отрада {{field-off:Bible}}</w:t>
      </w:r>
    </w:p>
    <w:p>
      <w:pPr>
        <w:pStyle w:val="Normal"/>
        <w:rPr/>
      </w:pPr>
      <w:r>
        <w:rPr/>
        <w:t>[[@Bible:Lam 3:50 ]][[3:50 &gt;&gt; Lam 3:50]] {{field-on:Bible}} Доде се Господ наведе и погледна от небето. {{field-off:Bible}}</w:t>
      </w:r>
    </w:p>
    <w:p>
      <w:pPr>
        <w:pStyle w:val="Normal"/>
        <w:rPr/>
      </w:pPr>
      <w:r>
        <w:rPr/>
        <w:t>[[@Bible:Lam 3:51 ]][[3:51 &gt;&gt; Lam 3:51]] {{field-on:Bible}} Окото ми нажалява душата ми заради всичките дъщери на града ми. {{field-off:Bible}}</w:t>
      </w:r>
    </w:p>
    <w:p>
      <w:pPr>
        <w:pStyle w:val="Normal"/>
        <w:rPr/>
      </w:pPr>
      <w:r>
        <w:rPr/>
        <w:t>[[@Bible:Lam 3:52 ]][[3:52 &gt;&gt; Lam 3:52]] {{field-on:Bible}} Враговете ми без причина ме гонят непрестанно да ме уловят като врабче. {{field-off:Bible}}</w:t>
      </w:r>
    </w:p>
    <w:p>
      <w:pPr>
        <w:pStyle w:val="Normal"/>
        <w:rPr/>
      </w:pPr>
      <w:r>
        <w:rPr/>
        <w:t>[[@Bible:Lam 3:53 ]][[3:53 &gt;&gt; Lam 3:53]] {{field-on:Bible}} Отнеха живота ми в ров, и хвърлиха камик върх мене. {{field-off:Bible}}</w:t>
      </w:r>
    </w:p>
    <w:p>
      <w:pPr>
        <w:pStyle w:val="Normal"/>
        <w:rPr/>
      </w:pPr>
      <w:r>
        <w:rPr/>
        <w:t>[[@Bible:Lam 3:54 ]][[3:54 &gt;&gt; Lam 3:54]] {{field-on:Bible}} Води възлязоха над главата ми: рекох: Свърших се: {{field-off:Bible}}</w:t>
      </w:r>
    </w:p>
    <w:p>
      <w:pPr>
        <w:pStyle w:val="Normal"/>
        <w:rPr/>
      </w:pPr>
      <w:r>
        <w:rPr/>
        <w:t>[[@Bible:Lam 3:55 ]][[3:55 &gt;&gt; Lam 3:55]] {{field-on:Bible}} Призвах името ти, Господи, от преизподния ров. {{field-off:Bible}}</w:t>
      </w:r>
    </w:p>
    <w:p>
      <w:pPr>
        <w:pStyle w:val="Normal"/>
        <w:rPr/>
      </w:pPr>
      <w:r>
        <w:rPr/>
        <w:t>[[@Bible:Lam 3:56 ]][[3:56 &gt;&gt; Lam 3:56]] {{field-on:Bible}} Ти чу гласа ми: не затваряй ухото си за въздишането ми, за вопъла ми. {{field-off:Bible}}</w:t>
      </w:r>
    </w:p>
    <w:p>
      <w:pPr>
        <w:pStyle w:val="Normal"/>
        <w:rPr/>
      </w:pPr>
      <w:r>
        <w:rPr/>
        <w:t>[[@Bible:Lam 3:57 ]][[3:57 &gt;&gt; Lam 3:57]] {{field-on:Bible}} Приближил си се в който ден те призвах: рекъл си: Не бой се. {{field-off:Bible}}</w:t>
      </w:r>
    </w:p>
    <w:p>
      <w:pPr>
        <w:pStyle w:val="Normal"/>
        <w:rPr/>
      </w:pPr>
      <w:r>
        <w:rPr/>
        <w:t>[[@Bible:Lam 3:58 ]][[3:58 &gt;&gt; Lam 3:58]] {{field-on:Bible}} Съдил си, Господи, съда на душата ми: изкупил си живота ми. {{field-off:Bible}}</w:t>
      </w:r>
    </w:p>
    <w:p>
      <w:pPr>
        <w:pStyle w:val="Normal"/>
        <w:rPr/>
      </w:pPr>
      <w:r>
        <w:rPr/>
        <w:t>[[@Bible:Lam 3:59 ]][[3:59 &gt;&gt; Lam 3:59]] {{field-on:Bible}} Видял си, Господи обидата ми: съди съдбата ми. {{field-off:Bible}}</w:t>
      </w:r>
    </w:p>
    <w:p>
      <w:pPr>
        <w:pStyle w:val="Normal"/>
        <w:rPr/>
      </w:pPr>
      <w:r>
        <w:rPr/>
        <w:t>[[@Bible:Lam 3:60 ]][[3:60 &gt;&gt; Lam 3:60]] {{field-on:Bible}} Видял си всичките им отмъщения, всичките намислювания против мене. {{field-off:Bible}}</w:t>
      </w:r>
    </w:p>
    <w:p>
      <w:pPr>
        <w:pStyle w:val="Normal"/>
        <w:rPr/>
      </w:pPr>
      <w:r>
        <w:rPr/>
        <w:t>[[@Bible:Lam 3:61 ]][[3:61 &gt;&gt; Lam 3:61]] {{field-on:Bible}} Ти чу, Господи, укора им, всичките им намислювания против мене, {{field-off:Bible}}</w:t>
      </w:r>
    </w:p>
    <w:p>
      <w:pPr>
        <w:pStyle w:val="Normal"/>
        <w:rPr/>
      </w:pPr>
      <w:r>
        <w:rPr/>
        <w:t>[[@Bible:Lam 3:62 ]][[3:62 &gt;&gt; Lam 3:62]] {{field-on:Bible}} Думите на онези които се подигат върх мене, и преговарянията им против мене вес ден. {{field-off:Bible}}</w:t>
      </w:r>
    </w:p>
    <w:p>
      <w:pPr>
        <w:pStyle w:val="Normal"/>
        <w:rPr/>
      </w:pPr>
      <w:r>
        <w:rPr/>
        <w:t>[[@Bible:Lam 3:63 ]][[3:63 &gt;&gt; Lam 3:63]] {{field-on:Bible}} Виж кога седят и кога стават: аз ще им съм песен. {{field-off:Bible}}</w:t>
      </w:r>
    </w:p>
    <w:p>
      <w:pPr>
        <w:pStyle w:val="Normal"/>
        <w:rPr/>
      </w:pPr>
      <w:r>
        <w:rPr/>
        <w:t>[[@Bible:Lam 3:64 ]][[3:64 &gt;&gt; Lam 3:64]] {{field-on:Bible}} Ще им направиш, Господи, въздаяние според делата на ръцете им. {{field-off:Bible}}</w:t>
      </w:r>
    </w:p>
    <w:p>
      <w:pPr>
        <w:pStyle w:val="Normal"/>
        <w:rPr/>
      </w:pPr>
      <w:r>
        <w:rPr/>
        <w:t>[[@Bible:Lam 3:65 ]][[3:65 &gt;&gt; Lam 3:65]] {{field-on:Bible}} Ще им дадеш окаменение сърдечно, клетвата си върх тях. {{field-off:Bible}}</w:t>
      </w:r>
    </w:p>
    <w:p>
      <w:pPr>
        <w:pStyle w:val="Normal"/>
        <w:rPr/>
      </w:pPr>
      <w:r>
        <w:rPr/>
        <w:t>[[@Bible:Lam 3:66 ]][[3:66 &gt;&gt; Lam 3:66]] {{field-on:Bible}} Ще ги прогониш с гняв, и ще ги изтребиш от под небесата Господни. {{field-off:Bible}}</w:t>
      </w:r>
    </w:p>
    <w:p>
      <w:pPr>
        <w:pStyle w:val="Heading2"/>
        <w:rPr/>
      </w:pPr>
      <w:r>
        <w:rPr/>
        <w:t>Глава 4</w:t>
      </w:r>
    </w:p>
    <w:p>
      <w:pPr>
        <w:pStyle w:val="Normal"/>
        <w:rPr/>
      </w:pPr>
      <w:r>
        <w:rPr/>
        <w:t>[[@Bible:Lam 4:1 ]][[4:1 &gt;&gt; Lam 4:1]] {{field-on:Bible}} Как почерня златото! измени се най-чистото злато!Каменете на светилището се пръснаха по ъгловете на всичките пътища. {{field-off:Bible}}</w:t>
      </w:r>
    </w:p>
    <w:p>
      <w:pPr>
        <w:pStyle w:val="Normal"/>
        <w:rPr/>
      </w:pPr>
      <w:r>
        <w:rPr/>
        <w:t>[[@Bible:Lam 4:2 ]][[4:2 &gt;&gt; Lam 4:2]] {{field-on:Bible}} Драгите синове на Сион, равноценните с чисто злато,Как се вмениха като пръстени съсъди, дело на грънчарска ръка! {{field-off:Bible}}</w:t>
      </w:r>
    </w:p>
    <w:p>
      <w:pPr>
        <w:pStyle w:val="Normal"/>
        <w:rPr/>
      </w:pPr>
      <w:r>
        <w:rPr/>
        <w:t>[[@Bible:Lam 4:3 ]][[4:3 &gt;&gt; Lam 4:3]] {{field-on:Bible}} Още и зверовете подават съсци и кърмят чадата си;А дъщерята на людете ми се ожесточи като камилоптиците в пустиня. {{field-off:Bible}}</w:t>
      </w:r>
    </w:p>
    <w:p>
      <w:pPr>
        <w:pStyle w:val="Normal"/>
        <w:rPr/>
      </w:pPr>
      <w:r>
        <w:rPr/>
        <w:t>[[@Bible:Lam 4:4 ]][[4:4 &gt;&gt; Lam 4:4]] {{field-on:Bible}} Езикът на сучещото залепна на небцето му от жажда:Децата поискаха хляб, и нема кой да им отреже. {{field-off:Bible}}</w:t>
      </w:r>
    </w:p>
    <w:p>
      <w:pPr>
        <w:pStyle w:val="Normal"/>
        <w:rPr/>
      </w:pPr>
      <w:r>
        <w:rPr/>
        <w:t>[[@Bible:Lam 4:5 ]][[4:5 &gt;&gt; Lam 4:5]] {{field-on:Bible}} Които ядяха нежни ястия, лежат в пътищата загинали:Възпитаниците в багреница пригърнаха гноището. {{field-off:Bible}}</w:t>
      </w:r>
    </w:p>
    <w:p>
      <w:pPr>
        <w:pStyle w:val="Normal"/>
        <w:rPr/>
      </w:pPr>
      <w:r>
        <w:rPr/>
        <w:t>[[@Bible:Lam 4:6 ]][[4:6 &gt;&gt; Lam 4:6]] {{field-on:Bible}} И наказанието за беззаконието на дъщерята на людете ми стана по-голямо от наказанието на греха на Содом,Който биде съсипан в едно мъгновение, без да са действували върх него человечески ръце. {{field-off:Bible}}</w:t>
      </w:r>
    </w:p>
    <w:p>
      <w:pPr>
        <w:pStyle w:val="Normal"/>
        <w:rPr/>
      </w:pPr>
      <w:r>
        <w:rPr/>
        <w:t>[[@Bible:Lam 4:7 ]][[4:7 &gt;&gt; Lam 4:7]] {{field-on:Bible}} Благородните й бяха по-чисти от сняг, по-бели от мляко,По-червени на глед от рубини, - видът им като сапфир. {{field-off:Bible}}</w:t>
      </w:r>
    </w:p>
    <w:p>
      <w:pPr>
        <w:pStyle w:val="Normal"/>
        <w:rPr/>
      </w:pPr>
      <w:r>
        <w:rPr/>
        <w:t>[[@Bible:Lam 4:8 ]][[4:8 &gt;&gt; Lam 4:8]] {{field-on:Bible}} Зракът им почерня повече от сажди: не се познават по пътищата:Кожата им залепна за костите им: изсъхнаха, станаха като дърво. {{field-off:Bible}}</w:t>
      </w:r>
    </w:p>
    <w:p>
      <w:pPr>
        <w:pStyle w:val="Normal"/>
        <w:rPr/>
      </w:pPr>
      <w:r>
        <w:rPr/>
        <w:t>[[@Bible:Lam 4:9 ]][[4:9 &gt;&gt; Lam 4:9]] {{field-on:Bible}} По-благополучни бидоха умъртвените от меч, нежели умъртвените от глад;Защото тези изтаяват прободени от скъдост на произведения на ниви. {{field-off:Bible}}</w:t>
      </w:r>
    </w:p>
    <w:p>
      <w:pPr>
        <w:pStyle w:val="Normal"/>
        <w:rPr/>
      </w:pPr>
      <w:r>
        <w:rPr/>
        <w:t>[[@Bible:Lam 4:10 ]][[4:10 &gt;&gt; Lam 4:10]] {{field-on:Bible}} Ръцете на милосердите жени свариха чадата си:Станаха им ястие в съкрушението на дъщерята на людете ми. {{field-off:Bible}}</w:t>
      </w:r>
    </w:p>
    <w:p>
      <w:pPr>
        <w:pStyle w:val="Normal"/>
        <w:rPr/>
      </w:pPr>
      <w:r>
        <w:rPr/>
        <w:t>[[@Bible:Lam 4:11 ]][[4:11 &gt;&gt; Lam 4:11]] {{field-on:Bible}} Господ свърши яростта си, изля пламика на гнева си,И разпали огън в Сион който пояде основанията му. {{field-off:Bible}}</w:t>
      </w:r>
    </w:p>
    <w:p>
      <w:pPr>
        <w:pStyle w:val="Normal"/>
        <w:rPr/>
      </w:pPr>
      <w:r>
        <w:rPr/>
        <w:t>[[@Bible:Lam 4:12 ]][[4:12 &gt;&gt; Lam 4:12]] {{field-on:Bible}} Не вярваха земните царе и всички които живееха по вселенната че щеше да влезе неприятел и враг в портите Ерусалимски. {{field-off:Bible}}</w:t>
      </w:r>
    </w:p>
    <w:p>
      <w:pPr>
        <w:pStyle w:val="Normal"/>
        <w:rPr/>
      </w:pPr>
      <w:r>
        <w:rPr/>
        <w:t>[[@Bible:Lam 4:13 ]][[4:13 &gt;&gt; Lam 4:13]] {{field-on:Bible}} Това стана заради греховете на пророците му и заради беззаконията на свещениците му,Които проливаха кръвта на праведните всред него. {{field-off:Bible}}</w:t>
      </w:r>
    </w:p>
    <w:p>
      <w:pPr>
        <w:pStyle w:val="Normal"/>
        <w:rPr/>
      </w:pPr>
      <w:r>
        <w:rPr/>
        <w:t>[[@Bible:Lam 4:14 ]][[4:14 &gt;&gt; Lam 4:14]] {{field-on:Bible}} Заскитаха се като слепи по пътищата, оскверниха се с кръвтаЩото человеците не можеха да се допрат до дрехите им. {{field-off:Bible}}</w:t>
      </w:r>
    </w:p>
    <w:p>
      <w:pPr>
        <w:pStyle w:val="Normal"/>
        <w:rPr/>
      </w:pPr>
      <w:r>
        <w:rPr/>
        <w:t>[[@Bible:Lam 4:15 ]][[4:15 &gt;&gt; Lam 4:15]] {{field-on:Bible}} Отстъпете, нечисти, викаха към тях: отстъпете, отстъпете, не се допирайте;А те бягаха и се скитаха; и говореше се между езичниците: Няма да пришелствуват вече с нас: {{field-off:Bible}}</w:t>
      </w:r>
    </w:p>
    <w:p>
      <w:pPr>
        <w:pStyle w:val="Normal"/>
        <w:rPr/>
      </w:pPr>
      <w:r>
        <w:rPr/>
        <w:t>[[@Bible:Lam 4:16 ]][[4:16 &gt;&gt; Lam 4:16]] {{field-on:Bible}} Яростта Господня ги отлъчи, не ще вече да гледа на тях:Свещеническо лице не почетоха, старци не помилваха. {{field-off:Bible}}</w:t>
      </w:r>
    </w:p>
    <w:p>
      <w:pPr>
        <w:pStyle w:val="Normal"/>
        <w:rPr/>
      </w:pPr>
      <w:r>
        <w:rPr/>
        <w:t>[[@Bible:Lam 4:17 ]][[4:17 &gt;&gt; Lam 4:17]] {{field-on:Bible}} До сега още очите ни запряха от да чакат суетната за нас помощ:Гледахме с ожидане към народ който не може да спасява. {{field-off:Bible}}</w:t>
      </w:r>
    </w:p>
    <w:p>
      <w:pPr>
        <w:pStyle w:val="Normal"/>
        <w:rPr/>
      </w:pPr>
      <w:r>
        <w:rPr/>
        <w:t>[[@Bible:Lam 4:18 ]][[4:18 &gt;&gt; Lam 4:18]] {{field-on:Bible}} Пречакват дирите ни за да не ходим по стъгдите си:Приближи се свършъкът ни, дните ни се изпълниха, защото дойде свършъкът ни. {{field-off:Bible}}</w:t>
      </w:r>
    </w:p>
    <w:p>
      <w:pPr>
        <w:pStyle w:val="Normal"/>
        <w:rPr/>
      </w:pPr>
      <w:r>
        <w:rPr/>
        <w:t>[[@Bible:Lam 4:19 ]][[4:19 &gt;&gt; Lam 4:19]] {{field-on:Bible}} Които ни гонеха станаха по-леки от орлите небесни:Гониха ни по горите, пречакваха ни в пустинята. {{field-off:Bible}}</w:t>
      </w:r>
    </w:p>
    <w:p>
      <w:pPr>
        <w:pStyle w:val="Normal"/>
        <w:rPr/>
      </w:pPr>
      <w:r>
        <w:rPr/>
        <w:t>[[@Bible:Lam 4:20 ]][[4:20 &gt;&gt; Lam 4:20]] {{field-on:Bible}} Хвана се в техните ровове диханието на ноздрите ни, помазаникът Господен,Под сянката на когото говорехме че ще живеем между езичниците. {{field-off:Bible}}</w:t>
      </w:r>
    </w:p>
    <w:p>
      <w:pPr>
        <w:pStyle w:val="Normal"/>
        <w:rPr/>
      </w:pPr>
      <w:r>
        <w:rPr/>
        <w:t>[[@Bible:Lam 4:21 ]][[4:21 &gt;&gt; Lam 4:21]] {{field-on:Bible}} Радвай се и весели се, дъщи Едомска която обитаваш в земята Уз:Още и до тебе ще дойде чашата: ще се опиеш, и ще се заголиш: {{field-off:Bible}}</w:t>
      </w:r>
    </w:p>
    <w:p>
      <w:pPr>
        <w:pStyle w:val="Normal"/>
        <w:rPr/>
      </w:pPr>
      <w:r>
        <w:rPr/>
        <w:t>[[@Bible:Lam 4:22 ]][[4:22 &gt;&gt; Lam 4:22]] {{field-on:Bible}} Свърши се наказанието на беззаконието ти, дъщи Сионова: Няма вече да те прати в плен: Ще посети беззаконието ти, дъщи Едомска: ще открие съгрешенията ти. {{field-off:Bible}}</w:t>
      </w:r>
    </w:p>
    <w:p>
      <w:pPr>
        <w:pStyle w:val="Heading2"/>
        <w:rPr/>
      </w:pPr>
      <w:r>
        <w:rPr/>
        <w:t>Глава 5</w:t>
      </w:r>
    </w:p>
    <w:p>
      <w:pPr>
        <w:pStyle w:val="Normal"/>
        <w:rPr/>
      </w:pPr>
      <w:r>
        <w:rPr/>
        <w:t>[[@Bible:Lam 5:1 ]][[5:1 &gt;&gt; Lam 5:1]] {{field-on:Bible}} Помни, Господи що ни стана:Погледни, и виж укора ни. {{field-off:Bible}}</w:t>
      </w:r>
    </w:p>
    <w:p>
      <w:pPr>
        <w:pStyle w:val="Normal"/>
        <w:rPr/>
      </w:pPr>
      <w:r>
        <w:rPr/>
        <w:t>[[@Bible:Lam 5:2 ]][[5:2 &gt;&gt; Lam 5:2]] {{field-on:Bible}} Наследието ни мина на чужденци,Домовете ни на странни. {{field-off:Bible}}</w:t>
      </w:r>
    </w:p>
    <w:p>
      <w:pPr>
        <w:pStyle w:val="Normal"/>
        <w:rPr/>
      </w:pPr>
      <w:r>
        <w:rPr/>
        <w:t>[[@Bible:Lam 5:3 ]][[5:3 &gt;&gt; Lam 5:3]] {{field-on:Bible}} Станахме сирачета без баща,Майките ни като вдовици. {{field-off:Bible}}</w:t>
      </w:r>
    </w:p>
    <w:p>
      <w:pPr>
        <w:pStyle w:val="Normal"/>
        <w:rPr/>
      </w:pPr>
      <w:r>
        <w:rPr/>
        <w:t>[[@Bible:Lam 5:4 ]][[5:4 &gt;&gt; Lam 5:4]] {{field-on:Bible}} Със сребро пихме водата си:Дървата ни идат с цена. {{field-off:Bible}}</w:t>
      </w:r>
    </w:p>
    <w:p>
      <w:pPr>
        <w:pStyle w:val="Normal"/>
        <w:rPr/>
      </w:pPr>
      <w:r>
        <w:rPr/>
        <w:t>[[@Bible:Lam 5:5 ]][[5:5 &gt;&gt; Lam 5:5]] {{field-on:Bible}} На врата ни има гонение:Трудим се и почивка нямаме. {{field-off:Bible}}</w:t>
      </w:r>
    </w:p>
    <w:p>
      <w:pPr>
        <w:pStyle w:val="Normal"/>
        <w:rPr/>
      </w:pPr>
      <w:r>
        <w:rPr/>
        <w:t>[[@Bible:Lam 5:6 ]][[5:6 &gt;&gt; Lam 5:6]] {{field-on:Bible}} Простряхме ръка към Египтяните,Към Асирийците, за да се наситим с хляб. {{field-off:Bible}}</w:t>
      </w:r>
    </w:p>
    <w:p>
      <w:pPr>
        <w:pStyle w:val="Normal"/>
        <w:rPr/>
      </w:pPr>
      <w:r>
        <w:rPr/>
        <w:t>[[@Bible:Lam 5:7 ]][[5:7 &gt;&gt; Lam 5:7]] {{field-on:Bible}} Бащите ни съгрешиха: те не съществуват;И ние носим беззаконията им. {{field-off:Bible}}</w:t>
      </w:r>
    </w:p>
    <w:p>
      <w:pPr>
        <w:pStyle w:val="Normal"/>
        <w:rPr/>
      </w:pPr>
      <w:r>
        <w:rPr/>
        <w:t>[[@Bible:Lam 5:8 ]][[5:8 &gt;&gt; Lam 5:8]] {{field-on:Bible}} Раби ни обладаха: Няма кой да ни избави от ръката им. {{field-off:Bible}}</w:t>
      </w:r>
    </w:p>
    <w:p>
      <w:pPr>
        <w:pStyle w:val="Normal"/>
        <w:rPr/>
      </w:pPr>
      <w:r>
        <w:rPr/>
        <w:t>[[@Bible:Lam 5:9 ]][[5:9 &gt;&gt; Lam 5:9]] {{field-on:Bible}} Добивахме хляба си с беда на живота си,Пред меча на пустинята. {{field-off:Bible}}</w:t>
      </w:r>
    </w:p>
    <w:p>
      <w:pPr>
        <w:pStyle w:val="Normal"/>
        <w:rPr/>
      </w:pPr>
      <w:r>
        <w:rPr/>
        <w:t>[[@Bible:Lam 5:10 ]][[5:10 &gt;&gt; Lam 5:10]] {{field-on:Bible}} Кожата ни почерня като пещОт жестокостта на глада. {{field-off:Bible}}</w:t>
      </w:r>
    </w:p>
    <w:p>
      <w:pPr>
        <w:pStyle w:val="Normal"/>
        <w:rPr/>
      </w:pPr>
      <w:r>
        <w:rPr/>
        <w:t>[[@Bible:Lam 5:11 ]][[5:11 &gt;&gt; Lam 5:11]] {{field-on:Bible}} Смириха жените в Сион,Девите в Юдините градове. {{field-off:Bible}}</w:t>
      </w:r>
    </w:p>
    <w:p>
      <w:pPr>
        <w:pStyle w:val="Normal"/>
        <w:rPr/>
      </w:pPr>
      <w:r>
        <w:rPr/>
        <w:t>[[@Bible:Lam 5:12 ]][[5:12 &gt;&gt; Lam 5:12]] {{field-on:Bible}} Князовете бидоха обесени от ръцете им:Лицата на старейшините се не почетоха. {{field-off:Bible}}</w:t>
      </w:r>
    </w:p>
    <w:p>
      <w:pPr>
        <w:pStyle w:val="Normal"/>
        <w:rPr/>
      </w:pPr>
      <w:r>
        <w:rPr/>
        <w:t>[[@Bible:Lam 5:13 ]][[5:13 &gt;&gt; Lam 5:13]] {{field-on:Bible}} Накараха младите да мелят;И децата паднаха под товара на дървата. {{field-off:Bible}}</w:t>
      </w:r>
    </w:p>
    <w:p>
      <w:pPr>
        <w:pStyle w:val="Normal"/>
        <w:rPr/>
      </w:pPr>
      <w:r>
        <w:rPr/>
        <w:t>[[@Bible:Lam 5:14 ]][[5:14 &gt;&gt; Lam 5:14]] {{field-on:Bible}} Старейшините престанаха от да седят на портите,Младите от песните си. {{field-off:Bible}}</w:t>
      </w:r>
    </w:p>
    <w:p>
      <w:pPr>
        <w:pStyle w:val="Normal"/>
        <w:rPr/>
      </w:pPr>
      <w:r>
        <w:rPr/>
        <w:t>[[@Bible:Lam 5:15 ]][[5:15 &gt;&gt; Lam 5:15]] {{field-on:Bible}} Престана радостта на сърдцето ниЛикът ни се обърна на сетуване. {{field-off:Bible}}</w:t>
      </w:r>
    </w:p>
    <w:p>
      <w:pPr>
        <w:pStyle w:val="Normal"/>
        <w:rPr/>
      </w:pPr>
      <w:r>
        <w:rPr/>
        <w:t>[[@Bible:Lam 5:16 ]][[5:16 &gt;&gt; Lam 5:16]] {{field-on:Bible}} Венецът на нашата глава падна:Горко нам сега, защото сме съгрешили! {{field-off:Bible}}</w:t>
      </w:r>
    </w:p>
    <w:p>
      <w:pPr>
        <w:pStyle w:val="Normal"/>
        <w:rPr/>
      </w:pPr>
      <w:r>
        <w:rPr/>
        <w:t>[[@Bible:Lam 5:17 ]][[5:17 &gt;&gt; Lam 5:17]] {{field-on:Bible}} За то чезне сърдцето ни,За то причерня на очите ни {{field-off:Bible}}</w:t>
      </w:r>
    </w:p>
    <w:p>
      <w:pPr>
        <w:pStyle w:val="Normal"/>
        <w:rPr/>
      </w:pPr>
      <w:r>
        <w:rPr/>
        <w:t>[[@Bible:Lam 5:18 ]][[5:18 &gt;&gt; Lam 5:18]] {{field-on:Bible}} Заради запустението на гората СионЛисиците ходят по нея. {{field-off:Bible}}</w:t>
      </w:r>
    </w:p>
    <w:p>
      <w:pPr>
        <w:pStyle w:val="Normal"/>
        <w:rPr/>
      </w:pPr>
      <w:r>
        <w:rPr/>
        <w:t>[[@Bible:Lam 5:19 ]][[5:19 &gt;&gt; Lam 5:19]] {{field-on:Bible}} Ти, Господи пребиваваш въ век,Престолът ти в род и род. {{field-off:Bible}}</w:t>
      </w:r>
    </w:p>
    <w:p>
      <w:pPr>
        <w:pStyle w:val="Normal"/>
        <w:rPr/>
      </w:pPr>
      <w:r>
        <w:rPr/>
        <w:t>[[@Bible:Lam 5:20 ]][[5:20 &gt;&gt; Lam 5:20]] {{field-on:Bible}} Защо ни забравяш за всегда,И ни оставяш на дълго време? {{field-off:Bible}}</w:t>
      </w:r>
    </w:p>
    <w:p>
      <w:pPr>
        <w:pStyle w:val="Normal"/>
        <w:rPr/>
      </w:pPr>
      <w:r>
        <w:rPr/>
        <w:t>[[@Bible:Lam 5:21 ]][[5:21 &gt;&gt; Lam 5:21]] {{field-on:Bible}} Върни ни, Господи, към тебе, и ще се върнем:Обнови дните ни като изпърво. {{field-off:Bible}}</w:t>
      </w:r>
    </w:p>
    <w:p>
      <w:pPr>
        <w:pStyle w:val="Normal"/>
        <w:rPr/>
      </w:pPr>
      <w:r>
        <w:rPr/>
        <w:t>[[@Bible:Lam 5:22 ]][[5:22 &gt;&gt; Lam 5:22]] {{field-on:Bible}} Но си ни отхвърлил съвсем:Разгневил си се много против нас. {{field-off:Bible}}</w:t>
      </w:r>
    </w:p>
    <w:p>
      <w:pPr>
        <w:pStyle w:val="Heading1"/>
        <w:rPr/>
      </w:pPr>
      <w:r>
        <w:rPr/>
        <w:t>Иезекиил</w:t>
      </w:r>
    </w:p>
    <w:p>
      <w:pPr>
        <w:pStyle w:val="Heading2"/>
        <w:rPr/>
      </w:pPr>
      <w:r>
        <w:rPr/>
        <w:t>Глава 1</w:t>
      </w:r>
    </w:p>
    <w:p>
      <w:pPr>
        <w:pStyle w:val="Normal"/>
        <w:rPr/>
      </w:pPr>
      <w:r>
        <w:rPr/>
        <w:t>[[@Bible:Ezek 1:1 ]][[1:1 &gt;&gt; Ezek 1:1]] {{field-on:Bible}} В тридесетото лето, четвъртия месец, в петия ден на месеца, като бях между пленниците при реката Хавор, отвориха се небесата и видях видения Божии. {{field-off:Bible}}</w:t>
      </w:r>
    </w:p>
    <w:p>
      <w:pPr>
        <w:pStyle w:val="Normal"/>
        <w:rPr/>
      </w:pPr>
      <w:r>
        <w:rPr/>
        <w:t>[[@Bible:Ezek 1:2 ]][[1:2 &gt;&gt; Ezek 1:2]] {{field-on:Bible}} В петия ден на месеца на това лето, петото на пленението на цар Иоахина, {{field-off:Bible}}</w:t>
      </w:r>
    </w:p>
    <w:p>
      <w:pPr>
        <w:pStyle w:val="Normal"/>
        <w:rPr/>
      </w:pPr>
      <w:r>
        <w:rPr/>
        <w:t>[[@Bible:Ezek 1:3 ]][[1:3 &gt;&gt; Ezek 1:3]] {{field-on:Bible}} биде нарочно слово Господне към Иезекиила сина на Вузия, свещеника, в земята на Халдейците, при реката Ховар; и там биде ръката Господня върху него. {{field-off:Bible}}</w:t>
      </w:r>
    </w:p>
    <w:p>
      <w:pPr>
        <w:pStyle w:val="Normal"/>
        <w:rPr/>
      </w:pPr>
      <w:r>
        <w:rPr/>
        <w:t>[[@Bible:Ezek 1:4 ]][[1:4 &gt;&gt; Ezek 1:4]] {{field-on:Bible}} И видях, и, ето, вихрушка идеше от север, облак голям и огън пламнал, а около него сияние; и отсред него се виждаше нещо на глед като халколиван, отсред огъня. {{field-off:Bible}}</w:t>
      </w:r>
    </w:p>
    <w:p>
      <w:pPr>
        <w:pStyle w:val="Normal"/>
        <w:rPr/>
      </w:pPr>
      <w:r>
        <w:rPr/>
        <w:t>[[@Bible:Ezek 1:5 ]][[1:5 &gt;&gt; Ezek 1:5]] {{field-on:Bible}} И отсред него се виждаше още подобие на четири животни. И видът им беше това: имаха подобие человеческо; {{field-off:Bible}}</w:t>
      </w:r>
    </w:p>
    <w:p>
      <w:pPr>
        <w:pStyle w:val="Normal"/>
        <w:rPr/>
      </w:pPr>
      <w:r>
        <w:rPr/>
        <w:t>[[@Bible:Ezek 1:6 ]][[1:6 &gt;&gt; Ezek 1:6]] {{field-on:Bible}} и всяко имаше четири лица, и всяко от тях имаше четири крила. {{field-off:Bible}}</w:t>
      </w:r>
    </w:p>
    <w:p>
      <w:pPr>
        <w:pStyle w:val="Normal"/>
        <w:rPr/>
      </w:pPr>
      <w:r>
        <w:rPr/>
        <w:t>[[@Bible:Ezek 1:7 ]][[1:7 &gt;&gt; Ezek 1:7]] {{field-on:Bible}} И нозете им бяха нозе прави; и стъпката на ногата им подобна на стъпка на телешка нога; и пущаха искри като лице на мед лъскава. {{field-off:Bible}}</w:t>
      </w:r>
    </w:p>
    <w:p>
      <w:pPr>
        <w:pStyle w:val="Normal"/>
        <w:rPr/>
      </w:pPr>
      <w:r>
        <w:rPr/>
        <w:t>[[@Bible:Ezek 1:8 ]][[1:8 &gt;&gt; Ezek 1:8]] {{field-on:Bible}} И имаха человечески ръце отдолу под крилата си, на четирите си страни; и четирите имаха лицата си и крилата си. {{field-off:Bible}}</w:t>
      </w:r>
    </w:p>
    <w:p>
      <w:pPr>
        <w:pStyle w:val="Normal"/>
        <w:rPr/>
      </w:pPr>
      <w:r>
        <w:rPr/>
        <w:t>[[@Bible:Ezek 1:9 ]][[1:9 &gt;&gt; Ezek 1:9]] {{field-on:Bible}} Крилата им се държеха едно с друго: не се обръщаха, като ходеха: срещу лицето си ходеха всяко. {{field-off:Bible}}</w:t>
      </w:r>
    </w:p>
    <w:p>
      <w:pPr>
        <w:pStyle w:val="Normal"/>
        <w:rPr/>
      </w:pPr>
      <w:r>
        <w:rPr/>
        <w:t>[[@Bible:Ezek 1:10 ]][[1:10 &gt;&gt; Ezek 1:10]] {{field-on:Bible}} А за подобието на лицето им, четирите имаха лице человеческо, и лице лъвово към дясната страна; и четирите имаха говеждо лице към лявата; и четирите имаха орлово лице. {{field-off:Bible}}</w:t>
      </w:r>
    </w:p>
    <w:p>
      <w:pPr>
        <w:pStyle w:val="Normal"/>
        <w:rPr/>
      </w:pPr>
      <w:r>
        <w:rPr/>
        <w:t>[[@Bible:Ezek 1:11 ]][[1:11 &gt;&gt; Ezek 1:11]] {{field-on:Bible}} И лицата им бяха така; А крилата им бяха разперени нагоре: две на всяко се съединяваха едно с друго, и две покриваха телата им. {{field-off:Bible}}</w:t>
      </w:r>
    </w:p>
    <w:p>
      <w:pPr>
        <w:pStyle w:val="Normal"/>
        <w:rPr/>
      </w:pPr>
      <w:r>
        <w:rPr/>
        <w:t>[[@Bible:Ezek 1:12 ]][[1:12 &gt;&gt; Ezek 1:12]] {{field-on:Bible}} И ходеха всяко срещу лицето си: дето се носеше духът, там ходеха: като ходеха не се обръщаха {{field-off:Bible}}</w:t>
      </w:r>
    </w:p>
    <w:p>
      <w:pPr>
        <w:pStyle w:val="Normal"/>
        <w:rPr/>
      </w:pPr>
      <w:r>
        <w:rPr/>
        <w:t>[[@Bible:Ezek 1:13 ]][[1:13 &gt;&gt; Ezek 1:13]] {{field-on:Bible}} А за подобието на животните, видът им бе като горещи огнени въглища, като вид на свещи, който ходеше между жовотните; и огънят беше светъл, и светкавица изхождаше из огъня. {{field-off:Bible}}</w:t>
      </w:r>
    </w:p>
    <w:p>
      <w:pPr>
        <w:pStyle w:val="Normal"/>
        <w:rPr/>
      </w:pPr>
      <w:r>
        <w:rPr/>
        <w:t>[[@Bible:Ezek 1:14 ]][[1:14 &gt;&gt; Ezek 1:14]] {{field-on:Bible}} И животните тичаха и се връщаха като вид на блескавица. {{field-off:Bible}}</w:t>
      </w:r>
    </w:p>
    <w:p>
      <w:pPr>
        <w:pStyle w:val="Normal"/>
        <w:rPr/>
      </w:pPr>
      <w:r>
        <w:rPr/>
        <w:t>[[@Bible:Ezek 1:15 ]][[1:15 &gt;&gt; Ezek 1:15]] {{field-on:Bible}} И като видях животните, ето едно колело на земята при животните, до четирите им лица. {{field-off:Bible}}</w:t>
      </w:r>
    </w:p>
    <w:p>
      <w:pPr>
        <w:pStyle w:val="Normal"/>
        <w:rPr/>
      </w:pPr>
      <w:r>
        <w:rPr/>
        <w:t>[[@Bible:Ezek 1:16 ]][[1:16 &gt;&gt; Ezek 1:16]] {{field-on:Bible}} Видът на колелета и направата им бе наглед като христолит; и четирите имаха истото подобие; а видът им и направата им бяха като че бе колело сред колело. {{field-off:Bible}}</w:t>
      </w:r>
    </w:p>
    <w:p>
      <w:pPr>
        <w:pStyle w:val="Normal"/>
        <w:rPr/>
      </w:pPr>
      <w:r>
        <w:rPr/>
        <w:t>[[@Bible:Ezek 1:17 ]][[1:17 &gt;&gt; Ezek 1:17]] {{field-on:Bible}} Когато ходеха вървяха на четирите си страни: не се обръщаха, като ходеха {{field-off:Bible}}</w:t>
      </w:r>
    </w:p>
    <w:p>
      <w:pPr>
        <w:pStyle w:val="Normal"/>
        <w:rPr/>
      </w:pPr>
      <w:r>
        <w:rPr/>
        <w:t>[[@Bible:Ezek 1:18 ]][[1:18 &gt;&gt; Ezek 1:18]] {{field-on:Bible}} А кръговете им бяха високи и страшни, и кръговете им пълни с очи около тези четири. {{field-off:Bible}}</w:t>
      </w:r>
    </w:p>
    <w:p>
      <w:pPr>
        <w:pStyle w:val="Normal"/>
        <w:rPr/>
      </w:pPr>
      <w:r>
        <w:rPr/>
        <w:t>[[@Bible:Ezek 1:19 ]][[1:19 &gt;&gt; Ezek 1:19]] {{field-on:Bible}} И когато животните ходеха, ходеха и колелата при тях; и когато животните се възвишаваха от земята, възвишаваха се и колелата. {{field-off:Bible}}</w:t>
      </w:r>
    </w:p>
    <w:p>
      <w:pPr>
        <w:pStyle w:val="Normal"/>
        <w:rPr/>
      </w:pPr>
      <w:r>
        <w:rPr/>
        <w:t>[[@Bible:Ezek 1:20 ]][[1:20 &gt;&gt; Ezek 1:20]] {{field-on:Bible}} Дето бе да иде духът, там ходеха: там духът бе да иде; и колелата се възвишаваха срещу тях, защото духът на животните беше в колелата. {{field-off:Bible}}</w:t>
      </w:r>
    </w:p>
    <w:p>
      <w:pPr>
        <w:pStyle w:val="Normal"/>
        <w:rPr/>
      </w:pPr>
      <w:r>
        <w:rPr/>
        <w:t>[[@Bible:Ezek 1:21 ]][[1:21 &gt;&gt; Ezek 1:21]] {{field-on:Bible}} Когато онези ходеха, ходеха и тези; и когато онези стоеха, стоеха и тези; а когато онези се възвишаваха от земята, и колелата се възвишаваха срещу тях, защото духът на животните бе в колелата. {{field-off:Bible}}</w:t>
      </w:r>
    </w:p>
    <w:p>
      <w:pPr>
        <w:pStyle w:val="Normal"/>
        <w:rPr/>
      </w:pPr>
      <w:r>
        <w:rPr/>
        <w:t>[[@Bible:Ezek 1:22 ]][[1:22 &gt;&gt; Ezek 1:22]] {{field-on:Bible}} И подобието на твърдта която бе над главите на животните беше на глед като страшен кристал разпрострян на главите им. {{field-off:Bible}}</w:t>
      </w:r>
    </w:p>
    <w:p>
      <w:pPr>
        <w:pStyle w:val="Normal"/>
        <w:rPr/>
      </w:pPr>
      <w:r>
        <w:rPr/>
        <w:t>[[@Bible:Ezek 1:23 ]][[1:23 &gt;&gt; Ezek 1:23]] {{field-on:Bible}} А под твърдта бяха разпрострени крилата им, едно към друго: две имаше всяко отсам, и две оттам, с които покриваха телата си. {{field-off:Bible}}</w:t>
      </w:r>
    </w:p>
    <w:p>
      <w:pPr>
        <w:pStyle w:val="Normal"/>
        <w:rPr/>
      </w:pPr>
      <w:r>
        <w:rPr/>
        <w:t>[[@Bible:Ezek 1:24 ]][[1:24 &gt;&gt; Ezek 1:24]] {{field-on:Bible}} И когато ходеха чуех хвученето на крилата им, като хвучене на много води, като глас на Всесилнаго, и гласа на говоренето като глас на войска: когато стоеха сваляха крилата си. {{field-off:Bible}}</w:t>
      </w:r>
    </w:p>
    <w:p>
      <w:pPr>
        <w:pStyle w:val="Normal"/>
        <w:rPr/>
      </w:pPr>
      <w:r>
        <w:rPr/>
        <w:t>[[@Bible:Ezek 1:25 ]][[1:25 &gt;&gt; Ezek 1:25]] {{field-on:Bible}} И ставаше глас от горе из твърдта която бе на главата им: когато стоеха сваляха крилата си. {{field-off:Bible}}</w:t>
      </w:r>
    </w:p>
    <w:p>
      <w:pPr>
        <w:pStyle w:val="Normal"/>
        <w:rPr/>
      </w:pPr>
      <w:r>
        <w:rPr/>
        <w:t>[[@Bible:Ezek 1:26 ]][[1:26 &gt;&gt; Ezek 1:26]] {{field-on:Bible}} И отгоре на твърдта която бе над главата им видеше се подобие на престол, като вид на камик сапфир, и върху подобието на престола подобие като вид человечески седещ отгоре на него. {{field-off:Bible}}</w:t>
      </w:r>
    </w:p>
    <w:p>
      <w:pPr>
        <w:pStyle w:val="Normal"/>
        <w:rPr/>
      </w:pPr>
      <w:r>
        <w:rPr/>
        <w:t>[[@Bible:Ezek 1:27 ]][[1:27 &gt;&gt; Ezek 1:27]] {{field-on:Bible}} И видях нещо на глед като халколиван, като зрак на огън в него наоколо: от вида на чреслото му и нагоре, и от вида на чреслото му и надолу, видях като зрак на огън; и имаше сияние наоколо. {{field-off:Bible}}</w:t>
      </w:r>
    </w:p>
    <w:p>
      <w:pPr>
        <w:pStyle w:val="Normal"/>
        <w:rPr/>
      </w:pPr>
      <w:r>
        <w:rPr/>
        <w:t>[[@Bible:Ezek 1:28 ]][[1:28 &gt;&gt; Ezek 1:28]] {{field-on:Bible}} Като вида на дъга която става в дъждовен ден, така бе видът на сиянието наоколо. Такъв бе видът на подобието на славата Господня. И като видях паднах на лицето си, и чух глас, който говореше. {{field-off:Bible}}</w:t>
      </w:r>
    </w:p>
    <w:p>
      <w:pPr>
        <w:pStyle w:val="Heading2"/>
        <w:rPr/>
      </w:pPr>
      <w:r>
        <w:rPr/>
        <w:t>Глава 2</w:t>
      </w:r>
    </w:p>
    <w:p>
      <w:pPr>
        <w:pStyle w:val="Normal"/>
        <w:rPr/>
      </w:pPr>
      <w:r>
        <w:rPr/>
        <w:t>[[@Bible:Ezek 2:1 ]][[2:1 &gt;&gt; Ezek 2:1]] {{field-on:Bible}} И рече ми: Сине человечески, стани на нозете си, и ще ти говоря. {{field-off:Bible}}</w:t>
      </w:r>
    </w:p>
    <w:p>
      <w:pPr>
        <w:pStyle w:val="Normal"/>
        <w:rPr/>
      </w:pPr>
      <w:r>
        <w:rPr/>
        <w:t>[[@Bible:Ezek 2:2 ]][[2:2 &gt;&gt; Ezek 2:2]] {{field-on:Bible}} И като ми говори, влезе в мене Дух, и ме постави на нозете ми; и чух оногоз който ми говореше. {{field-off:Bible}}</w:t>
      </w:r>
    </w:p>
    <w:p>
      <w:pPr>
        <w:pStyle w:val="Normal"/>
        <w:rPr/>
      </w:pPr>
      <w:r>
        <w:rPr/>
        <w:t>[[@Bible:Ezek 2:3 ]][[2:3 &gt;&gt; Ezek 2:3]] {{field-on:Bible}} И рече ми: Сине человечески, аз те провождам при Израилевите синове, при отстъпнически люде които отстъпиха от мене: те и отците им станаха престъпници против мене до този днешен ден, {{field-off:Bible}}</w:t>
      </w:r>
    </w:p>
    <w:p>
      <w:pPr>
        <w:pStyle w:val="Normal"/>
        <w:rPr/>
      </w:pPr>
      <w:r>
        <w:rPr/>
        <w:t>[[@Bible:Ezek 2:4 ]][[2:4 &gt;&gt; Ezek 2:4]] {{field-on:Bible}} и са синове жестоколични и жестокосърдечни. Аз те провождам при тях: и ще им кажеш: Така говори Господ Иеова. {{field-off:Bible}}</w:t>
      </w:r>
    </w:p>
    <w:p>
      <w:pPr>
        <w:pStyle w:val="Normal"/>
        <w:rPr/>
      </w:pPr>
      <w:r>
        <w:rPr/>
        <w:t>[[@Bible:Ezek 2:5 ]][[2:5 &gt;&gt; Ezek 2:5]] {{field-on:Bible}} И, послушат ли, не послушат ли, (защото е дом отстъпник,) ще познаят обаче, че е имало пророк всред тях. {{field-off:Bible}}</w:t>
      </w:r>
    </w:p>
    <w:p>
      <w:pPr>
        <w:pStyle w:val="Normal"/>
        <w:rPr/>
      </w:pPr>
      <w:r>
        <w:rPr/>
        <w:t>[[@Bible:Ezek 2:6 ]][[2:6 &gt;&gt; Ezek 2:6]] {{field-on:Bible}} И ти, сина человечески, да се не убоиш от тях, и от думите им да се не убоиш, ако и да има тръне и бодили с тебе, и живееш между скорпии: да се не убоиш от думите им, и от лицето им да се не разтрепериш ако и да са дом отстъпник. {{field-off:Bible}}</w:t>
      </w:r>
    </w:p>
    <w:p>
      <w:pPr>
        <w:pStyle w:val="Normal"/>
        <w:rPr/>
      </w:pPr>
      <w:r>
        <w:rPr/>
        <w:t>[[@Bible:Ezek 2:7 ]][[2:7 &gt;&gt; Ezek 2:7]] {{field-on:Bible}} И ще говориш думите ми на тях, или послушали, или не послушали; защото са отстъпници. {{field-off:Bible}}</w:t>
      </w:r>
    </w:p>
    <w:p>
      <w:pPr>
        <w:pStyle w:val="Normal"/>
        <w:rPr/>
      </w:pPr>
      <w:r>
        <w:rPr/>
        <w:t>[[@Bible:Ezek 2:8 ]][[2:8 &gt;&gt; Ezek 2:8]] {{field-on:Bible}} Ти обаче, сине человечески, слушай това което аз ти говоря: не ставай отстъпник като тоз отстъпник дом: отвори устата си, и изяж това което ти давам аз. {{field-off:Bible}}</w:t>
      </w:r>
    </w:p>
    <w:p>
      <w:pPr>
        <w:pStyle w:val="Normal"/>
        <w:rPr/>
      </w:pPr>
      <w:r>
        <w:rPr/>
        <w:t>[[@Bible:Ezek 2:9 ]][[2:9 &gt;&gt; Ezek 2:9]] {{field-on:Bible}} И видях, и ето ръка простряна към мене, и в нея свитък книга. {{field-off:Bible}}</w:t>
      </w:r>
    </w:p>
    <w:p>
      <w:pPr>
        <w:pStyle w:val="Normal"/>
        <w:rPr/>
      </w:pPr>
      <w:r>
        <w:rPr/>
        <w:t>[[@Bible:Ezek 2:10 ]][[2:10 &gt;&gt; Ezek 2:10]] {{field-on:Bible}} И разви го пред мене; и бе писано извътре и извън, и в него писани плачове, и ридания, и горко. {{field-off:Bible}}</w:t>
      </w:r>
    </w:p>
    <w:p>
      <w:pPr>
        <w:pStyle w:val="Heading2"/>
        <w:rPr/>
      </w:pPr>
      <w:r>
        <w:rPr/>
        <w:t>Глава 3</w:t>
      </w:r>
    </w:p>
    <w:p>
      <w:pPr>
        <w:pStyle w:val="Normal"/>
        <w:rPr/>
      </w:pPr>
      <w:r>
        <w:rPr/>
        <w:t>[[@Bible:Ezek 3:1 ]][[3:1 &gt;&gt; Ezek 3:1]] {{field-on:Bible}} И рече ми: Сине человечески, изяш това което намираш: изяш този свитък, и иди да говориш на Израилевия дом. {{field-off:Bible}}</w:t>
      </w:r>
    </w:p>
    <w:p>
      <w:pPr>
        <w:pStyle w:val="Normal"/>
        <w:rPr/>
      </w:pPr>
      <w:r>
        <w:rPr/>
        <w:t>[[@Bible:Ezek 3:2 ]][[3:2 &gt;&gt; Ezek 3:2]] {{field-on:Bible}} И отворих устата си; и нахрани ме с този свитък, {{field-off:Bible}}</w:t>
      </w:r>
    </w:p>
    <w:p>
      <w:pPr>
        <w:pStyle w:val="Normal"/>
        <w:rPr/>
      </w:pPr>
      <w:r>
        <w:rPr/>
        <w:t>[[@Bible:Ezek 3:3 ]][[3:3 &gt;&gt; Ezek 3:3]] {{field-on:Bible}} и рече ми: Сине человечески, нека яде коремът ти, и нека се наситят чревата ти от този свитък които ти давам аз. И изядох го; и стана в устата ми като мед от сладост. {{field-off:Bible}}</w:t>
      </w:r>
    </w:p>
    <w:p>
      <w:pPr>
        <w:pStyle w:val="Normal"/>
        <w:rPr/>
      </w:pPr>
      <w:r>
        <w:rPr/>
        <w:t>[[@Bible:Ezek 3:4 ]][[3:4 &gt;&gt; Ezek 3:4]] {{field-on:Bible}} И рече ми: Сине человечески, иди, влез в Израилевия дом, и говори думите ми на тях. {{field-off:Bible}}</w:t>
      </w:r>
    </w:p>
    <w:p>
      <w:pPr>
        <w:pStyle w:val="Normal"/>
        <w:rPr/>
      </w:pPr>
      <w:r>
        <w:rPr/>
        <w:t>[[@Bible:Ezek 3:5 ]][[3:5 &gt;&gt; Ezek 3:5]] {{field-on:Bible}} Защото не се проваждаш при люде мъчноречиви и тежкоезични, но при Израилевия дом, - {{field-off:Bible}}</w:t>
      </w:r>
    </w:p>
    <w:p>
      <w:pPr>
        <w:pStyle w:val="Normal"/>
        <w:rPr/>
      </w:pPr>
      <w:r>
        <w:rPr/>
        <w:t>[[@Bible:Ezek 3:6 ]][[3:6 &gt;&gt; Ezek 3:6]] {{field-on:Bible}} не при много народи мъчноречиви и тежкоезични, на които думите не разумяваш; и при такива ако бих те проводил, те биха те послушали. {{field-off:Bible}}</w:t>
      </w:r>
    </w:p>
    <w:p>
      <w:pPr>
        <w:pStyle w:val="Normal"/>
        <w:rPr/>
      </w:pPr>
      <w:r>
        <w:rPr/>
        <w:t>[[@Bible:Ezek 3:7 ]][[3:7 &gt;&gt; Ezek 3:7]] {{field-on:Bible}} Но Израилевът дом няма да те послуша, защото не щат да ме послушат; понеже всичкий Израилев дом е жестокочелест и жестокосърдечен. {{field-off:Bible}}</w:t>
      </w:r>
    </w:p>
    <w:p>
      <w:pPr>
        <w:pStyle w:val="Normal"/>
        <w:rPr/>
      </w:pPr>
      <w:r>
        <w:rPr/>
        <w:t>[[@Bible:Ezek 3:8 ]][[3:8 &gt;&gt; Ezek 3:8]] {{field-on:Bible}} Ето, направих лицето ти силно против лицата им, и челото ти силно против челата им. {{field-off:Bible}}</w:t>
      </w:r>
    </w:p>
    <w:p>
      <w:pPr>
        <w:pStyle w:val="Normal"/>
        <w:rPr/>
      </w:pPr>
      <w:r>
        <w:rPr/>
        <w:t>[[@Bible:Ezek 3:9 ]][[3:9 &gt;&gt; Ezek 3:9]] {{field-on:Bible}} Като адамант по-твърд от кремен направих челото ти: да се не убоиш от тях, и да се не разтрепериш от лицето им, защото са дом отстъпник. {{field-off:Bible}}</w:t>
      </w:r>
    </w:p>
    <w:p>
      <w:pPr>
        <w:pStyle w:val="Normal"/>
        <w:rPr/>
      </w:pPr>
      <w:r>
        <w:rPr/>
        <w:t>[[@Bible:Ezek 3:10 ]][[3:10 &gt;&gt; Ezek 3:10]] {{field-on:Bible}} И рече ми: Сине человечески, всичките ми слова които ще ти говоря вземи в сърдцето си, и послушай с ушите си; {{field-off:Bible}}</w:t>
      </w:r>
    </w:p>
    <w:p>
      <w:pPr>
        <w:pStyle w:val="Normal"/>
        <w:rPr/>
      </w:pPr>
      <w:r>
        <w:rPr/>
        <w:t>[[@Bible:Ezek 3:11 ]][[3:11 &gt;&gt; Ezek 3:11]] {{field-on:Bible}} и иди, влез при пленниците, при синовете не людете си, и говори им и кажи им: Така говори Господ Иеова, - или послушат, или не послушат. {{field-off:Bible}}</w:t>
      </w:r>
    </w:p>
    <w:p>
      <w:pPr>
        <w:pStyle w:val="Normal"/>
        <w:rPr/>
      </w:pPr>
      <w:r>
        <w:rPr/>
        <w:t>[[@Bible:Ezek 3:12 ]][[3:12 &gt;&gt; Ezek 3:12]] {{field-on:Bible}} И подигна ме Духът; и чух зад себе си глас на велик трус който говореше: Благословена славата Господня от местото му! {{field-off:Bible}}</w:t>
      </w:r>
    </w:p>
    <w:p>
      <w:pPr>
        <w:pStyle w:val="Normal"/>
        <w:rPr/>
      </w:pPr>
      <w:r>
        <w:rPr/>
        <w:t>[[@Bible:Ezek 3:13 ]][[3:13 &gt;&gt; Ezek 3:13]] {{field-on:Bible}} И чух хвученето на крилата на животните, които се скриляваха едно с друго, и тропането на колелата срещу тях, и глас на голям трус. {{field-off:Bible}}</w:t>
      </w:r>
    </w:p>
    <w:p>
      <w:pPr>
        <w:pStyle w:val="Normal"/>
        <w:rPr/>
      </w:pPr>
      <w:r>
        <w:rPr/>
        <w:t>[[@Bible:Ezek 3:14 ]][[3:14 &gt;&gt; Ezek 3:14]] {{field-on:Bible}} И възвиси ме Духът и ме взе; и в разпалването на духа си отидох с огорчение; но ръката Господня бе крепка върху мене. {{field-off:Bible}}</w:t>
      </w:r>
    </w:p>
    <w:p>
      <w:pPr>
        <w:pStyle w:val="Normal"/>
        <w:rPr/>
      </w:pPr>
      <w:r>
        <w:rPr/>
        <w:t>[[@Bible:Ezek 3:15 ]][[3:15 &gt;&gt; Ezek 3:15]] {{field-on:Bible}} И дойдох при пленниците в Телавив, които обитаваха при реката Ховар, и седнах дето те седнаха, и останах там между тях седем дни в смайване. {{field-off:Bible}}</w:t>
      </w:r>
    </w:p>
    <w:p>
      <w:pPr>
        <w:pStyle w:val="Normal"/>
        <w:rPr/>
      </w:pPr>
      <w:r>
        <w:rPr/>
        <w:t>[[@Bible:Ezek 3:16 ]][[3:16 &gt;&gt; Ezek 3:16]] {{field-on:Bible}} И след седемте дни биде слово Господне към мене и рече: {{field-off:Bible}}</w:t>
      </w:r>
    </w:p>
    <w:p>
      <w:pPr>
        <w:pStyle w:val="Normal"/>
        <w:rPr/>
      </w:pPr>
      <w:r>
        <w:rPr/>
        <w:t>[[@Bible:Ezek 3:17 ]][[3:17 &gt;&gt; Ezek 3:17]] {{field-on:Bible}} Сине человечески, поставих те страж над Израилевия дом: слушай прочее слово от устата ми, и свести ги от моя страна. {{field-off:Bible}}</w:t>
      </w:r>
    </w:p>
    <w:p>
      <w:pPr>
        <w:pStyle w:val="Normal"/>
        <w:rPr/>
      </w:pPr>
      <w:r>
        <w:rPr/>
        <w:t>[[@Bible:Ezek 3:18 ]][[3:18 &gt;&gt; Ezek 3:18]] {{field-on:Bible}} Когато говоря към беззаконния: Непременно ще умреш, и ти го не свестиш, и не говориш да предпазиш беззаконния от беззаконния му път, та да спасиш живота му, онзи беззаконник ще умре в беззаконието си; но от твоята ръка ще предиря кръвта му. {{field-off:Bible}}</w:t>
      </w:r>
    </w:p>
    <w:p>
      <w:pPr>
        <w:pStyle w:val="Normal"/>
        <w:rPr/>
      </w:pPr>
      <w:r>
        <w:rPr/>
        <w:t>[[@Bible:Ezek 3:19 ]][[3:19 &gt;&gt; Ezek 3:19]] {{field-on:Bible}} Ако ли ти свестиш беззаконния, но той не се върне от беззаконието си и от беззаконния си път, той ще умре в беззаконието си; а ти си избавил душата си. {{field-off:Bible}}</w:t>
      </w:r>
    </w:p>
    <w:p>
      <w:pPr>
        <w:pStyle w:val="Normal"/>
        <w:rPr/>
      </w:pPr>
      <w:r>
        <w:rPr/>
        <w:t>[[@Bible:Ezek 3:20 ]][[3:20 &gt;&gt; Ezek 3:20]] {{field-on:Bible}} Пак, ако се върне праведният от правдата си и направи беззаконие, и аз туря претикание пред него, той ще умре: понеже ти не си му обадил, той ще умре в греха си, и правдата му която е направил няма да се помене; но от твоята ръка ще предиря кръвта му. {{field-off:Bible}}</w:t>
      </w:r>
    </w:p>
    <w:p>
      <w:pPr>
        <w:pStyle w:val="Normal"/>
        <w:rPr/>
      </w:pPr>
      <w:r>
        <w:rPr/>
        <w:t>[[@Bible:Ezek 3:21 ]][[3:21 &gt;&gt; Ezek 3:21]] {{field-on:Bible}} Но ако ти свестиш праведния за да не съгреши, и той не съгреши, праведният непременно ще живее, защото се свести; и ти си избавил душата си. {{field-off:Bible}}</w:t>
      </w:r>
    </w:p>
    <w:p>
      <w:pPr>
        <w:pStyle w:val="Normal"/>
        <w:rPr/>
      </w:pPr>
      <w:r>
        <w:rPr/>
        <w:t>[[@Bible:Ezek 3:22 ]][[3:22 &gt;&gt; Ezek 3:22]] {{field-on:Bible}} И ръката Господня биде там върху мене; и рече ми: Стани, излез на полето, и там ще ти говоря. {{field-off:Bible}}</w:t>
      </w:r>
    </w:p>
    <w:p>
      <w:pPr>
        <w:pStyle w:val="Normal"/>
        <w:rPr/>
      </w:pPr>
      <w:r>
        <w:rPr/>
        <w:t>[[@Bible:Ezek 3:23 ]][[3:23 &gt;&gt; Ezek 3:23]] {{field-on:Bible}} И станах и излезох на полето; и ето, славата Господня стоеше там, като славата която видях при реката Ховар; и паднах на лицето си. {{field-off:Bible}}</w:t>
      </w:r>
    </w:p>
    <w:p>
      <w:pPr>
        <w:pStyle w:val="Normal"/>
        <w:rPr/>
      </w:pPr>
      <w:r>
        <w:rPr/>
        <w:t>[[@Bible:Ezek 3:24 ]][[3:24 &gt;&gt; Ezek 3:24]] {{field-on:Bible}} И влезе Духът в мене, и постави ме на нозете ми, и говори ми и рече ми: Иди, затвори се в къщата си. {{field-off:Bible}}</w:t>
      </w:r>
    </w:p>
    <w:p>
      <w:pPr>
        <w:pStyle w:val="Normal"/>
        <w:rPr/>
      </w:pPr>
      <w:r>
        <w:rPr/>
        <w:t>[[@Bible:Ezek 3:25 ]][[3:25 &gt;&gt; Ezek 3:25]] {{field-on:Bible}} И ти, сине человечески, ето, ще турят на тебе узи и ще те вържат с тях; и няма да излезеш всред тях. {{field-off:Bible}}</w:t>
      </w:r>
    </w:p>
    <w:p>
      <w:pPr>
        <w:pStyle w:val="Normal"/>
        <w:rPr/>
      </w:pPr>
      <w:r>
        <w:rPr/>
        <w:t>[[@Bible:Ezek 3:26 ]][[3:26 &gt;&gt; Ezek 3:26]] {{field-on:Bible}} И ще направя езика ти да залепне за небцето ти, и ще бъдеш ням, и не ще бъдеш за тях обличител; защото е дом отстъпник. {{field-off:Bible}}</w:t>
      </w:r>
    </w:p>
    <w:p>
      <w:pPr>
        <w:pStyle w:val="Normal"/>
        <w:rPr/>
      </w:pPr>
      <w:r>
        <w:rPr/>
        <w:t>[[@Bible:Ezek 3:27 ]][[3:27 &gt;&gt; Ezek 3:27]] {{field-on:Bible}} Но когато ти говоря ще отворя устата ти, и ще им кажеш: Така говори Господ Иеова: Който слуша, да слуша; и който не слуша, да не слуша; защото е дом отстъпник. {{field-off:Bible}}</w:t>
      </w:r>
    </w:p>
    <w:p>
      <w:pPr>
        <w:pStyle w:val="Heading2"/>
        <w:rPr/>
      </w:pPr>
      <w:r>
        <w:rPr/>
        <w:t>Глава 4</w:t>
      </w:r>
    </w:p>
    <w:p>
      <w:pPr>
        <w:pStyle w:val="Normal"/>
        <w:rPr/>
      </w:pPr>
      <w:r>
        <w:rPr/>
        <w:t>[[@Bible:Ezek 4:1 ]][[4:1 &gt;&gt; Ezek 4:1]] {{field-on:Bible}} И ти, сине человечески, вземи си тухла, и тури я пред себе си, и напиши на нея град Ерусалим. {{field-off:Bible}}</w:t>
      </w:r>
    </w:p>
    <w:p>
      <w:pPr>
        <w:pStyle w:val="Normal"/>
        <w:rPr/>
      </w:pPr>
      <w:r>
        <w:rPr/>
        <w:t>[[@Bible:Ezek 4:2 ]][[4:2 &gt;&gt; Ezek 4:2]] {{field-on:Bible}} И постави обсада против него, и съгради бойници против него, и въздигни окопи против него, тури още стан против него, и постави овни наоколо против него. {{field-off:Bible}}</w:t>
      </w:r>
    </w:p>
    <w:p>
      <w:pPr>
        <w:pStyle w:val="Normal"/>
        <w:rPr/>
      </w:pPr>
      <w:r>
        <w:rPr/>
        <w:t>[[@Bible:Ezek 4:3 ]][[4:3 &gt;&gt; Ezek 4:3]] {{field-on:Bible}} И вземи желязна плоча, и тури я като желязна стена между тебе и града, и утвърди лицето си против него; и ще бъде обсаден, и ще туриш обсада против него. То ще е знак на Израилевия дом. {{field-off:Bible}}</w:t>
      </w:r>
    </w:p>
    <w:p>
      <w:pPr>
        <w:pStyle w:val="Normal"/>
        <w:rPr/>
      </w:pPr>
      <w:r>
        <w:rPr/>
        <w:t>[[@Bible:Ezek 4:4 ]][[4:4 &gt;&gt; Ezek 4:4]] {{field-on:Bible}} И ти легни на лявата си страна, и тури беззаконието на Израилевия дом върх нея: според числото на дните в които ще лежиш на нея ще носиш беззаконието им. {{field-off:Bible}}</w:t>
      </w:r>
    </w:p>
    <w:p>
      <w:pPr>
        <w:pStyle w:val="Normal"/>
        <w:rPr/>
      </w:pPr>
      <w:r>
        <w:rPr/>
        <w:t>[[@Bible:Ezek 4:5 ]][[4:5 &gt;&gt; Ezek 4:5]] {{field-on:Bible}} Защото аз на тебе турих годините на беззаконието им според числото на дните, триста и деветдесет дни; и ще носиш беззаконието на Израилевия дом. {{field-off:Bible}}</w:t>
      </w:r>
    </w:p>
    <w:p>
      <w:pPr>
        <w:pStyle w:val="Normal"/>
        <w:rPr/>
      </w:pPr>
      <w:r>
        <w:rPr/>
        <w:t>[[@Bible:Ezek 4:6 ]][[4:6 &gt;&gt; Ezek 4:6]] {{field-on:Bible}} И като свършиш тях, легни пак на дясната си страна, и ще носиш беззаконието на Юдиния дом четиридесет дни: всеки един ден ти определих вместо една година. {{field-off:Bible}}</w:t>
      </w:r>
    </w:p>
    <w:p>
      <w:pPr>
        <w:pStyle w:val="Normal"/>
        <w:rPr/>
      </w:pPr>
      <w:r>
        <w:rPr/>
        <w:t>[[@Bible:Ezek 4:7 ]][[4:7 &gt;&gt; Ezek 4:7]] {{field-on:Bible}} И ще утвърдиш лицето си към обсадата на Ерусалим, и мишцата ти ще бъде гола, и ще пророчествуваш против него. {{field-off:Bible}}</w:t>
      </w:r>
    </w:p>
    <w:p>
      <w:pPr>
        <w:pStyle w:val="Normal"/>
        <w:rPr/>
      </w:pPr>
      <w:r>
        <w:rPr/>
        <w:t>[[@Bible:Ezek 4:8 ]][[4:8 &gt;&gt; Ezek 4:8]] {{field-on:Bible}} И, ето, ще туря на тебе узи; и няма да се обърнеш от едната си страна на другата доде не свършиш дните на обсадата си. {{field-off:Bible}}</w:t>
      </w:r>
    </w:p>
    <w:p>
      <w:pPr>
        <w:pStyle w:val="Normal"/>
        <w:rPr/>
      </w:pPr>
      <w:r>
        <w:rPr/>
        <w:t>[[@Bible:Ezek 4:9 ]][[4:9 &gt;&gt; Ezek 4:9]] {{field-on:Bible}} И ти си вземи пшеница, и ечимик, и боб, и леща, и просо, и бяло жито, и тури ги в един съсъд, и направи си от тях хлябове: според числото на дните в които ще лежиш на страната си, триста и деветдесет дни ще ядеш от тях. {{field-off:Bible}}</w:t>
      </w:r>
    </w:p>
    <w:p>
      <w:pPr>
        <w:pStyle w:val="Normal"/>
        <w:rPr/>
      </w:pPr>
      <w:r>
        <w:rPr/>
        <w:t>[[@Bible:Ezek 4:10 ]][[4:10 &gt;&gt; Ezek 4:10]] {{field-on:Bible}} И яденето ти което ще ядеш от тях, ще бъде с теглилка, двадесет сикли на ден: от време на време ще ядеш от тях. {{field-off:Bible}}</w:t>
      </w:r>
    </w:p>
    <w:p>
      <w:pPr>
        <w:pStyle w:val="Normal"/>
        <w:rPr/>
      </w:pPr>
      <w:r>
        <w:rPr/>
        <w:t>[[@Bible:Ezek 4:11 ]][[4:11 &gt;&gt; Ezek 4:11]] {{field-on:Bible}} И вода с мярка ще пиеш, шестата част на един ин: от време на време ще пиеш. {{field-off:Bible}}</w:t>
      </w:r>
    </w:p>
    <w:p>
      <w:pPr>
        <w:pStyle w:val="Normal"/>
        <w:rPr/>
      </w:pPr>
      <w:r>
        <w:rPr/>
        <w:t>[[@Bible:Ezek 4:12 ]][[4:12 &gt;&gt; Ezek 4:12]] {{field-on:Bible}} И ще ги ядеш като ечимени потребници, и ще ги печеш с лайно що изхожда из человек, пред очите им. {{field-off:Bible}}</w:t>
      </w:r>
    </w:p>
    <w:p>
      <w:pPr>
        <w:pStyle w:val="Normal"/>
        <w:rPr/>
      </w:pPr>
      <w:r>
        <w:rPr/>
        <w:t>[[@Bible:Ezek 4:13 ]][[4:13 &gt;&gt; Ezek 4:13]] {{field-on:Bible}} И рече Господ: Така ще ядат Израилевите синове хляба си омърсен между езичниците, дето ще ги разпръсна. {{field-off:Bible}}</w:t>
      </w:r>
    </w:p>
    <w:p>
      <w:pPr>
        <w:pStyle w:val="Normal"/>
        <w:rPr/>
      </w:pPr>
      <w:r>
        <w:rPr/>
        <w:t>[[@Bible:Ezek 4:14 ]][[4:14 &gt;&gt; Ezek 4:14]] {{field-on:Bible}} А аз рекох: Ах! Господи Иеова! ето душата ми не се е омърсила; понеже от младостта си до нине не съм ял мъртвечина, или зверояденина, нито е влезло някога в устата ми мръсно месо. {{field-off:Bible}}</w:t>
      </w:r>
    </w:p>
    <w:p>
      <w:pPr>
        <w:pStyle w:val="Normal"/>
        <w:rPr/>
      </w:pPr>
      <w:r>
        <w:rPr/>
        <w:t>[[@Bible:Ezek 4:15 ]][[4:15 &gt;&gt; Ezek 4:15]] {{field-on:Bible}} И рече ми: Виж, дадох ти говеждо лайно вместо человеческо лайно; и с него ще опечеш хляба си. {{field-off:Bible}}</w:t>
      </w:r>
    </w:p>
    <w:p>
      <w:pPr>
        <w:pStyle w:val="Normal"/>
        <w:rPr/>
      </w:pPr>
      <w:r>
        <w:rPr/>
        <w:t>[[@Bible:Ezek 4:16 ]][[4:16 &gt;&gt; Ezek 4:16]] {{field-on:Bible}} И рече ми: Сине человечески, ето аз ще съкруша подкреплението от хлеба в Ерусалим; и ще ядат хлеб с теглилка и с тъга, и ще пият вода с мерка и съ смайване, {{field-off:Bible}}</w:t>
      </w:r>
    </w:p>
    <w:p>
      <w:pPr>
        <w:pStyle w:val="Normal"/>
        <w:rPr/>
      </w:pPr>
      <w:r>
        <w:rPr/>
        <w:t>[[@Bible:Ezek 4:17 ]][[4:17 &gt;&gt; Ezek 4:17]] {{field-on:Bible}} за да станат оскъдни от хляб и вода; и ще се гледат един с други смаяни, и ще се изнурят в беззаконието си. {{field-off:Bible}}</w:t>
      </w:r>
    </w:p>
    <w:p>
      <w:pPr>
        <w:pStyle w:val="Heading2"/>
        <w:rPr/>
      </w:pPr>
      <w:r>
        <w:rPr/>
        <w:t>Глава 5</w:t>
      </w:r>
    </w:p>
    <w:p>
      <w:pPr>
        <w:pStyle w:val="Normal"/>
        <w:rPr/>
      </w:pPr>
      <w:r>
        <w:rPr/>
        <w:t>[[@Bible:Ezek 5:1 ]][[5:1 &gt;&gt; Ezek 5:1]] {{field-on:Bible}} И ти, сине человечески, вземи си остър нож, вземи си бръснарски бръснач, и обръсни главата си и брадата си: вземи си после къпони, та ги раздели. {{field-off:Bible}}</w:t>
      </w:r>
    </w:p>
    <w:p>
      <w:pPr>
        <w:pStyle w:val="Normal"/>
        <w:rPr/>
      </w:pPr>
      <w:r>
        <w:rPr/>
        <w:t>[[@Bible:Ezek 5:2 ]][[5:2 &gt;&gt; Ezek 5:2]] {{field-on:Bible}} Третата част ще изгориш в огън всред града когато се изпълнят дните на обсадата; и третата част ще вземеш и ще я насечеш с ножа изоколо; и третата част ще разпръснеш по въздуха, и аз ще извлека нож зад тях. {{field-off:Bible}}</w:t>
      </w:r>
    </w:p>
    <w:p>
      <w:pPr>
        <w:pStyle w:val="Normal"/>
        <w:rPr/>
      </w:pPr>
      <w:r>
        <w:rPr/>
        <w:t>[[@Bible:Ezek 5:3 ]][[5:3 &gt;&gt; Ezek 5:3]] {{field-on:Bible}} И от тях ще вземеш още малко нещо, и ще ги вържеш в полите си. {{field-off:Bible}}</w:t>
      </w:r>
    </w:p>
    <w:p>
      <w:pPr>
        <w:pStyle w:val="Normal"/>
        <w:rPr/>
      </w:pPr>
      <w:r>
        <w:rPr/>
        <w:t>[[@Bible:Ezek 5:4 ]][[5:4 &gt;&gt; Ezek 5:4]] {{field-on:Bible}} После вземи още от тях, и хвърли ги всред огъня, и ги изгори в огън: от тук ще излезе огън въ всичкия Израилев дом. {{field-off:Bible}}</w:t>
      </w:r>
    </w:p>
    <w:p>
      <w:pPr>
        <w:pStyle w:val="Normal"/>
        <w:rPr/>
      </w:pPr>
      <w:r>
        <w:rPr/>
        <w:t>[[@Bible:Ezek 5:5 ]][[5:5 &gt;&gt; Ezek 5:5]] {{field-on:Bible}} Така говори Господ Иеова:Той е Ерусалим:Аз го турих всред народитеИ околните му страни. {{field-off:Bible}}</w:t>
      </w:r>
    </w:p>
    <w:p>
      <w:pPr>
        <w:pStyle w:val="Normal"/>
        <w:rPr/>
      </w:pPr>
      <w:r>
        <w:rPr/>
        <w:t>[[@Bible:Ezek 5:6 ]][[5:6 &gt;&gt; Ezek 5:6]] {{field-on:Bible}} Но той промени съдбите ми в беззаконие по-зло от народите,И повеленията ми по-зле от страните които са около него;Защото отхвърлиха съдбите ми, и не ходиха в повеленията ми. {{field-off:Bible}}</w:t>
      </w:r>
    </w:p>
    <w:p>
      <w:pPr>
        <w:pStyle w:val="Normal"/>
        <w:rPr/>
      </w:pPr>
      <w:r>
        <w:rPr/>
        <w:t>[[@Bible:Ezek 5:7 ]][[5:7 &gt;&gt; Ezek 5:7]] {{field-on:Bible}} За то така говори Господ Иеова:Понеже вие надминахте езичниците които са около вас,И не ходихте в повеленията ми,И съдбите ми не извършихте,Но не сторихте нито според съдбитеНа езичниците които са около вас, {{field-off:Bible}}</w:t>
      </w:r>
    </w:p>
    <w:p>
      <w:pPr>
        <w:pStyle w:val="Normal"/>
        <w:rPr/>
      </w:pPr>
      <w:r>
        <w:rPr/>
        <w:t>[[@Bible:Ezek 5:8 ]][[5:8 &gt;&gt; Ezek 5:8]] {{field-on:Bible}} За то така говори Господ Иеова:Ето, и аз съм против тебе,И ще извърша съдби всред тебе пред езичниците. {{field-off:Bible}}</w:t>
      </w:r>
    </w:p>
    <w:p>
      <w:pPr>
        <w:pStyle w:val="Normal"/>
        <w:rPr/>
      </w:pPr>
      <w:r>
        <w:rPr/>
        <w:t>[[@Bible:Ezek 5:9 ]][[5:9 &gt;&gt; Ezek 5:9]] {{field-on:Bible}} И ще ти направя онова което не съм направил,Нито ще направя някога подобно нему,Заради всичките твои мерзости. {{field-off:Bible}}</w:t>
      </w:r>
    </w:p>
    <w:p>
      <w:pPr>
        <w:pStyle w:val="Normal"/>
        <w:rPr/>
      </w:pPr>
      <w:r>
        <w:rPr/>
        <w:t>[[@Bible:Ezek 5:10 ]][[5:10 &gt;&gt; Ezek 5:10]] {{field-on:Bible}} За то бащи ще изядат чадата си всред тебе,И чада ще изядат бащите си;И ще извърша съдби в тебе;А всичкия ти остатък ще разпръсна към всеки вятър. {{field-off:Bible}}</w:t>
      </w:r>
    </w:p>
    <w:p>
      <w:pPr>
        <w:pStyle w:val="Normal"/>
        <w:rPr/>
      </w:pPr>
      <w:r>
        <w:rPr/>
        <w:t>[[@Bible:Ezek 5:11 ]][[5:11 &gt;&gt; Ezek 5:11]] {{field-on:Bible}} За то, жив съм аз, говори Господ Иеова,Непременно, понеже ти оскверни светилището миС всичките си мерзостиИ с всичките си гнусоти,И аз прочее ще те отрежа;И окото ми няма да пощади,И аз няма да помилвам. {{field-off:Bible}}</w:t>
      </w:r>
    </w:p>
    <w:p>
      <w:pPr>
        <w:pStyle w:val="Normal"/>
        <w:rPr/>
      </w:pPr>
      <w:r>
        <w:rPr/>
        <w:t>[[@Bible:Ezek 5:12 ]][[5:12 &gt;&gt; Ezek 5:12]] {{field-on:Bible}} Третата ти част ще умрат от морИ ще се довършат всред тебе от глад;И третата ти част ще паднат около тебе от меч;А другата трета част ще разпръсна по всеки вятър,И ще извлека нож зад тях. {{field-off:Bible}}</w:t>
      </w:r>
    </w:p>
    <w:p>
      <w:pPr>
        <w:pStyle w:val="Normal"/>
        <w:rPr/>
      </w:pPr>
      <w:r>
        <w:rPr/>
        <w:t>[[@Bible:Ezek 5:13 ]][[5:13 &gt;&gt; Ezek 5:13]] {{field-on:Bible}} И ще се свърши яростта ми,И ще поставя гнева си върх тях, и ще се удовлетворя;И ще познаят че аз Господ говорих в ревността сиКогато свърша против тях гнева си. {{field-off:Bible}}</w:t>
      </w:r>
    </w:p>
    <w:p>
      <w:pPr>
        <w:pStyle w:val="Normal"/>
        <w:rPr/>
      </w:pPr>
      <w:r>
        <w:rPr/>
        <w:t>[[@Bible:Ezek 5:14 ]][[5:14 &gt;&gt; Ezek 5:14]] {{field-on:Bible}} И ще те направя пустиня и поношениеМежду народите които са около тебеПред всекиго що минува. {{field-off:Bible}}</w:t>
      </w:r>
    </w:p>
    <w:p>
      <w:pPr>
        <w:pStyle w:val="Normal"/>
        <w:rPr/>
      </w:pPr>
      <w:r>
        <w:rPr/>
        <w:t>[[@Bible:Ezek 5:15 ]][[5:15 &gt;&gt; Ezek 5:15]] {{field-on:Bible}} И това ще бъде укор и присмиване,Наука и ужас,На народите които са около тебе,Когато извърша в тебе съдове с ярост,И с гняв, и с гневни запрещения:Аз Господ говорих. {{field-off:Bible}}</w:t>
      </w:r>
    </w:p>
    <w:p>
      <w:pPr>
        <w:pStyle w:val="Normal"/>
        <w:rPr/>
      </w:pPr>
      <w:r>
        <w:rPr/>
        <w:t>[[@Bible:Ezek 5:16 ]][[5:16 &gt;&gt; Ezek 5:16]] {{field-on:Bible}} Когато изпроводя върх тях злите стрели на глада,Изтрбителите които ще изпроводя за да ви изтребят,Ще умножа още глада у вас,И ще съкруша у вас подкреплението от хляба. {{field-off:Bible}}</w:t>
      </w:r>
    </w:p>
    <w:p>
      <w:pPr>
        <w:pStyle w:val="Normal"/>
        <w:rPr/>
      </w:pPr>
      <w:r>
        <w:rPr/>
        <w:t>[[@Bible:Ezek 5:17 ]][[5:17 &gt;&gt; Ezek 5:17]] {{field-on:Bible}} И ще проводя върх вас глад и зли зверове,И ще те обезчадят;И мор и кръв ще преминат през тебе;И ще нанеса меч върх тебе;Аз Господ говорих. {{field-off:Bible}}</w:t>
      </w:r>
    </w:p>
    <w:p>
      <w:pPr>
        <w:pStyle w:val="Heading2"/>
        <w:rPr/>
      </w:pPr>
      <w:r>
        <w:rPr/>
        <w:t>Глава 6</w:t>
      </w:r>
    </w:p>
    <w:p>
      <w:pPr>
        <w:pStyle w:val="Normal"/>
        <w:rPr/>
      </w:pPr>
      <w:r>
        <w:rPr/>
        <w:t>[[@Bible:Ezek 6:1 ]][[6:1 &gt;&gt; Ezek 6:1]] {{field-on:Bible}} И Слово Господне биде към мене и казваше: {{field-off:Bible}}</w:t>
      </w:r>
    </w:p>
    <w:p>
      <w:pPr>
        <w:pStyle w:val="Normal"/>
        <w:rPr/>
      </w:pPr>
      <w:r>
        <w:rPr/>
        <w:t>[[@Bible:Ezek 6:2 ]][[6:2 &gt;&gt; Ezek 6:2]] {{field-on:Bible}} Сине человечески, утвърди лицето си към Израилевите гори, и пророчествувай на тях {{field-off:Bible}}</w:t>
      </w:r>
    </w:p>
    <w:p>
      <w:pPr>
        <w:pStyle w:val="Normal"/>
        <w:rPr/>
      </w:pPr>
      <w:r>
        <w:rPr/>
        <w:t>[[@Bible:Ezek 6:3 ]][[6:3 &gt;&gt; Ezek 6:3]] {{field-on:Bible}} и речи: -Гори Израилеви, слушайте словото на Господа Иеова:Така говори Господ Иеова към горите и към хълмовете,Към дебрите и към доловете:Ето, аз, аз ще нанеса върх вас меч,И ще разоря високите ви места; {{field-off:Bible}}</w:t>
      </w:r>
    </w:p>
    <w:p>
      <w:pPr>
        <w:pStyle w:val="Normal"/>
        <w:rPr/>
      </w:pPr>
      <w:r>
        <w:rPr/>
        <w:t>[[@Bible:Ezek 6:4 ]][[6:4 &gt;&gt; Ezek 6:4]] {{field-on:Bible}} И олтарите ви ще се развалят,И сълнечните ваши идоли ще се съкрушат;И ранените ви ще сваля пред кумирите ви, {{field-off:Bible}}</w:t>
      </w:r>
    </w:p>
    <w:p>
      <w:pPr>
        <w:pStyle w:val="Normal"/>
        <w:rPr/>
      </w:pPr>
      <w:r>
        <w:rPr/>
        <w:t>[[@Bible:Ezek 6:5 ]][[6:5 &gt;&gt; Ezek 6:5]] {{field-on:Bible}} И ще постеля труповете на Израилевите синовеПред кумирите им,И ще разпръсна костите виОколо олтарите ви. {{field-off:Bible}}</w:t>
      </w:r>
    </w:p>
    <w:p>
      <w:pPr>
        <w:pStyle w:val="Normal"/>
        <w:rPr/>
      </w:pPr>
      <w:r>
        <w:rPr/>
        <w:t>[[@Bible:Ezek 6:6 ]][[6:6 &gt;&gt; Ezek 6:6]] {{field-on:Bible}} Във всяко ваше жилище градищата ще запустеятИ високите места ще се развалят,Щото олтарите ви да запустеят и да се развалят,И кумирите ви да се съкрушат и да изчезнат,И сълнечните ваши идоли да се съсекат,И изделията ви да се изгладят. {{field-off:Bible}}</w:t>
      </w:r>
    </w:p>
    <w:p>
      <w:pPr>
        <w:pStyle w:val="Normal"/>
        <w:rPr/>
      </w:pPr>
      <w:r>
        <w:rPr/>
        <w:t>[[@Bible:Ezek 6:7 ]][[6:7 &gt;&gt; Ezek 6:7]] {{field-on:Bible}} И ранените ще паднат всред вас;И ще разумеете че аз съм Господ. {{field-off:Bible}}</w:t>
      </w:r>
    </w:p>
    <w:p>
      <w:pPr>
        <w:pStyle w:val="Normal"/>
        <w:rPr/>
      </w:pPr>
      <w:r>
        <w:rPr/>
        <w:t>[[@Bible:Ezek 6:8 ]][[6:8 &gt;&gt; Ezek 6:8]] {{field-on:Bible}} Ще оставя обаче остатък,За да имате някои избегнали от ножа между народитеКогато сте разпръснати по местата. {{field-off:Bible}}</w:t>
      </w:r>
    </w:p>
    <w:p>
      <w:pPr>
        <w:pStyle w:val="Normal"/>
        <w:rPr/>
      </w:pPr>
      <w:r>
        <w:rPr/>
        <w:t>[[@Bible:Ezek 6:9 ]][[6:9 &gt;&gt; Ezek 6:9]] {{field-on:Bible}} И колкото от вас избегнат,Ще ме помнят между народитеДето ще се заведат пленници;Понеже съм в съкрушение заради блудното им сърдцеКоето се уклони от мене,И заради очите им които блудствуват вслед кумирите им;И ще имат отвращение от себе сиЗаради злините които са направили въ всичките си мерзости. {{field-off:Bible}}</w:t>
      </w:r>
    </w:p>
    <w:p>
      <w:pPr>
        <w:pStyle w:val="Normal"/>
        <w:rPr/>
      </w:pPr>
      <w:r>
        <w:rPr/>
        <w:t>[[@Bible:Ezek 6:10 ]][[6:10 &gt;&gt; Ezek 6:10]] {{field-on:Bible}} И ще познаят че аз ГосподНе говорих всуече щях им направи това зло. {{field-off:Bible}}</w:t>
      </w:r>
    </w:p>
    <w:p>
      <w:pPr>
        <w:pStyle w:val="Normal"/>
        <w:rPr/>
      </w:pPr>
      <w:r>
        <w:rPr/>
        <w:t>[[@Bible:Ezek 6:11 ]][[6:11 &gt;&gt; Ezek 6:11]] {{field-on:Bible}} Така говори Господ Иеова:Плесни с ръката си,И удари с ногата си, и речи: Горко!Заради всичките лоши мерзости на Израилевия дом,Защото ще паднат от нож, от глад, и от мор. {{field-off:Bible}}</w:t>
      </w:r>
    </w:p>
    <w:p>
      <w:pPr>
        <w:pStyle w:val="Normal"/>
        <w:rPr/>
      </w:pPr>
      <w:r>
        <w:rPr/>
        <w:t>[[@Bible:Ezek 6:12 ]][[6:12 &gt;&gt; Ezek 6:12]] {{field-on:Bible}} Далечният ще умре от мор,И ближният ще падне от нож,А останалият и обсаждаемият ще умре от глад:Така ще свърша гнева си върх тях. {{field-off:Bible}}</w:t>
      </w:r>
    </w:p>
    <w:p>
      <w:pPr>
        <w:pStyle w:val="Normal"/>
        <w:rPr/>
      </w:pPr>
      <w:r>
        <w:rPr/>
        <w:t>[[@Bible:Ezek 6:13 ]][[6:13 &gt;&gt; Ezek 6:13]] {{field-on:Bible}} И ще познаете че аз съм Господ,Когато ранените им лежат между кумирите имОколо олтарите им,На всеки висок хълмПо всичките върхове на горите,Под всяко зелено дървоИ под всеки гъстолист теревинт,На мястото дето приносяха благовонно уханиеНа всичките си кумири. {{field-off:Bible}}</w:t>
      </w:r>
    </w:p>
    <w:p>
      <w:pPr>
        <w:pStyle w:val="Normal"/>
        <w:rPr/>
      </w:pPr>
      <w:r>
        <w:rPr/>
        <w:t>[[@Bible:Ezek 6:14 ]][[6:14 &gt;&gt; Ezek 6:14]] {{field-on:Bible}} И ще простра ръката си върх тях,И ще направя земята пуста, -По-пуста даже и от пустинята към Дивлат, -Въ всичките им жилища;И ще познаят че аз съм Господ. {{field-off:Bible}}</w:t>
      </w:r>
    </w:p>
    <w:p>
      <w:pPr>
        <w:pStyle w:val="Heading2"/>
        <w:rPr/>
      </w:pPr>
      <w:r>
        <w:rPr/>
        <w:t>Глава 7</w:t>
      </w:r>
    </w:p>
    <w:p>
      <w:pPr>
        <w:pStyle w:val="Normal"/>
        <w:rPr/>
      </w:pPr>
      <w:r>
        <w:rPr/>
        <w:t>[[@Bible:Ezek 7:1 ]][[7:1 &gt;&gt; Ezek 7:1]] {{field-on:Bible}} И слово Господне биде към мене и казваше: {{field-off:Bible}}</w:t>
      </w:r>
    </w:p>
    <w:p>
      <w:pPr>
        <w:pStyle w:val="Normal"/>
        <w:rPr/>
      </w:pPr>
      <w:r>
        <w:rPr/>
        <w:t>[[@Bible:Ezek 7:2 ]][[7:2 &gt;&gt; Ezek 7:2]] {{field-on:Bible}} И ти, сине человечески, слушай: така говори Господ Иеова към Израилевата земя: - Свършък, свършък дойдеНа четирите краища земни. {{field-off:Bible}}</w:t>
      </w:r>
    </w:p>
    <w:p>
      <w:pPr>
        <w:pStyle w:val="Normal"/>
        <w:rPr/>
      </w:pPr>
      <w:r>
        <w:rPr/>
        <w:t>[[@Bible:Ezek 7:3 ]][[7:3 &gt;&gt; Ezek 7:3]] {{field-on:Bible}} Свършъкът дойде върх тебе;И ще изпроводя върх тебе гнева си,И ще те съдя според пътищата ти,И ще ти въздам за всите твои мерзости. {{field-off:Bible}}</w:t>
      </w:r>
    </w:p>
    <w:p>
      <w:pPr>
        <w:pStyle w:val="Normal"/>
        <w:rPr/>
      </w:pPr>
      <w:r>
        <w:rPr/>
        <w:t>[[@Bible:Ezek 7:4 ]][[7:4 &gt;&gt; Ezek 7:4]] {{field-on:Bible}} И окото ми не ще те пощади,И няма да помилвам,Но ще ти въздам според пътищата ти,И ще бъдат всред тебе твоите мерзости;И ще познаете, че аз съм Господ. {{field-off:Bible}}</w:t>
      </w:r>
    </w:p>
    <w:p>
      <w:pPr>
        <w:pStyle w:val="Normal"/>
        <w:rPr/>
      </w:pPr>
      <w:r>
        <w:rPr/>
        <w:t>[[@Bible:Ezek 7:5 ]][[7:5 &gt;&gt; Ezek 7:5]] {{field-on:Bible}} Така говори Господ Иеова:Зло, едно зло, ето, иде: {{field-off:Bible}}</w:t>
      </w:r>
    </w:p>
    <w:p>
      <w:pPr>
        <w:pStyle w:val="Normal"/>
        <w:rPr/>
      </w:pPr>
      <w:r>
        <w:rPr/>
        <w:t>[[@Bible:Ezek 7:6 ]][[7:6 &gt;&gt; Ezek 7:6]] {{field-on:Bible}} Свършък дойде, свършък дойде:Подигна се против тебе: ето, стигна. {{field-off:Bible}}</w:t>
      </w:r>
    </w:p>
    <w:p>
      <w:pPr>
        <w:pStyle w:val="Normal"/>
        <w:rPr/>
      </w:pPr>
      <w:r>
        <w:rPr/>
        <w:t>[[@Bible:Ezek 7:7 ]][[7:7 &gt;&gt; Ezek 7:7]] {{field-on:Bible}} Редът дойде върх тебе който живееш в таз земя:Времето дойде, денят на разорението се приближи,А не възклицание по планините. {{field-off:Bible}}</w:t>
      </w:r>
    </w:p>
    <w:p>
      <w:pPr>
        <w:pStyle w:val="Normal"/>
        <w:rPr/>
      </w:pPr>
      <w:r>
        <w:rPr/>
        <w:t>[[@Bible:Ezek 7:8 ]][[7:8 &gt;&gt; Ezek 7:8]] {{field-on:Bible}} Сега тутакси ще излея гнева си върх тебе,И ще свърша яростта си върх тебе;И ще те съдя според пътищата ти,И ще ти въздам за всите твои мерзости. {{field-off:Bible}}</w:t>
      </w:r>
    </w:p>
    <w:p>
      <w:pPr>
        <w:pStyle w:val="Normal"/>
        <w:rPr/>
      </w:pPr>
      <w:r>
        <w:rPr/>
        <w:t>[[@Bible:Ezek 7:9 ]][[7:9 &gt;&gt; Ezek 7:9]] {{field-on:Bible}} И окото ми няма да пощади,И няма да помилвам:Според пътищата ти ще ти въздам:И мерзостите ти ще бъдат всред тебе;И ще познаете че аз съм Господ който поразявам. {{field-off:Bible}}</w:t>
      </w:r>
    </w:p>
    <w:p>
      <w:pPr>
        <w:pStyle w:val="Normal"/>
        <w:rPr/>
      </w:pPr>
      <w:r>
        <w:rPr/>
        <w:t>[[@Bible:Ezek 7:10 ]][[7:10 &gt;&gt; Ezek 7:10]] {{field-on:Bible}} Ето денят, ето, дойде:Редът се яви:Жезълът се разцъвтя, гордостта прозябна, {{field-off:Bible}}</w:t>
      </w:r>
    </w:p>
    <w:p>
      <w:pPr>
        <w:pStyle w:val="Normal"/>
        <w:rPr/>
      </w:pPr>
      <w:r>
        <w:rPr/>
        <w:t>[[@Bible:Ezek 7:11 ]][[7:11 &gt;&gt; Ezek 7:11]] {{field-on:Bible}} Насилието порасна в жезъл на беззаконие:Нищо не ще остане от тях,Нито от множеството им,Нито от имота им;И няма да остане великолепие между тях. {{field-off:Bible}}</w:t>
      </w:r>
    </w:p>
    <w:p>
      <w:pPr>
        <w:pStyle w:val="Normal"/>
        <w:rPr/>
      </w:pPr>
      <w:r>
        <w:rPr/>
        <w:t>[[@Bible:Ezek 7:12 ]][[7:12 &gt;&gt; Ezek 7:12]] {{field-on:Bible}} Времето дойде, денят се приближи:Да се не радва който купува,И да не плаче който продава;Защото има гняв върх всичкото им множество. {{field-off:Bible}}</w:t>
      </w:r>
    </w:p>
    <w:p>
      <w:pPr>
        <w:pStyle w:val="Normal"/>
        <w:rPr/>
      </w:pPr>
      <w:r>
        <w:rPr/>
        <w:t>[[@Bible:Ezek 7:13 ]][[7:13 &gt;&gt; Ezek 7:13]] {{field-on:Bible}} Защото продавачът няма да се върне при продаденото,Ако и да се намира още между живите;Понеже видението за всичкото им множество няма да се върне назад,И никой няма да утвърди себе си,чрез беззаконието на живота си. {{field-off:Bible}}</w:t>
      </w:r>
    </w:p>
    <w:p>
      <w:pPr>
        <w:pStyle w:val="Normal"/>
        <w:rPr/>
      </w:pPr>
      <w:r>
        <w:rPr/>
        <w:t>[[@Bible:Ezek 7:14 ]][[7:14 &gt;&gt; Ezek 7:14]] {{field-on:Bible}} Затръбиха с тръба, и приготви се всичко;Но никой не отхожда на боя;Защото гневът ми е върх всичкото им множество. {{field-off:Bible}}</w:t>
      </w:r>
    </w:p>
    <w:p>
      <w:pPr>
        <w:pStyle w:val="Normal"/>
        <w:rPr/>
      </w:pPr>
      <w:r>
        <w:rPr/>
        <w:t>[[@Bible:Ezek 7:15 ]][[7:15 &gt;&gt; Ezek 7:15]] {{field-on:Bible}} Ножът е извън, и мор и гладът извътре:Който е на нивата ще умре от нож;А който в града, глад и морът ще го погълнат. {{field-off:Bible}}</w:t>
      </w:r>
    </w:p>
    <w:p>
      <w:pPr>
        <w:pStyle w:val="Normal"/>
        <w:rPr/>
      </w:pPr>
      <w:r>
        <w:rPr/>
        <w:t>[[@Bible:Ezek 7:16 ]][[7:16 &gt;&gt; Ezek 7:16]] {{field-on:Bible}} И които от тях избегнат ще се спасят,И ще бъдат по планините като гълъбите по доловете,И ще плачат всички тези, всеки заради беззаконията си. {{field-off:Bible}}</w:t>
      </w:r>
    </w:p>
    <w:p>
      <w:pPr>
        <w:pStyle w:val="Normal"/>
        <w:rPr/>
      </w:pPr>
      <w:r>
        <w:rPr/>
        <w:t>[[@Bible:Ezek 7:17 ]][[7:17 &gt;&gt; Ezek 7:17]] {{field-on:Bible}} Всичките ръце ще ослабнат,И всичките колена ще станат като вода. {{field-off:Bible}}</w:t>
      </w:r>
    </w:p>
    <w:p>
      <w:pPr>
        <w:pStyle w:val="Normal"/>
        <w:rPr/>
      </w:pPr>
      <w:r>
        <w:rPr/>
        <w:t>[[@Bible:Ezek 7:18 ]][[7:18 &gt;&gt; Ezek 7:18]] {{field-on:Bible}} И ще се опашат въ вретище,И ужас ще ги покрие,И срам ще бъде на всичките лица,И плешивост на всичките техни глави. {{field-off:Bible}}</w:t>
      </w:r>
    </w:p>
    <w:p>
      <w:pPr>
        <w:pStyle w:val="Normal"/>
        <w:rPr/>
      </w:pPr>
      <w:r>
        <w:rPr/>
        <w:t>[[@Bible:Ezek 7:19 ]][[7:19 &gt;&gt; Ezek 7:19]] {{field-on:Bible}} Среброто си ще хвърлят по пътищата,И златото им ще бъде като нечистота:Среброто им и златото им не ще могат да ги избавятВ деня на гнева Господен:Няма да наситят душите си, и няма да напълнят чревата си;Защото се спънаха в беззаконието си. {{field-off:Bible}}</w:t>
      </w:r>
    </w:p>
    <w:p>
      <w:pPr>
        <w:pStyle w:val="Normal"/>
        <w:rPr/>
      </w:pPr>
      <w:r>
        <w:rPr/>
        <w:t>[[@Bible:Ezek 7:20 ]][[7:20 &gt;&gt; Ezek 7:20]] {{field-on:Bible}} Понеже славата на украшението си превърнаха в гордост,И направиха от нея образите на своите мерзости,Омразните си,За то аз я поставям нечистота за тях, {{field-off:Bible}}</w:t>
      </w:r>
    </w:p>
    <w:p>
      <w:pPr>
        <w:pStyle w:val="Normal"/>
        <w:rPr/>
      </w:pPr>
      <w:r>
        <w:rPr/>
        <w:t>[[@Bible:Ezek 7:21 ]][[7:21 &gt;&gt; Ezek 7:21]] {{field-on:Bible}} И ще я предам в разграбване в ръце на чужденци,И корист на нечестивите на земята;И ще я омърсят. {{field-off:Bible}}</w:t>
      </w:r>
    </w:p>
    <w:p>
      <w:pPr>
        <w:pStyle w:val="Normal"/>
        <w:rPr/>
      </w:pPr>
      <w:r>
        <w:rPr/>
        <w:t>[[@Bible:Ezek 7:22 ]][[7:22 &gt;&gt; Ezek 7:22]] {{field-on:Bible}} И ще отвърна лицето си от тях;И ще омърсят непристъпното ми място;И хищниците ще влязат в него и ще го омърсят. {{field-off:Bible}}</w:t>
      </w:r>
    </w:p>
    <w:p>
      <w:pPr>
        <w:pStyle w:val="Normal"/>
        <w:rPr/>
      </w:pPr>
      <w:r>
        <w:rPr/>
        <w:t>[[@Bible:Ezek 7:23 ]][[7:23 &gt;&gt; Ezek 7:23]] {{field-on:Bible}} Направи верига;Защото земята е пълна със съдби на кръвопролитие,И градът пълен с насилство. {{field-off:Bible}}</w:t>
      </w:r>
    </w:p>
    <w:p>
      <w:pPr>
        <w:pStyle w:val="Normal"/>
        <w:rPr/>
      </w:pPr>
      <w:r>
        <w:rPr/>
        <w:t>[[@Bible:Ezek 7:24 ]][[7:24 &gt;&gt; Ezek 7:24]] {{field-on:Bible}} За то ще докарам най-злите от народите,И ще наследят къщите им;И ще направя да престане гордостта на силните;И светите им места ще се омърсят. {{field-off:Bible}}</w:t>
      </w:r>
    </w:p>
    <w:p>
      <w:pPr>
        <w:pStyle w:val="Normal"/>
        <w:rPr/>
      </w:pPr>
      <w:r>
        <w:rPr/>
        <w:t>[[@Bible:Ezek 7:25 ]][[7:25 &gt;&gt; Ezek 7:25]] {{field-on:Bible}} Гибел иде;И ще потърсят мир, и не ще има. {{field-off:Bible}}</w:t>
      </w:r>
    </w:p>
    <w:p>
      <w:pPr>
        <w:pStyle w:val="Normal"/>
        <w:rPr/>
      </w:pPr>
      <w:r>
        <w:rPr/>
        <w:t>[[@Bible:Ezek 7:26 ]][[7:26 &gt;&gt; Ezek 7:26]] {{field-on:Bible}} Бедство върх бедство ще дохожда,И ще пристига вест върх вест:Тогаз ще поискат от пророк видение;И ще се изгуби законът от свещеника,И съветът от старейшините. {{field-off:Bible}}</w:t>
      </w:r>
    </w:p>
    <w:p>
      <w:pPr>
        <w:pStyle w:val="Normal"/>
        <w:rPr/>
      </w:pPr>
      <w:r>
        <w:rPr/>
        <w:t>[[@Bible:Ezek 7:27 ]][[7:27 &gt;&gt; Ezek 7:27]] {{field-on:Bible}} Царът ще сетува,И князът ще се облече съ смайване,И ръцете на земните люде ще ослабнат.Според пътищата им ще им направя,И според съдбите им ще ги съдя;И ще познаят че аз съм Господ. {{field-off:Bible}}</w:t>
      </w:r>
    </w:p>
    <w:p>
      <w:pPr>
        <w:pStyle w:val="Heading2"/>
        <w:rPr/>
      </w:pPr>
      <w:r>
        <w:rPr/>
        <w:t>Глава 8</w:t>
      </w:r>
    </w:p>
    <w:p>
      <w:pPr>
        <w:pStyle w:val="Normal"/>
        <w:rPr/>
      </w:pPr>
      <w:r>
        <w:rPr/>
        <w:t>[[@Bible:Ezek 8:1 ]][[8:1 &gt;&gt; Ezek 8:1]] {{field-on:Bible}} И в шестото лето, в шестия месец, петия ден на месеца, като седех аз в дома си, и старейшините Юдини седеха пред мене, ръката на Господа Иеова, падна там върх мене. {{field-off:Bible}}</w:t>
      </w:r>
    </w:p>
    <w:p>
      <w:pPr>
        <w:pStyle w:val="Normal"/>
        <w:rPr/>
      </w:pPr>
      <w:r>
        <w:rPr/>
        <w:t>[[@Bible:Ezek 8:2 ]][[8:2 &gt;&gt; Ezek 8:2]] {{field-on:Bible}} И видях, и ето подобие като зрак на огън, от зрака на чреслото му и надолу огън; и от чреслото му нагоре като зрак на сияние, наглед като халколиван. {{field-off:Bible}}</w:t>
      </w:r>
    </w:p>
    <w:p>
      <w:pPr>
        <w:pStyle w:val="Normal"/>
        <w:rPr/>
      </w:pPr>
      <w:r>
        <w:rPr/>
        <w:t>[[@Bible:Ezek 8:3 ]][[8:3 &gt;&gt; Ezek 8:3]] {{field-on:Bible}} И простря подобие на ръка и ме хвана за космите на главата ми; и ме възвиси Духът между земята и небето, и донесе ме чрез Божии видения в Ерусалим, до входа на вътрешните врата, които гледат към север, дето стоеше идолът на ревнованието, който раздразня в ревнование {{field-off:Bible}}</w:t>
      </w:r>
    </w:p>
    <w:p>
      <w:pPr>
        <w:pStyle w:val="Normal"/>
        <w:rPr/>
      </w:pPr>
      <w:r>
        <w:rPr/>
        <w:t>[[@Bible:Ezek 8:4 ]][[8:4 &gt;&gt; Ezek 8:4]] {{field-on:Bible}} И, ето, славата на Бога Израилева, бе там, според видението което видях на полето. {{field-off:Bible}}</w:t>
      </w:r>
    </w:p>
    <w:p>
      <w:pPr>
        <w:pStyle w:val="Normal"/>
        <w:rPr/>
      </w:pPr>
      <w:r>
        <w:rPr/>
        <w:t>[[@Bible:Ezek 8:5 ]][[8:5 &gt;&gt; Ezek 8:5]] {{field-on:Bible}} И рече ми: Сине человечески, подигни сега очите си към север. И подигнах очите си към север, и ето, към северната страна на вратата на олтаря, идола, този на ревнованието при входа. {{field-off:Bible}}</w:t>
      </w:r>
    </w:p>
    <w:p>
      <w:pPr>
        <w:pStyle w:val="Normal"/>
        <w:rPr/>
      </w:pPr>
      <w:r>
        <w:rPr/>
        <w:t>[[@Bible:Ezek 8:6 ]][[8:6 &gt;&gt; Ezek 8:6]] {{field-on:Bible}} Тогаз ми рече: Сине человечески, видиш ли ти що правят тези? - големите мерзости които домът Израилев прави тук, за да се отдалеча от светилището си? Но обърни се още: ще видиш по-големи мерзости. {{field-off:Bible}}</w:t>
      </w:r>
    </w:p>
    <w:p>
      <w:pPr>
        <w:pStyle w:val="Normal"/>
        <w:rPr/>
      </w:pPr>
      <w:r>
        <w:rPr/>
        <w:t>[[@Bible:Ezek 8:7 ]][[8:7 &gt;&gt; Ezek 8:7]] {{field-on:Bible}} И заведе ме въ вратата на двора; и видях, и ето една дупка в стената. {{field-off:Bible}}</w:t>
      </w:r>
    </w:p>
    <w:p>
      <w:pPr>
        <w:pStyle w:val="Normal"/>
        <w:rPr/>
      </w:pPr>
      <w:r>
        <w:rPr/>
        <w:t>[[@Bible:Ezek 8:8 ]][[8:8 &gt;&gt; Ezek 8:8]] {{field-on:Bible}} И рече ми: Сине человечески, копай сега в стената. И копах в стената, и ето един вход. {{field-off:Bible}}</w:t>
      </w:r>
    </w:p>
    <w:p>
      <w:pPr>
        <w:pStyle w:val="Normal"/>
        <w:rPr/>
      </w:pPr>
      <w:r>
        <w:rPr/>
        <w:t>[[@Bible:Ezek 8:9 ]][[8:9 &gt;&gt; Ezek 8:9]] {{field-on:Bible}} И рече ми: Влез та виж лукавите мерзости които правят тези тука. {{field-off:Bible}}</w:t>
      </w:r>
    </w:p>
    <w:p>
      <w:pPr>
        <w:pStyle w:val="Normal"/>
        <w:rPr/>
      </w:pPr>
      <w:r>
        <w:rPr/>
        <w:t>[[@Bible:Ezek 8:10 ]][[8:10 &gt;&gt; Ezek 8:10]] {{field-on:Bible}} И влязох и видях; и ето всекакво подобие на гадове, и гнусни животни, и всичките идоли на дома Израилев изобразени на стената околовърз. {{field-off:Bible}}</w:t>
      </w:r>
    </w:p>
    <w:p>
      <w:pPr>
        <w:pStyle w:val="Normal"/>
        <w:rPr/>
      </w:pPr>
      <w:r>
        <w:rPr/>
        <w:t>[[@Bible:Ezek 8:11 ]][[8:11 &gt;&gt; Ezek 8:11]] {{field-on:Bible}} И стоеха пред тях седемдесет мъже от старейшините на Израилевия дом; а всред тях стоеше Яазания синът Сафанов; и държеше всеки в ръката си кадилницата си; и възхождаше гъст облак от темяна. {{field-off:Bible}}</w:t>
      </w:r>
    </w:p>
    <w:p>
      <w:pPr>
        <w:pStyle w:val="Normal"/>
        <w:rPr/>
      </w:pPr>
      <w:r>
        <w:rPr/>
        <w:t>[[@Bible:Ezek 8:12 ]][[8:12 &gt;&gt; Ezek 8:12]] {{field-on:Bible}} И рече ми: Сине человечески, видя ли що правят в тъмнината старейшините на Израилевия дом, всеки в скришните си стаи на образите си? защото рекоха: Господ не ни види: Господ е оставил земята. {{field-off:Bible}}</w:t>
      </w:r>
    </w:p>
    <w:p>
      <w:pPr>
        <w:pStyle w:val="Normal"/>
        <w:rPr/>
      </w:pPr>
      <w:r>
        <w:rPr/>
        <w:t>[[@Bible:Ezek 8:13 ]][[8:13 &gt;&gt; Ezek 8:13]] {{field-on:Bible}} И рече ми: Обърни се още: ще видиш по-големи мерзости които правят те {{field-off:Bible}}</w:t>
      </w:r>
    </w:p>
    <w:p>
      <w:pPr>
        <w:pStyle w:val="Normal"/>
        <w:rPr/>
      </w:pPr>
      <w:r>
        <w:rPr/>
        <w:t>[[@Bible:Ezek 8:14 ]][[8:14 &gt;&gt; Ezek 8:14]] {{field-on:Bible}} И заведе ме във входа на вратата на дома Господен които са към север; и, ето, там седяха жени, та оплакваха Тамуза. {{field-off:Bible}}</w:t>
      </w:r>
    </w:p>
    <w:p>
      <w:pPr>
        <w:pStyle w:val="Normal"/>
        <w:rPr/>
      </w:pPr>
      <w:r>
        <w:rPr/>
        <w:t>[[@Bible:Ezek 8:15 ]][[8:15 &gt;&gt; Ezek 8:15]] {{field-on:Bible}} И рече ми: Видя ли, сине человечески? Обърни се още: ще видиш по-големи мерзости от тези. {{field-off:Bible}}</w:t>
      </w:r>
    </w:p>
    <w:p>
      <w:pPr>
        <w:pStyle w:val="Normal"/>
        <w:rPr/>
      </w:pPr>
      <w:r>
        <w:rPr/>
        <w:t>[[@Bible:Ezek 8:16 ]][[8:16 &gt;&gt; Ezek 8:16]] {{field-on:Bible}} И въведе ме въ вътрешния двор на дома Господен; и, ето, във входа на храма Господен, между притвора и олтаря, около двадесет и пет мъже с гърбовете си към храма Господен, и лицата им към изток, и се кланяха на слънцето към изток. {{field-off:Bible}}</w:t>
      </w:r>
    </w:p>
    <w:p>
      <w:pPr>
        <w:pStyle w:val="Normal"/>
        <w:rPr/>
      </w:pPr>
      <w:r>
        <w:rPr/>
        <w:t>[[@Bible:Ezek 8:17 ]][[8:17 &gt;&gt; Ezek 8:17]] {{field-on:Bible}} И рече ми: Видял ли си, сине человечески? Малко ли е това в Юдиния дом да правят мерзостите които тези правят тука? щото изпълниха земята с насилства, и уклоноха се за да ме разгневят; и, ето, турят вейка в ноздрите си. {{field-off:Bible}}</w:t>
      </w:r>
    </w:p>
    <w:p>
      <w:pPr>
        <w:pStyle w:val="Normal"/>
        <w:rPr/>
      </w:pPr>
      <w:r>
        <w:rPr/>
        <w:t>[[@Bible:Ezek 8:18 ]][[8:18 &gt;&gt; Ezek 8:18]] {{field-on:Bible}} И аз прочее ще действувам с гняв: окото ми няма да пощади, нито ще помилвам, и когато викнат в ушите ми с голям глас няма да ги послушам {{field-off:Bible}}</w:t>
      </w:r>
    </w:p>
    <w:p>
      <w:pPr>
        <w:pStyle w:val="Heading2"/>
        <w:rPr/>
      </w:pPr>
      <w:r>
        <w:rPr/>
        <w:t>Глава 9</w:t>
      </w:r>
    </w:p>
    <w:p>
      <w:pPr>
        <w:pStyle w:val="Normal"/>
        <w:rPr/>
      </w:pPr>
      <w:r>
        <w:rPr/>
        <w:t>[[@Bible:Ezek 9:1 ]][[9:1 &gt;&gt; Ezek 9:1]] {{field-on:Bible}} И викна в ушите ми с голям глас и рече: Да се приближат наредените за града, всеки с оръжието си на изтребление в ръка. {{field-off:Bible}}</w:t>
      </w:r>
    </w:p>
    <w:p>
      <w:pPr>
        <w:pStyle w:val="Normal"/>
        <w:rPr/>
      </w:pPr>
      <w:r>
        <w:rPr/>
        <w:t>[[@Bible:Ezek 9:2 ]][[9:2 &gt;&gt; Ezek 9:2]] {{field-on:Bible}} И, ето, шест мъже идеха от пътя на по-високите врата които гледат към север, и на всекиго в ръката оръжие на разрушение, и всред тях един человек облечен с ленени, с писарска мастилница на чреслото му; и влязоха та застанаха при медния олтар. {{field-off:Bible}}</w:t>
      </w:r>
    </w:p>
    <w:p>
      <w:pPr>
        <w:pStyle w:val="Normal"/>
        <w:rPr/>
      </w:pPr>
      <w:r>
        <w:rPr/>
        <w:t>[[@Bible:Ezek 9:3 ]][[9:3 &gt;&gt; Ezek 9:3]] {{field-on:Bible}} И славата на бога Израилева, от херувимите над които бе, възлезе на прага на дома; и викна към мъжа облечения с ленени който имаше на чреслото си писарска мастилница, {{field-off:Bible}}</w:t>
      </w:r>
    </w:p>
    <w:p>
      <w:pPr>
        <w:pStyle w:val="Normal"/>
        <w:rPr/>
      </w:pPr>
      <w:r>
        <w:rPr/>
        <w:t>[[@Bible:Ezek 9:4 ]][[9:4 &gt;&gt; Ezek 9:4]] {{field-on:Bible}} и рече му Господ: Мини през града, през Ерусалим, и направи белег върху челата на мъжете които стенат и плачат, заради всичките мерзости що стават всред него. {{field-off:Bible}}</w:t>
      </w:r>
    </w:p>
    <w:p>
      <w:pPr>
        <w:pStyle w:val="Normal"/>
        <w:rPr/>
      </w:pPr>
      <w:r>
        <w:rPr/>
        <w:t>[[@Bible:Ezek 9:5 ]][[9:5 &gt;&gt; Ezek 9:5]] {{field-on:Bible}} А на другите рече, като слушах аз: Минете подир него през града та поразете: да не пощади окото ви и не помилвайте: {{field-off:Bible}}</w:t>
      </w:r>
    </w:p>
    <w:p>
      <w:pPr>
        <w:pStyle w:val="Normal"/>
        <w:rPr/>
      </w:pPr>
      <w:r>
        <w:rPr/>
        <w:t>[[@Bible:Ezek 9:6 ]][[9:6 &gt;&gt; Ezek 9:6]] {{field-on:Bible}} старци, юноши, и деви, и младенци, и жени избийте до изтребление; но не се приближавайте при никого от онези върху които е белегът; и начнете от светилището ми. И начнаха от мъжете старейшини които бяха пред дома. {{field-off:Bible}}</w:t>
      </w:r>
    </w:p>
    <w:p>
      <w:pPr>
        <w:pStyle w:val="Normal"/>
        <w:rPr/>
      </w:pPr>
      <w:r>
        <w:rPr/>
        <w:t>[[@Bible:Ezek 9:7 ]][[9:7 &gt;&gt; Ezek 9:7]] {{field-on:Bible}} И рече им: Осквернете дома, и напълнете дворовете с убити: излезте. И излязоха, та поразиха в града, {{field-off:Bible}}</w:t>
      </w:r>
    </w:p>
    <w:p>
      <w:pPr>
        <w:pStyle w:val="Normal"/>
        <w:rPr/>
      </w:pPr>
      <w:r>
        <w:rPr/>
        <w:t>[[@Bible:Ezek 9:8 ]][[9:8 &gt;&gt; Ezek 9:8]] {{field-on:Bible}} А като ги поразяваха те, аз останах; и паднах на лицето си, и викнах и рекох: Горко! Господи Иеова! ще изтребиш ли ти всичкия остатък Израилев като изливаш гнева си върх Ерусалим? {{field-off:Bible}}</w:t>
      </w:r>
    </w:p>
    <w:p>
      <w:pPr>
        <w:pStyle w:val="Normal"/>
        <w:rPr/>
      </w:pPr>
      <w:r>
        <w:rPr/>
        <w:t>[[@Bible:Ezek 9:9 ]][[9:9 &gt;&gt; Ezek 9:9]] {{field-on:Bible}} И рече ми: Беззаконието на Израилевия и Юдиния дом се твърде преумножи, и земята е пълна с кръв, градът пълен с развращение, защото думат: Господ е оставил, земята, и: Господ не види. {{field-off:Bible}}</w:t>
      </w:r>
    </w:p>
    <w:p>
      <w:pPr>
        <w:pStyle w:val="Normal"/>
        <w:rPr/>
      </w:pPr>
      <w:r>
        <w:rPr/>
        <w:t>[[@Bible:Ezek 9:10 ]][[9:10 &gt;&gt; Ezek 9:10]] {{field-on:Bible}} И аз прочее, окото ми няма да пощади, и няма да помилвам: против главата им ще въздам пътищата им. {{field-off:Bible}}</w:t>
      </w:r>
    </w:p>
    <w:p>
      <w:pPr>
        <w:pStyle w:val="Normal"/>
        <w:rPr/>
      </w:pPr>
      <w:r>
        <w:rPr/>
        <w:t>[[@Bible:Ezek 9:11 ]][[9:11 &gt;&gt; Ezek 9:11]] {{field-on:Bible}} И, ето, мъжът облеченият с ленени, който имаше на чреслото си мастилницата, донесе ответ, и рече: Направих както ми заповяда ти. {{field-off:Bible}}</w:t>
      </w:r>
    </w:p>
    <w:p>
      <w:pPr>
        <w:pStyle w:val="Heading2"/>
        <w:rPr/>
      </w:pPr>
      <w:r>
        <w:rPr/>
        <w:t>Глава 10</w:t>
      </w:r>
    </w:p>
    <w:p>
      <w:pPr>
        <w:pStyle w:val="Normal"/>
        <w:rPr/>
      </w:pPr>
      <w:r>
        <w:rPr/>
        <w:t>[[@Bible:Ezek 10:1 ]][[10:1 &gt;&gt; Ezek 10:1]] {{field-on:Bible}} После видях, и, ето, в твърдта която бе над главата на херувимите видеше се над тях като сапфир камик, явление в подобие на престол. {{field-off:Bible}}</w:t>
      </w:r>
    </w:p>
    <w:p>
      <w:pPr>
        <w:pStyle w:val="Normal"/>
        <w:rPr/>
      </w:pPr>
      <w:r>
        <w:rPr/>
        <w:t>[[@Bible:Ezek 10:2 ]][[10:2 &gt;&gt; Ezek 10:2]] {{field-on:Bible}} И говори на мъжа облечения съ ленени и рече: Влез между колелата под херувимите, и напълни ръцете си с огнени въглища изсред херувимите, и пръсни ги върх града. И влезе пред очите ми. {{field-off:Bible}}</w:t>
      </w:r>
    </w:p>
    <w:p>
      <w:pPr>
        <w:pStyle w:val="Normal"/>
        <w:rPr/>
      </w:pPr>
      <w:r>
        <w:rPr/>
        <w:t>[[@Bible:Ezek 10:3 ]][[10:3 &gt;&gt; Ezek 10:3]] {{field-on:Bible}} А херувимите стоеха отдясно на дома когато влизаше мъжът; и облакът изпълни вътрешния двор. {{field-off:Bible}}</w:t>
      </w:r>
    </w:p>
    <w:p>
      <w:pPr>
        <w:pStyle w:val="Normal"/>
        <w:rPr/>
      </w:pPr>
      <w:r>
        <w:rPr/>
        <w:t>[[@Bible:Ezek 10:4 ]][[10:4 &gt;&gt; Ezek 10:4]] {{field-on:Bible}} И славата Господна се възвиси от херувимите при прага на дома; и облакът изпълни дома и двора, и дворът се изпълни от сиянието на славата Господня. {{field-off:Bible}}</w:t>
      </w:r>
    </w:p>
    <w:p>
      <w:pPr>
        <w:pStyle w:val="Normal"/>
        <w:rPr/>
      </w:pPr>
      <w:r>
        <w:rPr/>
        <w:t>[[@Bible:Ezek 10:5 ]][[10:5 &gt;&gt; Ezek 10:5]] {{field-on:Bible}} И шумът на херувимските крила се чуеше до външния двор, като глас на Всесилнаго Бога когато говори. {{field-off:Bible}}</w:t>
      </w:r>
    </w:p>
    <w:p>
      <w:pPr>
        <w:pStyle w:val="Normal"/>
        <w:rPr/>
      </w:pPr>
      <w:r>
        <w:rPr/>
        <w:t>[[@Bible:Ezek 10:6 ]][[10:6 &gt;&gt; Ezek 10:6]] {{field-on:Bible}} И когато заповяда на мъжа който беше облечен с ленени и рече: Вземи огън изсред колелата, изсред херувимите, тогаз влезе та застана при колелата. {{field-off:Bible}}</w:t>
      </w:r>
    </w:p>
    <w:p>
      <w:pPr>
        <w:pStyle w:val="Normal"/>
        <w:rPr/>
      </w:pPr>
      <w:r>
        <w:rPr/>
        <w:t>[[@Bible:Ezek 10:7 ]][[10:7 &gt;&gt; Ezek 10:7]] {{field-on:Bible}} И един херувим простираше ръката си изсред херувимите към огъня който бе всред херувимите, и взе от него, и тури в ръцете на облечения с ленени; а той го взе и излезе. {{field-off:Bible}}</w:t>
      </w:r>
    </w:p>
    <w:p>
      <w:pPr>
        <w:pStyle w:val="Normal"/>
        <w:rPr/>
      </w:pPr>
      <w:r>
        <w:rPr/>
        <w:t>[[@Bible:Ezek 10:8 ]][[10:8 &gt;&gt; Ezek 10:8]] {{field-on:Bible}} А в херувимите, под крилата им, се виждаше подобие на человеческа ръка. {{field-off:Bible}}</w:t>
      </w:r>
    </w:p>
    <w:p>
      <w:pPr>
        <w:pStyle w:val="Normal"/>
        <w:rPr/>
      </w:pPr>
      <w:r>
        <w:rPr/>
        <w:t>[[@Bible:Ezek 10:9 ]][[10:9 &gt;&gt; Ezek 10:9]] {{field-on:Bible}} И видях, и ето четири колела при херувимите: едно колело при един херувим, и едно колело при друг херувим; и зракът на колелата бе наглед като христолит. {{field-off:Bible}}</w:t>
      </w:r>
    </w:p>
    <w:p>
      <w:pPr>
        <w:pStyle w:val="Normal"/>
        <w:rPr/>
      </w:pPr>
      <w:r>
        <w:rPr/>
        <w:t>[[@Bible:Ezek 10:10 ]][[10:10 &gt;&gt; Ezek 10:10]] {{field-on:Bible}} А колкото за зрака им, и четирите имаха еднакво подобие, като че бе колело всред колело. {{field-off:Bible}}</w:t>
      </w:r>
    </w:p>
    <w:p>
      <w:pPr>
        <w:pStyle w:val="Normal"/>
        <w:rPr/>
      </w:pPr>
      <w:r>
        <w:rPr/>
        <w:t>[[@Bible:Ezek 10:11 ]][[10:11 &gt;&gt; Ezek 10:11]] {{field-on:Bible}} Като ходеха вървяха на четирите си страни: не се обръщаха като ходеха, но в което место първий се управяше, следваха го другите: не се обръщаха като ходеха. {{field-off:Bible}}</w:t>
      </w:r>
    </w:p>
    <w:p>
      <w:pPr>
        <w:pStyle w:val="Normal"/>
        <w:rPr/>
      </w:pPr>
      <w:r>
        <w:rPr/>
        <w:t>[[@Bible:Ezek 10:12 ]][[10:12 &gt;&gt; Ezek 10:12]] {{field-on:Bible}} А всичкото им тяло, и гърбовете им, и ръцете им, и крилата им, и колелата, на четирите, колелата им бяха наоколо пълни с очи. {{field-off:Bible}}</w:t>
      </w:r>
    </w:p>
    <w:p>
      <w:pPr>
        <w:pStyle w:val="Normal"/>
        <w:rPr/>
      </w:pPr>
      <w:r>
        <w:rPr/>
        <w:t>[[@Bible:Ezek 10:13 ]][[10:13 &gt;&gt; Ezek 10:13]] {{field-on:Bible}} А за колелата, те се зовеха, както слушах, Галгал. {{field-off:Bible}}</w:t>
      </w:r>
    </w:p>
    <w:p>
      <w:pPr>
        <w:pStyle w:val="Normal"/>
        <w:rPr/>
      </w:pPr>
      <w:r>
        <w:rPr/>
        <w:t>[[@Bible:Ezek 10:14 ]][[10:14 &gt;&gt; Ezek 10:14]] {{field-on:Bible}} И всяко имаше четири лица: лицето на единия, лице херувимско; и лицето на втория, лице человеческо; и на третия лице лъвово; и на четвъртия, лице орлово. {{field-off:Bible}}</w:t>
      </w:r>
    </w:p>
    <w:p>
      <w:pPr>
        <w:pStyle w:val="Normal"/>
        <w:rPr/>
      </w:pPr>
      <w:r>
        <w:rPr/>
        <w:t>[[@Bible:Ezek 10:15 ]][[10:15 &gt;&gt; Ezek 10:15]] {{field-on:Bible}} И херувимите се възвисиха: това е животното което видях при реката Ховар. {{field-off:Bible}}</w:t>
      </w:r>
    </w:p>
    <w:p>
      <w:pPr>
        <w:pStyle w:val="Normal"/>
        <w:rPr/>
      </w:pPr>
      <w:r>
        <w:rPr/>
        <w:t>[[@Bible:Ezek 10:16 ]][[10:16 &gt;&gt; Ezek 10:16]] {{field-on:Bible}} И когато херувимите ходеха, ходеха колелата при тях; и когато херувимите подигаха крилата си за да се възвишат от земята, и самите колела не се укланяха от при тях. {{field-off:Bible}}</w:t>
      </w:r>
    </w:p>
    <w:p>
      <w:pPr>
        <w:pStyle w:val="Normal"/>
        <w:rPr/>
      </w:pPr>
      <w:r>
        <w:rPr/>
        <w:t>[[@Bible:Ezek 10:17 ]][[10:17 &gt;&gt; Ezek 10:17]] {{field-on:Bible}} Когато стоеха, и те стоеха; когато се възвишаваха, и те се възвишаваха с тях; защото духът на животните бе в тях. {{field-off:Bible}}</w:t>
      </w:r>
    </w:p>
    <w:p>
      <w:pPr>
        <w:pStyle w:val="Normal"/>
        <w:rPr/>
      </w:pPr>
      <w:r>
        <w:rPr/>
        <w:t>[[@Bible:Ezek 10:18 ]][[10:18 &gt;&gt; Ezek 10:18]] {{field-on:Bible}} И славата Господня излезе из прага на дома и застана над херувимите. {{field-off:Bible}}</w:t>
      </w:r>
    </w:p>
    <w:p>
      <w:pPr>
        <w:pStyle w:val="Normal"/>
        <w:rPr/>
      </w:pPr>
      <w:r>
        <w:rPr/>
        <w:t>[[@Bible:Ezek 10:19 ]][[10:19 &gt;&gt; Ezek 10:19]] {{field-on:Bible}} И херувимите подигнаха крилата си та се възвисиха от земята пред мене: когато излезоха, бяха и колелата при тях; и застанах във входа на източните врата на дома Господен; и славата на Бога Израилева бе на тях отгоре. {{field-off:Bible}}</w:t>
      </w:r>
    </w:p>
    <w:p>
      <w:pPr>
        <w:pStyle w:val="Normal"/>
        <w:rPr/>
      </w:pPr>
      <w:r>
        <w:rPr/>
        <w:t>[[@Bible:Ezek 10:20 ]][[10:20 &gt;&gt; Ezek 10:20]] {{field-on:Bible}} Това е животното което видях под Бога Израилева при реката Ховар; и познах че бяха херувими. {{field-off:Bible}}</w:t>
      </w:r>
    </w:p>
    <w:p>
      <w:pPr>
        <w:pStyle w:val="Normal"/>
        <w:rPr/>
      </w:pPr>
      <w:r>
        <w:rPr/>
        <w:t>[[@Bible:Ezek 10:21 ]][[10:21 &gt;&gt; Ezek 10:21]] {{field-on:Bible}} Всеки имаше по четири лица, и всеки четири крила, и подобие на человечески ръце под крилата си. {{field-off:Bible}}</w:t>
      </w:r>
    </w:p>
    <w:p>
      <w:pPr>
        <w:pStyle w:val="Normal"/>
        <w:rPr/>
      </w:pPr>
      <w:r>
        <w:rPr/>
        <w:t>[[@Bible:Ezek 10:22 ]][[10:22 &gt;&gt; Ezek 10:22]] {{field-on:Bible}} А лицата им бяха според подобието, истите лица които видях при реката Ховар, - видението им и те; а ходеха всеки срещу лицето си. {{field-off:Bible}}</w:t>
      </w:r>
    </w:p>
    <w:p>
      <w:pPr>
        <w:pStyle w:val="Heading2"/>
        <w:rPr/>
      </w:pPr>
      <w:r>
        <w:rPr/>
        <w:t>Глава 11</w:t>
      </w:r>
    </w:p>
    <w:p>
      <w:pPr>
        <w:pStyle w:val="Normal"/>
        <w:rPr/>
      </w:pPr>
      <w:r>
        <w:rPr/>
        <w:t>[[@Bible:Ezek 11:1 ]][[11:1 &gt;&gt; Ezek 11:1]] {{field-on:Bible}} И дигна ме Духът та ме отнесе на източните врата на дома Господен, които гледат към изток; и ето във входа на вратата двадесет и пет мъже, и между тях видях Яазания сина на Азура, и Фелатия сина на Венаия, началници на людете. {{field-off:Bible}}</w:t>
      </w:r>
    </w:p>
    <w:p>
      <w:pPr>
        <w:pStyle w:val="Normal"/>
        <w:rPr/>
      </w:pPr>
      <w:r>
        <w:rPr/>
        <w:t>[[@Bible:Ezek 11:2 ]][[11:2 &gt;&gt; Ezek 11:2]] {{field-on:Bible}} И рече ми Господ: Сине человечески, тези са мъжете които размишляват неправда, и които съветват лош съвет в този град, {{field-off:Bible}}</w:t>
      </w:r>
    </w:p>
    <w:p>
      <w:pPr>
        <w:pStyle w:val="Normal"/>
        <w:rPr/>
      </w:pPr>
      <w:r>
        <w:rPr/>
        <w:t>[[@Bible:Ezek 11:3 ]][[11:3 &gt;&gt; Ezek 11:3]] {{field-on:Bible}} и казват: Не е близу: нека съградим къщи: този град е котел, а ние месо. {{field-off:Bible}}</w:t>
      </w:r>
    </w:p>
    <w:p>
      <w:pPr>
        <w:pStyle w:val="Normal"/>
        <w:rPr/>
      </w:pPr>
      <w:r>
        <w:rPr/>
        <w:t>[[@Bible:Ezek 11:4 ]][[11:4 &gt;&gt; Ezek 11:4]] {{field-on:Bible}} За то пророчествувай против тях, пророчествувай, сине человечески. {{field-off:Bible}}</w:t>
      </w:r>
    </w:p>
    <w:p>
      <w:pPr>
        <w:pStyle w:val="Normal"/>
        <w:rPr/>
      </w:pPr>
      <w:r>
        <w:rPr/>
        <w:t>[[@Bible:Ezek 11:5 ]][[11:5 &gt;&gt; Ezek 11:5]] {{field-on:Bible}} И Дух Господен падна върх мене та ми рече: Говори: Така казва Господ: -Така говорихте, доме Израилев;А размишленията на духа ви, аз ги зная. {{field-off:Bible}}</w:t>
      </w:r>
    </w:p>
    <w:p>
      <w:pPr>
        <w:pStyle w:val="Normal"/>
        <w:rPr/>
      </w:pPr>
      <w:r>
        <w:rPr/>
        <w:t>[[@Bible:Ezek 11:6 ]][[11:6 &gt;&gt; Ezek 11:6]] {{field-on:Bible}} Умножихте убитите си в този град,И напълнихте улиците му с убити. {{field-off:Bible}}</w:t>
      </w:r>
    </w:p>
    <w:p>
      <w:pPr>
        <w:pStyle w:val="Normal"/>
        <w:rPr/>
      </w:pPr>
      <w:r>
        <w:rPr/>
        <w:t>[[@Bible:Ezek 11:7 ]][[11:7 &gt;&gt; Ezek 11:7]] {{field-on:Bible}} За то така говори Господ Иеова: Убитите ви които турихте всред него,Те са месо, а този град е котел;Но аз ще ви извадя изсред него. {{field-off:Bible}}</w:t>
      </w:r>
    </w:p>
    <w:p>
      <w:pPr>
        <w:pStyle w:val="Normal"/>
        <w:rPr/>
      </w:pPr>
      <w:r>
        <w:rPr/>
        <w:t>[[@Bible:Ezek 11:8 ]][[11:8 &gt;&gt; Ezek 11:8]] {{field-on:Bible}} От ножа се убоехте;И нож ще донеса върх вас, говори Господ Иеова. {{field-off:Bible}}</w:t>
      </w:r>
    </w:p>
    <w:p>
      <w:pPr>
        <w:pStyle w:val="Normal"/>
        <w:rPr/>
      </w:pPr>
      <w:r>
        <w:rPr/>
        <w:t>[[@Bible:Ezek 11:9 ]][[11:9 &gt;&gt; Ezek 11:9]] {{field-on:Bible}} И ще ви извадя изсред него,И ще ви предам в ръцете на иноплеменници,И ще извърша върх вас съдби. {{field-off:Bible}}</w:t>
      </w:r>
    </w:p>
    <w:p>
      <w:pPr>
        <w:pStyle w:val="Normal"/>
        <w:rPr/>
      </w:pPr>
      <w:r>
        <w:rPr/>
        <w:t>[[@Bible:Ezek 11:10 ]][[11:10 &gt;&gt; Ezek 11:10]] {{field-on:Bible}} От меч ще паднете:В Израилевите предели ще ви съдя;И ще познаете че аз съм Господ. {{field-off:Bible}}</w:t>
      </w:r>
    </w:p>
    <w:p>
      <w:pPr>
        <w:pStyle w:val="Normal"/>
        <w:rPr/>
      </w:pPr>
      <w:r>
        <w:rPr/>
        <w:t>[[@Bible:Ezek 11:11 ]][[11:11 &gt;&gt; Ezek 11:11]] {{field-on:Bible}} Този град не ще да е вам котел,Нито вие ще сте всред него месо:В Израилевите предели ще ви съдя; {{field-off:Bible}}</w:t>
      </w:r>
    </w:p>
    <w:p>
      <w:pPr>
        <w:pStyle w:val="Normal"/>
        <w:rPr/>
      </w:pPr>
      <w:r>
        <w:rPr/>
        <w:t>[[@Bible:Ezek 11:12 ]][[11:12 &gt;&gt; Ezek 11:12]] {{field-on:Bible}} И ще познаете че аз съм Господ;Понеже не ходихте в повеленията ми,Нито извършихте съдбите ми,Но направихте според съдбите на езичниците които са около вас. {{field-off:Bible}}</w:t>
      </w:r>
    </w:p>
    <w:p>
      <w:pPr>
        <w:pStyle w:val="Normal"/>
        <w:rPr/>
      </w:pPr>
      <w:r>
        <w:rPr/>
        <w:t>[[@Bible:Ezek 11:13 ]][[11:13 &gt;&gt; Ezek 11:13]] {{field-on:Bible}} А като пророчествувах аз, умря Фелатия Венаиевът син. Тогаз паднах на лицето си, и викнах с голям глас, и рекох: Горко! Господи Иеова! Ще довършиш ли ти остатъка Израилев? {{field-off:Bible}}</w:t>
      </w:r>
    </w:p>
    <w:p>
      <w:pPr>
        <w:pStyle w:val="Normal"/>
        <w:rPr/>
      </w:pPr>
      <w:r>
        <w:rPr/>
        <w:t>[[@Bible:Ezek 11:14 ]][[11:14 &gt;&gt; Ezek 11:14]] {{field-on:Bible}} И словоГосподне биде към мене и рече: {{field-off:Bible}}</w:t>
      </w:r>
    </w:p>
    <w:p>
      <w:pPr>
        <w:pStyle w:val="Normal"/>
        <w:rPr/>
      </w:pPr>
      <w:r>
        <w:rPr/>
        <w:t>[[@Bible:Ezek 11:15 ]][[11:15 &gt;&gt; Ezek 11:15]] {{field-on:Bible}} Сине человечески, братята ти, братята ти, мъжете на сродството ти и всичкий Израилев дом, всички ония са на които рекоха Ерусалимските жители: Отдалечете се от Господа: нам се даде тая земя за наследие. {{field-off:Bible}}</w:t>
      </w:r>
    </w:p>
    <w:p>
      <w:pPr>
        <w:pStyle w:val="Normal"/>
        <w:rPr/>
      </w:pPr>
      <w:r>
        <w:rPr/>
        <w:t>[[@Bible:Ezek 11:16 ]][[11:16 &gt;&gt; Ezek 11:16]] {{field-on:Bible}} За то речи: -Така говори Господ Иеова:Ако и да ги отхвърлих далеч между езичниците,Ако и да ги разпръснах по местата,Но пак ще им бъда за малко време като светилищеПо местата дето отидат. {{field-off:Bible}}</w:t>
      </w:r>
    </w:p>
    <w:p>
      <w:pPr>
        <w:pStyle w:val="Normal"/>
        <w:rPr/>
      </w:pPr>
      <w:r>
        <w:rPr/>
        <w:t>[[@Bible:Ezek 11:17 ]][[11:17 &gt;&gt; Ezek 11:17]] {{field-on:Bible}} За то речи:Така говори Господ Иеова:И ще ви събера от народите,И ще ви прибера от местата дето сте разпръснати,И ще ви дам Израилевата земя. {{field-off:Bible}}</w:t>
      </w:r>
    </w:p>
    <w:p>
      <w:pPr>
        <w:pStyle w:val="Normal"/>
        <w:rPr/>
      </w:pPr>
      <w:r>
        <w:rPr/>
        <w:t>[[@Bible:Ezek 11:18 ]][[11:18 &gt;&gt; Ezek 11:18]] {{field-on:Bible}} И като дойдат тамЩе дигнат от нея всичките й гнусотииИ всичките й мерзости. {{field-off:Bible}}</w:t>
      </w:r>
    </w:p>
    <w:p>
      <w:pPr>
        <w:pStyle w:val="Normal"/>
        <w:rPr/>
      </w:pPr>
      <w:r>
        <w:rPr/>
        <w:t>[[@Bible:Ezek 11:19 ]][[11:19 &gt;&gt; Ezek 11:19]] {{field-on:Bible}} И ще им дам едно сърдце, и дух нов ще туря у вас,И ще отнема каменното сърдце от плътта им,Ии ще им дам плътско сърдце, {{field-off:Bible}}</w:t>
      </w:r>
    </w:p>
    <w:p>
      <w:pPr>
        <w:pStyle w:val="Normal"/>
        <w:rPr/>
      </w:pPr>
      <w:r>
        <w:rPr/>
        <w:t>[[@Bible:Ezek 11:20 ]][[11:20 &gt;&gt; Ezek 11:20]] {{field-on:Bible}} За да ходят в повеленията ми,И да пазят съдбите ми и да ги вършат;И те ще ми бъдат луде, и аз ще им бъда Бог. {{field-off:Bible}}</w:t>
      </w:r>
    </w:p>
    <w:p>
      <w:pPr>
        <w:pStyle w:val="Normal"/>
        <w:rPr/>
      </w:pPr>
      <w:r>
        <w:rPr/>
        <w:t>[[@Bible:Ezek 11:21 ]][[11:21 &gt;&gt; Ezek 11:21]] {{field-on:Bible}} А на които сърдцето ходи според желаниетоНа гнусотиите им и на мерзостите им,Техния път ще въздам на главата им,Говори Господ Иеова. {{field-off:Bible}}</w:t>
      </w:r>
    </w:p>
    <w:p>
      <w:pPr>
        <w:pStyle w:val="Normal"/>
        <w:rPr/>
      </w:pPr>
      <w:r>
        <w:rPr/>
        <w:t>[[@Bible:Ezek 11:22 ]][[11:22 &gt;&gt; Ezek 11:22]] {{field-on:Bible}} Тогаз херувимите подигнаха крилата си, и колелата възлизаха при тях; и славата на Бога Израилева бе върху тях отгоре. {{field-off:Bible}}</w:t>
      </w:r>
    </w:p>
    <w:p>
      <w:pPr>
        <w:pStyle w:val="Normal"/>
        <w:rPr/>
      </w:pPr>
      <w:r>
        <w:rPr/>
        <w:t>[[@Bible:Ezek 11:23 ]][[11:23 &gt;&gt; Ezek 11:23]] {{field-on:Bible}} И славата Господня възлезе изсред града та застана на гората която е към Изток на града. {{field-off:Bible}}</w:t>
      </w:r>
    </w:p>
    <w:p>
      <w:pPr>
        <w:pStyle w:val="Normal"/>
        <w:rPr/>
      </w:pPr>
      <w:r>
        <w:rPr/>
        <w:t>[[@Bible:Ezek 11:24 ]][[11:24 &gt;&gt; Ezek 11:24]] {{field-on:Bible}} И взе ме духът и чрез видение с Дух Божий отнесе ме в Халдейската земя при пленниците. Тогаз видението което видях отиде от мене. {{field-off:Bible}}</w:t>
      </w:r>
    </w:p>
    <w:p>
      <w:pPr>
        <w:pStyle w:val="Normal"/>
        <w:rPr/>
      </w:pPr>
      <w:r>
        <w:rPr/>
        <w:t>[[@Bible:Ezek 11:25 ]][[11:25 &gt;&gt; Ezek 11:25]] {{field-on:Bible}} И казах на пленниците всичките Господни думи които ми показа. {{field-off:Bible}}</w:t>
      </w:r>
    </w:p>
    <w:p>
      <w:pPr>
        <w:pStyle w:val="Heading2"/>
        <w:rPr/>
      </w:pPr>
      <w:r>
        <w:rPr/>
        <w:t>Глава 12</w:t>
      </w:r>
    </w:p>
    <w:p>
      <w:pPr>
        <w:pStyle w:val="Normal"/>
        <w:rPr/>
      </w:pPr>
      <w:r>
        <w:rPr/>
        <w:t>[[@Bible:Ezek 12:1 ]][[12:1 &gt;&gt; Ezek 12:1]] {{field-on:Bible}} И слово Господне биде към мене и рече: {{field-off:Bible}}</w:t>
      </w:r>
    </w:p>
    <w:p>
      <w:pPr>
        <w:pStyle w:val="Normal"/>
        <w:rPr/>
      </w:pPr>
      <w:r>
        <w:rPr/>
        <w:t>[[@Bible:Ezek 12:2 ]][[12:2 &gt;&gt; Ezek 12:2]] {{field-on:Bible}} Сине человечески, ти живееш сред дом на отстъпници, които очи имат за да виждат, и не виждат, уши имат за да чуят, и не чуят; защото са дом отстъпник. {{field-off:Bible}}</w:t>
      </w:r>
    </w:p>
    <w:p>
      <w:pPr>
        <w:pStyle w:val="Normal"/>
        <w:rPr/>
      </w:pPr>
      <w:r>
        <w:rPr/>
        <w:t>[[@Bible:Ezek 12:3 ]][[12:3 &gt;&gt; Ezek 12:3]] {{field-on:Bible}} За то, ти сине человечески приготви си потребните неща за преселване, и пресели се дене пред тях; и ще се преселиш от местото си на друго место пред тях; негли дадат внимание, ако и да са дом отстъпник. {{field-off:Bible}}</w:t>
      </w:r>
    </w:p>
    <w:p>
      <w:pPr>
        <w:pStyle w:val="Normal"/>
        <w:rPr/>
      </w:pPr>
      <w:r>
        <w:rPr/>
        <w:t>[[@Bible:Ezek 12:4 ]][[12:4 &gt;&gt; Ezek 12:4]] {{field-on:Bible}} И ще изнесеш нещата си дене пред тях като неща за преселване; и ти ще излезеш вечерта пред тях като онези които излазят на преселване. {{field-off:Bible}}</w:t>
      </w:r>
    </w:p>
    <w:p>
      <w:pPr>
        <w:pStyle w:val="Normal"/>
        <w:rPr/>
      </w:pPr>
      <w:r>
        <w:rPr/>
        <w:t>[[@Bible:Ezek 12:5 ]][[12:5 &gt;&gt; Ezek 12:5]] {{field-on:Bible}} Прокопай си пред тях стената, и изнес през нея {{field-off:Bible}}</w:t>
      </w:r>
    </w:p>
    <w:p>
      <w:pPr>
        <w:pStyle w:val="Normal"/>
        <w:rPr/>
      </w:pPr>
      <w:r>
        <w:rPr/>
        <w:t>[[@Bible:Ezek 12:6 ]][[12:6 &gt;&gt; Ezek 12:6]] {{field-on:Bible}} Пред тях ще ги дигнеш на рамена и ще ги изнесеш като мръкнува: ще покриеш лицето си та да не видиш земята; понеже те дадох знамение на Израилевия дом. {{field-off:Bible}}</w:t>
      </w:r>
    </w:p>
    <w:p>
      <w:pPr>
        <w:pStyle w:val="Normal"/>
        <w:rPr/>
      </w:pPr>
      <w:r>
        <w:rPr/>
        <w:t>[[@Bible:Ezek 12:7 ]][[12:7 &gt;&gt; Ezek 12:7]] {{field-on:Bible}} И направих както ми се заповеда: донесох вън нещата си дене като неща на преселване, и вечерта прокопах си стената с ръка: изнесох ги като мръкнуваше: пред тях ги дигнах на рамена. {{field-off:Bible}}</w:t>
      </w:r>
    </w:p>
    <w:p>
      <w:pPr>
        <w:pStyle w:val="Normal"/>
        <w:rPr/>
      </w:pPr>
      <w:r>
        <w:rPr/>
        <w:t>[[@Bible:Ezek 12:8 ]][[12:8 &gt;&gt; Ezek 12:8]] {{field-on:Bible}} И на утринта биде слово Господне към мене и рече: {{field-off:Bible}}</w:t>
      </w:r>
    </w:p>
    <w:p>
      <w:pPr>
        <w:pStyle w:val="Normal"/>
        <w:rPr/>
      </w:pPr>
      <w:r>
        <w:rPr/>
        <w:t>[[@Bible:Ezek 12:9 ]][[12:9 &gt;&gt; Ezek 12:9]] {{field-on:Bible}} Сине человечески, домът Израилев, домът отстъпник, не ти рече ли: Що правиш ти? {{field-off:Bible}}</w:t>
      </w:r>
    </w:p>
    <w:p>
      <w:pPr>
        <w:pStyle w:val="Normal"/>
        <w:rPr/>
      </w:pPr>
      <w:r>
        <w:rPr/>
        <w:t>[[@Bible:Ezek 12:10 ]][[12:10 &gt;&gt; Ezek 12:10]] {{field-on:Bible}} Кажи им: Така говори Господ Иеова: Това пророчество се относя на княза който е в Ерусалим, и на всичкия Израилев дом които са между тях. {{field-off:Bible}}</w:t>
      </w:r>
    </w:p>
    <w:p>
      <w:pPr>
        <w:pStyle w:val="Normal"/>
        <w:rPr/>
      </w:pPr>
      <w:r>
        <w:rPr/>
        <w:t>[[@Bible:Ezek 12:11 ]][[12:11 &gt;&gt; Ezek 12:11]] {{field-on:Bible}} Речи: Аз съм знамението ви:Както направих аз, така ще им бъде:В преселение и в пленение ще отидат. {{field-off:Bible}}</w:t>
      </w:r>
    </w:p>
    <w:p>
      <w:pPr>
        <w:pStyle w:val="Normal"/>
        <w:rPr/>
      </w:pPr>
      <w:r>
        <w:rPr/>
        <w:t>[[@Bible:Ezek 12:12 ]][[12:12 &gt;&gt; Ezek 12:12]] {{field-on:Bible}} И князът който е между тях ще дигне товар на раменаКато мръкнува и ще излезе:Ще прокопаят стената за да износят през нея:Ще покрие лицето си за да не види земята с очите си. {{field-off:Bible}}</w:t>
      </w:r>
    </w:p>
    <w:p>
      <w:pPr>
        <w:pStyle w:val="Normal"/>
        <w:rPr/>
      </w:pPr>
      <w:r>
        <w:rPr/>
        <w:t>[[@Bible:Ezek 12:13 ]][[12:13 &gt;&gt; Ezek 12:13]] {{field-on:Bible}} Ще простра обаче мрежата си върх него,И ще се хване в примката ми;И ще го закарам у Вавилон в Халдейската земя;Но не ще да я види, и там ще умре. {{field-off:Bible}}</w:t>
      </w:r>
    </w:p>
    <w:p>
      <w:pPr>
        <w:pStyle w:val="Normal"/>
        <w:rPr/>
      </w:pPr>
      <w:r>
        <w:rPr/>
        <w:t>[[@Bible:Ezek 12:14 ]][[12:14 &gt;&gt; Ezek 12:14]] {{field-on:Bible}} И ще разсея към всеки вятърВсичките около него помощнициИ всичките му пълкове,И ще измъкна нож зад тях. {{field-off:Bible}}</w:t>
      </w:r>
    </w:p>
    <w:p>
      <w:pPr>
        <w:pStyle w:val="Normal"/>
        <w:rPr/>
      </w:pPr>
      <w:r>
        <w:rPr/>
        <w:t>[[@Bible:Ezek 12:15 ]][[12:15 &gt;&gt; Ezek 12:15]] {{field-on:Bible}} И ще познаят че аз съм ГосподКогато ги разпръсна между народитеИ ги разсея по местата. {{field-off:Bible}}</w:t>
      </w:r>
    </w:p>
    <w:p>
      <w:pPr>
        <w:pStyle w:val="Normal"/>
        <w:rPr/>
      </w:pPr>
      <w:r>
        <w:rPr/>
        <w:t>[[@Bible:Ezek 12:16 ]][[12:16 &gt;&gt; Ezek 12:16]] {{field-on:Bible}} Ще оставя обаче малцина на чет от тяхОт меча, от глада, и от мора,За да приказват всичките си мерзостиМежду народите дето отиват;И ще познаят че аз съм Господ. {{field-off:Bible}}</w:t>
      </w:r>
    </w:p>
    <w:p>
      <w:pPr>
        <w:pStyle w:val="Normal"/>
        <w:rPr/>
      </w:pPr>
      <w:r>
        <w:rPr/>
        <w:t>[[@Bible:Ezek 12:17 ]][[12:17 &gt;&gt; Ezek 12:17]] {{field-on:Bible}} И слово Господне биде към мене и рече: {{field-off:Bible}}</w:t>
      </w:r>
    </w:p>
    <w:p>
      <w:pPr>
        <w:pStyle w:val="Normal"/>
        <w:rPr/>
      </w:pPr>
      <w:r>
        <w:rPr/>
        <w:t>[[@Bible:Ezek 12:18 ]][[12:18 &gt;&gt; Ezek 12:18]] {{field-on:Bible}} Сине человечески, яж хлеба си с трепет,И пий водата си с ужас и тъга. {{field-off:Bible}}</w:t>
      </w:r>
    </w:p>
    <w:p>
      <w:pPr>
        <w:pStyle w:val="Normal"/>
        <w:rPr/>
      </w:pPr>
      <w:r>
        <w:rPr/>
        <w:t>[[@Bible:Ezek 12:19 ]][[12:19 &gt;&gt; Ezek 12:19]] {{field-on:Bible}} И кажи на людете на тази земя: Така говори Господ ИеоваЗа жителите Ерусалимски в Израилевата земя:Ще ядат хляба си с тъга,И ще пият водата си със смайване,Щото земята му да запустее от пълнотата си,Заради беззаконието на всички които живеят в нея. {{field-off:Bible}}</w:t>
      </w:r>
    </w:p>
    <w:p>
      <w:pPr>
        <w:pStyle w:val="Normal"/>
        <w:rPr/>
      </w:pPr>
      <w:r>
        <w:rPr/>
        <w:t>[[@Bible:Ezek 12:20 ]][[12:20 &gt;&gt; Ezek 12:20]] {{field-on:Bible}} И обитаемите градове ще опустеят,И земята ще се разори;И ще познаете че аз съм Господ. {{field-off:Bible}}</w:t>
      </w:r>
    </w:p>
    <w:p>
      <w:pPr>
        <w:pStyle w:val="Normal"/>
        <w:rPr/>
      </w:pPr>
      <w:r>
        <w:rPr/>
        <w:t>[[@Bible:Ezek 12:21 ]][[12:21 &gt;&gt; Ezek 12:21]] {{field-on:Bible}} И слово Господне биде към мене и рече: {{field-off:Bible}}</w:t>
      </w:r>
    </w:p>
    <w:p>
      <w:pPr>
        <w:pStyle w:val="Normal"/>
        <w:rPr/>
      </w:pPr>
      <w:r>
        <w:rPr/>
        <w:t>[[@Bible:Ezek 12:22 ]][[12:22 &gt;&gt; Ezek 12:22]] {{field-on:Bible}} Сине человечески, каква е тая пословица която имате в Израилевата земя та казвате: Дните се продължават, и всяко видение се изгубя? {{field-off:Bible}}</w:t>
      </w:r>
    </w:p>
    <w:p>
      <w:pPr>
        <w:pStyle w:val="Normal"/>
        <w:rPr/>
      </w:pPr>
      <w:r>
        <w:rPr/>
        <w:t>[[@Bible:Ezek 12:23 ]][[12:23 &gt;&gt; Ezek 12:23]] {{field-on:Bible}} За то кажи им:Така говори Господ Иеова:Ще направя тази пословица да престане,И няма вече да се употребява за пословица в Израил;Но кажи им: Дните приближават,И изпълнението на всяко видение. {{field-off:Bible}}</w:t>
      </w:r>
    </w:p>
    <w:p>
      <w:pPr>
        <w:pStyle w:val="Normal"/>
        <w:rPr/>
      </w:pPr>
      <w:r>
        <w:rPr/>
        <w:t>[[@Bible:Ezek 12:24 ]][[12:24 &gt;&gt; Ezek 12:24]] {{field-on:Bible}} Защото не ще има вече никакво лъжливо видениеНито ласкателно прорицание всред Израилевия дом. {{field-off:Bible}}</w:t>
      </w:r>
    </w:p>
    <w:p>
      <w:pPr>
        <w:pStyle w:val="Normal"/>
        <w:rPr/>
      </w:pPr>
      <w:r>
        <w:rPr/>
        <w:t>[[@Bible:Ezek 12:25 ]][[12:25 &gt;&gt; Ezek 12:25]] {{field-on:Bible}} Защото аз съм Господ: аз ще говоря,И словото което ще говоря ще се извърши:Няма да се продължи вече;Защото в дните ви, доме отстъпниче, ще говоря слово,И ще го извърша, говори Господ Иеова. {{field-off:Bible}}</w:t>
      </w:r>
    </w:p>
    <w:p>
      <w:pPr>
        <w:pStyle w:val="Normal"/>
        <w:rPr/>
      </w:pPr>
      <w:r>
        <w:rPr/>
        <w:t>[[@Bible:Ezek 12:26 ]][[12:26 &gt;&gt; Ezek 12:26]] {{field-on:Bible}} И слово Господне биде към мене и рече: {{field-off:Bible}}</w:t>
      </w:r>
    </w:p>
    <w:p>
      <w:pPr>
        <w:pStyle w:val="Normal"/>
        <w:rPr/>
      </w:pPr>
      <w:r>
        <w:rPr/>
        <w:t>[[@Bible:Ezek 12:27 ]][[12:27 &gt;&gt; Ezek 12:27]] {{field-on:Bible}} Сине человечески, ето, в Израилевия дом говорят:Видението което той вижда простира се в много дни,И пророчествува заради далечни времена. {{field-off:Bible}}</w:t>
      </w:r>
    </w:p>
    <w:p>
      <w:pPr>
        <w:pStyle w:val="Normal"/>
        <w:rPr/>
      </w:pPr>
      <w:r>
        <w:rPr/>
        <w:t>[[@Bible:Ezek 12:28 ]][[12:28 &gt;&gt; Ezek 12:28]] {{field-on:Bible}} За то кажи им: Така говори Господ Иеова:Никое от словата ми не ще се продължи вече;Но словото което говорих ще се извърши,Говори Господ Иеова. {{field-off:Bible}}</w:t>
      </w:r>
    </w:p>
    <w:p>
      <w:pPr>
        <w:pStyle w:val="Heading2"/>
        <w:rPr/>
      </w:pPr>
      <w:r>
        <w:rPr/>
        <w:t>Глава 13</w:t>
      </w:r>
    </w:p>
    <w:p>
      <w:pPr>
        <w:pStyle w:val="Normal"/>
        <w:rPr/>
      </w:pPr>
      <w:r>
        <w:rPr/>
        <w:t>[[@Bible:Ezek 13:1 ]][[13:1 &gt;&gt; Ezek 13:1]] {{field-on:Bible}} И слово Господне биде към мене и рече: {{field-off:Bible}}</w:t>
      </w:r>
    </w:p>
    <w:p>
      <w:pPr>
        <w:pStyle w:val="Normal"/>
        <w:rPr/>
      </w:pPr>
      <w:r>
        <w:rPr/>
        <w:t>[[@Bible:Ezek 13:2 ]][[13:2 &gt;&gt; Ezek 13:2]] {{field-on:Bible}} Сине человечески, пророчествувай върх Израилевите пророци които пророчествуват, и кажи на тези които пророчествуват от свое сърдце:-Слушайте словото Господне. {{field-off:Bible}}</w:t>
      </w:r>
    </w:p>
    <w:p>
      <w:pPr>
        <w:pStyle w:val="Normal"/>
        <w:rPr/>
      </w:pPr>
      <w:r>
        <w:rPr/>
        <w:t>[[@Bible:Ezek 13:3 ]][[13:3 &gt;&gt; Ezek 13:3]] {{field-on:Bible}} Така говори Господ Иеова:Горко на глупавите пророциКоито ходят подир духа си,И не са видели никое видение! {{field-off:Bible}}</w:t>
      </w:r>
    </w:p>
    <w:p>
      <w:pPr>
        <w:pStyle w:val="Normal"/>
        <w:rPr/>
      </w:pPr>
      <w:r>
        <w:rPr/>
        <w:t>[[@Bible:Ezek 13:4 ]][[13:4 &gt;&gt; Ezek 13:4]] {{field-on:Bible}} Израилю, твоите пророци саКато лисиците в пустините. {{field-off:Bible}}</w:t>
      </w:r>
    </w:p>
    <w:p>
      <w:pPr>
        <w:pStyle w:val="Normal"/>
        <w:rPr/>
      </w:pPr>
      <w:r>
        <w:rPr/>
        <w:t>[[@Bible:Ezek 13:5 ]][[13:5 &gt;&gt; Ezek 13:5]] {{field-on:Bible}} Не възлязохте върх проломите,Нито въздигнахте ограждения за Израилевия домЩото в деня Господен да устои в боя. {{field-off:Bible}}</w:t>
      </w:r>
    </w:p>
    <w:p>
      <w:pPr>
        <w:pStyle w:val="Normal"/>
        <w:rPr/>
      </w:pPr>
      <w:r>
        <w:rPr/>
        <w:t>[[@Bible:Ezek 13:6 ]][[13:6 &gt;&gt; Ezek 13:6]] {{field-on:Bible}} Видяха суети и лъжливи прорицания,Които казват: Господ говори;А Господ не ги е проводил;И направиха человеците да се надеятче думата им щяла да се изпълни. {{field-off:Bible}}</w:t>
      </w:r>
    </w:p>
    <w:p>
      <w:pPr>
        <w:pStyle w:val="Normal"/>
        <w:rPr/>
      </w:pPr>
      <w:r>
        <w:rPr/>
        <w:t>[[@Bible:Ezek 13:7 ]][[13:7 &gt;&gt; Ezek 13:7]] {{field-on:Bible}} Не видяхте ли суетни видения,И говорихте лъжливи прорицания,И говорите: Господ рече,Когато аз не съм говорил? {{field-off:Bible}}</w:t>
      </w:r>
    </w:p>
    <w:p>
      <w:pPr>
        <w:pStyle w:val="Normal"/>
        <w:rPr/>
      </w:pPr>
      <w:r>
        <w:rPr/>
        <w:t>[[@Bible:Ezek 13:8 ]][[13:8 &gt;&gt; Ezek 13:8]] {{field-on:Bible}} За то така говори Господ Иеова:Понеже говорихте суети и видяхте лъжи.За то, ето, аз съм против вас,Говори Господ Иеова. {{field-off:Bible}}</w:t>
      </w:r>
    </w:p>
    <w:p>
      <w:pPr>
        <w:pStyle w:val="Normal"/>
        <w:rPr/>
      </w:pPr>
      <w:r>
        <w:rPr/>
        <w:t>[[@Bible:Ezek 13:9 ]][[13:9 &gt;&gt; Ezek 13:9]] {{field-on:Bible}} И ръката ми ще бъде върх пророцитеКоито гледат суети и проричат лъжи:Не ще бъдат в съвета на людете ми,И в написанието на Израилевия дом няма да се напишат,Нито ще влязат в Израилевата земя;И ще познаете че аз съм Господ Иеова {{field-off:Bible}}</w:t>
      </w:r>
    </w:p>
    <w:p>
      <w:pPr>
        <w:pStyle w:val="Normal"/>
        <w:rPr/>
      </w:pPr>
      <w:r>
        <w:rPr/>
        <w:t>[[@Bible:Ezek 13:10 ]][[13:10 &gt;&gt; Ezek 13:10]] {{field-on:Bible}} Понеже, ей, понеже измамиха людете ми,И казваха: Мир, и няма мир, -И тези градяха стена,И, ето, онези я мажеха с кал, {{field-off:Bible}}</w:t>
      </w:r>
    </w:p>
    <w:p>
      <w:pPr>
        <w:pStyle w:val="Normal"/>
        <w:rPr/>
      </w:pPr>
      <w:r>
        <w:rPr/>
        <w:t>[[@Bible:Ezek 13:11 ]][[13:11 &gt;&gt; Ezek 13:11]] {{field-on:Bible}} Кажи на тези които мажат с кал че ще падне:Ще стане дъжд потопен;И вие, камене от градушка, ще паднете върх нея,И бурен вятър ще я съсипе. {{field-off:Bible}}</w:t>
      </w:r>
    </w:p>
    <w:p>
      <w:pPr>
        <w:pStyle w:val="Normal"/>
        <w:rPr/>
      </w:pPr>
      <w:r>
        <w:rPr/>
        <w:t>[[@Bible:Ezek 13:12 ]][[13:12 &gt;&gt; Ezek 13:12]] {{field-on:Bible}} Ето, когато падне стената, не ще ли да ви рекат:Де е калта с която я мазахте? {{field-off:Bible}}</w:t>
      </w:r>
    </w:p>
    <w:p>
      <w:pPr>
        <w:pStyle w:val="Normal"/>
        <w:rPr/>
      </w:pPr>
      <w:r>
        <w:rPr/>
        <w:t>[[@Bible:Ezek 13:13 ]][[13:13 &gt;&gt; Ezek 13:13]] {{field-on:Bible}} За то, така говори Господ Иеова: Известно ще я съсипя в гнева си с бурен вятър;И в яростта ми ще стане дъжд потопен,И в гнева ми камене от градушка, за да я разруша. {{field-off:Bible}}</w:t>
      </w:r>
    </w:p>
    <w:p>
      <w:pPr>
        <w:pStyle w:val="Normal"/>
        <w:rPr/>
      </w:pPr>
      <w:r>
        <w:rPr/>
        <w:t>[[@Bible:Ezek 13:14 ]][[13:14 &gt;&gt; Ezek 13:14]] {{field-on:Bible}} И ще съборя стенатаКоято омазахте с кал,И ще я съсипя,И ще се открият основанията й,И ще падне, и вие ще погинете заедно всред нея;И ще познаете че аз съм Господ. {{field-off:Bible}}</w:t>
      </w:r>
    </w:p>
    <w:p>
      <w:pPr>
        <w:pStyle w:val="Normal"/>
        <w:rPr/>
      </w:pPr>
      <w:r>
        <w:rPr/>
        <w:t>[[@Bible:Ezek 13:15 ]][[13:15 &gt;&gt; Ezek 13:15]] {{field-on:Bible}} И ще свърша яростта си върх стенатаИ върх онези които са я омазали с калИ ще ви река: Няма стената,Нито онези които я омазаха, {{field-off:Bible}}</w:t>
      </w:r>
    </w:p>
    <w:p>
      <w:pPr>
        <w:pStyle w:val="Normal"/>
        <w:rPr/>
      </w:pPr>
      <w:r>
        <w:rPr/>
        <w:t>[[@Bible:Ezek 13:16 ]][[13:16 &gt;&gt; Ezek 13:16]] {{field-on:Bible}} Израилевите пророци които пророчествуват заради Ерусалим,И които гледат видения на мир заради него,И няма мир, говори Господ Иеова. {{field-off:Bible}}</w:t>
      </w:r>
    </w:p>
    <w:p>
      <w:pPr>
        <w:pStyle w:val="Normal"/>
        <w:rPr/>
      </w:pPr>
      <w:r>
        <w:rPr/>
        <w:t>[[@Bible:Ezek 13:17 ]][[13:17 &gt;&gt; Ezek 13:17]] {{field-on:Bible}} И ти сине человечески,Утвърди лицето върху дъщерите на людете сиКоито пророчествуват от свое сърдце;И пророчествувай против тях {{field-off:Bible}}</w:t>
      </w:r>
    </w:p>
    <w:p>
      <w:pPr>
        <w:pStyle w:val="Normal"/>
        <w:rPr/>
      </w:pPr>
      <w:r>
        <w:rPr/>
        <w:t>[[@Bible:Ezek 13:18 ]][[13:18 &gt;&gt; Ezek 13:18]] {{field-on:Bible}} И речи: Така говори Господ Иеова:Горко на онези дъщери които съшиват възглавници за всеки лакът,И правят покривала на главата за всяка възраст, за да ловят души!Душите на людете ми ловите;И ще спасите ли душите си? {{field-off:Bible}}</w:t>
      </w:r>
    </w:p>
    <w:p>
      <w:pPr>
        <w:pStyle w:val="Normal"/>
        <w:rPr/>
      </w:pPr>
      <w:r>
        <w:rPr/>
        <w:t>[[@Bible:Ezek 13:19 ]][[13:19 &gt;&gt; Ezek 13:19]] {{field-on:Bible}} И ще ме осквернявате ли между людете миЗа шепи ечимик и за уломъци хляб,Та да умъртвите души които не трябваше да умрат,И да упазвате живи души които не трябваше да живеят,Като лъжете людете ми които слушат лъжи? {{field-off:Bible}}</w:t>
      </w:r>
    </w:p>
    <w:p>
      <w:pPr>
        <w:pStyle w:val="Normal"/>
        <w:rPr/>
      </w:pPr>
      <w:r>
        <w:rPr/>
        <w:t>[[@Bible:Ezek 13:20 ]][[13:20 &gt;&gt; Ezek 13:20]] {{field-on:Bible}} За то така говори Господ Иеова:Ето, аз съм против възглавниците виС които ловите душите като птици,И ще ги отдера от мишците ви,И ще оставя душите ви да бягат,Душите които вие ловите като птици. {{field-off:Bible}}</w:t>
      </w:r>
    </w:p>
    <w:p>
      <w:pPr>
        <w:pStyle w:val="Normal"/>
        <w:rPr/>
      </w:pPr>
      <w:r>
        <w:rPr/>
        <w:t>[[@Bible:Ezek 13:21 ]][[13:21 &gt;&gt; Ezek 13:21]] {{field-on:Bible}} И ще раздера покривалата ви,И ще избавя людете си от ръката ви,И няма да са вече в ръката ви за лов;И ще познаете че аз съм Господ. {{field-off:Bible}}</w:t>
      </w:r>
    </w:p>
    <w:p>
      <w:pPr>
        <w:pStyle w:val="Normal"/>
        <w:rPr/>
      </w:pPr>
      <w:r>
        <w:rPr/>
        <w:t>[[@Bible:Ezek 13:22 ]][[13:22 &gt;&gt; Ezek 13:22]] {{field-on:Bible}} Защото с лъжите оскърбихте сърдцето на праведния,Когото аз не оскърбих;И укрепихте ръцете на злодея,За да не се върне от лукавия си път,Та да се спаси животът му. {{field-off:Bible}}</w:t>
      </w:r>
    </w:p>
    <w:p>
      <w:pPr>
        <w:pStyle w:val="Normal"/>
        <w:rPr/>
      </w:pPr>
      <w:r>
        <w:rPr/>
        <w:t>[[@Bible:Ezek 13:23 ]][[13:23 &gt;&gt; Ezek 13:23]] {{field-on:Bible}} За то няма да видите вече суетни видения,Нито ще правите вече чародеяния;И ще избавя людете си от ръката ви;И ще познаете че аз съм Господ. {{field-off:Bible}}</w:t>
      </w:r>
    </w:p>
    <w:p>
      <w:pPr>
        <w:pStyle w:val="Heading2"/>
        <w:rPr/>
      </w:pPr>
      <w:r>
        <w:rPr/>
        <w:t>Глава 14</w:t>
      </w:r>
    </w:p>
    <w:p>
      <w:pPr>
        <w:pStyle w:val="Normal"/>
        <w:rPr/>
      </w:pPr>
      <w:r>
        <w:rPr/>
        <w:t>[[@Bible:Ezek 14:1 ]][[14:1 &gt;&gt; Ezek 14:1]] {{field-on:Bible}} И дойдоха при мене едни от старейшините Израилеви та седнаха пред мене. {{field-off:Bible}}</w:t>
      </w:r>
    </w:p>
    <w:p>
      <w:pPr>
        <w:pStyle w:val="Normal"/>
        <w:rPr/>
      </w:pPr>
      <w:r>
        <w:rPr/>
        <w:t>[[@Bible:Ezek 14:2 ]][[14:2 &gt;&gt; Ezek 14:2]] {{field-on:Bible}} И слово Господне биде към мене и рече: {{field-off:Bible}}</w:t>
      </w:r>
    </w:p>
    <w:p>
      <w:pPr>
        <w:pStyle w:val="Normal"/>
        <w:rPr/>
      </w:pPr>
      <w:r>
        <w:rPr/>
        <w:t>[[@Bible:Ezek 14:3 ]][[14:3 &gt;&gt; Ezek 14:3]] {{field-on:Bible}} Сине человечески, тези мъже поставиха идолите си в сърдцата си, и туриха препъването на беззаконието си пред лицето си: щях ли да бъда аз наистина потърсен от тях? {{field-off:Bible}}</w:t>
      </w:r>
    </w:p>
    <w:p>
      <w:pPr>
        <w:pStyle w:val="Normal"/>
        <w:rPr/>
      </w:pPr>
      <w:r>
        <w:rPr/>
        <w:t>[[@Bible:Ezek 14:4 ]][[14:4 &gt;&gt; Ezek 14:4]] {{field-on:Bible}} За то говори им и кажи им: Така говори Господ Иеова: На всеки человек от Израилевия дом който постави идолите си в сърдцето си, и тури препъванато на беззаконието си пред лицето си, и дойде при пророка, - на оногоз който иде аз Господ ще му дам ответ според множеството на идолите му, {{field-off:Bible}}</w:t>
      </w:r>
    </w:p>
    <w:p>
      <w:pPr>
        <w:pStyle w:val="Normal"/>
        <w:rPr/>
      </w:pPr>
      <w:r>
        <w:rPr/>
        <w:t>[[@Bible:Ezek 14:5 ]][[14:5 &gt;&gt; Ezek 14:5]] {{field-on:Bible}} за да хвана Израилевия дом за сърдцето им, понеже се отчуждиха всичките от мене чрез идолите си. {{field-off:Bible}}</w:t>
      </w:r>
    </w:p>
    <w:p>
      <w:pPr>
        <w:pStyle w:val="Normal"/>
        <w:rPr/>
      </w:pPr>
      <w:r>
        <w:rPr/>
        <w:t>[[@Bible:Ezek 14:6 ]][[14:6 &gt;&gt; Ezek 14:6]] {{field-on:Bible}} За то кажи на Израилевия дом: Така говори Господ Иеова: Покайте се, и върнете се от идолите си, и отвърнете лицата си от всичките си мерзости. {{field-off:Bible}}</w:t>
      </w:r>
    </w:p>
    <w:p>
      <w:pPr>
        <w:pStyle w:val="Normal"/>
        <w:rPr/>
      </w:pPr>
      <w:r>
        <w:rPr/>
        <w:t>[[@Bible:Ezek 14:7 ]][[14:7 &gt;&gt; Ezek 14:7]] {{field-on:Bible}} Защото на всеки человек от Израилевия дом, и от странните които пришелствуват в Израил който се отчужди от мене, и постави идолите си в сърдцето си, и тури препъването на беззаконието си пред лицето си, и дойде при пророка, за да ме потърси чрез него, аз Господ ще му дам ответ от мене си. {{field-off:Bible}}</w:t>
      </w:r>
    </w:p>
    <w:p>
      <w:pPr>
        <w:pStyle w:val="Normal"/>
        <w:rPr/>
      </w:pPr>
      <w:r>
        <w:rPr/>
        <w:t>[[@Bible:Ezek 14:8 ]][[14:8 &gt;&gt; Ezek 14:8]] {{field-on:Bible}} И ще поставя лицето си против оногоз человека, и ще го направя белег и пословица, и ще го отсека от сред людете си; и ще познаете че аз съм Господ. {{field-off:Bible}}</w:t>
      </w:r>
    </w:p>
    <w:p>
      <w:pPr>
        <w:pStyle w:val="Normal"/>
        <w:rPr/>
      </w:pPr>
      <w:r>
        <w:rPr/>
        <w:t>[[@Bible:Ezek 14:9 ]][[14:9 &gt;&gt; Ezek 14:9]] {{field-on:Bible}} Ако се измами пророкът та проговори дума, аз Господ измамих оногоз пророка; и ще простра ръката си върх него и ще го изтребя от сред людете си Израиля. {{field-off:Bible}}</w:t>
      </w:r>
    </w:p>
    <w:p>
      <w:pPr>
        <w:pStyle w:val="Normal"/>
        <w:rPr/>
      </w:pPr>
      <w:r>
        <w:rPr/>
        <w:t>[[@Bible:Ezek 14:10 ]][[14:10 &gt;&gt; Ezek 14:10]] {{field-on:Bible}} И ще вземат наказанието на беззаконието си: наказанието на пророка ще е като наказанието на оногоз който търси; {{field-off:Bible}}</w:t>
      </w:r>
    </w:p>
    <w:p>
      <w:pPr>
        <w:pStyle w:val="Normal"/>
        <w:rPr/>
      </w:pPr>
      <w:r>
        <w:rPr/>
        <w:t>[[@Bible:Ezek 14:11 ]][[14:11 &gt;&gt; Ezek 14:11]] {{field-on:Bible}} за да не заблуждава вече Израилевът дом от мене, и да се не оскверняват вече с всичките си престъпления, но да ми са люде, и аз да им съм Бог, говори Господ Иеова. {{field-off:Bible}}</w:t>
      </w:r>
    </w:p>
    <w:p>
      <w:pPr>
        <w:pStyle w:val="Normal"/>
        <w:rPr/>
      </w:pPr>
      <w:r>
        <w:rPr/>
        <w:t>[[@Bible:Ezek 14:12 ]][[14:12 &gt;&gt; Ezek 14:12]] {{field-on:Bible}} И слово Господне биде към мене и рече: {{field-off:Bible}}</w:t>
      </w:r>
    </w:p>
    <w:p>
      <w:pPr>
        <w:pStyle w:val="Normal"/>
        <w:rPr/>
      </w:pPr>
      <w:r>
        <w:rPr/>
        <w:t>[[@Bible:Ezek 14:13 ]][[14:13 &gt;&gt; Ezek 14:13]] {{field-on:Bible}} Сине человечески, когато някоя земя ми съгреши с тежко престъпление, тогаз ще простра ръката си върх нея, и ще съкруша подпорката й от хляба, и ще проводя глад против нея, и ще отсека от нея человек и скот. {{field-off:Bible}}</w:t>
      </w:r>
    </w:p>
    <w:p>
      <w:pPr>
        <w:pStyle w:val="Normal"/>
        <w:rPr/>
      </w:pPr>
      <w:r>
        <w:rPr/>
        <w:t>[[@Bible:Ezek 14:14 ]][[14:14 &gt;&gt; Ezek 14:14]] {{field-on:Bible}} И ако тримата тези мъже: Ное, Даниил, и Йов, бяха всред нея, само те щеха да спасят душите си чрез правдата си, говори Господ Иеова. {{field-off:Bible}}</w:t>
      </w:r>
    </w:p>
    <w:p>
      <w:pPr>
        <w:pStyle w:val="Normal"/>
        <w:rPr/>
      </w:pPr>
      <w:r>
        <w:rPr/>
        <w:t>[[@Bible:Ezek 14:15 ]][[14:15 &gt;&gt; Ezek 14:15]] {{field-on:Bible}} И ако бих докарал против земята зли зверове и я разоряваха, та да стане пуста, и да не може някой да мине през нея от зверовете; {{field-off:Bible}}</w:t>
      </w:r>
    </w:p>
    <w:p>
      <w:pPr>
        <w:pStyle w:val="Normal"/>
        <w:rPr/>
      </w:pPr>
      <w:r>
        <w:rPr/>
        <w:t>[[@Bible:Ezek 14:16 ]][[14:16 &gt;&gt; Ezek 14:16]] {{field-on:Bible}} и тримата тези мъже ако бяха всред нея, жив съм аз, говори Господ Иеова, не щяха да спасят нито синове, нито дъщери: само те щяха да се спасят, а земята да се запусти. {{field-off:Bible}}</w:t>
      </w:r>
    </w:p>
    <w:p>
      <w:pPr>
        <w:pStyle w:val="Normal"/>
        <w:rPr/>
      </w:pPr>
      <w:r>
        <w:rPr/>
        <w:t>[[@Bible:Ezek 14:17 ]][[14:17 &gt;&gt; Ezek 14:17]] {{field-on:Bible}} Или ако нанесех меч върх онази земя, и речех: Мечу, мини през земята, та да отсека от нея человек и скот; {{field-off:Bible}}</w:t>
      </w:r>
    </w:p>
    <w:p>
      <w:pPr>
        <w:pStyle w:val="Normal"/>
        <w:rPr/>
      </w:pPr>
      <w:r>
        <w:rPr/>
        <w:t>[[@Bible:Ezek 14:18 ]][[14:18 &gt;&gt; Ezek 14:18]] {{field-on:Bible}} и тримата мъже ако бяха всред нея, жив съм аз, говори Господ Иеова, не щяха да спасят синове или дъщери, но те само щяха да се спасят. {{field-off:Bible}}</w:t>
      </w:r>
    </w:p>
    <w:p>
      <w:pPr>
        <w:pStyle w:val="Normal"/>
        <w:rPr/>
      </w:pPr>
      <w:r>
        <w:rPr/>
        <w:t>[[@Bible:Ezek 14:19 ]][[14:19 &gt;&gt; Ezek 14:19]] {{field-on:Bible}} Или ако нанесех мор върх онази земя, и излеех гнева си върх нея с кръв, та да отсека от нея человек и скот; {{field-off:Bible}}</w:t>
      </w:r>
    </w:p>
    <w:p>
      <w:pPr>
        <w:pStyle w:val="Normal"/>
        <w:rPr/>
      </w:pPr>
      <w:r>
        <w:rPr/>
        <w:t>[[@Bible:Ezek 14:20 ]][[14:20 &gt;&gt; Ezek 14:20]] {{field-on:Bible}} и ако бяха всред нея Ное, Даниил, и Йов, жив съм аз, говори Господ Иеова, не щяха да спасят нито син, нито дъщеря: те само щяха да спасят душите си чрез правдата си; {{field-off:Bible}}</w:t>
      </w:r>
    </w:p>
    <w:p>
      <w:pPr>
        <w:pStyle w:val="Normal"/>
        <w:rPr/>
      </w:pPr>
      <w:r>
        <w:rPr/>
        <w:t>[[@Bible:Ezek 14:21 ]][[14:21 &gt;&gt; Ezek 14:21]] {{field-on:Bible}} (защото така говори Господ Иеова:) Колко повече когато изпроводя четирите си лоши съдби върх Ерусалим, меча, и глада, и лошите зверове, и мора, та да отсека от него человек и скот! {{field-off:Bible}}</w:t>
      </w:r>
    </w:p>
    <w:p>
      <w:pPr>
        <w:pStyle w:val="Normal"/>
        <w:rPr/>
      </w:pPr>
      <w:r>
        <w:rPr/>
        <w:t>[[@Bible:Ezek 14:22 ]][[14:22 &gt;&gt; Ezek 14:22]] {{field-on:Bible}} Но, ето, ще останат в него някои остатъци, отървани някои синове и дъщери: ето, те ще излязат при вас, и ще видите пътищата им и деянията им; и ще се утешите заради лошотиите, които нанесох върх Ерусалим, за всичко що нанесох върх него. {{field-off:Bible}}</w:t>
      </w:r>
    </w:p>
    <w:p>
      <w:pPr>
        <w:pStyle w:val="Normal"/>
        <w:rPr/>
      </w:pPr>
      <w:r>
        <w:rPr/>
        <w:t>[[@Bible:Ezek 14:23 ]][[14:23 &gt;&gt; Ezek 14:23]] {{field-on:Bible}} И те ще ви утешат когато видите пътищата им и деянията им; и ще познаете че аз не съм направил без причина всичко що съм направил в него, говори Господ Иеова. {{field-off:Bible}}</w:t>
      </w:r>
    </w:p>
    <w:p>
      <w:pPr>
        <w:pStyle w:val="Heading2"/>
        <w:rPr/>
      </w:pPr>
      <w:r>
        <w:rPr/>
        <w:t>Глава 15</w:t>
      </w:r>
    </w:p>
    <w:p>
      <w:pPr>
        <w:pStyle w:val="Normal"/>
        <w:rPr/>
      </w:pPr>
      <w:r>
        <w:rPr/>
        <w:t>[[@Bible:Ezek 15:1 ]][[15:1 &gt;&gt; Ezek 15:1]] {{field-on:Bible}} И слово Господне биде към мене и рече:- {{field-off:Bible}}</w:t>
      </w:r>
    </w:p>
    <w:p>
      <w:pPr>
        <w:pStyle w:val="Normal"/>
        <w:rPr/>
      </w:pPr>
      <w:r>
        <w:rPr/>
        <w:t>[[@Bible:Ezek 15:2 ]][[15:2 &gt;&gt; Ezek 15:2]] {{field-on:Bible}} Сине человечески, що е дървото на лозата при всяко друго дърво,Пръчката която е между дърветата на дъбравата? {{field-off:Bible}}</w:t>
      </w:r>
    </w:p>
    <w:p>
      <w:pPr>
        <w:pStyle w:val="Normal"/>
        <w:rPr/>
      </w:pPr>
      <w:r>
        <w:rPr/>
        <w:t>[[@Bible:Ezek 15:3 ]][[15:3 &gt;&gt; Ezek 15:3]] {{field-on:Bible}} Взема ли се от нея дърво за употребление на работа?Или вземат ли от него кол за да окачат на него някой съсъд? {{field-off:Bible}}</w:t>
      </w:r>
    </w:p>
    <w:p>
      <w:pPr>
        <w:pStyle w:val="Normal"/>
        <w:rPr/>
      </w:pPr>
      <w:r>
        <w:rPr/>
        <w:t>[[@Bible:Ezek 15:4 ]][[15:4 &gt;&gt; Ezek 15:4]] {{field-on:Bible}} Ето, хвърля се в огъня, за да изтлее: Огънят пояжда и двата му края,И средата му изгаря.Ще ли би полезно за някоя работа? {{field-off:Bible}}</w:t>
      </w:r>
    </w:p>
    <w:p>
      <w:pPr>
        <w:pStyle w:val="Normal"/>
        <w:rPr/>
      </w:pPr>
      <w:r>
        <w:rPr/>
        <w:t>[[@Bible:Ezek 15:5 ]][[15:5 &gt;&gt; Ezek 15:5]] {{field-on:Bible}} Ето, когато бе цяло не ставаше за работа:Колко по-малко ще стане за работаКогато го е изял огъньт, и е изгоряло? {{field-off:Bible}}</w:t>
      </w:r>
    </w:p>
    <w:p>
      <w:pPr>
        <w:pStyle w:val="Normal"/>
        <w:rPr/>
      </w:pPr>
      <w:r>
        <w:rPr/>
        <w:t>[[@Bible:Ezek 15:6 ]][[15:6 &gt;&gt; Ezek 15:6]] {{field-on:Bible}} За то така говори Господ Иеова: Както е дървото на лозата между дърветата на дъбравата,Което предадох на огъня за да изтлее,Така ще предам тези, които живеят в Ерусалим. {{field-off:Bible}}</w:t>
      </w:r>
    </w:p>
    <w:p>
      <w:pPr>
        <w:pStyle w:val="Normal"/>
        <w:rPr/>
      </w:pPr>
      <w:r>
        <w:rPr/>
        <w:t>[[@Bible:Ezek 15:7 ]][[15:7 &gt;&gt; Ezek 15:7]] {{field-on:Bible}} И ще поставя лицето си против тях:Из огъня ще излязат,И огъньт ще ги пояде;И когато поставя лицето си против тяхЩе познаете че аз съм Господ. {{field-off:Bible}}</w:t>
      </w:r>
    </w:p>
    <w:p>
      <w:pPr>
        <w:pStyle w:val="Normal"/>
        <w:rPr/>
      </w:pPr>
      <w:r>
        <w:rPr/>
        <w:t>[[@Bible:Ezek 15:8 ]][[15:8 &gt;&gt; Ezek 15:8]] {{field-on:Bible}} И ще предам земята в запустение;Защото станаха престъпници, говори Господ Иеова. {{field-off:Bible}}</w:t>
      </w:r>
    </w:p>
    <w:p>
      <w:pPr>
        <w:pStyle w:val="Heading2"/>
        <w:rPr/>
      </w:pPr>
      <w:r>
        <w:rPr/>
        <w:t>Глава 16</w:t>
      </w:r>
    </w:p>
    <w:p>
      <w:pPr>
        <w:pStyle w:val="Normal"/>
        <w:rPr/>
      </w:pPr>
      <w:r>
        <w:rPr/>
        <w:t>[[@Bible:Ezek 16:1 ]][[16:1 &gt;&gt; Ezek 16:1]] {{field-on:Bible}} И словото Господне биде към мене и рече:- {{field-off:Bible}}</w:t>
      </w:r>
    </w:p>
    <w:p>
      <w:pPr>
        <w:pStyle w:val="Normal"/>
        <w:rPr/>
      </w:pPr>
      <w:r>
        <w:rPr/>
        <w:t>[[@Bible:Ezek 16:2 ]][[16:2 &gt;&gt; Ezek 16:2]] {{field-on:Bible}} Сине человечески, направи да познае Ерусалим мерзостите си, {{field-off:Bible}}</w:t>
      </w:r>
    </w:p>
    <w:p>
      <w:pPr>
        <w:pStyle w:val="Normal"/>
        <w:rPr/>
      </w:pPr>
      <w:r>
        <w:rPr/>
        <w:t>[[@Bible:Ezek 16:3 ]][[16:3 &gt;&gt; Ezek 16:3]] {{field-on:Bible}} и речи: Така говори Господ Иеова към дъщерята Ерусалимска:Коренът ти и рождението ти е от земята на Ханаанците:Баща ти Аморееец, а майка ти Хетейка. {{field-off:Bible}}</w:t>
      </w:r>
    </w:p>
    <w:p>
      <w:pPr>
        <w:pStyle w:val="Normal"/>
        <w:rPr/>
      </w:pPr>
      <w:r>
        <w:rPr/>
        <w:t>[[@Bible:Ezek 16:4 ]][[16:4 &gt;&gt; Ezek 16:4]] {{field-on:Bible}} А в рождението ти,В който ден си се родила, пъпът ти не се е отрязал,И въ вода не си къпана за да се очистиш;И съ сол не си насолявана, и в пелени не си повивана. {{field-off:Bible}}</w:t>
      </w:r>
    </w:p>
    <w:p>
      <w:pPr>
        <w:pStyle w:val="Normal"/>
        <w:rPr/>
      </w:pPr>
      <w:r>
        <w:rPr/>
        <w:t>[[@Bible:Ezek 16:5 ]][[16:5 &gt;&gt; Ezek 16:5]] {{field-on:Bible}} Око не те е пощадило за да те пожалиТа да ти направи нещо от тези;Но в който ден си се родила,С погнусяване от душата тиБила си изхвърлена по лицето на полето. {{field-off:Bible}}</w:t>
      </w:r>
    </w:p>
    <w:p>
      <w:pPr>
        <w:pStyle w:val="Normal"/>
        <w:rPr/>
      </w:pPr>
      <w:r>
        <w:rPr/>
        <w:t>[[@Bible:Ezek 16:6 ]][[16:6 &gt;&gt; Ezek 16:6]] {{field-on:Bible}} И когато заминах отблизу ти и те видях че се валяше в кръвта си,Рекох ти като беше ти в кръвта си:Да си жива;Ей, рекох ти като беше в кръвта си:Да си жива. {{field-off:Bible}}</w:t>
      </w:r>
    </w:p>
    <w:p>
      <w:pPr>
        <w:pStyle w:val="Normal"/>
        <w:rPr/>
      </w:pPr>
      <w:r>
        <w:rPr/>
        <w:t>[[@Bible:Ezek 16:7 ]][[16:7 &gt;&gt; Ezek 16:7]] {{field-on:Bible}} И те направих тмократна, като зелето на полето;И порасна, и възвеличи се ти,И стигна в крайна красота:Съсците ти се изобразиха, и космите ти изникнаха;Но ти беше гола и непокрита. {{field-off:Bible}}</w:t>
      </w:r>
    </w:p>
    <w:p>
      <w:pPr>
        <w:pStyle w:val="Normal"/>
        <w:rPr/>
      </w:pPr>
      <w:r>
        <w:rPr/>
        <w:t>[[@Bible:Ezek 16:8 ]][[16:8 &gt;&gt; Ezek 16:8]] {{field-on:Bible}} И когато заминах отблизу ти и те видях,Ето, възрастта ти бе възраст на рачение;И прострях полата си върх тебе та покрих безобразието ти;И клех ти се, и влязох в завет с тебе,Говори Господ Иеова; и стана ти моя. {{field-off:Bible}}</w:t>
      </w:r>
    </w:p>
    <w:p>
      <w:pPr>
        <w:pStyle w:val="Normal"/>
        <w:rPr/>
      </w:pPr>
      <w:r>
        <w:rPr/>
        <w:t>[[@Bible:Ezek 16:9 ]][[16:9 &gt;&gt; Ezek 16:9]] {{field-on:Bible}} И окъпах те с вода,И измих кръвта ти от тебе,И помазах те с елей. {{field-off:Bible}}</w:t>
      </w:r>
    </w:p>
    <w:p>
      <w:pPr>
        <w:pStyle w:val="Normal"/>
        <w:rPr/>
      </w:pPr>
      <w:r>
        <w:rPr/>
        <w:t>[[@Bible:Ezek 16:10 ]][[16:10 &gt;&gt; Ezek 16:10]] {{field-on:Bible}} Облякох те още с везани,И те обух с чехли от язовечки кожи,И те опасах с висон,И те облекох с коприна, {{field-off:Bible}}</w:t>
      </w:r>
    </w:p>
    <w:p>
      <w:pPr>
        <w:pStyle w:val="Normal"/>
        <w:rPr/>
      </w:pPr>
      <w:r>
        <w:rPr/>
        <w:t>[[@Bible:Ezek 16:11 ]][[16:11 &gt;&gt; Ezek 16:11]] {{field-on:Bible}} И украсих те с украшения,И турих на ръцете ти гривниИ огърлие около шията ти, {{field-off:Bible}}</w:t>
      </w:r>
    </w:p>
    <w:p>
      <w:pPr>
        <w:pStyle w:val="Normal"/>
        <w:rPr/>
      </w:pPr>
      <w:r>
        <w:rPr/>
        <w:t>[[@Bible:Ezek 16:12 ]][[16:12 &gt;&gt; Ezek 16:12]] {{field-on:Bible}} И турих колце на ноздрите ти,И обеци на ушите ти,И венец от слава на главата ти. {{field-off:Bible}}</w:t>
      </w:r>
    </w:p>
    <w:p>
      <w:pPr>
        <w:pStyle w:val="Normal"/>
        <w:rPr/>
      </w:pPr>
      <w:r>
        <w:rPr/>
        <w:t>[[@Bible:Ezek 16:13 ]][[16:13 &gt;&gt; Ezek 16:13]] {{field-on:Bible}} И украси се ти съ злато и сребро;И дрехите ти бяха от висон, и копринени, и везани:Ядеше ти чисто брашно, и мед, и елей;И стана красна ти твърде много,И благоденствувала си дори до царство. {{field-off:Bible}}</w:t>
      </w:r>
    </w:p>
    <w:p>
      <w:pPr>
        <w:pStyle w:val="Normal"/>
        <w:rPr/>
      </w:pPr>
      <w:r>
        <w:rPr/>
        <w:t>[[@Bible:Ezek 16:14 ]][[16:14 &gt;&gt; Ezek 16:14]] {{field-on:Bible}} И прочу се ти между народите заради твоята хубост;Защото тя беше съвършена чрез моето украшениеКоето турих на тебе, говори Господ Иеова. {{field-off:Bible}}</w:t>
      </w:r>
    </w:p>
    <w:p>
      <w:pPr>
        <w:pStyle w:val="Normal"/>
        <w:rPr/>
      </w:pPr>
      <w:r>
        <w:rPr/>
        <w:t>[[@Bible:Ezek 16:15 ]][[16:15 &gt;&gt; Ezek 16:15]] {{field-on:Bible}} Но поради прочуването сиТи си уповавала на хубостта си и си блудувала,И към всекиго който минуваше изляла си блуда си; и е станал негов. {{field-off:Bible}}</w:t>
      </w:r>
    </w:p>
    <w:p>
      <w:pPr>
        <w:pStyle w:val="Normal"/>
        <w:rPr/>
      </w:pPr>
      <w:r>
        <w:rPr/>
        <w:t>[[@Bible:Ezek 16:16 ]][[16:16 &gt;&gt; Ezek 16:16]] {{field-on:Bible}} И взела си от дрехите сиИ украсила си високите си места с пъстри шарове:Върх тях си блудувала.Такова нещо не е било, нито ще бъде. {{field-off:Bible}}</w:t>
      </w:r>
    </w:p>
    <w:p>
      <w:pPr>
        <w:pStyle w:val="Normal"/>
        <w:rPr/>
      </w:pPr>
      <w:r>
        <w:rPr/>
        <w:t>[[@Bible:Ezek 16:17 ]][[16:17 &gt;&gt; Ezek 16:17]] {{field-on:Bible}} И взела си светлите си украшения,Които бяха от моето злато и от моето сребро което бях ти дал аз,И направила си си образи мъжки,И си блудувала с тях; {{field-off:Bible}}</w:t>
      </w:r>
    </w:p>
    <w:p>
      <w:pPr>
        <w:pStyle w:val="Normal"/>
        <w:rPr/>
      </w:pPr>
      <w:r>
        <w:rPr/>
        <w:t>[[@Bible:Ezek 16:18 ]][[16:18 &gt;&gt; Ezek 16:18]] {{field-on:Bible}} И си взела везаните си дрехи та си ги покрила;И си турила пред тях елея ми, и темяна ми, {{field-off:Bible}}</w:t>
      </w:r>
    </w:p>
    <w:p>
      <w:pPr>
        <w:pStyle w:val="Normal"/>
        <w:rPr/>
      </w:pPr>
      <w:r>
        <w:rPr/>
        <w:t>[[@Bible:Ezek 16:19 ]][[16:19 &gt;&gt; Ezek 16:19]] {{field-on:Bible}} И хляба ми който ти дадох,-чистото брашно, и елея, и меда с които те хранех, -И турила си ги пред тях за благовонно ухание:Така стана, говори Господ Иеова. {{field-off:Bible}}</w:t>
      </w:r>
    </w:p>
    <w:p>
      <w:pPr>
        <w:pStyle w:val="Normal"/>
        <w:rPr/>
      </w:pPr>
      <w:r>
        <w:rPr/>
        <w:t>[[@Bible:Ezek 16:20 ]][[16:20 &gt;&gt; Ezek 16:20]] {{field-on:Bible}} И взела си синовете си и дъщерите си,Които си ми родила,И тях си пожъртвувала тям за ядене.Малко ли ти бяха тези твои блудодеяния {{field-off:Bible}}</w:t>
      </w:r>
    </w:p>
    <w:p>
      <w:pPr>
        <w:pStyle w:val="Normal"/>
        <w:rPr/>
      </w:pPr>
      <w:r>
        <w:rPr/>
        <w:t>[[@Bible:Ezek 16:21 ]][[16:21 &gt;&gt; Ezek 16:21]] {{field-on:Bible}} Та си заклала и чадата ми, и си ги предалаЗа да се преведат през огъня за тях? {{field-off:Bible}}</w:t>
      </w:r>
    </w:p>
    <w:p>
      <w:pPr>
        <w:pStyle w:val="Normal"/>
        <w:rPr/>
      </w:pPr>
      <w:r>
        <w:rPr/>
        <w:t>[[@Bible:Ezek 16:22 ]][[16:22 &gt;&gt; Ezek 16:22]] {{field-on:Bible}} И въ всичките си мерзости и блудовеНне си поменала дните на младостта си,Когато беше ти гола и непокрита и се валяше в кръвта си. {{field-off:Bible}}</w:t>
      </w:r>
    </w:p>
    <w:p>
      <w:pPr>
        <w:pStyle w:val="Normal"/>
        <w:rPr/>
      </w:pPr>
      <w:r>
        <w:rPr/>
        <w:t>[[@Bible:Ezek 16:23 ]][[16:23 &gt;&gt; Ezek 16:23]] {{field-on:Bible}} И след всичките си тези злини,(Горко, горко ти! Говори Господ Иеова), {{field-off:Bible}}</w:t>
      </w:r>
    </w:p>
    <w:p>
      <w:pPr>
        <w:pStyle w:val="Normal"/>
        <w:rPr/>
      </w:pPr>
      <w:r>
        <w:rPr/>
        <w:t>[[@Bible:Ezek 16:24 ]][[16:24 &gt;&gt; Ezek 16:24]] {{field-on:Bible}} Съградила си и за себе си блудилище,И си направила за себе си високо място на всяка стъгда. {{field-off:Bible}}</w:t>
      </w:r>
    </w:p>
    <w:p>
      <w:pPr>
        <w:pStyle w:val="Normal"/>
        <w:rPr/>
      </w:pPr>
      <w:r>
        <w:rPr/>
        <w:t>[[@Bible:Ezek 16:25 ]][[16:25 &gt;&gt; Ezek 16:25]] {{field-on:Bible}} На челото на всеки път съградила си високо место,И си направила хубостта си гнусна,И си разложила нозете си на всекиго що минуваше,И си умножила блуда си, {{field-off:Bible}}</w:t>
      </w:r>
    </w:p>
    <w:p>
      <w:pPr>
        <w:pStyle w:val="Normal"/>
        <w:rPr/>
      </w:pPr>
      <w:r>
        <w:rPr/>
        <w:t>[[@Bible:Ezek 16:26 ]][[16:26 &gt;&gt; Ezek 16:26]] {{field-on:Bible}} И блудувала сиС Египетяните съседите си, дебелоплътните,Ии си умножила блуда си за да ме разгневиш. {{field-off:Bible}}</w:t>
      </w:r>
    </w:p>
    <w:p>
      <w:pPr>
        <w:pStyle w:val="Normal"/>
        <w:rPr/>
      </w:pPr>
      <w:r>
        <w:rPr/>
        <w:t>[[@Bible:Ezek 16:27 ]][[16:27 &gt;&gt; Ezek 16:27]] {{field-on:Bible}} Ето, прочее, прострях ръката си върх тебе,И отнех уречената ти храна, и те предадох на волята на онезиКоито те мразеха, на дъщерите на ФилистимцитеКоито се срамуват от твоя път постиден. {{field-off:Bible}}</w:t>
      </w:r>
    </w:p>
    <w:p>
      <w:pPr>
        <w:pStyle w:val="Normal"/>
        <w:rPr/>
      </w:pPr>
      <w:r>
        <w:rPr/>
        <w:t>[[@Bible:Ezek 16:28 ]][[16:28 &gt;&gt; Ezek 16:28]] {{field-on:Bible}} И блудувала си с Асирийците,Защото не си се наситила;Ей, блудувала си с тях,И още не си се наситила. {{field-off:Bible}}</w:t>
      </w:r>
    </w:p>
    <w:p>
      <w:pPr>
        <w:pStyle w:val="Normal"/>
        <w:rPr/>
      </w:pPr>
      <w:r>
        <w:rPr/>
        <w:t>[[@Bible:Ezek 16:29 ]][[16:29 &gt;&gt; Ezek 16:29]] {{field-on:Bible}} И умножила си блуда сиВ земята Ханаанска дори до Халдейската;И нито така си се наситила. {{field-off:Bible}}</w:t>
      </w:r>
    </w:p>
    <w:p>
      <w:pPr>
        <w:pStyle w:val="Normal"/>
        <w:rPr/>
      </w:pPr>
      <w:r>
        <w:rPr/>
        <w:t>[[@Bible:Ezek 16:30 ]][[16:30 &gt;&gt; Ezek 16:30]] {{field-on:Bible}} Колко е слабо сърдцето ти, говори Господ Иеова, понеже правиш всички тези работи, Дело на безочлива блудница! {{field-off:Bible}}</w:t>
      </w:r>
    </w:p>
    <w:p>
      <w:pPr>
        <w:pStyle w:val="Normal"/>
        <w:rPr/>
      </w:pPr>
      <w:r>
        <w:rPr/>
        <w:t>[[@Bible:Ezek 16:31 ]][[16:31 &gt;&gt; Ezek 16:31]] {{field-on:Bible}} Защото си съградила блудилището си на челото на всеки път,И си направила високото си место въ всяка стъгда;И не си станала като блудница, защото си презряла заплата, {{field-off:Bible}}</w:t>
      </w:r>
    </w:p>
    <w:p>
      <w:pPr>
        <w:pStyle w:val="Normal"/>
        <w:rPr/>
      </w:pPr>
      <w:r>
        <w:rPr/>
        <w:t>[[@Bible:Ezek 16:32 ]][[16:32 &gt;&gt; Ezek 16:32]] {{field-on:Bible}} Но като жена прелюбодейцаКоято приима чужди вмасто мъжа си. {{field-off:Bible}}</w:t>
      </w:r>
    </w:p>
    <w:p>
      <w:pPr>
        <w:pStyle w:val="Normal"/>
        <w:rPr/>
      </w:pPr>
      <w:r>
        <w:rPr/>
        <w:t>[[@Bible:Ezek 16:33 ]][[16:33 &gt;&gt; Ezek 16:33]] {{field-on:Bible}} На всичките блудници дават заплата;Но ти заплатите си даваш на всичките си любовници,И ги подкупуваш за да дохождат при тебе от вредЗа да блудуват с тебе. {{field-off:Bible}}</w:t>
      </w:r>
    </w:p>
    <w:p>
      <w:pPr>
        <w:pStyle w:val="Normal"/>
        <w:rPr/>
      </w:pPr>
      <w:r>
        <w:rPr/>
        <w:t>[[@Bible:Ezek 16:34 ]][[16:34 &gt;&gt; Ezek 16:34]] {{field-on:Bible}} И в блудодеянията ти става в тебе противното на жените;Защото не те следва никой за да стори блуд;Защото ти даваш заплата, и заплата на тебе не дават:Според това става в тебе противното. {{field-off:Bible}}</w:t>
      </w:r>
    </w:p>
    <w:p>
      <w:pPr>
        <w:pStyle w:val="Normal"/>
        <w:rPr/>
      </w:pPr>
      <w:r>
        <w:rPr/>
        <w:t>[[@Bible:Ezek 16:35 ]][[16:35 &gt;&gt; Ezek 16:35]] {{field-on:Bible}} За то, чуй, блуднице, словото Господне: {{field-off:Bible}}</w:t>
      </w:r>
    </w:p>
    <w:p>
      <w:pPr>
        <w:pStyle w:val="Normal"/>
        <w:rPr/>
      </w:pPr>
      <w:r>
        <w:rPr/>
        <w:t>[[@Bible:Ezek 16:36 ]][[16:36 &gt;&gt; Ezek 16:36]] {{field-on:Bible}} Така говори Господ Иеова:Понеже си изляла медта си,И голотата ти се откри в блудовете ти към любовниците тиИ към всичките идоли на твоите мерзости,И заради кръвта на чадата ти които си принесла тям, {{field-off:Bible}}</w:t>
      </w:r>
    </w:p>
    <w:p>
      <w:pPr>
        <w:pStyle w:val="Normal"/>
        <w:rPr/>
      </w:pPr>
      <w:r>
        <w:rPr/>
        <w:t>[[@Bible:Ezek 16:37 ]][[16:37 &gt;&gt; Ezek 16:37]] {{field-on:Bible}} За то, ето, аз събирам всичките твои любовнициС които си се наслаждавала,И всичките които си възлюбила,С всичките които си намразила;И ще ги събера върх тебе от вред,И ще открия голотата ти тям,И ще видят всичката ти голота. {{field-off:Bible}}</w:t>
      </w:r>
    </w:p>
    <w:p>
      <w:pPr>
        <w:pStyle w:val="Normal"/>
        <w:rPr/>
      </w:pPr>
      <w:r>
        <w:rPr/>
        <w:t>[[@Bible:Ezek 16:38 ]][[16:38 &gt;&gt; Ezek 16:38]] {{field-on:Bible}} И ще те съдяСпоред съда на таквизи жениКоито правят блудодеяние и проливат кръв,И ще те предам на кръв с гняв и ревнование. {{field-off:Bible}}</w:t>
      </w:r>
    </w:p>
    <w:p>
      <w:pPr>
        <w:pStyle w:val="Normal"/>
        <w:rPr/>
      </w:pPr>
      <w:r>
        <w:rPr/>
        <w:t>[[@Bible:Ezek 16:39 ]][[16:39 &gt;&gt; Ezek 16:39]] {{field-on:Bible}} И ще те предам в ръката им; И ще съборят блудилището ти,И ще разорят високите ти места:Ще те съблекат още от дрехите ти,И ще отнемат светлите ти украшения,И ще те оставят гола и непокрита. {{field-off:Bible}}</w:t>
      </w:r>
    </w:p>
    <w:p>
      <w:pPr>
        <w:pStyle w:val="Normal"/>
        <w:rPr/>
      </w:pPr>
      <w:r>
        <w:rPr/>
        <w:t>[[@Bible:Ezek 16:40 ]][[16:40 &gt;&gt; Ezek 16:40]] {{field-on:Bible}} И ще доведат върх тебе много народКоито ще те убият с каменеИ ще те прободат със саблите си. {{field-off:Bible}}</w:t>
      </w:r>
    </w:p>
    <w:p>
      <w:pPr>
        <w:pStyle w:val="Normal"/>
        <w:rPr/>
      </w:pPr>
      <w:r>
        <w:rPr/>
        <w:t>[[@Bible:Ezek 16:41 ]][[16:41 &gt;&gt; Ezek 16:41]] {{field-on:Bible}} И ще изгорят с огън къщите ти,И ще извършат съдби върх тебе пред очите на много жени;И ще те направя да престанеш от блуда,И няма да даваш вече заплата. {{field-off:Bible}}</w:t>
      </w:r>
    </w:p>
    <w:p>
      <w:pPr>
        <w:pStyle w:val="Normal"/>
        <w:rPr/>
      </w:pPr>
      <w:r>
        <w:rPr/>
        <w:t>[[@Bible:Ezek 16:42 ]][[16:42 &gt;&gt; Ezek 16:42]] {{field-on:Bible}} И ще успокоя моя против тебе гнев,И ревнованието ми против тебе ще престане,И ще се утиша, и няма да се гневя вече. {{field-off:Bible}}</w:t>
      </w:r>
    </w:p>
    <w:p>
      <w:pPr>
        <w:pStyle w:val="Normal"/>
        <w:rPr/>
      </w:pPr>
      <w:r>
        <w:rPr/>
        <w:t>[[@Bible:Ezek 16:43 ]][[16:43 &gt;&gt; Ezek 16:43]] {{field-on:Bible}} Понеже не си напомнила за дните на младостта си,Но преогорчаваше ме във всичко това, за то,Ето, и аз ще въздам пътищата ти върх главата ти,Говори Господ Иеова;И подир всичките си мръсни работиНяма да направиш според това нечестие. {{field-off:Bible}}</w:t>
      </w:r>
    </w:p>
    <w:p>
      <w:pPr>
        <w:pStyle w:val="Normal"/>
        <w:rPr/>
      </w:pPr>
      <w:r>
        <w:rPr/>
        <w:t>[[@Bible:Ezek 16:44 ]][[16:44 &gt;&gt; Ezek 16:44]] {{field-on:Bible}} Ето, всеки който прави пословициЩе направи пословица против тебе,И ще рече: Каквато майката такваз и дъщерята. {{field-off:Bible}}</w:t>
      </w:r>
    </w:p>
    <w:p>
      <w:pPr>
        <w:pStyle w:val="Normal"/>
        <w:rPr/>
      </w:pPr>
      <w:r>
        <w:rPr/>
        <w:t>[[@Bible:Ezek 16:45 ]][[16:45 &gt;&gt; Ezek 16:45]] {{field-on:Bible}} Ти си дъщеря на майка си,На онази която отметна мъжа си и чадата си;И си сестра на сестрите си,На онези които отметнаха мъжете си и чадата си.Майка ви бе Хетейка, а баща ви Амореец. {{field-off:Bible}}</w:t>
      </w:r>
    </w:p>
    <w:p>
      <w:pPr>
        <w:pStyle w:val="Normal"/>
        <w:rPr/>
      </w:pPr>
      <w:r>
        <w:rPr/>
        <w:t>[[@Bible:Ezek 16:46 ]][[16:46 &gt;&gt; Ezek 16:46]] {{field-on:Bible}} И сестра ти по-старата е Самария,Тя и дъщерите и които живеят от ляво тебе;А младата ти сестра която живее от дясно тебе,Содом и дъщерите й. {{field-off:Bible}}</w:t>
      </w:r>
    </w:p>
    <w:p>
      <w:pPr>
        <w:pStyle w:val="Normal"/>
        <w:rPr/>
      </w:pPr>
      <w:r>
        <w:rPr/>
        <w:t>[[@Bible:Ezek 16:47 ]][[16:47 &gt;&gt; Ezek 16:47]] {{field-on:Bible}} А ти и според техните пътища не си ходила,И не си направила според техните мерзости;Но, като да бе то много малко,Надминала си разтлението им във всичките си пътища. {{field-off:Bible}}</w:t>
      </w:r>
    </w:p>
    <w:p>
      <w:pPr>
        <w:pStyle w:val="Normal"/>
        <w:rPr/>
      </w:pPr>
      <w:r>
        <w:rPr/>
        <w:t>[[@Bible:Ezek 16:48 ]][[16:48 &gt;&gt; Ezek 16:48]] {{field-on:Bible}} Жив съм аз, говори Господ Иеова,Сестра ти Содом не направи, ни тя ни дъщерите йКакто направи ти и твойте дъщери. {{field-off:Bible}}</w:t>
      </w:r>
    </w:p>
    <w:p>
      <w:pPr>
        <w:pStyle w:val="Normal"/>
        <w:rPr/>
      </w:pPr>
      <w:r>
        <w:rPr/>
        <w:t>[[@Bible:Ezek 16:49 ]][[16:49 &gt;&gt; Ezek 16:49]] {{field-on:Bible}} Ето, това беше беззаконието на сестра ти Содом,Нейното и на дъщерите й:Гордост, пресищане от хляб, и безгрижно спокойствие;А сиромаха и оскудния не подкрепяваше. {{field-off:Bible}}</w:t>
      </w:r>
    </w:p>
    <w:p>
      <w:pPr>
        <w:pStyle w:val="Normal"/>
        <w:rPr/>
      </w:pPr>
      <w:r>
        <w:rPr/>
        <w:t>[[@Bible:Ezek 16:50 ]][[16:50 &gt;&gt; Ezek 16:50]] {{field-on:Bible}} И възвишаваха се, и правеха мерзости пред мене;За то, като видях това, махнах ги. {{field-off:Bible}}</w:t>
      </w:r>
    </w:p>
    <w:p>
      <w:pPr>
        <w:pStyle w:val="Normal"/>
        <w:rPr/>
      </w:pPr>
      <w:r>
        <w:rPr/>
        <w:t>[[@Bible:Ezek 16:51 ]][[16:51 &gt;&gt; Ezek 16:51]] {{field-on:Bible}} И Самария не съгреши нито нито половината от твоите съгрешения;Но ти умножи мерзостите си повече от тях,И съ всичките си мерзости които си направила оправда ти сестрите си. {{field-off:Bible}}</w:t>
      </w:r>
    </w:p>
    <w:p>
      <w:pPr>
        <w:pStyle w:val="Normal"/>
        <w:rPr/>
      </w:pPr>
      <w:r>
        <w:rPr/>
        <w:t>[[@Bible:Ezek 16:52 ]][[16:52 &gt;&gt; Ezek 16:52]] {{field-on:Bible}} Ти, която съдеше сестрите си, носи сега срама сиЗаради съгрешенията си с които си станала по-гнусна от тях.Те са по-праведни от тебе;За то посрами се и ти, и носи срама си, Понеже си оправдала сестрите си. {{field-off:Bible}}</w:t>
      </w:r>
    </w:p>
    <w:p>
      <w:pPr>
        <w:pStyle w:val="Normal"/>
        <w:rPr/>
      </w:pPr>
      <w:r>
        <w:rPr/>
        <w:t>[[@Bible:Ezek 16:53 ]][[16:53 &gt;&gt; Ezek 16:53]] {{field-on:Bible}} И ще доведа назад пленниците им,Пленниците на Содом и на дъщерите й,И пленниците на Самария и на дъщерите й.Тогаз ще върна и пленниците на пленението ти между тях, {{field-off:Bible}}</w:t>
      </w:r>
    </w:p>
    <w:p>
      <w:pPr>
        <w:pStyle w:val="Normal"/>
        <w:rPr/>
      </w:pPr>
      <w:r>
        <w:rPr/>
        <w:t>[[@Bible:Ezek 16:54 ]][[16:54 &gt;&gt; Ezek 16:54]] {{field-on:Bible}} За да носиш безчестието си,И да се срамуваш за всичко що си направила,Понеже си станала утешение на тях. {{field-off:Bible}}</w:t>
      </w:r>
    </w:p>
    <w:p>
      <w:pPr>
        <w:pStyle w:val="Normal"/>
        <w:rPr/>
      </w:pPr>
      <w:r>
        <w:rPr/>
        <w:t>[[@Bible:Ezek 16:55 ]][[16:55 &gt;&gt; Ezek 16:55]] {{field-on:Bible}} Когато сестрите ти Содом и дъщерите й се върнат в напрежното си състояние,И Самария и дъщерите й се върнат в напрежното си състояние,Тогаз ще се върнеш ти и дъщерите ти в напрежното си състояние. {{field-off:Bible}}</w:t>
      </w:r>
    </w:p>
    <w:p>
      <w:pPr>
        <w:pStyle w:val="Normal"/>
        <w:rPr/>
      </w:pPr>
      <w:r>
        <w:rPr/>
        <w:t>[[@Bible:Ezek 16:56 ]][[16:56 &gt;&gt; Ezek 16:56]] {{field-on:Bible}} Защото името на сестра ти Содом не се чуеше от устата тиВ дните на гордостта ти, {{field-off:Bible}}</w:t>
      </w:r>
    </w:p>
    <w:p>
      <w:pPr>
        <w:pStyle w:val="Normal"/>
        <w:rPr/>
      </w:pPr>
      <w:r>
        <w:rPr/>
        <w:t>[[@Bible:Ezek 16:57 ]][[16:57 &gt;&gt; Ezek 16:57]] {{field-on:Bible}} Преди да се открие твоята лошотаКакто се откри във времето на поношението което ти стана от дъщерите на СирияИ от всичките изоколо й, дъщери на Филистимците,Които те презираха от вред. {{field-off:Bible}}</w:t>
      </w:r>
    </w:p>
    <w:p>
      <w:pPr>
        <w:pStyle w:val="Normal"/>
        <w:rPr/>
      </w:pPr>
      <w:r>
        <w:rPr/>
        <w:t>[[@Bible:Ezek 16:58 ]][[16:58 &gt;&gt; Ezek 16:58]] {{field-on:Bible}} Ти си понесла нечестието сиИ мерзостите си, говори Господ. {{field-off:Bible}}</w:t>
      </w:r>
    </w:p>
    <w:p>
      <w:pPr>
        <w:pStyle w:val="Normal"/>
        <w:rPr/>
      </w:pPr>
      <w:r>
        <w:rPr/>
        <w:t>[[@Bible:Ezek 16:59 ]][[16:59 &gt;&gt; Ezek 16:59]] {{field-on:Bible}} Защото така говори Господ Иеова:Аз ще направя както направи ти,Която си презряла клетвата и престъпила завета. {{field-off:Bible}}</w:t>
      </w:r>
    </w:p>
    <w:p>
      <w:pPr>
        <w:pStyle w:val="Normal"/>
        <w:rPr/>
      </w:pPr>
      <w:r>
        <w:rPr/>
        <w:t>[[@Bible:Ezek 16:60 ]][[16:60 &gt;&gt; Ezek 16:60]] {{field-on:Bible}} Но ще помена завета сиКойто стана с тебе в дните на младоста ти,И ще ти поставя завет вечен. {{field-off:Bible}}</w:t>
      </w:r>
    </w:p>
    <w:p>
      <w:pPr>
        <w:pStyle w:val="Normal"/>
        <w:rPr/>
      </w:pPr>
      <w:r>
        <w:rPr/>
        <w:t>[[@Bible:Ezek 16:61 ]][[16:61 &gt;&gt; Ezek 16:61]] {{field-on:Bible}} Тогаз ще си напомниш за пътищата си, и ще се засрамиш,Когато приемеш сестрите си, по-старите си, и по-младите си;И ще ти ги дам за дъщери,Но не според твоя завет, {{field-off:Bible}}</w:t>
      </w:r>
    </w:p>
    <w:p>
      <w:pPr>
        <w:pStyle w:val="Normal"/>
        <w:rPr/>
      </w:pPr>
      <w:r>
        <w:rPr/>
        <w:t>[[@Bible:Ezek 16:62 ]][[16:62 &gt;&gt; Ezek 16:62]] {{field-on:Bible}} А моя завет ще поставя с тебе;И ще познаеш че аз съм Господ, {{field-off:Bible}}</w:t>
      </w:r>
    </w:p>
    <w:p>
      <w:pPr>
        <w:pStyle w:val="Normal"/>
        <w:rPr/>
      </w:pPr>
      <w:r>
        <w:rPr/>
        <w:t>[[@Bible:Ezek 16:63 ]][[16:63 &gt;&gt; Ezek 16:63]] {{field-on:Bible}} За да си напомниш, и да се засрамиш,И да не отвориш вече устата си от срама си,Когато направя умилостивение за тебе за всичко що си сторила,Говори Господ Иеова. {{field-off:Bible}}</w:t>
      </w:r>
    </w:p>
    <w:p>
      <w:pPr>
        <w:pStyle w:val="Heading2"/>
        <w:rPr/>
      </w:pPr>
      <w:r>
        <w:rPr/>
        <w:t>Глава 17</w:t>
      </w:r>
    </w:p>
    <w:p>
      <w:pPr>
        <w:pStyle w:val="Normal"/>
        <w:rPr/>
      </w:pPr>
      <w:r>
        <w:rPr/>
        <w:t>[[@Bible:Ezek 17:1 ]][[17:1 &gt;&gt; Ezek 17:1]] {{field-on:Bible}} И слово Господне биде към мене и рече: {{field-off:Bible}}</w:t>
      </w:r>
    </w:p>
    <w:p>
      <w:pPr>
        <w:pStyle w:val="Normal"/>
        <w:rPr/>
      </w:pPr>
      <w:r>
        <w:rPr/>
        <w:t>[[@Bible:Ezek 17:2 ]][[17:2 &gt;&gt; Ezek 17:2]] {{field-on:Bible}} Сине человечески, предложи гатанка, и направи притча към Израилевия дом, {{field-off:Bible}}</w:t>
      </w:r>
    </w:p>
    <w:p>
      <w:pPr>
        <w:pStyle w:val="Normal"/>
        <w:rPr/>
      </w:pPr>
      <w:r>
        <w:rPr/>
        <w:t>[[@Bible:Ezek 17:3 ]][[17:3 &gt;&gt; Ezek 17:3]] {{field-on:Bible}} И речи: Така говори Господ Иеова: Орелът велик, великокрилат, и дългоперат,Пълен с пера, пъстрошарен,Дойде в Ливан та взе по-високата вейка на кедъра. {{field-off:Bible}}</w:t>
      </w:r>
    </w:p>
    <w:p>
      <w:pPr>
        <w:pStyle w:val="Normal"/>
        <w:rPr/>
      </w:pPr>
      <w:r>
        <w:rPr/>
        <w:t>[[@Bible:Ezek 17:4 ]][[17:4 &gt;&gt; Ezek 17:4]] {{field-on:Bible}} Откърши върха на ветвите муТа ги занесе в земя купеческа:Тури ги в търговски град. {{field-off:Bible}}</w:t>
      </w:r>
    </w:p>
    <w:p>
      <w:pPr>
        <w:pStyle w:val="Normal"/>
        <w:rPr/>
      </w:pPr>
      <w:r>
        <w:rPr/>
        <w:t>[[@Bible:Ezek 17:5 ]][[17:5 &gt;&gt; Ezek 17:5]] {{field-on:Bible}} И взе от семето на земятаТа го тури на поле сеемо:При много води го занесе: както върба го тури. {{field-off:Bible}}</w:t>
      </w:r>
    </w:p>
    <w:p>
      <w:pPr>
        <w:pStyle w:val="Normal"/>
        <w:rPr/>
      </w:pPr>
      <w:r>
        <w:rPr/>
        <w:t>[[@Bible:Ezek 17:6 ]][[17:6 &gt;&gt; Ezek 17:6]] {{field-on:Bible}} И прозябна, и стана разтлана лоза, низка на раст,На която вейките се завращаха към него,И коренете й бяха под него:Така стана лоза,И направи пръчки, и покара отрасли. {{field-off:Bible}}</w:t>
      </w:r>
    </w:p>
    <w:p>
      <w:pPr>
        <w:pStyle w:val="Normal"/>
        <w:rPr/>
      </w:pPr>
      <w:r>
        <w:rPr/>
        <w:t>[[@Bible:Ezek 17:7 ]][[17:7 &gt;&gt; Ezek 17:7]] {{field-on:Bible}} Имаше и друг орел голем, великокрилат, и многоперат,И, ето, тая лоза разпростре коренете си към него,И простря ветвите си към него, за да я напоичрез лехите на сада й. {{field-off:Bible}}</w:t>
      </w:r>
    </w:p>
    <w:p>
      <w:pPr>
        <w:pStyle w:val="Normal"/>
        <w:rPr/>
      </w:pPr>
      <w:r>
        <w:rPr/>
        <w:t>[[@Bible:Ezek 17:8 ]][[17:8 &gt;&gt; Ezek 17:8]] {{field-on:Bible}} Насадена бе на добро поле, при много води,За да направи ветви, И да принесе плод,Та да стане добра лоза. {{field-off:Bible}}</w:t>
      </w:r>
    </w:p>
    <w:p>
      <w:pPr>
        <w:pStyle w:val="Normal"/>
        <w:rPr/>
      </w:pPr>
      <w:r>
        <w:rPr/>
        <w:t>[[@Bible:Ezek 17:9 ]][[17:9 &gt;&gt; Ezek 17:9]] {{field-on:Bible}} Речи: Така говори Господ Иеова: Ще благоуспее ли?Не ще ли да изскубе той коренете йИ да пресече плода й, та да изсъхне?Ще изсъхне със всичките листе на прозябването си,Даже без голяма сила, или много люде, за да я изскубе из коренете й. {{field-off:Bible}}</w:t>
      </w:r>
    </w:p>
    <w:p>
      <w:pPr>
        <w:pStyle w:val="Normal"/>
        <w:rPr/>
      </w:pPr>
      <w:r>
        <w:rPr/>
        <w:t>[[@Bible:Ezek 17:10 ]][[17:10 &gt;&gt; Ezek 17:10]] {{field-on:Bible}} Ей, ето, насадена, ще благоуспее ли?Не ще ли да изсъхне съвсемКакто когато се допре до нея източний вятър?Ще изсъхне в лехите дето бе прозябнала. {{field-off:Bible}}</w:t>
      </w:r>
    </w:p>
    <w:p>
      <w:pPr>
        <w:pStyle w:val="Normal"/>
        <w:rPr/>
      </w:pPr>
      <w:r>
        <w:rPr/>
        <w:t>[[@Bible:Ezek 17:11 ]][[17:11 &gt;&gt; Ezek 17:11]] {{field-on:Bible}} И слово Господне биде към мене и рече: {{field-off:Bible}}</w:t>
      </w:r>
    </w:p>
    <w:p>
      <w:pPr>
        <w:pStyle w:val="Normal"/>
        <w:rPr/>
      </w:pPr>
      <w:r>
        <w:rPr/>
        <w:t>[[@Bible:Ezek 17:12 ]][[17:12 &gt;&gt; Ezek 17:12]] {{field-on:Bible}} Кажи сега на отстъпния дом:Не проумевате ли що значи това?Кажи: Ето, Вавилонският цар дойде в ЕрусалимТа взе царя му и князовете му,И ги заведе със себе си у Вавилон; {{field-off:Bible}}</w:t>
      </w:r>
    </w:p>
    <w:p>
      <w:pPr>
        <w:pStyle w:val="Normal"/>
        <w:rPr/>
      </w:pPr>
      <w:r>
        <w:rPr/>
        <w:t>[[@Bible:Ezek 17:13 ]][[17:13 &gt;&gt; Ezek 17:13]] {{field-on:Bible}} И взе от царското семе та направи уговор с него,И го направи да се закълне:Взе и силните на мястото, {{field-off:Bible}}</w:t>
      </w:r>
    </w:p>
    <w:p>
      <w:pPr>
        <w:pStyle w:val="Normal"/>
        <w:rPr/>
      </w:pPr>
      <w:r>
        <w:rPr/>
        <w:t>[[@Bible:Ezek 17:14 ]][[17:14 &gt;&gt; Ezek 17:14]] {{field-on:Bible}} За да се сниши царството,И да се не възправи, Но да пази уговора му и да го утвърждава. {{field-off:Bible}}</w:t>
      </w:r>
    </w:p>
    <w:p>
      <w:pPr>
        <w:pStyle w:val="Normal"/>
        <w:rPr/>
      </w:pPr>
      <w:r>
        <w:rPr/>
        <w:t>[[@Bible:Ezek 17:15 ]][[17:15 &gt;&gt; Ezek 17:15]] {{field-on:Bible}} Отстъпи обаче от него, и проводи си посланници в ЕгипетЗа да му дадат коне и люде много.Ще благоуспее ли? ще избегне ли който прави това?Или като престъпва уговора ще избегне ли? {{field-off:Bible}}</w:t>
      </w:r>
    </w:p>
    <w:p>
      <w:pPr>
        <w:pStyle w:val="Normal"/>
        <w:rPr/>
      </w:pPr>
      <w:r>
        <w:rPr/>
        <w:t>[[@Bible:Ezek 17:16 ]][[17:16 &gt;&gt; Ezek 17:16]] {{field-on:Bible}} Жив съм аз, говори Господ Иеова,Наистина в мястото на царя който го направи цар,На когото клетвата презря, и на когото уговора престъпи,С него всред Вавилон ще умре. {{field-off:Bible}}</w:t>
      </w:r>
    </w:p>
    <w:p>
      <w:pPr>
        <w:pStyle w:val="Normal"/>
        <w:rPr/>
      </w:pPr>
      <w:r>
        <w:rPr/>
        <w:t>[[@Bible:Ezek 17:17 ]][[17:17 &gt;&gt; Ezek 17:17]] {{field-on:Bible}} И Фараон с великата войска и с голямото множествоНяма да направи за него нищо в боя,Като повдига окопи и гради бойници за да погуби много души. {{field-off:Bible}}</w:t>
      </w:r>
    </w:p>
    <w:p>
      <w:pPr>
        <w:pStyle w:val="Normal"/>
        <w:rPr/>
      </w:pPr>
      <w:r>
        <w:rPr/>
        <w:t>[[@Bible:Ezek 17:18 ]][[17:18 &gt;&gt; Ezek 17:18]] {{field-on:Bible}} Защото презря клетвата и престъпи уговора;И, ето, понеже, след като даде ръката си,Направи всичко това, няма да се отърве. {{field-off:Bible}}</w:t>
      </w:r>
    </w:p>
    <w:p>
      <w:pPr>
        <w:pStyle w:val="Normal"/>
        <w:rPr/>
      </w:pPr>
      <w:r>
        <w:rPr/>
        <w:t>[[@Bible:Ezek 17:19 ]][[17:19 &gt;&gt; Ezek 17:19]] {{field-on:Bible}} За то, така говори Господ Иеова:Жив съм аз, наистина клетвата ми която презре,И уговора ми който престъпи,На главата му ще ги въздам. {{field-off:Bible}}</w:t>
      </w:r>
    </w:p>
    <w:p>
      <w:pPr>
        <w:pStyle w:val="Normal"/>
        <w:rPr/>
      </w:pPr>
      <w:r>
        <w:rPr/>
        <w:t>[[@Bible:Ezek 17:20 ]][[17:20 &gt;&gt; Ezek 17:20]] {{field-on:Bible}} И ще разпростра мрежата си върх него;И ще се хване в примките ми;И ще го закарам у Вавилон,И там ще се съдя с него заради безаконето муКоето стори против мене. {{field-off:Bible}}</w:t>
      </w:r>
    </w:p>
    <w:p>
      <w:pPr>
        <w:pStyle w:val="Normal"/>
        <w:rPr/>
      </w:pPr>
      <w:r>
        <w:rPr/>
        <w:t>[[@Bible:Ezek 17:21 ]][[17:21 &gt;&gt; Ezek 17:21]] {{field-on:Bible}} И всичките му бежанци съ всичките му пълковеЩе паднат от нож,И останалите ще се разпръснат към всеки вятър;И ще познаете че аз Господ говорих. {{field-off:Bible}}</w:t>
      </w:r>
    </w:p>
    <w:p>
      <w:pPr>
        <w:pStyle w:val="Normal"/>
        <w:rPr/>
      </w:pPr>
      <w:r>
        <w:rPr/>
        <w:t>[[@Bible:Ezek 17:22 ]][[17:22 &gt;&gt; Ezek 17:22]] {{field-on:Bible}} Така говори Господ Иеова:И ще взема аз от високата вейка на високия кедър, и ще насадя:Ще откърша аз от върха на младите му вейки една крехка,И ще насадя на гора висока и превъзходна: {{field-off:Bible}}</w:t>
      </w:r>
    </w:p>
    <w:p>
      <w:pPr>
        <w:pStyle w:val="Normal"/>
        <w:rPr/>
      </w:pPr>
      <w:r>
        <w:rPr/>
        <w:t>[[@Bible:Ezek 17:23 ]][[17:23 &gt;&gt; Ezek 17:23]] {{field-on:Bible}} На високата гора Израилева ще я насадя,И ще изкара вейки, и ще дава плод,И ще стане великолепен кедър;И под него ще обитават всякакъв вид птици,Под сянката на вейките му ще се населят. {{field-off:Bible}}</w:t>
      </w:r>
    </w:p>
    <w:p>
      <w:pPr>
        <w:pStyle w:val="Normal"/>
        <w:rPr/>
      </w:pPr>
      <w:r>
        <w:rPr/>
        <w:t>[[@Bible:Ezek 17:24 ]][[17:24 &gt;&gt; Ezek 17:24]] {{field-on:Bible}} И всичките дървета на полето ще познаятче аз Господ сниших високото дърво, възвисих низкото дърво.Изсуших зеленото дърво, и направих сухото дърво да се раззеленее.Аз Господ говорих, и ще извърша. {{field-off:Bible}}</w:t>
      </w:r>
    </w:p>
    <w:p>
      <w:pPr>
        <w:pStyle w:val="Heading2"/>
        <w:rPr/>
      </w:pPr>
      <w:r>
        <w:rPr/>
        <w:t>Глава 18</w:t>
      </w:r>
    </w:p>
    <w:p>
      <w:pPr>
        <w:pStyle w:val="Normal"/>
        <w:rPr/>
      </w:pPr>
      <w:r>
        <w:rPr/>
        <w:t>[[@Bible:Ezek 18:1 ]][[18:1 &gt;&gt; Ezek 18:1]] {{field-on:Bible}} И слово Господне биде към мене и рече: {{field-off:Bible}}</w:t>
      </w:r>
    </w:p>
    <w:p>
      <w:pPr>
        <w:pStyle w:val="Normal"/>
        <w:rPr/>
      </w:pPr>
      <w:r>
        <w:rPr/>
        <w:t>[[@Bible:Ezek 18:2 ]][[18:2 &gt;&gt; Ezek 18:2]] {{field-on:Bible}} Що разумявате вие които употребявате тази пословица върху Израилевата земя и казвате: Отците ни ядоха кисъл, и зъбите на чадата оскоминеха? {{field-off:Bible}}</w:t>
      </w:r>
    </w:p>
    <w:p>
      <w:pPr>
        <w:pStyle w:val="Normal"/>
        <w:rPr/>
      </w:pPr>
      <w:r>
        <w:rPr/>
        <w:t>[[@Bible:Ezek 18:3 ]][[18:3 &gt;&gt; Ezek 18:3]] {{field-on:Bible}} Жив съм аз, говори Господ Иеова, няма вече да употребявате тази пословица в Израил. {{field-off:Bible}}</w:t>
      </w:r>
    </w:p>
    <w:p>
      <w:pPr>
        <w:pStyle w:val="Normal"/>
        <w:rPr/>
      </w:pPr>
      <w:r>
        <w:rPr/>
        <w:t>[[@Bible:Ezek 18:4 ]][[18:4 &gt;&gt; Ezek 18:4]] {{field-on:Bible}} Ето, всичките души са мои: както душата на бащата, така и душата на сина е моя: която е душа съгрешила ще умре. {{field-off:Bible}}</w:t>
      </w:r>
    </w:p>
    <w:p>
      <w:pPr>
        <w:pStyle w:val="Normal"/>
        <w:rPr/>
      </w:pPr>
      <w:r>
        <w:rPr/>
        <w:t>[[@Bible:Ezek 18:5 ]][[18:5 &gt;&gt; Ezek 18:5]] {{field-on:Bible}} Но който е праведен и прави съдба и правда, {{field-off:Bible}}</w:t>
      </w:r>
    </w:p>
    <w:p>
      <w:pPr>
        <w:pStyle w:val="Normal"/>
        <w:rPr/>
      </w:pPr>
      <w:r>
        <w:rPr/>
        <w:t>[[@Bible:Ezek 18:6 ]][[18:6 &gt;&gt; Ezek 18:6]] {{field-on:Bible}} не яде върху горите, и не подига очите си към идолите на Израилевия дом, и не осквернява жената на ближния си, и не приближава до жена кога е в нечистотата си, {{field-off:Bible}}</w:t>
      </w:r>
    </w:p>
    <w:p>
      <w:pPr>
        <w:pStyle w:val="Normal"/>
        <w:rPr/>
      </w:pPr>
      <w:r>
        <w:rPr/>
        <w:t>[[@Bible:Ezek 18:7 ]][[18:7 &gt;&gt; Ezek 18:7]] {{field-on:Bible}} и не насилствува человека, връща на длъжника залога му, не граби с насилие, дава хляба си на гладния, и покрива с дреха голия, {{field-off:Bible}}</w:t>
      </w:r>
    </w:p>
    <w:p>
      <w:pPr>
        <w:pStyle w:val="Normal"/>
        <w:rPr/>
      </w:pPr>
      <w:r>
        <w:rPr/>
        <w:t>[[@Bible:Ezek 18:8 ]][[18:8 &gt;&gt; Ezek 18:8]] {{field-on:Bible}} не дава с лихва, и не взема придобитък, отвръща ръката си от неправда, прави права съдба между человека и человека, {{field-off:Bible}}</w:t>
      </w:r>
    </w:p>
    <w:p>
      <w:pPr>
        <w:pStyle w:val="Normal"/>
        <w:rPr/>
      </w:pPr>
      <w:r>
        <w:rPr/>
        <w:t>[[@Bible:Ezek 18:9 ]][[18:9 &gt;&gt; Ezek 18:9]] {{field-on:Bible}} ходи в повеленията ми, и пази съдбите ми за да прави истина: той е праведен: наистина той ще живеее, говори Господ Иеова. {{field-off:Bible}}</w:t>
      </w:r>
    </w:p>
    <w:p>
      <w:pPr>
        <w:pStyle w:val="Normal"/>
        <w:rPr/>
      </w:pPr>
      <w:r>
        <w:rPr/>
        <w:t>[[@Bible:Ezek 18:10 ]][[18:10 &gt;&gt; Ezek 18:10]] {{field-on:Bible}} Ако той роди син разбойник който пролива кръв и прави други таквиз работи, {{field-off:Bible}}</w:t>
      </w:r>
    </w:p>
    <w:p>
      <w:pPr>
        <w:pStyle w:val="Normal"/>
        <w:rPr/>
      </w:pPr>
      <w:r>
        <w:rPr/>
        <w:t>[[@Bible:Ezek 18:11 ]][[18:11 &gt;&gt; Ezek 18:11]] {{field-on:Bible}} и който не изпълнява всичките онези длъжности, на но и върху горите яде, и жената на ближния си осквернява, {{field-off:Bible}}</w:t>
      </w:r>
    </w:p>
    <w:p>
      <w:pPr>
        <w:pStyle w:val="Normal"/>
        <w:rPr/>
      </w:pPr>
      <w:r>
        <w:rPr/>
        <w:t>[[@Bible:Ezek 18:12 ]][[18:12 &gt;&gt; Ezek 18:12]] {{field-on:Bible}} сиромаха и скъдния насилствува, граби с насилие, не връща залога, и подига очите си към идолите и прави мерзости, {{field-off:Bible}}</w:t>
      </w:r>
    </w:p>
    <w:p>
      <w:pPr>
        <w:pStyle w:val="Normal"/>
        <w:rPr/>
      </w:pPr>
      <w:r>
        <w:rPr/>
        <w:t>[[@Bible:Ezek 18:13 ]][[18:13 &gt;&gt; Ezek 18:13]] {{field-on:Bible}} дава с лихва и взема придобитък, той ще живее ли? Няма да живее! Всички тези мерзости е сторил: непременно ще се умъртви: кръвта му ще бъде върх него. {{field-off:Bible}}</w:t>
      </w:r>
    </w:p>
    <w:p>
      <w:pPr>
        <w:pStyle w:val="Normal"/>
        <w:rPr/>
      </w:pPr>
      <w:r>
        <w:rPr/>
        <w:t>[[@Bible:Ezek 18:14 ]][[18:14 &gt;&gt; Ezek 18:14]] {{field-on:Bible}} Ако ли роди син който, като гледа всичките съгрешения на баща си които е сторил, бои се и не прави таквиз, {{field-off:Bible}}</w:t>
      </w:r>
    </w:p>
    <w:p>
      <w:pPr>
        <w:pStyle w:val="Normal"/>
        <w:rPr/>
      </w:pPr>
      <w:r>
        <w:rPr/>
        <w:t>[[@Bible:Ezek 18:15 ]][[18:15 &gt;&gt; Ezek 18:15]] {{field-on:Bible}} не яде върху горите, и не подига очите си към идолите на Израилевия дом, и не осквернява жената на ближния си, {{field-off:Bible}}</w:t>
      </w:r>
    </w:p>
    <w:p>
      <w:pPr>
        <w:pStyle w:val="Normal"/>
        <w:rPr/>
      </w:pPr>
      <w:r>
        <w:rPr/>
        <w:t>[[@Bible:Ezek 18:16 ]][[18:16 &gt;&gt; Ezek 18:16]] {{field-on:Bible}} и не насилствува человека, не задържа залог, и не граби с насилие, дава хляба си на гладния, и покрива с дреха голия, {{field-off:Bible}}</w:t>
      </w:r>
    </w:p>
    <w:p>
      <w:pPr>
        <w:pStyle w:val="Normal"/>
        <w:rPr/>
      </w:pPr>
      <w:r>
        <w:rPr/>
        <w:t>[[@Bible:Ezek 18:17 ]][[18:17 &gt;&gt; Ezek 18:17]] {{field-on:Bible}} не дига ръка върх сиромаха, лихва и придобитък не взема, извършва съдбите ми, ходи в повеленията ми: той няма да умре заради беззаконието на баща си: непременно ще живее. {{field-off:Bible}}</w:t>
      </w:r>
    </w:p>
    <w:p>
      <w:pPr>
        <w:pStyle w:val="Normal"/>
        <w:rPr/>
      </w:pPr>
      <w:r>
        <w:rPr/>
        <w:t>[[@Bible:Ezek 18:18 ]][[18:18 &gt;&gt; Ezek 18:18]] {{field-on:Bible}} Баща му, понеже е правил насилие, грабил от брата си, и правил между людете си което не е добро, ето, той ще умре в беззаконието си. {{field-off:Bible}}</w:t>
      </w:r>
    </w:p>
    <w:p>
      <w:pPr>
        <w:pStyle w:val="Normal"/>
        <w:rPr/>
      </w:pPr>
      <w:r>
        <w:rPr/>
        <w:t>[[@Bible:Ezek 18:19 ]][[18:19 &gt;&gt; Ezek 18:19]] {{field-on:Bible}} Но вие казвате: Защо? Синът не носи ли беззаконието на баща си? Като е направил синът съдба и правда, и упазил всичките ми завещания, и ги е извършил, непременно ще живее. {{field-off:Bible}}</w:t>
      </w:r>
    </w:p>
    <w:p>
      <w:pPr>
        <w:pStyle w:val="Normal"/>
        <w:rPr/>
      </w:pPr>
      <w:r>
        <w:rPr/>
        <w:t>[[@Bible:Ezek 18:20 ]][[18:20 &gt;&gt; Ezek 18:20]] {{field-on:Bible}} Душата която греши, тя ще умре: синът няма да понесе беззаконието на бащата, и бащата няма да понесе беззаконието на сина: правдата на праведния ще бъде върх него, и беззаконието на беззаконния ще бъде върх него. {{field-off:Bible}}</w:t>
      </w:r>
    </w:p>
    <w:p>
      <w:pPr>
        <w:pStyle w:val="Normal"/>
        <w:rPr/>
      </w:pPr>
      <w:r>
        <w:rPr/>
        <w:t>[[@Bible:Ezek 18:21 ]][[18:21 &gt;&gt; Ezek 18:21]] {{field-on:Bible}} Но беззаконният ако се върне от всичките си грехове които е сторил, и упази всичките ми повеления, и направи съдба и правда, непременно ще живее, няма да умре. {{field-off:Bible}}</w:t>
      </w:r>
    </w:p>
    <w:p>
      <w:pPr>
        <w:pStyle w:val="Normal"/>
        <w:rPr/>
      </w:pPr>
      <w:r>
        <w:rPr/>
        <w:t>[[@Bible:Ezek 18:22 ]][[18:22 &gt;&gt; Ezek 18:22]] {{field-on:Bible}} Всичките негови беззакония които е направил няма да му се поменат: в правдата си която направи ще живее. {{field-off:Bible}}</w:t>
      </w:r>
    </w:p>
    <w:p>
      <w:pPr>
        <w:pStyle w:val="Normal"/>
        <w:rPr/>
      </w:pPr>
      <w:r>
        <w:rPr/>
        <w:t>[[@Bible:Ezek 18:23 ]][[18:23 &gt;&gt; Ezek 18:23]] {{field-on:Bible}} Да ли е моето благоволение да умре беззаконният, говори Господ Йеова, а не да се обърне от пътищата си и да живее? {{field-off:Bible}}</w:t>
      </w:r>
    </w:p>
    <w:p>
      <w:pPr>
        <w:pStyle w:val="Normal"/>
        <w:rPr/>
      </w:pPr>
      <w:r>
        <w:rPr/>
        <w:t>[[@Bible:Ezek 18:24 ]][[18:24 &gt;&gt; Ezek 18:24]] {{field-on:Bible}} Когато обаче праведният се върне от правдата си и стори неправда, и направи по всичките мерзости които беззаконният прави, тогаз ще живее ли? Всичката му правда която е направил няма да се помене: в беззаконието си в което е беззаконувал, и в греха си в който е съгрешил, в тях ще умре. {{field-off:Bible}}</w:t>
      </w:r>
    </w:p>
    <w:p>
      <w:pPr>
        <w:pStyle w:val="Normal"/>
        <w:rPr/>
      </w:pPr>
      <w:r>
        <w:rPr/>
        <w:t>[[@Bible:Ezek 18:25 ]][[18:25 &gt;&gt; Ezek 18:25]] {{field-on:Bible}} Но вие казвате: Пътят Господен не е прав. Слушайте сега, доме Израилев: моят ли път не е прав? не са ли криви вашите пътища? {{field-off:Bible}}</w:t>
      </w:r>
    </w:p>
    <w:p>
      <w:pPr>
        <w:pStyle w:val="Normal"/>
        <w:rPr/>
      </w:pPr>
      <w:r>
        <w:rPr/>
        <w:t>[[@Bible:Ezek 18:26 ]][[18:26 &gt;&gt; Ezek 18:26]] {{field-on:Bible}} Когато се върне праведният от правдата си, и направи неправда, и умре в нея, заради неправдата си която е направил ще умре. {{field-off:Bible}}</w:t>
      </w:r>
    </w:p>
    <w:p>
      <w:pPr>
        <w:pStyle w:val="Normal"/>
        <w:rPr/>
      </w:pPr>
      <w:r>
        <w:rPr/>
        <w:t>[[@Bible:Ezek 18:27 ]][[18:27 &gt;&gt; Ezek 18:27]] {{field-on:Bible}} И когато беззаконният се върне от беззаконието си което е направил, и направи съд и правда, той ще упази жива душата си: {{field-off:Bible}}</w:t>
      </w:r>
    </w:p>
    <w:p>
      <w:pPr>
        <w:pStyle w:val="Normal"/>
        <w:rPr/>
      </w:pPr>
      <w:r>
        <w:rPr/>
        <w:t>[[@Bible:Ezek 18:28 ]][[18:28 &gt;&gt; Ezek 18:28]] {{field-on:Bible}} понеже се е смислил и се е върнал от всичките си беззакония които е сторил, непреманно ще живее, няма да умре. {{field-off:Bible}}</w:t>
      </w:r>
    </w:p>
    <w:p>
      <w:pPr>
        <w:pStyle w:val="Normal"/>
        <w:rPr/>
      </w:pPr>
      <w:r>
        <w:rPr/>
        <w:t>[[@Bible:Ezek 18:29 ]][[18:29 &gt;&gt; Ezek 18:29]] {{field-on:Bible}} Но домът Израилев казва: Пътят Господен не е прав. Доме Израилев, моите ли пътища не са прави? не са ли вашите пътища криви? {{field-off:Bible}}</w:t>
      </w:r>
    </w:p>
    <w:p>
      <w:pPr>
        <w:pStyle w:val="Normal"/>
        <w:rPr/>
      </w:pPr>
      <w:r>
        <w:rPr/>
        <w:t>[[@Bible:Ezek 18:30 ]][[18:30 &gt;&gt; Ezek 18:30]] {{field-on:Bible}} За то, доме Израилев, ще ви съдя, всекиго според пътищата му, говори Господ Йеова. Покайте се, и върнете се от всичките си беззакония, та да ви не бъде беззаконието за погибел. {{field-off:Bible}}</w:t>
      </w:r>
    </w:p>
    <w:p>
      <w:pPr>
        <w:pStyle w:val="Normal"/>
        <w:rPr/>
      </w:pPr>
      <w:r>
        <w:rPr/>
        <w:t>[[@Bible:Ezek 18:31 ]][[18:31 &gt;&gt; Ezek 18:31]] {{field-on:Bible}} Отхвърлете от вас всичките си беззакония с които беззаконувахте, и направете си ново сърдце и нов дух; и защо да умрете, доме Израилев? {{field-off:Bible}}</w:t>
      </w:r>
    </w:p>
    <w:p>
      <w:pPr>
        <w:pStyle w:val="Normal"/>
        <w:rPr/>
      </w:pPr>
      <w:r>
        <w:rPr/>
        <w:t>[[@Bible:Ezek 18:32 ]][[18:32 &gt;&gt; Ezek 18:32]] {{field-on:Bible}} Понеже аз не благоволя в смъртта на умиращия, говори Господ Йеова; за то върнете се и живи бъдете. {{field-off:Bible}}</w:t>
      </w:r>
    </w:p>
    <w:p>
      <w:pPr>
        <w:pStyle w:val="Heading2"/>
        <w:rPr/>
      </w:pPr>
      <w:r>
        <w:rPr/>
        <w:t>Глава 19</w:t>
      </w:r>
    </w:p>
    <w:p>
      <w:pPr>
        <w:pStyle w:val="Normal"/>
        <w:rPr/>
      </w:pPr>
      <w:r>
        <w:rPr/>
        <w:t>[[@Bible:Ezek 19:1 ]][[19:1 &gt;&gt; Ezek 19:1]] {{field-on:Bible}} И ти дигни плач заради Израилевите князове, {{field-off:Bible}}</w:t>
      </w:r>
    </w:p>
    <w:p>
      <w:pPr>
        <w:pStyle w:val="Normal"/>
        <w:rPr/>
      </w:pPr>
      <w:r>
        <w:rPr/>
        <w:t>[[@Bible:Ezek 19:2 ]][[19:2 &gt;&gt; Ezek 19:2]] {{field-on:Bible}} и речи: -Що е майка ти? Лъвица:Лежи между лъвовете,Храни щенетата си всред млади лъвове, {{field-off:Bible}}</w:t>
      </w:r>
    </w:p>
    <w:p>
      <w:pPr>
        <w:pStyle w:val="Normal"/>
        <w:rPr/>
      </w:pPr>
      <w:r>
        <w:rPr/>
        <w:t>[[@Bible:Ezek 19:3 ]][[19:3 &gt;&gt; Ezek 19:3]] {{field-on:Bible}} И изхрани едно от щенетата си;И стана млад лъв,И се научи да граби лов: человеци ядеше. {{field-off:Bible}}</w:t>
      </w:r>
    </w:p>
    <w:p>
      <w:pPr>
        <w:pStyle w:val="Normal"/>
        <w:rPr/>
      </w:pPr>
      <w:r>
        <w:rPr/>
        <w:t>[[@Bible:Ezek 19:4 ]][[19:4 &gt;&gt; Ezek 19:4]] {{field-on:Bible}} И народите чуха за него:Хванат биде в рова им;И с куки го закараха в земята Египетска. {{field-off:Bible}}</w:t>
      </w:r>
    </w:p>
    <w:p>
      <w:pPr>
        <w:pStyle w:val="Normal"/>
        <w:rPr/>
      </w:pPr>
      <w:r>
        <w:rPr/>
        <w:t>[[@Bible:Ezek 19:5 ]][[19:5 &gt;&gt; Ezek 19:5]] {{field-on:Bible}} И като видя тя че надеждата й се осуети и изгуби,Взе още едно от щенетата сиИ го направи млад лъв. {{field-off:Bible}}</w:t>
      </w:r>
    </w:p>
    <w:p>
      <w:pPr>
        <w:pStyle w:val="Normal"/>
        <w:rPr/>
      </w:pPr>
      <w:r>
        <w:rPr/>
        <w:t>[[@Bible:Ezek 19:6 ]][[19:6 &gt;&gt; Ezek 19:6]] {{field-on:Bible}} И като ходеше между лъвоветеСтана млад лъв,И се научи да граби лов: человеци ядеше. {{field-off:Bible}}</w:t>
      </w:r>
    </w:p>
    <w:p>
      <w:pPr>
        <w:pStyle w:val="Normal"/>
        <w:rPr/>
      </w:pPr>
      <w:r>
        <w:rPr/>
        <w:t>[[@Bible:Ezek 19:7 ]][[19:7 &gt;&gt; Ezek 19:7]] {{field-on:Bible}} И позна палатите им,И запустяваше градовете им;И ужасила се бе земята и изпълнението йОт гласа на риканието му. {{field-off:Bible}}</w:t>
      </w:r>
    </w:p>
    <w:p>
      <w:pPr>
        <w:pStyle w:val="Normal"/>
        <w:rPr/>
      </w:pPr>
      <w:r>
        <w:rPr/>
        <w:t>[[@Bible:Ezek 19:8 ]][[19:8 &gt;&gt; Ezek 19:8]] {{field-on:Bible}} И народите се опълчиха против него изоколо от областите,И простряха върх него примките си;И хвана се в рова им. {{field-off:Bible}}</w:t>
      </w:r>
    </w:p>
    <w:p>
      <w:pPr>
        <w:pStyle w:val="Normal"/>
        <w:rPr/>
      </w:pPr>
      <w:r>
        <w:rPr/>
        <w:t>[[@Bible:Ezek 19:9 ]][[19:9 &gt;&gt; Ezek 19:9]] {{field-on:Bible}} И с куки го туриха в решеткаТа го закараха при Вавилонския цар:В твърдиня го въведоха,За да се не чуе вече гласът муВърху Израилевите гори. {{field-off:Bible}}</w:t>
      </w:r>
    </w:p>
    <w:p>
      <w:pPr>
        <w:pStyle w:val="Normal"/>
        <w:rPr/>
      </w:pPr>
      <w:r>
        <w:rPr/>
        <w:t>[[@Bible:Ezek 19:10 ]][[19:10 &gt;&gt; Ezek 19:10]] {{field-on:Bible}} Майка ти, по твоята прилика,Беше като лоза насадена при вода:Стана плодоносна и пълна с вейкиПоради многото води. {{field-off:Bible}}</w:t>
      </w:r>
    </w:p>
    <w:p>
      <w:pPr>
        <w:pStyle w:val="Normal"/>
        <w:rPr/>
      </w:pPr>
      <w:r>
        <w:rPr/>
        <w:t>[[@Bible:Ezek 19:11 ]][[19:11 &gt;&gt; Ezek 19:11]] {{field-on:Bible}} И станаха на нея крепки жезлиЗа скиптри на владетелите;И растът й се възвиши всред честите вейки:И стана знаменита в височината сиМежду множеството на отраслите си. {{field-off:Bible}}</w:t>
      </w:r>
    </w:p>
    <w:p>
      <w:pPr>
        <w:pStyle w:val="Normal"/>
        <w:rPr/>
      </w:pPr>
      <w:r>
        <w:rPr/>
        <w:t>[[@Bible:Ezek 19:12 ]][[19:12 &gt;&gt; Ezek 19:12]] {{field-on:Bible}} Но откършена биде с ярост,Хвърлена биде наземи.И източен вятър изсуши плода й:Крепките й жезли се счупиха и изсъхнаха.Огън ги изяде. {{field-off:Bible}}</w:t>
      </w:r>
    </w:p>
    <w:p>
      <w:pPr>
        <w:pStyle w:val="Normal"/>
        <w:rPr/>
      </w:pPr>
      <w:r>
        <w:rPr/>
        <w:t>[[@Bible:Ezek 19:13 ]][[19:13 &gt;&gt; Ezek 19:13]] {{field-on:Bible}} А сега е насадена в пустиня,В суха и безводна земя. {{field-off:Bible}}</w:t>
      </w:r>
    </w:p>
    <w:p>
      <w:pPr>
        <w:pStyle w:val="Normal"/>
        <w:rPr/>
      </w:pPr>
      <w:r>
        <w:rPr/>
        <w:t>[[@Bible:Ezek 19:14 ]][[19:14 &gt;&gt; Ezek 19:14]] {{field-on:Bible}} И излезе огън из един жезъл от вейките йТа изяде плода й,Щото нямаше вече в нея жезъл крепъкЗа скиптър на княжество.Той е плач, и ще бъде за плач. {{field-off:Bible}}</w:t>
      </w:r>
    </w:p>
    <w:p>
      <w:pPr>
        <w:pStyle w:val="Heading2"/>
        <w:rPr/>
      </w:pPr>
      <w:r>
        <w:rPr/>
        <w:t>Глава 20</w:t>
      </w:r>
    </w:p>
    <w:p>
      <w:pPr>
        <w:pStyle w:val="Normal"/>
        <w:rPr/>
      </w:pPr>
      <w:r>
        <w:rPr/>
        <w:t>[[@Bible:Ezek 20:1 ]][[20:1 &gt;&gt; Ezek 20:1]] {{field-on:Bible}} И в седмата година, петия месец, в десетия ден на месеца, дойдоха едни от старейшините Израилеви за да попитат Господа, и седнаха пред мене. {{field-off:Bible}}</w:t>
      </w:r>
    </w:p>
    <w:p>
      <w:pPr>
        <w:pStyle w:val="Normal"/>
        <w:rPr/>
      </w:pPr>
      <w:r>
        <w:rPr/>
        <w:t>[[@Bible:Ezek 20:2 ]][[20:2 &gt;&gt; Ezek 20:2]] {{field-on:Bible}} И слово Господне биде към мене и рече: {{field-off:Bible}}</w:t>
      </w:r>
    </w:p>
    <w:p>
      <w:pPr>
        <w:pStyle w:val="Normal"/>
        <w:rPr/>
      </w:pPr>
      <w:r>
        <w:rPr/>
        <w:t>[[@Bible:Ezek 20:3 ]][[20:3 &gt;&gt; Ezek 20:3]] {{field-on:Bible}} Сине человечески, говори на старейшините Израилеви и кажи им: Така говори Господ Иеова: Дошли сте за да ме потърсите ли? Жив съм аз, говори Господ Иеова, не ще бъда потърсен от вас. {{field-off:Bible}}</w:t>
      </w:r>
    </w:p>
    <w:p>
      <w:pPr>
        <w:pStyle w:val="Normal"/>
        <w:rPr/>
      </w:pPr>
      <w:r>
        <w:rPr/>
        <w:t>[[@Bible:Ezek 20:4 ]][[20:4 &gt;&gt; Ezek 20:4]] {{field-on:Bible}} Ще ги съдиш ли? сине человечески, ще съдиш ли? Покажи им мерзостите на бащите им, {{field-off:Bible}}</w:t>
      </w:r>
    </w:p>
    <w:p>
      <w:pPr>
        <w:pStyle w:val="Normal"/>
        <w:rPr/>
      </w:pPr>
      <w:r>
        <w:rPr/>
        <w:t>[[@Bible:Ezek 20:5 ]][[20:5 &gt;&gt; Ezek 20:5]] {{field-on:Bible}} и кажи им: Така говори Господ Иеова: В деня в който избрах Израиля, и визвисих ръката си към семето на Якововия дом, и станах им познат в Египетската земя, и възвисих ръката си към тях и рекох: Аз съм Господ Бог ваш, - {{field-off:Bible}}</w:t>
      </w:r>
    </w:p>
    <w:p>
      <w:pPr>
        <w:pStyle w:val="Normal"/>
        <w:rPr/>
      </w:pPr>
      <w:r>
        <w:rPr/>
        <w:t>[[@Bible:Ezek 20:6 ]][[20:6 &gt;&gt; Ezek 20:6]] {{field-on:Bible}} в онзи ден възвисих ръката си към тях че ще ги изведа из Египетската земя, в земя която промислих за тях, в земя в която тече мляко и мед, която е слава на всичките земи. {{field-off:Bible}}</w:t>
      </w:r>
    </w:p>
    <w:p>
      <w:pPr>
        <w:pStyle w:val="Normal"/>
        <w:rPr/>
      </w:pPr>
      <w:r>
        <w:rPr/>
        <w:t>[[@Bible:Ezek 20:7 ]][[20:7 &gt;&gt; Ezek 20:7]] {{field-on:Bible}} И рекох им: Отхвърлете всеки мерзостите на очите си, и не се осквернявайте с Египетските идоли: аз съм Господ Бог ваш. {{field-off:Bible}}</w:t>
      </w:r>
    </w:p>
    <w:p>
      <w:pPr>
        <w:pStyle w:val="Normal"/>
        <w:rPr/>
      </w:pPr>
      <w:r>
        <w:rPr/>
        <w:t>[[@Bible:Ezek 20:8 ]][[20:8 &gt;&gt; Ezek 20:8]] {{field-on:Bible}} Те обаче отстъпиха от мене и не рачиха да ме послушат: не отхвърлиха всеки мерзостите на очите си, и не оставиха Египетските идоли. Тогаз рекох да излея яростта си върх тях за да свърша гнева си против тях всред Египетската земя. {{field-off:Bible}}</w:t>
      </w:r>
    </w:p>
    <w:p>
      <w:pPr>
        <w:pStyle w:val="Normal"/>
        <w:rPr/>
      </w:pPr>
      <w:r>
        <w:rPr/>
        <w:t>[[@Bible:Ezek 20:9 ]][[20:9 &gt;&gt; Ezek 20:9]] {{field-on:Bible}} Но подействувах заради името си, да се не оскверни пред езичниците между които бяха, и пред които се опознах на тях като ги изведох из Египетската земя. {{field-off:Bible}}</w:t>
      </w:r>
    </w:p>
    <w:p>
      <w:pPr>
        <w:pStyle w:val="Normal"/>
        <w:rPr/>
      </w:pPr>
      <w:r>
        <w:rPr/>
        <w:t>[[@Bible:Ezek 20:10 ]][[20:10 &gt;&gt; Ezek 20:10]] {{field-on:Bible}} И изведох ги из Египетската земя та ги заведох в пустинята; {{field-off:Bible}}</w:t>
      </w:r>
    </w:p>
    <w:p>
      <w:pPr>
        <w:pStyle w:val="Normal"/>
        <w:rPr/>
      </w:pPr>
      <w:r>
        <w:rPr/>
        <w:t>[[@Bible:Ezek 20:11 ]][[20:11 &gt;&gt; Ezek 20:11]] {{field-on:Bible}} и дадох им повеленията си и направих познати тям съдбите си, които като прави человек ще бъде жив чрез тях; {{field-off:Bible}}</w:t>
      </w:r>
    </w:p>
    <w:p>
      <w:pPr>
        <w:pStyle w:val="Normal"/>
        <w:rPr/>
      </w:pPr>
      <w:r>
        <w:rPr/>
        <w:t>[[@Bible:Ezek 20:12 ]][[20:12 &gt;&gt; Ezek 20:12]] {{field-on:Bible}} и съботите си още дадох на тях, да са те знак между мене и тях, за да познават че аз съм Господ който ги освещавам. {{field-off:Bible}}</w:t>
      </w:r>
    </w:p>
    <w:p>
      <w:pPr>
        <w:pStyle w:val="Normal"/>
        <w:rPr/>
      </w:pPr>
      <w:r>
        <w:rPr/>
        <w:t>[[@Bible:Ezek 20:13 ]][[20:13 &gt;&gt; Ezek 20:13]] {{field-on:Bible}} Но Израилевий дом отстъпи от мене в пустинята: в повеленията ми не ходиха и отхвърлиха съдбите ми, които като прави человек ще бъде жив чрез тях; и съботите ми оскверниха премного. Тогаз рекох да излея яростта си върх тях в пустинята за да ги изтребя. {{field-off:Bible}}</w:t>
      </w:r>
    </w:p>
    <w:p>
      <w:pPr>
        <w:pStyle w:val="Normal"/>
        <w:rPr/>
      </w:pPr>
      <w:r>
        <w:rPr/>
        <w:t>[[@Bible:Ezek 20:14 ]][[20:14 &gt;&gt; Ezek 20:14]] {{field-on:Bible}} Но подействувах заради името си, да се не оскверни пред езичниците пред които ги изведох. {{field-off:Bible}}</w:t>
      </w:r>
    </w:p>
    <w:p>
      <w:pPr>
        <w:pStyle w:val="Normal"/>
        <w:rPr/>
      </w:pPr>
      <w:r>
        <w:rPr/>
        <w:t>[[@Bible:Ezek 20:15 ]][[20:15 &gt;&gt; Ezek 20:15]] {{field-on:Bible}} И аз възвисих още към тях ръката си в пустинята че не ща да ги заведа в земята която им дадох, в земя в която тече мляко и мед, която е слава на всичките земи; {{field-off:Bible}}</w:t>
      </w:r>
    </w:p>
    <w:p>
      <w:pPr>
        <w:pStyle w:val="Normal"/>
        <w:rPr/>
      </w:pPr>
      <w:r>
        <w:rPr/>
        <w:t>[[@Bible:Ezek 20:16 ]][[20:16 &gt;&gt; Ezek 20:16]] {{field-on:Bible}} защото съдбите ми отхвърлиха, и в повеленията ми не ходиха, и съботите ми оскверниха; защото сърдцата им ходеха вслед идолите им. {{field-off:Bible}}</w:t>
      </w:r>
    </w:p>
    <w:p>
      <w:pPr>
        <w:pStyle w:val="Normal"/>
        <w:rPr/>
      </w:pPr>
      <w:r>
        <w:rPr/>
        <w:t>[[@Bible:Ezek 20:17 ]][[20:17 &gt;&gt; Ezek 20:17]] {{field-on:Bible}} Но пощади ги окото ми да ги не изтребя, и не ги довърших в пустинята. {{field-off:Bible}}</w:t>
      </w:r>
    </w:p>
    <w:p>
      <w:pPr>
        <w:pStyle w:val="Normal"/>
        <w:rPr/>
      </w:pPr>
      <w:r>
        <w:rPr/>
        <w:t>[[@Bible:Ezek 20:18 ]][[20:18 &gt;&gt; Ezek 20:18]] {{field-on:Bible}} И рекох на чадата им в пустинята: Не ходете в повеленията на отците си, и не пазете съдбите им, и не се осквернявайте с идолите им. {{field-off:Bible}}</w:t>
      </w:r>
    </w:p>
    <w:p>
      <w:pPr>
        <w:pStyle w:val="Normal"/>
        <w:rPr/>
      </w:pPr>
      <w:r>
        <w:rPr/>
        <w:t>[[@Bible:Ezek 20:19 ]][[20:19 &gt;&gt; Ezek 20:19]] {{field-on:Bible}} Аз съм Господ Бог ваш: в моите повеления ходете, и моите съдби пазете и извършвайте ги; {{field-off:Bible}}</w:t>
      </w:r>
    </w:p>
    <w:p>
      <w:pPr>
        <w:pStyle w:val="Normal"/>
        <w:rPr/>
      </w:pPr>
      <w:r>
        <w:rPr/>
        <w:t>[[@Bible:Ezek 20:20 ]][[20:20 &gt;&gt; Ezek 20:20]] {{field-on:Bible}} и освещавайте съботите ми, и да са те знак между мене и вас, за да познавате че аз съм Господ Бог ваш. {{field-off:Bible}}</w:t>
      </w:r>
    </w:p>
    <w:p>
      <w:pPr>
        <w:pStyle w:val="Normal"/>
        <w:rPr/>
      </w:pPr>
      <w:r>
        <w:rPr/>
        <w:t>[[@Bible:Ezek 20:21 ]][[20:21 &gt;&gt; Ezek 20:21]] {{field-on:Bible}} чадата обаче отстъпиха от мене: в повеленията ми не ходиха, и не упазиха съдбите ми да ги вършат, които ако прави человек ще живее чрез тях: съботите ми оскверниха. Тогаз рекох да излея яростта си върх тях, за да свърша гнева си против тях в пустинята. {{field-off:Bible}}</w:t>
      </w:r>
    </w:p>
    <w:p>
      <w:pPr>
        <w:pStyle w:val="Normal"/>
        <w:rPr/>
      </w:pPr>
      <w:r>
        <w:rPr/>
        <w:t>[[@Bible:Ezek 20:22 ]][[20:22 &gt;&gt; Ezek 20:22]] {{field-on:Bible}} Но отвърнах ръката си, и подействувах заради името си, да се не оскверни пред езичниците пред които ги изведох. {{field-off:Bible}}</w:t>
      </w:r>
    </w:p>
    <w:p>
      <w:pPr>
        <w:pStyle w:val="Normal"/>
        <w:rPr/>
      </w:pPr>
      <w:r>
        <w:rPr/>
        <w:t>[[@Bible:Ezek 20:23 ]][[20:23 &gt;&gt; Ezek 20:23]] {{field-on:Bible}} Възвисих още аз ръката си върх тях в пустинята да ги разпръсна между езичниците, и да ги разсея по местата; {{field-off:Bible}}</w:t>
      </w:r>
    </w:p>
    <w:p>
      <w:pPr>
        <w:pStyle w:val="Normal"/>
        <w:rPr/>
      </w:pPr>
      <w:r>
        <w:rPr/>
        <w:t>[[@Bible:Ezek 20:24 ]][[20:24 &gt;&gt; Ezek 20:24]] {{field-on:Bible}} защото съдбите ми не извършиха, и повеленията ми отхвърлиха, и съботите ми оскверниха, и очите им бяха вслед идолите на бащите им. {{field-off:Bible}}</w:t>
      </w:r>
    </w:p>
    <w:p>
      <w:pPr>
        <w:pStyle w:val="Normal"/>
        <w:rPr/>
      </w:pPr>
      <w:r>
        <w:rPr/>
        <w:t>[[@Bible:Ezek 20:25 ]][[20:25 &gt;&gt; Ezek 20:25]] {{field-on:Bible}} За то и аз им надох повеления не добри, и съдби чрез които не щяха да бъдат живи, {{field-off:Bible}}</w:t>
      </w:r>
    </w:p>
    <w:p>
      <w:pPr>
        <w:pStyle w:val="Normal"/>
        <w:rPr/>
      </w:pPr>
      <w:r>
        <w:rPr/>
        <w:t>[[@Bible:Ezek 20:26 ]][[20:26 &gt;&gt; Ezek 20:26]] {{field-on:Bible}} и оскверних ги в приношенията им с това че преминуваха през огън всяко що разтваря ложесна, за да ги запустя, та да познаят че аз съм Господ. {{field-off:Bible}}</w:t>
      </w:r>
    </w:p>
    <w:p>
      <w:pPr>
        <w:pStyle w:val="Normal"/>
        <w:rPr/>
      </w:pPr>
      <w:r>
        <w:rPr/>
        <w:t>[[@Bible:Ezek 20:27 ]][[20:27 &gt;&gt; Ezek 20:27]] {{field-on:Bible}} За то, сине человечески, говори на Израилевия дом и кажи им: Така говори Господ Иеова: Още и в това бащите ви ме укориха, като правеха престъпление против мене. {{field-off:Bible}}</w:t>
      </w:r>
    </w:p>
    <w:p>
      <w:pPr>
        <w:pStyle w:val="Normal"/>
        <w:rPr/>
      </w:pPr>
      <w:r>
        <w:rPr/>
        <w:t>[[@Bible:Ezek 20:28 ]][[20:28 &gt;&gt; Ezek 20:28]] {{field-on:Bible}} Защото като ги доведох в земята заради която възвисих ръката си че им я дам, тогаз погледнаха на всеки хълм висок и на всяко дърво сенчесто, и там принесоха жъртвите си, и туриха там раздразнителните си приношения, и положиха там благовонните си ухания, и направиха там възлиянията си. {{field-off:Bible}}</w:t>
      </w:r>
    </w:p>
    <w:p>
      <w:pPr>
        <w:pStyle w:val="Normal"/>
        <w:rPr/>
      </w:pPr>
      <w:r>
        <w:rPr/>
        <w:t>[[@Bible:Ezek 20:29 ]][[20:29 &gt;&gt; Ezek 20:29]] {{field-on:Bible}} И рекох им: Що е високото място на което отхождате? И името му се нарече Вама, дори до днес. {{field-off:Bible}}</w:t>
      </w:r>
    </w:p>
    <w:p>
      <w:pPr>
        <w:pStyle w:val="Normal"/>
        <w:rPr/>
      </w:pPr>
      <w:r>
        <w:rPr/>
        <w:t>[[@Bible:Ezek 20:30 ]][[20:30 &gt;&gt; Ezek 20:30]] {{field-on:Bible}} За то кажи на Израилевия дом: Така говори Господ Иеова: Като се осквернявате вие в пътя на отците си, и блудувате подир мерзостите им, {{field-off:Bible}}</w:t>
      </w:r>
    </w:p>
    <w:p>
      <w:pPr>
        <w:pStyle w:val="Normal"/>
        <w:rPr/>
      </w:pPr>
      <w:r>
        <w:rPr/>
        <w:t>[[@Bible:Ezek 20:31 ]][[20:31 &gt;&gt; Ezek 20:31]] {{field-on:Bible}} и се осквернявате с всичките си идоли дори до днес, като приносяте даровете си и преминвате синовете си през огъня, и аз ще бъда ли потърсен от вас, доме Израилев? Жив съм аз, говори Господ Иеова, не ще бъда потърсен от вас. {{field-off:Bible}}</w:t>
      </w:r>
    </w:p>
    <w:p>
      <w:pPr>
        <w:pStyle w:val="Normal"/>
        <w:rPr/>
      </w:pPr>
      <w:r>
        <w:rPr/>
        <w:t>[[@Bible:Ezek 20:32 ]][[20:32 &gt;&gt; Ezek 20:32]] {{field-on:Bible}} И онова което размишлявате никак не ще бъде; защото вие говорите: Ще бъдем като езичниците, като местните родове, да служим на дърва и на камене. {{field-off:Bible}}</w:t>
      </w:r>
    </w:p>
    <w:p>
      <w:pPr>
        <w:pStyle w:val="Normal"/>
        <w:rPr/>
      </w:pPr>
      <w:r>
        <w:rPr/>
        <w:t>[[@Bible:Ezek 20:33 ]][[20:33 &gt;&gt; Ezek 20:33]] {{field-on:Bible}} Жив съм аз, говори Господ Иеова, непременно с държавна ръка, и с мишца простряна, и с изляна ярост ще царувам над вас. {{field-off:Bible}}</w:t>
      </w:r>
    </w:p>
    <w:p>
      <w:pPr>
        <w:pStyle w:val="Normal"/>
        <w:rPr/>
      </w:pPr>
      <w:r>
        <w:rPr/>
        <w:t>[[@Bible:Ezek 20:34 ]][[20:34 &gt;&gt; Ezek 20:34]] {{field-on:Bible}} И ще ви изведа из людете, и ще ви събера от местата в които сте разпръснати, с държавна ръка, и с простряна мишца, и с изляна ярост. {{field-off:Bible}}</w:t>
      </w:r>
    </w:p>
    <w:p>
      <w:pPr>
        <w:pStyle w:val="Normal"/>
        <w:rPr/>
      </w:pPr>
      <w:r>
        <w:rPr/>
        <w:t>[[@Bible:Ezek 20:35 ]][[20:35 &gt;&gt; Ezek 20:35]] {{field-on:Bible}} И ще ви заведа в пустинята на людете, и там ще се съдя с вас лице с лице. {{field-off:Bible}}</w:t>
      </w:r>
    </w:p>
    <w:p>
      <w:pPr>
        <w:pStyle w:val="Normal"/>
        <w:rPr/>
      </w:pPr>
      <w:r>
        <w:rPr/>
        <w:t>[[@Bible:Ezek 20:36 ]][[20:36 &gt;&gt; Ezek 20:36]] {{field-on:Bible}} Както се съдих с отците ви в пустинята на Египетската земя, така ще се съдя с вас, говори Господ Иеова. {{field-off:Bible}}</w:t>
      </w:r>
    </w:p>
    <w:p>
      <w:pPr>
        <w:pStyle w:val="Normal"/>
        <w:rPr/>
      </w:pPr>
      <w:r>
        <w:rPr/>
        <w:t>[[@Bible:Ezek 20:37 ]][[20:37 &gt;&gt; Ezek 20:37]] {{field-on:Bible}} И ще ви проводя под жезъла, и ще ви заведа в узите на завета. {{field-off:Bible}}</w:t>
      </w:r>
    </w:p>
    <w:p>
      <w:pPr>
        <w:pStyle w:val="Normal"/>
        <w:rPr/>
      </w:pPr>
      <w:r>
        <w:rPr/>
        <w:t>[[@Bible:Ezek 20:38 ]][[20:38 &gt;&gt; Ezek 20:38]] {{field-on:Bible}} И ще изчистя отсред вас отстъпниците и тези които ми са направили нечестие: ще ги извадя из земята на пришелствието им; и няма да влязат в земята Израилева; и ще познаете че аз съм Господ. {{field-off:Bible}}</w:t>
      </w:r>
    </w:p>
    <w:p>
      <w:pPr>
        <w:pStyle w:val="Normal"/>
        <w:rPr/>
      </w:pPr>
      <w:r>
        <w:rPr/>
        <w:t>[[@Bible:Ezek 20:39 ]][[20:39 &gt;&gt; Ezek 20:39]] {{field-on:Bible}} А вие, доме Израилев, така говори Господ Иеова: Идете, служете всеки на идолите си и занапред, ако не щете да ме слушате; но не осквернявайте вече светото ми име с даровете си и с идолите си. {{field-off:Bible}}</w:t>
      </w:r>
    </w:p>
    <w:p>
      <w:pPr>
        <w:pStyle w:val="Normal"/>
        <w:rPr/>
      </w:pPr>
      <w:r>
        <w:rPr/>
        <w:t>[[@Bible:Ezek 20:40 ]][[20:40 &gt;&gt; Ezek 20:40]] {{field-on:Bible}} Защото на светата ми гора, на високата Израилева гора, говори Господ Иеова, там всичкий Израилев дом, всичките в земята, ще ми служат: там ще ги приема, и там ще поискам приношенията ви, и начатките на даровете ви, с всичките ви свети неща. {{field-off:Bible}}</w:t>
      </w:r>
    </w:p>
    <w:p>
      <w:pPr>
        <w:pStyle w:val="Normal"/>
        <w:rPr/>
      </w:pPr>
      <w:r>
        <w:rPr/>
        <w:t>[[@Bible:Ezek 20:41 ]][[20:41 &gt;&gt; Ezek 20:41]] {{field-on:Bible}} Ще ви приема с ухание на благовоние когато ви изведа из племената и ви събера от местата в които се разпръснахте; и ще се осветя въ вас пред народите. {{field-off:Bible}}</w:t>
      </w:r>
    </w:p>
    <w:p>
      <w:pPr>
        <w:pStyle w:val="Normal"/>
        <w:rPr/>
      </w:pPr>
      <w:r>
        <w:rPr/>
        <w:t>[[@Bible:Ezek 20:42 ]][[20:42 &gt;&gt; Ezek 20:42]] {{field-on:Bible}} И ще познаете че аз съм Господ когато ви доведа в земята Израилева, в земята заради която възвисих ръката си че ще я дам на отците ви. {{field-off:Bible}}</w:t>
      </w:r>
    </w:p>
    <w:p>
      <w:pPr>
        <w:pStyle w:val="Normal"/>
        <w:rPr/>
      </w:pPr>
      <w:r>
        <w:rPr/>
        <w:t>[[@Bible:Ezek 20:43 ]][[20:43 &gt;&gt; Ezek 20:43]] {{field-on:Bible}} И там ще си напомните за пътищата си, и за всичките си дела в които се осквернихте; и ще се погнусите сами от себе си заради всичките си злини които сторихте. {{field-off:Bible}}</w:t>
      </w:r>
    </w:p>
    <w:p>
      <w:pPr>
        <w:pStyle w:val="Normal"/>
        <w:rPr/>
      </w:pPr>
      <w:r>
        <w:rPr/>
        <w:t>[[@Bible:Ezek 20:44 ]][[20:44 &gt;&gt; Ezek 20:44]] {{field-on:Bible}} И ще познаете че аз съм Господ когато ви направя така заради името си, не според лукавите ви пътища нито според разтляните ви дела, доме Израилев, говори Господ Иеова. {{field-off:Bible}}</w:t>
      </w:r>
    </w:p>
    <w:p>
      <w:pPr>
        <w:pStyle w:val="Normal"/>
        <w:rPr/>
      </w:pPr>
      <w:r>
        <w:rPr/>
        <w:t>[[@Bible:Ezek 20:45 ]][[20:45 &gt;&gt; Ezek 20:45]] {{field-on:Bible}} И слово Господне биде към мене и рече: {{field-off:Bible}}</w:t>
      </w:r>
    </w:p>
    <w:p>
      <w:pPr>
        <w:pStyle w:val="Normal"/>
        <w:rPr/>
      </w:pPr>
      <w:r>
        <w:rPr/>
        <w:t>[[@Bible:Ezek 20:46 ]][[20:46 &gt;&gt; Ezek 20:46]] {{field-on:Bible}} Сине человечески, утвърди лицето си към пладне, и направи да капне слово към пладне, и пророчествувай против дъбравата на южното поле, {{field-off:Bible}}</w:t>
      </w:r>
    </w:p>
    <w:p>
      <w:pPr>
        <w:pStyle w:val="Normal"/>
        <w:rPr/>
      </w:pPr>
      <w:r>
        <w:rPr/>
        <w:t>[[@Bible:Ezek 20:47 ]][[20:47 &gt;&gt; Ezek 20:47]] {{field-on:Bible}} и кажи на южната дъбрава: Слушай словото Господне: Така говори Господ Иеова: Ето, аз ще запаля огън в тебе, и ще изяде в тебе всяко дърво зелено и всяко дърво сухо: разпаленият пламик не ще угасне, и ще изгори в него всичката повърхност от юг до север; {{field-off:Bible}}</w:t>
      </w:r>
    </w:p>
    <w:p>
      <w:pPr>
        <w:pStyle w:val="Normal"/>
        <w:rPr/>
      </w:pPr>
      <w:r>
        <w:rPr/>
        <w:t>[[@Bible:Ezek 20:48 ]][[20:48 &gt;&gt; Ezek 20:48]] {{field-on:Bible}} и всяка плът ще види че аз Господ го запалих: няма да угасне. {{field-off:Bible}}</w:t>
      </w:r>
    </w:p>
    <w:p>
      <w:pPr>
        <w:pStyle w:val="Normal"/>
        <w:rPr/>
      </w:pPr>
      <w:r>
        <w:rPr/>
        <w:t>[[@Bible:Ezek 20:49 ]][[20:49 &gt;&gt; Ezek 20:49]] {{field-on:Bible}} И аз рекох: Горко! Господи Иеова! те казват заради мене: Не говори ли той притчи? {{field-off:Bible}}</w:t>
      </w:r>
    </w:p>
    <w:p>
      <w:pPr>
        <w:pStyle w:val="Heading2"/>
        <w:rPr/>
      </w:pPr>
      <w:r>
        <w:rPr/>
        <w:t>Глава 21</w:t>
      </w:r>
    </w:p>
    <w:p>
      <w:pPr>
        <w:pStyle w:val="Normal"/>
        <w:rPr/>
      </w:pPr>
      <w:r>
        <w:rPr/>
        <w:t>[[@Bible:Ezek 21:1 ]][[21:1 &gt;&gt; Ezek 21:1]] {{field-on:Bible}} И слово Господне биде към мене и рече: {{field-off:Bible}}</w:t>
      </w:r>
    </w:p>
    <w:p>
      <w:pPr>
        <w:pStyle w:val="Normal"/>
        <w:rPr/>
      </w:pPr>
      <w:r>
        <w:rPr/>
        <w:t>[[@Bible:Ezek 21:2 ]][[21:2 &gt;&gt; Ezek 21:2]] {{field-on:Bible}} Сине человечески, утвърди лицето си към Ерусалим, и направи да капне слово към светите места, и пророчествувай към Израилевата земя, {{field-off:Bible}}</w:t>
      </w:r>
    </w:p>
    <w:p>
      <w:pPr>
        <w:pStyle w:val="Normal"/>
        <w:rPr/>
      </w:pPr>
      <w:r>
        <w:rPr/>
        <w:t>[[@Bible:Ezek 21:3 ]][[21:3 &gt;&gt; Ezek 21:3]] {{field-on:Bible}} и кажи на Израилевата земя: Така говори Господ: Ето, аз съм против тебе, и ще изтръгна ножа си из ножницата, и ще отсека от тебе праведния и нечестивия. {{field-off:Bible}}</w:t>
      </w:r>
    </w:p>
    <w:p>
      <w:pPr>
        <w:pStyle w:val="Normal"/>
        <w:rPr/>
      </w:pPr>
      <w:r>
        <w:rPr/>
        <w:t>[[@Bible:Ezek 21:4 ]][[21:4 &gt;&gt; Ezek 21:4]] {{field-on:Bible}} И понеже ще отсека от тебе праведния и нечестивия, за то ще излезе ножът ми из ножницата си против всяка плът, от юг до север; {{field-off:Bible}}</w:t>
      </w:r>
    </w:p>
    <w:p>
      <w:pPr>
        <w:pStyle w:val="Normal"/>
        <w:rPr/>
      </w:pPr>
      <w:r>
        <w:rPr/>
        <w:t>[[@Bible:Ezek 21:5 ]][[21:5 &gt;&gt; Ezek 21:5]] {{field-on:Bible}} и ще познае всяка плът че аз Господ изтръгнах ножа си из ножницата му: няма да се върне вече. {{field-off:Bible}}</w:t>
      </w:r>
    </w:p>
    <w:p>
      <w:pPr>
        <w:pStyle w:val="Normal"/>
        <w:rPr/>
      </w:pPr>
      <w:r>
        <w:rPr/>
        <w:t>[[@Bible:Ezek 21:6 ]][[21:6 &gt;&gt; Ezek 21:6]] {{field-on:Bible}} За то ти, сине человечески, въздъхни съ съкрушение на чреслата си, и с огорчение въздъхни пред тях. {{field-off:Bible}}</w:t>
      </w:r>
    </w:p>
    <w:p>
      <w:pPr>
        <w:pStyle w:val="Normal"/>
        <w:rPr/>
      </w:pPr>
      <w:r>
        <w:rPr/>
        <w:t>[[@Bible:Ezek 21:7 ]][[21:7 &gt;&gt; Ezek 21:7]] {{field-on:Bible}} И когато ти рекат: Защо въздишаш ти? ще отговориш: Заради известието, че иде; и всяко сърдце ще се стопи, и всичките ръце ще ослабнат, и всеки дух ще премре, и всичките колена ще станат като вода: ето, иде, и ще бъде, говори Господ Иеова. {{field-off:Bible}}</w:t>
      </w:r>
    </w:p>
    <w:p>
      <w:pPr>
        <w:pStyle w:val="Normal"/>
        <w:rPr/>
      </w:pPr>
      <w:r>
        <w:rPr/>
        <w:t>[[@Bible:Ezek 21:8 ]][[21:8 &gt;&gt; Ezek 21:8]] {{field-on:Bible}} И слово Господне биде към мене и рече: {{field-off:Bible}}</w:t>
      </w:r>
    </w:p>
    <w:p>
      <w:pPr>
        <w:pStyle w:val="Normal"/>
        <w:rPr/>
      </w:pPr>
      <w:r>
        <w:rPr/>
        <w:t>[[@Bible:Ezek 21:9 ]][[21:9 &gt;&gt; Ezek 21:9]] {{field-on:Bible}} Сине человечески, пророчествувай и речи: Така говори Господ: Речи: Меч, меч се остри, и даже налъсква се; {{field-off:Bible}}</w:t>
      </w:r>
    </w:p>
    <w:p>
      <w:pPr>
        <w:pStyle w:val="Normal"/>
        <w:rPr/>
      </w:pPr>
      <w:r>
        <w:rPr/>
        <w:t>[[@Bible:Ezek 21:10 ]][[21:10 &gt;&gt; Ezek 21:10]] {{field-on:Bible}} остри се за да направи голямо клане: налъсква се за да светка. Можем ли прочее да сме весели? Той е жезълът на сина ми, който презира всяко дърво. {{field-off:Bible}}</w:t>
      </w:r>
    </w:p>
    <w:p>
      <w:pPr>
        <w:pStyle w:val="Normal"/>
        <w:rPr/>
      </w:pPr>
      <w:r>
        <w:rPr/>
        <w:t>[[@Bible:Ezek 21:11 ]][[21:11 &gt;&gt; Ezek 21:11]] {{field-on:Bible}} И го даде да се налъска за да се държи в ръка: този меч е наострен и налъскан за да се даде в ръката на посекателя. {{field-off:Bible}}</w:t>
      </w:r>
    </w:p>
    <w:p>
      <w:pPr>
        <w:pStyle w:val="Normal"/>
        <w:rPr/>
      </w:pPr>
      <w:r>
        <w:rPr/>
        <w:t>[[@Bible:Ezek 21:12 ]][[21:12 &gt;&gt; Ezek 21:12]] {{field-on:Bible}} Възопий и излелекай, сине человечески; защото той е върх людете ми, върх всичките Израилеви князове е: треперане ще нападне върх людете ми заради меча; за то удари по бедрото си; {{field-off:Bible}}</w:t>
      </w:r>
    </w:p>
    <w:p>
      <w:pPr>
        <w:pStyle w:val="Normal"/>
        <w:rPr/>
      </w:pPr>
      <w:r>
        <w:rPr/>
        <w:t>[[@Bible:Ezek 21:13 ]][[21:13 &gt;&gt; Ezek 21:13]] {{field-on:Bible}} защото изпитване има; и какво ако жезълът който презира не би съществувал вече, говори Господ Иеова? {{field-off:Bible}}</w:t>
      </w:r>
    </w:p>
    <w:p>
      <w:pPr>
        <w:pStyle w:val="Normal"/>
        <w:rPr/>
      </w:pPr>
      <w:r>
        <w:rPr/>
        <w:t>[[@Bible:Ezek 21:14 ]][[21:14 &gt;&gt; Ezek 21:14]] {{field-on:Bible}} За то ти, сине человечески, пророчествувай и изплескай ръка върху ръка; и да се удвои мечът, да се утрои мечът, на ранените: той е мечът на големите ранени който ще ви обсади от всякъде. {{field-off:Bible}}</w:t>
      </w:r>
    </w:p>
    <w:p>
      <w:pPr>
        <w:pStyle w:val="Normal"/>
        <w:rPr/>
      </w:pPr>
      <w:r>
        <w:rPr/>
        <w:t>[[@Bible:Ezek 21:15 ]][[21:15 &gt;&gt; Ezek 21:15]] {{field-on:Bible}} Нанесох ужаса на меча над всичките им порти за да се стопи всяко сърдце, и да се умножи падането. Уви! приготви се за да блистае, наточи се за клане. {{field-off:Bible}}</w:t>
      </w:r>
    </w:p>
    <w:p>
      <w:pPr>
        <w:pStyle w:val="Normal"/>
        <w:rPr/>
      </w:pPr>
      <w:r>
        <w:rPr/>
        <w:t>[[@Bible:Ezek 21:16 ]][[21:16 &gt;&gt; Ezek 21:16]] {{field-on:Bible}} Стегни се, мечу, нападни надясно, наляво, дето се обърне лицето ти. {{field-off:Bible}}</w:t>
      </w:r>
    </w:p>
    <w:p>
      <w:pPr>
        <w:pStyle w:val="Normal"/>
        <w:rPr/>
      </w:pPr>
      <w:r>
        <w:rPr/>
        <w:t>[[@Bible:Ezek 21:17 ]][[21:17 &gt;&gt; Ezek 21:17]] {{field-on:Bible}} И аз още ще плесна с ръце и ще докарам яростта си. Аз Господ говорих. {{field-off:Bible}}</w:t>
      </w:r>
    </w:p>
    <w:p>
      <w:pPr>
        <w:pStyle w:val="Normal"/>
        <w:rPr/>
      </w:pPr>
      <w:r>
        <w:rPr/>
        <w:t>[[@Bible:Ezek 21:18 ]][[21:18 &gt;&gt; Ezek 21:18]] {{field-on:Bible}} И слово Господне биде към мене и рече: {{field-off:Bible}}</w:t>
      </w:r>
    </w:p>
    <w:p>
      <w:pPr>
        <w:pStyle w:val="Normal"/>
        <w:rPr/>
      </w:pPr>
      <w:r>
        <w:rPr/>
        <w:t>[[@Bible:Ezek 21:19 ]][[21:19 &gt;&gt; Ezek 21:19]] {{field-on:Bible}} И ти, сине человечески, определи си два пътя, за да замине мечът на Вавилонския цар: и двата ще излизат от истата земя; и направи място, направи го в началото на градския път. {{field-off:Bible}}</w:t>
      </w:r>
    </w:p>
    <w:p>
      <w:pPr>
        <w:pStyle w:val="Normal"/>
        <w:rPr/>
      </w:pPr>
      <w:r>
        <w:rPr/>
        <w:t>[[@Bible:Ezek 21:20 ]][[21:20 &gt;&gt; Ezek 21:20]] {{field-on:Bible}} Определи път за да замине мечът в Рава на Амоновите синове, и в Юда към утвърдения Ерусалим. {{field-off:Bible}}</w:t>
      </w:r>
    </w:p>
    <w:p>
      <w:pPr>
        <w:pStyle w:val="Normal"/>
        <w:rPr/>
      </w:pPr>
      <w:r>
        <w:rPr/>
        <w:t>[[@Bible:Ezek 21:21 ]][[21:21 &gt;&gt; Ezek 21:21]] {{field-on:Bible}} Защото царят Вавилонски се спря при двоепътието, в началото на двата пътя за да почародействува; разтресе стрелите вълшебнически, попита терафимите, прегледа ятрото. {{field-off:Bible}}</w:t>
      </w:r>
    </w:p>
    <w:p>
      <w:pPr>
        <w:pStyle w:val="Normal"/>
        <w:rPr/>
      </w:pPr>
      <w:r>
        <w:rPr/>
        <w:t>[[@Bible:Ezek 21:22 ]][[21:22 &gt;&gt; Ezek 21:22]] {{field-on:Bible}} В десницата му стана жребието за Ерусалим, за да тури ратните овни, за да отвори уста в клане, да възвиси глас въ възклицание, да тури овни срещу портите, да направи окопи, да съгради остенения. {{field-off:Bible}}</w:t>
      </w:r>
    </w:p>
    <w:p>
      <w:pPr>
        <w:pStyle w:val="Normal"/>
        <w:rPr/>
      </w:pPr>
      <w:r>
        <w:rPr/>
        <w:t>[[@Bible:Ezek 21:23 ]][[21:23 &gt;&gt; Ezek 21:23]] {{field-on:Bible}} Но то ще им бъде като суетно чародействуване в очите на онези които направиха на тях клетви: той обаче ще им напомни беззаконието им за да се хванат. {{field-off:Bible}}</w:t>
      </w:r>
    </w:p>
    <w:p>
      <w:pPr>
        <w:pStyle w:val="Normal"/>
        <w:rPr/>
      </w:pPr>
      <w:r>
        <w:rPr/>
        <w:t>[[@Bible:Ezek 21:24 ]][[21:24 &gt;&gt; Ezek 21:24]] {{field-on:Bible}} За то така говори Господ Иеова: Понеже направихте да дойде в напомнение беззаконието ви когато се откриха престъпленията ви, щото да се явят съгрешенията ви въ всичките ви деяния, - понеже дойдохте в напомнение, ще бъдете хванати в ръце. {{field-off:Bible}}</w:t>
      </w:r>
    </w:p>
    <w:p>
      <w:pPr>
        <w:pStyle w:val="Normal"/>
        <w:rPr/>
      </w:pPr>
      <w:r>
        <w:rPr/>
        <w:t>[[@Bible:Ezek 21:25 ]][[21:25 &gt;&gt; Ezek 21:25]] {{field-on:Bible}} И ти, скверни, нечестиви княже Израилев, на когото е дошел денят когато беззаконието стигна до край, {{field-off:Bible}}</w:t>
      </w:r>
    </w:p>
    <w:p>
      <w:pPr>
        <w:pStyle w:val="Normal"/>
        <w:rPr/>
      </w:pPr>
      <w:r>
        <w:rPr/>
        <w:t>[[@Bible:Ezek 21:26 ]][[21:26 &gt;&gt; Ezek 21:26]] {{field-on:Bible}} така говори Господ Иеова: Дигни кидара, и отнеми короната: тя няма да бъде такваз: смирения възвиси, а високия смири. {{field-off:Bible}}</w:t>
      </w:r>
    </w:p>
    <w:p>
      <w:pPr>
        <w:pStyle w:val="Normal"/>
        <w:rPr/>
      </w:pPr>
      <w:r>
        <w:rPr/>
        <w:t>[[@Bible:Ezek 21:27 ]][[21:27 &gt;&gt; Ezek 21:27]] {{field-on:Bible}} Ще превърна, ще превърна, ще превърна нея; и няма да съществува доде дойде онзи комуто принадлежи; и нему ще я дам. {{field-off:Bible}}</w:t>
      </w:r>
    </w:p>
    <w:p>
      <w:pPr>
        <w:pStyle w:val="Normal"/>
        <w:rPr/>
      </w:pPr>
      <w:r>
        <w:rPr/>
        <w:t>[[@Bible:Ezek 21:28 ]][[21:28 &gt;&gt; Ezek 21:28]] {{field-on:Bible}} И ти, сине человечески, пророчествувай и речи: Така говори Господ Иеова заради Амоновите синове и заради укора им, - и кажи: Меч, меч е изтеглен, налъскан е за клане, и блещи за да изтреби, {{field-off:Bible}}</w:t>
      </w:r>
    </w:p>
    <w:p>
      <w:pPr>
        <w:pStyle w:val="Normal"/>
        <w:rPr/>
      </w:pPr>
      <w:r>
        <w:rPr/>
        <w:t>[[@Bible:Ezek 21:29 ]][[21:29 &gt;&gt; Ezek 21:29]] {{field-on:Bible}} като виждат суетно видение за тебе, като чародействуват лъжа на тебе, за да те турят на врата на ранените, на нечестивите, на които денят е дошел когато беззаконието им стигна до край. {{field-off:Bible}}</w:t>
      </w:r>
    </w:p>
    <w:p>
      <w:pPr>
        <w:pStyle w:val="Normal"/>
        <w:rPr/>
      </w:pPr>
      <w:r>
        <w:rPr/>
        <w:t>[[@Bible:Ezek 21:30 ]][[21:30 &gt;&gt; Ezek 21:30]] {{field-on:Bible}} Да го върна ли в ножницата му? На мястото дето си създаден, в земята на рождението ти, ще те съдя. {{field-off:Bible}}</w:t>
      </w:r>
    </w:p>
    <w:p>
      <w:pPr>
        <w:pStyle w:val="Normal"/>
        <w:rPr/>
      </w:pPr>
      <w:r>
        <w:rPr/>
        <w:t>[[@Bible:Ezek 21:31 ]][[21:31 &gt;&gt; Ezek 21:31]] {{field-on:Bible}} И ще излея гнева си върх тебе: с огъня на гнева си ще духна върх тебе; и ще те предам в ръцете на диви мъже които кроят погибел. {{field-off:Bible}}</w:t>
      </w:r>
    </w:p>
    <w:p>
      <w:pPr>
        <w:pStyle w:val="Normal"/>
        <w:rPr/>
      </w:pPr>
      <w:r>
        <w:rPr/>
        <w:t>[[@Bible:Ezek 21:32 ]][[21:32 &gt;&gt; Ezek 21:32]] {{field-on:Bible}} Храна на огън ще станеш: кръвта ти ще бъде всред земята ти: не ще бъде вече помен за тебе; защото аз Господ говорих. {{field-off:Bible}}</w:t>
      </w:r>
    </w:p>
    <w:p>
      <w:pPr>
        <w:pStyle w:val="Heading2"/>
        <w:rPr/>
      </w:pPr>
      <w:r>
        <w:rPr/>
        <w:t>Глава 22</w:t>
      </w:r>
    </w:p>
    <w:p>
      <w:pPr>
        <w:pStyle w:val="Normal"/>
        <w:rPr/>
      </w:pPr>
      <w:r>
        <w:rPr/>
        <w:t>[[@Bible:Ezek 22:1 ]][[22:1 &gt;&gt; Ezek 22:1]] {{field-on:Bible}} И слово Господне биде към мене и рече: {{field-off:Bible}}</w:t>
      </w:r>
    </w:p>
    <w:p>
      <w:pPr>
        <w:pStyle w:val="Normal"/>
        <w:rPr/>
      </w:pPr>
      <w:r>
        <w:rPr/>
        <w:t>[[@Bible:Ezek 22:2 ]][[22:2 &gt;&gt; Ezek 22:2]] {{field-on:Bible}} И ти, сине человечески, ще съдиш ли, ще съдиш ли града на кръвопролитията? То покажи му всичките му мерзости. {{field-off:Bible}}</w:t>
      </w:r>
    </w:p>
    <w:p>
      <w:pPr>
        <w:pStyle w:val="Normal"/>
        <w:rPr/>
      </w:pPr>
      <w:r>
        <w:rPr/>
        <w:t>[[@Bible:Ezek 22:3 ]][[22:3 &gt;&gt; Ezek 22:3]] {{field-on:Bible}} Речи прочее: Така говори Господ Иеова: О граде който проливаш кръв в средата си за да дойде времето ти, и правиш кумири против себе си за да се оскверняваш, {{field-off:Bible}}</w:t>
      </w:r>
    </w:p>
    <w:p>
      <w:pPr>
        <w:pStyle w:val="Normal"/>
        <w:rPr/>
      </w:pPr>
      <w:r>
        <w:rPr/>
        <w:t>[[@Bible:Ezek 22:4 ]][[22:4 &gt;&gt; Ezek 22:4]] {{field-on:Bible}} стана повинен в кръвта си която си пролял, и осквернил си се в кумирите си които си направил; и направил си да приближат дните ти, и дошел си дори до летата си; за това направих те укор на народите, и поругание на всичките страни. {{field-off:Bible}}</w:t>
      </w:r>
    </w:p>
    <w:p>
      <w:pPr>
        <w:pStyle w:val="Normal"/>
        <w:rPr/>
      </w:pPr>
      <w:r>
        <w:rPr/>
        <w:t>[[@Bible:Ezek 22:5 ]][[22:5 &gt;&gt; Ezek 22:5]] {{field-on:Bible}} Ближните и далечните от тебе ще се поругаят на тебе, прочути в мерзост, обилни в метеж. {{field-off:Bible}}</w:t>
      </w:r>
    </w:p>
    <w:p>
      <w:pPr>
        <w:pStyle w:val="Normal"/>
        <w:rPr/>
      </w:pPr>
      <w:r>
        <w:rPr/>
        <w:t>[[@Bible:Ezek 22:6 ]][[22:6 &gt;&gt; Ezek 22:6]] {{field-on:Bible}} Ето, Израилевите князове бяха в тебе за да проливат кръв, всеки според силата си. {{field-off:Bible}}</w:t>
      </w:r>
    </w:p>
    <w:p>
      <w:pPr>
        <w:pStyle w:val="Normal"/>
        <w:rPr/>
      </w:pPr>
      <w:r>
        <w:rPr/>
        <w:t>[[@Bible:Ezek 22:7 ]][[22:7 &gt;&gt; Ezek 22:7]] {{field-on:Bible}} В тебе са презирали баща и майка; всред тебе са се докарвали с насилие към чужденеца; в тебе са угнетявали сираче и вдовица. {{field-off:Bible}}</w:t>
      </w:r>
    </w:p>
    <w:p>
      <w:pPr>
        <w:pStyle w:val="Normal"/>
        <w:rPr/>
      </w:pPr>
      <w:r>
        <w:rPr/>
        <w:t>[[@Bible:Ezek 22:8 ]][[22:8 &gt;&gt; Ezek 22:8]] {{field-on:Bible}} Светите ми вещи си презрял ти, и съботите ми си осквернил. {{field-off:Bible}}</w:t>
      </w:r>
    </w:p>
    <w:p>
      <w:pPr>
        <w:pStyle w:val="Normal"/>
        <w:rPr/>
      </w:pPr>
      <w:r>
        <w:rPr/>
        <w:t>[[@Bible:Ezek 22:9 ]][[22:9 &gt;&gt; Ezek 22:9]] {{field-on:Bible}} В тебе са били клеветници мъже за да проливат кръв; и в тебе ядяха на горите: всред тебе правеха нечестие. {{field-off:Bible}}</w:t>
      </w:r>
    </w:p>
    <w:p>
      <w:pPr>
        <w:pStyle w:val="Normal"/>
        <w:rPr/>
      </w:pPr>
      <w:r>
        <w:rPr/>
        <w:t>[[@Bible:Ezek 22:10 ]][[22:10 &gt;&gt; Ezek 22:10]] {{field-on:Bible}} В тебе откриха голотата на баща; в тебе смириха отлъчената в нечистотата й. {{field-off:Bible}}</w:t>
      </w:r>
    </w:p>
    <w:p>
      <w:pPr>
        <w:pStyle w:val="Normal"/>
        <w:rPr/>
      </w:pPr>
      <w:r>
        <w:rPr/>
        <w:t>[[@Bible:Ezek 22:11 ]][[22:11 &gt;&gt; Ezek 22:11]] {{field-on:Bible}} И един направи гнусота с жената на ближния си; а друг оскверни нечестиво снаха си; и друг в тебе смири сестра си, дъщерята на отца си. {{field-off:Bible}}</w:t>
      </w:r>
    </w:p>
    <w:p>
      <w:pPr>
        <w:pStyle w:val="Normal"/>
        <w:rPr/>
      </w:pPr>
      <w:r>
        <w:rPr/>
        <w:t>[[@Bible:Ezek 22:12 ]][[22:12 &gt;&gt; Ezek 22:12]] {{field-on:Bible}} В тебе вземаха дарове за да проливат кръв: ти си взел лихва и придобитък, и с насилие си лихоимствувал от ближните си, и мене си забравил, говори Господ Иеова. {{field-off:Bible}}</w:t>
      </w:r>
    </w:p>
    <w:p>
      <w:pPr>
        <w:pStyle w:val="Normal"/>
        <w:rPr/>
      </w:pPr>
      <w:r>
        <w:rPr/>
        <w:t>[[@Bible:Ezek 22:13 ]][[22:13 &gt;&gt; Ezek 22:13]] {{field-on:Bible}} Ето, за това плеснах с ръце заради лихоимството ти които си направил, и заради кръвта ти която бе всред тебе. {{field-off:Bible}}</w:t>
      </w:r>
    </w:p>
    <w:p>
      <w:pPr>
        <w:pStyle w:val="Normal"/>
        <w:rPr/>
      </w:pPr>
      <w:r>
        <w:rPr/>
        <w:t>[[@Bible:Ezek 22:14 ]][[22:14 &gt;&gt; Ezek 22:14]] {{field-on:Bible}} Ще удържи ли сърдцето ти? или ще имат ли сила ръцете ти в дните в които аз ще свърша с тебе? Аз Господ говорих, и ще извърша. {{field-off:Bible}}</w:t>
      </w:r>
    </w:p>
    <w:p>
      <w:pPr>
        <w:pStyle w:val="Normal"/>
        <w:rPr/>
      </w:pPr>
      <w:r>
        <w:rPr/>
        <w:t>[[@Bible:Ezek 22:15 ]][[22:15 &gt;&gt; Ezek 22:15]] {{field-on:Bible}} И ще те разпръсна между народите и разсея по страните, и ще направя да изчезне из тебе нечистотата ти. {{field-off:Bible}}</w:t>
      </w:r>
    </w:p>
    <w:p>
      <w:pPr>
        <w:pStyle w:val="Normal"/>
        <w:rPr/>
      </w:pPr>
      <w:r>
        <w:rPr/>
        <w:t>[[@Bible:Ezek 22:16 ]][[22:16 &gt;&gt; Ezek 22:16]] {{field-on:Bible}} И ще бъдеш в себе си омърсен пред народите; и ще познаеш че аз съм Господ. {{field-off:Bible}}</w:t>
      </w:r>
    </w:p>
    <w:p>
      <w:pPr>
        <w:pStyle w:val="Normal"/>
        <w:rPr/>
      </w:pPr>
      <w:r>
        <w:rPr/>
        <w:t>[[@Bible:Ezek 22:17 ]][[22:17 &gt;&gt; Ezek 22:17]] {{field-on:Bible}} И словото Господне биде към мене и рече: {{field-off:Bible}}</w:t>
      </w:r>
    </w:p>
    <w:p>
      <w:pPr>
        <w:pStyle w:val="Normal"/>
        <w:rPr/>
      </w:pPr>
      <w:r>
        <w:rPr/>
        <w:t>[[@Bible:Ezek 22:18 ]][[22:18 &gt;&gt; Ezek 22:18]] {{field-on:Bible}} Сине человечески, Израилевът дом ми стана шлак: всичките са мед, и олово, и желязо, и свинец всред горнилото: шлак сребърен са. {{field-off:Bible}}</w:t>
      </w:r>
    </w:p>
    <w:p>
      <w:pPr>
        <w:pStyle w:val="Normal"/>
        <w:rPr/>
      </w:pPr>
      <w:r>
        <w:rPr/>
        <w:t>[[@Bible:Ezek 22:19 ]][[22:19 &gt;&gt; Ezek 22:19]] {{field-on:Bible}} За то така говори Господ Иеова: Понеже всички вие станахте шлак, ето, за това ще ви събера всред Ерусалим. {{field-off:Bible}}</w:t>
      </w:r>
    </w:p>
    <w:p>
      <w:pPr>
        <w:pStyle w:val="Normal"/>
        <w:rPr/>
      </w:pPr>
      <w:r>
        <w:rPr/>
        <w:t>[[@Bible:Ezek 22:20 ]][[22:20 &gt;&gt; Ezek 22:20]] {{field-on:Bible}} Както събират всред горнилото среброто, и медта, и желязото, и свинеца, и оловото, за да раздухат огъня върх тях та да ги стопят, така в яростта си и гнева си ще ви събера, и ще ви туря там и разтопя. {{field-off:Bible}}</w:t>
      </w:r>
    </w:p>
    <w:p>
      <w:pPr>
        <w:pStyle w:val="Normal"/>
        <w:rPr/>
      </w:pPr>
      <w:r>
        <w:rPr/>
        <w:t>[[@Bible:Ezek 22:21 ]][[22:21 &gt;&gt; Ezek 22:21]] {{field-on:Bible}} Ей! ще ви събера, и с огъня на гнева си ще духна върх вас, и ще се разтопите всред него. {{field-off:Bible}}</w:t>
      </w:r>
    </w:p>
    <w:p>
      <w:pPr>
        <w:pStyle w:val="Normal"/>
        <w:rPr/>
      </w:pPr>
      <w:r>
        <w:rPr/>
        <w:t>[[@Bible:Ezek 22:22 ]][[22:22 &gt;&gt; Ezek 22:22]] {{field-on:Bible}} Както се топи среброто всред горнилото, така ще се разтопите всред него, и ще познаете че аз Господ излях гнева си върх вас. {{field-off:Bible}}</w:t>
      </w:r>
    </w:p>
    <w:p>
      <w:pPr>
        <w:pStyle w:val="Normal"/>
        <w:rPr/>
      </w:pPr>
      <w:r>
        <w:rPr/>
        <w:t>[[@Bible:Ezek 22:23 ]][[22:23 &gt;&gt; Ezek 22:23]] {{field-on:Bible}} И слово Господне биде към мене и рече: {{field-off:Bible}}</w:t>
      </w:r>
    </w:p>
    <w:p>
      <w:pPr>
        <w:pStyle w:val="Normal"/>
        <w:rPr/>
      </w:pPr>
      <w:r>
        <w:rPr/>
        <w:t>[[@Bible:Ezek 22:24 ]][[22:24 &gt;&gt; Ezek 22:24]] {{field-on:Bible}} Сине человечески, кажи й: Ти си земя която не се е очистила, и не е валяло дъжд върху нея в деня на гнева. {{field-off:Bible}}</w:t>
      </w:r>
    </w:p>
    <w:p>
      <w:pPr>
        <w:pStyle w:val="Normal"/>
        <w:rPr/>
      </w:pPr>
      <w:r>
        <w:rPr/>
        <w:t>[[@Bible:Ezek 22:25 ]][[22:25 &gt;&gt; Ezek 22:25]] {{field-on:Bible}} Всред нея има съзаклятие от пророците й: като лъв който рикае и похищава лова те поглъщат души: взеха съкровища и многоценни вещи: умножиха вдовиците й всред нея. {{field-off:Bible}}</w:t>
      </w:r>
    </w:p>
    <w:p>
      <w:pPr>
        <w:pStyle w:val="Normal"/>
        <w:rPr/>
      </w:pPr>
      <w:r>
        <w:rPr/>
        <w:t>[[@Bible:Ezek 22:26 ]][[22:26 &gt;&gt; Ezek 22:26]] {{field-on:Bible}} Свещениците й престъпиха закона ми, и оскверниха светите ми вещи: между свето и скверно не направиха разлика, и между нечисто и чисто не показаха разност; и криеха очите си от съботите ми; и аз станах като мръсен всред тях. {{field-off:Bible}}</w:t>
      </w:r>
    </w:p>
    <w:p>
      <w:pPr>
        <w:pStyle w:val="Normal"/>
        <w:rPr/>
      </w:pPr>
      <w:r>
        <w:rPr/>
        <w:t>[[@Bible:Ezek 22:27 ]][[22:27 &gt;&gt; Ezek 22:27]] {{field-on:Bible}} Князовете й са всред нея като вълци грабеще лов, за да проливат кръв, за да погубват души, за да правят лихоимство. {{field-off:Bible}}</w:t>
      </w:r>
    </w:p>
    <w:p>
      <w:pPr>
        <w:pStyle w:val="Normal"/>
        <w:rPr/>
      </w:pPr>
      <w:r>
        <w:rPr/>
        <w:t>[[@Bible:Ezek 22:28 ]][[22:28 &gt;&gt; Ezek 22:28]] {{field-on:Bible}} И пророците й я мажеха с кал, защото видяха суети, и проричаха им лъжи, и казваха: Така говори Господ Иеова, когато Господ не бе говорил. {{field-off:Bible}}</w:t>
      </w:r>
    </w:p>
    <w:p>
      <w:pPr>
        <w:pStyle w:val="Normal"/>
        <w:rPr/>
      </w:pPr>
      <w:r>
        <w:rPr/>
        <w:t>[[@Bible:Ezek 22:29 ]][[22:29 &gt;&gt; Ezek 22:29]] {{field-on:Bible}} Людете на тази земя употребяваха притеснение, и грабяха с насилие, и насилствуваха сиромах и оскуден, и чужденец притесняваха без съдба. {{field-off:Bible}}</w:t>
      </w:r>
    </w:p>
    <w:p>
      <w:pPr>
        <w:pStyle w:val="Normal"/>
        <w:rPr/>
      </w:pPr>
      <w:r>
        <w:rPr/>
        <w:t>[[@Bible:Ezek 22:30 ]][[22:30 &gt;&gt; Ezek 22:30]] {{field-on:Bible}} И потърсих между тях мъж който да въздигне ограждения и да застане в пролома пред мене заради мястото за да го не разоря; и не намерих. {{field-off:Bible}}</w:t>
      </w:r>
    </w:p>
    <w:p>
      <w:pPr>
        <w:pStyle w:val="Normal"/>
        <w:rPr/>
      </w:pPr>
      <w:r>
        <w:rPr/>
        <w:t>[[@Bible:Ezek 22:31 ]][[22:31 &gt;&gt; Ezek 22:31]] {{field-on:Bible}} За то излях гнева си върх тях: довърших ги с огъня на гнева си: пътищата им въздадох на главите им, говори Господ Иеова. {{field-off:Bible}}</w:t>
      </w:r>
    </w:p>
    <w:p>
      <w:pPr>
        <w:pStyle w:val="Heading2"/>
        <w:rPr/>
      </w:pPr>
      <w:r>
        <w:rPr/>
        <w:t>Глава 23</w:t>
      </w:r>
    </w:p>
    <w:p>
      <w:pPr>
        <w:pStyle w:val="Normal"/>
        <w:rPr/>
      </w:pPr>
      <w:r>
        <w:rPr/>
        <w:t>[[@Bible:Ezek 23:1 ]][[23:1 &gt;&gt; Ezek 23:1]] {{field-on:Bible}} И слово Господне биде към мене и рече: {{field-off:Bible}}</w:t>
      </w:r>
    </w:p>
    <w:p>
      <w:pPr>
        <w:pStyle w:val="Normal"/>
        <w:rPr/>
      </w:pPr>
      <w:r>
        <w:rPr/>
        <w:t>[[@Bible:Ezek 23:2 ]][[23:2 &gt;&gt; Ezek 23:2]] {{field-on:Bible}} Сине человечески, имаше две жени, дъщери на една майка. {{field-off:Bible}}</w:t>
      </w:r>
    </w:p>
    <w:p>
      <w:pPr>
        <w:pStyle w:val="Normal"/>
        <w:rPr/>
      </w:pPr>
      <w:r>
        <w:rPr/>
        <w:t>[[@Bible:Ezek 23:3 ]][[23:3 &gt;&gt; Ezek 23:3]] {{field-on:Bible}} И блудуваха в Египет, блудуваха в младостта си: там се натиснаха гръдите им, и там се сгнетоха девическите им съсци. {{field-off:Bible}}</w:t>
      </w:r>
    </w:p>
    <w:p>
      <w:pPr>
        <w:pStyle w:val="Normal"/>
        <w:rPr/>
      </w:pPr>
      <w:r>
        <w:rPr/>
        <w:t>[[@Bible:Ezek 23:4 ]][[23:4 &gt;&gt; Ezek 23:4]] {{field-on:Bible}} И имената им бяха, на по-старата Оола, и на сестра й Оолива; и те станаха мои и родиха синове и дъщери; а имената им бяха, на Самария Оола, и на Ерусалим Оолива. {{field-off:Bible}}</w:t>
      </w:r>
    </w:p>
    <w:p>
      <w:pPr>
        <w:pStyle w:val="Normal"/>
        <w:rPr/>
      </w:pPr>
      <w:r>
        <w:rPr/>
        <w:t>[[@Bible:Ezek 23:5 ]][[23:5 &gt;&gt; Ezek 23:5]] {{field-on:Bible}} И Оола блудува като беше моя, и се избезуми за любовниците си, съседите си Асирийците, {{field-off:Bible}}</w:t>
      </w:r>
    </w:p>
    <w:p>
      <w:pPr>
        <w:pStyle w:val="Normal"/>
        <w:rPr/>
      </w:pPr>
      <w:r>
        <w:rPr/>
        <w:t>[[@Bible:Ezek 23:6 ]][[23:6 &gt;&gt; Ezek 23:6]] {{field-on:Bible}} облечени съ сини, войводи и началници, всичките рачителни млади, конници яздеще на коне. {{field-off:Bible}}</w:t>
      </w:r>
    </w:p>
    <w:p>
      <w:pPr>
        <w:pStyle w:val="Normal"/>
        <w:rPr/>
      </w:pPr>
      <w:r>
        <w:rPr/>
        <w:t>[[@Bible:Ezek 23:7 ]][[23:7 &gt;&gt; Ezek 23:7]] {{field-on:Bible}} И стори блудодеянията си с тях, които бяха всички избрани от Асирийците, и с всички тях заради които се избезуми: с всичките им идоли се оскверняваше. {{field-off:Bible}}</w:t>
      </w:r>
    </w:p>
    <w:p>
      <w:pPr>
        <w:pStyle w:val="Normal"/>
        <w:rPr/>
      </w:pPr>
      <w:r>
        <w:rPr/>
        <w:t>[[@Bible:Ezek 23:8 ]][[23:8 &gt;&gt; Ezek 23:8]] {{field-on:Bible}} И не остави блуда из Египет; защото с нея спяха в младостта й, и те натискаха девическите й съсци, и изливаха блуда си върх нея. {{field-off:Bible}}</w:t>
      </w:r>
    </w:p>
    <w:p>
      <w:pPr>
        <w:pStyle w:val="Normal"/>
        <w:rPr/>
      </w:pPr>
      <w:r>
        <w:rPr/>
        <w:t>[[@Bible:Ezek 23:9 ]][[23:9 &gt;&gt; Ezek 23:9]] {{field-on:Bible}} За то я предадох в ръцете на любовниците й, в ръцете на Асирийците заради които се избезуми. {{field-off:Bible}}</w:t>
      </w:r>
    </w:p>
    <w:p>
      <w:pPr>
        <w:pStyle w:val="Normal"/>
        <w:rPr/>
      </w:pPr>
      <w:r>
        <w:rPr/>
        <w:t>[[@Bible:Ezek 23:10 ]][[23:10 &gt;&gt; Ezek 23:10]] {{field-on:Bible}} Те откриха срамотата й: взеха синовете й и дъщерите й, и нея с меч убиха; и стана прочута между жените; и извършиха съдба над нея. {{field-off:Bible}}</w:t>
      </w:r>
    </w:p>
    <w:p>
      <w:pPr>
        <w:pStyle w:val="Normal"/>
        <w:rPr/>
      </w:pPr>
      <w:r>
        <w:rPr/>
        <w:t>[[@Bible:Ezek 23:11 ]][[23:11 &gt;&gt; Ezek 23:11]] {{field-on:Bible}} А когато сестра й Оолива видя това, разтля се в избезумяването си повече от нея, и в блудодеянията си повече от блудовете на сестра си. {{field-off:Bible}}</w:t>
      </w:r>
    </w:p>
    <w:p>
      <w:pPr>
        <w:pStyle w:val="Normal"/>
        <w:rPr/>
      </w:pPr>
      <w:r>
        <w:rPr/>
        <w:t>[[@Bible:Ezek 23:12 ]][[23:12 &gt;&gt; Ezek 23:12]] {{field-on:Bible}} Избезуми се за съседите си Асирийците, войводи и началници светло облечени, конници яздеще на коне, всичките млади рачителни. {{field-off:Bible}}</w:t>
      </w:r>
    </w:p>
    <w:p>
      <w:pPr>
        <w:pStyle w:val="Normal"/>
        <w:rPr/>
      </w:pPr>
      <w:r>
        <w:rPr/>
        <w:t>[[@Bible:Ezek 23:13 ]][[23:13 &gt;&gt; Ezek 23:13]] {{field-on:Bible}} И видях че се оскверни: един път имаха и двете. {{field-off:Bible}}</w:t>
      </w:r>
    </w:p>
    <w:p>
      <w:pPr>
        <w:pStyle w:val="Normal"/>
        <w:rPr/>
      </w:pPr>
      <w:r>
        <w:rPr/>
        <w:t>[[@Bible:Ezek 23:14 ]][[23:14 &gt;&gt; Ezek 23:14]] {{field-on:Bible}} Притури още в блудовете си, защото като видя мъже живописани на стената, образи на Халдейци които бяха живописани с киновар, {{field-off:Bible}}</w:t>
      </w:r>
    </w:p>
    <w:p>
      <w:pPr>
        <w:pStyle w:val="Normal"/>
        <w:rPr/>
      </w:pPr>
      <w:r>
        <w:rPr/>
        <w:t>[[@Bible:Ezek 23:15 ]][[23:15 &gt;&gt; Ezek 23:15]] {{field-on:Bible}} опасани с пояси около чреслата си, носеха тиари големи на главите си, и всичките имаха вид княжески, прилични на Вавилоняните от Халдейската земя, дето бяха се родили, - {{field-off:Bible}}</w:t>
      </w:r>
    </w:p>
    <w:p>
      <w:pPr>
        <w:pStyle w:val="Normal"/>
        <w:rPr/>
      </w:pPr>
      <w:r>
        <w:rPr/>
        <w:t>[[@Bible:Ezek 23:16 ]][[23:16 &gt;&gt; Ezek 23:16]] {{field-on:Bible}} и щом ги видя с очите си избезуми се за тях, и изпроводи при тях посланници в Халдея. {{field-off:Bible}}</w:t>
      </w:r>
    </w:p>
    <w:p>
      <w:pPr>
        <w:pStyle w:val="Normal"/>
        <w:rPr/>
      </w:pPr>
      <w:r>
        <w:rPr/>
        <w:t>[[@Bible:Ezek 23:17 ]][[23:17 &gt;&gt; Ezek 23:17]] {{field-on:Bible}} И Вавилоняните дойдоха при ней в леглото на рачението, и я оскверниха с блудуването си; и оскверни се с тях; и душата й се отчужди от тях. {{field-off:Bible}}</w:t>
      </w:r>
    </w:p>
    <w:p>
      <w:pPr>
        <w:pStyle w:val="Normal"/>
        <w:rPr/>
      </w:pPr>
      <w:r>
        <w:rPr/>
        <w:t>[[@Bible:Ezek 23:18 ]][[23:18 &gt;&gt; Ezek 23:18]] {{field-on:Bible}} И откри блудодеянията си, и откри срамотата си: тогаз душата ми се отчужди от нея както беше се отчуждила душата ми от сестра й. {{field-off:Bible}}</w:t>
      </w:r>
    </w:p>
    <w:p>
      <w:pPr>
        <w:pStyle w:val="Normal"/>
        <w:rPr/>
      </w:pPr>
      <w:r>
        <w:rPr/>
        <w:t>[[@Bible:Ezek 23:19 ]][[23:19 &gt;&gt; Ezek 23:19]] {{field-on:Bible}} Още умножи блудодеянията си като си напомнюваше за дните на младостта си когато блудуваше в Египетската земя. {{field-off:Bible}}</w:t>
      </w:r>
    </w:p>
    <w:p>
      <w:pPr>
        <w:pStyle w:val="Normal"/>
        <w:rPr/>
      </w:pPr>
      <w:r>
        <w:rPr/>
        <w:t>[[@Bible:Ezek 23:20 ]][[23:20 &gt;&gt; Ezek 23:20]] {{field-on:Bible}} И избезуми се заради любовниците си, на които плътта е плът на осли, и течението им течение на коне. {{field-off:Bible}}</w:t>
      </w:r>
    </w:p>
    <w:p>
      <w:pPr>
        <w:pStyle w:val="Normal"/>
        <w:rPr/>
      </w:pPr>
      <w:r>
        <w:rPr/>
        <w:t>[[@Bible:Ezek 23:21 ]][[23:21 &gt;&gt; Ezek 23:21]] {{field-on:Bible}} И си поменала невъздържането на младостта си, когато гърдите ти се натискаха от Египтяните заради съсците на младостта ти. {{field-off:Bible}}</w:t>
      </w:r>
    </w:p>
    <w:p>
      <w:pPr>
        <w:pStyle w:val="Normal"/>
        <w:rPr/>
      </w:pPr>
      <w:r>
        <w:rPr/>
        <w:t>[[@Bible:Ezek 23:22 ]][[23:22 &gt;&gt; Ezek 23:22]] {{field-on:Bible}} За то, Ооливо, така говори Господ Иеова: Ето, аз ще подигна любовниците ти върх тебе, от които се е отчуждила душата ти, и ще ги докарам върх тебе от всякъде: {{field-off:Bible}}</w:t>
      </w:r>
    </w:p>
    <w:p>
      <w:pPr>
        <w:pStyle w:val="Normal"/>
        <w:rPr/>
      </w:pPr>
      <w:r>
        <w:rPr/>
        <w:t>[[@Bible:Ezek 23:23 ]][[23:23 &gt;&gt; Ezek 23:23]] {{field-on:Bible}} Вавилоняните, и всичките Халдейци, Фекод, и Сое, и Кое, и всичките Асирийци с тях, които са всички рачителни млади, войводи и началници, пълковници, и именити, всичките ездеще на коне. {{field-off:Bible}}</w:t>
      </w:r>
    </w:p>
    <w:p>
      <w:pPr>
        <w:pStyle w:val="Normal"/>
        <w:rPr/>
      </w:pPr>
      <w:r>
        <w:rPr/>
        <w:t>[[@Bible:Ezek 23:24 ]][[23:24 &gt;&gt; Ezek 23:24]] {{field-on:Bible}} И ще дойдат върх тебе с оръжия, с колесници, и колела, и с множество народи, и ще турят наоколо против тебе щитове, щитчета, и шлемове; и ще туря пред тях съдба; и ще те съдят според съдбите си. {{field-off:Bible}}</w:t>
      </w:r>
    </w:p>
    <w:p>
      <w:pPr>
        <w:pStyle w:val="Normal"/>
        <w:rPr/>
      </w:pPr>
      <w:r>
        <w:rPr/>
        <w:t>[[@Bible:Ezek 23:25 ]][[23:25 &gt;&gt; Ezek 23:25]] {{field-on:Bible}} И ще поставя ревността си против тебе; и ще постъпят с тебе яростно, ще отрежат носа ти и ушите ти; и остатъкът ти ще падне от нож: те ще вземат синовете ти и дъщерите ти; а остатъкът ти ще се погълне от огън. {{field-off:Bible}}</w:t>
      </w:r>
    </w:p>
    <w:p>
      <w:pPr>
        <w:pStyle w:val="Normal"/>
        <w:rPr/>
      </w:pPr>
      <w:r>
        <w:rPr/>
        <w:t>[[@Bible:Ezek 23:26 ]][[23:26 &gt;&gt; Ezek 23:26]] {{field-on:Bible}} Ще те съблекат още и от дрехите ти, и ще отнемат украшенията на светлостта ти. {{field-off:Bible}}</w:t>
      </w:r>
    </w:p>
    <w:p>
      <w:pPr>
        <w:pStyle w:val="Normal"/>
        <w:rPr/>
      </w:pPr>
      <w:r>
        <w:rPr/>
        <w:t>[[@Bible:Ezek 23:27 ]][[23:27 &gt;&gt; Ezek 23:27]] {{field-on:Bible}} И ще направя да престане от тебе невъздържането ти, и блудуването ти още от Египетската земя; и няма да подигнеш очите си към тях, и няма да си наумиш вече за Египет. {{field-off:Bible}}</w:t>
      </w:r>
    </w:p>
    <w:p>
      <w:pPr>
        <w:pStyle w:val="Normal"/>
        <w:rPr/>
      </w:pPr>
      <w:r>
        <w:rPr/>
        <w:t>[[@Bible:Ezek 23:28 ]][[23:28 &gt;&gt; Ezek 23:28]] {{field-on:Bible}} Защото така говори Господ Иеова: Ето, ще те предам в ръката на онези които мразиш, в ръката на онези от които се отчужди душата ти. {{field-off:Bible}}</w:t>
      </w:r>
    </w:p>
    <w:p>
      <w:pPr>
        <w:pStyle w:val="Normal"/>
        <w:rPr/>
      </w:pPr>
      <w:r>
        <w:rPr/>
        <w:t>[[@Bible:Ezek 23:29 ]][[23:29 &gt;&gt; Ezek 23:29]] {{field-on:Bible}} И ще постъпят с омраза към тебе, и ще вземат всичките ти трудове, и ще те оставят гола и незавита; и срамотата на блудуването ти ще се открие, и невъздържането ти и блудодеянията ти. {{field-off:Bible}}</w:t>
      </w:r>
    </w:p>
    <w:p>
      <w:pPr>
        <w:pStyle w:val="Normal"/>
        <w:rPr/>
      </w:pPr>
      <w:r>
        <w:rPr/>
        <w:t>[[@Bible:Ezek 23:30 ]][[23:30 &gt;&gt; Ezek 23:30]] {{field-on:Bible}} Това ще ти направя понеже си блудувала ти вслед езичниците, понеже си се осквернила с идолите им. {{field-off:Bible}}</w:t>
      </w:r>
    </w:p>
    <w:p>
      <w:pPr>
        <w:pStyle w:val="Normal"/>
        <w:rPr/>
      </w:pPr>
      <w:r>
        <w:rPr/>
        <w:t>[[@Bible:Ezek 23:31 ]][[23:31 &gt;&gt; Ezek 23:31]] {{field-on:Bible}} В пътя на сестра си ходила си ти; за то ще дам в ръката ти нейната чаша. {{field-off:Bible}}</w:t>
      </w:r>
    </w:p>
    <w:p>
      <w:pPr>
        <w:pStyle w:val="Normal"/>
        <w:rPr/>
      </w:pPr>
      <w:r>
        <w:rPr/>
        <w:t>[[@Bible:Ezek 23:32 ]][[23:32 &gt;&gt; Ezek 23:32]] {{field-on:Bible}} Така говори Господ Иеова: Ще изпиеш на сестра си чашата, дълбоката и широката: ще бъдеш смях и поругание: тая чаша побира много. {{field-off:Bible}}</w:t>
      </w:r>
    </w:p>
    <w:p>
      <w:pPr>
        <w:pStyle w:val="Normal"/>
        <w:rPr/>
      </w:pPr>
      <w:r>
        <w:rPr/>
        <w:t>[[@Bible:Ezek 23:33 ]][[23:33 &gt;&gt; Ezek 23:33]] {{field-on:Bible}} Ще се изпълниш с пиянство и скърб, с чашата на сметението и на запустението, с чашата на сестра си Самария. {{field-off:Bible}}</w:t>
      </w:r>
    </w:p>
    <w:p>
      <w:pPr>
        <w:pStyle w:val="Normal"/>
        <w:rPr/>
      </w:pPr>
      <w:r>
        <w:rPr/>
        <w:t>[[@Bible:Ezek 23:34 ]][[23:34 &gt;&gt; Ezek 23:34]] {{field-on:Bible}} И ще я изпиеш и изцедиш, и ще съкрушиш черепите й, и ще разкъсаш гръдите си; защото аз рекох, говори Господ Иеова. {{field-off:Bible}}</w:t>
      </w:r>
    </w:p>
    <w:p>
      <w:pPr>
        <w:pStyle w:val="Normal"/>
        <w:rPr/>
      </w:pPr>
      <w:r>
        <w:rPr/>
        <w:t>[[@Bible:Ezek 23:35 ]][[23:35 &gt;&gt; Ezek 23:35]] {{field-on:Bible}} За то така говори Господ Иеова: Понеже си ме забравила, и си ме отхвърлила зад гърба си; носи прочее и ти невъздържането си и блудовете си. {{field-off:Bible}}</w:t>
      </w:r>
    </w:p>
    <w:p>
      <w:pPr>
        <w:pStyle w:val="Normal"/>
        <w:rPr/>
      </w:pPr>
      <w:r>
        <w:rPr/>
        <w:t>[[@Bible:Ezek 23:36 ]][[23:36 &gt;&gt; Ezek 23:36]] {{field-on:Bible}} И рече ми Господ: Сине человечески, ще съдиш ли Оола и Оолива? Извести им прочее мерзостите им, - {{field-off:Bible}}</w:t>
      </w:r>
    </w:p>
    <w:p>
      <w:pPr>
        <w:pStyle w:val="Normal"/>
        <w:rPr/>
      </w:pPr>
      <w:r>
        <w:rPr/>
        <w:t>[[@Bible:Ezek 23:37 ]][[23:37 &gt;&gt; Ezek 23:37]] {{field-on:Bible}} че прелюбодействуваха, и има кръв в ръцете им, и прелюбодействуваха с идолите си; още и чадата си които ми родиха превождаха през огъня за ястие тям; {{field-off:Bible}}</w:t>
      </w:r>
    </w:p>
    <w:p>
      <w:pPr>
        <w:pStyle w:val="Normal"/>
        <w:rPr/>
      </w:pPr>
      <w:r>
        <w:rPr/>
        <w:t>[[@Bible:Ezek 23:38 ]][[23:38 &gt;&gt; Ezek 23:38]] {{field-on:Bible}} още и това ми направиха, - оскверниха светилището ми в истия ден, и омърсиха съботите ми; {{field-off:Bible}}</w:t>
      </w:r>
    </w:p>
    <w:p>
      <w:pPr>
        <w:pStyle w:val="Normal"/>
        <w:rPr/>
      </w:pPr>
      <w:r>
        <w:rPr/>
        <w:t>[[@Bible:Ezek 23:39 ]][[23:39 &gt;&gt; Ezek 23:39]] {{field-on:Bible}} защото когато заклаха чадата си на идолите си, тогаз в истия ден влазяха в светилището ми за да го мърсят; и, ето, така струваха всред дома ми. {{field-off:Bible}}</w:t>
      </w:r>
    </w:p>
    <w:p>
      <w:pPr>
        <w:pStyle w:val="Normal"/>
        <w:rPr/>
      </w:pPr>
      <w:r>
        <w:rPr/>
        <w:t>[[@Bible:Ezek 23:40 ]][[23:40 &gt;&gt; Ezek 23:40]] {{field-on:Bible}} И още проводихте на мъже да дойдат от далеч, на които се проводи посланник; и, ето, дойдоха; заради които си се окъпала, вапсала си очите си, и украсила си се с украшения, {{field-off:Bible}}</w:t>
      </w:r>
    </w:p>
    <w:p>
      <w:pPr>
        <w:pStyle w:val="Normal"/>
        <w:rPr/>
      </w:pPr>
      <w:r>
        <w:rPr/>
        <w:t>[[@Bible:Ezek 23:41 ]][[23:41 &gt;&gt; Ezek 23:41]] {{field-on:Bible}} и седнала си на одър великолепен, и пред него имаше приготвена трапеза, върху която си положила темяна ми и елея ми. {{field-off:Bible}}</w:t>
      </w:r>
    </w:p>
    <w:p>
      <w:pPr>
        <w:pStyle w:val="Normal"/>
        <w:rPr/>
      </w:pPr>
      <w:r>
        <w:rPr/>
        <w:t>[[@Bible:Ezek 23:42 ]][[23:42 &gt;&gt; Ezek 23:42]] {{field-on:Bible}} И имаше при нея гласове на множество което се радваше; и с мъжете на многолюдството въвождаха се пияници из пустинята, носеще гривни на ръцете си и красни венци на главите си. {{field-off:Bible}}</w:t>
      </w:r>
    </w:p>
    <w:p>
      <w:pPr>
        <w:pStyle w:val="Normal"/>
        <w:rPr/>
      </w:pPr>
      <w:r>
        <w:rPr/>
        <w:t>[[@Bible:Ezek 23:43 ]][[23:43 &gt;&gt; Ezek 23:43]] {{field-on:Bible}} Тогаз рекох за престарялата в прелюбодейства: Сега ли ще правят блудодеяния с нея? {{field-off:Bible}}</w:t>
      </w:r>
    </w:p>
    <w:p>
      <w:pPr>
        <w:pStyle w:val="Normal"/>
        <w:rPr/>
      </w:pPr>
      <w:r>
        <w:rPr/>
        <w:t>[[@Bible:Ezek 23:44 ]][[23:44 &gt;&gt; Ezek 23:44]] {{field-on:Bible}} И те влазяха при нея както влазят при блудница жена; така влазяха при Оола и при Оолива, невъздържните жени. {{field-off:Bible}}</w:t>
      </w:r>
    </w:p>
    <w:p>
      <w:pPr>
        <w:pStyle w:val="Normal"/>
        <w:rPr/>
      </w:pPr>
      <w:r>
        <w:rPr/>
        <w:t>[[@Bible:Ezek 23:45 ]][[23:45 &gt;&gt; Ezek 23:45]] {{field-on:Bible}} За то праведни мъже, те ще ги съдят според съдбата на прелюбодейците, и според съдбата на жени които проливат кръв; понеже са прелюбодейци, и кръв има в ръцете им. {{field-off:Bible}}</w:t>
      </w:r>
    </w:p>
    <w:p>
      <w:pPr>
        <w:pStyle w:val="Normal"/>
        <w:rPr/>
      </w:pPr>
      <w:r>
        <w:rPr/>
        <w:t>[[@Bible:Ezek 23:46 ]][[23:46 &gt;&gt; Ezek 23:46]] {{field-on:Bible}} За то така говори Господ Иеова: Ще възведа върх тях множество, и ще ги предам да бъдат тласкани и разграбени. {{field-off:Bible}}</w:t>
      </w:r>
    </w:p>
    <w:p>
      <w:pPr>
        <w:pStyle w:val="Normal"/>
        <w:rPr/>
      </w:pPr>
      <w:r>
        <w:rPr/>
        <w:t>[[@Bible:Ezek 23:47 ]][[23:47 &gt;&gt; Ezek 23:47]] {{field-on:Bible}} И множеството ще ги убие с камене, и ще ги съсече съ саблите си: ще убият синовете им и дъщерите им, и къщите им ще изгорят с огън. {{field-off:Bible}}</w:t>
      </w:r>
    </w:p>
    <w:p>
      <w:pPr>
        <w:pStyle w:val="Normal"/>
        <w:rPr/>
      </w:pPr>
      <w:r>
        <w:rPr/>
        <w:t>[[@Bible:Ezek 23:48 ]][[23:48 &gt;&gt; Ezek 23:48]] {{field-on:Bible}} Така ще направя да престане невъздържането от земята, за да научат всичките жени да не правят според вашите невъздържания. {{field-off:Bible}}</w:t>
      </w:r>
    </w:p>
    <w:p>
      <w:pPr>
        <w:pStyle w:val="Normal"/>
        <w:rPr/>
      </w:pPr>
      <w:r>
        <w:rPr/>
        <w:t>[[@Bible:Ezek 23:49 ]][[23:49 &gt;&gt; Ezek 23:49]] {{field-on:Bible}} И ще въздадат невъздържанията ви върх вас; и ще носите греховете на идолите си; и ще познаете че аз съм Господ Иеова. {{field-off:Bible}}</w:t>
      </w:r>
    </w:p>
    <w:p>
      <w:pPr>
        <w:pStyle w:val="Heading2"/>
        <w:rPr/>
      </w:pPr>
      <w:r>
        <w:rPr/>
        <w:t>Глава 24</w:t>
      </w:r>
    </w:p>
    <w:p>
      <w:pPr>
        <w:pStyle w:val="Normal"/>
        <w:rPr/>
      </w:pPr>
      <w:r>
        <w:rPr/>
        <w:t>[[@Bible:Ezek 24:1 ]][[24:1 &gt;&gt; Ezek 24:1]] {{field-on:Bible}} А в деветото лето, десетия месец, десетия ден на месеца, биде слово Господне към мене и рече: {{field-off:Bible}}</w:t>
      </w:r>
    </w:p>
    <w:p>
      <w:pPr>
        <w:pStyle w:val="Normal"/>
        <w:rPr/>
      </w:pPr>
      <w:r>
        <w:rPr/>
        <w:t>[[@Bible:Ezek 24:2 ]][[24:2 &gt;&gt; Ezek 24:2]] {{field-on:Bible}} Сине человечески, напиши за себе си името на този ден, на този истия ден; защото Вавилонският цар се опълчи против Ерусалим в този истия ден. {{field-off:Bible}}</w:t>
      </w:r>
    </w:p>
    <w:p>
      <w:pPr>
        <w:pStyle w:val="Normal"/>
        <w:rPr/>
      </w:pPr>
      <w:r>
        <w:rPr/>
        <w:t>[[@Bible:Ezek 24:3 ]][[24:3 &gt;&gt; Ezek 24:3]] {{field-on:Bible}} И произнес притча към отстъпния дом, и кажи им: Така говори Господ Иеова: Тури котел, тури, и още налей вода в него. {{field-off:Bible}}</w:t>
      </w:r>
    </w:p>
    <w:p>
      <w:pPr>
        <w:pStyle w:val="Normal"/>
        <w:rPr/>
      </w:pPr>
      <w:r>
        <w:rPr/>
        <w:t>[[@Bible:Ezek 24:4 ]][[24:4 &gt;&gt; Ezek 24:4]] {{field-on:Bible}} Събери в него късовете му, всеки добър къс, бедро и рамо: напълни го с избрани кости. {{field-off:Bible}}</w:t>
      </w:r>
    </w:p>
    <w:p>
      <w:pPr>
        <w:pStyle w:val="Normal"/>
        <w:rPr/>
      </w:pPr>
      <w:r>
        <w:rPr/>
        <w:t>[[@Bible:Ezek 24:5 ]][[24:5 &gt;&gt; Ezek 24:5]] {{field-on:Bible}} Вземи от избраните на стадото, още и натрупай костите под него: свари ги добре, и да уврат и костите му в него. {{field-off:Bible}}</w:t>
      </w:r>
    </w:p>
    <w:p>
      <w:pPr>
        <w:pStyle w:val="Normal"/>
        <w:rPr/>
      </w:pPr>
      <w:r>
        <w:rPr/>
        <w:t>[[@Bible:Ezek 24:6 ]][[24:6 &gt;&gt; Ezek 24:6]] {{field-on:Bible}} Защото така говори Господ Иеова: Горко на града на кръвопролитието, на котела на който ръждата е в него, и на който ръждата не е излязла из него! Извади го с късовете му: жребие да се не хвърли върх него. {{field-off:Bible}}</w:t>
      </w:r>
    </w:p>
    <w:p>
      <w:pPr>
        <w:pStyle w:val="Normal"/>
        <w:rPr/>
      </w:pPr>
      <w:r>
        <w:rPr/>
        <w:t>[[@Bible:Ezek 24:7 ]][[24:7 &gt;&gt; Ezek 24:7]] {{field-on:Bible}} Защото кръвта му е всред него: върх гол къмик я изложи: не изля я на земята, та да се покрие с пръст. {{field-off:Bible}}</w:t>
      </w:r>
    </w:p>
    <w:p>
      <w:pPr>
        <w:pStyle w:val="Normal"/>
        <w:rPr/>
      </w:pPr>
      <w:r>
        <w:rPr/>
        <w:t>[[@Bible:Ezek 24:8 ]][[24:8 &gt;&gt; Ezek 24:8]] {{field-on:Bible}} За да направя да възлезе ярост в извършване на отмъщение, изложих кръвта му на гол камик за да се не покрие. {{field-off:Bible}}</w:t>
      </w:r>
    </w:p>
    <w:p>
      <w:pPr>
        <w:pStyle w:val="Normal"/>
        <w:rPr/>
      </w:pPr>
      <w:r>
        <w:rPr/>
        <w:t>[[@Bible:Ezek 24:9 ]][[24:9 &gt;&gt; Ezek 24:9]] {{field-on:Bible}} За то така говори Господ Иеова: Горко на града на кръвопролитието! и аз ще уголемя грамадата на огъня. {{field-off:Bible}}</w:t>
      </w:r>
    </w:p>
    <w:p>
      <w:pPr>
        <w:pStyle w:val="Normal"/>
        <w:rPr/>
      </w:pPr>
      <w:r>
        <w:rPr/>
        <w:t>[[@Bible:Ezek 24:10 ]][[24:10 &gt;&gt; Ezek 24:10]] {{field-on:Bible}} Събери дървата, запали огъня, изнури месата, подправи с аромати, и да изгорят костите. {{field-off:Bible}}</w:t>
      </w:r>
    </w:p>
    <w:p>
      <w:pPr>
        <w:pStyle w:val="Normal"/>
        <w:rPr/>
      </w:pPr>
      <w:r>
        <w:rPr/>
        <w:t>[[@Bible:Ezek 24:11 ]][[24:11 &gt;&gt; Ezek 24:11]] {{field-on:Bible}} Тогаз тури го празден на въглищата за да се нажеже медта му, и да изгори, и да се стопи в него нечистотата му, да се довърши ръждата му. {{field-off:Bible}}</w:t>
      </w:r>
    </w:p>
    <w:p>
      <w:pPr>
        <w:pStyle w:val="Normal"/>
        <w:rPr/>
      </w:pPr>
      <w:r>
        <w:rPr/>
        <w:t>[[@Bible:Ezek 24:12 ]][[24:12 &gt;&gt; Ezek 24:12]] {{field-on:Bible}} Утрудил ме е с трудове; и не излезе из него голямата му ръжда, ръждата му даже в огъня. {{field-off:Bible}}</w:t>
      </w:r>
    </w:p>
    <w:p>
      <w:pPr>
        <w:pStyle w:val="Normal"/>
        <w:rPr/>
      </w:pPr>
      <w:r>
        <w:rPr/>
        <w:t>[[@Bible:Ezek 24:13 ]][[24:13 &gt;&gt; Ezek 24:13]] {{field-on:Bible}} В нечистотата ти има нечестие: понеже аз те очистих, и не се очисти, няма вече да се очистиш от нечистотата си доде успокоя яростта си върх тебе. {{field-off:Bible}}</w:t>
      </w:r>
    </w:p>
    <w:p>
      <w:pPr>
        <w:pStyle w:val="Normal"/>
        <w:rPr/>
      </w:pPr>
      <w:r>
        <w:rPr/>
        <w:t>[[@Bible:Ezek 24:14 ]][[24:14 &gt;&gt; Ezek 24:14]] {{field-on:Bible}} Аз Господ говорих: ще бъде, и ще го извърша: няма да простя, и няма да пощадя, и няма да се разкая: според пътищата ти и според деянията ти ще те съдят, говори Господ Иеова. {{field-off:Bible}}</w:t>
      </w:r>
    </w:p>
    <w:p>
      <w:pPr>
        <w:pStyle w:val="Normal"/>
        <w:rPr/>
      </w:pPr>
      <w:r>
        <w:rPr/>
        <w:t>[[@Bible:Ezek 24:15 ]][[24:15 &gt;&gt; Ezek 24:15]] {{field-on:Bible}} И слово Господне биде към мене и рече: {{field-off:Bible}}</w:t>
      </w:r>
    </w:p>
    <w:p>
      <w:pPr>
        <w:pStyle w:val="Normal"/>
        <w:rPr/>
      </w:pPr>
      <w:r>
        <w:rPr/>
        <w:t>[[@Bible:Ezek 24:16 ]][[24:16 &gt;&gt; Ezek 24:16]] {{field-on:Bible}} Сине человечески, ето, аз чрез един удар ще отнема от тебе желанието на очите ти; и да не сетуваш, и да не плачеш, и да не потекат сълзите ти. {{field-off:Bible}}</w:t>
      </w:r>
    </w:p>
    <w:p>
      <w:pPr>
        <w:pStyle w:val="Normal"/>
        <w:rPr/>
      </w:pPr>
      <w:r>
        <w:rPr/>
        <w:t>[[@Bible:Ezek 24:17 ]][[24:17 &gt;&gt; Ezek 24:17]] {{field-on:Bible}} С мълчание да е въздишането ти, да не правиш сетувание за мъртви; завий гъжвата си на главата си, и тури на нозете си обущата си, и да не покриеш устните си, и хляб на человеци да не ядеш. {{field-off:Bible}}</w:t>
      </w:r>
    </w:p>
    <w:p>
      <w:pPr>
        <w:pStyle w:val="Normal"/>
        <w:rPr/>
      </w:pPr>
      <w:r>
        <w:rPr/>
        <w:t>[[@Bible:Ezek 24:18 ]][[24:18 &gt;&gt; Ezek 24:18]] {{field-on:Bible}} И говорих на людете заранта; и вечерта умря жена ми; и направих сутринта както ми се заповяда. {{field-off:Bible}}</w:t>
      </w:r>
    </w:p>
    <w:p>
      <w:pPr>
        <w:pStyle w:val="Normal"/>
        <w:rPr/>
      </w:pPr>
      <w:r>
        <w:rPr/>
        <w:t>[[@Bible:Ezek 24:19 ]][[24:19 &gt;&gt; Ezek 24:19]] {{field-on:Bible}} И рекоха ми людете: Не ще ли ни известиш що значи за нас това което правиш? {{field-off:Bible}}</w:t>
      </w:r>
    </w:p>
    <w:p>
      <w:pPr>
        <w:pStyle w:val="Normal"/>
        <w:rPr/>
      </w:pPr>
      <w:r>
        <w:rPr/>
        <w:t>[[@Bible:Ezek 24:20 ]][[24:20 &gt;&gt; Ezek 24:20]] {{field-on:Bible}} И отговорих им: Слово Господне биде към мене и рече: {{field-off:Bible}}</w:t>
      </w:r>
    </w:p>
    <w:p>
      <w:pPr>
        <w:pStyle w:val="Normal"/>
        <w:rPr/>
      </w:pPr>
      <w:r>
        <w:rPr/>
        <w:t>[[@Bible:Ezek 24:21 ]][[24:21 &gt;&gt; Ezek 24:21]] {{field-on:Bible}} Кажи на Израилевия дом: Така говори Господ Иеова: Ето, ще оскверня светилището си, хвалбата на силата ви, желателното на очите ви, и това което милеят душите ви; и синовете ви и дъщерите ви, които сте оставили, от меч ще паднат. {{field-off:Bible}}</w:t>
      </w:r>
    </w:p>
    <w:p>
      <w:pPr>
        <w:pStyle w:val="Normal"/>
        <w:rPr/>
      </w:pPr>
      <w:r>
        <w:rPr/>
        <w:t>[[@Bible:Ezek 24:22 ]][[24:22 &gt;&gt; Ezek 24:22]] {{field-on:Bible}} И ще направите както направих аз: няма да покриете устните си, и хляб на человеци няма да ядете; {{field-off:Bible}}</w:t>
      </w:r>
    </w:p>
    <w:p>
      <w:pPr>
        <w:pStyle w:val="Normal"/>
        <w:rPr/>
      </w:pPr>
      <w:r>
        <w:rPr/>
        <w:t>[[@Bible:Ezek 24:23 ]][[24:23 &gt;&gt; Ezek 24:23]] {{field-on:Bible}} и гъжвите ви ще бъдат на главите ви, и обущата ви на нозете ви: няма да сетувате нито да плачете; но ще се стопите в беззаконията си, и ще въздъхнете един към друг. {{field-off:Bible}}</w:t>
      </w:r>
    </w:p>
    <w:p>
      <w:pPr>
        <w:pStyle w:val="Normal"/>
        <w:rPr/>
      </w:pPr>
      <w:r>
        <w:rPr/>
        <w:t>[[@Bible:Ezek 24:24 ]][[24:24 &gt;&gt; Ezek 24:24]] {{field-on:Bible}} И Иезекиил ще бъде знамение за вас: по всичко що прави той ще направите: когато дойде това, тогаз ще познаете че аз съм Господ Иеова. {{field-off:Bible}}</w:t>
      </w:r>
    </w:p>
    <w:p>
      <w:pPr>
        <w:pStyle w:val="Normal"/>
        <w:rPr/>
      </w:pPr>
      <w:r>
        <w:rPr/>
        <w:t>[[@Bible:Ezek 24:25 ]][[24:25 &gt;&gt; Ezek 24:25]] {{field-on:Bible}} А заради тебе, сине человечески, в онзи ден когато отнема от тях крепостта им, радостта на славата им, желателните на очите им, и въжделените на душите им, синовете им и дъщерите им, {{field-off:Bible}}</w:t>
      </w:r>
    </w:p>
    <w:p>
      <w:pPr>
        <w:pStyle w:val="Normal"/>
        <w:rPr/>
      </w:pPr>
      <w:r>
        <w:rPr/>
        <w:t>[[@Bible:Ezek 24:26 ]][[24:26 &gt;&gt; Ezek 24:26]] {{field-on:Bible}} в онзи ден не ще ли да дойде при тебе бежанецът за да възвести това в ушите ти? {{field-off:Bible}}</w:t>
      </w:r>
    </w:p>
    <w:p>
      <w:pPr>
        <w:pStyle w:val="Normal"/>
        <w:rPr/>
      </w:pPr>
      <w:r>
        <w:rPr/>
        <w:t>[[@Bible:Ezek 24:27 ]][[24:27 &gt;&gt; Ezek 24:27]] {{field-on:Bible}} В онзи ден устата ти ще се отворят към бежанеца, и ще говориш, и не ще да си вече ням; и ще им бъдеш знамение; и ще познаят че аз съм Господ. {{field-off:Bible}}</w:t>
      </w:r>
    </w:p>
    <w:p>
      <w:pPr>
        <w:pStyle w:val="Heading2"/>
        <w:rPr/>
      </w:pPr>
      <w:r>
        <w:rPr/>
        <w:t>Глава 25</w:t>
      </w:r>
    </w:p>
    <w:p>
      <w:pPr>
        <w:pStyle w:val="Normal"/>
        <w:rPr/>
      </w:pPr>
      <w:r>
        <w:rPr/>
        <w:t>[[@Bible:Ezek 25:1 ]][[25:1 &gt;&gt; Ezek 25:1]] {{field-on:Bible}} И слово Господне биде към мене и рече: {{field-off:Bible}}</w:t>
      </w:r>
    </w:p>
    <w:p>
      <w:pPr>
        <w:pStyle w:val="Normal"/>
        <w:rPr/>
      </w:pPr>
      <w:r>
        <w:rPr/>
        <w:t>[[@Bible:Ezek 25:2 ]][[25:2 &gt;&gt; Ezek 25:2]] {{field-on:Bible}} Сине человечески, утвърди лицето си върх Амоновите синове, и пророчествувай за тях. {{field-off:Bible}}</w:t>
      </w:r>
    </w:p>
    <w:p>
      <w:pPr>
        <w:pStyle w:val="Normal"/>
        <w:rPr/>
      </w:pPr>
      <w:r>
        <w:rPr/>
        <w:t>[[@Bible:Ezek 25:3 ]][[25:3 &gt;&gt; Ezek 25:3]] {{field-on:Bible}} И кажи на Амоновите синове: Слушайте словото на Господа Иеова: Така говори Господ Иеова: Понеже си рекъл на светилището ми: О хохо! когато се оскверни, и на земята Израилева, когато запустя, и на Юдиния дом когато отидоха в плен, {{field-off:Bible}}</w:t>
      </w:r>
    </w:p>
    <w:p>
      <w:pPr>
        <w:pStyle w:val="Normal"/>
        <w:rPr/>
      </w:pPr>
      <w:r>
        <w:rPr/>
        <w:t>[[@Bible:Ezek 25:4 ]][[25:4 &gt;&gt; Ezek 25:4]] {{field-on:Bible}} за то, ето, ще те предам за наследие на източните синове; и ще турят селенията си в тебе, и ще поставят шатрите си в тебе: те ще ядат плодовете ти, и те ще пият млякото ти. {{field-off:Bible}}</w:t>
      </w:r>
    </w:p>
    <w:p>
      <w:pPr>
        <w:pStyle w:val="Normal"/>
        <w:rPr/>
      </w:pPr>
      <w:r>
        <w:rPr/>
        <w:t>[[@Bible:Ezek 25:5 ]][[25:5 &gt;&gt; Ezek 25:5]] {{field-on:Bible}} И ще поставя Рава обор на камили, и земята на Амоновите синове място за лежане на овци; и ще познаете че аз съм Господ. {{field-off:Bible}}</w:t>
      </w:r>
    </w:p>
    <w:p>
      <w:pPr>
        <w:pStyle w:val="Normal"/>
        <w:rPr/>
      </w:pPr>
      <w:r>
        <w:rPr/>
        <w:t>[[@Bible:Ezek 25:6 ]][[25:6 &gt;&gt; Ezek 25:6]] {{field-on:Bible}} Защото така говори Господ Иеова: Понеже си изплескал с ръце, и си ударил с нога, и с всичкото презрение на сърдцето си зарадвал си се против Израилевата земя, {{field-off:Bible}}</w:t>
      </w:r>
    </w:p>
    <w:p>
      <w:pPr>
        <w:pStyle w:val="Normal"/>
        <w:rPr/>
      </w:pPr>
      <w:r>
        <w:rPr/>
        <w:t>[[@Bible:Ezek 25:7 ]][[25:7 &gt;&gt; Ezek 25:7]] {{field-on:Bible}} за то, ето, ще простра ръката си върх тебе, и ще те предам в разграбване на народите, и ще те отсека от племената, и ще те погубя от земите: ще те изтребя; и ще познаеш че аз съм Господ. {{field-off:Bible}}</w:t>
      </w:r>
    </w:p>
    <w:p>
      <w:pPr>
        <w:pStyle w:val="Normal"/>
        <w:rPr/>
      </w:pPr>
      <w:r>
        <w:rPr/>
        <w:t>[[@Bible:Ezek 25:8 ]][[25:8 &gt;&gt; Ezek 25:8]] {{field-on:Bible}} Така говори Господ Иеова: Понеже Моав и Сиир говорят: Ето, домът Юдин е като всичките народи, {{field-off:Bible}}</w:t>
      </w:r>
    </w:p>
    <w:p>
      <w:pPr>
        <w:pStyle w:val="Normal"/>
        <w:rPr/>
      </w:pPr>
      <w:r>
        <w:rPr/>
        <w:t>[[@Bible:Ezek 25:9 ]][[25:9 &gt;&gt; Ezek 25:9]] {{field-on:Bible}} за то, ето, ще отворя Моавовата граница от към градовете, от към неговите градове в краищата му, Вет-есимот, Ваалмеон, и Кириатаим, славата на оназ земя, - {{field-off:Bible}}</w:t>
      </w:r>
    </w:p>
    <w:p>
      <w:pPr>
        <w:pStyle w:val="Normal"/>
        <w:rPr/>
      </w:pPr>
      <w:r>
        <w:rPr/>
        <w:t>[[@Bible:Ezek 25:10 ]][[25:10 &gt;&gt; Ezek 25:10]] {{field-on:Bible}} ще я отворя на източните синове, против Амоновите синове, и ще я предам в наследие, за да се не поменуват Амоновите синове между народите. {{field-off:Bible}}</w:t>
      </w:r>
    </w:p>
    <w:p>
      <w:pPr>
        <w:pStyle w:val="Normal"/>
        <w:rPr/>
      </w:pPr>
      <w:r>
        <w:rPr/>
        <w:t>[[@Bible:Ezek 25:11 ]][[25:11 &gt;&gt; Ezek 25:11]] {{field-on:Bible}} И ще извърша съдби върху Моава; и ще познаят че аз съм Господ. {{field-off:Bible}}</w:t>
      </w:r>
    </w:p>
    <w:p>
      <w:pPr>
        <w:pStyle w:val="Normal"/>
        <w:rPr/>
      </w:pPr>
      <w:r>
        <w:rPr/>
        <w:t>[[@Bible:Ezek 25:12 ]][[25:12 &gt;&gt; Ezek 25:12]] {{field-on:Bible}} Така говори Господ Иеова: Понеже Едом се обходи отмъстително към Юдиния дом, и престъпи тежко, и си направи отмъщение против тях, {{field-off:Bible}}</w:t>
      </w:r>
    </w:p>
    <w:p>
      <w:pPr>
        <w:pStyle w:val="Normal"/>
        <w:rPr/>
      </w:pPr>
      <w:r>
        <w:rPr/>
        <w:t>[[@Bible:Ezek 25:13 ]][[25:13 &gt;&gt; Ezek 25:13]] {{field-on:Bible}} за то така говори Господ Иеова: Ще простра ръката си върху Едом, и ще отсека от него человек и скот, и ще го изтребя из Теман, и ще паднат чрез меч до Дедан. {{field-off:Bible}}</w:t>
      </w:r>
    </w:p>
    <w:p>
      <w:pPr>
        <w:pStyle w:val="Normal"/>
        <w:rPr/>
      </w:pPr>
      <w:r>
        <w:rPr/>
        <w:t>[[@Bible:Ezek 25:14 ]][[25:14 &gt;&gt; Ezek 25:14]] {{field-on:Bible}} И ще действувам отмъщението си върх Едом чрез ръката на людете си Израиля; и ще направя на Едом според яростта си и според гнева си; и ще познаят отмъщението ми, говори Господ Иеова. {{field-off:Bible}}</w:t>
      </w:r>
    </w:p>
    <w:p>
      <w:pPr>
        <w:pStyle w:val="Normal"/>
        <w:rPr/>
      </w:pPr>
      <w:r>
        <w:rPr/>
        <w:t>[[@Bible:Ezek 25:15 ]][[25:15 &gt;&gt; Ezek 25:15]] {{field-on:Bible}} Така говори Господ Иеова: Понеже Филистимците се обходиха отмъстително, и направиха отмъщение с презрение от душа, да докарат гибел от древна омраза, {{field-off:Bible}}</w:t>
      </w:r>
    </w:p>
    <w:p>
      <w:pPr>
        <w:pStyle w:val="Normal"/>
        <w:rPr/>
      </w:pPr>
      <w:r>
        <w:rPr/>
        <w:t>[[@Bible:Ezek 25:16 ]][[25:16 &gt;&gt; Ezek 25:16]] {{field-on:Bible}} за то така говори Господ Иеова: Ето, аз ще простра ръката си върх Филистимците, и ще изсека Херетците и изпогубя остатъка на приморието, {{field-off:Bible}}</w:t>
      </w:r>
    </w:p>
    <w:p>
      <w:pPr>
        <w:pStyle w:val="Normal"/>
        <w:rPr/>
      </w:pPr>
      <w:r>
        <w:rPr/>
        <w:t>[[@Bible:Ezek 25:17 ]][[25:17 &gt;&gt; Ezek 25:17]] {{field-on:Bible}} и ще направя върх тях голямо отмъщение с яростни обличения; и когато извърша отмъщението си върх тях ще познаят че аз съм Господ. {{field-off:Bible}}</w:t>
      </w:r>
    </w:p>
    <w:p>
      <w:pPr>
        <w:pStyle w:val="Heading2"/>
        <w:rPr/>
      </w:pPr>
      <w:r>
        <w:rPr/>
        <w:t>Глава 26</w:t>
      </w:r>
    </w:p>
    <w:p>
      <w:pPr>
        <w:pStyle w:val="Normal"/>
        <w:rPr/>
      </w:pPr>
      <w:r>
        <w:rPr/>
        <w:t>[[@Bible:Ezek 26:1 ]][[26:1 &gt;&gt; Ezek 26:1]] {{field-on:Bible}} И в единадесетото лето, в първия ден на месеца, биде слово Господне към мене и рече: {{field-off:Bible}}</w:t>
      </w:r>
    </w:p>
    <w:p>
      <w:pPr>
        <w:pStyle w:val="Normal"/>
        <w:rPr/>
      </w:pPr>
      <w:r>
        <w:rPr/>
        <w:t>[[@Bible:Ezek 26:2 ]][[26:2 &gt;&gt; Ezek 26:2]] {{field-on:Bible}} Сине человечески, понеже Тир рече против Ерусалим: О хохо! счупиха се вратата на народите! обърна се към мене! ще се напълня аз, запустя той! {{field-off:Bible}}</w:t>
      </w:r>
    </w:p>
    <w:p>
      <w:pPr>
        <w:pStyle w:val="Normal"/>
        <w:rPr/>
      </w:pPr>
      <w:r>
        <w:rPr/>
        <w:t>[[@Bible:Ezek 26:3 ]][[26:3 &gt;&gt; Ezek 26:3]] {{field-on:Bible}} за то така говори Господ Иеова: Ето, аз съм против тебе, Тире, и ще подигна против тебе народи много, както подига морето вълните си. {{field-off:Bible}}</w:t>
      </w:r>
    </w:p>
    <w:p>
      <w:pPr>
        <w:pStyle w:val="Normal"/>
        <w:rPr/>
      </w:pPr>
      <w:r>
        <w:rPr/>
        <w:t>[[@Bible:Ezek 26:4 ]][[26:4 &gt;&gt; Ezek 26:4]] {{field-on:Bible}} И ще низвъргнат стените на Тир и ще съборят стълповете му; и ще изстържа пръстта му от него, и ще го направя като гладък камик: {{field-off:Bible}}</w:t>
      </w:r>
    </w:p>
    <w:p>
      <w:pPr>
        <w:pStyle w:val="Normal"/>
        <w:rPr/>
      </w:pPr>
      <w:r>
        <w:rPr/>
        <w:t>[[@Bible:Ezek 26:5 ]][[26:5 &gt;&gt; Ezek 26:5]] {{field-on:Bible}} ще бъде за да простират мрежи всред морето; защото аз рекох, говори Господ Иеова; и ще стане корист на народите. {{field-off:Bible}}</w:t>
      </w:r>
    </w:p>
    <w:p>
      <w:pPr>
        <w:pStyle w:val="Normal"/>
        <w:rPr/>
      </w:pPr>
      <w:r>
        <w:rPr/>
        <w:t>[[@Bible:Ezek 26:6 ]][[26:6 &gt;&gt; Ezek 26:6]] {{field-on:Bible}} И селата му които са в полето ще се изтребят с нож; и ще познаят че аз съм Господ. {{field-off:Bible}}</w:t>
      </w:r>
    </w:p>
    <w:p>
      <w:pPr>
        <w:pStyle w:val="Normal"/>
        <w:rPr/>
      </w:pPr>
      <w:r>
        <w:rPr/>
        <w:t>[[@Bible:Ezek 26:7 ]][[26:7 &gt;&gt; Ezek 26:7]] {{field-on:Bible}} Защото така говори Господ Иеова: Ето, ще доведа против Тир Навуходоносора Вавилонския цар, цар на царе, от север, с коне, и с колесници, и с конници, и с събрание, и с много люде. {{field-off:Bible}}</w:t>
      </w:r>
    </w:p>
    <w:p>
      <w:pPr>
        <w:pStyle w:val="Normal"/>
        <w:rPr/>
      </w:pPr>
      <w:r>
        <w:rPr/>
        <w:t>[[@Bible:Ezek 26:8 ]][[26:8 &gt;&gt; Ezek 26:8]] {{field-on:Bible}} Той ще изтреби с нож селата ти в полето, и ще издигне остенения против тебе, и ще направи окопи против тебе, и ще възвиси против тебе щитове, {{field-off:Bible}}</w:t>
      </w:r>
    </w:p>
    <w:p>
      <w:pPr>
        <w:pStyle w:val="Normal"/>
        <w:rPr/>
      </w:pPr>
      <w:r>
        <w:rPr/>
        <w:t>[[@Bible:Ezek 26:9 ]][[26:9 &gt;&gt; Ezek 26:9]] {{field-on:Bible}} и ще постави ратните си оръдия върх стените ти, и съ топорите си ще разори стълповете ти. {{field-off:Bible}}</w:t>
      </w:r>
    </w:p>
    <w:p>
      <w:pPr>
        <w:pStyle w:val="Normal"/>
        <w:rPr/>
      </w:pPr>
      <w:r>
        <w:rPr/>
        <w:t>[[@Bible:Ezek 26:10 ]][[26:10 &gt;&gt; Ezek 26:10]] {{field-on:Bible}} От множеството на конете му прахът им ще те покрие: стените ти ще се потресат от екота на конниците, и на колелата, и на колесниците, когато влезе в портите ти, както влязват в град разбит. {{field-off:Bible}}</w:t>
      </w:r>
    </w:p>
    <w:p>
      <w:pPr>
        <w:pStyle w:val="Normal"/>
        <w:rPr/>
      </w:pPr>
      <w:r>
        <w:rPr/>
        <w:t>[[@Bible:Ezek 26:11 ]][[26:11 &gt;&gt; Ezek 26:11]] {{field-on:Bible}} С копитата на конете си ще потъпче всичките ти улици: людете ти ще изсече с нож; и крепките ти стражи ще бъдат свалени на земята, {{field-off:Bible}}</w:t>
      </w:r>
    </w:p>
    <w:p>
      <w:pPr>
        <w:pStyle w:val="Normal"/>
        <w:rPr/>
      </w:pPr>
      <w:r>
        <w:rPr/>
        <w:t>[[@Bible:Ezek 26:12 ]][[26:12 &gt;&gt; Ezek 26:12]] {{field-on:Bible}} И ще разграбят богатството ти, и ще оберат имота ти, и ще съборят стените ти, и ще разорят красните ти домове, и ще хвърлят всред водата каменете ти, и дървата ти, и пръстта ти. {{field-off:Bible}}</w:t>
      </w:r>
    </w:p>
    <w:p>
      <w:pPr>
        <w:pStyle w:val="Normal"/>
        <w:rPr/>
      </w:pPr>
      <w:r>
        <w:rPr/>
        <w:t>[[@Bible:Ezek 26:13 ]][[26:13 &gt;&gt; Ezek 26:13]] {{field-on:Bible}} И ще направя да престане метежът на песните ти; и гласът на китарите ти няма да се чуе вече. {{field-off:Bible}}</w:t>
      </w:r>
    </w:p>
    <w:p>
      <w:pPr>
        <w:pStyle w:val="Normal"/>
        <w:rPr/>
      </w:pPr>
      <w:r>
        <w:rPr/>
        <w:t>[[@Bible:Ezek 26:14 ]][[26:14 &gt;&gt; Ezek 26:14]] {{field-on:Bible}} И ще те направя като гладък камик: ще бъдеш място за да разпростират мрежи: няма да се съградиш вече; защото аз Господ рекох, говори Господ Иеова. {{field-off:Bible}}</w:t>
      </w:r>
    </w:p>
    <w:p>
      <w:pPr>
        <w:pStyle w:val="Normal"/>
        <w:rPr/>
      </w:pPr>
      <w:r>
        <w:rPr/>
        <w:t>[[@Bible:Ezek 26:15 ]][[26:15 &gt;&gt; Ezek 26:15]] {{field-on:Bible}} Така говори Господ Иеова на Тир: Не ще ли се потресат островите от екота на падането ти, когато ранените ти охкат когато клането става всред тебе? {{field-off:Bible}}</w:t>
      </w:r>
    </w:p>
    <w:p>
      <w:pPr>
        <w:pStyle w:val="Normal"/>
        <w:rPr/>
      </w:pPr>
      <w:r>
        <w:rPr/>
        <w:t>[[@Bible:Ezek 26:16 ]][[26:16 &gt;&gt; Ezek 26:16]] {{field-on:Bible}} Тогаз всичките морски князове ще слязат от престолите си, и ще извадят мантиите си, и ще съблекат везаните си дрехи: ще облекат треперане: наземи ще седнат, и ще треперят въ всяка минута, и ще се удивяват заради тебе. {{field-off:Bible}}</w:t>
      </w:r>
    </w:p>
    <w:p>
      <w:pPr>
        <w:pStyle w:val="Normal"/>
        <w:rPr/>
      </w:pPr>
      <w:r>
        <w:rPr/>
        <w:t>[[@Bible:Ezek 26:17 ]][[26:17 &gt;&gt; Ezek 26:17]] {{field-on:Bible}} И като дигнат плач заради тебе ще ти говорят: Как биде съсипан ти който се населяваше от мореходци, прочути граде който бе крепък в морето, ти и жителите ти които причиняваха треперане на всички които живееха в него! {{field-off:Bible}}</w:t>
      </w:r>
    </w:p>
    <w:p>
      <w:pPr>
        <w:pStyle w:val="Normal"/>
        <w:rPr/>
      </w:pPr>
      <w:r>
        <w:rPr/>
        <w:t>[[@Bible:Ezek 26:18 ]][[26:18 &gt;&gt; Ezek 26:18]] {{field-on:Bible}} Сега островите ще треперят в деня на падането ти; ей, островите които са в морето ще се смутят когато се изгубиш ти. {{field-off:Bible}}</w:t>
      </w:r>
    </w:p>
    <w:p>
      <w:pPr>
        <w:pStyle w:val="Normal"/>
        <w:rPr/>
      </w:pPr>
      <w:r>
        <w:rPr/>
        <w:t>[[@Bible:Ezek 26:19 ]][[26:19 &gt;&gt; Ezek 26:19]] {{field-on:Bible}} Защото така говори Господ Иеова: Когато те направя град пуст като градовете ненаселяемите, когато докарам върх тебе бездната, та те покрият много води, {{field-off:Bible}}</w:t>
      </w:r>
    </w:p>
    <w:p>
      <w:pPr>
        <w:pStyle w:val="Normal"/>
        <w:rPr/>
      </w:pPr>
      <w:r>
        <w:rPr/>
        <w:t>[[@Bible:Ezek 26:20 ]][[26:20 &gt;&gt; Ezek 26:20]] {{field-on:Bible}} когато те снема с онези що слазят в ров при вечните люде, и те туря в преизподните на земята, в места пусти от века, с онези които слазят в ров, за да се не населиш, тогаз ще поставя слава в земята на живите. {{field-off:Bible}}</w:t>
      </w:r>
    </w:p>
    <w:p>
      <w:pPr>
        <w:pStyle w:val="Normal"/>
        <w:rPr/>
      </w:pPr>
      <w:r>
        <w:rPr/>
        <w:t>[[@Bible:Ezek 26:21 ]][[26:21 &gt;&gt; Ezek 26:21]] {{field-on:Bible}} Ще те направя треперане, и няма да съществуваш; и ще те потърсят, и няма да те намерят вече въ век, говори Господ Иеова. {{field-off:Bible}}</w:t>
      </w:r>
    </w:p>
    <w:p>
      <w:pPr>
        <w:pStyle w:val="Heading2"/>
        <w:rPr/>
      </w:pPr>
      <w:r>
        <w:rPr/>
        <w:t>Глава 27</w:t>
      </w:r>
    </w:p>
    <w:p>
      <w:pPr>
        <w:pStyle w:val="Normal"/>
        <w:rPr/>
      </w:pPr>
      <w:r>
        <w:rPr/>
        <w:t>[[@Bible:Ezek 27:1 ]][[27:1 &gt;&gt; Ezek 27:1]] {{field-on:Bible}} И слово Господне биде към мене и рече: {{field-off:Bible}}</w:t>
      </w:r>
    </w:p>
    <w:p>
      <w:pPr>
        <w:pStyle w:val="Normal"/>
        <w:rPr/>
      </w:pPr>
      <w:r>
        <w:rPr/>
        <w:t>[[@Bible:Ezek 27:2 ]][[27:2 &gt;&gt; Ezek 27:2]] {{field-on:Bible}} И ти, сине человечески, дигни плач за Тир, {{field-off:Bible}}</w:t>
      </w:r>
    </w:p>
    <w:p>
      <w:pPr>
        <w:pStyle w:val="Normal"/>
        <w:rPr/>
      </w:pPr>
      <w:r>
        <w:rPr/>
        <w:t>[[@Bible:Ezek 27:3 ]][[27:3 &gt;&gt; Ezek 27:3]] {{field-on:Bible}} и кажи Тиру: Ти който седиш при входа морски, който търгуваш с народите в много острови, така говори Господ Иеова: Тире, ти си рекъл: Аз съм съвършен в хубост. {{field-off:Bible}}</w:t>
      </w:r>
    </w:p>
    <w:p>
      <w:pPr>
        <w:pStyle w:val="Normal"/>
        <w:rPr/>
      </w:pPr>
      <w:r>
        <w:rPr/>
        <w:t>[[@Bible:Ezek 27:4 ]][[27:4 &gt;&gt; Ezek 27:4]] {{field-on:Bible}} Пределите ти са в сърдцето на морята: които те съградиха направиха хубостта ти съвършена. {{field-off:Bible}}</w:t>
      </w:r>
    </w:p>
    <w:p>
      <w:pPr>
        <w:pStyle w:val="Normal"/>
        <w:rPr/>
      </w:pPr>
      <w:r>
        <w:rPr/>
        <w:t>[[@Bible:Ezek 27:5 ]][[27:5 &gt;&gt; Ezek 27:5]] {{field-on:Bible}} Направиха всичките дъски на корабите ти от елхи на Санир: взеха кедри от Ливан за да ти направят мащи. {{field-off:Bible}}</w:t>
      </w:r>
    </w:p>
    <w:p>
      <w:pPr>
        <w:pStyle w:val="Normal"/>
        <w:rPr/>
      </w:pPr>
      <w:r>
        <w:rPr/>
        <w:t>[[@Bible:Ezek 27:6 ]][[27:6 &gt;&gt; Ezek 27:6]] {{field-on:Bible}} От дъбовете на Васан направиха веслата ти: направиха седалищата ти от слон, с букс от Китийските острови. {{field-off:Bible}}</w:t>
      </w:r>
    </w:p>
    <w:p>
      <w:pPr>
        <w:pStyle w:val="Normal"/>
        <w:rPr/>
      </w:pPr>
      <w:r>
        <w:rPr/>
        <w:t>[[@Bible:Ezek 27:7 ]][[27:7 &gt;&gt; Ezek 27:7]] {{field-on:Bible}} Висон от Египет везан простираше си ти за платна: синьо и багрено от островите на Елиса бе покровът ти. {{field-off:Bible}}</w:t>
      </w:r>
    </w:p>
    <w:p>
      <w:pPr>
        <w:pStyle w:val="Normal"/>
        <w:rPr/>
      </w:pPr>
      <w:r>
        <w:rPr/>
        <w:t>[[@Bible:Ezek 27:8 ]][[27:8 &gt;&gt; Ezek 27:8]] {{field-on:Bible}} Жителите на Сидон и на Арвад бяха весларите ти: мъдрите твои, Тире, които са в тебе, те бяха кормчиите ти. {{field-off:Bible}}</w:t>
      </w:r>
    </w:p>
    <w:p>
      <w:pPr>
        <w:pStyle w:val="Normal"/>
        <w:rPr/>
      </w:pPr>
      <w:r>
        <w:rPr/>
        <w:t>[[@Bible:Ezek 27:9 ]][[27:9 &gt;&gt; Ezek 27:9]] {{field-on:Bible}} Старейшините на Гевал и мъдрите му бяха в тебе поправители на разваленията ти: всичките морски кораби и корабниците им бяха в тебе за да търгуват търговията ти. {{field-off:Bible}}</w:t>
      </w:r>
    </w:p>
    <w:p>
      <w:pPr>
        <w:pStyle w:val="Normal"/>
        <w:rPr/>
      </w:pPr>
      <w:r>
        <w:rPr/>
        <w:t>[[@Bible:Ezek 27:10 ]][[27:10 &gt;&gt; Ezek 27:10]] {{field-on:Bible}} Персяне, и Лидийци, и Ливийци бяха твоите ратници въ воинствата ти: очакваха в тебе щитове и шлемове: те ти дадоха великолепие. {{field-off:Bible}}</w:t>
      </w:r>
    </w:p>
    <w:p>
      <w:pPr>
        <w:pStyle w:val="Normal"/>
        <w:rPr/>
      </w:pPr>
      <w:r>
        <w:rPr/>
        <w:t>[[@Bible:Ezek 27:11 ]][[27:11 &gt;&gt; Ezek 27:11]] {{field-on:Bible}} Арвадските мъже с воинството ти бяха на стените ти изоколо, и Гамадците на стълповете ти: окачаха щитовете си на стените ти изоколо: и допълняха хубостта ти. {{field-off:Bible}}</w:t>
      </w:r>
    </w:p>
    <w:p>
      <w:pPr>
        <w:pStyle w:val="Normal"/>
        <w:rPr/>
      </w:pPr>
      <w:r>
        <w:rPr/>
        <w:t>[[@Bible:Ezek 27:12 ]][[27:12 &gt;&gt; Ezek 27:12]] {{field-on:Bible}} Тарсис търгуваше с тебе с множество от всякакво богатство: съ сребро, желязо, олово, и свинец търгуваха в твоите търгове. {{field-off:Bible}}</w:t>
      </w:r>
    </w:p>
    <w:p>
      <w:pPr>
        <w:pStyle w:val="Normal"/>
        <w:rPr/>
      </w:pPr>
      <w:r>
        <w:rPr/>
        <w:t>[[@Bible:Ezek 27:13 ]][[27:13 &gt;&gt; Ezek 27:13]] {{field-on:Bible}} Яван, Тувал, и Мосох бяха твои търговци: в търга ти търгуваха с души человечески и медни съсъди. {{field-off:Bible}}</w:t>
      </w:r>
    </w:p>
    <w:p>
      <w:pPr>
        <w:pStyle w:val="Normal"/>
        <w:rPr/>
      </w:pPr>
      <w:r>
        <w:rPr/>
        <w:t>[[@Bible:Ezek 27:14 ]][[27:14 &gt;&gt; Ezek 27:14]] {{field-on:Bible}} А от дома Тогарма търгуваха в търговте ти с коне и конници и мъски. {{field-off:Bible}}</w:t>
      </w:r>
    </w:p>
    <w:p>
      <w:pPr>
        <w:pStyle w:val="Normal"/>
        <w:rPr/>
      </w:pPr>
      <w:r>
        <w:rPr/>
        <w:t>[[@Bible:Ezek 27:15 ]][[27:15 &gt;&gt; Ezek 27:15]] {{field-on:Bible}} Мъжете от Дедан бяха твои търговци: търговията на много острови бе в ръката ти: докарваха ти зъби слонови и ебен в размяна. {{field-off:Bible}}</w:t>
      </w:r>
    </w:p>
    <w:p>
      <w:pPr>
        <w:pStyle w:val="Normal"/>
        <w:rPr/>
      </w:pPr>
      <w:r>
        <w:rPr/>
        <w:t>[[@Bible:Ezek 27:16 ]][[27:16 &gt;&gt; Ezek 27:16]] {{field-on:Bible}} Сирия търгуваше с тебе заради множеството на деланията ти: даваше на търговете ти антракс, багрено, и везано, и висон, и корали, и рубини. {{field-off:Bible}}</w:t>
      </w:r>
    </w:p>
    <w:p>
      <w:pPr>
        <w:pStyle w:val="Normal"/>
        <w:rPr/>
      </w:pPr>
      <w:r>
        <w:rPr/>
        <w:t>[[@Bible:Ezek 27:17 ]][[27:17 &gt;&gt; Ezek 27:17]] {{field-on:Bible}} Юда и Израилевата земя бяха твои търговци: даваха на търга ти жито Менитско, и сухар, и мед, и елей, и балсама. {{field-off:Bible}}</w:t>
      </w:r>
    </w:p>
    <w:p>
      <w:pPr>
        <w:pStyle w:val="Normal"/>
        <w:rPr/>
      </w:pPr>
      <w:r>
        <w:rPr/>
        <w:t>[[@Bible:Ezek 27:18 ]][[27:18 &gt;&gt; Ezek 27:18]] {{field-on:Bible}} Дамаск търгуваше с тебе заради множеството на деланията ти, с множеството от всяко богатство, с вино Хелвонско, и с бяла вълна. {{field-off:Bible}}</w:t>
      </w:r>
    </w:p>
    <w:p>
      <w:pPr>
        <w:pStyle w:val="Normal"/>
        <w:rPr/>
      </w:pPr>
      <w:r>
        <w:rPr/>
        <w:t>[[@Bible:Ezek 27:19 ]][[27:19 &gt;&gt; Ezek 27:19]] {{field-on:Bible}} Ведан и Яван даваха прежда на търговете ти: желязо работено, касия, и благовонна тръст бяха между търговиите ти. {{field-off:Bible}}</w:t>
      </w:r>
    </w:p>
    <w:p>
      <w:pPr>
        <w:pStyle w:val="Normal"/>
        <w:rPr/>
      </w:pPr>
      <w:r>
        <w:rPr/>
        <w:t>[[@Bible:Ezek 27:20 ]][[27:20 &gt;&gt; Ezek 27:20]] {{field-on:Bible}} Дедан търгуваше с тебе с тъкания за колесници. {{field-off:Bible}}</w:t>
      </w:r>
    </w:p>
    <w:p>
      <w:pPr>
        <w:pStyle w:val="Normal"/>
        <w:rPr/>
      </w:pPr>
      <w:r>
        <w:rPr/>
        <w:t>[[@Bible:Ezek 27:21 ]][[27:21 &gt;&gt; Ezek 27:21]] {{field-on:Bible}} Аравия и всичките Кидарски началници бяха твои търговци, които търгуваха с тебе с агнета, и овни, и ярци. {{field-off:Bible}}</w:t>
      </w:r>
    </w:p>
    <w:p>
      <w:pPr>
        <w:pStyle w:val="Normal"/>
        <w:rPr/>
      </w:pPr>
      <w:r>
        <w:rPr/>
        <w:t>[[@Bible:Ezek 27:22 ]][[27:22 &gt;&gt; Ezek 27:22]] {{field-on:Bible}} Търговците на Шева и на Раама бяха твои търговци, които даваха на търговете ти всякакво изрядно благовоние и всякакъв скъпоцен камик, и злато. {{field-off:Bible}}</w:t>
      </w:r>
    </w:p>
    <w:p>
      <w:pPr>
        <w:pStyle w:val="Normal"/>
        <w:rPr/>
      </w:pPr>
      <w:r>
        <w:rPr/>
        <w:t>[[@Bible:Ezek 27:23 ]][[27:23 &gt;&gt; Ezek 27:23]] {{field-on:Bible}} Харан, и Хане, и Еден, търговците на Шева, Асур, и Хилмад, търгуваха с тебе. {{field-off:Bible}}</w:t>
      </w:r>
    </w:p>
    <w:p>
      <w:pPr>
        <w:pStyle w:val="Normal"/>
        <w:rPr/>
      </w:pPr>
      <w:r>
        <w:rPr/>
        <w:t>[[@Bible:Ezek 27:24 ]][[27:24 &gt;&gt; Ezek 27:24]] {{field-on:Bible}} Тези бяха в търговете ти твои търговци съ светли дрехи, съ сини и везани хламиди, и с ковчези на богати украшения, вързани с въжа, и устроени от кедър. {{field-off:Bible}}</w:t>
      </w:r>
    </w:p>
    <w:p>
      <w:pPr>
        <w:pStyle w:val="Normal"/>
        <w:rPr/>
      </w:pPr>
      <w:r>
        <w:rPr/>
        <w:t>[[@Bible:Ezek 27:25 ]][[27:25 &gt;&gt; Ezek 27:25]] {{field-on:Bible}} Тарсийските кораби обхождаха с търговията ти; и ти бе пълен, и стана най-славен в сърдцето на морята. {{field-off:Bible}}</w:t>
      </w:r>
    </w:p>
    <w:p>
      <w:pPr>
        <w:pStyle w:val="Normal"/>
        <w:rPr/>
      </w:pPr>
      <w:r>
        <w:rPr/>
        <w:t>[[@Bible:Ezek 27:26 ]][[27:26 &gt;&gt; Ezek 27:26]] {{field-on:Bible}} Твоите веслари те доведоха при много води; но източния вятър те съкруши в сърдцето на морята. {{field-off:Bible}}</w:t>
      </w:r>
    </w:p>
    <w:p>
      <w:pPr>
        <w:pStyle w:val="Normal"/>
        <w:rPr/>
      </w:pPr>
      <w:r>
        <w:rPr/>
        <w:t>[[@Bible:Ezek 27:27 ]][[27:27 &gt;&gt; Ezek 27:27]] {{field-on:Bible}} Богатството ти, търговете ти, търговията ти, корабниците ти, и кормчиите ти, поправителите на разваленията ти, и тези които търгуваха търговията ти, и всичките ти ратници мъже които са в тебе, и всичкото ти множество което е всред тебе ще паднат в сърдцето на морята в деня на падането ти. {{field-off:Bible}}</w:t>
      </w:r>
    </w:p>
    <w:p>
      <w:pPr>
        <w:pStyle w:val="Normal"/>
        <w:rPr/>
      </w:pPr>
      <w:r>
        <w:rPr/>
        <w:t>[[@Bible:Ezek 27:28 ]][[27:28 &gt;&gt; Ezek 27:28]] {{field-on:Bible}} Предградията ще се потресат от гласа на писъка на твоите кормчии. {{field-off:Bible}}</w:t>
      </w:r>
    </w:p>
    <w:p>
      <w:pPr>
        <w:pStyle w:val="Normal"/>
        <w:rPr/>
      </w:pPr>
      <w:r>
        <w:rPr/>
        <w:t>[[@Bible:Ezek 27:29 ]][[27:29 &gt;&gt; Ezek 27:29]] {{field-on:Bible}} И всичките веслари, корабниците, всичките кормчии морски ще слязат из корабите си, ще застанат на земята, {{field-off:Bible}}</w:t>
      </w:r>
    </w:p>
    <w:p>
      <w:pPr>
        <w:pStyle w:val="Normal"/>
        <w:rPr/>
      </w:pPr>
      <w:r>
        <w:rPr/>
        <w:t>[[@Bible:Ezek 27:30 ]][[27:30 &gt;&gt; Ezek 27:30]] {{field-on:Bible}} и ще извикат с гласа си заради тебе, и ще писнат горко, и ще турят пръст на главите си, и ще се валят в пепела, {{field-off:Bible}}</w:t>
      </w:r>
    </w:p>
    <w:p>
      <w:pPr>
        <w:pStyle w:val="Normal"/>
        <w:rPr/>
      </w:pPr>
      <w:r>
        <w:rPr/>
        <w:t>[[@Bible:Ezek 27:31 ]][[27:31 &gt;&gt; Ezek 27:31]] {{field-on:Bible}} и ще оплешивеят съвсем за тебе, и ще се опашат с вретище, и ще плачат за тебе с горкост душевна, ридание горко. {{field-off:Bible}}</w:t>
      </w:r>
    </w:p>
    <w:p>
      <w:pPr>
        <w:pStyle w:val="Normal"/>
        <w:rPr/>
      </w:pPr>
      <w:r>
        <w:rPr/>
        <w:t>[[@Bible:Ezek 27:32 ]][[27:32 &gt;&gt; Ezek 27:32]] {{field-on:Bible}} И в риданието си ще дигнат плач за тебе, и ще плачат и рекат заради тебе: Кой е бил като Тир, като погиналия всред морето? {{field-off:Bible}}</w:t>
      </w:r>
    </w:p>
    <w:p>
      <w:pPr>
        <w:pStyle w:val="Normal"/>
        <w:rPr/>
      </w:pPr>
      <w:r>
        <w:rPr/>
        <w:t>[[@Bible:Ezek 27:33 ]][[27:33 &gt;&gt; Ezek 27:33]] {{field-on:Bible}} Когато стоките ти излизаха из морята ти насищаваше много народи: с множеството на богатството си и на търговията си обогатяваше ти земните царе. {{field-off:Bible}}</w:t>
      </w:r>
    </w:p>
    <w:p>
      <w:pPr>
        <w:pStyle w:val="Normal"/>
        <w:rPr/>
      </w:pPr>
      <w:r>
        <w:rPr/>
        <w:t>[[@Bible:Ezek 27:34 ]][[27:34 &gt;&gt; Ezek 27:34]] {{field-on:Bible}} Сега като си се съкрушил в морята, в дълбочината на водите, търговията ти и всичкото ти множество паднаха всред тебе. {{field-off:Bible}}</w:t>
      </w:r>
    </w:p>
    <w:p>
      <w:pPr>
        <w:pStyle w:val="Normal"/>
        <w:rPr/>
      </w:pPr>
      <w:r>
        <w:rPr/>
        <w:t>[[@Bible:Ezek 27:35 ]][[27:35 &gt;&gt; Ezek 27:35]] {{field-on:Bible}} Всите жители на островите се удивиха за тебе, и царете им се разтрепераха: побледняха лицата им от страх. {{field-off:Bible}}</w:t>
      </w:r>
    </w:p>
    <w:p>
      <w:pPr>
        <w:pStyle w:val="Normal"/>
        <w:rPr/>
      </w:pPr>
      <w:r>
        <w:rPr/>
        <w:t>[[@Bible:Ezek 27:36 ]][[27:36 &gt;&gt; Ezek 27:36]] {{field-on:Bible}} Търговците между народите подсвирнаха заради тебе: ужас си станал, и не ще те има до века. {{field-off:Bible}}</w:t>
      </w:r>
    </w:p>
    <w:p>
      <w:pPr>
        <w:pStyle w:val="Heading2"/>
        <w:rPr/>
      </w:pPr>
      <w:r>
        <w:rPr/>
        <w:t>Глава 28</w:t>
      </w:r>
    </w:p>
    <w:p>
      <w:pPr>
        <w:pStyle w:val="Normal"/>
        <w:rPr/>
      </w:pPr>
      <w:r>
        <w:rPr/>
        <w:t>[[@Bible:Ezek 28:1 ]][[28:1 &gt;&gt; Ezek 28:1]] {{field-on:Bible}} И слово Господне биде към мене и рече: {{field-off:Bible}}</w:t>
      </w:r>
    </w:p>
    <w:p>
      <w:pPr>
        <w:pStyle w:val="Normal"/>
        <w:rPr/>
      </w:pPr>
      <w:r>
        <w:rPr/>
        <w:t>[[@Bible:Ezek 28:2 ]][[28:2 &gt;&gt; Ezek 28:2]] {{field-on:Bible}} Сине человечески, кажи на Тирския княз: Така говори Господ Иеова: Понеже се надигна сърдцето ти, и си рекъл ти: Аз съм Бог, на седалището Божие седя в сърдцето на морята; а ти си человек, а не Бог, ако и да си турил сърдцето си като сърдце Божие: {{field-off:Bible}}</w:t>
      </w:r>
    </w:p>
    <w:p>
      <w:pPr>
        <w:pStyle w:val="Normal"/>
        <w:rPr/>
      </w:pPr>
      <w:r>
        <w:rPr/>
        <w:t>[[@Bible:Ezek 28:3 ]][[28:3 &gt;&gt; Ezek 28:3]] {{field-on:Bible}} (ето, ти си по-мъдър от Даниила: никаква тайна не е скрита от тебе: {{field-off:Bible}}</w:t>
      </w:r>
    </w:p>
    <w:p>
      <w:pPr>
        <w:pStyle w:val="Normal"/>
        <w:rPr/>
      </w:pPr>
      <w:r>
        <w:rPr/>
        <w:t>[[@Bible:Ezek 28:4 ]][[28:4 &gt;&gt; Ezek 28:4]] {{field-on:Bible}} с мъдростта си и разума си ти си придобил за себе си богатство, и придобил си в съкровищата си злато и сребро: {{field-off:Bible}}</w:t>
      </w:r>
    </w:p>
    <w:p>
      <w:pPr>
        <w:pStyle w:val="Normal"/>
        <w:rPr/>
      </w:pPr>
      <w:r>
        <w:rPr/>
        <w:t>[[@Bible:Ezek 28:5 ]][[28:5 &gt;&gt; Ezek 28:5]] {{field-on:Bible}} с голямата си мъдрост ти си придобил богатството си чрез търговията си, и сърдцето ти се превъзнесе заради богатството ти:) {{field-off:Bible}}</w:t>
      </w:r>
    </w:p>
    <w:p>
      <w:pPr>
        <w:pStyle w:val="Normal"/>
        <w:rPr/>
      </w:pPr>
      <w:r>
        <w:rPr/>
        <w:t>[[@Bible:Ezek 28:6 ]][[28:6 &gt;&gt; Ezek 28:6]] {{field-on:Bible}} за то, така говори Господ Иеова: Понеже си направил ти сърдцето си като сърдце Божие, {{field-off:Bible}}</w:t>
      </w:r>
    </w:p>
    <w:p>
      <w:pPr>
        <w:pStyle w:val="Normal"/>
        <w:rPr/>
      </w:pPr>
      <w:r>
        <w:rPr/>
        <w:t>[[@Bible:Ezek 28:7 ]][[28:7 &gt;&gt; Ezek 28:7]] {{field-on:Bible}} ето, за то ще докарам против тебе чужденци насилници от народите; и ще изтръгнат саблите си против хубостта на мъдростта ти, и ще осквернят светлостта ти: {{field-off:Bible}}</w:t>
      </w:r>
    </w:p>
    <w:p>
      <w:pPr>
        <w:pStyle w:val="Normal"/>
        <w:rPr/>
      </w:pPr>
      <w:r>
        <w:rPr/>
        <w:t>[[@Bible:Ezek 28:8 ]][[28:8 &gt;&gt; Ezek 28:8]] {{field-on:Bible}} ще те свалят в рова; и ще умреш съ смъртта на убитите в сърдцето на морята. {{field-off:Bible}}</w:t>
      </w:r>
    </w:p>
    <w:p>
      <w:pPr>
        <w:pStyle w:val="Normal"/>
        <w:rPr/>
      </w:pPr>
      <w:r>
        <w:rPr/>
        <w:t>[[@Bible:Ezek 28:9 ]][[28:9 &gt;&gt; Ezek 28:9]] {{field-on:Bible}} Ще говориш ли още пред оногоз който те убива: Аз съм Бог? Но ти си человек, а не Бог, в ръцете на оногоз който те убива. {{field-off:Bible}}</w:t>
      </w:r>
    </w:p>
    <w:p>
      <w:pPr>
        <w:pStyle w:val="Normal"/>
        <w:rPr/>
      </w:pPr>
      <w:r>
        <w:rPr/>
        <w:t>[[@Bible:Ezek 28:10 ]][[28:10 &gt;&gt; Ezek 28:10]] {{field-on:Bible}} чрез смърт на необрязани ще бъдеш умъртвен от ръката на чужденците; защото аз рекох, говори Господ Иеова. {{field-off:Bible}}</w:t>
      </w:r>
    </w:p>
    <w:p>
      <w:pPr>
        <w:pStyle w:val="Normal"/>
        <w:rPr/>
      </w:pPr>
      <w:r>
        <w:rPr/>
        <w:t>[[@Bible:Ezek 28:11 ]][[28:11 &gt;&gt; Ezek 28:11]] {{field-on:Bible}} И слово Господне биде към мене и рече: {{field-off:Bible}}</w:t>
      </w:r>
    </w:p>
    <w:p>
      <w:pPr>
        <w:pStyle w:val="Normal"/>
        <w:rPr/>
      </w:pPr>
      <w:r>
        <w:rPr/>
        <w:t>[[@Bible:Ezek 28:12 ]][[28:12 &gt;&gt; Ezek 28:12]] {{field-on:Bible}} Сине человечески, дигни плач заради Тирския цар, и кажи му: Така говори Господ Иеова: Ти си печат на съвършенство: пълен си с мъдрост и съвършен в хубост. {{field-off:Bible}}</w:t>
      </w:r>
    </w:p>
    <w:p>
      <w:pPr>
        <w:pStyle w:val="Normal"/>
        <w:rPr/>
      </w:pPr>
      <w:r>
        <w:rPr/>
        <w:t>[[@Bible:Ezek 28:13 ]][[28:13 &gt;&gt; Ezek 28:13]] {{field-on:Bible}} Ти бе в в Едем в Божия рай: ти бе обкрит с всякакви скъпоценни камене: съ сард, с топаз, с адамант, с хрисолит, с оникс, и с яспис, с сапфир, с антракс, съ смарагд, и със злато: направата на тъпаните ти и на свирките ти беше приготвена за тебе в деня в който си бил създаден. {{field-off:Bible}}</w:t>
      </w:r>
    </w:p>
    <w:p>
      <w:pPr>
        <w:pStyle w:val="Normal"/>
        <w:rPr/>
      </w:pPr>
      <w:r>
        <w:rPr/>
        <w:t>[[@Bible:Ezek 28:14 ]][[28:14 &gt;&gt; Ezek 28:14]] {{field-on:Bible}} Ти беше херувим разпрострян за да осеняваш; и аз те поставих: ти беше в светата гора Божия: ходеше ти всред огнени камене. {{field-off:Bible}}</w:t>
      </w:r>
    </w:p>
    <w:p>
      <w:pPr>
        <w:pStyle w:val="Normal"/>
        <w:rPr/>
      </w:pPr>
      <w:r>
        <w:rPr/>
        <w:t>[[@Bible:Ezek 28:15 ]][[28:15 &gt;&gt; Ezek 28:15]] {{field-on:Bible}} Ти бе съвършен в пътищата си от който ден биде създаден доде се намери беззаконие в тебе. {{field-off:Bible}}</w:t>
      </w:r>
    </w:p>
    <w:p>
      <w:pPr>
        <w:pStyle w:val="Normal"/>
        <w:rPr/>
      </w:pPr>
      <w:r>
        <w:rPr/>
        <w:t>[[@Bible:Ezek 28:16 ]][[28:16 &gt;&gt; Ezek 28:16]] {{field-on:Bible}} От множеството на търговията ти напълниха средата ти с насилство, и съгреши ти; за то те отхвърлих като мръсен от гората Божия, и те изтребих отсред огнените камене, херувиме осеняващи! {{field-off:Bible}}</w:t>
      </w:r>
    </w:p>
    <w:p>
      <w:pPr>
        <w:pStyle w:val="Normal"/>
        <w:rPr/>
      </w:pPr>
      <w:r>
        <w:rPr/>
        <w:t>[[@Bible:Ezek 28:17 ]][[28:17 &gt;&gt; Ezek 28:17]] {{field-on:Bible}} Сърдцето ти се превъзнесе заради хубостта ти: разтля ти мъдростта си заради светлостта си: аз те хвърлих наземи, изложих те пред царете за да бъдеш позор на тях. {{field-off:Bible}}</w:t>
      </w:r>
    </w:p>
    <w:p>
      <w:pPr>
        <w:pStyle w:val="Normal"/>
        <w:rPr/>
      </w:pPr>
      <w:r>
        <w:rPr/>
        <w:t>[[@Bible:Ezek 28:18 ]][[28:18 &gt;&gt; Ezek 28:18]] {{field-on:Bible}} Омърси ти светилищата си поради множеството на беззаконията си, поради неправдата на търговията си; за то извадих огън изсред тебе, който те изяде, и те направих пепел върху земята пред очите на всички които те гледат. {{field-off:Bible}}</w:t>
      </w:r>
    </w:p>
    <w:p>
      <w:pPr>
        <w:pStyle w:val="Normal"/>
        <w:rPr/>
      </w:pPr>
      <w:r>
        <w:rPr/>
        <w:t>[[@Bible:Ezek 28:19 ]][[28:19 &gt;&gt; Ezek 28:19]] {{field-on:Bible}} Всички които те познаваха между народите удивиха се заради тебе: ужас си станал, и не ще да те има до века. {{field-off:Bible}}</w:t>
      </w:r>
    </w:p>
    <w:p>
      <w:pPr>
        <w:pStyle w:val="Normal"/>
        <w:rPr/>
      </w:pPr>
      <w:r>
        <w:rPr/>
        <w:t>[[@Bible:Ezek 28:20 ]][[28:20 &gt;&gt; Ezek 28:20]] {{field-on:Bible}} И слово Господне биде към мене и рече: {{field-off:Bible}}</w:t>
      </w:r>
    </w:p>
    <w:p>
      <w:pPr>
        <w:pStyle w:val="Normal"/>
        <w:rPr/>
      </w:pPr>
      <w:r>
        <w:rPr/>
        <w:t>[[@Bible:Ezek 28:21 ]][[28:21 &gt;&gt; Ezek 28:21]] {{field-on:Bible}} Сине человечески, утвърди лицето си върху Сидон, и пророчествувай за него: {{field-off:Bible}}</w:t>
      </w:r>
    </w:p>
    <w:p>
      <w:pPr>
        <w:pStyle w:val="Normal"/>
        <w:rPr/>
      </w:pPr>
      <w:r>
        <w:rPr/>
        <w:t>[[@Bible:Ezek 28:22 ]][[28:22 &gt;&gt; Ezek 28:22]] {{field-on:Bible}} и речи: Така говори Господ Иеова: Ето, Аз съм против тебе, Сидоне, и ще се прославя всред тебе: и когато извърша съдби с него и се осветя в него ще познаят че аз съм Господ. {{field-off:Bible}}</w:t>
      </w:r>
    </w:p>
    <w:p>
      <w:pPr>
        <w:pStyle w:val="Normal"/>
        <w:rPr/>
      </w:pPr>
      <w:r>
        <w:rPr/>
        <w:t>[[@Bible:Ezek 28:23 ]][[28:23 &gt;&gt; Ezek 28:23]] {{field-on:Bible}} Защото ще проводя в него мор и кръв в улиците му; и ранените ще паднат всред него от нож дошел в него изоколо; и ще познаят че аз съм Господ. {{field-off:Bible}}</w:t>
      </w:r>
    </w:p>
    <w:p>
      <w:pPr>
        <w:pStyle w:val="Normal"/>
        <w:rPr/>
      </w:pPr>
      <w:r>
        <w:rPr/>
        <w:t>[[@Bible:Ezek 28:24 ]][[28:24 &gt;&gt; Ezek 28:24]] {{field-on:Bible}} И не ще да има вече за дома Израилев бодило на горест, и трън на болезни от всички които са около тях, които ги презираха; и ще познаят че аз съм Господ Иеова. {{field-off:Bible}}</w:t>
      </w:r>
    </w:p>
    <w:p>
      <w:pPr>
        <w:pStyle w:val="Normal"/>
        <w:rPr/>
      </w:pPr>
      <w:r>
        <w:rPr/>
        <w:t>[[@Bible:Ezek 28:25 ]][[28:25 &gt;&gt; Ezek 28:25]] {{field-on:Bible}} Така говори Господ Иеова: Когато събера Израилевия дом от народите между които са разпръснати, и се осветя в тях пред очите на народите, тогаз ще се населят в земята си която дадох на раба си Якова. {{field-off:Bible}}</w:t>
      </w:r>
    </w:p>
    <w:p>
      <w:pPr>
        <w:pStyle w:val="Normal"/>
        <w:rPr/>
      </w:pPr>
      <w:r>
        <w:rPr/>
        <w:t>[[@Bible:Ezek 28:26 ]][[28:26 &gt;&gt; Ezek 28:26]] {{field-on:Bible}} И ще се населят в нея безопасно, и ще съградят къщи, и ще насадят лозя; ей, ще се населят безопасно когато извърша съдби върху всичките които са ги презрели от около тях; и ще познаят че аз съм Господ Бог техен. {{field-off:Bible}}</w:t>
      </w:r>
    </w:p>
    <w:p>
      <w:pPr>
        <w:pStyle w:val="Heading2"/>
        <w:rPr/>
      </w:pPr>
      <w:r>
        <w:rPr/>
        <w:t>Глава 29</w:t>
      </w:r>
    </w:p>
    <w:p>
      <w:pPr>
        <w:pStyle w:val="Normal"/>
        <w:rPr/>
      </w:pPr>
      <w:r>
        <w:rPr/>
        <w:t>[[@Bible:Ezek 29:1 ]][[29:1 &gt;&gt; Ezek 29:1]] {{field-on:Bible}} В десетото лето, в десетия месец, дванадесетия ден на месеца, биде слово Господне към мене и рече: {{field-off:Bible}}</w:t>
      </w:r>
    </w:p>
    <w:p>
      <w:pPr>
        <w:pStyle w:val="Normal"/>
        <w:rPr/>
      </w:pPr>
      <w:r>
        <w:rPr/>
        <w:t>[[@Bible:Ezek 29:2 ]][[29:2 &gt;&gt; Ezek 29:2]] {{field-on:Bible}} Сине человечески, утвърди лицето си върху Фараона Египетския цар, и пророчествувай против него и против всичкия Египет: {{field-off:Bible}}</w:t>
      </w:r>
    </w:p>
    <w:p>
      <w:pPr>
        <w:pStyle w:val="Normal"/>
        <w:rPr/>
      </w:pPr>
      <w:r>
        <w:rPr/>
        <w:t>[[@Bible:Ezek 29:3 ]][[29:3 &gt;&gt; Ezek 29:3]] {{field-on:Bible}} Говори и кажи: Така говори Господ Иеова: Ето аз съм против тебе, Фараоне египетски царю, велика ламио, която лежиш всред реките си, която си рекла: Реката ми е моя: аз я направих за себе си. {{field-off:Bible}}</w:t>
      </w:r>
    </w:p>
    <w:p>
      <w:pPr>
        <w:pStyle w:val="Normal"/>
        <w:rPr/>
      </w:pPr>
      <w:r>
        <w:rPr/>
        <w:t>[[@Bible:Ezek 29:4 ]][[29:4 &gt;&gt; Ezek 29:4]] {{field-on:Bible}} И ще туря въдици в челюстите ти, и ще прилепя рибите на реките ти в люспите ти, и ще те извлека изсред реките ти; и всичките риби на реките ти ще се прилепят за люспите ти. {{field-off:Bible}}</w:t>
      </w:r>
    </w:p>
    <w:p>
      <w:pPr>
        <w:pStyle w:val="Normal"/>
        <w:rPr/>
      </w:pPr>
      <w:r>
        <w:rPr/>
        <w:t>[[@Bible:Ezek 29:5 ]][[29:5 &gt;&gt; Ezek 29:5]] {{field-on:Bible}} И ще те изхвърля в пустинята, тебе и всичките риби на реките ти: ще паднеш върху лицето на полето: не ще се събереш нито прибереш: на зверовете земни и на небесните птици те предадох за храна; {{field-off:Bible}}</w:t>
      </w:r>
    </w:p>
    <w:p>
      <w:pPr>
        <w:pStyle w:val="Normal"/>
        <w:rPr/>
      </w:pPr>
      <w:r>
        <w:rPr/>
        <w:t>[[@Bible:Ezek 29:6 ]][[29:6 &gt;&gt; Ezek 29:6]] {{field-on:Bible}} и всички които обитават в Египет ще познаят че аз съм Господ; защото станаха жезъл от тръст за Израилевия дом. {{field-off:Bible}}</w:t>
      </w:r>
    </w:p>
    <w:p>
      <w:pPr>
        <w:pStyle w:val="Normal"/>
        <w:rPr/>
      </w:pPr>
      <w:r>
        <w:rPr/>
        <w:t>[[@Bible:Ezek 29:7 ]][[29:7 &gt;&gt; Ezek 29:7]] {{field-on:Bible}} Когато те взеха в ръка, ти се съкруши и промуши всичкото им рамо; и когато се утвърдиха върх тебе, ти се сломи, и разклати всичките им чресла. {{field-off:Bible}}</w:t>
      </w:r>
    </w:p>
    <w:p>
      <w:pPr>
        <w:pStyle w:val="Normal"/>
        <w:rPr/>
      </w:pPr>
      <w:r>
        <w:rPr/>
        <w:t>[[@Bible:Ezek 29:8 ]][[29:8 &gt;&gt; Ezek 29:8]] {{field-on:Bible}} За то така говори Господ Иеова: Ето, ще нанеса меч върх тебе, и ще отсека от тебе человек и скот. {{field-off:Bible}}</w:t>
      </w:r>
    </w:p>
    <w:p>
      <w:pPr>
        <w:pStyle w:val="Normal"/>
        <w:rPr/>
      </w:pPr>
      <w:r>
        <w:rPr/>
        <w:t>[[@Bible:Ezek 29:9 ]][[29:9 &gt;&gt; Ezek 29:9]] {{field-on:Bible}} И Египетската земя ще бъде запустение и пустота; и ще познаят че аз съм Господ, защото рече: Реката е моя, и аз я направих. {{field-off:Bible}}</w:t>
      </w:r>
    </w:p>
    <w:p>
      <w:pPr>
        <w:pStyle w:val="Normal"/>
        <w:rPr/>
      </w:pPr>
      <w:r>
        <w:rPr/>
        <w:t>[[@Bible:Ezek 29:10 ]][[29:10 &gt;&gt; Ezek 29:10]] {{field-on:Bible}} За то, ето, аз съм против тебе и против реките ти; и ще направя Египетската земя пустота, разорение, и запустение, от Мигдол до Сиина и до пределите на Етиопия. {{field-off:Bible}}</w:t>
      </w:r>
    </w:p>
    <w:p>
      <w:pPr>
        <w:pStyle w:val="Normal"/>
        <w:rPr/>
      </w:pPr>
      <w:r>
        <w:rPr/>
        <w:t>[[@Bible:Ezek 29:11 ]][[29:11 &gt;&gt; Ezek 29:11]] {{field-on:Bible}} человеческа нога не ще да мине през нея, нито скотска нога ще мине през нея, нито ще бъде населена четиридесет години. {{field-off:Bible}}</w:t>
      </w:r>
    </w:p>
    <w:p>
      <w:pPr>
        <w:pStyle w:val="Normal"/>
        <w:rPr/>
      </w:pPr>
      <w:r>
        <w:rPr/>
        <w:t>[[@Bible:Ezek 29:12 ]][[29:12 &gt;&gt; Ezek 29:12]] {{field-on:Bible}} И ще направя Египетската земя запустение всред запустените места, и градовете й всред разорените градове ще бъдат запустение четиридесет години; и ще разсея Египтяните между народите, и ще ги разпръсна по земите. {{field-off:Bible}}</w:t>
      </w:r>
    </w:p>
    <w:p>
      <w:pPr>
        <w:pStyle w:val="Normal"/>
        <w:rPr/>
      </w:pPr>
      <w:r>
        <w:rPr/>
        <w:t>[[@Bible:Ezek 29:13 ]][[29:13 &gt;&gt; Ezek 29:13]] {{field-on:Bible}} Но така говори Господ Иеова: В свършъка на четиридесетте години ще събера Египтяните от племената в които бяха разпръснати; {{field-off:Bible}}</w:t>
      </w:r>
    </w:p>
    <w:p>
      <w:pPr>
        <w:pStyle w:val="Normal"/>
        <w:rPr/>
      </w:pPr>
      <w:r>
        <w:rPr/>
        <w:t>[[@Bible:Ezek 29:14 ]][[29:14 &gt;&gt; Ezek 29:14]] {{field-on:Bible}} и ще доведа Египетските пленници, и ще ги върна в земята Патрос, в земята на произхождането им; и ще бъдат там низко царство. {{field-off:Bible}}</w:t>
      </w:r>
    </w:p>
    <w:p>
      <w:pPr>
        <w:pStyle w:val="Normal"/>
        <w:rPr/>
      </w:pPr>
      <w:r>
        <w:rPr/>
        <w:t>[[@Bible:Ezek 29:15 ]][[29:15 &gt;&gt; Ezek 29:15]] {{field-on:Bible}} Ще бъдат най-низкото от царствата; и няма да се възвиси вече над народите; защото ще ги умаля за да не владеят над народите. {{field-off:Bible}}</w:t>
      </w:r>
    </w:p>
    <w:p>
      <w:pPr>
        <w:pStyle w:val="Normal"/>
        <w:rPr/>
      </w:pPr>
      <w:r>
        <w:rPr/>
        <w:t>[[@Bible:Ezek 29:16 ]][[29:16 &gt;&gt; Ezek 29:16]] {{field-on:Bible}} И не ще бъде вече упование на Израилевия дом, да напомнява за беззаконието им когато гледат вслед тях; и ще познаят че аз съм Господ Иеова. {{field-off:Bible}}</w:t>
      </w:r>
    </w:p>
    <w:p>
      <w:pPr>
        <w:pStyle w:val="Normal"/>
        <w:rPr/>
      </w:pPr>
      <w:r>
        <w:rPr/>
        <w:t>[[@Bible:Ezek 29:17 ]][[29:17 &gt;&gt; Ezek 29:17]] {{field-on:Bible}} И в двадесет и седмото лето, първия месец, в първия ден на месеца, биде слово Господне към мене и рече: {{field-off:Bible}}</w:t>
      </w:r>
    </w:p>
    <w:p>
      <w:pPr>
        <w:pStyle w:val="Normal"/>
        <w:rPr/>
      </w:pPr>
      <w:r>
        <w:rPr/>
        <w:t>[[@Bible:Ezek 29:18 ]][[29:18 &gt;&gt; Ezek 29:18]] {{field-on:Bible}} Сине человечески, Навуходоносор Вавилонският цар направи да работи войската му работа голяма против Тир: всяка глава стана плешива, и всяко рамо одрано; мъзда обаче за Тир не взе, нито той нито войската му, заради работата която работи против него. {{field-off:Bible}}</w:t>
      </w:r>
    </w:p>
    <w:p>
      <w:pPr>
        <w:pStyle w:val="Normal"/>
        <w:rPr/>
      </w:pPr>
      <w:r>
        <w:rPr/>
        <w:t>[[@Bible:Ezek 29:19 ]][[29:19 &gt;&gt; Ezek 29:19]] {{field-on:Bible}} За то, така говори Господ Иеова: Ето, аз давам Египетската земя на Навуходоносора Вавилонския цар; и ще дигне множеството му, и ще обере обира му, и ще користвува користите му; и то ще е мъздата на войската му. {{field-off:Bible}}</w:t>
      </w:r>
    </w:p>
    <w:p>
      <w:pPr>
        <w:pStyle w:val="Normal"/>
        <w:rPr/>
      </w:pPr>
      <w:r>
        <w:rPr/>
        <w:t>[[@Bible:Ezek 29:20 ]][[29:20 &gt;&gt; Ezek 29:20]] {{field-on:Bible}} Дадох му Египетската земя за труда му с който работи против него, понеже се трудиха заради мене, говори Господ Иеова. {{field-off:Bible}}</w:t>
      </w:r>
    </w:p>
    <w:p>
      <w:pPr>
        <w:pStyle w:val="Normal"/>
        <w:rPr/>
      </w:pPr>
      <w:r>
        <w:rPr/>
        <w:t>[[@Bible:Ezek 29:21 ]][[29:21 &gt;&gt; Ezek 29:21]] {{field-on:Bible}} В онзи ден ще направя да израсте рогът на Израилевия дом, и ще те направя да отвориш уста всред тях; и ще познаят, че аз съм Господ. {{field-off:Bible}}</w:t>
      </w:r>
    </w:p>
    <w:p>
      <w:pPr>
        <w:pStyle w:val="Heading2"/>
        <w:rPr/>
      </w:pPr>
      <w:r>
        <w:rPr/>
        <w:t>Глава 30</w:t>
      </w:r>
    </w:p>
    <w:p>
      <w:pPr>
        <w:pStyle w:val="Normal"/>
        <w:rPr/>
      </w:pPr>
      <w:r>
        <w:rPr/>
        <w:t>[[@Bible:Ezek 30:1 ]][[30:1 &gt;&gt; Ezek 30:1]] {{field-on:Bible}} И слово Господне биде към мене та рече: {{field-off:Bible}}</w:t>
      </w:r>
    </w:p>
    <w:p>
      <w:pPr>
        <w:pStyle w:val="Normal"/>
        <w:rPr/>
      </w:pPr>
      <w:r>
        <w:rPr/>
        <w:t>[[@Bible:Ezek 30:2 ]][[30:2 &gt;&gt; Ezek 30:2]] {{field-on:Bible}} Сине человечески, пророчествувай и речи: Така говори Господ Иеова: Лелекайте: Олеле на деня! {{field-off:Bible}}</w:t>
      </w:r>
    </w:p>
    <w:p>
      <w:pPr>
        <w:pStyle w:val="Normal"/>
        <w:rPr/>
      </w:pPr>
      <w:r>
        <w:rPr/>
        <w:t>[[@Bible:Ezek 30:3 ]][[30:3 &gt;&gt; Ezek 30:3]] {{field-on:Bible}} Защото е близу денят, ей, денят Господен е близу, ден облачен: времето на езичниците ще бъде. {{field-off:Bible}}</w:t>
      </w:r>
    </w:p>
    <w:p>
      <w:pPr>
        <w:pStyle w:val="Normal"/>
        <w:rPr/>
      </w:pPr>
      <w:r>
        <w:rPr/>
        <w:t>[[@Bible:Ezek 30:4 ]][[30:4 &gt;&gt; Ezek 30:4]] {{field-on:Bible}} И нож ще дойде върх Египет, и голямо треперане ще бъде в Етиопия, когато ранените паднат в Египет, и ще вземат множеството му, и ще низвърнат основанията му. {{field-off:Bible}}</w:t>
      </w:r>
    </w:p>
    <w:p>
      <w:pPr>
        <w:pStyle w:val="Normal"/>
        <w:rPr/>
      </w:pPr>
      <w:r>
        <w:rPr/>
        <w:t>[[@Bible:Ezek 30:5 ]][[30:5 &gt;&gt; Ezek 30:5]] {{field-on:Bible}} Етиопяни, и Левийци, и Лидийци, и всичките смесени народи, и Хув, и синовете на съюзната земя ще паднат с тях от нож. {{field-off:Bible}}</w:t>
      </w:r>
    </w:p>
    <w:p>
      <w:pPr>
        <w:pStyle w:val="Normal"/>
        <w:rPr/>
      </w:pPr>
      <w:r>
        <w:rPr/>
        <w:t>[[@Bible:Ezek 30:6 ]][[30:6 &gt;&gt; Ezek 30:6]] {{field-on:Bible}} Така говори Господ: Ще паднат и онези които подпират Египет; и гордостта на силата му ще слезе: от Мигдол до Сиина ще паднат в него от нож, говори Господ Иеова. {{field-off:Bible}}</w:t>
      </w:r>
    </w:p>
    <w:p>
      <w:pPr>
        <w:pStyle w:val="Normal"/>
        <w:rPr/>
      </w:pPr>
      <w:r>
        <w:rPr/>
        <w:t>[[@Bible:Ezek 30:7 ]][[30:7 &gt;&gt; Ezek 30:7]] {{field-on:Bible}} и ще запустеят всред запустените земи, и градовете му ще бъдат всред разорените градове. {{field-off:Bible}}</w:t>
      </w:r>
    </w:p>
    <w:p>
      <w:pPr>
        <w:pStyle w:val="Normal"/>
        <w:rPr/>
      </w:pPr>
      <w:r>
        <w:rPr/>
        <w:t>[[@Bible:Ezek 30:8 ]][[30:8 &gt;&gt; Ezek 30:8]] {{field-on:Bible}} И ще познаят че аз съм Господ когато туря огън в Египет, и се съкрушат всички които му помагат. {{field-off:Bible}}</w:t>
      </w:r>
    </w:p>
    <w:p>
      <w:pPr>
        <w:pStyle w:val="Normal"/>
        <w:rPr/>
      </w:pPr>
      <w:r>
        <w:rPr/>
        <w:t>[[@Bible:Ezek 30:9 ]][[30:9 &gt;&gt; Ezek 30:9]] {{field-on:Bible}} В онзи ден ще излязат из мене вестители с кораби за да стреснат безгрижните Етиопяни; и голямо треперане ще нападне върх тях като в деня на Египет; защото, ето, иде. {{field-off:Bible}}</w:t>
      </w:r>
    </w:p>
    <w:p>
      <w:pPr>
        <w:pStyle w:val="Normal"/>
        <w:rPr/>
      </w:pPr>
      <w:r>
        <w:rPr/>
        <w:t>[[@Bible:Ezek 30:10 ]][[30:10 &gt;&gt; Ezek 30:10]] {{field-on:Bible}} Така говори Господ Иеова: И ще погубя множеството на Египет чрез ръката на Навуходоносора Вавилонския цар. {{field-off:Bible}}</w:t>
      </w:r>
    </w:p>
    <w:p>
      <w:pPr>
        <w:pStyle w:val="Normal"/>
        <w:rPr/>
      </w:pPr>
      <w:r>
        <w:rPr/>
        <w:t>[[@Bible:Ezek 30:11 ]][[30:11 &gt;&gt; Ezek 30:11]] {{field-on:Bible}} Той и людете му с него, насилниците от народите, ще се доведат за да разорят онази земя; и ще изтръгнат мечовете си против Египет, и ще напълнят земята с убити. {{field-off:Bible}}</w:t>
      </w:r>
    </w:p>
    <w:p>
      <w:pPr>
        <w:pStyle w:val="Normal"/>
        <w:rPr/>
      </w:pPr>
      <w:r>
        <w:rPr/>
        <w:t>[[@Bible:Ezek 30:12 ]][[30:12 &gt;&gt; Ezek 30:12]] {{field-on:Bible}} И ще изсуша реките, и ще предам земята в ръцете на зли, и ще запустя земята и изпълнението й чрез ръка на чужденци; аз Господ рекох. {{field-off:Bible}}</w:t>
      </w:r>
    </w:p>
    <w:p>
      <w:pPr>
        <w:pStyle w:val="Normal"/>
        <w:rPr/>
      </w:pPr>
      <w:r>
        <w:rPr/>
        <w:t>[[@Bible:Ezek 30:13 ]][[30:13 &gt;&gt; Ezek 30:13]] {{field-on:Bible}} Така говори Господ Иеова: И ще погубя кумирите, и ще махна идолите от Мемфис и не ще има вече княз от Египетската земя; и ще туря страх в Египетската земя. {{field-off:Bible}}</w:t>
      </w:r>
    </w:p>
    <w:p>
      <w:pPr>
        <w:pStyle w:val="Normal"/>
        <w:rPr/>
      </w:pPr>
      <w:r>
        <w:rPr/>
        <w:t>[[@Bible:Ezek 30:14 ]][[30:14 &gt;&gt; Ezek 30:14]] {{field-on:Bible}} И ще запустя Патрос, и ще туря огън в Танис, и ще извърша съдби в Но. {{field-off:Bible}}</w:t>
      </w:r>
    </w:p>
    <w:p>
      <w:pPr>
        <w:pStyle w:val="Normal"/>
        <w:rPr/>
      </w:pPr>
      <w:r>
        <w:rPr/>
        <w:t>[[@Bible:Ezek 30:15 ]][[30:15 &gt;&gt; Ezek 30:15]] {{field-on:Bible}} И ще излея яростта си върх Син, крепостта на Египет, и ще изсека множеството на Но; {{field-off:Bible}}</w:t>
      </w:r>
    </w:p>
    <w:p>
      <w:pPr>
        <w:pStyle w:val="Normal"/>
        <w:rPr/>
      </w:pPr>
      <w:r>
        <w:rPr/>
        <w:t>[[@Bible:Ezek 30:16 ]][[30:16 &gt;&gt; Ezek 30:16]] {{field-on:Bible}} и ще туря огън в Египет: Син ще вземе голямо треперане, и градът Но ще се разкъса, и Мемфис ще бъде дене в утеснение. {{field-off:Bible}}</w:t>
      </w:r>
    </w:p>
    <w:p>
      <w:pPr>
        <w:pStyle w:val="Normal"/>
        <w:rPr/>
      </w:pPr>
      <w:r>
        <w:rPr/>
        <w:t>[[@Bible:Ezek 30:17 ]][[30:17 &gt;&gt; Ezek 30:17]] {{field-on:Bible}} Юношите на Илиупол и на Пивесет ще паднат от нож; и те ще отидат в плен. {{field-off:Bible}}</w:t>
      </w:r>
    </w:p>
    <w:p>
      <w:pPr>
        <w:pStyle w:val="Normal"/>
        <w:rPr/>
      </w:pPr>
      <w:r>
        <w:rPr/>
        <w:t>[[@Bible:Ezek 30:18 ]][[30:18 &gt;&gt; Ezek 30:18]] {{field-on:Bible}} И в Тафнес денят ще помръкне когато съкруша там хомотите на Египет; и гордостта на силата му ще престане в него; а него, облак ще го покрие, и дъщерите му ще отидат в плен. {{field-off:Bible}}</w:t>
      </w:r>
    </w:p>
    <w:p>
      <w:pPr>
        <w:pStyle w:val="Normal"/>
        <w:rPr/>
      </w:pPr>
      <w:r>
        <w:rPr/>
        <w:t>[[@Bible:Ezek 30:19 ]][[30:19 &gt;&gt; Ezek 30:19]] {{field-on:Bible}} И ще извърша съдби върху Египет; и ще познаят че аз съм Господ. {{field-off:Bible}}</w:t>
      </w:r>
    </w:p>
    <w:p>
      <w:pPr>
        <w:pStyle w:val="Normal"/>
        <w:rPr/>
      </w:pPr>
      <w:r>
        <w:rPr/>
        <w:t>[[@Bible:Ezek 30:20 ]][[30:20 &gt;&gt; Ezek 30:20]] {{field-on:Bible}} И в единадесетото лето, в първия месец, в седмия ден на месеца, биде слово Господне към мене и рече: {{field-off:Bible}}</w:t>
      </w:r>
    </w:p>
    <w:p>
      <w:pPr>
        <w:pStyle w:val="Normal"/>
        <w:rPr/>
      </w:pPr>
      <w:r>
        <w:rPr/>
        <w:t>[[@Bible:Ezek 30:21 ]][[30:21 &gt;&gt; Ezek 30:21]] {{field-on:Bible}} Сине человечески, строших мишцата на Фараона Египетския цар; и, ето, няма да се обвърже за целение щото да го обвият с обвързвания за да му се даде сила да държи нож. {{field-off:Bible}}</w:t>
      </w:r>
    </w:p>
    <w:p>
      <w:pPr>
        <w:pStyle w:val="Normal"/>
        <w:rPr/>
      </w:pPr>
      <w:r>
        <w:rPr/>
        <w:t>[[@Bible:Ezek 30:22 ]][[30:22 &gt;&gt; Ezek 30:22]] {{field-on:Bible}} За то така говори Господ Иеова: Ето, аз съм против Фараона Египетския цар, и ще строша мишците му, силната и строшената, и ще направя ножа да падне из ръката му. {{field-off:Bible}}</w:t>
      </w:r>
    </w:p>
    <w:p>
      <w:pPr>
        <w:pStyle w:val="Normal"/>
        <w:rPr/>
      </w:pPr>
      <w:r>
        <w:rPr/>
        <w:t>[[@Bible:Ezek 30:23 ]][[30:23 &gt;&gt; Ezek 30:23]] {{field-on:Bible}} И ще разсея Египтяните между народите, и ще ги разпръсна по земите. {{field-off:Bible}}</w:t>
      </w:r>
    </w:p>
    <w:p>
      <w:pPr>
        <w:pStyle w:val="Normal"/>
        <w:rPr/>
      </w:pPr>
      <w:r>
        <w:rPr/>
        <w:t>[[@Bible:Ezek 30:24 ]][[30:24 &gt;&gt; Ezek 30:24]] {{field-on:Bible}} И ще укрепя мишците на Вавилонския цар, и ще дам меча си в ръката му; а мишците на Фараона ще строша, и ще поохка пред него с охкания на смъртно ранен. {{field-off:Bible}}</w:t>
      </w:r>
    </w:p>
    <w:p>
      <w:pPr>
        <w:pStyle w:val="Normal"/>
        <w:rPr/>
      </w:pPr>
      <w:r>
        <w:rPr/>
        <w:t>[[@Bible:Ezek 30:25 ]][[30:25 &gt;&gt; Ezek 30:25]] {{field-on:Bible}} Мишците обаче на Вавилонския цар ще укрепя; а мишците Фараонови ще паднат; и ще познаят че аз съм Господ когато дам меча си в ръката на Вавилонския цар, и я простре върху Египетската земя. {{field-off:Bible}}</w:t>
      </w:r>
    </w:p>
    <w:p>
      <w:pPr>
        <w:pStyle w:val="Normal"/>
        <w:rPr/>
      </w:pPr>
      <w:r>
        <w:rPr/>
        <w:t>[[@Bible:Ezek 30:26 ]][[30:26 &gt;&gt; Ezek 30:26]] {{field-on:Bible}} И ще разсея Египтяните между народите, и ще ги разпръсна по земите; и ще познаят че аз съм Господ. {{field-off:Bible}}</w:t>
      </w:r>
    </w:p>
    <w:p>
      <w:pPr>
        <w:pStyle w:val="Heading2"/>
        <w:rPr/>
      </w:pPr>
      <w:r>
        <w:rPr/>
        <w:t>Глава 31</w:t>
      </w:r>
    </w:p>
    <w:p>
      <w:pPr>
        <w:pStyle w:val="Normal"/>
        <w:rPr/>
      </w:pPr>
      <w:r>
        <w:rPr/>
        <w:t>[[@Bible:Ezek 31:1 ]][[31:1 &gt;&gt; Ezek 31:1]] {{field-on:Bible}} И в единадесетото лето, третия месец, в първия ден на месеца, биде слово Господне към мене и рече: {{field-off:Bible}}</w:t>
      </w:r>
    </w:p>
    <w:p>
      <w:pPr>
        <w:pStyle w:val="Normal"/>
        <w:rPr/>
      </w:pPr>
      <w:r>
        <w:rPr/>
        <w:t>[[@Bible:Ezek 31:2 ]][[31:2 &gt;&gt; Ezek 31:2]] {{field-on:Bible}} Сине человечески, кажи на Фараона Египетския цар и на множеството му: Кому си се уподобил ти във величеството си? {{field-off:Bible}}</w:t>
      </w:r>
    </w:p>
    <w:p>
      <w:pPr>
        <w:pStyle w:val="Normal"/>
        <w:rPr/>
      </w:pPr>
      <w:r>
        <w:rPr/>
        <w:t>[[@Bible:Ezek 31:3 ]][[31:3 &gt;&gt; Ezek 31:3]] {{field-on:Bible}} Ето, Асириецът бе кедър в Ливан, с хубави ветви, и с гъста сянка, и висок на раст; и върхът му бе всред гъсти ветви. {{field-off:Bible}}</w:t>
      </w:r>
    </w:p>
    <w:p>
      <w:pPr>
        <w:pStyle w:val="Normal"/>
        <w:rPr/>
      </w:pPr>
      <w:r>
        <w:rPr/>
        <w:t>[[@Bible:Ezek 31:4 ]][[31:4 &gt;&gt; Ezek 31:4]] {{field-on:Bible}} Водите го възрастиха, бездната го възвиси с реките си които течеха около саденията му, и изпращаше водите си по всичките дървета на полето. {{field-off:Bible}}</w:t>
      </w:r>
    </w:p>
    <w:p>
      <w:pPr>
        <w:pStyle w:val="Normal"/>
        <w:rPr/>
      </w:pPr>
      <w:r>
        <w:rPr/>
        <w:t>[[@Bible:Ezek 31:5 ]][[31:5 &gt;&gt; Ezek 31:5]] {{field-on:Bible}} За то растът му възлезе над всичките дървета на полето, и вейките му се умножиха, и клоновете му се разпространиха поради множеството на водите като прозябваше. {{field-off:Bible}}</w:t>
      </w:r>
    </w:p>
    <w:p>
      <w:pPr>
        <w:pStyle w:val="Normal"/>
        <w:rPr/>
      </w:pPr>
      <w:r>
        <w:rPr/>
        <w:t>[[@Bible:Ezek 31:6 ]][[31:6 &gt;&gt; Ezek 31:6]] {{field-on:Bible}} Всичките птици небесни правеха гнезда въ вейките му; и всичките скотове на полето раждаха под клоновете му; а под сянката му обитаваха всичките големи народи. {{field-off:Bible}}</w:t>
      </w:r>
    </w:p>
    <w:p>
      <w:pPr>
        <w:pStyle w:val="Normal"/>
        <w:rPr/>
      </w:pPr>
      <w:r>
        <w:rPr/>
        <w:t>[[@Bible:Ezek 31:7 ]][[31:7 &gt;&gt; Ezek 31:7]] {{field-on:Bible}} И бе красен в големината си и в дължината на ветвите си; защото корените му бяха при много води. {{field-off:Bible}}</w:t>
      </w:r>
    </w:p>
    <w:p>
      <w:pPr>
        <w:pStyle w:val="Normal"/>
        <w:rPr/>
      </w:pPr>
      <w:r>
        <w:rPr/>
        <w:t>[[@Bible:Ezek 31:8 ]][[31:8 &gt;&gt; Ezek 31:8]] {{field-on:Bible}} Кедрите в Божия рай не можеха да го скрият, елхите не се сравняваха с вейките му, и яворите не приличаха на клоновете му: никакво дърво в Божия рай не се сравняваше с него по красотата му. {{field-off:Bible}}</w:t>
      </w:r>
    </w:p>
    <w:p>
      <w:pPr>
        <w:pStyle w:val="Normal"/>
        <w:rPr/>
      </w:pPr>
      <w:r>
        <w:rPr/>
        <w:t>[[@Bible:Ezek 31:9 ]][[31:9 &gt;&gt; Ezek 31:9]] {{field-on:Bible}} Направих го красен в множеството на ветвите му, щото всичките Едемски дървета които бяха в Божия рай завиждаха му. {{field-off:Bible}}</w:t>
      </w:r>
    </w:p>
    <w:p>
      <w:pPr>
        <w:pStyle w:val="Normal"/>
        <w:rPr/>
      </w:pPr>
      <w:r>
        <w:rPr/>
        <w:t>[[@Bible:Ezek 31:10 ]][[31:10 &gt;&gt; Ezek 31:10]] {{field-on:Bible}} За то така говори Господ Иеова: Понеже възвиси ти себе си високо, и понеже дигна върха си между гъстите ветви, и сърдцето му се възнесе въ височината му, {{field-off:Bible}}</w:t>
      </w:r>
    </w:p>
    <w:p>
      <w:pPr>
        <w:pStyle w:val="Normal"/>
        <w:rPr/>
      </w:pPr>
      <w:r>
        <w:rPr/>
        <w:t>[[@Bible:Ezek 31:11 ]][[31:11 &gt;&gt; Ezek 31:11]] {{field-on:Bible}} за то го предадох в ръката на силния от народите, който ще направи въздаяние на него: отмахнах го заради нечестието му. {{field-off:Bible}}</w:t>
      </w:r>
    </w:p>
    <w:p>
      <w:pPr>
        <w:pStyle w:val="Normal"/>
        <w:rPr/>
      </w:pPr>
      <w:r>
        <w:rPr/>
        <w:t>[[@Bible:Ezek 31:12 ]][[31:12 &gt;&gt; Ezek 31:12]] {{field-on:Bible}} И чужденци, насилниците от народите, отсякоха го и го оставиха: ветвите му паднаха върху горите и въ всичките долове, и клоновете му се съкрушиха от всичките земни реки; и всичките земни народи слязоха от сянката му и го оставиха. {{field-off:Bible}}</w:t>
      </w:r>
    </w:p>
    <w:p>
      <w:pPr>
        <w:pStyle w:val="Normal"/>
        <w:rPr/>
      </w:pPr>
      <w:r>
        <w:rPr/>
        <w:t>[[@Bible:Ezek 31:13 ]][[31:13 &gt;&gt; Ezek 31:13]] {{field-on:Bible}} На трупа му ще си починат всичките небесни птици, и върху клоновете му ще бъдат всичките животни от полето, {{field-off:Bible}}</w:t>
      </w:r>
    </w:p>
    <w:p>
      <w:pPr>
        <w:pStyle w:val="Normal"/>
        <w:rPr/>
      </w:pPr>
      <w:r>
        <w:rPr/>
        <w:t>[[@Bible:Ezek 31:14 ]][[31:14 &gt;&gt; Ezek 31:14]] {{field-on:Bible}} за да се не възвиши въ височината си никое от водните дървета, нито да дигнат върха си между гъстите ветви, и от всичките пиещи вода никое да не стои при тях въ височината им; защото всичките се предадоха на смърт, в преизподните на земята, всред человеческите синове, с онези които слазят в ров. {{field-off:Bible}}</w:t>
      </w:r>
    </w:p>
    <w:p>
      <w:pPr>
        <w:pStyle w:val="Normal"/>
        <w:rPr/>
      </w:pPr>
      <w:r>
        <w:rPr/>
        <w:t>[[@Bible:Ezek 31:15 ]][[31:15 &gt;&gt; Ezek 31:15]] {{field-on:Bible}} Така говори Господ Иеова: В който ден слезе в ад направих да стане сетувание: покрих бездната заради него, и направих да престанат реките й, и големите води се задържаха; и направих да посетува Ливан заради него, и всичките дървета полянски повенаха заради него. {{field-off:Bible}}</w:t>
      </w:r>
    </w:p>
    <w:p>
      <w:pPr>
        <w:pStyle w:val="Normal"/>
        <w:rPr/>
      </w:pPr>
      <w:r>
        <w:rPr/>
        <w:t>[[@Bible:Ezek 31:16 ]][[31:16 &gt;&gt; Ezek 31:16]] {{field-on:Bible}} Направих народите да се потресат в екота на падането му когато го свалих в ад с онезя които слазят в ров; и всичките Едемски дървета, избраните и добрите Ливански дървета, всичките пиещи вода, утешиха се в преизподните земни. {{field-off:Bible}}</w:t>
      </w:r>
    </w:p>
    <w:p>
      <w:pPr>
        <w:pStyle w:val="Normal"/>
        <w:rPr/>
      </w:pPr>
      <w:r>
        <w:rPr/>
        <w:t>[[@Bible:Ezek 31:17 ]][[31:17 &gt;&gt; Ezek 31:17]] {{field-on:Bible}} И те още слезоха в ад с него при умъртвените от нож, и онези които бяха мишца негова, които обитаваха под сянката му сред народите. {{field-off:Bible}}</w:t>
      </w:r>
    </w:p>
    <w:p>
      <w:pPr>
        <w:pStyle w:val="Normal"/>
        <w:rPr/>
      </w:pPr>
      <w:r>
        <w:rPr/>
        <w:t>[[@Bible:Ezek 31:18 ]][[31:18 &gt;&gt; Ezek 31:18]] {{field-on:Bible}} Кому си се уподобил ти така в славата и въ величеството между дърветата на Едем? Но ще бъдеш свален с дърветата на Едем, в преизподните земни: ще лежиш всред необрязаните, с умъртвените от нож. Тъй ще бъде Фараон и всичкото му множество, говори Господ Иеова. {{field-off:Bible}}</w:t>
      </w:r>
    </w:p>
    <w:p>
      <w:pPr>
        <w:pStyle w:val="Heading2"/>
        <w:rPr/>
      </w:pPr>
      <w:r>
        <w:rPr/>
        <w:t>Глава 32</w:t>
      </w:r>
    </w:p>
    <w:p>
      <w:pPr>
        <w:pStyle w:val="Normal"/>
        <w:rPr/>
      </w:pPr>
      <w:r>
        <w:rPr/>
        <w:t>[[@Bible:Ezek 32:1 ]][[32:1 &gt;&gt; Ezek 32:1]] {{field-on:Bible}} И в дванадесетото лето, дванадесетия месец, в първия ден на месеца, биде слово Господне към мене и рече: {{field-off:Bible}}</w:t>
      </w:r>
    </w:p>
    <w:p>
      <w:pPr>
        <w:pStyle w:val="Normal"/>
        <w:rPr/>
      </w:pPr>
      <w:r>
        <w:rPr/>
        <w:t>[[@Bible:Ezek 32:2 ]][[32:2 &gt;&gt; Ezek 32:2]] {{field-on:Bible}} Сине человечески, дигни плач заради Фараона Египетския цар, и кажи му: Уподобил си се на млад лъв между народите, и си като ламя в морята; и устремил си се в реките си, и мътиш водите с нозете си, и тъпчеш реките им. {{field-off:Bible}}</w:t>
      </w:r>
    </w:p>
    <w:p>
      <w:pPr>
        <w:pStyle w:val="Normal"/>
        <w:rPr/>
      </w:pPr>
      <w:r>
        <w:rPr/>
        <w:t>[[@Bible:Ezek 32:3 ]][[32:3 &gt;&gt; Ezek 32:3]] {{field-on:Bible}} Така говори Господ Иеова: За то ще простра мрежата си върх тебе съ събрание на много народи, и ще те извлекат с мрежата ми. {{field-off:Bible}}</w:t>
      </w:r>
    </w:p>
    <w:p>
      <w:pPr>
        <w:pStyle w:val="Normal"/>
        <w:rPr/>
      </w:pPr>
      <w:r>
        <w:rPr/>
        <w:t>[[@Bible:Ezek 32:4 ]][[32:4 &gt;&gt; Ezek 32:4]] {{field-on:Bible}} И ще те оставя на земята, ще те изхвърля по лицето на полето, и ще туря да кацнат на тебе всичките птици небесни, и ще наситя от тебе зверовете на всичката земя. {{field-off:Bible}}</w:t>
      </w:r>
    </w:p>
    <w:p>
      <w:pPr>
        <w:pStyle w:val="Normal"/>
        <w:rPr/>
      </w:pPr>
      <w:r>
        <w:rPr/>
        <w:t>[[@Bible:Ezek 32:5 ]][[32:5 &gt;&gt; Ezek 32:5]] {{field-on:Bible}} и ще туря плътта ти на планините, и ще напълня доловете от твоите купове, {{field-off:Bible}}</w:t>
      </w:r>
    </w:p>
    <w:p>
      <w:pPr>
        <w:pStyle w:val="Normal"/>
        <w:rPr/>
      </w:pPr>
      <w:r>
        <w:rPr/>
        <w:t>[[@Bible:Ezek 32:6 ]][[32:6 &gt;&gt; Ezek 32:6]] {{field-on:Bible}} и земята дето плаваш ще напоя с кръвта ти дори до горите; и реките ще се изпълнят от тебе. {{field-off:Bible}}</w:t>
      </w:r>
    </w:p>
    <w:p>
      <w:pPr>
        <w:pStyle w:val="Normal"/>
        <w:rPr/>
      </w:pPr>
      <w:r>
        <w:rPr/>
        <w:t>[[@Bible:Ezek 32:7 ]][[32:7 &gt;&gt; Ezek 32:7]] {{field-on:Bible}} И когато те угася, ще обкрия небето и ще помрача звездите му: ще обкрия с облак слънцето, и луната няма да свети съ виделината си. {{field-off:Bible}}</w:t>
      </w:r>
    </w:p>
    <w:p>
      <w:pPr>
        <w:pStyle w:val="Normal"/>
        <w:rPr/>
      </w:pPr>
      <w:r>
        <w:rPr/>
        <w:t>[[@Bible:Ezek 32:8 ]][[32:8 &gt;&gt; Ezek 32:8]] {{field-on:Bible}} Всичките светила небесни ще помрача над тебе, и ще туря тъмнина на земята ти, говори Господ Иеова. {{field-off:Bible}}</w:t>
      </w:r>
    </w:p>
    <w:p>
      <w:pPr>
        <w:pStyle w:val="Normal"/>
        <w:rPr/>
      </w:pPr>
      <w:r>
        <w:rPr/>
        <w:t>[[@Bible:Ezek 32:9 ]][[32:9 &gt;&gt; Ezek 32:9]] {{field-on:Bible}} И ще направя да се ужаси сърдцето на много племена когато докарам съкрушението ти между народите, в места които ти не си познал. {{field-off:Bible}}</w:t>
      </w:r>
    </w:p>
    <w:p>
      <w:pPr>
        <w:pStyle w:val="Normal"/>
        <w:rPr/>
      </w:pPr>
      <w:r>
        <w:rPr/>
        <w:t>[[@Bible:Ezek 32:10 ]][[32:10 &gt;&gt; Ezek 32:10]] {{field-on:Bible}} И ще направя много народи да се удивят заради тебе; и царете им ще се ужасят много заради тебе когато размахам меча си пред тях, и ще треперят всяка минута, всеки заради живота си, в деня на падането ти. {{field-off:Bible}}</w:t>
      </w:r>
    </w:p>
    <w:p>
      <w:pPr>
        <w:pStyle w:val="Normal"/>
        <w:rPr/>
      </w:pPr>
      <w:r>
        <w:rPr/>
        <w:t>[[@Bible:Ezek 32:11 ]][[32:11 &gt;&gt; Ezek 32:11]] {{field-on:Bible}} Защото така говори Господ Иеова: Мечът на вавилонския цар ще дойде върх тебе. {{field-off:Bible}}</w:t>
      </w:r>
    </w:p>
    <w:p>
      <w:pPr>
        <w:pStyle w:val="Normal"/>
        <w:rPr/>
      </w:pPr>
      <w:r>
        <w:rPr/>
        <w:t>[[@Bible:Ezek 32:12 ]][[32:12 &gt;&gt; Ezek 32:12]] {{field-on:Bible}} С ножовете на крепки ще сваля множеството ти: всички тези са насилници от народите; и ще разорят гордостта на Египет, и всичкото му множество ще погине. {{field-off:Bible}}</w:t>
      </w:r>
    </w:p>
    <w:p>
      <w:pPr>
        <w:pStyle w:val="Normal"/>
        <w:rPr/>
      </w:pPr>
      <w:r>
        <w:rPr/>
        <w:t>[[@Bible:Ezek 32:13 ]][[32:13 &gt;&gt; Ezek 32:13]] {{field-on:Bible}} И ще погубя всичките му скотове от при много води; и няма вече да ги размъти человеческа нога, и копито от скот няма да ги размъти. {{field-off:Bible}}</w:t>
      </w:r>
    </w:p>
    <w:p>
      <w:pPr>
        <w:pStyle w:val="Normal"/>
        <w:rPr/>
      </w:pPr>
      <w:r>
        <w:rPr/>
        <w:t>[[@Bible:Ezek 32:14 ]][[32:14 &gt;&gt; Ezek 32:14]] {{field-on:Bible}} Тогаз ще утиша водите им, и ще направя реките им да текат като елей, говори Господ Иеова. {{field-off:Bible}}</w:t>
      </w:r>
    </w:p>
    <w:p>
      <w:pPr>
        <w:pStyle w:val="Normal"/>
        <w:rPr/>
      </w:pPr>
      <w:r>
        <w:rPr/>
        <w:t>[[@Bible:Ezek 32:15 ]][[32:15 &gt;&gt; Ezek 32:15]] {{field-on:Bible}} Когато направя Египетската земя запустение, и опустее земята изпълнението си, когато поразя всички които живеят в нея, тогаз ще познаят че аз съм Господ. {{field-off:Bible}}</w:t>
      </w:r>
    </w:p>
    <w:p>
      <w:pPr>
        <w:pStyle w:val="Normal"/>
        <w:rPr/>
      </w:pPr>
      <w:r>
        <w:rPr/>
        <w:t>[[@Bible:Ezek 32:16 ]][[32:16 &gt;&gt; Ezek 32:16]] {{field-on:Bible}} Този е плачът с който ще го плачат: дъщерите на народите ще го плачат: ще плачат заради Египет и заради всичкото му множество, говори Господ Иеова. {{field-off:Bible}}</w:t>
      </w:r>
    </w:p>
    <w:p>
      <w:pPr>
        <w:pStyle w:val="Normal"/>
        <w:rPr/>
      </w:pPr>
      <w:r>
        <w:rPr/>
        <w:t>[[@Bible:Ezek 32:17 ]][[32:17 &gt;&gt; Ezek 32:17]] {{field-on:Bible}} И в дванадесетото лето, петнадесетия ден на месеца, биде слово Господне към мене и рече: {{field-off:Bible}}</w:t>
      </w:r>
    </w:p>
    <w:p>
      <w:pPr>
        <w:pStyle w:val="Normal"/>
        <w:rPr/>
      </w:pPr>
      <w:r>
        <w:rPr/>
        <w:t>[[@Bible:Ezek 32:18 ]][[32:18 &gt;&gt; Ezek 32:18]] {{field-on:Bible}} Сине человечески, възридай заради множеството на Египет и свали ги, него и дъщерите на знаменитите народи, в преизподните земни, с онези които слазят в ров. {{field-off:Bible}}</w:t>
      </w:r>
    </w:p>
    <w:p>
      <w:pPr>
        <w:pStyle w:val="Normal"/>
        <w:rPr/>
      </w:pPr>
      <w:r>
        <w:rPr/>
        <w:t>[[@Bible:Ezek 32:19 ]][[32:19 &gt;&gt; Ezek 32:19]] {{field-on:Bible}} От кого си по-хубав? Слез та леж с необрязаните. {{field-off:Bible}}</w:t>
      </w:r>
    </w:p>
    <w:p>
      <w:pPr>
        <w:pStyle w:val="Normal"/>
        <w:rPr/>
      </w:pPr>
      <w:r>
        <w:rPr/>
        <w:t>[[@Bible:Ezek 32:20 ]][[32:20 &gt;&gt; Ezek 32:20]] {{field-on:Bible}} Ще паднат всред умъртвените с нож: на нож се предаде той: отвлечете него и всичките му множества. {{field-off:Bible}}</w:t>
      </w:r>
    </w:p>
    <w:p>
      <w:pPr>
        <w:pStyle w:val="Normal"/>
        <w:rPr/>
      </w:pPr>
      <w:r>
        <w:rPr/>
        <w:t>[[@Bible:Ezek 32:21 ]][[32:21 &gt;&gt; Ezek 32:21]] {{field-on:Bible}} Най-крепките между силните ще му говорят отсред ад, с онези които му помагат: слязоха, лежат необрязани, умъртвени с нож. {{field-off:Bible}}</w:t>
      </w:r>
    </w:p>
    <w:p>
      <w:pPr>
        <w:pStyle w:val="Normal"/>
        <w:rPr/>
      </w:pPr>
      <w:r>
        <w:rPr/>
        <w:t>[[@Bible:Ezek 32:22 ]][[32:22 &gt;&gt; Ezek 32:22]] {{field-on:Bible}} Там е Асур и всичкото му събрание: гробищата му са около него: всички умъртвени, паднали от нож. {{field-off:Bible}}</w:t>
      </w:r>
    </w:p>
    <w:p>
      <w:pPr>
        <w:pStyle w:val="Normal"/>
        <w:rPr/>
      </w:pPr>
      <w:r>
        <w:rPr/>
        <w:t>[[@Bible:Ezek 32:23 ]][[32:23 &gt;&gt; Ezek 32:23]] {{field-on:Bible}} Защото гробищата му са турени в дълбочината на рова, и събранието му около гроба му: всички умъртвени, паднали от нож, които раздаваха трепет на земята на живите. {{field-off:Bible}}</w:t>
      </w:r>
    </w:p>
    <w:p>
      <w:pPr>
        <w:pStyle w:val="Normal"/>
        <w:rPr/>
      </w:pPr>
      <w:r>
        <w:rPr/>
        <w:t>[[@Bible:Ezek 32:24 ]][[32:24 &gt;&gt; Ezek 32:24]] {{field-on:Bible}} Там е Елам и всичкото му множество около гроба му: всички умъртвени, паднали от нож, слезли необрязани в преизподните земни: те раздаваха треперането си в земята на живите, но взеха посрамването си с онези които слазят в ров. {{field-off:Bible}}</w:t>
      </w:r>
    </w:p>
    <w:p>
      <w:pPr>
        <w:pStyle w:val="Normal"/>
        <w:rPr/>
      </w:pPr>
      <w:r>
        <w:rPr/>
        <w:t>[[@Bible:Ezek 32:25 ]][[32:25 &gt;&gt; Ezek 32:25]] {{field-on:Bible}} Туриха всред умъртвените одър за него с всичкото му множество: гробищата му са около него: всички необрязани, умъртвени с нож, ако и да беше се раздал трепетът им по земята на живите; но взеха посрамването си с онез които слазят в ров: тури се всред умъртвените. {{field-off:Bible}}</w:t>
      </w:r>
    </w:p>
    <w:p>
      <w:pPr>
        <w:pStyle w:val="Normal"/>
        <w:rPr/>
      </w:pPr>
      <w:r>
        <w:rPr/>
        <w:t>[[@Bible:Ezek 32:26 ]][[32:26 &gt;&gt; Ezek 32:26]] {{field-on:Bible}} Там е Мосох, Тувал, и всичкото му множество: гробищата му са около него: всички необрязани, умъртвени с нож, ако и да раздаваха трепета си в земята на живите. {{field-off:Bible}}</w:t>
      </w:r>
    </w:p>
    <w:p>
      <w:pPr>
        <w:pStyle w:val="Normal"/>
        <w:rPr/>
      </w:pPr>
      <w:r>
        <w:rPr/>
        <w:t>[[@Bible:Ezek 32:27 ]][[32:27 &gt;&gt; Ezek 32:27]] {{field-on:Bible}} И те не лежат с падналите крепки от необрязаните, които слязоха в ад с ратните си оръжия, и туриха ножовете си под главите си; но техните беззакония ще бъдат върху костите им, ако и да са били трепет на крепките в земята на живите. {{field-off:Bible}}</w:t>
      </w:r>
    </w:p>
    <w:p>
      <w:pPr>
        <w:pStyle w:val="Normal"/>
        <w:rPr/>
      </w:pPr>
      <w:r>
        <w:rPr/>
        <w:t>[[@Bible:Ezek 32:28 ]][[32:28 &gt;&gt; Ezek 32:28]] {{field-on:Bible}} Ей, ти ще се съкрушиш всред необрязаните, и ще лежиш с умъртвените от нож. {{field-off:Bible}}</w:t>
      </w:r>
    </w:p>
    <w:p>
      <w:pPr>
        <w:pStyle w:val="Normal"/>
        <w:rPr/>
      </w:pPr>
      <w:r>
        <w:rPr/>
        <w:t>[[@Bible:Ezek 32:29 ]][[32:29 &gt;&gt; Ezek 32:29]] {{field-on:Bible}} Там е Едом, царете му и всичките му князове, които с силата си се туриха между умъртвените с нож: те ще лежат с необрязаните и с онези, които слазят в ров. {{field-off:Bible}}</w:t>
      </w:r>
    </w:p>
    <w:p>
      <w:pPr>
        <w:pStyle w:val="Normal"/>
        <w:rPr/>
      </w:pPr>
      <w:r>
        <w:rPr/>
        <w:t>[[@Bible:Ezek 32:30 ]][[32:30 &gt;&gt; Ezek 32:30]] {{field-on:Bible}} Там са северните князове всички, и всичките Сидонци, които слязоха с умъртвените с трепета си, посрамени от силата си; и лежат необрязани с умъртвените от нож, и взеха посрамването си с онез които слазят в ров. {{field-off:Bible}}</w:t>
      </w:r>
    </w:p>
    <w:p>
      <w:pPr>
        <w:pStyle w:val="Normal"/>
        <w:rPr/>
      </w:pPr>
      <w:r>
        <w:rPr/>
        <w:t>[[@Bible:Ezek 32:31 ]][[32:31 &gt;&gt; Ezek 32:31]] {{field-on:Bible}} Фараон ще ги види и ще се утеши заради всичкото си множество, Фараон и всичката му войска, умъртвените с нож, говори Господ Иеова. {{field-off:Bible}}</w:t>
      </w:r>
    </w:p>
    <w:p>
      <w:pPr>
        <w:pStyle w:val="Normal"/>
        <w:rPr/>
      </w:pPr>
      <w:r>
        <w:rPr/>
        <w:t>[[@Bible:Ezek 32:32 ]][[32:32 &gt;&gt; Ezek 32:32]] {{field-on:Bible}} Защото аз дадох трепета си в земята на живите; и ще лежи всред необрязаните с умъртвените с нож, Фараон и всичкото му множество, говори Господ Иеова. {{field-off:Bible}}</w:t>
      </w:r>
    </w:p>
    <w:p>
      <w:pPr>
        <w:pStyle w:val="Heading2"/>
        <w:rPr/>
      </w:pPr>
      <w:r>
        <w:rPr/>
        <w:t>Глава 33</w:t>
      </w:r>
    </w:p>
    <w:p>
      <w:pPr>
        <w:pStyle w:val="Normal"/>
        <w:rPr/>
      </w:pPr>
      <w:r>
        <w:rPr/>
        <w:t>[[@Bible:Ezek 33:1 ]][[33:1 &gt;&gt; Ezek 33:1]] {{field-on:Bible}} И слово Господне биде към мене и рече: {{field-off:Bible}}</w:t>
      </w:r>
    </w:p>
    <w:p>
      <w:pPr>
        <w:pStyle w:val="Normal"/>
        <w:rPr/>
      </w:pPr>
      <w:r>
        <w:rPr/>
        <w:t>[[@Bible:Ezek 33:2 ]][[33:2 &gt;&gt; Ezek 33:2]] {{field-on:Bible}} Сине человечески, говори на синовете на людете си и кажи им: Когато нанеса меча върху някоя земя, и людете на оназ земя земат някого человек от помежду си и го турят за страж, {{field-off:Bible}}</w:t>
      </w:r>
    </w:p>
    <w:p>
      <w:pPr>
        <w:pStyle w:val="Normal"/>
        <w:rPr/>
      </w:pPr>
      <w:r>
        <w:rPr/>
        <w:t>[[@Bible:Ezek 33:3 ]][[33:3 &gt;&gt; Ezek 33:3]] {{field-on:Bible}} и той, като види меча че иде върх земята, възтръби с тръба, и свести людете, {{field-off:Bible}}</w:t>
      </w:r>
    </w:p>
    <w:p>
      <w:pPr>
        <w:pStyle w:val="Normal"/>
        <w:rPr/>
      </w:pPr>
      <w:r>
        <w:rPr/>
        <w:t>[[@Bible:Ezek 33:4 ]][[33:4 &gt;&gt; Ezek 33:4]] {{field-on:Bible}} тогаз който чуе гласа на тръбата и не се упази, ако мечът дойде и го постигне, кръвта му ще бъде на главата му. {{field-off:Bible}}</w:t>
      </w:r>
    </w:p>
    <w:p>
      <w:pPr>
        <w:pStyle w:val="Normal"/>
        <w:rPr/>
      </w:pPr>
      <w:r>
        <w:rPr/>
        <w:t>[[@Bible:Ezek 33:5 ]][[33:5 &gt;&gt; Ezek 33:5]] {{field-on:Bible}} чу гласа на тръбата, и не се свести: кръвта му ще бъде върх него. Но който се свести ще избави живота си. {{field-off:Bible}}</w:t>
      </w:r>
    </w:p>
    <w:p>
      <w:pPr>
        <w:pStyle w:val="Normal"/>
        <w:rPr/>
      </w:pPr>
      <w:r>
        <w:rPr/>
        <w:t>[[@Bible:Ezek 33:6 ]][[33:6 &gt;&gt; Ezek 33:6]] {{field-on:Bible}} Но стражът ако види меча че иде и не възтръби с тръбата, и людете не се свестят, и мечът дойде и постигне някого от тях, той биде постигнат заради беззаконието си; но кръвта му ще предиря от ръката на стража. {{field-off:Bible}}</w:t>
      </w:r>
    </w:p>
    <w:p>
      <w:pPr>
        <w:pStyle w:val="Normal"/>
        <w:rPr/>
      </w:pPr>
      <w:r>
        <w:rPr/>
        <w:t>[[@Bible:Ezek 33:7 ]][[33:7 &gt;&gt; Ezek 33:7]] {{field-on:Bible}} И ти, сине человечески, аз те турих страж на Израилевия дом: чуй прочее слово из устата ми, и свести ги от моя страна. {{field-off:Bible}}</w:t>
      </w:r>
    </w:p>
    <w:p>
      <w:pPr>
        <w:pStyle w:val="Normal"/>
        <w:rPr/>
      </w:pPr>
      <w:r>
        <w:rPr/>
        <w:t>[[@Bible:Ezek 33:8 ]][[33:8 &gt;&gt; Ezek 33:8]] {{field-on:Bible}} Когато казвам на беззаконния: Беззаконне, непременно ще умреш; и ти не проговориш за да свестиш беззаконния за пътя му, онзи беззаконник ще умре в беззаконието си; от ръката ти обаче ще предиря кръвта му. {{field-off:Bible}}</w:t>
      </w:r>
    </w:p>
    <w:p>
      <w:pPr>
        <w:pStyle w:val="Normal"/>
        <w:rPr/>
      </w:pPr>
      <w:r>
        <w:rPr/>
        <w:t>[[@Bible:Ezek 33:9 ]][[33:9 &gt;&gt; Ezek 33:9]] {{field-on:Bible}} Но ако свестиш ти беззаконния за пътя му да се върне от него, и не се върне от пътя си, той ще умре в беззаконието си, а ти си избавил душата си. {{field-off:Bible}}</w:t>
      </w:r>
    </w:p>
    <w:p>
      <w:pPr>
        <w:pStyle w:val="Normal"/>
        <w:rPr/>
      </w:pPr>
      <w:r>
        <w:rPr/>
        <w:t>[[@Bible:Ezek 33:10 ]][[33:10 &gt;&gt; Ezek 33:10]] {{field-on:Bible}} За то, сине человечески, кажи на Израилевия дом: Така говорихте вие и думахте: Ако са престъпленията ни и греховете ни върх нас, и ние тлеем в тях, как ще живеем? {{field-off:Bible}}</w:t>
      </w:r>
    </w:p>
    <w:p>
      <w:pPr>
        <w:pStyle w:val="Normal"/>
        <w:rPr/>
      </w:pPr>
      <w:r>
        <w:rPr/>
        <w:t>[[@Bible:Ezek 33:11 ]][[33:11 &gt;&gt; Ezek 33:11]] {{field-on:Bible}} кажи им: Жив съм аз, говори Господ Иеова, нямам благоволение в смъртта на нечестивия, но да се върне нечестивият от пътя си и да живее. Върнете се, върнете се от лукавите си пътища: защо да умрете, доме Израилев? {{field-off:Bible}}</w:t>
      </w:r>
    </w:p>
    <w:p>
      <w:pPr>
        <w:pStyle w:val="Normal"/>
        <w:rPr/>
      </w:pPr>
      <w:r>
        <w:rPr/>
        <w:t>[[@Bible:Ezek 33:12 ]][[33:12 &gt;&gt; Ezek 33:12]] {{field-on:Bible}} За то, сине человечески, кажи на синовете на людете си: Правдата на праведния няма да го освободи в деня на престъплението му; и нечестивий няма да падне заради нечестието си в който ден се върне от нечестието си; и праведний не ще може да живее поради правдата си в който ден съгреши. {{field-off:Bible}}</w:t>
      </w:r>
    </w:p>
    <w:p>
      <w:pPr>
        <w:pStyle w:val="Normal"/>
        <w:rPr/>
      </w:pPr>
      <w:r>
        <w:rPr/>
        <w:t>[[@Bible:Ezek 33:13 ]][[33:13 &gt;&gt; Ezek 33:13]] {{field-on:Bible}} Когато река на праведния че непременно ще живее, и той уповаващ на правдата си направи неправда, всичката му правда няма да се помене; и в неправдата си която е направил, в нея ще умре. {{field-off:Bible}}</w:t>
      </w:r>
    </w:p>
    <w:p>
      <w:pPr>
        <w:pStyle w:val="Normal"/>
        <w:rPr/>
      </w:pPr>
      <w:r>
        <w:rPr/>
        <w:t>[[@Bible:Ezek 33:14 ]][[33:14 &gt;&gt; Ezek 33:14]] {{field-on:Bible}} И когато говоря на нечестивия: Непременно ще умреш, а той се върне от греха си и направи съд и правда, {{field-off:Bible}}</w:t>
      </w:r>
    </w:p>
    <w:p>
      <w:pPr>
        <w:pStyle w:val="Normal"/>
        <w:rPr/>
      </w:pPr>
      <w:r>
        <w:rPr/>
        <w:t>[[@Bible:Ezek 33:15 ]][[33:15 &gt;&gt; Ezek 33:15]] {{field-on:Bible}} отдаде нечестивия залог, върне грабнатото, ходи в повеленията на живота, и не струва неправда, непременно ще живее: няма да умре: {{field-off:Bible}}</w:t>
      </w:r>
    </w:p>
    <w:p>
      <w:pPr>
        <w:pStyle w:val="Normal"/>
        <w:rPr/>
      </w:pPr>
      <w:r>
        <w:rPr/>
        <w:t>[[@Bible:Ezek 33:16 ]][[33:16 &gt;&gt; Ezek 33:16]] {{field-on:Bible}} всичките му грехове които е съгрешил няма да му се поменат вече: направил е съд и правда: непременно ще живее. {{field-off:Bible}}</w:t>
      </w:r>
    </w:p>
    <w:p>
      <w:pPr>
        <w:pStyle w:val="Normal"/>
        <w:rPr/>
      </w:pPr>
      <w:r>
        <w:rPr/>
        <w:t>[[@Bible:Ezek 33:17 ]][[33:17 &gt;&gt; Ezek 33:17]] {{field-on:Bible}} Синовете обаче на твоите люде говорят: Пътят Господен не е прав. Но техният път не е прав. {{field-off:Bible}}</w:t>
      </w:r>
    </w:p>
    <w:p>
      <w:pPr>
        <w:pStyle w:val="Normal"/>
        <w:rPr/>
      </w:pPr>
      <w:r>
        <w:rPr/>
        <w:t>[[@Bible:Ezek 33:18 ]][[33:18 &gt;&gt; Ezek 33:18]] {{field-on:Bible}} Когато праведний се върне от правдата си и направи неправда, то в нея ще умре. {{field-off:Bible}}</w:t>
      </w:r>
    </w:p>
    <w:p>
      <w:pPr>
        <w:pStyle w:val="Normal"/>
        <w:rPr/>
      </w:pPr>
      <w:r>
        <w:rPr/>
        <w:t>[[@Bible:Ezek 33:19 ]][[33:19 &gt;&gt; Ezek 33:19]] {{field-on:Bible}} А когато беззаконният се върне от беззаконието си и направи съд и правда, той ще живее заради това. {{field-off:Bible}}</w:t>
      </w:r>
    </w:p>
    <w:p>
      <w:pPr>
        <w:pStyle w:val="Normal"/>
        <w:rPr/>
      </w:pPr>
      <w:r>
        <w:rPr/>
        <w:t>[[@Bible:Ezek 33:20 ]][[33:20 &gt;&gt; Ezek 33:20]] {{field-on:Bible}} Вие обаче говорите: Пътят Господен не е прав. Доме Израилев, ще ви съдя всекиго според пътищата му. {{field-off:Bible}}</w:t>
      </w:r>
    </w:p>
    <w:p>
      <w:pPr>
        <w:pStyle w:val="Normal"/>
        <w:rPr/>
      </w:pPr>
      <w:r>
        <w:rPr/>
        <w:t>[[@Bible:Ezek 33:21 ]][[33:21 &gt;&gt; Ezek 33:21]] {{field-on:Bible}} И в дванадесетото лето на плена ни, десетия месец, петия ден на месеца, дойде при мене един бежанец от Ерусалим и каза: Превзе се градът. {{field-off:Bible}}</w:t>
      </w:r>
    </w:p>
    <w:p>
      <w:pPr>
        <w:pStyle w:val="Normal"/>
        <w:rPr/>
      </w:pPr>
      <w:r>
        <w:rPr/>
        <w:t>[[@Bible:Ezek 33:22 ]][[33:22 &gt;&gt; Ezek 33:22]] {{field-on:Bible}} И ръката Господня биде върху мене вечерта преди да дойде бежанецът, и отвори устата ми доде дойде при мене заранта; и отвориха се устата ми, и не бях вече ням. {{field-off:Bible}}</w:t>
      </w:r>
    </w:p>
    <w:p>
      <w:pPr>
        <w:pStyle w:val="Normal"/>
        <w:rPr/>
      </w:pPr>
      <w:r>
        <w:rPr/>
        <w:t>[[@Bible:Ezek 33:23 ]][[33:23 &gt;&gt; Ezek 33:23]] {{field-on:Bible}} И слово Господне биде към мене та рече: {{field-off:Bible}}</w:t>
      </w:r>
    </w:p>
    <w:p>
      <w:pPr>
        <w:pStyle w:val="Normal"/>
        <w:rPr/>
      </w:pPr>
      <w:r>
        <w:rPr/>
        <w:t>[[@Bible:Ezek 33:24 ]][[33:24 &gt;&gt; Ezek 33:24]] {{field-on:Bible}} Сине человечески, тези които живеят в онези запустения в Израилевата земя говорят и казват: Един бе Авраам, и наследи земята; а ние сме мнозина: нам се даде земята за наследие. {{field-off:Bible}}</w:t>
      </w:r>
    </w:p>
    <w:p>
      <w:pPr>
        <w:pStyle w:val="Normal"/>
        <w:rPr/>
      </w:pPr>
      <w:r>
        <w:rPr/>
        <w:t>[[@Bible:Ezek 33:25 ]][[33:25 &gt;&gt; Ezek 33:25]] {{field-on:Bible}} За то кажи им: Така говори Господ Иеова: Вие ядете месо с кръв, и подигате очите си към идолите си, и проливате кръв; и ще наследите ли земята? {{field-off:Bible}}</w:t>
      </w:r>
    </w:p>
    <w:p>
      <w:pPr>
        <w:pStyle w:val="Normal"/>
        <w:rPr/>
      </w:pPr>
      <w:r>
        <w:rPr/>
        <w:t>[[@Bible:Ezek 33:26 ]][[33:26 &gt;&gt; Ezek 33:26]] {{field-on:Bible}} Вие се облягате на меча си, работите мерзости, и осквернявате всеки жената на ближнаго си; и ще наследите ли земята? {{field-off:Bible}}</w:t>
      </w:r>
    </w:p>
    <w:p>
      <w:pPr>
        <w:pStyle w:val="Normal"/>
        <w:rPr/>
      </w:pPr>
      <w:r>
        <w:rPr/>
        <w:t>[[@Bible:Ezek 33:27 ]][[33:27 &gt;&gt; Ezek 33:27]] {{field-on:Bible}} Така им кажи: Така говори Господ Иеова: Жив съм аз, които са в запустенията непременно ще паднат от нож; и който е по лицето на полето, ще го предам на зверовете да го изядат; а които са в крепостите и в пещерите ще умрат от мор. {{field-off:Bible}}</w:t>
      </w:r>
    </w:p>
    <w:p>
      <w:pPr>
        <w:pStyle w:val="Normal"/>
        <w:rPr/>
      </w:pPr>
      <w:r>
        <w:rPr/>
        <w:t>[[@Bible:Ezek 33:28 ]][[33:28 &gt;&gt; Ezek 33:28]] {{field-on:Bible}} Защото ще предам земята в запустение и пустота; и гордостта на силата й ще престане, и горите Израилеви ще запустеят та да няма кой да минува. {{field-off:Bible}}</w:t>
      </w:r>
    </w:p>
    <w:p>
      <w:pPr>
        <w:pStyle w:val="Normal"/>
        <w:rPr/>
      </w:pPr>
      <w:r>
        <w:rPr/>
        <w:t>[[@Bible:Ezek 33:29 ]][[33:29 &gt;&gt; Ezek 33:29]] {{field-on:Bible}} И ще познаят че аз съм Господ когато предам земята в запустение и пустота заради всичките им мерзости които сториха. {{field-off:Bible}}</w:t>
      </w:r>
    </w:p>
    <w:p>
      <w:pPr>
        <w:pStyle w:val="Normal"/>
        <w:rPr/>
      </w:pPr>
      <w:r>
        <w:rPr/>
        <w:t>[[@Bible:Ezek 33:30 ]][[33:30 &gt;&gt; Ezek 33:30]] {{field-on:Bible}} И ти, сине человечески, синовете на людете ти говорят за тебе при стените и въ вратата на къщите, и говорят един на друг, всеки на брата си, и казват: Елате сега та чуйте кое е словото което излязва от Господа. {{field-off:Bible}}</w:t>
      </w:r>
    </w:p>
    <w:p>
      <w:pPr>
        <w:pStyle w:val="Normal"/>
        <w:rPr/>
      </w:pPr>
      <w:r>
        <w:rPr/>
        <w:t>[[@Bible:Ezek 33:31 ]][[33:31 &gt;&gt; Ezek 33:31]] {{field-on:Bible}} И дохождат при тебе както се събират люде, та седят пред тебе като мои люде, и слушат твоите думи, но не ги правят; защото с устата си показват много любов, но сърдцето им отхожда вслед любостяжанието им. {{field-off:Bible}}</w:t>
      </w:r>
    </w:p>
    <w:p>
      <w:pPr>
        <w:pStyle w:val="Normal"/>
        <w:rPr/>
      </w:pPr>
      <w:r>
        <w:rPr/>
        <w:t>[[@Bible:Ezek 33:32 ]][[33:32 &gt;&gt; Ezek 33:32]] {{field-on:Bible}} И, ето, ти им си като любезна песен от человек сладкогласен и който свири добре; защото слушат думите ти, а не ги правят. {{field-off:Bible}}</w:t>
      </w:r>
    </w:p>
    <w:p>
      <w:pPr>
        <w:pStyle w:val="Normal"/>
        <w:rPr/>
      </w:pPr>
      <w:r>
        <w:rPr/>
        <w:t>[[@Bible:Ezek 33:33 ]][[33:33 &gt;&gt; Ezek 33:33]] {{field-on:Bible}} Но когато дойде това, (и, ето, иде,) тогаз ще познаят че е имало пророк всред тях. {{field-off:Bible}}</w:t>
      </w:r>
    </w:p>
    <w:p>
      <w:pPr>
        <w:pStyle w:val="Heading2"/>
        <w:rPr/>
      </w:pPr>
      <w:r>
        <w:rPr/>
        <w:t>Глава 34</w:t>
      </w:r>
    </w:p>
    <w:p>
      <w:pPr>
        <w:pStyle w:val="Normal"/>
        <w:rPr/>
      </w:pPr>
      <w:r>
        <w:rPr/>
        <w:t>[[@Bible:Ezek 34:1 ]][[34:1 &gt;&gt; Ezek 34:1]] {{field-on:Bible}} И слово Господне биде към мене и рече: {{field-off:Bible}}</w:t>
      </w:r>
    </w:p>
    <w:p>
      <w:pPr>
        <w:pStyle w:val="Normal"/>
        <w:rPr/>
      </w:pPr>
      <w:r>
        <w:rPr/>
        <w:t>[[@Bible:Ezek 34:2 ]][[34:2 &gt;&gt; Ezek 34:2]] {{field-on:Bible}} Сине человечески, пророчествувай върх пастирите Израилеви, пророчествувай и кажи им: Така говори Господ Иеова на пастирите: Горко на Израилевите пастири които пасат себе си! Пастирите не пасат ли стадата? {{field-off:Bible}}</w:t>
      </w:r>
    </w:p>
    <w:p>
      <w:pPr>
        <w:pStyle w:val="Normal"/>
        <w:rPr/>
      </w:pPr>
      <w:r>
        <w:rPr/>
        <w:t>[[@Bible:Ezek 34:3 ]][[34:3 &gt;&gt; Ezek 34:3]] {{field-on:Bible}} Вие ядете тлъстината, и се обличате с вълната, колите тлъстите: не пасете стадата. {{field-off:Bible}}</w:t>
      </w:r>
    </w:p>
    <w:p>
      <w:pPr>
        <w:pStyle w:val="Normal"/>
        <w:rPr/>
      </w:pPr>
      <w:r>
        <w:rPr/>
        <w:t>[[@Bible:Ezek 34:4 ]][[34:4 &gt;&gt; Ezek 34:4]] {{field-on:Bible}} Не укрепихте немощната, и не изцелихте онази която бе зле, и не обвързахте счупената, и не докарахте заблудилата се, и не потърсихте загубената; но с насилие и с жестокост владичествувахте над тях. {{field-off:Bible}}</w:t>
      </w:r>
    </w:p>
    <w:p>
      <w:pPr>
        <w:pStyle w:val="Normal"/>
        <w:rPr/>
      </w:pPr>
      <w:r>
        <w:rPr/>
        <w:t>[[@Bible:Ezek 34:5 ]][[34:5 &gt;&gt; Ezek 34:5]] {{field-on:Bible}} И се разпръснаха понеже нямаше пастир, и станаха за ястие на всичките зверове в полето, и се разпръснаха. {{field-off:Bible}}</w:t>
      </w:r>
    </w:p>
    <w:p>
      <w:pPr>
        <w:pStyle w:val="Normal"/>
        <w:rPr/>
      </w:pPr>
      <w:r>
        <w:rPr/>
        <w:t>[[@Bible:Ezek 34:6 ]][[34:6 &gt;&gt; Ezek 34:6]] {{field-on:Bible}} Моите овци се скитаха по всяка гора и по всеки висок хълм; и по всичкото лице на земята бяха разпръснати овците ми; и нямаше кой да потърси нито кой да подири. {{field-off:Bible}}</w:t>
      </w:r>
    </w:p>
    <w:p>
      <w:pPr>
        <w:pStyle w:val="Normal"/>
        <w:rPr/>
      </w:pPr>
      <w:r>
        <w:rPr/>
        <w:t>[[@Bible:Ezek 34:7 ]][[34:7 &gt;&gt; Ezek 34:7]] {{field-on:Bible}} За то слушайте, пастири, словото Господне: {{field-off:Bible}}</w:t>
      </w:r>
    </w:p>
    <w:p>
      <w:pPr>
        <w:pStyle w:val="Normal"/>
        <w:rPr/>
      </w:pPr>
      <w:r>
        <w:rPr/>
        <w:t>[[@Bible:Ezek 34:8 ]][[34:8 &gt;&gt; Ezek 34:8]] {{field-on:Bible}} Жив съм аз, говори Господ Иеова, непременно, понеже стадото ми стана корист, и овците ми станаха за ястие на всичките зверове в полето защото нямаше пастир, и пастирите ми не потърсиха овците ми, но пастирите пасоха себе си, и не пасоха овците ми, {{field-off:Bible}}</w:t>
      </w:r>
    </w:p>
    <w:p>
      <w:pPr>
        <w:pStyle w:val="Normal"/>
        <w:rPr/>
      </w:pPr>
      <w:r>
        <w:rPr/>
        <w:t>[[@Bible:Ezek 34:9 ]][[34:9 &gt;&gt; Ezek 34:9]] {{field-on:Bible}} за то слушайте, пастири, словото Господне: {{field-off:Bible}}</w:t>
      </w:r>
    </w:p>
    <w:p>
      <w:pPr>
        <w:pStyle w:val="Normal"/>
        <w:rPr/>
      </w:pPr>
      <w:r>
        <w:rPr/>
        <w:t>[[@Bible:Ezek 34:10 ]][[34:10 &gt;&gt; Ezek 34:10]] {{field-on:Bible}} Така говори Господ Иеова: Ето, аз съм против пастирите; и ще предиря овците си от ръцете им, и ще ги направя да престанат от да пасат овците; и няма вече да пасат себе си пастирите; защото ще освободя от устата им овците си, и не ще бъдат за ястие тям. {{field-off:Bible}}</w:t>
      </w:r>
    </w:p>
    <w:p>
      <w:pPr>
        <w:pStyle w:val="Normal"/>
        <w:rPr/>
      </w:pPr>
      <w:r>
        <w:rPr/>
        <w:t>[[@Bible:Ezek 34:11 ]][[34:11 &gt;&gt; Ezek 34:11]] {{field-on:Bible}} Защото така говори Господ Иеова: Ето, аз, аз ще потърся овците си и ще ги подиря. {{field-off:Bible}}</w:t>
      </w:r>
    </w:p>
    <w:p>
      <w:pPr>
        <w:pStyle w:val="Normal"/>
        <w:rPr/>
      </w:pPr>
      <w:r>
        <w:rPr/>
        <w:t>[[@Bible:Ezek 34:12 ]][[34:12 &gt;&gt; Ezek 34:12]] {{field-on:Bible}} Както пастирът дири стадото си в който ден се намира всред разпръснатите си овци, така ще подиря овците си, и ще ги избавя от всичките места дето бяха разпръснати в ден облачен и мрачен. {{field-off:Bible}}</w:t>
      </w:r>
    </w:p>
    <w:p>
      <w:pPr>
        <w:pStyle w:val="Normal"/>
        <w:rPr/>
      </w:pPr>
      <w:r>
        <w:rPr/>
        <w:t>[[@Bible:Ezek 34:13 ]][[34:13 &gt;&gt; Ezek 34:13]] {{field-on:Bible}} И ще ги изведа из народите, и ще ги събера от местата, и ще ги доведа в земята им, и ще ги паса на Израилевите гори близу при реките и по всичките населяеми места в тяхната земя. {{field-off:Bible}}</w:t>
      </w:r>
    </w:p>
    <w:p>
      <w:pPr>
        <w:pStyle w:val="Normal"/>
        <w:rPr/>
      </w:pPr>
      <w:r>
        <w:rPr/>
        <w:t>[[@Bible:Ezek 34:14 ]][[34:14 &gt;&gt; Ezek 34:14]] {{field-on:Bible}} Ще ги паса в добро пасбище, и кошарата им ще бъде върху високите Израилеви гори: там ще почиват в добра кошара, и ще пасат на тлъсто пасбище върху Израилевите гори. {{field-off:Bible}}</w:t>
      </w:r>
    </w:p>
    <w:p>
      <w:pPr>
        <w:pStyle w:val="Normal"/>
        <w:rPr/>
      </w:pPr>
      <w:r>
        <w:rPr/>
        <w:t>[[@Bible:Ezek 34:15 ]][[34:15 &gt;&gt; Ezek 34:15]] {{field-on:Bible}} Аз ще паса овците си, и аз ще ги упокоя, говори Господ Иеова. {{field-off:Bible}}</w:t>
      </w:r>
    </w:p>
    <w:p>
      <w:pPr>
        <w:pStyle w:val="Normal"/>
        <w:rPr/>
      </w:pPr>
      <w:r>
        <w:rPr/>
        <w:t>[[@Bible:Ezek 34:16 ]][[34:16 &gt;&gt; Ezek 34:16]] {{field-on:Bible}} Ще предиря загиналата, и ще докарам заблудилата се, и ще обвържа счупената, и ще укрепя немощната: тлъстата обаче и крепката ще погубя: с правосъдие ще ги паса. {{field-off:Bible}}</w:t>
      </w:r>
    </w:p>
    <w:p>
      <w:pPr>
        <w:pStyle w:val="Normal"/>
        <w:rPr/>
      </w:pPr>
      <w:r>
        <w:rPr/>
        <w:t>[[@Bible:Ezek 34:17 ]][[34:17 &gt;&gt; Ezek 34:17]] {{field-on:Bible}} А заради за вас, паство мое, така говори Господ Иеова: Ето, аз ще съдя между овца и овца, между овни и ярци. {{field-off:Bible}}</w:t>
      </w:r>
    </w:p>
    <w:p>
      <w:pPr>
        <w:pStyle w:val="Normal"/>
        <w:rPr/>
      </w:pPr>
      <w:r>
        <w:rPr/>
        <w:t>[[@Bible:Ezek 34:18 ]][[34:18 &gt;&gt; Ezek 34:18]] {{field-on:Bible}} Малко ли ви е дето пасете доброто пасбище, та тъпчете с нозете си остатъка на пасбището си? и дето пиете чиста вода, а мътите с нозете си остатъка? {{field-off:Bible}}</w:t>
      </w:r>
    </w:p>
    <w:p>
      <w:pPr>
        <w:pStyle w:val="Normal"/>
        <w:rPr/>
      </w:pPr>
      <w:r>
        <w:rPr/>
        <w:t>[[@Bible:Ezek 34:19 ]][[34:19 &gt;&gt; Ezek 34:19]] {{field-on:Bible}} А овците ми пасат утъпканото с нозете ви, и пият размътената с нозете ви вода. {{field-off:Bible}}</w:t>
      </w:r>
    </w:p>
    <w:p>
      <w:pPr>
        <w:pStyle w:val="Normal"/>
        <w:rPr/>
      </w:pPr>
      <w:r>
        <w:rPr/>
        <w:t>[[@Bible:Ezek 34:20 ]][[34:20 &gt;&gt; Ezek 34:20]] {{field-on:Bible}} За то така им говори Господ Иеова: Ето, аз, аз ще съдя между тлъста овца и между мършава овца. {{field-off:Bible}}</w:t>
      </w:r>
    </w:p>
    <w:p>
      <w:pPr>
        <w:pStyle w:val="Normal"/>
        <w:rPr/>
      </w:pPr>
      <w:r>
        <w:rPr/>
        <w:t>[[@Bible:Ezek 34:21 ]][[34:21 &gt;&gt; Ezek 34:21]] {{field-on:Bible}} Понеже тласкате с ребра и с рамена, и бодете с рогата си всичките немощни доде ги разпръснахте по вън, {{field-off:Bible}}</w:t>
      </w:r>
    </w:p>
    <w:p>
      <w:pPr>
        <w:pStyle w:val="Normal"/>
        <w:rPr/>
      </w:pPr>
      <w:r>
        <w:rPr/>
        <w:t>[[@Bible:Ezek 34:22 ]][[34:22 &gt;&gt; Ezek 34:22]] {{field-on:Bible}} за то ще избавя овците си, и не ще бъдат вече корист; и ще съдя между овца и овца. {{field-off:Bible}}</w:t>
      </w:r>
    </w:p>
    <w:p>
      <w:pPr>
        <w:pStyle w:val="Normal"/>
        <w:rPr/>
      </w:pPr>
      <w:r>
        <w:rPr/>
        <w:t>[[@Bible:Ezek 34:23 ]][[34:23 &gt;&gt; Ezek 34:23]] {{field-on:Bible}} И ще поставя над тях едного Пастиря, и ще ги пасе, раба си Давида: той ще ги пасе, и той ще им е пастир. {{field-off:Bible}}</w:t>
      </w:r>
    </w:p>
    <w:p>
      <w:pPr>
        <w:pStyle w:val="Normal"/>
        <w:rPr/>
      </w:pPr>
      <w:r>
        <w:rPr/>
        <w:t>[[@Bible:Ezek 34:24 ]][[34:24 &gt;&gt; Ezek 34:24]] {{field-on:Bible}} И аз Господ ще им бъда Бог, и рабът ми Давид княз всред тях: аз Господ говорих. {{field-off:Bible}}</w:t>
      </w:r>
    </w:p>
    <w:p>
      <w:pPr>
        <w:pStyle w:val="Normal"/>
        <w:rPr/>
      </w:pPr>
      <w:r>
        <w:rPr/>
        <w:t>[[@Bible:Ezek 34:25 ]][[34:25 &gt;&gt; Ezek 34:25]] {{field-on:Bible}} И ще направя с тях завет на мир, и ще махна от земята лошите зверове; и те ще обитават безбедно в пустинята, и ще спят по дъбравите. {{field-off:Bible}}</w:t>
      </w:r>
    </w:p>
    <w:p>
      <w:pPr>
        <w:pStyle w:val="Normal"/>
        <w:rPr/>
      </w:pPr>
      <w:r>
        <w:rPr/>
        <w:t>[[@Bible:Ezek 34:26 ]][[34:26 &gt;&gt; Ezek 34:26]] {{field-on:Bible}} И ще направя тях и околните на гората си благословение; и ще свалям дъжда на времето му: дъжд на благословение ще да е; {{field-off:Bible}}</w:t>
      </w:r>
    </w:p>
    <w:p>
      <w:pPr>
        <w:pStyle w:val="Normal"/>
        <w:rPr/>
      </w:pPr>
      <w:r>
        <w:rPr/>
        <w:t>[[@Bible:Ezek 34:27 ]][[34:27 &gt;&gt; Ezek 34:27]] {{field-on:Bible}} и дърветата на полето ще дават плода си, и земята ще дава произведението си; и ще бъдат безбедни в земята си, и ще познаят че аз съм Господ когато съкруша узите на хомота им, и ги освободя от ръката на онези които са ги поработили. {{field-off:Bible}}</w:t>
      </w:r>
    </w:p>
    <w:p>
      <w:pPr>
        <w:pStyle w:val="Normal"/>
        <w:rPr/>
      </w:pPr>
      <w:r>
        <w:rPr/>
        <w:t>[[@Bible:Ezek 34:28 ]][[34:28 &gt;&gt; Ezek 34:28]] {{field-on:Bible}} И не ще бъдат вече корист на езичниците, и земните зверове не ще ги изпояждат; но ще живеят безбедно, и не ще има кой да ги плаши. {{field-off:Bible}}</w:t>
      </w:r>
    </w:p>
    <w:p>
      <w:pPr>
        <w:pStyle w:val="Normal"/>
        <w:rPr/>
      </w:pPr>
      <w:r>
        <w:rPr/>
        <w:t>[[@Bible:Ezek 34:29 ]][[34:29 &gt;&gt; Ezek 34:29]] {{field-on:Bible}} И ще им възставя знаменит сад; и няма вече да загинват от глад в земята, и не ще носят вече хулата на езичниците. {{field-off:Bible}}</w:t>
      </w:r>
    </w:p>
    <w:p>
      <w:pPr>
        <w:pStyle w:val="Normal"/>
        <w:rPr/>
      </w:pPr>
      <w:r>
        <w:rPr/>
        <w:t>[[@Bible:Ezek 34:30 ]][[34:30 &gt;&gt; Ezek 34:30]] {{field-on:Bible}} И ще познаят че аз Господ Бог техен с тях съм, и те, Израилевий дом, люде мои са, говори Господ Иеова. {{field-off:Bible}}</w:t>
      </w:r>
    </w:p>
    <w:p>
      <w:pPr>
        <w:pStyle w:val="Normal"/>
        <w:rPr/>
      </w:pPr>
      <w:r>
        <w:rPr/>
        <w:t>[[@Bible:Ezek 34:31 ]][[34:31 &gt;&gt; Ezek 34:31]] {{field-on:Bible}} И вие, овци мои, овци на пасбището ми, вие сте человеци, и аз Бог ваш, говори Господ Иеова. {{field-off:Bible}}</w:t>
      </w:r>
    </w:p>
    <w:p>
      <w:pPr>
        <w:pStyle w:val="Heading2"/>
        <w:rPr/>
      </w:pPr>
      <w:r>
        <w:rPr/>
        <w:t>Глава 35</w:t>
      </w:r>
    </w:p>
    <w:p>
      <w:pPr>
        <w:pStyle w:val="Normal"/>
        <w:rPr/>
      </w:pPr>
      <w:r>
        <w:rPr/>
        <w:t>[[@Bible:Ezek 35:1 ]][[35:1 &gt;&gt; Ezek 35:1]] {{field-on:Bible}} И слово Господне биде към мене и рече: {{field-off:Bible}}</w:t>
      </w:r>
    </w:p>
    <w:p>
      <w:pPr>
        <w:pStyle w:val="Normal"/>
        <w:rPr/>
      </w:pPr>
      <w:r>
        <w:rPr/>
        <w:t>[[@Bible:Ezek 35:2 ]][[35:2 &gt;&gt; Ezek 35:2]] {{field-on:Bible}} Сине человечески, тури лицето си против гората Сиир, и пророчествувай против нея {{field-off:Bible}}</w:t>
      </w:r>
    </w:p>
    <w:p>
      <w:pPr>
        <w:pStyle w:val="Normal"/>
        <w:rPr/>
      </w:pPr>
      <w:r>
        <w:rPr/>
        <w:t>[[@Bible:Ezek 35:3 ]][[35:3 &gt;&gt; Ezek 35:3]] {{field-on:Bible}} и кажи й: Така говори Господ Иеова: Ето, горо Сиир, аз съм против тебе; и ще простра ръката си против тебе, и ще те предам в опустошение и пустота. {{field-off:Bible}}</w:t>
      </w:r>
    </w:p>
    <w:p>
      <w:pPr>
        <w:pStyle w:val="Normal"/>
        <w:rPr/>
      </w:pPr>
      <w:r>
        <w:rPr/>
        <w:t>[[@Bible:Ezek 35:4 ]][[35:4 &gt;&gt; Ezek 35:4]] {{field-on:Bible}} Ще разоря градовете ти; и ти ще бъдеш в запустение; и ще познаеш че аз съм Господ. {{field-off:Bible}}</w:t>
      </w:r>
    </w:p>
    <w:p>
      <w:pPr>
        <w:pStyle w:val="Normal"/>
        <w:rPr/>
      </w:pPr>
      <w:r>
        <w:rPr/>
        <w:t>[[@Bible:Ezek 35:5 ]][[35:5 &gt;&gt; Ezek 35:5]] {{field-on:Bible}} Понеже си упазила вехта омраза, и предала си Израилевите синове в ръката на меч въ времето на съсипването им, когато беззаконието им стигна до края, {{field-off:Bible}}</w:t>
      </w:r>
    </w:p>
    <w:p>
      <w:pPr>
        <w:pStyle w:val="Normal"/>
        <w:rPr/>
      </w:pPr>
      <w:r>
        <w:rPr/>
        <w:t>[[@Bible:Ezek 35:6 ]][[35:6 &gt;&gt; Ezek 35:6]] {{field-on:Bible}} за то, жив съм аз, говори Господ Иеова, ще те предам на кръв, и кръв ще те гони: понеже не си намразила кръвта, то кръв ще те гони. {{field-off:Bible}}</w:t>
      </w:r>
    </w:p>
    <w:p>
      <w:pPr>
        <w:pStyle w:val="Normal"/>
        <w:rPr/>
      </w:pPr>
      <w:r>
        <w:rPr/>
        <w:t>[[@Bible:Ezek 35:7 ]][[35:7 &gt;&gt; Ezek 35:7]] {{field-on:Bible}} И ще предам в съвършено запустение гората Сиир, и ще погубя от нея който минува и който се враща. {{field-off:Bible}}</w:t>
      </w:r>
    </w:p>
    <w:p>
      <w:pPr>
        <w:pStyle w:val="Normal"/>
        <w:rPr/>
      </w:pPr>
      <w:r>
        <w:rPr/>
        <w:t>[[@Bible:Ezek 35:8 ]][[35:8 &gt;&gt; Ezek 35:8]] {{field-on:Bible}} И ще напълня горите му с умъртвените му: по хълмовете ти, по доловете ти, и по всичките ти реки ще паднат умъртвените с нож. {{field-off:Bible}}</w:t>
      </w:r>
    </w:p>
    <w:p>
      <w:pPr>
        <w:pStyle w:val="Normal"/>
        <w:rPr/>
      </w:pPr>
      <w:r>
        <w:rPr/>
        <w:t>[[@Bible:Ezek 35:9 ]][[35:9 &gt;&gt; Ezek 35:9]] {{field-on:Bible}} Ще те направя вечно опустошение, и градовете ти няма да се населят; и ще познаете че аз съм Господ. {{field-off:Bible}}</w:t>
      </w:r>
    </w:p>
    <w:p>
      <w:pPr>
        <w:pStyle w:val="Normal"/>
        <w:rPr/>
      </w:pPr>
      <w:r>
        <w:rPr/>
        <w:t>[[@Bible:Ezek 35:10 ]][[35:10 &gt;&gt; Ezek 35:10]] {{field-on:Bible}} Понеже си рекла: Тези два народа и тези две места ще са мои, и ние ще ги наследим, ако и да е бил Господ там, {{field-off:Bible}}</w:t>
      </w:r>
    </w:p>
    <w:p>
      <w:pPr>
        <w:pStyle w:val="Normal"/>
        <w:rPr/>
      </w:pPr>
      <w:r>
        <w:rPr/>
        <w:t>[[@Bible:Ezek 35:11 ]][[35:11 &gt;&gt; Ezek 35:11]] {{field-on:Bible}} за то, жив съм аз, говори Господ Иеова, ще направя според яростта ти, и според завистта ти която си извършила заради омразата ти към тях, и ще им стана познат когато те съдя. {{field-off:Bible}}</w:t>
      </w:r>
    </w:p>
    <w:p>
      <w:pPr>
        <w:pStyle w:val="Normal"/>
        <w:rPr/>
      </w:pPr>
      <w:r>
        <w:rPr/>
        <w:t>[[@Bible:Ezek 35:12 ]][[35:12 &gt;&gt; Ezek 35:12]] {{field-on:Bible}} И ще познаеш че аз Господ чух всичките твои хули които си произнесла против Израилевите гори като си рекла: Те запустяха: нам се дадоха за храна. {{field-off:Bible}}</w:t>
      </w:r>
    </w:p>
    <w:p>
      <w:pPr>
        <w:pStyle w:val="Normal"/>
        <w:rPr/>
      </w:pPr>
      <w:r>
        <w:rPr/>
        <w:t>[[@Bible:Ezek 35:13 ]][[35:13 &gt;&gt; Ezek 35:13]] {{field-on:Bible}} И с устата си велеречихте против мене, и умножихте думите си против мене: аз чух. {{field-off:Bible}}</w:t>
      </w:r>
    </w:p>
    <w:p>
      <w:pPr>
        <w:pStyle w:val="Normal"/>
        <w:rPr/>
      </w:pPr>
      <w:r>
        <w:rPr/>
        <w:t>[[@Bible:Ezek 35:14 ]][[35:14 &gt;&gt; Ezek 35:14]] {{field-on:Bible}} Така говори Господ Иеова: Когато се весели всичката земя, пуста ще те направя. {{field-off:Bible}}</w:t>
      </w:r>
    </w:p>
    <w:p>
      <w:pPr>
        <w:pStyle w:val="Normal"/>
        <w:rPr/>
      </w:pPr>
      <w:r>
        <w:rPr/>
        <w:t>[[@Bible:Ezek 35:15 ]][[35:15 &gt;&gt; Ezek 35:15]] {{field-on:Bible}} Както си се развеселила заради наследието на Израилевия дом защото опустя, така ще ти направя: ще запустееш, горо Сиир, и всичкий Едом, всичкий той; и ще познаят че аз съм Господ. {{field-off:Bible}}</w:t>
      </w:r>
    </w:p>
    <w:p>
      <w:pPr>
        <w:pStyle w:val="Heading2"/>
        <w:rPr/>
      </w:pPr>
      <w:r>
        <w:rPr/>
        <w:t>Глава 36</w:t>
      </w:r>
    </w:p>
    <w:p>
      <w:pPr>
        <w:pStyle w:val="Normal"/>
        <w:rPr/>
      </w:pPr>
      <w:r>
        <w:rPr/>
        <w:t>[[@Bible:Ezek 36:1 ]][[36:1 &gt;&gt; Ezek 36:1]] {{field-on:Bible}} И ти, сине человечески, пророчествувай към Израилевите гори и речи: Гори Израилеви, слушайте словото Господне. {{field-off:Bible}}</w:t>
      </w:r>
    </w:p>
    <w:p>
      <w:pPr>
        <w:pStyle w:val="Normal"/>
        <w:rPr/>
      </w:pPr>
      <w:r>
        <w:rPr/>
        <w:t>[[@Bible:Ezek 36:2 ]][[36:2 &gt;&gt; Ezek 36:2]] {{field-on:Bible}} Така говори Господ Иеова: Понеже неприятелят рече против вас: О хохо! вечните високи места станаха наследие нам, {{field-off:Bible}}</w:t>
      </w:r>
    </w:p>
    <w:p>
      <w:pPr>
        <w:pStyle w:val="Normal"/>
        <w:rPr/>
      </w:pPr>
      <w:r>
        <w:rPr/>
        <w:t>[[@Bible:Ezek 36:3 ]][[36:3 &gt;&gt; Ezek 36:3]] {{field-on:Bible}} заради това пророчествувай и речи: Така говори Господ Иеова: Понеже ви запустиха и погълнаха от всякъде за да станете наследие на остатъка на народите, и станахте говорене на език и поношение на людете, {{field-off:Bible}}</w:t>
      </w:r>
    </w:p>
    <w:p>
      <w:pPr>
        <w:pStyle w:val="Normal"/>
        <w:rPr/>
      </w:pPr>
      <w:r>
        <w:rPr/>
        <w:t>[[@Bible:Ezek 36:4 ]][[36:4 &gt;&gt; Ezek 36:4]] {{field-on:Bible}} заради това, гори Израилеви, слушайте словото на Господа Иеова: така говори Господ Иеова към горите, и към хълмовете, към потоците, и към доловете, и към запустените и разорените места, и към оставените градове които станаха корист и присмех на остатъка на околните народи, - {{field-off:Bible}}</w:t>
      </w:r>
    </w:p>
    <w:p>
      <w:pPr>
        <w:pStyle w:val="Normal"/>
        <w:rPr/>
      </w:pPr>
      <w:r>
        <w:rPr/>
        <w:t>[[@Bible:Ezek 36:5 ]][[36:5 &gt;&gt; Ezek 36:5]] {{field-on:Bible}} за то така говори Господ Иеова: Непременно в огъня на ревността си говорих против остатъка на народите, и против всичкия Едом, които направиха земята ми наследие на себе си с радост на всичкото си сърдце, и с презрение душевно, за да я разграбят като корист; {{field-off:Bible}}</w:t>
      </w:r>
    </w:p>
    <w:p>
      <w:pPr>
        <w:pStyle w:val="Normal"/>
        <w:rPr/>
      </w:pPr>
      <w:r>
        <w:rPr/>
        <w:t>[[@Bible:Ezek 36:6 ]][[36:6 &gt;&gt; Ezek 36:6]] {{field-on:Bible}} за то пророчествувай заради Израилевата земя, и кажи на горите и на хълмовете, на потоците и на доловете: Така говори Господ Иеова: Ето, аз говорих в ревността си и в яростта си, защото понесохте укора на народите; {{field-off:Bible}}</w:t>
      </w:r>
    </w:p>
    <w:p>
      <w:pPr>
        <w:pStyle w:val="Normal"/>
        <w:rPr/>
      </w:pPr>
      <w:r>
        <w:rPr/>
        <w:t>[[@Bible:Ezek 36:7 ]][[36:7 &gt;&gt; Ezek 36:7]] {{field-on:Bible}} за то така говори Господ Иеова: Аз възвисих ръката си: непременно народите които са около вас, те ще носят срама си. {{field-off:Bible}}</w:t>
      </w:r>
    </w:p>
    <w:p>
      <w:pPr>
        <w:pStyle w:val="Normal"/>
        <w:rPr/>
      </w:pPr>
      <w:r>
        <w:rPr/>
        <w:t>[[@Bible:Ezek 36:8 ]][[36:8 &gt;&gt; Ezek 36:8]] {{field-on:Bible}} А вие, Израилеви гори, ще направите да прозябнат ветвите си, и ще дадете плода си на людете ми Израиля; защото приближават да дойдат. {{field-off:Bible}}</w:t>
      </w:r>
    </w:p>
    <w:p>
      <w:pPr>
        <w:pStyle w:val="Normal"/>
        <w:rPr/>
      </w:pPr>
      <w:r>
        <w:rPr/>
        <w:t>[[@Bible:Ezek 36:9 ]][[36:9 &gt;&gt; Ezek 36:9]] {{field-on:Bible}} Защото, ето, аз гледам върху вас, и ще се обърна към вас, и ще се обработите и насеете. {{field-off:Bible}}</w:t>
      </w:r>
    </w:p>
    <w:p>
      <w:pPr>
        <w:pStyle w:val="Normal"/>
        <w:rPr/>
      </w:pPr>
      <w:r>
        <w:rPr/>
        <w:t>[[@Bible:Ezek 36:10 ]][[36:10 &gt;&gt; Ezek 36:10]] {{field-on:Bible}} И ще умножа върху вас человеци, всичкия дом Израилев, него всичкия; и градовете ще се населят, и запустенията ще се съградят. {{field-off:Bible}}</w:t>
      </w:r>
    </w:p>
    <w:p>
      <w:pPr>
        <w:pStyle w:val="Normal"/>
        <w:rPr/>
      </w:pPr>
      <w:r>
        <w:rPr/>
        <w:t>[[@Bible:Ezek 36:11 ]][[36:11 &gt;&gt; Ezek 36:11]] {{field-on:Bible}} Ей, ще умножа върху вас человеци и скотове; и ще нарастнат и плод ще сътворят; и ще ви населя както бяхте по-напред, и ще ви направя добро повече отколкото в началото; и ще познаете че аз съм Господ. {{field-off:Bible}}</w:t>
      </w:r>
    </w:p>
    <w:p>
      <w:pPr>
        <w:pStyle w:val="Normal"/>
        <w:rPr/>
      </w:pPr>
      <w:r>
        <w:rPr/>
        <w:t>[[@Bible:Ezek 36:12 ]][[36:12 &gt;&gt; Ezek 36:12]] {{field-on:Bible}} И ще направя да ходят върху вас человеци, людете ми Израил; и ще ви наследят, и ще им бъдете наследие, и за напред не ще вече да ги обезчадите. {{field-off:Bible}}</w:t>
      </w:r>
    </w:p>
    <w:p>
      <w:pPr>
        <w:pStyle w:val="Normal"/>
        <w:rPr/>
      </w:pPr>
      <w:r>
        <w:rPr/>
        <w:t>[[@Bible:Ezek 36:13 ]][[36:13 &gt;&gt; Ezek 36:13]] {{field-on:Bible}} Така говори Господ Иеова: Понеже ви рекоха: Ти си земя която пояждаш человеци и обезчадваш людете си, {{field-off:Bible}}</w:t>
      </w:r>
    </w:p>
    <w:p>
      <w:pPr>
        <w:pStyle w:val="Normal"/>
        <w:rPr/>
      </w:pPr>
      <w:r>
        <w:rPr/>
        <w:t>[[@Bible:Ezek 36:14 ]][[36:14 &gt;&gt; Ezek 36:14]] {{field-on:Bible}} за то няма вече да пояждаш человеци нито да обезчадиш вече людете си, говори Господ Иеова; {{field-off:Bible}}</w:t>
      </w:r>
    </w:p>
    <w:p>
      <w:pPr>
        <w:pStyle w:val="Normal"/>
        <w:rPr/>
      </w:pPr>
      <w:r>
        <w:rPr/>
        <w:t>[[@Bible:Ezek 36:15 ]][[36:15 &gt;&gt; Ezek 36:15]] {{field-on:Bible}} и няма вече да направя да се чуе в тебе укорът на езичниците, и няма вече да носиш поношението на народите, и няма вече да погубиш людете си, говори Господ Иеова. {{field-off:Bible}}</w:t>
      </w:r>
    </w:p>
    <w:p>
      <w:pPr>
        <w:pStyle w:val="Normal"/>
        <w:rPr/>
      </w:pPr>
      <w:r>
        <w:rPr/>
        <w:t>[[@Bible:Ezek 36:16 ]][[36:16 &gt;&gt; Ezek 36:16]] {{field-on:Bible}} И слово Господне биде към мене и рече: {{field-off:Bible}}</w:t>
      </w:r>
    </w:p>
    <w:p>
      <w:pPr>
        <w:pStyle w:val="Normal"/>
        <w:rPr/>
      </w:pPr>
      <w:r>
        <w:rPr/>
        <w:t>[[@Bible:Ezek 36:17 ]][[36:17 &gt;&gt; Ezek 36:17]] {{field-on:Bible}} Сине человечески, когато Израилевът дом бяха населени в земята си, оскверниха я с пътя си и с деянията си: техният път бе пред мене като нечистотата на отлъчена жена. {{field-off:Bible}}</w:t>
      </w:r>
    </w:p>
    <w:p>
      <w:pPr>
        <w:pStyle w:val="Normal"/>
        <w:rPr/>
      </w:pPr>
      <w:r>
        <w:rPr/>
        <w:t>[[@Bible:Ezek 36:18 ]][[36:18 &gt;&gt; Ezek 36:18]] {{field-on:Bible}} За то излях яростта си върх тях поради кръвта която изляха на земята, и заради идолите им, с които я омърсиха; {{field-off:Bible}}</w:t>
      </w:r>
    </w:p>
    <w:p>
      <w:pPr>
        <w:pStyle w:val="Normal"/>
        <w:rPr/>
      </w:pPr>
      <w:r>
        <w:rPr/>
        <w:t>[[@Bible:Ezek 36:19 ]][[36:19 &gt;&gt; Ezek 36:19]] {{field-on:Bible}} и разсеях ги между народите, и разпръснати бидоха по местата: според пътя им и според делата им ги съдих. {{field-off:Bible}}</w:t>
      </w:r>
    </w:p>
    <w:p>
      <w:pPr>
        <w:pStyle w:val="Normal"/>
        <w:rPr/>
      </w:pPr>
      <w:r>
        <w:rPr/>
        <w:t>[[@Bible:Ezek 36:20 ]][[36:20 &gt;&gt; Ezek 36:20]] {{field-on:Bible}} И когато влязоха в народите дето отидоха, омърсиха светото ми име дето се говореше за тях: Тези са людете на Иеова, и из земята му излязоха. {{field-off:Bible}}</w:t>
      </w:r>
    </w:p>
    <w:p>
      <w:pPr>
        <w:pStyle w:val="Normal"/>
        <w:rPr/>
      </w:pPr>
      <w:r>
        <w:rPr/>
        <w:t>[[@Bible:Ezek 36:21 ]][[36:21 &gt;&gt; Ezek 36:21]] {{field-on:Bible}} Смилих се обаче заради светото си име, което Израилевът дом омърси между народите при които отидоха. {{field-off:Bible}}</w:t>
      </w:r>
    </w:p>
    <w:p>
      <w:pPr>
        <w:pStyle w:val="Normal"/>
        <w:rPr/>
      </w:pPr>
      <w:r>
        <w:rPr/>
        <w:t>[[@Bible:Ezek 36:22 ]][[36:22 &gt;&gt; Ezek 36:22]] {{field-on:Bible}} За то кажи на Израилевия дом: Така говори Господ Иеова: Аз не правя това заради вас, доме Израилев, но заради светото мое име което омърсихте между народите при които отидохте. {{field-off:Bible}}</w:t>
      </w:r>
    </w:p>
    <w:p>
      <w:pPr>
        <w:pStyle w:val="Normal"/>
        <w:rPr/>
      </w:pPr>
      <w:r>
        <w:rPr/>
        <w:t>[[@Bible:Ezek 36:23 ]][[36:23 &gt;&gt; Ezek 36:23]] {{field-on:Bible}} И ще осветя великото си име, омърсеното между народите, което омърсихте между тях; и ще познаят народите че аз съм Господ, говори Господ Иеова, когато се осветя у вас пред очите им. {{field-off:Bible}}</w:t>
      </w:r>
    </w:p>
    <w:p>
      <w:pPr>
        <w:pStyle w:val="Normal"/>
        <w:rPr/>
      </w:pPr>
      <w:r>
        <w:rPr/>
        <w:t>[[@Bible:Ezek 36:24 ]][[36:24 &gt;&gt; Ezek 36:24]] {{field-on:Bible}} Защото ще ви взема изсред народите, и ще ви събера от всичките места, и ще ви доведа в земята ви. {{field-off:Bible}}</w:t>
      </w:r>
    </w:p>
    <w:p>
      <w:pPr>
        <w:pStyle w:val="Normal"/>
        <w:rPr/>
      </w:pPr>
      <w:r>
        <w:rPr/>
        <w:t>[[@Bible:Ezek 36:25 ]][[36:25 &gt;&gt; Ezek 36:25]] {{field-on:Bible}} И ще поръся върху вас чиста вода, и ще се очистите: от всичките ви нечистоти и от всичките ви идоли ще ви очистя. {{field-off:Bible}}</w:t>
      </w:r>
    </w:p>
    <w:p>
      <w:pPr>
        <w:pStyle w:val="Normal"/>
        <w:rPr/>
      </w:pPr>
      <w:r>
        <w:rPr/>
        <w:t>[[@Bible:Ezek 36:26 ]][[36:26 &gt;&gt; Ezek 36:26]] {{field-on:Bible}} И ще ви дам ново сърдце, и нов дух ще вложа вътре въ вас, и, като отнема каменното сърдце от плътта ви, ще ви дам плътско сърдце. {{field-off:Bible}}</w:t>
      </w:r>
    </w:p>
    <w:p>
      <w:pPr>
        <w:pStyle w:val="Normal"/>
        <w:rPr/>
      </w:pPr>
      <w:r>
        <w:rPr/>
        <w:t>[[@Bible:Ezek 36:27 ]][[36:27 &gt;&gt; Ezek 36:27]] {{field-on:Bible}} И ще вложа вътре въ вас Духа си, и ще ви направя да ходите в повеленията ми, и да пазите съдбите ми, и да ги извършате. {{field-off:Bible}}</w:t>
      </w:r>
    </w:p>
    <w:p>
      <w:pPr>
        <w:pStyle w:val="Normal"/>
        <w:rPr/>
      </w:pPr>
      <w:r>
        <w:rPr/>
        <w:t>[[@Bible:Ezek 36:28 ]][[36:28 &gt;&gt; Ezek 36:28]] {{field-on:Bible}} И ще се населите в земята която дадох на отците ви; и ще ми сте люде, и аз ще ви съм Бог. {{field-off:Bible}}</w:t>
      </w:r>
    </w:p>
    <w:p>
      <w:pPr>
        <w:pStyle w:val="Normal"/>
        <w:rPr/>
      </w:pPr>
      <w:r>
        <w:rPr/>
        <w:t>[[@Bible:Ezek 36:29 ]][[36:29 &gt;&gt; Ezek 36:29]] {{field-on:Bible}} И ще ви спася от всичките ви нечистоти; и ще призова житото, и ще го умножа, и не ща вече да ви докарам глад. {{field-off:Bible}}</w:t>
      </w:r>
    </w:p>
    <w:p>
      <w:pPr>
        <w:pStyle w:val="Normal"/>
        <w:rPr/>
      </w:pPr>
      <w:r>
        <w:rPr/>
        <w:t>[[@Bible:Ezek 36:30 ]][[36:30 &gt;&gt; Ezek 36:30]] {{field-on:Bible}} И ще умножа плода на дърветата и рожбите на полето, за да не вземете вече поношение на глад между народите. {{field-off:Bible}}</w:t>
      </w:r>
    </w:p>
    <w:p>
      <w:pPr>
        <w:pStyle w:val="Normal"/>
        <w:rPr/>
      </w:pPr>
      <w:r>
        <w:rPr/>
        <w:t>[[@Bible:Ezek 36:31 ]][[36:31 &gt;&gt; Ezek 36:31]] {{field-on:Bible}} И ще спомните лукавите си пътища и делата си не добри, и ще се отвърнете сами от себе си пред очите си заради беззаконията си и заради мерзостите си. {{field-off:Bible}}</w:t>
      </w:r>
    </w:p>
    <w:p>
      <w:pPr>
        <w:pStyle w:val="Normal"/>
        <w:rPr/>
      </w:pPr>
      <w:r>
        <w:rPr/>
        <w:t>[[@Bible:Ezek 36:32 ]][[36:32 &gt;&gt; Ezek 36:32]] {{field-on:Bible}} Аз не правя това заради вас, говори Господ Иеова, нека е известно вам. Постидете се и се посрамете заради пътищата си, доме Израилев! {{field-off:Bible}}</w:t>
      </w:r>
    </w:p>
    <w:p>
      <w:pPr>
        <w:pStyle w:val="Normal"/>
        <w:rPr/>
      </w:pPr>
      <w:r>
        <w:rPr/>
        <w:t>[[@Bible:Ezek 36:33 ]][[36:33 &gt;&gt; Ezek 36:33]] {{field-on:Bible}} Така говори Господ Иеова: В който ден ви очистя от всичките ви беззакония, ще направя още да се населят градовете, и ще се съградят запустенията. {{field-off:Bible}}</w:t>
      </w:r>
    </w:p>
    <w:p>
      <w:pPr>
        <w:pStyle w:val="Normal"/>
        <w:rPr/>
      </w:pPr>
      <w:r>
        <w:rPr/>
        <w:t>[[@Bible:Ezek 36:34 ]][[36:34 &gt;&gt; Ezek 36:34]] {{field-on:Bible}} И запустялата земя ще се обработи, вместо да стои запустяла пред всекиго който минува. {{field-off:Bible}}</w:t>
      </w:r>
    </w:p>
    <w:p>
      <w:pPr>
        <w:pStyle w:val="Normal"/>
        <w:rPr/>
      </w:pPr>
      <w:r>
        <w:rPr/>
        <w:t>[[@Bible:Ezek 36:35 ]][[36:35 &gt;&gt; Ezek 36:35]] {{field-on:Bible}} И ще говорят: Тая земя, която бе запустяла, стана като Едемския рай; и градовете запустените, и опустелите, и съсипаните укрепиха се, населиха се. {{field-off:Bible}}</w:t>
      </w:r>
    </w:p>
    <w:p>
      <w:pPr>
        <w:pStyle w:val="Normal"/>
        <w:rPr/>
      </w:pPr>
      <w:r>
        <w:rPr/>
        <w:t>[[@Bible:Ezek 36:36 ]][[36:36 &gt;&gt; Ezek 36:36]] {{field-on:Bible}} И народите които са останали около вас ще познаят че аз Господ съградих съсипаните и насадих опустелите. Аз Господ говорих, и ще извърша. {{field-off:Bible}}</w:t>
      </w:r>
    </w:p>
    <w:p>
      <w:pPr>
        <w:pStyle w:val="Normal"/>
        <w:rPr/>
      </w:pPr>
      <w:r>
        <w:rPr/>
        <w:t>[[@Bible:Ezek 36:37 ]][[36:37 &gt;&gt; Ezek 36:37]] {{field-on:Bible}} Така говори Господ Иеова: За това още ще бъда потърсен от Израилевия дом да направя за тях, да ги умножа с человеци като стадо. {{field-off:Bible}}</w:t>
      </w:r>
    </w:p>
    <w:p>
      <w:pPr>
        <w:pStyle w:val="Normal"/>
        <w:rPr/>
      </w:pPr>
      <w:r>
        <w:rPr/>
        <w:t>[[@Bible:Ezek 36:38 ]][[36:38 &gt;&gt; Ezek 36:38]] {{field-on:Bible}} Като свето стадо, като стадото на Ерусалим в праздниците му, така запустените градове ще станат пълни съ стада человечески; и ще познаят че аз съм Господ. {{field-off:Bible}}</w:t>
      </w:r>
    </w:p>
    <w:p>
      <w:pPr>
        <w:pStyle w:val="Heading2"/>
        <w:rPr/>
      </w:pPr>
      <w:r>
        <w:rPr/>
        <w:t>Глава 37</w:t>
      </w:r>
    </w:p>
    <w:p>
      <w:pPr>
        <w:pStyle w:val="Normal"/>
        <w:rPr/>
      </w:pPr>
      <w:r>
        <w:rPr/>
        <w:t>[[@Bible:Ezek 37:1 ]][[37:1 &gt;&gt; Ezek 37:1]] {{field-on:Bible}} Ръка Господня биде върху ми та ме изведе чрез Господния Дух и ме постави всред поле; и то бе пълно с кости. {{field-off:Bible}}</w:t>
      </w:r>
    </w:p>
    <w:p>
      <w:pPr>
        <w:pStyle w:val="Normal"/>
        <w:rPr/>
      </w:pPr>
      <w:r>
        <w:rPr/>
        <w:t>[[@Bible:Ezek 37:2 ]][[37:2 &gt;&gt; Ezek 37:2]] {{field-on:Bible}} И направи ме да мина близу тях изоколо; и, ето, бяха твърде много по лицето на полето; и, ето, бяха твърде сухи. {{field-off:Bible}}</w:t>
      </w:r>
    </w:p>
    <w:p>
      <w:pPr>
        <w:pStyle w:val="Normal"/>
        <w:rPr/>
      </w:pPr>
      <w:r>
        <w:rPr/>
        <w:t>[[@Bible:Ezek 37:3 ]][[37:3 &gt;&gt; Ezek 37:3]] {{field-on:Bible}} И рече ми: Сине человечески, могат ли тези кости да оживеят? И рекох: Господи Иеова, ти знаеш. {{field-off:Bible}}</w:t>
      </w:r>
    </w:p>
    <w:p>
      <w:pPr>
        <w:pStyle w:val="Normal"/>
        <w:rPr/>
      </w:pPr>
      <w:r>
        <w:rPr/>
        <w:t>[[@Bible:Ezek 37:4 ]][[37:4 &gt;&gt; Ezek 37:4]] {{field-on:Bible}} И рече ми: Пророчествувай над тези кости и речи им: Сухи кости, слушайте словото Господне. {{field-off:Bible}}</w:t>
      </w:r>
    </w:p>
    <w:p>
      <w:pPr>
        <w:pStyle w:val="Normal"/>
        <w:rPr/>
      </w:pPr>
      <w:r>
        <w:rPr/>
        <w:t>[[@Bible:Ezek 37:5 ]][[37:5 &gt;&gt; Ezek 37:5]] {{field-on:Bible}} Така говори Господ Иеова към тези кости: Ето, аз ще туря у вас дух, и ще оживеете; {{field-off:Bible}}</w:t>
      </w:r>
    </w:p>
    <w:p>
      <w:pPr>
        <w:pStyle w:val="Normal"/>
        <w:rPr/>
      </w:pPr>
      <w:r>
        <w:rPr/>
        <w:t>[[@Bible:Ezek 37:6 ]][[37:6 &gt;&gt; Ezek 37:6]] {{field-on:Bible}} и ще туря върх вас жили, и ще докарам плът върх вас, и ще ви обкрия с кожа, и ще туря у вас дух, и ще оживеете; и ще познаете че аз съм Господ. {{field-off:Bible}}</w:t>
      </w:r>
    </w:p>
    <w:p>
      <w:pPr>
        <w:pStyle w:val="Normal"/>
        <w:rPr/>
      </w:pPr>
      <w:r>
        <w:rPr/>
        <w:t>[[@Bible:Ezek 37:7 ]][[37:7 &gt;&gt; Ezek 37:7]] {{field-on:Bible}} И пророчествувах както ми биде заповядано; и когато пророчествувах стана екот, и ето трус, и костите се събираха, кост с костта си. {{field-off:Bible}}</w:t>
      </w:r>
    </w:p>
    <w:p>
      <w:pPr>
        <w:pStyle w:val="Normal"/>
        <w:rPr/>
      </w:pPr>
      <w:r>
        <w:rPr/>
        <w:t>[[@Bible:Ezek 37:8 ]][[37:8 &gt;&gt; Ezek 37:8]] {{field-on:Bible}} И видях, и, ето, жили и плът порастнаха върх тях, и кожа ги обкри отгоре; дух обаче нямаше в тях. {{field-off:Bible}}</w:t>
      </w:r>
    </w:p>
    <w:p>
      <w:pPr>
        <w:pStyle w:val="Normal"/>
        <w:rPr/>
      </w:pPr>
      <w:r>
        <w:rPr/>
        <w:t>[[@Bible:Ezek 37:9 ]][[37:9 &gt;&gt; Ezek 37:9]] {{field-on:Bible}} И рече ми: Пророчествувай заради духа: пророчествувай, сине человечески, и кажи на духа: Така говори Господ Иеова: Дойди духу, от четирите ветрища и духни върх тези убитите, и да оживеят. {{field-off:Bible}}</w:t>
      </w:r>
    </w:p>
    <w:p>
      <w:pPr>
        <w:pStyle w:val="Normal"/>
        <w:rPr/>
      </w:pPr>
      <w:r>
        <w:rPr/>
        <w:t>[[@Bible:Ezek 37:10 ]][[37:10 &gt;&gt; Ezek 37:10]] {{field-on:Bible}} И пророчествувах както ми заповяда; и духът влезе в тях, и оживяха; и стана на нозете си, войска голяма, твърде много. {{field-off:Bible}}</w:t>
      </w:r>
    </w:p>
    <w:p>
      <w:pPr>
        <w:pStyle w:val="Normal"/>
        <w:rPr/>
      </w:pPr>
      <w:r>
        <w:rPr/>
        <w:t>[[@Bible:Ezek 37:11 ]][[37:11 &gt;&gt; Ezek 37:11]] {{field-on:Bible}} И рече ми: Сине человечески, тези кости са всичкий Израилев дом. Ето, те говорят: Костите ни изсъхнаха, и надеждата ни се изгуби: ние сме погинали. {{field-off:Bible}}</w:t>
      </w:r>
    </w:p>
    <w:p>
      <w:pPr>
        <w:pStyle w:val="Normal"/>
        <w:rPr/>
      </w:pPr>
      <w:r>
        <w:rPr/>
        <w:t>[[@Bible:Ezek 37:12 ]][[37:12 &gt;&gt; Ezek 37:12]] {{field-on:Bible}} За то пророчествувай и кажи им: Така говори Господ Иеова: Ето, люде мои, аз отварям гробищата ви, и ще ви изведа из гробищата ви, ще ви заведа в Израилевата земя. {{field-off:Bible}}</w:t>
      </w:r>
    </w:p>
    <w:p>
      <w:pPr>
        <w:pStyle w:val="Normal"/>
        <w:rPr/>
      </w:pPr>
      <w:r>
        <w:rPr/>
        <w:t>[[@Bible:Ezek 37:13 ]][[37:13 &gt;&gt; Ezek 37:13]] {{field-on:Bible}} И ще познаете че аз съм Господ когато, люде мои, отворя гробищата ви, и ви изведа из гробищата ви. {{field-off:Bible}}</w:t>
      </w:r>
    </w:p>
    <w:p>
      <w:pPr>
        <w:pStyle w:val="Normal"/>
        <w:rPr/>
      </w:pPr>
      <w:r>
        <w:rPr/>
        <w:t>[[@Bible:Ezek 37:14 ]][[37:14 &gt;&gt; Ezek 37:14]] {{field-on:Bible}} И ще туря духа си въ вас, и ще оживеете, и ще ви поставя в земята ви; и ще познаете че аз Господ говорих и извърших, говори Господ. {{field-off:Bible}}</w:t>
      </w:r>
    </w:p>
    <w:p>
      <w:pPr>
        <w:pStyle w:val="Normal"/>
        <w:rPr/>
      </w:pPr>
      <w:r>
        <w:rPr/>
        <w:t>[[@Bible:Ezek 37:15 ]][[37:15 &gt;&gt; Ezek 37:15]] {{field-on:Bible}} И слово Господне биде към мене и рече: {{field-off:Bible}}</w:t>
      </w:r>
    </w:p>
    <w:p>
      <w:pPr>
        <w:pStyle w:val="Normal"/>
        <w:rPr/>
      </w:pPr>
      <w:r>
        <w:rPr/>
        <w:t>[[@Bible:Ezek 37:16 ]][[37:16 &gt;&gt; Ezek 37:16]] {{field-on:Bible}} И ти, сине человечески, вземи си един жезъл та пиши на него за Юда и за Израилевите синове другарите му: вземи и друг жезъл, и пиши на него заради Иосифа, жезъла на Ефрема, и на всичкия Израилев дом другарите му. {{field-off:Bible}}</w:t>
      </w:r>
    </w:p>
    <w:p>
      <w:pPr>
        <w:pStyle w:val="Normal"/>
        <w:rPr/>
      </w:pPr>
      <w:r>
        <w:rPr/>
        <w:t>[[@Bible:Ezek 37:17 ]][[37:17 &gt;&gt; Ezek 37:17]] {{field-on:Bible}} И събери си ги един с друг в един жезъл; и ще станат един в ръката ти. {{field-off:Bible}}</w:t>
      </w:r>
    </w:p>
    <w:p>
      <w:pPr>
        <w:pStyle w:val="Normal"/>
        <w:rPr/>
      </w:pPr>
      <w:r>
        <w:rPr/>
        <w:t>[[@Bible:Ezek 37:18 ]][[37:18 &gt;&gt; Ezek 37:18]] {{field-on:Bible}} И когато синовете на твоите люде ти продумат и ти рекат: Не щеш ли да ни обадиш що ти значи това? {{field-off:Bible}}</w:t>
      </w:r>
    </w:p>
    <w:p>
      <w:pPr>
        <w:pStyle w:val="Normal"/>
        <w:rPr/>
      </w:pPr>
      <w:r>
        <w:rPr/>
        <w:t>[[@Bible:Ezek 37:19 ]][[37:19 &gt;&gt; Ezek 37:19]] {{field-on:Bible}} кажи им: Така говори Господ Иеова: Ето, Аз ще взема жезъла на Иосифа, който е в ръката на Ефрема, и Израилевите племена, другарите му, и ще туря тях с него, с жезъла Юдин, и ще ги направя един жезъл; и ще бъдат един в ръката ми. {{field-off:Bible}}</w:t>
      </w:r>
    </w:p>
    <w:p>
      <w:pPr>
        <w:pStyle w:val="Normal"/>
        <w:rPr/>
      </w:pPr>
      <w:r>
        <w:rPr/>
        <w:t>[[@Bible:Ezek 37:20 ]][[37:20 &gt;&gt; Ezek 37:20]] {{field-on:Bible}} И жезлите на които си ти писал ще са в ръката ти пред тях. {{field-off:Bible}}</w:t>
      </w:r>
    </w:p>
    <w:p>
      <w:pPr>
        <w:pStyle w:val="Normal"/>
        <w:rPr/>
      </w:pPr>
      <w:r>
        <w:rPr/>
        <w:t>[[@Bible:Ezek 37:21 ]][[37:21 &gt;&gt; Ezek 37:21]] {{field-on:Bible}} И кажи им: Така говори Господ Иеова: Ето, аз ще взема Израилевите синове изсред народите дето са отишли, и ще ги събера от всякъде, и ще ги доведа в земята им; {{field-off:Bible}}</w:t>
      </w:r>
    </w:p>
    <w:p>
      <w:pPr>
        <w:pStyle w:val="Normal"/>
        <w:rPr/>
      </w:pPr>
      <w:r>
        <w:rPr/>
        <w:t>[[@Bible:Ezek 37:22 ]][[37:22 &gt;&gt; Ezek 37:22]] {{field-on:Bible}} и ще ги направя един народ в земята върху Израилевите гори; и един цар ще е цар над всички тях; и не ще бъдат вече два народа, и не ще бъдат вече за напред разделени в две царства. {{field-off:Bible}}</w:t>
      </w:r>
    </w:p>
    <w:p>
      <w:pPr>
        <w:pStyle w:val="Normal"/>
        <w:rPr/>
      </w:pPr>
      <w:r>
        <w:rPr/>
        <w:t>[[@Bible:Ezek 37:23 ]][[37:23 &gt;&gt; Ezek 37:23]] {{field-on:Bible}} И няма да се осквернят с идолите си, нито с мерзостите си, нито с всичките си престъпления; но ще ги избавя от всичките селения дето съгрешиха, и ще ги очистя; и ще ми бъдат люде, и аз ще им бъда Бог. {{field-off:Bible}}</w:t>
      </w:r>
    </w:p>
    <w:p>
      <w:pPr>
        <w:pStyle w:val="Normal"/>
        <w:rPr/>
      </w:pPr>
      <w:r>
        <w:rPr/>
        <w:t>[[@Bible:Ezek 37:24 ]][[37:24 &gt;&gt; Ezek 37:24]] {{field-on:Bible}} И Давид рабът ми ще бъде цар над тях; и ще бъде над всички тях един пастир; и ще ходят в съдбите ми, и ще пазят повеленията ми и ще ги извършат. {{field-off:Bible}}</w:t>
      </w:r>
    </w:p>
    <w:p>
      <w:pPr>
        <w:pStyle w:val="Normal"/>
        <w:rPr/>
      </w:pPr>
      <w:r>
        <w:rPr/>
        <w:t>[[@Bible:Ezek 37:25 ]][[37:25 &gt;&gt; Ezek 37:25]] {{field-on:Bible}} И ще живеят в земята която дадох на раба си Якова, дето живееха бащите ви; и в нея ще живеят, те и чадата им и чадата на чадата им, до века; и Давид рабът ми ще им е княз въ век. {{field-off:Bible}}</w:t>
      </w:r>
    </w:p>
    <w:p>
      <w:pPr>
        <w:pStyle w:val="Normal"/>
        <w:rPr/>
      </w:pPr>
      <w:r>
        <w:rPr/>
        <w:t>[[@Bible:Ezek 37:26 ]][[37:26 &gt;&gt; Ezek 37:26]] {{field-on:Bible}} И ще направя с тях завет на мир: той ще е завет вечен с тях; и ще ги наместя и ще ги умножа, и ще положа светилището си всред тях въ век. {{field-off:Bible}}</w:t>
      </w:r>
    </w:p>
    <w:p>
      <w:pPr>
        <w:pStyle w:val="Normal"/>
        <w:rPr/>
      </w:pPr>
      <w:r>
        <w:rPr/>
        <w:t>[[@Bible:Ezek 37:27 ]][[37:27 &gt;&gt; Ezek 37:27]] {{field-on:Bible}} И скинията ми ще бъде всред тях; и ще им съм Бог, и те ще ми са люде. {{field-off:Bible}}</w:t>
      </w:r>
    </w:p>
    <w:p>
      <w:pPr>
        <w:pStyle w:val="Normal"/>
        <w:rPr/>
      </w:pPr>
      <w:r>
        <w:rPr/>
        <w:t>[[@Bible:Ezek 37:28 ]][[37:28 &gt;&gt; Ezek 37:28]] {{field-on:Bible}} И ще познаят езичниците че аз съм Господ който освещавам Израиля, когато е светилището ми всред тях въ век. {{field-off:Bible}}</w:t>
      </w:r>
    </w:p>
    <w:p>
      <w:pPr>
        <w:pStyle w:val="Heading2"/>
        <w:rPr/>
      </w:pPr>
      <w:r>
        <w:rPr/>
        <w:t>Глава 38</w:t>
      </w:r>
    </w:p>
    <w:p>
      <w:pPr>
        <w:pStyle w:val="Normal"/>
        <w:rPr/>
      </w:pPr>
      <w:r>
        <w:rPr/>
        <w:t>[[@Bible:Ezek 38:1 ]][[38:1 &gt;&gt; Ezek 38:1]] {{field-on:Bible}} И слово Господне биде към мене и рече: {{field-off:Bible}}</w:t>
      </w:r>
    </w:p>
    <w:p>
      <w:pPr>
        <w:pStyle w:val="Normal"/>
        <w:rPr/>
      </w:pPr>
      <w:r>
        <w:rPr/>
        <w:t>[[@Bible:Ezek 38:2 ]][[38:2 &gt;&gt; Ezek 38:2]] {{field-on:Bible}} Сине человечески, утвърди лицето си върх Гога, земята на Магога, вожда на Рос, Мосох, и Тувал, и проречи против него {{field-off:Bible}}</w:t>
      </w:r>
    </w:p>
    <w:p>
      <w:pPr>
        <w:pStyle w:val="Normal"/>
        <w:rPr/>
      </w:pPr>
      <w:r>
        <w:rPr/>
        <w:t>[[@Bible:Ezek 38:3 ]][[38:3 &gt;&gt; Ezek 38:3]] {{field-on:Bible}} и речи: Така говори Господ Иеова: Ето, аз съм против тебе, Гоге, вожде на Рос, Мосох, и Тувал; {{field-off:Bible}}</w:t>
      </w:r>
    </w:p>
    <w:p>
      <w:pPr>
        <w:pStyle w:val="Normal"/>
        <w:rPr/>
      </w:pPr>
      <w:r>
        <w:rPr/>
        <w:t>[[@Bible:Ezek 38:4 ]][[38:4 &gt;&gt; Ezek 38:4]] {{field-on:Bible}} и ще те върна, и ще туря кука в челюстите ти, и ще те извадя, и всичката ти сила, коне и конници, всички тези съвършено оръжени, голямо събрание с щитове и щитчета, всички тези които употребяват ножове - {{field-off:Bible}}</w:t>
      </w:r>
    </w:p>
    <w:p>
      <w:pPr>
        <w:pStyle w:val="Normal"/>
        <w:rPr/>
      </w:pPr>
      <w:r>
        <w:rPr/>
        <w:t>[[@Bible:Ezek 38:5 ]][[38:5 &gt;&gt; Ezek 38:5]] {{field-on:Bible}} Перси, Етиопци, и Ливийци с тях - всички тези с щитове и шлемове, {{field-off:Bible}}</w:t>
      </w:r>
    </w:p>
    <w:p>
      <w:pPr>
        <w:pStyle w:val="Normal"/>
        <w:rPr/>
      </w:pPr>
      <w:r>
        <w:rPr/>
        <w:t>[[@Bible:Ezek 38:6 ]][[38:6 &gt;&gt; Ezek 38:6]] {{field-on:Bible}} Гомера и всичките му пълкове, дома на Тогарма, от последните страни на север и всичките му пълкове и много народи с тебе. {{field-off:Bible}}</w:t>
      </w:r>
    </w:p>
    <w:p>
      <w:pPr>
        <w:pStyle w:val="Normal"/>
        <w:rPr/>
      </w:pPr>
      <w:r>
        <w:rPr/>
        <w:t>[[@Bible:Ezek 38:7 ]][[38:7 &gt;&gt; Ezek 38:7]] {{field-on:Bible}} Приготви се, и приготви себе си, ти и всичкото ти събрание което е събрано в тебе, и бъди им страж. {{field-off:Bible}}</w:t>
      </w:r>
    </w:p>
    <w:p>
      <w:pPr>
        <w:pStyle w:val="Normal"/>
        <w:rPr/>
      </w:pPr>
      <w:r>
        <w:rPr/>
        <w:t>[[@Bible:Ezek 38:8 ]][[38:8 &gt;&gt; Ezek 38:8]] {{field-on:Bible}} След много дни ще стане изброяване в тебе: в последните години ще дойдеш върх земя която се е освободила от ножа и се е събрала от много народи, върху горите на Израил които станаха пусти за всегда; но той биде пренесен изсред народите, и ще се населят всичките в безопасност. {{field-off:Bible}}</w:t>
      </w:r>
    </w:p>
    <w:p>
      <w:pPr>
        <w:pStyle w:val="Normal"/>
        <w:rPr/>
      </w:pPr>
      <w:r>
        <w:rPr/>
        <w:t>[[@Bible:Ezek 38:9 ]][[38:9 &gt;&gt; Ezek 38:9]] {{field-on:Bible}} И ще възлезеш и ще дойдеш като вихрушка: ще бъдеш като облак за да покриеш земята, ти, и всичките твои пълкове, и много люде с тебе. {{field-off:Bible}}</w:t>
      </w:r>
    </w:p>
    <w:p>
      <w:pPr>
        <w:pStyle w:val="Normal"/>
        <w:rPr/>
      </w:pPr>
      <w:r>
        <w:rPr/>
        <w:t>[[@Bible:Ezek 38:10 ]][[38:10 &gt;&gt; Ezek 38:10]] {{field-on:Bible}} Така говори Господ Иеова: И в онзи ден ще възлязат мисли на сърдцето ти, и ще съвещаваш съвети лукави, {{field-off:Bible}}</w:t>
      </w:r>
    </w:p>
    <w:p>
      <w:pPr>
        <w:pStyle w:val="Normal"/>
        <w:rPr/>
      </w:pPr>
      <w:r>
        <w:rPr/>
        <w:t>[[@Bible:Ezek 38:11 ]][[38:11 &gt;&gt; Ezek 38:11]] {{field-on:Bible}} и ще речеш: Ще възляза в земя на села неоградени: ще дойда при онези които почиват и живеят в безопасност, при всички които живеят в места неоградени и нямат вереи и врата, {{field-off:Bible}}</w:t>
      </w:r>
    </w:p>
    <w:p>
      <w:pPr>
        <w:pStyle w:val="Normal"/>
        <w:rPr/>
      </w:pPr>
      <w:r>
        <w:rPr/>
        <w:t>[[@Bible:Ezek 38:12 ]][[38:12 &gt;&gt; Ezek 38:12]] {{field-on:Bible}} за да обереш обир, и изкориствуваш корист, за да възвърнеш ръката си върх запустения населени, и върх люде събрани от народите, които са придобили скотове и имот, които живеят по високите страни на земята. {{field-off:Bible}}</w:t>
      </w:r>
    </w:p>
    <w:p>
      <w:pPr>
        <w:pStyle w:val="Normal"/>
        <w:rPr/>
      </w:pPr>
      <w:r>
        <w:rPr/>
        <w:t>[[@Bible:Ezek 38:13 ]][[38:13 &gt;&gt; Ezek 38:13]] {{field-on:Bible}} Шева, и Дедан, и търговците на Тарсис с всичките му млади лъвове ще ти рекат: Дошел си обир ли да обереш? Събрал си множеството си корист ли да користвуваш? Сребро и злато ли да грабнеш, скотове и имот ли да вземеш, обир ли голям да направиш? {{field-off:Bible}}</w:t>
      </w:r>
    </w:p>
    <w:p>
      <w:pPr>
        <w:pStyle w:val="Normal"/>
        <w:rPr/>
      </w:pPr>
      <w:r>
        <w:rPr/>
        <w:t>[[@Bible:Ezek 38:14 ]][[38:14 &gt;&gt; Ezek 38:14]] {{field-on:Bible}} За то, сине человечески, проречи и кажи Гогу: Така говори Господ Иеова: В онзи ден, когато людете ми Израил ще живеят в безопасност, ти не ще ли да знаеш? {{field-off:Bible}}</w:t>
      </w:r>
    </w:p>
    <w:p>
      <w:pPr>
        <w:pStyle w:val="Normal"/>
        <w:rPr/>
      </w:pPr>
      <w:r>
        <w:rPr/>
        <w:t>[[@Bible:Ezek 38:15 ]][[38:15 &gt;&gt; Ezek 38:15]] {{field-on:Bible}} И ще дойдеш от мястото си, от последните страни на север, ти и много народи с тебе, всички всадници на коне, голямо множество, и много сила; {{field-off:Bible}}</w:t>
      </w:r>
    </w:p>
    <w:p>
      <w:pPr>
        <w:pStyle w:val="Normal"/>
        <w:rPr/>
      </w:pPr>
      <w:r>
        <w:rPr/>
        <w:t>[[@Bible:Ezek 38:16 ]][[38:16 &gt;&gt; Ezek 38:16]] {{field-on:Bible}} и ще възлезеш против людете ми Израиля като облак за да покриеш земята то ще бъде в последните дни; и ще те докарам против земята си, за да ме познаят народите когато се осветя в тебе, Гоге, пред очите им. {{field-off:Bible}}</w:t>
      </w:r>
    </w:p>
    <w:p>
      <w:pPr>
        <w:pStyle w:val="Normal"/>
        <w:rPr/>
      </w:pPr>
      <w:r>
        <w:rPr/>
        <w:t>[[@Bible:Ezek 38:17 ]][[38:17 &gt;&gt; Ezek 38:17]] {{field-on:Bible}} Така говори Господ Иеова: Ти ли си онзи заради когото говорих в древните дни чрез рабите си пророците Израилеви, които пророчествуваха в онези дни през много години че щях да те докарам против тях? {{field-off:Bible}}</w:t>
      </w:r>
    </w:p>
    <w:p>
      <w:pPr>
        <w:pStyle w:val="Normal"/>
        <w:rPr/>
      </w:pPr>
      <w:r>
        <w:rPr/>
        <w:t>[[@Bible:Ezek 38:18 ]][[38:18 &gt;&gt; Ezek 38:18]] {{field-on:Bible}} Но в онзи ден, в деня в който Гог дойде против Израилевата земя, гневът ми ще възлезе по лицето ми, говори Господ Иеова. {{field-off:Bible}}</w:t>
      </w:r>
    </w:p>
    <w:p>
      <w:pPr>
        <w:pStyle w:val="Normal"/>
        <w:rPr/>
      </w:pPr>
      <w:r>
        <w:rPr/>
        <w:t>[[@Bible:Ezek 38:19 ]][[38:19 &gt;&gt; Ezek 38:19]] {{field-on:Bible}} Защото в ревността си, в огъня на гнева си, говорих: Непременно в онзи ден ще бъде треперане голямо в земята Израилева, {{field-off:Bible}}</w:t>
      </w:r>
    </w:p>
    <w:p>
      <w:pPr>
        <w:pStyle w:val="Normal"/>
        <w:rPr/>
      </w:pPr>
      <w:r>
        <w:rPr/>
        <w:t>[[@Bible:Ezek 38:20 ]][[38:20 &gt;&gt; Ezek 38:20]] {{field-on:Bible}} и рибите морски, и птиците небесни, и зверовете на полето, и всичките пълзещи които пълзят по земята, и всичките человеци които са по лицето на земята, ще се разтреперят от присътствието ми; и горите ще се низринат, и стръмнините ще паднат, и всяка стена ще падне на земята. {{field-off:Bible}}</w:t>
      </w:r>
    </w:p>
    <w:p>
      <w:pPr>
        <w:pStyle w:val="Normal"/>
        <w:rPr/>
      </w:pPr>
      <w:r>
        <w:rPr/>
        <w:t>[[@Bible:Ezek 38:21 ]][[38:21 &gt;&gt; Ezek 38:21]] {{field-on:Bible}} И ще призова против него нож по всичките си гори, говори Господ Иеова: ножът на всекиго человека ще е против брата му. {{field-off:Bible}}</w:t>
      </w:r>
    </w:p>
    <w:p>
      <w:pPr>
        <w:pStyle w:val="Normal"/>
        <w:rPr/>
      </w:pPr>
      <w:r>
        <w:rPr/>
        <w:t>[[@Bible:Ezek 38:22 ]][[38:22 &gt;&gt; Ezek 38:22]] {{field-on:Bible}} И ще дойда в съдба против него с мор и с кръв; и ще одъждя върх него, и върх пълковете му, и върх многото народи, които са с него дъжд на потоп, и камене на градушка, огън и жупел. {{field-off:Bible}}</w:t>
      </w:r>
    </w:p>
    <w:p>
      <w:pPr>
        <w:pStyle w:val="Normal"/>
        <w:rPr/>
      </w:pPr>
      <w:r>
        <w:rPr/>
        <w:t>[[@Bible:Ezek 38:23 ]][[38:23 &gt;&gt; Ezek 38:23]] {{field-on:Bible}} И ще се възвелича и осветя, и ще стана познат пред очите на много народи; и ще познаят че аз съм Господ. {{field-off:Bible}}</w:t>
      </w:r>
    </w:p>
    <w:p>
      <w:pPr>
        <w:pStyle w:val="Heading2"/>
        <w:rPr/>
      </w:pPr>
      <w:r>
        <w:rPr/>
        <w:t>Глава 39</w:t>
      </w:r>
    </w:p>
    <w:p>
      <w:pPr>
        <w:pStyle w:val="Normal"/>
        <w:rPr/>
      </w:pPr>
      <w:r>
        <w:rPr/>
        <w:t>[[@Bible:Ezek 39:1 ]][[39:1 &gt;&gt; Ezek 39:1]] {{field-on:Bible}} И ти, сине человечески, проречи против Гога и речи: Така говори Господ Иеова: Ето, аз съм против тебе, Гоге, вожде на Рос, Мосох, и Тувал; {{field-off:Bible}}</w:t>
      </w:r>
    </w:p>
    <w:p>
      <w:pPr>
        <w:pStyle w:val="Normal"/>
        <w:rPr/>
      </w:pPr>
      <w:r>
        <w:rPr/>
        <w:t>[[@Bible:Ezek 39:2 ]][[39:2 &gt;&gt; Ezek 39:2]] {{field-on:Bible}} и ще те върна и водя, и ще те възведа от последните на север, и ще те докарам върху Израилевите гори; {{field-off:Bible}}</w:t>
      </w:r>
    </w:p>
    <w:p>
      <w:pPr>
        <w:pStyle w:val="Normal"/>
        <w:rPr/>
      </w:pPr>
      <w:r>
        <w:rPr/>
        <w:t>[[@Bible:Ezek 39:3 ]][[39:3 &gt;&gt; Ezek 39:3]] {{field-on:Bible}} и ще ударя лъка ти от лявата ти ръка, и ще направя стрелите ти да паднат от дясната ти ръка. {{field-off:Bible}}</w:t>
      </w:r>
    </w:p>
    <w:p>
      <w:pPr>
        <w:pStyle w:val="Normal"/>
        <w:rPr/>
      </w:pPr>
      <w:r>
        <w:rPr/>
        <w:t>[[@Bible:Ezek 39:4 ]][[39:4 &gt;&gt; Ezek 39:4]] {{field-on:Bible}} Ще паднеш върху Израилевите гори, ти, и всичките ти пълкове, и народите които са с тебе: ще те предам на ператите птици от всякакъв вид, и на зверовете на полето, за изяждане. {{field-off:Bible}}</w:t>
      </w:r>
    </w:p>
    <w:p>
      <w:pPr>
        <w:pStyle w:val="Normal"/>
        <w:rPr/>
      </w:pPr>
      <w:r>
        <w:rPr/>
        <w:t>[[@Bible:Ezek 39:5 ]][[39:5 &gt;&gt; Ezek 39:5]] {{field-on:Bible}} ще паднеш на лицето на полето; защото аз рекох, говори Господ Иеова. {{field-off:Bible}}</w:t>
      </w:r>
    </w:p>
    <w:p>
      <w:pPr>
        <w:pStyle w:val="Normal"/>
        <w:rPr/>
      </w:pPr>
      <w:r>
        <w:rPr/>
        <w:t>[[@Bible:Ezek 39:6 ]][[39:6 &gt;&gt; Ezek 39:6]] {{field-on:Bible}} И ще проводя огън върх Магога и между онези които живеят в островите в безопасност; и ще познаят че аз съм Господ. {{field-off:Bible}}</w:t>
      </w:r>
    </w:p>
    <w:p>
      <w:pPr>
        <w:pStyle w:val="Normal"/>
        <w:rPr/>
      </w:pPr>
      <w:r>
        <w:rPr/>
        <w:t>[[@Bible:Ezek 39:7 ]][[39:7 &gt;&gt; Ezek 39:7]] {{field-on:Bible}} И ще направя светото си име познато всред людете си Израиля, и не ще оставя да омърсят вече светото ми име; и ще познаят народите че аз съм Господ, Светий в Израил. {{field-off:Bible}}</w:t>
      </w:r>
    </w:p>
    <w:p>
      <w:pPr>
        <w:pStyle w:val="Normal"/>
        <w:rPr/>
      </w:pPr>
      <w:r>
        <w:rPr/>
        <w:t>[[@Bible:Ezek 39:8 ]][[39:8 &gt;&gt; Ezek 39:8]] {{field-on:Bible}} Ето, иде, и ще стане, говори Господ Иеова; той е денят за който говорих. {{field-off:Bible}}</w:t>
      </w:r>
    </w:p>
    <w:p>
      <w:pPr>
        <w:pStyle w:val="Normal"/>
        <w:rPr/>
      </w:pPr>
      <w:r>
        <w:rPr/>
        <w:t>[[@Bible:Ezek 39:9 ]][[39:9 &gt;&gt; Ezek 39:9]] {{field-on:Bible}} И онези които обитават в градовете Израилеви ще излязат, и ще турят в огън та ще изгорят оръжията, и щитовете и щитчетата, лъковете и стрелите, и сулиците и копията; ще кладат с тях огън седем години. {{field-off:Bible}}</w:t>
      </w:r>
    </w:p>
    <w:p>
      <w:pPr>
        <w:pStyle w:val="Normal"/>
        <w:rPr/>
      </w:pPr>
      <w:r>
        <w:rPr/>
        <w:t>[[@Bible:Ezek 39:10 ]][[39:10 &gt;&gt; Ezek 39:10]] {{field-on:Bible}} И няма да вземат дърва от полето, нито ще отсекат от дъбравите; защото ще кладат огън от оръжията; и ще оберат онези които са ги обрали, и ще оголят онези които са ги оголили, говори Господ Иеова. {{field-off:Bible}}</w:t>
      </w:r>
    </w:p>
    <w:p>
      <w:pPr>
        <w:pStyle w:val="Normal"/>
        <w:rPr/>
      </w:pPr>
      <w:r>
        <w:rPr/>
        <w:t>[[@Bible:Ezek 39:11 ]][[39:11 &gt;&gt; Ezek 39:11]] {{field-on:Bible}} И в онзи ден ще дам Гогу място за погребване там в Израил, дола на преходещите към изток на морето; и то ще затваря пътя на преходещите; и там ще заровят Гога и всичкото му множество; и ще наименуват Дола на Амон-гога. {{field-off:Bible}}</w:t>
      </w:r>
    </w:p>
    <w:p>
      <w:pPr>
        <w:pStyle w:val="Normal"/>
        <w:rPr/>
      </w:pPr>
      <w:r>
        <w:rPr/>
        <w:t>[[@Bible:Ezek 39:12 ]][[39:12 &gt;&gt; Ezek 39:12]] {{field-on:Bible}} И домът Израилев ще ги рови седем месеци за да очистят земята. {{field-off:Bible}}</w:t>
      </w:r>
    </w:p>
    <w:p>
      <w:pPr>
        <w:pStyle w:val="Normal"/>
        <w:rPr/>
      </w:pPr>
      <w:r>
        <w:rPr/>
        <w:t>[[@Bible:Ezek 39:13 ]][[39:13 &gt;&gt; Ezek 39:13]] {{field-on:Bible}} И всичките люде на Израилевата земя ще ги ровят; и ще им бъде именит денят в който ще се прославя, говори Господ Иеова. {{field-off:Bible}}</w:t>
      </w:r>
    </w:p>
    <w:p>
      <w:pPr>
        <w:pStyle w:val="Normal"/>
        <w:rPr/>
      </w:pPr>
      <w:r>
        <w:rPr/>
        <w:t>[[@Bible:Ezek 39:14 ]][[39:14 &gt;&gt; Ezek 39:14]] {{field-on:Bible}} И ще определят мъже, които, като обхождат непрестанно земята, с помощта на преходещите ще заравят останалите по лицето на земята за да я очистят: подир свършъка на седемте месеци ще направят предирване. {{field-off:Bible}}</w:t>
      </w:r>
    </w:p>
    <w:p>
      <w:pPr>
        <w:pStyle w:val="Normal"/>
        <w:rPr/>
      </w:pPr>
      <w:r>
        <w:rPr/>
        <w:t>[[@Bible:Ezek 39:15 ]][[39:15 &gt;&gt; Ezek 39:15]] {{field-on:Bible}} И от преходещите които прехождат земята, когато види някой кост человеческа тогава ще възправя знак при нея доде погребателите я заровят в дола на Амон-гога. {{field-off:Bible}}</w:t>
      </w:r>
    </w:p>
    <w:p>
      <w:pPr>
        <w:pStyle w:val="Normal"/>
        <w:rPr/>
      </w:pPr>
      <w:r>
        <w:rPr/>
        <w:t>[[@Bible:Ezek 39:16 ]][[39:16 &gt;&gt; Ezek 39:16]] {{field-on:Bible}} А името и на града ще бъде Амона. Така ще очистят земята. {{field-off:Bible}}</w:t>
      </w:r>
    </w:p>
    <w:p>
      <w:pPr>
        <w:pStyle w:val="Normal"/>
        <w:rPr/>
      </w:pPr>
      <w:r>
        <w:rPr/>
        <w:t>[[@Bible:Ezek 39:17 ]][[39:17 &gt;&gt; Ezek 39:17]] {{field-on:Bible}} А ти, сине человечески, така говори Господ Иеова: Кажи на птиците от всякакъв вид, и на зверовете на полето: Съберете се та елате: съвъкупете се от всякъде на жъртвата ми която аз жъртвувам заради вас, жъртва голяма върху Израилевите гори, за да ядете плът и да пиете кръв. {{field-off:Bible}}</w:t>
      </w:r>
    </w:p>
    <w:p>
      <w:pPr>
        <w:pStyle w:val="Normal"/>
        <w:rPr/>
      </w:pPr>
      <w:r>
        <w:rPr/>
        <w:t>[[@Bible:Ezek 39:18 ]][[39:18 &gt;&gt; Ezek 39:18]] {{field-on:Bible}} Ще ядете плътта на юнаците, и ще пиете кръвта на князовете земни, на овни, на агнета, и на ярци, и на телци, на всичките хранени Васански; {{field-off:Bible}}</w:t>
      </w:r>
    </w:p>
    <w:p>
      <w:pPr>
        <w:pStyle w:val="Normal"/>
        <w:rPr/>
      </w:pPr>
      <w:r>
        <w:rPr/>
        <w:t>[[@Bible:Ezek 39:19 ]][[39:19 &gt;&gt; Ezek 39:19]] {{field-on:Bible}} и ще ядете тлъстина до насищане, и ще пиете кръв до опиване, от жъртвата ми която пожрех заради вас; {{field-off:Bible}}</w:t>
      </w:r>
    </w:p>
    <w:p>
      <w:pPr>
        <w:pStyle w:val="Normal"/>
        <w:rPr/>
      </w:pPr>
      <w:r>
        <w:rPr/>
        <w:t>[[@Bible:Ezek 39:20 ]][[39:20 &gt;&gt; Ezek 39:20]] {{field-on:Bible}} и ще се наситите на трапезата ми с коне и всадници, с юнаци, и с всякакъв ратник мъж, говори Господ Иеова. {{field-off:Bible}}</w:t>
      </w:r>
    </w:p>
    <w:p>
      <w:pPr>
        <w:pStyle w:val="Normal"/>
        <w:rPr/>
      </w:pPr>
      <w:r>
        <w:rPr/>
        <w:t>[[@Bible:Ezek 39:21 ]][[39:21 &gt;&gt; Ezek 39:21]] {{field-on:Bible}} И ще туря славата си между народите, и всичките народи ще видят съдбата ми която извърших, и ръката ми която турих върх тях. {{field-off:Bible}}</w:t>
      </w:r>
    </w:p>
    <w:p>
      <w:pPr>
        <w:pStyle w:val="Normal"/>
        <w:rPr/>
      </w:pPr>
      <w:r>
        <w:rPr/>
        <w:t>[[@Bible:Ezek 39:22 ]][[39:22 &gt;&gt; Ezek 39:22]] {{field-on:Bible}} И ще познае Израилевий дом че аз съм Господ техен Бог от този ден и после. {{field-off:Bible}}</w:t>
      </w:r>
    </w:p>
    <w:p>
      <w:pPr>
        <w:pStyle w:val="Normal"/>
        <w:rPr/>
      </w:pPr>
      <w:r>
        <w:rPr/>
        <w:t>[[@Bible:Ezek 39:23 ]][[39:23 &gt;&gt; Ezek 39:23]] {{field-on:Bible}} И народите ще познаят че домът Израилевът биде пленен заради беззаконието си. Понеже станаха непокорни мене, за то скрих лицето си от тях и ги предадох в ръката на враговете им; и паднаха всички чрез нож. {{field-off:Bible}}</w:t>
      </w:r>
    </w:p>
    <w:p>
      <w:pPr>
        <w:pStyle w:val="Normal"/>
        <w:rPr/>
      </w:pPr>
      <w:r>
        <w:rPr/>
        <w:t>[[@Bible:Ezek 39:24 ]][[39:24 &gt;&gt; Ezek 39:24]] {{field-on:Bible}} Според нечистотата им и според престъпленията им сторих им, и скрих от тях лицето си. {{field-off:Bible}}</w:t>
      </w:r>
    </w:p>
    <w:p>
      <w:pPr>
        <w:pStyle w:val="Normal"/>
        <w:rPr/>
      </w:pPr>
      <w:r>
        <w:rPr/>
        <w:t>[[@Bible:Ezek 39:25 ]][[39:25 &gt;&gt; Ezek 39:25]] {{field-on:Bible}} За то така говори Господ Иеова: Сега ще върна Якововия плен, и ще помилвам всичкия Израилев дом, и ще бъда ревнив за светото си име. {{field-off:Bible}}</w:t>
      </w:r>
    </w:p>
    <w:p>
      <w:pPr>
        <w:pStyle w:val="Normal"/>
        <w:rPr/>
      </w:pPr>
      <w:r>
        <w:rPr/>
        <w:t>[[@Bible:Ezek 39:26 ]][[39:26 &gt;&gt; Ezek 39:26]] {{field-on:Bible}} и ще носят срама си и всичките си престъпления чрез които станаха непокорни мене, когато живеят в безопасност в земята си, и няма кой да ги плаши. {{field-off:Bible}}</w:t>
      </w:r>
    </w:p>
    <w:p>
      <w:pPr>
        <w:pStyle w:val="Normal"/>
        <w:rPr/>
      </w:pPr>
      <w:r>
        <w:rPr/>
        <w:t>[[@Bible:Ezek 39:27 ]][[39:27 &gt;&gt; Ezek 39:27]] {{field-on:Bible}} Когато ги доведа пак от народите, и ги събера от местата на враговете им, тогаз ще се осветя в тях пред очите на много народи; {{field-off:Bible}}</w:t>
      </w:r>
    </w:p>
    <w:p>
      <w:pPr>
        <w:pStyle w:val="Normal"/>
        <w:rPr/>
      </w:pPr>
      <w:r>
        <w:rPr/>
        <w:t>[[@Bible:Ezek 39:28 ]][[39:28 &gt;&gt; Ezek 39:28]] {{field-on:Bible}} и ще познаят че аз съм Господ техний Бог когато, като ги направя да бъдат закарани в плен между народите, ги събера в земята им, и не оставя вече от тях остатък там. {{field-off:Bible}}</w:t>
      </w:r>
    </w:p>
    <w:p>
      <w:pPr>
        <w:pStyle w:val="Normal"/>
        <w:rPr/>
      </w:pPr>
      <w:r>
        <w:rPr/>
        <w:t>[[@Bible:Ezek 39:29 ]][[39:29 &gt;&gt; Ezek 39:29]] {{field-on:Bible}} И не ща да скрия вече лицето си от тях; защото излях Духа си върху Израилевия дом, говори Господ Иеова. {{field-off:Bible}}</w:t>
      </w:r>
    </w:p>
    <w:p>
      <w:pPr>
        <w:pStyle w:val="Heading2"/>
        <w:rPr/>
      </w:pPr>
      <w:r>
        <w:rPr/>
        <w:t>Глава 40</w:t>
      </w:r>
    </w:p>
    <w:p>
      <w:pPr>
        <w:pStyle w:val="Normal"/>
        <w:rPr/>
      </w:pPr>
      <w:r>
        <w:rPr/>
        <w:t>[[@Bible:Ezek 40:1 ]][[40:1 &gt;&gt; Ezek 40:1]] {{field-on:Bible}} В двадесет и петото лето на плена ни, в началото на летото, десетия ден на месеца, в четиринадесетото лето след превземането на града, в този ден ръка Господня биде върху мене и ме заведе там. {{field-off:Bible}}</w:t>
      </w:r>
    </w:p>
    <w:p>
      <w:pPr>
        <w:pStyle w:val="Normal"/>
        <w:rPr/>
      </w:pPr>
      <w:r>
        <w:rPr/>
        <w:t>[[@Bible:Ezek 40:2 ]][[40:2 &gt;&gt; Ezek 40:2]] {{field-on:Bible}} чрез видения Божии ме заведе в Израилевата земя та ме тури върху една най-висока гора, на която към пладне имаше като здание на град. {{field-off:Bible}}</w:t>
      </w:r>
    </w:p>
    <w:p>
      <w:pPr>
        <w:pStyle w:val="Normal"/>
        <w:rPr/>
      </w:pPr>
      <w:r>
        <w:rPr/>
        <w:t>[[@Bible:Ezek 40:3 ]][[40:3 &gt;&gt; Ezek 40:3]] {{field-on:Bible}} И заведе ме там: и ето человек на когото зракът бе като зрение на мед, и имаше в ръката си ленена връв и мярка от тръст; и той стоеше въ вратата. {{field-off:Bible}}</w:t>
      </w:r>
    </w:p>
    <w:p>
      <w:pPr>
        <w:pStyle w:val="Normal"/>
        <w:rPr/>
      </w:pPr>
      <w:r>
        <w:rPr/>
        <w:t>[[@Bible:Ezek 40:4 ]][[40:4 &gt;&gt; Ezek 40:4]] {{field-on:Bible}} И человекът ми рече: Сине человечески, виж с очите си, и чуй с ушите си, и тури сърдцето си върху всичко което ти аз покажа; защото за да ти покажа това биде въведен ти тука: извести на Израилевия дом всичко що гледаш. {{field-off:Bible}}</w:t>
      </w:r>
    </w:p>
    <w:p>
      <w:pPr>
        <w:pStyle w:val="Normal"/>
        <w:rPr/>
      </w:pPr>
      <w:r>
        <w:rPr/>
        <w:t>[[@Bible:Ezek 40:5 ]][[40:5 &gt;&gt; Ezek 40:5]] {{field-on:Bible}} И ето ограда извън дома околовърз, и в ръката на человека тръстна мярка шест лакти, с лакът дълъг лакът и длан; и премери ширината на зданието една тръст, и височината една тръст. {{field-off:Bible}}</w:t>
      </w:r>
    </w:p>
    <w:p>
      <w:pPr>
        <w:pStyle w:val="Normal"/>
        <w:rPr/>
      </w:pPr>
      <w:r>
        <w:rPr/>
        <w:t>[[@Bible:Ezek 40:6 ]][[40:6 &gt;&gt; Ezek 40:6]] {{field-on:Bible}} Тогаз дойде при вратата които гледаха към изток, и възлезе по стъпалата им, и премери прага на вратата, ширина една тръст; и другия праг, ширина една тръст. {{field-off:Bible}}</w:t>
      </w:r>
    </w:p>
    <w:p>
      <w:pPr>
        <w:pStyle w:val="Normal"/>
        <w:rPr/>
      </w:pPr>
      <w:r>
        <w:rPr/>
        <w:t>[[@Bible:Ezek 40:7 ]][[40:7 &gt;&gt; Ezek 40:7]] {{field-on:Bible}} И всяко обиталище бе дълго една тръст и широко една тръст; и между обиталищата имаше пет лакти; и прагът на вратата, при притвора който бе при вътрешните врата, една тръст. {{field-off:Bible}}</w:t>
      </w:r>
    </w:p>
    <w:p>
      <w:pPr>
        <w:pStyle w:val="Normal"/>
        <w:rPr/>
      </w:pPr>
      <w:r>
        <w:rPr/>
        <w:t>[[@Bible:Ezek 40:8 ]][[40:8 &gt;&gt; Ezek 40:8]] {{field-on:Bible}} Тогаз премери притвора на вътрешните врата; и той бе една тръст. {{field-off:Bible}}</w:t>
      </w:r>
    </w:p>
    <w:p>
      <w:pPr>
        <w:pStyle w:val="Normal"/>
        <w:rPr/>
      </w:pPr>
      <w:r>
        <w:rPr/>
        <w:t>[[@Bible:Ezek 40:9 ]][[40:9 &gt;&gt; Ezek 40:9]] {{field-on:Bible}} После премери притвора на вратата, осем лакти; и околодверията им, два лакта; а притворът на вратата беше извътре. {{field-off:Bible}}</w:t>
      </w:r>
    </w:p>
    <w:p>
      <w:pPr>
        <w:pStyle w:val="Normal"/>
        <w:rPr/>
      </w:pPr>
      <w:r>
        <w:rPr/>
        <w:t>[[@Bible:Ezek 40:10 ]][[40:10 &gt;&gt; Ezek 40:10]] {{field-on:Bible}} И обиталищата на вратата към изток бяха три отсам и три оттам, и трите на една мярка; и околодверията имаха една мярка отсам и оттам. {{field-off:Bible}}</w:t>
      </w:r>
    </w:p>
    <w:p>
      <w:pPr>
        <w:pStyle w:val="Normal"/>
        <w:rPr/>
      </w:pPr>
      <w:r>
        <w:rPr/>
        <w:t>[[@Bible:Ezek 40:11 ]][[40:11 &gt;&gt; Ezek 40:11]] {{field-on:Bible}} И премери ширината на входа на вратата, десет лакти; и дължината на вратата, тринадесет лакти. {{field-off:Bible}}</w:t>
      </w:r>
    </w:p>
    <w:p>
      <w:pPr>
        <w:pStyle w:val="Normal"/>
        <w:rPr/>
      </w:pPr>
      <w:r>
        <w:rPr/>
        <w:t>[[@Bible:Ezek 40:12 ]][[40:12 &gt;&gt; Ezek 40:12]] {{field-on:Bible}} А имаше пред обиталищата разстояние един лакът отсам и разстояние един лакът оттам; и обиталищата бяха шест лакти отсам и шест лакти оттам. {{field-off:Bible}}</w:t>
      </w:r>
    </w:p>
    <w:p>
      <w:pPr>
        <w:pStyle w:val="Normal"/>
        <w:rPr/>
      </w:pPr>
      <w:r>
        <w:rPr/>
        <w:t>[[@Bible:Ezek 40:13 ]][[40:13 &gt;&gt; Ezek 40:13]] {{field-on:Bible}} После премери вратата от покрива на едното обиталище до покрива на другото: ширината бе двадесет и пет лакти, и двер срещу двер. {{field-off:Bible}}</w:t>
      </w:r>
    </w:p>
    <w:p>
      <w:pPr>
        <w:pStyle w:val="Normal"/>
        <w:rPr/>
      </w:pPr>
      <w:r>
        <w:rPr/>
        <w:t>[[@Bible:Ezek 40:14 ]][[40:14 &gt;&gt; Ezek 40:14]] {{field-on:Bible}} И направи околодверията шестдесет лакти, до околодверието на двора околовърз на вратата. {{field-off:Bible}}</w:t>
      </w:r>
    </w:p>
    <w:p>
      <w:pPr>
        <w:pStyle w:val="Normal"/>
        <w:rPr/>
      </w:pPr>
      <w:r>
        <w:rPr/>
        <w:t>[[@Bible:Ezek 40:15 ]][[40:15 &gt;&gt; Ezek 40:15]] {{field-on:Bible}} И от лицето на вратата на входа до лицето на притвора на вътрешните врата бяха петдесет лакти. {{field-off:Bible}}</w:t>
      </w:r>
    </w:p>
    <w:p>
      <w:pPr>
        <w:pStyle w:val="Normal"/>
        <w:rPr/>
      </w:pPr>
      <w:r>
        <w:rPr/>
        <w:t>[[@Bible:Ezek 40:16 ]][[40:16 &gt;&gt; Ezek 40:16]] {{field-on:Bible}} И имаше прозорци затворени на обиталищата, и на околодверията им извътре вратата околовърз; така и в притворите: имаше прозорци извътре околовърз, а върху всяко околодверие финици. {{field-off:Bible}}</w:t>
      </w:r>
    </w:p>
    <w:p>
      <w:pPr>
        <w:pStyle w:val="Normal"/>
        <w:rPr/>
      </w:pPr>
      <w:r>
        <w:rPr/>
        <w:t>[[@Bible:Ezek 40:17 ]][[40:17 &gt;&gt; Ezek 40:17]] {{field-on:Bible}} И заведе ме въ по-външния двор, и ето стаи, и помост направен околовърз двора: тридесет стаи върху помоста. {{field-off:Bible}}</w:t>
      </w:r>
    </w:p>
    <w:p>
      <w:pPr>
        <w:pStyle w:val="Normal"/>
        <w:rPr/>
      </w:pPr>
      <w:r>
        <w:rPr/>
        <w:t>[[@Bible:Ezek 40:18 ]][[40:18 &gt;&gt; Ezek 40:18]] {{field-on:Bible}} И помостът който бе от страните на вратата, според на дължината на вратата, беше подолният помост. {{field-off:Bible}}</w:t>
      </w:r>
    </w:p>
    <w:p>
      <w:pPr>
        <w:pStyle w:val="Normal"/>
        <w:rPr/>
      </w:pPr>
      <w:r>
        <w:rPr/>
        <w:t>[[@Bible:Ezek 40:19 ]][[40:19 &gt;&gt; Ezek 40:19]] {{field-on:Bible}} И премери ширината от лицето на по-долните врата до лицето на по-вътрешния двор извън, сто лакти към изток и към север. {{field-off:Bible}}</w:t>
      </w:r>
    </w:p>
    <w:p>
      <w:pPr>
        <w:pStyle w:val="Normal"/>
        <w:rPr/>
      </w:pPr>
      <w:r>
        <w:rPr/>
        <w:t>[[@Bible:Ezek 40:20 ]][[40:20 &gt;&gt; Ezek 40:20]] {{field-on:Bible}} И вратата на външния двор които гледаха към север премери, дължината им и ширината. {{field-off:Bible}}</w:t>
      </w:r>
    </w:p>
    <w:p>
      <w:pPr>
        <w:pStyle w:val="Normal"/>
        <w:rPr/>
      </w:pPr>
      <w:r>
        <w:rPr/>
        <w:t>[[@Bible:Ezek 40:21 ]][[40:21 &gt;&gt; Ezek 40:21]] {{field-on:Bible}} И обиталищата им бяха три отсам и три оттам: околодверията им и предвратията им бяха според мярката на първите врата: дължината им петдесет лакти, и ширината им двадесет и пет лакти. {{field-off:Bible}}</w:t>
      </w:r>
    </w:p>
    <w:p>
      <w:pPr>
        <w:pStyle w:val="Normal"/>
        <w:rPr/>
      </w:pPr>
      <w:r>
        <w:rPr/>
        <w:t>[[@Bible:Ezek 40:22 ]][[40:22 &gt;&gt; Ezek 40:22]] {{field-on:Bible}} И прозорците им и предвратията им и финиците им бяха според мярката на вратата които гледаха към изток; и възлизаха при тях през седем стъпала; и предвратията им бяха пред тях. {{field-off:Bible}}</w:t>
      </w:r>
    </w:p>
    <w:p>
      <w:pPr>
        <w:pStyle w:val="Normal"/>
        <w:rPr/>
      </w:pPr>
      <w:r>
        <w:rPr/>
        <w:t>[[@Bible:Ezek 40:23 ]][[40:23 &gt;&gt; Ezek 40:23]] {{field-on:Bible}} И вратата на вътрешния двор бяха срещу вратата които бяха към север и към изток; и премери от врата до врата сто лакти. {{field-off:Bible}}</w:t>
      </w:r>
    </w:p>
    <w:p>
      <w:pPr>
        <w:pStyle w:val="Normal"/>
        <w:rPr/>
      </w:pPr>
      <w:r>
        <w:rPr/>
        <w:t>[[@Bible:Ezek 40:24 ]][[40:24 &gt;&gt; Ezek 40:24]] {{field-on:Bible}} И ме заведе към юг, и ето врата които гледаха към юг; и премери околодверията им и предвратията им според истите мерки. {{field-off:Bible}}</w:t>
      </w:r>
    </w:p>
    <w:p>
      <w:pPr>
        <w:pStyle w:val="Normal"/>
        <w:rPr/>
      </w:pPr>
      <w:r>
        <w:rPr/>
        <w:t>[[@Bible:Ezek 40:25 ]][[40:25 &gt;&gt; Ezek 40:25]] {{field-on:Bible}} И имаше прозорци на тях и на предвратията им околовърз като онези прозорци: дължината петдесет лакти, и ширината двадесет и пет лакти. {{field-off:Bible}}</w:t>
      </w:r>
    </w:p>
    <w:p>
      <w:pPr>
        <w:pStyle w:val="Normal"/>
        <w:rPr/>
      </w:pPr>
      <w:r>
        <w:rPr/>
        <w:t>[[@Bible:Ezek 40:26 ]][[40:26 &gt;&gt; Ezek 40:26]] {{field-on:Bible}} И възхождането им бе седем стъпала, и предвратията им бяха пред тях; и имаха финици, един отсам и един оттам, на околодверията си. {{field-off:Bible}}</w:t>
      </w:r>
    </w:p>
    <w:p>
      <w:pPr>
        <w:pStyle w:val="Normal"/>
        <w:rPr/>
      </w:pPr>
      <w:r>
        <w:rPr/>
        <w:t>[[@Bible:Ezek 40:27 ]][[40:27 &gt;&gt; Ezek 40:27]] {{field-on:Bible}} И имаше врата въ вътрешния двор към юг; и премери от врата до врата към юг сто лакти. {{field-off:Bible}}</w:t>
      </w:r>
    </w:p>
    <w:p>
      <w:pPr>
        <w:pStyle w:val="Normal"/>
        <w:rPr/>
      </w:pPr>
      <w:r>
        <w:rPr/>
        <w:t>[[@Bible:Ezek 40:28 ]][[40:28 &gt;&gt; Ezek 40:28]] {{field-on:Bible}} И заведе ме въ вътрешния двор през южните врата; и премери южните врата според истите мерки, {{field-off:Bible}}</w:t>
      </w:r>
    </w:p>
    <w:p>
      <w:pPr>
        <w:pStyle w:val="Normal"/>
        <w:rPr/>
      </w:pPr>
      <w:r>
        <w:rPr/>
        <w:t>[[@Bible:Ezek 40:29 ]][[40:29 &gt;&gt; Ezek 40:29]] {{field-on:Bible}} и обиталищата им, и околодверията им, и предвратията им, според истите мерки, и имаше прозорци на тях и на предвратията им околовърз: петдесет лакти дължината, и двадесет и пет лакти ширината. {{field-off:Bible}}</w:t>
      </w:r>
    </w:p>
    <w:p>
      <w:pPr>
        <w:pStyle w:val="Normal"/>
        <w:rPr/>
      </w:pPr>
      <w:r>
        <w:rPr/>
        <w:t>[[@Bible:Ezek 40:30 ]][[40:30 &gt;&gt; Ezek 40:30]] {{field-on:Bible}} И предвратията околовърз бяха двадесет и пет лакти в дължина, и пет лакти в ширина. {{field-off:Bible}}</w:t>
      </w:r>
    </w:p>
    <w:p>
      <w:pPr>
        <w:pStyle w:val="Normal"/>
        <w:rPr/>
      </w:pPr>
      <w:r>
        <w:rPr/>
        <w:t>[[@Bible:Ezek 40:31 ]][[40:31 &gt;&gt; Ezek 40:31]] {{field-on:Bible}} И предвратията им бяха към външния двор; и финици върху околодверията им; и осем стъпала възхождането им. {{field-off:Bible}}</w:t>
      </w:r>
    </w:p>
    <w:p>
      <w:pPr>
        <w:pStyle w:val="Normal"/>
        <w:rPr/>
      </w:pPr>
      <w:r>
        <w:rPr/>
        <w:t>[[@Bible:Ezek 40:32 ]][[40:32 &gt;&gt; Ezek 40:32]] {{field-on:Bible}} И заведе ме във вътрешния двор към изток; и премери вратата според истите мерки. {{field-off:Bible}}</w:t>
      </w:r>
    </w:p>
    <w:p>
      <w:pPr>
        <w:pStyle w:val="Normal"/>
        <w:rPr/>
      </w:pPr>
      <w:r>
        <w:rPr/>
        <w:t>[[@Bible:Ezek 40:33 ]][[40:33 &gt;&gt; Ezek 40:33]] {{field-on:Bible}} И обиталищата им, и околодверията им, и предвратията им бяха според истите мерки; и имаше прозорци на тях и на предвратията им околовърз: петдесет лакти дължината, и двадесет и пет лакти ширината. {{field-off:Bible}}</w:t>
      </w:r>
    </w:p>
    <w:p>
      <w:pPr>
        <w:pStyle w:val="Normal"/>
        <w:rPr/>
      </w:pPr>
      <w:r>
        <w:rPr/>
        <w:t>[[@Bible:Ezek 40:34 ]][[40:34 &gt;&gt; Ezek 40:34]] {{field-on:Bible}} И предвратията им бяха към външния двор; и финици върху околодверията им отсам и оттам; и осем стъпала възхождането им. {{field-off:Bible}}</w:t>
      </w:r>
    </w:p>
    <w:p>
      <w:pPr>
        <w:pStyle w:val="Normal"/>
        <w:rPr/>
      </w:pPr>
      <w:r>
        <w:rPr/>
        <w:t>[[@Bible:Ezek 40:35 ]][[40:35 &gt;&gt; Ezek 40:35]] {{field-on:Bible}} И заведе ме при северните врата; и ги премери според истите мерки, {{field-off:Bible}}</w:t>
      </w:r>
    </w:p>
    <w:p>
      <w:pPr>
        <w:pStyle w:val="Normal"/>
        <w:rPr/>
      </w:pPr>
      <w:r>
        <w:rPr/>
        <w:t>[[@Bible:Ezek 40:36 ]][[40:36 &gt;&gt; Ezek 40:36]] {{field-on:Bible}} обиталищата им, околодверията им, и предвратията им, и прозорците им околовърз: дължината петдесет лакти, и ширината двадесет и пет лакти. {{field-off:Bible}}</w:t>
      </w:r>
    </w:p>
    <w:p>
      <w:pPr>
        <w:pStyle w:val="Normal"/>
        <w:rPr/>
      </w:pPr>
      <w:r>
        <w:rPr/>
        <w:t>[[@Bible:Ezek 40:37 ]][[40:37 &gt;&gt; Ezek 40:37]] {{field-on:Bible}} И околодверията им бяха към външния двор; и финици върху околодверията им отсам и оттам; и осем стъпала възхождането им. {{field-off:Bible}}</w:t>
      </w:r>
    </w:p>
    <w:p>
      <w:pPr>
        <w:pStyle w:val="Normal"/>
        <w:rPr/>
      </w:pPr>
      <w:r>
        <w:rPr/>
        <w:t>[[@Bible:Ezek 40:38 ]][[40:38 &gt;&gt; Ezek 40:38]] {{field-on:Bible}} И имаше една стая; и входът й беше при околодверията на вратата, дето миеха всесъжението. {{field-off:Bible}}</w:t>
      </w:r>
    </w:p>
    <w:p>
      <w:pPr>
        <w:pStyle w:val="Normal"/>
        <w:rPr/>
      </w:pPr>
      <w:r>
        <w:rPr/>
        <w:t>[[@Bible:Ezek 40:39 ]][[40:39 &gt;&gt; Ezek 40:39]] {{field-on:Bible}} И в притвора на вратата имаше две трапези отсам и две трапези оттам, за да колят върху тях всесъжението, и приношението за грях, и приношението за престъпление. {{field-off:Bible}}</w:t>
      </w:r>
    </w:p>
    <w:p>
      <w:pPr>
        <w:pStyle w:val="Normal"/>
        <w:rPr/>
      </w:pPr>
      <w:r>
        <w:rPr/>
        <w:t>[[@Bible:Ezek 40:40 ]][[40:40 &gt;&gt; Ezek 40:40]] {{field-on:Bible}} И въ външната страна, дето се възлизаше към входа на северните врата, имаше две трапези; и в другата страна, която бе към притвора на вратата, две трапези. {{field-off:Bible}}</w:t>
      </w:r>
    </w:p>
    <w:p>
      <w:pPr>
        <w:pStyle w:val="Normal"/>
        <w:rPr/>
      </w:pPr>
      <w:r>
        <w:rPr/>
        <w:t>[[@Bible:Ezek 40:41 ]][[40:41 &gt;&gt; Ezek 40:41]] {{field-on:Bible}} четири трапези имаше отсам и четири трапези оттам при страните на вратата: осем трапези, върх които колеха жъртвите. {{field-off:Bible}}</w:t>
      </w:r>
    </w:p>
    <w:p>
      <w:pPr>
        <w:pStyle w:val="Normal"/>
        <w:rPr/>
      </w:pPr>
      <w:r>
        <w:rPr/>
        <w:t>[[@Bible:Ezek 40:42 ]][[40:42 &gt;&gt; Ezek 40:42]] {{field-on:Bible}} И четирите трапези за всесъжението бяха от дялан камик, един лакът и пол дължината, е един лакът и пол ширината и един лакът височината; и върху тях туряха оръдията с които колеха всесъжението и жъртвата. {{field-off:Bible}}</w:t>
      </w:r>
    </w:p>
    <w:p>
      <w:pPr>
        <w:pStyle w:val="Normal"/>
        <w:rPr/>
      </w:pPr>
      <w:r>
        <w:rPr/>
        <w:t>[[@Bible:Ezek 40:43 ]][[40:43 &gt;&gt; Ezek 40:43]] {{field-on:Bible}} И извътре имаше ограждение, една длан ширината, приковано околовърз; а върху трапезите туряха месото на приношенията. {{field-off:Bible}}</w:t>
      </w:r>
    </w:p>
    <w:p>
      <w:pPr>
        <w:pStyle w:val="Normal"/>
        <w:rPr/>
      </w:pPr>
      <w:r>
        <w:rPr/>
        <w:t>[[@Bible:Ezek 40:44 ]][[40:44 &gt;&gt; Ezek 40:44]] {{field-on:Bible}} И извън на вътрешните врата бяха стаите на певците, въ вътрешния двор който бе върху страните на северните врата; и лицата им бяха към юг: една върху страната на източните врата гледаше към север. {{field-off:Bible}}</w:t>
      </w:r>
    </w:p>
    <w:p>
      <w:pPr>
        <w:pStyle w:val="Normal"/>
        <w:rPr/>
      </w:pPr>
      <w:r>
        <w:rPr/>
        <w:t>[[@Bible:Ezek 40:45 ]][[40:45 &gt;&gt; Ezek 40:45]] {{field-on:Bible}} И рече ми: Тая стая която гледа към юг е заради свещениците които пазят стражата на дома; {{field-off:Bible}}</w:t>
      </w:r>
    </w:p>
    <w:p>
      <w:pPr>
        <w:pStyle w:val="Normal"/>
        <w:rPr/>
      </w:pPr>
      <w:r>
        <w:rPr/>
        <w:t>[[@Bible:Ezek 40:46 ]][[40:46 &gt;&gt; Ezek 40:46]] {{field-on:Bible}} а стаята която гледа към север е заради свещениците които празят стражата на олтаря; те са синовете на Садока, между Левийните синове, които прихождат при Господа да му служат. {{field-off:Bible}}</w:t>
      </w:r>
    </w:p>
    <w:p>
      <w:pPr>
        <w:pStyle w:val="Normal"/>
        <w:rPr/>
      </w:pPr>
      <w:r>
        <w:rPr/>
        <w:t>[[@Bible:Ezek 40:47 ]][[40:47 &gt;&gt; Ezek 40:47]] {{field-on:Bible}} И премери двора, дължина сто лакти, и ширина сто лакти; четвероъгълен, и олтарят бе пред дома. {{field-off:Bible}}</w:t>
      </w:r>
    </w:p>
    <w:p>
      <w:pPr>
        <w:pStyle w:val="Normal"/>
        <w:rPr/>
      </w:pPr>
      <w:r>
        <w:rPr/>
        <w:t>[[@Bible:Ezek 40:48 ]][[40:48 &gt;&gt; Ezek 40:48]] {{field-on:Bible}} И заведе ме в притвора на дома и премери околодверията на притвора, пет лакти отсам и пет лакти оттам; и ширината на вратата три лакти отсам и три лакти оттам. {{field-off:Bible}}</w:t>
      </w:r>
    </w:p>
    <w:p>
      <w:pPr>
        <w:pStyle w:val="Normal"/>
        <w:rPr/>
      </w:pPr>
      <w:r>
        <w:rPr/>
        <w:t>[[@Bible:Ezek 40:49 ]][[40:49 &gt;&gt; Ezek 40:49]] {{field-on:Bible}} Дължината на притвора бе дванадесет лакти, и ширината единадесет лакти; и през [десет] стъпала възлизаха в него; и имаше стълпове при околодверията, един отсам и един оттам. {{field-off:Bible}}</w:t>
      </w:r>
    </w:p>
    <w:p>
      <w:pPr>
        <w:pStyle w:val="Heading2"/>
        <w:rPr/>
      </w:pPr>
      <w:r>
        <w:rPr/>
        <w:t>Глава 41</w:t>
      </w:r>
    </w:p>
    <w:p>
      <w:pPr>
        <w:pStyle w:val="Normal"/>
        <w:rPr/>
      </w:pPr>
      <w:r>
        <w:rPr/>
        <w:t>[[@Bible:Ezek 41:1 ]][[41:1 &gt;&gt; Ezek 41:1]] {{field-on:Bible}} После ме заведе в храма и премери околодверията, шест лакти ширината отсам и шест лакти ширината оттам, ширината на скинията. {{field-off:Bible}}</w:t>
      </w:r>
    </w:p>
    <w:p>
      <w:pPr>
        <w:pStyle w:val="Normal"/>
        <w:rPr/>
      </w:pPr>
      <w:r>
        <w:rPr/>
        <w:t>[[@Bible:Ezek 41:2 ]][[41:2 &gt;&gt; Ezek 41:2]] {{field-on:Bible}} И ширината на вратата бе десет лакти; и страните на вратата пет лакти отсам и пет лакти оттам; и премери дължината му, четиридесет лакти, и ширината двадесет лакти. {{field-off:Bible}}</w:t>
      </w:r>
    </w:p>
    <w:p>
      <w:pPr>
        <w:pStyle w:val="Normal"/>
        <w:rPr/>
      </w:pPr>
      <w:r>
        <w:rPr/>
        <w:t>[[@Bible:Ezek 41:3 ]][[41:3 &gt;&gt; Ezek 41:3]] {{field-on:Bible}} И влезе по-вътре и премери околодверието на вратата, два лакта, и вратата шест лакти, и ширината на вратата седем лакти. {{field-off:Bible}}</w:t>
      </w:r>
    </w:p>
    <w:p>
      <w:pPr>
        <w:pStyle w:val="Normal"/>
        <w:rPr/>
      </w:pPr>
      <w:r>
        <w:rPr/>
        <w:t>[[@Bible:Ezek 41:4 ]][[41:4 &gt;&gt; Ezek 41:4]] {{field-on:Bible}} После премери дължината на тази част от храма, двадесет лакти, и ширината двадесет лакти, според ширината на храма; и рече ми: Това е най-светото място. {{field-off:Bible}}</w:t>
      </w:r>
    </w:p>
    <w:p>
      <w:pPr>
        <w:pStyle w:val="Normal"/>
        <w:rPr/>
      </w:pPr>
      <w:r>
        <w:rPr/>
        <w:t>[[@Bible:Ezek 41:5 ]][[41:5 &gt;&gt; Ezek 41:5]] {{field-on:Bible}} И премери стената на дома, шест лакти, и ширината на бочните стаи четири лакти, около дома от всякъде. {{field-off:Bible}}</w:t>
      </w:r>
    </w:p>
    <w:p>
      <w:pPr>
        <w:pStyle w:val="Normal"/>
        <w:rPr/>
      </w:pPr>
      <w:r>
        <w:rPr/>
        <w:t>[[@Bible:Ezek 41:6 ]][[41:6 &gt;&gt; Ezek 41:6]] {{field-on:Bible}} И бочни стаи имаше по три, стая върху стая, и тридесет на ред; и влизаха в стената на храма, съградена околовърз заради бочните стаи, да се държат твърдо без да се набиват в стената на дома. {{field-off:Bible}}</w:t>
      </w:r>
    </w:p>
    <w:p>
      <w:pPr>
        <w:pStyle w:val="Normal"/>
        <w:rPr/>
      </w:pPr>
      <w:r>
        <w:rPr/>
        <w:t>[[@Bible:Ezek 41:7 ]][[41:7 &gt;&gt; Ezek 41:7]] {{field-on:Bible}} И зданието се разширяваше; и имаше лествица вита която възлизаше в бочните стаи, защото витата лествица на дома възлизаше нагоре околовърз на дома; за то зданието ставаше по-широко нагоре; и така възлязваха от най-долния строп до най-горния през средния. {{field-off:Bible}}</w:t>
      </w:r>
    </w:p>
    <w:p>
      <w:pPr>
        <w:pStyle w:val="Normal"/>
        <w:rPr/>
      </w:pPr>
      <w:r>
        <w:rPr/>
        <w:t>[[@Bible:Ezek 41:8 ]][[41:8 &gt;&gt; Ezek 41:8]] {{field-on:Bible}} И видях височината на дома околовърз: основанията на бочните стаи бяха една цяла тръст шест лакти големи. {{field-off:Bible}}</w:t>
      </w:r>
    </w:p>
    <w:p>
      <w:pPr>
        <w:pStyle w:val="Normal"/>
        <w:rPr/>
      </w:pPr>
      <w:r>
        <w:rPr/>
        <w:t>[[@Bible:Ezek 41:9 ]][[41:9 &gt;&gt; Ezek 41:9]] {{field-on:Bible}} Ширината на стената, за извън бочните стаи, бе пет лакти; и оставеното праздно бе мястото на бочните стаи извътре. {{field-off:Bible}}</w:t>
      </w:r>
    </w:p>
    <w:p>
      <w:pPr>
        <w:pStyle w:val="Normal"/>
        <w:rPr/>
      </w:pPr>
      <w:r>
        <w:rPr/>
        <w:t>[[@Bible:Ezek 41:10 ]][[41:10 &gt;&gt; Ezek 41:10]] {{field-on:Bible}} И между стаите имаше разстояние дванадесет лакти околовърз, около дома. {{field-off:Bible}}</w:t>
      </w:r>
    </w:p>
    <w:p>
      <w:pPr>
        <w:pStyle w:val="Normal"/>
        <w:rPr/>
      </w:pPr>
      <w:r>
        <w:rPr/>
        <w:t>[[@Bible:Ezek 41:11 ]][[41:11 &gt;&gt; Ezek 41:11]] {{field-on:Bible}} И вратата на бочните стаи бяха към оставената страна, едни врата към север, и едни врата към юг; и ширината на оставеното място бе пет лакти околовърз. {{field-off:Bible}}</w:t>
      </w:r>
    </w:p>
    <w:p>
      <w:pPr>
        <w:pStyle w:val="Normal"/>
        <w:rPr/>
      </w:pPr>
      <w:r>
        <w:rPr/>
        <w:t>[[@Bible:Ezek 41:12 ]][[41:12 &gt;&gt; Ezek 41:12]] {{field-on:Bible}} А зданието което бе в лицето на отделената страна, към западната страна, бе седемдесет лакти на шир; и стената на зданието, пет лакти в дебелина околовърз; а дължината му деветдесет лакти. {{field-off:Bible}}</w:t>
      </w:r>
    </w:p>
    <w:p>
      <w:pPr>
        <w:pStyle w:val="Normal"/>
        <w:rPr/>
      </w:pPr>
      <w:r>
        <w:rPr/>
        <w:t>[[@Bible:Ezek 41:13 ]][[41:13 &gt;&gt; Ezek 41:13]] {{field-on:Bible}} И премери дома, сто лакти на длъж; и отделената страна, и зданието, и стените му, сто лакти на длъж. {{field-off:Bible}}</w:t>
      </w:r>
    </w:p>
    <w:p>
      <w:pPr>
        <w:pStyle w:val="Normal"/>
        <w:rPr/>
      </w:pPr>
      <w:r>
        <w:rPr/>
        <w:t>[[@Bible:Ezek 41:14 ]][[41:14 &gt;&gt; Ezek 41:14]] {{field-on:Bible}} И ширината на лицето на дома и на отделената страна към изток, сто лакти. {{field-off:Bible}}</w:t>
      </w:r>
    </w:p>
    <w:p>
      <w:pPr>
        <w:pStyle w:val="Normal"/>
        <w:rPr/>
      </w:pPr>
      <w:r>
        <w:rPr/>
        <w:t>[[@Bible:Ezek 41:15 ]][[41:15 &gt;&gt; Ezek 41:15]] {{field-on:Bible}} И премери дължината на зданието което бе в лицето на отделената страна зад нея, и притворите му отсам и оттам, сто лакти, и вътрешния храм, и притворите на двора, {{field-off:Bible}}</w:t>
      </w:r>
    </w:p>
    <w:p>
      <w:pPr>
        <w:pStyle w:val="Normal"/>
        <w:rPr/>
      </w:pPr>
      <w:r>
        <w:rPr/>
        <w:t>[[@Bible:Ezek 41:16 ]][[41:16 &gt;&gt; Ezek 41:16]] {{field-on:Bible}} праговете, и затворените прозорци, и притворите наоколо в трите им стропа, срещу прага, постлани с дърво околовърз от земята до прозорците, (и прозорците бяха покрити), {{field-off:Bible}}</w:t>
      </w:r>
    </w:p>
    <w:p>
      <w:pPr>
        <w:pStyle w:val="Normal"/>
        <w:rPr/>
      </w:pPr>
      <w:r>
        <w:rPr/>
        <w:t>[[@Bible:Ezek 41:17 ]][[41:17 &gt;&gt; Ezek 41:17]] {{field-on:Bible}} до над вратата, и до вътрешния дом, и извън, и през всичката стена околовърз извътре и извън; според мерките. {{field-off:Bible}}</w:t>
      </w:r>
    </w:p>
    <w:p>
      <w:pPr>
        <w:pStyle w:val="Normal"/>
        <w:rPr/>
      </w:pPr>
      <w:r>
        <w:rPr/>
        <w:t>[[@Bible:Ezek 41:18 ]][[41:18 &gt;&gt; Ezek 41:18]] {{field-on:Bible}} И то бе изработено с херувими и с финици, така щото беше финик между херувим и херувим: всеки херувим имаше две лица; {{field-off:Bible}}</w:t>
      </w:r>
    </w:p>
    <w:p>
      <w:pPr>
        <w:pStyle w:val="Normal"/>
        <w:rPr/>
      </w:pPr>
      <w:r>
        <w:rPr/>
        <w:t>[[@Bible:Ezek 41:19 ]][[41:19 &gt;&gt; Ezek 41:19]] {{field-on:Bible}} и лице человеческо към финика отсам, и лице лъвово към финика оттам: така бе изработено през всичкия дом околовърз. {{field-off:Bible}}</w:t>
      </w:r>
    </w:p>
    <w:p>
      <w:pPr>
        <w:pStyle w:val="Normal"/>
        <w:rPr/>
      </w:pPr>
      <w:r>
        <w:rPr/>
        <w:t>[[@Bible:Ezek 41:20 ]][[41:20 &gt;&gt; Ezek 41:20]] {{field-on:Bible}} От пода до над вратата бяха изработени херувими и финици, и в стената на храма. {{field-off:Bible}}</w:t>
      </w:r>
    </w:p>
    <w:p>
      <w:pPr>
        <w:pStyle w:val="Normal"/>
        <w:rPr/>
      </w:pPr>
      <w:r>
        <w:rPr/>
        <w:t>[[@Bible:Ezek 41:21 ]][[41:21 &gt;&gt; Ezek 41:21]] {{field-on:Bible}} Дверостълпите на храма бяха четвероъгълни, и лицето на светилището: видът на единия като вида на другия. {{field-off:Bible}}</w:t>
      </w:r>
    </w:p>
    <w:p>
      <w:pPr>
        <w:pStyle w:val="Normal"/>
        <w:rPr/>
      </w:pPr>
      <w:r>
        <w:rPr/>
        <w:t>[[@Bible:Ezek 41:22 ]][[41:22 &gt;&gt; Ezek 41:22]] {{field-on:Bible}} Дървеният олтар бе три лакти въ височина, дължината му два лакта; и ъгловете му и дължината му и стените му бяха от дърво; и ми рече: Това е трапезата пред Господа. {{field-off:Bible}}</w:t>
      </w:r>
    </w:p>
    <w:p>
      <w:pPr>
        <w:pStyle w:val="Normal"/>
        <w:rPr/>
      </w:pPr>
      <w:r>
        <w:rPr/>
        <w:t>[[@Bible:Ezek 41:23 ]][[41:23 &gt;&gt; Ezek 41:23]] {{field-on:Bible}} И храмът и светилището имаха две полудверия. {{field-off:Bible}}</w:t>
      </w:r>
    </w:p>
    <w:p>
      <w:pPr>
        <w:pStyle w:val="Normal"/>
        <w:rPr/>
      </w:pPr>
      <w:r>
        <w:rPr/>
        <w:t>[[@Bible:Ezek 41:24 ]][[41:24 &gt;&gt; Ezek 41:24]] {{field-on:Bible}} И полудверията имаха две крила, две обращаеми крила, две в едното полудверие, и две крила в другото. {{field-off:Bible}}</w:t>
      </w:r>
    </w:p>
    <w:p>
      <w:pPr>
        <w:pStyle w:val="Normal"/>
        <w:rPr/>
      </w:pPr>
      <w:r>
        <w:rPr/>
        <w:t>[[@Bible:Ezek 41:25 ]][[41:25 &gt;&gt; Ezek 41:25]] {{field-on:Bible}} И по тях, по полудверията на храма, бяха работени херувими и финици; както бяха работени по стените; и имаше дървени стъпала по лицето на притвора извън. {{field-off:Bible}}</w:t>
      </w:r>
    </w:p>
    <w:p>
      <w:pPr>
        <w:pStyle w:val="Normal"/>
        <w:rPr/>
      </w:pPr>
      <w:r>
        <w:rPr/>
        <w:t>[[@Bible:Ezek 41:26 ]][[41:26 &gt;&gt; Ezek 41:26]] {{field-on:Bible}} И имаше прозорци затворени и финици отсам и оттам от страните на притвора, и по бочните стаи на дома, и по стъпалата. {{field-off:Bible}}</w:t>
      </w:r>
    </w:p>
    <w:p>
      <w:pPr>
        <w:pStyle w:val="Heading2"/>
        <w:rPr/>
      </w:pPr>
      <w:r>
        <w:rPr/>
        <w:t>Глава 42</w:t>
      </w:r>
    </w:p>
    <w:p>
      <w:pPr>
        <w:pStyle w:val="Normal"/>
        <w:rPr/>
      </w:pPr>
      <w:r>
        <w:rPr/>
        <w:t>[[@Bible:Ezek 42:1 ]][[42:1 &gt;&gt; Ezek 42:1]] {{field-on:Bible}} И изведе ме въ външния двор при пътя който към север; и заведе ме в стаята която бе срещу отделената страна, и срещу зданието към север. {{field-off:Bible}}</w:t>
      </w:r>
    </w:p>
    <w:p>
      <w:pPr>
        <w:pStyle w:val="Normal"/>
        <w:rPr/>
      </w:pPr>
      <w:r>
        <w:rPr/>
        <w:t>[[@Bible:Ezek 42:2 ]][[42:2 &gt;&gt; Ezek 42:2]] {{field-on:Bible}} В лицето на дължината, която бе сто лакти, беше северната двер, а ширината петдесет лакти. {{field-off:Bible}}</w:t>
      </w:r>
    </w:p>
    <w:p>
      <w:pPr>
        <w:pStyle w:val="Normal"/>
        <w:rPr/>
      </w:pPr>
      <w:r>
        <w:rPr/>
        <w:t>[[@Bible:Ezek 42:3 ]][[42:3 &gt;&gt; Ezek 42:3]] {{field-on:Bible}} Срещу двадесетте лакти които бяха заради вътрешния двор, и срещу помостта който бе заради външни двор, имаше притвор срещу притвор трикровен. {{field-off:Bible}}</w:t>
      </w:r>
    </w:p>
    <w:p>
      <w:pPr>
        <w:pStyle w:val="Normal"/>
        <w:rPr/>
      </w:pPr>
      <w:r>
        <w:rPr/>
        <w:t>[[@Bible:Ezek 42:4 ]][[42:4 &gt;&gt; Ezek 42:4]] {{field-on:Bible}} И в лице на стаите имаше преход десет лакти на шир към вътре, и път един лакът; и вратата им бяха към север. {{field-off:Bible}}</w:t>
      </w:r>
    </w:p>
    <w:p>
      <w:pPr>
        <w:pStyle w:val="Normal"/>
        <w:rPr/>
      </w:pPr>
      <w:r>
        <w:rPr/>
        <w:t>[[@Bible:Ezek 42:5 ]][[42:5 &gt;&gt; Ezek 42:5]] {{field-on:Bible}} А най-горните стаи бяха по-тесни, понеже притворите пресичаха от долните и средните кровове на зданието. {{field-off:Bible}}</w:t>
      </w:r>
    </w:p>
    <w:p>
      <w:pPr>
        <w:pStyle w:val="Normal"/>
        <w:rPr/>
      </w:pPr>
      <w:r>
        <w:rPr/>
        <w:t>[[@Bible:Ezek 42:6 ]][[42:6 &gt;&gt; Ezek 42:6]] {{field-on:Bible}} Защото те бяха трикровни, но нямаха стълпове като стълповете на дворовете; за то зданието се стесняваше повече нежели най-долното и средното от земята. {{field-off:Bible}}</w:t>
      </w:r>
    </w:p>
    <w:p>
      <w:pPr>
        <w:pStyle w:val="Normal"/>
        <w:rPr/>
      </w:pPr>
      <w:r>
        <w:rPr/>
        <w:t>[[@Bible:Ezek 42:7 ]][[42:7 &gt;&gt; Ezek 42:7]] {{field-on:Bible}} И стената която бе извън срещу стаите, към външния двор в лице на стаите, имаше дължина петдесет лакти. {{field-off:Bible}}</w:t>
      </w:r>
    </w:p>
    <w:p>
      <w:pPr>
        <w:pStyle w:val="Normal"/>
        <w:rPr/>
      </w:pPr>
      <w:r>
        <w:rPr/>
        <w:t>[[@Bible:Ezek 42:8 ]][[42:8 &gt;&gt; Ezek 42:8]] {{field-on:Bible}} Защото дължината на стаите които бяха у външния двор бе петдесет лакти; и, ето, в лице на храма бяха сто лакти. {{field-off:Bible}}</w:t>
      </w:r>
    </w:p>
    <w:p>
      <w:pPr>
        <w:pStyle w:val="Normal"/>
        <w:rPr/>
      </w:pPr>
      <w:r>
        <w:rPr/>
        <w:t>[[@Bible:Ezek 42:9 ]][[42:9 &gt;&gt; Ezek 42:9]] {{field-on:Bible}} А отдолу на тези стаи беше входът от изток като отхожда някой към тях от външния двор. {{field-off:Bible}}</w:t>
      </w:r>
    </w:p>
    <w:p>
      <w:pPr>
        <w:pStyle w:val="Normal"/>
        <w:rPr/>
      </w:pPr>
      <w:r>
        <w:rPr/>
        <w:t>[[@Bible:Ezek 42:10 ]][[42:10 &gt;&gt; Ezek 42:10]] {{field-on:Bible}} Стаите бяха в дебелината на стената на двора към изток, в лице на отделената страна, и в лице на зданието. {{field-off:Bible}}</w:t>
      </w:r>
    </w:p>
    <w:p>
      <w:pPr>
        <w:pStyle w:val="Normal"/>
        <w:rPr/>
      </w:pPr>
      <w:r>
        <w:rPr/>
        <w:t>[[@Bible:Ezek 42:11 ]][[42:11 &gt;&gt; Ezek 42:11]] {{field-on:Bible}} И пътят, който бе в лице на тях беше според вида на стаите които бяха към север: имаха равна дължина и равна ширина с тях; и всичките им изходи бяха според техните кроежи и според вратата им. {{field-off:Bible}}</w:t>
      </w:r>
    </w:p>
    <w:p>
      <w:pPr>
        <w:pStyle w:val="Normal"/>
        <w:rPr/>
      </w:pPr>
      <w:r>
        <w:rPr/>
        <w:t>[[@Bible:Ezek 42:12 ]][[42:12 &gt;&gt; Ezek 42:12]] {{field-on:Bible}} И според дверите на стаите които бяха към юг имаше двер на челото на пътя, на пътя право срещу стената към изток като влиза някой към тях. {{field-off:Bible}}</w:t>
      </w:r>
    </w:p>
    <w:p>
      <w:pPr>
        <w:pStyle w:val="Normal"/>
        <w:rPr/>
      </w:pPr>
      <w:r>
        <w:rPr/>
        <w:t>[[@Bible:Ezek 42:13 ]][[42:13 &gt;&gt; Ezek 42:13]] {{field-on:Bible}} И рече ми: Северните стаи и южните стаи които са в лице на отделената страна, те са свети стаи, дето свещениците които се приближават при Господа ще ядат пресветите неща: там ще турят пресветите неща, и хлебното приношение, и приношението за грях, и приношението за престъпление; защото мястото е свето. {{field-off:Bible}}</w:t>
      </w:r>
    </w:p>
    <w:p>
      <w:pPr>
        <w:pStyle w:val="Normal"/>
        <w:rPr/>
      </w:pPr>
      <w:r>
        <w:rPr/>
        <w:t>[[@Bible:Ezek 42:14 ]][[42:14 &gt;&gt; Ezek 42:14]] {{field-on:Bible}} Когато свещениците влизат там не ще излизат от светото място у външния двор, но там ще турят дрехите си, с които служат, защото са свети; и ще обличат други дрехи, и тогаз ще се приближават при какво-годе на людете. {{field-off:Bible}}</w:t>
      </w:r>
    </w:p>
    <w:p>
      <w:pPr>
        <w:pStyle w:val="Normal"/>
        <w:rPr/>
      </w:pPr>
      <w:r>
        <w:rPr/>
        <w:t>[[@Bible:Ezek 42:15 ]][[42:15 &gt;&gt; Ezek 42:15]] {{field-on:Bible}} И като свърши мерките на дома извътре, изведе ме към вратата които гледат към изток, и го премери околовърз. {{field-off:Bible}}</w:t>
      </w:r>
    </w:p>
    <w:p>
      <w:pPr>
        <w:pStyle w:val="Normal"/>
        <w:rPr/>
      </w:pPr>
      <w:r>
        <w:rPr/>
        <w:t>[[@Bible:Ezek 42:16 ]][[42:16 &gt;&gt; Ezek 42:16]] {{field-on:Bible}} Премери източната страна с тръстната мярка, петстотин тръсти, с тръстната мярка наоколо. {{field-off:Bible}}</w:t>
      </w:r>
    </w:p>
    <w:p>
      <w:pPr>
        <w:pStyle w:val="Normal"/>
        <w:rPr/>
      </w:pPr>
      <w:r>
        <w:rPr/>
        <w:t>[[@Bible:Ezek 42:17 ]][[42:17 &gt;&gt; Ezek 42:17]] {{field-on:Bible}} Премери северната страна, петстотин тръсти, с тръстната мярка наоколо. {{field-off:Bible}}</w:t>
      </w:r>
    </w:p>
    <w:p>
      <w:pPr>
        <w:pStyle w:val="Normal"/>
        <w:rPr/>
      </w:pPr>
      <w:r>
        <w:rPr/>
        <w:t>[[@Bible:Ezek 42:18 ]][[42:18 &gt;&gt; Ezek 42:18]] {{field-on:Bible}} Премери южната страна, петстотин тръст, с тръстната мярка. {{field-off:Bible}}</w:t>
      </w:r>
    </w:p>
    <w:p>
      <w:pPr>
        <w:pStyle w:val="Normal"/>
        <w:rPr/>
      </w:pPr>
      <w:r>
        <w:rPr/>
        <w:t>[[@Bible:Ezek 42:19 ]][[42:19 &gt;&gt; Ezek 42:19]] {{field-on:Bible}} Обърна се после към западната страна и премери петстотин тръсти, с тръстната мярка. {{field-off:Bible}}</w:t>
      </w:r>
    </w:p>
    <w:p>
      <w:pPr>
        <w:pStyle w:val="Normal"/>
        <w:rPr/>
      </w:pPr>
      <w:r>
        <w:rPr/>
        <w:t>[[@Bible:Ezek 42:20 ]][[42:20 &gt;&gt; Ezek 42:20]] {{field-on:Bible}} Премери го в четирите страни: имаше стена околовърз, петстотин тръсти дължината, и петстотин ширината, за да прави отделение между светото и несветото място. {{field-off:Bible}}</w:t>
      </w:r>
    </w:p>
    <w:p>
      <w:pPr>
        <w:pStyle w:val="Heading2"/>
        <w:rPr/>
      </w:pPr>
      <w:r>
        <w:rPr/>
        <w:t>Глава 43</w:t>
      </w:r>
    </w:p>
    <w:p>
      <w:pPr>
        <w:pStyle w:val="Normal"/>
        <w:rPr/>
      </w:pPr>
      <w:r>
        <w:rPr/>
        <w:t>[[@Bible:Ezek 43:1 ]][[43:1 &gt;&gt; Ezek 43:1]] {{field-on:Bible}} И заведе ме при вратата, вратата които гледат към изток. {{field-off:Bible}}</w:t>
      </w:r>
    </w:p>
    <w:p>
      <w:pPr>
        <w:pStyle w:val="Normal"/>
        <w:rPr/>
      </w:pPr>
      <w:r>
        <w:rPr/>
        <w:t>[[@Bible:Ezek 43:2 ]][[43:2 &gt;&gt; Ezek 43:2]] {{field-on:Bible}} И, ето, славата на Бога Израилева идеше от източния път; и гласът му като глас на много води; и земята сияеше от славата му. {{field-off:Bible}}</w:t>
      </w:r>
    </w:p>
    <w:p>
      <w:pPr>
        <w:pStyle w:val="Normal"/>
        <w:rPr/>
      </w:pPr>
      <w:r>
        <w:rPr/>
        <w:t>[[@Bible:Ezek 43:3 ]][[43:3 &gt;&gt; Ezek 43:3]] {{field-on:Bible}} И видението което видях бе според видението което видях когато дойдох да разваля града; и виденията бяха според видението което видях при реката Ховар; и паднах на лицето си. {{field-off:Bible}}</w:t>
      </w:r>
    </w:p>
    <w:p>
      <w:pPr>
        <w:pStyle w:val="Normal"/>
        <w:rPr/>
      </w:pPr>
      <w:r>
        <w:rPr/>
        <w:t>[[@Bible:Ezek 43:4 ]][[43:4 &gt;&gt; Ezek 43:4]] {{field-on:Bible}} И славата Господня влезе в дома през пътя на вратата които гледат към изток. {{field-off:Bible}}</w:t>
      </w:r>
    </w:p>
    <w:p>
      <w:pPr>
        <w:pStyle w:val="Normal"/>
        <w:rPr/>
      </w:pPr>
      <w:r>
        <w:rPr/>
        <w:t>[[@Bible:Ezek 43:5 ]][[43:5 &gt;&gt; Ezek 43:5]] {{field-on:Bible}} И дигна ме духът та ме заведе у вътрешния двор; и, ето, домът бе пълен с слава Господня. {{field-off:Bible}}</w:t>
      </w:r>
    </w:p>
    <w:p>
      <w:pPr>
        <w:pStyle w:val="Normal"/>
        <w:rPr/>
      </w:pPr>
      <w:r>
        <w:rPr/>
        <w:t>[[@Bible:Ezek 43:6 ]][[43:6 &gt;&gt; Ezek 43:6]] {{field-on:Bible}} И чух глас на едного който ми говореше из дома; и человек стоеше при мене {{field-off:Bible}}</w:t>
      </w:r>
    </w:p>
    <w:p>
      <w:pPr>
        <w:pStyle w:val="Normal"/>
        <w:rPr/>
      </w:pPr>
      <w:r>
        <w:rPr/>
        <w:t>[[@Bible:Ezek 43:7 ]][[43:7 &gt;&gt; Ezek 43:7]] {{field-on:Bible}} и ми рече: Сине человечески, мястото на престола ми, и мястото на стъпките на нозете ми, дето ще обитавам всред Израилевите синове въ век, и светото ми име, да го не омърси вече домът Израилев, нито те нито царете им, с блудовете си, нито с труповете на царете си, и на високите си места. {{field-off:Bible}}</w:t>
      </w:r>
    </w:p>
    <w:p>
      <w:pPr>
        <w:pStyle w:val="Normal"/>
        <w:rPr/>
      </w:pPr>
      <w:r>
        <w:rPr/>
        <w:t>[[@Bible:Ezek 43:8 ]][[43:8 &gt;&gt; Ezek 43:8]] {{field-on:Bible}} Като туряха прага си при прага ми, и дверостълпите си при дверостълпите ми, щото не бе освен стената между мене и тях, така мръсяха светото ми име с мерзостите си които струваха за то ги изтребих в яростта си. {{field-off:Bible}}</w:t>
      </w:r>
    </w:p>
    <w:p>
      <w:pPr>
        <w:pStyle w:val="Normal"/>
        <w:rPr/>
      </w:pPr>
      <w:r>
        <w:rPr/>
        <w:t>[[@Bible:Ezek 43:9 ]][[43:9 &gt;&gt; Ezek 43:9]] {{field-on:Bible}} Сега да отдалечат от мене блудовете си и труповете на царете си и ще обитавам всред тях въ век. {{field-off:Bible}}</w:t>
      </w:r>
    </w:p>
    <w:p>
      <w:pPr>
        <w:pStyle w:val="Normal"/>
        <w:rPr/>
      </w:pPr>
      <w:r>
        <w:rPr/>
        <w:t>[[@Bible:Ezek 43:10 ]][[43:10 &gt;&gt; Ezek 43:10]] {{field-on:Bible}} Ти, сине человечески, покажи този дом на Израилевия дом, за да се засрамят заради престъпленията си; и да премерят плана. {{field-off:Bible}}</w:t>
      </w:r>
    </w:p>
    <w:p>
      <w:pPr>
        <w:pStyle w:val="Normal"/>
        <w:rPr/>
      </w:pPr>
      <w:r>
        <w:rPr/>
        <w:t>[[@Bible:Ezek 43:11 ]][[43:11 &gt;&gt; Ezek 43:11]] {{field-on:Bible}} И ако се засрамят за всичко което са сторили, покажи им начертанието на дома, и разпореждането му, и изходите му, и входовете му, и всичките му начертания, и всичките му правила, [и всичките му начертания,] и всичките му закони, и опиши го пред тях, за да упазят всичкото му начертание и всичките му правила, и да ги извършат. {{field-off:Bible}}</w:t>
      </w:r>
    </w:p>
    <w:p>
      <w:pPr>
        <w:pStyle w:val="Normal"/>
        <w:rPr/>
      </w:pPr>
      <w:r>
        <w:rPr/>
        <w:t>[[@Bible:Ezek 43:12 ]][[43:12 &gt;&gt; Ezek 43:12]] {{field-on:Bible}} Този е законът на дома: На върха на гората всичкий му предел околовърз ще е пресвет: ето, този е законът на дома. {{field-off:Bible}}</w:t>
      </w:r>
    </w:p>
    <w:p>
      <w:pPr>
        <w:pStyle w:val="Normal"/>
        <w:rPr/>
      </w:pPr>
      <w:r>
        <w:rPr/>
        <w:t>[[@Bible:Ezek 43:13 ]][[43:13 &gt;&gt; Ezek 43:13]] {{field-on:Bible}} И тези са мерките на олтаря в лакти: Лакът един общ лакът и длан: хралупостта му ще е един лакът; и ширината един лакът; а стрехата му в устията му наоколо една педа; и то ще е основанието на олтаря. {{field-off:Bible}}</w:t>
      </w:r>
    </w:p>
    <w:p>
      <w:pPr>
        <w:pStyle w:val="Normal"/>
        <w:rPr/>
      </w:pPr>
      <w:r>
        <w:rPr/>
        <w:t>[[@Bible:Ezek 43:14 ]][[43:14 &gt;&gt; Ezek 43:14]] {{field-on:Bible}} А от хралупостта която е към земята до долната вежда ще е два лакта, и ширината един лакът; и от по-малката вежда до по-голямата вежда четири лакти, и ширината един лакът. {{field-off:Bible}}</w:t>
      </w:r>
    </w:p>
    <w:p>
      <w:pPr>
        <w:pStyle w:val="Normal"/>
        <w:rPr/>
      </w:pPr>
      <w:r>
        <w:rPr/>
        <w:t>[[@Bible:Ezek 43:15 ]][[43:15 &gt;&gt; Ezek 43:15]] {{field-on:Bible}} И жъртвеникът ще е четири лакти висок; а от жъртвеника и нагоре ще има четири рога. {{field-off:Bible}}</w:t>
      </w:r>
    </w:p>
    <w:p>
      <w:pPr>
        <w:pStyle w:val="Normal"/>
        <w:rPr/>
      </w:pPr>
      <w:r>
        <w:rPr/>
        <w:t>[[@Bible:Ezek 43:16 ]][[43:16 &gt;&gt; Ezek 43:16]] {{field-on:Bible}} И жъртвеникът ще е дванадесет лакти на длъж и дванадесет на шир, четвероъгълен към четирите си страни. {{field-off:Bible}}</w:t>
      </w:r>
    </w:p>
    <w:p>
      <w:pPr>
        <w:pStyle w:val="Normal"/>
        <w:rPr/>
      </w:pPr>
      <w:r>
        <w:rPr/>
        <w:t>[[@Bible:Ezek 43:17 ]][[43:17 &gt;&gt; Ezek 43:17]] {{field-on:Bible}} И веждата ще е четиринадесет лакти на длъж и четиринадесет на шир към четирите си страни; и стрехата около нея половин лакът; и хралупостта й наоколо един лакът: стъпалата й ще гледат към изток. {{field-off:Bible}}</w:t>
      </w:r>
    </w:p>
    <w:p>
      <w:pPr>
        <w:pStyle w:val="Normal"/>
        <w:rPr/>
      </w:pPr>
      <w:r>
        <w:rPr/>
        <w:t>[[@Bible:Ezek 43:18 ]][[43:18 &gt;&gt; Ezek 43:18]] {{field-on:Bible}} И рече ми: Сине человечески, така говори Господ Иеова: Тези са правилата на олтаря в който ден го направят за да приносят върху него всесъжения и да ръсят върху него кръв. {{field-off:Bible}}</w:t>
      </w:r>
    </w:p>
    <w:p>
      <w:pPr>
        <w:pStyle w:val="Normal"/>
        <w:rPr/>
      </w:pPr>
      <w:r>
        <w:rPr/>
        <w:t>[[@Bible:Ezek 43:19 ]][[43:19 &gt;&gt; Ezek 43:19]] {{field-on:Bible}} И ще дадеш на свещениците Левитите които са от семето Садоково, които се приближават при мене за да ми служат, говори Господ Иеова, юнец от говедата в приношение за грях. {{field-off:Bible}}</w:t>
      </w:r>
    </w:p>
    <w:p>
      <w:pPr>
        <w:pStyle w:val="Normal"/>
        <w:rPr/>
      </w:pPr>
      <w:r>
        <w:rPr/>
        <w:t>[[@Bible:Ezek 43:20 ]][[43:20 &gt;&gt; Ezek 43:20]] {{field-on:Bible}} И ще вземеш от кръвта му, и ще туриш върху четирите му рога, и върху четирите ъгла на веждата, и върху стрехата наоколо; и ще го очистиш, и ще направиш умилостивение за него. {{field-off:Bible}}</w:t>
      </w:r>
    </w:p>
    <w:p>
      <w:pPr>
        <w:pStyle w:val="Normal"/>
        <w:rPr/>
      </w:pPr>
      <w:r>
        <w:rPr/>
        <w:t>[[@Bible:Ezek 43:21 ]][[43:21 &gt;&gt; Ezek 43:21]] {{field-on:Bible}} И ще вземеш юнеца който е в приношение за грях, и ще го изгорят в определеното място на дома, вън от светилището. {{field-off:Bible}}</w:t>
      </w:r>
    </w:p>
    <w:p>
      <w:pPr>
        <w:pStyle w:val="Normal"/>
        <w:rPr/>
      </w:pPr>
      <w:r>
        <w:rPr/>
        <w:t>[[@Bible:Ezek 43:22 ]][[43:22 &gt;&gt; Ezek 43:22]] {{field-on:Bible}} И въ втория ден ще принесеш ярец от козите непорочен в приношение за грях; и ще очистят олтаря както очистиха с юнеца. {{field-off:Bible}}</w:t>
      </w:r>
    </w:p>
    <w:p>
      <w:pPr>
        <w:pStyle w:val="Normal"/>
        <w:rPr/>
      </w:pPr>
      <w:r>
        <w:rPr/>
        <w:t>[[@Bible:Ezek 43:23 ]][[43:23 &gt;&gt; Ezek 43:23]] {{field-on:Bible}} Като свършиш чистенето му ще принесеш юнец от говедата непорочен, и овен от стадото непорочен. {{field-off:Bible}}</w:t>
      </w:r>
    </w:p>
    <w:p>
      <w:pPr>
        <w:pStyle w:val="Normal"/>
        <w:rPr/>
      </w:pPr>
      <w:r>
        <w:rPr/>
        <w:t>[[@Bible:Ezek 43:24 ]][[43:24 &gt;&gt; Ezek 43:24]] {{field-on:Bible}} И ще ги принесеш пред Господа; и свещениците ще хвърлят сол върху тях, и ще ги принесат всесъжение Господу. {{field-off:Bible}}</w:t>
      </w:r>
    </w:p>
    <w:p>
      <w:pPr>
        <w:pStyle w:val="Normal"/>
        <w:rPr/>
      </w:pPr>
      <w:r>
        <w:rPr/>
        <w:t>[[@Bible:Ezek 43:25 ]][[43:25 &gt;&gt; Ezek 43:25]] {{field-on:Bible}} Седем дни ще принасяш всеки ден ярец в приношение за грях; и ще приносят юнец от говедата и овен от стадото, непорочни. {{field-off:Bible}}</w:t>
      </w:r>
    </w:p>
    <w:p>
      <w:pPr>
        <w:pStyle w:val="Normal"/>
        <w:rPr/>
      </w:pPr>
      <w:r>
        <w:rPr/>
        <w:t>[[@Bible:Ezek 43:26 ]][[43:26 &gt;&gt; Ezek 43:26]] {{field-on:Bible}} Седем дни ще правят умилостивение за олтаря и ще го чистят; и ще го осветят. {{field-off:Bible}}</w:t>
      </w:r>
    </w:p>
    <w:p>
      <w:pPr>
        <w:pStyle w:val="Normal"/>
        <w:rPr/>
      </w:pPr>
      <w:r>
        <w:rPr/>
        <w:t>[[@Bible:Ezek 43:27 ]][[43:27 &gt;&gt; Ezek 43:27]] {{field-on:Bible}} И като се изпълнят дните, от осмия ден и после ще принасят свещениците всесъженията ви на олтаря, и примирителните ви приношения; и аз ще ви приема, говори Господ Иеова. {{field-off:Bible}}</w:t>
      </w:r>
    </w:p>
    <w:p>
      <w:pPr>
        <w:pStyle w:val="Heading2"/>
        <w:rPr/>
      </w:pPr>
      <w:r>
        <w:rPr/>
        <w:t>Глава 44</w:t>
      </w:r>
    </w:p>
    <w:p>
      <w:pPr>
        <w:pStyle w:val="Normal"/>
        <w:rPr/>
      </w:pPr>
      <w:r>
        <w:rPr/>
        <w:t>[[@Bible:Ezek 44:1 ]][[44:1 &gt;&gt; Ezek 44:1]] {{field-on:Bible}} И върна ме към пътя на външните врата на светилището, които гледат към изток; и те бяха затворени. {{field-off:Bible}}</w:t>
      </w:r>
    </w:p>
    <w:p>
      <w:pPr>
        <w:pStyle w:val="Normal"/>
        <w:rPr/>
      </w:pPr>
      <w:r>
        <w:rPr/>
        <w:t>[[@Bible:Ezek 44:2 ]][[44:2 &gt;&gt; Ezek 44:2]] {{field-on:Bible}} И рече ми Господ: Тези врата ще са затворени, няма да се отворят, и человек няма да влезе през тях; защото Господ Бог Израилев влезе през тях; за то ще са затворени. {{field-off:Bible}}</w:t>
      </w:r>
    </w:p>
    <w:p>
      <w:pPr>
        <w:pStyle w:val="Normal"/>
        <w:rPr/>
      </w:pPr>
      <w:r>
        <w:rPr/>
        <w:t>[[@Bible:Ezek 44:3 ]][[44:3 &gt;&gt; Ezek 44:3]] {{field-on:Bible}} Те ще са за княза: князът, той ще седне на тях за да яде хляб пред Господа: ще влезе през пътя на притвора на тези врата, и през истия път ще излезе. {{field-off:Bible}}</w:t>
      </w:r>
    </w:p>
    <w:p>
      <w:pPr>
        <w:pStyle w:val="Normal"/>
        <w:rPr/>
      </w:pPr>
      <w:r>
        <w:rPr/>
        <w:t>[[@Bible:Ezek 44:4 ]][[44:4 &gt;&gt; Ezek 44:4]] {{field-on:Bible}} И заведе ме на пътя на северните врата срещу дома; и видях, и, ето, домът Господен бе пълен съ слава Господня; и паднах на лицето си. {{field-off:Bible}}</w:t>
      </w:r>
    </w:p>
    <w:p>
      <w:pPr>
        <w:pStyle w:val="Normal"/>
        <w:rPr/>
      </w:pPr>
      <w:r>
        <w:rPr/>
        <w:t>[[@Bible:Ezek 44:5 ]][[44:5 &gt;&gt; Ezek 44:5]] {{field-on:Bible}} И рече ми Господ: Сине человечески, внимавай в сърдцето си, и виж с очите си, и чуй с ушите си всичко което ти казвам за всичките правила на дома Господен, и заради всичките му закони; и прегледай добре входа на дома, с всичките изходи на светилището. {{field-off:Bible}}</w:t>
      </w:r>
    </w:p>
    <w:p>
      <w:pPr>
        <w:pStyle w:val="Normal"/>
        <w:rPr/>
      </w:pPr>
      <w:r>
        <w:rPr/>
        <w:t>[[@Bible:Ezek 44:6 ]][[44:6 &gt;&gt; Ezek 44:6]] {{field-on:Bible}} И ще кажеш на непокорливите, сиреч, на Израилевия дом: Така говори Господ Иеова; Доме Израилев, доста ви са всичките ви мерзости, {{field-off:Bible}}</w:t>
      </w:r>
    </w:p>
    <w:p>
      <w:pPr>
        <w:pStyle w:val="Normal"/>
        <w:rPr/>
      </w:pPr>
      <w:r>
        <w:rPr/>
        <w:t>[[@Bible:Ezek 44:7 ]][[44:7 &gt;&gt; Ezek 44:7]] {{field-on:Bible}} дето въведохте другородци, необрязани в сърдце и необрязани в плът, да са в светилището ми да го мръсят, дома ми, когато приносяте хляба ми, тлъстината и кръвта, като престъпят те завета ми с всичките ваши мерзости. {{field-off:Bible}}</w:t>
      </w:r>
    </w:p>
    <w:p>
      <w:pPr>
        <w:pStyle w:val="Normal"/>
        <w:rPr/>
      </w:pPr>
      <w:r>
        <w:rPr/>
        <w:t>[[@Bible:Ezek 44:8 ]][[44:8 &gt;&gt; Ezek 44:8]] {{field-on:Bible}} И не упазихте вие стражата на светите ми неща, но поставихте за себе си стражари на стражата ми над светилището ми. {{field-off:Bible}}</w:t>
      </w:r>
    </w:p>
    <w:p>
      <w:pPr>
        <w:pStyle w:val="Normal"/>
        <w:rPr/>
      </w:pPr>
      <w:r>
        <w:rPr/>
        <w:t>[[@Bible:Ezek 44:9 ]][[44:9 &gt;&gt; Ezek 44:9]] {{field-on:Bible}} Така говори Господ Иеова: Никой другородец необрязан в сърдце и необрязан в плът да не влиза в светилището ми, от всичките другородци които са между Израилевите синове. {{field-off:Bible}}</w:t>
      </w:r>
    </w:p>
    <w:p>
      <w:pPr>
        <w:pStyle w:val="Normal"/>
        <w:rPr/>
      </w:pPr>
      <w:r>
        <w:rPr/>
        <w:t>[[@Bible:Ezek 44:10 ]][[44:10 &gt;&gt; Ezek 44:10]] {{field-on:Bible}} Но и Левитите които отстъпиха от мене в заблуждението на Израиля, който заблуди от мене вслед идолите си, ще носят беззаконието си. {{field-off:Bible}}</w:t>
      </w:r>
    </w:p>
    <w:p>
      <w:pPr>
        <w:pStyle w:val="Normal"/>
        <w:rPr/>
      </w:pPr>
      <w:r>
        <w:rPr/>
        <w:t>[[@Bible:Ezek 44:11 ]][[44:11 &gt;&gt; Ezek 44:11]] {{field-on:Bible}} И те ще са служители в светилището ми, да настояват върху вратата на дома и да служат на дома: те ще колят на людете всесъженията и жъртвите, и те ще стоят пред тях за да им слугуват. {{field-off:Bible}}</w:t>
      </w:r>
    </w:p>
    <w:p>
      <w:pPr>
        <w:pStyle w:val="Normal"/>
        <w:rPr/>
      </w:pPr>
      <w:r>
        <w:rPr/>
        <w:t>[[@Bible:Ezek 44:12 ]][[44:12 &gt;&gt; Ezek 44:12]] {{field-on:Bible}} Защото им слугуваха пред идолите им, и те бяха препъване за беззаконие в дома Израилев; за то аз подигнах ръката си против тях, говори Господ Иеова, и ще носят беззаконието си. {{field-off:Bible}}</w:t>
      </w:r>
    </w:p>
    <w:p>
      <w:pPr>
        <w:pStyle w:val="Normal"/>
        <w:rPr/>
      </w:pPr>
      <w:r>
        <w:rPr/>
        <w:t>[[@Bible:Ezek 44:13 ]][[44:13 &gt;&gt; Ezek 44:13]] {{field-on:Bible}} И да не приближават при мене за да ми свещенствуват, и да не приближават при нищо от светите ми неща, нито при пресветите; но ще носят срама си и мерзостите си, които направиха. {{field-off:Bible}}</w:t>
      </w:r>
    </w:p>
    <w:p>
      <w:pPr>
        <w:pStyle w:val="Normal"/>
        <w:rPr/>
      </w:pPr>
      <w:r>
        <w:rPr/>
        <w:t>[[@Bible:Ezek 44:14 ]][[44:14 &gt;&gt; Ezek 44:14]] {{field-on:Bible}} И ще ги поставя стражари на стражата на дома за всичкото му слугуване и за всичко което ще се върши в него. {{field-off:Bible}}</w:t>
      </w:r>
    </w:p>
    <w:p>
      <w:pPr>
        <w:pStyle w:val="Normal"/>
        <w:rPr/>
      </w:pPr>
      <w:r>
        <w:rPr/>
        <w:t>[[@Bible:Ezek 44:15 ]][[44:15 &gt;&gt; Ezek 44:15]] {{field-on:Bible}} А свещениците Левити, Садоковите синове, които пазеха стражата на светилището ми когато Израилевите синове заблуждаваха от мене, те ще приближават при мене за да ми служат, и ще стоят пред мене за да ми приносят тлъстината и кръвта, говори Господ Иеова: {{field-off:Bible}}</w:t>
      </w:r>
    </w:p>
    <w:p>
      <w:pPr>
        <w:pStyle w:val="Normal"/>
        <w:rPr/>
      </w:pPr>
      <w:r>
        <w:rPr/>
        <w:t>[[@Bible:Ezek 44:16 ]][[44:16 &gt;&gt; Ezek 44:16]] {{field-on:Bible}} те ще влизат в светилището ми, и те ще приближат при трапезата ми за да ми служат, и ще пазят стражата ми. {{field-off:Bible}}</w:t>
      </w:r>
    </w:p>
    <w:p>
      <w:pPr>
        <w:pStyle w:val="Normal"/>
        <w:rPr/>
      </w:pPr>
      <w:r>
        <w:rPr/>
        <w:t>[[@Bible:Ezek 44:17 ]][[44:17 &gt;&gt; Ezek 44:17]] {{field-on:Bible}} И когато влазят въ вратата на вътрешния двор ще обличат ленени дрехи; и да няма вълна на тях като служат въ вратата на вътрешния двор и вътре. {{field-off:Bible}}</w:t>
      </w:r>
    </w:p>
    <w:p>
      <w:pPr>
        <w:pStyle w:val="Normal"/>
        <w:rPr/>
      </w:pPr>
      <w:r>
        <w:rPr/>
        <w:t>[[@Bible:Ezek 44:18 ]][[44:18 &gt;&gt; Ezek 44:18]] {{field-on:Bible}} Ще имат гъжви ленени на главите си, и ще имат ленени гащи на чреслата си: няма да опасват нищо което докарва пот. {{field-off:Bible}}</w:t>
      </w:r>
    </w:p>
    <w:p>
      <w:pPr>
        <w:pStyle w:val="Normal"/>
        <w:rPr/>
      </w:pPr>
      <w:r>
        <w:rPr/>
        <w:t>[[@Bible:Ezek 44:19 ]][[44:19 &gt;&gt; Ezek 44:19]] {{field-on:Bible}} И когато излизат въ външния двор към людете ще събличат дрехите си с които служеха, и ще ги полагат в светите стаи, и ще обличат други дрехи; и няма да освещават людете с дрехите си. {{field-off:Bible}}</w:t>
      </w:r>
    </w:p>
    <w:p>
      <w:pPr>
        <w:pStyle w:val="Normal"/>
        <w:rPr/>
      </w:pPr>
      <w:r>
        <w:rPr/>
        <w:t>[[@Bible:Ezek 44:20 ]][[44:20 &gt;&gt; Ezek 44:20]] {{field-on:Bible}} И няма да бръснат главите си, и няма да оставят космите си да растат, но ще стрижат главите си. {{field-off:Bible}}</w:t>
      </w:r>
    </w:p>
    <w:p>
      <w:pPr>
        <w:pStyle w:val="Normal"/>
        <w:rPr/>
      </w:pPr>
      <w:r>
        <w:rPr/>
        <w:t>[[@Bible:Ezek 44:21 ]][[44:21 &gt;&gt; Ezek 44:21]] {{field-on:Bible}} И вино няма да пие никой свещеник когато влиза въ вътрешния двор. {{field-off:Bible}}</w:t>
      </w:r>
    </w:p>
    <w:p>
      <w:pPr>
        <w:pStyle w:val="Normal"/>
        <w:rPr/>
      </w:pPr>
      <w:r>
        <w:rPr/>
        <w:t>[[@Bible:Ezek 44:22 ]][[44:22 &gt;&gt; Ezek 44:22]] {{field-on:Bible}} И вдовица или напусната не ще си вземат за жена; но ще вземат девица от семето на Израилевия дом, или вдовица вдовствуваща от свещеник. {{field-off:Bible}}</w:t>
      </w:r>
    </w:p>
    <w:p>
      <w:pPr>
        <w:pStyle w:val="Normal"/>
        <w:rPr/>
      </w:pPr>
      <w:r>
        <w:rPr/>
        <w:t>[[@Bible:Ezek 44:23 ]][[44:23 &gt;&gt; Ezek 44:23]] {{field-on:Bible}} И ще учат людете ми на разликата между свето нещо и несвето, и ще ги правят да разпознават между нечисто и чисто. {{field-off:Bible}}</w:t>
      </w:r>
    </w:p>
    <w:p>
      <w:pPr>
        <w:pStyle w:val="Normal"/>
        <w:rPr/>
      </w:pPr>
      <w:r>
        <w:rPr/>
        <w:t>[[@Bible:Ezek 44:24 ]][[44:24 &gt;&gt; Ezek 44:24]] {{field-on:Bible}} И в препиранията те ще стоят за да съдят: според съдбите ми ще ги съдят; и ще пазят законите ми и повеленията ми въ всичките ми праздници; и ще освещават съботите ми. {{field-off:Bible}}</w:t>
      </w:r>
    </w:p>
    <w:p>
      <w:pPr>
        <w:pStyle w:val="Normal"/>
        <w:rPr/>
      </w:pPr>
      <w:r>
        <w:rPr/>
        <w:t>[[@Bible:Ezek 44:25 ]][[44:25 &gt;&gt; Ezek 44:25]] {{field-on:Bible}} И няма да влизат при мъртъв человек за да се осквернят: само за баща, или за майка, или за син, или за дъщеря, за брат, или за сестра не оженена, заради тях да се оскверняват. {{field-off:Bible}}</w:t>
      </w:r>
    </w:p>
    <w:p>
      <w:pPr>
        <w:pStyle w:val="Normal"/>
        <w:rPr/>
      </w:pPr>
      <w:r>
        <w:rPr/>
        <w:t>[[@Bible:Ezek 44:26 ]][[44:26 &gt;&gt; Ezek 44:26]] {{field-on:Bible}} А като се очисти оскверненият ще му броят седем дни. {{field-off:Bible}}</w:t>
      </w:r>
    </w:p>
    <w:p>
      <w:pPr>
        <w:pStyle w:val="Normal"/>
        <w:rPr/>
      </w:pPr>
      <w:r>
        <w:rPr/>
        <w:t>[[@Bible:Ezek 44:27 ]][[44:27 &gt;&gt; Ezek 44:27]] {{field-on:Bible}} И в деня в който влазя в светилището, въ вътрешния двор, за да служи в светилището, ще принося приношението си за грях, говори Господ Иеова. {{field-off:Bible}}</w:t>
      </w:r>
    </w:p>
    <w:p>
      <w:pPr>
        <w:pStyle w:val="Normal"/>
        <w:rPr/>
      </w:pPr>
      <w:r>
        <w:rPr/>
        <w:t>[[@Bible:Ezek 44:28 ]][[44:28 &gt;&gt; Ezek 44:28]] {{field-on:Bible}} И то ще им е за наследие: аз съм наследието им; и няма да им давате стяжание в Израил: аз съм стяжанието им. {{field-off:Bible}}</w:t>
      </w:r>
    </w:p>
    <w:p>
      <w:pPr>
        <w:pStyle w:val="Normal"/>
        <w:rPr/>
      </w:pPr>
      <w:r>
        <w:rPr/>
        <w:t>[[@Bible:Ezek 44:29 ]][[44:29 &gt;&gt; Ezek 44:29]] {{field-on:Bible}} Ще ядат хлебното приношение, приношението за грях и приношението за престъпление; и всяко посвещение в Израил ще е тяхно. {{field-off:Bible}}</w:t>
      </w:r>
    </w:p>
    <w:p>
      <w:pPr>
        <w:pStyle w:val="Normal"/>
        <w:rPr/>
      </w:pPr>
      <w:r>
        <w:rPr/>
        <w:t>[[@Bible:Ezek 44:30 ]][[44:30 &gt;&gt; Ezek 44:30]] {{field-on:Bible}} И начатките на всичките първи рожби от всичко, и всяко приношение от всичко, от всякакъв вид на вашите приношения, ще бъдат на свещениците; и начатките на тестото си ще давате на свещеника, за да почива благословение въ домовете ви. {{field-off:Bible}}</w:t>
      </w:r>
    </w:p>
    <w:p>
      <w:pPr>
        <w:pStyle w:val="Normal"/>
        <w:rPr/>
      </w:pPr>
      <w:r>
        <w:rPr/>
        <w:t>[[@Bible:Ezek 44:31 ]][[44:31 &gt;&gt; Ezek 44:31]] {{field-on:Bible}} Свещениците няма да ядат никаква мърша или разкъсано от звяр, било птица било скот. {{field-off:Bible}}</w:t>
      </w:r>
    </w:p>
    <w:p>
      <w:pPr>
        <w:pStyle w:val="Heading2"/>
        <w:rPr/>
      </w:pPr>
      <w:r>
        <w:rPr/>
        <w:t>Глава 45</w:t>
      </w:r>
    </w:p>
    <w:p>
      <w:pPr>
        <w:pStyle w:val="Normal"/>
        <w:rPr/>
      </w:pPr>
      <w:r>
        <w:rPr/>
        <w:t>[[@Bible:Ezek 45:1 ]][[45:1 &gt;&gt; Ezek 45:1]] {{field-on:Bible}} И когато делите земята за наследие, ще отделите приношение Господу дял свет от земята: дължината ще е дължина двадесет и пет тисящи тръсти, и ширината десет тисящи: то ще е свето въ всичките си предели наоколо. {{field-off:Bible}}</w:t>
      </w:r>
    </w:p>
    <w:p>
      <w:pPr>
        <w:pStyle w:val="Normal"/>
        <w:rPr/>
      </w:pPr>
      <w:r>
        <w:rPr/>
        <w:t>[[@Bible:Ezek 45:2 ]][[45:2 &gt;&gt; Ezek 45:2]] {{field-on:Bible}} От тази мярка ще бъдат за светилището петстотин тръсти на длъж, с петстотин на шир, четвероъгълно наоколо, и петдесет лакти наоколо заради предградията му. {{field-off:Bible}}</w:t>
      </w:r>
    </w:p>
    <w:p>
      <w:pPr>
        <w:pStyle w:val="Normal"/>
        <w:rPr/>
      </w:pPr>
      <w:r>
        <w:rPr/>
        <w:t>[[@Bible:Ezek 45:3 ]][[45:3 &gt;&gt; Ezek 45:3]] {{field-on:Bible}} И тъй, според тази мярка ще премериш дължина двадесет и пет тисящи, и ширина десет тисящи; и в него ще бъде светилището, пресветото място. {{field-off:Bible}}</w:t>
      </w:r>
    </w:p>
    <w:p>
      <w:pPr>
        <w:pStyle w:val="Normal"/>
        <w:rPr/>
      </w:pPr>
      <w:r>
        <w:rPr/>
        <w:t>[[@Bible:Ezek 45:4 ]][[45:4 &gt;&gt; Ezek 45:4]] {{field-on:Bible}} Това ще е от земята Израилева свят дял за свещениците които слугуват на светилището, които приближават да служат Господу; и ще им бъде място за обиталища, и място свето за светилището. {{field-off:Bible}}</w:t>
      </w:r>
    </w:p>
    <w:p>
      <w:pPr>
        <w:pStyle w:val="Normal"/>
        <w:rPr/>
      </w:pPr>
      <w:r>
        <w:rPr/>
        <w:t>[[@Bible:Ezek 45:5 ]][[45:5 &gt;&gt; Ezek 45:5]] {{field-on:Bible}} И двадесет и пет тисящи дължина, и десет тисящи ширина ще имат Левитите за себе си, слугите на дома, за стяжание с двадесет стаи. {{field-off:Bible}}</w:t>
      </w:r>
    </w:p>
    <w:p>
      <w:pPr>
        <w:pStyle w:val="Normal"/>
        <w:rPr/>
      </w:pPr>
      <w:r>
        <w:rPr/>
        <w:t>[[@Bible:Ezek 45:6 ]][[45:6 &gt;&gt; Ezek 45:6]] {{field-on:Bible}} И ще дадете за стяжание на града пет тисящи ширина, и двадесет и пет тисящи дължина, при светия дял: то ще е за всичкия Израилев дом. {{field-off:Bible}}</w:t>
      </w:r>
    </w:p>
    <w:p>
      <w:pPr>
        <w:pStyle w:val="Normal"/>
        <w:rPr/>
      </w:pPr>
      <w:r>
        <w:rPr/>
        <w:t>[[@Bible:Ezek 45:7 ]][[45:7 &gt;&gt; Ezek 45:7]] {{field-on:Bible}} И заради княза ще има дял от тук и от там на светия дял и на стяжанието на града, в лице на светия дял и в лице на стяжанието на града, от западната страна към запад, и от източната към изток; и дължината ще е според всеки един от дяловете, от западния предел до източния предел. {{field-off:Bible}}</w:t>
      </w:r>
    </w:p>
    <w:p>
      <w:pPr>
        <w:pStyle w:val="Normal"/>
        <w:rPr/>
      </w:pPr>
      <w:r>
        <w:rPr/>
        <w:t>[[@Bible:Ezek 45:8 ]][[45:8 &gt;&gt; Ezek 45:8]] {{field-on:Bible}} От земята ще е стяжанието му в Израил; и князовете ми няма вече да угнетяват людете ми; а останалото от земята ще дадат на Израилевия дом според племената им. {{field-off:Bible}}</w:t>
      </w:r>
    </w:p>
    <w:p>
      <w:pPr>
        <w:pStyle w:val="Normal"/>
        <w:rPr/>
      </w:pPr>
      <w:r>
        <w:rPr/>
        <w:t>[[@Bible:Ezek 45:9 ]][[45:9 &gt;&gt; Ezek 45:9]] {{field-on:Bible}} Така говори Господ Иеова: Стига ви, князове Израилеви: отдалечете насилството и грабежа, и правете съдба и правда: дигнете притесненията си от людете ми, говори Господ Иеова. {{field-off:Bible}}</w:t>
      </w:r>
    </w:p>
    <w:p>
      <w:pPr>
        <w:pStyle w:val="Normal"/>
        <w:rPr/>
      </w:pPr>
      <w:r>
        <w:rPr/>
        <w:t>[[@Bible:Ezek 45:10 ]][[45:10 &gt;&gt; Ezek 45:10]] {{field-on:Bible}} Праведни веси да имате, и праведна ефа, и праведен ват. {{field-off:Bible}}</w:t>
      </w:r>
    </w:p>
    <w:p>
      <w:pPr>
        <w:pStyle w:val="Normal"/>
        <w:rPr/>
      </w:pPr>
      <w:r>
        <w:rPr/>
        <w:t>[[@Bible:Ezek 45:11 ]][[45:11 &gt;&gt; Ezek 45:11]] {{field-on:Bible}} Ефата и ватът ще са от истата мярка, щото ватът да обзема десетото на кора, и ефата десетото на кора: мярката им ще е според кора. {{field-off:Bible}}</w:t>
      </w:r>
    </w:p>
    <w:p>
      <w:pPr>
        <w:pStyle w:val="Normal"/>
        <w:rPr/>
      </w:pPr>
      <w:r>
        <w:rPr/>
        <w:t>[[@Bible:Ezek 45:12 ]][[45:12 &gt;&gt; Ezek 45:12]] {{field-on:Bible}} И сикълът ще е двадесет гери: двадесет сикли, двадесет и пет сикли, петнадесет сикли ще е мнасът ви. {{field-off:Bible}}</w:t>
      </w:r>
    </w:p>
    <w:p>
      <w:pPr>
        <w:pStyle w:val="Normal"/>
        <w:rPr/>
      </w:pPr>
      <w:r>
        <w:rPr/>
        <w:t>[[@Bible:Ezek 45:13 ]][[45:13 &gt;&gt; Ezek 45:13]] {{field-on:Bible}} Приношението който ще приносите е това: Шестата част на ефата от един кор жито; и ще давате шестата част на ефата от един кор ечимик. {{field-off:Bible}}</w:t>
      </w:r>
    </w:p>
    <w:p>
      <w:pPr>
        <w:pStyle w:val="Normal"/>
        <w:rPr/>
      </w:pPr>
      <w:r>
        <w:rPr/>
        <w:t>[[@Bible:Ezek 45:14 ]][[45:14 &gt;&gt; Ezek 45:14]] {{field-on:Bible}} А заради правилото на елея, от един ват елей ще приносите десетата част на вата от един кор, който е един хомер от десет вати; защото десет вати са един хомер. {{field-off:Bible}}</w:t>
      </w:r>
    </w:p>
    <w:p>
      <w:pPr>
        <w:pStyle w:val="Normal"/>
        <w:rPr/>
      </w:pPr>
      <w:r>
        <w:rPr/>
        <w:t>[[@Bible:Ezek 45:15 ]][[45:15 &gt;&gt; Ezek 45:15]] {{field-on:Bible}} И от паствата една овца от двестете, от тлъстите пасбища Израилеви. Те да са за хлебно приношение, и всесъжение, и за примирителни приношения, за да се прави умилостивение за тях, говори Господ Иеова. {{field-off:Bible}}</w:t>
      </w:r>
    </w:p>
    <w:p>
      <w:pPr>
        <w:pStyle w:val="Normal"/>
        <w:rPr/>
      </w:pPr>
      <w:r>
        <w:rPr/>
        <w:t>[[@Bible:Ezek 45:16 ]][[45:16 &gt;&gt; Ezek 45:16]] {{field-on:Bible}} Всичките люде от земята Израилева ще дават това приношение на княза в Израил. {{field-off:Bible}}</w:t>
      </w:r>
    </w:p>
    <w:p>
      <w:pPr>
        <w:pStyle w:val="Normal"/>
        <w:rPr/>
      </w:pPr>
      <w:r>
        <w:rPr/>
        <w:t>[[@Bible:Ezek 45:17 ]][[45:17 &gt;&gt; Ezek 45:17]] {{field-on:Bible}} А на княза принадлежи да дава всесъженията, и хлебните приношения, и възлиянията в праздниците, и в новомесечията, и в съботите, въ всичките тържества Израилевия дом: той ще приготвя приношението за грях, и хлебното приношение, и всесъжението, и примирителните приношения, за да прави умилостивение за Израилевия дом. {{field-off:Bible}}</w:t>
      </w:r>
    </w:p>
    <w:p>
      <w:pPr>
        <w:pStyle w:val="Normal"/>
        <w:rPr/>
      </w:pPr>
      <w:r>
        <w:rPr/>
        <w:t>[[@Bible:Ezek 45:18 ]][[45:18 &gt;&gt; Ezek 45:18]] {{field-on:Bible}} Така говори Господ Иеова: В първия месец, в първия ден на месеца, ще вземеш юнец от говедата непорочен, и ще чистиш светилището. {{field-off:Bible}}</w:t>
      </w:r>
    </w:p>
    <w:p>
      <w:pPr>
        <w:pStyle w:val="Normal"/>
        <w:rPr/>
      </w:pPr>
      <w:r>
        <w:rPr/>
        <w:t>[[@Bible:Ezek 45:19 ]][[45:19 &gt;&gt; Ezek 45:19]] {{field-on:Bible}} И свещеникът ще взема от кръвта на приношението за грях и ще туря на дверостълпите на дома, и върх четирите ъгла на веждата на олтаря, и върху дверостълпите на вратата на вътрешния двор. {{field-off:Bible}}</w:t>
      </w:r>
    </w:p>
    <w:p>
      <w:pPr>
        <w:pStyle w:val="Normal"/>
        <w:rPr/>
      </w:pPr>
      <w:r>
        <w:rPr/>
        <w:t>[[@Bible:Ezek 45:20 ]][[45:20 &gt;&gt; Ezek 45:20]] {{field-on:Bible}} И така ще правиш в седмия ден на месеца заради всекиго който съгрешава от незнаяне, и заради простия: така ще правите умилостивение за дома. {{field-off:Bible}}</w:t>
      </w:r>
    </w:p>
    <w:p>
      <w:pPr>
        <w:pStyle w:val="Normal"/>
        <w:rPr/>
      </w:pPr>
      <w:r>
        <w:rPr/>
        <w:t>[[@Bible:Ezek 45:21 ]][[45:21 &gt;&gt; Ezek 45:21]] {{field-on:Bible}} В първия месец, четиринадесетия ден на месеца, ще ви е пасхата, праздник седем дни: безквасни ще ядат. {{field-off:Bible}}</w:t>
      </w:r>
    </w:p>
    <w:p>
      <w:pPr>
        <w:pStyle w:val="Normal"/>
        <w:rPr/>
      </w:pPr>
      <w:r>
        <w:rPr/>
        <w:t>[[@Bible:Ezek 45:22 ]][[45:22 &gt;&gt; Ezek 45:22]] {{field-on:Bible}} И в онзи ден князът ще приготвя за себе си и за всичките люде на Израилевата земя юнец в приношение за грях. {{field-off:Bible}}</w:t>
      </w:r>
    </w:p>
    <w:p>
      <w:pPr>
        <w:pStyle w:val="Normal"/>
        <w:rPr/>
      </w:pPr>
      <w:r>
        <w:rPr/>
        <w:t>[[@Bible:Ezek 45:23 ]][[45:23 &gt;&gt; Ezek 45:23]] {{field-on:Bible}} И в седемте дни на праздника ще прави всесъжения Господу, седем юнци и седем овни непорочни всеки ден в седемте дни; и ярец от козите всеки ден за приношение за грях. {{field-off:Bible}}</w:t>
      </w:r>
    </w:p>
    <w:p>
      <w:pPr>
        <w:pStyle w:val="Normal"/>
        <w:rPr/>
      </w:pPr>
      <w:r>
        <w:rPr/>
        <w:t>[[@Bible:Ezek 45:24 ]][[45:24 &gt;&gt; Ezek 45:24]] {{field-on:Bible}} И ще приготви хлебно приношение една ефа за всеки юнец, и една ефа за всеки овен, и един ин елей за всяка ефа. {{field-off:Bible}}</w:t>
      </w:r>
    </w:p>
    <w:p>
      <w:pPr>
        <w:pStyle w:val="Normal"/>
        <w:rPr/>
      </w:pPr>
      <w:r>
        <w:rPr/>
        <w:t>[[@Bible:Ezek 45:25 ]][[45:25 &gt;&gt; Ezek 45:25]] {{field-on:Bible}} В седмия месец, в петнадесетия ден на месеца, ще прави в праздника седем дни истото според приношението за грях, според всесъжението, и според хлебното приношение, и според елея. {{field-off:Bible}}</w:t>
      </w:r>
    </w:p>
    <w:p>
      <w:pPr>
        <w:pStyle w:val="Heading2"/>
        <w:rPr/>
      </w:pPr>
      <w:r>
        <w:rPr/>
        <w:t>Глава 46</w:t>
      </w:r>
    </w:p>
    <w:p>
      <w:pPr>
        <w:pStyle w:val="Normal"/>
        <w:rPr/>
      </w:pPr>
      <w:r>
        <w:rPr/>
        <w:t>[[@Bible:Ezek 46:1 ]][[46:1 &gt;&gt; Ezek 46:1]] {{field-on:Bible}} Така говори Господ Иеова: Вратата на вътрешния двор които гледат към изток ще бъдат затворени в шестте делнични дни; а в съботния ден ще се отварят, и в деня на новомесечието ще се отварят. {{field-off:Bible}}</w:t>
      </w:r>
    </w:p>
    <w:p>
      <w:pPr>
        <w:pStyle w:val="Normal"/>
        <w:rPr/>
      </w:pPr>
      <w:r>
        <w:rPr/>
        <w:t>[[@Bible:Ezek 46:2 ]][[46:2 &gt;&gt; Ezek 46:2]] {{field-on:Bible}} И князът ще влезе през пътя на притвора на вратата които са извън, и ще стои при дверостълпа на вратата; и свещениците ще приносят всесъжението му и примирителните му приношения; и той ще се поклони върху прага на вратата. Тогаз ще излезе: вратата обаче няма да се затворят до вечерта. {{field-off:Bible}}</w:t>
      </w:r>
    </w:p>
    <w:p>
      <w:pPr>
        <w:pStyle w:val="Normal"/>
        <w:rPr/>
      </w:pPr>
      <w:r>
        <w:rPr/>
        <w:t>[[@Bible:Ezek 46:3 ]][[46:3 &gt;&gt; Ezek 46:3]] {{field-on:Bible}} Людете на Израилевата земя ще се кланят такожде въ входа на тези врата пред Господа, в съботите и в новомесечията. {{field-off:Bible}}</w:t>
      </w:r>
    </w:p>
    <w:p>
      <w:pPr>
        <w:pStyle w:val="Normal"/>
        <w:rPr/>
      </w:pPr>
      <w:r>
        <w:rPr/>
        <w:t>[[@Bible:Ezek 46:4 ]][[46:4 &gt;&gt; Ezek 46:4]] {{field-on:Bible}} А всесъжението което князът ще принося Господу в съботен ден ще е шест непорочни агнета и овен непорочен. {{field-off:Bible}}</w:t>
      </w:r>
    </w:p>
    <w:p>
      <w:pPr>
        <w:pStyle w:val="Normal"/>
        <w:rPr/>
      </w:pPr>
      <w:r>
        <w:rPr/>
        <w:t>[[@Bible:Ezek 46:5 ]][[46:5 &gt;&gt; Ezek 46:5]] {{field-on:Bible}} И хлебното приношение ще е една ефа за овена; а хлебното приношение за агнетата, колкото му дава ръка; и един ин елей за една ефа. {{field-off:Bible}}</w:t>
      </w:r>
    </w:p>
    <w:p>
      <w:pPr>
        <w:pStyle w:val="Normal"/>
        <w:rPr/>
      </w:pPr>
      <w:r>
        <w:rPr/>
        <w:t>[[@Bible:Ezek 46:6 ]][[46:6 &gt;&gt; Ezek 46:6]] {{field-on:Bible}} И в деня на новомесечието ще е юнец от говедата непорочен, и шест агнета и овен: непорочни да са. {{field-off:Bible}}</w:t>
      </w:r>
    </w:p>
    <w:p>
      <w:pPr>
        <w:pStyle w:val="Normal"/>
        <w:rPr/>
      </w:pPr>
      <w:r>
        <w:rPr/>
        <w:t>[[@Bible:Ezek 46:7 ]][[46:7 &gt;&gt; Ezek 46:7]] {{field-on:Bible}} И ще принося хлебно приношение, една ефа за юнеца, и една ефа за овена; а заради агнетата, колкото му стига ръка; и един ин елей за всяка ефа. {{field-off:Bible}}</w:t>
      </w:r>
    </w:p>
    <w:p>
      <w:pPr>
        <w:pStyle w:val="Normal"/>
        <w:rPr/>
      </w:pPr>
      <w:r>
        <w:rPr/>
        <w:t>[[@Bible:Ezek 46:8 ]][[46:8 &gt;&gt; Ezek 46:8]] {{field-on:Bible}} И когато князът влазя, ще влазя през пътя на притвора на тези врата, и ще излазя през истия път. {{field-off:Bible}}</w:t>
      </w:r>
    </w:p>
    <w:p>
      <w:pPr>
        <w:pStyle w:val="Normal"/>
        <w:rPr/>
      </w:pPr>
      <w:r>
        <w:rPr/>
        <w:t>[[@Bible:Ezek 46:9 ]][[46:9 &gt;&gt; Ezek 46:9]] {{field-on:Bible}} Но когато людете на тази земя дохождат пред Господа в праздниците, който влязва през пътя на северните врата за да се поклони ще излиза през пътя на южните врата; а който влязва през пътя на южните врата ще излиза през пътя на северните врата: не ще се враща през пътя на вратата през които е влязъл, но ще излиза през онез които са насреща. {{field-off:Bible}}</w:t>
      </w:r>
    </w:p>
    <w:p>
      <w:pPr>
        <w:pStyle w:val="Normal"/>
        <w:rPr/>
      </w:pPr>
      <w:r>
        <w:rPr/>
        <w:t>[[@Bible:Ezek 46:10 ]][[46:10 &gt;&gt; Ezek 46:10]] {{field-on:Bible}} И князът всред тях като влазят да влазя, и като излазят да излазя. {{field-off:Bible}}</w:t>
      </w:r>
    </w:p>
    <w:p>
      <w:pPr>
        <w:pStyle w:val="Normal"/>
        <w:rPr/>
      </w:pPr>
      <w:r>
        <w:rPr/>
        <w:t>[[@Bible:Ezek 46:11 ]][[46:11 &gt;&gt; Ezek 46:11]] {{field-on:Bible}} И в тържествата и в праздниците хлебното приношение ще е една ефа за юнеца, и една ефа за овена; а заради агнетата, колкото му дава ръка; и един ин елей за всяка ефа. {{field-off:Bible}}</w:t>
      </w:r>
    </w:p>
    <w:p>
      <w:pPr>
        <w:pStyle w:val="Normal"/>
        <w:rPr/>
      </w:pPr>
      <w:r>
        <w:rPr/>
        <w:t>[[@Bible:Ezek 46:12 ]][[46:12 &gt;&gt; Ezek 46:12]] {{field-on:Bible}} А когато князът приноси самоволно всесъжение, или самоволни примирителни приношения Господу, тогаз ще му отворят вратата които гледат към изток, и ще принося всесъжението си и примирителните си приношения както прави в съботен ден: тогаз ще излазя; и подир излазянето му ще затворят вратата. {{field-off:Bible}}</w:t>
      </w:r>
    </w:p>
    <w:p>
      <w:pPr>
        <w:pStyle w:val="Normal"/>
        <w:rPr/>
      </w:pPr>
      <w:r>
        <w:rPr/>
        <w:t>[[@Bible:Ezek 46:13 ]][[46:13 &gt;&gt; Ezek 46:13]] {{field-on:Bible}} И ще приносяш всеки ден всесъжение Господу агне еднолетно непорочно: всяка сутрина ще го приносяш. {{field-off:Bible}}</w:t>
      </w:r>
    </w:p>
    <w:p>
      <w:pPr>
        <w:pStyle w:val="Normal"/>
        <w:rPr/>
      </w:pPr>
      <w:r>
        <w:rPr/>
        <w:t>[[@Bible:Ezek 46:14 ]][[46:14 &gt;&gt; Ezek 46:14]] {{field-on:Bible}} И ще приносяш за него хлебно приношение всяка сутрина, шестата част на една ефа, и елей третата част на един ин, за да го месиш с брашното: хлебно приношение Господу завсегда чрез повеление вечно. {{field-off:Bible}}</w:t>
      </w:r>
    </w:p>
    <w:p>
      <w:pPr>
        <w:pStyle w:val="Normal"/>
        <w:rPr/>
      </w:pPr>
      <w:r>
        <w:rPr/>
        <w:t>[[@Bible:Ezek 46:15 ]][[46:15 &gt;&gt; Ezek 46:15]] {{field-on:Bible}} И ще приносят агнето и хлебното приношение и елея всяка сутрина, всесъжение всегдашно. {{field-off:Bible}}</w:t>
      </w:r>
    </w:p>
    <w:p>
      <w:pPr>
        <w:pStyle w:val="Normal"/>
        <w:rPr/>
      </w:pPr>
      <w:r>
        <w:rPr/>
        <w:t>[[@Bible:Ezek 46:16 ]][[46:16 &gt;&gt; Ezek 46:16]] {{field-on:Bible}} Така говори Господ Иеова: Ако даде князът дар на някого от синовете си, той ще му е наследие: на синовете негови ще е, стяжание ще им е по наследие. {{field-off:Bible}}</w:t>
      </w:r>
    </w:p>
    <w:p>
      <w:pPr>
        <w:pStyle w:val="Normal"/>
        <w:rPr/>
      </w:pPr>
      <w:r>
        <w:rPr/>
        <w:t>[[@Bible:Ezek 46:17 ]][[46:17 &gt;&gt; Ezek 46:17]] {{field-on:Bible}} Но ако даде дар от наследието си на някого от рабите си, тогаз ще е негов до годината на оставянето: подир нея ще се враща на княза; защото наследието му е на синовете му: тяхно ще бъде. {{field-off:Bible}}</w:t>
      </w:r>
    </w:p>
    <w:p>
      <w:pPr>
        <w:pStyle w:val="Normal"/>
        <w:rPr/>
      </w:pPr>
      <w:r>
        <w:rPr/>
        <w:t>[[@Bible:Ezek 46:18 ]][[46:18 &gt;&gt; Ezek 46:18]] {{field-on:Bible}} А князът не ще взема от наследието на людете, нито ще ги изважда с насилство из стяжанието им: от стяжанието си ще даде наследие на синовете си, за да се не разпръснуват людете ми всеки от стяжанието си. {{field-off:Bible}}</w:t>
      </w:r>
    </w:p>
    <w:p>
      <w:pPr>
        <w:pStyle w:val="Normal"/>
        <w:rPr/>
      </w:pPr>
      <w:r>
        <w:rPr/>
        <w:t>[[@Bible:Ezek 46:19 ]][[46:19 &gt;&gt; Ezek 46:19]] {{field-on:Bible}} После ме заведе през входа който е от страните на вратата, към светите стаи на свещениците, които гледат към север; и ето там мястото отзад към запад. {{field-off:Bible}}</w:t>
      </w:r>
    </w:p>
    <w:p>
      <w:pPr>
        <w:pStyle w:val="Normal"/>
        <w:rPr/>
      </w:pPr>
      <w:r>
        <w:rPr/>
        <w:t>[[@Bible:Ezek 46:20 ]][[46:20 &gt;&gt; Ezek 46:20]] {{field-on:Bible}} И рече ми: Това е мястото дето свещениците ще варят приношението за престъпление и приношението за грях; дето ще пекат хлебното приношение, така щото да ги не износят у външния двор за да осветят людете. {{field-off:Bible}}</w:t>
      </w:r>
    </w:p>
    <w:p>
      <w:pPr>
        <w:pStyle w:val="Normal"/>
        <w:rPr/>
      </w:pPr>
      <w:r>
        <w:rPr/>
        <w:t>[[@Bible:Ezek 46:21 ]][[46:21 &gt;&gt; Ezek 46:21]] {{field-on:Bible}} И изведе ме въ външния двор и ме заведе около четирите ъгла на двора, и ето двор въ всеки ъгъл на двора. {{field-off:Bible}}</w:t>
      </w:r>
    </w:p>
    <w:p>
      <w:pPr>
        <w:pStyle w:val="Normal"/>
        <w:rPr/>
      </w:pPr>
      <w:r>
        <w:rPr/>
        <w:t>[[@Bible:Ezek 46:22 ]][[46:22 &gt;&gt; Ezek 46:22]] {{field-on:Bible}} В четирите ъгла на двора имаше оградени дворове, четиридесет лакти на длъж, и тридесет на шир: тези четирите ъгла бяха от една мярка. {{field-off:Bible}}</w:t>
      </w:r>
    </w:p>
    <w:p>
      <w:pPr>
        <w:pStyle w:val="Normal"/>
        <w:rPr/>
      </w:pPr>
      <w:r>
        <w:rPr/>
        <w:t>[[@Bible:Ezek 46:23 ]][[46:23 &gt;&gt; Ezek 46:23]] {{field-on:Bible}} И имаше един ред шатри около тях, около четирите двора; и имаше готварници устроени под редовете наоколо. {{field-off:Bible}}</w:t>
      </w:r>
    </w:p>
    <w:p>
      <w:pPr>
        <w:pStyle w:val="Normal"/>
        <w:rPr/>
      </w:pPr>
      <w:r>
        <w:rPr/>
        <w:t>[[@Bible:Ezek 46:24 ]][[46:24 &gt;&gt; Ezek 46:24]] {{field-on:Bible}} И рече ми: Тези са местата за готварите, дето слугите на дома ще варят жъртвите на людете. {{field-off:Bible}}</w:t>
      </w:r>
    </w:p>
    <w:p>
      <w:pPr>
        <w:pStyle w:val="Heading2"/>
        <w:rPr/>
      </w:pPr>
      <w:r>
        <w:rPr/>
        <w:t>Глава 47</w:t>
      </w:r>
    </w:p>
    <w:p>
      <w:pPr>
        <w:pStyle w:val="Normal"/>
        <w:rPr/>
      </w:pPr>
      <w:r>
        <w:rPr/>
        <w:t>[[@Bible:Ezek 47:1 ]][[47:1 &gt;&gt; Ezek 47:1]] {{field-on:Bible}} И върна ме при вратата на дома; и, ето, вода извираше изпод прага на дома към изток; защото лицето на дома бе към изток, и водата слизаше изпод дясната страна на дома, при южната страна на олтаря. {{field-off:Bible}}</w:t>
      </w:r>
    </w:p>
    <w:p>
      <w:pPr>
        <w:pStyle w:val="Normal"/>
        <w:rPr/>
      </w:pPr>
      <w:r>
        <w:rPr/>
        <w:t>[[@Bible:Ezek 47:2 ]][[47:2 &gt;&gt; Ezek 47:2]] {{field-on:Bible}} И ме изведе през пътя на вратата които са към север, и ме заведе наоколо през външния път към външните врата, през пътя който гледаше към изток; и, ето, вода течеше от дясната страна. {{field-off:Bible}}</w:t>
      </w:r>
    </w:p>
    <w:p>
      <w:pPr>
        <w:pStyle w:val="Normal"/>
        <w:rPr/>
      </w:pPr>
      <w:r>
        <w:rPr/>
        <w:t>[[@Bible:Ezek 47:3 ]][[47:3 &gt;&gt; Ezek 47:3]] {{field-on:Bible}} И человекът който имаше мярката в ръката си, като излезе към изток премери тисяща лакти, и ме преведе през водата: водата бе до глезени. {{field-off:Bible}}</w:t>
      </w:r>
    </w:p>
    <w:p>
      <w:pPr>
        <w:pStyle w:val="Normal"/>
        <w:rPr/>
      </w:pPr>
      <w:r>
        <w:rPr/>
        <w:t>[[@Bible:Ezek 47:4 ]][[47:4 &gt;&gt; Ezek 47:4]] {{field-on:Bible}} Премери пак тисяща, и ме преведе: водата бе до колене. Пак премери тисяща, и ме преведе: водата бе до чресла. {{field-off:Bible}}</w:t>
      </w:r>
    </w:p>
    <w:p>
      <w:pPr>
        <w:pStyle w:val="Normal"/>
        <w:rPr/>
      </w:pPr>
      <w:r>
        <w:rPr/>
        <w:t>[[@Bible:Ezek 47:5 ]][[47:5 &gt;&gt; Ezek 47:5]] {{field-on:Bible}} После премери тисяща, и стана река която не можах да премина; защото водата беше се възвисила и станала вода плавателна, река непроходима. {{field-off:Bible}}</w:t>
      </w:r>
    </w:p>
    <w:p>
      <w:pPr>
        <w:pStyle w:val="Normal"/>
        <w:rPr/>
      </w:pPr>
      <w:r>
        <w:rPr/>
        <w:t>[[@Bible:Ezek 47:6 ]][[47:6 &gt;&gt; Ezek 47:6]] {{field-on:Bible}} И рече ми: Видя ли, сине человечески? Тогаз ме заведе и ме върна на брега на реката. {{field-off:Bible}}</w:t>
      </w:r>
    </w:p>
    <w:p>
      <w:pPr>
        <w:pStyle w:val="Normal"/>
        <w:rPr/>
      </w:pPr>
      <w:r>
        <w:rPr/>
        <w:t>[[@Bible:Ezek 47:7 ]][[47:7 &gt;&gt; Ezek 47:7]] {{field-on:Bible}} И когато се върнах, ето при брега на реката дървета твърде много, оттук и оттам. {{field-off:Bible}}</w:t>
      </w:r>
    </w:p>
    <w:p>
      <w:pPr>
        <w:pStyle w:val="Normal"/>
        <w:rPr/>
      </w:pPr>
      <w:r>
        <w:rPr/>
        <w:t>[[@Bible:Ezek 47:8 ]][[47:8 &gt;&gt; Ezek 47:8]] {{field-on:Bible}} И рече ми: Тая вода излазя към източната страна, и слазя към пустинята, и влазя в морето; и когато се излее в морето водата му ще изцелее. {{field-off:Bible}}</w:t>
      </w:r>
    </w:p>
    <w:p>
      <w:pPr>
        <w:pStyle w:val="Normal"/>
        <w:rPr/>
      </w:pPr>
      <w:r>
        <w:rPr/>
        <w:t>[[@Bible:Ezek 47:9 ]][[47:9 &gt;&gt; Ezek 47:9]] {{field-on:Bible}} И всяко одушевено което се движи, в колкото страни би отишли тези реки, ще живее; и ще има там множество риба твърде много понеже тая вода отхожда там; и ще изцелеят, и ще живеят всичките дето реката отиде. {{field-off:Bible}}</w:t>
      </w:r>
    </w:p>
    <w:p>
      <w:pPr>
        <w:pStyle w:val="Normal"/>
        <w:rPr/>
      </w:pPr>
      <w:r>
        <w:rPr/>
        <w:t>[[@Bible:Ezek 47:10 ]][[47:10 &gt;&gt; Ezek 47:10]] {{field-on:Bible}} И рибарите ще стоят по край нея от Ен-гади до Ен-еглаим: там ще разпростират мрежите: рибите им ще са според видовете си, като рибите на голямото море, твърде много. {{field-off:Bible}}</w:t>
      </w:r>
    </w:p>
    <w:p>
      <w:pPr>
        <w:pStyle w:val="Normal"/>
        <w:rPr/>
      </w:pPr>
      <w:r>
        <w:rPr/>
        <w:t>[[@Bible:Ezek 47:11 ]][[47:11 &gt;&gt; Ezek 47:11]] {{field-on:Bible}} Но тинявите му места и блатистите му няма да изцелеят: ще се определят за сол. {{field-off:Bible}}</w:t>
      </w:r>
    </w:p>
    <w:p>
      <w:pPr>
        <w:pStyle w:val="Normal"/>
        <w:rPr/>
      </w:pPr>
      <w:r>
        <w:rPr/>
        <w:t>[[@Bible:Ezek 47:12 ]][[47:12 &gt;&gt; Ezek 47:12]] {{field-on:Bible}} А по край реката на бреговете, оттук и оттам, ще растат дървета всякакъв вид за храна, на които листете няма да венат и плодът им няма да изчезне: ще нов плод ще се ражда всеки месец, защото водата му излазя из светилището; и плодът им ще е за храна, и листът им за изцеление. {{field-off:Bible}}</w:t>
      </w:r>
    </w:p>
    <w:p>
      <w:pPr>
        <w:pStyle w:val="Normal"/>
        <w:rPr/>
      </w:pPr>
      <w:r>
        <w:rPr/>
        <w:t>[[@Bible:Ezek 47:13 ]][[47:13 &gt;&gt; Ezek 47:13]] {{field-on:Bible}} Така говори Господ Иеова: Тези ще са пределите в които ще наследите земята според дванадесетте племена Израилеви: Иосиф ще има два дяла. {{field-off:Bible}}</w:t>
      </w:r>
    </w:p>
    <w:p>
      <w:pPr>
        <w:pStyle w:val="Normal"/>
        <w:rPr/>
      </w:pPr>
      <w:r>
        <w:rPr/>
        <w:t>[[@Bible:Ezek 47:14 ]][[47:14 &gt;&gt; Ezek 47:14]] {{field-on:Bible}} А вий ще я наследите, всеки както брат му; заради която възвисих ръката си че ще я дам на бащите ви; и тая земя ще ви се даде за наследие. {{field-off:Bible}}</w:t>
      </w:r>
    </w:p>
    <w:p>
      <w:pPr>
        <w:pStyle w:val="Normal"/>
        <w:rPr/>
      </w:pPr>
      <w:r>
        <w:rPr/>
        <w:t>[[@Bible:Ezek 47:15 ]][[47:15 &gt;&gt; Ezek 47:15]] {{field-on:Bible}} И този ще е пределът на земята: към северната страна, от голямото море, към пътя на Етлон, като отива някой в Седад, {{field-off:Bible}}</w:t>
      </w:r>
    </w:p>
    <w:p>
      <w:pPr>
        <w:pStyle w:val="Normal"/>
        <w:rPr/>
      </w:pPr>
      <w:r>
        <w:rPr/>
        <w:t>[[@Bible:Ezek 47:16 ]][[47:16 &gt;&gt; Ezek 47:16]] {{field-on:Bible}} Емат, Вирота, Сибраим, който е между предела на Дамаск и предела на Емат, на Асаратихон, който е при пределите на Ауран. {{field-off:Bible}}</w:t>
      </w:r>
    </w:p>
    <w:p>
      <w:pPr>
        <w:pStyle w:val="Normal"/>
        <w:rPr/>
      </w:pPr>
      <w:r>
        <w:rPr/>
        <w:t>[[@Bible:Ezek 47:17 ]][[47:17 &gt;&gt; Ezek 47:17]] {{field-on:Bible}} И пределът от морето ще е Асаренан, пределът на Дамаск, и северният който е към север; и пределът на Емат. И тая е северната страна. {{field-off:Bible}}</w:t>
      </w:r>
    </w:p>
    <w:p>
      <w:pPr>
        <w:pStyle w:val="Normal"/>
        <w:rPr/>
      </w:pPr>
      <w:r>
        <w:rPr/>
        <w:t>[[@Bible:Ezek 47:18 ]][[47:18 &gt;&gt; Ezek 47:18]] {{field-on:Bible}} А източната страна ще премерите от Ауран, и от Дамаск, и от Галаад, и от земята Израилева към Иордан, от предела който е към източното море. И тая е източната страна. {{field-off:Bible}}</w:t>
      </w:r>
    </w:p>
    <w:p>
      <w:pPr>
        <w:pStyle w:val="Normal"/>
        <w:rPr/>
      </w:pPr>
      <w:r>
        <w:rPr/>
        <w:t>[[@Bible:Ezek 47:19 ]][[47:19 &gt;&gt; Ezek 47:19]] {{field-on:Bible}} А южната страна към юг, от Тамар до водата на Мерива Кадис, и през потока до голямото море. И тая е южната страна към пладне. {{field-off:Bible}}</w:t>
      </w:r>
    </w:p>
    <w:p>
      <w:pPr>
        <w:pStyle w:val="Normal"/>
        <w:rPr/>
      </w:pPr>
      <w:r>
        <w:rPr/>
        <w:t>[[@Bible:Ezek 47:20 ]][[47:20 &gt;&gt; Ezek 47:20]] {{field-on:Bible}} А западната страна ще е голямото море от предела доде дойде някой срещу Емат. Тая е западната страна. {{field-off:Bible}}</w:t>
      </w:r>
    </w:p>
    <w:p>
      <w:pPr>
        <w:pStyle w:val="Normal"/>
        <w:rPr/>
      </w:pPr>
      <w:r>
        <w:rPr/>
        <w:t>[[@Bible:Ezek 47:21 ]][[47:21 &gt;&gt; Ezek 47:21]] {{field-on:Bible}} Така ще разделите тази земя помежду си според Израилевите племена. {{field-off:Bible}}</w:t>
      </w:r>
    </w:p>
    <w:p>
      <w:pPr>
        <w:pStyle w:val="Normal"/>
        <w:rPr/>
      </w:pPr>
      <w:r>
        <w:rPr/>
        <w:t>[[@Bible:Ezek 47:22 ]][[47:22 &gt;&gt; Ezek 47:22]] {{field-on:Bible}} И ще я разделите в наследие за вас и за чужденците които пришелствуват между вас, които родят синове всред вас: и ще ви са като туземци между Израилевите синове: ще имат с вас наследие между Израилевите племена. {{field-off:Bible}}</w:t>
      </w:r>
    </w:p>
    <w:p>
      <w:pPr>
        <w:pStyle w:val="Normal"/>
        <w:rPr/>
      </w:pPr>
      <w:r>
        <w:rPr/>
        <w:t>[[@Bible:Ezek 47:23 ]][[47:23 &gt;&gt; Ezek 47:23]] {{field-on:Bible}} И в което племе пришелствува чужденецът, там ще дадете наследието му, говори Господ Иеова. {{field-off:Bible}}</w:t>
      </w:r>
    </w:p>
    <w:p>
      <w:pPr>
        <w:pStyle w:val="Heading2"/>
        <w:rPr/>
      </w:pPr>
      <w:r>
        <w:rPr/>
        <w:t>Глава 48</w:t>
      </w:r>
    </w:p>
    <w:p>
      <w:pPr>
        <w:pStyle w:val="Normal"/>
        <w:rPr/>
      </w:pPr>
      <w:r>
        <w:rPr/>
        <w:t>[[@Bible:Ezek 48:1 ]][[48:1 &gt;&gt; Ezek 48:1]] {{field-on:Bible}} А имената на племената са тези: от северния край, къде пътя на Етлон като отива някой в Емат, Асаренан, пределът на Дамаск към север, къде страната на Емат; и от източната му страна до западната, на Дана, един дял. {{field-off:Bible}}</w:t>
      </w:r>
    </w:p>
    <w:p>
      <w:pPr>
        <w:pStyle w:val="Normal"/>
        <w:rPr/>
      </w:pPr>
      <w:r>
        <w:rPr/>
        <w:t>[[@Bible:Ezek 48:2 ]][[48:2 &gt;&gt; Ezek 48:2]] {{field-on:Bible}} И при предела Данов, от източната страна до западната страна, на Асир, един. {{field-off:Bible}}</w:t>
      </w:r>
    </w:p>
    <w:p>
      <w:pPr>
        <w:pStyle w:val="Normal"/>
        <w:rPr/>
      </w:pPr>
      <w:r>
        <w:rPr/>
        <w:t>[[@Bible:Ezek 48:3 ]][[48:3 &gt;&gt; Ezek 48:3]] {{field-on:Bible}} И при предела Асиров от източната страна до западната страна, на Нефталима, един. {{field-off:Bible}}</w:t>
      </w:r>
    </w:p>
    <w:p>
      <w:pPr>
        <w:pStyle w:val="Normal"/>
        <w:rPr/>
      </w:pPr>
      <w:r>
        <w:rPr/>
        <w:t>[[@Bible:Ezek 48:4 ]][[48:4 &gt;&gt; Ezek 48:4]] {{field-on:Bible}} И при предела Нефталимов, от източната страна до западната страна, на Манасия, един. {{field-off:Bible}}</w:t>
      </w:r>
    </w:p>
    <w:p>
      <w:pPr>
        <w:pStyle w:val="Normal"/>
        <w:rPr/>
      </w:pPr>
      <w:r>
        <w:rPr/>
        <w:t>[[@Bible:Ezek 48:5 ]][[48:5 &gt;&gt; Ezek 48:5]] {{field-on:Bible}} И при предела Манасиев, от източната страна до западната страна, на Ефрема, един. {{field-off:Bible}}</w:t>
      </w:r>
    </w:p>
    <w:p>
      <w:pPr>
        <w:pStyle w:val="Normal"/>
        <w:rPr/>
      </w:pPr>
      <w:r>
        <w:rPr/>
        <w:t>[[@Bible:Ezek 48:6 ]][[48:6 &gt;&gt; Ezek 48:6]] {{field-on:Bible}} И при предела Ефремов, от източната страна до западната страна, на Рувима, един. {{field-off:Bible}}</w:t>
      </w:r>
    </w:p>
    <w:p>
      <w:pPr>
        <w:pStyle w:val="Normal"/>
        <w:rPr/>
      </w:pPr>
      <w:r>
        <w:rPr/>
        <w:t>[[@Bible:Ezek 48:7 ]][[48:7 &gt;&gt; Ezek 48:7]] {{field-on:Bible}} И при предела Рувимов, от източната страна до западната страна, на Юда, един. {{field-off:Bible}}</w:t>
      </w:r>
    </w:p>
    <w:p>
      <w:pPr>
        <w:pStyle w:val="Normal"/>
        <w:rPr/>
      </w:pPr>
      <w:r>
        <w:rPr/>
        <w:t>[[@Bible:Ezek 48:8 ]][[48:8 &gt;&gt; Ezek 48:8]] {{field-on:Bible}} И при предела Юдин, от източната страна до западната страна, ще е приношението, което ще посветите от двадесет и пет тисящи тръсти в ширина, а в дължина като един от другите дялове, от източната страна до западната страна; и светилището ще е всред него. {{field-off:Bible}}</w:t>
      </w:r>
    </w:p>
    <w:p>
      <w:pPr>
        <w:pStyle w:val="Normal"/>
        <w:rPr/>
      </w:pPr>
      <w:r>
        <w:rPr/>
        <w:t>[[@Bible:Ezek 48:9 ]][[48:9 &gt;&gt; Ezek 48:9]] {{field-on:Bible}} Приношението което ще посветите Господу ще е от двадесет и пет тисящи на длъж, и десет тисящи на шир. {{field-off:Bible}}</w:t>
      </w:r>
    </w:p>
    <w:p>
      <w:pPr>
        <w:pStyle w:val="Normal"/>
        <w:rPr/>
      </w:pPr>
      <w:r>
        <w:rPr/>
        <w:t>[[@Bible:Ezek 48:10 ]][[48:10 &gt;&gt; Ezek 48:10]] {{field-on:Bible}} И за тях, за свещениците, ще е това свето приношение, към север двадесет и пет тисящи на длъж, и към запад десет тисящи на шир, и към изток десет тисящи на шир, и към юг двадесет и пет тисящи на длъж; и светилището Господне ще е всред него. {{field-off:Bible}}</w:t>
      </w:r>
    </w:p>
    <w:p>
      <w:pPr>
        <w:pStyle w:val="Normal"/>
        <w:rPr/>
      </w:pPr>
      <w:r>
        <w:rPr/>
        <w:t>[[@Bible:Ezek 48:11 ]][[48:11 &gt;&gt; Ezek 48:11]] {{field-on:Bible}} То ще е за освещените свещеници, от Садоковите синове, които пазиха стражата ми, които не се заблудиха в заблуждението на Израилевите синове както се заблудиха Левитите. {{field-off:Bible}}</w:t>
      </w:r>
    </w:p>
    <w:p>
      <w:pPr>
        <w:pStyle w:val="Normal"/>
        <w:rPr/>
      </w:pPr>
      <w:r>
        <w:rPr/>
        <w:t>[[@Bible:Ezek 48:12 ]][[48:12 &gt;&gt; Ezek 48:12]] {{field-on:Bible}} И това посвещено приношение от земята ще им е пресвето, при предела на Левитите. {{field-off:Bible}}</w:t>
      </w:r>
    </w:p>
    <w:p>
      <w:pPr>
        <w:pStyle w:val="Normal"/>
        <w:rPr/>
      </w:pPr>
      <w:r>
        <w:rPr/>
        <w:t>[[@Bible:Ezek 48:13 ]][[48:13 &gt;&gt; Ezek 48:13]] {{field-on:Bible}} И при предела на свещениците ще имат Левитите дял двадесет и пет тисящи на длъж и десет тисящи на шир: всичката дължина ще е двадесет и пет тисящи, и ширината десет тисящи. {{field-off:Bible}}</w:t>
      </w:r>
    </w:p>
    <w:p>
      <w:pPr>
        <w:pStyle w:val="Normal"/>
        <w:rPr/>
      </w:pPr>
      <w:r>
        <w:rPr/>
        <w:t>[[@Bible:Ezek 48:14 ]][[48:14 &gt;&gt; Ezek 48:14]] {{field-on:Bible}} И да не продадат от него, нито да променят, нито да отчуждят начатките земни; защото е свет Господу. {{field-off:Bible}}</w:t>
      </w:r>
    </w:p>
    <w:p>
      <w:pPr>
        <w:pStyle w:val="Normal"/>
        <w:rPr/>
      </w:pPr>
      <w:r>
        <w:rPr/>
        <w:t>[[@Bible:Ezek 48:15 ]][[48:15 &gt;&gt; Ezek 48:15]] {{field-on:Bible}} А петте тисящи които остават в ширината срещу двадесет и петте тисящи ще са несвето място заради града, за население и за предградия; и градът ще е всред него. {{field-off:Bible}}</w:t>
      </w:r>
    </w:p>
    <w:p>
      <w:pPr>
        <w:pStyle w:val="Normal"/>
        <w:rPr/>
      </w:pPr>
      <w:r>
        <w:rPr/>
        <w:t>[[@Bible:Ezek 48:16 ]][[48:16 &gt;&gt; Ezek 48:16]] {{field-on:Bible}} И тези ще са мерките му: северната страна четири тисящи и петстотин, и южната страна четири тисящи и петстотин, и към източната страна четири тисящи и петстотин, и западната страна четири тисящи и петстотин. {{field-off:Bible}}</w:t>
      </w:r>
    </w:p>
    <w:p>
      <w:pPr>
        <w:pStyle w:val="Normal"/>
        <w:rPr/>
      </w:pPr>
      <w:r>
        <w:rPr/>
        <w:t>[[@Bible:Ezek 48:17 ]][[48:17 &gt;&gt; Ezek 48:17]] {{field-on:Bible}} И предградията на града ще са към север двесте и петдесет, и към юг двесте и петдесет, и към изток двесте и петдесет, и към запад двесте и петдесет. {{field-off:Bible}}</w:t>
      </w:r>
    </w:p>
    <w:p>
      <w:pPr>
        <w:pStyle w:val="Normal"/>
        <w:rPr/>
      </w:pPr>
      <w:r>
        <w:rPr/>
        <w:t>[[@Bible:Ezek 48:18 ]][[48:18 &gt;&gt; Ezek 48:18]] {{field-on:Bible}} И остатъкът в дължина който се държи съ светото приношение, десет тисящи към изток, и десет тисящи към запад: и ще се държи съ светото приношение; и рожбите му ще са за храна на онези които слугуват на града. {{field-off:Bible}}</w:t>
      </w:r>
    </w:p>
    <w:p>
      <w:pPr>
        <w:pStyle w:val="Normal"/>
        <w:rPr/>
      </w:pPr>
      <w:r>
        <w:rPr/>
        <w:t>[[@Bible:Ezek 48:19 ]][[48:19 &gt;&gt; Ezek 48:19]] {{field-on:Bible}} И които слугуват на града ще му слугуват от всичките Израилеви племена. {{field-off:Bible}}</w:t>
      </w:r>
    </w:p>
    <w:p>
      <w:pPr>
        <w:pStyle w:val="Normal"/>
        <w:rPr/>
      </w:pPr>
      <w:r>
        <w:rPr/>
        <w:t>[[@Bible:Ezek 48:20 ]][[48:20 &gt;&gt; Ezek 48:20]] {{field-on:Bible}} Всичкото посвещение ще е двадесет и пет тисящи с двадесет и пет тисящи: четвероъгълно ще поставите светото приношение съ стяжанието на града. {{field-off:Bible}}</w:t>
      </w:r>
    </w:p>
    <w:p>
      <w:pPr>
        <w:pStyle w:val="Normal"/>
        <w:rPr/>
      </w:pPr>
      <w:r>
        <w:rPr/>
        <w:t>[[@Bible:Ezek 48:21 ]][[48:21 &gt;&gt; Ezek 48:21]] {{field-on:Bible}} И остатъкът ще е за княза, отсам и оттам на светото приношение и на стяжанието на града: срещу двадесет и петте тисящи на посвещението къде източния предел, и към запад срещу двадесет и петте тисящи къде западния предел, при дяловете, ще е за княза. То ще е светото приношение, и светилището на дома всред него. {{field-off:Bible}}</w:t>
      </w:r>
    </w:p>
    <w:p>
      <w:pPr>
        <w:pStyle w:val="Normal"/>
        <w:rPr/>
      </w:pPr>
      <w:r>
        <w:rPr/>
        <w:t>[[@Bible:Ezek 48:22 ]][[48:22 &gt;&gt; Ezek 48:22]] {{field-on:Bible}} И от стяжанието на Левитите и от стяжанието на града които са всред принадлежещия на княза, между предела на Юда и предела на Вениамина, той ще е на княза. {{field-off:Bible}}</w:t>
      </w:r>
    </w:p>
    <w:p>
      <w:pPr>
        <w:pStyle w:val="Normal"/>
        <w:rPr/>
      </w:pPr>
      <w:r>
        <w:rPr/>
        <w:t>[[@Bible:Ezek 48:23 ]][[48:23 &gt;&gt; Ezek 48:23]] {{field-on:Bible}} А заради останалите племена от източната страна до западната страна, на Вениамина, един дял. {{field-off:Bible}}</w:t>
      </w:r>
    </w:p>
    <w:p>
      <w:pPr>
        <w:pStyle w:val="Normal"/>
        <w:rPr/>
      </w:pPr>
      <w:r>
        <w:rPr/>
        <w:t>[[@Bible:Ezek 48:24 ]][[48:24 &gt;&gt; Ezek 48:24]] {{field-on:Bible}} И при предела на Вениамина, от източната страна до западната страна, на Симеона, един. {{field-off:Bible}}</w:t>
      </w:r>
    </w:p>
    <w:p>
      <w:pPr>
        <w:pStyle w:val="Normal"/>
        <w:rPr/>
      </w:pPr>
      <w:r>
        <w:rPr/>
        <w:t>[[@Bible:Ezek 48:25 ]][[48:25 &gt;&gt; Ezek 48:25]] {{field-on:Bible}} И при предела Симеонов, от източната страна до западната страна, на Исахара, един. {{field-off:Bible}}</w:t>
      </w:r>
    </w:p>
    <w:p>
      <w:pPr>
        <w:pStyle w:val="Normal"/>
        <w:rPr/>
      </w:pPr>
      <w:r>
        <w:rPr/>
        <w:t>[[@Bible:Ezek 48:26 ]][[48:26 &gt;&gt; Ezek 48:26]] {{field-on:Bible}} И при предела Исахаров, от източната страна до западната страна, на Завулона, един. {{field-off:Bible}}</w:t>
      </w:r>
    </w:p>
    <w:p>
      <w:pPr>
        <w:pStyle w:val="Normal"/>
        <w:rPr/>
      </w:pPr>
      <w:r>
        <w:rPr/>
        <w:t>[[@Bible:Ezek 48:27 ]][[48:27 &gt;&gt; Ezek 48:27]] {{field-on:Bible}} И при предела Завулонов, от източната страна до западната страна, на Гада, един. {{field-off:Bible}}</w:t>
      </w:r>
    </w:p>
    <w:p>
      <w:pPr>
        <w:pStyle w:val="Normal"/>
        <w:rPr/>
      </w:pPr>
      <w:r>
        <w:rPr/>
        <w:t>[[@Bible:Ezek 48:28 ]][[48:28 &gt;&gt; Ezek 48:28]] {{field-on:Bible}} И при предела Гадов, в южната страна към юг, пределът ще е от Тамар до водата на Мерива Кадис, и през потока до голямото море. {{field-off:Bible}}</w:t>
      </w:r>
    </w:p>
    <w:p>
      <w:pPr>
        <w:pStyle w:val="Normal"/>
        <w:rPr/>
      </w:pPr>
      <w:r>
        <w:rPr/>
        <w:t>[[@Bible:Ezek 48:29 ]][[48:29 &gt;&gt; Ezek 48:29]] {{field-on:Bible}} Тая е земята която ще разделите с жребие на Израилевите племена за наследие, и тези им са дяловете, говори Господ Иеова. {{field-off:Bible}}</w:t>
      </w:r>
    </w:p>
    <w:p>
      <w:pPr>
        <w:pStyle w:val="Normal"/>
        <w:rPr/>
      </w:pPr>
      <w:r>
        <w:rPr/>
        <w:t>[[@Bible:Ezek 48:30 ]][[48:30 &gt;&gt; Ezek 48:30]] {{field-on:Bible}} И тези са изходите на града: към север четири тисящи и петстотин мерки. {{field-off:Bible}}</w:t>
      </w:r>
    </w:p>
    <w:p>
      <w:pPr>
        <w:pStyle w:val="Normal"/>
        <w:rPr/>
      </w:pPr>
      <w:r>
        <w:rPr/>
        <w:t>[[@Bible:Ezek 48:31 ]][[48:31 &gt;&gt; Ezek 48:31]] {{field-on:Bible}} И портите на града ще са според имената на племената Израилеви: три порти към север: портата Рувимова една, портата Юдина една, портата Левийна една. {{field-off:Bible}}</w:t>
      </w:r>
    </w:p>
    <w:p>
      <w:pPr>
        <w:pStyle w:val="Normal"/>
        <w:rPr/>
      </w:pPr>
      <w:r>
        <w:rPr/>
        <w:t>[[@Bible:Ezek 48:32 ]][[48:32 &gt;&gt; Ezek 48:32]] {{field-on:Bible}} И към източната страна, четири тисящи и петстотин мерки; и три порти: портата Иосифова една, портата Вениаминова една, портата Данова една. {{field-off:Bible}}</w:t>
      </w:r>
    </w:p>
    <w:p>
      <w:pPr>
        <w:pStyle w:val="Normal"/>
        <w:rPr/>
      </w:pPr>
      <w:r>
        <w:rPr/>
        <w:t>[[@Bible:Ezek 48:33 ]][[48:33 &gt;&gt; Ezek 48:33]] {{field-on:Bible}} И към южната страна, четири тисящи и петстотин мерки; и три порти: портата Симеонова една, портата Исахарова една, портата Завулонова една. {{field-off:Bible}}</w:t>
      </w:r>
    </w:p>
    <w:p>
      <w:pPr>
        <w:pStyle w:val="Normal"/>
        <w:rPr/>
      </w:pPr>
      <w:r>
        <w:rPr/>
        <w:t>[[@Bible:Ezek 48:34 ]][[48:34 &gt;&gt; Ezek 48:34]] {{field-on:Bible}} Към западната страна, четири тисящи и петстотин: портите им три: портата Гадова една, портата Асирова една, портата Нефталимова една. {{field-off:Bible}}</w:t>
      </w:r>
    </w:p>
    <w:p>
      <w:pPr>
        <w:pStyle w:val="Normal"/>
        <w:rPr/>
      </w:pPr>
      <w:r>
        <w:rPr/>
        <w:t>[[@Bible:Ezek 48:35 ]][[48:35 &gt;&gt; Ezek 48:35]] {{field-on:Bible}} Окръжността ще е осемнадесет тисящи мерки; и името на града от онзи ден ще бъде Иеова- шама. {{field-off:Bible}}</w:t>
      </w:r>
    </w:p>
    <w:p>
      <w:pPr>
        <w:pStyle w:val="Heading1"/>
        <w:rPr/>
      </w:pPr>
      <w:r>
        <w:rPr/>
        <w:t>Даниил</w:t>
      </w:r>
    </w:p>
    <w:p>
      <w:pPr>
        <w:pStyle w:val="Heading2"/>
        <w:rPr/>
      </w:pPr>
      <w:r>
        <w:rPr/>
        <w:t>Глава 1</w:t>
      </w:r>
    </w:p>
    <w:p>
      <w:pPr>
        <w:pStyle w:val="Normal"/>
        <w:rPr/>
      </w:pPr>
      <w:r>
        <w:rPr/>
        <w:t>[[@Bible:Dan 1:1 ]][[1:1 &gt;&gt; Dan 1:1]] {{field-on:Bible}} В третата година на царуването на Иоакима царя Юдин дойде Навуходоносор Вавилонский цар в Ерусалим и го обсади. {{field-off:Bible}}</w:t>
      </w:r>
    </w:p>
    <w:p>
      <w:pPr>
        <w:pStyle w:val="Normal"/>
        <w:rPr/>
      </w:pPr>
      <w:r>
        <w:rPr/>
        <w:t>[[@Bible:Dan 1:2 ]][[1:2 &gt;&gt; Dan 1:2]] {{field-on:Bible}} И предаде Господ в ръката му Иоакима Юдиния цар и част от съсъдите на дома Божий; и ги занесе в земята Сенаар, в дома на бога си; и внесе съсъдите в съкровищницата на бога си. {{field-off:Bible}}</w:t>
      </w:r>
    </w:p>
    <w:p>
      <w:pPr>
        <w:pStyle w:val="Normal"/>
        <w:rPr/>
      </w:pPr>
      <w:r>
        <w:rPr/>
        <w:t>[[@Bible:Dan 1:3 ]][[1:3 &gt;&gt; Dan 1:3]] {{field-on:Bible}} И рече царят на Асфеназа, началника над скопците си, да доведе от синовете Израилеви, и от царското семе, и от благородните. {{field-off:Bible}}</w:t>
      </w:r>
    </w:p>
    <w:p>
      <w:pPr>
        <w:pStyle w:val="Normal"/>
        <w:rPr/>
      </w:pPr>
      <w:r>
        <w:rPr/>
        <w:t>[[@Bible:Dan 1:4 ]][[1:4 &gt;&gt; Dan 1:4]] {{field-on:Bible}} юноши които нямат никакъв порок, и красни на глед, и проуметели във всякаква мъдрост, и ведатели с всякакво знание, и които имаха благоразумие и можеха да стоят в царския палат, и да ги учи буквите и езика на Халдейците. {{field-off:Bible}}</w:t>
      </w:r>
    </w:p>
    <w:p>
      <w:pPr>
        <w:pStyle w:val="Normal"/>
        <w:rPr/>
      </w:pPr>
      <w:r>
        <w:rPr/>
        <w:t>[[@Bible:Dan 1:5 ]][[1:5 &gt;&gt; Dan 1:5]] {{field-on:Bible}} И царят им определи за всеки ден дял от царските изрядни ястия и от виното което той пиеше; и като ги хранят три години, да предстояват после пред царя. {{field-off:Bible}}</w:t>
      </w:r>
    </w:p>
    <w:p>
      <w:pPr>
        <w:pStyle w:val="Normal"/>
        <w:rPr/>
      </w:pPr>
      <w:r>
        <w:rPr/>
        <w:t>[[@Bible:Dan 1:6 ]][[1:6 &gt;&gt; Dan 1:6]] {{field-on:Bible}} И между тях бяха, от Юдините синове, Даниил, Анания, Мисаил, и Азария; {{field-off:Bible}}</w:t>
      </w:r>
    </w:p>
    <w:p>
      <w:pPr>
        <w:pStyle w:val="Normal"/>
        <w:rPr/>
      </w:pPr>
      <w:r>
        <w:rPr/>
        <w:t>[[@Bible:Dan 1:7 ]][[1:7 &gt;&gt; Dan 1:7]] {{field-on:Bible}} на които началникът на скопците тури имена; и Даниила наименова Валтасасар, и Анания Седрах, а Мисаила Мисах, и Азария Авденаго. {{field-off:Bible}}</w:t>
      </w:r>
    </w:p>
    <w:p>
      <w:pPr>
        <w:pStyle w:val="Normal"/>
        <w:rPr/>
      </w:pPr>
      <w:r>
        <w:rPr/>
        <w:t>[[@Bible:Dan 1:8 ]][[1:8 &gt;&gt; Dan 1:8]] {{field-on:Bible}} Но Даниил тури в сърдцето си да се не оскверни от изрядните ястия на царя, нито от виното, което той пиеше; за то моли началника на скопците да се не оскверни. {{field-off:Bible}}</w:t>
      </w:r>
    </w:p>
    <w:p>
      <w:pPr>
        <w:pStyle w:val="Normal"/>
        <w:rPr/>
      </w:pPr>
      <w:r>
        <w:rPr/>
        <w:t>[[@Bible:Dan 1:9 ]][[1:9 &gt;&gt; Dan 1:9]] {{field-on:Bible}} И направи Бог Даниила да намери благодат и милост пред началника на скопците. {{field-off:Bible}}</w:t>
      </w:r>
    </w:p>
    <w:p>
      <w:pPr>
        <w:pStyle w:val="Normal"/>
        <w:rPr/>
      </w:pPr>
      <w:r>
        <w:rPr/>
        <w:t>[[@Bible:Dan 1:10 ]][[1:10 &gt;&gt; Dan 1:10]] {{field-on:Bible}} И рече началникът на скопците Даниилу: Аз се боя от господаря си царя, който определи ястието ви и питието ви, да не би да види лицата ви по-развалени от лицата на юношите връстниците ви, и направите главата ми повинна пред царя. {{field-off:Bible}}</w:t>
      </w:r>
    </w:p>
    <w:p>
      <w:pPr>
        <w:pStyle w:val="Normal"/>
        <w:rPr/>
      </w:pPr>
      <w:r>
        <w:rPr/>
        <w:t>[[@Bible:Dan 1:11 ]][[1:11 &gt;&gt; Dan 1:11]] {{field-on:Bible}} И рече Даниил на настоятеля когото началникът на скопците постави над Даниила, Анания, Мисаила, и Азария: {{field-off:Bible}}</w:t>
      </w:r>
    </w:p>
    <w:p>
      <w:pPr>
        <w:pStyle w:val="Normal"/>
        <w:rPr/>
      </w:pPr>
      <w:r>
        <w:rPr/>
        <w:t>[[@Bible:Dan 1:12 ]][[1:12 &gt;&gt; Dan 1:12]] {{field-on:Bible}} Опитай, моля, рабите си десет дни, и да се дадат нам да ядем сочива, и вода да пием: {{field-off:Bible}}</w:t>
      </w:r>
    </w:p>
    <w:p>
      <w:pPr>
        <w:pStyle w:val="Normal"/>
        <w:rPr/>
      </w:pPr>
      <w:r>
        <w:rPr/>
        <w:t>[[@Bible:Dan 1:13 ]][[1:13 &gt;&gt; Dan 1:13]] {{field-on:Bible}} после нека се прегледат пред тебе лицата ни и лицата на юношите, които ядат от изрядните ястия на царя; и както видиш направи с рабите си. {{field-off:Bible}}</w:t>
      </w:r>
    </w:p>
    <w:p>
      <w:pPr>
        <w:pStyle w:val="Normal"/>
        <w:rPr/>
      </w:pPr>
      <w:r>
        <w:rPr/>
        <w:t>[[@Bible:Dan 1:14 ]][[1:14 &gt;&gt; Dan 1:14]] {{field-on:Bible}} И послуша ги в това нещо, и ги опита десет дни. {{field-off:Bible}}</w:t>
      </w:r>
    </w:p>
    <w:p>
      <w:pPr>
        <w:pStyle w:val="Normal"/>
        <w:rPr/>
      </w:pPr>
      <w:r>
        <w:rPr/>
        <w:t>[[@Bible:Dan 1:15 ]][[1:15 &gt;&gt; Dan 1:15]] {{field-on:Bible}} И подир свършъка на десетте дни лицата им се явиха по-красни и по-тлъсти с плът нежели всичките юноши, които ядяха изрядните ястия на царя. {{field-off:Bible}}</w:t>
      </w:r>
    </w:p>
    <w:p>
      <w:pPr>
        <w:pStyle w:val="Normal"/>
        <w:rPr/>
      </w:pPr>
      <w:r>
        <w:rPr/>
        <w:t>[[@Bible:Dan 1:16 ]][[1:16 &gt;&gt; Dan 1:16]] {{field-on:Bible}} И отнемаше настоятелят изрядното им ястие и виното което трябваше да пият, и им даваше сочива. {{field-off:Bible}}</w:t>
      </w:r>
    </w:p>
    <w:p>
      <w:pPr>
        <w:pStyle w:val="Normal"/>
        <w:rPr/>
      </w:pPr>
      <w:r>
        <w:rPr/>
        <w:t>[[@Bible:Dan 1:17 ]][[1:17 &gt;&gt; Dan 1:17]] {{field-on:Bible}} И на тези четири юноши даде Бог знание и разум във всяко учение и мъдрост; и Даниил бе проуметел във всяко видение и сънуване. {{field-off:Bible}}</w:t>
      </w:r>
    </w:p>
    <w:p>
      <w:pPr>
        <w:pStyle w:val="Normal"/>
        <w:rPr/>
      </w:pPr>
      <w:r>
        <w:rPr/>
        <w:t>[[@Bible:Dan 1:18 ]][[1:18 &gt;&gt; Dan 1:18]] {{field-on:Bible}} И в свършъка на дните когато рече царят да ги въведат, началникът на скопците ги въведе пред Навуходоносора. {{field-off:Bible}}</w:t>
      </w:r>
    </w:p>
    <w:p>
      <w:pPr>
        <w:pStyle w:val="Normal"/>
        <w:rPr/>
      </w:pPr>
      <w:r>
        <w:rPr/>
        <w:t>[[@Bible:Dan 1:19 ]][[1:19 &gt;&gt; Dan 1:19]] {{field-on:Bible}} И говори с тях царят; и не се намери между всички тях подобен на Даниила, Анания, Мисаила, и Азария; и предстояваха пред царя. {{field-off:Bible}}</w:t>
      </w:r>
    </w:p>
    <w:p>
      <w:pPr>
        <w:pStyle w:val="Normal"/>
        <w:rPr/>
      </w:pPr>
      <w:r>
        <w:rPr/>
        <w:t>[[@Bible:Dan 1:20 ]][[1:20 &gt;&gt; Dan 1:20]] {{field-on:Bible}} И във всяко дело на мъдрост и на проумение заради което ги попита царят, намери ги десетократно по-добри от всичките вълхви и вражари, колкото бяха във всичкото му царство. {{field-off:Bible}}</w:t>
      </w:r>
    </w:p>
    <w:p>
      <w:pPr>
        <w:pStyle w:val="Normal"/>
        <w:rPr/>
      </w:pPr>
      <w:r>
        <w:rPr/>
        <w:t>[[@Bible:Dan 1:21 ]][[1:21 &gt;&gt; Dan 1:21]] {{field-on:Bible}} И остана Даниил до първото лето на царя Кира. {{field-off:Bible}}</w:t>
      </w:r>
    </w:p>
    <w:p>
      <w:pPr>
        <w:pStyle w:val="Heading2"/>
        <w:rPr/>
      </w:pPr>
      <w:r>
        <w:rPr/>
        <w:t>Глава 2</w:t>
      </w:r>
    </w:p>
    <w:p>
      <w:pPr>
        <w:pStyle w:val="Normal"/>
        <w:rPr/>
      </w:pPr>
      <w:r>
        <w:rPr/>
        <w:t>[[@Bible:Dan 2:1 ]][[2:1 &gt;&gt; Dan 2:1]] {{field-on:Bible}} И във второто лето на царуването Навуходоносорово, Навуходоносор сънува сънища; и смути се духът му, и сънът му побегна от него. {{field-off:Bible}}</w:t>
      </w:r>
    </w:p>
    <w:p>
      <w:pPr>
        <w:pStyle w:val="Normal"/>
        <w:rPr/>
      </w:pPr>
      <w:r>
        <w:rPr/>
        <w:t>[[@Bible:Dan 2:2 ]][[2:2 &gt;&gt; Dan 2:2]] {{field-on:Bible}} И рече царят да повикат вълхвите и вражарите и омаятелите и Халдеите за да явят на царя сънищата му. Дойдоха прочее и предстанаха пред царя. {{field-off:Bible}}</w:t>
      </w:r>
    </w:p>
    <w:p>
      <w:pPr>
        <w:pStyle w:val="Normal"/>
        <w:rPr/>
      </w:pPr>
      <w:r>
        <w:rPr/>
        <w:t>[[@Bible:Dan 2:3 ]][[2:3 &gt;&gt; Dan 2:3]] {{field-on:Bible}} И рече им царят: Сънувах сън; и духът ми се смути за да позная съна. {{field-off:Bible}}</w:t>
      </w:r>
    </w:p>
    <w:p>
      <w:pPr>
        <w:pStyle w:val="Normal"/>
        <w:rPr/>
      </w:pPr>
      <w:r>
        <w:rPr/>
        <w:t>[[@Bible:Dan 2:4 ]][[2:4 &gt;&gt; Dan 2:4]] {{field-on:Bible}} И говориха Халдеите на царя Сирски и рекоха: Царю, да си жив въ век! кажи съна на рабите си, и ние ще явим тълкованието. {{field-off:Bible}}</w:t>
      </w:r>
    </w:p>
    <w:p>
      <w:pPr>
        <w:pStyle w:val="Normal"/>
        <w:rPr/>
      </w:pPr>
      <w:r>
        <w:rPr/>
        <w:t>[[@Bible:Dan 2:5 ]][[2:5 &gt;&gt; Dan 2:5]] {{field-on:Bible}} Царят отговори и рече на Халдеите: Той избегна от мене. Ако не ми направите познат съна и тълкованието му, ще бъдете насечени на късове и къщите ви ще станат гноища; {{field-off:Bible}}</w:t>
      </w:r>
    </w:p>
    <w:p>
      <w:pPr>
        <w:pStyle w:val="Normal"/>
        <w:rPr/>
      </w:pPr>
      <w:r>
        <w:rPr/>
        <w:t>[[@Bible:Dan 2:6 ]][[2:6 &gt;&gt; Dan 2:6]] {{field-on:Bible}} но ако явите съна и тълкованието му, ще вземете от мене дарове и въздаяния и голяма чест. Явете ми, прочее, съна и тълкованието му. {{field-off:Bible}}</w:t>
      </w:r>
    </w:p>
    <w:p>
      <w:pPr>
        <w:pStyle w:val="Normal"/>
        <w:rPr/>
      </w:pPr>
      <w:r>
        <w:rPr/>
        <w:t>[[@Bible:Dan 2:7 ]][[2:7 &gt;&gt; Dan 2:7]] {{field-on:Bible}} Отговориха втори път и рекоха: Да каже царят съна на рабите си, и ние ще явим тълкованието му. {{field-off:Bible}}</w:t>
      </w:r>
    </w:p>
    <w:p>
      <w:pPr>
        <w:pStyle w:val="Normal"/>
        <w:rPr/>
      </w:pPr>
      <w:r>
        <w:rPr/>
        <w:t>[[@Bible:Dan 2:8 ]][[2:8 &gt;&gt; Dan 2:8]] {{field-on:Bible}} Царят отговори и рече: Наистина разумявам че вие искате да изкупувате време, понеже видите че избегна от мене това нещо. {{field-off:Bible}}</w:t>
      </w:r>
    </w:p>
    <w:p>
      <w:pPr>
        <w:pStyle w:val="Normal"/>
        <w:rPr/>
      </w:pPr>
      <w:r>
        <w:rPr/>
        <w:t>[[@Bible:Dan 2:9 ]][[2:9 &gt;&gt; Dan 2:9]] {{field-on:Bible}} Но ако не ми обадите съна, това е самото решение за вас; защото сте се съветвали да речете лъжливи и разтлени думи пред мене доде се промени времето. Кажете ми прочее съна, и ще позная че можете да ми явите и тълкованието му. {{field-off:Bible}}</w:t>
      </w:r>
    </w:p>
    <w:p>
      <w:pPr>
        <w:pStyle w:val="Normal"/>
        <w:rPr/>
      </w:pPr>
      <w:r>
        <w:rPr/>
        <w:t>[[@Bible:Dan 2:10 ]][[2:10 &gt;&gt; Dan 2:10]] {{field-on:Bible}} Отговориха Халдеите пред царя и рекоха: Няма человек на земята, който да може да яви тази царска работа, както няма никой цар, княз, или управител който да иска таквиз неща от вълхвъ, или вражар, или Халдей. {{field-off:Bible}}</w:t>
      </w:r>
    </w:p>
    <w:p>
      <w:pPr>
        <w:pStyle w:val="Normal"/>
        <w:rPr/>
      </w:pPr>
      <w:r>
        <w:rPr/>
        <w:t>[[@Bible:Dan 2:11 ]][[2:11 &gt;&gt; Dan 2:11]] {{field-on:Bible}} И това нещо което царят иска е мъчно; и няма друг който да може да го яви пред царя освен боговете, на които жилището не е с плът. {{field-off:Bible}}</w:t>
      </w:r>
    </w:p>
    <w:p>
      <w:pPr>
        <w:pStyle w:val="Normal"/>
        <w:rPr/>
      </w:pPr>
      <w:r>
        <w:rPr/>
        <w:t>[[@Bible:Dan 2:12 ]][[2:12 &gt;&gt; Dan 2:12]] {{field-on:Bible}} За то се разяри царят и разгневи се много, и рече да погубят всичките мъдреци Вавилонски. {{field-off:Bible}}</w:t>
      </w:r>
    </w:p>
    <w:p>
      <w:pPr>
        <w:pStyle w:val="Normal"/>
        <w:rPr/>
      </w:pPr>
      <w:r>
        <w:rPr/>
        <w:t>[[@Bible:Dan 2:13 ]][[2:13 &gt;&gt; Dan 2:13]] {{field-on:Bible}} И излезе решението, и мъдреците се умъртвяваха: потърсиха още и Даниила и другарите му за да ги убият. {{field-off:Bible}}</w:t>
      </w:r>
    </w:p>
    <w:p>
      <w:pPr>
        <w:pStyle w:val="Normal"/>
        <w:rPr/>
      </w:pPr>
      <w:r>
        <w:rPr/>
        <w:t>[[@Bible:Dan 2:14 ]][[2:14 &gt;&gt; Dan 2:14]] {{field-on:Bible}} И отговори Даниил с благоразумие и мъдрост към Ариоха царския началник на телохранителите, който излезе да убие мъдреците Вавилонски. {{field-off:Bible}}</w:t>
      </w:r>
    </w:p>
    <w:p>
      <w:pPr>
        <w:pStyle w:val="Normal"/>
        <w:rPr/>
      </w:pPr>
      <w:r>
        <w:rPr/>
        <w:t>[[@Bible:Dan 2:15 ]][[2:15 &gt;&gt; Dan 2:15]] {{field-on:Bible}} Отговори и рече на Ариоха царския началник: Защо това притеснително решение от царя? Тогаз Ариох яви работата Даниилу. {{field-off:Bible}}</w:t>
      </w:r>
    </w:p>
    <w:p>
      <w:pPr>
        <w:pStyle w:val="Normal"/>
        <w:rPr/>
      </w:pPr>
      <w:r>
        <w:rPr/>
        <w:t>[[@Bible:Dan 2:16 ]][[2:16 &gt;&gt; Dan 2:16]] {{field-on:Bible}} И влезе Даниил и моли царя да му даде време, та да яви на царя тълкованието. {{field-off:Bible}}</w:t>
      </w:r>
    </w:p>
    <w:p>
      <w:pPr>
        <w:pStyle w:val="Normal"/>
        <w:rPr/>
      </w:pPr>
      <w:r>
        <w:rPr/>
        <w:t>[[@Bible:Dan 2:17 ]][[2:17 &gt;&gt; Dan 2:17]] {{field-on:Bible}} Тогаз отиде Даниил в дома си, и обяви това нещо на Анания, Мисаила, и Азария другарите си, {{field-off:Bible}}</w:t>
      </w:r>
    </w:p>
    <w:p>
      <w:pPr>
        <w:pStyle w:val="Normal"/>
        <w:rPr/>
      </w:pPr>
      <w:r>
        <w:rPr/>
        <w:t>[[@Bible:Dan 2:18 ]][[2:18 &gt;&gt; Dan 2:18]] {{field-on:Bible}} за да искат милост от Бога небеснаго заради тази тайна, щото да не погине Даниил и другарите му с другите Вавилонски мъдреци. {{field-off:Bible}}</w:t>
      </w:r>
    </w:p>
    <w:p>
      <w:pPr>
        <w:pStyle w:val="Normal"/>
        <w:rPr/>
      </w:pPr>
      <w:r>
        <w:rPr/>
        <w:t>[[@Bible:Dan 2:19 ]][[2:19 &gt;&gt; Dan 2:19]] {{field-on:Bible}} И откри се тайната Даниилу чрез видение през нощта. Тогаз благослови Даниил Бога небеснаго. {{field-off:Bible}}</w:t>
      </w:r>
    </w:p>
    <w:p>
      <w:pPr>
        <w:pStyle w:val="Normal"/>
        <w:rPr/>
      </w:pPr>
      <w:r>
        <w:rPr/>
        <w:t>[[@Bible:Dan 2:20 ]][[2:20 &gt;&gt; Dan 2:20]] {{field-on:Bible}} И говори Даниил и рече: -Да е благословено името БожиеОт века и до века;Защото мъдростта и силата са негови. {{field-off:Bible}}</w:t>
      </w:r>
    </w:p>
    <w:p>
      <w:pPr>
        <w:pStyle w:val="Normal"/>
        <w:rPr/>
      </w:pPr>
      <w:r>
        <w:rPr/>
        <w:t>[[@Bible:Dan 2:21 ]][[2:21 &gt;&gt; Dan 2:21]] {{field-on:Bible}} И той променява времената и порите:Сваля царе, и поставя царе:Дава мъдрост на мъдритеИ знание на разумните. {{field-off:Bible}}</w:t>
      </w:r>
    </w:p>
    <w:p>
      <w:pPr>
        <w:pStyle w:val="Normal"/>
        <w:rPr/>
      </w:pPr>
      <w:r>
        <w:rPr/>
        <w:t>[[@Bible:Dan 2:22 ]][[2:22 &gt;&gt; Dan 2:22]] {{field-on:Bible}} Той открива дълбоките и скритите:Познава онова което е в тъмнината;И виделината обитава с него. {{field-off:Bible}}</w:t>
      </w:r>
    </w:p>
    <w:p>
      <w:pPr>
        <w:pStyle w:val="Normal"/>
        <w:rPr/>
      </w:pPr>
      <w:r>
        <w:rPr/>
        <w:t>[[@Bible:Dan 2:23 ]][[2:23 &gt;&gt; Dan 2:23]] {{field-on:Bible}} Тебе, Боже на отците ми, благодаря.И тебе славословя,Който си ми дал мъдрост и сила;И сега си ми направил познато оноваКоето попросихме от тебе;Защото ти направи позната нам царската работа. {{field-off:Bible}}</w:t>
      </w:r>
    </w:p>
    <w:p>
      <w:pPr>
        <w:pStyle w:val="Normal"/>
        <w:rPr/>
      </w:pPr>
      <w:r>
        <w:rPr/>
        <w:t>[[@Bible:Dan 2:24 ]][[2:24 &gt;&gt; Dan 2:24]] {{field-on:Bible}} И тъй, отиде Даниил при Ариоха, когото царят бе наредил да погуби мъдреците Вавилонски: отиде, и му рече така: да не погубиш мъдрещите Вавилонски. Въведи ме пред царя, и аз ще явя тълкованието на царя. {{field-off:Bible}}</w:t>
      </w:r>
    </w:p>
    <w:p>
      <w:pPr>
        <w:pStyle w:val="Normal"/>
        <w:rPr/>
      </w:pPr>
      <w:r>
        <w:rPr/>
        <w:t>[[@Bible:Dan 2:25 ]][[2:25 &gt;&gt; Dan 2:25]] {{field-on:Bible}} Тогаз Ариох побърза да въведе Даниила пред царя, и му каза така: Намерих мъж от пленниците Юдини който ще яви тълкованието на царя. {{field-off:Bible}}</w:t>
      </w:r>
    </w:p>
    <w:p>
      <w:pPr>
        <w:pStyle w:val="Normal"/>
        <w:rPr/>
      </w:pPr>
      <w:r>
        <w:rPr/>
        <w:t>[[@Bible:Dan 2:26 ]][[2:26 &gt;&gt; Dan 2:26]] {{field-on:Bible}} Отговори царят и рече Даниилу, на когото името бе Валтасасар: Можеш ли да ми явиш съна който видях, и тълкуванието му? {{field-off:Bible}}</w:t>
      </w:r>
    </w:p>
    <w:p>
      <w:pPr>
        <w:pStyle w:val="Normal"/>
        <w:rPr/>
      </w:pPr>
      <w:r>
        <w:rPr/>
        <w:t>[[@Bible:Dan 2:27 ]][[2:27 &gt;&gt; Dan 2:27]] {{field-on:Bible}} Отговори Даниил пред царя и рече: Тайната за която царят пита не могат мъдреци, вражари, вълхви, или предвещатели да я явят на царя; {{field-off:Bible}}</w:t>
      </w:r>
    </w:p>
    <w:p>
      <w:pPr>
        <w:pStyle w:val="Normal"/>
        <w:rPr/>
      </w:pPr>
      <w:r>
        <w:rPr/>
        <w:t>[[@Bible:Dan 2:28 ]][[2:28 &gt;&gt; Dan 2:28]] {{field-on:Bible}} но има Бог на небето който открива тайни, и прави знайно на цар Навуходоносора що има да стане в сетните дни. Сънят ти и виденията на твоята глава върху одъра ти са тези: {{field-off:Bible}}</w:t>
      </w:r>
    </w:p>
    <w:p>
      <w:pPr>
        <w:pStyle w:val="Normal"/>
        <w:rPr/>
      </w:pPr>
      <w:r>
        <w:rPr/>
        <w:t>[[@Bible:Dan 2:29 ]][[2:29 &gt;&gt; Dan 2:29]] {{field-on:Bible}} Царю, размишленията ти възлезоха в ума ти на одъра ти заради онова което има да стане подир това; и онзи който открива тайни яви ти що има да стане. {{field-off:Bible}}</w:t>
      </w:r>
    </w:p>
    <w:p>
      <w:pPr>
        <w:pStyle w:val="Normal"/>
        <w:rPr/>
      </w:pPr>
      <w:r>
        <w:rPr/>
        <w:t>[[@Bible:Dan 2:30 ]][[2:30 &gt;&gt; Dan 2:30]] {{field-on:Bible}} Но заради мене, това тайнство не ми се откри чрез някоя мъдрост която бих имал аз повече от всичките живи, но за да се обяви тълкованието на царя, и да познаеш размишленията на сърдцето си. {{field-off:Bible}}</w:t>
      </w:r>
    </w:p>
    <w:p>
      <w:pPr>
        <w:pStyle w:val="Normal"/>
        <w:rPr/>
      </w:pPr>
      <w:r>
        <w:rPr/>
        <w:t>[[@Bible:Dan 2:31 ]][[2:31 &gt;&gt; Dan 2:31]] {{field-on:Bible}} Ти, царю, си видял, и ето образ голям. Този образ, който бе велик, и на който сиянието бе превъзходно, стоеше пред тебе; и зракът му бе страшен. {{field-off:Bible}}</w:t>
      </w:r>
    </w:p>
    <w:p>
      <w:pPr>
        <w:pStyle w:val="Normal"/>
        <w:rPr/>
      </w:pPr>
      <w:r>
        <w:rPr/>
        <w:t>[[@Bible:Dan 2:32 ]][[2:32 &gt;&gt; Dan 2:32]] {{field-on:Bible}} Главата на онзи образ бе от чисто злато, гръдите му и мишците му от сребро, коремът му и бедрата му от мед, {{field-off:Bible}}</w:t>
      </w:r>
    </w:p>
    <w:p>
      <w:pPr>
        <w:pStyle w:val="Normal"/>
        <w:rPr/>
      </w:pPr>
      <w:r>
        <w:rPr/>
        <w:t>[[@Bible:Dan 2:33 ]][[2:33 &gt;&gt; Dan 2:33]] {{field-on:Bible}} голените му от желязо, нозете му една част от желязо а една от кал. {{field-off:Bible}}</w:t>
      </w:r>
    </w:p>
    <w:p>
      <w:pPr>
        <w:pStyle w:val="Normal"/>
        <w:rPr/>
      </w:pPr>
      <w:r>
        <w:rPr/>
        <w:t>[[@Bible:Dan 2:34 ]][[2:34 &gt;&gt; Dan 2:34]] {{field-on:Bible}} Гледал си ти доде се отсече камик без ръце; и удари образа в нозете му които бяха от желязо и кал, и ги съкруши. {{field-off:Bible}}</w:t>
      </w:r>
    </w:p>
    <w:p>
      <w:pPr>
        <w:pStyle w:val="Normal"/>
        <w:rPr/>
      </w:pPr>
      <w:r>
        <w:rPr/>
        <w:t>[[@Bible:Dan 2:35 ]][[2:35 &gt;&gt; Dan 2:35]] {{field-on:Bible}} Тогаз желязото, калта, медта, среброто, и златото съкрушиха се купно, и станаха като прах от плява на гумното лете: вятърът ги дигна, и не се намери за тях никое място; а камикът който удари образа стана планина голяма и изпълни всичката земя. {{field-off:Bible}}</w:t>
      </w:r>
    </w:p>
    <w:p>
      <w:pPr>
        <w:pStyle w:val="Normal"/>
        <w:rPr/>
      </w:pPr>
      <w:r>
        <w:rPr/>
        <w:t>[[@Bible:Dan 2:36 ]][[2:36 &gt;&gt; Dan 2:36]] {{field-on:Bible}} Това е сънят; и тълкованието му ще кажем пред царя. {{field-off:Bible}}</w:t>
      </w:r>
    </w:p>
    <w:p>
      <w:pPr>
        <w:pStyle w:val="Normal"/>
        <w:rPr/>
      </w:pPr>
      <w:r>
        <w:rPr/>
        <w:t>[[@Bible:Dan 2:37 ]][[2:37 &gt;&gt; Dan 2:37]] {{field-on:Bible}} Ти си, царю, цар на царе; защото Бог небесний ти даде царство, сила и крепост, и слава. {{field-off:Bible}}</w:t>
      </w:r>
    </w:p>
    <w:p>
      <w:pPr>
        <w:pStyle w:val="Normal"/>
        <w:rPr/>
      </w:pPr>
      <w:r>
        <w:rPr/>
        <w:t>[[@Bible:Dan 2:38 ]][[2:38 &gt;&gt; Dan 2:38]] {{field-on:Bible}} И на всяко място дето живеят человеческите синове, горските зверове и птиците небесни даде в ръката ти, и те постави господар над всички тях. Ти си оная златна глава. {{field-off:Bible}}</w:t>
      </w:r>
    </w:p>
    <w:p>
      <w:pPr>
        <w:pStyle w:val="Normal"/>
        <w:rPr/>
      </w:pPr>
      <w:r>
        <w:rPr/>
        <w:t>[[@Bible:Dan 2:39 ]][[2:39 &gt;&gt; Dan 2:39]] {{field-on:Bible}} И подир тебе ще възстане друго царство по-долно от твоето, и друго трето царство от мед което ще обладае всичката земя. {{field-off:Bible}}</w:t>
      </w:r>
    </w:p>
    <w:p>
      <w:pPr>
        <w:pStyle w:val="Normal"/>
        <w:rPr/>
      </w:pPr>
      <w:r>
        <w:rPr/>
        <w:t>[[@Bible:Dan 2:40 ]][[2:40 &gt;&gt; Dan 2:40]] {{field-on:Bible}} И четвъртото царство ще стане крепко като желязо; понеже желязото съкрушава и сдробява всичко, и, както желязото което строшава всичко, така ще стрива и строшава. {{field-off:Bible}}</w:t>
      </w:r>
    </w:p>
    <w:p>
      <w:pPr>
        <w:pStyle w:val="Normal"/>
        <w:rPr/>
      </w:pPr>
      <w:r>
        <w:rPr/>
        <w:t>[[@Bible:Dan 2:41 ]][[2:41 &gt;&gt; Dan 2:41]] {{field-on:Bible}} А понеже си видял нозете и пръстите част от грънчарска кал а част от желязо, ще е едно царство разделено; но ще има нещо в него от силата на желязото, както си видял ти желязото смесено с глинена кал. {{field-off:Bible}}</w:t>
      </w:r>
    </w:p>
    <w:p>
      <w:pPr>
        <w:pStyle w:val="Normal"/>
        <w:rPr/>
      </w:pPr>
      <w:r>
        <w:rPr/>
        <w:t>[[@Bible:Dan 2:42 ]][[2:42 &gt;&gt; Dan 2:42]] {{field-on:Bible}} И както пръстите на нозете бяха част от желязо и част от кал, така царството ще е в някои страни крепко и в някои ломко. {{field-off:Bible}}</w:t>
      </w:r>
    </w:p>
    <w:p>
      <w:pPr>
        <w:pStyle w:val="Normal"/>
        <w:rPr/>
      </w:pPr>
      <w:r>
        <w:rPr/>
        <w:t>[[@Bible:Dan 2:43 ]][[2:43 &gt;&gt; Dan 2:43]] {{field-on:Bible}} И както си видял ти желязото смесено с глинена кал, така ще се размесят със семе на человеци; но не ще да са слепени един с друг, както желязото не се смиса с калта. {{field-off:Bible}}</w:t>
      </w:r>
    </w:p>
    <w:p>
      <w:pPr>
        <w:pStyle w:val="Normal"/>
        <w:rPr/>
      </w:pPr>
      <w:r>
        <w:rPr/>
        <w:t>[[@Bible:Dan 2:44 ]][[2:44 &gt;&gt; Dan 2:44]] {{field-on:Bible}} И в дните на онези царе ще възстави Бог небесний царство което въ век няма да се развали; и това царство няма да премине в други люде; ще съкруши и довърши всички тези царства, а то ще пребивае въ век. {{field-off:Bible}}</w:t>
      </w:r>
    </w:p>
    <w:p>
      <w:pPr>
        <w:pStyle w:val="Normal"/>
        <w:rPr/>
      </w:pPr>
      <w:r>
        <w:rPr/>
        <w:t>[[@Bible:Dan 2:45 ]][[2:45 &gt;&gt; Dan 2:45]] {{field-on:Bible}} Както си видял ти, че камик се отсече от гората без ръце, и съкруши желязото, медта, калта, среброто, и златото, Бог великий направи познато на царя което има да стане подир това; и истинен е сънът, и верно тълкованието му. {{field-off:Bible}}</w:t>
      </w:r>
    </w:p>
    <w:p>
      <w:pPr>
        <w:pStyle w:val="Normal"/>
        <w:rPr/>
      </w:pPr>
      <w:r>
        <w:rPr/>
        <w:t>[[@Bible:Dan 2:46 ]][[2:46 &gt;&gt; Dan 2:46]] {{field-on:Bible}} Тогаз цар Навуходоносор падна на лице и се поклони Даниилу, и заповяда да му принесат приношение и кадения.. {{field-off:Bible}}</w:t>
      </w:r>
    </w:p>
    <w:p>
      <w:pPr>
        <w:pStyle w:val="Normal"/>
        <w:rPr/>
      </w:pPr>
      <w:r>
        <w:rPr/>
        <w:t>[[@Bible:Dan 2:47 ]][[2:47 &gt;&gt; Dan 2:47]] {{field-on:Bible}} И говори царят Даниилу и рече: Наистина ваший Бог, той е Бог на боговете, и Господ на царете, и който открива тайни, защото възможе ти да откриеш тази тайна. {{field-off:Bible}}</w:t>
      </w:r>
    </w:p>
    <w:p>
      <w:pPr>
        <w:pStyle w:val="Normal"/>
        <w:rPr/>
      </w:pPr>
      <w:r>
        <w:rPr/>
        <w:t>[[@Bible:Dan 2:48 ]][[2:48 &gt;&gt; Dan 2:48]] {{field-on:Bible}} Тогаз царят възвеличи Даниила, и дарове големи и много му даде, и го постави господар над всичката Вавилонска област и началник на управителите над всичките мъдреци Вавилонски. {{field-off:Bible}}</w:t>
      </w:r>
    </w:p>
    <w:p>
      <w:pPr>
        <w:pStyle w:val="Normal"/>
        <w:rPr/>
      </w:pPr>
      <w:r>
        <w:rPr/>
        <w:t>[[@Bible:Dan 2:49 ]][[2:49 &gt;&gt; Dan 2:49]] {{field-on:Bible}} И поиска Даниил от царя; и постави Седраха, Мисаха, и Авденаго над делата на Вавилонската област; а Даниил беше в царския двор. {{field-off:Bible}}</w:t>
      </w:r>
    </w:p>
    <w:p>
      <w:pPr>
        <w:pStyle w:val="Heading2"/>
        <w:rPr/>
      </w:pPr>
      <w:r>
        <w:rPr/>
        <w:t>Глава 3</w:t>
      </w:r>
    </w:p>
    <w:p>
      <w:pPr>
        <w:pStyle w:val="Normal"/>
        <w:rPr/>
      </w:pPr>
      <w:r>
        <w:rPr/>
        <w:t>[[@Bible:Dan 3:1 ]][[3:1 &gt;&gt; Dan 3:1]] {{field-on:Bible}} Цар Навуходоносор направи злат образ, височината му шестдесет лакти, и ширината му шест лакти; и постави го на полето Дура, в областта Вавилонска. {{field-off:Bible}}</w:t>
      </w:r>
    </w:p>
    <w:p>
      <w:pPr>
        <w:pStyle w:val="Normal"/>
        <w:rPr/>
      </w:pPr>
      <w:r>
        <w:rPr/>
        <w:t>[[@Bible:Dan 3:2 ]][[3:2 &gt;&gt; Dan 3:2]] {{field-on:Bible}} И проводи цар Надуходоносор да събере сатрапите, и управителите, и областниците, съдиите, съкровищниците, съветниците, законоучителите, и всичките началници на областите да дойдат на посвещението на образа, който постави цар Навуходоносор. {{field-off:Bible}}</w:t>
      </w:r>
    </w:p>
    <w:p>
      <w:pPr>
        <w:pStyle w:val="Normal"/>
        <w:rPr/>
      </w:pPr>
      <w:r>
        <w:rPr/>
        <w:t>[[@Bible:Dan 3:3 ]][[3:3 &gt;&gt; Dan 3:3]] {{field-on:Bible}} И сатрапите, управителите, и областниците, съдиите, съкровищниците, съветниците, законоучителите, и всичките началници на областите събраха се на посвещението на образа, който постави цар Надуходоносор; и предстанаха пред образа който постави Навуходоносор. {{field-off:Bible}}</w:t>
      </w:r>
    </w:p>
    <w:p>
      <w:pPr>
        <w:pStyle w:val="Normal"/>
        <w:rPr/>
      </w:pPr>
      <w:r>
        <w:rPr/>
        <w:t>[[@Bible:Dan 3:4 ]][[3:4 &gt;&gt; Dan 3:4]] {{field-on:Bible}} И прогласител викаше велегласно: Вам се заповядва, народи, племена, и езици! {{field-off:Bible}}</w:t>
      </w:r>
    </w:p>
    <w:p>
      <w:pPr>
        <w:pStyle w:val="Normal"/>
        <w:rPr/>
      </w:pPr>
      <w:r>
        <w:rPr/>
        <w:t>[[@Bible:Dan 3:5 ]][[3:5 &gt;&gt; Dan 3:5]] {{field-on:Bible}} Който час чуете гласа на тръбата, на свирката, на китарата, на самвиката, на псалтиря, на гайдата, и на всякакъв вид музика, паднете та се поклонете на златния образ, който постави цар Навуходоносор; {{field-off:Bible}}</w:t>
      </w:r>
    </w:p>
    <w:p>
      <w:pPr>
        <w:pStyle w:val="Normal"/>
        <w:rPr/>
      </w:pPr>
      <w:r>
        <w:rPr/>
        <w:t>[[@Bible:Dan 3:6 ]][[3:6 &gt;&gt; Dan 3:6]] {{field-on:Bible}} а който не падне да се поклони, в истия час ще бъде хвърлен всред горещата огнена пещ. {{field-off:Bible}}</w:t>
      </w:r>
    </w:p>
    <w:p>
      <w:pPr>
        <w:pStyle w:val="Normal"/>
        <w:rPr/>
      </w:pPr>
      <w:r>
        <w:rPr/>
        <w:t>[[@Bible:Dan 3:7 ]][[3:7 &gt;&gt; Dan 3:7]] {{field-on:Bible}} За то когато чуха всичките народи гласа на тръбата, на свирката, на китарата, на самвиката, на псалтиря, и на всякакъв вид музика, падаха всички народи, племена, и езици и се покланяха на златния образ, който постави цар Навуходоносор. {{field-off:Bible}}</w:t>
      </w:r>
    </w:p>
    <w:p>
      <w:pPr>
        <w:pStyle w:val="Normal"/>
        <w:rPr/>
      </w:pPr>
      <w:r>
        <w:rPr/>
        <w:t>[[@Bible:Dan 3:8 ]][[3:8 &gt;&gt; Dan 3:8]] {{field-on:Bible}} А някои Халдейци дойдоха тогаз и наклеветиха Юдеите. {{field-off:Bible}}</w:t>
      </w:r>
    </w:p>
    <w:p>
      <w:pPr>
        <w:pStyle w:val="Normal"/>
        <w:rPr/>
      </w:pPr>
      <w:r>
        <w:rPr/>
        <w:t>[[@Bible:Dan 3:9 ]][[3:9 &gt;&gt; Dan 3:9]] {{field-on:Bible}} И отговориха и рекоха на цар Навуходоносора: Царю, да си жив в векъ! {{field-off:Bible}}</w:t>
      </w:r>
    </w:p>
    <w:p>
      <w:pPr>
        <w:pStyle w:val="Normal"/>
        <w:rPr/>
      </w:pPr>
      <w:r>
        <w:rPr/>
        <w:t>[[@Bible:Dan 3:10 ]][[3:10 &gt;&gt; Dan 3:10]] {{field-on:Bible}} Ти, царю, си издал заповед, всеки человек, който чуе гласа на тръбата, на свирката, на китарата, на самвиката, на псалтиря, и на гайдата, и на всякакъв вид музика да падне и да се поклони на златния образ; {{field-off:Bible}}</w:t>
      </w:r>
    </w:p>
    <w:p>
      <w:pPr>
        <w:pStyle w:val="Normal"/>
        <w:rPr/>
      </w:pPr>
      <w:r>
        <w:rPr/>
        <w:t>[[@Bible:Dan 3:11 ]][[3:11 &gt;&gt; Dan 3:11]] {{field-on:Bible}} и който не падне и не се поклони да бъде хвърлен всред горещата огнена пещ. {{field-off:Bible}}</w:t>
      </w:r>
    </w:p>
    <w:p>
      <w:pPr>
        <w:pStyle w:val="Normal"/>
        <w:rPr/>
      </w:pPr>
      <w:r>
        <w:rPr/>
        <w:t>[[@Bible:Dan 3:12 ]][[3:12 &gt;&gt; Dan 3:12]] {{field-on:Bible}} Има едни мъже Юдеи които си поставил ти над делата на Вавилонската област, Седрах, Мисах, и Авденаго: тези человеци, царю, не те почетоха: на боговете ти не служат, и на златния образ когото си поставил не се кланят. {{field-off:Bible}}</w:t>
      </w:r>
    </w:p>
    <w:p>
      <w:pPr>
        <w:pStyle w:val="Normal"/>
        <w:rPr/>
      </w:pPr>
      <w:r>
        <w:rPr/>
        <w:t>[[@Bible:Dan 3:13 ]][[3:13 &gt;&gt; Dan 3:13]] {{field-on:Bible}} Тогаз Навуходоносор с ярост и гняв заповяда да докарат Седраха, Мисаха, и Авденаго. И докараха тези человеци пред царя. {{field-off:Bible}}</w:t>
      </w:r>
    </w:p>
    <w:p>
      <w:pPr>
        <w:pStyle w:val="Normal"/>
        <w:rPr/>
      </w:pPr>
      <w:r>
        <w:rPr/>
        <w:t>[[@Bible:Dan 3:14 ]][[3:14 &gt;&gt; Dan 3:14]] {{field-on:Bible}} И отговори Навуходоносор и рече им: Седрахе, Мисахе, и Авденаго, нарочно ли не служите на бога ми, и не се кланяте на златния образ когото поставих? {{field-off:Bible}}</w:t>
      </w:r>
    </w:p>
    <w:p>
      <w:pPr>
        <w:pStyle w:val="Normal"/>
        <w:rPr/>
      </w:pPr>
      <w:r>
        <w:rPr/>
        <w:t>[[@Bible:Dan 3:15 ]][[3:15 &gt;&gt; Dan 3:15]] {{field-on:Bible}} Сега, като чуете гласа на тръбата, на свирката, на китарата, на самвиката, на псалтиря, и на гайдата, и на всякакъв вид музика, ако сте готови да паднете и да се поклоните на образа когото съм направил, добре; ако ли не се поклоните, в истия час ще бъдете хвърлени всред горещата огнена пещ; и кой е онзи бог който ще ви отърве от ръцете ми? {{field-off:Bible}}</w:t>
      </w:r>
    </w:p>
    <w:p>
      <w:pPr>
        <w:pStyle w:val="Normal"/>
        <w:rPr/>
      </w:pPr>
      <w:r>
        <w:rPr/>
        <w:t>[[@Bible:Dan 3:16 ]][[3:16 &gt;&gt; Dan 3:16]] {{field-on:Bible}} Отговориха Седрах, Мисах, и Авденаго та рекоха на царя: Навуходоносоре, нам не ни трябва да ти отговорим за това нещо. {{field-off:Bible}}</w:t>
      </w:r>
    </w:p>
    <w:p>
      <w:pPr>
        <w:pStyle w:val="Normal"/>
        <w:rPr/>
      </w:pPr>
      <w:r>
        <w:rPr/>
        <w:t>[[@Bible:Dan 3:17 ]][[3:17 &gt;&gt; Dan 3:17]] {{field-on:Bible}} Ако е така, наший Бог комуто ние служим възможен е да ни отърве от горещата огнена пещ; и от ръцете ти, царю, ще ни избави. {{field-off:Bible}}</w:t>
      </w:r>
    </w:p>
    <w:p>
      <w:pPr>
        <w:pStyle w:val="Normal"/>
        <w:rPr/>
      </w:pPr>
      <w:r>
        <w:rPr/>
        <w:t>[[@Bible:Dan 3:18 ]][[3:18 &gt;&gt; Dan 3:18]] {{field-on:Bible}} Но ако и не, да знаеш, царю, че на боговете ти не служим, и на златния образ когото си поставил ти не се кланяме. {{field-off:Bible}}</w:t>
      </w:r>
    </w:p>
    <w:p>
      <w:pPr>
        <w:pStyle w:val="Normal"/>
        <w:rPr/>
      </w:pPr>
      <w:r>
        <w:rPr/>
        <w:t>[[@Bible:Dan 3:19 ]][[3:19 &gt;&gt; Dan 3:19]] {{field-on:Bible}} Тогаз Навуходоносор се изпълни с ярост, и образът на лицето му се измени против Седраха, Мисаха, и Авденаго, та говори и заповяда да нажежат пещта седем пъти повече отколкото се виждаше нажежена. {{field-off:Bible}}</w:t>
      </w:r>
    </w:p>
    <w:p>
      <w:pPr>
        <w:pStyle w:val="Normal"/>
        <w:rPr/>
      </w:pPr>
      <w:r>
        <w:rPr/>
        <w:t>[[@Bible:Dan 3:20 ]][[3:20 &gt;&gt; Dan 3:20]] {{field-on:Bible}} И заповяда на по-силните мъже от войската си да вържат Седраха, Мисаха и Авденаго и да ги хвърлят в горещата огнена пещ. {{field-off:Bible}}</w:t>
      </w:r>
    </w:p>
    <w:p>
      <w:pPr>
        <w:pStyle w:val="Normal"/>
        <w:rPr/>
      </w:pPr>
      <w:r>
        <w:rPr/>
        <w:t>[[@Bible:Dan 3:21 ]][[3:21 &gt;&gt; Dan 3:21]] {{field-on:Bible}} Тогаз онези мъже бидоха вързани с шалварите си, хитоните си, и мантиите си, и другите си дрехи; и ги хвърлиха всред горещата огнена пещ. {{field-off:Bible}}</w:t>
      </w:r>
    </w:p>
    <w:p>
      <w:pPr>
        <w:pStyle w:val="Normal"/>
        <w:rPr/>
      </w:pPr>
      <w:r>
        <w:rPr/>
        <w:t>[[@Bible:Dan 3:22 ]][[3:22 &gt;&gt; Dan 3:22]] {{field-on:Bible}} А понеже заповедта царска бе притеснителна, и пещта се нажеже премного, пламикът огнен уби онези мъже които дигнаха Седраха, Мисаха, и Авденаго. {{field-off:Bible}}</w:t>
      </w:r>
    </w:p>
    <w:p>
      <w:pPr>
        <w:pStyle w:val="Normal"/>
        <w:rPr/>
      </w:pPr>
      <w:r>
        <w:rPr/>
        <w:t>[[@Bible:Dan 3:23 ]][[3:23 &gt;&gt; Dan 3:23]] {{field-on:Bible}} А тези трима мъже, Седрах, Мисах, и Авденаго, паднаха вързани всред горещата огнена пещ. {{field-off:Bible}}</w:t>
      </w:r>
    </w:p>
    <w:p>
      <w:pPr>
        <w:pStyle w:val="Normal"/>
        <w:rPr/>
      </w:pPr>
      <w:r>
        <w:rPr/>
        <w:t>[[@Bible:Dan 3:24 ]][[3:24 &gt;&gt; Dan 3:24]] {{field-on:Bible}} А цар Навуходоносор се ужаси; и стана бърже та продума и рече на везирите си: Не хвърлихме ли трима мъже вързани всред огъня? А те отговориха и рекоха на царя: Наистина, царю. {{field-off:Bible}}</w:t>
      </w:r>
    </w:p>
    <w:p>
      <w:pPr>
        <w:pStyle w:val="Normal"/>
        <w:rPr/>
      </w:pPr>
      <w:r>
        <w:rPr/>
        <w:t>[[@Bible:Dan 3:25 ]][[3:25 &gt;&gt; Dan 3:25]] {{field-on:Bible}} Той отговори и рече: Ето, аз гледам четирма мъже развързани, и ходят всред огъня, и повреда няма на тях; и зракът на четвъртия е подобен сину божию. {{field-off:Bible}}</w:t>
      </w:r>
    </w:p>
    <w:p>
      <w:pPr>
        <w:pStyle w:val="Normal"/>
        <w:rPr/>
      </w:pPr>
      <w:r>
        <w:rPr/>
        <w:t>[[@Bible:Dan 3:26 ]][[3:26 &gt;&gt; Dan 3:26]] {{field-on:Bible}} Тогаз се приближи Навуходоносор при устието на горещата огнена пещ та говори и рече: Седрахе, Мисахе, и Авденаго, раби на Бога вишнаго, излезте и елате. Тогаз Седрах, Мисах, и Авденаго излязоха изсред огъня. {{field-off:Bible}}</w:t>
      </w:r>
    </w:p>
    <w:p>
      <w:pPr>
        <w:pStyle w:val="Normal"/>
        <w:rPr/>
      </w:pPr>
      <w:r>
        <w:rPr/>
        <w:t>[[@Bible:Dan 3:27 ]][[3:27 &gt;&gt; Dan 3:27]] {{field-on:Bible}} И събраха се сатрапите, управителите, и обрастниците, и везирите царски та видяха тези мъже че огънят нямаше сила върх телата им, и косъм от главата им не бе изгорял, и шалварите им не бяха се изменили, нито миризма от огън бе преминала върх тях. {{field-off:Bible}}</w:t>
      </w:r>
    </w:p>
    <w:p>
      <w:pPr>
        <w:pStyle w:val="Normal"/>
        <w:rPr/>
      </w:pPr>
      <w:r>
        <w:rPr/>
        <w:t>[[@Bible:Dan 3:28 ]][[3:28 &gt;&gt; Dan 3:28]] {{field-on:Bible}} Тогаз продума Навуходоносор и рече: Благословен Бог Седрахов, Мисахов, и Авденагов, който изпрати ангела си и избави рабите си които уповаха на него, и не послушаха думата на царя, и предадоха телата си за да не служат нито да се поклонят на друг бог освен на своя си Бог. {{field-off:Bible}}</w:t>
      </w:r>
    </w:p>
    <w:p>
      <w:pPr>
        <w:pStyle w:val="Normal"/>
        <w:rPr/>
      </w:pPr>
      <w:r>
        <w:rPr/>
        <w:t>[[@Bible:Dan 3:29 ]][[3:29 &gt;&gt; Dan 3:29]] {{field-on:Bible}} За то издавам заповед, че всеки народ, племе, и език който говори зло против Бога на Седраха, Мисаха, и Авденаго ще се насече на късове, и къщата му ще стане гноище; защото друг бог няма който може да избави така. {{field-off:Bible}}</w:t>
      </w:r>
    </w:p>
    <w:p>
      <w:pPr>
        <w:pStyle w:val="Normal"/>
        <w:rPr/>
      </w:pPr>
      <w:r>
        <w:rPr/>
        <w:t>[[@Bible:Dan 3:30 ]][[3:30 &gt;&gt; Dan 3:30]] {{field-on:Bible}} Тогаз царят провъзведе Седраха, Мисаха, и Авденаго в областта Вавилонска. {{field-off:Bible}}</w:t>
      </w:r>
    </w:p>
    <w:p>
      <w:pPr>
        <w:pStyle w:val="Heading2"/>
        <w:rPr/>
      </w:pPr>
      <w:r>
        <w:rPr/>
        <w:t>Глава 4</w:t>
      </w:r>
    </w:p>
    <w:p>
      <w:pPr>
        <w:pStyle w:val="Normal"/>
        <w:rPr/>
      </w:pPr>
      <w:r>
        <w:rPr/>
        <w:t>[[@Bible:Dan 4:1 ]][[4:1 &gt;&gt; Dan 4:1]] {{field-on:Bible}} Цар Навуходоносор към всичките народи, племена, и езици които обитават по всичката земя: Мир да се умножи на вас! {{field-off:Bible}}</w:t>
      </w:r>
    </w:p>
    <w:p>
      <w:pPr>
        <w:pStyle w:val="Normal"/>
        <w:rPr/>
      </w:pPr>
      <w:r>
        <w:rPr/>
        <w:t>[[@Bible:Dan 4:2 ]][[4:2 &gt;&gt; Dan 4:2]] {{field-on:Bible}} Угодно биде пред мене да възвестя знаменията и чудесата които ми направи Бог вишний. {{field-off:Bible}}</w:t>
      </w:r>
    </w:p>
    <w:p>
      <w:pPr>
        <w:pStyle w:val="Normal"/>
        <w:rPr/>
      </w:pPr>
      <w:r>
        <w:rPr/>
        <w:t>[[@Bible:Dan 4:3 ]][[4:3 &gt;&gt; Dan 4:3]] {{field-on:Bible}} Колко са големи неговите знамения! и колко крепки чудесата му! Царството му е царство вечно, и властта му из род в род. {{field-off:Bible}}</w:t>
      </w:r>
    </w:p>
    <w:p>
      <w:pPr>
        <w:pStyle w:val="Normal"/>
        <w:rPr/>
      </w:pPr>
      <w:r>
        <w:rPr/>
        <w:t>[[@Bible:Dan 4:4 ]][[4:4 &gt;&gt; Dan 4:4]] {{field-on:Bible}} Аз Навуходоносор бях спокоен в дома си, и благополучен в палата си. {{field-off:Bible}}</w:t>
      </w:r>
    </w:p>
    <w:p>
      <w:pPr>
        <w:pStyle w:val="Normal"/>
        <w:rPr/>
      </w:pPr>
      <w:r>
        <w:rPr/>
        <w:t>[[@Bible:Dan 4:5 ]][[4:5 &gt;&gt; Dan 4:5]] {{field-on:Bible}} Видях сън който ме устраши; и размишленията ми върху одъра ми и виденията на главата ми ме смутиха. {{field-off:Bible}}</w:t>
      </w:r>
    </w:p>
    <w:p>
      <w:pPr>
        <w:pStyle w:val="Normal"/>
        <w:rPr/>
      </w:pPr>
      <w:r>
        <w:rPr/>
        <w:t>[[@Bible:Dan 4:6 ]][[4:6 &gt;&gt; Dan 4:6]] {{field-on:Bible}} За това издадох заповед да се въведат пред мене всичките мъдреци Вавилонски за да ми явят тълкованието на съна. {{field-off:Bible}}</w:t>
      </w:r>
    </w:p>
    <w:p>
      <w:pPr>
        <w:pStyle w:val="Normal"/>
        <w:rPr/>
      </w:pPr>
      <w:r>
        <w:rPr/>
        <w:t>[[@Bible:Dan 4:7 ]][[4:7 &gt;&gt; Dan 4:7]] {{field-on:Bible}} Тогаз влязоха вълхвите, вражарите, Халдеите, предвещателите; и аз казах съна си пред тях, но не ми явиха тълкованието му. {{field-off:Bible}}</w:t>
      </w:r>
    </w:p>
    <w:p>
      <w:pPr>
        <w:pStyle w:val="Normal"/>
        <w:rPr/>
      </w:pPr>
      <w:r>
        <w:rPr/>
        <w:t>[[@Bible:Dan 4:8 ]][[4:8 &gt;&gt; Dan 4:8]] {{field-on:Bible}} А после дойде пред мене Даниил, на когото името бе Валтасасар, според името на моя бог, и в когото е духът на светите богове; и пред него казах съна и рекох: {{field-off:Bible}}</w:t>
      </w:r>
    </w:p>
    <w:p>
      <w:pPr>
        <w:pStyle w:val="Normal"/>
        <w:rPr/>
      </w:pPr>
      <w:r>
        <w:rPr/>
        <w:t>[[@Bible:Dan 4:9 ]][[4:9 &gt;&gt; Dan 4:9]] {{field-on:Bible}} Валтасасаре, началниче на вълхвите, понеже познах че духът на светите богове е в тебе, и нищо скришно не е мъчно за тебе, ето виденията на съна ми който видях; и ти кажи тълкованието му. {{field-off:Bible}}</w:t>
      </w:r>
    </w:p>
    <w:p>
      <w:pPr>
        <w:pStyle w:val="Normal"/>
        <w:rPr/>
      </w:pPr>
      <w:r>
        <w:rPr/>
        <w:t>[[@Bible:Dan 4:10 ]][[4:10 &gt;&gt; Dan 4:10]] {{field-on:Bible}} Ето виденията на главата ми върху одъра ми: гледах, и ето дърво всред земята, и височината му голяма. {{field-off:Bible}}</w:t>
      </w:r>
    </w:p>
    <w:p>
      <w:pPr>
        <w:pStyle w:val="Normal"/>
        <w:rPr/>
      </w:pPr>
      <w:r>
        <w:rPr/>
        <w:t>[[@Bible:Dan 4:11 ]][[4:11 &gt;&gt; Dan 4:11]] {{field-on:Bible}} Това дърво стана голямо и яко, и височината му стигаше до небето, и гледаше се до краищата на всичката земя. {{field-off:Bible}}</w:t>
      </w:r>
    </w:p>
    <w:p>
      <w:pPr>
        <w:pStyle w:val="Normal"/>
        <w:rPr/>
      </w:pPr>
      <w:r>
        <w:rPr/>
        <w:t>[[@Bible:Dan 4:12 ]][[4:12 &gt;&gt; Dan 4:12]] {{field-on:Bible}} Листете му бяха хубави, и плодът му много, и в него имаше храна за всички: под сянката му почиваха животните от полето, и у ветвите му превитваха птиците небесни, и от него се хранеше всяка плът. {{field-off:Bible}}</w:t>
      </w:r>
    </w:p>
    <w:p>
      <w:pPr>
        <w:pStyle w:val="Normal"/>
        <w:rPr/>
      </w:pPr>
      <w:r>
        <w:rPr/>
        <w:t>[[@Bible:Dan 4:13 ]][[4:13 &gt;&gt; Dan 4:13]] {{field-on:Bible}} Видях във виденията на главата си върху одъра си, и ето, страж и свет слезе от небето, {{field-off:Bible}}</w:t>
      </w:r>
    </w:p>
    <w:p>
      <w:pPr>
        <w:pStyle w:val="Normal"/>
        <w:rPr/>
      </w:pPr>
      <w:r>
        <w:rPr/>
        <w:t>[[@Bible:Dan 4:14 ]][[4:14 &gt;&gt; Dan 4:14]] {{field-on:Bible}} и викна велегласно и рече така: Отсечете дървото и изсечете ветвите му: изтръсете листете му и разпръснете плода му: да бягат животните от под него, и птиците от ветвите му; {{field-off:Bible}}</w:t>
      </w:r>
    </w:p>
    <w:p>
      <w:pPr>
        <w:pStyle w:val="Normal"/>
        <w:rPr/>
      </w:pPr>
      <w:r>
        <w:rPr/>
        <w:t>[[@Bible:Dan 4:15 ]][[4:15 &gt;&gt; Dan 4:15]] {{field-on:Bible}} пъня обаче на коренете му оставете в земята, и то с уза желязна и медна, в тревата на полето; и да се мокри с росата небесна, и делът му нека бъде с животните в тревата на земята: {{field-off:Bible}}</w:t>
      </w:r>
    </w:p>
    <w:p>
      <w:pPr>
        <w:pStyle w:val="Normal"/>
        <w:rPr/>
      </w:pPr>
      <w:r>
        <w:rPr/>
        <w:t>[[@Bible:Dan 4:16 ]][[4:16 &gt;&gt; Dan 4:16]] {{field-on:Bible}} сърдцето му да се измени от человеческо, и да му се даде скотско сърдце; и седем времена да минат върху него. {{field-off:Bible}}</w:t>
      </w:r>
    </w:p>
    <w:p>
      <w:pPr>
        <w:pStyle w:val="Normal"/>
        <w:rPr/>
      </w:pPr>
      <w:r>
        <w:rPr/>
        <w:t>[[@Bible:Dan 4:17 ]][[4:17 &gt;&gt; Dan 4:17]] {{field-on:Bible}} Това нещо е с заповед на стражите, и прошението чрез думата на светите, за да познаят живите че Вишний е Владетел на царството на человеците, и комуто ще дава го, и поставя върху него нищожния от человеците. {{field-off:Bible}}</w:t>
      </w:r>
    </w:p>
    <w:p>
      <w:pPr>
        <w:pStyle w:val="Normal"/>
        <w:rPr/>
      </w:pPr>
      <w:r>
        <w:rPr/>
        <w:t>[[@Bible:Dan 4:18 ]][[4:18 &gt;&gt; Dan 4:18]] {{field-on:Bible}} Този сън видях аз цар Навуходоносор; и ти, Валтасасаре, кажи тълкованието му; защото всичките мъдреци на царството ми не могат да ми явят тълкованието; а ти можеш, защото духът на светите богове е в тебе. {{field-off:Bible}}</w:t>
      </w:r>
    </w:p>
    <w:p>
      <w:pPr>
        <w:pStyle w:val="Normal"/>
        <w:rPr/>
      </w:pPr>
      <w:r>
        <w:rPr/>
        <w:t>[[@Bible:Dan 4:19 ]][[4:19 &gt;&gt; Dan 4:19]] {{field-on:Bible}} Тогаз Даниил, на когото името бе Валтасасар, остана смаян до един час, и размишленията му го смущаваха. Царят отговори и рече: Валтасасаре, да те не смущава сънът или тълкованието му. Валтасасар отговори и рече: Господарю мой, сънът да бъде върх онези които те мразят, и тълкованието му върх враговете ти! {{field-off:Bible}}</w:t>
      </w:r>
    </w:p>
    <w:p>
      <w:pPr>
        <w:pStyle w:val="Normal"/>
        <w:rPr/>
      </w:pPr>
      <w:r>
        <w:rPr/>
        <w:t>[[@Bible:Dan 4:20 ]][[4:20 &gt;&gt; Dan 4:20]] {{field-on:Bible}} Дървото което си видял че стана голямо и яко, на което височината стигаше до небето, и се гледаше от всичката земя, {{field-off:Bible}}</w:t>
      </w:r>
    </w:p>
    <w:p>
      <w:pPr>
        <w:pStyle w:val="Normal"/>
        <w:rPr/>
      </w:pPr>
      <w:r>
        <w:rPr/>
        <w:t>[[@Bible:Dan 4:21 ]][[4:21 &gt;&gt; Dan 4:21]] {{field-on:Bible}} и листете му бяха хубави, и плодът му много, и храна за всичките имаше в него, и под него обитаваха животните на полето, а у ветвите му превитаваха птиците небесни, - {{field-off:Bible}}</w:t>
      </w:r>
    </w:p>
    <w:p>
      <w:pPr>
        <w:pStyle w:val="Normal"/>
        <w:rPr/>
      </w:pPr>
      <w:r>
        <w:rPr/>
        <w:t>[[@Bible:Dan 4:22 ]][[4:22 &gt;&gt; Dan 4:22]] {{field-on:Bible}} ти си това дърво, царю, който си станал голям и як; и величеството ти се възвиси и стигна до небето, и властта ти до края на земята. {{field-off:Bible}}</w:t>
      </w:r>
    </w:p>
    <w:p>
      <w:pPr>
        <w:pStyle w:val="Normal"/>
        <w:rPr/>
      </w:pPr>
      <w:r>
        <w:rPr/>
        <w:t>[[@Bible:Dan 4:23 ]][[4:23 &gt;&gt; Dan 4:23]] {{field-on:Bible}} А заради това що е видял царят страж и свет да слазя от небето и да говори: Отсечете дървото и го съборете; само пъня на коренете му оставете в земята, и то с уза желязна и медна, в тревата на полето; и да се мокри от небесната роса, и с животните на полето нека бъде делът му, доде заминат седем времена върху него, - {{field-off:Bible}}</w:t>
      </w:r>
    </w:p>
    <w:p>
      <w:pPr>
        <w:pStyle w:val="Normal"/>
        <w:rPr/>
      </w:pPr>
      <w:r>
        <w:rPr/>
        <w:t>[[@Bible:Dan 4:24 ]][[4:24 &gt;&gt; Dan 4:24]] {{field-on:Bible}} това е тълкованието, царю, и това решението на Вишнаго което стигна върху господаря ми царя; {{field-off:Bible}}</w:t>
      </w:r>
    </w:p>
    <w:p>
      <w:pPr>
        <w:pStyle w:val="Normal"/>
        <w:rPr/>
      </w:pPr>
      <w:r>
        <w:rPr/>
        <w:t>[[@Bible:Dan 4:25 ]][[4:25 &gt;&gt; Dan 4:25]] {{field-on:Bible}} и ще се изгониш от человеците, и с животните на полето ще е селението ти, и ще ядеш трева като говедата, и росата небесна ще те мокри; и седем времена ще заминат върху тебе, доде познаеш че Вишний е Владетел на царството на человеците, и дава го комуто ще. {{field-off:Bible}}</w:t>
      </w:r>
    </w:p>
    <w:p>
      <w:pPr>
        <w:pStyle w:val="Normal"/>
        <w:rPr/>
      </w:pPr>
      <w:r>
        <w:rPr/>
        <w:t>[[@Bible:Dan 4:26 ]][[4:26 &gt;&gt; Dan 4:26]] {{field-on:Bible}} А за това що се заповяда да оставят пъня на коренете на дървото, царството ти ще ти бъде утвърдено когато познаеш небесната власт. {{field-off:Bible}}</w:t>
      </w:r>
    </w:p>
    <w:p>
      <w:pPr>
        <w:pStyle w:val="Normal"/>
        <w:rPr/>
      </w:pPr>
      <w:r>
        <w:rPr/>
        <w:t>[[@Bible:Dan 4:27 ]][[4:27 &gt;&gt; Dan 4:27]] {{field-on:Bible}} За то, царю, нека ти бъде угоден съветът ми, и изсечи греховете си с правда и беззаконията си с милост към убогите; негли се продължи благоденствието ти. {{field-off:Bible}}</w:t>
      </w:r>
    </w:p>
    <w:p>
      <w:pPr>
        <w:pStyle w:val="Normal"/>
        <w:rPr/>
      </w:pPr>
      <w:r>
        <w:rPr/>
        <w:t>[[@Bible:Dan 4:28 ]][[4:28 &gt;&gt; Dan 4:28]] {{field-on:Bible}} Всичко това постигна цар Навуходоносора. {{field-off:Bible}}</w:t>
      </w:r>
    </w:p>
    <w:p>
      <w:pPr>
        <w:pStyle w:val="Normal"/>
        <w:rPr/>
      </w:pPr>
      <w:r>
        <w:rPr/>
        <w:t>[[@Bible:Dan 4:29 ]][[4:29 &gt;&gt; Dan 4:29]] {{field-on:Bible}} В свършъка на дванадесет месеци, като ходеше по царския палат Вавилонски, {{field-off:Bible}}</w:t>
      </w:r>
    </w:p>
    <w:p>
      <w:pPr>
        <w:pStyle w:val="Normal"/>
        <w:rPr/>
      </w:pPr>
      <w:r>
        <w:rPr/>
        <w:t>[[@Bible:Dan 4:30 ]][[4:30 &gt;&gt; Dan 4:30]] {{field-on:Bible}} отговори царът и рече: Не е ли този великий Вавилон който аз съградих за столица на царството с крепостта на силата си и в чест на славата си? {{field-off:Bible}}</w:t>
      </w:r>
    </w:p>
    <w:p>
      <w:pPr>
        <w:pStyle w:val="Normal"/>
        <w:rPr/>
      </w:pPr>
      <w:r>
        <w:rPr/>
        <w:t>[[@Bible:Dan 4:31 ]][[4:31 &gt;&gt; Dan 4:31]] {{field-on:Bible}} Думата бе още в устата на царя, и стана глас от небето та рече: Тебе се възвестява, царю Навуходоносоре: царството премина от тебе; {{field-off:Bible}}</w:t>
      </w:r>
    </w:p>
    <w:p>
      <w:pPr>
        <w:pStyle w:val="Normal"/>
        <w:rPr/>
      </w:pPr>
      <w:r>
        <w:rPr/>
        <w:t>[[@Bible:Dan 4:32 ]][[4:32 &gt;&gt; Dan 4:32]] {{field-on:Bible}} и ще се изгониш от человеците, и с животните на полето ще бъде селението ти; с трева като говедата ще те хранят; и седем времена ще заминат върх тебе, доде познаеш че Вишний е Владетел на царството на человеците, и го дава комуто ще. {{field-off:Bible}}</w:t>
      </w:r>
    </w:p>
    <w:p>
      <w:pPr>
        <w:pStyle w:val="Normal"/>
        <w:rPr/>
      </w:pPr>
      <w:r>
        <w:rPr/>
        <w:t>[[@Bible:Dan 4:33 ]][[4:33 &gt;&gt; Dan 4:33]] {{field-on:Bible}} Този час словото се извърши върх Навуходоносора; и изгонен биде от человеците, и трева като говедата ядеше, и от росата небесна тялото му се мокреше, доде му пораснаха космите като пера на орли, и ноктите му като на птици. {{field-off:Bible}}</w:t>
      </w:r>
    </w:p>
    <w:p>
      <w:pPr>
        <w:pStyle w:val="Normal"/>
        <w:rPr/>
      </w:pPr>
      <w:r>
        <w:rPr/>
        <w:t>[[@Bible:Dan 4:34 ]][[4:34 &gt;&gt; Dan 4:34]] {{field-on:Bible}} И в свършъка на дните аз Навуходоносор подигнах очите си към небето, и умът ми се върна в мене, и благослових Вишнаго, и похвалих и прославих Живущаго в век, на когото властта е власт вечна, и царството му из род в род; {{field-off:Bible}}</w:t>
      </w:r>
    </w:p>
    <w:p>
      <w:pPr>
        <w:pStyle w:val="Normal"/>
        <w:rPr/>
      </w:pPr>
      <w:r>
        <w:rPr/>
        <w:t>[[@Bible:Dan 4:35 ]][[4:35 &gt;&gt; Dan 4:35]] {{field-on:Bible}} и всичките земни жители се смятат пред него като нищо; и според щението си прави на небесната войска и на земните жители; и няма който да възбранява ръката му или който да му говори: Що правиш ти? {{field-off:Bible}}</w:t>
      </w:r>
    </w:p>
    <w:p>
      <w:pPr>
        <w:pStyle w:val="Normal"/>
        <w:rPr/>
      </w:pPr>
      <w:r>
        <w:rPr/>
        <w:t>[[@Bible:Dan 4:36 ]][[4:36 &gt;&gt; Dan 4:36]] {{field-on:Bible}} В това време умът ми се върна в мене; и за чест на царството ми върна ми се славата ми и светлостта ми, и везирите ми и големците ми ме търсеха, и утвърдих се на царството си, и ми се притури повече величество. {{field-off:Bible}}</w:t>
      </w:r>
    </w:p>
    <w:p>
      <w:pPr>
        <w:pStyle w:val="Normal"/>
        <w:rPr/>
      </w:pPr>
      <w:r>
        <w:rPr/>
        <w:t>[[@Bible:Dan 4:37 ]][[4:37 &gt;&gt; Dan 4:37]] {{field-on:Bible}} Сега аз Надуходоносор хваля и превъзносям и славя небеснаго Царя; защото всичките му дела са истина, и пътищата му съдба; и може да смири онези които ходят в гордост. {{field-off:Bible}}</w:t>
      </w:r>
    </w:p>
    <w:p>
      <w:pPr>
        <w:pStyle w:val="Heading2"/>
        <w:rPr/>
      </w:pPr>
      <w:r>
        <w:rPr/>
        <w:t>Глава 5</w:t>
      </w:r>
    </w:p>
    <w:p>
      <w:pPr>
        <w:pStyle w:val="Normal"/>
        <w:rPr/>
      </w:pPr>
      <w:r>
        <w:rPr/>
        <w:t>[[@Bible:Dan 5:1 ]][[5:1 &gt;&gt; Dan 5:1]] {{field-on:Bible}} Цар Валтасар направи голямо пируване на тисяща от големците си, и пиеше вино пред тисящата. {{field-off:Bible}}</w:t>
      </w:r>
    </w:p>
    <w:p>
      <w:pPr>
        <w:pStyle w:val="Normal"/>
        <w:rPr/>
      </w:pPr>
      <w:r>
        <w:rPr/>
        <w:t>[[@Bible:Dan 5:2 ]][[5:2 &gt;&gt; Dan 5:2]] {{field-on:Bible}} И в пиенето на виното заповяда Валтасар да донесат златните и сребърните съсъди които Навуходоносор баща му отне от храма който бе в Ерусалим, за да пият с тях царят и големците му, жените му и наложниците му. {{field-off:Bible}}</w:t>
      </w:r>
    </w:p>
    <w:p>
      <w:pPr>
        <w:pStyle w:val="Normal"/>
        <w:rPr/>
      </w:pPr>
      <w:r>
        <w:rPr/>
        <w:t>[[@Bible:Dan 5:3 ]][[5:3 &gt;&gt; Dan 5:3]] {{field-on:Bible}} Тогаз се донесоха златните съсъди които се отнеха от храма на дома Божий който бе в Ерусалим; и пиеха с тях царят и големците му, жените му и наложниците му. {{field-off:Bible}}</w:t>
      </w:r>
    </w:p>
    <w:p>
      <w:pPr>
        <w:pStyle w:val="Normal"/>
        <w:rPr/>
      </w:pPr>
      <w:r>
        <w:rPr/>
        <w:t>[[@Bible:Dan 5:4 ]][[5:4 &gt;&gt; Dan 5:4]] {{field-on:Bible}} Пиеха вино, и хвалеха боговете златни, и сребърни, медни, железни, дървени, и каменни. {{field-off:Bible}}</w:t>
      </w:r>
    </w:p>
    <w:p>
      <w:pPr>
        <w:pStyle w:val="Normal"/>
        <w:rPr/>
      </w:pPr>
      <w:r>
        <w:rPr/>
        <w:t>[[@Bible:Dan 5:5 ]][[5:5 &gt;&gt; Dan 5:5]] {{field-on:Bible}} И тоз час излязоха пръсти на человеческа ръка и писаха срещу светилника върху мазането на стената на царския палат; и царят видя дланта на ръката която писа. {{field-off:Bible}}</w:t>
      </w:r>
    </w:p>
    <w:p>
      <w:pPr>
        <w:pStyle w:val="Normal"/>
        <w:rPr/>
      </w:pPr>
      <w:r>
        <w:rPr/>
        <w:t>[[@Bible:Dan 5:6 ]][[5:6 &gt;&gt; Dan 5:6]] {{field-on:Bible}} Тогаз зракът на царя се измени, и размишленията му го смущаваха, щото сглобенията на чреслата му се разглобяваха, и колената му едно с друго се тълчеха. {{field-off:Bible}}</w:t>
      </w:r>
    </w:p>
    <w:p>
      <w:pPr>
        <w:pStyle w:val="Normal"/>
        <w:rPr/>
      </w:pPr>
      <w:r>
        <w:rPr/>
        <w:t>[[@Bible:Dan 5:7 ]][[5:7 &gt;&gt; Dan 5:7]] {{field-on:Bible}} Викна царят велегласно да въведат вражарите, Халдеите, и предвещателите. Тогаз царят отговори и рече на мъдреците Вавилонски: Който прочете това писание и ми покаже тълкованието му ще бъде облечен с багреница, и златно огърлие ще се тури около врата му, и ще е третий началник на царството. {{field-off:Bible}}</w:t>
      </w:r>
    </w:p>
    <w:p>
      <w:pPr>
        <w:pStyle w:val="Normal"/>
        <w:rPr/>
      </w:pPr>
      <w:r>
        <w:rPr/>
        <w:t>[[@Bible:Dan 5:8 ]][[5:8 &gt;&gt; Dan 5:8]] {{field-on:Bible}} Тогаз влязоха всичките мъдреци царски; но не можаха да прочетат писанието, нито тълкованието му да явят на царя. {{field-off:Bible}}</w:t>
      </w:r>
    </w:p>
    <w:p>
      <w:pPr>
        <w:pStyle w:val="Normal"/>
        <w:rPr/>
      </w:pPr>
      <w:r>
        <w:rPr/>
        <w:t>[[@Bible:Dan 5:9 ]][[5:9 &gt;&gt; Dan 5:9]] {{field-on:Bible}} Тогаз цар Валтасар се смути много, и се измени върху него зракът му, и големците му се смутиха. {{field-off:Bible}}</w:t>
      </w:r>
    </w:p>
    <w:p>
      <w:pPr>
        <w:pStyle w:val="Normal"/>
        <w:rPr/>
      </w:pPr>
      <w:r>
        <w:rPr/>
        <w:t>[[@Bible:Dan 5:10 ]][[5:10 &gt;&gt; Dan 5:10]] {{field-on:Bible}} От думите на царя и на големците му царицата влезе в дома на пируването; и отговори царицата и рече: Царю, да си жив въ векъ! Да те не смущават размишленията ти, и зракът ти да се не изменява. {{field-off:Bible}}</w:t>
      </w:r>
    </w:p>
    <w:p>
      <w:pPr>
        <w:pStyle w:val="Normal"/>
        <w:rPr/>
      </w:pPr>
      <w:r>
        <w:rPr/>
        <w:t>[[@Bible:Dan 5:11 ]][[5:11 &gt;&gt; Dan 5:11]] {{field-on:Bible}} Има человек в царството ти в когото е духът на светите богове; и в дните на баща ти светлина и разум и мъдрост, както мъдростта на боговете, намериха се в него; когото цар Навуходоносор баща ти, царят баща ти постави началник на вълхвите, на вражарите, на Халдеите, и на предвещателите; {{field-off:Bible}}</w:t>
      </w:r>
    </w:p>
    <w:p>
      <w:pPr>
        <w:pStyle w:val="Normal"/>
        <w:rPr/>
      </w:pPr>
      <w:r>
        <w:rPr/>
        <w:t>[[@Bible:Dan 5:12 ]][[5:12 &gt;&gt; Dan 5:12]] {{field-on:Bible}} защото дух изящен, и знание, и разум, тълкование на сънища, и изяснение на гадания, и развързване на недоумения се намериха в тогози Даниила, когото царят преименува Валтасасар. Сега да се повика Даниила; и ще покаже тълкованието. {{field-off:Bible}}</w:t>
      </w:r>
    </w:p>
    <w:p>
      <w:pPr>
        <w:pStyle w:val="Normal"/>
        <w:rPr/>
      </w:pPr>
      <w:r>
        <w:rPr/>
        <w:t>[[@Bible:Dan 5:13 ]][[5:13 &gt;&gt; Dan 5:13]] {{field-on:Bible}} Тогаз се въведе Даниил пред царя. Царът отговори и рече Даниилу: Ти ли си онзи Даниил който си от синовете на плена Юдин, които доведе от Юдея царят баща ми? {{field-off:Bible}}</w:t>
      </w:r>
    </w:p>
    <w:p>
      <w:pPr>
        <w:pStyle w:val="Normal"/>
        <w:rPr/>
      </w:pPr>
      <w:r>
        <w:rPr/>
        <w:t>[[@Bible:Dan 5:14 ]][[5:14 &gt;&gt; Dan 5:14]] {{field-on:Bible}} чух наистина заради тебе че духът на боговете е в тебе, и светлина и разум и мъдрост изящна се намери в тебе. {{field-off:Bible}}</w:t>
      </w:r>
    </w:p>
    <w:p>
      <w:pPr>
        <w:pStyle w:val="Normal"/>
        <w:rPr/>
      </w:pPr>
      <w:r>
        <w:rPr/>
        <w:t>[[@Bible:Dan 5:15 ]][[5:15 &gt;&gt; Dan 5:15]] {{field-on:Bible}} И сега влязоха пред мене мъдреците и вражарите за да прочетат това писание и да ми явят тълкованието му; но не могоха да покажат тълкованието на това нещо. {{field-off:Bible}}</w:t>
      </w:r>
    </w:p>
    <w:p>
      <w:pPr>
        <w:pStyle w:val="Normal"/>
        <w:rPr/>
      </w:pPr>
      <w:r>
        <w:rPr/>
        <w:t>[[@Bible:Dan 5:16 ]][[5:16 &gt;&gt; Dan 5:16]] {{field-on:Bible}} И аз чух заради тебе че можеш да тълкуваш, и да развързваш недоумения: сега, ако можеш да прочетеш писанието и да ми явиш тълкованието му ще се облечеш с багреница, и златно огърлие ще се тури около врата ти, и ще си третий началник на царството. {{field-off:Bible}}</w:t>
      </w:r>
    </w:p>
    <w:p>
      <w:pPr>
        <w:pStyle w:val="Normal"/>
        <w:rPr/>
      </w:pPr>
      <w:r>
        <w:rPr/>
        <w:t>[[@Bible:Dan 5:17 ]][[5:17 &gt;&gt; Dan 5:17]] {{field-on:Bible}} Тогаз Даниил отговори и рече пред царя: Даровете ти нека са за тебе, и дай на другиго въздаянията си; и аз ще прочета на царя писанието, и ще явя нему тълкованието. {{field-off:Bible}}</w:t>
      </w:r>
    </w:p>
    <w:p>
      <w:pPr>
        <w:pStyle w:val="Normal"/>
        <w:rPr/>
      </w:pPr>
      <w:r>
        <w:rPr/>
        <w:t>[[@Bible:Dan 5:18 ]][[5:18 &gt;&gt; Dan 5:18]] {{field-on:Bible}} Царю, Бог вишний даде на Навуходоносора баща ти царство, и величество, и сила, и чест. {{field-off:Bible}}</w:t>
      </w:r>
    </w:p>
    <w:p>
      <w:pPr>
        <w:pStyle w:val="Normal"/>
        <w:rPr/>
      </w:pPr>
      <w:r>
        <w:rPr/>
        <w:t>[[@Bible:Dan 5:19 ]][[5:19 &gt;&gt; Dan 5:19]] {{field-on:Bible}} И заради величеството което му даде, всичките народи, племена, и езици треперяха и се боеха пред него: когото щеше убиваше, и когото щеше упазваше жив, и когото щеше възвишаваше, и когото щеше смиряваше. {{field-off:Bible}}</w:t>
      </w:r>
    </w:p>
    <w:p>
      <w:pPr>
        <w:pStyle w:val="Normal"/>
        <w:rPr/>
      </w:pPr>
      <w:r>
        <w:rPr/>
        <w:t>[[@Bible:Dan 5:20 ]][[5:20 &gt;&gt; Dan 5:20]] {{field-on:Bible}} Но когато се надигна сърдцето му, и духът му се ожесточи в гордостта, свален биде от царския си престол, и отне се славата му от него, {{field-off:Bible}}</w:t>
      </w:r>
    </w:p>
    <w:p>
      <w:pPr>
        <w:pStyle w:val="Normal"/>
        <w:rPr/>
      </w:pPr>
      <w:r>
        <w:rPr/>
        <w:t>[[@Bible:Dan 5:21 ]][[5:21 &gt;&gt; Dan 5:21]] {{field-on:Bible}} и се изгони от человеческите синове; и сърцето му стана като на животните, и селението му бе с дивите осли: с трева като говедата го хранеха, и тялото му се мокреше от росата небесна, доде позна че Бог вишний е Владетел на царството на человеците, и когото иска поставя над него. {{field-off:Bible}}</w:t>
      </w:r>
    </w:p>
    <w:p>
      <w:pPr>
        <w:pStyle w:val="Normal"/>
        <w:rPr/>
      </w:pPr>
      <w:r>
        <w:rPr/>
        <w:t>[[@Bible:Dan 5:22 ]][[5:22 &gt;&gt; Dan 5:22]] {{field-on:Bible}} И ти, сине негов, Валтасаре, не смири сърдцето си ако и да знаеше всичко това; {{field-off:Bible}}</w:t>
      </w:r>
    </w:p>
    <w:p>
      <w:pPr>
        <w:pStyle w:val="Normal"/>
        <w:rPr/>
      </w:pPr>
      <w:r>
        <w:rPr/>
        <w:t>[[@Bible:Dan 5:23 ]][[5:23 &gt;&gt; Dan 5:23]] {{field-on:Bible}} но възвиси се ти против Господа небеснаго; и донесоха пред тебе съсъдите на дома му, и пиехте вино от тях, ти и големците ти, жените ти и наложниците ти; и славослови ти боговете сребърни, и златни, медни, железни, дървени, и каменни, които не виждат, нито чуят, нито разумяват; а Бога, на когото в ръката е диханието ти и въ властта му всичките твои пътища, не възвеличи. {{field-off:Bible}}</w:t>
      </w:r>
    </w:p>
    <w:p>
      <w:pPr>
        <w:pStyle w:val="Normal"/>
        <w:rPr/>
      </w:pPr>
      <w:r>
        <w:rPr/>
        <w:t>[[@Bible:Dan 5:24 ]][[5:24 &gt;&gt; Dan 5:24]] {{field-on:Bible}} За то се проводи от него дланта на ръката, и се начерта това писание. {{field-off:Bible}}</w:t>
      </w:r>
    </w:p>
    <w:p>
      <w:pPr>
        <w:pStyle w:val="Normal"/>
        <w:rPr/>
      </w:pPr>
      <w:r>
        <w:rPr/>
        <w:t>[[@Bible:Dan 5:25 ]][[5:25 &gt;&gt; Dan 5:25]] {{field-on:Bible}} И писанието което се начерта е това: МЕНЕ, МЕНЕ, ТЕКЕЛ у ФАРСИН. {{field-off:Bible}}</w:t>
      </w:r>
    </w:p>
    <w:p>
      <w:pPr>
        <w:pStyle w:val="Normal"/>
        <w:rPr/>
      </w:pPr>
      <w:r>
        <w:rPr/>
        <w:t>[[@Bible:Dan 5:26 ]][[5:26 &gt;&gt; Dan 5:26]] {{field-on:Bible}} Това е тълкованието на туй нещо: МЕНЕ: Премери Бог царството ти, и го свърши; {{field-off:Bible}}</w:t>
      </w:r>
    </w:p>
    <w:p>
      <w:pPr>
        <w:pStyle w:val="Normal"/>
        <w:rPr/>
      </w:pPr>
      <w:r>
        <w:rPr/>
        <w:t>[[@Bible:Dan 5:27 ]][[5:27 &gt;&gt; Dan 5:27]] {{field-on:Bible}} ТЕКЕЛ: Претеглен си на весите, и си се намерил недостатъчен; {{field-off:Bible}}</w:t>
      </w:r>
    </w:p>
    <w:p>
      <w:pPr>
        <w:pStyle w:val="Normal"/>
        <w:rPr/>
      </w:pPr>
      <w:r>
        <w:rPr/>
        <w:t>[[@Bible:Dan 5:28 ]][[5:28 &gt;&gt; Dan 5:28]] {{field-on:Bible}} ФЕРЕС: Раздели се царството ти, и се даде на Мидяните и Персяните. {{field-off:Bible}}</w:t>
      </w:r>
    </w:p>
    <w:p>
      <w:pPr>
        <w:pStyle w:val="Normal"/>
        <w:rPr/>
      </w:pPr>
      <w:r>
        <w:rPr/>
        <w:t>[[@Bible:Dan 5:29 ]][[5:29 &gt;&gt; Dan 5:29]] {{field-on:Bible}} Тогаз заповяда Валтасар, и облякоха Даниила с багреницата, и туриха златното огърлие около врата му, и прогласиха заради него да бъде третий началник на царството. {{field-off:Bible}}</w:t>
      </w:r>
    </w:p>
    <w:p>
      <w:pPr>
        <w:pStyle w:val="Normal"/>
        <w:rPr/>
      </w:pPr>
      <w:r>
        <w:rPr/>
        <w:t>[[@Bible:Dan 5:30 ]][[5:30 &gt;&gt; Dan 5:30]] {{field-on:Bible}} Истата нощ биде убит Валтасар царят на Халдейците. {{field-off:Bible}}</w:t>
      </w:r>
    </w:p>
    <w:p>
      <w:pPr>
        <w:pStyle w:val="Normal"/>
        <w:rPr/>
      </w:pPr>
      <w:r>
        <w:rPr/>
        <w:t>[[@Bible:Dan 5:31 ]][[5:31 &gt;&gt; Dan 5:31]] {{field-on:Bible}} И взе царството Дарий Мидянинът, който бе около шестдесет и две години. {{field-off:Bible}}</w:t>
      </w:r>
    </w:p>
    <w:p>
      <w:pPr>
        <w:pStyle w:val="Heading2"/>
        <w:rPr/>
      </w:pPr>
      <w:r>
        <w:rPr/>
        <w:t>Глава 6</w:t>
      </w:r>
    </w:p>
    <w:p>
      <w:pPr>
        <w:pStyle w:val="Normal"/>
        <w:rPr/>
      </w:pPr>
      <w:r>
        <w:rPr/>
        <w:t>[[@Bible:Dan 6:1 ]][[6:1 &gt;&gt; Dan 6:1]] {{field-on:Bible}} Угодно се видя на Дария да постави над царството сто и двадесет сатрапи, за да са по всичкото царство, {{field-off:Bible}}</w:t>
      </w:r>
    </w:p>
    <w:p>
      <w:pPr>
        <w:pStyle w:val="Normal"/>
        <w:rPr/>
      </w:pPr>
      <w:r>
        <w:rPr/>
        <w:t>[[@Bible:Dan 6:2 ]][[6:2 &gt;&gt; Dan 6:2]] {{field-on:Bible}} и над тях трима председатели, (един от които - бе Даниил), за да им дават сметка тези сатрапи, и царят да няма пагуба. {{field-off:Bible}}</w:t>
      </w:r>
    </w:p>
    <w:p>
      <w:pPr>
        <w:pStyle w:val="Normal"/>
        <w:rPr/>
      </w:pPr>
      <w:r>
        <w:rPr/>
        <w:t>[[@Bible:Dan 6:3 ]][[6:3 &gt;&gt; Dan 6:3]] {{field-on:Bible}} Тогаз този Даниил се предпочете повече от председателите и сатрапите, защото дух изящен имаше в него; и царят намисли да го постави над всичкото царство. {{field-off:Bible}}</w:t>
      </w:r>
    </w:p>
    <w:p>
      <w:pPr>
        <w:pStyle w:val="Normal"/>
        <w:rPr/>
      </w:pPr>
      <w:r>
        <w:rPr/>
        <w:t>[[@Bible:Dan 6:4 ]][[6:4 &gt;&gt; Dan 6:4]] {{field-on:Bible}} А председателите и сатрапите търсеха да намерят причина против Даниил от страна на царството; но не можаха да намерят никаква причина нито кривда; защото бе верен, и не се намери в него никаква погрешка нито кривда. {{field-off:Bible}}</w:t>
      </w:r>
    </w:p>
    <w:p>
      <w:pPr>
        <w:pStyle w:val="Normal"/>
        <w:rPr/>
      </w:pPr>
      <w:r>
        <w:rPr/>
        <w:t>[[@Bible:Dan 6:5 ]][[6:5 &gt;&gt; Dan 6:5]] {{field-on:Bible}} И рекоха тези человеци: Няма да намерим никаква причина против тогоз Даниила освен ако намерим нещо против него от закона на неговия Бог. {{field-off:Bible}}</w:t>
      </w:r>
    </w:p>
    <w:p>
      <w:pPr>
        <w:pStyle w:val="Normal"/>
        <w:rPr/>
      </w:pPr>
      <w:r>
        <w:rPr/>
        <w:t>[[@Bible:Dan 6:6 ]][[6:6 &gt;&gt; Dan 6:6]] {{field-on:Bible}} Тогаз тези председатели и сатрапи се събраха при царя и му рекоха така: Царю Дарие, да си жив въ векъ! {{field-off:Bible}}</w:t>
      </w:r>
    </w:p>
    <w:p>
      <w:pPr>
        <w:pStyle w:val="Normal"/>
        <w:rPr/>
      </w:pPr>
      <w:r>
        <w:rPr/>
        <w:t>[[@Bible:Dan 6:7 ]][[6:7 &gt;&gt; Dan 6:7]] {{field-on:Bible}} Всичките председатели на царството, управителите, и сатрапите, везирите, и областниците съветваха се да се издаде царско повеление, и да се утвърди запрещение, че който направи някакво прошение на какъв-годе бог или человек, до тридесет дни, освен на тебе, царю, той да се хвърли в рова на лъвовете. {{field-off:Bible}}</w:t>
      </w:r>
    </w:p>
    <w:p>
      <w:pPr>
        <w:pStyle w:val="Normal"/>
        <w:rPr/>
      </w:pPr>
      <w:r>
        <w:rPr/>
        <w:t>[[@Bible:Dan 6:8 ]][[6:8 &gt;&gt; Dan 6:8]] {{field-on:Bible}} Сега, царю, утвърди запрещението и подпиши писмото, за да се не измени, според закона на Мидяните и Персяните който не се унищожава. {{field-off:Bible}}</w:t>
      </w:r>
    </w:p>
    <w:p>
      <w:pPr>
        <w:pStyle w:val="Normal"/>
        <w:rPr/>
      </w:pPr>
      <w:r>
        <w:rPr/>
        <w:t>[[@Bible:Dan 6:9 ]][[6:9 &gt;&gt; Dan 6:9]] {{field-on:Bible}} За то цар Дарий подписа писмото и запрещението. {{field-off:Bible}}</w:t>
      </w:r>
    </w:p>
    <w:p>
      <w:pPr>
        <w:pStyle w:val="Normal"/>
        <w:rPr/>
      </w:pPr>
      <w:r>
        <w:rPr/>
        <w:t>[[@Bible:Dan 6:10 ]][[6:10 &gt;&gt; Dan 6:10]] {{field-on:Bible}} Даниил, щом се научи че се подписа писмото, влезе в дома си, и, като имаше прозорците на ложницата си отворени към Ерусалим, падаше на колената си три пъти на ден, и се молеше пред Бога своего и славословеше, както правеше по-напред. {{field-off:Bible}}</w:t>
      </w:r>
    </w:p>
    <w:p>
      <w:pPr>
        <w:pStyle w:val="Normal"/>
        <w:rPr/>
      </w:pPr>
      <w:r>
        <w:rPr/>
        <w:t>[[@Bible:Dan 6:11 ]][[6:11 &gt;&gt; Dan 6:11]] {{field-on:Bible}} Тогаз онези человеци се събраха и намериха Даниила че правеше прошение и молеше се пред своего си Бога. {{field-off:Bible}}</w:t>
      </w:r>
    </w:p>
    <w:p>
      <w:pPr>
        <w:pStyle w:val="Normal"/>
        <w:rPr/>
      </w:pPr>
      <w:r>
        <w:rPr/>
        <w:t>[[@Bible:Dan 6:12 ]][[6:12 &gt;&gt; Dan 6:12]] {{field-on:Bible}} За то дойдоха и говориха пред царя заради царското запрещение, и рекоха: Не подписа ли ти запрещение, че всеки человек който прави прошение на какъв-годе бог или человек, до тридесет дни, освен на тебе, царю, ще се хвърли в рова на лъвовете? Царят отговори и рече: Истина е думата, според закона на Мидяните и Персяните който не се унищожава. {{field-off:Bible}}</w:t>
      </w:r>
    </w:p>
    <w:p>
      <w:pPr>
        <w:pStyle w:val="Normal"/>
        <w:rPr/>
      </w:pPr>
      <w:r>
        <w:rPr/>
        <w:t>[[@Bible:Dan 6:13 ]][[6:13 &gt;&gt; Dan 6:13]] {{field-on:Bible}} Тогаз отговориха и рекоха пред царя: Даниил онзи, който е от синовете на Юдиния плен, не те почита, царю, нито запрещението което ти подписа, но прави молбата си три пъти на ден. {{field-off:Bible}}</w:t>
      </w:r>
    </w:p>
    <w:p>
      <w:pPr>
        <w:pStyle w:val="Normal"/>
        <w:rPr/>
      </w:pPr>
      <w:r>
        <w:rPr/>
        <w:t>[[@Bible:Dan 6:14 ]][[6:14 &gt;&gt; Dan 6:14]] {{field-on:Bible}} Тогаз царят, като чу тази дума, наскърби се много, и тури сърцето си за Даниила да го отърве; и трудеше се до захождането на слънцето да го избави. {{field-off:Bible}}</w:t>
      </w:r>
    </w:p>
    <w:p>
      <w:pPr>
        <w:pStyle w:val="Normal"/>
        <w:rPr/>
      </w:pPr>
      <w:r>
        <w:rPr/>
        <w:t>[[@Bible:Dan 6:15 ]][[6:15 &gt;&gt; Dan 6:15]] {{field-on:Bible}} Тогаз онези человеци се събраха при царя, и рекоха на царя: Знай, царю, че законът на Мидяните и Персяните е: Никакво запрещение нито повеление което царят постави да не се променява. {{field-off:Bible}}</w:t>
      </w:r>
    </w:p>
    <w:p>
      <w:pPr>
        <w:pStyle w:val="Normal"/>
        <w:rPr/>
      </w:pPr>
      <w:r>
        <w:rPr/>
        <w:t>[[@Bible:Dan 6:16 ]][[6:16 &gt;&gt; Dan 6:16]] {{field-on:Bible}} Тогаз царят заповяда, та докараха Даниила и го хвърлиха в рова на лъвовете. И отговори царят и рече Даниилу: Бог твой комуто ти служиш непрестанно, той ще те отърве. {{field-off:Bible}}</w:t>
      </w:r>
    </w:p>
    <w:p>
      <w:pPr>
        <w:pStyle w:val="Normal"/>
        <w:rPr/>
      </w:pPr>
      <w:r>
        <w:rPr/>
        <w:t>[[@Bible:Dan 6:17 ]][[6:17 &gt;&gt; Dan 6:17]] {{field-on:Bible}} И донесоха един камик та го туриха на устието на рова; и царят го запечата със своя си печат и с печата на големците си, за да се не измени нищо за Даниила. {{field-off:Bible}}</w:t>
      </w:r>
    </w:p>
    <w:p>
      <w:pPr>
        <w:pStyle w:val="Normal"/>
        <w:rPr/>
      </w:pPr>
      <w:r>
        <w:rPr/>
        <w:t>[[@Bible:Dan 6:18 ]][[6:18 &gt;&gt; Dan 6:18]] {{field-on:Bible}} Тогаз царят отиде в палата си, и пренощува гладен, и не остави да се донесат пред него музикални оръдия; и сънят му побегна от него {{field-off:Bible}}</w:t>
      </w:r>
    </w:p>
    <w:p>
      <w:pPr>
        <w:pStyle w:val="Normal"/>
        <w:rPr/>
      </w:pPr>
      <w:r>
        <w:rPr/>
        <w:t>[[@Bible:Dan 6:19 ]][[6:19 &gt;&gt; Dan 6:19]] {{field-on:Bible}} И стана царят много рано на утринта, и прибърза та отиде при рова на лъвовете. {{field-off:Bible}}</w:t>
      </w:r>
    </w:p>
    <w:p>
      <w:pPr>
        <w:pStyle w:val="Normal"/>
        <w:rPr/>
      </w:pPr>
      <w:r>
        <w:rPr/>
        <w:t>[[@Bible:Dan 6:20 ]][[6:20 &gt;&gt; Dan 6:20]] {{field-on:Bible}} И когато отиде при рова викна с плачевен глас към Даниила; и говори царят и рече Даниилу: Данииле, рабе на Бога живаго, Бог твой комуто ти служиш непрестанно може ли да те отърве от лъвовете? {{field-off:Bible}}</w:t>
      </w:r>
    </w:p>
    <w:p>
      <w:pPr>
        <w:pStyle w:val="Normal"/>
        <w:rPr/>
      </w:pPr>
      <w:r>
        <w:rPr/>
        <w:t>[[@Bible:Dan 6:21 ]][[6:21 &gt;&gt; Dan 6:21]] {{field-on:Bible}} Тогаз отговори Даниил на царя: Царю, да си жив въ векъ! {{field-off:Bible}}</w:t>
      </w:r>
    </w:p>
    <w:p>
      <w:pPr>
        <w:pStyle w:val="Normal"/>
        <w:rPr/>
      </w:pPr>
      <w:r>
        <w:rPr/>
        <w:t>[[@Bible:Dan 6:22 ]][[6:22 &gt;&gt; Dan 6:22]] {{field-on:Bible}} Бог мой проводи ангела си и затули устата на лъвовете, и не ме повредиха; защото незлобие се намери в мене пред него; още и пред тебе, царю, съгрешение не съм направил. {{field-off:Bible}}</w:t>
      </w:r>
    </w:p>
    <w:p>
      <w:pPr>
        <w:pStyle w:val="Normal"/>
        <w:rPr/>
      </w:pPr>
      <w:r>
        <w:rPr/>
        <w:t>[[@Bible:Dan 6:23 ]][[6:23 &gt;&gt; Dan 6:23]] {{field-on:Bible}} Тогаз царят се зарадва много за това, и заповяда да изведат Даниила из рова. И се възведе Даниил из рова; и никаква повреда не се намери в него, защото имаше вяра в Бога своего. {{field-off:Bible}}</w:t>
      </w:r>
    </w:p>
    <w:p>
      <w:pPr>
        <w:pStyle w:val="Normal"/>
        <w:rPr/>
      </w:pPr>
      <w:r>
        <w:rPr/>
        <w:t>[[@Bible:Dan 6:24 ]][[6:24 &gt;&gt; Dan 6:24]] {{field-on:Bible}} Тогаз царят заповяда, та докараха онези человеци които наклеветиха Даниила, и хвърлиха в рова на лъвовете тях, чадата им, и жените им; и преди да стигнат до дъното на рова лъвовете ги сграбиха и счупиха всичките им кости. {{field-off:Bible}}</w:t>
      </w:r>
    </w:p>
    <w:p>
      <w:pPr>
        <w:pStyle w:val="Normal"/>
        <w:rPr/>
      </w:pPr>
      <w:r>
        <w:rPr/>
        <w:t>[[@Bible:Dan 6:25 ]][[6:25 &gt;&gt; Dan 6:25]] {{field-on:Bible}} Тогаз писа цар Дария към всичките народи, племена, и езици които живееха по всичката земя: Мир да се умножи у вас! {{field-off:Bible}}</w:t>
      </w:r>
    </w:p>
    <w:p>
      <w:pPr>
        <w:pStyle w:val="Normal"/>
        <w:rPr/>
      </w:pPr>
      <w:r>
        <w:rPr/>
        <w:t>[[@Bible:Dan 6:26 ]][[6:26 &gt;&gt; Dan 6:26]] {{field-on:Bible}} Повеление се издаде от мене, въ всичката държава на царството ми да треперят человеците и да се боят пред Данииловия Бог; защото той е Бог жив, и пребивава въ векъ, и царството му няма да се развали, и властта му ще бъде до край. {{field-off:Bible}}</w:t>
      </w:r>
    </w:p>
    <w:p>
      <w:pPr>
        <w:pStyle w:val="Normal"/>
        <w:rPr/>
      </w:pPr>
      <w:r>
        <w:rPr/>
        <w:t>[[@Bible:Dan 6:27 ]][[6:27 &gt;&gt; Dan 6:27]] {{field-on:Bible}} Той избавя и спасява, и прави знамения и чудеса на небето и на земята, който отърва Даниила от силата на лъвовете. {{field-off:Bible}}</w:t>
      </w:r>
    </w:p>
    <w:p>
      <w:pPr>
        <w:pStyle w:val="Normal"/>
        <w:rPr/>
      </w:pPr>
      <w:r>
        <w:rPr/>
        <w:t>[[@Bible:Dan 6:28 ]][[6:28 &gt;&gt; Dan 6:28]] {{field-on:Bible}} И благоденствуваше този Даниил в царуването на Дария и в царуването на Кира Персянина. {{field-off:Bible}}</w:t>
      </w:r>
    </w:p>
    <w:p>
      <w:pPr>
        <w:pStyle w:val="Heading2"/>
        <w:rPr/>
      </w:pPr>
      <w:r>
        <w:rPr/>
        <w:t>Глава 7</w:t>
      </w:r>
    </w:p>
    <w:p>
      <w:pPr>
        <w:pStyle w:val="Normal"/>
        <w:rPr/>
      </w:pPr>
      <w:r>
        <w:rPr/>
        <w:t>[[@Bible:Dan 7:1 ]][[7:1 &gt;&gt; Dan 7:1]] {{field-on:Bible}} В първата година на Валтасара Вавилонския цар Даниил видя сън, и видения на главата си върху одъра си; тогаз писа съна, и приказа оглавлението на думите. {{field-off:Bible}}</w:t>
      </w:r>
    </w:p>
    <w:p>
      <w:pPr>
        <w:pStyle w:val="Normal"/>
        <w:rPr/>
      </w:pPr>
      <w:r>
        <w:rPr/>
        <w:t>[[@Bible:Dan 7:2 ]][[7:2 &gt;&gt; Dan 7:2]] {{field-on:Bible}} Даниил говори и рече: Аз видях във видението си ноще, и, ето, четирите ветрища небесни се устремиха върх голямото море. {{field-off:Bible}}</w:t>
      </w:r>
    </w:p>
    <w:p>
      <w:pPr>
        <w:pStyle w:val="Normal"/>
        <w:rPr/>
      </w:pPr>
      <w:r>
        <w:rPr/>
        <w:t>[[@Bible:Dan 7:3 ]][[7:3 &gt;&gt; Dan 7:3]] {{field-on:Bible}} И четири големи зверове възлезоха из морето различни един от друг. {{field-off:Bible}}</w:t>
      </w:r>
    </w:p>
    <w:p>
      <w:pPr>
        <w:pStyle w:val="Normal"/>
        <w:rPr/>
      </w:pPr>
      <w:r>
        <w:rPr/>
        <w:t>[[@Bible:Dan 7:4 ]][[7:4 &gt;&gt; Dan 7:4]] {{field-on:Bible}} Първият бе като лъв, и имаше крила орлови: гледах доде се изскубаха крилата му, и стана от земята, и застана на нозете си като человек, и человеческо сърдце му се даде. {{field-off:Bible}}</w:t>
      </w:r>
    </w:p>
    <w:p>
      <w:pPr>
        <w:pStyle w:val="Normal"/>
        <w:rPr/>
      </w:pPr>
      <w:r>
        <w:rPr/>
        <w:t>[[@Bible:Dan 7:5 ]][[7:5 &gt;&gt; Dan 7:5]] {{field-on:Bible}} И ето после вторий звяр приличен на мечка, и се подигна от едната страна, и имаше три ребра в устата си между зъбите си; и му думаха така: Стани, изяж много плъти. {{field-off:Bible}}</w:t>
      </w:r>
    </w:p>
    <w:p>
      <w:pPr>
        <w:pStyle w:val="Normal"/>
        <w:rPr/>
      </w:pPr>
      <w:r>
        <w:rPr/>
        <w:t>[[@Bible:Dan 7:6 ]][[7:6 &gt;&gt; Dan 7:6]] {{field-on:Bible}} Подир това видях, и ето друг като рис, който имаше на гърба си четири птичи крила: звярът имаше още и четири глави; и му се даде власт. {{field-off:Bible}}</w:t>
      </w:r>
    </w:p>
    <w:p>
      <w:pPr>
        <w:pStyle w:val="Normal"/>
        <w:rPr/>
      </w:pPr>
      <w:r>
        <w:rPr/>
        <w:t>[[@Bible:Dan 7:7 ]][[7:7 &gt;&gt; Dan 7:7]] {{field-on:Bible}} Подир това видях въ виденията на нощта, и ето четвъртий звяр, страшен и ужасен и твърде як; и имаше големи железни зъби: пояждаше и съкрушаваше, и стъпкуваше остатъка с нозете си; и той различаваше от всичките зверове които бяха преди него; и имаше десет рога. {{field-off:Bible}}</w:t>
      </w:r>
    </w:p>
    <w:p>
      <w:pPr>
        <w:pStyle w:val="Normal"/>
        <w:rPr/>
      </w:pPr>
      <w:r>
        <w:rPr/>
        <w:t>[[@Bible:Dan 7:8 ]][[7:8 &gt;&gt; Dan 7:8]] {{field-on:Bible}} Преглеждах роговете, и, ето, друг малък рог излезе между тях, пред който три от първите рогове се изкорениха; и, ето, в този рог имаше очи като человечески очи, и уста които говореха наголемо. {{field-off:Bible}}</w:t>
      </w:r>
    </w:p>
    <w:p>
      <w:pPr>
        <w:pStyle w:val="Normal"/>
        <w:rPr/>
      </w:pPr>
      <w:r>
        <w:rPr/>
        <w:t>[[@Bible:Dan 7:9 ]][[7:9 &gt;&gt; Dan 7:9]] {{field-on:Bible}} Гледах додето престоли се положиха, и Ветхият с Дни седна, на когото облеклото беше бяло като сняг, и космите на главата му като чиста вълна, престолът му огнени пламици, колелата му огън палещ. {{field-off:Bible}}</w:t>
      </w:r>
    </w:p>
    <w:p>
      <w:pPr>
        <w:pStyle w:val="Normal"/>
        <w:rPr/>
      </w:pPr>
      <w:r>
        <w:rPr/>
        <w:t>[[@Bible:Dan 7:10 ]][[7:10 &gt;&gt; Dan 7:10]] {{field-on:Bible}} Река огнена изпред него излизаше и течеше: тисяща тисящи му слугуваха, и тми на тми предстояваха пред него: съдилището седна, и книгите се отвориха, {{field-off:Bible}}</w:t>
      </w:r>
    </w:p>
    <w:p>
      <w:pPr>
        <w:pStyle w:val="Normal"/>
        <w:rPr/>
      </w:pPr>
      <w:r>
        <w:rPr/>
        <w:t>[[@Bible:Dan 7:11 ]][[7:11 &gt;&gt; Dan 7:11]] {{field-on:Bible}} Гледах тогаз, поради гласа на великите думи които рогът говореше, гледах доде се умъртви звярът, и тялото му се погуби и се даде на изгорение огнено. {{field-off:Bible}}</w:t>
      </w:r>
    </w:p>
    <w:p>
      <w:pPr>
        <w:pStyle w:val="Normal"/>
        <w:rPr/>
      </w:pPr>
      <w:r>
        <w:rPr/>
        <w:t>[[@Bible:Dan 7:12 ]][[7:12 &gt;&gt; Dan 7:12]] {{field-on:Bible}} А за другите зверове, властта им се отне; но даде им се продължение на живот до време и пора. {{field-off:Bible}}</w:t>
      </w:r>
    </w:p>
    <w:p>
      <w:pPr>
        <w:pStyle w:val="Normal"/>
        <w:rPr/>
      </w:pPr>
      <w:r>
        <w:rPr/>
        <w:t>[[@Bible:Dan 7:13 ]][[7:13 &gt;&gt; Dan 7:13]] {{field-on:Bible}} Гледах в нощните видения, и, ето, един като Син человечески идеше с облаците небесни и стигна до Ветхия с Дни; и го въведоха пред него. {{field-off:Bible}}</w:t>
      </w:r>
    </w:p>
    <w:p>
      <w:pPr>
        <w:pStyle w:val="Normal"/>
        <w:rPr/>
      </w:pPr>
      <w:r>
        <w:rPr/>
        <w:t>[[@Bible:Dan 7:14 ]][[7:14 &gt;&gt; Dan 7:14]] {{field-on:Bible}} И даде се нему власт и слава и царуване за да му служат всичките народи, племена, и езици: властта му е власт вечна която няма да премине, и царуването му което няма да се развали. {{field-off:Bible}}</w:t>
      </w:r>
    </w:p>
    <w:p>
      <w:pPr>
        <w:pStyle w:val="Normal"/>
        <w:rPr/>
      </w:pPr>
      <w:r>
        <w:rPr/>
        <w:t>[[@Bible:Dan 7:15 ]][[7:15 &gt;&gt; Dan 7:15]] {{field-on:Bible}} Аз Даниил наскърбих се в духа си вътре в тялото си; и виденията на главата ми ме смутиха. {{field-off:Bible}}</w:t>
      </w:r>
    </w:p>
    <w:p>
      <w:pPr>
        <w:pStyle w:val="Normal"/>
        <w:rPr/>
      </w:pPr>
      <w:r>
        <w:rPr/>
        <w:t>[[@Bible:Dan 7:16 ]][[7:16 &gt;&gt; Dan 7:16]] {{field-on:Bible}} Приближих се при едного от предстоещите и исках да науча от него истината за всичко това. И говори ми и яви ми тълкованието на тези неща. {{field-off:Bible}}</w:t>
      </w:r>
    </w:p>
    <w:p>
      <w:pPr>
        <w:pStyle w:val="Normal"/>
        <w:rPr/>
      </w:pPr>
      <w:r>
        <w:rPr/>
        <w:t>[[@Bible:Dan 7:17 ]][[7:17 &gt;&gt; Dan 7:17]] {{field-on:Bible}} Тези четири големи зверове са четири царе които ще се дигнат от земята. {{field-off:Bible}}</w:t>
      </w:r>
    </w:p>
    <w:p>
      <w:pPr>
        <w:pStyle w:val="Normal"/>
        <w:rPr/>
      </w:pPr>
      <w:r>
        <w:rPr/>
        <w:t>[[@Bible:Dan 7:18 ]][[7:18 &gt;&gt; Dan 7:18]] {{field-on:Bible}} Но светите на Вишнаго ще приемат царството, и ще имат царството въ век и въ веки веков. {{field-off:Bible}}</w:t>
      </w:r>
    </w:p>
    <w:p>
      <w:pPr>
        <w:pStyle w:val="Normal"/>
        <w:rPr/>
      </w:pPr>
      <w:r>
        <w:rPr/>
        <w:t>[[@Bible:Dan 7:19 ]][[7:19 &gt;&gt; Dan 7:19]] {{field-on:Bible}} Тогаз исках да науча истината за четвъртия звяр който различаваше от всичките други, твърде страшен, на когото зъбите бяха железни и ноктите му медни: пояждаше, съкрушаваше, и стъпкуваше остатъка с нозете си, - {{field-off:Bible}}</w:t>
      </w:r>
    </w:p>
    <w:p>
      <w:pPr>
        <w:pStyle w:val="Normal"/>
        <w:rPr/>
      </w:pPr>
      <w:r>
        <w:rPr/>
        <w:t>[[@Bible:Dan 7:20 ]][[7:20 &gt;&gt; Dan 7:20]] {{field-on:Bible}} и за десетте рога които бяха на главата му, и за другия който излезе и пред който паднаха три, - за онзи рог който имаше очи, и уста които говореха наголямо, на когото видът бе по-як нежели на другарите му. {{field-off:Bible}}</w:t>
      </w:r>
    </w:p>
    <w:p>
      <w:pPr>
        <w:pStyle w:val="Normal"/>
        <w:rPr/>
      </w:pPr>
      <w:r>
        <w:rPr/>
        <w:t>[[@Bible:Dan 7:21 ]][[7:21 &gt;&gt; Dan 7:21]] {{field-on:Bible}} Гледах, и онзи рог правеше бранъ с светите, и преукрепяваше се против тях, {{field-off:Bible}}</w:t>
      </w:r>
    </w:p>
    <w:p>
      <w:pPr>
        <w:pStyle w:val="Normal"/>
        <w:rPr/>
      </w:pPr>
      <w:r>
        <w:rPr/>
        <w:t>[[@Bible:Dan 7:22 ]][[7:22 &gt;&gt; Dan 7:22]] {{field-on:Bible}} доде дойде Ветхият с Дни, и даде се съдът на светите на Вишнаго; и времето стигна, и светите взеха царството. {{field-off:Bible}}</w:t>
      </w:r>
    </w:p>
    <w:p>
      <w:pPr>
        <w:pStyle w:val="Normal"/>
        <w:rPr/>
      </w:pPr>
      <w:r>
        <w:rPr/>
        <w:t>[[@Bible:Dan 7:23 ]][[7:23 &gt;&gt; Dan 7:23]] {{field-on:Bible}} Така рече той: четвъртий звяр ще е четвъртото царство на земята, което ще различава от всичките царства, и ще изяде всичката земя, и ще я стъпче и съкруши. {{field-off:Bible}}</w:t>
      </w:r>
    </w:p>
    <w:p>
      <w:pPr>
        <w:pStyle w:val="Normal"/>
        <w:rPr/>
      </w:pPr>
      <w:r>
        <w:rPr/>
        <w:t>[[@Bible:Dan 7:24 ]][[7:24 &gt;&gt; Dan 7:24]] {{field-on:Bible}} И десетте рога са десет царе които ще станат от това царство; и след тях друг ще стане; и той ще различава от първите, и ще покори трима царе. {{field-off:Bible}}</w:t>
      </w:r>
    </w:p>
    <w:p>
      <w:pPr>
        <w:pStyle w:val="Normal"/>
        <w:rPr/>
      </w:pPr>
      <w:r>
        <w:rPr/>
        <w:t>[[@Bible:Dan 7:25 ]][[7:25 &gt;&gt; Dan 7:25]] {{field-on:Bible}} И ще говори думи против Вишнаго, и ще угнетява светите на Вишнаго, и ще размисли да промени времена и закони; и ще се дадат в ръката му до време и времена и пол време. {{field-off:Bible}}</w:t>
      </w:r>
    </w:p>
    <w:p>
      <w:pPr>
        <w:pStyle w:val="Normal"/>
        <w:rPr/>
      </w:pPr>
      <w:r>
        <w:rPr/>
        <w:t>[[@Bible:Dan 7:26 ]][[7:26 &gt;&gt; Dan 7:26]] {{field-on:Bible}} Съдилище обаче ще седне, и ще се отнеме властта му, за да се изтреби и погуби до край. {{field-off:Bible}}</w:t>
      </w:r>
    </w:p>
    <w:p>
      <w:pPr>
        <w:pStyle w:val="Normal"/>
        <w:rPr/>
      </w:pPr>
      <w:r>
        <w:rPr/>
        <w:t>[[@Bible:Dan 7:27 ]][[7:27 &gt;&gt; Dan 7:27]] {{field-on:Bible}} И царството, и властта, и величието на царствата които са под всичкото небе ще се даде на людете на светите на Вишнаго, на когото царството е царство вечно; и всичките власти ще служат и ще се покорят нему. {{field-off:Bible}}</w:t>
      </w:r>
    </w:p>
    <w:p>
      <w:pPr>
        <w:pStyle w:val="Normal"/>
        <w:rPr/>
      </w:pPr>
      <w:r>
        <w:rPr/>
        <w:t>[[@Bible:Dan 7:28 ]][[7:28 &gt;&gt; Dan 7:28]] {{field-on:Bible}} До тук е свършъкът на това нещо. Колкото заради мене Даниила, размишленията ми много ме смущаваха, и зракът ми се измени в мене; но упазих това нещо в сърдцето си. {{field-off:Bible}}</w:t>
      </w:r>
    </w:p>
    <w:p>
      <w:pPr>
        <w:pStyle w:val="Heading2"/>
        <w:rPr/>
      </w:pPr>
      <w:r>
        <w:rPr/>
        <w:t>Глава 8</w:t>
      </w:r>
    </w:p>
    <w:p>
      <w:pPr>
        <w:pStyle w:val="Normal"/>
        <w:rPr/>
      </w:pPr>
      <w:r>
        <w:rPr/>
        <w:t>[[@Bible:Dan 8:1 ]][[8:1 &gt;&gt; Dan 8:1]] {{field-on:Bible}} В третата година на царуването на цар Валтасара видение ми се яви, мене Даниилу, подир това що бе ми се явило по-напред. {{field-off:Bible}}</w:t>
      </w:r>
    </w:p>
    <w:p>
      <w:pPr>
        <w:pStyle w:val="Normal"/>
        <w:rPr/>
      </w:pPr>
      <w:r>
        <w:rPr/>
        <w:t>[[@Bible:Dan 8:2 ]][[8:2 &gt;&gt; Dan 8:2]] {{field-on:Bible}} И видях въ видението; и когато видях бях в Суса столицата, която е в областта Елам; и видях въ видението, и аз бях при потока Улай. {{field-off:Bible}}</w:t>
      </w:r>
    </w:p>
    <w:p>
      <w:pPr>
        <w:pStyle w:val="Normal"/>
        <w:rPr/>
      </w:pPr>
      <w:r>
        <w:rPr/>
        <w:t>[[@Bible:Dan 8:3 ]][[8:3 &gt;&gt; Dan 8:3]] {{field-on:Bible}} И подигнах очите си и видях, и ето, стоеше пред реката един овен който имаше два рога; и роговете бяха високи, но единият по-висок от другия; и по-високият прорасна после. {{field-off:Bible}}</w:t>
      </w:r>
    </w:p>
    <w:p>
      <w:pPr>
        <w:pStyle w:val="Normal"/>
        <w:rPr/>
      </w:pPr>
      <w:r>
        <w:rPr/>
        <w:t>[[@Bible:Dan 8:4 ]][[8:4 &gt;&gt; Dan 8:4]] {{field-on:Bible}} Видях овена че бодеше към запад и към север и към юг; и никой звяр не можеше да устои пред него, и нямаше който да избави от ръката му; но правеше по волята си, и се възвеличи. {{field-off:Bible}}</w:t>
      </w:r>
    </w:p>
    <w:p>
      <w:pPr>
        <w:pStyle w:val="Normal"/>
        <w:rPr/>
      </w:pPr>
      <w:r>
        <w:rPr/>
        <w:t>[[@Bible:Dan 8:5 ]][[8:5 &gt;&gt; Dan 8:5]] {{field-on:Bible}} А като размишлявах аз, ето, ярец от козите идеше от запад по лицето на всичката земя, и не се допираше до земята; и ярецът имаше рог угледен между очите си. {{field-off:Bible}}</w:t>
      </w:r>
    </w:p>
    <w:p>
      <w:pPr>
        <w:pStyle w:val="Normal"/>
        <w:rPr/>
      </w:pPr>
      <w:r>
        <w:rPr/>
        <w:t>[[@Bible:Dan 8:6 ]][[8:6 &gt;&gt; Dan 8:6]] {{field-on:Bible}} И дойде до овена който имаше двата рога, когото видях че стоеше пред потока, и завтече се към него с устремлението на силата си. {{field-off:Bible}}</w:t>
      </w:r>
    </w:p>
    <w:p>
      <w:pPr>
        <w:pStyle w:val="Normal"/>
        <w:rPr/>
      </w:pPr>
      <w:r>
        <w:rPr/>
        <w:t>[[@Bible:Dan 8:7 ]][[8:7 &gt;&gt; Dan 8:7]] {{field-on:Bible}} И видях го че се приближи при овена и се разсвирепи против него, и удари овена та счупи двата му рога; и нямаше сила в овена да устои пред него; но го хвърли на земята и го стъпка; и нямаше кой да отърве овена от ръката му. {{field-off:Bible}}</w:t>
      </w:r>
    </w:p>
    <w:p>
      <w:pPr>
        <w:pStyle w:val="Normal"/>
        <w:rPr/>
      </w:pPr>
      <w:r>
        <w:rPr/>
        <w:t>[[@Bible:Dan 8:8 ]][[8:8 &gt;&gt; Dan 8:8]] {{field-on:Bible}} За то ярецът от козите се възвеличи много; и когато заякна, счупи се големият рог; и вместо него възлязоха четири други угледни към четирите ветрища небесни. {{field-off:Bible}}</w:t>
      </w:r>
    </w:p>
    <w:p>
      <w:pPr>
        <w:pStyle w:val="Normal"/>
        <w:rPr/>
      </w:pPr>
      <w:r>
        <w:rPr/>
        <w:t>[[@Bible:Dan 8:9 ]][[8:9 &gt;&gt; Dan 8:9]] {{field-on:Bible}} И из единия от тях излезе един малък рог който наголеме твърде много към юг и към изток и към земята на славата. {{field-off:Bible}}</w:t>
      </w:r>
    </w:p>
    <w:p>
      <w:pPr>
        <w:pStyle w:val="Normal"/>
        <w:rPr/>
      </w:pPr>
      <w:r>
        <w:rPr/>
        <w:t>[[@Bible:Dan 8:10 ]][[8:10 &gt;&gt; Dan 8:10]] {{field-on:Bible}} И възвеличи се до войската небесна; и хвърли на земята част от войската и от звездите, и ги стъпка. {{field-off:Bible}}</w:t>
      </w:r>
    </w:p>
    <w:p>
      <w:pPr>
        <w:pStyle w:val="Normal"/>
        <w:rPr/>
      </w:pPr>
      <w:r>
        <w:rPr/>
        <w:t>[[@Bible:Dan 8:11 ]][[8:11 &gt;&gt; Dan 8:11]] {{field-on:Bible}} Най-паче възвеличи се дори против началника на войската; и отне се от него всегдашната жъртва, и светото му жилище се съсипа. {{field-off:Bible}}</w:t>
      </w:r>
    </w:p>
    <w:p>
      <w:pPr>
        <w:pStyle w:val="Normal"/>
        <w:rPr/>
      </w:pPr>
      <w:r>
        <w:rPr/>
        <w:t>[[@Bible:Dan 8:12 ]][[8:12 &gt;&gt; Dan 8:12]] {{field-on:Bible}} И една войска се хвърли против всегдашната жъртва заради престъпление, и хвърли на земята истината, и направи, и благоуспя. {{field-off:Bible}}</w:t>
      </w:r>
    </w:p>
    <w:p>
      <w:pPr>
        <w:pStyle w:val="Normal"/>
        <w:rPr/>
      </w:pPr>
      <w:r>
        <w:rPr/>
        <w:t>[[@Bible:Dan 8:13 ]][[8:13 &gt;&gt; Dan 8:13]] {{field-on:Bible}} Тогаз чух един свет че говореше; и друг свет рече на тогоз който говореше: До кога ще е видението за всегдашната жъртва, и за престъплението което докарва запустение, та да се предават на стъпкуване светилището и войската? {{field-off:Bible}}</w:t>
      </w:r>
    </w:p>
    <w:p>
      <w:pPr>
        <w:pStyle w:val="Normal"/>
        <w:rPr/>
      </w:pPr>
      <w:r>
        <w:rPr/>
        <w:t>[[@Bible:Dan 8:14 ]][[8:14 &gt;&gt; Dan 8:14]] {{field-on:Bible}} И каза ми: До две тисящи и триста денонощия: тогаз светилището ще се очисти. {{field-off:Bible}}</w:t>
      </w:r>
    </w:p>
    <w:p>
      <w:pPr>
        <w:pStyle w:val="Normal"/>
        <w:rPr/>
      </w:pPr>
      <w:r>
        <w:rPr/>
        <w:t>[[@Bible:Dan 8:15 ]][[8:15 &gt;&gt; Dan 8:15]] {{field-on:Bible}} И когато аз Даниил видях видението и исках разумението, тогаз, ето, застана пред мене като образ человечески; {{field-off:Bible}}</w:t>
      </w:r>
    </w:p>
    <w:p>
      <w:pPr>
        <w:pStyle w:val="Normal"/>
        <w:rPr/>
      </w:pPr>
      <w:r>
        <w:rPr/>
        <w:t>[[@Bible:Dan 8:16 ]][[8:16 &gt;&gt; Dan 8:16]] {{field-on:Bible}} и чух глас человечески всред Улай който викна и рече: Гаврииле, направи тогози да разбере видението. {{field-off:Bible}}</w:t>
      </w:r>
    </w:p>
    <w:p>
      <w:pPr>
        <w:pStyle w:val="Normal"/>
        <w:rPr/>
      </w:pPr>
      <w:r>
        <w:rPr/>
        <w:t>[[@Bible:Dan 8:17 ]][[8:17 &gt;&gt; Dan 8:17]] {{field-on:Bible}} И дойде близу дето стоех; и когато дойде, разтреперах се и паднах на лицето си; а той ми рече: Разумей, сине человечески; защото видението е за сетните времена. {{field-off:Bible}}</w:t>
      </w:r>
    </w:p>
    <w:p>
      <w:pPr>
        <w:pStyle w:val="Normal"/>
        <w:rPr/>
      </w:pPr>
      <w:r>
        <w:rPr/>
        <w:t>[[@Bible:Dan 8:18 ]][[8:18 &gt;&gt; Dan 8:18]] {{field-on:Bible}} И като ми говореше той, аз бях нечувствен с лицето си на земята; но допре се до мене, и ме направи да се изправя прав. {{field-off:Bible}}</w:t>
      </w:r>
    </w:p>
    <w:p>
      <w:pPr>
        <w:pStyle w:val="Normal"/>
        <w:rPr/>
      </w:pPr>
      <w:r>
        <w:rPr/>
        <w:t>[[@Bible:Dan 8:19 ]][[8:19 &gt;&gt; Dan 8:19]] {{field-on:Bible}} И рече: Ето, аз ще те направя да познаеш що има да се случи в сетнините на гнева; защото в определено време ще бъде свършъкът. {{field-off:Bible}}</w:t>
      </w:r>
    </w:p>
    <w:p>
      <w:pPr>
        <w:pStyle w:val="Normal"/>
        <w:rPr/>
      </w:pPr>
      <w:r>
        <w:rPr/>
        <w:t>[[@Bible:Dan 8:20 ]][[8:20 &gt;&gt; Dan 8:20]] {{field-on:Bible}} Овенът който си видял ти, който имаше два рога, те са царете на Мидия и на Персия. {{field-off:Bible}}</w:t>
      </w:r>
    </w:p>
    <w:p>
      <w:pPr>
        <w:pStyle w:val="Normal"/>
        <w:rPr/>
      </w:pPr>
      <w:r>
        <w:rPr/>
        <w:t>[[@Bible:Dan 8:21 ]][[8:21 &gt;&gt; Dan 8:21]] {{field-on:Bible}} И ярецът е царът Гръцки; и големий рог който е между очите му, той е първий цар. {{field-off:Bible}}</w:t>
      </w:r>
    </w:p>
    <w:p>
      <w:pPr>
        <w:pStyle w:val="Normal"/>
        <w:rPr/>
      </w:pPr>
      <w:r>
        <w:rPr/>
        <w:t>[[@Bible:Dan 8:22 ]][[8:22 &gt;&gt; Dan 8:22]] {{field-on:Bible}} А че се строши той, и възлязоха четири вместо него, четири царства ще се въздигнат от тоз народ, но не според неговата сила. {{field-off:Bible}}</w:t>
      </w:r>
    </w:p>
    <w:p>
      <w:pPr>
        <w:pStyle w:val="Normal"/>
        <w:rPr/>
      </w:pPr>
      <w:r>
        <w:rPr/>
        <w:t>[[@Bible:Dan 8:23 ]][[8:23 &gt;&gt; Dan 8:23]] {{field-on:Bible}} И в сетните времена на царуването им, когато беззаконните стигнат до върха на беззаконието си, ще възстане цар жесток на лице и знаещ ухитрения. {{field-off:Bible}}</w:t>
      </w:r>
    </w:p>
    <w:p>
      <w:pPr>
        <w:pStyle w:val="Normal"/>
        <w:rPr/>
      </w:pPr>
      <w:r>
        <w:rPr/>
        <w:t>[[@Bible:Dan 8:24 ]][[8:24 &gt;&gt; Dan 8:24]] {{field-on:Bible}} И силата му ще е крепка, но не от своята си сила; и ще погубва чудесно, и ще благоуспява и завършва, и ще погубва крепките и светите люде. {{field-off:Bible}}</w:t>
      </w:r>
    </w:p>
    <w:p>
      <w:pPr>
        <w:pStyle w:val="Normal"/>
        <w:rPr/>
      </w:pPr>
      <w:r>
        <w:rPr/>
        <w:t>[[@Bible:Dan 8:25 ]][[8:25 &gt;&gt; Dan 8:25]] {{field-on:Bible}} И чрез коварството си ще направи да благоуспява лъстъта в ръката му; и ще се възвеличи в сърдцето си и в мир ще погуби мнозина; и ще стане против Началника на Началниците; но ще се съкруши без ръка. {{field-off:Bible}}</w:t>
      </w:r>
    </w:p>
    <w:p>
      <w:pPr>
        <w:pStyle w:val="Normal"/>
        <w:rPr/>
      </w:pPr>
      <w:r>
        <w:rPr/>
        <w:t>[[@Bible:Dan 8:26 ]][[8:26 &gt;&gt; Dan 8:26]] {{field-on:Bible}} И реченото видение за денонощията е истинно: ти прочее запечатай видението, защото е за много дни. {{field-off:Bible}}</w:t>
      </w:r>
    </w:p>
    <w:p>
      <w:pPr>
        <w:pStyle w:val="Normal"/>
        <w:rPr/>
      </w:pPr>
      <w:r>
        <w:rPr/>
        <w:t>[[@Bible:Dan 8:27 ]][[8:27 &gt;&gt; Dan 8:27]] {{field-on:Bible}} И аз Даниил премрях, и бях болен няколко дни: после станах и вършех делата на царя. А чудех се за видението; и нямаше кой да го изтълкува. {{field-off:Bible}}</w:t>
      </w:r>
    </w:p>
    <w:p>
      <w:pPr>
        <w:pStyle w:val="Heading2"/>
        <w:rPr/>
      </w:pPr>
      <w:r>
        <w:rPr/>
        <w:t>Глава 9</w:t>
      </w:r>
    </w:p>
    <w:p>
      <w:pPr>
        <w:pStyle w:val="Normal"/>
        <w:rPr/>
      </w:pPr>
      <w:r>
        <w:rPr/>
        <w:t>[[@Bible:Dan 9:1 ]][[9:1 &gt;&gt; Dan 9:1]] {{field-on:Bible}} В първата година на Дария сина на Асуира, от семето на Мидяните, който царува над Халдейското царство, {{field-off:Bible}}</w:t>
      </w:r>
    </w:p>
    <w:p>
      <w:pPr>
        <w:pStyle w:val="Normal"/>
        <w:rPr/>
      </w:pPr>
      <w:r>
        <w:rPr/>
        <w:t>[[@Bible:Dan 9:2 ]][[9:2 &gt;&gt; Dan 9:2]] {{field-on:Bible}} в първата година на царуването му аз Даниил разумях от книгите числото на годините за които биде слово Господне към пророк Иеремия, че ще се изпълнят седемдесет години в запустенията на Ерусалим. {{field-off:Bible}}</w:t>
      </w:r>
    </w:p>
    <w:p>
      <w:pPr>
        <w:pStyle w:val="Normal"/>
        <w:rPr/>
      </w:pPr>
      <w:r>
        <w:rPr/>
        <w:t>[[@Bible:Dan 9:3 ]][[9:3 &gt;&gt; Dan 9:3]] {{field-on:Bible}} И обърнах лицето си към Господа Бога за да направя молитва и моления с пост, и вретище, и пепел; {{field-off:Bible}}</w:t>
      </w:r>
    </w:p>
    <w:p>
      <w:pPr>
        <w:pStyle w:val="Normal"/>
        <w:rPr/>
      </w:pPr>
      <w:r>
        <w:rPr/>
        <w:t>[[@Bible:Dan 9:4 ]][[9:4 &gt;&gt; Dan 9:4]] {{field-on:Bible}} и помолих се на Господа Бога моего, и се изповядах, и рекох: О Господи, велики и страшни Боже, който пазиш завета и милостта към онези които те любят и пазят твоите заповеди! {{field-off:Bible}}</w:t>
      </w:r>
    </w:p>
    <w:p>
      <w:pPr>
        <w:pStyle w:val="Normal"/>
        <w:rPr/>
      </w:pPr>
      <w:r>
        <w:rPr/>
        <w:t>[[@Bible:Dan 9:5 ]][[9:5 &gt;&gt; Dan 9:5]] {{field-on:Bible}} съгрешихме, и беззаконувахме, и нечествувахме, и отстъпихме, и се уклонихме от твоите заповеди и от твоите съдби, {{field-off:Bible}}</w:t>
      </w:r>
    </w:p>
    <w:p>
      <w:pPr>
        <w:pStyle w:val="Normal"/>
        <w:rPr/>
      </w:pPr>
      <w:r>
        <w:rPr/>
        <w:t>[[@Bible:Dan 9:6 ]][[9:6 &gt;&gt; Dan 9:6]] {{field-on:Bible}} и не послушахме рабите ти пророците които в твое име говореха на царете ни, началниците ни, и отците ни, и на всичките люде на земята ни {{field-off:Bible}}</w:t>
      </w:r>
    </w:p>
    <w:p>
      <w:pPr>
        <w:pStyle w:val="Normal"/>
        <w:rPr/>
      </w:pPr>
      <w:r>
        <w:rPr/>
        <w:t>[[@Bible:Dan 9:7 ]][[9:7 &gt;&gt; Dan 9:7]] {{field-on:Bible}} Тебе, Господи, прилича правда, а нам срам на лицето ни както днес, на мъжете Юдини, и на жителите Ерусалимски, и на всичкия Израил, на ближните и на далечните по всичките места дето си ги изгонил ти заради престъплението им което ти престъпиха. {{field-off:Bible}}</w:t>
      </w:r>
    </w:p>
    <w:p>
      <w:pPr>
        <w:pStyle w:val="Normal"/>
        <w:rPr/>
      </w:pPr>
      <w:r>
        <w:rPr/>
        <w:t>[[@Bible:Dan 9:8 ]][[9:8 &gt;&gt; Dan 9:8]] {{field-on:Bible}} Господи, срам на лицето ни прилича нам, на царете ни, на началниците ни, и на отците ни, защото ти съгрешихме. {{field-off:Bible}}</w:t>
      </w:r>
    </w:p>
    <w:p>
      <w:pPr>
        <w:pStyle w:val="Normal"/>
        <w:rPr/>
      </w:pPr>
      <w:r>
        <w:rPr/>
        <w:t>[[@Bible:Dan 9:9 ]][[9:9 &gt;&gt; Dan 9:9]] {{field-on:Bible}} Господу Богу нашему принадлежат милост и прощение; защото отстъпихме от него, {{field-off:Bible}}</w:t>
      </w:r>
    </w:p>
    <w:p>
      <w:pPr>
        <w:pStyle w:val="Normal"/>
        <w:rPr/>
      </w:pPr>
      <w:r>
        <w:rPr/>
        <w:t>[[@Bible:Dan 9:10 ]][[9:10 &gt;&gt; Dan 9:10]] {{field-on:Bible}} и не послушахме гласа на Господа Бога нашего да ходим в законите му които положи пред нас чрез рабите си пророците. {{field-off:Bible}}</w:t>
      </w:r>
    </w:p>
    <w:p>
      <w:pPr>
        <w:pStyle w:val="Normal"/>
        <w:rPr/>
      </w:pPr>
      <w:r>
        <w:rPr/>
        <w:t>[[@Bible:Dan 9:11 ]][[9:11 &gt;&gt; Dan 9:11]] {{field-on:Bible}} И всичкий Израил престъпи закона ти, и се уклони за да не слуша гласа ти; заради това се изля върху нас проклетията, и клетвата писана в закона на Мойсея раба Божий; защото му съгрешихме. {{field-off:Bible}}</w:t>
      </w:r>
    </w:p>
    <w:p>
      <w:pPr>
        <w:pStyle w:val="Normal"/>
        <w:rPr/>
      </w:pPr>
      <w:r>
        <w:rPr/>
        <w:t>[[@Bible:Dan 9:12 ]][[9:12 &gt;&gt; Dan 9:12]] {{field-on:Bible}} И утвърди своите думи които говори против нас и против нашите съдии които ни съдиха, като докара върху нас голямо зло; защото не е ставало под всичкото небе каквото стана в Ерусалим. {{field-off:Bible}}</w:t>
      </w:r>
    </w:p>
    <w:p>
      <w:pPr>
        <w:pStyle w:val="Normal"/>
        <w:rPr/>
      </w:pPr>
      <w:r>
        <w:rPr/>
        <w:t>[[@Bible:Dan 9:13 ]][[9:13 &gt;&gt; Dan 9:13]] {{field-on:Bible}} Както е писано в закона Моисеев, всичко това зло дойде върху нас; но не се молихме пред Господа Бога нашего за да се върнем от беззаконията си и да разберем твоята истина. {{field-off:Bible}}</w:t>
      </w:r>
    </w:p>
    <w:p>
      <w:pPr>
        <w:pStyle w:val="Normal"/>
        <w:rPr/>
      </w:pPr>
      <w:r>
        <w:rPr/>
        <w:t>[[@Bible:Dan 9:14 ]][[9:14 &gt;&gt; Dan 9:14]] {{field-on:Bible}} За то Господ бе буден над злото, и докара го върх нас; защото е праведен Господ Бог наш в всичките си дела колкото прави; понеже ние не послушахме гласа му. {{field-off:Bible}}</w:t>
      </w:r>
    </w:p>
    <w:p>
      <w:pPr>
        <w:pStyle w:val="Normal"/>
        <w:rPr/>
      </w:pPr>
      <w:r>
        <w:rPr/>
        <w:t>[[@Bible:Dan 9:15 ]][[9:15 &gt;&gt; Dan 9:15]] {{field-on:Bible}} И сега, Господи Боже наш, който си извел людете си из Египетската земя с крепка ръка, и си направил за себе си име както в този ден, съгрешихме, нечествувахме. {{field-off:Bible}}</w:t>
      </w:r>
    </w:p>
    <w:p>
      <w:pPr>
        <w:pStyle w:val="Normal"/>
        <w:rPr/>
      </w:pPr>
      <w:r>
        <w:rPr/>
        <w:t>[[@Bible:Dan 9:16 ]][[9:16 &gt;&gt; Dan 9:16]] {{field-on:Bible}} Господи, според всичките твои правди нека се върне, моля се, яростта ти и гневът ти от града ти Ерусалим, от светата ти гора; защото заради греховете ни, и заради беззаконията на отците ни, Ерусалим и людете ти станахме укор на всички които са около нас. {{field-off:Bible}}</w:t>
      </w:r>
    </w:p>
    <w:p>
      <w:pPr>
        <w:pStyle w:val="Normal"/>
        <w:rPr/>
      </w:pPr>
      <w:r>
        <w:rPr/>
        <w:t>[[@Bible:Dan 9:17 ]][[9:17 &gt;&gt; Dan 9:17]] {{field-on:Bible}} Сега прочее послушай, Боже наш, молитвата на раба си и моленията му, и просвети лицето си, заради Господа, върху запустеното си светилище. {{field-off:Bible}}</w:t>
      </w:r>
    </w:p>
    <w:p>
      <w:pPr>
        <w:pStyle w:val="Normal"/>
        <w:rPr/>
      </w:pPr>
      <w:r>
        <w:rPr/>
        <w:t>[[@Bible:Dan 9:18 ]][[9:18 &gt;&gt; Dan 9:18]] {{field-on:Bible}} Приклони, Боже мой, ухото си и послушай: отвори очите си и виж запустенията ни, и града върху който се призва името ти; защото ние не приносим прошенията си пред тебе заради правдите си, но заради многото твои щедроти. {{field-off:Bible}}</w:t>
      </w:r>
    </w:p>
    <w:p>
      <w:pPr>
        <w:pStyle w:val="Normal"/>
        <w:rPr/>
      </w:pPr>
      <w:r>
        <w:rPr/>
        <w:t>[[@Bible:Dan 9:19 ]][[9:19 &gt;&gt; Dan 9:19]] {{field-on:Bible}} Господи послушай; Господи, прости; Господи, дай внимание и направи; да не закъснееш, заради себе си, Боже мой; защото твоето име се призва върху града ти и върху людете ти. {{field-off:Bible}}</w:t>
      </w:r>
    </w:p>
    <w:p>
      <w:pPr>
        <w:pStyle w:val="Normal"/>
        <w:rPr/>
      </w:pPr>
      <w:r>
        <w:rPr/>
        <w:t>[[@Bible:Dan 9:20 ]][[9:20 &gt;&gt; Dan 9:20]] {{field-on:Bible}} И като говорех аз още, и се молех, и изповядвах греха си и греха на людете си Израиля, и приносях молението си пред Господа Бога моего заради светата гора на Бога моего, {{field-off:Bible}}</w:t>
      </w:r>
    </w:p>
    <w:p>
      <w:pPr>
        <w:pStyle w:val="Normal"/>
        <w:rPr/>
      </w:pPr>
      <w:r>
        <w:rPr/>
        <w:t>[[@Bible:Dan 9:21 ]][[9:21 &gt;&gt; Dan 9:21]] {{field-on:Bible}} и като още говорех в молитвата, мъжът Гавриил, когото бях видял в видението по-напред, като летеше скоро допря се до мене около часа на вечерната жъртва; {{field-off:Bible}}</w:t>
      </w:r>
    </w:p>
    <w:p>
      <w:pPr>
        <w:pStyle w:val="Normal"/>
        <w:rPr/>
      </w:pPr>
      <w:r>
        <w:rPr/>
        <w:t>[[@Bible:Dan 9:22 ]][[9:22 &gt;&gt; Dan 9:22]] {{field-on:Bible}} и вразуми ме, и говори с мене, и рече: Данииле, сега излязох за да те направя да вземеш разум. {{field-off:Bible}}</w:t>
      </w:r>
    </w:p>
    <w:p>
      <w:pPr>
        <w:pStyle w:val="Normal"/>
        <w:rPr/>
      </w:pPr>
      <w:r>
        <w:rPr/>
        <w:t>[[@Bible:Dan 9:23 ]][[9:23 &gt;&gt; Dan 9:23]] {{field-on:Bible}} В началото на молбите ти излезе заповедта; и аз дойдох да ти кажа това, защото си любезен; за то разумей думата, и разбери видението. {{field-off:Bible}}</w:t>
      </w:r>
    </w:p>
    <w:p>
      <w:pPr>
        <w:pStyle w:val="Normal"/>
        <w:rPr/>
      </w:pPr>
      <w:r>
        <w:rPr/>
        <w:t>[[@Bible:Dan 9:24 ]][[9:24 &gt;&gt; Dan 9:24]] {{field-on:Bible}} Седемдесет седмици се определиха заради людете ти и заради светия ти град за да се свърши престъплението, и да се довършат греховете, и да стане умилостивението за беззаконие, и да се въведе вечна правда, и да се запечата видението и пророчеството, и да се помаже Пресветият. {{field-off:Bible}}</w:t>
      </w:r>
    </w:p>
    <w:p>
      <w:pPr>
        <w:pStyle w:val="Normal"/>
        <w:rPr/>
      </w:pPr>
      <w:r>
        <w:rPr/>
        <w:t>[[@Bible:Dan 9:25 ]][[9:25 &gt;&gt; Dan 9:25]] {{field-on:Bible}} Познай прочее и разбери че от излизането на заповедта за да се съгради изново Ерусалим до Месия Вожда ще бъдат седем седмици, и шестдесет и две седмици: ще се съгради изново стъгдата и стената, и то в времена утеснителни. {{field-off:Bible}}</w:t>
      </w:r>
    </w:p>
    <w:p>
      <w:pPr>
        <w:pStyle w:val="Normal"/>
        <w:rPr/>
      </w:pPr>
      <w:r>
        <w:rPr/>
        <w:t>[[@Bible:Dan 9:26 ]][[9:26 &gt;&gt; Dan 9:26]] {{field-on:Bible}} И подир шестдесетте и две седмици ще се посече Месия, но не заради себе си; и людете на вожда който ще дойде ще погубят града и светилището; и свършъкът му ще дойде с потоп; и до свършъка на бранта има определени погинвания. {{field-off:Bible}}</w:t>
      </w:r>
    </w:p>
    <w:p>
      <w:pPr>
        <w:pStyle w:val="Normal"/>
        <w:rPr/>
      </w:pPr>
      <w:r>
        <w:rPr/>
        <w:t>[[@Bible:Dan 9:27 ]][[9:27 &gt;&gt; Dan 9:27]] {{field-on:Bible}} И ще постави завета с мнозина в една седмица; а в половината на седмицата ще престане жертвата и приношението, и върху крилото на мерзостите ще е запустителят, и до свършването на времето ще се даде определение върху запустялото. {{field-off:Bible}}</w:t>
      </w:r>
    </w:p>
    <w:p>
      <w:pPr>
        <w:pStyle w:val="Heading2"/>
        <w:rPr/>
      </w:pPr>
      <w:r>
        <w:rPr/>
        <w:t>Глава 10</w:t>
      </w:r>
    </w:p>
    <w:p>
      <w:pPr>
        <w:pStyle w:val="Normal"/>
        <w:rPr/>
      </w:pPr>
      <w:r>
        <w:rPr/>
        <w:t>[[@Bible:Dan 10:1 ]][[10:1 &gt;&gt; Dan 10:1]] {{field-on:Bible}} В третото лето на Кира Персийския цар откри се слово Даниилу, на когото името се казва Валтасасар; и словото бе истинно, и бедствията големи; и разбра словото и разумя видението. {{field-off:Bible}}</w:t>
      </w:r>
    </w:p>
    <w:p>
      <w:pPr>
        <w:pStyle w:val="Normal"/>
        <w:rPr/>
      </w:pPr>
      <w:r>
        <w:rPr/>
        <w:t>[[@Bible:Dan 10:2 ]][[10:2 &gt;&gt; Dan 10:2]] {{field-on:Bible}} В онези дни аз Даниил бях в сетувание три цели седмици: {{field-off:Bible}}</w:t>
      </w:r>
    </w:p>
    <w:p>
      <w:pPr>
        <w:pStyle w:val="Normal"/>
        <w:rPr/>
      </w:pPr>
      <w:r>
        <w:rPr/>
        <w:t>[[@Bible:Dan 10:3 ]][[10:3 &gt;&gt; Dan 10:3]] {{field-on:Bible}} хляб желателен не ядох, и месо и вино не влезе в устата ми, и ни еднъж не помазах себе си доде се изпълниха три цели седмици. {{field-off:Bible}}</w:t>
      </w:r>
    </w:p>
    <w:p>
      <w:pPr>
        <w:pStyle w:val="Normal"/>
        <w:rPr/>
      </w:pPr>
      <w:r>
        <w:rPr/>
        <w:t>[[@Bible:Dan 10:4 ]][[10:4 &gt;&gt; Dan 10:4]] {{field-on:Bible}} И в двадесет и четвъртия ден на първия месец, като бях при брега на голямата река, която е Тигър, {{field-off:Bible}}</w:t>
      </w:r>
    </w:p>
    <w:p>
      <w:pPr>
        <w:pStyle w:val="Normal"/>
        <w:rPr/>
      </w:pPr>
      <w:r>
        <w:rPr/>
        <w:t>[[@Bible:Dan 10:5 ]][[10:5 &gt;&gt; Dan 10:5]] {{field-on:Bible}} подигнах очите си и видях, и ето един человек облечен с ленени дрехи, и чреслата му бяха опасани с чисто злато Уфазко, {{field-off:Bible}}</w:t>
      </w:r>
    </w:p>
    <w:p>
      <w:pPr>
        <w:pStyle w:val="Normal"/>
        <w:rPr/>
      </w:pPr>
      <w:r>
        <w:rPr/>
        <w:t>[[@Bible:Dan 10:6 ]][[10:6 &gt;&gt; Dan 10:6]] {{field-on:Bible}} а тялото му бе като хрисолит, и лицето му като вид на светкавица, а очите му като светила огнени, и мишците му и нозете му на глед като мед лъскава, и гласът на думите му като глас на народ. {{field-off:Bible}}</w:t>
      </w:r>
    </w:p>
    <w:p>
      <w:pPr>
        <w:pStyle w:val="Normal"/>
        <w:rPr/>
      </w:pPr>
      <w:r>
        <w:rPr/>
        <w:t>[[@Bible:Dan 10:7 ]][[10:7 &gt;&gt; Dan 10:7]] {{field-on:Bible}} И сам аз Даниил видях видението; а мъжете които бяха с мене не видяха видението; но треперане голямо нападна върх тях, и побегнаха да се скрият. {{field-off:Bible}}</w:t>
      </w:r>
    </w:p>
    <w:p>
      <w:pPr>
        <w:pStyle w:val="Normal"/>
        <w:rPr/>
      </w:pPr>
      <w:r>
        <w:rPr/>
        <w:t>[[@Bible:Dan 10:8 ]][[10:8 &gt;&gt; Dan 10:8]] {{field-on:Bible}} Аз прочее останах сам и видях това голямо видение; и не остана сила в мене, и благолепието ми се обърна в мене в тление, и не остана сила в мене. {{field-off:Bible}}</w:t>
      </w:r>
    </w:p>
    <w:p>
      <w:pPr>
        <w:pStyle w:val="Normal"/>
        <w:rPr/>
      </w:pPr>
      <w:r>
        <w:rPr/>
        <w:t>[[@Bible:Dan 10:9 ]][[10:9 &gt;&gt; Dan 10:9]] {{field-on:Bible}} чух обаче гласа на думите му; и като слушах гласа на думите му аз бях нечувствен, паднал на лицето си, и лицето ми върху земята. {{field-off:Bible}}</w:t>
      </w:r>
    </w:p>
    <w:p>
      <w:pPr>
        <w:pStyle w:val="Normal"/>
        <w:rPr/>
      </w:pPr>
      <w:r>
        <w:rPr/>
        <w:t>[[@Bible:Dan 10:10 ]][[10:10 &gt;&gt; Dan 10:10]] {{field-on:Bible}} И, ето, ръка се допря до мене и ме подигна на колената ми и на дланите на ръцете ми. {{field-off:Bible}}</w:t>
      </w:r>
    </w:p>
    <w:p>
      <w:pPr>
        <w:pStyle w:val="Normal"/>
        <w:rPr/>
      </w:pPr>
      <w:r>
        <w:rPr/>
        <w:t>[[@Bible:Dan 10:11 ]][[10:11 &gt;&gt; Dan 10:11]] {{field-on:Bible}} И рече ми: Данииле, мъжу любезни, разумей словата които аз ти говоря, и стой прав, защото при тебе съм проводен сега. И когато ми говори това слово дигнах се разтреперан. {{field-off:Bible}}</w:t>
      </w:r>
    </w:p>
    <w:p>
      <w:pPr>
        <w:pStyle w:val="Normal"/>
        <w:rPr/>
      </w:pPr>
      <w:r>
        <w:rPr/>
        <w:t>[[@Bible:Dan 10:12 ]][[10:12 &gt;&gt; Dan 10:12]] {{field-on:Bible}} И рече ми: Не бой се, Данииле: защото от първия ден в който даде ти сърдцето си за да разумяваш, и да смириш себе си пред Бога твоего, послушаха се думите ти, и аз дойдох заради думите ти. {{field-off:Bible}}</w:t>
      </w:r>
    </w:p>
    <w:p>
      <w:pPr>
        <w:pStyle w:val="Normal"/>
        <w:rPr/>
      </w:pPr>
      <w:r>
        <w:rPr/>
        <w:t>[[@Bible:Dan 10:13 ]][[10:13 &gt;&gt; Dan 10:13]] {{field-on:Bible}} Началникът обаче на Персийското царство ми противостоеше двадесет и един ден; но, ето, Михаил, един от първите началници, дойде да ми помогне; и аз останах там при Персийските царе. {{field-off:Bible}}</w:t>
      </w:r>
    </w:p>
    <w:p>
      <w:pPr>
        <w:pStyle w:val="Normal"/>
        <w:rPr/>
      </w:pPr>
      <w:r>
        <w:rPr/>
        <w:t>[[@Bible:Dan 10:14 ]][[10:14 &gt;&gt; Dan 10:14]] {{field-on:Bible}} Сега дойдох да те направя да разумееш що има да се случи на людете ти в сетните дни; защото видението е още за много дни. {{field-off:Bible}}</w:t>
      </w:r>
    </w:p>
    <w:p>
      <w:pPr>
        <w:pStyle w:val="Normal"/>
        <w:rPr/>
      </w:pPr>
      <w:r>
        <w:rPr/>
        <w:t>[[@Bible:Dan 10:15 ]][[10:15 &gt;&gt; Dan 10:15]] {{field-on:Bible}} И като ми говореше таквиз думи, турих лицето си на земята и станах ням. {{field-off:Bible}}</w:t>
      </w:r>
    </w:p>
    <w:p>
      <w:pPr>
        <w:pStyle w:val="Normal"/>
        <w:rPr/>
      </w:pPr>
      <w:r>
        <w:rPr/>
        <w:t>[[@Bible:Dan 10:16 ]][[10:16 &gt;&gt; Dan 10:16]] {{field-on:Bible}} И, ето, един в подобие на человечески синове допря се до устните ми. Тогаз отворих устата си та говорих, и рекох на оногоз който стоеше пред мене: Господарю мой, от видението се върнаха болежите ми в мене, и не остана сила в мене. {{field-off:Bible}}</w:t>
      </w:r>
    </w:p>
    <w:p>
      <w:pPr>
        <w:pStyle w:val="Normal"/>
        <w:rPr/>
      </w:pPr>
      <w:r>
        <w:rPr/>
        <w:t>[[@Bible:Dan 10:17 ]][[10:17 &gt;&gt; Dan 10:17]] {{field-on:Bible}} И как може рабът на тогози моя господар да говори с тогози моя господар? В мене от нине няма никаква сила, но нито дихание остана в мене. {{field-off:Bible}}</w:t>
      </w:r>
    </w:p>
    <w:p>
      <w:pPr>
        <w:pStyle w:val="Normal"/>
        <w:rPr/>
      </w:pPr>
      <w:r>
        <w:rPr/>
        <w:t>[[@Bible:Dan 10:18 ]][[10:18 &gt;&gt; Dan 10:18]] {{field-on:Bible}} И допре се до мене пак като образ человечески и ме укрепи, {{field-off:Bible}}</w:t>
      </w:r>
    </w:p>
    <w:p>
      <w:pPr>
        <w:pStyle w:val="Normal"/>
        <w:rPr/>
      </w:pPr>
      <w:r>
        <w:rPr/>
        <w:t>[[@Bible:Dan 10:19 ]][[10:19 &gt;&gt; Dan 10:19]] {{field-on:Bible}} и рече: Не бой се, мъжу любезни: мир тебе! укрепи се, укрепи се! И като ми говореше укрепих се, и рекох: Да говори господарят ми; защото си ме укрепил. {{field-off:Bible}}</w:t>
      </w:r>
    </w:p>
    <w:p>
      <w:pPr>
        <w:pStyle w:val="Normal"/>
        <w:rPr/>
      </w:pPr>
      <w:r>
        <w:rPr/>
        <w:t>[[@Bible:Dan 10:20 ]][[10:20 &gt;&gt; Dan 10:20]] {{field-on:Bible}} И рече: Знаеш ли защо дойдох при тебе? А сега ще се върна да ратувам с началника на Персия; и когато излезна, ето, началникът на Гръция ще дойде. {{field-off:Bible}}</w:t>
      </w:r>
    </w:p>
    <w:p>
      <w:pPr>
        <w:pStyle w:val="Normal"/>
        <w:rPr/>
      </w:pPr>
      <w:r>
        <w:rPr/>
        <w:t>[[@Bible:Dan 10:21 ]][[10:21 &gt;&gt; Dan 10:21]] {{field-on:Bible}} Но ще ти възвестя писаното в писанието на истината; и няма никой който да помага с мене за тези работи освен Михаила началника ваш. {{field-off:Bible}}</w:t>
      </w:r>
    </w:p>
    <w:p>
      <w:pPr>
        <w:pStyle w:val="Heading2"/>
        <w:rPr/>
      </w:pPr>
      <w:r>
        <w:rPr/>
        <w:t>Глава 11</w:t>
      </w:r>
    </w:p>
    <w:p>
      <w:pPr>
        <w:pStyle w:val="Normal"/>
        <w:rPr/>
      </w:pPr>
      <w:r>
        <w:rPr/>
        <w:t>[[@Bible:Dan 11:1 ]][[11:1 &gt;&gt; Dan 11:1]] {{field-on:Bible}} И аз в първото лето на Дария Мидянина настоявах да го укрепя и уякча. {{field-off:Bible}}</w:t>
      </w:r>
    </w:p>
    <w:p>
      <w:pPr>
        <w:pStyle w:val="Normal"/>
        <w:rPr/>
      </w:pPr>
      <w:r>
        <w:rPr/>
        <w:t>[[@Bible:Dan 11:2 ]][[11:2 &gt;&gt; Dan 11:2]] {{field-on:Bible}} И сега ще ти обадя истината. Ето, още трима царе ще възстанат в Персия; и четвъртият ще е много по-богат от всичките; и като се укрепи в богатството си ще подигне всичко против Гръцкото царство. {{field-off:Bible}}</w:t>
      </w:r>
    </w:p>
    <w:p>
      <w:pPr>
        <w:pStyle w:val="Normal"/>
        <w:rPr/>
      </w:pPr>
      <w:r>
        <w:rPr/>
        <w:t>[[@Bible:Dan 11:3 ]][[11:3 &gt;&gt; Dan 11:3]] {{field-on:Bible}} И ще се въздигне един силен цар, и ще царува с голяма сила, и ще направи според щението си. {{field-off:Bible}}</w:t>
      </w:r>
    </w:p>
    <w:p>
      <w:pPr>
        <w:pStyle w:val="Normal"/>
        <w:rPr/>
      </w:pPr>
      <w:r>
        <w:rPr/>
        <w:t>[[@Bible:Dan 11:4 ]][[11:4 &gt;&gt; Dan 11:4]] {{field-on:Bible}} Щом се въздигне той, ще се съкруши царството му и ще се раздели на четирите ветрища небесни; но не на наследниците му, нито според властта му с която владе; защото царството му ще се изкорени и раздели на други освен тях. {{field-off:Bible}}</w:t>
      </w:r>
    </w:p>
    <w:p>
      <w:pPr>
        <w:pStyle w:val="Normal"/>
        <w:rPr/>
      </w:pPr>
      <w:r>
        <w:rPr/>
        <w:t>[[@Bible:Dan 11:5 ]][[11:5 &gt;&gt; Dan 11:5]] {{field-on:Bible}} И царят на юг ще се укрепи, и един от началниците му; и ще се укрепи повече от него и ще завладее: властта му ще е власт голяма. {{field-off:Bible}}</w:t>
      </w:r>
    </w:p>
    <w:p>
      <w:pPr>
        <w:pStyle w:val="Normal"/>
        <w:rPr/>
      </w:pPr>
      <w:r>
        <w:rPr/>
        <w:t>[[@Bible:Dan 11:6 ]][[11:6 &gt;&gt; Dan 11:6]] {{field-on:Bible}} И подир години ще се съдружат; и дъщерята на южния цар ще дойде при северния цар за да направи съгласие; но тя не ще да удържи силата на мишцата, нито той ще устои нито мишцата му; но ще се предаде тя, и онези които я водеха, и родителят й, и онзи който я укрепяваше на времена. {{field-off:Bible}}</w:t>
      </w:r>
    </w:p>
    <w:p>
      <w:pPr>
        <w:pStyle w:val="Normal"/>
        <w:rPr/>
      </w:pPr>
      <w:r>
        <w:rPr/>
        <w:t>[[@Bible:Dan 11:7 ]][[11:7 &gt;&gt; Dan 11:7]] {{field-on:Bible}} Но от отрасъла на коренете й ще стане един вместо него; и като дойде с сила ще влезе в твърделите на северния цар, и ще действува против тях, и ще се преукрепи. {{field-off:Bible}}</w:t>
      </w:r>
    </w:p>
    <w:p>
      <w:pPr>
        <w:pStyle w:val="Normal"/>
        <w:rPr/>
      </w:pPr>
      <w:r>
        <w:rPr/>
        <w:t>[[@Bible:Dan 11:8 ]][[11:8 &gt;&gt; Dan 11:8]] {{field-on:Bible}} И още ще докара пленници в Египет боговете им, с леяните им, с избраните им съсъди, сребърните и златните; и той ще устои няколко години повече от северния цар. {{field-off:Bible}}</w:t>
      </w:r>
    </w:p>
    <w:p>
      <w:pPr>
        <w:pStyle w:val="Normal"/>
        <w:rPr/>
      </w:pPr>
      <w:r>
        <w:rPr/>
        <w:t>[[@Bible:Dan 11:9 ]][[11:9 &gt;&gt; Dan 11:9]] {{field-on:Bible}} А онзи ще влезе в царството на южния цар, но ще се върне в земята си. {{field-off:Bible}}</w:t>
      </w:r>
    </w:p>
    <w:p>
      <w:pPr>
        <w:pStyle w:val="Normal"/>
        <w:rPr/>
      </w:pPr>
      <w:r>
        <w:rPr/>
        <w:t>[[@Bible:Dan 11:10 ]][[11:10 &gt;&gt; Dan 11:10]] {{field-on:Bible}} А синовете му ще се подигнат на бран, и ще съберат множество от много сили; и един от тях ще дойде с устремление, и ще наводни и замине; и ще дойде пак та ще се подигне на бран до твърдела му. {{field-off:Bible}}</w:t>
      </w:r>
    </w:p>
    <w:p>
      <w:pPr>
        <w:pStyle w:val="Normal"/>
        <w:rPr/>
      </w:pPr>
      <w:r>
        <w:rPr/>
        <w:t>[[@Bible:Dan 11:11 ]][[11:11 &gt;&gt; Dan 11:11]] {{field-on:Bible}} И южният цар ще разсвирепее, и ще излезе и ще ратува с него, със северния цар, който ще опълчи едно множество голямо; но множеството ще се предаде в ръката му. {{field-off:Bible}}</w:t>
      </w:r>
    </w:p>
    <w:p>
      <w:pPr>
        <w:pStyle w:val="Normal"/>
        <w:rPr/>
      </w:pPr>
      <w:r>
        <w:rPr/>
        <w:t>[[@Bible:Dan 11:12 ]][[11:12 &gt;&gt; Dan 11:12]] {{field-on:Bible}} И като превземе множеството, сърдцето му ще се надигне; и ще направи да паднат тми, но няма да се укрепи. {{field-off:Bible}}</w:t>
      </w:r>
    </w:p>
    <w:p>
      <w:pPr>
        <w:pStyle w:val="Normal"/>
        <w:rPr/>
      </w:pPr>
      <w:r>
        <w:rPr/>
        <w:t>[[@Bible:Dan 11:13 ]][[11:13 &gt;&gt; Dan 11:13]] {{field-on:Bible}} И царят северен ще се върне, и ще опълчи множество повече от първото, и ще дойде с устремление в свършъка на определените години, с голяма сила и с много богатство. {{field-off:Bible}}</w:t>
      </w:r>
    </w:p>
    <w:p>
      <w:pPr>
        <w:pStyle w:val="Normal"/>
        <w:rPr/>
      </w:pPr>
      <w:r>
        <w:rPr/>
        <w:t>[[@Bible:Dan 11:14 ]][[11:14 &gt;&gt; Dan 11:14]] {{field-on:Bible}} И в онези времена мнозина ще станат против южния цар; и насилниците от твоите люде ще се подигнат за да изпълнят видението; но ще паднат. {{field-off:Bible}}</w:t>
      </w:r>
    </w:p>
    <w:p>
      <w:pPr>
        <w:pStyle w:val="Normal"/>
        <w:rPr/>
      </w:pPr>
      <w:r>
        <w:rPr/>
        <w:t>[[@Bible:Dan 11:15 ]][[11:15 &gt;&gt; Dan 11:15]] {{field-on:Bible}} И северният цар ще дойде, и ще въздигне окоп, и ще обладае твърделните градове; и мишците на юг не ще противостанат, нито множеството на избраните му, и не ще да има сила за противостоене. {{field-off:Bible}}</w:t>
      </w:r>
    </w:p>
    <w:p>
      <w:pPr>
        <w:pStyle w:val="Normal"/>
        <w:rPr/>
      </w:pPr>
      <w:r>
        <w:rPr/>
        <w:t>[[@Bible:Dan 11:16 ]][[11:16 &gt;&gt; Dan 11:16]] {{field-on:Bible}} И онзи който иде против него ще направи според щението си, и не ще има кой да му противостои; и ще застане в земята на славата, която ще загине от ръцете му. {{field-off:Bible}}</w:t>
      </w:r>
    </w:p>
    <w:p>
      <w:pPr>
        <w:pStyle w:val="Normal"/>
        <w:rPr/>
      </w:pPr>
      <w:r>
        <w:rPr/>
        <w:t>[[@Bible:Dan 11:17 ]][[11:17 &gt;&gt; Dan 11:17]] {{field-on:Bible}} И ще утвърди лицето си за да влезе съ силата на всичкото си царство; и прави ще има с него; и ще действува; и ще му даде дъщеря от жени за разтление чрез нея; но тя не ще устои, нито ще е от към него. {{field-off:Bible}}</w:t>
      </w:r>
    </w:p>
    <w:p>
      <w:pPr>
        <w:pStyle w:val="Normal"/>
        <w:rPr/>
      </w:pPr>
      <w:r>
        <w:rPr/>
        <w:t>[[@Bible:Dan 11:18 ]][[11:18 &gt;&gt; Dan 11:18]] {{field-on:Bible}} После ще обърне лицето си към островите и ще завладее много; но един вожд ще направи да престане поношението от него: освен това ще върне поношението върх него. {{field-off:Bible}}</w:t>
      </w:r>
    </w:p>
    <w:p>
      <w:pPr>
        <w:pStyle w:val="Normal"/>
        <w:rPr/>
      </w:pPr>
      <w:r>
        <w:rPr/>
        <w:t>[[@Bible:Dan 11:19 ]][[11:19 &gt;&gt; Dan 11:19]] {{field-on:Bible}} Тогаз ще обърне лицето си към твърделите на земята си; но ще се препъне и падне, и няма да се намери. {{field-off:Bible}}</w:t>
      </w:r>
    </w:p>
    <w:p>
      <w:pPr>
        <w:pStyle w:val="Normal"/>
        <w:rPr/>
      </w:pPr>
      <w:r>
        <w:rPr/>
        <w:t>[[@Bible:Dan 11:20 ]][[11:20 &gt;&gt; Dan 11:20]] {{field-on:Bible}} И вместо него ще се въздигне един който ще проводи бирник за славата на царството; но в малко дни ще загине, и не чрез гняв нито чрез бой. {{field-off:Bible}}</w:t>
      </w:r>
    </w:p>
    <w:p>
      <w:pPr>
        <w:pStyle w:val="Normal"/>
        <w:rPr/>
      </w:pPr>
      <w:r>
        <w:rPr/>
        <w:t>[[@Bible:Dan 11:21 ]][[11:21 &gt;&gt; Dan 11:21]] {{field-on:Bible}} И вместо него ще се въздигне един нищожен на когото не ще да дадат царска чест; но ще дойде мирно и ще обладае царството с ласкателство. {{field-off:Bible}}</w:t>
      </w:r>
    </w:p>
    <w:p>
      <w:pPr>
        <w:pStyle w:val="Normal"/>
        <w:rPr/>
      </w:pPr>
      <w:r>
        <w:rPr/>
        <w:t>[[@Bible:Dan 11:22 ]][[11:22 &gt;&gt; Dan 11:22]] {{field-on:Bible}} И с мишците на потопящия ще се потопят пред него и ще се съкрушат, а още и сам началникът на завета. {{field-off:Bible}}</w:t>
      </w:r>
    </w:p>
    <w:p>
      <w:pPr>
        <w:pStyle w:val="Normal"/>
        <w:rPr/>
      </w:pPr>
      <w:r>
        <w:rPr/>
        <w:t>[[@Bible:Dan 11:23 ]][[11:23 &gt;&gt; Dan 11:23]] {{field-on:Bible}} И подир съюза с него ще се докара лъстиво; защото ще възлезе, и ще се преукрепи с малко люде. {{field-off:Bible}}</w:t>
      </w:r>
    </w:p>
    <w:p>
      <w:pPr>
        <w:pStyle w:val="Normal"/>
        <w:rPr/>
      </w:pPr>
      <w:r>
        <w:rPr/>
        <w:t>[[@Bible:Dan 11:24 ]][[11:24 &gt;&gt; Dan 11:24]] {{field-on:Bible}} Ще дойде най-паче мирно в тлъстите места на областта, и ще направи което не направиха отците му и отците на отците му: ще раздели помежду тях грабеж, и користи, и богатство; и ще ухитри хитростите си против твърделите, и то до време. {{field-off:Bible}}</w:t>
      </w:r>
    </w:p>
    <w:p>
      <w:pPr>
        <w:pStyle w:val="Normal"/>
        <w:rPr/>
      </w:pPr>
      <w:r>
        <w:rPr/>
        <w:t>[[@Bible:Dan 11:25 ]][[11:25 &gt;&gt; Dan 11:25]] {{field-on:Bible}} И ще подигне силата си и сърдцето си против южния цар с голяма сила; и южният цар ще се подигне на бран с голяма и много крепка сила; но не ще може да устои, защото ще ухитрят хитрости против него. {{field-off:Bible}}</w:t>
      </w:r>
    </w:p>
    <w:p>
      <w:pPr>
        <w:pStyle w:val="Normal"/>
        <w:rPr/>
      </w:pPr>
      <w:r>
        <w:rPr/>
        <w:t>[[@Bible:Dan 11:26 ]][[11:26 &gt;&gt; Dan 11:26]] {{field-on:Bible}} И онези които ядат изрядните му ястия ще го съкрушат; и войската му ще наводни; и мнозина ще паднат убити. {{field-off:Bible}}</w:t>
      </w:r>
    </w:p>
    <w:p>
      <w:pPr>
        <w:pStyle w:val="Normal"/>
        <w:rPr/>
      </w:pPr>
      <w:r>
        <w:rPr/>
        <w:t>[[@Bible:Dan 11:27 ]][[11:27 &gt;&gt; Dan 11:27]] {{field-on:Bible}} А сърдцата на двамата тези царе ще са в лукавство, и ще говорят лъжи на истата трапеза; но то не ще да напредне, понеже свършъкът още ще е в определеното време. {{field-off:Bible}}</w:t>
      </w:r>
    </w:p>
    <w:p>
      <w:pPr>
        <w:pStyle w:val="Normal"/>
        <w:rPr/>
      </w:pPr>
      <w:r>
        <w:rPr/>
        <w:t>[[@Bible:Dan 11:28 ]][[11:28 &gt;&gt; Dan 11:28]] {{field-on:Bible}} Тогаз ще се върне в земята си с голямо богатство; и сърдцето му ще е против светия завет; и ще действува, и ще се върне в земята си. {{field-off:Bible}}</w:t>
      </w:r>
    </w:p>
    <w:p>
      <w:pPr>
        <w:pStyle w:val="Normal"/>
        <w:rPr/>
      </w:pPr>
      <w:r>
        <w:rPr/>
        <w:t>[[@Bible:Dan 11:29 ]][[11:29 &gt;&gt; Dan 11:29]] {{field-on:Bible}} В определеното време ще се върне и дойде към юг; но сетният път не ще да е като първия; {{field-off:Bible}}</w:t>
      </w:r>
    </w:p>
    <w:p>
      <w:pPr>
        <w:pStyle w:val="Normal"/>
        <w:rPr/>
      </w:pPr>
      <w:r>
        <w:rPr/>
        <w:t>[[@Bible:Dan 11:30 ]][[11:30 &gt;&gt; Dan 11:30]] {{field-on:Bible}} защото корабите на Китийците ще дойдат против него; и ще се смири, и върне, и ще се разяри против светия завет; и ще подействува, и ще се върне, и ще се споразумее с онези които са оставили светия завет. {{field-off:Bible}}</w:t>
      </w:r>
    </w:p>
    <w:p>
      <w:pPr>
        <w:pStyle w:val="Normal"/>
        <w:rPr/>
      </w:pPr>
      <w:r>
        <w:rPr/>
        <w:t>[[@Bible:Dan 11:31 ]][[11:31 &gt;&gt; Dan 11:31]] {{field-on:Bible}} И мишци ще се подигнат от него, и ще омърсят светилището на силата, и ще отнемат всегдашната жъртва, и ще поставят мерзостта на запустението. {{field-off:Bible}}</w:t>
      </w:r>
    </w:p>
    <w:p>
      <w:pPr>
        <w:pStyle w:val="Normal"/>
        <w:rPr/>
      </w:pPr>
      <w:r>
        <w:rPr/>
        <w:t>[[@Bible:Dan 11:32 ]][[11:32 &gt;&gt; Dan 11:32]] {{field-on:Bible}} И ще разстлее с ласкателства онези които беззаконуват в завета но людете които познават Бога своего ще се укрепят и ще действуват. {{field-off:Bible}}</w:t>
      </w:r>
    </w:p>
    <w:p>
      <w:pPr>
        <w:pStyle w:val="Normal"/>
        <w:rPr/>
      </w:pPr>
      <w:r>
        <w:rPr/>
        <w:t>[[@Bible:Dan 11:33 ]][[11:33 &gt;&gt; Dan 11:33]] {{field-on:Bible}} И разумните от людете ще научат мнозина; но ще подпаднат под меч и под пламик, под пленове и под користвувания, за време. {{field-off:Bible}}</w:t>
      </w:r>
    </w:p>
    <w:p>
      <w:pPr>
        <w:pStyle w:val="Normal"/>
        <w:rPr/>
      </w:pPr>
      <w:r>
        <w:rPr/>
        <w:t>[[@Bible:Dan 11:34 ]][[11:34 &gt;&gt; Dan 11:34]] {{field-on:Bible}} И когато пострадат, ще им се помогне с малка помощ; мнозина обаче ще се приложат при тях с ласкателства. {{field-off:Bible}}</w:t>
      </w:r>
    </w:p>
    <w:p>
      <w:pPr>
        <w:pStyle w:val="Normal"/>
        <w:rPr/>
      </w:pPr>
      <w:r>
        <w:rPr/>
        <w:t>[[@Bible:Dan 11:35 ]][[11:35 &gt;&gt; Dan 11:35]] {{field-on:Bible}} И от разумните ще пострадат, за да се опитат, и да се очистят, и да се избелят до сетното време; защото и то ще стане в определеното време. {{field-off:Bible}}</w:t>
      </w:r>
    </w:p>
    <w:p>
      <w:pPr>
        <w:pStyle w:val="Normal"/>
        <w:rPr/>
      </w:pPr>
      <w:r>
        <w:rPr/>
        <w:t>[[@Bible:Dan 11:36 ]][[11:36 &gt;&gt; Dan 11:36]] {{field-on:Bible}} И царят ще направи според щението си, и ще се възвиси, и ще се възвеличи над всякакъв бог, и ще велеречи против Бога на боговете, и ще благоденствува доде се скончае гневът; защото определеното ще се изпълни. {{field-off:Bible}}</w:t>
      </w:r>
    </w:p>
    <w:p>
      <w:pPr>
        <w:pStyle w:val="Normal"/>
        <w:rPr/>
      </w:pPr>
      <w:r>
        <w:rPr/>
        <w:t>[[@Bible:Dan 11:37 ]][[11:37 &gt;&gt; Dan 11:37]] {{field-on:Bible}} И няма да се грижи за боговете на отците си, нито за желание на жени, нито ще се грижи за никакъв бог; защото ще се наголеми над всичките. {{field-off:Bible}}</w:t>
      </w:r>
    </w:p>
    <w:p>
      <w:pPr>
        <w:pStyle w:val="Normal"/>
        <w:rPr/>
      </w:pPr>
      <w:r>
        <w:rPr/>
        <w:t>[[@Bible:Dan 11:38 ]][[11:38 &gt;&gt; Dan 11:38]] {{field-on:Bible}} А бога на твърделите ще прослави на мястото му; и едного бога, когото отците му не познаха, ще почте с злато и сребро, и с скъпоценни камене, и с желателни вещи. {{field-off:Bible}}</w:t>
      </w:r>
    </w:p>
    <w:p>
      <w:pPr>
        <w:pStyle w:val="Normal"/>
        <w:rPr/>
      </w:pPr>
      <w:r>
        <w:rPr/>
        <w:t>[[@Bible:Dan 11:39 ]][[11:39 &gt;&gt; Dan 11:39]] {{field-on:Bible}} Така ще направи в крепките твърдели с бог чужд: които го познаят, ще им умножи слава, и ще ги направи да владеят над мнозина; и земята ще раздели за въздаяние. {{field-off:Bible}}</w:t>
      </w:r>
    </w:p>
    <w:p>
      <w:pPr>
        <w:pStyle w:val="Normal"/>
        <w:rPr/>
      </w:pPr>
      <w:r>
        <w:rPr/>
        <w:t>[[@Bible:Dan 11:40 ]][[11:40 &gt;&gt; Dan 11:40]] {{field-on:Bible}} И в сетното време южният цар ще се сбоде с него; и северният цар ще дойде против него като вихрушка, с колесници, и с конници, и с много кораби; и ще дойде по местата, и ще наводни и замине: {{field-off:Bible}}</w:t>
      </w:r>
    </w:p>
    <w:p>
      <w:pPr>
        <w:pStyle w:val="Normal"/>
        <w:rPr/>
      </w:pPr>
      <w:r>
        <w:rPr/>
        <w:t>[[@Bible:Dan 11:41 ]][[11:41 &gt;&gt; Dan 11:41]] {{field-on:Bible}} ще влезе още в земята на славата, и много места ще се низвърнат; но тези ще избегнат от ръката му: Едом, и Моав, и първенствуващия на Амоновите синове. {{field-off:Bible}}</w:t>
      </w:r>
    </w:p>
    <w:p>
      <w:pPr>
        <w:pStyle w:val="Normal"/>
        <w:rPr/>
      </w:pPr>
      <w:r>
        <w:rPr/>
        <w:t>[[@Bible:Dan 11:42 ]][[11:42 &gt;&gt; Dan 11:42]] {{field-on:Bible}} И ще простре ръката си върху местата; и Египетската земя няма да избегне. {{field-off:Bible}}</w:t>
      </w:r>
    </w:p>
    <w:p>
      <w:pPr>
        <w:pStyle w:val="Normal"/>
        <w:rPr/>
      </w:pPr>
      <w:r>
        <w:rPr/>
        <w:t>[[@Bible:Dan 11:43 ]][[11:43 &gt;&gt; Dan 11:43]] {{field-on:Bible}} И ще обладае съкровищата на златото и на среброто и всичките желателни на Египет; и Ливияните и Етиопяните ще бъдат подир стъпките му. {{field-off:Bible}}</w:t>
      </w:r>
    </w:p>
    <w:p>
      <w:pPr>
        <w:pStyle w:val="Normal"/>
        <w:rPr/>
      </w:pPr>
      <w:r>
        <w:rPr/>
        <w:t>[[@Bible:Dan 11:44 ]][[11:44 &gt;&gt; Dan 11:44]] {{field-on:Bible}} Но известия от изток и от север ще го смутят; за то ще излезе с голяма ярост за да погуби и да изтреби мнозина. {{field-off:Bible}}</w:t>
      </w:r>
    </w:p>
    <w:p>
      <w:pPr>
        <w:pStyle w:val="Normal"/>
        <w:rPr/>
      </w:pPr>
      <w:r>
        <w:rPr/>
        <w:t>[[@Bible:Dan 11:45 ]][[11:45 &gt;&gt; Dan 11:45]] {{field-on:Bible}} И ще постави шатрите на царското си население между морята върху славната света гора; но ще дойде в свършъка си, и не ще има кой да му помага. {{field-off:Bible}}</w:t>
      </w:r>
    </w:p>
    <w:p>
      <w:pPr>
        <w:pStyle w:val="Heading2"/>
        <w:rPr/>
      </w:pPr>
      <w:r>
        <w:rPr/>
        <w:t>Глава 12</w:t>
      </w:r>
    </w:p>
    <w:p>
      <w:pPr>
        <w:pStyle w:val="Normal"/>
        <w:rPr/>
      </w:pPr>
      <w:r>
        <w:rPr/>
        <w:t>[[@Bible:Dan 12:1 ]][[12:1 &gt;&gt; Dan 12:1]] {{field-on:Bible}} И в онова време ще се подигне Михаил великият княз, стоещият откъм синовете на твоите люде; и ще е време на скърб каквато никога не е бивала от както е народ станал до онова време; и в онова време ще се отърват твоите люде, всеки който се намери писан в книгата. {{field-off:Bible}}</w:t>
      </w:r>
    </w:p>
    <w:p>
      <w:pPr>
        <w:pStyle w:val="Normal"/>
        <w:rPr/>
      </w:pPr>
      <w:r>
        <w:rPr/>
        <w:t>[[@Bible:Dan 12:2 ]][[12:2 &gt;&gt; Dan 12:2]] {{field-on:Bible}} И много от спещите в пръстта на земята ще се събудят, едни в живот вечен, а други в поношение и в укор вечен. {{field-off:Bible}}</w:t>
      </w:r>
    </w:p>
    <w:p>
      <w:pPr>
        <w:pStyle w:val="Normal"/>
        <w:rPr/>
      </w:pPr>
      <w:r>
        <w:rPr/>
        <w:t>[[@Bible:Dan 12:3 ]][[12:3 &gt;&gt; Dan 12:3]] {{field-on:Bible}} И разумните ще сияят като светлостта на твърдта, и онези които обръщат мнозина в правда като звездите въ векове на векове. {{field-off:Bible}}</w:t>
      </w:r>
    </w:p>
    <w:p>
      <w:pPr>
        <w:pStyle w:val="Normal"/>
        <w:rPr/>
      </w:pPr>
      <w:r>
        <w:rPr/>
        <w:t>[[@Bible:Dan 12:4 ]][[12:4 &gt;&gt; Dan 12:4]] {{field-on:Bible}} И ти, Данииле, затвори думите и запечатай книгата до сетното време, когато мнозина ще изследват, и знанието ще се умножава. {{field-off:Bible}}</w:t>
      </w:r>
    </w:p>
    <w:p>
      <w:pPr>
        <w:pStyle w:val="Normal"/>
        <w:rPr/>
      </w:pPr>
      <w:r>
        <w:rPr/>
        <w:t>[[@Bible:Dan 12:5 ]][[12:5 &gt;&gt; Dan 12:5]] {{field-on:Bible}} И аз Даниил погледнах, и, ето, стоеха двама други, един отсам при брега на реката, и един оттам при брега на реката. {{field-off:Bible}}</w:t>
      </w:r>
    </w:p>
    <w:p>
      <w:pPr>
        <w:pStyle w:val="Normal"/>
        <w:rPr/>
      </w:pPr>
      <w:r>
        <w:rPr/>
        <w:t>[[@Bible:Dan 12:6 ]][[12:6 &gt;&gt; Dan 12:6]] {{field-on:Bible}} И рече единият на облечения с ленени дрехи мъж който бе над водата на реката: До кога ще бъде свършъкът на тези чудеса? {{field-off:Bible}}</w:t>
      </w:r>
    </w:p>
    <w:p>
      <w:pPr>
        <w:pStyle w:val="Normal"/>
        <w:rPr/>
      </w:pPr>
      <w:r>
        <w:rPr/>
        <w:t>[[@Bible:Dan 12:7 ]][[12:7 &gt;&gt; Dan 12:7]] {{field-on:Bible}} И чух облеченият с ленени дрехи мъж който бе над водата на реката когато възвиси десницата си и левицата си към небето и се кле в Живущия въ веки че ще е въ време, времена, и пол време; и когато се свърши разпръсването на силата на светите люде, всичко това ще се сбъде напълно. {{field-off:Bible}}</w:t>
      </w:r>
    </w:p>
    <w:p>
      <w:pPr>
        <w:pStyle w:val="Normal"/>
        <w:rPr/>
      </w:pPr>
      <w:r>
        <w:rPr/>
        <w:t>[[@Bible:Dan 12:8 ]][[12:8 &gt;&gt; Dan 12:8]] {{field-on:Bible}} И аз чух, но не разумях. Тогаз рекох: Господарю мой, кой е свършъкът на това? {{field-off:Bible}}</w:t>
      </w:r>
    </w:p>
    <w:p>
      <w:pPr>
        <w:pStyle w:val="Normal"/>
        <w:rPr/>
      </w:pPr>
      <w:r>
        <w:rPr/>
        <w:t>[[@Bible:Dan 12:9 ]][[12:9 &gt;&gt; Dan 12:9]] {{field-on:Bible}} И рече: Иди си, Данииле; защото думите са затворени и запечатани до последното време. {{field-off:Bible}}</w:t>
      </w:r>
    </w:p>
    <w:p>
      <w:pPr>
        <w:pStyle w:val="Normal"/>
        <w:rPr/>
      </w:pPr>
      <w:r>
        <w:rPr/>
        <w:t>[[@Bible:Dan 12:10 ]][[12:10 &gt;&gt; Dan 12:10]] {{field-on:Bible}} Мнозина ще се очистят, и избелят, и ще бъдат опитани; и нечестивите ще нечествуват; и никой от нечестивите не ще разумее; но разумните ще разумеят. {{field-off:Bible}}</w:t>
      </w:r>
    </w:p>
    <w:p>
      <w:pPr>
        <w:pStyle w:val="Normal"/>
        <w:rPr/>
      </w:pPr>
      <w:r>
        <w:rPr/>
        <w:t>[[@Bible:Dan 12:11 ]][[12:11 &gt;&gt; Dan 12:11]] {{field-on:Bible}} И от времето в което всегдашната жъртва се отнеме и мерзостта на запустението се постави ще бъдат дни тисяща и двесте и деветдесет. {{field-off:Bible}}</w:t>
      </w:r>
    </w:p>
    <w:p>
      <w:pPr>
        <w:pStyle w:val="Normal"/>
        <w:rPr/>
      </w:pPr>
      <w:r>
        <w:rPr/>
        <w:t>[[@Bible:Dan 12:12 ]][[12:12 &gt;&gt; Dan 12:12]] {{field-on:Bible}} Блажен който изтърпи и стигне в дни тисяща и триста и тридесет и пет. {{field-off:Bible}}</w:t>
      </w:r>
    </w:p>
    <w:p>
      <w:pPr>
        <w:pStyle w:val="Normal"/>
        <w:rPr/>
      </w:pPr>
      <w:r>
        <w:rPr/>
        <w:t>[[@Bible:Dan 12:13 ]][[12:13 &gt;&gt; Dan 12:13]] {{field-on:Bible}} Но ти си иди до свършъка; и ще се упокоиш, и в свършъка на дните ще застанеш в жребието си. {{field-off:Bible}}</w:t>
      </w:r>
    </w:p>
    <w:p>
      <w:pPr>
        <w:pStyle w:val="Heading1"/>
        <w:rPr/>
      </w:pPr>
      <w:r>
        <w:rPr/>
        <w:t>Осия</w:t>
      </w:r>
    </w:p>
    <w:p>
      <w:pPr>
        <w:pStyle w:val="Heading2"/>
        <w:rPr/>
      </w:pPr>
      <w:r>
        <w:rPr/>
        <w:t>Глава 1</w:t>
      </w:r>
    </w:p>
    <w:p>
      <w:pPr>
        <w:pStyle w:val="Normal"/>
        <w:rPr/>
      </w:pPr>
      <w:r>
        <w:rPr/>
        <w:t>[[@Bible:Hos 1:1 ]][[1:1 &gt;&gt; Hos 1:1]] {{field-on:Bible}} Словото Господне което биде към Осия сина на Веирия, в дните на Озия, Йотама, Ахаза, и Езекия, царе Юдини, и в дните на Йеровоама син на Йоаса, Израилевия цар. {{field-off:Bible}}</w:t>
      </w:r>
    </w:p>
    <w:p>
      <w:pPr>
        <w:pStyle w:val="Normal"/>
        <w:rPr/>
      </w:pPr>
      <w:r>
        <w:rPr/>
        <w:t>[[@Bible:Hos 1:2 ]][[1:2 &gt;&gt; Hos 1:2]] {{field-on:Bible}} Начало на словото Господне чрез Осия. И рече Господ на Осия: Иди, вземи си жена на блудодеяние и чада на блудодеяние; защото земята с многото си блудуване уклони се отподир Господа. {{field-off:Bible}}</w:t>
      </w:r>
    </w:p>
    <w:p>
      <w:pPr>
        <w:pStyle w:val="Normal"/>
        <w:rPr/>
      </w:pPr>
      <w:r>
        <w:rPr/>
        <w:t>[[@Bible:Hos 1:3 ]][[1:3 &gt;&gt; Hos 1:3]] {{field-on:Bible}} И отиде та взе Гомер дъщерята на Девлаима; и зачна и му роди син. {{field-off:Bible}}</w:t>
      </w:r>
    </w:p>
    <w:p>
      <w:pPr>
        <w:pStyle w:val="Normal"/>
        <w:rPr/>
      </w:pPr>
      <w:r>
        <w:rPr/>
        <w:t>[[@Bible:Hos 1:4 ]][[1:4 &gt;&gt; Hos 1:4]] {{field-on:Bible}} И рече му Господ: Наречи името му Иезраел; защото още малко и ще отмъстя за кръвта на Иезраела върху дома на Ииуя, и ще прекратя царството на дома Израилев {{field-off:Bible}}</w:t>
      </w:r>
    </w:p>
    <w:p>
      <w:pPr>
        <w:pStyle w:val="Normal"/>
        <w:rPr/>
      </w:pPr>
      <w:r>
        <w:rPr/>
        <w:t>[[@Bible:Hos 1:5 ]][[1:5 &gt;&gt; Hos 1:5]] {{field-on:Bible}} И в онова време ще съкруша лъка Израилев в дола на Иезраела. {{field-off:Bible}}</w:t>
      </w:r>
    </w:p>
    <w:p>
      <w:pPr>
        <w:pStyle w:val="Normal"/>
        <w:rPr/>
      </w:pPr>
      <w:r>
        <w:rPr/>
        <w:t>[[@Bible:Hos 1:6 ]][[1:6 &gt;&gt; Hos 1:6]] {{field-on:Bible}} И зачна пак и роди дъщеря. И рече му Господ: наречи името й Ло-рухама; защото няма да помилвам вече дома Израилев, но ще ги махна съвсем. {{field-off:Bible}}</w:t>
      </w:r>
    </w:p>
    <w:p>
      <w:pPr>
        <w:pStyle w:val="Normal"/>
        <w:rPr/>
      </w:pPr>
      <w:r>
        <w:rPr/>
        <w:t>[[@Bible:Hos 1:7 ]][[1:7 &gt;&gt; Hos 1:7]] {{field-on:Bible}} А дома Юдин ще помилвам, и ще ги спася чрез Господа техния Бог; и няма да ги спася с лък, нито с меч, нито с бран, с коне, и с конници. {{field-off:Bible}}</w:t>
      </w:r>
    </w:p>
    <w:p>
      <w:pPr>
        <w:pStyle w:val="Normal"/>
        <w:rPr/>
      </w:pPr>
      <w:r>
        <w:rPr/>
        <w:t>[[@Bible:Hos 1:8 ]][[1:8 &gt;&gt; Hos 1:8]] {{field-on:Bible}} И като отби Ло-рухама, зачна и роди син. {{field-off:Bible}}</w:t>
      </w:r>
    </w:p>
    <w:p>
      <w:pPr>
        <w:pStyle w:val="Normal"/>
        <w:rPr/>
      </w:pPr>
      <w:r>
        <w:rPr/>
        <w:t>[[@Bible:Hos 1:9 ]][[1:9 &gt;&gt; Hos 1:9]] {{field-on:Bible}} И рече Господ: Наречи името му Лоамий; Защото вие не сте люде мои, и аз не ща да съм Бог ваш. {{field-off:Bible}}</w:t>
      </w:r>
    </w:p>
    <w:p>
      <w:pPr>
        <w:pStyle w:val="Normal"/>
        <w:rPr/>
      </w:pPr>
      <w:r>
        <w:rPr/>
        <w:t>[[@Bible:Hos 1:10 ]][[1:10 &gt;&gt; Hos 1:10]] {{field-on:Bible}} Но числото на Израилевите синове ще е като пясъка на морето, който не може да се премери, нито да се преброи; и на мястото дето им се каза: Не сте люде мои, там ще им се рече: Синова на Бога живаго {{field-off:Bible}}</w:t>
      </w:r>
    </w:p>
    <w:p>
      <w:pPr>
        <w:pStyle w:val="Normal"/>
        <w:rPr/>
      </w:pPr>
      <w:r>
        <w:rPr/>
        <w:t>[[@Bible:Hos 1:11 ]][[1:11 &gt;&gt; Hos 1:11]] {{field-on:Bible}} Тогаз ще се съберат купно Юдините синове и Израилевите синове, и ще си поставят един началник, и ще възлязат от земята, защото велик ще е деня на Иезраела. {{field-off:Bible}}</w:t>
      </w:r>
    </w:p>
    <w:p>
      <w:pPr>
        <w:pStyle w:val="Heading2"/>
        <w:rPr/>
      </w:pPr>
      <w:r>
        <w:rPr/>
        <w:t>Глава 2</w:t>
      </w:r>
    </w:p>
    <w:p>
      <w:pPr>
        <w:pStyle w:val="Normal"/>
        <w:rPr/>
      </w:pPr>
      <w:r>
        <w:rPr/>
        <w:t>[[@Bible:Hos 2:1 ]][[2:1 &gt;&gt; Hos 2:1]] {{field-on:Bible}} Речете на братята си, Амий,И на сестрите си, Рухама. {{field-off:Bible}}</w:t>
      </w:r>
    </w:p>
    <w:p>
      <w:pPr>
        <w:pStyle w:val="Normal"/>
        <w:rPr/>
      </w:pPr>
      <w:r>
        <w:rPr/>
        <w:t>[[@Bible:Hos 2:2 ]][[2:2 &gt;&gt; Hos 2:2]] {{field-on:Bible}} Съдете се с майка си, съдете се;Защото тя не ми е жена,И аз не съм й мъж.Нека отнеме прочее блудовете си отпред себе си,И прелюбодействата си отмежду съсците си. {{field-off:Bible}}</w:t>
      </w:r>
    </w:p>
    <w:p>
      <w:pPr>
        <w:pStyle w:val="Normal"/>
        <w:rPr/>
      </w:pPr>
      <w:r>
        <w:rPr/>
        <w:t>[[@Bible:Hos 2:3 ]][[2:3 &gt;&gt; Hos 2:3]] {{field-on:Bible}} Да не би да я съблека гола,И я направя като в деня когато се е родила,И я положа като пустиня,И я поставя като земя безводна,И я умъртвя с жажда. {{field-off:Bible}}</w:t>
      </w:r>
    </w:p>
    <w:p>
      <w:pPr>
        <w:pStyle w:val="Normal"/>
        <w:rPr/>
      </w:pPr>
      <w:r>
        <w:rPr/>
        <w:t>[[@Bible:Hos 2:4 ]][[2:4 &gt;&gt; Hos 2:4]] {{field-on:Bible}} И не ща да помилвам чадата й,Понеже са чада на блуд. {{field-off:Bible}}</w:t>
      </w:r>
    </w:p>
    <w:p>
      <w:pPr>
        <w:pStyle w:val="Normal"/>
        <w:rPr/>
      </w:pPr>
      <w:r>
        <w:rPr/>
        <w:t>[[@Bible:Hos 2:5 ]][[2:5 &gt;&gt; Hos 2:5]] {{field-on:Bible}} Защото майка им блудува:Тая що ги бе зачнала направи срам;Защото рече:Ще отида вслед любовниците сиКоито ми дават хляба ми и водата ми,Вълната ми и лена ми, елея ми и питията ми. {{field-off:Bible}}</w:t>
      </w:r>
    </w:p>
    <w:p>
      <w:pPr>
        <w:pStyle w:val="Normal"/>
        <w:rPr/>
      </w:pPr>
      <w:r>
        <w:rPr/>
        <w:t>[[@Bible:Hos 2:6 ]][[2:6 &gt;&gt; Hos 2:6]] {{field-on:Bible}} За то, ето, аз ще препреча пътя ти с плет от тръне,И ще преградя преграда,За да не намери пътищата си. {{field-off:Bible}}</w:t>
      </w:r>
    </w:p>
    <w:p>
      <w:pPr>
        <w:pStyle w:val="Normal"/>
        <w:rPr/>
      </w:pPr>
      <w:r>
        <w:rPr/>
        <w:t>[[@Bible:Hos 2:7 ]][[2:7 &gt;&gt; Hos 2:7]] {{field-on:Bible}} И ще се завтече вслед любовниците си, и няма да ги стигне;И ще ги потърси, и няма да ги намери:Тогаз ще рече: Ще ида и ще се върна при първия си мъж;Защото ми беше по-добре тогаз, нежели сега. {{field-off:Bible}}</w:t>
      </w:r>
    </w:p>
    <w:p>
      <w:pPr>
        <w:pStyle w:val="Normal"/>
        <w:rPr/>
      </w:pPr>
      <w:r>
        <w:rPr/>
        <w:t>[[@Bible:Hos 2:8 ]][[2:8 &gt;&gt; Hos 2:8]] {{field-on:Bible}} И тя не знаеше че аз й дадох житото, и виното, и елея,И умножих й среброто и златотоКоето употребиха за Ваала. {{field-off:Bible}}</w:t>
      </w:r>
    </w:p>
    <w:p>
      <w:pPr>
        <w:pStyle w:val="Normal"/>
        <w:rPr/>
      </w:pPr>
      <w:r>
        <w:rPr/>
        <w:t>[[@Bible:Hos 2:9 ]][[2:9 &gt;&gt; Hos 2:9]] {{field-on:Bible}} За то ще се върна та ще си взема житото си във времето му,И виното си в определеното му време,И ще отнема вълната си и лена сиЩо й давах за да покрива голотата си. {{field-off:Bible}}</w:t>
      </w:r>
    </w:p>
    <w:p>
      <w:pPr>
        <w:pStyle w:val="Normal"/>
        <w:rPr/>
      </w:pPr>
      <w:r>
        <w:rPr/>
        <w:t>[[@Bible:Hos 2:10 ]][[2:10 &gt;&gt; Hos 2:10]] {{field-on:Bible}} И сега ще открия нечистотата й пред очите на любовниците й;И никой няма да я избави от ръката ми. {{field-off:Bible}}</w:t>
      </w:r>
    </w:p>
    <w:p>
      <w:pPr>
        <w:pStyle w:val="Normal"/>
        <w:rPr/>
      </w:pPr>
      <w:r>
        <w:rPr/>
        <w:t>[[@Bible:Hos 2:11 ]][[2:11 &gt;&gt; Hos 2:11]] {{field-on:Bible}} И ще прекратя всичкото й веселие,Тържествата й, новомесечията й и съботите й,И всичките й праздници; {{field-off:Bible}}</w:t>
      </w:r>
    </w:p>
    <w:p>
      <w:pPr>
        <w:pStyle w:val="Normal"/>
        <w:rPr/>
      </w:pPr>
      <w:r>
        <w:rPr/>
        <w:t>[[@Bible:Hos 2:12 ]][[2:12 &gt;&gt; Hos 2:12]] {{field-on:Bible}} И ще разваля лозите й и смоковниците й,Заради които рече: Те са моя заплатаКоято ми дадоха любовниците ми;И ще ги обърна в дъбрава; {{field-off:Bible}}</w:t>
      </w:r>
    </w:p>
    <w:p>
      <w:pPr>
        <w:pStyle w:val="Normal"/>
        <w:rPr/>
      </w:pPr>
      <w:r>
        <w:rPr/>
        <w:t>[[@Bible:Hos 2:13 ]][[2:13 &gt;&gt; Hos 2:13]] {{field-on:Bible}} И ще я посетя за дните на ВаалимитеВ които им кадеше,И се украшаваше с обеците си и огърлията си,И отиваше подир любовниците си,А мене забрави, говори Господ. {{field-off:Bible}}</w:t>
      </w:r>
    </w:p>
    <w:p>
      <w:pPr>
        <w:pStyle w:val="Normal"/>
        <w:rPr/>
      </w:pPr>
      <w:r>
        <w:rPr/>
        <w:t>[[@Bible:Hos 2:14 ]][[2:14 &gt;&gt; Hos 2:14]] {{field-on:Bible}} Но, ето, аз ще я предумам,И ще я заведа в пустинята,И ще й говоря по сърдцето й. {{field-off:Bible}}</w:t>
      </w:r>
    </w:p>
    <w:p>
      <w:pPr>
        <w:pStyle w:val="Normal"/>
        <w:rPr/>
      </w:pPr>
      <w:r>
        <w:rPr/>
        <w:t>[[@Bible:Hos 2:15 ]][[2:15 &gt;&gt; Hos 2:15]] {{field-on:Bible}} И от там ще й дам лозята й,И дола Ахор за двер на надежда;И ще пее там както в дните на младостта си,И както в деня на възлезването си из Египетската земя. {{field-off:Bible}}</w:t>
      </w:r>
    </w:p>
    <w:p>
      <w:pPr>
        <w:pStyle w:val="Normal"/>
        <w:rPr/>
      </w:pPr>
      <w:r>
        <w:rPr/>
        <w:t>[[@Bible:Hos 2:16 ]][[2:16 &gt;&gt; Hos 2:16]] {{field-on:Bible}} И в онзи ден, говори Господ,Ще ме наречеш: Мъж ми;И няма да ме наречеш вече: Ваал ми. {{field-off:Bible}}</w:t>
      </w:r>
    </w:p>
    <w:p>
      <w:pPr>
        <w:pStyle w:val="Normal"/>
        <w:rPr/>
      </w:pPr>
      <w:r>
        <w:rPr/>
        <w:t>[[@Bible:Hos 2:17 ]][[2:17 &gt;&gt; Hos 2:17]] {{field-on:Bible}} Защото ще отнема имената на Ваалимите от устата й;И няма да се поменуват вече с имената си. {{field-off:Bible}}</w:t>
      </w:r>
    </w:p>
    <w:p>
      <w:pPr>
        <w:pStyle w:val="Normal"/>
        <w:rPr/>
      </w:pPr>
      <w:r>
        <w:rPr/>
        <w:t>[[@Bible:Hos 2:18 ]][[2:18 &gt;&gt; Hos 2:18]] {{field-on:Bible}} И в онзи ден ще направя завет за тяхСъс зверовете на полето,И с птиците небесни,И с гадовете на земята;А лък, и меч, и бран ще съкруша от земята,И ще ги населя в безопасност. {{field-off:Bible}}</w:t>
      </w:r>
    </w:p>
    <w:p>
      <w:pPr>
        <w:pStyle w:val="Normal"/>
        <w:rPr/>
      </w:pPr>
      <w:r>
        <w:rPr/>
        <w:t>[[@Bible:Hos 2:19 ]][[2:19 &gt;&gt; Hos 2:19]] {{field-on:Bible}} И ще те сгодя за себе си във век;Ей ще те сгодя за себе си в правда, и в съдба,И в милост, и в щедроти; {{field-off:Bible}}</w:t>
      </w:r>
    </w:p>
    <w:p>
      <w:pPr>
        <w:pStyle w:val="Normal"/>
        <w:rPr/>
      </w:pPr>
      <w:r>
        <w:rPr/>
        <w:t>[[@Bible:Hos 2:20 ]][[2:20 &gt;&gt; Hos 2:20]] {{field-on:Bible}} И ще те сгодя за себе си във вярност;И ще познаеш Господа. {{field-off:Bible}}</w:t>
      </w:r>
    </w:p>
    <w:p>
      <w:pPr>
        <w:pStyle w:val="Normal"/>
        <w:rPr/>
      </w:pPr>
      <w:r>
        <w:rPr/>
        <w:t>[[@Bible:Hos 2:21 ]][[2:21 &gt;&gt; Hos 2:21]] {{field-on:Bible}} И в онзи ден ще отговоря, говори Господ,Ще отговоря на небесата,И те ще отговорят на земята; {{field-off:Bible}}</w:t>
      </w:r>
    </w:p>
    <w:p>
      <w:pPr>
        <w:pStyle w:val="Normal"/>
        <w:rPr/>
      </w:pPr>
      <w:r>
        <w:rPr/>
        <w:t>[[@Bible:Hos 2:22 ]][[2:22 &gt;&gt; Hos 2:22]] {{field-on:Bible}} И земята ще отговори на житото,И на виното, и на елея,И те ще отговарят на Иезраила. {{field-off:Bible}}</w:t>
      </w:r>
    </w:p>
    <w:p>
      <w:pPr>
        <w:pStyle w:val="Normal"/>
        <w:rPr/>
      </w:pPr>
      <w:r>
        <w:rPr/>
        <w:t>[[@Bible:Hos 2:23 ]][[2:23 &gt;&gt; Hos 2:23]] {{field-on:Bible}} И ще я насея за себе си на земята;И ще помилвам непомилваната;И ще река на людете си:Люде ми сте вие;И те ще рекат: Бог си ни ти. {{field-off:Bible}}</w:t>
      </w:r>
    </w:p>
    <w:p>
      <w:pPr>
        <w:pStyle w:val="Heading2"/>
        <w:rPr/>
      </w:pPr>
      <w:r>
        <w:rPr/>
        <w:t>Глава 3</w:t>
      </w:r>
    </w:p>
    <w:p>
      <w:pPr>
        <w:pStyle w:val="Normal"/>
        <w:rPr/>
      </w:pPr>
      <w:r>
        <w:rPr/>
        <w:t>[[@Bible:Hos 3:1 ]][[3:1 &gt;&gt; Hos 3:1]] {{field-on:Bible}} И рече ми Господ: Иди още, залюби жена която, ако и да е залюбена от приятеля си, прелюбодейца е, според любовта Господня към Израилевите синове, които обаче гледат към чужди богове, и обичат млинове с грозде. {{field-off:Bible}}</w:t>
      </w:r>
    </w:p>
    <w:p>
      <w:pPr>
        <w:pStyle w:val="Normal"/>
        <w:rPr/>
      </w:pPr>
      <w:r>
        <w:rPr/>
        <w:t>[[@Bible:Hos 3:2 ]][[3:2 &gt;&gt; Hos 3:2]] {{field-on:Bible}} И наех си я за петнадесет сребърника, и за кор ечимик, и половин кор ечимик. {{field-off:Bible}}</w:t>
      </w:r>
    </w:p>
    <w:p>
      <w:pPr>
        <w:pStyle w:val="Normal"/>
        <w:rPr/>
      </w:pPr>
      <w:r>
        <w:rPr/>
        <w:t>[[@Bible:Hos 3:3 ]][[3:3 &gt;&gt; Hos 3:3]] {{field-on:Bible}} И рекох й: Ще седиш за мене много дни: да не блудуваш, нито да бъдеш на другиго; така и аз ще бъда за тебе. {{field-off:Bible}}</w:t>
      </w:r>
    </w:p>
    <w:p>
      <w:pPr>
        <w:pStyle w:val="Normal"/>
        <w:rPr/>
      </w:pPr>
      <w:r>
        <w:rPr/>
        <w:t>[[@Bible:Hos 3:4 ]][[3:4 &gt;&gt; Hos 3:4]] {{field-on:Bible}} Защото Израилевите синове ще седят много дни без цар, и без началник, и без жъртва, и без кумир, и без ефод и терафим. {{field-off:Bible}}</w:t>
      </w:r>
    </w:p>
    <w:p>
      <w:pPr>
        <w:pStyle w:val="Normal"/>
        <w:rPr/>
      </w:pPr>
      <w:r>
        <w:rPr/>
        <w:t>[[@Bible:Hos 3:5 ]][[3:5 &gt;&gt; Hos 3:5]] {{field-on:Bible}} После ще се върнат Израилевите синове и ще потърсят Господа Бога своего и Давида царя си; и ще прибегнат към Господа и към неговата благост в сетните дни. {{field-off:Bible}}</w:t>
      </w:r>
    </w:p>
    <w:p>
      <w:pPr>
        <w:pStyle w:val="Heading2"/>
        <w:rPr/>
      </w:pPr>
      <w:r>
        <w:rPr/>
        <w:t>Глава 4</w:t>
      </w:r>
    </w:p>
    <w:p>
      <w:pPr>
        <w:pStyle w:val="Normal"/>
        <w:rPr/>
      </w:pPr>
      <w:r>
        <w:rPr/>
        <w:t>[[@Bible:Hos 4:1 ]][[4:1 &gt;&gt; Hos 4:1]] {{field-on:Bible}} Слушайте словото Господне, Израилеви синове;Защото Господ има съдба с жителите на таз земя;Понеже няма истина, нито милост,Нито познаване на Бога по земята. {{field-off:Bible}}</w:t>
      </w:r>
    </w:p>
    <w:p>
      <w:pPr>
        <w:pStyle w:val="Normal"/>
        <w:rPr/>
      </w:pPr>
      <w:r>
        <w:rPr/>
        <w:t>[[@Bible:Hos 4:2 ]][[4:2 &gt;&gt; Hos 4:2]] {{field-on:Bible}} Клетва, и лъжа, и убийство,И кражба, и прелюбодейство преляха,И кръв до кръв допира. {{field-off:Bible}}</w:t>
      </w:r>
    </w:p>
    <w:p>
      <w:pPr>
        <w:pStyle w:val="Normal"/>
        <w:rPr/>
      </w:pPr>
      <w:r>
        <w:rPr/>
        <w:t>[[@Bible:Hos 4:3 ]][[4:3 &gt;&gt; Hos 4:3]] {{field-on:Bible}} За то ще сетува земята,И всеки що живее на нея ще премре,Със зверовете на полето и с птиците небесни;Още и рибите морски ще изчезнат. {{field-off:Bible}}</w:t>
      </w:r>
    </w:p>
    <w:p>
      <w:pPr>
        <w:pStyle w:val="Normal"/>
        <w:rPr/>
      </w:pPr>
      <w:r>
        <w:rPr/>
        <w:t>[[@Bible:Hos 4:4 ]][[4:4 &gt;&gt; Hos 4:4]] {{field-on:Bible}} Но никой да се не противи нито да обличава другиго;Защото твоите люде са като онези които се противят на свещеника. {{field-off:Bible}}</w:t>
      </w:r>
    </w:p>
    <w:p>
      <w:pPr>
        <w:pStyle w:val="Normal"/>
        <w:rPr/>
      </w:pPr>
      <w:r>
        <w:rPr/>
        <w:t>[[@Bible:Hos 4:5 ]][[4:5 &gt;&gt; Hos 4:5]] {{field-on:Bible}} За то ще се подплъзнеш дене,И с теб ще се подплъзне и пророкът ноще,И ще погубя майка ти. {{field-off:Bible}}</w:t>
      </w:r>
    </w:p>
    <w:p>
      <w:pPr>
        <w:pStyle w:val="Normal"/>
        <w:rPr/>
      </w:pPr>
      <w:r>
        <w:rPr/>
        <w:t>[[@Bible:Hos 4:6 ]][[4:6 &gt;&gt; Hos 4:6]] {{field-on:Bible}} Людете ми загинаха от нямане на знание.Понеже отхвърли ти знанието,И аз отхвърлих тебе да ми не свещенствуваш:Понеже забрави ти закона на Бога твоего,И аз ще забравя чадата ти. {{field-off:Bible}}</w:t>
      </w:r>
    </w:p>
    <w:p>
      <w:pPr>
        <w:pStyle w:val="Normal"/>
        <w:rPr/>
      </w:pPr>
      <w:r>
        <w:rPr/>
        <w:t>[[@Bible:Hos 4:7 ]][[4:7 &gt;&gt; Hos 4:7]] {{field-on:Bible}} Колкото се умножиха, толкоз ми съгрешиха:Славата им в безчестие ще променя. {{field-off:Bible}}</w:t>
      </w:r>
    </w:p>
    <w:p>
      <w:pPr>
        <w:pStyle w:val="Normal"/>
        <w:rPr/>
      </w:pPr>
      <w:r>
        <w:rPr/>
        <w:t>[[@Bible:Hos 4:8 ]][[4:8 &gt;&gt; Hos 4:8]] {{field-on:Bible}} Ядат греховете на людете ми,И имат душата си прикована в тяхното беззаконие. {{field-off:Bible}}</w:t>
      </w:r>
    </w:p>
    <w:p>
      <w:pPr>
        <w:pStyle w:val="Normal"/>
        <w:rPr/>
      </w:pPr>
      <w:r>
        <w:rPr/>
        <w:t>[[@Bible:Hos 4:9 ]][[4:9 &gt;&gt; Hos 4:9]] {{field-on:Bible}} За то ще бъдат както людете така и свещеникът;И ще ги посетя за пътищата им,И ще им въздам деянията им. {{field-off:Bible}}</w:t>
      </w:r>
    </w:p>
    <w:p>
      <w:pPr>
        <w:pStyle w:val="Normal"/>
        <w:rPr/>
      </w:pPr>
      <w:r>
        <w:rPr/>
        <w:t>[[@Bible:Hos 4:10 ]][[4:10 &gt;&gt; Hos 4:10]] {{field-on:Bible}} Защото ще ядат, и няма да се насищат;Ще блудуват, и няма да се размножават;Понеже напуснаха да внимават към Господа. {{field-off:Bible}}</w:t>
      </w:r>
    </w:p>
    <w:p>
      <w:pPr>
        <w:pStyle w:val="Normal"/>
        <w:rPr/>
      </w:pPr>
      <w:r>
        <w:rPr/>
        <w:t>[[@Bible:Hos 4:11 ]][[4:11 &gt;&gt; Hos 4:11]] {{field-on:Bible}} Блуд, и вино, и мъст отнемат сърдцето. {{field-off:Bible}}</w:t>
      </w:r>
    </w:p>
    <w:p>
      <w:pPr>
        <w:pStyle w:val="Normal"/>
        <w:rPr/>
      </w:pPr>
      <w:r>
        <w:rPr/>
        <w:t>[[@Bible:Hos 4:12 ]][[4:12 &gt;&gt; Hos 4:12]] {{field-on:Bible}} Людете ми питат дървата си,И отговаря им жезълът им;Защото духът на блуда ги заблуди,И направиха блуд против Бога своего. {{field-off:Bible}}</w:t>
      </w:r>
    </w:p>
    <w:p>
      <w:pPr>
        <w:pStyle w:val="Normal"/>
        <w:rPr/>
      </w:pPr>
      <w:r>
        <w:rPr/>
        <w:t>[[@Bible:Hos 4:13 ]][[4:13 &gt;&gt; Hos 4:13]] {{field-on:Bible}} Жъртвуват по върховете на горите,И кадят по хълмовете,Под дъбете, и тополите, и теревинтите,Защото сянката им е добра,За то дъщерите ви ще блудуват,И снахите ви ще прелюбодействуват. {{field-off:Bible}}</w:t>
      </w:r>
    </w:p>
    <w:p>
      <w:pPr>
        <w:pStyle w:val="Normal"/>
        <w:rPr/>
      </w:pPr>
      <w:r>
        <w:rPr/>
        <w:t>[[@Bible:Hos 4:14 ]][[4:14 &gt;&gt; Hos 4:14]] {{field-on:Bible}} Няма да накажа дъщерите ви когато направят блуд,Нито снахите ви когато сторят прелюбодеяние;Защото сами бащите се отделят с блудницитеИ жъртвуват с курвите;За то неразумните люде ще се низринат. {{field-off:Bible}}</w:t>
      </w:r>
    </w:p>
    <w:p>
      <w:pPr>
        <w:pStyle w:val="Normal"/>
        <w:rPr/>
      </w:pPr>
      <w:r>
        <w:rPr/>
        <w:t>[[@Bible:Hos 4:15 ]][[4:15 &gt;&gt; Hos 4:15]] {{field-on:Bible}} Ако ти, Израилю, блудуваш,Поне Юда да не беззаконува:Не ходете прочее в Галгал,Нито възлизайте в Вет-авен,Нито се кълнете: Жив Господ! {{field-off:Bible}}</w:t>
      </w:r>
    </w:p>
    <w:p>
      <w:pPr>
        <w:pStyle w:val="Normal"/>
        <w:rPr/>
      </w:pPr>
      <w:r>
        <w:rPr/>
        <w:t>[[@Bible:Hos 4:16 ]][[4:16 &gt;&gt; Hos 4:16]] {{field-on:Bible}} Защото Израил упорствува като юница упорита:Сега ще ги пасе Господ като агънци на широко място. {{field-off:Bible}}</w:t>
      </w:r>
    </w:p>
    <w:p>
      <w:pPr>
        <w:pStyle w:val="Normal"/>
        <w:rPr/>
      </w:pPr>
      <w:r>
        <w:rPr/>
        <w:t>[[@Bible:Hos 4:17 ]][[4:17 &gt;&gt; Hos 4:17]] {{field-on:Bible}} Ефрем се прилепи при идолите: оставете го. {{field-off:Bible}}</w:t>
      </w:r>
    </w:p>
    <w:p>
      <w:pPr>
        <w:pStyle w:val="Normal"/>
        <w:rPr/>
      </w:pPr>
      <w:r>
        <w:rPr/>
        <w:t>[[@Bible:Hos 4:18 ]][[4:18 &gt;&gt; Hos 4:18]] {{field-on:Bible}} Пированията им станаха буйни:Съвсем се предадоха на блуд:Обичат да казват: Дайте:Срам на началниците му! {{field-off:Bible}}</w:t>
      </w:r>
    </w:p>
    <w:p>
      <w:pPr>
        <w:pStyle w:val="Normal"/>
        <w:rPr/>
      </w:pPr>
      <w:r>
        <w:rPr/>
        <w:t>[[@Bible:Hos 4:19 ]][[4:19 &gt;&gt; Hos 4:19]] {{field-on:Bible}} Вятърът ще го стигне в крилата си;И ще се посрамят от жъртвите си. {{field-off:Bible}}</w:t>
      </w:r>
    </w:p>
    <w:p>
      <w:pPr>
        <w:pStyle w:val="Heading2"/>
        <w:rPr/>
      </w:pPr>
      <w:r>
        <w:rPr/>
        <w:t>Глава 5</w:t>
      </w:r>
    </w:p>
    <w:p>
      <w:pPr>
        <w:pStyle w:val="Normal"/>
        <w:rPr/>
      </w:pPr>
      <w:r>
        <w:rPr/>
        <w:t>[[@Bible:Hos 5:1 ]][[5:1 &gt;&gt; Hos 5:1]] {{field-on:Bible}} чуйте това, свещеници,И внимавайте, доме Израилев,И слушайте, доме царски;Защото има съд за вас;Понеже ставахте сет в Масфа,И мрежа разпростряна върху Тавор. {{field-off:Bible}}</w:t>
      </w:r>
    </w:p>
    <w:p>
      <w:pPr>
        <w:pStyle w:val="Normal"/>
        <w:rPr/>
      </w:pPr>
      <w:r>
        <w:rPr/>
        <w:t>[[@Bible:Hos 5:2 ]][[5:2 &gt;&gt; Hos 5:2]] {{field-on:Bible}} И непокорните се задълбочиха в клане;Но аз съм обличител на всички тях. {{field-off:Bible}}</w:t>
      </w:r>
    </w:p>
    <w:p>
      <w:pPr>
        <w:pStyle w:val="Normal"/>
        <w:rPr/>
      </w:pPr>
      <w:r>
        <w:rPr/>
        <w:t>[[@Bible:Hos 5:3 ]][[5:3 &gt;&gt; Hos 5:3]] {{field-on:Bible}} Аз познах Ефрема,И Израил не е скрит от мене;Защо сега блудуваш, Ефреме,И омърси се Израил. {{field-off:Bible}}</w:t>
      </w:r>
    </w:p>
    <w:p>
      <w:pPr>
        <w:pStyle w:val="Normal"/>
        <w:rPr/>
      </w:pPr>
      <w:r>
        <w:rPr/>
        <w:t>[[@Bible:Hos 5:4 ]][[5:4 &gt;&gt; Hos 5:4]] {{field-on:Bible}} Не устрояват деянията си за да се върнат при Бога своего,Защото духът на блудодеянието е всред тях,И не познаха Господа. {{field-off:Bible}}</w:t>
      </w:r>
    </w:p>
    <w:p>
      <w:pPr>
        <w:pStyle w:val="Normal"/>
        <w:rPr/>
      </w:pPr>
      <w:r>
        <w:rPr/>
        <w:t>[[@Bible:Hos 5:5 ]][[5:5 &gt;&gt; Hos 5:5]] {{field-on:Bible}} И гордостта на Израил ще се смири пред лицето му,И Израил и Ефрем ще паднат в беззаконието си:Ще падне с тях и Юда. {{field-off:Bible}}</w:t>
      </w:r>
    </w:p>
    <w:p>
      <w:pPr>
        <w:pStyle w:val="Normal"/>
        <w:rPr/>
      </w:pPr>
      <w:r>
        <w:rPr/>
        <w:t>[[@Bible:Hos 5:6 ]][[5:6 &gt;&gt; Hos 5:6]] {{field-on:Bible}} Със стадата си и с чердите сиЩе отидат за да потърсят Господа,Но няма да го намерят:Той се оттегли от тях. {{field-off:Bible}}</w:t>
      </w:r>
    </w:p>
    <w:p>
      <w:pPr>
        <w:pStyle w:val="Normal"/>
        <w:rPr/>
      </w:pPr>
      <w:r>
        <w:rPr/>
        <w:t>[[@Bible:Hos 5:7 ]][[5:7 &gt;&gt; Hos 5:7]] {{field-on:Bible}} Те се отнесоха неверно към Господа;Защото родиха чужди чада:Сега един месец ще погълне тях и наследията им. {{field-off:Bible}}</w:t>
      </w:r>
    </w:p>
    <w:p>
      <w:pPr>
        <w:pStyle w:val="Normal"/>
        <w:rPr/>
      </w:pPr>
      <w:r>
        <w:rPr/>
        <w:t>[[@Bible:Hos 5:8 ]][[5:8 &gt;&gt; Hos 5:8]] {{field-on:Bible}} Възтръбете с рог в Гавая,С тръба в Рама:Възкликнете във Вет-авен: Подир ти, Венеамине! {{field-off:Bible}}</w:t>
      </w:r>
    </w:p>
    <w:p>
      <w:pPr>
        <w:pStyle w:val="Normal"/>
        <w:rPr/>
      </w:pPr>
      <w:r>
        <w:rPr/>
        <w:t>[[@Bible:Hos 5:9 ]][[5:9 &gt;&gt; Hos 5:9]] {{field-on:Bible}} Ефрем ще е запустен в деня на обличението:Между Израилевите племена направих познато онова което наистина ще стане: {{field-off:Bible}}</w:t>
      </w:r>
    </w:p>
    <w:p>
      <w:pPr>
        <w:pStyle w:val="Normal"/>
        <w:rPr/>
      </w:pPr>
      <w:r>
        <w:rPr/>
        <w:t>[[@Bible:Hos 5:10 ]][[5:10 &gt;&gt; Hos 5:10]] {{field-on:Bible}} Началниците Юдини станаха като онези които преместват предели:Върх тях ще излея като вода гнева си. {{field-off:Bible}}</w:t>
      </w:r>
    </w:p>
    <w:p>
      <w:pPr>
        <w:pStyle w:val="Normal"/>
        <w:rPr/>
      </w:pPr>
      <w:r>
        <w:rPr/>
        <w:t>[[@Bible:Hos 5:11 ]][[5:11 &gt;&gt; Hos 5:11]] {{field-on:Bible}} Насилствуван биде Ефрем, съкруши се в съдбата,Защото самоволно отиде подир заповедта; {{field-off:Bible}}</w:t>
      </w:r>
    </w:p>
    <w:p>
      <w:pPr>
        <w:pStyle w:val="Normal"/>
        <w:rPr/>
      </w:pPr>
      <w:r>
        <w:rPr/>
        <w:t>[[@Bible:Hos 5:12 ]][[5:12 &gt;&gt; Hos 5:12]] {{field-on:Bible}} За то аз ще съм като молец Ефрему,И като червей на Юдиния дом. {{field-off:Bible}}</w:t>
      </w:r>
    </w:p>
    <w:p>
      <w:pPr>
        <w:pStyle w:val="Normal"/>
        <w:rPr/>
      </w:pPr>
      <w:r>
        <w:rPr/>
        <w:t>[[@Bible:Hos 5:13 ]][[5:13 &gt;&gt; Hos 5:13]] {{field-on:Bible}} И видя Ефрем болестта си,И Юда раната си;И отиде Ефрем при Асириеца,И проводи на царя Ярива;Но той не може да ви изцелиНито да ви избави от раната ви. {{field-off:Bible}}</w:t>
      </w:r>
    </w:p>
    <w:p>
      <w:pPr>
        <w:pStyle w:val="Normal"/>
        <w:rPr/>
      </w:pPr>
      <w:r>
        <w:rPr/>
        <w:t>[[@Bible:Hos 5:14 ]][[5:14 &gt;&gt; Hos 5:14]] {{field-on:Bible}} Защото аз ще съм като лъв Ефрему,И като млад лъв на Юдиния дом.Ах, аз ще разкъсам и ще тръгна;Ще взема, и не ще има кой да отърве. {{field-off:Bible}}</w:t>
      </w:r>
    </w:p>
    <w:p>
      <w:pPr>
        <w:pStyle w:val="Normal"/>
        <w:rPr/>
      </w:pPr>
      <w:r>
        <w:rPr/>
        <w:t>[[@Bible:Hos 5:15 ]][[5:15 &gt;&gt; Hos 5:15]] {{field-on:Bible}} Ще отида, ще се върна на мястото си,Доде познаят грешката си, и потърсят лицето ми:В скърбта си ще ме търсят рано. {{field-off:Bible}}</w:t>
      </w:r>
    </w:p>
    <w:p>
      <w:pPr>
        <w:pStyle w:val="Heading2"/>
        <w:rPr/>
      </w:pPr>
      <w:r>
        <w:rPr/>
        <w:t>Глава 6</w:t>
      </w:r>
    </w:p>
    <w:p>
      <w:pPr>
        <w:pStyle w:val="Normal"/>
        <w:rPr/>
      </w:pPr>
      <w:r>
        <w:rPr/>
        <w:t>[[@Bible:Hos 6:1 ]][[6:1 &gt;&gt; Hos 6:1]] {{field-on:Bible}} Елате и да се върнем при Господа;Защото той разкъсна, и той ще ни изцели:Порази, и ще обвърже раната ни. {{field-off:Bible}}</w:t>
      </w:r>
    </w:p>
    <w:p>
      <w:pPr>
        <w:pStyle w:val="Normal"/>
        <w:rPr/>
      </w:pPr>
      <w:r>
        <w:rPr/>
        <w:t>[[@Bible:Hos 6:2 ]][[6:2 &gt;&gt; Hos 6:2]] {{field-on:Bible}} Ще ни съживи подир два дни:В третия ден ще ни възкръси,И ще живеем пред него. {{field-off:Bible}}</w:t>
      </w:r>
    </w:p>
    <w:p>
      <w:pPr>
        <w:pStyle w:val="Normal"/>
        <w:rPr/>
      </w:pPr>
      <w:r>
        <w:rPr/>
        <w:t>[[@Bible:Hos 6:3 ]][[6:3 &gt;&gt; Hos 6:3]] {{field-on:Bible}} Тогаз ще познаем, и ще следваме да познаваме Господа:Изхождението му е преднаредено като зората;И ще дойде при нас като дъжд,Като дъжд пролетен който пои земята. {{field-off:Bible}}</w:t>
      </w:r>
    </w:p>
    <w:p>
      <w:pPr>
        <w:pStyle w:val="Normal"/>
        <w:rPr/>
      </w:pPr>
      <w:r>
        <w:rPr/>
        <w:t>[[@Bible:Hos 6:4 ]][[6:4 &gt;&gt; Hos 6:4]] {{field-on:Bible}} Що да ти сторя, Ефреме?Що да ти сторя, Юдо?Защото добрината ви е като утренния облак,И като роса в зори която прехожда. {{field-off:Bible}}</w:t>
      </w:r>
    </w:p>
    <w:p>
      <w:pPr>
        <w:pStyle w:val="Normal"/>
        <w:rPr/>
      </w:pPr>
      <w:r>
        <w:rPr/>
        <w:t>[[@Bible:Hos 6:5 ]][[6:5 &gt;&gt; Hos 6:5]] {{field-on:Bible}} За то ги изсякох чрез пророците,Убих ги с думите на устата си;И съдбите ти ще излязат като виделина. {{field-off:Bible}}</w:t>
      </w:r>
    </w:p>
    <w:p>
      <w:pPr>
        <w:pStyle w:val="Normal"/>
        <w:rPr/>
      </w:pPr>
      <w:r>
        <w:rPr/>
        <w:t>[[@Bible:Hos 6:6 ]][[6:6 &gt;&gt; Hos 6:6]] {{field-on:Bible}} Защото милост искам, а не жъртва,И познание Божие повече нежели всесъжения. {{field-off:Bible}}</w:t>
      </w:r>
    </w:p>
    <w:p>
      <w:pPr>
        <w:pStyle w:val="Normal"/>
        <w:rPr/>
      </w:pPr>
      <w:r>
        <w:rPr/>
        <w:t>[[@Bible:Hos 6:7 ]][[6:7 &gt;&gt; Hos 6:7]] {{field-on:Bible}} Те обаче както Адам престъпиха завета:Там се обходиха неверно към мене. {{field-off:Bible}}</w:t>
      </w:r>
    </w:p>
    <w:p>
      <w:pPr>
        <w:pStyle w:val="Normal"/>
        <w:rPr/>
      </w:pPr>
      <w:r>
        <w:rPr/>
        <w:t>[[@Bible:Hos 6:8 ]][[6:8 &gt;&gt; Hos 6:8]] {{field-on:Bible}} Галаад е град на таквизи които струват беззаконие,Град в който се намират стъпки от кръв. {{field-off:Bible}}</w:t>
      </w:r>
    </w:p>
    <w:p>
      <w:pPr>
        <w:pStyle w:val="Normal"/>
        <w:rPr/>
      </w:pPr>
      <w:r>
        <w:rPr/>
        <w:t>[[@Bible:Hos 6:9 ]][[6:9 &gt;&gt; Hos 6:9]] {{field-on:Bible}} И като чети на разбойници които пречакват человека,Така събранието на свещениците убиват по пътя до Сихем;Защото сториха безчестие. {{field-off:Bible}}</w:t>
      </w:r>
    </w:p>
    <w:p>
      <w:pPr>
        <w:pStyle w:val="Normal"/>
        <w:rPr/>
      </w:pPr>
      <w:r>
        <w:rPr/>
        <w:t>[[@Bible:Hos 6:10 ]][[6:10 &gt;&gt; Hos 6:10]] {{field-on:Bible}} В Израилевия дом видях ужас:Там е блудът Ефремов:Израил се оскверни. {{field-off:Bible}}</w:t>
      </w:r>
    </w:p>
    <w:p>
      <w:pPr>
        <w:pStyle w:val="Normal"/>
        <w:rPr/>
      </w:pPr>
      <w:r>
        <w:rPr/>
        <w:t>[[@Bible:Hos 6:11 ]][[6:11 &gt;&gt; Hos 6:11]] {{field-on:Bible}} И заради тебе, Юдо, определи се жетваКогато връщам плена на людете си. {{field-off:Bible}}</w:t>
      </w:r>
    </w:p>
    <w:p>
      <w:pPr>
        <w:pStyle w:val="Heading2"/>
        <w:rPr/>
      </w:pPr>
      <w:r>
        <w:rPr/>
        <w:t>Глава 7</w:t>
      </w:r>
    </w:p>
    <w:p>
      <w:pPr>
        <w:pStyle w:val="Normal"/>
        <w:rPr/>
      </w:pPr>
      <w:r>
        <w:rPr/>
        <w:t>[[@Bible:Hos 7:1 ]][[7:1 &gt;&gt; Hos 7:1]] {{field-on:Bible}} Като лекувах Израиля,Откри се тогаз беззаконието на ЕфремаИ злината на Самария;Защото сториха лъжа;И крадецът влази,Разбойническата чета обира извън. {{field-off:Bible}}</w:t>
      </w:r>
    </w:p>
    <w:p>
      <w:pPr>
        <w:pStyle w:val="Normal"/>
        <w:rPr/>
      </w:pPr>
      <w:r>
        <w:rPr/>
        <w:t>[[@Bible:Hos 7:2 ]][[7:2 &gt;&gt; Hos 7:2]] {{field-on:Bible}} И те не мислят в сърдцето сиче помня всичкото им беззаконие:Сега ги обиколиха деянията им:Пред лицето ми станаха. {{field-off:Bible}}</w:t>
      </w:r>
    </w:p>
    <w:p>
      <w:pPr>
        <w:pStyle w:val="Normal"/>
        <w:rPr/>
      </w:pPr>
      <w:r>
        <w:rPr/>
        <w:t>[[@Bible:Hos 7:3 ]][[7:3 &gt;&gt; Hos 7:3]] {{field-on:Bible}} Със злината си развеселиха царя,И с лъжите си началниците. {{field-off:Bible}}</w:t>
      </w:r>
    </w:p>
    <w:p>
      <w:pPr>
        <w:pStyle w:val="Normal"/>
        <w:rPr/>
      </w:pPr>
      <w:r>
        <w:rPr/>
        <w:t>[[@Bible:Hos 7:4 ]][[7:4 &gt;&gt; Hos 7:4]] {{field-on:Bible}} Всичките са прелюбодеи, -Като пещ нажежена от хлебарКойто, като замеси тестото, престава да я пали, доде възкисне. {{field-off:Bible}}</w:t>
      </w:r>
    </w:p>
    <w:p>
      <w:pPr>
        <w:pStyle w:val="Normal"/>
        <w:rPr/>
      </w:pPr>
      <w:r>
        <w:rPr/>
        <w:t>[[@Bible:Hos 7:5 ]][[7:5 &gt;&gt; Hos 7:5]] {{field-on:Bible}} В деня на нашия царНачалниците се разболяха от пламенението на виното;И той простря ръката си с присмивателите. {{field-off:Bible}}</w:t>
      </w:r>
    </w:p>
    <w:p>
      <w:pPr>
        <w:pStyle w:val="Normal"/>
        <w:rPr/>
      </w:pPr>
      <w:r>
        <w:rPr/>
        <w:t>[[@Bible:Hos 7:6 ]][[7:6 &gt;&gt; Hos 7:6]] {{field-on:Bible}} Защото в коварствата сиПредставят сърдцето си като пещ:Хлебарят им спи всичката нощ,А в зората гори като огън пламенеещ. {{field-off:Bible}}</w:t>
      </w:r>
    </w:p>
    <w:p>
      <w:pPr>
        <w:pStyle w:val="Normal"/>
        <w:rPr/>
      </w:pPr>
      <w:r>
        <w:rPr/>
        <w:t>[[@Bible:Hos 7:7 ]][[7:7 &gt;&gt; Hos 7:7]] {{field-on:Bible}} Всичките тези се нагорещиха като пещ,И поядоха съдиите си:Всичките им царе паднаха:Няма между тях кой да ме призива. {{field-off:Bible}}</w:t>
      </w:r>
    </w:p>
    <w:p>
      <w:pPr>
        <w:pStyle w:val="Normal"/>
        <w:rPr/>
      </w:pPr>
      <w:r>
        <w:rPr/>
        <w:t>[[@Bible:Hos 7:8 ]][[7:8 &gt;&gt; Hos 7:8]] {{field-on:Bible}} Ефрем, той се смеси с народите:Ефрем е като пита необърната. {{field-off:Bible}}</w:t>
      </w:r>
    </w:p>
    <w:p>
      <w:pPr>
        <w:pStyle w:val="Normal"/>
        <w:rPr/>
      </w:pPr>
      <w:r>
        <w:rPr/>
        <w:t>[[@Bible:Hos 7:9 ]][[7:9 &gt;&gt; Hos 7:9]] {{field-on:Bible}} чужденци поядоха силата му, а той не познава;И бели косми му поникнаха тук там; а той не познава. {{field-off:Bible}}</w:t>
      </w:r>
    </w:p>
    <w:p>
      <w:pPr>
        <w:pStyle w:val="Normal"/>
        <w:rPr/>
      </w:pPr>
      <w:r>
        <w:rPr/>
        <w:t>[[@Bible:Hos 7:10 ]][[7:10 &gt;&gt; Hos 7:10]] {{field-on:Bible}} И гордостта на Израиля се смирява пред лицето му;И не се обръщат към Господа Бога своего,Нито го потърсиха за всичко това. {{field-off:Bible}}</w:t>
      </w:r>
    </w:p>
    <w:p>
      <w:pPr>
        <w:pStyle w:val="Normal"/>
        <w:rPr/>
      </w:pPr>
      <w:r>
        <w:rPr/>
        <w:t>[[@Bible:Hos 7:11 ]][[7:11 &gt;&gt; Hos 7:11]] {{field-on:Bible}} И Ефрем е като глупав гълъб който няма разум:Призиват Египет, отиват в Асирия. {{field-off:Bible}}</w:t>
      </w:r>
    </w:p>
    <w:p>
      <w:pPr>
        <w:pStyle w:val="Normal"/>
        <w:rPr/>
      </w:pPr>
      <w:r>
        <w:rPr/>
        <w:t>[[@Bible:Hos 7:12 ]][[7:12 &gt;&gt; Hos 7:12]] {{field-on:Bible}} Когато отидат, ще разпростра връх тях мрежата си,Ще ги снема като птиците въздушни,Ще ги накажа както се проповяда в събранието им. {{field-off:Bible}}</w:t>
      </w:r>
    </w:p>
    <w:p>
      <w:pPr>
        <w:pStyle w:val="Normal"/>
        <w:rPr/>
      </w:pPr>
      <w:r>
        <w:rPr/>
        <w:t>[[@Bible:Hos 7:13 ]][[7:13 &gt;&gt; Hos 7:13]] {{field-on:Bible}} Горко им! защото побегнаха от мене:Погибел тям, защото отстъпиха от мене:Като ги изкупих аз, те говориха лъжи против мене; {{field-off:Bible}}</w:t>
      </w:r>
    </w:p>
    <w:p>
      <w:pPr>
        <w:pStyle w:val="Normal"/>
        <w:rPr/>
      </w:pPr>
      <w:r>
        <w:rPr/>
        <w:t>[[@Bible:Hos 7:14 ]][[7:14 &gt;&gt; Hos 7:14]] {{field-on:Bible}} И не ме призваха от сърдцеКогато лелекаха на одровете си:Събират се за жито и вино,И се подигат против мене. {{field-off:Bible}}</w:t>
      </w:r>
    </w:p>
    <w:p>
      <w:pPr>
        <w:pStyle w:val="Normal"/>
        <w:rPr/>
      </w:pPr>
      <w:r>
        <w:rPr/>
        <w:t>[[@Bible:Hos 7:15 ]][[7:15 &gt;&gt; Hos 7:15]] {{field-on:Bible}} И аз ги наказах като укрепих мишците им;А те мислеха лукавство в мене. {{field-off:Bible}}</w:t>
      </w:r>
    </w:p>
    <w:p>
      <w:pPr>
        <w:pStyle w:val="Normal"/>
        <w:rPr/>
      </w:pPr>
      <w:r>
        <w:rPr/>
        <w:t>[[@Bible:Hos 7:16 ]][[7:16 &gt;&gt; Hos 7:16]] {{field-on:Bible}} Връщат се не при Вишнаго:Станаха като неверен лък:Началниците им ще паднат от ножЗаради дързостта на езика си:То ще е поношението им в Египетската земя. {{field-off:Bible}}</w:t>
      </w:r>
    </w:p>
    <w:p>
      <w:pPr>
        <w:pStyle w:val="Heading2"/>
        <w:rPr/>
      </w:pPr>
      <w:r>
        <w:rPr/>
        <w:t>Глава 8</w:t>
      </w:r>
    </w:p>
    <w:p>
      <w:pPr>
        <w:pStyle w:val="Normal"/>
        <w:rPr/>
      </w:pPr>
      <w:r>
        <w:rPr/>
        <w:t>[[@Bible:Hos 8:1 ]][[8:1 &gt;&gt; Hos 8:1]] {{field-on:Bible}} Затръби това с устата си:Ще се устреми като орел против Господния дом;Защото престъпиха завета ми,И нечествуваха на закона ми. {{field-off:Bible}}</w:t>
      </w:r>
    </w:p>
    <w:p>
      <w:pPr>
        <w:pStyle w:val="Normal"/>
        <w:rPr/>
      </w:pPr>
      <w:r>
        <w:rPr/>
        <w:t>[[@Bible:Hos 8:2 ]][[8:2 &gt;&gt; Hos 8:2]] {{field-on:Bible}} Израил ще вика към мене:Боже мой, познаваме те. {{field-off:Bible}}</w:t>
      </w:r>
    </w:p>
    <w:p>
      <w:pPr>
        <w:pStyle w:val="Normal"/>
        <w:rPr/>
      </w:pPr>
      <w:r>
        <w:rPr/>
        <w:t>[[@Bible:Hos 8:3 ]][[8:3 &gt;&gt; Hos 8:3]] {{field-on:Bible}} Израил отхвърли доброто:Врагът ще го прогони. {{field-off:Bible}}</w:t>
      </w:r>
    </w:p>
    <w:p>
      <w:pPr>
        <w:pStyle w:val="Normal"/>
        <w:rPr/>
      </w:pPr>
      <w:r>
        <w:rPr/>
        <w:t>[[@Bible:Hos 8:4 ]][[8:4 &gt;&gt; Hos 8:4]] {{field-on:Bible}} Те поставиха царе, но не от мене:Направиха началници, но без да имам известие:От среброто си и от златото си направиха си идоли,За да се изтребят. {{field-off:Bible}}</w:t>
      </w:r>
    </w:p>
    <w:p>
      <w:pPr>
        <w:pStyle w:val="Normal"/>
        <w:rPr/>
      </w:pPr>
      <w:r>
        <w:rPr/>
        <w:t>[[@Bible:Hos 8:5 ]][[8:5 &gt;&gt; Hos 8:5]] {{field-on:Bible}} Отхвърли се телето ти, Самарийо:Яростта ми се разпали против тях:До кога не ще да могат да се очистят? {{field-off:Bible}}</w:t>
      </w:r>
    </w:p>
    <w:p>
      <w:pPr>
        <w:pStyle w:val="Normal"/>
        <w:rPr/>
      </w:pPr>
      <w:r>
        <w:rPr/>
        <w:t>[[@Bible:Hos 8:6 ]][[8:6 &gt;&gt; Hos 8:6]] {{field-on:Bible}} И то наистина от Израиля е:Художник го е направил, заради това то не е Бог:Телето прочее на Самария ще стане съкрушения. {{field-off:Bible}}</w:t>
      </w:r>
    </w:p>
    <w:p>
      <w:pPr>
        <w:pStyle w:val="Normal"/>
        <w:rPr/>
      </w:pPr>
      <w:r>
        <w:rPr/>
        <w:t>[[@Bible:Hos 8:7 ]][[8:7 &gt;&gt; Hos 8:7]] {{field-on:Bible}} Понеже посЕяха вятър, за то ще жънат вихрушка:Няма узряло жито: Израстъкът не ще да даде брашно;И ако даде, чужденци ще го погълнат. {{field-off:Bible}}</w:t>
      </w:r>
    </w:p>
    <w:p>
      <w:pPr>
        <w:pStyle w:val="Normal"/>
        <w:rPr/>
      </w:pPr>
      <w:r>
        <w:rPr/>
        <w:t>[[@Bible:Hos 8:8 ]][[8:8 &gt;&gt; Hos 8:8]] {{field-on:Bible}} Погълнат биде Израил:Сега стана между народитеКато съсъд неугоден. {{field-off:Bible}}</w:t>
      </w:r>
    </w:p>
    <w:p>
      <w:pPr>
        <w:pStyle w:val="Normal"/>
        <w:rPr/>
      </w:pPr>
      <w:r>
        <w:rPr/>
        <w:t>[[@Bible:Hos 8:9 ]][[8:9 &gt;&gt; Hos 8:9]] {{field-on:Bible}} Защото възлязоха при АсирийцитеКато див осел, осамотен:Ефрем цани любовници. {{field-off:Bible}}</w:t>
      </w:r>
    </w:p>
    <w:p>
      <w:pPr>
        <w:pStyle w:val="Normal"/>
        <w:rPr/>
      </w:pPr>
      <w:r>
        <w:rPr/>
        <w:t>[[@Bible:Hos 8:10 ]][[8:10 &gt;&gt; Hos 8:10]] {{field-on:Bible}} Но ако и да цаниха любовници между езичниците,Сега ще ги събера;И ще се оскърбят малкоЗаради товара на царя на началниците. {{field-off:Bible}}</w:t>
      </w:r>
    </w:p>
    <w:p>
      <w:pPr>
        <w:pStyle w:val="Normal"/>
        <w:rPr/>
      </w:pPr>
      <w:r>
        <w:rPr/>
        <w:t>[[@Bible:Hos 8:11 ]][[8:11 &gt;&gt; Hos 8:11]] {{field-on:Bible}} Понеже Ефрем умножи олтари за да греши,Те му станаха олтари да греши. {{field-off:Bible}}</w:t>
      </w:r>
    </w:p>
    <w:p>
      <w:pPr>
        <w:pStyle w:val="Normal"/>
        <w:rPr/>
      </w:pPr>
      <w:r>
        <w:rPr/>
        <w:t>[[@Bible:Hos 8:12 ]][[8:12 &gt;&gt; Hos 8:12]] {{field-on:Bible}} Писах му величията на закона си;Но се сметнаха като нещо чуждо. {{field-off:Bible}}</w:t>
      </w:r>
    </w:p>
    <w:p>
      <w:pPr>
        <w:pStyle w:val="Normal"/>
        <w:rPr/>
      </w:pPr>
      <w:r>
        <w:rPr/>
        <w:t>[[@Bible:Hos 8:13 ]][[8:13 &gt;&gt; Hos 8:13]] {{field-on:Bible}} В жъртвите които ми приносятЖъртвуват месо, и ядат:Господ не ги приема:Сега ще помене беззаконието им,И ще посети греховете им:Те ще се върнат в Египет. {{field-off:Bible}}</w:t>
      </w:r>
    </w:p>
    <w:p>
      <w:pPr>
        <w:pStyle w:val="Normal"/>
        <w:rPr/>
      </w:pPr>
      <w:r>
        <w:rPr/>
        <w:t>[[@Bible:Hos 8:14 ]][[8:14 &gt;&gt; Hos 8:14]] {{field-on:Bible}} Защото Израил забрави Твореца си, и съгради храмове;И Юда умножи твърделни градове;Но ще проводя огън върх градовете му,Та ще пояде палатите им. {{field-off:Bible}}</w:t>
      </w:r>
    </w:p>
    <w:p>
      <w:pPr>
        <w:pStyle w:val="Heading2"/>
        <w:rPr/>
      </w:pPr>
      <w:r>
        <w:rPr/>
        <w:t>Глава 9</w:t>
      </w:r>
    </w:p>
    <w:p>
      <w:pPr>
        <w:pStyle w:val="Normal"/>
        <w:rPr/>
      </w:pPr>
      <w:r>
        <w:rPr/>
        <w:t>[[@Bible:Hos 9:1 ]][[9:1 &gt;&gt; Hos 9:1]] {{field-on:Bible}} Не се радвай, Израилю, с веселие като народите;Защото стори ти блуд и се уклони от Бога своего:Обикна ти заплати във всеко гумно за жито. {{field-off:Bible}}</w:t>
      </w:r>
    </w:p>
    <w:p>
      <w:pPr>
        <w:pStyle w:val="Normal"/>
        <w:rPr/>
      </w:pPr>
      <w:r>
        <w:rPr/>
        <w:t>[[@Bible:Hos 9:2 ]][[9:2 &gt;&gt; Hos 9:2]] {{field-on:Bible}} Гумното и жлебът няма да ги нахранят,И мъстът ще изчезне от него. {{field-off:Bible}}</w:t>
      </w:r>
    </w:p>
    <w:p>
      <w:pPr>
        <w:pStyle w:val="Normal"/>
        <w:rPr/>
      </w:pPr>
      <w:r>
        <w:rPr/>
        <w:t>[[@Bible:Hos 9:3 ]][[9:3 &gt;&gt; Hos 9:3]] {{field-on:Bible}} Няма да се населят в земята Господня;Но Ефрем ще се върне към Египет,И ще ядат нечисти ястия в Асирия. {{field-off:Bible}}</w:t>
      </w:r>
    </w:p>
    <w:p>
      <w:pPr>
        <w:pStyle w:val="Normal"/>
        <w:rPr/>
      </w:pPr>
      <w:r>
        <w:rPr/>
        <w:t>[[@Bible:Hos 9:4 ]][[9:4 &gt;&gt; Hos 9:4]] {{field-on:Bible}} Няма да приносят вълияния от вино Господу,Нито ще му са угодни:Жъртвите им ще са като хляб на сетуващи:Всичките които ги ядат ще се осквернят;Защото хлябът им е заради тях;Няма да влезе в дома Господен. {{field-off:Bible}}</w:t>
      </w:r>
    </w:p>
    <w:p>
      <w:pPr>
        <w:pStyle w:val="Normal"/>
        <w:rPr/>
      </w:pPr>
      <w:r>
        <w:rPr/>
        <w:t>[[@Bible:Hos 9:5 ]][[9:5 &gt;&gt; Hos 9:5]] {{field-on:Bible}} Що ще да направите в праздничен ден,И в ден на тържество Господне? {{field-off:Bible}}</w:t>
      </w:r>
    </w:p>
    <w:p>
      <w:pPr>
        <w:pStyle w:val="Normal"/>
        <w:rPr/>
      </w:pPr>
      <w:r>
        <w:rPr/>
        <w:t>[[@Bible:Hos 9:6 ]][[9:6 &gt;&gt; Hos 9:6]] {{field-on:Bible}} Защото, ето, побегнаха поради бедствието:Египет ще ги събере, Мемфис ще ги зарови,Желателните им купени със сребро, -Коприви ще ги наследят:Тръне ще има в шатрите им. {{field-off:Bible}}</w:t>
      </w:r>
    </w:p>
    <w:p>
      <w:pPr>
        <w:pStyle w:val="Normal"/>
        <w:rPr/>
      </w:pPr>
      <w:r>
        <w:rPr/>
        <w:t>[[@Bible:Hos 9:7 ]][[9:7 &gt;&gt; Hos 9:7]] {{field-on:Bible}} Дойдоха дните на посещението,Дните на въздаянието дойдоха:Израил ще познае това:Пророкът стана безумен,Духоносецът неистов,Поради множеството на беззаконието ти,И от голямата омраза. {{field-off:Bible}}</w:t>
      </w:r>
    </w:p>
    <w:p>
      <w:pPr>
        <w:pStyle w:val="Normal"/>
        <w:rPr/>
      </w:pPr>
      <w:r>
        <w:rPr/>
        <w:t>[[@Bible:Hos 9:8 ]][[9:8 &gt;&gt; Hos 9:8]] {{field-on:Bible}} Ефрем гледа към Бога моего;А пророкът стана сет на птицоловец във всичките си пътища,И омраза в дома на Бога си. {{field-off:Bible}}</w:t>
      </w:r>
    </w:p>
    <w:p>
      <w:pPr>
        <w:pStyle w:val="Normal"/>
        <w:rPr/>
      </w:pPr>
      <w:r>
        <w:rPr/>
        <w:t>[[@Bible:Hos 9:9 ]][[9:9 &gt;&gt; Hos 9:9]] {{field-on:Bible}} Дълбоко се разтляха, както в дните на Гавая;За то ще помене беззаконието им,Ще посети греховете им. {{field-off:Bible}}</w:t>
      </w:r>
    </w:p>
    <w:p>
      <w:pPr>
        <w:pStyle w:val="Normal"/>
        <w:rPr/>
      </w:pPr>
      <w:r>
        <w:rPr/>
        <w:t>[[@Bible:Hos 9:10 ]][[9:10 &gt;&gt; Hos 9:10]] {{field-on:Bible}} Намерих Израиля като грозде в пустиня:Видях бащите виКато първозрелите на смоковницата в началото й;Но те отидоха към Ваалфегора,И предадоха себе си на срама,И станаха гнусни като идолите на любовта им. {{field-off:Bible}}</w:t>
      </w:r>
    </w:p>
    <w:p>
      <w:pPr>
        <w:pStyle w:val="Normal"/>
        <w:rPr/>
      </w:pPr>
      <w:r>
        <w:rPr/>
        <w:t>[[@Bible:Hos 9:11 ]][[9:11 &gt;&gt; Hos 9:11]] {{field-on:Bible}} А заради Ефрема, като птица ще литне славата имОт рождението, от матката, и от зачатието; {{field-off:Bible}}</w:t>
      </w:r>
    </w:p>
    <w:p>
      <w:pPr>
        <w:pStyle w:val="Normal"/>
        <w:rPr/>
      </w:pPr>
      <w:r>
        <w:rPr/>
        <w:t>[[@Bible:Hos 9:12 ]][[9:12 &gt;&gt; Hos 9:12]] {{field-on:Bible}} Но и ако изхранят чадата си,Ще ги обезчадя щото да не остане человек;Защото горко им още когато се оттегля от тях. {{field-off:Bible}}</w:t>
      </w:r>
    </w:p>
    <w:p>
      <w:pPr>
        <w:pStyle w:val="Normal"/>
        <w:rPr/>
      </w:pPr>
      <w:r>
        <w:rPr/>
        <w:t>[[@Bible:Hos 9:13 ]][[9:13 &gt;&gt; Hos 9:13]] {{field-on:Bible}} Ефрем ми се виждаше като Тир, насаден на весело място;Но Ефрем ще изведе чадата си за убиеца. {{field-off:Bible}}</w:t>
      </w:r>
    </w:p>
    <w:p>
      <w:pPr>
        <w:pStyle w:val="Normal"/>
        <w:rPr/>
      </w:pPr>
      <w:r>
        <w:rPr/>
        <w:t>[[@Bible:Hos 9:14 ]][[9:14 &gt;&gt; Hos 9:14]] {{field-on:Bible}} Дай им, Господи! Що ще да дадеш?Дай им матка която пометнува и сухи съсци. {{field-off:Bible}}</w:t>
      </w:r>
    </w:p>
    <w:p>
      <w:pPr>
        <w:pStyle w:val="Normal"/>
        <w:rPr/>
      </w:pPr>
      <w:r>
        <w:rPr/>
        <w:t>[[@Bible:Hos 9:15 ]][[9:15 &gt;&gt; Hos 9:15]] {{field-on:Bible}} Всичкото им зло е в Галгал;Защото там ги намразих:Заради злото на деянията имЩе ги оттласна от дома си:Няма да ги обичам вече:Всичките им началници са бунтовници. {{field-off:Bible}}</w:t>
      </w:r>
    </w:p>
    <w:p>
      <w:pPr>
        <w:pStyle w:val="Normal"/>
        <w:rPr/>
      </w:pPr>
      <w:r>
        <w:rPr/>
        <w:t>[[@Bible:Hos 9:16 ]][[9:16 &gt;&gt; Hos 9:16]] {{field-on:Bible}} Поразен биде Ефрем:Коренът им изсъхна:Плод няма да направят;Още и ако родят,Ще умъртвя желателните им на матката им. {{field-off:Bible}}</w:t>
      </w:r>
    </w:p>
    <w:p>
      <w:pPr>
        <w:pStyle w:val="Normal"/>
        <w:rPr/>
      </w:pPr>
      <w:r>
        <w:rPr/>
        <w:t>[[@Bible:Hos 9:17 ]][[9:17 &gt;&gt; Hos 9:17]] {{field-on:Bible}} Бог мой ще ги отхвърли,Защото не го послушаха;И ще се скитат между народите. {{field-off:Bible}}</w:t>
      </w:r>
    </w:p>
    <w:p>
      <w:pPr>
        <w:pStyle w:val="Heading2"/>
        <w:rPr/>
      </w:pPr>
      <w:r>
        <w:rPr/>
        <w:t>Глава 10</w:t>
      </w:r>
    </w:p>
    <w:p>
      <w:pPr>
        <w:pStyle w:val="Normal"/>
        <w:rPr/>
      </w:pPr>
      <w:r>
        <w:rPr/>
        <w:t>[[@Bible:Hos 10:1 ]][[10:1 &gt;&gt; Hos 10:1]] {{field-on:Bible}} Израил е лоза която се разпростираИ дава изобилно плод за себе си:Според множеството на плодовете сиУмножи олтарите:Според хубостта на земята сиХубави направи истуканите. {{field-off:Bible}}</w:t>
      </w:r>
    </w:p>
    <w:p>
      <w:pPr>
        <w:pStyle w:val="Normal"/>
        <w:rPr/>
      </w:pPr>
      <w:r>
        <w:rPr/>
        <w:t>[[@Bible:Hos 10:2 ]][[10:2 &gt;&gt; Hos 10:2]] {{field-on:Bible}} Сърдцето им е разделено:Сега ще излязат повинни:Той ще разкопае олтарите им,Ще съкруши истуканите им. {{field-off:Bible}}</w:t>
      </w:r>
    </w:p>
    <w:p>
      <w:pPr>
        <w:pStyle w:val="Normal"/>
        <w:rPr/>
      </w:pPr>
      <w:r>
        <w:rPr/>
        <w:t>[[@Bible:Hos 10:3 ]][[10:3 &gt;&gt; Hos 10:3]] {{field-on:Bible}} Защото сега ще рекат:Ние нямаме цар, защото не се убояхме от Господа;И цар що би направил? {{field-off:Bible}}</w:t>
      </w:r>
    </w:p>
    <w:p>
      <w:pPr>
        <w:pStyle w:val="Normal"/>
        <w:rPr/>
      </w:pPr>
      <w:r>
        <w:rPr/>
        <w:t>[[@Bible:Hos 10:4 ]][[10:4 &gt;&gt; Hos 10:4]] {{field-on:Bible}} Говориха думи,И се кълнеха лъжливо като правеха съюз;За то осъждението ще прозябне като ядовито растениеВ браздите на нивата. {{field-off:Bible}}</w:t>
      </w:r>
    </w:p>
    <w:p>
      <w:pPr>
        <w:pStyle w:val="Normal"/>
        <w:rPr/>
      </w:pPr>
      <w:r>
        <w:rPr/>
        <w:t>[[@Bible:Hos 10:5 ]][[10:5 &gt;&gt; Hos 10:5]] {{field-on:Bible}} Жителите Самарийски ще се разтреперятЗаради телците на Вет-авен,Защото людете му ще сетуват заради него,И неговите идолски жреци ще треперятЗаради славата му, защото се пресели от него. {{field-off:Bible}}</w:t>
      </w:r>
    </w:p>
    <w:p>
      <w:pPr>
        <w:pStyle w:val="Normal"/>
        <w:rPr/>
      </w:pPr>
      <w:r>
        <w:rPr/>
        <w:t>[[@Bible:Hos 10:6 ]][[10:6 &gt;&gt; Hos 10:6]] {{field-on:Bible}} Той ще се заведе още и в Асирия,Дар на цар Ярива:Срам ще постигне Ефрема;И Израил ще се посрами от съвета си. {{field-off:Bible}}</w:t>
      </w:r>
    </w:p>
    <w:p>
      <w:pPr>
        <w:pStyle w:val="Normal"/>
        <w:rPr/>
      </w:pPr>
      <w:r>
        <w:rPr/>
        <w:t>[[@Bible:Hos 10:7 ]][[10:7 &gt;&gt; Hos 10:7]] {{field-on:Bible}} Самария, - царят й погинва,Като пяна върху вода. {{field-off:Bible}}</w:t>
      </w:r>
    </w:p>
    <w:p>
      <w:pPr>
        <w:pStyle w:val="Normal"/>
        <w:rPr/>
      </w:pPr>
      <w:r>
        <w:rPr/>
        <w:t>[[@Bible:Hos 10:8 ]][[10:8 &gt;&gt; Hos 10:8]] {{field-on:Bible}} И високите места на Авен, грехът Израилев, ще се съсипят:Тръне и бодили ще прозябнат върху олтарите им;И ще рекат на горите: Покрийте ни!И на хълмовете: Паднете върх нас! {{field-off:Bible}}</w:t>
      </w:r>
    </w:p>
    <w:p>
      <w:pPr>
        <w:pStyle w:val="Normal"/>
        <w:rPr/>
      </w:pPr>
      <w:r>
        <w:rPr/>
        <w:t>[[@Bible:Hos 10:9 ]][[10:9 &gt;&gt; Hos 10:9]] {{field-on:Bible}} Израилю, ти съгреши от дните на Гавая:Там застанаха: Боят в Гавая против синовете на беззакониетоНе стигна в тях. {{field-off:Bible}}</w:t>
      </w:r>
    </w:p>
    <w:p>
      <w:pPr>
        <w:pStyle w:val="Normal"/>
        <w:rPr/>
      </w:pPr>
      <w:r>
        <w:rPr/>
        <w:t>[[@Bible:Hos 10:10 ]][[10:10 &gt;&gt; Hos 10:10]] {{field-on:Bible}} В съвета ми е наистина да ги накажа;И народите ще се съберат против тяхКогато бъдат вързани заради двете си беззакония. {{field-off:Bible}}</w:t>
      </w:r>
    </w:p>
    <w:p>
      <w:pPr>
        <w:pStyle w:val="Normal"/>
        <w:rPr/>
      </w:pPr>
      <w:r>
        <w:rPr/>
        <w:t>[[@Bible:Hos 10:11 ]][[10:11 &gt;&gt; Hos 10:11]] {{field-on:Bible}} Ефрем е юница научена,И която обича да вършее;Но аз ще прокарам хомот върху красния неин врат:Ще впрегна Ефрема: Юда ще оре:Яков ще разбива буците си. {{field-off:Bible}}</w:t>
      </w:r>
    </w:p>
    <w:p>
      <w:pPr>
        <w:pStyle w:val="Normal"/>
        <w:rPr/>
      </w:pPr>
      <w:r>
        <w:rPr/>
        <w:t>[[@Bible:Hos 10:12 ]][[10:12 &gt;&gt; Hos 10:12]] {{field-on:Bible}} Посейте за себе си правда,Ожънете с милост,Разработете оставената си земя;Защото е време да потърсите ГосподаДоде дойде и одъжди правда върху вас. {{field-off:Bible}}</w:t>
      </w:r>
    </w:p>
    <w:p>
      <w:pPr>
        <w:pStyle w:val="Normal"/>
        <w:rPr/>
      </w:pPr>
      <w:r>
        <w:rPr/>
        <w:t>[[@Bible:Hos 10:13 ]][[10:13 &gt;&gt; Hos 10:13]] {{field-on:Bible}} Орахте нечестие, жънахте беззаконие,Ядохте плод на лъжа;Защото си уповал на пътя си,На множеството на крепките си. {{field-off:Bible}}</w:t>
      </w:r>
    </w:p>
    <w:p>
      <w:pPr>
        <w:pStyle w:val="Normal"/>
        <w:rPr/>
      </w:pPr>
      <w:r>
        <w:rPr/>
        <w:t>[[@Bible:Hos 10:14 ]][[10:14 &gt;&gt; Hos 10:14]] {{field-on:Bible}} За то метеж ще се подигне между народите ти,И всичките ти твърдели ще се разорятКакто Салман разори Вет-арвел в деня на боя, -Майка биде съкрушена върху чадата. {{field-off:Bible}}</w:t>
      </w:r>
    </w:p>
    <w:p>
      <w:pPr>
        <w:pStyle w:val="Normal"/>
        <w:rPr/>
      </w:pPr>
      <w:r>
        <w:rPr/>
        <w:t>[[@Bible:Hos 10:15 ]][[10:15 &gt;&gt; Hos 10:15]] {{field-on:Bible}} Така ще ви направи ВетилЗаради крайното ви беззаконие:Рано Израилевий цар съвсем ще загине. {{field-off:Bible}}</w:t>
      </w:r>
    </w:p>
    <w:p>
      <w:pPr>
        <w:pStyle w:val="Heading2"/>
        <w:rPr/>
      </w:pPr>
      <w:r>
        <w:rPr/>
        <w:t>Глава 11</w:t>
      </w:r>
    </w:p>
    <w:p>
      <w:pPr>
        <w:pStyle w:val="Normal"/>
        <w:rPr/>
      </w:pPr>
      <w:r>
        <w:rPr/>
        <w:t>[[@Bible:Hos 11:1 ]][[11:1 &gt;&gt; Hos 11:1]] {{field-on:Bible}} Когато Израил бе младенец, тогаз го възлюбих,И из Египет повиках сина си. {{field-off:Bible}}</w:t>
      </w:r>
    </w:p>
    <w:p>
      <w:pPr>
        <w:pStyle w:val="Normal"/>
        <w:rPr/>
      </w:pPr>
      <w:r>
        <w:rPr/>
        <w:t>[[@Bible:Hos 11:2 ]][[11:2 &gt;&gt; Hos 11:2]] {{field-on:Bible}} Колкото ги викаха, тТолкоз се оттегляха от лицето на тези които ги викаха:Жъртвуваха на Ваалимите,И кадяха на истуканите. {{field-off:Bible}}</w:t>
      </w:r>
    </w:p>
    <w:p>
      <w:pPr>
        <w:pStyle w:val="Normal"/>
        <w:rPr/>
      </w:pPr>
      <w:r>
        <w:rPr/>
        <w:t>[[@Bible:Hos 11:3 ]][[11:3 &gt;&gt; Hos 11:3]] {{field-on:Bible}} Аз още и научих Ефрема да ходиКато го хващах за мишците му;Но не познаваха че ги лекувах. {{field-off:Bible}}</w:t>
      </w:r>
    </w:p>
    <w:p>
      <w:pPr>
        <w:pStyle w:val="Normal"/>
        <w:rPr/>
      </w:pPr>
      <w:r>
        <w:rPr/>
        <w:t>[[@Bible:Hos 11:4 ]][[11:4 &gt;&gt; Hos 11:4]] {{field-on:Bible}} Привлякох ги с человечески въжа, с узи на любов;И аз бях за тях като онези които отнемат хомота от челюстите им,И спокойно ги нахраних. {{field-off:Bible}}</w:t>
      </w:r>
    </w:p>
    <w:p>
      <w:pPr>
        <w:pStyle w:val="Normal"/>
        <w:rPr/>
      </w:pPr>
      <w:r>
        <w:rPr/>
        <w:t>[[@Bible:Hos 11:5 ]][[11:5 &gt;&gt; Hos 11:5]] {{field-on:Bible}} Няма да се върне в Египетската земя,Но Асириецът ще му бъде цар;Защото не рачиха да се обърнат. {{field-off:Bible}}</w:t>
      </w:r>
    </w:p>
    <w:p>
      <w:pPr>
        <w:pStyle w:val="Normal"/>
        <w:rPr/>
      </w:pPr>
      <w:r>
        <w:rPr/>
        <w:t>[[@Bible:Hos 11:6 ]][[11:6 &gt;&gt; Hos 11:6]] {{field-on:Bible}} И меч ще падне върх градовете му,И ще довърши крепките му, и ще ги поядеЗаради намеренията им. {{field-off:Bible}}</w:t>
      </w:r>
    </w:p>
    <w:p>
      <w:pPr>
        <w:pStyle w:val="Normal"/>
        <w:rPr/>
      </w:pPr>
      <w:r>
        <w:rPr/>
        <w:t>[[@Bible:Hos 11:7 ]][[11:7 &gt;&gt; Hos 11:7]] {{field-on:Bible}} И людете ми са разположени към отстъпление против мене:Ако и да се повикаха към Вишнаго,Но никой го не възвиси. {{field-off:Bible}}</w:t>
      </w:r>
    </w:p>
    <w:p>
      <w:pPr>
        <w:pStyle w:val="Normal"/>
        <w:rPr/>
      </w:pPr>
      <w:r>
        <w:rPr/>
        <w:t>[[@Bible:Hos 11:8 ]][[11:8 &gt;&gt; Hos 11:8]] {{field-on:Bible}} Как да те предам, Ефреме?Как да те оставя, Израилю?Как да те направя като Адма?Как да те туря като Севоим?Сърдцето ми се обърна вътре в мене,Милосердието ми се повдигна. {{field-off:Bible}}</w:t>
      </w:r>
    </w:p>
    <w:p>
      <w:pPr>
        <w:pStyle w:val="Normal"/>
        <w:rPr/>
      </w:pPr>
      <w:r>
        <w:rPr/>
        <w:t>[[@Bible:Hos 11:9 ]][[11:9 &gt;&gt; Hos 11:9]] {{field-on:Bible}} Не ща да извърша пламнуването на яростта си,Не ща да се върна за изтребление на Ефрема;Защото аз съм Бог, а не человек,Свет всред тебе;И не ща да вляза с ярост. {{field-off:Bible}}</w:t>
      </w:r>
    </w:p>
    <w:p>
      <w:pPr>
        <w:pStyle w:val="Normal"/>
        <w:rPr/>
      </w:pPr>
      <w:r>
        <w:rPr/>
        <w:t>[[@Bible:Hos 11:10 ]][[11:10 &gt;&gt; Hos 11:10]] {{field-on:Bible}} Вслед Господа ще ходят:Като лъв ще рикае:Когато рикне,Тогаз ще поспешат чадата от запад, {{field-off:Bible}}</w:t>
      </w:r>
    </w:p>
    <w:p>
      <w:pPr>
        <w:pStyle w:val="Normal"/>
        <w:rPr/>
      </w:pPr>
      <w:r>
        <w:rPr/>
        <w:t>[[@Bible:Hos 11:11 ]][[11:11 &gt;&gt; Hos 11:11]] {{field-on:Bible}} Ще поспешат от Египет като птица,И от земята на Асирия като гълъб;И ще ги поставя пак в къщите им, говори Господ. {{field-off:Bible}}</w:t>
      </w:r>
    </w:p>
    <w:p>
      <w:pPr>
        <w:pStyle w:val="Normal"/>
        <w:rPr/>
      </w:pPr>
      <w:r>
        <w:rPr/>
        <w:t>[[@Bible:Hos 11:12 ]][[11:12 &gt;&gt; Hos 11:12]] {{field-on:Bible}} Ефрем ме обиколи с лъжи,И Израилевий дом с лъст;Но Юда още има власт с Бога,И е верен със светиите. {{field-off:Bible}}</w:t>
      </w:r>
    </w:p>
    <w:p>
      <w:pPr>
        <w:pStyle w:val="Heading2"/>
        <w:rPr/>
      </w:pPr>
      <w:r>
        <w:rPr/>
        <w:t>Глава 12</w:t>
      </w:r>
    </w:p>
    <w:p>
      <w:pPr>
        <w:pStyle w:val="Normal"/>
        <w:rPr/>
      </w:pPr>
      <w:r>
        <w:rPr/>
        <w:t>[[@Bible:Hos 12:1 ]][[12:1 &gt;&gt; Hos 12:1]] {{field-on:Bible}} Ефрем се храни с вятър, и гони източния вятър:Всеки ден умножава лъжи и насилие;А правят съюз с Асирийците,И доносят елей в Египет. {{field-off:Bible}}</w:t>
      </w:r>
    </w:p>
    <w:p>
      <w:pPr>
        <w:pStyle w:val="Normal"/>
        <w:rPr/>
      </w:pPr>
      <w:r>
        <w:rPr/>
        <w:t>[[@Bible:Hos 12:2 ]][[12:2 &gt;&gt; Hos 12:2]] {{field-on:Bible}} Господ има още съд с Юда,И ще посети Якова според пътищата му,Според деянията му ще му въздаде. {{field-off:Bible}}</w:t>
      </w:r>
    </w:p>
    <w:p>
      <w:pPr>
        <w:pStyle w:val="Normal"/>
        <w:rPr/>
      </w:pPr>
      <w:r>
        <w:rPr/>
        <w:t>[[@Bible:Hos 12:3 ]][[12:3 &gt;&gt; Hos 12:3]] {{field-on:Bible}} В утробата хвана петата на брата си,И в якостта си се бори с Бога, {{field-off:Bible}}</w:t>
      </w:r>
    </w:p>
    <w:p>
      <w:pPr>
        <w:pStyle w:val="Normal"/>
        <w:rPr/>
      </w:pPr>
      <w:r>
        <w:rPr/>
        <w:t>[[@Bible:Hos 12:4 ]][[12:4 &gt;&gt; Hos 12:4]] {{field-on:Bible}} Ей, бори се с ангел, и превъзмогна,Плака, и моли му се.Във Ветил го намери,И говори ни там, - {{field-off:Bible}}</w:t>
      </w:r>
    </w:p>
    <w:p>
      <w:pPr>
        <w:pStyle w:val="Normal"/>
        <w:rPr/>
      </w:pPr>
      <w:r>
        <w:rPr/>
        <w:t>[[@Bible:Hos 12:5 ]][[12:5 &gt;&gt; Hos 12:5]] {{field-on:Bible}} Ей, Иеова, Бог на Силите,Иеова е неговата памет. {{field-off:Bible}}</w:t>
      </w:r>
    </w:p>
    <w:p>
      <w:pPr>
        <w:pStyle w:val="Normal"/>
        <w:rPr/>
      </w:pPr>
      <w:r>
        <w:rPr/>
        <w:t>[[@Bible:Hos 12:6 ]][[12:6 &gt;&gt; Hos 12:6]] {{field-on:Bible}} За то върни се ти към Бога твоего:Пази милост и съдба,И надей се на Бога твоего винаги. {{field-off:Bible}}</w:t>
      </w:r>
    </w:p>
    <w:p>
      <w:pPr>
        <w:pStyle w:val="Normal"/>
        <w:rPr/>
      </w:pPr>
      <w:r>
        <w:rPr/>
        <w:t>[[@Bible:Hos 12:7 ]][[12:7 &gt;&gt; Hos 12:7]] {{field-on:Bible}} Ефрем е търговец:Веси лъстиви има в ръката му:Обича да онеправдава. {{field-off:Bible}}</w:t>
      </w:r>
    </w:p>
    <w:p>
      <w:pPr>
        <w:pStyle w:val="Normal"/>
        <w:rPr/>
      </w:pPr>
      <w:r>
        <w:rPr/>
        <w:t>[[@Bible:Hos 12:8 ]][[12:8 &gt;&gt; Hos 12:8]] {{field-on:Bible}} И Ефрем рече: Наистина аз обогатих,Придобих с имот:Във всичките ми трудове няма да се намериВ мене беззаконие което да се смята за грех. {{field-off:Bible}}</w:t>
      </w:r>
    </w:p>
    <w:p>
      <w:pPr>
        <w:pStyle w:val="Normal"/>
        <w:rPr/>
      </w:pPr>
      <w:r>
        <w:rPr/>
        <w:t>[[@Bible:Hos 12:9 ]][[12:9 &gt;&gt; Hos 12:9]] {{field-on:Bible}} А Аз съм Господ Бог твой от Египетската земя:Ще те населя още и в шатриКато в празднични дни. {{field-off:Bible}}</w:t>
      </w:r>
    </w:p>
    <w:p>
      <w:pPr>
        <w:pStyle w:val="Normal"/>
        <w:rPr/>
      </w:pPr>
      <w:r>
        <w:rPr/>
        <w:t>[[@Bible:Hos 12:10 ]][[12:10 &gt;&gt; Hos 12:10]] {{field-on:Bible}} Говорих още и чрез пророци,И видения умножих аз,И представих уподобениячрез ръката на пророците. {{field-off:Bible}}</w:t>
      </w:r>
    </w:p>
    <w:p>
      <w:pPr>
        <w:pStyle w:val="Normal"/>
        <w:rPr/>
      </w:pPr>
      <w:r>
        <w:rPr/>
        <w:t>[[@Bible:Hos 12:11 ]][[12:11 &gt;&gt; Hos 12:11]] {{field-on:Bible}} Ето, има беззаконие в Галаад:Наистина станаха суета:В Галгал жъртвуват юнци;И олтарите им са като куповеВ браздите на нивите. {{field-off:Bible}}</w:t>
      </w:r>
    </w:p>
    <w:p>
      <w:pPr>
        <w:pStyle w:val="Normal"/>
        <w:rPr/>
      </w:pPr>
      <w:r>
        <w:rPr/>
        <w:t>[[@Bible:Hos 12:12 ]][[12:12 &gt;&gt; Hos 12:12]] {{field-on:Bible}} А Яков побегна в Сирийското поле,И Израил работи за жена,И за жена пази той овци. {{field-off:Bible}}</w:t>
      </w:r>
    </w:p>
    <w:p>
      <w:pPr>
        <w:pStyle w:val="Normal"/>
        <w:rPr/>
      </w:pPr>
      <w:r>
        <w:rPr/>
        <w:t>[[@Bible:Hos 12:13 ]][[12:13 &gt;&gt; Hos 12:13]] {{field-on:Bible}} И чрез пророк възведе Господ Израиля от Египет,И чрез пророк се упази. {{field-off:Bible}}</w:t>
      </w:r>
    </w:p>
    <w:p>
      <w:pPr>
        <w:pStyle w:val="Normal"/>
        <w:rPr/>
      </w:pPr>
      <w:r>
        <w:rPr/>
        <w:t>[[@Bible:Hos 12:14 ]][[12:14 &gt;&gt; Hos 12:14]] {{field-on:Bible}} Ефрем го разяри много горестно;За то ще остави кръвта му върх него,И укора му неговий Господ ще обърне върх него. {{field-off:Bible}}</w:t>
      </w:r>
    </w:p>
    <w:p>
      <w:pPr>
        <w:pStyle w:val="Heading2"/>
        <w:rPr/>
      </w:pPr>
      <w:r>
        <w:rPr/>
        <w:t>Глава 13</w:t>
      </w:r>
    </w:p>
    <w:p>
      <w:pPr>
        <w:pStyle w:val="Normal"/>
        <w:rPr/>
      </w:pPr>
      <w:r>
        <w:rPr/>
        <w:t>[[@Bible:Hos 13:1 ]][[13:1 &gt;&gt; Hos 13:1]] {{field-on:Bible}} Когато Ефрем с трепет говореше,Той се възвиси в Израил;А когато съгреши заради Ваала,Тогаз умря. {{field-off:Bible}}</w:t>
      </w:r>
    </w:p>
    <w:p>
      <w:pPr>
        <w:pStyle w:val="Normal"/>
        <w:rPr/>
      </w:pPr>
      <w:r>
        <w:rPr/>
        <w:t>[[@Bible:Hos 13:2 ]][[13:2 &gt;&gt; Hos 13:2]] {{field-on:Bible}} А сега следват да съгрешават,И си направаха леяни от среброто си,Идоли според проумяването си,Всички тези дело на художници:Те сами говорят заради тях:человеците които жъртвуват нека целуват телците. {{field-off:Bible}}</w:t>
      </w:r>
    </w:p>
    <w:p>
      <w:pPr>
        <w:pStyle w:val="Normal"/>
        <w:rPr/>
      </w:pPr>
      <w:r>
        <w:rPr/>
        <w:t>[[@Bible:Hos 13:3 ]][[13:3 &gt;&gt; Hos 13:3]] {{field-on:Bible}} За то ще са като утренния облак,И като роса в зори която прехожда,Като прах от плява отвеян с вихрушка от гумно,И като дим из комин. {{field-off:Bible}}</w:t>
      </w:r>
    </w:p>
    <w:p>
      <w:pPr>
        <w:pStyle w:val="Normal"/>
        <w:rPr/>
      </w:pPr>
      <w:r>
        <w:rPr/>
        <w:t>[[@Bible:Hos 13:4 ]][[13:4 &gt;&gt; Hos 13:4]] {{field-on:Bible}} Но аз съм Господ Бог твой от Египетската земя;И другиго Бога освен мен няма да познаеш,Защото няма друг спасител освен мене. {{field-off:Bible}}</w:t>
      </w:r>
    </w:p>
    <w:p>
      <w:pPr>
        <w:pStyle w:val="Normal"/>
        <w:rPr/>
      </w:pPr>
      <w:r>
        <w:rPr/>
        <w:t>[[@Bible:Hos 13:5 ]][[13:5 &gt;&gt; Hos 13:5]] {{field-on:Bible}} Аз съм те гледал в пустинята,В една безводна земя. {{field-off:Bible}}</w:t>
      </w:r>
    </w:p>
    <w:p>
      <w:pPr>
        <w:pStyle w:val="Normal"/>
        <w:rPr/>
      </w:pPr>
      <w:r>
        <w:rPr/>
        <w:t>[[@Bible:Hos 13:6 ]][[13:6 &gt;&gt; Hos 13:6]] {{field-on:Bible}} Според пашата си, така се наситиха:Наситиха се, и надигна се сърдцето им;За то ме забравиха. {{field-off:Bible}}</w:t>
      </w:r>
    </w:p>
    <w:p>
      <w:pPr>
        <w:pStyle w:val="Normal"/>
        <w:rPr/>
      </w:pPr>
      <w:r>
        <w:rPr/>
        <w:t>[[@Bible:Hos 13:7 ]][[13:7 &gt;&gt; Hos 13:7]] {{field-on:Bible}} И аз ще бъда за тях като лъв,Като рис на път ще ги пречаквам: {{field-off:Bible}}</w:t>
      </w:r>
    </w:p>
    <w:p>
      <w:pPr>
        <w:pStyle w:val="Normal"/>
        <w:rPr/>
      </w:pPr>
      <w:r>
        <w:rPr/>
        <w:t>[[@Bible:Hos 13:8 ]][[13:8 &gt;&gt; Hos 13:8]] {{field-on:Bible}} Ще ги срещна като мечка лишена от чадата си,И ще разкъсам булото на сърдцето им,И ги погълна там като лъв:Див звяр ще ги разкъса. {{field-off:Bible}}</w:t>
      </w:r>
    </w:p>
    <w:p>
      <w:pPr>
        <w:pStyle w:val="Normal"/>
        <w:rPr/>
      </w:pPr>
      <w:r>
        <w:rPr/>
        <w:t>[[@Bible:Hos 13:9 ]][[13:9 &gt;&gt; Hos 13:9]] {{field-on:Bible}} Ти си погубил себе си Израилю;Но помощта ти е в мене. {{field-off:Bible}}</w:t>
      </w:r>
    </w:p>
    <w:p>
      <w:pPr>
        <w:pStyle w:val="Normal"/>
        <w:rPr/>
      </w:pPr>
      <w:r>
        <w:rPr/>
        <w:t>[[@Bible:Hos 13:10 ]][[13:10 &gt;&gt; Hos 13:10]] {{field-on:Bible}} А сега де е царят ти? –Та да те спаси във всичките ти градове, -И съдиите ти за които си рекъл:Дай ми цар и началници? {{field-off:Bible}}</w:t>
      </w:r>
    </w:p>
    <w:p>
      <w:pPr>
        <w:pStyle w:val="Normal"/>
        <w:rPr/>
      </w:pPr>
      <w:r>
        <w:rPr/>
        <w:t>[[@Bible:Hos 13:11 ]][[13:11 &gt;&gt; Hos 13:11]] {{field-on:Bible}} Дадох ти цар в яростта си,И махнах го в гнева си. {{field-off:Bible}}</w:t>
      </w:r>
    </w:p>
    <w:p>
      <w:pPr>
        <w:pStyle w:val="Normal"/>
        <w:rPr/>
      </w:pPr>
      <w:r>
        <w:rPr/>
        <w:t>[[@Bible:Hos 13:12 ]][[13:12 &gt;&gt; Hos 13:12]] {{field-on:Bible}} Беззаконието Ефремово е скътано,Грехът му турен в скришница. {{field-off:Bible}}</w:t>
      </w:r>
    </w:p>
    <w:p>
      <w:pPr>
        <w:pStyle w:val="Normal"/>
        <w:rPr/>
      </w:pPr>
      <w:r>
        <w:rPr/>
        <w:t>[[@Bible:Hos 13:13 ]][[13:13 &gt;&gt; Hos 13:13]] {{field-on:Bible}} Болезни на раждаща ще дойдат върх него:Той е син неразумен;Инак не би стоял толкоз време в отвора на ложесната. {{field-off:Bible}}</w:t>
      </w:r>
    </w:p>
    <w:p>
      <w:pPr>
        <w:pStyle w:val="Normal"/>
        <w:rPr/>
      </w:pPr>
      <w:r>
        <w:rPr/>
        <w:t>[[@Bible:Hos 13:14 ]][[13:14 &gt;&gt; Hos 13:14]] {{field-on:Bible}} От ръката адова ще ги спася,От смърт ще ги избавя.Де е, смърте, гибелта ти?Де, аде, погубването ти?Разкаянието ще се крие от очите ми. {{field-off:Bible}}</w:t>
      </w:r>
    </w:p>
    <w:p>
      <w:pPr>
        <w:pStyle w:val="Normal"/>
        <w:rPr/>
      </w:pPr>
      <w:r>
        <w:rPr/>
        <w:t>[[@Bible:Hos 13:15 ]][[13:15 &gt;&gt; Hos 13:15]] {{field-on:Bible}} Ако и да стана той плодоносен между братята си,Но източен вятър ще дойде,Вятърът Господен ще възлезе из пустинята,И изворът му ще оскудее,И ще изсъхне кладенецът му:Той ще грабне съкровището на всичките му избрани съсъди. {{field-off:Bible}}</w:t>
      </w:r>
    </w:p>
    <w:p>
      <w:pPr>
        <w:pStyle w:val="Normal"/>
        <w:rPr/>
      </w:pPr>
      <w:r>
        <w:rPr/>
        <w:t>[[@Bible:Hos 13:16 ]][[13:16 &gt;&gt; Hos 13:16]] {{field-on:Bible}} Самария ще се разори,Защото се подигна против Бога своего:Ще паднат от меч:Младенците им ще се съкрушат,И непраздните им ще се разпорят. {{field-off:Bible}}</w:t>
      </w:r>
    </w:p>
    <w:p>
      <w:pPr>
        <w:pStyle w:val="Heading2"/>
        <w:rPr/>
      </w:pPr>
      <w:r>
        <w:rPr/>
        <w:t>Глава 14</w:t>
      </w:r>
    </w:p>
    <w:p>
      <w:pPr>
        <w:pStyle w:val="Normal"/>
        <w:rPr/>
      </w:pPr>
      <w:r>
        <w:rPr/>
        <w:t>[[@Bible:Hos 14:1 ]][[14:1 &gt;&gt; Hos 14:1]] {{field-on:Bible}} Израилю, обърни се към Господа Бога твоего;Защото си паднал ти чрез беззаконието си. {{field-off:Bible}}</w:t>
      </w:r>
    </w:p>
    <w:p>
      <w:pPr>
        <w:pStyle w:val="Normal"/>
        <w:rPr/>
      </w:pPr>
      <w:r>
        <w:rPr/>
        <w:t>[[@Bible:Hos 14:2 ]][[14:2 &gt;&gt; Hos 14:2]] {{field-on:Bible}} Вземете със себе си думиИ обърнете се към Господа:Речете му: Отнеми всеко беззаконие наше,И приими ни благосклонно;И ще отдадем жъртви от устните си. {{field-off:Bible}}</w:t>
      </w:r>
    </w:p>
    <w:p>
      <w:pPr>
        <w:pStyle w:val="Normal"/>
        <w:rPr/>
      </w:pPr>
      <w:r>
        <w:rPr/>
        <w:t>[[@Bible:Hos 14:3 ]][[14:3 &gt;&gt; Hos 14:3]] {{field-on:Bible}} Асур няма да ни спаси:Ние няма да ездим на коне;И няма вече да речем на дялото на ръцете си: Богове сте ни;Защото чрез тебе ще се помилва сирачето. {{field-off:Bible}}</w:t>
      </w:r>
    </w:p>
    <w:p>
      <w:pPr>
        <w:pStyle w:val="Normal"/>
        <w:rPr/>
      </w:pPr>
      <w:r>
        <w:rPr/>
        <w:t>[[@Bible:Hos 14:4 ]][[14:4 &gt;&gt; Hos 14:4]] {{field-on:Bible}} Ще изцеля отстъплението им,Ще ги възлюбя от своя воля;Защото яростта ми се отвърна от него. {{field-off:Bible}}</w:t>
      </w:r>
    </w:p>
    <w:p>
      <w:pPr>
        <w:pStyle w:val="Normal"/>
        <w:rPr/>
      </w:pPr>
      <w:r>
        <w:rPr/>
        <w:t>[[@Bible:Hos 14:5 ]][[14:5 &gt;&gt; Hos 14:5]] {{field-on:Bible}} Аз ще съм като роса на Израиля:Като крин ще процъвти той,И ще разпростре корените си като дърво Ливаново. {{field-off:Bible}}</w:t>
      </w:r>
    </w:p>
    <w:p>
      <w:pPr>
        <w:pStyle w:val="Normal"/>
        <w:rPr/>
      </w:pPr>
      <w:r>
        <w:rPr/>
        <w:t>[[@Bible:Hos 14:6 ]][[14:6 &gt;&gt; Hos 14:6]] {{field-on:Bible}} Ветвите му ще се разпрострат:Славата му ще бъде като на маслина,И уханието му като Ливановото. {{field-off:Bible}}</w:t>
      </w:r>
    </w:p>
    <w:p>
      <w:pPr>
        <w:pStyle w:val="Normal"/>
        <w:rPr/>
      </w:pPr>
      <w:r>
        <w:rPr/>
        <w:t>[[@Bible:Hos 14:7 ]][[14:7 &gt;&gt; Hos 14:7]] {{field-on:Bible}} Ще се върнат и седнат под сенката му:Ще се съживят като жито,И ще прорастат като лоза:Поменът му ще бъде като вино Ливаново. {{field-off:Bible}}</w:t>
      </w:r>
    </w:p>
    <w:p>
      <w:pPr>
        <w:pStyle w:val="Normal"/>
        <w:rPr/>
      </w:pPr>
      <w:r>
        <w:rPr/>
        <w:t>[[@Bible:Hos 14:8 ]][[14:8 &gt;&gt; Hos 14:8]] {{field-on:Bible}} Ефрем ще рече: Що имам вече с идолите?Аз чух и го пазих:Аз му съм като елха приснозелена:От мене плодът ти произлезе. {{field-off:Bible}}</w:t>
      </w:r>
    </w:p>
    <w:p>
      <w:pPr>
        <w:pStyle w:val="Normal"/>
        <w:rPr/>
      </w:pPr>
      <w:r>
        <w:rPr/>
        <w:t>[[@Bible:Hos 14:9 ]][[14:9 &gt;&gt; Hos 14:9]] {{field-on:Bible}} Кой е мъдър, и ще разумее тези неща?Разумен, и ще ги познае?Защото са прави пътищата Господни,И праведните ще ходят по тях,А престъпниците ще паднат в тях. {{field-off:Bible}}</w:t>
      </w:r>
    </w:p>
    <w:p>
      <w:pPr>
        <w:pStyle w:val="Heading1"/>
        <w:rPr/>
      </w:pPr>
      <w:r>
        <w:rPr/>
        <w:t>Иоил</w:t>
      </w:r>
    </w:p>
    <w:p>
      <w:pPr>
        <w:pStyle w:val="Heading2"/>
        <w:rPr/>
      </w:pPr>
      <w:r>
        <w:rPr/>
        <w:t>Глава 1</w:t>
      </w:r>
    </w:p>
    <w:p>
      <w:pPr>
        <w:pStyle w:val="Normal"/>
        <w:rPr/>
      </w:pPr>
      <w:r>
        <w:rPr/>
        <w:t>[[@Bible:Joe 1:1 ]][[1:1 &gt;&gt; Joe 1:1]] {{field-on:Bible}} Словото Господне което биде към Иоила сина Фатуилева. {{field-off:Bible}}</w:t>
      </w:r>
    </w:p>
    <w:p>
      <w:pPr>
        <w:pStyle w:val="Normal"/>
        <w:rPr/>
      </w:pPr>
      <w:r>
        <w:rPr/>
        <w:t>[[@Bible:Joe 1:2 ]][[1:2 &gt;&gt; Joe 1:2]] {{field-on:Bible}} Слушайте това, стари;И дайте ухо, всички които населявате земята.Стана ли това в дните виИли в дните на бащите ви? {{field-off:Bible}}</w:t>
      </w:r>
    </w:p>
    <w:p>
      <w:pPr>
        <w:pStyle w:val="Normal"/>
        <w:rPr/>
      </w:pPr>
      <w:r>
        <w:rPr/>
        <w:t>[[@Bible:Joe 1:3 ]][[1:3 &gt;&gt; Joe 1:3]] {{field-on:Bible}} Прикажете на чадата си за това,И чадата ви на чадата си,И чадата им на друг род. {{field-off:Bible}}</w:t>
      </w:r>
    </w:p>
    <w:p>
      <w:pPr>
        <w:pStyle w:val="Normal"/>
        <w:rPr/>
      </w:pPr>
      <w:r>
        <w:rPr/>
        <w:t>[[@Bible:Joe 1:4 ]][[1:4 &gt;&gt; Joe 1:4]] {{field-on:Bible}} Каквото остави гъсеницата, изпояде го скакалецът;И каквото остави скакалецът, изпояде го ателавът;И каквото остави ателавът, изпояде го пръгът. {{field-off:Bible}}</w:t>
      </w:r>
    </w:p>
    <w:p>
      <w:pPr>
        <w:pStyle w:val="Normal"/>
        <w:rPr/>
      </w:pPr>
      <w:r>
        <w:rPr/>
        <w:t>[[@Bible:Joe 1:5 ]][[1:5 &gt;&gt; Joe 1:5]] {{field-on:Bible}} Изтрезвете, пияници, та плачете;И лелекайте, всички винопийци, заради новото вино;Защото се отне от устата ви. {{field-off:Bible}}</w:t>
      </w:r>
    </w:p>
    <w:p>
      <w:pPr>
        <w:pStyle w:val="Normal"/>
        <w:rPr/>
      </w:pPr>
      <w:r>
        <w:rPr/>
        <w:t>[[@Bible:Joe 1:6 ]][[1:6 &gt;&gt; Joe 1:6]] {{field-on:Bible}} Понеже люде възлязоха на земята ми,Крепки и безбройни,На които зъбите са зъби лъвови,И имат членовни зъби на лъвица. {{field-off:Bible}}</w:t>
      </w:r>
    </w:p>
    <w:p>
      <w:pPr>
        <w:pStyle w:val="Normal"/>
        <w:rPr/>
      </w:pPr>
      <w:r>
        <w:rPr/>
        <w:t>[[@Bible:Joe 1:7 ]][[1:7 &gt;&gt; Joe 1:7]] {{field-on:Bible}} Туриха лозата ми в запустение,И смоковниците ми в сломение:Съвсем я обелиха и хвърлиха:Пръчките й останаха бели. {{field-off:Bible}}</w:t>
      </w:r>
    </w:p>
    <w:p>
      <w:pPr>
        <w:pStyle w:val="Normal"/>
        <w:rPr/>
      </w:pPr>
      <w:r>
        <w:rPr/>
        <w:t>[[@Bible:Joe 1:8 ]][[1:8 &gt;&gt; Joe 1:8]] {{field-on:Bible}} Плачи като сгодена девица опасана с вретищеЗаради мъжа на младостта си. {{field-off:Bible}}</w:t>
      </w:r>
    </w:p>
    <w:p>
      <w:pPr>
        <w:pStyle w:val="Normal"/>
        <w:rPr/>
      </w:pPr>
      <w:r>
        <w:rPr/>
        <w:t>[[@Bible:Joe 1:9 ]][[1:9 &gt;&gt; Joe 1:9]] {{field-on:Bible}} Хлебното приношение и възлиянието се отнеОт дома Господен:Сетуват свещениците,Служителите Господни. {{field-off:Bible}}</w:t>
      </w:r>
    </w:p>
    <w:p>
      <w:pPr>
        <w:pStyle w:val="Normal"/>
        <w:rPr/>
      </w:pPr>
      <w:r>
        <w:rPr/>
        <w:t>[[@Bible:Joe 1:10 ]][[1:10 &gt;&gt; Joe 1:10]] {{field-on:Bible}} Запустя полето, сетува земята;Защото се изгуби житото,Изсъхна новото вино, изчезна елеят. {{field-off:Bible}}</w:t>
      </w:r>
    </w:p>
    <w:p>
      <w:pPr>
        <w:pStyle w:val="Normal"/>
        <w:rPr/>
      </w:pPr>
      <w:r>
        <w:rPr/>
        <w:t>[[@Bible:Joe 1:11 ]][[1:11 &gt;&gt; Joe 1:11]] {{field-on:Bible}} Посрамете се, земледелци, и лелекайте, лозари,Заради пшеницата и заради ечимика;Защото жетвата на нивата се изгуби. {{field-off:Bible}}</w:t>
      </w:r>
    </w:p>
    <w:p>
      <w:pPr>
        <w:pStyle w:val="Normal"/>
        <w:rPr/>
      </w:pPr>
      <w:r>
        <w:rPr/>
        <w:t>[[@Bible:Joe 1:12 ]][[1:12 &gt;&gt; Joe 1:12]] {{field-on:Bible}} Лозата изсъхнаИ смоковницата изчезна:Нарът, и финикът, и ябълката, -Всичките дървета на полето изсъхнаха;Щото радостта изсъхна от человеческите синове. {{field-off:Bible}}</w:t>
      </w:r>
    </w:p>
    <w:p>
      <w:pPr>
        <w:pStyle w:val="Normal"/>
        <w:rPr/>
      </w:pPr>
      <w:r>
        <w:rPr/>
        <w:t>[[@Bible:Joe 1:13 ]][[1:13 &gt;&gt; Joe 1:13]] {{field-on:Bible}} Опашете се и плачете, свещеници:Лелекайте, служители на олтаря:Дойдете, пренощувайте във вретище,Служители на Бога моего;Защото хлебното приношение и възлиянието престанаОт дома на Бога вашего. {{field-off:Bible}}</w:t>
      </w:r>
    </w:p>
    <w:p>
      <w:pPr>
        <w:pStyle w:val="Normal"/>
        <w:rPr/>
      </w:pPr>
      <w:r>
        <w:rPr/>
        <w:t>[[@Bible:Joe 1:14 ]][[1:14 &gt;&gt; Joe 1:14]] {{field-on:Bible}} Осветете пост, прогласете тържество,Съберете старейшините,Всичките жители на земята,В дома на Господа Бога Вашего;И възопийте към Господа. {{field-off:Bible}}</w:t>
      </w:r>
    </w:p>
    <w:p>
      <w:pPr>
        <w:pStyle w:val="Normal"/>
        <w:rPr/>
      </w:pPr>
      <w:r>
        <w:rPr/>
        <w:t>[[@Bible:Joe 1:15 ]][[1:15 &gt;&gt; Joe 1:15]] {{field-on:Bible}} Уви за онзи ден!Защото денят Господен приближи,И ще дойде като гибел от Всесилнаго. {{field-off:Bible}}</w:t>
      </w:r>
    </w:p>
    <w:p>
      <w:pPr>
        <w:pStyle w:val="Normal"/>
        <w:rPr/>
      </w:pPr>
      <w:r>
        <w:rPr/>
        <w:t>[[@Bible:Joe 1:16 ]][[1:16 &gt;&gt; Joe 1:16]] {{field-on:Bible}} Не отне ли се храната пред очите ни,Веселието и радостта от дома на Бога нашего? {{field-off:Bible}}</w:t>
      </w:r>
    </w:p>
    <w:p>
      <w:pPr>
        <w:pStyle w:val="Normal"/>
        <w:rPr/>
      </w:pPr>
      <w:r>
        <w:rPr/>
        <w:t>[[@Bible:Joe 1:17 ]][[1:17 &gt;&gt; Joe 1:17]] {{field-on:Bible}} Сеянията изгниха под буците си,Житниците запустяха,Хранилищата се съсипаха;Защото житото изсъхна {{field-off:Bible}}</w:t>
      </w:r>
    </w:p>
    <w:p>
      <w:pPr>
        <w:pStyle w:val="Normal"/>
        <w:rPr/>
      </w:pPr>
      <w:r>
        <w:rPr/>
        <w:t>[[@Bible:Joe 1:18 ]][[1:18 &gt;&gt; Joe 1:18]] {{field-on:Bible}} Как въздишат скотовете!Скитат се стадата на говедатаЗащото нямат пасбище;Ей стадата на овците изгинаха. {{field-off:Bible}}</w:t>
      </w:r>
    </w:p>
    <w:p>
      <w:pPr>
        <w:pStyle w:val="Normal"/>
        <w:rPr/>
      </w:pPr>
      <w:r>
        <w:rPr/>
        <w:t>[[@Bible:Joe 1:19 ]][[1:19 &gt;&gt; Joe 1:19]] {{field-on:Bible}} Господи към тебе ще възопия,Защото огънят изнури пасбищата на пустинята,И пламикът изпогори всичките дървета на полето. {{field-off:Bible}}</w:t>
      </w:r>
    </w:p>
    <w:p>
      <w:pPr>
        <w:pStyle w:val="Normal"/>
        <w:rPr/>
      </w:pPr>
      <w:r>
        <w:rPr/>
        <w:t>[[@Bible:Joe 1:20 ]][[1:20 &gt;&gt; Joe 1:20]] {{field-on:Bible}} Даже и скотовете на полето поглеждат към тебе;Защото изсъхнаха потоците на водата,И огън изпояде пасбищата на пустинята. {{field-off:Bible}}</w:t>
      </w:r>
    </w:p>
    <w:p>
      <w:pPr>
        <w:pStyle w:val="Heading2"/>
        <w:rPr/>
      </w:pPr>
      <w:r>
        <w:rPr/>
        <w:t>Глава 2</w:t>
      </w:r>
    </w:p>
    <w:p>
      <w:pPr>
        <w:pStyle w:val="Normal"/>
        <w:rPr/>
      </w:pPr>
      <w:r>
        <w:rPr/>
        <w:t>[[@Bible:Joe 2:1 ]][[2:1 &gt;&gt; Joe 2:1]] {{field-on:Bible}} Възтръбете с тръба в Сион,И възкликнете в светата ми гора:Да се разтреперят всички които населяват земята;Защото иде денят Господен, защото е близу, - {{field-off:Bible}}</w:t>
      </w:r>
    </w:p>
    <w:p>
      <w:pPr>
        <w:pStyle w:val="Normal"/>
        <w:rPr/>
      </w:pPr>
      <w:r>
        <w:rPr/>
        <w:t>[[@Bible:Joe 2:2 ]][[2:2 &gt;&gt; Joe 2:2]] {{field-on:Bible}} Ден на тъмнина и на мрак,Ден на облак и на мъгла:Като зора се разпростират върху горитеЛюде много и силни:Подобни тям не са били от века,Нито подир тях ще бъдат до годините на родове и родове. {{field-off:Bible}}</w:t>
      </w:r>
    </w:p>
    <w:p>
      <w:pPr>
        <w:pStyle w:val="Normal"/>
        <w:rPr/>
      </w:pPr>
      <w:r>
        <w:rPr/>
        <w:t>[[@Bible:Joe 2:3 ]][[2:3 &gt;&gt; Joe 2:3]] {{field-on:Bible}} Огън пояжда пред тях,И пламик опаля подир тях:Земята е като рай Едемски пред тях,И подир тях пустиня пуста;И няма да избегне от тях нищо. {{field-off:Bible}}</w:t>
      </w:r>
    </w:p>
    <w:p>
      <w:pPr>
        <w:pStyle w:val="Normal"/>
        <w:rPr/>
      </w:pPr>
      <w:r>
        <w:rPr/>
        <w:t>[[@Bible:Joe 2:4 ]][[2:4 &gt;&gt; Joe 2:4]] {{field-on:Bible}} Видът им е като вид на коне;И като конници, така ще тичат. {{field-off:Bible}}</w:t>
      </w:r>
    </w:p>
    <w:p>
      <w:pPr>
        <w:pStyle w:val="Normal"/>
        <w:rPr/>
      </w:pPr>
      <w:r>
        <w:rPr/>
        <w:t>[[@Bible:Joe 2:5 ]][[2:5 &gt;&gt; Joe 2:5]] {{field-on:Bible}} Като тропот на колеснициЩе скачат по върховете на горите,Като хвучение на огнен пламикКойто пояжда тръстта,Като крепки люде опълчени на бой. {{field-off:Bible}}</w:t>
      </w:r>
    </w:p>
    <w:p>
      <w:pPr>
        <w:pStyle w:val="Normal"/>
        <w:rPr/>
      </w:pPr>
      <w:r>
        <w:rPr/>
        <w:t>[[@Bible:Joe 2:6 ]][[2:6 &gt;&gt; Joe 2:6]] {{field-on:Bible}} Пред тях народите ще се разтреперят:Всичките лица ще побледнеят. {{field-off:Bible}}</w:t>
      </w:r>
    </w:p>
    <w:p>
      <w:pPr>
        <w:pStyle w:val="Normal"/>
        <w:rPr/>
      </w:pPr>
      <w:r>
        <w:rPr/>
        <w:t>[[@Bible:Joe 2:7 ]][[2:7 &gt;&gt; Joe 2:7]] {{field-on:Bible}} Ще тичат като юнаци:Като мъже ратници ще се качат на стената,И ще отиват всеки в пътя си,И не ще да развалят редовете си. {{field-off:Bible}}</w:t>
      </w:r>
    </w:p>
    <w:p>
      <w:pPr>
        <w:pStyle w:val="Normal"/>
        <w:rPr/>
      </w:pPr>
      <w:r>
        <w:rPr/>
        <w:t>[[@Bible:Joe 2:8 ]][[2:8 &gt;&gt; Joe 2:8]] {{field-on:Bible}} И не ще да оттласнат един другого:Ще отиват всеки в пътя си;И като падат върху оръжиятаНяма да се наранят. {{field-off:Bible}}</w:t>
      </w:r>
    </w:p>
    <w:p>
      <w:pPr>
        <w:pStyle w:val="Normal"/>
        <w:rPr/>
      </w:pPr>
      <w:r>
        <w:rPr/>
        <w:t>[[@Bible:Joe 2:9 ]][[2:9 &gt;&gt; Joe 2:9]] {{field-on:Bible}} Ще обикалят в града,Ще тичат по стената,Ще се качват по къщите,Ще влизат през прозорците като крадец. {{field-off:Bible}}</w:t>
      </w:r>
    </w:p>
    <w:p>
      <w:pPr>
        <w:pStyle w:val="Normal"/>
        <w:rPr/>
      </w:pPr>
      <w:r>
        <w:rPr/>
        <w:t>[[@Bible:Joe 2:10 ]][[2:10 &gt;&gt; Joe 2:10]] {{field-on:Bible}} Земята ще се потресе пред тях:Небесата ще треперят:Слънцето и луната ще помръкнат;И звездите ще оттеглят светенето си. {{field-off:Bible}}</w:t>
      </w:r>
    </w:p>
    <w:p>
      <w:pPr>
        <w:pStyle w:val="Normal"/>
        <w:rPr/>
      </w:pPr>
      <w:r>
        <w:rPr/>
        <w:t>[[@Bible:Joe 2:11 ]][[2:11 &gt;&gt; Joe 2:11]] {{field-on:Bible}} И Господ ще издаде гласа си пред войската си;Защото станът му е много голям;Защото извършителят на словото му е крепък;Защото денят Господен е голям и твърде страшен;И кой може да го стърпи? {{field-off:Bible}}</w:t>
      </w:r>
    </w:p>
    <w:p>
      <w:pPr>
        <w:pStyle w:val="Normal"/>
        <w:rPr/>
      </w:pPr>
      <w:r>
        <w:rPr/>
        <w:t>[[@Bible:Joe 2:12 ]][[2:12 &gt;&gt; Joe 2:12]] {{field-on:Bible}} И сега вече, говори Господ,Обърнете се към мене със всичкото си сърдце,И с пост, и с плач, и с ридание. {{field-off:Bible}}</w:t>
      </w:r>
    </w:p>
    <w:p>
      <w:pPr>
        <w:pStyle w:val="Normal"/>
        <w:rPr/>
      </w:pPr>
      <w:r>
        <w:rPr/>
        <w:t>[[@Bible:Joe 2:13 ]][[2:13 &gt;&gt; Joe 2:13]] {{field-on:Bible}} И раздерете сърдцето си, а не дрехите си,Та се обърнете към Господа Бога вашего;Защото е милостив и щедър,Дълготърпелив и многомилостив,И разкайва се за злото. {{field-off:Bible}}</w:t>
      </w:r>
    </w:p>
    <w:p>
      <w:pPr>
        <w:pStyle w:val="Normal"/>
        <w:rPr/>
      </w:pPr>
      <w:r>
        <w:rPr/>
        <w:t>[[@Bible:Joe 2:14 ]][[2:14 &gt;&gt; Joe 2:14]] {{field-on:Bible}} Кой знае, ще се повърне ли и разкае той,Та да остави благословение вслед себе сиЗа хлебно приношение и възлияние на Господа Бога вашего? {{field-off:Bible}}</w:t>
      </w:r>
    </w:p>
    <w:p>
      <w:pPr>
        <w:pStyle w:val="Normal"/>
        <w:rPr/>
      </w:pPr>
      <w:r>
        <w:rPr/>
        <w:t>[[@Bible:Joe 2:15 ]][[2:15 &gt;&gt; Joe 2:15]] {{field-on:Bible}} Затръбете с тръба в Сион,Осветете пост, проповядайте тържество. {{field-off:Bible}}</w:t>
      </w:r>
    </w:p>
    <w:p>
      <w:pPr>
        <w:pStyle w:val="Normal"/>
        <w:rPr/>
      </w:pPr>
      <w:r>
        <w:rPr/>
        <w:t>[[@Bible:Joe 2:16 ]][[2:16 &gt;&gt; Joe 2:16]] {{field-on:Bible}} Съберете людете, осветете събранието,Свикайте старейшините,Съберете младенците и които сучат от цица:Да излезе младоженецът из ложницата си,И невестата из чертога си. {{field-off:Bible}}</w:t>
      </w:r>
    </w:p>
    <w:p>
      <w:pPr>
        <w:pStyle w:val="Normal"/>
        <w:rPr/>
      </w:pPr>
      <w:r>
        <w:rPr/>
        <w:t>[[@Bible:Joe 2:17 ]][[2:17 &gt;&gt; Joe 2:17]] {{field-on:Bible}} Да плачат свещениците,Служителите Господни,Между притвора и олтаря,И да рекат: Пощади, Господи, людете си,И не дай наследието си в поношение,Да ги обладаят езичниците:Защо да рекат между народите: Де е техний Бог? {{field-off:Bible}}</w:t>
      </w:r>
    </w:p>
    <w:p>
      <w:pPr>
        <w:pStyle w:val="Normal"/>
        <w:rPr/>
      </w:pPr>
      <w:r>
        <w:rPr/>
        <w:t>[[@Bible:Joe 2:18 ]][[2:18 &gt;&gt; Joe 2:18]] {{field-on:Bible}} И Господ ще поревнува за земята си,И ще се смили за людете си: {{field-off:Bible}}</w:t>
      </w:r>
    </w:p>
    <w:p>
      <w:pPr>
        <w:pStyle w:val="Normal"/>
        <w:rPr/>
      </w:pPr>
      <w:r>
        <w:rPr/>
        <w:t>[[@Bible:Joe 2:19 ]][[2:19 &gt;&gt; Joe 2:19]] {{field-on:Bible}} Ей, Господ ще отговори и рече на людете си:Ето аз ще ви проводя житото,И виното, и елея, та ще се наситите от тях;И няма да ви направя вече поношение между народите. {{field-off:Bible}}</w:t>
      </w:r>
    </w:p>
    <w:p>
      <w:pPr>
        <w:pStyle w:val="Normal"/>
        <w:rPr/>
      </w:pPr>
      <w:r>
        <w:rPr/>
        <w:t>[[@Bible:Joe 2:20 ]][[2:20 &gt;&gt; Joe 2:20]] {{field-on:Bible}} Но ще отдалеча от вас северния противоборец,И ще го оттласна към земя безводна и пуста,С лицето му към източното море,А задната му страна към западното море;И зловонието му ще възлезе,И смрадът му ще се възвиши,Защото е направил величия {{field-off:Bible}}</w:t>
      </w:r>
    </w:p>
    <w:p>
      <w:pPr>
        <w:pStyle w:val="Normal"/>
        <w:rPr/>
      </w:pPr>
      <w:r>
        <w:rPr/>
        <w:t>[[@Bible:Joe 2:21 ]][[2:21 &gt;&gt; Joe 2:21]] {{field-on:Bible}} Не бой се, земльо, радвай се и весели се;Защото Господ ще направи величия. {{field-off:Bible}}</w:t>
      </w:r>
    </w:p>
    <w:p>
      <w:pPr>
        <w:pStyle w:val="Normal"/>
        <w:rPr/>
      </w:pPr>
      <w:r>
        <w:rPr/>
        <w:t>[[@Bible:Joe 2:22 ]][[2:22 &gt;&gt; Joe 2:22]] {{field-on:Bible}} Не треперете скотове полски;Защото пасбищата на пустинята прозябват,Защото дървото носи плода си,Смоковницата и лозата издават силата си. {{field-off:Bible}}</w:t>
      </w:r>
    </w:p>
    <w:p>
      <w:pPr>
        <w:pStyle w:val="Normal"/>
        <w:rPr/>
      </w:pPr>
      <w:r>
        <w:rPr/>
        <w:t>[[@Bible:Joe 2:23 ]][[2:23 &gt;&gt; Joe 2:23]] {{field-on:Bible}} И вие, чада Сионови, радвайте се,И веселете се в Господа Бога вашего;Защото ви даде есенен дъжд с времеИ ще ви одъжди дъжд есененИ пролетен в първия месец. {{field-off:Bible}}</w:t>
      </w:r>
    </w:p>
    <w:p>
      <w:pPr>
        <w:pStyle w:val="Normal"/>
        <w:rPr/>
      </w:pPr>
      <w:r>
        <w:rPr/>
        <w:t>[[@Bible:Joe 2:24 ]][[2:24 &gt;&gt; Joe 2:24]] {{field-on:Bible}} И гумната ще се напълнят с жито,И жлебовете ще преливат с вино и елей. {{field-off:Bible}}</w:t>
      </w:r>
    </w:p>
    <w:p>
      <w:pPr>
        <w:pStyle w:val="Normal"/>
        <w:rPr/>
      </w:pPr>
      <w:r>
        <w:rPr/>
        <w:t>[[@Bible:Joe 2:25 ]][[2:25 &gt;&gt; Joe 2:25]] {{field-on:Bible}} И ще въздам годините които изпояде скакалецът,Ателавът, и пръгът, и гъсеницата,Голямата моя войска която проводих против вас {{field-off:Bible}}</w:t>
      </w:r>
    </w:p>
    <w:p>
      <w:pPr>
        <w:pStyle w:val="Normal"/>
        <w:rPr/>
      </w:pPr>
      <w:r>
        <w:rPr/>
        <w:t>[[@Bible:Joe 2:26 ]][[2:26 &gt;&gt; Joe 2:26]] {{field-on:Bible}} И ще ядете изобилно и ще се насититеИ ще похвалите името на Господа Бога вашегоКойто направи чудесни дела с вас;И людете ми няма да се посрамят във век. {{field-off:Bible}}</w:t>
      </w:r>
    </w:p>
    <w:p>
      <w:pPr>
        <w:pStyle w:val="Normal"/>
        <w:rPr/>
      </w:pPr>
      <w:r>
        <w:rPr/>
        <w:t>[[@Bible:Joe 2:27 ]][[2:27 &gt;&gt; Joe 2:27]] {{field-on:Bible}} И ще познаете че аз съм всред Израил,И аз съм Господ Бог ваш, и няма друг никой;И людете ми няма да се посрамят във век. {{field-off:Bible}}</w:t>
      </w:r>
    </w:p>
    <w:p>
      <w:pPr>
        <w:pStyle w:val="Normal"/>
        <w:rPr/>
      </w:pPr>
      <w:r>
        <w:rPr/>
        <w:t>[[@Bible:Joe 2:28 ]][[2:28 &gt;&gt; Joe 2:28]] {{field-on:Bible}} И след товаЩе излея Духа си на всяка плът;И ще пророчествуват синовете ви и дъщерите ви:Старците ви ще видят сънища,Юношите ви ще видят видения; {{field-off:Bible}}</w:t>
      </w:r>
    </w:p>
    <w:p>
      <w:pPr>
        <w:pStyle w:val="Normal"/>
        <w:rPr/>
      </w:pPr>
      <w:r>
        <w:rPr/>
        <w:t>[[@Bible:Joe 2:29 ]][[2:29 &gt;&gt; Joe 2:29]] {{field-on:Bible}} А още на рабите и на рабинитеВ онези дни ще изливам Духа си. {{field-off:Bible}}</w:t>
      </w:r>
    </w:p>
    <w:p>
      <w:pPr>
        <w:pStyle w:val="Normal"/>
        <w:rPr/>
      </w:pPr>
      <w:r>
        <w:rPr/>
        <w:t>[[@Bible:Joe 2:30 ]][[2:30 &gt;&gt; Joe 2:30]] {{field-on:Bible}} И ще покажа чудеса на небесата и на земята,Кръв, и огън, и стълпове от дим. {{field-off:Bible}}</w:t>
      </w:r>
    </w:p>
    <w:p>
      <w:pPr>
        <w:pStyle w:val="Normal"/>
        <w:rPr/>
      </w:pPr>
      <w:r>
        <w:rPr/>
        <w:t>[[@Bible:Joe 2:31 ]][[2:31 &gt;&gt; Joe 2:31]] {{field-on:Bible}} Слънцето ще се обърне в тъмнина,И луната в кръв,Преди да дойде денят Господен, великият и страшният. {{field-off:Bible}}</w:t>
      </w:r>
    </w:p>
    <w:p>
      <w:pPr>
        <w:pStyle w:val="Normal"/>
        <w:rPr/>
      </w:pPr>
      <w:r>
        <w:rPr/>
        <w:t>[[@Bible:Joe 2:32 ]][[2:32 &gt;&gt; Joe 2:32]] {{field-on:Bible}} И всеки който призове името Господне ще се спаси;Защото в гората Сион и в Ерусалим ще бъде спасение,Както рече Господ,И в останалите които Господ ще повикне. {{field-off:Bible}}</w:t>
      </w:r>
    </w:p>
    <w:p>
      <w:pPr>
        <w:pStyle w:val="Heading2"/>
        <w:rPr/>
      </w:pPr>
      <w:r>
        <w:rPr/>
        <w:t>Глава 3</w:t>
      </w:r>
    </w:p>
    <w:p>
      <w:pPr>
        <w:pStyle w:val="Normal"/>
        <w:rPr/>
      </w:pPr>
      <w:r>
        <w:rPr/>
        <w:t>[[@Bible:Joe 3:1 ]][[3:1 &gt;&gt; Joe 3:1]] {{field-on:Bible}} Защото, ето, в онези дни и в онова време,Когато върна пленниците на Юда и на Ерусалим, {{field-off:Bible}}</w:t>
      </w:r>
    </w:p>
    <w:p>
      <w:pPr>
        <w:pStyle w:val="Normal"/>
        <w:rPr/>
      </w:pPr>
      <w:r>
        <w:rPr/>
        <w:t>[[@Bible:Joe 3:2 ]][[3:2 &gt;&gt; Joe 3:2]] {{field-on:Bible}} Ще събера още всичките народиТа ще ги сваля в Йосафатовия дол,И ще се съдя с тях тамЗа людете си и наследието си Израиля,Когото разпръснаха между езичниците,И си разделиха земята ми; {{field-off:Bible}}</w:t>
      </w:r>
    </w:p>
    <w:p>
      <w:pPr>
        <w:pStyle w:val="Normal"/>
        <w:rPr/>
      </w:pPr>
      <w:r>
        <w:rPr/>
        <w:t>[[@Bible:Joe 3:3 ]][[3:3 &gt;&gt; Joe 3:3]] {{field-on:Bible}} И хвърлиха жребия заради людете ми;И дадоха дете за блудница;И продаваха момиче за вино та пиеха. {{field-off:Bible}}</w:t>
      </w:r>
    </w:p>
    <w:p>
      <w:pPr>
        <w:pStyle w:val="Normal"/>
        <w:rPr/>
      </w:pPr>
      <w:r>
        <w:rPr/>
        <w:t>[[@Bible:Joe 3:4 ]][[3:4 &gt;&gt; Joe 3:4]] {{field-on:Bible}} И що имате още да направите с мене вие, Тире, и Сидоне,И всички Палестински предели?Ще ми въздадете ли въздаяние?А вие ако ми въздадете,То без забава скоро ще върна въздаянието ви върху главите ви. {{field-off:Bible}}</w:t>
      </w:r>
    </w:p>
    <w:p>
      <w:pPr>
        <w:pStyle w:val="Normal"/>
        <w:rPr/>
      </w:pPr>
      <w:r>
        <w:rPr/>
        <w:t>[[@Bible:Joe 3:5 ]][[3:5 &gt;&gt; Joe 3:5]] {{field-on:Bible}} Защото взехте среброто ми и златото ми,И избраното ми благо изнесохте в храмовете си. {{field-off:Bible}}</w:t>
      </w:r>
    </w:p>
    <w:p>
      <w:pPr>
        <w:pStyle w:val="Normal"/>
        <w:rPr/>
      </w:pPr>
      <w:r>
        <w:rPr/>
        <w:t>[[@Bible:Joe 3:6 ]][[3:6 &gt;&gt; Joe 3:6]] {{field-on:Bible}} А Юдините синове и Ерусалимските синовеПродадохте ги на Гръцките синове,За да ги отдалечите от пределите им. {{field-off:Bible}}</w:t>
      </w:r>
    </w:p>
    <w:p>
      <w:pPr>
        <w:pStyle w:val="Normal"/>
        <w:rPr/>
      </w:pPr>
      <w:r>
        <w:rPr/>
        <w:t>[[@Bible:Joe 3:7 ]][[3:7 &gt;&gt; Joe 3:7]] {{field-on:Bible}} Ето, аз ще ги дигна от мястотоДето ги продадохте,И ще върна въздаянието ви на главата ви. {{field-off:Bible}}</w:t>
      </w:r>
    </w:p>
    <w:p>
      <w:pPr>
        <w:pStyle w:val="Normal"/>
        <w:rPr/>
      </w:pPr>
      <w:r>
        <w:rPr/>
        <w:t>[[@Bible:Joe 3:8 ]][[3:8 &gt;&gt; Joe 3:8]] {{field-on:Bible}} И ще продам вашите синове и вашите дъщериВ ръката на Юдините синове;И ще ги продадат на Савците, на народ далечен;Защото Господ говори. {{field-off:Bible}}</w:t>
      </w:r>
    </w:p>
    <w:p>
      <w:pPr>
        <w:pStyle w:val="Normal"/>
        <w:rPr/>
      </w:pPr>
      <w:r>
        <w:rPr/>
        <w:t>[[@Bible:Joe 3:9 ]][[3:9 &gt;&gt; Joe 3:9]] {{field-on:Bible}} Прогласете това в народите,Посветете бран, подигнете юнаците,Да се приближават, да възлизат всичките ратни мъже: {{field-off:Bible}}</w:t>
      </w:r>
    </w:p>
    <w:p>
      <w:pPr>
        <w:pStyle w:val="Normal"/>
        <w:rPr/>
      </w:pPr>
      <w:r>
        <w:rPr/>
        <w:t>[[@Bible:Joe 3:10 ]][[3:10 &gt;&gt; Joe 3:10]] {{field-on:Bible}} Изковете палечниците си за ножовеИ сърповете си за копия:Немощният да говори: Аз съм юнак. {{field-off:Bible}}</w:t>
      </w:r>
    </w:p>
    <w:p>
      <w:pPr>
        <w:pStyle w:val="Normal"/>
        <w:rPr/>
      </w:pPr>
      <w:r>
        <w:rPr/>
        <w:t>[[@Bible:Joe 3:11 ]][[3:11 &gt;&gt; Joe 3:11]] {{field-on:Bible}} Съберете се и дойдете от около,Всички народи, та се приберете на куп:Там свали ти Господи, юнаците си. {{field-off:Bible}}</w:t>
      </w:r>
    </w:p>
    <w:p>
      <w:pPr>
        <w:pStyle w:val="Normal"/>
        <w:rPr/>
      </w:pPr>
      <w:r>
        <w:rPr/>
        <w:t>[[@Bible:Joe 3:12 ]][[3:12 &gt;&gt; Joe 3:12]] {{field-on:Bible}} Да станат и да възлязат народите в дола Йосафатов;Защото там ще седна да съдя всичките народи изоколо. {{field-off:Bible}}</w:t>
      </w:r>
    </w:p>
    <w:p>
      <w:pPr>
        <w:pStyle w:val="Normal"/>
        <w:rPr/>
      </w:pPr>
      <w:r>
        <w:rPr/>
        <w:t>[[@Bible:Joe 3:13 ]][[3:13 &gt;&gt; Joe 3:13]] {{field-on:Bible}} Турете сърп, защото жетвата е узряла:Дойдете, слезте; защото жлебът е пълен,Поджлебниците се преливат;Понеже злината им е голяма. {{field-off:Bible}}</w:t>
      </w:r>
    </w:p>
    <w:p>
      <w:pPr>
        <w:pStyle w:val="Normal"/>
        <w:rPr/>
      </w:pPr>
      <w:r>
        <w:rPr/>
        <w:t>[[@Bible:Joe 3:14 ]][[3:14 &gt;&gt; Joe 3:14]] {{field-on:Bible}} Множества, множества в дола на отсъждането;Защото е близу денят Господен в дола на отсъждането. {{field-off:Bible}}</w:t>
      </w:r>
    </w:p>
    <w:p>
      <w:pPr>
        <w:pStyle w:val="Normal"/>
        <w:rPr/>
      </w:pPr>
      <w:r>
        <w:rPr/>
        <w:t>[[@Bible:Joe 3:15 ]][[3:15 &gt;&gt; Joe 3:15]] {{field-on:Bible}} Слънцето и луната ще помръкнат,И звездите ще оттеглят светенето си. {{field-off:Bible}}</w:t>
      </w:r>
    </w:p>
    <w:p>
      <w:pPr>
        <w:pStyle w:val="Normal"/>
        <w:rPr/>
      </w:pPr>
      <w:r>
        <w:rPr/>
        <w:t>[[@Bible:Joe 3:16 ]][[3:16 &gt;&gt; Joe 3:16]] {{field-on:Bible}} А Господ ще изрикае от Сион,И ще изпрати гласа си от Ерусалим;И небесата и земята ще се потресат;Но Господ ще е прибежище на людете си,И крепост на Израилевите синове. {{field-off:Bible}}</w:t>
      </w:r>
    </w:p>
    <w:p>
      <w:pPr>
        <w:pStyle w:val="Normal"/>
        <w:rPr/>
      </w:pPr>
      <w:r>
        <w:rPr/>
        <w:t>[[@Bible:Joe 3:17 ]][[3:17 &gt;&gt; Joe 3:17]] {{field-on:Bible}} Така ще познаете че аз съм Господ Бог вашКойто обитавам в Сион, и в светата си гора:Тогаз Ерусалим ще е свет,И чужденци няма да минат вече през него. {{field-off:Bible}}</w:t>
      </w:r>
    </w:p>
    <w:p>
      <w:pPr>
        <w:pStyle w:val="Normal"/>
        <w:rPr/>
      </w:pPr>
      <w:r>
        <w:rPr/>
        <w:t>[[@Bible:Joe 3:18 ]][[3:18 &gt;&gt; Joe 3:18]] {{field-on:Bible}} И в онзи денИз горите ще капе мъст,И из хълмовете ще тече мляко,И по всичките Юдини потоци ще текат води,И извор ще излезе из дома ГосподенИ ще пои Ситимския дол. {{field-off:Bible}}</w:t>
      </w:r>
    </w:p>
    <w:p>
      <w:pPr>
        <w:pStyle w:val="Normal"/>
        <w:rPr/>
      </w:pPr>
      <w:r>
        <w:rPr/>
        <w:t>[[@Bible:Joe 3:19 ]][[3:19 &gt;&gt; Joe 3:19]] {{field-on:Bible}} Египет ще е запустян,И Едом ще е пустиня пуста,Заради неправдите към синовете Юдини;Защото проляха кръв неповинна в земята им. {{field-off:Bible}}</w:t>
      </w:r>
    </w:p>
    <w:p>
      <w:pPr>
        <w:pStyle w:val="Normal"/>
        <w:rPr/>
      </w:pPr>
      <w:r>
        <w:rPr/>
        <w:t>[[@Bible:Joe 3:20 ]][[3:20 &gt;&gt; Joe 3:20]] {{field-on:Bible}} А Юда ще бъде населен във век,И Ерусалим из род в род. {{field-off:Bible}}</w:t>
      </w:r>
    </w:p>
    <w:p>
      <w:pPr>
        <w:pStyle w:val="Normal"/>
        <w:rPr/>
      </w:pPr>
      <w:r>
        <w:rPr/>
        <w:t>[[@Bible:Joe 3:21 ]][[3:21 &gt;&gt; Joe 3:21]] {{field-on:Bible}} И ще очистя кръвта им която не съм очистил:И Господ ще обитава в Сион. {{field-off:Bible}}</w:t>
      </w:r>
    </w:p>
    <w:p>
      <w:pPr>
        <w:pStyle w:val="Heading1"/>
        <w:rPr/>
      </w:pPr>
      <w:r>
        <w:rPr/>
        <w:t>Амос</w:t>
      </w:r>
    </w:p>
    <w:p>
      <w:pPr>
        <w:pStyle w:val="Heading2"/>
        <w:rPr/>
      </w:pPr>
      <w:r>
        <w:rPr/>
        <w:t>Глава 1</w:t>
      </w:r>
    </w:p>
    <w:p>
      <w:pPr>
        <w:pStyle w:val="Normal"/>
        <w:rPr/>
      </w:pPr>
      <w:r>
        <w:rPr/>
        <w:t>[[@Bible:Am 1:1 ]][[1:1 &gt;&gt; Am 1:1]] {{field-on:Bible}} Думите на Амоса, който бе от пастусите на Текое, които видя заради Израил в дните на Озия Юдиния цар, и в дните на Иеровоама Йоасовия син, Израилевия цар, две години преди труса. {{field-off:Bible}}</w:t>
      </w:r>
    </w:p>
    <w:p>
      <w:pPr>
        <w:pStyle w:val="Normal"/>
        <w:rPr/>
      </w:pPr>
      <w:r>
        <w:rPr/>
        <w:t>[[@Bible:Am 1:2 ]][[1:2 &gt;&gt; Am 1:2]] {{field-on:Bible}} И рече: -Господ ще рикне от Сион,И ще издаде гласа си из Ерусалим;И пасбищата на пастирите ще сетуват,И върхът на Кармил ще изсъхне. {{field-off:Bible}}</w:t>
      </w:r>
    </w:p>
    <w:p>
      <w:pPr>
        <w:pStyle w:val="Normal"/>
        <w:rPr/>
      </w:pPr>
      <w:r>
        <w:rPr/>
        <w:t>[[@Bible:Am 1:3 ]][[1:3 &gt;&gt; Am 1:3]] {{field-on:Bible}} Така говори Господ:За три престъпления на Дамаск,И за четири, няма да върна наказанието му;Защото върхоха Галаад с железни дикани; {{field-off:Bible}}</w:t>
      </w:r>
    </w:p>
    <w:p>
      <w:pPr>
        <w:pStyle w:val="Normal"/>
        <w:rPr/>
      </w:pPr>
      <w:r>
        <w:rPr/>
        <w:t>[[@Bible:Am 1:4 ]][[1:4 &gt;&gt; Am 1:4]] {{field-on:Bible}} Но ще проводя огън в дома Азаилов,Та ще изпояде палатите на Венадада. {{field-off:Bible}}</w:t>
      </w:r>
    </w:p>
    <w:p>
      <w:pPr>
        <w:pStyle w:val="Normal"/>
        <w:rPr/>
      </w:pPr>
      <w:r>
        <w:rPr/>
        <w:t>[[@Bible:Am 1:5 ]][[1:5 &gt;&gt; Am 1:5]] {{field-on:Bible}} И ще съкруша вереите на Дамаск,И ще изтребя жителя от полето АвенИ държащия скиптър от дома Еденов;И людете Сирийски ще се откарат пленници в Кир, говори Господ {{field-off:Bible}}</w:t>
      </w:r>
    </w:p>
    <w:p>
      <w:pPr>
        <w:pStyle w:val="Normal"/>
        <w:rPr/>
      </w:pPr>
      <w:r>
        <w:rPr/>
        <w:t>[[@Bible:Am 1:6 ]][[1:6 &gt;&gt; Am 1:6]] {{field-on:Bible}} Така говори Господ: За три престъпления на Газа,И за четири, няма да върна наказанието й;Защото съвсем плениха людете миЗа да ги предадат Едому; {{field-off:Bible}}</w:t>
      </w:r>
    </w:p>
    <w:p>
      <w:pPr>
        <w:pStyle w:val="Normal"/>
        <w:rPr/>
      </w:pPr>
      <w:r>
        <w:rPr/>
        <w:t>[[@Bible:Am 1:7 ]][[1:7 &gt;&gt; Am 1:7]] {{field-on:Bible}} Но ще проводя огън в стената на Газа,Та ще изпояде палатите й. {{field-off:Bible}}</w:t>
      </w:r>
    </w:p>
    <w:p>
      <w:pPr>
        <w:pStyle w:val="Normal"/>
        <w:rPr/>
      </w:pPr>
      <w:r>
        <w:rPr/>
        <w:t>[[@Bible:Am 1:8 ]][[1:8 &gt;&gt; Am 1:8]] {{field-on:Bible}} И ще изтребя жителя от АзотИ държащия скиптър от АскалонИ ще завърна ръката си против Акарон;И остатъкът на Филистимците ще загине, говори Господ Иеова. {{field-off:Bible}}</w:t>
      </w:r>
    </w:p>
    <w:p>
      <w:pPr>
        <w:pStyle w:val="Normal"/>
        <w:rPr/>
      </w:pPr>
      <w:r>
        <w:rPr/>
        <w:t>[[@Bible:Am 1:9 ]][[1:9 &gt;&gt; Am 1:9]] {{field-on:Bible}} Така говори Господ:За три престъпления на Тир,И за четири, няма да върна наказанието му;Защото съвсем предадоха людете ми в плен Едому,И не поменаха братския съюз; {{field-off:Bible}}</w:t>
      </w:r>
    </w:p>
    <w:p>
      <w:pPr>
        <w:pStyle w:val="Normal"/>
        <w:rPr/>
      </w:pPr>
      <w:r>
        <w:rPr/>
        <w:t>[[@Bible:Am 1:10 ]][[1:10 &gt;&gt; Am 1:10]] {{field-on:Bible}} Но ще проводя огън в стената на Тир,Та ще изпояде палатите му. {{field-off:Bible}}</w:t>
      </w:r>
    </w:p>
    <w:p>
      <w:pPr>
        <w:pStyle w:val="Normal"/>
        <w:rPr/>
      </w:pPr>
      <w:r>
        <w:rPr/>
        <w:t>[[@Bible:Am 1:11 ]][[1:11 &gt;&gt; Am 1:11]] {{field-on:Bible}} Така говори Господ:За три престъпления на Едом,И за четири, няма да върна наказанието му:Защото прогони брата си с меч,И отхвърли благоутробието си,И яростта му разкъсваше непрестанно,И пазеше гнева си всякога; {{field-off:Bible}}</w:t>
      </w:r>
    </w:p>
    <w:p>
      <w:pPr>
        <w:pStyle w:val="Normal"/>
        <w:rPr/>
      </w:pPr>
      <w:r>
        <w:rPr/>
        <w:t>[[@Bible:Am 1:12 ]][[1:12 &gt;&gt; Am 1:12]] {{field-on:Bible}} Но ще проводя огън върху Теман,Та ще изпояде палатите на Восора. {{field-off:Bible}}</w:t>
      </w:r>
    </w:p>
    <w:p>
      <w:pPr>
        <w:pStyle w:val="Normal"/>
        <w:rPr/>
      </w:pPr>
      <w:r>
        <w:rPr/>
        <w:t>[[@Bible:Am 1:13 ]][[1:13 &gt;&gt; Am 1:13]] {{field-on:Bible}} Така говори Господ:За три престъпления на Амоновите синове,И за четири, няма да върна наказанието им;Защото разпряха непраздните на ГалаадЗа да разширят предела си; {{field-off:Bible}}</w:t>
      </w:r>
    </w:p>
    <w:p>
      <w:pPr>
        <w:pStyle w:val="Normal"/>
        <w:rPr/>
      </w:pPr>
      <w:r>
        <w:rPr/>
        <w:t>[[@Bible:Am 1:14 ]][[1:14 &gt;&gt; Am 1:14]] {{field-on:Bible}} Но ще запаля огън в стената на Рава,И ще изпояде палатите й,С възклицание в деня на боя,С вихрушка в деня на бурята. {{field-off:Bible}}</w:t>
      </w:r>
    </w:p>
    <w:p>
      <w:pPr>
        <w:pStyle w:val="Normal"/>
        <w:rPr/>
      </w:pPr>
      <w:r>
        <w:rPr/>
        <w:t>[[@Bible:Am 1:15 ]][[1:15 &gt;&gt; Am 1:15]] {{field-on:Bible}} И царят им ще отиде в плен,Той и началниците му купно, говори Господ. {{field-off:Bible}}</w:t>
      </w:r>
    </w:p>
    <w:p>
      <w:pPr>
        <w:pStyle w:val="Heading2"/>
        <w:rPr/>
      </w:pPr>
      <w:r>
        <w:rPr/>
        <w:t>Глава 2</w:t>
      </w:r>
    </w:p>
    <w:p>
      <w:pPr>
        <w:pStyle w:val="Normal"/>
        <w:rPr/>
      </w:pPr>
      <w:r>
        <w:rPr/>
        <w:t>[[@Bible:Am 2:1 ]][[2:1 &gt;&gt; Am 2:1]] {{field-on:Bible}} Така говори Господ:За три престъпления на Моава,И за четири, няма да върна наказанието му;Защото изгори костите на Едомския цар доде станаха вар; {{field-off:Bible}}</w:t>
      </w:r>
    </w:p>
    <w:p>
      <w:pPr>
        <w:pStyle w:val="Normal"/>
        <w:rPr/>
      </w:pPr>
      <w:r>
        <w:rPr/>
        <w:t>[[@Bible:Am 2:2 ]][[2:2 &gt;&gt; Am 2:2]] {{field-on:Bible}} Но ще проводя огън върх Моава,Та ще изпояде палатите на Кариот;И Моав ще умре с метеж,С възклицания, със звук на тръба; {{field-off:Bible}}</w:t>
      </w:r>
    </w:p>
    <w:p>
      <w:pPr>
        <w:pStyle w:val="Normal"/>
        <w:rPr/>
      </w:pPr>
      <w:r>
        <w:rPr/>
        <w:t>[[@Bible:Am 2:3 ]][[2:3 &gt;&gt; Am 2:3]] {{field-on:Bible}} И ще изтребя съдника отсред него,И ще убия всичките му началници с него, говори Господ. {{field-off:Bible}}</w:t>
      </w:r>
    </w:p>
    <w:p>
      <w:pPr>
        <w:pStyle w:val="Normal"/>
        <w:rPr/>
      </w:pPr>
      <w:r>
        <w:rPr/>
        <w:t>[[@Bible:Am 2:4 ]][[2:4 &gt;&gt; Am 2:4]] {{field-on:Bible}} Така говори Господ:За три престъпления на Юда,И за четири, няма да върна наказанието му;Защото презряха закона Господен,И не упазиха повеленията му;И ги заблудиха суетните имВслед които ходиха бащите им; {{field-off:Bible}}</w:t>
      </w:r>
    </w:p>
    <w:p>
      <w:pPr>
        <w:pStyle w:val="Normal"/>
        <w:rPr/>
      </w:pPr>
      <w:r>
        <w:rPr/>
        <w:t>[[@Bible:Am 2:5 ]][[2:5 &gt;&gt; Am 2:5]] {{field-on:Bible}} Но ще проводя огън върх Юда,Та ще изпояде палатите на Ерусалим. {{field-off:Bible}}</w:t>
      </w:r>
    </w:p>
    <w:p>
      <w:pPr>
        <w:pStyle w:val="Normal"/>
        <w:rPr/>
      </w:pPr>
      <w:r>
        <w:rPr/>
        <w:t>[[@Bible:Am 2:6 ]][[2:6 &gt;&gt; Am 2:6]] {{field-on:Bible}} Така говори Господ:За три престъпления на Израиля,И за четири, няма да върна наказанието му;Защото продадоха праведния за сребро,И нищия за един чифт обуща; {{field-off:Bible}}</w:t>
      </w:r>
    </w:p>
    <w:p>
      <w:pPr>
        <w:pStyle w:val="Normal"/>
        <w:rPr/>
      </w:pPr>
      <w:r>
        <w:rPr/>
        <w:t>[[@Bible:Am 2:7 ]][[2:7 &gt;&gt; Am 2:7]] {{field-on:Bible}} Които желаят земния прах на главата на сиромасите,И изкривяват пътя на убогите;И син и баща му ходят при истата отроковица,За да омърсят светото ми име; {{field-off:Bible}}</w:t>
      </w:r>
    </w:p>
    <w:p>
      <w:pPr>
        <w:pStyle w:val="Normal"/>
        <w:rPr/>
      </w:pPr>
      <w:r>
        <w:rPr/>
        <w:t>[[@Bible:Am 2:8 ]][[2:8 &gt;&gt; Am 2:8]] {{field-on:Bible}} И лежат при всеки олтар върху дрехи заложени,И пият в дома на боговете си виното на насилствуемите. {{field-off:Bible}}</w:t>
      </w:r>
    </w:p>
    <w:p>
      <w:pPr>
        <w:pStyle w:val="Normal"/>
        <w:rPr/>
      </w:pPr>
      <w:r>
        <w:rPr/>
        <w:t>[[@Bible:Am 2:9 ]][[2:9 &gt;&gt; Am 2:9]] {{field-on:Bible}} Но аз изтребих отпред тях Аморееца, нНа когото височината бе като височината на кедрите,И той бе крепък като дъбовете;И съсипах плода му изотгореИ коренете му наотдолу. {{field-off:Bible}}</w:t>
      </w:r>
    </w:p>
    <w:p>
      <w:pPr>
        <w:pStyle w:val="Normal"/>
        <w:rPr/>
      </w:pPr>
      <w:r>
        <w:rPr/>
        <w:t>[[@Bible:Am 2:10 ]][[2:10 &gt;&gt; Am 2:10]] {{field-on:Bible}} И аз ви възведох из Египетската земя,И ви развождах четиридесет години през пустинята,За да наследите земята на Аморейците. {{field-off:Bible}}</w:t>
      </w:r>
    </w:p>
    <w:p>
      <w:pPr>
        <w:pStyle w:val="Normal"/>
        <w:rPr/>
      </w:pPr>
      <w:r>
        <w:rPr/>
        <w:t>[[@Bible:Am 2:11 ]][[2:11 &gt;&gt; Am 2:11]] {{field-on:Bible}} И въздигнах от синовете ви за пророци,И от юношите ви за Назиреи.Не е ли така, синове Израилеви? говори Господ. {{field-off:Bible}}</w:t>
      </w:r>
    </w:p>
    <w:p>
      <w:pPr>
        <w:pStyle w:val="Normal"/>
        <w:rPr/>
      </w:pPr>
      <w:r>
        <w:rPr/>
        <w:t>[[@Bible:Am 2:12 ]][[2:12 &gt;&gt; Am 2:12]] {{field-on:Bible}} А вие напоявахте Назиреите с вино;И заповядвахте на пророцитеИ казахте им: Да не пророчествувате. {{field-off:Bible}}</w:t>
      </w:r>
    </w:p>
    <w:p>
      <w:pPr>
        <w:pStyle w:val="Normal"/>
        <w:rPr/>
      </w:pPr>
      <w:r>
        <w:rPr/>
        <w:t>[[@Bible:Am 2:13 ]][[2:13 &gt;&gt; Am 2:13]] {{field-on:Bible}} Ето аз ще ви натисна на местото виКакто натискат кола пълни със снопове. {{field-off:Bible}}</w:t>
      </w:r>
    </w:p>
    <w:p>
      <w:pPr>
        <w:pStyle w:val="Normal"/>
        <w:rPr/>
      </w:pPr>
      <w:r>
        <w:rPr/>
        <w:t>[[@Bible:Am 2:14 ]][[2:14 &gt;&gt; Am 2:14]] {{field-on:Bible}} И бегът ще се изгуби от бързотечеца,И силният не ще уякчи силата си,И юначният няма да избави живота си. {{field-off:Bible}}</w:t>
      </w:r>
    </w:p>
    <w:p>
      <w:pPr>
        <w:pStyle w:val="Normal"/>
        <w:rPr/>
      </w:pPr>
      <w:r>
        <w:rPr/>
        <w:t>[[@Bible:Am 2:15 ]][[2:15 &gt;&gt; Am 2:15]] {{field-on:Bible}} И стрелецът не ще може да устои,Нито бързоногият да избегне,Нито конникът да избави живота си; {{field-off:Bible}}</w:t>
      </w:r>
    </w:p>
    <w:p>
      <w:pPr>
        <w:pStyle w:val="Normal"/>
        <w:rPr/>
      </w:pPr>
      <w:r>
        <w:rPr/>
        <w:t>[[@Bible:Am 2:16 ]][[2:16 &gt;&gt; Am 2:16]] {{field-on:Bible}} И доблественият между юнацитеГол ще побегне в онзи ден, говори Господ. {{field-off:Bible}}</w:t>
      </w:r>
    </w:p>
    <w:p>
      <w:pPr>
        <w:pStyle w:val="Heading2"/>
        <w:rPr/>
      </w:pPr>
      <w:r>
        <w:rPr/>
        <w:t>Глава 3</w:t>
      </w:r>
    </w:p>
    <w:p>
      <w:pPr>
        <w:pStyle w:val="Normal"/>
        <w:rPr/>
      </w:pPr>
      <w:r>
        <w:rPr/>
        <w:t>[[@Bible:Am 3:1 ]][[3:1 &gt;&gt; Am 3:1]] {{field-on:Bible}} Слушайте това слово което Господ говори против вас, синове Израилеви, против всичкия род който възведох ОТ Египетската земя, и рекох: - {{field-off:Bible}}</w:t>
      </w:r>
    </w:p>
    <w:p>
      <w:pPr>
        <w:pStyle w:val="Normal"/>
        <w:rPr/>
      </w:pPr>
      <w:r>
        <w:rPr/>
        <w:t>[[@Bible:Am 3:2 ]][[3:2 &gt;&gt; Am 3:2]] {{field-on:Bible}} Вас само познахОт всичките родове на земята:За то ще ви накажа за всичките ви беззакония. {{field-off:Bible}}</w:t>
      </w:r>
    </w:p>
    <w:p>
      <w:pPr>
        <w:pStyle w:val="Normal"/>
        <w:rPr/>
      </w:pPr>
      <w:r>
        <w:rPr/>
        <w:t>[[@Bible:Am 3:3 ]][[3:3 &gt;&gt; Am 3:3]] {{field-on:Bible}} Могат ли двама да ходят купноАко не са съгласни? {{field-off:Bible}}</w:t>
      </w:r>
    </w:p>
    <w:p>
      <w:pPr>
        <w:pStyle w:val="Normal"/>
        <w:rPr/>
      </w:pPr>
      <w:r>
        <w:rPr/>
        <w:t>[[@Bible:Am 3:4 ]][[3:4 &gt;&gt; Am 3:4]] {{field-on:Bible}} Ще рикне ли лъвът в дъбраватаАко няма лов?Ще издаде ли гласа си младият лъв от селението сиАко не е хванал нещо? {{field-off:Bible}}</w:t>
      </w:r>
    </w:p>
    <w:p>
      <w:pPr>
        <w:pStyle w:val="Normal"/>
        <w:rPr/>
      </w:pPr>
      <w:r>
        <w:rPr/>
        <w:t>[[@Bible:Am 3:5 ]][[3:5 &gt;&gt; Am 3:5]] {{field-on:Bible}} Може ли птица да падне в сет на земятаДето няма примка за нея?Дига ли се сет от земятаБез да се хване нещо? {{field-off:Bible}}</w:t>
      </w:r>
    </w:p>
    <w:p>
      <w:pPr>
        <w:pStyle w:val="Normal"/>
        <w:rPr/>
      </w:pPr>
      <w:r>
        <w:rPr/>
        <w:t>[[@Bible:Am 3:6 ]][[3:6 &gt;&gt; Am 3:6]] {{field-on:Bible}} Може ли да звукне тръба в град,И людете да се не уплашат?Може ли да стане беда в град,И да не я е Господ направил? {{field-off:Bible}}</w:t>
      </w:r>
    </w:p>
    <w:p>
      <w:pPr>
        <w:pStyle w:val="Normal"/>
        <w:rPr/>
      </w:pPr>
      <w:r>
        <w:rPr/>
        <w:t>[[@Bible:Am 3:7 ]][[3:7 &gt;&gt; Am 3:7]] {{field-on:Bible}} Наистина Господ Иеова няма да направи нищо бБез да открие тайното си на слугите си пророците. {{field-off:Bible}}</w:t>
      </w:r>
    </w:p>
    <w:p>
      <w:pPr>
        <w:pStyle w:val="Normal"/>
        <w:rPr/>
      </w:pPr>
      <w:r>
        <w:rPr/>
        <w:t>[[@Bible:Am 3:8 ]][[3:8 &gt;&gt; Am 3:8]] {{field-on:Bible}} Лъвът рикна: кой не ще се уплаши?Господ Иеова говори: кой не ще пророчествува? {{field-off:Bible}}</w:t>
      </w:r>
    </w:p>
    <w:p>
      <w:pPr>
        <w:pStyle w:val="Normal"/>
        <w:rPr/>
      </w:pPr>
      <w:r>
        <w:rPr/>
        <w:t>[[@Bible:Am 3:9 ]][[3:9 &gt;&gt; Am 3:9]] {{field-on:Bible}} Прогласете на палатите в АзотИ на палатите в Египетската земя,И речете: Съберете се върху горите на СамарияТа вижте големите метежи всред нея,И насилствата вътре в нея; {{field-off:Bible}}</w:t>
      </w:r>
    </w:p>
    <w:p>
      <w:pPr>
        <w:pStyle w:val="Normal"/>
        <w:rPr/>
      </w:pPr>
      <w:r>
        <w:rPr/>
        <w:t>[[@Bible:Am 3:10 ]][[3:10 &gt;&gt; Am 3:10]] {{field-on:Bible}} Защото не знаят да правят правото, говори ГосподОнези които съкровиществуват неправда и грабеж в палатите си. {{field-off:Bible}}</w:t>
      </w:r>
    </w:p>
    <w:p>
      <w:pPr>
        <w:pStyle w:val="Normal"/>
        <w:rPr/>
      </w:pPr>
      <w:r>
        <w:rPr/>
        <w:t>[[@Bible:Am 3:11 ]][[3:11 &gt;&gt; Am 3:11]] {{field-on:Bible}} За то така говори Господ Иеова:Враг ще обиколи земята ти,И ще свали крепостта ти от тебе,И палатите ти ще се разграбят. {{field-off:Bible}}</w:t>
      </w:r>
    </w:p>
    <w:p>
      <w:pPr>
        <w:pStyle w:val="Normal"/>
        <w:rPr/>
      </w:pPr>
      <w:r>
        <w:rPr/>
        <w:t>[[@Bible:Am 3:12 ]][[3:12 &gt;&gt; Am 3:12]] {{field-on:Bible}} Така говори Господ:Както пастир изтръгва из устата лъвовиДве голени, или край от ухо,Така ще се изтръгнат Израилевите синове,Онез които седят в Самария в ъгъл на одър,И в Дамаск на постелка. {{field-off:Bible}}</w:t>
      </w:r>
    </w:p>
    <w:p>
      <w:pPr>
        <w:pStyle w:val="Normal"/>
        <w:rPr/>
      </w:pPr>
      <w:r>
        <w:rPr/>
        <w:t>[[@Bible:Am 3:13 ]][[3:13 &gt;&gt; Am 3:13]] {{field-on:Bible}} Слушайте, и свидетелствувайте на Якововия дом,Говори Господ Иеова, Бог Саваот {{field-off:Bible}}</w:t>
      </w:r>
    </w:p>
    <w:p>
      <w:pPr>
        <w:pStyle w:val="Normal"/>
        <w:rPr/>
      </w:pPr>
      <w:r>
        <w:rPr/>
        <w:t>[[@Bible:Am 3:14 ]][[3:14 &gt;&gt; Am 3:14]] {{field-on:Bible}} че в който ден посетя престъпленията Израилеви върх него,Ще посетя и олтарите на Ветил;И роговете на олтаря ще се отсекат, и ще паднат наземи. {{field-off:Bible}}</w:t>
      </w:r>
    </w:p>
    <w:p>
      <w:pPr>
        <w:pStyle w:val="Normal"/>
        <w:rPr/>
      </w:pPr>
      <w:r>
        <w:rPr/>
        <w:t>[[@Bible:Am 3:15 ]][[3:15 &gt;&gt; Am 3:15]] {{field-on:Bible}} И ще поразя зимния дом с летния дом;И слоновните домове ще се съсипят,И големите домове ще се разорят, говори Господ. {{field-off:Bible}}</w:t>
      </w:r>
    </w:p>
    <w:p>
      <w:pPr>
        <w:pStyle w:val="Heading2"/>
        <w:rPr/>
      </w:pPr>
      <w:r>
        <w:rPr/>
        <w:t>Глава 4</w:t>
      </w:r>
    </w:p>
    <w:p>
      <w:pPr>
        <w:pStyle w:val="Normal"/>
        <w:rPr/>
      </w:pPr>
      <w:r>
        <w:rPr/>
        <w:t>[[@Bible:Am 4:1 ]][[4:1 &gt;&gt; Am 4:1]] {{field-on:Bible}} Слушайте тази дума, юнаци Васански,Които сте в гората на Самария.Които насилствувате сиромасите,Които угнетявате нищите,Които говорите на господарите си: Донесете та да пием. {{field-off:Bible}}</w:t>
      </w:r>
    </w:p>
    <w:p>
      <w:pPr>
        <w:pStyle w:val="Normal"/>
        <w:rPr/>
      </w:pPr>
      <w:r>
        <w:rPr/>
        <w:t>[[@Bible:Am 4:2 ]][[4:2 &gt;&gt; Am 4:2]] {{field-on:Bible}} Господ Иеова се кле в светинята сиче, ето дни идат връх васВ които ще ви хванат с въдици,И внуците ви с рибарски куки. {{field-off:Bible}}</w:t>
      </w:r>
    </w:p>
    <w:p>
      <w:pPr>
        <w:pStyle w:val="Normal"/>
        <w:rPr/>
      </w:pPr>
      <w:r>
        <w:rPr/>
        <w:t>[[@Bible:Am 4:3 ]][[4:3 &gt;&gt; Am 4:3]] {{field-on:Bible}} И ще излезете из проломите,Всеки направо пред себе си;И ще бъдете хвърлени в крепостта, говори Господ. {{field-off:Bible}}</w:t>
      </w:r>
    </w:p>
    <w:p>
      <w:pPr>
        <w:pStyle w:val="Normal"/>
        <w:rPr/>
      </w:pPr>
      <w:r>
        <w:rPr/>
        <w:t>[[@Bible:Am 4:4 ]][[4:4 &gt;&gt; Am 4:4]] {{field-on:Bible}} Дойдете у Ветил та нечествувайте;В Галгал умножете нечестието;И доносяйте жертвите си всяка сутрина,Десетъците си на три дни; {{field-off:Bible}}</w:t>
      </w:r>
    </w:p>
    <w:p>
      <w:pPr>
        <w:pStyle w:val="Normal"/>
        <w:rPr/>
      </w:pPr>
      <w:r>
        <w:rPr/>
        <w:t>[[@Bible:Am 4:5 ]][[4:5 &gt;&gt; Am 4:5]] {{field-on:Bible}} И принесете за жъртва на благодарение хлЯб квасен,И прогласете самоволните приношения: известете ги;Защото така обичате, синове Израилеви,Говори Господ Иеова. {{field-off:Bible}}</w:t>
      </w:r>
    </w:p>
    <w:p>
      <w:pPr>
        <w:pStyle w:val="Normal"/>
        <w:rPr/>
      </w:pPr>
      <w:r>
        <w:rPr/>
        <w:t>[[@Bible:Am 4:6 ]][[4:6 &gt;&gt; Am 4:6]] {{field-on:Bible}} И аз ви дадох още чистота на зъбите по всичките ви градове,И скудост от хляб по всичките ви места;Но пак се не обърнахте към мене, говори Господ. {{field-off:Bible}}</w:t>
      </w:r>
    </w:p>
    <w:p>
      <w:pPr>
        <w:pStyle w:val="Normal"/>
        <w:rPr/>
      </w:pPr>
      <w:r>
        <w:rPr/>
        <w:t>[[@Bible:Am 4:7 ]][[4:7 &gt;&gt; Am 4:7]] {{field-on:Bible}} И аз още удържах и дъжда от вас,Когато оставаха още три месеци до жетва;И дадох дъжд върху един град,И върху друг град не дадох дъжд:Една страна се намокри,А страната върху която не валя дъжд изсъхна. {{field-off:Bible}}</w:t>
      </w:r>
    </w:p>
    <w:p>
      <w:pPr>
        <w:pStyle w:val="Normal"/>
        <w:rPr/>
      </w:pPr>
      <w:r>
        <w:rPr/>
        <w:t>[[@Bible:Am 4:8 ]][[4:8 &gt;&gt; Am 4:8]] {{field-on:Bible}} Така два три града отидоха та се скитаха в един град да пият вода,И не се наситиха;Но пак се не обърнахте към мене, говори Господ. {{field-off:Bible}}</w:t>
      </w:r>
    </w:p>
    <w:p>
      <w:pPr>
        <w:pStyle w:val="Normal"/>
        <w:rPr/>
      </w:pPr>
      <w:r>
        <w:rPr/>
        <w:t>[[@Bible:Am 4:9 ]][[4:9 &gt;&gt; Am 4:9]] {{field-on:Bible}} Поразих ви с ветротление и ръжда:Множеството на градините ви и лозята ви,И на смоковниците ви и на маслините виИзпояде гъсеницата;Но пак се не обърнахте към мене, говори Господ. {{field-off:Bible}}</w:t>
      </w:r>
    </w:p>
    <w:p>
      <w:pPr>
        <w:pStyle w:val="Normal"/>
        <w:rPr/>
      </w:pPr>
      <w:r>
        <w:rPr/>
        <w:t>[[@Bible:Am 4:10 ]][[4:10 &gt;&gt; Am 4:10]] {{field-on:Bible}} Проводих върх вас мор по пътя на Египет:Юношите ви умъртвих с меч,Като заплених и конете ви;И възведох смрада на становете ви до ноздрите ви;Но пак се не обърнахте към мене, говори Господ. {{field-off:Bible}}</w:t>
      </w:r>
    </w:p>
    <w:p>
      <w:pPr>
        <w:pStyle w:val="Normal"/>
        <w:rPr/>
      </w:pPr>
      <w:r>
        <w:rPr/>
        <w:t>[[@Bible:Am 4:11 ]][[4:11 &gt;&gt; Am 4:11]] {{field-on:Bible}} Направих между вас разорения,Както Бог разори Содом и Гомор,И станахте като главня изтръгната из огън;Но пак се не обърнахте към мене, говори Господ. {{field-off:Bible}}</w:t>
      </w:r>
    </w:p>
    <w:p>
      <w:pPr>
        <w:pStyle w:val="Normal"/>
        <w:rPr/>
      </w:pPr>
      <w:r>
        <w:rPr/>
        <w:t>[[@Bible:Am 4:12 ]][[4:12 &gt;&gt; Am 4:12]] {{field-on:Bible}} За то така ще ти направя Израилю;И понеже ще ти направя това,Приготви се да посрещнеш Бога твоего, Израилю. {{field-off:Bible}}</w:t>
      </w:r>
    </w:p>
    <w:p>
      <w:pPr>
        <w:pStyle w:val="Normal"/>
        <w:rPr/>
      </w:pPr>
      <w:r>
        <w:rPr/>
        <w:t>[[@Bible:Am 4:13 ]][[4:13 &gt;&gt; Am 4:13]] {{field-on:Bible}} Защото, ето, който образува горите,И създава вятъра,И възвещава на человека коя е мисълта му,Който прави зората тъмнина,И стъпва върху земните височини,Неговото име е Иеова, Бог на Силите. {{field-off:Bible}}</w:t>
      </w:r>
    </w:p>
    <w:p>
      <w:pPr>
        <w:pStyle w:val="Heading2"/>
        <w:rPr/>
      </w:pPr>
      <w:r>
        <w:rPr/>
        <w:t>Глава 5</w:t>
      </w:r>
    </w:p>
    <w:p>
      <w:pPr>
        <w:pStyle w:val="Normal"/>
        <w:rPr/>
      </w:pPr>
      <w:r>
        <w:rPr/>
        <w:t>[[@Bible:Am 5:1 ]][[5:1 &gt;&gt; Am 5:1]] {{field-on:Bible}} Слушайте това слово,Плача който аз приемам заради вас, доме Израилев: - {{field-off:Bible}}</w:t>
      </w:r>
    </w:p>
    <w:p>
      <w:pPr>
        <w:pStyle w:val="Normal"/>
        <w:rPr/>
      </w:pPr>
      <w:r>
        <w:rPr/>
        <w:t>[[@Bible:Am 5:2 ]][[5:2 &gt;&gt; Am 5:2]] {{field-on:Bible}} Падна, няма да стане вече Израилевата девица:Хвърлена е на земята си:Няма кой да я дигне. {{field-off:Bible}}</w:t>
      </w:r>
    </w:p>
    <w:p>
      <w:pPr>
        <w:pStyle w:val="Normal"/>
        <w:rPr/>
      </w:pPr>
      <w:r>
        <w:rPr/>
        <w:t>[[@Bible:Am 5:3 ]][[5:3 &gt;&gt; Am 5:3]] {{field-on:Bible}} Защото така говори Господ Иеова:Градът от който излазяха тисяща ще остане със сто,И из който излазяха сто ще остане с десет,За дома Израилев. {{field-off:Bible}}</w:t>
      </w:r>
    </w:p>
    <w:p>
      <w:pPr>
        <w:pStyle w:val="Normal"/>
        <w:rPr/>
      </w:pPr>
      <w:r>
        <w:rPr/>
        <w:t>[[@Bible:Am 5:4 ]][[5:4 &gt;&gt; Am 5:4]] {{field-on:Bible}} Защото така говори Господ към Израилевия дом:Потърсете мене, и ще живеете. {{field-off:Bible}}</w:t>
      </w:r>
    </w:p>
    <w:p>
      <w:pPr>
        <w:pStyle w:val="Normal"/>
        <w:rPr/>
      </w:pPr>
      <w:r>
        <w:rPr/>
        <w:t>[[@Bible:Am 5:5 ]][[5:5 &gt;&gt; Am 5:5]] {{field-on:Bible}} И не търсете Ветил,И не влизайте в Галгал,И не заминвайте във Вирсавее;Защото Галгал непременно ще отиде в плен,И Ветил ще стане нищо. {{field-off:Bible}}</w:t>
      </w:r>
    </w:p>
    <w:p>
      <w:pPr>
        <w:pStyle w:val="Normal"/>
        <w:rPr/>
      </w:pPr>
      <w:r>
        <w:rPr/>
        <w:t>[[@Bible:Am 5:6 ]][[5:6 &gt;&gt; Am 5:6]] {{field-on:Bible}} Потърсете Господа и ще живеете;Да се не устреми като огън върх Йосифовия домТа го пояде, без да има кой да гаси във Ветил. {{field-off:Bible}}</w:t>
      </w:r>
    </w:p>
    <w:p>
      <w:pPr>
        <w:pStyle w:val="Normal"/>
        <w:rPr/>
      </w:pPr>
      <w:r>
        <w:rPr/>
        <w:t>[[@Bible:Am 5:7 ]][[5:7 &gt;&gt; Am 5:7]] {{field-on:Bible}} Вие които обръщате съда в пелинИ хвърляте наземи правдата, {{field-off:Bible}}</w:t>
      </w:r>
    </w:p>
    <w:p>
      <w:pPr>
        <w:pStyle w:val="Normal"/>
        <w:rPr/>
      </w:pPr>
      <w:r>
        <w:rPr/>
        <w:t>[[@Bible:Am 5:8 ]][[5:8 &gt;&gt; Am 5:8]] {{field-on:Bible}} Потърсете тогози който прави Плиядите и Ориона,И обръща смъртната сянка в зора, иИ помрачава деня в нощ, -Тогоз който повиква морските водиИ ги излива по лицето на земята,Иеова е името му, - {{field-off:Bible}}</w:t>
      </w:r>
    </w:p>
    <w:p>
      <w:pPr>
        <w:pStyle w:val="Normal"/>
        <w:rPr/>
      </w:pPr>
      <w:r>
        <w:rPr/>
        <w:t>[[@Bible:Am 5:9 ]][[5:9 &gt;&gt; Am 5:9]] {{field-on:Bible}} Тогоз който подига внезапно гибел против крепкия,И гибел достига в твърделите. {{field-off:Bible}}</w:t>
      </w:r>
    </w:p>
    <w:p>
      <w:pPr>
        <w:pStyle w:val="Normal"/>
        <w:rPr/>
      </w:pPr>
      <w:r>
        <w:rPr/>
        <w:t>[[@Bible:Am 5:10 ]][[5:10 &gt;&gt; Am 5:10]] {{field-on:Bible}} Мразят тогоз който обличава в портата,И гнусят се от тогоз който говори с правота. {{field-off:Bible}}</w:t>
      </w:r>
    </w:p>
    <w:p>
      <w:pPr>
        <w:pStyle w:val="Normal"/>
        <w:rPr/>
      </w:pPr>
      <w:r>
        <w:rPr/>
        <w:t>[[@Bible:Am 5:11 ]][[5:11 &gt;&gt; Am 5:11]] {{field-on:Bible}} За то, понеже угнетявате сиромахаИ вземате от него данък жито,Ако и да съградихте домове от дялани камене,Няма обаче да живеете в тях:Ако и да насадихте лозя желателни,Няма обаче да пиете виното им. {{field-off:Bible}}</w:t>
      </w:r>
    </w:p>
    <w:p>
      <w:pPr>
        <w:pStyle w:val="Normal"/>
        <w:rPr/>
      </w:pPr>
      <w:r>
        <w:rPr/>
        <w:t>[[@Bible:Am 5:12 ]][[5:12 &gt;&gt; Am 5:12]] {{field-on:Bible}} Защото зная многото ваши престъпленияИ тежките ви грехове,Вие които угнетявате праведния, приемате дарове,И окривявате сиромасите в портата. {{field-off:Bible}}</w:t>
      </w:r>
    </w:p>
    <w:p>
      <w:pPr>
        <w:pStyle w:val="Normal"/>
        <w:rPr/>
      </w:pPr>
      <w:r>
        <w:rPr/>
        <w:t>[[@Bible:Am 5:13 ]][[5:13 &gt;&gt; Am 5:13]] {{field-on:Bible}} За то разумният ще мълчи в онова време;Защото е зло време {{field-off:Bible}}</w:t>
      </w:r>
    </w:p>
    <w:p>
      <w:pPr>
        <w:pStyle w:val="Normal"/>
        <w:rPr/>
      </w:pPr>
      <w:r>
        <w:rPr/>
        <w:t>[[@Bible:Am 5:14 ]][[5:14 &gt;&gt; Am 5:14]] {{field-on:Bible}} Потърсете доброто, а не злото,За да живеете;И така Господ Бог на Силите ще е с вас,Както рекохте. {{field-off:Bible}}</w:t>
      </w:r>
    </w:p>
    <w:p>
      <w:pPr>
        <w:pStyle w:val="Normal"/>
        <w:rPr/>
      </w:pPr>
      <w:r>
        <w:rPr/>
        <w:t>[[@Bible:Am 5:15 ]][[5:15 &gt;&gt; Am 5:15]] {{field-on:Bible}} Мразете злото и обичайте доброто,И поставете правосъдие в портата;Негли Господ Бог на Силите помилва остатъка Йосифов. {{field-off:Bible}}</w:t>
      </w:r>
    </w:p>
    <w:p>
      <w:pPr>
        <w:pStyle w:val="Normal"/>
        <w:rPr/>
      </w:pPr>
      <w:r>
        <w:rPr/>
        <w:t>[[@Bible:Am 5:16 ]][[5:16 &gt;&gt; Am 5:16]] {{field-on:Bible}} За то Иеова, Бог на Силите, Господ говори така:Ридание ще бъде по всичките стъгди;И по всичките пътища ще говорят:Горко! горко!И ще повикат земеделеца на сетувание,И изкусните оплакватели на ридание; {{field-off:Bible}}</w:t>
      </w:r>
    </w:p>
    <w:p>
      <w:pPr>
        <w:pStyle w:val="Normal"/>
        <w:rPr/>
      </w:pPr>
      <w:r>
        <w:rPr/>
        <w:t>[[@Bible:Am 5:17 ]][[5:17 &gt;&gt; Am 5:17]] {{field-on:Bible}} И във всичките лозя ще има ридание;Защото ще замина през сред тебе, говори Господ. {{field-off:Bible}}</w:t>
      </w:r>
    </w:p>
    <w:p>
      <w:pPr>
        <w:pStyle w:val="Normal"/>
        <w:rPr/>
      </w:pPr>
      <w:r>
        <w:rPr/>
        <w:t>[[@Bible:Am 5:18 ]][[5:18 &gt;&gt; Am 5:18]] {{field-on:Bible}} Горко на онези които желаят деня Господен!За какво ще ви е той?Денят Господен е тъмнина, а не виделина; {{field-off:Bible}}</w:t>
      </w:r>
    </w:p>
    <w:p>
      <w:pPr>
        <w:pStyle w:val="Normal"/>
        <w:rPr/>
      </w:pPr>
      <w:r>
        <w:rPr/>
        <w:t>[[@Bible:Am 5:19 ]][[5:19 &gt;&gt; Am 5:19]] {{field-on:Bible}} Както ако би бягал человек от лицето на лъв,И би го срещнала мечка;Или ако влезеше в дом, и, като опре ръката си о стената,Ухапеше го змия. {{field-off:Bible}}</w:t>
      </w:r>
    </w:p>
    <w:p>
      <w:pPr>
        <w:pStyle w:val="Normal"/>
        <w:rPr/>
      </w:pPr>
      <w:r>
        <w:rPr/>
        <w:t>[[@Bible:Am 5:20 ]][[5:20 &gt;&gt; Am 5:20]] {{field-on:Bible}} Не ще ли да е тъмнина денят Господен, а не виделина?Ей, мрак, който и блистание няма. {{field-off:Bible}}</w:t>
      </w:r>
    </w:p>
    <w:p>
      <w:pPr>
        <w:pStyle w:val="Normal"/>
        <w:rPr/>
      </w:pPr>
      <w:r>
        <w:rPr/>
        <w:t>[[@Bible:Am 5:21 ]][[5:21 &gt;&gt; Am 5:21]] {{field-on:Bible}} Намразих, отвърнах се от празднуванията ви,И няма да обоня в тъжествените ви събрания. {{field-off:Bible}}</w:t>
      </w:r>
    </w:p>
    <w:p>
      <w:pPr>
        <w:pStyle w:val="Normal"/>
        <w:rPr/>
      </w:pPr>
      <w:r>
        <w:rPr/>
        <w:t>[[@Bible:Am 5:22 ]][[5:22 &gt;&gt; Am 5:22]] {{field-on:Bible}} Ако ми принесете всесъженията и жъртвите си,Няма да ги приема,И няма да погледна към примирителните жъртви на хранените ви. {{field-off:Bible}}</w:t>
      </w:r>
    </w:p>
    <w:p>
      <w:pPr>
        <w:pStyle w:val="Normal"/>
        <w:rPr/>
      </w:pPr>
      <w:r>
        <w:rPr/>
        <w:t>[[@Bible:Am 5:23 ]][[5:23 &gt;&gt; Am 5:23]] {{field-on:Bible}} Отмахни от мене метежа на песните си;И свирнята на псалтирите ти не ща да чуя; {{field-off:Bible}}</w:t>
      </w:r>
    </w:p>
    <w:p>
      <w:pPr>
        <w:pStyle w:val="Normal"/>
        <w:rPr/>
      </w:pPr>
      <w:r>
        <w:rPr/>
        <w:t>[[@Bible:Am 5:24 ]][[5:24 &gt;&gt; Am 5:24]] {{field-on:Bible}} Но съдбата да тече като вода,И правдата като поток, който не пресъхнува. {{field-off:Bible}}</w:t>
      </w:r>
    </w:p>
    <w:p>
      <w:pPr>
        <w:pStyle w:val="Normal"/>
        <w:rPr/>
      </w:pPr>
      <w:r>
        <w:rPr/>
        <w:t>[[@Bible:Am 5:25 ]][[5:25 &gt;&gt; Am 5:25]] {{field-on:Bible}} Да ли жъртви и приношения ми принесохте, доме Израилев,четиридесет години в пустинята? {{field-off:Bible}}</w:t>
      </w:r>
    </w:p>
    <w:p>
      <w:pPr>
        <w:pStyle w:val="Normal"/>
        <w:rPr/>
      </w:pPr>
      <w:r>
        <w:rPr/>
        <w:t>[[@Bible:Am 5:26 ]][[5:26 &gt;&gt; Am 5:26]] {{field-on:Bible}} А още взехте и шатъра на вашего Молоха,И Хиуна, идолите си,Звездата на вашите боговеКоито направихте за себе си. {{field-off:Bible}}</w:t>
      </w:r>
    </w:p>
    <w:p>
      <w:pPr>
        <w:pStyle w:val="Normal"/>
        <w:rPr/>
      </w:pPr>
      <w:r>
        <w:rPr/>
        <w:t>[[@Bible:Am 5:27 ]][[5:27 &gt;&gt; Am 5:27]] {{field-on:Bible}} За то ще ви преселя оттатък Дамаск,Говори Господ: Бог на Силите е името му. {{field-off:Bible}}</w:t>
      </w:r>
    </w:p>
    <w:p>
      <w:pPr>
        <w:pStyle w:val="Heading2"/>
        <w:rPr/>
      </w:pPr>
      <w:r>
        <w:rPr/>
        <w:t>Глава 6</w:t>
      </w:r>
    </w:p>
    <w:p>
      <w:pPr>
        <w:pStyle w:val="Normal"/>
        <w:rPr/>
      </w:pPr>
      <w:r>
        <w:rPr/>
        <w:t>[[@Bible:Am 6:1 ]][[6:1 &gt;&gt; Am 6:1]] {{field-on:Bible}} Горко на немарливите в Сион,И на живеещите безгрижно в Самарийската гора,Изящните на първия от народите,При които дохожда домът Израилев! {{field-off:Bible}}</w:t>
      </w:r>
    </w:p>
    <w:p>
      <w:pPr>
        <w:pStyle w:val="Normal"/>
        <w:rPr/>
      </w:pPr>
      <w:r>
        <w:rPr/>
        <w:t>[[@Bible:Am 6:2 ]][[6:2 &gt;&gt; Am 6:2]] {{field-on:Bible}} Минете в Халне та вижте;И от там преминете в големия Емат;После слезте в Гет на Филистимците:По-добри ли са те от тези царства?Или пределът им по-голям ли е от вашия предел? {{field-off:Bible}}</w:t>
      </w:r>
    </w:p>
    <w:p>
      <w:pPr>
        <w:pStyle w:val="Normal"/>
        <w:rPr/>
      </w:pPr>
      <w:r>
        <w:rPr/>
        <w:t>[[@Bible:Am 6:3 ]][[6:3 &gt;&gt; Am 6:3]] {{field-on:Bible}} Горко на онези които турят далеч лошия ден,И доносят близу престола на насилството; {{field-off:Bible}}</w:t>
      </w:r>
    </w:p>
    <w:p>
      <w:pPr>
        <w:pStyle w:val="Normal"/>
        <w:rPr/>
      </w:pPr>
      <w:r>
        <w:rPr/>
        <w:t>[[@Bible:Am 6:4 ]][[6:4 &gt;&gt; Am 6:4]] {{field-on:Bible}} Които лежат на слоновни одрове,И се разпростират на постелките си,И ядат агнетата от паството,И телците отсред обора; {{field-off:Bible}}</w:t>
      </w:r>
    </w:p>
    <w:p>
      <w:pPr>
        <w:pStyle w:val="Normal"/>
        <w:rPr/>
      </w:pPr>
      <w:r>
        <w:rPr/>
        <w:t>[[@Bible:Am 6:5 ]][[6:5 &gt;&gt; Am 6:5]] {{field-on:Bible}} Които пеят с гласа на псалтиря,Изнамират си музикални оръдия както Давид; {{field-off:Bible}}</w:t>
      </w:r>
    </w:p>
    <w:p>
      <w:pPr>
        <w:pStyle w:val="Normal"/>
        <w:rPr/>
      </w:pPr>
      <w:r>
        <w:rPr/>
        <w:t>[[@Bible:Am 6:6 ]][[6:6 &gt;&gt; Am 6:6]] {{field-on:Bible}} Които пият вино с големи чаши,И се мажат с изрядни мира;А за съкрушението на Йосифа не скърбят! {{field-off:Bible}}</w:t>
      </w:r>
    </w:p>
    <w:p>
      <w:pPr>
        <w:pStyle w:val="Normal"/>
        <w:rPr/>
      </w:pPr>
      <w:r>
        <w:rPr/>
        <w:t>[[@Bible:Am 6:7 ]][[6:7 &gt;&gt; Am 6:7]] {{field-on:Bible}} За то сега те ще отидат в пленС първите които ще се запленят;И радостта на възлежещите ще се отнеме. {{field-off:Bible}}</w:t>
      </w:r>
    </w:p>
    <w:p>
      <w:pPr>
        <w:pStyle w:val="Normal"/>
        <w:rPr/>
      </w:pPr>
      <w:r>
        <w:rPr/>
        <w:t>[[@Bible:Am 6:8 ]][[6:8 &gt;&gt; Am 6:8]] {{field-on:Bible}} Господ Иеова се закле в себе си,Господ Бог на Силите говори:Аз се гнуся от надигането на Якова,Намразих палатите му;За то ще предам града и изпълнението му; {{field-off:Bible}}</w:t>
      </w:r>
    </w:p>
    <w:p>
      <w:pPr>
        <w:pStyle w:val="Normal"/>
        <w:rPr/>
      </w:pPr>
      <w:r>
        <w:rPr/>
        <w:t>[[@Bible:Am 6:9 ]][[6:9 &gt;&gt; Am 6:9]] {{field-on:Bible}} И десет человеци ако останат в една къща,Ще умрат. {{field-off:Bible}}</w:t>
      </w:r>
    </w:p>
    <w:p>
      <w:pPr>
        <w:pStyle w:val="Normal"/>
        <w:rPr/>
      </w:pPr>
      <w:r>
        <w:rPr/>
        <w:t>[[@Bible:Am 6:10 ]][[6:10 &gt;&gt; Am 6:10]] {{field-on:Bible}} И на всекиго стрика му,Или който го гори ще го дига да изнесе костите из дома,И ще рече на оногоз който се нахожда по-извътре в къщата:Има ли още някой с тебе?А той ще рече: Няма.Тогаз ще рече: Мълчи;Защото не е сега време да поменем името Господне. {{field-off:Bible}}</w:t>
      </w:r>
    </w:p>
    <w:p>
      <w:pPr>
        <w:pStyle w:val="Normal"/>
        <w:rPr/>
      </w:pPr>
      <w:r>
        <w:rPr/>
        <w:t>[[@Bible:Am 6:11 ]][[6:11 &gt;&gt; Am 6:11]] {{field-on:Bible}} Защото, ето, Господ заповядва,И ще порази великия дом със съсипвания,И малкия дом с разпуквания. {{field-off:Bible}}</w:t>
      </w:r>
    </w:p>
    <w:p>
      <w:pPr>
        <w:pStyle w:val="Normal"/>
        <w:rPr/>
      </w:pPr>
      <w:r>
        <w:rPr/>
        <w:t>[[@Bible:Am 6:12 ]][[6:12 &gt;&gt; Am 6:12]] {{field-on:Bible}} Могат ли да тичат конете върху скала?Може ли някой да оре там с волове?Но вие обърнахте съдбата в жлъчка,И плода на правдата в пелин, - {{field-off:Bible}}</w:t>
      </w:r>
    </w:p>
    <w:p>
      <w:pPr>
        <w:pStyle w:val="Normal"/>
        <w:rPr/>
      </w:pPr>
      <w:r>
        <w:rPr/>
        <w:t>[[@Bible:Am 6:13 ]][[6:13 &gt;&gt; Am 6:13]] {{field-on:Bible}} Вие които се радвате за нищо и никакво,Които говорите: Не придобихме ли си със силата си могущество? {{field-off:Bible}}</w:t>
      </w:r>
    </w:p>
    <w:p>
      <w:pPr>
        <w:pStyle w:val="Normal"/>
        <w:rPr/>
      </w:pPr>
      <w:r>
        <w:rPr/>
        <w:t>[[@Bible:Am 6:14 ]][[6:14 &gt;&gt; Am 6:14]] {{field-on:Bible}} Но, ето, аз ще подигна народ против вас, доме Израилев,Говори Господ Бог Саваот;И ще ви притеснятОт входа на Емат, до потока на пустинята. {{field-off:Bible}}</w:t>
      </w:r>
    </w:p>
    <w:p>
      <w:pPr>
        <w:pStyle w:val="Heading2"/>
        <w:rPr/>
      </w:pPr>
      <w:r>
        <w:rPr/>
        <w:t>Глава 7</w:t>
      </w:r>
    </w:p>
    <w:p>
      <w:pPr>
        <w:pStyle w:val="Normal"/>
        <w:rPr/>
      </w:pPr>
      <w:r>
        <w:rPr/>
        <w:t>[[@Bible:Am 7:1 ]][[7:1 &gt;&gt; Am 7:1]] {{field-on:Bible}} Така ми показа Господ Иеова; и, ето, образува скакалци в началото на проникването на отавата; и, ето, отавата беше подир царската коситба. {{field-off:Bible}}</w:t>
      </w:r>
    </w:p>
    <w:p>
      <w:pPr>
        <w:pStyle w:val="Normal"/>
        <w:rPr/>
      </w:pPr>
      <w:r>
        <w:rPr/>
        <w:t>[[@Bible:Am 7:2 ]][[7:2 &gt;&gt; Am 7:2]] {{field-on:Bible}} И когато свършиха да ядат тревата на земята, тогаз рекох: -Господи Иеова, бъди милостив, моля се!Как да се въздигне Яков? защото е малък. {{field-off:Bible}}</w:t>
      </w:r>
    </w:p>
    <w:p>
      <w:pPr>
        <w:pStyle w:val="Normal"/>
        <w:rPr/>
      </w:pPr>
      <w:r>
        <w:rPr/>
        <w:t>[[@Bible:Am 7:3 ]][[7:3 &gt;&gt; Am 7:3]] {{field-on:Bible}} Господ се разкая за това:Няма да бъде, говори Господ. {{field-off:Bible}}</w:t>
      </w:r>
    </w:p>
    <w:p>
      <w:pPr>
        <w:pStyle w:val="Normal"/>
        <w:rPr/>
      </w:pPr>
      <w:r>
        <w:rPr/>
        <w:t>[[@Bible:Am 7:4 ]][[7:4 &gt;&gt; Am 7:4]] {{field-on:Bible}} Така ми показа Господ Иеова; и, ето, Господ Иеова вика на съд с огън; и огънят изпояде голямата бездна, и изпояде нивите. {{field-off:Bible}}</w:t>
      </w:r>
    </w:p>
    <w:p>
      <w:pPr>
        <w:pStyle w:val="Normal"/>
        <w:rPr/>
      </w:pPr>
      <w:r>
        <w:rPr/>
        <w:t>[[@Bible:Am 7:5 ]][[7:5 &gt;&gt; Am 7:5]] {{field-on:Bible}} Тогаз рекох: -Господи Иеова, престани, моля се!Как да се въздигне Яков? защото е малък. {{field-off:Bible}}</w:t>
      </w:r>
    </w:p>
    <w:p>
      <w:pPr>
        <w:pStyle w:val="Normal"/>
        <w:rPr/>
      </w:pPr>
      <w:r>
        <w:rPr/>
        <w:t>[[@Bible:Am 7:6 ]][[7:6 &gt;&gt; Am 7:6]] {{field-on:Bible}} Господ се разкая за това;И то няма да бъде, говори Господ Иеова. {{field-off:Bible}}</w:t>
      </w:r>
    </w:p>
    <w:p>
      <w:pPr>
        <w:pStyle w:val="Normal"/>
        <w:rPr/>
      </w:pPr>
      <w:r>
        <w:rPr/>
        <w:t>[[@Bible:Am 7:7 ]][[7:7 &gt;&gt; Am 7:7]] {{field-on:Bible}} Така ми показа; и, ето, Господ стоеше на зид съзидан с правомер, и имаше в ръката си правомер. {{field-off:Bible}}</w:t>
      </w:r>
    </w:p>
    <w:p>
      <w:pPr>
        <w:pStyle w:val="Normal"/>
        <w:rPr/>
      </w:pPr>
      <w:r>
        <w:rPr/>
        <w:t>[[@Bible:Am 7:8 ]][[7:8 &gt;&gt; Am 7:8]] {{field-on:Bible}} И рече ми Господ: Що видиш ти, Амосе?И рекох; Правомер. Тогаз рече Господ:Ето аз ще туря правомер всред людете си Израиля:За напред няма вече да ги щадя. {{field-off:Bible}}</w:t>
      </w:r>
    </w:p>
    <w:p>
      <w:pPr>
        <w:pStyle w:val="Normal"/>
        <w:rPr/>
      </w:pPr>
      <w:r>
        <w:rPr/>
        <w:t>[[@Bible:Am 7:9 ]][[7:9 &gt;&gt; Am 7:9]] {{field-on:Bible}} И високите места Исаакови ще опустеят,И светилищата Израилеви ще се съсипят;И ще стана против Иеровоамовия дом с меч. {{field-off:Bible}}</w:t>
      </w:r>
    </w:p>
    <w:p>
      <w:pPr>
        <w:pStyle w:val="Normal"/>
        <w:rPr/>
      </w:pPr>
      <w:r>
        <w:rPr/>
        <w:t>[[@Bible:Am 7:10 ]][[7:10 &gt;&gt; Am 7:10]] {{field-on:Bible}} Тогаз Амасия, свещеникът на Ветил, проводи на Иеровоама Израилевия цар и каза: Амос направи съзаклятие против тебе всред Израилевия дом: земята ни не може да търпи всичките му думи; {{field-off:Bible}}</w:t>
      </w:r>
    </w:p>
    <w:p>
      <w:pPr>
        <w:pStyle w:val="Normal"/>
        <w:rPr/>
      </w:pPr>
      <w:r>
        <w:rPr/>
        <w:t>[[@Bible:Am 7:11 ]][[7:11 &gt;&gt; Am 7:11]] {{field-on:Bible}} защото така говори Амос: Иеровоам ще умре от меч, а Израил непременно ще бъде закаран пленник от земята си. {{field-off:Bible}}</w:t>
      </w:r>
    </w:p>
    <w:p>
      <w:pPr>
        <w:pStyle w:val="Normal"/>
        <w:rPr/>
      </w:pPr>
      <w:r>
        <w:rPr/>
        <w:t>[[@Bible:Am 7:12 ]][[7:12 &gt;&gt; Am 7:12]] {{field-on:Bible}} Тогаз рече Амасия Амосу: О ти гледачо, иди, бягай в Юдината земя, и там яж хляб, и там пророчествувай; {{field-off:Bible}}</w:t>
      </w:r>
    </w:p>
    <w:p>
      <w:pPr>
        <w:pStyle w:val="Normal"/>
        <w:rPr/>
      </w:pPr>
      <w:r>
        <w:rPr/>
        <w:t>[[@Bible:Am 7:13 ]][[7:13 &gt;&gt; Am 7:13]] {{field-on:Bible}} а в Ветил да не проорочествуваш вече, защото е светилище на царя, и дом на царството. {{field-off:Bible}}</w:t>
      </w:r>
    </w:p>
    <w:p>
      <w:pPr>
        <w:pStyle w:val="Normal"/>
        <w:rPr/>
      </w:pPr>
      <w:r>
        <w:rPr/>
        <w:t>[[@Bible:Am 7:14 ]][[7:14 &gt;&gt; Am 7:14]] {{field-on:Bible}} И отговори Амос та рече на Амасия: Не бях аз пророк, нито пророчески син, но бях говедар, и берях черници; {{field-off:Bible}}</w:t>
      </w:r>
    </w:p>
    <w:p>
      <w:pPr>
        <w:pStyle w:val="Normal"/>
        <w:rPr/>
      </w:pPr>
      <w:r>
        <w:rPr/>
        <w:t>[[@Bible:Am 7:15 ]][[7:15 &gt;&gt; Am 7:15]] {{field-on:Bible}} И Господ ме взе от подир стадото, и рече ми Господ: Иди пророчествувай на людете ми Израиля. {{field-off:Bible}}</w:t>
      </w:r>
    </w:p>
    <w:p>
      <w:pPr>
        <w:pStyle w:val="Normal"/>
        <w:rPr/>
      </w:pPr>
      <w:r>
        <w:rPr/>
        <w:t>[[@Bible:Am 7:16 ]][[7:16 &gt;&gt; Am 7:16]] {{field-on:Bible}} Сега прочее слушай словото Господне: Ти казваш: Не пророчествувай против Израиля, и да не капе от тебе дума против Исааковия дом. {{field-off:Bible}}</w:t>
      </w:r>
    </w:p>
    <w:p>
      <w:pPr>
        <w:pStyle w:val="Normal"/>
        <w:rPr/>
      </w:pPr>
      <w:r>
        <w:rPr/>
        <w:t>[[@Bible:Am 7:17 ]][[7:17 &gt;&gt; Am 7:17]] {{field-on:Bible}} За то така говори Господ: -Жена ти ще е блудница в града,И синовете ти и дъщерите ти ще паднат от меч,И земята ти ще се раздели с въже;И ти ще умреш в скверна земя,А Израил непременно ще бъде закаран пленник от земята си. {{field-off:Bible}}</w:t>
      </w:r>
    </w:p>
    <w:p>
      <w:pPr>
        <w:pStyle w:val="Heading2"/>
        <w:rPr/>
      </w:pPr>
      <w:r>
        <w:rPr/>
        <w:t>Глава 8</w:t>
      </w:r>
    </w:p>
    <w:p>
      <w:pPr>
        <w:pStyle w:val="Normal"/>
        <w:rPr/>
      </w:pPr>
      <w:r>
        <w:rPr/>
        <w:t>[[@Bible:Am 8:1 ]][[8:1 &gt;&gt; Am 8:1]] {{field-on:Bible}} Така ми показа Господ Иеова, и ето кошница с летно овощие. {{field-off:Bible}}</w:t>
      </w:r>
    </w:p>
    <w:p>
      <w:pPr>
        <w:pStyle w:val="Normal"/>
        <w:rPr/>
      </w:pPr>
      <w:r>
        <w:rPr/>
        <w:t>[[@Bible:Am 8:2 ]][[8:2 &gt;&gt; Am 8:2]] {{field-on:Bible}} И рече: Що видиш ти, Амосе? И рекох: Кошница с летно овощие. Тогаз ми рече Господ: -Дойде свършъкът на людете ми Израиля:За напред няма вече да ги щадя. {{field-off:Bible}}</w:t>
      </w:r>
    </w:p>
    <w:p>
      <w:pPr>
        <w:pStyle w:val="Normal"/>
        <w:rPr/>
      </w:pPr>
      <w:r>
        <w:rPr/>
        <w:t>[[@Bible:Am 8:3 ]][[8:3 &gt;&gt; Am 8:3]] {{field-on:Bible}} И пенията на храма ще са виенияВ онзи ден, говори Господ Иеова.Много трупове ще има:На всяко място ще ги изхвърлят мълчешком. {{field-off:Bible}}</w:t>
      </w:r>
    </w:p>
    <w:p>
      <w:pPr>
        <w:pStyle w:val="Normal"/>
        <w:rPr/>
      </w:pPr>
      <w:r>
        <w:rPr/>
        <w:t>[[@Bible:Am 8:4 ]][[8:4 &gt;&gt; Am 8:4]] {{field-on:Bible}} Слушайте това, вие които поглъщате убогите,И погубвате сиромасите на таз земя, {{field-off:Bible}}</w:t>
      </w:r>
    </w:p>
    <w:p>
      <w:pPr>
        <w:pStyle w:val="Normal"/>
        <w:rPr/>
      </w:pPr>
      <w:r>
        <w:rPr/>
        <w:t>[[@Bible:Am 8:5 ]][[8:5 &gt;&gt; Am 8:5]] {{field-on:Bible}} И казвате:Кога ще мине новомесечието, за да продадем жито?И съботата, за да отворим пшеница,И да смалим ефата, и да уголемим сикъла,И да преправим весите за измама? - {{field-off:Bible}}</w:t>
      </w:r>
    </w:p>
    <w:p>
      <w:pPr>
        <w:pStyle w:val="Normal"/>
        <w:rPr/>
      </w:pPr>
      <w:r>
        <w:rPr/>
        <w:t>[[@Bible:Am 8:6 ]][[8:6 &gt;&gt; Am 8:6]] {{field-on:Bible}} За да купим сиромасите със сребро, и убогия за един чифт обуща,И да продадем изсевките на пшеницата? {{field-off:Bible}}</w:t>
      </w:r>
    </w:p>
    <w:p>
      <w:pPr>
        <w:pStyle w:val="Normal"/>
        <w:rPr/>
      </w:pPr>
      <w:r>
        <w:rPr/>
        <w:t>[[@Bible:Am 8:7 ]][[8:7 &gt;&gt; Am 8:7]] {{field-on:Bible}} Господ се кле в славата на Якова и рече:Наистина няма да забравя никога нищо от делата им. {{field-off:Bible}}</w:t>
      </w:r>
    </w:p>
    <w:p>
      <w:pPr>
        <w:pStyle w:val="Normal"/>
        <w:rPr/>
      </w:pPr>
      <w:r>
        <w:rPr/>
        <w:t>[[@Bible:Am 8:8 ]][[8:8 &gt;&gt; Am 8:8]] {{field-on:Bible}} Земята не ще ли да се поклати за това?И да посетува всеки който живее на нея?И не ще ли да се разлее всичката като река,И не ще ли да се изхвърли, и да бъде наводнена като Египтската река? {{field-off:Bible}}</w:t>
      </w:r>
    </w:p>
    <w:p>
      <w:pPr>
        <w:pStyle w:val="Normal"/>
        <w:rPr/>
      </w:pPr>
      <w:r>
        <w:rPr/>
        <w:t>[[@Bible:Am 8:9 ]][[8:9 &gt;&gt; Am 8:9]] {{field-on:Bible}} И в онзи ден, говори Господ Иеова,Ще направя да зайде слънцето на пладне,И ще помрача земята в светъл ден. {{field-off:Bible}}</w:t>
      </w:r>
    </w:p>
    <w:p>
      <w:pPr>
        <w:pStyle w:val="Normal"/>
        <w:rPr/>
      </w:pPr>
      <w:r>
        <w:rPr/>
        <w:t>[[@Bible:Am 8:10 ]][[8:10 &gt;&gt; Am 8:10]] {{field-on:Bible}} И ще обърна тържествата ви в сетувание,И всичките ви пения в плач;И ще туря вретище на всички чресла,И плешивост на всяка глава;И ще го направя като оногова който сетува за син единороден.И свършъкът му ще бъде като ден горестен. {{field-off:Bible}}</w:t>
      </w:r>
    </w:p>
    <w:p>
      <w:pPr>
        <w:pStyle w:val="Normal"/>
        <w:rPr/>
      </w:pPr>
      <w:r>
        <w:rPr/>
        <w:t>[[@Bible:Am 8:11 ]][[8:11 &gt;&gt; Am 8:11]] {{field-on:Bible}} Ето, идат дни, говори Господ Иеова,И ще проводя глад на земята, -Не глад за хляб, нито жажда за вода,Но за слушане на словата Господни. {{field-off:Bible}}</w:t>
      </w:r>
    </w:p>
    <w:p>
      <w:pPr>
        <w:pStyle w:val="Normal"/>
        <w:rPr/>
      </w:pPr>
      <w:r>
        <w:rPr/>
        <w:t>[[@Bible:Am 8:12 ]][[8:12 &gt;&gt; Am 8:12]] {{field-on:Bible}} И ще скитат от море до море,И от север до изток ще обтичат,Да търсят словото Господне;И няма да намерят. {{field-off:Bible}}</w:t>
      </w:r>
    </w:p>
    <w:p>
      <w:pPr>
        <w:pStyle w:val="Normal"/>
        <w:rPr/>
      </w:pPr>
      <w:r>
        <w:rPr/>
        <w:t>[[@Bible:Am 8:13 ]][[8:13 &gt;&gt; Am 8:13]] {{field-on:Bible}} В онзи ден ще премиратКрасните девици и юношите от жажда. {{field-off:Bible}}</w:t>
      </w:r>
    </w:p>
    <w:p>
      <w:pPr>
        <w:pStyle w:val="Normal"/>
        <w:rPr/>
      </w:pPr>
      <w:r>
        <w:rPr/>
        <w:t>[[@Bible:Am 8:14 ]][[8:14 &gt;&gt; Am 8:14]] {{field-on:Bible}} Онези, които се кълнат в престъплението на Самария,И които казват: Жив е Бог твой, Дане!И: Жив е пътят на Вирсавее! –Те ще паднат, и няма да станат вече. {{field-off:Bible}}</w:t>
      </w:r>
    </w:p>
    <w:p>
      <w:pPr>
        <w:pStyle w:val="Heading2"/>
        <w:rPr/>
      </w:pPr>
      <w:r>
        <w:rPr/>
        <w:t>Глава 9</w:t>
      </w:r>
    </w:p>
    <w:p>
      <w:pPr>
        <w:pStyle w:val="Normal"/>
        <w:rPr/>
      </w:pPr>
      <w:r>
        <w:rPr/>
        <w:t>[[@Bible:Am 9:1 ]][[9:1 &gt;&gt; Am 9:1]] {{field-on:Bible}} Видех Господа че стоеше върху олтаря и рече:Удари горния праг на вратата,За да се потресат околодверията;И съкруши ги върх главата на всички тези;А останалите от тях ще умъртвя с меч:Никой от тях с бегане не ще избегне,И никой от тях с отърване не ще се отърве. {{field-off:Bible}}</w:t>
      </w:r>
    </w:p>
    <w:p>
      <w:pPr>
        <w:pStyle w:val="Normal"/>
        <w:rPr/>
      </w:pPr>
      <w:r>
        <w:rPr/>
        <w:t>[[@Bible:Am 9:2 ]][[9:2 &gt;&gt; Am 9:2]] {{field-on:Bible}} Ако изкопаят до ада,От там ръката ми ще ги изтръгне;И ако възлязат на небето,От там ще ги сваля; {{field-off:Bible}}</w:t>
      </w:r>
    </w:p>
    <w:p>
      <w:pPr>
        <w:pStyle w:val="Normal"/>
        <w:rPr/>
      </w:pPr>
      <w:r>
        <w:rPr/>
        <w:t>[[@Bible:Am 9:3 ]][[9:3 &gt;&gt; Am 9:3]] {{field-on:Bible}} И ако се скрият в върха на Кармил,От там ще ги издиря и ще ги хвана;И ако се скрият от очите ми в дълбочините морски,Там ще заповядам на змията, и ще ги ухапе; {{field-off:Bible}}</w:t>
      </w:r>
    </w:p>
    <w:p>
      <w:pPr>
        <w:pStyle w:val="Normal"/>
        <w:rPr/>
      </w:pPr>
      <w:r>
        <w:rPr/>
        <w:t>[[@Bible:Am 9:4 ]][[9:4 &gt;&gt; Am 9:4]] {{field-on:Bible}} И ако отидат в плен пред враговете си,От там ще заповядам на ножа, та ще ги умъртви;И ще туря очите си върх тях за зло, а не за добро. {{field-off:Bible}}</w:t>
      </w:r>
    </w:p>
    <w:p>
      <w:pPr>
        <w:pStyle w:val="Normal"/>
        <w:rPr/>
      </w:pPr>
      <w:r>
        <w:rPr/>
        <w:t>[[@Bible:Am 9:5 ]][[9:5 &gt;&gt; Am 9:5]] {{field-on:Bible}} Защото Господ Иеова на Силите е онзи, който се прикоснува до земята, и тя се топи,И всички що живеят на нея ще сетуват;И ще се разлее всичката като река. {{field-off:Bible}}</w:t>
      </w:r>
    </w:p>
    <w:p>
      <w:pPr>
        <w:pStyle w:val="Normal"/>
        <w:rPr/>
      </w:pPr>
      <w:r>
        <w:rPr/>
        <w:t>[[@Bible:Am 9:6 ]][[9:6 &gt;&gt; Am 9:6]] {{field-on:Bible}} Той е който гради горниците си на небето,И основава свода си на земята;Който повиква морските водиИ излива ги по лицето на земята:Иеова е името му. {{field-off:Bible}}</w:t>
      </w:r>
    </w:p>
    <w:p>
      <w:pPr>
        <w:pStyle w:val="Normal"/>
        <w:rPr/>
      </w:pPr>
      <w:r>
        <w:rPr/>
        <w:t>[[@Bible:Am 9:7 ]][[9:7 &gt;&gt; Am 9:7]] {{field-on:Bible}} Не сте ли ми като Етиопски синиве,Вие Израелеви синове? говори Господ.Не възведох ли Израиля от Египетската земя,И Филистимците от Кафтор,И Сирианите от Кир? {{field-off:Bible}}</w:t>
      </w:r>
    </w:p>
    <w:p>
      <w:pPr>
        <w:pStyle w:val="Normal"/>
        <w:rPr/>
      </w:pPr>
      <w:r>
        <w:rPr/>
        <w:t>[[@Bible:Am 9:8 ]][[9:8 &gt;&gt; Am 9:8]] {{field-on:Bible}} Ето, очите на Господа Иеова са върху грешното царство,И ще го погубя от лицето на земята;Но не ще погубя съвсем дома Яковов, говори Господ. {{field-off:Bible}}</w:t>
      </w:r>
    </w:p>
    <w:p>
      <w:pPr>
        <w:pStyle w:val="Normal"/>
        <w:rPr/>
      </w:pPr>
      <w:r>
        <w:rPr/>
        <w:t>[[@Bible:Am 9:9 ]][[9:9 &gt;&gt; Am 9:9]] {{field-on:Bible}} Защото, ето, аз ще заповядам,И ще пресея дома Израилев между всичките народиКакто се пресява житото в решетото;И няма да падне зърно на земята. {{field-off:Bible}}</w:t>
      </w:r>
    </w:p>
    <w:p>
      <w:pPr>
        <w:pStyle w:val="Normal"/>
        <w:rPr/>
      </w:pPr>
      <w:r>
        <w:rPr/>
        <w:t>[[@Bible:Am 9:10 ]][[9:10 &gt;&gt; Am 9:10]] {{field-on:Bible}} От меч ще умрат всичките грешни между людете ми,Които говорят: Няма да допре,Нито да стигне до нас злото. {{field-off:Bible}}</w:t>
      </w:r>
    </w:p>
    <w:p>
      <w:pPr>
        <w:pStyle w:val="Normal"/>
        <w:rPr/>
      </w:pPr>
      <w:r>
        <w:rPr/>
        <w:t>[[@Bible:Am 9:11 ]][[9:11 &gt;&gt; Am 9:11]] {{field-on:Bible}} В онзи денЩе въздигна падналата скиния Давидова,И ще заградя проломите й,И ще въздигна развалините й,И ще я съградя пак както в древните дни, {{field-off:Bible}}</w:t>
      </w:r>
    </w:p>
    <w:p>
      <w:pPr>
        <w:pStyle w:val="Normal"/>
        <w:rPr/>
      </w:pPr>
      <w:r>
        <w:rPr/>
        <w:t>[[@Bible:Am 9:12 ]][[9:12 &gt;&gt; Am 9:12]] {{field-on:Bible}} За да наследят остатъка на ЕдомИ всичките народи върху които се призва името ми,Говори Господ който прави това. {{field-off:Bible}}</w:t>
      </w:r>
    </w:p>
    <w:p>
      <w:pPr>
        <w:pStyle w:val="Normal"/>
        <w:rPr/>
      </w:pPr>
      <w:r>
        <w:rPr/>
        <w:t>[[@Bible:Am 9:13 ]][[9:13 &gt;&gt; Am 9:13]] {{field-on:Bible}} Ето, идат дни, говори Господ,И орачът ще стигне жетваря,И жлеботъпкачът сеятеля,И от горите ще прокапе мъст,И всичките хълмове ще се стопят. {{field-off:Bible}}</w:t>
      </w:r>
    </w:p>
    <w:p>
      <w:pPr>
        <w:pStyle w:val="Normal"/>
        <w:rPr/>
      </w:pPr>
      <w:r>
        <w:rPr/>
        <w:t>[[@Bible:Am 9:14 ]][[9:14 &gt;&gt; Am 9:14]] {{field-on:Bible}} И ще върна пленниците от людете си Израиля;И ще съградят запустелите градове и ще ги населят,И ще насадят лозя, и ще пият виното им,И ще направят градини и ядат плода им, {{field-off:Bible}}</w:t>
      </w:r>
    </w:p>
    <w:p>
      <w:pPr>
        <w:pStyle w:val="Normal"/>
        <w:rPr/>
      </w:pPr>
      <w:r>
        <w:rPr/>
        <w:t>[[@Bible:Am 9:15 ]][[9:15 &gt;&gt; Am 9:15]] {{field-on:Bible}} И ще ги насадя на земята им;И не ще да се изтръгнат вече от земята сиКоято им дадох, говори Господ Бог твой. {{field-off:Bible}}</w:t>
      </w:r>
    </w:p>
    <w:p>
      <w:pPr>
        <w:pStyle w:val="Heading1"/>
        <w:rPr/>
      </w:pPr>
      <w:r>
        <w:rPr/>
        <w:t>Авдия</w:t>
      </w:r>
    </w:p>
    <w:p>
      <w:pPr>
        <w:pStyle w:val="Heading2"/>
        <w:rPr/>
      </w:pPr>
      <w:r>
        <w:rPr/>
        <w:t>Глава 1</w:t>
      </w:r>
    </w:p>
    <w:p>
      <w:pPr>
        <w:pStyle w:val="Normal"/>
        <w:rPr/>
      </w:pPr>
      <w:r>
        <w:rPr/>
        <w:t>[[@Bible:Obad 1:1 ]][[1:1 &gt;&gt; Obad 1:1]] {{field-on:Bible}} Видение Авдиево.Така говори Господ Иeова за Едом:чухме известие от Господа,И вестител се проводи при народите:Станете, и да станем против него на бран. {{field-off:Bible}}</w:t>
      </w:r>
    </w:p>
    <w:p>
      <w:pPr>
        <w:pStyle w:val="Normal"/>
        <w:rPr/>
      </w:pPr>
      <w:r>
        <w:rPr/>
        <w:t>[[@Bible:Obad 1:2 ]][[1:2 &gt;&gt; Obad 1:2]] {{field-on:Bible}} Ето, направих те малък между народите;Твърде си презрян. {{field-off:Bible}}</w:t>
      </w:r>
    </w:p>
    <w:p>
      <w:pPr>
        <w:pStyle w:val="Normal"/>
        <w:rPr/>
      </w:pPr>
      <w:r>
        <w:rPr/>
        <w:t>[[@Bible:Obad 1:3 ]][[1:3 &gt;&gt; Obad 1:3]] {{field-on:Bible}} Прелъстила тя е гордостта на сьрдцето ти,Тебе който живееш в разселините на канарите,Тебе на когото жилището е високо,Който говориш в сьрдцето си:Кой ще ме свали до земята? {{field-off:Bible}}</w:t>
      </w:r>
    </w:p>
    <w:p>
      <w:pPr>
        <w:pStyle w:val="Normal"/>
        <w:rPr/>
      </w:pPr>
      <w:r>
        <w:rPr/>
        <w:t>[[@Bible:Obad 1:4 ]][[1:4 &gt;&gt; Obad 1:4]] {{field-on:Bible}} Ако се възвисиш ти като орел,И туриш гнездото си между звездите,И от там ще те сваля, говори Господ. {{field-off:Bible}}</w:t>
      </w:r>
    </w:p>
    <w:p>
      <w:pPr>
        <w:pStyle w:val="Normal"/>
        <w:rPr/>
      </w:pPr>
      <w:r>
        <w:rPr/>
        <w:t>[[@Bible:Obad 1:5 ]][[1:5 &gt;&gt; Obad 1:5]] {{field-on:Bible}} Ако дойдеха крадци при тебе,Ако разбойници през нощ (Как биде изтребен ти!)Не щяха ли да грабнат което бе доволно за тях?Ако гроздоберци дойдеха при тебе,Не щяха ли да оставят пабирък? {{field-off:Bible}}</w:t>
      </w:r>
    </w:p>
    <w:p>
      <w:pPr>
        <w:pStyle w:val="Normal"/>
        <w:rPr/>
      </w:pPr>
      <w:r>
        <w:rPr/>
        <w:t>[[@Bible:Obad 1:6 ]][[1:6 &gt;&gt; Obad 1:6]] {{field-on:Bible}} Как се издири Исав!Откриха се скришниците му! {{field-off:Bible}}</w:t>
      </w:r>
    </w:p>
    <w:p>
      <w:pPr>
        <w:pStyle w:val="Normal"/>
        <w:rPr/>
      </w:pPr>
      <w:r>
        <w:rPr/>
        <w:t>[[@Bible:Obad 1:7 ]][[1:7 &gt;&gt; Obad 1:7]] {{field-on:Bible}} Всичките мъже на съюза тиИзпратиха те до предела ти:человеците, които бяха в мир с тебе измамиха теИ се преукрепиха против тебе:Които ядяха хляба ти туриха примка под тебе:Няма разум в него. {{field-off:Bible}}</w:t>
      </w:r>
    </w:p>
    <w:p>
      <w:pPr>
        <w:pStyle w:val="Normal"/>
        <w:rPr/>
      </w:pPr>
      <w:r>
        <w:rPr/>
        <w:t>[[@Bible:Obad 1:8 ]][[1:8 &gt;&gt; Obad 1:8]] {{field-on:Bible}} В онзи ден, говори Господ,Не ща ли да погубя и мъдрите от ЕдомИ благоразумието от гората на Исава? {{field-off:Bible}}</w:t>
      </w:r>
    </w:p>
    <w:p>
      <w:pPr>
        <w:pStyle w:val="Normal"/>
        <w:rPr/>
      </w:pPr>
      <w:r>
        <w:rPr/>
        <w:t>[[@Bible:Obad 1:9 ]][[1:9 &gt;&gt; Obad 1:9]] {{field-on:Bible}} И ратниците ти, Темане, ще се уплашат,За да се изтреби с клане всеки человек от гората на Исава. {{field-off:Bible}}</w:t>
      </w:r>
    </w:p>
    <w:p>
      <w:pPr>
        <w:pStyle w:val="Normal"/>
        <w:rPr/>
      </w:pPr>
      <w:r>
        <w:rPr/>
        <w:t>[[@Bible:Obad 1:10 ]][[1:10 &gt;&gt; Obad 1:10]] {{field-on:Bible}} Заради неправдата към брата ти ЯковаЩе те покрие срам,И ще се изтребиш за всегда. {{field-off:Bible}}</w:t>
      </w:r>
    </w:p>
    <w:p>
      <w:pPr>
        <w:pStyle w:val="Normal"/>
        <w:rPr/>
      </w:pPr>
      <w:r>
        <w:rPr/>
        <w:t>[[@Bible:Obad 1:11 ]][[1:11 &gt;&gt; Obad 1:11]] {{field-on:Bible}} В деня в който стоеше ти отсреща,В деня в който другородците завождаха в плен войската му,И чужденците влязоха в портите му,И хвърлиха жребие вьрх Ерусалим,Беше и ти като един от тях. {{field-off:Bible}}</w:t>
      </w:r>
    </w:p>
    <w:p>
      <w:pPr>
        <w:pStyle w:val="Normal"/>
        <w:rPr/>
      </w:pPr>
      <w:r>
        <w:rPr/>
        <w:t>[[@Bible:Obad 1:12 ]][[1:12 &gt;&gt; Obad 1:12]] {{field-on:Bible}} Не трябваше обаче да гледашВ деня на брата си,В деня на отчуждението му;Нито да се радваш за Юдините синовеВ деня на загинването им;Нито да велеречиш в деня на угнетението им. {{field-off:Bible}}</w:t>
      </w:r>
    </w:p>
    <w:p>
      <w:pPr>
        <w:pStyle w:val="Normal"/>
        <w:rPr/>
      </w:pPr>
      <w:r>
        <w:rPr/>
        <w:t>[[@Bible:Obad 1:13 ]][[1:13 &gt;&gt; Obad 1:13]] {{field-on:Bible}} Не трябваше да влезеш в портата на людете миВ деня на бедствието им,Нито да гледаш и ти в злощастието имВ деня на бедствието им,Нито да туриш ръка върх имота имВ деня на бедствието им. {{field-off:Bible}}</w:t>
      </w:r>
    </w:p>
    <w:p>
      <w:pPr>
        <w:pStyle w:val="Normal"/>
        <w:rPr/>
      </w:pPr>
      <w:r>
        <w:rPr/>
        <w:t>[[@Bible:Obad 1:14 ]][[1:14 &gt;&gt; Obad 1:14]] {{field-on:Bible}} Нито трябваше да застанеш на разпътиятаЗа изтребление на бежанците му,Нито да предадеш останалите муВ деня на угнетението им. {{field-off:Bible}}</w:t>
      </w:r>
    </w:p>
    <w:p>
      <w:pPr>
        <w:pStyle w:val="Normal"/>
        <w:rPr/>
      </w:pPr>
      <w:r>
        <w:rPr/>
        <w:t>[[@Bible:Obad 1:15 ]][[1:15 &gt;&gt; Obad 1:15]] {{field-on:Bible}} Защото денят Господен е близу вьрх всичките народи:Както си направилъ, ще бъде и на тебе:Въздаянието ти ще се върне на главата ти. {{field-off:Bible}}</w:t>
      </w:r>
    </w:p>
    <w:p>
      <w:pPr>
        <w:pStyle w:val="Normal"/>
        <w:rPr/>
      </w:pPr>
      <w:r>
        <w:rPr/>
        <w:t>[[@Bible:Obad 1:16 ]][[1:16 &gt;&gt; Obad 1:16]] {{field-on:Bible}} Защото както вие пиехте на светата ми гора,Така ще пият винаги всичките народи;Ей, ще пият, и ще изсръбват,И ще бъдат като че не са били. {{field-off:Bible}}</w:t>
      </w:r>
    </w:p>
    <w:p>
      <w:pPr>
        <w:pStyle w:val="Normal"/>
        <w:rPr/>
      </w:pPr>
      <w:r>
        <w:rPr/>
        <w:t>[[@Bible:Obad 1:17 ]][[1:17 &gt;&gt; Obad 1:17]] {{field-on:Bible}} А на гората Сион ще има спасение,И ще е света;И домът Яковов ще наследи наследията си. {{field-off:Bible}}</w:t>
      </w:r>
    </w:p>
    <w:p>
      <w:pPr>
        <w:pStyle w:val="Normal"/>
        <w:rPr/>
      </w:pPr>
      <w:r>
        <w:rPr/>
        <w:t>[[@Bible:Obad 1:18 ]][[1:18 &gt;&gt; Obad 1:18]] {{field-on:Bible}} И Якововът дом ще е огън,И Иосифовът дом пламик,А Исавовът дом като слама;И ще се разпалят против тях и ще ги изпоядат;И не ще да има остатък от Исавовия дом;Защото Господ говори. {{field-off:Bible}}</w:t>
      </w:r>
    </w:p>
    <w:p>
      <w:pPr>
        <w:pStyle w:val="Normal"/>
        <w:rPr/>
      </w:pPr>
      <w:r>
        <w:rPr/>
        <w:t>[[@Bible:Obad 1:19 ]][[1:19 &gt;&gt; Obad 1:19]] {{field-on:Bible}} И южните ще наследят Исавовата гора,И полянците, Филистимците:И ще наследят нивите Ефремови и нивите Самарийски,А Вениамин, Галаад; {{field-off:Bible}}</w:t>
      </w:r>
    </w:p>
    <w:p>
      <w:pPr>
        <w:pStyle w:val="Normal"/>
        <w:rPr/>
      </w:pPr>
      <w:r>
        <w:rPr/>
        <w:t>[[@Bible:Obad 1:20 ]][[1:20 &gt;&gt; Obad 1:20]] {{field-on:Bible}} И запленената тая войска на Израилевите синовеЩе наследи земята на Хананейците до Сарепта;И запленените Ерусалимски които са в СефарадЩе наследят южните градове; {{field-off:Bible}}</w:t>
      </w:r>
    </w:p>
    <w:p>
      <w:pPr>
        <w:pStyle w:val="Normal"/>
        <w:rPr/>
      </w:pPr>
      <w:r>
        <w:rPr/>
        <w:t>[[@Bible:Obad 1:21 ]][[1:21 &gt;&gt; Obad 1:21]] {{field-on:Bible}} И ще възлязат избавители на гората СионЗа да съдят гората Исавова;И царството ще е Господне. {{field-off:Bible}}</w:t>
      </w:r>
    </w:p>
    <w:p>
      <w:pPr>
        <w:pStyle w:val="Heading1"/>
        <w:rPr/>
      </w:pPr>
      <w:r>
        <w:rPr/>
        <w:t>Иона</w:t>
      </w:r>
    </w:p>
    <w:p>
      <w:pPr>
        <w:pStyle w:val="Heading2"/>
        <w:rPr/>
      </w:pPr>
      <w:r>
        <w:rPr/>
        <w:t>Глава 1</w:t>
      </w:r>
    </w:p>
    <w:p>
      <w:pPr>
        <w:pStyle w:val="Normal"/>
        <w:rPr/>
      </w:pPr>
      <w:r>
        <w:rPr/>
        <w:t>[[@Bible:Jon 1:1 ]][[1:1 &gt;&gt; Jon 1:1]] {{field-on:Bible}} И слово Господне биде към Иона сина Аматиев и рече: {{field-off:Bible}}</w:t>
      </w:r>
    </w:p>
    <w:p>
      <w:pPr>
        <w:pStyle w:val="Normal"/>
        <w:rPr/>
      </w:pPr>
      <w:r>
        <w:rPr/>
        <w:t>[[@Bible:Jon 1:2 ]][[1:2 &gt;&gt; Jon 1:2]] {{field-on:Bible}} Стани, иди в Ниневия, големия град, та проповядай против него; защото нечестието им възлезе пред мене. {{field-off:Bible}}</w:t>
      </w:r>
    </w:p>
    <w:p>
      <w:pPr>
        <w:pStyle w:val="Normal"/>
        <w:rPr/>
      </w:pPr>
      <w:r>
        <w:rPr/>
        <w:t>[[@Bible:Jon 1:3 ]][[1:3 &gt;&gt; Jon 1:3]] {{field-on:Bible}} И стана Иона за да побегне в Tарсис от лицето на Господа; и слезе в Иопия и намери кораб който отхождаше в Тарсис, и заплати превоза му и влезе в него, за да отиде с тях в Тарсис от лицето на Господа. {{field-off:Bible}}</w:t>
      </w:r>
    </w:p>
    <w:p>
      <w:pPr>
        <w:pStyle w:val="Normal"/>
        <w:rPr/>
      </w:pPr>
      <w:r>
        <w:rPr/>
        <w:t>[[@Bible:Jon 1:4 ]][[1:4 &gt;&gt; Jon 1:4]] {{field-on:Bible}} Но Господ подигна голям вятър върху морето, и стана голяма буря в морето; и корабът бедствуваше да се съкруши. {{field-off:Bible}}</w:t>
      </w:r>
    </w:p>
    <w:p>
      <w:pPr>
        <w:pStyle w:val="Normal"/>
        <w:rPr/>
      </w:pPr>
      <w:r>
        <w:rPr/>
        <w:t>[[@Bible:Jon 1:5 ]][[1:5 &gt;&gt; Jon 1:5]] {{field-on:Bible}} И корабниците се уплашиха, и извикаха всеки към своя си бог, и хвърлиха в морето съсъдите които бяха в кораба, за да олекне от тях; а Иона бе слязъл в дъното на кораба и легнал, и спеше дълбоко. {{field-off:Bible}}</w:t>
      </w:r>
    </w:p>
    <w:p>
      <w:pPr>
        <w:pStyle w:val="Normal"/>
        <w:rPr/>
      </w:pPr>
      <w:r>
        <w:rPr/>
        <w:t>[[@Bible:Jon 1:6 ]][[1:6 &gt;&gt; Jon 1:6]] {{field-on:Bible}} И приближи се при него корабоначалникът та му рече: Защо спиш? Стани, призови Бога си, негли Бог ни помене и не загинем. {{field-off:Bible}}</w:t>
      </w:r>
    </w:p>
    <w:p>
      <w:pPr>
        <w:pStyle w:val="Normal"/>
        <w:rPr/>
      </w:pPr>
      <w:r>
        <w:rPr/>
        <w:t>[[@Bible:Jon 1:7 ]][[1:7 &gt;&gt; Jon 1:7]] {{field-on:Bible}} И рекоха всеки на ближния си: Елате и да хвърлим жребие та да познаем заради кого е това зло върху нас. И хвърлиха жребие; и падна жребието върху Иона. {{field-off:Bible}}</w:t>
      </w:r>
    </w:p>
    <w:p>
      <w:pPr>
        <w:pStyle w:val="Normal"/>
        <w:rPr/>
      </w:pPr>
      <w:r>
        <w:rPr/>
        <w:t>[[@Bible:Jon 1:8 ]][[1:8 &gt;&gt; Jon 1:8]] {{field-on:Bible}} Тогаз му рекоха: Кажи ни сега за кого е това зло върх нас. Каква ти е работата? и от де идеш? От коя си земя? и от кои си люде? {{field-off:Bible}}</w:t>
      </w:r>
    </w:p>
    <w:p>
      <w:pPr>
        <w:pStyle w:val="Normal"/>
        <w:rPr/>
      </w:pPr>
      <w:r>
        <w:rPr/>
        <w:t>[[@Bible:Jon 1:9 ]][[1:9 &gt;&gt; Jon 1:9]] {{field-on:Bible}} А той им рече: Аз съм Евреин; и боя се от Господа Бога небеснаго който направи морето и сушата. {{field-off:Bible}}</w:t>
      </w:r>
    </w:p>
    <w:p>
      <w:pPr>
        <w:pStyle w:val="Normal"/>
        <w:rPr/>
      </w:pPr>
      <w:r>
        <w:rPr/>
        <w:t>[[@Bible:Jon 1:10 ]][[1:10 &gt;&gt; Jon 1:10]] {{field-on:Bible}} Тогаз се уплашиха человеците с голям страх, и му рекоха: Що е това което си направил? Защото познаха человеците че бягаше от лицето Господне, понеже беше им обявил това. {{field-off:Bible}}</w:t>
      </w:r>
    </w:p>
    <w:p>
      <w:pPr>
        <w:pStyle w:val="Normal"/>
        <w:rPr/>
      </w:pPr>
      <w:r>
        <w:rPr/>
        <w:t>[[@Bible:Jon 1:11 ]][[1:11 &gt;&gt; Jon 1:11]] {{field-on:Bible}} И рекоха му: Що да ти сторим за да се утиши морето за нас? Защото морето се обуряваше още повече. {{field-off:Bible}}</w:t>
      </w:r>
    </w:p>
    <w:p>
      <w:pPr>
        <w:pStyle w:val="Normal"/>
        <w:rPr/>
      </w:pPr>
      <w:r>
        <w:rPr/>
        <w:t>[[@Bible:Jon 1:12 ]][[1:12 &gt;&gt; Jon 1:12]] {{field-on:Bible}} И рече им: Вземете ме та ме хвърлете в морето, и морето ще се утиши за вас; защото аз познавам че поради мене стана тая голяма буря върху вас {{field-off:Bible}}</w:t>
      </w:r>
    </w:p>
    <w:p>
      <w:pPr>
        <w:pStyle w:val="Normal"/>
        <w:rPr/>
      </w:pPr>
      <w:r>
        <w:rPr/>
        <w:t>[[@Bible:Jon 1:13 ]][[1:13 &gt;&gt; Jon 1:13]] {{field-on:Bible}} А человеците гребяха силно за да се върнат към сушата, но не можаха; защото морето се обуряваше още повече против тях. {{field-off:Bible}}</w:t>
      </w:r>
    </w:p>
    <w:p>
      <w:pPr>
        <w:pStyle w:val="Normal"/>
        <w:rPr/>
      </w:pPr>
      <w:r>
        <w:rPr/>
        <w:t>[[@Bible:Jon 1:14 ]][[1:14 &gt;&gt; Jon 1:14]] {{field-on:Bible}} За то извикаха към Господа и рекоха: Молим се, Господи, молим се да не загинем заради живота на тогози человек; и не налагай върх нас неповинна кръв; защото ти, Господи, си направил както си щял. {{field-off:Bible}}</w:t>
      </w:r>
    </w:p>
    <w:p>
      <w:pPr>
        <w:pStyle w:val="Normal"/>
        <w:rPr/>
      </w:pPr>
      <w:r>
        <w:rPr/>
        <w:t>[[@Bible:Jon 1:15 ]][[1:15 &gt;&gt; Jon 1:15]] {{field-on:Bible}} И взеха Иона и го хвърлиха в морето; и морето се спря от яростта си. {{field-off:Bible}}</w:t>
      </w:r>
    </w:p>
    <w:p>
      <w:pPr>
        <w:pStyle w:val="Normal"/>
        <w:rPr/>
      </w:pPr>
      <w:r>
        <w:rPr/>
        <w:t>[[@Bible:Jon 1:16 ]][[1:16 &gt;&gt; Jon 1:16]] {{field-on:Bible}} Тогаз человеците се убояха от Господа с голям страх; и принесоха жъртва Господу, и направиха обричания. {{field-off:Bible}}</w:t>
      </w:r>
    </w:p>
    <w:p>
      <w:pPr>
        <w:pStyle w:val="Normal"/>
        <w:rPr/>
      </w:pPr>
      <w:r>
        <w:rPr/>
        <w:t>[[@Bible:Jon 1:17 ]][[1:17 &gt;&gt; Jon 1:17]] {{field-on:Bible}} И бе определил Господ една голяма риба да погълне Иона. И пребиде Иона в корема на рибата три дни и три нощи. {{field-off:Bible}}</w:t>
      </w:r>
    </w:p>
    <w:p>
      <w:pPr>
        <w:pStyle w:val="Heading2"/>
        <w:rPr/>
      </w:pPr>
      <w:r>
        <w:rPr/>
        <w:t>Глава 2</w:t>
      </w:r>
    </w:p>
    <w:p>
      <w:pPr>
        <w:pStyle w:val="Normal"/>
        <w:rPr/>
      </w:pPr>
      <w:r>
        <w:rPr/>
        <w:t>[[@Bible:Jon 2:1 ]][[2:1 &gt;&gt; Jon 2:1]] {{field-on:Bible}} И помоли се Иона Господу Богу своему из корема на рибата {{field-off:Bible}}</w:t>
      </w:r>
    </w:p>
    <w:p>
      <w:pPr>
        <w:pStyle w:val="Normal"/>
        <w:rPr/>
      </w:pPr>
      <w:r>
        <w:rPr/>
        <w:t>[[@Bible:Jon 2:2 ]][[2:2 &gt;&gt; Jon 2:2]] {{field-on:Bible}} и рече: - Извиках в скръбта си към Господа, и ме послуша:Из корема на ада извиках, и ти чу гласа ми. {{field-off:Bible}}</w:t>
      </w:r>
    </w:p>
    <w:p>
      <w:pPr>
        <w:pStyle w:val="Normal"/>
        <w:rPr/>
      </w:pPr>
      <w:r>
        <w:rPr/>
        <w:t>[[@Bible:Jon 2:3 ]][[2:3 &gt;&gt; Jon 2:3]] {{field-on:Bible}} Защото ме хвърли ти в дълбочините, в сърдцето на морето,И обиколиха ме потоци:Всичките твои вълни и вълненията ти преминаха върх мене. {{field-off:Bible}}</w:t>
      </w:r>
    </w:p>
    <w:p>
      <w:pPr>
        <w:pStyle w:val="Normal"/>
        <w:rPr/>
      </w:pPr>
      <w:r>
        <w:rPr/>
        <w:t>[[@Bible:Jon 2:4 ]][[2:4 &gt;&gt; Jon 2:4]] {{field-on:Bible}} И аз рекох: Отхвърлен съм от очите ти;Но ще погледна пак към светия твой храм. {{field-off:Bible}}</w:t>
      </w:r>
    </w:p>
    <w:p>
      <w:pPr>
        <w:pStyle w:val="Normal"/>
        <w:rPr/>
      </w:pPr>
      <w:r>
        <w:rPr/>
        <w:t>[[@Bible:Jon 2:5 ]][[2:5 &gt;&gt; Jon 2:5]] {{field-on:Bible}} Водите ме окружиха до душа,Бездната ме обгърна,Морский бурен се обви около главата ми. {{field-off:Bible}}</w:t>
      </w:r>
    </w:p>
    <w:p>
      <w:pPr>
        <w:pStyle w:val="Normal"/>
        <w:rPr/>
      </w:pPr>
      <w:r>
        <w:rPr/>
        <w:t>[[@Bible:Jon 2:6 ]][[2:6 &gt;&gt; Jon 2:6]] {{field-on:Bible}} Слязох до дъното на горите,Вереите земни бяха отгоре ми за винаги;Но избавил си живота ми из рова, Господи Боже мой. {{field-off:Bible}}</w:t>
      </w:r>
    </w:p>
    <w:p>
      <w:pPr>
        <w:pStyle w:val="Normal"/>
        <w:rPr/>
      </w:pPr>
      <w:r>
        <w:rPr/>
        <w:t>[[@Bible:Jon 2:7 ]][[2:7 &gt;&gt; Jon 2:7]] {{field-on:Bible}} Като чезнеше в мене душата ми поменах Господа;И молитвата ми влезе при тебе в светия ти храм. {{field-off:Bible}}</w:t>
      </w:r>
    </w:p>
    <w:p>
      <w:pPr>
        <w:pStyle w:val="Normal"/>
        <w:rPr/>
      </w:pPr>
      <w:r>
        <w:rPr/>
        <w:t>[[@Bible:Jon 2:8 ]][[2:8 &gt;&gt; Jon 2:8]] {{field-on:Bible}} Които пазят лъжливите суетиОтчуждават се от помилването си. {{field-off:Bible}}</w:t>
      </w:r>
    </w:p>
    <w:p>
      <w:pPr>
        <w:pStyle w:val="Normal"/>
        <w:rPr/>
      </w:pPr>
      <w:r>
        <w:rPr/>
        <w:t>[[@Bible:Jon 2:9 ]][[2:9 &gt;&gt; Jon 2:9]] {{field-on:Bible}} Но аз ще ти принеса жъртва с глас на хвала;Ще отдам което съм се обрекъл.Спасението е от Господа. {{field-off:Bible}}</w:t>
      </w:r>
    </w:p>
    <w:p>
      <w:pPr>
        <w:pStyle w:val="Normal"/>
        <w:rPr/>
      </w:pPr>
      <w:r>
        <w:rPr/>
        <w:t>[[@Bible:Jon 2:10 ]][[2:10 &gt;&gt; Jon 2:10]] {{field-on:Bible}} И заповяда Господ на рибата, та избълва Иона на сушата. {{field-off:Bible}}</w:t>
      </w:r>
    </w:p>
    <w:p>
      <w:pPr>
        <w:pStyle w:val="Heading2"/>
        <w:rPr/>
      </w:pPr>
      <w:r>
        <w:rPr/>
        <w:t>Глава 3</w:t>
      </w:r>
    </w:p>
    <w:p>
      <w:pPr>
        <w:pStyle w:val="Normal"/>
        <w:rPr/>
      </w:pPr>
      <w:r>
        <w:rPr/>
        <w:t>[[@Bible:Jon 3:1 ]][[3:1 &gt;&gt; Jon 3:1]] {{field-on:Bible}} И слово Господне биде към Иона втори път, и рече: {{field-off:Bible}}</w:t>
      </w:r>
    </w:p>
    <w:p>
      <w:pPr>
        <w:pStyle w:val="Normal"/>
        <w:rPr/>
      </w:pPr>
      <w:r>
        <w:rPr/>
        <w:t>[[@Bible:Jon 3:2 ]][[3:2 &gt;&gt; Jon 3:2]] {{field-on:Bible}} Стани, иди в Ниневия, големия град, и проповядай му проповядането което ти аз говоря. {{field-off:Bible}}</w:t>
      </w:r>
    </w:p>
    <w:p>
      <w:pPr>
        <w:pStyle w:val="Normal"/>
        <w:rPr/>
      </w:pPr>
      <w:r>
        <w:rPr/>
        <w:t>[[@Bible:Jon 3:3 ]][[3:3 &gt;&gt; Jon 3:3]] {{field-on:Bible}} И стана Иона и отиде в Ниневия според словото Господне; а Ниневия бе град твърде голям, три дни път. {{field-off:Bible}}</w:t>
      </w:r>
    </w:p>
    <w:p>
      <w:pPr>
        <w:pStyle w:val="Normal"/>
        <w:rPr/>
      </w:pPr>
      <w:r>
        <w:rPr/>
        <w:t>[[@Bible:Jon 3:4 ]][[3:4 &gt;&gt; Jon 3:4]] {{field-on:Bible}} И начна Иона и вървя през града един ден път, и проповяда и рече: Още четиридесет дни, и Ниневия ще бъде съсипана. {{field-off:Bible}}</w:t>
      </w:r>
    </w:p>
    <w:p>
      <w:pPr>
        <w:pStyle w:val="Normal"/>
        <w:rPr/>
      </w:pPr>
      <w:r>
        <w:rPr/>
        <w:t>[[@Bible:Jon 3:5 ]][[3:5 &gt;&gt; Jon 3:5]] {{field-on:Bible}} И мъжете на Ниневия повярваха в Бога, проповядаха пост, и се облякоха с вретище, от най големия им до най-малкия им; {{field-off:Bible}}</w:t>
      </w:r>
    </w:p>
    <w:p>
      <w:pPr>
        <w:pStyle w:val="Normal"/>
        <w:rPr/>
      </w:pPr>
      <w:r>
        <w:rPr/>
        <w:t>[[@Bible:Jon 3:6 ]][[3:6 &gt;&gt; Jon 3:6]] {{field-on:Bible}} защото словото бе стигнало до Ниневийския цар, и стана от престола си, и съблече одеждата си от себе си, и се покри с вретище, и седна на пепел. {{field-off:Bible}}</w:t>
      </w:r>
    </w:p>
    <w:p>
      <w:pPr>
        <w:pStyle w:val="Normal"/>
        <w:rPr/>
      </w:pPr>
      <w:r>
        <w:rPr/>
        <w:t>[[@Bible:Jon 3:7 ]][[3:7 &gt;&gt; Jon 3:7]] {{field-on:Bible}} И проповяда се и прогласи се в Ниневия със заповед от царя и от големците му, и каза се: человеците и скотовете, говедата и овците да не вкусят нищо, нито да пасат, нито вода да пият; {{field-off:Bible}}</w:t>
      </w:r>
    </w:p>
    <w:p>
      <w:pPr>
        <w:pStyle w:val="Normal"/>
        <w:rPr/>
      </w:pPr>
      <w:r>
        <w:rPr/>
        <w:t>[[@Bible:Jon 3:8 ]][[3:8 &gt;&gt; Jon 3:8]] {{field-on:Bible}} но человек и скот да се покрият с вретища, и да викат крепко към Бога, и да се върнат всеки от лошия си път и от неправдата която е в ръцете му. {{field-off:Bible}}</w:t>
      </w:r>
    </w:p>
    <w:p>
      <w:pPr>
        <w:pStyle w:val="Normal"/>
        <w:rPr/>
      </w:pPr>
      <w:r>
        <w:rPr/>
        <w:t>[[@Bible:Jon 3:9 ]][[3:9 &gt;&gt; Jon 3:9]] {{field-on:Bible}} Кой знае да ли не ще се повърне и разкае Бог, и се върне от гнева на яростта си, та не погинем? {{field-off:Bible}}</w:t>
      </w:r>
    </w:p>
    <w:p>
      <w:pPr>
        <w:pStyle w:val="Normal"/>
        <w:rPr/>
      </w:pPr>
      <w:r>
        <w:rPr/>
        <w:t>[[@Bible:Jon 3:10 ]][[3:10 &gt;&gt; Jon 3:10]] {{field-on:Bible}} И видя Бог делата им че се върнаха от лошия си път; и се разкая Бог заради злото което рече да им направи, и го не направи. {{field-off:Bible}}</w:t>
      </w:r>
    </w:p>
    <w:p>
      <w:pPr>
        <w:pStyle w:val="Heading2"/>
        <w:rPr/>
      </w:pPr>
      <w:r>
        <w:rPr/>
        <w:t>Глава 4</w:t>
      </w:r>
    </w:p>
    <w:p>
      <w:pPr>
        <w:pStyle w:val="Normal"/>
        <w:rPr/>
      </w:pPr>
      <w:r>
        <w:rPr/>
        <w:t>[[@Bible:Jon 4:1 ]][[4:1 &gt;&gt; Jon 4:1]] {{field-on:Bible}} И стана много мъчно на Иона, и възнегодува. {{field-off:Bible}}</w:t>
      </w:r>
    </w:p>
    <w:p>
      <w:pPr>
        <w:pStyle w:val="Normal"/>
        <w:rPr/>
      </w:pPr>
      <w:r>
        <w:rPr/>
        <w:t>[[@Bible:Jon 4:2 ]][[4:2 &gt;&gt; Jon 4:2]] {{field-on:Bible}} И помоли се Господу и рече: О Господи, не беше ли тази думата ми когато бях още в отечеството си? За то предварих да бягам в Тарсис; защото знаех че си ти Бог благоутробен и милосерд, дълготърпелив и многомилостив, и се разкайваш за злото. {{field-off:Bible}}</w:t>
      </w:r>
    </w:p>
    <w:p>
      <w:pPr>
        <w:pStyle w:val="Normal"/>
        <w:rPr/>
      </w:pPr>
      <w:r>
        <w:rPr/>
        <w:t>[[@Bible:Jon 4:3 ]][[4:3 &gt;&gt; Jon 4:3]] {{field-on:Bible}} И сега, Господи, вземи, моля ти се, душата ми от мене; защото ми е по-добре да умра нежели да живея. {{field-off:Bible}}</w:t>
      </w:r>
    </w:p>
    <w:p>
      <w:pPr>
        <w:pStyle w:val="Normal"/>
        <w:rPr/>
      </w:pPr>
      <w:r>
        <w:rPr/>
        <w:t>[[@Bible:Jon 4:4 ]][[4:4 &gt;&gt; Jon 4:4]] {{field-on:Bible}} И рече Господ: Добре ли е да негодуваш? {{field-off:Bible}}</w:t>
      </w:r>
    </w:p>
    <w:p>
      <w:pPr>
        <w:pStyle w:val="Normal"/>
        <w:rPr/>
      </w:pPr>
      <w:r>
        <w:rPr/>
        <w:t>[[@Bible:Jon 4:5 ]][[4:5 &gt;&gt; Jon 4:5]] {{field-on:Bible}} И излезе Иона из града, и седна към източната страна на града, и там си направи колиба, и седеше под нея на сянката доде да види що имаше да стане на града. {{field-off:Bible}}</w:t>
      </w:r>
    </w:p>
    <w:p>
      <w:pPr>
        <w:pStyle w:val="Normal"/>
        <w:rPr/>
      </w:pPr>
      <w:r>
        <w:rPr/>
        <w:t>[[@Bible:Jon 4:6 ]][[4:6 &gt;&gt; Jon 4:6]] {{field-on:Bible}} И определи Господ Бог една тиква, която възлезе над Иона за да е сянка над главата му, за да го олекчи от скърбъта му. И зарадва се Иона заради тиквата с радост голяма. {{field-off:Bible}}</w:t>
      </w:r>
    </w:p>
    <w:p>
      <w:pPr>
        <w:pStyle w:val="Normal"/>
        <w:rPr/>
      </w:pPr>
      <w:r>
        <w:rPr/>
        <w:t>[[@Bible:Jon 4:7 ]][[4:7 &gt;&gt; Jon 4:7]] {{field-on:Bible}} И когато се зазори на утринта определи Бог един червей, и порази тиквата, и изсъхна. {{field-off:Bible}}</w:t>
      </w:r>
    </w:p>
    <w:p>
      <w:pPr>
        <w:pStyle w:val="Normal"/>
        <w:rPr/>
      </w:pPr>
      <w:r>
        <w:rPr/>
        <w:t>[[@Bible:Jon 4:8 ]][[4:8 &gt;&gt; Jon 4:8]] {{field-on:Bible}} И щом изгрея слънцето определи Бог източен горещ вятър; и нападна слънцето върху главата на Иона щото премираше; и поиска в сърдцето си да умре; и рече: По-добре ми е да умра нежели да живея. {{field-off:Bible}}</w:t>
      </w:r>
    </w:p>
    <w:p>
      <w:pPr>
        <w:pStyle w:val="Normal"/>
        <w:rPr/>
      </w:pPr>
      <w:r>
        <w:rPr/>
        <w:t>[[@Bible:Jon 4:9 ]][[4:9 &gt;&gt; Jon 4:9]] {{field-on:Bible}} И рече Бог на Иона: Добре ли е да негодуваш за тиквата? И рече: Добре е да негодувам до смърт. {{field-off:Bible}}</w:t>
      </w:r>
    </w:p>
    <w:p>
      <w:pPr>
        <w:pStyle w:val="Normal"/>
        <w:rPr/>
      </w:pPr>
      <w:r>
        <w:rPr/>
        <w:t>[[@Bible:Jon 4:10 ]][[4:10 &gt;&gt; Jon 4:10]] {{field-on:Bible}} И рече Господ: Ти пожали тиквата, за която не си се трудил, нито си я възрастил, която се роди в една нощ и в една нощ се загуби. {{field-off:Bible}}</w:t>
      </w:r>
    </w:p>
    <w:p>
      <w:pPr>
        <w:pStyle w:val="Normal"/>
        <w:rPr/>
      </w:pPr>
      <w:r>
        <w:rPr/>
        <w:t>[[@Bible:Jon 4:11 ]][[4:11 &gt;&gt; Jon 4:11]] {{field-on:Bible}} И аз не трябваше ли да пожаля Ниневия, великия град в който има повече от дванадесет тми человеци които не различават десницата си от левицата си, и скотове много? {{field-off:Bible}}</w:t>
      </w:r>
    </w:p>
    <w:p>
      <w:pPr>
        <w:pStyle w:val="Heading1"/>
        <w:rPr/>
      </w:pPr>
      <w:r>
        <w:rPr/>
        <w:t>Михей</w:t>
      </w:r>
    </w:p>
    <w:p>
      <w:pPr>
        <w:pStyle w:val="Heading2"/>
        <w:rPr/>
      </w:pPr>
      <w:r>
        <w:rPr/>
        <w:t>Глава 1</w:t>
      </w:r>
    </w:p>
    <w:p>
      <w:pPr>
        <w:pStyle w:val="Normal"/>
        <w:rPr/>
      </w:pPr>
      <w:r>
        <w:rPr/>
        <w:t>[[@Bible:Mic 1:1 ]][[1:1 &gt;&gt; Mic 1:1]] {{field-on:Bible}} Слово Господне което биде към Михея Моресетеца в дните на Йотама, Ахаза, и Езекия, царете на Юда, което видя заради Самария и Ерусалим. {{field-off:Bible}}</w:t>
      </w:r>
    </w:p>
    <w:p>
      <w:pPr>
        <w:pStyle w:val="Normal"/>
        <w:rPr/>
      </w:pPr>
      <w:r>
        <w:rPr/>
        <w:t>[[@Bible:Mic 1:2 ]][[1:2 &gt;&gt; Mic 1:2]] {{field-on:Bible}} Слушайте всички люде:Внимавай, земльо, и изпълнение нейно,И Господ Иеова да ви е свидетел,Господ из светия си храм. {{field-off:Bible}}</w:t>
      </w:r>
    </w:p>
    <w:p>
      <w:pPr>
        <w:pStyle w:val="Normal"/>
        <w:rPr/>
      </w:pPr>
      <w:r>
        <w:rPr/>
        <w:t>[[@Bible:Mic 1:3 ]][[1:3 &gt;&gt; Mic 1:3]] {{field-on:Bible}} Защото, ето, Господ излазя из местото си,И ще слезе, и ще стъпи на височините земни. {{field-off:Bible}}</w:t>
      </w:r>
    </w:p>
    <w:p>
      <w:pPr>
        <w:pStyle w:val="Normal"/>
        <w:rPr/>
      </w:pPr>
      <w:r>
        <w:rPr/>
        <w:t>[[@Bible:Mic 1:4 ]][[1:4 &gt;&gt; Mic 1:4]] {{field-on:Bible}} И горите ще се стопят под него,И доловете ще се разпукнат,Като восък от лицето на огъня,И като води що излизат низ стръмно. {{field-off:Bible}}</w:t>
      </w:r>
    </w:p>
    <w:p>
      <w:pPr>
        <w:pStyle w:val="Normal"/>
        <w:rPr/>
      </w:pPr>
      <w:r>
        <w:rPr/>
        <w:t>[[@Bible:Mic 1:5 ]][[1:5 &gt;&gt; Mic 1:5]] {{field-on:Bible}} Заради нечестието на Якова е всичко това,И заради греховете на Израилевия дом.Кое е нечестието на Якова? Не е ли Самария?И кои са високите Юдини места? Не е ли Ерусалим? {{field-off:Bible}}</w:t>
      </w:r>
    </w:p>
    <w:p>
      <w:pPr>
        <w:pStyle w:val="Normal"/>
        <w:rPr/>
      </w:pPr>
      <w:r>
        <w:rPr/>
        <w:t>[[@Bible:Mic 1:6 ]][[1:6 &gt;&gt; Mic 1:6]] {{field-on:Bible}} За то ще направя Самария грамади от камене на нива,Място за садене на лозя;И ще изсипя каменете й в дола,И ще открия основанията й. {{field-off:Bible}}</w:t>
      </w:r>
    </w:p>
    <w:p>
      <w:pPr>
        <w:pStyle w:val="Normal"/>
        <w:rPr/>
      </w:pPr>
      <w:r>
        <w:rPr/>
        <w:t>[[@Bible:Mic 1:7 ]][[1:7 &gt;&gt; Mic 1:7]] {{field-on:Bible}} И всичките й ваени ще се изпотрошат,И всичките й възмъздия ще се изгорят в огън,И всичките й идоли ще погубя;Защото от мъзда на блуд ги е събрала,И в мъзда на блуд ще се върнат. {{field-off:Bible}}</w:t>
      </w:r>
    </w:p>
    <w:p>
      <w:pPr>
        <w:pStyle w:val="Normal"/>
        <w:rPr/>
      </w:pPr>
      <w:r>
        <w:rPr/>
        <w:t>[[@Bible:Mic 1:8 ]][[1:8 &gt;&gt; Mic 1:8]] {{field-on:Bible}} За то ще ридая и ще лелеча,Ще ходя съблечен и гол:Ще направя ридание като чакалите,И сетувание като камилоптиците. {{field-off:Bible}}</w:t>
      </w:r>
    </w:p>
    <w:p>
      <w:pPr>
        <w:pStyle w:val="Normal"/>
        <w:rPr/>
      </w:pPr>
      <w:r>
        <w:rPr/>
        <w:t>[[@Bible:Mic 1:9 ]][[1:9 &gt;&gt; Mic 1:9]] {{field-on:Bible}} Защото раната й е неизцелима,Защото дойде до Юда,Стигна до портата на людете ми, до Ерусалим. {{field-off:Bible}}</w:t>
      </w:r>
    </w:p>
    <w:p>
      <w:pPr>
        <w:pStyle w:val="Normal"/>
        <w:rPr/>
      </w:pPr>
      <w:r>
        <w:rPr/>
        <w:t>[[@Bible:Mic 1:10 ]][[1:10 &gt;&gt; Mic 1:10]] {{field-on:Bible}} Не възвещавайте това в Гет, никак не плачете:Във Вит-афра уваляй се в праха. {{field-off:Bible}}</w:t>
      </w:r>
    </w:p>
    <w:p>
      <w:pPr>
        <w:pStyle w:val="Normal"/>
        <w:rPr/>
      </w:pPr>
      <w:r>
        <w:rPr/>
        <w:t>[[@Bible:Mic 1:11 ]][[1:11 &gt;&gt; Mic 1:11]] {{field-on:Bible}} Замини, жителко на Сафир, като имаш гола срамотата си:Жителката на Саанан не излязва.Риданието на Вит-езил ще вземе от вас жилището си. {{field-off:Bible}}</w:t>
      </w:r>
    </w:p>
    <w:p>
      <w:pPr>
        <w:pStyle w:val="Normal"/>
        <w:rPr/>
      </w:pPr>
      <w:r>
        <w:rPr/>
        <w:t>[[@Bible:Mic 1:12 ]][[1:12 &gt;&gt; Mic 1:12]] {{field-on:Bible}} Защото жителката на Марот се оскърби за благото,Понеже слезе зло от Господа до портата на Ерусалим. {{field-off:Bible}}</w:t>
      </w:r>
    </w:p>
    <w:p>
      <w:pPr>
        <w:pStyle w:val="Normal"/>
        <w:rPr/>
      </w:pPr>
      <w:r>
        <w:rPr/>
        <w:t>[[@Bible:Mic 1:13 ]][[1:13 &gt;&gt; Mic 1:13]] {{field-on:Bible}} Жителко на Лахис, впрегни бързия кон в колесницата,Ти, начело на греха към Сионовата дъщеря;Защото нечестията Израилеви в тебе се намериха. {{field-off:Bible}}</w:t>
      </w:r>
    </w:p>
    <w:p>
      <w:pPr>
        <w:pStyle w:val="Normal"/>
        <w:rPr/>
      </w:pPr>
      <w:r>
        <w:rPr/>
        <w:t>[[@Bible:Mic 1:14 ]][[1:14 &gt;&gt; Mic 1:14]] {{field-on:Bible}} За то ще пратиш дарове на Моресет-гет:Домовете на Ахзив ще излъжат Израилевите царе. {{field-off:Bible}}</w:t>
      </w:r>
    </w:p>
    <w:p>
      <w:pPr>
        <w:pStyle w:val="Normal"/>
        <w:rPr/>
      </w:pPr>
      <w:r>
        <w:rPr/>
        <w:t>[[@Bible:Mic 1:15 ]][[1:15 &gt;&gt; Mic 1:15]] {{field-on:Bible}} Ще ти доведа още наследник, жителко на Мариса:Ще дойде до Одолам Израилевата слава. {{field-off:Bible}}</w:t>
      </w:r>
    </w:p>
    <w:p>
      <w:pPr>
        <w:pStyle w:val="Normal"/>
        <w:rPr/>
      </w:pPr>
      <w:r>
        <w:rPr/>
        <w:t>[[@Bible:Mic 1:16 ]][[1:16 &gt;&gt; Mic 1:16]] {{field-on:Bible}} Оплешивей, и острижи главата сиЗаради милите си чада:Разшири плешивостта си като орел,Защото бидоха запленени от тебе. {{field-off:Bible}}</w:t>
      </w:r>
    </w:p>
    <w:p>
      <w:pPr>
        <w:pStyle w:val="Heading2"/>
        <w:rPr/>
      </w:pPr>
      <w:r>
        <w:rPr/>
        <w:t>Глава 2</w:t>
      </w:r>
    </w:p>
    <w:p>
      <w:pPr>
        <w:pStyle w:val="Normal"/>
        <w:rPr/>
      </w:pPr>
      <w:r>
        <w:rPr/>
        <w:t>[[@Bible:Mic 2:1 ]][[2:1 &gt;&gt; Mic 2:1]] {{field-on:Bible}} Горко на тези що измислюват беззаконие,И на тези що ухитруват зло на одровете си!Щом изгрее зорницата, и го правят,Защото е в силата на ръката им. {{field-off:Bible}}</w:t>
      </w:r>
    </w:p>
    <w:p>
      <w:pPr>
        <w:pStyle w:val="Normal"/>
        <w:rPr/>
      </w:pPr>
      <w:r>
        <w:rPr/>
        <w:t>[[@Bible:Mic 2:2 ]][[2:2 &gt;&gt; Mic 2:2]] {{field-on:Bible}} И желаят ниви, и вземат с насилие, -И домове, и грабят ги;Така разграбят человека и дома му,Ей, человека и наследието му. {{field-off:Bible}}</w:t>
      </w:r>
    </w:p>
    <w:p>
      <w:pPr>
        <w:pStyle w:val="Normal"/>
        <w:rPr/>
      </w:pPr>
      <w:r>
        <w:rPr/>
        <w:t>[[@Bible:Mic 2:3 ]][[2:3 &gt;&gt; Mic 2:3]] {{field-on:Bible}} За то така говори Господ:Ето против този род аз измислювам злоОт което не ще можете да извадите вратовете си,Нито ще ходите горделиво; защото това време е зло. {{field-off:Bible}}</w:t>
      </w:r>
    </w:p>
    <w:p>
      <w:pPr>
        <w:pStyle w:val="Normal"/>
        <w:rPr/>
      </w:pPr>
      <w:r>
        <w:rPr/>
        <w:t>[[@Bible:Mic 2:4 ]][[2:4 &gt;&gt; Mic 2:4]] {{field-on:Bible}} В онзи ден ще се вземе пословица против вас,И с голям плач ще плачатИ рекат: Изгинахме съвсем:Променил е дела на людете ми:Как го отчужди от мене!Вместо да отдаде раздели нивите ни. {{field-off:Bible}}</w:t>
      </w:r>
    </w:p>
    <w:p>
      <w:pPr>
        <w:pStyle w:val="Normal"/>
        <w:rPr/>
      </w:pPr>
      <w:r>
        <w:rPr/>
        <w:t>[[@Bible:Mic 2:5 ]][[2:5 &gt;&gt; Mic 2:5]] {{field-on:Bible}} За то не ще да имаш ти някого който да тури въже за жребиеВ събранието Господне. {{field-off:Bible}}</w:t>
      </w:r>
    </w:p>
    <w:p>
      <w:pPr>
        <w:pStyle w:val="Normal"/>
        <w:rPr/>
      </w:pPr>
      <w:r>
        <w:rPr/>
        <w:t>[[@Bible:Mic 2:6 ]][[2:6 &gt;&gt; Mic 2:6]] {{field-on:Bible}} Вие които пророчествувате, не пророчествувайте, казват:Няма да пророчествуват на тях:Срамът няма да се отдалечи. {{field-off:Bible}}</w:t>
      </w:r>
    </w:p>
    <w:p>
      <w:pPr>
        <w:pStyle w:val="Normal"/>
        <w:rPr/>
      </w:pPr>
      <w:r>
        <w:rPr/>
        <w:t>[[@Bible:Mic 2:7 ]][[2:7 &gt;&gt; Mic 2:7]] {{field-on:Bible}} О ти що се наричаш дом Яковов,Смалил ли се е Духът Господен?Таквиз ли са делата му?Думите ми не правят ли добро на оногоз който ходи право? {{field-off:Bible}}</w:t>
      </w:r>
    </w:p>
    <w:p>
      <w:pPr>
        <w:pStyle w:val="Normal"/>
        <w:rPr/>
      </w:pPr>
      <w:r>
        <w:rPr/>
        <w:t>[[@Bible:Mic 2:8 ]][[2:8 &gt;&gt; Mic 2:8]] {{field-on:Bible}} И по-напред людете ми се подигнаха като врагове;Грабите кожуха от дрехатаНа онез които заминват без страх,Когато се връща от бранта. {{field-off:Bible}}</w:t>
      </w:r>
    </w:p>
    <w:p>
      <w:pPr>
        <w:pStyle w:val="Normal"/>
        <w:rPr/>
      </w:pPr>
      <w:r>
        <w:rPr/>
        <w:t>[[@Bible:Mic 2:9 ]][[2:9 &gt;&gt; Mic 2:9]] {{field-on:Bible}} Жените на людете ми изтласнахте от приятните им домове;От чадата им отнехте славата ми за всегда. {{field-off:Bible}}</w:t>
      </w:r>
    </w:p>
    <w:p>
      <w:pPr>
        <w:pStyle w:val="Normal"/>
        <w:rPr/>
      </w:pPr>
      <w:r>
        <w:rPr/>
        <w:t>[[@Bible:Mic 2:10 ]][[2:10 &gt;&gt; Mic 2:10]] {{field-on:Bible}} Станете та тръгнете, защото не е тя почивката ви:Понеже се омърси ще се погубиИ даже с жестоко погубване. {{field-off:Bible}}</w:t>
      </w:r>
    </w:p>
    <w:p>
      <w:pPr>
        <w:pStyle w:val="Normal"/>
        <w:rPr/>
      </w:pPr>
      <w:r>
        <w:rPr/>
        <w:t>[[@Bible:Mic 2:11 ]][[2:11 &gt;&gt; Mic 2:11]] {{field-on:Bible}} Ако ходи някой по вятъра и говори лъжи,И казва: Ще ти пророчествувам за вино и сикера,Той наистина ще е пророк на тези люде. {{field-off:Bible}}</w:t>
      </w:r>
    </w:p>
    <w:p>
      <w:pPr>
        <w:pStyle w:val="Normal"/>
        <w:rPr/>
      </w:pPr>
      <w:r>
        <w:rPr/>
        <w:t>[[@Bible:Mic 2:12 ]][[2:12 &gt;&gt; Mic 2:12]] {{field-on:Bible}} Наистина ще събера всичкия тебе, Якове;Наистина ще прибера остатъка Израилев:Ще ги туря наедно като овци Восорски,Като стадо всред оградата им:Голям шум ще направят от множеството на человеците. {{field-off:Bible}}</w:t>
      </w:r>
    </w:p>
    <w:p>
      <w:pPr>
        <w:pStyle w:val="Normal"/>
        <w:rPr/>
      </w:pPr>
      <w:r>
        <w:rPr/>
        <w:t>[[@Bible:Mic 2:13 ]][[2:13 &gt;&gt; Mic 2:13]] {{field-on:Bible}} Който разбива възлезе пред тях:Разбиха, и минаха през портата,И излязоха през нея;И Царят им замина пред тях,И Господ глава на тях. {{field-off:Bible}}</w:t>
      </w:r>
    </w:p>
    <w:p>
      <w:pPr>
        <w:pStyle w:val="Heading2"/>
        <w:rPr/>
      </w:pPr>
      <w:r>
        <w:rPr/>
        <w:t>Глава 3</w:t>
      </w:r>
    </w:p>
    <w:p>
      <w:pPr>
        <w:pStyle w:val="Normal"/>
        <w:rPr/>
      </w:pPr>
      <w:r>
        <w:rPr/>
        <w:t>[[@Bible:Mic 3:1 ]][[3:1 &gt;&gt; Mic 3:1]] {{field-on:Bible}} И рекох: Слушайте сега, главатари Яковови,И началници на Израилевия дом.Не е ли за вас да познавате съда? {{field-off:Bible}}</w:t>
      </w:r>
    </w:p>
    <w:p>
      <w:pPr>
        <w:pStyle w:val="Normal"/>
        <w:rPr/>
      </w:pPr>
      <w:r>
        <w:rPr/>
        <w:t>[[@Bible:Mic 3:2 ]][[3:2 &gt;&gt; Mic 3:2]] {{field-on:Bible}} Вие които мразите доброто и обичате злото,Които одирате кожата им от върху тях,И плътта им от костите им; {{field-off:Bible}}</w:t>
      </w:r>
    </w:p>
    <w:p>
      <w:pPr>
        <w:pStyle w:val="Normal"/>
        <w:rPr/>
      </w:pPr>
      <w:r>
        <w:rPr/>
        <w:t>[[@Bible:Mic 3:3 ]][[3:3 &gt;&gt; Mic 3:3]] {{field-on:Bible}} Които пояждате още и плътта на людете ми,И дерете кожата им от върху тях,И съкрушавате костите им,И ги насичате като за котел,И като месо в гърнето. {{field-off:Bible}}</w:t>
      </w:r>
    </w:p>
    <w:p>
      <w:pPr>
        <w:pStyle w:val="Normal"/>
        <w:rPr/>
      </w:pPr>
      <w:r>
        <w:rPr/>
        <w:t>[[@Bible:Mic 3:4 ]][[3:4 &gt;&gt; Mic 3:4]] {{field-on:Bible}} Тогаз ще извикат към Господа, но не ще да ги послуша;И даже ше скрие лицето си от тях в онова време,Защото се докараха зле в деянията си. {{field-off:Bible}}</w:t>
      </w:r>
    </w:p>
    <w:p>
      <w:pPr>
        <w:pStyle w:val="Normal"/>
        <w:rPr/>
      </w:pPr>
      <w:r>
        <w:rPr/>
        <w:t>[[@Bible:Mic 3:5 ]][[3:5 &gt;&gt; Mic 3:5]] {{field-on:Bible}} Така говори Господ:Заради пророците които правят людете ми да заблуждават,Които хапят със зъбите си и викат: Мир,И, ако не тури некой в устата им нещо,Прогласяват бой против него, - {{field-off:Bible}}</w:t>
      </w:r>
    </w:p>
    <w:p>
      <w:pPr>
        <w:pStyle w:val="Normal"/>
        <w:rPr/>
      </w:pPr>
      <w:r>
        <w:rPr/>
        <w:t>[[@Bible:Mic 3:6 ]][[3:6 &gt;&gt; Mic 3:6]] {{field-on:Bible}} За то нощ ще бъде у вас вместо видение,И тъмнина у вас вместо проречение,И слънцето ще зайде върху пророците,И денят ще се смрачи върху тях. {{field-off:Bible}}</w:t>
      </w:r>
    </w:p>
    <w:p>
      <w:pPr>
        <w:pStyle w:val="Normal"/>
        <w:rPr/>
      </w:pPr>
      <w:r>
        <w:rPr/>
        <w:t>[[@Bible:Mic 3:7 ]][[3:7 &gt;&gt; Mic 3:7]] {{field-on:Bible}} Тогаз ще се постидят гледачите,И ще се засрамят чародеите;И ще покрият устните си всички тези,Защото няма ответ от Бога. {{field-off:Bible}}</w:t>
      </w:r>
    </w:p>
    <w:p>
      <w:pPr>
        <w:pStyle w:val="Normal"/>
        <w:rPr/>
      </w:pPr>
      <w:r>
        <w:rPr/>
        <w:t>[[@Bible:Mic 3:8 ]][[3:8 &gt;&gt; Mic 3:8]] {{field-on:Bible}} Но аз наистина съм пълен със сила от Дух Господен,И със съдба, и с крепост,За да изявя на Якова престъплението му,И на Израиля греха му. {{field-off:Bible}}</w:t>
      </w:r>
    </w:p>
    <w:p>
      <w:pPr>
        <w:pStyle w:val="Normal"/>
        <w:rPr/>
      </w:pPr>
      <w:r>
        <w:rPr/>
        <w:t>[[@Bible:Mic 3:9 ]][[3:9 &gt;&gt; Mic 3:9]] {{field-on:Bible}} Слушайте прочее това, главатари на Якововия дом,И началници на Израилевия дом,Които се гнусите от съдба,И изкривявате всяка правота; {{field-off:Bible}}</w:t>
      </w:r>
    </w:p>
    <w:p>
      <w:pPr>
        <w:pStyle w:val="Normal"/>
        <w:rPr/>
      </w:pPr>
      <w:r>
        <w:rPr/>
        <w:t>[[@Bible:Mic 3:10 ]][[3:10 &gt;&gt; Mic 3:10]] {{field-on:Bible}} Които градите Сион с кръв,И Ерусалим с беззаконие. {{field-off:Bible}}</w:t>
      </w:r>
    </w:p>
    <w:p>
      <w:pPr>
        <w:pStyle w:val="Normal"/>
        <w:rPr/>
      </w:pPr>
      <w:r>
        <w:rPr/>
        <w:t>[[@Bible:Mic 3:11 ]][[3:11 &gt;&gt; Mic 3:11]] {{field-on:Bible}} Началниците му съдят за дарове,И свещениците му учат за заплата,И пророците му чародействуват за сребро,И се облягат на Господа, и казват:Не е ли Господ всред нас?Зло няма да дойде върх нас. {{field-off:Bible}}</w:t>
      </w:r>
    </w:p>
    <w:p>
      <w:pPr>
        <w:pStyle w:val="Normal"/>
        <w:rPr/>
      </w:pPr>
      <w:r>
        <w:rPr/>
        <w:t>[[@Bible:Mic 3:12 ]][[3:12 &gt;&gt; Mic 3:12]] {{field-on:Bible}} За то Сион заради вас ще се изоре като нива,И Ерусалим ще стане грамади,И гората на дома Господен като високи места на дъбрава. {{field-off:Bible}}</w:t>
      </w:r>
    </w:p>
    <w:p>
      <w:pPr>
        <w:pStyle w:val="Heading2"/>
        <w:rPr/>
      </w:pPr>
      <w:r>
        <w:rPr/>
        <w:t>Глава 4</w:t>
      </w:r>
    </w:p>
    <w:p>
      <w:pPr>
        <w:pStyle w:val="Normal"/>
        <w:rPr/>
      </w:pPr>
      <w:r>
        <w:rPr/>
        <w:t>[[@Bible:Mic 4:1 ]][[4:1 &gt;&gt; Mic 4:1]] {{field-on:Bible}} А в последните дни,Гората на дома ГосподенЩе се утвърди на върха на горите,И ще се възвиси над хълмовете;И племена ще се стичат на нея. {{field-off:Bible}}</w:t>
      </w:r>
    </w:p>
    <w:p>
      <w:pPr>
        <w:pStyle w:val="Normal"/>
        <w:rPr/>
      </w:pPr>
      <w:r>
        <w:rPr/>
        <w:t>[[@Bible:Mic 4:2 ]][[4:2 &gt;&gt; Mic 4:2]] {{field-on:Bible}} И много народи ще отидат и ще рекат:Дойдете, и да възлезем на гората Господня,И в дома на Бога Яковова;И ще ни научи пътищата си,И ще ходим в стъпките му;Защото ще излезе закон от Сион,И слово Господне от Ерусалим. {{field-off:Bible}}</w:t>
      </w:r>
    </w:p>
    <w:p>
      <w:pPr>
        <w:pStyle w:val="Normal"/>
        <w:rPr/>
      </w:pPr>
      <w:r>
        <w:rPr/>
        <w:t>[[@Bible:Mic 4:3 ]][[4:3 &gt;&gt; Mic 4:3]] {{field-on:Bible}} И ще съди помежду много племена,И ще изобличи народи крепки до надалеч;И ще изковат ножовете си за палечници,И копията си за сърпове;Народ върх народ не ще вдигне ножНито ще учат вече бран. {{field-off:Bible}}</w:t>
      </w:r>
    </w:p>
    <w:p>
      <w:pPr>
        <w:pStyle w:val="Normal"/>
        <w:rPr/>
      </w:pPr>
      <w:r>
        <w:rPr/>
        <w:t>[[@Bible:Mic 4:4 ]][[4:4 &gt;&gt; Mic 4:4]] {{field-on:Bible}} И ще седнат всеки под лозата си и под смоковницата си;И не ще да има кой да ги плаши;Защото устата на Господа Саваота говориха. {{field-off:Bible}}</w:t>
      </w:r>
    </w:p>
    <w:p>
      <w:pPr>
        <w:pStyle w:val="Normal"/>
        <w:rPr/>
      </w:pPr>
      <w:r>
        <w:rPr/>
        <w:t>[[@Bible:Mic 4:5 ]][[4:5 &gt;&gt; Mic 4:5]] {{field-on:Bible}} Защото всичките народи ходят всеки в името на бога си;А ние ще ходим в името на Господа Бога нашего във век и във век. {{field-off:Bible}}</w:t>
      </w:r>
    </w:p>
    <w:p>
      <w:pPr>
        <w:pStyle w:val="Normal"/>
        <w:rPr/>
      </w:pPr>
      <w:r>
        <w:rPr/>
        <w:t>[[@Bible:Mic 4:6 ]][[4:6 &gt;&gt; Mic 4:6]] {{field-on:Bible}} В онзи ден, говори Господ,Ще събера хромещия, иИ ще прибера изтласкания и онези които съм оскърбил. {{field-off:Bible}}</w:t>
      </w:r>
    </w:p>
    <w:p>
      <w:pPr>
        <w:pStyle w:val="Normal"/>
        <w:rPr/>
      </w:pPr>
      <w:r>
        <w:rPr/>
        <w:t>[[@Bible:Mic 4:7 ]][[4:7 &gt;&gt; Mic 4:7]] {{field-on:Bible}} И ще направя хромещия остатък,И отхвърления народ крепък;И Господ ще царува над тях в гората Сион,От нине и до века. {{field-off:Bible}}</w:t>
      </w:r>
    </w:p>
    <w:p>
      <w:pPr>
        <w:pStyle w:val="Normal"/>
        <w:rPr/>
      </w:pPr>
      <w:r>
        <w:rPr/>
        <w:t>[[@Bible:Mic 4:8 ]][[4:8 &gt;&gt; Mic 4:8]] {{field-on:Bible}} И ти, стълпе на стадото,Твърделю на Сионовата дъщеря,В тебе ще дойде първата власт;Ей, на Ерусалимската дъщеря, ще дойде царството. {{field-off:Bible}}</w:t>
      </w:r>
    </w:p>
    <w:p>
      <w:pPr>
        <w:pStyle w:val="Normal"/>
        <w:rPr/>
      </w:pPr>
      <w:r>
        <w:rPr/>
        <w:t>[[@Bible:Mic 4:9 ]][[4:9 &gt;&gt; Mic 4:9]] {{field-on:Bible}} Защо викаш сега велегласно?Няма ли цар в тебе?Загина ли съветникът ти,че те обзеха болезни като на жена кога ражда? {{field-off:Bible}}</w:t>
      </w:r>
    </w:p>
    <w:p>
      <w:pPr>
        <w:pStyle w:val="Normal"/>
        <w:rPr/>
      </w:pPr>
      <w:r>
        <w:rPr/>
        <w:t>[[@Bible:Mic 4:10 ]][[4:10 &gt;&gt; Mic 4:10]] {{field-on:Bible}} Болезнувай и мъчи се, дъщи Сионова,Като жена която ражда;Защото ще излезеш сега из града,И ще се населиш в поле,И ще отидеш до Вавилон:Там ще се освободиш:Там ще те изкупи Господ от ръката на враговете ти. {{field-off:Bible}}</w:t>
      </w:r>
    </w:p>
    <w:p>
      <w:pPr>
        <w:pStyle w:val="Normal"/>
        <w:rPr/>
      </w:pPr>
      <w:r>
        <w:rPr/>
        <w:t>[[@Bible:Mic 4:11 ]][[4:11 &gt;&gt; Mic 4:11]] {{field-on:Bible}} А сега се събраха против тебе много народи,И казват: Нека стане мръсна,И да гледа окото ни върху Сионовата дъщеря; {{field-off:Bible}}</w:t>
      </w:r>
    </w:p>
    <w:p>
      <w:pPr>
        <w:pStyle w:val="Normal"/>
        <w:rPr/>
      </w:pPr>
      <w:r>
        <w:rPr/>
        <w:t>[[@Bible:Mic 4:12 ]][[4:12 &gt;&gt; Mic 4:12]] {{field-on:Bible}} Но те не познават мислите Господни,Нито разумяват неговия съвет,че ги е събрал като снопове на гумно. {{field-off:Bible}}</w:t>
      </w:r>
    </w:p>
    <w:p>
      <w:pPr>
        <w:pStyle w:val="Normal"/>
        <w:rPr/>
      </w:pPr>
      <w:r>
        <w:rPr/>
        <w:t>[[@Bible:Mic 4:13 ]][[4:13 &gt;&gt; Mic 4:13]] {{field-on:Bible}} Стани та вършей, Сионова дъщи;Защото ще направя рога ти железен,И копитата ти ще направя медни;И ще съкрушиш много люде;И ще посветя печалбите им на Иеова,И имота им на Господа на всичката земя. {{field-off:Bible}}</w:t>
      </w:r>
    </w:p>
    <w:p>
      <w:pPr>
        <w:pStyle w:val="Heading2"/>
        <w:rPr/>
      </w:pPr>
      <w:r>
        <w:rPr/>
        <w:t>Глава 5</w:t>
      </w:r>
    </w:p>
    <w:p>
      <w:pPr>
        <w:pStyle w:val="Normal"/>
        <w:rPr/>
      </w:pPr>
      <w:r>
        <w:rPr/>
        <w:t>[[@Bible:Mic 5:1 ]][[5:1 &gt;&gt; Mic 5:1]] {{field-on:Bible}} Събери се сега на пълкове, дъщи на пълкове:Турена е обсада против нас:Ще поразят съдията на Израиля със жезъл в челюстта. {{field-off:Bible}}</w:t>
      </w:r>
    </w:p>
    <w:p>
      <w:pPr>
        <w:pStyle w:val="Normal"/>
        <w:rPr/>
      </w:pPr>
      <w:r>
        <w:rPr/>
        <w:t>[[@Bible:Mic 5:2 ]][[5:2 &gt;&gt; Mic 5:2]] {{field-on:Bible}} И ти Витлеем Ефрато,Ако и да си малък за да бъдеш между тисящите Юдини,Из тебе ще излезе за мене онзи който ще бъде вожд в Израил,На когото изходите са из начала, от дни вечни. {{field-off:Bible}}</w:t>
      </w:r>
    </w:p>
    <w:p>
      <w:pPr>
        <w:pStyle w:val="Normal"/>
        <w:rPr/>
      </w:pPr>
      <w:r>
        <w:rPr/>
        <w:t>[[@Bible:Mic 5:3 ]][[5:3 &gt;&gt; Mic 5:3]] {{field-on:Bible}} За то ще ги оставиДо времето в което раждащата ще роди:Тогаз остатъкът на братята муЩе се върне при Израилевите синове. {{field-off:Bible}}</w:t>
      </w:r>
    </w:p>
    <w:p>
      <w:pPr>
        <w:pStyle w:val="Normal"/>
        <w:rPr/>
      </w:pPr>
      <w:r>
        <w:rPr/>
        <w:t>[[@Bible:Mic 5:4 ]][[5:4 &gt;&gt; Mic 5:4]] {{field-on:Bible}} И той ще стои и упасе с крепостта Господня,С величеството на името на Господа Бога своего;И те ще се населят;Защото сега ще се увеличи той до краищата на земята. {{field-off:Bible}}</w:t>
      </w:r>
    </w:p>
    <w:p>
      <w:pPr>
        <w:pStyle w:val="Normal"/>
        <w:rPr/>
      </w:pPr>
      <w:r>
        <w:rPr/>
        <w:t>[[@Bible:Mic 5:5 ]][[5:5 &gt;&gt; Mic 5:5]] {{field-on:Bible}} И той ще бъде мир:Когато Асириецът дойде в земята ни,И когато стъпи в палатите ни,Тогаз ще повдигнем против него седем пастири,И осем начални человеци; {{field-off:Bible}}</w:t>
      </w:r>
    </w:p>
    <w:p>
      <w:pPr>
        <w:pStyle w:val="Normal"/>
        <w:rPr/>
      </w:pPr>
      <w:r>
        <w:rPr/>
        <w:t>[[@Bible:Mic 5:6 ]][[5:6 &gt;&gt; Mic 5:6]] {{field-on:Bible}} И ще поядат Асирийската земя с меч,И земята на Нимрода у входовете й;И ще ни освободи от АсириецаКогато дойде в земята ниИ когато стъпи в пределите ни, {{field-off:Bible}}</w:t>
      </w:r>
    </w:p>
    <w:p>
      <w:pPr>
        <w:pStyle w:val="Normal"/>
        <w:rPr/>
      </w:pPr>
      <w:r>
        <w:rPr/>
        <w:t>[[@Bible:Mic 5:7 ]][[5:7 &gt;&gt; Mic 5:7]] {{field-on:Bible}} И остатъкът Яковов ще е всред много народиКато роса от Господа,Като капки от дъжд на треваКоято не чака от человека,Нито се надее на человечески синове. {{field-off:Bible}}</w:t>
      </w:r>
    </w:p>
    <w:p>
      <w:pPr>
        <w:pStyle w:val="Normal"/>
        <w:rPr/>
      </w:pPr>
      <w:r>
        <w:rPr/>
        <w:t>[[@Bible:Mic 5:8 ]][[5:8 &gt;&gt; Mic 5:8]] {{field-on:Bible}} И остатъкът на Якова ще бъде между народи,Всред много племена,Като лъв между скотове в дъбрава,Като млад лъв между стада от овци,Който като минува тъпче и разкъсва, и няма кой да освобождава. {{field-off:Bible}}</w:t>
      </w:r>
    </w:p>
    <w:p>
      <w:pPr>
        <w:pStyle w:val="Normal"/>
        <w:rPr/>
      </w:pPr>
      <w:r>
        <w:rPr/>
        <w:t>[[@Bible:Mic 5:9 ]][[5:9 &gt;&gt; Mic 5:9]] {{field-on:Bible}} Ръката ти ще се възвиси върх противниците ти,И всичките ти врагове ще се изтребят. {{field-off:Bible}}</w:t>
      </w:r>
    </w:p>
    <w:p>
      <w:pPr>
        <w:pStyle w:val="Normal"/>
        <w:rPr/>
      </w:pPr>
      <w:r>
        <w:rPr/>
        <w:t>[[@Bible:Mic 5:10 ]][[5:10 &gt;&gt; Mic 5:10]] {{field-on:Bible}} И в онзи ден, говори Господ,Ще изтребя конете ти отсред тебе,И ще погубя колесниците ти. {{field-off:Bible}}</w:t>
      </w:r>
    </w:p>
    <w:p>
      <w:pPr>
        <w:pStyle w:val="Normal"/>
        <w:rPr/>
      </w:pPr>
      <w:r>
        <w:rPr/>
        <w:t>[[@Bible:Mic 5:11 ]][[5:11 &gt;&gt; Mic 5:11]] {{field-on:Bible}} И ще изтребя градовете на твоята земя,Ии ще съсипя всичките ти твърдели. {{field-off:Bible}}</w:t>
      </w:r>
    </w:p>
    <w:p>
      <w:pPr>
        <w:pStyle w:val="Normal"/>
        <w:rPr/>
      </w:pPr>
      <w:r>
        <w:rPr/>
        <w:t>[[@Bible:Mic 5:12 ]][[5:12 &gt;&gt; Mic 5:12]] {{field-on:Bible}} И ще изтребя обаянията от ръката ти;И не ще имаш вече прокобители. {{field-off:Bible}}</w:t>
      </w:r>
    </w:p>
    <w:p>
      <w:pPr>
        <w:pStyle w:val="Normal"/>
        <w:rPr/>
      </w:pPr>
      <w:r>
        <w:rPr/>
        <w:t>[[@Bible:Mic 5:13 ]][[5:13 &gt;&gt; Mic 5:13]] {{field-on:Bible}} И ще изтребя идолите тиИ кумирите ти от отсред тебе;И не ще се поклониш вече на делото на ръцете си. {{field-off:Bible}}</w:t>
      </w:r>
    </w:p>
    <w:p>
      <w:pPr>
        <w:pStyle w:val="Normal"/>
        <w:rPr/>
      </w:pPr>
      <w:r>
        <w:rPr/>
        <w:t>[[@Bible:Mic 5:14 ]][[5:14 &gt;&gt; Mic 5:14]] {{field-on:Bible}} И ще изкореня Ашерите ти отсред тебе,И ще съсипя градовете ти; {{field-off:Bible}}</w:t>
      </w:r>
    </w:p>
    <w:p>
      <w:pPr>
        <w:pStyle w:val="Normal"/>
        <w:rPr/>
      </w:pPr>
      <w:r>
        <w:rPr/>
        <w:t>[[@Bible:Mic 5:15 ]][[5:15 &gt;&gt; Mic 5:15]] {{field-on:Bible}} И ще направя отмъщение с ярост и с гняв върх народитеКоито не ме послушаха. {{field-off:Bible}}</w:t>
      </w:r>
    </w:p>
    <w:p>
      <w:pPr>
        <w:pStyle w:val="Heading2"/>
        <w:rPr/>
      </w:pPr>
      <w:r>
        <w:rPr/>
        <w:t>Глава 6</w:t>
      </w:r>
    </w:p>
    <w:p>
      <w:pPr>
        <w:pStyle w:val="Normal"/>
        <w:rPr/>
      </w:pPr>
      <w:r>
        <w:rPr/>
        <w:t>[[@Bible:Mic 6:1 ]][[6:1 &gt;&gt; Mic 6:1]] {{field-on:Bible}} Слушайте сега което говори Господ:Стани, съди се пред горите,И да чуятъ хълмовете гласа ти, {{field-off:Bible}}</w:t>
      </w:r>
    </w:p>
    <w:p>
      <w:pPr>
        <w:pStyle w:val="Normal"/>
        <w:rPr/>
      </w:pPr>
      <w:r>
        <w:rPr/>
        <w:t>[[@Bible:Mic 6:2 ]][[6:2 &gt;&gt; Mic 6:2]] {{field-on:Bible}} Слушайте, гори, съдбата Господня,И вие крепки основания на земята;Защото Господ има съдба с людете си,И ще се съди с Израиля. {{field-off:Bible}}</w:t>
      </w:r>
    </w:p>
    <w:p>
      <w:pPr>
        <w:pStyle w:val="Normal"/>
        <w:rPr/>
      </w:pPr>
      <w:r>
        <w:rPr/>
        <w:t>[[@Bible:Mic 6:3 ]][[6:3 &gt;&gt; Mic 6:3]] {{field-on:Bible}} Люде мои, що ви направих?И в какво ви досадих?Отговорете против мене. {{field-off:Bible}}</w:t>
      </w:r>
    </w:p>
    <w:p>
      <w:pPr>
        <w:pStyle w:val="Normal"/>
        <w:rPr/>
      </w:pPr>
      <w:r>
        <w:rPr/>
        <w:t>[[@Bible:Mic 6:4 ]][[6:4 &gt;&gt; Mic 6:4]] {{field-on:Bible}} Защото аз ви възведох из Египетската земя,И ви избавих от дома на порабощението,И проводих пред вас Мойсея, и Аарона, и Мариам. {{field-off:Bible}}</w:t>
      </w:r>
    </w:p>
    <w:p>
      <w:pPr>
        <w:pStyle w:val="Normal"/>
        <w:rPr/>
      </w:pPr>
      <w:r>
        <w:rPr/>
        <w:t>[[@Bible:Mic 6:5 ]][[6:5 &gt;&gt; Mic 6:5]] {{field-on:Bible}} Люде мои, поменете сега що съвеща Валак, Моавский цар,И що му отговори Валаам Восоровий синОт Ситим до Галгал,За да познаете правдата Господня. {{field-off:Bible}}</w:t>
      </w:r>
    </w:p>
    <w:p>
      <w:pPr>
        <w:pStyle w:val="Normal"/>
        <w:rPr/>
      </w:pPr>
      <w:r>
        <w:rPr/>
        <w:t>[[@Bible:Mic 6:6 ]][[6:6 &gt;&gt; Mic 6:6]] {{field-on:Bible}} С какво да дойда пред Господа,Да се поклоня пред Бога Вишнаго?Да дойда ли пред него със всесъжения,С единолетни телци? {{field-off:Bible}}</w:t>
      </w:r>
    </w:p>
    <w:p>
      <w:pPr>
        <w:pStyle w:val="Normal"/>
        <w:rPr/>
      </w:pPr>
      <w:r>
        <w:rPr/>
        <w:t>[[@Bible:Mic 6:7 ]][[6:7 &gt;&gt; Mic 6:7]] {{field-on:Bible}} Ще се възблагодари ли Господ в тисящи овни,Или в тми реки от елей?Да дам ли първородния си, заради престъплението си,Плода на утробата си заради греха на душата си? {{field-off:Bible}}</w:t>
      </w:r>
    </w:p>
    <w:p>
      <w:pPr>
        <w:pStyle w:val="Normal"/>
        <w:rPr/>
      </w:pPr>
      <w:r>
        <w:rPr/>
        <w:t>[[@Bible:Mic 6:8 ]][[6:8 &gt;&gt; Mic 6:8]] {{field-on:Bible}} Той ти показа, человече, шо е доброто;И що иска Господ от тебеОсвен да правиш праведното, и да обичаш милост,И да ходиш смирено с Бога твоего? {{field-off:Bible}}</w:t>
      </w:r>
    </w:p>
    <w:p>
      <w:pPr>
        <w:pStyle w:val="Normal"/>
        <w:rPr/>
      </w:pPr>
      <w:r>
        <w:rPr/>
        <w:t>[[@Bible:Mic 6:9 ]][[6:9 &gt;&gt; Mic 6:9]] {{field-on:Bible}} Гласът Господен вика към града,И мъдростта ще види името ти:Слушайте жезъла, и който го е определил. {{field-off:Bible}}</w:t>
      </w:r>
    </w:p>
    <w:p>
      <w:pPr>
        <w:pStyle w:val="Normal"/>
        <w:rPr/>
      </w:pPr>
      <w:r>
        <w:rPr/>
        <w:t>[[@Bible:Mic 6:10 ]][[6:10 &gt;&gt; Mic 6:10]] {{field-on:Bible}} Стоят ли още съкровищата на нечестиетоВ дома на нечестивия,И гнусната недостатъчна мяра? {{field-off:Bible}}</w:t>
      </w:r>
    </w:p>
    <w:p>
      <w:pPr>
        <w:pStyle w:val="Normal"/>
        <w:rPr/>
      </w:pPr>
      <w:r>
        <w:rPr/>
        <w:t>[[@Bible:Mic 6:11 ]][[6:11 &gt;&gt; Mic 6:11]] {{field-on:Bible}} Да ги оправдая ли с нечестивите веси,И с вретището на лъстивите драмове? {{field-off:Bible}}</w:t>
      </w:r>
    </w:p>
    <w:p>
      <w:pPr>
        <w:pStyle w:val="Normal"/>
        <w:rPr/>
      </w:pPr>
      <w:r>
        <w:rPr/>
        <w:t>[[@Bible:Mic 6:12 ]][[6:12 &gt;&gt; Mic 6:12]] {{field-on:Bible}} Защото богатите му са пълни с неправда,И жителите му говориха лъжа,И езикът им е измамителен в устата им. {{field-off:Bible}}</w:t>
      </w:r>
    </w:p>
    <w:p>
      <w:pPr>
        <w:pStyle w:val="Normal"/>
        <w:rPr/>
      </w:pPr>
      <w:r>
        <w:rPr/>
        <w:t>[[@Bible:Mic 6:13 ]][[6:13 &gt;&gt; Mic 6:13]] {{field-on:Bible}} И аз като те поразя ще те ослабя,Ще те запустя заради греховете ти. {{field-off:Bible}}</w:t>
      </w:r>
    </w:p>
    <w:p>
      <w:pPr>
        <w:pStyle w:val="Normal"/>
        <w:rPr/>
      </w:pPr>
      <w:r>
        <w:rPr/>
        <w:t>[[@Bible:Mic 6:14 ]][[6:14 &gt;&gt; Mic 6:14]] {{field-on:Bible}} Ще ядеш и няма да се насищаваш,И гладът ти ще е всред тебе;И ще прибереш, но няма да отървеш;И каквото си отървеш ще го предам на меч. {{field-off:Bible}}</w:t>
      </w:r>
    </w:p>
    <w:p>
      <w:pPr>
        <w:pStyle w:val="Normal"/>
        <w:rPr/>
      </w:pPr>
      <w:r>
        <w:rPr/>
        <w:t>[[@Bible:Mic 6:15 ]][[6:15 &gt;&gt; Mic 6:15]] {{field-on:Bible}} Ти ще сееш, а няма да жънеш:Ти ще изстискаш маслини,А нема да се мажеш с елей, -И мъст, а няма да пиеш вино. {{field-off:Bible}}</w:t>
      </w:r>
    </w:p>
    <w:p>
      <w:pPr>
        <w:pStyle w:val="Normal"/>
        <w:rPr/>
      </w:pPr>
      <w:r>
        <w:rPr/>
        <w:t>[[@Bible:Mic 6:16 ]][[6:16 &gt;&gt; Mic 6:16]] {{field-on:Bible}} Защото се упазиха повеленията на Амрия,И всичките дела на Ахаавовия дом,И ходихте в техните съвети;За да те предам на погибел,И жителите ти на звиздание;И ще носите укора на людете ми. {{field-off:Bible}}</w:t>
      </w:r>
    </w:p>
    <w:p>
      <w:pPr>
        <w:pStyle w:val="Heading2"/>
        <w:rPr/>
      </w:pPr>
      <w:r>
        <w:rPr/>
        <w:t>Глава 7</w:t>
      </w:r>
    </w:p>
    <w:p>
      <w:pPr>
        <w:pStyle w:val="Normal"/>
        <w:rPr/>
      </w:pPr>
      <w:r>
        <w:rPr/>
        <w:t>[[@Bible:Mic 7:1 ]][[7:1 &gt;&gt; Mic 7:1]] {{field-on:Bible}} Горко ми!Защото съм като последно плодобрание лятно,Като пабирък след гроздобер.Няма грозд за да яде някой:Душата ми пожела първозрелите плодове. {{field-off:Bible}}</w:t>
      </w:r>
    </w:p>
    <w:p>
      <w:pPr>
        <w:pStyle w:val="Normal"/>
        <w:rPr/>
      </w:pPr>
      <w:r>
        <w:rPr/>
        <w:t>[[@Bible:Mic 7:2 ]][[7:2 &gt;&gt; Mic 7:2]] {{field-on:Bible}} Преподобен се погуби от земята,И няма прав между человеците:Всичките се засаждат за кръв:Ловят всеки брата си със сет. {{field-off:Bible}}</w:t>
      </w:r>
    </w:p>
    <w:p>
      <w:pPr>
        <w:pStyle w:val="Normal"/>
        <w:rPr/>
      </w:pPr>
      <w:r>
        <w:rPr/>
        <w:t>[[@Bible:Mic 7:3 ]][[7:3 &gt;&gt; Mic 7:3]] {{field-on:Bible}} За да злотворят твърде много с ръцете си,Началникът иска, и съдията гледа за мъзда,И големецът произнася лукавото си желание,Което развратно изпълняват. {{field-off:Bible}}</w:t>
      </w:r>
    </w:p>
    <w:p>
      <w:pPr>
        <w:pStyle w:val="Normal"/>
        <w:rPr/>
      </w:pPr>
      <w:r>
        <w:rPr/>
        <w:t>[[@Bible:Mic 7:4 ]][[7:4 &gt;&gt; Mic 7:4]] {{field-on:Bible}} По-добрият от тях е като трън,Правият по-бодлив от трънлив плет:Денят на пазачите ти, посещението ти стигна:Сега ще е недоумението им. {{field-off:Bible}}</w:t>
      </w:r>
    </w:p>
    <w:p>
      <w:pPr>
        <w:pStyle w:val="Normal"/>
        <w:rPr/>
      </w:pPr>
      <w:r>
        <w:rPr/>
        <w:t>[[@Bible:Mic 7:5 ]][[7:5 &gt;&gt; Mic 7:5]] {{field-on:Bible}} Не се уверявайте на другар,Нямайте дързновение на тесен приятел,Пази дверите на устата сиОт лежещата в недрото ти; {{field-off:Bible}}</w:t>
      </w:r>
    </w:p>
    <w:p>
      <w:pPr>
        <w:pStyle w:val="Normal"/>
        <w:rPr/>
      </w:pPr>
      <w:r>
        <w:rPr/>
        <w:t>[[@Bible:Mic 7:6 ]][[7:6 &gt;&gt; Mic 7:6]] {{field-on:Bible}} Защото син презира баща,Дъщеря се повдига против майка си,Снаха против свекърва си,Неприятели на человека са домащните му. {{field-off:Bible}}</w:t>
      </w:r>
    </w:p>
    <w:p>
      <w:pPr>
        <w:pStyle w:val="Normal"/>
        <w:rPr/>
      </w:pPr>
      <w:r>
        <w:rPr/>
        <w:t>[[@Bible:Mic 7:7 ]][[7:7 &gt;&gt; Mic 7:7]] {{field-on:Bible}} А аз ще погледна към Господа,Ще чакам Бога на спасението си:Бог мой ще ме послуша. {{field-off:Bible}}</w:t>
      </w:r>
    </w:p>
    <w:p>
      <w:pPr>
        <w:pStyle w:val="Normal"/>
        <w:rPr/>
      </w:pPr>
      <w:r>
        <w:rPr/>
        <w:t>[[@Bible:Mic 7:8 ]][[7:8 &gt;&gt; Mic 7:8]] {{field-on:Bible}} Не се весели заради мене, враждебнице моя:Ако и да падна, ще стана:Ако и да седна в тъмнина,Господ ще ми е светлина. {{field-off:Bible}}</w:t>
      </w:r>
    </w:p>
    <w:p>
      <w:pPr>
        <w:pStyle w:val="Normal"/>
        <w:rPr/>
      </w:pPr>
      <w:r>
        <w:rPr/>
        <w:t>[[@Bible:Mic 7:9 ]][[7:9 &gt;&gt; Mic 7:9]] {{field-on:Bible}} Ще нося гнева на Господа,Защото му съгреших,Доде разсъди съда миИ направи съдбата ми:Ще ме изведе на светлината:Ще видя правдата му. {{field-off:Bible}}</w:t>
      </w:r>
    </w:p>
    <w:p>
      <w:pPr>
        <w:pStyle w:val="Normal"/>
        <w:rPr/>
      </w:pPr>
      <w:r>
        <w:rPr/>
        <w:t>[[@Bible:Mic 7:10 ]][[7:10 &gt;&gt; Mic 7:10]] {{field-on:Bible}} И враждебницата ми ще види,И срам ще я покрие която ми говори:Де е Господ Бог твой?Очите ми ще я видят:Сега ще е в стъпкуване като калта на пътищата. {{field-off:Bible}}</w:t>
      </w:r>
    </w:p>
    <w:p>
      <w:pPr>
        <w:pStyle w:val="Normal"/>
        <w:rPr/>
      </w:pPr>
      <w:r>
        <w:rPr/>
        <w:t>[[@Bible:Mic 7:11 ]][[7:11 &gt;&gt; Mic 7:11]] {{field-on:Bible}} В който ден се съзидат стените ти,В онзи ден ще се раздаде на далеч заповядването. {{field-off:Bible}}</w:t>
      </w:r>
    </w:p>
    <w:p>
      <w:pPr>
        <w:pStyle w:val="Normal"/>
        <w:rPr/>
      </w:pPr>
      <w:r>
        <w:rPr/>
        <w:t>[[@Bible:Mic 7:12 ]][[7:12 &gt;&gt; Mic 7:12]] {{field-on:Bible}} В онзи ден ще дойдат до тебе от Асирия,И от крепостните градове,И от крепостта до реката,И от море до море, и от планина до планина. {{field-off:Bible}}</w:t>
      </w:r>
    </w:p>
    <w:p>
      <w:pPr>
        <w:pStyle w:val="Normal"/>
        <w:rPr/>
      </w:pPr>
      <w:r>
        <w:rPr/>
        <w:t>[[@Bible:Mic 7:13 ]][[7:13 &gt;&gt; Mic 7:13]] {{field-on:Bible}} И земята ще запустееОт причината на жителите си,Заради плода на деянията им. {{field-off:Bible}}</w:t>
      </w:r>
    </w:p>
    <w:p>
      <w:pPr>
        <w:pStyle w:val="Normal"/>
        <w:rPr/>
      </w:pPr>
      <w:r>
        <w:rPr/>
        <w:t>[[@Bible:Mic 7:14 ]][[7:14 &gt;&gt; Mic 7:14]] {{field-on:Bible}} Паси людете си със жезъла си,Стадото на наследието сиКоето живее уединено в дъбравата всред Кармил:Да пасат във Васан и в Галаад като в древните дни. {{field-off:Bible}}</w:t>
      </w:r>
    </w:p>
    <w:p>
      <w:pPr>
        <w:pStyle w:val="Normal"/>
        <w:rPr/>
      </w:pPr>
      <w:r>
        <w:rPr/>
        <w:t>[[@Bible:Mic 7:15 ]][[7:15 &gt;&gt; Mic 7:15]] {{field-on:Bible}} Като в дните на изхода ти из Египетската земяЩе им покажа чудеса. {{field-off:Bible}}</w:t>
      </w:r>
    </w:p>
    <w:p>
      <w:pPr>
        <w:pStyle w:val="Normal"/>
        <w:rPr/>
      </w:pPr>
      <w:r>
        <w:rPr/>
        <w:t>[[@Bible:Mic 7:16 ]][[7:16 &gt;&gt; Mic 7:16]] {{field-on:Bible}} Народите ще видят, и ще се постидятЗаради всичката си крепост:Ще турят ръка на уста:Ушите им ще оглушеят. {{field-off:Bible}}</w:t>
      </w:r>
    </w:p>
    <w:p>
      <w:pPr>
        <w:pStyle w:val="Normal"/>
        <w:rPr/>
      </w:pPr>
      <w:r>
        <w:rPr/>
        <w:t>[[@Bible:Mic 7:17 ]][[7:17 &gt;&gt; Mic 7:17]] {{field-on:Bible}} Ще лижат пръстта като змии,Като земните гадове ще треперят в дупките си,Ще се устрашат от Господа Бога нашего,И ще се уплашат от тебе. {{field-off:Bible}}</w:t>
      </w:r>
    </w:p>
    <w:p>
      <w:pPr>
        <w:pStyle w:val="Normal"/>
        <w:rPr/>
      </w:pPr>
      <w:r>
        <w:rPr/>
        <w:t>[[@Bible:Mic 7:18 ]][[7:18 &gt;&gt; Mic 7:18]] {{field-on:Bible}} Кой е подобен тебе, БогКойто прощава беззаконие,И не изгл?е?жда престъплениетоНа остатъка на наследието си?Не пази гнева си винаги,Защото му е угодно да прави милост. {{field-off:Bible}}</w:t>
      </w:r>
    </w:p>
    <w:p>
      <w:pPr>
        <w:pStyle w:val="Normal"/>
        <w:rPr/>
      </w:pPr>
      <w:r>
        <w:rPr/>
        <w:t>[[@Bible:Mic 7:19 ]][[7:19 &gt;&gt; Mic 7:19]] {{field-on:Bible}} Ще се върне, ще ни помилва,Ще стъпче беззаконията ни;Ей, ще хвърлиш всичките им грехове в морските дълбини. {{field-off:Bible}}</w:t>
      </w:r>
    </w:p>
    <w:p>
      <w:pPr>
        <w:pStyle w:val="Normal"/>
        <w:rPr/>
      </w:pPr>
      <w:r>
        <w:rPr/>
        <w:t>[[@Bible:Mic 7:20 ]][[7:20 &gt;&gt; Mic 7:20]] {{field-on:Bible}} Ще извършиш истина Якову,Милост Аврааму,Както се кле ти на бащите ни от древните дни. {{field-off:Bible}}</w:t>
      </w:r>
    </w:p>
    <w:p>
      <w:pPr>
        <w:pStyle w:val="Heading1"/>
        <w:rPr/>
      </w:pPr>
      <w:r>
        <w:rPr/>
        <w:t>Наум</w:t>
      </w:r>
    </w:p>
    <w:p>
      <w:pPr>
        <w:pStyle w:val="Heading2"/>
        <w:rPr/>
      </w:pPr>
      <w:r>
        <w:rPr/>
        <w:t>Глава 1</w:t>
      </w:r>
    </w:p>
    <w:p>
      <w:pPr>
        <w:pStyle w:val="Normal"/>
        <w:rPr/>
      </w:pPr>
      <w:r>
        <w:rPr/>
        <w:t>[[@Bible:Nah 1:1 ]][[1:1 &gt;&gt; Nah 1:1]] {{field-on:Bible}} Пророчество против Ниневия: книга на видението на Наума Елкусеанина. {{field-off:Bible}}</w:t>
      </w:r>
    </w:p>
    <w:p>
      <w:pPr>
        <w:pStyle w:val="Normal"/>
        <w:rPr/>
      </w:pPr>
      <w:r>
        <w:rPr/>
        <w:t>[[@Bible:Nah 1:2 ]][[1:2 &gt;&gt; Nah 1:2]] {{field-on:Bible}} Ревнив е Бог, и отмъщава Господ:Господ отмъщава и се гневи:Господ ще отмъсти на противниците си,И пази гняв против враговете си. {{field-off:Bible}}</w:t>
      </w:r>
    </w:p>
    <w:p>
      <w:pPr>
        <w:pStyle w:val="Normal"/>
        <w:rPr/>
      </w:pPr>
      <w:r>
        <w:rPr/>
        <w:t>[[@Bible:Nah 1:3 ]][[1:3 &gt;&gt; Nah 1:3]] {{field-on:Bible}} Господ е дълготърпелив и велик в крепост,И никак няма да обезвини нечестивия:Пътят Господен е във вихрушка и буря,И облаци са прахът на нозете му. {{field-off:Bible}}</w:t>
      </w:r>
    </w:p>
    <w:p>
      <w:pPr>
        <w:pStyle w:val="Normal"/>
        <w:rPr/>
      </w:pPr>
      <w:r>
        <w:rPr/>
        <w:t>[[@Bible:Nah 1:4 ]][[1:4 &gt;&gt; Nah 1:4]] {{field-on:Bible}} Запрещава на морето и го суши,И изсушава всичките реки:Повенува Васан и Кармил;И Ливанский цвят повенува. {{field-off:Bible}}</w:t>
      </w:r>
    </w:p>
    <w:p>
      <w:pPr>
        <w:pStyle w:val="Normal"/>
        <w:rPr/>
      </w:pPr>
      <w:r>
        <w:rPr/>
        <w:t>[[@Bible:Nah 1:5 ]][[1:5 &gt;&gt; Nah 1:5]] {{field-on:Bible}} Горите се колебаят от него,И хълмовете се разтопяват;А земята се движи от присътствието му,Ей, вселенната, и всичките живеещи на нея. {{field-off:Bible}}</w:t>
      </w:r>
    </w:p>
    <w:p>
      <w:pPr>
        <w:pStyle w:val="Normal"/>
        <w:rPr/>
      </w:pPr>
      <w:r>
        <w:rPr/>
        <w:t>[[@Bible:Nah 1:6 ]][[1:6 &gt;&gt; Nah 1:6]] {{field-on:Bible}} Кой може да противостане пред негодуването му?И кой може да устои в разпалението на гнева му?Яростта му се излива като огън,И скалите се съкрушават пред него. {{field-off:Bible}}</w:t>
      </w:r>
    </w:p>
    <w:p>
      <w:pPr>
        <w:pStyle w:val="Normal"/>
        <w:rPr/>
      </w:pPr>
      <w:r>
        <w:rPr/>
        <w:t>[[@Bible:Nah 1:7 ]][[1:7 &gt;&gt; Nah 1:7]] {{field-on:Bible}} Господ е благ, твърдел е в скърбен ден;И познава надеещите се на него. {{field-off:Bible}}</w:t>
      </w:r>
    </w:p>
    <w:p>
      <w:pPr>
        <w:pStyle w:val="Normal"/>
        <w:rPr/>
      </w:pPr>
      <w:r>
        <w:rPr/>
        <w:t>[[@Bible:Nah 1:8 ]][[1:8 &gt;&gt; Nah 1:8]] {{field-on:Bible}} Но с наводнение което потопяваЩе направи скончание на мястото й,И тъмнина ще прогони враговете му. {{field-off:Bible}}</w:t>
      </w:r>
    </w:p>
    <w:p>
      <w:pPr>
        <w:pStyle w:val="Normal"/>
        <w:rPr/>
      </w:pPr>
      <w:r>
        <w:rPr/>
        <w:t>[[@Bible:Nah 1:9 ]][[1:9 &gt;&gt; Nah 1:9]] {{field-on:Bible}} Що се съвещавате против Господа?Той ще направи скончание:Угнетение няма да нападне втори път. {{field-off:Bible}}</w:t>
      </w:r>
    </w:p>
    <w:p>
      <w:pPr>
        <w:pStyle w:val="Normal"/>
        <w:rPr/>
      </w:pPr>
      <w:r>
        <w:rPr/>
        <w:t>[[@Bible:Nah 1:10 ]][[1:10 &gt;&gt; Nah 1:10]] {{field-on:Bible}} Защото, като се сплитат като тръне,И се опиват като пияници,Ще се изнурят като суха слама. {{field-off:Bible}}</w:t>
      </w:r>
    </w:p>
    <w:p>
      <w:pPr>
        <w:pStyle w:val="Normal"/>
        <w:rPr/>
      </w:pPr>
      <w:r>
        <w:rPr/>
        <w:t>[[@Bible:Nah 1:11 ]][[1:11 &gt;&gt; Nah 1:11]] {{field-on:Bible}} От тебе излезеОнзи който размишлява лукаво против Господа,Съветник лукав. {{field-off:Bible}}</w:t>
      </w:r>
    </w:p>
    <w:p>
      <w:pPr>
        <w:pStyle w:val="Normal"/>
        <w:rPr/>
      </w:pPr>
      <w:r>
        <w:rPr/>
        <w:t>[[@Bible:Nah 1:12 ]][[1:12 &gt;&gt; Nah 1:12]] {{field-on:Bible}} Така говори Господ:Ако и да са в благополучието си, още и мнозина,Но ще бъдат посечени когато замине той: Ако и да те оскърбих,Няма вече да те оскърбя. {{field-off:Bible}}</w:t>
      </w:r>
    </w:p>
    <w:p>
      <w:pPr>
        <w:pStyle w:val="Normal"/>
        <w:rPr/>
      </w:pPr>
      <w:r>
        <w:rPr/>
        <w:t>[[@Bible:Nah 1:13 ]][[1:13 &gt;&gt; Nah 1:13]] {{field-on:Bible}} Защото сега ще съкруша хомота му от тебе,И ще сломя узите ти. {{field-off:Bible}}</w:t>
      </w:r>
    </w:p>
    <w:p>
      <w:pPr>
        <w:pStyle w:val="Normal"/>
        <w:rPr/>
      </w:pPr>
      <w:r>
        <w:rPr/>
        <w:t>[[@Bible:Nah 1:14 ]][[1:14 &gt;&gt; Nah 1:14]] {{field-on:Bible}} И Господ даде заповед за тебече няма да се посее от името ти:От дома на боговете ти ще изсека ваяните и леяните:Ще го направя твой гроб, защото си безчестен. {{field-off:Bible}}</w:t>
      </w:r>
    </w:p>
    <w:p>
      <w:pPr>
        <w:pStyle w:val="Normal"/>
        <w:rPr/>
      </w:pPr>
      <w:r>
        <w:rPr/>
        <w:t>[[@Bible:Nah 1:15 ]][[1:15 &gt;&gt; Nah 1:15]] {{field-on:Bible}} Ето върху горитеНозете на оногоз който благоговествуваИ проповядва мир!Празднувай, Юдо, праздниците си,Отдай обричанията си;Защото лошият няма да замине вече през тебе:Съвсем се отсече. {{field-off:Bible}}</w:t>
      </w:r>
    </w:p>
    <w:p>
      <w:pPr>
        <w:pStyle w:val="Heading2"/>
        <w:rPr/>
      </w:pPr>
      <w:r>
        <w:rPr/>
        <w:t>Глава 2</w:t>
      </w:r>
    </w:p>
    <w:p>
      <w:pPr>
        <w:pStyle w:val="Normal"/>
        <w:rPr/>
      </w:pPr>
      <w:r>
        <w:rPr/>
        <w:t>[[@Bible:Nah 2:1 ]][[2:1 &gt;&gt; Nah 2:1]] {{field-on:Bible}} Съкрушителят възлезе пред лицето ти:Стражи твърдела, пази пътя,Укрепи чреслата, уякчи крепостта си силно. {{field-off:Bible}}</w:t>
      </w:r>
    </w:p>
    <w:p>
      <w:pPr>
        <w:pStyle w:val="Normal"/>
        <w:rPr/>
      </w:pPr>
      <w:r>
        <w:rPr/>
        <w:t>[[@Bible:Nah 2:2 ]][[2:2 &gt;&gt; Nah 2:2]] {{field-on:Bible}} Понеже Господ повърна славата ЯкововаКато славата Израилева;Защото изтресателите ги изтресоха,И повредиха пръчките им. {{field-off:Bible}}</w:t>
      </w:r>
    </w:p>
    <w:p>
      <w:pPr>
        <w:pStyle w:val="Normal"/>
        <w:rPr/>
      </w:pPr>
      <w:r>
        <w:rPr/>
        <w:t>[[@Bible:Nah 2:3 ]][[2:3 &gt;&gt; Nah 2:3]] {{field-on:Bible}} Щитът на крепките му е червеновапсан,Мъжете силни облечени са червениково:Колесниците ще се движат със светла стоманаВ деня на приготвянето му,И елховите сулици ще се размахат трепетно. {{field-off:Bible}}</w:t>
      </w:r>
    </w:p>
    <w:p>
      <w:pPr>
        <w:pStyle w:val="Normal"/>
        <w:rPr/>
      </w:pPr>
      <w:r>
        <w:rPr/>
        <w:t>[[@Bible:Nah 2:4 ]][[2:4 &gt;&gt; Nah 2:4]] {{field-on:Bible}} Колесниците ще се смущават по пътищата,Ще се сражават една с друга по стъгдите:Гледът им ще е като свещи,Що тичат като светкавица. {{field-off:Bible}}</w:t>
      </w:r>
    </w:p>
    <w:p>
      <w:pPr>
        <w:pStyle w:val="Normal"/>
        <w:rPr/>
      </w:pPr>
      <w:r>
        <w:rPr/>
        <w:t>[[@Bible:Nah 2:5 ]][[2:5 &gt;&gt; Nah 2:5]] {{field-on:Bible}} Ще помене юнаците си; но ще се подплъзнат в пътя си:Ще тичат към стените му, и покривалото ще се приготви. {{field-off:Bible}}</w:t>
      </w:r>
    </w:p>
    <w:p>
      <w:pPr>
        <w:pStyle w:val="Normal"/>
        <w:rPr/>
      </w:pPr>
      <w:r>
        <w:rPr/>
        <w:t>[[@Bible:Nah 2:6 ]][[2:6 &gt;&gt; Nah 2:6]] {{field-on:Bible}} Портите на реките ще се отворят,И палатът ще се разруши. {{field-off:Bible}}</w:t>
      </w:r>
    </w:p>
    <w:p>
      <w:pPr>
        <w:pStyle w:val="Normal"/>
        <w:rPr/>
      </w:pPr>
      <w:r>
        <w:rPr/>
        <w:t>[[@Bible:Nah 2:7 ]][[2:7 &gt;&gt; Nah 2:7]] {{field-on:Bible}} И реши се да се оплени:Ще се пресели,И рабините и ще стенят като гласа на гълъбите,И ще бият гръдите си. {{field-off:Bible}}</w:t>
      </w:r>
    </w:p>
    <w:p>
      <w:pPr>
        <w:pStyle w:val="Normal"/>
        <w:rPr/>
      </w:pPr>
      <w:r>
        <w:rPr/>
        <w:t>[[@Bible:Nah 2:8 ]][[2:8 &gt;&gt; Nah 2:8]] {{field-on:Bible}} И Ниневия е от старина като езеро на води; но те ще бягат.Стойте, стойте, ще викат: и няма кой да гледа назад. {{field-off:Bible}}</w:t>
      </w:r>
    </w:p>
    <w:p>
      <w:pPr>
        <w:pStyle w:val="Normal"/>
        <w:rPr/>
      </w:pPr>
      <w:r>
        <w:rPr/>
        <w:t>[[@Bible:Nah 2:9 ]][[2:9 &gt;&gt; Nah 2:9]] {{field-on:Bible}} Обирайте среброто, обирайте златото,Защото няма свършък на съкровищата й:Има изобилие от всякакви избрани съсъди. {{field-off:Bible}}</w:t>
      </w:r>
    </w:p>
    <w:p>
      <w:pPr>
        <w:pStyle w:val="Normal"/>
        <w:rPr/>
      </w:pPr>
      <w:r>
        <w:rPr/>
        <w:t>[[@Bible:Nah 2:10 ]][[2:10 &gt;&gt; Nah 2:10]] {{field-on:Bible}} Изпраздни се, истреси се, и се запусти,И сърдцето се топи, и колената се клатят,И болеж има във всичките чресла,А лицата на всичките са побледнели. {{field-off:Bible}}</w:t>
      </w:r>
    </w:p>
    <w:p>
      <w:pPr>
        <w:pStyle w:val="Normal"/>
        <w:rPr/>
      </w:pPr>
      <w:r>
        <w:rPr/>
        <w:t>[[@Bible:Nah 2:11 ]][[2:11 &gt;&gt; Nah 2:11]] {{field-on:Bible}} Де е жилището на лъвовете,И пасбището на младите лъвове,Дето ходеше лъвът и лъвицатаИ лъвчето, и нямаше кой да плаши? {{field-off:Bible}}</w:t>
      </w:r>
    </w:p>
    <w:p>
      <w:pPr>
        <w:pStyle w:val="Normal"/>
        <w:rPr/>
      </w:pPr>
      <w:r>
        <w:rPr/>
        <w:t>[[@Bible:Nah 2:12 ]][[2:12 &gt;&gt; Nah 2:12]] {{field-on:Bible}} Лъвът разкъсваше доволно за лъвчетата си,И давеше за лъвиците си,И пълнеше пещерите си с хищение,И жилищата си с грабеж. {{field-off:Bible}}</w:t>
      </w:r>
    </w:p>
    <w:p>
      <w:pPr>
        <w:pStyle w:val="Normal"/>
        <w:rPr/>
      </w:pPr>
      <w:r>
        <w:rPr/>
        <w:t>[[@Bible:Nah 2:13 ]][[2:13 &gt;&gt; Nah 2:13]] {{field-on:Bible}} Ето, аз съм против тебе, говори Господ на Силите;И ще изгоря колесниците й в дим;И мечът ще изпояде младите ти лъвове;И ще изтребя хищението ти от земята;И няма да се чуе вече гласът на посланниците ти. {{field-off:Bible}}</w:t>
      </w:r>
    </w:p>
    <w:p>
      <w:pPr>
        <w:pStyle w:val="Heading2"/>
        <w:rPr/>
      </w:pPr>
      <w:r>
        <w:rPr/>
        <w:t>Глава 3</w:t>
      </w:r>
    </w:p>
    <w:p>
      <w:pPr>
        <w:pStyle w:val="Normal"/>
        <w:rPr/>
      </w:pPr>
      <w:r>
        <w:rPr/>
        <w:t>[[@Bible:Nah 3:1 ]][[3:1 &gt;&gt; Nah 3:1]] {{field-on:Bible}} Горко на кръвопролитник град!Всичкий е пълен с лъжа и грабеж:Хищението не оскудява. {{field-off:Bible}}</w:t>
      </w:r>
    </w:p>
    <w:p>
      <w:pPr>
        <w:pStyle w:val="Normal"/>
        <w:rPr/>
      </w:pPr>
      <w:r>
        <w:rPr/>
        <w:t>[[@Bible:Nah 3:2 ]][[3:2 &gt;&gt; Nah 3:2]] {{field-on:Bible}} Глас на бичове се чуе, и глас от тропот на колелa,И на коне устремляеми, и на колесници подскачащи. {{field-off:Bible}}</w:t>
      </w:r>
    </w:p>
    <w:p>
      <w:pPr>
        <w:pStyle w:val="Normal"/>
        <w:rPr/>
      </w:pPr>
      <w:r>
        <w:rPr/>
        <w:t>[[@Bible:Nah 3:3 ]][[3:3 &gt;&gt; Nah 3:3]] {{field-on:Bible}} Конникът вдига лъскав меч и святкаво копие;Има и множество ранени, и голямо число убити,И няма свършък на труповете:Спъват се в труповете им, {{field-off:Bible}}</w:t>
      </w:r>
    </w:p>
    <w:p>
      <w:pPr>
        <w:pStyle w:val="Normal"/>
        <w:rPr/>
      </w:pPr>
      <w:r>
        <w:rPr/>
        <w:t>[[@Bible:Nah 3:4 ]][[3:4 &gt;&gt; Nah 3:4]] {{field-on:Bible}} От многото блудувания на привлекателната блудница,Изкусната в баяния,Която продава народи с блудуванията си,И племена с баянията си. {{field-off:Bible}}</w:t>
      </w:r>
    </w:p>
    <w:p>
      <w:pPr>
        <w:pStyle w:val="Normal"/>
        <w:rPr/>
      </w:pPr>
      <w:r>
        <w:rPr/>
        <w:t>[[@Bible:Nah 3:5 ]][[3:5 &gt;&gt; Nah 3:5]] {{field-on:Bible}} Ето, аз съм против тебе,Говори Господ на силите,И ще повдигна полите на лицето ти,И ще покажа на народите срама ти,И на царствата безчестието ти. {{field-off:Bible}}</w:t>
      </w:r>
    </w:p>
    <w:p>
      <w:pPr>
        <w:pStyle w:val="Normal"/>
        <w:rPr/>
      </w:pPr>
      <w:r>
        <w:rPr/>
        <w:t>[[@Bible:Nah 3:6 ]][[3:6 &gt;&gt; Nah 3:6]] {{field-on:Bible}} И ще хвърля гнусна нечистота върх тебе, и ще те засрамя,И ще те поставя като позорище. {{field-off:Bible}}</w:t>
      </w:r>
    </w:p>
    <w:p>
      <w:pPr>
        <w:pStyle w:val="Normal"/>
        <w:rPr/>
      </w:pPr>
      <w:r>
        <w:rPr/>
        <w:t>[[@Bible:Nah 3:7 ]][[3:7 &gt;&gt; Nah 3:7]] {{field-on:Bible}} И всички които те гледат ще бягат от тебе,И ще рекат: Ниневия запустя!Кой ще я пожали?От де да потърся утешител за тебе? {{field-off:Bible}}</w:t>
      </w:r>
    </w:p>
    <w:p>
      <w:pPr>
        <w:pStyle w:val="Normal"/>
        <w:rPr/>
      </w:pPr>
      <w:r>
        <w:rPr/>
        <w:t>[[@Bible:Nah 3:8 ]][[3:8 &gt;&gt; Nah 3:8]] {{field-on:Bible}} По-добра ли си ти от Но Амон,Който лежеше между реките,Окружен от води,На който предбоище бе морето,И стена негова морето? {{field-off:Bible}}</w:t>
      </w:r>
    </w:p>
    <w:p>
      <w:pPr>
        <w:pStyle w:val="Normal"/>
        <w:rPr/>
      </w:pPr>
      <w:r>
        <w:rPr/>
        <w:t>[[@Bible:Nah 3:9 ]][[3:9 &gt;&gt; Nah 3:9]] {{field-on:Bible}} Крепост негова бе Етиопия и Египет, и бе безкрайна:Фут и Ливийците бяха твои помощници. {{field-off:Bible}}</w:t>
      </w:r>
    </w:p>
    <w:p>
      <w:pPr>
        <w:pStyle w:val="Normal"/>
        <w:rPr/>
      </w:pPr>
      <w:r>
        <w:rPr/>
        <w:t>[[@Bible:Nah 3:10 ]][[3:10 &gt;&gt; Nah 3:10]] {{field-on:Bible}} Но и той се пресели, отиде в плен;И младенците му се съкрушихаПо краищата на всичките пътища;И хвърлиха жребия върху славните му мъже,И всичките му големци вързани бидоха с вериги. {{field-off:Bible}}</w:t>
      </w:r>
    </w:p>
    <w:p>
      <w:pPr>
        <w:pStyle w:val="Normal"/>
        <w:rPr/>
      </w:pPr>
      <w:r>
        <w:rPr/>
        <w:t>[[@Bible:Nah 3:11 ]][[3:11 &gt;&gt; Nah 3:11]] {{field-on:Bible}} И ти ще се опиеш,Ще станеш невидима;И ти ще потърсиш сила против врага. {{field-off:Bible}}</w:t>
      </w:r>
    </w:p>
    <w:p>
      <w:pPr>
        <w:pStyle w:val="Normal"/>
        <w:rPr/>
      </w:pPr>
      <w:r>
        <w:rPr/>
        <w:t>[[@Bible:Nah 3:12 ]][[3:12 &gt;&gt; Nah 3:12]] {{field-on:Bible}} Всичките ти твърдели ще саКато смоковници с първоявените си смокви;Ако се затресат,Ще паднат в устата на ядещия. {{field-off:Bible}}</w:t>
      </w:r>
    </w:p>
    <w:p>
      <w:pPr>
        <w:pStyle w:val="Normal"/>
        <w:rPr/>
      </w:pPr>
      <w:r>
        <w:rPr/>
        <w:t>[[@Bible:Nah 3:13 ]][[3:13 &gt;&gt; Nah 3:13]] {{field-on:Bible}} Ето, людете ти са жени всред тебе:Вратата на земята тиЩе са съвсем отворени на враговете ти:Огън ще пояде вереите ти. {{field-off:Bible}}</w:t>
      </w:r>
    </w:p>
    <w:p>
      <w:pPr>
        <w:pStyle w:val="Normal"/>
        <w:rPr/>
      </w:pPr>
      <w:r>
        <w:rPr/>
        <w:t>[[@Bible:Nah 3:14 ]][[3:14 &gt;&gt; Nah 3:14]] {{field-on:Bible}} Извади си вода за обсадата,Уякчи твърделите си,Влез в калта и стъпчи глината,Поправи кирпичената пещ. {{field-off:Bible}}</w:t>
      </w:r>
    </w:p>
    <w:p>
      <w:pPr>
        <w:pStyle w:val="Normal"/>
        <w:rPr/>
      </w:pPr>
      <w:r>
        <w:rPr/>
        <w:t>[[@Bible:Nah 3:15 ]][[3:15 &gt;&gt; Nah 3:15]] {{field-on:Bible}} Там ще те изяде огън:Меч ще те изтреби,Ще те изяде като ателава.Множи се като ателав,Множи са като скакалец. {{field-off:Bible}}</w:t>
      </w:r>
    </w:p>
    <w:p>
      <w:pPr>
        <w:pStyle w:val="Normal"/>
        <w:rPr/>
      </w:pPr>
      <w:r>
        <w:rPr/>
        <w:t>[[@Bible:Nah 3:16 ]][[3:16 &gt;&gt; Nah 3:16]] {{field-on:Bible}} Умножила си търговците си,Повече от звездите небесни:Ателавът се разпростря, и литна. {{field-off:Bible}}</w:t>
      </w:r>
    </w:p>
    <w:p>
      <w:pPr>
        <w:pStyle w:val="Normal"/>
        <w:rPr/>
      </w:pPr>
      <w:r>
        <w:rPr/>
        <w:t>[[@Bible:Nah 3:17 ]][[3:17 &gt;&gt; Nah 3:17]] {{field-on:Bible}} Големците ти са като скакалци,И главатарите ти като множество от скакалциКоито седят на плетищата в студен ден;Но като изгрее слънцето, бягат,И местото им не се познава де бяха. {{field-off:Bible}}</w:t>
      </w:r>
    </w:p>
    <w:p>
      <w:pPr>
        <w:pStyle w:val="Normal"/>
        <w:rPr/>
      </w:pPr>
      <w:r>
        <w:rPr/>
        <w:t>[[@Bible:Nah 3:18 ]][[3:18 &gt;&gt; Nah 3:18]] {{field-on:Bible}} Пастирите ти задрямаха, царю Асирийски:Благородните ти заспаха:Людете ти се разпръснаха по горите;И няма кой да ги събира. {{field-off:Bible}}</w:t>
      </w:r>
    </w:p>
    <w:p>
      <w:pPr>
        <w:pStyle w:val="Normal"/>
        <w:rPr/>
      </w:pPr>
      <w:r>
        <w:rPr/>
        <w:t>[[@Bible:Nah 3:19 ]][[3:19 &gt;&gt; Nah 3:19]] {{field-on:Bible}} Няма лек за съкрушението ти:Раната ти е люта:Всичките които слушат вестта тиЩе изплескат с ръце заради тебе;Защото върх кого не нападна злината ти всякога? {{field-off:Bible}}</w:t>
      </w:r>
    </w:p>
    <w:p>
      <w:pPr>
        <w:pStyle w:val="Heading1"/>
        <w:rPr/>
      </w:pPr>
      <w:r>
        <w:rPr/>
        <w:t>Авакум</w:t>
      </w:r>
    </w:p>
    <w:p>
      <w:pPr>
        <w:pStyle w:val="Heading2"/>
        <w:rPr/>
      </w:pPr>
      <w:r>
        <w:rPr/>
        <w:t>Глава 1</w:t>
      </w:r>
    </w:p>
    <w:p>
      <w:pPr>
        <w:pStyle w:val="Normal"/>
        <w:rPr/>
      </w:pPr>
      <w:r>
        <w:rPr/>
        <w:t>[[@Bible:Hab 1:1 ]][[1:1 &gt;&gt; Hab 1:1]] {{field-on:Bible}} Видението което видя пророк Авакум. {{field-off:Bible}}</w:t>
      </w:r>
    </w:p>
    <w:p>
      <w:pPr>
        <w:pStyle w:val="Normal"/>
        <w:rPr/>
      </w:pPr>
      <w:r>
        <w:rPr/>
        <w:t>[[@Bible:Hab 1:2 ]][[1:2 &gt;&gt; Hab 1:2]] {{field-on:Bible}} До кога, Господи ще викам, и не щеш да послушаш?Ще викъм към тебе: Неправда! и не щеш да избавиш? {{field-off:Bible}}</w:t>
      </w:r>
    </w:p>
    <w:p>
      <w:pPr>
        <w:pStyle w:val="Normal"/>
        <w:rPr/>
      </w:pPr>
      <w:r>
        <w:rPr/>
        <w:t>[[@Bible:Hab 1:3 ]][[1:3 &gt;&gt; Hab 1:3]] {{field-on:Bible}} Защо ме правиш да гледам беззаконие,И да виждам бедствие?Защо грабеж и неправда има пред мене;И има що повдигат каране и прение. {{field-off:Bible}}</w:t>
      </w:r>
    </w:p>
    <w:p>
      <w:pPr>
        <w:pStyle w:val="Normal"/>
        <w:rPr/>
      </w:pPr>
      <w:r>
        <w:rPr/>
        <w:t>[[@Bible:Hab 1:4 ]][[1:4 &gt;&gt; Hab 1:4]] {{field-on:Bible}} За то законът е празден,И съдба съвсем не излазя;Понеже нечестивият насилствува праведния,За то излазя съдба развратна {{field-off:Bible}}</w:t>
      </w:r>
    </w:p>
    <w:p>
      <w:pPr>
        <w:pStyle w:val="Normal"/>
        <w:rPr/>
      </w:pPr>
      <w:r>
        <w:rPr/>
        <w:t>[[@Bible:Hab 1:5 ]][[1:5 &gt;&gt; Hab 1:5]] {{field-on:Bible}} Вижте между народите, и погледнете,И се зачудете много;Защото аз ще направя дело в дните виКоето не щете повярва ако го прикаже някой. {{field-off:Bible}}</w:t>
      </w:r>
    </w:p>
    <w:p>
      <w:pPr>
        <w:pStyle w:val="Normal"/>
        <w:rPr/>
      </w:pPr>
      <w:r>
        <w:rPr/>
        <w:t>[[@Bible:Hab 1:6 ]][[1:6 &gt;&gt; Hab 1:6]] {{field-on:Bible}} Защото, ето, аз повдигам Халдейците,Народ лют и устремителен,Който ще пройде през ширината на земята,За да насели селения не свои. {{field-off:Bible}}</w:t>
      </w:r>
    </w:p>
    <w:p>
      <w:pPr>
        <w:pStyle w:val="Normal"/>
        <w:rPr/>
      </w:pPr>
      <w:r>
        <w:rPr/>
        <w:t>[[@Bible:Hab 1:7 ]][[1:7 &gt;&gt; Hab 1:7]] {{field-on:Bible}} Страшни са и ужасни:Съдбата им и властта им ще происхожда от тях. {{field-off:Bible}}</w:t>
      </w:r>
    </w:p>
    <w:p>
      <w:pPr>
        <w:pStyle w:val="Normal"/>
        <w:rPr/>
      </w:pPr>
      <w:r>
        <w:rPr/>
        <w:t>[[@Bible:Hab 1:8 ]][[1:8 &gt;&gt; Hab 1:8]] {{field-on:Bible}} И конете им са по-бързи от рисове,И по-устремителни от вечерни вълци;И конниците им ще скачат,И конниците им ще дойдат от далеч;Ще литнат като орел бързащ на ядене. {{field-off:Bible}}</w:t>
      </w:r>
    </w:p>
    <w:p>
      <w:pPr>
        <w:pStyle w:val="Normal"/>
        <w:rPr/>
      </w:pPr>
      <w:r>
        <w:rPr/>
        <w:t>[[@Bible:Hab 1:9 ]][[1:9 &gt;&gt; Hab 1:9]] {{field-on:Bible}} Всички ще дойдат за грабеж:Взорът на лицата им е на напред,И ще съберат пленници като пясък. {{field-off:Bible}}</w:t>
      </w:r>
    </w:p>
    <w:p>
      <w:pPr>
        <w:pStyle w:val="Normal"/>
        <w:rPr/>
      </w:pPr>
      <w:r>
        <w:rPr/>
        <w:t>[[@Bible:Hab 1:10 ]][[1:10 &gt;&gt; Hab 1:10]] {{field-on:Bible}} И ще се присмиват на царете,И началниците ще им са за присмех:Ще се присмиват на всеки твърдел;Защото ще награмадят пръст и ще го обладаят. {{field-off:Bible}}</w:t>
      </w:r>
    </w:p>
    <w:p>
      <w:pPr>
        <w:pStyle w:val="Normal"/>
        <w:rPr/>
      </w:pPr>
      <w:r>
        <w:rPr/>
        <w:t>[[@Bible:Hab 1:11 ]][[1:11 &gt;&gt; Hab 1:11]] {{field-on:Bible}} Тогаз духът му ще се измени,И ще премине всеки предел, и ще нечествува,Отдаващ тази своя крепост на бога си. {{field-off:Bible}}</w:t>
      </w:r>
    </w:p>
    <w:p>
      <w:pPr>
        <w:pStyle w:val="Normal"/>
        <w:rPr/>
      </w:pPr>
      <w:r>
        <w:rPr/>
        <w:t>[[@Bible:Hab 1:12 ]][[1:12 &gt;&gt; Hab 1:12]] {{field-on:Bible}} Не си ли ти от века, Господи, Боже мой, Свети мой!Няма да умрем.Ти, Господи, си ги разпоредил за съдба;И ти, Крепки, турил си ги за наказание нам. {{field-off:Bible}}</w:t>
      </w:r>
    </w:p>
    <w:p>
      <w:pPr>
        <w:pStyle w:val="Normal"/>
        <w:rPr/>
      </w:pPr>
      <w:r>
        <w:rPr/>
        <w:t>[[@Bible:Hab 1:13 ]][[1:13 &gt;&gt; Hab 1:13]] {{field-on:Bible}} Очите ти са по-чисти отколкото да гледаш лукавщините,И не можеш да гледаш в беззаконието:Защо гледаш на беззаконниците, и мълчиш,Когато нечестивият поглъща по-праведния от себе си? {{field-off:Bible}}</w:t>
      </w:r>
    </w:p>
    <w:p>
      <w:pPr>
        <w:pStyle w:val="Normal"/>
        <w:rPr/>
      </w:pPr>
      <w:r>
        <w:rPr/>
        <w:t>[[@Bible:Hab 1:14 ]][[1:14 &gt;&gt; Hab 1:14]] {{field-on:Bible}} И правиш ли человеците като морските риби,Като гадините, които нямат началник над себе си? {{field-off:Bible}}</w:t>
      </w:r>
    </w:p>
    <w:p>
      <w:pPr>
        <w:pStyle w:val="Normal"/>
        <w:rPr/>
      </w:pPr>
      <w:r>
        <w:rPr/>
        <w:t>[[@Bible:Hab 1:15 ]][[1:15 &gt;&gt; Hab 1:15]] {{field-on:Bible}} Изтръгва всичките с въдица,Влачи ги в мрежата си,И ги събира в невода си;За то се весели и се радва. {{field-off:Bible}}</w:t>
      </w:r>
    </w:p>
    <w:p>
      <w:pPr>
        <w:pStyle w:val="Normal"/>
        <w:rPr/>
      </w:pPr>
      <w:r>
        <w:rPr/>
        <w:t>[[@Bible:Hab 1:16 ]][[1:16 &gt;&gt; Hab 1:16]] {{field-on:Bible}} За то жъртвува на мрежата си,И гори темян на невода си;Защото чрез тях делът му е тлъст,И ястието му избрано. {{field-off:Bible}}</w:t>
      </w:r>
    </w:p>
    <w:p>
      <w:pPr>
        <w:pStyle w:val="Normal"/>
        <w:rPr/>
      </w:pPr>
      <w:r>
        <w:rPr/>
        <w:t>[[@Bible:Hab 1:17 ]][[1:17 &gt;&gt; Hab 1:17]] {{field-on:Bible}} Да ли за то ще изпразднува мрежата си?И няма да жали да убива всякога народите? {{field-off:Bible}}</w:t>
      </w:r>
    </w:p>
    <w:p>
      <w:pPr>
        <w:pStyle w:val="Heading2"/>
        <w:rPr/>
      </w:pPr>
      <w:r>
        <w:rPr/>
        <w:t>Глава 2</w:t>
      </w:r>
    </w:p>
    <w:p>
      <w:pPr>
        <w:pStyle w:val="Normal"/>
        <w:rPr/>
      </w:pPr>
      <w:r>
        <w:rPr/>
        <w:t>[[@Bible:Hab 2:1 ]][[2:1 &gt;&gt; Hab 2:1]] {{field-on:Bible}} На стражата си ще застана,И ще се възправя на стълба,И ще пазя за да видя що ще ми говори,И що ще отговоря на обличителя си. {{field-off:Bible}}</w:t>
      </w:r>
    </w:p>
    <w:p>
      <w:pPr>
        <w:pStyle w:val="Normal"/>
        <w:rPr/>
      </w:pPr>
      <w:r>
        <w:rPr/>
        <w:t>[[@Bible:Hab 2:2 ]][[2:2 &gt;&gt; Hab 2:2]] {{field-on:Bible}} И отговори ми Господ и рече:Пиши видението и изложи го на таблички,Щото да тича който го чете. {{field-off:Bible}}</w:t>
      </w:r>
    </w:p>
    <w:p>
      <w:pPr>
        <w:pStyle w:val="Normal"/>
        <w:rPr/>
      </w:pPr>
      <w:r>
        <w:rPr/>
        <w:t>[[@Bible:Hab 2:3 ]][[2:3 &gt;&gt; Hab 2:3]] {{field-on:Bible}} Защото видението е още за определено време,Но бърза към свършъка, и няма да излъже:Ако и да се бави, чакай го;Защото непременно ще дойде, няма да закъснее. {{field-off:Bible}}</w:t>
      </w:r>
    </w:p>
    <w:p>
      <w:pPr>
        <w:pStyle w:val="Normal"/>
        <w:rPr/>
      </w:pPr>
      <w:r>
        <w:rPr/>
        <w:t>[[@Bible:Hab 2:4 ]][[2:4 &gt;&gt; Hab 2:4]] {{field-on:Bible}} Ето, душата му се надигна, не е права в него;А праведний ще живее с вярата си. {{field-off:Bible}}</w:t>
      </w:r>
    </w:p>
    <w:p>
      <w:pPr>
        <w:pStyle w:val="Normal"/>
        <w:rPr/>
      </w:pPr>
      <w:r>
        <w:rPr/>
        <w:t>[[@Bible:Hab 2:5 ]][[2:5 &gt;&gt; Hab 2:5]] {{field-on:Bible}} И още, като някой дързостлив от вино,Мъж високоумен е, нито мирува,Който разширява душата си като ад,И е като смъртта и не се насища,Но събира при себе си всичките народи,И скупва при себе си всичките люде. {{field-off:Bible}}</w:t>
      </w:r>
    </w:p>
    <w:p>
      <w:pPr>
        <w:pStyle w:val="Normal"/>
        <w:rPr/>
      </w:pPr>
      <w:r>
        <w:rPr/>
        <w:t>[[@Bible:Hab 2:6 ]][[2:6 &gt;&gt; Hab 2:6]] {{field-on:Bible}} Не ще ли да вземат всички тези притча против него,И пословица присмивателна против него? и рекат:Горко на умножаващия не своето!- до кога?-И на натегнуващия на себе си със залози! {{field-off:Bible}}</w:t>
      </w:r>
    </w:p>
    <w:p>
      <w:pPr>
        <w:pStyle w:val="Normal"/>
        <w:rPr/>
      </w:pPr>
      <w:r>
        <w:rPr/>
        <w:t>[[@Bible:Hab 2:7 ]][[2:7 &gt;&gt; Hab 2:7]] {{field-on:Bible}} Не ще ли да станат внезапно онези които те хапят,И да се повдигнат онези които те правят окаянен,И ти да им си в разграбване? {{field-off:Bible}}</w:t>
      </w:r>
    </w:p>
    <w:p>
      <w:pPr>
        <w:pStyle w:val="Normal"/>
        <w:rPr/>
      </w:pPr>
      <w:r>
        <w:rPr/>
        <w:t>[[@Bible:Hab 2:8 ]][[2:8 &gt;&gt; Hab 2:8]] {{field-on:Bible}} Понеже ти обра много народи,Всичкий остатък на людете ще те оберат,-Заради кръвта на человеците,И заради неправдата ти на земята,На града, и на всичките живеещи в него. {{field-off:Bible}}</w:t>
      </w:r>
    </w:p>
    <w:p>
      <w:pPr>
        <w:pStyle w:val="Normal"/>
        <w:rPr/>
      </w:pPr>
      <w:r>
        <w:rPr/>
        <w:t>[[@Bible:Hab 2:9 ]][[2:9 &gt;&gt; Hab 2:9]] {{field-on:Bible}} Горко на лакомещия лакомство зло за дома си,За да тури гнездото си високо,За да се освободи от ръката на злия! {{field-off:Bible}}</w:t>
      </w:r>
    </w:p>
    <w:p>
      <w:pPr>
        <w:pStyle w:val="Normal"/>
        <w:rPr/>
      </w:pPr>
      <w:r>
        <w:rPr/>
        <w:t>[[@Bible:Hab 2:10 ]][[2:10 &gt;&gt; Hab 2:10]] {{field-on:Bible}} Съвещал си срам за дома сиКато си изтребил много народи,И си съгрешил против душата си. {{field-off:Bible}}</w:t>
      </w:r>
    </w:p>
    <w:p>
      <w:pPr>
        <w:pStyle w:val="Normal"/>
        <w:rPr/>
      </w:pPr>
      <w:r>
        <w:rPr/>
        <w:t>[[@Bible:Hab 2:11 ]][[2:11 &gt;&gt; Hab 2:11]] {{field-on:Bible}} Защото камикът из стената ще извика,И дървовръзките ще му отговорят. {{field-off:Bible}}</w:t>
      </w:r>
    </w:p>
    <w:p>
      <w:pPr>
        <w:pStyle w:val="Normal"/>
        <w:rPr/>
      </w:pPr>
      <w:r>
        <w:rPr/>
        <w:t>[[@Bible:Hab 2:12 ]][[2:12 &gt;&gt; Hab 2:12]] {{field-on:Bible}} Горко на градещия град с кръв,И на основаващия град с неправда! {{field-off:Bible}}</w:t>
      </w:r>
    </w:p>
    <w:p>
      <w:pPr>
        <w:pStyle w:val="Normal"/>
        <w:rPr/>
      </w:pPr>
      <w:r>
        <w:rPr/>
        <w:t>[[@Bible:Hab 2:13 ]][[2:13 &gt;&gt; Hab 2:13]] {{field-on:Bible}} Ето, не е ли това от Господа на Силите,Да се турят людете за огъня,И народите да се мъчат за суетата? {{field-off:Bible}}</w:t>
      </w:r>
    </w:p>
    <w:p>
      <w:pPr>
        <w:pStyle w:val="Normal"/>
        <w:rPr/>
      </w:pPr>
      <w:r>
        <w:rPr/>
        <w:t>[[@Bible:Hab 2:14 ]][[2:14 &gt;&gt; Hab 2:14]] {{field-on:Bible}} Защото земята ще е пълнаС познаването на славата ГосподняКакто водите покриват морето. {{field-off:Bible}}</w:t>
      </w:r>
    </w:p>
    <w:p>
      <w:pPr>
        <w:pStyle w:val="Normal"/>
        <w:rPr/>
      </w:pPr>
      <w:r>
        <w:rPr/>
        <w:t>[[@Bible:Hab 2:15 ]][[2:15 &gt;&gt; Hab 2:15]] {{field-on:Bible}} Горко на оногози който напоява ближния си,Теб който изливаш сикерата си, още го и опиваш,За да изгледаш голотата им! {{field-off:Bible}}</w:t>
      </w:r>
    </w:p>
    <w:p>
      <w:pPr>
        <w:pStyle w:val="Normal"/>
        <w:rPr/>
      </w:pPr>
      <w:r>
        <w:rPr/>
        <w:t>[[@Bible:Hab 2:16 ]][[2:16 &gt;&gt; Hab 2:16]] {{field-on:Bible}} Напълнил си се със срам нежели със слава:Пий и ти, и нека се открие краекожието ти:чашата на десницата Господня ще се върне към тебе;И бълвоч на безчестие ще е върху славата ти. {{field-off:Bible}}</w:t>
      </w:r>
    </w:p>
    <w:p>
      <w:pPr>
        <w:pStyle w:val="Normal"/>
        <w:rPr/>
      </w:pPr>
      <w:r>
        <w:rPr/>
        <w:t>[[@Bible:Hab 2:17 ]][[2:17 &gt;&gt; Hab 2:17]] {{field-on:Bible}} Защото неправдата ти към Ливан ще те покрие,И повреждението на животните ще те уплаши,Заради кръвта на человецитеИ неправдата ти на земята,На града, и на всичките живеещи в него. {{field-off:Bible}}</w:t>
      </w:r>
    </w:p>
    <w:p>
      <w:pPr>
        <w:pStyle w:val="Normal"/>
        <w:rPr/>
      </w:pPr>
      <w:r>
        <w:rPr/>
        <w:t>[[@Bible:Hab 2:18 ]][[2:18 &gt;&gt; Hab 2:18]] {{field-on:Bible}} Коя е ползата на изваяния,че образователят му го извая?-На леяния и на учителя на лъжата,че делателят, уповава на делото сиТа да прави безгласни идоли? {{field-off:Bible}}</w:t>
      </w:r>
    </w:p>
    <w:p>
      <w:pPr>
        <w:pStyle w:val="Normal"/>
        <w:rPr/>
      </w:pPr>
      <w:r>
        <w:rPr/>
        <w:t>[[@Bible:Hab 2:19 ]][[2:19 &gt;&gt; Hab 2:19]] {{field-on:Bible}} Горко на говорещия на дървото: Събуди се!-На безгласния камик Дигни се!То ли ще научи?Ето, то е обкрито със злато и сребро,И няма никакво дихание в него. {{field-off:Bible}}</w:t>
      </w:r>
    </w:p>
    <w:p>
      <w:pPr>
        <w:pStyle w:val="Normal"/>
        <w:rPr/>
      </w:pPr>
      <w:r>
        <w:rPr/>
        <w:t>[[@Bible:Hab 2:20 ]][[2:20 &gt;&gt; Hab 2:20]] {{field-on:Bible}} Но Господ е в святия си храм:Да мълчиш пред него, всичка земльо. {{field-off:Bible}}</w:t>
      </w:r>
    </w:p>
    <w:p>
      <w:pPr>
        <w:pStyle w:val="Heading2"/>
        <w:rPr/>
      </w:pPr>
      <w:r>
        <w:rPr/>
        <w:t>Глава 3</w:t>
      </w:r>
    </w:p>
    <w:p>
      <w:pPr>
        <w:pStyle w:val="Normal"/>
        <w:rPr/>
      </w:pPr>
      <w:r>
        <w:rPr/>
        <w:t>[[@Bible:Hab 3:1 ]][[3:1 &gt;&gt; Hab 3:1]] {{field-on:Bible}} Молитва на пророк Авакума върху Сигионот. {{field-off:Bible}}</w:t>
      </w:r>
    </w:p>
    <w:p>
      <w:pPr>
        <w:pStyle w:val="Normal"/>
        <w:rPr/>
      </w:pPr>
      <w:r>
        <w:rPr/>
        <w:t>[[@Bible:Hab 3:2 ]][[3:2 &gt;&gt; Hab 3:2]] {{field-on:Bible}} Господи, чух слуха ти, и се убоях:Господи, оживявай делото си всред годините;Всред годините го явявай:В гнева си помени милост. {{field-off:Bible}}</w:t>
      </w:r>
    </w:p>
    <w:p>
      <w:pPr>
        <w:pStyle w:val="Normal"/>
        <w:rPr/>
      </w:pPr>
      <w:r>
        <w:rPr/>
        <w:t>[[@Bible:Hab 3:3 ]][[3:3 &gt;&gt; Hab 3:3]] {{field-on:Bible}} Бог дойде от Теман,И Светий от гората Фаран. (Села.)Славата му покри небесата,И земята бе пълна с хвалата му. {{field-off:Bible}}</w:t>
      </w:r>
    </w:p>
    <w:p>
      <w:pPr>
        <w:pStyle w:val="Normal"/>
        <w:rPr/>
      </w:pPr>
      <w:r>
        <w:rPr/>
        <w:t>[[@Bible:Hab 3:4 ]][[3:4 &gt;&gt; Hab 3:4]] {{field-on:Bible}} Сиянието му бе като виделината:Лучи излизаха из ръката му;И там бе скришницата на крепостта му. {{field-off:Bible}}</w:t>
      </w:r>
    </w:p>
    <w:p>
      <w:pPr>
        <w:pStyle w:val="Normal"/>
        <w:rPr/>
      </w:pPr>
      <w:r>
        <w:rPr/>
        <w:t>[[@Bible:Hab 3:5 ]][[3:5 &gt;&gt; Hab 3:5]] {{field-on:Bible}} Пред него предшествуваше морът,И огневици излизаха под нозете му. {{field-off:Bible}}</w:t>
      </w:r>
    </w:p>
    <w:p>
      <w:pPr>
        <w:pStyle w:val="Normal"/>
        <w:rPr/>
      </w:pPr>
      <w:r>
        <w:rPr/>
        <w:t>[[@Bible:Hab 3:6 ]][[3:6 &gt;&gt; Hab 3:6]] {{field-on:Bible}} Застана, и измери земята,Погледна, и направи да треперят народите;И древните гори се съкрушиха,Вечните хълмове се смириха:Пътищата му са вечни. {{field-off:Bible}}</w:t>
      </w:r>
    </w:p>
    <w:p>
      <w:pPr>
        <w:pStyle w:val="Normal"/>
        <w:rPr/>
      </w:pPr>
      <w:r>
        <w:rPr/>
        <w:t>[[@Bible:Hab 3:7 ]][[3:7 &gt;&gt; Hab 3:7]] {{field-on:Bible}} Видях шатрите на Етиопия в скърб:Поклатиха се опоните на Мадиамската земя. {{field-off:Bible}}</w:t>
      </w:r>
    </w:p>
    <w:p>
      <w:pPr>
        <w:pStyle w:val="Normal"/>
        <w:rPr/>
      </w:pPr>
      <w:r>
        <w:rPr/>
        <w:t>[[@Bible:Hab 3:8 ]][[3:8 &gt;&gt; Hab 3:8]] {{field-on:Bible}} Разгневи ли се Господ против реките?Да ли бе яростта ти против реките?Или гневът ти против морето,Та си възлязъл на конете сиИ на колесниците си за избавление? {{field-off:Bible}}</w:t>
      </w:r>
    </w:p>
    <w:p>
      <w:pPr>
        <w:pStyle w:val="Normal"/>
        <w:rPr/>
      </w:pPr>
      <w:r>
        <w:rPr/>
        <w:t>[[@Bible:Hab 3:9 ]][[3:9 &gt;&gt; Hab 3:9]] {{field-on:Bible}} Извлечен биде вън лъкът ти,Както възвести ти на племената с клетва. (Села.)Ти раздра земята с реки. {{field-off:Bible}}</w:t>
      </w:r>
    </w:p>
    <w:p>
      <w:pPr>
        <w:pStyle w:val="Normal"/>
        <w:rPr/>
      </w:pPr>
      <w:r>
        <w:rPr/>
        <w:t>[[@Bible:Hab 3:10 ]][[3:10 &gt;&gt; Hab 3:10]] {{field-on:Bible}} Видяха те горите и се поклатиха:Потоп водний нападна:Бездната проводи гласа си,Повдигна ръцете си нависоко. {{field-off:Bible}}</w:t>
      </w:r>
    </w:p>
    <w:p>
      <w:pPr>
        <w:pStyle w:val="Normal"/>
        <w:rPr/>
      </w:pPr>
      <w:r>
        <w:rPr/>
        <w:t>[[@Bible:Hab 3:11 ]][[3:11 &gt;&gt; Hab 3:11]] {{field-on:Bible}} Слънцето и луната застанаха в жилището си:Във виделината на стрелите ти ходеха,В сиянието от святкането на твоето копие. {{field-off:Bible}}</w:t>
      </w:r>
    </w:p>
    <w:p>
      <w:pPr>
        <w:pStyle w:val="Normal"/>
        <w:rPr/>
      </w:pPr>
      <w:r>
        <w:rPr/>
        <w:t>[[@Bible:Hab 3:12 ]][[3:12 &gt;&gt; Hab 3:12]] {{field-on:Bible}} С негодуване си прошел през земята,С ярост си стъпкал народите. {{field-off:Bible}}</w:t>
      </w:r>
    </w:p>
    <w:p>
      <w:pPr>
        <w:pStyle w:val="Normal"/>
        <w:rPr/>
      </w:pPr>
      <w:r>
        <w:rPr/>
        <w:t>[[@Bible:Hab 3:13 ]][[3:13 &gt;&gt; Hab 3:13]] {{field-on:Bible}} Излязъл си за избавление на людете си,За избавление на помазаника си:Поразил си началника из дома на нечестивите,Открил си основанията до врата. (Села.) {{field-off:Bible}}</w:t>
      </w:r>
    </w:p>
    <w:p>
      <w:pPr>
        <w:pStyle w:val="Normal"/>
        <w:rPr/>
      </w:pPr>
      <w:r>
        <w:rPr/>
        <w:t>[[@Bible:Hab 3:14 ]][[3:14 &gt;&gt; Hab 3:14]] {{field-on:Bible}} Пронизал си с копията му главата на военачалниците му:Устремиха се като вихрушка за да ме разпръснат:Радостта им бе като да изядат скришно сиромаха. {{field-off:Bible}}</w:t>
      </w:r>
    </w:p>
    <w:p>
      <w:pPr>
        <w:pStyle w:val="Normal"/>
        <w:rPr/>
      </w:pPr>
      <w:r>
        <w:rPr/>
        <w:t>[[@Bible:Hab 3:15 ]][[3:15 &gt;&gt; Hab 3:15]] {{field-on:Bible}} Прошел си през морето с конете си,През купове на много води. {{field-off:Bible}}</w:t>
      </w:r>
    </w:p>
    <w:p>
      <w:pPr>
        <w:pStyle w:val="Normal"/>
        <w:rPr/>
      </w:pPr>
      <w:r>
        <w:rPr/>
        <w:t>[[@Bible:Hab 3:16 ]][[3:16 &gt;&gt; Hab 3:16]] {{field-on:Bible}} чух, и чревата ми се смутихаУстните ми трепереха от гласа:Гнилота влезе в костите ми,И на мястото си се разтреперах,Та да си почина в деня на скърбта.Когато възлезе против людетеОнзи който ще се опълчи против тях. {{field-off:Bible}}</w:t>
      </w:r>
    </w:p>
    <w:p>
      <w:pPr>
        <w:pStyle w:val="Normal"/>
        <w:rPr/>
      </w:pPr>
      <w:r>
        <w:rPr/>
        <w:t>[[@Bible:Hab 3:17 ]][[3:17 &gt;&gt; Hab 3:17]] {{field-on:Bible}} Ако и да не прозябне смоковницата,Нито да има плод по лозите,Трудът на маслината да се осуети,И нивите да не дадат храна,Паството да се изтреби из оградата,И да няма говеда в кошарите. {{field-off:Bible}}</w:t>
      </w:r>
    </w:p>
    <w:p>
      <w:pPr>
        <w:pStyle w:val="Normal"/>
        <w:rPr/>
      </w:pPr>
      <w:r>
        <w:rPr/>
        <w:t>[[@Bible:Hab 3:18 ]][[3:18 &gt;&gt; Hab 3:18]] {{field-on:Bible}} Аз обаче ще се веселя в Господа,Ще се радвам в Бога на спасението си. {{field-off:Bible}}</w:t>
      </w:r>
    </w:p>
    <w:p>
      <w:pPr>
        <w:pStyle w:val="Normal"/>
        <w:rPr/>
      </w:pPr>
      <w:r>
        <w:rPr/>
        <w:t>[[@Bible:Hab 3:19 ]][[3:19 &gt;&gt; Hab 3:19]] {{field-on:Bible}} Иеова Господ е силата ми,И ще направи нозете ми като на елените,И ще ме направи да ходя по високите си места.-Първому певцу върху струнните ми оръдия. {{field-off:Bible}}</w:t>
      </w:r>
    </w:p>
    <w:p>
      <w:pPr>
        <w:pStyle w:val="Heading1"/>
        <w:rPr/>
      </w:pPr>
      <w:r>
        <w:rPr/>
        <w:t>Софония</w:t>
      </w:r>
    </w:p>
    <w:p>
      <w:pPr>
        <w:pStyle w:val="Heading2"/>
        <w:rPr/>
      </w:pPr>
      <w:r>
        <w:rPr/>
        <w:t>Глава 1</w:t>
      </w:r>
    </w:p>
    <w:p>
      <w:pPr>
        <w:pStyle w:val="Normal"/>
        <w:rPr/>
      </w:pPr>
      <w:r>
        <w:rPr/>
        <w:t>[[@Bible:Zeph 1:1 ]][[1:1 &gt;&gt; Zeph 1:1]] {{field-on:Bible}} Словото Господне което биде към Софония сина на Хусия, сина на Годолия, сина на Амария, сина на Езекия, в дните на Иосия сина Амонов, Юдиния цар. {{field-off:Bible}}</w:t>
      </w:r>
    </w:p>
    <w:p>
      <w:pPr>
        <w:pStyle w:val="Normal"/>
        <w:rPr/>
      </w:pPr>
      <w:r>
        <w:rPr/>
        <w:t>[[@Bible:Zeph 1:2 ]][[1:2 &gt;&gt; Zeph 1:2]] {{field-on:Bible}} Ще погубя съвсем всичкоОт лицето на земята, говори Господ. {{field-off:Bible}}</w:t>
      </w:r>
    </w:p>
    <w:p>
      <w:pPr>
        <w:pStyle w:val="Normal"/>
        <w:rPr/>
      </w:pPr>
      <w:r>
        <w:rPr/>
        <w:t>[[@Bible:Zeph 1:3 ]][[1:3 &gt;&gt; Zeph 1:3]] {{field-on:Bible}} Ще погубя человек и скот,Ще погубя птиците въздушни, и рибите морски,И спънуванията с нечестивите;И ще изтребя человека от лицето на земята, говори Господ. {{field-off:Bible}}</w:t>
      </w:r>
    </w:p>
    <w:p>
      <w:pPr>
        <w:pStyle w:val="Normal"/>
        <w:rPr/>
      </w:pPr>
      <w:r>
        <w:rPr/>
        <w:t>[[@Bible:Zeph 1:4 ]][[1:4 &gt;&gt; Zeph 1:4]] {{field-on:Bible}} И ще простра ръката си върху ЮдаИ върху всичките жители на Ерусалим;И ще изтребя остатъка Ваалов от това място.И името на идолските жреци със свещениците, {{field-off:Bible}}</w:t>
      </w:r>
    </w:p>
    <w:p>
      <w:pPr>
        <w:pStyle w:val="Normal"/>
        <w:rPr/>
      </w:pPr>
      <w:r>
        <w:rPr/>
        <w:t>[[@Bible:Zeph 1:5 ]][[1:5 &gt;&gt; Zeph 1:5]] {{field-on:Bible}} И онези които се кланят на небесното воинство върху къщните покриви,И които се кланят и кълнат в Господа,И които се кълнат в Мелхома, {{field-off:Bible}}</w:t>
      </w:r>
    </w:p>
    <w:p>
      <w:pPr>
        <w:pStyle w:val="Normal"/>
        <w:rPr/>
      </w:pPr>
      <w:r>
        <w:rPr/>
        <w:t>[[@Bible:Zeph 1:6 ]][[1:6 &gt;&gt; Zeph 1:6]] {{field-on:Bible}} И които се уклоняват отподир Господа,И които не търсят Господа нито го дирят. {{field-off:Bible}}</w:t>
      </w:r>
    </w:p>
    <w:p>
      <w:pPr>
        <w:pStyle w:val="Normal"/>
        <w:rPr/>
      </w:pPr>
      <w:r>
        <w:rPr/>
        <w:t>[[@Bible:Zeph 1:7 ]][[1:7 &gt;&gt; Zeph 1:7]] {{field-on:Bible}} Мълчи пред Господа Йеова,Защото е близу денят Господен;Защото Господ приготви жъртва,Определи поканените си. {{field-off:Bible}}</w:t>
      </w:r>
    </w:p>
    <w:p>
      <w:pPr>
        <w:pStyle w:val="Normal"/>
        <w:rPr/>
      </w:pPr>
      <w:r>
        <w:rPr/>
        <w:t>[[@Bible:Zeph 1:8 ]][[1:8 &gt;&gt; Zeph 1:8]] {{field-on:Bible}} И в деня на жъртвата ГосподняЩе накажа началниците, и царските чада,И всичките що са облекли странни дрехи. {{field-off:Bible}}</w:t>
      </w:r>
    </w:p>
    <w:p>
      <w:pPr>
        <w:pStyle w:val="Normal"/>
        <w:rPr/>
      </w:pPr>
      <w:r>
        <w:rPr/>
        <w:t>[[@Bible:Zeph 1:9 ]][[1:9 &gt;&gt; Zeph 1:9]] {{field-on:Bible}} В онзи ден ще накажа и всичките които прескачат праговете,Които пълнят домовете на господарите си с грабеж и лъст. {{field-off:Bible}}</w:t>
      </w:r>
    </w:p>
    <w:p>
      <w:pPr>
        <w:pStyle w:val="Normal"/>
        <w:rPr/>
      </w:pPr>
      <w:r>
        <w:rPr/>
        <w:t>[[@Bible:Zeph 1:10 ]][[1:10 &gt;&gt; Zeph 1:10]] {{field-on:Bible}} И в онзи ден, говори Господ.Ще бъде метеж на вик от рибната портаИ ридание от Масена,И голямо съкрушение от хълмите. {{field-off:Bible}}</w:t>
      </w:r>
    </w:p>
    <w:p>
      <w:pPr>
        <w:pStyle w:val="Normal"/>
        <w:rPr/>
      </w:pPr>
      <w:r>
        <w:rPr/>
        <w:t>[[@Bible:Zeph 1:11 ]][[1:11 &gt;&gt; Zeph 1:11]] {{field-on:Bible}} Плачете, жители на Мактес,Защото се изтребиха всичките търговски люде:Изсечени бидоха всички които доносяха сребро. {{field-off:Bible}}</w:t>
      </w:r>
    </w:p>
    <w:p>
      <w:pPr>
        <w:pStyle w:val="Normal"/>
        <w:rPr/>
      </w:pPr>
      <w:r>
        <w:rPr/>
        <w:t>[[@Bible:Zeph 1:12 ]][[1:12 &gt;&gt; Zeph 1:12]] {{field-on:Bible}} И в онова времеЩе издиря Ерусалим със светилници,И отмъстя на мъжете които почиват на дрождието си,Които думат в сърдцето си:Господ няма да стори ни добро ни зло. {{field-off:Bible}}</w:t>
      </w:r>
    </w:p>
    <w:p>
      <w:pPr>
        <w:pStyle w:val="Normal"/>
        <w:rPr/>
      </w:pPr>
      <w:r>
        <w:rPr/>
        <w:t>[[@Bible:Zeph 1:13 ]][[1:13 &gt;&gt; Zeph 1:13]] {{field-on:Bible}} За то имотът им ще бъде в разграбване,И къщите им в запустение;И ще съградят къщи, а няма да обитават;И ще насадят лозя, а няма да пият виното им. {{field-off:Bible}}</w:t>
      </w:r>
    </w:p>
    <w:p>
      <w:pPr>
        <w:pStyle w:val="Normal"/>
        <w:rPr/>
      </w:pPr>
      <w:r>
        <w:rPr/>
        <w:t>[[@Bible:Zeph 1:14 ]][[1:14 &gt;&gt; Zeph 1:14]] {{field-on:Bible}} Близу е великий ден Господен,Близу, и твърде бърза, -Гласът на деня Господен:Горестно ще извика там крепкий. {{field-off:Bible}}</w:t>
      </w:r>
    </w:p>
    <w:p>
      <w:pPr>
        <w:pStyle w:val="Normal"/>
        <w:rPr/>
      </w:pPr>
      <w:r>
        <w:rPr/>
        <w:t>[[@Bible:Zeph 1:15 ]][[1:15 &gt;&gt; Zeph 1:15]] {{field-on:Bible}} Ден на гняв е онзи ден,Ден на скърб и на утеснение,Ден на запустение и на погубване,Ден на тъмнина и на мрак,Ден на облак и на мъгла, {{field-off:Bible}}</w:t>
      </w:r>
    </w:p>
    <w:p>
      <w:pPr>
        <w:pStyle w:val="Normal"/>
        <w:rPr/>
      </w:pPr>
      <w:r>
        <w:rPr/>
        <w:t>[[@Bible:Zeph 1:16 ]][[1:16 &gt;&gt; Zeph 1:16]] {{field-on:Bible}} Ден на тръба и на възклицаниеПротив твърделните градовеИ против високите стълпове. {{field-off:Bible}}</w:t>
      </w:r>
    </w:p>
    <w:p>
      <w:pPr>
        <w:pStyle w:val="Normal"/>
        <w:rPr/>
      </w:pPr>
      <w:r>
        <w:rPr/>
        <w:t>[[@Bible:Zeph 1:17 ]][[1:17 &gt;&gt; Zeph 1:17]] {{field-on:Bible}} И ще оскърбя человеците;И ще ходят като слепи,Защото съгрешиха Господу;И кръвта им ще се излее като прах,И месата им като лайно. {{field-off:Bible}}</w:t>
      </w:r>
    </w:p>
    <w:p>
      <w:pPr>
        <w:pStyle w:val="Normal"/>
        <w:rPr/>
      </w:pPr>
      <w:r>
        <w:rPr/>
        <w:t>[[@Bible:Zeph 1:18 ]][[1:18 &gt;&gt; Zeph 1:18]] {{field-on:Bible}} Но ни среброто им ни златото имЩе може да ги избавиВ деня на гнева Господен;И всичката земя ще бъде погълнатаОт огъня на ревността му;Защото ше направи скончание, даже и скоро,Върх всички които живеят на земята. {{field-off:Bible}}</w:t>
      </w:r>
    </w:p>
    <w:p>
      <w:pPr>
        <w:pStyle w:val="Heading2"/>
        <w:rPr/>
      </w:pPr>
      <w:r>
        <w:rPr/>
        <w:t>Глава 2</w:t>
      </w:r>
    </w:p>
    <w:p>
      <w:pPr>
        <w:pStyle w:val="Normal"/>
        <w:rPr/>
      </w:pPr>
      <w:r>
        <w:rPr/>
        <w:t>[[@Bible:Zeph 2:1 ]][[2:1 &gt;&gt; Zeph 2:1]] {{field-on:Bible}} Изпитайте себе си, изпитайте,Народе безсрамни, {{field-off:Bible}}</w:t>
      </w:r>
    </w:p>
    <w:p>
      <w:pPr>
        <w:pStyle w:val="Normal"/>
        <w:rPr/>
      </w:pPr>
      <w:r>
        <w:rPr/>
        <w:t>[[@Bible:Zeph 2:2 ]][[2:2 &gt;&gt; Zeph 2:2]] {{field-on:Bible}} Преди да роди указът действието си,И денят да прейде като плява,-Преди да нападне върх васРазпалението на гнева Господен, -Преди да нападне върх васДенът на яростта Господня. {{field-off:Bible}}</w:t>
      </w:r>
    </w:p>
    <w:p>
      <w:pPr>
        <w:pStyle w:val="Normal"/>
        <w:rPr/>
      </w:pPr>
      <w:r>
        <w:rPr/>
        <w:t>[[@Bible:Zeph 2:3 ]][[2:3 &gt;&gt; Zeph 2:3]] {{field-on:Bible}} Търсете Господа, всички кротки земниКоито извършвате съдбите му:Търсете правда, търсете кротост.Негли се покриете в деня на гнева Господен. {{field-off:Bible}}</w:t>
      </w:r>
    </w:p>
    <w:p>
      <w:pPr>
        <w:pStyle w:val="Normal"/>
        <w:rPr/>
      </w:pPr>
      <w:r>
        <w:rPr/>
        <w:t>[[@Bible:Zeph 2:4 ]][[2:4 &gt;&gt; Zeph 2:4]] {{field-on:Bible}} Защото Газа ще бъде оставена,И Аскалон ще бъде запустен:Ще изгонят Азот в пладнина,И Акарон ще се искорени. {{field-off:Bible}}</w:t>
      </w:r>
    </w:p>
    <w:p>
      <w:pPr>
        <w:pStyle w:val="Normal"/>
        <w:rPr/>
      </w:pPr>
      <w:r>
        <w:rPr/>
        <w:t>[[@Bible:Zeph 2:5 ]][[2:5 &gt;&gt; Zeph 2:5]] {{field-on:Bible}} Горко на жителите на морските брегове,На народа на Херетците!Словото Господне е против вас;И тебе, Ханаане, земльо на Филистимците,Ще те погубя, та да няма жители. {{field-off:Bible}}</w:t>
      </w:r>
    </w:p>
    <w:p>
      <w:pPr>
        <w:pStyle w:val="Normal"/>
        <w:rPr/>
      </w:pPr>
      <w:r>
        <w:rPr/>
        <w:t>[[@Bible:Zeph 2:6 ]][[2:6 &gt;&gt; Zeph 2:6]] {{field-on:Bible}} И брегът морски ще е населения и кладенци на овчариИ огради на стада. {{field-off:Bible}}</w:t>
      </w:r>
    </w:p>
    <w:p>
      <w:pPr>
        <w:pStyle w:val="Normal"/>
        <w:rPr/>
      </w:pPr>
      <w:r>
        <w:rPr/>
        <w:t>[[@Bible:Zeph 2:7 ]][[2:7 &gt;&gt; Zeph 2:7]] {{field-on:Bible}} И това приморие ще е за остатъка на Юдиния дом;Там ще пасат:В домовете на Аскалон ще лежат вечер;Защото Господ техний Бог ще ги посетиИ повърне плена им. {{field-off:Bible}}</w:t>
      </w:r>
    </w:p>
    <w:p>
      <w:pPr>
        <w:pStyle w:val="Normal"/>
        <w:rPr/>
      </w:pPr>
      <w:r>
        <w:rPr/>
        <w:t>[[@Bible:Zeph 2:8 ]][[2:8 &gt;&gt; Zeph 2:8]] {{field-on:Bible}} чух хулата на Моава,И укорите на Амоновите синовеС които хулеха людете миИ се увеличаваха против пределите им. {{field-off:Bible}}</w:t>
      </w:r>
    </w:p>
    <w:p>
      <w:pPr>
        <w:pStyle w:val="Normal"/>
        <w:rPr/>
      </w:pPr>
      <w:r>
        <w:rPr/>
        <w:t>[[@Bible:Zeph 2:9 ]][[2:9 &gt;&gt; Zeph 2:9]] {{field-on:Bible}} За то, жив съм аз, говори Господ на Силите, Бог Израилев,Непременно Моав ще бъде като Содом,И Амоновите синове като Гомор,Място на коприви, и солници, и винагишна пустота:Остатъкът на людете ми ще ги обере;И остатъка на народа ми ще ги наследи. {{field-off:Bible}}</w:t>
      </w:r>
    </w:p>
    <w:p>
      <w:pPr>
        <w:pStyle w:val="Normal"/>
        <w:rPr/>
      </w:pPr>
      <w:r>
        <w:rPr/>
        <w:t>[[@Bible:Zeph 2:10 ]][[2:10 &gt;&gt; Zeph 2:10]] {{field-on:Bible}} Това ще им стане заради гордостта им,Защото хулиха и се възвеличихаПротив людете на Господа на силите. {{field-off:Bible}}</w:t>
      </w:r>
    </w:p>
    <w:p>
      <w:pPr>
        <w:pStyle w:val="Normal"/>
        <w:rPr/>
      </w:pPr>
      <w:r>
        <w:rPr/>
        <w:t>[[@Bible:Zeph 2:11 ]][[2:11 &gt;&gt; Zeph 2:11]] {{field-on:Bible}} Господ ще е страшен против тях,Защото ще изтреби всичките земни богове;И ще му се поклонят, всеки от мястото си,Всичките острови на народите. {{field-off:Bible}}</w:t>
      </w:r>
    </w:p>
    <w:p>
      <w:pPr>
        <w:pStyle w:val="Normal"/>
        <w:rPr/>
      </w:pPr>
      <w:r>
        <w:rPr/>
        <w:t>[[@Bible:Zeph 2:12 ]][[2:12 &gt;&gt; Zeph 2:12]] {{field-on:Bible}} И вие, Етиопяни,Ще бъдете пронизани с меча ми. {{field-off:Bible}}</w:t>
      </w:r>
    </w:p>
    <w:p>
      <w:pPr>
        <w:pStyle w:val="Normal"/>
        <w:rPr/>
      </w:pPr>
      <w:r>
        <w:rPr/>
        <w:t>[[@Bible:Zeph 2:13 ]][[2:13 &gt;&gt; Zeph 2:13]] {{field-on:Bible}} И ще простре ръката си против северИ погуби Асирия;И ще направи Ниневия запустение,И място безводно като пустинята. {{field-off:Bible}}</w:t>
      </w:r>
    </w:p>
    <w:p>
      <w:pPr>
        <w:pStyle w:val="Normal"/>
        <w:rPr/>
      </w:pPr>
      <w:r>
        <w:rPr/>
        <w:t>[[@Bible:Zeph 2:14 ]][[2:14 &gt;&gt; Zeph 2:14]] {{field-on:Bible}} И стада ще лежат всред нея,Всичките животни на народите;И неяситът и ежът ще обитават в горните й прагове,Гласът им ще звъкне в прозорците:Пустота ще бъде във вратата,Защото ще оголее от кедровите направи. {{field-off:Bible}}</w:t>
      </w:r>
    </w:p>
    <w:p>
      <w:pPr>
        <w:pStyle w:val="Normal"/>
        <w:rPr/>
      </w:pPr>
      <w:r>
        <w:rPr/>
        <w:t>[[@Bible:Zeph 2:15 ]][[2:15 &gt;&gt; Zeph 2:15]] {{field-on:Bible}} Този е веселещий се град,Живеещий безгрижно,Който говореше в сърдцето си:Аз съм, и няма друг освен мене.Как стана пуст,Обиталище на зверове!Всеки що заминва по край негоЩе позвизди и помаха с ръката си. {{field-off:Bible}}</w:t>
      </w:r>
    </w:p>
    <w:p>
      <w:pPr>
        <w:pStyle w:val="Heading2"/>
        <w:rPr/>
      </w:pPr>
      <w:r>
        <w:rPr/>
        <w:t>Глава 3</w:t>
      </w:r>
    </w:p>
    <w:p>
      <w:pPr>
        <w:pStyle w:val="Normal"/>
        <w:rPr/>
      </w:pPr>
      <w:r>
        <w:rPr/>
        <w:t>[[@Bible:Zeph 3:1 ]][[3:1 &gt;&gt; Zeph 3:1]] {{field-on:Bible}} Горко на бунтовния и скверния град,На насилствения град! {{field-off:Bible}}</w:t>
      </w:r>
    </w:p>
    <w:p>
      <w:pPr>
        <w:pStyle w:val="Normal"/>
        <w:rPr/>
      </w:pPr>
      <w:r>
        <w:rPr/>
        <w:t>[[@Bible:Zeph 3:2 ]][[3:2 &gt;&gt; Zeph 3:2]] {{field-on:Bible}} Не послуша гласа;Не прие наказание;Не упова на Господа;Не се приближи при Бога своего. {{field-off:Bible}}</w:t>
      </w:r>
    </w:p>
    <w:p>
      <w:pPr>
        <w:pStyle w:val="Normal"/>
        <w:rPr/>
      </w:pPr>
      <w:r>
        <w:rPr/>
        <w:t>[[@Bible:Zeph 3:3 ]][[3:3 &gt;&gt; Zeph 3:3]] {{field-on:Bible}} Началниците му са всред него лъвове рикаещи,Съдиите му вечерни вълци:Не оставят нищо за заран. {{field-off:Bible}}</w:t>
      </w:r>
    </w:p>
    <w:p>
      <w:pPr>
        <w:pStyle w:val="Normal"/>
        <w:rPr/>
      </w:pPr>
      <w:r>
        <w:rPr/>
        <w:t>[[@Bible:Zeph 3:4 ]][[3:4 &gt;&gt; Zeph 3:4]] {{field-on:Bible}} Пророците му са ветровити,человеци лъстиви:Свещениците му оскверниха светилището,Насилствуваха закона. {{field-off:Bible}}</w:t>
      </w:r>
    </w:p>
    <w:p>
      <w:pPr>
        <w:pStyle w:val="Normal"/>
        <w:rPr/>
      </w:pPr>
      <w:r>
        <w:rPr/>
        <w:t>[[@Bible:Zeph 3:5 ]][[3:5 &gt;&gt; Zeph 3:5]] {{field-on:Bible}} Праведний Господ е всред него:Няма да направи неправда:Всяка сутрина привожда съдбата си във видело, не оскудява;Но нечестивий не знае срам, {{field-off:Bible}}</w:t>
      </w:r>
    </w:p>
    <w:p>
      <w:pPr>
        <w:pStyle w:val="Normal"/>
        <w:rPr/>
      </w:pPr>
      <w:r>
        <w:rPr/>
        <w:t>[[@Bible:Zeph 3:6 ]][[3:6 &gt;&gt; Zeph 3:6]] {{field-on:Bible}} Изтребих народи: стълповете им са запустени:Запустих пътищата им, та да няма кой да заминва:Градовете им се разорихаЩото няма человек, няма жител. {{field-off:Bible}}</w:t>
      </w:r>
    </w:p>
    <w:p>
      <w:pPr>
        <w:pStyle w:val="Normal"/>
        <w:rPr/>
      </w:pPr>
      <w:r>
        <w:rPr/>
        <w:t>[[@Bible:Zeph 3:7 ]][[3:7 &gt;&gt; Zeph 3:7]] {{field-on:Bible}} Рекох: Непременно щеше да се убоиш ти от мене,Щеше да приемеш наказание;Селението му не щеше да се изтребиКолкото и да го наказвах;Но те ускориха да растляват всичките си деяния. {{field-off:Bible}}</w:t>
      </w:r>
    </w:p>
    <w:p>
      <w:pPr>
        <w:pStyle w:val="Normal"/>
        <w:rPr/>
      </w:pPr>
      <w:r>
        <w:rPr/>
        <w:t>[[@Bible:Zeph 3:8 ]][[3:8 &gt;&gt; Zeph 3:8]] {{field-on:Bible}} За то чакайте ме, говори Господ,До деня в който се повдигна за обир,Защото изречението ми е да събера народитеИ да скупя царствата,Да излея върх тях негодуването си,Всичкото разпаление на гнева си,Понеже всичката земя ще бъде погълнатаОт огъня на ревността ми. {{field-off:Bible}}</w:t>
      </w:r>
    </w:p>
    <w:p>
      <w:pPr>
        <w:pStyle w:val="Normal"/>
        <w:rPr/>
      </w:pPr>
      <w:r>
        <w:rPr/>
        <w:t>[[@Bible:Zeph 3:9 ]][[3:9 &gt;&gt; Zeph 3:9]] {{field-on:Bible}} Защото тогаз ще туря в народите език чист,За да призовават всичките името Господне,Да му работят под един хомот. {{field-off:Bible}}</w:t>
      </w:r>
    </w:p>
    <w:p>
      <w:pPr>
        <w:pStyle w:val="Normal"/>
        <w:rPr/>
      </w:pPr>
      <w:r>
        <w:rPr/>
        <w:t>[[@Bible:Zeph 3:10 ]][[3:10 &gt;&gt; Zeph 3:10]] {{field-on:Bible}} Оттатък реките на Етиопия молителите ми,Дъщерята на разсеяните ми,Ще донесат приношението ми. {{field-off:Bible}}</w:t>
      </w:r>
    </w:p>
    <w:p>
      <w:pPr>
        <w:pStyle w:val="Normal"/>
        <w:rPr/>
      </w:pPr>
      <w:r>
        <w:rPr/>
        <w:t>[[@Bible:Zeph 3:11 ]][[3:11 &gt;&gt; Zeph 3:11]] {{field-on:Bible}} В онзи ден няма да се срамувашЗаради всичките си деяниячрез които си беззаконувал против мене;Защото тогаз ще отнема отсред тебе онезиКоито се хвалят в гордостта ти;И няма вече да велеречиш заради светата ми гора. {{field-off:Bible}}</w:t>
      </w:r>
    </w:p>
    <w:p>
      <w:pPr>
        <w:pStyle w:val="Normal"/>
        <w:rPr/>
      </w:pPr>
      <w:r>
        <w:rPr/>
        <w:t>[[@Bible:Zeph 3:12 ]][[3:12 &gt;&gt; Zeph 3:12]] {{field-on:Bible}} И ще оставя всред тебеЛюде оскърбени и сиромаси;И те ще се надеят на името Господне. {{field-off:Bible}}</w:t>
      </w:r>
    </w:p>
    <w:p>
      <w:pPr>
        <w:pStyle w:val="Normal"/>
        <w:rPr/>
      </w:pPr>
      <w:r>
        <w:rPr/>
        <w:t>[[@Bible:Zeph 3:13 ]][[3:13 &gt;&gt; Zeph 3:13]] {{field-on:Bible}} Остатъкът Израилев няма да прави беззаконие,Нито да говори лъжи,Нито ще се намери в устата им език лъстив;Защото те ще пасат и ще лежат,И няма да има кой да устрашава. {{field-off:Bible}}</w:t>
      </w:r>
    </w:p>
    <w:p>
      <w:pPr>
        <w:pStyle w:val="Normal"/>
        <w:rPr/>
      </w:pPr>
      <w:r>
        <w:rPr/>
        <w:t>[[@Bible:Zeph 3:14 ]][[3:14 &gt;&gt; Zeph 3:14]] {{field-on:Bible}} Пей, Сионова дъщи;Възкликнете, Израилю:Весели се и радвай се от всичко сърдце,Дъщи Ерусалимска. {{field-off:Bible}}</w:t>
      </w:r>
    </w:p>
    <w:p>
      <w:pPr>
        <w:pStyle w:val="Normal"/>
        <w:rPr/>
      </w:pPr>
      <w:r>
        <w:rPr/>
        <w:t>[[@Bible:Zeph 3:15 ]][[3:15 &gt;&gt; Zeph 3:15]] {{field-on:Bible}} Отне Господ съдовете ти,Върна неприятеля ти:Цар Израилев е Господ всред тебе:Няма да видиш вече зло. {{field-off:Bible}}</w:t>
      </w:r>
    </w:p>
    <w:p>
      <w:pPr>
        <w:pStyle w:val="Normal"/>
        <w:rPr/>
      </w:pPr>
      <w:r>
        <w:rPr/>
        <w:t>[[@Bible:Zeph 3:16 ]][[3:16 &gt;&gt; Zeph 3:16]] {{field-on:Bible}} В онзи ден ще се рече Ерусалиму:Не бой се:Сионе, да не отслабват ръцете ти. {{field-off:Bible}}</w:t>
      </w:r>
    </w:p>
    <w:p>
      <w:pPr>
        <w:pStyle w:val="Normal"/>
        <w:rPr/>
      </w:pPr>
      <w:r>
        <w:rPr/>
        <w:t>[[@Bible:Zeph 3:17 ]][[3:17 &gt;&gt; Zeph 3:17]] {{field-on:Bible}} Господ Бог твой който е всред тебе,Силният, ще те спаси,Ще се развесели за тебе с радостЩе те милва в любовта си,Ще се весели за тебе с песни. {{field-off:Bible}}</w:t>
      </w:r>
    </w:p>
    <w:p>
      <w:pPr>
        <w:pStyle w:val="Normal"/>
        <w:rPr/>
      </w:pPr>
      <w:r>
        <w:rPr/>
        <w:t>[[@Bible:Zeph 3:18 ]][[3:18 &gt;&gt; Zeph 3:18]] {{field-on:Bible}} Ще събера оскърбените заради праздницитеКоито са от тебе,На които бе тежина поношението му. {{field-off:Bible}}</w:t>
      </w:r>
    </w:p>
    <w:p>
      <w:pPr>
        <w:pStyle w:val="Normal"/>
        <w:rPr/>
      </w:pPr>
      <w:r>
        <w:rPr/>
        <w:t>[[@Bible:Zeph 3:19 ]][[3:19 &gt;&gt; Zeph 3:19]] {{field-on:Bible}} Ето, в онова време ще махна всички тези които те угнетяват;И ще избавя хромата,И ще прибера оттласнатата;И ще ги направя хвала и славаВъв всеко място на срама им. {{field-off:Bible}}</w:t>
      </w:r>
    </w:p>
    <w:p>
      <w:pPr>
        <w:pStyle w:val="Normal"/>
        <w:rPr/>
      </w:pPr>
      <w:r>
        <w:rPr/>
        <w:t>[[@Bible:Zeph 3:20 ]][[3:20 &gt;&gt; Zeph 3:20]] {{field-on:Bible}} В онова време ще ви доведа,И в онова време ще ви събера,Защото ще ви направя именити и похвалниМежду всичките земни народи,Когато аз върна плена ви пред очите ви, говори Господ. {{field-off:Bible}}</w:t>
      </w:r>
    </w:p>
    <w:p>
      <w:pPr>
        <w:pStyle w:val="Heading1"/>
        <w:rPr/>
      </w:pPr>
      <w:r>
        <w:rPr/>
        <w:t>Агея</w:t>
      </w:r>
    </w:p>
    <w:p>
      <w:pPr>
        <w:pStyle w:val="Heading2"/>
        <w:rPr/>
      </w:pPr>
      <w:r>
        <w:rPr/>
        <w:t>Глава 1</w:t>
      </w:r>
    </w:p>
    <w:p>
      <w:pPr>
        <w:pStyle w:val="Normal"/>
        <w:rPr/>
      </w:pPr>
      <w:r>
        <w:rPr/>
        <w:t>[[@Bible:Hag 1:1 ]][[1:1 &gt;&gt; Hag 1:1]] {{field-on:Bible}} Във втората година на цар Дария, в шестия месец, в първия ден на месеца, биде слово Господне чрез пророка Агея към Зоровавела сина Салатиилев, управителя на Юда, и към Исуса сина Йоседеков, великия свещеник, и рече: {{field-off:Bible}}</w:t>
      </w:r>
    </w:p>
    <w:p>
      <w:pPr>
        <w:pStyle w:val="Normal"/>
        <w:rPr/>
      </w:pPr>
      <w:r>
        <w:rPr/>
        <w:t>[[@Bible:Hag 1:2 ]][[1:2 &gt;&gt; Hag 1:2]] {{field-on:Bible}} Така говори Господ Саваот и казва: Тези люде говорят: Времето не е дошло, времето да се съгради домът Господен. {{field-off:Bible}}</w:t>
      </w:r>
    </w:p>
    <w:p>
      <w:pPr>
        <w:pStyle w:val="Normal"/>
        <w:rPr/>
      </w:pPr>
      <w:r>
        <w:rPr/>
        <w:t>[[@Bible:Hag 1:3 ]][[1:3 &gt;&gt; Hag 1:3]] {{field-on:Bible}} И биде слово Господне чрез пророка Агея и рече:- {{field-off:Bible}}</w:t>
      </w:r>
    </w:p>
    <w:p>
      <w:pPr>
        <w:pStyle w:val="Normal"/>
        <w:rPr/>
      </w:pPr>
      <w:r>
        <w:rPr/>
        <w:t>[[@Bible:Hag 1:4 ]][[1:4 &gt;&gt; Hag 1:4]] {{field-on:Bible}} Време ли е вамДа обитавате вие у подъсчените си домове,А този дом да е пуст? {{field-off:Bible}}</w:t>
      </w:r>
    </w:p>
    <w:p>
      <w:pPr>
        <w:pStyle w:val="Normal"/>
        <w:rPr/>
      </w:pPr>
      <w:r>
        <w:rPr/>
        <w:t>[[@Bible:Hag 1:5 ]][[1:5 &gt;&gt; Hag 1:5]] {{field-on:Bible}} Сега прочее така говори Господ Саваот:Помислете пътищата си. {{field-off:Bible}}</w:t>
      </w:r>
    </w:p>
    <w:p>
      <w:pPr>
        <w:pStyle w:val="Normal"/>
        <w:rPr/>
      </w:pPr>
      <w:r>
        <w:rPr/>
        <w:t>[[@Bible:Hag 1:6 ]][[1:6 &gt;&gt; Hag 1:6]] {{field-on:Bible}} Посеяхте много, и събрахте доход малко;Ядете, и не се насищате;Пиете, и не се благодарите;Обличате се, и не се стоплювате;И заплащаемий се заплаща за един пробит мешец. {{field-off:Bible}}</w:t>
      </w:r>
    </w:p>
    <w:p>
      <w:pPr>
        <w:pStyle w:val="Normal"/>
        <w:rPr/>
      </w:pPr>
      <w:r>
        <w:rPr/>
        <w:t>[[@Bible:Hag 1:7 ]][[1:7 &gt;&gt; Hag 1:7]] {{field-on:Bible}} Така говори Господ Саваот:Помислете пътищата си. {{field-off:Bible}}</w:t>
      </w:r>
    </w:p>
    <w:p>
      <w:pPr>
        <w:pStyle w:val="Normal"/>
        <w:rPr/>
      </w:pPr>
      <w:r>
        <w:rPr/>
        <w:t>[[@Bible:Hag 1:8 ]][[1:8 &gt;&gt; Hag 1:8]] {{field-on:Bible}} Възлезте на гората та донесете дърва,И съградете дома;И ще се благоугодя в него,И ще се прославя, говори Господ. {{field-off:Bible}}</w:t>
      </w:r>
    </w:p>
    <w:p>
      <w:pPr>
        <w:pStyle w:val="Normal"/>
        <w:rPr/>
      </w:pPr>
      <w:r>
        <w:rPr/>
        <w:t>[[@Bible:Hag 1:9 ]][[1:9 &gt;&gt; Hag 1:9]] {{field-on:Bible}} Погледнахте за много, и, ето, стана малко;И го донесохте в дома, и аз духнах на него.Защо? говори Господ Саваот.Заради дома си който е пуст;А вие тичате всеки в дома си. {{field-off:Bible}}</w:t>
      </w:r>
    </w:p>
    <w:p>
      <w:pPr>
        <w:pStyle w:val="Normal"/>
        <w:rPr/>
      </w:pPr>
      <w:r>
        <w:rPr/>
        <w:t>[[@Bible:Hag 1:10 ]][[1:10 &gt;&gt; Hag 1:10]] {{field-on:Bible}} За то небето задържа от вас росата си,И земята възбрани плода си. {{field-off:Bible}}</w:t>
      </w:r>
    </w:p>
    <w:p>
      <w:pPr>
        <w:pStyle w:val="Normal"/>
        <w:rPr/>
      </w:pPr>
      <w:r>
        <w:rPr/>
        <w:t>[[@Bible:Hag 1:11 ]][[1:11 &gt;&gt; Hag 1:11]] {{field-on:Bible}} И повикнах бездъждиеВърху земята, и върху горите,И върху житото, и върху мъста, и върху елея,И върху всичко що износя земята,И върху человеците, и върху скотовете,И върху всичките трудове на ръцете им. {{field-off:Bible}}</w:t>
      </w:r>
    </w:p>
    <w:p>
      <w:pPr>
        <w:pStyle w:val="Normal"/>
        <w:rPr/>
      </w:pPr>
      <w:r>
        <w:rPr/>
        <w:t>[[@Bible:Hag 1:12 ]][[1:12 &gt;&gt; Hag 1:12]] {{field-on:Bible}} И послуша Зоровавел Салатийлевий син, и Исус Йоседековий син, великий свещеник, и всичкий остатък на людете гласа на Господа Бога своего, и думите на пророк Агея като го проводи Господ техний Бог; и убояха се людете пред Господа. {{field-off:Bible}}</w:t>
      </w:r>
    </w:p>
    <w:p>
      <w:pPr>
        <w:pStyle w:val="Normal"/>
        <w:rPr/>
      </w:pPr>
      <w:r>
        <w:rPr/>
        <w:t>[[@Bible:Hag 1:13 ]][[1:13 &gt;&gt; Hag 1:13]] {{field-on:Bible}} И говори Агей посланникът Господен според посланието Господне на людете, и рече: Аз съм с вас, говори Господ. {{field-off:Bible}}</w:t>
      </w:r>
    </w:p>
    <w:p>
      <w:pPr>
        <w:pStyle w:val="Normal"/>
        <w:rPr/>
      </w:pPr>
      <w:r>
        <w:rPr/>
        <w:t>[[@Bible:Hag 1:14 ]][[1:14 &gt;&gt; Hag 1:14]] {{field-on:Bible}} И възбуди Господ духа на Зоровавела сина Салатиилев, управителя на Юда, и духа на Исуса сина Йоседеков, великия свещеник, и духа на всичкия остатък на людете; и дойдоха та работеха в дома на Господа Саваота, Бога своего, {{field-off:Bible}}</w:t>
      </w:r>
    </w:p>
    <w:p>
      <w:pPr>
        <w:pStyle w:val="Normal"/>
        <w:rPr/>
      </w:pPr>
      <w:r>
        <w:rPr/>
        <w:t>[[@Bible:Hag 1:15 ]][[1:15 &gt;&gt; Hag 1:15]] {{field-on:Bible}} в двадесет и четвъртия ден на шестия месец, във втората година на цар Дария. {{field-off:Bible}}</w:t>
      </w:r>
    </w:p>
    <w:p>
      <w:pPr>
        <w:pStyle w:val="Heading2"/>
        <w:rPr/>
      </w:pPr>
      <w:r>
        <w:rPr/>
        <w:t>Глава 2</w:t>
      </w:r>
    </w:p>
    <w:p>
      <w:pPr>
        <w:pStyle w:val="Normal"/>
        <w:rPr/>
      </w:pPr>
      <w:r>
        <w:rPr/>
        <w:t>[[@Bible:Hag 2:1 ]][[2:1 &gt;&gt; Hag 2:1]] {{field-on:Bible}} В седмия месец, в двадесет и първия ден на месеца, стана слово Господне чрез пророка Агея и рече: {{field-off:Bible}}</w:t>
      </w:r>
    </w:p>
    <w:p>
      <w:pPr>
        <w:pStyle w:val="Normal"/>
        <w:rPr/>
      </w:pPr>
      <w:r>
        <w:rPr/>
        <w:t>[[@Bible:Hag 2:2 ]][[2:2 &gt;&gt; Hag 2:2]] {{field-on:Bible}} Говори сега на Зоровавела сина Салатиилев, управителя на Юда, и на Исуса сина Йоседеков, великия свещеник, и на остатъка на людете, и кажи: {{field-off:Bible}}</w:t>
      </w:r>
    </w:p>
    <w:p>
      <w:pPr>
        <w:pStyle w:val="Normal"/>
        <w:rPr/>
      </w:pPr>
      <w:r>
        <w:rPr/>
        <w:t>[[@Bible:Hag 2:3 ]][[2:3 &gt;&gt; Hag 2:3]] {{field-on:Bible}} Кой остана между вас който видя този дом в първата му слава? и какъв го видите вие сега? Не е ли в очите ви като нищо сравнен с оногоз? {{field-off:Bible}}</w:t>
      </w:r>
    </w:p>
    <w:p>
      <w:pPr>
        <w:pStyle w:val="Normal"/>
        <w:rPr/>
      </w:pPr>
      <w:r>
        <w:rPr/>
        <w:t>[[@Bible:Hag 2:4 ]][[2:4 &gt;&gt; Hag 2:4]] {{field-on:Bible}} Но уякчи се сега, Зоровавелю, говори Господ; и уякчи се, Исусе сине Йоседеков, велики свещениче; и уякчете се, всички люде на тази земя, говори Господ, и работете; защото аз съм с вас, говори Господ Саваот. {{field-off:Bible}}</w:t>
      </w:r>
    </w:p>
    <w:p>
      <w:pPr>
        <w:pStyle w:val="Normal"/>
        <w:rPr/>
      </w:pPr>
      <w:r>
        <w:rPr/>
        <w:t>[[@Bible:Hag 2:5 ]][[2:5 &gt;&gt; Hag 2:5]] {{field-on:Bible}} Според думата на завета ми с вас когато излязохте из Египет, Духът ми ще пребивава между вас: не бойте се. {{field-off:Bible}}</w:t>
      </w:r>
    </w:p>
    <w:p>
      <w:pPr>
        <w:pStyle w:val="Normal"/>
        <w:rPr/>
      </w:pPr>
      <w:r>
        <w:rPr/>
        <w:t>[[@Bible:Hag 2:6 ]][[2:6 &gt;&gt; Hag 2:6]] {{field-on:Bible}} Защото така говори Господ Саваот: Още еднъж, след малко, аз ще потреса небесата и земята, и морето и сушата. {{field-off:Bible}}</w:t>
      </w:r>
    </w:p>
    <w:p>
      <w:pPr>
        <w:pStyle w:val="Normal"/>
        <w:rPr/>
      </w:pPr>
      <w:r>
        <w:rPr/>
        <w:t>[[@Bible:Hag 2:7 ]][[2:7 &gt;&gt; Hag 2:7]] {{field-on:Bible}} И ще потреса всичките народи; и избраните неща на всичките народи ще дойдат; и ще изпълня този дом със слава, говори Господ Саваот. {{field-off:Bible}}</w:t>
      </w:r>
    </w:p>
    <w:p>
      <w:pPr>
        <w:pStyle w:val="Normal"/>
        <w:rPr/>
      </w:pPr>
      <w:r>
        <w:rPr/>
        <w:t>[[@Bible:Hag 2:8 ]][[2:8 &gt;&gt; Hag 2:8]] {{field-on:Bible}} Среброто е мое, и златото е мое, говори Господ Саваот. {{field-off:Bible}}</w:t>
      </w:r>
    </w:p>
    <w:p>
      <w:pPr>
        <w:pStyle w:val="Normal"/>
        <w:rPr/>
      </w:pPr>
      <w:r>
        <w:rPr/>
        <w:t>[[@Bible:Hag 2:9 ]][[2:9 &gt;&gt; Hag 2:9]] {{field-on:Bible}} Славата на този последен дом ще е по-голяма от онази на първия, говори Господ на Силите; и на това място ще дам мир, говори Господ на Силите. {{field-off:Bible}}</w:t>
      </w:r>
    </w:p>
    <w:p>
      <w:pPr>
        <w:pStyle w:val="Normal"/>
        <w:rPr/>
      </w:pPr>
      <w:r>
        <w:rPr/>
        <w:t>[[@Bible:Hag 2:10 ]][[2:10 &gt;&gt; Hag 2:10]] {{field-on:Bible}} В двадесет и четвъртия на деветия месец, във втората година на Дария, стана слово Господне чрез пророка Агея и рече: {{field-off:Bible}}</w:t>
      </w:r>
    </w:p>
    <w:p>
      <w:pPr>
        <w:pStyle w:val="Normal"/>
        <w:rPr/>
      </w:pPr>
      <w:r>
        <w:rPr/>
        <w:t>[[@Bible:Hag 2:11 ]][[2:11 &gt;&gt; Hag 2:11]] {{field-on:Bible}} Така говори Господ Саваот: Попитай сега свещениците заради закона, и кажи: {{field-off:Bible}}</w:t>
      </w:r>
    </w:p>
    <w:p>
      <w:pPr>
        <w:pStyle w:val="Normal"/>
        <w:rPr/>
      </w:pPr>
      <w:r>
        <w:rPr/>
        <w:t>[[@Bible:Hag 2:12 ]][[2:12 &gt;&gt; Hag 2:12]] {{field-on:Bible}} Ако Вземе някой месо свето в края на дрехата си, и с края й допре хляб, или вариво, или вино, или елей, или всяко ястие, ще се освети ли? И свещениците отговориха та рекоха:Не. {{field-off:Bible}}</w:t>
      </w:r>
    </w:p>
    <w:p>
      <w:pPr>
        <w:pStyle w:val="Normal"/>
        <w:rPr/>
      </w:pPr>
      <w:r>
        <w:rPr/>
        <w:t>[[@Bible:Hag 2:13 ]][[2:13 &gt;&gt; Hag 2:13]] {{field-on:Bible}} И рече Агей: Ако нечист от мъртво тяло се прикосне до някое от тях, ще бъде ли нечисто? И свещениците отговориха и рекоха: Ще бъде нечисто. {{field-off:Bible}}</w:t>
      </w:r>
    </w:p>
    <w:p>
      <w:pPr>
        <w:pStyle w:val="Normal"/>
        <w:rPr/>
      </w:pPr>
      <w:r>
        <w:rPr/>
        <w:t>[[@Bible:Hag 2:14 ]][[2:14 &gt;&gt; Hag 2:14]] {{field-on:Bible}} И отговори Агей та рече: Така са тези люде, и така този народ пред мене, говори Господ; и така всяко дело от ръцете им, и каквото приносят там, е нечисто. {{field-off:Bible}}</w:t>
      </w:r>
    </w:p>
    <w:p>
      <w:pPr>
        <w:pStyle w:val="Normal"/>
        <w:rPr/>
      </w:pPr>
      <w:r>
        <w:rPr/>
        <w:t>[[@Bible:Hag 2:15 ]][[2:15 &gt;&gt; Hag 2:15]] {{field-on:Bible}} И сега смислете се от този ден и нататък, преди да се положи камик върху камик в храма Господен. {{field-off:Bible}}</w:t>
      </w:r>
    </w:p>
    <w:p>
      <w:pPr>
        <w:pStyle w:val="Normal"/>
        <w:rPr/>
      </w:pPr>
      <w:r>
        <w:rPr/>
        <w:t>[[@Bible:Hag 2:16 ]][[2:16 &gt;&gt; Hag 2:16]] {{field-on:Bible}} Преди да стане това, отиваше някой при един куп от двадесет мери, и бяха десет; отиваше при жлеба за да източи петдесет мери от жлеба, и бяха двадесет. {{field-off:Bible}}</w:t>
      </w:r>
    </w:p>
    <w:p>
      <w:pPr>
        <w:pStyle w:val="Normal"/>
        <w:rPr/>
      </w:pPr>
      <w:r>
        <w:rPr/>
        <w:t>[[@Bible:Hag 2:17 ]][[2:17 &gt;&gt; Hag 2:17]] {{field-on:Bible}} Поразих ви с ветротление, и с ръжда, и с град във всичките дела на ръцете ви; но вие не се върнахте към мене, говори Господ. {{field-off:Bible}}</w:t>
      </w:r>
    </w:p>
    <w:p>
      <w:pPr>
        <w:pStyle w:val="Normal"/>
        <w:rPr/>
      </w:pPr>
      <w:r>
        <w:rPr/>
        <w:t>[[@Bible:Hag 2:18 ]][[2:18 &gt;&gt; Hag 2:18]] {{field-on:Bible}} Смислете се сега: от тоя ден и нататък, от двадесет и четвъртия ден на деветия месец, от деня в който се основа храмът Господен, смислете се. {{field-off:Bible}}</w:t>
      </w:r>
    </w:p>
    <w:p>
      <w:pPr>
        <w:pStyle w:val="Normal"/>
        <w:rPr/>
      </w:pPr>
      <w:r>
        <w:rPr/>
        <w:t>[[@Bible:Hag 2:19 ]][[2:19 &gt;&gt; Hag 2:19]] {{field-on:Bible}} Още ли е семето в житницата? Още и лозата, и смоковницата, и нарът, и маслината не плодоносиха: от този ден ще ги благословя. {{field-off:Bible}}</w:t>
      </w:r>
    </w:p>
    <w:p>
      <w:pPr>
        <w:pStyle w:val="Normal"/>
        <w:rPr/>
      </w:pPr>
      <w:r>
        <w:rPr/>
        <w:t>[[@Bible:Hag 2:20 ]][[2:20 &gt;&gt; Hag 2:20]] {{field-on:Bible}} И стана пак слово Господне към Агея в двадесет и четвъртия на месеца, и рече: {{field-off:Bible}}</w:t>
      </w:r>
    </w:p>
    <w:p>
      <w:pPr>
        <w:pStyle w:val="Normal"/>
        <w:rPr/>
      </w:pPr>
      <w:r>
        <w:rPr/>
        <w:t>[[@Bible:Hag 2:21 ]][[2:21 &gt;&gt; Hag 2:21]] {{field-on:Bible}} Говори на Зоровавела управителя Юдин и кажи:-Аз ще потреса небето и земята, {{field-off:Bible}}</w:t>
      </w:r>
    </w:p>
    <w:p>
      <w:pPr>
        <w:pStyle w:val="Normal"/>
        <w:rPr/>
      </w:pPr>
      <w:r>
        <w:rPr/>
        <w:t>[[@Bible:Hag 2:22 ]][[2:22 &gt;&gt; Hag 2:22]] {{field-on:Bible}} И ще низвърна престола на царствата,И ще изтребя държавата на царствата езически.И ще низвърна колесниците и всадниците им;И конете и всадниците им ще паднат,Всеки чрез меча на брата си. {{field-off:Bible}}</w:t>
      </w:r>
    </w:p>
    <w:p>
      <w:pPr>
        <w:pStyle w:val="Normal"/>
        <w:rPr/>
      </w:pPr>
      <w:r>
        <w:rPr/>
        <w:t>[[@Bible:Hag 2:23 ]][[2:23 &gt;&gt; Hag 2:23]] {{field-on:Bible}} В онзи ден, говори Господ на Силите,Ще всема тебе, Зоровавелю,Рабе мой, сине Салатиилев, говори Господ,И ще те туря като печат;Защото те избрах, говори Господ Саваот. {{field-off:Bible}}</w:t>
      </w:r>
    </w:p>
    <w:p>
      <w:pPr>
        <w:pStyle w:val="Heading1"/>
        <w:rPr/>
      </w:pPr>
      <w:r>
        <w:rPr/>
        <w:t>Захария</w:t>
      </w:r>
    </w:p>
    <w:p>
      <w:pPr>
        <w:pStyle w:val="Heading2"/>
        <w:rPr/>
      </w:pPr>
      <w:r>
        <w:rPr/>
        <w:t>Глава 1</w:t>
      </w:r>
    </w:p>
    <w:p>
      <w:pPr>
        <w:pStyle w:val="Normal"/>
        <w:rPr/>
      </w:pPr>
      <w:r>
        <w:rPr/>
        <w:t>[[@Bible:Zec 1:1 ]][[1:1 &gt;&gt; Zec 1:1]] {{field-on:Bible}} В осмия месец, във втората година на Дария, стана слово Господне към Захария сина нa Варахия, сина на Идо, пророка, и рече:- {{field-off:Bible}}</w:t>
      </w:r>
    </w:p>
    <w:p>
      <w:pPr>
        <w:pStyle w:val="Normal"/>
        <w:rPr/>
      </w:pPr>
      <w:r>
        <w:rPr/>
        <w:t>[[@Bible:Zec 1:2 ]][[1:2 &gt;&gt; Zec 1:2]] {{field-on:Bible}} Господ се разгневи много на бащите ви. {{field-off:Bible}}</w:t>
      </w:r>
    </w:p>
    <w:p>
      <w:pPr>
        <w:pStyle w:val="Normal"/>
        <w:rPr/>
      </w:pPr>
      <w:r>
        <w:rPr/>
        <w:t>[[@Bible:Zec 1:3 ]][[1:3 &gt;&gt; Zec 1:3]] {{field-on:Bible}} За то кажи им:Така говори Господ Саваот,Обърнете се към мене, говори Господ Саваот;И ще се обърна към вас, говори Господ Саваот. {{field-off:Bible}}</w:t>
      </w:r>
    </w:p>
    <w:p>
      <w:pPr>
        <w:pStyle w:val="Normal"/>
        <w:rPr/>
      </w:pPr>
      <w:r>
        <w:rPr/>
        <w:t>[[@Bible:Zec 1:4 ]][[1:4 &gt;&gt; Zec 1:4]] {{field-on:Bible}} Не ставайте, както бяха бащите ви,Към които предишните пророци извикаха та рекоха:Така говори Господ Саваот:Върнете се сега от лукавите си пътищаИ от лукавите си деяния;И не послушаха,И не дадоха внимание мене, говори Господ. {{field-off:Bible}}</w:t>
      </w:r>
    </w:p>
    <w:p>
      <w:pPr>
        <w:pStyle w:val="Normal"/>
        <w:rPr/>
      </w:pPr>
      <w:r>
        <w:rPr/>
        <w:t>[[@Bible:Zec 1:5 ]][[1:5 &gt;&gt; Zec 1:5]] {{field-on:Bible}} Бащите ви де са? И пророците живеят ли във век? {{field-off:Bible}}</w:t>
      </w:r>
    </w:p>
    <w:p>
      <w:pPr>
        <w:pStyle w:val="Normal"/>
        <w:rPr/>
      </w:pPr>
      <w:r>
        <w:rPr/>
        <w:t>[[@Bible:Zec 1:6 ]][[1:6 &gt;&gt; Zec 1:6]] {{field-on:Bible}} Но думите ми и повеленията миКоито заповядах на рабите си пророцитеНе стигнаха ли до бащите ви?И те се обърнаха та рекоха:Както Господ на Силите намисли да направи нам,Според пътищата ни и според деянията ни,Така направи нам. {{field-off:Bible}}</w:t>
      </w:r>
    </w:p>
    <w:p>
      <w:pPr>
        <w:pStyle w:val="Normal"/>
        <w:rPr/>
      </w:pPr>
      <w:r>
        <w:rPr/>
        <w:t>[[@Bible:Zec 1:7 ]][[1:7 &gt;&gt; Zec 1:7]] {{field-on:Bible}} В двадесет и четвъртия ден на единадесетия месец, който е месец Сават, във втората година на Дария, стана слово Господне към Захария сина на Варахия, сина на Идо, пророка, и рече: {{field-off:Bible}}</w:t>
      </w:r>
    </w:p>
    <w:p>
      <w:pPr>
        <w:pStyle w:val="Normal"/>
        <w:rPr/>
      </w:pPr>
      <w:r>
        <w:rPr/>
        <w:t>[[@Bible:Zec 1:8 ]][[1:8 &gt;&gt; Zec 1:8]] {{field-on:Bible}} Видях нощ, и ето человек ездещ на червен кон, и той стоеше между мирсини които бяха в долина; и зад него коне червени, пъстри, и бели. {{field-off:Bible}}</w:t>
      </w:r>
    </w:p>
    <w:p>
      <w:pPr>
        <w:pStyle w:val="Normal"/>
        <w:rPr/>
      </w:pPr>
      <w:r>
        <w:rPr/>
        <w:t>[[@Bible:Zec 1:9 ]][[1:9 &gt;&gt; Zec 1:9]] {{field-on:Bible}} И рекох: Господарю мой, що са тези? И рече ми ангелът, който говореше с мене: Аз ще ти покажа що са тези. {{field-off:Bible}}</w:t>
      </w:r>
    </w:p>
    <w:p>
      <w:pPr>
        <w:pStyle w:val="Normal"/>
        <w:rPr/>
      </w:pPr>
      <w:r>
        <w:rPr/>
        <w:t>[[@Bible:Zec 1:10 ]][[1:10 &gt;&gt; Zec 1:10]] {{field-on:Bible}} И человек който стоеше между мирсините отговори и рече: Те са онези, които Господ проводи да обходят земята. {{field-off:Bible}}</w:t>
      </w:r>
    </w:p>
    <w:p>
      <w:pPr>
        <w:pStyle w:val="Normal"/>
        <w:rPr/>
      </w:pPr>
      <w:r>
        <w:rPr/>
        <w:t>[[@Bible:Zec 1:11 ]][[1:11 &gt;&gt; Zec 1:11]] {{field-on:Bible}} И отговориха на ангела Господен стоещия между мирсините и рекоха: Ние обходихме земята, и, ето, всичката земя седи и е тиха. {{field-off:Bible}}</w:t>
      </w:r>
    </w:p>
    <w:p>
      <w:pPr>
        <w:pStyle w:val="Normal"/>
        <w:rPr/>
      </w:pPr>
      <w:r>
        <w:rPr/>
        <w:t>[[@Bible:Zec 1:12 ]][[1:12 &gt;&gt; Zec 1:12]] {{field-on:Bible}} И ангелът Господен отговори та рече: Господи на Силите, докога няма да помилваш Ерусалим и Юдините градове, против които се разгневи ти в тези седемдесет години? {{field-off:Bible}}</w:t>
      </w:r>
    </w:p>
    <w:p>
      <w:pPr>
        <w:pStyle w:val="Normal"/>
        <w:rPr/>
      </w:pPr>
      <w:r>
        <w:rPr/>
        <w:t>[[@Bible:Zec 1:13 ]][[1:13 &gt;&gt; Zec 1:13]] {{field-on:Bible}} И Господ отговори на ангела който говореше с мене думи добри, думи утешителни. {{field-off:Bible}}</w:t>
      </w:r>
    </w:p>
    <w:p>
      <w:pPr>
        <w:pStyle w:val="Normal"/>
        <w:rPr/>
      </w:pPr>
      <w:r>
        <w:rPr/>
        <w:t>[[@Bible:Zec 1:14 ]][[1:14 &gt;&gt; Zec 1:14]] {{field-on:Bible}} И рече ми ангелът който говореше с мене: Викни и кажи: Така говори Господ Саваот: Ревнив съм за Ерусалим и за Сион с голямо ревнование; {{field-off:Bible}}</w:t>
      </w:r>
    </w:p>
    <w:p>
      <w:pPr>
        <w:pStyle w:val="Normal"/>
        <w:rPr/>
      </w:pPr>
      <w:r>
        <w:rPr/>
        <w:t>[[@Bible:Zec 1:15 ]][[1:15 &gt;&gt; Zec 1:15]] {{field-on:Bible}} и съм твърде гневен против безгрижните народи, защото, като се разгневих аз малко, те помогнаха на злото: {{field-off:Bible}}</w:t>
      </w:r>
    </w:p>
    <w:p>
      <w:pPr>
        <w:pStyle w:val="Normal"/>
        <w:rPr/>
      </w:pPr>
      <w:r>
        <w:rPr/>
        <w:t>[[@Bible:Zec 1:16 ]][[1:16 &gt;&gt; Zec 1:16]] {{field-on:Bible}} За то така говори Господ: Аз се обърнах към Ерусалим с щедроти: домът ми ще се съгради в него, говори Господ Саваот; и връв ще се опъне, върху Ерусалим. {{field-off:Bible}}</w:t>
      </w:r>
    </w:p>
    <w:p>
      <w:pPr>
        <w:pStyle w:val="Normal"/>
        <w:rPr/>
      </w:pPr>
      <w:r>
        <w:rPr/>
        <w:t>[[@Bible:Zec 1:17 ]][[1:17 &gt;&gt; Zec 1:17]] {{field-on:Bible}} Викни още и кажи: Така говори Господ Саваот: Градовете ми ще се преливат от благости; и Господ ще утеши още Сион, и ще избере пак Ерусалим. {{field-off:Bible}}</w:t>
      </w:r>
    </w:p>
    <w:p>
      <w:pPr>
        <w:pStyle w:val="Normal"/>
        <w:rPr/>
      </w:pPr>
      <w:r>
        <w:rPr/>
        <w:t>[[@Bible:Zec 1:18 ]][[1:18 &gt;&gt; Zec 1:18]] {{field-on:Bible}} И повдигнах очите си и видях, и ето четири рога. {{field-off:Bible}}</w:t>
      </w:r>
    </w:p>
    <w:p>
      <w:pPr>
        <w:pStyle w:val="Normal"/>
        <w:rPr/>
      </w:pPr>
      <w:r>
        <w:rPr/>
        <w:t>[[@Bible:Zec 1:19 ]][[1:19 &gt;&gt; Zec 1:19]] {{field-on:Bible}} И рекох на ангела който говореше с мене: Що са тези? А той ми отговори: Тези са роговете които разпръснаха Юда, Израиля, и Ерусалим. {{field-off:Bible}}</w:t>
      </w:r>
    </w:p>
    <w:p>
      <w:pPr>
        <w:pStyle w:val="Normal"/>
        <w:rPr/>
      </w:pPr>
      <w:r>
        <w:rPr/>
        <w:t>[[@Bible:Zec 1:20 ]][[1:20 &gt;&gt; Zec 1:20]] {{field-on:Bible}} И Господ ми показа четирма дърводелци. {{field-off:Bible}}</w:t>
      </w:r>
    </w:p>
    <w:p>
      <w:pPr>
        <w:pStyle w:val="Normal"/>
        <w:rPr/>
      </w:pPr>
      <w:r>
        <w:rPr/>
        <w:t>[[@Bible:Zec 1:21 ]][[1:21 &gt;&gt; Zec 1:21]] {{field-on:Bible}} И рекох:Що дойдоха да правят тези? И отговори та рече: Тези са роговете които разпръснаха Юда, та не повдига никой главата си; и тези дойдоха за да ги устрашат, да оттърсят роговете на народите които повдигнаха рог против Юдината земя за да я разпръснат. {{field-off:Bible}}</w:t>
      </w:r>
    </w:p>
    <w:p>
      <w:pPr>
        <w:pStyle w:val="Heading2"/>
        <w:rPr/>
      </w:pPr>
      <w:r>
        <w:rPr/>
        <w:t>Глава 2</w:t>
      </w:r>
    </w:p>
    <w:p>
      <w:pPr>
        <w:pStyle w:val="Normal"/>
        <w:rPr/>
      </w:pPr>
      <w:r>
        <w:rPr/>
        <w:t>[[@Bible:Zec 2:1 ]][[2:1 &gt;&gt; Zec 2:1]] {{field-on:Bible}} И повдигнах очите си и видях, и ето мъж и връв за мерене в ръката му. {{field-off:Bible}}</w:t>
      </w:r>
    </w:p>
    <w:p>
      <w:pPr>
        <w:pStyle w:val="Normal"/>
        <w:rPr/>
      </w:pPr>
      <w:r>
        <w:rPr/>
        <w:t>[[@Bible:Zec 2:2 ]][[2:2 &gt;&gt; Zec 2:2]] {{field-on:Bible}} И рекох: Де отиваш ти? А той ми рече: Да премеря Ерусалим, за да видя коя е ширината му и коя е дължината му. {{field-off:Bible}}</w:t>
      </w:r>
    </w:p>
    <w:p>
      <w:pPr>
        <w:pStyle w:val="Normal"/>
        <w:rPr/>
      </w:pPr>
      <w:r>
        <w:rPr/>
        <w:t>[[@Bible:Zec 2:3 ]][[2:3 &gt;&gt; Zec 2:3]] {{field-on:Bible}} И, ето, ангелът говорещий с мене излезе; и друг ангел излезе да го посрещне, {{field-off:Bible}}</w:t>
      </w:r>
    </w:p>
    <w:p>
      <w:pPr>
        <w:pStyle w:val="Normal"/>
        <w:rPr/>
      </w:pPr>
      <w:r>
        <w:rPr/>
        <w:t>[[@Bible:Zec 2:4 ]][[2:4 &gt;&gt; Zec 2:4]] {{field-on:Bible}} и рече му: Тичай, говори на този юноша и кажи: Ерусалим ще се насели без стени, заради множеството на человеците и на скотовете в него; {{field-off:Bible}}</w:t>
      </w:r>
    </w:p>
    <w:p>
      <w:pPr>
        <w:pStyle w:val="Normal"/>
        <w:rPr/>
      </w:pPr>
      <w:r>
        <w:rPr/>
        <w:t>[[@Bible:Zec 2:5 ]][[2:5 &gt;&gt; Zec 2:5]] {{field-on:Bible}} защото аз, говори Господ, ще му съм огнена стена изоколо, и ще съм за слава всред него. {{field-off:Bible}}</w:t>
      </w:r>
    </w:p>
    <w:p>
      <w:pPr>
        <w:pStyle w:val="Normal"/>
        <w:rPr/>
      </w:pPr>
      <w:r>
        <w:rPr/>
        <w:t>[[@Bible:Zec 2:6 ]][[2:6 &gt;&gt; Zec 2:6]] {{field-on:Bible}} О! О! бягайте от северната земя, говори Господ; защото ви разпръснах към четирите ветрища небесни, говори Господ. {{field-off:Bible}}</w:t>
      </w:r>
    </w:p>
    <w:p>
      <w:pPr>
        <w:pStyle w:val="Normal"/>
        <w:rPr/>
      </w:pPr>
      <w:r>
        <w:rPr/>
        <w:t>[[@Bible:Zec 2:7 ]][[2:7 &gt;&gt; Zec 2:7]] {{field-on:Bible}} О! избави се, Сионова дъщи, която обитаваш с Вавилонската дъщеря. {{field-off:Bible}}</w:t>
      </w:r>
    </w:p>
    <w:p>
      <w:pPr>
        <w:pStyle w:val="Normal"/>
        <w:rPr/>
      </w:pPr>
      <w:r>
        <w:rPr/>
        <w:t>[[@Bible:Zec 2:8 ]][[2:8 &gt;&gt; Zec 2:8]] {{field-on:Bible}} Защото така говори Господ Саваот: Вслед славата изпрати ме при народите които ви обраха; защото който докача вас, докача зеницата на окото му. {{field-off:Bible}}</w:t>
      </w:r>
    </w:p>
    <w:p>
      <w:pPr>
        <w:pStyle w:val="Normal"/>
        <w:rPr/>
      </w:pPr>
      <w:r>
        <w:rPr/>
        <w:t>[[@Bible:Zec 2:9 ]][[2:9 &gt;&gt; Zec 2:9]] {{field-on:Bible}} Защото, ето, аз ще помахам с ръката си върху тях, и ще бъдат корист на работещите им; и ще познаете че Господ на Силите ме проводи. {{field-off:Bible}}</w:t>
      </w:r>
    </w:p>
    <w:p>
      <w:pPr>
        <w:pStyle w:val="Normal"/>
        <w:rPr/>
      </w:pPr>
      <w:r>
        <w:rPr/>
        <w:t>[[@Bible:Zec 2:10 ]][[2:10 &gt;&gt; Zec 2:10]] {{field-on:Bible}} Весели се и радвай се, дъщи Сионова; защото, ето, аз ида, и ще се населя всред тебе, говори Господ. {{field-off:Bible}}</w:t>
      </w:r>
    </w:p>
    <w:p>
      <w:pPr>
        <w:pStyle w:val="Normal"/>
        <w:rPr/>
      </w:pPr>
      <w:r>
        <w:rPr/>
        <w:t>[[@Bible:Zec 2:11 ]][[2:11 &gt;&gt; Zec 2:11]] {{field-on:Bible}} И много народи ще се прилепят при Господа в онзи ден и ще ми са люде; и ще се населя всред тебе, и ще познаеш че Господ на Силите ме проводи при тебе. {{field-off:Bible}}</w:t>
      </w:r>
    </w:p>
    <w:p>
      <w:pPr>
        <w:pStyle w:val="Normal"/>
        <w:rPr/>
      </w:pPr>
      <w:r>
        <w:rPr/>
        <w:t>[[@Bible:Zec 2:12 ]][[2:12 &gt;&gt; Zec 2:12]] {{field-on:Bible}} И Господ ще наследи Юда за свой дял в светата земя, и ще избере пак Ерусалим. {{field-off:Bible}}</w:t>
      </w:r>
    </w:p>
    <w:p>
      <w:pPr>
        <w:pStyle w:val="Normal"/>
        <w:rPr/>
      </w:pPr>
      <w:r>
        <w:rPr/>
        <w:t>[[@Bible:Zec 2:13 ]][[2:13 &gt;&gt; Zec 2:13]] {{field-on:Bible}} Мълчи, всяка плът, пред Господа; защото стана от селението на светинята си. {{field-off:Bible}}</w:t>
      </w:r>
    </w:p>
    <w:p>
      <w:pPr>
        <w:pStyle w:val="Heading2"/>
        <w:rPr/>
      </w:pPr>
      <w:r>
        <w:rPr/>
        <w:t>Глава 3</w:t>
      </w:r>
    </w:p>
    <w:p>
      <w:pPr>
        <w:pStyle w:val="Normal"/>
        <w:rPr/>
      </w:pPr>
      <w:r>
        <w:rPr/>
        <w:t>[[@Bible:Zec 3:1 ]][[3:1 &gt;&gt; Zec 3:1]] {{field-on:Bible}} И показа ми Исуса великия свещеник че стоеше пред ангела Господен; и врагът стоеше отдясно му за да му се съпротиви. {{field-off:Bible}}</w:t>
      </w:r>
    </w:p>
    <w:p>
      <w:pPr>
        <w:pStyle w:val="Normal"/>
        <w:rPr/>
      </w:pPr>
      <w:r>
        <w:rPr/>
        <w:t>[[@Bible:Zec 3:2 ]][[3:2 &gt;&gt; Zec 3:2]] {{field-on:Bible}} И рече Господ на врага: Ще ти запрети Господ, враже; ей, ще ти запрети Господ който избра Ерусалим. Не е ли той главня изтръгната из огън? {{field-off:Bible}}</w:t>
      </w:r>
    </w:p>
    <w:p>
      <w:pPr>
        <w:pStyle w:val="Normal"/>
        <w:rPr/>
      </w:pPr>
      <w:r>
        <w:rPr/>
        <w:t>[[@Bible:Zec 3:3 ]][[3:3 &gt;&gt; Zec 3:3]] {{field-on:Bible}} А Исус бе облечен с уплескани дрехи, и стоеше пред ангела. {{field-off:Bible}}</w:t>
      </w:r>
    </w:p>
    <w:p>
      <w:pPr>
        <w:pStyle w:val="Normal"/>
        <w:rPr/>
      </w:pPr>
      <w:r>
        <w:rPr/>
        <w:t>[[@Bible:Zec 3:4 ]][[3:4 &gt;&gt; Zec 3:4]] {{field-on:Bible}} И отговори та рече на стоещите пред него и казваше: Отнемете уплесканите дрехи от него. А нему рече: Ето, отнех от тебе беззаконието ти, и ще тя облека със светли дрехи. {{field-off:Bible}}</w:t>
      </w:r>
    </w:p>
    <w:p>
      <w:pPr>
        <w:pStyle w:val="Normal"/>
        <w:rPr/>
      </w:pPr>
      <w:r>
        <w:rPr/>
        <w:t>[[@Bible:Zec 3:5 ]][[3:5 &gt;&gt; Zec 3:5]] {{field-on:Bible}} И рекох: Нека турят кидар чист на главата му, и туриха чистия кидар на главата му, и го облякоха с дрехи: а ангелът Господен предстояваше. {{field-off:Bible}}</w:t>
      </w:r>
    </w:p>
    <w:p>
      <w:pPr>
        <w:pStyle w:val="Normal"/>
        <w:rPr/>
      </w:pPr>
      <w:r>
        <w:rPr/>
        <w:t>[[@Bible:Zec 3:6 ]][[3:6 &gt;&gt; Zec 3:6]] {{field-on:Bible}} И засвидетелствува ангелът Господен Исусу и рече: {{field-off:Bible}}</w:t>
      </w:r>
    </w:p>
    <w:p>
      <w:pPr>
        <w:pStyle w:val="Normal"/>
        <w:rPr/>
      </w:pPr>
      <w:r>
        <w:rPr/>
        <w:t>[[@Bible:Zec 3:7 ]][[3:7 &gt;&gt; Zec 3:7]] {{field-on:Bible}} Така говори Господ Саваот: Ако ходиш в пътищата ми, и упазиш заповедите ми, тогаз ти ще съдиш още дома ми, и ще пазиш още дворовете ми и ще ти дам водители отмежду стоещите тук. {{field-off:Bible}}</w:t>
      </w:r>
    </w:p>
    <w:p>
      <w:pPr>
        <w:pStyle w:val="Normal"/>
        <w:rPr/>
      </w:pPr>
      <w:r>
        <w:rPr/>
        <w:t>[[@Bible:Zec 3:8 ]][[3:8 &gt;&gt; Zec 3:8]] {{field-on:Bible}} Слушай сега, Исусе велики свещениче, ти и другарите ти които седят пред тебе, понеже са те чудни человеци; защото ето, аз ще доведа рабът си, Отрасла. {{field-off:Bible}}</w:t>
      </w:r>
    </w:p>
    <w:p>
      <w:pPr>
        <w:pStyle w:val="Normal"/>
        <w:rPr/>
      </w:pPr>
      <w:r>
        <w:rPr/>
        <w:t>[[@Bible:Zec 3:9 ]][[3:9 &gt;&gt; Zec 3:9]] {{field-on:Bible}} Защото ето камика който турих пред Исуса, - върху единия този камик има седем очи: ето, аз ще начертая начертанието му, говори Господ Саваот, и ще залича беззаконието на оназ земя в един ден. {{field-off:Bible}}</w:t>
      </w:r>
    </w:p>
    <w:p>
      <w:pPr>
        <w:pStyle w:val="Normal"/>
        <w:rPr/>
      </w:pPr>
      <w:r>
        <w:rPr/>
        <w:t>[[@Bible:Zec 3:10 ]][[3:10 &gt;&gt; Zec 3:10]] {{field-on:Bible}} В онзи ден, говори Господ Саваот, ще поканите всеки ближния си под лозата си и под смоковницата си. {{field-off:Bible}}</w:t>
      </w:r>
    </w:p>
    <w:p>
      <w:pPr>
        <w:pStyle w:val="Heading2"/>
        <w:rPr/>
      </w:pPr>
      <w:r>
        <w:rPr/>
        <w:t>Глава 4</w:t>
      </w:r>
    </w:p>
    <w:p>
      <w:pPr>
        <w:pStyle w:val="Normal"/>
        <w:rPr/>
      </w:pPr>
      <w:r>
        <w:rPr/>
        <w:t>[[@Bible:Zec 4:1 ]][[4:1 &gt;&gt; Zec 4:1]] {{field-on:Bible}} И върна се ангелът говорЕщий с мене и ме събуди, както человек който се събужда от съна си, {{field-off:Bible}}</w:t>
      </w:r>
    </w:p>
    <w:p>
      <w:pPr>
        <w:pStyle w:val="Normal"/>
        <w:rPr/>
      </w:pPr>
      <w:r>
        <w:rPr/>
        <w:t>[[@Bible:Zec 4:2 ]][[4:2 &gt;&gt; Zec 4:2]] {{field-on:Bible}} и рече ми: Що видиш ти? И рекох: Погледнах, и ето светилник, всичкий златен, и чаша върху него, и седемте му светила върху него, и седем цеви върху седемте светилника които бяха над върха му, {{field-off:Bible}}</w:t>
      </w:r>
    </w:p>
    <w:p>
      <w:pPr>
        <w:pStyle w:val="Normal"/>
        <w:rPr/>
      </w:pPr>
      <w:r>
        <w:rPr/>
        <w:t>[[@Bible:Zec 4:3 ]][[4:3 &gt;&gt; Zec 4:3]] {{field-on:Bible}} и две маслини над него, една отдясно на чашата, и една отляво ней. {{field-off:Bible}}</w:t>
      </w:r>
    </w:p>
    <w:p>
      <w:pPr>
        <w:pStyle w:val="Normal"/>
        <w:rPr/>
      </w:pPr>
      <w:r>
        <w:rPr/>
        <w:t>[[@Bible:Zec 4:4 ]][[4:4 &gt;&gt; Zec 4:4]] {{field-on:Bible}} И отговорих та рекох на ангела който говореше с мене, и казах: Що са тези, господарю мой? {{field-off:Bible}}</w:t>
      </w:r>
    </w:p>
    <w:p>
      <w:pPr>
        <w:pStyle w:val="Normal"/>
        <w:rPr/>
      </w:pPr>
      <w:r>
        <w:rPr/>
        <w:t>[[@Bible:Zec 4:5 ]][[4:5 &gt;&gt; Zec 4:5]] {{field-on:Bible}} И отговори ангелът говорещият с мене та ми рече: Не знаеш ли що са тези? И рекох: Не, господарю мой. {{field-off:Bible}}</w:t>
      </w:r>
    </w:p>
    <w:p>
      <w:pPr>
        <w:pStyle w:val="Normal"/>
        <w:rPr/>
      </w:pPr>
      <w:r>
        <w:rPr/>
        <w:t>[[@Bible:Zec 4:6 ]][[4:6 &gt;&gt; Zec 4:6]] {{field-on:Bible}} И отговори та ми рече и каза: Това е словото Господне към Зоровавела което казва:-Не чрез сила ни чрез крепост,Но чрез Духа ми, говори Господ Саваот. {{field-off:Bible}}</w:t>
      </w:r>
    </w:p>
    <w:p>
      <w:pPr>
        <w:pStyle w:val="Normal"/>
        <w:rPr/>
      </w:pPr>
      <w:r>
        <w:rPr/>
        <w:t>[[@Bible:Zec 4:7 ]][[4:7 &gt;&gt; Zec 4:7]] {{field-on:Bible}} Що си ти, горо велика,Пред Зоровавела?- Поле!И ще изнесе върхния камикС възклицание: Благодат, благодат нему! {{field-off:Bible}}</w:t>
      </w:r>
    </w:p>
    <w:p>
      <w:pPr>
        <w:pStyle w:val="Normal"/>
        <w:rPr/>
      </w:pPr>
      <w:r>
        <w:rPr/>
        <w:t>[[@Bible:Zec 4:8 ]][[4:8 &gt;&gt; Zec 4:8]] {{field-on:Bible}} И стана слово Господне към мене, и рече:- {{field-off:Bible}}</w:t>
      </w:r>
    </w:p>
    <w:p>
      <w:pPr>
        <w:pStyle w:val="Normal"/>
        <w:rPr/>
      </w:pPr>
      <w:r>
        <w:rPr/>
        <w:t>[[@Bible:Zec 4:9 ]][[4:9 &gt;&gt; Zec 4:9]] {{field-on:Bible}} Ръцете на Зоровавела туриха основанието на този дом;И ръцете му ще го свършат;И ще познаеш че Господ на Силите ме проводи при вас. {{field-off:Bible}}</w:t>
      </w:r>
    </w:p>
    <w:p>
      <w:pPr>
        <w:pStyle w:val="Normal"/>
        <w:rPr/>
      </w:pPr>
      <w:r>
        <w:rPr/>
        <w:t>[[@Bible:Zec 4:10 ]][[4:10 &gt;&gt; Zec 4:10]] {{field-on:Bible}} Защото кой презря деня на малките работи?Известно ще се зарадват тези седем,И ще видят оловния правомер в ръката на Зоровавела:Те са очите Господни,Които тичат през всичката земя. {{field-off:Bible}}</w:t>
      </w:r>
    </w:p>
    <w:p>
      <w:pPr>
        <w:pStyle w:val="Normal"/>
        <w:rPr/>
      </w:pPr>
      <w:r>
        <w:rPr/>
        <w:t>[[@Bible:Zec 4:11 ]][[4:11 &gt;&gt; Zec 4:11]] {{field-on:Bible}} Тогаз отговорих та му рекох: Що са тези двете маслини отдясно на светилника и отляво му? {{field-off:Bible}}</w:t>
      </w:r>
    </w:p>
    <w:p>
      <w:pPr>
        <w:pStyle w:val="Normal"/>
        <w:rPr/>
      </w:pPr>
      <w:r>
        <w:rPr/>
        <w:t>[[@Bible:Zec 4:12 ]][[4:12 &gt;&gt; Zec 4:12]] {{field-on:Bible}} И отговорих втори път та му рекох: Що са двете ветви на маслините които през двете златни цеви испразднуват из себе си елея като злато? {{field-off:Bible}}</w:t>
      </w:r>
    </w:p>
    <w:p>
      <w:pPr>
        <w:pStyle w:val="Normal"/>
        <w:rPr/>
      </w:pPr>
      <w:r>
        <w:rPr/>
        <w:t>[[@Bible:Zec 4:13 ]][[4:13 &gt;&gt; Zec 4:13]] {{field-on:Bible}} И каза ми и рече: Не познаваш ли що са те? и отговорих: Не, господарю мой. {{field-off:Bible}}</w:t>
      </w:r>
    </w:p>
    <w:p>
      <w:pPr>
        <w:pStyle w:val="Normal"/>
        <w:rPr/>
      </w:pPr>
      <w:r>
        <w:rPr/>
        <w:t>[[@Bible:Zec 4:14 ]][[4:14 &gt;&gt; Zec 4:14]] {{field-on:Bible}} Тогаз рече: Те са двамата помазани които предстояват при Господа на всичката земя. {{field-off:Bible}}</w:t>
      </w:r>
    </w:p>
    <w:p>
      <w:pPr>
        <w:pStyle w:val="Heading2"/>
        <w:rPr/>
      </w:pPr>
      <w:r>
        <w:rPr/>
        <w:t>Глава 5</w:t>
      </w:r>
    </w:p>
    <w:p>
      <w:pPr>
        <w:pStyle w:val="Normal"/>
        <w:rPr/>
      </w:pPr>
      <w:r>
        <w:rPr/>
        <w:t>[[@Bible:Zec 5:1 ]][[5:1 &gt;&gt; Zec 5:1]] {{field-on:Bible}} И пак повдигнах очите си и видях, и ето свитък летещ. {{field-off:Bible}}</w:t>
      </w:r>
    </w:p>
    <w:p>
      <w:pPr>
        <w:pStyle w:val="Normal"/>
        <w:rPr/>
      </w:pPr>
      <w:r>
        <w:rPr/>
        <w:t>[[@Bible:Zec 5:2 ]][[5:2 &gt;&gt; Zec 5:2]] {{field-on:Bible}} И рече ми: Що видиш ти? И отговорих: Видя свитък летещ, дължината му двадесет лакти, и ширината му десет лакти. {{field-off:Bible}}</w:t>
      </w:r>
    </w:p>
    <w:p>
      <w:pPr>
        <w:pStyle w:val="Normal"/>
        <w:rPr/>
      </w:pPr>
      <w:r>
        <w:rPr/>
        <w:t>[[@Bible:Zec 5:3 ]][[5:3 &gt;&gt; Zec 5:3]] {{field-on:Bible}} И рече ми: Това е клетвата изхождащата по лицето на всичката земя; защото всеки който краде ще се изтреби, както се пише в него оттам: и всеки който се кълне ще се изтреби, както се пише в него оттам. {{field-off:Bible}}</w:t>
      </w:r>
    </w:p>
    <w:p>
      <w:pPr>
        <w:pStyle w:val="Normal"/>
        <w:rPr/>
      </w:pPr>
      <w:r>
        <w:rPr/>
        <w:t>[[@Bible:Zec 5:4 ]][[5:4 &gt;&gt; Zec 5:4]] {{field-on:Bible}} Ще я изнеса, говори Господ Саваот, и ще влезе в дома на крадеца и в дома на кълнещия се в името ми с лъжа: и ще обитава всред дома му и ще го разори, и дървата му и каменете му. {{field-off:Bible}}</w:t>
      </w:r>
    </w:p>
    <w:p>
      <w:pPr>
        <w:pStyle w:val="Normal"/>
        <w:rPr/>
      </w:pPr>
      <w:r>
        <w:rPr/>
        <w:t>[[@Bible:Zec 5:5 ]][[5:5 &gt;&gt; Zec 5:5]] {{field-on:Bible}} И ангелът говорещият с мене излезе та ми рече: Повдигни сега очите си та виж що е това което излазя. {{field-off:Bible}}</w:t>
      </w:r>
    </w:p>
    <w:p>
      <w:pPr>
        <w:pStyle w:val="Normal"/>
        <w:rPr/>
      </w:pPr>
      <w:r>
        <w:rPr/>
        <w:t>[[@Bible:Zec 5:6 ]][[5:6 &gt;&gt; Zec 5:6]] {{field-on:Bible}} И рекох: Що е това? А той рече: Това което излазя е ефа. И рече: Това е представянето им по всичката земя. {{field-off:Bible}}</w:t>
      </w:r>
    </w:p>
    <w:p>
      <w:pPr>
        <w:pStyle w:val="Normal"/>
        <w:rPr/>
      </w:pPr>
      <w:r>
        <w:rPr/>
        <w:t>[[@Bible:Zec 5:7 ]][[5:7 &gt;&gt; Zec 5:7]] {{field-on:Bible}} И, ето, вдигаше се един свинецен талант; и, ето, една жена седеше всред ефата. {{field-off:Bible}}</w:t>
      </w:r>
    </w:p>
    <w:p>
      <w:pPr>
        <w:pStyle w:val="Normal"/>
        <w:rPr/>
      </w:pPr>
      <w:r>
        <w:rPr/>
        <w:t>[[@Bible:Zec 5:8 ]][[5:8 &gt;&gt; Zec 5:8]] {{field-on:Bible}} И рече ангелът: Това е неправдата. И я хвърли всред ефата; и хвърли свинецната теглилка в устата й. {{field-off:Bible}}</w:t>
      </w:r>
    </w:p>
    <w:p>
      <w:pPr>
        <w:pStyle w:val="Normal"/>
        <w:rPr/>
      </w:pPr>
      <w:r>
        <w:rPr/>
        <w:t>[[@Bible:Zec 5:9 ]][[5:9 &gt;&gt; Zec 5:9]] {{field-on:Bible}} Тогаз повдигнах очите си и видях, и, ето, излазяха две жени, и вятър имаше в крилата им, защото имаха те крила като щръкови крила; и вдигнаха ефата между земята и небето. {{field-off:Bible}}</w:t>
      </w:r>
    </w:p>
    <w:p>
      <w:pPr>
        <w:pStyle w:val="Normal"/>
        <w:rPr/>
      </w:pPr>
      <w:r>
        <w:rPr/>
        <w:t>[[@Bible:Zec 5:10 ]][[5:10 &gt;&gt; Zec 5:10]] {{field-on:Bible}} И рекох на ангела, говорещия с мене: Де заносят те ефата? {{field-off:Bible}}</w:t>
      </w:r>
    </w:p>
    <w:p>
      <w:pPr>
        <w:pStyle w:val="Normal"/>
        <w:rPr/>
      </w:pPr>
      <w:r>
        <w:rPr/>
        <w:t>[[@Bible:Zec 5:11 ]][[5:11 &gt;&gt; Zec 5:11]] {{field-on:Bible}} И рече ми: За да съградят за нея дом в земята Сенаар; и ще се утвърди, и ще се тури там на основанието си. {{field-off:Bible}}</w:t>
      </w:r>
    </w:p>
    <w:p>
      <w:pPr>
        <w:pStyle w:val="Heading2"/>
        <w:rPr/>
      </w:pPr>
      <w:r>
        <w:rPr/>
        <w:t>Глава 6</w:t>
      </w:r>
    </w:p>
    <w:p>
      <w:pPr>
        <w:pStyle w:val="Normal"/>
        <w:rPr/>
      </w:pPr>
      <w:r>
        <w:rPr/>
        <w:t>[[@Bible:Zec 6:1 ]][[6:1 &gt;&gt; Zec 6:1]] {{field-on:Bible}} И пак повдигнах очите си та погледнах, и, ето, четири колесници излазяха изсред две планини; и планините бяха планини медни. {{field-off:Bible}}</w:t>
      </w:r>
    </w:p>
    <w:p>
      <w:pPr>
        <w:pStyle w:val="Normal"/>
        <w:rPr/>
      </w:pPr>
      <w:r>
        <w:rPr/>
        <w:t>[[@Bible:Zec 6:2 ]][[6:2 &gt;&gt; Zec 6:2]] {{field-on:Bible}} В първата колесница имаше коне червени, и във втората колесница коне черни, {{field-off:Bible}}</w:t>
      </w:r>
    </w:p>
    <w:p>
      <w:pPr>
        <w:pStyle w:val="Normal"/>
        <w:rPr/>
      </w:pPr>
      <w:r>
        <w:rPr/>
        <w:t>[[@Bible:Zec 6:3 ]][[6:3 &gt;&gt; Zec 6:3]] {{field-on:Bible}} и в третата колесница коне бели, а в четвъртата колесница пъстри и пепеляви коне. {{field-off:Bible}}</w:t>
      </w:r>
    </w:p>
    <w:p>
      <w:pPr>
        <w:pStyle w:val="Normal"/>
        <w:rPr/>
      </w:pPr>
      <w:r>
        <w:rPr/>
        <w:t>[[@Bible:Zec 6:4 ]][[6:4 &gt;&gt; Zec 6:4]] {{field-on:Bible}} И отговорих та рекох на ангела говорещия с мене. Що са тези, господарю мой? {{field-off:Bible}}</w:t>
      </w:r>
    </w:p>
    <w:p>
      <w:pPr>
        <w:pStyle w:val="Normal"/>
        <w:rPr/>
      </w:pPr>
      <w:r>
        <w:rPr/>
        <w:t>[[@Bible:Zec 6:5 ]][[6:5 &gt;&gt; Zec 6:5]] {{field-on:Bible}} И отговори ангелът та ми рече: Тези са четирите небесни духуве които изхождат из стоенето си пред Господа на всичката земя. {{field-off:Bible}}</w:t>
      </w:r>
    </w:p>
    <w:p>
      <w:pPr>
        <w:pStyle w:val="Normal"/>
        <w:rPr/>
      </w:pPr>
      <w:r>
        <w:rPr/>
        <w:t>[[@Bible:Zec 6:6 ]][[6:6 &gt;&gt; Zec 6:6]] {{field-on:Bible}} черните коне които са в едната исхождат към северната земя; и белите изхождат вслед тях; и пъстрите изхождат към южната земя. {{field-off:Bible}}</w:t>
      </w:r>
    </w:p>
    <w:p>
      <w:pPr>
        <w:pStyle w:val="Normal"/>
        <w:rPr/>
      </w:pPr>
      <w:r>
        <w:rPr/>
        <w:t>[[@Bible:Zec 6:7 ]][[6:7 &gt;&gt; Zec 6:7]] {{field-on:Bible}} И пепелявите излязоха, и поискаха да идат да обходят земята; и рече: Идете, обходете земята. И обходиха земята. {{field-off:Bible}}</w:t>
      </w:r>
    </w:p>
    <w:p>
      <w:pPr>
        <w:pStyle w:val="Normal"/>
        <w:rPr/>
      </w:pPr>
      <w:r>
        <w:rPr/>
        <w:t>[[@Bible:Zec 6:8 ]][[6:8 &gt;&gt; Zec 6:8]] {{field-on:Bible}} И викна към мене та ми говори и рече: Виж, изходещите към земята на север упокоиха духа ми в северната земя. {{field-off:Bible}}</w:t>
      </w:r>
    </w:p>
    <w:p>
      <w:pPr>
        <w:pStyle w:val="Normal"/>
        <w:rPr/>
      </w:pPr>
      <w:r>
        <w:rPr/>
        <w:t>[[@Bible:Zec 6:9 ]][[6:9 &gt;&gt; Zec 6:9]] {{field-on:Bible}} И стана слово Господне към мене и рече: {{field-off:Bible}}</w:t>
      </w:r>
    </w:p>
    <w:p>
      <w:pPr>
        <w:pStyle w:val="Normal"/>
        <w:rPr/>
      </w:pPr>
      <w:r>
        <w:rPr/>
        <w:t>[[@Bible:Zec 6:10 ]][[6:10 &gt;&gt; Zec 6:10]] {{field-on:Bible}} Вземи от мъжете на пленението, от Хелдая, от Товия, и от Иедаия, та дойди в истия онзи ден и влез в дома на Иосия сина на Софония, които дойдоха от Вавилон, {{field-off:Bible}}</w:t>
      </w:r>
    </w:p>
    <w:p>
      <w:pPr>
        <w:pStyle w:val="Normal"/>
        <w:rPr/>
      </w:pPr>
      <w:r>
        <w:rPr/>
        <w:t>[[@Bible:Zec 6:11 ]][[6:11 &gt;&gt; Zec 6:11]] {{field-on:Bible}} и вземи сребро и злато, и направи венци, и положи на главата на Исуса сина Иоседеков, великия свещеник; {{field-off:Bible}}</w:t>
      </w:r>
    </w:p>
    <w:p>
      <w:pPr>
        <w:pStyle w:val="Normal"/>
        <w:rPr/>
      </w:pPr>
      <w:r>
        <w:rPr/>
        <w:t>[[@Bible:Zec 6:12 ]][[6:12 &gt;&gt; Zec 6:12]] {{field-on:Bible}} и говори му и кажи:- Така говори Господ Саваот и казва:Ето мъжа на когото името е Отрасъл;И ще израсте от мястото си,И ще съгради храма Господен. {{field-off:Bible}}</w:t>
      </w:r>
    </w:p>
    <w:p>
      <w:pPr>
        <w:pStyle w:val="Normal"/>
        <w:rPr/>
      </w:pPr>
      <w:r>
        <w:rPr/>
        <w:t>[[@Bible:Zec 6:13 ]][[6:13 &gt;&gt; Zec 6:13]] {{field-on:Bible}} Ей, той ще съгради храма Господен;И той ще вземе славата,И ще седне, и ще управя на престола си,И ще е свещеник на престола си;И съвет на мир ще бъде между двамата. {{field-off:Bible}}</w:t>
      </w:r>
    </w:p>
    <w:p>
      <w:pPr>
        <w:pStyle w:val="Normal"/>
        <w:rPr/>
      </w:pPr>
      <w:r>
        <w:rPr/>
        <w:t>[[@Bible:Zec 6:14 ]][[6:14 &gt;&gt; Zec 6:14]] {{field-on:Bible}} А венците ще бъдат за Елема, и за Товия, и за Йедаия, и за Хена сина на Софония, за помен в храмА Господен. {{field-off:Bible}}</w:t>
      </w:r>
    </w:p>
    <w:p>
      <w:pPr>
        <w:pStyle w:val="Normal"/>
        <w:rPr/>
      </w:pPr>
      <w:r>
        <w:rPr/>
        <w:t>[[@Bible:Zec 6:15 ]][[6:15 &gt;&gt; Zec 6:15]] {{field-on:Bible}} И далечните ще дойдат и ще съградят в храма Господен; и ще познаете че Господ на Силите ме проводи при вас. И то ще бъде, ако послушате внимателно гласа на Госпоса Бога вашего. {{field-off:Bible}}</w:t>
      </w:r>
    </w:p>
    <w:p>
      <w:pPr>
        <w:pStyle w:val="Heading2"/>
        <w:rPr/>
      </w:pPr>
      <w:r>
        <w:rPr/>
        <w:t>Глава 7</w:t>
      </w:r>
    </w:p>
    <w:p>
      <w:pPr>
        <w:pStyle w:val="Normal"/>
        <w:rPr/>
      </w:pPr>
      <w:r>
        <w:rPr/>
        <w:t>[[@Bible:Zec 7:1 ]][[7:1 &gt;&gt; Zec 7:1]] {{field-on:Bible}} И в четвъртата година на царя Дария стана слово Господне към Захария, в четвъртия ден на деветия месец, на Хаслев, {{field-off:Bible}}</w:t>
      </w:r>
    </w:p>
    <w:p>
      <w:pPr>
        <w:pStyle w:val="Normal"/>
        <w:rPr/>
      </w:pPr>
      <w:r>
        <w:rPr/>
        <w:t>[[@Bible:Zec 7:2 ]][[7:2 &gt;&gt; Zec 7:2]] {{field-on:Bible}} като проводиха в дома Божий Сарасара, и Регемелеха, и человеците им да се помолят на Господа, {{field-off:Bible}}</w:t>
      </w:r>
    </w:p>
    <w:p>
      <w:pPr>
        <w:pStyle w:val="Normal"/>
        <w:rPr/>
      </w:pPr>
      <w:r>
        <w:rPr/>
        <w:t>[[@Bible:Zec 7:3 ]][[7:3 &gt;&gt; Zec 7:3]] {{field-on:Bible}} да думат на свещениците които бяха в дома на Господа Саваота, и на пророците, и да рекат: Да плача ли в петия месец, като се отделя както вече направих толкоз години? {{field-off:Bible}}</w:t>
      </w:r>
    </w:p>
    <w:p>
      <w:pPr>
        <w:pStyle w:val="Normal"/>
        <w:rPr/>
      </w:pPr>
      <w:r>
        <w:rPr/>
        <w:t>[[@Bible:Zec 7:4 ]][[7:4 &gt;&gt; Zec 7:4]] {{field-on:Bible}} И стана слово от Господа Саваота към мене и рече: {{field-off:Bible}}</w:t>
      </w:r>
    </w:p>
    <w:p>
      <w:pPr>
        <w:pStyle w:val="Normal"/>
        <w:rPr/>
      </w:pPr>
      <w:r>
        <w:rPr/>
        <w:t>[[@Bible:Zec 7:5 ]][[7:5 &gt;&gt; Zec 7:5]] {{field-on:Bible}} Говори на всичките люде на таз земя, и на свещениците, и кажи: Когато постехте и сетувахте в петия и в седмия месец в седемдесетте тези години, наистина за мене ли постехте? {{field-off:Bible}}</w:t>
      </w:r>
    </w:p>
    <w:p>
      <w:pPr>
        <w:pStyle w:val="Normal"/>
        <w:rPr/>
      </w:pPr>
      <w:r>
        <w:rPr/>
        <w:t>[[@Bible:Zec 7:6 ]][[7:6 &gt;&gt; Zec 7:6]] {{field-on:Bible}} И когато ядяхте и когато пиехте, не ядяхте ли и пиехте за себе си? {{field-off:Bible}}</w:t>
      </w:r>
    </w:p>
    <w:p>
      <w:pPr>
        <w:pStyle w:val="Normal"/>
        <w:rPr/>
      </w:pPr>
      <w:r>
        <w:rPr/>
        <w:t>[[@Bible:Zec 7:7 ]][[7:7 &gt;&gt; Zec 7:7]] {{field-on:Bible}} Не са ли тези думите които Господ говори чрез предишните пророци когато Ерусалим бе населен и в благоденствие, и градовете му около него, когато се населяваше южната и полянската страна? {{field-off:Bible}}</w:t>
      </w:r>
    </w:p>
    <w:p>
      <w:pPr>
        <w:pStyle w:val="Normal"/>
        <w:rPr/>
      </w:pPr>
      <w:r>
        <w:rPr/>
        <w:t>[[@Bible:Zec 7:8 ]][[7:8 &gt;&gt; Zec 7:8]] {{field-on:Bible}} И стана слово Господне към Захария, и рече: {{field-off:Bible}}</w:t>
      </w:r>
    </w:p>
    <w:p>
      <w:pPr>
        <w:pStyle w:val="Normal"/>
        <w:rPr/>
      </w:pPr>
      <w:r>
        <w:rPr/>
        <w:t>[[@Bible:Zec 7:9 ]][[7:9 &gt;&gt; Zec 7:9]] {{field-on:Bible}} Така говори Господ Саваот и рече: Съдете съд истинен, и правете милост и щедроти всеки на брата си; {{field-off:Bible}}</w:t>
      </w:r>
    </w:p>
    <w:p>
      <w:pPr>
        <w:pStyle w:val="Normal"/>
        <w:rPr/>
      </w:pPr>
      <w:r>
        <w:rPr/>
        <w:t>[[@Bible:Zec 7:10 ]][[7:10 &gt;&gt; Zec 7:10]] {{field-on:Bible}} и не насилствувайте вдовицата, и сирачето, чужденеца, и сиромаха; и никой от вас да не съвещава зло в сърдцето си против брата си. {{field-off:Bible}}</w:t>
      </w:r>
    </w:p>
    <w:p>
      <w:pPr>
        <w:pStyle w:val="Normal"/>
        <w:rPr/>
      </w:pPr>
      <w:r>
        <w:rPr/>
        <w:t>[[@Bible:Zec 7:11 ]][[7:11 &gt;&gt; Zec 7:11]] {{field-on:Bible}} Но не рачиха да внимават, и обърнаха плещи непокорливи, и направиха ушите си тежки за да не слушат. {{field-off:Bible}}</w:t>
      </w:r>
    </w:p>
    <w:p>
      <w:pPr>
        <w:pStyle w:val="Normal"/>
        <w:rPr/>
      </w:pPr>
      <w:r>
        <w:rPr/>
        <w:t>[[@Bible:Zec 7:12 ]][[7:12 &gt;&gt; Zec 7:12]] {{field-on:Bible}} Ей, те направиха сърдцето си адамант та да не слушат закона и думите които Господ Саваот проводи с Духа си чрез предишните пророци; за то дойде гняв велик от Господа Саваота. {{field-off:Bible}}</w:t>
      </w:r>
    </w:p>
    <w:p>
      <w:pPr>
        <w:pStyle w:val="Normal"/>
        <w:rPr/>
      </w:pPr>
      <w:r>
        <w:rPr/>
        <w:t>[[@Bible:Zec 7:13 ]][[7:13 &gt;&gt; Zec 7:13]] {{field-on:Bible}} За то, както той викна, и те не слушаха, така те викнаха и аз не слушах, говори Господ Саваот, {{field-off:Bible}}</w:t>
      </w:r>
    </w:p>
    <w:p>
      <w:pPr>
        <w:pStyle w:val="Normal"/>
        <w:rPr/>
      </w:pPr>
      <w:r>
        <w:rPr/>
        <w:t>[[@Bible:Zec 7:14 ]][[7:14 &gt;&gt; Zec 7:14]] {{field-on:Bible}} но ги разпръснах като с вихрушка във всичките народи които те не познаваха. И мястото запустя вслед тях, щото нямаше кой да заминва ни кой да се връща; и направиха желателната земя запустение. {{field-off:Bible}}</w:t>
      </w:r>
    </w:p>
    <w:p>
      <w:pPr>
        <w:pStyle w:val="Heading2"/>
        <w:rPr/>
      </w:pPr>
      <w:r>
        <w:rPr/>
        <w:t>Глава 8</w:t>
      </w:r>
    </w:p>
    <w:p>
      <w:pPr>
        <w:pStyle w:val="Normal"/>
        <w:rPr/>
      </w:pPr>
      <w:r>
        <w:rPr/>
        <w:t>[[@Bible:Zec 8:1 ]][[8:1 &gt;&gt; Zec 8:1]] {{field-on:Bible}} И стана слово от Господа Саваота и рече: {{field-off:Bible}}</w:t>
      </w:r>
    </w:p>
    <w:p>
      <w:pPr>
        <w:pStyle w:val="Normal"/>
        <w:rPr/>
      </w:pPr>
      <w:r>
        <w:rPr/>
        <w:t>[[@Bible:Zec 8:2 ]][[8:2 &gt;&gt; Zec 8:2]] {{field-on:Bible}} Така говори Господ Саваот: Ревнив съм заради Сион с голямо ревнование, и ревнив съм заради него с голяма ярост. {{field-off:Bible}}</w:t>
      </w:r>
    </w:p>
    <w:p>
      <w:pPr>
        <w:pStyle w:val="Normal"/>
        <w:rPr/>
      </w:pPr>
      <w:r>
        <w:rPr/>
        <w:t>[[@Bible:Zec 8:3 ]][[8:3 &gt;&gt; Zec 8:3]] {{field-on:Bible}} Така говори Господ; Върнах се към Сион, и ще се населя всред Ерусалим; и Ерусалим ще се нарече град на истината, и гората на Господа Саваота света гора. {{field-off:Bible}}</w:t>
      </w:r>
    </w:p>
    <w:p>
      <w:pPr>
        <w:pStyle w:val="Normal"/>
        <w:rPr/>
      </w:pPr>
      <w:r>
        <w:rPr/>
        <w:t>[[@Bible:Zec 8:4 ]][[8:4 &gt;&gt; Zec 8:4]] {{field-on:Bible}} Така говори Господ Саваот: Още ще седят старци и баби в стъгдите на Ерусалим, и всеки с тоягата си в ръката си от множеството на дните. {{field-off:Bible}}</w:t>
      </w:r>
    </w:p>
    <w:p>
      <w:pPr>
        <w:pStyle w:val="Normal"/>
        <w:rPr/>
      </w:pPr>
      <w:r>
        <w:rPr/>
        <w:t>[[@Bible:Zec 8:5 ]][[8:5 &gt;&gt; Zec 8:5]] {{field-on:Bible}} И стъгдите на града ще са пълни с момчета и момичета играещи по стъгдите му. {{field-off:Bible}}</w:t>
      </w:r>
    </w:p>
    <w:p>
      <w:pPr>
        <w:pStyle w:val="Normal"/>
        <w:rPr/>
      </w:pPr>
      <w:r>
        <w:rPr/>
        <w:t>[[@Bible:Zec 8:6 ]][[8:6 &gt;&gt; Zec 8:6]] {{field-on:Bible}} Така говори Господ Саваот: Ако се види мъчно в очите на остатъка на тези люде в онези дни, ще се види ли мъчно в очите ми? говори Господ Саваот. {{field-off:Bible}}</w:t>
      </w:r>
    </w:p>
    <w:p>
      <w:pPr>
        <w:pStyle w:val="Normal"/>
        <w:rPr/>
      </w:pPr>
      <w:r>
        <w:rPr/>
        <w:t>[[@Bible:Zec 8:7 ]][[8:7 &gt;&gt; Zec 8:7]] {{field-on:Bible}} Така говори Господ Саваот: Ето, аз ще отърва людете си от източната земя, и от земята на захождането на слънцето. {{field-off:Bible}}</w:t>
      </w:r>
    </w:p>
    <w:p>
      <w:pPr>
        <w:pStyle w:val="Normal"/>
        <w:rPr/>
      </w:pPr>
      <w:r>
        <w:rPr/>
        <w:t>[[@Bible:Zec 8:8 ]][[8:8 &gt;&gt; Zec 8:8]] {{field-on:Bible}} И ще ги доведа, и ще се населят всред Ерусалим; и ще ми са люде, и аз ще им съм Бог, в истина и правда. {{field-off:Bible}}</w:t>
      </w:r>
    </w:p>
    <w:p>
      <w:pPr>
        <w:pStyle w:val="Normal"/>
        <w:rPr/>
      </w:pPr>
      <w:r>
        <w:rPr/>
        <w:t>[[@Bible:Zec 8:9 ]][[8:9 &gt;&gt; Zec 8:9]] {{field-on:Bible}} Така говори Господ Саваот: Укрепете ръцете си, вие които слушате в тези дни тези думи чрез устата на пророците които бяха в деня в който се основа домът на Господа Саваота за да се съгради храмът. {{field-off:Bible}}</w:t>
      </w:r>
    </w:p>
    <w:p>
      <w:pPr>
        <w:pStyle w:val="Normal"/>
        <w:rPr/>
      </w:pPr>
      <w:r>
        <w:rPr/>
        <w:t>[[@Bible:Zec 8:10 ]][[8:10 &gt;&gt; Zec 8:10]] {{field-on:Bible}} Защото преди онези дни нямаше мъзда за человека, ни мъзда за скот: нито мир на изходещия и входещия, заради утеснението; защото проводих всичките человеци, всекиго против ближния му. {{field-off:Bible}}</w:t>
      </w:r>
    </w:p>
    <w:p>
      <w:pPr>
        <w:pStyle w:val="Normal"/>
        <w:rPr/>
      </w:pPr>
      <w:r>
        <w:rPr/>
        <w:t>[[@Bible:Zec 8:11 ]][[8:11 &gt;&gt; Zec 8:11]] {{field-on:Bible}} Но сега аз не ща да се докарвам към остатъка на тези люде както в първите дни, говори Господ Саваот. {{field-off:Bible}}</w:t>
      </w:r>
    </w:p>
    <w:p>
      <w:pPr>
        <w:pStyle w:val="Normal"/>
        <w:rPr/>
      </w:pPr>
      <w:r>
        <w:rPr/>
        <w:t>[[@Bible:Zec 8:12 ]][[8:12 &gt;&gt; Zec 8:12]] {{field-on:Bible}} Защото семето ще успява: лозата ще дава плода си, и земята ще дава рожбите си, и небесата ще дадат росата си; и ще дам за наследие на остатъка на тези люде всички тези неща. {{field-off:Bible}}</w:t>
      </w:r>
    </w:p>
    <w:p>
      <w:pPr>
        <w:pStyle w:val="Normal"/>
        <w:rPr/>
      </w:pPr>
      <w:r>
        <w:rPr/>
        <w:t>[[@Bible:Zec 8:13 ]][[8:13 &gt;&gt; Zec 8:13]] {{field-on:Bible}} И както бяхте проклетия между народите, доме Юдин и доме Израилев, така ще ви избавя, и ще сте благословение. Не бойте се: нека се укрепяват ръцете ви. {{field-off:Bible}}</w:t>
      </w:r>
    </w:p>
    <w:p>
      <w:pPr>
        <w:pStyle w:val="Normal"/>
        <w:rPr/>
      </w:pPr>
      <w:r>
        <w:rPr/>
        <w:t>[[@Bible:Zec 8:14 ]][[8:14 &gt;&gt; Zec 8:14]] {{field-on:Bible}} Защото така говори Господ Саваот: Както намислих да ви злосътворя когато бащите ви ме раздражиха, говори Господ Саваот, и не се разкаях, {{field-off:Bible}}</w:t>
      </w:r>
    </w:p>
    <w:p>
      <w:pPr>
        <w:pStyle w:val="Normal"/>
        <w:rPr/>
      </w:pPr>
      <w:r>
        <w:rPr/>
        <w:t>[[@Bible:Zec 8:15 ]][[8:15 &gt;&gt; Zec 8:15]] {{field-on:Bible}} така пак намислих в тези дни да благосътворя на Ерусалим и на Юдиния дом: не бойте се. {{field-off:Bible}}</w:t>
      </w:r>
    </w:p>
    <w:p>
      <w:pPr>
        <w:pStyle w:val="Normal"/>
        <w:rPr/>
      </w:pPr>
      <w:r>
        <w:rPr/>
        <w:t>[[@Bible:Zec 8:16 ]][[8:16 &gt;&gt; Zec 8:16]] {{field-on:Bible}} Това е което ще правите: Говорете истина всеки на ближния си: истина и съдба на мир съдете в портите си. {{field-off:Bible}}</w:t>
      </w:r>
    </w:p>
    <w:p>
      <w:pPr>
        <w:pStyle w:val="Normal"/>
        <w:rPr/>
      </w:pPr>
      <w:r>
        <w:rPr/>
        <w:t>[[@Bible:Zec 8:17 ]][[8:17 &gt;&gt; Zec 8:17]] {{field-on:Bible}} И не съвещавайте зло в сърдцата си всеки против ближния си, и лъжлива клетва не обичайте, защото всички тези са които мразя, говори Господ. {{field-off:Bible}}</w:t>
      </w:r>
    </w:p>
    <w:p>
      <w:pPr>
        <w:pStyle w:val="Normal"/>
        <w:rPr/>
      </w:pPr>
      <w:r>
        <w:rPr/>
        <w:t>[[@Bible:Zec 8:18 ]][[8:18 &gt;&gt; Zec 8:18]] {{field-on:Bible}} И стана слово от Господа Саваота към мене и рече: {{field-off:Bible}}</w:t>
      </w:r>
    </w:p>
    <w:p>
      <w:pPr>
        <w:pStyle w:val="Normal"/>
        <w:rPr/>
      </w:pPr>
      <w:r>
        <w:rPr/>
        <w:t>[[@Bible:Zec 8:19 ]][[8:19 &gt;&gt; Zec 8:19]] {{field-on:Bible}} Така говори Господ Саваот: Постът на четвъртия месец, и постът на петия, и постът на седмия, и постът на десетия ще станат на дома Юдин радост и веселие и весели праздници; заради това обичайте истината и мира. {{field-off:Bible}}</w:t>
      </w:r>
    </w:p>
    <w:p>
      <w:pPr>
        <w:pStyle w:val="Normal"/>
        <w:rPr/>
      </w:pPr>
      <w:r>
        <w:rPr/>
        <w:t>[[@Bible:Zec 8:20 ]][[8:20 &gt;&gt; Zec 8:20]] {{field-on:Bible}} Така говори Господ Саваот: Още ще дойдат люде, и онези що населяват много градове. {{field-off:Bible}}</w:t>
      </w:r>
    </w:p>
    <w:p>
      <w:pPr>
        <w:pStyle w:val="Normal"/>
        <w:rPr/>
      </w:pPr>
      <w:r>
        <w:rPr/>
        <w:t>[[@Bible:Zec 8:21 ]][[8:21 &gt;&gt; Zec 8:21]] {{field-on:Bible}} И жителите на един ще отидат в друг и ще рекат: Да идем, да идем да се помолим пред Господа, и да потърсим Господа на Силите. Ще ида и аз. {{field-off:Bible}}</w:t>
      </w:r>
    </w:p>
    <w:p>
      <w:pPr>
        <w:pStyle w:val="Normal"/>
        <w:rPr/>
      </w:pPr>
      <w:r>
        <w:rPr/>
        <w:t>[[@Bible:Zec 8:22 ]][[8:22 &gt;&gt; Zec 8:22]] {{field-on:Bible}} И люде много и народи крепки ще дойдат за да търсят Господа на Силите в Ерусалим, и да се помолят пред Господа. {{field-off:Bible}}</w:t>
      </w:r>
    </w:p>
    <w:p>
      <w:pPr>
        <w:pStyle w:val="Normal"/>
        <w:rPr/>
      </w:pPr>
      <w:r>
        <w:rPr/>
        <w:t>[[@Bible:Zec 8:23 ]][[8:23 &gt;&gt; Zec 8:23]] {{field-on:Bible}} Така говори Господ Саваот: В онези дни десет мъже от всичките езици на народите ще хванат чвърсто полата на едного Юдеянина и ще рекат: Ще идем с вас, защото чухме че Бог е с вас. {{field-off:Bible}}</w:t>
      </w:r>
    </w:p>
    <w:p>
      <w:pPr>
        <w:pStyle w:val="Heading2"/>
        <w:rPr/>
      </w:pPr>
      <w:r>
        <w:rPr/>
        <w:t>Глава 9</w:t>
      </w:r>
    </w:p>
    <w:p>
      <w:pPr>
        <w:pStyle w:val="Normal"/>
        <w:rPr/>
      </w:pPr>
      <w:r>
        <w:rPr/>
        <w:t>[[@Bible:Zec 9:1 ]][[9:1 &gt;&gt; Zec 9:1]] {{field-on:Bible}} Товарът на словото Господне против земята Адрах,И Дамаск ще е почивката му;Защото очите Господни са върху человецитеИ върху всичките Израилеви племена. {{field-off:Bible}}</w:t>
      </w:r>
    </w:p>
    <w:p>
      <w:pPr>
        <w:pStyle w:val="Normal"/>
        <w:rPr/>
      </w:pPr>
      <w:r>
        <w:rPr/>
        <w:t>[[@Bible:Zec 9:2 ]][[9:2 &gt;&gt; Zec 9:2]] {{field-on:Bible}} Още и Емат му е граничен,И Тир и Сидон, ако и да са много мъдри. {{field-off:Bible}}</w:t>
      </w:r>
    </w:p>
    <w:p>
      <w:pPr>
        <w:pStyle w:val="Normal"/>
        <w:rPr/>
      </w:pPr>
      <w:r>
        <w:rPr/>
        <w:t>[[@Bible:Zec 9:3 ]][[9:3 &gt;&gt; Zec 9:3]] {{field-on:Bible}} И Тир си съгради твърдел,И събра сребро като пръст,И чисто злато като калта на пътищата. {{field-off:Bible}}</w:t>
      </w:r>
    </w:p>
    <w:p>
      <w:pPr>
        <w:pStyle w:val="Normal"/>
        <w:rPr/>
      </w:pPr>
      <w:r>
        <w:rPr/>
        <w:t>[[@Bible:Zec 9:4 ]][[9:4 &gt;&gt; Zec 9:4]] {{field-on:Bible}} Ето, Господ ще го плени,И ще порази в морето силата му;И той ще се погълне от огън. {{field-off:Bible}}</w:t>
      </w:r>
    </w:p>
    <w:p>
      <w:pPr>
        <w:pStyle w:val="Normal"/>
        <w:rPr/>
      </w:pPr>
      <w:r>
        <w:rPr/>
        <w:t>[[@Bible:Zec 9:5 ]][[9:5 &gt;&gt; Zec 9:5]] {{field-on:Bible}} Ще види Аскалон и ще се уплаши,И Газа, и ще се оскърби много,И Акарон, защото ще се посрами заради чакането си.И ще погине царят от Газа,И Аскалон няма да се насели. {{field-off:Bible}}</w:t>
      </w:r>
    </w:p>
    <w:p>
      <w:pPr>
        <w:pStyle w:val="Normal"/>
        <w:rPr/>
      </w:pPr>
      <w:r>
        <w:rPr/>
        <w:t>[[@Bible:Zec 9:6 ]][[9:6 &gt;&gt; Zec 9:6]] {{field-on:Bible}} И иноплеменик ще седне в Азот;И ще низвергна гордостта на Филистимците. {{field-off:Bible}}</w:t>
      </w:r>
    </w:p>
    <w:p>
      <w:pPr>
        <w:pStyle w:val="Normal"/>
        <w:rPr/>
      </w:pPr>
      <w:r>
        <w:rPr/>
        <w:t>[[@Bible:Zec 9:7 ]][[9:7 &gt;&gt; Zec 9:7]] {{field-on:Bible}} И ще отнема кръвта им от устата им,И гнусотите им отсред зъбите им;И останалий ще бъде и той за нашия Бог,И ще бъде като тисящник в Юда;И Акарон ще бъде като Иевусеца. {{field-off:Bible}}</w:t>
      </w:r>
    </w:p>
    <w:p>
      <w:pPr>
        <w:pStyle w:val="Normal"/>
        <w:rPr/>
      </w:pPr>
      <w:r>
        <w:rPr/>
        <w:t>[[@Bible:Zec 9:8 ]][[9:8 &gt;&gt; Zec 9:8]] {{field-on:Bible}} И ще туря стана си около дома си против войска,Против който заминва и против който се връща;И насилник няма да замине вече по тях,Защото сега видях с очите си. {{field-off:Bible}}</w:t>
      </w:r>
    </w:p>
    <w:p>
      <w:pPr>
        <w:pStyle w:val="Normal"/>
        <w:rPr/>
      </w:pPr>
      <w:r>
        <w:rPr/>
        <w:t>[[@Bible:Zec 9:9 ]][[9:9 &gt;&gt; Zec 9:9]] {{field-on:Bible}} Радвай се много, дъщи Сионова;Възклицавай, дъщи Ерусалимска:Ето, Царят ти иде при тебе:Той е праведен, и спасява,Кротък, и седнал на осел,И на ждребе син на подяремница. {{field-off:Bible}}</w:t>
      </w:r>
    </w:p>
    <w:p>
      <w:pPr>
        <w:pStyle w:val="Normal"/>
        <w:rPr/>
      </w:pPr>
      <w:r>
        <w:rPr/>
        <w:t>[[@Bible:Zec 9:10 ]][[9:10 &gt;&gt; Zec 9:10]] {{field-on:Bible}} И ще изтребя колесница из Ефрема,И кон из Ерусалим,И ще се изтреби ратний лък;И той ще говори мир на народите;И властта му ще бъде от море до море,И от реката до краищата земни. {{field-off:Bible}}</w:t>
      </w:r>
    </w:p>
    <w:p>
      <w:pPr>
        <w:pStyle w:val="Normal"/>
        <w:rPr/>
      </w:pPr>
      <w:r>
        <w:rPr/>
        <w:t>[[@Bible:Zec 9:11 ]][[9:11 &gt;&gt; Zec 9:11]] {{field-on:Bible}} И за тебе, чрез кръвта на завета тиАз изведох узниците тиИз безводен ров. {{field-off:Bible}}</w:t>
      </w:r>
    </w:p>
    <w:p>
      <w:pPr>
        <w:pStyle w:val="Normal"/>
        <w:rPr/>
      </w:pPr>
      <w:r>
        <w:rPr/>
        <w:t>[[@Bible:Zec 9:12 ]][[9:12 &gt;&gt; Zec 9:12]] {{field-on:Bible}} Върнете се в твърдела,Узници на надежда:Още и днес известявамче ти въздавам двойно, {{field-off:Bible}}</w:t>
      </w:r>
    </w:p>
    <w:p>
      <w:pPr>
        <w:pStyle w:val="Normal"/>
        <w:rPr/>
      </w:pPr>
      <w:r>
        <w:rPr/>
        <w:t>[[@Bible:Zec 9:13 ]][[9:13 &gt;&gt; Zec 9:13]] {{field-on:Bible}} Защото ще запъна Юда за себе си като лък,Ще туря Ефрема като стрела,И ще събудя чадата ти, Сионе,Против чадата ти, Гръцио,И ще те направя като меч на крепък. {{field-off:Bible}}</w:t>
      </w:r>
    </w:p>
    <w:p>
      <w:pPr>
        <w:pStyle w:val="Normal"/>
        <w:rPr/>
      </w:pPr>
      <w:r>
        <w:rPr/>
        <w:t>[[@Bible:Zec 9:14 ]][[9:14 &gt;&gt; Zec 9:14]] {{field-on:Bible}} И Господ ще се яви върх тях,И стрелата му ще излезе като молния;И Господ Иеова ще затръби с тръба,И ще дойде с южни вихрушки. {{field-off:Bible}}</w:t>
      </w:r>
    </w:p>
    <w:p>
      <w:pPr>
        <w:pStyle w:val="Normal"/>
        <w:rPr/>
      </w:pPr>
      <w:r>
        <w:rPr/>
        <w:t>[[@Bible:Zec 9:15 ]][[9:15 &gt;&gt; Zec 9:15]] {{field-on:Bible}} Господ на Силите ще ги защищава;И ще погълнат противните, и низложат с камене на праща;И ще пият, и ще метежат като от вино;И ще се напълнят като чаша,И като ъглите на олтаря. {{field-off:Bible}}</w:t>
      </w:r>
    </w:p>
    <w:p>
      <w:pPr>
        <w:pStyle w:val="Normal"/>
        <w:rPr/>
      </w:pPr>
      <w:r>
        <w:rPr/>
        <w:t>[[@Bible:Zec 9:16 ]][[9:16 &gt;&gt; Zec 9:16]] {{field-on:Bible}} И Господ техний Бог ще ги избави в онзи денКато стадото на людете си;Понеже като камене на коронаЩе се възвишат на земята му. {{field-off:Bible}}</w:t>
      </w:r>
    </w:p>
    <w:p>
      <w:pPr>
        <w:pStyle w:val="Normal"/>
        <w:rPr/>
      </w:pPr>
      <w:r>
        <w:rPr/>
        <w:t>[[@Bible:Zec 9:17 ]][[9:17 &gt;&gt; Zec 9:17]] {{field-on:Bible}} Защото колкава е благостта му,И колкава е красотата му!Житото ще направи да проникнат юношите,И мъстът девите. {{field-off:Bible}}</w:t>
      </w:r>
    </w:p>
    <w:p>
      <w:pPr>
        <w:pStyle w:val="Heading2"/>
        <w:rPr/>
      </w:pPr>
      <w:r>
        <w:rPr/>
        <w:t>Глава 10</w:t>
      </w:r>
    </w:p>
    <w:p>
      <w:pPr>
        <w:pStyle w:val="Normal"/>
        <w:rPr/>
      </w:pPr>
      <w:r>
        <w:rPr/>
        <w:t>[[@Bible:Zec 10:1 ]][[10:1 &gt;&gt; Zec 10:1]] {{field-on:Bible}} Искайте от Господа дъжд във времето на пролетния дъжд;И Господ ще направи светкавици,И ще им даде пороен дъжд,Всекиму зеле на полето. {{field-off:Bible}}</w:t>
      </w:r>
    </w:p>
    <w:p>
      <w:pPr>
        <w:pStyle w:val="Normal"/>
        <w:rPr/>
      </w:pPr>
      <w:r>
        <w:rPr/>
        <w:t>[[@Bible:Zec 10:2 ]][[10:2 &gt;&gt; Zec 10:2]] {{field-on:Bible}} Защото идолите говориха суета,И чародеите видяха видения лъжливиИ говориха сънища суетни:Утешаваха суетно;За то се преместиха като стадо;Смутиха се защото нямаше пастир. {{field-off:Bible}}</w:t>
      </w:r>
    </w:p>
    <w:p>
      <w:pPr>
        <w:pStyle w:val="Normal"/>
        <w:rPr/>
      </w:pPr>
      <w:r>
        <w:rPr/>
        <w:t>[[@Bible:Zec 10:3 ]][[10:3 &gt;&gt; Zec 10:3]] {{field-on:Bible}} Яростта ми се разпали против пастирите,И ще накажа ярците;Защото Господ на Силите посети стадото си, дома Юдин,И направи ги като великолепен свой кон в бой. {{field-off:Bible}}</w:t>
      </w:r>
    </w:p>
    <w:p>
      <w:pPr>
        <w:pStyle w:val="Normal"/>
        <w:rPr/>
      </w:pPr>
      <w:r>
        <w:rPr/>
        <w:t>[[@Bible:Zec 10:4 ]][[10:4 &gt;&gt; Zec 10:4]] {{field-on:Bible}} От него излезе ъгълът,От него колът,От него ратният лък,От него всеки княз купно. {{field-off:Bible}}</w:t>
      </w:r>
    </w:p>
    <w:p>
      <w:pPr>
        <w:pStyle w:val="Normal"/>
        <w:rPr/>
      </w:pPr>
      <w:r>
        <w:rPr/>
        <w:t>[[@Bible:Zec 10:5 ]][[10:5 &gt;&gt; Zec 10:5]] {{field-on:Bible}} И ще бъдат като крепкиКоито тъпчат противоборците в калта на пътищата в боя;И ще ратуват, защото Господ е с тях,И всадниците на конете ще се посрамят. {{field-off:Bible}}</w:t>
      </w:r>
    </w:p>
    <w:p>
      <w:pPr>
        <w:pStyle w:val="Normal"/>
        <w:rPr/>
      </w:pPr>
      <w:r>
        <w:rPr/>
        <w:t>[[@Bible:Zec 10:6 ]][[10:6 &gt;&gt; Zec 10:6]] {{field-on:Bible}} И ще укрепя Юдиния дом,И ще избавя Йосифовия дом,И ще ги доведа пак на местото им;Защото ги помилвах.И ще бъдат като че не бях ги отхвърлил;Защото аз съм Господ техен Бог,И ще ги послушам. {{field-off:Bible}}</w:t>
      </w:r>
    </w:p>
    <w:p>
      <w:pPr>
        <w:pStyle w:val="Normal"/>
        <w:rPr/>
      </w:pPr>
      <w:r>
        <w:rPr/>
        <w:t>[[@Bible:Zec 10:7 ]][[10:7 &gt;&gt; Zec 10:7]] {{field-on:Bible}} И Ефремците ще бъдат като някой крепък,И сърдцето им ще се зарадва като от вино;И чадата им ще видят и ще се зарадват,Сърдцето им ще се развесели в Господа. {{field-off:Bible}}</w:t>
      </w:r>
    </w:p>
    <w:p>
      <w:pPr>
        <w:pStyle w:val="Normal"/>
        <w:rPr/>
      </w:pPr>
      <w:r>
        <w:rPr/>
        <w:t>[[@Bible:Zec 10:8 ]][[10:8 &gt;&gt; Zec 10:8]] {{field-on:Bible}} Ще им свирна, и ще ги събера,Защото аз ги изкупих;И ще се умножат както се бяха умножили. {{field-off:Bible}}</w:t>
      </w:r>
    </w:p>
    <w:p>
      <w:pPr>
        <w:pStyle w:val="Normal"/>
        <w:rPr/>
      </w:pPr>
      <w:r>
        <w:rPr/>
        <w:t>[[@Bible:Zec 10:9 ]][[10:9 &gt;&gt; Zec 10:9]] {{field-on:Bible}} И ще ги насея между народите;И ще ме поменат в отдалечени места;И ще живеят с чадата си, и ще се върнат. {{field-off:Bible}}</w:t>
      </w:r>
    </w:p>
    <w:p>
      <w:pPr>
        <w:pStyle w:val="Normal"/>
        <w:rPr/>
      </w:pPr>
      <w:r>
        <w:rPr/>
        <w:t>[[@Bible:Zec 10:10 ]][[10:10 &gt;&gt; Zec 10:10]] {{field-on:Bible}} И ще ги доведа от Египетската земя;И ги събера от Асирия;И ще ги доведа в земята Галаад и в Ливан,И не ще да им е доволна. {{field-off:Bible}}</w:t>
      </w:r>
    </w:p>
    <w:p>
      <w:pPr>
        <w:pStyle w:val="Normal"/>
        <w:rPr/>
      </w:pPr>
      <w:r>
        <w:rPr/>
        <w:t>[[@Bible:Zec 10:11 ]][[10:11 &gt;&gt; Zec 10:11]] {{field-on:Bible}} И ще премине през морето със скърб,И ще порази вълните в морето,И всичките дълбини на реката ще изсъхнат;И гордостта на Асирия ще се низложи,И скиптърът на Египет ще се отнеме. {{field-off:Bible}}</w:t>
      </w:r>
    </w:p>
    <w:p>
      <w:pPr>
        <w:pStyle w:val="Normal"/>
        <w:rPr/>
      </w:pPr>
      <w:r>
        <w:rPr/>
        <w:t>[[@Bible:Zec 10:12 ]][[10:12 &gt;&gt; Zec 10:12]] {{field-on:Bible}} И ще ги укрепя в Господа;И ще ходят в името му, говори Господ. {{field-off:Bible}}</w:t>
      </w:r>
    </w:p>
    <w:p>
      <w:pPr>
        <w:pStyle w:val="Heading2"/>
        <w:rPr/>
      </w:pPr>
      <w:r>
        <w:rPr/>
        <w:t>Глава 11</w:t>
      </w:r>
    </w:p>
    <w:p>
      <w:pPr>
        <w:pStyle w:val="Normal"/>
        <w:rPr/>
      </w:pPr>
      <w:r>
        <w:rPr/>
        <w:t>[[@Bible:Zec 11:1 ]][[11:1 &gt;&gt; Zec 11:1]] {{field-on:Bible}} Отвори, Ливане, дверите си,И да изяде огън кедрите ти. {{field-off:Bible}}</w:t>
      </w:r>
    </w:p>
    <w:p>
      <w:pPr>
        <w:pStyle w:val="Normal"/>
        <w:rPr/>
      </w:pPr>
      <w:r>
        <w:rPr/>
        <w:t>[[@Bible:Zec 11:2 ]][[11:2 &gt;&gt; Zec 11:2]] {{field-on:Bible}} Вий, елхо, защото падна кедърът;Защото големците бидоха обрани.Вийте, дъбове Васански,Защото непристъпната дъбрава се изсече. {{field-off:Bible}}</w:t>
      </w:r>
    </w:p>
    <w:p>
      <w:pPr>
        <w:pStyle w:val="Normal"/>
        <w:rPr/>
      </w:pPr>
      <w:r>
        <w:rPr/>
        <w:t>[[@Bible:Zec 11:3 ]][[11:3 &gt;&gt; Zec 11:3]] {{field-on:Bible}} Глас се чуе от пастири плачещи;Защото славата им се грабна,-Глас на млади лъвове рикаещи,Защото величината Йорданова се грабна. {{field-off:Bible}}</w:t>
      </w:r>
    </w:p>
    <w:p>
      <w:pPr>
        <w:pStyle w:val="Normal"/>
        <w:rPr/>
      </w:pPr>
      <w:r>
        <w:rPr/>
        <w:t>[[@Bible:Zec 11:4 ]][[11:4 &gt;&gt; Zec 11:4]] {{field-on:Bible}} Така говори Господ Бог мой:Паси стадото за клането {{field-off:Bible}}</w:t>
      </w:r>
    </w:p>
    <w:p>
      <w:pPr>
        <w:pStyle w:val="Normal"/>
        <w:rPr/>
      </w:pPr>
      <w:r>
        <w:rPr/>
        <w:t>[[@Bible:Zec 11:5 ]][[11:5 &gt;&gt; Zec 11:5]] {{field-on:Bible}} Което колят онез които са го купили,И не се мислят повинни;А продаващите го казват:Благословен Господ, защото обогатях;И самите му пастири го не жалят. {{field-off:Bible}}</w:t>
      </w:r>
    </w:p>
    <w:p>
      <w:pPr>
        <w:pStyle w:val="Normal"/>
        <w:rPr/>
      </w:pPr>
      <w:r>
        <w:rPr/>
        <w:t>[[@Bible:Zec 11:6 ]][[11:6 &gt;&gt; Zec 11:6]] {{field-on:Bible}} За то няма да пожаля вече жителите на таз земя, говори Господ;Но, ето, аз ще предам человецитеВсекиго в ръката на своя си ближен,И в ръката на своя си цар;И ще разорят земята,И не ща да ги избавя от ръката им. {{field-off:Bible}}</w:t>
      </w:r>
    </w:p>
    <w:p>
      <w:pPr>
        <w:pStyle w:val="Normal"/>
        <w:rPr/>
      </w:pPr>
      <w:r>
        <w:rPr/>
        <w:t>[[@Bible:Zec 11:7 ]][[11:7 &gt;&gt; Zec 11:7]] {{field-on:Bible}} И пасох стадото за клането, ей, бедните на стадото. И си взех два жезла: единия нарекох Хубост, а другият нарекох Узи: и пасох стадото. {{field-off:Bible}}</w:t>
      </w:r>
    </w:p>
    <w:p>
      <w:pPr>
        <w:pStyle w:val="Normal"/>
        <w:rPr/>
      </w:pPr>
      <w:r>
        <w:rPr/>
        <w:t>[[@Bible:Zec 11:8 ]][[11:8 &gt;&gt; Zec 11:8]] {{field-on:Bible}} И изтребих трима пастири в един месец; и душата ми се отегчи от тях, и душата им се отвърна от мене. {{field-off:Bible}}</w:t>
      </w:r>
    </w:p>
    <w:p>
      <w:pPr>
        <w:pStyle w:val="Normal"/>
        <w:rPr/>
      </w:pPr>
      <w:r>
        <w:rPr/>
        <w:t>[[@Bible:Zec 11:9 ]][[11:9 &gt;&gt; Zec 11:9]] {{field-on:Bible}} Тогаз рекох: Няма да ви паса: което умира нека умира, и което загинва нека загинва, и останалите нека ядат всяко плътта на ближното си. {{field-off:Bible}}</w:t>
      </w:r>
    </w:p>
    <w:p>
      <w:pPr>
        <w:pStyle w:val="Normal"/>
        <w:rPr/>
      </w:pPr>
      <w:r>
        <w:rPr/>
        <w:t>[[@Bible:Zec 11:10 ]][[11:10 &gt;&gt; Zec 11:10]] {{field-on:Bible}} И взех жезъла си Хубостта и го съсякох, за да унищожа завета си който направих с всичките люде. {{field-off:Bible}}</w:t>
      </w:r>
    </w:p>
    <w:p>
      <w:pPr>
        <w:pStyle w:val="Normal"/>
        <w:rPr/>
      </w:pPr>
      <w:r>
        <w:rPr/>
        <w:t>[[@Bible:Zec 11:11 ]][[11:11 &gt;&gt; Zec 11:11]] {{field-on:Bible}} И се унищожи в онзи ден; и така бедните от стадото които гледаха към мене познаха наистина че то бе словото Господне. {{field-off:Bible}}</w:t>
      </w:r>
    </w:p>
    <w:p>
      <w:pPr>
        <w:pStyle w:val="Normal"/>
        <w:rPr/>
      </w:pPr>
      <w:r>
        <w:rPr/>
        <w:t>[[@Bible:Zec 11:12 ]][[11:12 &gt;&gt; Zec 11:12]] {{field-on:Bible}} И рекох им: Ако ви се вижда добро, дайте ми мъздата ми; ако ли не, отречете я. И претеглиха за мъздата ми тридесет сребърника {{field-off:Bible}}</w:t>
      </w:r>
    </w:p>
    <w:p>
      <w:pPr>
        <w:pStyle w:val="Normal"/>
        <w:rPr/>
      </w:pPr>
      <w:r>
        <w:rPr/>
        <w:t>[[@Bible:Zec 11:13 ]][[11:13 &gt;&gt; Zec 11:13]] {{field-on:Bible}} И рече ми Господ: Хвърли ги на грънчаря: почтена цена с която се оцених от тях! И взех тридесетте сребърника и ги хвърлих в дома Господен на грънчаря. {{field-off:Bible}}</w:t>
      </w:r>
    </w:p>
    <w:p>
      <w:pPr>
        <w:pStyle w:val="Normal"/>
        <w:rPr/>
      </w:pPr>
      <w:r>
        <w:rPr/>
        <w:t>[[@Bible:Zec 11:14 ]][[11:14 &gt;&gt; Zec 11:14]] {{field-on:Bible}} И пресякох другия си жезъл, Узите, за да унищожа братството между Юда и Израил. {{field-off:Bible}}</w:t>
      </w:r>
    </w:p>
    <w:p>
      <w:pPr>
        <w:pStyle w:val="Normal"/>
        <w:rPr/>
      </w:pPr>
      <w:r>
        <w:rPr/>
        <w:t>[[@Bible:Zec 11:15 ]][[11:15 &gt;&gt; Zec 11:15]] {{field-on:Bible}} И рече ми Господ: Още вземи си и оръдията на неразумен пастир; {{field-off:Bible}}</w:t>
      </w:r>
    </w:p>
    <w:p>
      <w:pPr>
        <w:pStyle w:val="Normal"/>
        <w:rPr/>
      </w:pPr>
      <w:r>
        <w:rPr/>
        <w:t>[[@Bible:Zec 11:16 ]][[11:16 &gt;&gt; Zec 11:16]] {{field-on:Bible}} Защото, ето, аз ще въздигна пастир върху земятаКойто няма да посещава загиналите,И няма да търси разпръснатото,Не ще да цели съкрушената,Нито ще пасе здравата;Но ще яде плътта на тлъстата,И изсича копитата им. {{field-off:Bible}}</w:t>
      </w:r>
    </w:p>
    <w:p>
      <w:pPr>
        <w:pStyle w:val="Normal"/>
        <w:rPr/>
      </w:pPr>
      <w:r>
        <w:rPr/>
        <w:t>[[@Bible:Zec 11:17 ]][[11:17 &gt;&gt; Zec 11:17]] {{field-on:Bible}} Горко на суетния пастирКойто оставя стадото!Меч ще дойде върх мишцата муИ върх дясното му око:Мишцата му ще изсъхне съвсем,И дясното му око съвсем ще се помрачи. {{field-off:Bible}}</w:t>
      </w:r>
    </w:p>
    <w:p>
      <w:pPr>
        <w:pStyle w:val="Heading2"/>
        <w:rPr/>
      </w:pPr>
      <w:r>
        <w:rPr/>
        <w:t>Глава 12</w:t>
      </w:r>
    </w:p>
    <w:p>
      <w:pPr>
        <w:pStyle w:val="Normal"/>
        <w:rPr/>
      </w:pPr>
      <w:r>
        <w:rPr/>
        <w:t>[[@Bible:Zec 12:1 ]][[12:1 &gt;&gt; Zec 12:1]] {{field-on:Bible}} Товарът на словото Господне за Израил,Говори Господ който простира небесата,И основава земята,И образува дъха на человека в него. {{field-off:Bible}}</w:t>
      </w:r>
    </w:p>
    <w:p>
      <w:pPr>
        <w:pStyle w:val="Normal"/>
        <w:rPr/>
      </w:pPr>
      <w:r>
        <w:rPr/>
        <w:t>[[@Bible:Zec 12:2 ]][[12:2 &gt;&gt; Zec 12:2]] {{field-on:Bible}} Ето, аз правя Ерусалим чаша на омайванеВъв всички народи около;И още и върху Юда ще е тоВ обсадата която е против Ерусалим. {{field-off:Bible}}</w:t>
      </w:r>
    </w:p>
    <w:p>
      <w:pPr>
        <w:pStyle w:val="Normal"/>
        <w:rPr/>
      </w:pPr>
      <w:r>
        <w:rPr/>
        <w:t>[[@Bible:Zec 12:3 ]][[12:3 &gt;&gt; Zec 12:3]] {{field-on:Bible}} И в онзи ден ще направя ЕрусалимНа всичките народи камик натегнуващ:Всички които се натоварят с него ще се съкрушат,Ако и да се съберат всичките земни народи против него. {{field-off:Bible}}</w:t>
      </w:r>
    </w:p>
    <w:p>
      <w:pPr>
        <w:pStyle w:val="Normal"/>
        <w:rPr/>
      </w:pPr>
      <w:r>
        <w:rPr/>
        <w:t>[[@Bible:Zec 12:4 ]][[12:4 &gt;&gt; Zec 12:4]] {{field-on:Bible}} В онзи ден, говори Господ,Ще поразя всеки кон с ужас,И всадника му с изумление;И ще отворя очите си върху Юдиния дом,И ще поразя с ослепение всеки кон на народите. {{field-off:Bible}}</w:t>
      </w:r>
    </w:p>
    <w:p>
      <w:pPr>
        <w:pStyle w:val="Normal"/>
        <w:rPr/>
      </w:pPr>
      <w:r>
        <w:rPr/>
        <w:t>[[@Bible:Zec 12:5 ]][[12:5 &gt;&gt; Zec 12:5]] {{field-on:Bible}} И началниците Юдини ще рекат в сърдцето си:Подпор ми са жителите Ерусалимскичрез Господа Саваота, техния Бог. {{field-off:Bible}}</w:t>
      </w:r>
    </w:p>
    <w:p>
      <w:pPr>
        <w:pStyle w:val="Normal"/>
        <w:rPr/>
      </w:pPr>
      <w:r>
        <w:rPr/>
        <w:t>[[@Bible:Zec 12:6 ]][[12:6 &gt;&gt; Zec 12:6]] {{field-on:Bible}} В онзи ден ще направя началниците ЮдиниКато огнище на огън в дърва,И като свещ огнена в ръкойка;И ще изядат всичките народи наоколо,Отдясно и отляво;И Ерусалим ще се насели пак на местото си,В Ерусалим. {{field-off:Bible}}</w:t>
      </w:r>
    </w:p>
    <w:p>
      <w:pPr>
        <w:pStyle w:val="Normal"/>
        <w:rPr/>
      </w:pPr>
      <w:r>
        <w:rPr/>
        <w:t>[[@Bible:Zec 12:7 ]][[12:7 &gt;&gt; Zec 12:7]] {{field-on:Bible}} И Господ ще избави първо шатрите Юдини,За да не се възвеличи славата на Давидовия домИ славата на Ерусалимските жители над Юда. {{field-off:Bible}}</w:t>
      </w:r>
    </w:p>
    <w:p>
      <w:pPr>
        <w:pStyle w:val="Normal"/>
        <w:rPr/>
      </w:pPr>
      <w:r>
        <w:rPr/>
        <w:t>[[@Bible:Zec 12:8 ]][[12:8 &gt;&gt; Zec 12:8]] {{field-on:Bible}} В онзи ден Господ ще защити Ерусалимските жители;И слабий между тях в онзи ден ще бъде като Давида,И домът Давидов като Бога,Като ангел Господен, пред тях. {{field-off:Bible}}</w:t>
      </w:r>
    </w:p>
    <w:p>
      <w:pPr>
        <w:pStyle w:val="Normal"/>
        <w:rPr/>
      </w:pPr>
      <w:r>
        <w:rPr/>
        <w:t>[[@Bible:Zec 12:9 ]][[12:9 &gt;&gt; Zec 12:9]] {{field-on:Bible}} И в онзи денЩе потърся да изтребя всичките народиКоито идат против Ерусалим. {{field-off:Bible}}</w:t>
      </w:r>
    </w:p>
    <w:p>
      <w:pPr>
        <w:pStyle w:val="Normal"/>
        <w:rPr/>
      </w:pPr>
      <w:r>
        <w:rPr/>
        <w:t>[[@Bible:Zec 12:10 ]][[12:10 &gt;&gt; Zec 12:10]] {{field-on:Bible}} И ще излея върху Давидовия домИ върху Ерусалимските жителиДух на благодат и на молби;И ще погледнат към мене когото прободоха,И ще плачат за негоКакто плаче някой за единородния си,И ще се оскърбят за негоКакто скърбещий за първородния си. {{field-off:Bible}}</w:t>
      </w:r>
    </w:p>
    <w:p>
      <w:pPr>
        <w:pStyle w:val="Normal"/>
        <w:rPr/>
      </w:pPr>
      <w:r>
        <w:rPr/>
        <w:t>[[@Bible:Zec 12:11 ]][[12:11 &gt;&gt; Zec 12:11]] {{field-on:Bible}} В онзи ден ще има сетувание голямо в Ерусалим,Като сетуванието на Ададримон в полето Магедон. {{field-off:Bible}}</w:t>
      </w:r>
    </w:p>
    <w:p>
      <w:pPr>
        <w:pStyle w:val="Normal"/>
        <w:rPr/>
      </w:pPr>
      <w:r>
        <w:rPr/>
        <w:t>[[@Bible:Zec 12:12 ]][[12:12 &gt;&gt; Zec 12:12]] {{field-on:Bible}} И ще сетува земята,Всяко домородие насаме:Домородието на Давидовия дом насаме,И жените им насаме,Домородието на Натановия дом насаме,И жените им насаме; {{field-off:Bible}}</w:t>
      </w:r>
    </w:p>
    <w:p>
      <w:pPr>
        <w:pStyle w:val="Normal"/>
        <w:rPr/>
      </w:pPr>
      <w:r>
        <w:rPr/>
        <w:t>[[@Bible:Zec 12:13 ]][[12:13 &gt;&gt; Zec 12:13]] {{field-on:Bible}} Домородието на Левииния дом насаме,И жените им насаме;Домородието на Семея насаме,И жените им насаме; {{field-off:Bible}}</w:t>
      </w:r>
    </w:p>
    <w:p>
      <w:pPr>
        <w:pStyle w:val="Normal"/>
        <w:rPr/>
      </w:pPr>
      <w:r>
        <w:rPr/>
        <w:t>[[@Bible:Zec 12:14 ]][[12:14 &gt;&gt; Zec 12:14]] {{field-on:Bible}} Всичките останали домородия,Всяко домородие насаме,И жените им насаме. {{field-off:Bible}}</w:t>
      </w:r>
    </w:p>
    <w:p>
      <w:pPr>
        <w:pStyle w:val="Heading2"/>
        <w:rPr/>
      </w:pPr>
      <w:r>
        <w:rPr/>
        <w:t>Глава 13</w:t>
      </w:r>
    </w:p>
    <w:p>
      <w:pPr>
        <w:pStyle w:val="Normal"/>
        <w:rPr/>
      </w:pPr>
      <w:r>
        <w:rPr/>
        <w:t>[[@Bible:Zec 13:1 ]][[13:1 &gt;&gt; Zec 13:1]] {{field-on:Bible}} В онзи ден ще има източник отворенЗа дома Давидов и за Ерусалимските жителиЗаради грях и заради нечистота. {{field-off:Bible}}</w:t>
      </w:r>
    </w:p>
    <w:p>
      <w:pPr>
        <w:pStyle w:val="Normal"/>
        <w:rPr/>
      </w:pPr>
      <w:r>
        <w:rPr/>
        <w:t>[[@Bible:Zec 13:2 ]][[13:2 &gt;&gt; Zec 13:2]] {{field-on:Bible}} И в онзи ден, говори Господ Саваот,Ще изтребя имената на идолите от земята,И не ще да има вече помен за тях;Още ще отнема пророцитеИ нечистия дух от земята. {{field-off:Bible}}</w:t>
      </w:r>
    </w:p>
    <w:p>
      <w:pPr>
        <w:pStyle w:val="Normal"/>
        <w:rPr/>
      </w:pPr>
      <w:r>
        <w:rPr/>
        <w:t>[[@Bible:Zec 13:3 ]][[13:3 &gt;&gt; Zec 13:3]] {{field-on:Bible}} И ако пророчествува някой още,Тогаз баща му и майка му които са го родилиЩе му рекат: Няма да живееш;Защото говориш лъжи в името Господне.И баща му и майка му които са го родилиЩе го прободат когато пророчествува. {{field-off:Bible}}</w:t>
      </w:r>
    </w:p>
    <w:p>
      <w:pPr>
        <w:pStyle w:val="Normal"/>
        <w:rPr/>
      </w:pPr>
      <w:r>
        <w:rPr/>
        <w:t>[[@Bible:Zec 13:4 ]][[13:4 &gt;&gt; Zec 13:4]] {{field-on:Bible}} И в онзи денПророците ще се посрамят,Всеки от видението си когато пророчествува;И няма да обличат дреха козинява за да измамят. {{field-off:Bible}}</w:t>
      </w:r>
    </w:p>
    <w:p>
      <w:pPr>
        <w:pStyle w:val="Normal"/>
        <w:rPr/>
      </w:pPr>
      <w:r>
        <w:rPr/>
        <w:t>[[@Bible:Zec 13:5 ]][[13:5 &gt;&gt; Zec 13:5]] {{field-on:Bible}} И ще рече: Аз не съм пророк:человек съм земеделец;Защото человек ме хвана за пастир от младостта ми. {{field-off:Bible}}</w:t>
      </w:r>
    </w:p>
    <w:p>
      <w:pPr>
        <w:pStyle w:val="Normal"/>
        <w:rPr/>
      </w:pPr>
      <w:r>
        <w:rPr/>
        <w:t>[[@Bible:Zec 13:6 ]][[13:6 &gt;&gt; Zec 13:6]] {{field-on:Bible}} И ако му рече някой: Какви са тези рани всред ръцете ти?Ще отговори: Тези саС които се раних в дома на приятелите си. {{field-off:Bible}}</w:t>
      </w:r>
    </w:p>
    <w:p>
      <w:pPr>
        <w:pStyle w:val="Normal"/>
        <w:rPr/>
      </w:pPr>
      <w:r>
        <w:rPr/>
        <w:t>[[@Bible:Zec 13:7 ]][[13:7 &gt;&gt; Zec 13:7]] {{field-on:Bible}} Мечу, събуди се против Пастиря ми,И против мъжа, моя съдружник,Говори Господ Саваот:Порази Пастиря, и овците ще се разпръснат;И ще завърна ръката си върх малките. {{field-off:Bible}}</w:t>
      </w:r>
    </w:p>
    <w:p>
      <w:pPr>
        <w:pStyle w:val="Normal"/>
        <w:rPr/>
      </w:pPr>
      <w:r>
        <w:rPr/>
        <w:t>[[@Bible:Zec 13:8 ]][[13:8 &gt;&gt; Zec 13:8]] {{field-on:Bible}} И във всичката тази земя, говори Господ,Две части ще се изтребят в нея и изчезнат,И третата ще остане в нея. {{field-off:Bible}}</w:t>
      </w:r>
    </w:p>
    <w:p>
      <w:pPr>
        <w:pStyle w:val="Normal"/>
        <w:rPr/>
      </w:pPr>
      <w:r>
        <w:rPr/>
        <w:t>[[@Bible:Zec 13:9 ]][[13:9 &gt;&gt; Zec 13:9]] {{field-on:Bible}} И ще прекарам третата част през огън;И ще ги очистя както се чисти среброто;И ще ги опитам както се опитва златото:Те ще призоват името ми,И аз ще ги послушам:Ще река: Тези ми са люде;И те ще рекат: Господ е Бог наш. {{field-off:Bible}}</w:t>
      </w:r>
    </w:p>
    <w:p>
      <w:pPr>
        <w:pStyle w:val="Heading2"/>
        <w:rPr/>
      </w:pPr>
      <w:r>
        <w:rPr/>
        <w:t>Глава 14</w:t>
      </w:r>
    </w:p>
    <w:p>
      <w:pPr>
        <w:pStyle w:val="Normal"/>
        <w:rPr/>
      </w:pPr>
      <w:r>
        <w:rPr/>
        <w:t>[[@Bible:Zec 14:1 ]][[14:1 &gt;&gt; Zec 14:1]] {{field-on:Bible}} Ето ден Господен иде,И обирът ти всред тебе ще се раздели. {{field-off:Bible}}</w:t>
      </w:r>
    </w:p>
    <w:p>
      <w:pPr>
        <w:pStyle w:val="Normal"/>
        <w:rPr/>
      </w:pPr>
      <w:r>
        <w:rPr/>
        <w:t>[[@Bible:Zec 14:2 ]][[14:2 &gt;&gt; Zec 14:2]] {{field-on:Bible}} И ще събера всичките народиПротив Ерусалим на бой;И ще се превземе градът,И къщите ще се оберат,И жените ще се насилват;И половината от града ще излезе в плен,И остатъкът на людете не ще да се изтреби от града. {{field-off:Bible}}</w:t>
      </w:r>
    </w:p>
    <w:p>
      <w:pPr>
        <w:pStyle w:val="Normal"/>
        <w:rPr/>
      </w:pPr>
      <w:r>
        <w:rPr/>
        <w:t>[[@Bible:Zec 14:3 ]][[14:3 &gt;&gt; Zec 14:3]] {{field-on:Bible}} И Господ ще излезеИ ще ратува против онези народи,Както когато ратува в деня на боя. {{field-off:Bible}}</w:t>
      </w:r>
    </w:p>
    <w:p>
      <w:pPr>
        <w:pStyle w:val="Normal"/>
        <w:rPr/>
      </w:pPr>
      <w:r>
        <w:rPr/>
        <w:t>[[@Bible:Zec 14:4 ]][[14:4 &gt;&gt; Zec 14:4]] {{field-on:Bible}} И нозете му ще застанат в онзи денНа Елеонската гора, която е среща Ерусалим към изток:И Елеонската гора ще се разцепиПпрез средата си към изток и към запад,И ще стане дол твърде голям;И половината от гората ще се оттегли към север,И половината й към юг. {{field-off:Bible}}</w:t>
      </w:r>
    </w:p>
    <w:p>
      <w:pPr>
        <w:pStyle w:val="Normal"/>
        <w:rPr/>
      </w:pPr>
      <w:r>
        <w:rPr/>
        <w:t>[[@Bible:Zec 14:5 ]][[14:5 &gt;&gt; Zec 14:5]] {{field-on:Bible}} И ще побегнете в дола на горите;Защото долът на горите ще стига до Асал:И ще побегнете както побегнахте от трусаВ дните на Озия Юдиния цар.И Господ Бог мой ще дойде;И с тебе ще са всичките светии. {{field-off:Bible}}</w:t>
      </w:r>
    </w:p>
    <w:p>
      <w:pPr>
        <w:pStyle w:val="Normal"/>
        <w:rPr/>
      </w:pPr>
      <w:r>
        <w:rPr/>
        <w:t>[[@Bible:Zec 14:6 ]][[14:6 &gt;&gt; Zec 14:6]] {{field-on:Bible}} И в онзи денВиделината не ще бъде светла, нито помрачена; {{field-off:Bible}}</w:t>
      </w:r>
    </w:p>
    <w:p>
      <w:pPr>
        <w:pStyle w:val="Normal"/>
        <w:rPr/>
      </w:pPr>
      <w:r>
        <w:rPr/>
        <w:t>[[@Bible:Zec 14:7 ]][[14:7 &gt;&gt; Zec 14:7]] {{field-on:Bible}} Но ще бъде един денКойто е познат Господу,Ни ден, ни нощ;И надвечер ще има виделина. {{field-off:Bible}}</w:t>
      </w:r>
    </w:p>
    <w:p>
      <w:pPr>
        <w:pStyle w:val="Normal"/>
        <w:rPr/>
      </w:pPr>
      <w:r>
        <w:rPr/>
        <w:t>[[@Bible:Zec 14:8 ]][[14:8 &gt;&gt; Zec 14:8]] {{field-on:Bible}} И в онзи денВоди живи ще излязат из Ерусалим,Половината им към източното море,И половината им към западното море:Лете и зиме ще е така. {{field-off:Bible}}</w:t>
      </w:r>
    </w:p>
    <w:p>
      <w:pPr>
        <w:pStyle w:val="Normal"/>
        <w:rPr/>
      </w:pPr>
      <w:r>
        <w:rPr/>
        <w:t>[[@Bible:Zec 14:9 ]][[14:9 &gt;&gt; Zec 14:9]] {{field-on:Bible}} И Господ ще бъде цар върху всичката земя:В онзи ден ще бъде Господ един, и името му едно. {{field-off:Bible}}</w:t>
      </w:r>
    </w:p>
    <w:p>
      <w:pPr>
        <w:pStyle w:val="Normal"/>
        <w:rPr/>
      </w:pPr>
      <w:r>
        <w:rPr/>
        <w:t>[[@Bible:Zec 14:10 ]][[14:10 &gt;&gt; Zec 14:10]] {{field-on:Bible}} Всичкото место ще се преобърне в поле,От Газа до Римон към юг на Ерусалим;И той ще се въздигне и насели на местото сиОт портата Вениаминова до местото на първата порта,До портата на ъглите, и от стълпа на АнанеилаДо жлебовете царски. {{field-off:Bible}}</w:t>
      </w:r>
    </w:p>
    <w:p>
      <w:pPr>
        <w:pStyle w:val="Normal"/>
        <w:rPr/>
      </w:pPr>
      <w:r>
        <w:rPr/>
        <w:t>[[@Bible:Zec 14:11 ]][[14:11 &gt;&gt; Zec 14:11]] {{field-on:Bible}} И ще се населят в него,И не ще има вече проклетия;И Ерусалим ще се обитава в утвърждение {{field-off:Bible}}</w:t>
      </w:r>
    </w:p>
    <w:p>
      <w:pPr>
        <w:pStyle w:val="Normal"/>
        <w:rPr/>
      </w:pPr>
      <w:r>
        <w:rPr/>
        <w:t>[[@Bible:Zec 14:12 ]][[14:12 &gt;&gt; Zec 14:12]] {{field-on:Bible}} И това ще е язватаС която Господ ще уязви всичките народиКоито воюваха против Ерусалим:Плътта им ще тлее като стоят на нозете си,И очите им ще се разтопят в дупките си:И езикът им ще се разтопи в устата им. {{field-off:Bible}}</w:t>
      </w:r>
    </w:p>
    <w:p>
      <w:pPr>
        <w:pStyle w:val="Normal"/>
        <w:rPr/>
      </w:pPr>
      <w:r>
        <w:rPr/>
        <w:t>[[@Bible:Zec 14:13 ]][[14:13 &gt;&gt; Zec 14:13]] {{field-on:Bible}} И в онзи денСсмущение голямо ще има между тях от Господа;И ще хващат всеки ръката на ближния си,И ръката му ще се повдига против ръката на ближния му. {{field-off:Bible}}</w:t>
      </w:r>
    </w:p>
    <w:p>
      <w:pPr>
        <w:pStyle w:val="Normal"/>
        <w:rPr/>
      </w:pPr>
      <w:r>
        <w:rPr/>
        <w:t>[[@Bible:Zec 14:14 ]][[14:14 &gt;&gt; Zec 14:14]] {{field-on:Bible}} И Юда ще ратува в Ерусалим;И богатството на всичките народи около ще се събере,-Злато, и сребро, и дрехи, - голямо множество. {{field-off:Bible}}</w:t>
      </w:r>
    </w:p>
    <w:p>
      <w:pPr>
        <w:pStyle w:val="Normal"/>
        <w:rPr/>
      </w:pPr>
      <w:r>
        <w:rPr/>
        <w:t>[[@Bible:Zec 14:15 ]][[14:15 &gt;&gt; Zec 14:15]] {{field-on:Bible}} И язвата на коня, на мъската,На камилата, и на осела, и на всичките скотовеКоито ще бъдат в онези станове—Такваз ще е като тази язва. {{field-off:Bible}}</w:t>
      </w:r>
    </w:p>
    <w:p>
      <w:pPr>
        <w:pStyle w:val="Normal"/>
        <w:rPr/>
      </w:pPr>
      <w:r>
        <w:rPr/>
        <w:t>[[@Bible:Zec 14:16 ]][[14:16 &gt;&gt; Zec 14:16]] {{field-on:Bible}} И всеки, който останеОт всичките народиКоито са дошли против ЕрусалимЩе възлиза всяка годинаЗа да се кланя на Царя, Господа на Силите,И да празднува праздника на сените. {{field-off:Bible}}</w:t>
      </w:r>
    </w:p>
    <w:p>
      <w:pPr>
        <w:pStyle w:val="Normal"/>
        <w:rPr/>
      </w:pPr>
      <w:r>
        <w:rPr/>
        <w:t>[[@Bible:Zec 14:17 ]][[14:17 &gt;&gt; Zec 14:17]] {{field-on:Bible}} И които от домородията на земятаНе възлязат в Ерусалим,За да се поклонят на Царя, Господа на Силите,На тях не ще има дъжд. {{field-off:Bible}}</w:t>
      </w:r>
    </w:p>
    <w:p>
      <w:pPr>
        <w:pStyle w:val="Normal"/>
        <w:rPr/>
      </w:pPr>
      <w:r>
        <w:rPr/>
        <w:t>[[@Bible:Zec 14:18 ]][[14:18 &gt;&gt; Zec 14:18]] {{field-on:Bible}} И ако не възлезе домородието Египетско, и не дойде,Върху които няма дъжд, на тях ще е язватаС която Господ ще уязви народитеКоито не възлязатЗа да празднуват праздника на сените. {{field-off:Bible}}</w:t>
      </w:r>
    </w:p>
    <w:p>
      <w:pPr>
        <w:pStyle w:val="Normal"/>
        <w:rPr/>
      </w:pPr>
      <w:r>
        <w:rPr/>
        <w:t>[[@Bible:Zec 14:19 ]][[14:19 &gt;&gt; Zec 14:19]] {{field-on:Bible}} Това ще е наказанието на Египет,И наказанието на всичките народиКоито не възлязатДа празднуват праздника на сените. {{field-off:Bible}}</w:t>
      </w:r>
    </w:p>
    <w:p>
      <w:pPr>
        <w:pStyle w:val="Normal"/>
        <w:rPr/>
      </w:pPr>
      <w:r>
        <w:rPr/>
        <w:t>[[@Bible:Zec 14:20 ]][[14:20 &gt;&gt; Zec 14:20]] {{field-on:Bible}} В онзи ден ще има върху звънците на конете,СВЕТИНЯ ГОСПОДУ;И котлите в дома ГосподенЩе бъдат като легените пред олтаря, {{field-off:Bible}}</w:t>
      </w:r>
    </w:p>
    <w:p>
      <w:pPr>
        <w:pStyle w:val="Normal"/>
        <w:rPr/>
      </w:pPr>
      <w:r>
        <w:rPr/>
        <w:t>[[@Bible:Zec 14:21 ]][[14:21 &gt;&gt; Zec 14:21]] {{field-on:Bible}} И всеки котел в Ерусалим и в ЮдаЩе бъде освещеное Господу на Силите;И всичките които жъртвуватЩе дойдат та ще вземат от тях и сварят в тях;И в онзи ден не ще има вече ХанаанецВ дома на Господа Саваота. {{field-off:Bible}}</w:t>
      </w:r>
    </w:p>
    <w:p>
      <w:pPr>
        <w:pStyle w:val="Heading1"/>
        <w:rPr/>
      </w:pPr>
      <w:r>
        <w:rPr/>
        <w:t>Малахия</w:t>
      </w:r>
    </w:p>
    <w:p>
      <w:pPr>
        <w:pStyle w:val="Heading2"/>
        <w:rPr/>
      </w:pPr>
      <w:r>
        <w:rPr/>
        <w:t>Глава 1</w:t>
      </w:r>
    </w:p>
    <w:p>
      <w:pPr>
        <w:pStyle w:val="Normal"/>
        <w:rPr/>
      </w:pPr>
      <w:r>
        <w:rPr/>
        <w:t>[[@Bible:Mal 1:1 ]][[1:1 &gt;&gt; Mal 1:1]] {{field-on:Bible}} Товарът на словото Господне чрез ръката на Малахия към Израиля. {{field-off:Bible}}</w:t>
      </w:r>
    </w:p>
    <w:p>
      <w:pPr>
        <w:pStyle w:val="Normal"/>
        <w:rPr/>
      </w:pPr>
      <w:r>
        <w:rPr/>
        <w:t>[[@Bible:Mal 1:2 ]][[1:2 &gt;&gt; Mal 1:2]] {{field-on:Bible}} Аз ви възлюбих, говори Господ:А вий рекохте: В какво ни възлюби?Не бе ли Исав брат Яковов? говори Господ;Но възлюбих Якова, {{field-off:Bible}}</w:t>
      </w:r>
    </w:p>
    <w:p>
      <w:pPr>
        <w:pStyle w:val="Normal"/>
        <w:rPr/>
      </w:pPr>
      <w:r>
        <w:rPr/>
        <w:t>[[@Bible:Mal 1:3 ]][[1:3 &gt;&gt; Mal 1:3]] {{field-on:Bible}} А Исава възненавидях,И направих горите му опустение,И наследието му селения на пустиня. {{field-off:Bible}}</w:t>
      </w:r>
    </w:p>
    <w:p>
      <w:pPr>
        <w:pStyle w:val="Normal"/>
        <w:rPr/>
      </w:pPr>
      <w:r>
        <w:rPr/>
        <w:t>[[@Bible:Mal 1:4 ]][[1:4 &gt;&gt; Mal 1:4]] {{field-on:Bible}} И ако рече Едом: Ние станахме бедни,Но ще съгрдим изново опустелите места,Така говори Господ Саваот:Те ще съградят, но аз ще разоря:И ще се нарекат Предел на Беззаконие,И Люде, против които Господ възнегодува винаги. {{field-off:Bible}}</w:t>
      </w:r>
    </w:p>
    <w:p>
      <w:pPr>
        <w:pStyle w:val="Normal"/>
        <w:rPr/>
      </w:pPr>
      <w:r>
        <w:rPr/>
        <w:t>[[@Bible:Mal 1:5 ]][[1:5 &gt;&gt; Mal 1:5]] {{field-on:Bible}} И очите ви ще видят и вие ще речете:Да се възвеличи Господ по-натам от Израелевия предел. {{field-off:Bible}}</w:t>
      </w:r>
    </w:p>
    <w:p>
      <w:pPr>
        <w:pStyle w:val="Normal"/>
        <w:rPr/>
      </w:pPr>
      <w:r>
        <w:rPr/>
        <w:t>[[@Bible:Mal 1:6 ]][[1:6 &gt;&gt; Mal 1:6]] {{field-on:Bible}} Син почита баща сиИ раб господаря си;И ако съм аз баща де е честта ми?И ако съм аз господар де е страхът ми?Говори Господ Саваот вам,Свещеници, които презирате името ми,И говорите: В какво презряхме името ти? {{field-off:Bible}}</w:t>
      </w:r>
    </w:p>
    <w:p>
      <w:pPr>
        <w:pStyle w:val="Normal"/>
        <w:rPr/>
      </w:pPr>
      <w:r>
        <w:rPr/>
        <w:t>[[@Bible:Mal 1:7 ]][[1:7 &gt;&gt; Mal 1:7]] {{field-on:Bible}} Принесохте осквернен хляб на олтаря ми:И рекохте: В какво те осквернихме?В това, че казвате:Трапезата Господня е достопрезрителна. {{field-off:Bible}}</w:t>
      </w:r>
    </w:p>
    <w:p>
      <w:pPr>
        <w:pStyle w:val="Normal"/>
        <w:rPr/>
      </w:pPr>
      <w:r>
        <w:rPr/>
        <w:t>[[@Bible:Mal 1:8 ]][[1:8 &gt;&gt; Mal 1:8]] {{field-on:Bible}} И ако принесете животно сляпо в жъртва, не е ли лошо?И ако принесете хромо или болно, не е ли лошо?Принеси го сега на началника си:Ще бъде ли благоразположен към тебе,Или ще приеме ли лицето ти?Говори Господ Саваот. {{field-off:Bible}}</w:t>
      </w:r>
    </w:p>
    <w:p>
      <w:pPr>
        <w:pStyle w:val="Normal"/>
        <w:rPr/>
      </w:pPr>
      <w:r>
        <w:rPr/>
        <w:t>[[@Bible:Mal 1:9 ]][[1:9 &gt;&gt; Mal 1:9]] {{field-on:Bible}} И сега помолете се Богу за да ни помилва.Заради вас стана това.Ще приеме ли лицата ви?Говори Господ Саваот? {{field-off:Bible}}</w:t>
      </w:r>
    </w:p>
    <w:p>
      <w:pPr>
        <w:pStyle w:val="Normal"/>
        <w:rPr/>
      </w:pPr>
      <w:r>
        <w:rPr/>
        <w:t>[[@Bible:Mal 1:10 ]][[1:10 &gt;&gt; Mal 1:10]] {{field-on:Bible}} Кой между вас би затворил вратата?Нито палите огън на олтаря ми туне.Нямам благодарение във вас,Говори Господ Саваот,И няма да приема приношение от ръката ви. {{field-off:Bible}}</w:t>
      </w:r>
    </w:p>
    <w:p>
      <w:pPr>
        <w:pStyle w:val="Normal"/>
        <w:rPr/>
      </w:pPr>
      <w:r>
        <w:rPr/>
        <w:t>[[@Bible:Mal 1:11 ]][[1:11 &gt;&gt; Mal 1:11]] {{field-on:Bible}} Защото от изток на слънцето до запад немуИмето ми ще бъде велико между народите;И на всяко място ще се принося темян на името ми,И чисто приношение;Защото името ми ще бъде велико между народите,Говори Господ Саваот. {{field-off:Bible}}</w:t>
      </w:r>
    </w:p>
    <w:p>
      <w:pPr>
        <w:pStyle w:val="Normal"/>
        <w:rPr/>
      </w:pPr>
      <w:r>
        <w:rPr/>
        <w:t>[[@Bible:Mal 1:12 ]][[1:12 &gt;&gt; Mal 1:12]] {{field-on:Bible}} Но вие го осквернихте, и рекохте:Трапезата Господня е осквернена,И полагаемото на нея, ястието и, достопрезрително. {{field-off:Bible}}</w:t>
      </w:r>
    </w:p>
    <w:p>
      <w:pPr>
        <w:pStyle w:val="Normal"/>
        <w:rPr/>
      </w:pPr>
      <w:r>
        <w:rPr/>
        <w:t>[[@Bible:Mal 1:13 ]][[1:13 &gt;&gt; Mal 1:13]] {{field-on:Bible}} Вие рекохте още:Ето какво досаждение!И я презряхте, говори Господ Саваот;И докарахте грабнатото, и хромото, и болното,Ей такова приношение докарахте:Да ли би го приел от ръцете ви? говори Господ. {{field-off:Bible}}</w:t>
      </w:r>
    </w:p>
    <w:p>
      <w:pPr>
        <w:pStyle w:val="Normal"/>
        <w:rPr/>
      </w:pPr>
      <w:r>
        <w:rPr/>
        <w:t>[[@Bible:Mal 1:14 ]][[1:14 &gt;&gt; Mal 1:14]] {{field-on:Bible}} За то проклет прелъстителятКойто има в стадото си мъжко,И прави обричане и жъртвува Господу нещо разтлено;Защото аз съм велик Цар,Говори Господ Саваот,И името ми е страшно в народите. {{field-off:Bible}}</w:t>
      </w:r>
    </w:p>
    <w:p>
      <w:pPr>
        <w:pStyle w:val="Heading2"/>
        <w:rPr/>
      </w:pPr>
      <w:r>
        <w:rPr/>
        <w:t>Глава 2</w:t>
      </w:r>
    </w:p>
    <w:p>
      <w:pPr>
        <w:pStyle w:val="Normal"/>
        <w:rPr/>
      </w:pPr>
      <w:r>
        <w:rPr/>
        <w:t>[[@Bible:Mal 2:1 ]][[2:1 &gt;&gt; Mal 2:1]] {{field-on:Bible}} И сега тази заповед се дава вам, свещеници. {{field-off:Bible}}</w:t>
      </w:r>
    </w:p>
    <w:p>
      <w:pPr>
        <w:pStyle w:val="Normal"/>
        <w:rPr/>
      </w:pPr>
      <w:r>
        <w:rPr/>
        <w:t>[[@Bible:Mal 2:2 ]][[2:2 &gt;&gt; Mal 2:2]] {{field-on:Bible}} Ако не послушате, и ако не турите това на сърдцеЗа да дадете слава на името ми,Говори Господ Саваот,Тогаз ще проводя проклетията върх васИ ще прокълна благословенията ви;Ей, и проклех ги,Защото не туряте това на сърдце. {{field-off:Bible}}</w:t>
      </w:r>
    </w:p>
    <w:p>
      <w:pPr>
        <w:pStyle w:val="Normal"/>
        <w:rPr/>
      </w:pPr>
      <w:r>
        <w:rPr/>
        <w:t>[[@Bible:Mal 2:3 ]][[2:3 &gt;&gt; Mal 2:3]] {{field-on:Bible}} Ето, аз ще отхвърля семето ви,И ще разпръсна лайно по лицата ви,Лайното на тържествата ви;И ще ви вдигне със себе си; {{field-off:Bible}}</w:t>
      </w:r>
    </w:p>
    <w:p>
      <w:pPr>
        <w:pStyle w:val="Normal"/>
        <w:rPr/>
      </w:pPr>
      <w:r>
        <w:rPr/>
        <w:t>[[@Bible:Mal 2:4 ]][[2:4 &gt;&gt; Mal 2:4]] {{field-on:Bible}} И ще познаетече аз проводих тази заповед вам,За да е заветът ми с Левия,Говори Господ Саваот. {{field-off:Bible}}</w:t>
      </w:r>
    </w:p>
    <w:p>
      <w:pPr>
        <w:pStyle w:val="Normal"/>
        <w:rPr/>
      </w:pPr>
      <w:r>
        <w:rPr/>
        <w:t>[[@Bible:Mal 2:5 ]][[2:5 &gt;&gt; Mal 2:5]] {{field-on:Bible}} Заветът ми на живот и на мир бе с него;И дадох ги нему заради страхаС който ми се боеше и се страхуваше от името ми. {{field-off:Bible}}</w:t>
      </w:r>
    </w:p>
    <w:p>
      <w:pPr>
        <w:pStyle w:val="Normal"/>
        <w:rPr/>
      </w:pPr>
      <w:r>
        <w:rPr/>
        <w:t>[[@Bible:Mal 2:6 ]][[2:6 &gt;&gt; Mal 2:6]] {{field-on:Bible}} Законът на истината бе в устата му,И беззаконие не се намери в устните му;Ходеше с мене в мир и правота,И мнозина върна от беззаконие. {{field-off:Bible}}</w:t>
      </w:r>
    </w:p>
    <w:p>
      <w:pPr>
        <w:pStyle w:val="Normal"/>
        <w:rPr/>
      </w:pPr>
      <w:r>
        <w:rPr/>
        <w:t>[[@Bible:Mal 2:7 ]][[2:7 &gt;&gt; Mal 2:7]] {{field-on:Bible}} Понеже устните на свещеника трябва да пазят знание;И от устата му да поискат закон;Защото той е посланник на Господа Саваота. {{field-off:Bible}}</w:t>
      </w:r>
    </w:p>
    <w:p>
      <w:pPr>
        <w:pStyle w:val="Normal"/>
        <w:rPr/>
      </w:pPr>
      <w:r>
        <w:rPr/>
        <w:t>[[@Bible:Mal 2:8 ]][[2:8 &gt;&gt; Mal 2:8]] {{field-on:Bible}} Но вие се уклонихте от пътя;Направихте мнозина да се спъват в закона;Растляхте завета Левиин,Говори Господ Саваот. {{field-off:Bible}}</w:t>
      </w:r>
    </w:p>
    <w:p>
      <w:pPr>
        <w:pStyle w:val="Normal"/>
        <w:rPr/>
      </w:pPr>
      <w:r>
        <w:rPr/>
        <w:t>[[@Bible:Mal 2:9 ]][[2:9 &gt;&gt; Mal 2:9]] {{field-on:Bible}} За то и аз ви направих презрениИ унищожени пред всичките люде,Защото не упазихте пътищата ми,Но сте лицеприемници в закона. {{field-off:Bible}}</w:t>
      </w:r>
    </w:p>
    <w:p>
      <w:pPr>
        <w:pStyle w:val="Normal"/>
        <w:rPr/>
      </w:pPr>
      <w:r>
        <w:rPr/>
        <w:t>[[@Bible:Mal 2:10 ]][[2:10 &gt;&gt; Mal 2:10]] {{field-on:Bible}} Не е ли един Отецът на всички нас?Не създаде ли нас един Бог?Защо се обхождаме лъстиво всеки против брата сиТа оскверняваме завета на нашите отци? {{field-off:Bible}}</w:t>
      </w:r>
    </w:p>
    <w:p>
      <w:pPr>
        <w:pStyle w:val="Normal"/>
        <w:rPr/>
      </w:pPr>
      <w:r>
        <w:rPr/>
        <w:t>[[@Bible:Mal 2:11 ]][[2:11 &gt;&gt; Mal 2:11]] {{field-on:Bible}} Защото Юда се поведе лъстиво,И стори се гнусота в Израил и в Ерусалим;Защото Юда оскверни светото Господне което възлюби,И ожени се за дъщеря на чужд бог? {{field-off:Bible}}</w:t>
      </w:r>
    </w:p>
    <w:p>
      <w:pPr>
        <w:pStyle w:val="Normal"/>
        <w:rPr/>
      </w:pPr>
      <w:r>
        <w:rPr/>
        <w:t>[[@Bible:Mal 2:12 ]][[2:12 &gt;&gt; Mal 2:12]] {{field-on:Bible}} Господ ще изтреби из Якововите селениячеловека който прави това,Пазача, и който отвещава,И приносещия приношение Господу на Силите. {{field-off:Bible}}</w:t>
      </w:r>
    </w:p>
    <w:p>
      <w:pPr>
        <w:pStyle w:val="Normal"/>
        <w:rPr/>
      </w:pPr>
      <w:r>
        <w:rPr/>
        <w:t>[[@Bible:Mal 2:13 ]][[2:13 &gt;&gt; Mal 2:13]] {{field-on:Bible}} Направихте още и това:Покривахте олтаря Господен със сълзи,С плач, и с въздихания;За то не поглежда вече приношението,И не приема го с благоволение от ръката ви. {{field-off:Bible}}</w:t>
      </w:r>
    </w:p>
    <w:p>
      <w:pPr>
        <w:pStyle w:val="Normal"/>
        <w:rPr/>
      </w:pPr>
      <w:r>
        <w:rPr/>
        <w:t>[[@Bible:Mal 2:14 ]][[2:14 &gt;&gt; Mal 2:14]] {{field-on:Bible}} И говорите: Защо?Защото Господ стана свидетелМежду тебе и жената на младостта тиКъм която се поведе ти лъстиво,Като ти е тя съпружница и жена на съюза ти. {{field-off:Bible}}</w:t>
      </w:r>
    </w:p>
    <w:p>
      <w:pPr>
        <w:pStyle w:val="Normal"/>
        <w:rPr/>
      </w:pPr>
      <w:r>
        <w:rPr/>
        <w:t>[[@Bible:Mal 2:15 ]][[2:15 &gt;&gt; Mal 2:15]] {{field-on:Bible}} И не направи ли така един?Но той имаше превъзходство на духа.И защо единият?За да поиска божествено семе.За то внимавайте в духа сиИ да се не докарва никой невярно към жената на младостта си. {{field-off:Bible}}</w:t>
      </w:r>
    </w:p>
    <w:p>
      <w:pPr>
        <w:pStyle w:val="Normal"/>
        <w:rPr/>
      </w:pPr>
      <w:r>
        <w:rPr/>
        <w:t>[[@Bible:Mal 2:16 ]][[2:16 &gt;&gt; Mal 2:16]] {{field-on:Bible}} Защото Господ Бог Изарилев говориче мрази напускане;Но покриват насилието с дрехите си,Говори Господ Саваот.За то внимавайте в духа си,И не се обхождайте лъстиво. {{field-off:Bible}}</w:t>
      </w:r>
    </w:p>
    <w:p>
      <w:pPr>
        <w:pStyle w:val="Normal"/>
        <w:rPr/>
      </w:pPr>
      <w:r>
        <w:rPr/>
        <w:t>[[@Bible:Mal 2:17 ]][[2:17 &gt;&gt; Mal 2:17]] {{field-on:Bible}} Натегнахте Господу с думите си;И говорите: С какво му натегнахме?Защото говорите: Всеки който прави лошоБлагоугоден е пред Господа, и той им благоволява;Или: Де е Бог на съдбата? {{field-off:Bible}}</w:t>
      </w:r>
    </w:p>
    <w:p>
      <w:pPr>
        <w:pStyle w:val="Heading2"/>
        <w:rPr/>
      </w:pPr>
      <w:r>
        <w:rPr/>
        <w:t>Глава 3</w:t>
      </w:r>
    </w:p>
    <w:p>
      <w:pPr>
        <w:pStyle w:val="Normal"/>
        <w:rPr/>
      </w:pPr>
      <w:r>
        <w:rPr/>
        <w:t>[[@Bible:Mal 3:1 ]][[3:1 &gt;&gt; Mal 3:1]] {{field-on:Bible}} Ето аз проваждам вестителя си,И ще устрои пътя пред мене;И Господ когото вие търситеВнезапно ще дойде в храма си,Ей, Ангелът на завета, когото вий желаете;Ето, иде, говори Господ Саваот. {{field-off:Bible}}</w:t>
      </w:r>
    </w:p>
    <w:p>
      <w:pPr>
        <w:pStyle w:val="Normal"/>
        <w:rPr/>
      </w:pPr>
      <w:r>
        <w:rPr/>
        <w:t>[[@Bible:Mal 3:2 ]][[3:2 &gt;&gt; Mal 3:2]] {{field-on:Bible}} Но кой може да стърпи деня на пришествието му?И кой може да устои при присътствието му?Защото той е като огън на топител,И като мило на валявичари. {{field-off:Bible}}</w:t>
      </w:r>
    </w:p>
    <w:p>
      <w:pPr>
        <w:pStyle w:val="Normal"/>
        <w:rPr/>
      </w:pPr>
      <w:r>
        <w:rPr/>
        <w:t>[[@Bible:Mal 3:3 ]][[3:3 &gt;&gt; Mal 3:3]] {{field-on:Bible}} И ще седне като който топи и чисти сребро;И ще очисти Левиините синове,И ще ги претопи като златото и среброто;И ще приносят Господу приношение с правда. {{field-off:Bible}}</w:t>
      </w:r>
    </w:p>
    <w:p>
      <w:pPr>
        <w:pStyle w:val="Normal"/>
        <w:rPr/>
      </w:pPr>
      <w:r>
        <w:rPr/>
        <w:t>[[@Bible:Mal 3:4 ]][[3:4 &gt;&gt; Mal 3:4]] {{field-on:Bible}} Тогаз приношението на Юда и на ЕрусалимЩе бъде угодно Господу,Както в древните дни,Както в предишните години. {{field-off:Bible}}</w:t>
      </w:r>
    </w:p>
    <w:p>
      <w:pPr>
        <w:pStyle w:val="Normal"/>
        <w:rPr/>
      </w:pPr>
      <w:r>
        <w:rPr/>
        <w:t>[[@Bible:Mal 3:5 ]][[3:5 &gt;&gt; Mal 3:5]] {{field-on:Bible}} И ще се приближа при вас за съдба;И ще съм свидетел бърз против обаятелите,И против прелюбодейците, и против кълнещите се лъжливо,И против онези които насилват наемниците в мъздата, вдовицата, и сирачето,И против онези които онеправдават чужденецИ не се боят от мене, Говори Господ Саваот. {{field-off:Bible}}</w:t>
      </w:r>
    </w:p>
    <w:p>
      <w:pPr>
        <w:pStyle w:val="Normal"/>
        <w:rPr/>
      </w:pPr>
      <w:r>
        <w:rPr/>
        <w:t>[[@Bible:Mal 3:6 ]][[3:6 &gt;&gt; Mal 3:6]] {{field-on:Bible}} Защото аз съм Господ, не се изменявам;За то вие, синове Яковови, не погинахте. {{field-off:Bible}}</w:t>
      </w:r>
    </w:p>
    <w:p>
      <w:pPr>
        <w:pStyle w:val="Normal"/>
        <w:rPr/>
      </w:pPr>
      <w:r>
        <w:rPr/>
        <w:t>[[@Bible:Mal 3:7 ]][[3:7 &gt;&gt; Mal 3:7]] {{field-on:Bible}} От дните на отците сиОтделихте се от повеленията ми, и не ги упазихте.Обърнете се към мене, и ще се обърна към вас,Говори Господ Саваот.Но рекохте: В какво да се обърнем? {{field-off:Bible}}</w:t>
      </w:r>
    </w:p>
    <w:p>
      <w:pPr>
        <w:pStyle w:val="Normal"/>
        <w:rPr/>
      </w:pPr>
      <w:r>
        <w:rPr/>
        <w:t>[[@Bible:Mal 3:8 ]][[3:8 &gt;&gt; Mal 3:8]] {{field-on:Bible}} Ще краде ли человек Бога? Вие обаче ме крадохте.И говорите: В какво те крадохме?В десятъците и в приношенията. {{field-off:Bible}}</w:t>
      </w:r>
    </w:p>
    <w:p>
      <w:pPr>
        <w:pStyle w:val="Normal"/>
        <w:rPr/>
      </w:pPr>
      <w:r>
        <w:rPr/>
        <w:t>[[@Bible:Mal 3:9 ]][[3:9 &gt;&gt; Mal 3:9]] {{field-on:Bible}} Вие сте проклети с клетва;Защото вие ме крадохте, ей, всичкий народ. {{field-off:Bible}}</w:t>
      </w:r>
    </w:p>
    <w:p>
      <w:pPr>
        <w:pStyle w:val="Normal"/>
        <w:rPr/>
      </w:pPr>
      <w:r>
        <w:rPr/>
        <w:t>[[@Bible:Mal 3:10 ]][[3:10 &gt;&gt; Mal 3:10]] {{field-on:Bible}} Донесете всичките десятъци във влагалището,За да бъдат храна в дома ми;И опитайте ме сега в това,Говори Господ Саваот,Ако не ви отворя хлябите небесниТа излея благословение върху васЩото да не стига место за него. {{field-off:Bible}}</w:t>
      </w:r>
    </w:p>
    <w:p>
      <w:pPr>
        <w:pStyle w:val="Normal"/>
        <w:rPr/>
      </w:pPr>
      <w:r>
        <w:rPr/>
        <w:t>[[@Bible:Mal 3:11 ]][[3:11 &gt;&gt; Mal 3:11]] {{field-on:Bible}} И ще запретя за вас на поглъщателя;И няма да поврежда плодовете на земята ви,Нито лозата ви ще хвърли преди време плода си на полето,Говори Господ Саваот. {{field-off:Bible}}</w:t>
      </w:r>
    </w:p>
    <w:p>
      <w:pPr>
        <w:pStyle w:val="Normal"/>
        <w:rPr/>
      </w:pPr>
      <w:r>
        <w:rPr/>
        <w:t>[[@Bible:Mal 3:12 ]][[3:12 &gt;&gt; Mal 3:12]] {{field-on:Bible}} И ще ви ублажават всичките народи;Защото ще бъдете в желателна земя,Говори Господ Саваот. {{field-off:Bible}}</w:t>
      </w:r>
    </w:p>
    <w:p>
      <w:pPr>
        <w:pStyle w:val="Normal"/>
        <w:rPr/>
      </w:pPr>
      <w:r>
        <w:rPr/>
        <w:t>[[@Bible:Mal 3:13 ]][[3:13 &gt;&gt; Mal 3:13]] {{field-on:Bible}} Думите ви бидоха жестоки против мене, говори Господ;И рекохте: Що говорихме против тебе? {{field-off:Bible}}</w:t>
      </w:r>
    </w:p>
    <w:p>
      <w:pPr>
        <w:pStyle w:val="Normal"/>
        <w:rPr/>
      </w:pPr>
      <w:r>
        <w:rPr/>
        <w:t>[[@Bible:Mal 3:14 ]][[3:14 &gt;&gt; Mal 3:14]] {{field-on:Bible}} Вие рекохте:Суетно е да служи някой Богу;И: Каква полза че упазихме стражата му,И че ходихме пред Господа на Силите със сетувание? {{field-off:Bible}}</w:t>
      </w:r>
    </w:p>
    <w:p>
      <w:pPr>
        <w:pStyle w:val="Normal"/>
        <w:rPr/>
      </w:pPr>
      <w:r>
        <w:rPr/>
        <w:t>[[@Bible:Mal 3:15 ]][[3:15 &gt;&gt; Mal 3:15]] {{field-on:Bible}} И сега ние ублажаваме гордите;Ей, онез които правят беззаконие успяват;Ей, онез които изкушават Бога, и те се избавят. {{field-off:Bible}}</w:t>
      </w:r>
    </w:p>
    <w:p>
      <w:pPr>
        <w:pStyle w:val="Normal"/>
        <w:rPr/>
      </w:pPr>
      <w:r>
        <w:rPr/>
        <w:t>[[@Bible:Mal 3:16 ]][[3:16 &gt;&gt; Mal 3:16]] {{field-on:Bible}} Тогаз боещите се от Господа говореха един на друг,И Господ внимаваше и слушаше;И писа се книга на възпоминание пред негоЗа онези които се боеха от ГосподаИ които мислеха за името му {{field-off:Bible}}</w:t>
      </w:r>
    </w:p>
    <w:p>
      <w:pPr>
        <w:pStyle w:val="Normal"/>
        <w:rPr/>
      </w:pPr>
      <w:r>
        <w:rPr/>
        <w:t>[[@Bible:Mal 3:17 ]][[3:17 &gt;&gt; Mal 3:17]] {{field-on:Bible}} И ще бъдат мои, говори Господ Саваот,В онзи ден когато аз приготвя скъпоценните сиИ ще бъда благоутробен за тях,Както е благоутробен человекЗа сина си който му работи {{field-off:Bible}}</w:t>
      </w:r>
    </w:p>
    <w:p>
      <w:pPr>
        <w:pStyle w:val="Normal"/>
        <w:rPr/>
      </w:pPr>
      <w:r>
        <w:rPr/>
        <w:t>[[@Bible:Mal 3:18 ]][[3:18 &gt;&gt; Mal 3:18]] {{field-on:Bible}} Тогаз ще се обърнетеИ разсъдите между праведен и нечестив,Между който служи БогуИ който му не служи. {{field-off:Bible}}</w:t>
      </w:r>
    </w:p>
    <w:p>
      <w:pPr>
        <w:pStyle w:val="Heading2"/>
        <w:rPr/>
      </w:pPr>
      <w:r>
        <w:rPr/>
        <w:t>Глава 4</w:t>
      </w:r>
    </w:p>
    <w:p>
      <w:pPr>
        <w:pStyle w:val="Normal"/>
        <w:rPr/>
      </w:pPr>
      <w:r>
        <w:rPr/>
        <w:t>[[@Bible:Mal 4:1 ]][[4:1 &gt;&gt; Mal 4:1]] {{field-on:Bible}} Защото, ето, иде ден който ще гори като пещ;И всичките горделиви, и всички които правят нечестие, ще бъдат като плява;И идещий ден ще ги изгори,Говори Господ Саваот,Та няма да им остави ни корен ни ветва. {{field-off:Bible}}</w:t>
      </w:r>
    </w:p>
    <w:p>
      <w:pPr>
        <w:pStyle w:val="Normal"/>
        <w:rPr/>
      </w:pPr>
      <w:r>
        <w:rPr/>
        <w:t>[[@Bible:Mal 4:2 ]][[4:2 &gt;&gt; Mal 4:2]] {{field-on:Bible}} А вам които се боите от името миЩе изгрее Слънцето на Правдата,С изцеление в крилата си;И ще излезете и се разиграете като телци из обора. {{field-off:Bible}}</w:t>
      </w:r>
    </w:p>
    <w:p>
      <w:pPr>
        <w:pStyle w:val="Normal"/>
        <w:rPr/>
      </w:pPr>
      <w:r>
        <w:rPr/>
        <w:t>[[@Bible:Mal 4:3 ]][[4:3 &gt;&gt; Mal 4:3]] {{field-on:Bible}} И ще стъпчете нечестивите;Защото те ще бъдат пепел под плесните на нозете ви,В който ден аз направя това,Говори Господ на Силите. {{field-off:Bible}}</w:t>
      </w:r>
    </w:p>
    <w:p>
      <w:pPr>
        <w:pStyle w:val="Normal"/>
        <w:rPr/>
      </w:pPr>
      <w:r>
        <w:rPr/>
        <w:t>[[@Bible:Mal 4:4 ]][[4:4 &gt;&gt; Mal 4:4]] {{field-on:Bible}} Помнете на Мойсея раба ми законаКойто заповядах нему в Хорив за всичкия Израил,Повеленията и съдбите. {{field-off:Bible}}</w:t>
      </w:r>
    </w:p>
    <w:p>
      <w:pPr>
        <w:pStyle w:val="Normal"/>
        <w:rPr/>
      </w:pPr>
      <w:r>
        <w:rPr/>
        <w:t>[[@Bible:Mal 4:5 ]][[4:5 &gt;&gt; Mal 4:5]] {{field-on:Bible}} Ето, аз ще ви проводя Илия пророкаПреди да дойде денят Господен, великият и страшният; {{field-off:Bible}}</w:t>
      </w:r>
    </w:p>
    <w:p>
      <w:pPr>
        <w:pStyle w:val="Normal"/>
        <w:rPr/>
      </w:pPr>
      <w:r>
        <w:rPr/>
        <w:t>[[@Bible:Mal 4:6 ]][[4:6 &gt;&gt; Mal 4:6]] {{field-on:Bible}} И той ще обърне сърдцето на бащите към чадата,И сърдцето на чадата към бащите им,Да не дойда и поразя земята с проклетия. {{field-off:Bible}}</w:t>
      </w:r>
    </w:p>
    <w:p>
      <w:pPr>
        <w:pStyle w:val="Heading1"/>
        <w:rPr/>
      </w:pPr>
      <w:r>
        <w:rPr/>
        <w:t>Матея</w:t>
      </w:r>
    </w:p>
    <w:p>
      <w:pPr>
        <w:pStyle w:val="Heading2"/>
        <w:rPr/>
      </w:pPr>
      <w:r>
        <w:rPr/>
        <w:t>Глава 1</w:t>
      </w:r>
    </w:p>
    <w:p>
      <w:pPr>
        <w:pStyle w:val="Normal"/>
        <w:rPr/>
      </w:pPr>
      <w:r>
        <w:rPr/>
        <w:t>[[@Bible:Matt 1:1 ]][[1:1 &gt;&gt; Matt 1:1]] {{field-on:Bible}} Родословието на Исуса Христа, Сина Давидова, сина Авраамова. {{field-off:Bible}}</w:t>
      </w:r>
    </w:p>
    <w:p>
      <w:pPr>
        <w:pStyle w:val="Normal"/>
        <w:rPr/>
      </w:pPr>
      <w:r>
        <w:rPr/>
        <w:t>[[@Bible:Matt 1:2 ]][[1:2 &gt;&gt; Matt 1:2]] {{field-on:Bible}} Авраам роди Исаака; а Исаак роди Якова; а Яков роди Юда и братята му; {{field-off:Bible}}</w:t>
      </w:r>
    </w:p>
    <w:p>
      <w:pPr>
        <w:pStyle w:val="Normal"/>
        <w:rPr/>
      </w:pPr>
      <w:r>
        <w:rPr/>
        <w:t>[[@Bible:Matt 1:3 ]][[1:3 &gt;&gt; Matt 1:3]] {{field-on:Bible}} а Юда роди Фареса и Зара от Тамар; а Фарес роди Есрома; а Есром роди Арама; {{field-off:Bible}}</w:t>
      </w:r>
    </w:p>
    <w:p>
      <w:pPr>
        <w:pStyle w:val="Normal"/>
        <w:rPr/>
      </w:pPr>
      <w:r>
        <w:rPr/>
        <w:t>[[@Bible:Matt 1:4 ]][[1:4 &gt;&gt; Matt 1:4]] {{field-on:Bible}} а Арам роди Аминадава; а Аминадав роди Наасона; а Наасон роди Салмона; {{field-off:Bible}}</w:t>
      </w:r>
    </w:p>
    <w:p>
      <w:pPr>
        <w:pStyle w:val="Normal"/>
        <w:rPr/>
      </w:pPr>
      <w:r>
        <w:rPr/>
        <w:t>[[@Bible:Matt 1:5 ]][[1:5 &gt;&gt; Matt 1:5]] {{field-on:Bible}} а Салмон роди Вооза от Рахав; а Вооз роди Овида от Рут; а Овид роди Иесея; {{field-off:Bible}}</w:t>
      </w:r>
    </w:p>
    <w:p>
      <w:pPr>
        <w:pStyle w:val="Normal"/>
        <w:rPr/>
      </w:pPr>
      <w:r>
        <w:rPr/>
        <w:t>[[@Bible:Matt 1:6 ]][[1:6 &gt;&gt; Matt 1:6]] {{field-on:Bible}} а Иесей роди цар Давида; а цар Давид роди Соломона от Уриевата жена; {{field-off:Bible}}</w:t>
      </w:r>
    </w:p>
    <w:p>
      <w:pPr>
        <w:pStyle w:val="Normal"/>
        <w:rPr/>
      </w:pPr>
      <w:r>
        <w:rPr/>
        <w:t>[[@Bible:Matt 1:7 ]][[1:7 &gt;&gt; Matt 1:7]] {{field-on:Bible}} а Соломон роди Ровоама; а Ровоам роди Авия, а Авия роди Аса; {{field-off:Bible}}</w:t>
      </w:r>
    </w:p>
    <w:p>
      <w:pPr>
        <w:pStyle w:val="Normal"/>
        <w:rPr/>
      </w:pPr>
      <w:r>
        <w:rPr/>
        <w:t>[[@Bible:Matt 1:8 ]][[1:8 &gt;&gt; Matt 1:8]] {{field-on:Bible}} а Аса роди Иосафата; а Иосафат роди Иорама; а Иорам роди Озия; {{field-off:Bible}}</w:t>
      </w:r>
    </w:p>
    <w:p>
      <w:pPr>
        <w:pStyle w:val="Normal"/>
        <w:rPr/>
      </w:pPr>
      <w:r>
        <w:rPr/>
        <w:t>[[@Bible:Matt 1:9 ]][[1:9 &gt;&gt; Matt 1:9]] {{field-on:Bible}} а Озия роди Иоатама; а Иоатам роди Ахаза; а Ахаз роди Езекия; {{field-off:Bible}}</w:t>
      </w:r>
    </w:p>
    <w:p>
      <w:pPr>
        <w:pStyle w:val="Normal"/>
        <w:rPr/>
      </w:pPr>
      <w:r>
        <w:rPr/>
        <w:t>[[@Bible:Matt 1:10 ]][[1:10 &gt;&gt; Matt 1:10]] {{field-on:Bible}} а Езекия роди Манасия, а Манасия роди Амона; а Амон роди Иосия; {{field-off:Bible}}</w:t>
      </w:r>
    </w:p>
    <w:p>
      <w:pPr>
        <w:pStyle w:val="Normal"/>
        <w:rPr/>
      </w:pPr>
      <w:r>
        <w:rPr/>
        <w:t>[[@Bible:Matt 1:11 ]][[1:11 &gt;&gt; Matt 1:11]] {{field-on:Bible}} а Иосия роди Иехония, и братята му около преселението Вавилонско. {{field-off:Bible}}</w:t>
      </w:r>
    </w:p>
    <w:p>
      <w:pPr>
        <w:pStyle w:val="Normal"/>
        <w:rPr/>
      </w:pPr>
      <w:r>
        <w:rPr/>
        <w:t>[[@Bible:Matt 1:12 ]][[1:12 &gt;&gt; Matt 1:12]] {{field-on:Bible}} А след преселението Вавилонско, Иехония роди Салатиила, а Салатиил роди Зоровавела; {{field-off:Bible}}</w:t>
      </w:r>
    </w:p>
    <w:p>
      <w:pPr>
        <w:pStyle w:val="Normal"/>
        <w:rPr/>
      </w:pPr>
      <w:r>
        <w:rPr/>
        <w:t>[[@Bible:Matt 1:13 ]][[1:13 &gt;&gt; Matt 1:13]] {{field-on:Bible}} а Зоровавел роди Авиуда; а Авиуд роди Елиакима; а Елиаким роди Азора; {{field-off:Bible}}</w:t>
      </w:r>
    </w:p>
    <w:p>
      <w:pPr>
        <w:pStyle w:val="Normal"/>
        <w:rPr/>
      </w:pPr>
      <w:r>
        <w:rPr/>
        <w:t>[[@Bible:Matt 1:14 ]][[1:14 &gt;&gt; Matt 1:14]] {{field-on:Bible}} а Азор роди Садока; а Садок роди Ахима; а Ахим роди Елиуда; {{field-off:Bible}}</w:t>
      </w:r>
    </w:p>
    <w:p>
      <w:pPr>
        <w:pStyle w:val="Normal"/>
        <w:rPr/>
      </w:pPr>
      <w:r>
        <w:rPr/>
        <w:t>[[@Bible:Matt 1:15 ]][[1:15 &gt;&gt; Matt 1:15]] {{field-on:Bible}} а Елиуд роди Елеазара; а Елеазар роди Мотана; а Мотан роди Якова; {{field-off:Bible}}</w:t>
      </w:r>
    </w:p>
    <w:p>
      <w:pPr>
        <w:pStyle w:val="Normal"/>
        <w:rPr/>
      </w:pPr>
      <w:r>
        <w:rPr/>
        <w:t>[[@Bible:Matt 1:16 ]][[1:16 &gt;&gt; Matt 1:16]] {{field-on:Bible}} а Яков роди Иосифа мъжа на Мария, от която се роди Исус, който се нарича Христос. {{field-off:Bible}}</w:t>
      </w:r>
    </w:p>
    <w:p>
      <w:pPr>
        <w:pStyle w:val="Normal"/>
        <w:rPr/>
      </w:pPr>
      <w:r>
        <w:rPr/>
        <w:t>[[@Bible:Matt 1:17 ]][[1:17 &gt;&gt; Matt 1:17]] {{field-on:Bible}} И така всичките родове от Авраама до Давида четиринадесет рода са; и от Давида до преселението Вавилонско, родове четиринадесет; и от преселението Вавилонско до Христа, родове четиринадесет. {{field-off:Bible}}</w:t>
      </w:r>
    </w:p>
    <w:p>
      <w:pPr>
        <w:pStyle w:val="Normal"/>
        <w:rPr/>
      </w:pPr>
      <w:r>
        <w:rPr/>
        <w:t>[[@Bible:Matt 1:18 ]][[1:18 &gt;&gt; Matt 1:18]] {{field-on:Bible}} А рождението на Исуса Христа така бе; като бе сгодена майка му Мария за Иосифа, доде още не бяха се съединили, намери се непразна от Духа Святаго. {{field-off:Bible}}</w:t>
      </w:r>
    </w:p>
    <w:p>
      <w:pPr>
        <w:pStyle w:val="Normal"/>
        <w:rPr/>
      </w:pPr>
      <w:r>
        <w:rPr/>
        <w:t>[[@Bible:Matt 1:19 ]][[1:19 &gt;&gt; Matt 1:19]] {{field-on:Bible}} А Иосиф маж й, понеже бе праведен и не искаше да я опозори, науми си тайно да я напусне. {{field-off:Bible}}</w:t>
      </w:r>
    </w:p>
    <w:p>
      <w:pPr>
        <w:pStyle w:val="Normal"/>
        <w:rPr/>
      </w:pPr>
      <w:r>
        <w:rPr/>
        <w:t>[[@Bible:Matt 1:20 ]][[1:20 &gt;&gt; Matt 1:20]] {{field-on:Bible}} Но това когато помисли той, ето, ангел Господен яви му се на сън и казваше: Иосифе сине Давидов, не бой се да вземеш жена си Мария; защото зачнатото в нея от Духа Светаго е. {{field-off:Bible}}</w:t>
      </w:r>
    </w:p>
    <w:p>
      <w:pPr>
        <w:pStyle w:val="Normal"/>
        <w:rPr/>
      </w:pPr>
      <w:r>
        <w:rPr/>
        <w:t>[[@Bible:Matt 1:21 ]][[1:21 &gt;&gt; Matt 1:21]] {{field-on:Bible}} А ще роди син, и ще му наречеш името Исус; защото той ще спаси своите люде от греховете им. {{field-off:Bible}}</w:t>
      </w:r>
    </w:p>
    <w:p>
      <w:pPr>
        <w:pStyle w:val="Normal"/>
        <w:rPr/>
      </w:pPr>
      <w:r>
        <w:rPr/>
        <w:t>[[@Bible:Matt 1:22 ]][[1:22 &gt;&gt; Matt 1:22]] {{field-on:Bible}} И всичко това биде, за да се сбъде реченото от Господа чрез пророка, който казва: {{field-off:Bible}}</w:t>
      </w:r>
    </w:p>
    <w:p>
      <w:pPr>
        <w:pStyle w:val="Normal"/>
        <w:rPr/>
      </w:pPr>
      <w:r>
        <w:rPr/>
        <w:t>[[@Bible:Matt 1:23 ]][[1:23 &gt;&gt; Matt 1:23]] {{field-on:Bible}} Ето дева ще зачене и ще роди син, и ще му нарекат името Емануил, което се тълкува, Бог с нас. {{field-off:Bible}}</w:t>
      </w:r>
    </w:p>
    <w:p>
      <w:pPr>
        <w:pStyle w:val="Normal"/>
        <w:rPr/>
      </w:pPr>
      <w:r>
        <w:rPr/>
        <w:t>[[@Bible:Matt 1:24 ]][[1:24 &gt;&gt; Matt 1:24]] {{field-on:Bible}} И като стана Иосиф от сън, стори както му повели ангел Господен, и взе жена си; {{field-off:Bible}}</w:t>
      </w:r>
    </w:p>
    <w:p>
      <w:pPr>
        <w:pStyle w:val="Normal"/>
        <w:rPr/>
      </w:pPr>
      <w:r>
        <w:rPr/>
        <w:t>[[@Bible:Matt 1:25 ]][[1:25 &gt;&gt; Matt 1:25]] {{field-on:Bible}} И не я познаваше докато тя роди сина си първороден, и той му нарече името Исус. {{field-off:Bible}}</w:t>
      </w:r>
    </w:p>
    <w:p>
      <w:pPr>
        <w:pStyle w:val="Heading2"/>
        <w:rPr/>
      </w:pPr>
      <w:r>
        <w:rPr/>
        <w:t>Глава 2</w:t>
      </w:r>
    </w:p>
    <w:p>
      <w:pPr>
        <w:pStyle w:val="Normal"/>
        <w:rPr/>
      </w:pPr>
      <w:r>
        <w:rPr/>
        <w:t>[[@Bible:Matt 2:1 ]][[2:1 &gt;&gt; Matt 2:1]] {{field-on:Bible}} А когато се роди Исус във Витлеем Юдейски в дните на цар Ирода, ето мъдреци от изток пристигнаха в Иерусалим, и казваха: {{field-off:Bible}}</w:t>
      </w:r>
    </w:p>
    <w:p>
      <w:pPr>
        <w:pStyle w:val="Normal"/>
        <w:rPr/>
      </w:pPr>
      <w:r>
        <w:rPr/>
        <w:t>[[@Bible:Matt 2:2 ]][[2:2 &gt;&gt; Matt 2:2]] {{field-on:Bible}} Де е що се е родил цар Юдейски? защото звездата му видехме на изток, и дойдохме да му се поклоним. {{field-off:Bible}}</w:t>
      </w:r>
    </w:p>
    <w:p>
      <w:pPr>
        <w:pStyle w:val="Normal"/>
        <w:rPr/>
      </w:pPr>
      <w:r>
        <w:rPr/>
        <w:t>[[@Bible:Matt 2:3 ]][[2:3 &gt;&gt; Matt 2:3]] {{field-on:Bible}} Това като чу цар Ирод, смути се, и всичкий Иерусалим с него. {{field-off:Bible}}</w:t>
      </w:r>
    </w:p>
    <w:p>
      <w:pPr>
        <w:pStyle w:val="Normal"/>
        <w:rPr/>
      </w:pPr>
      <w:r>
        <w:rPr/>
        <w:t>[[@Bible:Matt 2:4 ]][[2:4 &gt;&gt; Matt 2:4]] {{field-on:Bible}} И събра всичките първосвещеници и книжници от народа, та разпитваше от тех де имаше да се роди Христос? {{field-off:Bible}}</w:t>
      </w:r>
    </w:p>
    <w:p>
      <w:pPr>
        <w:pStyle w:val="Normal"/>
        <w:rPr/>
      </w:pPr>
      <w:r>
        <w:rPr/>
        <w:t>[[@Bible:Matt 2:5 ]][[2:5 &gt;&gt; Matt 2:5]] {{field-on:Bible}} И те му казаха: Във Витлеем Юдейски; защото така е писано чрез пророка: {{field-off:Bible}}</w:t>
      </w:r>
    </w:p>
    <w:p>
      <w:pPr>
        <w:pStyle w:val="Normal"/>
        <w:rPr/>
      </w:pPr>
      <w:r>
        <w:rPr/>
        <w:t>[[@Bible:Matt 2:6 ]][[2:6 &gt;&gt; Matt 2:6]] {{field-on:Bible}} И ти Витлееме, земя Юдина, никак не си най-малък между воеводствата Юдови; защото от тебе ще излезе Вожд, който ще бъде пастир на народът ми Израиля. {{field-off:Bible}}</w:t>
      </w:r>
    </w:p>
    <w:p>
      <w:pPr>
        <w:pStyle w:val="Normal"/>
        <w:rPr/>
      </w:pPr>
      <w:r>
        <w:rPr/>
        <w:t>[[@Bible:Matt 2:7 ]][[2:7 &gt;&gt; Matt 2:7]] {{field-on:Bible}} Тогаз Ирод повика тайно мъдреците, та изпита от тех наздраво времето на появената звезда. {{field-off:Bible}}</w:t>
      </w:r>
    </w:p>
    <w:p>
      <w:pPr>
        <w:pStyle w:val="Normal"/>
        <w:rPr/>
      </w:pPr>
      <w:r>
        <w:rPr/>
        <w:t>[[@Bible:Matt 2:8 ]][[2:8 &gt;&gt; Matt 2:8]] {{field-on:Bible}} И като ги изпрати във Витлеем, рече им: Идете, изпитайте наздраво за детето; и като го намерите, известете ми, да дойда и аз да му се поклоня. {{field-off:Bible}}</w:t>
      </w:r>
    </w:p>
    <w:p>
      <w:pPr>
        <w:pStyle w:val="Normal"/>
        <w:rPr/>
      </w:pPr>
      <w:r>
        <w:rPr/>
        <w:t>[[@Bible:Matt 2:9 ]][[2:9 &gt;&gt; Matt 2:9]] {{field-on:Bible}} А те като чуха това от царя, тръгнаха; и, ето, звездата, която бяха видели на изток, идеше пред тях, доде дойде та се спря, над мястото дето беше детето. {{field-off:Bible}}</w:t>
      </w:r>
    </w:p>
    <w:p>
      <w:pPr>
        <w:pStyle w:val="Normal"/>
        <w:rPr/>
      </w:pPr>
      <w:r>
        <w:rPr/>
        <w:t>[[@Bible:Matt 2:10 ]][[2:10 &gt;&gt; Matt 2:10]] {{field-on:Bible}} И като видеха звездата зарадваха се с радост твърде голема. {{field-off:Bible}}</w:t>
      </w:r>
    </w:p>
    <w:p>
      <w:pPr>
        <w:pStyle w:val="Normal"/>
        <w:rPr/>
      </w:pPr>
      <w:r>
        <w:rPr/>
        <w:t>[[@Bible:Matt 2:11 ]][[2:11 &gt;&gt; Matt 2:11]] {{field-on:Bible}} И като влезоха в къщата, намериха детето с майка му Мария, и паднаха та му се поклониха, и като отвориха съкровищата си, принесоха му дарове, - злато, и ливан и смирна. {{field-off:Bible}}</w:t>
      </w:r>
    </w:p>
    <w:p>
      <w:pPr>
        <w:pStyle w:val="Normal"/>
        <w:rPr/>
      </w:pPr>
      <w:r>
        <w:rPr/>
        <w:t>[[@Bible:Matt 2:12 ]][[2:12 &gt;&gt; Matt 2:12]] {{field-on:Bible}} И понеже им се откри от Бога на сън да се не върнат при Ирода, отидоха си през друг път в своята страна. {{field-off:Bible}}</w:t>
      </w:r>
    </w:p>
    <w:p>
      <w:pPr>
        <w:pStyle w:val="Normal"/>
        <w:rPr/>
      </w:pPr>
      <w:r>
        <w:rPr/>
        <w:t>[[@Bible:Matt 2:13 ]][[2:13 &gt;&gt; Matt 2:13]] {{field-on:Bible}} А след отиването им, ето, ангел Господен явява се насън Иосифу и казва: Стани та земи детето и майка му, и бягай в Египет, и бъди там до когато ти река, защото Ирод има да потърси детето да го погуби. {{field-off:Bible}}</w:t>
      </w:r>
    </w:p>
    <w:p>
      <w:pPr>
        <w:pStyle w:val="Normal"/>
        <w:rPr/>
      </w:pPr>
      <w:r>
        <w:rPr/>
        <w:t>[[@Bible:Matt 2:14 ]][[2:14 &gt;&gt; Matt 2:14]] {{field-on:Bible}} И той стана, взе детето и майка му през нощ, и отиде в Египет; {{field-off:Bible}}</w:t>
      </w:r>
    </w:p>
    <w:p>
      <w:pPr>
        <w:pStyle w:val="Normal"/>
        <w:rPr/>
      </w:pPr>
      <w:r>
        <w:rPr/>
        <w:t>[[@Bible:Matt 2:15 ]][[2:15 &gt;&gt; Matt 2:15]] {{field-on:Bible}} И бе там до смъртта Иродова, да се сбъде казаното от Господа чрез пророка, който казва: Из Египет извиках сина си. {{field-off:Bible}}</w:t>
      </w:r>
    </w:p>
    <w:p>
      <w:pPr>
        <w:pStyle w:val="Normal"/>
        <w:rPr/>
      </w:pPr>
      <w:r>
        <w:rPr/>
        <w:t>[[@Bible:Matt 2:16 ]][[2:16 &gt;&gt; Matt 2:16]] {{field-on:Bible}} Тогава Ирод като виде, че му се подсмяха мъдреците, твърде много се разяри, и проводи та погуби всичките младенци във Витлеем и по всичките негови предели, от две години и по-долу, според времето, което бе добре изпитал от мъдреците. {{field-off:Bible}}</w:t>
      </w:r>
    </w:p>
    <w:p>
      <w:pPr>
        <w:pStyle w:val="Normal"/>
        <w:rPr/>
      </w:pPr>
      <w:r>
        <w:rPr/>
        <w:t>[[@Bible:Matt 2:17 ]][[2:17 &gt;&gt; Matt 2:17]] {{field-on:Bible}} Тогава се изпълни реченото от пророка Иеремия, който казва: {{field-off:Bible}}</w:t>
      </w:r>
    </w:p>
    <w:p>
      <w:pPr>
        <w:pStyle w:val="Normal"/>
        <w:rPr/>
      </w:pPr>
      <w:r>
        <w:rPr/>
        <w:t>[[@Bible:Matt 2:18 ]][[2:18 &gt;&gt; Matt 2:18]] {{field-on:Bible}} Глас се чу в Рама, плач и писък и ридание голямо; Рахил оплакваше чадата си, и не рачеше да се утеши, защото ги нямаше вече. {{field-off:Bible}}</w:t>
      </w:r>
    </w:p>
    <w:p>
      <w:pPr>
        <w:pStyle w:val="Normal"/>
        <w:rPr/>
      </w:pPr>
      <w:r>
        <w:rPr/>
        <w:t>[[@Bible:Matt 2:19 ]][[2:19 &gt;&gt; Matt 2:19]] {{field-on:Bible}} А като умре Ирод, ето ангел Господен явява се на сън Иосифу в Египет {{field-off:Bible}}</w:t>
      </w:r>
    </w:p>
    <w:p>
      <w:pPr>
        <w:pStyle w:val="Normal"/>
        <w:rPr/>
      </w:pPr>
      <w:r>
        <w:rPr/>
        <w:t>[[@Bible:Matt 2:20 ]][[2:20 &gt;&gt; Matt 2:20]] {{field-on:Bible}} и казва: Стани, вземи детето и майка му, та иди в земята Израилева, защото измряха тези, които търсеха душата на детето. {{field-off:Bible}}</w:t>
      </w:r>
    </w:p>
    <w:p>
      <w:pPr>
        <w:pStyle w:val="Normal"/>
        <w:rPr/>
      </w:pPr>
      <w:r>
        <w:rPr/>
        <w:t>[[@Bible:Matt 2:21 ]][[2:21 &gt;&gt; Matt 2:21]] {{field-on:Bible}} И той стана, взе детето и майка му, и дойде в земята Израилева. {{field-off:Bible}}</w:t>
      </w:r>
    </w:p>
    <w:p>
      <w:pPr>
        <w:pStyle w:val="Normal"/>
        <w:rPr/>
      </w:pPr>
      <w:r>
        <w:rPr/>
        <w:t>[[@Bible:Matt 2:22 ]][[2:22 &gt;&gt; Matt 2:22]] {{field-on:Bible}} Но като чу че Архелай царува над Юдея наместо баща си Ирода, убоя се да отиде там; и, понеже му бе откровено насън, отиде в Галилейските страни, {{field-off:Bible}}</w:t>
      </w:r>
    </w:p>
    <w:p>
      <w:pPr>
        <w:pStyle w:val="Normal"/>
        <w:rPr/>
      </w:pPr>
      <w:r>
        <w:rPr/>
        <w:t>[[@Bible:Matt 2:23 ]][[2:23 &gt;&gt; Matt 2:23]] {{field-on:Bible}} та се засели в един град нарицаем Назарет: за да се сбъдне реченото чрез пророците, че Назарей ще да се нарече. {{field-off:Bible}}</w:t>
      </w:r>
    </w:p>
    <w:p>
      <w:pPr>
        <w:pStyle w:val="Heading2"/>
        <w:rPr/>
      </w:pPr>
      <w:r>
        <w:rPr/>
        <w:t>Глава 3</w:t>
      </w:r>
    </w:p>
    <w:p>
      <w:pPr>
        <w:pStyle w:val="Normal"/>
        <w:rPr/>
      </w:pPr>
      <w:r>
        <w:rPr/>
        <w:t>[[@Bible:Matt 3:1 ]][[3:1 &gt;&gt; Matt 3:1]] {{field-on:Bible}} В ония дни дойде Йоан Кръстител, и проповядваше в пустинята Юдейска, {{field-off:Bible}}</w:t>
      </w:r>
    </w:p>
    <w:p>
      <w:pPr>
        <w:pStyle w:val="Normal"/>
        <w:rPr/>
      </w:pPr>
      <w:r>
        <w:rPr/>
        <w:t>[[@Bible:Matt 3:2 ]][[3:2 &gt;&gt; Matt 3:2]] {{field-on:Bible}} и казваше: Покайте се; понеже наближи царството небесно. {{field-off:Bible}}</w:t>
      </w:r>
    </w:p>
    <w:p>
      <w:pPr>
        <w:pStyle w:val="Normal"/>
        <w:rPr/>
      </w:pPr>
      <w:r>
        <w:rPr/>
        <w:t>[[@Bible:Matt 3:3 ]][[3:3 &gt;&gt; Matt 3:3]] {{field-on:Bible}} Защото той е, речения от пророк Исаия, който казва: Глас на едного, който вика в пустинята: Пригответе пътят Господен, прави правете неговите пътеки. {{field-off:Bible}}</w:t>
      </w:r>
    </w:p>
    <w:p>
      <w:pPr>
        <w:pStyle w:val="Normal"/>
        <w:rPr/>
      </w:pPr>
      <w:r>
        <w:rPr/>
        <w:t>[[@Bible:Matt 3:4 ]][[3:4 &gt;&gt; Matt 3:4]] {{field-on:Bible}} А сам Иоан имаше облеклото си от камилски косми, и около чреслата си кожен пояс; а яденето му бе акриди и див мед. {{field-off:Bible}}</w:t>
      </w:r>
    </w:p>
    <w:p>
      <w:pPr>
        <w:pStyle w:val="Normal"/>
        <w:rPr/>
      </w:pPr>
      <w:r>
        <w:rPr/>
        <w:t>[[@Bible:Matt 3:5 ]][[3:5 &gt;&gt; Matt 3:5]] {{field-on:Bible}} Тогаз се извървя при него Иерусалим и всичка Юдея, и всичката околност на Иордан, {{field-off:Bible}}</w:t>
      </w:r>
    </w:p>
    <w:p>
      <w:pPr>
        <w:pStyle w:val="Normal"/>
        <w:rPr/>
      </w:pPr>
      <w:r>
        <w:rPr/>
        <w:t>[[@Bible:Matt 3:6 ]][[3:6 &gt;&gt; Matt 3:6]] {{field-on:Bible}} и кръщаваха се в Иордан от него, като изповедваха греховете си. {{field-off:Bible}}</w:t>
      </w:r>
    </w:p>
    <w:p>
      <w:pPr>
        <w:pStyle w:val="Normal"/>
        <w:rPr/>
      </w:pPr>
      <w:r>
        <w:rPr/>
        <w:t>[[@Bible:Matt 3:7 ]][[3:7 &gt;&gt; Matt 3:7]] {{field-on:Bible}} И като виде Иоан че идеха на неговото кръщаване мнозина от Фарисеите и Садукеите, рече им: Рожби ехидни! Кой ви обади да бегате от бъдещият гняв? {{field-off:Bible}}</w:t>
      </w:r>
    </w:p>
    <w:p>
      <w:pPr>
        <w:pStyle w:val="Normal"/>
        <w:rPr/>
      </w:pPr>
      <w:r>
        <w:rPr/>
        <w:t>[[@Bible:Matt 3:8 ]][[3:8 &gt;&gt; Matt 3:8]] {{field-on:Bible}} Сторете прочее плодове достойни на покаяние; {{field-off:Bible}}</w:t>
      </w:r>
    </w:p>
    <w:p>
      <w:pPr>
        <w:pStyle w:val="Normal"/>
        <w:rPr/>
      </w:pPr>
      <w:r>
        <w:rPr/>
        <w:t>[[@Bible:Matt 3:9 ]][[3:9 &gt;&gt; Matt 3:9]] {{field-on:Bible}} и не мислете да думате в себе си: Отца имаме Авраама; защото казвам ви, че Бог може от тези камене да въздигне чада Аврааму. {{field-off:Bible}}</w:t>
      </w:r>
    </w:p>
    <w:p>
      <w:pPr>
        <w:pStyle w:val="Normal"/>
        <w:rPr/>
      </w:pPr>
      <w:r>
        <w:rPr/>
        <w:t>[[@Bible:Matt 3:10 ]][[3:10 &gt;&gt; Matt 3:10]] {{field-on:Bible}} А и секирата вече лижи при кореня на дърветата; и тъй всяко дърво което не прави добър плод, отсича се и в огън се хвърля. {{field-off:Bible}}</w:t>
      </w:r>
    </w:p>
    <w:p>
      <w:pPr>
        <w:pStyle w:val="Normal"/>
        <w:rPr/>
      </w:pPr>
      <w:r>
        <w:rPr/>
        <w:t>[[@Bible:Matt 3:11 ]][[3:11 &gt;&gt; Matt 3:11]] {{field-on:Bible}} Аз ви кръщавам с вода в покаяние, а този който иде след мене, по-крепък е от мене, комуто не съм достоен обущата да понеса, той ще ви кръсти с Дух Свет и с огън; {{field-off:Bible}}</w:t>
      </w:r>
    </w:p>
    <w:p>
      <w:pPr>
        <w:pStyle w:val="Normal"/>
        <w:rPr/>
      </w:pPr>
      <w:r>
        <w:rPr/>
        <w:t>[[@Bible:Matt 3:12 ]][[3:12 &gt;&gt; Matt 3:12]] {{field-on:Bible}} който държи лопатата в ръка, и ще отреби гумното си, та ще събере пшеницата си в житницата, а плявата ще я изгори в огън неугасим. {{field-off:Bible}}</w:t>
      </w:r>
    </w:p>
    <w:p>
      <w:pPr>
        <w:pStyle w:val="Normal"/>
        <w:rPr/>
      </w:pPr>
      <w:r>
        <w:rPr/>
        <w:t>[[@Bible:Matt 3:13 ]][[3:13 &gt;&gt; Matt 3:13]] {{field-on:Bible}} Тогаз идва Исус от Галилея на Иордан до Иоана да се кръсти от него. {{field-off:Bible}}</w:t>
      </w:r>
    </w:p>
    <w:p>
      <w:pPr>
        <w:pStyle w:val="Normal"/>
        <w:rPr/>
      </w:pPr>
      <w:r>
        <w:rPr/>
        <w:t>[[@Bible:Matt 3:14 ]][[3:14 &gt;&gt; Matt 3:14]] {{field-on:Bible}} А Иоан го възпираше, и казваше: Аз имам потреба да се кръстя от тебе, и ти ли идеш при мене? {{field-off:Bible}}</w:t>
      </w:r>
    </w:p>
    <w:p>
      <w:pPr>
        <w:pStyle w:val="Normal"/>
        <w:rPr/>
      </w:pPr>
      <w:r>
        <w:rPr/>
        <w:t>[[@Bible:Matt 3:15 ]][[3:15 &gt;&gt; Matt 3:15]] {{field-on:Bible}} А Исус отговори и рече му: Остави сега, защото така подобава нам да изпълним всяка правда. И Иоан тогава го остави. {{field-off:Bible}}</w:t>
      </w:r>
    </w:p>
    <w:p>
      <w:pPr>
        <w:pStyle w:val="Normal"/>
        <w:rPr/>
      </w:pPr>
      <w:r>
        <w:rPr/>
        <w:t>[[@Bible:Matt 3:16 ]][[3:16 &gt;&gt; Matt 3:16]] {{field-on:Bible}} И щом се кръсти Исус възлезе тутакси от водата, и, ето, отвориха се нему небесата, и виде Духа Божия че слизаше като гълъб и се спущаше на него; {{field-off:Bible}}</w:t>
      </w:r>
    </w:p>
    <w:p>
      <w:pPr>
        <w:pStyle w:val="Normal"/>
        <w:rPr/>
      </w:pPr>
      <w:r>
        <w:rPr/>
        <w:t>[[@Bible:Matt 3:17 ]][[3:17 &gt;&gt; Matt 3:17]] {{field-on:Bible}} И ето глас от небеса, който казваше: Този е Синът мой възлюблений, в когото благоволих. {{field-off:Bible}}</w:t>
      </w:r>
    </w:p>
    <w:p>
      <w:pPr>
        <w:pStyle w:val="Heading2"/>
        <w:rPr/>
      </w:pPr>
      <w:r>
        <w:rPr/>
        <w:t>Глава 4</w:t>
      </w:r>
    </w:p>
    <w:p>
      <w:pPr>
        <w:pStyle w:val="Normal"/>
        <w:rPr/>
      </w:pPr>
      <w:r>
        <w:rPr/>
        <w:t>[[@Bible:Matt 4:1 ]][[4:1 &gt;&gt; Matt 4:1]] {{field-on:Bible}} Тогаз въведен бе Исус от Духа в пустинята, да бъде изкушен от дявола. {{field-off:Bible}}</w:t>
      </w:r>
    </w:p>
    <w:p>
      <w:pPr>
        <w:pStyle w:val="Normal"/>
        <w:rPr/>
      </w:pPr>
      <w:r>
        <w:rPr/>
        <w:t>[[@Bible:Matt 4:2 ]][[4:2 &gt;&gt; Matt 4:2]] {{field-on:Bible}} И като пости четиридесет дни и четиридесет нощи, напокон огладне. {{field-off:Bible}}</w:t>
      </w:r>
    </w:p>
    <w:p>
      <w:pPr>
        <w:pStyle w:val="Normal"/>
        <w:rPr/>
      </w:pPr>
      <w:r>
        <w:rPr/>
        <w:t>[[@Bible:Matt 4:3 ]][[4:3 &gt;&gt; Matt 4:3]] {{field-on:Bible}} И дойде при него изкусителят и рече: Ако си Син Божий, речи тези камъни да станат хлебове. {{field-off:Bible}}</w:t>
      </w:r>
    </w:p>
    <w:p>
      <w:pPr>
        <w:pStyle w:val="Normal"/>
        <w:rPr/>
      </w:pPr>
      <w:r>
        <w:rPr/>
        <w:t>[[@Bible:Matt 4:4 ]][[4:4 &gt;&gt; Matt 4:4]] {{field-on:Bible}} А той отговори и рече: Не само с хляб ще живее человек, но с всяко слово което изхожда из Божиите уста. {{field-off:Bible}}</w:t>
      </w:r>
    </w:p>
    <w:p>
      <w:pPr>
        <w:pStyle w:val="Normal"/>
        <w:rPr/>
      </w:pPr>
      <w:r>
        <w:rPr/>
        <w:t>[[@Bible:Matt 4:5 ]][[4:5 &gt;&gt; Matt 4:5]] {{field-on:Bible}} Тогава го завожда дяволът в светия град и поставя го на крилото на храма, {{field-off:Bible}}</w:t>
      </w:r>
    </w:p>
    <w:p>
      <w:pPr>
        <w:pStyle w:val="Normal"/>
        <w:rPr/>
      </w:pPr>
      <w:r>
        <w:rPr/>
        <w:t>[[@Bible:Matt 4:6 ]][[4:6 &gt;&gt; Matt 4:6]] {{field-on:Bible}} и казва му: Ако си Син Божий, хвърли се долу; защото е писано: На ангелите си ще заповеда за тебе, и на ръце ще те подигат, да не би да препънеш в камик ногата си. {{field-off:Bible}}</w:t>
      </w:r>
    </w:p>
    <w:p>
      <w:pPr>
        <w:pStyle w:val="Normal"/>
        <w:rPr/>
      </w:pPr>
      <w:r>
        <w:rPr/>
        <w:t>[[@Bible:Matt 4:7 ]][[4:7 &gt;&gt; Matt 4:7]] {{field-on:Bible}} Рече му Исус: Да не изкусиш Господа Бога твоего. {{field-off:Bible}}</w:t>
      </w:r>
    </w:p>
    <w:p>
      <w:pPr>
        <w:pStyle w:val="Normal"/>
        <w:rPr/>
      </w:pPr>
      <w:r>
        <w:rPr/>
        <w:t>[[@Bible:Matt 4:8 ]][[4:8 &gt;&gt; Matt 4:8]] {{field-on:Bible}} Пак го завожда дяволът на една планина много висока и показва му всичките царства световни, и славата им; {{field-off:Bible}}</w:t>
      </w:r>
    </w:p>
    <w:p>
      <w:pPr>
        <w:pStyle w:val="Normal"/>
        <w:rPr/>
      </w:pPr>
      <w:r>
        <w:rPr/>
        <w:t>[[@Bible:Matt 4:9 ]][[4:9 &gt;&gt; Matt 4:9]] {{field-on:Bible}} И казва му: Всичко това ще ти дам, ако паднеш да ми се поклониш. {{field-off:Bible}}</w:t>
      </w:r>
    </w:p>
    <w:p>
      <w:pPr>
        <w:pStyle w:val="Normal"/>
        <w:rPr/>
      </w:pPr>
      <w:r>
        <w:rPr/>
        <w:t>[[@Bible:Matt 4:10 ]][[4:10 &gt;&gt; Matt 4:10]] {{field-on:Bible}} Тогаз Исус му казва: Махни се, Сатано; защото е писано: Господу Богу твоему да се поклониш, и само нему да послужиш. {{field-off:Bible}}</w:t>
      </w:r>
    </w:p>
    <w:p>
      <w:pPr>
        <w:pStyle w:val="Normal"/>
        <w:rPr/>
      </w:pPr>
      <w:r>
        <w:rPr/>
        <w:t>[[@Bible:Matt 4:11 ]][[4:11 &gt;&gt; Matt 4:11]] {{field-on:Bible}} Тогава го остави дяволът; и, ето, ангели пристъпиха и служеха му. {{field-off:Bible}}</w:t>
      </w:r>
    </w:p>
    <w:p>
      <w:pPr>
        <w:pStyle w:val="Normal"/>
        <w:rPr/>
      </w:pPr>
      <w:r>
        <w:rPr/>
        <w:t>[[@Bible:Matt 4:12 ]][[4:12 &gt;&gt; Matt 4:12]] {{field-on:Bible}} А когато чу Исус че Иоан бе предаден, отиде в Галилея. {{field-off:Bible}}</w:t>
      </w:r>
    </w:p>
    <w:p>
      <w:pPr>
        <w:pStyle w:val="Normal"/>
        <w:rPr/>
      </w:pPr>
      <w:r>
        <w:rPr/>
        <w:t>[[@Bible:Matt 4:13 ]][[4:13 &gt;&gt; Matt 4:13]] {{field-on:Bible}} И като остави Назарет, дойде и засели се в Капернаум крайморски, в пределите Завулонови и Нефталимови; {{field-off:Bible}}</w:t>
      </w:r>
    </w:p>
    <w:p>
      <w:pPr>
        <w:pStyle w:val="Normal"/>
        <w:rPr/>
      </w:pPr>
      <w:r>
        <w:rPr/>
        <w:t>[[@Bible:Matt 4:14 ]][[4:14 &gt;&gt; Matt 4:14]] {{field-on:Bible}} да се сбъдне реченото чрез пророка Исаия, който казва: {{field-off:Bible}}</w:t>
      </w:r>
    </w:p>
    <w:p>
      <w:pPr>
        <w:pStyle w:val="Normal"/>
        <w:rPr/>
      </w:pPr>
      <w:r>
        <w:rPr/>
        <w:t>[[@Bible:Matt 4:15 ]][[4:15 &gt;&gt; Matt 4:15]] {{field-on:Bible}} Земята Завулонова и земята Нефеалимова на пътя край морето, отвъд Иордан, Галилея езическа; {{field-off:Bible}}</w:t>
      </w:r>
    </w:p>
    <w:p>
      <w:pPr>
        <w:pStyle w:val="Normal"/>
        <w:rPr/>
      </w:pPr>
      <w:r>
        <w:rPr/>
        <w:t>[[@Bible:Matt 4:16 ]][[4:16 &gt;&gt; Matt 4:16]] {{field-on:Bible}} народ който седеше в тъмнина виде виделина голяма, и на седящите в страна и сянка смъртна виделина им възсия. {{field-off:Bible}}</w:t>
      </w:r>
    </w:p>
    <w:p>
      <w:pPr>
        <w:pStyle w:val="Normal"/>
        <w:rPr/>
      </w:pPr>
      <w:r>
        <w:rPr/>
        <w:t>[[@Bible:Matt 4:17 ]][[4:17 &gt;&gt; Matt 4:17]] {{field-on:Bible}} От тогава започна Исус да проповядва и да казва: Покайте се; защото наближи царството небесно. {{field-off:Bible}}</w:t>
      </w:r>
    </w:p>
    <w:p>
      <w:pPr>
        <w:pStyle w:val="Normal"/>
        <w:rPr/>
      </w:pPr>
      <w:r>
        <w:rPr/>
        <w:t>[[@Bible:Matt 4:18 ]][[4:18 &gt;&gt; Matt 4:18]] {{field-on:Bible}} И като вървеше Исус покрай морето Галилейско, виде двамина братя, Симона нарицаемия Петър, и брата му Андрея, че хвърляха мрежа в морето, защото бяха риболовци. {{field-off:Bible}}</w:t>
      </w:r>
    </w:p>
    <w:p>
      <w:pPr>
        <w:pStyle w:val="Normal"/>
        <w:rPr/>
      </w:pPr>
      <w:r>
        <w:rPr/>
        <w:t>[[@Bible:Matt 4:19 ]][[4:19 &gt;&gt; Matt 4:19]] {{field-on:Bible}} И казва им: Елате след мене, и ще ви направя ловци на человеци. {{field-off:Bible}}</w:t>
      </w:r>
    </w:p>
    <w:p>
      <w:pPr>
        <w:pStyle w:val="Normal"/>
        <w:rPr/>
      </w:pPr>
      <w:r>
        <w:rPr/>
        <w:t>[[@Bible:Matt 4:20 ]][[4:20 &gt;&gt; Matt 4:20]] {{field-on:Bible}} И те тутакси оставиха мрежите и отидоха след него. {{field-off:Bible}}</w:t>
      </w:r>
    </w:p>
    <w:p>
      <w:pPr>
        <w:pStyle w:val="Normal"/>
        <w:rPr/>
      </w:pPr>
      <w:r>
        <w:rPr/>
        <w:t>[[@Bible:Matt 4:21 ]][[4:21 &gt;&gt; Matt 4:21]] {{field-on:Bible}} И като позамина от там, виде други двамина братя, Якова Зеведеева и брат му Иоана с отца им Зеведея в една ладия че кърпеха мрежите си, и повика ги. {{field-off:Bible}}</w:t>
      </w:r>
    </w:p>
    <w:p>
      <w:pPr>
        <w:pStyle w:val="Normal"/>
        <w:rPr/>
      </w:pPr>
      <w:r>
        <w:rPr/>
        <w:t>[[@Bible:Matt 4:22 ]][[4:22 &gt;&gt; Matt 4:22]] {{field-on:Bible}} А те тоз час оставиха ладията и отца си, и отидоха след него. {{field-off:Bible}}</w:t>
      </w:r>
    </w:p>
    <w:p>
      <w:pPr>
        <w:pStyle w:val="Normal"/>
        <w:rPr/>
      </w:pPr>
      <w:r>
        <w:rPr/>
        <w:t>[[@Bible:Matt 4:23 ]][[4:23 &gt;&gt; Matt 4:23]] {{field-on:Bible}} И обхождаше Исус всичката Галилея, та поучаваше в съборищата им, и проповедваше благовестието на царството, и изцеляваше всека болест и всека немощ между народа. {{field-off:Bible}}</w:t>
      </w:r>
    </w:p>
    <w:p>
      <w:pPr>
        <w:pStyle w:val="Normal"/>
        <w:rPr/>
      </w:pPr>
      <w:r>
        <w:rPr/>
        <w:t>[[@Bible:Matt 4:24 ]][[4:24 &gt;&gt; Matt 4:24]] {{field-on:Bible}} И разчу се слух за него по всичка Сирия, и довождаха при него всичките болни, които имаха различни болести и мъки, и беснуеми, и лунатици, и разслабени; и ги изцели. {{field-off:Bible}}</w:t>
      </w:r>
    </w:p>
    <w:p>
      <w:pPr>
        <w:pStyle w:val="Normal"/>
        <w:rPr/>
      </w:pPr>
      <w:r>
        <w:rPr/>
        <w:t>[[@Bible:Matt 4:25 ]][[4:25 &gt;&gt; Matt 4:25]] {{field-on:Bible}} И вървеше след него народ много из Галилея и Декапол, из Иерусалим и Юдея, и из отвъд Иордан. {{field-off:Bible}}</w:t>
      </w:r>
    </w:p>
    <w:p>
      <w:pPr>
        <w:pStyle w:val="Heading2"/>
        <w:rPr/>
      </w:pPr>
      <w:r>
        <w:rPr/>
        <w:t>Глава 5</w:t>
      </w:r>
    </w:p>
    <w:p>
      <w:pPr>
        <w:pStyle w:val="Normal"/>
        <w:rPr/>
      </w:pPr>
      <w:r>
        <w:rPr/>
        <w:t>[[@Bible:Matt 5:1 ]][[5:1 &gt;&gt; Matt 5:1]] {{field-on:Bible}} А като виде многото народ, възлезе на гората, и щом седна пристъпиха до него учениците му: {{field-off:Bible}}</w:t>
      </w:r>
    </w:p>
    <w:p>
      <w:pPr>
        <w:pStyle w:val="Normal"/>
        <w:rPr/>
      </w:pPr>
      <w:r>
        <w:rPr/>
        <w:t>[[@Bible:Matt 5:2 ]][[5:2 &gt;&gt; Matt 5:2]] {{field-on:Bible}} И отвори устата си та ги поучаваше и говореше: {{field-off:Bible}}</w:t>
      </w:r>
    </w:p>
    <w:p>
      <w:pPr>
        <w:pStyle w:val="Normal"/>
        <w:rPr/>
      </w:pPr>
      <w:r>
        <w:rPr/>
        <w:t>[[@Bible:Matt 5:3 ]][[5:3 &gt;&gt; Matt 5:3]] {{field-on:Bible}} Блажени нищите духом; защото е тяхно царството небесно. {{field-off:Bible}}</w:t>
      </w:r>
    </w:p>
    <w:p>
      <w:pPr>
        <w:pStyle w:val="Normal"/>
        <w:rPr/>
      </w:pPr>
      <w:r>
        <w:rPr/>
        <w:t>[[@Bible:Matt 5:4 ]][[5:4 &gt;&gt; Matt 5:4]] {{field-on:Bible}} Блажени нажалените, защото те ще се утешат. {{field-off:Bible}}</w:t>
      </w:r>
    </w:p>
    <w:p>
      <w:pPr>
        <w:pStyle w:val="Normal"/>
        <w:rPr/>
      </w:pPr>
      <w:r>
        <w:rPr/>
        <w:t>[[@Bible:Matt 5:5 ]][[5:5 &gt;&gt; Matt 5:5]] {{field-on:Bible}} Блажени кротките; защото те ще наследят земята. {{field-off:Bible}}</w:t>
      </w:r>
    </w:p>
    <w:p>
      <w:pPr>
        <w:pStyle w:val="Normal"/>
        <w:rPr/>
      </w:pPr>
      <w:r>
        <w:rPr/>
        <w:t>[[@Bible:Matt 5:6 ]][[5:6 &gt;&gt; Matt 5:6]] {{field-on:Bible}} Блажени които гладуват и жадуват за правдата; защото те ще се наситят. {{field-off:Bible}}</w:t>
      </w:r>
    </w:p>
    <w:p>
      <w:pPr>
        <w:pStyle w:val="Normal"/>
        <w:rPr/>
      </w:pPr>
      <w:r>
        <w:rPr/>
        <w:t>[[@Bible:Matt 5:7 ]][[5:7 &gt;&gt; Matt 5:7]] {{field-on:Bible}} Блажени милостивите; защото те помилвани ще бъдат. {{field-off:Bible}}</w:t>
      </w:r>
    </w:p>
    <w:p>
      <w:pPr>
        <w:pStyle w:val="Normal"/>
        <w:rPr/>
      </w:pPr>
      <w:r>
        <w:rPr/>
        <w:t>[[@Bible:Matt 5:8 ]][[5:8 &gt;&gt; Matt 5:8]] {{field-on:Bible}} Блажени чистосърдечните; защото те ще видят Бога. {{field-off:Bible}}</w:t>
      </w:r>
    </w:p>
    <w:p>
      <w:pPr>
        <w:pStyle w:val="Normal"/>
        <w:rPr/>
      </w:pPr>
      <w:r>
        <w:rPr/>
        <w:t>[[@Bible:Matt 5:9 ]][[5:9 &gt;&gt; Matt 5:9]] {{field-on:Bible}} Блажени миротворците; защото те синове Божии ще се нарекат. {{field-off:Bible}}</w:t>
      </w:r>
    </w:p>
    <w:p>
      <w:pPr>
        <w:pStyle w:val="Normal"/>
        <w:rPr/>
      </w:pPr>
      <w:r>
        <w:rPr/>
        <w:t>[[@Bible:Matt 5:10 ]][[5:10 &gt;&gt; Matt 5:10]] {{field-on:Bible}} Блажени гонените заради правдата; защото е тяхно царството небесно. {{field-off:Bible}}</w:t>
      </w:r>
    </w:p>
    <w:p>
      <w:pPr>
        <w:pStyle w:val="Normal"/>
        <w:rPr/>
      </w:pPr>
      <w:r>
        <w:rPr/>
        <w:t>[[@Bible:Matt 5:11 ]][[5:11 &gt;&gt; Matt 5:11]] {{field-on:Bible}} Блажени сте когато ви похулят и ви изгонят, и връх вас рекат на лъжа всяка зла реч заради мене. {{field-off:Bible}}</w:t>
      </w:r>
    </w:p>
    <w:p>
      <w:pPr>
        <w:pStyle w:val="Normal"/>
        <w:rPr/>
      </w:pPr>
      <w:r>
        <w:rPr/>
        <w:t>[[@Bible:Matt 5:12 ]][[5:12 &gt;&gt; Matt 5:12]] {{field-on:Bible}} Радвайте се и веселете се, защото е голема на небесата вашата заплата: понеже така изгониха пророците, които бяха преди вас. {{field-off:Bible}}</w:t>
      </w:r>
    </w:p>
    <w:p>
      <w:pPr>
        <w:pStyle w:val="Normal"/>
        <w:rPr/>
      </w:pPr>
      <w:r>
        <w:rPr/>
        <w:t>[[@Bible:Matt 5:13 ]][[5:13 &gt;&gt; Matt 5:13]] {{field-on:Bible}} Вие сте солта на земята: а ако солта избезсолее, с какво ще се осоли? За нищо вече не струва, освен да се изхвърли вън, и да се тъпче от человеците. {{field-off:Bible}}</w:t>
      </w:r>
    </w:p>
    <w:p>
      <w:pPr>
        <w:pStyle w:val="Normal"/>
        <w:rPr/>
      </w:pPr>
      <w:r>
        <w:rPr/>
        <w:t>[[@Bible:Matt 5:14 ]][[5:14 &gt;&gt; Matt 5:14]] {{field-on:Bible}} Вие сте виделината на светът; град поставен на гора не може да се укрие. {{field-off:Bible}}</w:t>
      </w:r>
    </w:p>
    <w:p>
      <w:pPr>
        <w:pStyle w:val="Normal"/>
        <w:rPr/>
      </w:pPr>
      <w:r>
        <w:rPr/>
        <w:t>[[@Bible:Matt 5:15 ]][[5:15 &gt;&gt; Matt 5:15]] {{field-on:Bible}} Нито запалят свещ и я турят под шиник, но на светилника, и свети на всички които са в къщи. {{field-off:Bible}}</w:t>
      </w:r>
    </w:p>
    <w:p>
      <w:pPr>
        <w:pStyle w:val="Normal"/>
        <w:rPr/>
      </w:pPr>
      <w:r>
        <w:rPr/>
        <w:t>[[@Bible:Matt 5:16 ]][[5:16 &gt;&gt; Matt 5:16]] {{field-on:Bible}} Така да просветне вашата виделина пред человеците, за да видят добрите ваши дела, и да прославят Отца вашего, който е на небеса. {{field-off:Bible}}</w:t>
      </w:r>
    </w:p>
    <w:p>
      <w:pPr>
        <w:pStyle w:val="Normal"/>
        <w:rPr/>
      </w:pPr>
      <w:r>
        <w:rPr/>
        <w:t>[[@Bible:Matt 5:17 ]][[5:17 &gt;&gt; Matt 5:17]] {{field-on:Bible}} Да не мислите че аз дойдох да разруша закона или пророците; не дойдох да разруша, но да изпълня. {{field-off:Bible}}</w:t>
      </w:r>
    </w:p>
    <w:p>
      <w:pPr>
        <w:pStyle w:val="Normal"/>
        <w:rPr/>
      </w:pPr>
      <w:r>
        <w:rPr/>
        <w:t>[[@Bible:Matt 5:18 ]][[5:18 &gt;&gt; Matt 5:18]] {{field-on:Bible}} Защото, истина ви казвам докле да премине небето и земята, една реска, или една точка от закона няма да премине, дори се всичко не сбъдне. {{field-off:Bible}}</w:t>
      </w:r>
    </w:p>
    <w:p>
      <w:pPr>
        <w:pStyle w:val="Normal"/>
        <w:rPr/>
      </w:pPr>
      <w:r>
        <w:rPr/>
        <w:t>[[@Bible:Matt 5:19 ]][[5:19 &gt;&gt; Matt 5:19]] {{field-on:Bible}} И тъй, който наруши една от най малките тези заповеди, и научи така человеците, най-малък ще се нарече в царството небесно; а който стори и научи, той ще велик да се нарече в царството небесно. {{field-off:Bible}}</w:t>
      </w:r>
    </w:p>
    <w:p>
      <w:pPr>
        <w:pStyle w:val="Normal"/>
        <w:rPr/>
      </w:pPr>
      <w:r>
        <w:rPr/>
        <w:t>[[@Bible:Matt 5:20 ]][[5:20 &gt;&gt; Matt 5:20]] {{field-on:Bible}} Защото, казвам ви, че ако вашата правда не надмине правдата на книжниците и Фарисеите, няма да влезете в царството небесно. {{field-off:Bible}}</w:t>
      </w:r>
    </w:p>
    <w:p>
      <w:pPr>
        <w:pStyle w:val="Normal"/>
        <w:rPr/>
      </w:pPr>
      <w:r>
        <w:rPr/>
        <w:t>[[@Bible:Matt 5:21 ]][[5:21 &gt;&gt; Matt 5:21]] {{field-on:Bible}} чули сте че е речено на старовременните: Не убивай, и който убие, ще бъде повинен на съд. {{field-off:Bible}}</w:t>
      </w:r>
    </w:p>
    <w:p>
      <w:pPr>
        <w:pStyle w:val="Normal"/>
        <w:rPr/>
      </w:pPr>
      <w:r>
        <w:rPr/>
        <w:t>[[@Bible:Matt 5:22 ]][[5:22 &gt;&gt; Matt 5:22]] {{field-on:Bible}} А пък аз ви казвам, че всякой, който ся гневи на брата си без причина, ще бъде повинен на съд; и който рече на брата си, Рака, повинен ще е за пред събора; а който му рече, Безумне, ще бъде повинен за пъкълът огнений. {{field-off:Bible}}</w:t>
      </w:r>
    </w:p>
    <w:p>
      <w:pPr>
        <w:pStyle w:val="Normal"/>
        <w:rPr/>
      </w:pPr>
      <w:r>
        <w:rPr/>
        <w:t>[[@Bible:Matt 5:23 ]][[5:23 &gt;&gt; Matt 5:23]] {{field-on:Bible}} И тъй, ако принесеш дара си на олтара, и там се усетиш, че брат ти има нещо на тебе; {{field-off:Bible}}</w:t>
      </w:r>
    </w:p>
    <w:p>
      <w:pPr>
        <w:pStyle w:val="Normal"/>
        <w:rPr/>
      </w:pPr>
      <w:r>
        <w:rPr/>
        <w:t>[[@Bible:Matt 5:24 ]][[5:24 &gt;&gt; Matt 5:24]] {{field-on:Bible}} остави дарът си там пред олтаря, и иди, първом се примири с брата си, и тогаз ела та принес дарът си. {{field-off:Bible}}</w:t>
      </w:r>
    </w:p>
    <w:p>
      <w:pPr>
        <w:pStyle w:val="Normal"/>
        <w:rPr/>
      </w:pPr>
      <w:r>
        <w:rPr/>
        <w:t>[[@Bible:Matt 5:25 ]][[5:25 &gt;&gt; Matt 5:25]] {{field-on:Bible}} Спогодявай се с противника си скоро, доде си на пътя с него, да не би противникът ти да те предаде съднику, а съдникът те предаде на слугата, и те хвърлят в тъмница. {{field-off:Bible}}</w:t>
      </w:r>
    </w:p>
    <w:p>
      <w:pPr>
        <w:pStyle w:val="Normal"/>
        <w:rPr/>
      </w:pPr>
      <w:r>
        <w:rPr/>
        <w:t>[[@Bible:Matt 5:26 ]][[5:26 &gt;&gt; Matt 5:26]] {{field-on:Bible}} Истина ти казвам: Няма да излезеш от там, докле не отдадеш най-последния кодрант. {{field-off:Bible}}</w:t>
      </w:r>
    </w:p>
    <w:p>
      <w:pPr>
        <w:pStyle w:val="Normal"/>
        <w:rPr/>
      </w:pPr>
      <w:r>
        <w:rPr/>
        <w:t>[[@Bible:Matt 5:27 ]][[5:27 &gt;&gt; Matt 5:27]] {{field-on:Bible}} чули сте че е речено на старовременните: Не прелюбодействувай. {{field-off:Bible}}</w:t>
      </w:r>
    </w:p>
    <w:p>
      <w:pPr>
        <w:pStyle w:val="Normal"/>
        <w:rPr/>
      </w:pPr>
      <w:r>
        <w:rPr/>
        <w:t>[[@Bible:Matt 5:28 ]][[5:28 &gt;&gt; Matt 5:28]] {{field-on:Bible}} Но аз ви казвам, че всеки който гледа жена за да я пожелае, той е прелюбодействувал вече с нея в сърцето си. {{field-off:Bible}}</w:t>
      </w:r>
    </w:p>
    <w:p>
      <w:pPr>
        <w:pStyle w:val="Normal"/>
        <w:rPr/>
      </w:pPr>
      <w:r>
        <w:rPr/>
        <w:t>[[@Bible:Matt 5:29 ]][[5:29 &gt;&gt; Matt 5:29]] {{field-on:Bible}} Ако ли десното твое око те съблазнява, извади го, и хвърли го от себе си; защото по-добре ти е да погине един от твоите удове, а не всичкото твое тело да бъде хвърлено в пъкъла. {{field-off:Bible}}</w:t>
      </w:r>
    </w:p>
    <w:p>
      <w:pPr>
        <w:pStyle w:val="Normal"/>
        <w:rPr/>
      </w:pPr>
      <w:r>
        <w:rPr/>
        <w:t>[[@Bible:Matt 5:30 ]][[5:30 &gt;&gt; Matt 5:30]] {{field-on:Bible}} И ако дясната твоя ръка тя съблазнява, отсечи я и хвърли я от себе си; защото по-добре ти е да погине един от твоите удове, и да не бъде всичкото твое тело хвърлено в пъкъла. {{field-off:Bible}}</w:t>
      </w:r>
    </w:p>
    <w:p>
      <w:pPr>
        <w:pStyle w:val="Normal"/>
        <w:rPr/>
      </w:pPr>
      <w:r>
        <w:rPr/>
        <w:t>[[@Bible:Matt 5:31 ]][[5:31 &gt;&gt; Matt 5:31]] {{field-on:Bible}} Речено е още: Който си напусне жената, да й даде разводно писмо. {{field-off:Bible}}</w:t>
      </w:r>
    </w:p>
    <w:p>
      <w:pPr>
        <w:pStyle w:val="Normal"/>
        <w:rPr/>
      </w:pPr>
      <w:r>
        <w:rPr/>
        <w:t>[[@Bible:Matt 5:32 ]][[5:32 &gt;&gt; Matt 5:32]] {{field-on:Bible}} А пак аз ви казвам, че който напусне жената си, освен по причина на прелюбодеяние, прави я да прелюбодействува, и който се ожени за напусната прелюбодействува. {{field-off:Bible}}</w:t>
      </w:r>
    </w:p>
    <w:p>
      <w:pPr>
        <w:pStyle w:val="Normal"/>
        <w:rPr/>
      </w:pPr>
      <w:r>
        <w:rPr/>
        <w:t>[[@Bible:Matt 5:33 ]][[5:33 &gt;&gt; Matt 5:33]] {{field-on:Bible}} Пак сте чули че е речено на старовременните: Не си престъпувай клетвата, но да изпълниш клетвите си пред Господа. {{field-off:Bible}}</w:t>
      </w:r>
    </w:p>
    <w:p>
      <w:pPr>
        <w:pStyle w:val="Normal"/>
        <w:rPr/>
      </w:pPr>
      <w:r>
        <w:rPr/>
        <w:t>[[@Bible:Matt 5:34 ]][[5:34 &gt;&gt; Matt 5:34]] {{field-on:Bible}} Но аз ви казвам: Никак да се не кълнете; нито с небето, защото е престол Божий; {{field-off:Bible}}</w:t>
      </w:r>
    </w:p>
    <w:p>
      <w:pPr>
        <w:pStyle w:val="Normal"/>
        <w:rPr/>
      </w:pPr>
      <w:r>
        <w:rPr/>
        <w:t>[[@Bible:Matt 5:35 ]][[5:35 &gt;&gt; Matt 5:35]] {{field-on:Bible}} нито със земята, защото е подножие на нозете му; нито с Иерусалим, защото е град на Царя великаго; {{field-off:Bible}}</w:t>
      </w:r>
    </w:p>
    <w:p>
      <w:pPr>
        <w:pStyle w:val="Normal"/>
        <w:rPr/>
      </w:pPr>
      <w:r>
        <w:rPr/>
        <w:t>[[@Bible:Matt 5:36 ]][[5:36 &gt;&gt; Matt 5:36]] {{field-on:Bible}} Нито с главата си недей се кълна, защото не можеш ни един косъм да направиш бял или черен. {{field-off:Bible}}</w:t>
      </w:r>
    </w:p>
    <w:p>
      <w:pPr>
        <w:pStyle w:val="Normal"/>
        <w:rPr/>
      </w:pPr>
      <w:r>
        <w:rPr/>
        <w:t>[[@Bible:Matt 5:37 ]][[5:37 &gt;&gt; Matt 5:37]] {{field-on:Bible}} Но да бъде речта ви, Ей, ей; не, не; а от това повечето от лукаваго е. {{field-off:Bible}}</w:t>
      </w:r>
    </w:p>
    <w:p>
      <w:pPr>
        <w:pStyle w:val="Normal"/>
        <w:rPr/>
      </w:pPr>
      <w:r>
        <w:rPr/>
        <w:t>[[@Bible:Matt 5:38 ]][[5:38 &gt;&gt; Matt 5:38]] {{field-on:Bible}} чули сте че е речено: Око за око, и зъб за зъб. {{field-off:Bible}}</w:t>
      </w:r>
    </w:p>
    <w:p>
      <w:pPr>
        <w:pStyle w:val="Normal"/>
        <w:rPr/>
      </w:pPr>
      <w:r>
        <w:rPr/>
        <w:t>[[@Bible:Matt 5:39 ]][[5:39 &gt;&gt; Matt 5:39]] {{field-on:Bible}} А пак аз ви казвам; Да се не противите злому; но който те плесне по десната страна, обърни му и другата. {{field-off:Bible}}</w:t>
      </w:r>
    </w:p>
    <w:p>
      <w:pPr>
        <w:pStyle w:val="Normal"/>
        <w:rPr/>
      </w:pPr>
      <w:r>
        <w:rPr/>
        <w:t>[[@Bible:Matt 5:40 ]][[5:40 &gt;&gt; Matt 5:40]] {{field-on:Bible}} И на тогози който би поискал да се съди с тебе и да ти вземе ризата, остави му и връхната си дреха. {{field-off:Bible}}</w:t>
      </w:r>
    </w:p>
    <w:p>
      <w:pPr>
        <w:pStyle w:val="Normal"/>
        <w:rPr/>
      </w:pPr>
      <w:r>
        <w:rPr/>
        <w:t>[[@Bible:Matt 5:41 ]][[5:41 &gt;&gt; Matt 5:41]] {{field-on:Bible}} И който тя понуди да идеш с него една миля, иди с него две. {{field-off:Bible}}</w:t>
      </w:r>
    </w:p>
    <w:p>
      <w:pPr>
        <w:pStyle w:val="Normal"/>
        <w:rPr/>
      </w:pPr>
      <w:r>
        <w:rPr/>
        <w:t>[[@Bible:Matt 5:42 ]][[5:42 &gt;&gt; Matt 5:42]] {{field-on:Bible}} Който проси от тебе, дай му; и който иска да заеме от тебе, недей се отвръща от него. {{field-off:Bible}}</w:t>
      </w:r>
    </w:p>
    <w:p>
      <w:pPr>
        <w:pStyle w:val="Normal"/>
        <w:rPr/>
      </w:pPr>
      <w:r>
        <w:rPr/>
        <w:t>[[@Bible:Matt 5:43 ]][[5:43 &gt;&gt; Matt 5:43]] {{field-on:Bible}} чули сте, че е речено: Да любиш ближния си, и да ненавиждаш врагът си. {{field-off:Bible}}</w:t>
      </w:r>
    </w:p>
    <w:p>
      <w:pPr>
        <w:pStyle w:val="Normal"/>
        <w:rPr/>
      </w:pPr>
      <w:r>
        <w:rPr/>
        <w:t>[[@Bible:Matt 5:44 ]][[5:44 &gt;&gt; Matt 5:44]] {{field-on:Bible}} Но аз ви казвам: Любете враговете си, благославяйте тия, които ви кълнат, правете добро на тези, които ви ненавиждат, и молете се за тия, които ви правят пакост и ви гонят: {{field-off:Bible}}</w:t>
      </w:r>
    </w:p>
    <w:p>
      <w:pPr>
        <w:pStyle w:val="Normal"/>
        <w:rPr/>
      </w:pPr>
      <w:r>
        <w:rPr/>
        <w:t>[[@Bible:Matt 5:45 ]][[5:45 &gt;&gt; Matt 5:45]] {{field-on:Bible}} за да бъдете синове на Отца вашего, който е на небеса: защото той повелява на слънцето си да изгрява на злите и на добрите, и дава дъжд на праведните и неправедните. {{field-off:Bible}}</w:t>
      </w:r>
    </w:p>
    <w:p>
      <w:pPr>
        <w:pStyle w:val="Normal"/>
        <w:rPr/>
      </w:pPr>
      <w:r>
        <w:rPr/>
        <w:t>[[@Bible:Matt 5:46 ]][[5:46 &gt;&gt; Matt 5:46]] {{field-on:Bible}} Защото ако любите любящите вас, коя заплата имате? Не правят ли това и митарите? {{field-off:Bible}}</w:t>
      </w:r>
    </w:p>
    <w:p>
      <w:pPr>
        <w:pStyle w:val="Normal"/>
        <w:rPr/>
      </w:pPr>
      <w:r>
        <w:rPr/>
        <w:t>[[@Bible:Matt 5:47 ]][[5:47 &gt;&gt; Matt 5:47]] {{field-on:Bible}} И ако поздравявате само братята си, що повече правите? Не правят ли така и митарите? {{field-off:Bible}}</w:t>
      </w:r>
    </w:p>
    <w:p>
      <w:pPr>
        <w:pStyle w:val="Normal"/>
        <w:rPr/>
      </w:pPr>
      <w:r>
        <w:rPr/>
        <w:t>[[@Bible:Matt 5:48 ]][[5:48 &gt;&gt; Matt 5:48]] {{field-on:Bible}} И тъй бъдете съвършени и вие, както е съвършен Отец ваш, който е на небеса. {{field-off:Bible}}</w:t>
      </w:r>
    </w:p>
    <w:p>
      <w:pPr>
        <w:pStyle w:val="Heading2"/>
        <w:rPr/>
      </w:pPr>
      <w:r>
        <w:rPr/>
        <w:t>Глава 6</w:t>
      </w:r>
    </w:p>
    <w:p>
      <w:pPr>
        <w:pStyle w:val="Normal"/>
        <w:rPr/>
      </w:pPr>
      <w:r>
        <w:rPr/>
        <w:t>[[@Bible:Matt 6:1 ]][[6:1 &gt;&gt; Matt 6:1]] {{field-on:Bible}} Внимавайте да не правите своите милостини пред человеците за да ви виждат; инак немате заплата при Отца вашего който е на небеса. {{field-off:Bible}}</w:t>
      </w:r>
    </w:p>
    <w:p>
      <w:pPr>
        <w:pStyle w:val="Normal"/>
        <w:rPr/>
      </w:pPr>
      <w:r>
        <w:rPr/>
        <w:t>[[@Bible:Matt 6:2 ]][[6:2 &gt;&gt; Matt 6:2]] {{field-on:Bible}} И тъй, кога правиш милостиня, не треби пред себе си, както правят лицемерите по съборищата и по улиците, за да се прославят от человеците; истина ви казвам, приимат вече заплатата си. {{field-off:Bible}}</w:t>
      </w:r>
    </w:p>
    <w:p>
      <w:pPr>
        <w:pStyle w:val="Normal"/>
        <w:rPr/>
      </w:pPr>
      <w:r>
        <w:rPr/>
        <w:t>[[@Bible:Matt 6:3 ]][[6:3 &gt;&gt; Matt 6:3]] {{field-on:Bible}} А ти кога правиш милостиня, да не узнае левата ти ръка, що прави десницата ти; {{field-off:Bible}}</w:t>
      </w:r>
    </w:p>
    <w:p>
      <w:pPr>
        <w:pStyle w:val="Normal"/>
        <w:rPr/>
      </w:pPr>
      <w:r>
        <w:rPr/>
        <w:t>[[@Bible:Matt 6:4 ]][[6:4 &gt;&gt; Matt 6:4]] {{field-on:Bible}} за да бъде твоята милостиня в тайно; и Отец твой, който види в тайно, ще ти въздаде на яве. {{field-off:Bible}}</w:t>
      </w:r>
    </w:p>
    <w:p>
      <w:pPr>
        <w:pStyle w:val="Normal"/>
        <w:rPr/>
      </w:pPr>
      <w:r>
        <w:rPr/>
        <w:t>[[@Bible:Matt 6:5 ]][[6:5 &gt;&gt; Matt 6:5]] {{field-on:Bible}} И кога се молиш, не бивай както лицемерите; защото те обичат да си правят молбата стоеще по съборищата и по ъглите на улиците за да се явят на человеците; истина ви казвам, че приимат заплатата си. {{field-off:Bible}}</w:t>
      </w:r>
    </w:p>
    <w:p>
      <w:pPr>
        <w:pStyle w:val="Normal"/>
        <w:rPr/>
      </w:pPr>
      <w:r>
        <w:rPr/>
        <w:t>[[@Bible:Matt 6:6 ]][[6:6 &gt;&gt; Matt 6:6]] {{field-on:Bible}} А ти кога се молиш, влез в скришната си стаичка, и като си затвориш вратата, помоли се Отцу твоему, който е в тайно, и Отец ти, който види в тайно, ще ти въздаде на яве. {{field-off:Bible}}</w:t>
      </w:r>
    </w:p>
    <w:p>
      <w:pPr>
        <w:pStyle w:val="Normal"/>
        <w:rPr/>
      </w:pPr>
      <w:r>
        <w:rPr/>
        <w:t>[[@Bible:Matt 6:7 ]][[6:7 &gt;&gt; Matt 6:7]] {{field-on:Bible}} А кога се молите, не говорете излишни думи, както езичниците, защото мислят, че в многословието си ще бъдат послушани. {{field-off:Bible}}</w:t>
      </w:r>
    </w:p>
    <w:p>
      <w:pPr>
        <w:pStyle w:val="Normal"/>
        <w:rPr/>
      </w:pPr>
      <w:r>
        <w:rPr/>
        <w:t>[[@Bible:Matt 6:8 ]][[6:8 &gt;&gt; Matt 6:8]] {{field-on:Bible}} И тъй, не се уподобявайте на тех; защото Отец ви знае от що имате нужда, преди вие да му попросите. {{field-off:Bible}}</w:t>
      </w:r>
    </w:p>
    <w:p>
      <w:pPr>
        <w:pStyle w:val="Normal"/>
        <w:rPr/>
      </w:pPr>
      <w:r>
        <w:rPr/>
        <w:t>[[@Bible:Matt 6:9 ]][[6:9 &gt;&gt; Matt 6:9]] {{field-on:Bible}} А вий така се молете: Отче наш, който си на небеса, да се свети името твое; {{field-off:Bible}}</w:t>
      </w:r>
    </w:p>
    <w:p>
      <w:pPr>
        <w:pStyle w:val="Normal"/>
        <w:rPr/>
      </w:pPr>
      <w:r>
        <w:rPr/>
        <w:t>[[@Bible:Matt 6:10 ]][[6:10 &gt;&gt; Matt 6:10]] {{field-on:Bible}} да дойде царството твое; да бъде волята твоя, както на небето, така и на земята; {{field-off:Bible}}</w:t>
      </w:r>
    </w:p>
    <w:p>
      <w:pPr>
        <w:pStyle w:val="Normal"/>
        <w:rPr/>
      </w:pPr>
      <w:r>
        <w:rPr/>
        <w:t>[[@Bible:Matt 6:11 ]][[6:11 &gt;&gt; Matt 6:11]] {{field-on:Bible}} хлеба наш насъщний дай нам днес; {{field-off:Bible}}</w:t>
      </w:r>
    </w:p>
    <w:p>
      <w:pPr>
        <w:pStyle w:val="Normal"/>
        <w:rPr/>
      </w:pPr>
      <w:r>
        <w:rPr/>
        <w:t>[[@Bible:Matt 6:12 ]][[6:12 &gt;&gt; Matt 6:12]] {{field-on:Bible}} и прости ни дълговете наши, както и ние прощаваме на нашите длъжници; {{field-off:Bible}}</w:t>
      </w:r>
    </w:p>
    <w:p>
      <w:pPr>
        <w:pStyle w:val="Normal"/>
        <w:rPr/>
      </w:pPr>
      <w:r>
        <w:rPr/>
        <w:t>[[@Bible:Matt 6:13 ]][[6:13 &gt;&gt; Matt 6:13]] {{field-on:Bible}} и не въведи нас в изкушение, но избави нас от лукаваго; защото е твое царството и силата и славата во веки. Амин. {{field-off:Bible}}</w:t>
      </w:r>
    </w:p>
    <w:p>
      <w:pPr>
        <w:pStyle w:val="Normal"/>
        <w:rPr/>
      </w:pPr>
      <w:r>
        <w:rPr/>
        <w:t>[[@Bible:Matt 6:14 ]][[6:14 &gt;&gt; Matt 6:14]] {{field-on:Bible}} Защото ако простите вий на человеците съгрешенията им, ще прости и вам Отец ваш небесний; {{field-off:Bible}}</w:t>
      </w:r>
    </w:p>
    <w:p>
      <w:pPr>
        <w:pStyle w:val="Normal"/>
        <w:rPr/>
      </w:pPr>
      <w:r>
        <w:rPr/>
        <w:t>[[@Bible:Matt 6:15 ]][[6:15 &gt;&gt; Matt 6:15]] {{field-on:Bible}} ако ли вие не простите на человеците съгрешенията им, то и Отец ваш нема да ви прости съгрешенията ваши. {{field-off:Bible}}</w:t>
      </w:r>
    </w:p>
    <w:p>
      <w:pPr>
        <w:pStyle w:val="Normal"/>
        <w:rPr/>
      </w:pPr>
      <w:r>
        <w:rPr/>
        <w:t>[[@Bible:Matt 6:16 ]][[6:16 &gt;&gt; Matt 6:16]] {{field-on:Bible}} А кога постите, не бивайте, както лицемерите, намръщени; защото помрачават лицата си за да се явят на человеците че постят; истина ви казвам, че те вече си приимат заплатата. {{field-off:Bible}}</w:t>
      </w:r>
    </w:p>
    <w:p>
      <w:pPr>
        <w:pStyle w:val="Normal"/>
        <w:rPr/>
      </w:pPr>
      <w:r>
        <w:rPr/>
        <w:t>[[@Bible:Matt 6:17 ]][[6:17 &gt;&gt; Matt 6:17]] {{field-on:Bible}} А ти, кога постиш, помажи главата си, и лицето си омий; {{field-off:Bible}}</w:t>
      </w:r>
    </w:p>
    <w:p>
      <w:pPr>
        <w:pStyle w:val="Normal"/>
        <w:rPr/>
      </w:pPr>
      <w:r>
        <w:rPr/>
        <w:t>[[@Bible:Matt 6:18 ]][[6:18 &gt;&gt; Matt 6:18]] {{field-on:Bible}} Да се не покажеш пред человеците че постиш, но Отцу твоему който е в тайно; и Отец твой, който види в тайно, ще ти въздаде на яве. {{field-off:Bible}}</w:t>
      </w:r>
    </w:p>
    <w:p>
      <w:pPr>
        <w:pStyle w:val="Normal"/>
        <w:rPr/>
      </w:pPr>
      <w:r>
        <w:rPr/>
        <w:t>[[@Bible:Matt 6:19 ]][[6:19 &gt;&gt; Matt 6:19]] {{field-on:Bible}} Недейте си събира съкровища на земята, дето молец и ръжда ги разваля, и дето крадци подкопават и крадат; {{field-off:Bible}}</w:t>
      </w:r>
    </w:p>
    <w:p>
      <w:pPr>
        <w:pStyle w:val="Normal"/>
        <w:rPr/>
      </w:pPr>
      <w:r>
        <w:rPr/>
        <w:t>[[@Bible:Matt 6:20 ]][[6:20 &gt;&gt; Matt 6:20]] {{field-on:Bible}} Но събирайте си съкровища на небето, дето ни молец, нито ръжда ги разваля, и дето крадци не подкопават нито крадат; {{field-off:Bible}}</w:t>
      </w:r>
    </w:p>
    <w:p>
      <w:pPr>
        <w:pStyle w:val="Normal"/>
        <w:rPr/>
      </w:pPr>
      <w:r>
        <w:rPr/>
        <w:t>[[@Bible:Matt 6:21 ]][[6:21 &gt;&gt; Matt 6:21]] {{field-on:Bible}} защото, където е съкровището ви, там ще бъде и сърцето ви. {{field-off:Bible}}</w:t>
      </w:r>
    </w:p>
    <w:p>
      <w:pPr>
        <w:pStyle w:val="Normal"/>
        <w:rPr/>
      </w:pPr>
      <w:r>
        <w:rPr/>
        <w:t>[[@Bible:Matt 6:22 ]][[6:22 &gt;&gt; Matt 6:22]] {{field-on:Bible}} Светило на телото е окото; и тъй, ако е окото ти чисто, всичкото ти тело светло ще бъде. {{field-off:Bible}}</w:t>
      </w:r>
    </w:p>
    <w:p>
      <w:pPr>
        <w:pStyle w:val="Normal"/>
        <w:rPr/>
      </w:pPr>
      <w:r>
        <w:rPr/>
        <w:t>[[@Bible:Matt 6:23 ]][[6:23 &gt;&gt; Matt 6:23]] {{field-on:Bible}} ако ли бъде окото ти лукаво, всичкото ти тело тъмно ще бъде. И тъй, виделината, която е в тебе, ако е тъмнина, то тъмнината колко ще е? {{field-off:Bible}}</w:t>
      </w:r>
    </w:p>
    <w:p>
      <w:pPr>
        <w:pStyle w:val="Normal"/>
        <w:rPr/>
      </w:pPr>
      <w:r>
        <w:rPr/>
        <w:t>[[@Bible:Matt 6:24 ]][[6:24 &gt;&gt; Matt 6:24]] {{field-on:Bible}} Никой не може на двамина господари да работи; защото или едного ще възненавиди, а другиго ще възлюби; или едному ще бъде привържен, а другиго ще презира. Не можете да работите Богу и Мамону. {{field-off:Bible}}</w:t>
      </w:r>
    </w:p>
    <w:p>
      <w:pPr>
        <w:pStyle w:val="Normal"/>
        <w:rPr/>
      </w:pPr>
      <w:r>
        <w:rPr/>
        <w:t>[[@Bible:Matt 6:25 ]][[6:25 &gt;&gt; Matt 6:25]] {{field-on:Bible}} Заради това казвам ви: Не имайте грижа за живота си, какво ще ядете или какво ще пиете; нито за телото ваше, какво ще облечете. Не е ли животът по драгоценен от храната, и телото от облеклото? {{field-off:Bible}}</w:t>
      </w:r>
    </w:p>
    <w:p>
      <w:pPr>
        <w:pStyle w:val="Normal"/>
        <w:rPr/>
      </w:pPr>
      <w:r>
        <w:rPr/>
        <w:t>[[@Bible:Matt 6:26 ]][[6:26 &gt;&gt; Matt 6:26]] {{field-on:Bible}} Погледнете на птиците небесни, че не сеят, ни жънат, нито в житници събират, и Отец ваш небесни ги храни. Вие не сте ли много по-горни от тех? {{field-off:Bible}}</w:t>
      </w:r>
    </w:p>
    <w:p>
      <w:pPr>
        <w:pStyle w:val="Normal"/>
        <w:rPr/>
      </w:pPr>
      <w:r>
        <w:rPr/>
        <w:t>[[@Bible:Matt 6:27 ]][[6:27 &gt;&gt; Matt 6:27]] {{field-on:Bible}} И кой от вас като се грижи, може да приложи един лакът на ръстът си? {{field-off:Bible}}</w:t>
      </w:r>
    </w:p>
    <w:p>
      <w:pPr>
        <w:pStyle w:val="Normal"/>
        <w:rPr/>
      </w:pPr>
      <w:r>
        <w:rPr/>
        <w:t>[[@Bible:Matt 6:28 ]][[6:28 &gt;&gt; Matt 6:28]] {{field-on:Bible}} И за облекло защо се грижите? Разсмотрете криновете в полето как растат; не се трудят, нито предат, {{field-off:Bible}}</w:t>
      </w:r>
    </w:p>
    <w:p>
      <w:pPr>
        <w:pStyle w:val="Normal"/>
        <w:rPr/>
      </w:pPr>
      <w:r>
        <w:rPr/>
        <w:t>[[@Bible:Matt 6:29 ]][[6:29 &gt;&gt; Matt 6:29]] {{field-on:Bible}} но казвам ви, че нито Соломон във всичката своя слава не бе облечен както един от тях. {{field-off:Bible}}</w:t>
      </w:r>
    </w:p>
    <w:p>
      <w:pPr>
        <w:pStyle w:val="Normal"/>
        <w:rPr/>
      </w:pPr>
      <w:r>
        <w:rPr/>
        <w:t>[[@Bible:Matt 6:30 ]][[6:30 &gt;&gt; Matt 6:30]] {{field-on:Bible}} И ако Бог така облича тревата на полето, която я днес има, и утре я в пещ хвърлят, не ще ли много повече вас да облече, маловери? {{field-off:Bible}}</w:t>
      </w:r>
    </w:p>
    <w:p>
      <w:pPr>
        <w:pStyle w:val="Normal"/>
        <w:rPr/>
      </w:pPr>
      <w:r>
        <w:rPr/>
        <w:t>[[@Bible:Matt 6:31 ]][[6:31 &gt;&gt; Matt 6:31]] {{field-on:Bible}} И тъй недейте се грижи, и не думайте, какво ще ядем, или какво ще пием, или какво ще облечем? {{field-off:Bible}}</w:t>
      </w:r>
    </w:p>
    <w:p>
      <w:pPr>
        <w:pStyle w:val="Normal"/>
        <w:rPr/>
      </w:pPr>
      <w:r>
        <w:rPr/>
        <w:t>[[@Bible:Matt 6:32 ]][[6:32 &gt;&gt; Matt 6:32]] {{field-on:Bible}} (защото всичко това езичниците го търсят;) понеже Отец ваш небесни знае че имате нужда от всичко това. {{field-off:Bible}}</w:t>
      </w:r>
    </w:p>
    <w:p>
      <w:pPr>
        <w:pStyle w:val="Normal"/>
        <w:rPr/>
      </w:pPr>
      <w:r>
        <w:rPr/>
        <w:t>[[@Bible:Matt 6:33 ]][[6:33 &gt;&gt; Matt 6:33]] {{field-on:Bible}} Но търсете първом царството Божие и правдата негова; и всичко това ще ви се приложи. {{field-off:Bible}}</w:t>
      </w:r>
    </w:p>
    <w:p>
      <w:pPr>
        <w:pStyle w:val="Normal"/>
        <w:rPr/>
      </w:pPr>
      <w:r>
        <w:rPr/>
        <w:t>[[@Bible:Matt 6:34 ]][[6:34 &gt;&gt; Matt 6:34]] {{field-on:Bible}} За това недейте се грижи за утре; защото утрешният ден ще се погрижи за себе си. Доста е на деня неговото му зло. {{field-off:Bible}}</w:t>
      </w:r>
    </w:p>
    <w:p>
      <w:pPr>
        <w:pStyle w:val="Heading2"/>
        <w:rPr/>
      </w:pPr>
      <w:r>
        <w:rPr/>
        <w:t>Глава 7</w:t>
      </w:r>
    </w:p>
    <w:p>
      <w:pPr>
        <w:pStyle w:val="Normal"/>
        <w:rPr/>
      </w:pPr>
      <w:r>
        <w:rPr/>
        <w:t>[[@Bible:Matt 7:1 ]][[7:1 &gt;&gt; Matt 7:1]] {{field-on:Bible}} Не съдете, да не бъдете съдени; {{field-off:Bible}}</w:t>
      </w:r>
    </w:p>
    <w:p>
      <w:pPr>
        <w:pStyle w:val="Normal"/>
        <w:rPr/>
      </w:pPr>
      <w:r>
        <w:rPr/>
        <w:t>[[@Bible:Matt 7:2 ]][[7:2 &gt;&gt; Matt 7:2]] {{field-on:Bible}} Защото с каквато съдба съдите, с такваз ще ви съдят, и с каквато мярка мерите, ще ви се възмери. {{field-off:Bible}}</w:t>
      </w:r>
    </w:p>
    <w:p>
      <w:pPr>
        <w:pStyle w:val="Normal"/>
        <w:rPr/>
      </w:pPr>
      <w:r>
        <w:rPr/>
        <w:t>[[@Bible:Matt 7:3 ]][[7:3 &gt;&gt; Matt 7:3]] {{field-on:Bible}} И защо виждаш съчицата в окото на брата си, а гредата която е в твоето око не усещаш? {{field-off:Bible}}</w:t>
      </w:r>
    </w:p>
    <w:p>
      <w:pPr>
        <w:pStyle w:val="Normal"/>
        <w:rPr/>
      </w:pPr>
      <w:r>
        <w:rPr/>
        <w:t>[[@Bible:Matt 7:4 ]][[7:4 &gt;&gt; Matt 7:4]] {{field-on:Bible}} Или как ще речеш на брата си: Остави да извадя съчицата из окото ти, а ето гредата в твоето око? {{field-off:Bible}}</w:t>
      </w:r>
    </w:p>
    <w:p>
      <w:pPr>
        <w:pStyle w:val="Normal"/>
        <w:rPr/>
      </w:pPr>
      <w:r>
        <w:rPr/>
        <w:t>[[@Bible:Matt 7:5 ]][[7:5 &gt;&gt; Matt 7:5]] {{field-on:Bible}} Лицемере, извади първом гредата из своето око, и тогава щеш чисто виде да извадиш съчицата из братовото си око. {{field-off:Bible}}</w:t>
      </w:r>
    </w:p>
    <w:p>
      <w:pPr>
        <w:pStyle w:val="Normal"/>
        <w:rPr/>
      </w:pPr>
      <w:r>
        <w:rPr/>
        <w:t>[[@Bible:Matt 7:6 ]][[7:6 &gt;&gt; Matt 7:6]] {{field-on:Bible}} Не давайте осветено нещо на псетата; нито хвърляйте бисерите си пред свинете, да не би да ги стъпчат с краката си, и се обърнат та ви разкъснат. {{field-off:Bible}}</w:t>
      </w:r>
    </w:p>
    <w:p>
      <w:pPr>
        <w:pStyle w:val="Normal"/>
        <w:rPr/>
      </w:pPr>
      <w:r>
        <w:rPr/>
        <w:t>[[@Bible:Matt 7:7 ]][[7:7 &gt;&gt; Matt 7:7]] {{field-on:Bible}} Просете и ще ви се даде; търсете и ще намерите; хлопайте и ще ви се отвори. {{field-off:Bible}}</w:t>
      </w:r>
    </w:p>
    <w:p>
      <w:pPr>
        <w:pStyle w:val="Normal"/>
        <w:rPr/>
      </w:pPr>
      <w:r>
        <w:rPr/>
        <w:t>[[@Bible:Matt 7:8 ]][[7:8 &gt;&gt; Matt 7:8]] {{field-on:Bible}} Защото всякой който проси приима, и който търси намира, и който хлопа, ще му се отвори. {{field-off:Bible}}</w:t>
      </w:r>
    </w:p>
    <w:p>
      <w:pPr>
        <w:pStyle w:val="Normal"/>
        <w:rPr/>
      </w:pPr>
      <w:r>
        <w:rPr/>
        <w:t>[[@Bible:Matt 7:9 ]][[7:9 &gt;&gt; Matt 7:9]] {{field-on:Bible}} Има ли от вас такъв некой человек, който, ако му поиска син му хлеб, той да му даде камик? {{field-off:Bible}}</w:t>
      </w:r>
    </w:p>
    <w:p>
      <w:pPr>
        <w:pStyle w:val="Normal"/>
        <w:rPr/>
      </w:pPr>
      <w:r>
        <w:rPr/>
        <w:t>[[@Bible:Matt 7:10 ]][[7:10 &gt;&gt; Matt 7:10]] {{field-on:Bible}} Или, ако поиска риба, да ли ще му да змия? {{field-off:Bible}}</w:t>
      </w:r>
    </w:p>
    <w:p>
      <w:pPr>
        <w:pStyle w:val="Normal"/>
        <w:rPr/>
      </w:pPr>
      <w:r>
        <w:rPr/>
        <w:t>[[@Bible:Matt 7:11 ]][[7:11 &gt;&gt; Matt 7:11]] {{field-on:Bible}} И тъй ако вие, които сте лукави, знаете да давате добри давания на чадата си, колко повече Отец ви който е на небеса, ще даде добрини на тия, които искат от него? {{field-off:Bible}}</w:t>
      </w:r>
    </w:p>
    <w:p>
      <w:pPr>
        <w:pStyle w:val="Normal"/>
        <w:rPr/>
      </w:pPr>
      <w:r>
        <w:rPr/>
        <w:t>[[@Bible:Matt 7:12 ]][[7:12 &gt;&gt; Matt 7:12]] {{field-on:Bible}} . И тъй, във всяко нещо, както искате да правят человеците на вас, така и вие правете на тех, защото това е законът и пророците. {{field-off:Bible}}</w:t>
      </w:r>
    </w:p>
    <w:p>
      <w:pPr>
        <w:pStyle w:val="Normal"/>
        <w:rPr/>
      </w:pPr>
      <w:r>
        <w:rPr/>
        <w:t>[[@Bible:Matt 7:13 ]][[7:13 &gt;&gt; Matt 7:13]] {{field-on:Bible}} Влезте през тесните врата; защото пространни са вратата и широк е пътят, който води в погибелта, и мнозина са които през тех минуват. {{field-off:Bible}}</w:t>
      </w:r>
    </w:p>
    <w:p>
      <w:pPr>
        <w:pStyle w:val="Normal"/>
        <w:rPr/>
      </w:pPr>
      <w:r>
        <w:rPr/>
        <w:t>[[@Bible:Matt 7:14 ]][[7:14 &gt;&gt; Matt 7:14]] {{field-on:Bible}} Понеже тесни са вратата и стеснен е пътят който води в живот, и малцина са които ги намерват. {{field-off:Bible}}</w:t>
      </w:r>
    </w:p>
    <w:p>
      <w:pPr>
        <w:pStyle w:val="Normal"/>
        <w:rPr/>
      </w:pPr>
      <w:r>
        <w:rPr/>
        <w:t>[[@Bible:Matt 7:15 ]][[7:15 &gt;&gt; Matt 7:15]] {{field-on:Bible}} Пазете се от лъжовните пророци, които идат при вас с овчи дрехи, а отвътре са вълци грабители. {{field-off:Bible}}</w:t>
      </w:r>
    </w:p>
    <w:p>
      <w:pPr>
        <w:pStyle w:val="Normal"/>
        <w:rPr/>
      </w:pPr>
      <w:r>
        <w:rPr/>
        <w:t>[[@Bible:Matt 7:16 ]][[7:16 &gt;&gt; Matt 7:16]] {{field-on:Bible}} От плодовете им ще ги познаете; бере ли се от трънки грозде, или от репеи смокини? {{field-off:Bible}}</w:t>
      </w:r>
    </w:p>
    <w:p>
      <w:pPr>
        <w:pStyle w:val="Normal"/>
        <w:rPr/>
      </w:pPr>
      <w:r>
        <w:rPr/>
        <w:t>[[@Bible:Matt 7:17 ]][[7:17 &gt;&gt; Matt 7:17]] {{field-on:Bible}} Така всяко добро дърво прави добри плодове; а лошото дърво прави лоши плодове. {{field-off:Bible}}</w:t>
      </w:r>
    </w:p>
    <w:p>
      <w:pPr>
        <w:pStyle w:val="Normal"/>
        <w:rPr/>
      </w:pPr>
      <w:r>
        <w:rPr/>
        <w:t>[[@Bible:Matt 7:18 ]][[7:18 &gt;&gt; Matt 7:18]] {{field-on:Bible}} Не може добро дърво да прави лоши плодове, нито лошо дърво да прави добри плодове. {{field-off:Bible}}</w:t>
      </w:r>
    </w:p>
    <w:p>
      <w:pPr>
        <w:pStyle w:val="Normal"/>
        <w:rPr/>
      </w:pPr>
      <w:r>
        <w:rPr/>
        <w:t>[[@Bible:Matt 7:19 ]][[7:19 &gt;&gt; Matt 7:19]] {{field-on:Bible}} Всяко дърво което не прави добър плод отсича се и в огън се хвърля. {{field-off:Bible}}</w:t>
      </w:r>
    </w:p>
    <w:p>
      <w:pPr>
        <w:pStyle w:val="Normal"/>
        <w:rPr/>
      </w:pPr>
      <w:r>
        <w:rPr/>
        <w:t>[[@Bible:Matt 7:20 ]][[7:20 &gt;&gt; Matt 7:20]] {{field-on:Bible}} И тъй от плодовете им ще ги познаете. {{field-off:Bible}}</w:t>
      </w:r>
    </w:p>
    <w:p>
      <w:pPr>
        <w:pStyle w:val="Normal"/>
        <w:rPr/>
      </w:pPr>
      <w:r>
        <w:rPr/>
        <w:t>[[@Bible:Matt 7:21 ]][[7:21 &gt;&gt; Matt 7:21]] {{field-on:Bible}} Не всеки който ми казва: Господи, Господи, ще да влезе в царство небесно, но който прави волята на Отца моего, който е на небеса. {{field-off:Bible}}</w:t>
      </w:r>
    </w:p>
    <w:p>
      <w:pPr>
        <w:pStyle w:val="Normal"/>
        <w:rPr/>
      </w:pPr>
      <w:r>
        <w:rPr/>
        <w:t>[[@Bible:Matt 7:22 ]][[7:22 &gt;&gt; Matt 7:22]] {{field-on:Bible}} В онзи ден мнозина ще ми рекат: Господи, Господи! не в твоето ли име пророкувахме, и не в твоето ли име бесове изгонихме, и не в твоето ли име много чудеса сторихме? {{field-off:Bible}}</w:t>
      </w:r>
    </w:p>
    <w:p>
      <w:pPr>
        <w:pStyle w:val="Normal"/>
        <w:rPr/>
      </w:pPr>
      <w:r>
        <w:rPr/>
        <w:t>[[@Bible:Matt 7:23 ]][[7:23 &gt;&gt; Matt 7:23]] {{field-on:Bible}} И тогаз ще им обявя: Аз никога не съм ви знаял; махнете се от мене вие, които работите беззаконие. {{field-off:Bible}}</w:t>
      </w:r>
    </w:p>
    <w:p>
      <w:pPr>
        <w:pStyle w:val="Normal"/>
        <w:rPr/>
      </w:pPr>
      <w:r>
        <w:rPr/>
        <w:t>[[@Bible:Matt 7:24 ]][[7:24 &gt;&gt; Matt 7:24]] {{field-on:Bible}} И тъй всеки, който слуша тези мои думи, и ги прави ще го уподобя на человек разумен, който е съзидал къщата си на камик; {{field-off:Bible}}</w:t>
      </w:r>
    </w:p>
    <w:p>
      <w:pPr>
        <w:pStyle w:val="Normal"/>
        <w:rPr/>
      </w:pPr>
      <w:r>
        <w:rPr/>
        <w:t>[[@Bible:Matt 7:25 ]][[7:25 &gt;&gt; Matt 7:25]] {{field-on:Bible}} и вале дъждът, и приидоха реките, и повеяха ветровете, и нападнаха на тази къща, и не падна; защото бе основана на камик. {{field-off:Bible}}</w:t>
      </w:r>
    </w:p>
    <w:p>
      <w:pPr>
        <w:pStyle w:val="Normal"/>
        <w:rPr/>
      </w:pPr>
      <w:r>
        <w:rPr/>
        <w:t>[[@Bible:Matt 7:26 ]][[7:26 &gt;&gt; Matt 7:26]] {{field-on:Bible}} И всеки който слуша тези мои думи, и не ги прави ще се уподоби на человек безумен, който съзида къщата си на песък; {{field-off:Bible}}</w:t>
      </w:r>
    </w:p>
    <w:p>
      <w:pPr>
        <w:pStyle w:val="Normal"/>
        <w:rPr/>
      </w:pPr>
      <w:r>
        <w:rPr/>
        <w:t>[[@Bible:Matt 7:27 ]][[7:27 &gt;&gt; Matt 7:27]] {{field-on:Bible}} и вале дъждът, и приидоха реките, и повеяха ветровете, и нападнаха на тази къща, и тя падна, и големо бе нейното падане. {{field-off:Bible}}</w:t>
      </w:r>
    </w:p>
    <w:p>
      <w:pPr>
        <w:pStyle w:val="Normal"/>
        <w:rPr/>
      </w:pPr>
      <w:r>
        <w:rPr/>
        <w:t>[[@Bible:Matt 7:28 ]][[7:28 &gt;&gt; Matt 7:28]] {{field-on:Bible}} И когато свърши Исус тия думи, чудеше се народът на поучението му: {{field-off:Bible}}</w:t>
      </w:r>
    </w:p>
    <w:p>
      <w:pPr>
        <w:pStyle w:val="Normal"/>
        <w:rPr/>
      </w:pPr>
      <w:r>
        <w:rPr/>
        <w:t>[[@Bible:Matt 7:29 ]][[7:29 &gt;&gt; Matt 7:29]] {{field-on:Bible}} защото ги учеше, като един който има власт, и не както книжниците. {{field-off:Bible}}</w:t>
      </w:r>
    </w:p>
    <w:p>
      <w:pPr>
        <w:pStyle w:val="Heading2"/>
        <w:rPr/>
      </w:pPr>
      <w:r>
        <w:rPr/>
        <w:t>Глава 8</w:t>
      </w:r>
    </w:p>
    <w:p>
      <w:pPr>
        <w:pStyle w:val="Normal"/>
        <w:rPr/>
      </w:pPr>
      <w:r>
        <w:rPr/>
        <w:t>[[@Bible:Matt 8:1 ]][[8:1 &gt;&gt; Matt 8:1]] {{field-on:Bible}} А когато слезе от гората, последваха го народ много. {{field-off:Bible}}</w:t>
      </w:r>
    </w:p>
    <w:p>
      <w:pPr>
        <w:pStyle w:val="Normal"/>
        <w:rPr/>
      </w:pPr>
      <w:r>
        <w:rPr/>
        <w:t>[[@Bible:Matt 8:2 ]][[8:2 &gt;&gt; Matt 8:2]] {{field-on:Bible}} И, ето, един прокажен дойде, кланяше му се и говореше: Господи, ако искаш, можеш да ме очистиш. {{field-off:Bible}}</w:t>
      </w:r>
    </w:p>
    <w:p>
      <w:pPr>
        <w:pStyle w:val="Normal"/>
        <w:rPr/>
      </w:pPr>
      <w:r>
        <w:rPr/>
        <w:t>[[@Bible:Matt 8:3 ]][[8:3 &gt;&gt; Matt 8:3]] {{field-on:Bible}} Тогаз Исус простре ръката си, допре се до него и каза: Искам, бъди очистен; и тоз час очисти му се проказата. {{field-off:Bible}}</w:t>
      </w:r>
    </w:p>
    <w:p>
      <w:pPr>
        <w:pStyle w:val="Normal"/>
        <w:rPr/>
      </w:pPr>
      <w:r>
        <w:rPr/>
        <w:t>[[@Bible:Matt 8:4 ]][[8:4 &gt;&gt; Matt 8:4]] {{field-on:Bible}} И казва му Исус: Гледай да не кажеш никому; но иди, покажи себе си свещенику, и принес дара, който е Мойсей повелел за свидетелство тем. {{field-off:Bible}}</w:t>
      </w:r>
    </w:p>
    <w:p>
      <w:pPr>
        <w:pStyle w:val="Normal"/>
        <w:rPr/>
      </w:pPr>
      <w:r>
        <w:rPr/>
        <w:t>[[@Bible:Matt 8:5 ]][[8:5 &gt;&gt; Matt 8:5]] {{field-on:Bible}} А когато влезе Исус в Капернаум, пристъпи при него некой си стотник, та му се молеше, {{field-off:Bible}}</w:t>
      </w:r>
    </w:p>
    <w:p>
      <w:pPr>
        <w:pStyle w:val="Normal"/>
        <w:rPr/>
      </w:pPr>
      <w:r>
        <w:rPr/>
        <w:t>[[@Bible:Matt 8:6 ]][[8:6 &gt;&gt; Matt 8:6]] {{field-on:Bible}} а казваше: Господи, момчето ми лежи у дома разслабено, и мъчи се зле. {{field-off:Bible}}</w:t>
      </w:r>
    </w:p>
    <w:p>
      <w:pPr>
        <w:pStyle w:val="Normal"/>
        <w:rPr/>
      </w:pPr>
      <w:r>
        <w:rPr/>
        <w:t>[[@Bible:Matt 8:7 ]][[8:7 &gt;&gt; Matt 8:7]] {{field-on:Bible}} Казва му Исус: Аз ще дойда и го изцеля. {{field-off:Bible}}</w:t>
      </w:r>
    </w:p>
    <w:p>
      <w:pPr>
        <w:pStyle w:val="Normal"/>
        <w:rPr/>
      </w:pPr>
      <w:r>
        <w:rPr/>
        <w:t>[[@Bible:Matt 8:8 ]][[8:8 &gt;&gt; Matt 8:8]] {{field-on:Bible}} Отговори стотникът и рече му: Господи! не съм достоен да влезеш под стрехата ми; но речи само реч, и ще оздравее момчето ми. {{field-off:Bible}}</w:t>
      </w:r>
    </w:p>
    <w:p>
      <w:pPr>
        <w:pStyle w:val="Normal"/>
        <w:rPr/>
      </w:pPr>
      <w:r>
        <w:rPr/>
        <w:t>[[@Bible:Matt 8:9 ]][[8:9 &gt;&gt; Matt 8:9]] {{field-on:Bible}} Защото и аз съм человек под власт, и имам подчинени на себе си войни; и казвам на тогози: Иди, и отхожда; и на другиго: Дойди, и дохожда; и на слугата си: Стори това, и струва го. {{field-off:Bible}}</w:t>
      </w:r>
    </w:p>
    <w:p>
      <w:pPr>
        <w:pStyle w:val="Normal"/>
        <w:rPr/>
      </w:pPr>
      <w:r>
        <w:rPr/>
        <w:t>[[@Bible:Matt 8:10 ]][[8:10 &gt;&gt; Matt 8:10]] {{field-on:Bible}} И като чу Исус, почуди се, и рече на ония които идеха след него: Нито в Израиля съм намерил толкози вера. {{field-off:Bible}}</w:t>
      </w:r>
    </w:p>
    <w:p>
      <w:pPr>
        <w:pStyle w:val="Normal"/>
        <w:rPr/>
      </w:pPr>
      <w:r>
        <w:rPr/>
        <w:t>[[@Bible:Matt 8:11 ]][[8:11 &gt;&gt; Matt 8:11]] {{field-on:Bible}} И пак ви казвам, че мнозина от изток и запад ще дойдат, и ще насядат с Авраама, и Исаака и Якова в царство небесно; {{field-off:Bible}}</w:t>
      </w:r>
    </w:p>
    <w:p>
      <w:pPr>
        <w:pStyle w:val="Normal"/>
        <w:rPr/>
      </w:pPr>
      <w:r>
        <w:rPr/>
        <w:t>[[@Bible:Matt 8:12 ]][[8:12 &gt;&gt; Matt 8:12]] {{field-on:Bible}} а синовете на царството ще бъдат изпъдени в най-външната тъмнина; там ще бъде плач и скърцане със зъби. {{field-off:Bible}}</w:t>
      </w:r>
    </w:p>
    <w:p>
      <w:pPr>
        <w:pStyle w:val="Normal"/>
        <w:rPr/>
      </w:pPr>
      <w:r>
        <w:rPr/>
        <w:t>[[@Bible:Matt 8:13 ]][[8:13 &gt;&gt; Matt 8:13]] {{field-on:Bible}} И рече Исус на стотника: Иди, и както си повервал, нека ти бъде. И оздраве момчето му в същия час. {{field-off:Bible}}</w:t>
      </w:r>
    </w:p>
    <w:p>
      <w:pPr>
        <w:pStyle w:val="Normal"/>
        <w:rPr/>
      </w:pPr>
      <w:r>
        <w:rPr/>
        <w:t>[[@Bible:Matt 8:14 ]][[8:14 &gt;&gt; Matt 8:14]] {{field-on:Bible}} И когато дойде Исус в Петровата къща, виде че тъща му лежеше болна от огница. {{field-off:Bible}}</w:t>
      </w:r>
    </w:p>
    <w:p>
      <w:pPr>
        <w:pStyle w:val="Normal"/>
        <w:rPr/>
      </w:pPr>
      <w:r>
        <w:rPr/>
        <w:t>[[@Bible:Matt 8:15 ]][[8:15 &gt;&gt; Matt 8:15]] {{field-on:Bible}} И похвана я за ръката, и огницата я остави; и стана, та им служеше. {{field-off:Bible}}</w:t>
      </w:r>
    </w:p>
    <w:p>
      <w:pPr>
        <w:pStyle w:val="Normal"/>
        <w:rPr/>
      </w:pPr>
      <w:r>
        <w:rPr/>
        <w:t>[[@Bible:Matt 8:16 ]][[8:16 &gt;&gt; Matt 8:16]] {{field-on:Bible}} И когато се свечери, доведоха му мнозина беснуеми, и изпъди духовете с една реч, и колкото болни имаше изцели ги: {{field-off:Bible}}</w:t>
      </w:r>
    </w:p>
    <w:p>
      <w:pPr>
        <w:pStyle w:val="Normal"/>
        <w:rPr/>
      </w:pPr>
      <w:r>
        <w:rPr/>
        <w:t>[[@Bible:Matt 8:17 ]][[8:17 &gt;&gt; Matt 8:17]] {{field-on:Bible}} да се сбъде реченото чрез пророка Исая, който казва: Той взе на себе си нашите немощи, и болестите наши понесе. {{field-off:Bible}}</w:t>
      </w:r>
    </w:p>
    <w:p>
      <w:pPr>
        <w:pStyle w:val="Normal"/>
        <w:rPr/>
      </w:pPr>
      <w:r>
        <w:rPr/>
        <w:t>[[@Bible:Matt 8:18 ]][[8:18 &gt;&gt; Matt 8:18]] {{field-on:Bible}} И като видя Исус много народ около себе си, повеле да минат отвъд. {{field-off:Bible}}</w:t>
      </w:r>
    </w:p>
    <w:p>
      <w:pPr>
        <w:pStyle w:val="Normal"/>
        <w:rPr/>
      </w:pPr>
      <w:r>
        <w:rPr/>
        <w:t>[[@Bible:Matt 8:19 ]][[8:19 &gt;&gt; Matt 8:19]] {{field-on:Bible}} И пристъпи един книжник, та му рече: Учителю! ще дойда след тебе, където идеш. {{field-off:Bible}}</w:t>
      </w:r>
    </w:p>
    <w:p>
      <w:pPr>
        <w:pStyle w:val="Normal"/>
        <w:rPr/>
      </w:pPr>
      <w:r>
        <w:rPr/>
        <w:t>[[@Bible:Matt 8:20 ]][[8:20 &gt;&gt; Matt 8:20]] {{field-on:Bible}} Казва му Исус: Лисиците си имат легла, и птиците небесни гнезда; а Син человеческий нема де глава да подклони. {{field-off:Bible}}</w:t>
      </w:r>
    </w:p>
    <w:p>
      <w:pPr>
        <w:pStyle w:val="Normal"/>
        <w:rPr/>
      </w:pPr>
      <w:r>
        <w:rPr/>
        <w:t>[[@Bible:Matt 8:21 ]][[8:21 &gt;&gt; Matt 8:21]] {{field-on:Bible}} А друг от неговите ученици рече му: Господи, дозволи ми първом да ида и да погреба отца си. {{field-off:Bible}}</w:t>
      </w:r>
    </w:p>
    <w:p>
      <w:pPr>
        <w:pStyle w:val="Normal"/>
        <w:rPr/>
      </w:pPr>
      <w:r>
        <w:rPr/>
        <w:t>[[@Bible:Matt 8:22 ]][[8:22 &gt;&gt; Matt 8:22]] {{field-on:Bible}} Но Исус му рече: Върви след мене, и остави мъртвите да погребат мъртвите си. {{field-off:Bible}}</w:t>
      </w:r>
    </w:p>
    <w:p>
      <w:pPr>
        <w:pStyle w:val="Normal"/>
        <w:rPr/>
      </w:pPr>
      <w:r>
        <w:rPr/>
        <w:t>[[@Bible:Matt 8:23 ]][[8:23 &gt;&gt; Matt 8:23]] {{field-on:Bible}} И когато влезе в ладията, учениците му влязоха след него. {{field-off:Bible}}</w:t>
      </w:r>
    </w:p>
    <w:p>
      <w:pPr>
        <w:pStyle w:val="Normal"/>
        <w:rPr/>
      </w:pPr>
      <w:r>
        <w:rPr/>
        <w:t>[[@Bible:Matt 8:24 ]][[8:24 &gt;&gt; Matt 8:24]] {{field-on:Bible}} И ето, буря голема биде на морето, така щото вълните покриваха ладията: а той спеше. {{field-off:Bible}}</w:t>
      </w:r>
    </w:p>
    <w:p>
      <w:pPr>
        <w:pStyle w:val="Normal"/>
        <w:rPr/>
      </w:pPr>
      <w:r>
        <w:rPr/>
        <w:t>[[@Bible:Matt 8:25 ]][[8:25 &gt;&gt; Matt 8:25]] {{field-on:Bible}} И пристъпиха учениците му та го събудиха и казаха: Господи! спаси ни; погинваме. {{field-off:Bible}}</w:t>
      </w:r>
    </w:p>
    <w:p>
      <w:pPr>
        <w:pStyle w:val="Normal"/>
        <w:rPr/>
      </w:pPr>
      <w:r>
        <w:rPr/>
        <w:t>[[@Bible:Matt 8:26 ]][[8:26 &gt;&gt; Matt 8:26]] {{field-on:Bible}} А той им казва: Що сте страхливи, маловери? Тогаз стана, запрети на ветровете и на морето, и тишина голяма биде. {{field-off:Bible}}</w:t>
      </w:r>
    </w:p>
    <w:p>
      <w:pPr>
        <w:pStyle w:val="Normal"/>
        <w:rPr/>
      </w:pPr>
      <w:r>
        <w:rPr/>
        <w:t>[[@Bible:Matt 8:27 ]][[8:27 &gt;&gt; Matt 8:27]] {{field-on:Bible}} А человеците се чудеха и казваха: Какъв е този, че и ветровете и морето го послушват? {{field-off:Bible}}</w:t>
      </w:r>
    </w:p>
    <w:p>
      <w:pPr>
        <w:pStyle w:val="Normal"/>
        <w:rPr/>
      </w:pPr>
      <w:r>
        <w:rPr/>
        <w:t>[[@Bible:Matt 8:28 ]][[8:28 &gt;&gt; Matt 8:28]] {{field-on:Bible}} И като дойде той отвъд в Гаргесинската земя, срещнаха го двама беснуеми, които излязоха из гробищата, твърде свирепи, така щото никой не можеше да мине през онзи път. {{field-off:Bible}}</w:t>
      </w:r>
    </w:p>
    <w:p>
      <w:pPr>
        <w:pStyle w:val="Normal"/>
        <w:rPr/>
      </w:pPr>
      <w:r>
        <w:rPr/>
        <w:t>[[@Bible:Matt 8:29 ]][[8:29 &gt;&gt; Matt 8:29]] {{field-on:Bible}} И ето, извикаха и казваха: Що имаш ти с нас, Исусе, Сине Божий? дошел си тука преди време ли да ни мъчиш? {{field-off:Bible}}</w:t>
      </w:r>
    </w:p>
    <w:p>
      <w:pPr>
        <w:pStyle w:val="Normal"/>
        <w:rPr/>
      </w:pPr>
      <w:r>
        <w:rPr/>
        <w:t>[[@Bible:Matt 8:30 ]][[8:30 &gt;&gt; Matt 8:30]] {{field-on:Bible}} А на далеко от тях имаше стадо от много свине, което пасеше. {{field-off:Bible}}</w:t>
      </w:r>
    </w:p>
    <w:p>
      <w:pPr>
        <w:pStyle w:val="Normal"/>
        <w:rPr/>
      </w:pPr>
      <w:r>
        <w:rPr/>
        <w:t>[[@Bible:Matt 8:31 ]][[8:31 &gt;&gt; Matt 8:31]] {{field-on:Bible}} И бесовете му се молеха и казваха: Ако ни изпъдиш, дозволи ни да отидем в стадото на свинете. {{field-off:Bible}}</w:t>
      </w:r>
    </w:p>
    <w:p>
      <w:pPr>
        <w:pStyle w:val="Normal"/>
        <w:rPr/>
      </w:pPr>
      <w:r>
        <w:rPr/>
        <w:t>[[@Bible:Matt 8:32 ]][[8:32 &gt;&gt; Matt 8:32]] {{field-on:Bible}} И рече им: Идете. И те, щом излязоха, отидоха в стадото на свинете; и ето, всичкото стадо на свинете устреми се през стръмнината в морето, и погинаха в водата. {{field-off:Bible}}</w:t>
      </w:r>
    </w:p>
    <w:p>
      <w:pPr>
        <w:pStyle w:val="Normal"/>
        <w:rPr/>
      </w:pPr>
      <w:r>
        <w:rPr/>
        <w:t>[[@Bible:Matt 8:33 ]][[8:33 &gt;&gt; Matt 8:33]] {{field-on:Bible}} А свинопасците побегнаха, и като дойдоха в града, известиха всичко, и това що стана с беснуемите. {{field-off:Bible}}</w:t>
      </w:r>
    </w:p>
    <w:p>
      <w:pPr>
        <w:pStyle w:val="Normal"/>
        <w:rPr/>
      </w:pPr>
      <w:r>
        <w:rPr/>
        <w:t>[[@Bible:Matt 8:34 ]][[8:34 &gt;&gt; Matt 8:34]] {{field-on:Bible}} И ето, цел град излезе да посрещне Исуса, и като го видеха, помолиха му се да отиде от техните предели. {{field-off:Bible}}</w:t>
      </w:r>
    </w:p>
    <w:p>
      <w:pPr>
        <w:pStyle w:val="Heading2"/>
        <w:rPr/>
      </w:pPr>
      <w:r>
        <w:rPr/>
        <w:t>Глава 9</w:t>
      </w:r>
    </w:p>
    <w:p>
      <w:pPr>
        <w:pStyle w:val="Normal"/>
        <w:rPr/>
      </w:pPr>
      <w:r>
        <w:rPr/>
        <w:t>[[@Bible:Matt 9:1 ]][[9:1 &gt;&gt; Matt 9:1]] {{field-on:Bible}} И той влезе в ладията и премина, та дойде в своят си град. {{field-off:Bible}}</w:t>
      </w:r>
    </w:p>
    <w:p>
      <w:pPr>
        <w:pStyle w:val="Normal"/>
        <w:rPr/>
      </w:pPr>
      <w:r>
        <w:rPr/>
        <w:t>[[@Bible:Matt 9:2 ]][[9:2 &gt;&gt; Matt 9:2]] {{field-on:Bible}} И ето, донесоха му едного разслабен, сложен на постелка; и като виде Исус техната вера, рече разслабленому: Дързай синко, прощават ти се греховете ти. {{field-off:Bible}}</w:t>
      </w:r>
    </w:p>
    <w:p>
      <w:pPr>
        <w:pStyle w:val="Normal"/>
        <w:rPr/>
      </w:pPr>
      <w:r>
        <w:rPr/>
        <w:t>[[@Bible:Matt 9:3 ]][[9:3 &gt;&gt; Matt 9:3]] {{field-on:Bible}} И ето, некои от книжниците рекоха в себе си: Той богохулствува. {{field-off:Bible}}</w:t>
      </w:r>
    </w:p>
    <w:p>
      <w:pPr>
        <w:pStyle w:val="Normal"/>
        <w:rPr/>
      </w:pPr>
      <w:r>
        <w:rPr/>
        <w:t>[[@Bible:Matt 9:4 ]][[9:4 &gt;&gt; Matt 9:4]] {{field-on:Bible}} А Исус като виде помислите им рече: Защо мислите вие зло в сърцата си? {{field-off:Bible}}</w:t>
      </w:r>
    </w:p>
    <w:p>
      <w:pPr>
        <w:pStyle w:val="Normal"/>
        <w:rPr/>
      </w:pPr>
      <w:r>
        <w:rPr/>
        <w:t>[[@Bible:Matt 9:5 ]][[9:5 &gt;&gt; Matt 9:5]] {{field-on:Bible}} Защото кое е по-лесно, да река: Прощават ти се греховете ти, или да река: Стани и ходи? {{field-off:Bible}}</w:t>
      </w:r>
    </w:p>
    <w:p>
      <w:pPr>
        <w:pStyle w:val="Normal"/>
        <w:rPr/>
      </w:pPr>
      <w:r>
        <w:rPr/>
        <w:t>[[@Bible:Matt 9:6 ]][[9:6 &gt;&gt; Matt 9:6]] {{field-on:Bible}} Но за да познаете че Син человеческий има на земята власт да прощава грехове, (тогава казва разслабленому:) Стани, вдигни постелката си, и иди у дома си. {{field-off:Bible}}</w:t>
      </w:r>
    </w:p>
    <w:p>
      <w:pPr>
        <w:pStyle w:val="Normal"/>
        <w:rPr/>
      </w:pPr>
      <w:r>
        <w:rPr/>
        <w:t>[[@Bible:Matt 9:7 ]][[9:7 &gt;&gt; Matt 9:7]] {{field-on:Bible}} И той стана и отиде у дома си. {{field-off:Bible}}</w:t>
      </w:r>
    </w:p>
    <w:p>
      <w:pPr>
        <w:pStyle w:val="Normal"/>
        <w:rPr/>
      </w:pPr>
      <w:r>
        <w:rPr/>
        <w:t>[[@Bible:Matt 9:8 ]][[9:8 &gt;&gt; Matt 9:8]] {{field-on:Bible}} Това като видеха народите почудиха се, и прославиха Бога, който бе дал таквази власт на человеците. {{field-off:Bible}}</w:t>
      </w:r>
    </w:p>
    <w:p>
      <w:pPr>
        <w:pStyle w:val="Normal"/>
        <w:rPr/>
      </w:pPr>
      <w:r>
        <w:rPr/>
        <w:t>[[@Bible:Matt 9:9 ]][[9:9 &gt;&gt; Matt 9:9]] {{field-on:Bible}} И като минуваше Исус от там, виде едного человека че седеше на митарницата, Матей на име, и рече му: Дойди след мене; и той стана и отиде след него. {{field-off:Bible}}</w:t>
      </w:r>
    </w:p>
    <w:p>
      <w:pPr>
        <w:pStyle w:val="Normal"/>
        <w:rPr/>
      </w:pPr>
      <w:r>
        <w:rPr/>
        <w:t>[[@Bible:Matt 9:10 ]][[9:10 &gt;&gt; Matt 9:10]] {{field-on:Bible}} И когато бе седнал на трапезата в къщи, ето, мнозина митари и грешници дойдоха и насядаха с Исус и с учениците негови. {{field-off:Bible}}</w:t>
      </w:r>
    </w:p>
    <w:p>
      <w:pPr>
        <w:pStyle w:val="Normal"/>
        <w:rPr/>
      </w:pPr>
      <w:r>
        <w:rPr/>
        <w:t>[[@Bible:Matt 9:11 ]][[9:11 &gt;&gt; Matt 9:11]] {{field-on:Bible}} И фарисеите, като видеха това, рекоха на учениците му: Защо вашият учител с митарите и грешниците наедно яде и пие? {{field-off:Bible}}</w:t>
      </w:r>
    </w:p>
    <w:p>
      <w:pPr>
        <w:pStyle w:val="Normal"/>
        <w:rPr/>
      </w:pPr>
      <w:r>
        <w:rPr/>
        <w:t>[[@Bible:Matt 9:12 ]][[9:12 &gt;&gt; Matt 9:12]] {{field-on:Bible}} А Исус като чу това, рече им: Здравите немат нужда от лекар, но болните. {{field-off:Bible}}</w:t>
      </w:r>
    </w:p>
    <w:p>
      <w:pPr>
        <w:pStyle w:val="Normal"/>
        <w:rPr/>
      </w:pPr>
      <w:r>
        <w:rPr/>
        <w:t>[[@Bible:Matt 9:13 ]][[9:13 &gt;&gt; Matt 9:13]] {{field-on:Bible}} Идете още и научете се що е: Милост искам, а не жертва; защото не дойдох да призова праведните, но грешните на покаяние. {{field-off:Bible}}</w:t>
      </w:r>
    </w:p>
    <w:p>
      <w:pPr>
        <w:pStyle w:val="Normal"/>
        <w:rPr/>
      </w:pPr>
      <w:r>
        <w:rPr/>
        <w:t>[[@Bible:Matt 9:14 ]][[9:14 &gt;&gt; Matt 9:14]] {{field-on:Bible}} Тогаз идват при него учениците Иоанови, и казват му: Защо ние и Фарисеите постим много, а твоите ученици не постят? {{field-off:Bible}}</w:t>
      </w:r>
    </w:p>
    <w:p>
      <w:pPr>
        <w:pStyle w:val="Normal"/>
        <w:rPr/>
      </w:pPr>
      <w:r>
        <w:rPr/>
        <w:t>[[@Bible:Matt 9:15 ]][[9:15 &gt;&gt; Matt 9:15]] {{field-on:Bible}} И рече им Исус: Могат ли сватбарите да тъжат докато е с тех младоженикът? Ще дойдат обаче дни, кога се отнеме от тех младоженикът, и тогаз ще постят. {{field-off:Bible}}</w:t>
      </w:r>
    </w:p>
    <w:p>
      <w:pPr>
        <w:pStyle w:val="Normal"/>
        <w:rPr/>
      </w:pPr>
      <w:r>
        <w:rPr/>
        <w:t>[[@Bible:Matt 9:16 ]][[9:16 &gt;&gt; Matt 9:16]] {{field-on:Bible}} И никой не кърпи ветха дреха с небелен плат; защото това което ще се тури да запълни, отдира от дрехата, и съдраното става лошо. {{field-off:Bible}}</w:t>
      </w:r>
    </w:p>
    <w:p>
      <w:pPr>
        <w:pStyle w:val="Normal"/>
        <w:rPr/>
      </w:pPr>
      <w:r>
        <w:rPr/>
        <w:t>[[@Bible:Matt 9:17 ]][[9:17 &gt;&gt; Matt 9:17]] {{field-on:Bible}} Нито наливат ново вино в ветхи мехове; а инак, разпукват се меховете, и виното се излива, и меховете се развалят; но наливат ново вино в нови мехове, и едното и другото се увардят. {{field-off:Bible}}</w:t>
      </w:r>
    </w:p>
    <w:p>
      <w:pPr>
        <w:pStyle w:val="Normal"/>
        <w:rPr/>
      </w:pPr>
      <w:r>
        <w:rPr/>
        <w:t>[[@Bible:Matt 9:18 ]][[9:18 &gt;&gt; Matt 9:18]] {{field-on:Bible}} Това когато говореше тем, ето, началник некой си дойде, та му се кланяше и казваше: Дъщеря ми до сега е умрела; но дойди и тури ръката си на нея, и ще оживее. {{field-off:Bible}}</w:t>
      </w:r>
    </w:p>
    <w:p>
      <w:pPr>
        <w:pStyle w:val="Normal"/>
        <w:rPr/>
      </w:pPr>
      <w:r>
        <w:rPr/>
        <w:t>[[@Bible:Matt 9:19 ]][[9:19 &gt;&gt; Matt 9:19]] {{field-on:Bible}} И стана, та отиде след него Исус, и учениците му. {{field-off:Bible}}</w:t>
      </w:r>
    </w:p>
    <w:p>
      <w:pPr>
        <w:pStyle w:val="Normal"/>
        <w:rPr/>
      </w:pPr>
      <w:r>
        <w:rPr/>
        <w:t>[[@Bible:Matt 9:20 ]][[9:20 &gt;&gt; Matt 9:20]] {{field-on:Bible}} И ето, жена която страдаше от кръвотечение дванадесет години, пристъпи из отзад, и допре се до полата на дрехата му. {{field-off:Bible}}</w:t>
      </w:r>
    </w:p>
    <w:p>
      <w:pPr>
        <w:pStyle w:val="Normal"/>
        <w:rPr/>
      </w:pPr>
      <w:r>
        <w:rPr/>
        <w:t>[[@Bible:Matt 9:21 ]][[9:21 &gt;&gt; Matt 9:21]] {{field-on:Bible}} Защото думаше си: Ако се допра само до дрехата му ще оздравея. {{field-off:Bible}}</w:t>
      </w:r>
    </w:p>
    <w:p>
      <w:pPr>
        <w:pStyle w:val="Normal"/>
        <w:rPr/>
      </w:pPr>
      <w:r>
        <w:rPr/>
        <w:t>[[@Bible:Matt 9:22 ]][[9:22 &gt;&gt; Matt 9:22]] {{field-on:Bible}} А Исус като се обърна та я виде, рече: Дързай дъще; вярата твоя изцели те. И от онзи час оздраве жената. {{field-off:Bible}}</w:t>
      </w:r>
    </w:p>
    <w:p>
      <w:pPr>
        <w:pStyle w:val="Normal"/>
        <w:rPr/>
      </w:pPr>
      <w:r>
        <w:rPr/>
        <w:t>[[@Bible:Matt 9:23 ]][[9:23 &gt;&gt; Matt 9:23]] {{field-on:Bible}} И когато дойде Исус в къщата началникова, и виде свирачите и народът в смущение, {{field-off:Bible}}</w:t>
      </w:r>
    </w:p>
    <w:p>
      <w:pPr>
        <w:pStyle w:val="Normal"/>
        <w:rPr/>
      </w:pPr>
      <w:r>
        <w:rPr/>
        <w:t>[[@Bible:Matt 9:24 ]][[9:24 &gt;&gt; Matt 9:24]] {{field-on:Bible}} Рече им: Идете си; защото момичето не е умрело, но спи. И присмиваха му се. {{field-off:Bible}}</w:t>
      </w:r>
    </w:p>
    <w:p>
      <w:pPr>
        <w:pStyle w:val="Normal"/>
        <w:rPr/>
      </w:pPr>
      <w:r>
        <w:rPr/>
        <w:t>[[@Bible:Matt 9:25 ]][[9:25 &gt;&gt; Matt 9:25]] {{field-on:Bible}} А като изпъдиха народа, влезе Исус, хвана я за ръката; и момичето стана. {{field-off:Bible}}</w:t>
      </w:r>
    </w:p>
    <w:p>
      <w:pPr>
        <w:pStyle w:val="Normal"/>
        <w:rPr/>
      </w:pPr>
      <w:r>
        <w:rPr/>
        <w:t>[[@Bible:Matt 9:26 ]][[9:26 &gt;&gt; Matt 9:26]] {{field-on:Bible}} И разчу се това по всичката онази земя. {{field-off:Bible}}</w:t>
      </w:r>
    </w:p>
    <w:p>
      <w:pPr>
        <w:pStyle w:val="Normal"/>
        <w:rPr/>
      </w:pPr>
      <w:r>
        <w:rPr/>
        <w:t>[[@Bible:Matt 9:27 ]][[9:27 &gt;&gt; Matt 9:27]] {{field-on:Bible}} И когато си отиваше Исус от там, вървеха след него двама слепи, които викаха и казваха: Помилвай ни, Сине Давидов. {{field-off:Bible}}</w:t>
      </w:r>
    </w:p>
    <w:p>
      <w:pPr>
        <w:pStyle w:val="Normal"/>
        <w:rPr/>
      </w:pPr>
      <w:r>
        <w:rPr/>
        <w:t>[[@Bible:Matt 9:28 ]][[9:28 &gt;&gt; Matt 9:28]] {{field-on:Bible}} И щом влезе в къщи, пристъпиха слепите при него, и казва им Исус: Вервате ли че мога да сторя това? Казват му: Ей, Господи. {{field-off:Bible}}</w:t>
      </w:r>
    </w:p>
    <w:p>
      <w:pPr>
        <w:pStyle w:val="Normal"/>
        <w:rPr/>
      </w:pPr>
      <w:r>
        <w:rPr/>
        <w:t>[[@Bible:Matt 9:29 ]][[9:29 &gt;&gt; Matt 9:29]] {{field-on:Bible}} Тогаз се прикосна до очите им, и каза: Да бъде вам по верата ваша. {{field-off:Bible}}</w:t>
      </w:r>
    </w:p>
    <w:p>
      <w:pPr>
        <w:pStyle w:val="Normal"/>
        <w:rPr/>
      </w:pPr>
      <w:r>
        <w:rPr/>
        <w:t>[[@Bible:Matt 9:30 ]][[9:30 &gt;&gt; Matt 9:30]] {{field-on:Bible}} И отвориха им се очите. И запрети им Исус строго и рече: Гледайте, да не узнае това никой. {{field-off:Bible}}</w:t>
      </w:r>
    </w:p>
    <w:p>
      <w:pPr>
        <w:pStyle w:val="Normal"/>
        <w:rPr/>
      </w:pPr>
      <w:r>
        <w:rPr/>
        <w:t>[[@Bible:Matt 9:31 ]][[9:31 &gt;&gt; Matt 9:31]] {{field-on:Bible}} А те като излезоха, прославиха го по всичката онази земя. {{field-off:Bible}}</w:t>
      </w:r>
    </w:p>
    <w:p>
      <w:pPr>
        <w:pStyle w:val="Normal"/>
        <w:rPr/>
      </w:pPr>
      <w:r>
        <w:rPr/>
        <w:t>[[@Bible:Matt 9:32 ]][[9:32 &gt;&gt; Matt 9:32]] {{field-on:Bible}} И когато те излезваха, ето, доведоха му един человек нем и беснуем. {{field-off:Bible}}</w:t>
      </w:r>
    </w:p>
    <w:p>
      <w:pPr>
        <w:pStyle w:val="Normal"/>
        <w:rPr/>
      </w:pPr>
      <w:r>
        <w:rPr/>
        <w:t>[[@Bible:Matt 9:33 ]][[9:33 &gt;&gt; Matt 9:33]] {{field-on:Bible}} И след изпъждането на беса, проговори немият; и почудиха се народите и думаха: Никога не се е видело таквоз нещо в Израил. {{field-off:Bible}}</w:t>
      </w:r>
    </w:p>
    <w:p>
      <w:pPr>
        <w:pStyle w:val="Normal"/>
        <w:rPr/>
      </w:pPr>
      <w:r>
        <w:rPr/>
        <w:t>[[@Bible:Matt 9:34 ]][[9:34 &gt;&gt; Matt 9:34]] {{field-on:Bible}} А Фарисеите казваха: чрез началникът бесовски изгонва бесовете. {{field-off:Bible}}</w:t>
      </w:r>
    </w:p>
    <w:p>
      <w:pPr>
        <w:pStyle w:val="Normal"/>
        <w:rPr/>
      </w:pPr>
      <w:r>
        <w:rPr/>
        <w:t>[[@Bible:Matt 9:35 ]][[9:35 &gt;&gt; Matt 9:35]] {{field-on:Bible}} И обхождаше Исус всичките градове и села, та поучаваше в съборищата им, и проповедваше благовестието на царството; и изцеляваше всека болест и всека немощ в народа. {{field-off:Bible}}</w:t>
      </w:r>
    </w:p>
    <w:p>
      <w:pPr>
        <w:pStyle w:val="Normal"/>
        <w:rPr/>
      </w:pPr>
      <w:r>
        <w:rPr/>
        <w:t>[[@Bible:Matt 9:36 ]][[9:36 &gt;&gt; Matt 9:36]] {{field-on:Bible}} И като виде множеството на народът, смили се за тях, защото беха изнемощели и пръснати, като овци, които немат пастир. {{field-off:Bible}}</w:t>
      </w:r>
    </w:p>
    <w:p>
      <w:pPr>
        <w:pStyle w:val="Normal"/>
        <w:rPr/>
      </w:pPr>
      <w:r>
        <w:rPr/>
        <w:t>[[@Bible:Matt 9:37 ]][[9:37 &gt;&gt; Matt 9:37]] {{field-on:Bible}} Тогаз рече на учениците си: Жетвата е много, а работниците малко; {{field-off:Bible}}</w:t>
      </w:r>
    </w:p>
    <w:p>
      <w:pPr>
        <w:pStyle w:val="Normal"/>
        <w:rPr/>
      </w:pPr>
      <w:r>
        <w:rPr/>
        <w:t>[[@Bible:Matt 9:38 ]][[9:38 &gt;&gt; Matt 9:38]] {{field-on:Bible}} за това молете се на Господаря на жътвата да изпрати работници на жътвата си. {{field-off:Bible}}</w:t>
      </w:r>
    </w:p>
    <w:p>
      <w:pPr>
        <w:pStyle w:val="Heading2"/>
        <w:rPr/>
      </w:pPr>
      <w:r>
        <w:rPr/>
        <w:t>Глава 10</w:t>
      </w:r>
    </w:p>
    <w:p>
      <w:pPr>
        <w:pStyle w:val="Normal"/>
        <w:rPr/>
      </w:pPr>
      <w:r>
        <w:rPr/>
        <w:t>[[@Bible:Matt 10:1 ]][[10:1 &gt;&gt; Matt 10:1]] {{field-on:Bible}} И призова дванадесетте свои ученици, та им даде власт над нечистите духове, да ги изпъждат, и да изцеляват всяка болест и всяка немощ. {{field-off:Bible}}</w:t>
      </w:r>
    </w:p>
    <w:p>
      <w:pPr>
        <w:pStyle w:val="Normal"/>
        <w:rPr/>
      </w:pPr>
      <w:r>
        <w:rPr/>
        <w:t>[[@Bible:Matt 10:2 ]][[10:2 &gt;&gt; Matt 10:2]] {{field-on:Bible}} А имената на дванадесетте Апостоли са тези: първий Симон, който се казва Петър, и Андрей брат негов; Яков Зеведеев, и Иоан брат негов; {{field-off:Bible}}</w:t>
      </w:r>
    </w:p>
    <w:p>
      <w:pPr>
        <w:pStyle w:val="Normal"/>
        <w:rPr/>
      </w:pPr>
      <w:r>
        <w:rPr/>
        <w:t>[[@Bible:Matt 10:3 ]][[10:3 &gt;&gt; Matt 10:3]] {{field-on:Bible}} Филип, и Вартоломей; Тома, и Матей митарят, Яков Алфеев, и Левей наричан Тадей; {{field-off:Bible}}</w:t>
      </w:r>
    </w:p>
    <w:p>
      <w:pPr>
        <w:pStyle w:val="Normal"/>
        <w:rPr/>
      </w:pPr>
      <w:r>
        <w:rPr/>
        <w:t>[[@Bible:Matt 10:4 ]][[10:4 &gt;&gt; Matt 10:4]] {{field-on:Bible}} Симон Кананит, и Юда Искариотски, който го и предаде. {{field-off:Bible}}</w:t>
      </w:r>
    </w:p>
    <w:p>
      <w:pPr>
        <w:pStyle w:val="Normal"/>
        <w:rPr/>
      </w:pPr>
      <w:r>
        <w:rPr/>
        <w:t>[[@Bible:Matt 10:5 ]][[10:5 &gt;&gt; Matt 10:5]] {{field-on:Bible}} Тези дванадесет отпрати Исус, и заповеда им, и каза: На път езически да не идете, и в град Самарянски да не влезете; {{field-off:Bible}}</w:t>
      </w:r>
    </w:p>
    <w:p>
      <w:pPr>
        <w:pStyle w:val="Normal"/>
        <w:rPr/>
      </w:pPr>
      <w:r>
        <w:rPr/>
        <w:t>[[@Bible:Matt 10:6 ]][[10:6 &gt;&gt; Matt 10:6]] {{field-on:Bible}} но ходете повече при погиналите овци от дома Израилев. {{field-off:Bible}}</w:t>
      </w:r>
    </w:p>
    <w:p>
      <w:pPr>
        <w:pStyle w:val="Normal"/>
        <w:rPr/>
      </w:pPr>
      <w:r>
        <w:rPr/>
        <w:t>[[@Bible:Matt 10:7 ]][[10:7 &gt;&gt; Matt 10:7]] {{field-on:Bible}} И където ходите, проповедвайте и казвайте: Царство небесно наближи. {{field-off:Bible}}</w:t>
      </w:r>
    </w:p>
    <w:p>
      <w:pPr>
        <w:pStyle w:val="Normal"/>
        <w:rPr/>
      </w:pPr>
      <w:r>
        <w:rPr/>
        <w:t>[[@Bible:Matt 10:8 ]][[10:8 &gt;&gt; Matt 10:8]] {{field-on:Bible}} Болни изцелявайте, прокажени очищавайте, мъртви - възкресявайте, бесове изпъждайте; даром сте приели, даром давайте. {{field-off:Bible}}</w:t>
      </w:r>
    </w:p>
    <w:p>
      <w:pPr>
        <w:pStyle w:val="Normal"/>
        <w:rPr/>
      </w:pPr>
      <w:r>
        <w:rPr/>
        <w:t>[[@Bible:Matt 10:9 ]][[10:9 &gt;&gt; Matt 10:9]] {{field-on:Bible}} Не вземайте нито злато, нито сребро, нито мед в поясите си; {{field-off:Bible}}</w:t>
      </w:r>
    </w:p>
    <w:p>
      <w:pPr>
        <w:pStyle w:val="Normal"/>
        <w:rPr/>
      </w:pPr>
      <w:r>
        <w:rPr/>
        <w:t>[[@Bible:Matt 10:10 ]][[10:10 &gt;&gt; Matt 10:10]] {{field-on:Bible}} нито тържик за път, нито две дрехи, нито обуща, нито тояга; защото работникът е достоен за своята прехрана {{field-off:Bible}}</w:t>
      </w:r>
    </w:p>
    <w:p>
      <w:pPr>
        <w:pStyle w:val="Normal"/>
        <w:rPr/>
      </w:pPr>
      <w:r>
        <w:rPr/>
        <w:t>[[@Bible:Matt 10:11 ]][[10:11 &gt;&gt; Matt 10:11]] {{field-on:Bible}} И в който град или село влезете, изпитайте кой е в него достоен, и там оставайте докле си излезете. {{field-off:Bible}}</w:t>
      </w:r>
    </w:p>
    <w:p>
      <w:pPr>
        <w:pStyle w:val="Normal"/>
        <w:rPr/>
      </w:pPr>
      <w:r>
        <w:rPr/>
        <w:t>[[@Bible:Matt 10:12 ]][[10:12 &gt;&gt; Matt 10:12]] {{field-on:Bible}} А на влезване в дома поздравявайте го; {{field-off:Bible}}</w:t>
      </w:r>
    </w:p>
    <w:p>
      <w:pPr>
        <w:pStyle w:val="Normal"/>
        <w:rPr/>
      </w:pPr>
      <w:r>
        <w:rPr/>
        <w:t>[[@Bible:Matt 10:13 ]][[10:13 &gt;&gt; Matt 10:13]] {{field-on:Bible}} И ако бъде домът достоен, нека дойде на него вашият мир; ако ли не бъде достоен, мирът ви към вас да се възвърне. {{field-off:Bible}}</w:t>
      </w:r>
    </w:p>
    <w:p>
      <w:pPr>
        <w:pStyle w:val="Normal"/>
        <w:rPr/>
      </w:pPr>
      <w:r>
        <w:rPr/>
        <w:t>[[@Bible:Matt 10:14 ]][[10:14 &gt;&gt; Matt 10:14]] {{field-on:Bible}} И който ви не приеме, нито послуша вашите думи, кога излезвате из онзи дом, или из онзи град, изтърсете праха от нозете си. {{field-off:Bible}}</w:t>
      </w:r>
    </w:p>
    <w:p>
      <w:pPr>
        <w:pStyle w:val="Normal"/>
        <w:rPr/>
      </w:pPr>
      <w:r>
        <w:rPr/>
        <w:t>[[@Bible:Matt 10:15 ]][[10:15 &gt;&gt; Matt 10:15]] {{field-on:Bible}} Истина ви казвам: По-леко ще бъде на земята Содомска и Гоморска в съдния ден, нежели на онзи град. {{field-off:Bible}}</w:t>
      </w:r>
    </w:p>
    <w:p>
      <w:pPr>
        <w:pStyle w:val="Normal"/>
        <w:rPr/>
      </w:pPr>
      <w:r>
        <w:rPr/>
        <w:t>[[@Bible:Matt 10:16 ]][[10:16 &gt;&gt; Matt 10:16]] {{field-on:Bible}} Ето, аз ви провождам като овци между вълци; бъдете прочее разумни като змиите, и незлобиви като гълъбите. {{field-off:Bible}}</w:t>
      </w:r>
    </w:p>
    <w:p>
      <w:pPr>
        <w:pStyle w:val="Normal"/>
        <w:rPr/>
      </w:pPr>
      <w:r>
        <w:rPr/>
        <w:t>[[@Bible:Matt 10:17 ]][[10:17 &gt;&gt; Matt 10:17]] {{field-on:Bible}} А пазете се от человеците; защото на съдовища ще ви предават, и в съборищата си ще ви бият. {{field-off:Bible}}</w:t>
      </w:r>
    </w:p>
    <w:p>
      <w:pPr>
        <w:pStyle w:val="Normal"/>
        <w:rPr/>
      </w:pPr>
      <w:r>
        <w:rPr/>
        <w:t>[[@Bible:Matt 10:18 ]][[10:18 &gt;&gt; Matt 10:18]] {{field-on:Bible}} И пред владетели и царе ще ви извождат заради мене, в свидетелство на тех и на езичниците. {{field-off:Bible}}</w:t>
      </w:r>
    </w:p>
    <w:p>
      <w:pPr>
        <w:pStyle w:val="Normal"/>
        <w:rPr/>
      </w:pPr>
      <w:r>
        <w:rPr/>
        <w:t>[[@Bible:Matt 10:19 ]][[10:19 &gt;&gt; Matt 10:19]] {{field-on:Bible}} А когато ви предадат, недейте се грижи как, или какво ще говорите; защото ще ви се даде в онзи час какво ще говорите. {{field-off:Bible}}</w:t>
      </w:r>
    </w:p>
    <w:p>
      <w:pPr>
        <w:pStyle w:val="Normal"/>
        <w:rPr/>
      </w:pPr>
      <w:r>
        <w:rPr/>
        <w:t>[[@Bible:Matt 10:20 ]][[10:20 &gt;&gt; Matt 10:20]] {{field-on:Bible}} Защото не сте вие които говорите, но Духът на Отца вашего, който говори във вас. {{field-off:Bible}}</w:t>
      </w:r>
    </w:p>
    <w:p>
      <w:pPr>
        <w:pStyle w:val="Normal"/>
        <w:rPr/>
      </w:pPr>
      <w:r>
        <w:rPr/>
        <w:t>[[@Bible:Matt 10:21 ]][[10:21 &gt;&gt; Matt 10:21]] {{field-on:Bible}} И брат брата ще предаде на смърт, и отец чадо; и ще възстанат чада връх родителите си и ще ги умъртвят. {{field-off:Bible}}</w:t>
      </w:r>
    </w:p>
    <w:p>
      <w:pPr>
        <w:pStyle w:val="Normal"/>
        <w:rPr/>
      </w:pPr>
      <w:r>
        <w:rPr/>
        <w:t>[[@Bible:Matt 10:22 ]][[10:22 &gt;&gt; Matt 10:22]] {{field-on:Bible}} И ще бъдете от всички ненавиждани заради моето име; а който претърпи до край, той ще спасен да бъде. {{field-off:Bible}}</w:t>
      </w:r>
    </w:p>
    <w:p>
      <w:pPr>
        <w:pStyle w:val="Normal"/>
        <w:rPr/>
      </w:pPr>
      <w:r>
        <w:rPr/>
        <w:t>[[@Bible:Matt 10:23 ]][[10:23 &gt;&gt; Matt 10:23]] {{field-on:Bible}} А когато ви гонят в този град, бегайте в другият, защото истина ви казвам: Нема да свършите градовете Израилеви, докле дойде Синът человеческий. {{field-off:Bible}}</w:t>
      </w:r>
    </w:p>
    <w:p>
      <w:pPr>
        <w:pStyle w:val="Normal"/>
        <w:rPr/>
      </w:pPr>
      <w:r>
        <w:rPr/>
        <w:t>[[@Bible:Matt 10:24 ]][[10:24 &gt;&gt; Matt 10:24]] {{field-on:Bible}} Не е ученик по-горен от учителя си, нито слуга по горен от господаря си. {{field-off:Bible}}</w:t>
      </w:r>
    </w:p>
    <w:p>
      <w:pPr>
        <w:pStyle w:val="Normal"/>
        <w:rPr/>
      </w:pPr>
      <w:r>
        <w:rPr/>
        <w:t>[[@Bible:Matt 10:25 ]][[10:25 &gt;&gt; Matt 10:25]] {{field-on:Bible}} Доста е на ученика да бъде като учителя си, и слугата като господаря си. Ако стопанина на дома нарекоха Веелзевул, колко повече домашните негови? {{field-off:Bible}}</w:t>
      </w:r>
    </w:p>
    <w:p>
      <w:pPr>
        <w:pStyle w:val="Normal"/>
        <w:rPr/>
      </w:pPr>
      <w:r>
        <w:rPr/>
        <w:t>[[@Bible:Matt 10:26 ]][[10:26 &gt;&gt; Matt 10:26]] {{field-on:Bible}} И тъй не бойте се от тех; защото нема нищо покрито, което да се не открие; и тайно което да се не узнае. {{field-off:Bible}}</w:t>
      </w:r>
    </w:p>
    <w:p>
      <w:pPr>
        <w:pStyle w:val="Normal"/>
        <w:rPr/>
      </w:pPr>
      <w:r>
        <w:rPr/>
        <w:t>[[@Bible:Matt 10:27 ]][[10:27 &gt;&gt; Matt 10:27]] {{field-on:Bible}} Което ви говоря в тъмнината, кажете го на видело, и което чуете на ухо, проповедайте го отгоре на покрива. {{field-off:Bible}}</w:t>
      </w:r>
    </w:p>
    <w:p>
      <w:pPr>
        <w:pStyle w:val="Normal"/>
        <w:rPr/>
      </w:pPr>
      <w:r>
        <w:rPr/>
        <w:t>[[@Bible:Matt 10:28 ]][[10:28 &gt;&gt; Matt 10:28]] {{field-on:Bible}} И да се не боите от онези, които убиват телото, а душата не могат да убият; но да се боите повече от оногоз, който може и душа и тело да погуби в пъкъла. {{field-off:Bible}}</w:t>
      </w:r>
    </w:p>
    <w:p>
      <w:pPr>
        <w:pStyle w:val="Normal"/>
        <w:rPr/>
      </w:pPr>
      <w:r>
        <w:rPr/>
        <w:t>[[@Bible:Matt 10:29 ]][[10:29 &gt;&gt; Matt 10:29]] {{field-on:Bible}} Не се ли продават две врабчета за един асарий? и ни едно от тех нема да падне на земята, без волята на Отца вашего. {{field-off:Bible}}</w:t>
      </w:r>
    </w:p>
    <w:p>
      <w:pPr>
        <w:pStyle w:val="Normal"/>
        <w:rPr/>
      </w:pPr>
      <w:r>
        <w:rPr/>
        <w:t>[[@Bible:Matt 10:30 ]][[10:30 &gt;&gt; Matt 10:30]] {{field-on:Bible}} А вам и космите на главите ви всичките са преброени. {{field-off:Bible}}</w:t>
      </w:r>
    </w:p>
    <w:p>
      <w:pPr>
        <w:pStyle w:val="Normal"/>
        <w:rPr/>
      </w:pPr>
      <w:r>
        <w:rPr/>
        <w:t>[[@Bible:Matt 10:31 ]][[10:31 &gt;&gt; Matt 10:31]] {{field-on:Bible}} Не бойте се прочее, вий сте от много врабчета по-добри. {{field-off:Bible}}</w:t>
      </w:r>
    </w:p>
    <w:p>
      <w:pPr>
        <w:pStyle w:val="Normal"/>
        <w:rPr/>
      </w:pPr>
      <w:r>
        <w:rPr/>
        <w:t>[[@Bible:Matt 10:32 ]][[10:32 &gt;&gt; Matt 10:32]] {{field-on:Bible}} И тъй всеки, който изповеда мене пред человеците, ще изповедам и аз него пред Отца моего, който е на небеса. {{field-off:Bible}}</w:t>
      </w:r>
    </w:p>
    <w:p>
      <w:pPr>
        <w:pStyle w:val="Normal"/>
        <w:rPr/>
      </w:pPr>
      <w:r>
        <w:rPr/>
        <w:t>[[@Bible:Matt 10:33 ]][[10:33 &gt;&gt; Matt 10:33]] {{field-on:Bible}} А който се отрече от мене пред человеците, ще се отрека и аз от него пред Отца моего който е на небеса. {{field-off:Bible}}</w:t>
      </w:r>
    </w:p>
    <w:p>
      <w:pPr>
        <w:pStyle w:val="Normal"/>
        <w:rPr/>
      </w:pPr>
      <w:r>
        <w:rPr/>
        <w:t>[[@Bible:Matt 10:34 ]][[10:34 &gt;&gt; Matt 10:34]] {{field-on:Bible}} Да не мислите че дойдох да туря мир на земята; не дойдох да туря мир, но нож. {{field-off:Bible}}</w:t>
      </w:r>
    </w:p>
    <w:p>
      <w:pPr>
        <w:pStyle w:val="Normal"/>
        <w:rPr/>
      </w:pPr>
      <w:r>
        <w:rPr/>
        <w:t>[[@Bible:Matt 10:35 ]][[10:35 &gt;&gt; Matt 10:35]] {{field-on:Bible}} Защото дойдох да разлъча человек против баща му, и дъщеря против майка й, и снаха против свекърва й. {{field-off:Bible}}</w:t>
      </w:r>
    </w:p>
    <w:p>
      <w:pPr>
        <w:pStyle w:val="Normal"/>
        <w:rPr/>
      </w:pPr>
      <w:r>
        <w:rPr/>
        <w:t>[[@Bible:Matt 10:36 ]][[10:36 &gt;&gt; Matt 10:36]] {{field-on:Bible}} И неприятели человеку ще бъдат домашните му. {{field-off:Bible}}</w:t>
      </w:r>
    </w:p>
    <w:p>
      <w:pPr>
        <w:pStyle w:val="Normal"/>
        <w:rPr/>
      </w:pPr>
      <w:r>
        <w:rPr/>
        <w:t>[[@Bible:Matt 10:37 ]][[10:37 &gt;&gt; Matt 10:37]] {{field-on:Bible}} Който люби баща или майка повече от мене, не е за мене достоен.; и който люби син или дъщеря повече от мене, не е за мене достоен. {{field-off:Bible}}</w:t>
      </w:r>
    </w:p>
    <w:p>
      <w:pPr>
        <w:pStyle w:val="Normal"/>
        <w:rPr/>
      </w:pPr>
      <w:r>
        <w:rPr/>
        <w:t>[[@Bible:Matt 10:38 ]][[10:38 &gt;&gt; Matt 10:38]] {{field-on:Bible}} И който не взема кръста си, и не следва подире ми, не е достоен за мене. {{field-off:Bible}}</w:t>
      </w:r>
    </w:p>
    <w:p>
      <w:pPr>
        <w:pStyle w:val="Normal"/>
        <w:rPr/>
      </w:pPr>
      <w:r>
        <w:rPr/>
        <w:t>[[@Bible:Matt 10:39 ]][[10:39 &gt;&gt; Matt 10:39]] {{field-on:Bible}} Който намери животът си, ще го изгуби; и който изгуби заради мене животът си, ще го намери. {{field-off:Bible}}</w:t>
      </w:r>
    </w:p>
    <w:p>
      <w:pPr>
        <w:pStyle w:val="Normal"/>
        <w:rPr/>
      </w:pPr>
      <w:r>
        <w:rPr/>
        <w:t>[[@Bible:Matt 10:40 ]][[10:40 &gt;&gt; Matt 10:40]] {{field-on:Bible}} Който вас прима, мене прима; и който прима мене, прима тогоз който ме е проводил. {{field-off:Bible}}</w:t>
      </w:r>
    </w:p>
    <w:p>
      <w:pPr>
        <w:pStyle w:val="Normal"/>
        <w:rPr/>
      </w:pPr>
      <w:r>
        <w:rPr/>
        <w:t>[[@Bible:Matt 10:41 ]][[10:41 &gt;&gt; Matt 10:41]] {{field-on:Bible}} Който прима пророк в име на пророка, заплата на пророк ще вземе; и който прима праведник в име на праведник, заплата на праведник ще вземе. {{field-off:Bible}}</w:t>
      </w:r>
    </w:p>
    <w:p>
      <w:pPr>
        <w:pStyle w:val="Normal"/>
        <w:rPr/>
      </w:pPr>
      <w:r>
        <w:rPr/>
        <w:t>[[@Bible:Matt 10:42 ]][[10:42 &gt;&gt; Matt 10:42]] {{field-on:Bible}} И който напои едного от тези малките само с една чаша студена вода в име на ученик, истина ви казвам, нема да изгуби заплатата си. {{field-off:Bible}}</w:t>
      </w:r>
    </w:p>
    <w:p>
      <w:pPr>
        <w:pStyle w:val="Heading2"/>
        <w:rPr/>
      </w:pPr>
      <w:r>
        <w:rPr/>
        <w:t>Глава 11</w:t>
      </w:r>
    </w:p>
    <w:p>
      <w:pPr>
        <w:pStyle w:val="Normal"/>
        <w:rPr/>
      </w:pPr>
      <w:r>
        <w:rPr/>
        <w:t>[[@Bible:Matt 11:1 ]][[11:1 &gt;&gt; Matt 11:1]] {{field-on:Bible}} И когато свърши Исус заповеданията си към дванадесетте свои ученици, мина от там, да поучава и да проповедва по градовете им. {{field-off:Bible}}</w:t>
      </w:r>
    </w:p>
    <w:p>
      <w:pPr>
        <w:pStyle w:val="Normal"/>
        <w:rPr/>
      </w:pPr>
      <w:r>
        <w:rPr/>
        <w:t>[[@Bible:Matt 11:2 ]][[11:2 &gt;&gt; Matt 11:2]] {{field-on:Bible}} А Иоан като чу в тъмницата делата Христови, проводи двама от учениците си, {{field-off:Bible}}</w:t>
      </w:r>
    </w:p>
    <w:p>
      <w:pPr>
        <w:pStyle w:val="Normal"/>
        <w:rPr/>
      </w:pPr>
      <w:r>
        <w:rPr/>
        <w:t>[[@Bible:Matt 11:3 ]][[11:3 &gt;&gt; Matt 11:3]] {{field-on:Bible}} и рече му; Ти ли си който има да дойде, или другиго да очакваме? {{field-off:Bible}}</w:t>
      </w:r>
    </w:p>
    <w:p>
      <w:pPr>
        <w:pStyle w:val="Normal"/>
        <w:rPr/>
      </w:pPr>
      <w:r>
        <w:rPr/>
        <w:t>[[@Bible:Matt 11:4 ]][[11:4 &gt;&gt; Matt 11:4]] {{field-on:Bible}} И отговори Исус и рече им: Идете, възвестете на Иоана, това което чувате и видите; {{field-off:Bible}}</w:t>
      </w:r>
    </w:p>
    <w:p>
      <w:pPr>
        <w:pStyle w:val="Normal"/>
        <w:rPr/>
      </w:pPr>
      <w:r>
        <w:rPr/>
        <w:t>[[@Bible:Matt 11:5 ]][[11:5 &gt;&gt; Matt 11:5]] {{field-on:Bible}} слепи прогледват, хроми ходят, прокажени се очищават, и глухи прочуват; мъртви възкръсват, и на сиромасите се благовествува. {{field-off:Bible}}</w:t>
      </w:r>
    </w:p>
    <w:p>
      <w:pPr>
        <w:pStyle w:val="Normal"/>
        <w:rPr/>
      </w:pPr>
      <w:r>
        <w:rPr/>
        <w:t>[[@Bible:Matt 11:6 ]][[11:6 &gt;&gt; Matt 11:6]] {{field-on:Bible}} И блажен е който се не съблазни в мене. {{field-off:Bible}}</w:t>
      </w:r>
    </w:p>
    <w:p>
      <w:pPr>
        <w:pStyle w:val="Normal"/>
        <w:rPr/>
      </w:pPr>
      <w:r>
        <w:rPr/>
        <w:t>[[@Bible:Matt 11:7 ]][[11:7 &gt;&gt; Matt 11:7]] {{field-on:Bible}} И когато те си отхождаха, начена Исус да говори на народа за Иоана: Какво излезохте да видите в пустинята? тръст ли от ветъра разлюлявана? {{field-off:Bible}}</w:t>
      </w:r>
    </w:p>
    <w:p>
      <w:pPr>
        <w:pStyle w:val="Normal"/>
        <w:rPr/>
      </w:pPr>
      <w:r>
        <w:rPr/>
        <w:t>[[@Bible:Matt 11:8 ]][[11:8 &gt;&gt; Matt 11:8]] {{field-on:Bible}} Но какво излезохте да видите? человек ли с меки дрехи облечен? Ето, тези които носят меки дрехи в царски домове са. {{field-off:Bible}}</w:t>
      </w:r>
    </w:p>
    <w:p>
      <w:pPr>
        <w:pStyle w:val="Normal"/>
        <w:rPr/>
      </w:pPr>
      <w:r>
        <w:rPr/>
        <w:t>[[@Bible:Matt 11:9 ]][[11:9 &gt;&gt; Matt 11:9]] {{field-on:Bible}} Но какво излезохте да видите? пророк ли? Ей казвам ви, и повече от пророк. {{field-off:Bible}}</w:t>
      </w:r>
    </w:p>
    <w:p>
      <w:pPr>
        <w:pStyle w:val="Normal"/>
        <w:rPr/>
      </w:pPr>
      <w:r>
        <w:rPr/>
        <w:t>[[@Bible:Matt 11:10 ]][[11:10 &gt;&gt; Matt 11:10]] {{field-on:Bible}} Защото този е за когото е писано: Ето аз провождам вестителя моего пред твоето лице, който ще приготви пътя ти пред тебе. {{field-off:Bible}}</w:t>
      </w:r>
    </w:p>
    <w:p>
      <w:pPr>
        <w:pStyle w:val="Normal"/>
        <w:rPr/>
      </w:pPr>
      <w:r>
        <w:rPr/>
        <w:t>[[@Bible:Matt 11:11 ]][[11:11 &gt;&gt; Matt 11:11]] {{field-on:Bible}} Истина ви казвам, между родените от жени не се е повдигнал по-голям от Иоана Кръстителя; а най малкият в царство небесно е по-голем от него. {{field-off:Bible}}</w:t>
      </w:r>
    </w:p>
    <w:p>
      <w:pPr>
        <w:pStyle w:val="Normal"/>
        <w:rPr/>
      </w:pPr>
      <w:r>
        <w:rPr/>
        <w:t>[[@Bible:Matt 11:12 ]][[11:12 &gt;&gt; Matt 11:12]] {{field-on:Bible}} А от дните на Иоан Кръстителя до нине, царство небесно на сила се взема, и които се насилят те го грабнуват. {{field-off:Bible}}</w:t>
      </w:r>
    </w:p>
    <w:p>
      <w:pPr>
        <w:pStyle w:val="Normal"/>
        <w:rPr/>
      </w:pPr>
      <w:r>
        <w:rPr/>
        <w:t>[[@Bible:Matt 11:13 ]][[11:13 &gt;&gt; Matt 11:13]] {{field-on:Bible}} Защото всичките пророци и законът до Иоана пророкуваха. {{field-off:Bible}}</w:t>
      </w:r>
    </w:p>
    <w:p>
      <w:pPr>
        <w:pStyle w:val="Normal"/>
        <w:rPr/>
      </w:pPr>
      <w:r>
        <w:rPr/>
        <w:t>[[@Bible:Matt 11:14 ]][[11:14 &gt;&gt; Matt 11:14]] {{field-on:Bible}} и ако щете да приемете това, той е Илия, който имаше да дойде. {{field-off:Bible}}</w:t>
      </w:r>
    </w:p>
    <w:p>
      <w:pPr>
        <w:pStyle w:val="Normal"/>
        <w:rPr/>
      </w:pPr>
      <w:r>
        <w:rPr/>
        <w:t>[[@Bible:Matt 11:15 ]][[11:15 &gt;&gt; Matt 11:15]] {{field-on:Bible}} Който има уши да слуша, нека слуша. {{field-off:Bible}}</w:t>
      </w:r>
    </w:p>
    <w:p>
      <w:pPr>
        <w:pStyle w:val="Normal"/>
        <w:rPr/>
      </w:pPr>
      <w:r>
        <w:rPr/>
        <w:t>[[@Bible:Matt 11:16 ]][[11:16 &gt;&gt; Matt 11:16]] {{field-on:Bible}} А на какво да уподобя този род? Подобен е на деца, които седят на пазаря и викат на дружината си, {{field-off:Bible}}</w:t>
      </w:r>
    </w:p>
    <w:p>
      <w:pPr>
        <w:pStyle w:val="Normal"/>
        <w:rPr/>
      </w:pPr>
      <w:r>
        <w:rPr/>
        <w:t>[[@Bible:Matt 11:17 ]][[11:17 &gt;&gt; Matt 11:17]] {{field-on:Bible}} и казват: Свирихме ви, и не играхте; ридахме ви, и не плакахте. {{field-off:Bible}}</w:t>
      </w:r>
    </w:p>
    <w:p>
      <w:pPr>
        <w:pStyle w:val="Normal"/>
        <w:rPr/>
      </w:pPr>
      <w:r>
        <w:rPr/>
        <w:t>[[@Bible:Matt 11:18 ]][[11:18 &gt;&gt; Matt 11:18]] {{field-on:Bible}} Защото, дойде Иоан, който не ядеше, ни пиеше; и казват: Бес има. {{field-off:Bible}}</w:t>
      </w:r>
    </w:p>
    <w:p>
      <w:pPr>
        <w:pStyle w:val="Normal"/>
        <w:rPr/>
      </w:pPr>
      <w:r>
        <w:rPr/>
        <w:t>[[@Bible:Matt 11:19 ]][[11:19 &gt;&gt; Matt 11:19]] {{field-on:Bible}} Дойде Син человечески, който яде и пие; и казват: Ето человек ядлив и винопийца, приятел на митарите и на грешниците. И оправда се мъдростта от чадата си. {{field-off:Bible}}</w:t>
      </w:r>
    </w:p>
    <w:p>
      <w:pPr>
        <w:pStyle w:val="Normal"/>
        <w:rPr/>
      </w:pPr>
      <w:r>
        <w:rPr/>
        <w:t>[[@Bible:Matt 11:20 ]][[11:20 &gt;&gt; Matt 11:20]] {{field-on:Bible}} Тогаз начена да укорява градовете, в които станаха повечето негови чудеса, защото се не покаяха. {{field-off:Bible}}</w:t>
      </w:r>
    </w:p>
    <w:p>
      <w:pPr>
        <w:pStyle w:val="Normal"/>
        <w:rPr/>
      </w:pPr>
      <w:r>
        <w:rPr/>
        <w:t>[[@Bible:Matt 11:21 ]][[11:21 &gt;&gt; Matt 11:21]] {{field-on:Bible}} Тежко ти, Хоразине! тежко ти Витсаидо! защото, чудесата които във вас станаха, ако беха станали в Тир и Сидон, отколе биха се във вретище и пепел покаяли. {{field-off:Bible}}</w:t>
      </w:r>
    </w:p>
    <w:p>
      <w:pPr>
        <w:pStyle w:val="Normal"/>
        <w:rPr/>
      </w:pPr>
      <w:r>
        <w:rPr/>
        <w:t>[[@Bible:Matt 11:22 ]][[11:22 &gt;&gt; Matt 11:22]] {{field-on:Bible}} Но казвам ви, на Тир и Сидон наказанието в съдния ден по леко ще бъде, нежели на вас. {{field-off:Bible}}</w:t>
      </w:r>
    </w:p>
    <w:p>
      <w:pPr>
        <w:pStyle w:val="Normal"/>
        <w:rPr/>
      </w:pPr>
      <w:r>
        <w:rPr/>
        <w:t>[[@Bible:Matt 11:23 ]][[11:23 &gt;&gt; Matt 11:23]] {{field-on:Bible}} И ти, Капернауме, който си се до небеса възвисил, до ада ще се смъкнеш; защото чудесата които станаха в тебе, ако ставаха в Содом, той би до днес останал. {{field-off:Bible}}</w:t>
      </w:r>
    </w:p>
    <w:p>
      <w:pPr>
        <w:pStyle w:val="Normal"/>
        <w:rPr/>
      </w:pPr>
      <w:r>
        <w:rPr/>
        <w:t>[[@Bible:Matt 11:24 ]][[11:24 &gt;&gt; Matt 11:24]] {{field-on:Bible}} Но казвам ви, че на земята Содомска по леко ще бъде наказанието в съдния ден, нежели на тебе. {{field-off:Bible}}</w:t>
      </w:r>
    </w:p>
    <w:p>
      <w:pPr>
        <w:pStyle w:val="Normal"/>
        <w:rPr/>
      </w:pPr>
      <w:r>
        <w:rPr/>
        <w:t>[[@Bible:Matt 11:25 ]][[11:25 &gt;&gt; Matt 11:25]] {{field-on:Bible}} В онова време отговори Исус и рече: Прославям те Отче, Господи на небето и на земята, че си утаил това от мъдрите и разумните, и открил си го на младенците. {{field-off:Bible}}</w:t>
      </w:r>
    </w:p>
    <w:p>
      <w:pPr>
        <w:pStyle w:val="Normal"/>
        <w:rPr/>
      </w:pPr>
      <w:r>
        <w:rPr/>
        <w:t>[[@Bible:Matt 11:26 ]][[11:26 &gt;&gt; Matt 11:26]] {{field-on:Bible}} Ей, Отче, защото така бе угодно пред тебе. {{field-off:Bible}}</w:t>
      </w:r>
    </w:p>
    <w:p>
      <w:pPr>
        <w:pStyle w:val="Normal"/>
        <w:rPr/>
      </w:pPr>
      <w:r>
        <w:rPr/>
        <w:t>[[@Bible:Matt 11:27 ]][[11:27 &gt;&gt; Matt 11:27]] {{field-on:Bible}} Всичкото ми е предадено от Отца моего; и никой не познава Сина, тъкмо Отец; нито Отца познава некой, тъкмо Синът, и комуто би изволил Синът да го открие. {{field-off:Bible}}</w:t>
      </w:r>
    </w:p>
    <w:p>
      <w:pPr>
        <w:pStyle w:val="Normal"/>
        <w:rPr/>
      </w:pPr>
      <w:r>
        <w:rPr/>
        <w:t>[[@Bible:Matt 11:28 ]][[11:28 &gt;&gt; Matt 11:28]] {{field-on:Bible}} Дойдете при мене, всички що се трудите и сте обременени; и аз ще ви успокоя. {{field-off:Bible}}</w:t>
      </w:r>
    </w:p>
    <w:p>
      <w:pPr>
        <w:pStyle w:val="Normal"/>
        <w:rPr/>
      </w:pPr>
      <w:r>
        <w:rPr/>
        <w:t>[[@Bible:Matt 11:29 ]][[11:29 &gt;&gt; Matt 11:29]] {{field-on:Bible}} Вземете моето иго на себе си, и научете се от мене; защото съм кротък и смирен на сърце; и ще намерите спокойствие на душите си. {{field-off:Bible}}</w:t>
      </w:r>
    </w:p>
    <w:p>
      <w:pPr>
        <w:pStyle w:val="Normal"/>
        <w:rPr/>
      </w:pPr>
      <w:r>
        <w:rPr/>
        <w:t>[[@Bible:Matt 11:30 ]][[11:30 &gt;&gt; Matt 11:30]] {{field-on:Bible}} Защото моето иго е благо, и моето бреме е леко. {{field-off:Bible}}</w:t>
      </w:r>
    </w:p>
    <w:p>
      <w:pPr>
        <w:pStyle w:val="Heading2"/>
        <w:rPr/>
      </w:pPr>
      <w:r>
        <w:rPr/>
        <w:t>Глава 12</w:t>
      </w:r>
    </w:p>
    <w:p>
      <w:pPr>
        <w:pStyle w:val="Normal"/>
        <w:rPr/>
      </w:pPr>
      <w:r>
        <w:rPr/>
        <w:t>[[@Bible:Matt 12:1 ]][[12:1 &gt;&gt; Matt 12:1]] {{field-on:Bible}} По онова време в една от съботите минуваше Исус през сеидбите; а учениците му огладнеха, и начнаха да късат класове и да ядат. {{field-off:Bible}}</w:t>
      </w:r>
    </w:p>
    <w:p>
      <w:pPr>
        <w:pStyle w:val="Normal"/>
        <w:rPr/>
      </w:pPr>
      <w:r>
        <w:rPr/>
        <w:t>[[@Bible:Matt 12:2 ]][[12:2 &gt;&gt; Matt 12:2]] {{field-on:Bible}} А Фарисеите като видеха това, рекоха му: Ето твоите ученици правят онова, което не е простена да се прави в събота. {{field-off:Bible}}</w:t>
      </w:r>
    </w:p>
    <w:p>
      <w:pPr>
        <w:pStyle w:val="Normal"/>
        <w:rPr/>
      </w:pPr>
      <w:r>
        <w:rPr/>
        <w:t>[[@Bible:Matt 12:3 ]][[12:3 &gt;&gt; Matt 12:3]] {{field-on:Bible}} А той им рече: Не сте ли чели, що стори Давид, когато огладне той и които беха с него! {{field-off:Bible}}</w:t>
      </w:r>
    </w:p>
    <w:p>
      <w:pPr>
        <w:pStyle w:val="Normal"/>
        <w:rPr/>
      </w:pPr>
      <w:r>
        <w:rPr/>
        <w:t>[[@Bible:Matt 12:4 ]][[12:4 &gt;&gt; Matt 12:4]] {{field-on:Bible}} Как влезе в дома Божий, и яде от хлебовете на предложението, които не бе простено нему да яде, нито на онези които беха с него, но само на свещениците? {{field-off:Bible}}</w:t>
      </w:r>
    </w:p>
    <w:p>
      <w:pPr>
        <w:pStyle w:val="Normal"/>
        <w:rPr/>
      </w:pPr>
      <w:r>
        <w:rPr/>
        <w:t>[[@Bible:Matt 12:5 ]][[12:5 &gt;&gt; Matt 12:5]] {{field-on:Bible}} Или не сте ли чели в законът, че в съботен ден свещениците оскверняват съботата в храмът, и неповинни са? {{field-off:Bible}}</w:t>
      </w:r>
    </w:p>
    <w:p>
      <w:pPr>
        <w:pStyle w:val="Normal"/>
        <w:rPr/>
      </w:pPr>
      <w:r>
        <w:rPr/>
        <w:t>[[@Bible:Matt 12:6 ]][[12:6 &gt;&gt; Matt 12:6]] {{field-on:Bible}} Но казвам ви, че има един тука по голем от храмът. {{field-off:Bible}}</w:t>
      </w:r>
    </w:p>
    <w:p>
      <w:pPr>
        <w:pStyle w:val="Normal"/>
        <w:rPr/>
      </w:pPr>
      <w:r>
        <w:rPr/>
        <w:t>[[@Bible:Matt 12:7 ]][[12:7 &gt;&gt; Matt 12:7]] {{field-on:Bible}} Ако ли бехте знаяли що е, Милост искам, а не жертва, не бихте осъдили невинните. {{field-off:Bible}}</w:t>
      </w:r>
    </w:p>
    <w:p>
      <w:pPr>
        <w:pStyle w:val="Normal"/>
        <w:rPr/>
      </w:pPr>
      <w:r>
        <w:rPr/>
        <w:t>[[@Bible:Matt 12:8 ]][[12:8 &gt;&gt; Matt 12:8]] {{field-on:Bible}} Защото Син человеческий е и на съботата Господар. {{field-off:Bible}}</w:t>
      </w:r>
    </w:p>
    <w:p>
      <w:pPr>
        <w:pStyle w:val="Normal"/>
        <w:rPr/>
      </w:pPr>
      <w:r>
        <w:rPr/>
        <w:t>[[@Bible:Matt 12:9 ]][[12:9 &gt;&gt; Matt 12:9]] {{field-on:Bible}} И като премина от там дойде в съборището им. {{field-off:Bible}}</w:t>
      </w:r>
    </w:p>
    <w:p>
      <w:pPr>
        <w:pStyle w:val="Normal"/>
        <w:rPr/>
      </w:pPr>
      <w:r>
        <w:rPr/>
        <w:t>[[@Bible:Matt 12:10 ]][[12:10 &gt;&gt; Matt 12:10]] {{field-on:Bible}} И ето, имаше человек с изсъхнала ръка; и за да го обвинят попитаха го, и казваха: Дозволено ли е да цери некой в събота? {{field-off:Bible}}</w:t>
      </w:r>
    </w:p>
    <w:p>
      <w:pPr>
        <w:pStyle w:val="Normal"/>
        <w:rPr/>
      </w:pPr>
      <w:r>
        <w:rPr/>
        <w:t>[[@Bible:Matt 12:11 ]][[12:11 &gt;&gt; Matt 12:11]] {{field-on:Bible}} И той им рече: Кой е онзи человек от вас, който ако има една овца, и тя падне съботен ден в яма, не ще я улови и извади? {{field-off:Bible}}</w:t>
      </w:r>
    </w:p>
    <w:p>
      <w:pPr>
        <w:pStyle w:val="Normal"/>
        <w:rPr/>
      </w:pPr>
      <w:r>
        <w:rPr/>
        <w:t>[[@Bible:Matt 12:12 ]][[12:12 &gt;&gt; Matt 12:12]] {{field-on:Bible}} А колко е по-добър человек от овца! За то е дозволено да прави некой добро съботен ден. {{field-off:Bible}}</w:t>
      </w:r>
    </w:p>
    <w:p>
      <w:pPr>
        <w:pStyle w:val="Normal"/>
        <w:rPr/>
      </w:pPr>
      <w:r>
        <w:rPr/>
        <w:t>[[@Bible:Matt 12:13 ]][[12:13 &gt;&gt; Matt 12:13]] {{field-on:Bible}} Тогаз казва на человека: Простри ръката си; и простре я, и стана здрава както другата. {{field-off:Bible}}</w:t>
      </w:r>
    </w:p>
    <w:p>
      <w:pPr>
        <w:pStyle w:val="Normal"/>
        <w:rPr/>
      </w:pPr>
      <w:r>
        <w:rPr/>
        <w:t>[[@Bible:Matt 12:14 ]][[12:14 &gt;&gt; Matt 12:14]] {{field-on:Bible}} А Фарисеите като излезоха, наговориха се против него, как да го погубят. {{field-off:Bible}}</w:t>
      </w:r>
    </w:p>
    <w:p>
      <w:pPr>
        <w:pStyle w:val="Normal"/>
        <w:rPr/>
      </w:pPr>
      <w:r>
        <w:rPr/>
        <w:t>[[@Bible:Matt 12:15 ]][[12:15 &gt;&gt; Matt 12:15]] {{field-on:Bible}} Но Исус като позна, отиде от там; и последваха го народ много, и ги изцели всичките. {{field-off:Bible}}</w:t>
      </w:r>
    </w:p>
    <w:p>
      <w:pPr>
        <w:pStyle w:val="Normal"/>
        <w:rPr/>
      </w:pPr>
      <w:r>
        <w:rPr/>
        <w:t>[[@Bible:Matt 12:16 ]][[12:16 &gt;&gt; Matt 12:16]] {{field-on:Bible}} И запрети им да го не изявяват; {{field-off:Bible}}</w:t>
      </w:r>
    </w:p>
    <w:p>
      <w:pPr>
        <w:pStyle w:val="Normal"/>
        <w:rPr/>
      </w:pPr>
      <w:r>
        <w:rPr/>
        <w:t>[[@Bible:Matt 12:17 ]][[12:17 &gt;&gt; Matt 12:17]] {{field-on:Bible}} за да се сбъде реченото чрез Исая пророка, който казва: {{field-off:Bible}}</w:t>
      </w:r>
    </w:p>
    <w:p>
      <w:pPr>
        <w:pStyle w:val="Normal"/>
        <w:rPr/>
      </w:pPr>
      <w:r>
        <w:rPr/>
        <w:t>[[@Bible:Matt 12:18 ]][[12:18 &gt;&gt; Matt 12:18]] {{field-on:Bible}} Ето Отрока ми когото избрах, възлюбленият ми, на когото благоволи моята душа; ще положа Духът си на него, и ще възвести съд на народите. {{field-off:Bible}}</w:t>
      </w:r>
    </w:p>
    <w:p>
      <w:pPr>
        <w:pStyle w:val="Normal"/>
        <w:rPr/>
      </w:pPr>
      <w:r>
        <w:rPr/>
        <w:t>[[@Bible:Matt 12:19 ]][[12:19 &gt;&gt; Matt 12:19]] {{field-on:Bible}} Не ще да се скара, нито ще викне, нито ще чуе некой гласа му по улиците; {{field-off:Bible}}</w:t>
      </w:r>
    </w:p>
    <w:p>
      <w:pPr>
        <w:pStyle w:val="Normal"/>
        <w:rPr/>
      </w:pPr>
      <w:r>
        <w:rPr/>
        <w:t>[[@Bible:Matt 12:20 ]][[12:20 &gt;&gt; Matt 12:20]] {{field-on:Bible}} тръст смазана нема да пречупи, и от лен свещило замъждело нема да угаси, до когато изведе съдът в победа. {{field-off:Bible}}</w:t>
      </w:r>
    </w:p>
    <w:p>
      <w:pPr>
        <w:pStyle w:val="Normal"/>
        <w:rPr/>
      </w:pPr>
      <w:r>
        <w:rPr/>
        <w:t>[[@Bible:Matt 12:21 ]][[12:21 &gt;&gt; Matt 12:21]] {{field-on:Bible}} И в неговото име народите ще се надеят. {{field-off:Bible}}</w:t>
      </w:r>
    </w:p>
    <w:p>
      <w:pPr>
        <w:pStyle w:val="Normal"/>
        <w:rPr/>
      </w:pPr>
      <w:r>
        <w:rPr/>
        <w:t>[[@Bible:Matt 12:22 ]][[12:22 &gt;&gt; Matt 12:22]] {{field-on:Bible}} Тогаз му доведоха едного беснуем, слеп и нем; и го изцели, щото слепий и немий и говореше и виждаше. {{field-off:Bible}}</w:t>
      </w:r>
    </w:p>
    <w:p>
      <w:pPr>
        <w:pStyle w:val="Normal"/>
        <w:rPr/>
      </w:pPr>
      <w:r>
        <w:rPr/>
        <w:t>[[@Bible:Matt 12:23 ]][[12:23 &gt;&gt; Matt 12:23]] {{field-on:Bible}} И смаяха се всичкият народ, и думаха: Да не би този да е Христос, синът Давидов? {{field-off:Bible}}</w:t>
      </w:r>
    </w:p>
    <w:p>
      <w:pPr>
        <w:pStyle w:val="Normal"/>
        <w:rPr/>
      </w:pPr>
      <w:r>
        <w:rPr/>
        <w:t>[[@Bible:Matt 12:24 ]][[12:24 &gt;&gt; Matt 12:24]] {{field-on:Bible}} А Фарисеите като чуха, рекоха: Той не изгонва бесовете, освен чрез началникът бесовски Веелзевула. {{field-off:Bible}}</w:t>
      </w:r>
    </w:p>
    <w:p>
      <w:pPr>
        <w:pStyle w:val="Normal"/>
        <w:rPr/>
      </w:pPr>
      <w:r>
        <w:rPr/>
        <w:t>[[@Bible:Matt 12:25 ]][[12:25 &gt;&gt; Matt 12:25]] {{field-on:Bible}} А Исус, като знаеше техните помисли, рече им: Всеко царство разделено против себе си, запустева, и всеки град или дом разделен против себе си, нема да устои. {{field-off:Bible}}</w:t>
      </w:r>
    </w:p>
    <w:p>
      <w:pPr>
        <w:pStyle w:val="Normal"/>
        <w:rPr/>
      </w:pPr>
      <w:r>
        <w:rPr/>
        <w:t>[[@Bible:Matt 12:26 ]][[12:26 &gt;&gt; Matt 12:26]] {{field-on:Bible}} И ако Сатана изгонва Сатана, разделен е връх себе си; как прочее ще трае неговото царство? {{field-off:Bible}}</w:t>
      </w:r>
    </w:p>
    <w:p>
      <w:pPr>
        <w:pStyle w:val="Normal"/>
        <w:rPr/>
      </w:pPr>
      <w:r>
        <w:rPr/>
        <w:t>[[@Bible:Matt 12:27 ]][[12:27 &gt;&gt; Matt 12:27]] {{field-on:Bible}} И ако аз чрез Веелзевула изгонвам бесовете, синовете ви чрез кого ги изгонват? За това те ще ви бъдат съдници. {{field-off:Bible}}</w:t>
      </w:r>
    </w:p>
    <w:p>
      <w:pPr>
        <w:pStyle w:val="Normal"/>
        <w:rPr/>
      </w:pPr>
      <w:r>
        <w:rPr/>
        <w:t>[[@Bible:Matt 12:28 ]][[12:28 &gt;&gt; Matt 12:28]] {{field-on:Bible}} Но ако аз чрез Духа Божия изгонвам бесовете, то е настигнало на вас царството Божие. {{field-off:Bible}}</w:t>
      </w:r>
    </w:p>
    <w:p>
      <w:pPr>
        <w:pStyle w:val="Normal"/>
        <w:rPr/>
      </w:pPr>
      <w:r>
        <w:rPr/>
        <w:t>[[@Bible:Matt 12:29 ]][[12:29 &gt;&gt; Matt 12:29]] {{field-on:Bible}} Или как може да влезе некой в дома на силния, и да разграби покъщнината му, ако първом не върже силния? и тогаз ще разграби домът му. {{field-off:Bible}}</w:t>
      </w:r>
    </w:p>
    <w:p>
      <w:pPr>
        <w:pStyle w:val="Normal"/>
        <w:rPr/>
      </w:pPr>
      <w:r>
        <w:rPr/>
        <w:t>[[@Bible:Matt 12:30 ]][[12:30 &gt;&gt; Matt 12:30]] {{field-on:Bible}} Който не е с мене, против мене е; и който не събира с мене, разпилява. {{field-off:Bible}}</w:t>
      </w:r>
    </w:p>
    <w:p>
      <w:pPr>
        <w:pStyle w:val="Normal"/>
        <w:rPr/>
      </w:pPr>
      <w:r>
        <w:rPr/>
        <w:t>[[@Bible:Matt 12:31 ]][[12:31 &gt;&gt; Matt 12:31]] {{field-on:Bible}} За това ви казвам: Всеки грех и хула ще се прости на человеците; хулата обаче против Духа нема да се прости на человеците. {{field-off:Bible}}</w:t>
      </w:r>
    </w:p>
    <w:p>
      <w:pPr>
        <w:pStyle w:val="Normal"/>
        <w:rPr/>
      </w:pPr>
      <w:r>
        <w:rPr/>
        <w:t>[[@Bible:Matt 12:32 ]][[12:32 &gt;&gt; Matt 12:32]] {{field-on:Bible}} И който рече реч против Сина человеческаго, ще му се прости, но който рече против Духа Святаго, нема да му се прости нито в този век, нито в бъдещия. {{field-off:Bible}}</w:t>
      </w:r>
    </w:p>
    <w:p>
      <w:pPr>
        <w:pStyle w:val="Normal"/>
        <w:rPr/>
      </w:pPr>
      <w:r>
        <w:rPr/>
        <w:t>[[@Bible:Matt 12:33 ]][[12:33 &gt;&gt; Matt 12:33]] {{field-on:Bible}} Или направете дървото добро, и плода му добър; или направете дървото лошо, и плода му лош; защото дървото се от плода познава. {{field-off:Bible}}</w:t>
      </w:r>
    </w:p>
    <w:p>
      <w:pPr>
        <w:pStyle w:val="Normal"/>
        <w:rPr/>
      </w:pPr>
      <w:r>
        <w:rPr/>
        <w:t>[[@Bible:Matt 12:34 ]][[12:34 &gt;&gt; Matt 12:34]] {{field-on:Bible}} Рожби ехидни! как можете да говорите добро, като сте лукави? Защото от препълнянето на сърцето говорят устата. {{field-off:Bible}}</w:t>
      </w:r>
    </w:p>
    <w:p>
      <w:pPr>
        <w:pStyle w:val="Normal"/>
        <w:rPr/>
      </w:pPr>
      <w:r>
        <w:rPr/>
        <w:t>[[@Bible:Matt 12:35 ]][[12:35 &gt;&gt; Matt 12:35]] {{field-on:Bible}} Добрият человек от доброто съкровище на сърцето изважда добрините; и злият человек от злото съкровище изважда злините. {{field-off:Bible}}</w:t>
      </w:r>
    </w:p>
    <w:p>
      <w:pPr>
        <w:pStyle w:val="Normal"/>
        <w:rPr/>
      </w:pPr>
      <w:r>
        <w:rPr/>
        <w:t>[[@Bible:Matt 12:36 ]][[12:36 &gt;&gt; Matt 12:36]] {{field-on:Bible}} И казвам ви, че всяка празна реч която рекат человеците, ще дадат ответ за нея в ден съдний. {{field-off:Bible}}</w:t>
      </w:r>
    </w:p>
    <w:p>
      <w:pPr>
        <w:pStyle w:val="Normal"/>
        <w:rPr/>
      </w:pPr>
      <w:r>
        <w:rPr/>
        <w:t>[[@Bible:Matt 12:37 ]][[12:37 &gt;&gt; Matt 12:37]] {{field-on:Bible}} Защото от думите си ще се оправдаеш, и от думите си ще се осъдиш. {{field-off:Bible}}</w:t>
      </w:r>
    </w:p>
    <w:p>
      <w:pPr>
        <w:pStyle w:val="Normal"/>
        <w:rPr/>
      </w:pPr>
      <w:r>
        <w:rPr/>
        <w:t>[[@Bible:Matt 12:38 ]][[12:38 &gt;&gt; Matt 12:38]] {{field-on:Bible}} Тогаз отговориха некои от книжниците и Фарисеите и казаха: Учителю, искаме да видим знамение от тебе. {{field-off:Bible}}</w:t>
      </w:r>
    </w:p>
    <w:p>
      <w:pPr>
        <w:pStyle w:val="Normal"/>
        <w:rPr/>
      </w:pPr>
      <w:r>
        <w:rPr/>
        <w:t>[[@Bible:Matt 12:39 ]][[12:39 &gt;&gt; Matt 12:39]] {{field-on:Bible}} А той отговори и рече им: Род лукав и прелюбодеен знамение иска, и знамение нема да се даде нему, освен знамението на пророк Иона. {{field-off:Bible}}</w:t>
      </w:r>
    </w:p>
    <w:p>
      <w:pPr>
        <w:pStyle w:val="Normal"/>
        <w:rPr/>
      </w:pPr>
      <w:r>
        <w:rPr/>
        <w:t>[[@Bible:Matt 12:40 ]][[12:40 &gt;&gt; Matt 12:40]] {{field-on:Bible}} Защото както Иона бе в утробата китова три дни и три нощи, така Син человечески ще бъде в сърцето на земята три дни и три нощи. {{field-off:Bible}}</w:t>
      </w:r>
    </w:p>
    <w:p>
      <w:pPr>
        <w:pStyle w:val="Normal"/>
        <w:rPr/>
      </w:pPr>
      <w:r>
        <w:rPr/>
        <w:t>[[@Bible:Matt 12:41 ]][[12:41 &gt;&gt; Matt 12:41]] {{field-on:Bible}} Мъжете Ниневияне ще въстанат на съдът с този род, и ще го осъдят; защото те се покаяха с Ионовата проповед; и ето, тука е повече от Иона. {{field-off:Bible}}</w:t>
      </w:r>
    </w:p>
    <w:p>
      <w:pPr>
        <w:pStyle w:val="Normal"/>
        <w:rPr/>
      </w:pPr>
      <w:r>
        <w:rPr/>
        <w:t>[[@Bible:Matt 12:42 ]][[12:42 &gt;&gt; Matt 12:42]] {{field-on:Bible}} Царицата Южна ще възстане на съда с този род, и ще го осъди; защото от краищата на земята дойде да чуе мъдростта Соломонова; и ето тука е повече от Соломона. {{field-off:Bible}}</w:t>
      </w:r>
    </w:p>
    <w:p>
      <w:pPr>
        <w:pStyle w:val="Normal"/>
        <w:rPr/>
      </w:pPr>
      <w:r>
        <w:rPr/>
        <w:t>[[@Bible:Matt 12:43 ]][[12:43 &gt;&gt; Matt 12:43]] {{field-on:Bible}} Когато нечистият дух излезе из человека, прохожда през безводни места, да търси спокойствие, и не намерва. {{field-off:Bible}}</w:t>
      </w:r>
    </w:p>
    <w:p>
      <w:pPr>
        <w:pStyle w:val="Normal"/>
        <w:rPr/>
      </w:pPr>
      <w:r>
        <w:rPr/>
        <w:t>[[@Bible:Matt 12:44 ]][[12:44 &gt;&gt; Matt 12:44]] {{field-on:Bible}} Тогаз казва: Да се завърна у дома си, от дето излезох. И като дойде намерва го празен, изметен и украсен. {{field-off:Bible}}</w:t>
      </w:r>
    </w:p>
    <w:p>
      <w:pPr>
        <w:pStyle w:val="Normal"/>
        <w:rPr/>
      </w:pPr>
      <w:r>
        <w:rPr/>
        <w:t>[[@Bible:Matt 12:45 ]][[12:45 &gt;&gt; Matt 12:45]] {{field-on:Bible}} . Тогаз отхожда и взема със себе си седем други духове по зли от себе си, и като влезат живеят там: и сетното състояние на тогоз человека бива по-лошо от първото. Така ще бъде и на този лукав род. {{field-off:Bible}}</w:t>
      </w:r>
    </w:p>
    <w:p>
      <w:pPr>
        <w:pStyle w:val="Normal"/>
        <w:rPr/>
      </w:pPr>
      <w:r>
        <w:rPr/>
        <w:t>[[@Bible:Matt 12:46 ]][[12:46 &gt;&gt; Matt 12:46]] {{field-on:Bible}} А когато той още говореше народу, ето майка му и братята му стояха вън и искаха да му говорят. {{field-off:Bible}}</w:t>
      </w:r>
    </w:p>
    <w:p>
      <w:pPr>
        <w:pStyle w:val="Normal"/>
        <w:rPr/>
      </w:pPr>
      <w:r>
        <w:rPr/>
        <w:t>[[@Bible:Matt 12:47 ]][[12:47 &gt;&gt; Matt 12:47]] {{field-on:Bible}} И некой си му рече: Ето майка ти и братята ти стоят вън, и искат да ти говорят. {{field-off:Bible}}</w:t>
      </w:r>
    </w:p>
    <w:p>
      <w:pPr>
        <w:pStyle w:val="Normal"/>
        <w:rPr/>
      </w:pPr>
      <w:r>
        <w:rPr/>
        <w:t>[[@Bible:Matt 12:48 ]][[12:48 &gt;&gt; Matt 12:48]] {{field-on:Bible}} А той отговори на тогоз който му каза това и рече: Коя е майка ми и кои са братята ми? {{field-off:Bible}}</w:t>
      </w:r>
    </w:p>
    <w:p>
      <w:pPr>
        <w:pStyle w:val="Normal"/>
        <w:rPr/>
      </w:pPr>
      <w:r>
        <w:rPr/>
        <w:t>[[@Bible:Matt 12:49 ]][[12:49 &gt;&gt; Matt 12:49]] {{field-on:Bible}} И простре си ръката към учениците си, и рече: Ето майка ми и братята ми. {{field-off:Bible}}</w:t>
      </w:r>
    </w:p>
    <w:p>
      <w:pPr>
        <w:pStyle w:val="Normal"/>
        <w:rPr/>
      </w:pPr>
      <w:r>
        <w:rPr/>
        <w:t>[[@Bible:Matt 12:50 ]][[12:50 &gt;&gt; Matt 12:50]] {{field-on:Bible}} Защото който прави волята на Отца моего който е на небеса, той ми е брат, и сестра и майка. {{field-off:Bible}}</w:t>
      </w:r>
    </w:p>
    <w:p>
      <w:pPr>
        <w:pStyle w:val="Heading2"/>
        <w:rPr/>
      </w:pPr>
      <w:r>
        <w:rPr/>
        <w:t>Глава 13</w:t>
      </w:r>
    </w:p>
    <w:p>
      <w:pPr>
        <w:pStyle w:val="Normal"/>
        <w:rPr/>
      </w:pPr>
      <w:r>
        <w:rPr/>
        <w:t>[[@Bible:Matt 13:1 ]][[13:1 &gt;&gt; Matt 13:1]] {{field-on:Bible}} В същия ден излезе Исус из къщи и седеше край морето. {{field-off:Bible}}</w:t>
      </w:r>
    </w:p>
    <w:p>
      <w:pPr>
        <w:pStyle w:val="Normal"/>
        <w:rPr/>
      </w:pPr>
      <w:r>
        <w:rPr/>
        <w:t>[[@Bible:Matt 13:2 ]][[13:2 &gt;&gt; Matt 13:2]] {{field-on:Bible}} И събраха се до него народ много, така щото влезе та седна в ладия, а всичкият народ стоеше на брега. {{field-off:Bible}}</w:t>
      </w:r>
    </w:p>
    <w:p>
      <w:pPr>
        <w:pStyle w:val="Normal"/>
        <w:rPr/>
      </w:pPr>
      <w:r>
        <w:rPr/>
        <w:t>[[@Bible:Matt 13:3 ]][[13:3 &gt;&gt; Matt 13:3]] {{field-on:Bible}} И говори им много с притчи и казваше: Ето, излезе сеятелът да сее; {{field-off:Bible}}</w:t>
      </w:r>
    </w:p>
    <w:p>
      <w:pPr>
        <w:pStyle w:val="Normal"/>
        <w:rPr/>
      </w:pPr>
      <w:r>
        <w:rPr/>
        <w:t>[[@Bible:Matt 13:4 ]][[13:4 &gt;&gt; Matt 13:4]] {{field-on:Bible}} и когато сееше, едно падна край пътя; и дойдоха птиците, и озобаха го. {{field-off:Bible}}</w:t>
      </w:r>
    </w:p>
    <w:p>
      <w:pPr>
        <w:pStyle w:val="Normal"/>
        <w:rPr/>
      </w:pPr>
      <w:r>
        <w:rPr/>
        <w:t>[[@Bible:Matt 13:5 ]][[13:5 &gt;&gt; Matt 13:5]] {{field-on:Bible}} А друго падна на каменити места, дето немаше много пръст; и заскоро изникна, защото немаше дълбина от земя; {{field-off:Bible}}</w:t>
      </w:r>
    </w:p>
    <w:p>
      <w:pPr>
        <w:pStyle w:val="Normal"/>
        <w:rPr/>
      </w:pPr>
      <w:r>
        <w:rPr/>
        <w:t>[[@Bible:Matt 13:6 ]][[13:6 &gt;&gt; Matt 13:6]] {{field-on:Bible}} а като изгрея слънцето, припламна, и понеже немаше корен, изсъхна. {{field-off:Bible}}</w:t>
      </w:r>
    </w:p>
    <w:p>
      <w:pPr>
        <w:pStyle w:val="Normal"/>
        <w:rPr/>
      </w:pPr>
      <w:r>
        <w:rPr/>
        <w:t>[[@Bible:Matt 13:7 ]][[13:7 &gt;&gt; Matt 13:7]] {{field-on:Bible}} Друго пък падна в трънете, и порастоха трънете и заглушиха го. {{field-off:Bible}}</w:t>
      </w:r>
    </w:p>
    <w:p>
      <w:pPr>
        <w:pStyle w:val="Normal"/>
        <w:rPr/>
      </w:pPr>
      <w:r>
        <w:rPr/>
        <w:t>[[@Bible:Matt 13:8 ]][[13:8 &gt;&gt; Matt 13:8]] {{field-on:Bible}} Друго падна на добрата земя, и даваше плод, едно сто, друго шестдесет, а друго тридесет. {{field-off:Bible}}</w:t>
      </w:r>
    </w:p>
    <w:p>
      <w:pPr>
        <w:pStyle w:val="Normal"/>
        <w:rPr/>
      </w:pPr>
      <w:r>
        <w:rPr/>
        <w:t>[[@Bible:Matt 13:9 ]][[13:9 &gt;&gt; Matt 13:9]] {{field-on:Bible}} Който има уши да слуша нека слуша. {{field-off:Bible}}</w:t>
      </w:r>
    </w:p>
    <w:p>
      <w:pPr>
        <w:pStyle w:val="Normal"/>
        <w:rPr/>
      </w:pPr>
      <w:r>
        <w:rPr/>
        <w:t>[[@Bible:Matt 13:10 ]][[13:10 &gt;&gt; Matt 13:10]] {{field-on:Bible}} И пристъпиха учениците и рекоха му: Защо им говориш с притчи? {{field-off:Bible}}</w:t>
      </w:r>
    </w:p>
    <w:p>
      <w:pPr>
        <w:pStyle w:val="Normal"/>
        <w:rPr/>
      </w:pPr>
      <w:r>
        <w:rPr/>
        <w:t>[[@Bible:Matt 13:11 ]][[13:11 &gt;&gt; Matt 13:11]] {{field-on:Bible}} А той отвръща и рече им: Защото вам е дадено да познаете тайните на царството небесно, а тем не е дадено. {{field-off:Bible}}</w:t>
      </w:r>
    </w:p>
    <w:p>
      <w:pPr>
        <w:pStyle w:val="Normal"/>
        <w:rPr/>
      </w:pPr>
      <w:r>
        <w:rPr/>
        <w:t>[[@Bible:Matt 13:12 ]][[13:12 &gt;&gt; Matt 13:12]] {{field-on:Bible}} Защото който има, ще му се даде, и ще му се преумножи, но който нема, и каквото има ще му се отнеме. {{field-off:Bible}}</w:t>
      </w:r>
    </w:p>
    <w:p>
      <w:pPr>
        <w:pStyle w:val="Normal"/>
        <w:rPr/>
      </w:pPr>
      <w:r>
        <w:rPr/>
        <w:t>[[@Bible:Matt 13:13 ]][[13:13 &gt;&gt; Matt 13:13]] {{field-on:Bible}} За това им говоря с притчи, защото гледат и не видят, слушат и не чуят, нито разумеват. {{field-off:Bible}}</w:t>
      </w:r>
    </w:p>
    <w:p>
      <w:pPr>
        <w:pStyle w:val="Normal"/>
        <w:rPr/>
      </w:pPr>
      <w:r>
        <w:rPr/>
        <w:t>[[@Bible:Matt 13:14 ]][[13:14 &gt;&gt; Matt 13:14]] {{field-on:Bible}} И изпълнява се на тех пророчеството Исаиево, което казва: С уши ще чуете и нема да разумеете; и с очи ще гледате, и нема да видите: {{field-off:Bible}}</w:t>
      </w:r>
    </w:p>
    <w:p>
      <w:pPr>
        <w:pStyle w:val="Normal"/>
        <w:rPr/>
      </w:pPr>
      <w:r>
        <w:rPr/>
        <w:t>[[@Bible:Matt 13:15 ]][[13:15 &gt;&gt; Matt 13:15]] {{field-on:Bible}} Защото задебеле сърцето на този народ, и с ушите си тежко чуят, и очите си склопиха, да не би с очите си да видят и с ушите си да чуят, и със сърцето си да разумеят, и се обърнат, и аз ги изцеля. {{field-off:Bible}}</w:t>
      </w:r>
    </w:p>
    <w:p>
      <w:pPr>
        <w:pStyle w:val="Normal"/>
        <w:rPr/>
      </w:pPr>
      <w:r>
        <w:rPr/>
        <w:t>[[@Bible:Matt 13:16 ]][[13:16 &gt;&gt; Matt 13:16]] {{field-on:Bible}} А вашите очи са блажени, защото гледат; и ушите ви, защото чуят. {{field-off:Bible}}</w:t>
      </w:r>
    </w:p>
    <w:p>
      <w:pPr>
        <w:pStyle w:val="Normal"/>
        <w:rPr/>
      </w:pPr>
      <w:r>
        <w:rPr/>
        <w:t>[[@Bible:Matt 13:17 ]][[13:17 &gt;&gt; Matt 13:17]] {{field-on:Bible}} Защото истина ви казвам, че мнозина пророци и праведници пожелаха да видят което вие виждате, и не видеха, и да чуят което вие чуете, и не чуха. {{field-off:Bible}}</w:t>
      </w:r>
    </w:p>
    <w:p>
      <w:pPr>
        <w:pStyle w:val="Normal"/>
        <w:rPr/>
      </w:pPr>
      <w:r>
        <w:rPr/>
        <w:t>[[@Bible:Matt 13:18 ]][[13:18 &gt;&gt; Matt 13:18]] {{field-on:Bible}} Вий прочее чуйте притчата на сеятеля. {{field-off:Bible}}</w:t>
      </w:r>
    </w:p>
    <w:p>
      <w:pPr>
        <w:pStyle w:val="Normal"/>
        <w:rPr/>
      </w:pPr>
      <w:r>
        <w:rPr/>
        <w:t>[[@Bible:Matt 13:19 ]][[13:19 &gt;&gt; Matt 13:19]] {{field-on:Bible}} На всекиго, който слуша словото на царството и не го разумева, идва лукавият, и грабнува посеяното в сърцето му; той е посеяното край пътя. {{field-off:Bible}}</w:t>
      </w:r>
    </w:p>
    <w:p>
      <w:pPr>
        <w:pStyle w:val="Normal"/>
        <w:rPr/>
      </w:pPr>
      <w:r>
        <w:rPr/>
        <w:t>[[@Bible:Matt 13:20 ]][[13:20 &gt;&gt; Matt 13:20]] {{field-on:Bible}} А на каменитите места посеяното, той е който слуша словото, и заскоро с радост го приема; {{field-off:Bible}}</w:t>
      </w:r>
    </w:p>
    <w:p>
      <w:pPr>
        <w:pStyle w:val="Normal"/>
        <w:rPr/>
      </w:pPr>
      <w:r>
        <w:rPr/>
        <w:t>[[@Bible:Matt 13:21 ]][[13:21 &gt;&gt; Matt 13:21]] {{field-on:Bible}} корен обаче в себе си нема, но е привременно; и когато настане скръб или гонение за словото, тоз час се съблазнява. {{field-off:Bible}}</w:t>
      </w:r>
    </w:p>
    <w:p>
      <w:pPr>
        <w:pStyle w:val="Normal"/>
        <w:rPr/>
      </w:pPr>
      <w:r>
        <w:rPr/>
        <w:t>[[@Bible:Matt 13:22 ]][[13:22 &gt;&gt; Matt 13:22]] {{field-on:Bible}} А в трънете посеяното, той е, който слуша словото, и грижите на този век, и измамата на богатството заглушава словото, и безплодно бива. {{field-off:Bible}}</w:t>
      </w:r>
    </w:p>
    <w:p>
      <w:pPr>
        <w:pStyle w:val="Normal"/>
        <w:rPr/>
      </w:pPr>
      <w:r>
        <w:rPr/>
        <w:t>[[@Bible:Matt 13:23 ]][[13:23 &gt;&gt; Matt 13:23]] {{field-on:Bible}} А посеяното на добрата земя, той е който слуша словото и го разумева, който и дава плод, и прави, един сто, друг шестдесет, а друг тридесет. {{field-off:Bible}}</w:t>
      </w:r>
    </w:p>
    <w:p>
      <w:pPr>
        <w:pStyle w:val="Normal"/>
        <w:rPr/>
      </w:pPr>
      <w:r>
        <w:rPr/>
        <w:t>[[@Bible:Matt 13:24 ]][[13:24 &gt;&gt; Matt 13:24]] {{field-on:Bible}} Друга притча им предложи и казваше: Уподоби се царството небесно на человек, който посея добро семе на нивата си; {{field-off:Bible}}</w:t>
      </w:r>
    </w:p>
    <w:p>
      <w:pPr>
        <w:pStyle w:val="Normal"/>
        <w:rPr/>
      </w:pPr>
      <w:r>
        <w:rPr/>
        <w:t>[[@Bible:Matt 13:25 ]][[13:25 &gt;&gt; Matt 13:25]] {{field-on:Bible}} но като спеха человеците, дойде неприятелът му, и посея плевели между пшеницата, и си отиде. {{field-off:Bible}}</w:t>
      </w:r>
    </w:p>
    <w:p>
      <w:pPr>
        <w:pStyle w:val="Normal"/>
        <w:rPr/>
      </w:pPr>
      <w:r>
        <w:rPr/>
        <w:t>[[@Bible:Matt 13:26 ]][[13:26 &gt;&gt; Matt 13:26]] {{field-on:Bible}} И когато изникна тревата и стори плод, тогаз се появиха и плевелите. {{field-off:Bible}}</w:t>
      </w:r>
    </w:p>
    <w:p>
      <w:pPr>
        <w:pStyle w:val="Normal"/>
        <w:rPr/>
      </w:pPr>
      <w:r>
        <w:rPr/>
        <w:t>[[@Bible:Matt 13:27 ]][[13:27 &gt;&gt; Matt 13:27]] {{field-on:Bible}} А слугите на домакинът дойдоха и казаха му: Господине, не посея ли добро семе на нивата си? но от къде са се взели плевелите? {{field-off:Bible}}</w:t>
      </w:r>
    </w:p>
    <w:p>
      <w:pPr>
        <w:pStyle w:val="Normal"/>
        <w:rPr/>
      </w:pPr>
      <w:r>
        <w:rPr/>
        <w:t>[[@Bible:Matt 13:28 ]][[13:28 &gt;&gt; Matt 13:28]] {{field-on:Bible}} А той им рече: Враждебник человек е направил това. А слугите му рекоха: Искаш ли прочее да идем да ги оплевим? {{field-off:Bible}}</w:t>
      </w:r>
    </w:p>
    <w:p>
      <w:pPr>
        <w:pStyle w:val="Normal"/>
        <w:rPr/>
      </w:pPr>
      <w:r>
        <w:rPr/>
        <w:t>[[@Bible:Matt 13:29 ]][[13:29 &gt;&gt; Matt 13:29]] {{field-on:Bible}} А той рече: Не, да не би като плевите плевелите, да изтръгнете купно с тех и пшеницата. {{field-off:Bible}}</w:t>
      </w:r>
    </w:p>
    <w:p>
      <w:pPr>
        <w:pStyle w:val="Normal"/>
        <w:rPr/>
      </w:pPr>
      <w:r>
        <w:rPr/>
        <w:t>[[@Bible:Matt 13:30 ]][[13:30 &gt;&gt; Matt 13:30]] {{field-on:Bible}} Оставете да растат наедно и двете до жетва; и във времето на жетвата ще река на жетварите: Съберете първом плевелите, и вържете ги на снопове за изгаряне, а пшеницата съберете в житницата ми. {{field-off:Bible}}</w:t>
      </w:r>
    </w:p>
    <w:p>
      <w:pPr>
        <w:pStyle w:val="Normal"/>
        <w:rPr/>
      </w:pPr>
      <w:r>
        <w:rPr/>
        <w:t>[[@Bible:Matt 13:31 ]][[13:31 &gt;&gt; Matt 13:31]] {{field-on:Bible}} Друга притча им предложи и каза: Подобно е царство небесно на зърно синапово, което взе человек и посея го на нивата си; {{field-off:Bible}}</w:t>
      </w:r>
    </w:p>
    <w:p>
      <w:pPr>
        <w:pStyle w:val="Normal"/>
        <w:rPr/>
      </w:pPr>
      <w:r>
        <w:rPr/>
        <w:t>[[@Bible:Matt 13:32 ]][[13:32 &gt;&gt; Matt 13:32]] {{field-on:Bible}} което наистина е по-малко от всичките семена; но когато порасте, най големо е от всичките злакове, и става дърво, така щото идат птиците небесни и превитават във вътвите му. {{field-off:Bible}}</w:t>
      </w:r>
    </w:p>
    <w:p>
      <w:pPr>
        <w:pStyle w:val="Normal"/>
        <w:rPr/>
      </w:pPr>
      <w:r>
        <w:rPr/>
        <w:t>[[@Bible:Matt 13:33 ]][[13:33 &gt;&gt; Matt 13:33]] {{field-on:Bible}} Друга притча им каза: Подобно е царство небесно на квас който, като го взе жена, скри го в три мери брашно, докле вкисне всичкото. {{field-off:Bible}}</w:t>
      </w:r>
    </w:p>
    <w:p>
      <w:pPr>
        <w:pStyle w:val="Normal"/>
        <w:rPr/>
      </w:pPr>
      <w:r>
        <w:rPr/>
        <w:t>[[@Bible:Matt 13:34 ]][[13:34 &gt;&gt; Matt 13:34]] {{field-on:Bible}} Всичко това изказа Исус с притчи на народа и без притчи не им говореше. {{field-off:Bible}}</w:t>
      </w:r>
    </w:p>
    <w:p>
      <w:pPr>
        <w:pStyle w:val="Normal"/>
        <w:rPr/>
      </w:pPr>
      <w:r>
        <w:rPr/>
        <w:t>[[@Bible:Matt 13:35 ]][[13:35 &gt;&gt; Matt 13:35]] {{field-on:Bible}} за да се изпълни реченото от пророка, който казва: "Ще отворя в притчи устата си; ще изрека скритото от създание мира." {{field-off:Bible}}</w:t>
      </w:r>
    </w:p>
    <w:p>
      <w:pPr>
        <w:pStyle w:val="Normal"/>
        <w:rPr/>
      </w:pPr>
      <w:r>
        <w:rPr/>
        <w:t>[[@Bible:Matt 13:36 ]][[13:36 &gt;&gt; Matt 13:36]] {{field-on:Bible}} Тогаз Исус остави народа и дойде в къщи. И пристъпиха при него учениците му и казваха: Изтълкувай ни притчата за плевелите на нивата. {{field-off:Bible}}</w:t>
      </w:r>
    </w:p>
    <w:p>
      <w:pPr>
        <w:pStyle w:val="Normal"/>
        <w:rPr/>
      </w:pPr>
      <w:r>
        <w:rPr/>
        <w:t>[[@Bible:Matt 13:37 ]][[13:37 &gt;&gt; Matt 13:37]] {{field-on:Bible}} А той отговори и каза им: Сеятелът на доброто семе е Син человечески; {{field-off:Bible}}</w:t>
      </w:r>
    </w:p>
    <w:p>
      <w:pPr>
        <w:pStyle w:val="Normal"/>
        <w:rPr/>
      </w:pPr>
      <w:r>
        <w:rPr/>
        <w:t>[[@Bible:Matt 13:38 ]][[13:38 &gt;&gt; Matt 13:38]] {{field-on:Bible}} нивата е светът; доброто семе, те са синовете на царството; а плевелите са синовете на лукаваго. {{field-off:Bible}}</w:t>
      </w:r>
    </w:p>
    <w:p>
      <w:pPr>
        <w:pStyle w:val="Normal"/>
        <w:rPr/>
      </w:pPr>
      <w:r>
        <w:rPr/>
        <w:t>[[@Bible:Matt 13:39 ]][[13:39 &gt;&gt; Matt 13:39]] {{field-on:Bible}} враждебникът, който ги посея, дяволът е; жетвата е скончанието на века; а жетварите са ангелите. {{field-off:Bible}}</w:t>
      </w:r>
    </w:p>
    <w:p>
      <w:pPr>
        <w:pStyle w:val="Normal"/>
        <w:rPr/>
      </w:pPr>
      <w:r>
        <w:rPr/>
        <w:t>[[@Bible:Matt 13:40 ]][[13:40 &gt;&gt; Matt 13:40]] {{field-on:Bible}} И тъй, както събират плевелите и ги изгарят в огъня, така ще бъде в скончанието на този век. {{field-off:Bible}}</w:t>
      </w:r>
    </w:p>
    <w:p>
      <w:pPr>
        <w:pStyle w:val="Normal"/>
        <w:rPr/>
      </w:pPr>
      <w:r>
        <w:rPr/>
        <w:t>[[@Bible:Matt 13:41 ]][[13:41 &gt;&gt; Matt 13:41]] {{field-on:Bible}} Ще проводи Син человечески ангелите си, и ще съберат от царството негово всите съблазни, и ония които правят беззаконие; {{field-off:Bible}}</w:t>
      </w:r>
    </w:p>
    <w:p>
      <w:pPr>
        <w:pStyle w:val="Normal"/>
        <w:rPr/>
      </w:pPr>
      <w:r>
        <w:rPr/>
        <w:t>[[@Bible:Matt 13:42 ]][[13:42 &gt;&gt; Matt 13:42]] {{field-on:Bible}} и ще ги хвърлят в пещта огнена; там ще бъде плач и скърцане със зъби. {{field-off:Bible}}</w:t>
      </w:r>
    </w:p>
    <w:p>
      <w:pPr>
        <w:pStyle w:val="Normal"/>
        <w:rPr/>
      </w:pPr>
      <w:r>
        <w:rPr/>
        <w:t>[[@Bible:Matt 13:43 ]][[13:43 &gt;&gt; Matt 13:43]] {{field-on:Bible}} Тогаз праведните ще просветнат както слънцето, в царството на Отца си. Който има уши да слуша нека слуша. {{field-off:Bible}}</w:t>
      </w:r>
    </w:p>
    <w:p>
      <w:pPr>
        <w:pStyle w:val="Normal"/>
        <w:rPr/>
      </w:pPr>
      <w:r>
        <w:rPr/>
        <w:t>[[@Bible:Matt 13:44 ]][[13:44 &gt;&gt; Matt 13:44]] {{field-on:Bible}} Пак е подобно царство небесно на имане скрито в нива, което като го намери человек скри го, и от радостта си отхожда и продава все що има, и купува онази нива. {{field-off:Bible}}</w:t>
      </w:r>
    </w:p>
    <w:p>
      <w:pPr>
        <w:pStyle w:val="Normal"/>
        <w:rPr/>
      </w:pPr>
      <w:r>
        <w:rPr/>
        <w:t>[[@Bible:Matt 13:45 ]][[13:45 &gt;&gt; Matt 13:45]] {{field-on:Bible}} Пак е подобно царство небесно на человек търговец който търсеше добри бисери; {{field-off:Bible}}</w:t>
      </w:r>
    </w:p>
    <w:p>
      <w:pPr>
        <w:pStyle w:val="Normal"/>
        <w:rPr/>
      </w:pPr>
      <w:r>
        <w:rPr/>
        <w:t>[[@Bible:Matt 13:46 ]][[13:46 &gt;&gt; Matt 13:46]] {{field-on:Bible}} който като намери един многоценен бисер, отиде и продаде все що имаше, и купи го. {{field-off:Bible}}</w:t>
      </w:r>
    </w:p>
    <w:p>
      <w:pPr>
        <w:pStyle w:val="Normal"/>
        <w:rPr/>
      </w:pPr>
      <w:r>
        <w:rPr/>
        <w:t>[[@Bible:Matt 13:47 ]][[13:47 &gt;&gt; Matt 13:47]] {{field-on:Bible}} Пак е подобно царство небесно на невод, който биде хвърлен в морето, и събра от всякакъв вид риби; {{field-off:Bible}}</w:t>
      </w:r>
    </w:p>
    <w:p>
      <w:pPr>
        <w:pStyle w:val="Normal"/>
        <w:rPr/>
      </w:pPr>
      <w:r>
        <w:rPr/>
        <w:t>[[@Bible:Matt 13:48 ]][[13:48 &gt;&gt; Matt 13:48]] {{field-on:Bible}} който, като се напълни, извадиха го на брега, и седнаха та прибраха добрите в съдове, а лошите изхвърлиха вън. {{field-off:Bible}}</w:t>
      </w:r>
    </w:p>
    <w:p>
      <w:pPr>
        <w:pStyle w:val="Normal"/>
        <w:rPr/>
      </w:pPr>
      <w:r>
        <w:rPr/>
        <w:t>[[@Bible:Matt 13:49 ]][[13:49 &gt;&gt; Matt 13:49]] {{field-on:Bible}} Така ще бъде в скончанието на века; ще излезат ангелите, и ще отлъчат лукавите из между праведните, {{field-off:Bible}}</w:t>
      </w:r>
    </w:p>
    <w:p>
      <w:pPr>
        <w:pStyle w:val="Normal"/>
        <w:rPr/>
      </w:pPr>
      <w:r>
        <w:rPr/>
        <w:t>[[@Bible:Matt 13:50 ]][[13:50 &gt;&gt; Matt 13:50]] {{field-on:Bible}} и ще ги хвърлят в пещта огнена; там ще бъде плач и скърцане със зъби. {{field-off:Bible}}</w:t>
      </w:r>
    </w:p>
    <w:p>
      <w:pPr>
        <w:pStyle w:val="Normal"/>
        <w:rPr/>
      </w:pPr>
      <w:r>
        <w:rPr/>
        <w:t>[[@Bible:Matt 13:51 ]][[13:51 &gt;&gt; Matt 13:51]] {{field-on:Bible}} Казва им Исус: Разумехте ли всичко това? Казват му: Ей, Господи. {{field-off:Bible}}</w:t>
      </w:r>
    </w:p>
    <w:p>
      <w:pPr>
        <w:pStyle w:val="Normal"/>
        <w:rPr/>
      </w:pPr>
      <w:r>
        <w:rPr/>
        <w:t>[[@Bible:Matt 13:52 ]][[13:52 &gt;&gt; Matt 13:52]] {{field-on:Bible}} А той пак рече: За това всеки книжник, който се е учил за царство небесно, подобен е на человек домовит, който изважда из съкровището си ново и вехто. {{field-off:Bible}}</w:t>
      </w:r>
    </w:p>
    <w:p>
      <w:pPr>
        <w:pStyle w:val="Normal"/>
        <w:rPr/>
      </w:pPr>
      <w:r>
        <w:rPr/>
        <w:t>[[@Bible:Matt 13:53 ]][[13:53 &gt;&gt; Matt 13:53]] {{field-on:Bible}} И когато свърши Исус тези притчи, тръгна си от там. {{field-off:Bible}}</w:t>
      </w:r>
    </w:p>
    <w:p>
      <w:pPr>
        <w:pStyle w:val="Normal"/>
        <w:rPr/>
      </w:pPr>
      <w:r>
        <w:rPr/>
        <w:t>[[@Bible:Matt 13:54 ]][[13:54 &gt;&gt; Matt 13:54]] {{field-on:Bible}} И като дойде в отечеството си, учеше ги в съборището им, така щото чудеха се те и думаха: От къде на тогози тая премъдрост и тези сили? {{field-off:Bible}}</w:t>
      </w:r>
    </w:p>
    <w:p>
      <w:pPr>
        <w:pStyle w:val="Normal"/>
        <w:rPr/>
      </w:pPr>
      <w:r>
        <w:rPr/>
        <w:t>[[@Bible:Matt 13:55 ]][[13:55 &gt;&gt; Matt 13:55]] {{field-on:Bible}} Не е ли той синът на дърводелеца? Майка му не се ли казва Мариам, и братята му Яков и Иосий, Симон и Юда? {{field-off:Bible}}</w:t>
      </w:r>
    </w:p>
    <w:p>
      <w:pPr>
        <w:pStyle w:val="Normal"/>
        <w:rPr/>
      </w:pPr>
      <w:r>
        <w:rPr/>
        <w:t>[[@Bible:Matt 13:56 ]][[13:56 &gt;&gt; Matt 13:56]] {{field-on:Bible}} И сестрите му не са ли всичките при нас? От къде прочее на тогози всичко това? {{field-off:Bible}}</w:t>
      </w:r>
    </w:p>
    <w:p>
      <w:pPr>
        <w:pStyle w:val="Normal"/>
        <w:rPr/>
      </w:pPr>
      <w:r>
        <w:rPr/>
        <w:t>[[@Bible:Matt 13:57 ]][[13:57 &gt;&gt; Matt 13:57]] {{field-on:Bible}} И съблазняваха се в него. А Исус им рече: Нема пророк без почест, освен в отечеството си и в домът си. {{field-off:Bible}}</w:t>
      </w:r>
    </w:p>
    <w:p>
      <w:pPr>
        <w:pStyle w:val="Normal"/>
        <w:rPr/>
      </w:pPr>
      <w:r>
        <w:rPr/>
        <w:t>[[@Bible:Matt 13:58 ]][[13:58 &gt;&gt; Matt 13:58]] {{field-on:Bible}} И не стори там много сили заради неверството им. {{field-off:Bible}}</w:t>
      </w:r>
    </w:p>
    <w:p>
      <w:pPr>
        <w:pStyle w:val="Heading2"/>
        <w:rPr/>
      </w:pPr>
      <w:r>
        <w:rPr/>
        <w:t>Глава 14</w:t>
      </w:r>
    </w:p>
    <w:p>
      <w:pPr>
        <w:pStyle w:val="Normal"/>
        <w:rPr/>
      </w:pPr>
      <w:r>
        <w:rPr/>
        <w:t>[[@Bible:Matt 14:1 ]][[14:1 &gt;&gt; Matt 14:1]] {{field-on:Bible}} По онова време чу Ирод четверовластник слухът Исусов, {{field-off:Bible}}</w:t>
      </w:r>
    </w:p>
    <w:p>
      <w:pPr>
        <w:pStyle w:val="Normal"/>
        <w:rPr/>
      </w:pPr>
      <w:r>
        <w:rPr/>
        <w:t>[[@Bible:Matt 14:2 ]][[14:2 &gt;&gt; Matt 14:2]] {{field-on:Bible}} и рече на слугите си: Този е Иоан Кръстител; той е възкръснал от мъртвите, и за това действуват силите чрез него. {{field-off:Bible}}</w:t>
      </w:r>
    </w:p>
    <w:p>
      <w:pPr>
        <w:pStyle w:val="Normal"/>
        <w:rPr/>
      </w:pPr>
      <w:r>
        <w:rPr/>
        <w:t>[[@Bible:Matt 14:3 ]][[14:3 &gt;&gt; Matt 14:3]] {{field-on:Bible}} Защото Ирод като хвана Иоан, върза го, и тури го в тъмница, заради Иродиада жената на брата си Филипа. {{field-off:Bible}}</w:t>
      </w:r>
    </w:p>
    <w:p>
      <w:pPr>
        <w:pStyle w:val="Normal"/>
        <w:rPr/>
      </w:pPr>
      <w:r>
        <w:rPr/>
        <w:t>[[@Bible:Matt 14:4 ]][[14:4 &gt;&gt; Matt 14:4]] {{field-on:Bible}} защото Иоан му казваше: Не ти е простено да имаш нея. {{field-off:Bible}}</w:t>
      </w:r>
    </w:p>
    <w:p>
      <w:pPr>
        <w:pStyle w:val="Normal"/>
        <w:rPr/>
      </w:pPr>
      <w:r>
        <w:rPr/>
        <w:t>[[@Bible:Matt 14:5 ]][[14:5 &gt;&gt; Matt 14:5]] {{field-on:Bible}} И искаше да го убие, но се убоя се от народа; защото го имаха като пророк. {{field-off:Bible}}</w:t>
      </w:r>
    </w:p>
    <w:p>
      <w:pPr>
        <w:pStyle w:val="Normal"/>
        <w:rPr/>
      </w:pPr>
      <w:r>
        <w:rPr/>
        <w:t>[[@Bible:Matt 14:6 ]][[14:6 &gt;&gt; Matt 14:6]] {{field-on:Bible}} И когато празднуваха в деня на рождеството Иродово, дъщерята Иродиадина игра насред, и угоди на Ирода. {{field-off:Bible}}</w:t>
      </w:r>
    </w:p>
    <w:p>
      <w:pPr>
        <w:pStyle w:val="Normal"/>
        <w:rPr/>
      </w:pPr>
      <w:r>
        <w:rPr/>
        <w:t>[[@Bible:Matt 14:7 ]][[14:7 &gt;&gt; Matt 14:7]] {{field-on:Bible}} За това с клетва се врече да й даде каквото би му поискала. {{field-off:Bible}}</w:t>
      </w:r>
    </w:p>
    <w:p>
      <w:pPr>
        <w:pStyle w:val="Normal"/>
        <w:rPr/>
      </w:pPr>
      <w:r>
        <w:rPr/>
        <w:t>[[@Bible:Matt 14:8 ]][[14:8 &gt;&gt; Matt 14:8]] {{field-on:Bible}} А тя, нагласена от майка си; Дай ми, казва, тука на блюдо главата на Иоана Кръстителя. {{field-off:Bible}}</w:t>
      </w:r>
    </w:p>
    <w:p>
      <w:pPr>
        <w:pStyle w:val="Normal"/>
        <w:rPr/>
      </w:pPr>
      <w:r>
        <w:rPr/>
        <w:t>[[@Bible:Matt 14:9 ]][[14:9 &gt;&gt; Matt 14:9]] {{field-on:Bible}} И оскърби се царят, но заради клетвата и заради седещите с него заедно повеле да й се даде. {{field-off:Bible}}</w:t>
      </w:r>
    </w:p>
    <w:p>
      <w:pPr>
        <w:pStyle w:val="Normal"/>
        <w:rPr/>
      </w:pPr>
      <w:r>
        <w:rPr/>
        <w:t>[[@Bible:Matt 14:10 ]][[14:10 &gt;&gt; Matt 14:10]] {{field-on:Bible}} И проводи да посече Иоана в тъмницата. {{field-off:Bible}}</w:t>
      </w:r>
    </w:p>
    <w:p>
      <w:pPr>
        <w:pStyle w:val="Normal"/>
        <w:rPr/>
      </w:pPr>
      <w:r>
        <w:rPr/>
        <w:t>[[@Bible:Matt 14:11 ]][[14:11 &gt;&gt; Matt 14:11]] {{field-on:Bible}} И донесоха главата му на блюдо, и дадоха я на момичето; и занесе я на майка си. {{field-off:Bible}}</w:t>
      </w:r>
    </w:p>
    <w:p>
      <w:pPr>
        <w:pStyle w:val="Normal"/>
        <w:rPr/>
      </w:pPr>
      <w:r>
        <w:rPr/>
        <w:t>[[@Bible:Matt 14:12 ]][[14:12 &gt;&gt; Matt 14:12]] {{field-on:Bible}} А учениците му дойдоха та дигнаха телото, и го погребаха, и дойдоха та казаха на Исуса. {{field-off:Bible}}</w:t>
      </w:r>
    </w:p>
    <w:p>
      <w:pPr>
        <w:pStyle w:val="Normal"/>
        <w:rPr/>
      </w:pPr>
      <w:r>
        <w:rPr/>
        <w:t>[[@Bible:Matt 14:13 ]][[14:13 &gt;&gt; Matt 14:13]] {{field-on:Bible}} И като чу това Исус отиде от там с ладия в пусто место самичък; и като разбра народът, отидоха след него пеши от градовете. {{field-off:Bible}}</w:t>
      </w:r>
    </w:p>
    <w:p>
      <w:pPr>
        <w:pStyle w:val="Normal"/>
        <w:rPr/>
      </w:pPr>
      <w:r>
        <w:rPr/>
        <w:t>[[@Bible:Matt 14:14 ]][[14:14 &gt;&gt; Matt 14:14]] {{field-on:Bible}} И като излезе Исус, виде народ много, и смили се за тех, и изцели болните им. {{field-off:Bible}}</w:t>
      </w:r>
    </w:p>
    <w:p>
      <w:pPr>
        <w:pStyle w:val="Normal"/>
        <w:rPr/>
      </w:pPr>
      <w:r>
        <w:rPr/>
        <w:t>[[@Bible:Matt 14:15 ]][[14:15 &gt;&gt; Matt 14:15]] {{field-on:Bible}} А като стана вечер, дойдоха при него учениците му и рекоха; Пусто е местото, и времето вече мина; разпусни народа, да идат по селата да си купят за ядене. {{field-off:Bible}}</w:t>
      </w:r>
    </w:p>
    <w:p>
      <w:pPr>
        <w:pStyle w:val="Normal"/>
        <w:rPr/>
      </w:pPr>
      <w:r>
        <w:rPr/>
        <w:t>[[@Bible:Matt 14:16 ]][[14:16 &gt;&gt; Matt 14:16]] {{field-on:Bible}} А Исус им рече: Не им требва да идат; дайте им вие да ядат. {{field-off:Bible}}</w:t>
      </w:r>
    </w:p>
    <w:p>
      <w:pPr>
        <w:pStyle w:val="Normal"/>
        <w:rPr/>
      </w:pPr>
      <w:r>
        <w:rPr/>
        <w:t>[[@Bible:Matt 14:17 ]][[14:17 &gt;&gt; Matt 14:17]] {{field-on:Bible}} А те му казват: Немаме тука освен пет хлеба и две риби. {{field-off:Bible}}</w:t>
      </w:r>
    </w:p>
    <w:p>
      <w:pPr>
        <w:pStyle w:val="Normal"/>
        <w:rPr/>
      </w:pPr>
      <w:r>
        <w:rPr/>
        <w:t>[[@Bible:Matt 14:18 ]][[14:18 &gt;&gt; Matt 14:18]] {{field-on:Bible}} А той рече: Донесете ми ги тука. {{field-off:Bible}}</w:t>
      </w:r>
    </w:p>
    <w:p>
      <w:pPr>
        <w:pStyle w:val="Normal"/>
        <w:rPr/>
      </w:pPr>
      <w:r>
        <w:rPr/>
        <w:t>[[@Bible:Matt 14:19 ]][[14:19 &gt;&gt; Matt 14:19]] {{field-on:Bible}} И като повеле на народа да насядат на тревата, взе петте хлеба и двете риби, погледна на небето, и благослови; и като преломи, даде хлебовете на учениците, а учениците на народа. {{field-off:Bible}}</w:t>
      </w:r>
    </w:p>
    <w:p>
      <w:pPr>
        <w:pStyle w:val="Normal"/>
        <w:rPr/>
      </w:pPr>
      <w:r>
        <w:rPr/>
        <w:t>[[@Bible:Matt 14:20 ]][[14:20 &gt;&gt; Matt 14:20]] {{field-on:Bible}} И ядоха всички, и наситиха се; и дигнаха изостаналото от укрухите, дванадесет коша пълни. {{field-off:Bible}}</w:t>
      </w:r>
    </w:p>
    <w:p>
      <w:pPr>
        <w:pStyle w:val="Normal"/>
        <w:rPr/>
      </w:pPr>
      <w:r>
        <w:rPr/>
        <w:t>[[@Bible:Matt 14:21 ]][[14:21 &gt;&gt; Matt 14:21]] {{field-on:Bible}} А онези които ядоха бяха до пет хиляди мъже, освен жени и децата. {{field-off:Bible}}</w:t>
      </w:r>
    </w:p>
    <w:p>
      <w:pPr>
        <w:pStyle w:val="Normal"/>
        <w:rPr/>
      </w:pPr>
      <w:r>
        <w:rPr/>
        <w:t>[[@Bible:Matt 14:22 ]][[14:22 &gt;&gt; Matt 14:22]] {{field-on:Bible}} И тоз час принуди Исус учениците си да влезат в ладията, и да идат преди него отвъд, докато разпусне народа. {{field-off:Bible}}</w:t>
      </w:r>
    </w:p>
    <w:p>
      <w:pPr>
        <w:pStyle w:val="Normal"/>
        <w:rPr/>
      </w:pPr>
      <w:r>
        <w:rPr/>
        <w:t>[[@Bible:Matt 14:23 ]][[14:23 &gt;&gt; Matt 14:23]] {{field-on:Bible}} И като разпусна народа, възлезе на гората насаме да се помоли. И като стана късно, там бе самичък. {{field-off:Bible}}</w:t>
      </w:r>
    </w:p>
    <w:p>
      <w:pPr>
        <w:pStyle w:val="Normal"/>
        <w:rPr/>
      </w:pPr>
      <w:r>
        <w:rPr/>
        <w:t>[[@Bible:Matt 14:24 ]][[14:24 &gt;&gt; Matt 14:24]] {{field-on:Bible}} А ладията бе вече всред морето, обуряваема от вълните; защото вятърът бе противен. {{field-off:Bible}}</w:t>
      </w:r>
    </w:p>
    <w:p>
      <w:pPr>
        <w:pStyle w:val="Normal"/>
        <w:rPr/>
      </w:pPr>
      <w:r>
        <w:rPr/>
        <w:t>[[@Bible:Matt 14:25 ]][[14:25 &gt;&gt; Matt 14:25]] {{field-on:Bible}} А в четвъртата стража на нощта Исус отиде къде тех, и вървеше по морето. {{field-off:Bible}}</w:t>
      </w:r>
    </w:p>
    <w:p>
      <w:pPr>
        <w:pStyle w:val="Normal"/>
        <w:rPr/>
      </w:pPr>
      <w:r>
        <w:rPr/>
        <w:t>[[@Bible:Matt 14:26 ]][[14:26 &gt;&gt; Matt 14:26]] {{field-on:Bible}} И като го видеха учениците че върви по морето, смутиха се и думаха че е призрак, и от страх извикаха. {{field-off:Bible}}</w:t>
      </w:r>
    </w:p>
    <w:p>
      <w:pPr>
        <w:pStyle w:val="Normal"/>
        <w:rPr/>
      </w:pPr>
      <w:r>
        <w:rPr/>
        <w:t>[[@Bible:Matt 14:27 ]][[14:27 &gt;&gt; Matt 14:27]] {{field-on:Bible}} Тоз час Исус им проговори и рече: Дързайте! аз съм: не бойте се. {{field-off:Bible}}</w:t>
      </w:r>
    </w:p>
    <w:p>
      <w:pPr>
        <w:pStyle w:val="Normal"/>
        <w:rPr/>
      </w:pPr>
      <w:r>
        <w:rPr/>
        <w:t>[[@Bible:Matt 14:28 ]][[14:28 &gt;&gt; Matt 14:28]] {{field-on:Bible}} Отговори Петър и рече му: Господи, ако си ти, повели ми да дойда при тебе по водата. {{field-off:Bible}}</w:t>
      </w:r>
    </w:p>
    <w:p>
      <w:pPr>
        <w:pStyle w:val="Normal"/>
        <w:rPr/>
      </w:pPr>
      <w:r>
        <w:rPr/>
        <w:t>[[@Bible:Matt 14:29 ]][[14:29 &gt;&gt; Matt 14:29]] {{field-on:Bible}} А той рече: Дойди. И като слезе от ладията Петър вървеше по водата да дойде при Исуса. {{field-off:Bible}}</w:t>
      </w:r>
    </w:p>
    <w:p>
      <w:pPr>
        <w:pStyle w:val="Normal"/>
        <w:rPr/>
      </w:pPr>
      <w:r>
        <w:rPr/>
        <w:t>[[@Bible:Matt 14:30 ]][[14:30 &gt;&gt; Matt 14:30]] {{field-on:Bible}} Но понеже виждаше ветъра силен, уплаши се, и, като начна да потъва, извика и рече: Господи, избави ме. {{field-off:Bible}}</w:t>
      </w:r>
    </w:p>
    <w:p>
      <w:pPr>
        <w:pStyle w:val="Normal"/>
        <w:rPr/>
      </w:pPr>
      <w:r>
        <w:rPr/>
        <w:t>[[@Bible:Matt 14:31 ]][[14:31 &gt;&gt; Matt 14:31]] {{field-on:Bible}} И тутакси Исус простре ръка, улови го, и каза му: Маловере, защо си се усъмнил? {{field-off:Bible}}</w:t>
      </w:r>
    </w:p>
    <w:p>
      <w:pPr>
        <w:pStyle w:val="Normal"/>
        <w:rPr/>
      </w:pPr>
      <w:r>
        <w:rPr/>
        <w:t>[[@Bible:Matt 14:32 ]][[14:32 &gt;&gt; Matt 14:32]] {{field-on:Bible}} И от как влезоха в ладията, утихна ветърът. {{field-off:Bible}}</w:t>
      </w:r>
    </w:p>
    <w:p>
      <w:pPr>
        <w:pStyle w:val="Normal"/>
        <w:rPr/>
      </w:pPr>
      <w:r>
        <w:rPr/>
        <w:t>[[@Bible:Matt 14:33 ]][[14:33 &gt;&gt; Matt 14:33]] {{field-on:Bible}} А които беха в ладията, дойдоха та му се поклониха и думаха: Наистина Син Божий си. {{field-off:Bible}}</w:t>
      </w:r>
    </w:p>
    <w:p>
      <w:pPr>
        <w:pStyle w:val="Normal"/>
        <w:rPr/>
      </w:pPr>
      <w:r>
        <w:rPr/>
        <w:t>[[@Bible:Matt 14:34 ]][[14:34 &gt;&gt; Matt 14:34]] {{field-on:Bible}} И преминаха та дойдоха в земята Генисаретска. {{field-off:Bible}}</w:t>
      </w:r>
    </w:p>
    <w:p>
      <w:pPr>
        <w:pStyle w:val="Normal"/>
        <w:rPr/>
      </w:pPr>
      <w:r>
        <w:rPr/>
        <w:t>[[@Bible:Matt 14:35 ]][[14:35 &gt;&gt; Matt 14:35]] {{field-on:Bible}} И щом го познаха тамошните человеци, разпроводиха по всичката онази околност, и доведоха при него всичките болни; {{field-off:Bible}}</w:t>
      </w:r>
    </w:p>
    <w:p>
      <w:pPr>
        <w:pStyle w:val="Normal"/>
        <w:rPr/>
      </w:pPr>
      <w:r>
        <w:rPr/>
        <w:t>[[@Bible:Matt 14:36 ]][[14:36 &gt;&gt; Matt 14:36]] {{field-on:Bible}} и молеха го да се допрат само до полите на дрехите му; и колкото се допреха оздравяха. {{field-off:Bible}}</w:t>
      </w:r>
    </w:p>
    <w:p>
      <w:pPr>
        <w:pStyle w:val="Heading2"/>
        <w:rPr/>
      </w:pPr>
      <w:r>
        <w:rPr/>
        <w:t>Глава 15</w:t>
      </w:r>
    </w:p>
    <w:p>
      <w:pPr>
        <w:pStyle w:val="Normal"/>
        <w:rPr/>
      </w:pPr>
      <w:r>
        <w:rPr/>
        <w:t>[[@Bible:Matt 15:1 ]][[15:1 &gt;&gt; Matt 15:1]] {{field-on:Bible}} Тогаз пристъпиха при Исуса Ерусалимските книжници и Фарисеи и казваха: {{field-off:Bible}}</w:t>
      </w:r>
    </w:p>
    <w:p>
      <w:pPr>
        <w:pStyle w:val="Normal"/>
        <w:rPr/>
      </w:pPr>
      <w:r>
        <w:rPr/>
        <w:t>[[@Bible:Matt 15:2 ]][[15:2 &gt;&gt; Matt 15:2]] {{field-on:Bible}} Защо твоите ученици престъпват преданието на старите? понеже не си мият ръцете, когато ядат хлеб. {{field-off:Bible}}</w:t>
      </w:r>
    </w:p>
    <w:p>
      <w:pPr>
        <w:pStyle w:val="Normal"/>
        <w:rPr/>
      </w:pPr>
      <w:r>
        <w:rPr/>
        <w:t>[[@Bible:Matt 15:3 ]][[15:3 &gt;&gt; Matt 15:3]] {{field-on:Bible}} А той отговори и рече им: Защо и вие заради вашето предание престъпвате Божията заповед? {{field-off:Bible}}</w:t>
      </w:r>
    </w:p>
    <w:p>
      <w:pPr>
        <w:pStyle w:val="Normal"/>
        <w:rPr/>
      </w:pPr>
      <w:r>
        <w:rPr/>
        <w:t>[[@Bible:Matt 15:4 ]][[15:4 &gt;&gt; Matt 15:4]] {{field-on:Bible}} Защото Бог заповеда и рече: "Почитай баща си и майка си"; и, "Който злослови баща или майка, непременно да се умъртви." {{field-off:Bible}}</w:t>
      </w:r>
    </w:p>
    <w:p>
      <w:pPr>
        <w:pStyle w:val="Normal"/>
        <w:rPr/>
      </w:pPr>
      <w:r>
        <w:rPr/>
        <w:t>[[@Bible:Matt 15:5 ]][[15:5 &gt;&gt; Matt 15:5]] {{field-on:Bible}} Но вие казвате: Който рече на баща или на майка: Дар е каквото би да се ползуваш от мене, доста е: {{field-off:Bible}}</w:t>
      </w:r>
    </w:p>
    <w:p>
      <w:pPr>
        <w:pStyle w:val="Normal"/>
        <w:rPr/>
      </w:pPr>
      <w:r>
        <w:rPr/>
        <w:t>[[@Bible:Matt 15:6 ]][[15:6 &gt;&gt; Matt 15:6]] {{field-on:Bible}} той може и да не почита баща си или майка си. И развалихте Божията заповед за вашето предание. {{field-off:Bible}}</w:t>
      </w:r>
    </w:p>
    <w:p>
      <w:pPr>
        <w:pStyle w:val="Normal"/>
        <w:rPr/>
      </w:pPr>
      <w:r>
        <w:rPr/>
        <w:t>[[@Bible:Matt 15:7 ]][[15:7 &gt;&gt; Matt 15:7]] {{field-on:Bible}} Лицемери! добре пророкува Исаия за вас и казва: {{field-off:Bible}}</w:t>
      </w:r>
    </w:p>
    <w:p>
      <w:pPr>
        <w:pStyle w:val="Normal"/>
        <w:rPr/>
      </w:pPr>
      <w:r>
        <w:rPr/>
        <w:t>[[@Bible:Matt 15:8 ]][[15:8 &gt;&gt; Matt 15:8]] {{field-on:Bible}} Тези люде се приближават при мене с устата си, и с устните си ме почита, а сърцето им далеч отстои от мене. {{field-off:Bible}}</w:t>
      </w:r>
    </w:p>
    <w:p>
      <w:pPr>
        <w:pStyle w:val="Normal"/>
        <w:rPr/>
      </w:pPr>
      <w:r>
        <w:rPr/>
        <w:t>[[@Bible:Matt 15:9 ]][[15:9 &gt;&gt; Matt 15:9]] {{field-on:Bible}} Но напразно ме почитат, като учат учения заповеди человечески. {{field-off:Bible}}</w:t>
      </w:r>
    </w:p>
    <w:p>
      <w:pPr>
        <w:pStyle w:val="Normal"/>
        <w:rPr/>
      </w:pPr>
      <w:r>
        <w:rPr/>
        <w:t>[[@Bible:Matt 15:10 ]][[15:10 &gt;&gt; Matt 15:10]] {{field-on:Bible}} И като призова народът, рече им: Слушайте и разумейте: {{field-off:Bible}}</w:t>
      </w:r>
    </w:p>
    <w:p>
      <w:pPr>
        <w:pStyle w:val="Normal"/>
        <w:rPr/>
      </w:pPr>
      <w:r>
        <w:rPr/>
        <w:t>[[@Bible:Matt 15:11 ]][[15:11 &gt;&gt; Matt 15:11]] {{field-on:Bible}} не осквернява человека което влезва в уста, но което излезва из уста, то осквернява человека. {{field-off:Bible}}</w:t>
      </w:r>
    </w:p>
    <w:p>
      <w:pPr>
        <w:pStyle w:val="Normal"/>
        <w:rPr/>
      </w:pPr>
      <w:r>
        <w:rPr/>
        <w:t>[[@Bible:Matt 15:12 ]][[15:12 &gt;&gt; Matt 15:12]] {{field-on:Bible}} Тогаз пристъпиха учениците му и рекоха му: Знаеш ли че Фарисеите като чуха тази дума съблазниха се? {{field-off:Bible}}</w:t>
      </w:r>
    </w:p>
    <w:p>
      <w:pPr>
        <w:pStyle w:val="Normal"/>
        <w:rPr/>
      </w:pPr>
      <w:r>
        <w:rPr/>
        <w:t>[[@Bible:Matt 15:13 ]][[15:13 &gt;&gt; Matt 15:13]] {{field-on:Bible}} А той отговори и каза; Всеко растение, което не е насадил Отец мой небесен, ще се изкорени. {{field-off:Bible}}</w:t>
      </w:r>
    </w:p>
    <w:p>
      <w:pPr>
        <w:pStyle w:val="Normal"/>
        <w:rPr/>
      </w:pPr>
      <w:r>
        <w:rPr/>
        <w:t>[[@Bible:Matt 15:14 ]][[15:14 &gt;&gt; Matt 15:14]] {{field-on:Bible}} Оставете ги: те са слепи водители на слепи; а слепец слепца ако води, и двамата ще паднат в ямата. {{field-off:Bible}}</w:t>
      </w:r>
    </w:p>
    <w:p>
      <w:pPr>
        <w:pStyle w:val="Normal"/>
        <w:rPr/>
      </w:pPr>
      <w:r>
        <w:rPr/>
        <w:t>[[@Bible:Matt 15:15 ]][[15:15 &gt;&gt; Matt 15:15]] {{field-on:Bible}} Отговори Петър и рече му: Изтълкувай ни тази притча. {{field-off:Bible}}</w:t>
      </w:r>
    </w:p>
    <w:p>
      <w:pPr>
        <w:pStyle w:val="Normal"/>
        <w:rPr/>
      </w:pPr>
      <w:r>
        <w:rPr/>
        <w:t>[[@Bible:Matt 15:16 ]][[15:16 &gt;&gt; Matt 15:16]] {{field-on:Bible}} А Исус им рече: Още ли сте и вие без разум? {{field-off:Bible}}</w:t>
      </w:r>
    </w:p>
    <w:p>
      <w:pPr>
        <w:pStyle w:val="Normal"/>
        <w:rPr/>
      </w:pPr>
      <w:r>
        <w:rPr/>
        <w:t>[[@Bible:Matt 15:17 ]][[15:17 &gt;&gt; Matt 15:17]] {{field-on:Bible}} Не разумевате ли още, че все що влезва в устата, сместя се в търбуха и в захода се изхвърля? {{field-off:Bible}}</w:t>
      </w:r>
    </w:p>
    <w:p>
      <w:pPr>
        <w:pStyle w:val="Normal"/>
        <w:rPr/>
      </w:pPr>
      <w:r>
        <w:rPr/>
        <w:t>[[@Bible:Matt 15:18 ]][[15:18 &gt;&gt; Matt 15:18]] {{field-on:Bible}} А което излезва из устата, излезва из сърцето, и то осквернява человека. {{field-off:Bible}}</w:t>
      </w:r>
    </w:p>
    <w:p>
      <w:pPr>
        <w:pStyle w:val="Normal"/>
        <w:rPr/>
      </w:pPr>
      <w:r>
        <w:rPr/>
        <w:t>[[@Bible:Matt 15:19 ]][[15:19 &gt;&gt; Matt 15:19]] {{field-on:Bible}} Защото от сърцето излезват помисли лукави, убийства, прелюбодейства, блудства, кражби, лъжливи свидетелства, хули. {{field-off:Bible}}</w:t>
      </w:r>
    </w:p>
    <w:p>
      <w:pPr>
        <w:pStyle w:val="Normal"/>
        <w:rPr/>
      </w:pPr>
      <w:r>
        <w:rPr/>
        <w:t>[[@Bible:Matt 15:20 ]][[15:20 &gt;&gt; Matt 15:20]] {{field-on:Bible}} Тези неща са които оскверняват человека; а да яде некой с немити ръце не осквернява человека. {{field-off:Bible}}</w:t>
      </w:r>
    </w:p>
    <w:p>
      <w:pPr>
        <w:pStyle w:val="Normal"/>
        <w:rPr/>
      </w:pPr>
      <w:r>
        <w:rPr/>
        <w:t>[[@Bible:Matt 15:21 ]][[15:21 &gt;&gt; Matt 15:21]] {{field-on:Bible}} И като излезе от там Исус, отиде къде Тирските и Сидонските страни. {{field-off:Bible}}</w:t>
      </w:r>
    </w:p>
    <w:p>
      <w:pPr>
        <w:pStyle w:val="Normal"/>
        <w:rPr/>
      </w:pPr>
      <w:r>
        <w:rPr/>
        <w:t>[[@Bible:Matt 15:22 ]][[15:22 &gt;&gt; Matt 15:22]] {{field-on:Bible}} И ето жена Хананейка, която бе излезла от онези предели, извика му и казваше: Помилвай ме, Господи, Сине Давидов, дъщеря ми зле страда от бес. {{field-off:Bible}}</w:t>
      </w:r>
    </w:p>
    <w:p>
      <w:pPr>
        <w:pStyle w:val="Normal"/>
        <w:rPr/>
      </w:pPr>
      <w:r>
        <w:rPr/>
        <w:t>[[@Bible:Matt 15:23 ]][[15:23 &gt;&gt; Matt 15:23]] {{field-on:Bible}} А той ни реч не и отговори: и дойдоха учениците му, та му се молеха и казваха: Отпусни я, защото вика след нас. {{field-off:Bible}}</w:t>
      </w:r>
    </w:p>
    <w:p>
      <w:pPr>
        <w:pStyle w:val="Normal"/>
        <w:rPr/>
      </w:pPr>
      <w:r>
        <w:rPr/>
        <w:t>[[@Bible:Matt 15:24 ]][[15:24 &gt;&gt; Matt 15:24]] {{field-on:Bible}} А той отговори и рече: Не съм проводен, освен до погиналите овце от Израилевия дом. {{field-off:Bible}}</w:t>
      </w:r>
    </w:p>
    <w:p>
      <w:pPr>
        <w:pStyle w:val="Normal"/>
        <w:rPr/>
      </w:pPr>
      <w:r>
        <w:rPr/>
        <w:t>[[@Bible:Matt 15:25 ]][[15:25 &gt;&gt; Matt 15:25]] {{field-on:Bible}} А тя дойде та му се кланяше и казваше: Господи, помогни ми. {{field-off:Bible}}</w:t>
      </w:r>
    </w:p>
    <w:p>
      <w:pPr>
        <w:pStyle w:val="Normal"/>
        <w:rPr/>
      </w:pPr>
      <w:r>
        <w:rPr/>
        <w:t>[[@Bible:Matt 15:26 ]][[15:26 &gt;&gt; Matt 15:26]] {{field-on:Bible}} А той отговори и рече: Не е добро да вземе некой хлеба от децата и да го хвърли на псетата. {{field-off:Bible}}</w:t>
      </w:r>
    </w:p>
    <w:p>
      <w:pPr>
        <w:pStyle w:val="Normal"/>
        <w:rPr/>
      </w:pPr>
      <w:r>
        <w:rPr/>
        <w:t>[[@Bible:Matt 15:27 ]][[15:27 &gt;&gt; Matt 15:27]] {{field-on:Bible}} А тя рече: Ей, Господи; но и псетата ядат от трошиците що падат от трапезата на господарите им. {{field-off:Bible}}</w:t>
      </w:r>
    </w:p>
    <w:p>
      <w:pPr>
        <w:pStyle w:val="Normal"/>
        <w:rPr/>
      </w:pPr>
      <w:r>
        <w:rPr/>
        <w:t>[[@Bible:Matt 15:28 ]][[15:28 &gt;&gt; Matt 15:28]] {{field-on:Bible}} Тогаз отговори Исус и рече й: О жено, голема е твоята вера; нека ти бъде както искаш. И оздраве дъщеря й от онзи час. {{field-off:Bible}}</w:t>
      </w:r>
    </w:p>
    <w:p>
      <w:pPr>
        <w:pStyle w:val="Normal"/>
        <w:rPr/>
      </w:pPr>
      <w:r>
        <w:rPr/>
        <w:t>[[@Bible:Matt 15:29 ]][[15:29 &gt;&gt; Matt 15:29]] {{field-on:Bible}} И като премина Исус от там, дойде при морето Галилейско; и възлезе на гората, и седеше там. {{field-off:Bible}}</w:t>
      </w:r>
    </w:p>
    <w:p>
      <w:pPr>
        <w:pStyle w:val="Normal"/>
        <w:rPr/>
      </w:pPr>
      <w:r>
        <w:rPr/>
        <w:t>[[@Bible:Matt 15:30 ]][[15:30 &gt;&gt; Matt 15:30]] {{field-on:Bible}} И дойде при него народ много, които имаха със себе си хроми, слепи, неми, клосни, и други много; и подметнаха ги пред нозете Исусови, и ги изцели: {{field-off:Bible}}</w:t>
      </w:r>
    </w:p>
    <w:p>
      <w:pPr>
        <w:pStyle w:val="Normal"/>
        <w:rPr/>
      </w:pPr>
      <w:r>
        <w:rPr/>
        <w:t>[[@Bible:Matt 15:31 ]][[15:31 &gt;&gt; Matt 15:31]] {{field-on:Bible}} Така що народът се чудеше, като гледаше неми да говорят, клосни оздравени, хроми да ходят, и слепи да гледат; и прославиха Бога Израилева. {{field-off:Bible}}</w:t>
      </w:r>
    </w:p>
    <w:p>
      <w:pPr>
        <w:pStyle w:val="Normal"/>
        <w:rPr/>
      </w:pPr>
      <w:r>
        <w:rPr/>
        <w:t>[[@Bible:Matt 15:32 ]][[15:32 &gt;&gt; Matt 15:32]] {{field-on:Bible}} А Исус призова учениците си и рече: Жал ми е за народа, защото три дни вече седят при мене, и нямат какво да ядат: а да ги разпусна гладни не ща, да не би да прималнеят по пътят. {{field-off:Bible}}</w:t>
      </w:r>
    </w:p>
    <w:p>
      <w:pPr>
        <w:pStyle w:val="Normal"/>
        <w:rPr/>
      </w:pPr>
      <w:r>
        <w:rPr/>
        <w:t>[[@Bible:Matt 15:33 ]][[15:33 &gt;&gt; Matt 15:33]] {{field-on:Bible}} И казват му учениците му: От де у нас в пустинята толкози хлебове, щото да наситим толкоз народ? {{field-off:Bible}}</w:t>
      </w:r>
    </w:p>
    <w:p>
      <w:pPr>
        <w:pStyle w:val="Normal"/>
        <w:rPr/>
      </w:pPr>
      <w:r>
        <w:rPr/>
        <w:t>[[@Bible:Matt 15:34 ]][[15:34 &gt;&gt; Matt 15:34]] {{field-on:Bible}} И казва им Исус: Колко хлебове имате? А те рекоха: Седем и малко рибици. {{field-off:Bible}}</w:t>
      </w:r>
    </w:p>
    <w:p>
      <w:pPr>
        <w:pStyle w:val="Normal"/>
        <w:rPr/>
      </w:pPr>
      <w:r>
        <w:rPr/>
        <w:t>[[@Bible:Matt 15:35 ]][[15:35 &gt;&gt; Matt 15:35]] {{field-on:Bible}} И повеле на народа да наседат на земята. {{field-off:Bible}}</w:t>
      </w:r>
    </w:p>
    <w:p>
      <w:pPr>
        <w:pStyle w:val="Normal"/>
        <w:rPr/>
      </w:pPr>
      <w:r>
        <w:rPr/>
        <w:t>[[@Bible:Matt 15:36 ]][[15:36 &gt;&gt; Matt 15:36]] {{field-on:Bible}} И като взе седемте хлеба и рибите, и благодари, проломи и даде на учениците си, а учениците на народа. {{field-off:Bible}}</w:t>
      </w:r>
    </w:p>
    <w:p>
      <w:pPr>
        <w:pStyle w:val="Normal"/>
        <w:rPr/>
      </w:pPr>
      <w:r>
        <w:rPr/>
        <w:t>[[@Bible:Matt 15:37 ]][[15:37 &gt;&gt; Matt 15:37]] {{field-on:Bible}} И ядоха всички и наситиха се: и дигнаха изостаналото от укрухите седем кошници пълни. {{field-off:Bible}}</w:t>
      </w:r>
    </w:p>
    <w:p>
      <w:pPr>
        <w:pStyle w:val="Normal"/>
        <w:rPr/>
      </w:pPr>
      <w:r>
        <w:rPr/>
        <w:t>[[@Bible:Matt 15:38 ]][[15:38 &gt;&gt; Matt 15:38]] {{field-on:Bible}} А онези които ядоха беха четири хиляди мъже освен жени и деца. {{field-off:Bible}}</w:t>
      </w:r>
    </w:p>
    <w:p>
      <w:pPr>
        <w:pStyle w:val="Normal"/>
        <w:rPr/>
      </w:pPr>
      <w:r>
        <w:rPr/>
        <w:t>[[@Bible:Matt 15:39 ]][[15:39 &gt;&gt; Matt 15:39]] {{field-on:Bible}} А като разпусна народа, влезе в ладията, и дойде в пределите Магдалински. {{field-off:Bible}}</w:t>
      </w:r>
    </w:p>
    <w:p>
      <w:pPr>
        <w:pStyle w:val="Heading2"/>
        <w:rPr/>
      </w:pPr>
      <w:r>
        <w:rPr/>
        <w:t>Глава 16</w:t>
      </w:r>
    </w:p>
    <w:p>
      <w:pPr>
        <w:pStyle w:val="Normal"/>
        <w:rPr/>
      </w:pPr>
      <w:r>
        <w:rPr/>
        <w:t>[[@Bible:Matt 16:1 ]][[16:1 &gt;&gt; Matt 16:1]] {{field-on:Bible}} И дойдоха Фарисеите и Садукеите при него, и за да го изкушават поискаха му да им покаже знамение от небето. {{field-off:Bible}}</w:t>
      </w:r>
    </w:p>
    <w:p>
      <w:pPr>
        <w:pStyle w:val="Normal"/>
        <w:rPr/>
      </w:pPr>
      <w:r>
        <w:rPr/>
        <w:t>[[@Bible:Matt 16:2 ]][[16:2 &gt;&gt; Matt 16:2]] {{field-on:Bible}} А той отговори и рече им: Хубаво ще е времето; защото небето се червенее. {{field-off:Bible}}</w:t>
      </w:r>
    </w:p>
    <w:p>
      <w:pPr>
        <w:pStyle w:val="Normal"/>
        <w:rPr/>
      </w:pPr>
      <w:r>
        <w:rPr/>
        <w:t>[[@Bible:Matt 16:3 ]][[16:3 &gt;&gt; Matt 16:3]] {{field-on:Bible}} и сутрина: Днес ще вали; защото небето се червенее намръщено. Лицемери! лицето на небето знаете да разпознавате, а знаменията на времената не можете ли? {{field-off:Bible}}</w:t>
      </w:r>
    </w:p>
    <w:p>
      <w:pPr>
        <w:pStyle w:val="Normal"/>
        <w:rPr/>
      </w:pPr>
      <w:r>
        <w:rPr/>
        <w:t>[[@Bible:Matt 16:4 ]][[16:4 &gt;&gt; Matt 16:4]] {{field-on:Bible}} Род лукав и прелюбодеен знамение иска, и знамение нема да му се даде, освен знамението на пророка Иона. И остави ги и си отиде. {{field-off:Bible}}</w:t>
      </w:r>
    </w:p>
    <w:p>
      <w:pPr>
        <w:pStyle w:val="Normal"/>
        <w:rPr/>
      </w:pPr>
      <w:r>
        <w:rPr/>
        <w:t>[[@Bible:Matt 16:5 ]][[16:5 &gt;&gt; Matt 16:5]] {{field-on:Bible}} А когато отидоха учениците му отвъд, забравиха да вземат хлеб. {{field-off:Bible}}</w:t>
      </w:r>
    </w:p>
    <w:p>
      <w:pPr>
        <w:pStyle w:val="Normal"/>
        <w:rPr/>
      </w:pPr>
      <w:r>
        <w:rPr/>
        <w:t>[[@Bible:Matt 16:6 ]][[16:6 &gt;&gt; Matt 16:6]] {{field-on:Bible}} А Исус им рече: Гледайте и пазете се от кваса на Фарисеите и Садукеите. {{field-off:Bible}}</w:t>
      </w:r>
    </w:p>
    <w:p>
      <w:pPr>
        <w:pStyle w:val="Normal"/>
        <w:rPr/>
      </w:pPr>
      <w:r>
        <w:rPr/>
        <w:t>[[@Bible:Matt 16:7 ]][[16:7 &gt;&gt; Matt 16:7]] {{field-on:Bible}} И те размишляваха в себе си, и думаха: Това е защото хлеб не сме взели. {{field-off:Bible}}</w:t>
      </w:r>
    </w:p>
    <w:p>
      <w:pPr>
        <w:pStyle w:val="Normal"/>
        <w:rPr/>
      </w:pPr>
      <w:r>
        <w:rPr/>
        <w:t>[[@Bible:Matt 16:8 ]][[16:8 &gt;&gt; Matt 16:8]] {{field-on:Bible}} А Исус разуме, и рече им: Защо размишлявате в себе си, маловери, за хлеб че не сте взели? {{field-off:Bible}}</w:t>
      </w:r>
    </w:p>
    <w:p>
      <w:pPr>
        <w:pStyle w:val="Normal"/>
        <w:rPr/>
      </w:pPr>
      <w:r>
        <w:rPr/>
        <w:t>[[@Bible:Matt 16:9 ]][[16:9 &gt;&gt; Matt 16:9]] {{field-on:Bible}} Още не разумевате ли, и не помните ли петте хлеба на петте хиляди, и колко коша взехте? {{field-off:Bible}}</w:t>
      </w:r>
    </w:p>
    <w:p>
      <w:pPr>
        <w:pStyle w:val="Normal"/>
        <w:rPr/>
      </w:pPr>
      <w:r>
        <w:rPr/>
        <w:t>[[@Bible:Matt 16:10 ]][[16:10 &gt;&gt; Matt 16:10]] {{field-on:Bible}} нито седемте хлеба на четирите хиляди, и колко кошници взехте? {{field-off:Bible}}</w:t>
      </w:r>
    </w:p>
    <w:p>
      <w:pPr>
        <w:pStyle w:val="Normal"/>
        <w:rPr/>
      </w:pPr>
      <w:r>
        <w:rPr/>
        <w:t>[[@Bible:Matt 16:11 ]][[16:11 &gt;&gt; Matt 16:11]] {{field-on:Bible}} Как не разумевате че не за хлеб ви казах, да се пазите от кваса Фарисейски и Садукейски? {{field-off:Bible}}</w:t>
      </w:r>
    </w:p>
    <w:p>
      <w:pPr>
        <w:pStyle w:val="Normal"/>
        <w:rPr/>
      </w:pPr>
      <w:r>
        <w:rPr/>
        <w:t>[[@Bible:Matt 16:12 ]][[16:12 &gt;&gt; Matt 16:12]] {{field-on:Bible}} Тогаз разумеха че не рече да се пазят от кваса хлебен, но от учението Фарисейско и Садукейско. {{field-off:Bible}}</w:t>
      </w:r>
    </w:p>
    <w:p>
      <w:pPr>
        <w:pStyle w:val="Normal"/>
        <w:rPr/>
      </w:pPr>
      <w:r>
        <w:rPr/>
        <w:t>[[@Bible:Matt 16:13 ]][[16:13 &gt;&gt; Matt 16:13]] {{field-on:Bible}} И когато дойде Исус в страната на Кесария Филипова, питаше учениците си, и казваше: Мене, Сина человеческаго, кого ме казват человеците че съм? {{field-off:Bible}}</w:t>
      </w:r>
    </w:p>
    <w:p>
      <w:pPr>
        <w:pStyle w:val="Normal"/>
        <w:rPr/>
      </w:pPr>
      <w:r>
        <w:rPr/>
        <w:t>[[@Bible:Matt 16:14 ]][[16:14 &gt;&gt; Matt 16:14]] {{field-on:Bible}} А те рекоха: Едни че си Иоан Кръстител; други Илия; а други Иеремия или един от пророците. {{field-off:Bible}}</w:t>
      </w:r>
    </w:p>
    <w:p>
      <w:pPr>
        <w:pStyle w:val="Normal"/>
        <w:rPr/>
      </w:pPr>
      <w:r>
        <w:rPr/>
        <w:t>[[@Bible:Matt 16:15 ]][[16:15 &gt;&gt; Matt 16:15]] {{field-on:Bible}} Казва им: Но вие, кого ме казвате че съм? {{field-off:Bible}}</w:t>
      </w:r>
    </w:p>
    <w:p>
      <w:pPr>
        <w:pStyle w:val="Normal"/>
        <w:rPr/>
      </w:pPr>
      <w:r>
        <w:rPr/>
        <w:t>[[@Bible:Matt 16:16 ]][[16:16 &gt;&gt; Matt 16:16]] {{field-on:Bible}} И отговори Симон Петър и рече: Ти си Христос, Син на Бога живаго. {{field-off:Bible}}</w:t>
      </w:r>
    </w:p>
    <w:p>
      <w:pPr>
        <w:pStyle w:val="Normal"/>
        <w:rPr/>
      </w:pPr>
      <w:r>
        <w:rPr/>
        <w:t>[[@Bible:Matt 16:17 ]][[16:17 &gt;&gt; Matt 16:17]] {{field-on:Bible}} И отговори Исус и рече му: Блажен си, Симоне, сине Ионин, защото плът и кръв не ти са открили това, но Отец мой който е на небеса. {{field-off:Bible}}</w:t>
      </w:r>
    </w:p>
    <w:p>
      <w:pPr>
        <w:pStyle w:val="Normal"/>
        <w:rPr/>
      </w:pPr>
      <w:r>
        <w:rPr/>
        <w:t>[[@Bible:Matt 16:18 ]][[16:18 &gt;&gt; Matt 16:18]] {{field-on:Bible}} Пък и аз ти казвам, че ти си Петър, и на този камик ще съзида моята църква; и вратата адови не ще й одолеят. {{field-off:Bible}}</w:t>
      </w:r>
    </w:p>
    <w:p>
      <w:pPr>
        <w:pStyle w:val="Normal"/>
        <w:rPr/>
      </w:pPr>
      <w:r>
        <w:rPr/>
        <w:t>[[@Bible:Matt 16:19 ]][[16:19 &gt;&gt; Matt 16:19]] {{field-on:Bible}} и ще ти дам ключовете на царството небесно, и каквото вържеш на земята ще бъде вързано на небеса, и каквото развържеш на земята, ще бъде развързано на небеса. {{field-off:Bible}}</w:t>
      </w:r>
    </w:p>
    <w:p>
      <w:pPr>
        <w:pStyle w:val="Normal"/>
        <w:rPr/>
      </w:pPr>
      <w:r>
        <w:rPr/>
        <w:t>[[@Bible:Matt 16:20 ]][[16:20 &gt;&gt; Matt 16:20]] {{field-on:Bible}} Тогаз заръча на учениците си, да не казват никому, че той е [Исус] Христос. {{field-off:Bible}}</w:t>
      </w:r>
    </w:p>
    <w:p>
      <w:pPr>
        <w:pStyle w:val="Normal"/>
        <w:rPr/>
      </w:pPr>
      <w:r>
        <w:rPr/>
        <w:t>[[@Bible:Matt 16:21 ]][[16:21 &gt;&gt; Matt 16:21]] {{field-on:Bible}} От тогаз начна Исус да показва на учениците си че требва да иде в Ерусалим, и да пострада много от старейшините и първосвещениците и книжниците, и да бъде убит, и в третия ден да възкръсне. {{field-off:Bible}}</w:t>
      </w:r>
    </w:p>
    <w:p>
      <w:pPr>
        <w:pStyle w:val="Normal"/>
        <w:rPr/>
      </w:pPr>
      <w:r>
        <w:rPr/>
        <w:t>[[@Bible:Matt 16:22 ]][[16:22 &gt;&gt; Matt 16:22]] {{field-on:Bible}} И Петър го взе на страна, и начна да му запрещава, и да казва: Смили се за себе си, Господи; нема да ти бъде това. {{field-off:Bible}}</w:t>
      </w:r>
    </w:p>
    <w:p>
      <w:pPr>
        <w:pStyle w:val="Normal"/>
        <w:rPr/>
      </w:pPr>
      <w:r>
        <w:rPr/>
        <w:t>[[@Bible:Matt 16:23 ]][[16:23 &gt;&gt; Matt 16:23]] {{field-on:Bible}} А той се обърна и рече на Петра: Махни се от пред мене, сатано, съблазън си ми; защото не мислиш за това, което е Божие, но което е человеческо. {{field-off:Bible}}</w:t>
      </w:r>
    </w:p>
    <w:p>
      <w:pPr>
        <w:pStyle w:val="Normal"/>
        <w:rPr/>
      </w:pPr>
      <w:r>
        <w:rPr/>
        <w:t>[[@Bible:Matt 16:24 ]][[16:24 &gt;&gt; Matt 16:24]] {{field-on:Bible}} Тогаз Исус рече на учениците си: Ако иска некой да дойде след мене, нека се отрече от себе си, и нека дигне кръста си, и нека ме следва. {{field-off:Bible}}</w:t>
      </w:r>
    </w:p>
    <w:p>
      <w:pPr>
        <w:pStyle w:val="Normal"/>
        <w:rPr/>
      </w:pPr>
      <w:r>
        <w:rPr/>
        <w:t>[[@Bible:Matt 16:25 ]][[16:25 &gt;&gt; Matt 16:25]] {{field-on:Bible}} Защото който иска да спаси живота си, ще го изгуби; и който изгуби живота си заради мене, ще го намери. {{field-off:Bible}}</w:t>
      </w:r>
    </w:p>
    <w:p>
      <w:pPr>
        <w:pStyle w:val="Normal"/>
        <w:rPr/>
      </w:pPr>
      <w:r>
        <w:rPr/>
        <w:t>[[@Bible:Matt 16:26 ]][[16:26 &gt;&gt; Matt 16:26]] {{field-on:Bible}} Понеже що се ползува человек, ако всичкия свет спечели, а душата си отщети? или що ще даде человек за размена на душата си? {{field-off:Bible}}</w:t>
      </w:r>
    </w:p>
    <w:p>
      <w:pPr>
        <w:pStyle w:val="Normal"/>
        <w:rPr/>
      </w:pPr>
      <w:r>
        <w:rPr/>
        <w:t>[[@Bible:Matt 16:27 ]][[16:27 &gt;&gt; Matt 16:27]] {{field-on:Bible}} Защото Син человеческий ще дойде в славата на Отца си със своите ангели; и тогаз ще отдаде всекиму според делата му. {{field-off:Bible}}</w:t>
      </w:r>
    </w:p>
    <w:p>
      <w:pPr>
        <w:pStyle w:val="Normal"/>
        <w:rPr/>
      </w:pPr>
      <w:r>
        <w:rPr/>
        <w:t>[[@Bible:Matt 16:28 ]][[16:28 &gt;&gt; Matt 16:28]] {{field-on:Bible}} Истина ви казвам: Има некои от стоящите тука които нема да вкусят смърт, докле не видят Сина человеческаго че иде в царството си. {{field-off:Bible}}</w:t>
      </w:r>
    </w:p>
    <w:p>
      <w:pPr>
        <w:pStyle w:val="Heading2"/>
        <w:rPr/>
      </w:pPr>
      <w:r>
        <w:rPr/>
        <w:t>Глава 17</w:t>
      </w:r>
    </w:p>
    <w:p>
      <w:pPr>
        <w:pStyle w:val="Normal"/>
        <w:rPr/>
      </w:pPr>
      <w:r>
        <w:rPr/>
        <w:t>[[@Bible:Matt 17:1 ]][[17:1 &gt;&gt; Matt 17:1]] {{field-on:Bible}} И след шест дни взе Исус Петра, и Якова и Иоана брата му, и възведе ги на гора висока насаме, {{field-off:Bible}}</w:t>
      </w:r>
    </w:p>
    <w:p>
      <w:pPr>
        <w:pStyle w:val="Normal"/>
        <w:rPr/>
      </w:pPr>
      <w:r>
        <w:rPr/>
        <w:t>[[@Bible:Matt 17:2 ]][[17:2 &gt;&gt; Matt 17:2]] {{field-on:Bible}} И преобрази се пред тех; и светна лицето му като слънце, а дрехите му станаха бели като светлината. {{field-off:Bible}}</w:t>
      </w:r>
    </w:p>
    <w:p>
      <w:pPr>
        <w:pStyle w:val="Normal"/>
        <w:rPr/>
      </w:pPr>
      <w:r>
        <w:rPr/>
        <w:t>[[@Bible:Matt 17:3 ]][[17:3 &gt;&gt; Matt 17:3]] {{field-on:Bible}} И, ето, явиха им се Моисей и Илия че се разговаряха с него. {{field-off:Bible}}</w:t>
      </w:r>
    </w:p>
    <w:p>
      <w:pPr>
        <w:pStyle w:val="Normal"/>
        <w:rPr/>
      </w:pPr>
      <w:r>
        <w:rPr/>
        <w:t>[[@Bible:Matt 17:4 ]][[17:4 &gt;&gt; Matt 17:4]] {{field-on:Bible}} И отговори Петър и рече Исусу: Господи, добро е да сме тука; ако щеш, нека направим тука три шатри, за тебе една, за Мойсея една, и една за Илия. {{field-off:Bible}}</w:t>
      </w:r>
    </w:p>
    <w:p>
      <w:pPr>
        <w:pStyle w:val="Normal"/>
        <w:rPr/>
      </w:pPr>
      <w:r>
        <w:rPr/>
        <w:t>[[@Bible:Matt 17:5 ]][[17:5 &gt;&gt; Matt 17:5]] {{field-on:Bible}} И когато той още говореше, ето, облак светъл ги засени; и ето глас из облака, който казваше: Този е Син мой възлюблений, в когото благоволих; слушайте него. {{field-off:Bible}}</w:t>
      </w:r>
    </w:p>
    <w:p>
      <w:pPr>
        <w:pStyle w:val="Normal"/>
        <w:rPr/>
      </w:pPr>
      <w:r>
        <w:rPr/>
        <w:t>[[@Bible:Matt 17:6 ]][[17:6 &gt;&gt; Matt 17:6]] {{field-on:Bible}} И щом чуха учениците, паднаха на лицата си, и уплашиха се твърде. {{field-off:Bible}}</w:t>
      </w:r>
    </w:p>
    <w:p>
      <w:pPr>
        <w:pStyle w:val="Normal"/>
        <w:rPr/>
      </w:pPr>
      <w:r>
        <w:rPr/>
        <w:t>[[@Bible:Matt 17:7 ]][[17:7 &gt;&gt; Matt 17:7]] {{field-on:Bible}} И като пристъпи при тех Исус, побута ги, и рече: Станете и не бойте се. {{field-off:Bible}}</w:t>
      </w:r>
    </w:p>
    <w:p>
      <w:pPr>
        <w:pStyle w:val="Normal"/>
        <w:rPr/>
      </w:pPr>
      <w:r>
        <w:rPr/>
        <w:t>[[@Bible:Matt 17:8 ]][[17:8 &gt;&gt; Matt 17:8]] {{field-on:Bible}} И те дигнаха очите си и не видеха никого освен Исуса самичък. {{field-off:Bible}}</w:t>
      </w:r>
    </w:p>
    <w:p>
      <w:pPr>
        <w:pStyle w:val="Normal"/>
        <w:rPr/>
      </w:pPr>
      <w:r>
        <w:rPr/>
        <w:t>[[@Bible:Matt 17:9 ]][[17:9 &gt;&gt; Matt 17:9]] {{field-on:Bible}} И когато слезваха от гората, поръча им Исус и рече: Не казвайте никому това видение, докле Синът человечески не възкръсне от мъртвите. {{field-off:Bible}}</w:t>
      </w:r>
    </w:p>
    <w:p>
      <w:pPr>
        <w:pStyle w:val="Normal"/>
        <w:rPr/>
      </w:pPr>
      <w:r>
        <w:rPr/>
        <w:t>[[@Bible:Matt 17:10 ]][[17:10 &gt;&gt; Matt 17:10]] {{field-on:Bible}} И попитаха го учениците му и думаха: Но защо казват книжниците че требва първом Илия да дойде? {{field-off:Bible}}</w:t>
      </w:r>
    </w:p>
    <w:p>
      <w:pPr>
        <w:pStyle w:val="Normal"/>
        <w:rPr/>
      </w:pPr>
      <w:r>
        <w:rPr/>
        <w:t>[[@Bible:Matt 17:11 ]][[17:11 &gt;&gt; Matt 17:11]] {{field-on:Bible}} А Исус отговори и рече им: Истина че първом Илия ще дойде, и ще устрои всичко; {{field-off:Bible}}</w:t>
      </w:r>
    </w:p>
    <w:p>
      <w:pPr>
        <w:pStyle w:val="Normal"/>
        <w:rPr/>
      </w:pPr>
      <w:r>
        <w:rPr/>
        <w:t>[[@Bible:Matt 17:12 ]][[17:12 &gt;&gt; Matt 17:12]] {{field-on:Bible}} Но казвам ви че Илия вече дойде, и не го познаха, но сториха с него каквото щеха; така и Син человечески ще пострада от тех. {{field-off:Bible}}</w:t>
      </w:r>
    </w:p>
    <w:p>
      <w:pPr>
        <w:pStyle w:val="Normal"/>
        <w:rPr/>
      </w:pPr>
      <w:r>
        <w:rPr/>
        <w:t>[[@Bible:Matt 17:13 ]][[17:13 &gt;&gt; Matt 17:13]] {{field-on:Bible}} Тогаз разумеха учениците, че за Иоан Кръстителя им рече. {{field-off:Bible}}</w:t>
      </w:r>
    </w:p>
    <w:p>
      <w:pPr>
        <w:pStyle w:val="Normal"/>
        <w:rPr/>
      </w:pPr>
      <w:r>
        <w:rPr/>
        <w:t>[[@Bible:Matt 17:14 ]][[17:14 &gt;&gt; Matt 17:14]] {{field-on:Bible}} И когато дойдоха при народа пристъпи до него человек некой та коленичи пред него и казваше: {{field-off:Bible}}</w:t>
      </w:r>
    </w:p>
    <w:p>
      <w:pPr>
        <w:pStyle w:val="Normal"/>
        <w:rPr/>
      </w:pPr>
      <w:r>
        <w:rPr/>
        <w:t>[[@Bible:Matt 17:15 ]][[17:15 &gt;&gt; Matt 17:15]] {{field-on:Bible}} Господи, помилвай сина ми, защото се луни, и зле страдае; понеже много пъти пада в огъня, и много пъти във водата. {{field-off:Bible}}</w:t>
      </w:r>
    </w:p>
    <w:p>
      <w:pPr>
        <w:pStyle w:val="Normal"/>
        <w:rPr/>
      </w:pPr>
      <w:r>
        <w:rPr/>
        <w:t>[[@Bible:Matt 17:16 ]][[17:16 &gt;&gt; Matt 17:16]] {{field-on:Bible}} И доведох го при учениците твои, и не можаха да го изцелят. {{field-off:Bible}}</w:t>
      </w:r>
    </w:p>
    <w:p>
      <w:pPr>
        <w:pStyle w:val="Normal"/>
        <w:rPr/>
      </w:pPr>
      <w:r>
        <w:rPr/>
        <w:t>[[@Bible:Matt 17:17 ]][[17:17 &gt;&gt; Matt 17:17]] {{field-on:Bible}} А Исус отговори и рече: О роде неверни и развращени, до кога ще бъда с вас? до кога ще ви търпя? Доведете ми го тука. {{field-off:Bible}}</w:t>
      </w:r>
    </w:p>
    <w:p>
      <w:pPr>
        <w:pStyle w:val="Normal"/>
        <w:rPr/>
      </w:pPr>
      <w:r>
        <w:rPr/>
        <w:t>[[@Bible:Matt 17:18 ]][[17:18 &gt;&gt; Matt 17:18]] {{field-on:Bible}} И запрети му Исус, та излезе бесът из него, и оздраве момчето от онзи час. {{field-off:Bible}}</w:t>
      </w:r>
    </w:p>
    <w:p>
      <w:pPr>
        <w:pStyle w:val="Normal"/>
        <w:rPr/>
      </w:pPr>
      <w:r>
        <w:rPr/>
        <w:t>[[@Bible:Matt 17:19 ]][[17:19 &gt;&gt; Matt 17:19]] {{field-on:Bible}} Тогаз пристъпиха учениците при Исус насам и рекоха: Защо ние не могохме да го изгоним? {{field-off:Bible}}</w:t>
      </w:r>
    </w:p>
    <w:p>
      <w:pPr>
        <w:pStyle w:val="Normal"/>
        <w:rPr/>
      </w:pPr>
      <w:r>
        <w:rPr/>
        <w:t>[[@Bible:Matt 17:20 ]][[17:20 &gt;&gt; Matt 17:20]] {{field-on:Bible}} А Исус им рече: Заради неверството ваше. Защото истина ви казвам: Ако имате вера колкото зърно синапово, ще речете на тази гора, Премини от тука там, и ще премине, и не ще ви бъде нищо невъзможно. {{field-off:Bible}}</w:t>
      </w:r>
    </w:p>
    <w:p>
      <w:pPr>
        <w:pStyle w:val="Normal"/>
        <w:rPr/>
      </w:pPr>
      <w:r>
        <w:rPr/>
        <w:t>[[@Bible:Matt 17:21 ]][[17:21 &gt;&gt; Matt 17:21]] {{field-on:Bible}} А този род не излезва, освен с молитва и пост. {{field-off:Bible}}</w:t>
      </w:r>
    </w:p>
    <w:p>
      <w:pPr>
        <w:pStyle w:val="Normal"/>
        <w:rPr/>
      </w:pPr>
      <w:r>
        <w:rPr/>
        <w:t>[[@Bible:Matt 17:22 ]][[17:22 &gt;&gt; Matt 17:22]] {{field-on:Bible}} И когато се намерваха в Галилея, рече им Исус: Син человечески има да бъде предаден в ръце человечески: {{field-off:Bible}}</w:t>
      </w:r>
    </w:p>
    <w:p>
      <w:pPr>
        <w:pStyle w:val="Normal"/>
        <w:rPr/>
      </w:pPr>
      <w:r>
        <w:rPr/>
        <w:t>[[@Bible:Matt 17:23 ]][[17:23 &gt;&gt; Matt 17:23]] {{field-on:Bible}} И ще го убият и в третия ден ще възкръсне. И много се наскърбиха. {{field-off:Bible}}</w:t>
      </w:r>
    </w:p>
    <w:p>
      <w:pPr>
        <w:pStyle w:val="Normal"/>
        <w:rPr/>
      </w:pPr>
      <w:r>
        <w:rPr/>
        <w:t>[[@Bible:Matt 17:24 ]][[17:24 &gt;&gt; Matt 17:24]] {{field-on:Bible}} А когато дойдоха в Капернаум, пристъпиха при Петър тези които береха данта по две драхми за храма, и рекоха: Ваший учител не плаща ли двете драхми? {{field-off:Bible}}</w:t>
      </w:r>
    </w:p>
    <w:p>
      <w:pPr>
        <w:pStyle w:val="Normal"/>
        <w:rPr/>
      </w:pPr>
      <w:r>
        <w:rPr/>
        <w:t>[[@Bible:Matt 17:25 ]][[17:25 &gt;&gt; Matt 17:25]] {{field-on:Bible}} Казва Петър: Плаща. И като влезе в къщи, предвари го Исус та му каза: Как мислиш ти, Симоне? Царете на земята от кои вземат данък или бир? от своите ли синове, или от чужденците? {{field-off:Bible}}</w:t>
      </w:r>
    </w:p>
    <w:p>
      <w:pPr>
        <w:pStyle w:val="Normal"/>
        <w:rPr/>
      </w:pPr>
      <w:r>
        <w:rPr/>
        <w:t>[[@Bible:Matt 17:26 ]][[17:26 &gt;&gt; Matt 17:26]] {{field-on:Bible}} Казва му Петър: От чужденците. Рече му Исус: Като е тъй, синовете са свободни. {{field-off:Bible}}</w:t>
      </w:r>
    </w:p>
    <w:p>
      <w:pPr>
        <w:pStyle w:val="Normal"/>
        <w:rPr/>
      </w:pPr>
      <w:r>
        <w:rPr/>
        <w:t>[[@Bible:Matt 17:27 ]][[17:27 &gt;&gt; Matt 17:27]] {{field-on:Bible}} Но за да ги не съблазним, иди на морето, и хвърли въдица, и първата риба, която се закачи, измъкни я, и като разтвориш устата й, ще намериш един статир; земи го и дай им го за мене и за тебе. {{field-off:Bible}}</w:t>
      </w:r>
    </w:p>
    <w:p>
      <w:pPr>
        <w:pStyle w:val="Heading2"/>
        <w:rPr/>
      </w:pPr>
      <w:r>
        <w:rPr/>
        <w:t>Глава 18</w:t>
      </w:r>
    </w:p>
    <w:p>
      <w:pPr>
        <w:pStyle w:val="Normal"/>
        <w:rPr/>
      </w:pPr>
      <w:r>
        <w:rPr/>
        <w:t>[[@Bible:Matt 18:1 ]][[18:1 &gt;&gt; Matt 18:1]] {{field-on:Bible}} В онова време дойдоха учениците при Исуса, и казваха: Кой е най-голем в царството небесно? {{field-off:Bible}}</w:t>
      </w:r>
    </w:p>
    <w:p>
      <w:pPr>
        <w:pStyle w:val="Normal"/>
        <w:rPr/>
      </w:pPr>
      <w:r>
        <w:rPr/>
        <w:t>[[@Bible:Matt 18:2 ]][[18:2 &gt;&gt; Matt 18:2]] {{field-on:Bible}} А Исус повика едно дете, та го постави посред тех, {{field-off:Bible}}</w:t>
      </w:r>
    </w:p>
    <w:p>
      <w:pPr>
        <w:pStyle w:val="Normal"/>
        <w:rPr/>
      </w:pPr>
      <w:r>
        <w:rPr/>
        <w:t>[[@Bible:Matt 18:3 ]][[18:3 &gt;&gt; Matt 18:3]] {{field-on:Bible}} и рече: Истина ви казвам, ако се не обърнете, и бъдете както децата, нема да влезете в царството небесно. {{field-off:Bible}}</w:t>
      </w:r>
    </w:p>
    <w:p>
      <w:pPr>
        <w:pStyle w:val="Normal"/>
        <w:rPr/>
      </w:pPr>
      <w:r>
        <w:rPr/>
        <w:t>[[@Bible:Matt 18:4 ]][[18:4 &gt;&gt; Matt 18:4]] {{field-on:Bible}} И тъй, който смири себе си като това дете, той е най-голем в царството небесно. {{field-off:Bible}}</w:t>
      </w:r>
    </w:p>
    <w:p>
      <w:pPr>
        <w:pStyle w:val="Normal"/>
        <w:rPr/>
      </w:pPr>
      <w:r>
        <w:rPr/>
        <w:t>[[@Bible:Matt 18:5 ]][[18:5 &gt;&gt; Matt 18:5]] {{field-on:Bible}} И който приеме едно таквози дете в мое име, мене приима. {{field-off:Bible}}</w:t>
      </w:r>
    </w:p>
    <w:p>
      <w:pPr>
        <w:pStyle w:val="Normal"/>
        <w:rPr/>
      </w:pPr>
      <w:r>
        <w:rPr/>
        <w:t>[[@Bible:Matt 18:6 ]][[18:6 &gt;&gt; Matt 18:6]] {{field-on:Bible}} А който съблазни едного от тези малките, които верват в мене, за него по-добре би било да се окачеше на врата му камик воденичен, и да потънеше в дълбините на морето. {{field-off:Bible}}</w:t>
      </w:r>
    </w:p>
    <w:p>
      <w:pPr>
        <w:pStyle w:val="Normal"/>
        <w:rPr/>
      </w:pPr>
      <w:r>
        <w:rPr/>
        <w:t>[[@Bible:Matt 18:7 ]][[18:7 &gt;&gt; Matt 18:7]] {{field-on:Bible}} Горко на света от съблазните! защото неизбежно съблазните ще дойдат; но горко на оногоз человека, чрез когото съблазънта дохожда. {{field-off:Bible}}</w:t>
      </w:r>
    </w:p>
    <w:p>
      <w:pPr>
        <w:pStyle w:val="Normal"/>
        <w:rPr/>
      </w:pPr>
      <w:r>
        <w:rPr/>
        <w:t>[[@Bible:Matt 18:8 ]][[18:8 &gt;&gt; Matt 18:8]] {{field-on:Bible}} И ако те съблазнява ръката ти или ногата ти, отсечи ги, и хвърли ги от себе си: по-добре ти е да влезеш в животът хром или клосен, а не с две ръце или с две нозе, да бъдеш хвърлен във вечния огън. {{field-off:Bible}}</w:t>
      </w:r>
    </w:p>
    <w:p>
      <w:pPr>
        <w:pStyle w:val="Normal"/>
        <w:rPr/>
      </w:pPr>
      <w:r>
        <w:rPr/>
        <w:t>[[@Bible:Matt 18:9 ]][[18:9 &gt;&gt; Matt 18:9]] {{field-on:Bible}} И ако те съблазнява окото ти, извади го и хвърли го от себе си; по-добре ти е с едно око да влезеш в живота, а не да имаш две очи и да бъдеш хвърлен в пъкъла огнен. {{field-off:Bible}}</w:t>
      </w:r>
    </w:p>
    <w:p>
      <w:pPr>
        <w:pStyle w:val="Normal"/>
        <w:rPr/>
      </w:pPr>
      <w:r>
        <w:rPr/>
        <w:t>[[@Bible:Matt 18:10 ]][[18:10 &gt;&gt; Matt 18:10]] {{field-on:Bible}} Гледайте, да не презрете едного от тези малките; защото ви казвам че ангелите им на небеса винаги гледат лицето на Отца моего, който е на небеса. {{field-off:Bible}}</w:t>
      </w:r>
    </w:p>
    <w:p>
      <w:pPr>
        <w:pStyle w:val="Normal"/>
        <w:rPr/>
      </w:pPr>
      <w:r>
        <w:rPr/>
        <w:t>[[@Bible:Matt 18:11 ]][[18:11 &gt;&gt; Matt 18:11]] {{field-on:Bible}} Защото Син человечески дойде да спаси погиналото. {{field-off:Bible}}</w:t>
      </w:r>
    </w:p>
    <w:p>
      <w:pPr>
        <w:pStyle w:val="Normal"/>
        <w:rPr/>
      </w:pPr>
      <w:r>
        <w:rPr/>
        <w:t>[[@Bible:Matt 18:12 ]][[18:12 &gt;&gt; Matt 18:12]] {{field-on:Bible}} Как ви се вижда? Ако некой си человек има сто овци, и се изгуби една от тех, не остава ли деветдесетте и девет на горите, и отхожда да търси изгубената? {{field-off:Bible}}</w:t>
      </w:r>
    </w:p>
    <w:p>
      <w:pPr>
        <w:pStyle w:val="Normal"/>
        <w:rPr/>
      </w:pPr>
      <w:r>
        <w:rPr/>
        <w:t>[[@Bible:Matt 18:13 ]][[18:13 &gt;&gt; Matt 18:13]] {{field-on:Bible}} И ако се случи да я намери, истина ви казвам, че се радва за нея повече нежели за деветдесетте и девет не изгубени. {{field-off:Bible}}</w:t>
      </w:r>
    </w:p>
    <w:p>
      <w:pPr>
        <w:pStyle w:val="Normal"/>
        <w:rPr/>
      </w:pPr>
      <w:r>
        <w:rPr/>
        <w:t>[[@Bible:Matt 18:14 ]][[18:14 &gt;&gt; Matt 18:14]] {{field-on:Bible}} Така не е по волята на Отца вашего, който е на небеса да погине един от тези малките. {{field-off:Bible}}</w:t>
      </w:r>
    </w:p>
    <w:p>
      <w:pPr>
        <w:pStyle w:val="Normal"/>
        <w:rPr/>
      </w:pPr>
      <w:r>
        <w:rPr/>
        <w:t>[[@Bible:Matt 18:15 ]][[18:15 &gt;&gt; Matt 18:15]] {{field-on:Bible}} А ако ти съгреши брат ти, иди и обличи го между тебе и него самичък. Ако те послуша, спечелил си брата си: {{field-off:Bible}}</w:t>
      </w:r>
    </w:p>
    <w:p>
      <w:pPr>
        <w:pStyle w:val="Normal"/>
        <w:rPr/>
      </w:pPr>
      <w:r>
        <w:rPr/>
        <w:t>[[@Bible:Matt 18:16 ]][[18:16 &gt;&gt; Matt 18:16]] {{field-on:Bible}} но ако те не послуша, земи със себе си още едного или двама; за да се потвърди всяка дума чрез устата на двама или трима свидетели. {{field-off:Bible}}</w:t>
      </w:r>
    </w:p>
    <w:p>
      <w:pPr>
        <w:pStyle w:val="Normal"/>
        <w:rPr/>
      </w:pPr>
      <w:r>
        <w:rPr/>
        <w:t>[[@Bible:Matt 18:17 ]][[18:17 &gt;&gt; Matt 18:17]] {{field-on:Bible}} Ако ли ги не послуша, кажи това на църквата; че ако и църквата не послуша, нека ти бъде както езичник и митар. {{field-off:Bible}}</w:t>
      </w:r>
    </w:p>
    <w:p>
      <w:pPr>
        <w:pStyle w:val="Normal"/>
        <w:rPr/>
      </w:pPr>
      <w:r>
        <w:rPr/>
        <w:t>[[@Bible:Matt 18:18 ]][[18:18 &gt;&gt; Matt 18:18]] {{field-on:Bible}} Истина ви казвам, каквото вържете на земята, вързано ще бъде на небето; и каквото развържете на земята, развързано ще бъде на небето. {{field-off:Bible}}</w:t>
      </w:r>
    </w:p>
    <w:p>
      <w:pPr>
        <w:pStyle w:val="Normal"/>
        <w:rPr/>
      </w:pPr>
      <w:r>
        <w:rPr/>
        <w:t>[[@Bible:Matt 18:19 ]][[18:19 &gt;&gt; Matt 18:19]] {{field-on:Bible}} Пак ви казвам че двама от вас ако се съгласят на земята за всеко нещо, което би да попросят, ще им бъде от Отца моего, който е на небеса; {{field-off:Bible}}</w:t>
      </w:r>
    </w:p>
    <w:p>
      <w:pPr>
        <w:pStyle w:val="Normal"/>
        <w:rPr/>
      </w:pPr>
      <w:r>
        <w:rPr/>
        <w:t>[[@Bible:Matt 18:20 ]][[18:20 &gt;&gt; Matt 18:20]] {{field-on:Bible}} защото дето са двама или трима събрани в мое име, там съм аз посред тех. {{field-off:Bible}}</w:t>
      </w:r>
    </w:p>
    <w:p>
      <w:pPr>
        <w:pStyle w:val="Normal"/>
        <w:rPr/>
      </w:pPr>
      <w:r>
        <w:rPr/>
        <w:t>[[@Bible:Matt 18:21 ]][[18:21 &gt;&gt; Matt 18:21]] {{field-on:Bible}} Тогаз пристъпи Петър при него и рече: Господи, до колко пъти, ако ми съгреши брат ми, да му прощавам? до седем пъти ли? {{field-off:Bible}}</w:t>
      </w:r>
    </w:p>
    <w:p>
      <w:pPr>
        <w:pStyle w:val="Normal"/>
        <w:rPr/>
      </w:pPr>
      <w:r>
        <w:rPr/>
        <w:t>[[@Bible:Matt 18:22 ]][[18:22 &gt;&gt; Matt 18:22]] {{field-on:Bible}} Казва му Исус: Не ти казвам, до седем пъти, но до седемдесет пъти по седем. {{field-off:Bible}}</w:t>
      </w:r>
    </w:p>
    <w:p>
      <w:pPr>
        <w:pStyle w:val="Normal"/>
        <w:rPr/>
      </w:pPr>
      <w:r>
        <w:rPr/>
        <w:t>[[@Bible:Matt 18:23 ]][[18:23 &gt;&gt; Matt 18:23]] {{field-on:Bible}} За това царство небесно е уподобено на человек цар, който поиска да прегледа сметка със слугите си. {{field-off:Bible}}</w:t>
      </w:r>
    </w:p>
    <w:p>
      <w:pPr>
        <w:pStyle w:val="Normal"/>
        <w:rPr/>
      </w:pPr>
      <w:r>
        <w:rPr/>
        <w:t>[[@Bible:Matt 18:24 ]][[18:24 &gt;&gt; Matt 18:24]] {{field-on:Bible}} И когато начна да пресметва, докараха му един длъжник от десет хиляди таланта. {{field-off:Bible}}</w:t>
      </w:r>
    </w:p>
    <w:p>
      <w:pPr>
        <w:pStyle w:val="Normal"/>
        <w:rPr/>
      </w:pPr>
      <w:r>
        <w:rPr/>
        <w:t>[[@Bible:Matt 18:25 ]][[18:25 &gt;&gt; Matt 18:25]] {{field-on:Bible}} И понеже немаше да ги плати, повеле господарят му да продадат него, и жена му, и децата му, и всичко що имаше, и дългът да се плати. {{field-off:Bible}}</w:t>
      </w:r>
    </w:p>
    <w:p>
      <w:pPr>
        <w:pStyle w:val="Normal"/>
        <w:rPr/>
      </w:pPr>
      <w:r>
        <w:rPr/>
        <w:t>[[@Bible:Matt 18:26 ]][[18:26 &gt;&gt; Matt 18:26]] {{field-on:Bible}} Падна прочее слугата, кланяше му се и думаше: Господи! имай търпение към мене, и ще ти платя всичко. {{field-off:Bible}}</w:t>
      </w:r>
    </w:p>
    <w:p>
      <w:pPr>
        <w:pStyle w:val="Normal"/>
        <w:rPr/>
      </w:pPr>
      <w:r>
        <w:rPr/>
        <w:t>[[@Bible:Matt 18:27 ]][[18:27 &gt;&gt; Matt 18:27]] {{field-on:Bible}} И смили се господарят на тогози слуга, пусна го и прости му заема. {{field-off:Bible}}</w:t>
      </w:r>
    </w:p>
    <w:p>
      <w:pPr>
        <w:pStyle w:val="Normal"/>
        <w:rPr/>
      </w:pPr>
      <w:r>
        <w:rPr/>
        <w:t>[[@Bible:Matt 18:28 ]][[18:28 &gt;&gt; Matt 18:28]] {{field-on:Bible}} Но щом излезе този слуга, намери едного от съслужителите си, който му бе длъжен сто пенязи; улови го та го даваше и казваше: Плати ми това що ми си длъжен. {{field-off:Bible}}</w:t>
      </w:r>
    </w:p>
    <w:p>
      <w:pPr>
        <w:pStyle w:val="Normal"/>
        <w:rPr/>
      </w:pPr>
      <w:r>
        <w:rPr/>
        <w:t>[[@Bible:Matt 18:29 ]][[18:29 &gt;&gt; Matt 18:29]] {{field-on:Bible}} Падна прочее съслужителът му на нозете му, молеше му се и казваше: Имай търпение към мене, и всичко ще ти платя. {{field-off:Bible}}</w:t>
      </w:r>
    </w:p>
    <w:p>
      <w:pPr>
        <w:pStyle w:val="Normal"/>
        <w:rPr/>
      </w:pPr>
      <w:r>
        <w:rPr/>
        <w:t>[[@Bible:Matt 18:30 ]][[18:30 &gt;&gt; Matt 18:30]] {{field-on:Bible}} Но той не щеше, но отиде и затвори го в тъмница, докле да плати дълга. {{field-off:Bible}}</w:t>
      </w:r>
    </w:p>
    <w:p>
      <w:pPr>
        <w:pStyle w:val="Normal"/>
        <w:rPr/>
      </w:pPr>
      <w:r>
        <w:rPr/>
        <w:t>[[@Bible:Matt 18:31 ]][[18:31 &gt;&gt; Matt 18:31]] {{field-on:Bible}} И като видеха съслужителите му това що стана, твърде се наскърбиха; и дойдоха та казаха на господаря си всичко що стана. {{field-off:Bible}}</w:t>
      </w:r>
    </w:p>
    <w:p>
      <w:pPr>
        <w:pStyle w:val="Normal"/>
        <w:rPr/>
      </w:pPr>
      <w:r>
        <w:rPr/>
        <w:t>[[@Bible:Matt 18:32 ]][[18:32 &gt;&gt; Matt 18:32]] {{field-on:Bible}} Тогаз го повика господарят му, и казва му: Рабе лукави, всичкия онзи дълг ти простих, понеже ми се примоли. {{field-off:Bible}}</w:t>
      </w:r>
    </w:p>
    <w:p>
      <w:pPr>
        <w:pStyle w:val="Normal"/>
        <w:rPr/>
      </w:pPr>
      <w:r>
        <w:rPr/>
        <w:t>[[@Bible:Matt 18:33 ]][[18:33 &gt;&gt; Matt 18:33]] {{field-on:Bible}} Не требваше ли и ти да помилваш съслужителя си, както помилвах и аз тебе? {{field-off:Bible}}</w:t>
      </w:r>
    </w:p>
    <w:p>
      <w:pPr>
        <w:pStyle w:val="Normal"/>
        <w:rPr/>
      </w:pPr>
      <w:r>
        <w:rPr/>
        <w:t>[[@Bible:Matt 18:34 ]][[18:34 &gt;&gt; Matt 18:34]] {{field-on:Bible}} И разгневи се господарът му и предаде го на мъчителите, докле да заплати всичко що му бе длъжен. {{field-off:Bible}}</w:t>
      </w:r>
    </w:p>
    <w:p>
      <w:pPr>
        <w:pStyle w:val="Normal"/>
        <w:rPr/>
      </w:pPr>
      <w:r>
        <w:rPr/>
        <w:t>[[@Bible:Matt 18:35 ]][[18:35 &gt;&gt; Matt 18:35]] {{field-on:Bible}} Така и Отец мой небесен ще стори с вас, ако не простите от сърцата ваши всеки на брата си прегрешенията му. {{field-off:Bible}}</w:t>
      </w:r>
    </w:p>
    <w:p>
      <w:pPr>
        <w:pStyle w:val="Heading2"/>
        <w:rPr/>
      </w:pPr>
      <w:r>
        <w:rPr/>
        <w:t>Глава 19</w:t>
      </w:r>
    </w:p>
    <w:p>
      <w:pPr>
        <w:pStyle w:val="Normal"/>
        <w:rPr/>
      </w:pPr>
      <w:r>
        <w:rPr/>
        <w:t>[[@Bible:Matt 19:1 ]][[19:1 &gt;&gt; Matt 19:1]] {{field-on:Bible}} И когато свърши Исус тези думи, тръгна от Галилея, и дойде в пределите на Юдея, отвъд Иордан. {{field-off:Bible}}</w:t>
      </w:r>
    </w:p>
    <w:p>
      <w:pPr>
        <w:pStyle w:val="Normal"/>
        <w:rPr/>
      </w:pPr>
      <w:r>
        <w:rPr/>
        <w:t>[[@Bible:Matt 19:2 ]][[19:2 &gt;&gt; Matt 19:2]] {{field-on:Bible}} И отидоха след него народ много; и изцели ги там. {{field-off:Bible}}</w:t>
      </w:r>
    </w:p>
    <w:p>
      <w:pPr>
        <w:pStyle w:val="Normal"/>
        <w:rPr/>
      </w:pPr>
      <w:r>
        <w:rPr/>
        <w:t>[[@Bible:Matt 19:3 ]][[19:3 &gt;&gt; Matt 19:3]] {{field-on:Bible}} И дойдоха при него Фарисеите да го изкушават, и казваха му: Простено ли е на человек да напусне жената си по всякаква причина? {{field-off:Bible}}</w:t>
      </w:r>
    </w:p>
    <w:p>
      <w:pPr>
        <w:pStyle w:val="Normal"/>
        <w:rPr/>
      </w:pPr>
      <w:r>
        <w:rPr/>
        <w:t>[[@Bible:Matt 19:4 ]][[19:4 &gt;&gt; Matt 19:4]] {{field-on:Bible}} А той отговори, и рече им: Не сте ли чели, че който ги е сътворил в начало, мъжко и женско ги е сътворил, {{field-off:Bible}}</w:t>
      </w:r>
    </w:p>
    <w:p>
      <w:pPr>
        <w:pStyle w:val="Normal"/>
        <w:rPr/>
      </w:pPr>
      <w:r>
        <w:rPr/>
        <w:t>[[@Bible:Matt 19:5 ]][[19:5 &gt;&gt; Matt 19:5]] {{field-on:Bible}} и е рекъл: За това ще остави человек баща си и майка си, и ще се прилепи към жена си; и ще бъдат двамата в една плът. {{field-off:Bible}}</w:t>
      </w:r>
    </w:p>
    <w:p>
      <w:pPr>
        <w:pStyle w:val="Normal"/>
        <w:rPr/>
      </w:pPr>
      <w:r>
        <w:rPr/>
        <w:t>[[@Bible:Matt 19:6 ]][[19:6 &gt;&gt; Matt 19:6]] {{field-on:Bible}} Така щото не са вече двама, но една плът. И тъй онова което Бог е съчетал, человек да го не разлъча. {{field-off:Bible}}</w:t>
      </w:r>
    </w:p>
    <w:p>
      <w:pPr>
        <w:pStyle w:val="Normal"/>
        <w:rPr/>
      </w:pPr>
      <w:r>
        <w:rPr/>
        <w:t>[[@Bible:Matt 19:7 ]][[19:7 &gt;&gt; Matt 19:7]] {{field-on:Bible}} Казват му: Защо прочее Моисей заповеда да й даде писмо разводно, и да я напусне? {{field-off:Bible}}</w:t>
      </w:r>
    </w:p>
    <w:p>
      <w:pPr>
        <w:pStyle w:val="Normal"/>
        <w:rPr/>
      </w:pPr>
      <w:r>
        <w:rPr/>
        <w:t>[[@Bible:Matt 19:8 ]][[19:8 &gt;&gt; Matt 19:8]] {{field-on:Bible}} Казва им: Моисей заради жестокосърдието ваше дозволил ви е да си напущате жените, а изначало не бе така. {{field-off:Bible}}</w:t>
      </w:r>
    </w:p>
    <w:p>
      <w:pPr>
        <w:pStyle w:val="Normal"/>
        <w:rPr/>
      </w:pPr>
      <w:r>
        <w:rPr/>
        <w:t>[[@Bible:Matt 19:9 ]][[19:9 &gt;&gt; Matt 19:9]] {{field-on:Bible}} И казвам ви че който напусне жена си, освен за прелюбодейство, и се ожени за друга, прелюбодеец бива; и който се ожени за напусната, прелюбодеец бива. {{field-off:Bible}}</w:t>
      </w:r>
    </w:p>
    <w:p>
      <w:pPr>
        <w:pStyle w:val="Normal"/>
        <w:rPr/>
      </w:pPr>
      <w:r>
        <w:rPr/>
        <w:t>[[@Bible:Matt 19:10 ]][[19:10 &gt;&gt; Matt 19:10]] {{field-on:Bible}} Казват му учениците му: Ако е таквози задължението на мъжа към жената, по добре да се не жени. {{field-off:Bible}}</w:t>
      </w:r>
    </w:p>
    <w:p>
      <w:pPr>
        <w:pStyle w:val="Normal"/>
        <w:rPr/>
      </w:pPr>
      <w:r>
        <w:rPr/>
        <w:t>[[@Bible:Matt 19:11 ]][[19:11 &gt;&gt; Matt 19:11]] {{field-on:Bible}} А той им рече: Не могат всички да приемат тази дума, но на колкото е дадено. {{field-off:Bible}}</w:t>
      </w:r>
    </w:p>
    <w:p>
      <w:pPr>
        <w:pStyle w:val="Normal"/>
        <w:rPr/>
      </w:pPr>
      <w:r>
        <w:rPr/>
        <w:t>[[@Bible:Matt 19:12 ]][[19:12 &gt;&gt; Matt 19:12]] {{field-on:Bible}} Защото има скопци, които от утробата на майка си така са родени; има пак скопци, които са от человеците скопени; а има скопци, които са сами себе си скопили, заради царство небесно. Който може да приеме нека приеме. {{field-off:Bible}}</w:t>
      </w:r>
    </w:p>
    <w:p>
      <w:pPr>
        <w:pStyle w:val="Normal"/>
        <w:rPr/>
      </w:pPr>
      <w:r>
        <w:rPr/>
        <w:t>[[@Bible:Matt 19:13 ]][[19:13 &gt;&gt; Matt 19:13]] {{field-on:Bible}} Тогаз му доведоха деца, да възложи ръце на тех, и да се помоли; а учениците запретиха им. {{field-off:Bible}}</w:t>
      </w:r>
    </w:p>
    <w:p>
      <w:pPr>
        <w:pStyle w:val="Normal"/>
        <w:rPr/>
      </w:pPr>
      <w:r>
        <w:rPr/>
        <w:t>[[@Bible:Matt 19:14 ]][[19:14 &gt;&gt; Matt 19:14]] {{field-on:Bible}} Но Исус рече: Оставете децата, и не ги възпирайте от да дойдат при мене; защото на таквизи е царството небесно. {{field-off:Bible}}</w:t>
      </w:r>
    </w:p>
    <w:p>
      <w:pPr>
        <w:pStyle w:val="Normal"/>
        <w:rPr/>
      </w:pPr>
      <w:r>
        <w:rPr/>
        <w:t>[[@Bible:Matt 19:15 ]][[19:15 &gt;&gt; Matt 19:15]] {{field-on:Bible}} И възложи ръце на тех и тръгна от там. {{field-off:Bible}}</w:t>
      </w:r>
    </w:p>
    <w:p>
      <w:pPr>
        <w:pStyle w:val="Normal"/>
        <w:rPr/>
      </w:pPr>
      <w:r>
        <w:rPr/>
        <w:t>[[@Bible:Matt 19:16 ]][[19:16 &gt;&gt; Matt 19:16]] {{field-on:Bible}} И ето дойде некой си при него и рече му: Учителю благи, какво добро да сторя за да имам живот вечен? {{field-off:Bible}}</w:t>
      </w:r>
    </w:p>
    <w:p>
      <w:pPr>
        <w:pStyle w:val="Normal"/>
        <w:rPr/>
      </w:pPr>
      <w:r>
        <w:rPr/>
        <w:t>[[@Bible:Matt 19:17 ]][[19:17 &gt;&gt; Matt 19:17]] {{field-on:Bible}} А той му рече: Защо ме казваш благ? Никой не е благ тъкмо един Бог. Но ако искаш да влезеш в живота, упази заповедите. {{field-off:Bible}}</w:t>
      </w:r>
    </w:p>
    <w:p>
      <w:pPr>
        <w:pStyle w:val="Normal"/>
        <w:rPr/>
      </w:pPr>
      <w:r>
        <w:rPr/>
        <w:t>[[@Bible:Matt 19:18 ]][[19:18 &gt;&gt; Matt 19:18]] {{field-on:Bible}} Казва му: Кои? А Исус му рече: Не убивай; Не прелюбодействай; Не кради; Не свидетелствувай на лъжа; {{field-off:Bible}}</w:t>
      </w:r>
    </w:p>
    <w:p>
      <w:pPr>
        <w:pStyle w:val="Normal"/>
        <w:rPr/>
      </w:pPr>
      <w:r>
        <w:rPr/>
        <w:t>[[@Bible:Matt 19:19 ]][[19:19 &gt;&gt; Matt 19:19]] {{field-on:Bible}} Почитай баща си и майка си; и, Люби ближните си както себе си. {{field-off:Bible}}</w:t>
      </w:r>
    </w:p>
    <w:p>
      <w:pPr>
        <w:pStyle w:val="Normal"/>
        <w:rPr/>
      </w:pPr>
      <w:r>
        <w:rPr/>
        <w:t>[[@Bible:Matt 19:20 ]][[19:20 &gt;&gt; Matt 19:20]] {{field-on:Bible}} Казва му момъкът: Всичко това упазих от младостта си: що ми още не достига? {{field-off:Bible}}</w:t>
      </w:r>
    </w:p>
    <w:p>
      <w:pPr>
        <w:pStyle w:val="Normal"/>
        <w:rPr/>
      </w:pPr>
      <w:r>
        <w:rPr/>
        <w:t>[[@Bible:Matt 19:21 ]][[19:21 &gt;&gt; Matt 19:21]] {{field-on:Bible}} Рече му Исус: Ако искаш съвършен да бъдеш, иди, продай имането си, и дай го на сиромаси; и ще имаш съкровище на небеса; и дойди та ме последвай. {{field-off:Bible}}</w:t>
      </w:r>
    </w:p>
    <w:p>
      <w:pPr>
        <w:pStyle w:val="Normal"/>
        <w:rPr/>
      </w:pPr>
      <w:r>
        <w:rPr/>
        <w:t>[[@Bible:Matt 19:22 ]][[19:22 &gt;&gt; Matt 19:22]] {{field-on:Bible}} Като чу това слово момъкът отиде си наскърбен; защото имаше имот много. {{field-off:Bible}}</w:t>
      </w:r>
    </w:p>
    <w:p>
      <w:pPr>
        <w:pStyle w:val="Normal"/>
        <w:rPr/>
      </w:pPr>
      <w:r>
        <w:rPr/>
        <w:t>[[@Bible:Matt 19:23 ]][[19:23 &gt;&gt; Matt 19:23]] {{field-on:Bible}} А Исус рече на учениците си: Истина ви казвам, че мъчно ще влезе богат в царството небесно. {{field-off:Bible}}</w:t>
      </w:r>
    </w:p>
    <w:p>
      <w:pPr>
        <w:pStyle w:val="Normal"/>
        <w:rPr/>
      </w:pPr>
      <w:r>
        <w:rPr/>
        <w:t>[[@Bible:Matt 19:24 ]][[19:24 &gt;&gt; Matt 19:24]] {{field-on:Bible}} И пак ви казвам: По-лесно е да мине камила през иглени уши, а не богат да влезе в царството Божие. {{field-off:Bible}}</w:t>
      </w:r>
    </w:p>
    <w:p>
      <w:pPr>
        <w:pStyle w:val="Normal"/>
        <w:rPr/>
      </w:pPr>
      <w:r>
        <w:rPr/>
        <w:t>[[@Bible:Matt 19:25 ]][[19:25 &gt;&gt; Matt 19:25]] {{field-on:Bible}} Като чуха учениците му, твърде се удивиха, и думаха: Като е тъй, кой може спасен да бъде? {{field-off:Bible}}</w:t>
      </w:r>
    </w:p>
    <w:p>
      <w:pPr>
        <w:pStyle w:val="Normal"/>
        <w:rPr/>
      </w:pPr>
      <w:r>
        <w:rPr/>
        <w:t>[[@Bible:Matt 19:26 ]][[19:26 &gt;&gt; Matt 19:26]] {{field-on:Bible}} А Исус ги погледна и рече им: У человеците това е невъзможно, но у Бога всичко е възможно. {{field-off:Bible}}</w:t>
      </w:r>
    </w:p>
    <w:p>
      <w:pPr>
        <w:pStyle w:val="Normal"/>
        <w:rPr/>
      </w:pPr>
      <w:r>
        <w:rPr/>
        <w:t>[[@Bible:Matt 19:27 ]][[19:27 &gt;&gt; Matt 19:27]] {{field-on:Bible}} Тогаз отговори Петър и рече му: Ето ние оставихме всичко и последвахме те; нам прочее що ще ни бъде? {{field-off:Bible}}</w:t>
      </w:r>
    </w:p>
    <w:p>
      <w:pPr>
        <w:pStyle w:val="Normal"/>
        <w:rPr/>
      </w:pPr>
      <w:r>
        <w:rPr/>
        <w:t>[[@Bible:Matt 19:28 ]][[19:28 &gt;&gt; Matt 19:28]] {{field-on:Bible}} А Исус им рече: Истина ви казвам, че вие които ме последвахте, на второто битие когато седне Син человечески на престола на славата си, ще да седнете и вие на дванадесет престола, да съдите дванадесетте племена Израилеви. {{field-off:Bible}}</w:t>
      </w:r>
    </w:p>
    <w:p>
      <w:pPr>
        <w:pStyle w:val="Normal"/>
        <w:rPr/>
      </w:pPr>
      <w:r>
        <w:rPr/>
        <w:t>[[@Bible:Matt 19:29 ]][[19:29 &gt;&gt; Matt 19:29]] {{field-on:Bible}} И всеки който е оставил къща, или братя, или сестри, или баща, или майка, или жена, или чада, или ниви, заради моето име, стократно ще приеме, и живот вечен ще наследи. {{field-off:Bible}}</w:t>
      </w:r>
    </w:p>
    <w:p>
      <w:pPr>
        <w:pStyle w:val="Normal"/>
        <w:rPr/>
      </w:pPr>
      <w:r>
        <w:rPr/>
        <w:t>[[@Bible:Matt 19:30 ]][[19:30 &gt;&gt; Matt 19:30]] {{field-on:Bible}} Мнозина обаче първи ще бъдат последни, и последни първи. {{field-off:Bible}}</w:t>
      </w:r>
    </w:p>
    <w:p>
      <w:pPr>
        <w:pStyle w:val="Heading2"/>
        <w:rPr/>
      </w:pPr>
      <w:r>
        <w:rPr/>
        <w:t>Глава 20</w:t>
      </w:r>
    </w:p>
    <w:p>
      <w:pPr>
        <w:pStyle w:val="Normal"/>
        <w:rPr/>
      </w:pPr>
      <w:r>
        <w:rPr/>
        <w:t>[[@Bible:Matt 20:1 ]][[20:1 &gt;&gt; Matt 20:1]] {{field-on:Bible}} Защото царство небесно е подобно на человек домовит, който излезе щом съмна да наеме работници за лозето си. {{field-off:Bible}}</w:t>
      </w:r>
    </w:p>
    <w:p>
      <w:pPr>
        <w:pStyle w:val="Normal"/>
        <w:rPr/>
      </w:pPr>
      <w:r>
        <w:rPr/>
        <w:t>[[@Bible:Matt 20:2 ]][[20:2 &gt;&gt; Matt 20:2]] {{field-on:Bible}} И като се погоди с работниците по един пеняз на ден проводи ги на лозето си. {{field-off:Bible}}</w:t>
      </w:r>
    </w:p>
    <w:p>
      <w:pPr>
        <w:pStyle w:val="Normal"/>
        <w:rPr/>
      </w:pPr>
      <w:r>
        <w:rPr/>
        <w:t>[[@Bible:Matt 20:3 ]][[20:3 &gt;&gt; Matt 20:3]] {{field-on:Bible}} И като излезе по трите часа, виде други че стоеха на пазаря праздни, {{field-off:Bible}}</w:t>
      </w:r>
    </w:p>
    <w:p>
      <w:pPr>
        <w:pStyle w:val="Normal"/>
        <w:rPr/>
      </w:pPr>
      <w:r>
        <w:rPr/>
        <w:t>[[@Bible:Matt 20:4 ]][[20:4 &gt;&gt; Matt 20:4]] {{field-on:Bible}} и тем рече: Идете и вие на лозето; и каквото е праведно ще ви дам. И те отидоха. {{field-off:Bible}}</w:t>
      </w:r>
    </w:p>
    <w:p>
      <w:pPr>
        <w:pStyle w:val="Normal"/>
        <w:rPr/>
      </w:pPr>
      <w:r>
        <w:rPr/>
        <w:t>[[@Bible:Matt 20:5 ]][[20:5 &gt;&gt; Matt 20:5]] {{field-on:Bible}} Пак като излезе по шестте и по деветте часа стори такожде. {{field-off:Bible}}</w:t>
      </w:r>
    </w:p>
    <w:p>
      <w:pPr>
        <w:pStyle w:val="Normal"/>
        <w:rPr/>
      </w:pPr>
      <w:r>
        <w:rPr/>
        <w:t>[[@Bible:Matt 20:6 ]][[20:6 &gt;&gt; Matt 20:6]] {{field-on:Bible}} А около единадесетте часа като излезе, намери други че стоят празни, и казва им: Защо стоите тука цел ден празни? {{field-off:Bible}}</w:t>
      </w:r>
    </w:p>
    <w:p>
      <w:pPr>
        <w:pStyle w:val="Normal"/>
        <w:rPr/>
      </w:pPr>
      <w:r>
        <w:rPr/>
        <w:t>[[@Bible:Matt 20:7 ]][[20:7 &gt;&gt; Matt 20:7]] {{field-on:Bible}} Казват му: Защото никой не ни цени. Казва им: Идете и вие на лозето, и каквото е праведно ще вземете. {{field-off:Bible}}</w:t>
      </w:r>
    </w:p>
    <w:p>
      <w:pPr>
        <w:pStyle w:val="Normal"/>
        <w:rPr/>
      </w:pPr>
      <w:r>
        <w:rPr/>
        <w:t>[[@Bible:Matt 20:8 ]][[20:8 &gt;&gt; Matt 20:8]] {{field-on:Bible}} Като стана вечер, стопанинът на лозето казва на настоятеля си: Повикай работниците и плати им заплатата, като захванеш от последните до първите. {{field-off:Bible}}</w:t>
      </w:r>
    </w:p>
    <w:p>
      <w:pPr>
        <w:pStyle w:val="Normal"/>
        <w:rPr/>
      </w:pPr>
      <w:r>
        <w:rPr/>
        <w:t>[[@Bible:Matt 20:9 ]][[20:9 &gt;&gt; Matt 20:9]] {{field-on:Bible}} И дойдоха цанените по единадесетте часа, и взеха по един пеняз. {{field-off:Bible}}</w:t>
      </w:r>
    </w:p>
    <w:p>
      <w:pPr>
        <w:pStyle w:val="Normal"/>
        <w:rPr/>
      </w:pPr>
      <w:r>
        <w:rPr/>
        <w:t>[[@Bible:Matt 20:10 ]][[20:10 &gt;&gt; Matt 20:10]] {{field-on:Bible}} А като дойдоха първите, мислеха си, че ще вземат повече; но и те взеха по един пеняз. {{field-off:Bible}}</w:t>
      </w:r>
    </w:p>
    <w:p>
      <w:pPr>
        <w:pStyle w:val="Normal"/>
        <w:rPr/>
      </w:pPr>
      <w:r>
        <w:rPr/>
        <w:t>[[@Bible:Matt 20:11 ]][[20:11 &gt;&gt; Matt 20:11]] {{field-on:Bible}} И като го взеха, роптаеха на стопанина, {{field-off:Bible}}</w:t>
      </w:r>
    </w:p>
    <w:p>
      <w:pPr>
        <w:pStyle w:val="Normal"/>
        <w:rPr/>
      </w:pPr>
      <w:r>
        <w:rPr/>
        <w:t>[[@Bible:Matt 20:12 ]][[20:12 &gt;&gt; Matt 20:12]] {{field-on:Bible}} и казваха: че тези последните един час работиха, и тех си направил равни с нас, които претеглихме теготата на деня и пека. {{field-off:Bible}}</w:t>
      </w:r>
    </w:p>
    <w:p>
      <w:pPr>
        <w:pStyle w:val="Normal"/>
        <w:rPr/>
      </w:pPr>
      <w:r>
        <w:rPr/>
        <w:t>[[@Bible:Matt 20:13 ]][[20:13 &gt;&gt; Matt 20:13]] {{field-on:Bible}} А той отговори и рече едному от тех: Приятелю, не те обиждам; не се ли погоди с мене по един пеняз? {{field-off:Bible}}</w:t>
      </w:r>
    </w:p>
    <w:p>
      <w:pPr>
        <w:pStyle w:val="Normal"/>
        <w:rPr/>
      </w:pPr>
      <w:r>
        <w:rPr/>
        <w:t>[[@Bible:Matt 20:14 ]][[20:14 &gt;&gt; Matt 20:14]] {{field-on:Bible}} Земи си твоето и иди си; искам да дам и на тогози последният, както и на тебе. {{field-off:Bible}}</w:t>
      </w:r>
    </w:p>
    <w:p>
      <w:pPr>
        <w:pStyle w:val="Normal"/>
        <w:rPr/>
      </w:pPr>
      <w:r>
        <w:rPr/>
        <w:t>[[@Bible:Matt 20:15 ]][[20:15 &gt;&gt; Matt 20:15]] {{field-on:Bible}} Немам ли власт да сторя каквото ща със своето си? Или окото ти е лукаво, защото аз съм благ? {{field-off:Bible}}</w:t>
      </w:r>
    </w:p>
    <w:p>
      <w:pPr>
        <w:pStyle w:val="Normal"/>
        <w:rPr/>
      </w:pPr>
      <w:r>
        <w:rPr/>
        <w:t>[[@Bible:Matt 20:16 ]][[20:16 &gt;&gt; Matt 20:16]] {{field-on:Bible}} Така ще бъдат последните първи, и първите последни; защото мнозина са звани, а малцина са избрани. {{field-off:Bible}}</w:t>
      </w:r>
    </w:p>
    <w:p>
      <w:pPr>
        <w:pStyle w:val="Normal"/>
        <w:rPr/>
      </w:pPr>
      <w:r>
        <w:rPr/>
        <w:t>[[@Bible:Matt 20:17 ]][[20:17 &gt;&gt; Matt 20:17]] {{field-on:Bible}} И когато възлезваше Исус в Иерусалим, взе в пътя дванадесетте ученици на страна, и рече им: {{field-off:Bible}}</w:t>
      </w:r>
    </w:p>
    <w:p>
      <w:pPr>
        <w:pStyle w:val="Normal"/>
        <w:rPr/>
      </w:pPr>
      <w:r>
        <w:rPr/>
        <w:t>[[@Bible:Matt 20:18 ]][[20:18 &gt;&gt; Matt 20:18]] {{field-on:Bible}} Ето възлезваме в Иерусалим, и Син человечески ще бъде предаден на първосвещениците и книжниците, и ще го осъдят на смърт, {{field-off:Bible}}</w:t>
      </w:r>
    </w:p>
    <w:p>
      <w:pPr>
        <w:pStyle w:val="Normal"/>
        <w:rPr/>
      </w:pPr>
      <w:r>
        <w:rPr/>
        <w:t>[[@Bible:Matt 20:19 ]][[20:19 &gt;&gt; Matt 20:19]] {{field-on:Bible}} и ще го предадат на езичниците да му се поругаят, да го бият и да разпънат; и в третия ден ще възкръсне. {{field-off:Bible}}</w:t>
      </w:r>
    </w:p>
    <w:p>
      <w:pPr>
        <w:pStyle w:val="Normal"/>
        <w:rPr/>
      </w:pPr>
      <w:r>
        <w:rPr/>
        <w:t>[[@Bible:Matt 20:20 ]][[20:20 &gt;&gt; Matt 20:20]] {{field-on:Bible}} Тогаз пристъпи при него на Заведеевите синове майка им със синовете си, та му се кланяше, и искаше нещо от него. {{field-off:Bible}}</w:t>
      </w:r>
    </w:p>
    <w:p>
      <w:pPr>
        <w:pStyle w:val="Normal"/>
        <w:rPr/>
      </w:pPr>
      <w:r>
        <w:rPr/>
        <w:t>[[@Bible:Matt 20:21 ]][[20:21 &gt;&gt; Matt 20:21]] {{field-on:Bible}} А той й рече: Що искаш? Казва му: Речи да седнат тези двамата мои синове, един от десно, а един от лево до тебе, в царството твое. {{field-off:Bible}}</w:t>
      </w:r>
    </w:p>
    <w:p>
      <w:pPr>
        <w:pStyle w:val="Normal"/>
        <w:rPr/>
      </w:pPr>
      <w:r>
        <w:rPr/>
        <w:t>[[@Bible:Matt 20:22 ]][[20:22 &gt;&gt; Matt 20:22]] {{field-on:Bible}} А Исус отговори и рече: Не знаете що искате. Можете ли да пиете чашата която аз има да пия, и да се кръстите с кръщението, с което аз се кръщавам? Казват му: Можем. {{field-off:Bible}}</w:t>
      </w:r>
    </w:p>
    <w:p>
      <w:pPr>
        <w:pStyle w:val="Normal"/>
        <w:rPr/>
      </w:pPr>
      <w:r>
        <w:rPr/>
        <w:t>[[@Bible:Matt 20:23 ]][[20:23 &gt;&gt; Matt 20:23]] {{field-on:Bible}} И казва им: Моята чаша ще пиете, и с кръщението, с което се аз кръщавам, ще се кръстите: а да седнете от десно и от лево до мене не е мое да дам, но на които е приготвено от Отца ми. {{field-off:Bible}}</w:t>
      </w:r>
    </w:p>
    <w:p>
      <w:pPr>
        <w:pStyle w:val="Normal"/>
        <w:rPr/>
      </w:pPr>
      <w:r>
        <w:rPr/>
        <w:t>[[@Bible:Matt 20:24 ]][[20:24 &gt;&gt; Matt 20:24]] {{field-on:Bible}} И като чуха десетимата, възнегодуваха за двамата братя. {{field-off:Bible}}</w:t>
      </w:r>
    </w:p>
    <w:p>
      <w:pPr>
        <w:pStyle w:val="Normal"/>
        <w:rPr/>
      </w:pPr>
      <w:r>
        <w:rPr/>
        <w:t>[[@Bible:Matt 20:25 ]][[20:25 &gt;&gt; Matt 20:25]] {{field-on:Bible}} А Исус ги повика и рече: Вие знаете че господарите на народите господаруват над тех, и големците ги владеят. {{field-off:Bible}}</w:t>
      </w:r>
    </w:p>
    <w:p>
      <w:pPr>
        <w:pStyle w:val="Normal"/>
        <w:rPr/>
      </w:pPr>
      <w:r>
        <w:rPr/>
        <w:t>[[@Bible:Matt 20:26 ]][[20:26 &gt;&gt; Matt 20:26]] {{field-on:Bible}} Във вас обаче не ще така да бъде; но който иска да бъде големец между вас, нека бъде слуга вам; {{field-off:Bible}}</w:t>
      </w:r>
    </w:p>
    <w:p>
      <w:pPr>
        <w:pStyle w:val="Normal"/>
        <w:rPr/>
      </w:pPr>
      <w:r>
        <w:rPr/>
        <w:t>[[@Bible:Matt 20:27 ]][[20:27 &gt;&gt; Matt 20:27]] {{field-on:Bible}} и който иска да бъде пръв между вас, нека ви бъде раб; {{field-off:Bible}}</w:t>
      </w:r>
    </w:p>
    <w:p>
      <w:pPr>
        <w:pStyle w:val="Normal"/>
        <w:rPr/>
      </w:pPr>
      <w:r>
        <w:rPr/>
        <w:t>[[@Bible:Matt 20:28 ]][[20:28 &gt;&gt; Matt 20:28]] {{field-on:Bible}} както Син человечески не дойде да му послужат, но да послужи, и да даде живота си откуп за мнозина. {{field-off:Bible}}</w:t>
      </w:r>
    </w:p>
    <w:p>
      <w:pPr>
        <w:pStyle w:val="Normal"/>
        <w:rPr/>
      </w:pPr>
      <w:r>
        <w:rPr/>
        <w:t>[[@Bible:Matt 20:29 ]][[20:29 &gt;&gt; Matt 20:29]] {{field-on:Bible}} И като излезваха от Иерихон, последваха го народ много. {{field-off:Bible}}</w:t>
      </w:r>
    </w:p>
    <w:p>
      <w:pPr>
        <w:pStyle w:val="Normal"/>
        <w:rPr/>
      </w:pPr>
      <w:r>
        <w:rPr/>
        <w:t>[[@Bible:Matt 20:30 ]][[20:30 &gt;&gt; Matt 20:30]] {{field-on:Bible}} И ето, двама слепци които седеха по край пътя, като чуха че Исус минува, извикаха и казваха: Помилвай ни, Господи, Сине Давидов. {{field-off:Bible}}</w:t>
      </w:r>
    </w:p>
    <w:p>
      <w:pPr>
        <w:pStyle w:val="Normal"/>
        <w:rPr/>
      </w:pPr>
      <w:r>
        <w:rPr/>
        <w:t>[[@Bible:Matt 20:31 ]][[20:31 &gt;&gt; Matt 20:31]] {{field-on:Bible}} А народът им запрещаваше, да млъкнат; но те по-силно викаха и казваха: Помилвай ни, Господи, Сине Давидов. {{field-off:Bible}}</w:t>
      </w:r>
    </w:p>
    <w:p>
      <w:pPr>
        <w:pStyle w:val="Normal"/>
        <w:rPr/>
      </w:pPr>
      <w:r>
        <w:rPr/>
        <w:t>[[@Bible:Matt 20:32 ]][[20:32 &gt;&gt; Matt 20:32]] {{field-on:Bible}} И спре се Исус, та ги повика и рече: Що искате да ви сторя? {{field-off:Bible}}</w:t>
      </w:r>
    </w:p>
    <w:p>
      <w:pPr>
        <w:pStyle w:val="Normal"/>
        <w:rPr/>
      </w:pPr>
      <w:r>
        <w:rPr/>
        <w:t>[[@Bible:Matt 20:33 ]][[20:33 &gt;&gt; Matt 20:33]] {{field-on:Bible}} Казват му: Господи, да се отворят очите ни. {{field-off:Bible}}</w:t>
      </w:r>
    </w:p>
    <w:p>
      <w:pPr>
        <w:pStyle w:val="Normal"/>
        <w:rPr/>
      </w:pPr>
      <w:r>
        <w:rPr/>
        <w:t>[[@Bible:Matt 20:34 ]][[20:34 &gt;&gt; Matt 20:34]] {{field-on:Bible}} А Исус се смили и прикосна се до очите им; и тутакси прогледнаха очите им, и тръгнаха подире му. {{field-off:Bible}}</w:t>
      </w:r>
    </w:p>
    <w:p>
      <w:pPr>
        <w:pStyle w:val="Heading2"/>
        <w:rPr/>
      </w:pPr>
      <w:r>
        <w:rPr/>
        <w:t>Глава 21</w:t>
      </w:r>
    </w:p>
    <w:p>
      <w:pPr>
        <w:pStyle w:val="Normal"/>
        <w:rPr/>
      </w:pPr>
      <w:r>
        <w:rPr/>
        <w:t>[[@Bible:Matt 21:1 ]][[21:1 &gt;&gt; Matt 21:1]] {{field-on:Bible}} И когато наближиха към Иерусалим, и дойдоха във Витфагия към Елеонската гора, тогаз Исус проводи двама ученици, {{field-off:Bible}}</w:t>
      </w:r>
    </w:p>
    <w:p>
      <w:pPr>
        <w:pStyle w:val="Normal"/>
        <w:rPr/>
      </w:pPr>
      <w:r>
        <w:rPr/>
        <w:t>[[@Bible:Matt 21:2 ]][[21:2 &gt;&gt; Matt 21:2]] {{field-on:Bible}} и рече им: Идете в селото, което е на среща ви; и тутакси ще намерите ослица вързана: и ждребе с нея; отвържете, и доведете ми ги. {{field-off:Bible}}</w:t>
      </w:r>
    </w:p>
    <w:p>
      <w:pPr>
        <w:pStyle w:val="Normal"/>
        <w:rPr/>
      </w:pPr>
      <w:r>
        <w:rPr/>
        <w:t>[[@Bible:Matt 21:3 ]][[21:3 &gt;&gt; Matt 21:3]] {{field-on:Bible}} И ако ви рече некой нещо, ще речете, че на Господа требват; и тутакси ще ги проводи. {{field-off:Bible}}</w:t>
      </w:r>
    </w:p>
    <w:p>
      <w:pPr>
        <w:pStyle w:val="Normal"/>
        <w:rPr/>
      </w:pPr>
      <w:r>
        <w:rPr/>
        <w:t>[[@Bible:Matt 21:4 ]][[21:4 &gt;&gt; Matt 21:4]] {{field-on:Bible}} А всичко това биде за да се сбъде реченото чрез пророка, който казва: {{field-off:Bible}}</w:t>
      </w:r>
    </w:p>
    <w:p>
      <w:pPr>
        <w:pStyle w:val="Normal"/>
        <w:rPr/>
      </w:pPr>
      <w:r>
        <w:rPr/>
        <w:t>[[@Bible:Matt 21:5 ]][[21:5 &gt;&gt; Matt 21:5]] {{field-on:Bible}} Речете на Сионовата дъщеря: Ето Царят твой иде към тебе, кротък и възседнал на ослица и ждребе син на подяремница. {{field-off:Bible}}</w:t>
      </w:r>
    </w:p>
    <w:p>
      <w:pPr>
        <w:pStyle w:val="Normal"/>
        <w:rPr/>
      </w:pPr>
      <w:r>
        <w:rPr/>
        <w:t>[[@Bible:Matt 21:6 ]][[21:6 &gt;&gt; Matt 21:6]] {{field-on:Bible}} И отидоха учениците и сториха както им заръча Исус: {{field-off:Bible}}</w:t>
      </w:r>
    </w:p>
    <w:p>
      <w:pPr>
        <w:pStyle w:val="Normal"/>
        <w:rPr/>
      </w:pPr>
      <w:r>
        <w:rPr/>
        <w:t>[[@Bible:Matt 21:7 ]][[21:7 &gt;&gt; Matt 21:7]] {{field-on:Bible}} доведоха ослицата и ждребето, и възложиха на тех дрехите си, и възседна той връх тех. {{field-off:Bible}}</w:t>
      </w:r>
    </w:p>
    <w:p>
      <w:pPr>
        <w:pStyle w:val="Normal"/>
        <w:rPr/>
      </w:pPr>
      <w:r>
        <w:rPr/>
        <w:t>[[@Bible:Matt 21:8 ]][[21:8 &gt;&gt; Matt 21:8]] {{field-on:Bible}} А по-многото народ напостлаха дрехите си по пътят; други пък сечеха ветви от дърветата, и постилаха по пътя. {{field-off:Bible}}</w:t>
      </w:r>
    </w:p>
    <w:p>
      <w:pPr>
        <w:pStyle w:val="Normal"/>
        <w:rPr/>
      </w:pPr>
      <w:r>
        <w:rPr/>
        <w:t>[[@Bible:Matt 21:9 ]][[21:9 &gt;&gt; Matt 21:9]] {{field-on:Bible}} А от народа които вървеха напред и които идеха изподир, викаха и казваха: Осанна Сину Давидову! благословен който иде в името Господне. Осанна във вишних. {{field-off:Bible}}</w:t>
      </w:r>
    </w:p>
    <w:p>
      <w:pPr>
        <w:pStyle w:val="Normal"/>
        <w:rPr/>
      </w:pPr>
      <w:r>
        <w:rPr/>
        <w:t>[[@Bible:Matt 21:10 ]][[21:10 &gt;&gt; Matt 21:10]] {{field-on:Bible}} И когато влезе в Иерусалим, всичкият град се потресе, и казваха: Кой е този? {{field-off:Bible}}</w:t>
      </w:r>
    </w:p>
    <w:p>
      <w:pPr>
        <w:pStyle w:val="Normal"/>
        <w:rPr/>
      </w:pPr>
      <w:r>
        <w:rPr/>
        <w:t>[[@Bible:Matt 21:11 ]][[21:11 &gt;&gt; Matt 21:11]] {{field-on:Bible}} А народът казваше: Този е Исус пророкът, който е от Назарет Галилейски. {{field-off:Bible}}</w:t>
      </w:r>
    </w:p>
    <w:p>
      <w:pPr>
        <w:pStyle w:val="Normal"/>
        <w:rPr/>
      </w:pPr>
      <w:r>
        <w:rPr/>
        <w:t>[[@Bible:Matt 21:12 ]][[21:12 &gt;&gt; Matt 21:12]] {{field-on:Bible}} И влезе Исус в храма Божий, и изпъди всички които продаваха и купуваха в храма, и трапезите на среброменителите претури, и седалищата на онези които продаваха гълъби; {{field-off:Bible}}</w:t>
      </w:r>
    </w:p>
    <w:p>
      <w:pPr>
        <w:pStyle w:val="Normal"/>
        <w:rPr/>
      </w:pPr>
      <w:r>
        <w:rPr/>
        <w:t>[[@Bible:Matt 21:13 ]][[21:13 &gt;&gt; Matt 21:13]] {{field-on:Bible}} и казва им: Домът ми дом на молитва ще да се нарече; а вие го направихте вертеп разбойнически. {{field-off:Bible}}</w:t>
      </w:r>
    </w:p>
    <w:p>
      <w:pPr>
        <w:pStyle w:val="Normal"/>
        <w:rPr/>
      </w:pPr>
      <w:r>
        <w:rPr/>
        <w:t>[[@Bible:Matt 21:14 ]][[21:14 &gt;&gt; Matt 21:14]] {{field-on:Bible}} И дойдоха при него слепи и хроми в храма; и ги изцели. {{field-off:Bible}}</w:t>
      </w:r>
    </w:p>
    <w:p>
      <w:pPr>
        <w:pStyle w:val="Normal"/>
        <w:rPr/>
      </w:pPr>
      <w:r>
        <w:rPr/>
        <w:t>[[@Bible:Matt 21:15 ]][[21:15 &gt;&gt; Matt 21:15]] {{field-on:Bible}} А като видеха първосвещениците и книжниците чудесата които стори, и децата които викаха в храма и казваха: Осанна Сину Давидову! възнегодуваха, {{field-off:Bible}}</w:t>
      </w:r>
    </w:p>
    <w:p>
      <w:pPr>
        <w:pStyle w:val="Normal"/>
        <w:rPr/>
      </w:pPr>
      <w:r>
        <w:rPr/>
        <w:t>[[@Bible:Matt 21:16 ]][[21:16 &gt;&gt; Matt 21:16]] {{field-on:Bible}} и рекоха му: чуеш ли що казват тези? А Исус им казва: Ей, не сте ли чели никога че: Из устата на малки и на сучещи деца приготвил си хвала? {{field-off:Bible}}</w:t>
      </w:r>
    </w:p>
    <w:p>
      <w:pPr>
        <w:pStyle w:val="Normal"/>
        <w:rPr/>
      </w:pPr>
      <w:r>
        <w:rPr/>
        <w:t>[[@Bible:Matt 21:17 ]][[21:17 &gt;&gt; Matt 21:17]] {{field-on:Bible}} И като ги остави, излезе вън из града във Витания и пренощува там. {{field-off:Bible}}</w:t>
      </w:r>
    </w:p>
    <w:p>
      <w:pPr>
        <w:pStyle w:val="Normal"/>
        <w:rPr/>
      </w:pPr>
      <w:r>
        <w:rPr/>
        <w:t>[[@Bible:Matt 21:18 ]][[21:18 &gt;&gt; Matt 21:18]] {{field-on:Bible}} А сутринта когато се връщаше в града, огладне. {{field-off:Bible}}</w:t>
      </w:r>
    </w:p>
    <w:p>
      <w:pPr>
        <w:pStyle w:val="Normal"/>
        <w:rPr/>
      </w:pPr>
      <w:r>
        <w:rPr/>
        <w:t>[[@Bible:Matt 21:19 ]][[21:19 &gt;&gt; Matt 21:19]] {{field-on:Bible}} И като виде една смоковница на пътя, дойде при нея, и нищо не намери на нея, само едни листа; и рече й: Да не стане вече от тебе плод до века. И на часа изсъхна смоковницата. {{field-off:Bible}}</w:t>
      </w:r>
    </w:p>
    <w:p>
      <w:pPr>
        <w:pStyle w:val="Normal"/>
        <w:rPr/>
      </w:pPr>
      <w:r>
        <w:rPr/>
        <w:t>[[@Bible:Matt 21:20 ]][[21:20 &gt;&gt; Matt 21:20]] {{field-on:Bible}} И като видеха учениците, почудиха се и рекоха: Как на часа изсъхна смоковницата? {{field-off:Bible}}</w:t>
      </w:r>
    </w:p>
    <w:p>
      <w:pPr>
        <w:pStyle w:val="Normal"/>
        <w:rPr/>
      </w:pPr>
      <w:r>
        <w:rPr/>
        <w:t>[[@Bible:Matt 21:21 ]][[21:21 &gt;&gt; Matt 21:21]] {{field-on:Bible}} А Исус отговори и рече им: Дигни се и хвърли се в морето, ще бъде. {{field-off:Bible}}</w:t>
      </w:r>
    </w:p>
    <w:p>
      <w:pPr>
        <w:pStyle w:val="Normal"/>
        <w:rPr/>
      </w:pPr>
      <w:r>
        <w:rPr/>
        <w:t>[[@Bible:Matt 21:22 ]][[21:22 &gt;&gt; Matt 21:22]] {{field-on:Bible}} И все що поискате в молбата, като вервате ще получите. {{field-off:Bible}}</w:t>
      </w:r>
    </w:p>
    <w:p>
      <w:pPr>
        <w:pStyle w:val="Normal"/>
        <w:rPr/>
      </w:pPr>
      <w:r>
        <w:rPr/>
        <w:t>[[@Bible:Matt 21:23 ]][[21:23 &gt;&gt; Matt 21:23]] {{field-on:Bible}} И когато дойде той в храма, та поучаваше, дойдоха при него първосвещениците и старейшините на народа, и казваха: С коя власт правиш това? и кой ти даде тази власт? {{field-off:Bible}}</w:t>
      </w:r>
    </w:p>
    <w:p>
      <w:pPr>
        <w:pStyle w:val="Normal"/>
        <w:rPr/>
      </w:pPr>
      <w:r>
        <w:rPr/>
        <w:t>[[@Bible:Matt 21:24 ]][[21:24 &gt;&gt; Matt 21:24]] {{field-on:Bible}} А Исус отговори и рече им: Ще ви попитам и аз една дума, която ако ми кажете, и аз ще ви кажа с коя власт правя това. {{field-off:Bible}}</w:t>
      </w:r>
    </w:p>
    <w:p>
      <w:pPr>
        <w:pStyle w:val="Normal"/>
        <w:rPr/>
      </w:pPr>
      <w:r>
        <w:rPr/>
        <w:t>[[@Bible:Matt 21:25 ]][[21:25 &gt;&gt; Matt 21:25]] {{field-on:Bible}} Кръщението Иоаново от къде бе? от небето ли, или от человеците? И те размишляваха в себе си, и думаха: Ако речем: От небето, ще ни рече: Защо прочее не повервахте в него? {{field-off:Bible}}</w:t>
      </w:r>
    </w:p>
    <w:p>
      <w:pPr>
        <w:pStyle w:val="Normal"/>
        <w:rPr/>
      </w:pPr>
      <w:r>
        <w:rPr/>
        <w:t>[[@Bible:Matt 21:26 ]][[21:26 &gt;&gt; Matt 21:26]] {{field-on:Bible}} Ако ли речем: От человеците; боим се от народа; защото всичките имат Иоана както пророк. {{field-off:Bible}}</w:t>
      </w:r>
    </w:p>
    <w:p>
      <w:pPr>
        <w:pStyle w:val="Normal"/>
        <w:rPr/>
      </w:pPr>
      <w:r>
        <w:rPr/>
        <w:t>[[@Bible:Matt 21:27 ]][[21:27 &gt;&gt; Matt 21:27]] {{field-on:Bible}} И отговориха на Исус и рекоха: Не знаем. Рече им и той: Нито аз ви казвам с коя власт правя това. {{field-off:Bible}}</w:t>
      </w:r>
    </w:p>
    <w:p>
      <w:pPr>
        <w:pStyle w:val="Normal"/>
        <w:rPr/>
      </w:pPr>
      <w:r>
        <w:rPr/>
        <w:t>[[@Bible:Matt 21:28 ]][[21:28 &gt;&gt; Matt 21:28]] {{field-on:Bible}} Но как ви се вижда? Некой си человек имаше двама синове; и дойде при първият и му рече: Синко, иди днес работи на лозето ми. {{field-off:Bible}}</w:t>
      </w:r>
    </w:p>
    <w:p>
      <w:pPr>
        <w:pStyle w:val="Normal"/>
        <w:rPr/>
      </w:pPr>
      <w:r>
        <w:rPr/>
        <w:t>[[@Bible:Matt 21:29 ]][[21:29 &gt;&gt; Matt 21:29]] {{field-on:Bible}} А той отговори и рече: Не ща; но после разкая се и отиде. {{field-off:Bible}}</w:t>
      </w:r>
    </w:p>
    <w:p>
      <w:pPr>
        <w:pStyle w:val="Normal"/>
        <w:rPr/>
      </w:pPr>
      <w:r>
        <w:rPr/>
        <w:t>[[@Bible:Matt 21:30 ]][[21:30 &gt;&gt; Matt 21:30]] {{field-on:Bible}} Дойде и при вторият, и рече такожде. И той отговори и рече: Аз ще ида, господине; и не отиде. {{field-off:Bible}}</w:t>
      </w:r>
    </w:p>
    <w:p>
      <w:pPr>
        <w:pStyle w:val="Normal"/>
        <w:rPr/>
      </w:pPr>
      <w:r>
        <w:rPr/>
        <w:t>[[@Bible:Matt 21:31 ]][[21:31 &gt;&gt; Matt 21:31]] {{field-on:Bible}} Кой от двамата стори на баща си волята? Казват му: Първият. Казва им Исус: Истина ви казвам че митарите и блудниците предварят ви в царството Божие. {{field-off:Bible}}</w:t>
      </w:r>
    </w:p>
    <w:p>
      <w:pPr>
        <w:pStyle w:val="Normal"/>
        <w:rPr/>
      </w:pPr>
      <w:r>
        <w:rPr/>
        <w:t>[[@Bible:Matt 21:32 ]][[21:32 &gt;&gt; Matt 21:32]] {{field-on:Bible}} Защото дойде при вас Иоан в път на правда, и не повервахте в него; митарите обаче и блудниците поверваха в него; а вие като видехте това, не се разкаяхте изпосле да повервате в него. {{field-off:Bible}}</w:t>
      </w:r>
    </w:p>
    <w:p>
      <w:pPr>
        <w:pStyle w:val="Normal"/>
        <w:rPr/>
      </w:pPr>
      <w:r>
        <w:rPr/>
        <w:t>[[@Bible:Matt 21:33 ]][[21:33 &gt;&gt; Matt 21:33]] {{field-on:Bible}} Друга притча чуйте. Имаше некой си человек домовит, който насади лозе, и огради го с плет, и изкопа в него жлеб, и съзида стълп, и даде го под наем на земледелци и отиде. {{field-off:Bible}}</w:t>
      </w:r>
    </w:p>
    <w:p>
      <w:pPr>
        <w:pStyle w:val="Normal"/>
        <w:rPr/>
      </w:pPr>
      <w:r>
        <w:rPr/>
        <w:t>[[@Bible:Matt 21:34 ]][[21:34 &gt;&gt; Matt 21:34]] {{field-on:Bible}} А когато наближи времето на плодовете, проводи слугите си до земеделците да вземат плодовете му. {{field-off:Bible}}</w:t>
      </w:r>
    </w:p>
    <w:p>
      <w:pPr>
        <w:pStyle w:val="Normal"/>
        <w:rPr/>
      </w:pPr>
      <w:r>
        <w:rPr/>
        <w:t>[[@Bible:Matt 21:35 ]][[21:35 &gt;&gt; Matt 21:35]] {{field-on:Bible}} И земледелците уловиха слугите му, едного биха, другиго убиха, а върх другиго камене хвърлиха. {{field-off:Bible}}</w:t>
      </w:r>
    </w:p>
    <w:p>
      <w:pPr>
        <w:pStyle w:val="Normal"/>
        <w:rPr/>
      </w:pPr>
      <w:r>
        <w:rPr/>
        <w:t>[[@Bible:Matt 21:36 ]][[21:36 &gt;&gt; Matt 21:36]] {{field-on:Bible}} Пак проводи други слуги по-много от първите; и сториха и тем такожде. {{field-off:Bible}}</w:t>
      </w:r>
    </w:p>
    <w:p>
      <w:pPr>
        <w:pStyle w:val="Normal"/>
        <w:rPr/>
      </w:pPr>
      <w:r>
        <w:rPr/>
        <w:t>[[@Bible:Matt 21:37 ]][[21:37 &gt;&gt; Matt 21:37]] {{field-on:Bible}} Напокон проводи при тех сина си, и думаше: Ще се засрамят от сина ми. {{field-off:Bible}}</w:t>
      </w:r>
    </w:p>
    <w:p>
      <w:pPr>
        <w:pStyle w:val="Normal"/>
        <w:rPr/>
      </w:pPr>
      <w:r>
        <w:rPr/>
        <w:t>[[@Bible:Matt 21:38 ]][[21:38 &gt;&gt; Matt 21:38]] {{field-on:Bible}} Но земеделците като видеха синът, рекоха помежду си: Този е наследникът; елате да го убием, и да усвоим наследието му. {{field-off:Bible}}</w:t>
      </w:r>
    </w:p>
    <w:p>
      <w:pPr>
        <w:pStyle w:val="Normal"/>
        <w:rPr/>
      </w:pPr>
      <w:r>
        <w:rPr/>
        <w:t>[[@Bible:Matt 21:39 ]][[21:39 &gt;&gt; Matt 21:39]] {{field-on:Bible}} И като го уловиха изведоха го вън от лозето и убиха го. {{field-off:Bible}}</w:t>
      </w:r>
    </w:p>
    <w:p>
      <w:pPr>
        <w:pStyle w:val="Normal"/>
        <w:rPr/>
      </w:pPr>
      <w:r>
        <w:rPr/>
        <w:t>[[@Bible:Matt 21:40 ]][[21:40 &gt;&gt; Matt 21:40]] {{field-on:Bible}} И тъй кога дойде стопанинът на лозето, що ще стори на тези земледелци? {{field-off:Bible}}</w:t>
      </w:r>
    </w:p>
    <w:p>
      <w:pPr>
        <w:pStyle w:val="Normal"/>
        <w:rPr/>
      </w:pPr>
      <w:r>
        <w:rPr/>
        <w:t>[[@Bible:Matt 21:41 ]][[21:41 &gt;&gt; Matt 21:41]] {{field-on:Bible}} Казват му: Злите зле ще погуби, и лозето ще даде под наем на други земледелци, които ще му въздадат плодовете на времето им. {{field-off:Bible}}</w:t>
      </w:r>
    </w:p>
    <w:p>
      <w:pPr>
        <w:pStyle w:val="Normal"/>
        <w:rPr/>
      </w:pPr>
      <w:r>
        <w:rPr/>
        <w:t>[[@Bible:Matt 21:42 ]][[21:42 &gt;&gt; Matt 21:42]] {{field-on:Bible}} Казва им Исус: Камикът, който отхвърлиха зидарите, той стана глава на ъгъла; от Господа биде това, и е чудно в очите наши? {{field-off:Bible}}</w:t>
      </w:r>
    </w:p>
    <w:p>
      <w:pPr>
        <w:pStyle w:val="Normal"/>
        <w:rPr/>
      </w:pPr>
      <w:r>
        <w:rPr/>
        <w:t>[[@Bible:Matt 21:43 ]][[21:43 &gt;&gt; Matt 21:43]] {{field-on:Bible}} За това ви казвам, че ще се отнеме от вас царството Божие, и ще се даде на народ който ще прави плодовете му. {{field-off:Bible}}</w:t>
      </w:r>
    </w:p>
    <w:p>
      <w:pPr>
        <w:pStyle w:val="Normal"/>
        <w:rPr/>
      </w:pPr>
      <w:r>
        <w:rPr/>
        <w:t>[[@Bible:Matt 21:44 ]][[21:44 &gt;&gt; Matt 21:44]] {{field-on:Bible}} И който падне на този камик, ще се строши; а на когото падне, ще го смаже. {{field-off:Bible}}</w:t>
      </w:r>
    </w:p>
    <w:p>
      <w:pPr>
        <w:pStyle w:val="Normal"/>
        <w:rPr/>
      </w:pPr>
      <w:r>
        <w:rPr/>
        <w:t>[[@Bible:Matt 21:45 ]][[21:45 &gt;&gt; Matt 21:45]] {{field-on:Bible}} И като чуха първосвещениците и Фарисеите притчите му, познаха че за тех казва; {{field-off:Bible}}</w:t>
      </w:r>
    </w:p>
    <w:p>
      <w:pPr>
        <w:pStyle w:val="Normal"/>
        <w:rPr/>
      </w:pPr>
      <w:r>
        <w:rPr/>
        <w:t>[[@Bible:Matt 21:46 ]][[21:46 &gt;&gt; Matt 21:46]] {{field-on:Bible}} и искаха да го уловят, но убояха се от народа, понеже както пророк го имаха. {{field-off:Bible}}</w:t>
      </w:r>
    </w:p>
    <w:p>
      <w:pPr>
        <w:pStyle w:val="Heading2"/>
        <w:rPr/>
      </w:pPr>
      <w:r>
        <w:rPr/>
        <w:t>Глава 22</w:t>
      </w:r>
    </w:p>
    <w:p>
      <w:pPr>
        <w:pStyle w:val="Normal"/>
        <w:rPr/>
      </w:pPr>
      <w:r>
        <w:rPr/>
        <w:t>[[@Bible:Matt 22:1 ]][[22:1 &gt;&gt; Matt 22:1]] {{field-on:Bible}} И отвеща Исус и говореше им пак с притчи, и казваше: {{field-off:Bible}}</w:t>
      </w:r>
    </w:p>
    <w:p>
      <w:pPr>
        <w:pStyle w:val="Normal"/>
        <w:rPr/>
      </w:pPr>
      <w:r>
        <w:rPr/>
        <w:t>[[@Bible:Matt 22:2 ]][[22:2 &gt;&gt; Matt 22:2]] {{field-on:Bible}} Уподоби се царство небесно на человек цар, който направи сватба на сина си; {{field-off:Bible}}</w:t>
      </w:r>
    </w:p>
    <w:p>
      <w:pPr>
        <w:pStyle w:val="Normal"/>
        <w:rPr/>
      </w:pPr>
      <w:r>
        <w:rPr/>
        <w:t>[[@Bible:Matt 22:3 ]][[22:3 &gt;&gt; Matt 22:3]] {{field-on:Bible}} и разпроводи слугите си да призоват званите на сватбата; и не рачеха да дойдат. {{field-off:Bible}}</w:t>
      </w:r>
    </w:p>
    <w:p>
      <w:pPr>
        <w:pStyle w:val="Normal"/>
        <w:rPr/>
      </w:pPr>
      <w:r>
        <w:rPr/>
        <w:t>[[@Bible:Matt 22:4 ]][[22:4 &gt;&gt; Matt 22:4]] {{field-on:Bible}} Пак проводи други слуги, и казваше: Речете на званите: Ето обедът си приготвих; юниците ми и огоените са заклани, и всичко е готово; дойдете на сватба. {{field-off:Bible}}</w:t>
      </w:r>
    </w:p>
    <w:p>
      <w:pPr>
        <w:pStyle w:val="Normal"/>
        <w:rPr/>
      </w:pPr>
      <w:r>
        <w:rPr/>
        <w:t>[[@Bible:Matt 22:5 ]][[22:5 &gt;&gt; Matt 22:5]] {{field-on:Bible}} Но те не радиха, и разидоха се, един на нивата си, а друг на търговията си; {{field-off:Bible}}</w:t>
      </w:r>
    </w:p>
    <w:p>
      <w:pPr>
        <w:pStyle w:val="Normal"/>
        <w:rPr/>
      </w:pPr>
      <w:r>
        <w:rPr/>
        <w:t>[[@Bible:Matt 22:6 ]][[22:6 &gt;&gt; Matt 22:6]] {{field-on:Bible}} а другите уловиха слугите му та ги обезчестиха и убиха ги. {{field-off:Bible}}</w:t>
      </w:r>
    </w:p>
    <w:p>
      <w:pPr>
        <w:pStyle w:val="Normal"/>
        <w:rPr/>
      </w:pPr>
      <w:r>
        <w:rPr/>
        <w:t>[[@Bible:Matt 22:7 ]][[22:7 &gt;&gt; Matt 22:7]] {{field-on:Bible}} Като чу това царят разгневи се, и проводи войските си, та погуби онези убийци, и града им изгори. {{field-off:Bible}}</w:t>
      </w:r>
    </w:p>
    <w:p>
      <w:pPr>
        <w:pStyle w:val="Normal"/>
        <w:rPr/>
      </w:pPr>
      <w:r>
        <w:rPr/>
        <w:t>[[@Bible:Matt 22:8 ]][[22:8 &gt;&gt; Matt 22:8]] {{field-on:Bible}} Тогаз казва на слугите си: Сватбата вече е готова, а призваните не бяха достойни. {{field-off:Bible}}</w:t>
      </w:r>
    </w:p>
    <w:p>
      <w:pPr>
        <w:pStyle w:val="Normal"/>
        <w:rPr/>
      </w:pPr>
      <w:r>
        <w:rPr/>
        <w:t>[[@Bible:Matt 22:9 ]][[22:9 &gt;&gt; Matt 22:9]] {{field-on:Bible}} И тъй идете на кръстопътищата и колкото намерите, призовете ги на сватба. {{field-off:Bible}}</w:t>
      </w:r>
    </w:p>
    <w:p>
      <w:pPr>
        <w:pStyle w:val="Normal"/>
        <w:rPr/>
      </w:pPr>
      <w:r>
        <w:rPr/>
        <w:t>[[@Bible:Matt 22:10 ]][[22:10 &gt;&gt; Matt 22:10]] {{field-on:Bible}} И излезоха онези слуги по пътищата, та събраха всички колкото намериха зли и добри; и напълни се сватбата с гости. {{field-off:Bible}}</w:t>
      </w:r>
    </w:p>
    <w:p>
      <w:pPr>
        <w:pStyle w:val="Normal"/>
        <w:rPr/>
      </w:pPr>
      <w:r>
        <w:rPr/>
        <w:t>[[@Bible:Matt 22:11 ]][[22:11 &gt;&gt; Matt 22:11]] {{field-on:Bible}} И като влезе царят да прегледа гостите, виде там человек не облечен със сватбарска дреха: {{field-off:Bible}}</w:t>
      </w:r>
    </w:p>
    <w:p>
      <w:pPr>
        <w:pStyle w:val="Normal"/>
        <w:rPr/>
      </w:pPr>
      <w:r>
        <w:rPr/>
        <w:t>[[@Bible:Matt 22:12 ]][[22:12 &gt;&gt; Matt 22:12]] {{field-on:Bible}} И казва му: Приятелю, ти как си влязъл тука като немаш сватбарска дреха? А той замълча. {{field-off:Bible}}</w:t>
      </w:r>
    </w:p>
    <w:p>
      <w:pPr>
        <w:pStyle w:val="Normal"/>
        <w:rPr/>
      </w:pPr>
      <w:r>
        <w:rPr/>
        <w:t>[[@Bible:Matt 22:13 ]][[22:13 &gt;&gt; Matt 22:13]] {{field-on:Bible}} Тогаз рече царят на слугите: Вържете му нозете и ръцете, дигнете го и хвърлете го във външната тъмнина; там ще бъде плач и скърцане със съби: {{field-off:Bible}}</w:t>
      </w:r>
    </w:p>
    <w:p>
      <w:pPr>
        <w:pStyle w:val="Normal"/>
        <w:rPr/>
      </w:pPr>
      <w:r>
        <w:rPr/>
        <w:t>[[@Bible:Matt 22:14 ]][[22:14 &gt;&gt; Matt 22:14]] {{field-on:Bible}} Защото мнозина са звани, а малцина избрани. {{field-off:Bible}}</w:t>
      </w:r>
    </w:p>
    <w:p>
      <w:pPr>
        <w:pStyle w:val="Normal"/>
        <w:rPr/>
      </w:pPr>
      <w:r>
        <w:rPr/>
        <w:t>[[@Bible:Matt 22:15 ]][[22:15 &gt;&gt; Matt 22:15]] {{field-on:Bible}} Тогаз отидоха Фарисеите и съветваха се как да го впримчат в дума. {{field-off:Bible}}</w:t>
      </w:r>
    </w:p>
    <w:p>
      <w:pPr>
        <w:pStyle w:val="Normal"/>
        <w:rPr/>
      </w:pPr>
      <w:r>
        <w:rPr/>
        <w:t>[[@Bible:Matt 22:16 ]][[22:16 &gt;&gt; Matt 22:16]] {{field-on:Bible}} И проваждат до него учениците си наедно с Иродияните, и казваха: Учителю, знаем че ти си прав и Божият път в истина поучаваш, и от никого не те е грижа; защото не гледаш на лице на человеците. {{field-off:Bible}}</w:t>
      </w:r>
    </w:p>
    <w:p>
      <w:pPr>
        <w:pStyle w:val="Normal"/>
        <w:rPr/>
      </w:pPr>
      <w:r>
        <w:rPr/>
        <w:t>[[@Bible:Matt 22:17 ]][[22:17 &gt;&gt; Matt 22:17]] {{field-on:Bible}} Кажи ни прочее, ти как мислиш? Право ли е да даваме дан на Кесаря, или не? {{field-off:Bible}}</w:t>
      </w:r>
    </w:p>
    <w:p>
      <w:pPr>
        <w:pStyle w:val="Normal"/>
        <w:rPr/>
      </w:pPr>
      <w:r>
        <w:rPr/>
        <w:t>[[@Bible:Matt 22:18 ]][[22:18 &gt;&gt; Matt 22:18]] {{field-on:Bible}} А Исус позна лукавството им, и рече: Защо ме изкушавате, лицемери? {{field-off:Bible}}</w:t>
      </w:r>
    </w:p>
    <w:p>
      <w:pPr>
        <w:pStyle w:val="Normal"/>
        <w:rPr/>
      </w:pPr>
      <w:r>
        <w:rPr/>
        <w:t>[[@Bible:Matt 22:19 ]][[22:19 &gt;&gt; Matt 22:19]] {{field-on:Bible}} Покажете ми монетата на данта. И те му донесоха един пеняз. {{field-off:Bible}}</w:t>
      </w:r>
    </w:p>
    <w:p>
      <w:pPr>
        <w:pStyle w:val="Normal"/>
        <w:rPr/>
      </w:pPr>
      <w:r>
        <w:rPr/>
        <w:t>[[@Bible:Matt 22:20 ]][[22:20 &gt;&gt; Matt 22:20]] {{field-on:Bible}} И казва им: чий е този образ и надписът? {{field-off:Bible}}</w:t>
      </w:r>
    </w:p>
    <w:p>
      <w:pPr>
        <w:pStyle w:val="Normal"/>
        <w:rPr/>
      </w:pPr>
      <w:r>
        <w:rPr/>
        <w:t>[[@Bible:Matt 22:21 ]][[22:21 &gt;&gt; Matt 22:21]] {{field-on:Bible}} Казват му: Кесарев. Тогаз им казва: Като е тъй, отдавайте Кесаревите Кесарю, а Божиите Богу. {{field-off:Bible}}</w:t>
      </w:r>
    </w:p>
    <w:p>
      <w:pPr>
        <w:pStyle w:val="Normal"/>
        <w:rPr/>
      </w:pPr>
      <w:r>
        <w:rPr/>
        <w:t>[[@Bible:Matt 22:22 ]][[22:22 &gt;&gt; Matt 22:22]] {{field-on:Bible}} И като чуха зачудиха се, и оставиха го и отидоха си. {{field-off:Bible}}</w:t>
      </w:r>
    </w:p>
    <w:p>
      <w:pPr>
        <w:pStyle w:val="Normal"/>
        <w:rPr/>
      </w:pPr>
      <w:r>
        <w:rPr/>
        <w:t>[[@Bible:Matt 22:23 ]][[22:23 &gt;&gt; Matt 22:23]] {{field-on:Bible}} В същия ден дойдоха при него Садукеи, които казват че нема възкресение; и попитаха го, {{field-off:Bible}}</w:t>
      </w:r>
    </w:p>
    <w:p>
      <w:pPr>
        <w:pStyle w:val="Normal"/>
        <w:rPr/>
      </w:pPr>
      <w:r>
        <w:rPr/>
        <w:t>[[@Bible:Matt 22:24 ]][[22:24 &gt;&gt; Matt 22:24]] {{field-on:Bible}} И казваха: Учителю, Мойсей рече: Ако умре некой без чада, да се ожени брат му за жена му, и ще възстави семе на брата си. {{field-off:Bible}}</w:t>
      </w:r>
    </w:p>
    <w:p>
      <w:pPr>
        <w:pStyle w:val="Normal"/>
        <w:rPr/>
      </w:pPr>
      <w:r>
        <w:rPr/>
        <w:t>[[@Bible:Matt 22:25 ]][[22:25 &gt;&gt; Matt 22:25]] {{field-on:Bible}} А между нас имаше седмина братя; и първият се ожени и умре; и като немаше семе остави жена си на брата си; {{field-off:Bible}}</w:t>
      </w:r>
    </w:p>
    <w:p>
      <w:pPr>
        <w:pStyle w:val="Normal"/>
        <w:rPr/>
      </w:pPr>
      <w:r>
        <w:rPr/>
        <w:t>[[@Bible:Matt 22:26 ]][[22:26 &gt;&gt; Matt 22:26]] {{field-on:Bible}} подобно и вторият, и третият, до седмият. {{field-off:Bible}}</w:t>
      </w:r>
    </w:p>
    <w:p>
      <w:pPr>
        <w:pStyle w:val="Normal"/>
        <w:rPr/>
      </w:pPr>
      <w:r>
        <w:rPr/>
        <w:t>[[@Bible:Matt 22:27 ]][[22:27 &gt;&gt; Matt 22:27]] {{field-on:Bible}} А подир всичките умре и жената. {{field-off:Bible}}</w:t>
      </w:r>
    </w:p>
    <w:p>
      <w:pPr>
        <w:pStyle w:val="Normal"/>
        <w:rPr/>
      </w:pPr>
      <w:r>
        <w:rPr/>
        <w:t>[[@Bible:Matt 22:28 ]][[22:28 &gt;&gt; Matt 22:28]] {{field-on:Bible}} И тъй във възкресението на кого от седемте ще бъде жена? защото всичките я имаха. {{field-off:Bible}}</w:t>
      </w:r>
    </w:p>
    <w:p>
      <w:pPr>
        <w:pStyle w:val="Normal"/>
        <w:rPr/>
      </w:pPr>
      <w:r>
        <w:rPr/>
        <w:t>[[@Bible:Matt 22:29 ]][[22:29 &gt;&gt; Matt 22:29]] {{field-on:Bible}} Отговори Исус и рече им: Заблуждавате се, понеже не знаете писанията, нито силата Божия, {{field-off:Bible}}</w:t>
      </w:r>
    </w:p>
    <w:p>
      <w:pPr>
        <w:pStyle w:val="Normal"/>
        <w:rPr/>
      </w:pPr>
      <w:r>
        <w:rPr/>
        <w:t>[[@Bible:Matt 22:30 ]][[22:30 &gt;&gt; Matt 22:30]] {{field-on:Bible}} защото във възкресението нито се женят, нито за мъж отиват, но като ангели Божии са на небето. {{field-off:Bible}}</w:t>
      </w:r>
    </w:p>
    <w:p>
      <w:pPr>
        <w:pStyle w:val="Normal"/>
        <w:rPr/>
      </w:pPr>
      <w:r>
        <w:rPr/>
        <w:t>[[@Bible:Matt 22:31 ]][[22:31 &gt;&gt; Matt 22:31]] {{field-on:Bible}} А за възкресението на мъртвите, не сте ли чели реченото вам от Бога, който казва: {{field-off:Bible}}</w:t>
      </w:r>
    </w:p>
    <w:p>
      <w:pPr>
        <w:pStyle w:val="Normal"/>
        <w:rPr/>
      </w:pPr>
      <w:r>
        <w:rPr/>
        <w:t>[[@Bible:Matt 22:32 ]][[22:32 &gt;&gt; Matt 22:32]] {{field-on:Bible}} Аз съм Бог Авраамов, и Бог Исааков, и Бог Яковов? Бог не е Бог на мъртвите, но на живите. {{field-off:Bible}}</w:t>
      </w:r>
    </w:p>
    <w:p>
      <w:pPr>
        <w:pStyle w:val="Normal"/>
        <w:rPr/>
      </w:pPr>
      <w:r>
        <w:rPr/>
        <w:t>[[@Bible:Matt 22:33 ]][[22:33 &gt;&gt; Matt 22:33]] {{field-on:Bible}} И като чуха народът, удивяваха се на поучението му. {{field-off:Bible}}</w:t>
      </w:r>
    </w:p>
    <w:p>
      <w:pPr>
        <w:pStyle w:val="Normal"/>
        <w:rPr/>
      </w:pPr>
      <w:r>
        <w:rPr/>
        <w:t>[[@Bible:Matt 22:34 ]][[22:34 &gt;&gt; Matt 22:34]] {{field-on:Bible}} А Фарисеите като чуха че затули на Садукеите устата, събраха се наедно. {{field-off:Bible}}</w:t>
      </w:r>
    </w:p>
    <w:p>
      <w:pPr>
        <w:pStyle w:val="Normal"/>
        <w:rPr/>
      </w:pPr>
      <w:r>
        <w:rPr/>
        <w:t>[[@Bible:Matt 22:35 ]][[22:35 &gt;&gt; Matt 22:35]] {{field-on:Bible}} И от тех един законник, попита го, за да го изкушава, и каза: {{field-off:Bible}}</w:t>
      </w:r>
    </w:p>
    <w:p>
      <w:pPr>
        <w:pStyle w:val="Normal"/>
        <w:rPr/>
      </w:pPr>
      <w:r>
        <w:rPr/>
        <w:t>[[@Bible:Matt 22:36 ]][[22:36 &gt;&gt; Matt 22:36]] {{field-on:Bible}} Учителю! Коя заповед е голяма в закона? {{field-off:Bible}}</w:t>
      </w:r>
    </w:p>
    <w:p>
      <w:pPr>
        <w:pStyle w:val="Normal"/>
        <w:rPr/>
      </w:pPr>
      <w:r>
        <w:rPr/>
        <w:t>[[@Bible:Matt 22:37 ]][[22:37 &gt;&gt; Matt 22:37]] {{field-on:Bible}} А Исус му рече: Да възлюбиш Господа Бога твоего с всичкото си сърце, с всичката си душа и с всичкия си ум. {{field-off:Bible}}</w:t>
      </w:r>
    </w:p>
    <w:p>
      <w:pPr>
        <w:pStyle w:val="Normal"/>
        <w:rPr/>
      </w:pPr>
      <w:r>
        <w:rPr/>
        <w:t>[[@Bible:Matt 22:38 ]][[22:38 &gt;&gt; Matt 22:38]] {{field-on:Bible}} Тази е първа и голяма заповед. {{field-off:Bible}}</w:t>
      </w:r>
    </w:p>
    <w:p>
      <w:pPr>
        <w:pStyle w:val="Normal"/>
        <w:rPr/>
      </w:pPr>
      <w:r>
        <w:rPr/>
        <w:t>[[@Bible:Matt 22:39 ]][[22:39 &gt;&gt; Matt 22:39]] {{field-on:Bible}} А втора подобна на нея: Да възлюбиш ближният си като себе си. {{field-off:Bible}}</w:t>
      </w:r>
    </w:p>
    <w:p>
      <w:pPr>
        <w:pStyle w:val="Normal"/>
        <w:rPr/>
      </w:pPr>
      <w:r>
        <w:rPr/>
        <w:t>[[@Bible:Matt 22:40 ]][[22:40 &gt;&gt; Matt 22:40]] {{field-on:Bible}} На тези двете заповеди всичкият закон и пророците висят. {{field-off:Bible}}</w:t>
      </w:r>
    </w:p>
    <w:p>
      <w:pPr>
        <w:pStyle w:val="Normal"/>
        <w:rPr/>
      </w:pPr>
      <w:r>
        <w:rPr/>
        <w:t>[[@Bible:Matt 22:41 ]][[22:41 &gt;&gt; Matt 22:41]] {{field-on:Bible}} И като беха събрани Фарисеите, попита ги Исус. {{field-off:Bible}}</w:t>
      </w:r>
    </w:p>
    <w:p>
      <w:pPr>
        <w:pStyle w:val="Normal"/>
        <w:rPr/>
      </w:pPr>
      <w:r>
        <w:rPr/>
        <w:t>[[@Bible:Matt 22:42 ]][[22:42 &gt;&gt; Matt 22:42]] {{field-on:Bible}} и рече: Как мислите за Христа? чий син е? Казват му: Давидов. {{field-off:Bible}}</w:t>
      </w:r>
    </w:p>
    <w:p>
      <w:pPr>
        <w:pStyle w:val="Normal"/>
        <w:rPr/>
      </w:pPr>
      <w:r>
        <w:rPr/>
        <w:t>[[@Bible:Matt 22:43 ]][[22:43 &gt;&gt; Matt 22:43]] {{field-on:Bible}} Казва им: Как прочее Давид духом го нарича Господ и казва: {{field-off:Bible}}</w:t>
      </w:r>
    </w:p>
    <w:p>
      <w:pPr>
        <w:pStyle w:val="Normal"/>
        <w:rPr/>
      </w:pPr>
      <w:r>
        <w:rPr/>
        <w:t>[[@Bible:Matt 22:44 ]][[22:44 &gt;&gt; Matt 22:44]] {{field-on:Bible}} Рече Господ на Господа моего: седни от десната ми страна, докле положа враговете ти подножие на нозете ти? {{field-off:Bible}}</w:t>
      </w:r>
    </w:p>
    <w:p>
      <w:pPr>
        <w:pStyle w:val="Normal"/>
        <w:rPr/>
      </w:pPr>
      <w:r>
        <w:rPr/>
        <w:t>[[@Bible:Matt 22:45 ]][[22:45 &gt;&gt; Matt 22:45]] {{field-on:Bible}} И тъй, ако Давид го нарича Господ, как да му е син? {{field-off:Bible}}</w:t>
      </w:r>
    </w:p>
    <w:p>
      <w:pPr>
        <w:pStyle w:val="Normal"/>
        <w:rPr/>
      </w:pPr>
      <w:r>
        <w:rPr/>
        <w:t>[[@Bible:Matt 22:46 ]][[22:46 &gt;&gt; Matt 22:46]] {{field-on:Bible}} И никой не можеше да му отговори нито реч: нито пък дръзна некой от този ден вече да го попита нещо. {{field-off:Bible}}</w:t>
      </w:r>
    </w:p>
    <w:p>
      <w:pPr>
        <w:pStyle w:val="Heading2"/>
        <w:rPr/>
      </w:pPr>
      <w:r>
        <w:rPr/>
        <w:t>Глава 23</w:t>
      </w:r>
    </w:p>
    <w:p>
      <w:pPr>
        <w:pStyle w:val="Normal"/>
        <w:rPr/>
      </w:pPr>
      <w:r>
        <w:rPr/>
        <w:t>[[@Bible:Matt 23:1 ]][[23:1 &gt;&gt; Matt 23:1]] {{field-on:Bible}} Тогаз Исус продума на народа и на учениците си, {{field-off:Bible}}</w:t>
      </w:r>
    </w:p>
    <w:p>
      <w:pPr>
        <w:pStyle w:val="Normal"/>
        <w:rPr/>
      </w:pPr>
      <w:r>
        <w:rPr/>
        <w:t>[[@Bible:Matt 23:2 ]][[23:2 &gt;&gt; Matt 23:2]] {{field-on:Bible}} и каза: На седалището Моисеево седнаха книжниците и Фарисеите: {{field-off:Bible}}</w:t>
      </w:r>
    </w:p>
    <w:p>
      <w:pPr>
        <w:pStyle w:val="Normal"/>
        <w:rPr/>
      </w:pPr>
      <w:r>
        <w:rPr/>
        <w:t>[[@Bible:Matt 23:3 ]][[23:3 &gt;&gt; Matt 23:3]] {{field-on:Bible}} всичко прочее което ви рекат да пазите, пазете и правете; но по делата им не правете; понеже говорят, а не правят. {{field-off:Bible}}</w:t>
      </w:r>
    </w:p>
    <w:p>
      <w:pPr>
        <w:pStyle w:val="Normal"/>
        <w:rPr/>
      </w:pPr>
      <w:r>
        <w:rPr/>
        <w:t>[[@Bible:Matt 23:4 ]][[23:4 &gt;&gt; Matt 23:4]] {{field-on:Bible}} Защото свързват бремена тежки и мъчни за носене, и турят ги на человеците на плещите; а пак, не рачат нито с пръста си да ги повдигнат. {{field-off:Bible}}</w:t>
      </w:r>
    </w:p>
    <w:p>
      <w:pPr>
        <w:pStyle w:val="Normal"/>
        <w:rPr/>
      </w:pPr>
      <w:r>
        <w:rPr/>
        <w:t>[[@Bible:Matt 23:5 ]][[23:5 &gt;&gt; Matt 23:5]] {{field-on:Bible}} И правят всичките си дела, за да бъдат видени от человеците. И разширяват пазилките си и правят големи полите на дрехите си, {{field-off:Bible}}</w:t>
      </w:r>
    </w:p>
    <w:p>
      <w:pPr>
        <w:pStyle w:val="Normal"/>
        <w:rPr/>
      </w:pPr>
      <w:r>
        <w:rPr/>
        <w:t>[[@Bible:Matt 23:6 ]][[23:6 &gt;&gt; Matt 23:6]] {{field-on:Bible}} и обичат първото място на вечерянията, и предните седалища в съборищата, {{field-off:Bible}}</w:t>
      </w:r>
    </w:p>
    <w:p>
      <w:pPr>
        <w:pStyle w:val="Normal"/>
        <w:rPr/>
      </w:pPr>
      <w:r>
        <w:rPr/>
        <w:t>[[@Bible:Matt 23:7 ]][[23:7 &gt;&gt; Matt 23:7]] {{field-on:Bible}} и поздравленията по пазаря, и да им викат человеците: Учителю! Учителю! {{field-off:Bible}}</w:t>
      </w:r>
    </w:p>
    <w:p>
      <w:pPr>
        <w:pStyle w:val="Normal"/>
        <w:rPr/>
      </w:pPr>
      <w:r>
        <w:rPr/>
        <w:t>[[@Bible:Matt 23:8 ]][[23:8 &gt;&gt; Matt 23:8]] {{field-on:Bible}} Но вие не се наричайте учители; защото един е вашият учител, Христос; а всинца вие братя сте. {{field-off:Bible}}</w:t>
      </w:r>
    </w:p>
    <w:p>
      <w:pPr>
        <w:pStyle w:val="Normal"/>
        <w:rPr/>
      </w:pPr>
      <w:r>
        <w:rPr/>
        <w:t>[[@Bible:Matt 23:9 ]][[23:9 &gt;&gt; Matt 23:9]] {{field-on:Bible}} И никого на земята недейте нарича Отец ваш; защото един е ваший Отец, който е на небеса. {{field-off:Bible}}</w:t>
      </w:r>
    </w:p>
    <w:p>
      <w:pPr>
        <w:pStyle w:val="Normal"/>
        <w:rPr/>
      </w:pPr>
      <w:r>
        <w:rPr/>
        <w:t>[[@Bible:Matt 23:10 ]][[23:10 &gt;&gt; Matt 23:10]] {{field-on:Bible}} Нито наставници се наричайте; защото един е вашият наставник, Христос. {{field-off:Bible}}</w:t>
      </w:r>
    </w:p>
    <w:p>
      <w:pPr>
        <w:pStyle w:val="Normal"/>
        <w:rPr/>
      </w:pPr>
      <w:r>
        <w:rPr/>
        <w:t>[[@Bible:Matt 23:11 ]][[23:11 &gt;&gt; Matt 23:11]] {{field-on:Bible}} И най големият от вас да бъде вам слуга. {{field-off:Bible}}</w:t>
      </w:r>
    </w:p>
    <w:p>
      <w:pPr>
        <w:pStyle w:val="Normal"/>
        <w:rPr/>
      </w:pPr>
      <w:r>
        <w:rPr/>
        <w:t>[[@Bible:Matt 23:12 ]][[23:12 &gt;&gt; Matt 23:12]] {{field-on:Bible}} А който възнесе себе си, ще се смири; и който смири себе си, ще се възнесе. {{field-off:Bible}}</w:t>
      </w:r>
    </w:p>
    <w:p>
      <w:pPr>
        <w:pStyle w:val="Normal"/>
        <w:rPr/>
      </w:pPr>
      <w:r>
        <w:rPr/>
        <w:t>[[@Bible:Matt 23:13 ]][[23:13 &gt;&gt; Matt 23:13]] {{field-on:Bible}} Но горко вам, книжници и Фарисеи, лицемери! защото затваряте царството небесно пред человеците; понеже вие не влезвате, нито които влезват оставяте да влезат. {{field-off:Bible}}</w:t>
      </w:r>
    </w:p>
    <w:p>
      <w:pPr>
        <w:pStyle w:val="Normal"/>
        <w:rPr/>
      </w:pPr>
      <w:r>
        <w:rPr/>
        <w:t>[[@Bible:Matt 23:14 ]][[23:14 &gt;&gt; Matt 23:14]] {{field-on:Bible}} Горко вам, книжници и Фарисеи, лицемери! защото изпояждате домовете на вдовиците, и за причина правите дълги молитви; заради това по-големо осъждане ще приемете. {{field-off:Bible}}</w:t>
      </w:r>
    </w:p>
    <w:p>
      <w:pPr>
        <w:pStyle w:val="Normal"/>
        <w:rPr/>
      </w:pPr>
      <w:r>
        <w:rPr/>
        <w:t>[[@Bible:Matt 23:15 ]][[23:15 &gt;&gt; Matt 23:15]] {{field-on:Bible}} Горко вам, книжници и Фарисеи, лицемери! защото морето и сушата обхождате, за да направите едного прозелита, и когато бъде, направяте го дваж повече от вас син на пъкъла. {{field-off:Bible}}</w:t>
      </w:r>
    </w:p>
    <w:p>
      <w:pPr>
        <w:pStyle w:val="Normal"/>
        <w:rPr/>
      </w:pPr>
      <w:r>
        <w:rPr/>
        <w:t>[[@Bible:Matt 23:16 ]][[23:16 &gt;&gt; Matt 23:16]] {{field-on:Bible}} Горко вам, водители слепи! които казвате: Който се закълне в храма, не е нищо: но който се закълне в златото на храма, задължава се. {{field-off:Bible}}</w:t>
      </w:r>
    </w:p>
    <w:p>
      <w:pPr>
        <w:pStyle w:val="Normal"/>
        <w:rPr/>
      </w:pPr>
      <w:r>
        <w:rPr/>
        <w:t>[[@Bible:Matt 23:17 ]][[23:17 &gt;&gt; Matt 23:17]] {{field-on:Bible}} Безумни и слепи! че кое е по-големо, златото, или храмът който освещава златото? {{field-off:Bible}}</w:t>
      </w:r>
    </w:p>
    <w:p>
      <w:pPr>
        <w:pStyle w:val="Normal"/>
        <w:rPr/>
      </w:pPr>
      <w:r>
        <w:rPr/>
        <w:t>[[@Bible:Matt 23:18 ]][[23:18 &gt;&gt; Matt 23:18]] {{field-on:Bible}} И който се закълне в олтаря, не е нищо; но който се закълне в дара, който е върху него, задължава се. {{field-off:Bible}}</w:t>
      </w:r>
    </w:p>
    <w:p>
      <w:pPr>
        <w:pStyle w:val="Normal"/>
        <w:rPr/>
      </w:pPr>
      <w:r>
        <w:rPr/>
        <w:t>[[@Bible:Matt 23:19 ]][[23:19 &gt;&gt; Matt 23:19]] {{field-on:Bible}} Безумни и слепи! че кое е по-големо, дарът ли, или олтарът, който освещава дара? {{field-off:Bible}}</w:t>
      </w:r>
    </w:p>
    <w:p>
      <w:pPr>
        <w:pStyle w:val="Normal"/>
        <w:rPr/>
      </w:pPr>
      <w:r>
        <w:rPr/>
        <w:t>[[@Bible:Matt 23:20 ]][[23:20 &gt;&gt; Matt 23:20]] {{field-on:Bible}} И тъй който се е заклел в олтаря, заклева се в него, и във всичко що е на него. {{field-off:Bible}}</w:t>
      </w:r>
    </w:p>
    <w:p>
      <w:pPr>
        <w:pStyle w:val="Normal"/>
        <w:rPr/>
      </w:pPr>
      <w:r>
        <w:rPr/>
        <w:t>[[@Bible:Matt 23:21 ]][[23:21 &gt;&gt; Matt 23:21]] {{field-on:Bible}} И който се е заклел в храма, заклева се в него, и в тогози който живее в него. {{field-off:Bible}}</w:t>
      </w:r>
    </w:p>
    <w:p>
      <w:pPr>
        <w:pStyle w:val="Normal"/>
        <w:rPr/>
      </w:pPr>
      <w:r>
        <w:rPr/>
        <w:t>[[@Bible:Matt 23:22 ]][[23:22 &gt;&gt; Matt 23:22]] {{field-on:Bible}} И който се е заклел в небето, заклева се в престола Божий, и в тогози който седи на него. {{field-off:Bible}}</w:t>
      </w:r>
    </w:p>
    <w:p>
      <w:pPr>
        <w:pStyle w:val="Normal"/>
        <w:rPr/>
      </w:pPr>
      <w:r>
        <w:rPr/>
        <w:t>[[@Bible:Matt 23:23 ]][[23:23 &gt;&gt; Matt 23:23]] {{field-on:Bible}} Горко вам, книжници и Фарисеи, лицемери! защото давате десятък на мятвата, на копара и на кимиона; и оставихте по-важните неща на закона, правосъдието, милостта, и вярата; тех требваше да правите, и онези да не оставяте. {{field-off:Bible}}</w:t>
      </w:r>
    </w:p>
    <w:p>
      <w:pPr>
        <w:pStyle w:val="Normal"/>
        <w:rPr/>
      </w:pPr>
      <w:r>
        <w:rPr/>
        <w:t>[[@Bible:Matt 23:24 ]][[23:24 &gt;&gt; Matt 23:24]] {{field-on:Bible}} Водители слепи! които комарът прецеждате, а камилата поглъщате. {{field-off:Bible}}</w:t>
      </w:r>
    </w:p>
    <w:p>
      <w:pPr>
        <w:pStyle w:val="Normal"/>
        <w:rPr/>
      </w:pPr>
      <w:r>
        <w:rPr/>
        <w:t>[[@Bible:Matt 23:25 ]][[23:25 &gt;&gt; Matt 23:25]] {{field-on:Bible}} Горко вам, книжници и Фарисеи, лицемери! защото очистяте външното на чашата и на блюдото, а отвътре са пълни с грабене и неправда. {{field-off:Bible}}</w:t>
      </w:r>
    </w:p>
    <w:p>
      <w:pPr>
        <w:pStyle w:val="Normal"/>
        <w:rPr/>
      </w:pPr>
      <w:r>
        <w:rPr/>
        <w:t>[[@Bible:Matt 23:26 ]][[23:26 &gt;&gt; Matt 23:26]] {{field-on:Bible}} Фарисею слепи, очисти първом отвътре чашата и блюдото, да бъде и външното им чисто. {{field-off:Bible}}</w:t>
      </w:r>
    </w:p>
    <w:p>
      <w:pPr>
        <w:pStyle w:val="Normal"/>
        <w:rPr/>
      </w:pPr>
      <w:r>
        <w:rPr/>
        <w:t>[[@Bible:Matt 23:27 ]][[23:27 &gt;&gt; Matt 23:27]] {{field-on:Bible}} Горко вам книжници и Фарисеи, лицемери! защото приличате на гробища варосани, които изотвън се виждат хубави, а отвътре са пълни с кости от мъртви, и с всякаква нечистота. {{field-off:Bible}}</w:t>
      </w:r>
    </w:p>
    <w:p>
      <w:pPr>
        <w:pStyle w:val="Normal"/>
        <w:rPr/>
      </w:pPr>
      <w:r>
        <w:rPr/>
        <w:t>[[@Bible:Matt 23:28 ]][[23:28 &gt;&gt; Matt 23:28]] {{field-on:Bible}} Така и вие извън се виждате на человеците праведни, но извътре сте пълни с лицемерие и беззаконие. {{field-off:Bible}}</w:t>
      </w:r>
    </w:p>
    <w:p>
      <w:pPr>
        <w:pStyle w:val="Normal"/>
        <w:rPr/>
      </w:pPr>
      <w:r>
        <w:rPr/>
        <w:t>[[@Bible:Matt 23:29 ]][[23:29 &gt;&gt; Matt 23:29]] {{field-on:Bible}} Горко вам, книжници и Фарисеи, лицемери! защото изграждате гробищата на пророците, и украшавате паметниците на праведните, {{field-off:Bible}}</w:t>
      </w:r>
    </w:p>
    <w:p>
      <w:pPr>
        <w:pStyle w:val="Normal"/>
        <w:rPr/>
      </w:pPr>
      <w:r>
        <w:rPr/>
        <w:t>[[@Bible:Matt 23:30 ]][[23:30 &gt;&gt; Matt 23:30]] {{field-on:Bible}} и казвате: Ако бихме били в дните на бащите си, не бихме били техни съучастници в кръвта на пророците. {{field-off:Bible}}</w:t>
      </w:r>
    </w:p>
    <w:p>
      <w:pPr>
        <w:pStyle w:val="Normal"/>
        <w:rPr/>
      </w:pPr>
      <w:r>
        <w:rPr/>
        <w:t>[[@Bible:Matt 23:31 ]][[23:31 &gt;&gt; Matt 23:31]] {{field-on:Bible}} Така щото свидетелствувате на себе си, че сте синове на тези, които избиха пророците; {{field-off:Bible}}</w:t>
      </w:r>
    </w:p>
    <w:p>
      <w:pPr>
        <w:pStyle w:val="Normal"/>
        <w:rPr/>
      </w:pPr>
      <w:r>
        <w:rPr/>
        <w:t>[[@Bible:Matt 23:32 ]][[23:32 &gt;&gt; Matt 23:32]] {{field-on:Bible}} Допълнете и вие мерката на бащите си. {{field-off:Bible}}</w:t>
      </w:r>
    </w:p>
    <w:p>
      <w:pPr>
        <w:pStyle w:val="Normal"/>
        <w:rPr/>
      </w:pPr>
      <w:r>
        <w:rPr/>
        <w:t>[[@Bible:Matt 23:33 ]][[23:33 &gt;&gt; Matt 23:33]] {{field-on:Bible}} Змии! рожби ехидни! как ще избегнете от осъждането в пъкъла? {{field-off:Bible}}</w:t>
      </w:r>
    </w:p>
    <w:p>
      <w:pPr>
        <w:pStyle w:val="Normal"/>
        <w:rPr/>
      </w:pPr>
      <w:r>
        <w:rPr/>
        <w:t>[[@Bible:Matt 23:34 ]][[23:34 &gt;&gt; Matt 23:34]] {{field-on:Bible}} За това, ето, аз проваждам до вас пророци и премъдри и книжници; и от тех ще убиете и ще разпнете, и от тех ще биете в съборищата си, и ще ги гоните от град в град; {{field-off:Bible}}</w:t>
      </w:r>
    </w:p>
    <w:p>
      <w:pPr>
        <w:pStyle w:val="Normal"/>
        <w:rPr/>
      </w:pPr>
      <w:r>
        <w:rPr/>
        <w:t>[[@Bible:Matt 23:35 ]][[23:35 &gt;&gt; Matt 23:35]] {{field-on:Bible}} за да дойде на вас всяка кръв праведна пролета на земята, от кръвта на праведнаго Авеля, до кръвта на Захария сина Варахиева когото убихте между храма и олтаря. {{field-off:Bible}}</w:t>
      </w:r>
    </w:p>
    <w:p>
      <w:pPr>
        <w:pStyle w:val="Normal"/>
        <w:rPr/>
      </w:pPr>
      <w:r>
        <w:rPr/>
        <w:t>[[@Bible:Matt 23:36 ]][[23:36 &gt;&gt; Matt 23:36]] {{field-on:Bible}} Истина ви казвам: Всичко това ще дойде на този род. {{field-off:Bible}}</w:t>
      </w:r>
    </w:p>
    <w:p>
      <w:pPr>
        <w:pStyle w:val="Normal"/>
        <w:rPr/>
      </w:pPr>
      <w:r>
        <w:rPr/>
        <w:t>[[@Bible:Matt 23:37 ]][[23:37 &gt;&gt; Matt 23:37]] {{field-on:Bible}} Ерусалиме, Ерусалиме! ти който избиваш пророците, и с камене убиваш проводените до тебе, колко пъти поисках да събера твоите чада, както прибира кокошка пилците си под крилете си, и не рачихте! {{field-off:Bible}}</w:t>
      </w:r>
    </w:p>
    <w:p>
      <w:pPr>
        <w:pStyle w:val="Normal"/>
        <w:rPr/>
      </w:pPr>
      <w:r>
        <w:rPr/>
        <w:t>[[@Bible:Matt 23:38 ]][[23:38 &gt;&gt; Matt 23:38]] {{field-on:Bible}} Ето, оставя се вам домът ваш пуст. {{field-off:Bible}}</w:t>
      </w:r>
    </w:p>
    <w:p>
      <w:pPr>
        <w:pStyle w:val="Normal"/>
        <w:rPr/>
      </w:pPr>
      <w:r>
        <w:rPr/>
        <w:t>[[@Bible:Matt 23:39 ]][[23:39 &gt;&gt; Matt 23:39]] {{field-on:Bible}} Защото казвам ви: Нема да ме видите от нине до когато речете: Благословен който иде в име Господне. {{field-off:Bible}}</w:t>
      </w:r>
    </w:p>
    <w:p>
      <w:pPr>
        <w:pStyle w:val="Heading2"/>
        <w:rPr/>
      </w:pPr>
      <w:r>
        <w:rPr/>
        <w:t>Глава 24</w:t>
      </w:r>
    </w:p>
    <w:p>
      <w:pPr>
        <w:pStyle w:val="Normal"/>
        <w:rPr/>
      </w:pPr>
      <w:r>
        <w:rPr/>
        <w:t>[[@Bible:Matt 24:1 ]][[24:1 &gt;&gt; Matt 24:1]] {{field-on:Bible}} И като излезе Исус, отхождаше си от храма; и пристъпиха учениците му да му покажат зданията на храма. {{field-off:Bible}}</w:t>
      </w:r>
    </w:p>
    <w:p>
      <w:pPr>
        <w:pStyle w:val="Normal"/>
        <w:rPr/>
      </w:pPr>
      <w:r>
        <w:rPr/>
        <w:t>[[@Bible:Matt 24:2 ]][[24:2 &gt;&gt; Matt 24:2]] {{field-on:Bible}} А Исус им рече: Не видите ли всичко това? истина ви казвам: Нема да остане тука камик на камик който да се не съсипе. {{field-off:Bible}}</w:t>
      </w:r>
    </w:p>
    <w:p>
      <w:pPr>
        <w:pStyle w:val="Normal"/>
        <w:rPr/>
      </w:pPr>
      <w:r>
        <w:rPr/>
        <w:t>[[@Bible:Matt 24:3 ]][[24:3 &gt;&gt; Matt 24:3]] {{field-on:Bible}} И когато седеше на гората Елеонска, дойдоха при него учениците му на страна, и казваха: Кажи ни,-Кога ще бъде това? и що е знамението на твоето пришествие, и на свършването на века? {{field-off:Bible}}</w:t>
      </w:r>
    </w:p>
    <w:p>
      <w:pPr>
        <w:pStyle w:val="Normal"/>
        <w:rPr/>
      </w:pPr>
      <w:r>
        <w:rPr/>
        <w:t>[[@Bible:Matt 24:4 ]][[24:4 &gt;&gt; Matt 24:4]] {{field-on:Bible}} Отвръща Исус и рече им: Пазете се да ви не прелъсти некой; {{field-off:Bible}}</w:t>
      </w:r>
    </w:p>
    <w:p>
      <w:pPr>
        <w:pStyle w:val="Normal"/>
        <w:rPr/>
      </w:pPr>
      <w:r>
        <w:rPr/>
        <w:t>[[@Bible:Matt 24:5 ]][[24:5 &gt;&gt; Matt 24:5]] {{field-on:Bible}} защото мнозина ще дойдат в мое име да казват: Аз съм Христос, и ще прелъстят мнозина. {{field-off:Bible}}</w:t>
      </w:r>
    </w:p>
    <w:p>
      <w:pPr>
        <w:pStyle w:val="Normal"/>
        <w:rPr/>
      </w:pPr>
      <w:r>
        <w:rPr/>
        <w:t>[[@Bible:Matt 24:6 ]][[24:6 &gt;&gt; Matt 24:6]] {{field-on:Bible}} И ще чуете бойове и слухове военни. Гледайте, недейте се смущава: понеже всичко това требва да бъде; но не е още скончанието. {{field-off:Bible}}</w:t>
      </w:r>
    </w:p>
    <w:p>
      <w:pPr>
        <w:pStyle w:val="Normal"/>
        <w:rPr/>
      </w:pPr>
      <w:r>
        <w:rPr/>
        <w:t>[[@Bible:Matt 24:7 ]][[24:7 &gt;&gt; Matt 24:7]] {{field-on:Bible}} Защото ще възстане народ върх народ, и царство върх царство; и ще бъдат на места гладове, морове и трусове. {{field-off:Bible}}</w:t>
      </w:r>
    </w:p>
    <w:p>
      <w:pPr>
        <w:pStyle w:val="Normal"/>
        <w:rPr/>
      </w:pPr>
      <w:r>
        <w:rPr/>
        <w:t>[[@Bible:Matt 24:8 ]][[24:8 &gt;&gt; Matt 24:8]] {{field-on:Bible}} И всички това ще бъде начало на болежи. {{field-off:Bible}}</w:t>
      </w:r>
    </w:p>
    <w:p>
      <w:pPr>
        <w:pStyle w:val="Normal"/>
        <w:rPr/>
      </w:pPr>
      <w:r>
        <w:rPr/>
        <w:t>[[@Bible:Matt 24:9 ]][[24:9 &gt;&gt; Matt 24:9]] {{field-on:Bible}} Тогаз ще ви предадат на мъки, и ще ви убият, и ще бъдете ненавиждани от всичките народи заради моето име. {{field-off:Bible}}</w:t>
      </w:r>
    </w:p>
    <w:p>
      <w:pPr>
        <w:pStyle w:val="Normal"/>
        <w:rPr/>
      </w:pPr>
      <w:r>
        <w:rPr/>
        <w:t>[[@Bible:Matt 24:10 ]][[24:10 &gt;&gt; Matt 24:10]] {{field-on:Bible}} И тогаз мнозина ще се съблазнят; и един други ще се предадат, и един други ще се намразят. {{field-off:Bible}}</w:t>
      </w:r>
    </w:p>
    <w:p>
      <w:pPr>
        <w:pStyle w:val="Normal"/>
        <w:rPr/>
      </w:pPr>
      <w:r>
        <w:rPr/>
        <w:t>[[@Bible:Matt 24:11 ]][[24:11 &gt;&gt; Matt 24:11]] {{field-on:Bible}} И много лъжепророци ще се повдигнат и ще прелъстят мнозина. {{field-off:Bible}}</w:t>
      </w:r>
    </w:p>
    <w:p>
      <w:pPr>
        <w:pStyle w:val="Normal"/>
        <w:rPr/>
      </w:pPr>
      <w:r>
        <w:rPr/>
        <w:t>[[@Bible:Matt 24:12 ]][[24:12 &gt;&gt; Matt 24:12]] {{field-on:Bible}} И поради умножаването на беззаконието, на мнозина любовта ще охладнее. {{field-off:Bible}}</w:t>
      </w:r>
    </w:p>
    <w:p>
      <w:pPr>
        <w:pStyle w:val="Normal"/>
        <w:rPr/>
      </w:pPr>
      <w:r>
        <w:rPr/>
        <w:t>[[@Bible:Matt 24:13 ]][[24:13 &gt;&gt; Matt 24:13]] {{field-on:Bible}} А който претърпи до край, той ще спасен да бъде. {{field-off:Bible}}</w:t>
      </w:r>
    </w:p>
    <w:p>
      <w:pPr>
        <w:pStyle w:val="Normal"/>
        <w:rPr/>
      </w:pPr>
      <w:r>
        <w:rPr/>
        <w:t>[[@Bible:Matt 24:14 ]][[24:14 &gt;&gt; Matt 24:14]] {{field-on:Bible}} И това евангелие на царството ще се проповеда по всичката вселена, за свидетелство на всичките народи; и тогаз ще дойде свършването. {{field-off:Bible}}</w:t>
      </w:r>
    </w:p>
    <w:p>
      <w:pPr>
        <w:pStyle w:val="Normal"/>
        <w:rPr/>
      </w:pPr>
      <w:r>
        <w:rPr/>
        <w:t>[[@Bible:Matt 24:15 ]][[24:15 &gt;&gt; Matt 24:15]] {{field-on:Bible}} И тъй, когато видите мерзостта на запустението, речената от пророка Данаила, че стои на светото место (който чете нека разумева): {{field-off:Bible}}</w:t>
      </w:r>
    </w:p>
    <w:p>
      <w:pPr>
        <w:pStyle w:val="Normal"/>
        <w:rPr/>
      </w:pPr>
      <w:r>
        <w:rPr/>
        <w:t>[[@Bible:Matt 24:16 ]][[24:16 &gt;&gt; Matt 24:16]] {{field-on:Bible}} тогаз, които са в Юдея, да бегат по горите; {{field-off:Bible}}</w:t>
      </w:r>
    </w:p>
    <w:p>
      <w:pPr>
        <w:pStyle w:val="Normal"/>
        <w:rPr/>
      </w:pPr>
      <w:r>
        <w:rPr/>
        <w:t>[[@Bible:Matt 24:17 ]][[24:17 &gt;&gt; Matt 24:17]] {{field-on:Bible}} който се намери на покрива, да не слезва за да вземе нещо от къщата си. {{field-off:Bible}}</w:t>
      </w:r>
    </w:p>
    <w:p>
      <w:pPr>
        <w:pStyle w:val="Normal"/>
        <w:rPr/>
      </w:pPr>
      <w:r>
        <w:rPr/>
        <w:t>[[@Bible:Matt 24:18 ]][[24:18 &gt;&gt; Matt 24:18]] {{field-on:Bible}} и който се намери на нива да се не връща назад да вземе дрехите си. {{field-off:Bible}}</w:t>
      </w:r>
    </w:p>
    <w:p>
      <w:pPr>
        <w:pStyle w:val="Normal"/>
        <w:rPr/>
      </w:pPr>
      <w:r>
        <w:rPr/>
        <w:t>[[@Bible:Matt 24:19 ]][[24:19 &gt;&gt; Matt 24:19]] {{field-on:Bible}} А горко на непразните и на доещите през онези дни. {{field-off:Bible}}</w:t>
      </w:r>
    </w:p>
    <w:p>
      <w:pPr>
        <w:pStyle w:val="Normal"/>
        <w:rPr/>
      </w:pPr>
      <w:r>
        <w:rPr/>
        <w:t>[[@Bible:Matt 24:20 ]][[24:20 &gt;&gt; Matt 24:20]] {{field-on:Bible}} И молете се да се не случи бегането в зима, или в съботен ден; {{field-off:Bible}}</w:t>
      </w:r>
    </w:p>
    <w:p>
      <w:pPr>
        <w:pStyle w:val="Normal"/>
        <w:rPr/>
      </w:pPr>
      <w:r>
        <w:rPr/>
        <w:t>[[@Bible:Matt 24:21 ]][[24:21 &gt;&gt; Matt 24:21]] {{field-on:Bible}} защото тогаз ще бъде скръб голема, каквато не е била от начало на света до нине, нито ще да бъде. {{field-off:Bible}}</w:t>
      </w:r>
    </w:p>
    <w:p>
      <w:pPr>
        <w:pStyle w:val="Normal"/>
        <w:rPr/>
      </w:pPr>
      <w:r>
        <w:rPr/>
        <w:t>[[@Bible:Matt 24:22 ]][[24:22 &gt;&gt; Matt 24:22]] {{field-on:Bible}} И ако да се не скратеха онези дни, ни една плът не би се избавила; но зарад избраните, онези дни ще се скратят. {{field-off:Bible}}</w:t>
      </w:r>
    </w:p>
    <w:p>
      <w:pPr>
        <w:pStyle w:val="Normal"/>
        <w:rPr/>
      </w:pPr>
      <w:r>
        <w:rPr/>
        <w:t>[[@Bible:Matt 24:23 ]][[24:23 &gt;&gt; Matt 24:23]] {{field-on:Bible}} Тогаз ако ви рече некой: Ето тука е Христос, или там; не вервайте; {{field-off:Bible}}</w:t>
      </w:r>
    </w:p>
    <w:p>
      <w:pPr>
        <w:pStyle w:val="Normal"/>
        <w:rPr/>
      </w:pPr>
      <w:r>
        <w:rPr/>
        <w:t>[[@Bible:Matt 24:24 ]][[24:24 &gt;&gt; Matt 24:24]] {{field-on:Bible}} защото ще възстанат лъжехристи и лъжепророци, и ще покажат големи знамения и чудеса, така що да прелъстят, ако е възможно, и избраните. {{field-off:Bible}}</w:t>
      </w:r>
    </w:p>
    <w:p>
      <w:pPr>
        <w:pStyle w:val="Normal"/>
        <w:rPr/>
      </w:pPr>
      <w:r>
        <w:rPr/>
        <w:t>[[@Bible:Matt 24:25 ]][[24:25 &gt;&gt; Matt 24:25]] {{field-on:Bible}} Ето предсказах ви. {{field-off:Bible}}</w:t>
      </w:r>
    </w:p>
    <w:p>
      <w:pPr>
        <w:pStyle w:val="Normal"/>
        <w:rPr/>
      </w:pPr>
      <w:r>
        <w:rPr/>
        <w:t>[[@Bible:Matt 24:26 ]][[24:26 &gt;&gt; Matt 24:26]] {{field-on:Bible}} И тъй, ако ви рекат: Ето го, в пустинята е; не излезвайте; Ето го във вътрешните стаи; не вервайте. {{field-off:Bible}}</w:t>
      </w:r>
    </w:p>
    <w:p>
      <w:pPr>
        <w:pStyle w:val="Normal"/>
        <w:rPr/>
      </w:pPr>
      <w:r>
        <w:rPr/>
        <w:t>[[@Bible:Matt 24:27 ]][[24:27 &gt;&gt; Matt 24:27]] {{field-on:Bible}} Защото както светкавицата излезва от изток, и светнува до запад, така ще бъде и пришествието на Сина человеческаго. {{field-off:Bible}}</w:t>
      </w:r>
    </w:p>
    <w:p>
      <w:pPr>
        <w:pStyle w:val="Normal"/>
        <w:rPr/>
      </w:pPr>
      <w:r>
        <w:rPr/>
        <w:t>[[@Bible:Matt 24:28 ]][[24:28 &gt;&gt; Matt 24:28]] {{field-on:Bible}} Защото дето бъде мършата, там ще се съберат и орлите. {{field-off:Bible}}</w:t>
      </w:r>
    </w:p>
    <w:p>
      <w:pPr>
        <w:pStyle w:val="Normal"/>
        <w:rPr/>
      </w:pPr>
      <w:r>
        <w:rPr/>
        <w:t>[[@Bible:Matt 24:29 ]][[24:29 &gt;&gt; Matt 24:29]] {{field-on:Bible}} И тутакси след скръбта на онези дни, слънцето ще потъмнее, и луната нема да даде светенето си; и звездите ще паднат от небето, и силите небесни ще се поколебаят. {{field-off:Bible}}</w:t>
      </w:r>
    </w:p>
    <w:p>
      <w:pPr>
        <w:pStyle w:val="Normal"/>
        <w:rPr/>
      </w:pPr>
      <w:r>
        <w:rPr/>
        <w:t>[[@Bible:Matt 24:30 ]][[24:30 &gt;&gt; Matt 24:30]] {{field-on:Bible}} И тогаз ще се яви знамението на Сина человечески на небето, и тогаз ще заплачат всичките племена земни, и ще видят Сина человеческаго че иде на облаците небесни със сила и слава голема. {{field-off:Bible}}</w:t>
      </w:r>
    </w:p>
    <w:p>
      <w:pPr>
        <w:pStyle w:val="Normal"/>
        <w:rPr/>
      </w:pPr>
      <w:r>
        <w:rPr/>
        <w:t>[[@Bible:Matt 24:31 ]][[24:31 &gt;&gt; Matt 24:31]] {{field-on:Bible}} И ще проводи ангелите си с голем глас от тръба; и ще съберат избраните негови от четирите ветрове, от край до край на небесата. {{field-off:Bible}}</w:t>
      </w:r>
    </w:p>
    <w:p>
      <w:pPr>
        <w:pStyle w:val="Normal"/>
        <w:rPr/>
      </w:pPr>
      <w:r>
        <w:rPr/>
        <w:t>[[@Bible:Matt 24:32 ]][[24:32 &gt;&gt; Matt 24:32]] {{field-on:Bible}} И от смоковницата научете притчата. Когато вече нейните вейки омекнат и развиват листовете, знаете че е близу летото. {{field-off:Bible}}</w:t>
      </w:r>
    </w:p>
    <w:p>
      <w:pPr>
        <w:pStyle w:val="Normal"/>
        <w:rPr/>
      </w:pPr>
      <w:r>
        <w:rPr/>
        <w:t>[[@Bible:Matt 24:33 ]][[24:33 &gt;&gt; Matt 24:33]] {{field-on:Bible}} Така и вие, кога видите всичко това, да знаете че е близо при вратата. {{field-off:Bible}}</w:t>
      </w:r>
    </w:p>
    <w:p>
      <w:pPr>
        <w:pStyle w:val="Normal"/>
        <w:rPr/>
      </w:pPr>
      <w:r>
        <w:rPr/>
        <w:t>[[@Bible:Matt 24:34 ]][[24:34 &gt;&gt; Matt 24:34]] {{field-on:Bible}} Истина ви казвам, този род нема да премине, докле се не сбъдне всичко това. {{field-off:Bible}}</w:t>
      </w:r>
    </w:p>
    <w:p>
      <w:pPr>
        <w:pStyle w:val="Normal"/>
        <w:rPr/>
      </w:pPr>
      <w:r>
        <w:rPr/>
        <w:t>[[@Bible:Matt 24:35 ]][[24:35 &gt;&gt; Matt 24:35]] {{field-on:Bible}} Небето и земята ще преминат, но моите думи нема да преминат. {{field-off:Bible}}</w:t>
      </w:r>
    </w:p>
    <w:p>
      <w:pPr>
        <w:pStyle w:val="Normal"/>
        <w:rPr/>
      </w:pPr>
      <w:r>
        <w:rPr/>
        <w:t>[[@Bible:Matt 24:36 ]][[24:36 &gt;&gt; Matt 24:36]] {{field-on:Bible}} А за онзи ден и час никой не знае, нито ангелите небесни, тъкмо Отец ми сам. {{field-off:Bible}}</w:t>
      </w:r>
    </w:p>
    <w:p>
      <w:pPr>
        <w:pStyle w:val="Normal"/>
        <w:rPr/>
      </w:pPr>
      <w:r>
        <w:rPr/>
        <w:t>[[@Bible:Matt 24:37 ]][[24:37 &gt;&gt; Matt 24:37]] {{field-on:Bible}} И както дните Ноеви, така ще бъде и пришествието на Сина человеческаго. {{field-off:Bible}}</w:t>
      </w:r>
    </w:p>
    <w:p>
      <w:pPr>
        <w:pStyle w:val="Normal"/>
        <w:rPr/>
      </w:pPr>
      <w:r>
        <w:rPr/>
        <w:t>[[@Bible:Matt 24:38 ]][[24:38 &gt;&gt; Matt 24:38]] {{field-on:Bible}} Защото както в дните преди потопа беха на ядене и на пиене, и се женеха и за мъж отиваха, до който ден влезе Ное в ковчега, {{field-off:Bible}}</w:t>
      </w:r>
    </w:p>
    <w:p>
      <w:pPr>
        <w:pStyle w:val="Normal"/>
        <w:rPr/>
      </w:pPr>
      <w:r>
        <w:rPr/>
        <w:t>[[@Bible:Matt 24:39 ]][[24:39 &gt;&gt; Matt 24:39]] {{field-on:Bible}} и не познаха до когато дойде потопът, и вдигна всичките; така ще бъде и на Сина человеческаго пришествието. {{field-off:Bible}}</w:t>
      </w:r>
    </w:p>
    <w:p>
      <w:pPr>
        <w:pStyle w:val="Normal"/>
        <w:rPr/>
      </w:pPr>
      <w:r>
        <w:rPr/>
        <w:t>[[@Bible:Matt 24:40 ]][[24:40 &gt;&gt; Matt 24:40]] {{field-on:Bible}} Тогаз двамина ще бъдат на полето; единий се взема а другий се оставя. {{field-off:Bible}}</w:t>
      </w:r>
    </w:p>
    <w:p>
      <w:pPr>
        <w:pStyle w:val="Normal"/>
        <w:rPr/>
      </w:pPr>
      <w:r>
        <w:rPr/>
        <w:t>[[@Bible:Matt 24:41 ]][[24:41 &gt;&gt; Matt 24:41]] {{field-on:Bible}} Две жени като мелят в мелницата, една се взема, и една се оставя. {{field-off:Bible}}</w:t>
      </w:r>
    </w:p>
    <w:p>
      <w:pPr>
        <w:pStyle w:val="Normal"/>
        <w:rPr/>
      </w:pPr>
      <w:r>
        <w:rPr/>
        <w:t>[[@Bible:Matt 24:42 ]][[24:42 &gt;&gt; Matt 24:42]] {{field-on:Bible}} За то, будни бъдете, защото не знаете в кой час ще дойде Господ ваш. {{field-off:Bible}}</w:t>
      </w:r>
    </w:p>
    <w:p>
      <w:pPr>
        <w:pStyle w:val="Normal"/>
        <w:rPr/>
      </w:pPr>
      <w:r>
        <w:rPr/>
        <w:t>[[@Bible:Matt 24:43 ]][[24:43 &gt;&gt; Matt 24:43]] {{field-on:Bible}} Но това знайте, че ако да знаеше стопанинът на къщата, в кой час ще дойде крадецът, бдел би, и не би оставил да подкопаят къщата му. {{field-off:Bible}}</w:t>
      </w:r>
    </w:p>
    <w:p>
      <w:pPr>
        <w:pStyle w:val="Normal"/>
        <w:rPr/>
      </w:pPr>
      <w:r>
        <w:rPr/>
        <w:t>[[@Bible:Matt 24:44 ]][[24:44 &gt;&gt; Matt 24:44]] {{field-on:Bible}} За то и вие бъдете готови; защото в който час не мислите, Син человечески ще дойде. {{field-off:Bible}}</w:t>
      </w:r>
    </w:p>
    <w:p>
      <w:pPr>
        <w:pStyle w:val="Normal"/>
        <w:rPr/>
      </w:pPr>
      <w:r>
        <w:rPr/>
        <w:t>[[@Bible:Matt 24:45 ]][[24:45 &gt;&gt; Matt 24:45]] {{field-on:Bible}} И кой е този верен и разумен раб когото е поставил господарят му над слугите си да им дава храна на време? {{field-off:Bible}}</w:t>
      </w:r>
    </w:p>
    <w:p>
      <w:pPr>
        <w:pStyle w:val="Normal"/>
        <w:rPr/>
      </w:pPr>
      <w:r>
        <w:rPr/>
        <w:t>[[@Bible:Matt 24:46 ]][[24:46 &gt;&gt; Matt 24:46]] {{field-on:Bible}} Блажен този раб, когото, кога си дойде господарят му, намери го да прави така. {{field-off:Bible}}</w:t>
      </w:r>
    </w:p>
    <w:p>
      <w:pPr>
        <w:pStyle w:val="Normal"/>
        <w:rPr/>
      </w:pPr>
      <w:r>
        <w:rPr/>
        <w:t>[[@Bible:Matt 24:47 ]][[24:47 &gt;&gt; Matt 24:47]] {{field-on:Bible}} Истина ви казвам, че ще го постави над всичкият си имот. {{field-off:Bible}}</w:t>
      </w:r>
    </w:p>
    <w:p>
      <w:pPr>
        <w:pStyle w:val="Normal"/>
        <w:rPr/>
      </w:pPr>
      <w:r>
        <w:rPr/>
        <w:t>[[@Bible:Matt 24:48 ]][[24:48 &gt;&gt; Matt 24:48]] {{field-on:Bible}} Ако ли рече злий този раб в сърцето си: Ще се забави да дойде господарят ми, {{field-off:Bible}}</w:t>
      </w:r>
    </w:p>
    <w:p>
      <w:pPr>
        <w:pStyle w:val="Normal"/>
        <w:rPr/>
      </w:pPr>
      <w:r>
        <w:rPr/>
        <w:t>[[@Bible:Matt 24:49 ]][[24:49 &gt;&gt; Matt 24:49]] {{field-on:Bible}} и начене да бие съслужителите си, и да яде и да пие с пияниците; {{field-off:Bible}}</w:t>
      </w:r>
    </w:p>
    <w:p>
      <w:pPr>
        <w:pStyle w:val="Normal"/>
        <w:rPr/>
      </w:pPr>
      <w:r>
        <w:rPr/>
        <w:t>[[@Bible:Matt 24:50 ]][[24:50 &gt;&gt; Matt 24:50]] {{field-on:Bible}} господарят на този раб ще дойде в който ден той не очаква, и в който час не знае, {{field-off:Bible}}</w:t>
      </w:r>
    </w:p>
    <w:p>
      <w:pPr>
        <w:pStyle w:val="Normal"/>
        <w:rPr/>
      </w:pPr>
      <w:r>
        <w:rPr/>
        <w:t>[[@Bible:Matt 24:51 ]][[24:51 &gt;&gt; Matt 24:51]] {{field-on:Bible}} и ще го разсече, и ще тури неговата част с лицемерите; там ще бъде плач и скърцане със зъби. {{field-off:Bible}}</w:t>
      </w:r>
    </w:p>
    <w:p>
      <w:pPr>
        <w:pStyle w:val="Heading2"/>
        <w:rPr/>
      </w:pPr>
      <w:r>
        <w:rPr/>
        <w:t>Глава 25</w:t>
      </w:r>
    </w:p>
    <w:p>
      <w:pPr>
        <w:pStyle w:val="Normal"/>
        <w:rPr/>
      </w:pPr>
      <w:r>
        <w:rPr/>
        <w:t>[[@Bible:Matt 25:1 ]][[25:1 &gt;&gt; Matt 25:1]] {{field-on:Bible}} Тогаз ще се уподоби царството небесно на десет девици, които взеха светилниците си и излезоха да посрещнат младоженеца. {{field-off:Bible}}</w:t>
      </w:r>
    </w:p>
    <w:p>
      <w:pPr>
        <w:pStyle w:val="Normal"/>
        <w:rPr/>
      </w:pPr>
      <w:r>
        <w:rPr/>
        <w:t>[[@Bible:Matt 25:2 ]][[25:2 &gt;&gt; Matt 25:2]] {{field-on:Bible}} А от тех пет беха разумни, и пет безумни. {{field-off:Bible}}</w:t>
      </w:r>
    </w:p>
    <w:p>
      <w:pPr>
        <w:pStyle w:val="Normal"/>
        <w:rPr/>
      </w:pPr>
      <w:r>
        <w:rPr/>
        <w:t>[[@Bible:Matt 25:3 ]][[25:3 &gt;&gt; Matt 25:3]] {{field-on:Bible}} Безумните, като взеха светилниците си, не взеха със себе си масло. {{field-off:Bible}}</w:t>
      </w:r>
    </w:p>
    <w:p>
      <w:pPr>
        <w:pStyle w:val="Normal"/>
        <w:rPr/>
      </w:pPr>
      <w:r>
        <w:rPr/>
        <w:t>[[@Bible:Matt 25:4 ]][[25:4 &gt;&gt; Matt 25:4]] {{field-on:Bible}} Но разумните взеха масло в съдовете си със светилниците си. {{field-off:Bible}}</w:t>
      </w:r>
    </w:p>
    <w:p>
      <w:pPr>
        <w:pStyle w:val="Normal"/>
        <w:rPr/>
      </w:pPr>
      <w:r>
        <w:rPr/>
        <w:t>[[@Bible:Matt 25:5 ]][[25:5 &gt;&gt; Matt 25:5]] {{field-on:Bible}} И като се бавеше младоженецът, додрема се на всичките и спеха. {{field-off:Bible}}</w:t>
      </w:r>
    </w:p>
    <w:p>
      <w:pPr>
        <w:pStyle w:val="Normal"/>
        <w:rPr/>
      </w:pPr>
      <w:r>
        <w:rPr/>
        <w:t>[[@Bible:Matt 25:6 ]][[25:6 &gt;&gt; Matt 25:6]] {{field-on:Bible}} А посред нощ стана вик: Ето младоженецът иде! излезвайте да го посрещнете! {{field-off:Bible}}</w:t>
      </w:r>
    </w:p>
    <w:p>
      <w:pPr>
        <w:pStyle w:val="Normal"/>
        <w:rPr/>
      </w:pPr>
      <w:r>
        <w:rPr/>
        <w:t>[[@Bible:Matt 25:7 ]][[25:7 &gt;&gt; Matt 25:7]] {{field-on:Bible}} Тогаз се раздигнаха всички онези девици, и украсиха светилниците си. {{field-off:Bible}}</w:t>
      </w:r>
    </w:p>
    <w:p>
      <w:pPr>
        <w:pStyle w:val="Normal"/>
        <w:rPr/>
      </w:pPr>
      <w:r>
        <w:rPr/>
        <w:t>[[@Bible:Matt 25:8 ]][[25:8 &gt;&gt; Matt 25:8]] {{field-on:Bible}} А безумните рекоха на разумните: Дайте ни от вашето масло; защото светилниците наши угаснуват. {{field-off:Bible}}</w:t>
      </w:r>
    </w:p>
    <w:p>
      <w:pPr>
        <w:pStyle w:val="Normal"/>
        <w:rPr/>
      </w:pPr>
      <w:r>
        <w:rPr/>
        <w:t>[[@Bible:Matt 25:9 ]][[25:9 &gt;&gt; Matt 25:9]] {{field-on:Bible}} А разумните отговориха и казаха: Да не би че не стигне и за нас и за вас; но по добре идете при продавачите, и купете си. {{field-off:Bible}}</w:t>
      </w:r>
    </w:p>
    <w:p>
      <w:pPr>
        <w:pStyle w:val="Normal"/>
        <w:rPr/>
      </w:pPr>
      <w:r>
        <w:rPr/>
        <w:t>[[@Bible:Matt 25:10 ]][[25:10 &gt;&gt; Matt 25:10]] {{field-on:Bible}} А когато те отхождаха да купят, дойде младоженецът, и готовите влезоха с него на сватбата, и затвориха се вратата. {{field-off:Bible}}</w:t>
      </w:r>
    </w:p>
    <w:p>
      <w:pPr>
        <w:pStyle w:val="Normal"/>
        <w:rPr/>
      </w:pPr>
      <w:r>
        <w:rPr/>
        <w:t>[[@Bible:Matt 25:11 ]][[25:11 &gt;&gt; Matt 25:11]] {{field-on:Bible}} А после дохождат и другите девици, и казват: Господи, Господи! отвори ни. {{field-off:Bible}}</w:t>
      </w:r>
    </w:p>
    <w:p>
      <w:pPr>
        <w:pStyle w:val="Normal"/>
        <w:rPr/>
      </w:pPr>
      <w:r>
        <w:rPr/>
        <w:t>[[@Bible:Matt 25:12 ]][[25:12 &gt;&gt; Matt 25:12]] {{field-on:Bible}} А той отвръща и рече: Истина ви казвам, не ви познавам. {{field-off:Bible}}</w:t>
      </w:r>
    </w:p>
    <w:p>
      <w:pPr>
        <w:pStyle w:val="Normal"/>
        <w:rPr/>
      </w:pPr>
      <w:r>
        <w:rPr/>
        <w:t>[[@Bible:Matt 25:13 ]][[25:13 &gt;&gt; Matt 25:13]] {{field-on:Bible}} И тъй бъдете будни, защото не знаете деня, ни часа, в който Син человечески ще дойде. {{field-off:Bible}}</w:t>
      </w:r>
    </w:p>
    <w:p>
      <w:pPr>
        <w:pStyle w:val="Normal"/>
        <w:rPr/>
      </w:pPr>
      <w:r>
        <w:rPr/>
        <w:t>[[@Bible:Matt 25:14 ]][[25:14 &gt;&gt; Matt 25:14]] {{field-on:Bible}} Защото ще дойде както человек, който, като тръгваше за чужбина, свика своите си слуги, и предаде им имането си. {{field-off:Bible}}</w:t>
      </w:r>
    </w:p>
    <w:p>
      <w:pPr>
        <w:pStyle w:val="Normal"/>
        <w:rPr/>
      </w:pPr>
      <w:r>
        <w:rPr/>
        <w:t>[[@Bible:Matt 25:15 ]][[25:15 &gt;&gt; Matt 25:15]] {{field-on:Bible}} И едному даде пет таланта, другиму два, а другиму един, всекиму според силата му; и тутакси тръгна. {{field-off:Bible}}</w:t>
      </w:r>
    </w:p>
    <w:p>
      <w:pPr>
        <w:pStyle w:val="Normal"/>
        <w:rPr/>
      </w:pPr>
      <w:r>
        <w:rPr/>
        <w:t>[[@Bible:Matt 25:16 ]][[25:16 &gt;&gt; Matt 25:16]] {{field-on:Bible}} А този който взе петте таланта, отиде да работи с тех, и направи други пет таланта. {{field-off:Bible}}</w:t>
      </w:r>
    </w:p>
    <w:p>
      <w:pPr>
        <w:pStyle w:val="Normal"/>
        <w:rPr/>
      </w:pPr>
      <w:r>
        <w:rPr/>
        <w:t>[[@Bible:Matt 25:17 ]][[25:17 &gt;&gt; Matt 25:17]] {{field-on:Bible}} Такожде и този който взе двата, спечели и той други два. {{field-off:Bible}}</w:t>
      </w:r>
    </w:p>
    <w:p>
      <w:pPr>
        <w:pStyle w:val="Normal"/>
        <w:rPr/>
      </w:pPr>
      <w:r>
        <w:rPr/>
        <w:t>[[@Bible:Matt 25:18 ]][[25:18 &gt;&gt; Matt 25:18]] {{field-on:Bible}} А този който взе единият, отиде та разкопа в земята и скри среброто на господаря си. {{field-off:Bible}}</w:t>
      </w:r>
    </w:p>
    <w:p>
      <w:pPr>
        <w:pStyle w:val="Normal"/>
        <w:rPr/>
      </w:pPr>
      <w:r>
        <w:rPr/>
        <w:t>[[@Bible:Matt 25:19 ]][[25:19 &gt;&gt; Matt 25:19]] {{field-on:Bible}} След много време идва господарът на тези слуги, и вижда счет с тех. {{field-off:Bible}}</w:t>
      </w:r>
    </w:p>
    <w:p>
      <w:pPr>
        <w:pStyle w:val="Normal"/>
        <w:rPr/>
      </w:pPr>
      <w:r>
        <w:rPr/>
        <w:t>[[@Bible:Matt 25:20 ]][[25:20 &gt;&gt; Matt 25:20]] {{field-on:Bible}} И дойде този който бе взел петте таланта, донесе други пет таланта, и рече: Господарю, пет таланта ми предаде; ето други пет таланта спечелих над тях. {{field-off:Bible}}</w:t>
      </w:r>
    </w:p>
    <w:p>
      <w:pPr>
        <w:pStyle w:val="Normal"/>
        <w:rPr/>
      </w:pPr>
      <w:r>
        <w:rPr/>
        <w:t>[[@Bible:Matt 25:21 ]][[25:21 &gt;&gt; Matt 25:21]] {{field-on:Bible}} И рече му господарят му: Добре, рабе добри и верни: на малкото си бил верен, над много ще те поставя: влез в радостта на господаря си. {{field-off:Bible}}</w:t>
      </w:r>
    </w:p>
    <w:p>
      <w:pPr>
        <w:pStyle w:val="Normal"/>
        <w:rPr/>
      </w:pPr>
      <w:r>
        <w:rPr/>
        <w:t>[[@Bible:Matt 25:22 ]][[25:22 &gt;&gt; Matt 25:22]] {{field-on:Bible}} Дойде и този който бе взел два таланта и рече: Господарю, два таланта ми предаде; ето, други два таланта спечелих върх тех. {{field-off:Bible}}</w:t>
      </w:r>
    </w:p>
    <w:p>
      <w:pPr>
        <w:pStyle w:val="Normal"/>
        <w:rPr/>
      </w:pPr>
      <w:r>
        <w:rPr/>
        <w:t>[[@Bible:Matt 25:23 ]][[25:23 &gt;&gt; Matt 25:23]] {{field-on:Bible}} Рече му господарът му: Добре, рабе добри и верни; на малкото си бил верен, над много ще те поставя, влез в радостта на господаря си. {{field-off:Bible}}</w:t>
      </w:r>
    </w:p>
    <w:p>
      <w:pPr>
        <w:pStyle w:val="Normal"/>
        <w:rPr/>
      </w:pPr>
      <w:r>
        <w:rPr/>
        <w:t>[[@Bible:Matt 25:24 ]][[25:24 &gt;&gt; Matt 25:24]] {{field-on:Bible}} Пристъпи и този, който бе взел единият талант и рече: Господарю, знаех те че си человек жесток, че жънеш дето не си сеял, и събираш от дето не си разпръсвал; {{field-off:Bible}}</w:t>
      </w:r>
    </w:p>
    <w:p>
      <w:pPr>
        <w:pStyle w:val="Normal"/>
        <w:rPr/>
      </w:pPr>
      <w:r>
        <w:rPr/>
        <w:t>[[@Bible:Matt 25:25 ]][[25:25 &gt;&gt; Matt 25:25]] {{field-on:Bible}} и понеже се убоях, отидох та скрих таланта ти в земята; ето, имаш твоето си. {{field-off:Bible}}</w:t>
      </w:r>
    </w:p>
    <w:p>
      <w:pPr>
        <w:pStyle w:val="Normal"/>
        <w:rPr/>
      </w:pPr>
      <w:r>
        <w:rPr/>
        <w:t>[[@Bible:Matt 25:26 ]][[25:26 &gt;&gt; Matt 25:26]] {{field-on:Bible}} А господарът му отговори и рече му: Рабе лукави и лениви, знаеше че жъна дето не съм посеял, и събирам от дето не съм разпръсвал: {{field-off:Bible}}</w:t>
      </w:r>
    </w:p>
    <w:p>
      <w:pPr>
        <w:pStyle w:val="Normal"/>
        <w:rPr/>
      </w:pPr>
      <w:r>
        <w:rPr/>
        <w:t>[[@Bible:Matt 25:27 ]][[25:27 &gt;&gt; Matt 25:27]] {{field-on:Bible}} Като е тъй требваше ти да дадеш среброто ми на банкерите, и кога си дойдех да бих взел моето с лихва. {{field-off:Bible}}</w:t>
      </w:r>
    </w:p>
    <w:p>
      <w:pPr>
        <w:pStyle w:val="Normal"/>
        <w:rPr/>
      </w:pPr>
      <w:r>
        <w:rPr/>
        <w:t>[[@Bible:Matt 25:28 ]][[25:28 &gt;&gt; Matt 25:28]] {{field-on:Bible}} Вземете прочее от него таланта, и дайте го на тогози който има десетте таланта. {{field-off:Bible}}</w:t>
      </w:r>
    </w:p>
    <w:p>
      <w:pPr>
        <w:pStyle w:val="Normal"/>
        <w:rPr/>
      </w:pPr>
      <w:r>
        <w:rPr/>
        <w:t>[[@Bible:Matt 25:29 ]][[25:29 &gt;&gt; Matt 25:29]] {{field-on:Bible}} Защото на всекиго който има ще му се даде и ще му се преумножи; а от този който нема, и това което има ще се вземе от него. {{field-off:Bible}}</w:t>
      </w:r>
    </w:p>
    <w:p>
      <w:pPr>
        <w:pStyle w:val="Normal"/>
        <w:rPr/>
      </w:pPr>
      <w:r>
        <w:rPr/>
        <w:t>[[@Bible:Matt 25:30 ]][[25:30 &gt;&gt; Matt 25:30]] {{field-on:Bible}} И непотребния този раб хвърлете го във външната тъмнота; там ще бъде плач и скърцане със зъби. {{field-off:Bible}}</w:t>
      </w:r>
    </w:p>
    <w:p>
      <w:pPr>
        <w:pStyle w:val="Normal"/>
        <w:rPr/>
      </w:pPr>
      <w:r>
        <w:rPr/>
        <w:t>[[@Bible:Matt 25:31 ]][[25:31 &gt;&gt; Matt 25:31]] {{field-on:Bible}} А кога дойде Син человечески в славата си, и всичките свети ангели с него; тогаз ще седне на престола на славата си. {{field-off:Bible}}</w:t>
      </w:r>
    </w:p>
    <w:p>
      <w:pPr>
        <w:pStyle w:val="Normal"/>
        <w:rPr/>
      </w:pPr>
      <w:r>
        <w:rPr/>
        <w:t>[[@Bible:Matt 25:32 ]][[25:32 &gt;&gt; Matt 25:32]] {{field-on:Bible}} И ще се съберат пред него всичките народи, и ще ги отлъчи едни от други, както овчарят отлъча овците от козите; {{field-off:Bible}}</w:t>
      </w:r>
    </w:p>
    <w:p>
      <w:pPr>
        <w:pStyle w:val="Normal"/>
        <w:rPr/>
      </w:pPr>
      <w:r>
        <w:rPr/>
        <w:t>[[@Bible:Matt 25:33 ]][[25:33 &gt;&gt; Matt 25:33]] {{field-on:Bible}} и ще постави овците от десната си страна, а козите от левата. {{field-off:Bible}}</w:t>
      </w:r>
    </w:p>
    <w:p>
      <w:pPr>
        <w:pStyle w:val="Normal"/>
        <w:rPr/>
      </w:pPr>
      <w:r>
        <w:rPr/>
        <w:t>[[@Bible:Matt 25:34 ]][[25:34 &gt;&gt; Matt 25:34]] {{field-on:Bible}} Тогава Царят ще рече на тези които са от десната му страна: Елате, вие благословени на Отца моего, наследвайте царството приготвено за вас от създание мира; {{field-off:Bible}}</w:t>
      </w:r>
    </w:p>
    <w:p>
      <w:pPr>
        <w:pStyle w:val="Normal"/>
        <w:rPr/>
      </w:pPr>
      <w:r>
        <w:rPr/>
        <w:t>[[@Bible:Matt 25:35 ]][[25:35 &gt;&gt; Matt 25:35]] {{field-on:Bible}} защото огладнех, и дадохте ми да ям; ожеднех, и напоихте ме; странен бех, и прибрахте ме; {{field-off:Bible}}</w:t>
      </w:r>
    </w:p>
    <w:p>
      <w:pPr>
        <w:pStyle w:val="Normal"/>
        <w:rPr/>
      </w:pPr>
      <w:r>
        <w:rPr/>
        <w:t>[[@Bible:Matt 25:36 ]][[25:36 &gt;&gt; Matt 25:36]] {{field-on:Bible}} гол бех, и облекохте ме, болен бех, и посетихте ме, в тъмница бех, и дойдохте при мене. {{field-off:Bible}}</w:t>
      </w:r>
    </w:p>
    <w:p>
      <w:pPr>
        <w:pStyle w:val="Normal"/>
        <w:rPr/>
      </w:pPr>
      <w:r>
        <w:rPr/>
        <w:t>[[@Bible:Matt 25:37 ]][[25:37 &gt;&gt; Matt 25:37]] {{field-on:Bible}} Тогаз праведните ще му отговорят и рекат: Господи, кога те видехме гладен, и те нахранихме; или жеден, и те напоихме? {{field-off:Bible}}</w:t>
      </w:r>
    </w:p>
    <w:p>
      <w:pPr>
        <w:pStyle w:val="Normal"/>
        <w:rPr/>
      </w:pPr>
      <w:r>
        <w:rPr/>
        <w:t>[[@Bible:Matt 25:38 ]][[25:38 &gt;&gt; Matt 25:38]] {{field-on:Bible}} Кога пак те видяхме странен и те прибрахме; или гол, и те облекохме? {{field-off:Bible}}</w:t>
      </w:r>
    </w:p>
    <w:p>
      <w:pPr>
        <w:pStyle w:val="Normal"/>
        <w:rPr/>
      </w:pPr>
      <w:r>
        <w:rPr/>
        <w:t>[[@Bible:Matt 25:39 ]][[25:39 &gt;&gt; Matt 25:39]] {{field-on:Bible}} И кога болен или в тъмница те видехме, и дойдохме при тебе? {{field-off:Bible}}</w:t>
      </w:r>
    </w:p>
    <w:p>
      <w:pPr>
        <w:pStyle w:val="Normal"/>
        <w:rPr/>
      </w:pPr>
      <w:r>
        <w:rPr/>
        <w:t>[[@Bible:Matt 25:40 ]][[25:40 &gt;&gt; Matt 25:40]] {{field-on:Bible}} И ще отговори Царят и ще им рече: Истина ви казвам: Колкото че сте сторили това на едного от тези най-малките мои братя, на мене сте го сторили. {{field-off:Bible}}</w:t>
      </w:r>
    </w:p>
    <w:p>
      <w:pPr>
        <w:pStyle w:val="Normal"/>
        <w:rPr/>
      </w:pPr>
      <w:r>
        <w:rPr/>
        <w:t>[[@Bible:Matt 25:41 ]][[25:41 &gt;&gt; Matt 25:41]] {{field-on:Bible}} Тогаз ще рече и на тези които са от левата му страна: Идете от мене, проклети, в огънят вечен, приготвения за дявола и за ангелите негови; {{field-off:Bible}}</w:t>
      </w:r>
    </w:p>
    <w:p>
      <w:pPr>
        <w:pStyle w:val="Normal"/>
        <w:rPr/>
      </w:pPr>
      <w:r>
        <w:rPr/>
        <w:t>[[@Bible:Matt 25:42 ]][[25:42 &gt;&gt; Matt 25:42]] {{field-on:Bible}} защото огладнех, и не ми дадохте да ям; ожеднех и не ме напоихте; {{field-off:Bible}}</w:t>
      </w:r>
    </w:p>
    <w:p>
      <w:pPr>
        <w:pStyle w:val="Normal"/>
        <w:rPr/>
      </w:pPr>
      <w:r>
        <w:rPr/>
        <w:t>[[@Bible:Matt 25:43 ]][[25:43 &gt;&gt; Matt 25:43]] {{field-on:Bible}} странен бех, и не ме прибрахте, гол бех, и не ме облекохте; болен и в тъмница бех, и не ме посетихте. {{field-off:Bible}}</w:t>
      </w:r>
    </w:p>
    <w:p>
      <w:pPr>
        <w:pStyle w:val="Normal"/>
        <w:rPr/>
      </w:pPr>
      <w:r>
        <w:rPr/>
        <w:t>[[@Bible:Matt 25:44 ]][[25:44 &gt;&gt; Matt 25:44]] {{field-on:Bible}} Тогаз ще отговори и ще им рече: Истина ви казвам, колкото че не сте сторили това на едного от тези най-малките, нито на мене сте го сторили. {{field-off:Bible}}</w:t>
      </w:r>
    </w:p>
    <w:p>
      <w:pPr>
        <w:pStyle w:val="Normal"/>
        <w:rPr/>
      </w:pPr>
      <w:r>
        <w:rPr/>
        <w:t>[[@Bible:Matt 25:45 ]][[25:45 &gt;&gt; Matt 25:45]] {{field-on:Bible}} Тогаз ще отговори и ще им рече: Истина ви казвам: Колкото че не сте сторили това на едного от тези най-малките, нито на мене сте го сторили. {{field-off:Bible}}</w:t>
      </w:r>
    </w:p>
    <w:p>
      <w:pPr>
        <w:pStyle w:val="Normal"/>
        <w:rPr/>
      </w:pPr>
      <w:r>
        <w:rPr/>
        <w:t>[[@Bible:Matt 25:46 ]][[25:46 &gt;&gt; Matt 25:46]] {{field-on:Bible}} И ще отидат те във вечна мъка; а праведните в живот вечен. {{field-off:Bible}}</w:t>
      </w:r>
    </w:p>
    <w:p>
      <w:pPr>
        <w:pStyle w:val="Heading2"/>
        <w:rPr/>
      </w:pPr>
      <w:r>
        <w:rPr/>
        <w:t>Глава 26</w:t>
      </w:r>
    </w:p>
    <w:p>
      <w:pPr>
        <w:pStyle w:val="Normal"/>
        <w:rPr/>
      </w:pPr>
      <w:r>
        <w:rPr/>
        <w:t>[[@Bible:Matt 26:1 ]][[26:1 &gt;&gt; Matt 26:1]] {{field-on:Bible}} И когато свърши Исус всички тези думи, рече на учениците си: {{field-off:Bible}}</w:t>
      </w:r>
    </w:p>
    <w:p>
      <w:pPr>
        <w:pStyle w:val="Normal"/>
        <w:rPr/>
      </w:pPr>
      <w:r>
        <w:rPr/>
        <w:t>[[@Bible:Matt 26:2 ]][[26:2 &gt;&gt; Matt 26:2]] {{field-on:Bible}} Знаете че след два дни ще бъде Пасха, и Син человечески ще бъде предаден на разпятие. {{field-off:Bible}}</w:t>
      </w:r>
    </w:p>
    <w:p>
      <w:pPr>
        <w:pStyle w:val="Normal"/>
        <w:rPr/>
      </w:pPr>
      <w:r>
        <w:rPr/>
        <w:t>[[@Bible:Matt 26:3 ]][[26:3 &gt;&gt; Matt 26:3]] {{field-on:Bible}} Тогаз се събраха първосвещениците и книжниците и старейшините от народа в двора на първосвещеника, който се казваше Каиафа, {{field-off:Bible}}</w:t>
      </w:r>
    </w:p>
    <w:p>
      <w:pPr>
        <w:pStyle w:val="Normal"/>
        <w:rPr/>
      </w:pPr>
      <w:r>
        <w:rPr/>
        <w:t>[[@Bible:Matt 26:4 ]][[26:4 &gt;&gt; Matt 26:4]] {{field-on:Bible}} и наговориха се да уловят Исуса с измама и да го убият; {{field-off:Bible}}</w:t>
      </w:r>
    </w:p>
    <w:p>
      <w:pPr>
        <w:pStyle w:val="Normal"/>
        <w:rPr/>
      </w:pPr>
      <w:r>
        <w:rPr/>
        <w:t>[[@Bible:Matt 26:5 ]][[26:5 &gt;&gt; Matt 26:5]] {{field-on:Bible}} но думаха: Да не е в празника, за да не стане мълва между народа. {{field-off:Bible}}</w:t>
      </w:r>
    </w:p>
    <w:p>
      <w:pPr>
        <w:pStyle w:val="Normal"/>
        <w:rPr/>
      </w:pPr>
      <w:r>
        <w:rPr/>
        <w:t>[[@Bible:Matt 26:6 ]][[26:6 &gt;&gt; Matt 26:6]] {{field-on:Bible}} А Исус като беше във Витания, в дома на Симона прокаженаго, {{field-off:Bible}}</w:t>
      </w:r>
    </w:p>
    <w:p>
      <w:pPr>
        <w:pStyle w:val="Normal"/>
        <w:rPr/>
      </w:pPr>
      <w:r>
        <w:rPr/>
        <w:t>[[@Bible:Matt 26:7 ]][[26:7 &gt;&gt; Matt 26:7]] {{field-on:Bible}} пристъпи при него жена, която имаше в съд алавастрен много скъпо миро, и възливаше го на главата му като бе седнал на трапезата. {{field-off:Bible}}</w:t>
      </w:r>
    </w:p>
    <w:p>
      <w:pPr>
        <w:pStyle w:val="Normal"/>
        <w:rPr/>
      </w:pPr>
      <w:r>
        <w:rPr/>
        <w:t>[[@Bible:Matt 26:8 ]][[26:8 &gt;&gt; Matt 26:8]] {{field-on:Bible}} А учениците му, като видеха това, възнегодуваха и думаха: За какво тая пагуба? {{field-off:Bible}}</w:t>
      </w:r>
    </w:p>
    <w:p>
      <w:pPr>
        <w:pStyle w:val="Normal"/>
        <w:rPr/>
      </w:pPr>
      <w:r>
        <w:rPr/>
        <w:t>[[@Bible:Matt 26:9 ]][[26:9 &gt;&gt; Matt 26:9]] {{field-on:Bible}} Защото това миро можеше да се продаде на голяма цена, и да се раздаде на сиромасите. {{field-off:Bible}}</w:t>
      </w:r>
    </w:p>
    <w:p>
      <w:pPr>
        <w:pStyle w:val="Normal"/>
        <w:rPr/>
      </w:pPr>
      <w:r>
        <w:rPr/>
        <w:t>[[@Bible:Matt 26:10 ]][[26:10 &gt;&gt; Matt 26:10]] {{field-on:Bible}} Но Исус позна това и рече им: Защо досаждате на жената? защото добра работа стори на мене. {{field-off:Bible}}</w:t>
      </w:r>
    </w:p>
    <w:p>
      <w:pPr>
        <w:pStyle w:val="Normal"/>
        <w:rPr/>
      </w:pPr>
      <w:r>
        <w:rPr/>
        <w:t>[[@Bible:Matt 26:11 ]][[26:11 &gt;&gt; Matt 26:11]] {{field-on:Bible}} Защото сиромасите всекога имате със себе си, а мене всякога немате. {{field-off:Bible}}</w:t>
      </w:r>
    </w:p>
    <w:p>
      <w:pPr>
        <w:pStyle w:val="Normal"/>
        <w:rPr/>
      </w:pPr>
      <w:r>
        <w:rPr/>
        <w:t>[[@Bible:Matt 26:12 ]][[26:12 &gt;&gt; Matt 26:12]] {{field-on:Bible}} Защото тя като възлия това миро на телото ми, стори го за погребението ми. {{field-off:Bible}}</w:t>
      </w:r>
    </w:p>
    <w:p>
      <w:pPr>
        <w:pStyle w:val="Normal"/>
        <w:rPr/>
      </w:pPr>
      <w:r>
        <w:rPr/>
        <w:t>[[@Bible:Matt 26:13 ]][[26:13 &gt;&gt; Matt 26:13]] {{field-on:Bible}} Истина ви казвам: Дето и да се проповеда това евангелие по всичкия свет, ще се казва за неин спомен и това което тя стори. {{field-off:Bible}}</w:t>
      </w:r>
    </w:p>
    <w:p>
      <w:pPr>
        <w:pStyle w:val="Normal"/>
        <w:rPr/>
      </w:pPr>
      <w:r>
        <w:rPr/>
        <w:t>[[@Bible:Matt 26:14 ]][[26:14 &gt;&gt; Matt 26:14]] {{field-on:Bible}} Тогаз един от дванадесетте, нарицаемия Юда Искариотски, отиде при първосвещениците, {{field-off:Bible}}</w:t>
      </w:r>
    </w:p>
    <w:p>
      <w:pPr>
        <w:pStyle w:val="Normal"/>
        <w:rPr/>
      </w:pPr>
      <w:r>
        <w:rPr/>
        <w:t>[[@Bible:Matt 26:15 ]][[26:15 &gt;&gt; Matt 26:15]] {{field-on:Bible}} и рече: Какво ще ми дадете, и аз ще ви го предам? И те му предложиха тридесет сребърници. {{field-off:Bible}}</w:t>
      </w:r>
    </w:p>
    <w:p>
      <w:pPr>
        <w:pStyle w:val="Normal"/>
        <w:rPr/>
      </w:pPr>
      <w:r>
        <w:rPr/>
        <w:t>[[@Bible:Matt 26:16 ]][[26:16 &gt;&gt; Matt 26:16]] {{field-on:Bible}} И от тогаз търсеше благовремие да го предаде. {{field-off:Bible}}</w:t>
      </w:r>
    </w:p>
    <w:p>
      <w:pPr>
        <w:pStyle w:val="Normal"/>
        <w:rPr/>
      </w:pPr>
      <w:r>
        <w:rPr/>
        <w:t>[[@Bible:Matt 26:17 ]][[26:17 &gt;&gt; Matt 26:17]] {{field-on:Bible}} И в първия ден на праздника на безквасните хлебове дойдоха учениците при Исуса, и рекоха му: Да искаш да приготвим да ядеш пасхата? {{field-off:Bible}}</w:t>
      </w:r>
    </w:p>
    <w:p>
      <w:pPr>
        <w:pStyle w:val="Normal"/>
        <w:rPr/>
      </w:pPr>
      <w:r>
        <w:rPr/>
        <w:t>[[@Bible:Matt 26:18 ]][[26:18 &gt;&gt; Matt 26:18]] {{field-on:Bible}} И той рече: Идете в града при еди-кого си, и речете му: Учителят казва: Времето ми е близу: у тебе ще направя пасхата с учениците си. {{field-off:Bible}}</w:t>
      </w:r>
    </w:p>
    <w:p>
      <w:pPr>
        <w:pStyle w:val="Normal"/>
        <w:rPr/>
      </w:pPr>
      <w:r>
        <w:rPr/>
        <w:t>[[@Bible:Matt 26:19 ]][[26:19 &gt;&gt; Matt 26:19]] {{field-on:Bible}} И сториха учениците както им повеле Исус; и приготвиха пасхата. {{field-off:Bible}}</w:t>
      </w:r>
    </w:p>
    <w:p>
      <w:pPr>
        <w:pStyle w:val="Normal"/>
        <w:rPr/>
      </w:pPr>
      <w:r>
        <w:rPr/>
        <w:t>[[@Bible:Matt 26:20 ]][[26:20 &gt;&gt; Matt 26:20]] {{field-on:Bible}} И когато стана вечер, седнал бе на трапезата с дванадесетте. {{field-off:Bible}}</w:t>
      </w:r>
    </w:p>
    <w:p>
      <w:pPr>
        <w:pStyle w:val="Normal"/>
        <w:rPr/>
      </w:pPr>
      <w:r>
        <w:rPr/>
        <w:t>[[@Bible:Matt 26:21 ]][[26:21 &gt;&gt; Matt 26:21]] {{field-on:Bible}} И като ядяха те, рече: Истина ви казвам че един от вас ще ме предаде. {{field-off:Bible}}</w:t>
      </w:r>
    </w:p>
    <w:p>
      <w:pPr>
        <w:pStyle w:val="Normal"/>
        <w:rPr/>
      </w:pPr>
      <w:r>
        <w:rPr/>
        <w:t>[[@Bible:Matt 26:22 ]][[26:22 &gt;&gt; Matt 26:22]] {{field-on:Bible}} И те наскърбени тежко, начнаха всеки един от тех да му казват: Да не би да съм аз, Господи? {{field-off:Bible}}</w:t>
      </w:r>
    </w:p>
    <w:p>
      <w:pPr>
        <w:pStyle w:val="Normal"/>
        <w:rPr/>
      </w:pPr>
      <w:r>
        <w:rPr/>
        <w:t>[[@Bible:Matt 26:23 ]][[26:23 &gt;&gt; Matt 26:23]] {{field-on:Bible}} А той отговори и рече: Който затопи с мене ръката си в блюдото, той ще ме предаде. {{field-off:Bible}}</w:t>
      </w:r>
    </w:p>
    <w:p>
      <w:pPr>
        <w:pStyle w:val="Normal"/>
        <w:rPr/>
      </w:pPr>
      <w:r>
        <w:rPr/>
        <w:t>[[@Bible:Matt 26:24 ]][[26:24 &gt;&gt; Matt 26:24]] {{field-on:Bible}} Син человечески отхожда, както е писано за него; а горко на тогоз человека, чрез когото Син человечески ще бъде предаден; добре би било за тогоз человека, ако не би се родил. {{field-off:Bible}}</w:t>
      </w:r>
    </w:p>
    <w:p>
      <w:pPr>
        <w:pStyle w:val="Normal"/>
        <w:rPr/>
      </w:pPr>
      <w:r>
        <w:rPr/>
        <w:t>[[@Bible:Matt 26:25 ]][[26:25 &gt;&gt; Matt 26:25]] {{field-on:Bible}} И отговори Юда, който го предаде, и рече: Да ли съм аз Учителю? Казва му: Ти рече. {{field-off:Bible}}</w:t>
      </w:r>
    </w:p>
    <w:p>
      <w:pPr>
        <w:pStyle w:val="Normal"/>
        <w:rPr/>
      </w:pPr>
      <w:r>
        <w:rPr/>
        <w:t>[[@Bible:Matt 26:26 ]][[26:26 &gt;&gt; Matt 26:26]] {{field-on:Bible}} И когато ядеха, взе Исус хлеба, и благослови и преломи го, и даваше на учениците, и рече: Вземете, яжте: това е телото мое. {{field-off:Bible}}</w:t>
      </w:r>
    </w:p>
    <w:p>
      <w:pPr>
        <w:pStyle w:val="Normal"/>
        <w:rPr/>
      </w:pPr>
      <w:r>
        <w:rPr/>
        <w:t>[[@Bible:Matt 26:27 ]][[26:27 &gt;&gt; Matt 26:27]] {{field-on:Bible}} И взе чашата, и благодари, и даде им и казваше: Пийте от нея всички; {{field-off:Bible}}</w:t>
      </w:r>
    </w:p>
    <w:p>
      <w:pPr>
        <w:pStyle w:val="Normal"/>
        <w:rPr/>
      </w:pPr>
      <w:r>
        <w:rPr/>
        <w:t>[[@Bible:Matt 26:28 ]][[26:28 &gt;&gt; Matt 26:28]] {{field-on:Bible}} защото това е моята кръв на новият завет, която се заради мнозина излива за прощение на греховете. {{field-off:Bible}}</w:t>
      </w:r>
    </w:p>
    <w:p>
      <w:pPr>
        <w:pStyle w:val="Normal"/>
        <w:rPr/>
      </w:pPr>
      <w:r>
        <w:rPr/>
        <w:t>[[@Bible:Matt 26:29 ]][[26:29 &gt;&gt; Matt 26:29]] {{field-on:Bible}} И казвам ви, че от сега на татък нема да пия от този плод на лозата, до онзи ден, когато го пия нов с вас в царството на Отца моего. {{field-off:Bible}}</w:t>
      </w:r>
    </w:p>
    <w:p>
      <w:pPr>
        <w:pStyle w:val="Normal"/>
        <w:rPr/>
      </w:pPr>
      <w:r>
        <w:rPr/>
        <w:t>[[@Bible:Matt 26:30 ]][[26:30 &gt;&gt; Matt 26:30]] {{field-on:Bible}} И като изпеха песен, излезоха на гората Елеонска. {{field-off:Bible}}</w:t>
      </w:r>
    </w:p>
    <w:p>
      <w:pPr>
        <w:pStyle w:val="Normal"/>
        <w:rPr/>
      </w:pPr>
      <w:r>
        <w:rPr/>
        <w:t>[[@Bible:Matt 26:31 ]][[26:31 &gt;&gt; Matt 26:31]] {{field-on:Bible}} Тогаз казва им Исус: Всинца вие ще се съблазните в мене тази нощ; защото е писано: Ще поразя пастиря, и ще се разпръснат овцете на стадото. {{field-off:Bible}}</w:t>
      </w:r>
    </w:p>
    <w:p>
      <w:pPr>
        <w:pStyle w:val="Normal"/>
        <w:rPr/>
      </w:pPr>
      <w:r>
        <w:rPr/>
        <w:t>[[@Bible:Matt 26:32 ]][[26:32 &gt;&gt; Matt 26:32]] {{field-on:Bible}} А подир възкресението си, ще ви предваря в Галилея. {{field-off:Bible}}</w:t>
      </w:r>
    </w:p>
    <w:p>
      <w:pPr>
        <w:pStyle w:val="Normal"/>
        <w:rPr/>
      </w:pPr>
      <w:r>
        <w:rPr/>
        <w:t>[[@Bible:Matt 26:33 ]][[26:33 &gt;&gt; Matt 26:33]] {{field-on:Bible}} А Петър отговори и рече му: Ако и всички да се съблазнят в тебе, аз никога нема да се съблазня. {{field-off:Bible}}</w:t>
      </w:r>
    </w:p>
    <w:p>
      <w:pPr>
        <w:pStyle w:val="Normal"/>
        <w:rPr/>
      </w:pPr>
      <w:r>
        <w:rPr/>
        <w:t>[[@Bible:Matt 26:34 ]][[26:34 &gt;&gt; Matt 26:34]] {{field-on:Bible}} Рече му Исус: Истина ти казвам че в тази нощ преди да пее петелът, триж ще се отречеш от мене. {{field-off:Bible}}</w:t>
      </w:r>
    </w:p>
    <w:p>
      <w:pPr>
        <w:pStyle w:val="Normal"/>
        <w:rPr/>
      </w:pPr>
      <w:r>
        <w:rPr/>
        <w:t>[[@Bible:Matt 26:35 ]][[26:35 &gt;&gt; Matt 26:35]] {{field-on:Bible}} Казва му Петър: Ако стане нужда и да умра с тебе, нема да се отрека от тебе: Подобно рекоха и всичките ученици. {{field-off:Bible}}</w:t>
      </w:r>
    </w:p>
    <w:p>
      <w:pPr>
        <w:pStyle w:val="Normal"/>
        <w:rPr/>
      </w:pPr>
      <w:r>
        <w:rPr/>
        <w:t>[[@Bible:Matt 26:36 ]][[26:36 &gt;&gt; Matt 26:36]] {{field-on:Bible}} Тогаз идва с тех Исус на едно место което се казва Гетсимания; и казва на учениците: Седете тука, докле ида там да се помоля. {{field-off:Bible}}</w:t>
      </w:r>
    </w:p>
    <w:p>
      <w:pPr>
        <w:pStyle w:val="Normal"/>
        <w:rPr/>
      </w:pPr>
      <w:r>
        <w:rPr/>
        <w:t>[[@Bible:Matt 26:37 ]][[26:37 &gt;&gt; Matt 26:37]] {{field-on:Bible}} И като взе Петра и двамата Зеведееви синове, начна да скърби и да тъжи. {{field-off:Bible}}</w:t>
      </w:r>
    </w:p>
    <w:p>
      <w:pPr>
        <w:pStyle w:val="Normal"/>
        <w:rPr/>
      </w:pPr>
      <w:r>
        <w:rPr/>
        <w:t>[[@Bible:Matt 26:38 ]][[26:38 &gt;&gt; Matt 26:38]] {{field-on:Bible}} Тогаз им казва: Прискърбна е душата ми до смърт; постойте тука и бъдете будни с мене. {{field-off:Bible}}</w:t>
      </w:r>
    </w:p>
    <w:p>
      <w:pPr>
        <w:pStyle w:val="Normal"/>
        <w:rPr/>
      </w:pPr>
      <w:r>
        <w:rPr/>
        <w:t>[[@Bible:Matt 26:39 ]][[26:39 &gt;&gt; Matt 26:39]] {{field-on:Bible}} И като отиде малко на напред, падна на лицето си, и молеше се и думаше: Отче мой, ако е възможно, нека ме замине тая чаша; не обаче както искам аз, но както искаш ти, {{field-off:Bible}}</w:t>
      </w:r>
    </w:p>
    <w:p>
      <w:pPr>
        <w:pStyle w:val="Normal"/>
        <w:rPr/>
      </w:pPr>
      <w:r>
        <w:rPr/>
        <w:t>[[@Bible:Matt 26:40 ]][[26:40 &gt;&gt; Matt 26:40]] {{field-on:Bible}} И идва при учениците, та ги намерва заспали, и казва на Петра: Така ли не можахте един час да постоите будни с мене? {{field-off:Bible}}</w:t>
      </w:r>
    </w:p>
    <w:p>
      <w:pPr>
        <w:pStyle w:val="Normal"/>
        <w:rPr/>
      </w:pPr>
      <w:r>
        <w:rPr/>
        <w:t>[[@Bible:Matt 26:41 ]][[26:41 &gt;&gt; Matt 26:41]] {{field-on:Bible}} Будни бъдете и молете се, да не би в изкушение да влезете; духът е бодър, а плътта е немощна. {{field-off:Bible}}</w:t>
      </w:r>
    </w:p>
    <w:p>
      <w:pPr>
        <w:pStyle w:val="Normal"/>
        <w:rPr/>
      </w:pPr>
      <w:r>
        <w:rPr/>
        <w:t>[[@Bible:Matt 26:42 ]][[26:42 &gt;&gt; Matt 26:42]] {{field-on:Bible}} Пак отиде втори път та се помоли и думаше: Отче мой, ако не е възможно тая чаша да замине от мене, без да я пия, нека бъде волята твоя. {{field-off:Bible}}</w:t>
      </w:r>
    </w:p>
    <w:p>
      <w:pPr>
        <w:pStyle w:val="Normal"/>
        <w:rPr/>
      </w:pPr>
      <w:r>
        <w:rPr/>
        <w:t>[[@Bible:Matt 26:43 ]][[26:43 &gt;&gt; Matt 26:43]] {{field-on:Bible}} И като дойде намерва ги пак заспали; защото очите им беха отегнали. {{field-off:Bible}}</w:t>
      </w:r>
    </w:p>
    <w:p>
      <w:pPr>
        <w:pStyle w:val="Normal"/>
        <w:rPr/>
      </w:pPr>
      <w:r>
        <w:rPr/>
        <w:t>[[@Bible:Matt 26:44 ]][[26:44 &gt;&gt; Matt 26:44]] {{field-on:Bible}} И остави ги та отиде пак и помоли се трети път, и рече истото слово. {{field-off:Bible}}</w:t>
      </w:r>
    </w:p>
    <w:p>
      <w:pPr>
        <w:pStyle w:val="Normal"/>
        <w:rPr/>
      </w:pPr>
      <w:r>
        <w:rPr/>
        <w:t>[[@Bible:Matt 26:45 ]][[26:45 &gt;&gt; Matt 26:45]] {{field-on:Bible}} Тогаз идва при учениците си и казва им: Спете от сега и почивайте; ето приближи часът, и Син человечески се предава в ръце на грешници. {{field-off:Bible}}</w:t>
      </w:r>
    </w:p>
    <w:p>
      <w:pPr>
        <w:pStyle w:val="Normal"/>
        <w:rPr/>
      </w:pPr>
      <w:r>
        <w:rPr/>
        <w:t>[[@Bible:Matt 26:46 ]][[26:46 &gt;&gt; Matt 26:46]] {{field-on:Bible}} Станете да идем: ето наближи този който ме предава. {{field-off:Bible}}</w:t>
      </w:r>
    </w:p>
    <w:p>
      <w:pPr>
        <w:pStyle w:val="Normal"/>
        <w:rPr/>
      </w:pPr>
      <w:r>
        <w:rPr/>
        <w:t>[[@Bible:Matt 26:47 ]][[26:47 &gt;&gt; Matt 26:47]] {{field-on:Bible}} И когато той още говореше, ето, Юда, един от дванадесетте, дойде; и с него народ много с ножове и сопи, от първосвещениците и старейшините на народа. {{field-off:Bible}}</w:t>
      </w:r>
    </w:p>
    <w:p>
      <w:pPr>
        <w:pStyle w:val="Normal"/>
        <w:rPr/>
      </w:pPr>
      <w:r>
        <w:rPr/>
        <w:t>[[@Bible:Matt 26:48 ]][[26:48 &gt;&gt; Matt 26:48]] {{field-on:Bible}} А който го предаваше беше им дал знак и рекъл: Когото целуна, той е: уловете го. {{field-off:Bible}}</w:t>
      </w:r>
    </w:p>
    <w:p>
      <w:pPr>
        <w:pStyle w:val="Normal"/>
        <w:rPr/>
      </w:pPr>
      <w:r>
        <w:rPr/>
        <w:t>[[@Bible:Matt 26:49 ]][[26:49 &gt;&gt; Matt 26:49]] {{field-on:Bible}} И тутакси като пристъпи при Исуса, рече: Радвай се Учителю; и целуна го. {{field-off:Bible}}</w:t>
      </w:r>
    </w:p>
    <w:p>
      <w:pPr>
        <w:pStyle w:val="Normal"/>
        <w:rPr/>
      </w:pPr>
      <w:r>
        <w:rPr/>
        <w:t>[[@Bible:Matt 26:50 ]][[26:50 &gt;&gt; Matt 26:50]] {{field-on:Bible}} А Исус му рече: Приятелю! защо си дошел? Тогаз пристъпиха, туриха ръце на Исуса, и уловиха го. {{field-off:Bible}}</w:t>
      </w:r>
    </w:p>
    <w:p>
      <w:pPr>
        <w:pStyle w:val="Normal"/>
        <w:rPr/>
      </w:pPr>
      <w:r>
        <w:rPr/>
        <w:t>[[@Bible:Matt 26:51 ]][[26:51 &gt;&gt; Matt 26:51]] {{field-on:Bible}} И ето един от тези които беха с Исуса простре ръка, измъкна ножа си, и удари слугата на първосвещеника и му отсече ухото. {{field-off:Bible}}</w:t>
      </w:r>
    </w:p>
    <w:p>
      <w:pPr>
        <w:pStyle w:val="Normal"/>
        <w:rPr/>
      </w:pPr>
      <w:r>
        <w:rPr/>
        <w:t>[[@Bible:Matt 26:52 ]][[26:52 &gt;&gt; Matt 26:52]] {{field-on:Bible}} Тогаз му казва Исус: Пзащото всички които хванат нож, от нож ще загинат. {{field-off:Bible}}</w:t>
      </w:r>
    </w:p>
    <w:p>
      <w:pPr>
        <w:pStyle w:val="Normal"/>
        <w:rPr/>
      </w:pPr>
      <w:r>
        <w:rPr/>
        <w:t>[[@Bible:Matt 26:53 ]][[26:53 &gt;&gt; Matt 26:53]] {{field-on:Bible}} Да ли мислиш че не мога сега да се примоля на Отца си, да ми представи повече от дванадесет легеона ангели? {{field-off:Bible}}</w:t>
      </w:r>
    </w:p>
    <w:p>
      <w:pPr>
        <w:pStyle w:val="Normal"/>
        <w:rPr/>
      </w:pPr>
      <w:r>
        <w:rPr/>
        <w:t>[[@Bible:Matt 26:54 ]][[26:54 &gt;&gt; Matt 26:54]] {{field-on:Bible}} Но как ще се сбъдат писанията, че това така требва да бъде? {{field-off:Bible}}</w:t>
      </w:r>
    </w:p>
    <w:p>
      <w:pPr>
        <w:pStyle w:val="Normal"/>
        <w:rPr/>
      </w:pPr>
      <w:r>
        <w:rPr/>
        <w:t>[[@Bible:Matt 26:55 ]][[26:55 &gt;&gt; Matt 26:55]] {{field-on:Bible}} В онзи час рече Исус на народа: Както на разбойник ли излезохте с ножове и сопи да ме уловите? Всеки ден седех при вас та поучавах в храма, и не ме уловихте. {{field-off:Bible}}</w:t>
      </w:r>
    </w:p>
    <w:p>
      <w:pPr>
        <w:pStyle w:val="Normal"/>
        <w:rPr/>
      </w:pPr>
      <w:r>
        <w:rPr/>
        <w:t>[[@Bible:Matt 26:56 ]][[26:56 &gt;&gt; Matt 26:56]] {{field-on:Bible}} Но всичко това стана за да се сбъдат писанията пророчески. Тогаз учениците оставиха го всички и се разбягаха. {{field-off:Bible}}</w:t>
      </w:r>
    </w:p>
    <w:p>
      <w:pPr>
        <w:pStyle w:val="Normal"/>
        <w:rPr/>
      </w:pPr>
      <w:r>
        <w:rPr/>
        <w:t>[[@Bible:Matt 26:57 ]][[26:57 &gt;&gt; Matt 26:57]] {{field-on:Bible}} А тези които уловиха Исуса, заведоха го при Каиафа първосвещеника, дето се събраха книжниците и старейшините. {{field-off:Bible}}</w:t>
      </w:r>
    </w:p>
    <w:p>
      <w:pPr>
        <w:pStyle w:val="Normal"/>
        <w:rPr/>
      </w:pPr>
      <w:r>
        <w:rPr/>
        <w:t>[[@Bible:Matt 26:58 ]][[26:58 &gt;&gt; Matt 26:58]] {{field-on:Bible}} А Петър вървеше подире му от далеч, до двора първосвещеников; и като влезе вътре, седеше със слугите, да види сетнината. {{field-off:Bible}}</w:t>
      </w:r>
    </w:p>
    <w:p>
      <w:pPr>
        <w:pStyle w:val="Normal"/>
        <w:rPr/>
      </w:pPr>
      <w:r>
        <w:rPr/>
        <w:t>[[@Bible:Matt 26:59 ]][[26:59 &gt;&gt; Matt 26:59]] {{field-on:Bible}} А първосвещениците и старейшините и всичкият съвет търсеха лъжливо свидетелство против Исуса, за да го убият, {{field-off:Bible}}</w:t>
      </w:r>
    </w:p>
    <w:p>
      <w:pPr>
        <w:pStyle w:val="Normal"/>
        <w:rPr/>
      </w:pPr>
      <w:r>
        <w:rPr/>
        <w:t>[[@Bible:Matt 26:60 ]][[26:60 &gt;&gt; Matt 26:60]] {{field-on:Bible}} и не намерваха: ако и да надойдоха много лъжливи свидетели, не намериха. Напокон дойдоха двама лъжливи свидетели {{field-off:Bible}}</w:t>
      </w:r>
    </w:p>
    <w:p>
      <w:pPr>
        <w:pStyle w:val="Normal"/>
        <w:rPr/>
      </w:pPr>
      <w:r>
        <w:rPr/>
        <w:t>[[@Bible:Matt 26:61 ]][[26:61 &gt;&gt; Matt 26:61]] {{field-on:Bible}} и рекоха: Той каза: Мога да разваля храма Божий, и за три дни да го съзида пак. {{field-off:Bible}}</w:t>
      </w:r>
    </w:p>
    <w:p>
      <w:pPr>
        <w:pStyle w:val="Normal"/>
        <w:rPr/>
      </w:pPr>
      <w:r>
        <w:rPr/>
        <w:t>[[@Bible:Matt 26:62 ]][[26:62 &gt;&gt; Matt 26:62]] {{field-on:Bible}} И стана първосвещеникът и рече му: Не отговаряш ли? какво свидетелствуват тези върху ти? {{field-off:Bible}}</w:t>
      </w:r>
    </w:p>
    <w:p>
      <w:pPr>
        <w:pStyle w:val="Normal"/>
        <w:rPr/>
      </w:pPr>
      <w:r>
        <w:rPr/>
        <w:t>[[@Bible:Matt 26:63 ]][[26:63 &gt;&gt; Matt 26:63]] {{field-on:Bible}} А Исус мълчеше. Отговаря първосвещеникът и казва му: Заклевам те в Бога живаго, да ни кажеш, ако си ти Христос, Син Божий. {{field-off:Bible}}</w:t>
      </w:r>
    </w:p>
    <w:p>
      <w:pPr>
        <w:pStyle w:val="Normal"/>
        <w:rPr/>
      </w:pPr>
      <w:r>
        <w:rPr/>
        <w:t>[[@Bible:Matt 26:64 ]][[26:64 &gt;&gt; Matt 26:64]] {{field-on:Bible}} Казва му Исус, Ти рече; но казвам ви: От сега ще видите Сина человеческаго че седи отдесно на силата, и че иде на облаците небесни. {{field-off:Bible}}</w:t>
      </w:r>
    </w:p>
    <w:p>
      <w:pPr>
        <w:pStyle w:val="Normal"/>
        <w:rPr/>
      </w:pPr>
      <w:r>
        <w:rPr/>
        <w:t>[[@Bible:Matt 26:65 ]][[26:65 &gt;&gt; Matt 26:65]] {{field-on:Bible}} Тогаз първосвещеникът раздра дрехите си и казваше: Богохулствува! каква още потреба имаме от свидетели? ето, сега чухте неговото богохулство. {{field-off:Bible}}</w:t>
      </w:r>
    </w:p>
    <w:p>
      <w:pPr>
        <w:pStyle w:val="Normal"/>
        <w:rPr/>
      </w:pPr>
      <w:r>
        <w:rPr/>
        <w:t>[[@Bible:Matt 26:66 ]][[26:66 &gt;&gt; Matt 26:66]] {{field-on:Bible}} Що мислите вие? И те отговориха и рекоха: Повинен е на смърт. {{field-off:Bible}}</w:t>
      </w:r>
    </w:p>
    <w:p>
      <w:pPr>
        <w:pStyle w:val="Normal"/>
        <w:rPr/>
      </w:pPr>
      <w:r>
        <w:rPr/>
        <w:t>[[@Bible:Matt 26:67 ]][[26:67 &gt;&gt; Matt 26:67]] {{field-on:Bible}} Тогаз го заплюваха в лицето и го бъхтеха, а други му удряха плесници {{field-off:Bible}}</w:t>
      </w:r>
    </w:p>
    <w:p>
      <w:pPr>
        <w:pStyle w:val="Normal"/>
        <w:rPr/>
      </w:pPr>
      <w:r>
        <w:rPr/>
        <w:t>[[@Bible:Matt 26:68 ]][[26:68 &gt;&gt; Matt 26:68]] {{field-on:Bible}} и казваха: Проречи ни, Христе, кой е що те удари? {{field-off:Bible}}</w:t>
      </w:r>
    </w:p>
    <w:p>
      <w:pPr>
        <w:pStyle w:val="Normal"/>
        <w:rPr/>
      </w:pPr>
      <w:r>
        <w:rPr/>
        <w:t>[[@Bible:Matt 26:69 ]][[26:69 &gt;&gt; Matt 26:69]] {{field-on:Bible}} А Петър седеше вън на двора; и дойде при него една слугиня и казваше: И ти беше с Исуса Галилеянина. {{field-off:Bible}}</w:t>
      </w:r>
    </w:p>
    <w:p>
      <w:pPr>
        <w:pStyle w:val="Normal"/>
        <w:rPr/>
      </w:pPr>
      <w:r>
        <w:rPr/>
        <w:t>[[@Bible:Matt 26:70 ]][[26:70 &gt;&gt; Matt 26:70]] {{field-on:Bible}} А той се отрече пред всичките, и говореше: Не знам що казваш. {{field-off:Bible}}</w:t>
      </w:r>
    </w:p>
    <w:p>
      <w:pPr>
        <w:pStyle w:val="Normal"/>
        <w:rPr/>
      </w:pPr>
      <w:r>
        <w:rPr/>
        <w:t>[[@Bible:Matt 26:71 ]][[26:71 &gt;&gt; Matt 26:71]] {{field-on:Bible}} И когато излезе той на вратника, виде го друга, и казва на тези които беха там: И този бе с Исуса Назарянина. {{field-off:Bible}}</w:t>
      </w:r>
    </w:p>
    <w:p>
      <w:pPr>
        <w:pStyle w:val="Normal"/>
        <w:rPr/>
      </w:pPr>
      <w:r>
        <w:rPr/>
        <w:t>[[@Bible:Matt 26:72 ]][[26:72 &gt;&gt; Matt 26:72]] {{field-on:Bible}} И пак се отрече Петър с клетва: Не познавам тогоз человека. {{field-off:Bible}}</w:t>
      </w:r>
    </w:p>
    <w:p>
      <w:pPr>
        <w:pStyle w:val="Normal"/>
        <w:rPr/>
      </w:pPr>
      <w:r>
        <w:rPr/>
        <w:t>[[@Bible:Matt 26:73 ]][[26:73 &gt;&gt; Matt 26:73]] {{field-on:Bible}} И след малко пристъпиха тези които стояха там и рекоха на Петра: Наистина и ти си от тех; защото твоето говорене те изявява. {{field-off:Bible}}</w:t>
      </w:r>
    </w:p>
    <w:p>
      <w:pPr>
        <w:pStyle w:val="Normal"/>
        <w:rPr/>
      </w:pPr>
      <w:r>
        <w:rPr/>
        <w:t>[[@Bible:Matt 26:74 ]][[26:74 &gt;&gt; Matt 26:74]] {{field-on:Bible}} Тогаз той начна да проклева и да се кълне: Не зная тогоз человека. И тоз час петелът попе. {{field-off:Bible}}</w:t>
      </w:r>
    </w:p>
    <w:p>
      <w:pPr>
        <w:pStyle w:val="Normal"/>
        <w:rPr/>
      </w:pPr>
      <w:r>
        <w:rPr/>
        <w:t>[[@Bible:Matt 26:75 ]][[26:75 &gt;&gt; Matt 26:75]] {{field-on:Bible}} И напомни си Петър речта на Исуса, който беше му рекъл: П и излезе вън и плака горко. {{field-off:Bible}}</w:t>
      </w:r>
    </w:p>
    <w:p>
      <w:pPr>
        <w:pStyle w:val="Heading2"/>
        <w:rPr/>
      </w:pPr>
      <w:r>
        <w:rPr/>
        <w:t>Глава 27</w:t>
      </w:r>
    </w:p>
    <w:p>
      <w:pPr>
        <w:pStyle w:val="Normal"/>
        <w:rPr/>
      </w:pPr>
      <w:r>
        <w:rPr/>
        <w:t>[[@Bible:Matt 27:1 ]][[27:1 &gt;&gt; Matt 27:1]] {{field-on:Bible}} И на сутринта всичките първосвещеници и старейшини народни сториха съвет против Исуса, да го убият. {{field-off:Bible}}</w:t>
      </w:r>
    </w:p>
    <w:p>
      <w:pPr>
        <w:pStyle w:val="Normal"/>
        <w:rPr/>
      </w:pPr>
      <w:r>
        <w:rPr/>
        <w:t>[[@Bible:Matt 27:2 ]][[27:2 &gt;&gt; Matt 27:2]] {{field-on:Bible}} И като го вързаха, заведоха го и предадоха го на управителя Понтийскаго Пилата. {{field-off:Bible}}</w:t>
      </w:r>
    </w:p>
    <w:p>
      <w:pPr>
        <w:pStyle w:val="Normal"/>
        <w:rPr/>
      </w:pPr>
      <w:r>
        <w:rPr/>
        <w:t>[[@Bible:Matt 27:3 ]][[27:3 &gt;&gt; Matt 27:3]] {{field-on:Bible}} Тогаз Юда, който го предаде, като виде че бе осъден разкая се и върна тридесетте сребърници на първосвещениците и старейшините, {{field-off:Bible}}</w:t>
      </w:r>
    </w:p>
    <w:p>
      <w:pPr>
        <w:pStyle w:val="Normal"/>
        <w:rPr/>
      </w:pPr>
      <w:r>
        <w:rPr/>
        <w:t>[[@Bible:Matt 27:4 ]][[27:4 &gt;&gt; Matt 27:4]] {{field-on:Bible}} и казваше: Съгреших че предадох кръв неповинна. А те рекоха: Нам що ни е? Гледай ти. {{field-off:Bible}}</w:t>
      </w:r>
    </w:p>
    <w:p>
      <w:pPr>
        <w:pStyle w:val="Normal"/>
        <w:rPr/>
      </w:pPr>
      <w:r>
        <w:rPr/>
        <w:t>[[@Bible:Matt 27:5 ]][[27:5 &gt;&gt; Matt 27:5]] {{field-on:Bible}} И като хвърли сребърниците в храма, излезе и отиде та се обеси. {{field-off:Bible}}</w:t>
      </w:r>
    </w:p>
    <w:p>
      <w:pPr>
        <w:pStyle w:val="Normal"/>
        <w:rPr/>
      </w:pPr>
      <w:r>
        <w:rPr/>
        <w:t>[[@Bible:Matt 27:6 ]][[27:6 &gt;&gt; Matt 27:6]] {{field-on:Bible}} А първосвещениците взеха сребърниците, и рекоха: Не е простено да ги турим в храмската каса; понеже са цена на кръв. {{field-off:Bible}}</w:t>
      </w:r>
    </w:p>
    <w:p>
      <w:pPr>
        <w:pStyle w:val="Normal"/>
        <w:rPr/>
      </w:pPr>
      <w:r>
        <w:rPr/>
        <w:t>[[@Bible:Matt 27:7 ]][[27:7 &gt;&gt; Matt 27:7]] {{field-on:Bible}} И като се съветваха, купиха с тех нивата грънчарска, за погребване на странни. {{field-off:Bible}}</w:t>
      </w:r>
    </w:p>
    <w:p>
      <w:pPr>
        <w:pStyle w:val="Normal"/>
        <w:rPr/>
      </w:pPr>
      <w:r>
        <w:rPr/>
        <w:t>[[@Bible:Matt 27:8 ]][[27:8 &gt;&gt; Matt 27:8]] {{field-on:Bible}} За това се нарече онази нива Кръвна нива и до днес. {{field-off:Bible}}</w:t>
      </w:r>
    </w:p>
    <w:p>
      <w:pPr>
        <w:pStyle w:val="Normal"/>
        <w:rPr/>
      </w:pPr>
      <w:r>
        <w:rPr/>
        <w:t>[[@Bible:Matt 27:9 ]][[27:9 &gt;&gt; Matt 27:9]] {{field-on:Bible}} Тогаз се изпълни реченото от Иеремия пророка, който казва: И взеха тридесетте сребърници, цената на оцененият, когото оцениха от синовете Израилеви, {{field-off:Bible}}</w:t>
      </w:r>
    </w:p>
    <w:p>
      <w:pPr>
        <w:pStyle w:val="Normal"/>
        <w:rPr/>
      </w:pPr>
      <w:r>
        <w:rPr/>
        <w:t>[[@Bible:Matt 27:10 ]][[27:10 &gt;&gt; Matt 27:10]] {{field-on:Bible}} и дадоха ги за грънчарската нива, според както ми Господ заповеда. {{field-off:Bible}}</w:t>
      </w:r>
    </w:p>
    <w:p>
      <w:pPr>
        <w:pStyle w:val="Normal"/>
        <w:rPr/>
      </w:pPr>
      <w:r>
        <w:rPr/>
        <w:t>[[@Bible:Matt 27:11 ]][[27:11 &gt;&gt; Matt 27:11]] {{field-on:Bible}} А Исус застана пред управителя; и попита го управителът, и казваше: Ти ли си царят на Юдеите? А Исус му рече: Ти казваш. {{field-off:Bible}}</w:t>
      </w:r>
    </w:p>
    <w:p>
      <w:pPr>
        <w:pStyle w:val="Normal"/>
        <w:rPr/>
      </w:pPr>
      <w:r>
        <w:rPr/>
        <w:t>[[@Bible:Matt 27:12 ]][[27:12 &gt;&gt; Matt 27:12]] {{field-on:Bible}} И когато го обвиняваха първосвещениците и старейшините, нищо не отвещаваше. {{field-off:Bible}}</w:t>
      </w:r>
    </w:p>
    <w:p>
      <w:pPr>
        <w:pStyle w:val="Normal"/>
        <w:rPr/>
      </w:pPr>
      <w:r>
        <w:rPr/>
        <w:t>[[@Bible:Matt 27:13 ]][[27:13 &gt;&gt; Matt 27:13]] {{field-on:Bible}} Тогаз му казва Пилат: Не чуеш ли колко свидетелствуват на връх тебе? {{field-off:Bible}}</w:t>
      </w:r>
    </w:p>
    <w:p>
      <w:pPr>
        <w:pStyle w:val="Normal"/>
        <w:rPr/>
      </w:pPr>
      <w:r>
        <w:rPr/>
        <w:t>[[@Bible:Matt 27:14 ]][[27:14 &gt;&gt; Matt 27:14]] {{field-on:Bible}} И не му отговори на нищо ни една реч, така щото управителят се много чудеше. {{field-off:Bible}}</w:t>
      </w:r>
    </w:p>
    <w:p>
      <w:pPr>
        <w:pStyle w:val="Normal"/>
        <w:rPr/>
      </w:pPr>
      <w:r>
        <w:rPr/>
        <w:t>[[@Bible:Matt 27:15 ]][[27:15 &gt;&gt; Matt 27:15]] {{field-on:Bible}} А на праздника имаше обичай управителът да пуща на народа едного от запрените, когото би поискали. {{field-off:Bible}}</w:t>
      </w:r>
    </w:p>
    <w:p>
      <w:pPr>
        <w:pStyle w:val="Normal"/>
        <w:rPr/>
      </w:pPr>
      <w:r>
        <w:rPr/>
        <w:t>[[@Bible:Matt 27:16 ]][[27:16 &gt;&gt; Matt 27:16]] {{field-on:Bible}} А имаха тогаз прочут некого си запрен, на име Варава. {{field-off:Bible}}</w:t>
      </w:r>
    </w:p>
    <w:p>
      <w:pPr>
        <w:pStyle w:val="Normal"/>
        <w:rPr/>
      </w:pPr>
      <w:r>
        <w:rPr/>
        <w:t>[[@Bible:Matt 27:17 ]][[27:17 &gt;&gt; Matt 27:17]] {{field-on:Bible}} И тъй като беха събрани, рече им Пилат: кого искате да ви пусна? Варава ли, или Исуса, нарицаемаго Христа? {{field-off:Bible}}</w:t>
      </w:r>
    </w:p>
    <w:p>
      <w:pPr>
        <w:pStyle w:val="Normal"/>
        <w:rPr/>
      </w:pPr>
      <w:r>
        <w:rPr/>
        <w:t>[[@Bible:Matt 27:18 ]][[27:18 &gt;&gt; Matt 27:18]] {{field-on:Bible}} Понеже знаеше че от завист го предадоха. {{field-off:Bible}}</w:t>
      </w:r>
    </w:p>
    <w:p>
      <w:pPr>
        <w:pStyle w:val="Normal"/>
        <w:rPr/>
      </w:pPr>
      <w:r>
        <w:rPr/>
        <w:t>[[@Bible:Matt 27:19 ]][[27:19 &gt;&gt; Matt 27:19]] {{field-on:Bible}} И когато седеше той на съдейския престол, проводи до него жена му и казваше: Да не струваш нищо на тогоз праведника; защото много пострадах днес на сън за него. {{field-off:Bible}}</w:t>
      </w:r>
    </w:p>
    <w:p>
      <w:pPr>
        <w:pStyle w:val="Normal"/>
        <w:rPr/>
      </w:pPr>
      <w:r>
        <w:rPr/>
        <w:t>[[@Bible:Matt 27:20 ]][[27:20 &gt;&gt; Matt 27:20]] {{field-on:Bible}} А първосвещениците и старейшините нагласиха народа да изпросят Варава, а Исус да погубят. {{field-off:Bible}}</w:t>
      </w:r>
    </w:p>
    <w:p>
      <w:pPr>
        <w:pStyle w:val="Normal"/>
        <w:rPr/>
      </w:pPr>
      <w:r>
        <w:rPr/>
        <w:t>[[@Bible:Matt 27:21 ]][[27:21 &gt;&gt; Matt 27:21]] {{field-on:Bible}} Отговори управителът и рече им: Кого искате от двата да ви пусна? А те рекоха: Варава. {{field-off:Bible}}</w:t>
      </w:r>
    </w:p>
    <w:p>
      <w:pPr>
        <w:pStyle w:val="Normal"/>
        <w:rPr/>
      </w:pPr>
      <w:r>
        <w:rPr/>
        <w:t>[[@Bible:Matt 27:22 ]][[27:22 &gt;&gt; Matt 27:22]] {{field-on:Bible}} Казва им Пилат: Но какво да правя Исуса, нарицаемаго Христа? Казват му всичките: Да се разпне. {{field-off:Bible}}</w:t>
      </w:r>
    </w:p>
    <w:p>
      <w:pPr>
        <w:pStyle w:val="Normal"/>
        <w:rPr/>
      </w:pPr>
      <w:r>
        <w:rPr/>
        <w:t>[[@Bible:Matt 27:23 ]][[27:23 &gt;&gt; Matt 27:23]] {{field-on:Bible}} А управителят каза: че какво зло е сторил? А те много повече викаха, и казваха: Да се разпне. {{field-off:Bible}}</w:t>
      </w:r>
    </w:p>
    <w:p>
      <w:pPr>
        <w:pStyle w:val="Normal"/>
        <w:rPr/>
      </w:pPr>
      <w:r>
        <w:rPr/>
        <w:t>[[@Bible:Matt 27:24 ]][[27:24 &gt;&gt; Matt 27:24]] {{field-on:Bible}} И като виде Пилат че нищо не ползува, но повече мълва бива, взе вода, оми си ръцете пред народа, и казваше: Неповинен съм аз от кръвта на тогоз праведника; вие да видите. {{field-off:Bible}}</w:t>
      </w:r>
    </w:p>
    <w:p>
      <w:pPr>
        <w:pStyle w:val="Normal"/>
        <w:rPr/>
      </w:pPr>
      <w:r>
        <w:rPr/>
        <w:t>[[@Bible:Matt 27:25 ]][[27:25 &gt;&gt; Matt 27:25]] {{field-on:Bible}} И отговори всичкий народ и рече: Неговата кръв на нас да бъде и на чадата наши. {{field-off:Bible}}</w:t>
      </w:r>
    </w:p>
    <w:p>
      <w:pPr>
        <w:pStyle w:val="Normal"/>
        <w:rPr/>
      </w:pPr>
      <w:r>
        <w:rPr/>
        <w:t>[[@Bible:Matt 27:26 ]][[27:26 &gt;&gt; Matt 27:26]] {{field-on:Bible}} Тогаз им пусна Варава; а Исуса би, и предаде го на разпятие. {{field-off:Bible}}</w:t>
      </w:r>
    </w:p>
    <w:p>
      <w:pPr>
        <w:pStyle w:val="Normal"/>
        <w:rPr/>
      </w:pPr>
      <w:r>
        <w:rPr/>
        <w:t>[[@Bible:Matt 27:27 ]][[27:27 &gt;&gt; Matt 27:27]] {{field-on:Bible}} Тогаз войните управителеви, оттеглиха Исуса в преторията, и събраха против него всичкия полк. {{field-off:Bible}}</w:t>
      </w:r>
    </w:p>
    <w:p>
      <w:pPr>
        <w:pStyle w:val="Normal"/>
        <w:rPr/>
      </w:pPr>
      <w:r>
        <w:rPr/>
        <w:t>[[@Bible:Matt 27:28 ]][[27:28 &gt;&gt; Matt 27:28]] {{field-on:Bible}} И съблекоха го та го облекоха с една червена дълга дреха. {{field-off:Bible}}</w:t>
      </w:r>
    </w:p>
    <w:p>
      <w:pPr>
        <w:pStyle w:val="Normal"/>
        <w:rPr/>
      </w:pPr>
      <w:r>
        <w:rPr/>
        <w:t>[[@Bible:Matt 27:29 ]][[27:29 &gt;&gt; Matt 27:29]] {{field-on:Bible}} И сплетоха венец от тръне та го наложиха на главата му, и тръст в десницата му; и коленичиха пред него, та му се поругаваха и казваха: Радвай се, Царю Юдейски! {{field-off:Bible}}</w:t>
      </w:r>
    </w:p>
    <w:p>
      <w:pPr>
        <w:pStyle w:val="Normal"/>
        <w:rPr/>
      </w:pPr>
      <w:r>
        <w:rPr/>
        <w:t>[[@Bible:Matt 27:30 ]][[27:30 &gt;&gt; Matt 27:30]] {{field-on:Bible}} И като го заплюваха, взеха тръста, и удряха го по главата. {{field-off:Bible}}</w:t>
      </w:r>
    </w:p>
    <w:p>
      <w:pPr>
        <w:pStyle w:val="Normal"/>
        <w:rPr/>
      </w:pPr>
      <w:r>
        <w:rPr/>
        <w:t>[[@Bible:Matt 27:31 ]][[27:31 &gt;&gt; Matt 27:31]] {{field-on:Bible}} И като му се поругаха, съблекоха му дългата дреха та го облекоха с неговите дрехи; и го закараха да го разпнат. {{field-off:Bible}}</w:t>
      </w:r>
    </w:p>
    <w:p>
      <w:pPr>
        <w:pStyle w:val="Normal"/>
        <w:rPr/>
      </w:pPr>
      <w:r>
        <w:rPr/>
        <w:t>[[@Bible:Matt 27:32 ]][[27:32 &gt;&gt; Matt 27:32]] {{field-on:Bible}} И на излезване намериха человек Киринеянин, на име Симон; него накараха да носи кръста му. {{field-off:Bible}}</w:t>
      </w:r>
    </w:p>
    <w:p>
      <w:pPr>
        <w:pStyle w:val="Normal"/>
        <w:rPr/>
      </w:pPr>
      <w:r>
        <w:rPr/>
        <w:t>[[@Bible:Matt 27:33 ]][[27:33 &gt;&gt; Matt 27:33]] {{field-on:Bible}} И като стигнаха на местото нарицаемо Голгота, което се тълкува Лобно Место, {{field-off:Bible}}</w:t>
      </w:r>
    </w:p>
    <w:p>
      <w:pPr>
        <w:pStyle w:val="Normal"/>
        <w:rPr/>
      </w:pPr>
      <w:r>
        <w:rPr/>
        <w:t>[[@Bible:Matt 27:34 ]][[27:34 &gt;&gt; Matt 27:34]] {{field-on:Bible}} дадоха му да пие оцет размесен със жлъчка; и щом вкуси, не рачеше да пие. {{field-off:Bible}}</w:t>
      </w:r>
    </w:p>
    <w:p>
      <w:pPr>
        <w:pStyle w:val="Normal"/>
        <w:rPr/>
      </w:pPr>
      <w:r>
        <w:rPr/>
        <w:t>[[@Bible:Matt 27:35 ]][[27:35 &gt;&gt; Matt 27:35]] {{field-on:Bible}} И като го разпнаха, споделиха си дрехите му, и хвърлиха жребие; [за да се сбъде реченото от пророка: "Разделиха дрехите ми помежду си, и за облеклото ми хвърлиха жребие."] {{field-off:Bible}}</w:t>
      </w:r>
    </w:p>
    <w:p>
      <w:pPr>
        <w:pStyle w:val="Normal"/>
        <w:rPr/>
      </w:pPr>
      <w:r>
        <w:rPr/>
        <w:t>[[@Bible:Matt 27:36 ]][[27:36 &gt;&gt; Matt 27:36]] {{field-on:Bible}} И седеха та го пазеха там. {{field-off:Bible}}</w:t>
      </w:r>
    </w:p>
    <w:p>
      <w:pPr>
        <w:pStyle w:val="Normal"/>
        <w:rPr/>
      </w:pPr>
      <w:r>
        <w:rPr/>
        <w:t>[[@Bible:Matt 27:37 ]][[27:37 &gt;&gt; Matt 27:37]] {{field-on:Bible}} И възложиха над главата му обвинението му написано: ТОЗИ Е ИСУС ЦАРЪТ ЮДЕЙСКИ. {{field-off:Bible}}</w:t>
      </w:r>
    </w:p>
    <w:p>
      <w:pPr>
        <w:pStyle w:val="Normal"/>
        <w:rPr/>
      </w:pPr>
      <w:r>
        <w:rPr/>
        <w:t>[[@Bible:Matt 27:38 ]][[27:38 &gt;&gt; Matt 27:38]] {{field-on:Bible}} Тогаз бидоха разпнати с него двама разбойници, един от десно, и един от лево. {{field-off:Bible}}</w:t>
      </w:r>
    </w:p>
    <w:p>
      <w:pPr>
        <w:pStyle w:val="Normal"/>
        <w:rPr/>
      </w:pPr>
      <w:r>
        <w:rPr/>
        <w:t>[[@Bible:Matt 27:39 ]][[27:39 &gt;&gt; Matt 27:39]] {{field-on:Bible}} А онези които минуваха от там хулеха го, и киваха с глави, {{field-off:Bible}}</w:t>
      </w:r>
    </w:p>
    <w:p>
      <w:pPr>
        <w:pStyle w:val="Normal"/>
        <w:rPr/>
      </w:pPr>
      <w:r>
        <w:rPr/>
        <w:t>[[@Bible:Matt 27:40 ]][[27:40 &gt;&gt; Matt 27:40]] {{field-on:Bible}} и думаха: Ти, който разоряваш храми и за три дни го пак съграждаш, спаси себе си; ако си Син Божий, слез от кръста. {{field-off:Bible}}</w:t>
      </w:r>
    </w:p>
    <w:p>
      <w:pPr>
        <w:pStyle w:val="Normal"/>
        <w:rPr/>
      </w:pPr>
      <w:r>
        <w:rPr/>
        <w:t>[[@Bible:Matt 27:41 ]][[27:41 &gt;&gt; Matt 27:41]] {{field-on:Bible}} Подобно и първосвещениците с книжниците и старейшините ругаеха му се, и казваха: {{field-off:Bible}}</w:t>
      </w:r>
    </w:p>
    <w:p>
      <w:pPr>
        <w:pStyle w:val="Normal"/>
        <w:rPr/>
      </w:pPr>
      <w:r>
        <w:rPr/>
        <w:t>[[@Bible:Matt 27:42 ]][[27:42 &gt;&gt; Matt 27:42]] {{field-on:Bible}} Други е избавил, а пък себе си не може да избави. Ако е Цар Израилев, нека слезе сега от кръста, и ще поверваме в него. {{field-off:Bible}}</w:t>
      </w:r>
    </w:p>
    <w:p>
      <w:pPr>
        <w:pStyle w:val="Normal"/>
        <w:rPr/>
      </w:pPr>
      <w:r>
        <w:rPr/>
        <w:t>[[@Bible:Matt 27:43 ]][[27:43 &gt;&gt; Matt 27:43]] {{field-on:Bible}} Упова на Бога, нека го избави сега, ако го иска; понеже каза: Божий син съм. {{field-off:Bible}}</w:t>
      </w:r>
    </w:p>
    <w:p>
      <w:pPr>
        <w:pStyle w:val="Normal"/>
        <w:rPr/>
      </w:pPr>
      <w:r>
        <w:rPr/>
        <w:t>[[@Bible:Matt 27:44 ]][[27:44 &gt;&gt; Matt 27:44]] {{field-on:Bible}} С това истото го укоряваха и разпнатите с него разбойници. {{field-off:Bible}}</w:t>
      </w:r>
    </w:p>
    <w:p>
      <w:pPr>
        <w:pStyle w:val="Normal"/>
        <w:rPr/>
      </w:pPr>
      <w:r>
        <w:rPr/>
        <w:t>[[@Bible:Matt 27:45 ]][[27:45 &gt;&gt; Matt 27:45]] {{field-on:Bible}} А от шестия час стана тъма по всичката земя, до деветия час. {{field-off:Bible}}</w:t>
      </w:r>
    </w:p>
    <w:p>
      <w:pPr>
        <w:pStyle w:val="Normal"/>
        <w:rPr/>
      </w:pPr>
      <w:r>
        <w:rPr/>
        <w:t>[[@Bible:Matt 27:46 ]][[27:46 &gt;&gt; Matt 27:46]] {{field-on:Bible}} А около деветия час извика Исус с голем глас, и казваше; Или, Или, лама савахтани? то ест: Боже мой, Боже мой, защо си ме оставил? {{field-off:Bible}}</w:t>
      </w:r>
    </w:p>
    <w:p>
      <w:pPr>
        <w:pStyle w:val="Normal"/>
        <w:rPr/>
      </w:pPr>
      <w:r>
        <w:rPr/>
        <w:t>[[@Bible:Matt 27:47 ]][[27:47 &gt;&gt; Matt 27:47]] {{field-on:Bible}} И некои от стоящите там, като чуха, думаха: Илия зове той. {{field-off:Bible}}</w:t>
      </w:r>
    </w:p>
    <w:p>
      <w:pPr>
        <w:pStyle w:val="Normal"/>
        <w:rPr/>
      </w:pPr>
      <w:r>
        <w:rPr/>
        <w:t>[[@Bible:Matt 27:48 ]][[27:48 &gt;&gt; Matt 27:48]] {{field-on:Bible}} И тутакси един от тех се завтече, и взе гъба, та я напълни с оцет и я обви на тръст, и даваше му да пие. {{field-off:Bible}}</w:t>
      </w:r>
    </w:p>
    <w:p>
      <w:pPr>
        <w:pStyle w:val="Normal"/>
        <w:rPr/>
      </w:pPr>
      <w:r>
        <w:rPr/>
        <w:t>[[@Bible:Matt 27:49 ]][[27:49 &gt;&gt; Matt 27:49]] {{field-on:Bible}} А другите казваха: Остави да видим да ли ще дойде Илия да го избави. {{field-off:Bible}}</w:t>
      </w:r>
    </w:p>
    <w:p>
      <w:pPr>
        <w:pStyle w:val="Normal"/>
        <w:rPr/>
      </w:pPr>
      <w:r>
        <w:rPr/>
        <w:t>[[@Bible:Matt 27:50 ]][[27:50 &gt;&gt; Matt 27:50]] {{field-on:Bible}} А Исус, като извика пак с голем глас, издъхна. {{field-off:Bible}}</w:t>
      </w:r>
    </w:p>
    <w:p>
      <w:pPr>
        <w:pStyle w:val="Normal"/>
        <w:rPr/>
      </w:pPr>
      <w:r>
        <w:rPr/>
        <w:t>[[@Bible:Matt 27:51 ]][[27:51 &gt;&gt; Matt 27:51]] {{field-on:Bible}} И ето завесата на храма раздра се на две от горе до долу, и земята се потресе, и каменете се разпукнаха. {{field-off:Bible}}</w:t>
      </w:r>
    </w:p>
    <w:p>
      <w:pPr>
        <w:pStyle w:val="Normal"/>
        <w:rPr/>
      </w:pPr>
      <w:r>
        <w:rPr/>
        <w:t>[[@Bible:Matt 27:52 ]][[27:52 &gt;&gt; Matt 27:52]] {{field-on:Bible}} и гробовете се разтвориха, и много телеса на умрелите светии възстанаха, {{field-off:Bible}}</w:t>
      </w:r>
    </w:p>
    <w:p>
      <w:pPr>
        <w:pStyle w:val="Normal"/>
        <w:rPr/>
      </w:pPr>
      <w:r>
        <w:rPr/>
        <w:t>[[@Bible:Matt 27:53 ]][[27:53 &gt;&gt; Matt 27:53]] {{field-on:Bible}} и като излезоха от гробовете, след неговото възкресение, влезоха в светия град, и явиха се на мнозина. {{field-off:Bible}}</w:t>
      </w:r>
    </w:p>
    <w:p>
      <w:pPr>
        <w:pStyle w:val="Normal"/>
        <w:rPr/>
      </w:pPr>
      <w:r>
        <w:rPr/>
        <w:t>[[@Bible:Matt 27:54 ]][[27:54 &gt;&gt; Matt 27:54]] {{field-on:Bible}} А стотникът и с него които пазеха Исуса, като видеха землетресението и все що стана, уплашиха се много, и думаха: Истина Син Божи бе този. {{field-off:Bible}}</w:t>
      </w:r>
    </w:p>
    <w:p>
      <w:pPr>
        <w:pStyle w:val="Normal"/>
        <w:rPr/>
      </w:pPr>
      <w:r>
        <w:rPr/>
        <w:t>[[@Bible:Matt 27:55 ]][[27:55 &gt;&gt; Matt 27:55]] {{field-on:Bible}} Там беха още и гледаха издалеч жени много, които беха последвали Исуса от Галилея, и му слугуваха; {{field-off:Bible}}</w:t>
      </w:r>
    </w:p>
    <w:p>
      <w:pPr>
        <w:pStyle w:val="Normal"/>
        <w:rPr/>
      </w:pPr>
      <w:r>
        <w:rPr/>
        <w:t>[[@Bible:Matt 27:56 ]][[27:56 &gt;&gt; Matt 27:56]] {{field-on:Bible}} между които беше Мария Магдалина, и Мария майката на Якова и на Иосия, и майката на синовете Зеведееви. {{field-off:Bible}}</w:t>
      </w:r>
    </w:p>
    <w:p>
      <w:pPr>
        <w:pStyle w:val="Normal"/>
        <w:rPr/>
      </w:pPr>
      <w:r>
        <w:rPr/>
        <w:t>[[@Bible:Matt 27:57 ]][[27:57 &gt;&gt; Matt 27:57]] {{field-on:Bible}} И когато стана вечер, дойде един богат человек от Ариматея, на име Иосиф, който и сам беше се учил при Исуса. {{field-off:Bible}}</w:t>
      </w:r>
    </w:p>
    <w:p>
      <w:pPr>
        <w:pStyle w:val="Normal"/>
        <w:rPr/>
      </w:pPr>
      <w:r>
        <w:rPr/>
        <w:t>[[@Bible:Matt 27:58 ]][[27:58 &gt;&gt; Matt 27:58]] {{field-on:Bible}} Той дойде при Пилата, и поиска телото Исусово. Тогаз Пилат повеле да му се даде телото; {{field-off:Bible}}</w:t>
      </w:r>
    </w:p>
    <w:p>
      <w:pPr>
        <w:pStyle w:val="Normal"/>
        <w:rPr/>
      </w:pPr>
      <w:r>
        <w:rPr/>
        <w:t>[[@Bible:Matt 27:59 ]][[27:59 &gt;&gt; Matt 27:59]] {{field-on:Bible}} И като взе Иосиф телото, обви го в чиста плащаница, {{field-off:Bible}}</w:t>
      </w:r>
    </w:p>
    <w:p>
      <w:pPr>
        <w:pStyle w:val="Normal"/>
        <w:rPr/>
      </w:pPr>
      <w:r>
        <w:rPr/>
        <w:t>[[@Bible:Matt 27:60 ]][[27:60 &gt;&gt; Matt 27:60]] {{field-on:Bible}} и положи го в новия свой гроб, който бе изсекъл в камика, и като привали камик голем на гроба на вратата, отиде си. {{field-off:Bible}}</w:t>
      </w:r>
    </w:p>
    <w:p>
      <w:pPr>
        <w:pStyle w:val="Normal"/>
        <w:rPr/>
      </w:pPr>
      <w:r>
        <w:rPr/>
        <w:t>[[@Bible:Matt 27:61 ]][[27:61 &gt;&gt; Matt 27:61]] {{field-on:Bible}} А там беше Мария Магдалина и другата Мария, та седеха срещу гроба. {{field-off:Bible}}</w:t>
      </w:r>
    </w:p>
    <w:p>
      <w:pPr>
        <w:pStyle w:val="Normal"/>
        <w:rPr/>
      </w:pPr>
      <w:r>
        <w:rPr/>
        <w:t>[[@Bible:Matt 27:62 ]][[27:62 &gt;&gt; Matt 27:62]] {{field-on:Bible}} И на утринта, която е след петъка, събраха се първосвещениците и Фарисеите при Пилата, {{field-off:Bible}}</w:t>
      </w:r>
    </w:p>
    <w:p>
      <w:pPr>
        <w:pStyle w:val="Normal"/>
        <w:rPr/>
      </w:pPr>
      <w:r>
        <w:rPr/>
        <w:t>[[@Bible:Matt 27:63 ]][[27:63 &gt;&gt; Matt 27:63]] {{field-on:Bible}} и казваха: Господарю, напомнихме си че онзи измамник, когато бе още жив, рече: След три дни ще възкръсна. {{field-off:Bible}}</w:t>
      </w:r>
    </w:p>
    <w:p>
      <w:pPr>
        <w:pStyle w:val="Normal"/>
        <w:rPr/>
      </w:pPr>
      <w:r>
        <w:rPr/>
        <w:t>[[@Bible:Matt 27:64 ]][[27:64 &gt;&gt; Matt 27:64]] {{field-on:Bible}} Повели прочее да се заварди гробът до третия ден, да не би учениците му да дойдат през нощ да го откраднат, и рекат на народа: Възкръсна от мъртвите; и ще бъде сетната измама по-лоша от първата. {{field-off:Bible}}</w:t>
      </w:r>
    </w:p>
    <w:p>
      <w:pPr>
        <w:pStyle w:val="Normal"/>
        <w:rPr/>
      </w:pPr>
      <w:r>
        <w:rPr/>
        <w:t>[[@Bible:Matt 27:65 ]][[27:65 &gt;&gt; Matt 27:65]] {{field-on:Bible}} Рече им Пилат: Имате стража; идете, завардете както знаете. {{field-off:Bible}}</w:t>
      </w:r>
    </w:p>
    <w:p>
      <w:pPr>
        <w:pStyle w:val="Normal"/>
        <w:rPr/>
      </w:pPr>
      <w:r>
        <w:rPr/>
        <w:t>[[@Bible:Matt 27:66 ]][[27:66 &gt;&gt; Matt 27:66]] {{field-on:Bible}} И те отидоха та завардиха гроба, запечатаха камика, и поставиха стража. {{field-off:Bible}}</w:t>
      </w:r>
    </w:p>
    <w:p>
      <w:pPr>
        <w:pStyle w:val="Heading2"/>
        <w:rPr/>
      </w:pPr>
      <w:r>
        <w:rPr/>
        <w:t>Глава 28</w:t>
      </w:r>
    </w:p>
    <w:p>
      <w:pPr>
        <w:pStyle w:val="Normal"/>
        <w:rPr/>
      </w:pPr>
      <w:r>
        <w:rPr/>
        <w:t>[[@Bible:Matt 28:1 ]][[28:1 &gt;&gt; Matt 28:1]] {{field-on:Bible}} И като се мина съботата, на разсъвнуване в първия ден на седмицата, дойде Мария Магдалина, и другата Мария, да видят гроба. {{field-off:Bible}}</w:t>
      </w:r>
    </w:p>
    <w:p>
      <w:pPr>
        <w:pStyle w:val="Normal"/>
        <w:rPr/>
      </w:pPr>
      <w:r>
        <w:rPr/>
        <w:t>[[@Bible:Matt 28:2 ]][[28:2 &gt;&gt; Matt 28:2]] {{field-on:Bible}} И ето, стана трус голем; защото ангел Господен слезе от небето, та пристъпи и отвали камика от вратата, и седеше отгоре на него. {{field-off:Bible}}</w:t>
      </w:r>
    </w:p>
    <w:p>
      <w:pPr>
        <w:pStyle w:val="Normal"/>
        <w:rPr/>
      </w:pPr>
      <w:r>
        <w:rPr/>
        <w:t>[[@Bible:Matt 28:3 ]][[28:3 &gt;&gt; Matt 28:3]] {{field-on:Bible}} На глед бе той като блескавица, и облеклото му бело като снег. {{field-off:Bible}}</w:t>
      </w:r>
    </w:p>
    <w:p>
      <w:pPr>
        <w:pStyle w:val="Normal"/>
        <w:rPr/>
      </w:pPr>
      <w:r>
        <w:rPr/>
        <w:t>[[@Bible:Matt 28:4 ]][[28:4 &gt;&gt; Matt 28:4]] {{field-on:Bible}} И от страха му стреснаха се стражарите, и станаха като мъртви. {{field-off:Bible}}</w:t>
      </w:r>
    </w:p>
    <w:p>
      <w:pPr>
        <w:pStyle w:val="Normal"/>
        <w:rPr/>
      </w:pPr>
      <w:r>
        <w:rPr/>
        <w:t>[[@Bible:Matt 28:5 ]][[28:5 &gt;&gt; Matt 28:5]] {{field-on:Bible}} А ангелът отговори и рече на жените: не бойте се вие; защото зная, че Исуса разпятаго търсите. {{field-off:Bible}}</w:t>
      </w:r>
    </w:p>
    <w:p>
      <w:pPr>
        <w:pStyle w:val="Normal"/>
        <w:rPr/>
      </w:pPr>
      <w:r>
        <w:rPr/>
        <w:t>[[@Bible:Matt 28:6 ]][[28:6 &gt;&gt; Matt 28:6]] {{field-on:Bible}} Не е тука; защото възкръсна, както рече: елате, вижте местото гдето лежеше Господ. {{field-off:Bible}}</w:t>
      </w:r>
    </w:p>
    <w:p>
      <w:pPr>
        <w:pStyle w:val="Normal"/>
        <w:rPr/>
      </w:pPr>
      <w:r>
        <w:rPr/>
        <w:t>[[@Bible:Matt 28:7 ]][[28:7 &gt;&gt; Matt 28:7]] {{field-on:Bible}} И скоро идете та кажете на учениците му, че възкръсна от мъртвите; и ето, отхожда преди вас в Галилея: там ще го видите; ето, казах ви. {{field-off:Bible}}</w:t>
      </w:r>
    </w:p>
    <w:p>
      <w:pPr>
        <w:pStyle w:val="Normal"/>
        <w:rPr/>
      </w:pPr>
      <w:r>
        <w:rPr/>
        <w:t>[[@Bible:Matt 28:8 ]][[28:8 &gt;&gt; Matt 28:8]] {{field-on:Bible}} И излезоха скоро от гробът със страх и радост голема, и завтекоха се да известят на учениците му. {{field-off:Bible}}</w:t>
      </w:r>
    </w:p>
    <w:p>
      <w:pPr>
        <w:pStyle w:val="Normal"/>
        <w:rPr/>
      </w:pPr>
      <w:r>
        <w:rPr/>
        <w:t>[[@Bible:Matt 28:9 ]][[28:9 &gt;&gt; Matt 28:9]] {{field-on:Bible}} И когато отхождаха да известят на учениците му, ето Исус ги срещна, и каза: Радвайте се. А те пристъпиха, та се уловиха за нозете му, и поклониха му се. {{field-off:Bible}}</w:t>
      </w:r>
    </w:p>
    <w:p>
      <w:pPr>
        <w:pStyle w:val="Normal"/>
        <w:rPr/>
      </w:pPr>
      <w:r>
        <w:rPr/>
        <w:t>[[@Bible:Matt 28:10 ]][[28:10 &gt;&gt; Matt 28:10]] {{field-on:Bible}} Тогаз казва им Исус: Не бойте се; идете, известете на братята ми, да идат в Галилея, и там ще ме видят. {{field-off:Bible}}</w:t>
      </w:r>
    </w:p>
    <w:p>
      <w:pPr>
        <w:pStyle w:val="Normal"/>
        <w:rPr/>
      </w:pPr>
      <w:r>
        <w:rPr/>
        <w:t>[[@Bible:Matt 28:11 ]][[28:11 &gt;&gt; Matt 28:11]] {{field-on:Bible}} А когато те отиваха, ето некои от стражата дойдоха в града, и известиха на първосвещениците, всичко що бе станало. {{field-off:Bible}}</w:t>
      </w:r>
    </w:p>
    <w:p>
      <w:pPr>
        <w:pStyle w:val="Normal"/>
        <w:rPr/>
      </w:pPr>
      <w:r>
        <w:rPr/>
        <w:t>[[@Bible:Matt 28:12 ]][[28:12 &gt;&gt; Matt 28:12]] {{field-on:Bible}} И те като се събраха със старейшините, и като се съветваха, дадоха на войните сребро доволно, {{field-off:Bible}}</w:t>
      </w:r>
    </w:p>
    <w:p>
      <w:pPr>
        <w:pStyle w:val="Normal"/>
        <w:rPr/>
      </w:pPr>
      <w:r>
        <w:rPr/>
        <w:t>[[@Bible:Matt 28:13 ]][[28:13 &gt;&gt; Matt 28:13]] {{field-on:Bible}} и думаха им: Речете че учениците му дойдоха през нощ и го откраднаха, когато ние спехме. {{field-off:Bible}}</w:t>
      </w:r>
    </w:p>
    <w:p>
      <w:pPr>
        <w:pStyle w:val="Normal"/>
        <w:rPr/>
      </w:pPr>
      <w:r>
        <w:rPr/>
        <w:t>[[@Bible:Matt 28:14 ]][[28:14 &gt;&gt; Matt 28:14]] {{field-on:Bible}} И ако се чуе това пред управителя, ние ще го убедим, и ще сторим вие да немате грижа. {{field-off:Bible}}</w:t>
      </w:r>
    </w:p>
    <w:p>
      <w:pPr>
        <w:pStyle w:val="Normal"/>
        <w:rPr/>
      </w:pPr>
      <w:r>
        <w:rPr/>
        <w:t>[[@Bible:Matt 28:15 ]][[28:15 &gt;&gt; Matt 28:15]] {{field-on:Bible}} И те като взеха парите, сториха както беха научени. И разчу се това слово между Юдеите даже и до днес. {{field-off:Bible}}</w:t>
      </w:r>
    </w:p>
    <w:p>
      <w:pPr>
        <w:pStyle w:val="Normal"/>
        <w:rPr/>
      </w:pPr>
      <w:r>
        <w:rPr/>
        <w:t>[[@Bible:Matt 28:16 ]][[28:16 &gt;&gt; Matt 28:16]] {{field-on:Bible}} А единадесетте ученици отидоха в Галилея, на гората дето им заръча Исус. {{field-off:Bible}}</w:t>
      </w:r>
    </w:p>
    <w:p>
      <w:pPr>
        <w:pStyle w:val="Normal"/>
        <w:rPr/>
      </w:pPr>
      <w:r>
        <w:rPr/>
        <w:t>[[@Bible:Matt 28:17 ]][[28:17 &gt;&gt; Matt 28:17]] {{field-on:Bible}} И като го видеха, поклониха му се; а некои се усъмниха. {{field-off:Bible}}</w:t>
      </w:r>
    </w:p>
    <w:p>
      <w:pPr>
        <w:pStyle w:val="Normal"/>
        <w:rPr/>
      </w:pPr>
      <w:r>
        <w:rPr/>
        <w:t>[[@Bible:Matt 28:18 ]][[28:18 &gt;&gt; Matt 28:18]] {{field-on:Bible}} И пристъпи Исус та им говори и рече: Даде ми се всяка власт на небето и на земята. {{field-off:Bible}}</w:t>
      </w:r>
    </w:p>
    <w:p>
      <w:pPr>
        <w:pStyle w:val="Normal"/>
        <w:rPr/>
      </w:pPr>
      <w:r>
        <w:rPr/>
        <w:t>[[@Bible:Matt 28:19 ]][[28:19 &gt;&gt; Matt 28:19]] {{field-on:Bible}} Идете прочее научете всичките народи, и кръщавайте ги в името на Отца и Сина и Светаго Дух; {{field-off:Bible}}</w:t>
      </w:r>
    </w:p>
    <w:p>
      <w:pPr>
        <w:pStyle w:val="Normal"/>
        <w:rPr/>
      </w:pPr>
      <w:r>
        <w:rPr/>
        <w:t>[[@Bible:Matt 28:20 ]][[28:20 &gt;&gt; Matt 28:20]] {{field-on:Bible}} и учете ги да пазят всичко що съм ви заповедал; и ето, аз съм с вас през всичките дни, до скончанието на века. Амин. {{field-off:Bible}}</w:t>
      </w:r>
    </w:p>
    <w:p>
      <w:pPr>
        <w:pStyle w:val="Heading1"/>
        <w:rPr/>
      </w:pPr>
      <w:r>
        <w:rPr/>
        <w:t>Марка</w:t>
      </w:r>
    </w:p>
    <w:p>
      <w:pPr>
        <w:pStyle w:val="Heading2"/>
        <w:rPr/>
      </w:pPr>
      <w:r>
        <w:rPr/>
        <w:t>Глава 1</w:t>
      </w:r>
    </w:p>
    <w:p>
      <w:pPr>
        <w:pStyle w:val="Normal"/>
        <w:rPr/>
      </w:pPr>
      <w:r>
        <w:rPr/>
        <w:t>[[@Bible:Mrk 1:1 ]][[1:1 &gt;&gt; Mrk 1:1]] {{field-on:Bible}} Зачало на благовестието на Исуса Христа, Сина Божия; {{field-off:Bible}}</w:t>
      </w:r>
    </w:p>
    <w:p>
      <w:pPr>
        <w:pStyle w:val="Normal"/>
        <w:rPr/>
      </w:pPr>
      <w:r>
        <w:rPr/>
        <w:t>[[@Bible:Mrk 1:2 ]][[1:2 &gt;&gt; Mrk 1:2]] {{field-on:Bible}} както е писано в пророците: "Ето, аз проваждам вестителя си пред лицето ти, който ще приготви твоя път пред тебе:" {{field-off:Bible}}</w:t>
      </w:r>
    </w:p>
    <w:p>
      <w:pPr>
        <w:pStyle w:val="Normal"/>
        <w:rPr/>
      </w:pPr>
      <w:r>
        <w:rPr/>
        <w:t>[[@Bible:Mrk 1:3 ]][[1:3 &gt;&gt; Mrk 1:3]] {{field-on:Bible}} "Глас на едного, който вика в пустинята: Пригответе пътя Господен, прави правете неговите пътеки." {{field-off:Bible}}</w:t>
      </w:r>
    </w:p>
    <w:p>
      <w:pPr>
        <w:pStyle w:val="Normal"/>
        <w:rPr/>
      </w:pPr>
      <w:r>
        <w:rPr/>
        <w:t>[[@Bible:Mrk 1:4 ]][[1:4 &gt;&gt; Mrk 1:4]] {{field-on:Bible}} Дойде Иоан та кръщаваше в пустинята, и проповедваше кръщение на покаяние за прощаване на греховете. {{field-off:Bible}}</w:t>
      </w:r>
    </w:p>
    <w:p>
      <w:pPr>
        <w:pStyle w:val="Normal"/>
        <w:rPr/>
      </w:pPr>
      <w:r>
        <w:rPr/>
        <w:t>[[@Bible:Mrk 1:5 ]][[1:5 &gt;&gt; Mrk 1:5]] {{field-on:Bible}} И излезваше към него всичката страна Юдейска, и Ерусалимляните, и кръщаваха се всичките от него в реката Иордан, като изповедваха греховете си. {{field-off:Bible}}</w:t>
      </w:r>
    </w:p>
    <w:p>
      <w:pPr>
        <w:pStyle w:val="Normal"/>
        <w:rPr/>
      </w:pPr>
      <w:r>
        <w:rPr/>
        <w:t>[[@Bible:Mrk 1:6 ]][[1:6 &gt;&gt; Mrk 1:6]] {{field-on:Bible}} А Иоан носеше дреха от камилски косми, и кожен пояс около чреслата си, и ядеше акриди и мед див. {{field-off:Bible}}</w:t>
      </w:r>
    </w:p>
    <w:p>
      <w:pPr>
        <w:pStyle w:val="Normal"/>
        <w:rPr/>
      </w:pPr>
      <w:r>
        <w:rPr/>
        <w:t>[[@Bible:Mrk 1:7 ]][[1:7 &gt;&gt; Mrk 1:7]] {{field-on:Bible}} И проповедваше и казваше: След мене иде по крепкият от мене, на когото не съм достоен да се преклоня и да развържа ремика на обущата му. {{field-off:Bible}}</w:t>
      </w:r>
    </w:p>
    <w:p>
      <w:pPr>
        <w:pStyle w:val="Normal"/>
        <w:rPr/>
      </w:pPr>
      <w:r>
        <w:rPr/>
        <w:t>[[@Bible:Mrk 1:8 ]][[1:8 &gt;&gt; Mrk 1:8]] {{field-on:Bible}} Аз ви кръстих с вода: а той ще ви кръсти с Духа Светаго. {{field-off:Bible}}</w:t>
      </w:r>
    </w:p>
    <w:p>
      <w:pPr>
        <w:pStyle w:val="Normal"/>
        <w:rPr/>
      </w:pPr>
      <w:r>
        <w:rPr/>
        <w:t>[[@Bible:Mrk 1:9 ]][[1:9 &gt;&gt; Mrk 1:9]] {{field-on:Bible}} И през онези дни дойде Исус от Назарет Галилейски, и кръсти се от Иоана в Иордан. {{field-off:Bible}}</w:t>
      </w:r>
    </w:p>
    <w:p>
      <w:pPr>
        <w:pStyle w:val="Normal"/>
        <w:rPr/>
      </w:pPr>
      <w:r>
        <w:rPr/>
        <w:t>[[@Bible:Mrk 1:10 ]][[1:10 &gt;&gt; Mrk 1:10]] {{field-on:Bible}} И тутакси като възлезваше от водата виде че се разтваряха небесата, и Духът като гълъб слезваше на него. {{field-off:Bible}}</w:t>
      </w:r>
    </w:p>
    <w:p>
      <w:pPr>
        <w:pStyle w:val="Normal"/>
        <w:rPr/>
      </w:pPr>
      <w:r>
        <w:rPr/>
        <w:t>[[@Bible:Mrk 1:11 ]][[1:11 &gt;&gt; Mrk 1:11]] {{field-on:Bible}} И глас биде от небето: Ти си Син мой възлюблений в когото благоволих. {{field-off:Bible}}</w:t>
      </w:r>
    </w:p>
    <w:p>
      <w:pPr>
        <w:pStyle w:val="Normal"/>
        <w:rPr/>
      </w:pPr>
      <w:r>
        <w:rPr/>
        <w:t>[[@Bible:Mrk 1:12 ]][[1:12 &gt;&gt; Mrk 1:12]] {{field-on:Bible}} И тоз час Духът го извожда в пустинята. {{field-off:Bible}}</w:t>
      </w:r>
    </w:p>
    <w:p>
      <w:pPr>
        <w:pStyle w:val="Normal"/>
        <w:rPr/>
      </w:pPr>
      <w:r>
        <w:rPr/>
        <w:t>[[@Bible:Mrk 1:13 ]][[1:13 &gt;&gt; Mrk 1:13]] {{field-on:Bible}} И там бе в пустинята четиридесет дни и се изкушаваше от Сатана; и беше със зверовете; и ангелите му служеха. {{field-off:Bible}}</w:t>
      </w:r>
    </w:p>
    <w:p>
      <w:pPr>
        <w:pStyle w:val="Normal"/>
        <w:rPr/>
      </w:pPr>
      <w:r>
        <w:rPr/>
        <w:t>[[@Bible:Mrk 1:14 ]][[1:14 &gt;&gt; Mrk 1:14]] {{field-on:Bible}} А след като биде предаден Иоан, дойде Исус в Галилея, и проповедваше благовестието на царството Божие, {{field-off:Bible}}</w:t>
      </w:r>
    </w:p>
    <w:p>
      <w:pPr>
        <w:pStyle w:val="Normal"/>
        <w:rPr/>
      </w:pPr>
      <w:r>
        <w:rPr/>
        <w:t>[[@Bible:Mrk 1:15 ]][[1:15 &gt;&gt; Mrk 1:15]] {{field-on:Bible}} И казваше: Времето се изпълни, и приближи се царството Божие; покайте се и вервайте в благовестието. {{field-off:Bible}}</w:t>
      </w:r>
    </w:p>
    <w:p>
      <w:pPr>
        <w:pStyle w:val="Normal"/>
        <w:rPr/>
      </w:pPr>
      <w:r>
        <w:rPr/>
        <w:t>[[@Bible:Mrk 1:16 ]][[1:16 &gt;&gt; Mrk 1:16]] {{field-on:Bible}} А когато пътуваше по край Галилейското море, виде Симона и Андрея брата му, че хвърляха мрежа в морето; понеже беха риболовци. {{field-off:Bible}}</w:t>
      </w:r>
    </w:p>
    <w:p>
      <w:pPr>
        <w:pStyle w:val="Normal"/>
        <w:rPr/>
      </w:pPr>
      <w:r>
        <w:rPr/>
        <w:t>[[@Bible:Mrk 1:17 ]][[1:17 &gt;&gt; Mrk 1:17]] {{field-on:Bible}} И рече им Исус: Елате след мене, и ще ви направя да бъдете ловци на человеци. {{field-off:Bible}}</w:t>
      </w:r>
    </w:p>
    <w:p>
      <w:pPr>
        <w:pStyle w:val="Normal"/>
        <w:rPr/>
      </w:pPr>
      <w:r>
        <w:rPr/>
        <w:t>[[@Bible:Mrk 1:18 ]][[1:18 &gt;&gt; Mrk 1:18]] {{field-on:Bible}} И тутакси оставиха мрежите си, и последваха го. {{field-off:Bible}}</w:t>
      </w:r>
    </w:p>
    <w:p>
      <w:pPr>
        <w:pStyle w:val="Normal"/>
        <w:rPr/>
      </w:pPr>
      <w:r>
        <w:rPr/>
        <w:t>[[@Bible:Mrk 1:19 ]][[1:19 &gt;&gt; Mrk 1:19]] {{field-on:Bible}} И като позамина от там малко, виде Якова Зеведеева и Иоана брата му, и тех в ладията че си кърпеха мрежите. {{field-off:Bible}}</w:t>
      </w:r>
    </w:p>
    <w:p>
      <w:pPr>
        <w:pStyle w:val="Normal"/>
        <w:rPr/>
      </w:pPr>
      <w:r>
        <w:rPr/>
        <w:t>[[@Bible:Mrk 1:20 ]][[1:20 &gt;&gt; Mrk 1:20]] {{field-on:Bible}} И тутакси ги повика, и те оставиха баща си Зеведея в ладията с наемниците, и отидоха след него. {{field-off:Bible}}</w:t>
      </w:r>
    </w:p>
    <w:p>
      <w:pPr>
        <w:pStyle w:val="Normal"/>
        <w:rPr/>
      </w:pPr>
      <w:r>
        <w:rPr/>
        <w:t>[[@Bible:Mrk 1:21 ]][[1:21 &gt;&gt; Mrk 1:21]] {{field-on:Bible}} И влезоха в Капернаум; и наскоро в събота влезе Исус в съборището и учеше. {{field-off:Bible}}</w:t>
      </w:r>
    </w:p>
    <w:p>
      <w:pPr>
        <w:pStyle w:val="Normal"/>
        <w:rPr/>
      </w:pPr>
      <w:r>
        <w:rPr/>
        <w:t>[[@Bible:Mrk 1:22 ]][[1:22 &gt;&gt; Mrk 1:22]] {{field-on:Bible}} И удивяваха се на учението му; защото ги учеше като некой който има власт, а не както книжниците. {{field-off:Bible}}</w:t>
      </w:r>
    </w:p>
    <w:p>
      <w:pPr>
        <w:pStyle w:val="Normal"/>
        <w:rPr/>
      </w:pPr>
      <w:r>
        <w:rPr/>
        <w:t>[[@Bible:Mrk 1:23 ]][[1:23 &gt;&gt; Mrk 1:23]] {{field-on:Bible}} И имаше в съборището им человек с нечист дух, та извика, {{field-off:Bible}}</w:t>
      </w:r>
    </w:p>
    <w:p>
      <w:pPr>
        <w:pStyle w:val="Normal"/>
        <w:rPr/>
      </w:pPr>
      <w:r>
        <w:rPr/>
        <w:t>[[@Bible:Mrk 1:24 ]][[1:24 &gt;&gt; Mrk 1:24]] {{field-on:Bible}} и казваше: Остави ни! що имаш ти с нас, Исусе Назарянине? дошел си да ни погубиш ли? Познавам те кой си, Свети Божий. {{field-off:Bible}}</w:t>
      </w:r>
    </w:p>
    <w:p>
      <w:pPr>
        <w:pStyle w:val="Normal"/>
        <w:rPr/>
      </w:pPr>
      <w:r>
        <w:rPr/>
        <w:t>[[@Bible:Mrk 1:25 ]][[1:25 &gt;&gt; Mrk 1:25]] {{field-on:Bible}} И запрети му Исус, и рече; Млъкни, и излез из него. {{field-off:Bible}}</w:t>
      </w:r>
    </w:p>
    <w:p>
      <w:pPr>
        <w:pStyle w:val="Normal"/>
        <w:rPr/>
      </w:pPr>
      <w:r>
        <w:rPr/>
        <w:t>[[@Bible:Mrk 1:26 ]][[1:26 &gt;&gt; Mrk 1:26]] {{field-on:Bible}} И нечистият дух, като го покъса, извика с голем глас и излезе от него. {{field-off:Bible}}</w:t>
      </w:r>
    </w:p>
    <w:p>
      <w:pPr>
        <w:pStyle w:val="Normal"/>
        <w:rPr/>
      </w:pPr>
      <w:r>
        <w:rPr/>
        <w:t>[[@Bible:Mrk 1:27 ]][[1:27 &gt;&gt; Mrk 1:27]] {{field-on:Bible}} И всички се смаяха, щото разискваха помежду си, и думаха: Що е това? Кое е това ново учение, щото с власт повелява и на нечистите духове, и послушват го. {{field-off:Bible}}</w:t>
      </w:r>
    </w:p>
    <w:p>
      <w:pPr>
        <w:pStyle w:val="Normal"/>
        <w:rPr/>
      </w:pPr>
      <w:r>
        <w:rPr/>
        <w:t>[[@Bible:Mrk 1:28 ]][[1:28 &gt;&gt; Mrk 1:28]] {{field-on:Bible}} И разчу се слухът негов наскоро по всичката околност на Галилея. {{field-off:Bible}}</w:t>
      </w:r>
    </w:p>
    <w:p>
      <w:pPr>
        <w:pStyle w:val="Normal"/>
        <w:rPr/>
      </w:pPr>
      <w:r>
        <w:rPr/>
        <w:t>[[@Bible:Mrk 1:29 ]][[1:29 &gt;&gt; Mrk 1:29]] {{field-on:Bible}} И щом излезоха из съборището, дойдоха с Якова и Иоана в къщата на Симона и Андрея: {{field-off:Bible}}</w:t>
      </w:r>
    </w:p>
    <w:p>
      <w:pPr>
        <w:pStyle w:val="Normal"/>
        <w:rPr/>
      </w:pPr>
      <w:r>
        <w:rPr/>
        <w:t>[[@Bible:Mrk 1:30 ]][[1:30 &gt;&gt; Mrk 1:30]] {{field-on:Bible}} А тъщата Симонова лежеше огничава, и тутакси му казват за нея. {{field-off:Bible}}</w:t>
      </w:r>
    </w:p>
    <w:p>
      <w:pPr>
        <w:pStyle w:val="Normal"/>
        <w:rPr/>
      </w:pPr>
      <w:r>
        <w:rPr/>
        <w:t>[[@Bible:Mrk 1:31 ]][[1:31 &gt;&gt; Mrk 1:31]] {{field-on:Bible}} И пристъпи та я дигна, като я хвана за ръката; и на часа я остави огницата, и слугуваше им. {{field-off:Bible}}</w:t>
      </w:r>
    </w:p>
    <w:p>
      <w:pPr>
        <w:pStyle w:val="Normal"/>
        <w:rPr/>
      </w:pPr>
      <w:r>
        <w:rPr/>
        <w:t>[[@Bible:Mrk 1:32 ]][[1:32 &gt;&gt; Mrk 1:32]] {{field-on:Bible}} И като се свечери, когато залезе слънцето, доведоха му всичките които беха зле, и беснуемите. {{field-off:Bible}}</w:t>
      </w:r>
    </w:p>
    <w:p>
      <w:pPr>
        <w:pStyle w:val="Normal"/>
        <w:rPr/>
      </w:pPr>
      <w:r>
        <w:rPr/>
        <w:t>[[@Bible:Mrk 1:33 ]][[1:33 &gt;&gt; Mrk 1:33]] {{field-on:Bible}} И всичкият град се бе събрал пред вратата. {{field-off:Bible}}</w:t>
      </w:r>
    </w:p>
    <w:p>
      <w:pPr>
        <w:pStyle w:val="Normal"/>
        <w:rPr/>
      </w:pPr>
      <w:r>
        <w:rPr/>
        <w:t>[[@Bible:Mrk 1:34 ]][[1:34 &gt;&gt; Mrk 1:34]] {{field-on:Bible}} И изцели мнозина които беха зле от разни болести, и много бесове изпъди, и не оставяше бесовете да говорят, понеже го познаваха че е Христос. {{field-off:Bible}}</w:t>
      </w:r>
    </w:p>
    <w:p>
      <w:pPr>
        <w:pStyle w:val="Normal"/>
        <w:rPr/>
      </w:pPr>
      <w:r>
        <w:rPr/>
        <w:t>[[@Bible:Mrk 1:35 ]][[1:35 &gt;&gt; Mrk 1:35]] {{field-on:Bible}} И сутринта, много рано, стана та излезе, и отиде в пусто место, и там се молеше. {{field-off:Bible}}</w:t>
      </w:r>
    </w:p>
    <w:p>
      <w:pPr>
        <w:pStyle w:val="Normal"/>
        <w:rPr/>
      </w:pPr>
      <w:r>
        <w:rPr/>
        <w:t>[[@Bible:Mrk 1:36 ]][[1:36 &gt;&gt; Mrk 1:36]] {{field-on:Bible}} И оттичаха след него Симон и които бяха с него. {{field-off:Bible}}</w:t>
      </w:r>
    </w:p>
    <w:p>
      <w:pPr>
        <w:pStyle w:val="Normal"/>
        <w:rPr/>
      </w:pPr>
      <w:r>
        <w:rPr/>
        <w:t>[[@Bible:Mrk 1:37 ]][[1:37 &gt;&gt; Mrk 1:37]] {{field-on:Bible}} И като го намериха, казват му: Всички тебе търсят. {{field-off:Bible}}</w:t>
      </w:r>
    </w:p>
    <w:p>
      <w:pPr>
        <w:pStyle w:val="Normal"/>
        <w:rPr/>
      </w:pPr>
      <w:r>
        <w:rPr/>
        <w:t>[[@Bible:Mrk 1:38 ]][[1:38 &gt;&gt; Mrk 1:38]] {{field-on:Bible}} И казва им: Да идем в близките паланки, да проповедам и там; защото съм за това излезъл. {{field-off:Bible}}</w:t>
      </w:r>
    </w:p>
    <w:p>
      <w:pPr>
        <w:pStyle w:val="Normal"/>
        <w:rPr/>
      </w:pPr>
      <w:r>
        <w:rPr/>
        <w:t>[[@Bible:Mrk 1:39 ]][[1:39 &gt;&gt; Mrk 1:39]] {{field-on:Bible}} И той проповедваше по съборищата им по всичка Галилея, и изпъждаше бесовете. {{field-off:Bible}}</w:t>
      </w:r>
    </w:p>
    <w:p>
      <w:pPr>
        <w:pStyle w:val="Normal"/>
        <w:rPr/>
      </w:pPr>
      <w:r>
        <w:rPr/>
        <w:t>[[@Bible:Mrk 1:40 ]][[1:40 &gt;&gt; Mrk 1:40]] {{field-on:Bible}} И идва при него един прокажен, та му се молеше и коленичеше пред него и казваше му: Ако да искаш, можеш да ме очистиш. {{field-off:Bible}}</w:t>
      </w:r>
    </w:p>
    <w:p>
      <w:pPr>
        <w:pStyle w:val="Normal"/>
        <w:rPr/>
      </w:pPr>
      <w:r>
        <w:rPr/>
        <w:t>[[@Bible:Mrk 1:41 ]][[1:41 &gt;&gt; Mrk 1:41]] {{field-on:Bible}} А Исус се смили и простре ръка, та се допре до него, и казва му: Искам, очистен бъди. {{field-off:Bible}}</w:t>
      </w:r>
    </w:p>
    <w:p>
      <w:pPr>
        <w:pStyle w:val="Normal"/>
        <w:rPr/>
      </w:pPr>
      <w:r>
        <w:rPr/>
        <w:t>[[@Bible:Mrk 1:42 ]][[1:42 &gt;&gt; Mrk 1:42]] {{field-on:Bible}} И като изрече туй, тутакси се махна от него проказата, и се очисти. {{field-off:Bible}}</w:t>
      </w:r>
    </w:p>
    <w:p>
      <w:pPr>
        <w:pStyle w:val="Normal"/>
        <w:rPr/>
      </w:pPr>
      <w:r>
        <w:rPr/>
        <w:t>[[@Bible:Mrk 1:43 ]][[1:43 &gt;&gt; Mrk 1:43]] {{field-on:Bible}} И като му запрети строго, тоз час го отпрати, {{field-off:Bible}}</w:t>
      </w:r>
    </w:p>
    <w:p>
      <w:pPr>
        <w:pStyle w:val="Normal"/>
        <w:rPr/>
      </w:pPr>
      <w:r>
        <w:rPr/>
        <w:t>[[@Bible:Mrk 1:44 ]][[1:44 &gt;&gt; Mrk 1:44]] {{field-on:Bible}} и казва му: Гледай никому нищо да не кажеш; но иди, покажи себе си на свещеника, и принес за очищението си това, което е Мойсей повелел, за свидетелство тем. {{field-off:Bible}}</w:t>
      </w:r>
    </w:p>
    <w:p>
      <w:pPr>
        <w:pStyle w:val="Normal"/>
        <w:rPr/>
      </w:pPr>
      <w:r>
        <w:rPr/>
        <w:t>[[@Bible:Mrk 1:45 ]][[1:45 &gt;&gt; Mrk 1:45]] {{field-on:Bible}} А той щом излезе, начна да проповедва много и да разнося словото, така щото Исус не можеше вече да влезе явно в некой град; но вън в пусти места бе, и идеха при него от всекъде. {{field-off:Bible}}</w:t>
      </w:r>
    </w:p>
    <w:p>
      <w:pPr>
        <w:pStyle w:val="Heading2"/>
        <w:rPr/>
      </w:pPr>
      <w:r>
        <w:rPr/>
        <w:t>Глава 2</w:t>
      </w:r>
    </w:p>
    <w:p>
      <w:pPr>
        <w:pStyle w:val="Normal"/>
        <w:rPr/>
      </w:pPr>
      <w:r>
        <w:rPr/>
        <w:t>[[@Bible:Mrk 2:1 ]][[2:1 &gt;&gt; Mrk 2:1]] {{field-on:Bible}} И след неколко дни влезе пак в Капернаум; и чу се че е в една къща. {{field-off:Bible}}</w:t>
      </w:r>
    </w:p>
    <w:p>
      <w:pPr>
        <w:pStyle w:val="Normal"/>
        <w:rPr/>
      </w:pPr>
      <w:r>
        <w:rPr/>
        <w:t>[[@Bible:Mrk 2:2 ]][[2:2 &gt;&gt; Mrk 2:2]] {{field-on:Bible}} И тутакси се събраха мнозина, така щото не ги побираше вече нито пред вратата местото; и говореше им словото. {{field-off:Bible}}</w:t>
      </w:r>
    </w:p>
    <w:p>
      <w:pPr>
        <w:pStyle w:val="Normal"/>
        <w:rPr/>
      </w:pPr>
      <w:r>
        <w:rPr/>
        <w:t>[[@Bible:Mrk 2:3 ]][[2:3 &gt;&gt; Mrk 2:3]] {{field-on:Bible}} И идват при него та му доносят един разслабен, носен от четирима. {{field-off:Bible}}</w:t>
      </w:r>
    </w:p>
    <w:p>
      <w:pPr>
        <w:pStyle w:val="Normal"/>
        <w:rPr/>
      </w:pPr>
      <w:r>
        <w:rPr/>
        <w:t>[[@Bible:Mrk 2:4 ]][[2:4 &gt;&gt; Mrk 2:4]] {{field-on:Bible}} И като не можаха да приближат до него поради народа, разкриха покривът дето беше, и го разбиха, та спуснаха одъра, на който лежеше разслабеният. {{field-off:Bible}}</w:t>
      </w:r>
    </w:p>
    <w:p>
      <w:pPr>
        <w:pStyle w:val="Normal"/>
        <w:rPr/>
      </w:pPr>
      <w:r>
        <w:rPr/>
        <w:t>[[@Bible:Mrk 2:5 ]][[2:5 &gt;&gt; Mrk 2:5]] {{field-on:Bible}} А Исус виде верата им, и казва на разслабения: Синко, прощават ти се греховете ти. {{field-off:Bible}}</w:t>
      </w:r>
    </w:p>
    <w:p>
      <w:pPr>
        <w:pStyle w:val="Normal"/>
        <w:rPr/>
      </w:pPr>
      <w:r>
        <w:rPr/>
        <w:t>[[@Bible:Mrk 2:6 ]][[2:6 &gt;&gt; Mrk 2:6]] {{field-on:Bible}} А имаше некои от книжниците там, които седеха, и размишляваха в сърцата си: {{field-off:Bible}}</w:t>
      </w:r>
    </w:p>
    <w:p>
      <w:pPr>
        <w:pStyle w:val="Normal"/>
        <w:rPr/>
      </w:pPr>
      <w:r>
        <w:rPr/>
        <w:t>[[@Bible:Mrk 2:7 ]][[2:7 &gt;&gt; Mrk 2:7]] {{field-on:Bible}} Що говори този така хули? Кой може да прощава грехове, освен едного Бога? {{field-off:Bible}}</w:t>
      </w:r>
    </w:p>
    <w:p>
      <w:pPr>
        <w:pStyle w:val="Normal"/>
        <w:rPr/>
      </w:pPr>
      <w:r>
        <w:rPr/>
        <w:t>[[@Bible:Mrk 2:8 ]][[2:8 &gt;&gt; Mrk 2:8]] {{field-on:Bible}} И тутакси като позна Исус с духът си, че така размишляват в себе си, рече им: Защо мислите това в сърцата си? {{field-off:Bible}}</w:t>
      </w:r>
    </w:p>
    <w:p>
      <w:pPr>
        <w:pStyle w:val="Normal"/>
        <w:rPr/>
      </w:pPr>
      <w:r>
        <w:rPr/>
        <w:t>[[@Bible:Mrk 2:9 ]][[2:9 &gt;&gt; Mrk 2:9]] {{field-on:Bible}} Кое е по лесно, да река разслабеному: Прощават ти се греховете ли, или да река: Стани, и вземи одъра си, и ходи? {{field-off:Bible}}</w:t>
      </w:r>
    </w:p>
    <w:p>
      <w:pPr>
        <w:pStyle w:val="Normal"/>
        <w:rPr/>
      </w:pPr>
      <w:r>
        <w:rPr/>
        <w:t>[[@Bible:Mrk 2:10 ]][[2:10 &gt;&gt; Mrk 2:10]] {{field-on:Bible}} Но за да познаете че власт има Син человечески на земята да прощава грехове, (казва на разслабения:) {{field-off:Bible}}</w:t>
      </w:r>
    </w:p>
    <w:p>
      <w:pPr>
        <w:pStyle w:val="Normal"/>
        <w:rPr/>
      </w:pPr>
      <w:r>
        <w:rPr/>
        <w:t>[[@Bible:Mrk 2:11 ]][[2:11 &gt;&gt; Mrk 2:11]] {{field-on:Bible}} Теб казвам: Стани и вземи одъра си, и иди у дома си. {{field-off:Bible}}</w:t>
      </w:r>
    </w:p>
    <w:p>
      <w:pPr>
        <w:pStyle w:val="Normal"/>
        <w:rPr/>
      </w:pPr>
      <w:r>
        <w:rPr/>
        <w:t>[[@Bible:Mrk 2:12 ]][[2:12 &gt;&gt; Mrk 2:12]] {{field-on:Bible}} И стана тутакси, и като дигна одъра си, излезе пред всичките; така щото всички се чудеха и славеха Бога, и думаха: Никога така не сме виждали. {{field-off:Bible}}</w:t>
      </w:r>
    </w:p>
    <w:p>
      <w:pPr>
        <w:pStyle w:val="Normal"/>
        <w:rPr/>
      </w:pPr>
      <w:r>
        <w:rPr/>
        <w:t>[[@Bible:Mrk 2:13 ]][[2:13 &gt;&gt; Mrk 2:13]] {{field-on:Bible}} И излезе пак край морето, и всичкият народ идеха при него, и учеше ги. {{field-off:Bible}}</w:t>
      </w:r>
    </w:p>
    <w:p>
      <w:pPr>
        <w:pStyle w:val="Normal"/>
        <w:rPr/>
      </w:pPr>
      <w:r>
        <w:rPr/>
        <w:t>[[@Bible:Mrk 2:14 ]][[2:14 &gt;&gt; Mrk 2:14]] {{field-on:Bible}} И като минуваше, виде Левия Алфеева, че седеше на митарницата: Ела след мене. И той стана и отиде след него. {{field-off:Bible}}</w:t>
      </w:r>
    </w:p>
    <w:p>
      <w:pPr>
        <w:pStyle w:val="Normal"/>
        <w:rPr/>
      </w:pPr>
      <w:r>
        <w:rPr/>
        <w:t>[[@Bible:Mrk 2:15 ]][[2:15 &gt;&gt; Mrk 2:15]] {{field-on:Bible}} И когато беше на трапеза в къщата му, много митари и грешници беха наседали наедно с Исуса и учениците негови; защото беха мнозина, и последваха го. {{field-off:Bible}}</w:t>
      </w:r>
    </w:p>
    <w:p>
      <w:pPr>
        <w:pStyle w:val="Normal"/>
        <w:rPr/>
      </w:pPr>
      <w:r>
        <w:rPr/>
        <w:t>[[@Bible:Mrk 2:16 ]][[2:16 &gt;&gt; Mrk 2:16]] {{field-on:Bible}} И книжниците и Фарисеите, като видеха че яде с митарите и грешниците, казваха на учениците му: Защо с митарите и грешниците яде и пие? {{field-off:Bible}}</w:t>
      </w:r>
    </w:p>
    <w:p>
      <w:pPr>
        <w:pStyle w:val="Normal"/>
        <w:rPr/>
      </w:pPr>
      <w:r>
        <w:rPr/>
        <w:t>[[@Bible:Mrk 2:17 ]][[2:17 &gt;&gt; Mrk 2:17]] {{field-on:Bible}} И като чу Исус, казва им: Немат нужда за лекар здравите, но болните; не дойдох да призова праведните, но грешниците на покаяние. {{field-off:Bible}}</w:t>
      </w:r>
    </w:p>
    <w:p>
      <w:pPr>
        <w:pStyle w:val="Normal"/>
        <w:rPr/>
      </w:pPr>
      <w:r>
        <w:rPr/>
        <w:t>[[@Bible:Mrk 2:18 ]][[2:18 &gt;&gt; Mrk 2:18]] {{field-on:Bible}} А Иоановите и Фарисейските ученици постеха; и идват и казват му: Защо Иоановите и Фарисейските ученици постят, а твоите ученици не постят? {{field-off:Bible}}</w:t>
      </w:r>
    </w:p>
    <w:p>
      <w:pPr>
        <w:pStyle w:val="Normal"/>
        <w:rPr/>
      </w:pPr>
      <w:r>
        <w:rPr/>
        <w:t>[[@Bible:Mrk 2:19 ]][[2:19 &gt;&gt; Mrk 2:19]] {{field-on:Bible}} И рече им Исус: Могат ли сватбарите да постят до като е младоженикът с тех? Колкото време имат младоженика с тех си не могат да постят. {{field-off:Bible}}</w:t>
      </w:r>
    </w:p>
    <w:p>
      <w:pPr>
        <w:pStyle w:val="Normal"/>
        <w:rPr/>
      </w:pPr>
      <w:r>
        <w:rPr/>
        <w:t>[[@Bible:Mrk 2:20 ]][[2:20 &gt;&gt; Mrk 2:20]] {{field-on:Bible}} Ще дойдат обаче дни, когато се отнеме младоженикът от тех, и тогаз в онези дни ще постят. {{field-off:Bible}}</w:t>
      </w:r>
    </w:p>
    <w:p>
      <w:pPr>
        <w:pStyle w:val="Normal"/>
        <w:rPr/>
      </w:pPr>
      <w:r>
        <w:rPr/>
        <w:t>[[@Bible:Mrk 2:21 ]][[2:21 &gt;&gt; Mrk 2:21]] {{field-on:Bible}} И никой не пришива кърпа от небелено платно на вехта дреха; а инак, новото, което се туря да запълни отдира от вехтото, и съдраното бива по-лошо. {{field-off:Bible}}</w:t>
      </w:r>
    </w:p>
    <w:p>
      <w:pPr>
        <w:pStyle w:val="Normal"/>
        <w:rPr/>
      </w:pPr>
      <w:r>
        <w:rPr/>
        <w:t>[[@Bible:Mrk 2:22 ]][[2:22 &gt;&gt; Mrk 2:22]] {{field-on:Bible}} И никой не налива ново вино във вехти мехове; а инак новото вино ще разпукне меховете, и виното се излива, и меховете се развалят; но требва ново вино да се налива в нови мехове. {{field-off:Bible}}</w:t>
      </w:r>
    </w:p>
    <w:p>
      <w:pPr>
        <w:pStyle w:val="Normal"/>
        <w:rPr/>
      </w:pPr>
      <w:r>
        <w:rPr/>
        <w:t>[[@Bible:Mrk 2:23 ]][[2:23 &gt;&gt; Mrk 2:23]] {{field-on:Bible}} И в една събота когато минуваше през сеидбите, наченаха учениците му да късат класовете като вървеха в пътя. {{field-off:Bible}}</w:t>
      </w:r>
    </w:p>
    <w:p>
      <w:pPr>
        <w:pStyle w:val="Normal"/>
        <w:rPr/>
      </w:pPr>
      <w:r>
        <w:rPr/>
        <w:t>[[@Bible:Mrk 2:24 ]][[2:24 &gt;&gt; Mrk 2:24]] {{field-on:Bible}} И Фарисеите му казваха: Виж, що правят в събота, което не е простено? {{field-off:Bible}}</w:t>
      </w:r>
    </w:p>
    <w:p>
      <w:pPr>
        <w:pStyle w:val="Normal"/>
        <w:rPr/>
      </w:pPr>
      <w:r>
        <w:rPr/>
        <w:t>[[@Bible:Mrk 2:25 ]][[2:25 &gt;&gt; Mrk 2:25]] {{field-on:Bible}} И той им казваше: Не сте ли чели никога, що стори Давид, когато му стана нужда, и огладне той и които беха с него? {{field-off:Bible}}</w:t>
      </w:r>
    </w:p>
    <w:p>
      <w:pPr>
        <w:pStyle w:val="Normal"/>
        <w:rPr/>
      </w:pPr>
      <w:r>
        <w:rPr/>
        <w:t>[[@Bible:Mrk 2:26 ]][[2:26 &gt;&gt; Mrk 2:26]] {{field-on:Bible}} как влезе в дома Божий във времето на първосвещеника Авиатара, та изяде хлебовете на предложението, които не е простено освен на свещениците да ги ядат, - даде още и на онези които беха с него? {{field-off:Bible}}</w:t>
      </w:r>
    </w:p>
    <w:p>
      <w:pPr>
        <w:pStyle w:val="Normal"/>
        <w:rPr/>
      </w:pPr>
      <w:r>
        <w:rPr/>
        <w:t>[[@Bible:Mrk 2:27 ]][[2:27 &gt;&gt; Mrk 2:27]] {{field-on:Bible}} И казваше им: Съботата е станала за человека, а не человек за съботата; {{field-off:Bible}}</w:t>
      </w:r>
    </w:p>
    <w:p>
      <w:pPr>
        <w:pStyle w:val="Normal"/>
        <w:rPr/>
      </w:pPr>
      <w:r>
        <w:rPr/>
        <w:t>[[@Bible:Mrk 2:28 ]][[2:28 &gt;&gt; Mrk 2:28]] {{field-on:Bible}} така щото Син человечески е Господар и на съботата. {{field-off:Bible}}</w:t>
      </w:r>
    </w:p>
    <w:p>
      <w:pPr>
        <w:pStyle w:val="Heading2"/>
        <w:rPr/>
      </w:pPr>
      <w:r>
        <w:rPr/>
        <w:t>Глава 3</w:t>
      </w:r>
    </w:p>
    <w:p>
      <w:pPr>
        <w:pStyle w:val="Normal"/>
        <w:rPr/>
      </w:pPr>
      <w:r>
        <w:rPr/>
        <w:t>[[@Bible:Mrk 3:1 ]][[3:1 &gt;&gt; Mrk 3:1]] {{field-on:Bible}} И влезе пак на съборището, и там беше некой си человек който имаше ръката си изсъхнала. {{field-off:Bible}}</w:t>
      </w:r>
    </w:p>
    <w:p>
      <w:pPr>
        <w:pStyle w:val="Normal"/>
        <w:rPr/>
      </w:pPr>
      <w:r>
        <w:rPr/>
        <w:t>[[@Bible:Mrk 3:2 ]][[3:2 &gt;&gt; Mrk 3:2]] {{field-on:Bible}} И съгледаха го да ли ще в съботен ден да го изцели, за да го обвинят. {{field-off:Bible}}</w:t>
      </w:r>
    </w:p>
    <w:p>
      <w:pPr>
        <w:pStyle w:val="Normal"/>
        <w:rPr/>
      </w:pPr>
      <w:r>
        <w:rPr/>
        <w:t>[[@Bible:Mrk 3:3 ]][[3:3 &gt;&gt; Mrk 3:3]] {{field-on:Bible}} И казва на человека който имаше ръката си изсъхнала: Изправи се на сред. {{field-off:Bible}}</w:t>
      </w:r>
    </w:p>
    <w:p>
      <w:pPr>
        <w:pStyle w:val="Normal"/>
        <w:rPr/>
      </w:pPr>
      <w:r>
        <w:rPr/>
        <w:t>[[@Bible:Mrk 3:4 ]][[3:4 &gt;&gt; Mrk 3:4]] {{field-on:Bible}} И казва им: Простено ли е съботен ден да прави некой добро, или да прави зло: да спаси ли душа, или да погуби? а те мълчеха. {{field-off:Bible}}</w:t>
      </w:r>
    </w:p>
    <w:p>
      <w:pPr>
        <w:pStyle w:val="Normal"/>
        <w:rPr/>
      </w:pPr>
      <w:r>
        <w:rPr/>
        <w:t>[[@Bible:Mrk 3:5 ]][[3:5 &gt;&gt; Mrk 3:5]] {{field-on:Bible}} А като ги изгледа с гнев, наскърбен за окаменението на сърцето им, казва на человека: Простри ръката си. И простре; и възстанови се ръката му здрава както другата. {{field-off:Bible}}</w:t>
      </w:r>
    </w:p>
    <w:p>
      <w:pPr>
        <w:pStyle w:val="Normal"/>
        <w:rPr/>
      </w:pPr>
      <w:r>
        <w:rPr/>
        <w:t>[[@Bible:Mrk 3:6 ]][[3:6 &gt;&gt; Mrk 3:6]] {{field-on:Bible}} И щом излезнаха Фарисеите, тутакси съвет сториха с Иродианите против него, как да го погубят. {{field-off:Bible}}</w:t>
      </w:r>
    </w:p>
    <w:p>
      <w:pPr>
        <w:pStyle w:val="Normal"/>
        <w:rPr/>
      </w:pPr>
      <w:r>
        <w:rPr/>
        <w:t>[[@Bible:Mrk 3:7 ]][[3:7 &gt;&gt; Mrk 3:7]] {{field-on:Bible}} А Исус тръгна с учениците си към морето; и отидоха след него много множество от Галилея и от Юдея, {{field-off:Bible}}</w:t>
      </w:r>
    </w:p>
    <w:p>
      <w:pPr>
        <w:pStyle w:val="Normal"/>
        <w:rPr/>
      </w:pPr>
      <w:r>
        <w:rPr/>
        <w:t>[[@Bible:Mrk 3:8 ]][[3:8 &gt;&gt; Mrk 3:8]] {{field-on:Bible}} и от Ерусалим, и от Идумея, и из отвъд Иордан. И из около Тир и Сидон, много множество, като беха чули колко чудеса правеше, дойдоха при него. {{field-off:Bible}}</w:t>
      </w:r>
    </w:p>
    <w:p>
      <w:pPr>
        <w:pStyle w:val="Normal"/>
        <w:rPr/>
      </w:pPr>
      <w:r>
        <w:rPr/>
        <w:t>[[@Bible:Mrk 3:9 ]][[3:9 &gt;&gt; Mrk 3:9]] {{field-on:Bible}} И рече на учениците си да го очаква една ладия поради народа, за да го не притесняват. {{field-off:Bible}}</w:t>
      </w:r>
    </w:p>
    <w:p>
      <w:pPr>
        <w:pStyle w:val="Normal"/>
        <w:rPr/>
      </w:pPr>
      <w:r>
        <w:rPr/>
        <w:t>[[@Bible:Mrk 3:10 ]][[3:10 &gt;&gt; Mrk 3:10]] {{field-on:Bible}} Защото изцели мнозина, така щото онези които имаха болести нападаха на него, за да се допрат до него. {{field-off:Bible}}</w:t>
      </w:r>
    </w:p>
    <w:p>
      <w:pPr>
        <w:pStyle w:val="Normal"/>
        <w:rPr/>
      </w:pPr>
      <w:r>
        <w:rPr/>
        <w:t>[[@Bible:Mrk 3:11 ]][[3:11 &gt;&gt; Mrk 3:11]] {{field-on:Bible}} И нечистите духове, когато го виждаха, припадаха му и викаха: Ти си Син Божий. {{field-off:Bible}}</w:t>
      </w:r>
    </w:p>
    <w:p>
      <w:pPr>
        <w:pStyle w:val="Normal"/>
        <w:rPr/>
      </w:pPr>
      <w:r>
        <w:rPr/>
        <w:t>[[@Bible:Mrk 3:12 ]][[3:12 &gt;&gt; Mrk 3:12]] {{field-on:Bible}} И много им запрещаваше, да го не изявяват. {{field-off:Bible}}</w:t>
      </w:r>
    </w:p>
    <w:p>
      <w:pPr>
        <w:pStyle w:val="Normal"/>
        <w:rPr/>
      </w:pPr>
      <w:r>
        <w:rPr/>
        <w:t>[[@Bible:Mrk 3:13 ]][[3:13 &gt;&gt; Mrk 3:13]] {{field-on:Bible}} И възлезе на гората, и призова онези които искаше той; и отидоха при него. {{field-off:Bible}}</w:t>
      </w:r>
    </w:p>
    <w:p>
      <w:pPr>
        <w:pStyle w:val="Normal"/>
        <w:rPr/>
      </w:pPr>
      <w:r>
        <w:rPr/>
        <w:t>[[@Bible:Mrk 3:14 ]][[3:14 &gt;&gt; Mrk 3:14]] {{field-on:Bible}} И стори дванадесет, да бъдат с него, и да ги изпровожда да проповедват; {{field-off:Bible}}</w:t>
      </w:r>
    </w:p>
    <w:p>
      <w:pPr>
        <w:pStyle w:val="Normal"/>
        <w:rPr/>
      </w:pPr>
      <w:r>
        <w:rPr/>
        <w:t>[[@Bible:Mrk 3:15 ]][[3:15 &gt;&gt; Mrk 3:15]] {{field-on:Bible}} и да имат власт да изцеляват болестите, и да изпъждат бесовете; {{field-off:Bible}}</w:t>
      </w:r>
    </w:p>
    <w:p>
      <w:pPr>
        <w:pStyle w:val="Normal"/>
        <w:rPr/>
      </w:pPr>
      <w:r>
        <w:rPr/>
        <w:t>[[@Bible:Mrk 3:16 ]][[3:16 &gt;&gt; Mrk 3:16]] {{field-on:Bible}} И приложи на Симона име Петър; {{field-off:Bible}}</w:t>
      </w:r>
    </w:p>
    <w:p>
      <w:pPr>
        <w:pStyle w:val="Normal"/>
        <w:rPr/>
      </w:pPr>
      <w:r>
        <w:rPr/>
        <w:t>[[@Bible:Mrk 3:17 ]][[3:17 &gt;&gt; Mrk 3:17]] {{field-on:Bible}} и Якова Зеведеева, и Иоана брата Яковова, и приложи им имена Воанергес, то ест, Синове на Гърма: {{field-off:Bible}}</w:t>
      </w:r>
    </w:p>
    <w:p>
      <w:pPr>
        <w:pStyle w:val="Normal"/>
        <w:rPr/>
      </w:pPr>
      <w:r>
        <w:rPr/>
        <w:t>[[@Bible:Mrk 3:18 ]][[3:18 &gt;&gt; Mrk 3:18]] {{field-on:Bible}} и Андрея, и Филипа, и Вартоломея, и Матея, и Тома, и Якова Алфеева, и Тадея, и Симона Кананита; {{field-off:Bible}}</w:t>
      </w:r>
    </w:p>
    <w:p>
      <w:pPr>
        <w:pStyle w:val="Normal"/>
        <w:rPr/>
      </w:pPr>
      <w:r>
        <w:rPr/>
        <w:t>[[@Bible:Mrk 3:19 ]][[3:19 &gt;&gt; Mrk 3:19]] {{field-on:Bible}} и Юда Искариотскаго, който го и предаде. {{field-off:Bible}}</w:t>
      </w:r>
    </w:p>
    <w:p>
      <w:pPr>
        <w:pStyle w:val="Normal"/>
        <w:rPr/>
      </w:pPr>
      <w:r>
        <w:rPr/>
        <w:t>[[@Bible:Mrk 3:20 ]][[3:20 &gt;&gt; Mrk 3:20]] {{field-on:Bible}} И идват в един дом, и събира се пак много народ, така щото те не можаха нито хлеб да ядат. {{field-off:Bible}}</w:t>
      </w:r>
    </w:p>
    <w:p>
      <w:pPr>
        <w:pStyle w:val="Normal"/>
        <w:rPr/>
      </w:pPr>
      <w:r>
        <w:rPr/>
        <w:t>[[@Bible:Mrk 3:21 ]][[3:21 &gt;&gt; Mrk 3:21]] {{field-on:Bible}} И като чуха своите му, излезоха да го уловят; защото казваха, че не е на себе си. {{field-off:Bible}}</w:t>
      </w:r>
    </w:p>
    <w:p>
      <w:pPr>
        <w:pStyle w:val="Normal"/>
        <w:rPr/>
      </w:pPr>
      <w:r>
        <w:rPr/>
        <w:t>[[@Bible:Mrk 3:22 ]][[3:22 &gt;&gt; Mrk 3:22]] {{field-on:Bible}} И книжниците, които беха слезнали от Ерусалим казваха че има Веелзевула, и че с началника на бесовете изпъжда бесовете. {{field-off:Bible}}</w:t>
      </w:r>
    </w:p>
    <w:p>
      <w:pPr>
        <w:pStyle w:val="Normal"/>
        <w:rPr/>
      </w:pPr>
      <w:r>
        <w:rPr/>
        <w:t>[[@Bible:Mrk 3:23 ]][[3:23 &gt;&gt; Mrk 3:23]] {{field-on:Bible}} И като ги призова, говореше им с притчи: Как може Сатана да изпъжда Сатана? {{field-off:Bible}}</w:t>
      </w:r>
    </w:p>
    <w:p>
      <w:pPr>
        <w:pStyle w:val="Normal"/>
        <w:rPr/>
      </w:pPr>
      <w:r>
        <w:rPr/>
        <w:t>[[@Bible:Mrk 3:24 ]][[3:24 &gt;&gt; Mrk 3:24]] {{field-on:Bible}} И ако едно царство се раздели против себе си, онова царство не може да устои. {{field-off:Bible}}</w:t>
      </w:r>
    </w:p>
    <w:p>
      <w:pPr>
        <w:pStyle w:val="Normal"/>
        <w:rPr/>
      </w:pPr>
      <w:r>
        <w:rPr/>
        <w:t>[[@Bible:Mrk 3:25 ]][[3:25 &gt;&gt; Mrk 3:25]] {{field-on:Bible}} И ако дом се раздели против себе си, този дом не може да устои. {{field-off:Bible}}</w:t>
      </w:r>
    </w:p>
    <w:p>
      <w:pPr>
        <w:pStyle w:val="Normal"/>
        <w:rPr/>
      </w:pPr>
      <w:r>
        <w:rPr/>
        <w:t>[[@Bible:Mrk 3:26 ]][[3:26 &gt;&gt; Mrk 3:26]] {{field-on:Bible}} И ако Сатана се е повдигнал против себе си и се е разделил, не може да устои, но дошло му е свършването. {{field-off:Bible}}</w:t>
      </w:r>
    </w:p>
    <w:p>
      <w:pPr>
        <w:pStyle w:val="Normal"/>
        <w:rPr/>
      </w:pPr>
      <w:r>
        <w:rPr/>
        <w:t>[[@Bible:Mrk 3:27 ]][[3:27 &gt;&gt; Mrk 3:27]] {{field-on:Bible}} Никой не може да разграби покъщнината на силния кога влезе в къщата му, ако първом не върже силния, и тогаз ще разграби къщата му. {{field-off:Bible}}</w:t>
      </w:r>
    </w:p>
    <w:p>
      <w:pPr>
        <w:pStyle w:val="Normal"/>
        <w:rPr/>
      </w:pPr>
      <w:r>
        <w:rPr/>
        <w:t>[[@Bible:Mrk 3:28 ]][[3:28 &gt;&gt; Mrk 3:28]] {{field-on:Bible}} Истина ви казвам, че всичките грехове на синовете человечески ще им се простят, и хулите колкото че възхулят. {{field-off:Bible}}</w:t>
      </w:r>
    </w:p>
    <w:p>
      <w:pPr>
        <w:pStyle w:val="Normal"/>
        <w:rPr/>
      </w:pPr>
      <w:r>
        <w:rPr/>
        <w:t>[[@Bible:Mrk 3:29 ]][[3:29 &gt;&gt; Mrk 3:29]] {{field-on:Bible}} но който възхули на Духа Светаго нема прошка във веки, но повинен е на вечно осъждане. {{field-off:Bible}}</w:t>
      </w:r>
    </w:p>
    <w:p>
      <w:pPr>
        <w:pStyle w:val="Normal"/>
        <w:rPr/>
      </w:pPr>
      <w:r>
        <w:rPr/>
        <w:t>[[@Bible:Mrk 3:30 ]][[3:30 &gt;&gt; Mrk 3:30]] {{field-on:Bible}} Това рече той, защото казваха: Има дух нечист. {{field-off:Bible}}</w:t>
      </w:r>
    </w:p>
    <w:p>
      <w:pPr>
        <w:pStyle w:val="Normal"/>
        <w:rPr/>
      </w:pPr>
      <w:r>
        <w:rPr/>
        <w:t>[[@Bible:Mrk 3:31 ]][[3:31 &gt;&gt; Mrk 3:31]] {{field-on:Bible}} Идват прочее братята му и майка му, и като стоеха вън проводиха до него и викаха го. {{field-off:Bible}}</w:t>
      </w:r>
    </w:p>
    <w:p>
      <w:pPr>
        <w:pStyle w:val="Normal"/>
        <w:rPr/>
      </w:pPr>
      <w:r>
        <w:rPr/>
        <w:t>[[@Bible:Mrk 3:32 ]][[3:32 &gt;&gt; Mrk 3:32]] {{field-on:Bible}} И седеше народът около него; и рекоха му: Ето майка ти и братята ти вън искат те. {{field-off:Bible}}</w:t>
      </w:r>
    </w:p>
    <w:p>
      <w:pPr>
        <w:pStyle w:val="Normal"/>
        <w:rPr/>
      </w:pPr>
      <w:r>
        <w:rPr/>
        <w:t>[[@Bible:Mrk 3:33 ]][[3:33 &gt;&gt; Mrk 3:33]] {{field-on:Bible}} И отвеща им и рече: Коя е майка ми? или кои са братята ми? {{field-off:Bible}}</w:t>
      </w:r>
    </w:p>
    <w:p>
      <w:pPr>
        <w:pStyle w:val="Normal"/>
        <w:rPr/>
      </w:pPr>
      <w:r>
        <w:rPr/>
        <w:t>[[@Bible:Mrk 3:34 ]][[3:34 &gt;&gt; Mrk 3:34]] {{field-on:Bible}} И като изгледа тези, които седеха около него, казва: Ето майка ми и братята ми! {{field-off:Bible}}</w:t>
      </w:r>
    </w:p>
    <w:p>
      <w:pPr>
        <w:pStyle w:val="Normal"/>
        <w:rPr/>
      </w:pPr>
      <w:r>
        <w:rPr/>
        <w:t>[[@Bible:Mrk 3:35 ]][[3:35 &gt;&gt; Mrk 3:35]] {{field-on:Bible}} Защото който прави волята Божия, той е брат мой, и сестра моя и майка. {{field-off:Bible}}</w:t>
      </w:r>
    </w:p>
    <w:p>
      <w:pPr>
        <w:pStyle w:val="Heading2"/>
        <w:rPr/>
      </w:pPr>
      <w:r>
        <w:rPr/>
        <w:t>Глава 4</w:t>
      </w:r>
    </w:p>
    <w:p>
      <w:pPr>
        <w:pStyle w:val="Normal"/>
        <w:rPr/>
      </w:pPr>
      <w:r>
        <w:rPr/>
        <w:t>[[@Bible:Mrk 4:1 ]][[4:1 &gt;&gt; Mrk 4:1]] {{field-on:Bible}} И пак започна да учи край морето: и събра се при него народ много, така щото той влезе в ладията и седеше на морето; а всичкият народ беше на земята по край морето. {{field-off:Bible}}</w:t>
      </w:r>
    </w:p>
    <w:p>
      <w:pPr>
        <w:pStyle w:val="Normal"/>
        <w:rPr/>
      </w:pPr>
      <w:r>
        <w:rPr/>
        <w:t>[[@Bible:Mrk 4:2 ]][[4:2 &gt;&gt; Mrk 4:2]] {{field-on:Bible}} И учеше ги много със притчи, и говореше им в поучението си: {{field-off:Bible}}</w:t>
      </w:r>
    </w:p>
    <w:p>
      <w:pPr>
        <w:pStyle w:val="Normal"/>
        <w:rPr/>
      </w:pPr>
      <w:r>
        <w:rPr/>
        <w:t>[[@Bible:Mrk 4:3 ]][[4:3 &gt;&gt; Mrk 4:3]] {{field-on:Bible}} Слушайте. Ето, излезе сеятелът да сее. {{field-off:Bible}}</w:t>
      </w:r>
    </w:p>
    <w:p>
      <w:pPr>
        <w:pStyle w:val="Normal"/>
        <w:rPr/>
      </w:pPr>
      <w:r>
        <w:rPr/>
        <w:t>[[@Bible:Mrk 4:4 ]][[4:4 &gt;&gt; Mrk 4:4]] {{field-on:Bible}} И когато сееше, едно падна край пътя, и дойдоха птиците небесни и озобаха го. {{field-off:Bible}}</w:t>
      </w:r>
    </w:p>
    <w:p>
      <w:pPr>
        <w:pStyle w:val="Normal"/>
        <w:rPr/>
      </w:pPr>
      <w:r>
        <w:rPr/>
        <w:t>[[@Bible:Mrk 4:5 ]][[4:5 &gt;&gt; Mrk 4:5]] {{field-on:Bible}} Друго падна на каменито место дето немаше много пръст, и заскоро изникна, защото немаше дълбина от земя; {{field-off:Bible}}</w:t>
      </w:r>
    </w:p>
    <w:p>
      <w:pPr>
        <w:pStyle w:val="Normal"/>
        <w:rPr/>
      </w:pPr>
      <w:r>
        <w:rPr/>
        <w:t>[[@Bible:Mrk 4:6 ]][[4:6 &gt;&gt; Mrk 4:6]] {{field-on:Bible}} но когато изгрея слънцето припърли се, и понеже немаше корен, изсъхна. {{field-off:Bible}}</w:t>
      </w:r>
    </w:p>
    <w:p>
      <w:pPr>
        <w:pStyle w:val="Normal"/>
        <w:rPr/>
      </w:pPr>
      <w:r>
        <w:rPr/>
        <w:t>[[@Bible:Mrk 4:7 ]][[4:7 &gt;&gt; Mrk 4:7]] {{field-on:Bible}} И друго падна в трънете, и обрастоха трънете и заглушиха го, и не даде плод. {{field-off:Bible}}</w:t>
      </w:r>
    </w:p>
    <w:p>
      <w:pPr>
        <w:pStyle w:val="Normal"/>
        <w:rPr/>
      </w:pPr>
      <w:r>
        <w:rPr/>
        <w:t>[[@Bible:Mrk 4:8 ]][[4:8 &gt;&gt; Mrk 4:8]] {{field-on:Bible}} И друго падна на добрата земя, и даваше плод, който възлезваше и възрастваше, и принесе едно тридесет, и друго шестдесет, а друго сто. {{field-off:Bible}}</w:t>
      </w:r>
    </w:p>
    <w:p>
      <w:pPr>
        <w:pStyle w:val="Normal"/>
        <w:rPr/>
      </w:pPr>
      <w:r>
        <w:rPr/>
        <w:t>[[@Bible:Mrk 4:9 ]][[4:9 &gt;&gt; Mrk 4:9]] {{field-on:Bible}} И казваше им: Който има уши да слуша, нека слуша. {{field-off:Bible}}</w:t>
      </w:r>
    </w:p>
    <w:p>
      <w:pPr>
        <w:pStyle w:val="Normal"/>
        <w:rPr/>
      </w:pPr>
      <w:r>
        <w:rPr/>
        <w:t>[[@Bible:Mrk 4:10 ]][[4:10 &gt;&gt; Mrk 4:10]] {{field-on:Bible}} И когато остана насаме, онези които беха около него с дванадесетте, попитаха го за притчата. {{field-off:Bible}}</w:t>
      </w:r>
    </w:p>
    <w:p>
      <w:pPr>
        <w:pStyle w:val="Normal"/>
        <w:rPr/>
      </w:pPr>
      <w:r>
        <w:rPr/>
        <w:t>[[@Bible:Mrk 4:11 ]][[4:11 &gt;&gt; Mrk 4:11]] {{field-on:Bible}} И казваше им: Вам се даде да познаете тайната на царството Божие, а на онези външните, всичкото бива в притчи; {{field-off:Bible}}</w:t>
      </w:r>
    </w:p>
    <w:p>
      <w:pPr>
        <w:pStyle w:val="Normal"/>
        <w:rPr/>
      </w:pPr>
      <w:r>
        <w:rPr/>
        <w:t>[[@Bible:Mrk 4:12 ]][[4:12 &gt;&gt; Mrk 4:12]] {{field-on:Bible}} за да гледат гледаще, и да не видят; и да чуят чуеще, и да не разумеят; да не би да се обърнат и да им се простят греховете. {{field-off:Bible}}</w:t>
      </w:r>
    </w:p>
    <w:p>
      <w:pPr>
        <w:pStyle w:val="Normal"/>
        <w:rPr/>
      </w:pPr>
      <w:r>
        <w:rPr/>
        <w:t>[[@Bible:Mrk 4:13 ]][[4:13 &gt;&gt; Mrk 4:13]] {{field-on:Bible}} И казва им: Не знаете ли тази притча? а как ще разумеете всичките притчи? {{field-off:Bible}}</w:t>
      </w:r>
    </w:p>
    <w:p>
      <w:pPr>
        <w:pStyle w:val="Normal"/>
        <w:rPr/>
      </w:pPr>
      <w:r>
        <w:rPr/>
        <w:t>[[@Bible:Mrk 4:14 ]][[4:14 &gt;&gt; Mrk 4:14]] {{field-on:Bible}} Сеятелът, словото сее. {{field-off:Bible}}</w:t>
      </w:r>
    </w:p>
    <w:p>
      <w:pPr>
        <w:pStyle w:val="Normal"/>
        <w:rPr/>
      </w:pPr>
      <w:r>
        <w:rPr/>
        <w:t>[[@Bible:Mrk 4:15 ]][[4:15 &gt;&gt; Mrk 4:15]] {{field-on:Bible}} А посеяното край пътят са тези в които се сее словото; но при които, като чуят, тутакси идва Сатана, и отнема словото всеяното в сърдцата им. {{field-off:Bible}}</w:t>
      </w:r>
    </w:p>
    <w:p>
      <w:pPr>
        <w:pStyle w:val="Normal"/>
        <w:rPr/>
      </w:pPr>
      <w:r>
        <w:rPr/>
        <w:t>[[@Bible:Mrk 4:16 ]][[4:16 &gt;&gt; Mrk 4:16]] {{field-on:Bible}} Подобно и на каменитите места посеяното са тези които, като чуят словото, тутакси с радост го приимат; {{field-off:Bible}}</w:t>
      </w:r>
    </w:p>
    <w:p>
      <w:pPr>
        <w:pStyle w:val="Normal"/>
        <w:rPr/>
      </w:pPr>
      <w:r>
        <w:rPr/>
        <w:t>[[@Bible:Mrk 4:17 ]][[4:17 &gt;&gt; Mrk 4:17]] {{field-on:Bible}} немат обаче корен в себе си, но привременни са; после като настане скръб или гонение за словото, тутакси се съблазняват. {{field-off:Bible}}</w:t>
      </w:r>
    </w:p>
    <w:p>
      <w:pPr>
        <w:pStyle w:val="Normal"/>
        <w:rPr/>
      </w:pPr>
      <w:r>
        <w:rPr/>
        <w:t>[[@Bible:Mrk 4:18 ]][[4:18 &gt;&gt; Mrk 4:18]] {{field-on:Bible}} И в трънете посеяното са тези, които слушат словото; {{field-off:Bible}}</w:t>
      </w:r>
    </w:p>
    <w:p>
      <w:pPr>
        <w:pStyle w:val="Normal"/>
        <w:rPr/>
      </w:pPr>
      <w:r>
        <w:rPr/>
        <w:t>[[@Bible:Mrk 4:19 ]][[4:19 &gt;&gt; Mrk 4:19]] {{field-on:Bible}} и грижите на този век, и прелестта на богатството, и пожеланията за други работи, като навлезват, заглушават словото, и безплодно бива. {{field-off:Bible}}</w:t>
      </w:r>
    </w:p>
    <w:p>
      <w:pPr>
        <w:pStyle w:val="Normal"/>
        <w:rPr/>
      </w:pPr>
      <w:r>
        <w:rPr/>
        <w:t>[[@Bible:Mrk 4:20 ]][[4:20 &gt;&gt; Mrk 4:20]] {{field-on:Bible}} А на добрата земя посеяното са тези, които слушат словото, и приимат, и дават плод, едно тридесет, и едно шестдесет, и едно сто. {{field-off:Bible}}</w:t>
      </w:r>
    </w:p>
    <w:p>
      <w:pPr>
        <w:pStyle w:val="Normal"/>
        <w:rPr/>
      </w:pPr>
      <w:r>
        <w:rPr/>
        <w:t>[[@Bible:Mrk 4:21 ]][[4:21 &gt;&gt; Mrk 4:21]] {{field-on:Bible}} И казваше им: За това ли се внося свещ, да я турят под шиника или под одъра? Да ли не за това, да я поставят на светилника? {{field-off:Bible}}</w:t>
      </w:r>
    </w:p>
    <w:p>
      <w:pPr>
        <w:pStyle w:val="Normal"/>
        <w:rPr/>
      </w:pPr>
      <w:r>
        <w:rPr/>
        <w:t>[[@Bible:Mrk 4:22 ]][[4:22 &gt;&gt; Mrk 4:22]] {{field-on:Bible}} Защото нема нещо тайно, което да се не яви; нито е било нещо потаено, което да не излезе на яве. {{field-off:Bible}}</w:t>
      </w:r>
    </w:p>
    <w:p>
      <w:pPr>
        <w:pStyle w:val="Normal"/>
        <w:rPr/>
      </w:pPr>
      <w:r>
        <w:rPr/>
        <w:t>[[@Bible:Mrk 4:23 ]][[4:23 &gt;&gt; Mrk 4:23]] {{field-on:Bible}} Който има уши да слуша, нека слуша. {{field-off:Bible}}</w:t>
      </w:r>
    </w:p>
    <w:p>
      <w:pPr>
        <w:pStyle w:val="Normal"/>
        <w:rPr/>
      </w:pPr>
      <w:r>
        <w:rPr/>
        <w:t>[[@Bible:Mrk 4:24 ]][[4:24 &gt;&gt; Mrk 4:24]] {{field-on:Bible}} И казваше им: Вс която мерка мерите, ще ви се възмери; и вам които слушате ще ви бъде придатък. {{field-off:Bible}}</w:t>
      </w:r>
    </w:p>
    <w:p>
      <w:pPr>
        <w:pStyle w:val="Normal"/>
        <w:rPr/>
      </w:pPr>
      <w:r>
        <w:rPr/>
        <w:t>[[@Bible:Mrk 4:25 ]][[4:25 &gt;&gt; Mrk 4:25]] {{field-on:Bible}} Защото който има, ще му се даде; а който нема, и онова което има ще му се отнеме. {{field-off:Bible}}</w:t>
      </w:r>
    </w:p>
    <w:p>
      <w:pPr>
        <w:pStyle w:val="Normal"/>
        <w:rPr/>
      </w:pPr>
      <w:r>
        <w:rPr/>
        <w:t>[[@Bible:Mrk 4:26 ]][[4:26 &gt;&gt; Mrk 4:26]] {{field-on:Bible}} И казваше: Така е царството Божие, както кога человек хвърли семето в земята; {{field-off:Bible}}</w:t>
      </w:r>
    </w:p>
    <w:p>
      <w:pPr>
        <w:pStyle w:val="Normal"/>
        <w:rPr/>
      </w:pPr>
      <w:r>
        <w:rPr/>
        <w:t>[[@Bible:Mrk 4:27 ]][[4:27 &gt;&gt; Mrk 4:27]] {{field-on:Bible}} и спи и разбужда се ноще и дене; и семето никне и расте, както той не знае. {{field-off:Bible}}</w:t>
      </w:r>
    </w:p>
    <w:p>
      <w:pPr>
        <w:pStyle w:val="Normal"/>
        <w:rPr/>
      </w:pPr>
      <w:r>
        <w:rPr/>
        <w:t>[[@Bible:Mrk 4:28 ]][[4:28 &gt;&gt; Mrk 4:28]] {{field-on:Bible}} Защото земята от самосебе си произвожда, първом трева, после клас, и напокон пълно жито в класа. {{field-off:Bible}}</w:t>
      </w:r>
    </w:p>
    <w:p>
      <w:pPr>
        <w:pStyle w:val="Normal"/>
        <w:rPr/>
      </w:pPr>
      <w:r>
        <w:rPr/>
        <w:t>[[@Bible:Mrk 4:29 ]][[4:29 &gt;&gt; Mrk 4:29]] {{field-on:Bible}} И когато узрее плодът, тоз час изпраща сърпа, защото е настанала жетва. {{field-off:Bible}}</w:t>
      </w:r>
    </w:p>
    <w:p>
      <w:pPr>
        <w:pStyle w:val="Normal"/>
        <w:rPr/>
      </w:pPr>
      <w:r>
        <w:rPr/>
        <w:t>[[@Bible:Mrk 4:30 ]][[4:30 &gt;&gt; Mrk 4:30]] {{field-on:Bible}} Още казваше: На що да уподобим царството Божие? или с кое сравнение да го сравним? {{field-off:Bible}}</w:t>
      </w:r>
    </w:p>
    <w:p>
      <w:pPr>
        <w:pStyle w:val="Normal"/>
        <w:rPr/>
      </w:pPr>
      <w:r>
        <w:rPr/>
        <w:t>[[@Bible:Mrk 4:31 ]][[4:31 &gt;&gt; Mrk 4:31]] {{field-on:Bible}} Подобно е на зърно синапово което, кога се посее в земята, най малко е от всичките семена, които са на земята; {{field-off:Bible}}</w:t>
      </w:r>
    </w:p>
    <w:p>
      <w:pPr>
        <w:pStyle w:val="Normal"/>
        <w:rPr/>
      </w:pPr>
      <w:r>
        <w:rPr/>
        <w:t>[[@Bible:Mrk 4:32 ]][[4:32 &gt;&gt; Mrk 4:32]] {{field-on:Bible}} а когато се посее, израства, и бива по големо от всичките злакове, и прави клони големи, така щото под неговата сенка могат птиците небесни да превитават. {{field-off:Bible}}</w:t>
      </w:r>
    </w:p>
    <w:p>
      <w:pPr>
        <w:pStyle w:val="Normal"/>
        <w:rPr/>
      </w:pPr>
      <w:r>
        <w:rPr/>
        <w:t>[[@Bible:Mrk 4:33 ]][[4:33 &gt;&gt; Mrk 4:33]] {{field-on:Bible}} И с много таквизи притчи говореше тем словото, както можеха да слушат. {{field-off:Bible}}</w:t>
      </w:r>
    </w:p>
    <w:p>
      <w:pPr>
        <w:pStyle w:val="Normal"/>
        <w:rPr/>
      </w:pPr>
      <w:r>
        <w:rPr/>
        <w:t>[[@Bible:Mrk 4:34 ]][[4:34 &gt;&gt; Mrk 4:34]] {{field-on:Bible}} А без притча им не говореше; но на особно тълкуваше всичко на учениците си. {{field-off:Bible}}</w:t>
      </w:r>
    </w:p>
    <w:p>
      <w:pPr>
        <w:pStyle w:val="Normal"/>
        <w:rPr/>
      </w:pPr>
      <w:r>
        <w:rPr/>
        <w:t>[[@Bible:Mrk 4:35 ]][[4:35 &gt;&gt; Mrk 4:35]] {{field-on:Bible}} И казва им в този ден когато се свечери: Да минем отвъд. {{field-off:Bible}}</w:t>
      </w:r>
    </w:p>
    <w:p>
      <w:pPr>
        <w:pStyle w:val="Normal"/>
        <w:rPr/>
      </w:pPr>
      <w:r>
        <w:rPr/>
        <w:t>[[@Bible:Mrk 4:36 ]][[4:36 &gt;&gt; Mrk 4:36]] {{field-on:Bible}} И като оставиха народът, вземат него, както бе в ладията; имаше още и други ладии с него. {{field-off:Bible}}</w:t>
      </w:r>
    </w:p>
    <w:p>
      <w:pPr>
        <w:pStyle w:val="Normal"/>
        <w:rPr/>
      </w:pPr>
      <w:r>
        <w:rPr/>
        <w:t>[[@Bible:Mrk 4:37 ]][[4:37 &gt;&gt; Mrk 4:37]] {{field-on:Bible}} И дига се голема буря ветрена; и вълните се вливаха в ладията, така щото тя вече се пълнеше с вода. {{field-off:Bible}}</w:t>
      </w:r>
    </w:p>
    <w:p>
      <w:pPr>
        <w:pStyle w:val="Normal"/>
        <w:rPr/>
      </w:pPr>
      <w:r>
        <w:rPr/>
        <w:t>[[@Bible:Mrk 4:38 ]][[4:38 &gt;&gt; Mrk 4:38]] {{field-on:Bible}} И той беше на кърмата заспал на възглавница; и разбуждат го и казват му: Учителю, не те ли е грижа че погинваме? {{field-off:Bible}}</w:t>
      </w:r>
    </w:p>
    <w:p>
      <w:pPr>
        <w:pStyle w:val="Normal"/>
        <w:rPr/>
      </w:pPr>
      <w:r>
        <w:rPr/>
        <w:t>[[@Bible:Mrk 4:39 ]][[4:39 &gt;&gt; Mrk 4:39]] {{field-on:Bible}} И стана та запрети на ветъра, и рече на морето: Мълчи! умири се! И престана ветърът, и стана тишина голема. {{field-off:Bible}}</w:t>
      </w:r>
    </w:p>
    <w:p>
      <w:pPr>
        <w:pStyle w:val="Normal"/>
        <w:rPr/>
      </w:pPr>
      <w:r>
        <w:rPr/>
        <w:t>[[@Bible:Mrk 4:40 ]][[4:40 &gt;&gt; Mrk 4:40]] {{field-on:Bible}} И рече им: Защо сте така страхливи? Как немате вера? {{field-off:Bible}}</w:t>
      </w:r>
    </w:p>
    <w:p>
      <w:pPr>
        <w:pStyle w:val="Normal"/>
        <w:rPr/>
      </w:pPr>
      <w:r>
        <w:rPr/>
        <w:t>[[@Bible:Mrk 4:41 ]][[4:41 &gt;&gt; Mrk 4:41]] {{field-on:Bible}} И убояха се с голем страх, и казваха си един другиму: Кой е прочее този, че и ветърът и морето му се покоряват? {{field-off:Bible}}</w:t>
      </w:r>
    </w:p>
    <w:p>
      <w:pPr>
        <w:pStyle w:val="Heading2"/>
        <w:rPr/>
      </w:pPr>
      <w:r>
        <w:rPr/>
        <w:t>Глава 5</w:t>
      </w:r>
    </w:p>
    <w:p>
      <w:pPr>
        <w:pStyle w:val="Normal"/>
        <w:rPr/>
      </w:pPr>
      <w:r>
        <w:rPr/>
        <w:t>[[@Bible:Mrk 5:1 ]][[5:1 &gt;&gt; Mrk 5:1]] {{field-on:Bible}} И минаха отвъд морето, в страната Гадаринска. {{field-off:Bible}}</w:t>
      </w:r>
    </w:p>
    <w:p>
      <w:pPr>
        <w:pStyle w:val="Normal"/>
        <w:rPr/>
      </w:pPr>
      <w:r>
        <w:rPr/>
        <w:t>[[@Bible:Mrk 5:2 ]][[5:2 &gt;&gt; Mrk 5:2]] {{field-on:Bible}} И щом излезе из ладията, тоз час го срещна един человек от гробищата, с дух нечист, {{field-off:Bible}}</w:t>
      </w:r>
    </w:p>
    <w:p>
      <w:pPr>
        <w:pStyle w:val="Normal"/>
        <w:rPr/>
      </w:pPr>
      <w:r>
        <w:rPr/>
        <w:t>[[@Bible:Mrk 5:3 ]][[5:3 &gt;&gt; Mrk 5:3]] {{field-on:Bible}} който имаше жилището си в гробищата, и никой не можеше да го върже нито с вериги; {{field-off:Bible}}</w:t>
      </w:r>
    </w:p>
    <w:p>
      <w:pPr>
        <w:pStyle w:val="Normal"/>
        <w:rPr/>
      </w:pPr>
      <w:r>
        <w:rPr/>
        <w:t>[[@Bible:Mrk 5:4 ]][[5:4 &gt;&gt; Mrk 5:4]] {{field-on:Bible}} защото много пъти беха го вързали с окови и с вериги, и покъсал бе веригите, и оковите бе строшил; и никой не беше в сила да го укроти. {{field-off:Bible}}</w:t>
      </w:r>
    </w:p>
    <w:p>
      <w:pPr>
        <w:pStyle w:val="Normal"/>
        <w:rPr/>
      </w:pPr>
      <w:r>
        <w:rPr/>
        <w:t>[[@Bible:Mrk 5:5 ]][[5:5 &gt;&gt; Mrk 5:5]] {{field-on:Bible}} И винаги, ноще и дене, беше по горите и в гробищата, и викаше и изпресичаше себе си с камене. {{field-off:Bible}}</w:t>
      </w:r>
    </w:p>
    <w:p>
      <w:pPr>
        <w:pStyle w:val="Normal"/>
        <w:rPr/>
      </w:pPr>
      <w:r>
        <w:rPr/>
        <w:t>[[@Bible:Mrk 5:6 ]][[5:6 &gt;&gt; Mrk 5:6]] {{field-on:Bible}} А като виде Исуса от далеч, притече и поклони му се, {{field-off:Bible}}</w:t>
      </w:r>
    </w:p>
    <w:p>
      <w:pPr>
        <w:pStyle w:val="Normal"/>
        <w:rPr/>
      </w:pPr>
      <w:r>
        <w:rPr/>
        <w:t>[[@Bible:Mrk 5:7 ]][[5:7 &gt;&gt; Mrk 5:7]] {{field-on:Bible}} и извика с глас голем и рече: Що имаш ти с мене, Исусе, Сине на Бога вишнаго? Заклевам те в Бога, недей ме мъчи. {{field-off:Bible}}</w:t>
      </w:r>
    </w:p>
    <w:p>
      <w:pPr>
        <w:pStyle w:val="Normal"/>
        <w:rPr/>
      </w:pPr>
      <w:r>
        <w:rPr/>
        <w:t>[[@Bible:Mrk 5:8 ]][[5:8 &gt;&gt; Mrk 5:8]] {{field-on:Bible}} (Защото му казваше: Излез из человека, душе нечисти.) {{field-off:Bible}}</w:t>
      </w:r>
    </w:p>
    <w:p>
      <w:pPr>
        <w:pStyle w:val="Normal"/>
        <w:rPr/>
      </w:pPr>
      <w:r>
        <w:rPr/>
        <w:t>[[@Bible:Mrk 5:9 ]][[5:9 &gt;&gt; Mrk 5:9]] {{field-on:Bible}} И попита го: Как ти е името? И отговори и рече: Легеон ми е името; защото сме мнозина. {{field-off:Bible}}</w:t>
      </w:r>
    </w:p>
    <w:p>
      <w:pPr>
        <w:pStyle w:val="Normal"/>
        <w:rPr/>
      </w:pPr>
      <w:r>
        <w:rPr/>
        <w:t>[[@Bible:Mrk 5:10 ]][[5:10 &gt;&gt; Mrk 5:10]] {{field-on:Bible}} И моли му се много, да ги не отпраща навън от тази земя. {{field-off:Bible}}</w:t>
      </w:r>
    </w:p>
    <w:p>
      <w:pPr>
        <w:pStyle w:val="Normal"/>
        <w:rPr/>
      </w:pPr>
      <w:r>
        <w:rPr/>
        <w:t>[[@Bible:Mrk 5:11 ]][[5:11 &gt;&gt; Mrk 5:11]] {{field-on:Bible}} А там при гората имаше стадо големо от свине та пасеше; {{field-off:Bible}}</w:t>
      </w:r>
    </w:p>
    <w:p>
      <w:pPr>
        <w:pStyle w:val="Normal"/>
        <w:rPr/>
      </w:pPr>
      <w:r>
        <w:rPr/>
        <w:t>[[@Bible:Mrk 5:12 ]][[5:12 &gt;&gt; Mrk 5:12]] {{field-on:Bible}} И помолиха му се всичките бесове и казваха: Проводи ни в свинете, да влезем в тех; {{field-off:Bible}}</w:t>
      </w:r>
    </w:p>
    <w:p>
      <w:pPr>
        <w:pStyle w:val="Normal"/>
        <w:rPr/>
      </w:pPr>
      <w:r>
        <w:rPr/>
        <w:t>[[@Bible:Mrk 5:13 ]][[5:13 &gt;&gt; Mrk 5:13]] {{field-on:Bible}} И Исус тутакси даде им воля. И излезнаха нечистите духове та влезоха в свинете; и устръми се стадото през стръмнината в морето, (те беха до две хиляди,) и се издавиха в морето. {{field-off:Bible}}</w:t>
      </w:r>
    </w:p>
    <w:p>
      <w:pPr>
        <w:pStyle w:val="Normal"/>
        <w:rPr/>
      </w:pPr>
      <w:r>
        <w:rPr/>
        <w:t>[[@Bible:Mrk 5:14 ]][[5:14 &gt;&gt; Mrk 5:14]] {{field-on:Bible}} А онези които пасяха свинете побегнаха та известиха в града и селата. И жителите излезоха да видят какво е станало. {{field-off:Bible}}</w:t>
      </w:r>
    </w:p>
    <w:p>
      <w:pPr>
        <w:pStyle w:val="Normal"/>
        <w:rPr/>
      </w:pPr>
      <w:r>
        <w:rPr/>
        <w:t>[[@Bible:Mrk 5:15 ]][[5:15 &gt;&gt; Mrk 5:15]] {{field-on:Bible}} И идват при Исуса, и виждат бесният в когото беше легеонът че седи и облечен и смислен; и убояха се. {{field-off:Bible}}</w:t>
      </w:r>
    </w:p>
    <w:p>
      <w:pPr>
        <w:pStyle w:val="Normal"/>
        <w:rPr/>
      </w:pPr>
      <w:r>
        <w:rPr/>
        <w:t>[[@Bible:Mrk 5:16 ]][[5:16 &gt;&gt; Mrk 5:16]] {{field-on:Bible}} И приказаха им онези които видеха, как бе работата на бесния, и за свинете. {{field-off:Bible}}</w:t>
      </w:r>
    </w:p>
    <w:p>
      <w:pPr>
        <w:pStyle w:val="Normal"/>
        <w:rPr/>
      </w:pPr>
      <w:r>
        <w:rPr/>
        <w:t>[[@Bible:Mrk 5:17 ]][[5:17 &gt;&gt; Mrk 5:17]] {{field-on:Bible}} И начнаха да му се молят да си отиде от техните предели. {{field-off:Bible}}</w:t>
      </w:r>
    </w:p>
    <w:p>
      <w:pPr>
        <w:pStyle w:val="Normal"/>
        <w:rPr/>
      </w:pPr>
      <w:r>
        <w:rPr/>
        <w:t>[[@Bible:Mrk 5:18 ]][[5:18 &gt;&gt; Mrk 5:18]] {{field-on:Bible}} И когато влезе в ладията, молеше му се този що бе от напред бесен да бъде с него заедно. {{field-off:Bible}}</w:t>
      </w:r>
    </w:p>
    <w:p>
      <w:pPr>
        <w:pStyle w:val="Normal"/>
        <w:rPr/>
      </w:pPr>
      <w:r>
        <w:rPr/>
        <w:t>[[@Bible:Mrk 5:19 ]][[5:19 &gt;&gt; Mrk 5:19]] {{field-on:Bible}} Исус обаче му не допусна, но казва му: Иди си у дома си при домашните си, и извести им това, що ти стори Господ и те помилва. {{field-off:Bible}}</w:t>
      </w:r>
    </w:p>
    <w:p>
      <w:pPr>
        <w:pStyle w:val="Normal"/>
        <w:rPr/>
      </w:pPr>
      <w:r>
        <w:rPr/>
        <w:t>[[@Bible:Mrk 5:20 ]][[5:20 &gt;&gt; Mrk 5:20]] {{field-on:Bible}} И тръгна, и начена да проповедва в Декапол това що му стори Исус; и всичките се чудеха. {{field-off:Bible}}</w:t>
      </w:r>
    </w:p>
    <w:p>
      <w:pPr>
        <w:pStyle w:val="Normal"/>
        <w:rPr/>
      </w:pPr>
      <w:r>
        <w:rPr/>
        <w:t>[[@Bible:Mrk 5:21 ]][[5:21 &gt;&gt; Mrk 5:21]] {{field-on:Bible}} И като премина пак Исус в ладията отвъде, събра се при него народ много; и той беше край морето. {{field-off:Bible}}</w:t>
      </w:r>
    </w:p>
    <w:p>
      <w:pPr>
        <w:pStyle w:val="Normal"/>
        <w:rPr/>
      </w:pPr>
      <w:r>
        <w:rPr/>
        <w:t>[[@Bible:Mrk 5:22 ]][[5:22 &gt;&gt; Mrk 5:22]] {{field-on:Bible}} И ето, идва един от началниците на съборището, на име Яир, и като го виде, падна на нозете му; {{field-off:Bible}}</w:t>
      </w:r>
    </w:p>
    <w:p>
      <w:pPr>
        <w:pStyle w:val="Normal"/>
        <w:rPr/>
      </w:pPr>
      <w:r>
        <w:rPr/>
        <w:t>[[@Bible:Mrk 5:23 ]][[5:23 &gt;&gt; Mrk 5:23]] {{field-on:Bible}} И молеше му се много и казваше: Дъщеря ми душа бере; да дойдеш и да положиш ръце на нея, за да се избави и ще живее. {{field-off:Bible}}</w:t>
      </w:r>
    </w:p>
    <w:p>
      <w:pPr>
        <w:pStyle w:val="Normal"/>
        <w:rPr/>
      </w:pPr>
      <w:r>
        <w:rPr/>
        <w:t>[[@Bible:Mrk 5:24 ]][[5:24 &gt;&gt; Mrk 5:24]] {{field-on:Bible}} И отиде с него; и следваха го народ много, и притискаха го. {{field-off:Bible}}</w:t>
      </w:r>
    </w:p>
    <w:p>
      <w:pPr>
        <w:pStyle w:val="Normal"/>
        <w:rPr/>
      </w:pPr>
      <w:r>
        <w:rPr/>
        <w:t>[[@Bible:Mrk 5:25 ]][[5:25 &gt;&gt; Mrk 5:25]] {{field-on:Bible}} И една жена, която имаше кръвотечение дванадесет години, {{field-off:Bible}}</w:t>
      </w:r>
    </w:p>
    <w:p>
      <w:pPr>
        <w:pStyle w:val="Normal"/>
        <w:rPr/>
      </w:pPr>
      <w:r>
        <w:rPr/>
        <w:t>[[@Bible:Mrk 5:26 ]][[5:26 &gt;&gt; Mrk 5:26]] {{field-on:Bible}} и от много лекари беше много пострадала, още беше издала и всичкото си имане, без да види никаква полза, но повече на зле бе пристигнала, {{field-off:Bible}}</w:t>
      </w:r>
    </w:p>
    <w:p>
      <w:pPr>
        <w:pStyle w:val="Normal"/>
        <w:rPr/>
      </w:pPr>
      <w:r>
        <w:rPr/>
        <w:t>[[@Bible:Mrk 5:27 ]][[5:27 &gt;&gt; Mrk 5:27]] {{field-on:Bible}} като чу за Исуса, дойде между народа из отзад, и допре се до дрехата му. {{field-off:Bible}}</w:t>
      </w:r>
    </w:p>
    <w:p>
      <w:pPr>
        <w:pStyle w:val="Normal"/>
        <w:rPr/>
      </w:pPr>
      <w:r>
        <w:rPr/>
        <w:t>[[@Bible:Mrk 5:28 ]][[5:28 &gt;&gt; Mrk 5:28]] {{field-on:Bible}} защото казваше: Ако се допра само до дрехата му, ще изцелея. {{field-off:Bible}}</w:t>
      </w:r>
    </w:p>
    <w:p>
      <w:pPr>
        <w:pStyle w:val="Normal"/>
        <w:rPr/>
      </w:pPr>
      <w:r>
        <w:rPr/>
        <w:t>[[@Bible:Mrk 5:29 ]][[5:29 &gt;&gt; Mrk 5:29]] {{field-on:Bible}} И на часа пресекна се течението на кръвта й, и усети в телото си че изцеле от болестта. {{field-off:Bible}}</w:t>
      </w:r>
    </w:p>
    <w:p>
      <w:pPr>
        <w:pStyle w:val="Normal"/>
        <w:rPr/>
      </w:pPr>
      <w:r>
        <w:rPr/>
        <w:t>[[@Bible:Mrk 5:30 ]][[5:30 &gt;&gt; Mrk 5:30]] {{field-on:Bible}} И тутакси Исус като позна в себе си че излезе от него сила, обърна се към народа и казваше: Кой се допре до дрехите ми? {{field-off:Bible}}</w:t>
      </w:r>
    </w:p>
    <w:p>
      <w:pPr>
        <w:pStyle w:val="Normal"/>
        <w:rPr/>
      </w:pPr>
      <w:r>
        <w:rPr/>
        <w:t>[[@Bible:Mrk 5:31 ]][[5:31 &gt;&gt; Mrk 5:31]] {{field-on:Bible}} И казваха учениците му: Видиш народът че те притиска и казваш: Кой се допре до мене? {{field-off:Bible}}</w:t>
      </w:r>
    </w:p>
    <w:p>
      <w:pPr>
        <w:pStyle w:val="Normal"/>
        <w:rPr/>
      </w:pPr>
      <w:r>
        <w:rPr/>
        <w:t>[[@Bible:Mrk 5:32 ]][[5:32 &gt;&gt; Mrk 5:32]] {{field-on:Bible}} И обзираше се да види тази която бе сторила това. {{field-off:Bible}}</w:t>
      </w:r>
    </w:p>
    <w:p>
      <w:pPr>
        <w:pStyle w:val="Normal"/>
        <w:rPr/>
      </w:pPr>
      <w:r>
        <w:rPr/>
        <w:t>[[@Bible:Mrk 5:33 ]][[5:33 &gt;&gt; Mrk 5:33]] {{field-on:Bible}} А жената уплашена и разтреперана, като знаеше това което стана с нея, дойде и припадна му, и каза му всичката истина. {{field-off:Bible}}</w:t>
      </w:r>
    </w:p>
    <w:p>
      <w:pPr>
        <w:pStyle w:val="Normal"/>
        <w:rPr/>
      </w:pPr>
      <w:r>
        <w:rPr/>
        <w:t>[[@Bible:Mrk 5:34 ]][[5:34 &gt;&gt; Mrk 5:34]] {{field-on:Bible}} А той й рече: Дъщи, твоята вера те изцели: иди си с миром, и здрава бъди от болестта си. {{field-off:Bible}}</w:t>
      </w:r>
    </w:p>
    <w:p>
      <w:pPr>
        <w:pStyle w:val="Normal"/>
        <w:rPr/>
      </w:pPr>
      <w:r>
        <w:rPr/>
        <w:t>[[@Bible:Mrk 5:35 ]][[5:35 &gt;&gt; Mrk 5:35]] {{field-on:Bible}} Когато той още говореше, идват от началника на съборището, и казват: Дъщеря ти умре; що задаваш вече труд на учителя? {{field-off:Bible}}</w:t>
      </w:r>
    </w:p>
    <w:p>
      <w:pPr>
        <w:pStyle w:val="Normal"/>
        <w:rPr/>
      </w:pPr>
      <w:r>
        <w:rPr/>
        <w:t>[[@Bible:Mrk 5:36 ]][[5:36 &gt;&gt; Mrk 5:36]] {{field-on:Bible}} А Исус, щом чу думата която говореха, казва на началника на съборището: Не бой се, само вервай. {{field-off:Bible}}</w:t>
      </w:r>
    </w:p>
    <w:p>
      <w:pPr>
        <w:pStyle w:val="Normal"/>
        <w:rPr/>
      </w:pPr>
      <w:r>
        <w:rPr/>
        <w:t>[[@Bible:Mrk 5:37 ]][[5:37 &gt;&gt; Mrk 5:37]] {{field-on:Bible}} И не остави никого да го придружи, тъкмо Петра и Якова и Иоана брата Яковов. {{field-off:Bible}}</w:t>
      </w:r>
    </w:p>
    <w:p>
      <w:pPr>
        <w:pStyle w:val="Normal"/>
        <w:rPr/>
      </w:pPr>
      <w:r>
        <w:rPr/>
        <w:t>[[@Bible:Mrk 5:38 ]][[5:38 &gt;&gt; Mrk 5:38]] {{field-on:Bible}} И идва в дома на началника на съборището, и вижда мълва че плачеха и пищеха много. {{field-off:Bible}}</w:t>
      </w:r>
    </w:p>
    <w:p>
      <w:pPr>
        <w:pStyle w:val="Normal"/>
        <w:rPr/>
      </w:pPr>
      <w:r>
        <w:rPr/>
        <w:t>[[@Bible:Mrk 5:39 ]][[5:39 &gt;&gt; Mrk 5:39]] {{field-on:Bible}} И като влезе казва им: Защо се мълвите и плачете? Детето не е умрело, но спи. {{field-off:Bible}}</w:t>
      </w:r>
    </w:p>
    <w:p>
      <w:pPr>
        <w:pStyle w:val="Normal"/>
        <w:rPr/>
      </w:pPr>
      <w:r>
        <w:rPr/>
        <w:t>[[@Bible:Mrk 5:40 ]][[5:40 &gt;&gt; Mrk 5:40]] {{field-on:Bible}} И присмиваха му се. А той като изпъди всичките, взема на детето баща му и майка му и онези които беха с него, и влезва дето лежеше детето. {{field-off:Bible}}</w:t>
      </w:r>
    </w:p>
    <w:p>
      <w:pPr>
        <w:pStyle w:val="Normal"/>
        <w:rPr/>
      </w:pPr>
      <w:r>
        <w:rPr/>
        <w:t>[[@Bible:Mrk 5:41 ]][[5:41 &gt;&gt; Mrk 5:41]] {{field-on:Bible}} И като хвана детето за ръка, казва му: Талита, куми; което изтълкувано ще рече: Стани. {{field-off:Bible}}</w:t>
      </w:r>
    </w:p>
    <w:p>
      <w:pPr>
        <w:pStyle w:val="Normal"/>
        <w:rPr/>
      </w:pPr>
      <w:r>
        <w:rPr/>
        <w:t>[[@Bible:Mrk 5:42 ]][[5:42 &gt;&gt; Mrk 5:42]] {{field-on:Bible}} И тутакси момичето стана и ходеше, защото беше на дванадесет години; и смаяха се твърде много. {{field-off:Bible}}</w:t>
      </w:r>
    </w:p>
    <w:p>
      <w:pPr>
        <w:pStyle w:val="Normal"/>
        <w:rPr/>
      </w:pPr>
      <w:r>
        <w:rPr/>
        <w:t>[[@Bible:Mrk 5:43 ]][[5:43 &gt;&gt; Mrk 5:43]] {{field-on:Bible}} И много им заръча никой да не научи това; и рече да и дадат да яде. {{field-off:Bible}}</w:t>
      </w:r>
    </w:p>
    <w:p>
      <w:pPr>
        <w:pStyle w:val="Heading2"/>
        <w:rPr/>
      </w:pPr>
      <w:r>
        <w:rPr/>
        <w:t>Глава 6</w:t>
      </w:r>
    </w:p>
    <w:p>
      <w:pPr>
        <w:pStyle w:val="Normal"/>
        <w:rPr/>
      </w:pPr>
      <w:r>
        <w:rPr/>
        <w:t>[[@Bible:Mrk 6:1 ]][[6:1 &gt;&gt; Mrk 6:1]] {{field-on:Bible}} И излезе от там, и дойде в отечеството си; и следваха го учениците му. {{field-off:Bible}}</w:t>
      </w:r>
    </w:p>
    <w:p>
      <w:pPr>
        <w:pStyle w:val="Normal"/>
        <w:rPr/>
      </w:pPr>
      <w:r>
        <w:rPr/>
        <w:t>[[@Bible:Mrk 6:2 ]][[6:2 &gt;&gt; Mrk 6:2]] {{field-on:Bible}} И като дойде събота, начна да учи в съборището; и мнозина от слушателите удивяваха се, и думаха: От къде на тогози това? и коя е дадената нему мъдрост, че и таквизи чудеса биват от ръцете му? {{field-off:Bible}}</w:t>
      </w:r>
    </w:p>
    <w:p>
      <w:pPr>
        <w:pStyle w:val="Normal"/>
        <w:rPr/>
      </w:pPr>
      <w:r>
        <w:rPr/>
        <w:t>[[@Bible:Mrk 6:3 ]][[6:3 &gt;&gt; Mrk 6:3]] {{field-on:Bible}} Не е ли този дърводелецът, синът Мариин, и брат на Якова и на Иосия и на Юда и на Симона? и не са ли сестрите му тука у нас? И съблазняваха се в него. {{field-off:Bible}}</w:t>
      </w:r>
    </w:p>
    <w:p>
      <w:pPr>
        <w:pStyle w:val="Normal"/>
        <w:rPr/>
      </w:pPr>
      <w:r>
        <w:rPr/>
        <w:t>[[@Bible:Mrk 6:4 ]][[6:4 &gt;&gt; Mrk 6:4]] {{field-on:Bible}} И казваше им Исус: Нема пророк без почест освен в отечеството си и между роднините и в дома си. {{field-off:Bible}}</w:t>
      </w:r>
    </w:p>
    <w:p>
      <w:pPr>
        <w:pStyle w:val="Normal"/>
        <w:rPr/>
      </w:pPr>
      <w:r>
        <w:rPr/>
        <w:t>[[@Bible:Mrk 6:5 ]][[6:5 &gt;&gt; Mrk 6:5]] {{field-on:Bible}} И не можеше там никое чудо да стори, тъкмо що на малцина болни като положи ръце изцели ги. {{field-off:Bible}}</w:t>
      </w:r>
    </w:p>
    <w:p>
      <w:pPr>
        <w:pStyle w:val="Normal"/>
        <w:rPr/>
      </w:pPr>
      <w:r>
        <w:rPr/>
        <w:t>[[@Bible:Mrk 6:6 ]][[6:6 &gt;&gt; Mrk 6:6]] {{field-on:Bible}} И чудеше се за техното неверство. И обхождаше селата наоколо та поучаваше. {{field-off:Bible}}</w:t>
      </w:r>
    </w:p>
    <w:p>
      <w:pPr>
        <w:pStyle w:val="Normal"/>
        <w:rPr/>
      </w:pPr>
      <w:r>
        <w:rPr/>
        <w:t>[[@Bible:Mrk 6:7 ]][[6:7 &gt;&gt; Mrk 6:7]] {{field-on:Bible}} И призва дванадесетте, и начна да ги изпраща по двама по двама; и даваше им власт над нечистите духове. {{field-off:Bible}}</w:t>
      </w:r>
    </w:p>
    <w:p>
      <w:pPr>
        <w:pStyle w:val="Normal"/>
        <w:rPr/>
      </w:pPr>
      <w:r>
        <w:rPr/>
        <w:t>[[@Bible:Mrk 6:8 ]][[6:8 &gt;&gt; Mrk 6:8]] {{field-on:Bible}} И заповеда им да не носят нищо на път, освен една тояга; нито тържик, нито хлеб, нито пари в пояс; {{field-off:Bible}}</w:t>
      </w:r>
    </w:p>
    <w:p>
      <w:pPr>
        <w:pStyle w:val="Normal"/>
        <w:rPr/>
      </w:pPr>
      <w:r>
        <w:rPr/>
        <w:t>[[@Bible:Mrk 6:9 ]][[6:9 &gt;&gt; Mrk 6:9]] {{field-on:Bible}} но да са с проста обувка; и да не се обличат в две дрехи. {{field-off:Bible}}</w:t>
      </w:r>
    </w:p>
    <w:p>
      <w:pPr>
        <w:pStyle w:val="Normal"/>
        <w:rPr/>
      </w:pPr>
      <w:r>
        <w:rPr/>
        <w:t>[[@Bible:Mrk 6:10 ]][[6:10 &gt;&gt; Mrk 6:10]] {{field-on:Bible}} И казваше им: В която къща влезете, там пребъдвайте до когато излезете от там. {{field-off:Bible}}</w:t>
      </w:r>
    </w:p>
    <w:p>
      <w:pPr>
        <w:pStyle w:val="Normal"/>
        <w:rPr/>
      </w:pPr>
      <w:r>
        <w:rPr/>
        <w:t>[[@Bible:Mrk 6:11 ]][[6:11 &gt;&gt; Mrk 6:11]] {{field-on:Bible}} И които не ви приимат, нито ви послушат, като излезвате от там, отърсете праха из под нозете си за свидетелство тем. Истина ви казвам, по-леко ще бъде наказанието на Содом или на Гомор в ден съдний нежели на онзи град. {{field-off:Bible}}</w:t>
      </w:r>
    </w:p>
    <w:p>
      <w:pPr>
        <w:pStyle w:val="Normal"/>
        <w:rPr/>
      </w:pPr>
      <w:r>
        <w:rPr/>
        <w:t>[[@Bible:Mrk 6:12 ]][[6:12 &gt;&gt; Mrk 6:12]] {{field-on:Bible}} И те излезоха и проповедваха покаяние. {{field-off:Bible}}</w:t>
      </w:r>
    </w:p>
    <w:p>
      <w:pPr>
        <w:pStyle w:val="Normal"/>
        <w:rPr/>
      </w:pPr>
      <w:r>
        <w:rPr/>
        <w:t>[[@Bible:Mrk 6:13 ]][[6:13 &gt;&gt; Mrk 6:13]] {{field-on:Bible}} И изпъждаха много бесове; и много болни помазваха с масло, и ги изцеляваха. {{field-off:Bible}}</w:t>
      </w:r>
    </w:p>
    <w:p>
      <w:pPr>
        <w:pStyle w:val="Normal"/>
        <w:rPr/>
      </w:pPr>
      <w:r>
        <w:rPr/>
        <w:t>[[@Bible:Mrk 6:14 ]][[6:14 &gt;&gt; Mrk 6:14]] {{field-on:Bible}} И чу цар Ирод, (защото явно стана неговото име,) и думаше: Иоан Кръстител е възкръснал от мъртвите, и за това действуват силите чрез него. {{field-off:Bible}}</w:t>
      </w:r>
    </w:p>
    <w:p>
      <w:pPr>
        <w:pStyle w:val="Normal"/>
        <w:rPr/>
      </w:pPr>
      <w:r>
        <w:rPr/>
        <w:t>[[@Bible:Mrk 6:15 ]][[6:15 &gt;&gt; Mrk 6:15]] {{field-on:Bible}} Други казваха, че е Илия; други пък казваха, че е пророк, или като един от пророците. {{field-off:Bible}}</w:t>
      </w:r>
    </w:p>
    <w:p>
      <w:pPr>
        <w:pStyle w:val="Normal"/>
        <w:rPr/>
      </w:pPr>
      <w:r>
        <w:rPr/>
        <w:t>[[@Bible:Mrk 6:16 ]][[6:16 &gt;&gt; Mrk 6:16]] {{field-on:Bible}} Но като чу Ирод рече: Този е Иоан, когото аз посекох; той е възкръснал от мъртвите. {{field-off:Bible}}</w:t>
      </w:r>
    </w:p>
    <w:p>
      <w:pPr>
        <w:pStyle w:val="Normal"/>
        <w:rPr/>
      </w:pPr>
      <w:r>
        <w:rPr/>
        <w:t>[[@Bible:Mrk 6:17 ]][[6:17 &gt;&gt; Mrk 6:17]] {{field-on:Bible}} Защото този Ирод проводи та улови Иоана, и върза го в тъмницата, заради Иродиада, жената на брата си Филипа, понеже беше я взел за жена. {{field-off:Bible}}</w:t>
      </w:r>
    </w:p>
    <w:p>
      <w:pPr>
        <w:pStyle w:val="Normal"/>
        <w:rPr/>
      </w:pPr>
      <w:r>
        <w:rPr/>
        <w:t>[[@Bible:Mrk 6:18 ]][[6:18 &gt;&gt; Mrk 6:18]] {{field-on:Bible}} Защото Иоан казуваше на Ирода: Не ти е простено да имаш братовата си жена. {{field-off:Bible}}</w:t>
      </w:r>
    </w:p>
    <w:p>
      <w:pPr>
        <w:pStyle w:val="Normal"/>
        <w:rPr/>
      </w:pPr>
      <w:r>
        <w:rPr/>
        <w:t>[[@Bible:Mrk 6:19 ]][[6:19 &gt;&gt; Mrk 6:19]] {{field-on:Bible}} А Иродиада го ненавиждаше, и искаше да го убие, но не можеше. {{field-off:Bible}}</w:t>
      </w:r>
    </w:p>
    <w:p>
      <w:pPr>
        <w:pStyle w:val="Normal"/>
        <w:rPr/>
      </w:pPr>
      <w:r>
        <w:rPr/>
        <w:t>[[@Bible:Mrk 6:20 ]][[6:20 &gt;&gt; Mrk 6:20]] {{field-on:Bible}} Защото Ирод се боеше от Иоан, като го знаеше че е человек праведен и свет; и припазваше го, и правеше много работи, като го слушаше, и с благодарение го слушаше. {{field-off:Bible}}</w:t>
      </w:r>
    </w:p>
    <w:p>
      <w:pPr>
        <w:pStyle w:val="Normal"/>
        <w:rPr/>
      </w:pPr>
      <w:r>
        <w:rPr/>
        <w:t>[[@Bible:Mrk 6:21 ]][[6:21 &gt;&gt; Mrk 6:21]] {{field-on:Bible}} И когато настана удобен ден, в който Ирод за денят на рождението си правеше вечеря на големците си и на тисящниците и на старейшините Галилейски, {{field-off:Bible}}</w:t>
      </w:r>
    </w:p>
    <w:p>
      <w:pPr>
        <w:pStyle w:val="Normal"/>
        <w:rPr/>
      </w:pPr>
      <w:r>
        <w:rPr/>
        <w:t>[[@Bible:Mrk 6:22 ]][[6:22 &gt;&gt; Mrk 6:22]] {{field-on:Bible}} и влезе дъщерята на тази Иродиада и поигра и угоди на Ирода и на седещите с него, рече царят на момичето: Искай ми каквото щеш, и ще ти дам. {{field-off:Bible}}</w:t>
      </w:r>
    </w:p>
    <w:p>
      <w:pPr>
        <w:pStyle w:val="Normal"/>
        <w:rPr/>
      </w:pPr>
      <w:r>
        <w:rPr/>
        <w:t>[[@Bible:Mrk 6:23 ]][[6:23 &gt;&gt; Mrk 6:23]] {{field-on:Bible}} И закле й се: Ще ти дам каквото ми поискаш, даже до половината от царството ми. {{field-off:Bible}}</w:t>
      </w:r>
    </w:p>
    <w:p>
      <w:pPr>
        <w:pStyle w:val="Normal"/>
        <w:rPr/>
      </w:pPr>
      <w:r>
        <w:rPr/>
        <w:t>[[@Bible:Mrk 6:24 ]][[6:24 &gt;&gt; Mrk 6:24]] {{field-on:Bible}} А тя излезе и рече на майка си: Какво да поискам? и тя рече: Главата на Иоана Кръстителя. {{field-off:Bible}}</w:t>
      </w:r>
    </w:p>
    <w:p>
      <w:pPr>
        <w:pStyle w:val="Normal"/>
        <w:rPr/>
      </w:pPr>
      <w:r>
        <w:rPr/>
        <w:t>[[@Bible:Mrk 6:25 ]][[6:25 &gt;&gt; Mrk 6:25]] {{field-on:Bible}} И той час влезна набързо при царят, та поиска и рече: Искам да ми дадеше сега тутакси главата на Иоана Кръстителя на блюдо. {{field-off:Bible}}</w:t>
      </w:r>
    </w:p>
    <w:p>
      <w:pPr>
        <w:pStyle w:val="Normal"/>
        <w:rPr/>
      </w:pPr>
      <w:r>
        <w:rPr/>
        <w:t>[[@Bible:Mrk 6:26 ]][[6:26 &gt;&gt; Mrk 6:26]] {{field-on:Bible}} И царят ако и да се оскърби много, поради клетвите обаче и зарад седящите с него, не рачи да отхвърли просбата й. {{field-off:Bible}}</w:t>
      </w:r>
    </w:p>
    <w:p>
      <w:pPr>
        <w:pStyle w:val="Normal"/>
        <w:rPr/>
      </w:pPr>
      <w:r>
        <w:rPr/>
        <w:t>[[@Bible:Mrk 6:27 ]][[6:27 &gt;&gt; Mrk 6:27]] {{field-on:Bible}} И тутакси проводи царят един оръжник, и заповеда да донесат главата му, и той отиде та го посече в тъмницата, {{field-off:Bible}}</w:t>
      </w:r>
    </w:p>
    <w:p>
      <w:pPr>
        <w:pStyle w:val="Normal"/>
        <w:rPr/>
      </w:pPr>
      <w:r>
        <w:rPr/>
        <w:t>[[@Bible:Mrk 6:28 ]][[6:28 &gt;&gt; Mrk 6:28]] {{field-on:Bible}} и донесе главата му на блюдо, и даде я на момичето; и момичето я даде на майка си. {{field-off:Bible}}</w:t>
      </w:r>
    </w:p>
    <w:p>
      <w:pPr>
        <w:pStyle w:val="Normal"/>
        <w:rPr/>
      </w:pPr>
      <w:r>
        <w:rPr/>
        <w:t>[[@Bible:Mrk 6:29 ]][[6:29 &gt;&gt; Mrk 6:29]] {{field-on:Bible}} И като чуха учениците му, дойдоха и дигнаха трупа му, и положиха го в гроб. {{field-off:Bible}}</w:t>
      </w:r>
    </w:p>
    <w:p>
      <w:pPr>
        <w:pStyle w:val="Normal"/>
        <w:rPr/>
      </w:pPr>
      <w:r>
        <w:rPr/>
        <w:t>[[@Bible:Mrk 6:30 ]][[6:30 &gt;&gt; Mrk 6:30]] {{field-on:Bible}} И събраха се апостолите при Исуса та му известиха всичко, и колкото направиха и колкото поучиха. {{field-off:Bible}}</w:t>
      </w:r>
    </w:p>
    <w:p>
      <w:pPr>
        <w:pStyle w:val="Normal"/>
        <w:rPr/>
      </w:pPr>
      <w:r>
        <w:rPr/>
        <w:t>[[@Bible:Mrk 6:31 ]][[6:31 &gt;&gt; Mrk 6:31]] {{field-on:Bible}} И рече им: Дойдете вие сами на страна в пусто место, и починете си малко; защото беха мнозина, които идеха и отиваха, и нито да ядат имаха време. {{field-off:Bible}}</w:t>
      </w:r>
    </w:p>
    <w:p>
      <w:pPr>
        <w:pStyle w:val="Normal"/>
        <w:rPr/>
      </w:pPr>
      <w:r>
        <w:rPr/>
        <w:t>[[@Bible:Mrk 6:32 ]][[6:32 &gt;&gt; Mrk 6:32]] {{field-on:Bible}} И отиваха в пусто место с ладията на страна. {{field-off:Bible}}</w:t>
      </w:r>
    </w:p>
    <w:p>
      <w:pPr>
        <w:pStyle w:val="Normal"/>
        <w:rPr/>
      </w:pPr>
      <w:r>
        <w:rPr/>
        <w:t>[[@Bible:Mrk 6:33 ]][[6:33 &gt;&gt; Mrk 6:33]] {{field-on:Bible}} И виде ги народът като отхождаха и мнозина го познаха; и стекоха се там пеши от всичките градове, и пристигнаха преди тех, и събраха се при него. {{field-off:Bible}}</w:t>
      </w:r>
    </w:p>
    <w:p>
      <w:pPr>
        <w:pStyle w:val="Normal"/>
        <w:rPr/>
      </w:pPr>
      <w:r>
        <w:rPr/>
        <w:t>[[@Bible:Mrk 6:34 ]][[6:34 &gt;&gt; Mrk 6:34]] {{field-on:Bible}} И като излезе Исус виде много народ, и смили се за тех, понеже беха като овце, които немаха пастир; и начена да ги поучава много. {{field-off:Bible}}</w:t>
      </w:r>
    </w:p>
    <w:p>
      <w:pPr>
        <w:pStyle w:val="Normal"/>
        <w:rPr/>
      </w:pPr>
      <w:r>
        <w:rPr/>
        <w:t>[[@Bible:Mrk 6:35 ]][[6:35 &gt;&gt; Mrk 6:35]] {{field-on:Bible}} И понеже беше вече станало късно, пристъпиха при него учениците му, и казваха: Местото е пусто, и късно е вече: {{field-off:Bible}}</w:t>
      </w:r>
    </w:p>
    <w:p>
      <w:pPr>
        <w:pStyle w:val="Normal"/>
        <w:rPr/>
      </w:pPr>
      <w:r>
        <w:rPr/>
        <w:t>[[@Bible:Mrk 6:36 ]][[6:36 &gt;&gt; Mrk 6:36]] {{field-on:Bible}} разпусни ги, да идат по околните колиби и села, и да си купят хлеб; защото немат що да ядат. {{field-off:Bible}}</w:t>
      </w:r>
    </w:p>
    <w:p>
      <w:pPr>
        <w:pStyle w:val="Normal"/>
        <w:rPr/>
      </w:pPr>
      <w:r>
        <w:rPr/>
        <w:t>[[@Bible:Mrk 6:37 ]][[6:37 &gt;&gt; Mrk 6:37]] {{field-on:Bible}} А той отговори и рече им: Дайте им вие да ядат. И казват му: Да идем ли да купим за двеста пенязи хлеб и да им дадем да ядат? {{field-off:Bible}}</w:t>
      </w:r>
    </w:p>
    <w:p>
      <w:pPr>
        <w:pStyle w:val="Normal"/>
        <w:rPr/>
      </w:pPr>
      <w:r>
        <w:rPr/>
        <w:t>[[@Bible:Mrk 6:38 ]][[6:38 &gt;&gt; Mrk 6:38]] {{field-on:Bible}} А той им казва: Колко хлеба имате? Идете та вижте И като узнаха казват: Пет, и две риби. {{field-off:Bible}}</w:t>
      </w:r>
    </w:p>
    <w:p>
      <w:pPr>
        <w:pStyle w:val="Normal"/>
        <w:rPr/>
      </w:pPr>
      <w:r>
        <w:rPr/>
        <w:t>[[@Bible:Mrk 6:39 ]][[6:39 &gt;&gt; Mrk 6:39]] {{field-on:Bible}} И повеле им да турят всичките да наседат по зелената трева на трапези на трапези. {{field-off:Bible}}</w:t>
      </w:r>
    </w:p>
    <w:p>
      <w:pPr>
        <w:pStyle w:val="Normal"/>
        <w:rPr/>
      </w:pPr>
      <w:r>
        <w:rPr/>
        <w:t>[[@Bible:Mrk 6:40 ]][[6:40 &gt;&gt; Mrk 6:40]] {{field-on:Bible}} И наседаха на лехи на лехи, по сто и по петдесет. {{field-off:Bible}}</w:t>
      </w:r>
    </w:p>
    <w:p>
      <w:pPr>
        <w:pStyle w:val="Normal"/>
        <w:rPr/>
      </w:pPr>
      <w:r>
        <w:rPr/>
        <w:t>[[@Bible:Mrk 6:41 ]][[6:41 &gt;&gt; Mrk 6:41]] {{field-on:Bible}} И като взе петте хлеба и двете риби, погледна на небето и благослови, и преломи хлебовете, и даваше на учениците си да наслагат от преде им; и двете риби раздели на всичките. {{field-off:Bible}}</w:t>
      </w:r>
    </w:p>
    <w:p>
      <w:pPr>
        <w:pStyle w:val="Normal"/>
        <w:rPr/>
      </w:pPr>
      <w:r>
        <w:rPr/>
        <w:t>[[@Bible:Mrk 6:42 ]][[6:42 &gt;&gt; Mrk 6:42]] {{field-on:Bible}} И ядоха всички и наситиха се. {{field-off:Bible}}</w:t>
      </w:r>
    </w:p>
    <w:p>
      <w:pPr>
        <w:pStyle w:val="Normal"/>
        <w:rPr/>
      </w:pPr>
      <w:r>
        <w:rPr/>
        <w:t>[[@Bible:Mrk 6:43 ]][[6:43 &gt;&gt; Mrk 6:43]] {{field-on:Bible}} И дигнаха от укрухите дванадесет коша пълни, и от рибите. {{field-off:Bible}}</w:t>
      </w:r>
    </w:p>
    <w:p>
      <w:pPr>
        <w:pStyle w:val="Normal"/>
        <w:rPr/>
      </w:pPr>
      <w:r>
        <w:rPr/>
        <w:t>[[@Bible:Mrk 6:44 ]][[6:44 &gt;&gt; Mrk 6:44]] {{field-on:Bible}} А онези които ядоха хлебовете беха около пет хиляди мъже. {{field-off:Bible}}</w:t>
      </w:r>
    </w:p>
    <w:p>
      <w:pPr>
        <w:pStyle w:val="Normal"/>
        <w:rPr/>
      </w:pPr>
      <w:r>
        <w:rPr/>
        <w:t>[[@Bible:Mrk 6:45 ]][[6:45 &gt;&gt; Mrk 6:45]] {{field-on:Bible}} И тутакси понуди учениците си да влезат в ладията, и да идат преди него отвъд към Витсаида, докле разпусне той народът. {{field-off:Bible}}</w:t>
      </w:r>
    </w:p>
    <w:p>
      <w:pPr>
        <w:pStyle w:val="Normal"/>
        <w:rPr/>
      </w:pPr>
      <w:r>
        <w:rPr/>
        <w:t>[[@Bible:Mrk 6:46 ]][[6:46 &gt;&gt; Mrk 6:46]] {{field-on:Bible}} И като ги разпусна, отиде на гората да се помоли. {{field-off:Bible}}</w:t>
      </w:r>
    </w:p>
    <w:p>
      <w:pPr>
        <w:pStyle w:val="Normal"/>
        <w:rPr/>
      </w:pPr>
      <w:r>
        <w:rPr/>
        <w:t>[[@Bible:Mrk 6:47 ]][[6:47 &gt;&gt; Mrk 6:47]] {{field-on:Bible}} И когато се свечери, ладията беше в сред морето, и той сам си на земята. {{field-off:Bible}}</w:t>
      </w:r>
    </w:p>
    <w:p>
      <w:pPr>
        <w:pStyle w:val="Normal"/>
        <w:rPr/>
      </w:pPr>
      <w:r>
        <w:rPr/>
        <w:t>[[@Bible:Mrk 6:48 ]][[6:48 &gt;&gt; Mrk 6:48]] {{field-on:Bible}} И виде ги че се мъчат в гребане с лопатите; защото им беше ветърът противен; и около четвъртата стража на нощта тръгва към тех като вървеше по морето, и искаше да ги измине. {{field-off:Bible}}</w:t>
      </w:r>
    </w:p>
    <w:p>
      <w:pPr>
        <w:pStyle w:val="Normal"/>
        <w:rPr/>
      </w:pPr>
      <w:r>
        <w:rPr/>
        <w:t>[[@Bible:Mrk 6:49 ]][[6:49 &gt;&gt; Mrk 6:49]] {{field-on:Bible}} А те като го видеха че ходи по морето, възмнеха че е призрак, и извикаха; {{field-off:Bible}}</w:t>
      </w:r>
    </w:p>
    <w:p>
      <w:pPr>
        <w:pStyle w:val="Normal"/>
        <w:rPr/>
      </w:pPr>
      <w:r>
        <w:rPr/>
        <w:t>[[@Bible:Mrk 6:50 ]][[6:50 &gt;&gt; Mrk 6:50]] {{field-on:Bible}} защото го всички видеха и смутиха се. И тутакси проговори с тех, и казва им: Дързайте! аз съм, не бойте се! {{field-off:Bible}}</w:t>
      </w:r>
    </w:p>
    <w:p>
      <w:pPr>
        <w:pStyle w:val="Normal"/>
        <w:rPr/>
      </w:pPr>
      <w:r>
        <w:rPr/>
        <w:t>[[@Bible:Mrk 6:51 ]][[6:51 &gt;&gt; Mrk 6:51]] {{field-on:Bible}} И възлезе при тех на ладията, и утихна ветърът. И ужасяваха се в себе си твърде много и чудеха се. {{field-off:Bible}}</w:t>
      </w:r>
    </w:p>
    <w:p>
      <w:pPr>
        <w:pStyle w:val="Normal"/>
        <w:rPr/>
      </w:pPr>
      <w:r>
        <w:rPr/>
        <w:t>[[@Bible:Mrk 6:52 ]][[6:52 &gt;&gt; Mrk 6:52]] {{field-on:Bible}} Защото не разумеха поради хлебовете, понеже сърцето им бе затвърдело. {{field-off:Bible}}</w:t>
      </w:r>
    </w:p>
    <w:p>
      <w:pPr>
        <w:pStyle w:val="Normal"/>
        <w:rPr/>
      </w:pPr>
      <w:r>
        <w:rPr/>
        <w:t>[[@Bible:Mrk 6:53 ]][[6:53 &gt;&gt; Mrk 6:53]] {{field-on:Bible}} И преминаха та дойдоха в земята Генисаретска и се извезоха на пристанището. {{field-off:Bible}}</w:t>
      </w:r>
    </w:p>
    <w:p>
      <w:pPr>
        <w:pStyle w:val="Normal"/>
        <w:rPr/>
      </w:pPr>
      <w:r>
        <w:rPr/>
        <w:t>[[@Bible:Mrk 6:54 ]][[6:54 &gt;&gt; Mrk 6:54]] {{field-on:Bible}} И когато излезоха от ладията, тутакси го познаха, {{field-off:Bible}}</w:t>
      </w:r>
    </w:p>
    <w:p>
      <w:pPr>
        <w:pStyle w:val="Normal"/>
        <w:rPr/>
      </w:pPr>
      <w:r>
        <w:rPr/>
        <w:t>[[@Bible:Mrk 6:55 ]][[6:55 &gt;&gt; Mrk 6:55]] {{field-on:Bible}} и завтекоха се по всичките онези околни места, и наченаха да носят на одрове болните там дето чуваха че е. {{field-off:Bible}}</w:t>
      </w:r>
    </w:p>
    <w:p>
      <w:pPr>
        <w:pStyle w:val="Normal"/>
        <w:rPr/>
      </w:pPr>
      <w:r>
        <w:rPr/>
        <w:t>[[@Bible:Mrk 6:56 ]][[6:56 &gt;&gt; Mrk 6:56]] {{field-on:Bible}} И дето влезваше в паланки или в градове или в села, туряха по пазаря болните, и молеха му се да се допрат поне до полите на дрехите му; и колкото се допираха, изцеляваха се. {{field-off:Bible}}</w:t>
      </w:r>
    </w:p>
    <w:p>
      <w:pPr>
        <w:pStyle w:val="Heading2"/>
        <w:rPr/>
      </w:pPr>
      <w:r>
        <w:rPr/>
        <w:t>Глава 7</w:t>
      </w:r>
    </w:p>
    <w:p>
      <w:pPr>
        <w:pStyle w:val="Normal"/>
        <w:rPr/>
      </w:pPr>
      <w:r>
        <w:rPr/>
        <w:t>[[@Bible:Mrk 7:1 ]][[7:1 &gt;&gt; Mrk 7:1]] {{field-on:Bible}} И събират се при него Фарисеите и некои от книжниците, които беха дошли от Ерусалим. {{field-off:Bible}}</w:t>
      </w:r>
    </w:p>
    <w:p>
      <w:pPr>
        <w:pStyle w:val="Normal"/>
        <w:rPr/>
      </w:pPr>
      <w:r>
        <w:rPr/>
        <w:t>[[@Bible:Mrk 7:2 ]][[7:2 &gt;&gt; Mrk 7:2]] {{field-on:Bible}} И като видеха некои от учениците му че ядат хлеб с ръце нечисти, сиреч немити, укориха ги. {{field-off:Bible}}</w:t>
      </w:r>
    </w:p>
    <w:p>
      <w:pPr>
        <w:pStyle w:val="Normal"/>
        <w:rPr/>
      </w:pPr>
      <w:r>
        <w:rPr/>
        <w:t>[[@Bible:Mrk 7:3 ]][[7:3 &gt;&gt; Mrk 7:3]] {{field-on:Bible}} (Защото Фарисеите и всичките Юдеи, ако си не умият ръцете до лактите, не ядат, държаще преданието на старите. {{field-off:Bible}}</w:t>
      </w:r>
    </w:p>
    <w:p>
      <w:pPr>
        <w:pStyle w:val="Normal"/>
        <w:rPr/>
      </w:pPr>
      <w:r>
        <w:rPr/>
        <w:t>[[@Bible:Mrk 7:4 ]][[7:4 &gt;&gt; Mrk 7:4]] {{field-on:Bible}} и от пазар кога се връщат, ако се не умият, не ядат. Има и други много обичаи които са приели да държат;- измивания на чаши и шулци и медници и одрове:) {{field-off:Bible}}</w:t>
      </w:r>
    </w:p>
    <w:p>
      <w:pPr>
        <w:pStyle w:val="Normal"/>
        <w:rPr/>
      </w:pPr>
      <w:r>
        <w:rPr/>
        <w:t>[[@Bible:Mrk 7:5 ]][[7:5 &gt;&gt; Mrk 7:5]] {{field-on:Bible}} После питат го Фарисеите и книжниците: Защо твоите ученици не ходят по преданието на старите, но с немити ръце ядат хлеб? {{field-off:Bible}}</w:t>
      </w:r>
    </w:p>
    <w:p>
      <w:pPr>
        <w:pStyle w:val="Normal"/>
        <w:rPr/>
      </w:pPr>
      <w:r>
        <w:rPr/>
        <w:t>[[@Bible:Mrk 7:6 ]][[7:6 &gt;&gt; Mrk 7:6]] {{field-on:Bible}} А той отвеща и рече им: Добре е пророкувал Исая за вас лицемерите; както е писано: "Този народ с устните си почита ме, а сърцето им далеч отстои от мене. {{field-off:Bible}}</w:t>
      </w:r>
    </w:p>
    <w:p>
      <w:pPr>
        <w:pStyle w:val="Normal"/>
        <w:rPr/>
      </w:pPr>
      <w:r>
        <w:rPr/>
        <w:t>[[@Bible:Mrk 7:7 ]][[7:7 &gt;&gt; Mrk 7:7]] {{field-on:Bible}} И напразно ме почитат, учаще учения заповеди человечески." {{field-off:Bible}}</w:t>
      </w:r>
    </w:p>
    <w:p>
      <w:pPr>
        <w:pStyle w:val="Normal"/>
        <w:rPr/>
      </w:pPr>
      <w:r>
        <w:rPr/>
        <w:t>[[@Bible:Mrk 7:8 ]][[7:8 &gt;&gt; Mrk 7:8]] {{field-on:Bible}} Защото оставихте заповедта Божия, и държите преданието человеческо,- измивания на шулци и на чаши; и други подобни много таквизи правите. {{field-off:Bible}}</w:t>
      </w:r>
    </w:p>
    <w:p>
      <w:pPr>
        <w:pStyle w:val="Normal"/>
        <w:rPr/>
      </w:pPr>
      <w:r>
        <w:rPr/>
        <w:t>[[@Bible:Mrk 7:9 ]][[7:9 &gt;&gt; Mrk 7:9]] {{field-on:Bible}} И казваше им: Добре че отметате Божията заповед за да вардите преданието ваше. {{field-off:Bible}}</w:t>
      </w:r>
    </w:p>
    <w:p>
      <w:pPr>
        <w:pStyle w:val="Normal"/>
        <w:rPr/>
      </w:pPr>
      <w:r>
        <w:rPr/>
        <w:t>[[@Bible:Mrk 7:10 ]][[7:10 &gt;&gt; Mrk 7:10]] {{field-on:Bible}} Защото Мойсей рече: "Почитай баща си и майка си," и: "Който злослови баща и майка, непременно да се умъртви." {{field-off:Bible}}</w:t>
      </w:r>
    </w:p>
    <w:p>
      <w:pPr>
        <w:pStyle w:val="Normal"/>
        <w:rPr/>
      </w:pPr>
      <w:r>
        <w:rPr/>
        <w:t>[[@Bible:Mrk 7:11 ]][[7:11 &gt;&gt; Mrk 7:11]] {{field-on:Bible}} Вие обаче казвате: Ако человек каже на баща си или на майка си,: Корван е (сиреч дар,) каквото би се ползувал ти от мене, доста е; {{field-off:Bible}}</w:t>
      </w:r>
    </w:p>
    <w:p>
      <w:pPr>
        <w:pStyle w:val="Normal"/>
        <w:rPr/>
      </w:pPr>
      <w:r>
        <w:rPr/>
        <w:t>[[@Bible:Mrk 7:12 ]][[7:12 &gt;&gt; Mrk 7:12]] {{field-on:Bible}} и не го оставяте вече да стори нищо на баща си или на майка си; {{field-off:Bible}}</w:t>
      </w:r>
    </w:p>
    <w:p>
      <w:pPr>
        <w:pStyle w:val="Normal"/>
        <w:rPr/>
      </w:pPr>
      <w:r>
        <w:rPr/>
        <w:t>[[@Bible:Mrk 7:13 ]][[7:13 &gt;&gt; Mrk 7:13]] {{field-on:Bible}} и тъй, разваляте словото Божие поради вашето предание, което сте предали; и струвате подобни таквизи много. {{field-off:Bible}}</w:t>
      </w:r>
    </w:p>
    <w:p>
      <w:pPr>
        <w:pStyle w:val="Normal"/>
        <w:rPr/>
      </w:pPr>
      <w:r>
        <w:rPr/>
        <w:t>[[@Bible:Mrk 7:14 ]][[7:14 &gt;&gt; Mrk 7:14]] {{field-on:Bible}} И призова всичкия народ, и казваше им: Слушайте ме всинца, и разумевайте. {{field-off:Bible}}</w:t>
      </w:r>
    </w:p>
    <w:p>
      <w:pPr>
        <w:pStyle w:val="Normal"/>
        <w:rPr/>
      </w:pPr>
      <w:r>
        <w:rPr/>
        <w:t>[[@Bible:Mrk 7:15 ]][[7:15 &gt;&gt; Mrk 7:15]] {{field-on:Bible}} Нема нищо извън человека що влезва в него което може да го оскверни; но което излезва из него, то е което осквернява человека. {{field-off:Bible}}</w:t>
      </w:r>
    </w:p>
    <w:p>
      <w:pPr>
        <w:pStyle w:val="Normal"/>
        <w:rPr/>
      </w:pPr>
      <w:r>
        <w:rPr/>
        <w:t>[[@Bible:Mrk 7:16 ]][[7:16 &gt;&gt; Mrk 7:16]] {{field-on:Bible}} Ако некой има уши да слуша, нека слуша. {{field-off:Bible}}</w:t>
      </w:r>
    </w:p>
    <w:p>
      <w:pPr>
        <w:pStyle w:val="Normal"/>
        <w:rPr/>
      </w:pPr>
      <w:r>
        <w:rPr/>
        <w:t>[[@Bible:Mrk 7:17 ]][[7:17 &gt;&gt; Mrk 7:17]] {{field-on:Bible}} И като влезе в къщи от народа питаха го учениците му за притчата. {{field-off:Bible}}</w:t>
      </w:r>
    </w:p>
    <w:p>
      <w:pPr>
        <w:pStyle w:val="Normal"/>
        <w:rPr/>
      </w:pPr>
      <w:r>
        <w:rPr/>
        <w:t>[[@Bible:Mrk 7:18 ]][[7:18 &gt;&gt; Mrk 7:18]] {{field-on:Bible}} И казва им: Така ли и вие сте неразумливи? Не разумевате ли че все що от вън влезва в человека не може да го осквернява? {{field-off:Bible}}</w:t>
      </w:r>
    </w:p>
    <w:p>
      <w:pPr>
        <w:pStyle w:val="Normal"/>
        <w:rPr/>
      </w:pPr>
      <w:r>
        <w:rPr/>
        <w:t>[[@Bible:Mrk 7:19 ]][[7:19 &gt;&gt; Mrk 7:19]] {{field-on:Bible}} Защото не влезва в сърцето му, но в търбуха; и излезва в заходът, като изчистя всичките ястия. {{field-off:Bible}}</w:t>
      </w:r>
    </w:p>
    <w:p>
      <w:pPr>
        <w:pStyle w:val="Normal"/>
        <w:rPr/>
      </w:pPr>
      <w:r>
        <w:rPr/>
        <w:t>[[@Bible:Mrk 7:20 ]][[7:20 &gt;&gt; Mrk 7:20]] {{field-on:Bible}} Казваше още че което излезва из человека, то осквернява человека. {{field-off:Bible}}</w:t>
      </w:r>
    </w:p>
    <w:p>
      <w:pPr>
        <w:pStyle w:val="Normal"/>
        <w:rPr/>
      </w:pPr>
      <w:r>
        <w:rPr/>
        <w:t>[[@Bible:Mrk 7:21 ]][[7:21 &gt;&gt; Mrk 7:21]] {{field-on:Bible}} Защото от вътре от сърцето на человеците излезват злите помисли, прелюбодеяния, блудства, убийства, {{field-off:Bible}}</w:t>
      </w:r>
    </w:p>
    <w:p>
      <w:pPr>
        <w:pStyle w:val="Normal"/>
        <w:rPr/>
      </w:pPr>
      <w:r>
        <w:rPr/>
        <w:t>[[@Bible:Mrk 7:22 ]][[7:22 &gt;&gt; Mrk 7:22]] {{field-on:Bible}} кражби, лихоимства, лукавства, коварство, похотливост, поглед лукав, хулене, гордост, безумство. {{field-off:Bible}}</w:t>
      </w:r>
    </w:p>
    <w:p>
      <w:pPr>
        <w:pStyle w:val="Normal"/>
        <w:rPr/>
      </w:pPr>
      <w:r>
        <w:rPr/>
        <w:t>[[@Bible:Mrk 7:23 ]][[7:23 &gt;&gt; Mrk 7:23]] {{field-on:Bible}} Всички тези лукави неща из вътре излезват, и оскверняват человека. {{field-off:Bible}}</w:t>
      </w:r>
    </w:p>
    <w:p>
      <w:pPr>
        <w:pStyle w:val="Normal"/>
        <w:rPr/>
      </w:pPr>
      <w:r>
        <w:rPr/>
        <w:t>[[@Bible:Mrk 7:24 ]][[7:24 &gt;&gt; Mrk 7:24]] {{field-on:Bible}} И като стана от там, отиде в пределите Тирски и Сидонски; и влезе в една къща, и не искаше да го знае никой; но не може да се укрие. {{field-off:Bible}}</w:t>
      </w:r>
    </w:p>
    <w:p>
      <w:pPr>
        <w:pStyle w:val="Normal"/>
        <w:rPr/>
      </w:pPr>
      <w:r>
        <w:rPr/>
        <w:t>[[@Bible:Mrk 7:25 ]][[7:25 &gt;&gt; Mrk 7:25]] {{field-on:Bible}} Защото като чу за него некоя си жена, на която дъщеря й имаше дух нечист, дойде и припадна на нозете му. {{field-off:Bible}}</w:t>
      </w:r>
    </w:p>
    <w:p>
      <w:pPr>
        <w:pStyle w:val="Normal"/>
        <w:rPr/>
      </w:pPr>
      <w:r>
        <w:rPr/>
        <w:t>[[@Bible:Mrk 7:26 ]][[7:26 &gt;&gt; Mrk 7:26]] {{field-on:Bible}} А тая жена бе Елинка, родом Сирофиникианка; и молеше му се да изпъди беса от дъщеря й. {{field-off:Bible}}</w:t>
      </w:r>
    </w:p>
    <w:p>
      <w:pPr>
        <w:pStyle w:val="Normal"/>
        <w:rPr/>
      </w:pPr>
      <w:r>
        <w:rPr/>
        <w:t>[[@Bible:Mrk 7:27 ]][[7:27 &gt;&gt; Mrk 7:27]] {{field-on:Bible}} А Исус й рече: Остави да се наситят първом чадата; защото не е добре да вземе некой хлеба от чадата, и да го хвърли на псетата. {{field-off:Bible}}</w:t>
      </w:r>
    </w:p>
    <w:p>
      <w:pPr>
        <w:pStyle w:val="Normal"/>
        <w:rPr/>
      </w:pPr>
      <w:r>
        <w:rPr/>
        <w:t>[[@Bible:Mrk 7:28 ]][[7:28 &gt;&gt; Mrk 7:28]] {{field-on:Bible}} А тя отговори и рече му: Ей, Господи, но и псетата отдолу под трапезата ядат от трошиците на децата. {{field-off:Bible}}</w:t>
      </w:r>
    </w:p>
    <w:p>
      <w:pPr>
        <w:pStyle w:val="Normal"/>
        <w:rPr/>
      </w:pPr>
      <w:r>
        <w:rPr/>
        <w:t>[[@Bible:Mrk 7:29 ]][[7:29 &gt;&gt; Mrk 7:29]] {{field-on:Bible}} И рече й: За тази реч, иди; бесът излезе из дъщеря ти. {{field-off:Bible}}</w:t>
      </w:r>
    </w:p>
    <w:p>
      <w:pPr>
        <w:pStyle w:val="Normal"/>
        <w:rPr/>
      </w:pPr>
      <w:r>
        <w:rPr/>
        <w:t>[[@Bible:Mrk 7:30 ]][[7:30 &gt;&gt; Mrk 7:30]] {{field-on:Bible}} И като отиде у дома си, намери че бесът бе излезъл, и дъщеря й легнала на постелката. {{field-off:Bible}}</w:t>
      </w:r>
    </w:p>
    <w:p>
      <w:pPr>
        <w:pStyle w:val="Normal"/>
        <w:rPr/>
      </w:pPr>
      <w:r>
        <w:rPr/>
        <w:t>[[@Bible:Mrk 7:31 ]][[7:31 &gt;&gt; Mrk 7:31]] {{field-on:Bible}} И пак като излезе из пределите Тирски и Сидонски, дойде към морето Галилейско, между пределите Декаполски. {{field-off:Bible}}</w:t>
      </w:r>
    </w:p>
    <w:p>
      <w:pPr>
        <w:pStyle w:val="Normal"/>
        <w:rPr/>
      </w:pPr>
      <w:r>
        <w:rPr/>
        <w:t>[[@Bible:Mrk 7:32 ]][[7:32 &gt;&gt; Mrk 7:32]] {{field-on:Bible}} И довеждат му едного глух и гъгнив, и молят му се да възложи ръка на него. {{field-off:Bible}}</w:t>
      </w:r>
    </w:p>
    <w:p>
      <w:pPr>
        <w:pStyle w:val="Normal"/>
        <w:rPr/>
      </w:pPr>
      <w:r>
        <w:rPr/>
        <w:t>[[@Bible:Mrk 7:33 ]][[7:33 &gt;&gt; Mrk 7:33]] {{field-on:Bible}} И като го взе на страна от народа, вложи пръстите си в ушите му; и като плюна, похвана го по езика. {{field-off:Bible}}</w:t>
      </w:r>
    </w:p>
    <w:p>
      <w:pPr>
        <w:pStyle w:val="Normal"/>
        <w:rPr/>
      </w:pPr>
      <w:r>
        <w:rPr/>
        <w:t>[[@Bible:Mrk 7:34 ]][[7:34 &gt;&gt; Mrk 7:34]] {{field-on:Bible}} И погледна на небето, въздъхна, и казва му: Еффата, сиреч. Отвори се. {{field-off:Bible}}</w:t>
      </w:r>
    </w:p>
    <w:p>
      <w:pPr>
        <w:pStyle w:val="Normal"/>
        <w:rPr/>
      </w:pPr>
      <w:r>
        <w:rPr/>
        <w:t>[[@Bible:Mrk 7:35 ]][[7:35 &gt;&gt; Mrk 7:35]] {{field-on:Bible}} И тоз час се отвориха ушите му; и развърза се връзката на езика му, и говореше чисто. {{field-off:Bible}}</w:t>
      </w:r>
    </w:p>
    <w:p>
      <w:pPr>
        <w:pStyle w:val="Normal"/>
        <w:rPr/>
      </w:pPr>
      <w:r>
        <w:rPr/>
        <w:t>[[@Bible:Mrk 7:36 ]][[7:36 &gt;&gt; Mrk 7:36]] {{field-on:Bible}} И заръча им да не кажат това никому; но колкото им той заръчваше, толкоз повече те проповедваха; {{field-off:Bible}}</w:t>
      </w:r>
    </w:p>
    <w:p>
      <w:pPr>
        <w:pStyle w:val="Normal"/>
        <w:rPr/>
      </w:pPr>
      <w:r>
        <w:rPr/>
        <w:t>[[@Bible:Mrk 7:37 ]][[7:37 &gt;&gt; Mrk 7:37]] {{field-on:Bible}} и удивяваха се твърде много, и думаха: Всичко добре прави; и глухите прави да чуят, и немите да говорят. {{field-off:Bible}}</w:t>
      </w:r>
    </w:p>
    <w:p>
      <w:pPr>
        <w:pStyle w:val="Heading2"/>
        <w:rPr/>
      </w:pPr>
      <w:r>
        <w:rPr/>
        <w:t>Глава 8</w:t>
      </w:r>
    </w:p>
    <w:p>
      <w:pPr>
        <w:pStyle w:val="Normal"/>
        <w:rPr/>
      </w:pPr>
      <w:r>
        <w:rPr/>
        <w:t>[[@Bible:Mrk 8:1 ]][[8:1 &gt;&gt; Mrk 8:1]] {{field-on:Bible}} През онези дни, понеже беше премного народ, и немаха какво да ядат, призва Исус учениците си, и казва им: {{field-off:Bible}}</w:t>
      </w:r>
    </w:p>
    <w:p>
      <w:pPr>
        <w:pStyle w:val="Normal"/>
        <w:rPr/>
      </w:pPr>
      <w:r>
        <w:rPr/>
        <w:t>[[@Bible:Mrk 8:2 ]][[8:2 &gt;&gt; Mrk 8:2]] {{field-on:Bible}} Жал ми е за народа, защото три дни вече стоят при мене, и немат що да ядат; {{field-off:Bible}}</w:t>
      </w:r>
    </w:p>
    <w:p>
      <w:pPr>
        <w:pStyle w:val="Normal"/>
        <w:rPr/>
      </w:pPr>
      <w:r>
        <w:rPr/>
        <w:t>[[@Bible:Mrk 8:3 ]][[8:3 &gt;&gt; Mrk 8:3]] {{field-on:Bible}} и ако ги разпусна гладни по домовете им ще премалнеят по пътя, защото некои от тех са дошли от далеч. {{field-off:Bible}}</w:t>
      </w:r>
    </w:p>
    <w:p>
      <w:pPr>
        <w:pStyle w:val="Normal"/>
        <w:rPr/>
      </w:pPr>
      <w:r>
        <w:rPr/>
        <w:t>[[@Bible:Mrk 8:4 ]][[8:4 &gt;&gt; Mrk 8:4]] {{field-on:Bible}} И отговориха му учениците: От де ще може да ги насити некой с хлеб тука в пустинята? {{field-off:Bible}}</w:t>
      </w:r>
    </w:p>
    <w:p>
      <w:pPr>
        <w:pStyle w:val="Normal"/>
        <w:rPr/>
      </w:pPr>
      <w:r>
        <w:rPr/>
        <w:t>[[@Bible:Mrk 8:5 ]][[8:5 &gt;&gt; Mrk 8:5]] {{field-on:Bible}} И попита ги: Колко хлеба имате? а те рекоха: Седем. {{field-off:Bible}}</w:t>
      </w:r>
    </w:p>
    <w:p>
      <w:pPr>
        <w:pStyle w:val="Normal"/>
        <w:rPr/>
      </w:pPr>
      <w:r>
        <w:rPr/>
        <w:t>[[@Bible:Mrk 8:6 ]][[8:6 &gt;&gt; Mrk 8:6]] {{field-on:Bible}} И повеле на народът да наседат на земята; и като взе седемте хлеба, благодари, и преломи, и даваше на учениците си да сложат, и сложиха пред народа. {{field-off:Bible}}</w:t>
      </w:r>
    </w:p>
    <w:p>
      <w:pPr>
        <w:pStyle w:val="Normal"/>
        <w:rPr/>
      </w:pPr>
      <w:r>
        <w:rPr/>
        <w:t>[[@Bible:Mrk 8:7 ]][[8:7 &gt;&gt; Mrk 8:7]] {{field-on:Bible}} Имаха и малко рибички; и благослови, и рече да сложат и тех. {{field-off:Bible}}</w:t>
      </w:r>
    </w:p>
    <w:p>
      <w:pPr>
        <w:pStyle w:val="Normal"/>
        <w:rPr/>
      </w:pPr>
      <w:r>
        <w:rPr/>
        <w:t>[[@Bible:Mrk 8:8 ]][[8:8 &gt;&gt; Mrk 8:8]] {{field-on:Bible}} И ядоха и наситиха се; и дигнаха остатки от укрухи седем кошници. {{field-off:Bible}}</w:t>
      </w:r>
    </w:p>
    <w:p>
      <w:pPr>
        <w:pStyle w:val="Normal"/>
        <w:rPr/>
      </w:pPr>
      <w:r>
        <w:rPr/>
        <w:t>[[@Bible:Mrk 8:9 ]][[8:9 &gt;&gt; Mrk 8:9]] {{field-on:Bible}} А онези които ядоха беха до четири хиляди; и разпусна ги. {{field-off:Bible}}</w:t>
      </w:r>
    </w:p>
    <w:p>
      <w:pPr>
        <w:pStyle w:val="Normal"/>
        <w:rPr/>
      </w:pPr>
      <w:r>
        <w:rPr/>
        <w:t>[[@Bible:Mrk 8:10 ]][[8:10 &gt;&gt; Mrk 8:10]] {{field-on:Bible}} И тутакси влезе в ладията с учениците си, и дойде в Далманутанските страни. {{field-off:Bible}}</w:t>
      </w:r>
    </w:p>
    <w:p>
      <w:pPr>
        <w:pStyle w:val="Normal"/>
        <w:rPr/>
      </w:pPr>
      <w:r>
        <w:rPr/>
        <w:t>[[@Bible:Mrk 8:11 ]][[8:11 &gt;&gt; Mrk 8:11]] {{field-on:Bible}} И излезоха Фарисеите и начнаха да му правят питания; и като го изкушаваха искаха от него знамение от небето. {{field-off:Bible}}</w:t>
      </w:r>
    </w:p>
    <w:p>
      <w:pPr>
        <w:pStyle w:val="Normal"/>
        <w:rPr/>
      </w:pPr>
      <w:r>
        <w:rPr/>
        <w:t>[[@Bible:Mrk 8:12 ]][[8:12 &gt;&gt; Mrk 8:12]] {{field-on:Bible}} А той въздъхна от сърце, и рече: Защо този род иска знамение? Истина ви казвам: Нема да се даде на този род знамение. {{field-off:Bible}}</w:t>
      </w:r>
    </w:p>
    <w:p>
      <w:pPr>
        <w:pStyle w:val="Normal"/>
        <w:rPr/>
      </w:pPr>
      <w:r>
        <w:rPr/>
        <w:t>[[@Bible:Mrk 8:13 ]][[8:13 &gt;&gt; Mrk 8:13]] {{field-on:Bible}} И остави ги и влезе пак в ладията, и мина отвъд. {{field-off:Bible}}</w:t>
      </w:r>
    </w:p>
    <w:p>
      <w:pPr>
        <w:pStyle w:val="Normal"/>
        <w:rPr/>
      </w:pPr>
      <w:r>
        <w:rPr/>
        <w:t>[[@Bible:Mrk 8:14 ]][[8:14 &gt;&gt; Mrk 8:14]] {{field-on:Bible}} Но забравиха учениците да вземат хлеб, и немаха със себе си в ладията освен един хлеб. {{field-off:Bible}}</w:t>
      </w:r>
    </w:p>
    <w:p>
      <w:pPr>
        <w:pStyle w:val="Normal"/>
        <w:rPr/>
      </w:pPr>
      <w:r>
        <w:rPr/>
        <w:t>[[@Bible:Mrk 8:15 ]][[8:15 &gt;&gt; Mrk 8:15]] {{field-on:Bible}} И заръча им и казва: Гледайте, пазете се от кваса Фарисейски и от кваса Иродов. {{field-off:Bible}}</w:t>
      </w:r>
    </w:p>
    <w:p>
      <w:pPr>
        <w:pStyle w:val="Normal"/>
        <w:rPr/>
      </w:pPr>
      <w:r>
        <w:rPr/>
        <w:t>[[@Bible:Mrk 8:16 ]][[8:16 &gt;&gt; Mrk 8:16]] {{field-on:Bible}} И размишляваха помежду си и думаха: Това е защото хлебове немаме. {{field-off:Bible}}</w:t>
      </w:r>
    </w:p>
    <w:p>
      <w:pPr>
        <w:pStyle w:val="Normal"/>
        <w:rPr/>
      </w:pPr>
      <w:r>
        <w:rPr/>
        <w:t>[[@Bible:Mrk 8:17 ]][[8:17 &gt;&gt; Mrk 8:17]] {{field-on:Bible}} А Исус разуме, и рече им: Защо размишлявате че хлебове немате? Не разбирате ли, нито разумевате? Още ли имате сърцето си окаменено? {{field-off:Bible}}</w:t>
      </w:r>
    </w:p>
    <w:p>
      <w:pPr>
        <w:pStyle w:val="Normal"/>
        <w:rPr/>
      </w:pPr>
      <w:r>
        <w:rPr/>
        <w:t>[[@Bible:Mrk 8:18 ]][[8:18 &gt;&gt; Mrk 8:18]] {{field-on:Bible}} Очи имате, и не видите ли? и уши имате, и не чуете ли? и не помните ли? {{field-off:Bible}}</w:t>
      </w:r>
    </w:p>
    <w:p>
      <w:pPr>
        <w:pStyle w:val="Normal"/>
        <w:rPr/>
      </w:pPr>
      <w:r>
        <w:rPr/>
        <w:t>[[@Bible:Mrk 8:19 ]][[8:19 &gt;&gt; Mrk 8:19]] {{field-on:Bible}} Когато преломих петте хлеба на петте хиляди, колко кошове пълни с укрухи дигнахте? Казват му: Дванадесет. {{field-off:Bible}}</w:t>
      </w:r>
    </w:p>
    <w:p>
      <w:pPr>
        <w:pStyle w:val="Normal"/>
        <w:rPr/>
      </w:pPr>
      <w:r>
        <w:rPr/>
        <w:t>[[@Bible:Mrk 8:20 ]][[8:20 &gt;&gt; Mrk 8:20]] {{field-on:Bible}} И когато седемте на четирите хиляди, колко кошници пълни с укрухи дигнахте? А те рекоха? Седем. {{field-off:Bible}}</w:t>
      </w:r>
    </w:p>
    <w:p>
      <w:pPr>
        <w:pStyle w:val="Normal"/>
        <w:rPr/>
      </w:pPr>
      <w:r>
        <w:rPr/>
        <w:t>[[@Bible:Mrk 8:21 ]][[8:21 &gt;&gt; Mrk 8:21]] {{field-on:Bible}} И казваше им: Как не разумевате? {{field-off:Bible}}</w:t>
      </w:r>
    </w:p>
    <w:p>
      <w:pPr>
        <w:pStyle w:val="Normal"/>
        <w:rPr/>
      </w:pPr>
      <w:r>
        <w:rPr/>
        <w:t>[[@Bible:Mrk 8:22 ]][[8:22 &gt;&gt; Mrk 8:22]] {{field-on:Bible}} И идва във Витсаида: и довождат му едного слеп и примолюват му се да се прикосне до него. {{field-off:Bible}}</w:t>
      </w:r>
    </w:p>
    <w:p>
      <w:pPr>
        <w:pStyle w:val="Normal"/>
        <w:rPr/>
      </w:pPr>
      <w:r>
        <w:rPr/>
        <w:t>[[@Bible:Mrk 8:23 ]][[8:23 &gt;&gt; Mrk 8:23]] {{field-on:Bible}} И хвана слепия за ръка, та го изведе вън от селото, и, като плюна на очите му, възложи на него ръце, и питаше го, види ли нещо. {{field-off:Bible}}</w:t>
      </w:r>
    </w:p>
    <w:p>
      <w:pPr>
        <w:pStyle w:val="Normal"/>
        <w:rPr/>
      </w:pPr>
      <w:r>
        <w:rPr/>
        <w:t>[[@Bible:Mrk 8:24 ]][[8:24 &gt;&gt; Mrk 8:24]] {{field-on:Bible}} И той прогледа, и казваше: Виждам человеците, като че виждам дървета да ходят. {{field-off:Bible}}</w:t>
      </w:r>
    </w:p>
    <w:p>
      <w:pPr>
        <w:pStyle w:val="Normal"/>
        <w:rPr/>
      </w:pPr>
      <w:r>
        <w:rPr/>
        <w:t>[[@Bible:Mrk 8:25 ]][[8:25 &gt;&gt; Mrk 8:25]] {{field-on:Bible}} После пак възложи ръцете си на очите му, и направи го да прогледа; и възстанови се зрението му, и виде всичките чисто. {{field-off:Bible}}</w:t>
      </w:r>
    </w:p>
    <w:p>
      <w:pPr>
        <w:pStyle w:val="Normal"/>
        <w:rPr/>
      </w:pPr>
      <w:r>
        <w:rPr/>
        <w:t>[[@Bible:Mrk 8:26 ]][[8:26 &gt;&gt; Mrk 8:26]] {{field-on:Bible}} И изпрати го в дома му, и казваше: Нито в селото да влезеш, нито некому в селото да кажеш това. {{field-off:Bible}}</w:t>
      </w:r>
    </w:p>
    <w:p>
      <w:pPr>
        <w:pStyle w:val="Normal"/>
        <w:rPr/>
      </w:pPr>
      <w:r>
        <w:rPr/>
        <w:t>[[@Bible:Mrk 8:27 ]][[8:27 &gt;&gt; Mrk 8:27]] {{field-on:Bible}} И излезе Исус и учениците му по селата на Кесаря Филипова, и из пътя питаше учениците си, и казваше им: Кого ме казват человеците, че съм. {{field-off:Bible}}</w:t>
      </w:r>
    </w:p>
    <w:p>
      <w:pPr>
        <w:pStyle w:val="Normal"/>
        <w:rPr/>
      </w:pPr>
      <w:r>
        <w:rPr/>
        <w:t>[[@Bible:Mrk 8:28 ]][[8:28 &gt;&gt; Mrk 8:28]] {{field-on:Bible}} А те отговориха: Иоан Кръстител; други пък Илия; а други, един от пророците. {{field-off:Bible}}</w:t>
      </w:r>
    </w:p>
    <w:p>
      <w:pPr>
        <w:pStyle w:val="Normal"/>
        <w:rPr/>
      </w:pPr>
      <w:r>
        <w:rPr/>
        <w:t>[[@Bible:Mrk 8:29 ]][[8:29 &gt;&gt; Mrk 8:29]] {{field-on:Bible}} И той им казва: Но вие кого ме казвате че съм? И отговори Петър и рече му: Ти си Христос. {{field-off:Bible}}</w:t>
      </w:r>
    </w:p>
    <w:p>
      <w:pPr>
        <w:pStyle w:val="Normal"/>
        <w:rPr/>
      </w:pPr>
      <w:r>
        <w:rPr/>
        <w:t>[[@Bible:Mrk 8:30 ]][[8:30 &gt;&gt; Mrk 8:30]] {{field-on:Bible}} И запрети им да не казват никому за него. {{field-off:Bible}}</w:t>
      </w:r>
    </w:p>
    <w:p>
      <w:pPr>
        <w:pStyle w:val="Normal"/>
        <w:rPr/>
      </w:pPr>
      <w:r>
        <w:rPr/>
        <w:t>[[@Bible:Mrk 8:31 ]][[8:31 &gt;&gt; Mrk 8:31]] {{field-on:Bible}} И начена да ги учи това, че Син человечески требва много да пострада, и да бъде отхвърлен от старейшините и първосвещениците и книжниците, и убит да бъде, и след три дни да възкръсне. {{field-off:Bible}}</w:t>
      </w:r>
    </w:p>
    <w:p>
      <w:pPr>
        <w:pStyle w:val="Normal"/>
        <w:rPr/>
      </w:pPr>
      <w:r>
        <w:rPr/>
        <w:t>[[@Bible:Mrk 8:32 ]][[8:32 &gt;&gt; Mrk 8:32]] {{field-on:Bible}} И говореше словото явно. А Петър го взе на страна, и начна да му запрещава. {{field-off:Bible}}</w:t>
      </w:r>
    </w:p>
    <w:p>
      <w:pPr>
        <w:pStyle w:val="Normal"/>
        <w:rPr/>
      </w:pPr>
      <w:r>
        <w:rPr/>
        <w:t>[[@Bible:Mrk 8:33 ]][[8:33 &gt;&gt; Mrk 8:33]] {{field-on:Bible}} А той като се обърна и виде учениците си, запрети на Петра и рече: Махни се от пред мене Сатано; защото не мислиш това което е Божие, но това което е человеческо. {{field-off:Bible}}</w:t>
      </w:r>
    </w:p>
    <w:p>
      <w:pPr>
        <w:pStyle w:val="Normal"/>
        <w:rPr/>
      </w:pPr>
      <w:r>
        <w:rPr/>
        <w:t>[[@Bible:Mrk 8:34 ]][[8:34 &gt;&gt; Mrk 8:34]] {{field-on:Bible}} И призва народа с учениците си, и рече им: Който иска да дойде след мене, нека се отрече от себе си, и дигне кръста си и ме следва. {{field-off:Bible}}</w:t>
      </w:r>
    </w:p>
    <w:p>
      <w:pPr>
        <w:pStyle w:val="Normal"/>
        <w:rPr/>
      </w:pPr>
      <w:r>
        <w:rPr/>
        <w:t>[[@Bible:Mrk 8:35 ]][[8:35 &gt;&gt; Mrk 8:35]] {{field-on:Bible}} Защото, който иска да упази живота си ще го изгуби; и който изгуби животът си заради мене и за евангелието, той ще го упази. {{field-off:Bible}}</w:t>
      </w:r>
    </w:p>
    <w:p>
      <w:pPr>
        <w:pStyle w:val="Normal"/>
        <w:rPr/>
      </w:pPr>
      <w:r>
        <w:rPr/>
        <w:t>[[@Bible:Mrk 8:36 ]][[8:36 &gt;&gt; Mrk 8:36]] {{field-on:Bible}} Понеже какво ще ползува человека, ако спечели всичкия свет, и отщети душата си? {{field-off:Bible}}</w:t>
      </w:r>
    </w:p>
    <w:p>
      <w:pPr>
        <w:pStyle w:val="Normal"/>
        <w:rPr/>
      </w:pPr>
      <w:r>
        <w:rPr/>
        <w:t>[[@Bible:Mrk 8:37 ]][[8:37 &gt;&gt; Mrk 8:37]] {{field-on:Bible}} Или какво ще даде человек в размена за душата си? {{field-off:Bible}}</w:t>
      </w:r>
    </w:p>
    <w:p>
      <w:pPr>
        <w:pStyle w:val="Normal"/>
        <w:rPr/>
      </w:pPr>
      <w:r>
        <w:rPr/>
        <w:t>[[@Bible:Mrk 8:38 ]][[8:38 &gt;&gt; Mrk 8:38]] {{field-on:Bible}} Защото, който се усрами за мене и за думите ми в този блуден и грешен род, и Син человечески ще се усрами за него, когато дойде в славата на Отца си със светите ангели. {{field-off:Bible}}</w:t>
      </w:r>
    </w:p>
    <w:p>
      <w:pPr>
        <w:pStyle w:val="Heading2"/>
        <w:rPr/>
      </w:pPr>
      <w:r>
        <w:rPr/>
        <w:t>Глава 9</w:t>
      </w:r>
    </w:p>
    <w:p>
      <w:pPr>
        <w:pStyle w:val="Normal"/>
        <w:rPr/>
      </w:pPr>
      <w:r>
        <w:rPr/>
        <w:t>[[@Bible:Mrk 9:1 ]][[9:1 &gt;&gt; Mrk 9:1]] {{field-on:Bible}} И казваше им: Истина ви казвам, че има некои от стоещите тука, които нема да вкусят смърт докле не видят царството Божие дошло в сила. {{field-off:Bible}}</w:t>
      </w:r>
    </w:p>
    <w:p>
      <w:pPr>
        <w:pStyle w:val="Normal"/>
        <w:rPr/>
      </w:pPr>
      <w:r>
        <w:rPr/>
        <w:t>[[@Bible:Mrk 9:2 ]][[9:2 &gt;&gt; Mrk 9:2]] {{field-on:Bible}} И след шест дни взема Исус Петра и Якова и Иоана, и възвожда ги на гора висока на страна сами, и преобрази се пред тех. {{field-off:Bible}}</w:t>
      </w:r>
    </w:p>
    <w:p>
      <w:pPr>
        <w:pStyle w:val="Normal"/>
        <w:rPr/>
      </w:pPr>
      <w:r>
        <w:rPr/>
        <w:t>[[@Bible:Mrk 9:3 ]][[9:3 &gt;&gt; Mrk 9:3]] {{field-on:Bible}} И дрехите му станаха лъскави, твърде бели като снег, каквито белилник на земята не може да убели. {{field-off:Bible}}</w:t>
      </w:r>
    </w:p>
    <w:p>
      <w:pPr>
        <w:pStyle w:val="Normal"/>
        <w:rPr/>
      </w:pPr>
      <w:r>
        <w:rPr/>
        <w:t>[[@Bible:Mrk 9:4 ]][[9:4 &gt;&gt; Mrk 9:4]] {{field-on:Bible}} И яви им се Илия с Моисея; и разговаряха се с Исуса. {{field-off:Bible}}</w:t>
      </w:r>
    </w:p>
    <w:p>
      <w:pPr>
        <w:pStyle w:val="Normal"/>
        <w:rPr/>
      </w:pPr>
      <w:r>
        <w:rPr/>
        <w:t>[[@Bible:Mrk 9:5 ]][[9:5 &gt;&gt; Mrk 9:5]] {{field-on:Bible}} И отговори Петър и казва на Исуса: Рави, добро е да сме тука; и да направим три шатри, за тебе една, и за Моисея една, и за Илия една: {{field-off:Bible}}</w:t>
      </w:r>
    </w:p>
    <w:p>
      <w:pPr>
        <w:pStyle w:val="Normal"/>
        <w:rPr/>
      </w:pPr>
      <w:r>
        <w:rPr/>
        <w:t>[[@Bible:Mrk 9:6 ]][[9:6 &gt;&gt; Mrk 9:6]] {{field-on:Bible}} защото не знаеше що да рече; понеже беха уплашени. {{field-off:Bible}}</w:t>
      </w:r>
    </w:p>
    <w:p>
      <w:pPr>
        <w:pStyle w:val="Normal"/>
        <w:rPr/>
      </w:pPr>
      <w:r>
        <w:rPr/>
        <w:t>[[@Bible:Mrk 9:7 ]][[9:7 &gt;&gt; Mrk 9:7]] {{field-on:Bible}} И облак ги засени; и глас дойде из облака който казваше: Този е Син мой възлюблений: слушайте него. {{field-off:Bible}}</w:t>
      </w:r>
    </w:p>
    <w:p>
      <w:pPr>
        <w:pStyle w:val="Normal"/>
        <w:rPr/>
      </w:pPr>
      <w:r>
        <w:rPr/>
        <w:t>[[@Bible:Mrk 9:8 ]][[9:8 &gt;&gt; Mrk 9:8]] {{field-on:Bible}} И внезапно като се обзърнаха, не видеха вече никого със себе си, освен Исуса самичък. {{field-off:Bible}}</w:t>
      </w:r>
    </w:p>
    <w:p>
      <w:pPr>
        <w:pStyle w:val="Normal"/>
        <w:rPr/>
      </w:pPr>
      <w:r>
        <w:rPr/>
        <w:t>[[@Bible:Mrk 9:9 ]][[9:9 &gt;&gt; Mrk 9:9]] {{field-on:Bible}} И когато слезваха от гората, заръча им да не кажат никому това що видеха, освен кога Син человечески възкръсне от мъртвите. {{field-off:Bible}}</w:t>
      </w:r>
    </w:p>
    <w:p>
      <w:pPr>
        <w:pStyle w:val="Normal"/>
        <w:rPr/>
      </w:pPr>
      <w:r>
        <w:rPr/>
        <w:t>[[@Bible:Mrk 9:10 ]][[9:10 &gt;&gt; Mrk 9:10]] {{field-on:Bible}} И задържаха словото в себе си, като разискваха помежду си що е това да възкръсне от мъртвите. {{field-off:Bible}}</w:t>
      </w:r>
    </w:p>
    <w:p>
      <w:pPr>
        <w:pStyle w:val="Normal"/>
        <w:rPr/>
      </w:pPr>
      <w:r>
        <w:rPr/>
        <w:t>[[@Bible:Mrk 9:11 ]][[9:11 &gt;&gt; Mrk 9:11]] {{field-on:Bible}} И питаха го и казваха: Защо казват книжниците, че требва да дойде първом Илия? {{field-off:Bible}}</w:t>
      </w:r>
    </w:p>
    <w:p>
      <w:pPr>
        <w:pStyle w:val="Normal"/>
        <w:rPr/>
      </w:pPr>
      <w:r>
        <w:rPr/>
        <w:t>[[@Bible:Mrk 9:12 ]][[9:12 &gt;&gt; Mrk 9:12]] {{field-on:Bible}} А той отговори и рече им: Истина че ще Илия първом да дойде и да устрои всичко; и как е писано за Сина человеческаго че требва да пострада много, и да бъде унижен; {{field-off:Bible}}</w:t>
      </w:r>
    </w:p>
    <w:p>
      <w:pPr>
        <w:pStyle w:val="Normal"/>
        <w:rPr/>
      </w:pPr>
      <w:r>
        <w:rPr/>
        <w:t>[[@Bible:Mrk 9:13 ]][[9:13 &gt;&gt; Mrk 9:13]] {{field-on:Bible}} но казвам ви, че Илия дойде, и сториха му каквото щеха, както е писано за него. {{field-off:Bible}}</w:t>
      </w:r>
    </w:p>
    <w:p>
      <w:pPr>
        <w:pStyle w:val="Normal"/>
        <w:rPr/>
      </w:pPr>
      <w:r>
        <w:rPr/>
        <w:t>[[@Bible:Mrk 9:14 ]][[9:14 &gt;&gt; Mrk 9:14]] {{field-on:Bible}} И като дойде при учениците виде, около тех народ много, и книжници които се препираха с тех. {{field-off:Bible}}</w:t>
      </w:r>
    </w:p>
    <w:p>
      <w:pPr>
        <w:pStyle w:val="Normal"/>
        <w:rPr/>
      </w:pPr>
      <w:r>
        <w:rPr/>
        <w:t>[[@Bible:Mrk 9:15 ]][[9:15 &gt;&gt; Mrk 9:15]] {{field-on:Bible}} И тутакси всичкий народ щом го виде смая се, и притекоха се та го поздравяваха. {{field-off:Bible}}</w:t>
      </w:r>
    </w:p>
    <w:p>
      <w:pPr>
        <w:pStyle w:val="Normal"/>
        <w:rPr/>
      </w:pPr>
      <w:r>
        <w:rPr/>
        <w:t>[[@Bible:Mrk 9:16 ]][[9:16 &gt;&gt; Mrk 9:16]] {{field-on:Bible}} И попита книжниците: Какво се препирате с тех? {{field-off:Bible}}</w:t>
      </w:r>
    </w:p>
    <w:p>
      <w:pPr>
        <w:pStyle w:val="Normal"/>
        <w:rPr/>
      </w:pPr>
      <w:r>
        <w:rPr/>
        <w:t>[[@Bible:Mrk 9:17 ]][[9:17 &gt;&gt; Mrk 9:17]] {{field-on:Bible}} И отговори един от народа, и рече: Учителю, доведох при тебе сина си, който има дух нем. {{field-off:Bible}}</w:t>
      </w:r>
    </w:p>
    <w:p>
      <w:pPr>
        <w:pStyle w:val="Normal"/>
        <w:rPr/>
      </w:pPr>
      <w:r>
        <w:rPr/>
        <w:t>[[@Bible:Mrk 9:18 ]][[9:18 &gt;&gt; Mrk 9:18]] {{field-on:Bible}} И дето го прихване, тръшка го, и запеня се, и скърца със зъби, и вцепенява се; и рекох на твоите ученици да изпъдят беса, но не могоха. {{field-off:Bible}}</w:t>
      </w:r>
    </w:p>
    <w:p>
      <w:pPr>
        <w:pStyle w:val="Normal"/>
        <w:rPr/>
      </w:pPr>
      <w:r>
        <w:rPr/>
        <w:t>[[@Bible:Mrk 9:19 ]][[9:19 &gt;&gt; Mrk 9:19]] {{field-on:Bible}} А той му отговори и рече: О роде неверни, до кога ще бъда с вас? до кога ще ви търпя? Доведете го при мене. {{field-off:Bible}}</w:t>
      </w:r>
    </w:p>
    <w:p>
      <w:pPr>
        <w:pStyle w:val="Normal"/>
        <w:rPr/>
      </w:pPr>
      <w:r>
        <w:rPr/>
        <w:t>[[@Bible:Mrk 9:20 ]][[9:20 &gt;&gt; Mrk 9:20]] {{field-on:Bible}} И доведоха го при него; и като го виде бесният, тутакси духът го покъса, и той падна на земята, и валяше се запенен. {{field-off:Bible}}</w:t>
      </w:r>
    </w:p>
    <w:p>
      <w:pPr>
        <w:pStyle w:val="Normal"/>
        <w:rPr/>
      </w:pPr>
      <w:r>
        <w:rPr/>
        <w:t>[[@Bible:Mrk 9:21 ]][[9:21 &gt;&gt; Mrk 9:21]] {{field-on:Bible}} И попита Исус баща му: Колко време е от как му стана това? А той рече: От детинство. {{field-off:Bible}}</w:t>
      </w:r>
    </w:p>
    <w:p>
      <w:pPr>
        <w:pStyle w:val="Normal"/>
        <w:rPr/>
      </w:pPr>
      <w:r>
        <w:rPr/>
        <w:t>[[@Bible:Mrk 9:22 ]][[9:22 &gt;&gt; Mrk 9:22]] {{field-on:Bible}} И много пъти и в огън го хвърля и във вода да го погуби; но ако можеш нещо, смили се на нас, и помогни ни. {{field-off:Bible}}</w:t>
      </w:r>
    </w:p>
    <w:p>
      <w:pPr>
        <w:pStyle w:val="Normal"/>
        <w:rPr/>
      </w:pPr>
      <w:r>
        <w:rPr/>
        <w:t>[[@Bible:Mrk 9:23 ]][[9:23 &gt;&gt; Mrk 9:23]] {{field-on:Bible}} А Исус му рече: Това, ако можеш поверва, всичко е възможно за тогози който верва. {{field-off:Bible}}</w:t>
      </w:r>
    </w:p>
    <w:p>
      <w:pPr>
        <w:pStyle w:val="Normal"/>
        <w:rPr/>
      </w:pPr>
      <w:r>
        <w:rPr/>
        <w:t>[[@Bible:Mrk 9:24 ]][[9:24 &gt;&gt; Mrk 9:24]] {{field-on:Bible}} И тутакси на детето баща му извика със сълзи и казваше: Вервам, Господи: помогни на моето неверство. {{field-off:Bible}}</w:t>
      </w:r>
    </w:p>
    <w:p>
      <w:pPr>
        <w:pStyle w:val="Normal"/>
        <w:rPr/>
      </w:pPr>
      <w:r>
        <w:rPr/>
        <w:t>[[@Bible:Mrk 9:25 ]][[9:25 &gt;&gt; Mrk 9:25]] {{field-on:Bible}} А Исус като виде че се стича народ, запрети на нечистия дух, и му казваше: Душе неми и глухи, аз ти повелявам: Излез от него и да не влезеш вече в него. {{field-off:Bible}}</w:t>
      </w:r>
    </w:p>
    <w:p>
      <w:pPr>
        <w:pStyle w:val="Normal"/>
        <w:rPr/>
      </w:pPr>
      <w:r>
        <w:rPr/>
        <w:t>[[@Bible:Mrk 9:26 ]][[9:26 &gt;&gt; Mrk 9:26]] {{field-on:Bible}} И духът като изпище, и го покъса силно, изкочи, и момъкът стана като мъртъв, така що мнозина думаха че умре. {{field-off:Bible}}</w:t>
      </w:r>
    </w:p>
    <w:p>
      <w:pPr>
        <w:pStyle w:val="Normal"/>
        <w:rPr/>
      </w:pPr>
      <w:r>
        <w:rPr/>
        <w:t>[[@Bible:Mrk 9:27 ]][[9:27 &gt;&gt; Mrk 9:27]] {{field-on:Bible}} А Исус го хвана за ръка, и дигна го, и той стана. {{field-off:Bible}}</w:t>
      </w:r>
    </w:p>
    <w:p>
      <w:pPr>
        <w:pStyle w:val="Normal"/>
        <w:rPr/>
      </w:pPr>
      <w:r>
        <w:rPr/>
        <w:t>[[@Bible:Mrk 9:28 ]][[9:28 &gt;&gt; Mrk 9:28]] {{field-on:Bible}} И когато влезе в къщи, учениците му питаха го на страна: Защо ние не могохме да го изпъдим? {{field-off:Bible}}</w:t>
      </w:r>
    </w:p>
    <w:p>
      <w:pPr>
        <w:pStyle w:val="Normal"/>
        <w:rPr/>
      </w:pPr>
      <w:r>
        <w:rPr/>
        <w:t>[[@Bible:Mrk 9:29 ]][[9:29 &gt;&gt; Mrk 9:29]] {{field-on:Bible}} И рече им: Този род не може да излезе с нищо друго освен с молитва и пост. {{field-off:Bible}}</w:t>
      </w:r>
    </w:p>
    <w:p>
      <w:pPr>
        <w:pStyle w:val="Normal"/>
        <w:rPr/>
      </w:pPr>
      <w:r>
        <w:rPr/>
        <w:t>[[@Bible:Mrk 9:30 ]][[9:30 &gt;&gt; Mrk 9:30]] {{field-on:Bible}} И като излезоха от там, минуваха през Галилея, и не искаше да узнае това никой. {{field-off:Bible}}</w:t>
      </w:r>
    </w:p>
    <w:p>
      <w:pPr>
        <w:pStyle w:val="Normal"/>
        <w:rPr/>
      </w:pPr>
      <w:r>
        <w:rPr/>
        <w:t>[[@Bible:Mrk 9:31 ]][[9:31 &gt;&gt; Mrk 9:31]] {{field-on:Bible}} Защото учеше учениците си, и казваше им, че Син человечески ще бъде предаден в ръце на человеци, и ще го убият; и след като го убият, в третия ден ще възкръсне. {{field-off:Bible}}</w:t>
      </w:r>
    </w:p>
    <w:p>
      <w:pPr>
        <w:pStyle w:val="Normal"/>
        <w:rPr/>
      </w:pPr>
      <w:r>
        <w:rPr/>
        <w:t>[[@Bible:Mrk 9:32 ]][[9:32 &gt;&gt; Mrk 9:32]] {{field-on:Bible}} Но те не разумеваха думата, и боеха се да го попитат. {{field-off:Bible}}</w:t>
      </w:r>
    </w:p>
    <w:p>
      <w:pPr>
        <w:pStyle w:val="Normal"/>
        <w:rPr/>
      </w:pPr>
      <w:r>
        <w:rPr/>
        <w:t>[[@Bible:Mrk 9:33 ]][[9:33 &gt;&gt; Mrk 9:33]] {{field-on:Bible}} И дойде в Капернаум, и когато влезе в къщи, питаше ги: За какво се разговаряхте в пътя помежду си? {{field-off:Bible}}</w:t>
      </w:r>
    </w:p>
    <w:p>
      <w:pPr>
        <w:pStyle w:val="Normal"/>
        <w:rPr/>
      </w:pPr>
      <w:r>
        <w:rPr/>
        <w:t>[[@Bible:Mrk 9:34 ]][[9:34 &gt;&gt; Mrk 9:34]] {{field-on:Bible}} А те мълчаха; защото в пътя беха се препирали помежду си, кой е по-голем. {{field-off:Bible}}</w:t>
      </w:r>
    </w:p>
    <w:p>
      <w:pPr>
        <w:pStyle w:val="Normal"/>
        <w:rPr/>
      </w:pPr>
      <w:r>
        <w:rPr/>
        <w:t>[[@Bible:Mrk 9:35 ]][[9:35 &gt;&gt; Mrk 9:35]] {{field-on:Bible}} И като седна призова дванадесетте, и казва им: Който иска да е пръв, ще бъде най-последен от всичките, и на всичките слуга. {{field-off:Bible}}</w:t>
      </w:r>
    </w:p>
    <w:p>
      <w:pPr>
        <w:pStyle w:val="Normal"/>
        <w:rPr/>
      </w:pPr>
      <w:r>
        <w:rPr/>
        <w:t>[[@Bible:Mrk 9:36 ]][[9:36 &gt;&gt; Mrk 9:36]] {{field-on:Bible}} И взе едно дете та го постави по сред тех, пригърна го и рече им: {{field-off:Bible}}</w:t>
      </w:r>
    </w:p>
    <w:p>
      <w:pPr>
        <w:pStyle w:val="Normal"/>
        <w:rPr/>
      </w:pPr>
      <w:r>
        <w:rPr/>
        <w:t>[[@Bible:Mrk 9:37 ]][[9:37 &gt;&gt; Mrk 9:37]] {{field-on:Bible}} Който приеме едно от таквизи деца в мое име, мене приима; и който приеме мене, не приима мене, но тогози който ме е проводил. {{field-off:Bible}}</w:t>
      </w:r>
    </w:p>
    <w:p>
      <w:pPr>
        <w:pStyle w:val="Normal"/>
        <w:rPr/>
      </w:pPr>
      <w:r>
        <w:rPr/>
        <w:t>[[@Bible:Mrk 9:38 ]][[9:38 &gt;&gt; Mrk 9:38]] {{field-on:Bible}} Отговори му Иоан и казваше: Учителю, видехме некого си, който ни не следва, че изпъждаше бесове в твоето име; и забранихме му, защото не следва нас. {{field-off:Bible}}</w:t>
      </w:r>
    </w:p>
    <w:p>
      <w:pPr>
        <w:pStyle w:val="Normal"/>
        <w:rPr/>
      </w:pPr>
      <w:r>
        <w:rPr/>
        <w:t>[[@Bible:Mrk 9:39 ]][[9:39 &gt;&gt; Mrk 9:39]] {{field-on:Bible}} А Исус рече: Недейте му забраня, защото нема никой който да стори чудо в мое име, и да може на часа да ме злослови. {{field-off:Bible}}</w:t>
      </w:r>
    </w:p>
    <w:p>
      <w:pPr>
        <w:pStyle w:val="Normal"/>
        <w:rPr/>
      </w:pPr>
      <w:r>
        <w:rPr/>
        <w:t>[[@Bible:Mrk 9:40 ]][[9:40 &gt;&gt; Mrk 9:40]] {{field-on:Bible}} Понеже който не е против нас, той е откъде нас. {{field-off:Bible}}</w:t>
      </w:r>
    </w:p>
    <w:p>
      <w:pPr>
        <w:pStyle w:val="Normal"/>
        <w:rPr/>
      </w:pPr>
      <w:r>
        <w:rPr/>
        <w:t>[[@Bible:Mrk 9:41 ]][[9:41 &gt;&gt; Mrk 9:41]] {{field-on:Bible}} Защото който ви напои една чаша вода в мое име, понеже сте Христови, истина ви казвам: Нема да изгуби заплата си. {{field-off:Bible}}</w:t>
      </w:r>
    </w:p>
    <w:p>
      <w:pPr>
        <w:pStyle w:val="Normal"/>
        <w:rPr/>
      </w:pPr>
      <w:r>
        <w:rPr/>
        <w:t>[[@Bible:Mrk 9:42 ]][[9:42 &gt;&gt; Mrk 9:42]] {{field-on:Bible}} И който съблазни едного от малките, които верват в мене, за него по-добре би било да се обложи воденичен камик около шията му, и да бъде хвърлен в морето. {{field-off:Bible}}</w:t>
      </w:r>
    </w:p>
    <w:p>
      <w:pPr>
        <w:pStyle w:val="Normal"/>
        <w:rPr/>
      </w:pPr>
      <w:r>
        <w:rPr/>
        <w:t>[[@Bible:Mrk 9:43 ]][[9:43 &gt;&gt; Mrk 9:43]] {{field-on:Bible}} И ако те съблазнява ръката ти, отсечи я; по-добре ти е да влезеш клосен в живота, а не да имаш две ръце и да отидеш в пъкъла, в огъня негасим; {{field-off:Bible}}</w:t>
      </w:r>
    </w:p>
    <w:p>
      <w:pPr>
        <w:pStyle w:val="Normal"/>
        <w:rPr/>
      </w:pPr>
      <w:r>
        <w:rPr/>
        <w:t>[[@Bible:Mrk 9:44 ]][[9:44 &gt;&gt; Mrk 9:44]] {{field-on:Bible}} дето "червеят им не умира, а огънят не угаснува." {{field-off:Bible}}</w:t>
      </w:r>
    </w:p>
    <w:p>
      <w:pPr>
        <w:pStyle w:val="Normal"/>
        <w:rPr/>
      </w:pPr>
      <w:r>
        <w:rPr/>
        <w:t>[[@Bible:Mrk 9:45 ]][[9:45 &gt;&gt; Mrk 9:45]] {{field-on:Bible}} И ако ногата ти те съблазнява, отсечи я: по-добре ти е да влезеш хром в живота, а не да имаш две нозе и да бъдеш хвърлен в пъкала, в огъня негасим, {{field-off:Bible}}</w:t>
      </w:r>
    </w:p>
    <w:p>
      <w:pPr>
        <w:pStyle w:val="Normal"/>
        <w:rPr/>
      </w:pPr>
      <w:r>
        <w:rPr/>
        <w:t>[[@Bible:Mrk 9:46 ]][[9:46 &gt;&gt; Mrk 9:46]] {{field-on:Bible}} дето "червеят им не умира, а огънят не угаснува." {{field-off:Bible}}</w:t>
      </w:r>
    </w:p>
    <w:p>
      <w:pPr>
        <w:pStyle w:val="Normal"/>
        <w:rPr/>
      </w:pPr>
      <w:r>
        <w:rPr/>
        <w:t>[[@Bible:Mrk 9:47 ]][[9:47 &gt;&gt; Mrk 9:47]] {{field-on:Bible}} И ако окото ти те съблазнява, извади го; по-добре ти е да влезеш с едно око в царството Божие, а не да имаш две очи и да бъдеш хвърлен в пъкъла огнен; {{field-off:Bible}}</w:t>
      </w:r>
    </w:p>
    <w:p>
      <w:pPr>
        <w:pStyle w:val="Normal"/>
        <w:rPr/>
      </w:pPr>
      <w:r>
        <w:rPr/>
        <w:t>[[@Bible:Mrk 9:48 ]][[9:48 &gt;&gt; Mrk 9:48]] {{field-on:Bible}} дето "червеят им не умира, а огънят не угаснува." {{field-off:Bible}}</w:t>
      </w:r>
    </w:p>
    <w:p>
      <w:pPr>
        <w:pStyle w:val="Normal"/>
        <w:rPr/>
      </w:pPr>
      <w:r>
        <w:rPr/>
        <w:t>[[@Bible:Mrk 9:49 ]][[9:49 &gt;&gt; Mrk 9:49]] {{field-on:Bible}} Защото всеки с огън ще се осоли, и всяка жертва със сол ще се осоли. {{field-off:Bible}}</w:t>
      </w:r>
    </w:p>
    <w:p>
      <w:pPr>
        <w:pStyle w:val="Normal"/>
        <w:rPr/>
      </w:pPr>
      <w:r>
        <w:rPr/>
        <w:t>[[@Bible:Mrk 9:50 ]][[9:50 &gt;&gt; Mrk 9:50]] {{field-on:Bible}} Добро нещо е солта; но ако солта бъде безсолна, с какво ще я поправите? Имайте сол в себе си, и мир имайте помежду си. {{field-off:Bible}}</w:t>
      </w:r>
    </w:p>
    <w:p>
      <w:pPr>
        <w:pStyle w:val="Heading2"/>
        <w:rPr/>
      </w:pPr>
      <w:r>
        <w:rPr/>
        <w:t>Глава 10</w:t>
      </w:r>
    </w:p>
    <w:p>
      <w:pPr>
        <w:pStyle w:val="Normal"/>
        <w:rPr/>
      </w:pPr>
      <w:r>
        <w:rPr/>
        <w:t>[[@Bible:Mrk 10:1 ]][[10:1 &gt;&gt; Mrk 10:1]] {{field-on:Bible}} И стана от там та отиде в пределите Юдейски, през страните отвъд Иордан; и стича се пак народ при него; и както си имаше обичай, пак ги поучаваше. {{field-off:Bible}}</w:t>
      </w:r>
    </w:p>
    <w:p>
      <w:pPr>
        <w:pStyle w:val="Normal"/>
        <w:rPr/>
      </w:pPr>
      <w:r>
        <w:rPr/>
        <w:t>[[@Bible:Mrk 10:2 ]][[10:2 &gt;&gt; Mrk 10:2]] {{field-on:Bible}} И пристъпиха Фарисеите та го попитаха за да изкушават: Да ли е простено на мъж да напусне жена си? {{field-off:Bible}}</w:t>
      </w:r>
    </w:p>
    <w:p>
      <w:pPr>
        <w:pStyle w:val="Normal"/>
        <w:rPr/>
      </w:pPr>
      <w:r>
        <w:rPr/>
        <w:t>[[@Bible:Mrk 10:3 ]][[10:3 &gt;&gt; Mrk 10:3]] {{field-on:Bible}} А той отговори и рече им: Що ви заповеда Моисей? {{field-off:Bible}}</w:t>
      </w:r>
    </w:p>
    <w:p>
      <w:pPr>
        <w:pStyle w:val="Normal"/>
        <w:rPr/>
      </w:pPr>
      <w:r>
        <w:rPr/>
        <w:t>[[@Bible:Mrk 10:4 ]][[10:4 &gt;&gt; Mrk 10:4]] {{field-on:Bible}} А те рекоха: Моисей дозволи да напише разводно писмо и да я напусне. {{field-off:Bible}}</w:t>
      </w:r>
    </w:p>
    <w:p>
      <w:pPr>
        <w:pStyle w:val="Normal"/>
        <w:rPr/>
      </w:pPr>
      <w:r>
        <w:rPr/>
        <w:t>[[@Bible:Mrk 10:5 ]][[10:5 &gt;&gt; Mrk 10:5]] {{field-on:Bible}} И отговори Исус и рече им: За жестокосърдието ваше ви е писал тази заповед: {{field-off:Bible}}</w:t>
      </w:r>
    </w:p>
    <w:p>
      <w:pPr>
        <w:pStyle w:val="Normal"/>
        <w:rPr/>
      </w:pPr>
      <w:r>
        <w:rPr/>
        <w:t>[[@Bible:Mrk 10:6 ]][[10:6 &gt;&gt; Mrk 10:6]] {{field-on:Bible}} от начало обаче на създанието, мъжко и женско ги е сътворил Бог. {{field-off:Bible}}</w:t>
      </w:r>
    </w:p>
    <w:p>
      <w:pPr>
        <w:pStyle w:val="Normal"/>
        <w:rPr/>
      </w:pPr>
      <w:r>
        <w:rPr/>
        <w:t>[[@Bible:Mrk 10:7 ]][[10:7 &gt;&gt; Mrk 10:7]] {{field-on:Bible}} За това ще остави человек баща си и майка си, и ще се прилепи при жена си, {{field-off:Bible}}</w:t>
      </w:r>
    </w:p>
    <w:p>
      <w:pPr>
        <w:pStyle w:val="Normal"/>
        <w:rPr/>
      </w:pPr>
      <w:r>
        <w:rPr/>
        <w:t>[[@Bible:Mrk 10:8 ]][[10:8 &gt;&gt; Mrk 10:8]] {{field-on:Bible}} и ще бъдат двамата в една плът; така щото не са вече две, но една плът. {{field-off:Bible}}</w:t>
      </w:r>
    </w:p>
    <w:p>
      <w:pPr>
        <w:pStyle w:val="Normal"/>
        <w:rPr/>
      </w:pPr>
      <w:r>
        <w:rPr/>
        <w:t>[[@Bible:Mrk 10:9 ]][[10:9 &gt;&gt; Mrk 10:9]] {{field-on:Bible}} И тъй, онова което е Бог съчетал человек да не разлъча. {{field-off:Bible}}</w:t>
      </w:r>
    </w:p>
    <w:p>
      <w:pPr>
        <w:pStyle w:val="Normal"/>
        <w:rPr/>
      </w:pPr>
      <w:r>
        <w:rPr/>
        <w:t>[[@Bible:Mrk 10:10 ]][[10:10 &gt;&gt; Mrk 10:10]] {{field-on:Bible}} И в къщи пак учениците му попитаха го за същото. {{field-off:Bible}}</w:t>
      </w:r>
    </w:p>
    <w:p>
      <w:pPr>
        <w:pStyle w:val="Normal"/>
        <w:rPr/>
      </w:pPr>
      <w:r>
        <w:rPr/>
        <w:t>[[@Bible:Mrk 10:11 ]][[10:11 &gt;&gt; Mrk 10:11]] {{field-on:Bible}} И казва им; Който си напусне жената, и се ожени за друга, прелюбодействува против нея. {{field-off:Bible}}</w:t>
      </w:r>
    </w:p>
    <w:p>
      <w:pPr>
        <w:pStyle w:val="Normal"/>
        <w:rPr/>
      </w:pPr>
      <w:r>
        <w:rPr/>
        <w:t>[[@Bible:Mrk 10:12 ]][[10:12 &gt;&gt; Mrk 10:12]] {{field-on:Bible}} И ако жена напусне мъжа си и посегне за другиго, прелюбодействува. {{field-off:Bible}}</w:t>
      </w:r>
    </w:p>
    <w:p>
      <w:pPr>
        <w:pStyle w:val="Normal"/>
        <w:rPr/>
      </w:pPr>
      <w:r>
        <w:rPr/>
        <w:t>[[@Bible:Mrk 10:13 ]][[10:13 &gt;&gt; Mrk 10:13]] {{field-on:Bible}} И доведоха при него деца за да се прикосне до тех; а учениците запрещаваха на тези които ги водеха: {{field-off:Bible}}</w:t>
      </w:r>
    </w:p>
    <w:p>
      <w:pPr>
        <w:pStyle w:val="Normal"/>
        <w:rPr/>
      </w:pPr>
      <w:r>
        <w:rPr/>
        <w:t>[[@Bible:Mrk 10:14 ]][[10:14 &gt;&gt; Mrk 10:14]] {{field-on:Bible}} Това като виде Исус възнегодува, и рече: Оставете децата да дохождат при мене; и не ги възпирайте; защото на таквизи е царството Божие. {{field-off:Bible}}</w:t>
      </w:r>
    </w:p>
    <w:p>
      <w:pPr>
        <w:pStyle w:val="Normal"/>
        <w:rPr/>
      </w:pPr>
      <w:r>
        <w:rPr/>
        <w:t>[[@Bible:Mrk 10:15 ]][[10:15 &gt;&gt; Mrk 10:15]] {{field-on:Bible}} Истина ви казвам: Който не приеме царството Божие като дете, нема да влезе в него. {{field-off:Bible}}</w:t>
      </w:r>
    </w:p>
    <w:p>
      <w:pPr>
        <w:pStyle w:val="Normal"/>
        <w:rPr/>
      </w:pPr>
      <w:r>
        <w:rPr/>
        <w:t>[[@Bible:Mrk 10:16 ]][[10:16 &gt;&gt; Mrk 10:16]] {{field-on:Bible}} И прегърна ги, и възлагаше ръце на тех, и благославяше ги. {{field-off:Bible}}</w:t>
      </w:r>
    </w:p>
    <w:p>
      <w:pPr>
        <w:pStyle w:val="Normal"/>
        <w:rPr/>
      </w:pPr>
      <w:r>
        <w:rPr/>
        <w:t>[[@Bible:Mrk 10:17 ]][[10:17 &gt;&gt; Mrk 10:17]] {{field-on:Bible}} И когато излезваше на пътя, притече се некой си та коленичи пред него и го питаше: Учителю благи, що да сторя за да наследвам живот вечен? {{field-off:Bible}}</w:t>
      </w:r>
    </w:p>
    <w:p>
      <w:pPr>
        <w:pStyle w:val="Normal"/>
        <w:rPr/>
      </w:pPr>
      <w:r>
        <w:rPr/>
        <w:t>[[@Bible:Mrk 10:18 ]][[10:18 &gt;&gt; Mrk 10:18]] {{field-on:Bible}} А Исус му рече: Що ме наричаш благ? Никой не е благ, тъкмо един Бог. {{field-off:Bible}}</w:t>
      </w:r>
    </w:p>
    <w:p>
      <w:pPr>
        <w:pStyle w:val="Normal"/>
        <w:rPr/>
      </w:pPr>
      <w:r>
        <w:rPr/>
        <w:t>[[@Bible:Mrk 10:19 ]][[10:19 &gt;&gt; Mrk 10:19]] {{field-on:Bible}} Заповедите знаеш: "Не прелюбодействувай; Не убивай; Не кради; Не свидетелствувай на лъжа; Не обиждай; Почитай баща си и майка си." {{field-off:Bible}}</w:t>
      </w:r>
    </w:p>
    <w:p>
      <w:pPr>
        <w:pStyle w:val="Normal"/>
        <w:rPr/>
      </w:pPr>
      <w:r>
        <w:rPr/>
        <w:t>[[@Bible:Mrk 10:20 ]][[10:20 &gt;&gt; Mrk 10:20]] {{field-on:Bible}} А той отговори и рече му: Учителю, всичко това упазих от младостта си. {{field-off:Bible}}</w:t>
      </w:r>
    </w:p>
    <w:p>
      <w:pPr>
        <w:pStyle w:val="Normal"/>
        <w:rPr/>
      </w:pPr>
      <w:r>
        <w:rPr/>
        <w:t>[[@Bible:Mrk 10:21 ]][[10:21 &gt;&gt; Mrk 10:21]] {{field-on:Bible}} А Исус като го погледна, възлюби го, и рече му: Едно ти не достига; иди, продай все що имаш, и раздай го на сиромасите; и ще имаш съкровище на небето; и дигни кръста, и ела та ме последвай. {{field-off:Bible}}</w:t>
      </w:r>
    </w:p>
    <w:p>
      <w:pPr>
        <w:pStyle w:val="Normal"/>
        <w:rPr/>
      </w:pPr>
      <w:r>
        <w:rPr/>
        <w:t>[[@Bible:Mrk 10:22 ]][[10:22 &gt;&gt; Mrk 10:22]] {{field-on:Bible}} Но той се наскърби за тая дума, и отиде си нажален; защото имаше имот много. {{field-off:Bible}}</w:t>
      </w:r>
    </w:p>
    <w:p>
      <w:pPr>
        <w:pStyle w:val="Normal"/>
        <w:rPr/>
      </w:pPr>
      <w:r>
        <w:rPr/>
        <w:t>[[@Bible:Mrk 10:23 ]][[10:23 &gt;&gt; Mrk 10:23]] {{field-on:Bible}} А Исус погледна около си и казваше на учениците си: Колко мъчно ще влезат в царството Божие тези, които имат богатство? {{field-off:Bible}}</w:t>
      </w:r>
    </w:p>
    <w:p>
      <w:pPr>
        <w:pStyle w:val="Normal"/>
        <w:rPr/>
      </w:pPr>
      <w:r>
        <w:rPr/>
        <w:t>[[@Bible:Mrk 10:24 ]][[10:24 &gt;&gt; Mrk 10:24]] {{field-on:Bible}} А учениците му се смайваха за неговите думи. И Исус пак отговори и рече им: чада, колко е мъчно да влезат в царството Божие тези, които имат надеждата си на богатството? {{field-off:Bible}}</w:t>
      </w:r>
    </w:p>
    <w:p>
      <w:pPr>
        <w:pStyle w:val="Normal"/>
        <w:rPr/>
      </w:pPr>
      <w:r>
        <w:rPr/>
        <w:t>[[@Bible:Mrk 10:25 ]][[10:25 &gt;&gt; Mrk 10:25]] {{field-on:Bible}} По-лесно е камила да мине през иглени уши, а не богат да влезе в царството Божие. {{field-off:Bible}}</w:t>
      </w:r>
    </w:p>
    <w:p>
      <w:pPr>
        <w:pStyle w:val="Normal"/>
        <w:rPr/>
      </w:pPr>
      <w:r>
        <w:rPr/>
        <w:t>[[@Bible:Mrk 10:26 ]][[10:26 &gt;&gt; Mrk 10:26]] {{field-on:Bible}} А те се твърде много удивяваха и говореха помежду си: И кой може спасен да бъде? {{field-off:Bible}}</w:t>
      </w:r>
    </w:p>
    <w:p>
      <w:pPr>
        <w:pStyle w:val="Normal"/>
        <w:rPr/>
      </w:pPr>
      <w:r>
        <w:rPr/>
        <w:t>[[@Bible:Mrk 10:27 ]][[10:27 &gt;&gt; Mrk 10:27]] {{field-on:Bible}} А Исус погледна на тех и рече: У человеците е невъзможно; но не у Бога; защото у Бога всичко е възможно. {{field-off:Bible}}</w:t>
      </w:r>
    </w:p>
    <w:p>
      <w:pPr>
        <w:pStyle w:val="Normal"/>
        <w:rPr/>
      </w:pPr>
      <w:r>
        <w:rPr/>
        <w:t>[[@Bible:Mrk 10:28 ]][[10:28 &gt;&gt; Mrk 10:28]] {{field-on:Bible}} И начна Петър да му говори: Ето, ние оставихме всичко и последвахме тебе. {{field-off:Bible}}</w:t>
      </w:r>
    </w:p>
    <w:p>
      <w:pPr>
        <w:pStyle w:val="Normal"/>
        <w:rPr/>
      </w:pPr>
      <w:r>
        <w:rPr/>
        <w:t>[[@Bible:Mrk 10:29 ]][[10:29 &gt;&gt; Mrk 10:29]] {{field-on:Bible}} А Исус отговори и рече: Истина ви казвам: Нема ни един който да е оставил къща, или братя, или сестра, или баща, или майка, или жена, или чада, или нивя, заради мене и за евангелието, {{field-off:Bible}}</w:t>
      </w:r>
    </w:p>
    <w:p>
      <w:pPr>
        <w:pStyle w:val="Normal"/>
        <w:rPr/>
      </w:pPr>
      <w:r>
        <w:rPr/>
        <w:t>[[@Bible:Mrk 10:30 ]][[10:30 &gt;&gt; Mrk 10:30]] {{field-on:Bible}} и да не вземе стократно сега на това време къщи и братя и сестри и майки и чеда и нивя наедно с гонения, и в идущия век живот вечен. {{field-off:Bible}}</w:t>
      </w:r>
    </w:p>
    <w:p>
      <w:pPr>
        <w:pStyle w:val="Normal"/>
        <w:rPr/>
      </w:pPr>
      <w:r>
        <w:rPr/>
        <w:t>[[@Bible:Mrk 10:31 ]][[10:31 &gt;&gt; Mrk 10:31]] {{field-on:Bible}} Мнозина обаче първи ще бъдат последни, а последните първи. {{field-off:Bible}}</w:t>
      </w:r>
    </w:p>
    <w:p>
      <w:pPr>
        <w:pStyle w:val="Normal"/>
        <w:rPr/>
      </w:pPr>
      <w:r>
        <w:rPr/>
        <w:t>[[@Bible:Mrk 10:32 ]][[10:32 &gt;&gt; Mrk 10:32]] {{field-on:Bible}} А когато беха в пътя на възлезването си в Ерусалим, Исус вървеше пред тех, а те се чудеха, и като вървеха подире му беха на страх. И като прибра пак дванадесетте, начна да им казва това което имаше да му се случи: {{field-off:Bible}}</w:t>
      </w:r>
    </w:p>
    <w:p>
      <w:pPr>
        <w:pStyle w:val="Normal"/>
        <w:rPr/>
      </w:pPr>
      <w:r>
        <w:rPr/>
        <w:t>[[@Bible:Mrk 10:33 ]][[10:33 &gt;&gt; Mrk 10:33]] {{field-on:Bible}} Ето, ние възлезваме в Ерусалим, и Син человечески ще бъде предаден на първосвещениците и на книжниците, и ще го осъдят на смърт, и ще го предадат на езичниците; {{field-off:Bible}}</w:t>
      </w:r>
    </w:p>
    <w:p>
      <w:pPr>
        <w:pStyle w:val="Normal"/>
        <w:rPr/>
      </w:pPr>
      <w:r>
        <w:rPr/>
        <w:t>[[@Bible:Mrk 10:34 ]][[10:34 &gt;&gt; Mrk 10:34]] {{field-on:Bible}} и ще му се поругаят, и ще го бият, и ще го заплюват, и ще го убият, и в третия ден ще възкръсне. {{field-off:Bible}}</w:t>
      </w:r>
    </w:p>
    <w:p>
      <w:pPr>
        <w:pStyle w:val="Normal"/>
        <w:rPr/>
      </w:pPr>
      <w:r>
        <w:rPr/>
        <w:t>[[@Bible:Mrk 10:35 ]][[10:35 &gt;&gt; Mrk 10:35]] {{field-on:Bible}} И идват при него Яков и Иоан, синовете Зеведееви, и казват: Учителю, искаме да ни сториш каквото ти попросим. {{field-off:Bible}}</w:t>
      </w:r>
    </w:p>
    <w:p>
      <w:pPr>
        <w:pStyle w:val="Normal"/>
        <w:rPr/>
      </w:pPr>
      <w:r>
        <w:rPr/>
        <w:t>[[@Bible:Mrk 10:36 ]][[10:36 &gt;&gt; Mrk 10:36]] {{field-on:Bible}} А той им рече: Що искате да ви сторя? {{field-off:Bible}}</w:t>
      </w:r>
    </w:p>
    <w:p>
      <w:pPr>
        <w:pStyle w:val="Normal"/>
        <w:rPr/>
      </w:pPr>
      <w:r>
        <w:rPr/>
        <w:t>[[@Bible:Mrk 10:37 ]][[10:37 &gt;&gt; Mrk 10:37]] {{field-on:Bible}} А те му рекоха: Дай ни да седнем един от десно и един от лево до тебе в славата ти. {{field-off:Bible}}</w:t>
      </w:r>
    </w:p>
    <w:p>
      <w:pPr>
        <w:pStyle w:val="Normal"/>
        <w:rPr/>
      </w:pPr>
      <w:r>
        <w:rPr/>
        <w:t>[[@Bible:Mrk 10:38 ]][[10:38 &gt;&gt; Mrk 10:38]] {{field-on:Bible}} А Исус им рече: Не знаете що просите. Можете ли да пиете чашата, която аз пия, и да се кръстите с кръщението с което се аз кръщавам? {{field-off:Bible}}</w:t>
      </w:r>
    </w:p>
    <w:p>
      <w:pPr>
        <w:pStyle w:val="Normal"/>
        <w:rPr/>
      </w:pPr>
      <w:r>
        <w:rPr/>
        <w:t>[[@Bible:Mrk 10:39 ]][[10:39 &gt;&gt; Mrk 10:39]] {{field-on:Bible}} Те му рекоха: Можем. А Исус им рече: чашата която аз пия, ще пиете, и с кръщението с което се аз кръщавам, ще се кръстите; {{field-off:Bible}}</w:t>
      </w:r>
    </w:p>
    <w:p>
      <w:pPr>
        <w:pStyle w:val="Normal"/>
        <w:rPr/>
      </w:pPr>
      <w:r>
        <w:rPr/>
        <w:t>[[@Bible:Mrk 10:40 ]][[10:40 &gt;&gt; Mrk 10:40]] {{field-on:Bible}} но да седнете от десно и от лево до мене не е мое да дам, но комуто е приготвено. {{field-off:Bible}}</w:t>
      </w:r>
    </w:p>
    <w:p>
      <w:pPr>
        <w:pStyle w:val="Normal"/>
        <w:rPr/>
      </w:pPr>
      <w:r>
        <w:rPr/>
        <w:t>[[@Bible:Mrk 10:41 ]][[10:41 &gt;&gt; Mrk 10:41]] {{field-on:Bible}} А като чуха десетимата, хванаха да негодуват за Якова и Иоана. {{field-off:Bible}}</w:t>
      </w:r>
    </w:p>
    <w:p>
      <w:pPr>
        <w:pStyle w:val="Normal"/>
        <w:rPr/>
      </w:pPr>
      <w:r>
        <w:rPr/>
        <w:t>[[@Bible:Mrk 10:42 ]][[10:42 &gt;&gt; Mrk 10:42]] {{field-on:Bible}} А Исус ги повика и казва им: Вие знаете че онези които се имат господари на езичниците господаруват над тех, и големците им владеят ги. {{field-off:Bible}}</w:t>
      </w:r>
    </w:p>
    <w:p>
      <w:pPr>
        <w:pStyle w:val="Normal"/>
        <w:rPr/>
      </w:pPr>
      <w:r>
        <w:rPr/>
        <w:t>[[@Bible:Mrk 10:43 ]][[10:43 &gt;&gt; Mrk 10:43]] {{field-on:Bible}} А между вас няма да бъде така; но който между вас иска да бъде големец, ще ви бъде слуга; {{field-off:Bible}}</w:t>
      </w:r>
    </w:p>
    <w:p>
      <w:pPr>
        <w:pStyle w:val="Normal"/>
        <w:rPr/>
      </w:pPr>
      <w:r>
        <w:rPr/>
        <w:t>[[@Bible:Mrk 10:44 ]][[10:44 &gt;&gt; Mrk 10:44]] {{field-on:Bible}} и който от вас иска да бъде пръв, ще бъде раб на всичките. {{field-off:Bible}}</w:t>
      </w:r>
    </w:p>
    <w:p>
      <w:pPr>
        <w:pStyle w:val="Normal"/>
        <w:rPr/>
      </w:pPr>
      <w:r>
        <w:rPr/>
        <w:t>[[@Bible:Mrk 10:45 ]][[10:45 &gt;&gt; Mrk 10:45]] {{field-on:Bible}} Защото Син человечески не дойде да му слугуват, но да слугува, и да даде живота си откуп за мнозина. {{field-off:Bible}}</w:t>
      </w:r>
    </w:p>
    <w:p>
      <w:pPr>
        <w:pStyle w:val="Normal"/>
        <w:rPr/>
      </w:pPr>
      <w:r>
        <w:rPr/>
        <w:t>[[@Bible:Mrk 10:46 ]][[10:46 &gt;&gt; Mrk 10:46]] {{field-on:Bible}} И идват в Иерихон; и когато излезваше из Иерихон той и учениците му, и народ доволно, Тимеевът син слепият, седеше при пътя та просеше. {{field-off:Bible}}</w:t>
      </w:r>
    </w:p>
    <w:p>
      <w:pPr>
        <w:pStyle w:val="Normal"/>
        <w:rPr/>
      </w:pPr>
      <w:r>
        <w:rPr/>
        <w:t>[[@Bible:Mrk 10:47 ]][[10:47 &gt;&gt; Mrk 10:47]] {{field-on:Bible}} И като чу че е Исус Назарянин, начена да вика и да казва: Сине Давидов, Исусе, помилвай ме! {{field-off:Bible}}</w:t>
      </w:r>
    </w:p>
    <w:p>
      <w:pPr>
        <w:pStyle w:val="Normal"/>
        <w:rPr/>
      </w:pPr>
      <w:r>
        <w:rPr/>
        <w:t>[[@Bible:Mrk 10:48 ]][[10:48 &gt;&gt; Mrk 10:48]] {{field-on:Bible}} И запрещаваха му мнозина, да млъкне, но той още повече викаше: Сине Давидов, помилвай ме! {{field-off:Bible}}</w:t>
      </w:r>
    </w:p>
    <w:p>
      <w:pPr>
        <w:pStyle w:val="Normal"/>
        <w:rPr/>
      </w:pPr>
      <w:r>
        <w:rPr/>
        <w:t>[[@Bible:Mrk 10:49 ]][[10:49 &gt;&gt; Mrk 10:49]] {{field-on:Bible}} И спре се Исус и рече да го повикат, и повикаха слепият и казаха му: Имай дързновение, стани, вика те. {{field-off:Bible}}</w:t>
      </w:r>
    </w:p>
    <w:p>
      <w:pPr>
        <w:pStyle w:val="Normal"/>
        <w:rPr/>
      </w:pPr>
      <w:r>
        <w:rPr/>
        <w:t>[[@Bible:Mrk 10:50 ]][[10:50 &gt;&gt; Mrk 10:50]] {{field-on:Bible}} И той си хвърли дрехата, и стана та дойде при Исус. {{field-off:Bible}}</w:t>
      </w:r>
    </w:p>
    <w:p>
      <w:pPr>
        <w:pStyle w:val="Normal"/>
        <w:rPr/>
      </w:pPr>
      <w:r>
        <w:rPr/>
        <w:t>[[@Bible:Mrk 10:51 ]][[10:51 &gt;&gt; Mrk 10:51]] {{field-on:Bible}} Отговори Исус и му рече: Що искаш да ти сторя? И слепият му рече: Учителю, да прогледам. {{field-off:Bible}}</w:t>
      </w:r>
    </w:p>
    <w:p>
      <w:pPr>
        <w:pStyle w:val="Normal"/>
        <w:rPr/>
      </w:pPr>
      <w:r>
        <w:rPr/>
        <w:t>[[@Bible:Mrk 10:52 ]][[10:52 &gt;&gt; Mrk 10:52]] {{field-on:Bible}} А Исус му рече: Иди, твоята вера те изцели. И тутакси прогледа, и последва Исус в пътя. {{field-off:Bible}}</w:t>
      </w:r>
    </w:p>
    <w:p>
      <w:pPr>
        <w:pStyle w:val="Heading2"/>
        <w:rPr/>
      </w:pPr>
      <w:r>
        <w:rPr/>
        <w:t>Глава 11</w:t>
      </w:r>
    </w:p>
    <w:p>
      <w:pPr>
        <w:pStyle w:val="Normal"/>
        <w:rPr/>
      </w:pPr>
      <w:r>
        <w:rPr/>
        <w:t>[[@Bible:Mrk 11:1 ]][[11:1 &gt;&gt; Mrk 11:1]] {{field-on:Bible}} И наближават в Ерусалим, във Витфагия и Витания, при Елеонската гора, проважда двама от учениците си, {{field-off:Bible}}</w:t>
      </w:r>
    </w:p>
    <w:p>
      <w:pPr>
        <w:pStyle w:val="Normal"/>
        <w:rPr/>
      </w:pPr>
      <w:r>
        <w:rPr/>
        <w:t>[[@Bible:Mrk 11:2 ]][[11:2 &gt;&gt; Mrk 11:2]] {{field-on:Bible}} и казва им: Идете в селото което е на среща ви, и щом влезете в него ще намерите ждребе вързано, на което никой человек не е възседал; развържете и доведете го. {{field-off:Bible}}</w:t>
      </w:r>
    </w:p>
    <w:p>
      <w:pPr>
        <w:pStyle w:val="Normal"/>
        <w:rPr/>
      </w:pPr>
      <w:r>
        <w:rPr/>
        <w:t>[[@Bible:Mrk 11:3 ]][[11:3 &gt;&gt; Mrk 11:3]] {{field-on:Bible}} И ако ви рече некой: Защо правите това? кажете че на Господа требва; и тутакси ще го проводи тука. {{field-off:Bible}}</w:t>
      </w:r>
    </w:p>
    <w:p>
      <w:pPr>
        <w:pStyle w:val="Normal"/>
        <w:rPr/>
      </w:pPr>
      <w:r>
        <w:rPr/>
        <w:t>[[@Bible:Mrk 11:4 ]][[11:4 &gt;&gt; Mrk 11:4]] {{field-on:Bible}} И отидоха, и намериха ждребето вързано до вратата вън при край пътя, и отвързваха го. {{field-off:Bible}}</w:t>
      </w:r>
    </w:p>
    <w:p>
      <w:pPr>
        <w:pStyle w:val="Normal"/>
        <w:rPr/>
      </w:pPr>
      <w:r>
        <w:rPr/>
        <w:t>[[@Bible:Mrk 11:5 ]][[11:5 &gt;&gt; Mrk 11:5]] {{field-on:Bible}} И некои от стоещите там казваха им: Що правите та развързвате ждребето? {{field-off:Bible}}</w:t>
      </w:r>
    </w:p>
    <w:p>
      <w:pPr>
        <w:pStyle w:val="Normal"/>
        <w:rPr/>
      </w:pPr>
      <w:r>
        <w:rPr/>
        <w:t>[[@Bible:Mrk 11:6 ]][[11:6 &gt;&gt; Mrk 11:6]] {{field-on:Bible}} А те им рекоха, както поръча Исус; и оставиха ги. {{field-off:Bible}}</w:t>
      </w:r>
    </w:p>
    <w:p>
      <w:pPr>
        <w:pStyle w:val="Normal"/>
        <w:rPr/>
      </w:pPr>
      <w:r>
        <w:rPr/>
        <w:t>[[@Bible:Mrk 11:7 ]][[11:7 &gt;&gt; Mrk 11:7]] {{field-on:Bible}} И доведоха ждребето при Исуса и наметаха на него дрехите си, и възседна на него. {{field-off:Bible}}</w:t>
      </w:r>
    </w:p>
    <w:p>
      <w:pPr>
        <w:pStyle w:val="Normal"/>
        <w:rPr/>
      </w:pPr>
      <w:r>
        <w:rPr/>
        <w:t>[[@Bible:Mrk 11:8 ]][[11:8 &gt;&gt; Mrk 11:8]] {{field-on:Bible}} И мнозина постлаха дрехите си по пътя; други пак режеха клоне от дърветата и постилаха по пътят. {{field-off:Bible}}</w:t>
      </w:r>
    </w:p>
    <w:p>
      <w:pPr>
        <w:pStyle w:val="Normal"/>
        <w:rPr/>
      </w:pPr>
      <w:r>
        <w:rPr/>
        <w:t>[[@Bible:Mrk 11:9 ]][[11:9 &gt;&gt; Mrk 11:9]] {{field-on:Bible}} И тези които вървеха отпред, и тези които отподире идеха, викаха и казваха: Осанна, благословен който иде в името Господне. {{field-off:Bible}}</w:t>
      </w:r>
    </w:p>
    <w:p>
      <w:pPr>
        <w:pStyle w:val="Normal"/>
        <w:rPr/>
      </w:pPr>
      <w:r>
        <w:rPr/>
        <w:t>[[@Bible:Mrk 11:10 ]][[11:10 &gt;&gt; Mrk 11:10]] {{field-on:Bible}} Благословено царството на отца нашего Давида, което иде в името Господне, Осанна във вишних. {{field-off:Bible}}</w:t>
      </w:r>
    </w:p>
    <w:p>
      <w:pPr>
        <w:pStyle w:val="Normal"/>
        <w:rPr/>
      </w:pPr>
      <w:r>
        <w:rPr/>
        <w:t>[[@Bible:Mrk 11:11 ]][[11:11 &gt;&gt; Mrk 11:11]] {{field-on:Bible}} И влезе Исус в Ерусалим и в храма, и като разгледа всичко, понеже времето беше вече късно, излезе във Витания с дванадесетте. {{field-off:Bible}}</w:t>
      </w:r>
    </w:p>
    <w:p>
      <w:pPr>
        <w:pStyle w:val="Normal"/>
        <w:rPr/>
      </w:pPr>
      <w:r>
        <w:rPr/>
        <w:t>[[@Bible:Mrk 11:12 ]][[11:12 &gt;&gt; Mrk 11:12]] {{field-on:Bible}} И на утринта, когато излезоха из Витания, огладне. {{field-off:Bible}}</w:t>
      </w:r>
    </w:p>
    <w:p>
      <w:pPr>
        <w:pStyle w:val="Normal"/>
        <w:rPr/>
      </w:pPr>
      <w:r>
        <w:rPr/>
        <w:t>[[@Bible:Mrk 11:13 ]][[11:13 &gt;&gt; Mrk 11:13]] {{field-on:Bible}} И като виде издалеч смоковница що имаше листе, дойде дано би намерил нещо на нея, и като дойде до нея, не намери нищо тъкмо едни листе; защото не беше време на смокините. {{field-off:Bible}}</w:t>
      </w:r>
    </w:p>
    <w:p>
      <w:pPr>
        <w:pStyle w:val="Normal"/>
        <w:rPr/>
      </w:pPr>
      <w:r>
        <w:rPr/>
        <w:t>[[@Bible:Mrk 11:14 ]][[11:14 &gt;&gt; Mrk 11:14]] {{field-on:Bible}} И отговори Исус и рече й: Никой вече до века да не яде плод от тебе. И слушаха това учениците му. {{field-off:Bible}}</w:t>
      </w:r>
    </w:p>
    <w:p>
      <w:pPr>
        <w:pStyle w:val="Normal"/>
        <w:rPr/>
      </w:pPr>
      <w:r>
        <w:rPr/>
        <w:t>[[@Bible:Mrk 11:15 ]][[11:15 &gt;&gt; Mrk 11:15]] {{field-on:Bible}} И дойдоха в Ерусалим; и като влезе Исус в храма, начна да изпъжда онези които продаваха и купуваха в храма, и трапезите на среброменителите, и столовете на онези, които продаваха гълъби, претури. {{field-off:Bible}}</w:t>
      </w:r>
    </w:p>
    <w:p>
      <w:pPr>
        <w:pStyle w:val="Normal"/>
        <w:rPr/>
      </w:pPr>
      <w:r>
        <w:rPr/>
        <w:t>[[@Bible:Mrk 11:16 ]][[11:16 &gt;&gt; Mrk 11:16]] {{field-on:Bible}} И не допущаше да пренесе некой никакъв съсъд през храма. {{field-off:Bible}}</w:t>
      </w:r>
    </w:p>
    <w:p>
      <w:pPr>
        <w:pStyle w:val="Normal"/>
        <w:rPr/>
      </w:pPr>
      <w:r>
        <w:rPr/>
        <w:t>[[@Bible:Mrk 11:17 ]][[11:17 &gt;&gt; Mrk 11:17]] {{field-on:Bible}} И поучаваше и казваше им: Домът ми ще се нарича дом на молитва за всичките народи? а вие го направихте "вертеп разбойнически." {{field-off:Bible}}</w:t>
      </w:r>
    </w:p>
    <w:p>
      <w:pPr>
        <w:pStyle w:val="Normal"/>
        <w:rPr/>
      </w:pPr>
      <w:r>
        <w:rPr/>
        <w:t>[[@Bible:Mrk 11:18 ]][[11:18 &gt;&gt; Mrk 11:18]] {{field-on:Bible}} И чуха книжниците и първосвещениците, и търсеха как да го погубят; защото му се боеха; понеже всичкий народ се удивяваше на учението негово. {{field-off:Bible}}</w:t>
      </w:r>
    </w:p>
    <w:p>
      <w:pPr>
        <w:pStyle w:val="Normal"/>
        <w:rPr/>
      </w:pPr>
      <w:r>
        <w:rPr/>
        <w:t>[[@Bible:Mrk 11:19 ]][[11:19 &gt;&gt; Mrk 11:19]] {{field-on:Bible}} И като мръкна, излезе вън от града. {{field-off:Bible}}</w:t>
      </w:r>
    </w:p>
    <w:p>
      <w:pPr>
        <w:pStyle w:val="Normal"/>
        <w:rPr/>
      </w:pPr>
      <w:r>
        <w:rPr/>
        <w:t>[[@Bible:Mrk 11:20 ]][[11:20 &gt;&gt; Mrk 11:20]] {{field-on:Bible}} И сутринта когато минуваха, видеха смоковницата изсъхнала от корен. {{field-off:Bible}}</w:t>
      </w:r>
    </w:p>
    <w:p>
      <w:pPr>
        <w:pStyle w:val="Normal"/>
        <w:rPr/>
      </w:pPr>
      <w:r>
        <w:rPr/>
        <w:t>[[@Bible:Mrk 11:21 ]][[11:21 &gt;&gt; Mrk 11:21]] {{field-on:Bible}} И усети се Петър, и казва му: Рави, виж, смоковницата която прокле ти изсъхнала. {{field-off:Bible}}</w:t>
      </w:r>
    </w:p>
    <w:p>
      <w:pPr>
        <w:pStyle w:val="Normal"/>
        <w:rPr/>
      </w:pPr>
      <w:r>
        <w:rPr/>
        <w:t>[[@Bible:Mrk 11:22 ]][[11:22 &gt;&gt; Mrk 11:22]] {{field-on:Bible}} А Исус отговори и казва им: Имайте вера в Бога. {{field-off:Bible}}</w:t>
      </w:r>
    </w:p>
    <w:p>
      <w:pPr>
        <w:pStyle w:val="Normal"/>
        <w:rPr/>
      </w:pPr>
      <w:r>
        <w:rPr/>
        <w:t>[[@Bible:Mrk 11:23 ]][[11:23 &gt;&gt; Mrk 11:23]] {{field-on:Bible}} Защото истина ви казвам, че който рече на тази гора: Дигни се и хвърли се в морето, и не се подвои в сърцето си, но поверва че онова което казва сбъдва се, ще му бъде все що би рекъл. {{field-off:Bible}}</w:t>
      </w:r>
    </w:p>
    <w:p>
      <w:pPr>
        <w:pStyle w:val="Normal"/>
        <w:rPr/>
      </w:pPr>
      <w:r>
        <w:rPr/>
        <w:t>[[@Bible:Mrk 11:24 ]][[11:24 &gt;&gt; Mrk 11:24]] {{field-on:Bible}} За това ви казвам: Всичко каквото в молбата си просите, вервайте че ще получите, и ще ви бъде. {{field-off:Bible}}</w:t>
      </w:r>
    </w:p>
    <w:p>
      <w:pPr>
        <w:pStyle w:val="Normal"/>
        <w:rPr/>
      </w:pPr>
      <w:r>
        <w:rPr/>
        <w:t>[[@Bible:Mrk 11:25 ]][[11:25 &gt;&gt; Mrk 11:25]] {{field-on:Bible}} И когато стоите да се молите, прощавайте, ако имате нещо върху некого, за да ви прости и Отец ваш който е на небеса вашите съгрешения. {{field-off:Bible}}</w:t>
      </w:r>
    </w:p>
    <w:p>
      <w:pPr>
        <w:pStyle w:val="Normal"/>
        <w:rPr/>
      </w:pPr>
      <w:r>
        <w:rPr/>
        <w:t>[[@Bible:Mrk 11:26 ]][[11:26 &gt;&gt; Mrk 11:26]] {{field-on:Bible}} Но ако вие не прощавате, нито Отец ваш който е на небеса ще ви прости съгрешенията ваши.  {{field-off:Bible}}</w:t>
      </w:r>
    </w:p>
    <w:p>
      <w:pPr>
        <w:pStyle w:val="Normal"/>
        <w:rPr/>
      </w:pPr>
      <w:r>
        <w:rPr/>
        <w:t>[[@Bible:Mrk 11:27 ]][[11:27 &gt;&gt; Mrk 11:27]] {{field-on:Bible}} И идват пак в Ерусалим; и когато ходеше в храма, идват при него първосвещениците и книжниците и старейшините. {{field-off:Bible}}</w:t>
      </w:r>
    </w:p>
    <w:p>
      <w:pPr>
        <w:pStyle w:val="Normal"/>
        <w:rPr/>
      </w:pPr>
      <w:r>
        <w:rPr/>
        <w:t>[[@Bible:Mrk 11:28 ]][[11:28 &gt;&gt; Mrk 11:28]] {{field-on:Bible}} И казват му: С коя власт правиш това? и кой ти даде тази власт да струваш това? {{field-off:Bible}}</w:t>
      </w:r>
    </w:p>
    <w:p>
      <w:pPr>
        <w:pStyle w:val="Normal"/>
        <w:rPr/>
      </w:pPr>
      <w:r>
        <w:rPr/>
        <w:t>[[@Bible:Mrk 11:29 ]][[11:29 &gt;&gt; Mrk 11:29]] {{field-on:Bible}} А Исус отговори и рече им: Ще ви попитам и аз една реч; и отговорете ми, и ще ви кажа с коя власт правя това. {{field-off:Bible}}</w:t>
      </w:r>
    </w:p>
    <w:p>
      <w:pPr>
        <w:pStyle w:val="Normal"/>
        <w:rPr/>
      </w:pPr>
      <w:r>
        <w:rPr/>
        <w:t>[[@Bible:Mrk 11:30 ]][[11:30 &gt;&gt; Mrk 11:30]] {{field-on:Bible}} Кръщението Иоаново от небето ли беше, или от человеците? Отговорете ми. {{field-off:Bible}}</w:t>
      </w:r>
    </w:p>
    <w:p>
      <w:pPr>
        <w:pStyle w:val="Normal"/>
        <w:rPr/>
      </w:pPr>
      <w:r>
        <w:rPr/>
        <w:t>[[@Bible:Mrk 11:31 ]][[11:31 &gt;&gt; Mrk 11:31]] {{field-on:Bible}} И размишляваха в себе си и думаха: Ако речем: От небето, ще рече: А защо не повервахте в него? {{field-off:Bible}}</w:t>
      </w:r>
    </w:p>
    <w:p>
      <w:pPr>
        <w:pStyle w:val="Normal"/>
        <w:rPr/>
      </w:pPr>
      <w:r>
        <w:rPr/>
        <w:t>[[@Bible:Mrk 11:32 ]][[11:32 &gt;&gt; Mrk 11:32]] {{field-on:Bible}} Но ако речем: От человеците,- боеха се от народа; защото всички имаха Иоана че бе наистина пророк. {{field-off:Bible}}</w:t>
      </w:r>
    </w:p>
    <w:p>
      <w:pPr>
        <w:pStyle w:val="Normal"/>
        <w:rPr/>
      </w:pPr>
      <w:r>
        <w:rPr/>
        <w:t>[[@Bible:Mrk 11:33 ]][[11:33 &gt;&gt; Mrk 11:33]] {{field-on:Bible}} И отговориха и рекоха на Исуса: Не знаем. Тогаз Исус отговори и рече им: Нито аз ви казвам с коя власт правя това. {{field-off:Bible}}</w:t>
      </w:r>
    </w:p>
    <w:p>
      <w:pPr>
        <w:pStyle w:val="Heading2"/>
        <w:rPr/>
      </w:pPr>
      <w:r>
        <w:rPr/>
        <w:t>Глава 12</w:t>
      </w:r>
    </w:p>
    <w:p>
      <w:pPr>
        <w:pStyle w:val="Normal"/>
        <w:rPr/>
      </w:pPr>
      <w:r>
        <w:rPr/>
        <w:t>[[@Bible:Mrk 12:1 ]][[12:1 &gt;&gt; Mrk 12:1]] {{field-on:Bible}} И начна да им говори с притчи: человек некой си насади лозе, и огради го с плет, и изкопа жлеб, и съгради стълп, и даде го под наем на земледелци, и отиде. {{field-off:Bible}}</w:t>
      </w:r>
    </w:p>
    <w:p>
      <w:pPr>
        <w:pStyle w:val="Normal"/>
        <w:rPr/>
      </w:pPr>
      <w:r>
        <w:rPr/>
        <w:t>[[@Bible:Mrk 12:2 ]][[12:2 &gt;&gt; Mrk 12:2]] {{field-on:Bible}} И във времето на плода проводи при земледелците едного раба, да вземе от земледелците от плода на лозето. {{field-off:Bible}}</w:t>
      </w:r>
    </w:p>
    <w:p>
      <w:pPr>
        <w:pStyle w:val="Normal"/>
        <w:rPr/>
      </w:pPr>
      <w:r>
        <w:rPr/>
        <w:t>[[@Bible:Mrk 12:3 ]][[12:3 &gt;&gt; Mrk 12:3]] {{field-on:Bible}} А те го уловиха, биха го, и го отпратиха празден. {{field-off:Bible}}</w:t>
      </w:r>
    </w:p>
    <w:p>
      <w:pPr>
        <w:pStyle w:val="Normal"/>
        <w:rPr/>
      </w:pPr>
      <w:r>
        <w:rPr/>
        <w:t>[[@Bible:Mrk 12:4 ]][[12:4 &gt;&gt; Mrk 12:4]] {{field-on:Bible}} И пак проводи до тех другиго раба; и него като биха с камене, разбиха му главата, и отпратиха го безчестен. {{field-off:Bible}}</w:t>
      </w:r>
    </w:p>
    <w:p>
      <w:pPr>
        <w:pStyle w:val="Normal"/>
        <w:rPr/>
      </w:pPr>
      <w:r>
        <w:rPr/>
        <w:t>[[@Bible:Mrk 12:5 ]][[12:5 &gt;&gt; Mrk 12:5]] {{field-on:Bible}} И пак проводи другиго; и него убиха; и мнозина други, едни биха, а други убиха. {{field-off:Bible}}</w:t>
      </w:r>
    </w:p>
    <w:p>
      <w:pPr>
        <w:pStyle w:val="Normal"/>
        <w:rPr/>
      </w:pPr>
      <w:r>
        <w:rPr/>
        <w:t>[[@Bible:Mrk 12:6 ]][[12:6 &gt;&gt; Mrk 12:6]] {{field-on:Bible}} При това още, понеже имаше един син любезен нему, проводи и него последен до тех, и думаше: Ще се посвенят от сина ми. {{field-off:Bible}}</w:t>
      </w:r>
    </w:p>
    <w:p>
      <w:pPr>
        <w:pStyle w:val="Normal"/>
        <w:rPr/>
      </w:pPr>
      <w:r>
        <w:rPr/>
        <w:t>[[@Bible:Mrk 12:7 ]][[12:7 &gt;&gt; Mrk 12:7]] {{field-on:Bible}} А тези земледелци рекоха помежду си: Този е наследникът; елате да го убием, и наследието ще бъде наше. {{field-off:Bible}}</w:t>
      </w:r>
    </w:p>
    <w:p>
      <w:pPr>
        <w:pStyle w:val="Normal"/>
        <w:rPr/>
      </w:pPr>
      <w:r>
        <w:rPr/>
        <w:t>[[@Bible:Mrk 12:8 ]][[12:8 &gt;&gt; Mrk 12:8]] {{field-on:Bible}} И хванаха го та го убиха, и хвърлиха го вън от лозето. {{field-off:Bible}}</w:t>
      </w:r>
    </w:p>
    <w:p>
      <w:pPr>
        <w:pStyle w:val="Normal"/>
        <w:rPr/>
      </w:pPr>
      <w:r>
        <w:rPr/>
        <w:t>[[@Bible:Mrk 12:9 ]][[12:9 &gt;&gt; Mrk 12:9]] {{field-on:Bible}} Какво ще прочее да стори господарът на лозето? ще дойде и ще погуби тези земледелци, и ще даде лозето на други. {{field-off:Bible}}</w:t>
      </w:r>
    </w:p>
    <w:p>
      <w:pPr>
        <w:pStyle w:val="Normal"/>
        <w:rPr/>
      </w:pPr>
      <w:r>
        <w:rPr/>
        <w:t>[[@Bible:Mrk 12:10 ]][[12:10 &gt;&gt; Mrk 12:10]] {{field-on:Bible}} Не сте ли прочели вие нито това писание: "Камикът който отхвърлиха зидарите, той стана глава на ъгъла: {{field-off:Bible}}</w:t>
      </w:r>
    </w:p>
    <w:p>
      <w:pPr>
        <w:pStyle w:val="Normal"/>
        <w:rPr/>
      </w:pPr>
      <w:r>
        <w:rPr/>
        <w:t>[[@Bible:Mrk 12:11 ]][[12:11 &gt;&gt; Mrk 12:11]] {{field-on:Bible}} От Господа бе това и чудесно е в очите ни"? {{field-off:Bible}}</w:t>
      </w:r>
    </w:p>
    <w:p>
      <w:pPr>
        <w:pStyle w:val="Normal"/>
        <w:rPr/>
      </w:pPr>
      <w:r>
        <w:rPr/>
        <w:t>[[@Bible:Mrk 12:12 ]][[12:12 &gt;&gt; Mrk 12:12]] {{field-on:Bible}} И искаха да го уловят; но се убояха от народа; понеже разумеха че на тех рече тази притча, и оставиха го и си отидоха. {{field-off:Bible}}</w:t>
      </w:r>
    </w:p>
    <w:p>
      <w:pPr>
        <w:pStyle w:val="Normal"/>
        <w:rPr/>
      </w:pPr>
      <w:r>
        <w:rPr/>
        <w:t>[[@Bible:Mrk 12:13 ]][[12:13 &gt;&gt; Mrk 12:13]] {{field-on:Bible}} И проваждат до него некои от Фарисеите и Иродианите, да го впримчат в дума. {{field-off:Bible}}</w:t>
      </w:r>
    </w:p>
    <w:p>
      <w:pPr>
        <w:pStyle w:val="Normal"/>
        <w:rPr/>
      </w:pPr>
      <w:r>
        <w:rPr/>
        <w:t>[[@Bible:Mrk 12:14 ]][[12:14 &gt;&gt; Mrk 12:14]] {{field-on:Bible}} И те като дойдоха казват му: Учителю, знаем че си истински, и не те е грижа от никого; защото не гледаш на лице на человеците, но по истина пътя Божий учиш. Право ли е да дадем дан на Кесаря, или не? {{field-off:Bible}}</w:t>
      </w:r>
    </w:p>
    <w:p>
      <w:pPr>
        <w:pStyle w:val="Normal"/>
        <w:rPr/>
      </w:pPr>
      <w:r>
        <w:rPr/>
        <w:t>[[@Bible:Mrk 12:15 ]][[12:15 &gt;&gt; Mrk 12:15]] {{field-on:Bible}} Да дадем ли, или да не дадем? А той като позна лицемерието им, рече им: Защо ме изкушавате? донесете ми един динарий да видя. {{field-off:Bible}}</w:t>
      </w:r>
    </w:p>
    <w:p>
      <w:pPr>
        <w:pStyle w:val="Normal"/>
        <w:rPr/>
      </w:pPr>
      <w:r>
        <w:rPr/>
        <w:t>[[@Bible:Mrk 12:16 ]][[12:16 &gt;&gt; Mrk 12:16]] {{field-on:Bible}} И те му донесоха. И казва им: чий е този образ и надписът? А те му рекоха: Кесарев. {{field-off:Bible}}</w:t>
      </w:r>
    </w:p>
    <w:p>
      <w:pPr>
        <w:pStyle w:val="Normal"/>
        <w:rPr/>
      </w:pPr>
      <w:r>
        <w:rPr/>
        <w:t>[[@Bible:Mrk 12:17 ]][[12:17 &gt;&gt; Mrk 12:17]] {{field-on:Bible}} И отговори Исус и рече им: Отдайте Кесаревите Кесарю, и Божиите Богу. И почудиха се на него. {{field-off:Bible}}</w:t>
      </w:r>
    </w:p>
    <w:p>
      <w:pPr>
        <w:pStyle w:val="Normal"/>
        <w:rPr/>
      </w:pPr>
      <w:r>
        <w:rPr/>
        <w:t>[[@Bible:Mrk 12:18 ]][[12:18 &gt;&gt; Mrk 12:18]] {{field-on:Bible}} И идват при него Садукеи, които казват че нема възкресение; и попитаха го, и казваха: {{field-off:Bible}}</w:t>
      </w:r>
    </w:p>
    <w:p>
      <w:pPr>
        <w:pStyle w:val="Normal"/>
        <w:rPr/>
      </w:pPr>
      <w:r>
        <w:rPr/>
        <w:t>[[@Bible:Mrk 12:19 ]][[12:19 &gt;&gt; Mrk 12:19]] {{field-on:Bible}} Учителю, Мойсей написа нам, че ако умре на некого брат му, и остави жена, а чада не остави, да вземе брат му жена му и да възстави семе на брата си. {{field-off:Bible}}</w:t>
      </w:r>
    </w:p>
    <w:p>
      <w:pPr>
        <w:pStyle w:val="Normal"/>
        <w:rPr/>
      </w:pPr>
      <w:r>
        <w:rPr/>
        <w:t>[[@Bible:Mrk 12:20 ]][[12:20 &gt;&gt; Mrk 12:20]] {{field-on:Bible}} И тъй, имаше седем братя; и първият взе жена, и когато умре не остави семе. {{field-off:Bible}}</w:t>
      </w:r>
    </w:p>
    <w:p>
      <w:pPr>
        <w:pStyle w:val="Normal"/>
        <w:rPr/>
      </w:pPr>
      <w:r>
        <w:rPr/>
        <w:t>[[@Bible:Mrk 12:21 ]][[12:21 &gt;&gt; Mrk 12:21]] {{field-on:Bible}} И взе я вторият, и умре, и нито той остави семе; и третият такожде. {{field-off:Bible}}</w:t>
      </w:r>
    </w:p>
    <w:p>
      <w:pPr>
        <w:pStyle w:val="Normal"/>
        <w:rPr/>
      </w:pPr>
      <w:r>
        <w:rPr/>
        <w:t>[[@Bible:Mrk 12:22 ]][[12:22 &gt;&gt; Mrk 12:22]] {{field-on:Bible}} И вземаха я и седмината, и не оставиха семе; най-подир от всичките умре и жената. {{field-off:Bible}}</w:t>
      </w:r>
    </w:p>
    <w:p>
      <w:pPr>
        <w:pStyle w:val="Normal"/>
        <w:rPr/>
      </w:pPr>
      <w:r>
        <w:rPr/>
        <w:t>[[@Bible:Mrk 12:23 ]][[12:23 &gt;&gt; Mrk 12:23]] {{field-on:Bible}} Във възкресението прочее, когато възкръснат, на кого от тех ще бъде тя жена? защото и седмината я имаха за жена. {{field-off:Bible}}</w:t>
      </w:r>
    </w:p>
    <w:p>
      <w:pPr>
        <w:pStyle w:val="Normal"/>
        <w:rPr/>
      </w:pPr>
      <w:r>
        <w:rPr/>
        <w:t>[[@Bible:Mrk 12:24 ]][[12:24 &gt;&gt; Mrk 12:24]] {{field-on:Bible}} И отговори Исус и рече им: Не за това ли се заблуждавате, понеже не познавате писанията нито силата Божия? {{field-off:Bible}}</w:t>
      </w:r>
    </w:p>
    <w:p>
      <w:pPr>
        <w:pStyle w:val="Normal"/>
        <w:rPr/>
      </w:pPr>
      <w:r>
        <w:rPr/>
        <w:t>[[@Bible:Mrk 12:25 ]][[12:25 &gt;&gt; Mrk 12:25]] {{field-on:Bible}} Защото когато възкръснат от мъртвите, нито се женят нито за мъж отиват; но са като ангелите които са на небеса. {{field-off:Bible}}</w:t>
      </w:r>
    </w:p>
    <w:p>
      <w:pPr>
        <w:pStyle w:val="Normal"/>
        <w:rPr/>
      </w:pPr>
      <w:r>
        <w:rPr/>
        <w:t>[[@Bible:Mrk 12:26 ]][[12:26 &gt;&gt; Mrk 12:26]] {{field-on:Bible}} А за мъртвите че ще възкръснат, не сте ли прочели в книгата Моисеева за къпината, как му рече Бог и каза: Аз съм Бог Авраамов, и Бог Исааков, и Бог Яковов? {{field-off:Bible}}</w:t>
      </w:r>
    </w:p>
    <w:p>
      <w:pPr>
        <w:pStyle w:val="Normal"/>
        <w:rPr/>
      </w:pPr>
      <w:r>
        <w:rPr/>
        <w:t>[[@Bible:Mrk 12:27 ]][[12:27 &gt;&gt; Mrk 12:27]] {{field-on:Bible}} Бог не е Бог на мъртвите, но Бог на живите: прочее вие заблуждавате много. {{field-off:Bible}}</w:t>
      </w:r>
    </w:p>
    <w:p>
      <w:pPr>
        <w:pStyle w:val="Normal"/>
        <w:rPr/>
      </w:pPr>
      <w:r>
        <w:rPr/>
        <w:t>[[@Bible:Mrk 12:28 ]][[12:28 &gt;&gt; Mrk 12:28]] {{field-on:Bible}} И един от книжниците, който ги чу като се препираха, и позна че добре им се отговори, пристъпи и го попита: Коя заповед е от всичките най-първа? {{field-off:Bible}}</w:t>
      </w:r>
    </w:p>
    <w:p>
      <w:pPr>
        <w:pStyle w:val="Normal"/>
        <w:rPr/>
      </w:pPr>
      <w:r>
        <w:rPr/>
        <w:t>[[@Bible:Mrk 12:29 ]][[12:29 &gt;&gt; Mrk 12:29]] {{field-on:Bible}} А Исус му отговори: "Слушай, Израилю: Господ Бог наш е един Господ; {{field-off:Bible}}</w:t>
      </w:r>
    </w:p>
    <w:p>
      <w:pPr>
        <w:pStyle w:val="Normal"/>
        <w:rPr/>
      </w:pPr>
      <w:r>
        <w:rPr/>
        <w:t>[[@Bible:Mrk 12:30 ]][[12:30 &gt;&gt; Mrk 12:30]] {{field-on:Bible}} и да възлюбиш Господа Бога твоего със всичкото си сърдце, и с всичката си душа, и с всичкия си ум, и с всичката си сила." Тая е първата заповед. {{field-off:Bible}}</w:t>
      </w:r>
    </w:p>
    <w:p>
      <w:pPr>
        <w:pStyle w:val="Normal"/>
        <w:rPr/>
      </w:pPr>
      <w:r>
        <w:rPr/>
        <w:t>[[@Bible:Mrk 12:31 ]][[12:31 &gt;&gt; Mrk 12:31]] {{field-on:Bible}} и втора подобна ней: "Да възлюбиш ближнаго твоего както себе си." По-голема от тези друга заповед нема. {{field-off:Bible}}</w:t>
      </w:r>
    </w:p>
    <w:p>
      <w:pPr>
        <w:pStyle w:val="Normal"/>
        <w:rPr/>
      </w:pPr>
      <w:r>
        <w:rPr/>
        <w:t>[[@Bible:Mrk 12:32 ]][[12:32 &gt;&gt; Mrk 12:32]] {{field-on:Bible}} И рече му книжникът: Добре, учителю, право си казал, че един е Бог, и нема друг освен него, {{field-off:Bible}}</w:t>
      </w:r>
    </w:p>
    <w:p>
      <w:pPr>
        <w:pStyle w:val="Normal"/>
        <w:rPr/>
      </w:pPr>
      <w:r>
        <w:rPr/>
        <w:t>[[@Bible:Mrk 12:33 ]][[12:33 &gt;&gt; Mrk 12:33]] {{field-on:Bible}} и да го люби некой със все сърце, и с всичкият си разум, и с всичката душа, и с всичката сила, и да люби ближнаго своего както себе си, то е повече от всичките всесъжения и жертви. {{field-off:Bible}}</w:t>
      </w:r>
    </w:p>
    <w:p>
      <w:pPr>
        <w:pStyle w:val="Normal"/>
        <w:rPr/>
      </w:pPr>
      <w:r>
        <w:rPr/>
        <w:t>[[@Bible:Mrk 12:34 ]][[12:34 &gt;&gt; Mrk 12:34]] {{field-on:Bible}} И като виде Исус че разумно отговори, рече му: Не си далеч от царството Божие. И никой вече не смееше да го попита за нещо. {{field-off:Bible}}</w:t>
      </w:r>
    </w:p>
    <w:p>
      <w:pPr>
        <w:pStyle w:val="Normal"/>
        <w:rPr/>
      </w:pPr>
      <w:r>
        <w:rPr/>
        <w:t>[[@Bible:Mrk 12:35 ]][[12:35 &gt;&gt; Mrk 12:35]] {{field-on:Bible}} И отговори Исус, когато поучаваше в храма, и казваше: Как казват книжниците че Христос е син Давидов? {{field-off:Bible}}</w:t>
      </w:r>
    </w:p>
    <w:p>
      <w:pPr>
        <w:pStyle w:val="Normal"/>
        <w:rPr/>
      </w:pPr>
      <w:r>
        <w:rPr/>
        <w:t>[[@Bible:Mrk 12:36 ]][[12:36 &gt;&gt; Mrk 12:36]] {{field-on:Bible}} Защото сам този Давид рече чрез Духа Святаго: "Рече Господ Господу моему: Седни от десната ми страна докле положа враговете твои подножие на нозете ти." {{field-off:Bible}}</w:t>
      </w:r>
    </w:p>
    <w:p>
      <w:pPr>
        <w:pStyle w:val="Normal"/>
        <w:rPr/>
      </w:pPr>
      <w:r>
        <w:rPr/>
        <w:t>[[@Bible:Mrk 12:37 ]][[12:37 &gt;&gt; Mrk 12:37]] {{field-on:Bible}} И тъй сам си Давид го нарича Господ; и от де е син негов? И многото народ слушаше го с благодарение. {{field-off:Bible}}</w:t>
      </w:r>
    </w:p>
    <w:p>
      <w:pPr>
        <w:pStyle w:val="Normal"/>
        <w:rPr/>
      </w:pPr>
      <w:r>
        <w:rPr/>
        <w:t>[[@Bible:Mrk 12:38 ]][[12:38 &gt;&gt; Mrk 12:38]] {{field-on:Bible}} И казваше им в поучението си: Пазете се от книжниците, които искат да ходят пременени, и обичат поздравления по пазарите, {{field-off:Bible}}</w:t>
      </w:r>
    </w:p>
    <w:p>
      <w:pPr>
        <w:pStyle w:val="Normal"/>
        <w:rPr/>
      </w:pPr>
      <w:r>
        <w:rPr/>
        <w:t>[[@Bible:Mrk 12:39 ]][[12:39 &gt;&gt; Mrk 12:39]] {{field-on:Bible}} И предните седалища в съборищата, и първите места по вечерянията: {{field-off:Bible}}</w:t>
      </w:r>
    </w:p>
    <w:p>
      <w:pPr>
        <w:pStyle w:val="Normal"/>
        <w:rPr/>
      </w:pPr>
      <w:r>
        <w:rPr/>
        <w:t>[[@Bible:Mrk 12:40 ]][[12:40 &gt;&gt; Mrk 12:40]] {{field-on:Bible}} тези, които изпояждат на вдовиците домовете, и за причина правят дълги молитви: те ще да приимат по-големо осъждение. {{field-off:Bible}}</w:t>
      </w:r>
    </w:p>
    <w:p>
      <w:pPr>
        <w:pStyle w:val="Normal"/>
        <w:rPr/>
      </w:pPr>
      <w:r>
        <w:rPr/>
        <w:t>[[@Bible:Mrk 12:41 ]][[12:41 &gt;&gt; Mrk 12:41]] {{field-on:Bible}} И седна Исус срещу съкровищницата, та гледаше как туряше народът пари в съкровищницата; и много богати туряха много. {{field-off:Bible}}</w:t>
      </w:r>
    </w:p>
    <w:p>
      <w:pPr>
        <w:pStyle w:val="Normal"/>
        <w:rPr/>
      </w:pPr>
      <w:r>
        <w:rPr/>
        <w:t>[[@Bible:Mrk 12:42 ]][[12:42 &gt;&gt; Mrk 12:42]] {{field-on:Bible}} И дойде една вдовица сирота и тури две лепти, сиреч един кодрант. {{field-off:Bible}}</w:t>
      </w:r>
    </w:p>
    <w:p>
      <w:pPr>
        <w:pStyle w:val="Normal"/>
        <w:rPr/>
      </w:pPr>
      <w:r>
        <w:rPr/>
        <w:t>[[@Bible:Mrk 12:43 ]][[12:43 &gt;&gt; Mrk 12:43]] {{field-on:Bible}} И призва учениците си, и казва им: Тая сирота вдовица тури най-много от всичките които туриха в съкровищницата: {{field-off:Bible}}</w:t>
      </w:r>
    </w:p>
    <w:p>
      <w:pPr>
        <w:pStyle w:val="Normal"/>
        <w:rPr/>
      </w:pPr>
      <w:r>
        <w:rPr/>
        <w:t>[[@Bible:Mrk 12:44 ]][[12:44 &gt;&gt; Mrk 12:44]] {{field-on:Bible}} защото всички туриха от изобилието си, а тя от немането си тури всичко що имаше, всичкия си имот. {{field-off:Bible}}</w:t>
      </w:r>
    </w:p>
    <w:p>
      <w:pPr>
        <w:pStyle w:val="Heading2"/>
        <w:rPr/>
      </w:pPr>
      <w:r>
        <w:rPr/>
        <w:t>Глава 13</w:t>
      </w:r>
    </w:p>
    <w:p>
      <w:pPr>
        <w:pStyle w:val="Normal"/>
        <w:rPr/>
      </w:pPr>
      <w:r>
        <w:rPr/>
        <w:t>[[@Bible:Mrk 13:1 ]][[13:1 &gt;&gt; Mrk 13:1]] {{field-on:Bible}} И когато излезваше от храмът, казва му един от учениците му: Учителю, виж, какви камене и какви здания! {{field-off:Bible}}</w:t>
      </w:r>
    </w:p>
    <w:p>
      <w:pPr>
        <w:pStyle w:val="Normal"/>
        <w:rPr/>
      </w:pPr>
      <w:r>
        <w:rPr/>
        <w:t>[[@Bible:Mrk 13:2 ]][[13:2 &gt;&gt; Mrk 13:2]] {{field-on:Bible}} А Исус отговори и рече му: Видиш ли тези големи здания? Нема да остане камик на камик, който да се не съсипе. {{field-off:Bible}}</w:t>
      </w:r>
    </w:p>
    <w:p>
      <w:pPr>
        <w:pStyle w:val="Normal"/>
        <w:rPr/>
      </w:pPr>
      <w:r>
        <w:rPr/>
        <w:t>[[@Bible:Mrk 13:3 ]][[13:3 &gt;&gt; Mrk 13:3]] {{field-on:Bible}} И когато седеше той на гората Елеонска, срещу храма, попитаха го насаме Петър и Яков и Иоан и Андрей: {{field-off:Bible}}</w:t>
      </w:r>
    </w:p>
    <w:p>
      <w:pPr>
        <w:pStyle w:val="Normal"/>
        <w:rPr/>
      </w:pPr>
      <w:r>
        <w:rPr/>
        <w:t>[[@Bible:Mrk 13:4 ]][[13:4 &gt;&gt; Mrk 13:4]] {{field-on:Bible}} Кажи ни: кога ще бъде това? и кое е знамението когато всичко това има да се свърши? {{field-off:Bible}}</w:t>
      </w:r>
    </w:p>
    <w:p>
      <w:pPr>
        <w:pStyle w:val="Normal"/>
        <w:rPr/>
      </w:pPr>
      <w:r>
        <w:rPr/>
        <w:t>[[@Bible:Mrk 13:5 ]][[13:5 &gt;&gt; Mrk 13:5]] {{field-on:Bible}} А Исус им отговори, и начна да казва: Пазете се да ви не прелъсти некой; {{field-off:Bible}}</w:t>
      </w:r>
    </w:p>
    <w:p>
      <w:pPr>
        <w:pStyle w:val="Normal"/>
        <w:rPr/>
      </w:pPr>
      <w:r>
        <w:rPr/>
        <w:t>[[@Bible:Mrk 13:6 ]][[13:6 &gt;&gt; Mrk 13:6]] {{field-on:Bible}} защото мнозина ще дойдат в мое име, и ще рекат: Аз съм Христос, и ще прелъстят мнозина. {{field-off:Bible}}</w:t>
      </w:r>
    </w:p>
    <w:p>
      <w:pPr>
        <w:pStyle w:val="Normal"/>
        <w:rPr/>
      </w:pPr>
      <w:r>
        <w:rPr/>
        <w:t>[[@Bible:Mrk 13:7 ]][[13:7 &gt;&gt; Mrk 13:7]] {{field-on:Bible}} А когато чуете бойове и слухове военни, недейте се смущава; защото това требва да бъде; но не е още свършването. {{field-off:Bible}}</w:t>
      </w:r>
    </w:p>
    <w:p>
      <w:pPr>
        <w:pStyle w:val="Normal"/>
        <w:rPr/>
      </w:pPr>
      <w:r>
        <w:rPr/>
        <w:t>[[@Bible:Mrk 13:8 ]][[13:8 &gt;&gt; Mrk 13:8]] {{field-on:Bible}} Защото ще се повдигне народ върх народ, и царство върх царство, и ще бъдат трусове по некои места, и ще бъдат гладове и размирици: тези са начало на болезни. {{field-off:Bible}}</w:t>
      </w:r>
    </w:p>
    <w:p>
      <w:pPr>
        <w:pStyle w:val="Normal"/>
        <w:rPr/>
      </w:pPr>
      <w:r>
        <w:rPr/>
        <w:t>[[@Bible:Mrk 13:9 ]][[13:9 &gt;&gt; Mrk 13:9]] {{field-on:Bible}} А вие пазете сами себе си; защото ще ви предадат на съдовища, и на съборища ще ви бият, и пред войводи и царе ще ви изкарват заради мене, за свидетелство тем. {{field-off:Bible}}</w:t>
      </w:r>
    </w:p>
    <w:p>
      <w:pPr>
        <w:pStyle w:val="Normal"/>
        <w:rPr/>
      </w:pPr>
      <w:r>
        <w:rPr/>
        <w:t>[[@Bible:Mrk 13:10 ]][[13:10 &gt;&gt; Mrk 13:10]] {{field-on:Bible}} И требва първом да се проповеда евангелието на всичките народи. {{field-off:Bible}}</w:t>
      </w:r>
    </w:p>
    <w:p>
      <w:pPr>
        <w:pStyle w:val="Normal"/>
        <w:rPr/>
      </w:pPr>
      <w:r>
        <w:rPr/>
        <w:t>[[@Bible:Mrk 13:11 ]][[13:11 &gt;&gt; Mrk 13:11]] {{field-on:Bible}} А когато ви поведат на предаване, недейте се от по-напред грижи какво ще продумате, нито преговаряйте; но което ви се даде в онзи час, това говорете; защото не сте вие които ще говорите, но Дух Светий. {{field-off:Bible}}</w:t>
      </w:r>
    </w:p>
    <w:p>
      <w:pPr>
        <w:pStyle w:val="Normal"/>
        <w:rPr/>
      </w:pPr>
      <w:r>
        <w:rPr/>
        <w:t>[[@Bible:Mrk 13:12 ]][[13:12 &gt;&gt; Mrk 13:12]] {{field-on:Bible}} И ще предаде брат брата на смърт, и отец чадо, и ще се подигнат чада върх родители и ще ги умъртвят. {{field-off:Bible}}</w:t>
      </w:r>
    </w:p>
    <w:p>
      <w:pPr>
        <w:pStyle w:val="Normal"/>
        <w:rPr/>
      </w:pPr>
      <w:r>
        <w:rPr/>
        <w:t>[[@Bible:Mrk 13:13 ]][[13:13 &gt;&gt; Mrk 13:13]] {{field-on:Bible}} И ще бъдете ненавиждани от всички заради моето име: а който претърпи до край, той ще спасен да бъде. {{field-off:Bible}}</w:t>
      </w:r>
    </w:p>
    <w:p>
      <w:pPr>
        <w:pStyle w:val="Normal"/>
        <w:rPr/>
      </w:pPr>
      <w:r>
        <w:rPr/>
        <w:t>[[@Bible:Mrk 13:14 ]][[13:14 &gt;&gt; Mrk 13:14]] {{field-on:Bible}} И кога видите мерзостта на запустението, речената от пророка Данаила, че стои дето не подобава, (който чете нека разумева,) тогаз които са в Юдея да бегат по горите; {{field-off:Bible}}</w:t>
      </w:r>
    </w:p>
    <w:p>
      <w:pPr>
        <w:pStyle w:val="Normal"/>
        <w:rPr/>
      </w:pPr>
      <w:r>
        <w:rPr/>
        <w:t>[[@Bible:Mrk 13:15 ]][[13:15 &gt;&gt; Mrk 13:15]] {{field-on:Bible}} и който е на къщата на покрива, да не слезва в къщи, нито да влезва да вземе нещо от къщата си; {{field-off:Bible}}</w:t>
      </w:r>
    </w:p>
    <w:p>
      <w:pPr>
        <w:pStyle w:val="Normal"/>
        <w:rPr/>
      </w:pPr>
      <w:r>
        <w:rPr/>
        <w:t>[[@Bible:Mrk 13:16 ]][[13:16 &gt;&gt; Mrk 13:16]] {{field-on:Bible}} и който е на нива да се не връща назад да вземе дрехата си. {{field-off:Bible}}</w:t>
      </w:r>
    </w:p>
    <w:p>
      <w:pPr>
        <w:pStyle w:val="Normal"/>
        <w:rPr/>
      </w:pPr>
      <w:r>
        <w:rPr/>
        <w:t>[[@Bible:Mrk 13:17 ]][[13:17 &gt;&gt; Mrk 13:17]] {{field-on:Bible}} А горко на непразните, и на доещите през онези дни! {{field-off:Bible}}</w:t>
      </w:r>
    </w:p>
    <w:p>
      <w:pPr>
        <w:pStyle w:val="Normal"/>
        <w:rPr/>
      </w:pPr>
      <w:r>
        <w:rPr/>
        <w:t>[[@Bible:Mrk 13:18 ]][[13:18 &gt;&gt; Mrk 13:18]] {{field-on:Bible}} И молете се да не бъде бегането ви зиме; {{field-off:Bible}}</w:t>
      </w:r>
    </w:p>
    <w:p>
      <w:pPr>
        <w:pStyle w:val="Normal"/>
        <w:rPr/>
      </w:pPr>
      <w:r>
        <w:rPr/>
        <w:t>[[@Bible:Mrk 13:19 ]][[13:19 &gt;&gt; Mrk 13:19]] {{field-on:Bible}} защото през онези дни ще бъде таквази скръб каквато не е била от начало на създанието което създаде Бог до нине, нито ще бъде. {{field-off:Bible}}</w:t>
      </w:r>
    </w:p>
    <w:p>
      <w:pPr>
        <w:pStyle w:val="Normal"/>
        <w:rPr/>
      </w:pPr>
      <w:r>
        <w:rPr/>
        <w:t>[[@Bible:Mrk 13:20 ]][[13:20 &gt;&gt; Mrk 13:20]] {{field-on:Bible}} И ако Бог не би съкратил онези дни, не би се избавила ни една плът; но заради избраните които избра съкратил е дните. {{field-off:Bible}}</w:t>
      </w:r>
    </w:p>
    <w:p>
      <w:pPr>
        <w:pStyle w:val="Normal"/>
        <w:rPr/>
      </w:pPr>
      <w:r>
        <w:rPr/>
        <w:t>[[@Bible:Mrk 13:21 ]][[13:21 &gt;&gt; Mrk 13:21]] {{field-on:Bible}} И тогаз ако ви рече некой: Ето тука е Христос, или,Ето, там, не вервайте; {{field-off:Bible}}</w:t>
      </w:r>
    </w:p>
    <w:p>
      <w:pPr>
        <w:pStyle w:val="Normal"/>
        <w:rPr/>
      </w:pPr>
      <w:r>
        <w:rPr/>
        <w:t>[[@Bible:Mrk 13:22 ]][[13:22 &gt;&gt; Mrk 13:22]] {{field-on:Bible}} защото ще се подигнат лъжехристи и лъжепророци: и ще покажат знамения и чудеса, за да прелъстят, ако е възможно, и избраните. {{field-off:Bible}}</w:t>
      </w:r>
    </w:p>
    <w:p>
      <w:pPr>
        <w:pStyle w:val="Normal"/>
        <w:rPr/>
      </w:pPr>
      <w:r>
        <w:rPr/>
        <w:t>[[@Bible:Mrk 13:23 ]][[13:23 &gt;&gt; Mrk 13:23]] {{field-on:Bible}} А вие пазете: ето предсказах ви всичко. {{field-off:Bible}}</w:t>
      </w:r>
    </w:p>
    <w:p>
      <w:pPr>
        <w:pStyle w:val="Normal"/>
        <w:rPr/>
      </w:pPr>
      <w:r>
        <w:rPr/>
        <w:t>[[@Bible:Mrk 13:24 ]][[13:24 &gt;&gt; Mrk 13:24]] {{field-on:Bible}} Но през онези дни, след онази скръб, слънцето ще потъмнее, и луната не ще да даде светенето си; {{field-off:Bible}}</w:t>
      </w:r>
    </w:p>
    <w:p>
      <w:pPr>
        <w:pStyle w:val="Normal"/>
        <w:rPr/>
      </w:pPr>
      <w:r>
        <w:rPr/>
        <w:t>[[@Bible:Mrk 13:25 ]][[13:25 &gt;&gt; Mrk 13:25]] {{field-on:Bible}} а звездите от небето ще слитат, и силите които са в небеса ще се поколебаят. {{field-off:Bible}}</w:t>
      </w:r>
    </w:p>
    <w:p>
      <w:pPr>
        <w:pStyle w:val="Normal"/>
        <w:rPr/>
      </w:pPr>
      <w:r>
        <w:rPr/>
        <w:t>[[@Bible:Mrk 13:26 ]][[13:26 &gt;&gt; Mrk 13:26]] {{field-on:Bible}} И тогаз ще видят Сина человеческаго че иде на облаци с голема сила и слава. {{field-off:Bible}}</w:t>
      </w:r>
    </w:p>
    <w:p>
      <w:pPr>
        <w:pStyle w:val="Normal"/>
        <w:rPr/>
      </w:pPr>
      <w:r>
        <w:rPr/>
        <w:t>[[@Bible:Mrk 13:27 ]][[13:27 &gt;&gt; Mrk 13:27]] {{field-on:Bible}} И тогаз проводи ангелите си и ще събере избраните свои от четирите ветра, от край земята до край небето. {{field-off:Bible}}</w:t>
      </w:r>
    </w:p>
    <w:p>
      <w:pPr>
        <w:pStyle w:val="Normal"/>
        <w:rPr/>
      </w:pPr>
      <w:r>
        <w:rPr/>
        <w:t>[[@Bible:Mrk 13:28 ]][[13:28 &gt;&gt; Mrk 13:28]] {{field-on:Bible}} А от смоковницата научете притча: когато вече вейките й омекнат и развиват листете си, знаете вече че е близо летото: {{field-off:Bible}}</w:t>
      </w:r>
    </w:p>
    <w:p>
      <w:pPr>
        <w:pStyle w:val="Normal"/>
        <w:rPr/>
      </w:pPr>
      <w:r>
        <w:rPr/>
        <w:t>[[@Bible:Mrk 13:29 ]][[13:29 &gt;&gt; Mrk 13:29]] {{field-on:Bible}} така и вие, кога видите това че става, да знаете че е близу, на вратата. {{field-off:Bible}}</w:t>
      </w:r>
    </w:p>
    <w:p>
      <w:pPr>
        <w:pStyle w:val="Normal"/>
        <w:rPr/>
      </w:pPr>
      <w:r>
        <w:rPr/>
        <w:t>[[@Bible:Mrk 13:30 ]][[13:30 &gt;&gt; Mrk 13:30]] {{field-on:Bible}} Истина ви казвам, че нема да премине този род, докле не бъде всичко това. {{field-off:Bible}}</w:t>
      </w:r>
    </w:p>
    <w:p>
      <w:pPr>
        <w:pStyle w:val="Normal"/>
        <w:rPr/>
      </w:pPr>
      <w:r>
        <w:rPr/>
        <w:t>[[@Bible:Mrk 13:31 ]][[13:31 &gt;&gt; Mrk 13:31]] {{field-on:Bible}} Небето и земята ще преминат; но моите думи нема да преминат. {{field-off:Bible}}</w:t>
      </w:r>
    </w:p>
    <w:p>
      <w:pPr>
        <w:pStyle w:val="Normal"/>
        <w:rPr/>
      </w:pPr>
      <w:r>
        <w:rPr/>
        <w:t>[[@Bible:Mrk 13:32 ]][[13:32 &gt;&gt; Mrk 13:32]] {{field-on:Bible}} А за онзи ден и час никой не знае, нито ангелите, които са на небеса, нито Синът, тъкмо Отец. {{field-off:Bible}}</w:t>
      </w:r>
    </w:p>
    <w:p>
      <w:pPr>
        <w:pStyle w:val="Normal"/>
        <w:rPr/>
      </w:pPr>
      <w:r>
        <w:rPr/>
        <w:t>[[@Bible:Mrk 13:33 ]][[13:33 &gt;&gt; Mrk 13:33]] {{field-on:Bible}} Пазете се, бдете, и молете се; защото не знаете кога ще бъде времето. {{field-off:Bible}}</w:t>
      </w:r>
    </w:p>
    <w:p>
      <w:pPr>
        <w:pStyle w:val="Normal"/>
        <w:rPr/>
      </w:pPr>
      <w:r>
        <w:rPr/>
        <w:t>[[@Bible:Mrk 13:34 ]][[13:34 &gt;&gt; Mrk 13:34]] {{field-on:Bible}} Понеже това ще бъде както кога человек некой отиде на път, и остави къщата си, и даде властта на рабите си, и всекиму неговата работа, и на вратаря повеле да е буден. {{field-off:Bible}}</w:t>
      </w:r>
    </w:p>
    <w:p>
      <w:pPr>
        <w:pStyle w:val="Normal"/>
        <w:rPr/>
      </w:pPr>
      <w:r>
        <w:rPr/>
        <w:t>[[@Bible:Mrk 13:35 ]][[13:35 &gt;&gt; Mrk 13:35]] {{field-on:Bible}} И тъй бъдете будни и вие: (защото не знаете кога ще дойде господарят на къщата, вечерта, или посред нощ, или кога пее петелът, или заранта;) {{field-off:Bible}}</w:t>
      </w:r>
    </w:p>
    <w:p>
      <w:pPr>
        <w:pStyle w:val="Normal"/>
        <w:rPr/>
      </w:pPr>
      <w:r>
        <w:rPr/>
        <w:t>[[@Bible:Mrk 13:36 ]][[13:36 &gt;&gt; Mrk 13:36]] {{field-on:Bible}} да не би като дойде внезапно да ви намери че спите. {{field-off:Bible}}</w:t>
      </w:r>
    </w:p>
    <w:p>
      <w:pPr>
        <w:pStyle w:val="Normal"/>
        <w:rPr/>
      </w:pPr>
      <w:r>
        <w:rPr/>
        <w:t>[[@Bible:Mrk 13:37 ]][[13:37 &gt;&gt; Mrk 13:37]] {{field-on:Bible}} И това що казвам на вас, на всичките го казвам: Будни бъдете. {{field-off:Bible}}</w:t>
      </w:r>
    </w:p>
    <w:p>
      <w:pPr>
        <w:pStyle w:val="Heading2"/>
        <w:rPr/>
      </w:pPr>
      <w:r>
        <w:rPr/>
        <w:t>Глава 14</w:t>
      </w:r>
    </w:p>
    <w:p>
      <w:pPr>
        <w:pStyle w:val="Normal"/>
        <w:rPr/>
      </w:pPr>
      <w:r>
        <w:rPr/>
        <w:t>[[@Bible:Mrk 14:1 ]][[14:1 &gt;&gt; Mrk 14:1]] {{field-on:Bible}} А след два дни беше пасха и безквасните хлебове: и търсеха първосвещениците и книжниците как да го уловят с измама и да го убият. {{field-off:Bible}}</w:t>
      </w:r>
    </w:p>
    <w:p>
      <w:pPr>
        <w:pStyle w:val="Normal"/>
        <w:rPr/>
      </w:pPr>
      <w:r>
        <w:rPr/>
        <w:t>[[@Bible:Mrk 14:2 ]][[14:2 &gt;&gt; Mrk 14:2]] {{field-on:Bible}} И думаха: Да не е в праздника, за да не стане мълва в народа. {{field-off:Bible}}</w:t>
      </w:r>
    </w:p>
    <w:p>
      <w:pPr>
        <w:pStyle w:val="Normal"/>
        <w:rPr/>
      </w:pPr>
      <w:r>
        <w:rPr/>
        <w:t>[[@Bible:Mrk 14:3 ]][[14:3 &gt;&gt; Mrk 14:3]] {{field-on:Bible}} И когато беше той във Витания, в дома на Симона прокаженаго, и седеше на трапезата, дойде една жена, която имаше алавастър с миро нардово, чисто и скъпо; и като разби алавастъра, изле мирото на главата му. {{field-off:Bible}}</w:t>
      </w:r>
    </w:p>
    <w:p>
      <w:pPr>
        <w:pStyle w:val="Normal"/>
        <w:rPr/>
      </w:pPr>
      <w:r>
        <w:rPr/>
        <w:t>[[@Bible:Mrk 14:4 ]][[14:4 &gt;&gt; Mrk 14:4]] {{field-on:Bible}} А имаше некои, които негодуваха в себе си и думаха: Защо стана тая пагуба на мирото? {{field-off:Bible}}</w:t>
      </w:r>
    </w:p>
    <w:p>
      <w:pPr>
        <w:pStyle w:val="Normal"/>
        <w:rPr/>
      </w:pPr>
      <w:r>
        <w:rPr/>
        <w:t>[[@Bible:Mrk 14:5 ]][[14:5 &gt;&gt; Mrk 14:5]] {{field-on:Bible}} защото можеше то да се продаде за повече от триста пенези, и да се раздадат на сиромасите; и роптаеха на нея. {{field-off:Bible}}</w:t>
      </w:r>
    </w:p>
    <w:p>
      <w:pPr>
        <w:pStyle w:val="Normal"/>
        <w:rPr/>
      </w:pPr>
      <w:r>
        <w:rPr/>
        <w:t>[[@Bible:Mrk 14:6 ]][[14:6 &gt;&gt; Mrk 14:6]] {{field-on:Bible}} Но Исус рече: Оставете я; защо й досаждате? добра работа стори на мене. {{field-off:Bible}}</w:t>
      </w:r>
    </w:p>
    <w:p>
      <w:pPr>
        <w:pStyle w:val="Normal"/>
        <w:rPr/>
      </w:pPr>
      <w:r>
        <w:rPr/>
        <w:t>[[@Bible:Mrk 14:7 ]][[14:7 &gt;&gt; Mrk 14:7]] {{field-on:Bible}} Защото сиромасите всекога имате със себе си, и когато щете можете да им сторите добро, мене обаче всекога немате. {{field-off:Bible}}</w:t>
      </w:r>
    </w:p>
    <w:p>
      <w:pPr>
        <w:pStyle w:val="Normal"/>
        <w:rPr/>
      </w:pPr>
      <w:r>
        <w:rPr/>
        <w:t>[[@Bible:Mrk 14:8 ]][[14:8 &gt;&gt; Mrk 14:8]] {{field-on:Bible}} Това което можеше тя го стори; предвари да помаже с миро телото ми за погребение. {{field-off:Bible}}</w:t>
      </w:r>
    </w:p>
    <w:p>
      <w:pPr>
        <w:pStyle w:val="Normal"/>
        <w:rPr/>
      </w:pPr>
      <w:r>
        <w:rPr/>
        <w:t>[[@Bible:Mrk 14:9 ]][[14:9 &gt;&gt; Mrk 14:9]] {{field-on:Bible}} Истина ви казвам: Дето че се проповеда това евангелие по всичкия свет, и това което стори тя ще се казва за спомен неин. {{field-off:Bible}}</w:t>
      </w:r>
    </w:p>
    <w:p>
      <w:pPr>
        <w:pStyle w:val="Normal"/>
        <w:rPr/>
      </w:pPr>
      <w:r>
        <w:rPr/>
        <w:t>[[@Bible:Mrk 14:10 ]][[14:10 &gt;&gt; Mrk 14:10]] {{field-on:Bible}} Тогаз Юда Искариотски, един от дванадесетте, отиде при първосвещениците, да го предаде тем. {{field-off:Bible}}</w:t>
      </w:r>
    </w:p>
    <w:p>
      <w:pPr>
        <w:pStyle w:val="Normal"/>
        <w:rPr/>
      </w:pPr>
      <w:r>
        <w:rPr/>
        <w:t>[[@Bible:Mrk 14:11 ]][[14:11 &gt;&gt; Mrk 14:11]] {{field-on:Bible}} И те като чуха възрадваха се; и обещаха се да му дадат сребро; и търсеше как да го предаде на сгодно време. {{field-off:Bible}}</w:t>
      </w:r>
    </w:p>
    <w:p>
      <w:pPr>
        <w:pStyle w:val="Normal"/>
        <w:rPr/>
      </w:pPr>
      <w:r>
        <w:rPr/>
        <w:t>[[@Bible:Mrk 14:12 ]][[14:12 &gt;&gt; Mrk 14:12]] {{field-on:Bible}} И в първия ден на безквасните хлебове, когато колеха жертви за пасхата, казват му учениците му: Да искаш да идем и да приготвим да ядеш пасхата? {{field-off:Bible}}</w:t>
      </w:r>
    </w:p>
    <w:p>
      <w:pPr>
        <w:pStyle w:val="Normal"/>
        <w:rPr/>
      </w:pPr>
      <w:r>
        <w:rPr/>
        <w:t>[[@Bible:Mrk 14:13 ]][[14:13 &gt;&gt; Mrk 14:13]] {{field-on:Bible}} И проважда двама от учениците си, и казва им: Идете в града; и ще ви срещне человек който носи кърчаг с вода; идете след него. {{field-off:Bible}}</w:t>
      </w:r>
    </w:p>
    <w:p>
      <w:pPr>
        <w:pStyle w:val="Normal"/>
        <w:rPr/>
      </w:pPr>
      <w:r>
        <w:rPr/>
        <w:t>[[@Bible:Mrk 14:14 ]][[14:14 &gt;&gt; Mrk 14:14]] {{field-on:Bible}} И дето влезе, речете на стопанина на тази къща: Учителят казва: Де е виталницата, дето ще ям пасхата с учениците си? {{field-off:Bible}}</w:t>
      </w:r>
    </w:p>
    <w:p>
      <w:pPr>
        <w:pStyle w:val="Normal"/>
        <w:rPr/>
      </w:pPr>
      <w:r>
        <w:rPr/>
        <w:t>[[@Bible:Mrk 14:15 ]][[14:15 &gt;&gt; Mrk 14:15]] {{field-on:Bible}} И той ще ви посочи горница голема, постлана, готова; там ни пригответе. {{field-off:Bible}}</w:t>
      </w:r>
    </w:p>
    <w:p>
      <w:pPr>
        <w:pStyle w:val="Normal"/>
        <w:rPr/>
      </w:pPr>
      <w:r>
        <w:rPr/>
        <w:t>[[@Bible:Mrk 14:16 ]][[14:16 &gt;&gt; Mrk 14:16]] {{field-on:Bible}} И излезоха учениците му, и дойдоха в града, и намериха както им рече, и приготвиха пасхата. {{field-off:Bible}}</w:t>
      </w:r>
    </w:p>
    <w:p>
      <w:pPr>
        <w:pStyle w:val="Normal"/>
        <w:rPr/>
      </w:pPr>
      <w:r>
        <w:rPr/>
        <w:t>[[@Bible:Mrk 14:17 ]][[14:17 &gt;&gt; Mrk 14:17]] {{field-on:Bible}} И като стана вечер, дойде с дванадесетте. {{field-off:Bible}}</w:t>
      </w:r>
    </w:p>
    <w:p>
      <w:pPr>
        <w:pStyle w:val="Normal"/>
        <w:rPr/>
      </w:pPr>
      <w:r>
        <w:rPr/>
        <w:t>[[@Bible:Mrk 14:18 ]][[14:18 &gt;&gt; Mrk 14:18]] {{field-on:Bible}} И когато седеха на трапезата и ядеха, рече Исус: Истина ви казвам: Един от вас ще ме предаде, който яде с мене. {{field-off:Bible}}</w:t>
      </w:r>
    </w:p>
    <w:p>
      <w:pPr>
        <w:pStyle w:val="Normal"/>
        <w:rPr/>
      </w:pPr>
      <w:r>
        <w:rPr/>
        <w:t>[[@Bible:Mrk 14:19 ]][[14:19 &gt;&gt; Mrk 14:19]] {{field-on:Bible}} А те начнаха да скърбят, и да му казват един по един: Да ли съм аз? а друг: Да ли съм аз? {{field-off:Bible}}</w:t>
      </w:r>
    </w:p>
    <w:p>
      <w:pPr>
        <w:pStyle w:val="Normal"/>
        <w:rPr/>
      </w:pPr>
      <w:r>
        <w:rPr/>
        <w:t>[[@Bible:Mrk 14:20 ]][[14:20 &gt;&gt; Mrk 14:20]] {{field-on:Bible}} А той отговори и рече им: Един от дванадесетте е, който затопява с мене в блюдото. {{field-off:Bible}}</w:t>
      </w:r>
    </w:p>
    <w:p>
      <w:pPr>
        <w:pStyle w:val="Normal"/>
        <w:rPr/>
      </w:pPr>
      <w:r>
        <w:rPr/>
        <w:t>[[@Bible:Mrk 14:21 ]][[14:21 &gt;&gt; Mrk 14:21]] {{field-on:Bible}} Син человечески отхожда както е писано за него; но тежко и горко на тогози человека, чрез когото Син человечески се предава! Добре би било за тогоз человека ако не бе се родил. {{field-off:Bible}}</w:t>
      </w:r>
    </w:p>
    <w:p>
      <w:pPr>
        <w:pStyle w:val="Normal"/>
        <w:rPr/>
      </w:pPr>
      <w:r>
        <w:rPr/>
        <w:t>[[@Bible:Mrk 14:22 ]][[14:22 &gt;&gt; Mrk 14:22]] {{field-on:Bible}} И когато ядеха взе Исус хлеб, и като благослови преломи та им даде, и рече: Вземете, яжте; това е телото мое. {{field-off:Bible}}</w:t>
      </w:r>
    </w:p>
    <w:p>
      <w:pPr>
        <w:pStyle w:val="Normal"/>
        <w:rPr/>
      </w:pPr>
      <w:r>
        <w:rPr/>
        <w:t>[[@Bible:Mrk 14:23 ]][[14:23 &gt;&gt; Mrk 14:23]] {{field-on:Bible}} И взе чашата, благодари и даде им; и пиха от нея всички. {{field-off:Bible}}</w:t>
      </w:r>
    </w:p>
    <w:p>
      <w:pPr>
        <w:pStyle w:val="Normal"/>
        <w:rPr/>
      </w:pPr>
      <w:r>
        <w:rPr/>
        <w:t>[[@Bible:Mrk 14:24 ]][[14:24 &gt;&gt; Mrk 14:24]] {{field-on:Bible}} И рече им: Тая е моята кръв на новия завет която се за мнозина излива: {{field-off:Bible}}</w:t>
      </w:r>
    </w:p>
    <w:p>
      <w:pPr>
        <w:pStyle w:val="Normal"/>
        <w:rPr/>
      </w:pPr>
      <w:r>
        <w:rPr/>
        <w:t>[[@Bible:Mrk 14:25 ]][[14:25 &gt;&gt; Mrk 14:25]] {{field-on:Bible}} истина ви казвам че нема вече да пия от плода на лозата до онзи ден когато го пия ново в царството Божие. {{field-off:Bible}}</w:t>
      </w:r>
    </w:p>
    <w:p>
      <w:pPr>
        <w:pStyle w:val="Normal"/>
        <w:rPr/>
      </w:pPr>
      <w:r>
        <w:rPr/>
        <w:t>[[@Bible:Mrk 14:26 ]][[14:26 &gt;&gt; Mrk 14:26]] {{field-on:Bible}} И като изпеха песен, излезоха на Гората Елеонска. {{field-off:Bible}}</w:t>
      </w:r>
    </w:p>
    <w:p>
      <w:pPr>
        <w:pStyle w:val="Normal"/>
        <w:rPr/>
      </w:pPr>
      <w:r>
        <w:rPr/>
        <w:t>[[@Bible:Mrk 14:27 ]][[14:27 &gt;&gt; Mrk 14:27]] {{field-on:Bible}} И казва им Исус: Всинца вие ще се съблазните в мене тази нощ; защото е писано: "Ще поразя пастиря, и ще се разпръснат овците." {{field-off:Bible}}</w:t>
      </w:r>
    </w:p>
    <w:p>
      <w:pPr>
        <w:pStyle w:val="Normal"/>
        <w:rPr/>
      </w:pPr>
      <w:r>
        <w:rPr/>
        <w:t>[[@Bible:Mrk 14:28 ]][[14:28 &gt;&gt; Mrk 14:28]] {{field-on:Bible}} Но подир възкресението си ще ви предваря в Галилея. {{field-off:Bible}}</w:t>
      </w:r>
    </w:p>
    <w:p>
      <w:pPr>
        <w:pStyle w:val="Normal"/>
        <w:rPr/>
      </w:pPr>
      <w:r>
        <w:rPr/>
        <w:t>[[@Bible:Mrk 14:29 ]][[14:29 &gt;&gt; Mrk 14:29]] {{field-on:Bible}} А Петър му рече: И всички ако да се съблазнят, аз обаче не. {{field-off:Bible}}</w:t>
      </w:r>
    </w:p>
    <w:p>
      <w:pPr>
        <w:pStyle w:val="Normal"/>
        <w:rPr/>
      </w:pPr>
      <w:r>
        <w:rPr/>
        <w:t>[[@Bible:Mrk 14:30 ]][[14:30 &gt;&gt; Mrk 14:30]] {{field-on:Bible}} И казва му Исус: Истина ти казвам, че днес, тази нощ, преди да пее петелът дваж, ти три пъти ще се отречеш от мене. {{field-off:Bible}}</w:t>
      </w:r>
    </w:p>
    <w:p>
      <w:pPr>
        <w:pStyle w:val="Normal"/>
        <w:rPr/>
      </w:pPr>
      <w:r>
        <w:rPr/>
        <w:t>[[@Bible:Mrk 14:31 ]][[14:31 &gt;&gt; Mrk 14:31]] {{field-on:Bible}} А той още повече казваше: Ако стане нужда и да умра с тебе наедно, нема да се отрека от тебе. Подобно казваха и всичките други. {{field-off:Bible}}</w:t>
      </w:r>
    </w:p>
    <w:p>
      <w:pPr>
        <w:pStyle w:val="Normal"/>
        <w:rPr/>
      </w:pPr>
      <w:r>
        <w:rPr/>
        <w:t>[[@Bible:Mrk 14:32 ]][[14:32 &gt;&gt; Mrk 14:32]] {{field-on:Bible}} И идват на едно место което се казваше Гетсиманя; и казва на учениците си: Седете тука, докле се аз помоля. {{field-off:Bible}}</w:t>
      </w:r>
    </w:p>
    <w:p>
      <w:pPr>
        <w:pStyle w:val="Normal"/>
        <w:rPr/>
      </w:pPr>
      <w:r>
        <w:rPr/>
        <w:t>[[@Bible:Mrk 14:33 ]][[14:33 &gt;&gt; Mrk 14:33]] {{field-on:Bible}} И взема със себе си Петра и Якова и Иоана, и начна да се ужасава и да тъжи. {{field-off:Bible}}</w:t>
      </w:r>
    </w:p>
    <w:p>
      <w:pPr>
        <w:pStyle w:val="Normal"/>
        <w:rPr/>
      </w:pPr>
      <w:r>
        <w:rPr/>
        <w:t>[[@Bible:Mrk 14:34 ]][[14:34 &gt;&gt; Mrk 14:34]] {{field-on:Bible}} И казва им: Ппостойте тука и будни бъдете. {{field-off:Bible}}</w:t>
      </w:r>
    </w:p>
    <w:p>
      <w:pPr>
        <w:pStyle w:val="Normal"/>
        <w:rPr/>
      </w:pPr>
      <w:r>
        <w:rPr/>
        <w:t>[[@Bible:Mrk 14:35 ]][[14:35 &gt;&gt; Mrk 14:35]] {{field-on:Bible}} И щом позамина малко, падна на земята; и молеше се, ако е възможно да замине от него този час; {{field-off:Bible}}</w:t>
      </w:r>
    </w:p>
    <w:p>
      <w:pPr>
        <w:pStyle w:val="Normal"/>
        <w:rPr/>
      </w:pPr>
      <w:r>
        <w:rPr/>
        <w:t>[[@Bible:Mrk 14:36 ]][[14:36 &gt;&gt; Mrk 14:36]] {{field-on:Bible}} И думаше: Ава, Отче; на тебе е всичко възможно: замини ме с тази чаша; но не което аз искам, но което ти. {{field-off:Bible}}</w:t>
      </w:r>
    </w:p>
    <w:p>
      <w:pPr>
        <w:pStyle w:val="Normal"/>
        <w:rPr/>
      </w:pPr>
      <w:r>
        <w:rPr/>
        <w:t>[[@Bible:Mrk 14:37 ]][[14:37 &gt;&gt; Mrk 14:37]] {{field-on:Bible}} Връща се и намерва ги заспали; и казва на Петра: Симоне, спиш ли? не може ли един час да постоиш буден? {{field-off:Bible}}</w:t>
      </w:r>
    </w:p>
    <w:p>
      <w:pPr>
        <w:pStyle w:val="Normal"/>
        <w:rPr/>
      </w:pPr>
      <w:r>
        <w:rPr/>
        <w:t>[[@Bible:Mrk 14:38 ]][[14:38 &gt;&gt; Mrk 14:38]] {{field-on:Bible}} Бдете и молете се да не би в изкушение да влезете: духът е бодър, а плътта немощна. {{field-off:Bible}}</w:t>
      </w:r>
    </w:p>
    <w:p>
      <w:pPr>
        <w:pStyle w:val="Normal"/>
        <w:rPr/>
      </w:pPr>
      <w:r>
        <w:rPr/>
        <w:t>[[@Bible:Mrk 14:39 ]][[14:39 &gt;&gt; Mrk 14:39]] {{field-on:Bible}} И пак отиде та се помоли, и рече истото слово. {{field-off:Bible}}</w:t>
      </w:r>
    </w:p>
    <w:p>
      <w:pPr>
        <w:pStyle w:val="Normal"/>
        <w:rPr/>
      </w:pPr>
      <w:r>
        <w:rPr/>
        <w:t>[[@Bible:Mrk 14:40 ]][[14:40 &gt;&gt; Mrk 14:40]] {{field-on:Bible}} И когато се завърна, намери ги пак заспали, защото очите им беха отегнали, и не знаеха що да му отговорят. {{field-off:Bible}}</w:t>
      </w:r>
    </w:p>
    <w:p>
      <w:pPr>
        <w:pStyle w:val="Normal"/>
        <w:rPr/>
      </w:pPr>
      <w:r>
        <w:rPr/>
        <w:t>[[@Bible:Mrk 14:41 ]][[14:41 &gt;&gt; Mrk 14:41]] {{field-on:Bible}} И идва трети път, и казва им: Спете от сега и почивайте; доста е: дойде часът: ето предава се Син человечески в ръцете на грешниците. {{field-off:Bible}}</w:t>
      </w:r>
    </w:p>
    <w:p>
      <w:pPr>
        <w:pStyle w:val="Normal"/>
        <w:rPr/>
      </w:pPr>
      <w:r>
        <w:rPr/>
        <w:t>[[@Bible:Mrk 14:42 ]][[14:42 &gt;&gt; Mrk 14:42]] {{field-on:Bible}} Станете да идем: ето, този който ме предава се приближи. {{field-off:Bible}}</w:t>
      </w:r>
    </w:p>
    <w:p>
      <w:pPr>
        <w:pStyle w:val="Normal"/>
        <w:rPr/>
      </w:pPr>
      <w:r>
        <w:rPr/>
        <w:t>[[@Bible:Mrk 14:43 ]][[14:43 &gt;&gt; Mrk 14:43]] {{field-on:Bible}} И тутакси, още като говореше, дойде Юда, който беше един от дванадесетте, и с него народ много с ножове и сопи, от първосвещениците и книжниците и старейшините. {{field-off:Bible}}</w:t>
      </w:r>
    </w:p>
    <w:p>
      <w:pPr>
        <w:pStyle w:val="Normal"/>
        <w:rPr/>
      </w:pPr>
      <w:r>
        <w:rPr/>
        <w:t>[[@Bible:Mrk 14:44 ]][[14:44 &gt;&gt; Mrk 14:44]] {{field-on:Bible}} А този който го предаваше беше им дал знак, и рекъл: Когото целуна, той е; уловете го и заведете го с припазване. {{field-off:Bible}}</w:t>
      </w:r>
    </w:p>
    <w:p>
      <w:pPr>
        <w:pStyle w:val="Normal"/>
        <w:rPr/>
      </w:pPr>
      <w:r>
        <w:rPr/>
        <w:t>[[@Bible:Mrk 14:45 ]][[14:45 &gt;&gt; Mrk 14:45]] {{field-on:Bible}} И когато дойде, тутакси пристъпи при него; и казва: Рави, Рави; и целуна го. {{field-off:Bible}}</w:t>
      </w:r>
    </w:p>
    <w:p>
      <w:pPr>
        <w:pStyle w:val="Normal"/>
        <w:rPr/>
      </w:pPr>
      <w:r>
        <w:rPr/>
        <w:t>[[@Bible:Mrk 14:46 ]][[14:46 &gt;&gt; Mrk 14:46]] {{field-on:Bible}} И те туриха на него ръце и уловиха го. {{field-off:Bible}}</w:t>
      </w:r>
    </w:p>
    <w:p>
      <w:pPr>
        <w:pStyle w:val="Normal"/>
        <w:rPr/>
      </w:pPr>
      <w:r>
        <w:rPr/>
        <w:t>[[@Bible:Mrk 14:47 ]][[14:47 &gt;&gt; Mrk 14:47]] {{field-on:Bible}} А един от предстоещите измъкна ножа си, и удари раба първосвещеников, и отсече му ухото. {{field-off:Bible}}</w:t>
      </w:r>
    </w:p>
    <w:p>
      <w:pPr>
        <w:pStyle w:val="Normal"/>
        <w:rPr/>
      </w:pPr>
      <w:r>
        <w:rPr/>
        <w:t>[[@Bible:Mrk 14:48 ]][[14:48 &gt;&gt; Mrk 14:48]] {{field-on:Bible}} И отговори Исус и рече им: Като на разбойник ли излезохте с ножове и сопи да ме уловите? {{field-off:Bible}}</w:t>
      </w:r>
    </w:p>
    <w:p>
      <w:pPr>
        <w:pStyle w:val="Normal"/>
        <w:rPr/>
      </w:pPr>
      <w:r>
        <w:rPr/>
        <w:t>[[@Bible:Mrk 14:49 ]][[14:49 &gt;&gt; Mrk 14:49]] {{field-on:Bible}} Всеки ден бех при вас в храма и поучавах, и не ме уловихте; но това стана за да се сбъдат писанията. {{field-off:Bible}}</w:t>
      </w:r>
    </w:p>
    <w:p>
      <w:pPr>
        <w:pStyle w:val="Normal"/>
        <w:rPr/>
      </w:pPr>
      <w:r>
        <w:rPr/>
        <w:t>[[@Bible:Mrk 14:50 ]][[14:50 &gt;&gt; Mrk 14:50]] {{field-on:Bible}} Тогаз го оставиха всички и побегнаха. {{field-off:Bible}}</w:t>
      </w:r>
    </w:p>
    <w:p>
      <w:pPr>
        <w:pStyle w:val="Normal"/>
        <w:rPr/>
      </w:pPr>
      <w:r>
        <w:rPr/>
        <w:t>[[@Bible:Mrk 14:51 ]][[14:51 &gt;&gt; Mrk 14:51]] {{field-on:Bible}} И следваше го некой си момък, обвит в плащаница по голо; и уловиха го момците. {{field-off:Bible}}</w:t>
      </w:r>
    </w:p>
    <w:p>
      <w:pPr>
        <w:pStyle w:val="Normal"/>
        <w:rPr/>
      </w:pPr>
      <w:r>
        <w:rPr/>
        <w:t>[[@Bible:Mrk 14:52 ]][[14:52 &gt;&gt; Mrk 14:52]] {{field-on:Bible}} А той остави плащаницата и побегна от тех гол. {{field-off:Bible}}</w:t>
      </w:r>
    </w:p>
    <w:p>
      <w:pPr>
        <w:pStyle w:val="Normal"/>
        <w:rPr/>
      </w:pPr>
      <w:r>
        <w:rPr/>
        <w:t>[[@Bible:Mrk 14:53 ]][[14:53 &gt;&gt; Mrk 14:53]] {{field-on:Bible}} И заведоха Исуса при първосвещеника; и събират се при него всичките първосвещеници и старейшините и книжниците. {{field-off:Bible}}</w:t>
      </w:r>
    </w:p>
    <w:p>
      <w:pPr>
        <w:pStyle w:val="Normal"/>
        <w:rPr/>
      </w:pPr>
      <w:r>
        <w:rPr/>
        <w:t>[[@Bible:Mrk 14:54 ]][[14:54 &gt;&gt; Mrk 14:54]] {{field-on:Bible}} И Петър от далеч го последва до вътре в двора на първосвещеника, и седеше наедно със слугите и грееше се при огъня. {{field-off:Bible}}</w:t>
      </w:r>
    </w:p>
    <w:p>
      <w:pPr>
        <w:pStyle w:val="Normal"/>
        <w:rPr/>
      </w:pPr>
      <w:r>
        <w:rPr/>
        <w:t>[[@Bible:Mrk 14:55 ]][[14:55 &gt;&gt; Mrk 14:55]] {{field-on:Bible}} А първосвещениците и всичкият съвет търсеха свидетелство върх Исуса да го убият, и не намерваха; {{field-off:Bible}}</w:t>
      </w:r>
    </w:p>
    <w:p>
      <w:pPr>
        <w:pStyle w:val="Normal"/>
        <w:rPr/>
      </w:pPr>
      <w:r>
        <w:rPr/>
        <w:t>[[@Bible:Mrk 14:56 ]][[14:56 &gt;&gt; Mrk 14:56]] {{field-on:Bible}} защото мнозина свидетелствуваха лъжа на него; но свидетелствата не бяха съгласни. {{field-off:Bible}}</w:t>
      </w:r>
    </w:p>
    <w:p>
      <w:pPr>
        <w:pStyle w:val="Normal"/>
        <w:rPr/>
      </w:pPr>
      <w:r>
        <w:rPr/>
        <w:t>[[@Bible:Mrk 14:57 ]][[14:57 &gt;&gt; Mrk 14:57]] {{field-on:Bible}} И станаха некои и лъжесвидетелствуваха върх него и казваха: {{field-off:Bible}}</w:t>
      </w:r>
    </w:p>
    <w:p>
      <w:pPr>
        <w:pStyle w:val="Normal"/>
        <w:rPr/>
      </w:pPr>
      <w:r>
        <w:rPr/>
        <w:t>[[@Bible:Mrk 14:58 ]][[14:58 &gt;&gt; Mrk 14:58]] {{field-on:Bible}} Ние го чухме да говори: Аз ще разваля този храм направен с ръка, и в три дни ще съзида друг с ръка не направен. {{field-off:Bible}}</w:t>
      </w:r>
    </w:p>
    <w:p>
      <w:pPr>
        <w:pStyle w:val="Normal"/>
        <w:rPr/>
      </w:pPr>
      <w:r>
        <w:rPr/>
        <w:t>[[@Bible:Mrk 14:59 ]][[14:59 &gt;&gt; Mrk 14:59]] {{field-on:Bible}} Но нито така бе съгласно свидетелството им. {{field-off:Bible}}</w:t>
      </w:r>
    </w:p>
    <w:p>
      <w:pPr>
        <w:pStyle w:val="Normal"/>
        <w:rPr/>
      </w:pPr>
      <w:r>
        <w:rPr/>
        <w:t>[[@Bible:Mrk 14:60 ]][[14:60 &gt;&gt; Mrk 14:60]] {{field-on:Bible}} И стана първосвещеникът насред, та попита Исуса и рече: Не отговаряш ли нищо? Какво свидетелствуват тези връх тебе? {{field-off:Bible}}</w:t>
      </w:r>
    </w:p>
    <w:p>
      <w:pPr>
        <w:pStyle w:val="Normal"/>
        <w:rPr/>
      </w:pPr>
      <w:r>
        <w:rPr/>
        <w:t>[[@Bible:Mrk 14:61 ]][[14:61 &gt;&gt; Mrk 14:61]] {{field-on:Bible}} А той мълчеше, и не отговори нищо. Пак го попита първосвещеникът и казваше му: Ти ли си Христос, Синът на Благословенаго? {{field-off:Bible}}</w:t>
      </w:r>
    </w:p>
    <w:p>
      <w:pPr>
        <w:pStyle w:val="Normal"/>
        <w:rPr/>
      </w:pPr>
      <w:r>
        <w:rPr/>
        <w:t>[[@Bible:Mrk 14:62 ]][[14:62 &gt;&gt; Mrk 14:62]] {{field-on:Bible}} А Исус рече: Аз съм; и ще видите Сина человеческаго че седи отдесно на силата, и че иде с облаците небесни. {{field-off:Bible}}</w:t>
      </w:r>
    </w:p>
    <w:p>
      <w:pPr>
        <w:pStyle w:val="Normal"/>
        <w:rPr/>
      </w:pPr>
      <w:r>
        <w:rPr/>
        <w:t>[[@Bible:Mrk 14:63 ]][[14:63 &gt;&gt; Mrk 14:63]] {{field-on:Bible}} Тогаз първосвещеникът раздра дрехите си, и рече: Каква още потреба имаме за свидетели? {{field-off:Bible}}</w:t>
      </w:r>
    </w:p>
    <w:p>
      <w:pPr>
        <w:pStyle w:val="Normal"/>
        <w:rPr/>
      </w:pPr>
      <w:r>
        <w:rPr/>
        <w:t>[[@Bible:Mrk 14:64 ]][[14:64 &gt;&gt; Mrk 14:64]] {{field-on:Bible}} чухте богохулството: как ви се види? и всичките го осъдиха че е повинен на смърт. {{field-off:Bible}}</w:t>
      </w:r>
    </w:p>
    <w:p>
      <w:pPr>
        <w:pStyle w:val="Normal"/>
        <w:rPr/>
      </w:pPr>
      <w:r>
        <w:rPr/>
        <w:t>[[@Bible:Mrk 14:65 ]][[14:65 &gt;&gt; Mrk 14:65]] {{field-on:Bible}} И начнаха некои да го заплюват, и да прикриват лицето му, и да го бъхтят, и да му казват: Проречи. И слугите го удряха с плесници. {{field-off:Bible}}</w:t>
      </w:r>
    </w:p>
    <w:p>
      <w:pPr>
        <w:pStyle w:val="Normal"/>
        <w:rPr/>
      </w:pPr>
      <w:r>
        <w:rPr/>
        <w:t>[[@Bible:Mrk 14:66 ]][[14:66 &gt;&gt; Mrk 14:66]] {{field-on:Bible}} И когато беше Петър долу в двора, идва една от слугините първосвещеникови; {{field-off:Bible}}</w:t>
      </w:r>
    </w:p>
    <w:p>
      <w:pPr>
        <w:pStyle w:val="Normal"/>
        <w:rPr/>
      </w:pPr>
      <w:r>
        <w:rPr/>
        <w:t>[[@Bible:Mrk 14:67 ]][[14:67 &gt;&gt; Mrk 14:67]] {{field-on:Bible}} и като виде Петра че се грее, погледна го и рече: И ти беше със Исуса Назарянина. {{field-off:Bible}}</w:t>
      </w:r>
    </w:p>
    <w:p>
      <w:pPr>
        <w:pStyle w:val="Normal"/>
        <w:rPr/>
      </w:pPr>
      <w:r>
        <w:rPr/>
        <w:t>[[@Bible:Mrk 14:68 ]][[14:68 &gt;&gt; Mrk 14:68]] {{field-on:Bible}} А той се отрече, и каза: Не знам, нито разбирам що казваш ти. И излезе вън на пред двора и петелът попе. {{field-off:Bible}}</w:t>
      </w:r>
    </w:p>
    <w:p>
      <w:pPr>
        <w:pStyle w:val="Normal"/>
        <w:rPr/>
      </w:pPr>
      <w:r>
        <w:rPr/>
        <w:t>[[@Bible:Mrk 14:69 ]][[14:69 &gt;&gt; Mrk 14:69]] {{field-on:Bible}} И слугинята, като го виде пак, начна да казва на предстоящите, че този е от тех. А той пак се отричаше. {{field-off:Bible}}</w:t>
      </w:r>
    </w:p>
    <w:p>
      <w:pPr>
        <w:pStyle w:val="Normal"/>
        <w:rPr/>
      </w:pPr>
      <w:r>
        <w:rPr/>
        <w:t>[[@Bible:Mrk 14:70 ]][[14:70 &gt;&gt; Mrk 14:70]] {{field-on:Bible}} И след малко, предстоящите пак казваха на Петра: Наистина от тех си; защото си Галилеянин, и говоренето ти прилича. {{field-off:Bible}}</w:t>
      </w:r>
    </w:p>
    <w:p>
      <w:pPr>
        <w:pStyle w:val="Normal"/>
        <w:rPr/>
      </w:pPr>
      <w:r>
        <w:rPr/>
        <w:t>[[@Bible:Mrk 14:71 ]][[14:71 &gt;&gt; Mrk 14:71]] {{field-on:Bible}} А той начна да проклева и да се кълне: Не зная тогоз человека, когото казвате. И петелът попе втори път. {{field-off:Bible}}</w:t>
      </w:r>
    </w:p>
    <w:p>
      <w:pPr>
        <w:pStyle w:val="Normal"/>
        <w:rPr/>
      </w:pPr>
      <w:r>
        <w:rPr/>
        <w:t>[[@Bible:Mrk 14:72 ]][[14:72 &gt;&gt; Mrk 14:72]] {{field-on:Bible}} И помена Петър речта, която му рече Исус, че: Преди петелът дваж да пее, триж ще се отречеш от мене. И начена да плаче. {{field-off:Bible}}</w:t>
      </w:r>
    </w:p>
    <w:p>
      <w:pPr>
        <w:pStyle w:val="Heading2"/>
        <w:rPr/>
      </w:pPr>
      <w:r>
        <w:rPr/>
        <w:t>Глава 15</w:t>
      </w:r>
    </w:p>
    <w:p>
      <w:pPr>
        <w:pStyle w:val="Normal"/>
        <w:rPr/>
      </w:pPr>
      <w:r>
        <w:rPr/>
        <w:t>[[@Bible:Mrk 15:1 ]][[15:1 &gt;&gt; Mrk 15:1]] {{field-on:Bible}} И завчас на сутринта светуваха се първосвещениците със старейшините и книжниците, и всичкия съвет, и вързаха Исуса та го заведоха и предадоха го на Пилата. {{field-off:Bible}}</w:t>
      </w:r>
    </w:p>
    <w:p>
      <w:pPr>
        <w:pStyle w:val="Normal"/>
        <w:rPr/>
      </w:pPr>
      <w:r>
        <w:rPr/>
        <w:t>[[@Bible:Mrk 15:2 ]][[15:2 &gt;&gt; Mrk 15:2]] {{field-on:Bible}} И попита го Пилат: Ти ли си царът на Юдеите? А той отговори и рече му; Ти казваш. {{field-off:Bible}}</w:t>
      </w:r>
    </w:p>
    <w:p>
      <w:pPr>
        <w:pStyle w:val="Normal"/>
        <w:rPr/>
      </w:pPr>
      <w:r>
        <w:rPr/>
        <w:t>[[@Bible:Mrk 15:3 ]][[15:3 &gt;&gt; Mrk 15:3]] {{field-on:Bible}} И обвиняваха го първосвещениците много. {{field-off:Bible}}</w:t>
      </w:r>
    </w:p>
    <w:p>
      <w:pPr>
        <w:pStyle w:val="Normal"/>
        <w:rPr/>
      </w:pPr>
      <w:r>
        <w:rPr/>
        <w:t>[[@Bible:Mrk 15:4 ]][[15:4 &gt;&gt; Mrk 15:4]] {{field-on:Bible}} А Пилат пак го попита и рече; Не отговаряш ли нищо? Виж, колко свидетелствуват върх тебе. {{field-off:Bible}}</w:t>
      </w:r>
    </w:p>
    <w:p>
      <w:pPr>
        <w:pStyle w:val="Normal"/>
        <w:rPr/>
      </w:pPr>
      <w:r>
        <w:rPr/>
        <w:t>[[@Bible:Mrk 15:5 ]][[15:5 &gt;&gt; Mrk 15:5]] {{field-on:Bible}} Но Исус пак не отговори нищо, така щото Пилат се чудеше. {{field-off:Bible}}</w:t>
      </w:r>
    </w:p>
    <w:p>
      <w:pPr>
        <w:pStyle w:val="Normal"/>
        <w:rPr/>
      </w:pPr>
      <w:r>
        <w:rPr/>
        <w:t>[[@Bible:Mrk 15:6 ]][[15:6 &gt;&gt; Mrk 15:6]] {{field-on:Bible}} А на праздника пущаше им по едного от запрените, когото би поискали. {{field-off:Bible}}</w:t>
      </w:r>
    </w:p>
    <w:p>
      <w:pPr>
        <w:pStyle w:val="Normal"/>
        <w:rPr/>
      </w:pPr>
      <w:r>
        <w:rPr/>
        <w:t>[[@Bible:Mrk 15:7 ]][[15:7 &gt;&gt; Mrk 15:7]] {{field-on:Bible}} А тогаз бе запрен некой си на име Варава с другите размирници, които по размирицата направиха убийство. {{field-off:Bible}}</w:t>
      </w:r>
    </w:p>
    <w:p>
      <w:pPr>
        <w:pStyle w:val="Normal"/>
        <w:rPr/>
      </w:pPr>
      <w:r>
        <w:rPr/>
        <w:t>[[@Bible:Mrk 15:8 ]][[15:8 &gt;&gt; Mrk 15:8]] {{field-on:Bible}} И народът извика, и начена да иска да стори Пилат както им всякога правеше. {{field-off:Bible}}</w:t>
      </w:r>
    </w:p>
    <w:p>
      <w:pPr>
        <w:pStyle w:val="Normal"/>
        <w:rPr/>
      </w:pPr>
      <w:r>
        <w:rPr/>
        <w:t>[[@Bible:Mrk 15:9 ]][[15:9 &gt;&gt; Mrk 15:9]] {{field-on:Bible}} А Пилат им отговори, и рече: Искате ли да ви пусна царя Юдейски? {{field-off:Bible}}</w:t>
      </w:r>
    </w:p>
    <w:p>
      <w:pPr>
        <w:pStyle w:val="Normal"/>
        <w:rPr/>
      </w:pPr>
      <w:r>
        <w:rPr/>
        <w:t>[[@Bible:Mrk 15:10 ]][[15:10 &gt;&gt; Mrk 15:10]] {{field-on:Bible}} понеже знаеше че от завист го предадоха първосвещениците. {{field-off:Bible}}</w:t>
      </w:r>
    </w:p>
    <w:p>
      <w:pPr>
        <w:pStyle w:val="Normal"/>
        <w:rPr/>
      </w:pPr>
      <w:r>
        <w:rPr/>
        <w:t>[[@Bible:Mrk 15:11 ]][[15:11 &gt;&gt; Mrk 15:11]] {{field-on:Bible}} Но първосвещениците нагласиха народа да искат да им пусне по-добре Варава. {{field-off:Bible}}</w:t>
      </w:r>
    </w:p>
    <w:p>
      <w:pPr>
        <w:pStyle w:val="Normal"/>
        <w:rPr/>
      </w:pPr>
      <w:r>
        <w:rPr/>
        <w:t>[[@Bible:Mrk 15:12 ]][[15:12 &gt;&gt; Mrk 15:12]] {{field-on:Bible}} И Пилат отговори пак и рече им: Но що искате да сторя тогози когото казвате цар Юдейски? {{field-off:Bible}}</w:t>
      </w:r>
    </w:p>
    <w:p>
      <w:pPr>
        <w:pStyle w:val="Normal"/>
        <w:rPr/>
      </w:pPr>
      <w:r>
        <w:rPr/>
        <w:t>[[@Bible:Mrk 15:13 ]][[15:13 &gt;&gt; Mrk 15:13]] {{field-on:Bible}} А те пак извикаха: Разпни го. {{field-off:Bible}}</w:t>
      </w:r>
    </w:p>
    <w:p>
      <w:pPr>
        <w:pStyle w:val="Normal"/>
        <w:rPr/>
      </w:pPr>
      <w:r>
        <w:rPr/>
        <w:t>[[@Bible:Mrk 15:14 ]][[15:14 &gt;&gt; Mrk 15:14]] {{field-on:Bible}} А Пилат им казваше: че какво зло е сторил? Но те по-много извикаха: Разпни го. {{field-off:Bible}}</w:t>
      </w:r>
    </w:p>
    <w:p>
      <w:pPr>
        <w:pStyle w:val="Normal"/>
        <w:rPr/>
      </w:pPr>
      <w:r>
        <w:rPr/>
        <w:t>[[@Bible:Mrk 15:15 ]][[15:15 &gt;&gt; Mrk 15:15]] {{field-on:Bible}} Тогаз Пилат, понеже искаше да стори угодното на народа, пусна им Варава, а Исуса, като го би, предаде го на разпятие. {{field-off:Bible}}</w:t>
      </w:r>
    </w:p>
    <w:p>
      <w:pPr>
        <w:pStyle w:val="Normal"/>
        <w:rPr/>
      </w:pPr>
      <w:r>
        <w:rPr/>
        <w:t>[[@Bible:Mrk 15:16 ]][[15:16 &gt;&gt; Mrk 15:16]] {{field-on:Bible}} И войните го заведоха отвътре двора, то ест в преторията, и свикаха всичкия полк. {{field-off:Bible}}</w:t>
      </w:r>
    </w:p>
    <w:p>
      <w:pPr>
        <w:pStyle w:val="Normal"/>
        <w:rPr/>
      </w:pPr>
      <w:r>
        <w:rPr/>
        <w:t>[[@Bible:Mrk 15:17 ]][[15:17 &gt;&gt; Mrk 15:17]] {{field-on:Bible}} И облекоха му багреница, изплетоха и венец от тръне и наложиха го на главата му, {{field-off:Bible}}</w:t>
      </w:r>
    </w:p>
    <w:p>
      <w:pPr>
        <w:pStyle w:val="Normal"/>
        <w:rPr/>
      </w:pPr>
      <w:r>
        <w:rPr/>
        <w:t>[[@Bible:Mrk 15:18 ]][[15:18 &gt;&gt; Mrk 15:18]] {{field-on:Bible}} и начнаха да го поздравяват и да казват: Радвай се, Царю Юдейски! {{field-off:Bible}}</w:t>
      </w:r>
    </w:p>
    <w:p>
      <w:pPr>
        <w:pStyle w:val="Normal"/>
        <w:rPr/>
      </w:pPr>
      <w:r>
        <w:rPr/>
        <w:t>[[@Bible:Mrk 15:19 ]][[15:19 &gt;&gt; Mrk 15:19]] {{field-on:Bible}} И удряха го по главата с тръст, и заплюваха го; и коленичеха та му се кланяха. {{field-off:Bible}}</w:t>
      </w:r>
    </w:p>
    <w:p>
      <w:pPr>
        <w:pStyle w:val="Normal"/>
        <w:rPr/>
      </w:pPr>
      <w:r>
        <w:rPr/>
        <w:t>[[@Bible:Mrk 15:20 ]][[15:20 &gt;&gt; Mrk 15:20]] {{field-on:Bible}} И след като му се поругаха, съблекоха му багреницата, и облекоха го в неговите дрехи, и го изведоха вън да го разпнат. {{field-off:Bible}}</w:t>
      </w:r>
    </w:p>
    <w:p>
      <w:pPr>
        <w:pStyle w:val="Normal"/>
        <w:rPr/>
      </w:pPr>
      <w:r>
        <w:rPr/>
        <w:t>[[@Bible:Mrk 15:21 ]][[15:21 &gt;&gt; Mrk 15:21]] {{field-on:Bible}} И накарват некого си Симона Киринейца, баща на Александра и Руфа, който минуваше, като си идеше от нивата, да носи кръста му. {{field-off:Bible}}</w:t>
      </w:r>
    </w:p>
    <w:p>
      <w:pPr>
        <w:pStyle w:val="Normal"/>
        <w:rPr/>
      </w:pPr>
      <w:r>
        <w:rPr/>
        <w:t>[[@Bible:Mrk 15:22 ]][[15:22 &gt;&gt; Mrk 15:22]] {{field-on:Bible}} И завождат Исуса на местото Голгота, което се тълкува Лобно Место. {{field-off:Bible}}</w:t>
      </w:r>
    </w:p>
    <w:p>
      <w:pPr>
        <w:pStyle w:val="Normal"/>
        <w:rPr/>
      </w:pPr>
      <w:r>
        <w:rPr/>
        <w:t>[[@Bible:Mrk 15:23 ]][[15:23 &gt;&gt; Mrk 15:23]] {{field-on:Bible}} И даваха му да пие вино смесено със смирна, но той не пое. {{field-off:Bible}}</w:t>
      </w:r>
    </w:p>
    <w:p>
      <w:pPr>
        <w:pStyle w:val="Normal"/>
        <w:rPr/>
      </w:pPr>
      <w:r>
        <w:rPr/>
        <w:t>[[@Bible:Mrk 15:24 ]][[15:24 &gt;&gt; Mrk 15:24]] {{field-on:Bible}} И като го разпнаха, споделиха дрехите му, и хвърлиха жребие на тех, кой кое да вземе. {{field-off:Bible}}</w:t>
      </w:r>
    </w:p>
    <w:p>
      <w:pPr>
        <w:pStyle w:val="Normal"/>
        <w:rPr/>
      </w:pPr>
      <w:r>
        <w:rPr/>
        <w:t>[[@Bible:Mrk 15:25 ]][[15:25 &gt;&gt; Mrk 15:25]] {{field-on:Bible}} А бе третий час, и го разпнаха. {{field-off:Bible}}</w:t>
      </w:r>
    </w:p>
    <w:p>
      <w:pPr>
        <w:pStyle w:val="Normal"/>
        <w:rPr/>
      </w:pPr>
      <w:r>
        <w:rPr/>
        <w:t>[[@Bible:Mrk 15:26 ]][[15:26 &gt;&gt; Mrk 15:26]] {{field-on:Bible}} И надписът на обвинението му бе надписан: ЦАРЪТ ЮДЕЙСКИ. {{field-off:Bible}}</w:t>
      </w:r>
    </w:p>
    <w:p>
      <w:pPr>
        <w:pStyle w:val="Normal"/>
        <w:rPr/>
      </w:pPr>
      <w:r>
        <w:rPr/>
        <w:t>[[@Bible:Mrk 15:27 ]][[15:27 &gt;&gt; Mrk 15:27]] {{field-on:Bible}} И с него разпнаха двама разбойници, едного от десно и едного от лево нему. {{field-off:Bible}}</w:t>
      </w:r>
    </w:p>
    <w:p>
      <w:pPr>
        <w:pStyle w:val="Normal"/>
        <w:rPr/>
      </w:pPr>
      <w:r>
        <w:rPr/>
        <w:t>[[@Bible:Mrk 15:28 ]][[15:28 &gt;&gt; Mrk 15:28]] {{field-on:Bible}} И се изпълни писанието което казва: "И с беззаконните се вмени." {{field-off:Bible}}</w:t>
      </w:r>
    </w:p>
    <w:p>
      <w:pPr>
        <w:pStyle w:val="Normal"/>
        <w:rPr/>
      </w:pPr>
      <w:r>
        <w:rPr/>
        <w:t>[[@Bible:Mrk 15:29 ]][[15:29 &gt;&gt; Mrk 15:29]] {{field-on:Bible}} И които минуваха от там хулеха го, и киваха с глави и казваха: Уха, ти който разваляш храмът и в три дни го съзиждваш, {{field-off:Bible}}</w:t>
      </w:r>
    </w:p>
    <w:p>
      <w:pPr>
        <w:pStyle w:val="Normal"/>
        <w:rPr/>
      </w:pPr>
      <w:r>
        <w:rPr/>
        <w:t>[[@Bible:Mrk 15:30 ]][[15:30 &gt;&gt; Mrk 15:30]] {{field-on:Bible}} спаси себе си, и слез от кръста. {{field-off:Bible}}</w:t>
      </w:r>
    </w:p>
    <w:p>
      <w:pPr>
        <w:pStyle w:val="Normal"/>
        <w:rPr/>
      </w:pPr>
      <w:r>
        <w:rPr/>
        <w:t>[[@Bible:Mrk 15:31 ]][[15:31 &gt;&gt; Mrk 15:31]] {{field-on:Bible}} Подобно и първосвещениците, с книжниците присмиваха му се помежду си и думаха: Други е избавил, а пък себе си не може да избави. {{field-off:Bible}}</w:t>
      </w:r>
    </w:p>
    <w:p>
      <w:pPr>
        <w:pStyle w:val="Normal"/>
        <w:rPr/>
      </w:pPr>
      <w:r>
        <w:rPr/>
        <w:t>[[@Bible:Mrk 15:32 ]][[15:32 &gt;&gt; Mrk 15:32]] {{field-on:Bible}} Христос царът Израилев нека слезе сега от кръста, да видим и да поверваме. И разпетите с него укоряваха го. {{field-off:Bible}}</w:t>
      </w:r>
    </w:p>
    <w:p>
      <w:pPr>
        <w:pStyle w:val="Normal"/>
        <w:rPr/>
      </w:pPr>
      <w:r>
        <w:rPr/>
        <w:t>[[@Bible:Mrk 15:33 ]][[15:33 &gt;&gt; Mrk 15:33]] {{field-on:Bible}} И като дойде шестият час, стана тъма по всичката земя, до деветият час. {{field-off:Bible}}</w:t>
      </w:r>
    </w:p>
    <w:p>
      <w:pPr>
        <w:pStyle w:val="Normal"/>
        <w:rPr/>
      </w:pPr>
      <w:r>
        <w:rPr/>
        <w:t>[[@Bible:Mrk 15:34 ]][[15:34 &gt;&gt; Mrk 15:34]] {{field-on:Bible}} И по деветте часа извика Исус с голем глас, и рече: ЕЛОИ, ЕЛОИ, ЛАМА САВАХТАНИ? което ще се рече: Боже мой, Боже мой, защо си ме оставил? {{field-off:Bible}}</w:t>
      </w:r>
    </w:p>
    <w:p>
      <w:pPr>
        <w:pStyle w:val="Normal"/>
        <w:rPr/>
      </w:pPr>
      <w:r>
        <w:rPr/>
        <w:t>[[@Bible:Mrk 15:35 ]][[15:35 &gt;&gt; Mrk 15:35]] {{field-on:Bible}} И некои от стоящите там като чуха казваха: Ето, Илия вика. {{field-off:Bible}}</w:t>
      </w:r>
    </w:p>
    <w:p>
      <w:pPr>
        <w:pStyle w:val="Normal"/>
        <w:rPr/>
      </w:pPr>
      <w:r>
        <w:rPr/>
        <w:t>[[@Bible:Mrk 15:36 ]][[15:36 &gt;&gt; Mrk 15:36]] {{field-on:Bible}} И завтече се един, и напълни гъба с оцет, и обви я на тръст, та му даваше да пие, и казваше: Оставете да видим да ли ще дойде Илия да го снеме. {{field-off:Bible}}</w:t>
      </w:r>
    </w:p>
    <w:p>
      <w:pPr>
        <w:pStyle w:val="Normal"/>
        <w:rPr/>
      </w:pPr>
      <w:r>
        <w:rPr/>
        <w:t>[[@Bible:Mrk 15:37 ]][[15:37 &gt;&gt; Mrk 15:37]] {{field-on:Bible}} А Исус като издаде глас голем, издъхна. {{field-off:Bible}}</w:t>
      </w:r>
    </w:p>
    <w:p>
      <w:pPr>
        <w:pStyle w:val="Normal"/>
        <w:rPr/>
      </w:pPr>
      <w:r>
        <w:rPr/>
        <w:t>[[@Bible:Mrk 15:38 ]][[15:38 &gt;&gt; Mrk 15:38]] {{field-on:Bible}} И завесата на храмът се раздра на две, от горе до долу. {{field-off:Bible}}</w:t>
      </w:r>
    </w:p>
    <w:p>
      <w:pPr>
        <w:pStyle w:val="Normal"/>
        <w:rPr/>
      </w:pPr>
      <w:r>
        <w:rPr/>
        <w:t>[[@Bible:Mrk 15:39 ]][[15:39 &gt;&gt; Mrk 15:39]] {{field-on:Bible}} А като виде стотникът, който стоеше срещу него, че като извика така, издъхна, рече: Наистина този человек беше Син Божий. {{field-off:Bible}}</w:t>
      </w:r>
    </w:p>
    <w:p>
      <w:pPr>
        <w:pStyle w:val="Normal"/>
        <w:rPr/>
      </w:pPr>
      <w:r>
        <w:rPr/>
        <w:t>[[@Bible:Mrk 15:40 ]][[15:40 &gt;&gt; Mrk 15:40]] {{field-on:Bible}} Имаше още и жени които гледаха от далеч, между които бе и Мария Магдалина, и Мария майката на Якова малаго и на Иосия, и Саломия; {{field-off:Bible}}</w:t>
      </w:r>
    </w:p>
    <w:p>
      <w:pPr>
        <w:pStyle w:val="Normal"/>
        <w:rPr/>
      </w:pPr>
      <w:r>
        <w:rPr/>
        <w:t>[[@Bible:Mrk 15:41 ]][[15:41 &gt;&gt; Mrk 15:41]] {{field-on:Bible}} които, и когато беше Исус в Галилея, следваха го и слугуваха му; и други много които беха възлезли с него в Ерусалим. {{field-off:Bible}}</w:t>
      </w:r>
    </w:p>
    <w:p>
      <w:pPr>
        <w:pStyle w:val="Normal"/>
        <w:rPr/>
      </w:pPr>
      <w:r>
        <w:rPr/>
        <w:t>[[@Bible:Mrk 15:42 ]][[15:42 &gt;&gt; Mrk 15:42]] {{field-on:Bible}} И когато вече стана вечер, (защото беше петък, сиреч, срещу събота,) {{field-off:Bible}}</w:t>
      </w:r>
    </w:p>
    <w:p>
      <w:pPr>
        <w:pStyle w:val="Normal"/>
        <w:rPr/>
      </w:pPr>
      <w:r>
        <w:rPr/>
        <w:t>[[@Bible:Mrk 15:43 ]][[15:43 &gt;&gt; Mrk 15:43]] {{field-on:Bible}} Дойде Иосиф от Ариматея, почтен един съветник, който и той ожидаше царството Божие; и дързна та влезе при Пилата, и поиска телото Исусово. {{field-off:Bible}}</w:t>
      </w:r>
    </w:p>
    <w:p>
      <w:pPr>
        <w:pStyle w:val="Normal"/>
        <w:rPr/>
      </w:pPr>
      <w:r>
        <w:rPr/>
        <w:t>[[@Bible:Mrk 15:44 ]][[15:44 &gt;&gt; Mrk 15:44]] {{field-on:Bible}} А Пилат се почуди да ли е вече умрел; и повика стотника, та го попита отколе ли е умрел. {{field-off:Bible}}</w:t>
      </w:r>
    </w:p>
    <w:p>
      <w:pPr>
        <w:pStyle w:val="Normal"/>
        <w:rPr/>
      </w:pPr>
      <w:r>
        <w:rPr/>
        <w:t>[[@Bible:Mrk 15:45 ]][[15:45 &gt;&gt; Mrk 15:45]] {{field-on:Bible}} И като се научи от стотника, подари телото Иосифу. {{field-off:Bible}}</w:t>
      </w:r>
    </w:p>
    <w:p>
      <w:pPr>
        <w:pStyle w:val="Normal"/>
        <w:rPr/>
      </w:pPr>
      <w:r>
        <w:rPr/>
        <w:t>[[@Bible:Mrk 15:46 ]][[15:46 &gt;&gt; Mrk 15:46]] {{field-on:Bible}} И той купи плащаница и сне го та го обви с плащаницата; и положи го в гроб, който бе изсечен от камик, и привали камик над вратата на гробът. {{field-off:Bible}}</w:t>
      </w:r>
    </w:p>
    <w:p>
      <w:pPr>
        <w:pStyle w:val="Normal"/>
        <w:rPr/>
      </w:pPr>
      <w:r>
        <w:rPr/>
        <w:t>[[@Bible:Mrk 15:47 ]][[15:47 &gt;&gt; Mrk 15:47]] {{field-on:Bible}} А Мария Магдалина и Мария майката Иосиева гледаха де го полагаха. {{field-off:Bible}}</w:t>
      </w:r>
    </w:p>
    <w:p>
      <w:pPr>
        <w:pStyle w:val="Heading2"/>
        <w:rPr/>
      </w:pPr>
      <w:r>
        <w:rPr/>
        <w:t>Глава 16</w:t>
      </w:r>
    </w:p>
    <w:p>
      <w:pPr>
        <w:pStyle w:val="Normal"/>
        <w:rPr/>
      </w:pPr>
      <w:r>
        <w:rPr/>
        <w:t>[[@Bible:Mrk 16:1 ]][[16:1 &gt;&gt; Mrk 16:1]] {{field-on:Bible}} И като се мина съботата, Мария Магдалина и Мария майката Яковова и Саломия купиха аромати за да дойдат и да го помажат. {{field-off:Bible}}</w:t>
      </w:r>
    </w:p>
    <w:p>
      <w:pPr>
        <w:pStyle w:val="Normal"/>
        <w:rPr/>
      </w:pPr>
      <w:r>
        <w:rPr/>
        <w:t>[[@Bible:Mrk 16:2 ]][[16:2 &gt;&gt; Mrk 16:2]] {{field-on:Bible}} И много рано в първия ден на седмицата идват на гроба, когато изгрея слънцето. {{field-off:Bible}}</w:t>
      </w:r>
    </w:p>
    <w:p>
      <w:pPr>
        <w:pStyle w:val="Normal"/>
        <w:rPr/>
      </w:pPr>
      <w:r>
        <w:rPr/>
        <w:t>[[@Bible:Mrk 16:3 ]][[16:3 &gt;&gt; Mrk 16:3]] {{field-on:Bible}} И казваха си помежду си: Кой ще ни отвали камика от вратата на гроба? {{field-off:Bible}}</w:t>
      </w:r>
    </w:p>
    <w:p>
      <w:pPr>
        <w:pStyle w:val="Normal"/>
        <w:rPr/>
      </w:pPr>
      <w:r>
        <w:rPr/>
        <w:t>[[@Bible:Mrk 16:4 ]][[16:4 &gt;&gt; Mrk 16:4]] {{field-on:Bible}} И като погледнаха, видеха че камикът бе отвален; защото беше твърде голем. {{field-off:Bible}}</w:t>
      </w:r>
    </w:p>
    <w:p>
      <w:pPr>
        <w:pStyle w:val="Normal"/>
        <w:rPr/>
      </w:pPr>
      <w:r>
        <w:rPr/>
        <w:t>[[@Bible:Mrk 16:5 ]][[16:5 &gt;&gt; Mrk 16:5]] {{field-on:Bible}} И като влезоха в гробът, видеха едного юноша че седеше от десно, облечен с бела одежда; и ужасиха се. {{field-off:Bible}}</w:t>
      </w:r>
    </w:p>
    <w:p>
      <w:pPr>
        <w:pStyle w:val="Normal"/>
        <w:rPr/>
      </w:pPr>
      <w:r>
        <w:rPr/>
        <w:t>[[@Bible:Mrk 16:6 ]][[16:6 &gt;&gt; Mrk 16:6]] {{field-on:Bible}} А той им казва: Недейте се ужасава: Исуса търсите, Назарянина разпетаго: възкръсна, не е тука; ето местото дето го положиха. {{field-off:Bible}}</w:t>
      </w:r>
    </w:p>
    <w:p>
      <w:pPr>
        <w:pStyle w:val="Normal"/>
        <w:rPr/>
      </w:pPr>
      <w:r>
        <w:rPr/>
        <w:t>[[@Bible:Mrk 16:7 ]][[16:7 &gt;&gt; Mrk 16:7]] {{field-on:Bible}} Но идете, кажете на учениците му и на Петра че отива преди вас в Галилея; там ще го видите, както ви рече. {{field-off:Bible}}</w:t>
      </w:r>
    </w:p>
    <w:p>
      <w:pPr>
        <w:pStyle w:val="Normal"/>
        <w:rPr/>
      </w:pPr>
      <w:r>
        <w:rPr/>
        <w:t>[[@Bible:Mrk 16:8 ]][[16:8 &gt;&gt; Mrk 16:8]] {{field-on:Bible}} И те излезоха скоро и побегнаха от гроба; понеже трепет и ужас беше ги обзел; и не рекоха никому нищо; защото се бояха. {{field-off:Bible}}</w:t>
      </w:r>
    </w:p>
    <w:p>
      <w:pPr>
        <w:pStyle w:val="Normal"/>
        <w:rPr/>
      </w:pPr>
      <w:r>
        <w:rPr/>
        <w:t>[[@Bible:Mrk 16:9 ]][[16:9 &gt;&gt; Mrk 16:9]] {{field-on:Bible}} И като възкръсна рано в първият ден на седмицата, яви се най-първо на Мария Магдалина, от която бе изпъдил седем бесове. {{field-off:Bible}}</w:t>
      </w:r>
    </w:p>
    <w:p>
      <w:pPr>
        <w:pStyle w:val="Normal"/>
        <w:rPr/>
      </w:pPr>
      <w:r>
        <w:rPr/>
        <w:t>[[@Bible:Mrk 16:10 ]][[16:10 &gt;&gt; Mrk 16:10]] {{field-on:Bible}} Тя отиде та извести на тия които беха с него, когато жалееха и плачеха. {{field-off:Bible}}</w:t>
      </w:r>
    </w:p>
    <w:p>
      <w:pPr>
        <w:pStyle w:val="Normal"/>
        <w:rPr/>
      </w:pPr>
      <w:r>
        <w:rPr/>
        <w:t>[[@Bible:Mrk 16:11 ]][[16:11 &gt;&gt; Mrk 16:11]] {{field-on:Bible}} И те като чуха че е жив и че го е видела, не хванаха вера. {{field-off:Bible}}</w:t>
      </w:r>
    </w:p>
    <w:p>
      <w:pPr>
        <w:pStyle w:val="Normal"/>
        <w:rPr/>
      </w:pPr>
      <w:r>
        <w:rPr/>
        <w:t>[[@Bible:Mrk 16:12 ]][[16:12 &gt;&gt; Mrk 16:12]] {{field-on:Bible}} След това яви се в друг образ на двамина от тех, когато вървеха и отиваха на село. {{field-off:Bible}}</w:t>
      </w:r>
    </w:p>
    <w:p>
      <w:pPr>
        <w:pStyle w:val="Normal"/>
        <w:rPr/>
      </w:pPr>
      <w:r>
        <w:rPr/>
        <w:t>[[@Bible:Mrk 16:13 ]][[16:13 &gt;&gt; Mrk 16:13]] {{field-on:Bible}} И те отидоха та известиха на другите; но нито тем хванаха вера. {{field-off:Bible}}</w:t>
      </w:r>
    </w:p>
    <w:p>
      <w:pPr>
        <w:pStyle w:val="Normal"/>
        <w:rPr/>
      </w:pPr>
      <w:r>
        <w:rPr/>
        <w:t>[[@Bible:Mrk 16:14 ]][[16:14 &gt;&gt; Mrk 16:14]] {{field-on:Bible}} После се яви на единадесетте когато беха на трапезата, и укори ги за неверството и жестокосърдието им, защото не хванаха вера на тези които го видеха възкръснал. {{field-off:Bible}}</w:t>
      </w:r>
    </w:p>
    <w:p>
      <w:pPr>
        <w:pStyle w:val="Normal"/>
        <w:rPr/>
      </w:pPr>
      <w:r>
        <w:rPr/>
        <w:t>[[@Bible:Mrk 16:15 ]][[16:15 &gt;&gt; Mrk 16:15]] {{field-on:Bible}} И рече им: Идете по всичкия свет и проповедайте евангелието на всяка твар. {{field-off:Bible}}</w:t>
      </w:r>
    </w:p>
    <w:p>
      <w:pPr>
        <w:pStyle w:val="Normal"/>
        <w:rPr/>
      </w:pPr>
      <w:r>
        <w:rPr/>
        <w:t>[[@Bible:Mrk 16:16 ]][[16:16 &gt;&gt; Mrk 16:16]] {{field-on:Bible}} Който поверва, и се кръсти, спасен ще бъде; а който не поверва ще бъде осъден. {{field-off:Bible}}</w:t>
      </w:r>
    </w:p>
    <w:p>
      <w:pPr>
        <w:pStyle w:val="Normal"/>
        <w:rPr/>
      </w:pPr>
      <w:r>
        <w:rPr/>
        <w:t>[[@Bible:Mrk 16:17 ]][[16:17 &gt;&gt; Mrk 16:17]] {{field-on:Bible}} И на тези които поверват ще им споследват тия знамения; с моето име бесове ще изпъждат; нови езици ще говорят; {{field-off:Bible}}</w:t>
      </w:r>
    </w:p>
    <w:p>
      <w:pPr>
        <w:pStyle w:val="Normal"/>
        <w:rPr/>
      </w:pPr>
      <w:r>
        <w:rPr/>
        <w:t>[[@Bible:Mrk 16:18 ]][[16:18 &gt;&gt; Mrk 16:18]] {{field-on:Bible}} змии ще хващат; и ако нещо смъртно изпият, нема да ги повреди; на болестни ще възложат ръце и те ще бъдат здрави. {{field-off:Bible}}</w:t>
      </w:r>
    </w:p>
    <w:p>
      <w:pPr>
        <w:pStyle w:val="Normal"/>
        <w:rPr/>
      </w:pPr>
      <w:r>
        <w:rPr/>
        <w:t>[[@Bible:Mrk 16:19 ]][[16:19 &gt;&gt; Mrk 16:19]] {{field-on:Bible}} И тъй Господ, след като им говори, възнесе се на небето и седна от десно на Бога. {{field-off:Bible}}</w:t>
      </w:r>
    </w:p>
    <w:p>
      <w:pPr>
        <w:pStyle w:val="Normal"/>
        <w:rPr/>
      </w:pPr>
      <w:r>
        <w:rPr/>
        <w:t>[[@Bible:Mrk 16:20 ]][[16:20 &gt;&gt; Mrk 16:20]] {{field-on:Bible}} А те излезоха и проповедваха навсекъде, като съдействуваше Господ и потвърдяваше словото си със знаменията които следваха. Амин. {{field-off:Bible}}</w:t>
      </w:r>
    </w:p>
    <w:p>
      <w:pPr>
        <w:pStyle w:val="Heading1"/>
        <w:rPr/>
      </w:pPr>
      <w:r>
        <w:rPr/>
        <w:t>Лука</w:t>
      </w:r>
    </w:p>
    <w:p>
      <w:pPr>
        <w:pStyle w:val="Heading2"/>
        <w:rPr/>
      </w:pPr>
      <w:r>
        <w:rPr/>
        <w:t>Глава 1</w:t>
      </w:r>
    </w:p>
    <w:p>
      <w:pPr>
        <w:pStyle w:val="Normal"/>
        <w:rPr/>
      </w:pPr>
      <w:r>
        <w:rPr/>
        <w:t>[[@Bible:Luk 1:1 ]][[1:1 &gt;&gt; Luk 1:1]] {{field-on:Bible}} Понеже мнозина предприеха да съчинят повест за съвършено известните нам събития, {{field-off:Bible}}</w:t>
      </w:r>
    </w:p>
    <w:p>
      <w:pPr>
        <w:pStyle w:val="Normal"/>
        <w:rPr/>
      </w:pPr>
      <w:r>
        <w:rPr/>
        <w:t>[[@Bible:Luk 1:2 ]][[1:2 &gt;&gt; Luk 1:2]] {{field-on:Bible}} както ни ги предадоха онези които от начало са били очевидци и служители на словото, {{field-off:Bible}}</w:t>
      </w:r>
    </w:p>
    <w:p>
      <w:pPr>
        <w:pStyle w:val="Normal"/>
        <w:rPr/>
      </w:pPr>
      <w:r>
        <w:rPr/>
        <w:t>[[@Bible:Luk 1:3 ]][[1:3 &gt;&gt; Luk 1:3]] {{field-on:Bible}} виде ми се благословно и мене, който изследвах подробно всичко от начало, да ти пиша наред за това, честити Теофиле, {{field-off:Bible}}</w:t>
      </w:r>
    </w:p>
    <w:p>
      <w:pPr>
        <w:pStyle w:val="Normal"/>
        <w:rPr/>
      </w:pPr>
      <w:r>
        <w:rPr/>
        <w:t>[[@Bible:Luk 1:4 ]][[1:4 &gt;&gt; Luk 1:4]] {{field-on:Bible}} за да познаеш твърдото основание на това учение, в което си поучаван. {{field-off:Bible}}</w:t>
      </w:r>
    </w:p>
    <w:p>
      <w:pPr>
        <w:pStyle w:val="Normal"/>
        <w:rPr/>
      </w:pPr>
      <w:r>
        <w:rPr/>
        <w:t>[[@Bible:Luk 1:5 ]][[1:5 &gt;&gt; Luk 1:5]] {{field-on:Bible}} В дните на Ирода царя Юдейскаго имаше некой си свещеник, от четата Авиева, на име Захария; и жена му от дъщерите Ааронови, и името й Елисавета. {{field-off:Bible}}</w:t>
      </w:r>
    </w:p>
    <w:p>
      <w:pPr>
        <w:pStyle w:val="Normal"/>
        <w:rPr/>
      </w:pPr>
      <w:r>
        <w:rPr/>
        <w:t>[[@Bible:Luk 1:6 ]][[1:6 &gt;&gt; Luk 1:6]] {{field-on:Bible}} Те и двамата беха праведни пред Бога, и ходеха безпорочно във всичките заповеди и постановления Господни. {{field-off:Bible}}</w:t>
      </w:r>
    </w:p>
    <w:p>
      <w:pPr>
        <w:pStyle w:val="Normal"/>
        <w:rPr/>
      </w:pPr>
      <w:r>
        <w:rPr/>
        <w:t>[[@Bible:Luk 1:7 ]][[1:7 &gt;&gt; Luk 1:7]] {{field-on:Bible}} И немаха чедо, понеже Елисавета бе неплодна, а и двамата беха заматорели във възрастта си. {{field-off:Bible}}</w:t>
      </w:r>
    </w:p>
    <w:p>
      <w:pPr>
        <w:pStyle w:val="Normal"/>
        <w:rPr/>
      </w:pPr>
      <w:r>
        <w:rPr/>
        <w:t>[[@Bible:Luk 1:8 ]][[1:8 &gt;&gt; Luk 1:8]] {{field-on:Bible}} И като свещенсвуваше той пред Бога в реда на четата си, {{field-off:Bible}}</w:t>
      </w:r>
    </w:p>
    <w:p>
      <w:pPr>
        <w:pStyle w:val="Normal"/>
        <w:rPr/>
      </w:pPr>
      <w:r>
        <w:rPr/>
        <w:t>[[@Bible:Luk 1:9 ]][[1:9 &gt;&gt; Luk 1:9]] {{field-on:Bible}} по обичая на свещенството падна жребие нему да влезе в храма Господен и да покади. {{field-off:Bible}}</w:t>
      </w:r>
    </w:p>
    <w:p>
      <w:pPr>
        <w:pStyle w:val="Normal"/>
        <w:rPr/>
      </w:pPr>
      <w:r>
        <w:rPr/>
        <w:t>[[@Bible:Luk 1:10 ]][[1:10 &gt;&gt; Luk 1:10]] {{field-on:Bible}} И в часа на каденето всичкото множество на народа от вън беше на молба. {{field-off:Bible}}</w:t>
      </w:r>
    </w:p>
    <w:p>
      <w:pPr>
        <w:pStyle w:val="Normal"/>
        <w:rPr/>
      </w:pPr>
      <w:r>
        <w:rPr/>
        <w:t>[[@Bible:Luk 1:11 ]][[1:11 &gt;&gt; Luk 1:11]] {{field-on:Bible}} И яви му се ангел Господен стоещ от десно на кадилния олтар. {{field-off:Bible}}</w:t>
      </w:r>
    </w:p>
    <w:p>
      <w:pPr>
        <w:pStyle w:val="Normal"/>
        <w:rPr/>
      </w:pPr>
      <w:r>
        <w:rPr/>
        <w:t>[[@Bible:Luk 1:12 ]][[1:12 &gt;&gt; Luk 1:12]] {{field-on:Bible}} И Захария като го виде, смути се и страх нападна на него. {{field-off:Bible}}</w:t>
      </w:r>
    </w:p>
    <w:p>
      <w:pPr>
        <w:pStyle w:val="Normal"/>
        <w:rPr/>
      </w:pPr>
      <w:r>
        <w:rPr/>
        <w:t>[[@Bible:Luk 1:13 ]][[1:13 &gt;&gt; Luk 1:13]] {{field-on:Bible}} И рече му ангелът: Не бой се, Захарие; защото послуша ти се молбата; и жена ти Елисавет ще ти роди син, и ще му наречеш името Иоан. {{field-off:Bible}}</w:t>
      </w:r>
    </w:p>
    <w:p>
      <w:pPr>
        <w:pStyle w:val="Normal"/>
        <w:rPr/>
      </w:pPr>
      <w:r>
        <w:rPr/>
        <w:t>[[@Bible:Luk 1:14 ]][[1:14 &gt;&gt; Luk 1:14]] {{field-on:Bible}} И ще ти бъде радост и веселие, и мнозина ще се възрадват за неговото рождение. {{field-off:Bible}}</w:t>
      </w:r>
    </w:p>
    <w:p>
      <w:pPr>
        <w:pStyle w:val="Normal"/>
        <w:rPr/>
      </w:pPr>
      <w:r>
        <w:rPr/>
        <w:t>[[@Bible:Luk 1:15 ]][[1:15 &gt;&gt; Luk 1:15]] {{field-on:Bible}} Защото ще бъде велик пред Бога; и вино и сикера нема да пие; и ще се изпълни с Духа Светаго още от утробата на майка си. {{field-off:Bible}}</w:t>
      </w:r>
    </w:p>
    <w:p>
      <w:pPr>
        <w:pStyle w:val="Normal"/>
        <w:rPr/>
      </w:pPr>
      <w:r>
        <w:rPr/>
        <w:t>[[@Bible:Luk 1:16 ]][[1:16 &gt;&gt; Luk 1:16]] {{field-on:Bible}} И ще възвърне мнозина от синовете Израилеви към Господа технаго Бога. {{field-off:Bible}}</w:t>
      </w:r>
    </w:p>
    <w:p>
      <w:pPr>
        <w:pStyle w:val="Normal"/>
        <w:rPr/>
      </w:pPr>
      <w:r>
        <w:rPr/>
        <w:t>[[@Bible:Luk 1:17 ]][[1:17 &gt;&gt; Luk 1:17]] {{field-on:Bible}} И той ще предиде пред него в дух и сила Илиина, за да възвърне сърцата на бащите към чадата, и непокорните към мъдруванието на праведните, за да приготви Господу народ предразположен. {{field-off:Bible}}</w:t>
      </w:r>
    </w:p>
    <w:p>
      <w:pPr>
        <w:pStyle w:val="Normal"/>
        <w:rPr/>
      </w:pPr>
      <w:r>
        <w:rPr/>
        <w:t>[[@Bible:Luk 1:18 ]][[1:18 &gt;&gt; Luk 1:18]] {{field-on:Bible}} И рече Захария на ангелът: По какво ще позная това? защото аз съм стар, и жена ми заматорела в дните си. {{field-off:Bible}}</w:t>
      </w:r>
    </w:p>
    <w:p>
      <w:pPr>
        <w:pStyle w:val="Normal"/>
        <w:rPr/>
      </w:pPr>
      <w:r>
        <w:rPr/>
        <w:t>[[@Bible:Luk 1:19 ]][[1:19 &gt;&gt; Luk 1:19]] {{field-on:Bible}} А отговори ангелът и рече му: Аз съм Гавриил който предстоя пред Бога; и праведен съм да ти говоря, и да ти благовестя това. {{field-off:Bible}}</w:t>
      </w:r>
    </w:p>
    <w:p>
      <w:pPr>
        <w:pStyle w:val="Normal"/>
        <w:rPr/>
      </w:pPr>
      <w:r>
        <w:rPr/>
        <w:t>[[@Bible:Luk 1:20 ]][[1:20 &gt;&gt; Luk 1:20]] {{field-on:Bible}} И, ето, ще мълчиш и не ще можеш да говориш, до денят в който ще бъде това, защото не хвана вера на думите ми, които ще се сбъдат на времето си. {{field-off:Bible}}</w:t>
      </w:r>
    </w:p>
    <w:p>
      <w:pPr>
        <w:pStyle w:val="Normal"/>
        <w:rPr/>
      </w:pPr>
      <w:r>
        <w:rPr/>
        <w:t>[[@Bible:Luk 1:21 ]][[1:21 &gt;&gt; Luk 1:21]] {{field-on:Bible}} И народът чакаше Захария; и чудеха се че се бавеше в храма. {{field-off:Bible}}</w:t>
      </w:r>
    </w:p>
    <w:p>
      <w:pPr>
        <w:pStyle w:val="Normal"/>
        <w:rPr/>
      </w:pPr>
      <w:r>
        <w:rPr/>
        <w:t>[[@Bible:Luk 1:22 ]][[1:22 &gt;&gt; Luk 1:22]] {{field-on:Bible}} А когато излезе, не можеше да им продума, и разумеха че е видение видел в храма, и той им киваше, и оставаше нем. {{field-off:Bible}}</w:t>
      </w:r>
    </w:p>
    <w:p>
      <w:pPr>
        <w:pStyle w:val="Normal"/>
        <w:rPr/>
      </w:pPr>
      <w:r>
        <w:rPr/>
        <w:t>[[@Bible:Luk 1:23 ]][[1:23 &gt;&gt; Luk 1:23]] {{field-on:Bible}} И като се изпълниха дните на службата му, отиде у дома си. {{field-off:Bible}}</w:t>
      </w:r>
    </w:p>
    <w:p>
      <w:pPr>
        <w:pStyle w:val="Normal"/>
        <w:rPr/>
      </w:pPr>
      <w:r>
        <w:rPr/>
        <w:t>[[@Bible:Luk 1:24 ]][[1:24 &gt;&gt; Luk 1:24]] {{field-on:Bible}} А след тия дни зачна жена му Елисавет, и таеше се пет месеца и думаше: {{field-off:Bible}}</w:t>
      </w:r>
    </w:p>
    <w:p>
      <w:pPr>
        <w:pStyle w:val="Normal"/>
        <w:rPr/>
      </w:pPr>
      <w:r>
        <w:rPr/>
        <w:t>[[@Bible:Luk 1:25 ]][[1:25 &gt;&gt; Luk 1:25]] {{field-on:Bible}} Така ми стори Господ в дните в които пригледна да отнеме укорът ми измежду человеците. {{field-off:Bible}}</w:t>
      </w:r>
    </w:p>
    <w:p>
      <w:pPr>
        <w:pStyle w:val="Normal"/>
        <w:rPr/>
      </w:pPr>
      <w:r>
        <w:rPr/>
        <w:t>[[@Bible:Luk 1:26 ]][[1:26 &gt;&gt; Luk 1:26]] {{field-on:Bible}} А в шестият месец проводен бе ангел Гавриил от Бога в град Галилейски, на който името е Назарет, {{field-off:Bible}}</w:t>
      </w:r>
    </w:p>
    <w:p>
      <w:pPr>
        <w:pStyle w:val="Normal"/>
        <w:rPr/>
      </w:pPr>
      <w:r>
        <w:rPr/>
        <w:t>[[@Bible:Luk 1:27 ]][[1:27 &gt;&gt; Luk 1:27]] {{field-on:Bible}} при една девица сгодена за мъж на име Иосиф, от дома Давидов, а името на девицата Мариам. {{field-off:Bible}}</w:t>
      </w:r>
    </w:p>
    <w:p>
      <w:pPr>
        <w:pStyle w:val="Normal"/>
        <w:rPr/>
      </w:pPr>
      <w:r>
        <w:rPr/>
        <w:t>[[@Bible:Luk 1:28 ]][[1:28 &gt;&gt; Luk 1:28]] {{field-on:Bible}} И като влезе ангелът при нея, рече: Радвай се благодатная! Господ е с тебе: благословена си ти между жените. {{field-off:Bible}}</w:t>
      </w:r>
    </w:p>
    <w:p>
      <w:pPr>
        <w:pStyle w:val="Normal"/>
        <w:rPr/>
      </w:pPr>
      <w:r>
        <w:rPr/>
        <w:t>[[@Bible:Luk 1:29 ]][[1:29 &gt;&gt; Luk 1:29]] {{field-on:Bible}} А тя щом го виде смути се от думата му и размишляваше какво ще бъде това поздравление. {{field-off:Bible}}</w:t>
      </w:r>
    </w:p>
    <w:p>
      <w:pPr>
        <w:pStyle w:val="Normal"/>
        <w:rPr/>
      </w:pPr>
      <w:r>
        <w:rPr/>
        <w:t>[[@Bible:Luk 1:30 ]][[1:30 &gt;&gt; Luk 1:30]] {{field-on:Bible}} И рече й ангелът: Не бой се, Мариам; защото си намерила благодат у Бога. {{field-off:Bible}}</w:t>
      </w:r>
    </w:p>
    <w:p>
      <w:pPr>
        <w:pStyle w:val="Normal"/>
        <w:rPr/>
      </w:pPr>
      <w:r>
        <w:rPr/>
        <w:t>[[@Bible:Luk 1:31 ]][[1:31 &gt;&gt; Luk 1:31]] {{field-on:Bible}} И ето ще зачнеш в утробата си, и ще родиш син, и ще наречеш името му ИСУС. {{field-off:Bible}}</w:t>
      </w:r>
    </w:p>
    <w:p>
      <w:pPr>
        <w:pStyle w:val="Normal"/>
        <w:rPr/>
      </w:pPr>
      <w:r>
        <w:rPr/>
        <w:t>[[@Bible:Luk 1:32 ]][[1:32 &gt;&gt; Luk 1:32]] {{field-on:Bible}} Той ще бъде велик, и Син на Вишнаго ще се нарече; и ще му даде Господ Бог престола на отца му Давида; {{field-off:Bible}}</w:t>
      </w:r>
    </w:p>
    <w:p>
      <w:pPr>
        <w:pStyle w:val="Normal"/>
        <w:rPr/>
      </w:pPr>
      <w:r>
        <w:rPr/>
        <w:t>[[@Bible:Luk 1:33 ]][[1:33 &gt;&gt; Luk 1:33]] {{field-on:Bible}} И ще царува над дома Яков във веки, и царството му не ще да има край. {{field-off:Bible}}</w:t>
      </w:r>
    </w:p>
    <w:p>
      <w:pPr>
        <w:pStyle w:val="Normal"/>
        <w:rPr/>
      </w:pPr>
      <w:r>
        <w:rPr/>
        <w:t>[[@Bible:Luk 1:34 ]][[1:34 &gt;&gt; Luk 1:34]] {{field-on:Bible}} И рече Мариам на ангела: Как ще бъде това? понеже мъж не зная? {{field-off:Bible}}</w:t>
      </w:r>
    </w:p>
    <w:p>
      <w:pPr>
        <w:pStyle w:val="Normal"/>
        <w:rPr/>
      </w:pPr>
      <w:r>
        <w:rPr/>
        <w:t>[[@Bible:Luk 1:35 ]][[1:35 &gt;&gt; Luk 1:35]] {{field-on:Bible}} И отговори ангелът, и рече й: Дух Светий ще дойде върху ти, и сила на Вишнаго ще те осени; за това и светото което се ражда от тебе, Син Божий ще се нарече. {{field-off:Bible}}</w:t>
      </w:r>
    </w:p>
    <w:p>
      <w:pPr>
        <w:pStyle w:val="Normal"/>
        <w:rPr/>
      </w:pPr>
      <w:r>
        <w:rPr/>
        <w:t>[[@Bible:Luk 1:36 ]][[1:36 &gt;&gt; Luk 1:36]] {{field-on:Bible}} И ето, твоята сродница Елисавет, и тя в старините си зачена син, и този е шестий месец за нея, която се неплодна казваше; {{field-off:Bible}}</w:t>
      </w:r>
    </w:p>
    <w:p>
      <w:pPr>
        <w:pStyle w:val="Normal"/>
        <w:rPr/>
      </w:pPr>
      <w:r>
        <w:rPr/>
        <w:t>[[@Bible:Luk 1:37 ]][[1:37 &gt;&gt; Luk 1:37]] {{field-on:Bible}} защото нема у Бога невъзможно нещо. {{field-off:Bible}}</w:t>
      </w:r>
    </w:p>
    <w:p>
      <w:pPr>
        <w:pStyle w:val="Normal"/>
        <w:rPr/>
      </w:pPr>
      <w:r>
        <w:rPr/>
        <w:t>[[@Bible:Luk 1:38 ]][[1:38 &gt;&gt; Luk 1:38]] {{field-on:Bible}} И рече Мариам: Ето рабинята Господня; нека ми бъде по твоята дума. И отиде си от нея ангелът. {{field-off:Bible}}</w:t>
      </w:r>
    </w:p>
    <w:p>
      <w:pPr>
        <w:pStyle w:val="Normal"/>
        <w:rPr/>
      </w:pPr>
      <w:r>
        <w:rPr/>
        <w:t>[[@Bible:Luk 1:39 ]][[1:39 &gt;&gt; Luk 1:39]] {{field-on:Bible}} И стана Мариам през тези дни, та отиде бързом към планинската страна в град Юдов; {{field-off:Bible}}</w:t>
      </w:r>
    </w:p>
    <w:p>
      <w:pPr>
        <w:pStyle w:val="Normal"/>
        <w:rPr/>
      </w:pPr>
      <w:r>
        <w:rPr/>
        <w:t>[[@Bible:Luk 1:40 ]][[1:40 &gt;&gt; Luk 1:40]] {{field-on:Bible}} И влезе в дома Захариин и поздрави Елисавет. {{field-off:Bible}}</w:t>
      </w:r>
    </w:p>
    <w:p>
      <w:pPr>
        <w:pStyle w:val="Normal"/>
        <w:rPr/>
      </w:pPr>
      <w:r>
        <w:rPr/>
        <w:t>[[@Bible:Luk 1:41 ]][[1:41 &gt;&gt; Luk 1:41]] {{field-on:Bible}} И щом чу Елисавет поздравлението Мариино, възигра младенецът в утробата й, и изпълни се Елисавет с Духа Светаго; {{field-off:Bible}}</w:t>
      </w:r>
    </w:p>
    <w:p>
      <w:pPr>
        <w:pStyle w:val="Normal"/>
        <w:rPr/>
      </w:pPr>
      <w:r>
        <w:rPr/>
        <w:t>[[@Bible:Luk 1:42 ]][[1:42 &gt;&gt; Luk 1:42]] {{field-on:Bible}} и възгласи с глас голем и рече: Благословена ти в жените, и благословен плодът на твоята утроба. {{field-off:Bible}}</w:t>
      </w:r>
    </w:p>
    <w:p>
      <w:pPr>
        <w:pStyle w:val="Normal"/>
        <w:rPr/>
      </w:pPr>
      <w:r>
        <w:rPr/>
        <w:t>[[@Bible:Luk 1:43 ]][[1:43 &gt;&gt; Luk 1:43]] {{field-on:Bible}} И от къде ми е това, да дойде при мене майката на Господа моего? {{field-off:Bible}}</w:t>
      </w:r>
    </w:p>
    <w:p>
      <w:pPr>
        <w:pStyle w:val="Normal"/>
        <w:rPr/>
      </w:pPr>
      <w:r>
        <w:rPr/>
        <w:t>[[@Bible:Luk 1:44 ]][[1:44 &gt;&gt; Luk 1:44]] {{field-on:Bible}} Защото, ето, щом дойде гласът на поздравлението ти в ушите ми, възигра радостно младенецът в утробата ми. {{field-off:Bible}}</w:t>
      </w:r>
    </w:p>
    <w:p>
      <w:pPr>
        <w:pStyle w:val="Normal"/>
        <w:rPr/>
      </w:pPr>
      <w:r>
        <w:rPr/>
        <w:t>[[@Bible:Luk 1:45 ]][[1:45 &gt;&gt; Luk 1:45]] {{field-on:Bible}} И блажена която е повервала, че ще се сбъде реченото й от Господа. {{field-off:Bible}}</w:t>
      </w:r>
    </w:p>
    <w:p>
      <w:pPr>
        <w:pStyle w:val="Normal"/>
        <w:rPr/>
      </w:pPr>
      <w:r>
        <w:rPr/>
        <w:t>[[@Bible:Luk 1:46 ]][[1:46 &gt;&gt; Luk 1:46]] {{field-on:Bible}} И рече Мариам: Величае душата ми Господа, {{field-off:Bible}}</w:t>
      </w:r>
    </w:p>
    <w:p>
      <w:pPr>
        <w:pStyle w:val="Normal"/>
        <w:rPr/>
      </w:pPr>
      <w:r>
        <w:rPr/>
        <w:t>[[@Bible:Luk 1:47 ]][[1:47 &gt;&gt; Luk 1:47]] {{field-on:Bible}} и възрадва се духът ми в Бога спасителя моего {{field-off:Bible}}</w:t>
      </w:r>
    </w:p>
    <w:p>
      <w:pPr>
        <w:pStyle w:val="Normal"/>
        <w:rPr/>
      </w:pPr>
      <w:r>
        <w:rPr/>
        <w:t>[[@Bible:Luk 1:48 ]][[1:48 &gt;&gt; Luk 1:48]] {{field-on:Bible}} Защото пригледа на смирението на рабинята си; и, ето, от нине ще ме ублажават всичките родове. {{field-off:Bible}}</w:t>
      </w:r>
    </w:p>
    <w:p>
      <w:pPr>
        <w:pStyle w:val="Normal"/>
        <w:rPr/>
      </w:pPr>
      <w:r>
        <w:rPr/>
        <w:t>[[@Bible:Luk 1:49 ]][[1:49 &gt;&gt; Luk 1:49]] {{field-on:Bible}} Защото Силният ми стори величие, и свето е неговото име, {{field-off:Bible}}</w:t>
      </w:r>
    </w:p>
    <w:p>
      <w:pPr>
        <w:pStyle w:val="Normal"/>
        <w:rPr/>
      </w:pPr>
      <w:r>
        <w:rPr/>
        <w:t>[[@Bible:Luk 1:50 ]][[1:50 &gt;&gt; Luk 1:50]] {{field-on:Bible}} и неговата милост е от род в род върх тези които му се боят. {{field-off:Bible}}</w:t>
      </w:r>
    </w:p>
    <w:p>
      <w:pPr>
        <w:pStyle w:val="Normal"/>
        <w:rPr/>
      </w:pPr>
      <w:r>
        <w:rPr/>
        <w:t>[[@Bible:Luk 1:51 ]][[1:51 &gt;&gt; Luk 1:51]] {{field-on:Bible}} Сътвори сила със своята мишца; разпръсна горделивите с мислите на сърцето им. {{field-off:Bible}}</w:t>
      </w:r>
    </w:p>
    <w:p>
      <w:pPr>
        <w:pStyle w:val="Normal"/>
        <w:rPr/>
      </w:pPr>
      <w:r>
        <w:rPr/>
        <w:t>[[@Bible:Luk 1:52 ]][[1:52 &gt;&gt; Luk 1:52]] {{field-on:Bible}} Свали силните от престолите им, и въздигна смирените. {{field-off:Bible}}</w:t>
      </w:r>
    </w:p>
    <w:p>
      <w:pPr>
        <w:pStyle w:val="Normal"/>
        <w:rPr/>
      </w:pPr>
      <w:r>
        <w:rPr/>
        <w:t>[[@Bible:Luk 1:53 ]][[1:53 &gt;&gt; Luk 1:53]] {{field-on:Bible}} Гладните изпълни с добрини, а богатите отпрати празни. {{field-off:Bible}}</w:t>
      </w:r>
    </w:p>
    <w:p>
      <w:pPr>
        <w:pStyle w:val="Normal"/>
        <w:rPr/>
      </w:pPr>
      <w:r>
        <w:rPr/>
        <w:t>[[@Bible:Luk 1:54 ]][[1:54 &gt;&gt; Luk 1:54]] {{field-on:Bible}} Помогна на Израиля своят раб, като помена милостта си, {{field-off:Bible}}</w:t>
      </w:r>
    </w:p>
    <w:p>
      <w:pPr>
        <w:pStyle w:val="Normal"/>
        <w:rPr/>
      </w:pPr>
      <w:r>
        <w:rPr/>
        <w:t>[[@Bible:Luk 1:55 ]][[1:55 &gt;&gt; Luk 1:55]] {{field-on:Bible}} (като говори на отците ни,) на Авраама и на семето негово до века. {{field-off:Bible}}</w:t>
      </w:r>
    </w:p>
    <w:p>
      <w:pPr>
        <w:pStyle w:val="Normal"/>
        <w:rPr/>
      </w:pPr>
      <w:r>
        <w:rPr/>
        <w:t>[[@Bible:Luk 1:56 ]][[1:56 &gt;&gt; Luk 1:56]] {{field-on:Bible}} И седе Мариам с нея до три месеца; и се завърна у дома си. {{field-off:Bible}}</w:t>
      </w:r>
    </w:p>
    <w:p>
      <w:pPr>
        <w:pStyle w:val="Normal"/>
        <w:rPr/>
      </w:pPr>
      <w:r>
        <w:rPr/>
        <w:t>[[@Bible:Luk 1:57 ]][[1:57 &gt;&gt; Luk 1:57]] {{field-on:Bible}} А Елисавета се изпълни времето й да роди; и роди син. {{field-off:Bible}}</w:t>
      </w:r>
    </w:p>
    <w:p>
      <w:pPr>
        <w:pStyle w:val="Normal"/>
        <w:rPr/>
      </w:pPr>
      <w:r>
        <w:rPr/>
        <w:t>[[@Bible:Luk 1:58 ]][[1:58 &gt;&gt; Luk 1:58]] {{field-on:Bible}} И чуха съседите и роднините й, че е възвеличил Господ своята към нея милост, и радваха се с нея. {{field-off:Bible}}</w:t>
      </w:r>
    </w:p>
    <w:p>
      <w:pPr>
        <w:pStyle w:val="Normal"/>
        <w:rPr/>
      </w:pPr>
      <w:r>
        <w:rPr/>
        <w:t>[[@Bible:Luk 1:59 ]][[1:59 &gt;&gt; Luk 1:59]] {{field-on:Bible}} И в осмия ден дойдоха да обрежат детето, и наричаха го, по бащиното му име, Захария. {{field-off:Bible}}</w:t>
      </w:r>
    </w:p>
    <w:p>
      <w:pPr>
        <w:pStyle w:val="Normal"/>
        <w:rPr/>
      </w:pPr>
      <w:r>
        <w:rPr/>
        <w:t>[[@Bible:Luk 1:60 ]][[1:60 &gt;&gt; Luk 1:60]] {{field-on:Bible}} И отговори майка му, и рече: Не, но ще се нарече Иоан. {{field-off:Bible}}</w:t>
      </w:r>
    </w:p>
    <w:p>
      <w:pPr>
        <w:pStyle w:val="Normal"/>
        <w:rPr/>
      </w:pPr>
      <w:r>
        <w:rPr/>
        <w:t>[[@Bible:Luk 1:61 ]][[1:61 &gt;&gt; Luk 1:61]] {{field-on:Bible}} И рекоха й че: Никой нема в рода ти който да се нарича с това име. {{field-off:Bible}}</w:t>
      </w:r>
    </w:p>
    <w:p>
      <w:pPr>
        <w:pStyle w:val="Normal"/>
        <w:rPr/>
      </w:pPr>
      <w:r>
        <w:rPr/>
        <w:t>[[@Bible:Luk 1:62 ]][[1:62 &gt;&gt; Luk 1:62]] {{field-on:Bible}} И киваха на баща му как би искал той да го нарече. {{field-off:Bible}}</w:t>
      </w:r>
    </w:p>
    <w:p>
      <w:pPr>
        <w:pStyle w:val="Normal"/>
        <w:rPr/>
      </w:pPr>
      <w:r>
        <w:rPr/>
        <w:t>[[@Bible:Luk 1:63 ]][[1:63 &gt;&gt; Luk 1:63]] {{field-on:Bible}} А той поиска дъсчица, и написа тези думи: Иоан е името му. И почудиха се всички. {{field-off:Bible}}</w:t>
      </w:r>
    </w:p>
    <w:p>
      <w:pPr>
        <w:pStyle w:val="Normal"/>
        <w:rPr/>
      </w:pPr>
      <w:r>
        <w:rPr/>
        <w:t>[[@Bible:Luk 1:64 ]][[1:64 &gt;&gt; Luk 1:64]] {{field-on:Bible}} И тоз час се отвориха устата му и езикът му; и говореше и благославяше Бога. {{field-off:Bible}}</w:t>
      </w:r>
    </w:p>
    <w:p>
      <w:pPr>
        <w:pStyle w:val="Normal"/>
        <w:rPr/>
      </w:pPr>
      <w:r>
        <w:rPr/>
        <w:t>[[@Bible:Luk 1:65 ]][[1:65 &gt;&gt; Luk 1:65]] {{field-on:Bible}} И нападна страх на всичките им съседи, и по всичката планинска страна на Юдея приказваше се за всичко това. {{field-off:Bible}}</w:t>
      </w:r>
    </w:p>
    <w:p>
      <w:pPr>
        <w:pStyle w:val="Normal"/>
        <w:rPr/>
      </w:pPr>
      <w:r>
        <w:rPr/>
        <w:t>[[@Bible:Luk 1:66 ]][[1:66 &gt;&gt; Luk 1:66]] {{field-on:Bible}} И всички които чуха, туриха това на сърцето си и казваха: Какво ли ще бъде това отроче? И ръката Господня беше с него. {{field-off:Bible}}</w:t>
      </w:r>
    </w:p>
    <w:p>
      <w:pPr>
        <w:pStyle w:val="Normal"/>
        <w:rPr/>
      </w:pPr>
      <w:r>
        <w:rPr/>
        <w:t>[[@Bible:Luk 1:67 ]][[1:67 &gt;&gt; Luk 1:67]] {{field-on:Bible}} И отец му Захария изпълни се Духом Светим; и пророкува и рече: {{field-off:Bible}}</w:t>
      </w:r>
    </w:p>
    <w:p>
      <w:pPr>
        <w:pStyle w:val="Normal"/>
        <w:rPr/>
      </w:pPr>
      <w:r>
        <w:rPr/>
        <w:t>[[@Bible:Luk 1:68 ]][[1:68 &gt;&gt; Luk 1:68]] {{field-on:Bible}} Благословен Господ Бог Израилев, защото посети и стори избавление на своя народ, {{field-off:Bible}}</w:t>
      </w:r>
    </w:p>
    <w:p>
      <w:pPr>
        <w:pStyle w:val="Normal"/>
        <w:rPr/>
      </w:pPr>
      <w:r>
        <w:rPr/>
        <w:t>[[@Bible:Luk 1:69 ]][[1:69 &gt;&gt; Luk 1:69]] {{field-on:Bible}} и въздигна нам рог на спасение в дома на Давида раба своего, {{field-off:Bible}}</w:t>
      </w:r>
    </w:p>
    <w:p>
      <w:pPr>
        <w:pStyle w:val="Normal"/>
        <w:rPr/>
      </w:pPr>
      <w:r>
        <w:rPr/>
        <w:t>[[@Bible:Luk 1:70 ]][[1:70 &gt;&gt; Luk 1:70]] {{field-on:Bible}} (както говори чрез устата на светите свои от века пророци,) {{field-off:Bible}}</w:t>
      </w:r>
    </w:p>
    <w:p>
      <w:pPr>
        <w:pStyle w:val="Normal"/>
        <w:rPr/>
      </w:pPr>
      <w:r>
        <w:rPr/>
        <w:t>[[@Bible:Luk 1:71 ]][[1:71 &gt;&gt; Luk 1:71]] {{field-on:Bible}} освобождение от враговете наши, и от ръката на всички които ни ненавиждат, {{field-off:Bible}}</w:t>
      </w:r>
    </w:p>
    <w:p>
      <w:pPr>
        <w:pStyle w:val="Normal"/>
        <w:rPr/>
      </w:pPr>
      <w:r>
        <w:rPr/>
        <w:t>[[@Bible:Luk 1:72 ]][[1:72 &gt;&gt; Luk 1:72]] {{field-on:Bible}} да стори милост с отците наши, и да помене светия свой завет, {{field-off:Bible}}</w:t>
      </w:r>
    </w:p>
    <w:p>
      <w:pPr>
        <w:pStyle w:val="Normal"/>
        <w:rPr/>
      </w:pPr>
      <w:r>
        <w:rPr/>
        <w:t>[[@Bible:Luk 1:73 ]][[1:73 &gt;&gt; Luk 1:73]] {{field-on:Bible}} клетвата с която се закле на отца ни Авраама, {{field-off:Bible}}</w:t>
      </w:r>
    </w:p>
    <w:p>
      <w:pPr>
        <w:pStyle w:val="Normal"/>
        <w:rPr/>
      </w:pPr>
      <w:r>
        <w:rPr/>
        <w:t>[[@Bible:Luk 1:74 ]][[1:74 &gt;&gt; Luk 1:74]] {{field-on:Bible}} да даде нам, освободени от ръката на враговете наши, да му служим без страх, {{field-off:Bible}}</w:t>
      </w:r>
    </w:p>
    <w:p>
      <w:pPr>
        <w:pStyle w:val="Normal"/>
        <w:rPr/>
      </w:pPr>
      <w:r>
        <w:rPr/>
        <w:t>[[@Bible:Luk 1:75 ]][[1:75 &gt;&gt; Luk 1:75]] {{field-on:Bible}} в светост и правда пред него през всичките дни на живота си. {{field-off:Bible}}</w:t>
      </w:r>
    </w:p>
    <w:p>
      <w:pPr>
        <w:pStyle w:val="Normal"/>
        <w:rPr/>
      </w:pPr>
      <w:r>
        <w:rPr/>
        <w:t>[[@Bible:Luk 1:76 ]][[1:76 &gt;&gt; Luk 1:76]] {{field-on:Bible}} И ти, отроче, пророк на Вишнаго ще се наречеш; защото ще предидеш пред лицето Господне, да приготвиш пътищата му; {{field-off:Bible}}</w:t>
      </w:r>
    </w:p>
    <w:p>
      <w:pPr>
        <w:pStyle w:val="Normal"/>
        <w:rPr/>
      </w:pPr>
      <w:r>
        <w:rPr/>
        <w:t>[[@Bible:Luk 1:77 ]][[1:77 &gt;&gt; Luk 1:77]] {{field-on:Bible}} за да дадеш на неговия народ да познаят спасение, чрез прощаване на греховете им, {{field-off:Bible}}</w:t>
      </w:r>
    </w:p>
    <w:p>
      <w:pPr>
        <w:pStyle w:val="Normal"/>
        <w:rPr/>
      </w:pPr>
      <w:r>
        <w:rPr/>
        <w:t>[[@Bible:Luk 1:78 ]][[1:78 &gt;&gt; Luk 1:78]] {{field-on:Bible}} за милосърдието на милостта на Бога нашего, с която ни посети зора от висотата, {{field-off:Bible}}</w:t>
      </w:r>
    </w:p>
    <w:p>
      <w:pPr>
        <w:pStyle w:val="Normal"/>
        <w:rPr/>
      </w:pPr>
      <w:r>
        <w:rPr/>
        <w:t>[[@Bible:Luk 1:79 ]][[1:79 &gt;&gt; Luk 1:79]] {{field-on:Bible}} да осияе седещите в тъмнина и в сенка смъртна, така щото да управи нозете ни в път на мир. {{field-off:Bible}}</w:t>
      </w:r>
    </w:p>
    <w:p>
      <w:pPr>
        <w:pStyle w:val="Normal"/>
        <w:rPr/>
      </w:pPr>
      <w:r>
        <w:rPr/>
        <w:t>[[@Bible:Luk 1:80 ]][[1:80 &gt;&gt; Luk 1:80]] {{field-on:Bible}} А детето растеше и укрепяваше се духом; и в пустините беше до денят на явлението си на Израиля. {{field-off:Bible}}</w:t>
      </w:r>
    </w:p>
    <w:p>
      <w:pPr>
        <w:pStyle w:val="Heading2"/>
        <w:rPr/>
      </w:pPr>
      <w:r>
        <w:rPr/>
        <w:t>Глава 2</w:t>
      </w:r>
    </w:p>
    <w:p>
      <w:pPr>
        <w:pStyle w:val="Normal"/>
        <w:rPr/>
      </w:pPr>
      <w:r>
        <w:rPr/>
        <w:t>[[@Bible:Luk 2:1 ]][[2:1 &gt;&gt; Luk 2:1]] {{field-on:Bible}} А през онези дни излезе заповед от Кесаря Августа да се напише всичката вселенна. {{field-off:Bible}}</w:t>
      </w:r>
    </w:p>
    <w:p>
      <w:pPr>
        <w:pStyle w:val="Normal"/>
        <w:rPr/>
      </w:pPr>
      <w:r>
        <w:rPr/>
        <w:t>[[@Bible:Luk 2:2 ]][[2:2 &gt;&gt; Luk 2:2]] {{field-on:Bible}} Това написване стана първо когато Кириний владееше Сирия. {{field-off:Bible}}</w:t>
      </w:r>
    </w:p>
    <w:p>
      <w:pPr>
        <w:pStyle w:val="Normal"/>
        <w:rPr/>
      </w:pPr>
      <w:r>
        <w:rPr/>
        <w:t>[[@Bible:Luk 2:3 ]][[2:3 &gt;&gt; Luk 2:3]] {{field-on:Bible}} И идеха всички да се написват, всеки в своят си град. {{field-off:Bible}}</w:t>
      </w:r>
    </w:p>
    <w:p>
      <w:pPr>
        <w:pStyle w:val="Normal"/>
        <w:rPr/>
      </w:pPr>
      <w:r>
        <w:rPr/>
        <w:t>[[@Bible:Luk 2:4 ]][[2:4 &gt;&gt; Luk 2:4]] {{field-on:Bible}} А възлезе и Иосиф от Галилея, от града Назарет, в Юдея, в града Давидов, който се нарича Витлеем, (понеже той беше от дома и рода Давидов,) {{field-off:Bible}}</w:t>
      </w:r>
    </w:p>
    <w:p>
      <w:pPr>
        <w:pStyle w:val="Normal"/>
        <w:rPr/>
      </w:pPr>
      <w:r>
        <w:rPr/>
        <w:t>[[@Bible:Luk 2:5 ]][[2:5 &gt;&gt; Luk 2:5]] {{field-on:Bible}} да се напише с Мариам обручената нему жена, която беше непразна. {{field-off:Bible}}</w:t>
      </w:r>
    </w:p>
    <w:p>
      <w:pPr>
        <w:pStyle w:val="Normal"/>
        <w:rPr/>
      </w:pPr>
      <w:r>
        <w:rPr/>
        <w:t>[[@Bible:Luk 2:6 ]][[2:6 &gt;&gt; Luk 2:6]] {{field-on:Bible}} И когато беха те там, изпълниха се дните й да роди; {{field-off:Bible}}</w:t>
      </w:r>
    </w:p>
    <w:p>
      <w:pPr>
        <w:pStyle w:val="Normal"/>
        <w:rPr/>
      </w:pPr>
      <w:r>
        <w:rPr/>
        <w:t>[[@Bible:Luk 2:7 ]][[2:7 &gt;&gt; Luk 2:7]] {{field-on:Bible}} И роди Сина своего първороднаго, и пови го; и положи го в яслите; защото немаше место за тех в гостилницата. {{field-off:Bible}}</w:t>
      </w:r>
    </w:p>
    <w:p>
      <w:pPr>
        <w:pStyle w:val="Normal"/>
        <w:rPr/>
      </w:pPr>
      <w:r>
        <w:rPr/>
        <w:t>[[@Bible:Luk 2:8 ]][[2:8 &gt;&gt; Luk 2:8]] {{field-on:Bible}} И по онези места имаше овчари които нощуваха на полето, и вардеха стража през нощ за стадото си. {{field-off:Bible}}</w:t>
      </w:r>
    </w:p>
    <w:p>
      <w:pPr>
        <w:pStyle w:val="Normal"/>
        <w:rPr/>
      </w:pPr>
      <w:r>
        <w:rPr/>
        <w:t>[[@Bible:Luk 2:9 ]][[2:9 &gt;&gt; Luk 2:9]] {{field-on:Bible}} И, ето, ангел Господен застана между тех, и слава Господня ги осия, и уплашиха се със страх голем. {{field-off:Bible}}</w:t>
      </w:r>
    </w:p>
    <w:p>
      <w:pPr>
        <w:pStyle w:val="Normal"/>
        <w:rPr/>
      </w:pPr>
      <w:r>
        <w:rPr/>
        <w:t>[[@Bible:Luk 2:10 ]][[2:10 &gt;&gt; Luk 2:10]] {{field-on:Bible}} И рече им ангелът: Не бойте се, защото, ето, благовествувам ви радост голема, която ще бъде на всичките люде. {{field-off:Bible}}</w:t>
      </w:r>
    </w:p>
    <w:p>
      <w:pPr>
        <w:pStyle w:val="Normal"/>
        <w:rPr/>
      </w:pPr>
      <w:r>
        <w:rPr/>
        <w:t>[[@Bible:Luk 2:11 ]][[2:11 &gt;&gt; Luk 2:11]] {{field-on:Bible}} Защото днес се роди вам, в града Давидов Спасител, който е Христос Господ. {{field-off:Bible}}</w:t>
      </w:r>
    </w:p>
    <w:p>
      <w:pPr>
        <w:pStyle w:val="Normal"/>
        <w:rPr/>
      </w:pPr>
      <w:r>
        <w:rPr/>
        <w:t>[[@Bible:Luk 2:12 ]][[2:12 &gt;&gt; Luk 2:12]] {{field-on:Bible}} И това ще бъде вам знамение: Ще намерите младенец повит, сложен в яслите. {{field-off:Bible}}</w:t>
      </w:r>
    </w:p>
    <w:p>
      <w:pPr>
        <w:pStyle w:val="Normal"/>
        <w:rPr/>
      </w:pPr>
      <w:r>
        <w:rPr/>
        <w:t>[[@Bible:Luk 2:13 ]][[2:13 &gt;&gt; Luk 2:13]] {{field-on:Bible}} И внезапно с ангелът наедно намери се множество войска небесна които хвалеха Бога и говореха: {{field-off:Bible}}</w:t>
      </w:r>
    </w:p>
    <w:p>
      <w:pPr>
        <w:pStyle w:val="Normal"/>
        <w:rPr/>
      </w:pPr>
      <w:r>
        <w:rPr/>
        <w:t>[[@Bible:Luk 2:14 ]][[2:14 &gt;&gt; Luk 2:14]] {{field-on:Bible}} Слава във вишних Богу, и на земята мир, в человеците благоволение. {{field-off:Bible}}</w:t>
      </w:r>
    </w:p>
    <w:p>
      <w:pPr>
        <w:pStyle w:val="Normal"/>
        <w:rPr/>
      </w:pPr>
      <w:r>
        <w:rPr/>
        <w:t>[[@Bible:Luk 2:15 ]][[2:15 &gt;&gt; Luk 2:15]] {{field-on:Bible}} И щом си отидоха ангелите от тех на небето, человеците, сиреч, овчарите рекоха си един на друг: Да идем прочее до Витлеем, и да видим това що е станало, което Господ ни изяви. {{field-off:Bible}}</w:t>
      </w:r>
    </w:p>
    <w:p>
      <w:pPr>
        <w:pStyle w:val="Normal"/>
        <w:rPr/>
      </w:pPr>
      <w:r>
        <w:rPr/>
        <w:t>[[@Bible:Luk 2:16 ]][[2:16 &gt;&gt; Luk 2:16]] {{field-on:Bible}} И дойдоха на бързо, и намериха Мариам и Иосифа и младенеца че лежеше в яслите. {{field-off:Bible}}</w:t>
      </w:r>
    </w:p>
    <w:p>
      <w:pPr>
        <w:pStyle w:val="Normal"/>
        <w:rPr/>
      </w:pPr>
      <w:r>
        <w:rPr/>
        <w:t>[[@Bible:Luk 2:17 ]][[2:17 &gt;&gt; Luk 2:17]] {{field-on:Bible}} И като видеха, разказаха речите що им се рекоха за това дете. {{field-off:Bible}}</w:t>
      </w:r>
    </w:p>
    <w:p>
      <w:pPr>
        <w:pStyle w:val="Normal"/>
        <w:rPr/>
      </w:pPr>
      <w:r>
        <w:rPr/>
        <w:t>[[@Bible:Luk 2:18 ]][[2:18 &gt;&gt; Luk 2:18]] {{field-on:Bible}} И всички които чуха почудиха се за това което овчарите им казаха. {{field-off:Bible}}</w:t>
      </w:r>
    </w:p>
    <w:p>
      <w:pPr>
        <w:pStyle w:val="Normal"/>
        <w:rPr/>
      </w:pPr>
      <w:r>
        <w:rPr/>
        <w:t>[[@Bible:Luk 2:19 ]][[2:19 &gt;&gt; Luk 2:19]] {{field-on:Bible}} А Мариам съхраняваше всички тези речи, и размисляше за тех в сърцето си. {{field-off:Bible}}</w:t>
      </w:r>
    </w:p>
    <w:p>
      <w:pPr>
        <w:pStyle w:val="Normal"/>
        <w:rPr/>
      </w:pPr>
      <w:r>
        <w:rPr/>
        <w:t>[[@Bible:Luk 2:20 ]][[2:20 &gt;&gt; Luk 2:20]] {{field-on:Bible}} И върнаха се овчарите, хвалеще и славеще Бога, за всичко що чуха и видеха според както им се бе рекло. {{field-off:Bible}}</w:t>
      </w:r>
    </w:p>
    <w:p>
      <w:pPr>
        <w:pStyle w:val="Normal"/>
        <w:rPr/>
      </w:pPr>
      <w:r>
        <w:rPr/>
        <w:t>[[@Bible:Luk 2:21 ]][[2:21 &gt;&gt; Luk 2:21]] {{field-on:Bible}} И като се изпълниха осем дни за да обрежат детето, нарекоха му името Исус, нареченото от ангела преди неговото зачатие в утробата. {{field-off:Bible}}</w:t>
      </w:r>
    </w:p>
    <w:p>
      <w:pPr>
        <w:pStyle w:val="Normal"/>
        <w:rPr/>
      </w:pPr>
      <w:r>
        <w:rPr/>
        <w:t>[[@Bible:Luk 2:22 ]][[2:22 &gt;&gt; Luk 2:22]] {{field-on:Bible}} И като се изпълниха дните за очищението нейно, по закона Моисеев, занесоха го в Ерусалим да го представят пред Господа, {{field-off:Bible}}</w:t>
      </w:r>
    </w:p>
    <w:p>
      <w:pPr>
        <w:pStyle w:val="Normal"/>
        <w:rPr/>
      </w:pPr>
      <w:r>
        <w:rPr/>
        <w:t>[[@Bible:Luk 2:23 ]][[2:23 &gt;&gt; Luk 2:23]] {{field-on:Bible}} както е писано в закона Господен, че "всеки младенец от мъжки пол който отваря ложесна свет на Господа ще се нарече," {{field-off:Bible}}</w:t>
      </w:r>
    </w:p>
    <w:p>
      <w:pPr>
        <w:pStyle w:val="Normal"/>
        <w:rPr/>
      </w:pPr>
      <w:r>
        <w:rPr/>
        <w:t>[[@Bible:Luk 2:24 ]][[2:24 &gt;&gt; Luk 2:24]] {{field-on:Bible}} и да принесат жертва, според реченото в закона Господен, "две гъргорици, или две гълъбчета." {{field-off:Bible}}</w:t>
      </w:r>
    </w:p>
    <w:p>
      <w:pPr>
        <w:pStyle w:val="Normal"/>
        <w:rPr/>
      </w:pPr>
      <w:r>
        <w:rPr/>
        <w:t>[[@Bible:Luk 2:25 ]][[2:25 &gt;&gt; Luk 2:25]] {{field-on:Bible}} И, ето, имаше некой си человек в Ерусалим, на име Симеон; и този человек беше праведен и благочестив, и чакаше утешението на Израиля; и Дух Светий бе на него. {{field-off:Bible}}</w:t>
      </w:r>
    </w:p>
    <w:p>
      <w:pPr>
        <w:pStyle w:val="Normal"/>
        <w:rPr/>
      </w:pPr>
      <w:r>
        <w:rPr/>
        <w:t>[[@Bible:Luk 2:26 ]][[2:26 &gt;&gt; Luk 2:26]] {{field-on:Bible}} И открито бе нему от Духа Светаго, че немаше да види смърт преди да види Христа Господня. {{field-off:Bible}}</w:t>
      </w:r>
    </w:p>
    <w:p>
      <w:pPr>
        <w:pStyle w:val="Normal"/>
        <w:rPr/>
      </w:pPr>
      <w:r>
        <w:rPr/>
        <w:t>[[@Bible:Luk 2:27 ]][[2:27 &gt;&gt; Luk 2:27]] {{field-on:Bible}} И дойде по внушението на Духа в храма; и когато родителите внесоха отрочето Исуса да сторят за него по обичаю на закона, {{field-off:Bible}}</w:t>
      </w:r>
    </w:p>
    <w:p>
      <w:pPr>
        <w:pStyle w:val="Normal"/>
        <w:rPr/>
      </w:pPr>
      <w:r>
        <w:rPr/>
        <w:t>[[@Bible:Luk 2:28 ]][[2:28 &gt;&gt; Luk 2:28]] {{field-on:Bible}} той го прие на ръцете си, и благослови Бога, и рече: {{field-off:Bible}}</w:t>
      </w:r>
    </w:p>
    <w:p>
      <w:pPr>
        <w:pStyle w:val="Normal"/>
        <w:rPr/>
      </w:pPr>
      <w:r>
        <w:rPr/>
        <w:t>[[@Bible:Luk 2:29 ]][[2:29 &gt;&gt; Luk 2:29]] {{field-on:Bible}} Нине отпущаш раба си, Владико, според речта си, с миром; {{field-off:Bible}}</w:t>
      </w:r>
    </w:p>
    <w:p>
      <w:pPr>
        <w:pStyle w:val="Normal"/>
        <w:rPr/>
      </w:pPr>
      <w:r>
        <w:rPr/>
        <w:t>[[@Bible:Luk 2:30 ]][[2:30 &gt;&gt; Luk 2:30]] {{field-on:Bible}} защото видеха очите ми твоето спасение, {{field-off:Bible}}</w:t>
      </w:r>
    </w:p>
    <w:p>
      <w:pPr>
        <w:pStyle w:val="Normal"/>
        <w:rPr/>
      </w:pPr>
      <w:r>
        <w:rPr/>
        <w:t>[[@Bible:Luk 2:31 ]][[2:31 &gt;&gt; Luk 2:31]] {{field-on:Bible}} което си приготвил пред лицето на всичките народи; {{field-off:Bible}}</w:t>
      </w:r>
    </w:p>
    <w:p>
      <w:pPr>
        <w:pStyle w:val="Normal"/>
        <w:rPr/>
      </w:pPr>
      <w:r>
        <w:rPr/>
        <w:t>[[@Bible:Luk 2:32 ]][[2:32 &gt;&gt; Luk 2:32]] {{field-on:Bible}} светлина за просвещение на езичниците, и слава на твоят народ Израил. {{field-off:Bible}}</w:t>
      </w:r>
    </w:p>
    <w:p>
      <w:pPr>
        <w:pStyle w:val="Normal"/>
        <w:rPr/>
      </w:pPr>
      <w:r>
        <w:rPr/>
        <w:t>[[@Bible:Luk 2:33 ]][[2:33 &gt;&gt; Luk 2:33]] {{field-on:Bible}} А Иосиф и майка му чудеха се за това що се казваше за него. {{field-off:Bible}}</w:t>
      </w:r>
    </w:p>
    <w:p>
      <w:pPr>
        <w:pStyle w:val="Normal"/>
        <w:rPr/>
      </w:pPr>
      <w:r>
        <w:rPr/>
        <w:t>[[@Bible:Luk 2:34 ]][[2:34 &gt;&gt; Luk 2:34]] {{field-on:Bible}} И благослови ги Симеон, и рече на майка му Мариам: Ето този лежи за падане и за възставане на мнозина в Израил, и белег за противоречие; {{field-off:Bible}}</w:t>
      </w:r>
    </w:p>
    <w:p>
      <w:pPr>
        <w:pStyle w:val="Normal"/>
        <w:rPr/>
      </w:pPr>
      <w:r>
        <w:rPr/>
        <w:t>[[@Bible:Luk 2:35 ]][[2:35 &gt;&gt; Luk 2:35]] {{field-on:Bible}} а на сама тебе меч ще прониже душата ти; за да се открият помишленията на много сърца. {{field-off:Bible}}</w:t>
      </w:r>
    </w:p>
    <w:p>
      <w:pPr>
        <w:pStyle w:val="Normal"/>
        <w:rPr/>
      </w:pPr>
      <w:r>
        <w:rPr/>
        <w:t>[[@Bible:Luk 2:36 ]][[2:36 &gt;&gt; Luk 2:36]] {{field-on:Bible}} Имаше и некоя си Анна пророчица, дъщеря Фануилева, от племето Асирово; тя беше на възраст много остарела, и живела бе с мъжа си седем години от девството си. {{field-off:Bible}}</w:t>
      </w:r>
    </w:p>
    <w:p>
      <w:pPr>
        <w:pStyle w:val="Normal"/>
        <w:rPr/>
      </w:pPr>
      <w:r>
        <w:rPr/>
        <w:t>[[@Bible:Luk 2:37 ]][[2:37 &gt;&gt; Luk 2:37]] {{field-on:Bible}} И тя беше вдовица като на осемдесет и четири години, която не се отдалечаваше от храма, дето ноще и дене служеше Богу в пост и молитва. {{field-off:Bible}}</w:t>
      </w:r>
    </w:p>
    <w:p>
      <w:pPr>
        <w:pStyle w:val="Normal"/>
        <w:rPr/>
      </w:pPr>
      <w:r>
        <w:rPr/>
        <w:t>[[@Bible:Luk 2:38 ]][[2:38 &gt;&gt; Luk 2:38]] {{field-on:Bible}} И тя като пристъпи в истото време славословеше Бога, и говореше за него на всички които ожидаха изкуплението в Ерусалим. {{field-off:Bible}}</w:t>
      </w:r>
    </w:p>
    <w:p>
      <w:pPr>
        <w:pStyle w:val="Normal"/>
        <w:rPr/>
      </w:pPr>
      <w:r>
        <w:rPr/>
        <w:t>[[@Bible:Luk 2:39 ]][[2:39 &gt;&gt; Luk 2:39]] {{field-on:Bible}} И като свършиха всичко според закона Господен, върнаха се в Галилея, в града си Назарет. {{field-off:Bible}}</w:t>
      </w:r>
    </w:p>
    <w:p>
      <w:pPr>
        <w:pStyle w:val="Normal"/>
        <w:rPr/>
      </w:pPr>
      <w:r>
        <w:rPr/>
        <w:t>[[@Bible:Luk 2:40 ]][[2:40 &gt;&gt; Luk 2:40]] {{field-on:Bible}} А детето растеше и укрепяваше се духом, и се изпълняше с мъдрост; и благодат Божия бе на него. {{field-off:Bible}}</w:t>
      </w:r>
    </w:p>
    <w:p>
      <w:pPr>
        <w:pStyle w:val="Normal"/>
        <w:rPr/>
      </w:pPr>
      <w:r>
        <w:rPr/>
        <w:t>[[@Bible:Luk 2:41 ]][[2:41 &gt;&gt; Luk 2:41]] {{field-on:Bible}} И ходеха родителите му всека година в Ерусалим за празника на пасхата. {{field-off:Bible}}</w:t>
      </w:r>
    </w:p>
    <w:p>
      <w:pPr>
        <w:pStyle w:val="Normal"/>
        <w:rPr/>
      </w:pPr>
      <w:r>
        <w:rPr/>
        <w:t>[[@Bible:Luk 2:42 ]][[2:42 &gt;&gt; Luk 2:42]] {{field-on:Bible}} И когато стана той на дванадесет години, като възлезоха по обичаю в Ерусалим за праздника, {{field-off:Bible}}</w:t>
      </w:r>
    </w:p>
    <w:p>
      <w:pPr>
        <w:pStyle w:val="Normal"/>
        <w:rPr/>
      </w:pPr>
      <w:r>
        <w:rPr/>
        <w:t>[[@Bible:Luk 2:43 ]][[2:43 &gt;&gt; Luk 2:43]] {{field-on:Bible}} и като изкараха дните на праздника и се връщаха, детето Исус остана назад в Ерусалим; и не усети Иосиф и майка му. {{field-off:Bible}}</w:t>
      </w:r>
    </w:p>
    <w:p>
      <w:pPr>
        <w:pStyle w:val="Normal"/>
        <w:rPr/>
      </w:pPr>
      <w:r>
        <w:rPr/>
        <w:t>[[@Bible:Luk 2:44 ]][[2:44 &gt;&gt; Luk 2:44]] {{field-on:Bible}} И понеже мислеха да е с дружината, изминаха един ден път, и търсеха го между роднините и познайниците си; {{field-off:Bible}}</w:t>
      </w:r>
    </w:p>
    <w:p>
      <w:pPr>
        <w:pStyle w:val="Normal"/>
        <w:rPr/>
      </w:pPr>
      <w:r>
        <w:rPr/>
        <w:t>[[@Bible:Luk 2:45 ]][[2:45 &gt;&gt; Luk 2:45]] {{field-on:Bible}} и като го не намериха, върнаха се в Ерусалим да го търсят; {{field-off:Bible}}</w:t>
      </w:r>
    </w:p>
    <w:p>
      <w:pPr>
        <w:pStyle w:val="Normal"/>
        <w:rPr/>
      </w:pPr>
      <w:r>
        <w:rPr/>
        <w:t>[[@Bible:Luk 2:46 ]][[2:46 &gt;&gt; Luk 2:46]] {{field-on:Bible}} И след три дни намериха го в храма седнал между учителите, та ги слушаше и попитваше ги. {{field-off:Bible}}</w:t>
      </w:r>
    </w:p>
    <w:p>
      <w:pPr>
        <w:pStyle w:val="Normal"/>
        <w:rPr/>
      </w:pPr>
      <w:r>
        <w:rPr/>
        <w:t>[[@Bible:Luk 2:47 ]][[2:47 &gt;&gt; Luk 2:47]] {{field-on:Bible}} И всички които го чуваха удивяваха се на разума и на отговорите му. {{field-off:Bible}}</w:t>
      </w:r>
    </w:p>
    <w:p>
      <w:pPr>
        <w:pStyle w:val="Normal"/>
        <w:rPr/>
      </w:pPr>
      <w:r>
        <w:rPr/>
        <w:t>[[@Bible:Luk 2:48 ]][[2:48 &gt;&gt; Luk 2:48]] {{field-on:Bible}} И като го видеха смаяха се; и рече му майка му: Синко, що ни стори така? Ето баща ти и аз много оскърбени те търсихме. {{field-off:Bible}}</w:t>
      </w:r>
    </w:p>
    <w:p>
      <w:pPr>
        <w:pStyle w:val="Normal"/>
        <w:rPr/>
      </w:pPr>
      <w:r>
        <w:rPr/>
        <w:t>[[@Bible:Luk 2:49 ]][[2:49 &gt;&gt; Luk 2:49]] {{field-on:Bible}} И рече им: Защо да ме търсите? Не знаете ли че требва да съм в това което принадлежи на Отца ми? {{field-off:Bible}}</w:t>
      </w:r>
    </w:p>
    <w:p>
      <w:pPr>
        <w:pStyle w:val="Normal"/>
        <w:rPr/>
      </w:pPr>
      <w:r>
        <w:rPr/>
        <w:t>[[@Bible:Luk 2:50 ]][[2:50 &gt;&gt; Luk 2:50]] {{field-on:Bible}} А те не разумеха речта която им рече. {{field-off:Bible}}</w:t>
      </w:r>
    </w:p>
    <w:p>
      <w:pPr>
        <w:pStyle w:val="Normal"/>
        <w:rPr/>
      </w:pPr>
      <w:r>
        <w:rPr/>
        <w:t>[[@Bible:Luk 2:51 ]][[2:51 &gt;&gt; Luk 2:51]] {{field-on:Bible}} И слезе с тех, и дойде в Назарет, и покоряваше им се. А майка му съхраняваше всички тези неща в сърдцето си. {{field-off:Bible}}</w:t>
      </w:r>
    </w:p>
    <w:p>
      <w:pPr>
        <w:pStyle w:val="Normal"/>
        <w:rPr/>
      </w:pPr>
      <w:r>
        <w:rPr/>
        <w:t>[[@Bible:Luk 2:52 ]][[2:52 &gt;&gt; Luk 2:52]] {{field-on:Bible}} А Исус успеваше в мъдрост, и възраст, и благодат пред Бога и человеците. {{field-off:Bible}}</w:t>
      </w:r>
    </w:p>
    <w:p>
      <w:pPr>
        <w:pStyle w:val="Heading2"/>
        <w:rPr/>
      </w:pPr>
      <w:r>
        <w:rPr/>
        <w:t>Глава 3</w:t>
      </w:r>
    </w:p>
    <w:p>
      <w:pPr>
        <w:pStyle w:val="Normal"/>
        <w:rPr/>
      </w:pPr>
      <w:r>
        <w:rPr/>
        <w:t>[[@Bible:Luk 3:1 ]][[3:1 &gt;&gt; Luk 3:1]] {{field-on:Bible}} А в петнадесетата година на владението на Тиверия Кесаря, когато Понтийски Пилат бе управител на Юдея, а Ирод четверовластник в Галилея, и Филип брат му четверовластник в Итурея и в Трахонитската страна, и Лисаний четверовластник в Авилиния, {{field-off:Bible}}</w:t>
      </w:r>
    </w:p>
    <w:p>
      <w:pPr>
        <w:pStyle w:val="Normal"/>
        <w:rPr/>
      </w:pPr>
      <w:r>
        <w:rPr/>
        <w:t>[[@Bible:Luk 3:2 ]][[3:2 &gt;&gt; Luk 3:2]] {{field-on:Bible}} във времето на архиереите Анна и Каиафа, слово Божие биде към Иоана сина Захариина в пустинята. {{field-off:Bible}}</w:t>
      </w:r>
    </w:p>
    <w:p>
      <w:pPr>
        <w:pStyle w:val="Normal"/>
        <w:rPr/>
      </w:pPr>
      <w:r>
        <w:rPr/>
        <w:t>[[@Bible:Luk 3:3 ]][[3:3 &gt;&gt; Luk 3:3]] {{field-on:Bible}} И дойде по всичката страна около Иордан та проповедваше кръщението на покаяние за прощаване на греховете. {{field-off:Bible}}</w:t>
      </w:r>
    </w:p>
    <w:p>
      <w:pPr>
        <w:pStyle w:val="Normal"/>
        <w:rPr/>
      </w:pPr>
      <w:r>
        <w:rPr/>
        <w:t>[[@Bible:Luk 3:4 ]][[3:4 &gt;&gt; Luk 3:4]] {{field-on:Bible}} както е писано в книгата на думите на Исаия пророка, който казва: "Глас на едного, който вика в пустинята; Пригответе пътя Господен, прави правете неговите пътеки. {{field-off:Bible}}</w:t>
      </w:r>
    </w:p>
    <w:p>
      <w:pPr>
        <w:pStyle w:val="Normal"/>
        <w:rPr/>
      </w:pPr>
      <w:r>
        <w:rPr/>
        <w:t>[[@Bible:Luk 3:5 ]][[3:5 &gt;&gt; Luk 3:5]] {{field-on:Bible}} Всека долчина ще се напълни, и всяка гора и хълм ще се сниши, и криволиците ще станат прави, и неравните пътища гладки; {{field-off:Bible}}</w:t>
      </w:r>
    </w:p>
    <w:p>
      <w:pPr>
        <w:pStyle w:val="Normal"/>
        <w:rPr/>
      </w:pPr>
      <w:r>
        <w:rPr/>
        <w:t>[[@Bible:Luk 3:6 ]][[3:6 &gt;&gt; Luk 3:6]] {{field-on:Bible}} и всека плът ще види спасението Божие." {{field-off:Bible}}</w:t>
      </w:r>
    </w:p>
    <w:p>
      <w:pPr>
        <w:pStyle w:val="Normal"/>
        <w:rPr/>
      </w:pPr>
      <w:r>
        <w:rPr/>
        <w:t>[[@Bible:Luk 3:7 ]][[3:7 &gt;&gt; Luk 3:7]] {{field-on:Bible}} И тъй говореше на народите които идеха да се кръстят от него: Рожби ехидни! кой ви обади да побегнете от бъдещият гнев? {{field-off:Bible}}</w:t>
      </w:r>
    </w:p>
    <w:p>
      <w:pPr>
        <w:pStyle w:val="Normal"/>
        <w:rPr/>
      </w:pPr>
      <w:r>
        <w:rPr/>
        <w:t>[[@Bible:Luk 3:8 ]][[3:8 &gt;&gt; Luk 3:8]] {{field-on:Bible}} Сторете прочее плодове достойни на покаянието; и не начнувайте да думате в себе си: Отца имаме Авраама; защото казвам ви че Бог може от тези камени да въздигне чада Аврааму. {{field-off:Bible}}</w:t>
      </w:r>
    </w:p>
    <w:p>
      <w:pPr>
        <w:pStyle w:val="Normal"/>
        <w:rPr/>
      </w:pPr>
      <w:r>
        <w:rPr/>
        <w:t>[[@Bible:Luk 3:9 ]][[3:9 &gt;&gt; Luk 3:9]] {{field-on:Bible}} А и секирата вече лежи при кореня на дърветата; и тъй, всяко дърво което не прави добър плод отсича се и в огън се хвърля. {{field-off:Bible}}</w:t>
      </w:r>
    </w:p>
    <w:p>
      <w:pPr>
        <w:pStyle w:val="Normal"/>
        <w:rPr/>
      </w:pPr>
      <w:r>
        <w:rPr/>
        <w:t>[[@Bible:Luk 3:10 ]][[3:10 &gt;&gt; Luk 3:10]] {{field-on:Bible}} И питаха го народите и говореха: Прочее, що да правим? {{field-off:Bible}}</w:t>
      </w:r>
    </w:p>
    <w:p>
      <w:pPr>
        <w:pStyle w:val="Normal"/>
        <w:rPr/>
      </w:pPr>
      <w:r>
        <w:rPr/>
        <w:t>[[@Bible:Luk 3:11 ]][[3:11 &gt;&gt; Luk 3:11]] {{field-on:Bible}} А той отговори и рече им: Който има две дрехи нека даде на тогози който нема; и който има храна нека прави такожде. {{field-off:Bible}}</w:t>
      </w:r>
    </w:p>
    <w:p>
      <w:pPr>
        <w:pStyle w:val="Normal"/>
        <w:rPr/>
      </w:pPr>
      <w:r>
        <w:rPr/>
        <w:t>[[@Bible:Luk 3:12 ]][[3:12 &gt;&gt; Luk 3:12]] {{field-on:Bible}} Дойдоха и митари да се кръстят, и рекоха му: Учителю, що да правим? {{field-off:Bible}}</w:t>
      </w:r>
    </w:p>
    <w:p>
      <w:pPr>
        <w:pStyle w:val="Normal"/>
        <w:rPr/>
      </w:pPr>
      <w:r>
        <w:rPr/>
        <w:t>[[@Bible:Luk 3:13 ]][[3:13 &gt;&gt; Luk 3:13]] {{field-on:Bible}} И той им рече: Не събирайте нищо повече от това що ви е заповедано. {{field-off:Bible}}</w:t>
      </w:r>
    </w:p>
    <w:p>
      <w:pPr>
        <w:pStyle w:val="Normal"/>
        <w:rPr/>
      </w:pPr>
      <w:r>
        <w:rPr/>
        <w:t>[[@Bible:Luk 3:14 ]][[3:14 &gt;&gt; Luk 3:14]] {{field-on:Bible}} Питаха го и военните, и говореха: И ние що да правим? И рече им: Не правете никому насилство, нито оклеветявайте; и доволни бъдете със заплатите си. {{field-off:Bible}}</w:t>
      </w:r>
    </w:p>
    <w:p>
      <w:pPr>
        <w:pStyle w:val="Normal"/>
        <w:rPr/>
      </w:pPr>
      <w:r>
        <w:rPr/>
        <w:t>[[@Bible:Luk 3:15 ]][[3:15 &gt;&gt; Luk 3:15]] {{field-on:Bible}} И като очакваше народът, и размишляваха всички във сърцата си за Иоана да не би той да е Христос, {{field-off:Bible}}</w:t>
      </w:r>
    </w:p>
    <w:p>
      <w:pPr>
        <w:pStyle w:val="Normal"/>
        <w:rPr/>
      </w:pPr>
      <w:r>
        <w:rPr/>
        <w:t>[[@Bible:Luk 3:16 ]][[3:16 &gt;&gt; Luk 3:16]] {{field-on:Bible}} отговори Иоан на всички и рече: Аз ви кръщавам с вода; но иде по-силният от мене, комуто не съм достоен да развържа ремика на обущата му, той ще ви кръсти с Духа Светаго и с огън; {{field-off:Bible}}</w:t>
      </w:r>
    </w:p>
    <w:p>
      <w:pPr>
        <w:pStyle w:val="Normal"/>
        <w:rPr/>
      </w:pPr>
      <w:r>
        <w:rPr/>
        <w:t>[[@Bible:Luk 3:17 ]][[3:17 &gt;&gt; Luk 3:17]] {{field-on:Bible}} комуто лопатата е в ръката му, и ще отреби гумното си, и ще събере пшеницата в житницата си, а плевата ще изгори в огън неугасим. {{field-off:Bible}}</w:t>
      </w:r>
    </w:p>
    <w:p>
      <w:pPr>
        <w:pStyle w:val="Normal"/>
        <w:rPr/>
      </w:pPr>
      <w:r>
        <w:rPr/>
        <w:t>[[@Bible:Luk 3:18 ]][[3:18 &gt;&gt; Luk 3:18]] {{field-on:Bible}} И с много други поучения, благовествуваше той на народа. {{field-off:Bible}}</w:t>
      </w:r>
    </w:p>
    <w:p>
      <w:pPr>
        <w:pStyle w:val="Normal"/>
        <w:rPr/>
      </w:pPr>
      <w:r>
        <w:rPr/>
        <w:t>[[@Bible:Luk 3:19 ]][[3:19 &gt;&gt; Luk 3:19]] {{field-on:Bible}} А Ирод четверовластникът като се изобличаваше от него за Иродиада жената на брата си Филипа, и за всичките други злини що бе сторил Ирод, {{field-off:Bible}}</w:t>
      </w:r>
    </w:p>
    <w:p>
      <w:pPr>
        <w:pStyle w:val="Normal"/>
        <w:rPr/>
      </w:pPr>
      <w:r>
        <w:rPr/>
        <w:t>[[@Bible:Luk 3:20 ]][[3:20 &gt;&gt; Luk 3:20]] {{field-on:Bible}} над всичко друго приложи и това, че затвори Иоана в тъмница. {{field-off:Bible}}</w:t>
      </w:r>
    </w:p>
    <w:p>
      <w:pPr>
        <w:pStyle w:val="Normal"/>
        <w:rPr/>
      </w:pPr>
      <w:r>
        <w:rPr/>
        <w:t>[[@Bible:Luk 3:21 ]][[3:21 &gt;&gt; Luk 3:21]] {{field-on:Bible}} И като се кръсти всичкий народ, когато се кръсти Исус и се молеше, отвори се небето, {{field-off:Bible}}</w:t>
      </w:r>
    </w:p>
    <w:p>
      <w:pPr>
        <w:pStyle w:val="Normal"/>
        <w:rPr/>
      </w:pPr>
      <w:r>
        <w:rPr/>
        <w:t>[[@Bible:Luk 3:22 ]][[3:22 &gt;&gt; Luk 3:22]] {{field-on:Bible}} и слезе Дух Светий в телесен вид, като гълъб върх него; и глас биде от небето който казваше: Ти си Син мой възлюблений: в тебе благоволих. {{field-off:Bible}}</w:t>
      </w:r>
    </w:p>
    <w:p>
      <w:pPr>
        <w:pStyle w:val="Normal"/>
        <w:rPr/>
      </w:pPr>
      <w:r>
        <w:rPr/>
        <w:t>[[@Bible:Luk 3:23 ]][[3:23 &gt;&gt; Luk 3:23]] {{field-on:Bible}} И сам Исус начнуваше да е около тридесет години; според както го мислеха беше син на Иосифа, който бе син Илиев. {{field-off:Bible}}</w:t>
      </w:r>
    </w:p>
    <w:p>
      <w:pPr>
        <w:pStyle w:val="Normal"/>
        <w:rPr/>
      </w:pPr>
      <w:r>
        <w:rPr/>
        <w:t>[[@Bible:Luk 3:24 ]][[3:24 &gt;&gt; Luk 3:24]] {{field-on:Bible}} а Илий Мататов, а Матат Левиин, а Левий Мелхиин, а Мелхий Янаев, а Яна Иосифов, {{field-off:Bible}}</w:t>
      </w:r>
    </w:p>
    <w:p>
      <w:pPr>
        <w:pStyle w:val="Normal"/>
        <w:rPr/>
      </w:pPr>
      <w:r>
        <w:rPr/>
        <w:t>[[@Bible:Luk 3:25 ]][[3:25 &gt;&gt; Luk 3:25]] {{field-on:Bible}} а Иосиф Мататиев, а Мататия Амосов, а Амос Наумов, а Наум Еслиев, а Еслий Нагеев, {{field-off:Bible}}</w:t>
      </w:r>
    </w:p>
    <w:p>
      <w:pPr>
        <w:pStyle w:val="Normal"/>
        <w:rPr/>
      </w:pPr>
      <w:r>
        <w:rPr/>
        <w:t>[[@Bible:Luk 3:26 ]][[3:26 &gt;&gt; Luk 3:26]] {{field-on:Bible}} а Нагей Маатов, а Маат Мататиев, а Мататия Семеиев, а Семеий Иосифов, а Иосиф Юдин, {{field-off:Bible}}</w:t>
      </w:r>
    </w:p>
    <w:p>
      <w:pPr>
        <w:pStyle w:val="Normal"/>
        <w:rPr/>
      </w:pPr>
      <w:r>
        <w:rPr/>
        <w:t>[[@Bible:Luk 3:27 ]][[3:27 &gt;&gt; Luk 3:27]] {{field-on:Bible}} а Юда Иоананов, а Иоанан Рисаев, а Риса Заровавелов, а Заровавел Салатиилев, а Салатиил Нириев, {{field-off:Bible}}</w:t>
      </w:r>
    </w:p>
    <w:p>
      <w:pPr>
        <w:pStyle w:val="Normal"/>
        <w:rPr/>
      </w:pPr>
      <w:r>
        <w:rPr/>
        <w:t>[[@Bible:Luk 3:28 ]][[3:28 &gt;&gt; Luk 3:28]] {{field-on:Bible}} а Нирий Мелхиев, а Мелхий Адиев, а Адий Косамов, а Косам Елмодамов, а Елмодам Иров, {{field-off:Bible}}</w:t>
      </w:r>
    </w:p>
    <w:p>
      <w:pPr>
        <w:pStyle w:val="Normal"/>
        <w:rPr/>
      </w:pPr>
      <w:r>
        <w:rPr/>
        <w:t>[[@Bible:Luk 3:29 ]][[3:29 &gt;&gt; Luk 3:29]] {{field-on:Bible}} а Ир Иосиев, а Иосий Елиезеров, а Елиезер Иоримов, а Иорим Мататов, а Матат Левиин, {{field-off:Bible}}</w:t>
      </w:r>
    </w:p>
    <w:p>
      <w:pPr>
        <w:pStyle w:val="Normal"/>
        <w:rPr/>
      </w:pPr>
      <w:r>
        <w:rPr/>
        <w:t>[[@Bible:Luk 3:30 ]][[3:30 &gt;&gt; Luk 3:30]] {{field-on:Bible}} а Левий Симеонов, а Симеон Юдин, а Юда Иосифов, а Иосиф Ионанов, а Ионан Елиакимов, {{field-off:Bible}}</w:t>
      </w:r>
    </w:p>
    <w:p>
      <w:pPr>
        <w:pStyle w:val="Normal"/>
        <w:rPr/>
      </w:pPr>
      <w:r>
        <w:rPr/>
        <w:t>[[@Bible:Luk 3:31 ]][[3:31 &gt;&gt; Luk 3:31]] {{field-on:Bible}} а Елиаким Мелеаев, а Мелеа Маинанов, а Маинан Мататаев, а Матата Натанов, а Натан Давидов, {{field-off:Bible}}</w:t>
      </w:r>
    </w:p>
    <w:p>
      <w:pPr>
        <w:pStyle w:val="Normal"/>
        <w:rPr/>
      </w:pPr>
      <w:r>
        <w:rPr/>
        <w:t>[[@Bible:Luk 3:32 ]][[3:32 &gt;&gt; Luk 3:32]] {{field-on:Bible}} а Давид Иесеев, а Иесей Овидов, а Овид Воозов, а Вооз Салмонов, а Салмон Наасонов, {{field-off:Bible}}</w:t>
      </w:r>
    </w:p>
    <w:p>
      <w:pPr>
        <w:pStyle w:val="Normal"/>
        <w:rPr/>
      </w:pPr>
      <w:r>
        <w:rPr/>
        <w:t>[[@Bible:Luk 3:33 ]][[3:33 &gt;&gt; Luk 3:33]] {{field-on:Bible}} а Наасон Аминадавов, а Аминадав Арамов, а Арам Есромов, а Есром Фаресов, а Фарес Юдин, {{field-off:Bible}}</w:t>
      </w:r>
    </w:p>
    <w:p>
      <w:pPr>
        <w:pStyle w:val="Normal"/>
        <w:rPr/>
      </w:pPr>
      <w:r>
        <w:rPr/>
        <w:t>[[@Bible:Luk 3:34 ]][[3:34 &gt;&gt; Luk 3:34]] {{field-on:Bible}} а Юда Яковов, а Яков Исааков, а Исаак Авраамов, а Авраам Тарин, а Тара Нахоров, {{field-off:Bible}}</w:t>
      </w:r>
    </w:p>
    <w:p>
      <w:pPr>
        <w:pStyle w:val="Normal"/>
        <w:rPr/>
      </w:pPr>
      <w:r>
        <w:rPr/>
        <w:t>[[@Bible:Luk 3:35 ]][[3:35 &gt;&gt; Luk 3:35]] {{field-on:Bible}} а Нахор Серухов, а Серух Рагавов, а Рагав Фалеков, а Фалек Еверов, а Евер Салаев, {{field-off:Bible}}</w:t>
      </w:r>
    </w:p>
    <w:p>
      <w:pPr>
        <w:pStyle w:val="Normal"/>
        <w:rPr/>
      </w:pPr>
      <w:r>
        <w:rPr/>
        <w:t>[[@Bible:Luk 3:36 ]][[3:36 &gt;&gt; Luk 3:36]] {{field-on:Bible}} а Сала Каинанов, а Каинан Арфаксадов, а Арфаксад Симов, а Сим Ноев, а Ное Ламехов, {{field-off:Bible}}</w:t>
      </w:r>
    </w:p>
    <w:p>
      <w:pPr>
        <w:pStyle w:val="Normal"/>
        <w:rPr/>
      </w:pPr>
      <w:r>
        <w:rPr/>
        <w:t>[[@Bible:Luk 3:37 ]][[3:37 &gt;&gt; Luk 3:37]] {{field-on:Bible}} а Ламех Матусалов, а Матусал Енохов, а Енох Яредов, а Яред Малелеилов, а Малелеил Каинанов, {{field-off:Bible}}</w:t>
      </w:r>
    </w:p>
    <w:p>
      <w:pPr>
        <w:pStyle w:val="Normal"/>
        <w:rPr/>
      </w:pPr>
      <w:r>
        <w:rPr/>
        <w:t>[[@Bible:Luk 3:38 ]][[3:38 &gt;&gt; Luk 3:38]] {{field-on:Bible}} а Каинан Еносов, а Енос Ситов, а Сит Адамов, а Адам Божий. {{field-off:Bible}}</w:t>
      </w:r>
    </w:p>
    <w:p>
      <w:pPr>
        <w:pStyle w:val="Heading2"/>
        <w:rPr/>
      </w:pPr>
      <w:r>
        <w:rPr/>
        <w:t>Глава 4</w:t>
      </w:r>
    </w:p>
    <w:p>
      <w:pPr>
        <w:pStyle w:val="Normal"/>
        <w:rPr/>
      </w:pPr>
      <w:r>
        <w:rPr/>
        <w:t>[[@Bible:Luk 4:1 ]][[4:1 &gt;&gt; Luk 4:1]] {{field-on:Bible}} А Исус пълен с Духа Светаго върна се от Иордан, и отведен биде Духом в пустинята; {{field-off:Bible}}</w:t>
      </w:r>
    </w:p>
    <w:p>
      <w:pPr>
        <w:pStyle w:val="Normal"/>
        <w:rPr/>
      </w:pPr>
      <w:r>
        <w:rPr/>
        <w:t>[[@Bible:Luk 4:2 ]][[4:2 &gt;&gt; Luk 4:2]] {{field-on:Bible}} и там беше четиридесет дни изкушаван от дявола. И не яде нищо през тези дни;: и като се изминаха те, напокон огладне. {{field-off:Bible}}</w:t>
      </w:r>
    </w:p>
    <w:p>
      <w:pPr>
        <w:pStyle w:val="Normal"/>
        <w:rPr/>
      </w:pPr>
      <w:r>
        <w:rPr/>
        <w:t>[[@Bible:Luk 4:3 ]][[4:3 &gt;&gt; Luk 4:3]] {{field-on:Bible}} И рече му дяволът: Ако си Син Божий, речи на този камик да стане хлеб. {{field-off:Bible}}</w:t>
      </w:r>
    </w:p>
    <w:p>
      <w:pPr>
        <w:pStyle w:val="Normal"/>
        <w:rPr/>
      </w:pPr>
      <w:r>
        <w:rPr/>
        <w:t>[[@Bible:Luk 4:4 ]][[4:4 &gt;&gt; Luk 4:4]] {{field-on:Bible}} И отвеща му Исус и рече: Писано е, че "не само с хлеб ще живее человек, но с всеко слово Божие." {{field-off:Bible}}</w:t>
      </w:r>
    </w:p>
    <w:p>
      <w:pPr>
        <w:pStyle w:val="Normal"/>
        <w:rPr/>
      </w:pPr>
      <w:r>
        <w:rPr/>
        <w:t>[[@Bible:Luk 4:5 ]][[4:5 &gt;&gt; Luk 4:5]] {{field-on:Bible}} И като го възведе дяволът на една планина висока, показа му всичките царства на вселенната в една минута време. {{field-off:Bible}}</w:t>
      </w:r>
    </w:p>
    <w:p>
      <w:pPr>
        <w:pStyle w:val="Normal"/>
        <w:rPr/>
      </w:pPr>
      <w:r>
        <w:rPr/>
        <w:t>[[@Bible:Luk 4:6 ]][[4:6 &gt;&gt; Luk 4:6]] {{field-on:Bible}} И рече му дяволът: Тебе ще дам всичката тази власт и славата им; защото е мене предадена, и давам я комуто ща. {{field-off:Bible}}</w:t>
      </w:r>
    </w:p>
    <w:p>
      <w:pPr>
        <w:pStyle w:val="Normal"/>
        <w:rPr/>
      </w:pPr>
      <w:r>
        <w:rPr/>
        <w:t>[[@Bible:Luk 4:7 ]][[4:7 &gt;&gt; Luk 4:7]] {{field-on:Bible}} И тъй, ако се поклониш ти пред мене, твое ще бъде всичко това. {{field-off:Bible}}</w:t>
      </w:r>
    </w:p>
    <w:p>
      <w:pPr>
        <w:pStyle w:val="Normal"/>
        <w:rPr/>
      </w:pPr>
      <w:r>
        <w:rPr/>
        <w:t>[[@Bible:Luk 4:8 ]][[4:8 &gt;&gt; Luk 4:8]] {{field-on:Bible}} И отговори му Исус и рече: Махни се от мене, Сатано; защото е писано: "Господу Богу твоему да се поклониш, и само нему да послужиш." {{field-off:Bible}}</w:t>
      </w:r>
    </w:p>
    <w:p>
      <w:pPr>
        <w:pStyle w:val="Normal"/>
        <w:rPr/>
      </w:pPr>
      <w:r>
        <w:rPr/>
        <w:t>[[@Bible:Luk 4:9 ]][[4:9 &gt;&gt; Luk 4:9]] {{field-on:Bible}} И заведе го в Ерусалим, и постави го на крилото на храма, и рече му: Ако си Син Божий, хвърли се от тука долу; {{field-off:Bible}}</w:t>
      </w:r>
    </w:p>
    <w:p>
      <w:pPr>
        <w:pStyle w:val="Normal"/>
        <w:rPr/>
      </w:pPr>
      <w:r>
        <w:rPr/>
        <w:t>[[@Bible:Luk 4:10 ]][[4:10 &gt;&gt; Luk 4:10]] {{field-on:Bible}} защото е писано: "На ангелите си ще заповеда за тебе да те упазят, {{field-off:Bible}}</w:t>
      </w:r>
    </w:p>
    <w:p>
      <w:pPr>
        <w:pStyle w:val="Normal"/>
        <w:rPr/>
      </w:pPr>
      <w:r>
        <w:rPr/>
        <w:t>[[@Bible:Luk 4:11 ]][[4:11 &gt;&gt; Luk 4:11]] {{field-on:Bible}} и на ръце ще те подигат за да не препънеш о камик ногата си." {{field-off:Bible}}</w:t>
      </w:r>
    </w:p>
    <w:p>
      <w:pPr>
        <w:pStyle w:val="Normal"/>
        <w:rPr/>
      </w:pPr>
      <w:r>
        <w:rPr/>
        <w:t>[[@Bible:Luk 4:12 ]][[4:12 &gt;&gt; Luk 4:12]] {{field-on:Bible}} И отговори Исус и рече му: "Да не изкусиш Господа Бога твоего." {{field-off:Bible}}</w:t>
      </w:r>
    </w:p>
    <w:p>
      <w:pPr>
        <w:pStyle w:val="Normal"/>
        <w:rPr/>
      </w:pPr>
      <w:r>
        <w:rPr/>
        <w:t>[[@Bible:Luk 4:13 ]][[4:13 &gt;&gt; Luk 4:13]] {{field-on:Bible}} И като свърши всеко изкушение дяволът, отстъпи от него до време. {{field-off:Bible}}</w:t>
      </w:r>
    </w:p>
    <w:p>
      <w:pPr>
        <w:pStyle w:val="Normal"/>
        <w:rPr/>
      </w:pPr>
      <w:r>
        <w:rPr/>
        <w:t>[[@Bible:Luk 4:14 ]][[4:14 &gt;&gt; Luk 4:14]] {{field-on:Bible}} А Исус със силата на Духа върна се в Галилея; и слух излезе за него по всичката околност. {{field-off:Bible}}</w:t>
      </w:r>
    </w:p>
    <w:p>
      <w:pPr>
        <w:pStyle w:val="Normal"/>
        <w:rPr/>
      </w:pPr>
      <w:r>
        <w:rPr/>
        <w:t>[[@Bible:Luk 4:15 ]][[4:15 &gt;&gt; Luk 4:15]] {{field-on:Bible}} И той поучаваше по съборищата им, и се прославяваше от всичките. {{field-off:Bible}}</w:t>
      </w:r>
    </w:p>
    <w:p>
      <w:pPr>
        <w:pStyle w:val="Normal"/>
        <w:rPr/>
      </w:pPr>
      <w:r>
        <w:rPr/>
        <w:t>[[@Bible:Luk 4:16 ]][[4:16 &gt;&gt; Luk 4:16]] {{field-on:Bible}} И дойде в Назарет, дето беше отхранен, и влезе по обичая си в съборището съботен ден, и стана да чете. {{field-off:Bible}}</w:t>
      </w:r>
    </w:p>
    <w:p>
      <w:pPr>
        <w:pStyle w:val="Normal"/>
        <w:rPr/>
      </w:pPr>
      <w:r>
        <w:rPr/>
        <w:t>[[@Bible:Luk 4:17 ]][[4:17 &gt;&gt; Luk 4:17]] {{field-on:Bible}} И подадоха му книгата на пророка Исая; и като разгърна книгата, намери това место, дето бе писано: {{field-off:Bible}}</w:t>
      </w:r>
    </w:p>
    <w:p>
      <w:pPr>
        <w:pStyle w:val="Normal"/>
        <w:rPr/>
      </w:pPr>
      <w:r>
        <w:rPr/>
        <w:t>[[@Bible:Luk 4:18 ]][[4:18 &gt;&gt; Luk 4:18]] {{field-on:Bible}} "Дух Господен е на мене, защото ме помаза да благовествувам на сиромасите; проводи ме да изцеля съкрушените сърдцем, да проповедам на пленниците освобождение и на слепите прогледване, да пусна угнетените в свобода, {{field-off:Bible}}</w:t>
      </w:r>
    </w:p>
    <w:p>
      <w:pPr>
        <w:pStyle w:val="Normal"/>
        <w:rPr/>
      </w:pPr>
      <w:r>
        <w:rPr/>
        <w:t>[[@Bible:Luk 4:19 ]][[4:19 &gt;&gt; Luk 4:19]] {{field-on:Bible}} да проповедам благоприятната Господня година. {{field-off:Bible}}</w:t>
      </w:r>
    </w:p>
    <w:p>
      <w:pPr>
        <w:pStyle w:val="Normal"/>
        <w:rPr/>
      </w:pPr>
      <w:r>
        <w:rPr/>
        <w:t>[[@Bible:Luk 4:20 ]][[4:20 &gt;&gt; Luk 4:20]] {{field-on:Bible}} И като сгъна книгата, даде я на слугата и седна, а очите на всичките в съборището бяха се взрели в него. {{field-off:Bible}}</w:t>
      </w:r>
    </w:p>
    <w:p>
      <w:pPr>
        <w:pStyle w:val="Normal"/>
        <w:rPr/>
      </w:pPr>
      <w:r>
        <w:rPr/>
        <w:t>[[@Bible:Luk 4:21 ]][[4:21 &gt;&gt; Luk 4:21]] {{field-on:Bible}} И начна да им говори: Днес се изпълни това писание във вашите уши. {{field-off:Bible}}</w:t>
      </w:r>
    </w:p>
    <w:p>
      <w:pPr>
        <w:pStyle w:val="Normal"/>
        <w:rPr/>
      </w:pPr>
      <w:r>
        <w:rPr/>
        <w:t>[[@Bible:Luk 4:22 ]][[4:22 &gt;&gt; Luk 4:22]] {{field-on:Bible}} И всички му засвидетелствуваха и чудеха се за думите на благодатта що излезваха из устата му и думаха: Не е ли този синът Иосифов? {{field-off:Bible}}</w:t>
      </w:r>
    </w:p>
    <w:p>
      <w:pPr>
        <w:pStyle w:val="Normal"/>
        <w:rPr/>
      </w:pPr>
      <w:r>
        <w:rPr/>
        <w:t>[[@Bible:Luk 4:23 ]][[4:23 &gt;&gt; Luk 4:23]] {{field-on:Bible}} И рече им: Без друго ще ми кажете тази притча: Лекарю, изцери се сам си; което сме чули че е станало в Капернаум, стори и тука в отечеството си. {{field-off:Bible}}</w:t>
      </w:r>
    </w:p>
    <w:p>
      <w:pPr>
        <w:pStyle w:val="Normal"/>
        <w:rPr/>
      </w:pPr>
      <w:r>
        <w:rPr/>
        <w:t>[[@Bible:Luk 4:24 ]][[4:24 &gt;&gt; Luk 4:24]] {{field-on:Bible}} И пак рече: Истина ви казвам че никой пророк не е приет в отечеството си. {{field-off:Bible}}</w:t>
      </w:r>
    </w:p>
    <w:p>
      <w:pPr>
        <w:pStyle w:val="Normal"/>
        <w:rPr/>
      </w:pPr>
      <w:r>
        <w:rPr/>
        <w:t>[[@Bible:Luk 4:25 ]][[4:25 &gt;&gt; Luk 4:25]] {{field-on:Bible}} И наистина ви говоря, много вдовици беха в Израиля във времето на Илия когато се затвори небето за три години и шест месеца, в което време стана глад голем по всичката земя; {{field-off:Bible}}</w:t>
      </w:r>
    </w:p>
    <w:p>
      <w:pPr>
        <w:pStyle w:val="Normal"/>
        <w:rPr/>
      </w:pPr>
      <w:r>
        <w:rPr/>
        <w:t>[[@Bible:Luk 4:26 ]][[4:26 &gt;&gt; Luk 4:26]] {{field-on:Bible}} и ни при една от тех не бе проводен Илия, тъкмо в Сарепта Сидонска при една вдовица жена. {{field-off:Bible}}</w:t>
      </w:r>
    </w:p>
    <w:p>
      <w:pPr>
        <w:pStyle w:val="Normal"/>
        <w:rPr/>
      </w:pPr>
      <w:r>
        <w:rPr/>
        <w:t>[[@Bible:Luk 4:27 ]][[4:27 &gt;&gt; Luk 4:27]] {{field-on:Bible}} И мнозина прокажени имаше във времето на Елисея пророка в Израил; и никой от тех не бе очистен, тъкмо Нееман Сирианинът. {{field-off:Bible}}</w:t>
      </w:r>
    </w:p>
    <w:p>
      <w:pPr>
        <w:pStyle w:val="Normal"/>
        <w:rPr/>
      </w:pPr>
      <w:r>
        <w:rPr/>
        <w:t>[[@Bible:Luk 4:28 ]][[4:28 &gt;&gt; Luk 4:28]] {{field-on:Bible}} Това като чуха тези които беха в съборището всички се изпълниха с ярост, {{field-off:Bible}}</w:t>
      </w:r>
    </w:p>
    <w:p>
      <w:pPr>
        <w:pStyle w:val="Normal"/>
        <w:rPr/>
      </w:pPr>
      <w:r>
        <w:rPr/>
        <w:t>[[@Bible:Luk 4:29 ]][[4:29 &gt;&gt; Luk 4:29]] {{field-on:Bible}} и станаха та го изкараха вън из града и заведоха го при краят на ръта на който градът им беше съграден, за да го низринат. {{field-off:Bible}}</w:t>
      </w:r>
    </w:p>
    <w:p>
      <w:pPr>
        <w:pStyle w:val="Normal"/>
        <w:rPr/>
      </w:pPr>
      <w:r>
        <w:rPr/>
        <w:t>[[@Bible:Luk 4:30 ]][[4:30 &gt;&gt; Luk 4:30]] {{field-on:Bible}} Но той мина изпомежду им и отиваше си. {{field-off:Bible}}</w:t>
      </w:r>
    </w:p>
    <w:p>
      <w:pPr>
        <w:pStyle w:val="Normal"/>
        <w:rPr/>
      </w:pPr>
      <w:r>
        <w:rPr/>
        <w:t>[[@Bible:Luk 4:31 ]][[4:31 &gt;&gt; Luk 4:31]] {{field-on:Bible}} И слезе в Капернаум, град Галилейски; и поучаваше ги в съботните дни. {{field-off:Bible}}</w:t>
      </w:r>
    </w:p>
    <w:p>
      <w:pPr>
        <w:pStyle w:val="Normal"/>
        <w:rPr/>
      </w:pPr>
      <w:r>
        <w:rPr/>
        <w:t>[[@Bible:Luk 4:32 ]][[4:32 &gt;&gt; Luk 4:32]] {{field-on:Bible}} И удивяваха се за учението му, защото неговото слово беше с власт. {{field-off:Bible}}</w:t>
      </w:r>
    </w:p>
    <w:p>
      <w:pPr>
        <w:pStyle w:val="Normal"/>
        <w:rPr/>
      </w:pPr>
      <w:r>
        <w:rPr/>
        <w:t>[[@Bible:Luk 4:33 ]][[4:33 &gt;&gt; Luk 4:33]] {{field-on:Bible}} И в съборището имаше един человек, който имаше дух на нечист бес; и извика с глас голем, {{field-off:Bible}}</w:t>
      </w:r>
    </w:p>
    <w:p>
      <w:pPr>
        <w:pStyle w:val="Normal"/>
        <w:rPr/>
      </w:pPr>
      <w:r>
        <w:rPr/>
        <w:t>[[@Bible:Luk 4:34 ]][[4:34 &gt;&gt; Luk 4:34]] {{field-on:Bible}} и казваше: Остави! що имаш ти с нас, Исусе Назарянине? Дошел си да ни погубиш ли? Зная те кой си, Светий Божий. {{field-off:Bible}}</w:t>
      </w:r>
    </w:p>
    <w:p>
      <w:pPr>
        <w:pStyle w:val="Normal"/>
        <w:rPr/>
      </w:pPr>
      <w:r>
        <w:rPr/>
        <w:t>[[@Bible:Luk 4:35 ]][[4:35 &gt;&gt; Luk 4:35]] {{field-on:Bible}} И запрети му Исус и рече: Млъкни, и излез из него. И бесът го тръшна насред и излезе из него без да го повреди никак. {{field-off:Bible}}</w:t>
      </w:r>
    </w:p>
    <w:p>
      <w:pPr>
        <w:pStyle w:val="Normal"/>
        <w:rPr/>
      </w:pPr>
      <w:r>
        <w:rPr/>
        <w:t>[[@Bible:Luk 4:36 ]][[4:36 &gt;&gt; Luk 4:36]] {{field-on:Bible}} И смаяха се всички, и разговаряха се помежду си и думаха: Що е това слово че той със власт и сила повелява на нечистите духове, и излезват? {{field-off:Bible}}</w:t>
      </w:r>
    </w:p>
    <w:p>
      <w:pPr>
        <w:pStyle w:val="Normal"/>
        <w:rPr/>
      </w:pPr>
      <w:r>
        <w:rPr/>
        <w:t>[[@Bible:Luk 4:37 ]][[4:37 &gt;&gt; Luk 4:37]] {{field-on:Bible}} И разнесе се слух за него по всичките околни места. {{field-off:Bible}}</w:t>
      </w:r>
    </w:p>
    <w:p>
      <w:pPr>
        <w:pStyle w:val="Normal"/>
        <w:rPr/>
      </w:pPr>
      <w:r>
        <w:rPr/>
        <w:t>[[@Bible:Luk 4:38 ]][[4:38 &gt;&gt; Luk 4:38]] {{field-on:Bible}} И като стана от съборището влезе в дома Симонов; и тъщата Симонова беше я хванала огница, и молиха го за нея. {{field-off:Bible}}</w:t>
      </w:r>
    </w:p>
    <w:p>
      <w:pPr>
        <w:pStyle w:val="Normal"/>
        <w:rPr/>
      </w:pPr>
      <w:r>
        <w:rPr/>
        <w:t>[[@Bible:Luk 4:39 ]][[4:39 &gt;&gt; Luk 4:39]] {{field-on:Bible}} И той застана над нея и запрети на огницата; и остави я; и тоз час стана тя и слугуваше им. {{field-off:Bible}}</w:t>
      </w:r>
    </w:p>
    <w:p>
      <w:pPr>
        <w:pStyle w:val="Normal"/>
        <w:rPr/>
      </w:pPr>
      <w:r>
        <w:rPr/>
        <w:t>[[@Bible:Luk 4:40 ]][[4:40 &gt;&gt; Luk 4:40]] {{field-on:Bible}} И когато залезваше слънцето, всички които имаха болнави от всекакви болести, доведоха ги при него; а той като възложи ръце на всекого едного от тех, изцели ги. {{field-off:Bible}}</w:t>
      </w:r>
    </w:p>
    <w:p>
      <w:pPr>
        <w:pStyle w:val="Normal"/>
        <w:rPr/>
      </w:pPr>
      <w:r>
        <w:rPr/>
        <w:t>[[@Bible:Luk 4:41 ]][[4:41 &gt;&gt; Luk 4:41]] {{field-on:Bible}} От мнозина още и бесове изхождаха с кресък, и казваха: Ти си Христос Син Божий. И запрещаваше им и ги не оставяше да говорят, понеже го познаваха че е Христос. {{field-off:Bible}}</w:t>
      </w:r>
    </w:p>
    <w:p>
      <w:pPr>
        <w:pStyle w:val="Normal"/>
        <w:rPr/>
      </w:pPr>
      <w:r>
        <w:rPr/>
        <w:t>[[@Bible:Luk 4:42 ]][[4:42 &gt;&gt; Luk 4:42]] {{field-on:Bible}} И като стана ден, излезе и отиде в пусто место; и народът го диреше, и дойдоха при него, и задържаваха го да си не иде от тех. {{field-off:Bible}}</w:t>
      </w:r>
    </w:p>
    <w:p>
      <w:pPr>
        <w:pStyle w:val="Normal"/>
        <w:rPr/>
      </w:pPr>
      <w:r>
        <w:rPr/>
        <w:t>[[@Bible:Luk 4:43 ]][[4:43 &gt;&gt; Luk 4:43]] {{field-on:Bible}} А той им рече: че и в другите градове требва да благовестя царството Божие; понеже на това съм проводен. {{field-off:Bible}}</w:t>
      </w:r>
    </w:p>
    <w:p>
      <w:pPr>
        <w:pStyle w:val="Normal"/>
        <w:rPr/>
      </w:pPr>
      <w:r>
        <w:rPr/>
        <w:t>[[@Bible:Luk 4:44 ]][[4:44 &gt;&gt; Luk 4:44]] {{field-on:Bible}} И проповедваше в съборищата Галилейски. {{field-off:Bible}}</w:t>
      </w:r>
    </w:p>
    <w:p>
      <w:pPr>
        <w:pStyle w:val="Heading2"/>
        <w:rPr/>
      </w:pPr>
      <w:r>
        <w:rPr/>
        <w:t>Глава 5</w:t>
      </w:r>
    </w:p>
    <w:p>
      <w:pPr>
        <w:pStyle w:val="Normal"/>
        <w:rPr/>
      </w:pPr>
      <w:r>
        <w:rPr/>
        <w:t>[[@Bible:Luk 5:1 ]][[5:1 &gt;&gt; Luk 5:1]] {{field-on:Bible}} А веднъж когато народът го притискаше да слуша словото Божие, той стоеше при езерото Генисаретско, {{field-off:Bible}}</w:t>
      </w:r>
    </w:p>
    <w:p>
      <w:pPr>
        <w:pStyle w:val="Normal"/>
        <w:rPr/>
      </w:pPr>
      <w:r>
        <w:rPr/>
        <w:t>[[@Bible:Luk 5:2 ]][[5:2 &gt;&gt; Luk 5:2]] {{field-on:Bible}} и виде две ладии че стоеха покрай езерото; а рибарите беха излезли из тех та изпираха мрежите си. {{field-off:Bible}}</w:t>
      </w:r>
    </w:p>
    <w:p>
      <w:pPr>
        <w:pStyle w:val="Normal"/>
        <w:rPr/>
      </w:pPr>
      <w:r>
        <w:rPr/>
        <w:t>[[@Bible:Luk 5:3 ]][[5:3 &gt;&gt; Luk 5:3]] {{field-on:Bible}} И като влезе в една от ладиите която беше Симонова, помоли го да я отдалечи малко от земята; и седна та поучаваше народа от ладията. {{field-off:Bible}}</w:t>
      </w:r>
    </w:p>
    <w:p>
      <w:pPr>
        <w:pStyle w:val="Normal"/>
        <w:rPr/>
      </w:pPr>
      <w:r>
        <w:rPr/>
        <w:t>[[@Bible:Luk 5:4 ]][[5:4 &gt;&gt; Luk 5:4]] {{field-on:Bible}} И щом престана от да говори, рече Симону: Оттегли ладията в дълбочината, и хвърлете мрежите си да уловите риба. {{field-off:Bible}}</w:t>
      </w:r>
    </w:p>
    <w:p>
      <w:pPr>
        <w:pStyle w:val="Normal"/>
        <w:rPr/>
      </w:pPr>
      <w:r>
        <w:rPr/>
        <w:t>[[@Bible:Luk 5:5 ]][[5:5 &gt;&gt; Luk 5:5]] {{field-on:Bible}} А Симон отговори и рече му: Учителю, цела нощ сме се трудили, и не уловихме нищо; но по твоята реч ще хвърля мрежата. {{field-off:Bible}}</w:t>
      </w:r>
    </w:p>
    <w:p>
      <w:pPr>
        <w:pStyle w:val="Normal"/>
        <w:rPr/>
      </w:pPr>
      <w:r>
        <w:rPr/>
        <w:t>[[@Bible:Luk 5:6 ]][[5:6 &gt;&gt; Luk 5:6]] {{field-on:Bible}} И това като сториха, уловиха много множество риби, щото се прокъснуваше мрежата им. {{field-off:Bible}}</w:t>
      </w:r>
    </w:p>
    <w:p>
      <w:pPr>
        <w:pStyle w:val="Normal"/>
        <w:rPr/>
      </w:pPr>
      <w:r>
        <w:rPr/>
        <w:t>[[@Bible:Luk 5:7 ]][[5:7 &gt;&gt; Luk 5:7]] {{field-on:Bible}} И кивнаха на дружината си които беха в другата ладия да дойдат да им помогнат; и дойдоха, и напълниха и двете ладии, до толко щото щеха да потънат. {{field-off:Bible}}</w:t>
      </w:r>
    </w:p>
    <w:p>
      <w:pPr>
        <w:pStyle w:val="Normal"/>
        <w:rPr/>
      </w:pPr>
      <w:r>
        <w:rPr/>
        <w:t>[[@Bible:Luk 5:8 ]][[5:8 &gt;&gt; Luk 5:8]] {{field-on:Bible}} А като виде Симон Петър припадна на коленете Исусови, и казваше: Иди си от мене, Господи, защото съм человек грешен; {{field-off:Bible}}</w:t>
      </w:r>
    </w:p>
    <w:p>
      <w:pPr>
        <w:pStyle w:val="Normal"/>
        <w:rPr/>
      </w:pPr>
      <w:r>
        <w:rPr/>
        <w:t>[[@Bible:Luk 5:9 ]][[5:9 &gt;&gt; Luk 5:9]] {{field-on:Bible}} понеже ужас обзе и него и всичките що беха с него за лова на рибите що уловиха, {{field-off:Bible}}</w:t>
      </w:r>
    </w:p>
    <w:p>
      <w:pPr>
        <w:pStyle w:val="Normal"/>
        <w:rPr/>
      </w:pPr>
      <w:r>
        <w:rPr/>
        <w:t>[[@Bible:Luk 5:10 ]][[5:10 &gt;&gt; Luk 5:10]] {{field-on:Bible}} подобно и Якова и Иоана, синовете Заведееви, които беха съдружници Симонови. И рече Исус Симону: Нот сега человеци ще ловиш. {{field-off:Bible}}</w:t>
      </w:r>
    </w:p>
    <w:p>
      <w:pPr>
        <w:pStyle w:val="Normal"/>
        <w:rPr/>
      </w:pPr>
      <w:r>
        <w:rPr/>
        <w:t>[[@Bible:Luk 5:11 ]][[5:11 &gt;&gt; Luk 5:11]] {{field-on:Bible}} И като извлекоха ладиите на сушата, оставиха всичко и отидоха след него. {{field-off:Bible}}</w:t>
      </w:r>
    </w:p>
    <w:p>
      <w:pPr>
        <w:pStyle w:val="Normal"/>
        <w:rPr/>
      </w:pPr>
      <w:r>
        <w:rPr/>
        <w:t>[[@Bible:Luk 5:12 ]][[5:12 &gt;&gt; Luk 5:12]] {{field-on:Bible}} И когато беше в един от градовете, ето человек пълен с проказа, който, като виде Исуса, падна на лицето си, та му се помоли и казваше: Господи, ако щеш, можеш да ме очистиш. {{field-off:Bible}}</w:t>
      </w:r>
    </w:p>
    <w:p>
      <w:pPr>
        <w:pStyle w:val="Normal"/>
        <w:rPr/>
      </w:pPr>
      <w:r>
        <w:rPr/>
        <w:t>[[@Bible:Luk 5:13 ]][[5:13 &gt;&gt; Luk 5:13]] {{field-on:Bible}} А той простре ръка та се допре до него, и рече: Искам, бъди очистен; и тутакси проказата се махна от него. {{field-off:Bible}}</w:t>
      </w:r>
    </w:p>
    <w:p>
      <w:pPr>
        <w:pStyle w:val="Normal"/>
        <w:rPr/>
      </w:pPr>
      <w:r>
        <w:rPr/>
        <w:t>[[@Bible:Luk 5:14 ]][[5:14 &gt;&gt; Luk 5:14]] {{field-on:Bible}} И той му заповеда да не каже това никому, но иди, казва, покажи се на свещеника, и принес за очищението си както е Моисей заповедал за свидетелство тем. {{field-off:Bible}}</w:t>
      </w:r>
    </w:p>
    <w:p>
      <w:pPr>
        <w:pStyle w:val="Normal"/>
        <w:rPr/>
      </w:pPr>
      <w:r>
        <w:rPr/>
        <w:t>[[@Bible:Luk 5:15 ]][[5:15 &gt;&gt; Luk 5:15]] {{field-on:Bible}} Но още повече се разчуваше за него; и събираха се народ много да слушат, и да ги изцелява от болестите им. {{field-off:Bible}}</w:t>
      </w:r>
    </w:p>
    <w:p>
      <w:pPr>
        <w:pStyle w:val="Normal"/>
        <w:rPr/>
      </w:pPr>
      <w:r>
        <w:rPr/>
        <w:t>[[@Bible:Luk 5:16 ]][[5:16 &gt;&gt; Luk 5:16]] {{field-on:Bible}} А той се оттегляше в пустините и молеше се. {{field-off:Bible}}</w:t>
      </w:r>
    </w:p>
    <w:p>
      <w:pPr>
        <w:pStyle w:val="Normal"/>
        <w:rPr/>
      </w:pPr>
      <w:r>
        <w:rPr/>
        <w:t>[[@Bible:Luk 5:17 ]][[5:17 &gt;&gt; Luk 5:17]] {{field-on:Bible}} И един ден, когато той поучаваше, седеха Фарисеи и законоучители, които беха надошли от всеко село на Галилея и Юдея и Ерусалим; и сила Господня бе в изцеляването им. {{field-off:Bible}}</w:t>
      </w:r>
    </w:p>
    <w:p>
      <w:pPr>
        <w:pStyle w:val="Normal"/>
        <w:rPr/>
      </w:pPr>
      <w:r>
        <w:rPr/>
        <w:t>[[@Bible:Luk 5:18 ]][[5:18 &gt;&gt; Luk 5:18]] {{field-on:Bible}} И ето человеци които носеха на одър едного человека който беше разслабен; и искаха да го внесат вътре, и да го сложат пред него. {{field-off:Bible}}</w:t>
      </w:r>
    </w:p>
    <w:p>
      <w:pPr>
        <w:pStyle w:val="Normal"/>
        <w:rPr/>
      </w:pPr>
      <w:r>
        <w:rPr/>
        <w:t>[[@Bible:Luk 5:19 ]][[5:19 &gt;&gt; Luk 5:19]] {{field-on:Bible}} Но понеже не намериха през де да го внесат вътре поради народа, възлезоха на покрива, и през керемидите спуснаха го с одъра на сред пред Исуса. {{field-off:Bible}}</w:t>
      </w:r>
    </w:p>
    <w:p>
      <w:pPr>
        <w:pStyle w:val="Normal"/>
        <w:rPr/>
      </w:pPr>
      <w:r>
        <w:rPr/>
        <w:t>[[@Bible:Luk 5:20 ]][[5:20 &gt;&gt; Luk 5:20]] {{field-on:Bible}} И като виде Исус верата им, рече му: человече, прощават ти се греховете ти. {{field-off:Bible}}</w:t>
      </w:r>
    </w:p>
    <w:p>
      <w:pPr>
        <w:pStyle w:val="Normal"/>
        <w:rPr/>
      </w:pPr>
      <w:r>
        <w:rPr/>
        <w:t>[[@Bible:Luk 5:21 ]][[5:21 &gt;&gt; Luk 5:21]] {{field-on:Bible}} И начнаха да размишляват книжниците и Фарисеите и да казват: Кой е този, който говори богохулство? Кой може да прощава грехове освен едного Бога? {{field-off:Bible}}</w:t>
      </w:r>
    </w:p>
    <w:p>
      <w:pPr>
        <w:pStyle w:val="Normal"/>
        <w:rPr/>
      </w:pPr>
      <w:r>
        <w:rPr/>
        <w:t>[[@Bible:Luk 5:22 ]][[5:22 &gt;&gt; Luk 5:22]] {{field-on:Bible}} А като разуме Исус помислите им, отговори и рече им: Що размишлявате в сърцата си? {{field-off:Bible}}</w:t>
      </w:r>
    </w:p>
    <w:p>
      <w:pPr>
        <w:pStyle w:val="Normal"/>
        <w:rPr/>
      </w:pPr>
      <w:r>
        <w:rPr/>
        <w:t>[[@Bible:Luk 5:23 ]][[5:23 &gt;&gt; Luk 5:23]] {{field-on:Bible}} Що е по лесно да река: Прощават се греховете ти, или да река: Стани та ходи? {{field-off:Bible}}</w:t>
      </w:r>
    </w:p>
    <w:p>
      <w:pPr>
        <w:pStyle w:val="Normal"/>
        <w:rPr/>
      </w:pPr>
      <w:r>
        <w:rPr/>
        <w:t>[[@Bible:Luk 5:24 ]][[5:24 &gt;&gt; Luk 5:24]] {{field-on:Bible}} Но за да познаете че Син человечески има власт на земята да прощава грехове, (рече разслабленому:) Тебе думам: Стани, и дигни одъра си, та иди у дома си. {{field-off:Bible}}</w:t>
      </w:r>
    </w:p>
    <w:p>
      <w:pPr>
        <w:pStyle w:val="Normal"/>
        <w:rPr/>
      </w:pPr>
      <w:r>
        <w:rPr/>
        <w:t>[[@Bible:Luk 5:25 ]][[5:25 &gt;&gt; Luk 5:25]] {{field-on:Bible}} И на часа стана пред тех, дигна това на което лежеше, та отиде у дома си, и славеше Бога. {{field-off:Bible}}</w:t>
      </w:r>
    </w:p>
    <w:p>
      <w:pPr>
        <w:pStyle w:val="Normal"/>
        <w:rPr/>
      </w:pPr>
      <w:r>
        <w:rPr/>
        <w:t>[[@Bible:Luk 5:26 ]][[5:26 &gt;&gt; Luk 5:26]] {{field-on:Bible}} И ужас обзе всичките, и славеха Бога, изпълниха се от страх, и казваха: Днес видехме пречудни неща. {{field-off:Bible}}</w:t>
      </w:r>
    </w:p>
    <w:p>
      <w:pPr>
        <w:pStyle w:val="Normal"/>
        <w:rPr/>
      </w:pPr>
      <w:r>
        <w:rPr/>
        <w:t>[[@Bible:Luk 5:27 ]][[5:27 &gt;&gt; Luk 5:27]] {{field-on:Bible}} И след това излезе вън, и виде едного митар на име Левий че седеше на митарницата, и рече му: Ела след мене. {{field-off:Bible}}</w:t>
      </w:r>
    </w:p>
    <w:p>
      <w:pPr>
        <w:pStyle w:val="Normal"/>
        <w:rPr/>
      </w:pPr>
      <w:r>
        <w:rPr/>
        <w:t>[[@Bible:Luk 5:28 ]][[5:28 &gt;&gt; Luk 5:28]] {{field-on:Bible}} И той остави всичко, и стана та отиде след него. {{field-off:Bible}}</w:t>
      </w:r>
    </w:p>
    <w:p>
      <w:pPr>
        <w:pStyle w:val="Normal"/>
        <w:rPr/>
      </w:pPr>
      <w:r>
        <w:rPr/>
        <w:t>[[@Bible:Luk 5:29 ]][[5:29 &gt;&gt; Luk 5:29]] {{field-on:Bible}} И стори му Левий големо угощение в къщата си; и много множество митари имаше и други които седяха с тех на трапезата. {{field-off:Bible}}</w:t>
      </w:r>
    </w:p>
    <w:p>
      <w:pPr>
        <w:pStyle w:val="Normal"/>
        <w:rPr/>
      </w:pPr>
      <w:r>
        <w:rPr/>
        <w:t>[[@Bible:Luk 5:30 ]][[5:30 &gt;&gt; Luk 5:30]] {{field-on:Bible}} А книжниците им и Фарисеите роптаеха на учениците му и казваха: Защо с митарите и грешниците ядете и пиете? {{field-off:Bible}}</w:t>
      </w:r>
    </w:p>
    <w:p>
      <w:pPr>
        <w:pStyle w:val="Normal"/>
        <w:rPr/>
      </w:pPr>
      <w:r>
        <w:rPr/>
        <w:t>[[@Bible:Luk 5:31 ]][[5:31 &gt;&gt; Luk 5:31]] {{field-on:Bible}} А отговори Исус и рече им: Немат нужда за лекар здравите, но болните. {{field-off:Bible}}</w:t>
      </w:r>
    </w:p>
    <w:p>
      <w:pPr>
        <w:pStyle w:val="Normal"/>
        <w:rPr/>
      </w:pPr>
      <w:r>
        <w:rPr/>
        <w:t>[[@Bible:Luk 5:32 ]][[5:32 &gt;&gt; Luk 5:32]] {{field-on:Bible}} Не дойдох да призова праведните, но грешниците на покаяние. {{field-off:Bible}}</w:t>
      </w:r>
    </w:p>
    <w:p>
      <w:pPr>
        <w:pStyle w:val="Normal"/>
        <w:rPr/>
      </w:pPr>
      <w:r>
        <w:rPr/>
        <w:t>[[@Bible:Luk 5:33 ]][[5:33 &gt;&gt; Luk 5:33]] {{field-on:Bible}} И те му рекоха: Защо учениците Иоанови често постят и молба правят, така и Фарисейските, а твоите ядат и пият? {{field-off:Bible}}</w:t>
      </w:r>
    </w:p>
    <w:p>
      <w:pPr>
        <w:pStyle w:val="Normal"/>
        <w:rPr/>
      </w:pPr>
      <w:r>
        <w:rPr/>
        <w:t>[[@Bible:Luk 5:34 ]][[5:34 &gt;&gt; Luk 5:34]] {{field-on:Bible}} А той им рече: Можете ли стори свадбарите да постят докле е с тех младоженикът? {{field-off:Bible}}</w:t>
      </w:r>
    </w:p>
    <w:p>
      <w:pPr>
        <w:pStyle w:val="Normal"/>
        <w:rPr/>
      </w:pPr>
      <w:r>
        <w:rPr/>
        <w:t>[[@Bible:Luk 5:35 ]][[5:35 &gt;&gt; Luk 5:35]] {{field-on:Bible}} Ще дойдат обаче дни, когато се отнеме от тех младоженикът: тогаз през онези дни ще постят. {{field-off:Bible}}</w:t>
      </w:r>
    </w:p>
    <w:p>
      <w:pPr>
        <w:pStyle w:val="Normal"/>
        <w:rPr/>
      </w:pPr>
      <w:r>
        <w:rPr/>
        <w:t>[[@Bible:Luk 5:36 ]][[5:36 &gt;&gt; Luk 5:36]] {{field-on:Bible}} Казваше им още и притча: Никой не туря плат от нова дреха на ветха дреха; а инак, и новото дере ветхата, и платът от новата не си прилича с ветхата. {{field-off:Bible}}</w:t>
      </w:r>
    </w:p>
    <w:p>
      <w:pPr>
        <w:pStyle w:val="Normal"/>
        <w:rPr/>
      </w:pPr>
      <w:r>
        <w:rPr/>
        <w:t>[[@Bible:Luk 5:37 ]][[5:37 &gt;&gt; Luk 5:37]] {{field-on:Bible}} И никой не налива ново вино в мехове ветхи; ако ли не, новото вино ще разпукне меховете, и то ще се излее, и меховете ще се развалят. {{field-off:Bible}}</w:t>
      </w:r>
    </w:p>
    <w:p>
      <w:pPr>
        <w:pStyle w:val="Normal"/>
        <w:rPr/>
      </w:pPr>
      <w:r>
        <w:rPr/>
        <w:t>[[@Bible:Luk 5:38 ]][[5:38 &gt;&gt; Luk 5:38]] {{field-on:Bible}} Но требва да се налива новото вино в мехове нови, и се завардят и двете. {{field-off:Bible}}</w:t>
      </w:r>
    </w:p>
    <w:p>
      <w:pPr>
        <w:pStyle w:val="Normal"/>
        <w:rPr/>
      </w:pPr>
      <w:r>
        <w:rPr/>
        <w:t>[[@Bible:Luk 5:39 ]][[5:39 &gt;&gt; Luk 5:39]] {{field-on:Bible}} И никой от как пие вино ветхо, не иска тутакси ново, защото казва: Ветхото е по-добро. {{field-off:Bible}}</w:t>
      </w:r>
    </w:p>
    <w:p>
      <w:pPr>
        <w:pStyle w:val="Heading2"/>
        <w:rPr/>
      </w:pPr>
      <w:r>
        <w:rPr/>
        <w:t>Глава 6</w:t>
      </w:r>
    </w:p>
    <w:p>
      <w:pPr>
        <w:pStyle w:val="Normal"/>
        <w:rPr/>
      </w:pPr>
      <w:r>
        <w:rPr/>
        <w:t>[[@Bible:Luk 6:1 ]][[6:1 &gt;&gt; Luk 6:1]] {{field-on:Bible}} И в първата събота след вторият ден на пасхата, минуваше той през сеидбите, и учениците му късаха класовете, и ядеха, като ги стриваха с ръце. {{field-off:Bible}}</w:t>
      </w:r>
    </w:p>
    <w:p>
      <w:pPr>
        <w:pStyle w:val="Normal"/>
        <w:rPr/>
      </w:pPr>
      <w:r>
        <w:rPr/>
        <w:t>[[@Bible:Luk 6:2 ]][[6:2 &gt;&gt; Luk 6:2]] {{field-on:Bible}} А некои си от Фарисеите рекоха им: Защо правите което не е простено да се прави в събота?. {{field-off:Bible}}</w:t>
      </w:r>
    </w:p>
    <w:p>
      <w:pPr>
        <w:pStyle w:val="Normal"/>
        <w:rPr/>
      </w:pPr>
      <w:r>
        <w:rPr/>
        <w:t>[[@Bible:Luk 6:3 ]][[6:3 &gt;&gt; Luk 6:3]] {{field-on:Bible}} И отговори Исус и рече им: Не сте ли чели ни това което стори Давид когато огладне той и които беха с него, {{field-off:Bible}}</w:t>
      </w:r>
    </w:p>
    <w:p>
      <w:pPr>
        <w:pStyle w:val="Normal"/>
        <w:rPr/>
      </w:pPr>
      <w:r>
        <w:rPr/>
        <w:t>[[@Bible:Luk 6:4 ]][[6:4 &gt;&gt; Luk 6:4]] {{field-on:Bible}} как влезе в Божия дом, и взе хлебовете на предложението и яде, и даде и на онези които беха с него, които хлебове не бе простено да ги ядат други тъкмо едните свещеници? {{field-off:Bible}}</w:t>
      </w:r>
    </w:p>
    <w:p>
      <w:pPr>
        <w:pStyle w:val="Normal"/>
        <w:rPr/>
      </w:pPr>
      <w:r>
        <w:rPr/>
        <w:t>[[@Bible:Luk 6:5 ]][[6:5 &gt;&gt; Luk 6:5]] {{field-on:Bible}} И казваше им, че Син человечески е господар и на съботата. {{field-off:Bible}}</w:t>
      </w:r>
    </w:p>
    <w:p>
      <w:pPr>
        <w:pStyle w:val="Normal"/>
        <w:rPr/>
      </w:pPr>
      <w:r>
        <w:rPr/>
        <w:t>[[@Bible:Luk 6:6 ]][[6:6 &gt;&gt; Luk 6:6]] {{field-on:Bible}} И пак в друга събота влезе в съборището, и поучаваше; и имаше там некой си человек, комуто десната ръка бе суха. {{field-off:Bible}}</w:t>
      </w:r>
    </w:p>
    <w:p>
      <w:pPr>
        <w:pStyle w:val="Normal"/>
        <w:rPr/>
      </w:pPr>
      <w:r>
        <w:rPr/>
        <w:t>[[@Bible:Luk 6:7 ]][[6:7 &gt;&gt; Luk 6:7]] {{field-on:Bible}} И съгледваха го книжниците и Фарисеите да ли в събота ще го изцели, за да намерят обвинение против него. {{field-off:Bible}}</w:t>
      </w:r>
    </w:p>
    <w:p>
      <w:pPr>
        <w:pStyle w:val="Normal"/>
        <w:rPr/>
      </w:pPr>
      <w:r>
        <w:rPr/>
        <w:t>[[@Bible:Luk 6:8 ]][[6:8 &gt;&gt; Luk 6:8]] {{field-on:Bible}} Но той знаеше помислите им, и рече на человека със сухата ръка: Стани та се изправи на сред. И той стана и се изправи. {{field-off:Bible}}</w:t>
      </w:r>
    </w:p>
    <w:p>
      <w:pPr>
        <w:pStyle w:val="Normal"/>
        <w:rPr/>
      </w:pPr>
      <w:r>
        <w:rPr/>
        <w:t>[[@Bible:Luk 6:9 ]][[6:9 &gt;&gt; Luk 6:9]] {{field-on:Bible}} Тогаз им рече Исус: Що требва да прави некой в събота? добро ли или зло да прави? да спаси ли душа, или да погуби? {{field-off:Bible}}</w:t>
      </w:r>
    </w:p>
    <w:p>
      <w:pPr>
        <w:pStyle w:val="Normal"/>
        <w:rPr/>
      </w:pPr>
      <w:r>
        <w:rPr/>
        <w:t>[[@Bible:Luk 6:10 ]][[6:10 &gt;&gt; Luk 6:10]] {{field-on:Bible}} И като ги изгледа всичките, рече на человека: Простри ръката си. И той стори така: и ръката му стана здрава както другата. {{field-off:Bible}}</w:t>
      </w:r>
    </w:p>
    <w:p>
      <w:pPr>
        <w:pStyle w:val="Normal"/>
        <w:rPr/>
      </w:pPr>
      <w:r>
        <w:rPr/>
        <w:t>[[@Bible:Luk 6:11 ]][[6:11 &gt;&gt; Luk 6:11]] {{field-on:Bible}} А те се изпълниха с буйство, и разговаряха се помежду си що да сторят на Исуса. {{field-off:Bible}}</w:t>
      </w:r>
    </w:p>
    <w:p>
      <w:pPr>
        <w:pStyle w:val="Normal"/>
        <w:rPr/>
      </w:pPr>
      <w:r>
        <w:rPr/>
        <w:t>[[@Bible:Luk 6:12 ]][[6:12 &gt;&gt; Luk 6:12]] {{field-on:Bible}} През онези дни пак излезе на гората да се помоли; и цела нощ бе там на молба към Бога. {{field-off:Bible}}</w:t>
      </w:r>
    </w:p>
    <w:p>
      <w:pPr>
        <w:pStyle w:val="Normal"/>
        <w:rPr/>
      </w:pPr>
      <w:r>
        <w:rPr/>
        <w:t>[[@Bible:Luk 6:13 ]][[6:13 &gt;&gt; Luk 6:13]] {{field-on:Bible}} И като стана ден призова учениците си; и избра от тех дванадесет, които и нарече апостоли: {{field-off:Bible}}</w:t>
      </w:r>
    </w:p>
    <w:p>
      <w:pPr>
        <w:pStyle w:val="Normal"/>
        <w:rPr/>
      </w:pPr>
      <w:r>
        <w:rPr/>
        <w:t>[[@Bible:Luk 6:14 ]][[6:14 &gt;&gt; Luk 6:14]] {{field-on:Bible}} Симона, когото и наименува Петър, и Андрея брата му, Якова и Иоана, Филипа и Вартоломея, {{field-off:Bible}}</w:t>
      </w:r>
    </w:p>
    <w:p>
      <w:pPr>
        <w:pStyle w:val="Normal"/>
        <w:rPr/>
      </w:pPr>
      <w:r>
        <w:rPr/>
        <w:t>[[@Bible:Luk 6:15 ]][[6:15 &gt;&gt; Luk 6:15]] {{field-on:Bible}} Матея и Тома, Якова Алфеева, и Симона нарицаемаго Зилота, {{field-off:Bible}}</w:t>
      </w:r>
    </w:p>
    <w:p>
      <w:pPr>
        <w:pStyle w:val="Normal"/>
        <w:rPr/>
      </w:pPr>
      <w:r>
        <w:rPr/>
        <w:t>[[@Bible:Luk 6:16 ]][[6:16 &gt;&gt; Luk 6:16]] {{field-on:Bible}} Юда брата Яковов и Юда Искариотскаго, който и стана предател. {{field-off:Bible}}</w:t>
      </w:r>
    </w:p>
    <w:p>
      <w:pPr>
        <w:pStyle w:val="Normal"/>
        <w:rPr/>
      </w:pPr>
      <w:r>
        <w:rPr/>
        <w:t>[[@Bible:Luk 6:17 ]][[6:17 &gt;&gt; Luk 6:17]] {{field-on:Bible}} И като слезна с тех, спре се на едно место равно; и там беха мнозина от учениците негови, и големо множество народ от всичка Юдея и Ерусалим, и от приморието Тирско и Сидонско, които беха дошли да го послушат и да се изцелят от болестите си, {{field-off:Bible}}</w:t>
      </w:r>
    </w:p>
    <w:p>
      <w:pPr>
        <w:pStyle w:val="Normal"/>
        <w:rPr/>
      </w:pPr>
      <w:r>
        <w:rPr/>
        <w:t>[[@Bible:Luk 6:18 ]][[6:18 &gt;&gt; Luk 6:18]] {{field-on:Bible}} и страдащите от нечисти духове; и всички се изцеляваха. {{field-off:Bible}}</w:t>
      </w:r>
    </w:p>
    <w:p>
      <w:pPr>
        <w:pStyle w:val="Normal"/>
        <w:rPr/>
      </w:pPr>
      <w:r>
        <w:rPr/>
        <w:t>[[@Bible:Luk 6:19 ]][[6:19 &gt;&gt; Luk 6:19]] {{field-on:Bible}} И всичкият народ искаше да се допре до него, защото сила излезваше из него и изцеляваше всичките. {{field-off:Bible}}</w:t>
      </w:r>
    </w:p>
    <w:p>
      <w:pPr>
        <w:pStyle w:val="Normal"/>
        <w:rPr/>
      </w:pPr>
      <w:r>
        <w:rPr/>
        <w:t>[[@Bible:Luk 6:20 ]][[6:20 &gt;&gt; Luk 6:20]] {{field-on:Bible}} И той подигна очите си към учениците си и казваше: Блажени вие сиромаси; защото е ваше царството Божие. {{field-off:Bible}}</w:t>
      </w:r>
    </w:p>
    <w:p>
      <w:pPr>
        <w:pStyle w:val="Normal"/>
        <w:rPr/>
      </w:pPr>
      <w:r>
        <w:rPr/>
        <w:t>[[@Bible:Luk 6:21 ]][[6:21 &gt;&gt; Luk 6:21]] {{field-on:Bible}} Блажени които гладувате сега; защото ще се наситите. Блажени които плачете сега; защото ще се разсмеете. {{field-off:Bible}}</w:t>
      </w:r>
    </w:p>
    <w:p>
      <w:pPr>
        <w:pStyle w:val="Normal"/>
        <w:rPr/>
      </w:pPr>
      <w:r>
        <w:rPr/>
        <w:t>[[@Bible:Luk 6:22 ]][[6:22 &gt;&gt; Luk 6:22]] {{field-on:Bible}} Блажени сте когато ви възненавидят человеците, и когато ви отлъчат и похулят, и пронесат името ви като зло, поради Сина человеческаго. {{field-off:Bible}}</w:t>
      </w:r>
    </w:p>
    <w:p>
      <w:pPr>
        <w:pStyle w:val="Normal"/>
        <w:rPr/>
      </w:pPr>
      <w:r>
        <w:rPr/>
        <w:t>[[@Bible:Luk 6:23 ]][[6:23 &gt;&gt; Luk 6:23]] {{field-on:Bible}} Възрадвайте се в онзи ден и възиграйте; защото, ето, заплатата ваше е много на небеса, понеже бащите им така правеха на пророците. {{field-off:Bible}}</w:t>
      </w:r>
    </w:p>
    <w:p>
      <w:pPr>
        <w:pStyle w:val="Normal"/>
        <w:rPr/>
      </w:pPr>
      <w:r>
        <w:rPr/>
        <w:t>[[@Bible:Luk 6:24 ]][[6:24 &gt;&gt; Luk 6:24]] {{field-on:Bible}} Но горко на вас богатите, защото приимате вече утешението си. {{field-off:Bible}}</w:t>
      </w:r>
    </w:p>
    <w:p>
      <w:pPr>
        <w:pStyle w:val="Normal"/>
        <w:rPr/>
      </w:pPr>
      <w:r>
        <w:rPr/>
        <w:t>[[@Bible:Luk 6:25 ]][[6:25 &gt;&gt; Luk 6:25]] {{field-on:Bible}} Горко на вас наситените; защото ще изгладнеете. Горко на вас които се смеете нине; защото ще жалеете и ще плачете. {{field-off:Bible}}</w:t>
      </w:r>
    </w:p>
    <w:p>
      <w:pPr>
        <w:pStyle w:val="Normal"/>
        <w:rPr/>
      </w:pPr>
      <w:r>
        <w:rPr/>
        <w:t>[[@Bible:Luk 6:26 ]][[6:26 &gt;&gt; Luk 6:26]] {{field-on:Bible}} Горко вам когато всички человеци ви позахвалят, защото бащите им така правеха на лъжливите пророци. {{field-off:Bible}}</w:t>
      </w:r>
    </w:p>
    <w:p>
      <w:pPr>
        <w:pStyle w:val="Normal"/>
        <w:rPr/>
      </w:pPr>
      <w:r>
        <w:rPr/>
        <w:t>[[@Bible:Luk 6:27 ]][[6:27 &gt;&gt; Luk 6:27]] {{field-on:Bible}} Но вам които слушате казвам: Любете враговете ваши, добро правете на онези които ви ненавиждат, {{field-off:Bible}}</w:t>
      </w:r>
    </w:p>
    <w:p>
      <w:pPr>
        <w:pStyle w:val="Normal"/>
        <w:rPr/>
      </w:pPr>
      <w:r>
        <w:rPr/>
        <w:t>[[@Bible:Luk 6:28 ]][[6:28 &gt;&gt; Luk 6:28]] {{field-on:Bible}} благославяйте онези, които ви кълнат, и молете се за онези които ви правят пакост. {{field-off:Bible}}</w:t>
      </w:r>
    </w:p>
    <w:p>
      <w:pPr>
        <w:pStyle w:val="Normal"/>
        <w:rPr/>
      </w:pPr>
      <w:r>
        <w:rPr/>
        <w:t>[[@Bible:Luk 6:29 ]][[6:29 &gt;&gt; Luk 6:29]] {{field-on:Bible}} На тогоз който те удари по страната на лицето, обърни и другата, и от тогоз който ти взема дрехата не спирай и ризата си. {{field-off:Bible}}</w:t>
      </w:r>
    </w:p>
    <w:p>
      <w:pPr>
        <w:pStyle w:val="Normal"/>
        <w:rPr/>
      </w:pPr>
      <w:r>
        <w:rPr/>
        <w:t>[[@Bible:Luk 6:30 ]][[6:30 &gt;&gt; Luk 6:30]] {{field-on:Bible}} Всекиму който би ти поискал дай; и от тогоз който взема твоите неща не си ги искай. {{field-off:Bible}}</w:t>
      </w:r>
    </w:p>
    <w:p>
      <w:pPr>
        <w:pStyle w:val="Normal"/>
        <w:rPr/>
      </w:pPr>
      <w:r>
        <w:rPr/>
        <w:t>[[@Bible:Luk 6:31 ]][[6:31 &gt;&gt; Luk 6:31]] {{field-on:Bible}} И както искате да правят человеците вам, така и вие правете тем. {{field-off:Bible}}</w:t>
      </w:r>
    </w:p>
    <w:p>
      <w:pPr>
        <w:pStyle w:val="Normal"/>
        <w:rPr/>
      </w:pPr>
      <w:r>
        <w:rPr/>
        <w:t>[[@Bible:Luk 6:32 ]][[6:32 &gt;&gt; Luk 6:32]] {{field-on:Bible}} И ако любите онези които любят вас, каква благодат имате? защото и грешниците любят любящите тех. {{field-off:Bible}}</w:t>
      </w:r>
    </w:p>
    <w:p>
      <w:pPr>
        <w:pStyle w:val="Normal"/>
        <w:rPr/>
      </w:pPr>
      <w:r>
        <w:rPr/>
        <w:t>[[@Bible:Luk 6:33 ]][[6:33 &gt;&gt; Luk 6:33]] {{field-on:Bible}} И ако правите добро на онези които вам правят добро, каква благодат имате? защото и грешниците правят същото. {{field-off:Bible}}</w:t>
      </w:r>
    </w:p>
    <w:p>
      <w:pPr>
        <w:pStyle w:val="Normal"/>
        <w:rPr/>
      </w:pPr>
      <w:r>
        <w:rPr/>
        <w:t>[[@Bible:Luk 6:34 ]][[6:34 &gt;&gt; Luk 6:34]] {{field-on:Bible}} И ако давате на заем на тези от които се надеете пак да вземете, каква благодат имате? защото и грешни на грешни заемат за да вземат пак равното. {{field-off:Bible}}</w:t>
      </w:r>
    </w:p>
    <w:p>
      <w:pPr>
        <w:pStyle w:val="Normal"/>
        <w:rPr/>
      </w:pPr>
      <w:r>
        <w:rPr/>
        <w:t>[[@Bible:Luk 6:35 ]][[6:35 &gt;&gt; Luk 6:35]] {{field-on:Bible}} Но вие любете враговете ваши, и добро правете, и на заем давайте без да се надеете за никое назад възприемане; и ще бъде вашата заплата много, и ще бъдете синове на Вишнаго; защото той е благ към неблагодарните и злите. {{field-off:Bible}}</w:t>
      </w:r>
    </w:p>
    <w:p>
      <w:pPr>
        <w:pStyle w:val="Normal"/>
        <w:rPr/>
      </w:pPr>
      <w:r>
        <w:rPr/>
        <w:t>[[@Bible:Luk 6:36 ]][[6:36 &gt;&gt; Luk 6:36]] {{field-on:Bible}} Бъдете прочее милосерди както и Отец ваш е милосерд. {{field-off:Bible}}</w:t>
      </w:r>
    </w:p>
    <w:p>
      <w:pPr>
        <w:pStyle w:val="Normal"/>
        <w:rPr/>
      </w:pPr>
      <w:r>
        <w:rPr/>
        <w:t>[[@Bible:Luk 6:37 ]][[6:37 &gt;&gt; Luk 6:37]] {{field-on:Bible}} И не съдете, и нема да бъдете съдени; не осъждайте, и нема бъдете осъдени; прощавайте, и простени ще бъдете; {{field-off:Bible}}</w:t>
      </w:r>
    </w:p>
    <w:p>
      <w:pPr>
        <w:pStyle w:val="Normal"/>
        <w:rPr/>
      </w:pPr>
      <w:r>
        <w:rPr/>
        <w:t>[[@Bible:Luk 6:38 ]][[6:38 &gt;&gt; Luk 6:38]] {{field-on:Bible}} давайте и ще ви се даде; мера добра, натъпкана, стресена, и препълнена ще ви дадат в пазухата ви; защото с истата мера с която мерите ще ви се възмери. {{field-off:Bible}}</w:t>
      </w:r>
    </w:p>
    <w:p>
      <w:pPr>
        <w:pStyle w:val="Normal"/>
        <w:rPr/>
      </w:pPr>
      <w:r>
        <w:rPr/>
        <w:t>[[@Bible:Luk 6:39 ]][[6:39 &gt;&gt; Luk 6:39]] {{field-on:Bible}} Рече им още една притча: Да ли може слеп слепого да води? Не щат ли падна и двамата в ямата? {{field-off:Bible}}</w:t>
      </w:r>
    </w:p>
    <w:p>
      <w:pPr>
        <w:pStyle w:val="Normal"/>
        <w:rPr/>
      </w:pPr>
      <w:r>
        <w:rPr/>
        <w:t>[[@Bible:Luk 6:40 ]][[6:40 &gt;&gt; Luk 6:40]] {{field-on:Bible}} Нема ученик по-горен от учителя си: а всеки ученик усъвършенствуван ще бъде както учителят си. {{field-off:Bible}}</w:t>
      </w:r>
    </w:p>
    <w:p>
      <w:pPr>
        <w:pStyle w:val="Normal"/>
        <w:rPr/>
      </w:pPr>
      <w:r>
        <w:rPr/>
        <w:t>[[@Bible:Luk 6:41 ]][[6:41 &gt;&gt; Luk 6:41]] {{field-on:Bible}} И защо гледаш съчицата която е в окото на брата ти, а гредата която е в твоето око не съзираш? {{field-off:Bible}}</w:t>
      </w:r>
    </w:p>
    <w:p>
      <w:pPr>
        <w:pStyle w:val="Normal"/>
        <w:rPr/>
      </w:pPr>
      <w:r>
        <w:rPr/>
        <w:t>[[@Bible:Luk 6:42 ]][[6:42 &gt;&gt; Luk 6:42]] {{field-on:Bible}} Или как можеш да речеш на брата си: Брате, остави да извадя съчицата, която е в окото ти, кога ти сам не видиш гредата която е в твоето око? Лицемере! извади първом гредата из окото си, и тогаз щеш виде чисто за да извадиш съчицата която е в окото на брата ти. {{field-off:Bible}}</w:t>
      </w:r>
    </w:p>
    <w:p>
      <w:pPr>
        <w:pStyle w:val="Normal"/>
        <w:rPr/>
      </w:pPr>
      <w:r>
        <w:rPr/>
        <w:t>[[@Bible:Luk 6:43 ]][[6:43 &gt;&gt; Luk 6:43]] {{field-on:Bible}} Защото нема добро дърво което прави лош плод, нито лошо дърво което прави плод добър; {{field-off:Bible}}</w:t>
      </w:r>
    </w:p>
    <w:p>
      <w:pPr>
        <w:pStyle w:val="Normal"/>
        <w:rPr/>
      </w:pPr>
      <w:r>
        <w:rPr/>
        <w:t>[[@Bible:Luk 6:44 ]][[6:44 &gt;&gt; Luk 6:44]] {{field-on:Bible}} понеже всеко дърво от своя плод се познава; защото не берат от трънки смокини, нито късат от къпина грозде. {{field-off:Bible}}</w:t>
      </w:r>
    </w:p>
    <w:p>
      <w:pPr>
        <w:pStyle w:val="Normal"/>
        <w:rPr/>
      </w:pPr>
      <w:r>
        <w:rPr/>
        <w:t>[[@Bible:Luk 6:45 ]][[6:45 &gt;&gt; Luk 6:45]] {{field-on:Bible}} Добрият человек от доброто съкровище на сърцето си износя доброто; и злият человек от злото съкровище на сърцето си износя злото; защото от препълнянето на сърцето говорят неговите уста. {{field-off:Bible}}</w:t>
      </w:r>
    </w:p>
    <w:p>
      <w:pPr>
        <w:pStyle w:val="Normal"/>
        <w:rPr/>
      </w:pPr>
      <w:r>
        <w:rPr/>
        <w:t>[[@Bible:Luk 6:46 ]][[6:46 &gt;&gt; Luk 6:46]] {{field-on:Bible}} И защо ме зовете: Господи, Господи, а не правите това, което казвам? {{field-off:Bible}}</w:t>
      </w:r>
    </w:p>
    <w:p>
      <w:pPr>
        <w:pStyle w:val="Normal"/>
        <w:rPr/>
      </w:pPr>
      <w:r>
        <w:rPr/>
        <w:t>[[@Bible:Luk 6:47 ]][[6:47 &gt;&gt; Luk 6:47]] {{field-on:Bible}} Всеки който иде при мене, и слуша моите думи, и ги прави, ще ви покажа кому е подобен. {{field-off:Bible}}</w:t>
      </w:r>
    </w:p>
    <w:p>
      <w:pPr>
        <w:pStyle w:val="Normal"/>
        <w:rPr/>
      </w:pPr>
      <w:r>
        <w:rPr/>
        <w:t>[[@Bible:Luk 6:48 ]][[6:48 &gt;&gt; Luk 6:48]] {{field-on:Bible}} Подобен е на человек що зида къща, който изкопа и задълбочи, и положи основа на камик; и когато стана наводнение, нападна реката върх онази къща, и не можа да я поклати; защото беше основана на камик. {{field-off:Bible}}</w:t>
      </w:r>
    </w:p>
    <w:p>
      <w:pPr>
        <w:pStyle w:val="Normal"/>
        <w:rPr/>
      </w:pPr>
      <w:r>
        <w:rPr/>
        <w:t>[[@Bible:Luk 6:49 ]][[6:49 &gt;&gt; Luk 6:49]] {{field-on:Bible}} А който слуша и не прави, подобен е на человек който е съзидал къща на земята без основа; върх която нападна реката, и на часа падна, и стана срутяването на тази къща големо. {{field-off:Bible}}</w:t>
      </w:r>
    </w:p>
    <w:p>
      <w:pPr>
        <w:pStyle w:val="Heading2"/>
        <w:rPr/>
      </w:pPr>
      <w:r>
        <w:rPr/>
        <w:t>Глава 7</w:t>
      </w:r>
    </w:p>
    <w:p>
      <w:pPr>
        <w:pStyle w:val="Normal"/>
        <w:rPr/>
      </w:pPr>
      <w:r>
        <w:rPr/>
        <w:t>[[@Bible:Luk 7:1 ]][[7:1 &gt;&gt; Luk 7:1]] {{field-on:Bible}} И като свърши всичките свои думи към народа който го слушаше, влезе в Капернаум. {{field-off:Bible}}</w:t>
      </w:r>
    </w:p>
    <w:p>
      <w:pPr>
        <w:pStyle w:val="Normal"/>
        <w:rPr/>
      </w:pPr>
      <w:r>
        <w:rPr/>
        <w:t>[[@Bible:Luk 7:2 ]][[7:2 &gt;&gt; Luk 7:2]] {{field-on:Bible}} А на некого си стотника слугата, който му бе мил, беше зле болен, на умиране. {{field-off:Bible}}</w:t>
      </w:r>
    </w:p>
    <w:p>
      <w:pPr>
        <w:pStyle w:val="Normal"/>
        <w:rPr/>
      </w:pPr>
      <w:r>
        <w:rPr/>
        <w:t>[[@Bible:Luk 7:3 ]][[7:3 &gt;&gt; Luk 7:3]] {{field-on:Bible}} И като чу за Исуса, проводи до него от старейшините Юдейски да го молят да дойде да оздрави слугата му. {{field-off:Bible}}</w:t>
      </w:r>
    </w:p>
    <w:p>
      <w:pPr>
        <w:pStyle w:val="Normal"/>
        <w:rPr/>
      </w:pPr>
      <w:r>
        <w:rPr/>
        <w:t>[[@Bible:Luk 7:4 ]][[7:4 &gt;&gt; Luk 7:4]] {{field-on:Bible}} И те дойдоха при Исуса та му се молеха прилежно, и казваха че: Достоен е този комуто ще сториш това; {{field-off:Bible}}</w:t>
      </w:r>
    </w:p>
    <w:p>
      <w:pPr>
        <w:pStyle w:val="Normal"/>
        <w:rPr/>
      </w:pPr>
      <w:r>
        <w:rPr/>
        <w:t>[[@Bible:Luk 7:5 ]][[7:5 &gt;&gt; Luk 7:5]] {{field-on:Bible}} защото люби нашият народ, и той ни съгради съборище. {{field-off:Bible}}</w:t>
      </w:r>
    </w:p>
    <w:p>
      <w:pPr>
        <w:pStyle w:val="Normal"/>
        <w:rPr/>
      </w:pPr>
      <w:r>
        <w:rPr/>
        <w:t>[[@Bible:Luk 7:6 ]][[7:6 &gt;&gt; Luk 7:6]] {{field-on:Bible}} А Исус вървеше с тех; и когато не беше вече далеч от къщата, проводи стотникът приятели до него да му кажат: Господи, не си прави труд; защото не съм достоен да влезеш под моят покрив; {{field-off:Bible}}</w:t>
      </w:r>
    </w:p>
    <w:p>
      <w:pPr>
        <w:pStyle w:val="Normal"/>
        <w:rPr/>
      </w:pPr>
      <w:r>
        <w:rPr/>
        <w:t>[[@Bible:Luk 7:7 ]][[7:7 &gt;&gt; Luk 7:7]] {{field-on:Bible}} (за това нито себе си счетох достоен да дойда при тебе;) но речи реч, и слугата ми ще оздравее. {{field-off:Bible}}</w:t>
      </w:r>
    </w:p>
    <w:p>
      <w:pPr>
        <w:pStyle w:val="Normal"/>
        <w:rPr/>
      </w:pPr>
      <w:r>
        <w:rPr/>
        <w:t>[[@Bible:Luk 7:8 ]][[7:8 &gt;&gt; Luk 7:8]] {{field-on:Bible}} Защото и аз съм человек под власт подчинен, и имам под себе си войни; и казвам тому: Иди, и отхожда; и другиму: Ела, и дохожда; и на слугата си: Направи това, и направя. {{field-off:Bible}}</w:t>
      </w:r>
    </w:p>
    <w:p>
      <w:pPr>
        <w:pStyle w:val="Normal"/>
        <w:rPr/>
      </w:pPr>
      <w:r>
        <w:rPr/>
        <w:t>[[@Bible:Luk 7:9 ]][[7:9 &gt;&gt; Luk 7:9]] {{field-on:Bible}} Това като чу Исус, почуди се на него; и обърна се та рече на идещия след него народ: Книто в Израиля намерих толкози вера. {{field-off:Bible}}</w:t>
      </w:r>
    </w:p>
    <w:p>
      <w:pPr>
        <w:pStyle w:val="Normal"/>
        <w:rPr/>
      </w:pPr>
      <w:r>
        <w:rPr/>
        <w:t>[[@Bible:Luk 7:10 ]][[7:10 &gt;&gt; Luk 7:10]] {{field-on:Bible}} И когато проводените се върнаха в къщи, намериха болния слуга оздравел. {{field-off:Bible}}</w:t>
      </w:r>
    </w:p>
    <w:p>
      <w:pPr>
        <w:pStyle w:val="Normal"/>
        <w:rPr/>
      </w:pPr>
      <w:r>
        <w:rPr/>
        <w:t>[[@Bible:Luk 7:11 ]][[7:11 &gt;&gt; Luk 7:11]] {{field-on:Bible}} А в следващия ден отхождаше Исус в град нарицаем Наин; и с него вървеха мнозина от учениците му и народ много. {{field-off:Bible}}</w:t>
      </w:r>
    </w:p>
    <w:p>
      <w:pPr>
        <w:pStyle w:val="Normal"/>
        <w:rPr/>
      </w:pPr>
      <w:r>
        <w:rPr/>
        <w:t>[[@Bible:Luk 7:12 ]][[7:12 &gt;&gt; Luk 7:12]] {{field-on:Bible}} И когато наближи до вратата градска, ето, изнасяха на вън мъртвец, син единороден на майка си; и тя бе вдовица; и народ много от града имаше с нея. {{field-off:Bible}}</w:t>
      </w:r>
    </w:p>
    <w:p>
      <w:pPr>
        <w:pStyle w:val="Normal"/>
        <w:rPr/>
      </w:pPr>
      <w:r>
        <w:rPr/>
        <w:t>[[@Bible:Luk 7:13 ]][[7:13 &gt;&gt; Luk 7:13]] {{field-on:Bible}} И като я виде Господ, смили се за нея, и рече й: Недей плака. {{field-off:Bible}}</w:t>
      </w:r>
    </w:p>
    <w:p>
      <w:pPr>
        <w:pStyle w:val="Normal"/>
        <w:rPr/>
      </w:pPr>
      <w:r>
        <w:rPr/>
        <w:t>[[@Bible:Luk 7:14 ]][[7:14 &gt;&gt; Luk 7:14]] {{field-on:Bible}} И приближи та допре носилото; а носещите се спреха: Момче, тебе казвам: Стани. {{field-off:Bible}}</w:t>
      </w:r>
    </w:p>
    <w:p>
      <w:pPr>
        <w:pStyle w:val="Normal"/>
        <w:rPr/>
      </w:pPr>
      <w:r>
        <w:rPr/>
        <w:t>[[@Bible:Luk 7:15 ]][[7:15 &gt;&gt; Luk 7:15]] {{field-on:Bible}} И мъртвият се подигна и седна, и начна да говори; и даде го на майка му. {{field-off:Bible}}</w:t>
      </w:r>
    </w:p>
    <w:p>
      <w:pPr>
        <w:pStyle w:val="Normal"/>
        <w:rPr/>
      </w:pPr>
      <w:r>
        <w:rPr/>
        <w:t>[[@Bible:Luk 7:16 ]][[7:16 &gt;&gt; Luk 7:16]] {{field-on:Bible}} И страх обзе всичките, и славеха Бога, и казваха: Пророк велик се подигна между нас; и: Бог посети своите люде. {{field-off:Bible}}</w:t>
      </w:r>
    </w:p>
    <w:p>
      <w:pPr>
        <w:pStyle w:val="Normal"/>
        <w:rPr/>
      </w:pPr>
      <w:r>
        <w:rPr/>
        <w:t>[[@Bible:Luk 7:17 ]][[7:17 &gt;&gt; Luk 7:17]] {{field-on:Bible}} И разчу се това слово за него по всичка Юдея, и по всичката околност. {{field-off:Bible}}</w:t>
      </w:r>
    </w:p>
    <w:p>
      <w:pPr>
        <w:pStyle w:val="Normal"/>
        <w:rPr/>
      </w:pPr>
      <w:r>
        <w:rPr/>
        <w:t>[[@Bible:Luk 7:18 ]][[7:18 &gt;&gt; Luk 7:18]] {{field-on:Bible}} И възвестиха Иоану учениците му за всичко това. {{field-off:Bible}}</w:t>
      </w:r>
    </w:p>
    <w:p>
      <w:pPr>
        <w:pStyle w:val="Normal"/>
        <w:rPr/>
      </w:pPr>
      <w:r>
        <w:rPr/>
        <w:t>[[@Bible:Luk 7:19 ]][[7:19 &gt;&gt; Luk 7:19]] {{field-on:Bible}} И призова Иоан двамина от учениците си та проводи при Исуса да му кажат: Ти ли си който иде, или другиго да очакваме? {{field-off:Bible}}</w:t>
      </w:r>
    </w:p>
    <w:p>
      <w:pPr>
        <w:pStyle w:val="Normal"/>
        <w:rPr/>
      </w:pPr>
      <w:r>
        <w:rPr/>
        <w:t>[[@Bible:Luk 7:20 ]][[7:20 &gt;&gt; Luk 7:20]] {{field-on:Bible}} И като дойдоха при него человеците, рекоха: Иоан Кръстител ни проводи до тебе, и казва: Ти ли си който иде, или другиго да очакваме? {{field-off:Bible}}</w:t>
      </w:r>
    </w:p>
    <w:p>
      <w:pPr>
        <w:pStyle w:val="Normal"/>
        <w:rPr/>
      </w:pPr>
      <w:r>
        <w:rPr/>
        <w:t>[[@Bible:Luk 7:21 ]][[7:21 &gt;&gt; Luk 7:21]] {{field-on:Bible}} И в истия час изцели мнозина от болести и немощи, и от лукави духове, и на мнозина слепи подари прогледване. {{field-off:Bible}}</w:t>
      </w:r>
    </w:p>
    <w:p>
      <w:pPr>
        <w:pStyle w:val="Normal"/>
        <w:rPr/>
      </w:pPr>
      <w:r>
        <w:rPr/>
        <w:t>[[@Bible:Luk 7:22 ]][[7:22 &gt;&gt; Luk 7:22]] {{field-on:Bible}} И отговори Исус и рече им: Идете и възвестете Иоану което видехте и чухте, че слепи прогледват, хроми ходят, прокажени се очистват, глухи прочуват, мъртви възкръснуват, и на сиромасите се благовествува. {{field-off:Bible}}</w:t>
      </w:r>
    </w:p>
    <w:p>
      <w:pPr>
        <w:pStyle w:val="Normal"/>
        <w:rPr/>
      </w:pPr>
      <w:r>
        <w:rPr/>
        <w:t>[[@Bible:Luk 7:23 ]][[7:23 &gt;&gt; Luk 7:23]] {{field-on:Bible}} И блажен е който се не съблазни в мене. {{field-off:Bible}}</w:t>
      </w:r>
    </w:p>
    <w:p>
      <w:pPr>
        <w:pStyle w:val="Normal"/>
        <w:rPr/>
      </w:pPr>
      <w:r>
        <w:rPr/>
        <w:t>[[@Bible:Luk 7:24 ]][[7:24 &gt;&gt; Luk 7:24]] {{field-on:Bible}} Но какво излезохте да видите? человек ли облечен с меки дрехи? Ето, светло облечените и онез които пируват в царските палати са. {{field-off:Bible}}</w:t>
      </w:r>
    </w:p>
    <w:p>
      <w:pPr>
        <w:pStyle w:val="Normal"/>
        <w:rPr/>
      </w:pPr>
      <w:r>
        <w:rPr/>
        <w:t>[[@Bible:Luk 7:25 ]][[7:25 &gt;&gt; Luk 7:25]] {{field-on:Bible}} Но какво излязохте да видите? Человек ли облечен с меки дрехи? Ето, светло облечените и онез които пируват в царските палати са. {{field-off:Bible}}</w:t>
      </w:r>
    </w:p>
    <w:p>
      <w:pPr>
        <w:pStyle w:val="Normal"/>
        <w:rPr/>
      </w:pPr>
      <w:r>
        <w:rPr/>
        <w:t>[[@Bible:Luk 7:26 ]][[7:26 &gt;&gt; Luk 7:26]] {{field-on:Bible}} Но какво излезохте да видите? пророк ли? Ей, казвам ви, и повече от пророк. {{field-off:Bible}}</w:t>
      </w:r>
    </w:p>
    <w:p>
      <w:pPr>
        <w:pStyle w:val="Normal"/>
        <w:rPr/>
      </w:pPr>
      <w:r>
        <w:rPr/>
        <w:t>[[@Bible:Luk 7:27 ]][[7:27 &gt;&gt; Luk 7:27]] {{field-on:Bible}} Този е за когото е писано: "Ето аз проваждам вестителя моего пред лицето ти, който ще устрои пътя ти пред тебе." {{field-off:Bible}}</w:t>
      </w:r>
    </w:p>
    <w:p>
      <w:pPr>
        <w:pStyle w:val="Normal"/>
        <w:rPr/>
      </w:pPr>
      <w:r>
        <w:rPr/>
        <w:t>[[@Bible:Luk 7:28 ]][[7:28 &gt;&gt; Luk 7:28]] {{field-on:Bible}} Защото ви казвам, че между родените от жени никой пророк не е по голем от Иоана Кръстителя; но най малкият в царството Божие по-голем е от него. {{field-off:Bible}}</w:t>
      </w:r>
    </w:p>
    <w:p>
      <w:pPr>
        <w:pStyle w:val="Normal"/>
        <w:rPr/>
      </w:pPr>
      <w:r>
        <w:rPr/>
        <w:t>[[@Bible:Luk 7:29 ]][[7:29 &gt;&gt; Luk 7:29]] {{field-on:Bible}} И всичкий народ като чуха, и митарите, оправдаха Бога, като се кръстиха с кръщението Иоаново. {{field-off:Bible}}</w:t>
      </w:r>
    </w:p>
    <w:p>
      <w:pPr>
        <w:pStyle w:val="Normal"/>
        <w:rPr/>
      </w:pPr>
      <w:r>
        <w:rPr/>
        <w:t>[[@Bible:Luk 7:30 ]][[7:30 &gt;&gt; Luk 7:30]] {{field-on:Bible}} А Фарисеите и законниците отхвърлиха за себе си волята Божия, понеже се не кръстиха от него. {{field-off:Bible}}</w:t>
      </w:r>
    </w:p>
    <w:p>
      <w:pPr>
        <w:pStyle w:val="Normal"/>
        <w:rPr/>
      </w:pPr>
      <w:r>
        <w:rPr/>
        <w:t>[[@Bible:Luk 7:31 ]][[7:31 &gt;&gt; Luk 7:31]] {{field-on:Bible}} И рече Господ: А на какво да уподобя человеците на този род? и на какво са подобни? {{field-off:Bible}}</w:t>
      </w:r>
    </w:p>
    <w:p>
      <w:pPr>
        <w:pStyle w:val="Normal"/>
        <w:rPr/>
      </w:pPr>
      <w:r>
        <w:rPr/>
        <w:t>[[@Bible:Luk 7:32 ]][[7:32 &gt;&gt; Luk 7:32]] {{field-on:Bible}} Подобни са на деца, които седят на пазаря и викат едно на друго и казват си: Свирихме ви, и не играхте: жално ви пехме и не плакахте. {{field-off:Bible}}</w:t>
      </w:r>
    </w:p>
    <w:p>
      <w:pPr>
        <w:pStyle w:val="Normal"/>
        <w:rPr/>
      </w:pPr>
      <w:r>
        <w:rPr/>
        <w:t>[[@Bible:Luk 7:33 ]][[7:33 &gt;&gt; Luk 7:33]] {{field-on:Bible}} Защото дойде Иоан Кръстител, нито хлеб яде, нито вино пие, и казвате: Бес има. {{field-off:Bible}}</w:t>
      </w:r>
    </w:p>
    <w:p>
      <w:pPr>
        <w:pStyle w:val="Normal"/>
        <w:rPr/>
      </w:pPr>
      <w:r>
        <w:rPr/>
        <w:t>[[@Bible:Luk 7:34 ]][[7:34 &gt;&gt; Luk 7:34]] {{field-on:Bible}} Дойде Син человечески, яде и пие, и казвате: Ето человек ядлив и винопийца, приятел на митарите и на грешниците. {{field-off:Bible}}</w:t>
      </w:r>
    </w:p>
    <w:p>
      <w:pPr>
        <w:pStyle w:val="Normal"/>
        <w:rPr/>
      </w:pPr>
      <w:r>
        <w:rPr/>
        <w:t>[[@Bible:Luk 7:35 ]][[7:35 &gt;&gt; Luk 7:35]] {{field-on:Bible}} И оправда се мъдростта от всичките си чада. {{field-off:Bible}}</w:t>
      </w:r>
    </w:p>
    <w:p>
      <w:pPr>
        <w:pStyle w:val="Normal"/>
        <w:rPr/>
      </w:pPr>
      <w:r>
        <w:rPr/>
        <w:t>[[@Bible:Luk 7:36 ]][[7:36 &gt;&gt; Luk 7:36]] {{field-on:Bible}} И молеше го един от Фарисеите да яде с него, и той влезе в дома Фарисеев, и седна на трапезата. {{field-off:Bible}}</w:t>
      </w:r>
    </w:p>
    <w:p>
      <w:pPr>
        <w:pStyle w:val="Normal"/>
        <w:rPr/>
      </w:pPr>
      <w:r>
        <w:rPr/>
        <w:t>[[@Bible:Luk 7:37 ]][[7:37 &gt;&gt; Luk 7:37]] {{field-on:Bible}} И, ето, жена некоя от града която беше грешница, като разбра че седи на трапеза в дома Фарисеев, донесе алавастър с миро. {{field-off:Bible}}</w:t>
      </w:r>
    </w:p>
    <w:p>
      <w:pPr>
        <w:pStyle w:val="Normal"/>
        <w:rPr/>
      </w:pPr>
      <w:r>
        <w:rPr/>
        <w:t>[[@Bible:Luk 7:38 ]][[7:38 &gt;&gt; Luk 7:38]] {{field-on:Bible}} и, като застана при нозете му отзад и плачеше, начена да облива нозете му със сълзи и отриваше ги с космите на главата си, и целуваше нозете му, и мажеше ги с мирото. {{field-off:Bible}}</w:t>
      </w:r>
    </w:p>
    <w:p>
      <w:pPr>
        <w:pStyle w:val="Normal"/>
        <w:rPr/>
      </w:pPr>
      <w:r>
        <w:rPr/>
        <w:t>[[@Bible:Luk 7:39 ]][[7:39 &gt;&gt; Luk 7:39]] {{field-on:Bible}} А Фарисеят който го бе призвал, като виде, рече в себе си и думаше: Този ако да беше пророк, щеше да знае коя и каква е жената която се допира до него, че е грешница. {{field-off:Bible}}</w:t>
      </w:r>
    </w:p>
    <w:p>
      <w:pPr>
        <w:pStyle w:val="Normal"/>
        <w:rPr/>
      </w:pPr>
      <w:r>
        <w:rPr/>
        <w:t>[[@Bible:Luk 7:40 ]][[7:40 &gt;&gt; Luk 7:40]] {{field-on:Bible}} И отговори Исус и рече му: Симоне, имам нещо да ти река. А той казва: Учителю, речи. {{field-off:Bible}}</w:t>
      </w:r>
    </w:p>
    <w:p>
      <w:pPr>
        <w:pStyle w:val="Normal"/>
        <w:rPr/>
      </w:pPr>
      <w:r>
        <w:rPr/>
        <w:t>[[@Bible:Luk 7:41 ]][[7:41 &gt;&gt; Luk 7:41]] {{field-on:Bible}} Некой си заимодавец имаше двама длъжници; единът беше длъжен петстотин динарии, а другият петдесет. {{field-off:Bible}}</w:t>
      </w:r>
    </w:p>
    <w:p>
      <w:pPr>
        <w:pStyle w:val="Normal"/>
        <w:rPr/>
      </w:pPr>
      <w:r>
        <w:rPr/>
        <w:t>[[@Bible:Luk 7:42 ]][[7:42 &gt;&gt; Luk 7:42]] {{field-on:Bible}} И понеже немаха да му платят, прости им ги и на двамата. И тъй, кажи ми кой от тех ще го възлюби повече? {{field-off:Bible}}</w:t>
      </w:r>
    </w:p>
    <w:p>
      <w:pPr>
        <w:pStyle w:val="Normal"/>
        <w:rPr/>
      </w:pPr>
      <w:r>
        <w:rPr/>
        <w:t>[[@Bible:Luk 7:43 ]][[7:43 &gt;&gt; Luk 7:43]] {{field-on:Bible}} Отговори Симон и рече: Мисля че онзи комуто е оставил повечето. А той му рече: Право си отсъдил. {{field-off:Bible}}</w:t>
      </w:r>
    </w:p>
    <w:p>
      <w:pPr>
        <w:pStyle w:val="Normal"/>
        <w:rPr/>
      </w:pPr>
      <w:r>
        <w:rPr/>
        <w:t>[[@Bible:Luk 7:44 ]][[7:44 &gt;&gt; Luk 7:44]] {{field-on:Bible}} И като се обърна къде жената рече на Симона: Видиш ли тази жена? Влезох в къщата ти, и ти вода за нозете ми не даде; а тя със сълзи обле нозете ми, и с космите на главата си ги отри. {{field-off:Bible}}</w:t>
      </w:r>
    </w:p>
    <w:p>
      <w:pPr>
        <w:pStyle w:val="Normal"/>
        <w:rPr/>
      </w:pPr>
      <w:r>
        <w:rPr/>
        <w:t>[[@Bible:Luk 7:45 ]][[7:45 &gt;&gt; Luk 7:45]] {{field-on:Bible}} Ти целуване ми не даде; а тя, от как съм влезъл, не е престанала от да целува нозете ми. {{field-off:Bible}}</w:t>
      </w:r>
    </w:p>
    <w:p>
      <w:pPr>
        <w:pStyle w:val="Normal"/>
        <w:rPr/>
      </w:pPr>
      <w:r>
        <w:rPr/>
        <w:t>[[@Bible:Luk 7:46 ]][[7:46 &gt;&gt; Luk 7:46]] {{field-on:Bible}} Ти с масло главата ми не помаза; а тя с миро помаза нозете ми. {{field-off:Bible}}</w:t>
      </w:r>
    </w:p>
    <w:p>
      <w:pPr>
        <w:pStyle w:val="Normal"/>
        <w:rPr/>
      </w:pPr>
      <w:r>
        <w:rPr/>
        <w:t>[[@Bible:Luk 7:47 ]][[7:47 &gt;&gt; Luk 7:47]] {{field-on:Bible}} За това ти казвам: Прощават й се многото нейни грехове, защото много възлюби; а комуто се малко прощава, малко люби. {{field-off:Bible}}</w:t>
      </w:r>
    </w:p>
    <w:p>
      <w:pPr>
        <w:pStyle w:val="Normal"/>
        <w:rPr/>
      </w:pPr>
      <w:r>
        <w:rPr/>
        <w:t>[[@Bible:Luk 7:48 ]][[7:48 &gt;&gt; Luk 7:48]] {{field-on:Bible}} И рече й: Прощават ти се греховете ти. {{field-off:Bible}}</w:t>
      </w:r>
    </w:p>
    <w:p>
      <w:pPr>
        <w:pStyle w:val="Normal"/>
        <w:rPr/>
      </w:pPr>
      <w:r>
        <w:rPr/>
        <w:t>[[@Bible:Luk 7:49 ]][[7:49 &gt;&gt; Luk 7:49]] {{field-on:Bible}} И тези които седеха с него наедно на трапезата наченаха да си говорят помежду си: Кой е този който и греховете прощава? {{field-off:Bible}}</w:t>
      </w:r>
    </w:p>
    <w:p>
      <w:pPr>
        <w:pStyle w:val="Normal"/>
        <w:rPr/>
      </w:pPr>
      <w:r>
        <w:rPr/>
        <w:t>[[@Bible:Luk 7:50 ]][[7:50 &gt;&gt; Luk 7:50]] {{field-on:Bible}} И рече на жената: Верата твоя те спаси; иди си с миром. {{field-off:Bible}}</w:t>
      </w:r>
    </w:p>
    <w:p>
      <w:pPr>
        <w:pStyle w:val="Heading2"/>
        <w:rPr/>
      </w:pPr>
      <w:r>
        <w:rPr/>
        <w:t>Глава 8</w:t>
      </w:r>
    </w:p>
    <w:p>
      <w:pPr>
        <w:pStyle w:val="Normal"/>
        <w:rPr/>
      </w:pPr>
      <w:r>
        <w:rPr/>
        <w:t>[[@Bible:Luk 8:1 ]][[8:1 &gt;&gt; Luk 8:1]] {{field-on:Bible}} И след това ходеше от град на град и от село на село да проповедва и да благовествува царството Божие; и дванадесетте ученици беха с него, {{field-off:Bible}}</w:t>
      </w:r>
    </w:p>
    <w:p>
      <w:pPr>
        <w:pStyle w:val="Normal"/>
        <w:rPr/>
      </w:pPr>
      <w:r>
        <w:rPr/>
        <w:t>[[@Bible:Luk 8:2 ]][[8:2 &gt;&gt; Luk 8:2]] {{field-on:Bible}} и жени некои които беха изцелени от зли духове и болести, Мария нарицаемата Магдалина, из която беха излезли седем беса, {{field-off:Bible}}</w:t>
      </w:r>
    </w:p>
    <w:p>
      <w:pPr>
        <w:pStyle w:val="Normal"/>
        <w:rPr/>
      </w:pPr>
      <w:r>
        <w:rPr/>
        <w:t>[[@Bible:Luk 8:3 ]][[8:3 &gt;&gt; Luk 8:3]] {{field-on:Bible}} и Иоана жената на Хуза настойника Иродов, и Сусана, и други много които му слугуваха от своят си имот. {{field-off:Bible}}</w:t>
      </w:r>
    </w:p>
    <w:p>
      <w:pPr>
        <w:pStyle w:val="Normal"/>
        <w:rPr/>
      </w:pPr>
      <w:r>
        <w:rPr/>
        <w:t>[[@Bible:Luk 8:4 ]][[8:4 &gt;&gt; Luk 8:4]] {{field-on:Bible}} И понеже се стичаше народ много, и идеха при него от всеки град, рече с притча: {{field-off:Bible}}</w:t>
      </w:r>
    </w:p>
    <w:p>
      <w:pPr>
        <w:pStyle w:val="Normal"/>
        <w:rPr/>
      </w:pPr>
      <w:r>
        <w:rPr/>
        <w:t>[[@Bible:Luk 8:5 ]][[8:5 &gt;&gt; Luk 8:5]] {{field-on:Bible}} Излезе сеятелът да сее семето си; и когато сееше, едно падна край пътя и затъпка се, и птиците небесни го озобаха. {{field-off:Bible}}</w:t>
      </w:r>
    </w:p>
    <w:p>
      <w:pPr>
        <w:pStyle w:val="Normal"/>
        <w:rPr/>
      </w:pPr>
      <w:r>
        <w:rPr/>
        <w:t>[[@Bible:Luk 8:6 ]][[8:6 &gt;&gt; Luk 8:6]] {{field-on:Bible}} А друго падна на камик, и като изникна изсъхна, защото немаше влага. {{field-off:Bible}}</w:t>
      </w:r>
    </w:p>
    <w:p>
      <w:pPr>
        <w:pStyle w:val="Normal"/>
        <w:rPr/>
      </w:pPr>
      <w:r>
        <w:rPr/>
        <w:t>[[@Bible:Luk 8:7 ]][[8:7 &gt;&gt; Luk 8:7]] {{field-on:Bible}} Друго пък падна всред трънете, и като порастоха трънете заглушиха го. {{field-off:Bible}}</w:t>
      </w:r>
    </w:p>
    <w:p>
      <w:pPr>
        <w:pStyle w:val="Normal"/>
        <w:rPr/>
      </w:pPr>
      <w:r>
        <w:rPr/>
        <w:t>[[@Bible:Luk 8:8 ]][[8:8 &gt;&gt; Luk 8:8]] {{field-on:Bible}} А друго падна на добрата земя, и като израсте стори плод стократен. Това като говореше, възгласи: Който има уши да слуша, нека слуша. {{field-off:Bible}}</w:t>
      </w:r>
    </w:p>
    <w:p>
      <w:pPr>
        <w:pStyle w:val="Normal"/>
        <w:rPr/>
      </w:pPr>
      <w:r>
        <w:rPr/>
        <w:t>[[@Bible:Luk 8:9 ]][[8:9 &gt;&gt; Luk 8:9]] {{field-on:Bible}} А питаха го учениците и казваха: Що значи тая притча? {{field-off:Bible}}</w:t>
      </w:r>
    </w:p>
    <w:p>
      <w:pPr>
        <w:pStyle w:val="Normal"/>
        <w:rPr/>
      </w:pPr>
      <w:r>
        <w:rPr/>
        <w:t>[[@Bible:Luk 8:10 ]][[8:10 &gt;&gt; Luk 8:10]] {{field-on:Bible}} А той рече: Вам е дадено да познаете тайните на царството Божие; а на другите се проповедва с притчи, щото гледаще да не видят и слушаще да не разумеват. {{field-off:Bible}}</w:t>
      </w:r>
    </w:p>
    <w:p>
      <w:pPr>
        <w:pStyle w:val="Normal"/>
        <w:rPr/>
      </w:pPr>
      <w:r>
        <w:rPr/>
        <w:t>[[@Bible:Luk 8:11 ]][[8:11 &gt;&gt; Luk 8:11]] {{field-on:Bible}} И тая е притчата. Семето е словото Божие. {{field-off:Bible}}</w:t>
      </w:r>
    </w:p>
    <w:p>
      <w:pPr>
        <w:pStyle w:val="Normal"/>
        <w:rPr/>
      </w:pPr>
      <w:r>
        <w:rPr/>
        <w:t>[[@Bible:Luk 8:12 ]][[8:12 &gt;&gt; Luk 8:12]] {{field-on:Bible}} А посеяното край пътя са които слушат; след това идва дяволът и отнема словото от сърдцето им, да не би да поверват и се спасят. {{field-off:Bible}}</w:t>
      </w:r>
    </w:p>
    <w:p>
      <w:pPr>
        <w:pStyle w:val="Normal"/>
        <w:rPr/>
      </w:pPr>
      <w:r>
        <w:rPr/>
        <w:t>[[@Bible:Luk 8:13 ]][[8:13 &gt;&gt; Luk 8:13]] {{field-on:Bible}} А което на камика, са онези които кога чуят, с радост приимат словото; и те корен немат; които за малко време верват, и във време на напаст отстъпват. {{field-off:Bible}}</w:t>
      </w:r>
    </w:p>
    <w:p>
      <w:pPr>
        <w:pStyle w:val="Normal"/>
        <w:rPr/>
      </w:pPr>
      <w:r>
        <w:rPr/>
        <w:t>[[@Bible:Luk 8:14 ]][[8:14 &gt;&gt; Luk 8:14]] {{field-on:Bible}} А падналото в трънете, те са онези които са слушали, и от грижи и богатства и сласти житейски, отхождат и заглухнуват и не приносят плод. {{field-off:Bible}}</w:t>
      </w:r>
    </w:p>
    <w:p>
      <w:pPr>
        <w:pStyle w:val="Normal"/>
        <w:rPr/>
      </w:pPr>
      <w:r>
        <w:rPr/>
        <w:t>[[@Bible:Luk 8:15 ]][[8:15 &gt;&gt; Luk 8:15]] {{field-on:Bible}} А което на добрата земя, те са онези които чуят словото, държат го в добро и благо сърце, и приносят плод в търпение. {{field-off:Bible}}</w:t>
      </w:r>
    </w:p>
    <w:p>
      <w:pPr>
        <w:pStyle w:val="Normal"/>
        <w:rPr/>
      </w:pPr>
      <w:r>
        <w:rPr/>
        <w:t>[[@Bible:Luk 8:16 ]][[8:16 &gt;&gt; Luk 8:16]] {{field-on:Bible}} И никой като запали свещ не я покрива със съсъд, нито я туря под одъра, но я туря на светилника, за да гледат виделината тези които влезват. {{field-off:Bible}}</w:t>
      </w:r>
    </w:p>
    <w:p>
      <w:pPr>
        <w:pStyle w:val="Normal"/>
        <w:rPr/>
      </w:pPr>
      <w:r>
        <w:rPr/>
        <w:t>[[@Bible:Luk 8:17 ]][[8:17 &gt;&gt; Luk 8:17]] {{field-on:Bible}} Защото нема скришно което не ще бъде явно, нито утаено което не ще да бъде знайно и не ще да излезе наяве. {{field-off:Bible}}</w:t>
      </w:r>
    </w:p>
    <w:p>
      <w:pPr>
        <w:pStyle w:val="Normal"/>
        <w:rPr/>
      </w:pPr>
      <w:r>
        <w:rPr/>
        <w:t>[[@Bible:Luk 8:18 ]][[8:18 &gt;&gt; Luk 8:18]] {{field-on:Bible}} За това, гледайте как слушате; защото който има; ще му се даде; а който нема, и онова което мисли че има ще му се отнеме. {{field-off:Bible}}</w:t>
      </w:r>
    </w:p>
    <w:p>
      <w:pPr>
        <w:pStyle w:val="Normal"/>
        <w:rPr/>
      </w:pPr>
      <w:r>
        <w:rPr/>
        <w:t>[[@Bible:Luk 8:19 ]][[8:19 &gt;&gt; Luk 8:19]] {{field-on:Bible}} И дойдоха при него майка му и братята му, и поради множеството не можеха да приближат до него. {{field-off:Bible}}</w:t>
      </w:r>
    </w:p>
    <w:p>
      <w:pPr>
        <w:pStyle w:val="Normal"/>
        <w:rPr/>
      </w:pPr>
      <w:r>
        <w:rPr/>
        <w:t>[[@Bible:Luk 8:20 ]][[8:20 &gt;&gt; Luk 8:20]] {{field-on:Bible}} И известиха му некои и казваха: Майка ти и братята ти стоят вън и искат да те видят. {{field-off:Bible}}</w:t>
      </w:r>
    </w:p>
    <w:p>
      <w:pPr>
        <w:pStyle w:val="Normal"/>
        <w:rPr/>
      </w:pPr>
      <w:r>
        <w:rPr/>
        <w:t>[[@Bible:Luk 8:21 ]][[8:21 &gt;&gt; Luk 8:21]] {{field-on:Bible}} А той отговори и рече им: Мен са майка и братя тези които слушат словото Божие и го изпълняват. {{field-off:Bible}}</w:t>
      </w:r>
    </w:p>
    <w:p>
      <w:pPr>
        <w:pStyle w:val="Normal"/>
        <w:rPr/>
      </w:pPr>
      <w:r>
        <w:rPr/>
        <w:t>[[@Bible:Luk 8:22 ]][[8:22 &gt;&gt; Luk 8:22]] {{field-on:Bible}} И един ден влезе в ладия той и учениците му; и рече им: Да минем отвъд езерото; и отплуваха. {{field-off:Bible}}</w:t>
      </w:r>
    </w:p>
    <w:p>
      <w:pPr>
        <w:pStyle w:val="Normal"/>
        <w:rPr/>
      </w:pPr>
      <w:r>
        <w:rPr/>
        <w:t>[[@Bible:Luk 8:23 ]][[8:23 &gt;&gt; Luk 8:23]] {{field-on:Bible}} И във времето на плуването им той заспа; и спусна се буря ветрена в езерото, и пълнеше се ладията, и в опасност беха. {{field-off:Bible}}</w:t>
      </w:r>
    </w:p>
    <w:p>
      <w:pPr>
        <w:pStyle w:val="Normal"/>
        <w:rPr/>
      </w:pPr>
      <w:r>
        <w:rPr/>
        <w:t>[[@Bible:Luk 8:24 ]][[8:24 &gt;&gt; Luk 8:24]] {{field-on:Bible}} И пристъпиха та го разбудиха и казват: Наставниче, Наставниче, загинваме! А той стана та запрети на ветъра и на вълнението на водата; и уталожиха се, и стана тишина. {{field-off:Bible}}</w:t>
      </w:r>
    </w:p>
    <w:p>
      <w:pPr>
        <w:pStyle w:val="Normal"/>
        <w:rPr/>
      </w:pPr>
      <w:r>
        <w:rPr/>
        <w:t>[[@Bible:Luk 8:25 ]][[8:25 &gt;&gt; Luk 8:25]] {{field-on:Bible}} И рече им: Де ви е верата? А те уплашени чудеха се, и говореха си един на друг: Кой е този щото повелева и на ветровете и на водата, и го слушат? {{field-off:Bible}}</w:t>
      </w:r>
    </w:p>
    <w:p>
      <w:pPr>
        <w:pStyle w:val="Normal"/>
        <w:rPr/>
      </w:pPr>
      <w:r>
        <w:rPr/>
        <w:t>[[@Bible:Luk 8:26 ]][[8:26 &gt;&gt; Luk 8:26]] {{field-on:Bible}} И изплуваха в Гадаринската страна, която е срещу Галилея. {{field-off:Bible}}</w:t>
      </w:r>
    </w:p>
    <w:p>
      <w:pPr>
        <w:pStyle w:val="Normal"/>
        <w:rPr/>
      </w:pPr>
      <w:r>
        <w:rPr/>
        <w:t>[[@Bible:Luk 8:27 ]][[8:27 &gt;&gt; Luk 8:27]] {{field-on:Bible}} И щом излезе на земята, срещна го от града некой си человек който от много време имаше бесове, и дреха не обличаше, и в къщи не стоеше, но в гробищата. {{field-off:Bible}}</w:t>
      </w:r>
    </w:p>
    <w:p>
      <w:pPr>
        <w:pStyle w:val="Normal"/>
        <w:rPr/>
      </w:pPr>
      <w:r>
        <w:rPr/>
        <w:t>[[@Bible:Luk 8:28 ]][[8:28 &gt;&gt; Luk 8:28]] {{field-on:Bible}} И като виде Исуса, извика, и припадна нему, и с глас голем рече: Що имаш ти с мене, Исусе, Сине на Бога Вишнаго? моля ти се недей ме мъчи; {{field-off:Bible}}</w:t>
      </w:r>
    </w:p>
    <w:p>
      <w:pPr>
        <w:pStyle w:val="Normal"/>
        <w:rPr/>
      </w:pPr>
      <w:r>
        <w:rPr/>
        <w:t>[[@Bible:Luk 8:29 ]][[8:29 &gt;&gt; Luk 8:29]] {{field-on:Bible}} защото повеле нечистому духу да излезе из человека. (понеже от много време бе го прехванал; и връзваха го с вериги и с окови та го вардеха; но той разкъсваше връзките, и гонеше го бесът по пустините.) {{field-off:Bible}}</w:t>
      </w:r>
    </w:p>
    <w:p>
      <w:pPr>
        <w:pStyle w:val="Normal"/>
        <w:rPr/>
      </w:pPr>
      <w:r>
        <w:rPr/>
        <w:t>[[@Bible:Luk 8:30 ]][[8:30 &gt;&gt; Luk 8:30]] {{field-on:Bible}} И попита го Исус и рече: Как ти е името? А той рече: Легеон; защото много бесове влезоха в него. {{field-off:Bible}}</w:t>
      </w:r>
    </w:p>
    <w:p>
      <w:pPr>
        <w:pStyle w:val="Normal"/>
        <w:rPr/>
      </w:pPr>
      <w:r>
        <w:rPr/>
        <w:t>[[@Bible:Luk 8:31 ]][[8:31 &gt;&gt; Luk 8:31]] {{field-on:Bible}} И молеха го да им не повелее да идат в бездната. {{field-off:Bible}}</w:t>
      </w:r>
    </w:p>
    <w:p>
      <w:pPr>
        <w:pStyle w:val="Normal"/>
        <w:rPr/>
      </w:pPr>
      <w:r>
        <w:rPr/>
        <w:t>[[@Bible:Luk 8:32 ]][[8:32 &gt;&gt; Luk 8:32]] {{field-on:Bible}} А там имаше стадо от много свине що пасеха по гората; и молеха му се бесовете да им дозволи да влезат в тех; и дозволи им. {{field-off:Bible}}</w:t>
      </w:r>
    </w:p>
    <w:p>
      <w:pPr>
        <w:pStyle w:val="Normal"/>
        <w:rPr/>
      </w:pPr>
      <w:r>
        <w:rPr/>
        <w:t>[[@Bible:Luk 8:33 ]][[8:33 &gt;&gt; Luk 8:33]] {{field-on:Bible}} И като излезнаха бесовете от человека, влезоха в свинете; и впусна се стадото през стръмнината в езерото та се издави. {{field-off:Bible}}</w:t>
      </w:r>
    </w:p>
    <w:p>
      <w:pPr>
        <w:pStyle w:val="Normal"/>
        <w:rPr/>
      </w:pPr>
      <w:r>
        <w:rPr/>
        <w:t>[[@Bible:Luk 8:34 ]][[8:34 &gt;&gt; Luk 8:34]] {{field-on:Bible}} А свинопасците като видеха това що стана побегнаха, и отидоха та известиха в града и в селата. {{field-off:Bible}}</w:t>
      </w:r>
    </w:p>
    <w:p>
      <w:pPr>
        <w:pStyle w:val="Normal"/>
        <w:rPr/>
      </w:pPr>
      <w:r>
        <w:rPr/>
        <w:t>[[@Bible:Luk 8:35 ]][[8:35 &gt;&gt; Luk 8:35]] {{field-on:Bible}} И излезоха да видят станалото; и дойдоха при Исуса, и намериха человека от когото беха излезли бесовете седнал при нозете Исусови, облечен и смислен; и убояха се. {{field-off:Bible}}</w:t>
      </w:r>
    </w:p>
    <w:p>
      <w:pPr>
        <w:pStyle w:val="Normal"/>
        <w:rPr/>
      </w:pPr>
      <w:r>
        <w:rPr/>
        <w:t>[[@Bible:Luk 8:36 ]][[8:36 &gt;&gt; Luk 8:36]] {{field-on:Bible}} И тези които беха видели това известиха им как изцеле бесният. {{field-off:Bible}}</w:t>
      </w:r>
    </w:p>
    <w:p>
      <w:pPr>
        <w:pStyle w:val="Normal"/>
        <w:rPr/>
      </w:pPr>
      <w:r>
        <w:rPr/>
        <w:t>[[@Bible:Luk 8:37 ]][[8:37 &gt;&gt; Luk 8:37]] {{field-on:Bible}} И всичкото множество от околността Гадаринска молиха му се да си отиде от тех; защото беха обзети от голем страх; а той влезе в ладията и върна се. {{field-off:Bible}}</w:t>
      </w:r>
    </w:p>
    <w:p>
      <w:pPr>
        <w:pStyle w:val="Normal"/>
        <w:rPr/>
      </w:pPr>
      <w:r>
        <w:rPr/>
        <w:t>[[@Bible:Luk 8:38 ]][[8:38 &gt;&gt; Luk 8:38]] {{field-on:Bible}} А человекът, от когото беха излезли бесовете, молеше му се да бъде с него; но Исус го изпрати и рече: {{field-off:Bible}}</w:t>
      </w:r>
    </w:p>
    <w:p>
      <w:pPr>
        <w:pStyle w:val="Normal"/>
        <w:rPr/>
      </w:pPr>
      <w:r>
        <w:rPr/>
        <w:t>[[@Bible:Luk 8:39 ]][[8:39 &gt;&gt; Luk 8:39]] {{field-on:Bible}} Върни се у дома си, и разкажи това което ти стори Бог. И отиде та проповедва по всичкия град това що му стори Исус. {{field-off:Bible}}</w:t>
      </w:r>
    </w:p>
    <w:p>
      <w:pPr>
        <w:pStyle w:val="Normal"/>
        <w:rPr/>
      </w:pPr>
      <w:r>
        <w:rPr/>
        <w:t>[[@Bible:Luk 8:40 ]][[8:40 &gt;&gt; Luk 8:40]] {{field-on:Bible}} А когато се върна Исус, прие го народът; защото всички го чакаха. {{field-off:Bible}}</w:t>
      </w:r>
    </w:p>
    <w:p>
      <w:pPr>
        <w:pStyle w:val="Normal"/>
        <w:rPr/>
      </w:pPr>
      <w:r>
        <w:rPr/>
        <w:t>[[@Bible:Luk 8:41 ]][[8:41 &gt;&gt; Luk 8:41]] {{field-on:Bible}} И, ето, дойде един человек, на име Яир, (и той бе началник на съборището,) и падна на нозете Исусови, та му се молеше да влезе в дома му; {{field-off:Bible}}</w:t>
      </w:r>
    </w:p>
    <w:p>
      <w:pPr>
        <w:pStyle w:val="Normal"/>
        <w:rPr/>
      </w:pPr>
      <w:r>
        <w:rPr/>
        <w:t>[[@Bible:Luk 8:42 ]][[8:42 &gt;&gt; Luk 8:42]] {{field-on:Bible}} защото имаше дъщеря единородна, като на дванадесет години, и тя беше на умиране. И когато отхождаше, народът го притискаше. {{field-off:Bible}}</w:t>
      </w:r>
    </w:p>
    <w:p>
      <w:pPr>
        <w:pStyle w:val="Normal"/>
        <w:rPr/>
      </w:pPr>
      <w:r>
        <w:rPr/>
        <w:t>[[@Bible:Luk 8:43 ]][[8:43 &gt;&gt; Luk 8:43]] {{field-on:Bible}} И жена некоя си що имаше кръвотечение от дванадесет години, която бе издала на лекари всичкия си имот и не може да се излекува от никого, {{field-off:Bible}}</w:t>
      </w:r>
    </w:p>
    <w:p>
      <w:pPr>
        <w:pStyle w:val="Normal"/>
        <w:rPr/>
      </w:pPr>
      <w:r>
        <w:rPr/>
        <w:t>[[@Bible:Luk 8:44 ]][[8:44 &gt;&gt; Luk 8:44]] {{field-on:Bible}} приближи се изотзад, та се допре до полата на дрехата му; и тоз час престана течението на кръвта й. {{field-off:Bible}}</w:t>
      </w:r>
    </w:p>
    <w:p>
      <w:pPr>
        <w:pStyle w:val="Normal"/>
        <w:rPr/>
      </w:pPr>
      <w:r>
        <w:rPr/>
        <w:t>[[@Bible:Luk 8:45 ]][[8:45 &gt;&gt; Luk 8:45]] {{field-on:Bible}} И рече Исус: Кой е що се допре до мене? И понеже се отричаха всички, рече Петър и които беха с него: Наставниче, народът те притискат и угнетяват, а ти казваш: Кой е що се допре до мене? {{field-off:Bible}}</w:t>
      </w:r>
    </w:p>
    <w:p>
      <w:pPr>
        <w:pStyle w:val="Normal"/>
        <w:rPr/>
      </w:pPr>
      <w:r>
        <w:rPr/>
        <w:t>[[@Bible:Luk 8:46 ]][[8:46 &gt;&gt; Luk 8:46]] {{field-on:Bible}} Но Исус рече: Некой се допре до мене; защото аз усетих че сила излезе из мене. {{field-off:Bible}}</w:t>
      </w:r>
    </w:p>
    <w:p>
      <w:pPr>
        <w:pStyle w:val="Normal"/>
        <w:rPr/>
      </w:pPr>
      <w:r>
        <w:rPr/>
        <w:t>[[@Bible:Luk 8:47 ]][[8:47 &gt;&gt; Luk 8:47]] {{field-on:Bible}} И като виде жената че се не укри, дойде разтреперана и припадна нему та му изказа пред всичкия народ за коя причина се допре до него, и как на часа оздраве. {{field-off:Bible}}</w:t>
      </w:r>
    </w:p>
    <w:p>
      <w:pPr>
        <w:pStyle w:val="Normal"/>
        <w:rPr/>
      </w:pPr>
      <w:r>
        <w:rPr/>
        <w:t>[[@Bible:Luk 8:48 ]][[8:48 &gt;&gt; Luk 8:48]] {{field-on:Bible}} А той й рече: Дързай, дъщи, твоята вера те изцели: иди си с миром. {{field-off:Bible}}</w:t>
      </w:r>
    </w:p>
    <w:p>
      <w:pPr>
        <w:pStyle w:val="Normal"/>
        <w:rPr/>
      </w:pPr>
      <w:r>
        <w:rPr/>
        <w:t>[[@Bible:Luk 8:49 ]][[8:49 &gt;&gt; Luk 8:49]] {{field-on:Bible}} И когато още говореше, идва некой си от началника на съборището и казва му: Дъщеря ти умре: не труди учителя. {{field-off:Bible}}</w:t>
      </w:r>
    </w:p>
    <w:p>
      <w:pPr>
        <w:pStyle w:val="Normal"/>
        <w:rPr/>
      </w:pPr>
      <w:r>
        <w:rPr/>
        <w:t>[[@Bible:Luk 8:50 ]][[8:50 &gt;&gt; Luk 8:50]] {{field-on:Bible}} А Исус като чу отговори му и рече: Нтъкмо вервай, и ще се избави. {{field-off:Bible}}</w:t>
      </w:r>
    </w:p>
    <w:p>
      <w:pPr>
        <w:pStyle w:val="Normal"/>
        <w:rPr/>
      </w:pPr>
      <w:r>
        <w:rPr/>
        <w:t>[[@Bible:Luk 8:51 ]][[8:51 &gt;&gt; Luk 8:51]] {{field-on:Bible}} И когато влезе в къщи, не остави никого да влезе освен Петра и Якова и Иоана, още бащата на момичето и майката. {{field-off:Bible}}</w:t>
      </w:r>
    </w:p>
    <w:p>
      <w:pPr>
        <w:pStyle w:val="Normal"/>
        <w:rPr/>
      </w:pPr>
      <w:r>
        <w:rPr/>
        <w:t>[[@Bible:Luk 8:52 ]][[8:52 &gt;&gt; Luk 8:52]] {{field-on:Bible}} И плачеха всички, и оплакваха го. А той рече: Нне е умрело, но спи. {{field-off:Bible}}</w:t>
      </w:r>
    </w:p>
    <w:p>
      <w:pPr>
        <w:pStyle w:val="Normal"/>
        <w:rPr/>
      </w:pPr>
      <w:r>
        <w:rPr/>
        <w:t>[[@Bible:Luk 8:53 ]][[8:53 &gt;&gt; Luk 8:53]] {{field-on:Bible}} И присмиваха му се, понеже знаеха че е умрело. {{field-off:Bible}}</w:t>
      </w:r>
    </w:p>
    <w:p>
      <w:pPr>
        <w:pStyle w:val="Normal"/>
        <w:rPr/>
      </w:pPr>
      <w:r>
        <w:rPr/>
        <w:t>[[@Bible:Luk 8:54 ]][[8:54 &gt;&gt; Luk 8:54]] {{field-on:Bible}} Но той изпъди на вън всичките, и хвана го за ръката и извика, и каза: Момиче, стани. {{field-off:Bible}}</w:t>
      </w:r>
    </w:p>
    <w:p>
      <w:pPr>
        <w:pStyle w:val="Normal"/>
        <w:rPr/>
      </w:pPr>
      <w:r>
        <w:rPr/>
        <w:t>[[@Bible:Luk 8:55 ]][[8:55 &gt;&gt; Luk 8:55]] {{field-on:Bible}} И повърна се духът му, и стана на часа; и повеле да му дадат да яде. {{field-off:Bible}}</w:t>
      </w:r>
    </w:p>
    <w:p>
      <w:pPr>
        <w:pStyle w:val="Normal"/>
        <w:rPr/>
      </w:pPr>
      <w:r>
        <w:rPr/>
        <w:t>[[@Bible:Luk 8:56 ]][[8:56 &gt;&gt; Luk 8:56]] {{field-on:Bible}} И удивиха се родителите му; а той им повеле да не кажат никому това що стана. {{field-off:Bible}}</w:t>
      </w:r>
    </w:p>
    <w:p>
      <w:pPr>
        <w:pStyle w:val="Heading2"/>
        <w:rPr/>
      </w:pPr>
      <w:r>
        <w:rPr/>
        <w:t>Глава 9</w:t>
      </w:r>
    </w:p>
    <w:p>
      <w:pPr>
        <w:pStyle w:val="Normal"/>
        <w:rPr/>
      </w:pPr>
      <w:r>
        <w:rPr/>
        <w:t>[[@Bible:Luk 9:1 ]][[9:1 &gt;&gt; Luk 9:1]] {{field-on:Bible}} И като свика дванадесетте свои ученици, даде им сила и власт над всичките бесове, и да изцеляват болести. {{field-off:Bible}}</w:t>
      </w:r>
    </w:p>
    <w:p>
      <w:pPr>
        <w:pStyle w:val="Normal"/>
        <w:rPr/>
      </w:pPr>
      <w:r>
        <w:rPr/>
        <w:t>[[@Bible:Luk 9:2 ]][[9:2 &gt;&gt; Luk 9:2]] {{field-on:Bible}} И проводи ги да проповедват царството Божие, и да изцеляват болните. {{field-off:Bible}}</w:t>
      </w:r>
    </w:p>
    <w:p>
      <w:pPr>
        <w:pStyle w:val="Normal"/>
        <w:rPr/>
      </w:pPr>
      <w:r>
        <w:rPr/>
        <w:t>[[@Bible:Luk 9:3 ]][[9:3 &gt;&gt; Luk 9:3]] {{field-on:Bible}} И рече им: Не носете нищо за в път, ни тояга, ни тържик, ни хлеб, ни сребро, нито по две дрехи да имате. {{field-off:Bible}}</w:t>
      </w:r>
    </w:p>
    <w:p>
      <w:pPr>
        <w:pStyle w:val="Normal"/>
        <w:rPr/>
      </w:pPr>
      <w:r>
        <w:rPr/>
        <w:t>[[@Bible:Luk 9:4 ]][[9:4 &gt;&gt; Luk 9:4]] {{field-on:Bible}} И в която къща влезете, там седете, и от там излезвайте на път. {{field-off:Bible}}</w:t>
      </w:r>
    </w:p>
    <w:p>
      <w:pPr>
        <w:pStyle w:val="Normal"/>
        <w:rPr/>
      </w:pPr>
      <w:r>
        <w:rPr/>
        <w:t>[[@Bible:Luk 9:5 ]][[9:5 &gt;&gt; Luk 9:5]] {{field-on:Bible}} И които не ви приимат, когато излезвате от онзи град оттърсете и праха от нозете си за свидетелство против тех. {{field-off:Bible}}</w:t>
      </w:r>
    </w:p>
    <w:p>
      <w:pPr>
        <w:pStyle w:val="Normal"/>
        <w:rPr/>
      </w:pPr>
      <w:r>
        <w:rPr/>
        <w:t>[[@Bible:Luk 9:6 ]][[9:6 &gt;&gt; Luk 9:6]] {{field-on:Bible}} И те излезоха и ходеха от село на село та проповедваха евангелието и изцеляваха навсекъде. {{field-off:Bible}}</w:t>
      </w:r>
    </w:p>
    <w:p>
      <w:pPr>
        <w:pStyle w:val="Normal"/>
        <w:rPr/>
      </w:pPr>
      <w:r>
        <w:rPr/>
        <w:t>[[@Bible:Luk 9:7 ]][[9:7 &gt;&gt; Luk 9:7]] {{field-on:Bible}} И чу Ирод четверовластник всичко що биваше от него; и в недоумение бе, защото некои казваха, че Иоан е възкръснал от мъртвите; {{field-off:Bible}}</w:t>
      </w:r>
    </w:p>
    <w:p>
      <w:pPr>
        <w:pStyle w:val="Normal"/>
        <w:rPr/>
      </w:pPr>
      <w:r>
        <w:rPr/>
        <w:t>[[@Bible:Luk 9:8 ]][[9:8 &gt;&gt; Luk 9:8]] {{field-on:Bible}} пък други, че Илия се е явил; а други че един от старовременните пророци е възкръснал. {{field-off:Bible}}</w:t>
      </w:r>
    </w:p>
    <w:p>
      <w:pPr>
        <w:pStyle w:val="Normal"/>
        <w:rPr/>
      </w:pPr>
      <w:r>
        <w:rPr/>
        <w:t>[[@Bible:Luk 9:9 ]][[9:9 &gt;&gt; Luk 9:9]] {{field-on:Bible}} И рече Ирод: Иоана аз посекох; но кой е този за когото аз таквизи неща слушам? и искаше да го види. {{field-off:Bible}}</w:t>
      </w:r>
    </w:p>
    <w:p>
      <w:pPr>
        <w:pStyle w:val="Normal"/>
        <w:rPr/>
      </w:pPr>
      <w:r>
        <w:rPr/>
        <w:t>[[@Bible:Luk 9:10 ]][[9:10 &gt;&gt; Luk 9:10]] {{field-on:Bible}} И като се завърнаха апостолите при Исуса, изприказваха му все що беха сторили, и той ги взе при себе си и оттегли се на страна в едно пусто место на града нарицаемия Витсаида. {{field-off:Bible}}</w:t>
      </w:r>
    </w:p>
    <w:p>
      <w:pPr>
        <w:pStyle w:val="Normal"/>
        <w:rPr/>
      </w:pPr>
      <w:r>
        <w:rPr/>
        <w:t>[[@Bible:Luk 9:11 ]][[9:11 &gt;&gt; Luk 9:11]] {{field-on:Bible}} А народите като разбраха, подириха го; и той ги прие и говореше им за царството Божие, и които имаха потреба за изцеляване, изцеляваше ги. {{field-off:Bible}}</w:t>
      </w:r>
    </w:p>
    <w:p>
      <w:pPr>
        <w:pStyle w:val="Normal"/>
        <w:rPr/>
      </w:pPr>
      <w:r>
        <w:rPr/>
        <w:t>[[@Bible:Luk 9:12 ]][[9:12 &gt;&gt; Luk 9:12]] {{field-on:Bible}} И денът начна да преваля; и пристъпиха дванадесетте и рекоха му: Разпусни народа, за да идат по околните села и колиби да нощуват и да намерят храна, защото тука сме в пусто место. {{field-off:Bible}}</w:t>
      </w:r>
    </w:p>
    <w:p>
      <w:pPr>
        <w:pStyle w:val="Normal"/>
        <w:rPr/>
      </w:pPr>
      <w:r>
        <w:rPr/>
        <w:t>[[@Bible:Luk 9:13 ]][[9:13 &gt;&gt; Luk 9:13]] {{field-on:Bible}} А той им рече: Дайте им вие да ядат. А те рекоха: Ние немаме повече от пет хлеба и две риби, освен ако би да идем ние и да купим ядене за всичкия този народ; {{field-off:Bible}}</w:t>
      </w:r>
    </w:p>
    <w:p>
      <w:pPr>
        <w:pStyle w:val="Normal"/>
        <w:rPr/>
      </w:pPr>
      <w:r>
        <w:rPr/>
        <w:t>[[@Bible:Luk 9:14 ]][[9:14 &gt;&gt; Luk 9:14]] {{field-on:Bible}} защото беха до пет хиляди мъже. И рече на учениците си: Турете ги да наседат на купове по петдесет. {{field-off:Bible}}</w:t>
      </w:r>
    </w:p>
    <w:p>
      <w:pPr>
        <w:pStyle w:val="Normal"/>
        <w:rPr/>
      </w:pPr>
      <w:r>
        <w:rPr/>
        <w:t>[[@Bible:Luk 9:15 ]][[9:15 &gt;&gt; Luk 9:15]] {{field-on:Bible}} И сториха така, и туриха всичките да наседат. {{field-off:Bible}}</w:t>
      </w:r>
    </w:p>
    <w:p>
      <w:pPr>
        <w:pStyle w:val="Normal"/>
        <w:rPr/>
      </w:pPr>
      <w:r>
        <w:rPr/>
        <w:t>[[@Bible:Luk 9:16 ]][[9:16 &gt;&gt; Luk 9:16]] {{field-on:Bible}} А той взе петте хлеба и двете риби, погледна на небето, и благослови ги, и ги разчупи, и даваше на учениците си да сложат пред народа. {{field-off:Bible}}</w:t>
      </w:r>
    </w:p>
    <w:p>
      <w:pPr>
        <w:pStyle w:val="Normal"/>
        <w:rPr/>
      </w:pPr>
      <w:r>
        <w:rPr/>
        <w:t>[[@Bible:Luk 9:17 ]][[9:17 &gt;&gt; Luk 9:17]] {{field-on:Bible}} И ядоха и наситиха се всички; и дигнаха това що изостана от укрухите, дванадесет коша. {{field-off:Bible}}</w:t>
      </w:r>
    </w:p>
    <w:p>
      <w:pPr>
        <w:pStyle w:val="Normal"/>
        <w:rPr/>
      </w:pPr>
      <w:r>
        <w:rPr/>
        <w:t>[[@Bible:Luk 9:18 ]][[9:18 &gt;&gt; Luk 9:18]] {{field-on:Bible}} И когато той се молеше насаме, с него беха учениците му; и ги попита и рече: Кого ме казва народът че съм? {{field-off:Bible}}</w:t>
      </w:r>
    </w:p>
    <w:p>
      <w:pPr>
        <w:pStyle w:val="Normal"/>
        <w:rPr/>
      </w:pPr>
      <w:r>
        <w:rPr/>
        <w:t>[[@Bible:Luk 9:19 ]][[9:19 &gt;&gt; Luk 9:19]] {{field-on:Bible}} А те отговориха и рекоха: Едни казват че си Иоан Кръстител; а други Илия; други пък че е възкръснал некой от старовременните пророци. {{field-off:Bible}}</w:t>
      </w:r>
    </w:p>
    <w:p>
      <w:pPr>
        <w:pStyle w:val="Normal"/>
        <w:rPr/>
      </w:pPr>
      <w:r>
        <w:rPr/>
        <w:t>[[@Bible:Luk 9:20 ]][[9:20 &gt;&gt; Luk 9:20]] {{field-on:Bible}} И рече им: А вие кого ме казвате че съм? Отговори Петър и рече: Христос Божий. {{field-off:Bible}}</w:t>
      </w:r>
    </w:p>
    <w:p>
      <w:pPr>
        <w:pStyle w:val="Normal"/>
        <w:rPr/>
      </w:pPr>
      <w:r>
        <w:rPr/>
        <w:t>[[@Bible:Luk 9:21 ]][[9:21 &gt;&gt; Luk 9:21]] {{field-on:Bible}} А той им запрети строго и повеле да не кажат това никому. {{field-off:Bible}}</w:t>
      </w:r>
    </w:p>
    <w:p>
      <w:pPr>
        <w:pStyle w:val="Normal"/>
        <w:rPr/>
      </w:pPr>
      <w:r>
        <w:rPr/>
        <w:t>[[@Bible:Luk 9:22 ]][[9:22 &gt;&gt; Luk 9:22]] {{field-on:Bible}} И казва че Син человечески требва много да пострада, и да бъде отхвърлен от старейшините и първосвещениците и книжниците, и убит да бъде, и в третия ден да възкръсне. {{field-off:Bible}}</w:t>
      </w:r>
    </w:p>
    <w:p>
      <w:pPr>
        <w:pStyle w:val="Normal"/>
        <w:rPr/>
      </w:pPr>
      <w:r>
        <w:rPr/>
        <w:t>[[@Bible:Luk 9:23 ]][[9:23 &gt;&gt; Luk 9:23]] {{field-on:Bible}} Казваше още на всички: Ако иска некой да дойде след мене, нека се отрече от себе си, и нека носи кръста си всеки ден, и нека ме следва. {{field-off:Bible}}</w:t>
      </w:r>
    </w:p>
    <w:p>
      <w:pPr>
        <w:pStyle w:val="Normal"/>
        <w:rPr/>
      </w:pPr>
      <w:r>
        <w:rPr/>
        <w:t>[[@Bible:Luk 9:24 ]][[9:24 &gt;&gt; Luk 9:24]] {{field-on:Bible}} Защото който иска да спаси живота си ще го изгуби; и който изгуби живота си заради мене, той ще го спаси. {{field-off:Bible}}</w:t>
      </w:r>
    </w:p>
    <w:p>
      <w:pPr>
        <w:pStyle w:val="Normal"/>
        <w:rPr/>
      </w:pPr>
      <w:r>
        <w:rPr/>
        <w:t>[[@Bible:Luk 9:25 ]][[9:25 &gt;&gt; Luk 9:25]] {{field-on:Bible}} Защото какво се ползува человек, ако спечели всичкия свет, а погуби или отщети себе си? {{field-off:Bible}}</w:t>
      </w:r>
    </w:p>
    <w:p>
      <w:pPr>
        <w:pStyle w:val="Normal"/>
        <w:rPr/>
      </w:pPr>
      <w:r>
        <w:rPr/>
        <w:t>[[@Bible:Luk 9:26 ]][[9:26 &gt;&gt; Luk 9:26]] {{field-on:Bible}} Защото който се усрами за мене и за думите ми, за него ще Син человечески да се усрами когато дойде в своята слава и в славата на Отца и на светите ангели. {{field-off:Bible}}</w:t>
      </w:r>
    </w:p>
    <w:p>
      <w:pPr>
        <w:pStyle w:val="Normal"/>
        <w:rPr/>
      </w:pPr>
      <w:r>
        <w:rPr/>
        <w:t>[[@Bible:Luk 9:27 ]][[9:27 &gt;&gt; Luk 9:27]] {{field-on:Bible}} И казвам ви истина: Има некои от стоещите тука, които нема да вкусят смърт, докле не видят царството Божие. {{field-off:Bible}}</w:t>
      </w:r>
    </w:p>
    <w:p>
      <w:pPr>
        <w:pStyle w:val="Normal"/>
        <w:rPr/>
      </w:pPr>
      <w:r>
        <w:rPr/>
        <w:t>[[@Bible:Luk 9:28 ]][[9:28 &gt;&gt; Luk 9:28]] {{field-on:Bible}} И след тези думи минаха се до осем дни; и взе със себе си Петра и Иоана и Якова, и възлезе на гората да се помоли. {{field-off:Bible}}</w:t>
      </w:r>
    </w:p>
    <w:p>
      <w:pPr>
        <w:pStyle w:val="Normal"/>
        <w:rPr/>
      </w:pPr>
      <w:r>
        <w:rPr/>
        <w:t>[[@Bible:Luk 9:29 ]][[9:29 &gt;&gt; Luk 9:29]] {{field-on:Bible}} И като се молеше, измени се видът на лицето му, и дрехите му станаха бели и блистаеха. {{field-off:Bible}}</w:t>
      </w:r>
    </w:p>
    <w:p>
      <w:pPr>
        <w:pStyle w:val="Normal"/>
        <w:rPr/>
      </w:pPr>
      <w:r>
        <w:rPr/>
        <w:t>[[@Bible:Luk 9:30 ]][[9:30 &gt;&gt; Luk 9:30]] {{field-on:Bible}} И, ето, двама человеци се разговаряха с него; и те беха Моисей и Илия, {{field-off:Bible}}</w:t>
      </w:r>
    </w:p>
    <w:p>
      <w:pPr>
        <w:pStyle w:val="Normal"/>
        <w:rPr/>
      </w:pPr>
      <w:r>
        <w:rPr/>
        <w:t>[[@Bible:Luk 9:31 ]][[9:31 &gt;&gt; Luk 9:31]] {{field-on:Bible}} които се явиха в слава, и говореха за смъртта му, която имаше той да изпълни в Ерусалим. {{field-off:Bible}}</w:t>
      </w:r>
    </w:p>
    <w:p>
      <w:pPr>
        <w:pStyle w:val="Normal"/>
        <w:rPr/>
      </w:pPr>
      <w:r>
        <w:rPr/>
        <w:t>[[@Bible:Luk 9:32 ]][[9:32 &gt;&gt; Luk 9:32]] {{field-on:Bible}} А Петър и онези които беха с него беха отеготени от сън; и когато се разбудиха, видеха славата му, и двамата мъже стоещите с него. {{field-off:Bible}}</w:t>
      </w:r>
    </w:p>
    <w:p>
      <w:pPr>
        <w:pStyle w:val="Normal"/>
        <w:rPr/>
      </w:pPr>
      <w:r>
        <w:rPr/>
        <w:t>[[@Bible:Luk 9:33 ]][[9:33 &gt;&gt; Luk 9:33]] {{field-on:Bible}} И когато те се разделиха от него, Петър рече Исусу: Наставниче, добре е да сме тука; и да направим три шатри, една за тебе, и за Моисея една, и една за Илия, без да знае що дума. {{field-off:Bible}}</w:t>
      </w:r>
    </w:p>
    <w:p>
      <w:pPr>
        <w:pStyle w:val="Normal"/>
        <w:rPr/>
      </w:pPr>
      <w:r>
        <w:rPr/>
        <w:t>[[@Bible:Luk 9:34 ]][[9:34 &gt;&gt; Luk 9:34]] {{field-on:Bible}} И когато казваше той това, дойде облак и засени ги; и уплашиха се учениците като влезоха те в облака. {{field-off:Bible}}</w:t>
      </w:r>
    </w:p>
    <w:p>
      <w:pPr>
        <w:pStyle w:val="Normal"/>
        <w:rPr/>
      </w:pPr>
      <w:r>
        <w:rPr/>
        <w:t>[[@Bible:Luk 9:35 ]][[9:35 &gt;&gt; Luk 9:35]] {{field-on:Bible}} И стана глас из облака и казваше: Този е Син мой възлюбеният: него слушайте. {{field-off:Bible}}</w:t>
      </w:r>
    </w:p>
    <w:p>
      <w:pPr>
        <w:pStyle w:val="Normal"/>
        <w:rPr/>
      </w:pPr>
      <w:r>
        <w:rPr/>
        <w:t>[[@Bible:Luk 9:36 ]][[9:36 &gt;&gt; Luk 9:36]] {{field-on:Bible}} И като стана гласът, намери се Исус самичък. И те млъкнаха, и никому не казаха в онези дни нищо от това що видеха. {{field-off:Bible}}</w:t>
      </w:r>
    </w:p>
    <w:p>
      <w:pPr>
        <w:pStyle w:val="Normal"/>
        <w:rPr/>
      </w:pPr>
      <w:r>
        <w:rPr/>
        <w:t>[[@Bible:Luk 9:37 ]][[9:37 &gt;&gt; Luk 9:37]] {{field-on:Bible}} А на другия ден, когато слезоха от гората, срещна го народ много. {{field-off:Bible}}</w:t>
      </w:r>
    </w:p>
    <w:p>
      <w:pPr>
        <w:pStyle w:val="Normal"/>
        <w:rPr/>
      </w:pPr>
      <w:r>
        <w:rPr/>
        <w:t>[[@Bible:Luk 9:38 ]][[9:38 &gt;&gt; Luk 9:38]] {{field-on:Bible}} И ето, человек некой от народа извика и казваше: Учителю, моля ти се, погледни на сина ми, защото ми е единороден. {{field-off:Bible}}</w:t>
      </w:r>
    </w:p>
    <w:p>
      <w:pPr>
        <w:pStyle w:val="Normal"/>
        <w:rPr/>
      </w:pPr>
      <w:r>
        <w:rPr/>
        <w:t>[[@Bible:Luk 9:39 ]][[9:39 &gt;&gt; Luk 9:39]] {{field-on:Bible}} И ето дух го прехваща и отведнъж пищи, и къса го така щото той се запеня, и като го смаже, едвам се отмахнува от него. {{field-off:Bible}}</w:t>
      </w:r>
    </w:p>
    <w:p>
      <w:pPr>
        <w:pStyle w:val="Normal"/>
        <w:rPr/>
      </w:pPr>
      <w:r>
        <w:rPr/>
        <w:t>[[@Bible:Luk 9:40 ]][[9:40 &gt;&gt; Luk 9:40]] {{field-on:Bible}} И молих се на твоите ученици да го изпъдят, и не могоха. {{field-off:Bible}}</w:t>
      </w:r>
    </w:p>
    <w:p>
      <w:pPr>
        <w:pStyle w:val="Normal"/>
        <w:rPr/>
      </w:pPr>
      <w:r>
        <w:rPr/>
        <w:t>[[@Bible:Luk 9:41 ]][[9:41 &gt;&gt; Luk 9:41]] {{field-on:Bible}} А Исус отговори и рече: О роде неверни и развращени, до кога ще бъда с вас и ще ви търпя? Доведи ми сина си тука. {{field-off:Bible}}</w:t>
      </w:r>
    </w:p>
    <w:p>
      <w:pPr>
        <w:pStyle w:val="Normal"/>
        <w:rPr/>
      </w:pPr>
      <w:r>
        <w:rPr/>
        <w:t>[[@Bible:Luk 9:42 ]][[9:42 &gt;&gt; Luk 9:42]] {{field-on:Bible}} И той още като идеше, тръшна го бесът и го покъса. А Исус запрети духу нечистому, и изцели момчето, и даде го на баща му. {{field-off:Bible}}</w:t>
      </w:r>
    </w:p>
    <w:p>
      <w:pPr>
        <w:pStyle w:val="Normal"/>
        <w:rPr/>
      </w:pPr>
      <w:r>
        <w:rPr/>
        <w:t>[[@Bible:Luk 9:43 ]][[9:43 &gt;&gt; Luk 9:43]] {{field-on:Bible}} И удивяваха се всички на величието Божие. И когато се всички чудеха на всичко това що правеше Исус, той рече на учениците си: {{field-off:Bible}}</w:t>
      </w:r>
    </w:p>
    <w:p>
      <w:pPr>
        <w:pStyle w:val="Normal"/>
        <w:rPr/>
      </w:pPr>
      <w:r>
        <w:rPr/>
        <w:t>[[@Bible:Luk 9:44 ]][[9:44 &gt;&gt; Luk 9:44]] {{field-on:Bible}} Вложете вие в ушите си тези думи; защото Син человечески ще бъде предаден в человечески ръце. {{field-off:Bible}}</w:t>
      </w:r>
    </w:p>
    <w:p>
      <w:pPr>
        <w:pStyle w:val="Normal"/>
        <w:rPr/>
      </w:pPr>
      <w:r>
        <w:rPr/>
        <w:t>[[@Bible:Luk 9:45 ]][[9:45 &gt;&gt; Luk 9:45]] {{field-on:Bible}} Но те не разумеваха тази реч, и покрита бе от тех за да я не разберат: и боеха се да го попитат за тази реч. {{field-off:Bible}}</w:t>
      </w:r>
    </w:p>
    <w:p>
      <w:pPr>
        <w:pStyle w:val="Normal"/>
        <w:rPr/>
      </w:pPr>
      <w:r>
        <w:rPr/>
        <w:t>[[@Bible:Luk 9:46 ]][[9:46 &gt;&gt; Luk 9:46]] {{field-on:Bible}} И влезе в тех помисъл такъв: Кой ли от тех ще да е по-голем. {{field-off:Bible}}</w:t>
      </w:r>
    </w:p>
    <w:p>
      <w:pPr>
        <w:pStyle w:val="Normal"/>
        <w:rPr/>
      </w:pPr>
      <w:r>
        <w:rPr/>
        <w:t>[[@Bible:Luk 9:47 ]][[9:47 &gt;&gt; Luk 9:47]] {{field-on:Bible}} А Исус като виде помисъла на сърцето им, взе едно дете, и постави го при себе си; {{field-off:Bible}}</w:t>
      </w:r>
    </w:p>
    <w:p>
      <w:pPr>
        <w:pStyle w:val="Normal"/>
        <w:rPr/>
      </w:pPr>
      <w:r>
        <w:rPr/>
        <w:t>[[@Bible:Luk 9:48 ]][[9:48 &gt;&gt; Luk 9:48]] {{field-on:Bible}} и рече им: Който приеме това дете в моето име, мене приима; и който приеме мене, приима тогози който ме е проводил; защото който е най-малък между всинца ви, той ще е голем. {{field-off:Bible}}</w:t>
      </w:r>
    </w:p>
    <w:p>
      <w:pPr>
        <w:pStyle w:val="Normal"/>
        <w:rPr/>
      </w:pPr>
      <w:r>
        <w:rPr/>
        <w:t>[[@Bible:Luk 9:49 ]][[9:49 &gt;&gt; Luk 9:49]] {{field-on:Bible}} А Иоан отговори и рече: Наставниче, видехме некого си който изгонваше бесове с твое име, и понеже не следва с нас забранихме му. {{field-off:Bible}}</w:t>
      </w:r>
    </w:p>
    <w:p>
      <w:pPr>
        <w:pStyle w:val="Normal"/>
        <w:rPr/>
      </w:pPr>
      <w:r>
        <w:rPr/>
        <w:t>[[@Bible:Luk 9:50 ]][[9:50 &gt;&gt; Luk 9:50]] {{field-on:Bible}} И рече му Исус: Недейте му забранява; защото който не е против нас откъде нас е. {{field-off:Bible}}</w:t>
      </w:r>
    </w:p>
    <w:p>
      <w:pPr>
        <w:pStyle w:val="Normal"/>
        <w:rPr/>
      </w:pPr>
      <w:r>
        <w:rPr/>
        <w:t>[[@Bible:Luk 9:51 ]][[9:51 &gt;&gt; Luk 9:51]] {{field-on:Bible}} И когато се изпълниха дните да се възнесе, той утвърди лицето си да пътува към Ерусалим. {{field-off:Bible}}</w:t>
      </w:r>
    </w:p>
    <w:p>
      <w:pPr>
        <w:pStyle w:val="Normal"/>
        <w:rPr/>
      </w:pPr>
      <w:r>
        <w:rPr/>
        <w:t>[[@Bible:Luk 9:52 ]][[9:52 &gt;&gt; Luk 9:52]] {{field-on:Bible}} И отпрати пред себе си вестители, които отидоха и влезоха в село Самарянско да му приготвят место. {{field-off:Bible}}</w:t>
      </w:r>
    </w:p>
    <w:p>
      <w:pPr>
        <w:pStyle w:val="Normal"/>
        <w:rPr/>
      </w:pPr>
      <w:r>
        <w:rPr/>
        <w:t>[[@Bible:Luk 9:53 ]][[9:53 &gt;&gt; Luk 9:53]] {{field-on:Bible}} Но там го не приеха, защото лицето му бе на пътуване към Ерусалим. {{field-off:Bible}}</w:t>
      </w:r>
    </w:p>
    <w:p>
      <w:pPr>
        <w:pStyle w:val="Normal"/>
        <w:rPr/>
      </w:pPr>
      <w:r>
        <w:rPr/>
        <w:t>[[@Bible:Luk 9:54 ]][[9:54 &gt;&gt; Luk 9:54]] {{field-on:Bible}} И като видеха това учениците му Яков и Иоан, рекоха: Господи, искаш ли да речем да слезе огън от небето и да ги изтреби, както стори и Илия? {{field-off:Bible}}</w:t>
      </w:r>
    </w:p>
    <w:p>
      <w:pPr>
        <w:pStyle w:val="Normal"/>
        <w:rPr/>
      </w:pPr>
      <w:r>
        <w:rPr/>
        <w:t>[[@Bible:Luk 9:55 ]][[9:55 &gt;&gt; Luk 9:55]] {{field-on:Bible}} А той се обърна, та им запрети, и рече: Вие на кой сте дух не знаете; {{field-off:Bible}}</w:t>
      </w:r>
    </w:p>
    <w:p>
      <w:pPr>
        <w:pStyle w:val="Normal"/>
        <w:rPr/>
      </w:pPr>
      <w:r>
        <w:rPr/>
        <w:t>[[@Bible:Luk 9:56 ]][[9:56 &gt;&gt; Luk 9:56]] {{field-on:Bible}} защото Син человечески не е дошел да погуби души человечески, но да спаси. И отидоха на друго село. {{field-off:Bible}}</w:t>
      </w:r>
    </w:p>
    <w:p>
      <w:pPr>
        <w:pStyle w:val="Normal"/>
        <w:rPr/>
      </w:pPr>
      <w:r>
        <w:rPr/>
        <w:t>[[@Bible:Luk 9:57 ]][[9:57 &gt;&gt; Luk 9:57]] {{field-on:Bible}} И като вървеха, рече му некой си в пътя: Господи, ще дойда след тебе дето и да идеш. {{field-off:Bible}}</w:t>
      </w:r>
    </w:p>
    <w:p>
      <w:pPr>
        <w:pStyle w:val="Normal"/>
        <w:rPr/>
      </w:pPr>
      <w:r>
        <w:rPr/>
        <w:t>[[@Bible:Luk 9:58 ]][[9:58 &gt;&gt; Luk 9:58]] {{field-on:Bible}} И рече му Исус: Лисиците легла имат, и птиците небесни гнезда; а Син человечески нема де глава да подклони. {{field-off:Bible}}</w:t>
      </w:r>
    </w:p>
    <w:p>
      <w:pPr>
        <w:pStyle w:val="Normal"/>
        <w:rPr/>
      </w:pPr>
      <w:r>
        <w:rPr/>
        <w:t>[[@Bible:Luk 9:59 ]][[9:59 &gt;&gt; Luk 9:59]] {{field-on:Bible}} А на другиго рече: Върви след мене. А той рече: Господи, дозволи ми да ида първом да погреба баща си. {{field-off:Bible}}</w:t>
      </w:r>
    </w:p>
    <w:p>
      <w:pPr>
        <w:pStyle w:val="Normal"/>
        <w:rPr/>
      </w:pPr>
      <w:r>
        <w:rPr/>
        <w:t>[[@Bible:Luk 9:60 ]][[9:60 &gt;&gt; Luk 9:60]] {{field-on:Bible}} А Исус му рече: Остави мъртвите да погребат мъртвите си; а ти иди та проповедвай царството Божие. {{field-off:Bible}}</w:t>
      </w:r>
    </w:p>
    <w:p>
      <w:pPr>
        <w:pStyle w:val="Normal"/>
        <w:rPr/>
      </w:pPr>
      <w:r>
        <w:rPr/>
        <w:t>[[@Bible:Luk 9:61 ]][[9:61 &gt;&gt; Luk 9:61]] {{field-on:Bible}} Рече и друг: Ще дойда след тебе, Господи; но първом дозволи ми да се опростя с домашните си. {{field-off:Bible}}</w:t>
      </w:r>
    </w:p>
    <w:p>
      <w:pPr>
        <w:pStyle w:val="Normal"/>
        <w:rPr/>
      </w:pPr>
      <w:r>
        <w:rPr/>
        <w:t>[[@Bible:Luk 9:62 ]][[9:62 &gt;&gt; Luk 9:62]] {{field-on:Bible}} И рече му Исус: Никой който е турил ръката си на рало и гледа назад не е способен за царството Божие. {{field-off:Bible}}</w:t>
      </w:r>
    </w:p>
    <w:p>
      <w:pPr>
        <w:pStyle w:val="Heading2"/>
        <w:rPr/>
      </w:pPr>
      <w:r>
        <w:rPr/>
        <w:t>Глава 10</w:t>
      </w:r>
    </w:p>
    <w:p>
      <w:pPr>
        <w:pStyle w:val="Normal"/>
        <w:rPr/>
      </w:pPr>
      <w:r>
        <w:rPr/>
        <w:t>[[@Bible:Luk 10:1 ]][[10:1 &gt;&gt; Luk 10:1]] {{field-on:Bible}} След това определи Господ и други седемдесет, и разпроводи ги по двама пред лицето си във всеки град и место дето имаше сам той да иде. {{field-off:Bible}}</w:t>
      </w:r>
    </w:p>
    <w:p>
      <w:pPr>
        <w:pStyle w:val="Normal"/>
        <w:rPr/>
      </w:pPr>
      <w:r>
        <w:rPr/>
        <w:t>[[@Bible:Luk 10:2 ]][[10:2 &gt;&gt; Luk 10:2]] {{field-on:Bible}} И казваше им: Жетвата е много, а работниците малко; за това молете се на Господаря на жетвата, да извади работници на жетвата си. {{field-off:Bible}}</w:t>
      </w:r>
    </w:p>
    <w:p>
      <w:pPr>
        <w:pStyle w:val="Normal"/>
        <w:rPr/>
      </w:pPr>
      <w:r>
        <w:rPr/>
        <w:t>[[@Bible:Luk 10:3 ]][[10:3 &gt;&gt; Luk 10:3]] {{field-on:Bible}} Идете; ето, аз ви проваждам като агнета всред вълци: {{field-off:Bible}}</w:t>
      </w:r>
    </w:p>
    <w:p>
      <w:pPr>
        <w:pStyle w:val="Normal"/>
        <w:rPr/>
      </w:pPr>
      <w:r>
        <w:rPr/>
        <w:t>[[@Bible:Luk 10:4 ]][[10:4 &gt;&gt; Luk 10:4]] {{field-on:Bible}} Не носете ни кесия ни тържик нито обуща, и никого в пътя не поздравявайте. {{field-off:Bible}}</w:t>
      </w:r>
    </w:p>
    <w:p>
      <w:pPr>
        <w:pStyle w:val="Normal"/>
        <w:rPr/>
      </w:pPr>
      <w:r>
        <w:rPr/>
        <w:t>[[@Bible:Luk 10:5 ]][[10:5 &gt;&gt; Luk 10:5]] {{field-on:Bible}} И в която къща влезвате, първом казвайте; Мир на този дом! {{field-off:Bible}}</w:t>
      </w:r>
    </w:p>
    <w:p>
      <w:pPr>
        <w:pStyle w:val="Normal"/>
        <w:rPr/>
      </w:pPr>
      <w:r>
        <w:rPr/>
        <w:t>[[@Bible:Luk 10:6 ]][[10:6 &gt;&gt; Luk 10:6]] {{field-on:Bible}} И ако бъде там синът на мир, ще почива на него вашият мир; ако ли не, ще се повърне на вас. {{field-off:Bible}}</w:t>
      </w:r>
    </w:p>
    <w:p>
      <w:pPr>
        <w:pStyle w:val="Normal"/>
        <w:rPr/>
      </w:pPr>
      <w:r>
        <w:rPr/>
        <w:t>[[@Bible:Luk 10:7 ]][[10:7 &gt;&gt; Luk 10:7]] {{field-on:Bible}} И в тая къща седете, и яжте и пийте което има у тех; защото работникът е достоен за своята заплата; недейте се преместя из къща в къща. {{field-off:Bible}}</w:t>
      </w:r>
    </w:p>
    <w:p>
      <w:pPr>
        <w:pStyle w:val="Normal"/>
        <w:rPr/>
      </w:pPr>
      <w:r>
        <w:rPr/>
        <w:t>[[@Bible:Luk 10:8 ]][[10:8 &gt;&gt; Luk 10:8]] {{field-on:Bible}} И в който град влезвате и ви приимат, яжте което ви предлагат, {{field-off:Bible}}</w:t>
      </w:r>
    </w:p>
    <w:p>
      <w:pPr>
        <w:pStyle w:val="Normal"/>
        <w:rPr/>
      </w:pPr>
      <w:r>
        <w:rPr/>
        <w:t>[[@Bible:Luk 10:9 ]][[10:9 &gt;&gt; Luk 10:9]] {{field-on:Bible}} и изцелявайте болните които са в него, и казвайте им: Наближило ви е царството Божие. {{field-off:Bible}}</w:t>
      </w:r>
    </w:p>
    <w:p>
      <w:pPr>
        <w:pStyle w:val="Normal"/>
        <w:rPr/>
      </w:pPr>
      <w:r>
        <w:rPr/>
        <w:t>[[@Bible:Luk 10:10 ]][[10:10 &gt;&gt; Luk 10:10]] {{field-on:Bible}} А в който град влезвате, и не ви приимат, кога излезвате на главните му улици речете: {{field-off:Bible}}</w:t>
      </w:r>
    </w:p>
    <w:p>
      <w:pPr>
        <w:pStyle w:val="Normal"/>
        <w:rPr/>
      </w:pPr>
      <w:r>
        <w:rPr/>
        <w:t>[[@Bible:Luk 10:11 ]][[10:11 &gt;&gt; Luk 10:11]] {{field-on:Bible}} И праха който е полепнал по нас от градът ви отърсваме ви го; но това да знаете, че ви е наближило царството Божие. {{field-off:Bible}}</w:t>
      </w:r>
    </w:p>
    <w:p>
      <w:pPr>
        <w:pStyle w:val="Normal"/>
        <w:rPr/>
      </w:pPr>
      <w:r>
        <w:rPr/>
        <w:t>[[@Bible:Luk 10:12 ]][[10:12 &gt;&gt; Luk 10:12]] {{field-on:Bible}} Казвам ви че в онзи ден по-леко ще бъде наказанието на Содом нежели на този град. {{field-off:Bible}}</w:t>
      </w:r>
    </w:p>
    <w:p>
      <w:pPr>
        <w:pStyle w:val="Normal"/>
        <w:rPr/>
      </w:pPr>
      <w:r>
        <w:rPr/>
        <w:t>[[@Bible:Luk 10:13 ]][[10:13 &gt;&gt; Luk 10:13]] {{field-on:Bible}} Горко тебе, Хоразине! горко тебе, Витсаидо! защото ако беха били в Тир и Сидон бившите между вас чудеса, отдавна би се покаяли, седеще във вретище и пепел. {{field-off:Bible}}</w:t>
      </w:r>
    </w:p>
    <w:p>
      <w:pPr>
        <w:pStyle w:val="Normal"/>
        <w:rPr/>
      </w:pPr>
      <w:r>
        <w:rPr/>
        <w:t>[[@Bible:Luk 10:14 ]][[10:14 &gt;&gt; Luk 10:14]] {{field-on:Bible}} Но на съда по-леко ще бъде на Тир и на Сидон нежели на вас. {{field-off:Bible}}</w:t>
      </w:r>
    </w:p>
    <w:p>
      <w:pPr>
        <w:pStyle w:val="Normal"/>
        <w:rPr/>
      </w:pPr>
      <w:r>
        <w:rPr/>
        <w:t>[[@Bible:Luk 10:15 ]][[10:15 &gt;&gt; Luk 10:15]] {{field-on:Bible}} И ти, Капернауме, който си се възвисил до небеса, до ада ще се смъкнеш. {{field-off:Bible}}</w:t>
      </w:r>
    </w:p>
    <w:p>
      <w:pPr>
        <w:pStyle w:val="Normal"/>
        <w:rPr/>
      </w:pPr>
      <w:r>
        <w:rPr/>
        <w:t>[[@Bible:Luk 10:16 ]][[10:16 &gt;&gt; Luk 10:16]] {{field-on:Bible}} Който слуша вас, мене слуша; и който се отмета от вас, от мене се отмета; а който се отмета от мене, отмета се от тогози който ме е проводил. {{field-off:Bible}}</w:t>
      </w:r>
    </w:p>
    <w:p>
      <w:pPr>
        <w:pStyle w:val="Normal"/>
        <w:rPr/>
      </w:pPr>
      <w:r>
        <w:rPr/>
        <w:t>[[@Bible:Luk 10:17 ]][[10:17 &gt;&gt; Luk 10:17]] {{field-on:Bible}} И върнаха се седемдесетте с радост и казваха: Господи, с твоето име и бесовете се покоряват нам. {{field-off:Bible}}</w:t>
      </w:r>
    </w:p>
    <w:p>
      <w:pPr>
        <w:pStyle w:val="Normal"/>
        <w:rPr/>
      </w:pPr>
      <w:r>
        <w:rPr/>
        <w:t>[[@Bible:Luk 10:18 ]][[10:18 &gt;&gt; Luk 10:18]] {{field-on:Bible}} А той им рече: Видех Сатана че падна като светкавица от небето. {{field-off:Bible}}</w:t>
      </w:r>
    </w:p>
    <w:p>
      <w:pPr>
        <w:pStyle w:val="Normal"/>
        <w:rPr/>
      </w:pPr>
      <w:r>
        <w:rPr/>
        <w:t>[[@Bible:Luk 10:19 ]][[10:19 &gt;&gt; Luk 10:19]] {{field-on:Bible}} Ето, давам ви власт да настъпвате на змии и на скорпии и над всека сила вражия; и нищо нема да ви повреди. {{field-off:Bible}}</w:t>
      </w:r>
    </w:p>
    <w:p>
      <w:pPr>
        <w:pStyle w:val="Normal"/>
        <w:rPr/>
      </w:pPr>
      <w:r>
        <w:rPr/>
        <w:t>[[@Bible:Luk 10:20 ]][[10:20 &gt;&gt; Luk 10:20]] {{field-on:Bible}} Но на това недейте се радва, че духовете се покоряват вам; а радвайте се повече, защото имената ваши са написани на небеса. {{field-off:Bible}}</w:t>
      </w:r>
    </w:p>
    <w:p>
      <w:pPr>
        <w:pStyle w:val="Normal"/>
        <w:rPr/>
      </w:pPr>
      <w:r>
        <w:rPr/>
        <w:t>[[@Bible:Luk 10:21 ]][[10:21 &gt;&gt; Luk 10:21]] {{field-on:Bible}} В този час възрадва се духом Исус, и рече: Благодаря ти, Отче, Господи на небето и на земята, че си утаил това от мъдри и разумни, и открил си го на младенци; ей, Отче, защото така бе угодно пред тебе. {{field-off:Bible}}</w:t>
      </w:r>
    </w:p>
    <w:p>
      <w:pPr>
        <w:pStyle w:val="Normal"/>
        <w:rPr/>
      </w:pPr>
      <w:r>
        <w:rPr/>
        <w:t>[[@Bible:Luk 10:22 ]][[10:22 &gt;&gt; Luk 10:22]] {{field-on:Bible}} Всичко ми е предадено от Отца ми; и освен Отца никой друг не знае кой е Синът, и кой е Отец никой друг не знае тъкмо Синът, и онзи комуто би рачил Синът да го открие. {{field-off:Bible}}</w:t>
      </w:r>
    </w:p>
    <w:p>
      <w:pPr>
        <w:pStyle w:val="Normal"/>
        <w:rPr/>
      </w:pPr>
      <w:r>
        <w:rPr/>
        <w:t>[[@Bible:Luk 10:23 ]][[10:23 &gt;&gt; Luk 10:23]] {{field-on:Bible}} Обърна се после особно към учениците, и рече: Блажени очите, които виждат това което вие видите. {{field-off:Bible}}</w:t>
      </w:r>
    </w:p>
    <w:p>
      <w:pPr>
        <w:pStyle w:val="Normal"/>
        <w:rPr/>
      </w:pPr>
      <w:r>
        <w:rPr/>
        <w:t>[[@Bible:Luk 10:24 ]][[10:24 &gt;&gt; Luk 10:24]] {{field-on:Bible}} Защото ви казвам, че мнозина пророци и царе пожелаха да видят това което вие виждате, и не видеха, и да чуят това що чуете, и не са чули. {{field-off:Bible}}</w:t>
      </w:r>
    </w:p>
    <w:p>
      <w:pPr>
        <w:pStyle w:val="Normal"/>
        <w:rPr/>
      </w:pPr>
      <w:r>
        <w:rPr/>
        <w:t>[[@Bible:Luk 10:25 ]][[10:25 &gt;&gt; Luk 10:25]] {{field-on:Bible}} И, ето, некой законник стана да го изпитва, и казваше: Учителю, какво да правя за да наследя живот вечен? {{field-off:Bible}}</w:t>
      </w:r>
    </w:p>
    <w:p>
      <w:pPr>
        <w:pStyle w:val="Normal"/>
        <w:rPr/>
      </w:pPr>
      <w:r>
        <w:rPr/>
        <w:t>[[@Bible:Luk 10:26 ]][[10:26 &gt;&gt; Luk 10:26]] {{field-on:Bible}} А той му рече: В закона що е писано? как четеш? {{field-off:Bible}}</w:t>
      </w:r>
    </w:p>
    <w:p>
      <w:pPr>
        <w:pStyle w:val="Normal"/>
        <w:rPr/>
      </w:pPr>
      <w:r>
        <w:rPr/>
        <w:t>[[@Bible:Luk 10:27 ]][[10:27 &gt;&gt; Luk 10:27]] {{field-on:Bible}} И той отговори, и рече: "Да възлюбиш Господа Бога твоего с всичкото си сърце, и с всичката си душа, и с всичката си сила, и със всичкия си ум, и ближнаго твоего както самаго себе си." {{field-off:Bible}}</w:t>
      </w:r>
    </w:p>
    <w:p>
      <w:pPr>
        <w:pStyle w:val="Normal"/>
        <w:rPr/>
      </w:pPr>
      <w:r>
        <w:rPr/>
        <w:t>[[@Bible:Luk 10:28 ]][[10:28 &gt;&gt; Luk 10:28]] {{field-on:Bible}} И рече му: Право си отговорил; това прави и ще живееш. {{field-off:Bible}}</w:t>
      </w:r>
    </w:p>
    <w:p>
      <w:pPr>
        <w:pStyle w:val="Normal"/>
        <w:rPr/>
      </w:pPr>
      <w:r>
        <w:rPr/>
        <w:t>[[@Bible:Luk 10:29 ]][[10:29 &gt;&gt; Luk 10:29]] {{field-on:Bible}} Но той понеже искаше да оправдае себе си, рече Исусу: И кой е ближният мой? {{field-off:Bible}}</w:t>
      </w:r>
    </w:p>
    <w:p>
      <w:pPr>
        <w:pStyle w:val="Normal"/>
        <w:rPr/>
      </w:pPr>
      <w:r>
        <w:rPr/>
        <w:t>[[@Bible:Luk 10:30 ]][[10:30 &gt;&gt; Luk 10:30]] {{field-on:Bible}} На това отговори Исус и рече: человек некой слезваше от Ерусалим в Иерихон и налете на разбойници, които, като го обраха и нараниха, отидоха си, и го оставиха полумъртъв. {{field-off:Bible}}</w:t>
      </w:r>
    </w:p>
    <w:p>
      <w:pPr>
        <w:pStyle w:val="Normal"/>
        <w:rPr/>
      </w:pPr>
      <w:r>
        <w:rPr/>
        <w:t>[[@Bible:Luk 10:31 ]][[10:31 &gt;&gt; Luk 10:31]] {{field-on:Bible}} И по случай некой си свещеник слезваше по него път: и като го виде, мина от среща и замина. {{field-off:Bible}}</w:t>
      </w:r>
    </w:p>
    <w:p>
      <w:pPr>
        <w:pStyle w:val="Normal"/>
        <w:rPr/>
      </w:pPr>
      <w:r>
        <w:rPr/>
        <w:t>[[@Bible:Luk 10:32 ]][[10:32 &gt;&gt; Luk 10:32]] {{field-on:Bible}} Подобно и Левит некой, като стигна на това место, дойде, виде, мина от среща и замина. {{field-off:Bible}}</w:t>
      </w:r>
    </w:p>
    <w:p>
      <w:pPr>
        <w:pStyle w:val="Normal"/>
        <w:rPr/>
      </w:pPr>
      <w:r>
        <w:rPr/>
        <w:t>[[@Bible:Luk 10:33 ]][[10:33 &gt;&gt; Luk 10:33]] {{field-on:Bible}} Но един Самарянин като пътуваше дойде до него, и като го виде смили се, {{field-off:Bible}}</w:t>
      </w:r>
    </w:p>
    <w:p>
      <w:pPr>
        <w:pStyle w:val="Normal"/>
        <w:rPr/>
      </w:pPr>
      <w:r>
        <w:rPr/>
        <w:t>[[@Bible:Luk 10:34 ]][[10:34 &gt;&gt; Luk 10:34]] {{field-on:Bible}} и пристъпи та превърза раните му, като възливаше масло и вино; после го възкачи на добитъка си, та го занесе в гостилницата, и пригоди му. {{field-off:Bible}}</w:t>
      </w:r>
    </w:p>
    <w:p>
      <w:pPr>
        <w:pStyle w:val="Normal"/>
        <w:rPr/>
      </w:pPr>
      <w:r>
        <w:rPr/>
        <w:t>[[@Bible:Luk 10:35 ]][[10:35 &gt;&gt; Luk 10:35]] {{field-on:Bible}} И на утрешния ден когато си похождаше, извади та даде два динария гостилнику, и рече му: Пригодявай му: и каквото повече иждивиш аз на връщане ще ти платя. {{field-off:Bible}}</w:t>
      </w:r>
    </w:p>
    <w:p>
      <w:pPr>
        <w:pStyle w:val="Normal"/>
        <w:rPr/>
      </w:pPr>
      <w:r>
        <w:rPr/>
        <w:t>[[@Bible:Luk 10:36 ]][[10:36 &gt;&gt; Luk 10:36]] {{field-on:Bible}} И тъй, от тези тримата кой ти се вижда да е бил ближен на изпадналия в разбойниците? {{field-off:Bible}}</w:t>
      </w:r>
    </w:p>
    <w:p>
      <w:pPr>
        <w:pStyle w:val="Normal"/>
        <w:rPr/>
      </w:pPr>
      <w:r>
        <w:rPr/>
        <w:t>[[@Bible:Luk 10:37 ]][[10:37 &gt;&gt; Luk 10:37]] {{field-on:Bible}} А той рече: Този който му стори милост. Тогаз Исус му рече: Иди, и ти така прави. {{field-off:Bible}}</w:t>
      </w:r>
    </w:p>
    <w:p>
      <w:pPr>
        <w:pStyle w:val="Normal"/>
        <w:rPr/>
      </w:pPr>
      <w:r>
        <w:rPr/>
        <w:t>[[@Bible:Luk 10:38 ]][[10:38 &gt;&gt; Luk 10:38]] {{field-on:Bible}} И в отиването им влезе Исус в некое село: и жена некоя си на име Марта го прие у дома си. {{field-off:Bible}}</w:t>
      </w:r>
    </w:p>
    <w:p>
      <w:pPr>
        <w:pStyle w:val="Normal"/>
        <w:rPr/>
      </w:pPr>
      <w:r>
        <w:rPr/>
        <w:t>[[@Bible:Luk 10:39 ]][[10:39 &gt;&gt; Luk 10:39]] {{field-on:Bible}} И тя имаше сестра нарицаема Мария, която бе седнала до нозете Исусови и слушаше словото негово. {{field-off:Bible}}</w:t>
      </w:r>
    </w:p>
    <w:p>
      <w:pPr>
        <w:pStyle w:val="Normal"/>
        <w:rPr/>
      </w:pPr>
      <w:r>
        <w:rPr/>
        <w:t>[[@Bible:Luk 10:40 ]][[10:40 &gt;&gt; Luk 10:40]] {{field-on:Bible}} А Марта се мълвеше за многото слугуване; и застана та рече: Господи, не брежиш ли, че сестра ми ме остави сама да слугувам? речи й прочее да ми помогне. {{field-off:Bible}}</w:t>
      </w:r>
    </w:p>
    <w:p>
      <w:pPr>
        <w:pStyle w:val="Normal"/>
        <w:rPr/>
      </w:pPr>
      <w:r>
        <w:rPr/>
        <w:t>[[@Bible:Luk 10:41 ]][[10:41 &gt;&gt; Luk 10:41]] {{field-on:Bible}} Отговори Исус, и рече й: Марто, Марто, грижиш се и мълвиш се за много неща; {{field-off:Bible}}</w:t>
      </w:r>
    </w:p>
    <w:p>
      <w:pPr>
        <w:pStyle w:val="Normal"/>
        <w:rPr/>
      </w:pPr>
      <w:r>
        <w:rPr/>
        <w:t>[[@Bible:Luk 10:42 ]][[10:42 &gt;&gt; Luk 10:42]] {{field-on:Bible}} но едно е потребно; а Мария избра добрата част, която нема да се отнеме от нея. {{field-off:Bible}}</w:t>
      </w:r>
    </w:p>
    <w:p>
      <w:pPr>
        <w:pStyle w:val="Heading2"/>
        <w:rPr/>
      </w:pPr>
      <w:r>
        <w:rPr/>
        <w:t>Глава 11</w:t>
      </w:r>
    </w:p>
    <w:p>
      <w:pPr>
        <w:pStyle w:val="Normal"/>
        <w:rPr/>
      </w:pPr>
      <w:r>
        <w:rPr/>
        <w:t>[[@Bible:Luk 11:1 ]][[11:1 &gt;&gt; Luk 11:1]] {{field-on:Bible}} И когато бе той на едно место та се молеше, като престана, рече му некой си от учениците му: Господи, научи ни да се молим, както и Иоан е научил учениците си. {{field-off:Bible}}</w:t>
      </w:r>
    </w:p>
    <w:p>
      <w:pPr>
        <w:pStyle w:val="Normal"/>
        <w:rPr/>
      </w:pPr>
      <w:r>
        <w:rPr/>
        <w:t>[[@Bible:Luk 11:2 ]][[11:2 &gt;&gt; Luk 11:2]] {{field-on:Bible}} А той им рече: Когато се молите думайте: Отче наш който си на небеса, Да се свети името твое; Да дойде царството твое; Да бъде волята твоя както на небето така и на земята; {{field-off:Bible}}</w:t>
      </w:r>
    </w:p>
    <w:p>
      <w:pPr>
        <w:pStyle w:val="Normal"/>
        <w:rPr/>
      </w:pPr>
      <w:r>
        <w:rPr/>
        <w:t>[[@Bible:Luk 11:3 ]][[11:3 &gt;&gt; Luk 11:3]] {{field-on:Bible}} Хлеба наш насъщния давай ни го всеки ден: {{field-off:Bible}}</w:t>
      </w:r>
    </w:p>
    <w:p>
      <w:pPr>
        <w:pStyle w:val="Normal"/>
        <w:rPr/>
      </w:pPr>
      <w:r>
        <w:rPr/>
        <w:t>[[@Bible:Luk 11:4 ]][[11:4 &gt;&gt; Luk 11:4]] {{field-on:Bible}} И прости ни греховете ни, защото и ние прощаваме на всеки наш длъжник; И не въведи нас в изкушение, но избави нас от лукаваго. {{field-off:Bible}}</w:t>
      </w:r>
    </w:p>
    <w:p>
      <w:pPr>
        <w:pStyle w:val="Normal"/>
        <w:rPr/>
      </w:pPr>
      <w:r>
        <w:rPr/>
        <w:t>[[@Bible:Luk 11:5 ]][[11:5 &gt;&gt; Luk 11:5]] {{field-on:Bible}} И рече им: Друже, дай ми на заем три хлеба; {{field-off:Bible}}</w:t>
      </w:r>
    </w:p>
    <w:p>
      <w:pPr>
        <w:pStyle w:val="Normal"/>
        <w:rPr/>
      </w:pPr>
      <w:r>
        <w:rPr/>
        <w:t>[[@Bible:Luk 11:6 ]][[11:6 &gt;&gt; Luk 11:6]] {{field-on:Bible}} понеже един приятел ми дойде от път, и немам що да сложа пред него; {{field-off:Bible}}</w:t>
      </w:r>
    </w:p>
    <w:p>
      <w:pPr>
        <w:pStyle w:val="Normal"/>
        <w:rPr/>
      </w:pPr>
      <w:r>
        <w:rPr/>
        <w:t>[[@Bible:Luk 11:7 ]][[11:7 &gt;&gt; Luk 11:7]] {{field-on:Bible}} а той да отговори извътре и да каже: Недей ми досажда: вратата са вече затворени, и децата ми са на леглото с мене: не мога да стана да ти дам. {{field-off:Bible}}</w:t>
      </w:r>
    </w:p>
    <w:p>
      <w:pPr>
        <w:pStyle w:val="Normal"/>
        <w:rPr/>
      </w:pPr>
      <w:r>
        <w:rPr/>
        <w:t>[[@Bible:Luk 11:8 ]][[11:8 &gt;&gt; Luk 11:8]] {{field-on:Bible}} Казвам ви че ако не стане да му даде защото му е приятел, то поне за неговата безочливост ще стане и ще му даде колкото му требва. {{field-off:Bible}}</w:t>
      </w:r>
    </w:p>
    <w:p>
      <w:pPr>
        <w:pStyle w:val="Normal"/>
        <w:rPr/>
      </w:pPr>
      <w:r>
        <w:rPr/>
        <w:t>[[@Bible:Luk 11:9 ]][[11:9 &gt;&gt; Luk 11:9]] {{field-on:Bible}} И аз ви казвам: Искате и ще ви се даде; търсете и ще намерите; хлопайте, и ще ви се отвори. {{field-off:Bible}}</w:t>
      </w:r>
    </w:p>
    <w:p>
      <w:pPr>
        <w:pStyle w:val="Normal"/>
        <w:rPr/>
      </w:pPr>
      <w:r>
        <w:rPr/>
        <w:t>[[@Bible:Luk 11:10 ]][[11:10 &gt;&gt; Luk 11:10]] {{field-on:Bible}} Защото всеки който иска приима; и който търси намира; и който хлопа, ще му се отвори. {{field-off:Bible}}</w:t>
      </w:r>
    </w:p>
    <w:p>
      <w:pPr>
        <w:pStyle w:val="Normal"/>
        <w:rPr/>
      </w:pPr>
      <w:r>
        <w:rPr/>
        <w:t>[[@Bible:Luk 11:11 ]][[11:11 &gt;&gt; Luk 11:11]] {{field-on:Bible}} И от вас кой е този баща, щото ако му поиска син му хлеб, а той да му даде камик? Или ако му поиска риба, наместо риба змия ли ще му даде? {{field-off:Bible}}</w:t>
      </w:r>
    </w:p>
    <w:p>
      <w:pPr>
        <w:pStyle w:val="Normal"/>
        <w:rPr/>
      </w:pPr>
      <w:r>
        <w:rPr/>
        <w:t>[[@Bible:Luk 11:12 ]][[11:12 &gt;&gt; Luk 11:12]] {{field-on:Bible}} Или ако би поискал яйце, да ли скорпия ще му даде? {{field-off:Bible}}</w:t>
      </w:r>
    </w:p>
    <w:p>
      <w:pPr>
        <w:pStyle w:val="Normal"/>
        <w:rPr/>
      </w:pPr>
      <w:r>
        <w:rPr/>
        <w:t>[[@Bible:Luk 11:13 ]][[11:13 &gt;&gt; Luk 11:13]] {{field-on:Bible}} И тъй, когато вие, лукави както сте, знаете да давате добри давания на чадата си; колко повече Отец небесний ще даде Духа Светаго на онези които просят от него. {{field-off:Bible}}</w:t>
      </w:r>
    </w:p>
    <w:p>
      <w:pPr>
        <w:pStyle w:val="Normal"/>
        <w:rPr/>
      </w:pPr>
      <w:r>
        <w:rPr/>
        <w:t>[[@Bible:Luk 11:14 ]][[11:14 &gt;&gt; Luk 11:14]] {{field-on:Bible}} И изпъждаше едного беса който беше нем; и като излезе бесът, проговори немият, и почуди се народът. {{field-off:Bible}}</w:t>
      </w:r>
    </w:p>
    <w:p>
      <w:pPr>
        <w:pStyle w:val="Normal"/>
        <w:rPr/>
      </w:pPr>
      <w:r>
        <w:rPr/>
        <w:t>[[@Bible:Luk 11:15 ]][[11:15 &gt;&gt; Luk 11:15]] {{field-on:Bible}} А некои от тех рекоха: чрез Веелзевула княза на бесовете изпъжда бесовете. {{field-off:Bible}}</w:t>
      </w:r>
    </w:p>
    <w:p>
      <w:pPr>
        <w:pStyle w:val="Normal"/>
        <w:rPr/>
      </w:pPr>
      <w:r>
        <w:rPr/>
        <w:t>[[@Bible:Luk 11:16 ]][[11:16 &gt;&gt; Luk 11:16]] {{field-on:Bible}} А други, изкушаващи го искаха от него знамение от небето. {{field-off:Bible}}</w:t>
      </w:r>
    </w:p>
    <w:p>
      <w:pPr>
        <w:pStyle w:val="Normal"/>
        <w:rPr/>
      </w:pPr>
      <w:r>
        <w:rPr/>
        <w:t>[[@Bible:Luk 11:17 ]][[11:17 &gt;&gt; Luk 11:17]] {{field-on:Bible}} Но той като знаеше помислите им, рече им: Всяко царство разделено против себе си запустева, и дом разделен против себе си пада. {{field-off:Bible}}</w:t>
      </w:r>
    </w:p>
    <w:p>
      <w:pPr>
        <w:pStyle w:val="Normal"/>
        <w:rPr/>
      </w:pPr>
      <w:r>
        <w:rPr/>
        <w:t>[[@Bible:Luk 11:18 ]][[11:18 &gt;&gt; Luk 11:18]] {{field-on:Bible}} Тъй и Сатана ако се раздели сам си против себе си, как ще устои царството му? понеже казвате че аз изгонвам бесовете чрез Веелзевула. {{field-off:Bible}}</w:t>
      </w:r>
    </w:p>
    <w:p>
      <w:pPr>
        <w:pStyle w:val="Normal"/>
        <w:rPr/>
      </w:pPr>
      <w:r>
        <w:rPr/>
        <w:t>[[@Bible:Luk 11:19 ]][[11:19 &gt;&gt; Luk 11:19]] {{field-on:Bible}} И ако аз изгонвам бесовете чрез Веелзевула, синовете ви чрез кого ги изгонват? За това те ще ви бъдат съдници. {{field-off:Bible}}</w:t>
      </w:r>
    </w:p>
    <w:p>
      <w:pPr>
        <w:pStyle w:val="Normal"/>
        <w:rPr/>
      </w:pPr>
      <w:r>
        <w:rPr/>
        <w:t>[[@Bible:Luk 11:20 ]][[11:20 &gt;&gt; Luk 11:20]] {{field-on:Bible}} Ако ли аз с Божия пръст изгонвам бесовете, то е настигнало на вас царството Божие. {{field-off:Bible}}</w:t>
      </w:r>
    </w:p>
    <w:p>
      <w:pPr>
        <w:pStyle w:val="Normal"/>
        <w:rPr/>
      </w:pPr>
      <w:r>
        <w:rPr/>
        <w:t>[[@Bible:Luk 11:21 ]][[11:21 &gt;&gt; Luk 11:21]] {{field-on:Bible}} Когато крепкият оборъжен варди двора си, имането му е в безопасност. {{field-off:Bible}}</w:t>
      </w:r>
    </w:p>
    <w:p>
      <w:pPr>
        <w:pStyle w:val="Normal"/>
        <w:rPr/>
      </w:pPr>
      <w:r>
        <w:rPr/>
        <w:t>[[@Bible:Luk 11:22 ]][[11:22 &gt;&gt; Luk 11:22]] {{field-on:Bible}} Но когато по-крепкият от него нападне та го победи, взема му всеоръжието на което се е надевал, и разподеля неговият обир. {{field-off:Bible}}</w:t>
      </w:r>
    </w:p>
    <w:p>
      <w:pPr>
        <w:pStyle w:val="Normal"/>
        <w:rPr/>
      </w:pPr>
      <w:r>
        <w:rPr/>
        <w:t>[[@Bible:Luk 11:23 ]][[11:23 &gt;&gt; Luk 11:23]] {{field-on:Bible}} Който не е с мене, против мене е; и който не събира заедно с мене, той разпилява. {{field-off:Bible}}</w:t>
      </w:r>
    </w:p>
    <w:p>
      <w:pPr>
        <w:pStyle w:val="Normal"/>
        <w:rPr/>
      </w:pPr>
      <w:r>
        <w:rPr/>
        <w:t>[[@Bible:Luk 11:24 ]][[11:24 &gt;&gt; Luk 11:24]] {{field-on:Bible}} Когато нечистият дух излезе из человека, обхожда по безводни места и търси спокойствие; и като не намери, казва: Да се върна в дома си от дето излезох. {{field-off:Bible}}</w:t>
      </w:r>
    </w:p>
    <w:p>
      <w:pPr>
        <w:pStyle w:val="Normal"/>
        <w:rPr/>
      </w:pPr>
      <w:r>
        <w:rPr/>
        <w:t>[[@Bible:Luk 11:25 ]][[11:25 &gt;&gt; Luk 11:25]] {{field-on:Bible}} И като дойде намерва го пометен и украсен. {{field-off:Bible}}</w:t>
      </w:r>
    </w:p>
    <w:p>
      <w:pPr>
        <w:pStyle w:val="Normal"/>
        <w:rPr/>
      </w:pPr>
      <w:r>
        <w:rPr/>
        <w:t>[[@Bible:Luk 11:26 ]][[11:26 &gt;&gt; Luk 11:26]] {{field-on:Bible}} Тогаз отхожда и взема с него си други седем духове, от себе си по-лукави, и влезват и живеят там; и сетното състояние на оногоз человека бива по-лошо от първото. {{field-off:Bible}}</w:t>
      </w:r>
    </w:p>
    <w:p>
      <w:pPr>
        <w:pStyle w:val="Normal"/>
        <w:rPr/>
      </w:pPr>
      <w:r>
        <w:rPr/>
        <w:t>[[@Bible:Luk 11:27 ]][[11:27 &gt;&gt; Luk 11:27]] {{field-on:Bible}} И когато той говореше това, една жена от народа въздигна глас и рече му: Блажена утробата която те е носила, и съсците, които си сукал. {{field-off:Bible}}</w:t>
      </w:r>
    </w:p>
    <w:p>
      <w:pPr>
        <w:pStyle w:val="Normal"/>
        <w:rPr/>
      </w:pPr>
      <w:r>
        <w:rPr/>
        <w:t>[[@Bible:Luk 11:28 ]][[11:28 &gt;&gt; Luk 11:28]] {{field-on:Bible}} А той рече: Още по-блажени са които слушат словото Божие и го пазят. {{field-off:Bible}}</w:t>
      </w:r>
    </w:p>
    <w:p>
      <w:pPr>
        <w:pStyle w:val="Normal"/>
        <w:rPr/>
      </w:pPr>
      <w:r>
        <w:rPr/>
        <w:t>[[@Bible:Luk 11:29 ]][[11:29 &gt;&gt; Luk 11:29]] {{field-on:Bible}} А когато се събираше народът, начна да говори: Този род е лукав; знамение иска, и друго знамение нема да му се даде освен знамението на пророка Иона. {{field-off:Bible}}</w:t>
      </w:r>
    </w:p>
    <w:p>
      <w:pPr>
        <w:pStyle w:val="Normal"/>
        <w:rPr/>
      </w:pPr>
      <w:r>
        <w:rPr/>
        <w:t>[[@Bible:Luk 11:30 ]][[11:30 &gt;&gt; Luk 11:30]] {{field-on:Bible}} Защото както Иона стана знамение на Ниневийците, така ще и Син человечески на този род знамение да бъде. {{field-off:Bible}}</w:t>
      </w:r>
    </w:p>
    <w:p>
      <w:pPr>
        <w:pStyle w:val="Normal"/>
        <w:rPr/>
      </w:pPr>
      <w:r>
        <w:rPr/>
        <w:t>[[@Bible:Luk 11:31 ]][[11:31 &gt;&gt; Luk 11:31]] {{field-on:Bible}} Царицата Южна ще възстане на съда с человеците на този род, и ще ги осъди, защото от краищата на земята дойде да чуе мъдростта Соломонова; и ето тука е повече от Соломона. {{field-off:Bible}}</w:t>
      </w:r>
    </w:p>
    <w:p>
      <w:pPr>
        <w:pStyle w:val="Normal"/>
        <w:rPr/>
      </w:pPr>
      <w:r>
        <w:rPr/>
        <w:t>[[@Bible:Luk 11:32 ]][[11:32 &gt;&gt; Luk 11:32]] {{field-on:Bible}} Мъжете Ниневийски ще възстанат на съда с този род, и ще го осъдят; защото те се покаяха чрез Ионовата проповед; и, ето, тука е повече от Иона. {{field-off:Bible}}</w:t>
      </w:r>
    </w:p>
    <w:p>
      <w:pPr>
        <w:pStyle w:val="Normal"/>
        <w:rPr/>
      </w:pPr>
      <w:r>
        <w:rPr/>
        <w:t>[[@Bible:Luk 11:33 ]][[11:33 &gt;&gt; Luk 11:33]] {{field-on:Bible}} И никой не запаля свещ да я тури на скришно место, нито под шиник, но на светилник, за да виждат светенето които влезват. {{field-off:Bible}}</w:t>
      </w:r>
    </w:p>
    <w:p>
      <w:pPr>
        <w:pStyle w:val="Normal"/>
        <w:rPr/>
      </w:pPr>
      <w:r>
        <w:rPr/>
        <w:t>[[@Bible:Luk 11:34 ]][[11:34 &gt;&gt; Luk 11:34]] {{field-on:Bible}} Светило на телото е окото; и тъй, кога е окото ти чисто, и всичкото твое тело е осветлено; а кога е лукаво, и телото ти е тъмно. {{field-off:Bible}}</w:t>
      </w:r>
    </w:p>
    <w:p>
      <w:pPr>
        <w:pStyle w:val="Normal"/>
        <w:rPr/>
      </w:pPr>
      <w:r>
        <w:rPr/>
        <w:t>[[@Bible:Luk 11:35 ]][[11:35 &gt;&gt; Luk 11:35]] {{field-on:Bible}} За то, внимавай да не би виделината която е в тебе да е тъмнина. {{field-off:Bible}}</w:t>
      </w:r>
    </w:p>
    <w:p>
      <w:pPr>
        <w:pStyle w:val="Normal"/>
        <w:rPr/>
      </w:pPr>
      <w:r>
        <w:rPr/>
        <w:t>[[@Bible:Luk 11:36 ]][[11:36 &gt;&gt; Luk 11:36]] {{field-on:Bible}} Ако прочее всичкото твое тело е осветлено, и нема некоя тъмна част, то ще всичко осветлено да бъде, както кога те светилото осветява със сиянието си. {{field-off:Bible}}</w:t>
      </w:r>
    </w:p>
    <w:p>
      <w:pPr>
        <w:pStyle w:val="Normal"/>
        <w:rPr/>
      </w:pPr>
      <w:r>
        <w:rPr/>
        <w:t>[[@Bible:Luk 11:37 ]][[11:37 &gt;&gt; Luk 11:37]] {{field-on:Bible}} И като говореше това, некой си Фарисей го умоляваше да обедва в неговия дом; и той влезе и седна на трапезата. {{field-off:Bible}}</w:t>
      </w:r>
    </w:p>
    <w:p>
      <w:pPr>
        <w:pStyle w:val="Normal"/>
        <w:rPr/>
      </w:pPr>
      <w:r>
        <w:rPr/>
        <w:t>[[@Bible:Luk 11:38 ]][[11:38 &gt;&gt; Luk 11:38]] {{field-on:Bible}} А Фарисеят, като го виде че не се оми преди яденето, почуди се. {{field-off:Bible}}</w:t>
      </w:r>
    </w:p>
    <w:p>
      <w:pPr>
        <w:pStyle w:val="Normal"/>
        <w:rPr/>
      </w:pPr>
      <w:r>
        <w:rPr/>
        <w:t>[[@Bible:Luk 11:39 ]][[11:39 &gt;&gt; Luk 11:39]] {{field-on:Bible}} И Господ му рече: Сега вие Фарисеите външното на чашата и на паницата очистяте; а вътрешното ви е пълно с грабеж и лукавство. {{field-off:Bible}}</w:t>
      </w:r>
    </w:p>
    <w:p>
      <w:pPr>
        <w:pStyle w:val="Normal"/>
        <w:rPr/>
      </w:pPr>
      <w:r>
        <w:rPr/>
        <w:t>[[@Bible:Luk 11:40 ]][[11:40 &gt;&gt; Luk 11:40]] {{field-on:Bible}} Безумни! този който е направил външното, не е ли направил и вътрешното? {{field-off:Bible}}</w:t>
      </w:r>
    </w:p>
    <w:p>
      <w:pPr>
        <w:pStyle w:val="Normal"/>
        <w:rPr/>
      </w:pPr>
      <w:r>
        <w:rPr/>
        <w:t>[[@Bible:Luk 11:41 ]][[11:41 &gt;&gt; Luk 11:41]] {{field-on:Bible}} Но от това що имате дайте милостиня, и, ето, всичко ще бъде за вас чисто. {{field-off:Bible}}</w:t>
      </w:r>
    </w:p>
    <w:p>
      <w:pPr>
        <w:pStyle w:val="Normal"/>
        <w:rPr/>
      </w:pPr>
      <w:r>
        <w:rPr/>
        <w:t>[[@Bible:Luk 11:42 ]][[11:42 &gt;&gt; Luk 11:42]] {{field-on:Bible}} Но горко на вас, Фарисеите! защото давате десетък от мятвата, от рутата и от всеко зеле, и небрежите съдбата и любовта Божия. Това требваше да правите, и онова да не оставяте. {{field-off:Bible}}</w:t>
      </w:r>
    </w:p>
    <w:p>
      <w:pPr>
        <w:pStyle w:val="Normal"/>
        <w:rPr/>
      </w:pPr>
      <w:r>
        <w:rPr/>
        <w:t>[[@Bible:Luk 11:43 ]][[11:43 &gt;&gt; Luk 11:43]] {{field-on:Bible}} Горко вам, Фарисеи! защото обичате председанията в съборищата и поздравленията в пазарите. {{field-off:Bible}}</w:t>
      </w:r>
    </w:p>
    <w:p>
      <w:pPr>
        <w:pStyle w:val="Normal"/>
        <w:rPr/>
      </w:pPr>
      <w:r>
        <w:rPr/>
        <w:t>[[@Bible:Luk 11:44 ]][[11:44 &gt;&gt; Luk 11:44]] {{field-on:Bible}} Горко вам, книжници и Фарисеи, лицемери! защото сте като гробове които не личат, а человеците които ходят отгоре не знаят. {{field-off:Bible}}</w:t>
      </w:r>
    </w:p>
    <w:p>
      <w:pPr>
        <w:pStyle w:val="Normal"/>
        <w:rPr/>
      </w:pPr>
      <w:r>
        <w:rPr/>
        <w:t>[[@Bible:Luk 11:45 ]][[11:45 &gt;&gt; Luk 11:45]] {{field-on:Bible}} И отговори некой от законниците и рече му: Учителю, това като казваш и нас кориш. {{field-off:Bible}}</w:t>
      </w:r>
    </w:p>
    <w:p>
      <w:pPr>
        <w:pStyle w:val="Normal"/>
        <w:rPr/>
      </w:pPr>
      <w:r>
        <w:rPr/>
        <w:t>[[@Bible:Luk 11:46 ]][[11:46 &gt;&gt; Luk 11:46]] {{field-on:Bible}} А той рече: Горко и на вас, законниците! защото натоваряте на человеците бремена тежки за носене, и вие нито с един пръст не се допирате до бремената. {{field-off:Bible}}</w:t>
      </w:r>
    </w:p>
    <w:p>
      <w:pPr>
        <w:pStyle w:val="Normal"/>
        <w:rPr/>
      </w:pPr>
      <w:r>
        <w:rPr/>
        <w:t>[[@Bible:Luk 11:47 ]][[11:47 &gt;&gt; Luk 11:47]] {{field-on:Bible}} Горко вам! защото зидате паметниците на пророците, а бащите ви ги убиха. {{field-off:Bible}}</w:t>
      </w:r>
    </w:p>
    <w:p>
      <w:pPr>
        <w:pStyle w:val="Normal"/>
        <w:rPr/>
      </w:pPr>
      <w:r>
        <w:rPr/>
        <w:t>[[@Bible:Luk 11:48 ]][[11:48 &gt;&gt; Luk 11:48]] {{field-on:Bible}} И тъй свидетелствувате и вие и съизволявате на делата на бащите си; защото те ги убиха, а вие им паметниците зидате. {{field-off:Bible}}</w:t>
      </w:r>
    </w:p>
    <w:p>
      <w:pPr>
        <w:pStyle w:val="Normal"/>
        <w:rPr/>
      </w:pPr>
      <w:r>
        <w:rPr/>
        <w:t>[[@Bible:Luk 11:49 ]][[11:49 &gt;&gt; Luk 11:49]] {{field-on:Bible}} За това и премъдростта Божия рече: Ще им проводя пророци и апостоли, и от тех ще убият и изгонят; {{field-off:Bible}}</w:t>
      </w:r>
    </w:p>
    <w:p>
      <w:pPr>
        <w:pStyle w:val="Normal"/>
        <w:rPr/>
      </w:pPr>
      <w:r>
        <w:rPr/>
        <w:t>[[@Bible:Luk 11:50 ]][[11:50 &gt;&gt; Luk 11:50]] {{field-on:Bible}} за да се придири от този род кръвта на всичките пророци която е проливана от как се е светът създал, {{field-off:Bible}}</w:t>
      </w:r>
    </w:p>
    <w:p>
      <w:pPr>
        <w:pStyle w:val="Normal"/>
        <w:rPr/>
      </w:pPr>
      <w:r>
        <w:rPr/>
        <w:t>[[@Bible:Luk 11:51 ]][[11:51 &gt;&gt; Luk 11:51]] {{field-on:Bible}} от кръвта на Авела, до кръвта на Захария убитаго между олтаря и храма. Ей, казвам ви, ще да се придири от този род. {{field-off:Bible}}</w:t>
      </w:r>
    </w:p>
    <w:p>
      <w:pPr>
        <w:pStyle w:val="Normal"/>
        <w:rPr/>
      </w:pPr>
      <w:r>
        <w:rPr/>
        <w:t>[[@Bible:Luk 11:52 ]][[11:52 &gt;&gt; Luk 11:52]] {{field-on:Bible}} Горко на вас, законниците! защото взехте ключа на знанието, и сами не влезохте, а че и на тези които щеха да влезат забранихте. {{field-off:Bible}}</w:t>
      </w:r>
    </w:p>
    <w:p>
      <w:pPr>
        <w:pStyle w:val="Normal"/>
        <w:rPr/>
      </w:pPr>
      <w:r>
        <w:rPr/>
        <w:t>[[@Bible:Luk 11:53 ]][[11:53 &gt;&gt; Luk 11:53]] {{field-on:Bible}} И когато им казваше той това, книжниците и Фарисеите начнаха твърде да се ярят и да изваждат из устата му ответи за много неща, {{field-off:Bible}}</w:t>
      </w:r>
    </w:p>
    <w:p>
      <w:pPr>
        <w:pStyle w:val="Normal"/>
        <w:rPr/>
      </w:pPr>
      <w:r>
        <w:rPr/>
        <w:t>[[@Bible:Luk 11:54 ]][[11:54 &gt;&gt; Luk 11:54]] {{field-on:Bible}} като го причакваха и търсеха да уловят нещо от устата му за да обвинят. {{field-off:Bible}}</w:t>
      </w:r>
    </w:p>
    <w:p>
      <w:pPr>
        <w:pStyle w:val="Heading2"/>
        <w:rPr/>
      </w:pPr>
      <w:r>
        <w:rPr/>
        <w:t>Глава 12</w:t>
      </w:r>
    </w:p>
    <w:p>
      <w:pPr>
        <w:pStyle w:val="Normal"/>
        <w:rPr/>
      </w:pPr>
      <w:r>
        <w:rPr/>
        <w:t>[[@Bible:Luk 12:1 ]][[12:1 &gt;&gt; Luk 12:1]] {{field-on:Bible}} Между това като се събраха много тисящи народ, толкоз щото едни други се тъпчеха, начна да говори на учениците си: Най-първо пазете себе си от кваса Фарисейски, който е лицемерие. {{field-off:Bible}}</w:t>
      </w:r>
    </w:p>
    <w:p>
      <w:pPr>
        <w:pStyle w:val="Normal"/>
        <w:rPr/>
      </w:pPr>
      <w:r>
        <w:rPr/>
        <w:t>[[@Bible:Luk 12:2 ]][[12:2 &gt;&gt; Luk 12:2]] {{field-on:Bible}} Защото нема нищо покрито, което да се не открие, и тайно което да се не узнае. {{field-off:Bible}}</w:t>
      </w:r>
    </w:p>
    <w:p>
      <w:pPr>
        <w:pStyle w:val="Normal"/>
        <w:rPr/>
      </w:pPr>
      <w:r>
        <w:rPr/>
        <w:t>[[@Bible:Luk 12:3 ]][[12:3 &gt;&gt; Luk 12:3]] {{field-on:Bible}} За това, колкото говорихте в тъмнина, на видело ще се чуе; и каквото сте казали на ухо в скришните стаи, от горе на покрива ще се проповеда. {{field-off:Bible}}</w:t>
      </w:r>
    </w:p>
    <w:p>
      <w:pPr>
        <w:pStyle w:val="Normal"/>
        <w:rPr/>
      </w:pPr>
      <w:r>
        <w:rPr/>
        <w:t>[[@Bible:Luk 12:4 ]][[12:4 &gt;&gt; Luk 12:4]] {{field-on:Bible}} А на вас моите приятели казвам: Не бойте се от тези които убиват телото, и които след това не могат повече нищо да направят. {{field-off:Bible}}</w:t>
      </w:r>
    </w:p>
    <w:p>
      <w:pPr>
        <w:pStyle w:val="Normal"/>
        <w:rPr/>
      </w:pPr>
      <w:r>
        <w:rPr/>
        <w:t>[[@Bible:Luk 12:5 ]][[12:5 &gt;&gt; Luk 12:5]] {{field-on:Bible}} Но ще ви обадя от кого да се боите; Бойте се от оногоз който след убиването има власт да хвърли в пъкъла. Ей, казвам ви, от него да се боите. {{field-off:Bible}}</w:t>
      </w:r>
    </w:p>
    <w:p>
      <w:pPr>
        <w:pStyle w:val="Normal"/>
        <w:rPr/>
      </w:pPr>
      <w:r>
        <w:rPr/>
        <w:t>[[@Bible:Luk 12:6 ]][[12:6 &gt;&gt; Luk 12:6]] {{field-on:Bible}} Не се ли продават пет врабчета за два асария? и ни едно от тех не е забравено пред Бога; {{field-off:Bible}}</w:t>
      </w:r>
    </w:p>
    <w:p>
      <w:pPr>
        <w:pStyle w:val="Normal"/>
        <w:rPr/>
      </w:pPr>
      <w:r>
        <w:rPr/>
        <w:t>[[@Bible:Luk 12:7 ]][[12:7 &gt;&gt; Luk 12:7]] {{field-on:Bible}} но и космите на главата ви всичките са изброени. И така не бойте се: вие сте от много врабчета по-добри. {{field-off:Bible}}</w:t>
      </w:r>
    </w:p>
    <w:p>
      <w:pPr>
        <w:pStyle w:val="Normal"/>
        <w:rPr/>
      </w:pPr>
      <w:r>
        <w:rPr/>
        <w:t>[[@Bible:Luk 12:8 ]][[12:8 &gt;&gt; Luk 12:8]] {{field-on:Bible}} И пак ви казвам че всеки който ме изповеда пред человеците, и Син человечески ще го изповеда пред ангелите Божии; {{field-off:Bible}}</w:t>
      </w:r>
    </w:p>
    <w:p>
      <w:pPr>
        <w:pStyle w:val="Normal"/>
        <w:rPr/>
      </w:pPr>
      <w:r>
        <w:rPr/>
        <w:t>[[@Bible:Luk 12:9 ]][[12:9 &gt;&gt; Luk 12:9]] {{field-on:Bible}} а който се отрече от мене пред человеците, отречен ще бъде пред ангелите Божии. {{field-off:Bible}}</w:t>
      </w:r>
    </w:p>
    <w:p>
      <w:pPr>
        <w:pStyle w:val="Normal"/>
        <w:rPr/>
      </w:pPr>
      <w:r>
        <w:rPr/>
        <w:t>[[@Bible:Luk 12:10 ]][[12:10 &gt;&gt; Luk 12:10]] {{field-on:Bible}} И всеки който би казал реч против Сина человеческаго, ще му се прости: но който рече хула против Духа Светаго, нема да му се прости. {{field-off:Bible}}</w:t>
      </w:r>
    </w:p>
    <w:p>
      <w:pPr>
        <w:pStyle w:val="Normal"/>
        <w:rPr/>
      </w:pPr>
      <w:r>
        <w:rPr/>
        <w:t>[[@Bible:Luk 12:11 ]][[12:11 &gt;&gt; Luk 12:11]] {{field-on:Bible}} И кога ви приведат на съборищата и пред началствата и властите, недейте се грижи как или какво ще се отговорите, или какво ще речете; {{field-off:Bible}}</w:t>
      </w:r>
    </w:p>
    <w:p>
      <w:pPr>
        <w:pStyle w:val="Normal"/>
        <w:rPr/>
      </w:pPr>
      <w:r>
        <w:rPr/>
        <w:t>[[@Bible:Luk 12:12 ]][[12:12 &gt;&gt; Luk 12:12]] {{field-on:Bible}} Защото Дух Светий ще ви научи в истия час що требва да речете. {{field-off:Bible}}</w:t>
      </w:r>
    </w:p>
    <w:p>
      <w:pPr>
        <w:pStyle w:val="Normal"/>
        <w:rPr/>
      </w:pPr>
      <w:r>
        <w:rPr/>
        <w:t>[[@Bible:Luk 12:13 ]][[12:13 &gt;&gt; Luk 12:13]] {{field-on:Bible}} И рече му некой си от народа: Учителю, речи на брата ми да раздели с мене наследието. {{field-off:Bible}}</w:t>
      </w:r>
    </w:p>
    <w:p>
      <w:pPr>
        <w:pStyle w:val="Normal"/>
        <w:rPr/>
      </w:pPr>
      <w:r>
        <w:rPr/>
        <w:t>[[@Bible:Luk 12:14 ]][[12:14 &gt;&gt; Luk 12:14]] {{field-on:Bible}} А той му рече: человече, кой ме е поставил съдник или делител над вас? {{field-off:Bible}}</w:t>
      </w:r>
    </w:p>
    <w:p>
      <w:pPr>
        <w:pStyle w:val="Normal"/>
        <w:rPr/>
      </w:pPr>
      <w:r>
        <w:rPr/>
        <w:t>[[@Bible:Luk 12:15 ]][[12:15 &gt;&gt; Luk 12:15]] {{field-on:Bible}} И рече им: Гледайте и пазете се от любостяжанието; защото ако има некой премного, животът му не се състои от имота му. {{field-off:Bible}}</w:t>
      </w:r>
    </w:p>
    <w:p>
      <w:pPr>
        <w:pStyle w:val="Normal"/>
        <w:rPr/>
      </w:pPr>
      <w:r>
        <w:rPr/>
        <w:t>[[@Bible:Luk 12:16 ]][[12:16 &gt;&gt; Luk 12:16]] {{field-on:Bible}} И рече им притча, и казваше: На некой си богат человек нивята му дадоха много плод. {{field-off:Bible}}</w:t>
      </w:r>
    </w:p>
    <w:p>
      <w:pPr>
        <w:pStyle w:val="Normal"/>
        <w:rPr/>
      </w:pPr>
      <w:r>
        <w:rPr/>
        <w:t>[[@Bible:Luk 12:17 ]][[12:17 &gt;&gt; Luk 12:17]] {{field-on:Bible}} И мислеше си в себе си и думаше: Що да сторя? защото немам де да събера плодовете си. {{field-off:Bible}}</w:t>
      </w:r>
    </w:p>
    <w:p>
      <w:pPr>
        <w:pStyle w:val="Normal"/>
        <w:rPr/>
      </w:pPr>
      <w:r>
        <w:rPr/>
        <w:t>[[@Bible:Luk 12:18 ]][[12:18 &gt;&gt; Luk 12:18]] {{field-on:Bible}} И рече: Това ще да сторя: да събера житниците си, и да съградя по-големи, и да събера там всичките си жита и имота си; {{field-off:Bible}}</w:t>
      </w:r>
    </w:p>
    <w:p>
      <w:pPr>
        <w:pStyle w:val="Normal"/>
        <w:rPr/>
      </w:pPr>
      <w:r>
        <w:rPr/>
        <w:t>[[@Bible:Luk 12:19 ]][[12:19 &gt;&gt; Luk 12:19]] {{field-on:Bible}} и да река на душата си: Душо, имаш много пригоди вложени за много години; почивай, яж, пий и весели се. {{field-off:Bible}}</w:t>
      </w:r>
    </w:p>
    <w:p>
      <w:pPr>
        <w:pStyle w:val="Normal"/>
        <w:rPr/>
      </w:pPr>
      <w:r>
        <w:rPr/>
        <w:t>[[@Bible:Luk 12:20 ]][[12:20 &gt;&gt; Luk 12:20]] {{field-on:Bible}} А Бог му рече: Безумне! тази нощ ще ти изискат душата; а това що си приготвил кому ще бъде? {{field-off:Bible}}</w:t>
      </w:r>
    </w:p>
    <w:p>
      <w:pPr>
        <w:pStyle w:val="Normal"/>
        <w:rPr/>
      </w:pPr>
      <w:r>
        <w:rPr/>
        <w:t>[[@Bible:Luk 12:21 ]][[12:21 &gt;&gt; Luk 12:21]] {{field-on:Bible}} Така бива на тогози който събира за себе си, и не богатее в Бога. {{field-off:Bible}}</w:t>
      </w:r>
    </w:p>
    <w:p>
      <w:pPr>
        <w:pStyle w:val="Normal"/>
        <w:rPr/>
      </w:pPr>
      <w:r>
        <w:rPr/>
        <w:t>[[@Bible:Luk 12:22 ]][[12:22 &gt;&gt; Luk 12:22]] {{field-on:Bible}} Рече пак на учениците си: Недейте се грижи за животът си що да ядете, нито за телото си що да облечете. {{field-off:Bible}}</w:t>
      </w:r>
    </w:p>
    <w:p>
      <w:pPr>
        <w:pStyle w:val="Normal"/>
        <w:rPr/>
      </w:pPr>
      <w:r>
        <w:rPr/>
        <w:t>[[@Bible:Luk 12:23 ]][[12:23 &gt;&gt; Luk 12:23]] {{field-on:Bible}} Животът е по-драгоценен от храната, и телото от облеклото. {{field-off:Bible}}</w:t>
      </w:r>
    </w:p>
    <w:p>
      <w:pPr>
        <w:pStyle w:val="Normal"/>
        <w:rPr/>
      </w:pPr>
      <w:r>
        <w:rPr/>
        <w:t>[[@Bible:Luk 12:24 ]][[12:24 &gt;&gt; Luk 12:24]] {{field-on:Bible}} Разсмотрете враните че не сеят нито жънат: те немат нито съкровища нито житници, и Бог ги храни: колко повече сте вие по-добри от птиците? {{field-off:Bible}}</w:t>
      </w:r>
    </w:p>
    <w:p>
      <w:pPr>
        <w:pStyle w:val="Normal"/>
        <w:rPr/>
      </w:pPr>
      <w:r>
        <w:rPr/>
        <w:t>[[@Bible:Luk 12:25 ]][[12:25 &gt;&gt; Luk 12:25]] {{field-on:Bible}} И кой от вас с грижене може да приложи на възрастта си един лакът? {{field-off:Bible}}</w:t>
      </w:r>
    </w:p>
    <w:p>
      <w:pPr>
        <w:pStyle w:val="Normal"/>
        <w:rPr/>
      </w:pPr>
      <w:r>
        <w:rPr/>
        <w:t>[[@Bible:Luk 12:26 ]][[12:26 &gt;&gt; Luk 12:26]] {{field-on:Bible}} И тъй, ако най-малко нещо не можете, защо се грижите за друго? {{field-off:Bible}}</w:t>
      </w:r>
    </w:p>
    <w:p>
      <w:pPr>
        <w:pStyle w:val="Normal"/>
        <w:rPr/>
      </w:pPr>
      <w:r>
        <w:rPr/>
        <w:t>[[@Bible:Luk 12:27 ]][[12:27 &gt;&gt; Luk 12:27]] {{field-on:Bible}} Разсмотрете криновете как растат: не се трудят нито предат; но казвам ви че нито Соломон във всичката си слава се облече както един от тех. {{field-off:Bible}}</w:t>
      </w:r>
    </w:p>
    <w:p>
      <w:pPr>
        <w:pStyle w:val="Normal"/>
        <w:rPr/>
      </w:pPr>
      <w:r>
        <w:rPr/>
        <w:t>[[@Bible:Luk 12:28 ]][[12:28 &gt;&gt; Luk 12:28]] {{field-on:Bible}} И ако тревата, която днес я има на полето, и утре я хвърлят в пещ, Бог я така облича, колко повече вас, маловерци? {{field-off:Bible}}</w:t>
      </w:r>
    </w:p>
    <w:p>
      <w:pPr>
        <w:pStyle w:val="Normal"/>
        <w:rPr/>
      </w:pPr>
      <w:r>
        <w:rPr/>
        <w:t>[[@Bible:Luk 12:29 ]][[12:29 &gt;&gt; Luk 12:29]] {{field-on:Bible}} И вие недейте търси какво ще ядете или какво ще пиете; и недейте се обезпокоява; {{field-off:Bible}}</w:t>
      </w:r>
    </w:p>
    <w:p>
      <w:pPr>
        <w:pStyle w:val="Normal"/>
        <w:rPr/>
      </w:pPr>
      <w:r>
        <w:rPr/>
        <w:t>[[@Bible:Luk 12:30 ]][[12:30 &gt;&gt; Luk 12:30]] {{field-on:Bible}} защото всичко това търсят езичниците на света; а Отец ваш знае че това ви требва. {{field-off:Bible}}</w:t>
      </w:r>
    </w:p>
    <w:p>
      <w:pPr>
        <w:pStyle w:val="Normal"/>
        <w:rPr/>
      </w:pPr>
      <w:r>
        <w:rPr/>
        <w:t>[[@Bible:Luk 12:31 ]][[12:31 &gt;&gt; Luk 12:31]] {{field-on:Bible}} Но търсете царството Божие, и това всичко ще ви се приложи. {{field-off:Bible}}</w:t>
      </w:r>
    </w:p>
    <w:p>
      <w:pPr>
        <w:pStyle w:val="Normal"/>
        <w:rPr/>
      </w:pPr>
      <w:r>
        <w:rPr/>
        <w:t>[[@Bible:Luk 12:32 ]][[12:32 &gt;&gt; Luk 12:32]] {{field-on:Bible}} Не бой се, мало стадо; защото Отец ви благоволи да ви даде царството. {{field-off:Bible}}</w:t>
      </w:r>
    </w:p>
    <w:p>
      <w:pPr>
        <w:pStyle w:val="Normal"/>
        <w:rPr/>
      </w:pPr>
      <w:r>
        <w:rPr/>
        <w:t>[[@Bible:Luk 12:33 ]][[12:33 &gt;&gt; Luk 12:33]] {{field-on:Bible}} Продайте имота си и дайте милостиня: направете си кесии които не овехтеват, съкровище на небеса което не оскудева, дето крадец не приближава, нито молец разтлева. {{field-off:Bible}}</w:t>
      </w:r>
    </w:p>
    <w:p>
      <w:pPr>
        <w:pStyle w:val="Normal"/>
        <w:rPr/>
      </w:pPr>
      <w:r>
        <w:rPr/>
        <w:t>[[@Bible:Luk 12:34 ]][[12:34 &gt;&gt; Luk 12:34]] {{field-on:Bible}} Защото дето е съкровището ваше, там ще бъде и сърцето ваше. {{field-off:Bible}}</w:t>
      </w:r>
    </w:p>
    <w:p>
      <w:pPr>
        <w:pStyle w:val="Normal"/>
        <w:rPr/>
      </w:pPr>
      <w:r>
        <w:rPr/>
        <w:t>[[@Bible:Luk 12:35 ]][[12:35 &gt;&gt; Luk 12:35]] {{field-on:Bible}} Да бъдат чреслата ви опасани, и светилниците ви запалени; {{field-off:Bible}}</w:t>
      </w:r>
    </w:p>
    <w:p>
      <w:pPr>
        <w:pStyle w:val="Normal"/>
        <w:rPr/>
      </w:pPr>
      <w:r>
        <w:rPr/>
        <w:t>[[@Bible:Luk 12:36 ]][[12:36 &gt;&gt; Luk 12:36]] {{field-on:Bible}} и вие бъдете подобни на человеци които чакат господаря си кога ще се върне от свадбата, да му отворят тоз час щом дойде и похлопа. {{field-off:Bible}}</w:t>
      </w:r>
    </w:p>
    <w:p>
      <w:pPr>
        <w:pStyle w:val="Normal"/>
        <w:rPr/>
      </w:pPr>
      <w:r>
        <w:rPr/>
        <w:t>[[@Bible:Luk 12:37 ]][[12:37 &gt;&gt; Luk 12:37]] {{field-on:Bible}} Блажени тези раби които, кога дойде господарът им, ги намери будни: истина ви казвам че ще се опаше, и ще ги тури да седнат на трапезата, и ще мине да им послугува. {{field-off:Bible}}</w:t>
      </w:r>
    </w:p>
    <w:p>
      <w:pPr>
        <w:pStyle w:val="Normal"/>
        <w:rPr/>
      </w:pPr>
      <w:r>
        <w:rPr/>
        <w:t>[[@Bible:Luk 12:38 ]][[12:38 &gt;&gt; Luk 12:38]] {{field-on:Bible}} И ако дойде във втората стража, или в третата стража дойде, и ги намери така, блажени са онези раби. {{field-off:Bible}}</w:t>
      </w:r>
    </w:p>
    <w:p>
      <w:pPr>
        <w:pStyle w:val="Normal"/>
        <w:rPr/>
      </w:pPr>
      <w:r>
        <w:rPr/>
        <w:t>[[@Bible:Luk 12:39 ]][[12:39 &gt;&gt; Luk 12:39]] {{field-on:Bible}} И това още знайте, че ако би знаял стопанинът на къщата в кой час ще дойде крадецът, буден би стоял и не би оставил да му подкопаят къщата. {{field-off:Bible}}</w:t>
      </w:r>
    </w:p>
    <w:p>
      <w:pPr>
        <w:pStyle w:val="Normal"/>
        <w:rPr/>
      </w:pPr>
      <w:r>
        <w:rPr/>
        <w:t>[[@Bible:Luk 12:40 ]][[12:40 &gt;&gt; Luk 12:40]] {{field-on:Bible}} Бъдете прочее и вие готови; защото в който час не мислите Син человеческий ще дойде. {{field-off:Bible}}</w:t>
      </w:r>
    </w:p>
    <w:p>
      <w:pPr>
        <w:pStyle w:val="Normal"/>
        <w:rPr/>
      </w:pPr>
      <w:r>
        <w:rPr/>
        <w:t>[[@Bible:Luk 12:41 ]][[12:41 &gt;&gt; Luk 12:41]] {{field-on:Bible}} Тогаз Петър му рече: Господи, нам ли казваш тази притча, или на всичките? {{field-off:Bible}}</w:t>
      </w:r>
    </w:p>
    <w:p>
      <w:pPr>
        <w:pStyle w:val="Normal"/>
        <w:rPr/>
      </w:pPr>
      <w:r>
        <w:rPr/>
        <w:t>[[@Bible:Luk 12:42 ]][[12:42 &gt;&gt; Luk 12:42]] {{field-on:Bible}} И Господ рече: Кой е прочее онзи верен и благоразумен домостроител, когото господарят ще постави над слугите си да дава на време всекиму определената храна? {{field-off:Bible}}</w:t>
      </w:r>
    </w:p>
    <w:p>
      <w:pPr>
        <w:pStyle w:val="Normal"/>
        <w:rPr/>
      </w:pPr>
      <w:r>
        <w:rPr/>
        <w:t>[[@Bible:Luk 12:43 ]][[12:43 &gt;&gt; Luk 12:43]] {{field-on:Bible}} Блажен този раб когото би намерил господарът му, кога си дойде, че прави така. {{field-off:Bible}}</w:t>
      </w:r>
    </w:p>
    <w:p>
      <w:pPr>
        <w:pStyle w:val="Normal"/>
        <w:rPr/>
      </w:pPr>
      <w:r>
        <w:rPr/>
        <w:t>[[@Bible:Luk 12:44 ]][[12:44 &gt;&gt; Luk 12:44]] {{field-on:Bible}} Истина ви казвам че ще го постави над всичкото си имане. {{field-off:Bible}}</w:t>
      </w:r>
    </w:p>
    <w:p>
      <w:pPr>
        <w:pStyle w:val="Normal"/>
        <w:rPr/>
      </w:pPr>
      <w:r>
        <w:rPr/>
        <w:t>[[@Bible:Luk 12:45 ]][[12:45 &gt;&gt; Luk 12:45]] {{field-on:Bible}} Ако ли рече онзи раб в сърцето си: Господарът ми ще окъснее да си дойде; и начене да бие ратаите и ратайкините, и да яде и да пие и да се опива, {{field-off:Bible}}</w:t>
      </w:r>
    </w:p>
    <w:p>
      <w:pPr>
        <w:pStyle w:val="Normal"/>
        <w:rPr/>
      </w:pPr>
      <w:r>
        <w:rPr/>
        <w:t>[[@Bible:Luk 12:46 ]][[12:46 &gt;&gt; Luk 12:46]] {{field-on:Bible}} ще дойде господарът на онзи раб, в ден в който не му се надее, и в час в който не знае, и ще го разсече, и неговата част ще положи с неверните. {{field-off:Bible}}</w:t>
      </w:r>
    </w:p>
    <w:p>
      <w:pPr>
        <w:pStyle w:val="Normal"/>
        <w:rPr/>
      </w:pPr>
      <w:r>
        <w:rPr/>
        <w:t>[[@Bible:Luk 12:47 ]][[12:47 &gt;&gt; Luk 12:47]] {{field-on:Bible}} И онзи раб който е знаял волята на господаря си, че не приготвил нито сторил по волята му, много ще бъде бит. {{field-off:Bible}}</w:t>
      </w:r>
    </w:p>
    <w:p>
      <w:pPr>
        <w:pStyle w:val="Normal"/>
        <w:rPr/>
      </w:pPr>
      <w:r>
        <w:rPr/>
        <w:t>[[@Bible:Luk 12:48 ]][[12:48 &gt;&gt; Luk 12:48]] {{field-on:Bible}} А онзи който не е знаял и е сторил нещо достойно за бой, малко бит ще бъде. И всекиму комуто е много дадено, много ще и да се поиска от него; и комуто са много въверили, повече и ще изискат от него. {{field-off:Bible}}</w:t>
      </w:r>
    </w:p>
    <w:p>
      <w:pPr>
        <w:pStyle w:val="Normal"/>
        <w:rPr/>
      </w:pPr>
      <w:r>
        <w:rPr/>
        <w:t>[[@Bible:Luk 12:49 ]][[12:49 &gt;&gt; Luk 12:49]] {{field-on:Bible}} Огън дойдох да туря на земята; и какво искам, ако се е вече запалил? {{field-off:Bible}}</w:t>
      </w:r>
    </w:p>
    <w:p>
      <w:pPr>
        <w:pStyle w:val="Normal"/>
        <w:rPr/>
      </w:pPr>
      <w:r>
        <w:rPr/>
        <w:t>[[@Bible:Luk 12:50 ]][[12:50 &gt;&gt; Luk 12:50]] {{field-on:Bible}} Но имам кръщение да се кръстя; и колко се утеснявам докле да се извърши! {{field-off:Bible}}</w:t>
      </w:r>
    </w:p>
    <w:p>
      <w:pPr>
        <w:pStyle w:val="Normal"/>
        <w:rPr/>
      </w:pPr>
      <w:r>
        <w:rPr/>
        <w:t>[[@Bible:Luk 12:51 ]][[12:51 &gt;&gt; Luk 12:51]] {{field-on:Bible}} Мислите ли че дойдох да дам мир на земята? Не, казвам ви, но разделение. {{field-off:Bible}}</w:t>
      </w:r>
    </w:p>
    <w:p>
      <w:pPr>
        <w:pStyle w:val="Normal"/>
        <w:rPr/>
      </w:pPr>
      <w:r>
        <w:rPr/>
        <w:t>[[@Bible:Luk 12:52 ]][[12:52 &gt;&gt; Luk 12:52]] {{field-on:Bible}} Защото от нине петима в една къща разделени ще бъдат, тримата върху двамата и двамата върху тримата. {{field-off:Bible}}</w:t>
      </w:r>
    </w:p>
    <w:p>
      <w:pPr>
        <w:pStyle w:val="Normal"/>
        <w:rPr/>
      </w:pPr>
      <w:r>
        <w:rPr/>
        <w:t>[[@Bible:Luk 12:53 ]][[12:53 &gt;&gt; Luk 12:53]] {{field-on:Bible}} Ще да се разделят баща против сина, и син против баща; майка против дъщеря, и дъщеря против майка; свекърва против невеста, и невеста против свекърва. {{field-off:Bible}}</w:t>
      </w:r>
    </w:p>
    <w:p>
      <w:pPr>
        <w:pStyle w:val="Normal"/>
        <w:rPr/>
      </w:pPr>
      <w:r>
        <w:rPr/>
        <w:t>[[@Bible:Luk 12:54 ]][[12:54 &gt;&gt; Luk 12:54]] {{field-on:Bible}} Казваше още на народа: Кога видите облак който се възвися от запад, тоз час казвате: Дъжд ще вали; и така бива. {{field-off:Bible}}</w:t>
      </w:r>
    </w:p>
    <w:p>
      <w:pPr>
        <w:pStyle w:val="Normal"/>
        <w:rPr/>
      </w:pPr>
      <w:r>
        <w:rPr/>
        <w:t>[[@Bible:Luk 12:55 ]][[12:55 &gt;&gt; Luk 12:55]] {{field-on:Bible}} И кога юг вее, казвате: Ще стане горещина; и става. {{field-off:Bible}}</w:t>
      </w:r>
    </w:p>
    <w:p>
      <w:pPr>
        <w:pStyle w:val="Normal"/>
        <w:rPr/>
      </w:pPr>
      <w:r>
        <w:rPr/>
        <w:t>[[@Bible:Luk 12:56 ]][[12:56 &gt;&gt; Luk 12:56]] {{field-on:Bible}} Лицемери! лицето на земята и на небето умеете да разпознавате, а това време как да не разпознавате {{field-off:Bible}}</w:t>
      </w:r>
    </w:p>
    <w:p>
      <w:pPr>
        <w:pStyle w:val="Normal"/>
        <w:rPr/>
      </w:pPr>
      <w:r>
        <w:rPr/>
        <w:t>[[@Bible:Luk 12:57 ]][[12:57 &gt;&gt; Luk 12:57]] {{field-on:Bible}} А защо и по само себе си не съдите праведното? {{field-off:Bible}}</w:t>
      </w:r>
    </w:p>
    <w:p>
      <w:pPr>
        <w:pStyle w:val="Normal"/>
        <w:rPr/>
      </w:pPr>
      <w:r>
        <w:rPr/>
        <w:t>[[@Bible:Luk 12:58 ]][[12:58 &gt;&gt; Luk 12:58]] {{field-on:Bible}} Когато отхождаш с противника си при княза, в пътя постарай се да се отървеш от него, да не би те завлекъл до съдника, и съдникът те предаде на слугата, и слугата те тури в тъмница. {{field-off:Bible}}</w:t>
      </w:r>
    </w:p>
    <w:p>
      <w:pPr>
        <w:pStyle w:val="Normal"/>
        <w:rPr/>
      </w:pPr>
      <w:r>
        <w:rPr/>
        <w:t>[[@Bible:Luk 12:59 ]][[12:59 &gt;&gt; Luk 12:59]] {{field-on:Bible}} Казвам ти: Нема да излезеш от там докле не отдадеш и най-последното банче. {{field-off:Bible}}</w:t>
      </w:r>
    </w:p>
    <w:p>
      <w:pPr>
        <w:pStyle w:val="Heading2"/>
        <w:rPr/>
      </w:pPr>
      <w:r>
        <w:rPr/>
        <w:t>Глава 13</w:t>
      </w:r>
    </w:p>
    <w:p>
      <w:pPr>
        <w:pStyle w:val="Normal"/>
        <w:rPr/>
      </w:pPr>
      <w:r>
        <w:rPr/>
        <w:t>[[@Bible:Luk 13:1 ]][[13:1 &gt;&gt; Luk 13:1]] {{field-on:Bible}} И в това време дойдоха некои и му известиха за Галилеяните на които кръвта Пилат смесил със жертвите им. {{field-off:Bible}}</w:t>
      </w:r>
    </w:p>
    <w:p>
      <w:pPr>
        <w:pStyle w:val="Normal"/>
        <w:rPr/>
      </w:pPr>
      <w:r>
        <w:rPr/>
        <w:t>[[@Bible:Luk 13:2 ]][[13:2 &gt;&gt; Luk 13:2]] {{field-on:Bible}} И отговори Исус и рече им: Мислите ли че тези Галилеяни за това що така пострадаха са били най-грешни от всичките Галилеяни? {{field-off:Bible}}</w:t>
      </w:r>
    </w:p>
    <w:p>
      <w:pPr>
        <w:pStyle w:val="Normal"/>
        <w:rPr/>
      </w:pPr>
      <w:r>
        <w:rPr/>
        <w:t>[[@Bible:Luk 13:3 ]][[13:3 &gt;&gt; Luk 13:3]] {{field-on:Bible}} Казвам ви: не; но ако се не покаете, всинца така ще загинете. {{field-off:Bible}}</w:t>
      </w:r>
    </w:p>
    <w:p>
      <w:pPr>
        <w:pStyle w:val="Normal"/>
        <w:rPr/>
      </w:pPr>
      <w:r>
        <w:rPr/>
        <w:t>[[@Bible:Luk 13:4 ]][[13:4 &gt;&gt; Luk 13:4]] {{field-on:Bible}} Или осемнадесетте онези върх които падна стълпът Силоамски и ги уби, мислите ли че те беха най-грешни от всичките человеци които живеят в Ерусалим? {{field-off:Bible}}</w:t>
      </w:r>
    </w:p>
    <w:p>
      <w:pPr>
        <w:pStyle w:val="Normal"/>
        <w:rPr/>
      </w:pPr>
      <w:r>
        <w:rPr/>
        <w:t>[[@Bible:Luk 13:5 ]][[13:5 &gt;&gt; Luk 13:5]] {{field-on:Bible}} Казвам ви: не; но ако се не покаете, всинца така ще загинете. {{field-off:Bible}}</w:t>
      </w:r>
    </w:p>
    <w:p>
      <w:pPr>
        <w:pStyle w:val="Normal"/>
        <w:rPr/>
      </w:pPr>
      <w:r>
        <w:rPr/>
        <w:t>[[@Bible:Luk 13:6 ]][[13:6 &gt;&gt; Luk 13:6]] {{field-on:Bible}} Казваше още тази притча: Некой си имаше в лозето си насадена смоковница; и дойде да търси плод на нея, и не намери. {{field-off:Bible}}</w:t>
      </w:r>
    </w:p>
    <w:p>
      <w:pPr>
        <w:pStyle w:val="Normal"/>
        <w:rPr/>
      </w:pPr>
      <w:r>
        <w:rPr/>
        <w:t>[[@Bible:Luk 13:7 ]][[13:7 &gt;&gt; Luk 13:7]] {{field-on:Bible}} И рече на лозаря: Ето три години как ида да търся плод от тази смоковница, и не намервам: отсечи я; защо да запраздня и земята? {{field-off:Bible}}</w:t>
      </w:r>
    </w:p>
    <w:p>
      <w:pPr>
        <w:pStyle w:val="Normal"/>
        <w:rPr/>
      </w:pPr>
      <w:r>
        <w:rPr/>
        <w:t>[[@Bible:Luk 13:8 ]][[13:8 &gt;&gt; Luk 13:8]] {{field-on:Bible}} А той отговори и рече му: Господарю, остави я и това лето, докле разкопая около нея и насипя тор; {{field-off:Bible}}</w:t>
      </w:r>
    </w:p>
    <w:p>
      <w:pPr>
        <w:pStyle w:val="Normal"/>
        <w:rPr/>
      </w:pPr>
      <w:r>
        <w:rPr/>
        <w:t>[[@Bible:Luk 13:9 ]][[13:9 &gt;&gt; Luk 13:9]] {{field-on:Bible}} и ако даде плод, добре; ако ли не, подир това ще я отсечеш. {{field-off:Bible}}</w:t>
      </w:r>
    </w:p>
    <w:p>
      <w:pPr>
        <w:pStyle w:val="Normal"/>
        <w:rPr/>
      </w:pPr>
      <w:r>
        <w:rPr/>
        <w:t>[[@Bible:Luk 13:10 ]][[13:10 &gt;&gt; Luk 13:10]] {{field-on:Bible}} И една събота поучаваше в едно от съборищата; {{field-off:Bible}}</w:t>
      </w:r>
    </w:p>
    <w:p>
      <w:pPr>
        <w:pStyle w:val="Normal"/>
        <w:rPr/>
      </w:pPr>
      <w:r>
        <w:rPr/>
        <w:t>[[@Bible:Luk 13:11 ]][[13:11 &gt;&gt; Luk 13:11]] {{field-on:Bible}} и, ето, беше там една жена която имаше дух болестен осемнадесет години, и сгърбена беше, и не можеше никак да се изправи. {{field-off:Bible}}</w:t>
      </w:r>
    </w:p>
    <w:p>
      <w:pPr>
        <w:pStyle w:val="Normal"/>
        <w:rPr/>
      </w:pPr>
      <w:r>
        <w:rPr/>
        <w:t>[[@Bible:Luk 13:12 ]][[13:12 &gt;&gt; Luk 13:12]] {{field-on:Bible}} Като я виде Исус, извика и рече й: Жено, освободена си от болестта си. {{field-off:Bible}}</w:t>
      </w:r>
    </w:p>
    <w:p>
      <w:pPr>
        <w:pStyle w:val="Normal"/>
        <w:rPr/>
      </w:pPr>
      <w:r>
        <w:rPr/>
        <w:t>[[@Bible:Luk 13:13 ]][[13:13 &gt;&gt; Luk 13:13]] {{field-on:Bible}} И положи на нея ръце, и тоз час се изправи жената, и славеше Бога. {{field-off:Bible}}</w:t>
      </w:r>
    </w:p>
    <w:p>
      <w:pPr>
        <w:pStyle w:val="Normal"/>
        <w:rPr/>
      </w:pPr>
      <w:r>
        <w:rPr/>
        <w:t>[[@Bible:Luk 13:14 ]][[13:14 &gt;&gt; Luk 13:14]] {{field-on:Bible}} И отговори началникът на съборището, който негодуваше защото в събота я изцели Исус, и казваше, на народа: Шест дни са, в които требва да работите: в тех прочее идвайте и целете се, а не съботен ден. {{field-off:Bible}}</w:t>
      </w:r>
    </w:p>
    <w:p>
      <w:pPr>
        <w:pStyle w:val="Normal"/>
        <w:rPr/>
      </w:pPr>
      <w:r>
        <w:rPr/>
        <w:t>[[@Bible:Luk 13:15 ]][[13:15 &gt;&gt; Luk 13:15]] {{field-on:Bible}} Отговори му Господ и рече: Лицемере! всеки един от вас не отвързва ли в събота вола или осела си от яслите, и го завожда та го напоява? {{field-off:Bible}}</w:t>
      </w:r>
    </w:p>
    <w:p>
      <w:pPr>
        <w:pStyle w:val="Normal"/>
        <w:rPr/>
      </w:pPr>
      <w:r>
        <w:rPr/>
        <w:t>[[@Bible:Luk 13:16 ]][[13:16 &gt;&gt; Luk 13:16]] {{field-on:Bible}} А тая като е дъщеря Авраамова, която е вързал Сатана, ето, осемнадесет години, не требваше ли да бъде развързана от тази връзка в съботен ден? {{field-off:Bible}}</w:t>
      </w:r>
    </w:p>
    <w:p>
      <w:pPr>
        <w:pStyle w:val="Normal"/>
        <w:rPr/>
      </w:pPr>
      <w:r>
        <w:rPr/>
        <w:t>[[@Bible:Luk 13:17 ]][[13:17 &gt;&gt; Luk 13:17]] {{field-on:Bible}} И това като говореше той, посрамяваха се всичките, които му се противеха; и всичкият народ се радваше за всите славни дела негови. {{field-off:Bible}}</w:t>
      </w:r>
    </w:p>
    <w:p>
      <w:pPr>
        <w:pStyle w:val="Normal"/>
        <w:rPr/>
      </w:pPr>
      <w:r>
        <w:rPr/>
        <w:t>[[@Bible:Luk 13:18 ]][[13:18 &gt;&gt; Luk 13:18]] {{field-on:Bible}} Казваше още: На какво е подобно царството Божие? и на що да го уприлича? {{field-off:Bible}}</w:t>
      </w:r>
    </w:p>
    <w:p>
      <w:pPr>
        <w:pStyle w:val="Normal"/>
        <w:rPr/>
      </w:pPr>
      <w:r>
        <w:rPr/>
        <w:t>[[@Bible:Luk 13:19 ]][[13:19 &gt;&gt; Luk 13:19]] {{field-on:Bible}} Подобно е на зърно синапово, което человек взе и посея го в градината си; и порасте и стана дърво големо, и птиците небесни превитаваха в неговите ветви. {{field-off:Bible}}</w:t>
      </w:r>
    </w:p>
    <w:p>
      <w:pPr>
        <w:pStyle w:val="Normal"/>
        <w:rPr/>
      </w:pPr>
      <w:r>
        <w:rPr/>
        <w:t>[[@Bible:Luk 13:20 ]][[13:20 &gt;&gt; Luk 13:20]] {{field-on:Bible}} И пак рече: На какво да уподобя царството Божие? {{field-off:Bible}}</w:t>
      </w:r>
    </w:p>
    <w:p>
      <w:pPr>
        <w:pStyle w:val="Normal"/>
        <w:rPr/>
      </w:pPr>
      <w:r>
        <w:rPr/>
        <w:t>[[@Bible:Luk 13:21 ]][[13:21 &gt;&gt; Luk 13:21]] {{field-on:Bible}} Подобно е на квас който като го взе жена скри го в три мери брашно докле се вкисна всичкото. {{field-off:Bible}}</w:t>
      </w:r>
    </w:p>
    <w:p>
      <w:pPr>
        <w:pStyle w:val="Normal"/>
        <w:rPr/>
      </w:pPr>
      <w:r>
        <w:rPr/>
        <w:t>[[@Bible:Luk 13:22 ]][[13:22 &gt;&gt; Luk 13:22]] {{field-on:Bible}} И като отиваше в Ерусалим, минуваше през градовете и през селата та поучаваше. {{field-off:Bible}}</w:t>
      </w:r>
    </w:p>
    <w:p>
      <w:pPr>
        <w:pStyle w:val="Normal"/>
        <w:rPr/>
      </w:pPr>
      <w:r>
        <w:rPr/>
        <w:t>[[@Bible:Luk 13:23 ]][[13:23 &gt;&gt; Luk 13:23]] {{field-on:Bible}} И некой си му рече: Господи, малцина ли са които ще се спасят? А той им рече: {{field-off:Bible}}</w:t>
      </w:r>
    </w:p>
    <w:p>
      <w:pPr>
        <w:pStyle w:val="Normal"/>
        <w:rPr/>
      </w:pPr>
      <w:r>
        <w:rPr/>
        <w:t>[[@Bible:Luk 13:24 ]][[13:24 &gt;&gt; Luk 13:24]] {{field-on:Bible}} Подвизавайте се да влезете през тесните врата; защото мнозина, казвам ви, ще искат да влезат, и не ще да могат. {{field-off:Bible}}</w:t>
      </w:r>
    </w:p>
    <w:p>
      <w:pPr>
        <w:pStyle w:val="Normal"/>
        <w:rPr/>
      </w:pPr>
      <w:r>
        <w:rPr/>
        <w:t>[[@Bible:Luk 13:25 ]][[13:25 &gt;&gt; Luk 13:25]] {{field-on:Bible}} След като стане стопанинът на къщата и затвори вратата, а вие останете вън, и наченете да хлопате на вратата и да казвате: Господи, Господи, отвори ни, и той отговори и ви рече: Не ви зная от къде сте; {{field-off:Bible}}</w:t>
      </w:r>
    </w:p>
    <w:p>
      <w:pPr>
        <w:pStyle w:val="Normal"/>
        <w:rPr/>
      </w:pPr>
      <w:r>
        <w:rPr/>
        <w:t>[[@Bible:Luk 13:26 ]][[13:26 &gt;&gt; Luk 13:26]] {{field-on:Bible}} тогаз ще наченете да казвате: Ядохме пред тебе и пихме; и на нашите улици си поучавал. {{field-off:Bible}}</w:t>
      </w:r>
    </w:p>
    <w:p>
      <w:pPr>
        <w:pStyle w:val="Normal"/>
        <w:rPr/>
      </w:pPr>
      <w:r>
        <w:rPr/>
        <w:t>[[@Bible:Luk 13:27 ]][[13:27 &gt;&gt; Luk 13:27]] {{field-on:Bible}} И ще рече: Казвам ви, не ви зная от къде сте: махнете се от мене всинца които работите неправда. {{field-off:Bible}}</w:t>
      </w:r>
    </w:p>
    <w:p>
      <w:pPr>
        <w:pStyle w:val="Normal"/>
        <w:rPr/>
      </w:pPr>
      <w:r>
        <w:rPr/>
        <w:t>[[@Bible:Luk 13:28 ]][[13:28 &gt;&gt; Luk 13:28]] {{field-on:Bible}} Там ще бъде плач и скърцане със съби кога видите Авраама и Исаака и Якова и всите пророци в царството Божие, а вас че сте изпъдени вън. {{field-off:Bible}}</w:t>
      </w:r>
    </w:p>
    <w:p>
      <w:pPr>
        <w:pStyle w:val="Normal"/>
        <w:rPr/>
      </w:pPr>
      <w:r>
        <w:rPr/>
        <w:t>[[@Bible:Luk 13:29 ]][[13:29 &gt;&gt; Luk 13:29]] {{field-on:Bible}} И ще дойдат от изток и запад, и от север и юг, и ще седнат в царството Божие. {{field-off:Bible}}</w:t>
      </w:r>
    </w:p>
    <w:p>
      <w:pPr>
        <w:pStyle w:val="Normal"/>
        <w:rPr/>
      </w:pPr>
      <w:r>
        <w:rPr/>
        <w:t>[[@Bible:Luk 13:30 ]][[13:30 &gt;&gt; Luk 13:30]] {{field-on:Bible}} И, ето, има последни които ще бъдат първи, и има първи, които ще бъдат последни. {{field-off:Bible}}</w:t>
      </w:r>
    </w:p>
    <w:p>
      <w:pPr>
        <w:pStyle w:val="Normal"/>
        <w:rPr/>
      </w:pPr>
      <w:r>
        <w:rPr/>
        <w:t>[[@Bible:Luk 13:31 ]][[13:31 &gt;&gt; Luk 13:31]] {{field-on:Bible}} В него ден дойдоха некои Фарисеи, и казват му: Излез и си иди от тука, защото Ирод иска да те убие. {{field-off:Bible}}</w:t>
      </w:r>
    </w:p>
    <w:p>
      <w:pPr>
        <w:pStyle w:val="Normal"/>
        <w:rPr/>
      </w:pPr>
      <w:r>
        <w:rPr/>
        <w:t>[[@Bible:Luk 13:32 ]][[13:32 &gt;&gt; Luk 13:32]] {{field-on:Bible}} И рече им: Идете и речете на тази лисица: Ето, бесове изпъждам, и правя изцеления днес и утре; и в третият ден се свършвам. {{field-off:Bible}}</w:t>
      </w:r>
    </w:p>
    <w:p>
      <w:pPr>
        <w:pStyle w:val="Normal"/>
        <w:rPr/>
      </w:pPr>
      <w:r>
        <w:rPr/>
        <w:t>[[@Bible:Luk 13:33 ]][[13:33 &gt;&gt; Luk 13:33]] {{field-on:Bible}} Но требва аз днес и утре и в другия ден да ида; защото не е възможно пророк да загине вън от Ерусалим. {{field-off:Bible}}</w:t>
      </w:r>
    </w:p>
    <w:p>
      <w:pPr>
        <w:pStyle w:val="Normal"/>
        <w:rPr/>
      </w:pPr>
      <w:r>
        <w:rPr/>
        <w:t>[[@Bible:Luk 13:34 ]][[13:34 &gt;&gt; Luk 13:34]] {{field-on:Bible}} Ерусалиме! Ерусалиме! ти който пророците избиваш, и пратените до тебе с камене биеш, колко пъти поисках да събера чадата ти, както птица пилците си под криле, и не рачихте! {{field-off:Bible}}</w:t>
      </w:r>
    </w:p>
    <w:p>
      <w:pPr>
        <w:pStyle w:val="Normal"/>
        <w:rPr/>
      </w:pPr>
      <w:r>
        <w:rPr/>
        <w:t>[[@Bible:Luk 13:35 ]][[13:35 &gt;&gt; Luk 13:35]] {{field-on:Bible}} Ето оставя се вам домът ваш пуст; и истина ви казвам че нема да ме видите дори дойде времето когато ще речете: Благословен който иде в името Господне. {{field-off:Bible}}</w:t>
      </w:r>
    </w:p>
    <w:p>
      <w:pPr>
        <w:pStyle w:val="Heading2"/>
        <w:rPr/>
      </w:pPr>
      <w:r>
        <w:rPr/>
        <w:t>Глава 14</w:t>
      </w:r>
    </w:p>
    <w:p>
      <w:pPr>
        <w:pStyle w:val="Normal"/>
        <w:rPr/>
      </w:pPr>
      <w:r>
        <w:rPr/>
        <w:t>[[@Bible:Luk 14:1 ]][[14:1 &gt;&gt; Luk 14:1]] {{field-on:Bible}} И една събота когато дойде той в къщата на некого си началника на Фарисеите да яде хлеб, те имаха очите си на него. {{field-off:Bible}}</w:t>
      </w:r>
    </w:p>
    <w:p>
      <w:pPr>
        <w:pStyle w:val="Normal"/>
        <w:rPr/>
      </w:pPr>
      <w:r>
        <w:rPr/>
        <w:t>[[@Bible:Luk 14:2 ]][[14:2 &gt;&gt; Luk 14:2]] {{field-on:Bible}} И, ето, имаше пред него некой си человек красничав. {{field-off:Bible}}</w:t>
      </w:r>
    </w:p>
    <w:p>
      <w:pPr>
        <w:pStyle w:val="Normal"/>
        <w:rPr/>
      </w:pPr>
      <w:r>
        <w:rPr/>
        <w:t>[[@Bible:Luk 14:3 ]][[14:3 &gt;&gt; Luk 14:3]] {{field-on:Bible}} И отговори Исус та говореше на законниците и на Фарисеите и рече: Позволено ли е да цели некой в събота? {{field-off:Bible}}</w:t>
      </w:r>
    </w:p>
    <w:p>
      <w:pPr>
        <w:pStyle w:val="Normal"/>
        <w:rPr/>
      </w:pPr>
      <w:r>
        <w:rPr/>
        <w:t>[[@Bible:Luk 14:4 ]][[14:4 &gt;&gt; Luk 14:4]] {{field-on:Bible}} А те мълчеха. И взе та го изцели, и пусна го. {{field-off:Bible}}</w:t>
      </w:r>
    </w:p>
    <w:p>
      <w:pPr>
        <w:pStyle w:val="Normal"/>
        <w:rPr/>
      </w:pPr>
      <w:r>
        <w:rPr/>
        <w:t>[[@Bible:Luk 14:5 ]][[14:5 &gt;&gt; Luk 14:5]] {{field-on:Bible}} И отговори на тех и рече: Кой от вас, ако би паднал оселът или волът му в яма, не би го на часа извлекъл в съботен ден? {{field-off:Bible}}</w:t>
      </w:r>
    </w:p>
    <w:p>
      <w:pPr>
        <w:pStyle w:val="Normal"/>
        <w:rPr/>
      </w:pPr>
      <w:r>
        <w:rPr/>
        <w:t>[[@Bible:Luk 14:6 ]][[14:6 &gt;&gt; Luk 14:6]] {{field-on:Bible}} И не можаха на това да му се отговорят. {{field-off:Bible}}</w:t>
      </w:r>
    </w:p>
    <w:p>
      <w:pPr>
        <w:pStyle w:val="Normal"/>
        <w:rPr/>
      </w:pPr>
      <w:r>
        <w:rPr/>
        <w:t>[[@Bible:Luk 14:7 ]][[14:7 &gt;&gt; Luk 14:7]] {{field-on:Bible}} Рече пак притча на званите, като гледаше как избират първите за седене места, и казваше им: {{field-off:Bible}}</w:t>
      </w:r>
    </w:p>
    <w:p>
      <w:pPr>
        <w:pStyle w:val="Normal"/>
        <w:rPr/>
      </w:pPr>
      <w:r>
        <w:rPr/>
        <w:t>[[@Bible:Luk 14:8 ]][[14:8 &gt;&gt; Luk 14:8]] {{field-on:Bible}} Кога те кани некой на свадба, не седай на първото место, да не би да е призовал и другиго по-почтен от тебе, {{field-off:Bible}}</w:t>
      </w:r>
    </w:p>
    <w:p>
      <w:pPr>
        <w:pStyle w:val="Normal"/>
        <w:rPr/>
      </w:pPr>
      <w:r>
        <w:rPr/>
        <w:t>[[@Bible:Luk 14:9 ]][[14:9 &gt;&gt; Luk 14:9]] {{field-on:Bible}} и дойде този който е поканил и тебе и него и ти рече: Дай место на тогова; и тогаз начнеш с усрамяване да захванеш последното место. {{field-off:Bible}}</w:t>
      </w:r>
    </w:p>
    <w:p>
      <w:pPr>
        <w:pStyle w:val="Normal"/>
        <w:rPr/>
      </w:pPr>
      <w:r>
        <w:rPr/>
        <w:t>[[@Bible:Luk 14:10 ]][[14:10 &gt;&gt; Luk 14:10]] {{field-on:Bible}} На кога те поканят, иди и седни на последното место, за да ти рече, кога дойде този който те е призовал: Приятелю, възлез по-горе. Тогаз щеш има слава пред тези които седят с тебе наедно. {{field-off:Bible}}</w:t>
      </w:r>
    </w:p>
    <w:p>
      <w:pPr>
        <w:pStyle w:val="Normal"/>
        <w:rPr/>
      </w:pPr>
      <w:r>
        <w:rPr/>
        <w:t>[[@Bible:Luk 14:11 ]][[14:11 &gt;&gt; Luk 14:11]] {{field-on:Bible}} Защото всеки който възнося себе си ще се смири, и който се смирява ще се възнесе. {{field-off:Bible}}</w:t>
      </w:r>
    </w:p>
    <w:p>
      <w:pPr>
        <w:pStyle w:val="Normal"/>
        <w:rPr/>
      </w:pPr>
      <w:r>
        <w:rPr/>
        <w:t>[[@Bible:Luk 14:12 ]][[14:12 &gt;&gt; Luk 14:12]] {{field-on:Bible}} Казваше и на тогова който го беше призвал: Кога правиш обед или вечеря, недей кани приятелите си, ни братята си, ни роднините си, нито съседи богати; да не би те подобно и те поканили и ти бъде заплатено. {{field-off:Bible}}</w:t>
      </w:r>
    </w:p>
    <w:p>
      <w:pPr>
        <w:pStyle w:val="Normal"/>
        <w:rPr/>
      </w:pPr>
      <w:r>
        <w:rPr/>
        <w:t>[[@Bible:Luk 14:13 ]][[14:13 &gt;&gt; Luk 14:13]] {{field-on:Bible}} Но кога правиш угощение, поканвай сиромаси, клосни, хроми, и слепи; {{field-off:Bible}}</w:t>
      </w:r>
    </w:p>
    <w:p>
      <w:pPr>
        <w:pStyle w:val="Normal"/>
        <w:rPr/>
      </w:pPr>
      <w:r>
        <w:rPr/>
        <w:t>[[@Bible:Luk 14:14 ]][[14:14 &gt;&gt; Luk 14:14]] {{field-on:Bible}} и ще бъдеш блажен; защото немат да ти платят; понеже ще ти бъде заплатено във възкресението на праведните. {{field-off:Bible}}</w:t>
      </w:r>
    </w:p>
    <w:p>
      <w:pPr>
        <w:pStyle w:val="Normal"/>
        <w:rPr/>
      </w:pPr>
      <w:r>
        <w:rPr/>
        <w:t>[[@Bible:Luk 14:15 ]][[14:15 &gt;&gt; Luk 14:15]] {{field-on:Bible}} Това като чу един от седещите с него, рече му: Блажен който яде хлеб в царството Божие. {{field-off:Bible}}</w:t>
      </w:r>
    </w:p>
    <w:p>
      <w:pPr>
        <w:pStyle w:val="Normal"/>
        <w:rPr/>
      </w:pPr>
      <w:r>
        <w:rPr/>
        <w:t>[[@Bible:Luk 14:16 ]][[14:16 &gt;&gt; Luk 14:16]] {{field-on:Bible}} А той му рече: Некой си человек направи вечеря голема, и покани мнозина. {{field-off:Bible}}</w:t>
      </w:r>
    </w:p>
    <w:p>
      <w:pPr>
        <w:pStyle w:val="Normal"/>
        <w:rPr/>
      </w:pPr>
      <w:r>
        <w:rPr/>
        <w:t>[[@Bible:Luk 14:17 ]][[14:17 &gt;&gt; Luk 14:17]] {{field-on:Bible}} И в часа на вечерята проводи раба си да рече на поканените: Елате, понеже всичко е вече готово. {{field-off:Bible}}</w:t>
      </w:r>
    </w:p>
    <w:p>
      <w:pPr>
        <w:pStyle w:val="Normal"/>
        <w:rPr/>
      </w:pPr>
      <w:r>
        <w:rPr/>
        <w:t>[[@Bible:Luk 14:18 ]][[14:18 &gt;&gt; Luk 14:18]] {{field-on:Bible}} И начнаха всичките като на един ум да се отричат: Първият му рече: Нива купих, и нужда имам да излеза и да я видя; моля ти се, имай ме отречен. {{field-off:Bible}}</w:t>
      </w:r>
    </w:p>
    <w:p>
      <w:pPr>
        <w:pStyle w:val="Normal"/>
        <w:rPr/>
      </w:pPr>
      <w:r>
        <w:rPr/>
        <w:t>[[@Bible:Luk 14:19 ]][[14:19 &gt;&gt; Luk 14:19]] {{field-on:Bible}} И друг рече: Купих пет чифта волове, и отхождам да ги опитам; моля ти се, имай ме отречен. {{field-off:Bible}}</w:t>
      </w:r>
    </w:p>
    <w:p>
      <w:pPr>
        <w:pStyle w:val="Normal"/>
        <w:rPr/>
      </w:pPr>
      <w:r>
        <w:rPr/>
        <w:t>[[@Bible:Luk 14:20 ]][[14:20 &gt;&gt; Luk 14:20]] {{field-on:Bible}} И друг рече: Ожених се; и за това не мога да дойда. {{field-off:Bible}}</w:t>
      </w:r>
    </w:p>
    <w:p>
      <w:pPr>
        <w:pStyle w:val="Normal"/>
        <w:rPr/>
      </w:pPr>
      <w:r>
        <w:rPr/>
        <w:t>[[@Bible:Luk 14:21 ]][[14:21 &gt;&gt; Luk 14:21]] {{field-on:Bible}} И когато си дойде този раб разказа на господаря си това. Тогаз се разгневи стопанинът и рече на раба си: Излез скоро по улиците и пътищата на града, и доведи тука сиромасите и клосните и хромите и слепите. {{field-off:Bible}}</w:t>
      </w:r>
    </w:p>
    <w:p>
      <w:pPr>
        <w:pStyle w:val="Normal"/>
        <w:rPr/>
      </w:pPr>
      <w:r>
        <w:rPr/>
        <w:t>[[@Bible:Luk 14:22 ]][[14:22 &gt;&gt; Luk 14:22]] {{field-on:Bible}} И рече рабът: Господарю, както си заповедал стана, и още место има. {{field-off:Bible}}</w:t>
      </w:r>
    </w:p>
    <w:p>
      <w:pPr>
        <w:pStyle w:val="Normal"/>
        <w:rPr/>
      </w:pPr>
      <w:r>
        <w:rPr/>
        <w:t>[[@Bible:Luk 14:23 ]][[14:23 &gt;&gt; Luk 14:23]] {{field-on:Bible}} И рече господарът на раба: Излез на пътищата и по оградите, и принуди ги да влезат, за да се напълни домът ми; {{field-off:Bible}}</w:t>
      </w:r>
    </w:p>
    <w:p>
      <w:pPr>
        <w:pStyle w:val="Normal"/>
        <w:rPr/>
      </w:pPr>
      <w:r>
        <w:rPr/>
        <w:t>[[@Bible:Luk 14:24 ]][[14:24 &gt;&gt; Luk 14:24]] {{field-on:Bible}} защото ви казвам че никой от онез призваните человеци нема да вкуси от вечерята ми. {{field-off:Bible}}</w:t>
      </w:r>
    </w:p>
    <w:p>
      <w:pPr>
        <w:pStyle w:val="Normal"/>
        <w:rPr/>
      </w:pPr>
      <w:r>
        <w:rPr/>
        <w:t>[[@Bible:Luk 14:25 ]][[14:25 &gt;&gt; Luk 14:25]] {{field-on:Bible}} И вървеха с него наедно народ много; и обърна се та им рече: {{field-off:Bible}}</w:t>
      </w:r>
    </w:p>
    <w:p>
      <w:pPr>
        <w:pStyle w:val="Normal"/>
        <w:rPr/>
      </w:pPr>
      <w:r>
        <w:rPr/>
        <w:t>[[@Bible:Luk 14:26 ]][[14:26 &gt;&gt; Luk 14:26]] {{field-on:Bible}} Ако иде некой при мене, и не възненавиди баща си, и майка си, и жена си, и чадата си, и братята си, и сестрите си, а още и своя си живот, не може да бъде мой ученик. {{field-off:Bible}}</w:t>
      </w:r>
    </w:p>
    <w:p>
      <w:pPr>
        <w:pStyle w:val="Normal"/>
        <w:rPr/>
      </w:pPr>
      <w:r>
        <w:rPr/>
        <w:t>[[@Bible:Luk 14:27 ]][[14:27 &gt;&gt; Luk 14:27]] {{field-on:Bible}} И който не носи кръста си и не върви след мене не може да ми бъде ученик. {{field-off:Bible}}</w:t>
      </w:r>
    </w:p>
    <w:p>
      <w:pPr>
        <w:pStyle w:val="Normal"/>
        <w:rPr/>
      </w:pPr>
      <w:r>
        <w:rPr/>
        <w:t>[[@Bible:Luk 14:28 ]][[14:28 &gt;&gt; Luk 14:28]] {{field-on:Bible}} Защото кой от вас, кога иска да съгради стълп, не седа първом да пресметне разноските си дали ще има потребното да го изкара? {{field-off:Bible}}</w:t>
      </w:r>
    </w:p>
    <w:p>
      <w:pPr>
        <w:pStyle w:val="Normal"/>
        <w:rPr/>
      </w:pPr>
      <w:r>
        <w:rPr/>
        <w:t>[[@Bible:Luk 14:29 ]][[14:29 &gt;&gt; Luk 14:29]] {{field-on:Bible}} да не би като положи основанието а не може после да го изкара, да наченат всичките които гледат да му се подсмиват {{field-off:Bible}}</w:t>
      </w:r>
    </w:p>
    <w:p>
      <w:pPr>
        <w:pStyle w:val="Normal"/>
        <w:rPr/>
      </w:pPr>
      <w:r>
        <w:rPr/>
        <w:t>[[@Bible:Luk 14:30 ]][[14:30 &gt;&gt; Luk 14:30]] {{field-on:Bible}} и да казват: Този человек начена да гради, и не може да изкара. {{field-off:Bible}}</w:t>
      </w:r>
    </w:p>
    <w:p>
      <w:pPr>
        <w:pStyle w:val="Normal"/>
        <w:rPr/>
      </w:pPr>
      <w:r>
        <w:rPr/>
        <w:t>[[@Bible:Luk 14:31 ]][[14:31 &gt;&gt; Luk 14:31]] {{field-on:Bible}} Или кой цар, като отхожда на бой против другиго цар, не седа първом да размисли, възможно ли е с десет хиляди да стои на среща тогоз който иде против него с двадесет? {{field-off:Bible}}</w:t>
      </w:r>
    </w:p>
    <w:p>
      <w:pPr>
        <w:pStyle w:val="Normal"/>
        <w:rPr/>
      </w:pPr>
      <w:r>
        <w:rPr/>
        <w:t>[[@Bible:Luk 14:32 ]][[14:32 &gt;&gt; Luk 14:32]] {{field-on:Bible}} Ако ли не, то кога е той още далеч отпраща посланници и моли се за мир. {{field-off:Bible}}</w:t>
      </w:r>
    </w:p>
    <w:p>
      <w:pPr>
        <w:pStyle w:val="Normal"/>
        <w:rPr/>
      </w:pPr>
      <w:r>
        <w:rPr/>
        <w:t>[[@Bible:Luk 14:33 ]][[14:33 &gt;&gt; Luk 14:33]] {{field-on:Bible}} Тъй прочее всеки от вас който не се отрече от всичкия си имот не може да бъде мой ученик. {{field-off:Bible}}</w:t>
      </w:r>
    </w:p>
    <w:p>
      <w:pPr>
        <w:pStyle w:val="Normal"/>
        <w:rPr/>
      </w:pPr>
      <w:r>
        <w:rPr/>
        <w:t>[[@Bible:Luk 14:34 ]][[14:34 &gt;&gt; Luk 14:34]] {{field-on:Bible}} Добро нещо е солта; но ако солта се развали, с що ще се поправи? {{field-off:Bible}}</w:t>
      </w:r>
    </w:p>
    <w:p>
      <w:pPr>
        <w:pStyle w:val="Normal"/>
        <w:rPr/>
      </w:pPr>
      <w:r>
        <w:rPr/>
        <w:t>[[@Bible:Luk 14:35 ]][[14:35 &gt;&gt; Luk 14:35]] {{field-on:Bible}} Тя вече не струва нито за земята, нито за тора; вън я изхвърлят. Който има уши да слуша нека слуша. {{field-off:Bible}}</w:t>
      </w:r>
    </w:p>
    <w:p>
      <w:pPr>
        <w:pStyle w:val="Heading2"/>
        <w:rPr/>
      </w:pPr>
      <w:r>
        <w:rPr/>
        <w:t>Глава 15</w:t>
      </w:r>
    </w:p>
    <w:p>
      <w:pPr>
        <w:pStyle w:val="Normal"/>
        <w:rPr/>
      </w:pPr>
      <w:r>
        <w:rPr/>
        <w:t>[[@Bible:Luk 15:1 ]][[15:1 &gt;&gt; Luk 15:1]] {{field-on:Bible}} И всичките митари и грешници се приближаваха около него да го слушат. {{field-off:Bible}}</w:t>
      </w:r>
    </w:p>
    <w:p>
      <w:pPr>
        <w:pStyle w:val="Normal"/>
        <w:rPr/>
      </w:pPr>
      <w:r>
        <w:rPr/>
        <w:t>[[@Bible:Luk 15:2 ]][[15:2 &gt;&gt; Luk 15:2]] {{field-on:Bible}} И роптаеха Фарисеите и книжниците и казваха: Този приима грешници и яде с тех наедно. {{field-off:Bible}}</w:t>
      </w:r>
    </w:p>
    <w:p>
      <w:pPr>
        <w:pStyle w:val="Normal"/>
        <w:rPr/>
      </w:pPr>
      <w:r>
        <w:rPr/>
        <w:t>[[@Bible:Luk 15:3 ]][[15:3 &gt;&gt; Luk 15:3]] {{field-on:Bible}} А той им рече тази притча и казваше: {{field-off:Bible}}</w:t>
      </w:r>
    </w:p>
    <w:p>
      <w:pPr>
        <w:pStyle w:val="Normal"/>
        <w:rPr/>
      </w:pPr>
      <w:r>
        <w:rPr/>
        <w:t>[[@Bible:Luk 15:4 ]][[15:4 &gt;&gt; Luk 15:4]] {{field-on:Bible}} Кой человек от вас, ако би имал сто овци, и му се загуби една от тех, не оставя деветдесетте и девет в пустинята, и не отива след изгубената, докле я намери? {{field-off:Bible}}</w:t>
      </w:r>
    </w:p>
    <w:p>
      <w:pPr>
        <w:pStyle w:val="Normal"/>
        <w:rPr/>
      </w:pPr>
      <w:r>
        <w:rPr/>
        <w:t>[[@Bible:Luk 15:5 ]][[15:5 &gt;&gt; Luk 15:5]] {{field-on:Bible}} И когато я намери, задига я на плещите си радостен; {{field-off:Bible}}</w:t>
      </w:r>
    </w:p>
    <w:p>
      <w:pPr>
        <w:pStyle w:val="Normal"/>
        <w:rPr/>
      </w:pPr>
      <w:r>
        <w:rPr/>
        <w:t>[[@Bible:Luk 15:6 ]][[15:6 &gt;&gt; Luk 15:6]] {{field-on:Bible}} и като си дойде у дома си, свиква приятелите си и съседите си, и казва им: Радвайте се с мене че си намерих изгубената овца. {{field-off:Bible}}</w:t>
      </w:r>
    </w:p>
    <w:p>
      <w:pPr>
        <w:pStyle w:val="Normal"/>
        <w:rPr/>
      </w:pPr>
      <w:r>
        <w:rPr/>
        <w:t>[[@Bible:Luk 15:7 ]][[15:7 &gt;&gt; Luk 15:7]] {{field-on:Bible}} Казвам ви че такава радост бива на небето за едного грешника който се кае, а не за деветдесет и девет праведници които немат нужда от покаяние. {{field-off:Bible}}</w:t>
      </w:r>
    </w:p>
    <w:p>
      <w:pPr>
        <w:pStyle w:val="Normal"/>
        <w:rPr/>
      </w:pPr>
      <w:r>
        <w:rPr/>
        <w:t>[[@Bible:Luk 15:8 ]][[15:8 &gt;&gt; Luk 15:8]] {{field-on:Bible}} Или коя жена, ако има десет драхми и изгуби една драхма, не запаля свещ, и не мете къщата, и не търси прилежно докле я намери? {{field-off:Bible}}</w:t>
      </w:r>
    </w:p>
    <w:p>
      <w:pPr>
        <w:pStyle w:val="Normal"/>
        <w:rPr/>
      </w:pPr>
      <w:r>
        <w:rPr/>
        <w:t>[[@Bible:Luk 15:9 ]][[15:9 &gt;&gt; Luk 15:9]] {{field-on:Bible}} И когато я намери, свиква приятелките и съседките си, и казва: Радвайте се с мене, защото намерих драхмата която бех изгубила. {{field-off:Bible}}</w:t>
      </w:r>
    </w:p>
    <w:p>
      <w:pPr>
        <w:pStyle w:val="Normal"/>
        <w:rPr/>
      </w:pPr>
      <w:r>
        <w:rPr/>
        <w:t>[[@Bible:Luk 15:10 ]][[15:10 &gt;&gt; Luk 15:10]] {{field-on:Bible}} Така, ви казвам, бива радост пред ангелите Божии за едного каещаго се грешника. {{field-off:Bible}}</w:t>
      </w:r>
    </w:p>
    <w:p>
      <w:pPr>
        <w:pStyle w:val="Normal"/>
        <w:rPr/>
      </w:pPr>
      <w:r>
        <w:rPr/>
        <w:t>[[@Bible:Luk 15:11 ]][[15:11 &gt;&gt; Luk 15:11]] {{field-on:Bible}} Рече още: Некой си человек имаше двама синове; {{field-off:Bible}}</w:t>
      </w:r>
    </w:p>
    <w:p>
      <w:pPr>
        <w:pStyle w:val="Normal"/>
        <w:rPr/>
      </w:pPr>
      <w:r>
        <w:rPr/>
        <w:t>[[@Bible:Luk 15:12 ]][[15:12 &gt;&gt; Luk 15:12]] {{field-on:Bible}} и по-младият от тех рече на баща си: Отче, дай ми дела който ми се пада от имането. И раздели им имота си. {{field-off:Bible}}</w:t>
      </w:r>
    </w:p>
    <w:p>
      <w:pPr>
        <w:pStyle w:val="Normal"/>
        <w:rPr/>
      </w:pPr>
      <w:r>
        <w:rPr/>
        <w:t>[[@Bible:Luk 15:13 ]][[15:13 &gt;&gt; Luk 15:13]] {{field-on:Bible}} И след малко дни по-младият син събра си всичкото и отиде в страна далечна, и там разпиле имането си, с разблудното си живеяне. {{field-off:Bible}}</w:t>
      </w:r>
    </w:p>
    <w:p>
      <w:pPr>
        <w:pStyle w:val="Normal"/>
        <w:rPr/>
      </w:pPr>
      <w:r>
        <w:rPr/>
        <w:t>[[@Bible:Luk 15:14 ]][[15:14 &gt;&gt; Luk 15:14]] {{field-on:Bible}} И като иждиви всичко, стана голем глад в онази страна, и той начна да е в оскъдност. {{field-off:Bible}}</w:t>
      </w:r>
    </w:p>
    <w:p>
      <w:pPr>
        <w:pStyle w:val="Normal"/>
        <w:rPr/>
      </w:pPr>
      <w:r>
        <w:rPr/>
        <w:t>[[@Bible:Luk 15:15 ]][[15:15 &gt;&gt; Luk 15:15]] {{field-on:Bible}} И отиде та се пристави едному от гражданите на онази страна, който го проводи на полетата си да пасе свине. {{field-off:Bible}}</w:t>
      </w:r>
    </w:p>
    <w:p>
      <w:pPr>
        <w:pStyle w:val="Normal"/>
        <w:rPr/>
      </w:pPr>
      <w:r>
        <w:rPr/>
        <w:t>[[@Bible:Luk 15:16 ]][[15:16 &gt;&gt; Luk 15:16]] {{field-on:Bible}} И желаеше да напълни търбуха си от рошковите които ядеха свинете; и никой му не даваше. {{field-off:Bible}}</w:t>
      </w:r>
    </w:p>
    <w:p>
      <w:pPr>
        <w:pStyle w:val="Normal"/>
        <w:rPr/>
      </w:pPr>
      <w:r>
        <w:rPr/>
        <w:t>[[@Bible:Luk 15:17 ]][[15:17 &gt;&gt; Luk 15:17]] {{field-on:Bible}} И като дойде на себе си, рече: На колко наемници бащини ми изостава хлеб, а пак аз мра от глад! {{field-off:Bible}}</w:t>
      </w:r>
    </w:p>
    <w:p>
      <w:pPr>
        <w:pStyle w:val="Normal"/>
        <w:rPr/>
      </w:pPr>
      <w:r>
        <w:rPr/>
        <w:t>[[@Bible:Luk 15:18 ]][[15:18 &gt;&gt; Luk 15:18]] {{field-on:Bible}} Ще стана да ида при баща си, и ще му река: Отче, съгреших на небето и пред тебе, {{field-off:Bible}}</w:t>
      </w:r>
    </w:p>
    <w:p>
      <w:pPr>
        <w:pStyle w:val="Normal"/>
        <w:rPr/>
      </w:pPr>
      <w:r>
        <w:rPr/>
        <w:t>[[@Bible:Luk 15:19 ]][[15:19 &gt;&gt; Luk 15:19]] {{field-on:Bible}} и не съм вече достоен да се нарека твой син: стори ме както едного от наемниците си. {{field-off:Bible}}</w:t>
      </w:r>
    </w:p>
    <w:p>
      <w:pPr>
        <w:pStyle w:val="Normal"/>
        <w:rPr/>
      </w:pPr>
      <w:r>
        <w:rPr/>
        <w:t>[[@Bible:Luk 15:20 ]][[15:20 &gt;&gt; Luk 15:20]] {{field-on:Bible}} И стана та дойде при баща си. И когато бе далеч още, виде го баща му, и смили се, и завтече се и припадна на врата му и го целуна. {{field-off:Bible}}</w:t>
      </w:r>
    </w:p>
    <w:p>
      <w:pPr>
        <w:pStyle w:val="Normal"/>
        <w:rPr/>
      </w:pPr>
      <w:r>
        <w:rPr/>
        <w:t>[[@Bible:Luk 15:21 ]][[15:21 &gt;&gt; Luk 15:21]] {{field-on:Bible}} Рече му син му: Отче, съгреших на небето и пред тебе, и не съм вече достоен да се нарека твой син. {{field-off:Bible}}</w:t>
      </w:r>
    </w:p>
    <w:p>
      <w:pPr>
        <w:pStyle w:val="Normal"/>
        <w:rPr/>
      </w:pPr>
      <w:r>
        <w:rPr/>
        <w:t>[[@Bible:Luk 15:22 ]][[15:22 &gt;&gt; Luk 15:22]] {{field-on:Bible}} И рече баща му на слугите си: Изнесте вън най-добрата премена и облечете го, и дайте пръстен на ръката му и обуща на нозете му, {{field-off:Bible}}</w:t>
      </w:r>
    </w:p>
    <w:p>
      <w:pPr>
        <w:pStyle w:val="Normal"/>
        <w:rPr/>
      </w:pPr>
      <w:r>
        <w:rPr/>
        <w:t>[[@Bible:Luk 15:23 ]][[15:23 &gt;&gt; Luk 15:23]] {{field-on:Bible}} и докарайте храненото теле та го заколете, да ядем и да се веселим; {{field-off:Bible}}</w:t>
      </w:r>
    </w:p>
    <w:p>
      <w:pPr>
        <w:pStyle w:val="Normal"/>
        <w:rPr/>
      </w:pPr>
      <w:r>
        <w:rPr/>
        <w:t>[[@Bible:Luk 15:24 ]][[15:24 &gt;&gt; Luk 15:24]] {{field-on:Bible}} защото този ми син мъртъв бе и оживе, загинал бе и намери се. И Наченаха да се веселят. {{field-off:Bible}}</w:t>
      </w:r>
    </w:p>
    <w:p>
      <w:pPr>
        <w:pStyle w:val="Normal"/>
        <w:rPr/>
      </w:pPr>
      <w:r>
        <w:rPr/>
        <w:t>[[@Bible:Luk 15:25 ]][[15:25 &gt;&gt; Luk 15:25]] {{field-on:Bible}} А по-старият син беше на нива; и както идеше та наближи къщата, чу пеене и ликуване. {{field-off:Bible}}</w:t>
      </w:r>
    </w:p>
    <w:p>
      <w:pPr>
        <w:pStyle w:val="Normal"/>
        <w:rPr/>
      </w:pPr>
      <w:r>
        <w:rPr/>
        <w:t>[[@Bible:Luk 15:26 ]][[15:26 &gt;&gt; Luk 15:26]] {{field-on:Bible}} И привика едного от слугите и питаше що е това. {{field-off:Bible}}</w:t>
      </w:r>
    </w:p>
    <w:p>
      <w:pPr>
        <w:pStyle w:val="Normal"/>
        <w:rPr/>
      </w:pPr>
      <w:r>
        <w:rPr/>
        <w:t>[[@Bible:Luk 15:27 ]][[15:27 &gt;&gt; Luk 15:27]] {{field-on:Bible}} А той му рече: Брат ти си дойде; и закла баща ти храненото теле защото го прие здрав. {{field-off:Bible}}</w:t>
      </w:r>
    </w:p>
    <w:p>
      <w:pPr>
        <w:pStyle w:val="Normal"/>
        <w:rPr/>
      </w:pPr>
      <w:r>
        <w:rPr/>
        <w:t>[[@Bible:Luk 15:28 ]][[15:28 &gt;&gt; Luk 15:28]] {{field-on:Bible}} И разгневи се, и не рачеше да влезе; и тъй, баща му излезе и молеше му се. {{field-off:Bible}}</w:t>
      </w:r>
    </w:p>
    <w:p>
      <w:pPr>
        <w:pStyle w:val="Normal"/>
        <w:rPr/>
      </w:pPr>
      <w:r>
        <w:rPr/>
        <w:t>[[@Bible:Luk 15:29 ]][[15:29 &gt;&gt; Luk 15:29]] {{field-on:Bible}} А той отговори и рече на баща си: Ето, толкози години ти работя, и никога твоята заповед не съм престъпил; и на мене нито яре ми си дал некога да се повеселя и аз с приятелите си; {{field-off:Bible}}</w:t>
      </w:r>
    </w:p>
    <w:p>
      <w:pPr>
        <w:pStyle w:val="Normal"/>
        <w:rPr/>
      </w:pPr>
      <w:r>
        <w:rPr/>
        <w:t>[[@Bible:Luk 15:30 ]][[15:30 &gt;&gt; Luk 15:30]] {{field-on:Bible}} а по що си дойде този твой син който изеде имота ти с блудниците, за него си заклал храненото теле. {{field-off:Bible}}</w:t>
      </w:r>
    </w:p>
    <w:p>
      <w:pPr>
        <w:pStyle w:val="Normal"/>
        <w:rPr/>
      </w:pPr>
      <w:r>
        <w:rPr/>
        <w:t>[[@Bible:Luk 15:31 ]][[15:31 &gt;&gt; Luk 15:31]] {{field-on:Bible}} А той му рече: Синко, ти си винаги с мене; и всичкото мое твое е; {{field-off:Bible}}</w:t>
      </w:r>
    </w:p>
    <w:p>
      <w:pPr>
        <w:pStyle w:val="Normal"/>
        <w:rPr/>
      </w:pPr>
      <w:r>
        <w:rPr/>
        <w:t>[[@Bible:Luk 15:32 ]][[15:32 &gt;&gt; Luk 15:32]] {{field-on:Bible}} а требваше да се възвеселим и да се възрадваме, защото този твой брат мъртъв бе и оживе, и загинал бе и намери се. {{field-off:Bible}}</w:t>
      </w:r>
    </w:p>
    <w:p>
      <w:pPr>
        <w:pStyle w:val="Heading2"/>
        <w:rPr/>
      </w:pPr>
      <w:r>
        <w:rPr/>
        <w:t>Глава 16</w:t>
      </w:r>
    </w:p>
    <w:p>
      <w:pPr>
        <w:pStyle w:val="Normal"/>
        <w:rPr/>
      </w:pPr>
      <w:r>
        <w:rPr/>
        <w:t>[[@Bible:Luk 16:1 ]][[16:1 &gt;&gt; Luk 16:1]] {{field-on:Bible}} Говореше още на учениците си: беше некой си богат человек, който имаше домостроител; и го наковладиха нему че разсипва имението му. {{field-off:Bible}}</w:t>
      </w:r>
    </w:p>
    <w:p>
      <w:pPr>
        <w:pStyle w:val="Normal"/>
        <w:rPr/>
      </w:pPr>
      <w:r>
        <w:rPr/>
        <w:t>[[@Bible:Luk 16:2 ]][[16:2 &gt;&gt; Luk 16:2]] {{field-on:Bible}} И повика го и рече му: Що е това което слушам за тебе? дай сметката на домостроителството си; защото не можеш вече да си домостроител. {{field-off:Bible}}</w:t>
      </w:r>
    </w:p>
    <w:p>
      <w:pPr>
        <w:pStyle w:val="Normal"/>
        <w:rPr/>
      </w:pPr>
      <w:r>
        <w:rPr/>
        <w:t>[[@Bible:Luk 16:3 ]][[16:3 &gt;&gt; Luk 16:3]] {{field-on:Bible}} Тогаз домостроителът рече в себе си: Що да сторя? понеже господарът ми отнема от мене домостроителството. Да копая не мога: да прося срам ме е. {{field-off:Bible}}</w:t>
      </w:r>
    </w:p>
    <w:p>
      <w:pPr>
        <w:pStyle w:val="Normal"/>
        <w:rPr/>
      </w:pPr>
      <w:r>
        <w:rPr/>
        <w:t>[[@Bible:Luk 16:4 ]][[16:4 &gt;&gt; Luk 16:4]] {{field-on:Bible}} Разумех що да направя, за да ме приемат в къщите си кога бъда изместен от домостроителството. {{field-off:Bible}}</w:t>
      </w:r>
    </w:p>
    <w:p>
      <w:pPr>
        <w:pStyle w:val="Normal"/>
        <w:rPr/>
      </w:pPr>
      <w:r>
        <w:rPr/>
        <w:t>[[@Bible:Luk 16:5 ]][[16:5 &gt;&gt; Luk 16:5]] {{field-on:Bible}} И повика всекиго от длъжниците на господаря си; и рече на първия: Колко си длъжен на господаря ми? {{field-off:Bible}}</w:t>
      </w:r>
    </w:p>
    <w:p>
      <w:pPr>
        <w:pStyle w:val="Normal"/>
        <w:rPr/>
      </w:pPr>
      <w:r>
        <w:rPr/>
        <w:t>[[@Bible:Luk 16:6 ]][[16:6 &gt;&gt; Luk 16:6]] {{field-on:Bible}} А той рече: Сто вати масло. И рече му: Вземи записката си, и седни скоро та напиши петдесет. {{field-off:Bible}}</w:t>
      </w:r>
    </w:p>
    <w:p>
      <w:pPr>
        <w:pStyle w:val="Normal"/>
        <w:rPr/>
      </w:pPr>
      <w:r>
        <w:rPr/>
        <w:t>[[@Bible:Luk 16:7 ]][[16:7 &gt;&gt; Luk 16:7]] {{field-on:Bible}} После рече другиму: А ти колко си длъжен? И той рече: Сто кори жито. И казва му: Земи си записката и пиши осемдесет. {{field-off:Bible}}</w:t>
      </w:r>
    </w:p>
    <w:p>
      <w:pPr>
        <w:pStyle w:val="Normal"/>
        <w:rPr/>
      </w:pPr>
      <w:r>
        <w:rPr/>
        <w:t>[[@Bible:Luk 16:8 ]][[16:8 &gt;&gt; Luk 16:8]] {{field-on:Bible}} И похвали господарът неправедният домостроител че разумно сторил; защото синовете на този век в своя си род са по-хитри от синовете на виделината. {{field-off:Bible}}</w:t>
      </w:r>
    </w:p>
    <w:p>
      <w:pPr>
        <w:pStyle w:val="Normal"/>
        <w:rPr/>
      </w:pPr>
      <w:r>
        <w:rPr/>
        <w:t>[[@Bible:Luk 16:9 ]][[16:9 &gt;&gt; Luk 16:9]] {{field-on:Bible}} И аз ви казвам: Направете си приятели от богатството на неправдата, за да ви приемат във вечните обиталища когато оскудеете. {{field-off:Bible}}</w:t>
      </w:r>
    </w:p>
    <w:p>
      <w:pPr>
        <w:pStyle w:val="Normal"/>
        <w:rPr/>
      </w:pPr>
      <w:r>
        <w:rPr/>
        <w:t>[[@Bible:Luk 16:10 ]][[16:10 &gt;&gt; Luk 16:10]] {{field-on:Bible}} Верният в малкото, и в многото е верен; а неправедният в малкото, и в многото е неправеден. {{field-off:Bible}}</w:t>
      </w:r>
    </w:p>
    <w:p>
      <w:pPr>
        <w:pStyle w:val="Normal"/>
        <w:rPr/>
      </w:pPr>
      <w:r>
        <w:rPr/>
        <w:t>[[@Bible:Luk 16:11 ]][[16:11 &gt;&gt; Luk 16:11]] {{field-on:Bible}} И тъй, ако в неправедното богатство вие не бидохте верни, кой ще ви повери истинното богатство? {{field-off:Bible}}</w:t>
      </w:r>
    </w:p>
    <w:p>
      <w:pPr>
        <w:pStyle w:val="Normal"/>
        <w:rPr/>
      </w:pPr>
      <w:r>
        <w:rPr/>
        <w:t>[[@Bible:Luk 16:12 ]][[16:12 &gt;&gt; Luk 16:12]] {{field-on:Bible}} И ако в чуждото се не показахте верни, кой ще ви даде вашето? {{field-off:Bible}}</w:t>
      </w:r>
    </w:p>
    <w:p>
      <w:pPr>
        <w:pStyle w:val="Normal"/>
        <w:rPr/>
      </w:pPr>
      <w:r>
        <w:rPr/>
        <w:t>[[@Bible:Luk 16:13 ]][[16:13 &gt;&gt; Luk 16:13]] {{field-on:Bible}} Никой слуга не може на двама господари да слугува; защото или едного ще намрази и другиго ще възлюби, или до едного ще се прилепи и другиго ще презира. Не можете да работите на Бога и на Мамона. {{field-off:Bible}}</w:t>
      </w:r>
    </w:p>
    <w:p>
      <w:pPr>
        <w:pStyle w:val="Normal"/>
        <w:rPr/>
      </w:pPr>
      <w:r>
        <w:rPr/>
        <w:t>[[@Bible:Luk 16:14 ]][[16:14 &gt;&gt; Luk 16:14]] {{field-on:Bible}} Всичко това чуваха и Фарисеите, които беха сребролюбци; и присмиваха му се. {{field-off:Bible}}</w:t>
      </w:r>
    </w:p>
    <w:p>
      <w:pPr>
        <w:pStyle w:val="Normal"/>
        <w:rPr/>
      </w:pPr>
      <w:r>
        <w:rPr/>
        <w:t>[[@Bible:Luk 16:15 ]][[16:15 &gt;&gt; Luk 16:15]] {{field-on:Bible}} И рече им: Вие сте които показвате себе си праведни пред человеците; но Бог знае сърдцата ви; защото онова което е високо в человеците, то е мерзост пред Бога. {{field-off:Bible}}</w:t>
      </w:r>
    </w:p>
    <w:p>
      <w:pPr>
        <w:pStyle w:val="Normal"/>
        <w:rPr/>
      </w:pPr>
      <w:r>
        <w:rPr/>
        <w:t>[[@Bible:Luk 16:16 ]][[16:16 &gt;&gt; Luk 16:16]] {{field-on:Bible}} Законът и пророците до Иоана беха; от тогаз царството Божие се благовествува, и всеки се нуди да влезе в него. {{field-off:Bible}}</w:t>
      </w:r>
    </w:p>
    <w:p>
      <w:pPr>
        <w:pStyle w:val="Normal"/>
        <w:rPr/>
      </w:pPr>
      <w:r>
        <w:rPr/>
        <w:t>[[@Bible:Luk 16:17 ]][[16:17 &gt;&gt; Luk 16:17]] {{field-on:Bible}} И по-лесно е небето и земята да преминат, а не една точка от закона да падне. {{field-off:Bible}}</w:t>
      </w:r>
    </w:p>
    <w:p>
      <w:pPr>
        <w:pStyle w:val="Normal"/>
        <w:rPr/>
      </w:pPr>
      <w:r>
        <w:rPr/>
        <w:t>[[@Bible:Luk 16:18 ]][[16:18 &gt;&gt; Luk 16:18]] {{field-on:Bible}} Всеки който напуща жена си, и се оженя за друга, прелюбодействува; и всеки който се ожени за напусната от мъж прелюбодействува. {{field-off:Bible}}</w:t>
      </w:r>
    </w:p>
    <w:p>
      <w:pPr>
        <w:pStyle w:val="Normal"/>
        <w:rPr/>
      </w:pPr>
      <w:r>
        <w:rPr/>
        <w:t>[[@Bible:Luk 16:19 ]][[16:19 &gt;&gt; Luk 16:19]] {{field-on:Bible}} Имаше некой си человек богат, и обличаше се в багреница и висон, и веселеше се всеки ден светло. {{field-off:Bible}}</w:t>
      </w:r>
    </w:p>
    <w:p>
      <w:pPr>
        <w:pStyle w:val="Normal"/>
        <w:rPr/>
      </w:pPr>
      <w:r>
        <w:rPr/>
        <w:t>[[@Bible:Luk 16:20 ]][[16:20 &gt;&gt; Luk 16:20]] {{field-on:Bible}} Имаше пък и некой сиромах на име Лазар който покрит със струпеи лежеше пред вратата му. {{field-off:Bible}}</w:t>
      </w:r>
    </w:p>
    <w:p>
      <w:pPr>
        <w:pStyle w:val="Normal"/>
        <w:rPr/>
      </w:pPr>
      <w:r>
        <w:rPr/>
        <w:t>[[@Bible:Luk 16:21 ]][[16:21 &gt;&gt; Luk 16:21]] {{field-on:Bible}} И желаеше да се насити от трошиците които падаха от трапезата на богатия; но и псетата идваха та лижеха раните му. {{field-off:Bible}}</w:t>
      </w:r>
    </w:p>
    <w:p>
      <w:pPr>
        <w:pStyle w:val="Normal"/>
        <w:rPr/>
      </w:pPr>
      <w:r>
        <w:rPr/>
        <w:t>[[@Bible:Luk 16:22 ]][[16:22 &gt;&gt; Luk 16:22]] {{field-on:Bible}} И дойде време та умре сиромахът; и занесоха го ангелите на лоното Авраамово. Умре и богатият и погребан бе. {{field-off:Bible}}</w:t>
      </w:r>
    </w:p>
    <w:p>
      <w:pPr>
        <w:pStyle w:val="Normal"/>
        <w:rPr/>
      </w:pPr>
      <w:r>
        <w:rPr/>
        <w:t>[[@Bible:Luk 16:23 ]][[16:23 &gt;&gt; Luk 16:23]] {{field-on:Bible}} И в пъкъла, когато беше на мъки, дига очите си и вижда издалеч Авраама, и Лазара в неговите обятия. {{field-off:Bible}}</w:t>
      </w:r>
    </w:p>
    <w:p>
      <w:pPr>
        <w:pStyle w:val="Normal"/>
        <w:rPr/>
      </w:pPr>
      <w:r>
        <w:rPr/>
        <w:t>[[@Bible:Luk 16:24 ]][[16:24 &gt;&gt; Luk 16:24]] {{field-on:Bible}} И той извика и рече: Отче Аврааме, помилвай ме, и проводи Лазара да накваси края на пръста си във вода и да разхлади езика ми; защото съм на мъки в този пламик. {{field-off:Bible}}</w:t>
      </w:r>
    </w:p>
    <w:p>
      <w:pPr>
        <w:pStyle w:val="Normal"/>
        <w:rPr/>
      </w:pPr>
      <w:r>
        <w:rPr/>
        <w:t>[[@Bible:Luk 16:25 ]][[16:25 &gt;&gt; Luk 16:25]] {{field-on:Bible}} Но Авраам рече: Синко, напомни си че ти си възприел твоите добрини в живота си; така и Лазар злините; а сега той е на утешение, а ти на мъки. {{field-off:Bible}}</w:t>
      </w:r>
    </w:p>
    <w:p>
      <w:pPr>
        <w:pStyle w:val="Normal"/>
        <w:rPr/>
      </w:pPr>
      <w:r>
        <w:rPr/>
        <w:t>[[@Bible:Luk 16:26 ]][[16:26 &gt;&gt; Luk 16:26]] {{field-on:Bible}} И освен всичко това, между нас и вас е утвърдена пропаст голема, така що които искат да минат от тука към вас, да не могат, нито пък които са там да преминат към нас. {{field-off:Bible}}</w:t>
      </w:r>
    </w:p>
    <w:p>
      <w:pPr>
        <w:pStyle w:val="Normal"/>
        <w:rPr/>
      </w:pPr>
      <w:r>
        <w:rPr/>
        <w:t>[[@Bible:Luk 16:27 ]][[16:27 &gt;&gt; Luk 16:27]] {{field-on:Bible}} А той рече: Моля ти се прочее, отче, да го пратиш в бащиния ми дом; {{field-off:Bible}}</w:t>
      </w:r>
    </w:p>
    <w:p>
      <w:pPr>
        <w:pStyle w:val="Normal"/>
        <w:rPr/>
      </w:pPr>
      <w:r>
        <w:rPr/>
        <w:t>[[@Bible:Luk 16:28 ]][[16:28 &gt;&gt; Luk 16:28]] {{field-on:Bible}} защото имам петима братя, да им засвидетелствува, щото да не би да дойдат и те на това мъчително место. {{field-off:Bible}}</w:t>
      </w:r>
    </w:p>
    <w:p>
      <w:pPr>
        <w:pStyle w:val="Normal"/>
        <w:rPr/>
      </w:pPr>
      <w:r>
        <w:rPr/>
        <w:t>[[@Bible:Luk 16:29 ]][[16:29 &gt;&gt; Luk 16:29]] {{field-on:Bible}} Казва му Авраам: Имат Моисея и пророците: да слушат тех. {{field-off:Bible}}</w:t>
      </w:r>
    </w:p>
    <w:p>
      <w:pPr>
        <w:pStyle w:val="Normal"/>
        <w:rPr/>
      </w:pPr>
      <w:r>
        <w:rPr/>
        <w:t>[[@Bible:Luk 16:30 ]][[16:30 &gt;&gt; Luk 16:30]] {{field-on:Bible}} А той рече: Не, отче Аврааме; но ако иде некой от мъртвите при тех, ще се покаят. {{field-off:Bible}}</w:t>
      </w:r>
    </w:p>
    <w:p>
      <w:pPr>
        <w:pStyle w:val="Normal"/>
        <w:rPr/>
      </w:pPr>
      <w:r>
        <w:rPr/>
        <w:t>[[@Bible:Luk 16:31 ]][[16:31 &gt;&gt; Luk 16:31]] {{field-on:Bible}} Пак му рече: Ако не слушат Моисея и пророците, не щат се увери нито ако некой си и от мъртвите възкръсне. {{field-off:Bible}}</w:t>
      </w:r>
    </w:p>
    <w:p>
      <w:pPr>
        <w:pStyle w:val="Heading2"/>
        <w:rPr/>
      </w:pPr>
      <w:r>
        <w:rPr/>
        <w:t>Глава 17</w:t>
      </w:r>
    </w:p>
    <w:p>
      <w:pPr>
        <w:pStyle w:val="Normal"/>
        <w:rPr/>
      </w:pPr>
      <w:r>
        <w:rPr/>
        <w:t>[[@Bible:Luk 17:1 ]][[17:1 &gt;&gt; Luk 17:1]] {{field-on:Bible}} И рече на учениците си: Не е възможно съблазните да не дойдат; но горко на оногози чрез когото дохождат! {{field-off:Bible}}</w:t>
      </w:r>
    </w:p>
    <w:p>
      <w:pPr>
        <w:pStyle w:val="Normal"/>
        <w:rPr/>
      </w:pPr>
      <w:r>
        <w:rPr/>
        <w:t>[[@Bible:Luk 17:2 ]][[17:2 &gt;&gt; Luk 17:2]] {{field-on:Bible}} По-добре би било за него да сe окачеше воденичен камик около вратa му, и да бъде хвърлен в морето, а не да съблазни едного от тези малките. {{field-off:Bible}}</w:t>
      </w:r>
    </w:p>
    <w:p>
      <w:pPr>
        <w:pStyle w:val="Normal"/>
        <w:rPr/>
      </w:pPr>
      <w:r>
        <w:rPr/>
        <w:t>[[@Bible:Luk 17:3 ]][[17:3 &gt;&gt; Luk 17:3]] {{field-on:Bible}} Внимавайте на себе си. Ако ти прегреши брат ти, погади го; и ако се покае, прости му. {{field-off:Bible}}</w:t>
      </w:r>
    </w:p>
    <w:p>
      <w:pPr>
        <w:pStyle w:val="Normal"/>
        <w:rPr/>
      </w:pPr>
      <w:r>
        <w:rPr/>
        <w:t>[[@Bible:Luk 17:4 ]][[17:4 &gt;&gt; Luk 17:4]] {{field-on:Bible}} И седем пъти на ден ако ти прегреши, и седем пъти на ден се възвърне към тебе, и каже: Покайвам се, да му простиш. {{field-off:Bible}}</w:t>
      </w:r>
    </w:p>
    <w:p>
      <w:pPr>
        <w:pStyle w:val="Normal"/>
        <w:rPr/>
      </w:pPr>
      <w:r>
        <w:rPr/>
        <w:t>[[@Bible:Luk 17:5 ]][[17:5 &gt;&gt; Luk 17:5]] {{field-on:Bible}} И рекоха апостолите Господу: Придай ни вера. {{field-off:Bible}}</w:t>
      </w:r>
    </w:p>
    <w:p>
      <w:pPr>
        <w:pStyle w:val="Normal"/>
        <w:rPr/>
      </w:pPr>
      <w:r>
        <w:rPr/>
        <w:t>[[@Bible:Luk 17:6 ]][[17:6 &gt;&gt; Luk 17:6]] {{field-on:Bible}} А Господ рече: Ако да имахте вера колкото зърно синапово, рекли бихте на тази черница: Изтръгни се и насади се в морето, и тя би ви послушала. {{field-off:Bible}}</w:t>
      </w:r>
    </w:p>
    <w:p>
      <w:pPr>
        <w:pStyle w:val="Normal"/>
        <w:rPr/>
      </w:pPr>
      <w:r>
        <w:rPr/>
        <w:t>[[@Bible:Luk 17:7 ]][[17:7 &gt;&gt; Luk 17:7]] {{field-on:Bible}} А кой от вас, ако има ратай да му оре или да му пасе, щом си дойде от нивата, ще му рече: Мини, седни да ядеш? {{field-off:Bible}}</w:t>
      </w:r>
    </w:p>
    <w:p>
      <w:pPr>
        <w:pStyle w:val="Normal"/>
        <w:rPr/>
      </w:pPr>
      <w:r>
        <w:rPr/>
        <w:t>[[@Bible:Luk 17:8 ]][[17:8 &gt;&gt; Luk 17:8]] {{field-on:Bible}} и не ще ли да му рече: Приготви нещо да вечерям, и стегни се та ми слугувай докато ям и пия, и след това ще ядеш и пиеш ти? {{field-off:Bible}}</w:t>
      </w:r>
    </w:p>
    <w:p>
      <w:pPr>
        <w:pStyle w:val="Normal"/>
        <w:rPr/>
      </w:pPr>
      <w:r>
        <w:rPr/>
        <w:t>[[@Bible:Luk 17:9 ]][[17:9 &gt;&gt; Luk 17:9]] {{field-on:Bible}} Дали ще благодари на тогоз ратая защото е свършил каквото му е било поръчано! Не се надея. {{field-off:Bible}}</w:t>
      </w:r>
    </w:p>
    <w:p>
      <w:pPr>
        <w:pStyle w:val="Normal"/>
        <w:rPr/>
      </w:pPr>
      <w:r>
        <w:rPr/>
        <w:t>[[@Bible:Luk 17:10 ]][[17:10 &gt;&gt; Luk 17:10]] {{field-on:Bible}} Така и вие, кога направите все що ви е повелено, казвайте: Ние сме раби нищожни; защото направихме това което бехме длъжни да направим. {{field-off:Bible}}</w:t>
      </w:r>
    </w:p>
    <w:p>
      <w:pPr>
        <w:pStyle w:val="Normal"/>
        <w:rPr/>
      </w:pPr>
      <w:r>
        <w:rPr/>
        <w:t>[[@Bible:Luk 17:11 ]][[17:11 &gt;&gt; Luk 17:11]] {{field-on:Bible}} И в пътуването си към Ерусалим, минуваше през сред Самария и Галилея. {{field-off:Bible}}</w:t>
      </w:r>
    </w:p>
    <w:p>
      <w:pPr>
        <w:pStyle w:val="Normal"/>
        <w:rPr/>
      </w:pPr>
      <w:r>
        <w:rPr/>
        <w:t>[[@Bible:Luk 17:12 ]][[17:12 &gt;&gt; Luk 17:12]] {{field-on:Bible}} И веднъж когато влезваше в некое си село, срещнаха го десетмина прокажени, които се спреха издалеч; {{field-off:Bible}}</w:t>
      </w:r>
    </w:p>
    <w:p>
      <w:pPr>
        <w:pStyle w:val="Normal"/>
        <w:rPr/>
      </w:pPr>
      <w:r>
        <w:rPr/>
        <w:t>[[@Bible:Luk 17:13 ]][[17:13 &gt;&gt; Luk 17:13]] {{field-on:Bible}} и те възвисиха глас и казваха: Исусе наставниче, помилвай ни. {{field-off:Bible}}</w:t>
      </w:r>
    </w:p>
    <w:p>
      <w:pPr>
        <w:pStyle w:val="Normal"/>
        <w:rPr/>
      </w:pPr>
      <w:r>
        <w:rPr/>
        <w:t>[[@Bible:Luk 17:14 ]][[17:14 &gt;&gt; Luk 17:14]] {{field-on:Bible}} И като ги виде рече им: Идете, покажете се на свещениците; и когато отиваха, очистиха се от проказата. {{field-off:Bible}}</w:t>
      </w:r>
    </w:p>
    <w:p>
      <w:pPr>
        <w:pStyle w:val="Normal"/>
        <w:rPr/>
      </w:pPr>
      <w:r>
        <w:rPr/>
        <w:t>[[@Bible:Luk 17:15 ]][[17:15 &gt;&gt; Luk 17:15]] {{field-on:Bible}} И един от тех, като виде че изцеле, повърна се и с голем глас славеше Бога, {{field-off:Bible}}</w:t>
      </w:r>
    </w:p>
    <w:p>
      <w:pPr>
        <w:pStyle w:val="Normal"/>
        <w:rPr/>
      </w:pPr>
      <w:r>
        <w:rPr/>
        <w:t>[[@Bible:Luk 17:16 ]][[17:16 &gt;&gt; Luk 17:16]] {{field-on:Bible}} и падна на лице при нозете му, та му благодареше; и той бе Самарянин. {{field-off:Bible}}</w:t>
      </w:r>
    </w:p>
    <w:p>
      <w:pPr>
        <w:pStyle w:val="Normal"/>
        <w:rPr/>
      </w:pPr>
      <w:r>
        <w:rPr/>
        <w:t>[[@Bible:Luk 17:17 ]][[17:17 &gt;&gt; Luk 17:17]] {{field-on:Bible}} А Исус отговори и рече: Не се ли очистиха десетимата? а де са деветимата? {{field-off:Bible}}</w:t>
      </w:r>
    </w:p>
    <w:p>
      <w:pPr>
        <w:pStyle w:val="Normal"/>
        <w:rPr/>
      </w:pPr>
      <w:r>
        <w:rPr/>
        <w:t>[[@Bible:Luk 17:18 ]][[17:18 &gt;&gt; Luk 17:18]] {{field-on:Bible}} Не се ли намериха други да се върнат да въздадат слава Богу, но токо този иноплеменник? {{field-off:Bible}}</w:t>
      </w:r>
    </w:p>
    <w:p>
      <w:pPr>
        <w:pStyle w:val="Normal"/>
        <w:rPr/>
      </w:pPr>
      <w:r>
        <w:rPr/>
        <w:t>[[@Bible:Luk 17:19 ]][[17:19 &gt;&gt; Luk 17:19]] {{field-on:Bible}} И рече му: Ствоята вера те изцели. {{field-off:Bible}}</w:t>
      </w:r>
    </w:p>
    <w:p>
      <w:pPr>
        <w:pStyle w:val="Normal"/>
        <w:rPr/>
      </w:pPr>
      <w:r>
        <w:rPr/>
        <w:t>[[@Bible:Luk 17:20 ]][[17:20 &gt;&gt; Luk 17:20]] {{field-on:Bible}} И, попитан от Фарисеите, кога ще дойде царството Божие, отговори им и рече: Царството Божие нема да дойде с изглеждане; {{field-off:Bible}}</w:t>
      </w:r>
    </w:p>
    <w:p>
      <w:pPr>
        <w:pStyle w:val="Normal"/>
        <w:rPr/>
      </w:pPr>
      <w:r>
        <w:rPr/>
        <w:t>[[@Bible:Luk 17:21 ]][[17:21 &gt;&gt; Luk 17:21]] {{field-on:Bible}} нито ще ви рекат: Ето тука е, или, ето там: защото ето, царството Божие вътре във вас е. {{field-off:Bible}}</w:t>
      </w:r>
    </w:p>
    <w:p>
      <w:pPr>
        <w:pStyle w:val="Normal"/>
        <w:rPr/>
      </w:pPr>
      <w:r>
        <w:rPr/>
        <w:t>[[@Bible:Luk 17:22 ]][[17:22 &gt;&gt; Luk 17:22]] {{field-on:Bible}} И рече на учениците: Ще дойдат дни когато ще пожелаете да видите един от дните на Сина человеческаго, и нема да видите. {{field-off:Bible}}</w:t>
      </w:r>
    </w:p>
    <w:p>
      <w:pPr>
        <w:pStyle w:val="Normal"/>
        <w:rPr/>
      </w:pPr>
      <w:r>
        <w:rPr/>
        <w:t>[[@Bible:Luk 17:23 ]][[17:23 &gt;&gt; Luk 17:23]] {{field-on:Bible}} И като ви рекат: Ето, тука е, или: Ето, там е, да не отидете, нито да тичате подире му. {{field-off:Bible}}</w:t>
      </w:r>
    </w:p>
    <w:p>
      <w:pPr>
        <w:pStyle w:val="Normal"/>
        <w:rPr/>
      </w:pPr>
      <w:r>
        <w:rPr/>
        <w:t>[[@Bible:Luk 17:24 ]][[17:24 &gt;&gt; Luk 17:24]] {{field-on:Bible}} Защото както светкавицата, която блеска от единият край на поднебесната, така ще бъде и Син человечески в своят си ден. {{field-off:Bible}}</w:t>
      </w:r>
    </w:p>
    <w:p>
      <w:pPr>
        <w:pStyle w:val="Normal"/>
        <w:rPr/>
      </w:pPr>
      <w:r>
        <w:rPr/>
        <w:t>[[@Bible:Luk 17:25 ]][[17:25 &gt;&gt; Luk 17:25]] {{field-on:Bible}} Но първом требва той да пострада много, и да бъде отхвърлен от този род. {{field-off:Bible}}</w:t>
      </w:r>
    </w:p>
    <w:p>
      <w:pPr>
        <w:pStyle w:val="Normal"/>
        <w:rPr/>
      </w:pPr>
      <w:r>
        <w:rPr/>
        <w:t>[[@Bible:Luk 17:26 ]][[17:26 &gt;&gt; Luk 17:26]] {{field-on:Bible}} И както в дните Ноеви така ще бъде и в дните на Сина человеческаго. {{field-off:Bible}}</w:t>
      </w:r>
    </w:p>
    <w:p>
      <w:pPr>
        <w:pStyle w:val="Normal"/>
        <w:rPr/>
      </w:pPr>
      <w:r>
        <w:rPr/>
        <w:t>[[@Bible:Luk 17:27 ]][[17:27 &gt;&gt; Luk 17:27]] {{field-on:Bible}} Ядеха, пиха, женеха се и задомяваха се до деня в който Ное влезе в ковчегът; и дойде потопът и погуби всичките. {{field-off:Bible}}</w:t>
      </w:r>
    </w:p>
    <w:p>
      <w:pPr>
        <w:pStyle w:val="Normal"/>
        <w:rPr/>
      </w:pPr>
      <w:r>
        <w:rPr/>
        <w:t>[[@Bible:Luk 17:28 ]][[17:28 &gt;&gt; Luk 17:28]] {{field-on:Bible}} Подобно, както стана и в дните Лотови: ядеха, пиеха, купуваха, продаваха, садеха, и градеха. {{field-off:Bible}}</w:t>
      </w:r>
    </w:p>
    <w:p>
      <w:pPr>
        <w:pStyle w:val="Normal"/>
        <w:rPr/>
      </w:pPr>
      <w:r>
        <w:rPr/>
        <w:t>[[@Bible:Luk 17:29 ]][[17:29 &gt;&gt; Luk 17:29]] {{field-on:Bible}} И в който ден излезе Лот из Содом навале огън и жупел от небето, и погуби всичките,- {{field-off:Bible}}</w:t>
      </w:r>
    </w:p>
    <w:p>
      <w:pPr>
        <w:pStyle w:val="Normal"/>
        <w:rPr/>
      </w:pPr>
      <w:r>
        <w:rPr/>
        <w:t>[[@Bible:Luk 17:30 ]][[17:30 &gt;&gt; Luk 17:30]] {{field-on:Bible}} на това подобно ще бъде и в деня в който Син человечески ще се яви. {{field-off:Bible}}</w:t>
      </w:r>
    </w:p>
    <w:p>
      <w:pPr>
        <w:pStyle w:val="Normal"/>
        <w:rPr/>
      </w:pPr>
      <w:r>
        <w:rPr/>
        <w:t>[[@Bible:Luk 17:31 ]][[17:31 &gt;&gt; Luk 17:31]] {{field-on:Bible}} В онзи ден който се намери на покрива, и съдовете му в къщи, да не слезе да ги вземе; и който е на нива, такожде да се не връща назад. {{field-off:Bible}}</w:t>
      </w:r>
    </w:p>
    <w:p>
      <w:pPr>
        <w:pStyle w:val="Normal"/>
        <w:rPr/>
      </w:pPr>
      <w:r>
        <w:rPr/>
        <w:t>[[@Bible:Luk 17:32 ]][[17:32 &gt;&gt; Luk 17:32]] {{field-on:Bible}} Помнете Лотовата жена. {{field-off:Bible}}</w:t>
      </w:r>
    </w:p>
    <w:p>
      <w:pPr>
        <w:pStyle w:val="Normal"/>
        <w:rPr/>
      </w:pPr>
      <w:r>
        <w:rPr/>
        <w:t>[[@Bible:Luk 17:33 ]][[17:33 &gt;&gt; Luk 17:33]] {{field-on:Bible}} Който поиска да си уварди живота ще го изгуби; и който го изгуби, ще го уварди. {{field-off:Bible}}</w:t>
      </w:r>
    </w:p>
    <w:p>
      <w:pPr>
        <w:pStyle w:val="Normal"/>
        <w:rPr/>
      </w:pPr>
      <w:r>
        <w:rPr/>
        <w:t>[[@Bible:Luk 17:34 ]][[17:34 &gt;&gt; Luk 17:34]] {{field-on:Bible}} Казвам ви: В оная нощ ще бъдат двама на едно легло: единият ще се вземе, а другият ще се остави. {{field-off:Bible}}</w:t>
      </w:r>
    </w:p>
    <w:p>
      <w:pPr>
        <w:pStyle w:val="Normal"/>
        <w:rPr/>
      </w:pPr>
      <w:r>
        <w:rPr/>
        <w:t>[[@Bible:Luk 17:35 ]][[17:35 &gt;&gt; Luk 17:35]] {{field-on:Bible}} Две жени ще наедно да мелят: едната ще бъде взета, а другата ще се остави. {{field-off:Bible}}</w:t>
      </w:r>
    </w:p>
    <w:p>
      <w:pPr>
        <w:pStyle w:val="Normal"/>
        <w:rPr/>
      </w:pPr>
      <w:r>
        <w:rPr/>
        <w:t>[[@Bible:Luk 17:36 ]][[17:36 &gt;&gt; Luk 17:36]] {{field-on:Bible}} Двама ще бъдат на нива: единият ще се вземе, а другият ще се остави. {{field-off:Bible}}</w:t>
      </w:r>
    </w:p>
    <w:p>
      <w:pPr>
        <w:pStyle w:val="Normal"/>
        <w:rPr/>
      </w:pPr>
      <w:r>
        <w:rPr/>
        <w:t>[[@Bible:Luk 17:37 ]][[17:37 &gt;&gt; Luk 17:37]] {{field-on:Bible}} Отговарят и казват му: Къде, Господи? А той им рече: Дето е трупът, там ще и орлите да се съберат. {{field-off:Bible}}</w:t>
      </w:r>
    </w:p>
    <w:p>
      <w:pPr>
        <w:pStyle w:val="Heading2"/>
        <w:rPr/>
      </w:pPr>
      <w:r>
        <w:rPr/>
        <w:t>Глава 18</w:t>
      </w:r>
    </w:p>
    <w:p>
      <w:pPr>
        <w:pStyle w:val="Normal"/>
        <w:rPr/>
      </w:pPr>
      <w:r>
        <w:rPr/>
        <w:t>[[@Bible:Luk 18:1 ]][[18:1 &gt;&gt; Luk 18:1]] {{field-on:Bible}} Казваше им още и притча, как требва всекога да се молят, и да се не обленяват; {{field-off:Bible}}</w:t>
      </w:r>
    </w:p>
    <w:p>
      <w:pPr>
        <w:pStyle w:val="Normal"/>
        <w:rPr/>
      </w:pPr>
      <w:r>
        <w:rPr/>
        <w:t>[[@Bible:Luk 18:2 ]][[18:2 &gt;&gt; Luk 18:2]] {{field-on:Bible}} и говореше: Имаше в некой си град един съдник, който се от Бога не боеше, и от человека се не срамуваше. {{field-off:Bible}}</w:t>
      </w:r>
    </w:p>
    <w:p>
      <w:pPr>
        <w:pStyle w:val="Normal"/>
        <w:rPr/>
      </w:pPr>
      <w:r>
        <w:rPr/>
        <w:t>[[@Bible:Luk 18:3 ]][[18:3 &gt;&gt; Luk 18:3]] {{field-on:Bible}} Имаше и една вдовица в този град, та идеше при него и му казваше: Отдай ми правото от съперникът ми. {{field-off:Bible}}</w:t>
      </w:r>
    </w:p>
    <w:p>
      <w:pPr>
        <w:pStyle w:val="Normal"/>
        <w:rPr/>
      </w:pPr>
      <w:r>
        <w:rPr/>
        <w:t>[[@Bible:Luk 18:4 ]][[18:4 &gt;&gt; Luk 18:4]] {{field-on:Bible}} И до неколко време не рачи; а изпосле рече в себе си: Ако и от Бога се не боя, и от человека се не срамувам, {{field-off:Bible}}</w:t>
      </w:r>
    </w:p>
    <w:p>
      <w:pPr>
        <w:pStyle w:val="Normal"/>
        <w:rPr/>
      </w:pPr>
      <w:r>
        <w:rPr/>
        <w:t>[[@Bible:Luk 18:5 ]][[18:5 &gt;&gt; Luk 18:5]] {{field-on:Bible}} а то на тая вдовица, понеже ми досажда, нека и отдам правото, да не иде до край да ми отеготява. {{field-off:Bible}}</w:t>
      </w:r>
    </w:p>
    <w:p>
      <w:pPr>
        <w:pStyle w:val="Normal"/>
        <w:rPr/>
      </w:pPr>
      <w:r>
        <w:rPr/>
        <w:t>[[@Bible:Luk 18:6 ]][[18:6 &gt;&gt; Luk 18:6]] {{field-on:Bible}} И рече Господ: Слушайте що казва неправедният съдник: {{field-off:Bible}}</w:t>
      </w:r>
    </w:p>
    <w:p>
      <w:pPr>
        <w:pStyle w:val="Normal"/>
        <w:rPr/>
      </w:pPr>
      <w:r>
        <w:rPr/>
        <w:t>[[@Bible:Luk 18:7 ]][[18:7 &gt;&gt; Luk 18:7]] {{field-on:Bible}} А Бог нема ли да отдаде правото на своите избрани които викат към него дене и ноще, ако и да дълготърпи за тех: {{field-off:Bible}}</w:t>
      </w:r>
    </w:p>
    <w:p>
      <w:pPr>
        <w:pStyle w:val="Normal"/>
        <w:rPr/>
      </w:pPr>
      <w:r>
        <w:rPr/>
        <w:t>[[@Bible:Luk 18:8 ]][[18:8 &gt;&gt; Luk 18:8]] {{field-on:Bible}} Казвам ви че ще им отдаде правото скоро. Но Син человечески кога дойде да ли ще намери вера на земята? {{field-off:Bible}}</w:t>
      </w:r>
    </w:p>
    <w:p>
      <w:pPr>
        <w:pStyle w:val="Normal"/>
        <w:rPr/>
      </w:pPr>
      <w:r>
        <w:rPr/>
        <w:t>[[@Bible:Luk 18:9 ]][[18:9 &gt;&gt; Luk 18:9]] {{field-on:Bible}} И пак на некои които се надееха на себе си че са праведни, и унищожаваха другите, рече тази притча: {{field-off:Bible}}</w:t>
      </w:r>
    </w:p>
    <w:p>
      <w:pPr>
        <w:pStyle w:val="Normal"/>
        <w:rPr/>
      </w:pPr>
      <w:r>
        <w:rPr/>
        <w:t>[[@Bible:Luk 18:10 ]][[18:10 &gt;&gt; Luk 18:10]] {{field-on:Bible}} Двама человека възлезоха в храма да се помолят, единът Фарисей, а другият митар. {{field-off:Bible}}</w:t>
      </w:r>
    </w:p>
    <w:p>
      <w:pPr>
        <w:pStyle w:val="Normal"/>
        <w:rPr/>
      </w:pPr>
      <w:r>
        <w:rPr/>
        <w:t>[[@Bible:Luk 18:11 ]][[18:11 &gt;&gt; Luk 18:11]] {{field-on:Bible}} Фарисеят се изправи и молеше се в себе си така; Боже, благодаря ти, че не съм както другите человеци, грабители, обидници, прелюбодейци, или както този митар: {{field-off:Bible}}</w:t>
      </w:r>
    </w:p>
    <w:p>
      <w:pPr>
        <w:pStyle w:val="Normal"/>
        <w:rPr/>
      </w:pPr>
      <w:r>
        <w:rPr/>
        <w:t>[[@Bible:Luk 18:12 ]][[18:12 &gt;&gt; Luk 18:12]] {{field-on:Bible}} Постя дваж в седмицата, десетък давам от всичко що придобия. {{field-off:Bible}}</w:t>
      </w:r>
    </w:p>
    <w:p>
      <w:pPr>
        <w:pStyle w:val="Normal"/>
        <w:rPr/>
      </w:pPr>
      <w:r>
        <w:rPr/>
        <w:t>[[@Bible:Luk 18:13 ]][[18:13 &gt;&gt; Luk 18:13]] {{field-on:Bible}} И митарът като стоеше из далеч не щеше нито очите си към небето да подигне, но биеше се в гърдите си и думаше: Боже, бъди милостив мене грешному. {{field-off:Bible}}</w:t>
      </w:r>
    </w:p>
    <w:p>
      <w:pPr>
        <w:pStyle w:val="Normal"/>
        <w:rPr/>
      </w:pPr>
      <w:r>
        <w:rPr/>
        <w:t>[[@Bible:Luk 18:14 ]][[18:14 &gt;&gt; Luk 18:14]] {{field-on:Bible}} Казвам ви, че той слезе у дома си оправдан повече нежели онзи; защото всеки който възнася себе си, ще се смири; а който смирява себе си, ще се възнесе. {{field-off:Bible}}</w:t>
      </w:r>
    </w:p>
    <w:p>
      <w:pPr>
        <w:pStyle w:val="Normal"/>
        <w:rPr/>
      </w:pPr>
      <w:r>
        <w:rPr/>
        <w:t>[[@Bible:Luk 18:15 ]][[18:15 &gt;&gt; Luk 18:15]] {{field-on:Bible}} Приносяха му още и дечицата да се прикосне до тех, а учениците като видеха забраниха им. {{field-off:Bible}}</w:t>
      </w:r>
    </w:p>
    <w:p>
      <w:pPr>
        <w:pStyle w:val="Normal"/>
        <w:rPr/>
      </w:pPr>
      <w:r>
        <w:rPr/>
        <w:t>[[@Bible:Luk 18:16 ]][[18:16 &gt;&gt; Luk 18:16]] {{field-on:Bible}} Но Исус ги привика, и рече: Оставете децата да дохождат при мене, и не ги възпирайте; защото на таквиз е царството Божие. {{field-off:Bible}}</w:t>
      </w:r>
    </w:p>
    <w:p>
      <w:pPr>
        <w:pStyle w:val="Normal"/>
        <w:rPr/>
      </w:pPr>
      <w:r>
        <w:rPr/>
        <w:t>[[@Bible:Luk 18:17 ]][[18:17 &gt;&gt; Luk 18:17]] {{field-on:Bible}} Истина ви казвам: Който не приеме царството Божие както дете нема да влезе в него. {{field-off:Bible}}</w:t>
      </w:r>
    </w:p>
    <w:p>
      <w:pPr>
        <w:pStyle w:val="Normal"/>
        <w:rPr/>
      </w:pPr>
      <w:r>
        <w:rPr/>
        <w:t>[[@Bible:Luk 18:18 ]][[18:18 &gt;&gt; Luk 18:18]] {{field-on:Bible}} И некой си големец го попита и каза: Учителю благи, що да сторя за да наследвам живот вечен? {{field-off:Bible}}</w:t>
      </w:r>
    </w:p>
    <w:p>
      <w:pPr>
        <w:pStyle w:val="Normal"/>
        <w:rPr/>
      </w:pPr>
      <w:r>
        <w:rPr/>
        <w:t>[[@Bible:Luk 18:19 ]][[18:19 &gt;&gt; Luk 18:19]] {{field-on:Bible}} А Исус му рече: Що ме казваш благ? Никой не е благ тъкмо един Бог. {{field-off:Bible}}</w:t>
      </w:r>
    </w:p>
    <w:p>
      <w:pPr>
        <w:pStyle w:val="Normal"/>
        <w:rPr/>
      </w:pPr>
      <w:r>
        <w:rPr/>
        <w:t>[[@Bible:Luk 18:20 ]][[18:20 &gt;&gt; Luk 18:20]] {{field-on:Bible}} Заповедите знаеш: "Да не направиш прелюбодеяние;" " Да не убиеш;" " Да не откраднеш;" "Да не лъжесвидетелствуваш;" "Почитай баща си и майка си." {{field-off:Bible}}</w:t>
      </w:r>
    </w:p>
    <w:p>
      <w:pPr>
        <w:pStyle w:val="Normal"/>
        <w:rPr/>
      </w:pPr>
      <w:r>
        <w:rPr/>
        <w:t>[[@Bible:Luk 18:21 ]][[18:21 &gt;&gt; Luk 18:21]] {{field-on:Bible}} А той рече: Всичко това съм упазил от младостта си до нине. {{field-off:Bible}}</w:t>
      </w:r>
    </w:p>
    <w:p>
      <w:pPr>
        <w:pStyle w:val="Normal"/>
        <w:rPr/>
      </w:pPr>
      <w:r>
        <w:rPr/>
        <w:t>[[@Bible:Luk 18:22 ]][[18:22 &gt;&gt; Luk 18:22]] {{field-on:Bible}} Това като чу Исус, рече му: Овсе що имаш продай, и раздай на сиромасите, и ще имаш съкровището на небето; и дойди та ме последвай. {{field-off:Bible}}</w:t>
      </w:r>
    </w:p>
    <w:p>
      <w:pPr>
        <w:pStyle w:val="Normal"/>
        <w:rPr/>
      </w:pPr>
      <w:r>
        <w:rPr/>
        <w:t>[[@Bible:Luk 18:23 ]][[18:23 &gt;&gt; Luk 18:23]] {{field-on:Bible}} А той като чу това оскърби се, защото беше много богат. {{field-off:Bible}}</w:t>
      </w:r>
    </w:p>
    <w:p>
      <w:pPr>
        <w:pStyle w:val="Normal"/>
        <w:rPr/>
      </w:pPr>
      <w:r>
        <w:rPr/>
        <w:t>[[@Bible:Luk 18:24 ]][[18:24 &gt;&gt; Luk 18:24]] {{field-on:Bible}} И като го виде Исус че се оскърби, рече: Колко мъчно ще влезат в царството Божие тези които имат богатство! {{field-off:Bible}}</w:t>
      </w:r>
    </w:p>
    <w:p>
      <w:pPr>
        <w:pStyle w:val="Normal"/>
        <w:rPr/>
      </w:pPr>
      <w:r>
        <w:rPr/>
        <w:t>[[@Bible:Luk 18:25 ]][[18:25 &gt;&gt; Luk 18:25]] {{field-on:Bible}} Защото по-лесно е да мине камила през иглени уши, а не богат да влезе в царството Божие. {{field-off:Bible}}</w:t>
      </w:r>
    </w:p>
    <w:p>
      <w:pPr>
        <w:pStyle w:val="Normal"/>
        <w:rPr/>
      </w:pPr>
      <w:r>
        <w:rPr/>
        <w:t>[[@Bible:Luk 18:26 ]][[18:26 &gt;&gt; Luk 18:26]] {{field-on:Bible}} А които чуха това рекоха: И кой може да се спаси? {{field-off:Bible}}</w:t>
      </w:r>
    </w:p>
    <w:p>
      <w:pPr>
        <w:pStyle w:val="Normal"/>
        <w:rPr/>
      </w:pPr>
      <w:r>
        <w:rPr/>
        <w:t>[[@Bible:Luk 18:27 ]][[18:27 &gt;&gt; Luk 18:27]] {{field-on:Bible}} А той рече: Невъзможното у человеците у Бога е възможно. {{field-off:Bible}}</w:t>
      </w:r>
    </w:p>
    <w:p>
      <w:pPr>
        <w:pStyle w:val="Normal"/>
        <w:rPr/>
      </w:pPr>
      <w:r>
        <w:rPr/>
        <w:t>[[@Bible:Luk 18:28 ]][[18:28 &gt;&gt; Luk 18:28]] {{field-on:Bible}} А Петър рече: Ето, ние оставихме всичко, и последвахме те. {{field-off:Bible}}</w:t>
      </w:r>
    </w:p>
    <w:p>
      <w:pPr>
        <w:pStyle w:val="Normal"/>
        <w:rPr/>
      </w:pPr>
      <w:r>
        <w:rPr/>
        <w:t>[[@Bible:Luk 18:29 ]][[18:29 &gt;&gt; Luk 18:29]] {{field-on:Bible}} А той им рече: Истина ви казвам, че нема никой който да е оставил къща, или родители, или братя, или жена, или чада заради царството Божие, {{field-off:Bible}}</w:t>
      </w:r>
    </w:p>
    <w:p>
      <w:pPr>
        <w:pStyle w:val="Normal"/>
        <w:rPr/>
      </w:pPr>
      <w:r>
        <w:rPr/>
        <w:t>[[@Bible:Luk 18:30 ]][[18:30 &gt;&gt; Luk 18:30]] {{field-on:Bible}} и да не получи многократно на това време, и в идущият век живот вечен. {{field-off:Bible}}</w:t>
      </w:r>
    </w:p>
    <w:p>
      <w:pPr>
        <w:pStyle w:val="Normal"/>
        <w:rPr/>
      </w:pPr>
      <w:r>
        <w:rPr/>
        <w:t>[[@Bible:Luk 18:31 ]][[18:31 &gt;&gt; Luk 18:31]] {{field-on:Bible}} И като взе дванадесетте при себе си, рече им: Ето възлезваме в Ерусалим, и ще се свърши всичко що е написано от пророците за Сина человеческаго. {{field-off:Bible}}</w:t>
      </w:r>
    </w:p>
    <w:p>
      <w:pPr>
        <w:pStyle w:val="Normal"/>
        <w:rPr/>
      </w:pPr>
      <w:r>
        <w:rPr/>
        <w:t>[[@Bible:Luk 18:32 ]][[18:32 &gt;&gt; Luk 18:32]] {{field-on:Bible}} Защото ще бъде предаден на езичниците и ще му се поругаят, и ще го обезчестят, и ще го заплюят, {{field-off:Bible}}</w:t>
      </w:r>
    </w:p>
    <w:p>
      <w:pPr>
        <w:pStyle w:val="Normal"/>
        <w:rPr/>
      </w:pPr>
      <w:r>
        <w:rPr/>
        <w:t>[[@Bible:Luk 18:33 ]][[18:33 &gt;&gt; Luk 18:33]] {{field-on:Bible}} и ще го бият, и ще го убият, и в третият ден ще възкръсне. {{field-off:Bible}}</w:t>
      </w:r>
    </w:p>
    <w:p>
      <w:pPr>
        <w:pStyle w:val="Normal"/>
        <w:rPr/>
      </w:pPr>
      <w:r>
        <w:rPr/>
        <w:t>[[@Bible:Luk 18:34 ]][[18:34 &gt;&gt; Luk 18:34]] {{field-on:Bible}} И те не разумеха нищо от това; и тая дума беше покрита за тех, и не разбираха това което се казваше. {{field-off:Bible}}</w:t>
      </w:r>
    </w:p>
    <w:p>
      <w:pPr>
        <w:pStyle w:val="Normal"/>
        <w:rPr/>
      </w:pPr>
      <w:r>
        <w:rPr/>
        <w:t>[[@Bible:Luk 18:35 ]][[18:35 &gt;&gt; Luk 18:35]] {{field-on:Bible}} А когато наближаваше до Ерихон, некой си слеп седеше край пътя да проси. {{field-off:Bible}}</w:t>
      </w:r>
    </w:p>
    <w:p>
      <w:pPr>
        <w:pStyle w:val="Normal"/>
        <w:rPr/>
      </w:pPr>
      <w:r>
        <w:rPr/>
        <w:t>[[@Bible:Luk 18:36 ]][[18:36 &gt;&gt; Luk 18:36]] {{field-on:Bible}} И като чу че народ минува, попита: Що е това? {{field-off:Bible}}</w:t>
      </w:r>
    </w:p>
    <w:p>
      <w:pPr>
        <w:pStyle w:val="Normal"/>
        <w:rPr/>
      </w:pPr>
      <w:r>
        <w:rPr/>
        <w:t>[[@Bible:Luk 18:37 ]][[18:37 &gt;&gt; Luk 18:37]] {{field-on:Bible}} И казаха му че Исус Назарянин минува. {{field-off:Bible}}</w:t>
      </w:r>
    </w:p>
    <w:p>
      <w:pPr>
        <w:pStyle w:val="Normal"/>
        <w:rPr/>
      </w:pPr>
      <w:r>
        <w:rPr/>
        <w:t>[[@Bible:Luk 18:38 ]][[18:38 &gt;&gt; Luk 18:38]] {{field-on:Bible}} Тогаз той извика и казваше: Исусе, Сине Давидов, помилвай ме! {{field-off:Bible}}</w:t>
      </w:r>
    </w:p>
    <w:p>
      <w:pPr>
        <w:pStyle w:val="Normal"/>
        <w:rPr/>
      </w:pPr>
      <w:r>
        <w:rPr/>
        <w:t>[[@Bible:Luk 18:39 ]][[18:39 &gt;&gt; Luk 18:39]] {{field-on:Bible}} И тези които вървеха напред запретяваха му да млъкне, но той още повече викаше: Сине Давидов, помилвай ме! {{field-off:Bible}}</w:t>
      </w:r>
    </w:p>
    <w:p>
      <w:pPr>
        <w:pStyle w:val="Normal"/>
        <w:rPr/>
      </w:pPr>
      <w:r>
        <w:rPr/>
        <w:t>[[@Bible:Luk 18:40 ]][[18:40 &gt;&gt; Luk 18:40]] {{field-on:Bible}} И спре се Исус и повеле да му го доведат; и като наближи попита го, {{field-off:Bible}}</w:t>
      </w:r>
    </w:p>
    <w:p>
      <w:pPr>
        <w:pStyle w:val="Normal"/>
        <w:rPr/>
      </w:pPr>
      <w:r>
        <w:rPr/>
        <w:t>[[@Bible:Luk 18:41 ]][[18:41 &gt;&gt; Luk 18:41]] {{field-on:Bible}} и рече: Що искаш да ти сторя? А той рече: Господи, да прогледам. {{field-off:Bible}}</w:t>
      </w:r>
    </w:p>
    <w:p>
      <w:pPr>
        <w:pStyle w:val="Normal"/>
        <w:rPr/>
      </w:pPr>
      <w:r>
        <w:rPr/>
        <w:t>[[@Bible:Luk 18:42 ]][[18:42 &gt;&gt; Luk 18:42]] {{field-on:Bible}} И Исус му рече: Прогледай; твоята вера те изцели. {{field-off:Bible}}</w:t>
      </w:r>
    </w:p>
    <w:p>
      <w:pPr>
        <w:pStyle w:val="Normal"/>
        <w:rPr/>
      </w:pPr>
      <w:r>
        <w:rPr/>
        <w:t>[[@Bible:Luk 18:43 ]][[18:43 &gt;&gt; Luk 18:43]] {{field-on:Bible}} И тутакси прогледа, и тръгна след него, и славеше Бога; и всичкий народ като виде това, въздаде хвала Богу. {{field-off:Bible}}</w:t>
      </w:r>
    </w:p>
    <w:p>
      <w:pPr>
        <w:pStyle w:val="Heading2"/>
        <w:rPr/>
      </w:pPr>
      <w:r>
        <w:rPr/>
        <w:t>Глава 19</w:t>
      </w:r>
    </w:p>
    <w:p>
      <w:pPr>
        <w:pStyle w:val="Normal"/>
        <w:rPr/>
      </w:pPr>
      <w:r>
        <w:rPr/>
        <w:t>[[@Bible:Luk 19:1 ]][[19:1 &gt;&gt; Luk 19:1]] {{field-on:Bible}} След това влезе Исус в Ерихон, и заминуваше си. {{field-off:Bible}}</w:t>
      </w:r>
    </w:p>
    <w:p>
      <w:pPr>
        <w:pStyle w:val="Normal"/>
        <w:rPr/>
      </w:pPr>
      <w:r>
        <w:rPr/>
        <w:t>[[@Bible:Luk 19:2 ]][[19:2 &gt;&gt; Luk 19:2]] {{field-on:Bible}} И ето человек на име Закхей който беше началник на митарите, и той бе богат. {{field-off:Bible}}</w:t>
      </w:r>
    </w:p>
    <w:p>
      <w:pPr>
        <w:pStyle w:val="Normal"/>
        <w:rPr/>
      </w:pPr>
      <w:r>
        <w:rPr/>
        <w:t>[[@Bible:Luk 19:3 ]][[19:3 &gt;&gt; Luk 19:3]] {{field-on:Bible}} И искаше да види Исуса кой е; но не можеше от народа, защото беше низък на възраст. {{field-off:Bible}}</w:t>
      </w:r>
    </w:p>
    <w:p>
      <w:pPr>
        <w:pStyle w:val="Normal"/>
        <w:rPr/>
      </w:pPr>
      <w:r>
        <w:rPr/>
        <w:t>[[@Bible:Luk 19:4 ]][[19:4 &gt;&gt; Luk 19:4]] {{field-on:Bible}} И завтече се на напред, та възлезе на една черница за да го види; понеже през онзи път щеше да мине. {{field-off:Bible}}</w:t>
      </w:r>
    </w:p>
    <w:p>
      <w:pPr>
        <w:pStyle w:val="Normal"/>
        <w:rPr/>
      </w:pPr>
      <w:r>
        <w:rPr/>
        <w:t>[[@Bible:Luk 19:5 ]][[19:5 &gt;&gt; Luk 19:5]] {{field-on:Bible}} И като дойде на това место, Исус погледна, виде го, и рече му: Закхее, слез скоро; защото днес требва да остана в твоята къща. {{field-off:Bible}}</w:t>
      </w:r>
    </w:p>
    <w:p>
      <w:pPr>
        <w:pStyle w:val="Normal"/>
        <w:rPr/>
      </w:pPr>
      <w:r>
        <w:rPr/>
        <w:t>[[@Bible:Luk 19:6 ]][[19:6 &gt;&gt; Luk 19:6]] {{field-on:Bible}} И прибърза та слезе, и прие го с радост. {{field-off:Bible}}</w:t>
      </w:r>
    </w:p>
    <w:p>
      <w:pPr>
        <w:pStyle w:val="Normal"/>
        <w:rPr/>
      </w:pPr>
      <w:r>
        <w:rPr/>
        <w:t>[[@Bible:Luk 19:7 ]][[19:7 &gt;&gt; Luk 19:7]] {{field-on:Bible}} И като видеха това всички, помъмряха и казваха че при грешен человек влезе да преседи. {{field-off:Bible}}</w:t>
      </w:r>
    </w:p>
    <w:p>
      <w:pPr>
        <w:pStyle w:val="Normal"/>
        <w:rPr/>
      </w:pPr>
      <w:r>
        <w:rPr/>
        <w:t>[[@Bible:Luk 19:8 ]][[19:8 &gt;&gt; Luk 19:8]] {{field-on:Bible}} А Закхей застана и рече Господу: Господи, ето, половината от имота си давам на сиромасите; и ако съм обидил некого в нещо с клевета, въздавам четверократно. {{field-off:Bible}}</w:t>
      </w:r>
    </w:p>
    <w:p>
      <w:pPr>
        <w:pStyle w:val="Normal"/>
        <w:rPr/>
      </w:pPr>
      <w:r>
        <w:rPr/>
        <w:t>[[@Bible:Luk 19:9 ]][[19:9 &gt;&gt; Luk 19:9]] {{field-on:Bible}} Рече му Исус: Днес стана спасение на този дом; защото и той е син Авраамов. {{field-off:Bible}}</w:t>
      </w:r>
    </w:p>
    <w:p>
      <w:pPr>
        <w:pStyle w:val="Normal"/>
        <w:rPr/>
      </w:pPr>
      <w:r>
        <w:rPr/>
        <w:t>[[@Bible:Luk 19:10 ]][[19:10 &gt;&gt; Luk 19:10]] {{field-on:Bible}} Понеже Син человечески дойде да потърси и да спаси погиналото. {{field-off:Bible}}</w:t>
      </w:r>
    </w:p>
    <w:p>
      <w:pPr>
        <w:pStyle w:val="Normal"/>
        <w:rPr/>
      </w:pPr>
      <w:r>
        <w:rPr/>
        <w:t>[[@Bible:Luk 19:11 ]][[19:11 &gt;&gt; Luk 19:11]] {{field-on:Bible}} И те като слушаха това, приложи та рече и една притча, защото беше близу до Ерусалим, и те имаха на ума си че царството Божие щеше тутакси да се яви. {{field-off:Bible}}</w:t>
      </w:r>
    </w:p>
    <w:p>
      <w:pPr>
        <w:pStyle w:val="Normal"/>
        <w:rPr/>
      </w:pPr>
      <w:r>
        <w:rPr/>
        <w:t>[[@Bible:Luk 19:12 ]][[19:12 &gt;&gt; Luk 19:12]] {{field-on:Bible}} И рече: человек некой си благороден отиде в страна далечна да приеме за себе си царство и да се върне. {{field-off:Bible}}</w:t>
      </w:r>
    </w:p>
    <w:p>
      <w:pPr>
        <w:pStyle w:val="Normal"/>
        <w:rPr/>
      </w:pPr>
      <w:r>
        <w:rPr/>
        <w:t>[[@Bible:Luk 19:13 ]][[19:13 &gt;&gt; Luk 19:13]] {{field-on:Bible}} И повика десет от слугите си, и даде им десет мнаси, и рече им: Търгувайте докле дойда. {{field-off:Bible}}</w:t>
      </w:r>
    </w:p>
    <w:p>
      <w:pPr>
        <w:pStyle w:val="Normal"/>
        <w:rPr/>
      </w:pPr>
      <w:r>
        <w:rPr/>
        <w:t>[[@Bible:Luk 19:14 ]][[19:14 &gt;&gt; Luk 19:14]] {{field-on:Bible}} А гражданите негови ненавиждаха го, и изпратиха след него посланици да кажат: Не щем тогова да царува над нас. {{field-off:Bible}}</w:t>
      </w:r>
    </w:p>
    <w:p>
      <w:pPr>
        <w:pStyle w:val="Normal"/>
        <w:rPr/>
      </w:pPr>
      <w:r>
        <w:rPr/>
        <w:t>[[@Bible:Luk 19:15 ]][[19:15 &gt;&gt; Luk 19:15]] {{field-on:Bible}} И като взе царството и се върна, рече да му повикат онези слуги на които даде среброто, да узнае кой какво е припечелил. {{field-off:Bible}}</w:t>
      </w:r>
    </w:p>
    <w:p>
      <w:pPr>
        <w:pStyle w:val="Normal"/>
        <w:rPr/>
      </w:pPr>
      <w:r>
        <w:rPr/>
        <w:t>[[@Bible:Luk 19:16 ]][[19:16 &gt;&gt; Luk 19:16]] {{field-on:Bible}} И дойде първият и рече: Господи, твоята мнаса придоби десет мнаси. {{field-off:Bible}}</w:t>
      </w:r>
    </w:p>
    <w:p>
      <w:pPr>
        <w:pStyle w:val="Normal"/>
        <w:rPr/>
      </w:pPr>
      <w:r>
        <w:rPr/>
        <w:t>[[@Bible:Luk 19:17 ]][[19:17 &gt;&gt; Luk 19:17]] {{field-on:Bible}} И рече му: Добре рабе добри: понеже на най-малкото се показа верен, имай власт над десет града. {{field-off:Bible}}</w:t>
      </w:r>
    </w:p>
    <w:p>
      <w:pPr>
        <w:pStyle w:val="Normal"/>
        <w:rPr/>
      </w:pPr>
      <w:r>
        <w:rPr/>
        <w:t>[[@Bible:Luk 19:18 ]][[19:18 &gt;&gt; Luk 19:18]] {{field-on:Bible}} И дойде вторият и каза: Господи, твоята мнаса стори пет мнаси. {{field-off:Bible}}</w:t>
      </w:r>
    </w:p>
    <w:p>
      <w:pPr>
        <w:pStyle w:val="Normal"/>
        <w:rPr/>
      </w:pPr>
      <w:r>
        <w:rPr/>
        <w:t>[[@Bible:Luk 19:19 ]][[19:19 &gt;&gt; Luk 19:19]] {{field-on:Bible}} Рече и на тогова: Бъди и ти владетел над пет града. {{field-off:Bible}}</w:t>
      </w:r>
    </w:p>
    <w:p>
      <w:pPr>
        <w:pStyle w:val="Normal"/>
        <w:rPr/>
      </w:pPr>
      <w:r>
        <w:rPr/>
        <w:t>[[@Bible:Luk 19:20 ]][[19:20 &gt;&gt; Luk 19:20]] {{field-on:Bible}} Дойде и друг, и рече: Господи, ето твоята мнаса, която имах скътана в кърпа; {{field-off:Bible}}</w:t>
      </w:r>
    </w:p>
    <w:p>
      <w:pPr>
        <w:pStyle w:val="Normal"/>
        <w:rPr/>
      </w:pPr>
      <w:r>
        <w:rPr/>
        <w:t>[[@Bible:Luk 19:21 ]][[19:21 &gt;&gt; Luk 19:21]] {{field-on:Bible}} защото се боех от тебе; понеже си строг человек; вземаш което не си положил, и жънеш което не си сеял. {{field-off:Bible}}</w:t>
      </w:r>
    </w:p>
    <w:p>
      <w:pPr>
        <w:pStyle w:val="Normal"/>
        <w:rPr/>
      </w:pPr>
      <w:r>
        <w:rPr/>
        <w:t>[[@Bible:Luk 19:22 ]][[19:22 &gt;&gt; Luk 19:22]] {{field-on:Bible}} И казва му: От устата ти ще те съдя, рабе лукави. Знаел си че съм человек строг, и вземам което не съм положил, и жъна което не съм сеял; {{field-off:Bible}}</w:t>
      </w:r>
    </w:p>
    <w:p>
      <w:pPr>
        <w:pStyle w:val="Normal"/>
        <w:rPr/>
      </w:pPr>
      <w:r>
        <w:rPr/>
        <w:t>[[@Bible:Luk 19:23 ]][[19:23 &gt;&gt; Luk 19:23]] {{field-on:Bible}} и защо не даде среброто ми на лихваря, така щото аз като си дойдех щех да го прибера с лихвата? {{field-off:Bible}}</w:t>
      </w:r>
    </w:p>
    <w:p>
      <w:pPr>
        <w:pStyle w:val="Normal"/>
        <w:rPr/>
      </w:pPr>
      <w:r>
        <w:rPr/>
        <w:t>[[@Bible:Luk 19:24 ]][[19:24 &gt;&gt; Luk 19:24]] {{field-on:Bible}} И рече на предстоящите: Вземете от него мнасата, и дайте я на тогози който има десетте мнаси; {{field-off:Bible}}</w:t>
      </w:r>
    </w:p>
    <w:p>
      <w:pPr>
        <w:pStyle w:val="Normal"/>
        <w:rPr/>
      </w:pPr>
      <w:r>
        <w:rPr/>
        <w:t>[[@Bible:Luk 19:25 ]][[19:25 &gt;&gt; Luk 19:25]] {{field-on:Bible}} (и рекоха му: Господи, той има десет мнаси;) {{field-off:Bible}}</w:t>
      </w:r>
    </w:p>
    <w:p>
      <w:pPr>
        <w:pStyle w:val="Normal"/>
        <w:rPr/>
      </w:pPr>
      <w:r>
        <w:rPr/>
        <w:t>[[@Bible:Luk 19:26 ]][[19:26 &gt;&gt; Luk 19:26]] {{field-on:Bible}} защото ви казвам, че всекиму който има ще му се даде; а от тогоз който нема, и това що има, ще се отнеме от него. {{field-off:Bible}}</w:t>
      </w:r>
    </w:p>
    <w:p>
      <w:pPr>
        <w:pStyle w:val="Normal"/>
        <w:rPr/>
      </w:pPr>
      <w:r>
        <w:rPr/>
        <w:t>[[@Bible:Luk 19:27 ]][[19:27 &gt;&gt; Luk 19:27]] {{field-on:Bible}} А моите врагове, онези които ме не рачиха да се въцаря над тех, доведете ги тука и посечете ги пред мене. {{field-off:Bible}}</w:t>
      </w:r>
    </w:p>
    <w:p>
      <w:pPr>
        <w:pStyle w:val="Normal"/>
        <w:rPr/>
      </w:pPr>
      <w:r>
        <w:rPr/>
        <w:t>[[@Bible:Luk 19:28 ]][[19:28 &gt;&gt; Luk 19:28]] {{field-on:Bible}} И това като изрече Исус, отиваше напред и възлезваше в Ерусалим. {{field-off:Bible}}</w:t>
      </w:r>
    </w:p>
    <w:p>
      <w:pPr>
        <w:pStyle w:val="Normal"/>
        <w:rPr/>
      </w:pPr>
      <w:r>
        <w:rPr/>
        <w:t>[[@Bible:Luk 19:29 ]][[19:29 &gt;&gt; Luk 19:29]] {{field-on:Bible}} И когато наближи до Витфагия и Витания, към гората която се казваше Елеон, проводи двама от учениците си, {{field-off:Bible}}</w:t>
      </w:r>
    </w:p>
    <w:p>
      <w:pPr>
        <w:pStyle w:val="Normal"/>
        <w:rPr/>
      </w:pPr>
      <w:r>
        <w:rPr/>
        <w:t>[[@Bible:Luk 19:30 ]][[19:30 &gt;&gt; Luk 19:30]] {{field-on:Bible}} и рече им: Ив което щом влезвате ще намерите ждребе вързано, на което никой человек не е никога възседал: отвържете го и го доведете. {{field-off:Bible}}</w:t>
      </w:r>
    </w:p>
    <w:p>
      <w:pPr>
        <w:pStyle w:val="Normal"/>
        <w:rPr/>
      </w:pPr>
      <w:r>
        <w:rPr/>
        <w:t>[[@Bible:Luk 19:31 ]][[19:31 &gt;&gt; Luk 19:31]] {{field-on:Bible}} И ако ви попита некой: Защо го отвързвате? така ще му кажете: Защото требва на Господа. {{field-off:Bible}}</w:t>
      </w:r>
    </w:p>
    <w:p>
      <w:pPr>
        <w:pStyle w:val="Normal"/>
        <w:rPr/>
      </w:pPr>
      <w:r>
        <w:rPr/>
        <w:t>[[@Bible:Luk 19:32 ]][[19:32 &gt;&gt; Luk 19:32]] {{field-on:Bible}} И отидоха проводените и намериха както им рече. {{field-off:Bible}}</w:t>
      </w:r>
    </w:p>
    <w:p>
      <w:pPr>
        <w:pStyle w:val="Normal"/>
        <w:rPr/>
      </w:pPr>
      <w:r>
        <w:rPr/>
        <w:t>[[@Bible:Luk 19:33 ]][[19:33 &gt;&gt; Luk 19:33]] {{field-on:Bible}} И когато отвързваха ждребето, рекоха им стопаните му: Защо отвързвате ждребето? {{field-off:Bible}}</w:t>
      </w:r>
    </w:p>
    <w:p>
      <w:pPr>
        <w:pStyle w:val="Normal"/>
        <w:rPr/>
      </w:pPr>
      <w:r>
        <w:rPr/>
        <w:t>[[@Bible:Luk 19:34 ]][[19:34 &gt;&gt; Luk 19:34]] {{field-on:Bible}} А те рекоха: На Господа требва. {{field-off:Bible}}</w:t>
      </w:r>
    </w:p>
    <w:p>
      <w:pPr>
        <w:pStyle w:val="Normal"/>
        <w:rPr/>
      </w:pPr>
      <w:r>
        <w:rPr/>
        <w:t>[[@Bible:Luk 19:35 ]][[19:35 &gt;&gt; Luk 19:35]] {{field-on:Bible}} И доведоха го при Исуса: и като наметаха дрехите си на ждребето, възкачиха Исуса. {{field-off:Bible}}</w:t>
      </w:r>
    </w:p>
    <w:p>
      <w:pPr>
        <w:pStyle w:val="Normal"/>
        <w:rPr/>
      </w:pPr>
      <w:r>
        <w:rPr/>
        <w:t>[[@Bible:Luk 19:36 ]][[19:36 &gt;&gt; Luk 19:36]] {{field-on:Bible}} И в отиването му постилаха дрехите си по пътя. {{field-off:Bible}}</w:t>
      </w:r>
    </w:p>
    <w:p>
      <w:pPr>
        <w:pStyle w:val="Normal"/>
        <w:rPr/>
      </w:pPr>
      <w:r>
        <w:rPr/>
        <w:t>[[@Bible:Luk 19:37 ]][[19:37 &gt;&gt; Luk 19:37]] {{field-on:Bible}} И когато вече наближаваше до превалата на Елеонската гора, наченаха всичкото множество на учениците да се радват и да славословят Бога велегласно за всите чудеса що беха видели; {{field-off:Bible}}</w:t>
      </w:r>
    </w:p>
    <w:p>
      <w:pPr>
        <w:pStyle w:val="Normal"/>
        <w:rPr/>
      </w:pPr>
      <w:r>
        <w:rPr/>
        <w:t>[[@Bible:Luk 19:38 ]][[19:38 &gt;&gt; Luk 19:38]] {{field-on:Bible}} и казваха: Благословен царът който иде в името Господне: мир на небето и слава във вишних! {{field-off:Bible}}</w:t>
      </w:r>
    </w:p>
    <w:p>
      <w:pPr>
        <w:pStyle w:val="Normal"/>
        <w:rPr/>
      </w:pPr>
      <w:r>
        <w:rPr/>
        <w:t>[[@Bible:Luk 19:39 ]][[19:39 &gt;&gt; Luk 19:39]] {{field-on:Bible}} И некои от Фарисеите между народа рекоха му: Учителю, запрети на учениците си. {{field-off:Bible}}</w:t>
      </w:r>
    </w:p>
    <w:p>
      <w:pPr>
        <w:pStyle w:val="Normal"/>
        <w:rPr/>
      </w:pPr>
      <w:r>
        <w:rPr/>
        <w:t>[[@Bible:Luk 19:40 ]][[19:40 &gt;&gt; Luk 19:40]] {{field-on:Bible}} И отговори и рече им: Казвам ви че ако те млъкнат, то каменете ще извикат. {{field-off:Bible}}</w:t>
      </w:r>
    </w:p>
    <w:p>
      <w:pPr>
        <w:pStyle w:val="Normal"/>
        <w:rPr/>
      </w:pPr>
      <w:r>
        <w:rPr/>
        <w:t>[[@Bible:Luk 19:41 ]][[19:41 &gt;&gt; Luk 19:41]] {{field-on:Bible}} И като наближи та виде градът, плака за него, {{field-off:Bible}}</w:t>
      </w:r>
    </w:p>
    <w:p>
      <w:pPr>
        <w:pStyle w:val="Normal"/>
        <w:rPr/>
      </w:pPr>
      <w:r>
        <w:rPr/>
        <w:t>[[@Bible:Luk 19:42 ]][[19:42 &gt;&gt; Luk 19:42]] {{field-on:Bible}} и казваше: Да бе знаел и ти, поне в този твой ден това което е за мира ти! но сега вече се скри от твоите очи. {{field-off:Bible}}</w:t>
      </w:r>
    </w:p>
    <w:p>
      <w:pPr>
        <w:pStyle w:val="Normal"/>
        <w:rPr/>
      </w:pPr>
      <w:r>
        <w:rPr/>
        <w:t>[[@Bible:Luk 19:43 ]][[19:43 &gt;&gt; Luk 19:43]] {{field-on:Bible}} Защото ще дойдат върх тебе дни, и твоите неприятели ще направят окоп около тебе, и ще те обсадят, и от всекъде ще те утеснят {{field-off:Bible}}</w:t>
      </w:r>
    </w:p>
    <w:p>
      <w:pPr>
        <w:pStyle w:val="Normal"/>
        <w:rPr/>
      </w:pPr>
      <w:r>
        <w:rPr/>
        <w:t>[[@Bible:Luk 19:44 ]][[19:44 &gt;&gt; Luk 19:44]] {{field-on:Bible}} и съсипят тебе и чадата ти в тебе, и нема да оставят в тебе камик на камик; защото не си разумел времето на посещението си. {{field-off:Bible}}</w:t>
      </w:r>
    </w:p>
    <w:p>
      <w:pPr>
        <w:pStyle w:val="Normal"/>
        <w:rPr/>
      </w:pPr>
      <w:r>
        <w:rPr/>
        <w:t>[[@Bible:Luk 19:45 ]][[19:45 &gt;&gt; Luk 19:45]] {{field-on:Bible}} И като влезе в храма, начна да изпажда тези които продаваха и купуваха; {{field-off:Bible}}</w:t>
      </w:r>
    </w:p>
    <w:p>
      <w:pPr>
        <w:pStyle w:val="Normal"/>
        <w:rPr/>
      </w:pPr>
      <w:r>
        <w:rPr/>
        <w:t>[[@Bible:Luk 19:46 ]][[19:46 &gt;&gt; Luk 19:46]] {{field-on:Bible}} и казваше им: Писано е: "Домът ми е дом за молитва: а вие го направихте пещера разбойническа." {{field-off:Bible}}</w:t>
      </w:r>
    </w:p>
    <w:p>
      <w:pPr>
        <w:pStyle w:val="Normal"/>
        <w:rPr/>
      </w:pPr>
      <w:r>
        <w:rPr/>
        <w:t>[[@Bible:Luk 19:47 ]][[19:47 &gt;&gt; Luk 19:47]] {{field-on:Bible}} И поучаваше всеки ден в храма; а първосвещениците и книжниците и първите от народа искаха да го погубят; {{field-off:Bible}}</w:t>
      </w:r>
    </w:p>
    <w:p>
      <w:pPr>
        <w:pStyle w:val="Normal"/>
        <w:rPr/>
      </w:pPr>
      <w:r>
        <w:rPr/>
        <w:t>[[@Bible:Luk 19:48 ]][[19:48 &gt;&gt; Luk 19:48]] {{field-on:Bible}} и не намерваха какво да сторят; понеже всичкият народ беше прилепнал при него да го слуша. {{field-off:Bible}}</w:t>
      </w:r>
    </w:p>
    <w:p>
      <w:pPr>
        <w:pStyle w:val="Heading2"/>
        <w:rPr/>
      </w:pPr>
      <w:r>
        <w:rPr/>
        <w:t>Глава 20</w:t>
      </w:r>
    </w:p>
    <w:p>
      <w:pPr>
        <w:pStyle w:val="Normal"/>
        <w:rPr/>
      </w:pPr>
      <w:r>
        <w:rPr/>
        <w:t>[[@Bible:Luk 20:1 ]][[20:1 &gt;&gt; Luk 20:1]] {{field-on:Bible}} И в един от ония дни, когато поучаваше той народа в храма и благовествуваше, надойдоха първосвещениците и книжниците наедно със старейшините, {{field-off:Bible}}</w:t>
      </w:r>
    </w:p>
    <w:p>
      <w:pPr>
        <w:pStyle w:val="Normal"/>
        <w:rPr/>
      </w:pPr>
      <w:r>
        <w:rPr/>
        <w:t>[[@Bible:Luk 20:2 ]][[20:2 &gt;&gt; Luk 20:2]] {{field-on:Bible}} та му говореха и рекоха: Кажи ни с коя власт правиш това? или кой е що ти е дал тази власт? {{field-off:Bible}}</w:t>
      </w:r>
    </w:p>
    <w:p>
      <w:pPr>
        <w:pStyle w:val="Normal"/>
        <w:rPr/>
      </w:pPr>
      <w:r>
        <w:rPr/>
        <w:t>[[@Bible:Luk 20:3 ]][[20:3 &gt;&gt; Luk 20:3]] {{field-on:Bible}} Отговори и рече им: Ще ви попитам и аз една реч, и кажете ми. {{field-off:Bible}}</w:t>
      </w:r>
    </w:p>
    <w:p>
      <w:pPr>
        <w:pStyle w:val="Normal"/>
        <w:rPr/>
      </w:pPr>
      <w:r>
        <w:rPr/>
        <w:t>[[@Bible:Luk 20:4 ]][[20:4 &gt;&gt; Luk 20:4]] {{field-on:Bible}} Кръщението Иоаново от небето ли бе, или от человеците? {{field-off:Bible}}</w:t>
      </w:r>
    </w:p>
    <w:p>
      <w:pPr>
        <w:pStyle w:val="Normal"/>
        <w:rPr/>
      </w:pPr>
      <w:r>
        <w:rPr/>
        <w:t>[[@Bible:Luk 20:5 ]][[20:5 &gt;&gt; Luk 20:5]] {{field-on:Bible}} А те си помислиха, и думаха: Ако речем: От небето, ще рече: Защо не повервахте в него? {{field-off:Bible}}</w:t>
      </w:r>
    </w:p>
    <w:p>
      <w:pPr>
        <w:pStyle w:val="Normal"/>
        <w:rPr/>
      </w:pPr>
      <w:r>
        <w:rPr/>
        <w:t>[[@Bible:Luk 20:6 ]][[20:6 &gt;&gt; Luk 20:6]] {{field-on:Bible}} Ако ли речем: От человеците, всичкий народ с камене ще ни убие; понеже е уверен че Иоан е пророк. {{field-off:Bible}}</w:t>
      </w:r>
    </w:p>
    <w:p>
      <w:pPr>
        <w:pStyle w:val="Normal"/>
        <w:rPr/>
      </w:pPr>
      <w:r>
        <w:rPr/>
        <w:t>[[@Bible:Luk 20:7 ]][[20:7 &gt;&gt; Luk 20:7]] {{field-on:Bible}} И отговориха че не знаят от къде бе. {{field-off:Bible}}</w:t>
      </w:r>
    </w:p>
    <w:p>
      <w:pPr>
        <w:pStyle w:val="Normal"/>
        <w:rPr/>
      </w:pPr>
      <w:r>
        <w:rPr/>
        <w:t>[[@Bible:Luk 20:8 ]][[20:8 &gt;&gt; Luk 20:8]] {{field-on:Bible}} Тогаз Исус им рече: И аз ви не казвам с коя власт правя това. {{field-off:Bible}}</w:t>
      </w:r>
    </w:p>
    <w:p>
      <w:pPr>
        <w:pStyle w:val="Normal"/>
        <w:rPr/>
      </w:pPr>
      <w:r>
        <w:rPr/>
        <w:t>[[@Bible:Luk 20:9 ]][[20:9 &gt;&gt; Luk 20:9]] {{field-on:Bible}} И начна да говори на народа тази притча: Некой си человек насади лозе, и даде го под наем на земледелци, и отиде на чужда страна за много време. {{field-off:Bible}}</w:t>
      </w:r>
    </w:p>
    <w:p>
      <w:pPr>
        <w:pStyle w:val="Normal"/>
        <w:rPr/>
      </w:pPr>
      <w:r>
        <w:rPr/>
        <w:t>[[@Bible:Luk 20:10 ]][[20:10 &gt;&gt; Luk 20:10]] {{field-on:Bible}} И във времето на плодовете проводи едного от слугите си при земледелците, да му дадат от плода на лозето; но земледелците го биха и отпратиха го празден. {{field-off:Bible}}</w:t>
      </w:r>
    </w:p>
    <w:p>
      <w:pPr>
        <w:pStyle w:val="Normal"/>
        <w:rPr/>
      </w:pPr>
      <w:r>
        <w:rPr/>
        <w:t>[[@Bible:Luk 20:11 ]][[20:11 &gt;&gt; Luk 20:11]] {{field-on:Bible}} И повтори да проводи и друг слуга; а те биха и него и обезчестиха го и отпратиха го празен. {{field-off:Bible}}</w:t>
      </w:r>
    </w:p>
    <w:p>
      <w:pPr>
        <w:pStyle w:val="Normal"/>
        <w:rPr/>
      </w:pPr>
      <w:r>
        <w:rPr/>
        <w:t>[[@Bible:Luk 20:12 ]][[20:12 &gt;&gt; Luk 20:12]] {{field-on:Bible}} И пак проводи третаго; но те и него нараниха и изпъдиха. {{field-off:Bible}}</w:t>
      </w:r>
    </w:p>
    <w:p>
      <w:pPr>
        <w:pStyle w:val="Normal"/>
        <w:rPr/>
      </w:pPr>
      <w:r>
        <w:rPr/>
        <w:t>[[@Bible:Luk 20:13 ]][[20:13 &gt;&gt; Luk 20:13]] {{field-on:Bible}} Рече тогаз стопанинът на лозето: Що да сторя? Да проводя любезния си син; може него като видят да се посвенят. {{field-off:Bible}}</w:t>
      </w:r>
    </w:p>
    <w:p>
      <w:pPr>
        <w:pStyle w:val="Normal"/>
        <w:rPr/>
      </w:pPr>
      <w:r>
        <w:rPr/>
        <w:t>[[@Bible:Luk 20:14 ]][[20:14 &gt;&gt; Luk 20:14]] {{field-on:Bible}} Но земледелците като го видеха мислеха в себе си и думаха: Този е наследникът: елате да го убием за да бъде наследството наше. {{field-off:Bible}}</w:t>
      </w:r>
    </w:p>
    <w:p>
      <w:pPr>
        <w:pStyle w:val="Normal"/>
        <w:rPr/>
      </w:pPr>
      <w:r>
        <w:rPr/>
        <w:t>[[@Bible:Luk 20:15 ]][[20:15 &gt;&gt; Luk 20:15]] {{field-on:Bible}} И го изведоха вън от лозето та го убиха. И тъй, какво ще им направи стопанинът на лозето? {{field-off:Bible}}</w:t>
      </w:r>
    </w:p>
    <w:p>
      <w:pPr>
        <w:pStyle w:val="Normal"/>
        <w:rPr/>
      </w:pPr>
      <w:r>
        <w:rPr/>
        <w:t>[[@Bible:Luk 20:16 ]][[20:16 &gt;&gt; Luk 20:16]] {{field-on:Bible}} Ще дойде и ще погуби тези земледелци, и ще даде лозето на други. А тези които чуха рекоха: Дано не бъде! {{field-off:Bible}}</w:t>
      </w:r>
    </w:p>
    <w:p>
      <w:pPr>
        <w:pStyle w:val="Normal"/>
        <w:rPr/>
      </w:pPr>
      <w:r>
        <w:rPr/>
        <w:t>[[@Bible:Luk 20:17 ]][[20:17 &gt;&gt; Luk 20:17]] {{field-on:Bible}} А той ги погледна и рече: Що е това писаното: "Камикът който отхвърлиха зидарите, той стана глава на ъгъла"? {{field-off:Bible}}</w:t>
      </w:r>
    </w:p>
    <w:p>
      <w:pPr>
        <w:pStyle w:val="Normal"/>
        <w:rPr/>
      </w:pPr>
      <w:r>
        <w:rPr/>
        <w:t>[[@Bible:Luk 20:18 ]][[20:18 &gt;&gt; Luk 20:18]] {{field-on:Bible}} Всеки който падне на този камик ще се строши, а връх когото падне, ще го смаже. {{field-off:Bible}}</w:t>
      </w:r>
    </w:p>
    <w:p>
      <w:pPr>
        <w:pStyle w:val="Normal"/>
        <w:rPr/>
      </w:pPr>
      <w:r>
        <w:rPr/>
        <w:t>[[@Bible:Luk 20:19 ]][[20:19 &gt;&gt; Luk 20:19]] {{field-on:Bible}} И поискаха първосвещениците и книжниците да турят ръце на него в този час, защото разумеха че там ката тази притча; но убояха се от народа. {{field-off:Bible}}</w:t>
      </w:r>
    </w:p>
    <w:p>
      <w:pPr>
        <w:pStyle w:val="Normal"/>
        <w:rPr/>
      </w:pPr>
      <w:r>
        <w:rPr/>
        <w:t>[[@Bible:Luk 20:20 ]][[20:20 &gt;&gt; Luk 20:20]] {{field-on:Bible}} И като го извардиха проводиха наветници, които се приструваха че са праведни, с намерение да го уловят в некоя реч та да го предадат на началството и на властта управителева. {{field-off:Bible}}</w:t>
      </w:r>
    </w:p>
    <w:p>
      <w:pPr>
        <w:pStyle w:val="Normal"/>
        <w:rPr/>
      </w:pPr>
      <w:r>
        <w:rPr/>
        <w:t>[[@Bible:Luk 20:21 ]][[20:21 &gt;&gt; Luk 20:21]] {{field-on:Bible}} И те го попитаха и рекоха: Учителю, знаем че право говориш и учиш, и не гледаш на лице, но по истина пътят Божий учиш. {{field-off:Bible}}</w:t>
      </w:r>
    </w:p>
    <w:p>
      <w:pPr>
        <w:pStyle w:val="Normal"/>
        <w:rPr/>
      </w:pPr>
      <w:r>
        <w:rPr/>
        <w:t>[[@Bible:Luk 20:22 ]][[20:22 &gt;&gt; Luk 20:22]] {{field-on:Bible}} Право ли е за нас да даваме дан Кесарю, или не? {{field-off:Bible}}</w:t>
      </w:r>
    </w:p>
    <w:p>
      <w:pPr>
        <w:pStyle w:val="Normal"/>
        <w:rPr/>
      </w:pPr>
      <w:r>
        <w:rPr/>
        <w:t>[[@Bible:Luk 20:23 ]][[20:23 &gt;&gt; Luk 20:23]] {{field-on:Bible}} А той разуме лукавството им, и рече им: Защо ме изкушавате? {{field-off:Bible}}</w:t>
      </w:r>
    </w:p>
    <w:p>
      <w:pPr>
        <w:pStyle w:val="Normal"/>
        <w:rPr/>
      </w:pPr>
      <w:r>
        <w:rPr/>
        <w:t>[[@Bible:Luk 20:24 ]][[20:24 &gt;&gt; Luk 20:24]] {{field-on:Bible}} Покажете ми един динарий. чий образ и надпис има? Отговориха и рекоха: Кесарев. {{field-off:Bible}}</w:t>
      </w:r>
    </w:p>
    <w:p>
      <w:pPr>
        <w:pStyle w:val="Normal"/>
        <w:rPr/>
      </w:pPr>
      <w:r>
        <w:rPr/>
        <w:t>[[@Bible:Luk 20:25 ]][[20:25 &gt;&gt; Luk 20:25]] {{field-on:Bible}} А той им рече: Като е тъй, отдайте Кесаревото на Кесаря, и Божието на Бога. {{field-off:Bible}}</w:t>
      </w:r>
    </w:p>
    <w:p>
      <w:pPr>
        <w:pStyle w:val="Normal"/>
        <w:rPr/>
      </w:pPr>
      <w:r>
        <w:rPr/>
        <w:t>[[@Bible:Luk 20:26 ]][[20:26 &gt;&gt; Luk 20:26]] {{field-on:Bible}} И не могоха да уловят нещо в думата му пред народа; и зачудени за ответа негов, млъкнаха. {{field-off:Bible}}</w:t>
      </w:r>
    </w:p>
    <w:p>
      <w:pPr>
        <w:pStyle w:val="Normal"/>
        <w:rPr/>
      </w:pPr>
      <w:r>
        <w:rPr/>
        <w:t>[[@Bible:Luk 20:27 ]][[20:27 &gt;&gt; Luk 20:27]] {{field-on:Bible}} И пристъпиха некои от Садукеите, които отричат възкресението, и го попитаха, {{field-off:Bible}}</w:t>
      </w:r>
    </w:p>
    <w:p>
      <w:pPr>
        <w:pStyle w:val="Normal"/>
        <w:rPr/>
      </w:pPr>
      <w:r>
        <w:rPr/>
        <w:t>[[@Bible:Luk 20:28 ]][[20:28 &gt;&gt; Luk 20:28]] {{field-on:Bible}} и рекоха: Учителю, Моисей написа нам: "Ако умре на некого брат му който има жена, и умре той безчаден, да вземе брат му жената и да възстави семе на брата си." {{field-off:Bible}}</w:t>
      </w:r>
    </w:p>
    <w:p>
      <w:pPr>
        <w:pStyle w:val="Normal"/>
        <w:rPr/>
      </w:pPr>
      <w:r>
        <w:rPr/>
        <w:t>[[@Bible:Luk 20:29 ]][[20:29 &gt;&gt; Luk 20:29]] {{field-on:Bible}} А имаше седмина братя, и първият взе жена и умре безчаден. {{field-off:Bible}}</w:t>
      </w:r>
    </w:p>
    <w:p>
      <w:pPr>
        <w:pStyle w:val="Normal"/>
        <w:rPr/>
      </w:pPr>
      <w:r>
        <w:rPr/>
        <w:t>[[@Bible:Luk 20:30 ]][[20:30 &gt;&gt; Luk 20:30]] {{field-on:Bible}} И взе вторият жената, и умре и той безчаден. {{field-off:Bible}}</w:t>
      </w:r>
    </w:p>
    <w:p>
      <w:pPr>
        <w:pStyle w:val="Normal"/>
        <w:rPr/>
      </w:pPr>
      <w:r>
        <w:rPr/>
        <w:t>[[@Bible:Luk 20:31 ]][[20:31 &gt;&gt; Luk 20:31]] {{field-on:Bible}} И третият я взе; също така и седмината, и не оставиха чада, и умреха. {{field-off:Bible}}</w:t>
      </w:r>
    </w:p>
    <w:p>
      <w:pPr>
        <w:pStyle w:val="Normal"/>
        <w:rPr/>
      </w:pPr>
      <w:r>
        <w:rPr/>
        <w:t>[[@Bible:Luk 20:32 ]][[20:32 &gt;&gt; Luk 20:32]] {{field-on:Bible}} А подир всичките умре и жената. {{field-off:Bible}}</w:t>
      </w:r>
    </w:p>
    <w:p>
      <w:pPr>
        <w:pStyle w:val="Normal"/>
        <w:rPr/>
      </w:pPr>
      <w:r>
        <w:rPr/>
        <w:t>[[@Bible:Luk 20:33 ]][[20:33 &gt;&gt; Luk 20:33]] {{field-on:Bible}} И тъй във възкресението на кого от тех ще бъде жена? защото и седмината я имаха за жена. {{field-off:Bible}}</w:t>
      </w:r>
    </w:p>
    <w:p>
      <w:pPr>
        <w:pStyle w:val="Normal"/>
        <w:rPr/>
      </w:pPr>
      <w:r>
        <w:rPr/>
        <w:t>[[@Bible:Luk 20:34 ]][[20:34 &gt;&gt; Luk 20:34]] {{field-on:Bible}} А Исус отговори и рече им: чадата на този век женят се и за мъж отиват; {{field-off:Bible}}</w:t>
      </w:r>
    </w:p>
    <w:p>
      <w:pPr>
        <w:pStyle w:val="Normal"/>
        <w:rPr/>
      </w:pPr>
      <w:r>
        <w:rPr/>
        <w:t>[[@Bible:Luk 20:35 ]][[20:35 &gt;&gt; Luk 20:35]] {{field-on:Bible}} а които се сподобят да получат онзи век и възкресението от мъртвите нито се женят нито за мъж отиват: {{field-off:Bible}}</w:t>
      </w:r>
    </w:p>
    <w:p>
      <w:pPr>
        <w:pStyle w:val="Normal"/>
        <w:rPr/>
      </w:pPr>
      <w:r>
        <w:rPr/>
        <w:t>[[@Bible:Luk 20:36 ]][[20:36 &gt;&gt; Luk 20:36]] {{field-on:Bible}} защото не могат вече ни да умрат, понеже са равноангелни; и като са синове на възкресението, синове Божии са. {{field-off:Bible}}</w:t>
      </w:r>
    </w:p>
    <w:p>
      <w:pPr>
        <w:pStyle w:val="Normal"/>
        <w:rPr/>
      </w:pPr>
      <w:r>
        <w:rPr/>
        <w:t>[[@Bible:Luk 20:37 ]][[20:37 &gt;&gt; Luk 20:37]] {{field-on:Bible}} А това че мъртвите възкръсват, и Моисей го изяви при къпината когато назоваваше Господа "Бога Авраамова, и Бога Исаакова, и Бога Яковова." {{field-off:Bible}}</w:t>
      </w:r>
    </w:p>
    <w:p>
      <w:pPr>
        <w:pStyle w:val="Normal"/>
        <w:rPr/>
      </w:pPr>
      <w:r>
        <w:rPr/>
        <w:t>[[@Bible:Luk 20:38 ]][[20:38 &gt;&gt; Luk 20:38]] {{field-on:Bible}} А Бог не е Бог на мъртвите, но на живите; защото всички са живи при него. {{field-off:Bible}}</w:t>
      </w:r>
    </w:p>
    <w:p>
      <w:pPr>
        <w:pStyle w:val="Normal"/>
        <w:rPr/>
      </w:pPr>
      <w:r>
        <w:rPr/>
        <w:t>[[@Bible:Luk 20:39 ]][[20:39 &gt;&gt; Luk 20:39]] {{field-on:Bible}} И отговориха некои от книжниците и рекоха: Учителю, ти добре рече. {{field-off:Bible}}</w:t>
      </w:r>
    </w:p>
    <w:p>
      <w:pPr>
        <w:pStyle w:val="Normal"/>
        <w:rPr/>
      </w:pPr>
      <w:r>
        <w:rPr/>
        <w:t>[[@Bible:Luk 20:40 ]][[20:40 &gt;&gt; Luk 20:40]] {{field-on:Bible}} И не смееха вече нищо да го попитат. {{field-off:Bible}}</w:t>
      </w:r>
    </w:p>
    <w:p>
      <w:pPr>
        <w:pStyle w:val="Normal"/>
        <w:rPr/>
      </w:pPr>
      <w:r>
        <w:rPr/>
        <w:t>[[@Bible:Luk 20:41 ]][[20:41 &gt;&gt; Luk 20:41]] {{field-on:Bible}} И Рече им: Как казват че Христос е син Давидов? {{field-off:Bible}}</w:t>
      </w:r>
    </w:p>
    <w:p>
      <w:pPr>
        <w:pStyle w:val="Normal"/>
        <w:rPr/>
      </w:pPr>
      <w:r>
        <w:rPr/>
        <w:t>[[@Bible:Luk 20:42 ]][[20:42 &gt;&gt; Luk 20:42]] {{field-on:Bible}} кога сам Давид казва в книгата Псаломска: "Рече Господ Господу моему: Седни отдесно ми {{field-off:Bible}}</w:t>
      </w:r>
    </w:p>
    <w:p>
      <w:pPr>
        <w:pStyle w:val="Normal"/>
        <w:rPr/>
      </w:pPr>
      <w:r>
        <w:rPr/>
        <w:t>[[@Bible:Luk 20:43 ]][[20:43 &gt;&gt; Luk 20:43]] {{field-on:Bible}} докле положа враговете ти подножие на нозете ти." {{field-off:Bible}}</w:t>
      </w:r>
    </w:p>
    <w:p>
      <w:pPr>
        <w:pStyle w:val="Normal"/>
        <w:rPr/>
      </w:pPr>
      <w:r>
        <w:rPr/>
        <w:t>[[@Bible:Luk 20:44 ]][[20:44 &gt;&gt; Luk 20:44]] {{field-on:Bible}} И тъй, Давид го нарича Господ; а как е син негов? {{field-off:Bible}}</w:t>
      </w:r>
    </w:p>
    <w:p>
      <w:pPr>
        <w:pStyle w:val="Normal"/>
        <w:rPr/>
      </w:pPr>
      <w:r>
        <w:rPr/>
        <w:t>[[@Bible:Luk 20:45 ]][[20:45 &gt;&gt; Luk 20:45]] {{field-on:Bible}} И когато всичкий народ слушаше, той рече на учениците си: {{field-off:Bible}}</w:t>
      </w:r>
    </w:p>
    <w:p>
      <w:pPr>
        <w:pStyle w:val="Normal"/>
        <w:rPr/>
      </w:pPr>
      <w:r>
        <w:rPr/>
        <w:t>[[@Bible:Luk 20:46 ]][[20:46 &gt;&gt; Luk 20:46]] {{field-on:Bible}} Пазете се от книжниците, които искат да ходят пременени, и обичат поздравления по пазарите, и предните седалища в съборищата, и първите места по вечерянията; {{field-off:Bible}}</w:t>
      </w:r>
    </w:p>
    <w:p>
      <w:pPr>
        <w:pStyle w:val="Normal"/>
        <w:rPr/>
      </w:pPr>
      <w:r>
        <w:rPr/>
        <w:t>[[@Bible:Luk 20:47 ]][[20:47 &gt;&gt; Luk 20:47]] {{field-on:Bible}} които изпояждат домовете на вдовиците, и за причина правят дълги молитви. Те ще приемат по-големо осъждение. {{field-off:Bible}}</w:t>
      </w:r>
    </w:p>
    <w:p>
      <w:pPr>
        <w:pStyle w:val="Heading2"/>
        <w:rPr/>
      </w:pPr>
      <w:r>
        <w:rPr/>
        <w:t>Глава 21</w:t>
      </w:r>
    </w:p>
    <w:p>
      <w:pPr>
        <w:pStyle w:val="Normal"/>
        <w:rPr/>
      </w:pPr>
      <w:r>
        <w:rPr/>
        <w:t>[[@Bible:Luk 21:1 ]][[21:1 &gt;&gt; Luk 21:1]] {{field-on:Bible}} И като погледна Исус, виде богатите които туряха даровете си в съкровищницата. {{field-off:Bible}}</w:t>
      </w:r>
    </w:p>
    <w:p>
      <w:pPr>
        <w:pStyle w:val="Normal"/>
        <w:rPr/>
      </w:pPr>
      <w:r>
        <w:rPr/>
        <w:t>[[@Bible:Luk 21:2 ]][[21:2 &gt;&gt; Luk 21:2]] {{field-on:Bible}} А виде и некоя сирота вдовица която тури там две лепти. {{field-off:Bible}}</w:t>
      </w:r>
    </w:p>
    <w:p>
      <w:pPr>
        <w:pStyle w:val="Normal"/>
        <w:rPr/>
      </w:pPr>
      <w:r>
        <w:rPr/>
        <w:t>[[@Bible:Luk 21:3 ]][[21:3 &gt;&gt; Luk 21:3]] {{field-on:Bible}} И рече: Истина ви казвам че тая сирота вдовица тури от всичките най много; {{field-off:Bible}}</w:t>
      </w:r>
    </w:p>
    <w:p>
      <w:pPr>
        <w:pStyle w:val="Normal"/>
        <w:rPr/>
      </w:pPr>
      <w:r>
        <w:rPr/>
        <w:t>[[@Bible:Luk 21:4 ]][[21:4 &gt;&gt; Luk 21:4]] {{field-on:Bible}} защото всички тези туриха в даровете Божии от изобилието си; а тя от немането си тури всичкия си имот, колкото имаше. {{field-off:Bible}}</w:t>
      </w:r>
    </w:p>
    <w:p>
      <w:pPr>
        <w:pStyle w:val="Normal"/>
        <w:rPr/>
      </w:pPr>
      <w:r>
        <w:rPr/>
        <w:t>[[@Bible:Luk 21:5 ]][[21:5 &gt;&gt; Luk 21:5]] {{field-on:Bible}} И когато некои си говореха за храма че е украсен с хубави камене и с посвещения, рече: {{field-off:Bible}}</w:t>
      </w:r>
    </w:p>
    <w:p>
      <w:pPr>
        <w:pStyle w:val="Normal"/>
        <w:rPr/>
      </w:pPr>
      <w:r>
        <w:rPr/>
        <w:t>[[@Bible:Luk 21:6 ]][[21:6 &gt;&gt; Luk 21:6]] {{field-on:Bible}} Ще дойдат дни, в които това що гледате нема да остане камик на камик който да се не съсипе. {{field-off:Bible}}</w:t>
      </w:r>
    </w:p>
    <w:p>
      <w:pPr>
        <w:pStyle w:val="Normal"/>
        <w:rPr/>
      </w:pPr>
      <w:r>
        <w:rPr/>
        <w:t>[[@Bible:Luk 21:7 ]][[21:7 &gt;&gt; Luk 21:7]] {{field-on:Bible}} И попитаха го и рекоха: Учителю, а кога ще бъде това? и какво е знамението когато ще бъде това? {{field-off:Bible}}</w:t>
      </w:r>
    </w:p>
    <w:p>
      <w:pPr>
        <w:pStyle w:val="Normal"/>
        <w:rPr/>
      </w:pPr>
      <w:r>
        <w:rPr/>
        <w:t>[[@Bible:Luk 21:8 ]][[21:8 &gt;&gt; Luk 21:8]] {{field-on:Bible}} А той рече: Гледайте да се не прелъстите; защото мнозина ще дойдат в мое име да казват че: Съм аз; и уж времето наближи; но да не отидете след тех. {{field-off:Bible}}</w:t>
      </w:r>
    </w:p>
    <w:p>
      <w:pPr>
        <w:pStyle w:val="Normal"/>
        <w:rPr/>
      </w:pPr>
      <w:r>
        <w:rPr/>
        <w:t>[[@Bible:Luk 21:9 ]][[21:9 &gt;&gt; Luk 21:9]] {{field-on:Bible}} И кога чуете бойове и размирици, да се не убоите; защото първом те требва да бъдат, но не е тутакси свършването. {{field-off:Bible}}</w:t>
      </w:r>
    </w:p>
    <w:p>
      <w:pPr>
        <w:pStyle w:val="Normal"/>
        <w:rPr/>
      </w:pPr>
      <w:r>
        <w:rPr/>
        <w:t>[[@Bible:Luk 21:10 ]][[21:10 &gt;&gt; Luk 21:10]] {{field-on:Bible}} Тогаз им казваше: че ще възстане народ връх народ, и царство връх царство; {{field-off:Bible}}</w:t>
      </w:r>
    </w:p>
    <w:p>
      <w:pPr>
        <w:pStyle w:val="Normal"/>
        <w:rPr/>
      </w:pPr>
      <w:r>
        <w:rPr/>
        <w:t>[[@Bible:Luk 21:11 ]][[21:11 &gt;&gt; Luk 21:11]] {{field-on:Bible}} и ще бъдат на места големи трусове и глад и мор; още страшилища и знамения големи от небето ще бъдат. {{field-off:Bible}}</w:t>
      </w:r>
    </w:p>
    <w:p>
      <w:pPr>
        <w:pStyle w:val="Normal"/>
        <w:rPr/>
      </w:pPr>
      <w:r>
        <w:rPr/>
        <w:t>[[@Bible:Luk 21:12 ]][[21:12 &gt;&gt; Luk 21:12]] {{field-on:Bible}} А преди всичко това ще турят ръце на вас, и ще ви изгонят, и ще ви предадат на съборища и в тъмници, и ще ви извождат пред царе и пред владетели заради моето име. {{field-off:Bible}}</w:t>
      </w:r>
    </w:p>
    <w:p>
      <w:pPr>
        <w:pStyle w:val="Normal"/>
        <w:rPr/>
      </w:pPr>
      <w:r>
        <w:rPr/>
        <w:t>[[@Bible:Luk 21:13 ]][[21:13 &gt;&gt; Luk 21:13]] {{field-on:Bible}} И това ще ви стане за свидетелство. {{field-off:Bible}}</w:t>
      </w:r>
    </w:p>
    <w:p>
      <w:pPr>
        <w:pStyle w:val="Normal"/>
        <w:rPr/>
      </w:pPr>
      <w:r>
        <w:rPr/>
        <w:t>[[@Bible:Luk 21:14 ]][[21:14 &gt;&gt; Luk 21:14]] {{field-on:Bible}} И тъй, положете на сърцата си да не преговаряте от по-напред що да отвещаете; {{field-off:Bible}}</w:t>
      </w:r>
    </w:p>
    <w:p>
      <w:pPr>
        <w:pStyle w:val="Normal"/>
        <w:rPr/>
      </w:pPr>
      <w:r>
        <w:rPr/>
        <w:t>[[@Bible:Luk 21:15 ]][[21:15 &gt;&gt; Luk 21:15]] {{field-on:Bible}} защото аз ще ви дам уста и мъдрост на която не ще могат да противоречат нито да противостоят всичките ваши противници. {{field-off:Bible}}</w:t>
      </w:r>
    </w:p>
    <w:p>
      <w:pPr>
        <w:pStyle w:val="Normal"/>
        <w:rPr/>
      </w:pPr>
      <w:r>
        <w:rPr/>
        <w:t>[[@Bible:Luk 21:16 ]][[21:16 &gt;&gt; Luk 21:16]] {{field-on:Bible}} И ще бъдете предадени и от родители и братя и роднини и от приятели; и ще умъртвят некои от вас. {{field-off:Bible}}</w:t>
      </w:r>
    </w:p>
    <w:p>
      <w:pPr>
        <w:pStyle w:val="Normal"/>
        <w:rPr/>
      </w:pPr>
      <w:r>
        <w:rPr/>
        <w:t>[[@Bible:Luk 21:17 ]][[21:17 &gt;&gt; Luk 21:17]] {{field-on:Bible}} И от всички ще бъдете ненавиждани заради моето име. {{field-off:Bible}}</w:t>
      </w:r>
    </w:p>
    <w:p>
      <w:pPr>
        <w:pStyle w:val="Normal"/>
        <w:rPr/>
      </w:pPr>
      <w:r>
        <w:rPr/>
        <w:t>[[@Bible:Luk 21:18 ]][[21:18 &gt;&gt; Luk 21:18]] {{field-on:Bible}} Но косъм от главата ви нема да загине. {{field-off:Bible}}</w:t>
      </w:r>
    </w:p>
    <w:p>
      <w:pPr>
        <w:pStyle w:val="Normal"/>
        <w:rPr/>
      </w:pPr>
      <w:r>
        <w:rPr/>
        <w:t>[[@Bible:Luk 21:19 ]][[21:19 &gt;&gt; Luk 21:19]] {{field-on:Bible}} С търпението си придобийте душите си. {{field-off:Bible}}</w:t>
      </w:r>
    </w:p>
    <w:p>
      <w:pPr>
        <w:pStyle w:val="Normal"/>
        <w:rPr/>
      </w:pPr>
      <w:r>
        <w:rPr/>
        <w:t>[[@Bible:Luk 21:20 ]][[21:20 &gt;&gt; Luk 21:20]] {{field-on:Bible}} А кога видите Ерусалим обиколен с войски, тогава знайте че наближи запустението му. {{field-off:Bible}}</w:t>
      </w:r>
    </w:p>
    <w:p>
      <w:pPr>
        <w:pStyle w:val="Normal"/>
        <w:rPr/>
      </w:pPr>
      <w:r>
        <w:rPr/>
        <w:t>[[@Bible:Luk 21:21 ]][[21:21 &gt;&gt; Luk 21:21]] {{field-on:Bible}} Тогаз които са в Юдея да бегат по горите; и които са в сред него да излязат навън, и които са в околностите да не влезват в него. {{field-off:Bible}}</w:t>
      </w:r>
    </w:p>
    <w:p>
      <w:pPr>
        <w:pStyle w:val="Normal"/>
        <w:rPr/>
      </w:pPr>
      <w:r>
        <w:rPr/>
        <w:t>[[@Bible:Luk 21:22 ]][[21:22 &gt;&gt; Luk 21:22]] {{field-on:Bible}} Защото тези са дни на отмъщение за да се изпълни все що е писано. {{field-off:Bible}}</w:t>
      </w:r>
    </w:p>
    <w:p>
      <w:pPr>
        <w:pStyle w:val="Normal"/>
        <w:rPr/>
      </w:pPr>
      <w:r>
        <w:rPr/>
        <w:t>[[@Bible:Luk 21:23 ]][[21:23 &gt;&gt; Luk 21:23]] {{field-on:Bible}} И горко на непразните и на доещите през онези дни! защото ще бъде голема тъга на земята, и гнев Божий връх този народ. {{field-off:Bible}}</w:t>
      </w:r>
    </w:p>
    <w:p>
      <w:pPr>
        <w:pStyle w:val="Normal"/>
        <w:rPr/>
      </w:pPr>
      <w:r>
        <w:rPr/>
        <w:t>[[@Bible:Luk 21:24 ]][[21:24 &gt;&gt; Luk 21:24]] {{field-on:Bible}} И ще да паднат под острото на ножа, и ще бъдат закарани в плен по всичките народи; и Ерусалим ще бъде потъпкуван от езичниците, докле се изпълнят времената на езичниците. {{field-off:Bible}}</w:t>
      </w:r>
    </w:p>
    <w:p>
      <w:pPr>
        <w:pStyle w:val="Normal"/>
        <w:rPr/>
      </w:pPr>
      <w:r>
        <w:rPr/>
        <w:t>[[@Bible:Luk 21:25 ]][[21:25 &gt;&gt; Luk 21:25]] {{field-on:Bible}} И ще бъдат знамения в слънцето и в луната и в звездите, и по земята тъга на народите в недоумието им, и ще шуми морето и вълните. {{field-off:Bible}}</w:t>
      </w:r>
    </w:p>
    <w:p>
      <w:pPr>
        <w:pStyle w:val="Normal"/>
        <w:rPr/>
      </w:pPr>
      <w:r>
        <w:rPr/>
        <w:t>[[@Bible:Luk 21:26 ]][[21:26 &gt;&gt; Luk 21:26]] {{field-on:Bible}} человеците ще издъхват от страх и от очакване на бедствията които ще постигнат вселенната, защото силите небесни ще се поколебаят. {{field-off:Bible}}</w:t>
      </w:r>
    </w:p>
    <w:p>
      <w:pPr>
        <w:pStyle w:val="Normal"/>
        <w:rPr/>
      </w:pPr>
      <w:r>
        <w:rPr/>
        <w:t>[[@Bible:Luk 21:27 ]][[21:27 &gt;&gt; Luk 21:27]] {{field-on:Bible}} И тогаз ще видят Сина человеческаго че иде в облак със сила и слава голема. {{field-off:Bible}}</w:t>
      </w:r>
    </w:p>
    <w:p>
      <w:pPr>
        <w:pStyle w:val="Normal"/>
        <w:rPr/>
      </w:pPr>
      <w:r>
        <w:rPr/>
        <w:t>[[@Bible:Luk 21:28 ]][[21:28 &gt;&gt; Luk 21:28]] {{field-on:Bible}} И когато начне да става това, възправете се и подигнете си главите, защото наближава избавлението ви. {{field-off:Bible}}</w:t>
      </w:r>
    </w:p>
    <w:p>
      <w:pPr>
        <w:pStyle w:val="Normal"/>
        <w:rPr/>
      </w:pPr>
      <w:r>
        <w:rPr/>
        <w:t>[[@Bible:Luk 21:29 ]][[21:29 &gt;&gt; Luk 21:29]] {{field-on:Bible}} И рече им притча: Вижте смоковницата и всичките дървета. {{field-off:Bible}}</w:t>
      </w:r>
    </w:p>
    <w:p>
      <w:pPr>
        <w:pStyle w:val="Normal"/>
        <w:rPr/>
      </w:pPr>
      <w:r>
        <w:rPr/>
        <w:t>[[@Bible:Luk 21:30 ]][[21:30 &gt;&gt; Luk 21:30]] {{field-on:Bible}} Когато вече ги виждате че се развиват, знаете от само себе си че е близо вече летото. {{field-off:Bible}}</w:t>
      </w:r>
    </w:p>
    <w:p>
      <w:pPr>
        <w:pStyle w:val="Normal"/>
        <w:rPr/>
      </w:pPr>
      <w:r>
        <w:rPr/>
        <w:t>[[@Bible:Luk 21:31 ]][[21:31 &gt;&gt; Luk 21:31]] {{field-on:Bible}} Така и вие, кога видите това че става, знайте че е близо царството Божие. {{field-off:Bible}}</w:t>
      </w:r>
    </w:p>
    <w:p>
      <w:pPr>
        <w:pStyle w:val="Normal"/>
        <w:rPr/>
      </w:pPr>
      <w:r>
        <w:rPr/>
        <w:t>[[@Bible:Luk 21:32 ]][[21:32 &gt;&gt; Luk 21:32]] {{field-on:Bible}} Истина ви казвам, че нема да премине този род, докато се сбъде всичко това. {{field-off:Bible}}</w:t>
      </w:r>
    </w:p>
    <w:p>
      <w:pPr>
        <w:pStyle w:val="Normal"/>
        <w:rPr/>
      </w:pPr>
      <w:r>
        <w:rPr/>
        <w:t>[[@Bible:Luk 21:33 ]][[21:33 &gt;&gt; Luk 21:33]] {{field-on:Bible}} Небето и земята ще преминат, а моите думи нема да преминат. {{field-off:Bible}}</w:t>
      </w:r>
    </w:p>
    <w:p>
      <w:pPr>
        <w:pStyle w:val="Normal"/>
        <w:rPr/>
      </w:pPr>
      <w:r>
        <w:rPr/>
        <w:t>[[@Bible:Luk 21:34 ]][[21:34 &gt;&gt; Luk 21:34]] {{field-on:Bible}} Но пазете себе си да не би да отегнат сърцата ви от обядене и пиянство и от житейски грижи, и ви постигне напрасно този ден; {{field-off:Bible}}</w:t>
      </w:r>
    </w:p>
    <w:p>
      <w:pPr>
        <w:pStyle w:val="Normal"/>
        <w:rPr/>
      </w:pPr>
      <w:r>
        <w:rPr/>
        <w:t>[[@Bible:Luk 21:35 ]][[21:35 &gt;&gt; Luk 21:35]] {{field-on:Bible}} защото като примка ще дойде на всички които обитават по лицето на всичката земя. {{field-off:Bible}}</w:t>
      </w:r>
    </w:p>
    <w:p>
      <w:pPr>
        <w:pStyle w:val="Normal"/>
        <w:rPr/>
      </w:pPr>
      <w:r>
        <w:rPr/>
        <w:t>[[@Bible:Luk 21:36 ]][[21:36 &gt;&gt; Luk 21:36]] {{field-on:Bible}} За то бъдете будни, и молете се на всеко време, за да се удостоите да избегнете от всичко това което има да бъде, и да предстанете пред Сина человеческаго. {{field-off:Bible}}</w:t>
      </w:r>
    </w:p>
    <w:p>
      <w:pPr>
        <w:pStyle w:val="Normal"/>
        <w:rPr/>
      </w:pPr>
      <w:r>
        <w:rPr/>
        <w:t>[[@Bible:Luk 21:37 ]][[21:37 &gt;&gt; Luk 21:37]] {{field-on:Bible}} И дене той учеше в храма; а ноще излезваше та нощуваше на гората нарицаема Елеонска. {{field-off:Bible}}</w:t>
      </w:r>
    </w:p>
    <w:p>
      <w:pPr>
        <w:pStyle w:val="Normal"/>
        <w:rPr/>
      </w:pPr>
      <w:r>
        <w:rPr/>
        <w:t>[[@Bible:Luk 21:38 ]][[21:38 &gt;&gt; Luk 21:38]] {{field-on:Bible}} И всичкият народ подраняваха при него в храма да го слушат. {{field-off:Bible}}</w:t>
      </w:r>
    </w:p>
    <w:p>
      <w:pPr>
        <w:pStyle w:val="Heading2"/>
        <w:rPr/>
      </w:pPr>
      <w:r>
        <w:rPr/>
        <w:t>Глава 22</w:t>
      </w:r>
    </w:p>
    <w:p>
      <w:pPr>
        <w:pStyle w:val="Normal"/>
        <w:rPr/>
      </w:pPr>
      <w:r>
        <w:rPr/>
        <w:t>[[@Bible:Luk 22:1 ]][[22:1 &gt;&gt; Luk 22:1]] {{field-on:Bible}} И наближаваше праздникът на безквасните хлебове, който се казва Пасха. {{field-off:Bible}}</w:t>
      </w:r>
    </w:p>
    <w:p>
      <w:pPr>
        <w:pStyle w:val="Normal"/>
        <w:rPr/>
      </w:pPr>
      <w:r>
        <w:rPr/>
        <w:t>[[@Bible:Luk 22:2 ]][[22:2 &gt;&gt; Luk 22:2]] {{field-on:Bible}} И първосвещениците и книжниците търсеха как да го убият; защото се бояха от народа. {{field-off:Bible}}</w:t>
      </w:r>
    </w:p>
    <w:p>
      <w:pPr>
        <w:pStyle w:val="Normal"/>
        <w:rPr/>
      </w:pPr>
      <w:r>
        <w:rPr/>
        <w:t>[[@Bible:Luk 22:3 ]][[22:3 &gt;&gt; Luk 22:3]] {{field-on:Bible}} И влезе Сатана в Юда, който се казваше Искариот, който беше от числото на дванадесетте; {{field-off:Bible}}</w:t>
      </w:r>
    </w:p>
    <w:p>
      <w:pPr>
        <w:pStyle w:val="Normal"/>
        <w:rPr/>
      </w:pPr>
      <w:r>
        <w:rPr/>
        <w:t>[[@Bible:Luk 22:4 ]][[22:4 &gt;&gt; Luk 22:4]] {{field-on:Bible}} и отиде и наговори се с първосвещениците и войводите как да им го предаде. {{field-off:Bible}}</w:t>
      </w:r>
    </w:p>
    <w:p>
      <w:pPr>
        <w:pStyle w:val="Normal"/>
        <w:rPr/>
      </w:pPr>
      <w:r>
        <w:rPr/>
        <w:t>[[@Bible:Luk 22:5 ]][[22:5 &gt;&gt; Luk 22:5]] {{field-on:Bible}} И възрадваха се те, и нагласиха се да му дадат сребро. {{field-off:Bible}}</w:t>
      </w:r>
    </w:p>
    <w:p>
      <w:pPr>
        <w:pStyle w:val="Normal"/>
        <w:rPr/>
      </w:pPr>
      <w:r>
        <w:rPr/>
        <w:t>[[@Bible:Luk 22:6 ]][[22:6 &gt;&gt; Luk 22:6]] {{field-on:Bible}} И даде обещание, и търсеше сгодно време да им го предаде без народа. {{field-off:Bible}}</w:t>
      </w:r>
    </w:p>
    <w:p>
      <w:pPr>
        <w:pStyle w:val="Normal"/>
        <w:rPr/>
      </w:pPr>
      <w:r>
        <w:rPr/>
        <w:t>[[@Bible:Luk 22:7 ]][[22:7 &gt;&gt; Luk 22:7]] {{field-on:Bible}} Дойде же денът на безквасните в който требваше да жертвуват пасхата. {{field-off:Bible}}</w:t>
      </w:r>
    </w:p>
    <w:p>
      <w:pPr>
        <w:pStyle w:val="Normal"/>
        <w:rPr/>
      </w:pPr>
      <w:r>
        <w:rPr/>
        <w:t>[[@Bible:Luk 22:8 ]][[22:8 &gt;&gt; Luk 22:8]] {{field-on:Bible}} И проводи Петра и Иоана, и рече: Идете и пригответе ни да ядем пасхата. {{field-off:Bible}}</w:t>
      </w:r>
    </w:p>
    <w:p>
      <w:pPr>
        <w:pStyle w:val="Normal"/>
        <w:rPr/>
      </w:pPr>
      <w:r>
        <w:rPr/>
        <w:t>[[@Bible:Luk 22:9 ]][[22:9 &gt;&gt; Luk 22:9]] {{field-on:Bible}} А те му рекоха: Де искаш да приготвим? {{field-off:Bible}}</w:t>
      </w:r>
    </w:p>
    <w:p>
      <w:pPr>
        <w:pStyle w:val="Normal"/>
        <w:rPr/>
      </w:pPr>
      <w:r>
        <w:rPr/>
        <w:t>[[@Bible:Luk 22:10 ]][[22:10 &gt;&gt; Luk 22:10]] {{field-on:Bible}} А той им рече: Ето, щом влезете в града ще ви срещне человек който носи кърчаг с вода: идете след него в дома в който влезе, {{field-off:Bible}}</w:t>
      </w:r>
    </w:p>
    <w:p>
      <w:pPr>
        <w:pStyle w:val="Normal"/>
        <w:rPr/>
      </w:pPr>
      <w:r>
        <w:rPr/>
        <w:t>[[@Bible:Luk 22:11 ]][[22:11 &gt;&gt; Luk 22:11]] {{field-on:Bible}} и речете на стопанина на къщата: Учителът казва на тебе: Де е гостинната стая в която наедно с учениците си ще ям пасхата? {{field-off:Bible}}</w:t>
      </w:r>
    </w:p>
    <w:p>
      <w:pPr>
        <w:pStyle w:val="Normal"/>
        <w:rPr/>
      </w:pPr>
      <w:r>
        <w:rPr/>
        <w:t>[[@Bible:Luk 22:12 ]][[22:12 &gt;&gt; Luk 22:12]] {{field-on:Bible}} И той ще ви посочи горница голема постлана: там пригответе. {{field-off:Bible}}</w:t>
      </w:r>
    </w:p>
    <w:p>
      <w:pPr>
        <w:pStyle w:val="Normal"/>
        <w:rPr/>
      </w:pPr>
      <w:r>
        <w:rPr/>
        <w:t>[[@Bible:Luk 22:13 ]][[22:13 &gt;&gt; Luk 22:13]] {{field-on:Bible}} И като отидоха намериха както им рече: и приготвиха пасхата. {{field-off:Bible}}</w:t>
      </w:r>
    </w:p>
    <w:p>
      <w:pPr>
        <w:pStyle w:val="Normal"/>
        <w:rPr/>
      </w:pPr>
      <w:r>
        <w:rPr/>
        <w:t>[[@Bible:Luk 22:14 ]][[22:14 &gt;&gt; Luk 22:14]] {{field-on:Bible}} И когато дойде часът, седна на трапезата, и дванадесетте апостоли с него. {{field-off:Bible}}</w:t>
      </w:r>
    </w:p>
    <w:p>
      <w:pPr>
        <w:pStyle w:val="Normal"/>
        <w:rPr/>
      </w:pPr>
      <w:r>
        <w:rPr/>
        <w:t>[[@Bible:Luk 22:15 ]][[22:15 &gt;&gt; Luk 22:15]] {{field-on:Bible}} И рече им: С желание пожелах да ям тази пасха с вас преди страданието си; {{field-off:Bible}}</w:t>
      </w:r>
    </w:p>
    <w:p>
      <w:pPr>
        <w:pStyle w:val="Normal"/>
        <w:rPr/>
      </w:pPr>
      <w:r>
        <w:rPr/>
        <w:t>[[@Bible:Luk 22:16 ]][[22:16 &gt;&gt; Luk 22:16]] {{field-on:Bible}} защото ви казвам че няма да ям вече от нея докле се не изпълни в царството Божие. {{field-off:Bible}}</w:t>
      </w:r>
    </w:p>
    <w:p>
      <w:pPr>
        <w:pStyle w:val="Normal"/>
        <w:rPr/>
      </w:pPr>
      <w:r>
        <w:rPr/>
        <w:t>[[@Bible:Luk 22:17 ]][[22:17 &gt;&gt; Luk 22:17]] {{field-on:Bible}} И като взе чашата, благодари и рече: Вземете това и разделете го помежду си; {{field-off:Bible}}</w:t>
      </w:r>
    </w:p>
    <w:p>
      <w:pPr>
        <w:pStyle w:val="Normal"/>
        <w:rPr/>
      </w:pPr>
      <w:r>
        <w:rPr/>
        <w:t>[[@Bible:Luk 22:18 ]][[22:18 &gt;&gt; Luk 22:18]] {{field-on:Bible}} защото ви казвам че нема да пия от плода на лозата докато не дойде царството Божие. {{field-off:Bible}}</w:t>
      </w:r>
    </w:p>
    <w:p>
      <w:pPr>
        <w:pStyle w:val="Normal"/>
        <w:rPr/>
      </w:pPr>
      <w:r>
        <w:rPr/>
        <w:t>[[@Bible:Luk 22:19 ]][[22:19 &gt;&gt; Luk 22:19]] {{field-on:Bible}} И взе хлеб, и като благодари преломи го, даде им, и рече: Ттова правете за мое възпоминание. {{field-off:Bible}}</w:t>
      </w:r>
    </w:p>
    <w:p>
      <w:pPr>
        <w:pStyle w:val="Normal"/>
        <w:rPr/>
      </w:pPr>
      <w:r>
        <w:rPr/>
        <w:t>[[@Bible:Luk 22:20 ]][[22:20 &gt;&gt; Luk 22:20]] {{field-on:Bible}} Така взе и чашата след вечерята, и рече: Тая чаша е новият завет с моята кръв която се за вас пролива. {{field-off:Bible}}</w:t>
      </w:r>
    </w:p>
    <w:p>
      <w:pPr>
        <w:pStyle w:val="Normal"/>
        <w:rPr/>
      </w:pPr>
      <w:r>
        <w:rPr/>
        <w:t>[[@Bible:Luk 22:21 ]][[22:21 &gt;&gt; Luk 22:21]] {{field-on:Bible}} Но, ето, ръката на тогоз който ме предава с мене е на трапезата. {{field-off:Bible}}</w:t>
      </w:r>
    </w:p>
    <w:p>
      <w:pPr>
        <w:pStyle w:val="Normal"/>
        <w:rPr/>
      </w:pPr>
      <w:r>
        <w:rPr/>
        <w:t>[[@Bible:Luk 22:22 ]][[22:22 &gt;&gt; Luk 22:22]] {{field-on:Bible}} И Син человечески отхожда според както е определено; но горко на тогоз человека чрез когото се предава! {{field-off:Bible}}</w:t>
      </w:r>
    </w:p>
    <w:p>
      <w:pPr>
        <w:pStyle w:val="Normal"/>
        <w:rPr/>
      </w:pPr>
      <w:r>
        <w:rPr/>
        <w:t>[[@Bible:Luk 22:23 ]][[22:23 &gt;&gt; Luk 22:23]] {{field-on:Bible}} И те наченаха да разискват помежду си кой ли от тех ще е този който ще стори това. {{field-off:Bible}}</w:t>
      </w:r>
    </w:p>
    <w:p>
      <w:pPr>
        <w:pStyle w:val="Normal"/>
        <w:rPr/>
      </w:pPr>
      <w:r>
        <w:rPr/>
        <w:t>[[@Bible:Luk 22:24 ]][[22:24 &gt;&gt; Luk 22:24]] {{field-on:Bible}} Стана още и препирня помежду им кого от тех ще имат за по-голем. {{field-off:Bible}}</w:t>
      </w:r>
    </w:p>
    <w:p>
      <w:pPr>
        <w:pStyle w:val="Normal"/>
        <w:rPr/>
      </w:pPr>
      <w:r>
        <w:rPr/>
        <w:t>[[@Bible:Luk 22:25 ]][[22:25 &gt;&gt; Luk 22:25]] {{field-on:Bible}} А той им рече: Царете на народите господаруват над тех, и тези които ги владеят наричат се благодетели. {{field-off:Bible}}</w:t>
      </w:r>
    </w:p>
    <w:p>
      <w:pPr>
        <w:pStyle w:val="Normal"/>
        <w:rPr/>
      </w:pPr>
      <w:r>
        <w:rPr/>
        <w:t>[[@Bible:Luk 22:26 ]][[22:26 &gt;&gt; Luk 22:26]] {{field-on:Bible}} А вие не така; но най-големият изпомежду ви да бъде както най-малкия, който началствува, както оногоз който слугува. {{field-off:Bible}}</w:t>
      </w:r>
    </w:p>
    <w:p>
      <w:pPr>
        <w:pStyle w:val="Normal"/>
        <w:rPr/>
      </w:pPr>
      <w:r>
        <w:rPr/>
        <w:t>[[@Bible:Luk 22:27 ]][[22:27 &gt;&gt; Luk 22:27]] {{field-on:Bible}} Защото кой е по-голем, който седи на трапезата ли, или който слугува? не този ли който седи? Но аз помежду вас съм като един който слугува. {{field-off:Bible}}</w:t>
      </w:r>
    </w:p>
    <w:p>
      <w:pPr>
        <w:pStyle w:val="Normal"/>
        <w:rPr/>
      </w:pPr>
      <w:r>
        <w:rPr/>
        <w:t>[[@Bible:Luk 22:28 ]][[22:28 &gt;&gt; Luk 22:28]] {{field-on:Bible}} А вие сте онези които устояхте с мене наедно в моите напасти. {{field-off:Bible}}</w:t>
      </w:r>
    </w:p>
    <w:p>
      <w:pPr>
        <w:pStyle w:val="Normal"/>
        <w:rPr/>
      </w:pPr>
      <w:r>
        <w:rPr/>
        <w:t>[[@Bible:Luk 22:29 ]][[22:29 &gt;&gt; Luk 22:29]] {{field-on:Bible}} За това аз вам завещавам царство както Отец ми завеща на мене; {{field-off:Bible}}</w:t>
      </w:r>
    </w:p>
    <w:p>
      <w:pPr>
        <w:pStyle w:val="Normal"/>
        <w:rPr/>
      </w:pPr>
      <w:r>
        <w:rPr/>
        <w:t>[[@Bible:Luk 22:30 ]][[22:30 &gt;&gt; Luk 22:30]] {{field-on:Bible}} за да ядете и да пиете на трапезата ми в царството мое, и да седнете на престоли да садите дванадесетте племена Израилеви. {{field-off:Bible}}</w:t>
      </w:r>
    </w:p>
    <w:p>
      <w:pPr>
        <w:pStyle w:val="Normal"/>
        <w:rPr/>
      </w:pPr>
      <w:r>
        <w:rPr/>
        <w:t>[[@Bible:Luk 22:31 ]][[22:31 &gt;&gt; Luk 22:31]] {{field-on:Bible}} И рече Господ: Симоне, Симоне, ето, Сатана ви изиска за да ви отсее като жито; {{field-off:Bible}}</w:t>
      </w:r>
    </w:p>
    <w:p>
      <w:pPr>
        <w:pStyle w:val="Normal"/>
        <w:rPr/>
      </w:pPr>
      <w:r>
        <w:rPr/>
        <w:t>[[@Bible:Luk 22:32 ]][[22:32 &gt;&gt; Luk 22:32]] {{field-on:Bible}} но аз се молих за тебе да не оскудее твоята вера; и ти когато се обърнеш утвърди братята си. {{field-off:Bible}}</w:t>
      </w:r>
    </w:p>
    <w:p>
      <w:pPr>
        <w:pStyle w:val="Normal"/>
        <w:rPr/>
      </w:pPr>
      <w:r>
        <w:rPr/>
        <w:t>[[@Bible:Luk 22:33 ]][[22:33 &gt;&gt; Luk 22:33]] {{field-on:Bible}} И Петър му рече: Господи, готов съм с тебе наедно и в тъмница и на смърт да ида. {{field-off:Bible}}</w:t>
      </w:r>
    </w:p>
    <w:p>
      <w:pPr>
        <w:pStyle w:val="Normal"/>
        <w:rPr/>
      </w:pPr>
      <w:r>
        <w:rPr/>
        <w:t>[[@Bible:Luk 22:34 ]][[22:34 &gt;&gt; Luk 22:34]] {{field-on:Bible}} А той му рече: Казвам ти, Петре: Петелът днес нема да попее преди да се отречеш ти триж че ме не познаваш. {{field-off:Bible}}</w:t>
      </w:r>
    </w:p>
    <w:p>
      <w:pPr>
        <w:pStyle w:val="Normal"/>
        <w:rPr/>
      </w:pPr>
      <w:r>
        <w:rPr/>
        <w:t>[[@Bible:Luk 22:35 ]][[22:35 &gt;&gt; Luk 22:35]] {{field-on:Bible}} И рече им: Когато ви пратих без кесия, без тържик, и без обуща, останахте ли лишени от нещо? А те рекоха: От нищо. {{field-off:Bible}}</w:t>
      </w:r>
    </w:p>
    <w:p>
      <w:pPr>
        <w:pStyle w:val="Normal"/>
        <w:rPr/>
      </w:pPr>
      <w:r>
        <w:rPr/>
        <w:t>[[@Bible:Luk 22:36 ]][[22:36 &gt;&gt; Luk 22:36]] {{field-on:Bible}} Тогаз им рече: Но сега който има кесия да я вземе със себе си, така и тържик, и който нема, нека продаде дрехата си и нека купи нож; {{field-off:Bible}}</w:t>
      </w:r>
    </w:p>
    <w:p>
      <w:pPr>
        <w:pStyle w:val="Normal"/>
        <w:rPr/>
      </w:pPr>
      <w:r>
        <w:rPr/>
        <w:t>[[@Bible:Luk 22:37 ]][[22:37 &gt;&gt; Luk 22:37]] {{field-on:Bible}} защото ви казвам че още и това писаното требва да се изпълни на мене: "И с беззаконните се счете," защото писаните за мене вземат край. {{field-off:Bible}}</w:t>
      </w:r>
    </w:p>
    <w:p>
      <w:pPr>
        <w:pStyle w:val="Normal"/>
        <w:rPr/>
      </w:pPr>
      <w:r>
        <w:rPr/>
        <w:t>[[@Bible:Luk 22:38 ]][[22:38 &gt;&gt; Luk 22:38]] {{field-on:Bible}} И те рекоха: Господи, ето тука два ножа. А той им рече: Доволно са. {{field-off:Bible}}</w:t>
      </w:r>
    </w:p>
    <w:p>
      <w:pPr>
        <w:pStyle w:val="Normal"/>
        <w:rPr/>
      </w:pPr>
      <w:r>
        <w:rPr/>
        <w:t>[[@Bible:Luk 22:39 ]][[22:39 &gt;&gt; Luk 22:39]] {{field-on:Bible}} И излезе та отиде по обичай на гората Елеонска; отидоха след него и учениците му. {{field-off:Bible}}</w:t>
      </w:r>
    </w:p>
    <w:p>
      <w:pPr>
        <w:pStyle w:val="Normal"/>
        <w:rPr/>
      </w:pPr>
      <w:r>
        <w:rPr/>
        <w:t>[[@Bible:Luk 22:40 ]][[22:40 &gt;&gt; Luk 22:40]] {{field-on:Bible}} И като дойде на местото, рече им: Молете се да не впаднете в изкушение. {{field-off:Bible}}</w:t>
      </w:r>
    </w:p>
    <w:p>
      <w:pPr>
        <w:pStyle w:val="Normal"/>
        <w:rPr/>
      </w:pPr>
      <w:r>
        <w:rPr/>
        <w:t>[[@Bible:Luk 22:41 ]][[22:41 &gt;&gt; Luk 22:41]] {{field-on:Bible}} И той се отлъчи от тех колкото един хвърлей камик, и коленичи, и молеше се, {{field-off:Bible}}</w:t>
      </w:r>
    </w:p>
    <w:p>
      <w:pPr>
        <w:pStyle w:val="Normal"/>
        <w:rPr/>
      </w:pPr>
      <w:r>
        <w:rPr/>
        <w:t>[[@Bible:Luk 22:42 ]][[22:42 &gt;&gt; Luk 22:42]] {{field-on:Bible}} и думаше: Отче, ако щеш, да ме заминеш с тази чаша; обаче не моята воля, но твоята да бъде. {{field-off:Bible}}</w:t>
      </w:r>
    </w:p>
    <w:p>
      <w:pPr>
        <w:pStyle w:val="Normal"/>
        <w:rPr/>
      </w:pPr>
      <w:r>
        <w:rPr/>
        <w:t>[[@Bible:Luk 22:43 ]][[22:43 &gt;&gt; Luk 22:43]] {{field-on:Bible}} И яви му се ангел от небето та го укрепяваше. {{field-off:Bible}}</w:t>
      </w:r>
    </w:p>
    <w:p>
      <w:pPr>
        <w:pStyle w:val="Normal"/>
        <w:rPr/>
      </w:pPr>
      <w:r>
        <w:rPr/>
        <w:t>[[@Bible:Luk 22:44 ]][[22:44 &gt;&gt; Luk 22:44]] {{field-on:Bible}} И понеже бе в тъга молеше се по-усърдно; и потта му стана както капки кръв които капеха на земята. {{field-off:Bible}}</w:t>
      </w:r>
    </w:p>
    <w:p>
      <w:pPr>
        <w:pStyle w:val="Normal"/>
        <w:rPr/>
      </w:pPr>
      <w:r>
        <w:rPr/>
        <w:t>[[@Bible:Luk 22:45 ]][[22:45 &gt;&gt; Luk 22:45]] {{field-on:Bible}} И като стана от молбата, дойде при учениците си и намери ги заспали от скърб; {{field-off:Bible}}</w:t>
      </w:r>
    </w:p>
    <w:p>
      <w:pPr>
        <w:pStyle w:val="Normal"/>
        <w:rPr/>
      </w:pPr>
      <w:r>
        <w:rPr/>
        <w:t>[[@Bible:Luk 22:46 ]][[22:46 &gt;&gt; Luk 22:46]] {{field-on:Bible}} и рече им: Защо спите? Станете та се молете, за да не впаднете в изкушение. {{field-off:Bible}}</w:t>
      </w:r>
    </w:p>
    <w:p>
      <w:pPr>
        <w:pStyle w:val="Normal"/>
        <w:rPr/>
      </w:pPr>
      <w:r>
        <w:rPr/>
        <w:t>[[@Bible:Luk 22:47 ]][[22:47 &gt;&gt; Luk 22:47]] {{field-on:Bible}} И когато още говореше той, ето народ, и този който се наричаше Юда, един от дванадесетте, вървеше напред тех, и приближи при Исуса да го целуне. {{field-off:Bible}}</w:t>
      </w:r>
    </w:p>
    <w:p>
      <w:pPr>
        <w:pStyle w:val="Normal"/>
        <w:rPr/>
      </w:pPr>
      <w:r>
        <w:rPr/>
        <w:t>[[@Bible:Luk 22:48 ]][[22:48 &gt;&gt; Luk 22:48]] {{field-on:Bible}} А Исус му рече: Юдо, с целуване ли предаваш Сина человеческаго? {{field-off:Bible}}</w:t>
      </w:r>
    </w:p>
    <w:p>
      <w:pPr>
        <w:pStyle w:val="Normal"/>
        <w:rPr/>
      </w:pPr>
      <w:r>
        <w:rPr/>
        <w:t>[[@Bible:Luk 22:49 ]][[22:49 &gt;&gt; Luk 22:49]] {{field-on:Bible}} И тези които беха с Исуса, като видеха това що имаше да стане, рекоха му: Господи, да ударим ли с ножа? {{field-off:Bible}}</w:t>
      </w:r>
    </w:p>
    <w:p>
      <w:pPr>
        <w:pStyle w:val="Normal"/>
        <w:rPr/>
      </w:pPr>
      <w:r>
        <w:rPr/>
        <w:t>[[@Bible:Luk 22:50 ]][[22:50 &gt;&gt; Luk 22:50]] {{field-on:Bible}} И един от тех удари първосвещениковия раб и отреза му десното ухо. {{field-off:Bible}}</w:t>
      </w:r>
    </w:p>
    <w:p>
      <w:pPr>
        <w:pStyle w:val="Normal"/>
        <w:rPr/>
      </w:pPr>
      <w:r>
        <w:rPr/>
        <w:t>[[@Bible:Luk 22:51 ]][[22:51 &gt;&gt; Luk 22:51]] {{field-on:Bible}} А Исус отговори и рече: Оставете до тука; и допре се до ухото му и го изцели. {{field-off:Bible}}</w:t>
      </w:r>
    </w:p>
    <w:p>
      <w:pPr>
        <w:pStyle w:val="Normal"/>
        <w:rPr/>
      </w:pPr>
      <w:r>
        <w:rPr/>
        <w:t>[[@Bible:Luk 22:52 ]][[22:52 &gt;&gt; Luk 22:52]] {{field-on:Bible}} И рече Исус на първосвещениците и на войводите на храма и на старейшините що беха дошли върх него: Като на разбойник ли излезохте с ножове и сопи? {{field-off:Bible}}</w:t>
      </w:r>
    </w:p>
    <w:p>
      <w:pPr>
        <w:pStyle w:val="Normal"/>
        <w:rPr/>
      </w:pPr>
      <w:r>
        <w:rPr/>
        <w:t>[[@Bible:Luk 22:53 ]][[22:53 &gt;&gt; Luk 22:53]] {{field-on:Bible}} Всеки ден бех с вас в храма, и не прострехте ръце на мене. Но това е вашият час и властта на тъмнината. {{field-off:Bible}}</w:t>
      </w:r>
    </w:p>
    <w:p>
      <w:pPr>
        <w:pStyle w:val="Normal"/>
        <w:rPr/>
      </w:pPr>
      <w:r>
        <w:rPr/>
        <w:t>[[@Bible:Luk 22:54 ]][[22:54 &gt;&gt; Luk 22:54]] {{field-on:Bible}} И като го хванаха, заведоха го, и въведоха го в дома на първосвещеника. А Петър идеше след него от далеч. {{field-off:Bible}}</w:t>
      </w:r>
    </w:p>
    <w:p>
      <w:pPr>
        <w:pStyle w:val="Normal"/>
        <w:rPr/>
      </w:pPr>
      <w:r>
        <w:rPr/>
        <w:t>[[@Bible:Luk 22:55 ]][[22:55 &gt;&gt; Luk 22:55]] {{field-on:Bible}} И наклали беха огън насред двора та беха наседали; и Петър седеше между тех. {{field-off:Bible}}</w:t>
      </w:r>
    </w:p>
    <w:p>
      <w:pPr>
        <w:pStyle w:val="Normal"/>
        <w:rPr/>
      </w:pPr>
      <w:r>
        <w:rPr/>
        <w:t>[[@Bible:Luk 22:56 ]][[22:56 &gt;&gt; Luk 22:56]] {{field-on:Bible}} И вижда го една слугиня че седи до огъня, вгледа се в него, и рече: И този беше с него. {{field-off:Bible}}</w:t>
      </w:r>
    </w:p>
    <w:p>
      <w:pPr>
        <w:pStyle w:val="Normal"/>
        <w:rPr/>
      </w:pPr>
      <w:r>
        <w:rPr/>
        <w:t>[[@Bible:Luk 22:57 ]][[22:57 &gt;&gt; Luk 22:57]] {{field-on:Bible}} А той се отрече от него и рече: Жено, не го зная. {{field-off:Bible}}</w:t>
      </w:r>
    </w:p>
    <w:p>
      <w:pPr>
        <w:pStyle w:val="Normal"/>
        <w:rPr/>
      </w:pPr>
      <w:r>
        <w:rPr/>
        <w:t>[[@Bible:Luk 22:58 ]][[22:58 &gt;&gt; Luk 22:58]] {{field-on:Bible}} И след малко друг един го виде и рече: И ти си от тех. А Петър рече: человече, не съм. {{field-off:Bible}}</w:t>
      </w:r>
    </w:p>
    <w:p>
      <w:pPr>
        <w:pStyle w:val="Normal"/>
        <w:rPr/>
      </w:pPr>
      <w:r>
        <w:rPr/>
        <w:t>[[@Bible:Luk 22:59 ]][[22:59 &gt;&gt; Luk 22:59]] {{field-on:Bible}} И като се мина до един час, друг некой потвърдяваше и казваше: Наистина и този беше с него; защото е Галилеянин. {{field-off:Bible}}</w:t>
      </w:r>
    </w:p>
    <w:p>
      <w:pPr>
        <w:pStyle w:val="Normal"/>
        <w:rPr/>
      </w:pPr>
      <w:r>
        <w:rPr/>
        <w:t>[[@Bible:Luk 22:60 ]][[22:60 &gt;&gt; Luk 22:60]] {{field-on:Bible}} А Петър рече: человече, не зная що казваш; и тоз час още като говореше той, петелът попе. {{field-off:Bible}}</w:t>
      </w:r>
    </w:p>
    <w:p>
      <w:pPr>
        <w:pStyle w:val="Normal"/>
        <w:rPr/>
      </w:pPr>
      <w:r>
        <w:rPr/>
        <w:t>[[@Bible:Luk 22:61 ]][[22:61 &gt;&gt; Luk 22:61]] {{field-on:Bible}} И обърна се Господ та погледна Петра; и смисли Петър речта Господня що му рече че: Преди да пее петелът ще се отречеш от мене триж. {{field-off:Bible}}</w:t>
      </w:r>
    </w:p>
    <w:p>
      <w:pPr>
        <w:pStyle w:val="Normal"/>
        <w:rPr/>
      </w:pPr>
      <w:r>
        <w:rPr/>
        <w:t>[[@Bible:Luk 22:62 ]][[22:62 &gt;&gt; Luk 22:62]] {{field-on:Bible}} И излезе Петър вън и плака горко. {{field-off:Bible}}</w:t>
      </w:r>
    </w:p>
    <w:p>
      <w:pPr>
        <w:pStyle w:val="Normal"/>
        <w:rPr/>
      </w:pPr>
      <w:r>
        <w:rPr/>
        <w:t>[[@Bible:Luk 22:63 ]][[22:63 &gt;&gt; Luk 22:63]] {{field-on:Bible}} И мъжете които държеха Исуса ругаеха му се и го биеха. {{field-off:Bible}}</w:t>
      </w:r>
    </w:p>
    <w:p>
      <w:pPr>
        <w:pStyle w:val="Normal"/>
        <w:rPr/>
      </w:pPr>
      <w:r>
        <w:rPr/>
        <w:t>[[@Bible:Luk 22:64 ]][[22:64 &gt;&gt; Luk 22:64]] {{field-on:Bible}} И като го прикриваха, удряха го по лицето и го питаха и казваха: Проречи, кой е що те удари? {{field-off:Bible}}</w:t>
      </w:r>
    </w:p>
    <w:p>
      <w:pPr>
        <w:pStyle w:val="Normal"/>
        <w:rPr/>
      </w:pPr>
      <w:r>
        <w:rPr/>
        <w:t>[[@Bible:Luk 22:65 ]][[22:65 &gt;&gt; Luk 22:65]] {{field-on:Bible}} И други много хули казваха върх него. {{field-off:Bible}}</w:t>
      </w:r>
    </w:p>
    <w:p>
      <w:pPr>
        <w:pStyle w:val="Normal"/>
        <w:rPr/>
      </w:pPr>
      <w:r>
        <w:rPr/>
        <w:t>[[@Bible:Luk 22:66 ]][[22:66 &gt;&gt; Luk 22:66]] {{field-on:Bible}} И като съмна, събраха се старейшините народни, първосвещениците и книжниците, та го изведоха на събора си, {{field-off:Bible}}</w:t>
      </w:r>
    </w:p>
    <w:p>
      <w:pPr>
        <w:pStyle w:val="Normal"/>
        <w:rPr/>
      </w:pPr>
      <w:r>
        <w:rPr/>
        <w:t>[[@Bible:Luk 22:67 ]][[22:67 &gt;&gt; Luk 22:67]] {{field-on:Bible}} и му рекоха: Ти ли си Христос? И рече им: Ако ви кажа, нема да повервате; {{field-off:Bible}}</w:t>
      </w:r>
    </w:p>
    <w:p>
      <w:pPr>
        <w:pStyle w:val="Normal"/>
        <w:rPr/>
      </w:pPr>
      <w:r>
        <w:rPr/>
        <w:t>[[@Bible:Luk 22:68 ]][[22:68 &gt;&gt; Luk 22:68]] {{field-on:Bible}} а ако ви питам, не ще ми отговорите, нито ще ме пуснете. {{field-off:Bible}}</w:t>
      </w:r>
    </w:p>
    <w:p>
      <w:pPr>
        <w:pStyle w:val="Normal"/>
        <w:rPr/>
      </w:pPr>
      <w:r>
        <w:rPr/>
        <w:t>[[@Bible:Luk 22:69 ]][[22:69 &gt;&gt; Luk 22:69]] {{field-on:Bible}} От нине Син человечески ще бъде седещ отдесно на силата Божия {{field-off:Bible}}</w:t>
      </w:r>
    </w:p>
    <w:p>
      <w:pPr>
        <w:pStyle w:val="Normal"/>
        <w:rPr/>
      </w:pPr>
      <w:r>
        <w:rPr/>
        <w:t>[[@Bible:Luk 22:70 ]][[22:70 &gt;&gt; Luk 22:70]] {{field-on:Bible}} И всичките рекоха: Ти прочее Син Божий ли си? А той им рече: Вие казвате право че съм аз. Божия. {{field-off:Bible}}</w:t>
      </w:r>
    </w:p>
    <w:p>
      <w:pPr>
        <w:pStyle w:val="Normal"/>
        <w:rPr/>
      </w:pPr>
      <w:r>
        <w:rPr/>
        <w:t>[[@Bible:Luk 22:71 ]][[22:71 &gt;&gt; Luk 22:71]] {{field-on:Bible}} А те рекоха: Що ни требва още свидетелство? защото ние сами чухме от устата му. {{field-off:Bible}}</w:t>
      </w:r>
    </w:p>
    <w:p>
      <w:pPr>
        <w:pStyle w:val="Heading2"/>
        <w:rPr/>
      </w:pPr>
      <w:r>
        <w:rPr/>
        <w:t>Глава 23</w:t>
      </w:r>
    </w:p>
    <w:p>
      <w:pPr>
        <w:pStyle w:val="Normal"/>
        <w:rPr/>
      </w:pPr>
      <w:r>
        <w:rPr/>
        <w:t>[[@Bible:Luk 23:1 ]][[23:1 &gt;&gt; Luk 23:1]] {{field-on:Bible}} И станаха всичкото множество, и заведоха го при Пилата. {{field-off:Bible}}</w:t>
      </w:r>
    </w:p>
    <w:p>
      <w:pPr>
        <w:pStyle w:val="Normal"/>
        <w:rPr/>
      </w:pPr>
      <w:r>
        <w:rPr/>
        <w:t>[[@Bible:Luk 23:2 ]][[23:2 &gt;&gt; Luk 23:2]] {{field-on:Bible}} И начнаха да го обвиняват, и казваха: Тогова го намерихме че развращава народа, и не оставя да дават дан на Кесаря, и казва себе си че Христос (помазаник), цар. {{field-off:Bible}}</w:t>
      </w:r>
    </w:p>
    <w:p>
      <w:pPr>
        <w:pStyle w:val="Normal"/>
        <w:rPr/>
      </w:pPr>
      <w:r>
        <w:rPr/>
        <w:t>[[@Bible:Luk 23:3 ]][[23:3 &gt;&gt; Luk 23:3]] {{field-on:Bible}} А Пилат го попита, и рече: Ти ли си царят Юдейски? А той отговори и рече му: Ти право казваш. {{field-off:Bible}}</w:t>
      </w:r>
    </w:p>
    <w:p>
      <w:pPr>
        <w:pStyle w:val="Normal"/>
        <w:rPr/>
      </w:pPr>
      <w:r>
        <w:rPr/>
        <w:t>[[@Bible:Luk 23:4 ]][[23:4 &gt;&gt; Luk 23:4]] {{field-on:Bible}} И Пилат рече на първосвещениците и на народа: Аз не намервам никоя вина в тогоз человека. {{field-off:Bible}}</w:t>
      </w:r>
    </w:p>
    <w:p>
      <w:pPr>
        <w:pStyle w:val="Normal"/>
        <w:rPr/>
      </w:pPr>
      <w:r>
        <w:rPr/>
        <w:t>[[@Bible:Luk 23:5 ]][[23:5 &gt;&gt; Luk 23:5]] {{field-on:Bible}} А те насилваха, и казваха че: Смущава народа, понеже поучава по всичка Юдея, като е начнал от Галилея до тука. {{field-off:Bible}}</w:t>
      </w:r>
    </w:p>
    <w:p>
      <w:pPr>
        <w:pStyle w:val="Normal"/>
        <w:rPr/>
      </w:pPr>
      <w:r>
        <w:rPr/>
        <w:t>[[@Bible:Luk 23:6 ]][[23:6 &gt;&gt; Luk 23:6]] {{field-on:Bible}} А Пилат, като чу Галилея, попита да ли е Галилеянин человекът. {{field-off:Bible}}</w:t>
      </w:r>
    </w:p>
    <w:p>
      <w:pPr>
        <w:pStyle w:val="Normal"/>
        <w:rPr/>
      </w:pPr>
      <w:r>
        <w:rPr/>
        <w:t>[[@Bible:Luk 23:7 ]][[23:7 &gt;&gt; Luk 23:7]] {{field-on:Bible}} И като разбра че е от Иродовата държава, проводи го до Ирода, който беше и той в Ерусалим през тия дни. {{field-off:Bible}}</w:t>
      </w:r>
    </w:p>
    <w:p>
      <w:pPr>
        <w:pStyle w:val="Normal"/>
        <w:rPr/>
      </w:pPr>
      <w:r>
        <w:rPr/>
        <w:t>[[@Bible:Luk 23:8 ]][[23:8 &gt;&gt; Luk 23:8]] {{field-on:Bible}} А Ирод като виде Исуса възрадва се много, защото искаше отдавна да го види, понеже слушаше много работи за него; и надееше се да види некое знамение да става от него. {{field-off:Bible}}</w:t>
      </w:r>
    </w:p>
    <w:p>
      <w:pPr>
        <w:pStyle w:val="Normal"/>
        <w:rPr/>
      </w:pPr>
      <w:r>
        <w:rPr/>
        <w:t>[[@Bible:Luk 23:9 ]][[23:9 &gt;&gt; Luk 23:9]] {{field-on:Bible}} И питаше го с много речи; но той му нищо не отговори. {{field-off:Bible}}</w:t>
      </w:r>
    </w:p>
    <w:p>
      <w:pPr>
        <w:pStyle w:val="Normal"/>
        <w:rPr/>
      </w:pPr>
      <w:r>
        <w:rPr/>
        <w:t>[[@Bible:Luk 23:10 ]][[23:10 &gt;&gt; Luk 23:10]] {{field-on:Bible}} А първосвещениците и книжниците стоеха та го обвиняваха силно. {{field-off:Bible}}</w:t>
      </w:r>
    </w:p>
    <w:p>
      <w:pPr>
        <w:pStyle w:val="Normal"/>
        <w:rPr/>
      </w:pPr>
      <w:r>
        <w:rPr/>
        <w:t>[[@Bible:Luk 23:11 ]][[23:11 &gt;&gt; Luk 23:11]] {{field-on:Bible}} Но Ирод със своите си войни, след като го унижи и му се поруга, облече го в дреха светла и проводи го пак на Пилата. {{field-off:Bible}}</w:t>
      </w:r>
    </w:p>
    <w:p>
      <w:pPr>
        <w:pStyle w:val="Normal"/>
        <w:rPr/>
      </w:pPr>
      <w:r>
        <w:rPr/>
        <w:t>[[@Bible:Luk 23:12 ]][[23:12 &gt;&gt; Luk 23:12]] {{field-on:Bible}} В онзи ден Пилат и Ирод се сприятелиха по между си; защото изпърво имаха враждина по между си. {{field-off:Bible}}</w:t>
      </w:r>
    </w:p>
    <w:p>
      <w:pPr>
        <w:pStyle w:val="Normal"/>
        <w:rPr/>
      </w:pPr>
      <w:r>
        <w:rPr/>
        <w:t>[[@Bible:Luk 23:13 ]][[23:13 &gt;&gt; Luk 23:13]] {{field-on:Bible}} А Пилат свика първосвещениците и началниците и народа {{field-off:Bible}}</w:t>
      </w:r>
    </w:p>
    <w:p>
      <w:pPr>
        <w:pStyle w:val="Normal"/>
        <w:rPr/>
      </w:pPr>
      <w:r>
        <w:rPr/>
        <w:t>[[@Bible:Luk 23:14 ]][[23:14 &gt;&gt; Luk 23:14]] {{field-on:Bible}} и рече им: Доведохте ми тогоз человека като че отвращава народа; и, ето, аз пред вас го изпитах, и не намерих в тогоз человека ни една вина от колкото го обвинявате. {{field-off:Bible}}</w:t>
      </w:r>
    </w:p>
    <w:p>
      <w:pPr>
        <w:pStyle w:val="Normal"/>
        <w:rPr/>
      </w:pPr>
      <w:r>
        <w:rPr/>
        <w:t>[[@Bible:Luk 23:15 ]][[23:15 &gt;&gt; Luk 23:15]] {{field-on:Bible}} Нито пак Ирод намери; защото ви пратих до него; и, ето, нищо достойно за смърт нема да е сторил. {{field-off:Bible}}</w:t>
      </w:r>
    </w:p>
    <w:p>
      <w:pPr>
        <w:pStyle w:val="Normal"/>
        <w:rPr/>
      </w:pPr>
      <w:r>
        <w:rPr/>
        <w:t>[[@Bible:Luk 23:16 ]][[23:16 &gt;&gt; Luk 23:16]] {{field-on:Bible}} И тъй, ще го накажа и ще го пусна. {{field-off:Bible}}</w:t>
      </w:r>
    </w:p>
    <w:p>
      <w:pPr>
        <w:pStyle w:val="Normal"/>
        <w:rPr/>
      </w:pPr>
      <w:r>
        <w:rPr/>
        <w:t>[[@Bible:Luk 23:17 ]][[23:17 &gt;&gt; Luk 23:17]] {{field-on:Bible}} А нужда имаше да им пуща на всеки праздник едного от запрените. {{field-off:Bible}}</w:t>
      </w:r>
    </w:p>
    <w:p>
      <w:pPr>
        <w:pStyle w:val="Normal"/>
        <w:rPr/>
      </w:pPr>
      <w:r>
        <w:rPr/>
        <w:t>[[@Bible:Luk 23:18 ]][[23:18 &gt;&gt; Luk 23:18]] {{field-on:Bible}} Но всички изедно извикаха и казваха: Махни тогоз, а пусни ни Варава {{field-off:Bible}}</w:t>
      </w:r>
    </w:p>
    <w:p>
      <w:pPr>
        <w:pStyle w:val="Normal"/>
        <w:rPr/>
      </w:pPr>
      <w:r>
        <w:rPr/>
        <w:t>[[@Bible:Luk 23:19 ]][[23:19 &gt;&gt; Luk 23:19]] {{field-on:Bible}} (който за некоя размирица що беше станала в града, и за убийство, хвърлен бе в тъмница). {{field-off:Bible}}</w:t>
      </w:r>
    </w:p>
    <w:p>
      <w:pPr>
        <w:pStyle w:val="Normal"/>
        <w:rPr/>
      </w:pPr>
      <w:r>
        <w:rPr/>
        <w:t>[[@Bible:Luk 23:20 ]][[23:20 &gt;&gt; Luk 23:20]] {{field-on:Bible}} И пак възгласи Пилат и искаше да пусне Исуса. {{field-off:Bible}}</w:t>
      </w:r>
    </w:p>
    <w:p>
      <w:pPr>
        <w:pStyle w:val="Normal"/>
        <w:rPr/>
      </w:pPr>
      <w:r>
        <w:rPr/>
        <w:t>[[@Bible:Luk 23:21 ]][[23:21 &gt;&gt; Luk 23:21]] {{field-on:Bible}} А те викаха и казваха: Разпни го, разпни го. {{field-off:Bible}}</w:t>
      </w:r>
    </w:p>
    <w:p>
      <w:pPr>
        <w:pStyle w:val="Normal"/>
        <w:rPr/>
      </w:pPr>
      <w:r>
        <w:rPr/>
        <w:t>[[@Bible:Luk 23:22 ]][[23:22 &gt;&gt; Luk 23:22]] {{field-on:Bible}} А той и третия път им рече: че какво зло е сторил той? Аз никоя вина за смърт не намервам в него; и тъй, като го накажа ще го пусна. {{field-off:Bible}}</w:t>
      </w:r>
    </w:p>
    <w:p>
      <w:pPr>
        <w:pStyle w:val="Normal"/>
        <w:rPr/>
      </w:pPr>
      <w:r>
        <w:rPr/>
        <w:t>[[@Bible:Luk 23:23 ]][[23:23 &gt;&gt; Luk 23:23]] {{field-on:Bible}} Но те наваляха с големи викове, и искаха да бъде разпнат; и техните гласове и първосвещеническите превъзмогоха. {{field-off:Bible}}</w:t>
      </w:r>
    </w:p>
    <w:p>
      <w:pPr>
        <w:pStyle w:val="Normal"/>
        <w:rPr/>
      </w:pPr>
      <w:r>
        <w:rPr/>
        <w:t>[[@Bible:Luk 23:24 ]][[23:24 &gt;&gt; Luk 23:24]] {{field-on:Bible}} И Пилат реши да им бъде щението, {{field-off:Bible}}</w:t>
      </w:r>
    </w:p>
    <w:p>
      <w:pPr>
        <w:pStyle w:val="Normal"/>
        <w:rPr/>
      </w:pPr>
      <w:r>
        <w:rPr/>
        <w:t>[[@Bible:Luk 23:25 ]][[23:25 &gt;&gt; Luk 23:25]] {{field-on:Bible}} и пусна им когото поискаха, запреният за размирство и убийство, а Исуса предаде на волята им. {{field-off:Bible}}</w:t>
      </w:r>
    </w:p>
    <w:p>
      <w:pPr>
        <w:pStyle w:val="Normal"/>
        <w:rPr/>
      </w:pPr>
      <w:r>
        <w:rPr/>
        <w:t>[[@Bible:Luk 23:26 ]][[23:26 &gt;&gt; Luk 23:26]] {{field-on:Bible}} И когато го поведоха вън, уловиха Симона некого си Киринейца, който си идеше от полето, и натовариха на него кръста да го носи подир Исуса. {{field-off:Bible}}</w:t>
      </w:r>
    </w:p>
    <w:p>
      <w:pPr>
        <w:pStyle w:val="Normal"/>
        <w:rPr/>
      </w:pPr>
      <w:r>
        <w:rPr/>
        <w:t>[[@Bible:Luk 23:27 ]][[23:27 &gt;&gt; Luk 23:27]] {{field-on:Bible}} И вървеха след него много множество народ, и жени, които и плачеха и жалеха за него. {{field-off:Bible}}</w:t>
      </w:r>
    </w:p>
    <w:p>
      <w:pPr>
        <w:pStyle w:val="Normal"/>
        <w:rPr/>
      </w:pPr>
      <w:r>
        <w:rPr/>
        <w:t>[[@Bible:Luk 23:28 ]][[23:28 &gt;&gt; Luk 23:28]] {{field-on:Bible}} А Исус се обърна към тех и рече: Дъщери Ерусалимски, недейте плака за мене; но за вас си и за чадата ваши плачете; {{field-off:Bible}}</w:t>
      </w:r>
    </w:p>
    <w:p>
      <w:pPr>
        <w:pStyle w:val="Normal"/>
        <w:rPr/>
      </w:pPr>
      <w:r>
        <w:rPr/>
        <w:t>[[@Bible:Luk 23:29 ]][[23:29 &gt;&gt; Luk 23:29]] {{field-on:Bible}} защото ето, идат дни в които ще рекат: Блажени неплодните, и утробите които не са раждали, и съсците които не са кърмили. {{field-off:Bible}}</w:t>
      </w:r>
    </w:p>
    <w:p>
      <w:pPr>
        <w:pStyle w:val="Normal"/>
        <w:rPr/>
      </w:pPr>
      <w:r>
        <w:rPr/>
        <w:t>[[@Bible:Luk 23:30 ]][[23:30 &gt;&gt; Luk 23:30]] {{field-on:Bible}} Тогаз ще начнат да казват на горите: Паднете върх нас, и на планините: Покрийте ни. {{field-off:Bible}}</w:t>
      </w:r>
    </w:p>
    <w:p>
      <w:pPr>
        <w:pStyle w:val="Normal"/>
        <w:rPr/>
      </w:pPr>
      <w:r>
        <w:rPr/>
        <w:t>[[@Bible:Luk 23:31 ]][[23:31 &gt;&gt; Luk 23:31]] {{field-on:Bible}} Защото ако правят това със суровото дърво, какво ще бъде със сухото? {{field-off:Bible}}</w:t>
      </w:r>
    </w:p>
    <w:p>
      <w:pPr>
        <w:pStyle w:val="Normal"/>
        <w:rPr/>
      </w:pPr>
      <w:r>
        <w:rPr/>
        <w:t>[[@Bible:Luk 23:32 ]][[23:32 &gt;&gt; Luk 23:32]] {{field-on:Bible}} А караха и други двамина с него, които беха злодейци, да ги затрият. {{field-off:Bible}}</w:t>
      </w:r>
    </w:p>
    <w:p>
      <w:pPr>
        <w:pStyle w:val="Normal"/>
        <w:rPr/>
      </w:pPr>
      <w:r>
        <w:rPr/>
        <w:t>[[@Bible:Luk 23:33 ]][[23:33 &gt;&gt; Luk 23:33]] {{field-on:Bible}} И когато дойдоха на местото, което се нарича Лобно, там разпнаха него и злодейците, едного отдесно а другиго отлево. {{field-off:Bible}}</w:t>
      </w:r>
    </w:p>
    <w:p>
      <w:pPr>
        <w:pStyle w:val="Normal"/>
        <w:rPr/>
      </w:pPr>
      <w:r>
        <w:rPr/>
        <w:t>[[@Bible:Luk 23:34 ]][[23:34 &gt;&gt; Luk 23:34]] {{field-on:Bible}} А Исус казваше: Отче, прости им, защото не знаят що правят. И като делеха дрехите му метнаха жребие. {{field-off:Bible}}</w:t>
      </w:r>
    </w:p>
    <w:p>
      <w:pPr>
        <w:pStyle w:val="Normal"/>
        <w:rPr/>
      </w:pPr>
      <w:r>
        <w:rPr/>
        <w:t>[[@Bible:Luk 23:35 ]][[23:35 &gt;&gt; Luk 23:35]] {{field-on:Bible}} И стоеше народът та гледаше; а заедно с него и началниците ругаеха се и казваха: Други избави: да избави себе си ако е той Христос, избраният Божий. {{field-off:Bible}}</w:t>
      </w:r>
    </w:p>
    <w:p>
      <w:pPr>
        <w:pStyle w:val="Normal"/>
        <w:rPr/>
      </w:pPr>
      <w:r>
        <w:rPr/>
        <w:t>[[@Bible:Luk 23:36 ]][[23:36 &gt;&gt; Luk 23:36]] {{field-on:Bible}} Подиграваха му се още и войните като пристъпваха до него та му подаваха оцет {{field-off:Bible}}</w:t>
      </w:r>
    </w:p>
    <w:p>
      <w:pPr>
        <w:pStyle w:val="Normal"/>
        <w:rPr/>
      </w:pPr>
      <w:r>
        <w:rPr/>
        <w:t>[[@Bible:Luk 23:37 ]][[23:37 &gt;&gt; Luk 23:37]] {{field-on:Bible}} и казваха: Ако си ти Цар Юдейски, избави себе си. {{field-off:Bible}}</w:t>
      </w:r>
    </w:p>
    <w:p>
      <w:pPr>
        <w:pStyle w:val="Normal"/>
        <w:rPr/>
      </w:pPr>
      <w:r>
        <w:rPr/>
        <w:t>[[@Bible:Luk 23:38 ]][[23:38 &gt;&gt; Luk 23:38]] {{field-on:Bible}} А имаше и надпис над него отгоре, написан с писмена Гръцки, Римски, и Еврейски: ТОЗИ Е ЦАРЪТ ЮДЕЙСКИ. {{field-off:Bible}}</w:t>
      </w:r>
    </w:p>
    <w:p>
      <w:pPr>
        <w:pStyle w:val="Normal"/>
        <w:rPr/>
      </w:pPr>
      <w:r>
        <w:rPr/>
        <w:t>[[@Bible:Luk 23:39 ]][[23:39 &gt;&gt; Luk 23:39]] {{field-on:Bible}} И един от обесените злодейци хулеше го и казваше: Ако си ти Христос, избави себе си и нас. {{field-off:Bible}}</w:t>
      </w:r>
    </w:p>
    <w:p>
      <w:pPr>
        <w:pStyle w:val="Normal"/>
        <w:rPr/>
      </w:pPr>
      <w:r>
        <w:rPr/>
        <w:t>[[@Bible:Luk 23:40 ]][[23:40 &gt;&gt; Luk 23:40]] {{field-on:Bible}} А другият отговори и му запретяваше и казваше: Ни от Бога ли не се боиш ти, който си в истото осъждение? {{field-off:Bible}}</w:t>
      </w:r>
    </w:p>
    <w:p>
      <w:pPr>
        <w:pStyle w:val="Normal"/>
        <w:rPr/>
      </w:pPr>
      <w:r>
        <w:rPr/>
        <w:t>[[@Bible:Luk 23:41 ]][[23:41 &gt;&gt; Luk 23:41]] {{field-on:Bible}} И ние праведно сме осъдени, защото възприимаме достойното на това що сми сторили; а този нищо зло не е сторил. {{field-off:Bible}}</w:t>
      </w:r>
    </w:p>
    <w:p>
      <w:pPr>
        <w:pStyle w:val="Normal"/>
        <w:rPr/>
      </w:pPr>
      <w:r>
        <w:rPr/>
        <w:t>[[@Bible:Luk 23:42 ]][[23:42 &gt;&gt; Luk 23:42]] {{field-on:Bible}} И казваше на Исуса: Помени ме, Господи, когато дойдеш в царството си. {{field-off:Bible}}</w:t>
      </w:r>
    </w:p>
    <w:p>
      <w:pPr>
        <w:pStyle w:val="Normal"/>
        <w:rPr/>
      </w:pPr>
      <w:r>
        <w:rPr/>
        <w:t>[[@Bible:Luk 23:43 ]][[23:43 &gt;&gt; Luk 23:43]] {{field-on:Bible}} И рече му Исус: Истина ти казвам, днес ще бъдеш с мене в рай. {{field-off:Bible}}</w:t>
      </w:r>
    </w:p>
    <w:p>
      <w:pPr>
        <w:pStyle w:val="Normal"/>
        <w:rPr/>
      </w:pPr>
      <w:r>
        <w:rPr/>
        <w:t>[[@Bible:Luk 23:44 ]][[23:44 &gt;&gt; Luk 23:44]] {{field-on:Bible}} А беше къде шестия час, и стана тъма по всичката земя до деветия час; {{field-off:Bible}}</w:t>
      </w:r>
    </w:p>
    <w:p>
      <w:pPr>
        <w:pStyle w:val="Normal"/>
        <w:rPr/>
      </w:pPr>
      <w:r>
        <w:rPr/>
        <w:t>[[@Bible:Luk 23:45 ]][[23:45 &gt;&gt; Luk 23:45]] {{field-on:Bible}} и потъмне слънцето, и завесата на храма се раздра през сред. {{field-off:Bible}}</w:t>
      </w:r>
    </w:p>
    <w:p>
      <w:pPr>
        <w:pStyle w:val="Normal"/>
        <w:rPr/>
      </w:pPr>
      <w:r>
        <w:rPr/>
        <w:t>[[@Bible:Luk 23:46 ]][[23:46 &gt;&gt; Luk 23:46]] {{field-on:Bible}} И извика Исус с голем глас и рече: Отче, в твоите ръце предавам духа си. И това като рече издъхна. {{field-off:Bible}}</w:t>
      </w:r>
    </w:p>
    <w:p>
      <w:pPr>
        <w:pStyle w:val="Normal"/>
        <w:rPr/>
      </w:pPr>
      <w:r>
        <w:rPr/>
        <w:t>[[@Bible:Luk 23:47 ]][[23:47 &gt;&gt; Luk 23:47]] {{field-on:Bible}} И като виде стотникът станалото, прослави Бога и казваше: Наистина този человек бе праведен. {{field-off:Bible}}</w:t>
      </w:r>
    </w:p>
    <w:p>
      <w:pPr>
        <w:pStyle w:val="Normal"/>
        <w:rPr/>
      </w:pPr>
      <w:r>
        <w:rPr/>
        <w:t>[[@Bible:Luk 23:48 ]][[23:48 &gt;&gt; Luk 23:48]] {{field-on:Bible}} А всичките народи които беха надошли да гледат, като виждаха това което стана, връщаха се биещи се в гърди. {{field-off:Bible}}</w:t>
      </w:r>
    </w:p>
    <w:p>
      <w:pPr>
        <w:pStyle w:val="Normal"/>
        <w:rPr/>
      </w:pPr>
      <w:r>
        <w:rPr/>
        <w:t>[[@Bible:Luk 23:49 ]][[23:49 &gt;&gt; Luk 23:49]] {{field-on:Bible}} А всичките негови познайници, и жените които беха дошли след него от Галилея, стоеха от далеч и гледаха това. {{field-off:Bible}}</w:t>
      </w:r>
    </w:p>
    <w:p>
      <w:pPr>
        <w:pStyle w:val="Normal"/>
        <w:rPr/>
      </w:pPr>
      <w:r>
        <w:rPr/>
        <w:t>[[@Bible:Luk 23:50 ]][[23:50 &gt;&gt; Luk 23:50]] {{field-on:Bible}} И, ето, человек некой на име Иосиф който беше съветник человек благ и праведен, {{field-off:Bible}}</w:t>
      </w:r>
    </w:p>
    <w:p>
      <w:pPr>
        <w:pStyle w:val="Normal"/>
        <w:rPr/>
      </w:pPr>
      <w:r>
        <w:rPr/>
        <w:t>[[@Bible:Luk 23:51 ]][[23:51 &gt;&gt; Luk 23:51]] {{field-on:Bible}} (той не беше съгласен със съвета и делото им,) от Ариматея, град Юдейски, който и сам ожидаше царството Божие,- {{field-off:Bible}}</w:t>
      </w:r>
    </w:p>
    <w:p>
      <w:pPr>
        <w:pStyle w:val="Normal"/>
        <w:rPr/>
      </w:pPr>
      <w:r>
        <w:rPr/>
        <w:t>[[@Bible:Luk 23:52 ]][[23:52 &gt;&gt; Luk 23:52]] {{field-on:Bible}} той дойде при Пилата и поиска телото Исусово. {{field-off:Bible}}</w:t>
      </w:r>
    </w:p>
    <w:p>
      <w:pPr>
        <w:pStyle w:val="Normal"/>
        <w:rPr/>
      </w:pPr>
      <w:r>
        <w:rPr/>
        <w:t>[[@Bible:Luk 23:53 ]][[23:53 &gt;&gt; Luk 23:53]] {{field-on:Bible}} И като го сне, обви го с плащаница, и положи го в гроб изсечен в камик дето никой никога не бе лежал. {{field-off:Bible}}</w:t>
      </w:r>
    </w:p>
    <w:p>
      <w:pPr>
        <w:pStyle w:val="Normal"/>
        <w:rPr/>
      </w:pPr>
      <w:r>
        <w:rPr/>
        <w:t>[[@Bible:Luk 23:54 ]][[23:54 &gt;&gt; Luk 23:54]] {{field-on:Bible}} И денът беше петък, на присъмнуване в събота. {{field-off:Bible}}</w:t>
      </w:r>
    </w:p>
    <w:p>
      <w:pPr>
        <w:pStyle w:val="Normal"/>
        <w:rPr/>
      </w:pPr>
      <w:r>
        <w:rPr/>
        <w:t>[[@Bible:Luk 23:55 ]][[23:55 &gt;&gt; Luk 23:55]] {{field-on:Bible}} Последваха още и жените които беха дошли с него от Галилея, и видеха гроба, и как бе положено телото негово. {{field-off:Bible}}</w:t>
      </w:r>
    </w:p>
    <w:p>
      <w:pPr>
        <w:pStyle w:val="Normal"/>
        <w:rPr/>
      </w:pPr>
      <w:r>
        <w:rPr/>
        <w:t>[[@Bible:Luk 23:56 ]][[23:56 &gt;&gt; Luk 23:56]] {{field-on:Bible}} И като се върнаха, приготвиха аромати и миро; и в съботата според заповедта почиваха. {{field-off:Bible}}</w:t>
      </w:r>
    </w:p>
    <w:p>
      <w:pPr>
        <w:pStyle w:val="Heading2"/>
        <w:rPr/>
      </w:pPr>
      <w:r>
        <w:rPr/>
        <w:t>Глава 24</w:t>
      </w:r>
    </w:p>
    <w:p>
      <w:pPr>
        <w:pStyle w:val="Normal"/>
        <w:rPr/>
      </w:pPr>
      <w:r>
        <w:rPr/>
        <w:t>[[@Bible:Luk 24:1 ]][[24:1 &gt;&gt; Luk 24:1]] {{field-on:Bible}} И в първия ден на седмицата, като беше сутрина рано, дойдоха на гроба носеще ароматите що беха приготвили, имаше още и други некои с тех. {{field-off:Bible}}</w:t>
      </w:r>
    </w:p>
    <w:p>
      <w:pPr>
        <w:pStyle w:val="Normal"/>
        <w:rPr/>
      </w:pPr>
      <w:r>
        <w:rPr/>
        <w:t>[[@Bible:Luk 24:2 ]][[24:2 &gt;&gt; Luk 24:2]] {{field-on:Bible}} И намериха камика отвален от гроба. {{field-off:Bible}}</w:t>
      </w:r>
    </w:p>
    <w:p>
      <w:pPr>
        <w:pStyle w:val="Normal"/>
        <w:rPr/>
      </w:pPr>
      <w:r>
        <w:rPr/>
        <w:t>[[@Bible:Luk 24:3 ]][[24:3 &gt;&gt; Luk 24:3]] {{field-on:Bible}} И като влезоха не намериха телото на Господа Исуса. {{field-off:Bible}}</w:t>
      </w:r>
    </w:p>
    <w:p>
      <w:pPr>
        <w:pStyle w:val="Normal"/>
        <w:rPr/>
      </w:pPr>
      <w:r>
        <w:rPr/>
        <w:t>[[@Bible:Luk 24:4 ]][[24:4 &gt;&gt; Luk 24:4]] {{field-on:Bible}} И когато беха в недоумение за това, ето, предстанаха пред тех двама человека с блестещи дрехи. {{field-off:Bible}}</w:t>
      </w:r>
    </w:p>
    <w:p>
      <w:pPr>
        <w:pStyle w:val="Normal"/>
        <w:rPr/>
      </w:pPr>
      <w:r>
        <w:rPr/>
        <w:t>[[@Bible:Luk 24:5 ]][[24:5 &gt;&gt; Luk 24:5]] {{field-on:Bible}} И те уплашени наведоха лице до земята; а человеците им рекоха: Защо търсите живия между мъртвите? {{field-off:Bible}}</w:t>
      </w:r>
    </w:p>
    <w:p>
      <w:pPr>
        <w:pStyle w:val="Normal"/>
        <w:rPr/>
      </w:pPr>
      <w:r>
        <w:rPr/>
        <w:t>[[@Bible:Luk 24:6 ]][[24:6 &gt;&gt; Luk 24:6]] {{field-on:Bible}} Нема го тука, възкръсна. Наумете си що ви говори когато беше още в Галилея {{field-off:Bible}}</w:t>
      </w:r>
    </w:p>
    <w:p>
      <w:pPr>
        <w:pStyle w:val="Normal"/>
        <w:rPr/>
      </w:pPr>
      <w:r>
        <w:rPr/>
        <w:t>[[@Bible:Luk 24:7 ]][[24:7 &gt;&gt; Luk 24:7]] {{field-on:Bible}} и казваше как Син человечески ще бъде предаден в ръцете на грешни человеци, и ще бъде разпнат, и в третият ден ще възкръсне. {{field-off:Bible}}</w:t>
      </w:r>
    </w:p>
    <w:p>
      <w:pPr>
        <w:pStyle w:val="Normal"/>
        <w:rPr/>
      </w:pPr>
      <w:r>
        <w:rPr/>
        <w:t>[[@Bible:Luk 24:8 ]][[24:8 &gt;&gt; Luk 24:8]] {{field-on:Bible}} И спомниха си неговите думи: {{field-off:Bible}}</w:t>
      </w:r>
    </w:p>
    <w:p>
      <w:pPr>
        <w:pStyle w:val="Normal"/>
        <w:rPr/>
      </w:pPr>
      <w:r>
        <w:rPr/>
        <w:t>[[@Bible:Luk 24:9 ]][[24:9 &gt;&gt; Luk 24:9]] {{field-on:Bible}} И като се върнаха от гроба известиха всичко това на единадесетте и на всичките други. {{field-off:Bible}}</w:t>
      </w:r>
    </w:p>
    <w:p>
      <w:pPr>
        <w:pStyle w:val="Normal"/>
        <w:rPr/>
      </w:pPr>
      <w:r>
        <w:rPr/>
        <w:t>[[@Bible:Luk 24:10 ]][[24:10 &gt;&gt; Luk 24:10]] {{field-on:Bible}} И тези които казваха това на апостолите беха Магдалина Мария и Иоана и Мария, майката Яковова, и другите с тех; {{field-off:Bible}}</w:t>
      </w:r>
    </w:p>
    <w:p>
      <w:pPr>
        <w:pStyle w:val="Normal"/>
        <w:rPr/>
      </w:pPr>
      <w:r>
        <w:rPr/>
        <w:t>[[@Bible:Luk 24:11 ]][[24:11 &gt;&gt; Luk 24:11]] {{field-on:Bible}} и техните думи се видеха пред тех като праздни приказки, и не ги верваха. {{field-off:Bible}}</w:t>
      </w:r>
    </w:p>
    <w:p>
      <w:pPr>
        <w:pStyle w:val="Normal"/>
        <w:rPr/>
      </w:pPr>
      <w:r>
        <w:rPr/>
        <w:t>[[@Bible:Luk 24:12 ]][[24:12 &gt;&gt; Luk 24:12]] {{field-on:Bible}} А Петър стана и отиде на гроба тичешком, и щом надникна, вижда че лежаха саваните сами; и върна се назад и чудеше се в себе си за това що бе станало. {{field-off:Bible}}</w:t>
      </w:r>
    </w:p>
    <w:p>
      <w:pPr>
        <w:pStyle w:val="Normal"/>
        <w:rPr/>
      </w:pPr>
      <w:r>
        <w:rPr/>
        <w:t>[[@Bible:Luk 24:13 ]][[24:13 &gt;&gt; Luk 24:13]] {{field-on:Bible}} И, ето, двама от тех в същия ден отиваха в село което се казва Емаус, шестдесет стадии далеч от Ерусалим. {{field-off:Bible}}</w:t>
      </w:r>
    </w:p>
    <w:p>
      <w:pPr>
        <w:pStyle w:val="Normal"/>
        <w:rPr/>
      </w:pPr>
      <w:r>
        <w:rPr/>
        <w:t>[[@Bible:Luk 24:14 ]][[24:14 &gt;&gt; Luk 24:14]] {{field-on:Bible}} И те се разговаряха помежду си за всичко това що се бе случило. {{field-off:Bible}}</w:t>
      </w:r>
    </w:p>
    <w:p>
      <w:pPr>
        <w:pStyle w:val="Normal"/>
        <w:rPr/>
      </w:pPr>
      <w:r>
        <w:rPr/>
        <w:t>[[@Bible:Luk 24:15 ]][[24:15 &gt;&gt; Luk 24:15]] {{field-on:Bible}} И като си приказваха и се разпитваха, приближи и сам си Исус и вървеше с тех: {{field-off:Bible}}</w:t>
      </w:r>
    </w:p>
    <w:p>
      <w:pPr>
        <w:pStyle w:val="Normal"/>
        <w:rPr/>
      </w:pPr>
      <w:r>
        <w:rPr/>
        <w:t>[[@Bible:Luk 24:16 ]][[24:16 &gt;&gt; Luk 24:16]] {{field-on:Bible}} а очите им се удържаваха да го не познаят. {{field-off:Bible}}</w:t>
      </w:r>
    </w:p>
    <w:p>
      <w:pPr>
        <w:pStyle w:val="Normal"/>
        <w:rPr/>
      </w:pPr>
      <w:r>
        <w:rPr/>
        <w:t>[[@Bible:Luk 24:17 ]][[24:17 &gt;&gt; Luk 24:17]] {{field-on:Bible}} И рече им: Какви са тези думи които си приказвате помежду си като пътувате и сте тъжни? {{field-off:Bible}}</w:t>
      </w:r>
    </w:p>
    <w:p>
      <w:pPr>
        <w:pStyle w:val="Normal"/>
        <w:rPr/>
      </w:pPr>
      <w:r>
        <w:rPr/>
        <w:t>[[@Bible:Luk 24:18 ]][[24:18 &gt;&gt; Luk 24:18]] {{field-on:Bible}} И отговори единият на име Клеопа и рече му: Току ти ли си странен в Ерусалим и не знаеш това което стана в него тези дни? {{field-off:Bible}}</w:t>
      </w:r>
    </w:p>
    <w:p>
      <w:pPr>
        <w:pStyle w:val="Normal"/>
        <w:rPr/>
      </w:pPr>
      <w:r>
        <w:rPr/>
        <w:t>[[@Bible:Luk 24:19 ]][[24:19 &gt;&gt; Luk 24:19]] {{field-on:Bible}} И рече им: Кое? А те му рекоха: За Исуса Назарянина, който бе мъж пророк, силен делом и словом пред Бога и пред всичкия народ: {{field-off:Bible}}</w:t>
      </w:r>
    </w:p>
    <w:p>
      <w:pPr>
        <w:pStyle w:val="Normal"/>
        <w:rPr/>
      </w:pPr>
      <w:r>
        <w:rPr/>
        <w:t>[[@Bible:Luk 24:20 ]][[24:20 &gt;&gt; Luk 24:20]] {{field-on:Bible}} и как го предадоха нашите първосвещеници и началници на осъждение смъртно, и разпеха го; {{field-off:Bible}}</w:t>
      </w:r>
    </w:p>
    <w:p>
      <w:pPr>
        <w:pStyle w:val="Normal"/>
        <w:rPr/>
      </w:pPr>
      <w:r>
        <w:rPr/>
        <w:t>[[@Bible:Luk 24:21 ]][[24:21 &gt;&gt; Luk 24:21]] {{field-on:Bible}} а ние се надеехме че той е който ще да избави Израиля. Но при все това, този е днес третий ден откакто стана това. {{field-off:Bible}}</w:t>
      </w:r>
    </w:p>
    <w:p>
      <w:pPr>
        <w:pStyle w:val="Normal"/>
        <w:rPr/>
      </w:pPr>
      <w:r>
        <w:rPr/>
        <w:t>[[@Bible:Luk 24:22 ]][[24:22 &gt;&gt; Luk 24:22]] {{field-on:Bible}} Но и некои жени от нас смаяха ни, които отишли отзарана на гроба, {{field-off:Bible}}</w:t>
      </w:r>
    </w:p>
    <w:p>
      <w:pPr>
        <w:pStyle w:val="Normal"/>
        <w:rPr/>
      </w:pPr>
      <w:r>
        <w:rPr/>
        <w:t>[[@Bible:Luk 24:23 ]][[24:23 &gt;&gt; Luk 24:23]] {{field-on:Bible}} и, като не намерили телото му, дойдоха и казваха че видели и явление на ангели които казвали че той е жив. {{field-off:Bible}}</w:t>
      </w:r>
    </w:p>
    <w:p>
      <w:pPr>
        <w:pStyle w:val="Normal"/>
        <w:rPr/>
      </w:pPr>
      <w:r>
        <w:rPr/>
        <w:t>[[@Bible:Luk 24:24 ]][[24:24 &gt;&gt; Luk 24:24]] {{field-on:Bible}} И некои от нашите отидоха на гроба и намериха тъй както и жените рекоха; а него не видеха. {{field-off:Bible}}</w:t>
      </w:r>
    </w:p>
    <w:p>
      <w:pPr>
        <w:pStyle w:val="Normal"/>
        <w:rPr/>
      </w:pPr>
      <w:r>
        <w:rPr/>
        <w:t>[[@Bible:Luk 24:25 ]][[24:25 &gt;&gt; Luk 24:25]] {{field-on:Bible}} И той им рече: О безумни и късни на сърце да вервате все що е речено от пророците! {{field-off:Bible}}</w:t>
      </w:r>
    </w:p>
    <w:p>
      <w:pPr>
        <w:pStyle w:val="Normal"/>
        <w:rPr/>
      </w:pPr>
      <w:r>
        <w:rPr/>
        <w:t>[[@Bible:Luk 24:26 ]][[24:26 &gt;&gt; Luk 24:26]] {{field-on:Bible}} не требваше ли това да пострада Христос и да влезе в славата си? {{field-off:Bible}}</w:t>
      </w:r>
    </w:p>
    <w:p>
      <w:pPr>
        <w:pStyle w:val="Normal"/>
        <w:rPr/>
      </w:pPr>
      <w:r>
        <w:rPr/>
        <w:t>[[@Bible:Luk 24:27 ]][[24:27 &gt;&gt; Luk 24:27]] {{field-on:Bible}} И като начна от Моисея и от всичките пророци, тълкуваше им писаното за него във всичките писания. {{field-off:Bible}}</w:t>
      </w:r>
    </w:p>
    <w:p>
      <w:pPr>
        <w:pStyle w:val="Normal"/>
        <w:rPr/>
      </w:pPr>
      <w:r>
        <w:rPr/>
        <w:t>[[@Bible:Luk 24:28 ]][[24:28 &gt;&gt; Luk 24:28]] {{field-on:Bible}} И наближиха до селото дето отхождаха; и той се приструваше че отива по-далеч. {{field-off:Bible}}</w:t>
      </w:r>
    </w:p>
    <w:p>
      <w:pPr>
        <w:pStyle w:val="Normal"/>
        <w:rPr/>
      </w:pPr>
      <w:r>
        <w:rPr/>
        <w:t>[[@Bible:Luk 24:29 ]][[24:29 &gt;&gt; Luk 24:29]] {{field-on:Bible}} И понудиха го и казваха: Остани с нас, защото е при вечер, и денът превали. И той влезе да остане с тех. {{field-off:Bible}}</w:t>
      </w:r>
    </w:p>
    <w:p>
      <w:pPr>
        <w:pStyle w:val="Normal"/>
        <w:rPr/>
      </w:pPr>
      <w:r>
        <w:rPr/>
        <w:t>[[@Bible:Luk 24:30 ]][[24:30 &gt;&gt; Luk 24:30]] {{field-on:Bible}} И като седна с тех на трапезата, взе хлеба и благослови, и преломи и даваше им. {{field-off:Bible}}</w:t>
      </w:r>
    </w:p>
    <w:p>
      <w:pPr>
        <w:pStyle w:val="Normal"/>
        <w:rPr/>
      </w:pPr>
      <w:r>
        <w:rPr/>
        <w:t>[[@Bible:Luk 24:31 ]][[24:31 &gt;&gt; Luk 24:31]] {{field-on:Bible}} И тем се отвориха очите, и познаха го; а той стана невидим на тех. {{field-off:Bible}}</w:t>
      </w:r>
    </w:p>
    <w:p>
      <w:pPr>
        <w:pStyle w:val="Normal"/>
        <w:rPr/>
      </w:pPr>
      <w:r>
        <w:rPr/>
        <w:t>[[@Bible:Luk 24:32 ]][[24:32 &gt;&gt; Luk 24:32]] {{field-on:Bible}} И рекоха помежду си: Не гореше ли в нас сърцето ни когато в пътя ни приказваше и тълкуваше ни писанията? {{field-off:Bible}}</w:t>
      </w:r>
    </w:p>
    <w:p>
      <w:pPr>
        <w:pStyle w:val="Normal"/>
        <w:rPr/>
      </w:pPr>
      <w:r>
        <w:rPr/>
        <w:t>[[@Bible:Luk 24:33 ]][[24:33 &gt;&gt; Luk 24:33]] {{field-on:Bible}} И станаха в истия този час та се върнаха в Ерусалим, и намериха събрани единадесетте, и тези които беха с тех, {{field-off:Bible}}</w:t>
      </w:r>
    </w:p>
    <w:p>
      <w:pPr>
        <w:pStyle w:val="Normal"/>
        <w:rPr/>
      </w:pPr>
      <w:r>
        <w:rPr/>
        <w:t>[[@Bible:Luk 24:34 ]][[24:34 &gt;&gt; Luk 24:34]] {{field-on:Bible}} които и казваха: че наистина възкръснал Господ, и явил се Симону. {{field-off:Bible}}</w:t>
      </w:r>
    </w:p>
    <w:p>
      <w:pPr>
        <w:pStyle w:val="Normal"/>
        <w:rPr/>
      </w:pPr>
      <w:r>
        <w:rPr/>
        <w:t>[[@Bible:Luk 24:35 ]][[24:35 &gt;&gt; Luk 24:35]] {{field-on:Bible}} Те пък приказваха това което стана в пътя, и как го познаха когато разчупваше хлеба. {{field-off:Bible}}</w:t>
      </w:r>
    </w:p>
    <w:p>
      <w:pPr>
        <w:pStyle w:val="Normal"/>
        <w:rPr/>
      </w:pPr>
      <w:r>
        <w:rPr/>
        <w:t>[[@Bible:Luk 24:36 ]][[24:36 &gt;&gt; Luk 24:36]] {{field-on:Bible}} И когато говореха това, сам си Исус предстана посред тех, и казва им: Мир вам. {{field-off:Bible}}</w:t>
      </w:r>
    </w:p>
    <w:p>
      <w:pPr>
        <w:pStyle w:val="Normal"/>
        <w:rPr/>
      </w:pPr>
      <w:r>
        <w:rPr/>
        <w:t>[[@Bible:Luk 24:37 ]][[24:37 &gt;&gt; Luk 24:37]] {{field-on:Bible}} А те се стреснаха и уплашиха се, понеже мислеха че дух виждат. {{field-off:Bible}}</w:t>
      </w:r>
    </w:p>
    <w:p>
      <w:pPr>
        <w:pStyle w:val="Normal"/>
        <w:rPr/>
      </w:pPr>
      <w:r>
        <w:rPr/>
        <w:t>[[@Bible:Luk 24:38 ]][[24:38 &gt;&gt; Luk 24:38]] {{field-on:Bible}} И рече им: Защо сте смутени? и защо влезват в сърдцата ви таквизи мисли? {{field-off:Bible}}</w:t>
      </w:r>
    </w:p>
    <w:p>
      <w:pPr>
        <w:pStyle w:val="Normal"/>
        <w:rPr/>
      </w:pPr>
      <w:r>
        <w:rPr/>
        <w:t>[[@Bible:Luk 24:39 ]][[24:39 &gt;&gt; Luk 24:39]] {{field-on:Bible}} Вижте ми ръцете и нозете, че съм истий аз: попипайте ме и вижте; защото дух нема плът и кости както гледате мене че имам. {{field-off:Bible}}</w:t>
      </w:r>
    </w:p>
    <w:p>
      <w:pPr>
        <w:pStyle w:val="Normal"/>
        <w:rPr/>
      </w:pPr>
      <w:r>
        <w:rPr/>
        <w:t>[[@Bible:Luk 24:40 ]][[24:40 &gt;&gt; Luk 24:40]] {{field-on:Bible}} И това като рече, показа им ръцете и нозете си. {{field-off:Bible}}</w:t>
      </w:r>
    </w:p>
    <w:p>
      <w:pPr>
        <w:pStyle w:val="Normal"/>
        <w:rPr/>
      </w:pPr>
      <w:r>
        <w:rPr/>
        <w:t>[[@Bible:Luk 24:41 ]][[24:41 &gt;&gt; Luk 24:41]] {{field-on:Bible}} Но те от радост като се не доверяваха още и се чудеха, рече им: Имате ли нещо за ядене тука? {{field-off:Bible}}</w:t>
      </w:r>
    </w:p>
    <w:p>
      <w:pPr>
        <w:pStyle w:val="Normal"/>
        <w:rPr/>
      </w:pPr>
      <w:r>
        <w:rPr/>
        <w:t>[[@Bible:Luk 24:42 ]][[24:42 &gt;&gt; Luk 24:42]] {{field-on:Bible}} И те му дадоха част от печена риба, и меден сот. {{field-off:Bible}}</w:t>
      </w:r>
    </w:p>
    <w:p>
      <w:pPr>
        <w:pStyle w:val="Normal"/>
        <w:rPr/>
      </w:pPr>
      <w:r>
        <w:rPr/>
        <w:t>[[@Bible:Luk 24:43 ]][[24:43 &gt;&gt; Luk 24:43]] {{field-on:Bible}} И взе та яде пред тех. {{field-off:Bible}}</w:t>
      </w:r>
    </w:p>
    <w:p>
      <w:pPr>
        <w:pStyle w:val="Normal"/>
        <w:rPr/>
      </w:pPr>
      <w:r>
        <w:rPr/>
        <w:t>[[@Bible:Luk 24:44 ]][[24:44 &gt;&gt; Luk 24:44]] {{field-on:Bible}} И рече им: Тези са думите които ви приказвах когато бех още с вас, че требва да се изпълни все що е писано за мене в закона Моисеев и в пророците и в Псалмите. {{field-off:Bible}}</w:t>
      </w:r>
    </w:p>
    <w:p>
      <w:pPr>
        <w:pStyle w:val="Normal"/>
        <w:rPr/>
      </w:pPr>
      <w:r>
        <w:rPr/>
        <w:t>[[@Bible:Luk 24:45 ]][[24:45 &gt;&gt; Luk 24:45]] {{field-on:Bible}} Тогава им отвори ума да разумеят писанията. {{field-off:Bible}}</w:t>
      </w:r>
    </w:p>
    <w:p>
      <w:pPr>
        <w:pStyle w:val="Normal"/>
        <w:rPr/>
      </w:pPr>
      <w:r>
        <w:rPr/>
        <w:t>[[@Bible:Luk 24:46 ]][[24:46 &gt;&gt; Luk 24:46]] {{field-on:Bible}} И рече им че: Така е писано, и така требваше да пострада Христос и да възкръсне от мъртвите в третия ден, {{field-off:Bible}}</w:t>
      </w:r>
    </w:p>
    <w:p>
      <w:pPr>
        <w:pStyle w:val="Normal"/>
        <w:rPr/>
      </w:pPr>
      <w:r>
        <w:rPr/>
        <w:t>[[@Bible:Luk 24:47 ]][[24:47 &gt;&gt; Luk 24:47]] {{field-on:Bible}} и да се проповеда в негово име покаяние и прощение на грехове във всичките народи, като се започне от Ерусалим; {{field-off:Bible}}</w:t>
      </w:r>
    </w:p>
    <w:p>
      <w:pPr>
        <w:pStyle w:val="Normal"/>
        <w:rPr/>
      </w:pPr>
      <w:r>
        <w:rPr/>
        <w:t>[[@Bible:Luk 24:48 ]][[24:48 &gt;&gt; Luk 24:48]] {{field-on:Bible}} а вие сте свидетели на това. {{field-off:Bible}}</w:t>
      </w:r>
    </w:p>
    <w:p>
      <w:pPr>
        <w:pStyle w:val="Normal"/>
        <w:rPr/>
      </w:pPr>
      <w:r>
        <w:rPr/>
        <w:t>[[@Bible:Luk 24:49 ]][[24:49 &gt;&gt; Luk 24:49]] {{field-on:Bible}} И, ето, аз проваждам върх вас обещанието на Отца си; а вие седете в града Ерусалим докле се облечете със сила от горе. {{field-off:Bible}}</w:t>
      </w:r>
    </w:p>
    <w:p>
      <w:pPr>
        <w:pStyle w:val="Normal"/>
        <w:rPr/>
      </w:pPr>
      <w:r>
        <w:rPr/>
        <w:t>[[@Bible:Luk 24:50 ]][[24:50 &gt;&gt; Luk 24:50]] {{field-on:Bible}} И ги изведе вън до Витания; и дигна ръцете си та ги благослови. {{field-off:Bible}}</w:t>
      </w:r>
    </w:p>
    <w:p>
      <w:pPr>
        <w:pStyle w:val="Normal"/>
        <w:rPr/>
      </w:pPr>
      <w:r>
        <w:rPr/>
        <w:t>[[@Bible:Luk 24:51 ]][[24:51 &gt;&gt; Luk 24:51]] {{field-on:Bible}} И когато ги благославяше, отстъпи се от тех и възносяше се на небето. {{field-off:Bible}}</w:t>
      </w:r>
    </w:p>
    <w:p>
      <w:pPr>
        <w:pStyle w:val="Normal"/>
        <w:rPr/>
      </w:pPr>
      <w:r>
        <w:rPr/>
        <w:t>[[@Bible:Luk 24:52 ]][[24:52 &gt;&gt; Luk 24:52]] {{field-on:Bible}} И те му се поклониха, и върнаха се в Ерусалим с голема радост; {{field-off:Bible}}</w:t>
      </w:r>
    </w:p>
    <w:p>
      <w:pPr>
        <w:pStyle w:val="Normal"/>
        <w:rPr/>
      </w:pPr>
      <w:r>
        <w:rPr/>
        <w:t>[[@Bible:Luk 24:53 ]][[24:53 &gt;&gt; Luk 24:53]] {{field-on:Bible}} и беха винаги в храма, хвалеще и благославеще Бога. Амин. {{field-off:Bible}}</w:t>
      </w:r>
    </w:p>
    <w:p>
      <w:pPr>
        <w:pStyle w:val="Heading1"/>
        <w:rPr/>
      </w:pPr>
      <w:r>
        <w:rPr/>
        <w:t>Иоана</w:t>
      </w:r>
    </w:p>
    <w:p>
      <w:pPr>
        <w:pStyle w:val="Heading2"/>
        <w:rPr/>
      </w:pPr>
      <w:r>
        <w:rPr/>
        <w:t>Глава 1</w:t>
      </w:r>
    </w:p>
    <w:p>
      <w:pPr>
        <w:pStyle w:val="Normal"/>
        <w:rPr/>
      </w:pPr>
      <w:r>
        <w:rPr/>
        <w:t>[[@Bible:Joh 1:1 ]][[1:1 &gt;&gt; Joh 1:1]] {{field-on:Bible}} В начало бе Словото; и Словото бе у Бога, и Словото бе Бог. {{field-off:Bible}}</w:t>
      </w:r>
    </w:p>
    <w:p>
      <w:pPr>
        <w:pStyle w:val="Normal"/>
        <w:rPr/>
      </w:pPr>
      <w:r>
        <w:rPr/>
        <w:t>[[@Bible:Joh 1:2 ]][[1:2 &gt;&gt; Joh 1:2]] {{field-on:Bible}} То в начало бе у Бога. {{field-off:Bible}}</w:t>
      </w:r>
    </w:p>
    <w:p>
      <w:pPr>
        <w:pStyle w:val="Normal"/>
        <w:rPr/>
      </w:pPr>
      <w:r>
        <w:rPr/>
        <w:t>[[@Bible:Joh 1:3 ]][[1:3 &gt;&gt; Joh 1:3]] {{field-on:Bible}} Всичко чрез него стана; и което е станало, нищо без него не стана. {{field-off:Bible}}</w:t>
      </w:r>
    </w:p>
    <w:p>
      <w:pPr>
        <w:pStyle w:val="Normal"/>
        <w:rPr/>
      </w:pPr>
      <w:r>
        <w:rPr/>
        <w:t>[[@Bible:Joh 1:4 ]][[1:4 &gt;&gt; Joh 1:4]] {{field-on:Bible}} В него бе живот, и животът бе виделината на человеците. {{field-off:Bible}}</w:t>
      </w:r>
    </w:p>
    <w:p>
      <w:pPr>
        <w:pStyle w:val="Normal"/>
        <w:rPr/>
      </w:pPr>
      <w:r>
        <w:rPr/>
        <w:t>[[@Bible:Joh 1:5 ]][[1:5 &gt;&gt; Joh 1:5]] {{field-on:Bible}} И виделината свети в тъмнината; и тъмнината я не обзе. {{field-off:Bible}}</w:t>
      </w:r>
    </w:p>
    <w:p>
      <w:pPr>
        <w:pStyle w:val="Normal"/>
        <w:rPr/>
      </w:pPr>
      <w:r>
        <w:rPr/>
        <w:t>[[@Bible:Joh 1:6 ]][[1:6 &gt;&gt; Joh 1:6]] {{field-on:Bible}} Имаше человек проводен от Бога, името му Иоан. {{field-off:Bible}}</w:t>
      </w:r>
    </w:p>
    <w:p>
      <w:pPr>
        <w:pStyle w:val="Normal"/>
        <w:rPr/>
      </w:pPr>
      <w:r>
        <w:rPr/>
        <w:t>[[@Bible:Joh 1:7 ]][[1:7 &gt;&gt; Joh 1:7]] {{field-on:Bible}} Той дойде в свидетелство да свидетелствува заради виделината, за да поверват всички чрез него. {{field-off:Bible}}</w:t>
      </w:r>
    </w:p>
    <w:p>
      <w:pPr>
        <w:pStyle w:val="Normal"/>
        <w:rPr/>
      </w:pPr>
      <w:r>
        <w:rPr/>
        <w:t>[[@Bible:Joh 1:8 ]][[1:8 &gt;&gt; Joh 1:8]] {{field-on:Bible}} Не бе той виделината, но да свидетелствува за виделината. {{field-off:Bible}}</w:t>
      </w:r>
    </w:p>
    <w:p>
      <w:pPr>
        <w:pStyle w:val="Normal"/>
        <w:rPr/>
      </w:pPr>
      <w:r>
        <w:rPr/>
        <w:t>[[@Bible:Joh 1:9 ]][[1:9 &gt;&gt; Joh 1:9]] {{field-on:Bible}} Той беше истинната виделина, която осветлява всекиго человека що иде на света. {{field-off:Bible}}</w:t>
      </w:r>
    </w:p>
    <w:p>
      <w:pPr>
        <w:pStyle w:val="Normal"/>
        <w:rPr/>
      </w:pPr>
      <w:r>
        <w:rPr/>
        <w:t>[[@Bible:Joh 1:10 ]][[1:10 &gt;&gt; Joh 1:10]] {{field-on:Bible}} В света бе; и светът чрез него стана; и светът го не позна. {{field-off:Bible}}</w:t>
      </w:r>
    </w:p>
    <w:p>
      <w:pPr>
        <w:pStyle w:val="Normal"/>
        <w:rPr/>
      </w:pPr>
      <w:r>
        <w:rPr/>
        <w:t>[[@Bible:Joh 1:11 ]][[1:11 &gt;&gt; Joh 1:11]] {{field-on:Bible}} В своите си дойде, и своите му го не приеха; {{field-off:Bible}}</w:t>
      </w:r>
    </w:p>
    <w:p>
      <w:pPr>
        <w:pStyle w:val="Normal"/>
        <w:rPr/>
      </w:pPr>
      <w:r>
        <w:rPr/>
        <w:t>[[@Bible:Joh 1:12 ]][[1:12 &gt;&gt; Joh 1:12]] {{field-on:Bible}} а които го приеха, даде им власт да бъдат чада Божии, сиреч, на тези които верват в неговото име; {{field-off:Bible}}</w:t>
      </w:r>
    </w:p>
    <w:p>
      <w:pPr>
        <w:pStyle w:val="Normal"/>
        <w:rPr/>
      </w:pPr>
      <w:r>
        <w:rPr/>
        <w:t>[[@Bible:Joh 1:13 ]][[1:13 &gt;&gt; Joh 1:13]] {{field-on:Bible}} които не от кръв, нито от похот плътска, нито от похот мъжка, но от Бога се родиха. {{field-off:Bible}}</w:t>
      </w:r>
    </w:p>
    <w:p>
      <w:pPr>
        <w:pStyle w:val="Normal"/>
        <w:rPr/>
      </w:pPr>
      <w:r>
        <w:rPr/>
        <w:t>[[@Bible:Joh 1:14 ]][[1:14 &gt;&gt; Joh 1:14]] {{field-on:Bible}} И словото стана плът, и всели се между нас, (и видехме славата негова, слава както на единороднаго от Отца,) пълен с благодат и истина. {{field-off:Bible}}</w:t>
      </w:r>
    </w:p>
    <w:p>
      <w:pPr>
        <w:pStyle w:val="Normal"/>
        <w:rPr/>
      </w:pPr>
      <w:r>
        <w:rPr/>
        <w:t>[[@Bible:Joh 1:15 ]][[1:15 &gt;&gt; Joh 1:15]] {{field-on:Bible}} Иоан свидетелствува за него, и извика та казваше: Този е за когото рекох: Който иде след мене преден ми биде, защото от мене по-напред бе. {{field-off:Bible}}</w:t>
      </w:r>
    </w:p>
    <w:p>
      <w:pPr>
        <w:pStyle w:val="Normal"/>
        <w:rPr/>
      </w:pPr>
      <w:r>
        <w:rPr/>
        <w:t>[[@Bible:Joh 1:16 ]][[1:16 &gt;&gt; Joh 1:16]] {{field-on:Bible}} И всинца ние от неговата пълнота приехме, и благодат за благодат; {{field-off:Bible}}</w:t>
      </w:r>
    </w:p>
    <w:p>
      <w:pPr>
        <w:pStyle w:val="Normal"/>
        <w:rPr/>
      </w:pPr>
      <w:r>
        <w:rPr/>
        <w:t>[[@Bible:Joh 1:17 ]][[1:17 &gt;&gt; Joh 1:17]] {{field-on:Bible}} защото законът чрез Моисея бе даден, а благодатта и истината чрез Исуса Христа биде. {{field-off:Bible}}</w:t>
      </w:r>
    </w:p>
    <w:p>
      <w:pPr>
        <w:pStyle w:val="Normal"/>
        <w:rPr/>
      </w:pPr>
      <w:r>
        <w:rPr/>
        <w:t>[[@Bible:Joh 1:18 ]][[1:18 &gt;&gt; Joh 1:18]] {{field-on:Bible}} Никой никога не е видел Бога: единородният Син който е в пазухата на Отца, той го изяви. {{field-off:Bible}}</w:t>
      </w:r>
    </w:p>
    <w:p>
      <w:pPr>
        <w:pStyle w:val="Normal"/>
        <w:rPr/>
      </w:pPr>
      <w:r>
        <w:rPr/>
        <w:t>[[@Bible:Joh 1:19 ]][[1:19 &gt;&gt; Joh 1:19]] {{field-on:Bible}} И това е Иоановото свидетелство, когато проводиха Юдеите от Ерусалим свещеници и Левити да го попитат: Ти кой си? {{field-off:Bible}}</w:t>
      </w:r>
    </w:p>
    <w:p>
      <w:pPr>
        <w:pStyle w:val="Normal"/>
        <w:rPr/>
      </w:pPr>
      <w:r>
        <w:rPr/>
        <w:t>[[@Bible:Joh 1:20 ]][[1:20 &gt;&gt; Joh 1:20]] {{field-on:Bible}} И изповеда, и не се отрече; и изповеда: Не съм аз Христос. {{field-off:Bible}}</w:t>
      </w:r>
    </w:p>
    <w:p>
      <w:pPr>
        <w:pStyle w:val="Normal"/>
        <w:rPr/>
      </w:pPr>
      <w:r>
        <w:rPr/>
        <w:t>[[@Bible:Joh 1:21 ]][[1:21 &gt;&gt; Joh 1:21]] {{field-on:Bible}} И попитаха го: А що си? Илия ли си ти? И казва: Не съм. Пророкът ли си ти? И отговори: Не. {{field-off:Bible}}</w:t>
      </w:r>
    </w:p>
    <w:p>
      <w:pPr>
        <w:pStyle w:val="Normal"/>
        <w:rPr/>
      </w:pPr>
      <w:r>
        <w:rPr/>
        <w:t>[[@Bible:Joh 1:22 ]][[1:22 &gt;&gt; Joh 1:22]] {{field-on:Bible}} И рекоха му: Кой си? за да дадем ответ на онези които са ни проводили. Що казваш за себе си? {{field-off:Bible}}</w:t>
      </w:r>
    </w:p>
    <w:p>
      <w:pPr>
        <w:pStyle w:val="Normal"/>
        <w:rPr/>
      </w:pPr>
      <w:r>
        <w:rPr/>
        <w:t>[[@Bible:Joh 1:23 ]][[1:23 &gt;&gt; Joh 1:23]] {{field-on:Bible}} Рече: Аз съм "глас на едного който вика в пустинята: Оправете пътят Господен," както рече пророк Исаия. {{field-off:Bible}}</w:t>
      </w:r>
    </w:p>
    <w:p>
      <w:pPr>
        <w:pStyle w:val="Normal"/>
        <w:rPr/>
      </w:pPr>
      <w:r>
        <w:rPr/>
        <w:t>[[@Bible:Joh 1:24 ]][[1:24 &gt;&gt; Joh 1:24]] {{field-on:Bible}} А проводените беха от Фарисеите. {{field-off:Bible}}</w:t>
      </w:r>
    </w:p>
    <w:p>
      <w:pPr>
        <w:pStyle w:val="Normal"/>
        <w:rPr/>
      </w:pPr>
      <w:r>
        <w:rPr/>
        <w:t>[[@Bible:Joh 1:25 ]][[1:25 &gt;&gt; Joh 1:25]] {{field-on:Bible}} И попитаха го и рекоха му: А защо кръщаваш, ако не си Христос нито Илия нито пророкът? {{field-off:Bible}}</w:t>
      </w:r>
    </w:p>
    <w:p>
      <w:pPr>
        <w:pStyle w:val="Normal"/>
        <w:rPr/>
      </w:pPr>
      <w:r>
        <w:rPr/>
        <w:t>[[@Bible:Joh 1:26 ]][[1:26 &gt;&gt; Joh 1:26]] {{field-on:Bible}} Отговори им Иоан и рече: Аз кръщавам с вода; а посред вас стои един когото вие не знаете. {{field-off:Bible}}</w:t>
      </w:r>
    </w:p>
    <w:p>
      <w:pPr>
        <w:pStyle w:val="Normal"/>
        <w:rPr/>
      </w:pPr>
      <w:r>
        <w:rPr/>
        <w:t>[[@Bible:Joh 1:27 ]][[1:27 &gt;&gt; Joh 1:27]] {{field-on:Bible}} Той е който иде след мене, който преден ми биде, комуто аз не съм достоен да развържа ремика на обущата му. {{field-off:Bible}}</w:t>
      </w:r>
    </w:p>
    <w:p>
      <w:pPr>
        <w:pStyle w:val="Normal"/>
        <w:rPr/>
      </w:pPr>
      <w:r>
        <w:rPr/>
        <w:t>[[@Bible:Joh 1:28 ]][[1:28 &gt;&gt; Joh 1:28]] {{field-on:Bible}} Това стана във Витавара отвъд Иордан, дето беше Иоан и кръщаваше. {{field-off:Bible}}</w:t>
      </w:r>
    </w:p>
    <w:p>
      <w:pPr>
        <w:pStyle w:val="Normal"/>
        <w:rPr/>
      </w:pPr>
      <w:r>
        <w:rPr/>
        <w:t>[[@Bible:Joh 1:29 ]][[1:29 &gt;&gt; Joh 1:29]] {{field-on:Bible}} На утринта гледа Иоан Исуса че иде при него, и казва: Ето Агнеца Божий който взема греховете на света. {{field-off:Bible}}</w:t>
      </w:r>
    </w:p>
    <w:p>
      <w:pPr>
        <w:pStyle w:val="Normal"/>
        <w:rPr/>
      </w:pPr>
      <w:r>
        <w:rPr/>
        <w:t>[[@Bible:Joh 1:30 ]][[1:30 &gt;&gt; Joh 1:30]] {{field-on:Bible}} Този е за когото аз рекох: След мене иде человек, който биде преди мене, защото беше по-напред от мене. {{field-off:Bible}}</w:t>
      </w:r>
    </w:p>
    <w:p>
      <w:pPr>
        <w:pStyle w:val="Normal"/>
        <w:rPr/>
      </w:pPr>
      <w:r>
        <w:rPr/>
        <w:t>[[@Bible:Joh 1:31 ]][[1:31 &gt;&gt; Joh 1:31]] {{field-on:Bible}} И аз го не знаех; но за да се яви на Израиля, за това дойдох аз и кръщавам с вода. {{field-off:Bible}}</w:t>
      </w:r>
    </w:p>
    <w:p>
      <w:pPr>
        <w:pStyle w:val="Normal"/>
        <w:rPr/>
      </w:pPr>
      <w:r>
        <w:rPr/>
        <w:t>[[@Bible:Joh 1:32 ]][[1:32 &gt;&gt; Joh 1:32]] {{field-on:Bible}} И свидетелствува Иоан и рече: Видех Духа който слезваше като гълъб от небето и остана на него. {{field-off:Bible}}</w:t>
      </w:r>
    </w:p>
    <w:p>
      <w:pPr>
        <w:pStyle w:val="Normal"/>
        <w:rPr/>
      </w:pPr>
      <w:r>
        <w:rPr/>
        <w:t>[[@Bible:Joh 1:33 ]][[1:33 &gt;&gt; Joh 1:33]] {{field-on:Bible}} И аз го не знаех; но този който ме проводи да кръщавам с вода, той ми рече: На когото видиш че слезва Духът и остава на него, той е който кръщава с Духа Светаго. {{field-off:Bible}}</w:t>
      </w:r>
    </w:p>
    <w:p>
      <w:pPr>
        <w:pStyle w:val="Normal"/>
        <w:rPr/>
      </w:pPr>
      <w:r>
        <w:rPr/>
        <w:t>[[@Bible:Joh 1:34 ]][[1:34 &gt;&gt; Joh 1:34]] {{field-on:Bible}} И аз видех и свидетелствувам, че този е Син Божий. {{field-off:Bible}}</w:t>
      </w:r>
    </w:p>
    <w:p>
      <w:pPr>
        <w:pStyle w:val="Normal"/>
        <w:rPr/>
      </w:pPr>
      <w:r>
        <w:rPr/>
        <w:t>[[@Bible:Joh 1:35 ]][[1:35 &gt;&gt; Joh 1:35]] {{field-on:Bible}} На утринта пак стоеше Иоан, и двама от учениците негови. {{field-off:Bible}}</w:t>
      </w:r>
    </w:p>
    <w:p>
      <w:pPr>
        <w:pStyle w:val="Normal"/>
        <w:rPr/>
      </w:pPr>
      <w:r>
        <w:rPr/>
        <w:t>[[@Bible:Joh 1:36 ]][[1:36 &gt;&gt; Joh 1:36]] {{field-on:Bible}} И като съгледа Исуса че минува, казва: Ето Агнеца Божий. {{field-off:Bible}}</w:t>
      </w:r>
    </w:p>
    <w:p>
      <w:pPr>
        <w:pStyle w:val="Normal"/>
        <w:rPr/>
      </w:pPr>
      <w:r>
        <w:rPr/>
        <w:t>[[@Bible:Joh 1:37 ]][[1:37 &gt;&gt; Joh 1:37]] {{field-on:Bible}} И чуха го двамата ученици да говори така, и отидоха след Исуса. {{field-off:Bible}}</w:t>
      </w:r>
    </w:p>
    <w:p>
      <w:pPr>
        <w:pStyle w:val="Normal"/>
        <w:rPr/>
      </w:pPr>
      <w:r>
        <w:rPr/>
        <w:t>[[@Bible:Joh 1:38 ]][[1:38 &gt;&gt; Joh 1:38]] {{field-on:Bible}} И като се обърна Исус и ги виде че идат подире му, казва им: Що търсите? А те му рекоха: Рави, (което тълкувано ще рече, Учителю,) де живееш? {{field-off:Bible}}</w:t>
      </w:r>
    </w:p>
    <w:p>
      <w:pPr>
        <w:pStyle w:val="Normal"/>
        <w:rPr/>
      </w:pPr>
      <w:r>
        <w:rPr/>
        <w:t>[[@Bible:Joh 1:39 ]][[1:39 &gt;&gt; Joh 1:39]] {{field-on:Bible}} Казва им: Елате и вижте. Дойдоха и видеха де живее; и останаха при него през този ден, а часът беше около десет. {{field-off:Bible}}</w:t>
      </w:r>
    </w:p>
    <w:p>
      <w:pPr>
        <w:pStyle w:val="Normal"/>
        <w:rPr/>
      </w:pPr>
      <w:r>
        <w:rPr/>
        <w:t>[[@Bible:Joh 1:40 ]][[1:40 &gt;&gt; Joh 1:40]] {{field-on:Bible}} Единът от тези двамата, които чуха от Иоана за него и го последваха беше Андрей, братът на Симона Петра. {{field-off:Bible}}</w:t>
      </w:r>
    </w:p>
    <w:p>
      <w:pPr>
        <w:pStyle w:val="Normal"/>
        <w:rPr/>
      </w:pPr>
      <w:r>
        <w:rPr/>
        <w:t>[[@Bible:Joh 1:41 ]][[1:41 &gt;&gt; Joh 1:41]] {{field-on:Bible}} Той пръв намерва брата си Симона и казва му: Намерихме Месия, което се тълкува Христос. {{field-off:Bible}}</w:t>
      </w:r>
    </w:p>
    <w:p>
      <w:pPr>
        <w:pStyle w:val="Normal"/>
        <w:rPr/>
      </w:pPr>
      <w:r>
        <w:rPr/>
        <w:t>[[@Bible:Joh 1:42 ]][[1:42 &gt;&gt; Joh 1:42]] {{field-on:Bible}} И заведе го при Исуса. И като погледна Исус на него рече: Ти си Симон син Ионин; ти ще се наречеш Кифа (което се тълкува Петър, камик). {{field-off:Bible}}</w:t>
      </w:r>
    </w:p>
    <w:p>
      <w:pPr>
        <w:pStyle w:val="Normal"/>
        <w:rPr/>
      </w:pPr>
      <w:r>
        <w:rPr/>
        <w:t>[[@Bible:Joh 1:43 ]][[1:43 &gt;&gt; Joh 1:43]] {{field-on:Bible}} На утринта поиска Исус да излезе в Галилея: Ела подире ми. {{field-off:Bible}}</w:t>
      </w:r>
    </w:p>
    <w:p>
      <w:pPr>
        <w:pStyle w:val="Normal"/>
        <w:rPr/>
      </w:pPr>
      <w:r>
        <w:rPr/>
        <w:t>[[@Bible:Joh 1:44 ]][[1:44 &gt;&gt; Joh 1:44]] {{field-on:Bible}} А Филип беше от Витсаида, от града Андреев и Петров. {{field-off:Bible}}</w:t>
      </w:r>
    </w:p>
    <w:p>
      <w:pPr>
        <w:pStyle w:val="Normal"/>
        <w:rPr/>
      </w:pPr>
      <w:r>
        <w:rPr/>
        <w:t>[[@Bible:Joh 1:45 ]][[1:45 &gt;&gt; Joh 1:45]] {{field-on:Bible}} Намерва Филип Натанаила и казва му: За когото писа Моисей в закона и пророците, намерихме Исуса сина Иосифова, който е от Назарет. {{field-off:Bible}}</w:t>
      </w:r>
    </w:p>
    <w:p>
      <w:pPr>
        <w:pStyle w:val="Normal"/>
        <w:rPr/>
      </w:pPr>
      <w:r>
        <w:rPr/>
        <w:t>[[@Bible:Joh 1:46 ]][[1:46 &gt;&gt; Joh 1:46]] {{field-on:Bible}} И рече му Натанаил: От Назарет може ли да произлезе нещо добро? Казва му Филип: Ела и виж. {{field-off:Bible}}</w:t>
      </w:r>
    </w:p>
    <w:p>
      <w:pPr>
        <w:pStyle w:val="Normal"/>
        <w:rPr/>
      </w:pPr>
      <w:r>
        <w:rPr/>
        <w:t>[[@Bible:Joh 1:47 ]][[1:47 &gt;&gt; Joh 1:47]] {{field-on:Bible}} Виде Исус Натанаила че иде към него, и казва за него: Ето истинен Израилянин в когото лукавщина нема: {{field-off:Bible}}</w:t>
      </w:r>
    </w:p>
    <w:p>
      <w:pPr>
        <w:pStyle w:val="Normal"/>
        <w:rPr/>
      </w:pPr>
      <w:r>
        <w:rPr/>
        <w:t>[[@Bible:Joh 1:48 ]][[1:48 &gt;&gt; Joh 1:48]] {{field-on:Bible}} Казва му Натанаил: От де ме познаваш? Отговори Исус и рече му: Преди Филип да те повика видех те като беше под смоковницата. {{field-off:Bible}}</w:t>
      </w:r>
    </w:p>
    <w:p>
      <w:pPr>
        <w:pStyle w:val="Normal"/>
        <w:rPr/>
      </w:pPr>
      <w:r>
        <w:rPr/>
        <w:t>[[@Bible:Joh 1:49 ]][[1:49 &gt;&gt; Joh 1:49]] {{field-on:Bible}} Отговори Натанаил и казва му: Учителю, ти си Син Божий: ти си цар Израилев. {{field-off:Bible}}</w:t>
      </w:r>
    </w:p>
    <w:p>
      <w:pPr>
        <w:pStyle w:val="Normal"/>
        <w:rPr/>
      </w:pPr>
      <w:r>
        <w:rPr/>
        <w:t>[[@Bible:Joh 1:50 ]][[1:50 &gt;&gt; Joh 1:50]] {{field-on:Bible}} Отговори Исус и рече му: Понеже ти рекох: Видех те под смоковницата, верваш ли? По-големи от тия неща ще видиш. {{field-off:Bible}}</w:t>
      </w:r>
    </w:p>
    <w:p>
      <w:pPr>
        <w:pStyle w:val="Normal"/>
        <w:rPr/>
      </w:pPr>
      <w:r>
        <w:rPr/>
        <w:t>[[@Bible:Joh 1:51 ]][[1:51 &gt;&gt; Joh 1:51]] {{field-on:Bible}} И казва му: Истина, истина ви говоря: От нине ще видите небето отворено, и ангелите Божии да възлезват и слезват над Сина человеческаго. {{field-off:Bible}}</w:t>
      </w:r>
    </w:p>
    <w:p>
      <w:pPr>
        <w:pStyle w:val="Heading2"/>
        <w:rPr/>
      </w:pPr>
      <w:r>
        <w:rPr/>
        <w:t>Глава 2</w:t>
      </w:r>
    </w:p>
    <w:p>
      <w:pPr>
        <w:pStyle w:val="Normal"/>
        <w:rPr/>
      </w:pPr>
      <w:r>
        <w:rPr/>
        <w:t>[[@Bible:Joh 2:1 ]][[2:1 &gt;&gt; Joh 2:1]] {{field-on:Bible}} И на третия ден стана сватба в Кана Галилейска; и майката Исусова беше там. {{field-off:Bible}}</w:t>
      </w:r>
    </w:p>
    <w:p>
      <w:pPr>
        <w:pStyle w:val="Normal"/>
        <w:rPr/>
      </w:pPr>
      <w:r>
        <w:rPr/>
        <w:t>[[@Bible:Joh 2:2 ]][[2:2 &gt;&gt; Joh 2:2]] {{field-on:Bible}} А призваха и Исуса и учениците негови на сватбата. {{field-off:Bible}}</w:t>
      </w:r>
    </w:p>
    <w:p>
      <w:pPr>
        <w:pStyle w:val="Normal"/>
        <w:rPr/>
      </w:pPr>
      <w:r>
        <w:rPr/>
        <w:t>[[@Bible:Joh 2:3 ]][[2:3 &gt;&gt; Joh 2:3]] {{field-on:Bible}} И понеже се свърши виното, казва майка му на Исуса: Вино немат. {{field-off:Bible}}</w:t>
      </w:r>
    </w:p>
    <w:p>
      <w:pPr>
        <w:pStyle w:val="Normal"/>
        <w:rPr/>
      </w:pPr>
      <w:r>
        <w:rPr/>
        <w:t>[[@Bible:Joh 2:4 ]][[2:4 &gt;&gt; Joh 2:4]] {{field-on:Bible}} Казва й Исус: Що имаш ти с мене, жено? часът ми още не е дошел. {{field-off:Bible}}</w:t>
      </w:r>
    </w:p>
    <w:p>
      <w:pPr>
        <w:pStyle w:val="Normal"/>
        <w:rPr/>
      </w:pPr>
      <w:r>
        <w:rPr/>
        <w:t>[[@Bible:Joh 2:5 ]][[2:5 &gt;&gt; Joh 2:5]] {{field-on:Bible}} Казва майка му на слугите: Каквото ви рече, сторете. {{field-off:Bible}}</w:t>
      </w:r>
    </w:p>
    <w:p>
      <w:pPr>
        <w:pStyle w:val="Normal"/>
        <w:rPr/>
      </w:pPr>
      <w:r>
        <w:rPr/>
        <w:t>[[@Bible:Joh 2:6 ]][[2:6 &gt;&gt; Joh 2:6]] {{field-on:Bible}} И имаше там шест каменни кюпове сложени по обичай на очищението Юдейско, и побираха всеки две или три ведра. {{field-off:Bible}}</w:t>
      </w:r>
    </w:p>
    <w:p>
      <w:pPr>
        <w:pStyle w:val="Normal"/>
        <w:rPr/>
      </w:pPr>
      <w:r>
        <w:rPr/>
        <w:t>[[@Bible:Joh 2:7 ]][[2:7 &gt;&gt; Joh 2:7]] {{field-on:Bible}} Казва им Исус: Напълнете кюповете с вода. И напълниха ги до горе. {{field-off:Bible}}</w:t>
      </w:r>
    </w:p>
    <w:p>
      <w:pPr>
        <w:pStyle w:val="Normal"/>
        <w:rPr/>
      </w:pPr>
      <w:r>
        <w:rPr/>
        <w:t>[[@Bible:Joh 2:8 ]][[2:8 &gt;&gt; Joh 2:8]] {{field-on:Bible}} И казва им: Налейте сега та подайте на председателя на трапезата; и подадоха. {{field-off:Bible}}</w:t>
      </w:r>
    </w:p>
    <w:p>
      <w:pPr>
        <w:pStyle w:val="Normal"/>
        <w:rPr/>
      </w:pPr>
      <w:r>
        <w:rPr/>
        <w:t>[[@Bible:Joh 2:9 ]][[2:9 &gt;&gt; Joh 2:9]] {{field-on:Bible}} И щом вкуси председателът на трапезата от водата претворената във вино, и не знаеше от къде е, (но слугите които беха налели водата знаеха,) повика младоженеца, {{field-off:Bible}}</w:t>
      </w:r>
    </w:p>
    <w:p>
      <w:pPr>
        <w:pStyle w:val="Normal"/>
        <w:rPr/>
      </w:pPr>
      <w:r>
        <w:rPr/>
        <w:t>[[@Bible:Joh 2:10 ]][[2:10 &gt;&gt; Joh 2:10]] {{field-on:Bible}} и казва му: Всеки человек първом доброто вино слага, и като се понапият, тогаз по-долното; ти си задържал доброто вино до сега. {{field-off:Bible}}</w:t>
      </w:r>
    </w:p>
    <w:p>
      <w:pPr>
        <w:pStyle w:val="Normal"/>
        <w:rPr/>
      </w:pPr>
      <w:r>
        <w:rPr/>
        <w:t>[[@Bible:Joh 2:11 ]][[2:11 &gt;&gt; Joh 2:11]] {{field-on:Bible}} Това начало на чудесата направи Исус в Кана Галилейска, и яви славата си; и поверваха в него учениците му. {{field-off:Bible}}</w:t>
      </w:r>
    </w:p>
    <w:p>
      <w:pPr>
        <w:pStyle w:val="Normal"/>
        <w:rPr/>
      </w:pPr>
      <w:r>
        <w:rPr/>
        <w:t>[[@Bible:Joh 2:12 ]][[2:12 &gt;&gt; Joh 2:12]] {{field-on:Bible}} След това слезе в Капернаум, той и майка му и братята му и учениците му; и не се бавиха там много дни. {{field-off:Bible}}</w:t>
      </w:r>
    </w:p>
    <w:p>
      <w:pPr>
        <w:pStyle w:val="Normal"/>
        <w:rPr/>
      </w:pPr>
      <w:r>
        <w:rPr/>
        <w:t>[[@Bible:Joh 2:13 ]][[2:13 &gt;&gt; Joh 2:13]] {{field-on:Bible}} И наближаваше на Юдеите пасхата; и Исус възлезе в Ерусалим; {{field-off:Bible}}</w:t>
      </w:r>
    </w:p>
    <w:p>
      <w:pPr>
        <w:pStyle w:val="Normal"/>
        <w:rPr/>
      </w:pPr>
      <w:r>
        <w:rPr/>
        <w:t>[[@Bible:Joh 2:14 ]][[2:14 &gt;&gt; Joh 2:14]] {{field-on:Bible}} И намери в храма тези които продаваха волове и овци и гълъби, още и тези що седяха та разменяваха пари. {{field-off:Bible}}</w:t>
      </w:r>
    </w:p>
    <w:p>
      <w:pPr>
        <w:pStyle w:val="Normal"/>
        <w:rPr/>
      </w:pPr>
      <w:r>
        <w:rPr/>
        <w:t>[[@Bible:Joh 2:15 ]][[2:15 &gt;&gt; Joh 2:15]] {{field-on:Bible}} И направи бич от върве та изпъди всичките от храма, и овците и воловете; и парите на среброменителите разсипа, и трапезите им претури. {{field-off:Bible}}</w:t>
      </w:r>
    </w:p>
    <w:p>
      <w:pPr>
        <w:pStyle w:val="Normal"/>
        <w:rPr/>
      </w:pPr>
      <w:r>
        <w:rPr/>
        <w:t>[[@Bible:Joh 2:16 ]][[2:16 &gt;&gt; Joh 2:16]] {{field-on:Bible}} и на тези що продаваха гълъбите рече: Дне правете Бащиният ми дом дом търговски. {{field-off:Bible}}</w:t>
      </w:r>
    </w:p>
    <w:p>
      <w:pPr>
        <w:pStyle w:val="Normal"/>
        <w:rPr/>
      </w:pPr>
      <w:r>
        <w:rPr/>
        <w:t>[[@Bible:Joh 2:17 ]][[2:17 &gt;&gt; Joh 2:17]] {{field-on:Bible}} И наумиха си учениците негови че е писано: "Ревността на твоя дом ме изяде." {{field-off:Bible}}</w:t>
      </w:r>
    </w:p>
    <w:p>
      <w:pPr>
        <w:pStyle w:val="Normal"/>
        <w:rPr/>
      </w:pPr>
      <w:r>
        <w:rPr/>
        <w:t>[[@Bible:Joh 2:18 ]][[2:18 &gt;&gt; Joh 2:18]] {{field-on:Bible}} И отговориха Юдеите и рекоха му: Какво знамение показваш нам като правиш това? {{field-off:Bible}}</w:t>
      </w:r>
    </w:p>
    <w:p>
      <w:pPr>
        <w:pStyle w:val="Normal"/>
        <w:rPr/>
      </w:pPr>
      <w:r>
        <w:rPr/>
        <w:t>[[@Bible:Joh 2:19 ]][[2:19 &gt;&gt; Joh 2:19]] {{field-on:Bible}} Отвеща Исус и рече им: Развалете този храм, и за три дни ще го въздигна. {{field-off:Bible}}</w:t>
      </w:r>
    </w:p>
    <w:p>
      <w:pPr>
        <w:pStyle w:val="Normal"/>
        <w:rPr/>
      </w:pPr>
      <w:r>
        <w:rPr/>
        <w:t>[[@Bible:Joh 2:20 ]][[2:20 &gt;&gt; Joh 2:20]] {{field-on:Bible}} А Юдеите рекоха: За четиридесет и шест години е съграден този храм, и ти ли за три дни ще го въздигнеш? {{field-off:Bible}}</w:t>
      </w:r>
    </w:p>
    <w:p>
      <w:pPr>
        <w:pStyle w:val="Normal"/>
        <w:rPr/>
      </w:pPr>
      <w:r>
        <w:rPr/>
        <w:t>[[@Bible:Joh 2:21 ]][[2:21 &gt;&gt; Joh 2:21]] {{field-on:Bible}} Но той казваше за храма на телото си. {{field-off:Bible}}</w:t>
      </w:r>
    </w:p>
    <w:p>
      <w:pPr>
        <w:pStyle w:val="Normal"/>
        <w:rPr/>
      </w:pPr>
      <w:r>
        <w:rPr/>
        <w:t>[[@Bible:Joh 2:22 ]][[2:22 &gt;&gt; Joh 2:22]] {{field-on:Bible}} И тъй, когато възкръсна от мъртвите, спомниха си учениците му че това им бе казвал; и поверваха писанието, и словото което им рече Исус. {{field-off:Bible}}</w:t>
      </w:r>
    </w:p>
    <w:p>
      <w:pPr>
        <w:pStyle w:val="Normal"/>
        <w:rPr/>
      </w:pPr>
      <w:r>
        <w:rPr/>
        <w:t>[[@Bible:Joh 2:23 ]][[2:23 &gt;&gt; Joh 2:23]] {{field-on:Bible}} И когато беше в Ерусалим по праздника на пасхата мнозина поверваха в неговото име като гледаха знаменията му които правеше. {{field-off:Bible}}</w:t>
      </w:r>
    </w:p>
    <w:p>
      <w:pPr>
        <w:pStyle w:val="Normal"/>
        <w:rPr/>
      </w:pPr>
      <w:r>
        <w:rPr/>
        <w:t>[[@Bible:Joh 2:24 ]][[2:24 &gt;&gt; Joh 2:24]] {{field-on:Bible}} А сам Исус не се доверяваше тем, защото той познаваше всичките, {{field-off:Bible}}</w:t>
      </w:r>
    </w:p>
    <w:p>
      <w:pPr>
        <w:pStyle w:val="Normal"/>
        <w:rPr/>
      </w:pPr>
      <w:r>
        <w:rPr/>
        <w:t>[[@Bible:Joh 2:25 ]][[2:25 &gt;&gt; Joh 2:25]] {{field-on:Bible}} и защото немаше нужда да му свидетелствува некой за человека, понеже той познаваше що има вътре в человека. {{field-off:Bible}}</w:t>
      </w:r>
    </w:p>
    <w:p>
      <w:pPr>
        <w:pStyle w:val="Heading2"/>
        <w:rPr/>
      </w:pPr>
      <w:r>
        <w:rPr/>
        <w:t>Глава 3</w:t>
      </w:r>
    </w:p>
    <w:p>
      <w:pPr>
        <w:pStyle w:val="Normal"/>
        <w:rPr/>
      </w:pPr>
      <w:r>
        <w:rPr/>
        <w:t>[[@Bible:Joh 3:1 ]][[3:1 &gt;&gt; Joh 3:1]] {{field-on:Bible}} Имаше некой человек от Фарисеите, на име Никодим, началник Юдейски. {{field-off:Bible}}</w:t>
      </w:r>
    </w:p>
    <w:p>
      <w:pPr>
        <w:pStyle w:val="Normal"/>
        <w:rPr/>
      </w:pPr>
      <w:r>
        <w:rPr/>
        <w:t>[[@Bible:Joh 3:2 ]][[3:2 &gt;&gt; Joh 3:2]] {{field-on:Bible}} Той дойде през нощ при Исуса и рече му: Рави, знаем че от Бога си дошел учител; защото никой не може да прави тези знамения които ти правиш ако да не е Бог с него. {{field-off:Bible}}</w:t>
      </w:r>
    </w:p>
    <w:p>
      <w:pPr>
        <w:pStyle w:val="Normal"/>
        <w:rPr/>
      </w:pPr>
      <w:r>
        <w:rPr/>
        <w:t>[[@Bible:Joh 3:3 ]][[3:3 &gt;&gt; Joh 3:3]] {{field-on:Bible}} Отговори Исус и рече му: Истина, истина ти казвам: Ако се не роди некой изново, не може да види царството Божие. {{field-off:Bible}}</w:t>
      </w:r>
    </w:p>
    <w:p>
      <w:pPr>
        <w:pStyle w:val="Normal"/>
        <w:rPr/>
      </w:pPr>
      <w:r>
        <w:rPr/>
        <w:t>[[@Bible:Joh 3:4 ]][[3:4 &gt;&gt; Joh 3:4]] {{field-on:Bible}} Казва му Никодим: Как може стар человек да се роди? може ли вторий път да влезе в утробата на майка си и да се роди? {{field-off:Bible}}</w:t>
      </w:r>
    </w:p>
    <w:p>
      <w:pPr>
        <w:pStyle w:val="Normal"/>
        <w:rPr/>
      </w:pPr>
      <w:r>
        <w:rPr/>
        <w:t>[[@Bible:Joh 3:5 ]][[3:5 &gt;&gt; Joh 3:5]] {{field-on:Bible}} Отговори Исус: Истина, истина ти казвам: ако се не роди некой от вода и Дух, не може да влезе в царството Божие. {{field-off:Bible}}</w:t>
      </w:r>
    </w:p>
    <w:p>
      <w:pPr>
        <w:pStyle w:val="Normal"/>
        <w:rPr/>
      </w:pPr>
      <w:r>
        <w:rPr/>
        <w:t>[[@Bible:Joh 3:6 ]][[3:6 &gt;&gt; Joh 3:6]] {{field-on:Bible}} Роденото от плътта плът е, а роденото от Духа дух е. {{field-off:Bible}}</w:t>
      </w:r>
    </w:p>
    <w:p>
      <w:pPr>
        <w:pStyle w:val="Normal"/>
        <w:rPr/>
      </w:pPr>
      <w:r>
        <w:rPr/>
        <w:t>[[@Bible:Joh 3:7 ]][[3:7 &gt;&gt; Joh 3:7]] {{field-on:Bible}} Недей се чуди че ти рекох: Требва да се родите изново. {{field-off:Bible}}</w:t>
      </w:r>
    </w:p>
    <w:p>
      <w:pPr>
        <w:pStyle w:val="Normal"/>
        <w:rPr/>
      </w:pPr>
      <w:r>
        <w:rPr/>
        <w:t>[[@Bible:Joh 3:8 ]][[3:8 &gt;&gt; Joh 3:8]] {{field-on:Bible}} Ветърът вее дето ще; и гласа му чуеш, но не знаеш от де иде и къде отива: така е всеки който се е родил от Духа. {{field-off:Bible}}</w:t>
      </w:r>
    </w:p>
    <w:p>
      <w:pPr>
        <w:pStyle w:val="Normal"/>
        <w:rPr/>
      </w:pPr>
      <w:r>
        <w:rPr/>
        <w:t>[[@Bible:Joh 3:9 ]][[3:9 &gt;&gt; Joh 3:9]] {{field-on:Bible}} Отговори Никодим и рече му: Как може да бъде това? {{field-off:Bible}}</w:t>
      </w:r>
    </w:p>
    <w:p>
      <w:pPr>
        <w:pStyle w:val="Normal"/>
        <w:rPr/>
      </w:pPr>
      <w:r>
        <w:rPr/>
        <w:t>[[@Bible:Joh 3:10 ]][[3:10 &gt;&gt; Joh 3:10]] {{field-on:Bible}} Отговори Исус и рече му: Ти си учител Израилев, и не знаеш ли това? {{field-off:Bible}}</w:t>
      </w:r>
    </w:p>
    <w:p>
      <w:pPr>
        <w:pStyle w:val="Normal"/>
        <w:rPr/>
      </w:pPr>
      <w:r>
        <w:rPr/>
        <w:t>[[@Bible:Joh 3:11 ]][[3:11 &gt;&gt; Joh 3:11]] {{field-on:Bible}} Истина, истина ти казвам че: Това което знаем казваме, и това което сме видели свидетелствуваме; и свидетелството ни не приимате. {{field-off:Bible}}</w:t>
      </w:r>
    </w:p>
    <w:p>
      <w:pPr>
        <w:pStyle w:val="Normal"/>
        <w:rPr/>
      </w:pPr>
      <w:r>
        <w:rPr/>
        <w:t>[[@Bible:Joh 3:12 ]][[3:12 &gt;&gt; Joh 3:12]] {{field-on:Bible}} Ако земните работи ви рекох и не вервате, как щете поверва ако ви река небесните? {{field-off:Bible}}</w:t>
      </w:r>
    </w:p>
    <w:p>
      <w:pPr>
        <w:pStyle w:val="Normal"/>
        <w:rPr/>
      </w:pPr>
      <w:r>
        <w:rPr/>
        <w:t>[[@Bible:Joh 3:13 ]][[3:13 &gt;&gt; Joh 3:13]] {{field-on:Bible}} И никой не е възлезъл на небето, тъкмо този който е слезъл от небето, Син человечески който е на небето. {{field-off:Bible}}</w:t>
      </w:r>
    </w:p>
    <w:p>
      <w:pPr>
        <w:pStyle w:val="Normal"/>
        <w:rPr/>
      </w:pPr>
      <w:r>
        <w:rPr/>
        <w:t>[[@Bible:Joh 3:14 ]][[3:14 &gt;&gt; Joh 3:14]] {{field-on:Bible}} И както Моисей издигна змията в пустинята, така требва да бъде издигнат Син человечески {{field-off:Bible}}</w:t>
      </w:r>
    </w:p>
    <w:p>
      <w:pPr>
        <w:pStyle w:val="Normal"/>
        <w:rPr/>
      </w:pPr>
      <w:r>
        <w:rPr/>
        <w:t>[[@Bible:Joh 3:15 ]][[3:15 &gt;&gt; Joh 3:15]] {{field-on:Bible}} за да не погине всеки който верва в него, но да има живот вечен. {{field-off:Bible}}</w:t>
      </w:r>
    </w:p>
    <w:p>
      <w:pPr>
        <w:pStyle w:val="Normal"/>
        <w:rPr/>
      </w:pPr>
      <w:r>
        <w:rPr/>
        <w:t>[[@Bible:Joh 3:16 ]][[3:16 &gt;&gt; Joh 3:16]] {{field-on:Bible}} Защото Бог толкоз възлюби света щото даде Сина своего единороднаго, за да не погине всеки който верва в него, но да има живот вечен. {{field-off:Bible}}</w:t>
      </w:r>
    </w:p>
    <w:p>
      <w:pPr>
        <w:pStyle w:val="Normal"/>
        <w:rPr/>
      </w:pPr>
      <w:r>
        <w:rPr/>
        <w:t>[[@Bible:Joh 3:17 ]][[3:17 &gt;&gt; Joh 3:17]] {{field-on:Bible}} Понеже не е проводил Бог Сина си на света да съди света, но за да бъде спасен светът чрез него. {{field-off:Bible}}</w:t>
      </w:r>
    </w:p>
    <w:p>
      <w:pPr>
        <w:pStyle w:val="Normal"/>
        <w:rPr/>
      </w:pPr>
      <w:r>
        <w:rPr/>
        <w:t>[[@Bible:Joh 3:18 ]][[3:18 &gt;&gt; Joh 3:18]] {{field-on:Bible}} Който верва в него, не ще да бъде осъден; а който не верва, вече е осъден, защото не е повервал в името на единороднаго Сина Божия. {{field-off:Bible}}</w:t>
      </w:r>
    </w:p>
    <w:p>
      <w:pPr>
        <w:pStyle w:val="Normal"/>
        <w:rPr/>
      </w:pPr>
      <w:r>
        <w:rPr/>
        <w:t>[[@Bible:Joh 3:19 ]][[3:19 &gt;&gt; Joh 3:19]] {{field-on:Bible}} И то е осъждението, че виделината дойде на света, и человеците възлюбиха тъмнината повече от виделината защото делата им беха зли. {{field-off:Bible}}</w:t>
      </w:r>
    </w:p>
    <w:p>
      <w:pPr>
        <w:pStyle w:val="Normal"/>
        <w:rPr/>
      </w:pPr>
      <w:r>
        <w:rPr/>
        <w:t>[[@Bible:Joh 3:20 ]][[3:20 &gt;&gt; Joh 3:20]] {{field-on:Bible}} Понеже всеки който прави зло мрази виделината и не иде към виделината да не би да се докажат неговите дела че са зли; {{field-off:Bible}}</w:t>
      </w:r>
    </w:p>
    <w:p>
      <w:pPr>
        <w:pStyle w:val="Normal"/>
        <w:rPr/>
      </w:pPr>
      <w:r>
        <w:rPr/>
        <w:t>[[@Bible:Joh 3:21 ]][[3:21 &gt;&gt; Joh 3:21]] {{field-on:Bible}} но който прави истината иде към виделината, за да се явят делата му че са по Бога направени. {{field-off:Bible}}</w:t>
      </w:r>
    </w:p>
    <w:p>
      <w:pPr>
        <w:pStyle w:val="Normal"/>
        <w:rPr/>
      </w:pPr>
      <w:r>
        <w:rPr/>
        <w:t>[[@Bible:Joh 3:22 ]][[3:22 &gt;&gt; Joh 3:22]] {{field-on:Bible}} След това дойде Исус и учениците негови в земята Юдейска; и там живееше с тех и кръщаваше. {{field-off:Bible}}</w:t>
      </w:r>
    </w:p>
    <w:p>
      <w:pPr>
        <w:pStyle w:val="Normal"/>
        <w:rPr/>
      </w:pPr>
      <w:r>
        <w:rPr/>
        <w:t>[[@Bible:Joh 3:23 ]][[3:23 &gt;&gt; Joh 3:23]] {{field-on:Bible}} А Иоан кръщаваше в Енон близу до Салим, защото имаше там много вода; и идеха и кръщаваха се. {{field-off:Bible}}</w:t>
      </w:r>
    </w:p>
    <w:p>
      <w:pPr>
        <w:pStyle w:val="Normal"/>
        <w:rPr/>
      </w:pPr>
      <w:r>
        <w:rPr/>
        <w:t>[[@Bible:Joh 3:24 ]][[3:24 &gt;&gt; Joh 3:24]] {{field-on:Bible}} Понеже Иоан не беше още турен в тъмница. {{field-off:Bible}}</w:t>
      </w:r>
    </w:p>
    <w:p>
      <w:pPr>
        <w:pStyle w:val="Normal"/>
        <w:rPr/>
      </w:pPr>
      <w:r>
        <w:rPr/>
        <w:t>[[@Bible:Joh 3:25 ]][[3:25 &gt;&gt; Joh 3:25]] {{field-on:Bible}} И така стана препиране от страна на учениците Иоанови с Юдеите заради очищението. {{field-off:Bible}}</w:t>
      </w:r>
    </w:p>
    <w:p>
      <w:pPr>
        <w:pStyle w:val="Normal"/>
        <w:rPr/>
      </w:pPr>
      <w:r>
        <w:rPr/>
        <w:t>[[@Bible:Joh 3:26 ]][[3:26 &gt;&gt; Joh 3:26]] {{field-on:Bible}} И дойдоха при Иоана и рекоха му: Рави, онзи който беше с тебе отвъд Иордан, за когото ти свидетелствува, ето, той кръщава; и всички отиват при него. {{field-off:Bible}}</w:t>
      </w:r>
    </w:p>
    <w:p>
      <w:pPr>
        <w:pStyle w:val="Normal"/>
        <w:rPr/>
      </w:pPr>
      <w:r>
        <w:rPr/>
        <w:t>[[@Bible:Joh 3:27 ]][[3:27 &gt;&gt; Joh 3:27]] {{field-on:Bible}} Отговори Иоан и рече: Не може человек да взема нищо ако не му е дадено от небето. {{field-off:Bible}}</w:t>
      </w:r>
    </w:p>
    <w:p>
      <w:pPr>
        <w:pStyle w:val="Normal"/>
        <w:rPr/>
      </w:pPr>
      <w:r>
        <w:rPr/>
        <w:t>[[@Bible:Joh 3:28 ]][[3:28 &gt;&gt; Joh 3:28]] {{field-on:Bible}} Вие сами сте ми свидетели че рекох: Не съм аз Христос; но че съм проводен пред него. {{field-off:Bible}}</w:t>
      </w:r>
    </w:p>
    <w:p>
      <w:pPr>
        <w:pStyle w:val="Normal"/>
        <w:rPr/>
      </w:pPr>
      <w:r>
        <w:rPr/>
        <w:t>[[@Bible:Joh 3:29 ]][[3:29 &gt;&gt; Joh 3:29]] {{field-on:Bible}} Който има невестата жених е; а приятелът женихов, който стои та го слуша, радва се твърде много за гласа женихов; и така тая моя радост изпълни се. {{field-off:Bible}}</w:t>
      </w:r>
    </w:p>
    <w:p>
      <w:pPr>
        <w:pStyle w:val="Normal"/>
        <w:rPr/>
      </w:pPr>
      <w:r>
        <w:rPr/>
        <w:t>[[@Bible:Joh 3:30 ]][[3:30 &gt;&gt; Joh 3:30]] {{field-on:Bible}} Той требва да расте, а аз да се смалявам. {{field-off:Bible}}</w:t>
      </w:r>
    </w:p>
    <w:p>
      <w:pPr>
        <w:pStyle w:val="Normal"/>
        <w:rPr/>
      </w:pPr>
      <w:r>
        <w:rPr/>
        <w:t>[[@Bible:Joh 3:31 ]][[3:31 &gt;&gt; Joh 3:31]] {{field-on:Bible}} Който иде от горе над всички е отгоре: който е от земята от земята е, и от земята говори. Който иде от небето, над всички е отгоре: {{field-off:Bible}}</w:t>
      </w:r>
    </w:p>
    <w:p>
      <w:pPr>
        <w:pStyle w:val="Normal"/>
        <w:rPr/>
      </w:pPr>
      <w:r>
        <w:rPr/>
        <w:t>[[@Bible:Joh 3:32 ]][[3:32 &gt;&gt; Joh 3:32]] {{field-on:Bible}} и това което е видел и чул, него свидетелствува; и никой не приима свидетелството му. {{field-off:Bible}}</w:t>
      </w:r>
    </w:p>
    <w:p>
      <w:pPr>
        <w:pStyle w:val="Normal"/>
        <w:rPr/>
      </w:pPr>
      <w:r>
        <w:rPr/>
        <w:t>[[@Bible:Joh 3:33 ]][[3:33 &gt;&gt; Joh 3:33]] {{field-on:Bible}} Който приеме свидетелството негово запечатал е че Бог е истинен. {{field-off:Bible}}</w:t>
      </w:r>
    </w:p>
    <w:p>
      <w:pPr>
        <w:pStyle w:val="Normal"/>
        <w:rPr/>
      </w:pPr>
      <w:r>
        <w:rPr/>
        <w:t>[[@Bible:Joh 3:34 ]][[3:34 &gt;&gt; Joh 3:34]] {{field-on:Bible}} Защото този когото е Бог пратил думите Божии говори: понеже Бог не дава нему Духа с мерка. {{field-off:Bible}}</w:t>
      </w:r>
    </w:p>
    <w:p>
      <w:pPr>
        <w:pStyle w:val="Normal"/>
        <w:rPr/>
      </w:pPr>
      <w:r>
        <w:rPr/>
        <w:t>[[@Bible:Joh 3:35 ]][[3:35 &gt;&gt; Joh 3:35]] {{field-on:Bible}} Отец люби Сина, и всичко е дал в неговите ръце. {{field-off:Bible}}</w:t>
      </w:r>
    </w:p>
    <w:p>
      <w:pPr>
        <w:pStyle w:val="Normal"/>
        <w:rPr/>
      </w:pPr>
      <w:r>
        <w:rPr/>
        <w:t>[[@Bible:Joh 3:36 ]][[3:36 &gt;&gt; Joh 3:36]] {{field-on:Bible}} Който верва в Сина има живот вечен; а който не верва в Сина нема да види живот, но гнев Божий остава на него. {{field-off:Bible}}</w:t>
      </w:r>
    </w:p>
    <w:p>
      <w:pPr>
        <w:pStyle w:val="Heading2"/>
        <w:rPr/>
      </w:pPr>
      <w:r>
        <w:rPr/>
        <w:t>Глава 4</w:t>
      </w:r>
    </w:p>
    <w:p>
      <w:pPr>
        <w:pStyle w:val="Normal"/>
        <w:rPr/>
      </w:pPr>
      <w:r>
        <w:rPr/>
        <w:t>[[@Bible:Joh 4:1 ]][[4:1 &gt;&gt; Joh 4:1]] {{field-on:Bible}} А когато разуме Господ Исус че са чули Фарисеите че Исус повече ученици прави и кръщава нежели Иоан, {{field-off:Bible}}</w:t>
      </w:r>
    </w:p>
    <w:p>
      <w:pPr>
        <w:pStyle w:val="Normal"/>
        <w:rPr/>
      </w:pPr>
      <w:r>
        <w:rPr/>
        <w:t>[[@Bible:Joh 4:2 ]][[4:2 &gt;&gt; Joh 4:2]] {{field-on:Bible}} (ако и да не кръщаваше сам си Исус, но учениците му,) {{field-off:Bible}}</w:t>
      </w:r>
    </w:p>
    <w:p>
      <w:pPr>
        <w:pStyle w:val="Normal"/>
        <w:rPr/>
      </w:pPr>
      <w:r>
        <w:rPr/>
        <w:t>[[@Bible:Joh 4:3 ]][[4:3 &gt;&gt; Joh 4:3]] {{field-on:Bible}} остави Юдея и отиде пак в Галилея. {{field-off:Bible}}</w:t>
      </w:r>
    </w:p>
    <w:p>
      <w:pPr>
        <w:pStyle w:val="Normal"/>
        <w:rPr/>
      </w:pPr>
      <w:r>
        <w:rPr/>
        <w:t>[[@Bible:Joh 4:4 ]][[4:4 &gt;&gt; Joh 4:4]] {{field-on:Bible}} И требваше да мине през Самария. {{field-off:Bible}}</w:t>
      </w:r>
    </w:p>
    <w:p>
      <w:pPr>
        <w:pStyle w:val="Normal"/>
        <w:rPr/>
      </w:pPr>
      <w:r>
        <w:rPr/>
        <w:t>[[@Bible:Joh 4:5 ]][[4:5 &gt;&gt; Joh 4:5]] {{field-on:Bible}} И тъй, дойде в един Самарийски град нарицаем Сихар, близу до местото което даде Яков на сина си Иосифа. {{field-off:Bible}}</w:t>
      </w:r>
    </w:p>
    <w:p>
      <w:pPr>
        <w:pStyle w:val="Normal"/>
        <w:rPr/>
      </w:pPr>
      <w:r>
        <w:rPr/>
        <w:t>[[@Bible:Joh 4:6 ]][[4:6 &gt;&gt; Joh 4:6]] {{field-on:Bible}} И там имаше кладенец Яковов. Исус прочее утруден от път, седеше така на кладенеца; а часът беше около шест. {{field-off:Bible}}</w:t>
      </w:r>
    </w:p>
    <w:p>
      <w:pPr>
        <w:pStyle w:val="Normal"/>
        <w:rPr/>
      </w:pPr>
      <w:r>
        <w:rPr/>
        <w:t>[[@Bible:Joh 4:7 ]][[4:7 &gt;&gt; Joh 4:7]] {{field-on:Bible}} Идва некоя си жена от Самария, да начерпе вода. Казва й Исус: Дай ми да пия. {{field-off:Bible}}</w:t>
      </w:r>
    </w:p>
    <w:p>
      <w:pPr>
        <w:pStyle w:val="Normal"/>
        <w:rPr/>
      </w:pPr>
      <w:r>
        <w:rPr/>
        <w:t>[[@Bible:Joh 4:8 ]][[4:8 &gt;&gt; Joh 4:8]] {{field-on:Bible}} (Защото учениците му беха отишли в града да купят за ядене.) {{field-off:Bible}}</w:t>
      </w:r>
    </w:p>
    <w:p>
      <w:pPr>
        <w:pStyle w:val="Normal"/>
        <w:rPr/>
      </w:pPr>
      <w:r>
        <w:rPr/>
        <w:t>[[@Bible:Joh 4:9 ]][[4:9 &gt;&gt; Joh 4:9]] {{field-on:Bible}} Казва му жената Самарянка: Как ти който си Юдеянин, искаш за пиене от мене която съм жена Самарянка? (Защото Юдеите не се съобщават със Самаряните.) {{field-off:Bible}}</w:t>
      </w:r>
    </w:p>
    <w:p>
      <w:pPr>
        <w:pStyle w:val="Normal"/>
        <w:rPr/>
      </w:pPr>
      <w:r>
        <w:rPr/>
        <w:t>[[@Bible:Joh 4:10 ]][[4:10 &gt;&gt; Joh 4:10]] {{field-on:Bible}} Отговори Исус и рече й: Ако би знаела Божията дарба, и кой е що ти казва: Дай ми да пия, ти би поискала от него, и дал би ти вода жива. {{field-off:Bible}}</w:t>
      </w:r>
    </w:p>
    <w:p>
      <w:pPr>
        <w:pStyle w:val="Normal"/>
        <w:rPr/>
      </w:pPr>
      <w:r>
        <w:rPr/>
        <w:t>[[@Bible:Joh 4:11 ]][[4:11 &gt;&gt; Joh 4:11]] {{field-on:Bible}} Казва му жената: Господине, нито печерпало имаш, и кладенецът е дълбок; и тъй, от де имаш живата вода? {{field-off:Bible}}</w:t>
      </w:r>
    </w:p>
    <w:p>
      <w:pPr>
        <w:pStyle w:val="Normal"/>
        <w:rPr/>
      </w:pPr>
      <w:r>
        <w:rPr/>
        <w:t>[[@Bible:Joh 4:12 ]][[4:12 &gt;&gt; Joh 4:12]] {{field-on:Bible}} Ти по-голем ли си от отца ни Якова който ни даде кладенеца, и той е пил от него, и синовете му, и добитъците му? {{field-off:Bible}}</w:t>
      </w:r>
    </w:p>
    <w:p>
      <w:pPr>
        <w:pStyle w:val="Normal"/>
        <w:rPr/>
      </w:pPr>
      <w:r>
        <w:rPr/>
        <w:t>[[@Bible:Joh 4:13 ]][[4:13 &gt;&gt; Joh 4:13]] {{field-on:Bible}} Отговори Исус и рече й: Всеки който пие от тази вода, пак ще ожеднее; {{field-off:Bible}}</w:t>
      </w:r>
    </w:p>
    <w:p>
      <w:pPr>
        <w:pStyle w:val="Normal"/>
        <w:rPr/>
      </w:pPr>
      <w:r>
        <w:rPr/>
        <w:t>[[@Bible:Joh 4:14 ]][[4:14 &gt;&gt; Joh 4:14]] {{field-on:Bible}} а който пие от водата която аз ще му дам нема да ожеднее във веки, но водата която ще му дам ще бъде в него извор на вода която извира в живот вечен. {{field-off:Bible}}</w:t>
      </w:r>
    </w:p>
    <w:p>
      <w:pPr>
        <w:pStyle w:val="Normal"/>
        <w:rPr/>
      </w:pPr>
      <w:r>
        <w:rPr/>
        <w:t>[[@Bible:Joh 4:15 ]][[4:15 &gt;&gt; Joh 4:15]] {{field-on:Bible}} Казва му жената: Господине, дай ми тази вода, да не ожедневам нито да идвам тука да изваждам. {{field-off:Bible}}</w:t>
      </w:r>
    </w:p>
    <w:p>
      <w:pPr>
        <w:pStyle w:val="Normal"/>
        <w:rPr/>
      </w:pPr>
      <w:r>
        <w:rPr/>
        <w:t>[[@Bible:Joh 4:16 ]][[4:16 &gt;&gt; Joh 4:16]] {{field-on:Bible}} Казва й Исус: Иди, повикай мъжа си и дойди тука. {{field-off:Bible}}</w:t>
      </w:r>
    </w:p>
    <w:p>
      <w:pPr>
        <w:pStyle w:val="Normal"/>
        <w:rPr/>
      </w:pPr>
      <w:r>
        <w:rPr/>
        <w:t>[[@Bible:Joh 4:17 ]][[4:17 &gt;&gt; Joh 4:17]] {{field-on:Bible}} Отговори жената и рече: Немам мъж. Казва й Исус: Право си казала че немаш мъж; {{field-off:Bible}}</w:t>
      </w:r>
    </w:p>
    <w:p>
      <w:pPr>
        <w:pStyle w:val="Normal"/>
        <w:rPr/>
      </w:pPr>
      <w:r>
        <w:rPr/>
        <w:t>[[@Bible:Joh 4:18 ]][[4:18 &gt;&gt; Joh 4:18]] {{field-on:Bible}} защото петима мъжа си водила, и този когото сега имаш не ти е мъж: туй си право рекла. {{field-off:Bible}}</w:t>
      </w:r>
    </w:p>
    <w:p>
      <w:pPr>
        <w:pStyle w:val="Normal"/>
        <w:rPr/>
      </w:pPr>
      <w:r>
        <w:rPr/>
        <w:t>[[@Bible:Joh 4:19 ]][[4:19 &gt;&gt; Joh 4:19]] {{field-on:Bible}} Казва му жената: Господине, гледам че ти си пророк. {{field-off:Bible}}</w:t>
      </w:r>
    </w:p>
    <w:p>
      <w:pPr>
        <w:pStyle w:val="Normal"/>
        <w:rPr/>
      </w:pPr>
      <w:r>
        <w:rPr/>
        <w:t>[[@Bible:Joh 4:20 ]][[4:20 &gt;&gt; Joh 4:20]] {{field-on:Bible}} Бащите ни в таз гора се поклониха: а вие казвате че в Ерусалим е местото, гдето требва да се кланяме. {{field-off:Bible}}</w:t>
      </w:r>
    </w:p>
    <w:p>
      <w:pPr>
        <w:pStyle w:val="Normal"/>
        <w:rPr/>
      </w:pPr>
      <w:r>
        <w:rPr/>
        <w:t>[[@Bible:Joh 4:21 ]][[4:21 &gt;&gt; Joh 4:21]] {{field-on:Bible}} Казва й Исус: Жено, хвани ми вера че иде час когато нито в тази гора нито в Ерусалим ще се поклоните на Отца. {{field-off:Bible}}</w:t>
      </w:r>
    </w:p>
    <w:p>
      <w:pPr>
        <w:pStyle w:val="Normal"/>
        <w:rPr/>
      </w:pPr>
      <w:r>
        <w:rPr/>
        <w:t>[[@Bible:Joh 4:22 ]][[4:22 &gt;&gt; Joh 4:22]] {{field-on:Bible}} Вие се кланяте на онова което не знаете: ние се кланяме на онова което знаем, защото спасението е от Юдеите. {{field-off:Bible}}</w:t>
      </w:r>
    </w:p>
    <w:p>
      <w:pPr>
        <w:pStyle w:val="Normal"/>
        <w:rPr/>
      </w:pPr>
      <w:r>
        <w:rPr/>
        <w:t>[[@Bible:Joh 4:23 ]][[4:23 &gt;&gt; Joh 4:23]] {{field-on:Bible}} Но иде време, и сега е, когато истинните поклонници ще се поклонят Отцу с дух и истина; защото Отец таквиз иска поклонниците си. {{field-off:Bible}}</w:t>
      </w:r>
    </w:p>
    <w:p>
      <w:pPr>
        <w:pStyle w:val="Normal"/>
        <w:rPr/>
      </w:pPr>
      <w:r>
        <w:rPr/>
        <w:t>[[@Bible:Joh 4:24 ]][[4:24 &gt;&gt; Joh 4:24]] {{field-on:Bible}} Бог е дух, и които му се кланят, с дух и истина требва да се кланят. {{field-off:Bible}}</w:t>
      </w:r>
    </w:p>
    <w:p>
      <w:pPr>
        <w:pStyle w:val="Normal"/>
        <w:rPr/>
      </w:pPr>
      <w:r>
        <w:rPr/>
        <w:t>[[@Bible:Joh 4:25 ]][[4:25 &gt;&gt; Joh 4:25]] {{field-on:Bible}} Казва му жената: Знам че ще дойде Месия който се казва Христос: той кога дойде ще ни възвести всичко. {{field-off:Bible}}</w:t>
      </w:r>
    </w:p>
    <w:p>
      <w:pPr>
        <w:pStyle w:val="Normal"/>
        <w:rPr/>
      </w:pPr>
      <w:r>
        <w:rPr/>
        <w:t>[[@Bible:Joh 4:26 ]][[4:26 &gt;&gt; Joh 4:26]] {{field-on:Bible}} Казва й Исус: Аз съм който ти говоря. {{field-off:Bible}}</w:t>
      </w:r>
    </w:p>
    <w:p>
      <w:pPr>
        <w:pStyle w:val="Normal"/>
        <w:rPr/>
      </w:pPr>
      <w:r>
        <w:rPr/>
        <w:t>[[@Bible:Joh 4:27 ]][[4:27 &gt;&gt; Joh 4:27]] {{field-on:Bible}} И на това отгоре дойдоха учениците му, и почудиха се че приказваше с жена; но никой не рече: Що търсиш? или: Що приказваш с нея? {{field-off:Bible}}</w:t>
      </w:r>
    </w:p>
    <w:p>
      <w:pPr>
        <w:pStyle w:val="Normal"/>
        <w:rPr/>
      </w:pPr>
      <w:r>
        <w:rPr/>
        <w:t>[[@Bible:Joh 4:28 ]][[4:28 &gt;&gt; Joh 4:28]] {{field-on:Bible}} Тогаз жената остави кърчага си и отиде в града и казва на человеците: {{field-off:Bible}}</w:t>
      </w:r>
    </w:p>
    <w:p>
      <w:pPr>
        <w:pStyle w:val="Normal"/>
        <w:rPr/>
      </w:pPr>
      <w:r>
        <w:rPr/>
        <w:t>[[@Bible:Joh 4:29 ]][[4:29 &gt;&gt; Joh 4:29]] {{field-on:Bible}} Елате да видите человек който ми каза все що съм сторила: да не бъде той Христос? {{field-off:Bible}}</w:t>
      </w:r>
    </w:p>
    <w:p>
      <w:pPr>
        <w:pStyle w:val="Normal"/>
        <w:rPr/>
      </w:pPr>
      <w:r>
        <w:rPr/>
        <w:t>[[@Bible:Joh 4:30 ]][[4:30 &gt;&gt; Joh 4:30]] {{field-on:Bible}} И тъй, излезоха от града та идеха къде него. {{field-off:Bible}}</w:t>
      </w:r>
    </w:p>
    <w:p>
      <w:pPr>
        <w:pStyle w:val="Normal"/>
        <w:rPr/>
      </w:pPr>
      <w:r>
        <w:rPr/>
        <w:t>[[@Bible:Joh 4:31 ]][[4:31 &gt;&gt; Joh 4:31]] {{field-on:Bible}} А между това учениците му го молеха и казваха: Учителю, яж. {{field-off:Bible}}</w:t>
      </w:r>
    </w:p>
    <w:p>
      <w:pPr>
        <w:pStyle w:val="Normal"/>
        <w:rPr/>
      </w:pPr>
      <w:r>
        <w:rPr/>
        <w:t>[[@Bible:Joh 4:32 ]][[4:32 &gt;&gt; Joh 4:32]] {{field-on:Bible}} А той им рече: Аз имам ястие да ям което вие не знаете. {{field-off:Bible}}</w:t>
      </w:r>
    </w:p>
    <w:p>
      <w:pPr>
        <w:pStyle w:val="Normal"/>
        <w:rPr/>
      </w:pPr>
      <w:r>
        <w:rPr/>
        <w:t>[[@Bible:Joh 4:33 ]][[4:33 &gt;&gt; Joh 4:33]] {{field-on:Bible}} За то думаха учениците помежду си: Да ли некой му донесе да яде? {{field-off:Bible}}</w:t>
      </w:r>
    </w:p>
    <w:p>
      <w:pPr>
        <w:pStyle w:val="Normal"/>
        <w:rPr/>
      </w:pPr>
      <w:r>
        <w:rPr/>
        <w:t>[[@Bible:Joh 4:34 ]][[4:34 &gt;&gt; Joh 4:34]] {{field-on:Bible}} Казва им Исус: Моето ястие е да струвам волята на оногова който ме е проводил, и да извърша неговата работа. {{field-off:Bible}}</w:t>
      </w:r>
    </w:p>
    <w:p>
      <w:pPr>
        <w:pStyle w:val="Normal"/>
        <w:rPr/>
      </w:pPr>
      <w:r>
        <w:rPr/>
        <w:t>[[@Bible:Joh 4:35 ]][[4:35 &gt;&gt; Joh 4:35]] {{field-on:Bible}} Не казвате ли вие че още четири месеца има и жетвата иде? Ето, казвам ви, подигнете очите си, и вижте нивята че са вече бели за жетва. {{field-off:Bible}}</w:t>
      </w:r>
    </w:p>
    <w:p>
      <w:pPr>
        <w:pStyle w:val="Normal"/>
        <w:rPr/>
      </w:pPr>
      <w:r>
        <w:rPr/>
        <w:t>[[@Bible:Joh 4:36 ]][[4:36 &gt;&gt; Joh 4:36]] {{field-on:Bible}} И който жъне взема заплата и събира плод в живот вечен, за да се радват наедно и който сее и който жъне. {{field-off:Bible}}</w:t>
      </w:r>
    </w:p>
    <w:p>
      <w:pPr>
        <w:pStyle w:val="Normal"/>
        <w:rPr/>
      </w:pPr>
      <w:r>
        <w:rPr/>
        <w:t>[[@Bible:Joh 4:37 ]][[4:37 &gt;&gt; Joh 4:37]] {{field-on:Bible}} Защото в това нещо истинска е речта че: "Друг е който сее и друг който жъне." {{field-off:Bible}}</w:t>
      </w:r>
    </w:p>
    <w:p>
      <w:pPr>
        <w:pStyle w:val="Normal"/>
        <w:rPr/>
      </w:pPr>
      <w:r>
        <w:rPr/>
        <w:t>[[@Bible:Joh 4:38 ]][[4:38 &gt;&gt; Joh 4:38]] {{field-on:Bible}} Аз ви проводих да жънете това в което вие не сте се трудили: други се трудиха, и вие влезохте в техния труд. {{field-off:Bible}}</w:t>
      </w:r>
    </w:p>
    <w:p>
      <w:pPr>
        <w:pStyle w:val="Normal"/>
        <w:rPr/>
      </w:pPr>
      <w:r>
        <w:rPr/>
        <w:t>[[@Bible:Joh 4:39 ]][[4:39 &gt;&gt; Joh 4:39]] {{field-on:Bible}} И от този град мнозина Самаряни поверваха в него поради думата на жената която свидетелствуваше че: Ми каза всичко що съм сторила. {{field-off:Bible}}</w:t>
      </w:r>
    </w:p>
    <w:p>
      <w:pPr>
        <w:pStyle w:val="Normal"/>
        <w:rPr/>
      </w:pPr>
      <w:r>
        <w:rPr/>
        <w:t>[[@Bible:Joh 4:40 ]][[4:40 &gt;&gt; Joh 4:40]] {{field-on:Bible}} И тъй когато дойдоха Самаряните при него молеха му се да остане при тех; и преседе там два дни. {{field-off:Bible}}</w:t>
      </w:r>
    </w:p>
    <w:p>
      <w:pPr>
        <w:pStyle w:val="Normal"/>
        <w:rPr/>
      </w:pPr>
      <w:r>
        <w:rPr/>
        <w:t>[[@Bible:Joh 4:41 ]][[4:41 &gt;&gt; Joh 4:41]] {{field-on:Bible}} И още по-мнозина поверваха поради неговото слово; {{field-off:Bible}}</w:t>
      </w:r>
    </w:p>
    <w:p>
      <w:pPr>
        <w:pStyle w:val="Normal"/>
        <w:rPr/>
      </w:pPr>
      <w:r>
        <w:rPr/>
        <w:t>[[@Bible:Joh 4:42 ]][[4:42 &gt;&gt; Joh 4:42]] {{field-on:Bible}} а на жената казваха: Ние не верваме вече за твоята дума; понеже сами чухме, и знаем че този е наистина Спасител мира, Христос. {{field-off:Bible}}</w:t>
      </w:r>
    </w:p>
    <w:p>
      <w:pPr>
        <w:pStyle w:val="Normal"/>
        <w:rPr/>
      </w:pPr>
      <w:r>
        <w:rPr/>
        <w:t>[[@Bible:Joh 4:43 ]][[4:43 &gt;&gt; Joh 4:43]] {{field-on:Bible}} А след тези два дена излезе от там и отиде в Галилея. {{field-off:Bible}}</w:t>
      </w:r>
    </w:p>
    <w:p>
      <w:pPr>
        <w:pStyle w:val="Normal"/>
        <w:rPr/>
      </w:pPr>
      <w:r>
        <w:rPr/>
        <w:t>[[@Bible:Joh 4:44 ]][[4:44 &gt;&gt; Joh 4:44]] {{field-on:Bible}} Защото сам си Исус свидетелствува че пророк в отечеството си нема почест. {{field-off:Bible}}</w:t>
      </w:r>
    </w:p>
    <w:p>
      <w:pPr>
        <w:pStyle w:val="Normal"/>
        <w:rPr/>
      </w:pPr>
      <w:r>
        <w:rPr/>
        <w:t>[[@Bible:Joh 4:45 ]][[4:45 &gt;&gt; Joh 4:45]] {{field-on:Bible}} И когато дойде в Галилея приеха го Галилеяните, като беха видели всичко що стори в Ерусалим в праздника; защото и те беха дошли на праздника. {{field-off:Bible}}</w:t>
      </w:r>
    </w:p>
    <w:p>
      <w:pPr>
        <w:pStyle w:val="Normal"/>
        <w:rPr/>
      </w:pPr>
      <w:r>
        <w:rPr/>
        <w:t>[[@Bible:Joh 4:46 ]][[4:46 &gt;&gt; Joh 4:46]] {{field-on:Bible}} И дойде Исус пак в Кана Галилейска, гдето направи водата вино. И имаше некой си царски человек на когото син му бе болен в Капернаум. {{field-off:Bible}}</w:t>
      </w:r>
    </w:p>
    <w:p>
      <w:pPr>
        <w:pStyle w:val="Normal"/>
        <w:rPr/>
      </w:pPr>
      <w:r>
        <w:rPr/>
        <w:t>[[@Bible:Joh 4:47 ]][[4:47 &gt;&gt; Joh 4:47]] {{field-on:Bible}} Той, като чу за Исуса че е дошел от Юдея в Галилея, отиде при него и молеше му се да слезе и да изцели сина му, защото щеше да умре. {{field-off:Bible}}</w:t>
      </w:r>
    </w:p>
    <w:p>
      <w:pPr>
        <w:pStyle w:val="Normal"/>
        <w:rPr/>
      </w:pPr>
      <w:r>
        <w:rPr/>
        <w:t>[[@Bible:Joh 4:48 ]][[4:48 &gt;&gt; Joh 4:48]] {{field-on:Bible}} Тогаз му рече Исус: Ако не видите знамения и чудеса не щете поверва. {{field-off:Bible}}</w:t>
      </w:r>
    </w:p>
    <w:p>
      <w:pPr>
        <w:pStyle w:val="Normal"/>
        <w:rPr/>
      </w:pPr>
      <w:r>
        <w:rPr/>
        <w:t>[[@Bible:Joh 4:49 ]][[4:49 &gt;&gt; Joh 4:49]] {{field-on:Bible}} Казва му царският человек: Господи, слез докле не е умрело детето ми. {{field-off:Bible}}</w:t>
      </w:r>
    </w:p>
    <w:p>
      <w:pPr>
        <w:pStyle w:val="Normal"/>
        <w:rPr/>
      </w:pPr>
      <w:r>
        <w:rPr/>
        <w:t>[[@Bible:Joh 4:50 ]][[4:50 &gt;&gt; Joh 4:50]] {{field-on:Bible}} Казва му Исус: Иди си, син ти е жив. И поверва человекът на речта която му рече Исус, и отиваше си. {{field-off:Bible}}</w:t>
      </w:r>
    </w:p>
    <w:p>
      <w:pPr>
        <w:pStyle w:val="Normal"/>
        <w:rPr/>
      </w:pPr>
      <w:r>
        <w:rPr/>
        <w:t>[[@Bible:Joh 4:51 ]][[4:51 &gt;&gt; Joh 4:51]] {{field-on:Bible}} И когато той вече слазяше, срещнаха го слугите му и обадиха му и казваха: Син ти е жив. {{field-off:Bible}}</w:t>
      </w:r>
    </w:p>
    <w:p>
      <w:pPr>
        <w:pStyle w:val="Normal"/>
        <w:rPr/>
      </w:pPr>
      <w:r>
        <w:rPr/>
        <w:t>[[@Bible:Joh 4:52 ]][[4:52 &gt;&gt; Joh 4:52]] {{field-on:Bible}} А той ги попита в кой час му стана по-леко; и рекоха му: Вчера по седемте часа го остави треската. {{field-off:Bible}}</w:t>
      </w:r>
    </w:p>
    <w:p>
      <w:pPr>
        <w:pStyle w:val="Normal"/>
        <w:rPr/>
      </w:pPr>
      <w:r>
        <w:rPr/>
        <w:t>[[@Bible:Joh 4:53 ]][[4:53 &gt;&gt; Joh 4:53]] {{field-on:Bible}} И тъй, разуме бащата че това стана в онзи час в който му рече Исус: Син ти е жив: и поверва той и всичкият му дом. {{field-off:Bible}}</w:t>
      </w:r>
    </w:p>
    <w:p>
      <w:pPr>
        <w:pStyle w:val="Normal"/>
        <w:rPr/>
      </w:pPr>
      <w:r>
        <w:rPr/>
        <w:t>[[@Bible:Joh 4:54 ]][[4:54 &gt;&gt; Joh 4:54]] {{field-on:Bible}} Това пак второ чудо стори Исус от как дойде из Юдея в Галилея. {{field-off:Bible}}</w:t>
      </w:r>
    </w:p>
    <w:p>
      <w:pPr>
        <w:pStyle w:val="Heading2"/>
        <w:rPr/>
      </w:pPr>
      <w:r>
        <w:rPr/>
        <w:t>Глава 5</w:t>
      </w:r>
    </w:p>
    <w:p>
      <w:pPr>
        <w:pStyle w:val="Normal"/>
        <w:rPr/>
      </w:pPr>
      <w:r>
        <w:rPr/>
        <w:t>[[@Bible:Joh 5:1 ]][[5:1 &gt;&gt; Joh 5:1]] {{field-on:Bible}} Подир това беше праздник Юдейски, и възлезе Исус в Ерусалим. {{field-off:Bible}}</w:t>
      </w:r>
    </w:p>
    <w:p>
      <w:pPr>
        <w:pStyle w:val="Normal"/>
        <w:rPr/>
      </w:pPr>
      <w:r>
        <w:rPr/>
        <w:t>[[@Bible:Joh 5:2 ]][[5:2 &gt;&gt; Joh 5:2]] {{field-on:Bible}} А в Ерусалим близу до овчата порта има къпалня която по Еврейски се нарича Витесда, и има пет притвора. {{field-off:Bible}}</w:t>
      </w:r>
    </w:p>
    <w:p>
      <w:pPr>
        <w:pStyle w:val="Normal"/>
        <w:rPr/>
      </w:pPr>
      <w:r>
        <w:rPr/>
        <w:t>[[@Bible:Joh 5:3 ]][[5:3 &gt;&gt; Joh 5:3]] {{field-on:Bible}} В тех лежеха големо множество болни, слепи, хроми, сухи, които чакаха движението на водата. {{field-off:Bible}}</w:t>
      </w:r>
    </w:p>
    <w:p>
      <w:pPr>
        <w:pStyle w:val="Normal"/>
        <w:rPr/>
      </w:pPr>
      <w:r>
        <w:rPr/>
        <w:t>[[@Bible:Joh 5:4 ]][[5:4 &gt;&gt; Joh 5:4]] {{field-on:Bible}} [Защото от време на време слезваше ангел в къпалнята и размъщаше водата; и тъй, който влазяше пръв след размъщането на водата здрав биваше от каквато болест и да беше болен.] {{field-off:Bible}}</w:t>
      </w:r>
    </w:p>
    <w:p>
      <w:pPr>
        <w:pStyle w:val="Normal"/>
        <w:rPr/>
      </w:pPr>
      <w:r>
        <w:rPr/>
        <w:t>[[@Bible:Joh 5:5 ]][[5:5 &gt;&gt; Joh 5:5]] {{field-on:Bible}} И там имаше некой си человек болен от тридесет и осем години. {{field-off:Bible}}</w:t>
      </w:r>
    </w:p>
    <w:p>
      <w:pPr>
        <w:pStyle w:val="Normal"/>
        <w:rPr/>
      </w:pPr>
      <w:r>
        <w:rPr/>
        <w:t>[[@Bible:Joh 5:6 ]][[5:6 &gt;&gt; Joh 5:6]] {{field-on:Bible}} Него виде Исус че лежи; и понеже знаеше че от много време вече боледува, казва му: Искаш ли да оздравееш? {{field-off:Bible}}</w:t>
      </w:r>
    </w:p>
    <w:p>
      <w:pPr>
        <w:pStyle w:val="Normal"/>
        <w:rPr/>
      </w:pPr>
      <w:r>
        <w:rPr/>
        <w:t>[[@Bible:Joh 5:7 ]][[5:7 &gt;&gt; Joh 5:7]] {{field-on:Bible}} Отговори му болният: Господине, нема человек да ме тури в къпалнята когато се размъти водата; и когато аз дохождам, друг преди мене слезва. {{field-off:Bible}}</w:t>
      </w:r>
    </w:p>
    <w:p>
      <w:pPr>
        <w:pStyle w:val="Normal"/>
        <w:rPr/>
      </w:pPr>
      <w:r>
        <w:rPr/>
        <w:t>[[@Bible:Joh 5:8 ]][[5:8 &gt;&gt; Joh 5:8]] {{field-on:Bible}} Казва му Исус: Стани, дигни одъра си, и ходи. {{field-off:Bible}}</w:t>
      </w:r>
    </w:p>
    <w:p>
      <w:pPr>
        <w:pStyle w:val="Normal"/>
        <w:rPr/>
      </w:pPr>
      <w:r>
        <w:rPr/>
        <w:t>[[@Bible:Joh 5:9 ]][[5:9 &gt;&gt; Joh 5:9]] {{field-on:Bible}} И тоз час человекът оздраве, и задигна одъра си и ходеше; а този ден беше събота. {{field-off:Bible}}</w:t>
      </w:r>
    </w:p>
    <w:p>
      <w:pPr>
        <w:pStyle w:val="Normal"/>
        <w:rPr/>
      </w:pPr>
      <w:r>
        <w:rPr/>
        <w:t>[[@Bible:Joh 5:10 ]][[5:10 &gt;&gt; Joh 5:10]] {{field-on:Bible}} И казваха Юдеите на изцеления: Събота е; не ти е простено да дигнеш одъра си. {{field-off:Bible}}</w:t>
      </w:r>
    </w:p>
    <w:p>
      <w:pPr>
        <w:pStyle w:val="Normal"/>
        <w:rPr/>
      </w:pPr>
      <w:r>
        <w:rPr/>
        <w:t>[[@Bible:Joh 5:11 ]][[5:11 &gt;&gt; Joh 5:11]] {{field-on:Bible}} Отговори им: Онзи който ме изцели, той ми рече: Дигни одъра си и ходи. {{field-off:Bible}}</w:t>
      </w:r>
    </w:p>
    <w:p>
      <w:pPr>
        <w:pStyle w:val="Normal"/>
        <w:rPr/>
      </w:pPr>
      <w:r>
        <w:rPr/>
        <w:t>[[@Bible:Joh 5:12 ]][[5:12 &gt;&gt; Joh 5:12]] {{field-on:Bible}} Попитаха го: Кой е человекът що ти рече: Дигни одъра си и ходи? {{field-off:Bible}}</w:t>
      </w:r>
    </w:p>
    <w:p>
      <w:pPr>
        <w:pStyle w:val="Normal"/>
        <w:rPr/>
      </w:pPr>
      <w:r>
        <w:rPr/>
        <w:t>[[@Bible:Joh 5:13 ]][[5:13 &gt;&gt; Joh 5:13]] {{field-on:Bible}} А изцеленият не знаеше кой е; защото Исус се уклони, понеже имаше народ много на това место. {{field-off:Bible}}</w:t>
      </w:r>
    </w:p>
    <w:p>
      <w:pPr>
        <w:pStyle w:val="Normal"/>
        <w:rPr/>
      </w:pPr>
      <w:r>
        <w:rPr/>
        <w:t>[[@Bible:Joh 5:14 ]][[5:14 &gt;&gt; Joh 5:14]] {{field-on:Bible}} Подир това намерва го Исус в храма, и рече му: Ето, сега стана ти здрав: не съгрешавай вече, да ти не стане нещо по-зло. {{field-off:Bible}}</w:t>
      </w:r>
    </w:p>
    <w:p>
      <w:pPr>
        <w:pStyle w:val="Normal"/>
        <w:rPr/>
      </w:pPr>
      <w:r>
        <w:rPr/>
        <w:t>[[@Bible:Joh 5:15 ]][[5:15 &gt;&gt; Joh 5:15]] {{field-on:Bible}} Отиде прочее человекът и обади на Юдеите че Исус е който го изцели. {{field-off:Bible}}</w:t>
      </w:r>
    </w:p>
    <w:p>
      <w:pPr>
        <w:pStyle w:val="Normal"/>
        <w:rPr/>
      </w:pPr>
      <w:r>
        <w:rPr/>
        <w:t>[[@Bible:Joh 5:16 ]][[5:16 &gt;&gt; Joh 5:16]] {{field-on:Bible}} И за това Юдеите гонеха Исуса, и искаха да го убият, защото правеше тези работи в събота. {{field-off:Bible}}</w:t>
      </w:r>
    </w:p>
    <w:p>
      <w:pPr>
        <w:pStyle w:val="Normal"/>
        <w:rPr/>
      </w:pPr>
      <w:r>
        <w:rPr/>
        <w:t>[[@Bible:Joh 5:17 ]][[5:17 &gt;&gt; Joh 5:17]] {{field-on:Bible}} А Исус им отговори: Отец ми до сега работи, и аз работя. {{field-off:Bible}}</w:t>
      </w:r>
    </w:p>
    <w:p>
      <w:pPr>
        <w:pStyle w:val="Normal"/>
        <w:rPr/>
      </w:pPr>
      <w:r>
        <w:rPr/>
        <w:t>[[@Bible:Joh 5:18 ]][[5:18 &gt;&gt; Joh 5:18]] {{field-on:Bible}} И за това Юдеите още повече искаха да го затрият; защото не току че съботата престъпваше, но и Бога за свой Отец казваше, и правеше себе си равен Богу. {{field-off:Bible}}</w:t>
      </w:r>
    </w:p>
    <w:p>
      <w:pPr>
        <w:pStyle w:val="Normal"/>
        <w:rPr/>
      </w:pPr>
      <w:r>
        <w:rPr/>
        <w:t>[[@Bible:Joh 5:19 ]][[5:19 &gt;&gt; Joh 5:19]] {{field-on:Bible}} На това Исус отговори и рече им: Истина, истина ви казвам: Не може Синът да прави нищо от самосебе си ако не вижда Отца да прави това; понеже което прави той, подобно и Синът това прави. {{field-off:Bible}}</w:t>
      </w:r>
    </w:p>
    <w:p>
      <w:pPr>
        <w:pStyle w:val="Normal"/>
        <w:rPr/>
      </w:pPr>
      <w:r>
        <w:rPr/>
        <w:t>[[@Bible:Joh 5:20 ]][[5:20 &gt;&gt; Joh 5:20]] {{field-on:Bible}} Защото Отец люби Сина, и показва му все що прави той; ще му покаже и от тези по-големи работи за да се чудите вие. {{field-off:Bible}}</w:t>
      </w:r>
    </w:p>
    <w:p>
      <w:pPr>
        <w:pStyle w:val="Normal"/>
        <w:rPr/>
      </w:pPr>
      <w:r>
        <w:rPr/>
        <w:t>[[@Bible:Joh 5:21 ]][[5:21 &gt;&gt; Joh 5:21]] {{field-on:Bible}} Понеже както Отец въздига мъртвите и съживява, така и Синът които иска съживява. {{field-off:Bible}}</w:t>
      </w:r>
    </w:p>
    <w:p>
      <w:pPr>
        <w:pStyle w:val="Normal"/>
        <w:rPr/>
      </w:pPr>
      <w:r>
        <w:rPr/>
        <w:t>[[@Bible:Joh 5:22 ]][[5:22 &gt;&gt; Joh 5:22]] {{field-on:Bible}} Защото Отец не съди никого, но е дал Сину всека съдба, {{field-off:Bible}}</w:t>
      </w:r>
    </w:p>
    <w:p>
      <w:pPr>
        <w:pStyle w:val="Normal"/>
        <w:rPr/>
      </w:pPr>
      <w:r>
        <w:rPr/>
        <w:t>[[@Bible:Joh 5:23 ]][[5:23 &gt;&gt; Joh 5:23]] {{field-on:Bible}} за да почитат всички Сина както почитат Отца. Който не почита Сина, не почита Отца който го е проводил. {{field-off:Bible}}</w:t>
      </w:r>
    </w:p>
    <w:p>
      <w:pPr>
        <w:pStyle w:val="Normal"/>
        <w:rPr/>
      </w:pPr>
      <w:r>
        <w:rPr/>
        <w:t>[[@Bible:Joh 5:24 ]][[5:24 &gt;&gt; Joh 5:24]] {{field-on:Bible}} Истина, истина ви казвам че който слуша словото мое, и верва в тогоз който ме е проводил, има живот вечен, и на съд нема да дойде, но преминал е от смъртта в животът. {{field-off:Bible}}</w:t>
      </w:r>
    </w:p>
    <w:p>
      <w:pPr>
        <w:pStyle w:val="Normal"/>
        <w:rPr/>
      </w:pPr>
      <w:r>
        <w:rPr/>
        <w:t>[[@Bible:Joh 5:25 ]][[5:25 &gt;&gt; Joh 5:25]] {{field-on:Bible}} Истина, истина ви казвам че иде час, и сега е, когато мъртвите ще чуят гласа на Сина Божия, и които го чуят ще оживеят. {{field-off:Bible}}</w:t>
      </w:r>
    </w:p>
    <w:p>
      <w:pPr>
        <w:pStyle w:val="Normal"/>
        <w:rPr/>
      </w:pPr>
      <w:r>
        <w:rPr/>
        <w:t>[[@Bible:Joh 5:26 ]][[5:26 &gt;&gt; Joh 5:26]] {{field-on:Bible}} Защото както Отец има в себе си живот, така е дал и Сину да има живот в себе си; {{field-off:Bible}}</w:t>
      </w:r>
    </w:p>
    <w:p>
      <w:pPr>
        <w:pStyle w:val="Normal"/>
        <w:rPr/>
      </w:pPr>
      <w:r>
        <w:rPr/>
        <w:t>[[@Bible:Joh 5:27 ]][[5:27 &gt;&gt; Joh 5:27]] {{field-on:Bible}} и власт му е дал да прави и съд, защото е Син человечески. {{field-off:Bible}}</w:t>
      </w:r>
    </w:p>
    <w:p>
      <w:pPr>
        <w:pStyle w:val="Normal"/>
        <w:rPr/>
      </w:pPr>
      <w:r>
        <w:rPr/>
        <w:t>[[@Bible:Joh 5:28 ]][[5:28 &gt;&gt; Joh 5:28]] {{field-on:Bible}} Недейте се чуди на това; защото иде час в който всички които са в гробовете ще чуят гласа му, {{field-off:Bible}}</w:t>
      </w:r>
    </w:p>
    <w:p>
      <w:pPr>
        <w:pStyle w:val="Normal"/>
        <w:rPr/>
      </w:pPr>
      <w:r>
        <w:rPr/>
        <w:t>[[@Bible:Joh 5:29 ]][[5:29 &gt;&gt; Joh 5:29]] {{field-on:Bible}} и ще излезат, онези които са правили добро във възкресението на живот; а които са правили зло във възкресението на осъждение. {{field-off:Bible}}</w:t>
      </w:r>
    </w:p>
    <w:p>
      <w:pPr>
        <w:pStyle w:val="Normal"/>
        <w:rPr/>
      </w:pPr>
      <w:r>
        <w:rPr/>
        <w:t>[[@Bible:Joh 5:30 ]][[5:30 &gt;&gt; Joh 5:30]] {{field-on:Bible}} Не мога аз да правя нищо от себе си: съдя както чуя; и съдбата ми е праведна; защото не искам моята моля, но волята на Отца който ме е проводил. {{field-off:Bible}}</w:t>
      </w:r>
    </w:p>
    <w:p>
      <w:pPr>
        <w:pStyle w:val="Normal"/>
        <w:rPr/>
      </w:pPr>
      <w:r>
        <w:rPr/>
        <w:t>[[@Bible:Joh 5:31 ]][[5:31 &gt;&gt; Joh 5:31]] {{field-on:Bible}} Ако свидетелствувам аз за себе си, свидетелството ми не е истинно. {{field-off:Bible}}</w:t>
      </w:r>
    </w:p>
    <w:p>
      <w:pPr>
        <w:pStyle w:val="Normal"/>
        <w:rPr/>
      </w:pPr>
      <w:r>
        <w:rPr/>
        <w:t>[[@Bible:Joh 5:32 ]][[5:32 &gt;&gt; Joh 5:32]] {{field-on:Bible}} Друг е който свидетелствува за мене; и зная че свидетелството което свидетелствува той за мене е истинно. {{field-off:Bible}}</w:t>
      </w:r>
    </w:p>
    <w:p>
      <w:pPr>
        <w:pStyle w:val="Normal"/>
        <w:rPr/>
      </w:pPr>
      <w:r>
        <w:rPr/>
        <w:t>[[@Bible:Joh 5:33 ]][[5:33 &gt;&gt; Joh 5:33]] {{field-on:Bible}} Вие проводихте до Иоана; и свидетелствува за истината. {{field-off:Bible}}</w:t>
      </w:r>
    </w:p>
    <w:p>
      <w:pPr>
        <w:pStyle w:val="Normal"/>
        <w:rPr/>
      </w:pPr>
      <w:r>
        <w:rPr/>
        <w:t>[[@Bible:Joh 5:34 ]][[5:34 &gt;&gt; Joh 5:34]] {{field-on:Bible}} Аз обаче от человеци свидетелство не вземам, но казвам това за да се спасите вие. {{field-off:Bible}}</w:t>
      </w:r>
    </w:p>
    <w:p>
      <w:pPr>
        <w:pStyle w:val="Normal"/>
        <w:rPr/>
      </w:pPr>
      <w:r>
        <w:rPr/>
        <w:t>[[@Bible:Joh 5:35 ]][[5:35 &gt;&gt; Joh 5:35]] {{field-on:Bible}} Той беше светило което гореше и светеше; и вие поискахте да се порадвате за малко време на неговото светене. {{field-off:Bible}}</w:t>
      </w:r>
    </w:p>
    <w:p>
      <w:pPr>
        <w:pStyle w:val="Normal"/>
        <w:rPr/>
      </w:pPr>
      <w:r>
        <w:rPr/>
        <w:t>[[@Bible:Joh 5:36 ]][[5:36 &gt;&gt; Joh 5:36]] {{field-on:Bible}} Но аз имам по-големо от Иоановото свидетелство; защото работите които Отец ми даде да ги извърша, тези работи които аз правя свидетелствуват за мене, че ме е Отец проводил. {{field-off:Bible}}</w:t>
      </w:r>
    </w:p>
    <w:p>
      <w:pPr>
        <w:pStyle w:val="Normal"/>
        <w:rPr/>
      </w:pPr>
      <w:r>
        <w:rPr/>
        <w:t>[[@Bible:Joh 5:37 ]][[5:37 &gt;&gt; Joh 5:37]] {{field-on:Bible}} И Отец който ме е пратил, той свидетелствува за мене. Нито гласа му сте чули нито лицето му сте видели. {{field-off:Bible}}</w:t>
      </w:r>
    </w:p>
    <w:p>
      <w:pPr>
        <w:pStyle w:val="Normal"/>
        <w:rPr/>
      </w:pPr>
      <w:r>
        <w:rPr/>
        <w:t>[[@Bible:Joh 5:38 ]][[5:38 &gt;&gt; Joh 5:38]] {{field-on:Bible}} И словото негово немате да пребъдва във вас, защото вие не вервате в тогоз когото е той изпратил. {{field-off:Bible}}</w:t>
      </w:r>
    </w:p>
    <w:p>
      <w:pPr>
        <w:pStyle w:val="Normal"/>
        <w:rPr/>
      </w:pPr>
      <w:r>
        <w:rPr/>
        <w:t>[[@Bible:Joh 5:39 ]][[5:39 &gt;&gt; Joh 5:39]] {{field-on:Bible}} Изпитвайте писанията; защото вие мислите че в тех имате живот вечен; и те са които свидетелствуват за мене. {{field-off:Bible}}</w:t>
      </w:r>
    </w:p>
    <w:p>
      <w:pPr>
        <w:pStyle w:val="Normal"/>
        <w:rPr/>
      </w:pPr>
      <w:r>
        <w:rPr/>
        <w:t>[[@Bible:Joh 5:40 ]][[5:40 &gt;&gt; Joh 5:40]] {{field-on:Bible}} Но вие не искате да дойдете при мене за да имате живот. {{field-off:Bible}}</w:t>
      </w:r>
    </w:p>
    <w:p>
      <w:pPr>
        <w:pStyle w:val="Normal"/>
        <w:rPr/>
      </w:pPr>
      <w:r>
        <w:rPr/>
        <w:t>[[@Bible:Joh 5:41 ]][[5:41 &gt;&gt; Joh 5:41]] {{field-on:Bible}} От человеци слава не приимам; {{field-off:Bible}}</w:t>
      </w:r>
    </w:p>
    <w:p>
      <w:pPr>
        <w:pStyle w:val="Normal"/>
        <w:rPr/>
      </w:pPr>
      <w:r>
        <w:rPr/>
        <w:t>[[@Bible:Joh 5:42 ]][[5:42 &gt;&gt; Joh 5:42]] {{field-on:Bible}} но познах ви че немате в себе си любов Божия. {{field-off:Bible}}</w:t>
      </w:r>
    </w:p>
    <w:p>
      <w:pPr>
        <w:pStyle w:val="Normal"/>
        <w:rPr/>
      </w:pPr>
      <w:r>
        <w:rPr/>
        <w:t>[[@Bible:Joh 5:43 ]][[5:43 &gt;&gt; Joh 5:43]] {{field-on:Bible}} Аз дойдох в името на Отца моего, и не ме приимате: ако дойде друг в свое си име, него ще приемете. {{field-off:Bible}}</w:t>
      </w:r>
    </w:p>
    <w:p>
      <w:pPr>
        <w:pStyle w:val="Normal"/>
        <w:rPr/>
      </w:pPr>
      <w:r>
        <w:rPr/>
        <w:t>[[@Bible:Joh 5:44 ]][[5:44 &gt;&gt; Joh 5:44]] {{field-on:Bible}} Как можете да повервате вие които приимате слава един от друг, и не търсите славата която е само от Бога? {{field-off:Bible}}</w:t>
      </w:r>
    </w:p>
    <w:p>
      <w:pPr>
        <w:pStyle w:val="Normal"/>
        <w:rPr/>
      </w:pPr>
      <w:r>
        <w:rPr/>
        <w:t>[[@Bible:Joh 5:45 ]][[5:45 &gt;&gt; Joh 5:45]] {{field-on:Bible}} Да не мислите че аз ще ви обвиня пред Отца: има кой да ви обвини, - Моисей на когото вие уповахте. {{field-off:Bible}}</w:t>
      </w:r>
    </w:p>
    <w:p>
      <w:pPr>
        <w:pStyle w:val="Normal"/>
        <w:rPr/>
      </w:pPr>
      <w:r>
        <w:rPr/>
        <w:t>[[@Bible:Joh 5:46 ]][[5:46 &gt;&gt; Joh 5:46]] {{field-on:Bible}} Защото ако бехте вервали в Моисея, повервали бихте в мене; понеже той за мене писа. {{field-off:Bible}}</w:t>
      </w:r>
    </w:p>
    <w:p>
      <w:pPr>
        <w:pStyle w:val="Normal"/>
        <w:rPr/>
      </w:pPr>
      <w:r>
        <w:rPr/>
        <w:t>[[@Bible:Joh 5:47 ]][[5:47 &gt;&gt; Joh 5:47]] {{field-on:Bible}} Ако ли неговите писания не вервате, как ще повервате моите думи? {{field-off:Bible}}</w:t>
      </w:r>
    </w:p>
    <w:p>
      <w:pPr>
        <w:pStyle w:val="Heading2"/>
        <w:rPr/>
      </w:pPr>
      <w:r>
        <w:rPr/>
        <w:t>Глава 6</w:t>
      </w:r>
    </w:p>
    <w:p>
      <w:pPr>
        <w:pStyle w:val="Normal"/>
        <w:rPr/>
      </w:pPr>
      <w:r>
        <w:rPr/>
        <w:t>[[@Bible:Joh 6:1 ]][[6:1 &gt;&gt; Joh 6:1]] {{field-on:Bible}} След това отиде Исус отвъд Галилейското море, сиреч, Тивериадско. {{field-off:Bible}}</w:t>
      </w:r>
    </w:p>
    <w:p>
      <w:pPr>
        <w:pStyle w:val="Normal"/>
        <w:rPr/>
      </w:pPr>
      <w:r>
        <w:rPr/>
        <w:t>[[@Bible:Joh 6:2 ]][[6:2 &gt;&gt; Joh 6:2]] {{field-on:Bible}} И след него идеше народ много; защото гледаха чудесата негови които правеше над болните. {{field-off:Bible}}</w:t>
      </w:r>
    </w:p>
    <w:p>
      <w:pPr>
        <w:pStyle w:val="Normal"/>
        <w:rPr/>
      </w:pPr>
      <w:r>
        <w:rPr/>
        <w:t>[[@Bible:Joh 6:3 ]][[6:3 &gt;&gt; Joh 6:3]] {{field-on:Bible}} И възлезе Исус на гората и седеше там с учениците си. {{field-off:Bible}}</w:t>
      </w:r>
    </w:p>
    <w:p>
      <w:pPr>
        <w:pStyle w:val="Normal"/>
        <w:rPr/>
      </w:pPr>
      <w:r>
        <w:rPr/>
        <w:t>[[@Bible:Joh 6:4 ]][[6:4 &gt;&gt; Joh 6:4]] {{field-on:Bible}} И наближаваше пасхата, праздникът Юдейски. {{field-off:Bible}}</w:t>
      </w:r>
    </w:p>
    <w:p>
      <w:pPr>
        <w:pStyle w:val="Normal"/>
        <w:rPr/>
      </w:pPr>
      <w:r>
        <w:rPr/>
        <w:t>[[@Bible:Joh 6:5 ]][[6:5 &gt;&gt; Joh 6:5]] {{field-on:Bible}} И като вдигна Исус очи и виде че народ много иде към него, казва Филипу: От де да купим хлеб да ядат тези? {{field-off:Bible}}</w:t>
      </w:r>
    </w:p>
    <w:p>
      <w:pPr>
        <w:pStyle w:val="Normal"/>
        <w:rPr/>
      </w:pPr>
      <w:r>
        <w:rPr/>
        <w:t>[[@Bible:Joh 6:6 ]][[6:6 &gt;&gt; Joh 6:6]] {{field-on:Bible}} (А това казваше той да го изпита: защото си знаеше какво щеше да прави.) {{field-off:Bible}}</w:t>
      </w:r>
    </w:p>
    <w:p>
      <w:pPr>
        <w:pStyle w:val="Normal"/>
        <w:rPr/>
      </w:pPr>
      <w:r>
        <w:rPr/>
        <w:t>[[@Bible:Joh 6:7 ]][[6:7 &gt;&gt; Joh 6:7]] {{field-on:Bible}} Отговори му Филип: За двесте динари хлеб не им постига за да вземе всеки от тех по малко нещо. {{field-off:Bible}}</w:t>
      </w:r>
    </w:p>
    <w:p>
      <w:pPr>
        <w:pStyle w:val="Normal"/>
        <w:rPr/>
      </w:pPr>
      <w:r>
        <w:rPr/>
        <w:t>[[@Bible:Joh 6:8 ]][[6:8 &gt;&gt; Joh 6:8]] {{field-on:Bible}} Казва му един от учениците негови, Андрей, братът на Симона Петра: {{field-off:Bible}}</w:t>
      </w:r>
    </w:p>
    <w:p>
      <w:pPr>
        <w:pStyle w:val="Normal"/>
        <w:rPr/>
      </w:pPr>
      <w:r>
        <w:rPr/>
        <w:t>[[@Bible:Joh 6:9 ]][[6:9 &gt;&gt; Joh 6:9]] {{field-on:Bible}} Има тука едно момченце което има пет ечимени хлеба и две риби; но те що са на толкова души? {{field-off:Bible}}</w:t>
      </w:r>
    </w:p>
    <w:p>
      <w:pPr>
        <w:pStyle w:val="Normal"/>
        <w:rPr/>
      </w:pPr>
      <w:r>
        <w:rPr/>
        <w:t>[[@Bible:Joh 6:10 ]][[6:10 &gt;&gt; Joh 6:10]] {{field-on:Bible}} А Исус рече: Сторете да седнат человеците. А на това место имаше трева много; и тъй, наседаха мъже до пет хиляди на брой. {{field-off:Bible}}</w:t>
      </w:r>
    </w:p>
    <w:p>
      <w:pPr>
        <w:pStyle w:val="Normal"/>
        <w:rPr/>
      </w:pPr>
      <w:r>
        <w:rPr/>
        <w:t>[[@Bible:Joh 6:11 ]][[6:11 &gt;&gt; Joh 6:11]] {{field-on:Bible}} И взе Исус хлебовете и благодари, и раздаде ги на учениците, а учениците на седещите; така и от рибите колкото искаха. {{field-off:Bible}}</w:t>
      </w:r>
    </w:p>
    <w:p>
      <w:pPr>
        <w:pStyle w:val="Normal"/>
        <w:rPr/>
      </w:pPr>
      <w:r>
        <w:rPr/>
        <w:t>[[@Bible:Joh 6:12 ]][[6:12 &gt;&gt; Joh 6:12]] {{field-on:Bible}} И като се наситиха, казва на учениците си: Съберете изостаналите укрухи, за да се не изгуби нищо. {{field-off:Bible}}</w:t>
      </w:r>
    </w:p>
    <w:p>
      <w:pPr>
        <w:pStyle w:val="Normal"/>
        <w:rPr/>
      </w:pPr>
      <w:r>
        <w:rPr/>
        <w:t>[[@Bible:Joh 6:13 ]][[6:13 &gt;&gt; Joh 6:13]] {{field-on:Bible}} И тъй, от петте ечимени хлеба събраха, и напълниха дванадесет коша укрухи които изостанаха на тези що ядоха. {{field-off:Bible}}</w:t>
      </w:r>
    </w:p>
    <w:p>
      <w:pPr>
        <w:pStyle w:val="Normal"/>
        <w:rPr/>
      </w:pPr>
      <w:r>
        <w:rPr/>
        <w:t>[[@Bible:Joh 6:14 ]][[6:14 &gt;&gt; Joh 6:14]] {{field-on:Bible}} Тогава человеците като видеха чудото, което стори Исус, казваха: Наистина този е пророкът който имаше да дойде на светът. {{field-off:Bible}}</w:t>
      </w:r>
    </w:p>
    <w:p>
      <w:pPr>
        <w:pStyle w:val="Normal"/>
        <w:rPr/>
      </w:pPr>
      <w:r>
        <w:rPr/>
        <w:t>[[@Bible:Joh 6:15 ]][[6:15 &gt;&gt; Joh 6:15]] {{field-on:Bible}} И тъй, като разуме Исус че ще дойдат да го грабнат за да го направят цар, отиде пак сам си той на гората. {{field-off:Bible}}</w:t>
      </w:r>
    </w:p>
    <w:p>
      <w:pPr>
        <w:pStyle w:val="Normal"/>
        <w:rPr/>
      </w:pPr>
      <w:r>
        <w:rPr/>
        <w:t>[[@Bible:Joh 6:16 ]][[6:16 &gt;&gt; Joh 6:16]] {{field-on:Bible}} И когато се свечери, слезоха учениците му на морето, {{field-off:Bible}}</w:t>
      </w:r>
    </w:p>
    <w:p>
      <w:pPr>
        <w:pStyle w:val="Normal"/>
        <w:rPr/>
      </w:pPr>
      <w:r>
        <w:rPr/>
        <w:t>[[@Bible:Joh 6:17 ]][[6:17 &gt;&gt; Joh 6:17]] {{field-on:Bible}} и влезоха в ладията та отиваха отвъд морето в Капернаум. И вече беше се стъмнило, а Исус не бе дошел още при тех; {{field-off:Bible}}</w:t>
      </w:r>
    </w:p>
    <w:p>
      <w:pPr>
        <w:pStyle w:val="Normal"/>
        <w:rPr/>
      </w:pPr>
      <w:r>
        <w:rPr/>
        <w:t>[[@Bible:Joh 6:18 ]][[6:18 &gt;&gt; Joh 6:18]] {{field-on:Bible}} и морето се подигаше, понеже духаше силен ветър. {{field-off:Bible}}</w:t>
      </w:r>
    </w:p>
    <w:p>
      <w:pPr>
        <w:pStyle w:val="Normal"/>
        <w:rPr/>
      </w:pPr>
      <w:r>
        <w:rPr/>
        <w:t>[[@Bible:Joh 6:19 ]][[6:19 &gt;&gt; Joh 6:19]] {{field-on:Bible}} И като беха гребли до двадесет и пет или тридесет стадии, видеха Исуса че ходи по морето и наближава ладията, и убояха се. {{field-off:Bible}}</w:t>
      </w:r>
    </w:p>
    <w:p>
      <w:pPr>
        <w:pStyle w:val="Normal"/>
        <w:rPr/>
      </w:pPr>
      <w:r>
        <w:rPr/>
        <w:t>[[@Bible:Joh 6:20 ]][[6:20 &gt;&gt; Joh 6:20]] {{field-on:Bible}} Но той им казва: Ане бойте се! {{field-off:Bible}}</w:t>
      </w:r>
    </w:p>
    <w:p>
      <w:pPr>
        <w:pStyle w:val="Normal"/>
        <w:rPr/>
      </w:pPr>
      <w:r>
        <w:rPr/>
        <w:t>[[@Bible:Joh 6:21 ]][[6:21 &gt;&gt; Joh 6:21]] {{field-on:Bible}} Тогаз искаха да го вземат в ладията; и тутакси ладията се намери на земята на която отиваха. {{field-off:Bible}}</w:t>
      </w:r>
    </w:p>
    <w:p>
      <w:pPr>
        <w:pStyle w:val="Normal"/>
        <w:rPr/>
      </w:pPr>
      <w:r>
        <w:rPr/>
        <w:t>[[@Bible:Joh 6:22 ]][[6:22 &gt;&gt; Joh 6:22]] {{field-on:Bible}} На утринта народът който стоеше отвъд морето, като виде че немаше друга ладия там, но само тая в която влезоха учениците му, и че Исус не влезе с учениците си в ладията, но учениците му сами тръгнаха; {{field-off:Bible}}</w:t>
      </w:r>
    </w:p>
    <w:p>
      <w:pPr>
        <w:pStyle w:val="Normal"/>
        <w:rPr/>
      </w:pPr>
      <w:r>
        <w:rPr/>
        <w:t>[[@Bible:Joh 6:23 ]][[6:23 &gt;&gt; Joh 6:23]] {{field-on:Bible}} (а други ладии дойдоха от Тивериада близо до местото дето ядоха хлеба когато Господ бе благословил.-) {{field-off:Bible}}</w:t>
      </w:r>
    </w:p>
    <w:p>
      <w:pPr>
        <w:pStyle w:val="Normal"/>
        <w:rPr/>
      </w:pPr>
      <w:r>
        <w:rPr/>
        <w:t>[[@Bible:Joh 6:24 ]][[6:24 &gt;&gt; Joh 6:24]] {{field-on:Bible}} и тъй, като виде народът че нема там Исуса нито учениците му, влезоха и те в ладиите та дойдоха в Капернаум и търсеха Исуса. {{field-off:Bible}}</w:t>
      </w:r>
    </w:p>
    <w:p>
      <w:pPr>
        <w:pStyle w:val="Normal"/>
        <w:rPr/>
      </w:pPr>
      <w:r>
        <w:rPr/>
        <w:t>[[@Bible:Joh 6:25 ]][[6:25 &gt;&gt; Joh 6:25]] {{field-on:Bible}} И като го намериха отвъд морето, рекоха му: Рави, кога дойде ти тука? {{field-off:Bible}}</w:t>
      </w:r>
    </w:p>
    <w:p>
      <w:pPr>
        <w:pStyle w:val="Normal"/>
        <w:rPr/>
      </w:pPr>
      <w:r>
        <w:rPr/>
        <w:t>[[@Bible:Joh 6:26 ]][[6:26 &gt;&gt; Joh 6:26]] {{field-on:Bible}} Отговори им Исус и рече: Истина, истина ви казвам, търсите ме, не защото видехте чудеса, но защото ядохте от хлебовете и се наситихте. {{field-off:Bible}}</w:t>
      </w:r>
    </w:p>
    <w:p>
      <w:pPr>
        <w:pStyle w:val="Normal"/>
        <w:rPr/>
      </w:pPr>
      <w:r>
        <w:rPr/>
        <w:t>[[@Bible:Joh 6:27 ]][[6:27 &gt;&gt; Joh 6:27]] {{field-on:Bible}} Работете, не за храна която се разваля, но за храна която трае в живот вечен, която Син человечески ще ви даде; защото Отец, Бог, на него е положил своя печат. {{field-off:Bible}}</w:t>
      </w:r>
    </w:p>
    <w:p>
      <w:pPr>
        <w:pStyle w:val="Normal"/>
        <w:rPr/>
      </w:pPr>
      <w:r>
        <w:rPr/>
        <w:t>[[@Bible:Joh 6:28 ]][[6:28 &gt;&gt; Joh 6:28]] {{field-on:Bible}} А те му рекоха: Що да сторим за да работим делата Божии? {{field-off:Bible}}</w:t>
      </w:r>
    </w:p>
    <w:p>
      <w:pPr>
        <w:pStyle w:val="Normal"/>
        <w:rPr/>
      </w:pPr>
      <w:r>
        <w:rPr/>
        <w:t>[[@Bible:Joh 6:29 ]][[6:29 &gt;&gt; Joh 6:29]] {{field-on:Bible}} Отговори Исус и рече им: Това е делото Божие, да повервате в тогоз когото е той проводил. {{field-off:Bible}}</w:t>
      </w:r>
    </w:p>
    <w:p>
      <w:pPr>
        <w:pStyle w:val="Normal"/>
        <w:rPr/>
      </w:pPr>
      <w:r>
        <w:rPr/>
        <w:t>[[@Bible:Joh 6:30 ]][[6:30 &gt;&gt; Joh 6:30]] {{field-on:Bible}} Тогаз му рекоха: че ти какво знамение правиш да видим и да поверваме в тебе? Що вършиш? {{field-off:Bible}}</w:t>
      </w:r>
    </w:p>
    <w:p>
      <w:pPr>
        <w:pStyle w:val="Normal"/>
        <w:rPr/>
      </w:pPr>
      <w:r>
        <w:rPr/>
        <w:t>[[@Bible:Joh 6:31 ]][[6:31 &gt;&gt; Joh 6:31]] {{field-on:Bible}} Бащите ни ядоха манна в пустинята, както е писано: "Хлеб от небето им даде да ядат." {{field-off:Bible}}</w:t>
      </w:r>
    </w:p>
    <w:p>
      <w:pPr>
        <w:pStyle w:val="Normal"/>
        <w:rPr/>
      </w:pPr>
      <w:r>
        <w:rPr/>
        <w:t>[[@Bible:Joh 6:32 ]][[6:32 &gt;&gt; Joh 6:32]] {{field-on:Bible}} Рече им на това Исус: Истина, истина ви казвам: Не ви даде Моисей хлеба от небето; но Отец мой дава вам истинният хлеб от небето. {{field-off:Bible}}</w:t>
      </w:r>
    </w:p>
    <w:p>
      <w:pPr>
        <w:pStyle w:val="Normal"/>
        <w:rPr/>
      </w:pPr>
      <w:r>
        <w:rPr/>
        <w:t>[[@Bible:Joh 6:33 ]][[6:33 &gt;&gt; Joh 6:33]] {{field-on:Bible}} Защото Божият хлеб е този който слезва от небето и дава живот на света. {{field-off:Bible}}</w:t>
      </w:r>
    </w:p>
    <w:p>
      <w:pPr>
        <w:pStyle w:val="Normal"/>
        <w:rPr/>
      </w:pPr>
      <w:r>
        <w:rPr/>
        <w:t>[[@Bible:Joh 6:34 ]][[6:34 &gt;&gt; Joh 6:34]] {{field-on:Bible}} Рекоха му пак те: Господи, дай ни всекога този хлеб. {{field-off:Bible}}</w:t>
      </w:r>
    </w:p>
    <w:p>
      <w:pPr>
        <w:pStyle w:val="Normal"/>
        <w:rPr/>
      </w:pPr>
      <w:r>
        <w:rPr/>
        <w:t>[[@Bible:Joh 6:35 ]][[6:35 &gt;&gt; Joh 6:35]] {{field-on:Bible}} А Исус им рече: Акойто иде при мене нема да огладнее, и който верва в мене никога нема да ожеднее. {{field-off:Bible}}</w:t>
      </w:r>
    </w:p>
    <w:p>
      <w:pPr>
        <w:pStyle w:val="Normal"/>
        <w:rPr/>
      </w:pPr>
      <w:r>
        <w:rPr/>
        <w:t>[[@Bible:Joh 6:36 ]][[6:36 &gt;&gt; Joh 6:36]] {{field-on:Bible}} Но аз ви рекох че вие ме видехте и не вервате. {{field-off:Bible}}</w:t>
      </w:r>
    </w:p>
    <w:p>
      <w:pPr>
        <w:pStyle w:val="Normal"/>
        <w:rPr/>
      </w:pPr>
      <w:r>
        <w:rPr/>
        <w:t>[[@Bible:Joh 6:37 ]][[6:37 &gt;&gt; Joh 6:37]] {{field-on:Bible}} Всичко що ми дава Отец при мене ще дойде; и който иде при мене, нема да го изпъдя; {{field-off:Bible}}</w:t>
      </w:r>
    </w:p>
    <w:p>
      <w:pPr>
        <w:pStyle w:val="Normal"/>
        <w:rPr/>
      </w:pPr>
      <w:r>
        <w:rPr/>
        <w:t>[[@Bible:Joh 6:38 ]][[6:38 &gt;&gt; Joh 6:38]] {{field-on:Bible}} защото слезох от небето, не моята воля да сторя, но волята на тогози който ме е проводил. {{field-off:Bible}}</w:t>
      </w:r>
    </w:p>
    <w:p>
      <w:pPr>
        <w:pStyle w:val="Normal"/>
        <w:rPr/>
      </w:pPr>
      <w:r>
        <w:rPr/>
        <w:t>[[@Bible:Joh 6:39 ]][[6:39 &gt;&gt; Joh 6:39]] {{field-on:Bible}} а волята на Отца, който ме е проводил е тая, всичко що ми даде да не изгубя нищо от него, но да го възкреся в последния ден. {{field-off:Bible}}</w:t>
      </w:r>
    </w:p>
    <w:p>
      <w:pPr>
        <w:pStyle w:val="Normal"/>
        <w:rPr/>
      </w:pPr>
      <w:r>
        <w:rPr/>
        <w:t>[[@Bible:Joh 6:40 ]][[6:40 &gt;&gt; Joh 6:40]] {{field-on:Bible}} И това е волята на тогози който ме е проводил: всеки който види Сина и верва в него да има живот вечен, и аз ще го възкреся в последният ден. {{field-off:Bible}}</w:t>
      </w:r>
    </w:p>
    <w:p>
      <w:pPr>
        <w:pStyle w:val="Normal"/>
        <w:rPr/>
      </w:pPr>
      <w:r>
        <w:rPr/>
        <w:t>[[@Bible:Joh 6:41 ]][[6:41 &gt;&gt; Joh 6:41]] {{field-on:Bible}} Тогаз роптаеха Юдеите за него, защото рече: Аз съм хлебът що е слезъл от небето. {{field-off:Bible}}</w:t>
      </w:r>
    </w:p>
    <w:p>
      <w:pPr>
        <w:pStyle w:val="Normal"/>
        <w:rPr/>
      </w:pPr>
      <w:r>
        <w:rPr/>
        <w:t>[[@Bible:Joh 6:42 ]][[6:42 &gt;&gt; Joh 6:42]] {{field-on:Bible}} И казваха: Не е ли този Исус синът Иосифов, на когото ние познаваме баща му и майка му? Как прочее казва той: Аз съм от небето слезъл? {{field-off:Bible}}</w:t>
      </w:r>
    </w:p>
    <w:p>
      <w:pPr>
        <w:pStyle w:val="Normal"/>
        <w:rPr/>
      </w:pPr>
      <w:r>
        <w:rPr/>
        <w:t>[[@Bible:Joh 6:43 ]][[6:43 &gt;&gt; Joh 6:43]] {{field-on:Bible}} А Исус отговори и рече им: Не роптайте помежду си. {{field-off:Bible}}</w:t>
      </w:r>
    </w:p>
    <w:p>
      <w:pPr>
        <w:pStyle w:val="Normal"/>
        <w:rPr/>
      </w:pPr>
      <w:r>
        <w:rPr/>
        <w:t>[[@Bible:Joh 6:44 ]][[6:44 &gt;&gt; Joh 6:44]] {{field-on:Bible}} Никой не може да дойде при мене ако го не привлече Отец който ме е проводил; и аз ще го възкреся в последният ден. {{field-off:Bible}}</w:t>
      </w:r>
    </w:p>
    <w:p>
      <w:pPr>
        <w:pStyle w:val="Normal"/>
        <w:rPr/>
      </w:pPr>
      <w:r>
        <w:rPr/>
        <w:t>[[@Bible:Joh 6:45 ]][[6:45 &gt;&gt; Joh 6:45]] {{field-on:Bible}} Писано е в пророците: "И всички ще бъдат научени от Бога." И всеки който слуша и се научи от Отца, иде при мене. {{field-off:Bible}}</w:t>
      </w:r>
    </w:p>
    <w:p>
      <w:pPr>
        <w:pStyle w:val="Normal"/>
        <w:rPr/>
      </w:pPr>
      <w:r>
        <w:rPr/>
        <w:t>[[@Bible:Joh 6:46 ]][[6:46 &gt;&gt; Joh 6:46]] {{field-on:Bible}} Не че е видел некой Отца, освен тогоз който е от Бога: той е видел Отца. {{field-off:Bible}}</w:t>
      </w:r>
    </w:p>
    <w:p>
      <w:pPr>
        <w:pStyle w:val="Normal"/>
        <w:rPr/>
      </w:pPr>
      <w:r>
        <w:rPr/>
        <w:t>[[@Bible:Joh 6:47 ]][[6:47 &gt;&gt; Joh 6:47]] {{field-on:Bible}} Истина, истина ви казвам: Който верва в мене има живот вечен. {{field-off:Bible}}</w:t>
      </w:r>
    </w:p>
    <w:p>
      <w:pPr>
        <w:pStyle w:val="Normal"/>
        <w:rPr/>
      </w:pPr>
      <w:r>
        <w:rPr/>
        <w:t>[[@Bible:Joh 6:48 ]][[6:48 &gt;&gt; Joh 6:48]] {{field-on:Bible}} Аз съм хлебът на живота. {{field-off:Bible}}</w:t>
      </w:r>
    </w:p>
    <w:p>
      <w:pPr>
        <w:pStyle w:val="Normal"/>
        <w:rPr/>
      </w:pPr>
      <w:r>
        <w:rPr/>
        <w:t>[[@Bible:Joh 6:49 ]][[6:49 &gt;&gt; Joh 6:49]] {{field-on:Bible}} Бащите ви ядоха манната в пустинята и умреха. {{field-off:Bible}}</w:t>
      </w:r>
    </w:p>
    <w:p>
      <w:pPr>
        <w:pStyle w:val="Normal"/>
        <w:rPr/>
      </w:pPr>
      <w:r>
        <w:rPr/>
        <w:t>[[@Bible:Joh 6:50 ]][[6:50 &gt;&gt; Joh 6:50]] {{field-on:Bible}} Този е хлебът който слезва от небето за да яде некой от него и да не умре. {{field-off:Bible}}</w:t>
      </w:r>
    </w:p>
    <w:p>
      <w:pPr>
        <w:pStyle w:val="Normal"/>
        <w:rPr/>
      </w:pPr>
      <w:r>
        <w:rPr/>
        <w:t>[[@Bible:Joh 6:51 ]][[6:51 &gt;&gt; Joh 6:51]] {{field-on:Bible}} Аз съм живият хлеб, слезналият от небето. Ако яде некой от този хлеб, ще живее във веки; и хлебът който аз ще дам е моята плът която аз ще дам за живота на света. {{field-off:Bible}}</w:t>
      </w:r>
    </w:p>
    <w:p>
      <w:pPr>
        <w:pStyle w:val="Normal"/>
        <w:rPr/>
      </w:pPr>
      <w:r>
        <w:rPr/>
        <w:t>[[@Bible:Joh 6:52 ]][[6:52 &gt;&gt; Joh 6:52]] {{field-on:Bible}} Тогава се препираха Юдеите помежду си и казваха: Как може този да ни даде да ядем плътта му? {{field-off:Bible}}</w:t>
      </w:r>
    </w:p>
    <w:p>
      <w:pPr>
        <w:pStyle w:val="Normal"/>
        <w:rPr/>
      </w:pPr>
      <w:r>
        <w:rPr/>
        <w:t>[[@Bible:Joh 6:53 ]][[6:53 &gt;&gt; Joh 6:53]] {{field-on:Bible}} А Исус им рече: Истина, истина ви казвам: Ако не ядете плътта на Сина человечески, и не пиете кръвта му, немате живот в себе си. {{field-off:Bible}}</w:t>
      </w:r>
    </w:p>
    <w:p>
      <w:pPr>
        <w:pStyle w:val="Normal"/>
        <w:rPr/>
      </w:pPr>
      <w:r>
        <w:rPr/>
        <w:t>[[@Bible:Joh 6:54 ]][[6:54 &gt;&gt; Joh 6:54]] {{field-on:Bible}} Който яде плътта ми и пие кръвта ми има живот вечен; и аз ще го възкреся в последния ден. {{field-off:Bible}}</w:t>
      </w:r>
    </w:p>
    <w:p>
      <w:pPr>
        <w:pStyle w:val="Normal"/>
        <w:rPr/>
      </w:pPr>
      <w:r>
        <w:rPr/>
        <w:t>[[@Bible:Joh 6:55 ]][[6:55 &gt;&gt; Joh 6:55]] {{field-on:Bible}} Защото плътта ми е истинна храна, и кръвта ми е истинно питие. {{field-off:Bible}}</w:t>
      </w:r>
    </w:p>
    <w:p>
      <w:pPr>
        <w:pStyle w:val="Normal"/>
        <w:rPr/>
      </w:pPr>
      <w:r>
        <w:rPr/>
        <w:t>[[@Bible:Joh 6:56 ]][[6:56 &gt;&gt; Joh 6:56]] {{field-on:Bible}} Който яде плътта ми и пие кръвта ми в мене пребъдва, и аз в него. {{field-off:Bible}}</w:t>
      </w:r>
    </w:p>
    <w:p>
      <w:pPr>
        <w:pStyle w:val="Normal"/>
        <w:rPr/>
      </w:pPr>
      <w:r>
        <w:rPr/>
        <w:t>[[@Bible:Joh 6:57 ]][[6:57 &gt;&gt; Joh 6:57]] {{field-on:Bible}} Както ме е проводил Отец живий и аз живея чрез Отца, така и който ме яде ще живее и той чрез мене. {{field-off:Bible}}</w:t>
      </w:r>
    </w:p>
    <w:p>
      <w:pPr>
        <w:pStyle w:val="Normal"/>
        <w:rPr/>
      </w:pPr>
      <w:r>
        <w:rPr/>
        <w:t>[[@Bible:Joh 6:58 ]][[6:58 &gt;&gt; Joh 6:58]] {{field-on:Bible}} Този е хлебът който слезе от небето; не както вашите бащи ядоха манната и умреха; който яде този хлеб ще бъде жив във веки. {{field-off:Bible}}</w:t>
      </w:r>
    </w:p>
    <w:p>
      <w:pPr>
        <w:pStyle w:val="Normal"/>
        <w:rPr/>
      </w:pPr>
      <w:r>
        <w:rPr/>
        <w:t>[[@Bible:Joh 6:59 ]][[6:59 &gt;&gt; Joh 6:59]] {{field-on:Bible}} Това рече той в съборището като поучаваше в Капернаум. {{field-off:Bible}}</w:t>
      </w:r>
    </w:p>
    <w:p>
      <w:pPr>
        <w:pStyle w:val="Normal"/>
        <w:rPr/>
      </w:pPr>
      <w:r>
        <w:rPr/>
        <w:t>[[@Bible:Joh 6:60 ]][[6:60 &gt;&gt; Joh 6:60]] {{field-on:Bible}} И тъй, мнозина от неговите ученици като чуха рекоха: Жестока е тая дума: кой може да я слуша? {{field-off:Bible}}</w:t>
      </w:r>
    </w:p>
    <w:p>
      <w:pPr>
        <w:pStyle w:val="Normal"/>
        <w:rPr/>
      </w:pPr>
      <w:r>
        <w:rPr/>
        <w:t>[[@Bible:Joh 6:61 ]][[6:61 &gt;&gt; Joh 6:61]] {{field-on:Bible}} Но Исус като узна в себе си че негодуват за това учениците негови, рече им: Това ли ви съблазнява? {{field-off:Bible}}</w:t>
      </w:r>
    </w:p>
    <w:p>
      <w:pPr>
        <w:pStyle w:val="Normal"/>
        <w:rPr/>
      </w:pPr>
      <w:r>
        <w:rPr/>
        <w:t>[[@Bible:Joh 6:62 ]][[6:62 &gt;&gt; Joh 6:62]] {{field-on:Bible}} А ако Сина человеческаго да възлезва дето е бил отпърво? {{field-off:Bible}}</w:t>
      </w:r>
    </w:p>
    <w:p>
      <w:pPr>
        <w:pStyle w:val="Normal"/>
        <w:rPr/>
      </w:pPr>
      <w:r>
        <w:rPr/>
        <w:t>[[@Bible:Joh 6:63 ]][[6:63 &gt;&gt; Joh 6:63]] {{field-on:Bible}} Духът е онова което дава живот: плътта нищо не ползува: думите които аз ви говоря дух са и живот са. {{field-off:Bible}}</w:t>
      </w:r>
    </w:p>
    <w:p>
      <w:pPr>
        <w:pStyle w:val="Normal"/>
        <w:rPr/>
      </w:pPr>
      <w:r>
        <w:rPr/>
        <w:t>[[@Bible:Joh 6:64 ]][[6:64 &gt;&gt; Joh 6:64]] {{field-on:Bible}} Но има некои от вас които не верват. Защото знаеше Исус из начало кои са що не верват, и кой е дето ще го предаде. {{field-off:Bible}}</w:t>
      </w:r>
    </w:p>
    <w:p>
      <w:pPr>
        <w:pStyle w:val="Normal"/>
        <w:rPr/>
      </w:pPr>
      <w:r>
        <w:rPr/>
        <w:t>[[@Bible:Joh 6:65 ]][[6:65 &gt;&gt; Joh 6:65]] {{field-on:Bible}} И казваше: За това ви рекох че никой не може да дойде при мене ако не му е дадено от Отца ми. {{field-off:Bible}}</w:t>
      </w:r>
    </w:p>
    <w:p>
      <w:pPr>
        <w:pStyle w:val="Normal"/>
        <w:rPr/>
      </w:pPr>
      <w:r>
        <w:rPr/>
        <w:t>[[@Bible:Joh 6:66 ]][[6:66 &gt;&gt; Joh 6:66]] {{field-on:Bible}} От това мнозина от неговите ученици се повърнаха назад, и не ходеха вече с него. {{field-off:Bible}}</w:t>
      </w:r>
    </w:p>
    <w:p>
      <w:pPr>
        <w:pStyle w:val="Normal"/>
        <w:rPr/>
      </w:pPr>
      <w:r>
        <w:rPr/>
        <w:t>[[@Bible:Joh 6:67 ]][[6:67 &gt;&gt; Joh 6:67]] {{field-on:Bible}} Тогава рече Исус на дванадесетте: Да ли искате и вие да си идете? {{field-off:Bible}}</w:t>
      </w:r>
    </w:p>
    <w:p>
      <w:pPr>
        <w:pStyle w:val="Normal"/>
        <w:rPr/>
      </w:pPr>
      <w:r>
        <w:rPr/>
        <w:t>[[@Bible:Joh 6:68 ]][[6:68 &gt;&gt; Joh 6:68]] {{field-on:Bible}} А Симон Петър му отговори: Господи, при кого да отидем? ти имаш думи на живот вечен; {{field-off:Bible}}</w:t>
      </w:r>
    </w:p>
    <w:p>
      <w:pPr>
        <w:pStyle w:val="Normal"/>
        <w:rPr/>
      </w:pPr>
      <w:r>
        <w:rPr/>
        <w:t>[[@Bible:Joh 6:69 ]][[6:69 &gt;&gt; Joh 6:69]] {{field-on:Bible}} и ние повервахме и познахме че ти си Христос, Син на Бога живаго. {{field-off:Bible}}</w:t>
      </w:r>
    </w:p>
    <w:p>
      <w:pPr>
        <w:pStyle w:val="Normal"/>
        <w:rPr/>
      </w:pPr>
      <w:r>
        <w:rPr/>
        <w:t>[[@Bible:Joh 6:70 ]][[6:70 &gt;&gt; Joh 6:70]] {{field-on:Bible}} Отговори им Исус: Не избрах ли аз вас дванадесетте? но един от вас е дявол. {{field-off:Bible}}</w:t>
      </w:r>
    </w:p>
    <w:p>
      <w:pPr>
        <w:pStyle w:val="Normal"/>
        <w:rPr/>
      </w:pPr>
      <w:r>
        <w:rPr/>
        <w:t>[[@Bible:Joh 6:71 ]][[6:71 &gt;&gt; Joh 6:71]] {{field-on:Bible}} Казваше за Юда Симонов Искариотски; защото той, който бе един от дванадесетте, щеше да го предаде. {{field-off:Bible}}</w:t>
      </w:r>
    </w:p>
    <w:p>
      <w:pPr>
        <w:pStyle w:val="Heading2"/>
        <w:rPr/>
      </w:pPr>
      <w:r>
        <w:rPr/>
        <w:t>Глава 7</w:t>
      </w:r>
    </w:p>
    <w:p>
      <w:pPr>
        <w:pStyle w:val="Normal"/>
        <w:rPr/>
      </w:pPr>
      <w:r>
        <w:rPr/>
        <w:t>[[@Bible:Joh 7:1 ]][[7:1 &gt;&gt; Joh 7:1]] {{field-on:Bible}} И след това ходеше Исус по Галилея; защото не рачеше да ходи по Юдея; понеже Юдеите искаха да го убият. {{field-off:Bible}}</w:t>
      </w:r>
    </w:p>
    <w:p>
      <w:pPr>
        <w:pStyle w:val="Normal"/>
        <w:rPr/>
      </w:pPr>
      <w:r>
        <w:rPr/>
        <w:t>[[@Bible:Joh 7:2 ]][[7:2 &gt;&gt; Joh 7:2]] {{field-on:Bible}} А бе близу Юдейският праздник на шатроразпъването. {{field-off:Bible}}</w:t>
      </w:r>
    </w:p>
    <w:p>
      <w:pPr>
        <w:pStyle w:val="Normal"/>
        <w:rPr/>
      </w:pPr>
      <w:r>
        <w:rPr/>
        <w:t>[[@Bible:Joh 7:3 ]][[7:3 &gt;&gt; Joh 7:3]] {{field-on:Bible}} И рекоха му братята му: Премини от тука и иди в Юдея за да видят и твоите ученици делата които правиш; {{field-off:Bible}}</w:t>
      </w:r>
    </w:p>
    <w:p>
      <w:pPr>
        <w:pStyle w:val="Normal"/>
        <w:rPr/>
      </w:pPr>
      <w:r>
        <w:rPr/>
        <w:t>[[@Bible:Joh 7:4 ]][[7:4 &gt;&gt; Joh 7:4]] {{field-on:Bible}} защото никой не прави нещо скришом и иска да бъде той явен. Ако правиш това, яви себе си на света. {{field-off:Bible}}</w:t>
      </w:r>
    </w:p>
    <w:p>
      <w:pPr>
        <w:pStyle w:val="Normal"/>
        <w:rPr/>
      </w:pPr>
      <w:r>
        <w:rPr/>
        <w:t>[[@Bible:Joh 7:5 ]][[7:5 &gt;&gt; Joh 7:5]] {{field-on:Bible}} Защото нито братята му верваха в него. {{field-off:Bible}}</w:t>
      </w:r>
    </w:p>
    <w:p>
      <w:pPr>
        <w:pStyle w:val="Normal"/>
        <w:rPr/>
      </w:pPr>
      <w:r>
        <w:rPr/>
        <w:t>[[@Bible:Joh 7:6 ]][[7:6 &gt;&gt; Joh 7:6]] {{field-on:Bible}} Тогава казва им Исус: Моето време не е настанало още; а вашето време е винаги готово. {{field-off:Bible}}</w:t>
      </w:r>
    </w:p>
    <w:p>
      <w:pPr>
        <w:pStyle w:val="Normal"/>
        <w:rPr/>
      </w:pPr>
      <w:r>
        <w:rPr/>
        <w:t>[[@Bible:Joh 7:7 ]][[7:7 &gt;&gt; Joh 7:7]] {{field-on:Bible}} Вас светът не може да ви ненавижда; но мене ненавиди, защото аз свидетелствувам за него че неговите дела са лукави. {{field-off:Bible}}</w:t>
      </w:r>
    </w:p>
    <w:p>
      <w:pPr>
        <w:pStyle w:val="Normal"/>
        <w:rPr/>
      </w:pPr>
      <w:r>
        <w:rPr/>
        <w:t>[[@Bible:Joh 7:8 ]][[7:8 &gt;&gt; Joh 7:8]] {{field-on:Bible}} Вие възлезте на този праздник: аз нема още да възлеза на този праздник; защото времето ми не се е изпълнило още. {{field-off:Bible}}</w:t>
      </w:r>
    </w:p>
    <w:p>
      <w:pPr>
        <w:pStyle w:val="Normal"/>
        <w:rPr/>
      </w:pPr>
      <w:r>
        <w:rPr/>
        <w:t>[[@Bible:Joh 7:9 ]][[7:9 &gt;&gt; Joh 7:9]] {{field-on:Bible}} И това като им рече остана си в Галилея. {{field-off:Bible}}</w:t>
      </w:r>
    </w:p>
    <w:p>
      <w:pPr>
        <w:pStyle w:val="Normal"/>
        <w:rPr/>
      </w:pPr>
      <w:r>
        <w:rPr/>
        <w:t>[[@Bible:Joh 7:10 ]][[7:10 &gt;&gt; Joh 7:10]] {{field-on:Bible}} А като възлезоха братята му, тогаз и той възлезе на праздника, не явно, но тайно некак си. {{field-off:Bible}}</w:t>
      </w:r>
    </w:p>
    <w:p>
      <w:pPr>
        <w:pStyle w:val="Normal"/>
        <w:rPr/>
      </w:pPr>
      <w:r>
        <w:rPr/>
        <w:t>[[@Bible:Joh 7:11 ]][[7:11 &gt;&gt; Joh 7:11]] {{field-on:Bible}} Юдеите прочее диреха го на праздника, и казваха: Къде е онзи? {{field-off:Bible}}</w:t>
      </w:r>
    </w:p>
    <w:p>
      <w:pPr>
        <w:pStyle w:val="Normal"/>
        <w:rPr/>
      </w:pPr>
      <w:r>
        <w:rPr/>
        <w:t>[[@Bible:Joh 7:12 ]][[7:12 &gt;&gt; Joh 7:12]] {{field-on:Bible}} И имаше много глъчка за него помежду народа: едни говореха че е добър; а други казваха: Не; но лъсти народа. {{field-off:Bible}}</w:t>
      </w:r>
    </w:p>
    <w:p>
      <w:pPr>
        <w:pStyle w:val="Normal"/>
        <w:rPr/>
      </w:pPr>
      <w:r>
        <w:rPr/>
        <w:t>[[@Bible:Joh 7:13 ]][[7:13 &gt;&gt; Joh 7:13]] {{field-on:Bible}} Никой обаче не говореше явно за него поради страха от Юдеите. {{field-off:Bible}}</w:t>
      </w:r>
    </w:p>
    <w:p>
      <w:pPr>
        <w:pStyle w:val="Normal"/>
        <w:rPr/>
      </w:pPr>
      <w:r>
        <w:rPr/>
        <w:t>[[@Bible:Joh 7:14 ]][[7:14 &gt;&gt; Joh 7:14]] {{field-on:Bible}} Но като се преполовяваше вече праздникът възлезе Исус в храма и поучаваше. {{field-off:Bible}}</w:t>
      </w:r>
    </w:p>
    <w:p>
      <w:pPr>
        <w:pStyle w:val="Normal"/>
        <w:rPr/>
      </w:pPr>
      <w:r>
        <w:rPr/>
        <w:t>[[@Bible:Joh 7:15 ]][[7:15 &gt;&gt; Joh 7:15]] {{field-on:Bible}} И чудеха се Юдеите и казваха: Как този знае книжно учение като не се е учил? {{field-off:Bible}}</w:t>
      </w:r>
    </w:p>
    <w:p>
      <w:pPr>
        <w:pStyle w:val="Normal"/>
        <w:rPr/>
      </w:pPr>
      <w:r>
        <w:rPr/>
        <w:t>[[@Bible:Joh 7:16 ]][[7:16 &gt;&gt; Joh 7:16]] {{field-on:Bible}} Отговори им Исус и рече: Моето учение не е мое, но на оногози който ме е проводил. {{field-off:Bible}}</w:t>
      </w:r>
    </w:p>
    <w:p>
      <w:pPr>
        <w:pStyle w:val="Normal"/>
        <w:rPr/>
      </w:pPr>
      <w:r>
        <w:rPr/>
        <w:t>[[@Bible:Joh 7:17 ]][[7:17 &gt;&gt; Joh 7:17]] {{field-on:Bible}} Ако иска некой да прави неговата воля, позна ще за поучението да ли е от Бога, или аз от самосебе си говоря. {{field-off:Bible}}</w:t>
      </w:r>
    </w:p>
    <w:p>
      <w:pPr>
        <w:pStyle w:val="Normal"/>
        <w:rPr/>
      </w:pPr>
      <w:r>
        <w:rPr/>
        <w:t>[[@Bible:Joh 7:18 ]][[7:18 &gt;&gt; Joh 7:18]] {{field-on:Bible}} Който говори от самосебе си иска своята си слава; а който иска славата на оногози който го е проводил, той е истински, и нема неправда в него. {{field-off:Bible}}</w:t>
      </w:r>
    </w:p>
    <w:p>
      <w:pPr>
        <w:pStyle w:val="Normal"/>
        <w:rPr/>
      </w:pPr>
      <w:r>
        <w:rPr/>
        <w:t>[[@Bible:Joh 7:19 ]][[7:19 &gt;&gt; Joh 7:19]] {{field-on:Bible}} Моисей не ви ли даде закона? и никой от вас не изпълнява закона? Защо искате да ме убиете? {{field-off:Bible}}</w:t>
      </w:r>
    </w:p>
    <w:p>
      <w:pPr>
        <w:pStyle w:val="Normal"/>
        <w:rPr/>
      </w:pPr>
      <w:r>
        <w:rPr/>
        <w:t>[[@Bible:Joh 7:20 ]][[7:20 &gt;&gt; Joh 7:20]] {{field-on:Bible}} Отговори народът и рече: Бес имаш. Кой иска да те убие? {{field-off:Bible}}</w:t>
      </w:r>
    </w:p>
    <w:p>
      <w:pPr>
        <w:pStyle w:val="Normal"/>
        <w:rPr/>
      </w:pPr>
      <w:r>
        <w:rPr/>
        <w:t>[[@Bible:Joh 7:21 ]][[7:21 &gt;&gt; Joh 7:21]] {{field-on:Bible}} Отговори Исус и рече им: Едно дело сторих, и всинца се чудите. {{field-off:Bible}}</w:t>
      </w:r>
    </w:p>
    <w:p>
      <w:pPr>
        <w:pStyle w:val="Normal"/>
        <w:rPr/>
      </w:pPr>
      <w:r>
        <w:rPr/>
        <w:t>[[@Bible:Joh 7:22 ]][[7:22 &gt;&gt; Joh 7:22]] {{field-on:Bible}} За това Моисей ви даде обрезването, (не че е от Мойсея, но от отците,) и в събота обрезвате человека. {{field-off:Bible}}</w:t>
      </w:r>
    </w:p>
    <w:p>
      <w:pPr>
        <w:pStyle w:val="Normal"/>
        <w:rPr/>
      </w:pPr>
      <w:r>
        <w:rPr/>
        <w:t>[[@Bible:Joh 7:23 ]][[7:23 &gt;&gt; Joh 7:23]] {{field-on:Bible}} Ако в събота приима человек обрезване за да се не наруши законът Моисеев, на мене ли се гневите защото цел человек оздравих в събота? {{field-off:Bible}}</w:t>
      </w:r>
    </w:p>
    <w:p>
      <w:pPr>
        <w:pStyle w:val="Normal"/>
        <w:rPr/>
      </w:pPr>
      <w:r>
        <w:rPr/>
        <w:t>[[@Bible:Joh 7:24 ]][[7:24 &gt;&gt; Joh 7:24]] {{field-on:Bible}} Не съдете по лице, но права съдба съдете. {{field-off:Bible}}</w:t>
      </w:r>
    </w:p>
    <w:p>
      <w:pPr>
        <w:pStyle w:val="Normal"/>
        <w:rPr/>
      </w:pPr>
      <w:r>
        <w:rPr/>
        <w:t>[[@Bible:Joh 7:25 ]][[7:25 &gt;&gt; Joh 7:25]] {{field-on:Bible}} Тогаз казваха некои от Ерусалимляните: Не е ли този когото искат да убият? {{field-off:Bible}}</w:t>
      </w:r>
    </w:p>
    <w:p>
      <w:pPr>
        <w:pStyle w:val="Normal"/>
        <w:rPr/>
      </w:pPr>
      <w:r>
        <w:rPr/>
        <w:t>[[@Bible:Joh 7:26 ]][[7:26 &gt;&gt; Joh 7:26]] {{field-on:Bible}} И, ето, явно говори, и не му казват нищо. Да не би известно да са познали князовете че този е наистина Христос? {{field-off:Bible}}</w:t>
      </w:r>
    </w:p>
    <w:p>
      <w:pPr>
        <w:pStyle w:val="Normal"/>
        <w:rPr/>
      </w:pPr>
      <w:r>
        <w:rPr/>
        <w:t>[[@Bible:Joh 7:27 ]][[7:27 &gt;&gt; Joh 7:27]] {{field-on:Bible}} Но тогози го знаем от къде е; а Христос когато дойде, никой нема да знае от къде е. {{field-off:Bible}}</w:t>
      </w:r>
    </w:p>
    <w:p>
      <w:pPr>
        <w:pStyle w:val="Normal"/>
        <w:rPr/>
      </w:pPr>
      <w:r>
        <w:rPr/>
        <w:t>[[@Bible:Joh 7:28 ]][[7:28 &gt;&gt; Joh 7:28]] {{field-on:Bible}} Тогава Исус като поучаваше в храмът, възгласи и рече: И мене знаете, и от къде съм знаете; и от самосебе си не съм дошел, но е истински този който ме е проводил, когото вие не знаете. {{field-off:Bible}}</w:t>
      </w:r>
    </w:p>
    <w:p>
      <w:pPr>
        <w:pStyle w:val="Normal"/>
        <w:rPr/>
      </w:pPr>
      <w:r>
        <w:rPr/>
        <w:t>[[@Bible:Joh 7:29 ]][[7:29 &gt;&gt; Joh 7:29]] {{field-on:Bible}} Но аз го зная, защото съм от него, и той ме проводи. {{field-off:Bible}}</w:t>
      </w:r>
    </w:p>
    <w:p>
      <w:pPr>
        <w:pStyle w:val="Normal"/>
        <w:rPr/>
      </w:pPr>
      <w:r>
        <w:rPr/>
        <w:t>[[@Bible:Joh 7:30 ]][[7:30 &gt;&gt; Joh 7:30]] {{field-on:Bible}} И тъй, искаха да го хванат; и никой не тури ръка на него; защото не му бе дошел часът още. {{field-off:Bible}}</w:t>
      </w:r>
    </w:p>
    <w:p>
      <w:pPr>
        <w:pStyle w:val="Normal"/>
        <w:rPr/>
      </w:pPr>
      <w:r>
        <w:rPr/>
        <w:t>[[@Bible:Joh 7:31 ]][[7:31 &gt;&gt; Joh 7:31]] {{field-on:Bible}} И мнозина от народа поверваха в него и казваха: Христос кога дойде по-големи ли чудеса ще направи от тези които този стори? {{field-off:Bible}}</w:t>
      </w:r>
    </w:p>
    <w:p>
      <w:pPr>
        <w:pStyle w:val="Normal"/>
        <w:rPr/>
      </w:pPr>
      <w:r>
        <w:rPr/>
        <w:t>[[@Bible:Joh 7:32 ]][[7:32 &gt;&gt; Joh 7:32]] {{field-on:Bible}} чуха Фарисеите че тъй гълчи народът за него; и проводиха Фарисеите и първосвещениците слуги да го уловят. {{field-off:Bible}}</w:t>
      </w:r>
    </w:p>
    <w:p>
      <w:pPr>
        <w:pStyle w:val="Normal"/>
        <w:rPr/>
      </w:pPr>
      <w:r>
        <w:rPr/>
        <w:t>[[@Bible:Joh 7:33 ]][[7:33 &gt;&gt; Joh 7:33]] {{field-on:Bible}} И на тех рече Исус: Още малко време съм с вас, и ще ида при оногози който ме е проводил. {{field-off:Bible}}</w:t>
      </w:r>
    </w:p>
    <w:p>
      <w:pPr>
        <w:pStyle w:val="Normal"/>
        <w:rPr/>
      </w:pPr>
      <w:r>
        <w:rPr/>
        <w:t>[[@Bible:Joh 7:34 ]][[7:34 &gt;&gt; Joh 7:34]] {{field-on:Bible}} Ще ме потърсите, и нема да ме намерите; и дето съм аз вие не можете да дойдете. {{field-off:Bible}}</w:t>
      </w:r>
    </w:p>
    <w:p>
      <w:pPr>
        <w:pStyle w:val="Normal"/>
        <w:rPr/>
      </w:pPr>
      <w:r>
        <w:rPr/>
        <w:t>[[@Bible:Joh 7:35 ]][[7:35 &gt;&gt; Joh 7:35]] {{field-on:Bible}} Рекоха на това Юдеите помежду си: Къде ще иде този че ние нема да го намерим? Да не би да иде в разсеяните между Елините и да учи Елините? {{field-off:Bible}}</w:t>
      </w:r>
    </w:p>
    <w:p>
      <w:pPr>
        <w:pStyle w:val="Normal"/>
        <w:rPr/>
      </w:pPr>
      <w:r>
        <w:rPr/>
        <w:t>[[@Bible:Joh 7:36 ]][[7:36 &gt;&gt; Joh 7:36]] {{field-on:Bible}} Каква е тая дума която рече: Ще ме потърсите, и нема да ме намерите? и: Дето съм аз вие не можете да дойдете? {{field-off:Bible}}</w:t>
      </w:r>
    </w:p>
    <w:p>
      <w:pPr>
        <w:pStyle w:val="Normal"/>
        <w:rPr/>
      </w:pPr>
      <w:r>
        <w:rPr/>
        <w:t>[[@Bible:Joh 7:37 ]][[7:37 &gt;&gt; Joh 7:37]] {{field-on:Bible}} А в последния ден, великия на праздника, стоеше Исус и възгласи та рече: Ако е некой жеден, да дойде при мене и да пие. {{field-off:Bible}}</w:t>
      </w:r>
    </w:p>
    <w:p>
      <w:pPr>
        <w:pStyle w:val="Normal"/>
        <w:rPr/>
      </w:pPr>
      <w:r>
        <w:rPr/>
        <w:t>[[@Bible:Joh 7:38 ]][[7:38 &gt;&gt; Joh 7:38]] {{field-on:Bible}} Който верва в мене, както рече писанието, реки от жива вода ще потекат из утробата му. {{field-off:Bible}}</w:t>
      </w:r>
    </w:p>
    <w:p>
      <w:pPr>
        <w:pStyle w:val="Normal"/>
        <w:rPr/>
      </w:pPr>
      <w:r>
        <w:rPr/>
        <w:t>[[@Bible:Joh 7:39 ]][[7:39 &gt;&gt; Joh 7:39]] {{field-on:Bible}} А това рече за Духа когото щеха да приимат верващите в него; защото не бе даден още Дух Светий, понеже Исус още не беше се прославил. {{field-off:Bible}}</w:t>
      </w:r>
    </w:p>
    <w:p>
      <w:pPr>
        <w:pStyle w:val="Normal"/>
        <w:rPr/>
      </w:pPr>
      <w:r>
        <w:rPr/>
        <w:t>[[@Bible:Joh 7:40 ]][[7:40 &gt;&gt; Joh 7:40]] {{field-on:Bible}} И тъй, мнозина от народа като чуха това слово казваха: Наистина този е пророкът. {{field-off:Bible}}</w:t>
      </w:r>
    </w:p>
    <w:p>
      <w:pPr>
        <w:pStyle w:val="Normal"/>
        <w:rPr/>
      </w:pPr>
      <w:r>
        <w:rPr/>
        <w:t>[[@Bible:Joh 7:41 ]][[7:41 &gt;&gt; Joh 7:41]] {{field-on:Bible}} Други казваха: Този е Христос. Други пак казваха: че от Галилея ли ще дойде Христос? {{field-off:Bible}}</w:t>
      </w:r>
    </w:p>
    <w:p>
      <w:pPr>
        <w:pStyle w:val="Normal"/>
        <w:rPr/>
      </w:pPr>
      <w:r>
        <w:rPr/>
        <w:t>[[@Bible:Joh 7:42 ]][[7:42 &gt;&gt; Joh 7:42]] {{field-on:Bible}} Не рече ли писанието че от семето Давидово, и от градеца Витлеем дето беше Давид, ще дойде Христос?. {{field-off:Bible}}</w:t>
      </w:r>
    </w:p>
    <w:p>
      <w:pPr>
        <w:pStyle w:val="Normal"/>
        <w:rPr/>
      </w:pPr>
      <w:r>
        <w:rPr/>
        <w:t>[[@Bible:Joh 7:43 ]][[7:43 &gt;&gt; Joh 7:43]] {{field-on:Bible}} И тъй, стана раздор за него между народа. {{field-off:Bible}}</w:t>
      </w:r>
    </w:p>
    <w:p>
      <w:pPr>
        <w:pStyle w:val="Normal"/>
        <w:rPr/>
      </w:pPr>
      <w:r>
        <w:rPr/>
        <w:t>[[@Bible:Joh 7:44 ]][[7:44 &gt;&gt; Joh 7:44]] {{field-on:Bible}} И некои от тех искаха да го хванат; но никой не тури ръце на него. {{field-off:Bible}}</w:t>
      </w:r>
    </w:p>
    <w:p>
      <w:pPr>
        <w:pStyle w:val="Normal"/>
        <w:rPr/>
      </w:pPr>
      <w:r>
        <w:rPr/>
        <w:t>[[@Bible:Joh 7:45 ]][[7:45 &gt;&gt; Joh 7:45]] {{field-on:Bible}} И дойдоха си слугите при първосвещениците и Фарисеите, и те им рекоха: Защо го не докарахте? {{field-off:Bible}}</w:t>
      </w:r>
    </w:p>
    <w:p>
      <w:pPr>
        <w:pStyle w:val="Normal"/>
        <w:rPr/>
      </w:pPr>
      <w:r>
        <w:rPr/>
        <w:t>[[@Bible:Joh 7:46 ]][[7:46 &gt;&gt; Joh 7:46]] {{field-on:Bible}} Отговориха слугите: Никога не е говорил человек тъй както този человек говори. {{field-off:Bible}}</w:t>
      </w:r>
    </w:p>
    <w:p>
      <w:pPr>
        <w:pStyle w:val="Normal"/>
        <w:rPr/>
      </w:pPr>
      <w:r>
        <w:rPr/>
        <w:t>[[@Bible:Joh 7:47 ]][[7:47 &gt;&gt; Joh 7:47]] {{field-on:Bible}} А Фарисеите им отговориха: Да не би и вие да сте се прелъстили? {{field-off:Bible}}</w:t>
      </w:r>
    </w:p>
    <w:p>
      <w:pPr>
        <w:pStyle w:val="Normal"/>
        <w:rPr/>
      </w:pPr>
      <w:r>
        <w:rPr/>
        <w:t>[[@Bible:Joh 7:48 ]][[7:48 &gt;&gt; Joh 7:48]] {{field-on:Bible}} Има ли да е повервал в него некой от князовете или от Фарисеите? {{field-off:Bible}}</w:t>
      </w:r>
    </w:p>
    <w:p>
      <w:pPr>
        <w:pStyle w:val="Normal"/>
        <w:rPr/>
      </w:pPr>
      <w:r>
        <w:rPr/>
        <w:t>[[@Bible:Joh 7:49 ]][[7:49 &gt;&gt; Joh 7:49]] {{field-on:Bible}} Но този прост народ който не знае закона проклети са. {{field-off:Bible}}</w:t>
      </w:r>
    </w:p>
    <w:p>
      <w:pPr>
        <w:pStyle w:val="Normal"/>
        <w:rPr/>
      </w:pPr>
      <w:r>
        <w:rPr/>
        <w:t>[[@Bible:Joh 7:50 ]][[7:50 &gt;&gt; Joh 7:50]] {{field-on:Bible}} Казва им Никодим, този що бе ходил ноще при него, който беше един от тех: {{field-off:Bible}}</w:t>
      </w:r>
    </w:p>
    <w:p>
      <w:pPr>
        <w:pStyle w:val="Normal"/>
        <w:rPr/>
      </w:pPr>
      <w:r>
        <w:rPr/>
        <w:t>[[@Bible:Joh 7:51 ]][[7:51 &gt;&gt; Joh 7:51]] {{field-on:Bible}} Нашият закон осъжда ли человека ако не чуе първом от него и разбере що прави? {{field-off:Bible}}</w:t>
      </w:r>
    </w:p>
    <w:p>
      <w:pPr>
        <w:pStyle w:val="Normal"/>
        <w:rPr/>
      </w:pPr>
      <w:r>
        <w:rPr/>
        <w:t>[[@Bible:Joh 7:52 ]][[7:52 &gt;&gt; Joh 7:52]] {{field-on:Bible}} Отговориха и рекоха му: Да не си и ти от Галилея? Изпитай и виж че пророк от Галилея не е възстанал. {{field-off:Bible}}</w:t>
      </w:r>
    </w:p>
    <w:p>
      <w:pPr>
        <w:pStyle w:val="Normal"/>
        <w:rPr/>
      </w:pPr>
      <w:r>
        <w:rPr/>
        <w:t>[[@Bible:Joh 7:53 ]][[7:53 &gt;&gt; Joh 7:53]] {{field-on:Bible}} И отиде всеки у дома си. {{field-off:Bible}}</w:t>
      </w:r>
    </w:p>
    <w:p>
      <w:pPr>
        <w:pStyle w:val="Heading2"/>
        <w:rPr/>
      </w:pPr>
      <w:r>
        <w:rPr/>
        <w:t>Глава 8</w:t>
      </w:r>
    </w:p>
    <w:p>
      <w:pPr>
        <w:pStyle w:val="Normal"/>
        <w:rPr/>
      </w:pPr>
      <w:r>
        <w:rPr/>
        <w:t>[[@Bible:Joh 8:1 ]][[8:1 &gt;&gt; Joh 8:1]] {{field-on:Bible}} А Исус отиде на гората Елеонска. {{field-off:Bible}}</w:t>
      </w:r>
    </w:p>
    <w:p>
      <w:pPr>
        <w:pStyle w:val="Normal"/>
        <w:rPr/>
      </w:pPr>
      <w:r>
        <w:rPr/>
        <w:t>[[@Bible:Joh 8:2 ]][[8:2 &gt;&gt; Joh 8:2]] {{field-on:Bible}} И на заранта дойде пак в храма; и всичкият народ идеше при него; и седна та ги учеше. {{field-off:Bible}}</w:t>
      </w:r>
    </w:p>
    <w:p>
      <w:pPr>
        <w:pStyle w:val="Normal"/>
        <w:rPr/>
      </w:pPr>
      <w:r>
        <w:rPr/>
        <w:t>[[@Bible:Joh 8:3 ]][[8:3 &gt;&gt; Joh 8:3]] {{field-on:Bible}} И доведоха книжниците и Фарисеите при него една жена хваната в прелюбодейство, и, като я поставиха на сред, {{field-off:Bible}}</w:t>
      </w:r>
    </w:p>
    <w:p>
      <w:pPr>
        <w:pStyle w:val="Normal"/>
        <w:rPr/>
      </w:pPr>
      <w:r>
        <w:rPr/>
        <w:t>[[@Bible:Joh 8:4 ]][[8:4 &gt;&gt; Joh 8:4]] {{field-on:Bible}} казват му: Учителю, тая жена бе хваната в самото дело като прелюбодействуваше. {{field-off:Bible}}</w:t>
      </w:r>
    </w:p>
    <w:p>
      <w:pPr>
        <w:pStyle w:val="Normal"/>
        <w:rPr/>
      </w:pPr>
      <w:r>
        <w:rPr/>
        <w:t>[[@Bible:Joh 8:5 ]][[8:5 &gt;&gt; Joh 8:5]] {{field-on:Bible}} А в закона Моисей повеле нам, които са таквиз с камъни да ги убиваме; а ти що казваш? {{field-off:Bible}}</w:t>
      </w:r>
    </w:p>
    <w:p>
      <w:pPr>
        <w:pStyle w:val="Normal"/>
        <w:rPr/>
      </w:pPr>
      <w:r>
        <w:rPr/>
        <w:t>[[@Bible:Joh 8:6 ]][[8:6 &gt;&gt; Joh 8:6]] {{field-on:Bible}} И това казваха да го изкушават, за да имат да го обвиняват. А Исус се наведе долу и пишеше с пръст на земята. {{field-off:Bible}}</w:t>
      </w:r>
    </w:p>
    <w:p>
      <w:pPr>
        <w:pStyle w:val="Normal"/>
        <w:rPr/>
      </w:pPr>
      <w:r>
        <w:rPr/>
        <w:t>[[@Bible:Joh 8:7 ]][[8:7 &gt;&gt; Joh 8:7]] {{field-on:Bible}} И като постоянствуваха да го питат, изправи се и рече им: Който от вас е безгрешен, той пръв да хвърли камик на нея. {{field-off:Bible}}</w:t>
      </w:r>
    </w:p>
    <w:p>
      <w:pPr>
        <w:pStyle w:val="Normal"/>
        <w:rPr/>
      </w:pPr>
      <w:r>
        <w:rPr/>
        <w:t>[[@Bible:Joh 8:8 ]][[8:8 &gt;&gt; Joh 8:8]] {{field-on:Bible}} И пак се наведе долу и пишеше на земята. {{field-off:Bible}}</w:t>
      </w:r>
    </w:p>
    <w:p>
      <w:pPr>
        <w:pStyle w:val="Normal"/>
        <w:rPr/>
      </w:pPr>
      <w:r>
        <w:rPr/>
        <w:t>[[@Bible:Joh 8:9 ]][[8:9 &gt;&gt; Joh 8:9]] {{field-on:Bible}} А те като чуха това, и от съвест изобличавани, излезваха си един по един, като начнаха от старите до най-сетните; и остана Исус сам си и жената стоеща насред. {{field-off:Bible}}</w:t>
      </w:r>
    </w:p>
    <w:p>
      <w:pPr>
        <w:pStyle w:val="Normal"/>
        <w:rPr/>
      </w:pPr>
      <w:r>
        <w:rPr/>
        <w:t>[[@Bible:Joh 8:10 ]][[8:10 &gt;&gt; Joh 8:10]] {{field-on:Bible}} И когато се изправи Исус, и не виде никого освен жената, рече й: Жено, де са онези които те обвиняваха? Не те ли осъди никой? {{field-off:Bible}}</w:t>
      </w:r>
    </w:p>
    <w:p>
      <w:pPr>
        <w:pStyle w:val="Normal"/>
        <w:rPr/>
      </w:pPr>
      <w:r>
        <w:rPr/>
        <w:t>[[@Bible:Joh 8:11 ]][[8:11 &gt;&gt; Joh 8:11]] {{field-on:Bible}} И тя рече: Никой, Господи. И Исус й рече: Нито аз те осъждам: иди си, и от сега не съгрешавай вече. {{field-off:Bible}}</w:t>
      </w:r>
    </w:p>
    <w:p>
      <w:pPr>
        <w:pStyle w:val="Normal"/>
        <w:rPr/>
      </w:pPr>
      <w:r>
        <w:rPr/>
        <w:t>[[@Bible:Joh 8:12 ]][[8:12 &gt;&gt; Joh 8:12]] {{field-on:Bible}} И пак говореше Исус народу и казваше: Акойто ме следва нема да ходи в тъмнина, но ще има виделината на живота. {{field-off:Bible}}</w:t>
      </w:r>
    </w:p>
    <w:p>
      <w:pPr>
        <w:pStyle w:val="Normal"/>
        <w:rPr/>
      </w:pPr>
      <w:r>
        <w:rPr/>
        <w:t>[[@Bible:Joh 8:13 ]][[8:13 &gt;&gt; Joh 8:13]] {{field-on:Bible}} А Фарисеите му рекоха: Ти сам си за себе си свидетелствуваш: твоето свидетелство не е истинско. {{field-off:Bible}}</w:t>
      </w:r>
    </w:p>
    <w:p>
      <w:pPr>
        <w:pStyle w:val="Normal"/>
        <w:rPr/>
      </w:pPr>
      <w:r>
        <w:rPr/>
        <w:t>[[@Bible:Joh 8:14 ]][[8:14 &gt;&gt; Joh 8:14]] {{field-on:Bible}} Отговори Исус и рече им: Ако и да свидетелствувам аз сам за себе си, свидетелството ми е истинно; защото зная от де съм дошел и къде отивам; а вие не знаете от къде ида и на къде отхождам. {{field-off:Bible}}</w:t>
      </w:r>
    </w:p>
    <w:p>
      <w:pPr>
        <w:pStyle w:val="Normal"/>
        <w:rPr/>
      </w:pPr>
      <w:r>
        <w:rPr/>
        <w:t>[[@Bible:Joh 8:15 ]][[8:15 &gt;&gt; Joh 8:15]] {{field-on:Bible}} Вие съдите плътски: аз не съдя никого. {{field-off:Bible}}</w:t>
      </w:r>
    </w:p>
    <w:p>
      <w:pPr>
        <w:pStyle w:val="Normal"/>
        <w:rPr/>
      </w:pPr>
      <w:r>
        <w:rPr/>
        <w:t>[[@Bible:Joh 8:16 ]][[8:16 &gt;&gt; Joh 8:16]] {{field-on:Bible}} Но ако и да съдя, моята съдба е истинска; защото не съм сам, но аз и Отец който ме е пратил. {{field-off:Bible}}</w:t>
      </w:r>
    </w:p>
    <w:p>
      <w:pPr>
        <w:pStyle w:val="Normal"/>
        <w:rPr/>
      </w:pPr>
      <w:r>
        <w:rPr/>
        <w:t>[[@Bible:Joh 8:17 ]][[8:17 &gt;&gt; Joh 8:17]] {{field-on:Bible}} А и във вашия закон е писано че на двама человека свидетелството е истинно. {{field-off:Bible}}</w:t>
      </w:r>
    </w:p>
    <w:p>
      <w:pPr>
        <w:pStyle w:val="Normal"/>
        <w:rPr/>
      </w:pPr>
      <w:r>
        <w:rPr/>
        <w:t>[[@Bible:Joh 8:18 ]][[8:18 &gt;&gt; Joh 8:18]] {{field-on:Bible}} Аз съм който свидетелствувам за себе си, и Отец ми който ме е проводил свидетелствува за мене. {{field-off:Bible}}</w:t>
      </w:r>
    </w:p>
    <w:p>
      <w:pPr>
        <w:pStyle w:val="Normal"/>
        <w:rPr/>
      </w:pPr>
      <w:r>
        <w:rPr/>
        <w:t>[[@Bible:Joh 8:19 ]][[8:19 &gt;&gt; Joh 8:19]] {{field-on:Bible}} Тогаз му казваха: Де е твоят Отец? Отговори Исус: Нито мене знаете нито Отца ми: ако бихте знаели мене щехте да знаете и Отца ми. {{field-off:Bible}}</w:t>
      </w:r>
    </w:p>
    <w:p>
      <w:pPr>
        <w:pStyle w:val="Normal"/>
        <w:rPr/>
      </w:pPr>
      <w:r>
        <w:rPr/>
        <w:t>[[@Bible:Joh 8:20 ]][[8:20 &gt;&gt; Joh 8:20]] {{field-on:Bible}} Тези думи изговори Исус в съкровищницата когато поучаваше в храма; и никой го не хвана, защото не беше му още дошел часът. {{field-off:Bible}}</w:t>
      </w:r>
    </w:p>
    <w:p>
      <w:pPr>
        <w:pStyle w:val="Normal"/>
        <w:rPr/>
      </w:pPr>
      <w:r>
        <w:rPr/>
        <w:t>[[@Bible:Joh 8:21 ]][[8:21 &gt;&gt; Joh 8:21]] {{field-on:Bible}} И пак им рече Исус: Аз отхождам; и ще ме търсите, и ще умрете в греха си. Дето отивам аз, вие не можете да дойдете. {{field-off:Bible}}</w:t>
      </w:r>
    </w:p>
    <w:p>
      <w:pPr>
        <w:pStyle w:val="Normal"/>
        <w:rPr/>
      </w:pPr>
      <w:r>
        <w:rPr/>
        <w:t>[[@Bible:Joh 8:22 ]][[8:22 &gt;&gt; Joh 8:22]] {{field-on:Bible}} А Юдеите казаха: Да не ще да се убие, и за това казва: Дето отхождам аз, вие не можете да дойдете? {{field-off:Bible}}</w:t>
      </w:r>
    </w:p>
    <w:p>
      <w:pPr>
        <w:pStyle w:val="Normal"/>
        <w:rPr/>
      </w:pPr>
      <w:r>
        <w:rPr/>
        <w:t>[[@Bible:Joh 8:23 ]][[8:23 &gt;&gt; Joh 8:23]] {{field-on:Bible}} И рече им: Вие сте от тия които са долу, аз съм от ония които са горе. Вие сте от този свет; аз не съм от този свет. {{field-off:Bible}}</w:t>
      </w:r>
    </w:p>
    <w:p>
      <w:pPr>
        <w:pStyle w:val="Normal"/>
        <w:rPr/>
      </w:pPr>
      <w:r>
        <w:rPr/>
        <w:t>[[@Bible:Joh 8:24 ]][[8:24 &gt;&gt; Joh 8:24]] {{field-on:Bible}} За това ви рекох че в греховете си ще умрете; защото, ако не повервате че съм аз, в греховете си ще умрете. {{field-off:Bible}}</w:t>
      </w:r>
    </w:p>
    <w:p>
      <w:pPr>
        <w:pStyle w:val="Normal"/>
        <w:rPr/>
      </w:pPr>
      <w:r>
        <w:rPr/>
        <w:t>[[@Bible:Joh 8:25 ]][[8:25 &gt;&gt; Joh 8:25]] {{field-on:Bible}} А те му казваха: Ти кой си? И рече им Исус: Аз съм това което от начало ви казвам. {{field-off:Bible}}</w:t>
      </w:r>
    </w:p>
    <w:p>
      <w:pPr>
        <w:pStyle w:val="Normal"/>
        <w:rPr/>
      </w:pPr>
      <w:r>
        <w:rPr/>
        <w:t>[[@Bible:Joh 8:26 ]][[8:26 &gt;&gt; Joh 8:26]] {{field-on:Bible}} Много имам да говоря и да съдя за вас; но този който ме е проводил истински е; и аз което съм чул от него това казвам на света. {{field-off:Bible}}</w:t>
      </w:r>
    </w:p>
    <w:p>
      <w:pPr>
        <w:pStyle w:val="Normal"/>
        <w:rPr/>
      </w:pPr>
      <w:r>
        <w:rPr/>
        <w:t>[[@Bible:Joh 8:27 ]][[8:27 &gt;&gt; Joh 8:27]] {{field-on:Bible}} Не разумеха че им говореше за Отца. {{field-off:Bible}}</w:t>
      </w:r>
    </w:p>
    <w:p>
      <w:pPr>
        <w:pStyle w:val="Normal"/>
        <w:rPr/>
      </w:pPr>
      <w:r>
        <w:rPr/>
        <w:t>[[@Bible:Joh 8:28 ]][[8:28 &gt;&gt; Joh 8:28]] {{field-on:Bible}} Тогаз им рече Исус: Кога въздигнете Сина человеческаго, тогаз щете позна че съм аз, и от самосебе си нищо не правя, но както ме е научил Отец ми това говоря. {{field-off:Bible}}</w:t>
      </w:r>
    </w:p>
    <w:p>
      <w:pPr>
        <w:pStyle w:val="Normal"/>
        <w:rPr/>
      </w:pPr>
      <w:r>
        <w:rPr/>
        <w:t>[[@Bible:Joh 8:29 ]][[8:29 &gt;&gt; Joh 8:29]] {{field-on:Bible}} И този който ме е проводил с мене е: не ме е оставил Отец самичък; защото аз правя всекога що е нему угодно. {{field-off:Bible}}</w:t>
      </w:r>
    </w:p>
    <w:p>
      <w:pPr>
        <w:pStyle w:val="Normal"/>
        <w:rPr/>
      </w:pPr>
      <w:r>
        <w:rPr/>
        <w:t>[[@Bible:Joh 8:30 ]][[8:30 &gt;&gt; Joh 8:30]] {{field-on:Bible}} Това като говореше, мнозина поверваха в него. {{field-off:Bible}}</w:t>
      </w:r>
    </w:p>
    <w:p>
      <w:pPr>
        <w:pStyle w:val="Normal"/>
        <w:rPr/>
      </w:pPr>
      <w:r>
        <w:rPr/>
        <w:t>[[@Bible:Joh 8:31 ]][[8:31 &gt;&gt; Joh 8:31]] {{field-on:Bible}} И казваше Исус на повервалите в него Юдеи: Ако вие устоите в моята дума наистина сте мои ученици. {{field-off:Bible}}</w:t>
      </w:r>
    </w:p>
    <w:p>
      <w:pPr>
        <w:pStyle w:val="Normal"/>
        <w:rPr/>
      </w:pPr>
      <w:r>
        <w:rPr/>
        <w:t>[[@Bible:Joh 8:32 ]][[8:32 &gt;&gt; Joh 8:32]] {{field-on:Bible}} и ще познаете истината, и истината ще ви направи свободни. {{field-off:Bible}}</w:t>
      </w:r>
    </w:p>
    <w:p>
      <w:pPr>
        <w:pStyle w:val="Normal"/>
        <w:rPr/>
      </w:pPr>
      <w:r>
        <w:rPr/>
        <w:t>[[@Bible:Joh 8:33 ]][[8:33 &gt;&gt; Joh 8:33]] {{field-on:Bible}} Отговориха му: Семе Авраамово сме, и никога никому раби не сме ставали: как казваш ти: Свободни ще бъдете? {{field-off:Bible}}</w:t>
      </w:r>
    </w:p>
    <w:p>
      <w:pPr>
        <w:pStyle w:val="Normal"/>
        <w:rPr/>
      </w:pPr>
      <w:r>
        <w:rPr/>
        <w:t>[[@Bible:Joh 8:34 ]][[8:34 &gt;&gt; Joh 8:34]] {{field-on:Bible}} Отговори им Исус: Истина, истина ви казвам: Всеки който прави грех раб е на греха. {{field-off:Bible}}</w:t>
      </w:r>
    </w:p>
    <w:p>
      <w:pPr>
        <w:pStyle w:val="Normal"/>
        <w:rPr/>
      </w:pPr>
      <w:r>
        <w:rPr/>
        <w:t>[[@Bible:Joh 8:35 ]][[8:35 &gt;&gt; Joh 8:35]] {{field-on:Bible}} И рабът не остава вечно в къщата; а синът вечно пребъдва. {{field-off:Bible}}</w:t>
      </w:r>
    </w:p>
    <w:p>
      <w:pPr>
        <w:pStyle w:val="Normal"/>
        <w:rPr/>
      </w:pPr>
      <w:r>
        <w:rPr/>
        <w:t>[[@Bible:Joh 8:36 ]][[8:36 &gt;&gt; Joh 8:36]] {{field-on:Bible}} И тъй ако Синът ви освободи, ще бъдете наистина свободни. {{field-off:Bible}}</w:t>
      </w:r>
    </w:p>
    <w:p>
      <w:pPr>
        <w:pStyle w:val="Normal"/>
        <w:rPr/>
      </w:pPr>
      <w:r>
        <w:rPr/>
        <w:t>[[@Bible:Joh 8:37 ]][[8:37 &gt;&gt; Joh 8:37]] {{field-on:Bible}} Зная че сте семе Авраамово; но искате да ме убиете, защото моята дума във вас се не вмещава. {{field-off:Bible}}</w:t>
      </w:r>
    </w:p>
    <w:p>
      <w:pPr>
        <w:pStyle w:val="Normal"/>
        <w:rPr/>
      </w:pPr>
      <w:r>
        <w:rPr/>
        <w:t>[[@Bible:Joh 8:38 ]][[8:38 &gt;&gt; Joh 8:38]] {{field-on:Bible}} Аз говоря това което съм видел у Отца си; и вие такожде правите това което сте видели от отца си. {{field-off:Bible}}</w:t>
      </w:r>
    </w:p>
    <w:p>
      <w:pPr>
        <w:pStyle w:val="Normal"/>
        <w:rPr/>
      </w:pPr>
      <w:r>
        <w:rPr/>
        <w:t>[[@Bible:Joh 8:39 ]][[8:39 &gt;&gt; Joh 8:39]] {{field-on:Bible}} Отговориха и рекоха му: Отец наш е Авраам. Казва им Исус. Ако бехте чада Авраамови, делата Авраамови бихте правили. {{field-off:Bible}}</w:t>
      </w:r>
    </w:p>
    <w:p>
      <w:pPr>
        <w:pStyle w:val="Normal"/>
        <w:rPr/>
      </w:pPr>
      <w:r>
        <w:rPr/>
        <w:t>[[@Bible:Joh 8:40 ]][[8:40 &gt;&gt; Joh 8:40]] {{field-on:Bible}} А сега искате да ме убиете, мене, человека който ви говорих истината която чух от Бога; това Авраам не е сторил. {{field-off:Bible}}</w:t>
      </w:r>
    </w:p>
    <w:p>
      <w:pPr>
        <w:pStyle w:val="Normal"/>
        <w:rPr/>
      </w:pPr>
      <w:r>
        <w:rPr/>
        <w:t>[[@Bible:Joh 8:41 ]][[8:41 &gt;&gt; Joh 8:41]] {{field-on:Bible}} Вие правите делата бащини си. А те му рекоха: Ние не сме родени от блуд: едного Отца имаме, Бога. {{field-off:Bible}}</w:t>
      </w:r>
    </w:p>
    <w:p>
      <w:pPr>
        <w:pStyle w:val="Normal"/>
        <w:rPr/>
      </w:pPr>
      <w:r>
        <w:rPr/>
        <w:t>[[@Bible:Joh 8:42 ]][[8:42 &gt;&gt; Joh 8:42]] {{field-on:Bible}} Рече им Исус: Ако беше ви Бог Отец, то вие любили бихте мене, защото аз от Бога излезох и дойдох; понеже не съм дошел от самосебе си, но той ме проводи. {{field-off:Bible}}</w:t>
      </w:r>
    </w:p>
    <w:p>
      <w:pPr>
        <w:pStyle w:val="Normal"/>
        <w:rPr/>
      </w:pPr>
      <w:r>
        <w:rPr/>
        <w:t>[[@Bible:Joh 8:43 ]][[8:43 &gt;&gt; Joh 8:43]] {{field-on:Bible}} Защо не разумевате говоренето? Защото не можете да слушате моето слово. {{field-off:Bible}}</w:t>
      </w:r>
    </w:p>
    <w:p>
      <w:pPr>
        <w:pStyle w:val="Normal"/>
        <w:rPr/>
      </w:pPr>
      <w:r>
        <w:rPr/>
        <w:t>[[@Bible:Joh 8:44 ]][[8:44 &gt;&gt; Joh 8:44]] {{field-on:Bible}} Вие сте от баща дявола, и похотите бащини си искате да правите. Той беше от край человекоубийца, и не устоя в истината; защото истина в него нема. Когато говори лъжата, от своите си говори, защото е лъжец и на лъжата баща. {{field-off:Bible}}</w:t>
      </w:r>
    </w:p>
    <w:p>
      <w:pPr>
        <w:pStyle w:val="Normal"/>
        <w:rPr/>
      </w:pPr>
      <w:r>
        <w:rPr/>
        <w:t>[[@Bible:Joh 8:45 ]][[8:45 &gt;&gt; Joh 8:45]] {{field-on:Bible}} А пак аз защото казвам истината, не ме вервате. {{field-off:Bible}}</w:t>
      </w:r>
    </w:p>
    <w:p>
      <w:pPr>
        <w:pStyle w:val="Normal"/>
        <w:rPr/>
      </w:pPr>
      <w:r>
        <w:rPr/>
        <w:t>[[@Bible:Joh 8:46 ]][[8:46 &gt;&gt; Joh 8:46]] {{field-on:Bible}} Кой от вас ме изобличава за грех? Ако ли говоря истина, защо вие ме не вервате? {{field-off:Bible}}</w:t>
      </w:r>
    </w:p>
    <w:p>
      <w:pPr>
        <w:pStyle w:val="Normal"/>
        <w:rPr/>
      </w:pPr>
      <w:r>
        <w:rPr/>
        <w:t>[[@Bible:Joh 8:47 ]][[8:47 &gt;&gt; Joh 8:47]] {{field-on:Bible}} Който е от Бога Божиите думи слуша: вие за това не слушате защото от Бога не сте. {{field-off:Bible}}</w:t>
      </w:r>
    </w:p>
    <w:p>
      <w:pPr>
        <w:pStyle w:val="Normal"/>
        <w:rPr/>
      </w:pPr>
      <w:r>
        <w:rPr/>
        <w:t>[[@Bible:Joh 8:48 ]][[8:48 &gt;&gt; Joh 8:48]] {{field-on:Bible}} На това отговориха Юдеите и рекоха му: Не казваме ли ние право че ти си Самарянин и имаш бес? {{field-off:Bible}}</w:t>
      </w:r>
    </w:p>
    <w:p>
      <w:pPr>
        <w:pStyle w:val="Normal"/>
        <w:rPr/>
      </w:pPr>
      <w:r>
        <w:rPr/>
        <w:t>[[@Bible:Joh 8:49 ]][[8:49 &gt;&gt; Joh 8:49]] {{field-on:Bible}} Отговори Исус: Немам аз бес; но почитам Отца си, а вие ме безчестите. {{field-off:Bible}}</w:t>
      </w:r>
    </w:p>
    <w:p>
      <w:pPr>
        <w:pStyle w:val="Normal"/>
        <w:rPr/>
      </w:pPr>
      <w:r>
        <w:rPr/>
        <w:t>[[@Bible:Joh 8:50 ]][[8:50 &gt;&gt; Joh 8:50]] {{field-on:Bible}} И аз не търся моята слава: има кой да я търси и да съди. {{field-off:Bible}}</w:t>
      </w:r>
    </w:p>
    <w:p>
      <w:pPr>
        <w:pStyle w:val="Normal"/>
        <w:rPr/>
      </w:pPr>
      <w:r>
        <w:rPr/>
        <w:t>[[@Bible:Joh 8:51 ]][[8:51 &gt;&gt; Joh 8:51]] {{field-on:Bible}} Истина, истина ви казвам: Ако упази некой моето слово нема да види смърт до века. {{field-off:Bible}}</w:t>
      </w:r>
    </w:p>
    <w:p>
      <w:pPr>
        <w:pStyle w:val="Normal"/>
        <w:rPr/>
      </w:pPr>
      <w:r>
        <w:rPr/>
        <w:t>[[@Bible:Joh 8:52 ]][[8:52 &gt;&gt; Joh 8:52]] {{field-on:Bible}} Тогаз му рекоха Юдеите: Сега разбрахме че имаш бес. Авраам умре, и пророците, и ти казваш: Ако упази некой словото ми смърт нема да вкуси. {{field-off:Bible}}</w:t>
      </w:r>
    </w:p>
    <w:p>
      <w:pPr>
        <w:pStyle w:val="Normal"/>
        <w:rPr/>
      </w:pPr>
      <w:r>
        <w:rPr/>
        <w:t>[[@Bible:Joh 8:53 ]][[8:53 &gt;&gt; Joh 8:53]] {{field-on:Bible}} Ти по-голем ли си от отца ни Авраама който умре? И пророците умреха: ти на какъв се правиш? {{field-off:Bible}}</w:t>
      </w:r>
    </w:p>
    <w:p>
      <w:pPr>
        <w:pStyle w:val="Normal"/>
        <w:rPr/>
      </w:pPr>
      <w:r>
        <w:rPr/>
        <w:t>[[@Bible:Joh 8:54 ]][[8:54 &gt;&gt; Joh 8:54]] {{field-on:Bible}} Отговори Исус: Баща ми е който ме слави, за когото вие казвате че е Бог ваш; {{field-off:Bible}}</w:t>
      </w:r>
    </w:p>
    <w:p>
      <w:pPr>
        <w:pStyle w:val="Normal"/>
        <w:rPr/>
      </w:pPr>
      <w:r>
        <w:rPr/>
        <w:t>[[@Bible:Joh 8:55 ]][[8:55 &gt;&gt; Joh 8:55]] {{field-on:Bible}} и не сте го познали, но аз го познавам: и ако река че не го познавам ще бъда подобен вам лъжец; но аз го познавам и думата му държа. {{field-off:Bible}}</w:t>
      </w:r>
    </w:p>
    <w:p>
      <w:pPr>
        <w:pStyle w:val="Normal"/>
        <w:rPr/>
      </w:pPr>
      <w:r>
        <w:rPr/>
        <w:t>[[@Bible:Joh 8:56 ]][[8:56 &gt;&gt; Joh 8:56]] {{field-on:Bible}} Баща ви Авраам рад би бил да види моя ден; и виде и възрадва се. {{field-off:Bible}}</w:t>
      </w:r>
    </w:p>
    <w:p>
      <w:pPr>
        <w:pStyle w:val="Normal"/>
        <w:rPr/>
      </w:pPr>
      <w:r>
        <w:rPr/>
        <w:t>[[@Bible:Joh 8:57 ]][[8:57 &gt;&gt; Joh 8:57]] {{field-on:Bible}} Рекоха му Юдеите: Петдесет години немаш още, и Авраам ли си видел? {{field-off:Bible}}</w:t>
      </w:r>
    </w:p>
    <w:p>
      <w:pPr>
        <w:pStyle w:val="Normal"/>
        <w:rPr/>
      </w:pPr>
      <w:r>
        <w:rPr/>
        <w:t>[[@Bible:Joh 8:58 ]][[8:58 &gt;&gt; Joh 8:58]] {{field-on:Bible}} Рече им Исус: Истина, истина ви казвам: преди да бъде Авраам, аз съм. {{field-off:Bible}}</w:t>
      </w:r>
    </w:p>
    <w:p>
      <w:pPr>
        <w:pStyle w:val="Normal"/>
        <w:rPr/>
      </w:pPr>
      <w:r>
        <w:rPr/>
        <w:t>[[@Bible:Joh 8:59 ]][[8:59 &gt;&gt; Joh 8:59]] {{field-on:Bible}} Тогаз взеха камене да хвърлят върх него; но Исус се скри и излезе от храма, и мина през сред тех, и така си отиде. {{field-off:Bible}}</w:t>
      </w:r>
    </w:p>
    <w:p>
      <w:pPr>
        <w:pStyle w:val="Heading2"/>
        <w:rPr/>
      </w:pPr>
      <w:r>
        <w:rPr/>
        <w:t>Глава 9</w:t>
      </w:r>
    </w:p>
    <w:p>
      <w:pPr>
        <w:pStyle w:val="Normal"/>
        <w:rPr/>
      </w:pPr>
      <w:r>
        <w:rPr/>
        <w:t>[[@Bible:Joh 9:1 ]][[9:1 &gt;&gt; Joh 9:1]] {{field-on:Bible}} И като заминваше, виде едного человека слеп от рождението си. {{field-off:Bible}}</w:t>
      </w:r>
    </w:p>
    <w:p>
      <w:pPr>
        <w:pStyle w:val="Normal"/>
        <w:rPr/>
      </w:pPr>
      <w:r>
        <w:rPr/>
        <w:t>[[@Bible:Joh 9:2 ]][[9:2 &gt;&gt; Joh 9:2]] {{field-on:Bible}} И попитаха го учениците му и рекоха: Рави, кой е съгрешил, той ли или родителите му, та се е слеп родил? {{field-off:Bible}}</w:t>
      </w:r>
    </w:p>
    <w:p>
      <w:pPr>
        <w:pStyle w:val="Normal"/>
        <w:rPr/>
      </w:pPr>
      <w:r>
        <w:rPr/>
        <w:t>[[@Bible:Joh 9:3 ]][[9:3 &gt;&gt; Joh 9:3]] {{field-on:Bible}} Отговори Исус: Нито е той съгрешил нито родителите му; но да се явят делата Божии на него. {{field-off:Bible}}</w:t>
      </w:r>
    </w:p>
    <w:p>
      <w:pPr>
        <w:pStyle w:val="Normal"/>
        <w:rPr/>
      </w:pPr>
      <w:r>
        <w:rPr/>
        <w:t>[[@Bible:Joh 9:4 ]][[9:4 &gt;&gt; Joh 9:4]] {{field-on:Bible}} Аз требва да върша работите на тогози който ме е проводил докле е ден: иде нощ когато никой не може да работи. {{field-off:Bible}}</w:t>
      </w:r>
    </w:p>
    <w:p>
      <w:pPr>
        <w:pStyle w:val="Normal"/>
        <w:rPr/>
      </w:pPr>
      <w:r>
        <w:rPr/>
        <w:t>[[@Bible:Joh 9:5 ]][[9:5 &gt;&gt; Joh 9:5]] {{field-on:Bible}} Докле съм в света виделина съм на света. {{field-off:Bible}}</w:t>
      </w:r>
    </w:p>
    <w:p>
      <w:pPr>
        <w:pStyle w:val="Normal"/>
        <w:rPr/>
      </w:pPr>
      <w:r>
        <w:rPr/>
        <w:t>[[@Bible:Joh 9:6 ]][[9:6 &gt;&gt; Joh 9:6]] {{field-on:Bible}} Това като рече, плюна на земята, и направи кал от плюнката, и помаза с калта очите на слепия, {{field-off:Bible}}</w:t>
      </w:r>
    </w:p>
    <w:p>
      <w:pPr>
        <w:pStyle w:val="Normal"/>
        <w:rPr/>
      </w:pPr>
      <w:r>
        <w:rPr/>
        <w:t>[[@Bible:Joh 9:7 ]][[9:7 &gt;&gt; Joh 9:7]] {{field-on:Bible}} и рече му: Иди, омий се в къпалнята Силоам (което се тълкува Проводен). И тъй отиде, оми се, и дойде прогледнал. {{field-off:Bible}}</w:t>
      </w:r>
    </w:p>
    <w:p>
      <w:pPr>
        <w:pStyle w:val="Normal"/>
        <w:rPr/>
      </w:pPr>
      <w:r>
        <w:rPr/>
        <w:t>[[@Bible:Joh 9:8 ]][[9:8 &gt;&gt; Joh 9:8]] {{field-on:Bible}} А съседите, и които го беха виждали от първо че беше слеп, казваха: Не е ли този който седеше на просеше? {{field-off:Bible}}</w:t>
      </w:r>
    </w:p>
    <w:p>
      <w:pPr>
        <w:pStyle w:val="Normal"/>
        <w:rPr/>
      </w:pPr>
      <w:r>
        <w:rPr/>
        <w:t>[[@Bible:Joh 9:9 ]][[9:9 &gt;&gt; Joh 9:9]] {{field-on:Bible}} Едни казваха: Той е: други, че: Прилича на него: той казваше: Аз съм. {{field-off:Bible}}</w:t>
      </w:r>
    </w:p>
    <w:p>
      <w:pPr>
        <w:pStyle w:val="Normal"/>
        <w:rPr/>
      </w:pPr>
      <w:r>
        <w:rPr/>
        <w:t>[[@Bible:Joh 9:10 ]][[9:10 &gt;&gt; Joh 9:10]] {{field-on:Bible}} И говореха му: Как ти се отвориха очите? {{field-off:Bible}}</w:t>
      </w:r>
    </w:p>
    <w:p>
      <w:pPr>
        <w:pStyle w:val="Normal"/>
        <w:rPr/>
      </w:pPr>
      <w:r>
        <w:rPr/>
        <w:t>[[@Bible:Joh 9:11 ]][[9:11 &gt;&gt; Joh 9:11]] {{field-on:Bible}} Отговори той и рече: человек който се нарича Исус направи кал и помаза очите ми, и рече ми: Иди на къпалнята Силоам и омий се: а като отидох та се омих, прогледах. {{field-off:Bible}}</w:t>
      </w:r>
    </w:p>
    <w:p>
      <w:pPr>
        <w:pStyle w:val="Normal"/>
        <w:rPr/>
      </w:pPr>
      <w:r>
        <w:rPr/>
        <w:t>[[@Bible:Joh 9:12 ]][[9:12 &gt;&gt; Joh 9:12]] {{field-on:Bible}} Тогаз му рекоха: Де е той? Казва: Не зная. {{field-off:Bible}}</w:t>
      </w:r>
    </w:p>
    <w:p>
      <w:pPr>
        <w:pStyle w:val="Normal"/>
        <w:rPr/>
      </w:pPr>
      <w:r>
        <w:rPr/>
        <w:t>[[@Bible:Joh 9:13 ]][[9:13 &gt;&gt; Joh 9:13]] {{field-on:Bible}} Заведоха при Фарисеите тогоз който бе некога слеп. {{field-off:Bible}}</w:t>
      </w:r>
    </w:p>
    <w:p>
      <w:pPr>
        <w:pStyle w:val="Normal"/>
        <w:rPr/>
      </w:pPr>
      <w:r>
        <w:rPr/>
        <w:t>[[@Bible:Joh 9:14 ]][[9:14 &gt;&gt; Joh 9:14]] {{field-on:Bible}} А беше събота когато направи Исус калта и отвори очите му. {{field-off:Bible}}</w:t>
      </w:r>
    </w:p>
    <w:p>
      <w:pPr>
        <w:pStyle w:val="Normal"/>
        <w:rPr/>
      </w:pPr>
      <w:r>
        <w:rPr/>
        <w:t>[[@Bible:Joh 9:15 ]][[9:15 &gt;&gt; Joh 9:15]] {{field-on:Bible}} И пак го питаха и Фарисеите, как прогледа. И той им рече: Кал тури на очите ми, и омих се, и гледам. {{field-off:Bible}}</w:t>
      </w:r>
    </w:p>
    <w:p>
      <w:pPr>
        <w:pStyle w:val="Normal"/>
        <w:rPr/>
      </w:pPr>
      <w:r>
        <w:rPr/>
        <w:t>[[@Bible:Joh 9:16 ]][[9:16 &gt;&gt; Joh 9:16]] {{field-on:Bible}} И казваха некои от Фарисеите: Този человек не е от Бога, защото съботата не варди. Други казваха: Как може грешен человек да прави таквизи чудеса? И имаше раздор помежду им. {{field-off:Bible}}</w:t>
      </w:r>
    </w:p>
    <w:p>
      <w:pPr>
        <w:pStyle w:val="Normal"/>
        <w:rPr/>
      </w:pPr>
      <w:r>
        <w:rPr/>
        <w:t>[[@Bible:Joh 9:17 ]][[9:17 &gt;&gt; Joh 9:17]] {{field-on:Bible}} Казват пак на слепия: Ти що казваш за него понеже ти е отворил очите? И той рече: Пророк е. {{field-off:Bible}}</w:t>
      </w:r>
    </w:p>
    <w:p>
      <w:pPr>
        <w:pStyle w:val="Normal"/>
        <w:rPr/>
      </w:pPr>
      <w:r>
        <w:rPr/>
        <w:t>[[@Bible:Joh 9:18 ]][[9:18 &gt;&gt; Joh 9:18]] {{field-on:Bible}} А Юдеите не поверваха за него че е бил слеп и прогледнал докле не повикаха родителите на тогоз който бе прогледнал {{field-off:Bible}}</w:t>
      </w:r>
    </w:p>
    <w:p>
      <w:pPr>
        <w:pStyle w:val="Normal"/>
        <w:rPr/>
      </w:pPr>
      <w:r>
        <w:rPr/>
        <w:t>[[@Bible:Joh 9:19 ]][[9:19 &gt;&gt; Joh 9:19]] {{field-on:Bible}} та ги попитаха и рекоха: Този ли е син ви за когото вие казвахте че е слеп роден? А сега как види? {{field-off:Bible}}</w:t>
      </w:r>
    </w:p>
    <w:p>
      <w:pPr>
        <w:pStyle w:val="Normal"/>
        <w:rPr/>
      </w:pPr>
      <w:r>
        <w:rPr/>
        <w:t>[[@Bible:Joh 9:20 ]][[9:20 &gt;&gt; Joh 9:20]] {{field-on:Bible}} Отговориха им родителите му и рекоха: Знаем че този е син ни, и че слеп се роди; {{field-off:Bible}}</w:t>
      </w:r>
    </w:p>
    <w:p>
      <w:pPr>
        <w:pStyle w:val="Normal"/>
        <w:rPr/>
      </w:pPr>
      <w:r>
        <w:rPr/>
        <w:t>[[@Bible:Joh 9:21 ]][[9:21 &gt;&gt; Joh 9:21]] {{field-on:Bible}} а сега как види не знаем; или кой му е отворил очите не знаем: той е на възраст: него питайте: сам той да говори за себе си. {{field-off:Bible}}</w:t>
      </w:r>
    </w:p>
    <w:p>
      <w:pPr>
        <w:pStyle w:val="Normal"/>
        <w:rPr/>
      </w:pPr>
      <w:r>
        <w:rPr/>
        <w:t>[[@Bible:Joh 9:22 ]][[9:22 &gt;&gt; Joh 9:22]] {{field-on:Bible}} Това рекоха родителите му защото се бояха от Юдеите; понеже вече беха се нагласили Юдеите, ако го изповеда некой че е Христос, да го отлъчат от съборището. {{field-off:Bible}}</w:t>
      </w:r>
    </w:p>
    <w:p>
      <w:pPr>
        <w:pStyle w:val="Normal"/>
        <w:rPr/>
      </w:pPr>
      <w:r>
        <w:rPr/>
        <w:t>[[@Bible:Joh 9:23 ]][[9:23 &gt;&gt; Joh 9:23]] {{field-on:Bible}} За туй родителите му рекоха: На възраст е: питайте него. {{field-off:Bible}}</w:t>
      </w:r>
    </w:p>
    <w:p>
      <w:pPr>
        <w:pStyle w:val="Normal"/>
        <w:rPr/>
      </w:pPr>
      <w:r>
        <w:rPr/>
        <w:t>[[@Bible:Joh 9:24 ]][[9:24 &gt;&gt; Joh 9:24]] {{field-on:Bible}} И тъй, повикаха втори път человека който бе слеп, и рекоха му: Дай слава Богу: ние знаем че този человек е грешник. {{field-off:Bible}}</w:t>
      </w:r>
    </w:p>
    <w:p>
      <w:pPr>
        <w:pStyle w:val="Normal"/>
        <w:rPr/>
      </w:pPr>
      <w:r>
        <w:rPr/>
        <w:t>[[@Bible:Joh 9:25 ]][[9:25 &gt;&gt; Joh 9:25]] {{field-on:Bible}} А той отговори и рече: Грешник ли е не зная: едно знам, че бех слеп, а сега видя. {{field-off:Bible}}</w:t>
      </w:r>
    </w:p>
    <w:p>
      <w:pPr>
        <w:pStyle w:val="Normal"/>
        <w:rPr/>
      </w:pPr>
      <w:r>
        <w:rPr/>
        <w:t>[[@Bible:Joh 9:26 ]][[9:26 &gt;&gt; Joh 9:26]] {{field-on:Bible}} И рекоха му пак: Що ти направи? Как ти отвори очите? {{field-off:Bible}}</w:t>
      </w:r>
    </w:p>
    <w:p>
      <w:pPr>
        <w:pStyle w:val="Normal"/>
        <w:rPr/>
      </w:pPr>
      <w:r>
        <w:rPr/>
        <w:t>[[@Bible:Joh 9:27 ]][[9:27 &gt;&gt; Joh 9:27]] {{field-on:Bible}} Отговори им: Рекох ви вече, и не чухте; защо искате пек да чуете? Да не би да искате и вие да бъдете негови ученици? {{field-off:Bible}}</w:t>
      </w:r>
    </w:p>
    <w:p>
      <w:pPr>
        <w:pStyle w:val="Normal"/>
        <w:rPr/>
      </w:pPr>
      <w:r>
        <w:rPr/>
        <w:t>[[@Bible:Joh 9:28 ]][[9:28 &gt;&gt; Joh 9:28]] {{field-on:Bible}} А те го укориха и рекоха: Ти си негов ученик; а ние сме Моисееви ученици. {{field-off:Bible}}</w:t>
      </w:r>
    </w:p>
    <w:p>
      <w:pPr>
        <w:pStyle w:val="Normal"/>
        <w:rPr/>
      </w:pPr>
      <w:r>
        <w:rPr/>
        <w:t>[[@Bible:Joh 9:29 ]][[9:29 &gt;&gt; Joh 9:29]] {{field-on:Bible}} Ние знаем че на Моисея Бог е говорил; а тогоз не знаем от де е. {{field-off:Bible}}</w:t>
      </w:r>
    </w:p>
    <w:p>
      <w:pPr>
        <w:pStyle w:val="Normal"/>
        <w:rPr/>
      </w:pPr>
      <w:r>
        <w:rPr/>
        <w:t>[[@Bible:Joh 9:30 ]][[9:30 &gt;&gt; Joh 9:30]] {{field-on:Bible}} Отговори человекът и рече им: Това е чудното че вие не знаете от къде е, и отвори очите ми. {{field-off:Bible}}</w:t>
      </w:r>
    </w:p>
    <w:p>
      <w:pPr>
        <w:pStyle w:val="Normal"/>
        <w:rPr/>
      </w:pPr>
      <w:r>
        <w:rPr/>
        <w:t>[[@Bible:Joh 9:31 ]][[9:31 &gt;&gt; Joh 9:31]] {{field-on:Bible}} А знаем че Бог грешниците не слуша; но ако е некой богочестив и прави волята му, него слуша. {{field-off:Bible}}</w:t>
      </w:r>
    </w:p>
    <w:p>
      <w:pPr>
        <w:pStyle w:val="Normal"/>
        <w:rPr/>
      </w:pPr>
      <w:r>
        <w:rPr/>
        <w:t>[[@Bible:Joh 9:32 ]][[9:32 &gt;&gt; Joh 9:32]] {{field-on:Bible}} А пак от века не се е чуло да е отворил некой си очи на слеп роден человек. {{field-off:Bible}}</w:t>
      </w:r>
    </w:p>
    <w:p>
      <w:pPr>
        <w:pStyle w:val="Normal"/>
        <w:rPr/>
      </w:pPr>
      <w:r>
        <w:rPr/>
        <w:t>[[@Bible:Joh 9:33 ]][[9:33 &gt;&gt; Joh 9:33]] {{field-on:Bible}} Ако да не бе той от Бога, не можеше нищо да стори. {{field-off:Bible}}</w:t>
      </w:r>
    </w:p>
    <w:p>
      <w:pPr>
        <w:pStyle w:val="Normal"/>
        <w:rPr/>
      </w:pPr>
      <w:r>
        <w:rPr/>
        <w:t>[[@Bible:Joh 9:34 ]][[9:34 &gt;&gt; Joh 9:34]] {{field-on:Bible}} Отговориха и рекоха му: Ти съвсем в грехове си роден, и ти ли учиш нас? И го изпъдиха вън. {{field-off:Bible}}</w:t>
      </w:r>
    </w:p>
    <w:p>
      <w:pPr>
        <w:pStyle w:val="Normal"/>
        <w:rPr/>
      </w:pPr>
      <w:r>
        <w:rPr/>
        <w:t>[[@Bible:Joh 9:35 ]][[9:35 &gt;&gt; Joh 9:35]] {{field-on:Bible}} чу Исус че са го изпъдили вън, и като го намери рече му: Ти верваш ли в Сина Божия? {{field-off:Bible}}</w:t>
      </w:r>
    </w:p>
    <w:p>
      <w:pPr>
        <w:pStyle w:val="Normal"/>
        <w:rPr/>
      </w:pPr>
      <w:r>
        <w:rPr/>
        <w:t>[[@Bible:Joh 9:36 ]][[9:36 &gt;&gt; Joh 9:36]] {{field-on:Bible}} Отговори той и рече: Кой е той, Господи, да вервам в него? {{field-off:Bible}}</w:t>
      </w:r>
    </w:p>
    <w:p>
      <w:pPr>
        <w:pStyle w:val="Normal"/>
        <w:rPr/>
      </w:pPr>
      <w:r>
        <w:rPr/>
        <w:t>[[@Bible:Joh 9:37 ]][[9:37 &gt;&gt; Joh 9:37]] {{field-on:Bible}} Рече му Исус: И видел си го, и който приказва с тебе, той е. {{field-off:Bible}}</w:t>
      </w:r>
    </w:p>
    <w:p>
      <w:pPr>
        <w:pStyle w:val="Normal"/>
        <w:rPr/>
      </w:pPr>
      <w:r>
        <w:rPr/>
        <w:t>[[@Bible:Joh 9:38 ]][[9:38 &gt;&gt; Joh 9:38]] {{field-on:Bible}} А той рече: Вервам, Господи; и поклони му се. {{field-off:Bible}}</w:t>
      </w:r>
    </w:p>
    <w:p>
      <w:pPr>
        <w:pStyle w:val="Normal"/>
        <w:rPr/>
      </w:pPr>
      <w:r>
        <w:rPr/>
        <w:t>[[@Bible:Joh 9:39 ]][[9:39 &gt;&gt; Joh 9:39]] {{field-on:Bible}} И рече Исус: Аз за съда дойдох на този свет, да видят невидещите, а видещите да станат слепи. {{field-off:Bible}}</w:t>
      </w:r>
    </w:p>
    <w:p>
      <w:pPr>
        <w:pStyle w:val="Normal"/>
        <w:rPr/>
      </w:pPr>
      <w:r>
        <w:rPr/>
        <w:t>[[@Bible:Joh 9:40 ]][[9:40 &gt;&gt; Joh 9:40]] {{field-on:Bible}} И чуха това онези от Фарисеите които беха с него, и рекоха му: Да не сме и ние слепи? {{field-off:Bible}}</w:t>
      </w:r>
    </w:p>
    <w:p>
      <w:pPr>
        <w:pStyle w:val="Normal"/>
        <w:rPr/>
      </w:pPr>
      <w:r>
        <w:rPr/>
        <w:t>[[@Bible:Joh 9:41 ]][[9:41 &gt;&gt; Joh 9:41]] {{field-on:Bible}} Рече им Исус: Ако да бехте слепи, грех не бихте имали; но сега казвате че: Видим; и тъй, грехът ви остава. {{field-off:Bible}}</w:t>
      </w:r>
    </w:p>
    <w:p>
      <w:pPr>
        <w:pStyle w:val="Heading2"/>
        <w:rPr/>
      </w:pPr>
      <w:r>
        <w:rPr/>
        <w:t>Глава 10</w:t>
      </w:r>
    </w:p>
    <w:p>
      <w:pPr>
        <w:pStyle w:val="Normal"/>
        <w:rPr/>
      </w:pPr>
      <w:r>
        <w:rPr/>
        <w:t>[[@Bible:Joh 10:1 ]][[10:1 &gt;&gt; Joh 10:1]] {{field-on:Bible}} Истина, истина ви казвам: Който не влезва през вратата в кошарата на овците, но пролазя от другаде, той е крадец и разбойник. {{field-off:Bible}}</w:t>
      </w:r>
    </w:p>
    <w:p>
      <w:pPr>
        <w:pStyle w:val="Normal"/>
        <w:rPr/>
      </w:pPr>
      <w:r>
        <w:rPr/>
        <w:t>[[@Bible:Joh 10:2 ]][[10:2 &gt;&gt; Joh 10:2]] {{field-on:Bible}} А който влезва през вратата пастир е на овците. {{field-off:Bible}}</w:t>
      </w:r>
    </w:p>
    <w:p>
      <w:pPr>
        <w:pStyle w:val="Normal"/>
        <w:rPr/>
      </w:pPr>
      <w:r>
        <w:rPr/>
        <w:t>[[@Bible:Joh 10:3 ]][[10:3 &gt;&gt; Joh 10:3]] {{field-on:Bible}} Нему вратарът отваря; и овците слушат гласа му, и своите овци по име зове, и ги извожда. {{field-off:Bible}}</w:t>
      </w:r>
    </w:p>
    <w:p>
      <w:pPr>
        <w:pStyle w:val="Normal"/>
        <w:rPr/>
      </w:pPr>
      <w:r>
        <w:rPr/>
        <w:t>[[@Bible:Joh 10:4 ]][[10:4 &gt;&gt; Joh 10:4]] {{field-on:Bible}} И когато изкара овците си вън ходи пред тех; и овците идат след него, защото знаят гласа му. {{field-off:Bible}}</w:t>
      </w:r>
    </w:p>
    <w:p>
      <w:pPr>
        <w:pStyle w:val="Normal"/>
        <w:rPr/>
      </w:pPr>
      <w:r>
        <w:rPr/>
        <w:t>[[@Bible:Joh 10:5 ]][[10:5 &gt;&gt; Joh 10:5]] {{field-on:Bible}} А след чужденец не щат оти, но ще побегнат от него; защото гласа на чужденците не знаят. {{field-off:Bible}}</w:t>
      </w:r>
    </w:p>
    <w:p>
      <w:pPr>
        <w:pStyle w:val="Normal"/>
        <w:rPr/>
      </w:pPr>
      <w:r>
        <w:rPr/>
        <w:t>[[@Bible:Joh 10:6 ]][[10:6 &gt;&gt; Joh 10:6]] {{field-on:Bible}} Тази притча им рече Исус; но те не разумеха що бе това което им говореше. {{field-off:Bible}}</w:t>
      </w:r>
    </w:p>
    <w:p>
      <w:pPr>
        <w:pStyle w:val="Normal"/>
        <w:rPr/>
      </w:pPr>
      <w:r>
        <w:rPr/>
        <w:t>[[@Bible:Joh 10:7 ]][[10:7 &gt;&gt; Joh 10:7]] {{field-on:Bible}} Тогаз пак им рече Исус: Истина, истина ви казвам че аз съм вратата на овците. {{field-off:Bible}}</w:t>
      </w:r>
    </w:p>
    <w:p>
      <w:pPr>
        <w:pStyle w:val="Normal"/>
        <w:rPr/>
      </w:pPr>
      <w:r>
        <w:rPr/>
        <w:t>[[@Bible:Joh 10:8 ]][[10:8 &gt;&gt; Joh 10:8]] {{field-on:Bible}} Всички които са дошли преди мене крадци са и разбойници; но овците ги не послушаха. {{field-off:Bible}}</w:t>
      </w:r>
    </w:p>
    <w:p>
      <w:pPr>
        <w:pStyle w:val="Normal"/>
        <w:rPr/>
      </w:pPr>
      <w:r>
        <w:rPr/>
        <w:t>[[@Bible:Joh 10:9 ]][[10:9 &gt;&gt; Joh 10:9]] {{field-on:Bible}} Аз съм вратата; през мене ако влезе некой спасен ще бъде, и ще влезе и ще излезе, и паша ще намери. {{field-off:Bible}}</w:t>
      </w:r>
    </w:p>
    <w:p>
      <w:pPr>
        <w:pStyle w:val="Normal"/>
        <w:rPr/>
      </w:pPr>
      <w:r>
        <w:rPr/>
        <w:t>[[@Bible:Joh 10:10 ]][[10:10 &gt;&gt; Joh 10:10]] {{field-on:Bible}} Крадецът не иде освен да открадне, да заколи, и да погуби: аз дойдох за да имат живот, и да го имат преизобилно. {{field-off:Bible}}</w:t>
      </w:r>
    </w:p>
    <w:p>
      <w:pPr>
        <w:pStyle w:val="Normal"/>
        <w:rPr/>
      </w:pPr>
      <w:r>
        <w:rPr/>
        <w:t>[[@Bible:Joh 10:11 ]][[10:11 &gt;&gt; Joh 10:11]] {{field-on:Bible}} Аз съм добрият пастир: добрият пастир душата си полага за овците. {{field-off:Bible}}</w:t>
      </w:r>
    </w:p>
    <w:p>
      <w:pPr>
        <w:pStyle w:val="Normal"/>
        <w:rPr/>
      </w:pPr>
      <w:r>
        <w:rPr/>
        <w:t>[[@Bible:Joh 10:12 ]][[10:12 &gt;&gt; Joh 10:12]] {{field-on:Bible}} А наемникът, който не е овчар, на когото овците не са негови, види вълка че иде, и оставя овците и бега; а вълкът разграбя овците и разпръсва ги. {{field-off:Bible}}</w:t>
      </w:r>
    </w:p>
    <w:p>
      <w:pPr>
        <w:pStyle w:val="Normal"/>
        <w:rPr/>
      </w:pPr>
      <w:r>
        <w:rPr/>
        <w:t>[[@Bible:Joh 10:13 ]][[10:13 &gt;&gt; Joh 10:13]] {{field-on:Bible}} А наемникът бега, защото е наемник, и не го е грижа за овците. {{field-off:Bible}}</w:t>
      </w:r>
    </w:p>
    <w:p>
      <w:pPr>
        <w:pStyle w:val="Normal"/>
        <w:rPr/>
      </w:pPr>
      <w:r>
        <w:rPr/>
        <w:t>[[@Bible:Joh 10:14 ]][[10:14 &gt;&gt; Joh 10:14]] {{field-on:Bible}} Аз съм добрият пастир и познавам моите; и моите мене познават. {{field-off:Bible}}</w:t>
      </w:r>
    </w:p>
    <w:p>
      <w:pPr>
        <w:pStyle w:val="Normal"/>
        <w:rPr/>
      </w:pPr>
      <w:r>
        <w:rPr/>
        <w:t>[[@Bible:Joh 10:15 ]][[10:15 &gt;&gt; Joh 10:15]] {{field-on:Bible}} Както ме познава Отец, и аз познавам Отца; и душата си полагам зарад овците. {{field-off:Bible}}</w:t>
      </w:r>
    </w:p>
    <w:p>
      <w:pPr>
        <w:pStyle w:val="Normal"/>
        <w:rPr/>
      </w:pPr>
      <w:r>
        <w:rPr/>
        <w:t>[[@Bible:Joh 10:16 ]][[10:16 &gt;&gt; Joh 10:16]] {{field-on:Bible}} И други овци имам, които не са от този двор, и тех требва да събера; и ще чуят гласа ми; и ще бъде едно стадо и един пастир. {{field-off:Bible}}</w:t>
      </w:r>
    </w:p>
    <w:p>
      <w:pPr>
        <w:pStyle w:val="Normal"/>
        <w:rPr/>
      </w:pPr>
      <w:r>
        <w:rPr/>
        <w:t>[[@Bible:Joh 10:17 ]][[10:17 &gt;&gt; Joh 10:17]] {{field-on:Bible}} За това Отец ме люби защото аз полагам душата си за да я взема пак. {{field-off:Bible}}</w:t>
      </w:r>
    </w:p>
    <w:p>
      <w:pPr>
        <w:pStyle w:val="Normal"/>
        <w:rPr/>
      </w:pPr>
      <w:r>
        <w:rPr/>
        <w:t>[[@Bible:Joh 10:18 ]][[10:18 &gt;&gt; Joh 10:18]] {{field-on:Bible}} Никой не ми я отнема, но аз от самосебе си я полагам. Имам власт да я положа, и имам власт пак да я взема. Тази заповед приех от Отца си. {{field-off:Bible}}</w:t>
      </w:r>
    </w:p>
    <w:p>
      <w:pPr>
        <w:pStyle w:val="Normal"/>
        <w:rPr/>
      </w:pPr>
      <w:r>
        <w:rPr/>
        <w:t>[[@Bible:Joh 10:19 ]][[10:19 &gt;&gt; Joh 10:19]] {{field-on:Bible}} И тъй, пак стана раздор между Юдеите за тези думи. {{field-off:Bible}}</w:t>
      </w:r>
    </w:p>
    <w:p>
      <w:pPr>
        <w:pStyle w:val="Normal"/>
        <w:rPr/>
      </w:pPr>
      <w:r>
        <w:rPr/>
        <w:t>[[@Bible:Joh 10:20 ]][[10:20 &gt;&gt; Joh 10:20]] {{field-on:Bible}} И мнозина от тех казваха: Бес има, и луд е: що го слушате? {{field-off:Bible}}</w:t>
      </w:r>
    </w:p>
    <w:p>
      <w:pPr>
        <w:pStyle w:val="Normal"/>
        <w:rPr/>
      </w:pPr>
      <w:r>
        <w:rPr/>
        <w:t>[[@Bible:Joh 10:21 ]][[10:21 &gt;&gt; Joh 10:21]] {{field-on:Bible}} Други казваха: Тези думи не са на беснуем человек. Може ли бес да отваря очи на слепи? {{field-off:Bible}}</w:t>
      </w:r>
    </w:p>
    <w:p>
      <w:pPr>
        <w:pStyle w:val="Normal"/>
        <w:rPr/>
      </w:pPr>
      <w:r>
        <w:rPr/>
        <w:t>[[@Bible:Joh 10:22 ]][[10:22 &gt;&gt; Joh 10:22]] {{field-on:Bible}} И стана в Ерусалим праздникът на освещението на храма, и зима беше. {{field-off:Bible}}</w:t>
      </w:r>
    </w:p>
    <w:p>
      <w:pPr>
        <w:pStyle w:val="Normal"/>
        <w:rPr/>
      </w:pPr>
      <w:r>
        <w:rPr/>
        <w:t>[[@Bible:Joh 10:23 ]][[10:23 &gt;&gt; Joh 10:23]] {{field-on:Bible}} И ходеше Исус в храма, в притвора Соломонов. {{field-off:Bible}}</w:t>
      </w:r>
    </w:p>
    <w:p>
      <w:pPr>
        <w:pStyle w:val="Normal"/>
        <w:rPr/>
      </w:pPr>
      <w:r>
        <w:rPr/>
        <w:t>[[@Bible:Joh 10:24 ]][[10:24 &gt;&gt; Joh 10:24]] {{field-on:Bible}} Между това заобиколиха го Юдеите и казваха му: До кога ще държиш душите ни в съмнение? Ако си ти Христос, кажи ни явно. {{field-off:Bible}}</w:t>
      </w:r>
    </w:p>
    <w:p>
      <w:pPr>
        <w:pStyle w:val="Normal"/>
        <w:rPr/>
      </w:pPr>
      <w:r>
        <w:rPr/>
        <w:t>[[@Bible:Joh 10:25 ]][[10:25 &gt;&gt; Joh 10:25]] {{field-on:Bible}} Отговори им Исус: Казах ви, и не вервате. Делата които аз правя в името на Отца си, те свидетелствуват за мене. {{field-off:Bible}}</w:t>
      </w:r>
    </w:p>
    <w:p>
      <w:pPr>
        <w:pStyle w:val="Normal"/>
        <w:rPr/>
      </w:pPr>
      <w:r>
        <w:rPr/>
        <w:t>[[@Bible:Joh 10:26 ]][[10:26 &gt;&gt; Joh 10:26]] {{field-on:Bible}} Но вие не вервате защото не сте от моите овци, както ви рекох. {{field-off:Bible}}</w:t>
      </w:r>
    </w:p>
    <w:p>
      <w:pPr>
        <w:pStyle w:val="Normal"/>
        <w:rPr/>
      </w:pPr>
      <w:r>
        <w:rPr/>
        <w:t>[[@Bible:Joh 10:27 ]][[10:27 &gt;&gt; Joh 10:27]] {{field-on:Bible}} Моите овци слушат моя глас, и аз ги познавам, и те идат след мене, {{field-off:Bible}}</w:t>
      </w:r>
    </w:p>
    <w:p>
      <w:pPr>
        <w:pStyle w:val="Normal"/>
        <w:rPr/>
      </w:pPr>
      <w:r>
        <w:rPr/>
        <w:t>[[@Bible:Joh 10:28 ]][[10:28 &gt;&gt; Joh 10:28]] {{field-on:Bible}} И аз им давам живот вечен; и нема да загинат във веки, и никой нема да ги грабне от ръката ми. {{field-off:Bible}}</w:t>
      </w:r>
    </w:p>
    <w:p>
      <w:pPr>
        <w:pStyle w:val="Normal"/>
        <w:rPr/>
      </w:pPr>
      <w:r>
        <w:rPr/>
        <w:t>[[@Bible:Joh 10:29 ]][[10:29 &gt;&gt; Joh 10:29]] {{field-on:Bible}} Отец ми който ми ги даде от всички е най-голем; и никой не може да ги грабне от ръката на Отца ми. {{field-off:Bible}}</w:t>
      </w:r>
    </w:p>
    <w:p>
      <w:pPr>
        <w:pStyle w:val="Normal"/>
        <w:rPr/>
      </w:pPr>
      <w:r>
        <w:rPr/>
        <w:t>[[@Bible:Joh 10:30 ]][[10:30 &gt;&gt; Joh 10:30]] {{field-on:Bible}} Аз и Отец едно сме. {{field-off:Bible}}</w:t>
      </w:r>
    </w:p>
    <w:p>
      <w:pPr>
        <w:pStyle w:val="Normal"/>
        <w:rPr/>
      </w:pPr>
      <w:r>
        <w:rPr/>
        <w:t>[[@Bible:Joh 10:31 ]][[10:31 &gt;&gt; Joh 10:31]] {{field-on:Bible}} Тогаз пак взеха Юдеите камене да го убият. {{field-off:Bible}}</w:t>
      </w:r>
    </w:p>
    <w:p>
      <w:pPr>
        <w:pStyle w:val="Normal"/>
        <w:rPr/>
      </w:pPr>
      <w:r>
        <w:rPr/>
        <w:t>[[@Bible:Joh 10:32 ]][[10:32 &gt;&gt; Joh 10:32]] {{field-on:Bible}} Отговори им Исус: Мза кое от тез дела хвърляте камене върх мене? {{field-off:Bible}}</w:t>
      </w:r>
    </w:p>
    <w:p>
      <w:pPr>
        <w:pStyle w:val="Normal"/>
        <w:rPr/>
      </w:pPr>
      <w:r>
        <w:rPr/>
        <w:t>[[@Bible:Joh 10:33 ]][[10:33 &gt;&gt; Joh 10:33]] {{field-on:Bible}} Отговориха му Юдеите и рекоха: За добро дело не хвърляме камене върх тебе, но за богохулство, и защото ти, като си человек, правиш себе си Бог. {{field-off:Bible}}</w:t>
      </w:r>
    </w:p>
    <w:p>
      <w:pPr>
        <w:pStyle w:val="Normal"/>
        <w:rPr/>
      </w:pPr>
      <w:r>
        <w:rPr/>
        <w:t>[[@Bible:Joh 10:34 ]][[10:34 &gt;&gt; Joh 10:34]] {{field-on:Bible}} Отговори им Исус: Не е ли писано във вашият закон, "Аз рекох, Богове сте"? {{field-off:Bible}}</w:t>
      </w:r>
    </w:p>
    <w:p>
      <w:pPr>
        <w:pStyle w:val="Normal"/>
        <w:rPr/>
      </w:pPr>
      <w:r>
        <w:rPr/>
        <w:t>[[@Bible:Joh 10:35 ]][[10:35 &gt;&gt; Joh 10:35]] {{field-on:Bible}} Ако нарече богове онези, към които биде словото Божие, (и писанието не може да се наруши,) {{field-off:Bible}}</w:t>
      </w:r>
    </w:p>
    <w:p>
      <w:pPr>
        <w:pStyle w:val="Normal"/>
        <w:rPr/>
      </w:pPr>
      <w:r>
        <w:rPr/>
        <w:t>[[@Bible:Joh 10:36 ]][[10:36 &gt;&gt; Joh 10:36]] {{field-on:Bible}} на тогоз когото Бог освети и проводи на света вие казвате ли: Богохулствуваш, защото рекох: Син Божий съм? {{field-off:Bible}}</w:t>
      </w:r>
    </w:p>
    <w:p>
      <w:pPr>
        <w:pStyle w:val="Normal"/>
        <w:rPr/>
      </w:pPr>
      <w:r>
        <w:rPr/>
        <w:t>[[@Bible:Joh 10:37 ]][[10:37 &gt;&gt; Joh 10:37]] {{field-on:Bible}} Ако не правя делата на Отца моего, не вервайте в мене: {{field-off:Bible}}</w:t>
      </w:r>
    </w:p>
    <w:p>
      <w:pPr>
        <w:pStyle w:val="Normal"/>
        <w:rPr/>
      </w:pPr>
      <w:r>
        <w:rPr/>
        <w:t>[[@Bible:Joh 10:38 ]][[10:38 &gt;&gt; Joh 10:38]] {{field-on:Bible}} но ако ги правя, в мене като не вервате вервайте в делата; за да познаете и да повервате че Отец е в мене и аз в него. {{field-off:Bible}}</w:t>
      </w:r>
    </w:p>
    <w:p>
      <w:pPr>
        <w:pStyle w:val="Normal"/>
        <w:rPr/>
      </w:pPr>
      <w:r>
        <w:rPr/>
        <w:t>[[@Bible:Joh 10:39 ]][[10:39 &gt;&gt; Joh 10:39]] {{field-on:Bible}} Тогаз пак искаха да го хванат, но избегна из ръцете им, {{field-off:Bible}}</w:t>
      </w:r>
    </w:p>
    <w:p>
      <w:pPr>
        <w:pStyle w:val="Normal"/>
        <w:rPr/>
      </w:pPr>
      <w:r>
        <w:rPr/>
        <w:t>[[@Bible:Joh 10:40 ]][[10:40 &gt;&gt; Joh 10:40]] {{field-on:Bible}} и отиде пак отвъд Иордан, на местото дето кръщаваше от напред Иоан; и остана там. {{field-off:Bible}}</w:t>
      </w:r>
    </w:p>
    <w:p>
      <w:pPr>
        <w:pStyle w:val="Normal"/>
        <w:rPr/>
      </w:pPr>
      <w:r>
        <w:rPr/>
        <w:t>[[@Bible:Joh 10:41 ]][[10:41 &gt;&gt; Joh 10:41]] {{field-on:Bible}} И мнозина дойдоха при него, и казваха: Иоан никое чудо не стори; но всичко що рече Иоан за него истинско беше. {{field-off:Bible}}</w:t>
      </w:r>
    </w:p>
    <w:p>
      <w:pPr>
        <w:pStyle w:val="Normal"/>
        <w:rPr/>
      </w:pPr>
      <w:r>
        <w:rPr/>
        <w:t>[[@Bible:Joh 10:42 ]][[10:42 &gt;&gt; Joh 10:42]] {{field-on:Bible}} И там поверваха мнозина в него. {{field-off:Bible}}</w:t>
      </w:r>
    </w:p>
    <w:p>
      <w:pPr>
        <w:pStyle w:val="Heading2"/>
        <w:rPr/>
      </w:pPr>
      <w:r>
        <w:rPr/>
        <w:t>Глава 11</w:t>
      </w:r>
    </w:p>
    <w:p>
      <w:pPr>
        <w:pStyle w:val="Normal"/>
        <w:rPr/>
      </w:pPr>
      <w:r>
        <w:rPr/>
        <w:t>[[@Bible:Joh 11:1 ]][[11:1 &gt;&gt; Joh 11:1]] {{field-on:Bible}} Имаше некой си болен на име Лазар, от Витания, от селото на Мария и на сестра й Марта. {{field-off:Bible}}</w:t>
      </w:r>
    </w:p>
    <w:p>
      <w:pPr>
        <w:pStyle w:val="Normal"/>
        <w:rPr/>
      </w:pPr>
      <w:r>
        <w:rPr/>
        <w:t>[[@Bible:Joh 11:2 ]][[11:2 &gt;&gt; Joh 11:2]] {{field-on:Bible}} (А Мария беше тая що бе помазала Господа с миро и отрила бе нозете му с космите си, на която брат й Лазар беше болен.) {{field-off:Bible}}</w:t>
      </w:r>
    </w:p>
    <w:p>
      <w:pPr>
        <w:pStyle w:val="Normal"/>
        <w:rPr/>
      </w:pPr>
      <w:r>
        <w:rPr/>
        <w:t>[[@Bible:Joh 11:3 ]][[11:3 &gt;&gt; Joh 11:3]] {{field-on:Bible}} И тъй, проводиха сестрите до него да му кажат: Господи, ето, този когото любиш болен е. {{field-off:Bible}}</w:t>
      </w:r>
    </w:p>
    <w:p>
      <w:pPr>
        <w:pStyle w:val="Normal"/>
        <w:rPr/>
      </w:pPr>
      <w:r>
        <w:rPr/>
        <w:t>[[@Bible:Joh 11:4 ]][[11:4 &gt;&gt; Joh 11:4]] {{field-on:Bible}} И като чу Исус рече: Тая болест не е на смърт, но за славата Божия, за да се прослави Син Божий чрез нея. {{field-off:Bible}}</w:t>
      </w:r>
    </w:p>
    <w:p>
      <w:pPr>
        <w:pStyle w:val="Normal"/>
        <w:rPr/>
      </w:pPr>
      <w:r>
        <w:rPr/>
        <w:t>[[@Bible:Joh 11:5 ]][[11:5 &gt;&gt; Joh 11:5]] {{field-on:Bible}} А Исус обичаше Марта и сестра й и Лазара. {{field-off:Bible}}</w:t>
      </w:r>
    </w:p>
    <w:p>
      <w:pPr>
        <w:pStyle w:val="Normal"/>
        <w:rPr/>
      </w:pPr>
      <w:r>
        <w:rPr/>
        <w:t>[[@Bible:Joh 11:6 ]][[11:6 &gt;&gt; Joh 11:6]] {{field-on:Bible}} И тъй, от как чу че е болен тогаз се бави два дни на това место дето беше. {{field-off:Bible}}</w:t>
      </w:r>
    </w:p>
    <w:p>
      <w:pPr>
        <w:pStyle w:val="Normal"/>
        <w:rPr/>
      </w:pPr>
      <w:r>
        <w:rPr/>
        <w:t>[[@Bible:Joh 11:7 ]][[11:7 &gt;&gt; Joh 11:7]] {{field-on:Bible}} Подир това казва на учениците: Да идем пак в Юдея. {{field-off:Bible}}</w:t>
      </w:r>
    </w:p>
    <w:p>
      <w:pPr>
        <w:pStyle w:val="Normal"/>
        <w:rPr/>
      </w:pPr>
      <w:r>
        <w:rPr/>
        <w:t>[[@Bible:Joh 11:8 ]][[11:8 &gt;&gt; Joh 11:8]] {{field-on:Bible}} Казват му учениците: Рави, сега искаха Юдеите да те убият с камене, и пак ли там отхождаш? {{field-off:Bible}}</w:t>
      </w:r>
    </w:p>
    <w:p>
      <w:pPr>
        <w:pStyle w:val="Normal"/>
        <w:rPr/>
      </w:pPr>
      <w:r>
        <w:rPr/>
        <w:t>[[@Bible:Joh 11:9 ]][[11:9 &gt;&gt; Joh 11:9]] {{field-on:Bible}} Отговори Исус: Не са ли дванадесет часове в денят? Ако ходи некой дене не се препънва, защото гледа виделината на този свет. {{field-off:Bible}}</w:t>
      </w:r>
    </w:p>
    <w:p>
      <w:pPr>
        <w:pStyle w:val="Normal"/>
        <w:rPr/>
      </w:pPr>
      <w:r>
        <w:rPr/>
        <w:t>[[@Bible:Joh 11:10 ]][[11:10 &gt;&gt; Joh 11:10]] {{field-on:Bible}} Ако ли ходи некой ноще препънва се, защото виделината не е в него. {{field-off:Bible}}</w:t>
      </w:r>
    </w:p>
    <w:p>
      <w:pPr>
        <w:pStyle w:val="Normal"/>
        <w:rPr/>
      </w:pPr>
      <w:r>
        <w:rPr/>
        <w:t>[[@Bible:Joh 11:11 ]][[11:11 &gt;&gt; Joh 11:11]] {{field-on:Bible}} Това рече, и подир туй казва им: Лазар нашият приятел заспа; но да ида да го събудя. {{field-off:Bible}}</w:t>
      </w:r>
    </w:p>
    <w:p>
      <w:pPr>
        <w:pStyle w:val="Normal"/>
        <w:rPr/>
      </w:pPr>
      <w:r>
        <w:rPr/>
        <w:t>[[@Bible:Joh 11:12 ]][[11:12 &gt;&gt; Joh 11:12]] {{field-on:Bible}} Рекоха му учениците му: Господи, ако е заспал ще оздравее. {{field-off:Bible}}</w:t>
      </w:r>
    </w:p>
    <w:p>
      <w:pPr>
        <w:pStyle w:val="Normal"/>
        <w:rPr/>
      </w:pPr>
      <w:r>
        <w:rPr/>
        <w:t>[[@Bible:Joh 11:13 ]][[11:13 &gt;&gt; Joh 11:13]] {{field-on:Bible}} Но Исус бе рекъл зарад смъртта му; а те мислеха че казва за от сън заспиване. {{field-off:Bible}}</w:t>
      </w:r>
    </w:p>
    <w:p>
      <w:pPr>
        <w:pStyle w:val="Normal"/>
        <w:rPr/>
      </w:pPr>
      <w:r>
        <w:rPr/>
        <w:t>[[@Bible:Joh 11:14 ]][[11:14 &gt;&gt; Joh 11:14]] {{field-on:Bible}} Тогаз им рече Исус явно: Лазар умре. {{field-off:Bible}}</w:t>
      </w:r>
    </w:p>
    <w:p>
      <w:pPr>
        <w:pStyle w:val="Normal"/>
        <w:rPr/>
      </w:pPr>
      <w:r>
        <w:rPr/>
        <w:t>[[@Bible:Joh 11:15 ]][[11:15 &gt;&gt; Joh 11:15]] {{field-on:Bible}} И заради вас, за да повервате, радвам се че не бех там; но да идем при него. {{field-off:Bible}}</w:t>
      </w:r>
    </w:p>
    <w:p>
      <w:pPr>
        <w:pStyle w:val="Normal"/>
        <w:rPr/>
      </w:pPr>
      <w:r>
        <w:rPr/>
        <w:t>[[@Bible:Joh 11:16 ]][[11:16 &gt;&gt; Joh 11:16]] {{field-on:Bible}} А Тома нарицаемий Близнец рече на съучениците: Да идем и ние да умрем с него. {{field-off:Bible}}</w:t>
      </w:r>
    </w:p>
    <w:p>
      <w:pPr>
        <w:pStyle w:val="Normal"/>
        <w:rPr/>
      </w:pPr>
      <w:r>
        <w:rPr/>
        <w:t>[[@Bible:Joh 11:17 ]][[11:17 &gt;&gt; Joh 11:17]] {{field-on:Bible}} И тъй като дойде Исус намери го че беше четири дена вече в гроба. {{field-off:Bible}}</w:t>
      </w:r>
    </w:p>
    <w:p>
      <w:pPr>
        <w:pStyle w:val="Normal"/>
        <w:rPr/>
      </w:pPr>
      <w:r>
        <w:rPr/>
        <w:t>[[@Bible:Joh 11:18 ]][[11:18 &gt;&gt; Joh 11:18]] {{field-on:Bible}} А Витания беше близу до Ерусалим колкото петнадесет стадии; {{field-off:Bible}}</w:t>
      </w:r>
    </w:p>
    <w:p>
      <w:pPr>
        <w:pStyle w:val="Normal"/>
        <w:rPr/>
      </w:pPr>
      <w:r>
        <w:rPr/>
        <w:t>[[@Bible:Joh 11:19 ]][[11:19 &gt;&gt; Joh 11:19]] {{field-on:Bible}} и мнозина от Юдеите беха дошли при Марта и Мария да ги утешат за брата им. {{field-off:Bible}}</w:t>
      </w:r>
    </w:p>
    <w:p>
      <w:pPr>
        <w:pStyle w:val="Normal"/>
        <w:rPr/>
      </w:pPr>
      <w:r>
        <w:rPr/>
        <w:t>[[@Bible:Joh 11:20 ]][[11:20 &gt;&gt; Joh 11:20]] {{field-on:Bible}} И Марта, щом чу че иде Исус, посрещна го; а Мария седеше в къщи. {{field-off:Bible}}</w:t>
      </w:r>
    </w:p>
    <w:p>
      <w:pPr>
        <w:pStyle w:val="Normal"/>
        <w:rPr/>
      </w:pPr>
      <w:r>
        <w:rPr/>
        <w:t>[[@Bible:Joh 11:21 ]][[11:21 &gt;&gt; Joh 11:21]] {{field-on:Bible}} Тогаз рече Марта Исусу: Господи, ако беше бил ти тука, не би умрел брат ми; {{field-off:Bible}}</w:t>
      </w:r>
    </w:p>
    <w:p>
      <w:pPr>
        <w:pStyle w:val="Normal"/>
        <w:rPr/>
      </w:pPr>
      <w:r>
        <w:rPr/>
        <w:t>[[@Bible:Joh 11:22 ]][[11:22 &gt;&gt; Joh 11:22]] {{field-on:Bible}} но и сега зная че каквото и да поискаш от Бога, ще ти даде Бог. {{field-off:Bible}}</w:t>
      </w:r>
    </w:p>
    <w:p>
      <w:pPr>
        <w:pStyle w:val="Normal"/>
        <w:rPr/>
      </w:pPr>
      <w:r>
        <w:rPr/>
        <w:t>[[@Bible:Joh 11:23 ]][[11:23 &gt;&gt; Joh 11:23]] {{field-on:Bible}} Казва й Исус: Брат ти ще възкръсне. {{field-off:Bible}}</w:t>
      </w:r>
    </w:p>
    <w:p>
      <w:pPr>
        <w:pStyle w:val="Normal"/>
        <w:rPr/>
      </w:pPr>
      <w:r>
        <w:rPr/>
        <w:t>[[@Bible:Joh 11:24 ]][[11:24 &gt;&gt; Joh 11:24]] {{field-on:Bible}} Казва му Марта: Знам че ще възкръсне във възкресението в последния ден: {{field-off:Bible}}</w:t>
      </w:r>
    </w:p>
    <w:p>
      <w:pPr>
        <w:pStyle w:val="Normal"/>
        <w:rPr/>
      </w:pPr>
      <w:r>
        <w:rPr/>
        <w:t>[[@Bible:Joh 11:25 ]][[11:25 &gt;&gt; Joh 11:25]] {{field-on:Bible}} Рече й Исус: Акойто верва в мене, и да умре, ще оживее. {{field-off:Bible}}</w:t>
      </w:r>
    </w:p>
    <w:p>
      <w:pPr>
        <w:pStyle w:val="Normal"/>
        <w:rPr/>
      </w:pPr>
      <w:r>
        <w:rPr/>
        <w:t>[[@Bible:Joh 11:26 ]][[11:26 &gt;&gt; Joh 11:26]] {{field-on:Bible}} и всеки който е жив и верва в мене, до века нема да умре. Верваш ли това? {{field-off:Bible}}</w:t>
      </w:r>
    </w:p>
    <w:p>
      <w:pPr>
        <w:pStyle w:val="Normal"/>
        <w:rPr/>
      </w:pPr>
      <w:r>
        <w:rPr/>
        <w:t>[[@Bible:Joh 11:27 ]][[11:27 &gt;&gt; Joh 11:27]] {{field-on:Bible}} Казва му: Ей, Господи, аз повервах, че ти си Христос, Син Божий, който има да дойде на света. {{field-off:Bible}}</w:t>
      </w:r>
    </w:p>
    <w:p>
      <w:pPr>
        <w:pStyle w:val="Normal"/>
        <w:rPr/>
      </w:pPr>
      <w:r>
        <w:rPr/>
        <w:t>[[@Bible:Joh 11:28 ]][[11:28 &gt;&gt; Joh 11:28]] {{field-on:Bible}} И като рече това, отиде и повика скритом сестра си Мария, и рече: Учителът дойде и те вика. {{field-off:Bible}}</w:t>
      </w:r>
    </w:p>
    <w:p>
      <w:pPr>
        <w:pStyle w:val="Normal"/>
        <w:rPr/>
      </w:pPr>
      <w:r>
        <w:rPr/>
        <w:t>[[@Bible:Joh 11:29 ]][[11:29 &gt;&gt; Joh 11:29]] {{field-on:Bible}} Тя щом чу стана скоро и отиде при него. {{field-off:Bible}}</w:t>
      </w:r>
    </w:p>
    <w:p>
      <w:pPr>
        <w:pStyle w:val="Normal"/>
        <w:rPr/>
      </w:pPr>
      <w:r>
        <w:rPr/>
        <w:t>[[@Bible:Joh 11:30 ]][[11:30 &gt;&gt; Joh 11:30]] {{field-on:Bible}} (Исус не бе дошел още в селото, но беше на местото дето го посрещна Марта). {{field-off:Bible}}</w:t>
      </w:r>
    </w:p>
    <w:p>
      <w:pPr>
        <w:pStyle w:val="Normal"/>
        <w:rPr/>
      </w:pPr>
      <w:r>
        <w:rPr/>
        <w:t>[[@Bible:Joh 11:31 ]][[11:31 &gt;&gt; Joh 11:31]] {{field-on:Bible}} А Юдеите които беха с нея в къщи и я утешаваха, като видеха че Мария стана скоро и излезе, отидоха подире й, защото думаха: Отива на гроба да плаче там. {{field-off:Bible}}</w:t>
      </w:r>
    </w:p>
    <w:p>
      <w:pPr>
        <w:pStyle w:val="Normal"/>
        <w:rPr/>
      </w:pPr>
      <w:r>
        <w:rPr/>
        <w:t>[[@Bible:Joh 11:32 ]][[11:32 &gt;&gt; Joh 11:32]] {{field-on:Bible}} И като дойде Мария там дето беше Исус та го виде, падна на нозете му и казваше му: Господи, ако беше бил ти тука, немаше да умре брат ми. {{field-off:Bible}}</w:t>
      </w:r>
    </w:p>
    <w:p>
      <w:pPr>
        <w:pStyle w:val="Normal"/>
        <w:rPr/>
      </w:pPr>
      <w:r>
        <w:rPr/>
        <w:t>[[@Bible:Joh 11:33 ]][[11:33 &gt;&gt; Joh 11:33]] {{field-on:Bible}} Исус като я виде че плаче, и тези що беха с нея Юдеи че плачат, разтъжи се духом и се смути. {{field-off:Bible}}</w:t>
      </w:r>
    </w:p>
    <w:p>
      <w:pPr>
        <w:pStyle w:val="Normal"/>
        <w:rPr/>
      </w:pPr>
      <w:r>
        <w:rPr/>
        <w:t>[[@Bible:Joh 11:34 ]][[11:34 &gt;&gt; Joh 11:34]] {{field-on:Bible}} И рече: Де го турихте? Казват му: Господи, ела и виж. {{field-off:Bible}}</w:t>
      </w:r>
    </w:p>
    <w:p>
      <w:pPr>
        <w:pStyle w:val="Normal"/>
        <w:rPr/>
      </w:pPr>
      <w:r>
        <w:rPr/>
        <w:t>[[@Bible:Joh 11:35 ]][[11:35 &gt;&gt; Joh 11:35]] {{field-on:Bible}} Просълзи се Исус. {{field-off:Bible}}</w:t>
      </w:r>
    </w:p>
    <w:p>
      <w:pPr>
        <w:pStyle w:val="Normal"/>
        <w:rPr/>
      </w:pPr>
      <w:r>
        <w:rPr/>
        <w:t>[[@Bible:Joh 11:36 ]][[11:36 &gt;&gt; Joh 11:36]] {{field-on:Bible}} И думаха Юдеите: Виж колко го обичаше! {{field-off:Bible}}</w:t>
      </w:r>
    </w:p>
    <w:p>
      <w:pPr>
        <w:pStyle w:val="Normal"/>
        <w:rPr/>
      </w:pPr>
      <w:r>
        <w:rPr/>
        <w:t>[[@Bible:Joh 11:37 ]][[11:37 &gt;&gt; Joh 11:37]] {{field-on:Bible}} А некои от тех рекоха: Не можеше ли този който отвори на слепият очите да направи щото и този да не умре? {{field-off:Bible}}</w:t>
      </w:r>
    </w:p>
    <w:p>
      <w:pPr>
        <w:pStyle w:val="Normal"/>
        <w:rPr/>
      </w:pPr>
      <w:r>
        <w:rPr/>
        <w:t>[[@Bible:Joh 11:38 ]][[11:38 &gt;&gt; Joh 11:38]] {{field-on:Bible}} Исус прочее пак като тъжеше в себе си идва на гроба. То беше пещера, и на нея лежеше камик. {{field-off:Bible}}</w:t>
      </w:r>
    </w:p>
    <w:p>
      <w:pPr>
        <w:pStyle w:val="Normal"/>
        <w:rPr/>
      </w:pPr>
      <w:r>
        <w:rPr/>
        <w:t>[[@Bible:Joh 11:39 ]][[11:39 &gt;&gt; Joh 11:39]] {{field-on:Bible}} Казва Исус: Дигнете камика. Казва му Марта, сестрата на умрелият: Господи, смърди вече, защото е четверодневен. {{field-off:Bible}}</w:t>
      </w:r>
    </w:p>
    <w:p>
      <w:pPr>
        <w:pStyle w:val="Normal"/>
        <w:rPr/>
      </w:pPr>
      <w:r>
        <w:rPr/>
        <w:t>[[@Bible:Joh 11:40 ]][[11:40 &gt;&gt; Joh 11:40]] {{field-on:Bible}} Казва й Исус: Не ти ли казах че ако поверваш ще видиш славата Божия? {{field-off:Bible}}</w:t>
      </w:r>
    </w:p>
    <w:p>
      <w:pPr>
        <w:pStyle w:val="Normal"/>
        <w:rPr/>
      </w:pPr>
      <w:r>
        <w:rPr/>
        <w:t>[[@Bible:Joh 11:41 ]][[11:41 &gt;&gt; Joh 11:41]] {{field-on:Bible}} Тогаз дигнаха камика дето лежеше умрелият. А Исус дигна очи нагоре и рече: Отче, благодаря ти че ме послуша; {{field-off:Bible}}</w:t>
      </w:r>
    </w:p>
    <w:p>
      <w:pPr>
        <w:pStyle w:val="Normal"/>
        <w:rPr/>
      </w:pPr>
      <w:r>
        <w:rPr/>
        <w:t>[[@Bible:Joh 11:42 ]][[11:42 &gt;&gt; Joh 11:42]] {{field-on:Bible}} и аз знаех че винаги ме слушаш, но за предстоещия народ рекох това, за да поверват че ти си ме проводил. {{field-off:Bible}}</w:t>
      </w:r>
    </w:p>
    <w:p>
      <w:pPr>
        <w:pStyle w:val="Normal"/>
        <w:rPr/>
      </w:pPr>
      <w:r>
        <w:rPr/>
        <w:t>[[@Bible:Joh 11:43 ]][[11:43 &gt;&gt; Joh 11:43]] {{field-on:Bible}} И това като рече, възгласи с голем глас: Лазаре, излез вън. {{field-off:Bible}}</w:t>
      </w:r>
    </w:p>
    <w:p>
      <w:pPr>
        <w:pStyle w:val="Normal"/>
        <w:rPr/>
      </w:pPr>
      <w:r>
        <w:rPr/>
        <w:t>[[@Bible:Joh 11:44 ]][[11:44 &gt;&gt; Joh 11:44]] {{field-on:Bible}} И излезе умрелият, ръцете му и нозете му повити в саван; и лицето му беше забрадено с кърпа; казва им Исус: Разповийте го и оставете го да си иде. {{field-off:Bible}}</w:t>
      </w:r>
    </w:p>
    <w:p>
      <w:pPr>
        <w:pStyle w:val="Normal"/>
        <w:rPr/>
      </w:pPr>
      <w:r>
        <w:rPr/>
        <w:t>[[@Bible:Joh 11:45 ]][[11:45 &gt;&gt; Joh 11:45]] {{field-on:Bible}} Тогаз мнозина от Юдеите които беха дошли при Мария и видеха това що стори Исус поверваха в него. {{field-off:Bible}}</w:t>
      </w:r>
    </w:p>
    <w:p>
      <w:pPr>
        <w:pStyle w:val="Normal"/>
        <w:rPr/>
      </w:pPr>
      <w:r>
        <w:rPr/>
        <w:t>[[@Bible:Joh 11:46 ]][[11:46 &gt;&gt; Joh 11:46]] {{field-on:Bible}} А некои от тех отидоха при Фарисеите и казаха им всичко що направи Исус. {{field-off:Bible}}</w:t>
      </w:r>
    </w:p>
    <w:p>
      <w:pPr>
        <w:pStyle w:val="Normal"/>
        <w:rPr/>
      </w:pPr>
      <w:r>
        <w:rPr/>
        <w:t>[[@Bible:Joh 11:47 ]][[11:47 &gt;&gt; Joh 11:47]] {{field-on:Bible}} Тогава първосвещениците и Фарисеите събраха събор и говореха: Що да сторим? защото този человек много чудеса прави. {{field-off:Bible}}</w:t>
      </w:r>
    </w:p>
    <w:p>
      <w:pPr>
        <w:pStyle w:val="Normal"/>
        <w:rPr/>
      </w:pPr>
      <w:r>
        <w:rPr/>
        <w:t>[[@Bible:Joh 11:48 ]][[11:48 &gt;&gt; Joh 11:48]] {{field-on:Bible}} Ако го оставим така, всички ще поверват в него; и ще дойдат Римляните и ще изтребят и местото и народа ни. {{field-off:Bible}}</w:t>
      </w:r>
    </w:p>
    <w:p>
      <w:pPr>
        <w:pStyle w:val="Normal"/>
        <w:rPr/>
      </w:pPr>
      <w:r>
        <w:rPr/>
        <w:t>[[@Bible:Joh 11:49 ]][[11:49 &gt;&gt; Joh 11:49]] {{field-on:Bible}} А некой си от тех, на име Каиафа, който беше първосвещеник през тази година, рече им: Вие нищо не знаете; {{field-off:Bible}}</w:t>
      </w:r>
    </w:p>
    <w:p>
      <w:pPr>
        <w:pStyle w:val="Normal"/>
        <w:rPr/>
      </w:pPr>
      <w:r>
        <w:rPr/>
        <w:t>[[@Bible:Joh 11:50 ]][[11:50 &gt;&gt; Joh 11:50]] {{field-on:Bible}} нито размишлявате че е по-добре нам да умре един человек за народа, а не да загине цел народ. {{field-off:Bible}}</w:t>
      </w:r>
    </w:p>
    <w:p>
      <w:pPr>
        <w:pStyle w:val="Normal"/>
        <w:rPr/>
      </w:pPr>
      <w:r>
        <w:rPr/>
        <w:t>[[@Bible:Joh 11:51 ]][[11:51 &gt;&gt; Joh 11:51]] {{field-on:Bible}} И това от себе си го не рече; но понеже беше първосвещеник през оная година пророкува че ще да умре Исус заради народа, {{field-off:Bible}}</w:t>
      </w:r>
    </w:p>
    <w:p>
      <w:pPr>
        <w:pStyle w:val="Normal"/>
        <w:rPr/>
      </w:pPr>
      <w:r>
        <w:rPr/>
        <w:t>[[@Bible:Joh 11:52 ]][[11:52 &gt;&gt; Joh 11:52]] {{field-on:Bible}} и не току за народа, но и за да събере на куп разсеяните чада Божии. {{field-off:Bible}}</w:t>
      </w:r>
    </w:p>
    <w:p>
      <w:pPr>
        <w:pStyle w:val="Normal"/>
        <w:rPr/>
      </w:pPr>
      <w:r>
        <w:rPr/>
        <w:t>[[@Bible:Joh 11:53 ]][[11:53 &gt;&gt; Joh 11:53]] {{field-on:Bible}} И тъй, от онзи ден сговориха се да го убият. {{field-off:Bible}}</w:t>
      </w:r>
    </w:p>
    <w:p>
      <w:pPr>
        <w:pStyle w:val="Normal"/>
        <w:rPr/>
      </w:pPr>
      <w:r>
        <w:rPr/>
        <w:t>[[@Bible:Joh 11:54 ]][[11:54 &gt;&gt; Joh 11:54]] {{field-on:Bible}} За това Исус не ходеше вече явно между Юдеите, но отиде от там в местото близу до пустинята, в град нарицаем Ефраим, и там живееше с учениците си. {{field-off:Bible}}</w:t>
      </w:r>
    </w:p>
    <w:p>
      <w:pPr>
        <w:pStyle w:val="Normal"/>
        <w:rPr/>
      </w:pPr>
      <w:r>
        <w:rPr/>
        <w:t>[[@Bible:Joh 11:55 ]][[11:55 &gt;&gt; Joh 11:55]] {{field-on:Bible}} И наближаваше пасхата на Юдеите; и мнозина от това место възлезоха преди пасхата в Ерусалим да очистят себе си. {{field-off:Bible}}</w:t>
      </w:r>
    </w:p>
    <w:p>
      <w:pPr>
        <w:pStyle w:val="Normal"/>
        <w:rPr/>
      </w:pPr>
      <w:r>
        <w:rPr/>
        <w:t>[[@Bible:Joh 11:56 ]][[11:56 &gt;&gt; Joh 11:56]] {{field-on:Bible}} Тогаз търсеха Исуса, и разговаряха се помежду си като стоеха в храма: Как ви се струва? нема ли да дойде на праздника? {{field-off:Bible}}</w:t>
      </w:r>
    </w:p>
    <w:p>
      <w:pPr>
        <w:pStyle w:val="Normal"/>
        <w:rPr/>
      </w:pPr>
      <w:r>
        <w:rPr/>
        <w:t>[[@Bible:Joh 11:57 ]][[11:57 &gt;&gt; Joh 11:57]] {{field-on:Bible}} А беха дали заповед и първосвещениците и Фарисеите ако разбере некой де е да извести, за да го уловят. {{field-off:Bible}}</w:t>
      </w:r>
    </w:p>
    <w:p>
      <w:pPr>
        <w:pStyle w:val="Heading2"/>
        <w:rPr/>
      </w:pPr>
      <w:r>
        <w:rPr/>
        <w:t>Глава 12</w:t>
      </w:r>
    </w:p>
    <w:p>
      <w:pPr>
        <w:pStyle w:val="Normal"/>
        <w:rPr/>
      </w:pPr>
      <w:r>
        <w:rPr/>
        <w:t>[[@Bible:Joh 12:1 ]][[12:1 &gt;&gt; Joh 12:1]] {{field-on:Bible}} А шест дни преди пасхата дойде Исус във Витания, дето беше бившият умрел Лазар когото възкреси от мъртвите. {{field-off:Bible}}</w:t>
      </w:r>
    </w:p>
    <w:p>
      <w:pPr>
        <w:pStyle w:val="Normal"/>
        <w:rPr/>
      </w:pPr>
      <w:r>
        <w:rPr/>
        <w:t>[[@Bible:Joh 12:2 ]][[12:2 &gt;&gt; Joh 12:2]] {{field-on:Bible}} И направиха му там вечеря, и Марта слугуваше; а Лазар беше един от тези които седеха с него наедно на трапезата. {{field-off:Bible}}</w:t>
      </w:r>
    </w:p>
    <w:p>
      <w:pPr>
        <w:pStyle w:val="Normal"/>
        <w:rPr/>
      </w:pPr>
      <w:r>
        <w:rPr/>
        <w:t>[[@Bible:Joh 12:3 ]][[12:3 &gt;&gt; Joh 12:3]] {{field-on:Bible}} Тогаз Мария взе една литра чисто драгоценно миро нард и помаза нозете Исусови, и отри нозете му с космите си; и къщата се изпълни от благоуханието на мирото. {{field-off:Bible}}</w:t>
      </w:r>
    </w:p>
    <w:p>
      <w:pPr>
        <w:pStyle w:val="Normal"/>
        <w:rPr/>
      </w:pPr>
      <w:r>
        <w:rPr/>
        <w:t>[[@Bible:Joh 12:4 ]][[12:4 &gt;&gt; Joh 12:4]] {{field-on:Bible}} Тогаз един от учениците му, Юда Симонов Искариотски, който щеше да го предаде, казва: {{field-off:Bible}}</w:t>
      </w:r>
    </w:p>
    <w:p>
      <w:pPr>
        <w:pStyle w:val="Normal"/>
        <w:rPr/>
      </w:pPr>
      <w:r>
        <w:rPr/>
        <w:t>[[@Bible:Joh 12:5 ]][[12:5 &gt;&gt; Joh 12:5]] {{field-on:Bible}} Защо да се не продаде това миро за триста динари, и да се дадат на сиромасите? {{field-off:Bible}}</w:t>
      </w:r>
    </w:p>
    <w:p>
      <w:pPr>
        <w:pStyle w:val="Normal"/>
        <w:rPr/>
      </w:pPr>
      <w:r>
        <w:rPr/>
        <w:t>[[@Bible:Joh 12:6 ]][[12:6 &gt;&gt; Joh 12:6]] {{field-on:Bible}} А това го рече, не защото го беше грижа за сиромасите, но защото бе крадец, и той имаше касата, и носеше каквото туряха в нея. {{field-off:Bible}}</w:t>
      </w:r>
    </w:p>
    <w:p>
      <w:pPr>
        <w:pStyle w:val="Normal"/>
        <w:rPr/>
      </w:pPr>
      <w:r>
        <w:rPr/>
        <w:t>[[@Bible:Joh 12:7 ]][[12:7 &gt;&gt; Joh 12:7]] {{field-on:Bible}} Тогаз Исус рече: Нза деня на погребението ми го е задържала. {{field-off:Bible}}</w:t>
      </w:r>
    </w:p>
    <w:p>
      <w:pPr>
        <w:pStyle w:val="Normal"/>
        <w:rPr/>
      </w:pPr>
      <w:r>
        <w:rPr/>
        <w:t>[[@Bible:Joh 12:8 ]][[12:8 &gt;&gt; Joh 12:8]] {{field-on:Bible}} Защото сиромасите всекога имате със себе си, а мене всекога немате. {{field-off:Bible}}</w:t>
      </w:r>
    </w:p>
    <w:p>
      <w:pPr>
        <w:pStyle w:val="Normal"/>
        <w:rPr/>
      </w:pPr>
      <w:r>
        <w:rPr/>
        <w:t>[[@Bible:Joh 12:9 ]][[12:9 &gt;&gt; Joh 12:9]] {{field-on:Bible}} И резумеха големо множество от Юдеите че е там; и дойдоха, не току за Исуса, но да видят и Лазара когото възкреси от мъртвите. {{field-off:Bible}}</w:t>
      </w:r>
    </w:p>
    <w:p>
      <w:pPr>
        <w:pStyle w:val="Normal"/>
        <w:rPr/>
      </w:pPr>
      <w:r>
        <w:rPr/>
        <w:t>[[@Bible:Joh 12:10 ]][[12:10 &gt;&gt; Joh 12:10]] {{field-on:Bible}} А първосвещениците се наговориха да убият и Лазара, {{field-off:Bible}}</w:t>
      </w:r>
    </w:p>
    <w:p>
      <w:pPr>
        <w:pStyle w:val="Normal"/>
        <w:rPr/>
      </w:pPr>
      <w:r>
        <w:rPr/>
        <w:t>[[@Bible:Joh 12:11 ]][[12:11 &gt;&gt; Joh 12:11]] {{field-on:Bible}} защото мнозина от Юдеите за него отиваха и верваха в Исуса. {{field-off:Bible}}</w:t>
      </w:r>
    </w:p>
    <w:p>
      <w:pPr>
        <w:pStyle w:val="Normal"/>
        <w:rPr/>
      </w:pPr>
      <w:r>
        <w:rPr/>
        <w:t>[[@Bible:Joh 12:12 ]][[12:12 &gt;&gt; Joh 12:12]] {{field-on:Bible}} На утрешния ден народ много който беше дошел на праздника, като чуха че иде Исус в Ерусалим, {{field-off:Bible}}</w:t>
      </w:r>
    </w:p>
    <w:p>
      <w:pPr>
        <w:pStyle w:val="Normal"/>
        <w:rPr/>
      </w:pPr>
      <w:r>
        <w:rPr/>
        <w:t>[[@Bible:Joh 12:13 ]][[12:13 &gt;&gt; Joh 12:13]] {{field-on:Bible}} взеха вейки финикови та излезоха да го посрещнат, и викаха: Осанна! благословен който иде в името Господне, цар Израилев! {{field-off:Bible}}</w:t>
      </w:r>
    </w:p>
    <w:p>
      <w:pPr>
        <w:pStyle w:val="Normal"/>
        <w:rPr/>
      </w:pPr>
      <w:r>
        <w:rPr/>
        <w:t>[[@Bible:Joh 12:14 ]][[12:14 &gt;&gt; Joh 12:14]] {{field-on:Bible}} А Исус намери осле и възседна на него, според както е писано: {{field-off:Bible}}</w:t>
      </w:r>
    </w:p>
    <w:p>
      <w:pPr>
        <w:pStyle w:val="Normal"/>
        <w:rPr/>
      </w:pPr>
      <w:r>
        <w:rPr/>
        <w:t>[[@Bible:Joh 12:15 ]][[12:15 &gt;&gt; Joh 12:15]] {{field-on:Bible}} "Не бой се, дъщи Сионова, ето, твоят Цар иде възседнал на ждребе ослично." {{field-off:Bible}}</w:t>
      </w:r>
    </w:p>
    <w:p>
      <w:pPr>
        <w:pStyle w:val="Normal"/>
        <w:rPr/>
      </w:pPr>
      <w:r>
        <w:rPr/>
        <w:t>[[@Bible:Joh 12:16 ]][[12:16 &gt;&gt; Joh 12:16]] {{field-on:Bible}} Но това учениците му изпървом не разумеха; а когато се прослави Исус тогаз си наумиха че това бе за него писано, и това му сториха. {{field-off:Bible}}</w:t>
      </w:r>
    </w:p>
    <w:p>
      <w:pPr>
        <w:pStyle w:val="Normal"/>
        <w:rPr/>
      </w:pPr>
      <w:r>
        <w:rPr/>
        <w:t>[[@Bible:Joh 12:17 ]][[12:17 &gt;&gt; Joh 12:17]] {{field-on:Bible}} А народът който беше с него когато повика Лазара от гроба и го възкреси от мъртвите свидетелствуваше. {{field-off:Bible}}</w:t>
      </w:r>
    </w:p>
    <w:p>
      <w:pPr>
        <w:pStyle w:val="Normal"/>
        <w:rPr/>
      </w:pPr>
      <w:r>
        <w:rPr/>
        <w:t>[[@Bible:Joh 12:18 ]][[12:18 &gt;&gt; Joh 12:18]] {{field-on:Bible}} За това го и посрещна народа, защото чуха че сторил това чудо. {{field-off:Bible}}</w:t>
      </w:r>
    </w:p>
    <w:p>
      <w:pPr>
        <w:pStyle w:val="Normal"/>
        <w:rPr/>
      </w:pPr>
      <w:r>
        <w:rPr/>
        <w:t>[[@Bible:Joh 12:19 ]][[12:19 &gt;&gt; Joh 12:19]] {{field-on:Bible}} А Фарисеите рекоха помежду си: Видите ли че нищо не ползувате? Ето, светът отиде след него. {{field-off:Bible}}</w:t>
      </w:r>
    </w:p>
    <w:p>
      <w:pPr>
        <w:pStyle w:val="Normal"/>
        <w:rPr/>
      </w:pPr>
      <w:r>
        <w:rPr/>
        <w:t>[[@Bible:Joh 12:20 ]][[12:20 &gt;&gt; Joh 12:20]] {{field-on:Bible}} И между тези, които възлезваха да се поклонят в праздникът имаше и некои Елини. {{field-off:Bible}}</w:t>
      </w:r>
    </w:p>
    <w:p>
      <w:pPr>
        <w:pStyle w:val="Normal"/>
        <w:rPr/>
      </w:pPr>
      <w:r>
        <w:rPr/>
        <w:t>[[@Bible:Joh 12:21 ]][[12:21 &gt;&gt; Joh 12:21]] {{field-on:Bible}} И те дойдоха при Филипа, който бе от Витсаида Галилейска, и молиха му се и казваха: Господине, искаме да видим Исуса. {{field-off:Bible}}</w:t>
      </w:r>
    </w:p>
    <w:p>
      <w:pPr>
        <w:pStyle w:val="Normal"/>
        <w:rPr/>
      </w:pPr>
      <w:r>
        <w:rPr/>
        <w:t>[[@Bible:Joh 12:22 ]][[12:22 &gt;&gt; Joh 12:22]] {{field-on:Bible}} Идва Филип и казва на Андрея; Андрей пак и Филип казват на Исуса. {{field-off:Bible}}</w:t>
      </w:r>
    </w:p>
    <w:p>
      <w:pPr>
        <w:pStyle w:val="Normal"/>
        <w:rPr/>
      </w:pPr>
      <w:r>
        <w:rPr/>
        <w:t>[[@Bible:Joh 12:23 ]][[12:23 &gt;&gt; Joh 12:23]] {{field-on:Bible}} А Исус им отговори и рече: Дойде часът да се прослави Син человечески. {{field-off:Bible}}</w:t>
      </w:r>
    </w:p>
    <w:p>
      <w:pPr>
        <w:pStyle w:val="Normal"/>
        <w:rPr/>
      </w:pPr>
      <w:r>
        <w:rPr/>
        <w:t>[[@Bible:Joh 12:24 ]][[12:24 &gt;&gt; Joh 12:24]] {{field-on:Bible}} Истина, истина ви казвам: Ако житното зърно не падне в земята и не умре, то остава само; ако ли умре, много плод приноси. {{field-off:Bible}}</w:t>
      </w:r>
    </w:p>
    <w:p>
      <w:pPr>
        <w:pStyle w:val="Normal"/>
        <w:rPr/>
      </w:pPr>
      <w:r>
        <w:rPr/>
        <w:t>[[@Bible:Joh 12:25 ]][[12:25 &gt;&gt; Joh 12:25]] {{field-on:Bible}} Който обича живота си ще го изгуби; и който ненавиди живота си на този свет за вечен живот ще го упази. {{field-off:Bible}}</w:t>
      </w:r>
    </w:p>
    <w:p>
      <w:pPr>
        <w:pStyle w:val="Normal"/>
        <w:rPr/>
      </w:pPr>
      <w:r>
        <w:rPr/>
        <w:t>[[@Bible:Joh 12:26 ]][[12:26 &gt;&gt; Joh 12:26]] {{field-on:Bible}} Ако слугува некой на мене, мене да последва; и дето съм аз там ще бъде и слугата ми; и който слугува на мене него ще почте Отец ми. {{field-off:Bible}}</w:t>
      </w:r>
    </w:p>
    <w:p>
      <w:pPr>
        <w:pStyle w:val="Normal"/>
        <w:rPr/>
      </w:pPr>
      <w:r>
        <w:rPr/>
        <w:t>[[@Bible:Joh 12:27 ]][[12:27 &gt;&gt; Joh 12:27]] {{field-on:Bible}} Сега душата ми е смутена; и що да река? Отче, избави ме от този час? Но за това дойдох на този час. {{field-off:Bible}}</w:t>
      </w:r>
    </w:p>
    <w:p>
      <w:pPr>
        <w:pStyle w:val="Normal"/>
        <w:rPr/>
      </w:pPr>
      <w:r>
        <w:rPr/>
        <w:t>[[@Bible:Joh 12:28 ]][[12:28 &gt;&gt; Joh 12:28]] {{field-on:Bible}} Отче, прослави името твое. Тогаз дойде глас от небето: И прославих, и пак ще прославя. {{field-off:Bible}}</w:t>
      </w:r>
    </w:p>
    <w:p>
      <w:pPr>
        <w:pStyle w:val="Normal"/>
        <w:rPr/>
      </w:pPr>
      <w:r>
        <w:rPr/>
        <w:t>[[@Bible:Joh 12:29 ]][[12:29 &gt;&gt; Joh 12:29]] {{field-on:Bible}} А народът, които стоеха и чуха това казваха: Гръм е. Други говореха: Ангел му продума. {{field-off:Bible}}</w:t>
      </w:r>
    </w:p>
    <w:p>
      <w:pPr>
        <w:pStyle w:val="Normal"/>
        <w:rPr/>
      </w:pPr>
      <w:r>
        <w:rPr/>
        <w:t>[[@Bible:Joh 12:30 ]][[12:30 &gt;&gt; Joh 12:30]] {{field-on:Bible}} Отговори Исус и рече: Този глас не биде за мене, но за вас. {{field-off:Bible}}</w:t>
      </w:r>
    </w:p>
    <w:p>
      <w:pPr>
        <w:pStyle w:val="Normal"/>
        <w:rPr/>
      </w:pPr>
      <w:r>
        <w:rPr/>
        <w:t>[[@Bible:Joh 12:31 ]][[12:31 &gt;&gt; Joh 12:31]] {{field-on:Bible}} Сега е съдба на този свет: сега князът на този свет ще бъде изпъден вън. {{field-off:Bible}}</w:t>
      </w:r>
    </w:p>
    <w:p>
      <w:pPr>
        <w:pStyle w:val="Normal"/>
        <w:rPr/>
      </w:pPr>
      <w:r>
        <w:rPr/>
        <w:t>[[@Bible:Joh 12:32 ]][[12:32 &gt;&gt; Joh 12:32]] {{field-on:Bible}} И когато бъда аз въздигнат от земята ще привлека всичките при себе си. {{field-off:Bible}}</w:t>
      </w:r>
    </w:p>
    <w:p>
      <w:pPr>
        <w:pStyle w:val="Normal"/>
        <w:rPr/>
      </w:pPr>
      <w:r>
        <w:rPr/>
        <w:t>[[@Bible:Joh 12:33 ]][[12:33 &gt;&gt; Joh 12:33]] {{field-on:Bible}} А това говореше като назначаваше от каква смърт имаше да умре. {{field-off:Bible}}</w:t>
      </w:r>
    </w:p>
    <w:p>
      <w:pPr>
        <w:pStyle w:val="Normal"/>
        <w:rPr/>
      </w:pPr>
      <w:r>
        <w:rPr/>
        <w:t>[[@Bible:Joh 12:34 ]][[12:34 &gt;&gt; Joh 12:34]] {{field-on:Bible}} Отговори му народът: Ние сме чули от закона че Христос във веки пребъдва; и как казваш ти че Син человечески требва да бъде въздигнат? Кой е този Син человечески? {{field-off:Bible}}</w:t>
      </w:r>
    </w:p>
    <w:p>
      <w:pPr>
        <w:pStyle w:val="Normal"/>
        <w:rPr/>
      </w:pPr>
      <w:r>
        <w:rPr/>
        <w:t>[[@Bible:Joh 12:35 ]][[12:35 &gt;&gt; Joh 12:35]] {{field-on:Bible}} И рече им Исус: Още малко време виделината е с вас. Ходете докле имате виделина, да ви не настигне тъмнината; а който ходи в тъмнината не знае къде отива. {{field-off:Bible}}</w:t>
      </w:r>
    </w:p>
    <w:p>
      <w:pPr>
        <w:pStyle w:val="Normal"/>
        <w:rPr/>
      </w:pPr>
      <w:r>
        <w:rPr/>
        <w:t>[[@Bible:Joh 12:36 ]][[12:36 &gt;&gt; Joh 12:36]] {{field-on:Bible}} Докле имате виделината вервайте във виделината за да сте синове на виделината. Това издума Исус, и отиде та се скри от тех. {{field-off:Bible}}</w:t>
      </w:r>
    </w:p>
    <w:p>
      <w:pPr>
        <w:pStyle w:val="Normal"/>
        <w:rPr/>
      </w:pPr>
      <w:r>
        <w:rPr/>
        <w:t>[[@Bible:Joh 12:37 ]][[12:37 &gt;&gt; Joh 12:37]] {{field-on:Bible}} Но ако и да бе сторил толкоз чудеса пред тех, не верваха в него; {{field-off:Bible}}</w:t>
      </w:r>
    </w:p>
    <w:p>
      <w:pPr>
        <w:pStyle w:val="Normal"/>
        <w:rPr/>
      </w:pPr>
      <w:r>
        <w:rPr/>
        <w:t>[[@Bible:Joh 12:38 ]][[12:38 &gt;&gt; Joh 12:38]] {{field-on:Bible}} за да се изпълни речта на пророка Исая, който рече: "Господи, кой поверва на нашето проповедване? и мишцата Господня кому се откри?" {{field-off:Bible}}</w:t>
      </w:r>
    </w:p>
    <w:p>
      <w:pPr>
        <w:pStyle w:val="Normal"/>
        <w:rPr/>
      </w:pPr>
      <w:r>
        <w:rPr/>
        <w:t>[[@Bible:Joh 12:39 ]][[12:39 &gt;&gt; Joh 12:39]] {{field-on:Bible}} За това не можаха да верват, защото пак Исая рече: {{field-off:Bible}}</w:t>
      </w:r>
    </w:p>
    <w:p>
      <w:pPr>
        <w:pStyle w:val="Normal"/>
        <w:rPr/>
      </w:pPr>
      <w:r>
        <w:rPr/>
        <w:t>[[@Bible:Joh 12:40 ]][[12:40 &gt;&gt; Joh 12:40]] {{field-on:Bible}} "Ослепил е очите им, и окаменил сърцата им, с очи да не видят, и със сърдца да не разумеят, та да се не обърнат и ги изцеля." {{field-off:Bible}}</w:t>
      </w:r>
    </w:p>
    <w:p>
      <w:pPr>
        <w:pStyle w:val="Normal"/>
        <w:rPr/>
      </w:pPr>
      <w:r>
        <w:rPr/>
        <w:t>[[@Bible:Joh 12:41 ]][[12:41 &gt;&gt; Joh 12:41]] {{field-on:Bible}} Това рече Исая когато виде славата негова и говори за него. {{field-off:Bible}}</w:t>
      </w:r>
    </w:p>
    <w:p>
      <w:pPr>
        <w:pStyle w:val="Normal"/>
        <w:rPr/>
      </w:pPr>
      <w:r>
        <w:rPr/>
        <w:t>[[@Bible:Joh 12:42 ]][[12:42 &gt;&gt; Joh 12:42]] {{field-on:Bible}} Но пак и от князовете мнозина поверваха в него; но поради Фарисеите не изповедваха, за да не бъдат отлъчени от съборището: {{field-off:Bible}}</w:t>
      </w:r>
    </w:p>
    <w:p>
      <w:pPr>
        <w:pStyle w:val="Normal"/>
        <w:rPr/>
      </w:pPr>
      <w:r>
        <w:rPr/>
        <w:t>[[@Bible:Joh 12:43 ]][[12:43 &gt;&gt; Joh 12:43]] {{field-on:Bible}} защото възлюбиха славата человеческа повече нежели славата Божия. {{field-off:Bible}}</w:t>
      </w:r>
    </w:p>
    <w:p>
      <w:pPr>
        <w:pStyle w:val="Normal"/>
        <w:rPr/>
      </w:pPr>
      <w:r>
        <w:rPr/>
        <w:t>[[@Bible:Joh 12:44 ]][[12:44 &gt;&gt; Joh 12:44]] {{field-on:Bible}} А Исус възгласи и рече: Който верва в мене не верва в мене, но в тогози който ме е проводил. {{field-off:Bible}}</w:t>
      </w:r>
    </w:p>
    <w:p>
      <w:pPr>
        <w:pStyle w:val="Normal"/>
        <w:rPr/>
      </w:pPr>
      <w:r>
        <w:rPr/>
        <w:t>[[@Bible:Joh 12:45 ]][[12:45 &gt;&gt; Joh 12:45]] {{field-on:Bible}} И който гледа мене гледа тогози който ме е проводил. {{field-off:Bible}}</w:t>
      </w:r>
    </w:p>
    <w:p>
      <w:pPr>
        <w:pStyle w:val="Normal"/>
        <w:rPr/>
      </w:pPr>
      <w:r>
        <w:rPr/>
        <w:t>[[@Bible:Joh 12:46 ]][[12:46 &gt;&gt; Joh 12:46]] {{field-on:Bible}} Аз дойдох виделина на света, за да не остане в тъмнина всеки който верва в мене. {{field-off:Bible}}</w:t>
      </w:r>
    </w:p>
    <w:p>
      <w:pPr>
        <w:pStyle w:val="Normal"/>
        <w:rPr/>
      </w:pPr>
      <w:r>
        <w:rPr/>
        <w:t>[[@Bible:Joh 12:47 ]][[12:47 &gt;&gt; Joh 12:47]] {{field-on:Bible}} И ако чуе некой моите думи и не поверва, аз нема да го съдя; защото не дойдох да съдя света, но да спася света. {{field-off:Bible}}</w:t>
      </w:r>
    </w:p>
    <w:p>
      <w:pPr>
        <w:pStyle w:val="Normal"/>
        <w:rPr/>
      </w:pPr>
      <w:r>
        <w:rPr/>
        <w:t>[[@Bible:Joh 12:48 ]][[12:48 &gt;&gt; Joh 12:48]] {{field-on:Bible}} Който се отмета от мене и не приима моите думи има кой да го съди: словото което говорих, то ще да го съди в последния ден. {{field-off:Bible}}</w:t>
      </w:r>
    </w:p>
    <w:p>
      <w:pPr>
        <w:pStyle w:val="Normal"/>
        <w:rPr/>
      </w:pPr>
      <w:r>
        <w:rPr/>
        <w:t>[[@Bible:Joh 12:49 ]][[12:49 &gt;&gt; Joh 12:49]] {{field-on:Bible}} Защото аз от себе си не говорих; но Отец който ме проводи, той ми даде заповед какво да река и що да говоря. {{field-off:Bible}}</w:t>
      </w:r>
    </w:p>
    <w:p>
      <w:pPr>
        <w:pStyle w:val="Normal"/>
        <w:rPr/>
      </w:pPr>
      <w:r>
        <w:rPr/>
        <w:t>[[@Bible:Joh 12:50 ]][[12:50 &gt;&gt; Joh 12:50]] {{field-on:Bible}} И знам че неговата заповед е живот вечен. И тъй, това що говоря, както ми е Отец рекъл така говоря. {{field-off:Bible}}</w:t>
      </w:r>
    </w:p>
    <w:p>
      <w:pPr>
        <w:pStyle w:val="Heading2"/>
        <w:rPr/>
      </w:pPr>
      <w:r>
        <w:rPr/>
        <w:t>Глава 13</w:t>
      </w:r>
    </w:p>
    <w:p>
      <w:pPr>
        <w:pStyle w:val="Normal"/>
        <w:rPr/>
      </w:pPr>
      <w:r>
        <w:rPr/>
        <w:t>[[@Bible:Joh 13:1 ]][[13:1 &gt;&gt; Joh 13:1]] {{field-on:Bible}} И пред праздника на пасхата, като знаеше Исус че дойде часът му, да премине от този свет към Отца, както бе възлюбил своите които беха на света, до край ги възлюби {{field-off:Bible}}</w:t>
      </w:r>
    </w:p>
    <w:p>
      <w:pPr>
        <w:pStyle w:val="Normal"/>
        <w:rPr/>
      </w:pPr>
      <w:r>
        <w:rPr/>
        <w:t>[[@Bible:Joh 13:2 ]][[13:2 &gt;&gt; Joh 13:2]] {{field-on:Bible}} И на вечерянето, (когато вече дяволът беше вложил в сърцето на Юда Симонова Искариотскаго да го предаде,) {{field-off:Bible}}</w:t>
      </w:r>
    </w:p>
    <w:p>
      <w:pPr>
        <w:pStyle w:val="Normal"/>
        <w:rPr/>
      </w:pPr>
      <w:r>
        <w:rPr/>
        <w:t>[[@Bible:Joh 13:3 ]][[13:3 &gt;&gt; Joh 13:3]] {{field-on:Bible}} Понеже знаеше Исус че Отец му е дал всичко на ръцете, и че от Бога е излезъл и при Бога отива, {{field-off:Bible}}</w:t>
      </w:r>
    </w:p>
    <w:p>
      <w:pPr>
        <w:pStyle w:val="Normal"/>
        <w:rPr/>
      </w:pPr>
      <w:r>
        <w:rPr/>
        <w:t>[[@Bible:Joh 13:4 ]][[13:4 &gt;&gt; Joh 13:4]] {{field-on:Bible}} става от вечерята и слага си дрехите, и взе престилка та се препаса. {{field-off:Bible}}</w:t>
      </w:r>
    </w:p>
    <w:p>
      <w:pPr>
        <w:pStyle w:val="Normal"/>
        <w:rPr/>
      </w:pPr>
      <w:r>
        <w:rPr/>
        <w:t>[[@Bible:Joh 13:5 ]][[13:5 &gt;&gt; Joh 13:5]] {{field-on:Bible}} После нале вода в омивалницата, и начна да омива нозете на учениците и да ги отрива с престилката с която бе препасан. {{field-off:Bible}}</w:t>
      </w:r>
    </w:p>
    <w:p>
      <w:pPr>
        <w:pStyle w:val="Normal"/>
        <w:rPr/>
      </w:pPr>
      <w:r>
        <w:rPr/>
        <w:t>[[@Bible:Joh 13:6 ]][[13:6 &gt;&gt; Joh 13:6]] {{field-on:Bible}} И тъй, идва при Симона Петра; а той му казва: Господи, ти ли ще ми омиеш нозете? {{field-off:Bible}}</w:t>
      </w:r>
    </w:p>
    <w:p>
      <w:pPr>
        <w:pStyle w:val="Normal"/>
        <w:rPr/>
      </w:pPr>
      <w:r>
        <w:rPr/>
        <w:t>[[@Bible:Joh 13:7 ]][[13:7 &gt;&gt; Joh 13:7]] {{field-on:Bible}} Отговори Исус и рече му: Това което аз правя ти сега не знаеш, но изпосле ще разумееш. {{field-off:Bible}}</w:t>
      </w:r>
    </w:p>
    <w:p>
      <w:pPr>
        <w:pStyle w:val="Normal"/>
        <w:rPr/>
      </w:pPr>
      <w:r>
        <w:rPr/>
        <w:t>[[@Bible:Joh 13:8 ]][[13:8 &gt;&gt; Joh 13:8]] {{field-on:Bible}} Казва му Петър: Нема да омиеш ти моите нозе до века. Отговори му Исус: Ако те не омия, немаш дел с мене. {{field-off:Bible}}</w:t>
      </w:r>
    </w:p>
    <w:p>
      <w:pPr>
        <w:pStyle w:val="Normal"/>
        <w:rPr/>
      </w:pPr>
      <w:r>
        <w:rPr/>
        <w:t>[[@Bible:Joh 13:9 ]][[13:9 &gt;&gt; Joh 13:9]] {{field-on:Bible}} Казва му Симон Петър: Господи, не само нозете ми, но и ръцете и главата: {{field-off:Bible}}</w:t>
      </w:r>
    </w:p>
    <w:p>
      <w:pPr>
        <w:pStyle w:val="Normal"/>
        <w:rPr/>
      </w:pPr>
      <w:r>
        <w:rPr/>
        <w:t>[[@Bible:Joh 13:10 ]][[13:10 &gt;&gt; Joh 13:10]] {{field-on:Bible}} Казва му Исус: Омитият нема потреба освен нозете си да омие, но е всичкий чист; и вие сте чисти, но не всинца. {{field-off:Bible}}</w:t>
      </w:r>
    </w:p>
    <w:p>
      <w:pPr>
        <w:pStyle w:val="Normal"/>
        <w:rPr/>
      </w:pPr>
      <w:r>
        <w:rPr/>
        <w:t>[[@Bible:Joh 13:11 ]][[13:11 &gt;&gt; Joh 13:11]] {{field-on:Bible}} Защото знаеше предателят си; за това рече: Не сте всинца вие чисти. {{field-off:Bible}}</w:t>
      </w:r>
    </w:p>
    <w:p>
      <w:pPr>
        <w:pStyle w:val="Normal"/>
        <w:rPr/>
      </w:pPr>
      <w:r>
        <w:rPr/>
        <w:t>[[@Bible:Joh 13:12 ]][[13:12 &gt;&gt; Joh 13:12]] {{field-on:Bible}} А като оми нозете им и си взе дрехите, седна пак и рече им: Знаете ли що ви сторих? {{field-off:Bible}}</w:t>
      </w:r>
    </w:p>
    <w:p>
      <w:pPr>
        <w:pStyle w:val="Normal"/>
        <w:rPr/>
      </w:pPr>
      <w:r>
        <w:rPr/>
        <w:t>[[@Bible:Joh 13:13 ]][[13:13 &gt;&gt; Joh 13:13]] {{field-on:Bible}} Вие ме викате Учител и Господ; и добре казвате, защото съм. {{field-off:Bible}}</w:t>
      </w:r>
    </w:p>
    <w:p>
      <w:pPr>
        <w:pStyle w:val="Normal"/>
        <w:rPr/>
      </w:pPr>
      <w:r>
        <w:rPr/>
        <w:t>[[@Bible:Joh 13:14 ]][[13:14 &gt;&gt; Joh 13:14]] {{field-on:Bible}} И тъй, аз, Господ и Учител, ако ви омих нозете, то и вие сте длъжни един другиму нозете да омивате. {{field-off:Bible}}</w:t>
      </w:r>
    </w:p>
    <w:p>
      <w:pPr>
        <w:pStyle w:val="Normal"/>
        <w:rPr/>
      </w:pPr>
      <w:r>
        <w:rPr/>
        <w:t>[[@Bible:Joh 13:15 ]][[13:15 &gt;&gt; Joh 13:15]] {{field-on:Bible}} Защото аз ви пример дадох да правите и вие както аз направих вам. {{field-off:Bible}}</w:t>
      </w:r>
    </w:p>
    <w:p>
      <w:pPr>
        <w:pStyle w:val="Normal"/>
        <w:rPr/>
      </w:pPr>
      <w:r>
        <w:rPr/>
        <w:t>[[@Bible:Joh 13:16 ]][[13:16 &gt;&gt; Joh 13:16]] {{field-on:Bible}} Истина, истина ви казвам: Никой раб не е по-горен от господаря си; нито посланник е по-горен от оногоз който го е изпратил. {{field-off:Bible}}</w:t>
      </w:r>
    </w:p>
    <w:p>
      <w:pPr>
        <w:pStyle w:val="Normal"/>
        <w:rPr/>
      </w:pPr>
      <w:r>
        <w:rPr/>
        <w:t>[[@Bible:Joh 13:17 ]][[13:17 &gt;&gt; Joh 13:17]] {{field-on:Bible}} Това като знаете, блажени сте ако го правите. {{field-off:Bible}}</w:t>
      </w:r>
    </w:p>
    <w:p>
      <w:pPr>
        <w:pStyle w:val="Normal"/>
        <w:rPr/>
      </w:pPr>
      <w:r>
        <w:rPr/>
        <w:t>[[@Bible:Joh 13:18 ]][[13:18 &gt;&gt; Joh 13:18]] {{field-on:Bible}} Не казвам това за всинца ви: аз зная кои съм избрал; но за да се сбъде писанието: "Който яде хлеб с мене дигна против мене петата си." {{field-off:Bible}}</w:t>
      </w:r>
    </w:p>
    <w:p>
      <w:pPr>
        <w:pStyle w:val="Normal"/>
        <w:rPr/>
      </w:pPr>
      <w:r>
        <w:rPr/>
        <w:t>[[@Bible:Joh 13:19 ]][[13:19 &gt;&gt; Joh 13:19]] {{field-on:Bible}} От сега ви казвам това докле още не е било, та кога сбъде да повервате че съм аз. {{field-off:Bible}}</w:t>
      </w:r>
    </w:p>
    <w:p>
      <w:pPr>
        <w:pStyle w:val="Normal"/>
        <w:rPr/>
      </w:pPr>
      <w:r>
        <w:rPr/>
        <w:t>[[@Bible:Joh 13:20 ]][[13:20 &gt;&gt; Joh 13:20]] {{field-on:Bible}} Истина, истина ви казвам: който приима когото аз проводя мене приима, и който приима мене приима тогоз който ме е проводил. {{field-off:Bible}}</w:t>
      </w:r>
    </w:p>
    <w:p>
      <w:pPr>
        <w:pStyle w:val="Normal"/>
        <w:rPr/>
      </w:pPr>
      <w:r>
        <w:rPr/>
        <w:t>[[@Bible:Joh 13:21 ]][[13:21 &gt;&gt; Joh 13:21]] {{field-on:Bible}} Това като рече Исус, смути се духом, и свидетелствува и рече: Истина, истина ви казвам че един от вас ще ме предаде. {{field-off:Bible}}</w:t>
      </w:r>
    </w:p>
    <w:p>
      <w:pPr>
        <w:pStyle w:val="Normal"/>
        <w:rPr/>
      </w:pPr>
      <w:r>
        <w:rPr/>
        <w:t>[[@Bible:Joh 13:22 ]][[13:22 &gt;&gt; Joh 13:22]] {{field-on:Bible}} Тогаз учениците се спогледваха помежду си, и недоумеваха се за кого говори? {{field-off:Bible}}</w:t>
      </w:r>
    </w:p>
    <w:p>
      <w:pPr>
        <w:pStyle w:val="Normal"/>
        <w:rPr/>
      </w:pPr>
      <w:r>
        <w:rPr/>
        <w:t>[[@Bible:Joh 13:23 ]][[13:23 &gt;&gt; Joh 13:23]] {{field-on:Bible}} А един от учениците когото обичаше Исус беше се облегнал на скута Исусов. {{field-off:Bible}}</w:t>
      </w:r>
    </w:p>
    <w:p>
      <w:pPr>
        <w:pStyle w:val="Normal"/>
        <w:rPr/>
      </w:pPr>
      <w:r>
        <w:rPr/>
        <w:t>[[@Bible:Joh 13:24 ]][[13:24 &gt;&gt; Joh 13:24]] {{field-on:Bible}} Кивнува му Симон Петър да попита кой е този за когото говори. {{field-off:Bible}}</w:t>
      </w:r>
    </w:p>
    <w:p>
      <w:pPr>
        <w:pStyle w:val="Normal"/>
        <w:rPr/>
      </w:pPr>
      <w:r>
        <w:rPr/>
        <w:t>[[@Bible:Joh 13:25 ]][[13:25 &gt;&gt; Joh 13:25]] {{field-on:Bible}} А той припадна на гърдите Исусови и казва му: Господи, кой е? {{field-off:Bible}}</w:t>
      </w:r>
    </w:p>
    <w:p>
      <w:pPr>
        <w:pStyle w:val="Normal"/>
        <w:rPr/>
      </w:pPr>
      <w:r>
        <w:rPr/>
        <w:t>[[@Bible:Joh 13:26 ]][[13:26 &gt;&gt; Joh 13:26]] {{field-on:Bible}} Отговаря Исус: Аз като затопя залака, комуто го дам той е; и затопи залака та даде на Юда Симонова Искариотскаго. {{field-off:Bible}}</w:t>
      </w:r>
    </w:p>
    <w:p>
      <w:pPr>
        <w:pStyle w:val="Normal"/>
        <w:rPr/>
      </w:pPr>
      <w:r>
        <w:rPr/>
        <w:t>[[@Bible:Joh 13:27 ]][[13:27 &gt;&gt; Joh 13:27]] {{field-on:Bible}} И подир залака тогаз влезе Сатана в него; и тъй, казва му Исус: Което правиш, прави го по-скоро. {{field-off:Bible}}</w:t>
      </w:r>
    </w:p>
    <w:p>
      <w:pPr>
        <w:pStyle w:val="Normal"/>
        <w:rPr/>
      </w:pPr>
      <w:r>
        <w:rPr/>
        <w:t>[[@Bible:Joh 13:28 ]][[13:28 &gt;&gt; Joh 13:28]] {{field-on:Bible}} А това никой от седещите на трапезата не разуме защо му рече; {{field-off:Bible}}</w:t>
      </w:r>
    </w:p>
    <w:p>
      <w:pPr>
        <w:pStyle w:val="Normal"/>
        <w:rPr/>
      </w:pPr>
      <w:r>
        <w:rPr/>
        <w:t>[[@Bible:Joh 13:29 ]][[13:29 &gt;&gt; Joh 13:29]] {{field-on:Bible}} защото некои мислеха, понеже Юда имаше касата, че му казва Исус: Купи каквото ни требва за праздника, или, да даде нещо на сиромасите. {{field-off:Bible}}</w:t>
      </w:r>
    </w:p>
    <w:p>
      <w:pPr>
        <w:pStyle w:val="Normal"/>
        <w:rPr/>
      </w:pPr>
      <w:r>
        <w:rPr/>
        <w:t>[[@Bible:Joh 13:30 ]][[13:30 &gt;&gt; Joh 13:30]] {{field-on:Bible}} И тъй, като взе той залака излезе тутакси; а беше нощ. {{field-off:Bible}}</w:t>
      </w:r>
    </w:p>
    <w:p>
      <w:pPr>
        <w:pStyle w:val="Normal"/>
        <w:rPr/>
      </w:pPr>
      <w:r>
        <w:rPr/>
        <w:t>[[@Bible:Joh 13:31 ]][[13:31 &gt;&gt; Joh 13:31]] {{field-on:Bible}} А когато излезе той, казва Исус: Сега се прослави Син человечески, и Бог се прослави в него. {{field-off:Bible}}</w:t>
      </w:r>
    </w:p>
    <w:p>
      <w:pPr>
        <w:pStyle w:val="Normal"/>
        <w:rPr/>
      </w:pPr>
      <w:r>
        <w:rPr/>
        <w:t>[[@Bible:Joh 13:32 ]][[13:32 &gt;&gt; Joh 13:32]] {{field-on:Bible}} Ако Бог се прослави в него, то и него Бог ще прослави в себе си, и сега ще го прослави. {{field-off:Bible}}</w:t>
      </w:r>
    </w:p>
    <w:p>
      <w:pPr>
        <w:pStyle w:val="Normal"/>
        <w:rPr/>
      </w:pPr>
      <w:r>
        <w:rPr/>
        <w:t>[[@Bible:Joh 13:33 ]][[13:33 &gt;&gt; Joh 13:33]] {{field-on:Bible}} чадца, още малко съм с вас. Ще ме търсите, и, както рекох на Юдеите: Дето ида аз вие не можете да дойдете, и вам казвам сега. {{field-off:Bible}}</w:t>
      </w:r>
    </w:p>
    <w:p>
      <w:pPr>
        <w:pStyle w:val="Normal"/>
        <w:rPr/>
      </w:pPr>
      <w:r>
        <w:rPr/>
        <w:t>[[@Bible:Joh 13:34 ]][[13:34 &gt;&gt; Joh 13:34]] {{field-on:Bible}} Нова заповед ви давам: Да имате любов помежду си; както ви възлюбих, и вие да имате любов помежду си. {{field-off:Bible}}</w:t>
      </w:r>
    </w:p>
    <w:p>
      <w:pPr>
        <w:pStyle w:val="Normal"/>
        <w:rPr/>
      </w:pPr>
      <w:r>
        <w:rPr/>
        <w:t>[[@Bible:Joh 13:35 ]][[13:35 &gt;&gt; Joh 13:35]] {{field-on:Bible}} От това всички ще познаят че сте мои ученици, ако имате любов помежду си. {{field-off:Bible}}</w:t>
      </w:r>
    </w:p>
    <w:p>
      <w:pPr>
        <w:pStyle w:val="Normal"/>
        <w:rPr/>
      </w:pPr>
      <w:r>
        <w:rPr/>
        <w:t>[[@Bible:Joh 13:36 ]][[13:36 &gt;&gt; Joh 13:36]] {{field-on:Bible}} Казва му Симон Петър: Господи, къде отхождаш? Отговори му Исус: Където отивам не можеш сега да дойдеш след мене, но подир ще ме последваш. {{field-off:Bible}}</w:t>
      </w:r>
    </w:p>
    <w:p>
      <w:pPr>
        <w:pStyle w:val="Normal"/>
        <w:rPr/>
      </w:pPr>
      <w:r>
        <w:rPr/>
        <w:t>[[@Bible:Joh 13:37 ]][[13:37 &gt;&gt; Joh 13:37]] {{field-on:Bible}} Казва му Петър: Господи, защо да не мога да дойда след тебе сега? Душата си ще положа за тебе. {{field-off:Bible}}</w:t>
      </w:r>
    </w:p>
    <w:p>
      <w:pPr>
        <w:pStyle w:val="Normal"/>
        <w:rPr/>
      </w:pPr>
      <w:r>
        <w:rPr/>
        <w:t>[[@Bible:Joh 13:38 ]][[13:38 &gt;&gt; Joh 13:38]] {{field-on:Bible}} Отговори му Исус: Душата си ли за мене ще положиш? Истина, истина ти казвам: Доде не е пеял петелът, три пъти ще се отречеш от мене. {{field-off:Bible}}</w:t>
      </w:r>
    </w:p>
    <w:p>
      <w:pPr>
        <w:pStyle w:val="Heading2"/>
        <w:rPr/>
      </w:pPr>
      <w:r>
        <w:rPr/>
        <w:t>Глава 14</w:t>
      </w:r>
    </w:p>
    <w:p>
      <w:pPr>
        <w:pStyle w:val="Normal"/>
        <w:rPr/>
      </w:pPr>
      <w:r>
        <w:rPr/>
        <w:t>[[@Bible:Joh 14:1 ]][[14:1 &gt;&gt; Joh 14:1]] {{field-on:Bible}} Да се не смущава сърцето ви: вервайте в Бога, и в мене вервайте. {{field-off:Bible}}</w:t>
      </w:r>
    </w:p>
    <w:p>
      <w:pPr>
        <w:pStyle w:val="Normal"/>
        <w:rPr/>
      </w:pPr>
      <w:r>
        <w:rPr/>
        <w:t>[[@Bible:Joh 14:2 ]][[14:2 &gt;&gt; Joh 14:2]] {{field-on:Bible}} В дома на Отца моего много жилища има; ако да не бе така аз бих ви казал. Отхождам да ви приготвя место. {{field-off:Bible}}</w:t>
      </w:r>
    </w:p>
    <w:p>
      <w:pPr>
        <w:pStyle w:val="Normal"/>
        <w:rPr/>
      </w:pPr>
      <w:r>
        <w:rPr/>
        <w:t>[[@Bible:Joh 14:3 ]][[14:3 &gt;&gt; Joh 14:3]] {{field-on:Bible}} И когато отида и ви приготвя место, ще дойда пак и ще ви взема при себе си, щото дето съм аз да бъдете и вие. {{field-off:Bible}}</w:t>
      </w:r>
    </w:p>
    <w:p>
      <w:pPr>
        <w:pStyle w:val="Normal"/>
        <w:rPr/>
      </w:pPr>
      <w:r>
        <w:rPr/>
        <w:t>[[@Bible:Joh 14:4 ]][[14:4 &gt;&gt; Joh 14:4]] {{field-on:Bible}} И къде отивам аз вие знаете, и пътя знаете. {{field-off:Bible}}</w:t>
      </w:r>
    </w:p>
    <w:p>
      <w:pPr>
        <w:pStyle w:val="Normal"/>
        <w:rPr/>
      </w:pPr>
      <w:r>
        <w:rPr/>
        <w:t>[[@Bible:Joh 14:5 ]][[14:5 &gt;&gt; Joh 14:5]] {{field-on:Bible}} Казва му Тома: Господи, не знаем къде отхождаш; и как можем да знаем пътя? {{field-off:Bible}}</w:t>
      </w:r>
    </w:p>
    <w:p>
      <w:pPr>
        <w:pStyle w:val="Normal"/>
        <w:rPr/>
      </w:pPr>
      <w:r>
        <w:rPr/>
        <w:t>[[@Bible:Joh 14:6 ]][[14:6 &gt;&gt; Joh 14:6]] {{field-on:Bible}} Казва му Исус: Аз съм пътът, и истината, и животът: никой не отива при Отца тъкмо чрез мене. {{field-off:Bible}}</w:t>
      </w:r>
    </w:p>
    <w:p>
      <w:pPr>
        <w:pStyle w:val="Normal"/>
        <w:rPr/>
      </w:pPr>
      <w:r>
        <w:rPr/>
        <w:t>[[@Bible:Joh 14:7 ]][[14:7 &gt;&gt; Joh 14:7]] {{field-on:Bible}} Ако бихте познавали мене познавали бихте и Отца ми; и от нине познавате го и видехте го. {{field-off:Bible}}</w:t>
      </w:r>
    </w:p>
    <w:p>
      <w:pPr>
        <w:pStyle w:val="Normal"/>
        <w:rPr/>
      </w:pPr>
      <w:r>
        <w:rPr/>
        <w:t>[[@Bible:Joh 14:8 ]][[14:8 &gt;&gt; Joh 14:8]] {{field-on:Bible}} Казва му Филип: Господи, покажи ни Отца, и доста ни е. {{field-off:Bible}}</w:t>
      </w:r>
    </w:p>
    <w:p>
      <w:pPr>
        <w:pStyle w:val="Normal"/>
        <w:rPr/>
      </w:pPr>
      <w:r>
        <w:rPr/>
        <w:t>[[@Bible:Joh 14:9 ]][[14:9 &gt;&gt; Joh 14:9]] {{field-on:Bible}} Казва му Исус: Толкози време съм с вас, и не си ли ме познал, Филипе? Който е видел мене видел е Отца; и как казваш ти: Покажи ни Отца? {{field-off:Bible}}</w:t>
      </w:r>
    </w:p>
    <w:p>
      <w:pPr>
        <w:pStyle w:val="Normal"/>
        <w:rPr/>
      </w:pPr>
      <w:r>
        <w:rPr/>
        <w:t>[[@Bible:Joh 14:10 ]][[14:10 &gt;&gt; Joh 14:10]] {{field-on:Bible}} Не верваш ли че аз съм в Отца, и Отец е в мене? Думите които аз ви говоря, от себе си не ги говоря: но Отец който пребъдва в мене, делата той прави. {{field-off:Bible}}</w:t>
      </w:r>
    </w:p>
    <w:p>
      <w:pPr>
        <w:pStyle w:val="Normal"/>
        <w:rPr/>
      </w:pPr>
      <w:r>
        <w:rPr/>
        <w:t>[[@Bible:Joh 14:11 ]][[14:11 &gt;&gt; Joh 14:11]] {{field-on:Bible}} Вервайте ми че аз съм в Отца, и Отец е в мене: ако ли не, вервайте ми за тия дела. {{field-off:Bible}}</w:t>
      </w:r>
    </w:p>
    <w:p>
      <w:pPr>
        <w:pStyle w:val="Normal"/>
        <w:rPr/>
      </w:pPr>
      <w:r>
        <w:rPr/>
        <w:t>[[@Bible:Joh 14:12 ]][[14:12 &gt;&gt; Joh 14:12]] {{field-on:Bible}} Истина, истина ви казвам: който верва в мене, делата които правя аз и той ще ги прави; и по-големи от тех ще прави, защото аз отхождам при Отца си. {{field-off:Bible}}</w:t>
      </w:r>
    </w:p>
    <w:p>
      <w:pPr>
        <w:pStyle w:val="Normal"/>
        <w:rPr/>
      </w:pPr>
      <w:r>
        <w:rPr/>
        <w:t>[[@Bible:Joh 14:13 ]][[14:13 &gt;&gt; Joh 14:13]] {{field-on:Bible}} И каквото попросите в мое име ще го направя, за да се прослави Отец в Сина. {{field-off:Bible}}</w:t>
      </w:r>
    </w:p>
    <w:p>
      <w:pPr>
        <w:pStyle w:val="Normal"/>
        <w:rPr/>
      </w:pPr>
      <w:r>
        <w:rPr/>
        <w:t>[[@Bible:Joh 14:14 ]][[14:14 &gt;&gt; Joh 14:14]] {{field-on:Bible}} Ако попросите нещо в мое име, аз ще го направя. {{field-off:Bible}}</w:t>
      </w:r>
    </w:p>
    <w:p>
      <w:pPr>
        <w:pStyle w:val="Normal"/>
        <w:rPr/>
      </w:pPr>
      <w:r>
        <w:rPr/>
        <w:t>[[@Bible:Joh 14:15 ]][[14:15 &gt;&gt; Joh 14:15]] {{field-on:Bible}} Ако имате любов към мене, упазете моите заповеди. {{field-off:Bible}}</w:t>
      </w:r>
    </w:p>
    <w:p>
      <w:pPr>
        <w:pStyle w:val="Normal"/>
        <w:rPr/>
      </w:pPr>
      <w:r>
        <w:rPr/>
        <w:t>[[@Bible:Joh 14:16 ]][[14:16 &gt;&gt; Joh 14:16]] {{field-on:Bible}} И аз ще умоля Отца, и ще ви даде друг Утешител да пребъде с вас във веки, {{field-off:Bible}}</w:t>
      </w:r>
    </w:p>
    <w:p>
      <w:pPr>
        <w:pStyle w:val="Normal"/>
        <w:rPr/>
      </w:pPr>
      <w:r>
        <w:rPr/>
        <w:t>[[@Bible:Joh 14:17 ]][[14:17 &gt;&gt; Joh 14:17]] {{field-on:Bible}} Духа на истината, когото светът не може да приеме, защото го не види нито го познава; а вие го познавате, защото пребъдва с вас, и във вас ще бъде. {{field-off:Bible}}</w:t>
      </w:r>
    </w:p>
    <w:p>
      <w:pPr>
        <w:pStyle w:val="Normal"/>
        <w:rPr/>
      </w:pPr>
      <w:r>
        <w:rPr/>
        <w:t>[[@Bible:Joh 14:18 ]][[14:18 &gt;&gt; Joh 14:18]] {{field-on:Bible}} Нема да ви оставя сираци: ще дойда при вас. {{field-off:Bible}}</w:t>
      </w:r>
    </w:p>
    <w:p>
      <w:pPr>
        <w:pStyle w:val="Normal"/>
        <w:rPr/>
      </w:pPr>
      <w:r>
        <w:rPr/>
        <w:t>[[@Bible:Joh 14:19 ]][[14:19 &gt;&gt; Joh 14:19]] {{field-on:Bible}} Още малко, и светът вече нема да ме вижда; а вие ме видите. Понеже аз живея, и вие ще живеете. {{field-off:Bible}}</w:t>
      </w:r>
    </w:p>
    <w:p>
      <w:pPr>
        <w:pStyle w:val="Normal"/>
        <w:rPr/>
      </w:pPr>
      <w:r>
        <w:rPr/>
        <w:t>[[@Bible:Joh 14:20 ]][[14:20 &gt;&gt; Joh 14:20]] {{field-on:Bible}} В онзи ден вие ще познаете че аз съм в Отца си, и вие в мене, и аз във вас. {{field-off:Bible}}</w:t>
      </w:r>
    </w:p>
    <w:p>
      <w:pPr>
        <w:pStyle w:val="Normal"/>
        <w:rPr/>
      </w:pPr>
      <w:r>
        <w:rPr/>
        <w:t>[[@Bible:Joh 14:21 ]][[14:21 &gt;&gt; Joh 14:21]] {{field-on:Bible}} Който има моите заповеди и ги държи, той е който ме люби; а който ме люби възлюбен ще бъде от Отца ми; и аз ще го възлюбя, и ще явя себе си нему. {{field-off:Bible}}</w:t>
      </w:r>
    </w:p>
    <w:p>
      <w:pPr>
        <w:pStyle w:val="Normal"/>
        <w:rPr/>
      </w:pPr>
      <w:r>
        <w:rPr/>
        <w:t>[[@Bible:Joh 14:22 ]][[14:22 &gt;&gt; Joh 14:22]] {{field-on:Bible}} Казва му Юда (не Искариотски): Господи, що е това дето ще явиш себе си нам а не на света? {{field-off:Bible}}</w:t>
      </w:r>
    </w:p>
    <w:p>
      <w:pPr>
        <w:pStyle w:val="Normal"/>
        <w:rPr/>
      </w:pPr>
      <w:r>
        <w:rPr/>
        <w:t>[[@Bible:Joh 14:23 ]][[14:23 &gt;&gt; Joh 14:23]] {{field-on:Bible}} Отговори Исус и рече му: Който люби мене ще упази моето слово; и Отец ми ще го възлюби, и ще дойдем при него, и ще направим жилище у него. {{field-off:Bible}}</w:t>
      </w:r>
    </w:p>
    <w:p>
      <w:pPr>
        <w:pStyle w:val="Normal"/>
        <w:rPr/>
      </w:pPr>
      <w:r>
        <w:rPr/>
        <w:t>[[@Bible:Joh 14:24 ]][[14:24 &gt;&gt; Joh 14:24]] {{field-on:Bible}} Който не люби мене моите думи не държи; и словото което слушате не е мое, но на Отца който ме е проводил. {{field-off:Bible}}</w:t>
      </w:r>
    </w:p>
    <w:p>
      <w:pPr>
        <w:pStyle w:val="Normal"/>
        <w:rPr/>
      </w:pPr>
      <w:r>
        <w:rPr/>
        <w:t>[[@Bible:Joh 14:25 ]][[14:25 &gt;&gt; Joh 14:25]] {{field-on:Bible}} Това ви изказах докле съм още с вас. {{field-off:Bible}}</w:t>
      </w:r>
    </w:p>
    <w:p>
      <w:pPr>
        <w:pStyle w:val="Normal"/>
        <w:rPr/>
      </w:pPr>
      <w:r>
        <w:rPr/>
        <w:t>[[@Bible:Joh 14:26 ]][[14:26 &gt;&gt; Joh 14:26]] {{field-on:Bible}} А Утешителът, Дух Светий, когото Отец ще ви проводи в мое име, той ще ви научи всичко, и ще ви напомни всичко що съм ви рекъл. {{field-off:Bible}}</w:t>
      </w:r>
    </w:p>
    <w:p>
      <w:pPr>
        <w:pStyle w:val="Normal"/>
        <w:rPr/>
      </w:pPr>
      <w:r>
        <w:rPr/>
        <w:t>[[@Bible:Joh 14:27 ]][[14:27 &gt;&gt; Joh 14:27]] {{field-on:Bible}} Мир ви оставям: моят мир ви давам: аз не ви давам както светът дава. Да се не смущава сърдцето ви нито да се устрашава. {{field-off:Bible}}</w:t>
      </w:r>
    </w:p>
    <w:p>
      <w:pPr>
        <w:pStyle w:val="Normal"/>
        <w:rPr/>
      </w:pPr>
      <w:r>
        <w:rPr/>
        <w:t>[[@Bible:Joh 14:28 ]][[14:28 &gt;&gt; Joh 14:28]] {{field-on:Bible}} чухте че аз ви рекох: Отивам си, и ще дойда при вас. Ако ме любехте, възрадвали се бихте за това що рекох: Отхождам при Отца; защото Отец мой е по-голем от мен. {{field-off:Bible}}</w:t>
      </w:r>
    </w:p>
    <w:p>
      <w:pPr>
        <w:pStyle w:val="Normal"/>
        <w:rPr/>
      </w:pPr>
      <w:r>
        <w:rPr/>
        <w:t>[[@Bible:Joh 14:29 ]][[14:29 &gt;&gt; Joh 14:29]] {{field-on:Bible}} И сега ви рекох преди да бъде, че когато се сбъде да повервате. {{field-off:Bible}}</w:t>
      </w:r>
    </w:p>
    <w:p>
      <w:pPr>
        <w:pStyle w:val="Normal"/>
        <w:rPr/>
      </w:pPr>
      <w:r>
        <w:rPr/>
        <w:t>[[@Bible:Joh 14:30 ]][[14:30 &gt;&gt; Joh 14:30]] {{field-on:Bible}} От сега с вас нема много да говоря; защото иде князът на този свет, и той нема нищо в мене. {{field-off:Bible}}</w:t>
      </w:r>
    </w:p>
    <w:p>
      <w:pPr>
        <w:pStyle w:val="Normal"/>
        <w:rPr/>
      </w:pPr>
      <w:r>
        <w:rPr/>
        <w:t>[[@Bible:Joh 14:31 ]][[14:31 &gt;&gt; Joh 14:31]] {{field-on:Bible}} Но за да познае светът че аз любя Отца, и както ми е Отец заповедал, така правя. Станете, да отидем от тука. {{field-off:Bible}}</w:t>
      </w:r>
    </w:p>
    <w:p>
      <w:pPr>
        <w:pStyle w:val="Heading2"/>
        <w:rPr/>
      </w:pPr>
      <w:r>
        <w:rPr/>
        <w:t>Глава 15</w:t>
      </w:r>
    </w:p>
    <w:p>
      <w:pPr>
        <w:pStyle w:val="Normal"/>
        <w:rPr/>
      </w:pPr>
      <w:r>
        <w:rPr/>
        <w:t>[[@Bible:Joh 15:1 ]][[15:1 &gt;&gt; Joh 15:1]] {{field-on:Bible}} Аз съм истинната лоза, и Отец ми е земледелецът. {{field-off:Bible}}</w:t>
      </w:r>
    </w:p>
    <w:p>
      <w:pPr>
        <w:pStyle w:val="Normal"/>
        <w:rPr/>
      </w:pPr>
      <w:r>
        <w:rPr/>
        <w:t>[[@Bible:Joh 15:2 ]][[15:2 &gt;&gt; Joh 15:2]] {{field-on:Bible}} Всека пръчка в мене която не принося плод, отрезва я; и всека що дава плод, очистя я за да даде по-много плод. {{field-off:Bible}}</w:t>
      </w:r>
    </w:p>
    <w:p>
      <w:pPr>
        <w:pStyle w:val="Normal"/>
        <w:rPr/>
      </w:pPr>
      <w:r>
        <w:rPr/>
        <w:t>[[@Bible:Joh 15:3 ]][[15:3 &gt;&gt; Joh 15:3]] {{field-on:Bible}} Вие сега сте чисти заради словото което ви говорих. {{field-off:Bible}}</w:t>
      </w:r>
    </w:p>
    <w:p>
      <w:pPr>
        <w:pStyle w:val="Normal"/>
        <w:rPr/>
      </w:pPr>
      <w:r>
        <w:rPr/>
        <w:t>[[@Bible:Joh 15:4 ]][[15:4 &gt;&gt; Joh 15:4]] {{field-on:Bible}} Пребъдете в мене, и аз във вас. Както лозената пръчка не може да принесе плод от само себе си ако не пребъде на лозата, така нито вие ако не пребъдете в мене. {{field-off:Bible}}</w:t>
      </w:r>
    </w:p>
    <w:p>
      <w:pPr>
        <w:pStyle w:val="Normal"/>
        <w:rPr/>
      </w:pPr>
      <w:r>
        <w:rPr/>
        <w:t>[[@Bible:Joh 15:5 ]][[15:5 &gt;&gt; Joh 15:5]] {{field-on:Bible}} Аз съм лозата, вие пръчките: който пребъдва в мене, и аз в него, той принося плод много; защото без мене не можете нищо да сторите. {{field-off:Bible}}</w:t>
      </w:r>
    </w:p>
    <w:p>
      <w:pPr>
        <w:pStyle w:val="Normal"/>
        <w:rPr/>
      </w:pPr>
      <w:r>
        <w:rPr/>
        <w:t>[[@Bible:Joh 15:6 ]][[15:6 &gt;&gt; Joh 15:6]] {{field-on:Bible}} Ако не пребъде некой в мене, изхвърлен бива вън както лозената пръчка и изсъхнува; и събират ги та ги кладат на огъня и горят. {{field-off:Bible}}</w:t>
      </w:r>
    </w:p>
    <w:p>
      <w:pPr>
        <w:pStyle w:val="Normal"/>
        <w:rPr/>
      </w:pPr>
      <w:r>
        <w:rPr/>
        <w:t>[[@Bible:Joh 15:7 ]][[15:7 &gt;&gt; Joh 15:7]] {{field-on:Bible}} Ако пребъдете в мене и думите ми пребъдат във вас, каквото искате ще просите, и ще ви бъде. {{field-off:Bible}}</w:t>
      </w:r>
    </w:p>
    <w:p>
      <w:pPr>
        <w:pStyle w:val="Normal"/>
        <w:rPr/>
      </w:pPr>
      <w:r>
        <w:rPr/>
        <w:t>[[@Bible:Joh 15:8 ]][[15:8 &gt;&gt; Joh 15:8]] {{field-on:Bible}} В това се прославя Отец ми, да приносяте много плод; и така ще бъдете мои ученици. {{field-off:Bible}}</w:t>
      </w:r>
    </w:p>
    <w:p>
      <w:pPr>
        <w:pStyle w:val="Normal"/>
        <w:rPr/>
      </w:pPr>
      <w:r>
        <w:rPr/>
        <w:t>[[@Bible:Joh 15:9 ]][[15:9 &gt;&gt; Joh 15:9]] {{field-on:Bible}} Както Отец възлюби мене, и аз възлюбих вас; пребъдете в моята любов. {{field-off:Bible}}</w:t>
      </w:r>
    </w:p>
    <w:p>
      <w:pPr>
        <w:pStyle w:val="Normal"/>
        <w:rPr/>
      </w:pPr>
      <w:r>
        <w:rPr/>
        <w:t>[[@Bible:Joh 15:10 ]][[15:10 &gt;&gt; Joh 15:10]] {{field-on:Bible}} Ако държите моите заповеди ще пребъдете в любовта ми, както съм аз държал заповедите на Отца си и пребъдвам в неговата любов. {{field-off:Bible}}</w:t>
      </w:r>
    </w:p>
    <w:p>
      <w:pPr>
        <w:pStyle w:val="Normal"/>
        <w:rPr/>
      </w:pPr>
      <w:r>
        <w:rPr/>
        <w:t>[[@Bible:Joh 15:11 ]][[15:11 &gt;&gt; Joh 15:11]] {{field-on:Bible}} Това ви говорих за да пребъде моята радост във вас, и вашата радост да бъде изпълнена. {{field-off:Bible}}</w:t>
      </w:r>
    </w:p>
    <w:p>
      <w:pPr>
        <w:pStyle w:val="Normal"/>
        <w:rPr/>
      </w:pPr>
      <w:r>
        <w:rPr/>
        <w:t>[[@Bible:Joh 15:12 ]][[15:12 &gt;&gt; Joh 15:12]] {{field-on:Bible}} Тая е моята заповед, да имате любов помежду си както ви аз възлюбих. {{field-off:Bible}}</w:t>
      </w:r>
    </w:p>
    <w:p>
      <w:pPr>
        <w:pStyle w:val="Normal"/>
        <w:rPr/>
      </w:pPr>
      <w:r>
        <w:rPr/>
        <w:t>[[@Bible:Joh 15:13 ]][[15:13 &gt;&gt; Joh 15:13]] {{field-on:Bible}} Никой нема по-голема любов от тази, щото да положи некой душата си за приятелите си. {{field-off:Bible}}</w:t>
      </w:r>
    </w:p>
    <w:p>
      <w:pPr>
        <w:pStyle w:val="Normal"/>
        <w:rPr/>
      </w:pPr>
      <w:r>
        <w:rPr/>
        <w:t>[[@Bible:Joh 15:14 ]][[15:14 &gt;&gt; Joh 15:14]] {{field-on:Bible}} Вие сте ми приятели ако правите това което ви аз заповедвам. {{field-off:Bible}}</w:t>
      </w:r>
    </w:p>
    <w:p>
      <w:pPr>
        <w:pStyle w:val="Normal"/>
        <w:rPr/>
      </w:pPr>
      <w:r>
        <w:rPr/>
        <w:t>[[@Bible:Joh 15:15 ]][[15:15 &gt;&gt; Joh 15:15]] {{field-on:Bible}} Не ви наричам вече раби, защото рабът не знае що прави господарът му; а вас ви нарекох приятели, защото всичко що чух от Отца си явих ви го. {{field-off:Bible}}</w:t>
      </w:r>
    </w:p>
    <w:p>
      <w:pPr>
        <w:pStyle w:val="Normal"/>
        <w:rPr/>
      </w:pPr>
      <w:r>
        <w:rPr/>
        <w:t>[[@Bible:Joh 15:16 ]][[15:16 &gt;&gt; Joh 15:16]] {{field-on:Bible}} Не избрахте вие мене, но аз вас избрах, и поставих ви да идете вие и да принесете плод, и плодът ви да пребъде; щото каквото поискате от Отца в мое име, да ви даде. {{field-off:Bible}}</w:t>
      </w:r>
    </w:p>
    <w:p>
      <w:pPr>
        <w:pStyle w:val="Normal"/>
        <w:rPr/>
      </w:pPr>
      <w:r>
        <w:rPr/>
        <w:t>[[@Bible:Joh 15:17 ]][[15:17 &gt;&gt; Joh 15:17]] {{field-on:Bible}} Това ви заповедвам, да имате любов един към друг. {{field-off:Bible}}</w:t>
      </w:r>
    </w:p>
    <w:p>
      <w:pPr>
        <w:pStyle w:val="Normal"/>
        <w:rPr/>
      </w:pPr>
      <w:r>
        <w:rPr/>
        <w:t>[[@Bible:Joh 15:18 ]][[15:18 &gt;&gt; Joh 15:18]] {{field-on:Bible}} Светът ако ви ненавиди, знайте че мене по-напред от вас възненавиде. {{field-off:Bible}}</w:t>
      </w:r>
    </w:p>
    <w:p>
      <w:pPr>
        <w:pStyle w:val="Normal"/>
        <w:rPr/>
      </w:pPr>
      <w:r>
        <w:rPr/>
        <w:t>[[@Bible:Joh 15:19 ]][[15:19 &gt;&gt; Joh 15:19]] {{field-on:Bible}} Ако бехте от света, светът би любил своето; а понеже не сте от света, но аз ви избрах от света, за това светът ви ненавиди. {{field-off:Bible}}</w:t>
      </w:r>
    </w:p>
    <w:p>
      <w:pPr>
        <w:pStyle w:val="Normal"/>
        <w:rPr/>
      </w:pPr>
      <w:r>
        <w:rPr/>
        <w:t>[[@Bible:Joh 15:20 ]][[15:20 &gt;&gt; Joh 15:20]] {{field-on:Bible}} Помнете словото което ви аз рекох: Не е рабът по-голем от господаря си. Мене ако изгониха, и вас ще изгонят: ако са държали словото ми, и вашето ще държат. {{field-off:Bible}}</w:t>
      </w:r>
    </w:p>
    <w:p>
      <w:pPr>
        <w:pStyle w:val="Normal"/>
        <w:rPr/>
      </w:pPr>
      <w:r>
        <w:rPr/>
        <w:t>[[@Bible:Joh 15:21 ]][[15:21 &gt;&gt; Joh 15:21]] {{field-on:Bible}} Но всичко това ще ви сторят заради моето име, защото не знаят тогоз който ме е проводил. {{field-off:Bible}}</w:t>
      </w:r>
    </w:p>
    <w:p>
      <w:pPr>
        <w:pStyle w:val="Normal"/>
        <w:rPr/>
      </w:pPr>
      <w:r>
        <w:rPr/>
        <w:t>[[@Bible:Joh 15:22 ]][[15:22 &gt;&gt; Joh 15:22]] {{field-on:Bible}} Ако не бех дошел и не бех им говорил, грех не щеха да имат; сега обаче за греховете си извинение немат. {{field-off:Bible}}</w:t>
      </w:r>
    </w:p>
    <w:p>
      <w:pPr>
        <w:pStyle w:val="Normal"/>
        <w:rPr/>
      </w:pPr>
      <w:r>
        <w:rPr/>
        <w:t>[[@Bible:Joh 15:23 ]][[15:23 &gt;&gt; Joh 15:23]] {{field-on:Bible}} Който ненавиди мене, и Отца ми ненавиди. {{field-off:Bible}}</w:t>
      </w:r>
    </w:p>
    <w:p>
      <w:pPr>
        <w:pStyle w:val="Normal"/>
        <w:rPr/>
      </w:pPr>
      <w:r>
        <w:rPr/>
        <w:t>[[@Bible:Joh 15:24 ]][[15:24 &gt;&gt; Joh 15:24]] {{field-on:Bible}} Ако не бех сторил между тех делата които никой друг не е сторил, грех не биха имали; но сега видеха и възненавидеха и мене и Отца ми. {{field-off:Bible}}</w:t>
      </w:r>
    </w:p>
    <w:p>
      <w:pPr>
        <w:pStyle w:val="Normal"/>
        <w:rPr/>
      </w:pPr>
      <w:r>
        <w:rPr/>
        <w:t>[[@Bible:Joh 15:25 ]][[15:25 &gt;&gt; Joh 15:25]] {{field-on:Bible}} Но това биде за да се изпълни писаното в закона им слово: "Без причина ме възненавидеха." {{field-off:Bible}}</w:t>
      </w:r>
    </w:p>
    <w:p>
      <w:pPr>
        <w:pStyle w:val="Normal"/>
        <w:rPr/>
      </w:pPr>
      <w:r>
        <w:rPr/>
        <w:t>[[@Bible:Joh 15:26 ]][[15:26 &gt;&gt; Joh 15:26]] {{field-on:Bible}} А когато дойде Утешителът когото аз ще ви изпратя от Отца, Духа на истината който от Отца изходи, той ще свидетелствува за мене. {{field-off:Bible}}</w:t>
      </w:r>
    </w:p>
    <w:p>
      <w:pPr>
        <w:pStyle w:val="Normal"/>
        <w:rPr/>
      </w:pPr>
      <w:r>
        <w:rPr/>
        <w:t>[[@Bible:Joh 15:27 ]][[15:27 &gt;&gt; Joh 15:27]] {{field-on:Bible}} Но и вие свидетелствувате защото от начало сте с мене. {{field-off:Bible}}</w:t>
      </w:r>
    </w:p>
    <w:p>
      <w:pPr>
        <w:pStyle w:val="Heading2"/>
        <w:rPr/>
      </w:pPr>
      <w:r>
        <w:rPr/>
        <w:t>Глава 16</w:t>
      </w:r>
    </w:p>
    <w:p>
      <w:pPr>
        <w:pStyle w:val="Normal"/>
        <w:rPr/>
      </w:pPr>
      <w:r>
        <w:rPr/>
        <w:t>[[@Bible:Joh 16:1 ]][[16:1 &gt;&gt; Joh 16:1]] {{field-on:Bible}} Това ви казах за да се не съблазните. {{field-off:Bible}}</w:t>
      </w:r>
    </w:p>
    <w:p>
      <w:pPr>
        <w:pStyle w:val="Normal"/>
        <w:rPr/>
      </w:pPr>
      <w:r>
        <w:rPr/>
        <w:t>[[@Bible:Joh 16:2 ]][[16:2 &gt;&gt; Joh 16:2]] {{field-on:Bible}} От съборищата ще ви отлъчат; но иде час в който всеки който ви убие да мисли че служба принося Богу. {{field-off:Bible}}</w:t>
      </w:r>
    </w:p>
    <w:p>
      <w:pPr>
        <w:pStyle w:val="Normal"/>
        <w:rPr/>
      </w:pPr>
      <w:r>
        <w:rPr/>
        <w:t>[[@Bible:Joh 16:3 ]][[16:3 &gt;&gt; Joh 16:3]] {{field-on:Bible}} И това ще ви сторят защото не познаха Отца нито мене. {{field-off:Bible}}</w:t>
      </w:r>
    </w:p>
    <w:p>
      <w:pPr>
        <w:pStyle w:val="Normal"/>
        <w:rPr/>
      </w:pPr>
      <w:r>
        <w:rPr/>
        <w:t>[[@Bible:Joh 16:4 ]][[16:4 &gt;&gt; Joh 16:4]] {{field-on:Bible}} Но аз ви рекох това, та кога дойде този час да го помните че аз ви съм рекъл; и от най-напред не ви го казах, защото бех с вас. {{field-off:Bible}}</w:t>
      </w:r>
    </w:p>
    <w:p>
      <w:pPr>
        <w:pStyle w:val="Normal"/>
        <w:rPr/>
      </w:pPr>
      <w:r>
        <w:rPr/>
        <w:t>[[@Bible:Joh 16:5 ]][[16:5 &gt;&gt; Joh 16:5]] {{field-on:Bible}} А сега отхождам при тогоз който ме е проводил; и никой от вас ме не пита: Къде отхождаш? {{field-off:Bible}}</w:t>
      </w:r>
    </w:p>
    <w:p>
      <w:pPr>
        <w:pStyle w:val="Normal"/>
        <w:rPr/>
      </w:pPr>
      <w:r>
        <w:rPr/>
        <w:t>[[@Bible:Joh 16:6 ]][[16:6 &gt;&gt; Joh 16:6]] {{field-on:Bible}} Но понеже ви изказах това, скръб изпълни сърцата ви. {{field-off:Bible}}</w:t>
      </w:r>
    </w:p>
    <w:p>
      <w:pPr>
        <w:pStyle w:val="Normal"/>
        <w:rPr/>
      </w:pPr>
      <w:r>
        <w:rPr/>
        <w:t>[[@Bible:Joh 16:7 ]][[16:7 &gt;&gt; Joh 16:7]] {{field-on:Bible}} А пък аз истината ви казвам: За вас е по-добре да отида аз; защото ако не отида аз, Утешителът нема да дойде на вас; но ако отида, ще ви го проводя. {{field-off:Bible}}</w:t>
      </w:r>
    </w:p>
    <w:p>
      <w:pPr>
        <w:pStyle w:val="Normal"/>
        <w:rPr/>
      </w:pPr>
      <w:r>
        <w:rPr/>
        <w:t>[[@Bible:Joh 16:8 ]][[16:8 &gt;&gt; Joh 16:8]] {{field-on:Bible}} И той кога дойде ще изобличи света за грех, и за правда, и за съдба: {{field-off:Bible}}</w:t>
      </w:r>
    </w:p>
    <w:p>
      <w:pPr>
        <w:pStyle w:val="Normal"/>
        <w:rPr/>
      </w:pPr>
      <w:r>
        <w:rPr/>
        <w:t>[[@Bible:Joh 16:9 ]][[16:9 &gt;&gt; Joh 16:9]] {{field-on:Bible}} за грех, защото не верват в мене; {{field-off:Bible}}</w:t>
      </w:r>
    </w:p>
    <w:p>
      <w:pPr>
        <w:pStyle w:val="Normal"/>
        <w:rPr/>
      </w:pPr>
      <w:r>
        <w:rPr/>
        <w:t>[[@Bible:Joh 16:10 ]][[16:10 &gt;&gt; Joh 16:10]] {{field-on:Bible}} а за правда, защото отхождам при Отца си, и нема вече да ме виждате; {{field-off:Bible}}</w:t>
      </w:r>
    </w:p>
    <w:p>
      <w:pPr>
        <w:pStyle w:val="Normal"/>
        <w:rPr/>
      </w:pPr>
      <w:r>
        <w:rPr/>
        <w:t>[[@Bible:Joh 16:11 ]][[16:11 &gt;&gt; Joh 16:11]] {{field-on:Bible}} а за съдба, защото князът на този свет е осъден. {{field-off:Bible}}</w:t>
      </w:r>
    </w:p>
    <w:p>
      <w:pPr>
        <w:pStyle w:val="Normal"/>
        <w:rPr/>
      </w:pPr>
      <w:r>
        <w:rPr/>
        <w:t>[[@Bible:Joh 16:12 ]][[16:12 &gt;&gt; Joh 16:12]] {{field-on:Bible}} Много още имам да ви река, но сега не можете да носите. {{field-off:Bible}}</w:t>
      </w:r>
    </w:p>
    <w:p>
      <w:pPr>
        <w:pStyle w:val="Normal"/>
        <w:rPr/>
      </w:pPr>
      <w:r>
        <w:rPr/>
        <w:t>[[@Bible:Joh 16:13 ]][[16:13 &gt;&gt; Joh 16:13]] {{field-on:Bible}} А кога дойде онзи, Духът на истината, ще ви настави на всека истина; защото нема да говори от себе си, но каквото чуе ще говори, и ще ви извести това що има да бъде. {{field-off:Bible}}</w:t>
      </w:r>
    </w:p>
    <w:p>
      <w:pPr>
        <w:pStyle w:val="Normal"/>
        <w:rPr/>
      </w:pPr>
      <w:r>
        <w:rPr/>
        <w:t>[[@Bible:Joh 16:14 ]][[16:14 &gt;&gt; Joh 16:14]] {{field-on:Bible}} Той ще мене да прослави, защото от моето ще вземе и ще ви извести. {{field-off:Bible}}</w:t>
      </w:r>
    </w:p>
    <w:p>
      <w:pPr>
        <w:pStyle w:val="Normal"/>
        <w:rPr/>
      </w:pPr>
      <w:r>
        <w:rPr/>
        <w:t>[[@Bible:Joh 16:15 ]][[16:15 &gt;&gt; Joh 16:15]] {{field-on:Bible}} Всичко що има Отец мое е; за това рекох че от моето ще вземе и ще ви извести. {{field-off:Bible}}</w:t>
      </w:r>
    </w:p>
    <w:p>
      <w:pPr>
        <w:pStyle w:val="Normal"/>
        <w:rPr/>
      </w:pPr>
      <w:r>
        <w:rPr/>
        <w:t>[[@Bible:Joh 16:16 ]][[16:16 &gt;&gt; Joh 16:16]] {{field-on:Bible}} Още малко, и нема да ме виждате, и пак малко и ще ме видите; защото аз при Отца отхождам. {{field-off:Bible}}</w:t>
      </w:r>
    </w:p>
    <w:p>
      <w:pPr>
        <w:pStyle w:val="Normal"/>
        <w:rPr/>
      </w:pPr>
      <w:r>
        <w:rPr/>
        <w:t>[[@Bible:Joh 16:17 ]][[16:17 &gt;&gt; Joh 16:17]] {{field-on:Bible}} Тогаз некои от учениците му подумаха помежду си: Що е това което ни казва: Още малко, и нема да ме виждате; и пак малко, и ще ме видите; и това, че аз при Отца отхождам? {{field-off:Bible}}</w:t>
      </w:r>
    </w:p>
    <w:p>
      <w:pPr>
        <w:pStyle w:val="Normal"/>
        <w:rPr/>
      </w:pPr>
      <w:r>
        <w:rPr/>
        <w:t>[[@Bible:Joh 16:18 ]][[16:18 &gt;&gt; Joh 16:18]] {{field-on:Bible}} И говориха:Що е това което казва: Малко? Не знаем що дума. {{field-off:Bible}}</w:t>
      </w:r>
    </w:p>
    <w:p>
      <w:pPr>
        <w:pStyle w:val="Normal"/>
        <w:rPr/>
      </w:pPr>
      <w:r>
        <w:rPr/>
        <w:t>[[@Bible:Joh 16:19 ]][[16:19 &gt;&gt; Joh 16:19]] {{field-on:Bible}} И разуме Исус че щеха да го питат, и рече им: За това ли разискате помежду си дето рекох: Малко, и нема да ме виждате, и пак малко, и ще ме видите? {{field-off:Bible}}</w:t>
      </w:r>
    </w:p>
    <w:p>
      <w:pPr>
        <w:pStyle w:val="Normal"/>
        <w:rPr/>
      </w:pPr>
      <w:r>
        <w:rPr/>
        <w:t>[[@Bible:Joh 16:20 ]][[16:20 &gt;&gt; Joh 16:20]] {{field-on:Bible}} Истина, истина ви казвам че вие ще възплачете и ще разридаете, а светът ще се възрадва, и вие ще бъдете оскърбени, но скръбта ви ще се промени на радост. {{field-off:Bible}}</w:t>
      </w:r>
    </w:p>
    <w:p>
      <w:pPr>
        <w:pStyle w:val="Normal"/>
        <w:rPr/>
      </w:pPr>
      <w:r>
        <w:rPr/>
        <w:t>[[@Bible:Joh 16:21 ]][[16:21 &gt;&gt; Joh 16:21]] {{field-on:Bible}} Жена кога ражда на скръб е, защото е дошел часът й; а кога роди детето, не помни вече тъгата си поради радостта че се е родил человек на света. {{field-off:Bible}}</w:t>
      </w:r>
    </w:p>
    <w:p>
      <w:pPr>
        <w:pStyle w:val="Normal"/>
        <w:rPr/>
      </w:pPr>
      <w:r>
        <w:rPr/>
        <w:t>[[@Bible:Joh 16:22 ]][[16:22 &gt;&gt; Joh 16:22]] {{field-on:Bible}} Така и вие сега скръб имате; но аз пак ще ви видя, и ще се възрадва сърдцето ви, и радостта ви никой нема да отнеме от вас. {{field-off:Bible}}</w:t>
      </w:r>
    </w:p>
    <w:p>
      <w:pPr>
        <w:pStyle w:val="Normal"/>
        <w:rPr/>
      </w:pPr>
      <w:r>
        <w:rPr/>
        <w:t>[[@Bible:Joh 16:23 ]][[16:23 &gt;&gt; Joh 16:23]] {{field-on:Bible}} И в онзи ден нема да поискате от мене нищо. Истина, истина ви казвам че всичко каквото попросите от Отца в мое име ще ви даде. {{field-off:Bible}}</w:t>
      </w:r>
    </w:p>
    <w:p>
      <w:pPr>
        <w:pStyle w:val="Normal"/>
        <w:rPr/>
      </w:pPr>
      <w:r>
        <w:rPr/>
        <w:t>[[@Bible:Joh 16:24 ]][[16:24 &gt;&gt; Joh 16:24]] {{field-on:Bible}} До нине не сте попросили нищо в мое име: просете, и ще получите, за да бъде радостта ви пълна. {{field-off:Bible}}</w:t>
      </w:r>
    </w:p>
    <w:p>
      <w:pPr>
        <w:pStyle w:val="Normal"/>
        <w:rPr/>
      </w:pPr>
      <w:r>
        <w:rPr/>
        <w:t>[[@Bible:Joh 16:25 ]][[16:25 &gt;&gt; Joh 16:25]] {{field-on:Bible}} Това ви говорих с притчи: но настава час когато нема вече с притчи да ви говоря, но явно ще ви известя за Отца. {{field-off:Bible}}</w:t>
      </w:r>
    </w:p>
    <w:p>
      <w:pPr>
        <w:pStyle w:val="Normal"/>
        <w:rPr/>
      </w:pPr>
      <w:r>
        <w:rPr/>
        <w:t>[[@Bible:Joh 16:26 ]][[16:26 &gt;&gt; Joh 16:26]] {{field-on:Bible}} В онзи ден ще попросите в мое име; и не ви казвам че аз ще умоля Отца за вас; {{field-off:Bible}}</w:t>
      </w:r>
    </w:p>
    <w:p>
      <w:pPr>
        <w:pStyle w:val="Normal"/>
        <w:rPr/>
      </w:pPr>
      <w:r>
        <w:rPr/>
        <w:t>[[@Bible:Joh 16:27 ]][[16:27 &gt;&gt; Joh 16:27]] {{field-on:Bible}} защото сам си Отец ви люби, понеже мене възлюбихте и повервахте че аз от Бога излезох. {{field-off:Bible}}</w:t>
      </w:r>
    </w:p>
    <w:p>
      <w:pPr>
        <w:pStyle w:val="Normal"/>
        <w:rPr/>
      </w:pPr>
      <w:r>
        <w:rPr/>
        <w:t>[[@Bible:Joh 16:28 ]][[16:28 &gt;&gt; Joh 16:28]] {{field-on:Bible}} Излезох от Отца и дойдох на света; и пак оставям света и при Отца отхождам. {{field-off:Bible}}</w:t>
      </w:r>
    </w:p>
    <w:p>
      <w:pPr>
        <w:pStyle w:val="Normal"/>
        <w:rPr/>
      </w:pPr>
      <w:r>
        <w:rPr/>
        <w:t>[[@Bible:Joh 16:29 ]][[16:29 &gt;&gt; Joh 16:29]] {{field-on:Bible}} Казват му учениците негови: Ето сега явно говориш, и не казваш никоя притча. {{field-off:Bible}}</w:t>
      </w:r>
    </w:p>
    <w:p>
      <w:pPr>
        <w:pStyle w:val="Normal"/>
        <w:rPr/>
      </w:pPr>
      <w:r>
        <w:rPr/>
        <w:t>[[@Bible:Joh 16:30 ]][[16:30 &gt;&gt; Joh 16:30]] {{field-on:Bible}} Сега познаваме че всичко знаеш, и немаш нужда да те пита некой. По това верваме че от Бога си излезъл. {{field-off:Bible}}</w:t>
      </w:r>
    </w:p>
    <w:p>
      <w:pPr>
        <w:pStyle w:val="Normal"/>
        <w:rPr/>
      </w:pPr>
      <w:r>
        <w:rPr/>
        <w:t>[[@Bible:Joh 16:31 ]][[16:31 &gt;&gt; Joh 16:31]] {{field-on:Bible}} Отговори им Исус: Сега ли вервате? {{field-off:Bible}}</w:t>
      </w:r>
    </w:p>
    <w:p>
      <w:pPr>
        <w:pStyle w:val="Normal"/>
        <w:rPr/>
      </w:pPr>
      <w:r>
        <w:rPr/>
        <w:t>[[@Bible:Joh 16:32 ]][[16:32 &gt;&gt; Joh 16:32]] {{field-on:Bible}} Ето настава час, и дошел е вече, да се разидете всеки на местото си, и мене самичък да оставите; но не съм сам, защото и Отец е с мене. {{field-off:Bible}}</w:t>
      </w:r>
    </w:p>
    <w:p>
      <w:pPr>
        <w:pStyle w:val="Normal"/>
        <w:rPr/>
      </w:pPr>
      <w:r>
        <w:rPr/>
        <w:t>[[@Bible:Joh 16:33 ]][[16:33 &gt;&gt; Joh 16:33]] {{field-on:Bible}} Това ви казах за да имате мир в мене. В света скръб ще имате; но дързайте, аз победих света. {{field-off:Bible}}</w:t>
      </w:r>
    </w:p>
    <w:p>
      <w:pPr>
        <w:pStyle w:val="Heading2"/>
        <w:rPr/>
      </w:pPr>
      <w:r>
        <w:rPr/>
        <w:t>Глава 17</w:t>
      </w:r>
    </w:p>
    <w:p>
      <w:pPr>
        <w:pStyle w:val="Normal"/>
        <w:rPr/>
      </w:pPr>
      <w:r>
        <w:rPr/>
        <w:t>[[@Bible:Joh 17:1 ]][[17:1 &gt;&gt; Joh 17:1]] {{field-on:Bible}} Това изговори Исус, и възведе очите си на небето и рече: Отче, дойде часът: прослави Сина си, да те прослави и Синът ти; {{field-off:Bible}}</w:t>
      </w:r>
    </w:p>
    <w:p>
      <w:pPr>
        <w:pStyle w:val="Normal"/>
        <w:rPr/>
      </w:pPr>
      <w:r>
        <w:rPr/>
        <w:t>[[@Bible:Joh 17:2 ]][[17:2 &gt;&gt; Joh 17:2]] {{field-on:Bible}} както си му дал власт над всяка плът, да даде живот вечен на всички които си му дал. {{field-off:Bible}}</w:t>
      </w:r>
    </w:p>
    <w:p>
      <w:pPr>
        <w:pStyle w:val="Normal"/>
        <w:rPr/>
      </w:pPr>
      <w:r>
        <w:rPr/>
        <w:t>[[@Bible:Joh 17:3 ]][[17:3 &gt;&gt; Joh 17:3]] {{field-on:Bible}} А това е живот вечний, дето да познаят тебе единаго истиннаго Бога, и Исуса Христа когото си проводил. {{field-off:Bible}}</w:t>
      </w:r>
    </w:p>
    <w:p>
      <w:pPr>
        <w:pStyle w:val="Normal"/>
        <w:rPr/>
      </w:pPr>
      <w:r>
        <w:rPr/>
        <w:t>[[@Bible:Joh 17:4 ]][[17:4 &gt;&gt; Joh 17:4]] {{field-on:Bible}} Аз те прославих на земята: свърших работата която ми даде да върша. {{field-off:Bible}}</w:t>
      </w:r>
    </w:p>
    <w:p>
      <w:pPr>
        <w:pStyle w:val="Normal"/>
        <w:rPr/>
      </w:pPr>
      <w:r>
        <w:rPr/>
        <w:t>[[@Bible:Joh 17:5 ]][[17:5 &gt;&gt; Joh 17:5]] {{field-on:Bible}} И нине прослави ме ти, Отче, у самаго тебе, със славата която имах у тебе преди създание мира. {{field-off:Bible}}</w:t>
      </w:r>
    </w:p>
    <w:p>
      <w:pPr>
        <w:pStyle w:val="Normal"/>
        <w:rPr/>
      </w:pPr>
      <w:r>
        <w:rPr/>
        <w:t>[[@Bible:Joh 17:6 ]][[17:6 &gt;&gt; Joh 17:6]] {{field-on:Bible}} Изявих името ти на тия человеци, които ми даде от света. Твои беха, и даде ги на мене, и твоето слово удържаха. {{field-off:Bible}}</w:t>
      </w:r>
    </w:p>
    <w:p>
      <w:pPr>
        <w:pStyle w:val="Normal"/>
        <w:rPr/>
      </w:pPr>
      <w:r>
        <w:rPr/>
        <w:t>[[@Bible:Joh 17:7 ]][[17:7 &gt;&gt; Joh 17:7]] {{field-on:Bible}} Сега познаха че всичко що ми си дал от тебе е; {{field-off:Bible}}</w:t>
      </w:r>
    </w:p>
    <w:p>
      <w:pPr>
        <w:pStyle w:val="Normal"/>
        <w:rPr/>
      </w:pPr>
      <w:r>
        <w:rPr/>
        <w:t>[[@Bible:Joh 17:8 ]][[17:8 &gt;&gt; Joh 17:8]] {{field-on:Bible}} защото словесата които ми даде ти, дадох ги на тех; и те приеха, и познаха наистина че от тебе излезох, и поверваха че ти си ме проводил. {{field-off:Bible}}</w:t>
      </w:r>
    </w:p>
    <w:p>
      <w:pPr>
        <w:pStyle w:val="Normal"/>
        <w:rPr/>
      </w:pPr>
      <w:r>
        <w:rPr/>
        <w:t>[[@Bible:Joh 17:9 ]][[17:9 &gt;&gt; Joh 17:9]] {{field-on:Bible}} Аз за тех се моля: не се моля за света, но за тези които ми даде ти, защото са твои. {{field-off:Bible}}</w:t>
      </w:r>
    </w:p>
    <w:p>
      <w:pPr>
        <w:pStyle w:val="Normal"/>
        <w:rPr/>
      </w:pPr>
      <w:r>
        <w:rPr/>
        <w:t>[[@Bible:Joh 17:10 ]][[17:10 &gt;&gt; Joh 17:10]] {{field-on:Bible}} И всичко мое твое е, и твоето мое, и прослави се в тех. {{field-off:Bible}}</w:t>
      </w:r>
    </w:p>
    <w:p>
      <w:pPr>
        <w:pStyle w:val="Normal"/>
        <w:rPr/>
      </w:pPr>
      <w:r>
        <w:rPr/>
        <w:t>[[@Bible:Joh 17:11 ]][[17:11 &gt;&gt; Joh 17:11]] {{field-on:Bible}} И не съм вече на света, но те са на света, и аз ида при тебе. Отче светий, упази ги в името си, тия които ми даде, за да бъдат едно както ние. {{field-off:Bible}}</w:t>
      </w:r>
    </w:p>
    <w:p>
      <w:pPr>
        <w:pStyle w:val="Normal"/>
        <w:rPr/>
      </w:pPr>
      <w:r>
        <w:rPr/>
        <w:t>[[@Bible:Joh 17:12 ]][[17:12 &gt;&gt; Joh 17:12]] {{field-on:Bible}} Когато бех с тех на света, аз ги пазех в твоето име: тези които ми даде упазих, и ни един от тех не погина тъкмо син погибелний, за да се изпълни писанието. {{field-off:Bible}}</w:t>
      </w:r>
    </w:p>
    <w:p>
      <w:pPr>
        <w:pStyle w:val="Normal"/>
        <w:rPr/>
      </w:pPr>
      <w:r>
        <w:rPr/>
        <w:t>[[@Bible:Joh 17:13 ]][[17:13 &gt;&gt; Joh 17:13]] {{field-on:Bible}} А сега при тебе ида; и това доде съм на света казвам за да имат моята радост пълна в себе си. {{field-off:Bible}}</w:t>
      </w:r>
    </w:p>
    <w:p>
      <w:pPr>
        <w:pStyle w:val="Normal"/>
        <w:rPr/>
      </w:pPr>
      <w:r>
        <w:rPr/>
        <w:t>[[@Bible:Joh 17:14 ]][[17:14 &gt;&gt; Joh 17:14]] {{field-on:Bible}} Аз им дадох словото твое; и светът ги възненавиде защото не са от света, както аз не съм от света. {{field-off:Bible}}</w:t>
      </w:r>
    </w:p>
    <w:p>
      <w:pPr>
        <w:pStyle w:val="Normal"/>
        <w:rPr/>
      </w:pPr>
      <w:r>
        <w:rPr/>
        <w:t>[[@Bible:Joh 17:15 ]][[17:15 &gt;&gt; Joh 17:15]] {{field-on:Bible}} Не се моля да ги вземеш от света, но да ги упазиш от лукаваго. {{field-off:Bible}}</w:t>
      </w:r>
    </w:p>
    <w:p>
      <w:pPr>
        <w:pStyle w:val="Normal"/>
        <w:rPr/>
      </w:pPr>
      <w:r>
        <w:rPr/>
        <w:t>[[@Bible:Joh 17:16 ]][[17:16 &gt;&gt; Joh 17:16]] {{field-on:Bible}} От света не са както и аз не съм от света. {{field-off:Bible}}</w:t>
      </w:r>
    </w:p>
    <w:p>
      <w:pPr>
        <w:pStyle w:val="Normal"/>
        <w:rPr/>
      </w:pPr>
      <w:r>
        <w:rPr/>
        <w:t>[[@Bible:Joh 17:17 ]][[17:17 &gt;&gt; Joh 17:17]] {{field-on:Bible}} Освети ги чрез твоята истина: твоето слово е истина. {{field-off:Bible}}</w:t>
      </w:r>
    </w:p>
    <w:p>
      <w:pPr>
        <w:pStyle w:val="Normal"/>
        <w:rPr/>
      </w:pPr>
      <w:r>
        <w:rPr/>
        <w:t>[[@Bible:Joh 17:18 ]][[17:18 &gt;&gt; Joh 17:18]] {{field-on:Bible}} Както ти проводи мене на света, и аз проводих тех на света; {{field-off:Bible}}</w:t>
      </w:r>
    </w:p>
    <w:p>
      <w:pPr>
        <w:pStyle w:val="Normal"/>
        <w:rPr/>
      </w:pPr>
      <w:r>
        <w:rPr/>
        <w:t>[[@Bible:Joh 17:19 ]][[17:19 &gt;&gt; Joh 17:19]] {{field-on:Bible}} и за тех аз осветявам себе си, да бъдат и те осветени чрез истината. {{field-off:Bible}}</w:t>
      </w:r>
    </w:p>
    <w:p>
      <w:pPr>
        <w:pStyle w:val="Normal"/>
        <w:rPr/>
      </w:pPr>
      <w:r>
        <w:rPr/>
        <w:t>[[@Bible:Joh 17:20 ]][[17:20 &gt;&gt; Joh 17:20]] {{field-on:Bible}} И не само за тех се моля, но и за онези които чрез техното слово ще поверват в мене, {{field-off:Bible}}</w:t>
      </w:r>
    </w:p>
    <w:p>
      <w:pPr>
        <w:pStyle w:val="Normal"/>
        <w:rPr/>
      </w:pPr>
      <w:r>
        <w:rPr/>
        <w:t>[[@Bible:Joh 17:21 ]][[17:21 &gt;&gt; Joh 17:21]] {{field-on:Bible}} да бъдат всички едно; както ти, Отче, си в мене и аз в тебе, да бъдат и те в нас едно; за да поверва светът че ти си ме проводил. {{field-off:Bible}}</w:t>
      </w:r>
    </w:p>
    <w:p>
      <w:pPr>
        <w:pStyle w:val="Normal"/>
        <w:rPr/>
      </w:pPr>
      <w:r>
        <w:rPr/>
        <w:t>[[@Bible:Joh 17:22 ]][[17:22 &gt;&gt; Joh 17:22]] {{field-on:Bible}} И аз, славата която ми даде, дадох я тем; да бъдат едно както сме ние едно: {{field-off:Bible}}</w:t>
      </w:r>
    </w:p>
    <w:p>
      <w:pPr>
        <w:pStyle w:val="Normal"/>
        <w:rPr/>
      </w:pPr>
      <w:r>
        <w:rPr/>
        <w:t>[[@Bible:Joh 17:23 ]][[17:23 &gt;&gt; Joh 17:23]] {{field-on:Bible}} аз в тех, и те в мене; да бъдат съвършени в едно, и да разбере светът че ти си ме проводил, и възлюбил си ги както си възлюбил мене. {{field-off:Bible}}</w:t>
      </w:r>
    </w:p>
    <w:p>
      <w:pPr>
        <w:pStyle w:val="Normal"/>
        <w:rPr/>
      </w:pPr>
      <w:r>
        <w:rPr/>
        <w:t>[[@Bible:Joh 17:24 ]][[17:24 &gt;&gt; Joh 17:24]] {{field-on:Bible}} Отче, тези които си ми дал, искам дето съм аз да бъдат и те с мене, за да гледат славата моя която ми си дал; защото си ме възлюбил преди създание мира. {{field-off:Bible}}</w:t>
      </w:r>
    </w:p>
    <w:p>
      <w:pPr>
        <w:pStyle w:val="Normal"/>
        <w:rPr/>
      </w:pPr>
      <w:r>
        <w:rPr/>
        <w:t>[[@Bible:Joh 17:25 ]][[17:25 &gt;&gt; Joh 17:25]] {{field-on:Bible}} Отче праведни, светът не те е познал, но аз те познах; и те познаха че ти си ме проводил. {{field-off:Bible}}</w:t>
      </w:r>
    </w:p>
    <w:p>
      <w:pPr>
        <w:pStyle w:val="Normal"/>
        <w:rPr/>
      </w:pPr>
      <w:r>
        <w:rPr/>
        <w:t>[[@Bible:Joh 17:26 ]][[17:26 &gt;&gt; Joh 17:26]] {{field-on:Bible}} И явих им твоето име, и ще явя, да бъде в тех любовта с която си ме възлюбил, и аз в тех. {{field-off:Bible}}</w:t>
      </w:r>
    </w:p>
    <w:p>
      <w:pPr>
        <w:pStyle w:val="Heading2"/>
        <w:rPr/>
      </w:pPr>
      <w:r>
        <w:rPr/>
        <w:t>Глава 18</w:t>
      </w:r>
    </w:p>
    <w:p>
      <w:pPr>
        <w:pStyle w:val="Normal"/>
        <w:rPr/>
      </w:pPr>
      <w:r>
        <w:rPr/>
        <w:t>[[@Bible:Joh 18:1 ]][[18:1 &gt;&gt; Joh 18:1]] {{field-on:Bible}} Това като рече Исус, излезе с учениците си отвъд потока Кедрон дето имаше градина, в която влезе той и учениците му. {{field-off:Bible}}</w:t>
      </w:r>
    </w:p>
    <w:p>
      <w:pPr>
        <w:pStyle w:val="Normal"/>
        <w:rPr/>
      </w:pPr>
      <w:r>
        <w:rPr/>
        <w:t>[[@Bible:Joh 18:2 ]][[18:2 &gt;&gt; Joh 18:2]] {{field-on:Bible}} А Юда който го предаваше знаеше това место, защото много пъти се събираше Исус там с учениците си. {{field-off:Bible}}</w:t>
      </w:r>
    </w:p>
    <w:p>
      <w:pPr>
        <w:pStyle w:val="Normal"/>
        <w:rPr/>
      </w:pPr>
      <w:r>
        <w:rPr/>
        <w:t>[[@Bible:Joh 18:3 ]][[18:3 &gt;&gt; Joh 18:3]] {{field-on:Bible}} И тъй, Юда, като взе един пълк и слуги от първосвещениците и Фарисеите, дойде там с фенери и свещи и оръжия. {{field-off:Bible}}</w:t>
      </w:r>
    </w:p>
    <w:p>
      <w:pPr>
        <w:pStyle w:val="Normal"/>
        <w:rPr/>
      </w:pPr>
      <w:r>
        <w:rPr/>
        <w:t>[[@Bible:Joh 18:4 ]][[18:4 &gt;&gt; Joh 18:4]] {{field-on:Bible}} А Исус, понеже знаеше всичко що имаше да дойде върх него, излезе и рече им: Кого търсите? {{field-off:Bible}}</w:t>
      </w:r>
    </w:p>
    <w:p>
      <w:pPr>
        <w:pStyle w:val="Normal"/>
        <w:rPr/>
      </w:pPr>
      <w:r>
        <w:rPr/>
        <w:t>[[@Bible:Joh 18:5 ]][[18:5 &gt;&gt; Joh 18:5]] {{field-on:Bible}} Отговориха му: Исуса Назарянина. Казва им Исус: Аз съм. С тех стоеше и Юда който го предаваше. {{field-off:Bible}}</w:t>
      </w:r>
    </w:p>
    <w:p>
      <w:pPr>
        <w:pStyle w:val="Normal"/>
        <w:rPr/>
      </w:pPr>
      <w:r>
        <w:rPr/>
        <w:t>[[@Bible:Joh 18:6 ]][[18:6 &gt;&gt; Joh 18:6]] {{field-on:Bible}} И като им каза: Аз съм; подръпнаха се назад и паднаха на земята. {{field-off:Bible}}</w:t>
      </w:r>
    </w:p>
    <w:p>
      <w:pPr>
        <w:pStyle w:val="Normal"/>
        <w:rPr/>
      </w:pPr>
      <w:r>
        <w:rPr/>
        <w:t>[[@Bible:Joh 18:7 ]][[18:7 &gt;&gt; Joh 18:7]] {{field-on:Bible}} И пак ги попита: Кого търсите? А те рекоха Исуса Назарянина. {{field-off:Bible}}</w:t>
      </w:r>
    </w:p>
    <w:p>
      <w:pPr>
        <w:pStyle w:val="Normal"/>
        <w:rPr/>
      </w:pPr>
      <w:r>
        <w:rPr/>
        <w:t>[[@Bible:Joh 18:8 ]][[18:8 &gt;&gt; Joh 18:8]] {{field-on:Bible}} Отговори Исус: Рекох ви че съм аз; и тъй, ако мене търсите, оставете тези да си идат; {{field-off:Bible}}</w:t>
      </w:r>
    </w:p>
    <w:p>
      <w:pPr>
        <w:pStyle w:val="Normal"/>
        <w:rPr/>
      </w:pPr>
      <w:r>
        <w:rPr/>
        <w:t>[[@Bible:Joh 18:9 ]][[18:9 &gt;&gt; Joh 18:9]] {{field-on:Bible}} за да се сбъде думата която рече: От тези които ми си дал не изгубих никого. {{field-off:Bible}}</w:t>
      </w:r>
    </w:p>
    <w:p>
      <w:pPr>
        <w:pStyle w:val="Normal"/>
        <w:rPr/>
      </w:pPr>
      <w:r>
        <w:rPr/>
        <w:t>[[@Bible:Joh 18:10 ]][[18:10 &gt;&gt; Joh 18:10]] {{field-on:Bible}} А Симон Петър като имаше нож измъкна го, и удари слугата първосвещенников, и отсече му десното ухо; а на слугата името беше Малх. {{field-off:Bible}}</w:t>
      </w:r>
    </w:p>
    <w:p>
      <w:pPr>
        <w:pStyle w:val="Normal"/>
        <w:rPr/>
      </w:pPr>
      <w:r>
        <w:rPr/>
        <w:t>[[@Bible:Joh 18:11 ]][[18:11 &gt;&gt; Joh 18:11]] {{field-on:Bible}} Тогаз рече Исус на Петра: Тури ножа си в ножницата. чашата която ми даде Отец, да я не пия ли? {{field-off:Bible}}</w:t>
      </w:r>
    </w:p>
    <w:p>
      <w:pPr>
        <w:pStyle w:val="Normal"/>
        <w:rPr/>
      </w:pPr>
      <w:r>
        <w:rPr/>
        <w:t>[[@Bible:Joh 18:12 ]][[18:12 &gt;&gt; Joh 18:12]] {{field-on:Bible}} И тъй, пълкът и тисящникът и слугите Юдейски уловиха Исуса и вързаха го. {{field-off:Bible}}</w:t>
      </w:r>
    </w:p>
    <w:p>
      <w:pPr>
        <w:pStyle w:val="Normal"/>
        <w:rPr/>
      </w:pPr>
      <w:r>
        <w:rPr/>
        <w:t>[[@Bible:Joh 18:13 ]][[18:13 &gt;&gt; Joh 18:13]] {{field-on:Bible}} И заведоха го първо при Ана; защото беше тест на Каиафа, който беше първосвещеник през тая година. {{field-off:Bible}}</w:t>
      </w:r>
    </w:p>
    <w:p>
      <w:pPr>
        <w:pStyle w:val="Normal"/>
        <w:rPr/>
      </w:pPr>
      <w:r>
        <w:rPr/>
        <w:t>[[@Bible:Joh 18:14 ]][[18:14 &gt;&gt; Joh 18:14]] {{field-on:Bible}} А Каиафа беше този който бе дал съвет на Юдеите че е по-добре да загине един человек за народа. {{field-off:Bible}}</w:t>
      </w:r>
    </w:p>
    <w:p>
      <w:pPr>
        <w:pStyle w:val="Normal"/>
        <w:rPr/>
      </w:pPr>
      <w:r>
        <w:rPr/>
        <w:t>[[@Bible:Joh 18:15 ]][[18:15 &gt;&gt; Joh 18:15]] {{field-on:Bible}} И вслед Исуса идеше Симон Петър и другият ученик; и този ученик беше познат на първосвещеника, и влезе с Исуса в дворът първосвещенников; {{field-off:Bible}}</w:t>
      </w:r>
    </w:p>
    <w:p>
      <w:pPr>
        <w:pStyle w:val="Normal"/>
        <w:rPr/>
      </w:pPr>
      <w:r>
        <w:rPr/>
        <w:t>[[@Bible:Joh 18:16 ]][[18:16 &gt;&gt; Joh 18:16]] {{field-on:Bible}} а Петър стоеше вън до вратата. И тъй, излезе другият ученик който беше познат на първосвещеника, и каза на вратарката, и въведе Петра. {{field-off:Bible}}</w:t>
      </w:r>
    </w:p>
    <w:p>
      <w:pPr>
        <w:pStyle w:val="Normal"/>
        <w:rPr/>
      </w:pPr>
      <w:r>
        <w:rPr/>
        <w:t>[[@Bible:Joh 18:17 ]][[18:17 &gt;&gt; Joh 18:17]] {{field-on:Bible}} И казва слугинята вратарка на Петра: Да не си и ти от учениците на тогози человека? Казва той: Не съм. {{field-off:Bible}}</w:t>
      </w:r>
    </w:p>
    <w:p>
      <w:pPr>
        <w:pStyle w:val="Normal"/>
        <w:rPr/>
      </w:pPr>
      <w:r>
        <w:rPr/>
        <w:t>[[@Bible:Joh 18:18 ]][[18:18 &gt;&gt; Joh 18:18]] {{field-on:Bible}} И стоеха рабите и слугите, които беха наклали огън, защото беше студено, и се грееха: с тех стоеше и Петър и се грееше. {{field-off:Bible}}</w:t>
      </w:r>
    </w:p>
    <w:p>
      <w:pPr>
        <w:pStyle w:val="Normal"/>
        <w:rPr/>
      </w:pPr>
      <w:r>
        <w:rPr/>
        <w:t>[[@Bible:Joh 18:19 ]][[18:19 &gt;&gt; Joh 18:19]] {{field-on:Bible}} А първосвещеникът попита Исуса за учениците му и за учението му. {{field-off:Bible}}</w:t>
      </w:r>
    </w:p>
    <w:p>
      <w:pPr>
        <w:pStyle w:val="Normal"/>
        <w:rPr/>
      </w:pPr>
      <w:r>
        <w:rPr/>
        <w:t>[[@Bible:Joh 18:20 ]][[18:20 &gt;&gt; Joh 18:20]] {{field-on:Bible}} Отговори му Исус: Ааз всекога поучавах в съборището и в храма, дето Юдеите се събират винаги; и нищо не съм говорил на скрито. {{field-off:Bible}}</w:t>
      </w:r>
    </w:p>
    <w:p>
      <w:pPr>
        <w:pStyle w:val="Normal"/>
        <w:rPr/>
      </w:pPr>
      <w:r>
        <w:rPr/>
        <w:t>[[@Bible:Joh 18:21 ]][[18:21 &gt;&gt; Joh 18:21]] {{field-on:Bible}} Що питаш мене? питай които са ме чули какво им съм говорил: ето, те знаят що съм аз рекъл. {{field-off:Bible}}</w:t>
      </w:r>
    </w:p>
    <w:p>
      <w:pPr>
        <w:pStyle w:val="Normal"/>
        <w:rPr/>
      </w:pPr>
      <w:r>
        <w:rPr/>
        <w:t>[[@Bible:Joh 18:22 ]][[18:22 &gt;&gt; Joh 18:22]] {{field-on:Bible}} А когато рече това, един от слугите който стоеше близу удари плесница на Исуса и рече: Така ли отговаряш първосвещенику? {{field-off:Bible}}</w:t>
      </w:r>
    </w:p>
    <w:p>
      <w:pPr>
        <w:pStyle w:val="Normal"/>
        <w:rPr/>
      </w:pPr>
      <w:r>
        <w:rPr/>
        <w:t>[[@Bible:Joh 18:23 ]][[18:23 &gt;&gt; Joh 18:23]] {{field-on:Bible}} Отговори му Исус: Ако съм зле продумал, свидетелствувай за злото; ако ли добре, защо ме биеш? {{field-off:Bible}}</w:t>
      </w:r>
    </w:p>
    <w:p>
      <w:pPr>
        <w:pStyle w:val="Normal"/>
        <w:rPr/>
      </w:pPr>
      <w:r>
        <w:rPr/>
        <w:t>[[@Bible:Joh 18:24 ]][[18:24 &gt;&gt; Joh 18:24]] {{field-on:Bible}} И проводил го бе Ана вързан при първосвещеника Каиафа. {{field-off:Bible}}</w:t>
      </w:r>
    </w:p>
    <w:p>
      <w:pPr>
        <w:pStyle w:val="Normal"/>
        <w:rPr/>
      </w:pPr>
      <w:r>
        <w:rPr/>
        <w:t>[[@Bible:Joh 18:25 ]][[18:25 &gt;&gt; Joh 18:25]] {{field-on:Bible}} А Симон Петър стоеше и грееше се; и рекоха му: Да не си и ти от неговите ученици? Отрече се той и рече: Не съм. {{field-off:Bible}}</w:t>
      </w:r>
    </w:p>
    <w:p>
      <w:pPr>
        <w:pStyle w:val="Normal"/>
        <w:rPr/>
      </w:pPr>
      <w:r>
        <w:rPr/>
        <w:t>[[@Bible:Joh 18:26 ]][[18:26 &gt;&gt; Joh 18:26]] {{field-on:Bible}} Казва един от рабите първосвещеникови който беше роднина на оногоз комуто Петър отсече ухото: Не те ли видях аз в градината с него? {{field-off:Bible}}</w:t>
      </w:r>
    </w:p>
    <w:p>
      <w:pPr>
        <w:pStyle w:val="Normal"/>
        <w:rPr/>
      </w:pPr>
      <w:r>
        <w:rPr/>
        <w:t>[[@Bible:Joh 18:27 ]][[18:27 &gt;&gt; Joh 18:27]] {{field-on:Bible}} И Петър пак се отрече; и тоз час петелът попе. {{field-off:Bible}}</w:t>
      </w:r>
    </w:p>
    <w:p>
      <w:pPr>
        <w:pStyle w:val="Normal"/>
        <w:rPr/>
      </w:pPr>
      <w:r>
        <w:rPr/>
        <w:t>[[@Bible:Joh 18:28 ]][[18:28 &gt;&gt; Joh 18:28]] {{field-on:Bible}} Тогаз заведоха Исуса от Каиафа в преторията; а беше сутрина, и те не влезоха в преторията, да се не осквернят, но да ядат пасхата. {{field-off:Bible}}</w:t>
      </w:r>
    </w:p>
    <w:p>
      <w:pPr>
        <w:pStyle w:val="Normal"/>
        <w:rPr/>
      </w:pPr>
      <w:r>
        <w:rPr/>
        <w:t>[[@Bible:Joh 18:29 ]][[18:29 &gt;&gt; Joh 18:29]] {{field-on:Bible}} За то излезе Пилат при тех и рече: Какво обвинение наносяте върх тогоз человека? {{field-off:Bible}}</w:t>
      </w:r>
    </w:p>
    <w:p>
      <w:pPr>
        <w:pStyle w:val="Normal"/>
        <w:rPr/>
      </w:pPr>
      <w:r>
        <w:rPr/>
        <w:t>[[@Bible:Joh 18:30 ]][[18:30 &gt;&gt; Joh 18:30]] {{field-on:Bible}} Отговориха и рекоха му: Той ако не бе злодеец не бихме го предали на тебе. {{field-off:Bible}}</w:t>
      </w:r>
    </w:p>
    <w:p>
      <w:pPr>
        <w:pStyle w:val="Normal"/>
        <w:rPr/>
      </w:pPr>
      <w:r>
        <w:rPr/>
        <w:t>[[@Bible:Joh 18:31 ]][[18:31 &gt;&gt; Joh 18:31]] {{field-on:Bible}} А Пилат им рече: Вземете го вие и по закону вашему съдете го. Рекоха му Юдеите: Нам не ни и простено да убием никого; {{field-off:Bible}}</w:t>
      </w:r>
    </w:p>
    <w:p>
      <w:pPr>
        <w:pStyle w:val="Normal"/>
        <w:rPr/>
      </w:pPr>
      <w:r>
        <w:rPr/>
        <w:t>[[@Bible:Joh 18:32 ]][[18:32 &gt;&gt; Joh 18:32]] {{field-on:Bible}} за да се сбъде речта Исусова който рече като назначаваше с каква смърт имаше да умре. {{field-off:Bible}}</w:t>
      </w:r>
    </w:p>
    <w:p>
      <w:pPr>
        <w:pStyle w:val="Normal"/>
        <w:rPr/>
      </w:pPr>
      <w:r>
        <w:rPr/>
        <w:t>[[@Bible:Joh 18:33 ]][[18:33 &gt;&gt; Joh 18:33]] {{field-on:Bible}} И тъй, Пилат влезе пак в преторията, и повика Исуса и рече му: Ти ли си цар Юдейски? {{field-off:Bible}}</w:t>
      </w:r>
    </w:p>
    <w:p>
      <w:pPr>
        <w:pStyle w:val="Normal"/>
        <w:rPr/>
      </w:pPr>
      <w:r>
        <w:rPr/>
        <w:t>[[@Bible:Joh 18:34 ]][[18:34 &gt;&gt; Joh 18:34]] {{field-on:Bible}} Отговори му Исус: От само себе си ли казваш ти това, или други ти рекоха за мене? {{field-off:Bible}}</w:t>
      </w:r>
    </w:p>
    <w:p>
      <w:pPr>
        <w:pStyle w:val="Normal"/>
        <w:rPr/>
      </w:pPr>
      <w:r>
        <w:rPr/>
        <w:t>[[@Bible:Joh 18:35 ]][[18:35 &gt;&gt; Joh 18:35]] {{field-on:Bible}} Отговори Пилат: че аз Юдеин ли съм? Твоят народ и първосвещениците предадоха те на мене; що си сторил? {{field-off:Bible}}</w:t>
      </w:r>
    </w:p>
    <w:p>
      <w:pPr>
        <w:pStyle w:val="Normal"/>
        <w:rPr/>
      </w:pPr>
      <w:r>
        <w:rPr/>
        <w:t>[[@Bible:Joh 18:36 ]][[18:36 &gt;&gt; Joh 18:36]] {{field-on:Bible}} Отговори Исус: Моето царство не е от този свет; ако беше царството ми от този свет, слугите ми борили се биха да не бъда предаден на Юдеите. А сега царството ми не е от тука. {{field-off:Bible}}</w:t>
      </w:r>
    </w:p>
    <w:p>
      <w:pPr>
        <w:pStyle w:val="Normal"/>
        <w:rPr/>
      </w:pPr>
      <w:r>
        <w:rPr/>
        <w:t>[[@Bible:Joh 18:37 ]][[18:37 &gt;&gt; Joh 18:37]] {{field-on:Bible}} А Пилат му рече: И тъй, ти сега цар ли си? Отговори Исус: Ти право казваш че аз съм цар. Аз за това се родих, и за това дойдох на този свет, да свидетелствувам истината. Всеки който е от истината слуша гласа ми. {{field-off:Bible}}</w:t>
      </w:r>
    </w:p>
    <w:p>
      <w:pPr>
        <w:pStyle w:val="Normal"/>
        <w:rPr/>
      </w:pPr>
      <w:r>
        <w:rPr/>
        <w:t>[[@Bible:Joh 18:38 ]][[18:38 &gt;&gt; Joh 18:38]] {{field-on:Bible}} Казва му Пилат: Що е истина? И щом рече това излезе пак при Юдеите и казва им: Аз не намервам ни една вина в него. {{field-off:Bible}}</w:t>
      </w:r>
    </w:p>
    <w:p>
      <w:pPr>
        <w:pStyle w:val="Normal"/>
        <w:rPr/>
      </w:pPr>
      <w:r>
        <w:rPr/>
        <w:t>[[@Bible:Joh 18:39 ]][[18:39 &gt;&gt; Joh 18:39]] {{field-on:Bible}} А у вас има обичай да ви пущам едного по пасхата: рачите ли да ви пусна царя Юдейски? {{field-off:Bible}}</w:t>
      </w:r>
    </w:p>
    <w:p>
      <w:pPr>
        <w:pStyle w:val="Normal"/>
        <w:rPr/>
      </w:pPr>
      <w:r>
        <w:rPr/>
        <w:t>[[@Bible:Joh 18:40 ]][[18:40 &gt;&gt; Joh 18:40]] {{field-on:Bible}} Тогаз пак извикаха всичките и казваха: Не него, но Варава. А Варава беше разбойник. {{field-off:Bible}}</w:t>
      </w:r>
    </w:p>
    <w:p>
      <w:pPr>
        <w:pStyle w:val="Heading2"/>
        <w:rPr/>
      </w:pPr>
      <w:r>
        <w:rPr/>
        <w:t>Глава 19</w:t>
      </w:r>
    </w:p>
    <w:p>
      <w:pPr>
        <w:pStyle w:val="Normal"/>
        <w:rPr/>
      </w:pPr>
      <w:r>
        <w:rPr/>
        <w:t>[[@Bible:Joh 19:1 ]][[19:1 &gt;&gt; Joh 19:1]] {{field-on:Bible}} Тогаз Пилат взе Исуса и го би. {{field-off:Bible}}</w:t>
      </w:r>
    </w:p>
    <w:p>
      <w:pPr>
        <w:pStyle w:val="Normal"/>
        <w:rPr/>
      </w:pPr>
      <w:r>
        <w:rPr/>
        <w:t>[[@Bible:Joh 19:2 ]][[19:2 &gt;&gt; Joh 19:2]] {{field-on:Bible}} И войните изплетоха венец от тръне, възложиха го на главата му, и облекоха му багрена дреха, {{field-off:Bible}}</w:t>
      </w:r>
    </w:p>
    <w:p>
      <w:pPr>
        <w:pStyle w:val="Normal"/>
        <w:rPr/>
      </w:pPr>
      <w:r>
        <w:rPr/>
        <w:t>[[@Bible:Joh 19:3 ]][[19:3 &gt;&gt; Joh 19:3]] {{field-on:Bible}} и казваха: Радвай се, царю Юдейски! и удряха му плесници. {{field-off:Bible}}</w:t>
      </w:r>
    </w:p>
    <w:p>
      <w:pPr>
        <w:pStyle w:val="Normal"/>
        <w:rPr/>
      </w:pPr>
      <w:r>
        <w:rPr/>
        <w:t>[[@Bible:Joh 19:4 ]][[19:4 &gt;&gt; Joh 19:4]] {{field-on:Bible}} И излезе Пилат пак вън и казва им: Ето, извождам ви го вън да познаете че ни една вина не намервам в него. {{field-off:Bible}}</w:t>
      </w:r>
    </w:p>
    <w:p>
      <w:pPr>
        <w:pStyle w:val="Normal"/>
        <w:rPr/>
      </w:pPr>
      <w:r>
        <w:rPr/>
        <w:t>[[@Bible:Joh 19:5 ]][[19:5 &gt;&gt; Joh 19:5]] {{field-on:Bible}} Тогава излезе Исус вън, и носеше трънения венец и багрената дреха. И казва им Пилат: Ето человека! {{field-off:Bible}}</w:t>
      </w:r>
    </w:p>
    <w:p>
      <w:pPr>
        <w:pStyle w:val="Normal"/>
        <w:rPr/>
      </w:pPr>
      <w:r>
        <w:rPr/>
        <w:t>[[@Bible:Joh 19:6 ]][[19:6 &gt;&gt; Joh 19:6]] {{field-on:Bible}} А първосвещениците и слугите щом го видеха извикаха и казваха: Разпни го! разпни го! Казва им Пилат: Вземете го вие и разпнете го; защото аз не намервам вина в него. {{field-off:Bible}}</w:t>
      </w:r>
    </w:p>
    <w:p>
      <w:pPr>
        <w:pStyle w:val="Normal"/>
        <w:rPr/>
      </w:pPr>
      <w:r>
        <w:rPr/>
        <w:t>[[@Bible:Joh 19:7 ]][[19:7 &gt;&gt; Joh 19:7]] {{field-on:Bible}} Отговориха му Юдеите: Ние закон имаме, и по нашия закон требва да умре; защото направи себе си Син Божий. {{field-off:Bible}}</w:t>
      </w:r>
    </w:p>
    <w:p>
      <w:pPr>
        <w:pStyle w:val="Normal"/>
        <w:rPr/>
      </w:pPr>
      <w:r>
        <w:rPr/>
        <w:t>[[@Bible:Joh 19:8 ]][[19:8 &gt;&gt; Joh 19:8]] {{field-on:Bible}} А Пилат като чу тази дума повече се убоя. {{field-off:Bible}}</w:t>
      </w:r>
    </w:p>
    <w:p>
      <w:pPr>
        <w:pStyle w:val="Normal"/>
        <w:rPr/>
      </w:pPr>
      <w:r>
        <w:rPr/>
        <w:t>[[@Bible:Joh 19:9 ]][[19:9 &gt;&gt; Joh 19:9]] {{field-on:Bible}} И влезе пак в преторията и казва на Исуса: Ти от къде си? А Исус му ответ не даде. {{field-off:Bible}}</w:t>
      </w:r>
    </w:p>
    <w:p>
      <w:pPr>
        <w:pStyle w:val="Normal"/>
        <w:rPr/>
      </w:pPr>
      <w:r>
        <w:rPr/>
        <w:t>[[@Bible:Joh 19:10 ]][[19:10 &gt;&gt; Joh 19:10]] {{field-on:Bible}} Казва му Пилат: На мене ли не говориш? Не знаеш ли че власт имам да те разпна, и власт имам да те пусна? {{field-off:Bible}}</w:t>
      </w:r>
    </w:p>
    <w:p>
      <w:pPr>
        <w:pStyle w:val="Normal"/>
        <w:rPr/>
      </w:pPr>
      <w:r>
        <w:rPr/>
        <w:t>[[@Bible:Joh 19:11 ]][[19:11 &gt;&gt; Joh 19:11]] {{field-on:Bible}} Отговори Исус: Не би имал ти никаква власт над мене ако не бе ти дадено от горе; за това който ме предава на тебе има по-голем грех. {{field-off:Bible}}</w:t>
      </w:r>
    </w:p>
    <w:p>
      <w:pPr>
        <w:pStyle w:val="Normal"/>
        <w:rPr/>
      </w:pPr>
      <w:r>
        <w:rPr/>
        <w:t>[[@Bible:Joh 19:12 ]][[19:12 &gt;&gt; Joh 19:12]] {{field-on:Bible}} От това Пилат искаше да го пусне; Юдеите обаче викаха и казваха: Ако пуснеш тогози не си приятел Кесарев: всеки който прави себе си цар противник е Кесарю. {{field-off:Bible}}</w:t>
      </w:r>
    </w:p>
    <w:p>
      <w:pPr>
        <w:pStyle w:val="Normal"/>
        <w:rPr/>
      </w:pPr>
      <w:r>
        <w:rPr/>
        <w:t>[[@Bible:Joh 19:13 ]][[19:13 &gt;&gt; Joh 19:13]] {{field-on:Bible}} А Пилат като чу тази дума изведе Исуса вън и седна на съдейския престол, на местото което се казваше Каменопослано, а по Еврейски Гавата. {{field-off:Bible}}</w:t>
      </w:r>
    </w:p>
    <w:p>
      <w:pPr>
        <w:pStyle w:val="Normal"/>
        <w:rPr/>
      </w:pPr>
      <w:r>
        <w:rPr/>
        <w:t>[[@Bible:Joh 19:14 ]][[19:14 &gt;&gt; Joh 19:14]] {{field-on:Bible}} Беше же петък на пасхата, и часът около шест; и казва на Юдеите: Ето вашия цар! {{field-off:Bible}}</w:t>
      </w:r>
    </w:p>
    <w:p>
      <w:pPr>
        <w:pStyle w:val="Normal"/>
        <w:rPr/>
      </w:pPr>
      <w:r>
        <w:rPr/>
        <w:t>[[@Bible:Joh 19:15 ]][[19:15 &gt;&gt; Joh 19:15]] {{field-on:Bible}} А те извикаха: Махни го! махни! разпни го! Казва им Пилат: Царя ли вашего да разпна? Отговориха първосвещениците: Ние немаме друг цар освен Кесаря. {{field-off:Bible}}</w:t>
      </w:r>
    </w:p>
    <w:p>
      <w:pPr>
        <w:pStyle w:val="Normal"/>
        <w:rPr/>
      </w:pPr>
      <w:r>
        <w:rPr/>
        <w:t>[[@Bible:Joh 19:16 ]][[19:16 &gt;&gt; Joh 19:16]] {{field-on:Bible}} И тогаз им го предаде да се разпне. И взеха Исуса и го закараха. {{field-off:Bible}}</w:t>
      </w:r>
    </w:p>
    <w:p>
      <w:pPr>
        <w:pStyle w:val="Normal"/>
        <w:rPr/>
      </w:pPr>
      <w:r>
        <w:rPr/>
        <w:t>[[@Bible:Joh 19:17 ]][[19:17 &gt;&gt; Joh 19:17]] {{field-on:Bible}} И носеше кръста си, и излезе на местото нарицаемо Лобно, което по Еврейски се казва Голгота, {{field-off:Bible}}</w:t>
      </w:r>
    </w:p>
    <w:p>
      <w:pPr>
        <w:pStyle w:val="Normal"/>
        <w:rPr/>
      </w:pPr>
      <w:r>
        <w:rPr/>
        <w:t>[[@Bible:Joh 19:18 ]][[19:18 &gt;&gt; Joh 19:18]] {{field-on:Bible}} дето го разпнаха, и с него други двама, отсам и отсам, а посред Исуса. {{field-off:Bible}}</w:t>
      </w:r>
    </w:p>
    <w:p>
      <w:pPr>
        <w:pStyle w:val="Normal"/>
        <w:rPr/>
      </w:pPr>
      <w:r>
        <w:rPr/>
        <w:t>[[@Bible:Joh 19:19 ]][[19:19 &gt;&gt; Joh 19:19]] {{field-on:Bible}} А Пилат написа и титла, и тури над кръста. И написано бе, ИСУС НАЗАРЯНИН, ЦАР ЮДЕЙСКИ. {{field-off:Bible}}</w:t>
      </w:r>
    </w:p>
    <w:p>
      <w:pPr>
        <w:pStyle w:val="Normal"/>
        <w:rPr/>
      </w:pPr>
      <w:r>
        <w:rPr/>
        <w:t>[[@Bible:Joh 19:20 ]][[19:20 &gt;&gt; Joh 19:20]] {{field-on:Bible}} И тази титла прочетоха мнозина от Юдеите; защото беше близу до града местото дето разпнаха Исуса, и написано бе Еврейски, Гръцки, и Латински. {{field-off:Bible}}</w:t>
      </w:r>
    </w:p>
    <w:p>
      <w:pPr>
        <w:pStyle w:val="Normal"/>
        <w:rPr/>
      </w:pPr>
      <w:r>
        <w:rPr/>
        <w:t>[[@Bible:Joh 19:21 ]][[19:21 &gt;&gt; Joh 19:21]] {{field-on:Bible}} А първосвещениците Юдейски казваха на Пилата: Недей писа, Цар Юдейски, но че той рече: Цар Юдейски съм. {{field-off:Bible}}</w:t>
      </w:r>
    </w:p>
    <w:p>
      <w:pPr>
        <w:pStyle w:val="Normal"/>
        <w:rPr/>
      </w:pPr>
      <w:r>
        <w:rPr/>
        <w:t>[[@Bible:Joh 19:22 ]][[19:22 &gt;&gt; Joh 19:22]] {{field-on:Bible}} Отговори Пилат: Каквото писах, писах. {{field-off:Bible}}</w:t>
      </w:r>
    </w:p>
    <w:p>
      <w:pPr>
        <w:pStyle w:val="Normal"/>
        <w:rPr/>
      </w:pPr>
      <w:r>
        <w:rPr/>
        <w:t>[[@Bible:Joh 19:23 ]][[19:23 &gt;&gt; Joh 19:23]] {{field-on:Bible}} А войните като разпнаха Исуса взеха дрехите му и направиха четири делове, на всеки воин по един дел, и хитона; а хитонът не беше шит, но от горе до долу цел изтъкан. {{field-off:Bible}}</w:t>
      </w:r>
    </w:p>
    <w:p>
      <w:pPr>
        <w:pStyle w:val="Normal"/>
        <w:rPr/>
      </w:pPr>
      <w:r>
        <w:rPr/>
        <w:t>[[@Bible:Joh 19:24 ]][[19:24 &gt;&gt; Joh 19:24]] {{field-on:Bible}} И рекоха си помежду си: Да го не съдираме, но да метнем жребие за него, кому ще бъде; за да се изпълни писанието що казва: "Разделиха дрехите ми помежду си, и за одеждата ми жребие метнаха." И тъй. войните това сториха. {{field-off:Bible}}</w:t>
      </w:r>
    </w:p>
    <w:p>
      <w:pPr>
        <w:pStyle w:val="Normal"/>
        <w:rPr/>
      </w:pPr>
      <w:r>
        <w:rPr/>
        <w:t>[[@Bible:Joh 19:25 ]][[19:25 &gt;&gt; Joh 19:25]] {{field-on:Bible}} А до кръста Исусов стоеха майка му, и на майка му сестра й, Мария жената Клеопова, и Мария Магдалина. {{field-off:Bible}}</w:t>
      </w:r>
    </w:p>
    <w:p>
      <w:pPr>
        <w:pStyle w:val="Normal"/>
        <w:rPr/>
      </w:pPr>
      <w:r>
        <w:rPr/>
        <w:t>[[@Bible:Joh 19:26 ]][[19:26 &gt;&gt; Joh 19:26]] {{field-on:Bible}} А Исус, като виде майка си и ученика когото обичаше че стоеха близу, казва на майка си: Жено, ето син ти. {{field-off:Bible}}</w:t>
      </w:r>
    </w:p>
    <w:p>
      <w:pPr>
        <w:pStyle w:val="Normal"/>
        <w:rPr/>
      </w:pPr>
      <w:r>
        <w:rPr/>
        <w:t>[[@Bible:Joh 19:27 ]][[19:27 &gt;&gt; Joh 19:27]] {{field-on:Bible}} После казва на ученика: Ето майка ти. И от онзи час взе я ученикът у дома си. {{field-off:Bible}}</w:t>
      </w:r>
    </w:p>
    <w:p>
      <w:pPr>
        <w:pStyle w:val="Normal"/>
        <w:rPr/>
      </w:pPr>
      <w:r>
        <w:rPr/>
        <w:t>[[@Bible:Joh 19:28 ]][[19:28 &gt;&gt; Joh 19:28]] {{field-on:Bible}} След това, като знаеше Исус че всичкото вече се свърши, за да се сбъде писанието каза: Жеден съм. {{field-off:Bible}}</w:t>
      </w:r>
    </w:p>
    <w:p>
      <w:pPr>
        <w:pStyle w:val="Normal"/>
        <w:rPr/>
      </w:pPr>
      <w:r>
        <w:rPr/>
        <w:t>[[@Bible:Joh 19:29 ]][[19:29 &gt;&gt; Joh 19:29]] {{field-on:Bible}} И там имаше сложен съсъд пълен с оцет; и войните напълниха гъба с оцет, обвиха я с исоп, и принесоха я на устата му. {{field-off:Bible}}</w:t>
      </w:r>
    </w:p>
    <w:p>
      <w:pPr>
        <w:pStyle w:val="Normal"/>
        <w:rPr/>
      </w:pPr>
      <w:r>
        <w:rPr/>
        <w:t>[[@Bible:Joh 19:30 ]][[19:30 &gt;&gt; Joh 19:30]] {{field-on:Bible}} И като прие Исус оцета, рече: Свърши се; и преклони глава и предаде дух. {{field-off:Bible}}</w:t>
      </w:r>
    </w:p>
    <w:p>
      <w:pPr>
        <w:pStyle w:val="Normal"/>
        <w:rPr/>
      </w:pPr>
      <w:r>
        <w:rPr/>
        <w:t>[[@Bible:Joh 19:31 ]][[19:31 &gt;&gt; Joh 19:31]] {{field-on:Bible}} Но понеже тогава бе петък, за да не останат телата на кръста в съботата, (защото беше велик ден оная събота) то Юдеите молиха Пилата да им се пребият голените, и да ги дигнат от там. {{field-off:Bible}}</w:t>
      </w:r>
    </w:p>
    <w:p>
      <w:pPr>
        <w:pStyle w:val="Normal"/>
        <w:rPr/>
      </w:pPr>
      <w:r>
        <w:rPr/>
        <w:t>[[@Bible:Joh 19:32 ]][[19:32 &gt;&gt; Joh 19:32]] {{field-on:Bible}} Тогаз дойдоха войните и на първия пребиха голените, и на другият който беше разпнат с него. {{field-off:Bible}}</w:t>
      </w:r>
    </w:p>
    <w:p>
      <w:pPr>
        <w:pStyle w:val="Normal"/>
        <w:rPr/>
      </w:pPr>
      <w:r>
        <w:rPr/>
        <w:t>[[@Bible:Joh 19:33 ]][[19:33 &gt;&gt; Joh 19:33]] {{field-on:Bible}} А като дойдоха при Исуса и го видеха че е умрел вече, не му пребиха голените. {{field-off:Bible}}</w:t>
      </w:r>
    </w:p>
    <w:p>
      <w:pPr>
        <w:pStyle w:val="Normal"/>
        <w:rPr/>
      </w:pPr>
      <w:r>
        <w:rPr/>
        <w:t>[[@Bible:Joh 19:34 ]][[19:34 &gt;&gt; Joh 19:34]] {{field-on:Bible}} Но един от войните прободе с копие ребрата му, и тутакси излезе кръв и вода. {{field-off:Bible}}</w:t>
      </w:r>
    </w:p>
    <w:p>
      <w:pPr>
        <w:pStyle w:val="Normal"/>
        <w:rPr/>
      </w:pPr>
      <w:r>
        <w:rPr/>
        <w:t>[[@Bible:Joh 19:35 ]][[19:35 &gt;&gt; Joh 19:35]] {{field-on:Bible}} И този който виде свидетелствува, и истинно е неговото свидетелство, и той знае че истина казва за да повервате вие. {{field-off:Bible}}</w:t>
      </w:r>
    </w:p>
    <w:p>
      <w:pPr>
        <w:pStyle w:val="Normal"/>
        <w:rPr/>
      </w:pPr>
      <w:r>
        <w:rPr/>
        <w:t>[[@Bible:Joh 19:36 ]][[19:36 &gt;&gt; Joh 19:36]] {{field-on:Bible}} Защото всичко това стана за да се изпълни писанието: "Кост негова не ще да се строши;" {{field-off:Bible}}</w:t>
      </w:r>
    </w:p>
    <w:p>
      <w:pPr>
        <w:pStyle w:val="Normal"/>
        <w:rPr/>
      </w:pPr>
      <w:r>
        <w:rPr/>
        <w:t>[[@Bible:Joh 19:37 ]][[19:37 &gt;&gt; Joh 19:37]] {{field-on:Bible}} и пак друго писание казва: "Ще погледнат на него когото прободоха." {{field-off:Bible}}</w:t>
      </w:r>
    </w:p>
    <w:p>
      <w:pPr>
        <w:pStyle w:val="Normal"/>
        <w:rPr/>
      </w:pPr>
      <w:r>
        <w:rPr/>
        <w:t>[[@Bible:Joh 19:38 ]][[19:38 &gt;&gt; Joh 19:38]] {{field-on:Bible}} А след това Иосиф от Ариматея, (който беше ученик Исусов, но потаен заради страха от Юдеите,) примоли се на Пилата да вземе телото Исусово; и Пилат даде воля. И той дойде та дигна телото Исусово. {{field-off:Bible}}</w:t>
      </w:r>
    </w:p>
    <w:p>
      <w:pPr>
        <w:pStyle w:val="Normal"/>
        <w:rPr/>
      </w:pPr>
      <w:r>
        <w:rPr/>
        <w:t>[[@Bible:Joh 19:39 ]][[19:39 &gt;&gt; Joh 19:39]] {{field-on:Bible}} Дойде още и Никодим, (който бе дохождал от най-първо през нощ при Исуса,) и носеше едно смешение от смирна и алой до сто литри. {{field-off:Bible}}</w:t>
      </w:r>
    </w:p>
    <w:p>
      <w:pPr>
        <w:pStyle w:val="Normal"/>
        <w:rPr/>
      </w:pPr>
      <w:r>
        <w:rPr/>
        <w:t>[[@Bible:Joh 19:40 ]][[19:40 &gt;&gt; Joh 19:40]] {{field-on:Bible}} И тъй, взеха телото Исусово и обвиха го в плащаница с ароматите, както е обичай на Юдеите да погребват. {{field-off:Bible}}</w:t>
      </w:r>
    </w:p>
    <w:p>
      <w:pPr>
        <w:pStyle w:val="Normal"/>
        <w:rPr/>
      </w:pPr>
      <w:r>
        <w:rPr/>
        <w:t>[[@Bible:Joh 19:41 ]][[19:41 &gt;&gt; Joh 19:41]] {{field-on:Bible}} И на онова место дето бе разпнат имаше градина, и в градината гроб нов, в който никой още не бе положен. {{field-off:Bible}}</w:t>
      </w:r>
    </w:p>
    <w:p>
      <w:pPr>
        <w:pStyle w:val="Normal"/>
        <w:rPr/>
      </w:pPr>
      <w:r>
        <w:rPr/>
        <w:t>[[@Bible:Joh 19:42 ]][[19:42 &gt;&gt; Joh 19:42]] {{field-on:Bible}} Там прочее положиха Исуса, поради петъка на Юдеите, защото беше близу гробът. {{field-off:Bible}}</w:t>
      </w:r>
    </w:p>
    <w:p>
      <w:pPr>
        <w:pStyle w:val="Heading2"/>
        <w:rPr/>
      </w:pPr>
      <w:r>
        <w:rPr/>
        <w:t>Глава 20</w:t>
      </w:r>
    </w:p>
    <w:p>
      <w:pPr>
        <w:pStyle w:val="Normal"/>
        <w:rPr/>
      </w:pPr>
      <w:r>
        <w:rPr/>
        <w:t>[[@Bible:Joh 20:1 ]][[20:1 &gt;&gt; Joh 20:1]] {{field-on:Bible}} И в първия ден на седмицата Мария Магдалина идва на гроба сутринта рано, като беше още тъмно, и гледа камика дигнат от гроба. {{field-off:Bible}}</w:t>
      </w:r>
    </w:p>
    <w:p>
      <w:pPr>
        <w:pStyle w:val="Normal"/>
        <w:rPr/>
      </w:pPr>
      <w:r>
        <w:rPr/>
        <w:t>[[@Bible:Joh 20:2 ]][[20:2 &gt;&gt; Joh 20:2]] {{field-on:Bible}} Тича тогаз и идва при Симона Петра, и при другия ученик когото обичаше Исус, и казва им: Дигнали Господа от гроба, и не знаем де са го положили. {{field-off:Bible}}</w:t>
      </w:r>
    </w:p>
    <w:p>
      <w:pPr>
        <w:pStyle w:val="Normal"/>
        <w:rPr/>
      </w:pPr>
      <w:r>
        <w:rPr/>
        <w:t>[[@Bible:Joh 20:3 ]][[20:3 &gt;&gt; Joh 20:3]] {{field-on:Bible}} И тъй, Петър и другият ученик излезоха и отхождаха на гроба. {{field-off:Bible}}</w:t>
      </w:r>
    </w:p>
    <w:p>
      <w:pPr>
        <w:pStyle w:val="Normal"/>
        <w:rPr/>
      </w:pPr>
      <w:r>
        <w:rPr/>
        <w:t>[[@Bible:Joh 20:4 ]][[20:4 &gt;&gt; Joh 20:4]] {{field-on:Bible}} И тичаха и двамата наедно; а другият ученик предвари по-скоро Петра, и дойде пръв на гроба; {{field-off:Bible}}</w:t>
      </w:r>
    </w:p>
    <w:p>
      <w:pPr>
        <w:pStyle w:val="Normal"/>
        <w:rPr/>
      </w:pPr>
      <w:r>
        <w:rPr/>
        <w:t>[[@Bible:Joh 20:5 ]][[20:5 &gt;&gt; Joh 20:5]] {{field-on:Bible}} и като надникна, вижда плащаниците сложени: но не влезе. {{field-off:Bible}}</w:t>
      </w:r>
    </w:p>
    <w:p>
      <w:pPr>
        <w:pStyle w:val="Normal"/>
        <w:rPr/>
      </w:pPr>
      <w:r>
        <w:rPr/>
        <w:t>[[@Bible:Joh 20:6 ]][[20:6 &gt;&gt; Joh 20:6]] {{field-on:Bible}} След него дойде и Симон Петър, и влезе в гроба, и виде плащаниците сложени, {{field-off:Bible}}</w:t>
      </w:r>
    </w:p>
    <w:p>
      <w:pPr>
        <w:pStyle w:val="Normal"/>
        <w:rPr/>
      </w:pPr>
      <w:r>
        <w:rPr/>
        <w:t>[[@Bible:Joh 20:7 ]][[20:7 &gt;&gt; Joh 20:7]] {{field-on:Bible}} и кърпата която беше на главата му сложена, не наедно с плащаниците, но особно свита на едно место. {{field-off:Bible}}</w:t>
      </w:r>
    </w:p>
    <w:p>
      <w:pPr>
        <w:pStyle w:val="Normal"/>
        <w:rPr/>
      </w:pPr>
      <w:r>
        <w:rPr/>
        <w:t>[[@Bible:Joh 20:8 ]][[20:8 &gt;&gt; Joh 20:8]] {{field-on:Bible}} Тогаз влезе и другият ученик който дойде по-напред на гроба, и виде и поверва: {{field-off:Bible}}</w:t>
      </w:r>
    </w:p>
    <w:p>
      <w:pPr>
        <w:pStyle w:val="Normal"/>
        <w:rPr/>
      </w:pPr>
      <w:r>
        <w:rPr/>
        <w:t>[[@Bible:Joh 20:9 ]][[20:9 &gt;&gt; Joh 20:9]] {{field-on:Bible}} Защото не беха разумели още писанието че требваше той да възкръсне из мъртвите. {{field-off:Bible}}</w:t>
      </w:r>
    </w:p>
    <w:p>
      <w:pPr>
        <w:pStyle w:val="Normal"/>
        <w:rPr/>
      </w:pPr>
      <w:r>
        <w:rPr/>
        <w:t>[[@Bible:Joh 20:10 ]][[20:10 &gt;&gt; Joh 20:10]] {{field-on:Bible}} И върнаха се пак учениците у тех си. {{field-off:Bible}}</w:t>
      </w:r>
    </w:p>
    <w:p>
      <w:pPr>
        <w:pStyle w:val="Normal"/>
        <w:rPr/>
      </w:pPr>
      <w:r>
        <w:rPr/>
        <w:t>[[@Bible:Joh 20:11 ]][[20:11 &gt;&gt; Joh 20:11]] {{field-on:Bible}} А Мария стоеше до гроба вън и плачеше; и тъй, като плачеше надникна в гроба, {{field-off:Bible}}</w:t>
      </w:r>
    </w:p>
    <w:p>
      <w:pPr>
        <w:pStyle w:val="Normal"/>
        <w:rPr/>
      </w:pPr>
      <w:r>
        <w:rPr/>
        <w:t>[[@Bible:Joh 20:12 ]][[20:12 &gt;&gt; Joh 20:12]] {{field-on:Bible}} и вижда два ангела с бели дрехи седнали, един от къде главата и един от къде нозете, там дето бе лежало телото Исусово. {{field-off:Bible}}</w:t>
      </w:r>
    </w:p>
    <w:p>
      <w:pPr>
        <w:pStyle w:val="Normal"/>
        <w:rPr/>
      </w:pPr>
      <w:r>
        <w:rPr/>
        <w:t>[[@Bible:Joh 20:13 ]][[20:13 &gt;&gt; Joh 20:13]] {{field-on:Bible}} И те й казват: Жено, защо плачеш? Казва им: Защото взели Господа моего, и не зная де са го положили. {{field-off:Bible}}</w:t>
      </w:r>
    </w:p>
    <w:p>
      <w:pPr>
        <w:pStyle w:val="Normal"/>
        <w:rPr/>
      </w:pPr>
      <w:r>
        <w:rPr/>
        <w:t>[[@Bible:Joh 20:14 ]][[20:14 &gt;&gt; Joh 20:14]] {{field-on:Bible}} И това като рече, обърна се назад и вижда Исуса че стои, и не знаеше че е Исус. {{field-off:Bible}}</w:t>
      </w:r>
    </w:p>
    <w:p>
      <w:pPr>
        <w:pStyle w:val="Normal"/>
        <w:rPr/>
      </w:pPr>
      <w:r>
        <w:rPr/>
        <w:t>[[@Bible:Joh 20:15 ]][[20:15 &gt;&gt; Joh 20:15]] {{field-on:Bible}} Казва й Исус: Жено, защо плачеш? кого търсиш? А тя понеже го имаше че е градинарът казва му: Господине, ако си го ти изнесъл, кажи ми де си го положил, и аз ще го взема. {{field-off:Bible}}</w:t>
      </w:r>
    </w:p>
    <w:p>
      <w:pPr>
        <w:pStyle w:val="Normal"/>
        <w:rPr/>
      </w:pPr>
      <w:r>
        <w:rPr/>
        <w:t>[[@Bible:Joh 20:16 ]][[20:16 &gt;&gt; Joh 20:16]] {{field-on:Bible}} Казва й Исус: Марийо! Тя се обърна и рече му: Равуни! което се казва, Учителю! {{field-off:Bible}}</w:t>
      </w:r>
    </w:p>
    <w:p>
      <w:pPr>
        <w:pStyle w:val="Normal"/>
        <w:rPr/>
      </w:pPr>
      <w:r>
        <w:rPr/>
        <w:t>[[@Bible:Joh 20:17 ]][[20:17 &gt;&gt; Joh 20:17]] {{field-on:Bible}} Казва й Исус: Не се допирай до мене, защото не съм възлезъл още при Отца си, но иди при братята ми и кажи им: Възлезвам при Отца моего и Отца вашего, и Бога моего и Бога вашего. {{field-off:Bible}}</w:t>
      </w:r>
    </w:p>
    <w:p>
      <w:pPr>
        <w:pStyle w:val="Normal"/>
        <w:rPr/>
      </w:pPr>
      <w:r>
        <w:rPr/>
        <w:t>[[@Bible:Joh 20:18 ]][[20:18 &gt;&gt; Joh 20:18]] {{field-on:Bible}} Идва Мария Магдалина та известява на учениците че виде Господа, и че той й рече това. {{field-off:Bible}}</w:t>
      </w:r>
    </w:p>
    <w:p>
      <w:pPr>
        <w:pStyle w:val="Normal"/>
        <w:rPr/>
      </w:pPr>
      <w:r>
        <w:rPr/>
        <w:t>[[@Bible:Joh 20:19 ]][[20:19 &gt;&gt; Joh 20:19]] {{field-on:Bible}} А вечерта на този ден, първия на седмицата, когато беха и вратата заключени дето учениците беха събрани поради страха от Юдеите, дойде Исус, и застана на сред, и казва им: Мир вам! {{field-off:Bible}}</w:t>
      </w:r>
    </w:p>
    <w:p>
      <w:pPr>
        <w:pStyle w:val="Normal"/>
        <w:rPr/>
      </w:pPr>
      <w:r>
        <w:rPr/>
        <w:t>[[@Bible:Joh 20:20 ]][[20:20 &gt;&gt; Joh 20:20]] {{field-on:Bible}} И това като рече, показва им ръцете и ребрата си. И зарадваха се учениците като видеха Господа. {{field-off:Bible}}</w:t>
      </w:r>
    </w:p>
    <w:p>
      <w:pPr>
        <w:pStyle w:val="Normal"/>
        <w:rPr/>
      </w:pPr>
      <w:r>
        <w:rPr/>
        <w:t>[[@Bible:Joh 20:21 ]][[20:21 &gt;&gt; Joh 20:21]] {{field-on:Bible}} И пак им рече Исус: Както ме Отец проводи, и аз провождам вас. {{field-off:Bible}}</w:t>
      </w:r>
    </w:p>
    <w:p>
      <w:pPr>
        <w:pStyle w:val="Normal"/>
        <w:rPr/>
      </w:pPr>
      <w:r>
        <w:rPr/>
        <w:t>[[@Bible:Joh 20:22 ]][[20:22 &gt;&gt; Joh 20:22]] {{field-on:Bible}} И това като рече духна, и казва им: Приимете Духа Святаго. {{field-off:Bible}}</w:t>
      </w:r>
    </w:p>
    <w:p>
      <w:pPr>
        <w:pStyle w:val="Normal"/>
        <w:rPr/>
      </w:pPr>
      <w:r>
        <w:rPr/>
        <w:t>[[@Bible:Joh 20:23 ]][[20:23 &gt;&gt; Joh 20:23]] {{field-on:Bible}} На които простите греховете, простени им са; и на които задържите, задържани са. {{field-off:Bible}}</w:t>
      </w:r>
    </w:p>
    <w:p>
      <w:pPr>
        <w:pStyle w:val="Normal"/>
        <w:rPr/>
      </w:pPr>
      <w:r>
        <w:rPr/>
        <w:t>[[@Bible:Joh 20:24 ]][[20:24 &gt;&gt; Joh 20:24]] {{field-on:Bible}} А Тома, един от дванадесетте, нарицаемий Близнец, не беше с тех, когато дойде Исус. {{field-off:Bible}}</w:t>
      </w:r>
    </w:p>
    <w:p>
      <w:pPr>
        <w:pStyle w:val="Normal"/>
        <w:rPr/>
      </w:pPr>
      <w:r>
        <w:rPr/>
        <w:t>[[@Bible:Joh 20:25 ]][[20:25 &gt;&gt; Joh 20:25]] {{field-on:Bible}} И казваха му другите ученици: Видехме Господа. А той им рече: Ако не видя на ръцете му язвите от гвоздеите, и не туря пръста си в язвите на гвоздеите, и не вложа ръката си в ребрата му, нема да повервам. {{field-off:Bible}}</w:t>
      </w:r>
    </w:p>
    <w:p>
      <w:pPr>
        <w:pStyle w:val="Normal"/>
        <w:rPr/>
      </w:pPr>
      <w:r>
        <w:rPr/>
        <w:t>[[@Bible:Joh 20:26 ]][[20:26 &gt;&gt; Joh 20:26]] {{field-on:Bible}} И подир осем дни, пак беха вътре учениците му, и Тома с тех: идва Исус, като беха вратата заключени, и застана на сред и рече: Мир вам! {{field-off:Bible}}</w:t>
      </w:r>
    </w:p>
    <w:p>
      <w:pPr>
        <w:pStyle w:val="Normal"/>
        <w:rPr/>
      </w:pPr>
      <w:r>
        <w:rPr/>
        <w:t>[[@Bible:Joh 20:27 ]][[20:27 &gt;&gt; Joh 20:27]] {{field-on:Bible}} После казва на Тома: Дай си тука пръста и виж ръцете ми; и дай ръката си и тури в ребрата ми, и не бъде неверен, но верен. {{field-off:Bible}}</w:t>
      </w:r>
    </w:p>
    <w:p>
      <w:pPr>
        <w:pStyle w:val="Normal"/>
        <w:rPr/>
      </w:pPr>
      <w:r>
        <w:rPr/>
        <w:t>[[@Bible:Joh 20:28 ]][[20:28 &gt;&gt; Joh 20:28]] {{field-on:Bible}} И отговори Тома и рече му: Господ мой и Бог мой! {{field-off:Bible}}</w:t>
      </w:r>
    </w:p>
    <w:p>
      <w:pPr>
        <w:pStyle w:val="Normal"/>
        <w:rPr/>
      </w:pPr>
      <w:r>
        <w:rPr/>
        <w:t>[[@Bible:Joh 20:29 ]][[20:29 &gt;&gt; Joh 20:29]] {{field-on:Bible}} Казва му Исус: Понеже ме виде, Томо, поверва; Блажени които без да видят поверваха. {{field-off:Bible}}</w:t>
      </w:r>
    </w:p>
    <w:p>
      <w:pPr>
        <w:pStyle w:val="Normal"/>
        <w:rPr/>
      </w:pPr>
      <w:r>
        <w:rPr/>
        <w:t>[[@Bible:Joh 20:30 ]][[20:30 &gt;&gt; Joh 20:30]] {{field-on:Bible}} И още много други чудеса стори Исус пред учениците си, които не са писани в тази книга: {{field-off:Bible}}</w:t>
      </w:r>
    </w:p>
    <w:p>
      <w:pPr>
        <w:pStyle w:val="Normal"/>
        <w:rPr/>
      </w:pPr>
      <w:r>
        <w:rPr/>
        <w:t>[[@Bible:Joh 20:31 ]][[20:31 &gt;&gt; Joh 20:31]] {{field-on:Bible}} А тези са написани за да повервате че Исус е Христос Син Божий, и като вервате да имате живот в неговото име. {{field-off:Bible}}</w:t>
      </w:r>
    </w:p>
    <w:p>
      <w:pPr>
        <w:pStyle w:val="Heading2"/>
        <w:rPr/>
      </w:pPr>
      <w:r>
        <w:rPr/>
        <w:t>Глава 21</w:t>
      </w:r>
    </w:p>
    <w:p>
      <w:pPr>
        <w:pStyle w:val="Normal"/>
        <w:rPr/>
      </w:pPr>
      <w:r>
        <w:rPr/>
        <w:t>[[@Bible:Joh 21:1 ]][[21:1 &gt;&gt; Joh 21:1]] {{field-on:Bible}} Подир това пак се яви Исус на учениците си на Тивериадското море, и яви им се така: {{field-off:Bible}}</w:t>
      </w:r>
    </w:p>
    <w:p>
      <w:pPr>
        <w:pStyle w:val="Normal"/>
        <w:rPr/>
      </w:pPr>
      <w:r>
        <w:rPr/>
        <w:t>[[@Bible:Joh 21:2 ]][[21:2 &gt;&gt; Joh 21:2]] {{field-on:Bible}} там беха наедно Симон Петър и Тома нарицаемий Близнец, и Натанаил от Кана Галилейска, и синовете Зеведееви, и други двамина от учениците негови. {{field-off:Bible}}</w:t>
      </w:r>
    </w:p>
    <w:p>
      <w:pPr>
        <w:pStyle w:val="Normal"/>
        <w:rPr/>
      </w:pPr>
      <w:r>
        <w:rPr/>
        <w:t>[[@Bible:Joh 21:3 ]][[21:3 &gt;&gt; Joh 21:3]] {{field-on:Bible}} Казва им Симон Петър: Аз ще отида да ловя риба. Казват му: Ще дойдем и ние с тебе. Излезоха и възлезоха завчас на ладията; и през онази нощ не уловиха нищо. {{field-off:Bible}}</w:t>
      </w:r>
    </w:p>
    <w:p>
      <w:pPr>
        <w:pStyle w:val="Normal"/>
        <w:rPr/>
      </w:pPr>
      <w:r>
        <w:rPr/>
        <w:t>[[@Bible:Joh 21:4 ]][[21:4 &gt;&gt; Joh 21:4]] {{field-on:Bible}} И като се разсъвна вече застана Исус на брега; но учениците не познаваха че е той Исус. {{field-off:Bible}}</w:t>
      </w:r>
    </w:p>
    <w:p>
      <w:pPr>
        <w:pStyle w:val="Normal"/>
        <w:rPr/>
      </w:pPr>
      <w:r>
        <w:rPr/>
        <w:t>[[@Bible:Joh 21:5 ]][[21:5 &gt;&gt; Joh 21:5]] {{field-on:Bible}} Казва им Исус: Деца, имате ли нещо за ядене? Отговориха му: Не. {{field-off:Bible}}</w:t>
      </w:r>
    </w:p>
    <w:p>
      <w:pPr>
        <w:pStyle w:val="Normal"/>
        <w:rPr/>
      </w:pPr>
      <w:r>
        <w:rPr/>
        <w:t>[[@Bible:Joh 21:6 ]][[21:6 &gt;&gt; Joh 21:6]] {{field-on:Bible}} А той им рече: Хвърлете мрежата отдесно на ладията, и ще намерите. И тъй хвърлиха; и не можаха вече да я привлекат от множеството на рибата. {{field-off:Bible}}</w:t>
      </w:r>
    </w:p>
    <w:p>
      <w:pPr>
        <w:pStyle w:val="Normal"/>
        <w:rPr/>
      </w:pPr>
      <w:r>
        <w:rPr/>
        <w:t>[[@Bible:Joh 21:7 ]][[21:7 &gt;&gt; Joh 21:7]] {{field-on:Bible}} Тогаз онзи ученик когото обичаше Исус казва на Петра: Господ е. А Симон Петър като чу че е Господ препаса връхната си дреха, (защото беше гол) и хвърли се в морето. {{field-off:Bible}}</w:t>
      </w:r>
    </w:p>
    <w:p>
      <w:pPr>
        <w:pStyle w:val="Normal"/>
        <w:rPr/>
      </w:pPr>
      <w:r>
        <w:rPr/>
        <w:t>[[@Bible:Joh 21:8 ]][[21:8 &gt;&gt; Joh 21:8]] {{field-on:Bible}} А другите ученици дойдоха с ладията, (защото не беха далеч от земята, но колкото двесте лакти,) и влачеха мрежата с рибата. {{field-off:Bible}}</w:t>
      </w:r>
    </w:p>
    <w:p>
      <w:pPr>
        <w:pStyle w:val="Normal"/>
        <w:rPr/>
      </w:pPr>
      <w:r>
        <w:rPr/>
        <w:t>[[@Bible:Joh 21:9 ]][[21:9 &gt;&gt; Joh 21:9]] {{field-on:Bible}} И като излезоха на земята гледат жарава разложена, и риба турена на нея, и хлеб. {{field-off:Bible}}</w:t>
      </w:r>
    </w:p>
    <w:p>
      <w:pPr>
        <w:pStyle w:val="Normal"/>
        <w:rPr/>
      </w:pPr>
      <w:r>
        <w:rPr/>
        <w:t>[[@Bible:Joh 21:10 ]][[21:10 &gt;&gt; Joh 21:10]] {{field-on:Bible}} Казва им Исус: Донесете от рибите които уловихте сега. {{field-off:Bible}}</w:t>
      </w:r>
    </w:p>
    <w:p>
      <w:pPr>
        <w:pStyle w:val="Normal"/>
        <w:rPr/>
      </w:pPr>
      <w:r>
        <w:rPr/>
        <w:t>[[@Bible:Joh 21:11 ]][[21:11 &gt;&gt; Joh 21:11]] {{field-on:Bible}} Възлезе Симон Петър та извлече мрежата на земята, пълна с едри риби сто и петдесет и три; и толкоз като беха мрежата се не съдра. {{field-off:Bible}}</w:t>
      </w:r>
    </w:p>
    <w:p>
      <w:pPr>
        <w:pStyle w:val="Normal"/>
        <w:rPr/>
      </w:pPr>
      <w:r>
        <w:rPr/>
        <w:t>[[@Bible:Joh 21:12 ]][[21:12 &gt;&gt; Joh 21:12]] {{field-on:Bible}} Казва им Исус: Елате, обедвайте. И никой от учениците не смееше да го попита: Ти кой си? понеже знаеха че е Господ. {{field-off:Bible}}</w:t>
      </w:r>
    </w:p>
    <w:p>
      <w:pPr>
        <w:pStyle w:val="Normal"/>
        <w:rPr/>
      </w:pPr>
      <w:r>
        <w:rPr/>
        <w:t>[[@Bible:Joh 21:13 ]][[21:13 &gt;&gt; Joh 21:13]] {{field-on:Bible}} Идва тогаз Исус и взема хлеба, и дава им, така и рибата. {{field-off:Bible}}</w:t>
      </w:r>
    </w:p>
    <w:p>
      <w:pPr>
        <w:pStyle w:val="Normal"/>
        <w:rPr/>
      </w:pPr>
      <w:r>
        <w:rPr/>
        <w:t>[[@Bible:Joh 21:14 ]][[21:14 &gt;&gt; Joh 21:14]] {{field-on:Bible}} Това беше вече третий път дето се яви Исус на учениците си от как възкръсна из мъртвите. {{field-off:Bible}}</w:t>
      </w:r>
    </w:p>
    <w:p>
      <w:pPr>
        <w:pStyle w:val="Normal"/>
        <w:rPr/>
      </w:pPr>
      <w:r>
        <w:rPr/>
        <w:t>[[@Bible:Joh 21:15 ]][[21:15 &gt;&gt; Joh 21:15]] {{field-on:Bible}} А като се наобедваха, казва Исус Симону Петру: Симоне Ионин, любиш ли ме повече от тия? Казва му: Ей, Господи, ти знаеш че те обичам. Казва му: Паси агънците ми. {{field-off:Bible}}</w:t>
      </w:r>
    </w:p>
    <w:p>
      <w:pPr>
        <w:pStyle w:val="Normal"/>
        <w:rPr/>
      </w:pPr>
      <w:r>
        <w:rPr/>
        <w:t>[[@Bible:Joh 21:16 ]][[21:16 &gt;&gt; Joh 21:16]] {{field-on:Bible}} Казва му пак втори път: Симоне Ионин, любиш ли ме? Казва му: Ей, Господи, ти знаеш че те обичам. Казва му: Паси овците ми. {{field-off:Bible}}</w:t>
      </w:r>
    </w:p>
    <w:p>
      <w:pPr>
        <w:pStyle w:val="Normal"/>
        <w:rPr/>
      </w:pPr>
      <w:r>
        <w:rPr/>
        <w:t>[[@Bible:Joh 21:17 ]][[21:17 &gt;&gt; Joh 21:17]] {{field-on:Bible}} Казва му трети път: Симоне Ионин, обичаш ли ме? Наскърби се Петър, защото му рече трети път: Обичаш ли ме? И рече му: Господи, ти всичко знаеш, ти знаеш че те обичам: Казва му Исус: Паси овците ми. {{field-off:Bible}}</w:t>
      </w:r>
    </w:p>
    <w:p>
      <w:pPr>
        <w:pStyle w:val="Normal"/>
        <w:rPr/>
      </w:pPr>
      <w:r>
        <w:rPr/>
        <w:t>[[@Bible:Joh 21:18 ]][[21:18 &gt;&gt; Joh 21:18]] {{field-on:Bible}} Истина, истина ти казвам: Когато беше ти по-млад, сам си се опасваше и ходеше където щеше; но като остарееш ще простреш ръце, и друг ще те опасва и ще те води където ти не щеш. {{field-off:Bible}}</w:t>
      </w:r>
    </w:p>
    <w:p>
      <w:pPr>
        <w:pStyle w:val="Normal"/>
        <w:rPr/>
      </w:pPr>
      <w:r>
        <w:rPr/>
        <w:t>[[@Bible:Joh 21:19 ]][[21:19 &gt;&gt; Joh 21:19]] {{field-on:Bible}} И това рече като назначаваше с каква смърт имаше да прослави Бога. И това щом рече казва му: Върви подире ми. {{field-off:Bible}}</w:t>
      </w:r>
    </w:p>
    <w:p>
      <w:pPr>
        <w:pStyle w:val="Normal"/>
        <w:rPr/>
      </w:pPr>
      <w:r>
        <w:rPr/>
        <w:t>[[@Bible:Joh 21:20 ]][[21:20 &gt;&gt; Joh 21:20]] {{field-on:Bible}} А Петър като се обърна вижда че иде подир им ученикът когото обичаше Исус, този който на вечерята се наклони на гърдите му и рече: Господи, кой е който ще те предаде? {{field-off:Bible}}</w:t>
      </w:r>
    </w:p>
    <w:p>
      <w:pPr>
        <w:pStyle w:val="Normal"/>
        <w:rPr/>
      </w:pPr>
      <w:r>
        <w:rPr/>
        <w:t>[[@Bible:Joh 21:21 ]][[21:21 &gt;&gt; Joh 21:21]] {{field-on:Bible}} Него като виде Петър казва Исусу: Господи, а този що? {{field-off:Bible}}</w:t>
      </w:r>
    </w:p>
    <w:p>
      <w:pPr>
        <w:pStyle w:val="Normal"/>
        <w:rPr/>
      </w:pPr>
      <w:r>
        <w:rPr/>
        <w:t>[[@Bible:Joh 21:22 ]][[21:22 &gt;&gt; Joh 21:22]] {{field-on:Bible}} Казва му Исус: Ако ще да пребъде той докле дойда, тебе що ти е? Ти върви подире ми. {{field-off:Bible}}</w:t>
      </w:r>
    </w:p>
    <w:p>
      <w:pPr>
        <w:pStyle w:val="Normal"/>
        <w:rPr/>
      </w:pPr>
      <w:r>
        <w:rPr/>
        <w:t>[[@Bible:Joh 21:23 ]][[21:23 &gt;&gt; Joh 21:23]] {{field-on:Bible}} И тъй се разнесе тая дума помежду братята че този ученик нема да умре; а Исус му не рече че нема да умре, но: Ако ща да остане той докле дойда, теб що ти е? {{field-off:Bible}}</w:t>
      </w:r>
    </w:p>
    <w:p>
      <w:pPr>
        <w:pStyle w:val="Normal"/>
        <w:rPr/>
      </w:pPr>
      <w:r>
        <w:rPr/>
        <w:t>[[@Bible:Joh 21:24 ]][[21:24 &gt;&gt; Joh 21:24]] {{field-on:Bible}} Този е ученикът който свидетелствува за това, който и написа това; и знаем че неговото свидетелство е истинно. {{field-off:Bible}}</w:t>
      </w:r>
    </w:p>
    <w:p>
      <w:pPr>
        <w:pStyle w:val="Normal"/>
        <w:rPr/>
      </w:pPr>
      <w:r>
        <w:rPr/>
        <w:t>[[@Bible:Joh 21:25 ]][[21:25 &gt;&gt; Joh 21:25]] {{field-on:Bible}} Има още и други много неща що стори Исус които ако би да се напишат едно по едно, и цел свет, ми се чини, не би вместил написаните книги. Амин. {{field-off:Bible}}</w:t>
      </w:r>
    </w:p>
    <w:p>
      <w:pPr>
        <w:pStyle w:val="Heading1"/>
        <w:rPr/>
      </w:pPr>
      <w:r>
        <w:rPr/>
        <w:t>Деянията на Апостолите</w:t>
      </w:r>
    </w:p>
    <w:p>
      <w:pPr>
        <w:pStyle w:val="Heading2"/>
        <w:rPr/>
      </w:pPr>
      <w:r>
        <w:rPr/>
        <w:t>Глава 1</w:t>
      </w:r>
    </w:p>
    <w:p>
      <w:pPr>
        <w:pStyle w:val="Normal"/>
        <w:rPr/>
      </w:pPr>
      <w:r>
        <w:rPr/>
        <w:t>[[@Bible:Act 1:1 ]][[1:1 &gt;&gt; Act 1:1]] {{field-on:Bible}} Първото слово, о Теофиле, направих за все що начна Исус да прави и да учи, {{field-off:Bible}}</w:t>
      </w:r>
    </w:p>
    <w:p>
      <w:pPr>
        <w:pStyle w:val="Normal"/>
        <w:rPr/>
      </w:pPr>
      <w:r>
        <w:rPr/>
        <w:t>[[@Bible:Act 1:2 ]][[1:2 &gt;&gt; Act 1:2]] {{field-on:Bible}} даже до деня в който се възнесе, откак даде чрез Духа Светаго заповеди на апостолите които избра; {{field-off:Bible}}</w:t>
      </w:r>
    </w:p>
    <w:p>
      <w:pPr>
        <w:pStyle w:val="Normal"/>
        <w:rPr/>
      </w:pPr>
      <w:r>
        <w:rPr/>
        <w:t>[[@Bible:Act 1:3 ]][[1:3 &gt;&gt; Act 1:3]] {{field-on:Bible}} на които и представи себе си жив след страданието си с много верни знамения, като им се явяваше четиридесет дни и говореше им за царството Божие. {{field-off:Bible}}</w:t>
      </w:r>
    </w:p>
    <w:p>
      <w:pPr>
        <w:pStyle w:val="Normal"/>
        <w:rPr/>
      </w:pPr>
      <w:r>
        <w:rPr/>
        <w:t>[[@Bible:Act 1:4 ]][[1:4 &gt;&gt; Act 1:4]] {{field-on:Bible}} И като се събираше с тех заръча им да се не отдалечат от Ерусалим, но да очакват обещанието на Отца което чухте, рече, от мене. {{field-off:Bible}}</w:t>
      </w:r>
    </w:p>
    <w:p>
      <w:pPr>
        <w:pStyle w:val="Normal"/>
        <w:rPr/>
      </w:pPr>
      <w:r>
        <w:rPr/>
        <w:t>[[@Bible:Act 1:5 ]][[1:5 &gt;&gt; Act 1:5]] {{field-on:Bible}} Защото Иоан е с вода кръстил; а вие ще бъдете кръстени с Духа Светаго след тия не много дни. {{field-off:Bible}}</w:t>
      </w:r>
    </w:p>
    <w:p>
      <w:pPr>
        <w:pStyle w:val="Normal"/>
        <w:rPr/>
      </w:pPr>
      <w:r>
        <w:rPr/>
        <w:t>[[@Bible:Act 1:6 ]][[1:6 &gt;&gt; Act 1:6]] {{field-on:Bible}} И тъй, като се събраха питаха го и казваха: Господи, в това ли време щеш да възстановиш царството в Израил? {{field-off:Bible}}</w:t>
      </w:r>
    </w:p>
    <w:p>
      <w:pPr>
        <w:pStyle w:val="Normal"/>
        <w:rPr/>
      </w:pPr>
      <w:r>
        <w:rPr/>
        <w:t>[[@Bible:Act 1:7 ]][[1:7 &gt;&gt; Act 1:7]] {{field-on:Bible}} А той им рече: Не е за вас да знаете годините или времената, които Отец е положил в собствената си власт. {{field-off:Bible}}</w:t>
      </w:r>
    </w:p>
    <w:p>
      <w:pPr>
        <w:pStyle w:val="Normal"/>
        <w:rPr/>
      </w:pPr>
      <w:r>
        <w:rPr/>
        <w:t>[[@Bible:Act 1:8 ]][[1:8 &gt;&gt; Act 1:8]] {{field-on:Bible}} Но вие ще приемете сила когато слети Дух Светий на вас, и ще ми бъдете свидетели и в Ерусалим, и във всичка Юдея и Самария, и до край земята. {{field-off:Bible}}</w:t>
      </w:r>
    </w:p>
    <w:p>
      <w:pPr>
        <w:pStyle w:val="Normal"/>
        <w:rPr/>
      </w:pPr>
      <w:r>
        <w:rPr/>
        <w:t>[[@Bible:Act 1:9 ]][[1:9 &gt;&gt; Act 1:9]] {{field-on:Bible}} И това от как рече, те като гледаха, възнесе се, и облак го поде изпред очите им. {{field-off:Bible}}</w:t>
      </w:r>
    </w:p>
    <w:p>
      <w:pPr>
        <w:pStyle w:val="Normal"/>
        <w:rPr/>
      </w:pPr>
      <w:r>
        <w:rPr/>
        <w:t>[[@Bible:Act 1:10 ]][[1:10 &gt;&gt; Act 1:10]] {{field-on:Bible}} И като стоеха та гледаха на небето когато възлезваше той, ето, двамина человеци с бели дрехи застанаха пред тех, {{field-off:Bible}}</w:t>
      </w:r>
    </w:p>
    <w:p>
      <w:pPr>
        <w:pStyle w:val="Normal"/>
        <w:rPr/>
      </w:pPr>
      <w:r>
        <w:rPr/>
        <w:t>[[@Bible:Act 1:11 ]][[1:11 &gt;&gt; Act 1:11]] {{field-on:Bible}} които и рекоха: Мъже Галилеяни що стоите та гледате на небето? Този Исус който се възнесе от вас на небето ще дойде тъй както го видехте да отхожда на небето. {{field-off:Bible}}</w:t>
      </w:r>
    </w:p>
    <w:p>
      <w:pPr>
        <w:pStyle w:val="Normal"/>
        <w:rPr/>
      </w:pPr>
      <w:r>
        <w:rPr/>
        <w:t>[[@Bible:Act 1:12 ]][[1:12 &gt;&gt; Act 1:12]] {{field-on:Bible}} Тогаз се върнаха в Ерусалим от гората нарицаема Елеонска, която е близу до Ерусалим един съботен ден път. {{field-off:Bible}}</w:t>
      </w:r>
    </w:p>
    <w:p>
      <w:pPr>
        <w:pStyle w:val="Normal"/>
        <w:rPr/>
      </w:pPr>
      <w:r>
        <w:rPr/>
        <w:t>[[@Bible:Act 1:13 ]][[1:13 &gt;&gt; Act 1:13]] {{field-on:Bible}} И когато влезоха, възлезоха в горницата дето живееха Петър и Яков и Иоан и Андрей,Филип и Тома, Вартоломей и Матей, Яков Алфеев и Симон Зилот, и Юда Яковов. {{field-off:Bible}}</w:t>
      </w:r>
    </w:p>
    <w:p>
      <w:pPr>
        <w:pStyle w:val="Normal"/>
        <w:rPr/>
      </w:pPr>
      <w:r>
        <w:rPr/>
        <w:t>[[@Bible:Act 1:14 ]][[1:14 &gt;&gt; Act 1:14]] {{field-on:Bible}} Те всички единодушно, с жените и Мария майката Исусова и с братята му, беха непрестанно в молитва и молене. {{field-off:Bible}}</w:t>
      </w:r>
    </w:p>
    <w:p>
      <w:pPr>
        <w:pStyle w:val="Normal"/>
        <w:rPr/>
      </w:pPr>
      <w:r>
        <w:rPr/>
        <w:t>[[@Bible:Act 1:15 ]][[1:15 &gt;&gt; Act 1:15]] {{field-on:Bible}} И през тия дни стана Петър по сред учениците и рече: (а числото на тези които се намерваха там беше до сто и двадесет души:) {{field-off:Bible}}</w:t>
      </w:r>
    </w:p>
    <w:p>
      <w:pPr>
        <w:pStyle w:val="Normal"/>
        <w:rPr/>
      </w:pPr>
      <w:r>
        <w:rPr/>
        <w:t>[[@Bible:Act 1:16 ]][[1:16 &gt;&gt; Act 1:16]] {{field-on:Bible}} Мъже и братие, требваше да се изпълни това писание което предрече Дух Светий чрез устата Давидови за Юда който стана водител на тези които хванаха Исуса; {{field-off:Bible}}</w:t>
      </w:r>
    </w:p>
    <w:p>
      <w:pPr>
        <w:pStyle w:val="Normal"/>
        <w:rPr/>
      </w:pPr>
      <w:r>
        <w:rPr/>
        <w:t>[[@Bible:Act 1:17 ]][[1:17 &gt;&gt; Act 1:17]] {{field-on:Bible}} защото беше причислен с нас, и взел бе дел в тая служба. {{field-off:Bible}}</w:t>
      </w:r>
    </w:p>
    <w:p>
      <w:pPr>
        <w:pStyle w:val="Normal"/>
        <w:rPr/>
      </w:pPr>
      <w:r>
        <w:rPr/>
        <w:t>[[@Bible:Act 1:18 ]][[1:18 &gt;&gt; Act 1:18]] {{field-on:Bible}} Той прочее спечели нива от заплата на своята неправда; и като падна на очите си проседна се през сред, и изтекоха всичките му черва. {{field-off:Bible}}</w:t>
      </w:r>
    </w:p>
    <w:p>
      <w:pPr>
        <w:pStyle w:val="Normal"/>
        <w:rPr/>
      </w:pPr>
      <w:r>
        <w:rPr/>
        <w:t>[[@Bible:Act 1:19 ]][[1:19 &gt;&gt; Act 1:19]] {{field-on:Bible}} И това стана известно на всички жители Ерусалимски, така що тая нива се нарече по езика им Акелдама, сиреч, Нива Кръвна. {{field-off:Bible}}</w:t>
      </w:r>
    </w:p>
    <w:p>
      <w:pPr>
        <w:pStyle w:val="Normal"/>
        <w:rPr/>
      </w:pPr>
      <w:r>
        <w:rPr/>
        <w:t>[[@Bible:Act 1:20 ]][[1:20 &gt;&gt; Act 1:20]] {{field-on:Bible}} Защото е писано в книгата на Псалмите: "Да бъде жилището му пусто, и да нема който да живее в него;" и: "чина му друг да вземе." {{field-off:Bible}}</w:t>
      </w:r>
    </w:p>
    <w:p>
      <w:pPr>
        <w:pStyle w:val="Normal"/>
        <w:rPr/>
      </w:pPr>
      <w:r>
        <w:rPr/>
        <w:t>[[@Bible:Act 1:21 ]][[1:21 &gt;&gt; Act 1:21]] {{field-on:Bible}} И тъй, от человеците които се нахождаха с нас през всичкото време, в което влизаше и излизаше между нас Господ Исус, {{field-off:Bible}}</w:t>
      </w:r>
    </w:p>
    <w:p>
      <w:pPr>
        <w:pStyle w:val="Normal"/>
        <w:rPr/>
      </w:pPr>
      <w:r>
        <w:rPr/>
        <w:t>[[@Bible:Act 1:22 ]][[1:22 &gt;&gt; Act 1:22]] {{field-on:Bible}} като начна от кръщението Иоаново до деня в който се възнесе от нас, един от тех требва да бъде с нас свидетел на възкресението му. {{field-off:Bible}}</w:t>
      </w:r>
    </w:p>
    <w:p>
      <w:pPr>
        <w:pStyle w:val="Normal"/>
        <w:rPr/>
      </w:pPr>
      <w:r>
        <w:rPr/>
        <w:t>[[@Bible:Act 1:23 ]][[1:23 &gt;&gt; Act 1:23]] {{field-on:Bible}} И поставиха двамина, Иосифа нарицаемаго Варсава, който се наименува Юст, и Матия; {{field-off:Bible}}</w:t>
      </w:r>
    </w:p>
    <w:p>
      <w:pPr>
        <w:pStyle w:val="Normal"/>
        <w:rPr/>
      </w:pPr>
      <w:r>
        <w:rPr/>
        <w:t>[[@Bible:Act 1:24 ]][[1:24 &gt;&gt; Act 1:24]] {{field-on:Bible}} и помолиха се и рекоха: Ти, Господи, сърдцеведче на всички, покажи от тия двамата едного когото си избрал, {{field-off:Bible}}</w:t>
      </w:r>
    </w:p>
    <w:p>
      <w:pPr>
        <w:pStyle w:val="Normal"/>
        <w:rPr/>
      </w:pPr>
      <w:r>
        <w:rPr/>
        <w:t>[[@Bible:Act 1:25 ]][[1:25 &gt;&gt; Act 1:25]] {{field-on:Bible}} да вземе дела на тази служба и на апостолството от което изпадна Юда за да отиде на своето си место. {{field-off:Bible}}</w:t>
      </w:r>
    </w:p>
    <w:p>
      <w:pPr>
        <w:pStyle w:val="Normal"/>
        <w:rPr/>
      </w:pPr>
      <w:r>
        <w:rPr/>
        <w:t>[[@Bible:Act 1:26 ]][[1:26 &gt;&gt; Act 1:26]] {{field-on:Bible}} И дадоха жребията си; и падна жребето на Матия, и счете се с единадесетте апостоли. {{field-off:Bible}}</w:t>
      </w:r>
    </w:p>
    <w:p>
      <w:pPr>
        <w:pStyle w:val="Heading2"/>
        <w:rPr/>
      </w:pPr>
      <w:r>
        <w:rPr/>
        <w:t>Глава 2</w:t>
      </w:r>
    </w:p>
    <w:p>
      <w:pPr>
        <w:pStyle w:val="Normal"/>
        <w:rPr/>
      </w:pPr>
      <w:r>
        <w:rPr/>
        <w:t>[[@Bible:Act 2:1 ]][[2:1 &gt;&gt; Act 2:1]] {{field-on:Bible}} И когато настана денът на Петдесетницата, всичките беха единодушно събрани на едно. {{field-off:Bible}}</w:t>
      </w:r>
    </w:p>
    <w:p>
      <w:pPr>
        <w:pStyle w:val="Normal"/>
        <w:rPr/>
      </w:pPr>
      <w:r>
        <w:rPr/>
        <w:t>[[@Bible:Act 2:2 ]][[2:2 &gt;&gt; Act 2:2]] {{field-on:Bible}} И внезапно стана екот от небето като че идеше силно духане от ветър, и изпълни всичката къща дето седеха. {{field-off:Bible}}</w:t>
      </w:r>
    </w:p>
    <w:p>
      <w:pPr>
        <w:pStyle w:val="Normal"/>
        <w:rPr/>
      </w:pPr>
      <w:r>
        <w:rPr/>
        <w:t>[[@Bible:Act 2:3 ]][[2:3 &gt;&gt; Act 2:3]] {{field-on:Bible}} И явиха им се езици като огнени, които се разделяваха, и седна на всекиго от тех по един. {{field-off:Bible}}</w:t>
      </w:r>
    </w:p>
    <w:p>
      <w:pPr>
        <w:pStyle w:val="Normal"/>
        <w:rPr/>
      </w:pPr>
      <w:r>
        <w:rPr/>
        <w:t>[[@Bible:Act 2:4 ]][[2:4 &gt;&gt; Act 2:4]] {{field-on:Bible}} И изпълниха се всички с Духа Светаго, и начнаха да говорят чужди езици които Духът им даваше да говорят. {{field-off:Bible}}</w:t>
      </w:r>
    </w:p>
    <w:p>
      <w:pPr>
        <w:pStyle w:val="Normal"/>
        <w:rPr/>
      </w:pPr>
      <w:r>
        <w:rPr/>
        <w:t>[[@Bible:Act 2:5 ]][[2:5 &gt;&gt; Act 2:5]] {{field-on:Bible}} А тогава имаше в Ерусалим да живеят Юдеи, человеци благочестиви от всеки народ що има под небето. {{field-off:Bible}}</w:t>
      </w:r>
    </w:p>
    <w:p>
      <w:pPr>
        <w:pStyle w:val="Normal"/>
        <w:rPr/>
      </w:pPr>
      <w:r>
        <w:rPr/>
        <w:t>[[@Bible:Act 2:6 ]][[2:6 &gt;&gt; Act 2:6]] {{field-on:Bible}} И щом се разчу това, събра се народът; и смутиха се; защото всеки един от тех чуеше ги да говорят неговият език. {{field-off:Bible}}</w:t>
      </w:r>
    </w:p>
    <w:p>
      <w:pPr>
        <w:pStyle w:val="Normal"/>
        <w:rPr/>
      </w:pPr>
      <w:r>
        <w:rPr/>
        <w:t>[[@Bible:Act 2:7 ]][[2:7 &gt;&gt; Act 2:7]] {{field-on:Bible}} И смаяни всички чудеха се, и думаха си един на друг: Ето, всички тези които говорят не са ли Галилеяни? {{field-off:Bible}}</w:t>
      </w:r>
    </w:p>
    <w:p>
      <w:pPr>
        <w:pStyle w:val="Normal"/>
        <w:rPr/>
      </w:pPr>
      <w:r>
        <w:rPr/>
        <w:t>[[@Bible:Act 2:8 ]][[2:8 &gt;&gt; Act 2:8]] {{field-on:Bible}} И как ние ги чуем да говорят всеки по собствения наш език в който сме родени? {{field-off:Bible}}</w:t>
      </w:r>
    </w:p>
    <w:p>
      <w:pPr>
        <w:pStyle w:val="Normal"/>
        <w:rPr/>
      </w:pPr>
      <w:r>
        <w:rPr/>
        <w:t>[[@Bible:Act 2:9 ]][[2:9 &gt;&gt; Act 2:9]] {{field-on:Bible}} Партяни и Мидяни и Еламити, и които населяват Месопотамия, Юдея и Кападокия, Понт и Азия, {{field-off:Bible}}</w:t>
      </w:r>
    </w:p>
    <w:p>
      <w:pPr>
        <w:pStyle w:val="Normal"/>
        <w:rPr/>
      </w:pPr>
      <w:r>
        <w:rPr/>
        <w:t>[[@Bible:Act 2:10 ]][[2:10 &gt;&gt; Act 2:10]] {{field-on:Bible}} Фригия и Памфилия, Египет и Ливийските страни които са около Киринея, и чужденци от Рим, Юдеи и прозелити, {{field-off:Bible}}</w:t>
      </w:r>
    </w:p>
    <w:p>
      <w:pPr>
        <w:pStyle w:val="Normal"/>
        <w:rPr/>
      </w:pPr>
      <w:r>
        <w:rPr/>
        <w:t>[[@Bible:Act 2:11 ]][[2:11 &gt;&gt; Act 2:11]] {{field-on:Bible}} Критяни и Араби, чуем ги да говорят по нашите езици величията Божии. {{field-off:Bible}}</w:t>
      </w:r>
    </w:p>
    <w:p>
      <w:pPr>
        <w:pStyle w:val="Normal"/>
        <w:rPr/>
      </w:pPr>
      <w:r>
        <w:rPr/>
        <w:t>[[@Bible:Act 2:12 ]][[2:12 &gt;&gt; Act 2:12]] {{field-on:Bible}} И смаяни всички недоумеваха се, и един на друг си думаха: Какво ли ще е това? {{field-off:Bible}}</w:t>
      </w:r>
    </w:p>
    <w:p>
      <w:pPr>
        <w:pStyle w:val="Normal"/>
        <w:rPr/>
      </w:pPr>
      <w:r>
        <w:rPr/>
        <w:t>[[@Bible:Act 2:13 ]][[2:13 &gt;&gt; Act 2:13]] {{field-on:Bible}} А други им се присмиваха и казваха че са пили много сладко вино. {{field-off:Bible}}</w:t>
      </w:r>
    </w:p>
    <w:p>
      <w:pPr>
        <w:pStyle w:val="Normal"/>
        <w:rPr/>
      </w:pPr>
      <w:r>
        <w:rPr/>
        <w:t>[[@Bible:Act 2:14 ]][[2:14 &gt;&gt; Act 2:14]] {{field-on:Bible}} А Петър с единадесетте стана, възвиси гласа си, и проговори им: Мъже Юдеяни, и всинца които живеете в Ерусалим, това да знаете, и дайте внимание на моите думи; {{field-off:Bible}}</w:t>
      </w:r>
    </w:p>
    <w:p>
      <w:pPr>
        <w:pStyle w:val="Normal"/>
        <w:rPr/>
      </w:pPr>
      <w:r>
        <w:rPr/>
        <w:t>[[@Bible:Act 2:15 ]][[2:15 &gt;&gt; Act 2:15]] {{field-on:Bible}} защото тези не са пияни както вие мислите, понеже е третий час на деня; {{field-off:Bible}}</w:t>
      </w:r>
    </w:p>
    <w:p>
      <w:pPr>
        <w:pStyle w:val="Normal"/>
        <w:rPr/>
      </w:pPr>
      <w:r>
        <w:rPr/>
        <w:t>[[@Bible:Act 2:16 ]][[2:16 &gt;&gt; Act 2:16]] {{field-on:Bible}} но това е реченото чрез пророка Иоила: {{field-off:Bible}}</w:t>
      </w:r>
    </w:p>
    <w:p>
      <w:pPr>
        <w:pStyle w:val="Normal"/>
        <w:rPr/>
      </w:pPr>
      <w:r>
        <w:rPr/>
        <w:t>[[@Bible:Act 2:17 ]][[2:17 &gt;&gt; Act 2:17]] {{field-on:Bible}} "И ще бъде в последните дни, казва Бог, ще излея от моя Дух на всяка плът; и ще пророкуват синовете ви и дъщерите ви, и юношите ваши видения ще виждат, и старците ваши сънища ще сънуват; {{field-off:Bible}}</w:t>
      </w:r>
    </w:p>
    <w:p>
      <w:pPr>
        <w:pStyle w:val="Normal"/>
        <w:rPr/>
      </w:pPr>
      <w:r>
        <w:rPr/>
        <w:t>[[@Bible:Act 2:18 ]][[2:18 &gt;&gt; Act 2:18]] {{field-on:Bible}} и още през ония дни ще излея от Духа моего на рабите мои и на рабините мои, и ще пророчествуват; {{field-off:Bible}}</w:t>
      </w:r>
    </w:p>
    <w:p>
      <w:pPr>
        <w:pStyle w:val="Normal"/>
        <w:rPr/>
      </w:pPr>
      <w:r>
        <w:rPr/>
        <w:t>[[@Bible:Act 2:19 ]][[2:19 &gt;&gt; Act 2:19]] {{field-on:Bible}} и ще покажа чудеса на небето горе и знамения долу на земята, кръв и огън и пара и дим: {{field-off:Bible}}</w:t>
      </w:r>
    </w:p>
    <w:p>
      <w:pPr>
        <w:pStyle w:val="Normal"/>
        <w:rPr/>
      </w:pPr>
      <w:r>
        <w:rPr/>
        <w:t>[[@Bible:Act 2:20 ]][[2:20 &gt;&gt; Act 2:20]] {{field-on:Bible}} слънцето ще се превърне в тъмнота и луната в кръв преди да дойде великият и пресветлият ден Господен; {{field-off:Bible}}</w:t>
      </w:r>
    </w:p>
    <w:p>
      <w:pPr>
        <w:pStyle w:val="Normal"/>
        <w:rPr/>
      </w:pPr>
      <w:r>
        <w:rPr/>
        <w:t>[[@Bible:Act 2:21 ]][[2:21 &gt;&gt; Act 2:21]] {{field-on:Bible}} и ще бъде че всеки който призове името Господне спасен ще бъде." {{field-off:Bible}}</w:t>
      </w:r>
    </w:p>
    <w:p>
      <w:pPr>
        <w:pStyle w:val="Normal"/>
        <w:rPr/>
      </w:pPr>
      <w:r>
        <w:rPr/>
        <w:t>[[@Bible:Act 2:22 ]][[2:22 &gt;&gt; Act 2:22]] {{field-on:Bible}} Мъже Израиляни, послушайте тези думи: Исуса Назарянина, мъж доказан вам от Бога със сили, чудеса, и знамения, които Бог направи чрез него по сред вас, както и вие знаете, {{field-off:Bible}}</w:t>
      </w:r>
    </w:p>
    <w:p>
      <w:pPr>
        <w:pStyle w:val="Normal"/>
        <w:rPr/>
      </w:pPr>
      <w:r>
        <w:rPr/>
        <w:t>[[@Bible:Act 2:23 ]][[2:23 &gt;&gt; Act 2:23]] {{field-on:Bible}} него, предаден по предопределената воля и предведението Божие, вие като хванахте, чрез ръцете на беззаконници на кръст го приковахте и убихте; {{field-off:Bible}}</w:t>
      </w:r>
    </w:p>
    <w:p>
      <w:pPr>
        <w:pStyle w:val="Normal"/>
        <w:rPr/>
      </w:pPr>
      <w:r>
        <w:rPr/>
        <w:t>[[@Bible:Act 2:24 ]][[2:24 &gt;&gt; Act 2:24]] {{field-on:Bible}} когото Бог възкреси като развърза болезните на смъртта, понеже не бе възможно да бъде държан той от нея. {{field-off:Bible}}</w:t>
      </w:r>
    </w:p>
    <w:p>
      <w:pPr>
        <w:pStyle w:val="Normal"/>
        <w:rPr/>
      </w:pPr>
      <w:r>
        <w:rPr/>
        <w:t>[[@Bible:Act 2:25 ]][[2:25 &gt;&gt; Act 2:25]] {{field-on:Bible}} Защото Давид казва за него: "Гледах Господа пред себе си винаги; понеже е от десната ми страна, да се не поклатя; {{field-off:Bible}}</w:t>
      </w:r>
    </w:p>
    <w:p>
      <w:pPr>
        <w:pStyle w:val="Normal"/>
        <w:rPr/>
      </w:pPr>
      <w:r>
        <w:rPr/>
        <w:t>[[@Bible:Act 2:26 ]][[2:26 &gt;&gt; Act 2:26]] {{field-on:Bible}} за това сърдцето ми се развесели, и зарадва се езикът ми; а още и плътта ми в надежда ще почива; {{field-off:Bible}}</w:t>
      </w:r>
    </w:p>
    <w:p>
      <w:pPr>
        <w:pStyle w:val="Normal"/>
        <w:rPr/>
      </w:pPr>
      <w:r>
        <w:rPr/>
        <w:t>[[@Bible:Act 2:27 ]][[2:27 &gt;&gt; Act 2:27]] {{field-on:Bible}} защото нема да оставиш душата ми в ад, нито ще оставиш преподобния си да види изтление: {{field-off:Bible}}</w:t>
      </w:r>
    </w:p>
    <w:p>
      <w:pPr>
        <w:pStyle w:val="Normal"/>
        <w:rPr/>
      </w:pPr>
      <w:r>
        <w:rPr/>
        <w:t>[[@Bible:Act 2:28 ]][[2:28 &gt;&gt; Act 2:28]] {{field-on:Bible}} изявил си ми пътищата на живота: с лицето си ще ме изпълниш с веселба." {{field-off:Bible}}</w:t>
      </w:r>
    </w:p>
    <w:p>
      <w:pPr>
        <w:pStyle w:val="Normal"/>
        <w:rPr/>
      </w:pPr>
      <w:r>
        <w:rPr/>
        <w:t>[[@Bible:Act 2:29 ]][[2:29 &gt;&gt; Act 2:29]] {{field-on:Bible}} Мъже братя, мога да ви кажа свободно за патриарха Давида че умре и погребен бе, и гробът му е у нас до днешния ден. {{field-off:Bible}}</w:t>
      </w:r>
    </w:p>
    <w:p>
      <w:pPr>
        <w:pStyle w:val="Normal"/>
        <w:rPr/>
      </w:pPr>
      <w:r>
        <w:rPr/>
        <w:t>[[@Bible:Act 2:30 ]][[2:30 &gt;&gt; Act 2:30]] {{field-on:Bible}} И тъй, понеже беше пророк и знаеше че с клетвата му се закле Бог че от плода на неговите чресла по плът ще въздигне Христа, да го постави на престола му, {{field-off:Bible}}</w:t>
      </w:r>
    </w:p>
    <w:p>
      <w:pPr>
        <w:pStyle w:val="Normal"/>
        <w:rPr/>
      </w:pPr>
      <w:r>
        <w:rPr/>
        <w:t>[[@Bible:Act 2:31 ]][[2:31 &gt;&gt; Act 2:31]] {{field-on:Bible}} предвиде и говори за възкресението Христово, че не бе оставена душата негова в ад, нито плътта му виде изтление. {{field-off:Bible}}</w:t>
      </w:r>
    </w:p>
    <w:p>
      <w:pPr>
        <w:pStyle w:val="Normal"/>
        <w:rPr/>
      </w:pPr>
      <w:r>
        <w:rPr/>
        <w:t>[[@Bible:Act 2:32 ]][[2:32 &gt;&gt; Act 2:32]] {{field-on:Bible}} Тогаз Исуса възкреси Бог, на което ние всинца сме свидетели. {{field-off:Bible}}</w:t>
      </w:r>
    </w:p>
    <w:p>
      <w:pPr>
        <w:pStyle w:val="Normal"/>
        <w:rPr/>
      </w:pPr>
      <w:r>
        <w:rPr/>
        <w:t>[[@Bible:Act 2:33 ]][[2:33 &gt;&gt; Act 2:33]] {{field-on:Bible}} И тъй, като се възнесе с Божията десница, и взе от Отца обещанието на Светаго Духа, изле това което сега вие виждате и чуете. {{field-off:Bible}}</w:t>
      </w:r>
    </w:p>
    <w:p>
      <w:pPr>
        <w:pStyle w:val="Normal"/>
        <w:rPr/>
      </w:pPr>
      <w:r>
        <w:rPr/>
        <w:t>[[@Bible:Act 2:34 ]][[2:34 &gt;&gt; Act 2:34]] {{field-on:Bible}} Защото Давид не е възлезъл на небеса; но той казва: "Рече Господ Господу моему: Седи от десно ми {{field-off:Bible}}</w:t>
      </w:r>
    </w:p>
    <w:p>
      <w:pPr>
        <w:pStyle w:val="Normal"/>
        <w:rPr/>
      </w:pPr>
      <w:r>
        <w:rPr/>
        <w:t>[[@Bible:Act 2:35 ]][[2:35 &gt;&gt; Act 2:35]] {{field-on:Bible}} докле положа враговете твои подножие на нозете ти." {{field-off:Bible}}</w:t>
      </w:r>
    </w:p>
    <w:p>
      <w:pPr>
        <w:pStyle w:val="Normal"/>
        <w:rPr/>
      </w:pPr>
      <w:r>
        <w:rPr/>
        <w:t>[[@Bible:Act 2:36 ]][[2:36 &gt;&gt; Act 2:36]] {{field-on:Bible}} И тъй, здраво да знае всичкий дом Израилев че тогоз Исуса когото вие разпехте, Бог е него направил Господ и Помазаник. {{field-off:Bible}}</w:t>
      </w:r>
    </w:p>
    <w:p>
      <w:pPr>
        <w:pStyle w:val="Normal"/>
        <w:rPr/>
      </w:pPr>
      <w:r>
        <w:rPr/>
        <w:t>[[@Bible:Act 2:37 ]][[2:37 &gt;&gt; Act 2:37]] {{field-on:Bible}} Това като чуха те, дойде сърдцето им в умиление, и рекоха на Петра и на другите апостоли: Що да сторим, мъже братие? {{field-off:Bible}}</w:t>
      </w:r>
    </w:p>
    <w:p>
      <w:pPr>
        <w:pStyle w:val="Normal"/>
        <w:rPr/>
      </w:pPr>
      <w:r>
        <w:rPr/>
        <w:t>[[@Bible:Act 2:38 ]][[2:38 &gt;&gt; Act 2:38]] {{field-on:Bible}} И Петър им рече: Покайте се, и всеки от вас да се кръсти в името Исус Христово за прощение на греховете; и ще приемете дара на Светаго Духа. {{field-off:Bible}}</w:t>
      </w:r>
    </w:p>
    <w:p>
      <w:pPr>
        <w:pStyle w:val="Normal"/>
        <w:rPr/>
      </w:pPr>
      <w:r>
        <w:rPr/>
        <w:t>[[@Bible:Act 2:39 ]][[2:39 &gt;&gt; Act 2:39]] {{field-on:Bible}} Защото обещанието е на вас, и на чадата ваши, и на всички далечни, колкото ще призове Господ Бог наш. {{field-off:Bible}}</w:t>
      </w:r>
    </w:p>
    <w:p>
      <w:pPr>
        <w:pStyle w:val="Normal"/>
        <w:rPr/>
      </w:pPr>
      <w:r>
        <w:rPr/>
        <w:t>[[@Bible:Act 2:40 ]][[2:40 &gt;&gt; Act 2:40]] {{field-on:Bible}} И с много други речи засвидетелствуваше, и предумваше ги, и казваше: Избавете се от този развращен род. {{field-off:Bible}}</w:t>
      </w:r>
    </w:p>
    <w:p>
      <w:pPr>
        <w:pStyle w:val="Normal"/>
        <w:rPr/>
      </w:pPr>
      <w:r>
        <w:rPr/>
        <w:t>[[@Bible:Act 2:41 ]][[2:41 &gt;&gt; Act 2:41]] {{field-on:Bible}} И тъй, тези които приеха с радост словото негово покръстиха се; и приложиха се в този ден до три хиляди души. {{field-off:Bible}}</w:t>
      </w:r>
    </w:p>
    <w:p>
      <w:pPr>
        <w:pStyle w:val="Normal"/>
        <w:rPr/>
      </w:pPr>
      <w:r>
        <w:rPr/>
        <w:t>[[@Bible:Act 2:42 ]][[2:42 &gt;&gt; Act 2:42]] {{field-on:Bible}} И пребъдваха непрестанно в поучението апостолско, и в обещанието, и в преломяването на хлеба, и в молитви. {{field-off:Bible}}</w:t>
      </w:r>
    </w:p>
    <w:p>
      <w:pPr>
        <w:pStyle w:val="Normal"/>
        <w:rPr/>
      </w:pPr>
      <w:r>
        <w:rPr/>
        <w:t>[[@Bible:Act 2:43 ]][[2:43 &gt;&gt; Act 2:43]] {{field-on:Bible}} И страх обзе всека душа; и много чудеса и знамения биваха чрез апостолите. {{field-off:Bible}}</w:t>
      </w:r>
    </w:p>
    <w:p>
      <w:pPr>
        <w:pStyle w:val="Normal"/>
        <w:rPr/>
      </w:pPr>
      <w:r>
        <w:rPr/>
        <w:t>[[@Bible:Act 2:44 ]][[2:44 &gt;&gt; Act 2:44]] {{field-on:Bible}} И всичките верващи беха наедно, и всичко имаха общо; {{field-off:Bible}}</w:t>
      </w:r>
    </w:p>
    <w:p>
      <w:pPr>
        <w:pStyle w:val="Normal"/>
        <w:rPr/>
      </w:pPr>
      <w:r>
        <w:rPr/>
        <w:t>[[@Bible:Act 2:45 ]][[2:45 &gt;&gt; Act 2:45]] {{field-on:Bible}} и стоката и имането си продаваха и разподеляха ги на всички, всекиму според нуждата що имаше. {{field-off:Bible}}</w:t>
      </w:r>
    </w:p>
    <w:p>
      <w:pPr>
        <w:pStyle w:val="Normal"/>
        <w:rPr/>
      </w:pPr>
      <w:r>
        <w:rPr/>
        <w:t>[[@Bible:Act 2:46 ]][[2:46 &gt;&gt; Act 2:46]] {{field-on:Bible}} И всеки ден пребъдваха единодушно в храма, и преломяваха хлеб от къща в къща, и приимаха храна с радост и простосърдечие, {{field-off:Bible}}</w:t>
      </w:r>
    </w:p>
    <w:p>
      <w:pPr>
        <w:pStyle w:val="Normal"/>
        <w:rPr/>
      </w:pPr>
      <w:r>
        <w:rPr/>
        <w:t>[[@Bible:Act 2:47 ]][[2:47 &gt;&gt; Act 2:47]] {{field-on:Bible}} като хвалеха Бога, и беха благоприятни на всичкия народ: а Господ всеки ден прибавяше на църквата спасяемите. {{field-off:Bible}}</w:t>
      </w:r>
    </w:p>
    <w:p>
      <w:pPr>
        <w:pStyle w:val="Heading2"/>
        <w:rPr/>
      </w:pPr>
      <w:r>
        <w:rPr/>
        <w:t>Глава 3</w:t>
      </w:r>
    </w:p>
    <w:p>
      <w:pPr>
        <w:pStyle w:val="Normal"/>
        <w:rPr/>
      </w:pPr>
      <w:r>
        <w:rPr/>
        <w:t>[[@Bible:Act 3:1 ]][[3:1 &gt;&gt; Act 3:1]] {{field-on:Bible}} А Петър и Иоан наедно възлезваха в храма във времето на молитвата по деветия час. {{field-off:Bible}}</w:t>
      </w:r>
    </w:p>
    <w:p>
      <w:pPr>
        <w:pStyle w:val="Normal"/>
        <w:rPr/>
      </w:pPr>
      <w:r>
        <w:rPr/>
        <w:t>[[@Bible:Act 3:2 ]][[3:2 &gt;&gt; Act 3:2]] {{field-on:Bible}} И имаше некой си человек който бе хром от утробата на майка си, та го все носеха; когото и слагаха всеки ден до вратата на храма които се наричаха Красни, да проси милостиня от онези които влезваха в храма. {{field-off:Bible}}</w:t>
      </w:r>
    </w:p>
    <w:p>
      <w:pPr>
        <w:pStyle w:val="Normal"/>
        <w:rPr/>
      </w:pPr>
      <w:r>
        <w:rPr/>
        <w:t>[[@Bible:Act 3:3 ]][[3:3 &gt;&gt; Act 3:3]] {{field-on:Bible}} Той като виде Петра и Иоана когато щеха да влезат в храма, попроси да вземе милостиня. {{field-off:Bible}}</w:t>
      </w:r>
    </w:p>
    <w:p>
      <w:pPr>
        <w:pStyle w:val="Normal"/>
        <w:rPr/>
      </w:pPr>
      <w:r>
        <w:rPr/>
        <w:t>[[@Bible:Act 3:4 ]][[3:4 &gt;&gt; Act 3:4]] {{field-on:Bible}} А Петър с Иоана взре се в него и рече: Погледни ни. {{field-off:Bible}}</w:t>
      </w:r>
    </w:p>
    <w:p>
      <w:pPr>
        <w:pStyle w:val="Normal"/>
        <w:rPr/>
      </w:pPr>
      <w:r>
        <w:rPr/>
        <w:t>[[@Bible:Act 3:5 ]][[3:5 &gt;&gt; Act 3:5]] {{field-on:Bible}} И той ги гледаше с внимание, с надежда да вземе нещо от тех. {{field-off:Bible}}</w:t>
      </w:r>
    </w:p>
    <w:p>
      <w:pPr>
        <w:pStyle w:val="Normal"/>
        <w:rPr/>
      </w:pPr>
      <w:r>
        <w:rPr/>
        <w:t>[[@Bible:Act 3:6 ]][[3:6 &gt;&gt; Act 3:6]] {{field-on:Bible}} И Петър рече: Сребро и злато аз немам; но което имам, това ти давам: в името на Исуса Христа Назарянина, стани и ходи. {{field-off:Bible}}</w:t>
      </w:r>
    </w:p>
    <w:p>
      <w:pPr>
        <w:pStyle w:val="Normal"/>
        <w:rPr/>
      </w:pPr>
      <w:r>
        <w:rPr/>
        <w:t>[[@Bible:Act 3:7 ]][[3:7 &gt;&gt; Act 3:7]] {{field-on:Bible}} И като го хвана за десната ръка дигна го; и тоз час утвърдиха се плесните и глезните му. {{field-off:Bible}}</w:t>
      </w:r>
    </w:p>
    <w:p>
      <w:pPr>
        <w:pStyle w:val="Normal"/>
        <w:rPr/>
      </w:pPr>
      <w:r>
        <w:rPr/>
        <w:t>[[@Bible:Act 3:8 ]][[3:8 &gt;&gt; Act 3:8]] {{field-on:Bible}} И скочи та се изправи и ходеше; и влезе с тех в храма та ходеше и скачаше и славеше Бога. {{field-off:Bible}}</w:t>
      </w:r>
    </w:p>
    <w:p>
      <w:pPr>
        <w:pStyle w:val="Normal"/>
        <w:rPr/>
      </w:pPr>
      <w:r>
        <w:rPr/>
        <w:t>[[@Bible:Act 3:9 ]][[3:9 &gt;&gt; Act 3:9]] {{field-on:Bible}} И виде го всичкият народ че ходи и слави Бога. {{field-off:Bible}}</w:t>
      </w:r>
    </w:p>
    <w:p>
      <w:pPr>
        <w:pStyle w:val="Normal"/>
        <w:rPr/>
      </w:pPr>
      <w:r>
        <w:rPr/>
        <w:t>[[@Bible:Act 3:10 ]][[3:10 &gt;&gt; Act 3:10]] {{field-on:Bible}} и познаваха го че бе той който седеше за милостиня при красните врата на храма; и останаха в ужас и удивление големо за това което се бе случило нему. {{field-off:Bible}}</w:t>
      </w:r>
    </w:p>
    <w:p>
      <w:pPr>
        <w:pStyle w:val="Normal"/>
        <w:rPr/>
      </w:pPr>
      <w:r>
        <w:rPr/>
        <w:t>[[@Bible:Act 3:11 ]][[3:11 &gt;&gt; Act 3:11]] {{field-on:Bible}} И понеже изцеленият хром се не отделяше от Петра и Иоана, всичкият народ смаян стече се при тех в притвора нарицаем Соломонов. {{field-off:Bible}}</w:t>
      </w:r>
    </w:p>
    <w:p>
      <w:pPr>
        <w:pStyle w:val="Normal"/>
        <w:rPr/>
      </w:pPr>
      <w:r>
        <w:rPr/>
        <w:t>[[@Bible:Act 3:12 ]][[3:12 &gt;&gt; Act 3:12]] {{field-on:Bible}} А като виде Петър отговори народу: Мъже Израиляни, що се чудите за това? или що се взирате на нас, като че от своя сила или благочестие сме сторили тогози да ходи? {{field-off:Bible}}</w:t>
      </w:r>
    </w:p>
    <w:p>
      <w:pPr>
        <w:pStyle w:val="Normal"/>
        <w:rPr/>
      </w:pPr>
      <w:r>
        <w:rPr/>
        <w:t>[[@Bible:Act 3:13 ]][[3:13 &gt;&gt; Act 3:13]] {{field-on:Bible}} Бог Авраамов и Исааков и Яковов, Бог на отците наши, прослави Сина своего Исуса, когото вие предадохте и отрекохте се от него пред Пилата когато той бе решил да го пусне. {{field-off:Bible}}</w:t>
      </w:r>
    </w:p>
    <w:p>
      <w:pPr>
        <w:pStyle w:val="Normal"/>
        <w:rPr/>
      </w:pPr>
      <w:r>
        <w:rPr/>
        <w:t>[[@Bible:Act 3:14 ]][[3:14 &gt;&gt; Act 3:14]] {{field-on:Bible}} Но вие се отрекохте от Светия и Праведния, и изпросихте да ви се даде человек убийца; {{field-off:Bible}}</w:t>
      </w:r>
    </w:p>
    <w:p>
      <w:pPr>
        <w:pStyle w:val="Normal"/>
        <w:rPr/>
      </w:pPr>
      <w:r>
        <w:rPr/>
        <w:t>[[@Bible:Act 3:15 ]][[3:15 &gt;&gt; Act 3:15]] {{field-on:Bible}} а Началника на Живота убихте, когото Бог възкреси от мъртвите; и ние сме на него свидетели. {{field-off:Bible}}</w:t>
      </w:r>
    </w:p>
    <w:p>
      <w:pPr>
        <w:pStyle w:val="Normal"/>
        <w:rPr/>
      </w:pPr>
      <w:r>
        <w:rPr/>
        <w:t>[[@Bible:Act 3:16 ]][[3:16 &gt;&gt; Act 3:16]] {{field-on:Bible}} И чрез верата в неговото име тогози когото гледате и познавате неговото име го укрепи; и тази вера която е чрез него даде му пред всинца ви това съвършено здраве. {{field-off:Bible}}</w:t>
      </w:r>
    </w:p>
    <w:p>
      <w:pPr>
        <w:pStyle w:val="Normal"/>
        <w:rPr/>
      </w:pPr>
      <w:r>
        <w:rPr/>
        <w:t>[[@Bible:Act 3:17 ]][[3:17 &gt;&gt; Act 3:17]] {{field-on:Bible}} И сега, братие, знам че вие по неведение сторихте това, както и началниците ваши; {{field-off:Bible}}</w:t>
      </w:r>
    </w:p>
    <w:p>
      <w:pPr>
        <w:pStyle w:val="Normal"/>
        <w:rPr/>
      </w:pPr>
      <w:r>
        <w:rPr/>
        <w:t>[[@Bible:Act 3:18 ]][[3:18 &gt;&gt; Act 3:18]] {{field-on:Bible}} а Бог, което предизвести чрез устата на всичките си пророци че ще Христос да пострада, така го извърши. {{field-off:Bible}}</w:t>
      </w:r>
    </w:p>
    <w:p>
      <w:pPr>
        <w:pStyle w:val="Normal"/>
        <w:rPr/>
      </w:pPr>
      <w:r>
        <w:rPr/>
        <w:t>[[@Bible:Act 3:19 ]][[3:19 &gt;&gt; Act 3:19]] {{field-on:Bible}} Покайте се и обърнете се, да се заличат греховете ви, та да дойдат времена утешителни от присъствието Господне, {{field-off:Bible}}</w:t>
      </w:r>
    </w:p>
    <w:p>
      <w:pPr>
        <w:pStyle w:val="Normal"/>
        <w:rPr/>
      </w:pPr>
      <w:r>
        <w:rPr/>
        <w:t>[[@Bible:Act 3:20 ]][[3:20 &gt;&gt; Act 3:20]] {{field-on:Bible}} и да ви проводи предпроповедания вам Исуса Христа, {{field-off:Bible}}</w:t>
      </w:r>
    </w:p>
    <w:p>
      <w:pPr>
        <w:pStyle w:val="Normal"/>
        <w:rPr/>
      </w:pPr>
      <w:r>
        <w:rPr/>
        <w:t>[[@Bible:Act 3:21 ]][[3:21 &gt;&gt; Act 3:21]] {{field-on:Bible}} когото требва да приеме небето до времето в което ще се възстанови всичко що е говорил Бог от века чрез устата на всичките свети свои пророци. {{field-off:Bible}}</w:t>
      </w:r>
    </w:p>
    <w:p>
      <w:pPr>
        <w:pStyle w:val="Normal"/>
        <w:rPr/>
      </w:pPr>
      <w:r>
        <w:rPr/>
        <w:t>[[@Bible:Act 3:22 ]][[3:22 &gt;&gt; Act 3:22]] {{field-on:Bible}} Защото Моисей рече на отците: "Господ Бог наш ще въздигне вам от братята ваши пророк като мене: него послушайте във всичко щото ви рече; {{field-off:Bible}}</w:t>
      </w:r>
    </w:p>
    <w:p>
      <w:pPr>
        <w:pStyle w:val="Normal"/>
        <w:rPr/>
      </w:pPr>
      <w:r>
        <w:rPr/>
        <w:t>[[@Bible:Act 3:23 ]][[3:23 &gt;&gt; Act 3:23]] {{field-on:Bible}} и всека душа която не послуша тогоз пророка, ще бъде изтребена из народа." {{field-off:Bible}}</w:t>
      </w:r>
    </w:p>
    <w:p>
      <w:pPr>
        <w:pStyle w:val="Normal"/>
        <w:rPr/>
      </w:pPr>
      <w:r>
        <w:rPr/>
        <w:t>[[@Bible:Act 3:24 ]][[3:24 &gt;&gt; Act 3:24]] {{field-on:Bible}} Още всичките пророци от Самуила и на сетне, колкото са говорили, предвъзвестиха и тия дни. {{field-off:Bible}}</w:t>
      </w:r>
    </w:p>
    <w:p>
      <w:pPr>
        <w:pStyle w:val="Normal"/>
        <w:rPr/>
      </w:pPr>
      <w:r>
        <w:rPr/>
        <w:t>[[@Bible:Act 3:25 ]][[3:25 &gt;&gt; Act 3:25]] {{field-on:Bible}} Вие сте синове на пророците, и на завета който завеща Бог на отците наши, когато рече Аврааму: "И всите племена на земята в твоето семе ще се благословят." {{field-off:Bible}}</w:t>
      </w:r>
    </w:p>
    <w:p>
      <w:pPr>
        <w:pStyle w:val="Normal"/>
        <w:rPr/>
      </w:pPr>
      <w:r>
        <w:rPr/>
        <w:t>[[@Bible:Act 3:26 ]][[3:26 &gt;&gt; Act 3:26]] {{field-on:Bible}} Бог като възкреси Сина своего Исуса, до вас най-първо го проводи да ви благослови, и да отвръща всекиго от лукавствата ваши. {{field-off:Bible}}</w:t>
      </w:r>
    </w:p>
    <w:p>
      <w:pPr>
        <w:pStyle w:val="Heading2"/>
        <w:rPr/>
      </w:pPr>
      <w:r>
        <w:rPr/>
        <w:t>Глава 4</w:t>
      </w:r>
    </w:p>
    <w:p>
      <w:pPr>
        <w:pStyle w:val="Normal"/>
        <w:rPr/>
      </w:pPr>
      <w:r>
        <w:rPr/>
        <w:t>[[@Bible:Act 4:1 ]][[4:1 &gt;&gt; Act 4:1]] {{field-on:Bible}} И когато те говореха народу, дойдоха върх тех свещениците и войводата на храма и Садукеите, {{field-off:Bible}}</w:t>
      </w:r>
    </w:p>
    <w:p>
      <w:pPr>
        <w:pStyle w:val="Normal"/>
        <w:rPr/>
      </w:pPr>
      <w:r>
        <w:rPr/>
        <w:t>[[@Bible:Act 4:2 ]][[4:2 &gt;&gt; Act 4:2]] {{field-on:Bible}} които се жалуваха, защото учеха народа и проповедваха чрез Исуса възкресението от мъртвите. {{field-off:Bible}}</w:t>
      </w:r>
    </w:p>
    <w:p>
      <w:pPr>
        <w:pStyle w:val="Normal"/>
        <w:rPr/>
      </w:pPr>
      <w:r>
        <w:rPr/>
        <w:t>[[@Bible:Act 4:3 ]][[4:3 &gt;&gt; Act 4:3]] {{field-on:Bible}} И възложиха на тех ръце и туриха ги под стража за утрото, защото беше вече привечер. {{field-off:Bible}}</w:t>
      </w:r>
    </w:p>
    <w:p>
      <w:pPr>
        <w:pStyle w:val="Normal"/>
        <w:rPr/>
      </w:pPr>
      <w:r>
        <w:rPr/>
        <w:t>[[@Bible:Act 4:4 ]][[4:4 &gt;&gt; Act 4:4]] {{field-on:Bible}} А мнозина от тези които чуха словото поверваха; и числото на повервалите человеци стигна до пет хиляди. {{field-off:Bible}}</w:t>
      </w:r>
    </w:p>
    <w:p>
      <w:pPr>
        <w:pStyle w:val="Normal"/>
        <w:rPr/>
      </w:pPr>
      <w:r>
        <w:rPr/>
        <w:t>[[@Bible:Act 4:5 ]][[4:5 &gt;&gt; Act 4:5]] {{field-on:Bible}} И на утринта събраха се в Ерусалим началниците им и старейшините и книжниците, {{field-off:Bible}}</w:t>
      </w:r>
    </w:p>
    <w:p>
      <w:pPr>
        <w:pStyle w:val="Normal"/>
        <w:rPr/>
      </w:pPr>
      <w:r>
        <w:rPr/>
        <w:t>[[@Bible:Act 4:6 ]][[4:6 &gt;&gt; Act 4:6]] {{field-on:Bible}} и първосвещеникът Ана, и Каиафа и Иоан и Александър, и всички що беха от първосвещеническия род. {{field-off:Bible}}</w:t>
      </w:r>
    </w:p>
    <w:p>
      <w:pPr>
        <w:pStyle w:val="Normal"/>
        <w:rPr/>
      </w:pPr>
      <w:r>
        <w:rPr/>
        <w:t>[[@Bible:Act 4:7 ]][[4:7 &gt;&gt; Act 4:7]] {{field-on:Bible}} И като ги изправиха на сред питаха ги: С коя сила, или в кое име, сторихте вие това? {{field-off:Bible}}</w:t>
      </w:r>
    </w:p>
    <w:p>
      <w:pPr>
        <w:pStyle w:val="Normal"/>
        <w:rPr/>
      </w:pPr>
      <w:r>
        <w:rPr/>
        <w:t>[[@Bible:Act 4:8 ]][[4:8 &gt;&gt; Act 4:8]] {{field-on:Bible}} Тогаз Петър, изпълнен Духом Светим, рече им: Началници народни и старейшини Израилеви, {{field-off:Bible}}</w:t>
      </w:r>
    </w:p>
    <w:p>
      <w:pPr>
        <w:pStyle w:val="Normal"/>
        <w:rPr/>
      </w:pPr>
      <w:r>
        <w:rPr/>
        <w:t>[[@Bible:Act 4:9 ]][[4:9 &gt;&gt; Act 4:9]] {{field-on:Bible}} понеже от нас се иска днес ответ за едно благодеяние към человек немощен, чрез какво биде той изцелен; {{field-off:Bible}}</w:t>
      </w:r>
    </w:p>
    <w:p>
      <w:pPr>
        <w:pStyle w:val="Normal"/>
        <w:rPr/>
      </w:pPr>
      <w:r>
        <w:rPr/>
        <w:t>[[@Bible:Act 4:10 ]][[4:10 &gt;&gt; Act 4:10]] {{field-on:Bible}} да знаете всинца вие и всичкий народ Израилев че чрез името на Исуса Христа Назарянина, когото вие разпехте, когото Бог възкреси от мъртвите, чрез него той стои пред вас здрав. {{field-off:Bible}}</w:t>
      </w:r>
    </w:p>
    <w:p>
      <w:pPr>
        <w:pStyle w:val="Normal"/>
        <w:rPr/>
      </w:pPr>
      <w:r>
        <w:rPr/>
        <w:t>[[@Bible:Act 4:11 ]][[4:11 &gt;&gt; Act 4:11]] {{field-on:Bible}} Той е камикът когото пренебрегнахте вие зидарите, който стана глава на ъгъла. {{field-off:Bible}}</w:t>
      </w:r>
    </w:p>
    <w:p>
      <w:pPr>
        <w:pStyle w:val="Normal"/>
        <w:rPr/>
      </w:pPr>
      <w:r>
        <w:rPr/>
        <w:t>[[@Bible:Act 4:12 ]][[4:12 &gt;&gt; Act 4:12]] {{field-on:Bible}} И чрез никого другиго не бива спасение; защото нема под небето друго име да е дадено между человеците чрез което требва да се спасим. {{field-off:Bible}}</w:t>
      </w:r>
    </w:p>
    <w:p>
      <w:pPr>
        <w:pStyle w:val="Normal"/>
        <w:rPr/>
      </w:pPr>
      <w:r>
        <w:rPr/>
        <w:t>[[@Bible:Act 4:13 ]][[4:13 &gt;&gt; Act 4:13]] {{field-on:Bible}} А те като гледаха Петровото и Иоановото дързновение, и разумеха че са безкнижни и прости человеци, чудеха се, но познаха ги че са били наедно с Исуса. {{field-off:Bible}}</w:t>
      </w:r>
    </w:p>
    <w:p>
      <w:pPr>
        <w:pStyle w:val="Normal"/>
        <w:rPr/>
      </w:pPr>
      <w:r>
        <w:rPr/>
        <w:t>[[@Bible:Act 4:14 ]][[4:14 &gt;&gt; Act 4:14]] {{field-on:Bible}} А като видеха изцеления человек че стои с тех немаха що да рекат на среща. {{field-off:Bible}}</w:t>
      </w:r>
    </w:p>
    <w:p>
      <w:pPr>
        <w:pStyle w:val="Normal"/>
        <w:rPr/>
      </w:pPr>
      <w:r>
        <w:rPr/>
        <w:t>[[@Bible:Act 4:15 ]][[4:15 &gt;&gt; Act 4:15]] {{field-on:Bible}} И от как им повелеха да излезат вън от съборището, посъветваха се помежду си {{field-off:Bible}}</w:t>
      </w:r>
    </w:p>
    <w:p>
      <w:pPr>
        <w:pStyle w:val="Normal"/>
        <w:rPr/>
      </w:pPr>
      <w:r>
        <w:rPr/>
        <w:t>[[@Bible:Act 4:16 ]][[4:16 &gt;&gt; Act 4:16]] {{field-on:Bible}} и говореха: Що да сторим на тези человеци? защото явно е на всички които живеят в Ерусалим че знаменито чудо стана чрез тех; и не можем да речем че не е станало. {{field-off:Bible}}</w:t>
      </w:r>
    </w:p>
    <w:p>
      <w:pPr>
        <w:pStyle w:val="Normal"/>
        <w:rPr/>
      </w:pPr>
      <w:r>
        <w:rPr/>
        <w:t>[[@Bible:Act 4:17 ]][[4:17 &gt;&gt; Act 4:17]] {{field-on:Bible}} Но за да се не разнесе повече в народа, със заплашване да им запретим да не говорят вече в това име на никого человека. {{field-off:Bible}}</w:t>
      </w:r>
    </w:p>
    <w:p>
      <w:pPr>
        <w:pStyle w:val="Normal"/>
        <w:rPr/>
      </w:pPr>
      <w:r>
        <w:rPr/>
        <w:t>[[@Bible:Act 4:18 ]][[4:18 &gt;&gt; Act 4:18]] {{field-on:Bible}} И повикаха ги та им заръчаха да не продумат никак, нито да учат в името Исусово. {{field-off:Bible}}</w:t>
      </w:r>
    </w:p>
    <w:p>
      <w:pPr>
        <w:pStyle w:val="Normal"/>
        <w:rPr/>
      </w:pPr>
      <w:r>
        <w:rPr/>
        <w:t>[[@Bible:Act 4:19 ]][[4:19 &gt;&gt; Act 4:19]] {{field-on:Bible}} А Петър и Иоан отговориха им и рекоха: Ако е праведно пред Бога да послушаме вас повече, а не Бога, съдете; {{field-off:Bible}}</w:t>
      </w:r>
    </w:p>
    <w:p>
      <w:pPr>
        <w:pStyle w:val="Normal"/>
        <w:rPr/>
      </w:pPr>
      <w:r>
        <w:rPr/>
        <w:t>[[@Bible:Act 4:20 ]][[4:20 &gt;&gt; Act 4:20]] {{field-on:Bible}} защото ние не можем да не говорим това що сме видели и чули. {{field-off:Bible}}</w:t>
      </w:r>
    </w:p>
    <w:p>
      <w:pPr>
        <w:pStyle w:val="Normal"/>
        <w:rPr/>
      </w:pPr>
      <w:r>
        <w:rPr/>
        <w:t>[[@Bible:Act 4:21 ]][[4:21 &gt;&gt; Act 4:21]] {{field-on:Bible}} А те пак ги заплашиха, и пуснаха ги, понеже не намерваха нищо за което да ги накажат, поради народа; защото всички славеха Бога за това що биде. {{field-off:Bible}}</w:t>
      </w:r>
    </w:p>
    <w:p>
      <w:pPr>
        <w:pStyle w:val="Normal"/>
        <w:rPr/>
      </w:pPr>
      <w:r>
        <w:rPr/>
        <w:t>[[@Bible:Act 4:22 ]][[4:22 &gt;&gt; Act 4:22]] {{field-on:Bible}} Защото человекът на когото стана това чудо на изцелението беше повече от четиридесет годни. {{field-off:Bible}}</w:t>
      </w:r>
    </w:p>
    <w:p>
      <w:pPr>
        <w:pStyle w:val="Normal"/>
        <w:rPr/>
      </w:pPr>
      <w:r>
        <w:rPr/>
        <w:t>[[@Bible:Act 4:23 ]][[4:23 &gt;&gt; Act 4:23]] {{field-on:Bible}} И щом ги пуснаха, дойдоха при своите си та известиха това що им рекоха първосвещениците и старейшините. {{field-off:Bible}}</w:t>
      </w:r>
    </w:p>
    <w:p>
      <w:pPr>
        <w:pStyle w:val="Normal"/>
        <w:rPr/>
      </w:pPr>
      <w:r>
        <w:rPr/>
        <w:t>[[@Bible:Act 4:24 ]][[4:24 &gt;&gt; Act 4:24]] {{field-on:Bible}} А те като чуха възвисиха единодушно глас към Бога и рекоха: Владико, ти си Бог който си направил небето и земята и морето и всичко що е в тех, {{field-off:Bible}}</w:t>
      </w:r>
    </w:p>
    <w:p>
      <w:pPr>
        <w:pStyle w:val="Normal"/>
        <w:rPr/>
      </w:pPr>
      <w:r>
        <w:rPr/>
        <w:t>[[@Bible:Act 4:25 ]][[4:25 &gt;&gt; Act 4:25]] {{field-on:Bible}} който си рекъл чрез устата на Давида раба своего: "Защо се разфучаха езичниците, и народите преговарят суетни неща? {{field-off:Bible}}</w:t>
      </w:r>
    </w:p>
    <w:p>
      <w:pPr>
        <w:pStyle w:val="Normal"/>
        <w:rPr/>
      </w:pPr>
      <w:r>
        <w:rPr/>
        <w:t>[[@Bible:Act 4:26 ]][[4:26 &gt;&gt; Act 4:26]] {{field-on:Bible}} Предстанаха царете земни, и князовете се събраха на куп, против Господа и против Помазаника негов." {{field-off:Bible}}</w:t>
      </w:r>
    </w:p>
    <w:p>
      <w:pPr>
        <w:pStyle w:val="Normal"/>
        <w:rPr/>
      </w:pPr>
      <w:r>
        <w:rPr/>
        <w:t>[[@Bible:Act 4:27 ]][[4:27 &gt;&gt; Act 4:27]] {{field-on:Bible}} Защото наистина се събраха против светия твой отрок Исуса, когото си помазал, Ирод и Пилат Понтийски, с езичниците и народа Израилев, {{field-off:Bible}}</w:t>
      </w:r>
    </w:p>
    <w:p>
      <w:pPr>
        <w:pStyle w:val="Normal"/>
        <w:rPr/>
      </w:pPr>
      <w:r>
        <w:rPr/>
        <w:t>[[@Bible:Act 4:28 ]][[4:28 &gt;&gt; Act 4:28]] {{field-on:Bible}} да сторят това което твоята ръка и твоята воля е предопределила да бъде. {{field-off:Bible}}</w:t>
      </w:r>
    </w:p>
    <w:p>
      <w:pPr>
        <w:pStyle w:val="Normal"/>
        <w:rPr/>
      </w:pPr>
      <w:r>
        <w:rPr/>
        <w:t>[[@Bible:Act 4:29 ]][[4:29 &gt;&gt; Act 4:29]] {{field-on:Bible}} И нине, Господи, погледни на техните заплашвания, и дай на твоите раби да говорят твоето слово с всяко дързновение, {{field-off:Bible}}</w:t>
      </w:r>
    </w:p>
    <w:p>
      <w:pPr>
        <w:pStyle w:val="Normal"/>
        <w:rPr/>
      </w:pPr>
      <w:r>
        <w:rPr/>
        <w:t>[[@Bible:Act 4:30 ]][[4:30 &gt;&gt; Act 4:30]] {{field-on:Bible}} ти като простираш ръката си на изцеление, да стават знамения и чудеса чрез името на Светаго отрока твоего Исуса. {{field-off:Bible}}</w:t>
      </w:r>
    </w:p>
    <w:p>
      <w:pPr>
        <w:pStyle w:val="Normal"/>
        <w:rPr/>
      </w:pPr>
      <w:r>
        <w:rPr/>
        <w:t>[[@Bible:Act 4:31 ]][[4:31 &gt;&gt; Act 4:31]] {{field-on:Bible}} И като се помолиха, потресе се местото дето беха събрани; и изпълниха се всички Духом Светим, и проповедваха словото Божие с дързновение. {{field-off:Bible}}</w:t>
      </w:r>
    </w:p>
    <w:p>
      <w:pPr>
        <w:pStyle w:val="Normal"/>
        <w:rPr/>
      </w:pPr>
      <w:r>
        <w:rPr/>
        <w:t>[[@Bible:Act 4:32 ]][[4:32 &gt;&gt; Act 4:32]] {{field-on:Bible}} А множеството които беха повервали имаше едно сърдце и една душа; и ни един не казваше за нещо от имането си че е негово; но всичко имаха общо. {{field-off:Bible}}</w:t>
      </w:r>
    </w:p>
    <w:p>
      <w:pPr>
        <w:pStyle w:val="Normal"/>
        <w:rPr/>
      </w:pPr>
      <w:r>
        <w:rPr/>
        <w:t>[[@Bible:Act 4:33 ]][[4:33 &gt;&gt; Act 4:33]] {{field-on:Bible}} И апостолите със сила голема отдаваха свидетелството за възкресението на Господа Исуса; и голема благодат бе над всички тех. {{field-off:Bible}}</w:t>
      </w:r>
    </w:p>
    <w:p>
      <w:pPr>
        <w:pStyle w:val="Normal"/>
        <w:rPr/>
      </w:pPr>
      <w:r>
        <w:rPr/>
        <w:t>[[@Bible:Act 4:34 ]][[4:34 &gt;&gt; Act 4:34]] {{field-on:Bible}} И никой от тех не беше в лишение, защото всички които беха стопани на ниви или на къщи продаваха ги, и носеха цената на продаденото, {{field-off:Bible}}</w:t>
      </w:r>
    </w:p>
    <w:p>
      <w:pPr>
        <w:pStyle w:val="Normal"/>
        <w:rPr/>
      </w:pPr>
      <w:r>
        <w:rPr/>
        <w:t>[[@Bible:Act 4:35 ]][[4:35 &gt;&gt; Act 4:35]] {{field-on:Bible}} и слагаха я при нозете на апостолите; и раздаваше се всекиму според колкото му требваше. {{field-off:Bible}}</w:t>
      </w:r>
    </w:p>
    <w:p>
      <w:pPr>
        <w:pStyle w:val="Normal"/>
        <w:rPr/>
      </w:pPr>
      <w:r>
        <w:rPr/>
        <w:t>[[@Bible:Act 4:36 ]][[4:36 &gt;&gt; Act 4:36]] {{field-on:Bible}} Така Иосий наречения от апостолите Варнава (което се тълкува, Син Утешения,) Левит, родом Киприянин, {{field-off:Bible}}</w:t>
      </w:r>
    </w:p>
    <w:p>
      <w:pPr>
        <w:pStyle w:val="Normal"/>
        <w:rPr/>
      </w:pPr>
      <w:r>
        <w:rPr/>
        <w:t>[[@Bible:Act 4:37 ]][[4:37 &gt;&gt; Act 4:37]] {{field-on:Bible}} който имаше своя земя, продаде я, и донесе парите, и сложи ги пред нозете на апостолите. {{field-off:Bible}}</w:t>
      </w:r>
    </w:p>
    <w:p>
      <w:pPr>
        <w:pStyle w:val="Heading2"/>
        <w:rPr/>
      </w:pPr>
      <w:r>
        <w:rPr/>
        <w:t>Глава 5</w:t>
      </w:r>
    </w:p>
    <w:p>
      <w:pPr>
        <w:pStyle w:val="Normal"/>
        <w:rPr/>
      </w:pPr>
      <w:r>
        <w:rPr/>
        <w:t>[[@Bible:Act 5:1 ]][[5:1 &gt;&gt; Act 5:1]] {{field-on:Bible}} А некой си человек на име Анания, със жена си Сапфира, продаде стяжание, {{field-off:Bible}}</w:t>
      </w:r>
    </w:p>
    <w:p>
      <w:pPr>
        <w:pStyle w:val="Normal"/>
        <w:rPr/>
      </w:pPr>
      <w:r>
        <w:rPr/>
        <w:t>[[@Bible:Act 5:2 ]][[5:2 &gt;&gt; Act 5:2]] {{field-on:Bible}} и утаи от цената, със знанието и на жена си; и донесе една част и сложи я пред нозете на апостолите. {{field-off:Bible}}</w:t>
      </w:r>
    </w:p>
    <w:p>
      <w:pPr>
        <w:pStyle w:val="Normal"/>
        <w:rPr/>
      </w:pPr>
      <w:r>
        <w:rPr/>
        <w:t>[[@Bible:Act 5:3 ]][[5:3 &gt;&gt; Act 5:3]] {{field-on:Bible}} А Петър рече: Анание, защо изпълни Сатана сърдцето ти, да излъжеш Духа Светаго и да утаиш от цената на нивата? {{field-off:Bible}}</w:t>
      </w:r>
    </w:p>
    <w:p>
      <w:pPr>
        <w:pStyle w:val="Normal"/>
        <w:rPr/>
      </w:pPr>
      <w:r>
        <w:rPr/>
        <w:t>[[@Bible:Act 5:4 ]][[5:4 &gt;&gt; Act 5:4]] {{field-on:Bible}} Като стоеше непродадена, не беше ли твоя? и като се продаде, не беше ли в твоя власт? Защо тури това нещо в сърдцето си? Не си рекъл лъжа на человеци, но на Бога. {{field-off:Bible}}</w:t>
      </w:r>
    </w:p>
    <w:p>
      <w:pPr>
        <w:pStyle w:val="Normal"/>
        <w:rPr/>
      </w:pPr>
      <w:r>
        <w:rPr/>
        <w:t>[[@Bible:Act 5:5 ]][[5:5 &gt;&gt; Act 5:5]] {{field-on:Bible}} И като слушаше Анания тези думи падна и издъхна; и страх голем обзе всички които чуеха това. {{field-off:Bible}}</w:t>
      </w:r>
    </w:p>
    <w:p>
      <w:pPr>
        <w:pStyle w:val="Normal"/>
        <w:rPr/>
      </w:pPr>
      <w:r>
        <w:rPr/>
        <w:t>[[@Bible:Act 5:6 ]][[5:6 &gt;&gt; Act 5:6]] {{field-on:Bible}} И станаха по-младите, обвиха го, и изнесоха та го погребаха. {{field-off:Bible}}</w:t>
      </w:r>
    </w:p>
    <w:p>
      <w:pPr>
        <w:pStyle w:val="Normal"/>
        <w:rPr/>
      </w:pPr>
      <w:r>
        <w:rPr/>
        <w:t>[[@Bible:Act 5:7 ]][[5:7 &gt;&gt; Act 5:7]] {{field-on:Bible}} И като се минаха около три часа, влезе и жена му без да знае това що беше сe случило. {{field-off:Bible}}</w:t>
      </w:r>
    </w:p>
    <w:p>
      <w:pPr>
        <w:pStyle w:val="Normal"/>
        <w:rPr/>
      </w:pPr>
      <w:r>
        <w:rPr/>
        <w:t>[[@Bible:Act 5:8 ]][[5:8 &gt;&gt; Act 5:8]] {{field-on:Bible}} И Петър й отговори: Кажи ми, за толкоз ли продадохте нивата? И тя рече: Ей, за толкоз. {{field-off:Bible}}</w:t>
      </w:r>
    </w:p>
    <w:p>
      <w:pPr>
        <w:pStyle w:val="Normal"/>
        <w:rPr/>
      </w:pPr>
      <w:r>
        <w:rPr/>
        <w:t>[[@Bible:Act 5:9 ]][[5:9 &gt;&gt; Act 5:9]] {{field-on:Bible}} А Петър й рече: Защо се съгласихте да изкусите Духа Господен? Ето на вратата нозете на тези що погребаха мъжа ти, и тебе ще изнесат. {{field-off:Bible}}</w:t>
      </w:r>
    </w:p>
    <w:p>
      <w:pPr>
        <w:pStyle w:val="Normal"/>
        <w:rPr/>
      </w:pPr>
      <w:r>
        <w:rPr/>
        <w:t>[[@Bible:Act 5:10 ]][[5:10 &gt;&gt; Act 5:10]] {{field-on:Bible}} И падна на часа до нозете му и издъхна; а като влезоха момците намериха я мъртва, и изнесоха я та я погребаха при мъжа й. {{field-off:Bible}}</w:t>
      </w:r>
    </w:p>
    <w:p>
      <w:pPr>
        <w:pStyle w:val="Normal"/>
        <w:rPr/>
      </w:pPr>
      <w:r>
        <w:rPr/>
        <w:t>[[@Bible:Act 5:11 ]][[5:11 &gt;&gt; Act 5:11]] {{field-on:Bible}} И голем страх обзе всичката църква и всички които чуеха това. {{field-off:Bible}}</w:t>
      </w:r>
    </w:p>
    <w:p>
      <w:pPr>
        <w:pStyle w:val="Normal"/>
        <w:rPr/>
      </w:pPr>
      <w:r>
        <w:rPr/>
        <w:t>[[@Bible:Act 5:12 ]][[5:12 &gt;&gt; Act 5:12]] {{field-on:Bible}} И пак много знамения и чудеса биваха в народа чрез ръцете на апостолите; (и всички единодушно беха в притвора Соломонов. {{field-off:Bible}}</w:t>
      </w:r>
    </w:p>
    <w:p>
      <w:pPr>
        <w:pStyle w:val="Normal"/>
        <w:rPr/>
      </w:pPr>
      <w:r>
        <w:rPr/>
        <w:t>[[@Bible:Act 5:13 ]][[5:13 &gt;&gt; Act 5:13]] {{field-on:Bible}} А от другите никой не смееше да се прилепява при тех; народът обаче ги имаше на почест. {{field-off:Bible}}</w:t>
      </w:r>
    </w:p>
    <w:p>
      <w:pPr>
        <w:pStyle w:val="Normal"/>
        <w:rPr/>
      </w:pPr>
      <w:r>
        <w:rPr/>
        <w:t>[[@Bible:Act 5:14 ]][[5:14 &gt;&gt; Act 5:14]] {{field-on:Bible}} И прилагаха се повече верващи в Господа, множество мъже и жени;) {{field-off:Bible}}</w:t>
      </w:r>
    </w:p>
    <w:p>
      <w:pPr>
        <w:pStyle w:val="Normal"/>
        <w:rPr/>
      </w:pPr>
      <w:r>
        <w:rPr/>
        <w:t>[[@Bible:Act 5:15 ]][[5:15 &gt;&gt; Act 5:15]] {{field-on:Bible}} така щото изнасяха болните по улиците и слагаха ги на постелки и на одрове, да би поне сенката Петрова в минуването му да осени некого от тех. {{field-off:Bible}}</w:t>
      </w:r>
    </w:p>
    <w:p>
      <w:pPr>
        <w:pStyle w:val="Normal"/>
        <w:rPr/>
      </w:pPr>
      <w:r>
        <w:rPr/>
        <w:t>[[@Bible:Act 5:16 ]][[5:16 &gt;&gt; Act 5:16]] {{field-on:Bible}} Събираха се още в Ерусалим и множество от околните градове та носеха болни и страдащи от нечисти духове; и всички получаваха изцеление. {{field-off:Bible}}</w:t>
      </w:r>
    </w:p>
    <w:p>
      <w:pPr>
        <w:pStyle w:val="Normal"/>
        <w:rPr/>
      </w:pPr>
      <w:r>
        <w:rPr/>
        <w:t>[[@Bible:Act 5:17 ]][[5:17 &gt;&gt; Act 5:17]] {{field-on:Bible}} Тогаз стана първосвещеникът, и всички които беха с него, що принадлежеха на Садукейската ерес, изпълнени със завист, {{field-off:Bible}}</w:t>
      </w:r>
    </w:p>
    <w:p>
      <w:pPr>
        <w:pStyle w:val="Normal"/>
        <w:rPr/>
      </w:pPr>
      <w:r>
        <w:rPr/>
        <w:t>[[@Bible:Act 5:18 ]][[5:18 &gt;&gt; Act 5:18]] {{field-on:Bible}} и туриха ръце на апостолите и затвориха ги в общата тъмница. {{field-off:Bible}}</w:t>
      </w:r>
    </w:p>
    <w:p>
      <w:pPr>
        <w:pStyle w:val="Normal"/>
        <w:rPr/>
      </w:pPr>
      <w:r>
        <w:rPr/>
        <w:t>[[@Bible:Act 5:19 ]][[5:19 &gt;&gt; Act 5:19]] {{field-on:Bible}} Но ангел Господен през нощта отвори вратата на тъмницата та ги изведе и рече: {{field-off:Bible}}</w:t>
      </w:r>
    </w:p>
    <w:p>
      <w:pPr>
        <w:pStyle w:val="Normal"/>
        <w:rPr/>
      </w:pPr>
      <w:r>
        <w:rPr/>
        <w:t>[[@Bible:Act 5:20 ]][[5:20 &gt;&gt; Act 5:20]] {{field-on:Bible}} Идете и застанете в храма та говорете на народа всичките думи на този живот. {{field-off:Bible}}</w:t>
      </w:r>
    </w:p>
    <w:p>
      <w:pPr>
        <w:pStyle w:val="Normal"/>
        <w:rPr/>
      </w:pPr>
      <w:r>
        <w:rPr/>
        <w:t>[[@Bible:Act 5:21 ]][[5:21 &gt;&gt; Act 5:21]] {{field-on:Bible}} Те като чуха това на съвнуване влезоха в храма и поучаваха. А когато дойде първосвещеникът и които беха с него, свикаха събора и всичкото старейшинство на синовете Израилеви, и проводиха в тъмницата да доведат апостолите. {{field-off:Bible}}</w:t>
      </w:r>
    </w:p>
    <w:p>
      <w:pPr>
        <w:pStyle w:val="Normal"/>
        <w:rPr/>
      </w:pPr>
      <w:r>
        <w:rPr/>
        <w:t>[[@Bible:Act 5:22 ]][[5:22 &gt;&gt; Act 5:22]] {{field-on:Bible}} Но слугите като отидоха не ги намериха в тъмницата; и върнаха се та известиха {{field-off:Bible}}</w:t>
      </w:r>
    </w:p>
    <w:p>
      <w:pPr>
        <w:pStyle w:val="Normal"/>
        <w:rPr/>
      </w:pPr>
      <w:r>
        <w:rPr/>
        <w:t>[[@Bible:Act 5:23 ]][[5:23 &gt;&gt; Act 5:23]] {{field-on:Bible}} и рекоха: Тъмницата намерихме заключена твърде здраво, и стражарите стоеха вън пред вратата; и като отворихме не намерихме никого вътре. {{field-off:Bible}}</w:t>
      </w:r>
    </w:p>
    <w:p>
      <w:pPr>
        <w:pStyle w:val="Normal"/>
        <w:rPr/>
      </w:pPr>
      <w:r>
        <w:rPr/>
        <w:t>[[@Bible:Act 5:24 ]][[5:24 &gt;&gt; Act 5:24]] {{field-on:Bible}} И като чуха тези думи свещеникът и войводата на храма и първосвещениците, в недоумение беха за тех какво ще бъде това. {{field-off:Bible}}</w:t>
      </w:r>
    </w:p>
    <w:p>
      <w:pPr>
        <w:pStyle w:val="Normal"/>
        <w:rPr/>
      </w:pPr>
      <w:r>
        <w:rPr/>
        <w:t>[[@Bible:Act 5:25 ]][[5:25 &gt;&gt; Act 5:25]] {{field-on:Bible}} И дойде некой си та им извести и каза: Ето тези человеци които турихте в тъмницата стоят в храма и поучават народа. {{field-off:Bible}}</w:t>
      </w:r>
    </w:p>
    <w:p>
      <w:pPr>
        <w:pStyle w:val="Normal"/>
        <w:rPr/>
      </w:pPr>
      <w:r>
        <w:rPr/>
        <w:t>[[@Bible:Act 5:26 ]][[5:26 &gt;&gt; Act 5:26]] {{field-on:Bible}} Тогаз отиде войводата със слугите и доведе ги, не на сила; защото се боеха от народа да ги не убият с камене. {{field-off:Bible}}</w:t>
      </w:r>
    </w:p>
    <w:p>
      <w:pPr>
        <w:pStyle w:val="Normal"/>
        <w:rPr/>
      </w:pPr>
      <w:r>
        <w:rPr/>
        <w:t>[[@Bible:Act 5:27 ]][[5:27 &gt;&gt; Act 5:27]] {{field-on:Bible}} И като ги доведоха поставиха ги пред събора; и попита ги първосвещеникът, {{field-off:Bible}}</w:t>
      </w:r>
    </w:p>
    <w:p>
      <w:pPr>
        <w:pStyle w:val="Normal"/>
        <w:rPr/>
      </w:pPr>
      <w:r>
        <w:rPr/>
        <w:t>[[@Bible:Act 5:28 ]][[5:28 &gt;&gt; Act 5:28]] {{field-on:Bible}} и рече: Не ви ли заръчахме и запретихме да не поучавате в това име? И, ето, напълнихте Ерусалим с вашето поучение, и искате да докарате върх нас кръвта на тогоз человека. {{field-off:Bible}}</w:t>
      </w:r>
    </w:p>
    <w:p>
      <w:pPr>
        <w:pStyle w:val="Normal"/>
        <w:rPr/>
      </w:pPr>
      <w:r>
        <w:rPr/>
        <w:t>[[@Bible:Act 5:29 ]][[5:29 &gt;&gt; Act 5:29]] {{field-on:Bible}} И отговори Петър и апостолите и рекоха: Подобава да се покоряваме повече Богу, нежели на человеците. {{field-off:Bible}}</w:t>
      </w:r>
    </w:p>
    <w:p>
      <w:pPr>
        <w:pStyle w:val="Normal"/>
        <w:rPr/>
      </w:pPr>
      <w:r>
        <w:rPr/>
        <w:t>[[@Bible:Act 5:30 ]][[5:30 &gt;&gt; Act 5:30]] {{field-on:Bible}} Бог на отците наши възкреси Исуса, когото вие убихте като го повесихте на дърво. {{field-off:Bible}}</w:t>
      </w:r>
    </w:p>
    <w:p>
      <w:pPr>
        <w:pStyle w:val="Normal"/>
        <w:rPr/>
      </w:pPr>
      <w:r>
        <w:rPr/>
        <w:t>[[@Bible:Act 5:31 ]][[5:31 &gt;&gt; Act 5:31]] {{field-on:Bible}} Него Бог с десницата си въздигна за началник и спасител, да даде покаяние на Израиля, и прощение на греховете. {{field-off:Bible}}</w:t>
      </w:r>
    </w:p>
    <w:p>
      <w:pPr>
        <w:pStyle w:val="Normal"/>
        <w:rPr/>
      </w:pPr>
      <w:r>
        <w:rPr/>
        <w:t>[[@Bible:Act 5:32 ]][[5:32 &gt;&gt; Act 5:32]] {{field-on:Bible}} И в тези неща свидетели нему сме ние и Дух Светий когото Бог даде на онези които го слушат. {{field-off:Bible}}</w:t>
      </w:r>
    </w:p>
    <w:p>
      <w:pPr>
        <w:pStyle w:val="Normal"/>
        <w:rPr/>
      </w:pPr>
      <w:r>
        <w:rPr/>
        <w:t>[[@Bible:Act 5:33 ]][[5:33 &gt;&gt; Act 5:33]] {{field-on:Bible}} А те като чуха това късаха се от яд, и наговаряха се да ги убият. {{field-off:Bible}}</w:t>
      </w:r>
    </w:p>
    <w:p>
      <w:pPr>
        <w:pStyle w:val="Normal"/>
        <w:rPr/>
      </w:pPr>
      <w:r>
        <w:rPr/>
        <w:t>[[@Bible:Act 5:34 ]][[5:34 &gt;&gt; Act 5:34]] {{field-on:Bible}} Но Фарисей некой си на име Гамалиил, законоучител, когото всичкий народ почиташе, стана в съборището и заповеда да извадят вън апостолите за малко време; {{field-off:Bible}}</w:t>
      </w:r>
    </w:p>
    <w:p>
      <w:pPr>
        <w:pStyle w:val="Normal"/>
        <w:rPr/>
      </w:pPr>
      <w:r>
        <w:rPr/>
        <w:t>[[@Bible:Act 5:35 ]][[5:35 &gt;&gt; Act 5:35]] {{field-on:Bible}} и рече им: Мъже Израиляни, помислете си добре, какво ще направите върх тези человеци. {{field-off:Bible}}</w:t>
      </w:r>
    </w:p>
    <w:p>
      <w:pPr>
        <w:pStyle w:val="Normal"/>
        <w:rPr/>
      </w:pPr>
      <w:r>
        <w:rPr/>
        <w:t>[[@Bible:Act 5:36 ]][[5:36 &gt;&gt; Act 5:36]] {{field-on:Bible}} Защото преди тез дни повдигна се Тевда и казваше за себе си да е голем некой си, при когото се прилепиха до четиристотин души на чет; който биде убит, и всички които му се покоряваха разидоха се и изчезнаха. {{field-off:Bible}}</w:t>
      </w:r>
    </w:p>
    <w:p>
      <w:pPr>
        <w:pStyle w:val="Normal"/>
        <w:rPr/>
      </w:pPr>
      <w:r>
        <w:rPr/>
        <w:t>[[@Bible:Act 5:37 ]][[5:37 &gt;&gt; Act 5:37]] {{field-on:Bible}} След него се повдигна Юда Галилеянинът във времето на написването, и отвлече подире си доста народ; и той загина, и всички които се поведоха след него разпръснаха се. {{field-off:Bible}}</w:t>
      </w:r>
    </w:p>
    <w:p>
      <w:pPr>
        <w:pStyle w:val="Normal"/>
        <w:rPr/>
      </w:pPr>
      <w:r>
        <w:rPr/>
        <w:t>[[@Bible:Act 5:38 ]][[5:38 &gt;&gt; Act 5:38]] {{field-on:Bible}} И сега ви казвам, оттеглете се от тези человеци и оставете ги; защото това намерение или това дело, ако би да е от человеци, ще се развали; {{field-off:Bible}}</w:t>
      </w:r>
    </w:p>
    <w:p>
      <w:pPr>
        <w:pStyle w:val="Normal"/>
        <w:rPr/>
      </w:pPr>
      <w:r>
        <w:rPr/>
        <w:t>[[@Bible:Act 5:39 ]][[5:39 &gt;&gt; Act 5:39]] {{field-on:Bible}} Ако ли е от Бога, не можете го развали. Пазете се да не би да се намерите и богопротивници. {{field-off:Bible}}</w:t>
      </w:r>
    </w:p>
    <w:p>
      <w:pPr>
        <w:pStyle w:val="Normal"/>
        <w:rPr/>
      </w:pPr>
      <w:r>
        <w:rPr/>
        <w:t>[[@Bible:Act 5:40 ]][[5:40 &gt;&gt; Act 5:40]] {{field-on:Bible}} И послушаха го; и повикаха апостолите, биха ги, и заръчаха им да не говорят в името Исусово, и тъй ги пуснаха. {{field-off:Bible}}</w:t>
      </w:r>
    </w:p>
    <w:p>
      <w:pPr>
        <w:pStyle w:val="Normal"/>
        <w:rPr/>
      </w:pPr>
      <w:r>
        <w:rPr/>
        <w:t>[[@Bible:Act 5:41 ]][[5:41 &gt;&gt; Act 5:41]] {{field-on:Bible}} А те си отиваха от събора радостни, защото се сподобиха да претърпят безчестие за неговото име. {{field-off:Bible}}</w:t>
      </w:r>
    </w:p>
    <w:p>
      <w:pPr>
        <w:pStyle w:val="Normal"/>
        <w:rPr/>
      </w:pPr>
      <w:r>
        <w:rPr/>
        <w:t>[[@Bible:Act 5:42 ]][[5:42 &gt;&gt; Act 5:42]] {{field-on:Bible}} И всеки ден не преставаха от да учат и да благовествуват за Исуса Христа и в храма и по къщите. {{field-off:Bible}}</w:t>
      </w:r>
    </w:p>
    <w:p>
      <w:pPr>
        <w:pStyle w:val="Heading2"/>
        <w:rPr/>
      </w:pPr>
      <w:r>
        <w:rPr/>
        <w:t>Глава 6</w:t>
      </w:r>
    </w:p>
    <w:p>
      <w:pPr>
        <w:pStyle w:val="Normal"/>
        <w:rPr/>
      </w:pPr>
      <w:r>
        <w:rPr/>
        <w:t>[[@Bible:Act 6:1 ]][[6:1 &gt;&gt; Act 6:1]] {{field-on:Bible}} И през тия дни, когато се умножаваха учениците, стана роптание от Елинистите върх Евреите че в повседневното раздаване на потребностите техните вдовици оставали непригледвани. {{field-off:Bible}}</w:t>
      </w:r>
    </w:p>
    <w:p>
      <w:pPr>
        <w:pStyle w:val="Normal"/>
        <w:rPr/>
      </w:pPr>
      <w:r>
        <w:rPr/>
        <w:t>[[@Bible:Act 6:2 ]][[6:2 &gt;&gt; Act 6:2]] {{field-on:Bible}} На това дванадесетте свикаха множеството на учениците и рекоха: Не е прилично нам да оставим словото Божие и да слугуваме на трапези. {{field-off:Bible}}</w:t>
      </w:r>
    </w:p>
    <w:p>
      <w:pPr>
        <w:pStyle w:val="Normal"/>
        <w:rPr/>
      </w:pPr>
      <w:r>
        <w:rPr/>
        <w:t>[[@Bible:Act 6:3 ]][[6:3 &gt;&gt; Act 6:3]] {{field-on:Bible}} И тъй, братие, вижте та изберете от вас си седем души свидетелствувани, изпълнени с Дух Свет и с мъдрост, които да поставим за тази потреба. {{field-off:Bible}}</w:t>
      </w:r>
    </w:p>
    <w:p>
      <w:pPr>
        <w:pStyle w:val="Normal"/>
        <w:rPr/>
      </w:pPr>
      <w:r>
        <w:rPr/>
        <w:t>[[@Bible:Act 6:4 ]][[6:4 &gt;&gt; Act 6:4]] {{field-on:Bible}} А ние ще си останем в молитвата и в служението на словото. {{field-off:Bible}}</w:t>
      </w:r>
    </w:p>
    <w:p>
      <w:pPr>
        <w:pStyle w:val="Normal"/>
        <w:rPr/>
      </w:pPr>
      <w:r>
        <w:rPr/>
        <w:t>[[@Bible:Act 6:5 ]][[6:5 &gt;&gt; Act 6:5]] {{field-on:Bible}} И угодно бе предложението на всичкото множество; и избраха Стефана, мъж изпълнен с вера и с Дух Свет, и Филипа, и Прохора, и Никанора, и Тимона, и Пармена, и Николая прозелита от Антиохия; {{field-off:Bible}}</w:t>
      </w:r>
    </w:p>
    <w:p>
      <w:pPr>
        <w:pStyle w:val="Normal"/>
        <w:rPr/>
      </w:pPr>
      <w:r>
        <w:rPr/>
        <w:t>[[@Bible:Act 6:6 ]][[6:6 &gt;&gt; Act 6:6]] {{field-on:Bible}} които поставиха пред апостолите; и те се помолиха и възложиха ръце на тех. {{field-off:Bible}}</w:t>
      </w:r>
    </w:p>
    <w:p>
      <w:pPr>
        <w:pStyle w:val="Normal"/>
        <w:rPr/>
      </w:pPr>
      <w:r>
        <w:rPr/>
        <w:t>[[@Bible:Act 6:7 ]][[6:7 &gt;&gt; Act 6:7]] {{field-on:Bible}} И словото Божие растеше, и умножаваше се числото на учениците в Ерусалим твърде много; и много множество от свещениците подчиняваха се на верата. {{field-off:Bible}}</w:t>
      </w:r>
    </w:p>
    <w:p>
      <w:pPr>
        <w:pStyle w:val="Normal"/>
        <w:rPr/>
      </w:pPr>
      <w:r>
        <w:rPr/>
        <w:t>[[@Bible:Act 6:8 ]][[6:8 &gt;&gt; Act 6:8]] {{field-on:Bible}} А Стефан изпълнен с вера и сила, правеше големи чудеса и знамения в народа. {{field-off:Bible}}</w:t>
      </w:r>
    </w:p>
    <w:p>
      <w:pPr>
        <w:pStyle w:val="Normal"/>
        <w:rPr/>
      </w:pPr>
      <w:r>
        <w:rPr/>
        <w:t>[[@Bible:Act 6:9 ]][[6:9 &gt;&gt; Act 6:9]] {{field-on:Bible}} И подигнаха се некои от съборището което се казваше съборище на Ливернтинците, и Киринейците, и Александрийците, и некои от Киликия и Азия, и препираха се със Стефана. {{field-off:Bible}}</w:t>
      </w:r>
    </w:p>
    <w:p>
      <w:pPr>
        <w:pStyle w:val="Normal"/>
        <w:rPr/>
      </w:pPr>
      <w:r>
        <w:rPr/>
        <w:t>[[@Bible:Act 6:10 ]][[6:10 &gt;&gt; Act 6:10]] {{field-on:Bible}} И не можаха да устоят срещу мъдростта и духа с който говореше. {{field-off:Bible}}</w:t>
      </w:r>
    </w:p>
    <w:p>
      <w:pPr>
        <w:pStyle w:val="Normal"/>
        <w:rPr/>
      </w:pPr>
      <w:r>
        <w:rPr/>
        <w:t>[[@Bible:Act 6:11 ]][[6:11 &gt;&gt; Act 6:11]] {{field-on:Bible}} Тогаз подучиха человеци да казват: чухме го да говори думи хулни против Моисея и против Бога. {{field-off:Bible}}</w:t>
      </w:r>
    </w:p>
    <w:p>
      <w:pPr>
        <w:pStyle w:val="Normal"/>
        <w:rPr/>
      </w:pPr>
      <w:r>
        <w:rPr/>
        <w:t>[[@Bible:Act 6:12 ]][[6:12 &gt;&gt; Act 6:12]] {{field-on:Bible}} И подсториха народа и старейшините и книжниците, и нападнаха та го дръпнаха и докараха го на съборището, {{field-off:Bible}}</w:t>
      </w:r>
    </w:p>
    <w:p>
      <w:pPr>
        <w:pStyle w:val="Normal"/>
        <w:rPr/>
      </w:pPr>
      <w:r>
        <w:rPr/>
        <w:t>[[@Bible:Act 6:13 ]][[6:13 &gt;&gt; Act 6:13]] {{field-on:Bible}} и представиха лъжливи свидетели, които казваха: Този человек не престава да говори хулни думи против това свето место и против закона; {{field-off:Bible}}</w:t>
      </w:r>
    </w:p>
    <w:p>
      <w:pPr>
        <w:pStyle w:val="Normal"/>
        <w:rPr/>
      </w:pPr>
      <w:r>
        <w:rPr/>
        <w:t>[[@Bible:Act 6:14 ]][[6:14 &gt;&gt; Act 6:14]] {{field-on:Bible}} защото го чухме да казва: че този Исус Назарянинът ще развали това место, и ще измени обичаите които предаде нам Моисей. {{field-off:Bible}}</w:t>
      </w:r>
    </w:p>
    <w:p>
      <w:pPr>
        <w:pStyle w:val="Normal"/>
        <w:rPr/>
      </w:pPr>
      <w:r>
        <w:rPr/>
        <w:t>[[@Bible:Act 6:15 ]][[6:15 &gt;&gt; Act 6:15]] {{field-on:Bible}} И всички които седеха на събора като се вгледаха в него видеха лицето му като лице на ангел. {{field-off:Bible}}</w:t>
      </w:r>
    </w:p>
    <w:p>
      <w:pPr>
        <w:pStyle w:val="Heading2"/>
        <w:rPr/>
      </w:pPr>
      <w:r>
        <w:rPr/>
        <w:t>Глава 7</w:t>
      </w:r>
    </w:p>
    <w:p>
      <w:pPr>
        <w:pStyle w:val="Normal"/>
        <w:rPr/>
      </w:pPr>
      <w:r>
        <w:rPr/>
        <w:t>[[@Bible:Act 7:1 ]][[7:1 &gt;&gt; Act 7:1]] {{field-on:Bible}} А първосвещеникът рече: Така ли е това? {{field-off:Bible}}</w:t>
      </w:r>
    </w:p>
    <w:p>
      <w:pPr>
        <w:pStyle w:val="Normal"/>
        <w:rPr/>
      </w:pPr>
      <w:r>
        <w:rPr/>
        <w:t>[[@Bible:Act 7:2 ]][[7:2 &gt;&gt; Act 7:2]] {{field-on:Bible}} А той рече: Мъже, братие, и отци, слушайте: Бог на славата яви се отцу нашему Аврааму, когато беше в Месопотамия, преди да се засели в Харан, {{field-off:Bible}}</w:t>
      </w:r>
    </w:p>
    <w:p>
      <w:pPr>
        <w:pStyle w:val="Normal"/>
        <w:rPr/>
      </w:pPr>
      <w:r>
        <w:rPr/>
        <w:t>[[@Bible:Act 7:3 ]][[7:3 &gt;&gt; Act 7:3]] {{field-on:Bible}} и рече му: "Излез от земята си и от сродството си, и дойди в земята която ще ти покажа." {{field-off:Bible}}</w:t>
      </w:r>
    </w:p>
    <w:p>
      <w:pPr>
        <w:pStyle w:val="Normal"/>
        <w:rPr/>
      </w:pPr>
      <w:r>
        <w:rPr/>
        <w:t>[[@Bible:Act 7:4 ]][[7:4 &gt;&gt; Act 7:4]] {{field-on:Bible}} Тогаз излезе от Халдейската земя и засели се в Харан. И от там, след умирането на баща му, пресели го в тази земя в която вие сега живеете. {{field-off:Bible}}</w:t>
      </w:r>
    </w:p>
    <w:p>
      <w:pPr>
        <w:pStyle w:val="Normal"/>
        <w:rPr/>
      </w:pPr>
      <w:r>
        <w:rPr/>
        <w:t>[[@Bible:Act 7:5 ]][[7:5 &gt;&gt; Act 7:5]] {{field-on:Bible}} И не му даде наследие в нея нито една стъпка от нога, а обеща му се да я даде в стяжение нему и на неговото потомство след него, когато още той немаше чадо. {{field-off:Bible}}</w:t>
      </w:r>
    </w:p>
    <w:p>
      <w:pPr>
        <w:pStyle w:val="Normal"/>
        <w:rPr/>
      </w:pPr>
      <w:r>
        <w:rPr/>
        <w:t>[[@Bible:Act 7:6 ]][[7:6 &gt;&gt; Act 7:6]] {{field-on:Bible}} И рече му Бог така, че неговите потомци ще бъдат преселници в чужда земя, и ще ги направят като робе, и ще ги притесняват четиристотин години. {{field-off:Bible}}</w:t>
      </w:r>
    </w:p>
    <w:p>
      <w:pPr>
        <w:pStyle w:val="Normal"/>
        <w:rPr/>
      </w:pPr>
      <w:r>
        <w:rPr/>
        <w:t>[[@Bible:Act 7:7 ]][[7:7 &gt;&gt; Act 7:7]] {{field-on:Bible}} Но аз, рече Бог, ще садя този народ на който ще робуват; и подир това ще излезат и ще ми послужат на това место. {{field-off:Bible}}</w:t>
      </w:r>
    </w:p>
    <w:p>
      <w:pPr>
        <w:pStyle w:val="Normal"/>
        <w:rPr/>
      </w:pPr>
      <w:r>
        <w:rPr/>
        <w:t>[[@Bible:Act 7:8 ]][[7:8 &gt;&gt; Act 7:8]] {{field-on:Bible}} И даде му завет на обрезването; и така роди Исаака, и обреза го в осмия ден; и Исаак роди Якова, и Яков дванадесетте патриарси. {{field-off:Bible}}</w:t>
      </w:r>
    </w:p>
    <w:p>
      <w:pPr>
        <w:pStyle w:val="Normal"/>
        <w:rPr/>
      </w:pPr>
      <w:r>
        <w:rPr/>
        <w:t>[[@Bible:Act 7:9 ]][[7:9 &gt;&gt; Act 7:9]] {{field-on:Bible}} А патриарсите завидеха Иосифу и продадоха го в Египет; Бог обаче беше с него, {{field-off:Bible}}</w:t>
      </w:r>
    </w:p>
    <w:p>
      <w:pPr>
        <w:pStyle w:val="Normal"/>
        <w:rPr/>
      </w:pPr>
      <w:r>
        <w:rPr/>
        <w:t>[[@Bible:Act 7:10 ]][[7:10 &gt;&gt; Act 7:10]] {{field-on:Bible}} и избави го от всичките му беди, и даде му благодат и мъдрост пред Фараона царя Египетски, който го постави управител над Египет и над всичкия си дом. {{field-off:Bible}}</w:t>
      </w:r>
    </w:p>
    <w:p>
      <w:pPr>
        <w:pStyle w:val="Normal"/>
        <w:rPr/>
      </w:pPr>
      <w:r>
        <w:rPr/>
        <w:t>[[@Bible:Act 7:11 ]][[7:11 &gt;&gt; Act 7:11]] {{field-on:Bible}} И дойде глад над всичката земя Египетска и Ханаанска, и скърб голема; и отците наши не намерваха прехрана. {{field-off:Bible}}</w:t>
      </w:r>
    </w:p>
    <w:p>
      <w:pPr>
        <w:pStyle w:val="Normal"/>
        <w:rPr/>
      </w:pPr>
      <w:r>
        <w:rPr/>
        <w:t>[[@Bible:Act 7:12 ]][[7:12 &gt;&gt; Act 7:12]] {{field-on:Bible}} А Яков, като чу че има жито в Египет, изпрати първий път отците наши; {{field-off:Bible}}</w:t>
      </w:r>
    </w:p>
    <w:p>
      <w:pPr>
        <w:pStyle w:val="Normal"/>
        <w:rPr/>
      </w:pPr>
      <w:r>
        <w:rPr/>
        <w:t>[[@Bible:Act 7:13 ]][[7:13 &gt;&gt; Act 7:13]] {{field-on:Bible}} и на втория път познат бе Иосиф на братята си, и известен стана Иосифовът род Фараону. {{field-off:Bible}}</w:t>
      </w:r>
    </w:p>
    <w:p>
      <w:pPr>
        <w:pStyle w:val="Normal"/>
        <w:rPr/>
      </w:pPr>
      <w:r>
        <w:rPr/>
        <w:t>[[@Bible:Act 7:14 ]][[7:14 &gt;&gt; Act 7:14]] {{field-on:Bible}} И проводи Иосиф та призова баща си Якова и всичкото си сродство, седемдесет и пет души. {{field-off:Bible}}</w:t>
      </w:r>
    </w:p>
    <w:p>
      <w:pPr>
        <w:pStyle w:val="Normal"/>
        <w:rPr/>
      </w:pPr>
      <w:r>
        <w:rPr/>
        <w:t>[[@Bible:Act 7:15 ]][[7:15 &gt;&gt; Act 7:15]] {{field-on:Bible}} И слезе Яков в Египет, и умре там той и отците наши; {{field-off:Bible}}</w:t>
      </w:r>
    </w:p>
    <w:p>
      <w:pPr>
        <w:pStyle w:val="Normal"/>
        <w:rPr/>
      </w:pPr>
      <w:r>
        <w:rPr/>
        <w:t>[[@Bible:Act 7:16 ]][[7:16 &gt;&gt; Act 7:16]] {{field-on:Bible}} и пренесоха ги в Сихем, и положиха ги в гроба който купи Авраам със цена на сребро от синовете на Емора Сихемова. {{field-off:Bible}}</w:t>
      </w:r>
    </w:p>
    <w:p>
      <w:pPr>
        <w:pStyle w:val="Normal"/>
        <w:rPr/>
      </w:pPr>
      <w:r>
        <w:rPr/>
        <w:t>[[@Bible:Act 7:17 ]][[7:17 &gt;&gt; Act 7:17]] {{field-on:Bible}} И като наближаваше времето на обещанието което Бог с клетва се обеща Аврааму, нарасна народът и умножи се в Египет {{field-off:Bible}}</w:t>
      </w:r>
    </w:p>
    <w:p>
      <w:pPr>
        <w:pStyle w:val="Normal"/>
        <w:rPr/>
      </w:pPr>
      <w:r>
        <w:rPr/>
        <w:t>[[@Bible:Act 7:18 ]][[7:18 &gt;&gt; Act 7:18]] {{field-on:Bible}} докле настана друг цар който не знаеше Иосифа. {{field-off:Bible}}</w:t>
      </w:r>
    </w:p>
    <w:p>
      <w:pPr>
        <w:pStyle w:val="Normal"/>
        <w:rPr/>
      </w:pPr>
      <w:r>
        <w:rPr/>
        <w:t>[[@Bible:Act 7:19 ]][[7:19 &gt;&gt; Act 7:19]] {{field-on:Bible}} Той с коварно мъдруване върх нашия народ притесни отците ни до толко щото да хвърлят децата си за да не остават живи. {{field-off:Bible}}</w:t>
      </w:r>
    </w:p>
    <w:p>
      <w:pPr>
        <w:pStyle w:val="Normal"/>
        <w:rPr/>
      </w:pPr>
      <w:r>
        <w:rPr/>
        <w:t>[[@Bible:Act 7:20 ]][[7:20 &gt;&gt; Act 7:20]] {{field-on:Bible}} В това време се роди Моисей, и прекрасен беше пред Бога; и храниха го три месеца в бащиният му дом. {{field-off:Bible}}</w:t>
      </w:r>
    </w:p>
    <w:p>
      <w:pPr>
        <w:pStyle w:val="Normal"/>
        <w:rPr/>
      </w:pPr>
      <w:r>
        <w:rPr/>
        <w:t>[[@Bible:Act 7:21 ]][[7:21 &gt;&gt; Act 7:21]] {{field-on:Bible}} А когато го хвърлиха, взе го Фараоновата дъщеря и отхрани го да бъде неин син. {{field-off:Bible}}</w:t>
      </w:r>
    </w:p>
    <w:p>
      <w:pPr>
        <w:pStyle w:val="Normal"/>
        <w:rPr/>
      </w:pPr>
      <w:r>
        <w:rPr/>
        <w:t>[[@Bible:Act 7:22 ]][[7:22 &gt;&gt; Act 7:22]] {{field-on:Bible}} И научен биде Моисей на всичката Египетска мъдрост, и силен бе словом и делом. {{field-off:Bible}}</w:t>
      </w:r>
    </w:p>
    <w:p>
      <w:pPr>
        <w:pStyle w:val="Normal"/>
        <w:rPr/>
      </w:pPr>
      <w:r>
        <w:rPr/>
        <w:t>[[@Bible:Act 7:23 ]][[7:23 &gt;&gt; Act 7:23]] {{field-on:Bible}} И като навършваше четиридесетата година на възрастта си, дойде му на сърдце да иде да нагледа братята си, синовете Израилеви; {{field-off:Bible}}</w:t>
      </w:r>
    </w:p>
    <w:p>
      <w:pPr>
        <w:pStyle w:val="Normal"/>
        <w:rPr/>
      </w:pPr>
      <w:r>
        <w:rPr/>
        <w:t>[[@Bible:Act 7:24 ]][[7:24 &gt;&gt; Act 7:24]] {{field-on:Bible}} И понеже виде некого си от тех обиждан отбрани го, и стори отмъщение за притесняемия като порази Египтянина. {{field-off:Bible}}</w:t>
      </w:r>
    </w:p>
    <w:p>
      <w:pPr>
        <w:pStyle w:val="Normal"/>
        <w:rPr/>
      </w:pPr>
      <w:r>
        <w:rPr/>
        <w:t>[[@Bible:Act 7:25 ]][[7:25 &gt;&gt; Act 7:25]] {{field-on:Bible}} И мислеше да се свестят братята му че Бог чрез негова ръка им дава избавление; но те се не свестиха. {{field-off:Bible}}</w:t>
      </w:r>
    </w:p>
    <w:p>
      <w:pPr>
        <w:pStyle w:val="Normal"/>
        <w:rPr/>
      </w:pPr>
      <w:r>
        <w:rPr/>
        <w:t>[[@Bible:Act 7:26 ]][[7:26 &gt;&gt; Act 7:26]] {{field-on:Bible}} И на утрешния ден яви им се когато некои от тех се биеха, и накара ги да се примирят, и рече: человеци, вие сте братя: защо се един друг обиждате? {{field-off:Bible}}</w:t>
      </w:r>
    </w:p>
    <w:p>
      <w:pPr>
        <w:pStyle w:val="Normal"/>
        <w:rPr/>
      </w:pPr>
      <w:r>
        <w:rPr/>
        <w:t>[[@Bible:Act 7:27 ]][[7:27 &gt;&gt; Act 7:27]] {{field-on:Bible}} А този който онеправдаваше ближният си отпъди го, и рече: Кой те постави началник и съдник над нас? {{field-off:Bible}}</w:t>
      </w:r>
    </w:p>
    <w:p>
      <w:pPr>
        <w:pStyle w:val="Normal"/>
        <w:rPr/>
      </w:pPr>
      <w:r>
        <w:rPr/>
        <w:t>[[@Bible:Act 7:28 ]][[7:28 &gt;&gt; Act 7:28]] {{field-on:Bible}} Да ли искаш да убиеш и мене както уби вчера Египтянина? {{field-off:Bible}}</w:t>
      </w:r>
    </w:p>
    <w:p>
      <w:pPr>
        <w:pStyle w:val="Normal"/>
        <w:rPr/>
      </w:pPr>
      <w:r>
        <w:rPr/>
        <w:t>[[@Bible:Act 7:29 ]][[7:29 &gt;&gt; Act 7:29]] {{field-on:Bible}} Тогаз Моисей побегна за тази дума, и стана преселник в Мадиамската земя, дето доби двама синове. {{field-off:Bible}}</w:t>
      </w:r>
    </w:p>
    <w:p>
      <w:pPr>
        <w:pStyle w:val="Normal"/>
        <w:rPr/>
      </w:pPr>
      <w:r>
        <w:rPr/>
        <w:t>[[@Bible:Act 7:30 ]][[7:30 &gt;&gt; Act 7:30]] {{field-on:Bible}} И като се изпълниха четиридесет години, яви му се ангел Господен в пустинята на Синайската гора, в сред огнен пламик на една къпина. {{field-off:Bible}}</w:t>
      </w:r>
    </w:p>
    <w:p>
      <w:pPr>
        <w:pStyle w:val="Normal"/>
        <w:rPr/>
      </w:pPr>
      <w:r>
        <w:rPr/>
        <w:t>[[@Bible:Act 7:31 ]][[7:31 &gt;&gt; Act 7:31]] {{field-on:Bible}} А Моисей като виде почуди се за видението; и когато приближаваше за да пригледа, дойде му глас от Господа: {{field-off:Bible}}</w:t>
      </w:r>
    </w:p>
    <w:p>
      <w:pPr>
        <w:pStyle w:val="Normal"/>
        <w:rPr/>
      </w:pPr>
      <w:r>
        <w:rPr/>
        <w:t>[[@Bible:Act 7:32 ]][[7:32 &gt;&gt; Act 7:32]] {{field-on:Bible}} "Аз съм Бог на твоите отци, Бог Авраамов, Бог Исааков и Бог Яковов." И Моисей разтреперан от страх не смееше да гледа. {{field-off:Bible}}</w:t>
      </w:r>
    </w:p>
    <w:p>
      <w:pPr>
        <w:pStyle w:val="Normal"/>
        <w:rPr/>
      </w:pPr>
      <w:r>
        <w:rPr/>
        <w:t>[[@Bible:Act 7:33 ]][[7:33 &gt;&gt; Act 7:33]] {{field-on:Bible}} И рече му Господ: "Изуй обущата от нозете си; защото местото на което стоиш света земя е. {{field-off:Bible}}</w:t>
      </w:r>
    </w:p>
    <w:p>
      <w:pPr>
        <w:pStyle w:val="Normal"/>
        <w:rPr/>
      </w:pPr>
      <w:r>
        <w:rPr/>
        <w:t>[[@Bible:Act 7:34 ]][[7:34 &gt;&gt; Act 7:34]] {{field-on:Bible}} Видех, видех страданието на моите люде в Египет, и чух въздишанието им, и слезох да ги избавя; и сега ела, ще те проводя в Египет." {{field-off:Bible}}</w:t>
      </w:r>
    </w:p>
    <w:p>
      <w:pPr>
        <w:pStyle w:val="Normal"/>
        <w:rPr/>
      </w:pPr>
      <w:r>
        <w:rPr/>
        <w:t>[[@Bible:Act 7:35 ]][[7:35 &gt;&gt; Act 7:35]] {{field-on:Bible}} Тогоз Мойсея когото не приеха, и му рекоха: Кой те постави началник и съдник? него Бог чрез ръката на ангела който му се яви в къпината проводи за началник и избавител. {{field-off:Bible}}</w:t>
      </w:r>
    </w:p>
    <w:p>
      <w:pPr>
        <w:pStyle w:val="Normal"/>
        <w:rPr/>
      </w:pPr>
      <w:r>
        <w:rPr/>
        <w:t>[[@Bible:Act 7:36 ]][[7:36 &gt;&gt; Act 7:36]] {{field-on:Bible}} Той ги изведе, като направи чудеса и знамения в земята Египетска, и в червено море, и в пустинята четиридесет години. {{field-off:Bible}}</w:t>
      </w:r>
    </w:p>
    <w:p>
      <w:pPr>
        <w:pStyle w:val="Normal"/>
        <w:rPr/>
      </w:pPr>
      <w:r>
        <w:rPr/>
        <w:t>[[@Bible:Act 7:37 ]][[7:37 &gt;&gt; Act 7:37]] {{field-on:Bible}} Този е Моисей който рече на синовете Израилеви: "Господ Бог ваш от братята ваши ще въздигне вам пророк като мене: него да слушате:" {{field-off:Bible}}</w:t>
      </w:r>
    </w:p>
    <w:p>
      <w:pPr>
        <w:pStyle w:val="Normal"/>
        <w:rPr/>
      </w:pPr>
      <w:r>
        <w:rPr/>
        <w:t>[[@Bible:Act 7:38 ]][[7:38 &gt;&gt; Act 7:38]] {{field-on:Bible}} този е който е бил на събранието в пустинята наедно с ангела що му говореше на Синайската гора, още и с отците наши, който и прие животворни словеса да ги даде нам; {{field-off:Bible}}</w:t>
      </w:r>
    </w:p>
    <w:p>
      <w:pPr>
        <w:pStyle w:val="Normal"/>
        <w:rPr/>
      </w:pPr>
      <w:r>
        <w:rPr/>
        <w:t>[[@Bible:Act 7:39 ]][[7:39 &gt;&gt; Act 7:39]] {{field-on:Bible}} комуто не рачиха да бъдат послушни нашите отци, но го отпъдиха, и със сърцата си повърнаха се в Египет {{field-off:Bible}}</w:t>
      </w:r>
    </w:p>
    <w:p>
      <w:pPr>
        <w:pStyle w:val="Normal"/>
        <w:rPr/>
      </w:pPr>
      <w:r>
        <w:rPr/>
        <w:t>[[@Bible:Act 7:40 ]][[7:40 &gt;&gt; Act 7:40]] {{field-on:Bible}} когато рекоха на Аарона: "Направи ни богове които да вървят пред нас; защото този Моисей който ни изведе из земята Египетска, не знаем що стана." {{field-off:Bible}}</w:t>
      </w:r>
    </w:p>
    <w:p>
      <w:pPr>
        <w:pStyle w:val="Normal"/>
        <w:rPr/>
      </w:pPr>
      <w:r>
        <w:rPr/>
        <w:t>[[@Bible:Act 7:41 ]][[7:41 &gt;&gt; Act 7:41]] {{field-on:Bible}} И през онези дни направиха теле, и принесоха жертва идолу, и веселяха се в направите на ръцете си. {{field-off:Bible}}</w:t>
      </w:r>
    </w:p>
    <w:p>
      <w:pPr>
        <w:pStyle w:val="Normal"/>
        <w:rPr/>
      </w:pPr>
      <w:r>
        <w:rPr/>
        <w:t>[[@Bible:Act 7:42 ]][[7:42 &gt;&gt; Act 7:42]] {{field-on:Bible}} За това се отвърна Бог и предаде ги да служат на небесното войнство, както е писано в книгата на пророците: "Доме Израилев, четиридесет години в пустинята заклания и жертви ли ми принесохте? {{field-off:Bible}}</w:t>
      </w:r>
    </w:p>
    <w:p>
      <w:pPr>
        <w:pStyle w:val="Normal"/>
        <w:rPr/>
      </w:pPr>
      <w:r>
        <w:rPr/>
        <w:t>[[@Bible:Act 7:43 ]][[7:43 &gt;&gt; Act 7:43]] {{field-on:Bible}} Вие задигнахте шатъра Молохов и звездата на бога си Ремфана, изображенията които си направихте да им се кланяте: и аз по-далеч от Вавилон ще ви преселя." {{field-off:Bible}}</w:t>
      </w:r>
    </w:p>
    <w:p>
      <w:pPr>
        <w:pStyle w:val="Normal"/>
        <w:rPr/>
      </w:pPr>
      <w:r>
        <w:rPr/>
        <w:t>[[@Bible:Act 7:44 ]][[7:44 &gt;&gt; Act 7:44]] {{field-on:Bible}} Скинията на свидетелството беше с отците наши в пустинята, както заповеда онзи който говореше на Моисея да го направи по образа който бе видел; {{field-off:Bible}}</w:t>
      </w:r>
    </w:p>
    <w:p>
      <w:pPr>
        <w:pStyle w:val="Normal"/>
        <w:rPr/>
      </w:pPr>
      <w:r>
        <w:rPr/>
        <w:t>[[@Bible:Act 7:45 ]][[7:45 &gt;&gt; Act 7:45]] {{field-on:Bible}} която нашите отци като приеха внесоха я с Исуса Навина във владенията на езичниците, които изгони Бог из пред лицето на нашите отци до дните на Давида; {{field-off:Bible}}</w:t>
      </w:r>
    </w:p>
    <w:p>
      <w:pPr>
        <w:pStyle w:val="Normal"/>
        <w:rPr/>
      </w:pPr>
      <w:r>
        <w:rPr/>
        <w:t>[[@Bible:Act 7:46 ]][[7:46 &gt;&gt; Act 7:46]] {{field-on:Bible}} който намери благодат пред Бога, и попроси да намери жилище за Бога Яковова. {{field-off:Bible}}</w:t>
      </w:r>
    </w:p>
    <w:p>
      <w:pPr>
        <w:pStyle w:val="Normal"/>
        <w:rPr/>
      </w:pPr>
      <w:r>
        <w:rPr/>
        <w:t>[[@Bible:Act 7:47 ]][[7:47 &gt;&gt; Act 7:47]] {{field-on:Bible}} А Соломон му съгради дом. {{field-off:Bible}}</w:t>
      </w:r>
    </w:p>
    <w:p>
      <w:pPr>
        <w:pStyle w:val="Normal"/>
        <w:rPr/>
      </w:pPr>
      <w:r>
        <w:rPr/>
        <w:t>[[@Bible:Act 7:48 ]][[7:48 &gt;&gt; Act 7:48]] {{field-on:Bible}} Но Вишний не живее в храмове с ръка направени, както казва пророкът: {{field-off:Bible}}</w:t>
      </w:r>
    </w:p>
    <w:p>
      <w:pPr>
        <w:pStyle w:val="Normal"/>
        <w:rPr/>
      </w:pPr>
      <w:r>
        <w:rPr/>
        <w:t>[[@Bible:Act 7:49 ]][[7:49 &gt;&gt; Act 7:49]] {{field-on:Bible}} "Небето е престол мой, а земята е подножие на нозете ми. Кой храм ще съградите за мене? казва Господ; или кое место за моя почивка? {{field-off:Bible}}</w:t>
      </w:r>
    </w:p>
    <w:p>
      <w:pPr>
        <w:pStyle w:val="Normal"/>
        <w:rPr/>
      </w:pPr>
      <w:r>
        <w:rPr/>
        <w:t>[[@Bible:Act 7:50 ]][[7:50 &gt;&gt; Act 7:50]] {{field-on:Bible}} Всичко това не направи ли го моята ръка?" {{field-off:Bible}}</w:t>
      </w:r>
    </w:p>
    <w:p>
      <w:pPr>
        <w:pStyle w:val="Normal"/>
        <w:rPr/>
      </w:pPr>
      <w:r>
        <w:rPr/>
        <w:t>[[@Bible:Act 7:51 ]][[7:51 &gt;&gt; Act 7:51]] {{field-on:Bible}} Твърдоглави и с необрезани сърдца и уши! вие всекога се противите Духу Светому; както бащите ви така и вие. {{field-off:Bible}}</w:t>
      </w:r>
    </w:p>
    <w:p>
      <w:pPr>
        <w:pStyle w:val="Normal"/>
        <w:rPr/>
      </w:pPr>
      <w:r>
        <w:rPr/>
        <w:t>[[@Bible:Act 7:52 ]][[7:52 &gt;&gt; Act 7:52]] {{field-on:Bible}} Кого от пророците не изгониха отците ви? а още и убиха ония които предизвестиха за идването на тогози Праведника на когото вие сега станахте предатели и убийци,- {{field-off:Bible}}</w:t>
      </w:r>
    </w:p>
    <w:p>
      <w:pPr>
        <w:pStyle w:val="Normal"/>
        <w:rPr/>
      </w:pPr>
      <w:r>
        <w:rPr/>
        <w:t>[[@Bible:Act 7:53 ]][[7:53 &gt;&gt; Act 7:53]] {{field-on:Bible}} вие които приехте закона чрез служението ангелско, и не го удържахте. {{field-off:Bible}}</w:t>
      </w:r>
    </w:p>
    <w:p>
      <w:pPr>
        <w:pStyle w:val="Normal"/>
        <w:rPr/>
      </w:pPr>
      <w:r>
        <w:rPr/>
        <w:t>[[@Bible:Act 7:54 ]][[7:54 &gt;&gt; Act 7:54]] {{field-on:Bible}} А те като чуеха това, късаха им се сърцата от яд, и скърцаха със зъби на него. {{field-off:Bible}}</w:t>
      </w:r>
    </w:p>
    <w:p>
      <w:pPr>
        <w:pStyle w:val="Normal"/>
        <w:rPr/>
      </w:pPr>
      <w:r>
        <w:rPr/>
        <w:t>[[@Bible:Act 7:55 ]][[7:55 &gt;&gt; Act 7:55]] {{field-on:Bible}} А Стефан, изпълнен с Дух Свет, погледна на небето и виде славата Божия, и Исуса че стоеше отдесно на Бога; {{field-off:Bible}}</w:t>
      </w:r>
    </w:p>
    <w:p>
      <w:pPr>
        <w:pStyle w:val="Normal"/>
        <w:rPr/>
      </w:pPr>
      <w:r>
        <w:rPr/>
        <w:t>[[@Bible:Act 7:56 ]][[7:56 &gt;&gt; Act 7:56]] {{field-on:Bible}} и рече: Ето, виждам небесата отворени, и Сина человеческаго че стои отдесно на Бога. {{field-off:Bible}}</w:t>
      </w:r>
    </w:p>
    <w:p>
      <w:pPr>
        <w:pStyle w:val="Normal"/>
        <w:rPr/>
      </w:pPr>
      <w:r>
        <w:rPr/>
        <w:t>[[@Bible:Act 7:57 ]][[7:57 &gt;&gt; Act 7:57]] {{field-on:Bible}} Но те като извикаха с глас голем затулиха си ушите и единодушно се впуснаха върх него. {{field-off:Bible}}</w:t>
      </w:r>
    </w:p>
    <w:p>
      <w:pPr>
        <w:pStyle w:val="Normal"/>
        <w:rPr/>
      </w:pPr>
      <w:r>
        <w:rPr/>
        <w:t>[[@Bible:Act 7:58 ]][[7:58 &gt;&gt; Act 7:58]] {{field-on:Bible}} И като го изведоха вън из града, хвърлиха върх него камене. И свидетелите сложиха дрехите си при нозете на некой момък на име Савел. {{field-off:Bible}}</w:t>
      </w:r>
    </w:p>
    <w:p>
      <w:pPr>
        <w:pStyle w:val="Normal"/>
        <w:rPr/>
      </w:pPr>
      <w:r>
        <w:rPr/>
        <w:t>[[@Bible:Act 7:59 ]][[7:59 &gt;&gt; Act 7:59]] {{field-on:Bible}} И хвърляха камене върх Стефана, който се молеше и казваше: Господи Исусе, приими духа ми. {{field-off:Bible}}</w:t>
      </w:r>
    </w:p>
    <w:p>
      <w:pPr>
        <w:pStyle w:val="Normal"/>
        <w:rPr/>
      </w:pPr>
      <w:r>
        <w:rPr/>
        <w:t>[[@Bible:Act 7:60 ]][[7:60 &gt;&gt; Act 7:60]] {{field-on:Bible}} И като коленичи извика с глас голем: Господи, не им считай този грех. И това като рече заспа. {{field-off:Bible}}</w:t>
      </w:r>
    </w:p>
    <w:p>
      <w:pPr>
        <w:pStyle w:val="Heading2"/>
        <w:rPr/>
      </w:pPr>
      <w:r>
        <w:rPr/>
        <w:t>Глава 8</w:t>
      </w:r>
    </w:p>
    <w:p>
      <w:pPr>
        <w:pStyle w:val="Normal"/>
        <w:rPr/>
      </w:pPr>
      <w:r>
        <w:rPr/>
        <w:t>[[@Bible:Act 8:1 ]][[8:1 &gt;&gt; Act 8:1]] {{field-on:Bible}} А Савел съизволяваше на убиването му. И по това време стана големо гонение против църквата в Ерусалим; и всички се разидоха по Юдейските и Самарийските места освен апостолите. {{field-off:Bible}}</w:t>
      </w:r>
    </w:p>
    <w:p>
      <w:pPr>
        <w:pStyle w:val="Normal"/>
        <w:rPr/>
      </w:pPr>
      <w:r>
        <w:rPr/>
        <w:t>[[@Bible:Act 8:2 ]][[8:2 &gt;&gt; Act 8:2]] {{field-on:Bible}} А некои благоговейни человеци погребоха Стефана, и направиха над него голем плач и ридание. {{field-off:Bible}}</w:t>
      </w:r>
    </w:p>
    <w:p>
      <w:pPr>
        <w:pStyle w:val="Normal"/>
        <w:rPr/>
      </w:pPr>
      <w:r>
        <w:rPr/>
        <w:t>[[@Bible:Act 8:3 ]][[8:3 &gt;&gt; Act 8:3]] {{field-on:Bible}} А Савел правеше голема повреда на църквата, понеже влезваше във всека къща и влачеше мъже и жени та ги предаваше в тъмница. {{field-off:Bible}}</w:t>
      </w:r>
    </w:p>
    <w:p>
      <w:pPr>
        <w:pStyle w:val="Normal"/>
        <w:rPr/>
      </w:pPr>
      <w:r>
        <w:rPr/>
        <w:t>[[@Bible:Act 8:4 ]][[8:4 &gt;&gt; Act 8:4]] {{field-on:Bible}} А тези които беха се разишли обхождаха и благовествуваха словото. {{field-off:Bible}}</w:t>
      </w:r>
    </w:p>
    <w:p>
      <w:pPr>
        <w:pStyle w:val="Normal"/>
        <w:rPr/>
      </w:pPr>
      <w:r>
        <w:rPr/>
        <w:t>[[@Bible:Act 8:5 ]][[8:5 &gt;&gt; Act 8:5]] {{field-on:Bible}} И Филип слезе в един Самарийски град и проповедваше им Христа. {{field-off:Bible}}</w:t>
      </w:r>
    </w:p>
    <w:p>
      <w:pPr>
        <w:pStyle w:val="Normal"/>
        <w:rPr/>
      </w:pPr>
      <w:r>
        <w:rPr/>
        <w:t>[[@Bible:Act 8:6 ]][[8:6 &gt;&gt; Act 8:6]] {{field-on:Bible}} И внимаваше народът единодушно на това което им говореше Филип, като чуеха всички и виждаха знаменията които правеше. {{field-off:Bible}}</w:t>
      </w:r>
    </w:p>
    <w:p>
      <w:pPr>
        <w:pStyle w:val="Normal"/>
        <w:rPr/>
      </w:pPr>
      <w:r>
        <w:rPr/>
        <w:t>[[@Bible:Act 8:7 ]][[8:7 &gt;&gt; Act 8:7]] {{field-on:Bible}} Защото нечистите духове с голем глас извикваха и излезваха от мнозина които ги имаха; и мнозина разслабени и хроми изцелени бидоха. {{field-off:Bible}}</w:t>
      </w:r>
    </w:p>
    <w:p>
      <w:pPr>
        <w:pStyle w:val="Normal"/>
        <w:rPr/>
      </w:pPr>
      <w:r>
        <w:rPr/>
        <w:t>[[@Bible:Act 8:8 ]][[8:8 &gt;&gt; Act 8:8]] {{field-on:Bible}} И стана радост голема в онзи град. {{field-off:Bible}}</w:t>
      </w:r>
    </w:p>
    <w:p>
      <w:pPr>
        <w:pStyle w:val="Normal"/>
        <w:rPr/>
      </w:pPr>
      <w:r>
        <w:rPr/>
        <w:t>[[@Bible:Act 8:9 ]][[8:9 &gt;&gt; Act 8:9]] {{field-on:Bible}} А в града от по-напред имаше некой си человек на име Симон който правеше магии, и омайваше народа Самарийски като казваше себе си че е велик некой си; {{field-off:Bible}}</w:t>
      </w:r>
    </w:p>
    <w:p>
      <w:pPr>
        <w:pStyle w:val="Normal"/>
        <w:rPr/>
      </w:pPr>
      <w:r>
        <w:rPr/>
        <w:t>[[@Bible:Act 8:10 ]][[8:10 &gt;&gt; Act 8:10]] {{field-on:Bible}} на когото всички от малък до голем даваха внимание и казваха: Този е великата сила Божия. {{field-off:Bible}}</w:t>
      </w:r>
    </w:p>
    <w:p>
      <w:pPr>
        <w:pStyle w:val="Normal"/>
        <w:rPr/>
      </w:pPr>
      <w:r>
        <w:rPr/>
        <w:t>[[@Bible:Act 8:11 ]][[8:11 &gt;&gt; Act 8:11]] {{field-on:Bible}} И внимаваха на него, по това че доста време беше ги омайвал с магиите си. {{field-off:Bible}}</w:t>
      </w:r>
    </w:p>
    <w:p>
      <w:pPr>
        <w:pStyle w:val="Normal"/>
        <w:rPr/>
      </w:pPr>
      <w:r>
        <w:rPr/>
        <w:t>[[@Bible:Act 8:12 ]][[8:12 &gt;&gt; Act 8:12]] {{field-on:Bible}} Но когато поверваха във Филипа, който благовествуваше за царството Божие и за името Исус Христово, кръщаваха се мъже и жени. {{field-off:Bible}}</w:t>
      </w:r>
    </w:p>
    <w:p>
      <w:pPr>
        <w:pStyle w:val="Normal"/>
        <w:rPr/>
      </w:pPr>
      <w:r>
        <w:rPr/>
        <w:t>[[@Bible:Act 8:13 ]][[8:13 &gt;&gt; Act 8:13]] {{field-on:Bible}} И сам си Симон поверва, и покръстен намерваше се всекога при Филипа, и, като гледаше че стават знамения и чудеса големи, удивяваше се. {{field-off:Bible}}</w:t>
      </w:r>
    </w:p>
    <w:p>
      <w:pPr>
        <w:pStyle w:val="Normal"/>
        <w:rPr/>
      </w:pPr>
      <w:r>
        <w:rPr/>
        <w:t>[[@Bible:Act 8:14 ]][[8:14 &gt;&gt; Act 8:14]] {{field-on:Bible}} А като чуха апостолите които беха в Ерусалим че Самария прие словото Божие, проводиха им Петра и Иоана, {{field-off:Bible}}</w:t>
      </w:r>
    </w:p>
    <w:p>
      <w:pPr>
        <w:pStyle w:val="Normal"/>
        <w:rPr/>
      </w:pPr>
      <w:r>
        <w:rPr/>
        <w:t>[[@Bible:Act 8:15 ]][[8:15 &gt;&gt; Act 8:15]] {{field-on:Bible}} които като слезоха помолиха се за тех за да приемат Духа Светаго. {{field-off:Bible}}</w:t>
      </w:r>
    </w:p>
    <w:p>
      <w:pPr>
        <w:pStyle w:val="Normal"/>
        <w:rPr/>
      </w:pPr>
      <w:r>
        <w:rPr/>
        <w:t>[[@Bible:Act 8:16 ]][[8:16 &gt;&gt; Act 8:16]] {{field-on:Bible}} (защото не бе слезъл още ни на едного от тех Дух Светий, но само беха кръстени в името Исус Христово.) {{field-off:Bible}}</w:t>
      </w:r>
    </w:p>
    <w:p>
      <w:pPr>
        <w:pStyle w:val="Normal"/>
        <w:rPr/>
      </w:pPr>
      <w:r>
        <w:rPr/>
        <w:t>[[@Bible:Act 8:17 ]][[8:17 &gt;&gt; Act 8:17]] {{field-on:Bible}} Тогаз възлагаха ръце на тех, и приимаха Духа Светаго. {{field-off:Bible}}</w:t>
      </w:r>
    </w:p>
    <w:p>
      <w:pPr>
        <w:pStyle w:val="Normal"/>
        <w:rPr/>
      </w:pPr>
      <w:r>
        <w:rPr/>
        <w:t>[[@Bible:Act 8:18 ]][[8:18 &gt;&gt; Act 8:18]] {{field-on:Bible}} А като виде Симон че с възлагането на апостолските ръце се даваше Светий Дух, принесе им сребро {{field-off:Bible}}</w:t>
      </w:r>
    </w:p>
    <w:p>
      <w:pPr>
        <w:pStyle w:val="Normal"/>
        <w:rPr/>
      </w:pPr>
      <w:r>
        <w:rPr/>
        <w:t>[[@Bible:Act 8:19 ]][[8:19 &gt;&gt; Act 8:19]] {{field-on:Bible}} и казваше: Дайте и на мене тази власт щото върх когото възложа ръце да приима Духа Светаго. {{field-off:Bible}}</w:t>
      </w:r>
    </w:p>
    <w:p>
      <w:pPr>
        <w:pStyle w:val="Normal"/>
        <w:rPr/>
      </w:pPr>
      <w:r>
        <w:rPr/>
        <w:t>[[@Bible:Act 8:20 ]][[8:20 &gt;&gt; Act 8:20]] {{field-on:Bible}} А Петър му рече: Среброто ти с тебе наедно в погибел да бъде защото си възмнел че дарът Божий със сребро се придобива. {{field-off:Bible}}</w:t>
      </w:r>
    </w:p>
    <w:p>
      <w:pPr>
        <w:pStyle w:val="Normal"/>
        <w:rPr/>
      </w:pPr>
      <w:r>
        <w:rPr/>
        <w:t>[[@Bible:Act 8:21 ]][[8:21 &gt;&gt; Act 8:21]] {{field-on:Bible}} Ти немаш част нито дел в това, защото сърдцето ти не е право пред Бога. {{field-off:Bible}}</w:t>
      </w:r>
    </w:p>
    <w:p>
      <w:pPr>
        <w:pStyle w:val="Normal"/>
        <w:rPr/>
      </w:pPr>
      <w:r>
        <w:rPr/>
        <w:t>[[@Bible:Act 8:22 ]][[8:22 &gt;&gt; Act 8:22]] {{field-on:Bible}} За то покай се от тази твоя злоба, и моли се Богу дано би ти се простил този на сърдцето ти помисъл; {{field-off:Bible}}</w:t>
      </w:r>
    </w:p>
    <w:p>
      <w:pPr>
        <w:pStyle w:val="Normal"/>
        <w:rPr/>
      </w:pPr>
      <w:r>
        <w:rPr/>
        <w:t>[[@Bible:Act 8:23 ]][[8:23 &gt;&gt; Act 8:23]] {{field-on:Bible}} понеже те гледам че си в жлъчка на горест и свръзка на неправда. {{field-off:Bible}}</w:t>
      </w:r>
    </w:p>
    <w:p>
      <w:pPr>
        <w:pStyle w:val="Normal"/>
        <w:rPr/>
      </w:pPr>
      <w:r>
        <w:rPr/>
        <w:t>[[@Bible:Act 8:24 ]][[8:24 &gt;&gt; Act 8:24]] {{field-on:Bible}} А отговори Симон и рече: Молете се вие за мене на Господа да ме не постигне ни едно от тия що рекохте. {{field-off:Bible}}</w:t>
      </w:r>
    </w:p>
    <w:p>
      <w:pPr>
        <w:pStyle w:val="Normal"/>
        <w:rPr/>
      </w:pPr>
      <w:r>
        <w:rPr/>
        <w:t>[[@Bible:Act 8:25 ]][[8:25 &gt;&gt; Act 8:25]] {{field-on:Bible}} Те прочее като засвидетелствуваха и говориха словото Господне върнаха се в Ерусалим, и на много Самарийски села проповедваха евангелието. {{field-off:Bible}}</w:t>
      </w:r>
    </w:p>
    <w:p>
      <w:pPr>
        <w:pStyle w:val="Normal"/>
        <w:rPr/>
      </w:pPr>
      <w:r>
        <w:rPr/>
        <w:t>[[@Bible:Act 8:26 ]][[8:26 &gt;&gt; Act 8:26]] {{field-on:Bible}} А ангел Господен говори на Филипа и рече: Стани и иди към пладне, в пътя който слезва от Ерусалим в град Газа: той е пуст. {{field-off:Bible}}</w:t>
      </w:r>
    </w:p>
    <w:p>
      <w:pPr>
        <w:pStyle w:val="Normal"/>
        <w:rPr/>
      </w:pPr>
      <w:r>
        <w:rPr/>
        <w:t>[[@Bible:Act 8:27 ]][[8:27 &gt;&gt; Act 8:27]] {{field-on:Bible}} И стана и отиде. И, ето, человек от Етиопия, скопец, велможа на Кандакия Етиопската царица, който беше над всичката нейна хазна, той бе дошел в Ерусалим да се поклони; {{field-off:Bible}}</w:t>
      </w:r>
    </w:p>
    <w:p>
      <w:pPr>
        <w:pStyle w:val="Normal"/>
        <w:rPr/>
      </w:pPr>
      <w:r>
        <w:rPr/>
        <w:t>[[@Bible:Act 8:28 ]][[8:28 &gt;&gt; Act 8:28]] {{field-on:Bible}} и на връщане, като седеше на колесницата си, четеше пророка Исая. {{field-off:Bible}}</w:t>
      </w:r>
    </w:p>
    <w:p>
      <w:pPr>
        <w:pStyle w:val="Normal"/>
        <w:rPr/>
      </w:pPr>
      <w:r>
        <w:rPr/>
        <w:t>[[@Bible:Act 8:29 ]][[8:29 &gt;&gt; Act 8:29]] {{field-on:Bible}} А Духът рече Филипу: Пристъпи и прилепи се до тази колесница. {{field-off:Bible}}</w:t>
      </w:r>
    </w:p>
    <w:p>
      <w:pPr>
        <w:pStyle w:val="Normal"/>
        <w:rPr/>
      </w:pPr>
      <w:r>
        <w:rPr/>
        <w:t>[[@Bible:Act 8:30 ]][[8:30 &gt;&gt; Act 8:30]] {{field-on:Bible}} И притече Филип и го чу като прочиташе пророка Исая и рече: Разумеваш ли това което четеш? {{field-off:Bible}}</w:t>
      </w:r>
    </w:p>
    <w:p>
      <w:pPr>
        <w:pStyle w:val="Normal"/>
        <w:rPr/>
      </w:pPr>
      <w:r>
        <w:rPr/>
        <w:t>[[@Bible:Act 8:31 ]][[8:31 &gt;&gt; Act 8:31]] {{field-on:Bible}} А той рече: И как бих можал да разумея ако ме не настави некой? И покани Филипа да възлезе и да седне с него. {{field-off:Bible}}</w:t>
      </w:r>
    </w:p>
    <w:p>
      <w:pPr>
        <w:pStyle w:val="Normal"/>
        <w:rPr/>
      </w:pPr>
      <w:r>
        <w:rPr/>
        <w:t>[[@Bible:Act 8:32 ]][[8:32 &gt;&gt; Act 8:32]] {{field-on:Bible}} А местото на писанието което прочиташе беше това: "Заведоха го като овца на заколение, и като агне безгласно пред тогози който го стриже, така не отваря устата си. {{field-off:Bible}}</w:t>
      </w:r>
    </w:p>
    <w:p>
      <w:pPr>
        <w:pStyle w:val="Normal"/>
        <w:rPr/>
      </w:pPr>
      <w:r>
        <w:rPr/>
        <w:t>[[@Bible:Act 8:33 ]][[8:33 &gt;&gt; Act 8:33]] {{field-on:Bible}} В неговото унижение отне му се съдбата; а рода му кой ще изкаже? защото се взема животът му от земята." {{field-off:Bible}}</w:t>
      </w:r>
    </w:p>
    <w:p>
      <w:pPr>
        <w:pStyle w:val="Normal"/>
        <w:rPr/>
      </w:pPr>
      <w:r>
        <w:rPr/>
        <w:t>[[@Bible:Act 8:34 ]][[8:34 &gt;&gt; Act 8:34]] {{field-on:Bible}} И отговори скопецът и рече на Филипа: Кажи ми, моля ти се, за кого казва това пророкът: за себе си ли, или за другиго некого? {{field-off:Bible}}</w:t>
      </w:r>
    </w:p>
    <w:p>
      <w:pPr>
        <w:pStyle w:val="Normal"/>
        <w:rPr/>
      </w:pPr>
      <w:r>
        <w:rPr/>
        <w:t>[[@Bible:Act 8:35 ]][[8:35 &gt;&gt; Act 8:35]] {{field-on:Bible}} А Филип отвори уста, и начна от това писание та му благовести Исуса. {{field-off:Bible}}</w:t>
      </w:r>
    </w:p>
    <w:p>
      <w:pPr>
        <w:pStyle w:val="Normal"/>
        <w:rPr/>
      </w:pPr>
      <w:r>
        <w:rPr/>
        <w:t>[[@Bible:Act 8:36 ]][[8:36 &gt;&gt; Act 8:36]] {{field-on:Bible}} И като вървяха в пътя дойдоха на една вода; и казва скопецът: Ето вода: що ме възпира да се не кръстя? {{field-off:Bible}}</w:t>
      </w:r>
    </w:p>
    <w:p>
      <w:pPr>
        <w:pStyle w:val="Normal"/>
        <w:rPr/>
      </w:pPr>
      <w:r>
        <w:rPr/>
        <w:t>[[@Bible:Act 8:37 ]][[8:37 &gt;&gt; Act 8:37]] {{field-on:Bible}} И Филип рече: Ако верваш от все сърдце, можеш. А той отговори и рече: Вервам че Исус Христос е Син Божий. {{field-off:Bible}}</w:t>
      </w:r>
    </w:p>
    <w:p>
      <w:pPr>
        <w:pStyle w:val="Normal"/>
        <w:rPr/>
      </w:pPr>
      <w:r>
        <w:rPr/>
        <w:t>[[@Bible:Act 8:38 ]][[8:38 &gt;&gt; Act 8:38]] {{field-on:Bible}} И заповеда де се спре колесницата; и слезоха и двамата на водата, Филип и скопецът; и кръсти го. {{field-off:Bible}}</w:t>
      </w:r>
    </w:p>
    <w:p>
      <w:pPr>
        <w:pStyle w:val="Normal"/>
        <w:rPr/>
      </w:pPr>
      <w:r>
        <w:rPr/>
        <w:t>[[@Bible:Act 8:39 ]][[8:39 &gt;&gt; Act 8:39]] {{field-on:Bible}} А когато излезоха из водата Дух Господен грабна Филипа; и не го виде вече скопецът, но отхождаше на пътя си радостен. {{field-off:Bible}}</w:t>
      </w:r>
    </w:p>
    <w:p>
      <w:pPr>
        <w:pStyle w:val="Normal"/>
        <w:rPr/>
      </w:pPr>
      <w:r>
        <w:rPr/>
        <w:t>[[@Bible:Act 8:40 ]][[8:40 &gt;&gt; Act 8:40]] {{field-on:Bible}} А Филип се намери в Азот; и като прехождаше проповедваше евангелието по всичките градове докле дойде в Кесария. {{field-off:Bible}}</w:t>
      </w:r>
    </w:p>
    <w:p>
      <w:pPr>
        <w:pStyle w:val="Heading2"/>
        <w:rPr/>
      </w:pPr>
      <w:r>
        <w:rPr/>
        <w:t>Глава 9</w:t>
      </w:r>
    </w:p>
    <w:p>
      <w:pPr>
        <w:pStyle w:val="Normal"/>
        <w:rPr/>
      </w:pPr>
      <w:r>
        <w:rPr/>
        <w:t>[[@Bible:Act 9:1 ]][[9:1 &gt;&gt; Act 9:1]] {{field-on:Bible}} А Савел, като дишаше още устрашаване и убийство върх учениците Господни, отиде при първосвещеника, {{field-off:Bible}}</w:t>
      </w:r>
    </w:p>
    <w:p>
      <w:pPr>
        <w:pStyle w:val="Normal"/>
        <w:rPr/>
      </w:pPr>
      <w:r>
        <w:rPr/>
        <w:t>[[@Bible:Act 9:2 ]][[9:2 &gt;&gt; Act 9:2]] {{field-on:Bible}} и поиска от него писма до съборищата в Дамаск, че ако би да намери некои от този път, мъже и жени, да ги докара вързани в Ерусалим. {{field-off:Bible}}</w:t>
      </w:r>
    </w:p>
    <w:p>
      <w:pPr>
        <w:pStyle w:val="Normal"/>
        <w:rPr/>
      </w:pPr>
      <w:r>
        <w:rPr/>
        <w:t>[[@Bible:Act 9:3 ]][[9:3 &gt;&gt; Act 9:3]] {{field-on:Bible}} И на отиване когато наближаваше Дамаск внезапно блесна около него светлина от небето. {{field-off:Bible}}</w:t>
      </w:r>
    </w:p>
    <w:p>
      <w:pPr>
        <w:pStyle w:val="Normal"/>
        <w:rPr/>
      </w:pPr>
      <w:r>
        <w:rPr/>
        <w:t>[[@Bible:Act 9:4 ]][[9:4 &gt;&gt; Act 9:4]] {{field-on:Bible}} И като падна той на земята, чу глас който му говореше: Савле, Савле, защо ме гониш? {{field-off:Bible}}</w:t>
      </w:r>
    </w:p>
    <w:p>
      <w:pPr>
        <w:pStyle w:val="Normal"/>
        <w:rPr/>
      </w:pPr>
      <w:r>
        <w:rPr/>
        <w:t>[[@Bible:Act 9:5 ]][[9:5 &gt;&gt; Act 9:5]] {{field-on:Bible}} А той рече: Кой си ти, Господи? И Господ му рече: Аз съм Исус когото ти гониш: не ти е лесно да риташ срещу остен. {{field-off:Bible}}</w:t>
      </w:r>
    </w:p>
    <w:p>
      <w:pPr>
        <w:pStyle w:val="Normal"/>
        <w:rPr/>
      </w:pPr>
      <w:r>
        <w:rPr/>
        <w:t>[[@Bible:Act 9:6 ]][[9:6 &gt;&gt; Act 9:6]] {{field-on:Bible}} А той разтреперан и смаян рече: Господи, що искаш да сторя? И Господ му рече: Стани и влез в града, и ще ти се каже що требва да правиш. {{field-off:Bible}}</w:t>
      </w:r>
    </w:p>
    <w:p>
      <w:pPr>
        <w:pStyle w:val="Normal"/>
        <w:rPr/>
      </w:pPr>
      <w:r>
        <w:rPr/>
        <w:t>[[@Bible:Act 9:7 ]][[9:7 &gt;&gt; Act 9:7]] {{field-on:Bible}} А мъжете които го придружаваха, като чуеха гласа а не виждаха никого, стоеха като вцепени. {{field-off:Bible}}</w:t>
      </w:r>
    </w:p>
    <w:p>
      <w:pPr>
        <w:pStyle w:val="Normal"/>
        <w:rPr/>
      </w:pPr>
      <w:r>
        <w:rPr/>
        <w:t>[[@Bible:Act 9:8 ]][[9:8 &gt;&gt; Act 9:8]] {{field-on:Bible}} И стана Савел от земята, и с отворени очи не виждаше никого; и водеха го за ръка та го въведоха в Дамаск. {{field-off:Bible}}</w:t>
      </w:r>
    </w:p>
    <w:p>
      <w:pPr>
        <w:pStyle w:val="Normal"/>
        <w:rPr/>
      </w:pPr>
      <w:r>
        <w:rPr/>
        <w:t>[[@Bible:Act 9:9 ]][[9:9 &gt;&gt; Act 9:9]] {{field-on:Bible}} И три дни мина без да види, и не яде нито пи. {{field-off:Bible}}</w:t>
      </w:r>
    </w:p>
    <w:p>
      <w:pPr>
        <w:pStyle w:val="Normal"/>
        <w:rPr/>
      </w:pPr>
      <w:r>
        <w:rPr/>
        <w:t>[[@Bible:Act 9:10 ]][[9:10 &gt;&gt; Act 9:10]] {{field-on:Bible}} А в Дамаск имаше един ученик на име Анания; и рече му Господ във видение: Анание. А той рече: Ето ме, Господи. {{field-off:Bible}}</w:t>
      </w:r>
    </w:p>
    <w:p>
      <w:pPr>
        <w:pStyle w:val="Normal"/>
        <w:rPr/>
      </w:pPr>
      <w:r>
        <w:rPr/>
        <w:t>[[@Bible:Act 9:11 ]][[9:11 &gt;&gt; Act 9:11]] {{field-on:Bible}} И Господ му рече: Стани та иди на улицата която се казва Права, и попитай в дома на Юда за некого си на име Савел, Тарсянин; защото, ето, се моли; {{field-off:Bible}}</w:t>
      </w:r>
    </w:p>
    <w:p>
      <w:pPr>
        <w:pStyle w:val="Normal"/>
        <w:rPr/>
      </w:pPr>
      <w:r>
        <w:rPr/>
        <w:t>[[@Bible:Act 9:12 ]][[9:12 &gt;&gt; Act 9:12]] {{field-on:Bible}} и виде във видение едного человека на име Анания че влезе и тури ръка на него за да прогледа. {{field-off:Bible}}</w:t>
      </w:r>
    </w:p>
    <w:p>
      <w:pPr>
        <w:pStyle w:val="Normal"/>
        <w:rPr/>
      </w:pPr>
      <w:r>
        <w:rPr/>
        <w:t>[[@Bible:Act 9:13 ]][[9:13 &gt;&gt; Act 9:13]] {{field-on:Bible}} И отговори Анания: Господи, чух от мнозина за тогоз человека колко злини е сторил на твоите светии в Ерусалим. {{field-off:Bible}}</w:t>
      </w:r>
    </w:p>
    <w:p>
      <w:pPr>
        <w:pStyle w:val="Normal"/>
        <w:rPr/>
      </w:pPr>
      <w:r>
        <w:rPr/>
        <w:t>[[@Bible:Act 9:14 ]][[9:14 &gt;&gt; Act 9:14]] {{field-on:Bible}} И тука има власт от пръвосвещенниците да върже всички които призовават твоето име. {{field-off:Bible}}</w:t>
      </w:r>
    </w:p>
    <w:p>
      <w:pPr>
        <w:pStyle w:val="Normal"/>
        <w:rPr/>
      </w:pPr>
      <w:r>
        <w:rPr/>
        <w:t>[[@Bible:Act 9:15 ]][[9:15 &gt;&gt; Act 9:15]] {{field-on:Bible}} А Господ му рече: Иди, защото съсъд избран ми е той да носи моето име пред народи и царе, и пред синовете Израилеви; {{field-off:Bible}}</w:t>
      </w:r>
    </w:p>
    <w:p>
      <w:pPr>
        <w:pStyle w:val="Normal"/>
        <w:rPr/>
      </w:pPr>
      <w:r>
        <w:rPr/>
        <w:t>[[@Bible:Act 9:16 ]][[9:16 &gt;&gt; Act 9:16]] {{field-on:Bible}} защото аз ще му покажа все що има да пострада за името ми. {{field-off:Bible}}</w:t>
      </w:r>
    </w:p>
    <w:p>
      <w:pPr>
        <w:pStyle w:val="Normal"/>
        <w:rPr/>
      </w:pPr>
      <w:r>
        <w:rPr/>
        <w:t>[[@Bible:Act 9:17 ]][[9:17 &gt;&gt; Act 9:17]] {{field-on:Bible}} И отиде Анания и влезе в къщата; и като възложи ръце на него рече: Савле брате, Господ Исус който ти се яви на пътя по който ти идеше проводи ме за да прогледаш и да се изпълниш с Духа Светаго. {{field-off:Bible}}</w:t>
      </w:r>
    </w:p>
    <w:p>
      <w:pPr>
        <w:pStyle w:val="Normal"/>
        <w:rPr/>
      </w:pPr>
      <w:r>
        <w:rPr/>
        <w:t>[[@Bible:Act 9:18 ]][[9:18 &gt;&gt; Act 9:18]] {{field-on:Bible}} И тоз час паднаха от очите му като люспи, и тутакси прогледа; и стана та се кръсти; {{field-off:Bible}}</w:t>
      </w:r>
    </w:p>
    <w:p>
      <w:pPr>
        <w:pStyle w:val="Normal"/>
        <w:rPr/>
      </w:pPr>
      <w:r>
        <w:rPr/>
        <w:t>[[@Bible:Act 9:19 ]][[9:19 &gt;&gt; Act 9:19]] {{field-on:Bible}} а като похапна доби сила. И преседе Савел неколко дни с учениците в Дамаск. {{field-off:Bible}}</w:t>
      </w:r>
    </w:p>
    <w:p>
      <w:pPr>
        <w:pStyle w:val="Normal"/>
        <w:rPr/>
      </w:pPr>
      <w:r>
        <w:rPr/>
        <w:t>[[@Bible:Act 9:20 ]][[9:20 &gt;&gt; Act 9:20]] {{field-on:Bible}} И от тоз час проповедваше по съборищата Христа че той е Синът Божий. {{field-off:Bible}}</w:t>
      </w:r>
    </w:p>
    <w:p>
      <w:pPr>
        <w:pStyle w:val="Normal"/>
        <w:rPr/>
      </w:pPr>
      <w:r>
        <w:rPr/>
        <w:t>[[@Bible:Act 9:21 ]][[9:21 &gt;&gt; Act 9:21]] {{field-on:Bible}} И всички които го чуеха дивеха се и казваха: Не е ли този който погубваше в Ерусалим тези които призоваваха това име, и тука за това бе дошел да ги закара вързани при първосвещениците. {{field-off:Bible}}</w:t>
      </w:r>
    </w:p>
    <w:p>
      <w:pPr>
        <w:pStyle w:val="Normal"/>
        <w:rPr/>
      </w:pPr>
      <w:r>
        <w:rPr/>
        <w:t>[[@Bible:Act 9:22 ]][[9:22 &gt;&gt; Act 9:22]] {{field-on:Bible}} А Савел се укрепяваше повече, и надпираше Юдеите които живееха в Дамаск като доказваше че този е Христос. {{field-off:Bible}}</w:t>
      </w:r>
    </w:p>
    <w:p>
      <w:pPr>
        <w:pStyle w:val="Normal"/>
        <w:rPr/>
      </w:pPr>
      <w:r>
        <w:rPr/>
        <w:t>[[@Bible:Act 9:23 ]][[9:23 &gt;&gt; Act 9:23]] {{field-on:Bible}} И когато се минаха неколко дни, наговориха се Юдеите да го убият; {{field-off:Bible}}</w:t>
      </w:r>
    </w:p>
    <w:p>
      <w:pPr>
        <w:pStyle w:val="Normal"/>
        <w:rPr/>
      </w:pPr>
      <w:r>
        <w:rPr/>
        <w:t>[[@Bible:Act 9:24 ]][[9:24 &gt;&gt; Act 9:24]] {{field-on:Bible}} И това техно наговаряне стана известно на Савла; и вардеха портите дене и ноще за да го убият. {{field-off:Bible}}</w:t>
      </w:r>
    </w:p>
    <w:p>
      <w:pPr>
        <w:pStyle w:val="Normal"/>
        <w:rPr/>
      </w:pPr>
      <w:r>
        <w:rPr/>
        <w:t>[[@Bible:Act 9:25 ]][[9:25 &gt;&gt; Act 9:25]] {{field-on:Bible}} Но учениците го взеха през нощ и го спуснаха през стената с кошче. {{field-off:Bible}}</w:t>
      </w:r>
    </w:p>
    <w:p>
      <w:pPr>
        <w:pStyle w:val="Normal"/>
        <w:rPr/>
      </w:pPr>
      <w:r>
        <w:rPr/>
        <w:t>[[@Bible:Act 9:26 ]][[9:26 &gt;&gt; Act 9:26]] {{field-on:Bible}} И като дойде Савел в Ерусалим стараеше се да се придружи с учениците; но всички се боеха от него, понеже не верваха че е ученик. {{field-off:Bible}}</w:t>
      </w:r>
    </w:p>
    <w:p>
      <w:pPr>
        <w:pStyle w:val="Normal"/>
        <w:rPr/>
      </w:pPr>
      <w:r>
        <w:rPr/>
        <w:t>[[@Bible:Act 9:27 ]][[9:27 &gt;&gt; Act 9:27]] {{field-on:Bible}} А Варнава го взе та го доведе при апостолите, и разказа им как е видел Господа в пътя, и че му е говорил, и как в Дамаск е проповедвал с дързновение в името Исусово. {{field-off:Bible}}</w:t>
      </w:r>
    </w:p>
    <w:p>
      <w:pPr>
        <w:pStyle w:val="Normal"/>
        <w:rPr/>
      </w:pPr>
      <w:r>
        <w:rPr/>
        <w:t>[[@Bible:Act 9:28 ]][[9:28 &gt;&gt; Act 9:28]] {{field-on:Bible}} И вхождаше и изхождаше с тех в Ерусалим, и дързновено проповедваше в името на Господа Исуса. {{field-off:Bible}}</w:t>
      </w:r>
    </w:p>
    <w:p>
      <w:pPr>
        <w:pStyle w:val="Normal"/>
        <w:rPr/>
      </w:pPr>
      <w:r>
        <w:rPr/>
        <w:t>[[@Bible:Act 9:29 ]][[9:29 &gt;&gt; Act 9:29]] {{field-on:Bible}} И говореше и препираше се с Елинистите; а те гледаха да го убият. {{field-off:Bible}}</w:t>
      </w:r>
    </w:p>
    <w:p>
      <w:pPr>
        <w:pStyle w:val="Normal"/>
        <w:rPr/>
      </w:pPr>
      <w:r>
        <w:rPr/>
        <w:t>[[@Bible:Act 9:30 ]][[9:30 &gt;&gt; Act 9:30]] {{field-on:Bible}} Това като разумеха братята заведоха го в Кесария и отпратиха го в Тарс. {{field-off:Bible}}</w:t>
      </w:r>
    </w:p>
    <w:p>
      <w:pPr>
        <w:pStyle w:val="Normal"/>
        <w:rPr/>
      </w:pPr>
      <w:r>
        <w:rPr/>
        <w:t>[[@Bible:Act 9:31 ]][[9:31 &gt;&gt; Act 9:31]] {{field-on:Bible}} И тогаз по всичка Юдея и Галилея и Самария църквите имаха мир и назидаваха се, и, като ходеха в страх Господен и с утешението на Светаго Духа, умножаваха се. {{field-off:Bible}}</w:t>
      </w:r>
    </w:p>
    <w:p>
      <w:pPr>
        <w:pStyle w:val="Normal"/>
        <w:rPr/>
      </w:pPr>
      <w:r>
        <w:rPr/>
        <w:t>[[@Bible:Act 9:32 ]][[9:32 &gt;&gt; Act 9:32]] {{field-on:Bible}} И стана, когато Петър обхождаше всичките, да слезе и до светиите които живееха в Лида. {{field-off:Bible}}</w:t>
      </w:r>
    </w:p>
    <w:p>
      <w:pPr>
        <w:pStyle w:val="Normal"/>
        <w:rPr/>
      </w:pPr>
      <w:r>
        <w:rPr/>
        <w:t>[[@Bible:Act 9:33 ]][[9:33 &gt;&gt; Act 9:33]] {{field-on:Bible}} И намери там некого человека на име Еней който беше разслабен, и от осем години все лежеше на постелка. {{field-off:Bible}}</w:t>
      </w:r>
    </w:p>
    <w:p>
      <w:pPr>
        <w:pStyle w:val="Normal"/>
        <w:rPr/>
      </w:pPr>
      <w:r>
        <w:rPr/>
        <w:t>[[@Bible:Act 9:34 ]][[9:34 &gt;&gt; Act 9:34]] {{field-on:Bible}} И рече му Петър: Енее, изцелява те Исус Христос; стани и постели си сам си. И тоз час стана. {{field-off:Bible}}</w:t>
      </w:r>
    </w:p>
    <w:p>
      <w:pPr>
        <w:pStyle w:val="Normal"/>
        <w:rPr/>
      </w:pPr>
      <w:r>
        <w:rPr/>
        <w:t>[[@Bible:Act 9:35 ]][[9:35 &gt;&gt; Act 9:35]] {{field-on:Bible}} И видеха го всички които живееха в Лида и в Сарон, които се обърнаха към Господа. {{field-off:Bible}}</w:t>
      </w:r>
    </w:p>
    <w:p>
      <w:pPr>
        <w:pStyle w:val="Normal"/>
        <w:rPr/>
      </w:pPr>
      <w:r>
        <w:rPr/>
        <w:t>[[@Bible:Act 9:36 ]][[9:36 &gt;&gt; Act 9:36]] {{field-on:Bible}} А в Иопия имаше некоя ученица на име Тавита, (което изтълкувано ще рече, Сърна:) тя бе изпълнена с добри дела и с милостини които правеше. {{field-off:Bible}}</w:t>
      </w:r>
    </w:p>
    <w:p>
      <w:pPr>
        <w:pStyle w:val="Normal"/>
        <w:rPr/>
      </w:pPr>
      <w:r>
        <w:rPr/>
        <w:t>[[@Bible:Act 9:37 ]][[9:37 &gt;&gt; Act 9:37]] {{field-on:Bible}} И случи се през тез дни тя да се поболи и да умре; и като я окъпаха туриха я в горница. {{field-off:Bible}}</w:t>
      </w:r>
    </w:p>
    <w:p>
      <w:pPr>
        <w:pStyle w:val="Normal"/>
        <w:rPr/>
      </w:pPr>
      <w:r>
        <w:rPr/>
        <w:t>[[@Bible:Act 9:38 ]][[9:38 &gt;&gt; Act 9:38]] {{field-on:Bible}} И понеже Лида беше близу до Иопия, учениците като чуха че Петър е там проводиха до него двама человеци, и молеха го да се не облени да дойде до тех. {{field-off:Bible}}</w:t>
      </w:r>
    </w:p>
    <w:p>
      <w:pPr>
        <w:pStyle w:val="Normal"/>
        <w:rPr/>
      </w:pPr>
      <w:r>
        <w:rPr/>
        <w:t>[[@Bible:Act 9:39 ]][[9:39 &gt;&gt; Act 9:39]] {{field-on:Bible}} И стана Петър и отиде с тех; и щом дойде, изведоха го в горницата; и представиха се пред него всичките вдовици та плачеха, и показваха му ризи и дрехи които им правеше Сърна когато бе с тех. {{field-off:Bible}}</w:t>
      </w:r>
    </w:p>
    <w:p>
      <w:pPr>
        <w:pStyle w:val="Normal"/>
        <w:rPr/>
      </w:pPr>
      <w:r>
        <w:rPr/>
        <w:t>[[@Bible:Act 9:40 ]][[9:40 &gt;&gt; Act 9:40]] {{field-on:Bible}} А Петър изпрати на вън всичките, и коленичи та се помоли, и се обърна към телото и рече: Тавито, стани. А тя отвори очите си, и като виде Петра седна. {{field-off:Bible}}</w:t>
      </w:r>
    </w:p>
    <w:p>
      <w:pPr>
        <w:pStyle w:val="Normal"/>
        <w:rPr/>
      </w:pPr>
      <w:r>
        <w:rPr/>
        <w:t>[[@Bible:Act 9:41 ]][[9:41 &gt;&gt; Act 9:41]] {{field-on:Bible}} А той й подаде ръка и я изправи; повика после светиите и вдовиците и представи я пред тех жива. {{field-off:Bible}}</w:t>
      </w:r>
    </w:p>
    <w:p>
      <w:pPr>
        <w:pStyle w:val="Normal"/>
        <w:rPr/>
      </w:pPr>
      <w:r>
        <w:rPr/>
        <w:t>[[@Bible:Act 9:42 ]][[9:42 &gt;&gt; Act 9:42]] {{field-on:Bible}} И това стана известно по всичка Иопия; и мнозина поверваха в Господ. {{field-off:Bible}}</w:t>
      </w:r>
    </w:p>
    <w:p>
      <w:pPr>
        <w:pStyle w:val="Normal"/>
        <w:rPr/>
      </w:pPr>
      <w:r>
        <w:rPr/>
        <w:t>[[@Bible:Act 9:43 ]][[9:43 &gt;&gt; Act 9:43]] {{field-on:Bible}} А Петър преседе доволно време в Иопия у некого си Симона усмаря. {{field-off:Bible}}</w:t>
      </w:r>
    </w:p>
    <w:p>
      <w:pPr>
        <w:pStyle w:val="Heading2"/>
        <w:rPr/>
      </w:pPr>
      <w:r>
        <w:rPr/>
        <w:t>Глава 10</w:t>
      </w:r>
    </w:p>
    <w:p>
      <w:pPr>
        <w:pStyle w:val="Normal"/>
        <w:rPr/>
      </w:pPr>
      <w:r>
        <w:rPr/>
        <w:t>[[@Bible:Act 10:1 ]][[10:1 &gt;&gt; Act 10:1]] {{field-on:Bible}} Имаше пак некой си человек в Кесария на име Корнилий, стотник от полкът нарицаемия Италийски, {{field-off:Bible}}</w:t>
      </w:r>
    </w:p>
    <w:p>
      <w:pPr>
        <w:pStyle w:val="Normal"/>
        <w:rPr/>
      </w:pPr>
      <w:r>
        <w:rPr/>
        <w:t>[[@Bible:Act 10:2 ]][[10:2 &gt;&gt; Act 10:2]] {{field-on:Bible}} благочестив и богобоязлив с всичкия си дом; и раздаваше много милостини на народа, и молеше се Богу непрестанно. {{field-off:Bible}}</w:t>
      </w:r>
    </w:p>
    <w:p>
      <w:pPr>
        <w:pStyle w:val="Normal"/>
        <w:rPr/>
      </w:pPr>
      <w:r>
        <w:rPr/>
        <w:t>[[@Bible:Act 10:3 ]][[10:3 &gt;&gt; Act 10:3]] {{field-on:Bible}} Около деветия час на деня той във видение виде ясно ангел Божий който влезе при него и рече му: Корнилие! {{field-off:Bible}}</w:t>
      </w:r>
    </w:p>
    <w:p>
      <w:pPr>
        <w:pStyle w:val="Normal"/>
        <w:rPr/>
      </w:pPr>
      <w:r>
        <w:rPr/>
        <w:t>[[@Bible:Act 10:4 ]][[10:4 &gt;&gt; Act 10:4]] {{field-on:Bible}} А той погледна на него, и уплашен рече: Що е, Господи? И ангелът му рече: Твоите молитви и твоите милостини възлезоха на помен пред Бога. {{field-off:Bible}}</w:t>
      </w:r>
    </w:p>
    <w:p>
      <w:pPr>
        <w:pStyle w:val="Normal"/>
        <w:rPr/>
      </w:pPr>
      <w:r>
        <w:rPr/>
        <w:t>[[@Bible:Act 10:5 ]][[10:5 &gt;&gt; Act 10:5]] {{field-on:Bible}} И сега проводи человеци в Иопия, и призови Симона който се нарича Петър. {{field-off:Bible}}</w:t>
      </w:r>
    </w:p>
    <w:p>
      <w:pPr>
        <w:pStyle w:val="Normal"/>
        <w:rPr/>
      </w:pPr>
      <w:r>
        <w:rPr/>
        <w:t>[[@Bible:Act 10:6 ]][[10:6 &gt;&gt; Act 10:6]] {{field-on:Bible}} Той е гост у некого си Симона усмаря на когото къщата е край морето: той ще ти каже що требва да правиш. {{field-off:Bible}}</w:t>
      </w:r>
    </w:p>
    <w:p>
      <w:pPr>
        <w:pStyle w:val="Normal"/>
        <w:rPr/>
      </w:pPr>
      <w:r>
        <w:rPr/>
        <w:t>[[@Bible:Act 10:7 ]][[10:7 &gt;&gt; Act 10:7]] {{field-on:Bible}} И като си отиде ангелът който говореше Корнилию, той повика двамина от слугите си и един благочестив войн от тези които се намерваха всекога при него; {{field-off:Bible}}</w:t>
      </w:r>
    </w:p>
    <w:p>
      <w:pPr>
        <w:pStyle w:val="Normal"/>
        <w:rPr/>
      </w:pPr>
      <w:r>
        <w:rPr/>
        <w:t>[[@Bible:Act 10:8 ]][[10:8 &gt;&gt; Act 10:8]] {{field-on:Bible}} и разказа им всичко, и проводи ги в Иопия. {{field-off:Bible}}</w:t>
      </w:r>
    </w:p>
    <w:p>
      <w:pPr>
        <w:pStyle w:val="Normal"/>
        <w:rPr/>
      </w:pPr>
      <w:r>
        <w:rPr/>
        <w:t>[[@Bible:Act 10:9 ]][[10:9 &gt;&gt; Act 10:9]] {{field-on:Bible}} А на утринта, когато те пътуваха и наближаваха града, часа къде шест, Петър възлезе на къщата от горе да се помоли. {{field-off:Bible}}</w:t>
      </w:r>
    </w:p>
    <w:p>
      <w:pPr>
        <w:pStyle w:val="Normal"/>
        <w:rPr/>
      </w:pPr>
      <w:r>
        <w:rPr/>
        <w:t>[[@Bible:Act 10:10 ]][[10:10 &gt;&gt; Act 10:10]] {{field-on:Bible}} И беше огладнел и искаше да яде; а те още като приготвяха, той дойде в изстъпление, {{field-off:Bible}}</w:t>
      </w:r>
    </w:p>
    <w:p>
      <w:pPr>
        <w:pStyle w:val="Normal"/>
        <w:rPr/>
      </w:pPr>
      <w:r>
        <w:rPr/>
        <w:t>[[@Bible:Act 10:11 ]][[10:11 &gt;&gt; Act 10:11]] {{field-on:Bible}} и вижда небето отворено и съсъд като голема плащаница, вързана за четирите края, че слезваше над него и спущаше се към земята. {{field-off:Bible}}</w:t>
      </w:r>
    </w:p>
    <w:p>
      <w:pPr>
        <w:pStyle w:val="Normal"/>
        <w:rPr/>
      </w:pPr>
      <w:r>
        <w:rPr/>
        <w:t>[[@Bible:Act 10:12 ]][[10:12 &gt;&gt; Act 10:12]] {{field-on:Bible}} В него имаше всекакви четвероноги земни, и зверове, и гадове, и птици небесни. {{field-off:Bible}}</w:t>
      </w:r>
    </w:p>
    <w:p>
      <w:pPr>
        <w:pStyle w:val="Normal"/>
        <w:rPr/>
      </w:pPr>
      <w:r>
        <w:rPr/>
        <w:t>[[@Bible:Act 10:13 ]][[10:13 &gt;&gt; Act 10:13]] {{field-on:Bible}} И дойде му глас: Стани, Петре, заколи и яж. {{field-off:Bible}}</w:t>
      </w:r>
    </w:p>
    <w:p>
      <w:pPr>
        <w:pStyle w:val="Normal"/>
        <w:rPr/>
      </w:pPr>
      <w:r>
        <w:rPr/>
        <w:t>[[@Bible:Act 10:14 ]][[10:14 &gt;&gt; Act 10:14]] {{field-on:Bible}} А Петър рече: Никак, Господи; защото никога не съм ял нищо мръсно или нечисто. {{field-off:Bible}}</w:t>
      </w:r>
    </w:p>
    <w:p>
      <w:pPr>
        <w:pStyle w:val="Normal"/>
        <w:rPr/>
      </w:pPr>
      <w:r>
        <w:rPr/>
        <w:t>[[@Bible:Act 10:15 ]][[10:15 &gt;&gt; Act 10:15]] {{field-on:Bible}} И пак втори път му дойде глас: Което е Бог очистил, ти за мръсно го не считай. {{field-off:Bible}}</w:t>
      </w:r>
    </w:p>
    <w:p>
      <w:pPr>
        <w:pStyle w:val="Normal"/>
        <w:rPr/>
      </w:pPr>
      <w:r>
        <w:rPr/>
        <w:t>[[@Bible:Act 10:16 ]][[10:16 &gt;&gt; Act 10:16]] {{field-on:Bible}} И това стана три пъти; и пак се вдигна съсъдът на небето. {{field-off:Bible}}</w:t>
      </w:r>
    </w:p>
    <w:p>
      <w:pPr>
        <w:pStyle w:val="Normal"/>
        <w:rPr/>
      </w:pPr>
      <w:r>
        <w:rPr/>
        <w:t>[[@Bible:Act 10:17 ]][[10:17 &gt;&gt; Act 10:17]] {{field-on:Bible}} И като се недоумеваше Петър в себе си що знаменуваше това видение което виде, ето, проводените от Корнилия человеци, като беха изпитали Симоновата къща, застанаха на вратата, {{field-off:Bible}}</w:t>
      </w:r>
    </w:p>
    <w:p>
      <w:pPr>
        <w:pStyle w:val="Normal"/>
        <w:rPr/>
      </w:pPr>
      <w:r>
        <w:rPr/>
        <w:t>[[@Bible:Act 10:18 ]][[10:18 &gt;&gt; Act 10:18]] {{field-on:Bible}} и повикаха та питаха: Тука ли е гост Симон нарицаемий Петър? {{field-off:Bible}}</w:t>
      </w:r>
    </w:p>
    <w:p>
      <w:pPr>
        <w:pStyle w:val="Normal"/>
        <w:rPr/>
      </w:pPr>
      <w:r>
        <w:rPr/>
        <w:t>[[@Bible:Act 10:19 ]][[10:19 &gt;&gt; Act 10:19]] {{field-on:Bible}} И когато още Петър размишляваше за видението, рече му Духът: Ето, трима человеци те търсят; {{field-off:Bible}}</w:t>
      </w:r>
    </w:p>
    <w:p>
      <w:pPr>
        <w:pStyle w:val="Normal"/>
        <w:rPr/>
      </w:pPr>
      <w:r>
        <w:rPr/>
        <w:t>[[@Bible:Act 10:20 ]][[10:20 &gt;&gt; Act 10:20]] {{field-on:Bible}} но стани и слез та иди с тех и никак се не съмнявай, защото аз ги съм проводил. {{field-off:Bible}}</w:t>
      </w:r>
    </w:p>
    <w:p>
      <w:pPr>
        <w:pStyle w:val="Normal"/>
        <w:rPr/>
      </w:pPr>
      <w:r>
        <w:rPr/>
        <w:t>[[@Bible:Act 10:21 ]][[10:21 &gt;&gt; Act 10:21]] {{field-on:Bible}} И като слезе Петър при человеците проводените до него от Корнилия, рече: Ето, аз съм когото търсите: за коя причина дойдохте? {{field-off:Bible}}</w:t>
      </w:r>
    </w:p>
    <w:p>
      <w:pPr>
        <w:pStyle w:val="Normal"/>
        <w:rPr/>
      </w:pPr>
      <w:r>
        <w:rPr/>
        <w:t>[[@Bible:Act 10:22 ]][[10:22 &gt;&gt; Act 10:22]] {{field-on:Bible}} А те рекоха: Корнилий стотник, человек праведен и богобоязлив, и свидетелстуван от всичкия народ Юдейски, прие заповед от Бога чрез един свет ангел да те призове у дома си и да чуе думи от тебе. {{field-off:Bible}}</w:t>
      </w:r>
    </w:p>
    <w:p>
      <w:pPr>
        <w:pStyle w:val="Normal"/>
        <w:rPr/>
      </w:pPr>
      <w:r>
        <w:rPr/>
        <w:t>[[@Bible:Act 10:23 ]][[10:23 &gt;&gt; Act 10:23]] {{field-on:Bible}} Тогава ги покани вътре и угости ги. И на утринта Петър излезе с тях; а с него отидоха и някои от братята които бяха в Иопия. {{field-off:Bible}}</w:t>
      </w:r>
    </w:p>
    <w:p>
      <w:pPr>
        <w:pStyle w:val="Normal"/>
        <w:rPr/>
      </w:pPr>
      <w:r>
        <w:rPr/>
        <w:t>[[@Bible:Act 10:24 ]][[10:24 &gt;&gt; Act 10:24]] {{field-on:Bible}} И на другият ден влезоха в Кесария; а Корнилий ги очакваше, като бе свикал роднините си и ближните си приятели. {{field-off:Bible}}</w:t>
      </w:r>
    </w:p>
    <w:p>
      <w:pPr>
        <w:pStyle w:val="Normal"/>
        <w:rPr/>
      </w:pPr>
      <w:r>
        <w:rPr/>
        <w:t>[[@Bible:Act 10:25 ]][[10:25 &gt;&gt; Act 10:25]] {{field-on:Bible}} И когато влезваше Петър, Корнилия го посрещна, и падна на нозете му и поклони се. {{field-off:Bible}}</w:t>
      </w:r>
    </w:p>
    <w:p>
      <w:pPr>
        <w:pStyle w:val="Normal"/>
        <w:rPr/>
      </w:pPr>
      <w:r>
        <w:rPr/>
        <w:t>[[@Bible:Act 10:26 ]][[10:26 &gt;&gt; Act 10:26]] {{field-on:Bible}} А Петър го дигна и рече: Стани; и сам аз съм человек. {{field-off:Bible}}</w:t>
      </w:r>
    </w:p>
    <w:p>
      <w:pPr>
        <w:pStyle w:val="Normal"/>
        <w:rPr/>
      </w:pPr>
      <w:r>
        <w:rPr/>
        <w:t>[[@Bible:Act 10:27 ]][[10:27 &gt;&gt; Act 10:27]] {{field-on:Bible}} И като се разговаряше с него, влезе и намери мнозина събрани. {{field-off:Bible}}</w:t>
      </w:r>
    </w:p>
    <w:p>
      <w:pPr>
        <w:pStyle w:val="Normal"/>
        <w:rPr/>
      </w:pPr>
      <w:r>
        <w:rPr/>
        <w:t>[[@Bible:Act 10:28 ]][[10:28 &gt;&gt; Act 10:28]] {{field-on:Bible}} И рече им: Вие знаете че не е простено на человек Юдеянин да има сношение или да се сближава с иноплеменник; Бог обаче ми показа да не казвам ни на едного человека мръсен или нечист. {{field-off:Bible}}</w:t>
      </w:r>
    </w:p>
    <w:p>
      <w:pPr>
        <w:pStyle w:val="Normal"/>
        <w:rPr/>
      </w:pPr>
      <w:r>
        <w:rPr/>
        <w:t>[[@Bible:Act 10:29 ]][[10:29 &gt;&gt; Act 10:29]] {{field-on:Bible}} За това, и като ме повикахте дойдох без противоречие; и тъй, питам ви за коя причина ме призовахте? {{field-off:Bible}}</w:t>
      </w:r>
    </w:p>
    <w:p>
      <w:pPr>
        <w:pStyle w:val="Normal"/>
        <w:rPr/>
      </w:pPr>
      <w:r>
        <w:rPr/>
        <w:t>[[@Bible:Act 10:30 ]][[10:30 &gt;&gt; Act 10:30]] {{field-on:Bible}} И Корнилий рече: Преди четири дена, до този час държах пост, и часа по девет като се молех Богу в къщата си, ето, застана пред мене человек в светло облекло. {{field-off:Bible}}</w:t>
      </w:r>
    </w:p>
    <w:p>
      <w:pPr>
        <w:pStyle w:val="Normal"/>
        <w:rPr/>
      </w:pPr>
      <w:r>
        <w:rPr/>
        <w:t>[[@Bible:Act 10:31 ]][[10:31 &gt;&gt; Act 10:31]] {{field-on:Bible}} И казва: Корнилие, послушана биде твоята молитва, и твоите милостини поменаха се пред Бога; {{field-off:Bible}}</w:t>
      </w:r>
    </w:p>
    <w:p>
      <w:pPr>
        <w:pStyle w:val="Normal"/>
        <w:rPr/>
      </w:pPr>
      <w:r>
        <w:rPr/>
        <w:t>[[@Bible:Act 10:32 ]][[10:32 &gt;&gt; Act 10:32]] {{field-on:Bible}} и тъй проводи в Иопия, и призови Симона който се нарича Петър: той е гост в дома на Симона усмаря при морето; и той като дойде ще ти говори. {{field-off:Bible}}</w:t>
      </w:r>
    </w:p>
    <w:p>
      <w:pPr>
        <w:pStyle w:val="Normal"/>
        <w:rPr/>
      </w:pPr>
      <w:r>
        <w:rPr/>
        <w:t>[[@Bible:Act 10:33 ]][[10:33 &gt;&gt; Act 10:33]] {{field-on:Bible}} И на часа проводих до тебе; и ти добре си сторил че си дошел. Сега прочее ние всинца предстоим пред Бога да чуем все що ти е заповедано от Бога. {{field-off:Bible}}</w:t>
      </w:r>
    </w:p>
    <w:p>
      <w:pPr>
        <w:pStyle w:val="Normal"/>
        <w:rPr/>
      </w:pPr>
      <w:r>
        <w:rPr/>
        <w:t>[[@Bible:Act 10:34 ]][[10:34 &gt;&gt; Act 10:34]] {{field-on:Bible}} А Петър отвори уста и рече: Наистина разбирам че Бог не гледа на лице; {{field-off:Bible}}</w:t>
      </w:r>
    </w:p>
    <w:p>
      <w:pPr>
        <w:pStyle w:val="Normal"/>
        <w:rPr/>
      </w:pPr>
      <w:r>
        <w:rPr/>
        <w:t>[[@Bible:Act 10:35 ]][[10:35 &gt;&gt; Act 10:35]] {{field-on:Bible}} но във всеки народ онзи който му се бои и действа правда приятен му е. {{field-off:Bible}}</w:t>
      </w:r>
    </w:p>
    <w:p>
      <w:pPr>
        <w:pStyle w:val="Normal"/>
        <w:rPr/>
      </w:pPr>
      <w:r>
        <w:rPr/>
        <w:t>[[@Bible:Act 10:36 ]][[10:36 &gt;&gt; Act 10:36]] {{field-on:Bible}} Словото което проводи на синовете Израилеви та им благовествуваше мир чрез Исуса Христа, (той е Господ на всички,) {{field-off:Bible}}</w:t>
      </w:r>
    </w:p>
    <w:p>
      <w:pPr>
        <w:pStyle w:val="Normal"/>
        <w:rPr/>
      </w:pPr>
      <w:r>
        <w:rPr/>
        <w:t>[[@Bible:Act 10:37 ]][[10:37 &gt;&gt; Act 10:37]] {{field-on:Bible}} това слово вие знаете, което стана по всичка Юдея като начна от Галилея, след кръщението което проповеда Иоан, {{field-off:Bible}}</w:t>
      </w:r>
    </w:p>
    <w:p>
      <w:pPr>
        <w:pStyle w:val="Normal"/>
        <w:rPr/>
      </w:pPr>
      <w:r>
        <w:rPr/>
        <w:t>[[@Bible:Act 10:38 ]][[10:38 &gt;&gt; Act 10:38]] {{field-on:Bible}} как помаза Бог с Дух Свет и със сила Исуса от Назарет, който обхождаше, правеше благодеяния, и изцеляваше всичките насилвани от дявола; защото Бог беше с него. {{field-off:Bible}}</w:t>
      </w:r>
    </w:p>
    <w:p>
      <w:pPr>
        <w:pStyle w:val="Normal"/>
        <w:rPr/>
      </w:pPr>
      <w:r>
        <w:rPr/>
        <w:t>[[@Bible:Act 10:39 ]][[10:39 &gt;&gt; Act 10:39]] {{field-on:Bible}} И ние сме свидетели на всичко що стори той в Юдейската земя и в Ерусалим; когото убиха като го повесиха на дърво. {{field-off:Bible}}</w:t>
      </w:r>
    </w:p>
    <w:p>
      <w:pPr>
        <w:pStyle w:val="Normal"/>
        <w:rPr/>
      </w:pPr>
      <w:r>
        <w:rPr/>
        <w:t>[[@Bible:Act 10:40 ]][[10:40 &gt;&gt; Act 10:40]] {{field-on:Bible}} Него Бог възкреси в третия ден, и показа го явно, {{field-off:Bible}}</w:t>
      </w:r>
    </w:p>
    <w:p>
      <w:pPr>
        <w:pStyle w:val="Normal"/>
        <w:rPr/>
      </w:pPr>
      <w:r>
        <w:rPr/>
        <w:t>[[@Bible:Act 10:41 ]][[10:41 &gt;&gt; Act 10:41]] {{field-on:Bible}} не на всичкия народ, но на нас предопределените от Бога свидетели, които ядохме и пихме с него наедно, след като възкръсна из мъртвите. {{field-off:Bible}}</w:t>
      </w:r>
    </w:p>
    <w:p>
      <w:pPr>
        <w:pStyle w:val="Normal"/>
        <w:rPr/>
      </w:pPr>
      <w:r>
        <w:rPr/>
        <w:t>[[@Bible:Act 10:42 ]][[10:42 &gt;&gt; Act 10:42]] {{field-on:Bible}} И повеле ни да проповедваме на народа, и да засвидетелствуваме че той е определеният от Бога Съдник на живите и мъртвите. {{field-off:Bible}}</w:t>
      </w:r>
    </w:p>
    <w:p>
      <w:pPr>
        <w:pStyle w:val="Normal"/>
        <w:rPr/>
      </w:pPr>
      <w:r>
        <w:rPr/>
        <w:t>[[@Bible:Act 10:43 ]][[10:43 &gt;&gt; Act 10:43]] {{field-on:Bible}} Всичките пророци свидетелствуват за него че всеки който поверва в него, чрез неговото име ще приеме прощение на греховете си. {{field-off:Bible}}</w:t>
      </w:r>
    </w:p>
    <w:p>
      <w:pPr>
        <w:pStyle w:val="Normal"/>
        <w:rPr/>
      </w:pPr>
      <w:r>
        <w:rPr/>
        <w:t>[[@Bible:Act 10:44 ]][[10:44 &gt;&gt; Act 10:44]] {{field-on:Bible}} И когато още говореше Петър тези думи, слезе Дух Светий на всички които слушаха словото. {{field-off:Bible}}</w:t>
      </w:r>
    </w:p>
    <w:p>
      <w:pPr>
        <w:pStyle w:val="Normal"/>
        <w:rPr/>
      </w:pPr>
      <w:r>
        <w:rPr/>
        <w:t>[[@Bible:Act 10:45 ]][[10:45 &gt;&gt; Act 10:45]] {{field-on:Bible}} И смаяха се верните що беха от обрезаните които беха дошли с Петра, че дарът на Светаго Духа се изле и на езичниците; {{field-off:Bible}}</w:t>
      </w:r>
    </w:p>
    <w:p>
      <w:pPr>
        <w:pStyle w:val="Normal"/>
        <w:rPr/>
      </w:pPr>
      <w:r>
        <w:rPr/>
        <w:t>[[@Bible:Act 10:46 ]][[10:46 &gt;&gt; Act 10:46]] {{field-on:Bible}} защото ги чуеха да говорят езици, и да величаят Бога. {{field-off:Bible}}</w:t>
      </w:r>
    </w:p>
    <w:p>
      <w:pPr>
        <w:pStyle w:val="Normal"/>
        <w:rPr/>
      </w:pPr>
      <w:r>
        <w:rPr/>
        <w:t>[[@Bible:Act 10:47 ]][[10:47 &gt;&gt; Act 10:47]] {{field-on:Bible}} Тогаз отговори Петър: Може ли некой да възбрани водата да се не кръстят и тези които приеха Духа Светаго както и ние? {{field-off:Bible}}</w:t>
      </w:r>
    </w:p>
    <w:p>
      <w:pPr>
        <w:pStyle w:val="Normal"/>
        <w:rPr/>
      </w:pPr>
      <w:r>
        <w:rPr/>
        <w:t>[[@Bible:Act 10:48 ]][[10:48 &gt;&gt; Act 10:48]] {{field-on:Bible}} И заповеда да се кръстят в името Господне. Тогаз му се примолиха да преседи неколко дена у тех. {{field-off:Bible}}</w:t>
      </w:r>
    </w:p>
    <w:p>
      <w:pPr>
        <w:pStyle w:val="Heading2"/>
        <w:rPr/>
      </w:pPr>
      <w:r>
        <w:rPr/>
        <w:t>Глава 11</w:t>
      </w:r>
    </w:p>
    <w:p>
      <w:pPr>
        <w:pStyle w:val="Normal"/>
        <w:rPr/>
      </w:pPr>
      <w:r>
        <w:rPr/>
        <w:t>[[@Bible:Act 11:1 ]][[11:1 &gt;&gt; Act 11:1]] {{field-on:Bible}} И чуха апостолите и братята които беха в Юдея че и езичниците приеха словото Божие. {{field-off:Bible}}</w:t>
      </w:r>
    </w:p>
    <w:p>
      <w:pPr>
        <w:pStyle w:val="Normal"/>
        <w:rPr/>
      </w:pPr>
      <w:r>
        <w:rPr/>
        <w:t>[[@Bible:Act 11:2 ]][[11:2 &gt;&gt; Act 11:2]] {{field-on:Bible}} И когато възлезе Петър в Ерусалим, препираха се с него тези които беха от обрезаните, {{field-off:Bible}}</w:t>
      </w:r>
    </w:p>
    <w:p>
      <w:pPr>
        <w:pStyle w:val="Normal"/>
        <w:rPr/>
      </w:pPr>
      <w:r>
        <w:rPr/>
        <w:t>[[@Bible:Act 11:3 ]][[11:3 &gt;&gt; Act 11:3]] {{field-on:Bible}} и казваха че: При необрезани человеци си влезъл и ял си с тех. {{field-off:Bible}}</w:t>
      </w:r>
    </w:p>
    <w:p>
      <w:pPr>
        <w:pStyle w:val="Normal"/>
        <w:rPr/>
      </w:pPr>
      <w:r>
        <w:rPr/>
        <w:t>[[@Bible:Act 11:4 ]][[11:4 &gt;&gt; Act 11:4]] {{field-on:Bible}} А Петър начна и излагаше им наред станалото, и казваше: {{field-off:Bible}}</w:t>
      </w:r>
    </w:p>
    <w:p>
      <w:pPr>
        <w:pStyle w:val="Normal"/>
        <w:rPr/>
      </w:pPr>
      <w:r>
        <w:rPr/>
        <w:t>[[@Bible:Act 11:5 ]][[11:5 &gt;&gt; Act 11:5]] {{field-on:Bible}} Аз бех на молитва в градът Иопия; и в изстъпление видех видение: един съсъд като голема плащаница вързана за четирите краища слезваше, и спущаше се от небето, и дойде даже до мене. {{field-off:Bible}}</w:t>
      </w:r>
    </w:p>
    <w:p>
      <w:pPr>
        <w:pStyle w:val="Normal"/>
        <w:rPr/>
      </w:pPr>
      <w:r>
        <w:rPr/>
        <w:t>[[@Bible:Act 11:6 ]][[11:6 &gt;&gt; Act 11:6]] {{field-on:Bible}} В него като се вгледвах, разсматрях, и видех, четвероноги земни, и зверове, и гадове, и птици небесни. {{field-off:Bible}}</w:t>
      </w:r>
    </w:p>
    <w:p>
      <w:pPr>
        <w:pStyle w:val="Normal"/>
        <w:rPr/>
      </w:pPr>
      <w:r>
        <w:rPr/>
        <w:t>[[@Bible:Act 11:7 ]][[11:7 &gt;&gt; Act 11:7]] {{field-on:Bible}} И чух глас който ми казваше: Петре, стани, заколи и яж. {{field-off:Bible}}</w:t>
      </w:r>
    </w:p>
    <w:p>
      <w:pPr>
        <w:pStyle w:val="Normal"/>
        <w:rPr/>
      </w:pPr>
      <w:r>
        <w:rPr/>
        <w:t>[[@Bible:Act 11:8 ]][[11:8 &gt;&gt; Act 11:8]] {{field-on:Bible}} И рекох: Никак, Господи; защото никога не е влезло в устата ми нищо мръсно или нечисто. {{field-off:Bible}}</w:t>
      </w:r>
    </w:p>
    <w:p>
      <w:pPr>
        <w:pStyle w:val="Normal"/>
        <w:rPr/>
      </w:pPr>
      <w:r>
        <w:rPr/>
        <w:t>[[@Bible:Act 11:9 ]][[11:9 &gt;&gt; Act 11:9]] {{field-on:Bible}} И отговори ми втори път гласът от небето: Което е Бог очистил, ти за мръсно го не считай. {{field-off:Bible}}</w:t>
      </w:r>
    </w:p>
    <w:p>
      <w:pPr>
        <w:pStyle w:val="Normal"/>
        <w:rPr/>
      </w:pPr>
      <w:r>
        <w:rPr/>
        <w:t>[[@Bible:Act 11:10 ]][[11:10 &gt;&gt; Act 11:10]] {{field-on:Bible}} И това стана до три пъти, и пак се дръпна всичко на небето. {{field-off:Bible}}</w:t>
      </w:r>
    </w:p>
    <w:p>
      <w:pPr>
        <w:pStyle w:val="Normal"/>
        <w:rPr/>
      </w:pPr>
      <w:r>
        <w:rPr/>
        <w:t>[[@Bible:Act 11:11 ]][[11:11 &gt;&gt; Act 11:11]] {{field-on:Bible}} И, ето, на същия час трима человека пристигнаха пред къщата в която бех, проводени от Кесария до мене. {{field-off:Bible}}</w:t>
      </w:r>
    </w:p>
    <w:p>
      <w:pPr>
        <w:pStyle w:val="Normal"/>
        <w:rPr/>
      </w:pPr>
      <w:r>
        <w:rPr/>
        <w:t>[[@Bible:Act 11:12 ]][[11:12 &gt;&gt; Act 11:12]] {{field-on:Bible}} И рече ми Духът да ида с тех и никак да се не съмневам; а с мене наедно дойдоха и шестимата тези братя, и влезохме в къщата на человека. {{field-off:Bible}}</w:t>
      </w:r>
    </w:p>
    <w:p>
      <w:pPr>
        <w:pStyle w:val="Normal"/>
        <w:rPr/>
      </w:pPr>
      <w:r>
        <w:rPr/>
        <w:t>[[@Bible:Act 11:13 ]][[11:13 &gt;&gt; Act 11:13]] {{field-on:Bible}} И каза ни, как видел ангела в къщата си че застанал и му рекъл: Проводи человеци в Иопия, и призови Симона който се нарича Петър; {{field-off:Bible}}</w:t>
      </w:r>
    </w:p>
    <w:p>
      <w:pPr>
        <w:pStyle w:val="Normal"/>
        <w:rPr/>
      </w:pPr>
      <w:r>
        <w:rPr/>
        <w:t>[[@Bible:Act 11:14 ]][[11:14 &gt;&gt; Act 11:14]] {{field-on:Bible}} той ще ти каже думи чрез които ще се спасиш ти и всичкият твой дом. {{field-off:Bible}}</w:t>
      </w:r>
    </w:p>
    <w:p>
      <w:pPr>
        <w:pStyle w:val="Normal"/>
        <w:rPr/>
      </w:pPr>
      <w:r>
        <w:rPr/>
        <w:t>[[@Bible:Act 11:15 ]][[11:15 &gt;&gt; Act 11:15]] {{field-on:Bible}} И когато начнах да говоря, Дух Светий слезе на тех както и на нас изпърво. {{field-off:Bible}}</w:t>
      </w:r>
    </w:p>
    <w:p>
      <w:pPr>
        <w:pStyle w:val="Normal"/>
        <w:rPr/>
      </w:pPr>
      <w:r>
        <w:rPr/>
        <w:t>[[@Bible:Act 11:16 ]][[11:16 &gt;&gt; Act 11:16]] {{field-on:Bible}} Тогаз смислих речта Господня как казваше: Иоан е кръстил с вода; а вие ще се кръстите Духом Светим. {{field-off:Bible}}</w:t>
      </w:r>
    </w:p>
    <w:p>
      <w:pPr>
        <w:pStyle w:val="Normal"/>
        <w:rPr/>
      </w:pPr>
      <w:r>
        <w:rPr/>
        <w:t>[[@Bible:Act 11:17 ]][[11:17 &gt;&gt; Act 11:17]] {{field-on:Bible}} И тъй, понеже даде Бог равен дар и на тех които поверваха в Господа нашего Исуса Христа както и нам, аз кой бех щото да мога да възпра Бога? {{field-off:Bible}}</w:t>
      </w:r>
    </w:p>
    <w:p>
      <w:pPr>
        <w:pStyle w:val="Normal"/>
        <w:rPr/>
      </w:pPr>
      <w:r>
        <w:rPr/>
        <w:t>[[@Bible:Act 11:18 ]][[11:18 &gt;&gt; Act 11:18]] {{field-on:Bible}} Това като чуха млъкнаха си, и славеха Бога и казваха: И на езичниците прочее даде Бог покаяние за живот. {{field-off:Bible}}</w:t>
      </w:r>
    </w:p>
    <w:p>
      <w:pPr>
        <w:pStyle w:val="Normal"/>
        <w:rPr/>
      </w:pPr>
      <w:r>
        <w:rPr/>
        <w:t>[[@Bible:Act 11:19 ]][[11:19 &gt;&gt; Act 11:19]] {{field-on:Bible}} И тъй, разпръснатите от гонението което стана по смъртта на Стефана преминаха до Финикия и Кипър и Антиохия, и никому другиму не проповедваха словото освен на Юдеите. {{field-off:Bible}}</w:t>
      </w:r>
    </w:p>
    <w:p>
      <w:pPr>
        <w:pStyle w:val="Normal"/>
        <w:rPr/>
      </w:pPr>
      <w:r>
        <w:rPr/>
        <w:t>[[@Bible:Act 11:20 ]][[11:20 &gt;&gt; Act 11:20]] {{field-on:Bible}} И от тех имаше некои человеци Кипряни и Киринейци които, като влезоха в Антиохия, говореха на Елинистите, и благовествуваха им Господа Исуса. {{field-off:Bible}}</w:t>
      </w:r>
    </w:p>
    <w:p>
      <w:pPr>
        <w:pStyle w:val="Normal"/>
        <w:rPr/>
      </w:pPr>
      <w:r>
        <w:rPr/>
        <w:t>[[@Bible:Act 11:21 ]][[11:21 &gt;&gt; Act 11:21]] {{field-on:Bible}} И ръката Господня беше с тех; и много множество поверваха и обърнаха се към Господа. {{field-off:Bible}}</w:t>
      </w:r>
    </w:p>
    <w:p>
      <w:pPr>
        <w:pStyle w:val="Normal"/>
        <w:rPr/>
      </w:pPr>
      <w:r>
        <w:rPr/>
        <w:t>[[@Bible:Act 11:22 ]][[11:22 &gt;&gt; Act 11:22]] {{field-on:Bible}} И чу се думата за тех в ушите на църквата в Ерусалим; и пратиха Варнава да премине до Антиохия. {{field-off:Bible}}</w:t>
      </w:r>
    </w:p>
    <w:p>
      <w:pPr>
        <w:pStyle w:val="Normal"/>
        <w:rPr/>
      </w:pPr>
      <w:r>
        <w:rPr/>
        <w:t>[[@Bible:Act 11:23 ]][[11:23 &gt;&gt; Act 11:23]] {{field-on:Bible}} И той като дойде и виде Божията благодат възрадва се, и подканяше всичките да пребъдват в Господа с постоянно сърдце. {{field-off:Bible}}</w:t>
      </w:r>
    </w:p>
    <w:p>
      <w:pPr>
        <w:pStyle w:val="Normal"/>
        <w:rPr/>
      </w:pPr>
      <w:r>
        <w:rPr/>
        <w:t>[[@Bible:Act 11:24 ]][[11:24 &gt;&gt; Act 11:24]] {{field-on:Bible}} Понеже той беше человек добър и изпълнен с Дух Свет и с вера; и приложи се към Господа доволно народ. {{field-off:Bible}}</w:t>
      </w:r>
    </w:p>
    <w:p>
      <w:pPr>
        <w:pStyle w:val="Normal"/>
        <w:rPr/>
      </w:pPr>
      <w:r>
        <w:rPr/>
        <w:t>[[@Bible:Act 11:25 ]][[11:25 &gt;&gt; Act 11:25]] {{field-on:Bible}} Тогава излезе Варнава до Тарс да търси Савла; {{field-off:Bible}}</w:t>
      </w:r>
    </w:p>
    <w:p>
      <w:pPr>
        <w:pStyle w:val="Normal"/>
        <w:rPr/>
      </w:pPr>
      <w:r>
        <w:rPr/>
        <w:t>[[@Bible:Act 11:26 ]][[11:26 &gt;&gt; Act 11:26]] {{field-on:Bible}} и като го намери, доведе го в Антиохия; и като се събираха в църквата цела година научиха доволно народ. И най-първо в Антиохия учениците се наименуваха Христиани. {{field-off:Bible}}</w:t>
      </w:r>
    </w:p>
    <w:p>
      <w:pPr>
        <w:pStyle w:val="Normal"/>
        <w:rPr/>
      </w:pPr>
      <w:r>
        <w:rPr/>
        <w:t>[[@Bible:Act 11:27 ]][[11:27 &gt;&gt; Act 11:27]] {{field-on:Bible}} И през тези дни слезоха пророци от Ерусалим в Антиохия. {{field-off:Bible}}</w:t>
      </w:r>
    </w:p>
    <w:p>
      <w:pPr>
        <w:pStyle w:val="Normal"/>
        <w:rPr/>
      </w:pPr>
      <w:r>
        <w:rPr/>
        <w:t>[[@Bible:Act 11:28 ]][[11:28 &gt;&gt; Act 11:28]] {{field-on:Bible}} И стана един от тех на име Агав, и назначи Духам че има да бъде голем глад по всичка вселенна, който и стана във времето на Клавдия Кесаря. {{field-off:Bible}}</w:t>
      </w:r>
    </w:p>
    <w:p>
      <w:pPr>
        <w:pStyle w:val="Normal"/>
        <w:rPr/>
      </w:pPr>
      <w:r>
        <w:rPr/>
        <w:t>[[@Bible:Act 11:29 ]][[11:29 &gt;&gt; Act 11:29]] {{field-on:Bible}} За това учениците отредиха всеки от тех според състоянието си да проводят помощ на братята които живееха в Юдея; {{field-off:Bible}}</w:t>
      </w:r>
    </w:p>
    <w:p>
      <w:pPr>
        <w:pStyle w:val="Normal"/>
        <w:rPr/>
      </w:pPr>
      <w:r>
        <w:rPr/>
        <w:t>[[@Bible:Act 11:30 ]][[11:30 &gt;&gt; Act 11:30]] {{field-on:Bible}} което и сториха, и я изпратиха до презвитерите чрез ръката на Варнава и Савла. {{field-off:Bible}}</w:t>
      </w:r>
    </w:p>
    <w:p>
      <w:pPr>
        <w:pStyle w:val="Heading2"/>
        <w:rPr/>
      </w:pPr>
      <w:r>
        <w:rPr/>
        <w:t>Глава 12</w:t>
      </w:r>
    </w:p>
    <w:p>
      <w:pPr>
        <w:pStyle w:val="Normal"/>
        <w:rPr/>
      </w:pPr>
      <w:r>
        <w:rPr/>
        <w:t>[[@Bible:Act 12:1 ]][[12:1 &gt;&gt; Act 12:1]] {{field-on:Bible}} В онова време цар Ирод простре ръце да стори зло на некои от църквата. {{field-off:Bible}}</w:t>
      </w:r>
    </w:p>
    <w:p>
      <w:pPr>
        <w:pStyle w:val="Normal"/>
        <w:rPr/>
      </w:pPr>
      <w:r>
        <w:rPr/>
        <w:t>[[@Bible:Act 12:2 ]][[12:2 &gt;&gt; Act 12:2]] {{field-on:Bible}} И уби с меч Якова Иоановия брат. {{field-off:Bible}}</w:t>
      </w:r>
    </w:p>
    <w:p>
      <w:pPr>
        <w:pStyle w:val="Normal"/>
        <w:rPr/>
      </w:pPr>
      <w:r>
        <w:rPr/>
        <w:t>[[@Bible:Act 12:3 ]][[12:3 &gt;&gt; Act 12:3]] {{field-on:Bible}} И като виде че е угодно на Юдеите приложи да улови и Петра; (а беха дните на безквасните хлебове;) {{field-off:Bible}}</w:t>
      </w:r>
    </w:p>
    <w:p>
      <w:pPr>
        <w:pStyle w:val="Normal"/>
        <w:rPr/>
      </w:pPr>
      <w:r>
        <w:rPr/>
        <w:t>[[@Bible:Act 12:4 ]][[12:4 &gt;&gt; Act 12:4]] {{field-on:Bible}} когото хвана и хвърли в тъмница, и предаде го на четири четворици войни да го вардят, с намерение да го изведе пред народа подир пасхата. {{field-off:Bible}}</w:t>
      </w:r>
    </w:p>
    <w:p>
      <w:pPr>
        <w:pStyle w:val="Normal"/>
        <w:rPr/>
      </w:pPr>
      <w:r>
        <w:rPr/>
        <w:t>[[@Bible:Act 12:5 ]][[12:5 &gt;&gt; Act 12:5]] {{field-on:Bible}} И тъй, Петра вардеха в тъмницата; а от църквата ставаше усърдна молба към Бога за него. {{field-off:Bible}}</w:t>
      </w:r>
    </w:p>
    <w:p>
      <w:pPr>
        <w:pStyle w:val="Normal"/>
        <w:rPr/>
      </w:pPr>
      <w:r>
        <w:rPr/>
        <w:t>[[@Bible:Act 12:6 ]][[12:6 &gt;&gt; Act 12:6]] {{field-on:Bible}} И когато щеше Ирод да го изведе, през тази нощ Петър спеше между двама войни, вързан с две вериги; и стражари пред вратата вардеха тъмницата. {{field-off:Bible}}</w:t>
      </w:r>
    </w:p>
    <w:p>
      <w:pPr>
        <w:pStyle w:val="Normal"/>
        <w:rPr/>
      </w:pPr>
      <w:r>
        <w:rPr/>
        <w:t>[[@Bible:Act 12:7 ]][[12:7 &gt;&gt; Act 12:7]] {{field-on:Bible}} И, ето, ангел Господен предстана, и светлина осия стаята; и ангелът като побута Петра по ребрата, разбуди го и рече му: Ставай скоро. И паднаха веригите от ръцете му. {{field-off:Bible}}</w:t>
      </w:r>
    </w:p>
    <w:p>
      <w:pPr>
        <w:pStyle w:val="Normal"/>
        <w:rPr/>
      </w:pPr>
      <w:r>
        <w:rPr/>
        <w:t>[[@Bible:Act 12:8 ]][[12:8 &gt;&gt; Act 12:8]] {{field-on:Bible}} И рече му ангелът: Опаши се, и обуй сандалията си. И стори така. И казва му: Облечи дрехата си, и ела след мене. {{field-off:Bible}}</w:t>
      </w:r>
    </w:p>
    <w:p>
      <w:pPr>
        <w:pStyle w:val="Normal"/>
        <w:rPr/>
      </w:pPr>
      <w:r>
        <w:rPr/>
        <w:t>[[@Bible:Act 12:9 ]][[12:9 &gt;&gt; Act 12:9]] {{field-on:Bible}} И Петър излезе и отиваше след него, и не знаеше че е истинно това което ставаше от ангела, но мислеше си че видение види. {{field-off:Bible}}</w:t>
      </w:r>
    </w:p>
    <w:p>
      <w:pPr>
        <w:pStyle w:val="Normal"/>
        <w:rPr/>
      </w:pPr>
      <w:r>
        <w:rPr/>
        <w:t>[[@Bible:Act 12:10 ]][[12:10 &gt;&gt; Act 12:10]] {{field-on:Bible}} А като преминаха първата стража и втората дойдоха до железните врата които водят към града, и те им се отвориха от самосебе си; и от там като излезоха изминаха една улица, и тутакси ангелът отстъпи от него. {{field-off:Bible}}</w:t>
      </w:r>
    </w:p>
    <w:p>
      <w:pPr>
        <w:pStyle w:val="Normal"/>
        <w:rPr/>
      </w:pPr>
      <w:r>
        <w:rPr/>
        <w:t>[[@Bible:Act 12:11 ]][[12:11 &gt;&gt; Act 12:11]] {{field-on:Bible}} И Петър дойде в себе си и рече: Сега наистина зная че Господ проводи ангела своего и ме избави из ръката Иродова и от всичкото очакване на Юдейския народ. {{field-off:Bible}}</w:t>
      </w:r>
    </w:p>
    <w:p>
      <w:pPr>
        <w:pStyle w:val="Normal"/>
        <w:rPr/>
      </w:pPr>
      <w:r>
        <w:rPr/>
        <w:t>[[@Bible:Act 12:12 ]][[12:12 &gt;&gt; Act 12:12]] {{field-on:Bible}} И като си помисли дойде в къщата на Мария, майката на Иоана нарицаемаго Марка, дето имаше мнозина събрани та се молеха Богу. {{field-off:Bible}}</w:t>
      </w:r>
    </w:p>
    <w:p>
      <w:pPr>
        <w:pStyle w:val="Normal"/>
        <w:rPr/>
      </w:pPr>
      <w:r>
        <w:rPr/>
        <w:t>[[@Bible:Act 12:13 ]][[12:13 &gt;&gt; Act 12:13]] {{field-on:Bible}} И когато похлопа Петър на пътните врата, пристъпи една слугиня на име Рода да послуша кой е. {{field-off:Bible}}</w:t>
      </w:r>
    </w:p>
    <w:p>
      <w:pPr>
        <w:pStyle w:val="Normal"/>
        <w:rPr/>
      </w:pPr>
      <w:r>
        <w:rPr/>
        <w:t>[[@Bible:Act 12:14 ]][[12:14 &gt;&gt; Act 12:14]] {{field-on:Bible}} И щом позна Петровия глас, от радост не отвори вратата, но затече се и даде известие че Петър стои пред вратата. {{field-off:Bible}}</w:t>
      </w:r>
    </w:p>
    <w:p>
      <w:pPr>
        <w:pStyle w:val="Normal"/>
        <w:rPr/>
      </w:pPr>
      <w:r>
        <w:rPr/>
        <w:t>[[@Bible:Act 12:15 ]][[12:15 &gt;&gt; Act 12:15]] {{field-on:Bible}} А те й рекоха: Ти си луда; но тя потвърдяваше че това що им казва е така. А те думаха: Неговът ангел е. {{field-off:Bible}}</w:t>
      </w:r>
    </w:p>
    <w:p>
      <w:pPr>
        <w:pStyle w:val="Normal"/>
        <w:rPr/>
      </w:pPr>
      <w:r>
        <w:rPr/>
        <w:t>[[@Bible:Act 12:16 ]][[12:16 &gt;&gt; Act 12:16]] {{field-on:Bible}} А Петър стоеше та хлопаше; и като отвориха, видеха го, и смаяха се. {{field-off:Bible}}</w:t>
      </w:r>
    </w:p>
    <w:p>
      <w:pPr>
        <w:pStyle w:val="Normal"/>
        <w:rPr/>
      </w:pPr>
      <w:r>
        <w:rPr/>
        <w:t>[[@Bible:Act 12:17 ]][[12:17 &gt;&gt; Act 12:17]] {{field-on:Bible}} И като им помаха с ръка да мълчат, разказа им как го изведе Господ из тъмницата; и рече: Известете това на Якова и на братята. А той излезе та отиде на друго место. {{field-off:Bible}}</w:t>
      </w:r>
    </w:p>
    <w:p>
      <w:pPr>
        <w:pStyle w:val="Normal"/>
        <w:rPr/>
      </w:pPr>
      <w:r>
        <w:rPr/>
        <w:t>[[@Bible:Act 12:18 ]][[12:18 &gt;&gt; Act 12:18]] {{field-on:Bible}} А като съмна, стана големо смущение между войните къде се дева Петър. {{field-off:Bible}}</w:t>
      </w:r>
    </w:p>
    <w:p>
      <w:pPr>
        <w:pStyle w:val="Normal"/>
        <w:rPr/>
      </w:pPr>
      <w:r>
        <w:rPr/>
        <w:t>[[@Bible:Act 12:19 ]][[12:19 &gt;&gt; Act 12:19]] {{field-on:Bible}} И като го потърси Ирод и го не намери, изпита стражарите и повеле да ги погубят; а той слезе от Юдея в Кесария и там живееше. {{field-off:Bible}}</w:t>
      </w:r>
    </w:p>
    <w:p>
      <w:pPr>
        <w:pStyle w:val="Normal"/>
        <w:rPr/>
      </w:pPr>
      <w:r>
        <w:rPr/>
        <w:t>[[@Bible:Act 12:20 ]][[12:20 &gt;&gt; Act 12:20]] {{field-on:Bible}} А Ирод беше много гневен на Тиряните и Сидоняните; и те дойдоха единодушно при него, и като убедиха Власта, постелника царев, просеха мир; защото техната област се хранеше от царевата. {{field-off:Bible}}</w:t>
      </w:r>
    </w:p>
    <w:p>
      <w:pPr>
        <w:pStyle w:val="Normal"/>
        <w:rPr/>
      </w:pPr>
      <w:r>
        <w:rPr/>
        <w:t>[[@Bible:Act 12:21 ]][[12:21 &gt;&gt; Act 12:21]] {{field-on:Bible}} И в един отреден ден Ирод, облечен с царска одежда, седна на престола и говореше им всенародно. {{field-off:Bible}}</w:t>
      </w:r>
    </w:p>
    <w:p>
      <w:pPr>
        <w:pStyle w:val="Normal"/>
        <w:rPr/>
      </w:pPr>
      <w:r>
        <w:rPr/>
        <w:t>[[@Bible:Act 12:22 ]][[12:22 &gt;&gt; Act 12:22]] {{field-on:Bible}} А народът възгласяваше: Това е глас Божий, а не человечески. {{field-off:Bible}}</w:t>
      </w:r>
    </w:p>
    <w:p>
      <w:pPr>
        <w:pStyle w:val="Normal"/>
        <w:rPr/>
      </w:pPr>
      <w:r>
        <w:rPr/>
        <w:t>[[@Bible:Act 12:23 ]][[12:23 &gt;&gt; Act 12:23]] {{field-on:Bible}} И на часа го порази ангел Господен защото не въздаде славата на Бога; и изяден биде от червеи и умре. {{field-off:Bible}}</w:t>
      </w:r>
    </w:p>
    <w:p>
      <w:pPr>
        <w:pStyle w:val="Normal"/>
        <w:rPr/>
      </w:pPr>
      <w:r>
        <w:rPr/>
        <w:t>[[@Bible:Act 12:24 ]][[12:24 &gt;&gt; Act 12:24]] {{field-on:Bible}} А словото Божие растеше и умножаваше се. {{field-off:Bible}}</w:t>
      </w:r>
    </w:p>
    <w:p>
      <w:pPr>
        <w:pStyle w:val="Normal"/>
        <w:rPr/>
      </w:pPr>
      <w:r>
        <w:rPr/>
        <w:t>[[@Bible:Act 12:25 ]][[12:25 &gt;&gt; Act 12:25]] {{field-on:Bible}} А Варнава и Савел като свършиха службата си върнаха се от Ерусалим в Антиохия, и взеха със себе си Иоана нарицаемаго Марка. {{field-off:Bible}}</w:t>
      </w:r>
    </w:p>
    <w:p>
      <w:pPr>
        <w:pStyle w:val="Heading2"/>
        <w:rPr/>
      </w:pPr>
      <w:r>
        <w:rPr/>
        <w:t>Глава 13</w:t>
      </w:r>
    </w:p>
    <w:p>
      <w:pPr>
        <w:pStyle w:val="Normal"/>
        <w:rPr/>
      </w:pPr>
      <w:r>
        <w:rPr/>
        <w:t>[[@Bible:Act 13:1 ]][[13:1 &gt;&gt; Act 13:1]] {{field-on:Bible}} А в църквата която беше в Антиохия имаше некои си пророци и учители, Варнава, и Симеон нарицаемий Нигер, и Луций Киринеянин, и Манаин възпитаният наедно с Ирода четверовластника, и Савел. {{field-off:Bible}}</w:t>
      </w:r>
    </w:p>
    <w:p>
      <w:pPr>
        <w:pStyle w:val="Normal"/>
        <w:rPr/>
      </w:pPr>
      <w:r>
        <w:rPr/>
        <w:t>[[@Bible:Act 13:2 ]][[13:2 &gt;&gt; Act 13:2]] {{field-on:Bible}} И когато служеха те Господу и постеха, рече Дух Светий: Отделете ми Варнава и Савла на работата на която съм ги призвал. {{field-off:Bible}}</w:t>
      </w:r>
    </w:p>
    <w:p>
      <w:pPr>
        <w:pStyle w:val="Normal"/>
        <w:rPr/>
      </w:pPr>
      <w:r>
        <w:rPr/>
        <w:t>[[@Bible:Act 13:3 ]][[13:3 &gt;&gt; Act 13:3]] {{field-on:Bible}} Тогаз, като постиха и се помолиха, възложиха на тех ръце и ги изпратиха. {{field-off:Bible}}</w:t>
      </w:r>
    </w:p>
    <w:p>
      <w:pPr>
        <w:pStyle w:val="Normal"/>
        <w:rPr/>
      </w:pPr>
      <w:r>
        <w:rPr/>
        <w:t>[[@Bible:Act 13:4 ]][[13:4 &gt;&gt; Act 13:4]] {{field-on:Bible}} И така те проводени от Духа Светаго слезоха в Селевкия, и от там отплуваха в Кипър. {{field-off:Bible}}</w:t>
      </w:r>
    </w:p>
    <w:p>
      <w:pPr>
        <w:pStyle w:val="Normal"/>
        <w:rPr/>
      </w:pPr>
      <w:r>
        <w:rPr/>
        <w:t>[[@Bible:Act 13:5 ]][[13:5 &gt;&gt; Act 13:5]] {{field-on:Bible}} И когато беха в Саламин проповедваха словото Божие в Юдейските съборища; и имаха за слуга Иоана. {{field-off:Bible}}</w:t>
      </w:r>
    </w:p>
    <w:p>
      <w:pPr>
        <w:pStyle w:val="Normal"/>
        <w:rPr/>
      </w:pPr>
      <w:r>
        <w:rPr/>
        <w:t>[[@Bible:Act 13:6 ]][[13:6 &gt;&gt; Act 13:6]] {{field-on:Bible}} И като преминаха всичкия остров до Пафа намериха некого си магесника, лъжовен пророк Юдеянин на име Варисус, {{field-off:Bible}}</w:t>
      </w:r>
    </w:p>
    <w:p>
      <w:pPr>
        <w:pStyle w:val="Normal"/>
        <w:rPr/>
      </w:pPr>
      <w:r>
        <w:rPr/>
        <w:t>[[@Bible:Act 13:7 ]][[13:7 &gt;&gt; Act 13:7]] {{field-on:Bible}} който беше с изправника Сергия Павла, человека разумен. Той (Сергий) повика Варнава и Савла и поиска да чуе словото Божие. {{field-off:Bible}}</w:t>
      </w:r>
    </w:p>
    <w:p>
      <w:pPr>
        <w:pStyle w:val="Normal"/>
        <w:rPr/>
      </w:pPr>
      <w:r>
        <w:rPr/>
        <w:t>[[@Bible:Act 13:8 ]][[13:8 &gt;&gt; Act 13:8]] {{field-on:Bible}} Но магесникът Елима, (защото така се тълкува неговото име,) противеше им се, и стараеше се да развърне изправника от верата. {{field-off:Bible}}</w:t>
      </w:r>
    </w:p>
    <w:p>
      <w:pPr>
        <w:pStyle w:val="Normal"/>
        <w:rPr/>
      </w:pPr>
      <w:r>
        <w:rPr/>
        <w:t>[[@Bible:Act 13:9 ]][[13:9 &gt;&gt; Act 13:9]] {{field-on:Bible}} Но Савел, който се наричаше и Павел, изпълни се с Дух Свет, вгледа се в него, {{field-off:Bible}}</w:t>
      </w:r>
    </w:p>
    <w:p>
      <w:pPr>
        <w:pStyle w:val="Normal"/>
        <w:rPr/>
      </w:pPr>
      <w:r>
        <w:rPr/>
        <w:t>[[@Bible:Act 13:10 ]][[13:10 &gt;&gt; Act 13:10]] {{field-on:Bible}} и рече: О ти изпълнени със всека лъжа и с всекакво кознедейство, сине дяволски, враже на всека правда, нема ли да престанеш от да развращаваш правите пътища Господни? {{field-off:Bible}}</w:t>
      </w:r>
    </w:p>
    <w:p>
      <w:pPr>
        <w:pStyle w:val="Normal"/>
        <w:rPr/>
      </w:pPr>
      <w:r>
        <w:rPr/>
        <w:t>[[@Bible:Act 13:11 ]][[13:11 &gt;&gt; Act 13:11]] {{field-on:Bible}} И нине, ето, ръката Господня е върх тебе, и ще бъдеш слеп и нема да виждаш слънцето до време. И на часа нападна на него помрачаване и тъмнина; и луташе се и търсеше да го води некой за рака. {{field-off:Bible}}</w:t>
      </w:r>
    </w:p>
    <w:p>
      <w:pPr>
        <w:pStyle w:val="Normal"/>
        <w:rPr/>
      </w:pPr>
      <w:r>
        <w:rPr/>
        <w:t>[[@Bible:Act 13:12 ]][[13:12 &gt;&gt; Act 13:12]] {{field-on:Bible}} Тогаз, като виде изправникът това що стана, смая се на учението Господне и поверва. {{field-off:Bible}}</w:t>
      </w:r>
    </w:p>
    <w:p>
      <w:pPr>
        <w:pStyle w:val="Normal"/>
        <w:rPr/>
      </w:pPr>
      <w:r>
        <w:rPr/>
        <w:t>[[@Bible:Act 13:13 ]][[13:13 &gt;&gt; Act 13:13]] {{field-on:Bible}} И като се отвезоха от Пафа Павел и дружината му, дойдоха в Перга Памфилийска; а Иоан се отлъчи от тех и върна се в Ерусалим. {{field-off:Bible}}</w:t>
      </w:r>
    </w:p>
    <w:p>
      <w:pPr>
        <w:pStyle w:val="Normal"/>
        <w:rPr/>
      </w:pPr>
      <w:r>
        <w:rPr/>
        <w:t>[[@Bible:Act 13:14 ]][[13:14 &gt;&gt; Act 13:14]] {{field-on:Bible}} А те заминаха от Перга и стигнаха в Антиохия Писидийска, и съботния ден влезоха в съборището и седнаха. {{field-off:Bible}}</w:t>
      </w:r>
    </w:p>
    <w:p>
      <w:pPr>
        <w:pStyle w:val="Normal"/>
        <w:rPr/>
      </w:pPr>
      <w:r>
        <w:rPr/>
        <w:t>[[@Bible:Act 13:15 ]][[13:15 &gt;&gt; Act 13:15]] {{field-on:Bible}} И след прочитането на закона и пророците, началниците на съборището проводиха до тех та им рекоха: Мъже братие, ако имате некое слово за увещание на народа, кажете. {{field-off:Bible}}</w:t>
      </w:r>
    </w:p>
    <w:p>
      <w:pPr>
        <w:pStyle w:val="Normal"/>
        <w:rPr/>
      </w:pPr>
      <w:r>
        <w:rPr/>
        <w:t>[[@Bible:Act 13:16 ]][[13:16 &gt;&gt; Act 13:16]] {{field-on:Bible}} И стана Павел та помаха с рака и рече: Мъже Израиляни, и вие които се боите от Бога, слушайте. {{field-off:Bible}}</w:t>
      </w:r>
    </w:p>
    <w:p>
      <w:pPr>
        <w:pStyle w:val="Normal"/>
        <w:rPr/>
      </w:pPr>
      <w:r>
        <w:rPr/>
        <w:t>[[@Bible:Act 13:17 ]][[13:17 &gt;&gt; Act 13:17]] {{field-on:Bible}} Бог на този Израилски народ избра отците наши, и възвиси народа когато беха преселници в земята Египетска, и с мишца висока изведе ги из нея. {{field-off:Bible}}</w:t>
      </w:r>
    </w:p>
    <w:p>
      <w:pPr>
        <w:pStyle w:val="Normal"/>
        <w:rPr/>
      </w:pPr>
      <w:r>
        <w:rPr/>
        <w:t>[[@Bible:Act 13:18 ]][[13:18 &gt;&gt; Act 13:18]] {{field-on:Bible}} И четиридесет години ги води и храни в пустинята. {{field-off:Bible}}</w:t>
      </w:r>
    </w:p>
    <w:p>
      <w:pPr>
        <w:pStyle w:val="Normal"/>
        <w:rPr/>
      </w:pPr>
      <w:r>
        <w:rPr/>
        <w:t>[[@Bible:Act 13:19 ]][[13:19 &gt;&gt; Act 13:19]] {{field-on:Bible}} И като изтреби седем народа в Ханаанската земя, раздели им в наследие техната земя. {{field-off:Bible}}</w:t>
      </w:r>
    </w:p>
    <w:p>
      <w:pPr>
        <w:pStyle w:val="Normal"/>
        <w:rPr/>
      </w:pPr>
      <w:r>
        <w:rPr/>
        <w:t>[[@Bible:Act 13:20 ]][[13:20 &gt;&gt; Act 13:20]] {{field-on:Bible}} И след това, около четиристотин и петдесет години, даде им съдници до пророка Самуила. {{field-off:Bible}}</w:t>
      </w:r>
    </w:p>
    <w:p>
      <w:pPr>
        <w:pStyle w:val="Normal"/>
        <w:rPr/>
      </w:pPr>
      <w:r>
        <w:rPr/>
        <w:t>[[@Bible:Act 13:21 ]][[13:21 &gt;&gt; Act 13:21]] {{field-on:Bible}} И напокон поискаха цар; и даде им Бог Саула сина Кисова, мъж от племето Вениаминово, четиридесет години: {{field-off:Bible}}</w:t>
      </w:r>
    </w:p>
    <w:p>
      <w:pPr>
        <w:pStyle w:val="Normal"/>
        <w:rPr/>
      </w:pPr>
      <w:r>
        <w:rPr/>
        <w:t>[[@Bible:Act 13:22 ]][[13:22 &gt;&gt; Act 13:22]] {{field-on:Bible}} И него като отмахна въздигна им за цар Давида, за когото рече и свидетелствува: Намерих Давида Иесеев человек по моето сърдце, който ще изпълни всичките ми щения. {{field-off:Bible}}</w:t>
      </w:r>
    </w:p>
    <w:p>
      <w:pPr>
        <w:pStyle w:val="Normal"/>
        <w:rPr/>
      </w:pPr>
      <w:r>
        <w:rPr/>
        <w:t>[[@Bible:Act 13:23 ]][[13:23 &gt;&gt; Act 13:23]] {{field-on:Bible}} От неговото потомство Бог според обещанието си въздигна на Израиля Спасител Исуса {{field-off:Bible}}</w:t>
      </w:r>
    </w:p>
    <w:p>
      <w:pPr>
        <w:pStyle w:val="Normal"/>
        <w:rPr/>
      </w:pPr>
      <w:r>
        <w:rPr/>
        <w:t>[[@Bible:Act 13:24 ]][[13:24 &gt;&gt; Act 13:24]] {{field-on:Bible}} откак проповеда Иоан, преди неговото идване, кръщението на покаяние на всичкия Израилски народ. {{field-off:Bible}}</w:t>
      </w:r>
    </w:p>
    <w:p>
      <w:pPr>
        <w:pStyle w:val="Normal"/>
        <w:rPr/>
      </w:pPr>
      <w:r>
        <w:rPr/>
        <w:t>[[@Bible:Act 13:25 ]][[13:25 &gt;&gt; Act 13:25]] {{field-on:Bible}} И когато свършваше Иоан попрището си, казваше: Кого ме имате да съм? Не съм аз; но, ето, иде след мене онзи комуто не съм достоен да развържа обувката на нозете. {{field-off:Bible}}</w:t>
      </w:r>
    </w:p>
    <w:p>
      <w:pPr>
        <w:pStyle w:val="Normal"/>
        <w:rPr/>
      </w:pPr>
      <w:r>
        <w:rPr/>
        <w:t>[[@Bible:Act 13:26 ]][[13:26 &gt;&gt; Act 13:26]] {{field-on:Bible}} Мъже братие, синове от Авраамовия род, и които между вас се боят от Бога, вам се проводи словото на това спасение. {{field-off:Bible}}</w:t>
      </w:r>
    </w:p>
    <w:p>
      <w:pPr>
        <w:pStyle w:val="Normal"/>
        <w:rPr/>
      </w:pPr>
      <w:r>
        <w:rPr/>
        <w:t>[[@Bible:Act 13:27 ]][[13:27 &gt;&gt; Act 13:27]] {{field-on:Bible}} Защото жителите Ерусалимски и техните началници, като не познаха него и не разумеха прочитаемите всека събота пророчески изречения, изпълниха ги като го осъдиха; {{field-off:Bible}}</w:t>
      </w:r>
    </w:p>
    <w:p>
      <w:pPr>
        <w:pStyle w:val="Normal"/>
        <w:rPr/>
      </w:pPr>
      <w:r>
        <w:rPr/>
        <w:t>[[@Bible:Act 13:28 ]][[13:28 &gt;&gt; Act 13:28]] {{field-on:Bible}} и без да намерят ни една вина за смърт изискаха от Пилата да го убие. {{field-off:Bible}}</w:t>
      </w:r>
    </w:p>
    <w:p>
      <w:pPr>
        <w:pStyle w:val="Normal"/>
        <w:rPr/>
      </w:pPr>
      <w:r>
        <w:rPr/>
        <w:t>[[@Bible:Act 13:29 ]][[13:29 &gt;&gt; Act 13:29]] {{field-on:Bible}} И като свършиха всичко що бе писано за него, снеха го от дървото и положиха го в гроб. {{field-off:Bible}}</w:t>
      </w:r>
    </w:p>
    <w:p>
      <w:pPr>
        <w:pStyle w:val="Normal"/>
        <w:rPr/>
      </w:pPr>
      <w:r>
        <w:rPr/>
        <w:t>[[@Bible:Act 13:30 ]][[13:30 &gt;&gt; Act 13:30]] {{field-on:Bible}} Но Бог го възкреси от мъртвите. {{field-off:Bible}}</w:t>
      </w:r>
    </w:p>
    <w:p>
      <w:pPr>
        <w:pStyle w:val="Normal"/>
        <w:rPr/>
      </w:pPr>
      <w:r>
        <w:rPr/>
        <w:t>[[@Bible:Act 13:31 ]][[13:31 &gt;&gt; Act 13:31]] {{field-on:Bible}} И той в продължение на много дни се явяваше на тези които беха възлезли с него наедно от Галилея в Ерусалим, и които са негови свидетели пред народа. {{field-off:Bible}}</w:t>
      </w:r>
    </w:p>
    <w:p>
      <w:pPr>
        <w:pStyle w:val="Normal"/>
        <w:rPr/>
      </w:pPr>
      <w:r>
        <w:rPr/>
        <w:t>[[@Bible:Act 13:32 ]][[13:32 &gt;&gt; Act 13:32]] {{field-on:Bible}} И ние ви благовествуваме че обещанието което стана на отците ни, {{field-off:Bible}}</w:t>
      </w:r>
    </w:p>
    <w:p>
      <w:pPr>
        <w:pStyle w:val="Normal"/>
        <w:rPr/>
      </w:pPr>
      <w:r>
        <w:rPr/>
        <w:t>[[@Bible:Act 13:33 ]][[13:33 &gt;&gt; Act 13:33]] {{field-on:Bible}} Бог го изпълни на нас техните чада, като възкреси Исуса; както е писано и във втория Псалом: "Син мой си ти, аз днес те родих." {{field-off:Bible}}</w:t>
      </w:r>
    </w:p>
    <w:p>
      <w:pPr>
        <w:pStyle w:val="Normal"/>
        <w:rPr/>
      </w:pPr>
      <w:r>
        <w:rPr/>
        <w:t>[[@Bible:Act 13:34 ]][[13:34 &gt;&gt; Act 13:34]] {{field-on:Bible}} А че го е възкресил от мъртвите без да има да се връща вече в изтлението, казва така: "Ще ви дам милостите обещаните на Давида верно." {{field-off:Bible}}</w:t>
      </w:r>
    </w:p>
    <w:p>
      <w:pPr>
        <w:pStyle w:val="Normal"/>
        <w:rPr/>
      </w:pPr>
      <w:r>
        <w:rPr/>
        <w:t>[[@Bible:Act 13:35 ]][[13:35 &gt;&gt; Act 13:35]] {{field-on:Bible}} За това и в другия Псалом казва: "Нема да оставиш преподобнаго твоего да види изтление." {{field-off:Bible}}</w:t>
      </w:r>
    </w:p>
    <w:p>
      <w:pPr>
        <w:pStyle w:val="Normal"/>
        <w:rPr/>
      </w:pPr>
      <w:r>
        <w:rPr/>
        <w:t>[[@Bible:Act 13:36 ]][[13:36 &gt;&gt; Act 13:36]] {{field-on:Bible}} Защото Давид като послужи на Божието изволение в своя си род, престави се, и приложи се при отците си, и виде изтление. {{field-off:Bible}}</w:t>
      </w:r>
    </w:p>
    <w:p>
      <w:pPr>
        <w:pStyle w:val="Normal"/>
        <w:rPr/>
      </w:pPr>
      <w:r>
        <w:rPr/>
        <w:t>[[@Bible:Act 13:37 ]][[13:37 &gt;&gt; Act 13:37]] {{field-on:Bible}} А този когото Бог възкреси не виде изтление. {{field-off:Bible}}</w:t>
      </w:r>
    </w:p>
    <w:p>
      <w:pPr>
        <w:pStyle w:val="Normal"/>
        <w:rPr/>
      </w:pPr>
      <w:r>
        <w:rPr/>
        <w:t>[[@Bible:Act 13:38 ]][[13:38 &gt;&gt; Act 13:38]] {{field-on:Bible}} И така, известно да бъде вам, мъже братие, че чрез него се проповедва вам прощение на греховете; {{field-off:Bible}}</w:t>
      </w:r>
    </w:p>
    <w:p>
      <w:pPr>
        <w:pStyle w:val="Normal"/>
        <w:rPr/>
      </w:pPr>
      <w:r>
        <w:rPr/>
        <w:t>[[@Bible:Act 13:39 ]][[13:39 &gt;&gt; Act 13:39]] {{field-on:Bible}} и от всичко що не сте могли да се оправдаете чрез закона Моисеев, чрез него всеки който верва оправдава се. {{field-off:Bible}}</w:t>
      </w:r>
    </w:p>
    <w:p>
      <w:pPr>
        <w:pStyle w:val="Normal"/>
        <w:rPr/>
      </w:pPr>
      <w:r>
        <w:rPr/>
        <w:t>[[@Bible:Act 13:40 ]][[13:40 &gt;&gt; Act 13:40]] {{field-on:Bible}} И така, гледайте да не дойде на вас реченото от пророците: {{field-off:Bible}}</w:t>
      </w:r>
    </w:p>
    <w:p>
      <w:pPr>
        <w:pStyle w:val="Normal"/>
        <w:rPr/>
      </w:pPr>
      <w:r>
        <w:rPr/>
        <w:t>[[@Bible:Act 13:41 ]][[13:41 &gt;&gt; Act 13:41]] {{field-on:Bible}} "Вижте, презиратели, и почудете се, и изчезнете; защото аз върша работа на вашето време, работа която нема да повервате ако ви каже некой." {{field-off:Bible}}</w:t>
      </w:r>
    </w:p>
    <w:p>
      <w:pPr>
        <w:pStyle w:val="Normal"/>
        <w:rPr/>
      </w:pPr>
      <w:r>
        <w:rPr/>
        <w:t>[[@Bible:Act 13:42 ]][[13:42 &gt;&gt; Act 13:42]] {{field-on:Bible}} И когато излезваха из съборището Юдейско, езичниците ги молеха да проповедат и тем тези думи до събота. {{field-off:Bible}}</w:t>
      </w:r>
    </w:p>
    <w:p>
      <w:pPr>
        <w:pStyle w:val="Normal"/>
        <w:rPr/>
      </w:pPr>
      <w:r>
        <w:rPr/>
        <w:t>[[@Bible:Act 13:43 ]][[13:43 &gt;&gt; Act 13:43]] {{field-on:Bible}} И когато се разиде съборът, мнозина от Юдеите и от благочестивите прозелити тръгнаха след Павла и Варнава; които като се разговаряха с тех убеждаваха ги да пребъдват в Божията благодат. {{field-off:Bible}}</w:t>
      </w:r>
    </w:p>
    <w:p>
      <w:pPr>
        <w:pStyle w:val="Normal"/>
        <w:rPr/>
      </w:pPr>
      <w:r>
        <w:rPr/>
        <w:t>[[@Bible:Act 13:44 ]][[13:44 &gt;&gt; Act 13:44]] {{field-on:Bible}} И в идещата събота събра се току речи всичкият град да чуят словото Божие. {{field-off:Bible}}</w:t>
      </w:r>
    </w:p>
    <w:p>
      <w:pPr>
        <w:pStyle w:val="Normal"/>
        <w:rPr/>
      </w:pPr>
      <w:r>
        <w:rPr/>
        <w:t>[[@Bible:Act 13:45 ]][[13:45 &gt;&gt; Act 13:45]] {{field-on:Bible}} А Юдеите като видеха събрания народ изпълниха се от завист, и с противоречие и хули говореха против това което Павел казваше. {{field-off:Bible}}</w:t>
      </w:r>
    </w:p>
    <w:p>
      <w:pPr>
        <w:pStyle w:val="Normal"/>
        <w:rPr/>
      </w:pPr>
      <w:r>
        <w:rPr/>
        <w:t>[[@Bible:Act 13:46 ]][[13:46 &gt;&gt; Act 13:46]] {{field-on:Bible}} Но Павел и Варнава дързновено говореха и рекоха: Нуждно бе първом вам да се проповеда словото Божие; но понеже го отхвърляте, и сами себе си имате недостойни за вечния живот, ето, обръщаме се към езичниците; {{field-off:Bible}}</w:t>
      </w:r>
    </w:p>
    <w:p>
      <w:pPr>
        <w:pStyle w:val="Normal"/>
        <w:rPr/>
      </w:pPr>
      <w:r>
        <w:rPr/>
        <w:t>[[@Bible:Act 13:47 ]][[13:47 &gt;&gt; Act 13:47]] {{field-on:Bible}} защото така ни заповеда Господ: "Положих те за светило на езичниците, да бъдеш за спасение до последния край на земята." {{field-off:Bible}}</w:t>
      </w:r>
    </w:p>
    <w:p>
      <w:pPr>
        <w:pStyle w:val="Normal"/>
        <w:rPr/>
      </w:pPr>
      <w:r>
        <w:rPr/>
        <w:t>[[@Bible:Act 13:48 ]][[13:48 &gt;&gt; Act 13:48]] {{field-on:Bible}} И езичниците като чуеха, радваха се, и славеха словото Господне; и поверваха всички които беха отредени за вечния живот. {{field-off:Bible}}</w:t>
      </w:r>
    </w:p>
    <w:p>
      <w:pPr>
        <w:pStyle w:val="Normal"/>
        <w:rPr/>
      </w:pPr>
      <w:r>
        <w:rPr/>
        <w:t>[[@Bible:Act 13:49 ]][[13:49 &gt;&gt; Act 13:49]] {{field-on:Bible}} И словото Господне се разпростираше по всичка тази страна. {{field-off:Bible}}</w:t>
      </w:r>
    </w:p>
    <w:p>
      <w:pPr>
        <w:pStyle w:val="Normal"/>
        <w:rPr/>
      </w:pPr>
      <w:r>
        <w:rPr/>
        <w:t>[[@Bible:Act 13:50 ]][[13:50 &gt;&gt; Act 13:50]] {{field-on:Bible}} А Юдеите подсториха набожните и почтените жени и първите в града, и повдигнаха гонение върх Павла и Варнава, и ги изпъдиха от пределите си. {{field-off:Bible}}</w:t>
      </w:r>
    </w:p>
    <w:p>
      <w:pPr>
        <w:pStyle w:val="Normal"/>
        <w:rPr/>
      </w:pPr>
      <w:r>
        <w:rPr/>
        <w:t>[[@Bible:Act 13:51 ]][[13:51 &gt;&gt; Act 13:51]] {{field-on:Bible}} А те отърсиха на тех и праха от нозете си, и дойдоха в Икония. {{field-off:Bible}}</w:t>
      </w:r>
    </w:p>
    <w:p>
      <w:pPr>
        <w:pStyle w:val="Normal"/>
        <w:rPr/>
      </w:pPr>
      <w:r>
        <w:rPr/>
        <w:t>[[@Bible:Act 13:52 ]][[13:52 &gt;&gt; Act 13:52]] {{field-on:Bible}} И учениците се изпълниха с радост и с Дух Свет. {{field-off:Bible}}</w:t>
      </w:r>
    </w:p>
    <w:p>
      <w:pPr>
        <w:pStyle w:val="Heading2"/>
        <w:rPr/>
      </w:pPr>
      <w:r>
        <w:rPr/>
        <w:t>Глава 14</w:t>
      </w:r>
    </w:p>
    <w:p>
      <w:pPr>
        <w:pStyle w:val="Normal"/>
        <w:rPr/>
      </w:pPr>
      <w:r>
        <w:rPr/>
        <w:t>[[@Bible:Act 14:1 ]][[14:1 &gt;&gt; Act 14:1]] {{field-on:Bible}} А в Икония те влезоха наедно в съборището Юдейско, и говориха така щото много множество Юдеи и Елини поверваха. {{field-off:Bible}}</w:t>
      </w:r>
    </w:p>
    <w:p>
      <w:pPr>
        <w:pStyle w:val="Normal"/>
        <w:rPr/>
      </w:pPr>
      <w:r>
        <w:rPr/>
        <w:t>[[@Bible:Act 14:2 ]][[14:2 &gt;&gt; Act 14:2]] {{field-on:Bible}} А неповервалите Юдеи подигнаха и раздразниха душите на езичниците върх братята. {{field-off:Bible}}</w:t>
      </w:r>
    </w:p>
    <w:p>
      <w:pPr>
        <w:pStyle w:val="Normal"/>
        <w:rPr/>
      </w:pPr>
      <w:r>
        <w:rPr/>
        <w:t>[[@Bible:Act 14:3 ]][[14:3 &gt;&gt; Act 14:3]] {{field-on:Bible}} Но и тъй, те доста време преседеха и проповедваха с дързновение в Господа, който свидетелствуваше за словото на своята благодат, и даваше да стават знамения и чудеса чрез техните ръце. {{field-off:Bible}}</w:t>
      </w:r>
    </w:p>
    <w:p>
      <w:pPr>
        <w:pStyle w:val="Normal"/>
        <w:rPr/>
      </w:pPr>
      <w:r>
        <w:rPr/>
        <w:t>[[@Bible:Act 14:4 ]][[14:4 &gt;&gt; Act 14:4]] {{field-on:Bible}} И раздвои се множеството в града; и едни беха с Юдеите, а други с апостолите. {{field-off:Bible}}</w:t>
      </w:r>
    </w:p>
    <w:p>
      <w:pPr>
        <w:pStyle w:val="Normal"/>
        <w:rPr/>
      </w:pPr>
      <w:r>
        <w:rPr/>
        <w:t>[[@Bible:Act 14:5 ]][[14:5 &gt;&gt; Act 14:5]] {{field-on:Bible}} И когато стана стремление от езичниците и от Юдеите с началниците им да ги обезчестят и да ги убият с камене, {{field-off:Bible}}</w:t>
      </w:r>
    </w:p>
    <w:p>
      <w:pPr>
        <w:pStyle w:val="Normal"/>
        <w:rPr/>
      </w:pPr>
      <w:r>
        <w:rPr/>
        <w:t>[[@Bible:Act 14:6 ]][[14:6 &gt;&gt; Act 14:6]] {{field-on:Bible}} те се усетиха и прибегнаха в Ликаонските градове, в Листра и Дервия и в околните им места, {{field-off:Bible}}</w:t>
      </w:r>
    </w:p>
    <w:p>
      <w:pPr>
        <w:pStyle w:val="Normal"/>
        <w:rPr/>
      </w:pPr>
      <w:r>
        <w:rPr/>
        <w:t>[[@Bible:Act 14:7 ]][[14:7 &gt;&gt; Act 14:7]] {{field-on:Bible}} и там проповедваха евангелието. {{field-off:Bible}}</w:t>
      </w:r>
    </w:p>
    <w:p>
      <w:pPr>
        <w:pStyle w:val="Normal"/>
        <w:rPr/>
      </w:pPr>
      <w:r>
        <w:rPr/>
        <w:t>[[@Bible:Act 14:8 ]][[14:8 &gt;&gt; Act 14:8]] {{field-on:Bible}} А в Листра беше некой си человек немощен в нозете си и хром от утробата на майка си, който седеше и никога не бе стъпил. {{field-off:Bible}}</w:t>
      </w:r>
    </w:p>
    <w:p>
      <w:pPr>
        <w:pStyle w:val="Normal"/>
        <w:rPr/>
      </w:pPr>
      <w:r>
        <w:rPr/>
        <w:t>[[@Bible:Act 14:9 ]][[14:9 &gt;&gt; Act 14:9]] {{field-on:Bible}} Той слушаше Павла като говореше; а Павел, щом го изгледа и виде че има вера за да получи изцеление, {{field-off:Bible}}</w:t>
      </w:r>
    </w:p>
    <w:p>
      <w:pPr>
        <w:pStyle w:val="Normal"/>
        <w:rPr/>
      </w:pPr>
      <w:r>
        <w:rPr/>
        <w:t>[[@Bible:Act 14:10 ]][[14:10 &gt;&gt; Act 14:10]] {{field-on:Bible}} рече с голем глас: Стани прав на нозете си. И скачаше и ходеше. {{field-off:Bible}}</w:t>
      </w:r>
    </w:p>
    <w:p>
      <w:pPr>
        <w:pStyle w:val="Normal"/>
        <w:rPr/>
      </w:pPr>
      <w:r>
        <w:rPr/>
        <w:t>[[@Bible:Act 14:11 ]][[14:11 &gt;&gt; Act 14:11]] {{field-on:Bible}} А народът като виде това което стори Павел, възвисиха гласа си и казваха по Ликаонски: Боговете уподобени на человеци слезоха при нас. {{field-off:Bible}}</w:t>
      </w:r>
    </w:p>
    <w:p>
      <w:pPr>
        <w:pStyle w:val="Normal"/>
        <w:rPr/>
      </w:pPr>
      <w:r>
        <w:rPr/>
        <w:t>[[@Bible:Act 14:12 ]][[14:12 &gt;&gt; Act 14:12]] {{field-on:Bible}} И наричаха Варнава Юпитер, а Павла, Меркурий, понеже той началствуваше в словото. {{field-off:Bible}}</w:t>
      </w:r>
    </w:p>
    <w:p>
      <w:pPr>
        <w:pStyle w:val="Normal"/>
        <w:rPr/>
      </w:pPr>
      <w:r>
        <w:rPr/>
        <w:t>[[@Bible:Act 14:13 ]][[14:13 &gt;&gt; Act 14:13]] {{field-on:Bible}} И жрецът на Юпитеровият идол що беше пред градът им приведе юнци, и донесе венци на вратата, и наедно с народа искаше да принесе жертва. {{field-off:Bible}}</w:t>
      </w:r>
    </w:p>
    <w:p>
      <w:pPr>
        <w:pStyle w:val="Normal"/>
        <w:rPr/>
      </w:pPr>
      <w:r>
        <w:rPr/>
        <w:t>[[@Bible:Act 14:14 ]][[14:14 &gt;&gt; Act 14:14]] {{field-on:Bible}} Това като чуха апостолите Варнава и Павел, раздраха дрехите си, и скочиха в сред народа та викаха {{field-off:Bible}}</w:t>
      </w:r>
    </w:p>
    <w:p>
      <w:pPr>
        <w:pStyle w:val="Normal"/>
        <w:rPr/>
      </w:pPr>
      <w:r>
        <w:rPr/>
        <w:t>[[@Bible:Act 14:15 ]][[14:15 &gt;&gt; Act 14:15]] {{field-on:Bible}} и казваха: О мъже, защо правите това? И ние сме подобострастни вам человеци, и проповедваме ви да се обърнете от тези суетни идоли към Бога живаго, който е сътворил небето и земята и морето и всичко що има в тех; {{field-off:Bible}}</w:t>
      </w:r>
    </w:p>
    <w:p>
      <w:pPr>
        <w:pStyle w:val="Normal"/>
        <w:rPr/>
      </w:pPr>
      <w:r>
        <w:rPr/>
        <w:t>[[@Bible:Act 14:16 ]][[14:16 &gt;&gt; Act 14:16]] {{field-on:Bible}} който в преминалите родове оставил бе всичките народи да ходят по своите пътища, {{field-off:Bible}}</w:t>
      </w:r>
    </w:p>
    <w:p>
      <w:pPr>
        <w:pStyle w:val="Normal"/>
        <w:rPr/>
      </w:pPr>
      <w:r>
        <w:rPr/>
        <w:t>[[@Bible:Act 14:17 ]][[14:17 &gt;&gt; Act 14:17]] {{field-on:Bible}} ако и да не е оставил себе си несвидетелствуван, понеже е правил добрини, и давал ни е дъждове от небето и плодоносни времена, и напълнял е с храна и веселба сърдцата ни. {{field-off:Bible}}</w:t>
      </w:r>
    </w:p>
    <w:p>
      <w:pPr>
        <w:pStyle w:val="Normal"/>
        <w:rPr/>
      </w:pPr>
      <w:r>
        <w:rPr/>
        <w:t>[[@Bible:Act 14:18 ]][[14:18 &gt;&gt; Act 14:18]] {{field-on:Bible}} И това като казваха едвам възпреха народите да им не принесат жертва. {{field-off:Bible}}</w:t>
      </w:r>
    </w:p>
    <w:p>
      <w:pPr>
        <w:pStyle w:val="Normal"/>
        <w:rPr/>
      </w:pPr>
      <w:r>
        <w:rPr/>
        <w:t>[[@Bible:Act 14:19 ]][[14:19 &gt;&gt; Act 14:19]] {{field-on:Bible}} Между това дойдоха Юдеи от Антиохия и Икония които убедиха народа та биха Павла с камене, и го извлекоха вън из града като го възмнеха че е умрел. {{field-off:Bible}}</w:t>
      </w:r>
    </w:p>
    <w:p>
      <w:pPr>
        <w:pStyle w:val="Normal"/>
        <w:rPr/>
      </w:pPr>
      <w:r>
        <w:rPr/>
        <w:t>[[@Bible:Act 14:20 ]][[14:20 &gt;&gt; Act 14:20]] {{field-on:Bible}} А когато го обиколиха учениците стана та влезе в града; и на утринта отиде с Варнава в Дервия. {{field-off:Bible}}</w:t>
      </w:r>
    </w:p>
    <w:p>
      <w:pPr>
        <w:pStyle w:val="Normal"/>
        <w:rPr/>
      </w:pPr>
      <w:r>
        <w:rPr/>
        <w:t>[[@Bible:Act 14:21 ]][[14:21 &gt;&gt; Act 14:21]] {{field-on:Bible}} И като проповедваха евангелието и в този град и научиха мнозина, върнаха се в Листра и Икония и Антиохия, {{field-off:Bible}}</w:t>
      </w:r>
    </w:p>
    <w:p>
      <w:pPr>
        <w:pStyle w:val="Normal"/>
        <w:rPr/>
      </w:pPr>
      <w:r>
        <w:rPr/>
        <w:t>[[@Bible:Act 14:22 ]][[14:22 &gt;&gt; Act 14:22]] {{field-on:Bible}} и утвърдяваха душите на учениците като ги увещаваха да пребъдват във верата; и поучаваха ги че с много скърби требва да влезем в царството Божие. {{field-off:Bible}}</w:t>
      </w:r>
    </w:p>
    <w:p>
      <w:pPr>
        <w:pStyle w:val="Normal"/>
        <w:rPr/>
      </w:pPr>
      <w:r>
        <w:rPr/>
        <w:t>[[@Bible:Act 14:23 ]][[14:23 &gt;&gt; Act 14:23]] {{field-on:Bible}} И като им ръкоположиха презвитери на всека църква, и се помолиха с пост, предадоха ги Господу в когото беха повервали. {{field-off:Bible}}</w:t>
      </w:r>
    </w:p>
    <w:p>
      <w:pPr>
        <w:pStyle w:val="Normal"/>
        <w:rPr/>
      </w:pPr>
      <w:r>
        <w:rPr/>
        <w:t>[[@Bible:Act 14:24 ]][[14:24 &gt;&gt; Act 14:24]] {{field-on:Bible}} И като минаха през Писидия дойдоха в Памфилия; {{field-off:Bible}}</w:t>
      </w:r>
    </w:p>
    <w:p>
      <w:pPr>
        <w:pStyle w:val="Normal"/>
        <w:rPr/>
      </w:pPr>
      <w:r>
        <w:rPr/>
        <w:t>[[@Bible:Act 14:25 ]][[14:25 &gt;&gt; Act 14:25]] {{field-on:Bible}} и проповедаха словото в Пергия, и слезоха в Аталия; {{field-off:Bible}}</w:t>
      </w:r>
    </w:p>
    <w:p>
      <w:pPr>
        <w:pStyle w:val="Normal"/>
        <w:rPr/>
      </w:pPr>
      <w:r>
        <w:rPr/>
        <w:t>[[@Bible:Act 14:26 ]][[14:26 &gt;&gt; Act 14:26]] {{field-on:Bible}} и от там отплуваха в Антиохия, от дето беха препоръчени на Божията благодат за делото което извършиха. {{field-off:Bible}}</w:t>
      </w:r>
    </w:p>
    <w:p>
      <w:pPr>
        <w:pStyle w:val="Normal"/>
        <w:rPr/>
      </w:pPr>
      <w:r>
        <w:rPr/>
        <w:t>[[@Bible:Act 14:27 ]][[14:27 &gt;&gt; Act 14:27]] {{field-on:Bible}} И като дойдоха та събраха църквата, известиха всичко което стори Бог чрез тех, и как отвори за езичниците вратата на верата. {{field-off:Bible}}</w:t>
      </w:r>
    </w:p>
    <w:p>
      <w:pPr>
        <w:pStyle w:val="Normal"/>
        <w:rPr/>
      </w:pPr>
      <w:r>
        <w:rPr/>
        <w:t>[[@Bible:Act 14:28 ]][[14:28 &gt;&gt; Act 14:28]] {{field-on:Bible}} И преседеха там доста време с учениците. {{field-off:Bible}}</w:t>
      </w:r>
    </w:p>
    <w:p>
      <w:pPr>
        <w:pStyle w:val="Heading2"/>
        <w:rPr/>
      </w:pPr>
      <w:r>
        <w:rPr/>
        <w:t>Глава 15</w:t>
      </w:r>
    </w:p>
    <w:p>
      <w:pPr>
        <w:pStyle w:val="Normal"/>
        <w:rPr/>
      </w:pPr>
      <w:r>
        <w:rPr/>
        <w:t>[[@Bible:Act 15:1 ]][[15:1 &gt;&gt; Act 15:1]] {{field-on:Bible}} А некои, които беха слезли от Юдея учеха братята че: Ако се не обрежете по обичаю Моисееву не можете да бъдете спасени. {{field-off:Bible}}</w:t>
      </w:r>
    </w:p>
    <w:p>
      <w:pPr>
        <w:pStyle w:val="Normal"/>
        <w:rPr/>
      </w:pPr>
      <w:r>
        <w:rPr/>
        <w:t>[[@Bible:Act 15:2 ]][[15:2 &gt;&gt; Act 15:2]] {{field-on:Bible}} И тъй, като стана много препиране и разискване помежду тех и Павла и Варнава, отредиха да възлезе Павел и Варнава и некои други от тех в Ерусалим до апостолите и презвитерите за този въпрос. {{field-off:Bible}}</w:t>
      </w:r>
    </w:p>
    <w:p>
      <w:pPr>
        <w:pStyle w:val="Normal"/>
        <w:rPr/>
      </w:pPr>
      <w:r>
        <w:rPr/>
        <w:t>[[@Bible:Act 15:3 ]][[15:3 &gt;&gt; Act 15:3]] {{field-on:Bible}} И тъй, изпроводени от църквата, те минуваха през Финикия и Самария и разказваха обръщането на езичниците; и причиняваха радост голема на всичките братя. {{field-off:Bible}}</w:t>
      </w:r>
    </w:p>
    <w:p>
      <w:pPr>
        <w:pStyle w:val="Normal"/>
        <w:rPr/>
      </w:pPr>
      <w:r>
        <w:rPr/>
        <w:t>[[@Bible:Act 15:4 ]][[15:4 &gt;&gt; Act 15:4]] {{field-on:Bible}} А като дойдоха в Ерусалим, приеха се от църквата и от апостолите и презвитерите, и известиха все що стори Бог чрез тех. {{field-off:Bible}}</w:t>
      </w:r>
    </w:p>
    <w:p>
      <w:pPr>
        <w:pStyle w:val="Normal"/>
        <w:rPr/>
      </w:pPr>
      <w:r>
        <w:rPr/>
        <w:t>[[@Bible:Act 15:5 ]][[15:5 &gt;&gt; Act 15:5]] {{field-on:Bible}} Но станаха некои от Фарисейската ерес които беха повервали, и казваха че требва да се обрезват езичниците, и да им се заръча да държат Моисеевия закон. {{field-off:Bible}}</w:t>
      </w:r>
    </w:p>
    <w:p>
      <w:pPr>
        <w:pStyle w:val="Normal"/>
        <w:rPr/>
      </w:pPr>
      <w:r>
        <w:rPr/>
        <w:t>[[@Bible:Act 15:6 ]][[15:6 &gt;&gt; Act 15:6]] {{field-on:Bible}} И събраха се апостолите и презвитерите да разгледат това нещо. {{field-off:Bible}}</w:t>
      </w:r>
    </w:p>
    <w:p>
      <w:pPr>
        <w:pStyle w:val="Normal"/>
        <w:rPr/>
      </w:pPr>
      <w:r>
        <w:rPr/>
        <w:t>[[@Bible:Act 15:7 ]][[15:7 &gt;&gt; Act 15:7]] {{field-on:Bible}} И след много разискване стана Петър и рече им: Мъже братие, вие знаете как Бог от първите дни избра между нас чрез моите уста да чуят езичниците словото на евангелието и да поверват. {{field-off:Bible}}</w:t>
      </w:r>
    </w:p>
    <w:p>
      <w:pPr>
        <w:pStyle w:val="Normal"/>
        <w:rPr/>
      </w:pPr>
      <w:r>
        <w:rPr/>
        <w:t>[[@Bible:Act 15:8 ]][[15:8 &gt;&gt; Act 15:8]] {{field-on:Bible}} И сърдцеведец Бог свидетелствува тем като им даде Духа Светаго както и нам; {{field-off:Bible}}</w:t>
      </w:r>
    </w:p>
    <w:p>
      <w:pPr>
        <w:pStyle w:val="Normal"/>
        <w:rPr/>
      </w:pPr>
      <w:r>
        <w:rPr/>
        <w:t>[[@Bible:Act 15:9 ]][[15:9 &gt;&gt; Act 15:9]] {{field-on:Bible}} и не направи никаква разлика между нас и тех като очисти сърцата им с верата. {{field-off:Bible}}</w:t>
      </w:r>
    </w:p>
    <w:p>
      <w:pPr>
        <w:pStyle w:val="Normal"/>
        <w:rPr/>
      </w:pPr>
      <w:r>
        <w:rPr/>
        <w:t>[[@Bible:Act 15:10 ]][[15:10 &gt;&gt; Act 15:10]] {{field-on:Bible}} Сега прочее защо изкушавате Бога, да налагате на учениците на шията хомот който нито отците ни нито ние можехме да носим? {{field-off:Bible}}</w:t>
      </w:r>
    </w:p>
    <w:p>
      <w:pPr>
        <w:pStyle w:val="Normal"/>
        <w:rPr/>
      </w:pPr>
      <w:r>
        <w:rPr/>
        <w:t>[[@Bible:Act 15:11 ]][[15:11 &gt;&gt; Act 15:11]] {{field-on:Bible}} Но ние верваме че с благодатта на Господа Исуса Христа ще се спасим както и те. {{field-off:Bible}}</w:t>
      </w:r>
    </w:p>
    <w:p>
      <w:pPr>
        <w:pStyle w:val="Normal"/>
        <w:rPr/>
      </w:pPr>
      <w:r>
        <w:rPr/>
        <w:t>[[@Bible:Act 15:12 ]][[15:12 &gt;&gt; Act 15:12]] {{field-on:Bible}} Тогава млъкна всичкото множество, и слушаха Варнава и Павла които разказваха колкото знамения и чудеса стори Бог чрез тех между езичниците. {{field-off:Bible}}</w:t>
      </w:r>
    </w:p>
    <w:p>
      <w:pPr>
        <w:pStyle w:val="Normal"/>
        <w:rPr/>
      </w:pPr>
      <w:r>
        <w:rPr/>
        <w:t>[[@Bible:Act 15:13 ]][[15:13 &gt;&gt; Act 15:13]] {{field-on:Bible}} И след техното замълчаване, отговори Яков и рече: Мъже братие, послушате мене: {{field-off:Bible}}</w:t>
      </w:r>
    </w:p>
    <w:p>
      <w:pPr>
        <w:pStyle w:val="Normal"/>
        <w:rPr/>
      </w:pPr>
      <w:r>
        <w:rPr/>
        <w:t>[[@Bible:Act 15:14 ]][[15:14 &gt;&gt; Act 15:14]] {{field-on:Bible}} Симеон изясни по кой начин Бог най-напред посети езичниците да вземе от тех народ за своето име. {{field-off:Bible}}</w:t>
      </w:r>
    </w:p>
    <w:p>
      <w:pPr>
        <w:pStyle w:val="Normal"/>
        <w:rPr/>
      </w:pPr>
      <w:r>
        <w:rPr/>
        <w:t>[[@Bible:Act 15:15 ]][[15:15 &gt;&gt; Act 15:15]] {{field-on:Bible}} И с това са съгласни и пророческите словеса, както е писано: {{field-off:Bible}}</w:t>
      </w:r>
    </w:p>
    <w:p>
      <w:pPr>
        <w:pStyle w:val="Normal"/>
        <w:rPr/>
      </w:pPr>
      <w:r>
        <w:rPr/>
        <w:t>[[@Bible:Act 15:16 ]][[15:16 &gt;&gt; Act 15:16]] {{field-on:Bible}} "След това ще се върна и ще съградя падналата скиния Давидова, и развалините й ще съградя пак, и ще я изправя; {{field-off:Bible}}</w:t>
      </w:r>
    </w:p>
    <w:p>
      <w:pPr>
        <w:pStyle w:val="Normal"/>
        <w:rPr/>
      </w:pPr>
      <w:r>
        <w:rPr/>
        <w:t>[[@Bible:Act 15:17 ]][[15:17 &gt;&gt; Act 15:17]] {{field-on:Bible}} за да потърсят Господа другите человеци и всичките народи над които се нарече моето име, казва Господ който прави всичко това." {{field-off:Bible}}</w:t>
      </w:r>
    </w:p>
    <w:p>
      <w:pPr>
        <w:pStyle w:val="Normal"/>
        <w:rPr/>
      </w:pPr>
      <w:r>
        <w:rPr/>
        <w:t>[[@Bible:Act 15:18 ]][[15:18 &gt;&gt; Act 15:18]] {{field-on:Bible}} От века са познати Богу всичките негови дела. {{field-off:Bible}}</w:t>
      </w:r>
    </w:p>
    <w:p>
      <w:pPr>
        <w:pStyle w:val="Normal"/>
        <w:rPr/>
      </w:pPr>
      <w:r>
        <w:rPr/>
        <w:t>[[@Bible:Act 15:19 ]][[15:19 &gt;&gt; Act 15:19]] {{field-on:Bible}} За това аз садя да не отеготяваме тези от езичниците които се обръщат към Бога; {{field-off:Bible}}</w:t>
      </w:r>
    </w:p>
    <w:p>
      <w:pPr>
        <w:pStyle w:val="Normal"/>
        <w:rPr/>
      </w:pPr>
      <w:r>
        <w:rPr/>
        <w:t>[[@Bible:Act 15:20 ]][[15:20 &gt;&gt; Act 15:20]] {{field-on:Bible}} но да им пишем да се вардят от скверните жертви идолски, и от блудство, и от удавенина, и от кръв. {{field-off:Bible}}</w:t>
      </w:r>
    </w:p>
    <w:p>
      <w:pPr>
        <w:pStyle w:val="Normal"/>
        <w:rPr/>
      </w:pPr>
      <w:r>
        <w:rPr/>
        <w:t>[[@Bible:Act 15:21 ]][[15:21 &gt;&gt; Act 15:21]] {{field-on:Bible}} Защото Моисей от ветхо време по всичките градове има които да го проповедват: прочита се и всяка събота в съборищата. {{field-off:Bible}}</w:t>
      </w:r>
    </w:p>
    <w:p>
      <w:pPr>
        <w:pStyle w:val="Normal"/>
        <w:rPr/>
      </w:pPr>
      <w:r>
        <w:rPr/>
        <w:t>[[@Bible:Act 15:22 ]][[15:22 &gt;&gt; Act 15:22]] {{field-on:Bible}} Тогаз апостолите и презвитерите с всичката църква намериха за добро да изберат от тех си человеци, и да ги проводят в Антиохия с Павла и Варнава; а избраха Юда нарицаемаго Варсава и Сила, мъже отлични между братята; {{field-off:Bible}}</w:t>
      </w:r>
    </w:p>
    <w:p>
      <w:pPr>
        <w:pStyle w:val="Normal"/>
        <w:rPr/>
      </w:pPr>
      <w:r>
        <w:rPr/>
        <w:t>[[@Bible:Act 15:23 ]][[15:23 &gt;&gt; Act 15:23]] {{field-on:Bible}} и писаха им по тех така: От апостолите и презвитерите и братята поздравление до тези които са от езичниците братя в Антиохия, Сирия и Киликия. {{field-off:Bible}}</w:t>
      </w:r>
    </w:p>
    <w:p>
      <w:pPr>
        <w:pStyle w:val="Normal"/>
        <w:rPr/>
      </w:pPr>
      <w:r>
        <w:rPr/>
        <w:t>[[@Bible:Act 15:24 ]][[15:24 &gt;&gt; Act 15:24]] {{field-on:Bible}} Понеже чухме че некои като излезоха от нас смутиха ви с думи, и развращават душите ви, като ви казват да се обрезвате и да държите закона, а ние не сме им поръчали това; {{field-off:Bible}}</w:t>
      </w:r>
    </w:p>
    <w:p>
      <w:pPr>
        <w:pStyle w:val="Normal"/>
        <w:rPr/>
      </w:pPr>
      <w:r>
        <w:rPr/>
        <w:t>[[@Bible:Act 15:25 ]][[15:25 &gt;&gt; Act 15:25]] {{field-on:Bible}} ние като се събрахме единодушно видехме за добро да изберем мъже и да проводим до вас, наедно с любезните нам Варнава и Павла, {{field-off:Bible}}</w:t>
      </w:r>
    </w:p>
    <w:p>
      <w:pPr>
        <w:pStyle w:val="Normal"/>
        <w:rPr/>
      </w:pPr>
      <w:r>
        <w:rPr/>
        <w:t>[[@Bible:Act 15:26 ]][[15:26 &gt;&gt; Act 15:26]] {{field-on:Bible}} человеци които са предали душите си за името на Господа нашего Исуса Христа. {{field-off:Bible}}</w:t>
      </w:r>
    </w:p>
    <w:p>
      <w:pPr>
        <w:pStyle w:val="Normal"/>
        <w:rPr/>
      </w:pPr>
      <w:r>
        <w:rPr/>
        <w:t>[[@Bible:Act 15:27 ]][[15:27 &gt;&gt; Act 15:27]] {{field-on:Bible}} И така провождаме Юда и Сила да ви възвестят и те устно истото. {{field-off:Bible}}</w:t>
      </w:r>
    </w:p>
    <w:p>
      <w:pPr>
        <w:pStyle w:val="Normal"/>
        <w:rPr/>
      </w:pPr>
      <w:r>
        <w:rPr/>
        <w:t>[[@Bible:Act 15:28 ]][[15:28 &gt;&gt; Act 15:28]] {{field-on:Bible}} Защото се виде угодно Светому Духу и нам да ви не налагаме повече никоя тегота освен тези най-нуждните: {{field-off:Bible}}</w:t>
      </w:r>
    </w:p>
    <w:p>
      <w:pPr>
        <w:pStyle w:val="Normal"/>
        <w:rPr/>
      </w:pPr>
      <w:r>
        <w:rPr/>
        <w:t>[[@Bible:Act 15:29 ]][[15:29 &gt;&gt; Act 15:29]] {{field-on:Bible}} да се вардите от идолски жертви, и от кръв, и от удавенина, и от блуд; от които като се пазите добре ще сторите: Здрави бъдете. {{field-off:Bible}}</w:t>
      </w:r>
    </w:p>
    <w:p>
      <w:pPr>
        <w:pStyle w:val="Normal"/>
        <w:rPr/>
      </w:pPr>
      <w:r>
        <w:rPr/>
        <w:t>[[@Bible:Act 15:30 ]][[15:30 &gt;&gt; Act 15:30]] {{field-on:Bible}} И така те проводени дойдоха в Антиохия, и като събраха множеството на верващите дадоха им писмото. {{field-off:Bible}}</w:t>
      </w:r>
    </w:p>
    <w:p>
      <w:pPr>
        <w:pStyle w:val="Normal"/>
        <w:rPr/>
      </w:pPr>
      <w:r>
        <w:rPr/>
        <w:t>[[@Bible:Act 15:31 ]][[15:31 &gt;&gt; Act 15:31]] {{field-on:Bible}} И те като го прочетоха зарадваха се за утешението. {{field-off:Bible}}</w:t>
      </w:r>
    </w:p>
    <w:p>
      <w:pPr>
        <w:pStyle w:val="Normal"/>
        <w:rPr/>
      </w:pPr>
      <w:r>
        <w:rPr/>
        <w:t>[[@Bible:Act 15:32 ]][[15:32 &gt;&gt; Act 15:32]] {{field-on:Bible}} А Юда и Сила, като беха и те пророци, с много думи увещаха братята и утвърдиха ги. {{field-off:Bible}}</w:t>
      </w:r>
    </w:p>
    <w:p>
      <w:pPr>
        <w:pStyle w:val="Normal"/>
        <w:rPr/>
      </w:pPr>
      <w:r>
        <w:rPr/>
        <w:t>[[@Bible:Act 15:33 ]][[15:33 &gt;&gt; Act 15:33]] {{field-on:Bible}} И от как преседеха там неколко време, оставиха ги братята с миром да се върнат при апостолите. {{field-off:Bible}}</w:t>
      </w:r>
    </w:p>
    <w:p>
      <w:pPr>
        <w:pStyle w:val="Normal"/>
        <w:rPr/>
      </w:pPr>
      <w:r>
        <w:rPr/>
        <w:t>[[@Bible:Act 15:34 ]][[15:34 &gt;&gt; Act 15:34]] {{field-on:Bible}} Но Сила виде за добро да поседи още там. {{field-off:Bible}}</w:t>
      </w:r>
    </w:p>
    <w:p>
      <w:pPr>
        <w:pStyle w:val="Normal"/>
        <w:rPr/>
      </w:pPr>
      <w:r>
        <w:rPr/>
        <w:t>[[@Bible:Act 15:35 ]][[15:35 &gt;&gt; Act 15:35]] {{field-on:Bible}} А Павел и Варнава се намерваха в Антиохия, и учеха и проповедваха словото Господне, наедно с мнозина други. {{field-off:Bible}}</w:t>
      </w:r>
    </w:p>
    <w:p>
      <w:pPr>
        <w:pStyle w:val="Normal"/>
        <w:rPr/>
      </w:pPr>
      <w:r>
        <w:rPr/>
        <w:t>[[@Bible:Act 15:36 ]][[15:36 &gt;&gt; Act 15:36]] {{field-on:Bible}} И след неколко дни рече Павел на Варнава: Да се върнем сега по всичките градове в които сме проповедвали словото Господне, и да нагледаме братята си как са. {{field-off:Bible}}</w:t>
      </w:r>
    </w:p>
    <w:p>
      <w:pPr>
        <w:pStyle w:val="Normal"/>
        <w:rPr/>
      </w:pPr>
      <w:r>
        <w:rPr/>
        <w:t>[[@Bible:Act 15:37 ]][[15:37 &gt;&gt; Act 15:37]] {{field-on:Bible}} И Варнава беше на мнение да вземат със себе си Иоана нарицаем Марка; {{field-off:Bible}}</w:t>
      </w:r>
    </w:p>
    <w:p>
      <w:pPr>
        <w:pStyle w:val="Normal"/>
        <w:rPr/>
      </w:pPr>
      <w:r>
        <w:rPr/>
        <w:t>[[@Bible:Act 15:38 ]][[15:38 &gt;&gt; Act 15:38]] {{field-on:Bible}} а Павел не намерваше за добро да вземат със себе си тогоз който се бе отлъчил от тех още от Памфилия и не отиде с тех на делото. {{field-off:Bible}}</w:t>
      </w:r>
    </w:p>
    <w:p>
      <w:pPr>
        <w:pStyle w:val="Normal"/>
        <w:rPr/>
      </w:pPr>
      <w:r>
        <w:rPr/>
        <w:t>[[@Bible:Act 15:39 ]][[15:39 &gt;&gt; Act 15:39]] {{field-on:Bible}} И тъй, стана разпра помежду им, така що отлъчиха се един от друг; и Варнава взе Марка та отплува в Кипър; {{field-off:Bible}}</w:t>
      </w:r>
    </w:p>
    <w:p>
      <w:pPr>
        <w:pStyle w:val="Normal"/>
        <w:rPr/>
      </w:pPr>
      <w:r>
        <w:rPr/>
        <w:t>[[@Bible:Act 15:40 ]][[15:40 &gt;&gt; Act 15:40]] {{field-on:Bible}} а Павел си избра Сила и тръгна, препоръчен от братята на Божията благодат. {{field-off:Bible}}</w:t>
      </w:r>
    </w:p>
    <w:p>
      <w:pPr>
        <w:pStyle w:val="Normal"/>
        <w:rPr/>
      </w:pPr>
      <w:r>
        <w:rPr/>
        <w:t>[[@Bible:Act 15:41 ]][[15:41 &gt;&gt; Act 15:41]] {{field-on:Bible}} И заминуваше през Сирия и Киликия и утвърждаваше църквите. {{field-off:Bible}}</w:t>
      </w:r>
    </w:p>
    <w:p>
      <w:pPr>
        <w:pStyle w:val="Heading2"/>
        <w:rPr/>
      </w:pPr>
      <w:r>
        <w:rPr/>
        <w:t>Глава 16</w:t>
      </w:r>
    </w:p>
    <w:p>
      <w:pPr>
        <w:pStyle w:val="Normal"/>
        <w:rPr/>
      </w:pPr>
      <w:r>
        <w:rPr/>
        <w:t>[[@Bible:Act 16:1 ]][[16:1 &gt;&gt; Act 16:1]] {{field-on:Bible}} И пристигна в Дервия и Листра; и, ето, имаше там некой ученик на име Тимотей, син на некоя си жена Еврейка повервала, а баща му бе Елин; {{field-off:Bible}}</w:t>
      </w:r>
    </w:p>
    <w:p>
      <w:pPr>
        <w:pStyle w:val="Normal"/>
        <w:rPr/>
      </w:pPr>
      <w:r>
        <w:rPr/>
        <w:t>[[@Bible:Act 16:2 ]][[16:2 &gt;&gt; Act 16:2]] {{field-on:Bible}} който ученик беше свидетелствуван от братята в Листра и Икония. {{field-off:Bible}}</w:t>
      </w:r>
    </w:p>
    <w:p>
      <w:pPr>
        <w:pStyle w:val="Normal"/>
        <w:rPr/>
      </w:pPr>
      <w:r>
        <w:rPr/>
        <w:t>[[@Bible:Act 16:3 ]][[16:3 &gt;&gt; Act 16:3]] {{field-on:Bible}} И поиска го Павел да отиде той с него; и взе го и обреза го, зарад Юдеите които беха по тези места; понеже всички знаеха баща му че беше Елин. {{field-off:Bible}}</w:t>
      </w:r>
    </w:p>
    <w:p>
      <w:pPr>
        <w:pStyle w:val="Normal"/>
        <w:rPr/>
      </w:pPr>
      <w:r>
        <w:rPr/>
        <w:t>[[@Bible:Act 16:4 ]][[16:4 &gt;&gt; Act 16:4]] {{field-on:Bible}} И като ходеха по градовете, предаваха им да държат наредбите удобрени от апостолите и презвитерите в Ерусалим. {{field-off:Bible}}</w:t>
      </w:r>
    </w:p>
    <w:p>
      <w:pPr>
        <w:pStyle w:val="Normal"/>
        <w:rPr/>
      </w:pPr>
      <w:r>
        <w:rPr/>
        <w:t>[[@Bible:Act 16:5 ]][[16:5 &gt;&gt; Act 16:5]] {{field-on:Bible}} И така църквите се утвърдяваха във верата, и от ден на ден числото им се умножаваше. {{field-off:Bible}}</w:t>
      </w:r>
    </w:p>
    <w:p>
      <w:pPr>
        <w:pStyle w:val="Normal"/>
        <w:rPr/>
      </w:pPr>
      <w:r>
        <w:rPr/>
        <w:t>[[@Bible:Act 16:6 ]][[16:6 &gt;&gt; Act 16:6]] {{field-on:Bible}} И като преминаха Фригия и Галатийската земя, понеже им се възбрани от Духа Светаго да проповедат словото в Азия, {{field-off:Bible}}</w:t>
      </w:r>
    </w:p>
    <w:p>
      <w:pPr>
        <w:pStyle w:val="Normal"/>
        <w:rPr/>
      </w:pPr>
      <w:r>
        <w:rPr/>
        <w:t>[[@Bible:Act 16:7 ]][[16:7 &gt;&gt; Act 16:7]] {{field-on:Bible}} дойдоха в Мизия, и предприемаха да идат във Витиния; но Духът не им допусти. {{field-off:Bible}}</w:t>
      </w:r>
    </w:p>
    <w:p>
      <w:pPr>
        <w:pStyle w:val="Normal"/>
        <w:rPr/>
      </w:pPr>
      <w:r>
        <w:rPr/>
        <w:t>[[@Bible:Act 16:8 ]][[16:8 &gt;&gt; Act 16:8]] {{field-on:Bible}} И като изминаха Мизия, слезоха в Троада. {{field-off:Bible}}</w:t>
      </w:r>
    </w:p>
    <w:p>
      <w:pPr>
        <w:pStyle w:val="Normal"/>
        <w:rPr/>
      </w:pPr>
      <w:r>
        <w:rPr/>
        <w:t>[[@Bible:Act 16:9 ]][[16:9 &gt;&gt; Act 16:9]] {{field-on:Bible}} И яви се Павлу нощем видение: человек некой си Македонец стоеше та му се молеше и казваше: Мини в Македония и помогни ни. {{field-off:Bible}}</w:t>
      </w:r>
    </w:p>
    <w:p>
      <w:pPr>
        <w:pStyle w:val="Normal"/>
        <w:rPr/>
      </w:pPr>
      <w:r>
        <w:rPr/>
        <w:t>[[@Bible:Act 16:10 ]][[16:10 &gt;&gt; Act 16:10]] {{field-on:Bible}} И щом виде видението тутакси поискахме да идем в Македония, като разумехме че Господ ни призовава да проповедваме евангелието на тех. {{field-off:Bible}}</w:t>
      </w:r>
    </w:p>
    <w:p>
      <w:pPr>
        <w:pStyle w:val="Normal"/>
        <w:rPr/>
      </w:pPr>
      <w:r>
        <w:rPr/>
        <w:t>[[@Bible:Act 16:11 ]][[16:11 &gt;&gt; Act 16:11]] {{field-on:Bible}} И тъй, като се отвезохме от Троада, преминахме право на Самотрак, и на утринта в Неапол, {{field-off:Bible}}</w:t>
      </w:r>
    </w:p>
    <w:p>
      <w:pPr>
        <w:pStyle w:val="Normal"/>
        <w:rPr/>
      </w:pPr>
      <w:r>
        <w:rPr/>
        <w:t>[[@Bible:Act 16:12 ]][[16:12 &gt;&gt; Act 16:12]] {{field-on:Bible}} и от там във Филипи, който е първий град на онази част от Македония, и поселение Римско. В този град преседехме неколко дена; {{field-off:Bible}}</w:t>
      </w:r>
    </w:p>
    <w:p>
      <w:pPr>
        <w:pStyle w:val="Normal"/>
        <w:rPr/>
      </w:pPr>
      <w:r>
        <w:rPr/>
        <w:t>[[@Bible:Act 16:13 ]][[16:13 &gt;&gt; Act 16:13]] {{field-on:Bible}} и в съботата излезохме вън от града край една река дето имаше обичай да става молба, и седнахме та говорехме на събраните там жени. {{field-off:Bible}}</w:t>
      </w:r>
    </w:p>
    <w:p>
      <w:pPr>
        <w:pStyle w:val="Normal"/>
        <w:rPr/>
      </w:pPr>
      <w:r>
        <w:rPr/>
        <w:t>[[@Bible:Act 16:14 ]][[16:14 &gt;&gt; Act 16:14]] {{field-on:Bible}} И некоя си богобоязлива жена на име Лидия, от град Тиатир, която продаваше багреници, слушаше; и ней Господ отвори сърдцето да внимава на това което Павел говореше. {{field-off:Bible}}</w:t>
      </w:r>
    </w:p>
    <w:p>
      <w:pPr>
        <w:pStyle w:val="Normal"/>
        <w:rPr/>
      </w:pPr>
      <w:r>
        <w:rPr/>
        <w:t>[[@Bible:Act 16:15 ]][[16:15 &gt;&gt; Act 16:15]] {{field-on:Bible}} И като се кръсти тя и домът й, помоли ни се и казваше: Ако ме припознавате че съм верна Господу, влезте в къщата ми да седите. И принуди ни. {{field-off:Bible}}</w:t>
      </w:r>
    </w:p>
    <w:p>
      <w:pPr>
        <w:pStyle w:val="Normal"/>
        <w:rPr/>
      </w:pPr>
      <w:r>
        <w:rPr/>
        <w:t>[[@Bible:Act 16:16 ]][[16:16 &gt;&gt; Act 16:16]] {{field-on:Bible}} И като отхождахме на молба, срещна ни една слугиня която имаше дух предвещателен, която даваше много печалба на господарите си като проричаше. {{field-off:Bible}}</w:t>
      </w:r>
    </w:p>
    <w:p>
      <w:pPr>
        <w:pStyle w:val="Normal"/>
        <w:rPr/>
      </w:pPr>
      <w:r>
        <w:rPr/>
        <w:t>[[@Bible:Act 16:17 ]][[16:17 &gt;&gt; Act 16:17]] {{field-on:Bible}} Тя вървеше след Павла и нас, и викаше и казваше: Тези человеци са раби на Бога Вишнаго, които проповедват нам път на спасение. {{field-off:Bible}}</w:t>
      </w:r>
    </w:p>
    <w:p>
      <w:pPr>
        <w:pStyle w:val="Normal"/>
        <w:rPr/>
      </w:pPr>
      <w:r>
        <w:rPr/>
        <w:t>[[@Bible:Act 16:18 ]][[16:18 &gt;&gt; Act 16:18]] {{field-on:Bible}} Това правеше много дни наред. И понеже дотегна на Павла, обърна се и рече духу: Повелявам ти в името на Исуса Христа да излезеш из нея. И излезе в тоз час. {{field-off:Bible}}</w:t>
      </w:r>
    </w:p>
    <w:p>
      <w:pPr>
        <w:pStyle w:val="Normal"/>
        <w:rPr/>
      </w:pPr>
      <w:r>
        <w:rPr/>
        <w:t>[[@Bible:Act 16:19 ]][[16:19 &gt;&gt; Act 16:19]] {{field-on:Bible}} А като видеха господарите й че изчезна надеждата на печалбата им, уловиха Павла и Сила и завлекоха ги на тържището при началниците. {{field-off:Bible}}</w:t>
      </w:r>
    </w:p>
    <w:p>
      <w:pPr>
        <w:pStyle w:val="Normal"/>
        <w:rPr/>
      </w:pPr>
      <w:r>
        <w:rPr/>
        <w:t>[[@Bible:Act 16:20 ]][[16:20 &gt;&gt; Act 16:20]] {{field-on:Bible}} И като ги изведоха при войводите рекоха: Тези человеци са Юдеи, и смущават града ни, {{field-off:Bible}}</w:t>
      </w:r>
    </w:p>
    <w:p>
      <w:pPr>
        <w:pStyle w:val="Normal"/>
        <w:rPr/>
      </w:pPr>
      <w:r>
        <w:rPr/>
        <w:t>[[@Bible:Act 16:21 ]][[16:21 &gt;&gt; Act 16:21]] {{field-on:Bible}} и проповедват обичаи които нам, като Римляни, не ни е простено да ги приимаме нито да ги правим. {{field-off:Bible}}</w:t>
      </w:r>
    </w:p>
    <w:p>
      <w:pPr>
        <w:pStyle w:val="Normal"/>
        <w:rPr/>
      </w:pPr>
      <w:r>
        <w:rPr/>
        <w:t>[[@Bible:Act 16:22 ]][[16:22 &gt;&gt; Act 16:22]] {{field-on:Bible}} И навали народът върх тех; и войводите разкъсаха дрехите им, и заповедаха да ги бият с тояги. {{field-off:Bible}}</w:t>
      </w:r>
    </w:p>
    <w:p>
      <w:pPr>
        <w:pStyle w:val="Normal"/>
        <w:rPr/>
      </w:pPr>
      <w:r>
        <w:rPr/>
        <w:t>[[@Bible:Act 16:23 ]][[16:23 &gt;&gt; Act 16:23]] {{field-on:Bible}} И като ги биха много туриха ги в тъмница, и заръчаха на тъмничния страж да ги варди здраво; {{field-off:Bible}}</w:t>
      </w:r>
    </w:p>
    <w:p>
      <w:pPr>
        <w:pStyle w:val="Normal"/>
        <w:rPr/>
      </w:pPr>
      <w:r>
        <w:rPr/>
        <w:t>[[@Bible:Act 16:24 ]][[16:24 &gt;&gt; Act 16:24]] {{field-on:Bible}} който като взе таквоз заръчване тури ги в най-вътрешната тъмница, и стегна добре нозете им в клада. {{field-off:Bible}}</w:t>
      </w:r>
    </w:p>
    <w:p>
      <w:pPr>
        <w:pStyle w:val="Normal"/>
        <w:rPr/>
      </w:pPr>
      <w:r>
        <w:rPr/>
        <w:t>[[@Bible:Act 16:25 ]][[16:25 &gt;&gt; Act 16:25]] {{field-on:Bible}} И посреднощ Павел и Сила молеха се и славеха Бога; а запрените ги слушаха. {{field-off:Bible}}</w:t>
      </w:r>
    </w:p>
    <w:p>
      <w:pPr>
        <w:pStyle w:val="Normal"/>
        <w:rPr/>
      </w:pPr>
      <w:r>
        <w:rPr/>
        <w:t>[[@Bible:Act 16:26 ]][[16:26 &gt;&gt; Act 16:26]] {{field-on:Bible}} И внезапно стана трус голем, така щото поклатиха се основанията на тъмницата, и тутакси отвориха се всичките врата, и на всичките оковите се развързаха. {{field-off:Bible}}</w:t>
      </w:r>
    </w:p>
    <w:p>
      <w:pPr>
        <w:pStyle w:val="Normal"/>
        <w:rPr/>
      </w:pPr>
      <w:r>
        <w:rPr/>
        <w:t>[[@Bible:Act 16:27 ]][[16:27 &gt;&gt; Act 16:27]] {{field-on:Bible}} И като се събуди стражарът и виде отворени вратата на тъмницата, измъкна нож и щеше да се убие, понеже мислеше че са избегнали запрените. {{field-off:Bible}}</w:t>
      </w:r>
    </w:p>
    <w:p>
      <w:pPr>
        <w:pStyle w:val="Normal"/>
        <w:rPr/>
      </w:pPr>
      <w:r>
        <w:rPr/>
        <w:t>[[@Bible:Act 16:28 ]][[16:28 &gt;&gt; Act 16:28]] {{field-on:Bible}} Но Павел извика с висок глас и рече: Недей струва никое зло на себе си; защото всинца сме тука. {{field-off:Bible}}</w:t>
      </w:r>
    </w:p>
    <w:p>
      <w:pPr>
        <w:pStyle w:val="Normal"/>
        <w:rPr/>
      </w:pPr>
      <w:r>
        <w:rPr/>
        <w:t>[[@Bible:Act 16:29 ]][[16:29 &gt;&gt; Act 16:29]] {{field-on:Bible}} И поиска стражарът свещи, вскочи вътре, и разтреперан падна пред Павла и Сила; {{field-off:Bible}}</w:t>
      </w:r>
    </w:p>
    <w:p>
      <w:pPr>
        <w:pStyle w:val="Normal"/>
        <w:rPr/>
      </w:pPr>
      <w:r>
        <w:rPr/>
        <w:t>[[@Bible:Act 16:30 ]][[16:30 &gt;&gt; Act 16:30]] {{field-on:Bible}} и изведе ги вън и рече: Господа, що требва да сторя за да се спася? {{field-off:Bible}}</w:t>
      </w:r>
    </w:p>
    <w:p>
      <w:pPr>
        <w:pStyle w:val="Normal"/>
        <w:rPr/>
      </w:pPr>
      <w:r>
        <w:rPr/>
        <w:t>[[@Bible:Act 16:31 ]][[16:31 &gt;&gt; Act 16:31]] {{field-on:Bible}} А те рекоха: Повервай в Господа Исуса Христа, и ще се спасиш ти и домът ти. {{field-off:Bible}}</w:t>
      </w:r>
    </w:p>
    <w:p>
      <w:pPr>
        <w:pStyle w:val="Normal"/>
        <w:rPr/>
      </w:pPr>
      <w:r>
        <w:rPr/>
        <w:t>[[@Bible:Act 16:32 ]][[16:32 &gt;&gt; Act 16:32]] {{field-on:Bible}} И говориха словото Господне нему и на всичките които беха в дома му. {{field-off:Bible}}</w:t>
      </w:r>
    </w:p>
    <w:p>
      <w:pPr>
        <w:pStyle w:val="Normal"/>
        <w:rPr/>
      </w:pPr>
      <w:r>
        <w:rPr/>
        <w:t>[[@Bible:Act 16:33 ]][[16:33 &gt;&gt; Act 16:33]] {{field-on:Bible}} И взе ги в този истия час през нощта та им изми раните; и без забава кръсти се той и своите му всички. {{field-off:Bible}}</w:t>
      </w:r>
    </w:p>
    <w:p>
      <w:pPr>
        <w:pStyle w:val="Normal"/>
        <w:rPr/>
      </w:pPr>
      <w:r>
        <w:rPr/>
        <w:t>[[@Bible:Act 16:34 ]][[16:34 &gt;&gt; Act 16:34]] {{field-on:Bible}} И като ги заведе в къщата си сложи им трапеза; и зарадва се със всичкия си дом защото поверва в Бога. {{field-off:Bible}}</w:t>
      </w:r>
    </w:p>
    <w:p>
      <w:pPr>
        <w:pStyle w:val="Normal"/>
        <w:rPr/>
      </w:pPr>
      <w:r>
        <w:rPr/>
        <w:t>[[@Bible:Act 16:35 ]][[16:35 &gt;&gt; Act 16:35]] {{field-on:Bible}} И когато се разсъмна войводите проводиха паличниците да рекат: Пусни онези человеци. {{field-off:Bible}}</w:t>
      </w:r>
    </w:p>
    <w:p>
      <w:pPr>
        <w:pStyle w:val="Normal"/>
        <w:rPr/>
      </w:pPr>
      <w:r>
        <w:rPr/>
        <w:t>[[@Bible:Act 16:36 ]][[16:36 &gt;&gt; Act 16:36]] {{field-on:Bible}} И стражарът извести тези думи на Павла, че: Войводите проводиха да ви пуснем; и тъй, сега излезте и идете си с миром. {{field-off:Bible}}</w:t>
      </w:r>
    </w:p>
    <w:p>
      <w:pPr>
        <w:pStyle w:val="Normal"/>
        <w:rPr/>
      </w:pPr>
      <w:r>
        <w:rPr/>
        <w:t>[[@Bible:Act 16:37 ]][[16:37 &gt;&gt; Act 16:37]] {{field-on:Bible}} Но Павел им рече: Като ни биха пред народа без да ни съдят, нас които сме Римляни, хвърлиха ни в тъмница, и сега тайно ли ни изваждат? То не става; но те да дойдат и да ни изведат. {{field-off:Bible}}</w:t>
      </w:r>
    </w:p>
    <w:p>
      <w:pPr>
        <w:pStyle w:val="Normal"/>
        <w:rPr/>
      </w:pPr>
      <w:r>
        <w:rPr/>
        <w:t>[[@Bible:Act 16:38 ]][[16:38 &gt;&gt; Act 16:38]] {{field-on:Bible}} И паличниците възвестиха тези думи на войводите; а те като чуха че били Римляни, убояха се; {{field-off:Bible}}</w:t>
      </w:r>
    </w:p>
    <w:p>
      <w:pPr>
        <w:pStyle w:val="Normal"/>
        <w:rPr/>
      </w:pPr>
      <w:r>
        <w:rPr/>
        <w:t>[[@Bible:Act 16:39 ]][[16:39 &gt;&gt; Act 16:39]] {{field-on:Bible}} и дойдоха та ги умолиха, и като ги изведоха молеха им се да излезат из града. {{field-off:Bible}}</w:t>
      </w:r>
    </w:p>
    <w:p>
      <w:pPr>
        <w:pStyle w:val="Normal"/>
        <w:rPr/>
      </w:pPr>
      <w:r>
        <w:rPr/>
        <w:t>[[@Bible:Act 16:40 ]][[16:40 &gt;&gt; Act 16:40]] {{field-on:Bible}} А те като излезоха из тъмницата отидоха у Лидини, и като видеха братята утешиха ги, и от там тръгнаха. {{field-off:Bible}}</w:t>
      </w:r>
    </w:p>
    <w:p>
      <w:pPr>
        <w:pStyle w:val="Heading2"/>
        <w:rPr/>
      </w:pPr>
      <w:r>
        <w:rPr/>
        <w:t>Глава 17</w:t>
      </w:r>
    </w:p>
    <w:p>
      <w:pPr>
        <w:pStyle w:val="Normal"/>
        <w:rPr/>
      </w:pPr>
      <w:r>
        <w:rPr/>
        <w:t>[[@Bible:Act 17:1 ]][[17:1 &gt;&gt; Act 17:1]] {{field-on:Bible}} И като изминаха Амфипол и Аполония дойдоха в Солун, дето беше съборището Юдейско. {{field-off:Bible}}</w:t>
      </w:r>
    </w:p>
    <w:p>
      <w:pPr>
        <w:pStyle w:val="Normal"/>
        <w:rPr/>
      </w:pPr>
      <w:r>
        <w:rPr/>
        <w:t>[[@Bible:Act 17:2 ]][[17:2 &gt;&gt; Act 17:2]] {{field-on:Bible}} И по обичая си Павел влезе при тех, и три съботи наред се разговаряше с тех от писанията, {{field-off:Bible}}</w:t>
      </w:r>
    </w:p>
    <w:p>
      <w:pPr>
        <w:pStyle w:val="Normal"/>
        <w:rPr/>
      </w:pPr>
      <w:r>
        <w:rPr/>
        <w:t>[[@Bible:Act 17:3 ]][[17:3 &gt;&gt; Act 17:3]] {{field-on:Bible}} та им откриваше и доказваше че: Требваше Христос да пострада и да възкръсне от мъртвите, и че: Този Исус когото ви аз проповедвам е Христос. {{field-off:Bible}}</w:t>
      </w:r>
    </w:p>
    <w:p>
      <w:pPr>
        <w:pStyle w:val="Normal"/>
        <w:rPr/>
      </w:pPr>
      <w:r>
        <w:rPr/>
        <w:t>[[@Bible:Act 17:4 ]][[17:4 &gt;&gt; Act 17:4]] {{field-on:Bible}} И некои от тех поверваха и присъединиха се с Павла и Сила; така и много множество от набожните Елини, и от благодарните жени не малко. {{field-off:Bible}}</w:t>
      </w:r>
    </w:p>
    <w:p>
      <w:pPr>
        <w:pStyle w:val="Normal"/>
        <w:rPr/>
      </w:pPr>
      <w:r>
        <w:rPr/>
        <w:t>[[@Bible:Act 17:5 ]][[17:5 &gt;&gt; Act 17:5]] {{field-on:Bible}} Но неповервалите Юдеи завидеха, и като взеха с тех си неколцина прости и лоши человеци събраха ги на куп и размиряваха града; и нападнаха на Ясоновата къща та търсеха Павла и Сила да ги изведат пред народа. {{field-off:Bible}}</w:t>
      </w:r>
    </w:p>
    <w:p>
      <w:pPr>
        <w:pStyle w:val="Normal"/>
        <w:rPr/>
      </w:pPr>
      <w:r>
        <w:rPr/>
        <w:t>[[@Bible:Act 17:6 ]][[17:6 &gt;&gt; Act 17:6]] {{field-on:Bible}} И като не ги намериха повлекоха Ясона и некои от братята към градоначалниците, и викаха: Тези които размириха света дойдоха и тука; {{field-off:Bible}}</w:t>
      </w:r>
    </w:p>
    <w:p>
      <w:pPr>
        <w:pStyle w:val="Normal"/>
        <w:rPr/>
      </w:pPr>
      <w:r>
        <w:rPr/>
        <w:t>[[@Bible:Act 17:7 ]][[17:7 &gt;&gt; Act 17:7]] {{field-on:Bible}} които прие Ясон; и всички тези действуват против Кесаревите повеления, и казват че има друг цар, Исус. {{field-off:Bible}}</w:t>
      </w:r>
    </w:p>
    <w:p>
      <w:pPr>
        <w:pStyle w:val="Normal"/>
        <w:rPr/>
      </w:pPr>
      <w:r>
        <w:rPr/>
        <w:t>[[@Bible:Act 17:8 ]][[17:8 &gt;&gt; Act 17:8]] {{field-on:Bible}} И смутиха народа и градоначалниците които чуха това. {{field-off:Bible}}</w:t>
      </w:r>
    </w:p>
    <w:p>
      <w:pPr>
        <w:pStyle w:val="Normal"/>
        <w:rPr/>
      </w:pPr>
      <w:r>
        <w:rPr/>
        <w:t>[[@Bible:Act 17:9 ]][[17:9 &gt;&gt; Act 17:9]] {{field-on:Bible}} Но като взеха поръчителство от Ясона и от другите пуснаха ги. {{field-off:Bible}}</w:t>
      </w:r>
    </w:p>
    <w:p>
      <w:pPr>
        <w:pStyle w:val="Normal"/>
        <w:rPr/>
      </w:pPr>
      <w:r>
        <w:rPr/>
        <w:t>[[@Bible:Act 17:10 ]][[17:10 &gt;&gt; Act 17:10]] {{field-on:Bible}} А братята незабавно през нощ изпратиха Павла и Сила в Берия; и те като стигнаха там отидоха в съборището Юдейско. {{field-off:Bible}}</w:t>
      </w:r>
    </w:p>
    <w:p>
      <w:pPr>
        <w:pStyle w:val="Normal"/>
        <w:rPr/>
      </w:pPr>
      <w:r>
        <w:rPr/>
        <w:t>[[@Bible:Act 17:11 ]][[17:11 &gt;&gt; Act 17:11]] {{field-on:Bible}} И Беряните беха по-благородни от Солунците, защото приеха словото с всеко усърдие, и изпитваха всеки ден писанията дали е това така. {{field-off:Bible}}</w:t>
      </w:r>
    </w:p>
    <w:p>
      <w:pPr>
        <w:pStyle w:val="Normal"/>
        <w:rPr/>
      </w:pPr>
      <w:r>
        <w:rPr/>
        <w:t>[[@Bible:Act 17:12 ]][[17:12 &gt;&gt; Act 17:12]] {{field-on:Bible}} И тъй, мнозина от тех поверваха, и от почтените Елински жени и от мъжете не малко. {{field-off:Bible}}</w:t>
      </w:r>
    </w:p>
    <w:p>
      <w:pPr>
        <w:pStyle w:val="Normal"/>
        <w:rPr/>
      </w:pPr>
      <w:r>
        <w:rPr/>
        <w:t>[[@Bible:Act 17:13 ]][[17:13 &gt;&gt; Act 17:13]] {{field-on:Bible}} И като разбраха Солунските Юдеи че и в Берия се проповеда от Павла словото Божие, дойдоха и там и разбъркаха народа. {{field-off:Bible}}</w:t>
      </w:r>
    </w:p>
    <w:p>
      <w:pPr>
        <w:pStyle w:val="Normal"/>
        <w:rPr/>
      </w:pPr>
      <w:r>
        <w:rPr/>
        <w:t>[[@Bible:Act 17:14 ]][[17:14 &gt;&gt; Act 17:14]] {{field-on:Bible}} Тогаз братята по-скоро отпратиха Павла да иде къде морето; а Сила и Тимотей останаха там. {{field-off:Bible}}</w:t>
      </w:r>
    </w:p>
    <w:p>
      <w:pPr>
        <w:pStyle w:val="Normal"/>
        <w:rPr/>
      </w:pPr>
      <w:r>
        <w:rPr/>
        <w:t>[[@Bible:Act 17:15 ]][[17:15 &gt;&gt; Act 17:15]] {{field-on:Bible}} А тези които придружаваха Павла заведоха го до Атина; и като взеха от него заповед до Сила и Тимотея за да дойдат колкото по-скоро при него, тръгнаха си. {{field-off:Bible}}</w:t>
      </w:r>
    </w:p>
    <w:p>
      <w:pPr>
        <w:pStyle w:val="Normal"/>
        <w:rPr/>
      </w:pPr>
      <w:r>
        <w:rPr/>
        <w:t>[[@Bible:Act 17:16 ]][[17:16 &gt;&gt; Act 17:16]] {{field-on:Bible}} А Павел като ги чакаше в Атина, раздражаваше се духът му в него като гледаше града пълен с идоли. {{field-off:Bible}}</w:t>
      </w:r>
    </w:p>
    <w:p>
      <w:pPr>
        <w:pStyle w:val="Normal"/>
        <w:rPr/>
      </w:pPr>
      <w:r>
        <w:rPr/>
        <w:t>[[@Bible:Act 17:17 ]][[17:17 &gt;&gt; Act 17:17]] {{field-on:Bible}} И тъй, разговаряше се в съборището с Юдеите и с набожните, и по пазаря всеки ден с онези които му се случваха. {{field-off:Bible}}</w:t>
      </w:r>
    </w:p>
    <w:p>
      <w:pPr>
        <w:pStyle w:val="Normal"/>
        <w:rPr/>
      </w:pPr>
      <w:r>
        <w:rPr/>
        <w:t>[[@Bible:Act 17:18 ]][[17:18 &gt;&gt; Act 17:18]] {{field-on:Bible}} И некои от Епикурейските и Стоическите философи идваха на препиране с него; и едни казваха: Какво иска да каже този празднословец? а други: Види се че е проповедник на чужди богове; защото им проповедваше Исуса и възкресението. {{field-off:Bible}}</w:t>
      </w:r>
    </w:p>
    <w:p>
      <w:pPr>
        <w:pStyle w:val="Normal"/>
        <w:rPr/>
      </w:pPr>
      <w:r>
        <w:rPr/>
        <w:t>[[@Bible:Act 17:19 ]][[17:19 &gt;&gt; Act 17:19]] {{field-on:Bible}} И взеха го та го заведоха на Ареопаг, и казваха: Можем ли разуме какво е това ново учение което ти проповедваш? {{field-off:Bible}}</w:t>
      </w:r>
    </w:p>
    <w:p>
      <w:pPr>
        <w:pStyle w:val="Normal"/>
        <w:rPr/>
      </w:pPr>
      <w:r>
        <w:rPr/>
        <w:t>[[@Bible:Act 17:20 ]][[17:20 &gt;&gt; Act 17:20]] {{field-on:Bible}} Защото нещо странно вносяш в ушите ни: искам прочее да разберем що ще е то. {{field-off:Bible}}</w:t>
      </w:r>
    </w:p>
    <w:p>
      <w:pPr>
        <w:pStyle w:val="Normal"/>
        <w:rPr/>
      </w:pPr>
      <w:r>
        <w:rPr/>
        <w:t>[[@Bible:Act 17:21 ]][[17:21 &gt;&gt; Act 17:21]] {{field-on:Bible}} А всичките Атинейци и колкото чужденци се намерваха там с нищо друго не си преминуваха времето тъкмо да говорят и да слушат нещо по-ново. {{field-off:Bible}}</w:t>
      </w:r>
    </w:p>
    <w:p>
      <w:pPr>
        <w:pStyle w:val="Normal"/>
        <w:rPr/>
      </w:pPr>
      <w:r>
        <w:rPr/>
        <w:t>[[@Bible:Act 17:22 ]][[17:22 &gt;&gt; Act 17:22]] {{field-on:Bible}} И застана Павел на сред Ареопаг и рече: Мъже Атинейци, по всичко ви гледам че сте твърде набожни. {{field-off:Bible}}</w:t>
      </w:r>
    </w:p>
    <w:p>
      <w:pPr>
        <w:pStyle w:val="Normal"/>
        <w:rPr/>
      </w:pPr>
      <w:r>
        <w:rPr/>
        <w:t>[[@Bible:Act 17:23 ]][[17:23 &gt;&gt; Act 17:23]] {{field-on:Bible}} Защото като минувах та разгледвах светите ви места, намерих едно капище на което бе написано НЕЗНАЕМОМУ БОГУ. Тогоз прочее когото вие не знаете а почитате, него ви проповедвам аз. {{field-off:Bible}}</w:t>
      </w:r>
    </w:p>
    <w:p>
      <w:pPr>
        <w:pStyle w:val="Normal"/>
        <w:rPr/>
      </w:pPr>
      <w:r>
        <w:rPr/>
        <w:t>[[@Bible:Act 17:24 ]][[17:24 &gt;&gt; Act 17:24]] {{field-on:Bible}} Бог който е сътворил света и всичко що е в него, той, като е Господ на небето и на земята, не живее в храмове от ръка направени, {{field-off:Bible}}</w:t>
      </w:r>
    </w:p>
    <w:p>
      <w:pPr>
        <w:pStyle w:val="Normal"/>
        <w:rPr/>
      </w:pPr>
      <w:r>
        <w:rPr/>
        <w:t>[[@Bible:Act 17:25 ]][[17:25 &gt;&gt; Act 17:25]] {{field-on:Bible}} нито приима служения от ръце человечески като да би имал нужда от нещо, понеже той дава на всички и живот и дихание и все; {{field-off:Bible}}</w:t>
      </w:r>
    </w:p>
    <w:p>
      <w:pPr>
        <w:pStyle w:val="Normal"/>
        <w:rPr/>
      </w:pPr>
      <w:r>
        <w:rPr/>
        <w:t>[[@Bible:Act 17:26 ]][[17:26 &gt;&gt; Act 17:26]] {{field-on:Bible}} и създал е от една кръв всичкия род человечески да живеят по всичкото лице на земята, и определил е преднаречените времена и пределите на населението им; {{field-off:Bible}}</w:t>
      </w:r>
    </w:p>
    <w:p>
      <w:pPr>
        <w:pStyle w:val="Normal"/>
        <w:rPr/>
      </w:pPr>
      <w:r>
        <w:rPr/>
        <w:t>[[@Bible:Act 17:27 ]][[17:27 &gt;&gt; Act 17:27]] {{field-on:Bible}} за да търсят Господа дано би го поне напипали и намерили; ако и да не е далеч той от всекиго едного от нас; {{field-off:Bible}}</w:t>
      </w:r>
    </w:p>
    <w:p>
      <w:pPr>
        <w:pStyle w:val="Normal"/>
        <w:rPr/>
      </w:pPr>
      <w:r>
        <w:rPr/>
        <w:t>[[@Bible:Act 17:28 ]][[17:28 &gt;&gt; Act 17:28]] {{field-on:Bible}} защото в него живеем и движим се и съществуваме; както и некои от вашите стихотворци са рекли: "Защото и негов род сме." {{field-off:Bible}}</w:t>
      </w:r>
    </w:p>
    <w:p>
      <w:pPr>
        <w:pStyle w:val="Normal"/>
        <w:rPr/>
      </w:pPr>
      <w:r>
        <w:rPr/>
        <w:t>[[@Bible:Act 17:29 ]][[17:29 &gt;&gt; Act 17:29]] {{field-on:Bible}} И тъй, като сме род Божий, не требва да мислим че Божеството е подобно на злато, или на сребро, или на камик, изработен с изкуство и измишление человеческо. {{field-off:Bible}}</w:t>
      </w:r>
    </w:p>
    <w:p>
      <w:pPr>
        <w:pStyle w:val="Normal"/>
        <w:rPr/>
      </w:pPr>
      <w:r>
        <w:rPr/>
        <w:t>[[@Bible:Act 17:30 ]][[17:30 &gt;&gt; Act 17:30]] {{field-on:Bible}} Бог прочее като презира времената на невежеството сега повелява на всичките человеци на всекъде да се покаят; {{field-off:Bible}}</w:t>
      </w:r>
    </w:p>
    <w:p>
      <w:pPr>
        <w:pStyle w:val="Normal"/>
        <w:rPr/>
      </w:pPr>
      <w:r>
        <w:rPr/>
        <w:t>[[@Bible:Act 17:31 ]][[17:31 &gt;&gt; Act 17:31]] {{field-on:Bible}} защото е отредил ден в който ще съди вселенната праведно чрез человека когото е определил, и даде уверение на всичките като го възкреси от мъртвите. {{field-off:Bible}}</w:t>
      </w:r>
    </w:p>
    <w:p>
      <w:pPr>
        <w:pStyle w:val="Normal"/>
        <w:rPr/>
      </w:pPr>
      <w:r>
        <w:rPr/>
        <w:t>[[@Bible:Act 17:32 ]][[17:32 &gt;&gt; Act 17:32]] {{field-on:Bible}} А те като чуха възкресението на мъртвите, едни се ругаеха, а други рекоха: За това пак щем те слуша. {{field-off:Bible}}</w:t>
      </w:r>
    </w:p>
    <w:p>
      <w:pPr>
        <w:pStyle w:val="Normal"/>
        <w:rPr/>
      </w:pPr>
      <w:r>
        <w:rPr/>
        <w:t>[[@Bible:Act 17:33 ]][[17:33 &gt;&gt; Act 17:33]] {{field-on:Bible}} И така Павел излезе отпомежду тех. {{field-off:Bible}}</w:t>
      </w:r>
    </w:p>
    <w:p>
      <w:pPr>
        <w:pStyle w:val="Normal"/>
        <w:rPr/>
      </w:pPr>
      <w:r>
        <w:rPr/>
        <w:t>[[@Bible:Act 17:34 ]][[17:34 &gt;&gt; Act 17:34]] {{field-on:Bible}} А некои человеци се прилепиха при него и поверваха; между които беше и Дионисий Ареопагит, и некоя си жена на име Дамар, и други още с тех. {{field-off:Bible}}</w:t>
      </w:r>
    </w:p>
    <w:p>
      <w:pPr>
        <w:pStyle w:val="Heading2"/>
        <w:rPr/>
      </w:pPr>
      <w:r>
        <w:rPr/>
        <w:t>Глава 18</w:t>
      </w:r>
    </w:p>
    <w:p>
      <w:pPr>
        <w:pStyle w:val="Normal"/>
        <w:rPr/>
      </w:pPr>
      <w:r>
        <w:rPr/>
        <w:t>[[@Bible:Act 18:1 ]][[18:1 &gt;&gt; Act 18:1]] {{field-on:Bible}} Подир това отлъчи се Павел от Атина и дойде в Коринт; {{field-off:Bible}}</w:t>
      </w:r>
    </w:p>
    <w:p>
      <w:pPr>
        <w:pStyle w:val="Normal"/>
        <w:rPr/>
      </w:pPr>
      <w:r>
        <w:rPr/>
        <w:t>[[@Bible:Act 18:2 ]][[18:2 &gt;&gt; Act 18:2]] {{field-on:Bible}} и намери там некого си Юдеянина на име Акила, роден в Понт, който бе скоро дошел от Италия със жена си Прискила, (защото Клавдий бе повелел да се махнат всичките Юдеи от Рим,) и дойде при тех. {{field-off:Bible}}</w:t>
      </w:r>
    </w:p>
    <w:p>
      <w:pPr>
        <w:pStyle w:val="Normal"/>
        <w:rPr/>
      </w:pPr>
      <w:r>
        <w:rPr/>
        <w:t>[[@Bible:Act 18:3 ]][[18:3 &gt;&gt; Act 18:3]] {{field-on:Bible}} И понеже беше съхудожник седеше у тех и работеше; защото художеството им беше да правят шатри. {{field-off:Bible}}</w:t>
      </w:r>
    </w:p>
    <w:p>
      <w:pPr>
        <w:pStyle w:val="Normal"/>
        <w:rPr/>
      </w:pPr>
      <w:r>
        <w:rPr/>
        <w:t>[[@Bible:Act 18:4 ]][[18:4 &gt;&gt; Act 18:4]] {{field-on:Bible}} И всека събота се разговаряше в съборището и убеждаваше и Юдеи и Елини. {{field-off:Bible}}</w:t>
      </w:r>
    </w:p>
    <w:p>
      <w:pPr>
        <w:pStyle w:val="Normal"/>
        <w:rPr/>
      </w:pPr>
      <w:r>
        <w:rPr/>
        <w:t>[[@Bible:Act 18:5 ]][[18:5 &gt;&gt; Act 18:5]] {{field-on:Bible}} А когато слезоха от Македония Сила и Тимотей, Павел се утесняваше духом и свидетелствуваше на Юдеите че Исус е Христос. {{field-off:Bible}}</w:t>
      </w:r>
    </w:p>
    <w:p>
      <w:pPr>
        <w:pStyle w:val="Normal"/>
        <w:rPr/>
      </w:pPr>
      <w:r>
        <w:rPr/>
        <w:t>[[@Bible:Act 18:6 ]][[18:6 &gt;&gt; Act 18:6]] {{field-on:Bible}} И понеже те се противяха и хулеха, отърси си дрехите и рече им: Кръвта ваша на главите ви да е: аз съм чист от това: от нине ще ида в езичниците. {{field-off:Bible}}</w:t>
      </w:r>
    </w:p>
    <w:p>
      <w:pPr>
        <w:pStyle w:val="Normal"/>
        <w:rPr/>
      </w:pPr>
      <w:r>
        <w:rPr/>
        <w:t>[[@Bible:Act 18:7 ]][[18:7 &gt;&gt; Act 18:7]] {{field-on:Bible}} И като се премести от там дойде в дома на некого си на име Юста, който почиташе Бога, и на когото къщата беше до съборището. {{field-off:Bible}}</w:t>
      </w:r>
    </w:p>
    <w:p>
      <w:pPr>
        <w:pStyle w:val="Normal"/>
        <w:rPr/>
      </w:pPr>
      <w:r>
        <w:rPr/>
        <w:t>[[@Bible:Act 18:8 ]][[18:8 &gt;&gt; Act 18:8]] {{field-on:Bible}} А Крисп, началникът на съборището, поверва в Господа с всичкият си дом; и мнозина от Коринтяните като слушаха верваха и кръщаваха се. {{field-off:Bible}}</w:t>
      </w:r>
    </w:p>
    <w:p>
      <w:pPr>
        <w:pStyle w:val="Normal"/>
        <w:rPr/>
      </w:pPr>
      <w:r>
        <w:rPr/>
        <w:t>[[@Bible:Act 18:9 ]][[18:9 &gt;&gt; Act 18:9]] {{field-on:Bible}} И рече Господ на Павла нощем във видение: Не бой се, но говори, и да не млъкнеш; {{field-off:Bible}}</w:t>
      </w:r>
    </w:p>
    <w:p>
      <w:pPr>
        <w:pStyle w:val="Normal"/>
        <w:rPr/>
      </w:pPr>
      <w:r>
        <w:rPr/>
        <w:t>[[@Bible:Act 18:10 ]][[18:10 &gt;&gt; Act 18:10]] {{field-on:Bible}} защото аз съм с тебе, и никой нема да тури ръка на тебе за да ти стори зло; защото имам народ много в този град. {{field-off:Bible}}</w:t>
      </w:r>
    </w:p>
    <w:p>
      <w:pPr>
        <w:pStyle w:val="Normal"/>
        <w:rPr/>
      </w:pPr>
      <w:r>
        <w:rPr/>
        <w:t>[[@Bible:Act 18:11 ]][[18:11 &gt;&gt; Act 18:11]] {{field-on:Bible}} И сред там година и шест месеца та ги поучаваше на Слово Божие. {{field-off:Bible}}</w:t>
      </w:r>
    </w:p>
    <w:p>
      <w:pPr>
        <w:pStyle w:val="Normal"/>
        <w:rPr/>
      </w:pPr>
      <w:r>
        <w:rPr/>
        <w:t>[[@Bible:Act 18:12 ]][[18:12 &gt;&gt; Act 18:12]] {{field-on:Bible}} А когато беше Галион изправник в Ахаия, Юдеите се подигнаха единодушно върх Павла, и доведоха го на съдовището, {{field-off:Bible}}</w:t>
      </w:r>
    </w:p>
    <w:p>
      <w:pPr>
        <w:pStyle w:val="Normal"/>
        <w:rPr/>
      </w:pPr>
      <w:r>
        <w:rPr/>
        <w:t>[[@Bible:Act 18:13 ]][[18:13 &gt;&gt; Act 18:13]] {{field-on:Bible}} и казваха: Този убеждава человеците на богопочитане несъгласно със закона. {{field-off:Bible}}</w:t>
      </w:r>
    </w:p>
    <w:p>
      <w:pPr>
        <w:pStyle w:val="Normal"/>
        <w:rPr/>
      </w:pPr>
      <w:r>
        <w:rPr/>
        <w:t>[[@Bible:Act 18:14 ]][[18:14 &gt;&gt; Act 18:14]] {{field-on:Bible}} И когато Павел щеше да отвори уста, Галион рече на Юдеите: Ако бе некоя неправда или злодеяние лукаво, о Юдеи, бих имал причина да ви слушам; {{field-off:Bible}}</w:t>
      </w:r>
    </w:p>
    <w:p>
      <w:pPr>
        <w:pStyle w:val="Normal"/>
        <w:rPr/>
      </w:pPr>
      <w:r>
        <w:rPr/>
        <w:t>[[@Bible:Act 18:15 ]][[18:15 &gt;&gt; Act 18:15]] {{field-on:Bible}} ако ли е въпрос за учение, за имена, и за вашия закон, вижте си вие; защото аз не ща да съм съдник на таквиз работи. {{field-off:Bible}}</w:t>
      </w:r>
    </w:p>
    <w:p>
      <w:pPr>
        <w:pStyle w:val="Normal"/>
        <w:rPr/>
      </w:pPr>
      <w:r>
        <w:rPr/>
        <w:t>[[@Bible:Act 18:16 ]][[18:16 &gt;&gt; Act 18:16]] {{field-on:Bible}} И изпъди ги от съдовището. {{field-off:Bible}}</w:t>
      </w:r>
    </w:p>
    <w:p>
      <w:pPr>
        <w:pStyle w:val="Normal"/>
        <w:rPr/>
      </w:pPr>
      <w:r>
        <w:rPr/>
        <w:t>[[@Bible:Act 18:17 ]][[18:17 &gt;&gt; Act 18:17]] {{field-on:Bible}} И всичките Елини уловиха Состена, началника на съборището, та го биеха пред съдовището; и Галион не щеше нито да знае за това. {{field-off:Bible}}</w:t>
      </w:r>
    </w:p>
    <w:p>
      <w:pPr>
        <w:pStyle w:val="Normal"/>
        <w:rPr/>
      </w:pPr>
      <w:r>
        <w:rPr/>
        <w:t>[[@Bible:Act 18:18 ]][[18:18 &gt;&gt; Act 18:18]] {{field-on:Bible}} А Павел като поседе още доволно време опрости се с братята, и отплува в Сирия (и с него Прискила и Акила) като си остриже главата в Кенхрея; защото имаше обрек. {{field-off:Bible}}</w:t>
      </w:r>
    </w:p>
    <w:p>
      <w:pPr>
        <w:pStyle w:val="Normal"/>
        <w:rPr/>
      </w:pPr>
      <w:r>
        <w:rPr/>
        <w:t>[[@Bible:Act 18:19 ]][[18:19 &gt;&gt; Act 18:19]] {{field-on:Bible}} И стигна в Ефес и остави тех там, а той сам влезе в съборището и разговори се с Юдеите. {{field-off:Bible}}</w:t>
      </w:r>
    </w:p>
    <w:p>
      <w:pPr>
        <w:pStyle w:val="Normal"/>
        <w:rPr/>
      </w:pPr>
      <w:r>
        <w:rPr/>
        <w:t>[[@Bible:Act 18:20 ]][[18:20 &gt;&gt; Act 18:20]] {{field-on:Bible}} И, умоляван от тех да поседи повечко време у тех, не склони; {{field-off:Bible}}</w:t>
      </w:r>
    </w:p>
    <w:p>
      <w:pPr>
        <w:pStyle w:val="Normal"/>
        <w:rPr/>
      </w:pPr>
      <w:r>
        <w:rPr/>
        <w:t>[[@Bible:Act 18:21 ]][[18:21 &gt;&gt; Act 18:21]] {{field-on:Bible}} но прости се с тех и рече: Требва непременно да направя идещия праздник в Ерусалим; и ако ще Бог ще се върна пак при вас. И отплува от Ефес. {{field-off:Bible}}</w:t>
      </w:r>
    </w:p>
    <w:p>
      <w:pPr>
        <w:pStyle w:val="Normal"/>
        <w:rPr/>
      </w:pPr>
      <w:r>
        <w:rPr/>
        <w:t>[[@Bible:Act 18:22 ]][[18:22 &gt;&gt; Act 18:22]] {{field-on:Bible}} И като слезе в Кесария, възлезе в Ерусалим та поздрави църквата, и слезе в Антиохия. {{field-off:Bible}}</w:t>
      </w:r>
    </w:p>
    <w:p>
      <w:pPr>
        <w:pStyle w:val="Normal"/>
        <w:rPr/>
      </w:pPr>
      <w:r>
        <w:rPr/>
        <w:t>[[@Bible:Act 18:23 ]][[18:23 &gt;&gt; Act 18:23]] {{field-on:Bible}} И като поседе там неколко време излезе, и обхождаше наред Галатийската земя и Фригия та утвърдяваше всичките ученици. {{field-off:Bible}}</w:t>
      </w:r>
    </w:p>
    <w:p>
      <w:pPr>
        <w:pStyle w:val="Normal"/>
        <w:rPr/>
      </w:pPr>
      <w:r>
        <w:rPr/>
        <w:t>[[@Bible:Act 18:24 ]][[18:24 &gt;&gt; Act 18:24]] {{field-on:Bible}} И некой си Юдеин на име Аполос, роден в Александрия, человек учен и силен в писанията, дойде в Ефес. {{field-off:Bible}}</w:t>
      </w:r>
    </w:p>
    <w:p>
      <w:pPr>
        <w:pStyle w:val="Normal"/>
        <w:rPr/>
      </w:pPr>
      <w:r>
        <w:rPr/>
        <w:t>[[@Bible:Act 18:25 ]][[18:25 &gt;&gt; Act 18:25]] {{field-on:Bible}} Той беше оглашен в пътя Господен, и духом разпален говореше и поучаваше прилежно за Господа, а знаеше само кръщението Иоаново. {{field-off:Bible}}</w:t>
      </w:r>
    </w:p>
    <w:p>
      <w:pPr>
        <w:pStyle w:val="Normal"/>
        <w:rPr/>
      </w:pPr>
      <w:r>
        <w:rPr/>
        <w:t>[[@Bible:Act 18:26 ]][[18:26 &gt;&gt; Act 18:26]] {{field-on:Bible}} И той начна да говори с дързновение в съборището; и като го чуха Акила и Прискила прибраха го, и му изложиха по-точно пътя Божий. {{field-off:Bible}}</w:t>
      </w:r>
    </w:p>
    <w:p>
      <w:pPr>
        <w:pStyle w:val="Normal"/>
        <w:rPr/>
      </w:pPr>
      <w:r>
        <w:rPr/>
        <w:t>[[@Bible:Act 18:27 ]][[18:27 &gt;&gt; Act 18:27]] {{field-on:Bible}} И когато се канеше той да мине в Ахаия, братята го насърдчиха, и писаха до учениците да го приемат; и той като дойде много помогна на повервалите чрез благодатта; {{field-off:Bible}}</w:t>
      </w:r>
    </w:p>
    <w:p>
      <w:pPr>
        <w:pStyle w:val="Normal"/>
        <w:rPr/>
      </w:pPr>
      <w:r>
        <w:rPr/>
        <w:t>[[@Bible:Act 18:28 ]][[18:28 &gt;&gt; Act 18:28]] {{field-on:Bible}} защото силно наддумваше Юдеите всенародно като доказваше от писанията че Исус е Христос. {{field-off:Bible}}</w:t>
      </w:r>
    </w:p>
    <w:p>
      <w:pPr>
        <w:pStyle w:val="Heading2"/>
        <w:rPr/>
      </w:pPr>
      <w:r>
        <w:rPr/>
        <w:t>Глава 19</w:t>
      </w:r>
    </w:p>
    <w:p>
      <w:pPr>
        <w:pStyle w:val="Normal"/>
        <w:rPr/>
      </w:pPr>
      <w:r>
        <w:rPr/>
        <w:t>[[@Bible:Act 19:1 ]][[19:1 &gt;&gt; Act 19:1]] {{field-on:Bible}} А когато Аполос беше в Коринт, Павел мина през горните страни и дойде в Ефес; и като намери некои ученици {{field-off:Bible}}</w:t>
      </w:r>
    </w:p>
    <w:p>
      <w:pPr>
        <w:pStyle w:val="Normal"/>
        <w:rPr/>
      </w:pPr>
      <w:r>
        <w:rPr/>
        <w:t>[[@Bible:Act 19:2 ]][[19:2 &gt;&gt; Act 19:2]] {{field-on:Bible}} рече им: Приехте ли Духа Светаго като повервахте? А те му рекоха: Не сме нито чули да ли има Дух Свет. {{field-off:Bible}}</w:t>
      </w:r>
    </w:p>
    <w:p>
      <w:pPr>
        <w:pStyle w:val="Normal"/>
        <w:rPr/>
      </w:pPr>
      <w:r>
        <w:rPr/>
        <w:t>[[@Bible:Act 19:3 ]][[19:3 &gt;&gt; Act 19:3]] {{field-on:Bible}} И рече им: А в що се кръстихте? А те рекоха: В кръщението Иоаново. {{field-off:Bible}}</w:t>
      </w:r>
    </w:p>
    <w:p>
      <w:pPr>
        <w:pStyle w:val="Normal"/>
        <w:rPr/>
      </w:pPr>
      <w:r>
        <w:rPr/>
        <w:t>[[@Bible:Act 19:4 ]][[19:4 &gt;&gt; Act 19:4]] {{field-on:Bible}} А Павел рече: Иоан кръсти с кръщение на покаяние, като казваше на народът да верва в тогози който иде след него, сиреч в Христа Исуса. {{field-off:Bible}}</w:t>
      </w:r>
    </w:p>
    <w:p>
      <w:pPr>
        <w:pStyle w:val="Normal"/>
        <w:rPr/>
      </w:pPr>
      <w:r>
        <w:rPr/>
        <w:t>[[@Bible:Act 19:5 ]][[19:5 &gt;&gt; Act 19:5]] {{field-on:Bible}} И като чуха кръстиха с в името на Господа Исуса. {{field-off:Bible}}</w:t>
      </w:r>
    </w:p>
    <w:p>
      <w:pPr>
        <w:pStyle w:val="Normal"/>
        <w:rPr/>
      </w:pPr>
      <w:r>
        <w:rPr/>
        <w:t>[[@Bible:Act 19:6 ]][[19:6 &gt;&gt; Act 19:6]] {{field-on:Bible}} И щом възложи Павел ръце на тех; дойде Дух Светий на тех; и говореха езици и пророчествуваха. {{field-off:Bible}}</w:t>
      </w:r>
    </w:p>
    <w:p>
      <w:pPr>
        <w:pStyle w:val="Normal"/>
        <w:rPr/>
      </w:pPr>
      <w:r>
        <w:rPr/>
        <w:t>[[@Bible:Act 19:7 ]][[19:7 &gt;&gt; Act 19:7]] {{field-on:Bible}} И всичките беха до дванадесет мъже. {{field-off:Bible}}</w:t>
      </w:r>
    </w:p>
    <w:p>
      <w:pPr>
        <w:pStyle w:val="Normal"/>
        <w:rPr/>
      </w:pPr>
      <w:r>
        <w:rPr/>
        <w:t>[[@Bible:Act 19:8 ]][[19:8 &gt;&gt; Act 19:8]] {{field-on:Bible}} И като влезе в съборището проповедваше с дързновение, и три месеца наред разговаряше се с народа и убеждаваше ги за царството Божие. {{field-off:Bible}}</w:t>
      </w:r>
    </w:p>
    <w:p>
      <w:pPr>
        <w:pStyle w:val="Normal"/>
        <w:rPr/>
      </w:pPr>
      <w:r>
        <w:rPr/>
        <w:t>[[@Bible:Act 19:9 ]][[19:9 &gt;&gt; Act 19:9]] {{field-on:Bible}} А понеже некои се ожесточаваха и не верваха, но злословеха учението пред народа, той се оттегли от тех, и отлъчи учениците та се разговаряше с тех всеки ден в училището на некого си Тирана. {{field-off:Bible}}</w:t>
      </w:r>
    </w:p>
    <w:p>
      <w:pPr>
        <w:pStyle w:val="Normal"/>
        <w:rPr/>
      </w:pPr>
      <w:r>
        <w:rPr/>
        <w:t>[[@Bible:Act 19:10 ]][[19:10 &gt;&gt; Act 19:10]] {{field-on:Bible}} И това се продължава две години, така щото всички които живееха в Азия, Юдеи и Елини, чуха словото на Господа Исуса. {{field-off:Bible}}</w:t>
      </w:r>
    </w:p>
    <w:p>
      <w:pPr>
        <w:pStyle w:val="Normal"/>
        <w:rPr/>
      </w:pPr>
      <w:r>
        <w:rPr/>
        <w:t>[[@Bible:Act 19:11 ]][[19:11 &gt;&gt; Act 19:11]] {{field-on:Bible}} Големи още чудеса струваше Бог чрез Павловите ръце; {{field-off:Bible}}</w:t>
      </w:r>
    </w:p>
    <w:p>
      <w:pPr>
        <w:pStyle w:val="Normal"/>
        <w:rPr/>
      </w:pPr>
      <w:r>
        <w:rPr/>
        <w:t>[[@Bible:Act 19:12 ]][[19:12 &gt;&gt; Act 19:12]] {{field-on:Bible}} до толкоз щото кърпи и престилки от неговото тело носеха ги по болните, и отмахваше се болестта от тех, и злите духове излезваха из тех. {{field-off:Bible}}</w:t>
      </w:r>
    </w:p>
    <w:p>
      <w:pPr>
        <w:pStyle w:val="Normal"/>
        <w:rPr/>
      </w:pPr>
      <w:r>
        <w:rPr/>
        <w:t>[[@Bible:Act 19:13 ]][[19:13 &gt;&gt; Act 19:13]] {{field-on:Bible}} И некои скитници Юдеи заклинатели начнаха да произносят името на Господа Исуса над тези които имаха зли духове, и казваха: Заклеваме ви в Исуса когото Павел проповедва. {{field-off:Bible}}</w:t>
      </w:r>
    </w:p>
    <w:p>
      <w:pPr>
        <w:pStyle w:val="Normal"/>
        <w:rPr/>
      </w:pPr>
      <w:r>
        <w:rPr/>
        <w:t>[[@Bible:Act 19:14 ]][[19:14 &gt;&gt; Act 19:14]] {{field-on:Bible}} И тия що правеха това беха некои си седмина синове на Скева, първосвещеник Юдейски. {{field-off:Bible}}</w:t>
      </w:r>
    </w:p>
    <w:p>
      <w:pPr>
        <w:pStyle w:val="Normal"/>
        <w:rPr/>
      </w:pPr>
      <w:r>
        <w:rPr/>
        <w:t>[[@Bible:Act 19:15 ]][[19:15 &gt;&gt; Act 19:15]] {{field-on:Bible}} И отговори лукавият дух и рече: Исуса познавам, и Павла зная; но вие кои сте? {{field-off:Bible}}</w:t>
      </w:r>
    </w:p>
    <w:p>
      <w:pPr>
        <w:pStyle w:val="Normal"/>
        <w:rPr/>
      </w:pPr>
      <w:r>
        <w:rPr/>
        <w:t>[[@Bible:Act 19:16 ]][[19:16 &gt;&gt; Act 19:16]] {{field-on:Bible}} И скочи върх тех человекът в когото беше лукавий дух, и като им надви укрепи се над тех, така що голи и ранени избегаха из онази къща. {{field-off:Bible}}</w:t>
      </w:r>
    </w:p>
    <w:p>
      <w:pPr>
        <w:pStyle w:val="Normal"/>
        <w:rPr/>
      </w:pPr>
      <w:r>
        <w:rPr/>
        <w:t>[[@Bible:Act 19:17 ]][[19:17 &gt;&gt; Act 19:17]] {{field-on:Bible}} И това стана известно на всички Юдеи и Елини, жители Ефески; и нападна страх на всички тех, и възвеличаваше се името на Господа Исуса. {{field-off:Bible}}</w:t>
      </w:r>
    </w:p>
    <w:p>
      <w:pPr>
        <w:pStyle w:val="Normal"/>
        <w:rPr/>
      </w:pPr>
      <w:r>
        <w:rPr/>
        <w:t>[[@Bible:Act 19:18 ]][[19:18 &gt;&gt; Act 19:18]] {{field-on:Bible}} И мнозина от повервалите дохождаха та се изповедваха и изказваха делата си. {{field-off:Bible}}</w:t>
      </w:r>
    </w:p>
    <w:p>
      <w:pPr>
        <w:pStyle w:val="Normal"/>
        <w:rPr/>
      </w:pPr>
      <w:r>
        <w:rPr/>
        <w:t>[[@Bible:Act 19:19 ]][[19:19 &gt;&gt; Act 19:19]] {{field-on:Bible}} Мнозина още и от тези които правеха магии донасяха си книгите и ги гореха пред всичките; и като пресметнаха цената им намериха петдесет тисящи сребро. {{field-off:Bible}}</w:t>
      </w:r>
    </w:p>
    <w:p>
      <w:pPr>
        <w:pStyle w:val="Normal"/>
        <w:rPr/>
      </w:pPr>
      <w:r>
        <w:rPr/>
        <w:t>[[@Bible:Act 19:20 ]][[19:20 &gt;&gt; Act 19:20]] {{field-on:Bible}} Така силно растеше и крепеше се словото Господне. {{field-off:Bible}}</w:t>
      </w:r>
    </w:p>
    <w:p>
      <w:pPr>
        <w:pStyle w:val="Normal"/>
        <w:rPr/>
      </w:pPr>
      <w:r>
        <w:rPr/>
        <w:t>[[@Bible:Act 19:21 ]][[19:21 &gt;&gt; Act 19:21]] {{field-on:Bible}} И като се свърши това Павел положи духом, след като обходи Македония и Ахаия, да иде в Ерусалим; и рече: Като ида там, требва да видя и Рим. {{field-off:Bible}}</w:t>
      </w:r>
    </w:p>
    <w:p>
      <w:pPr>
        <w:pStyle w:val="Normal"/>
        <w:rPr/>
      </w:pPr>
      <w:r>
        <w:rPr/>
        <w:t>[[@Bible:Act 19:22 ]][[19:22 &gt;&gt; Act 19:22]] {{field-on:Bible}} И проводи в Македония двамина от тези които му слугуваха, Тимотея е Ераста; а той остана за малко време в Азия. {{field-off:Bible}}</w:t>
      </w:r>
    </w:p>
    <w:p>
      <w:pPr>
        <w:pStyle w:val="Normal"/>
        <w:rPr/>
      </w:pPr>
      <w:r>
        <w:rPr/>
        <w:t>[[@Bible:Act 19:23 ]][[19:23 &gt;&gt; Act 19:23]] {{field-on:Bible}} А в онова време голем метеж стана за пътя Господен. {{field-off:Bible}}</w:t>
      </w:r>
    </w:p>
    <w:p>
      <w:pPr>
        <w:pStyle w:val="Normal"/>
        <w:rPr/>
      </w:pPr>
      <w:r>
        <w:rPr/>
        <w:t>[[@Bible:Act 19:24 ]][[19:24 &gt;&gt; Act 19:24]] {{field-on:Bible}} Защото златар некой си на име Димитрий, който правеше сребърни храмчета на Артемида, и даваше на художниците голема печалба, {{field-off:Bible}}</w:t>
      </w:r>
    </w:p>
    <w:p>
      <w:pPr>
        <w:pStyle w:val="Normal"/>
        <w:rPr/>
      </w:pPr>
      <w:r>
        <w:rPr/>
        <w:t>[[@Bible:Act 19:25 ]][[19:25 &gt;&gt; Act 19:25]] {{field-on:Bible}} като събра тех, още и други работници които работеха таквизи неща, рече: Братие, вие знаете че от тази работа е нашата прехрана. {{field-off:Bible}}</w:t>
      </w:r>
    </w:p>
    <w:p>
      <w:pPr>
        <w:pStyle w:val="Normal"/>
        <w:rPr/>
      </w:pPr>
      <w:r>
        <w:rPr/>
        <w:t>[[@Bible:Act 19:26 ]][[19:26 &gt;&gt; Act 19:26]] {{field-on:Bible}} И сега видите и чуете че не само в Ефес, но току-речи във всичка Азия, този Павел предума и обърна много народ, като казва че не са богове тези които се правят с человечески ръце. {{field-off:Bible}}</w:t>
      </w:r>
    </w:p>
    <w:p>
      <w:pPr>
        <w:pStyle w:val="Normal"/>
        <w:rPr/>
      </w:pPr>
      <w:r>
        <w:rPr/>
        <w:t>[[@Bible:Act 19:27 ]][[19:27 &gt;&gt; Act 19:27]] {{field-on:Bible}} И не само това наше художество е в опасност да дойде в презрение, но и храмът на великата богиня Артемида да се счита за нищо; и ще се съсипе нейното величие която цела Азия и вселената почита. {{field-off:Bible}}</w:t>
      </w:r>
    </w:p>
    <w:p>
      <w:pPr>
        <w:pStyle w:val="Normal"/>
        <w:rPr/>
      </w:pPr>
      <w:r>
        <w:rPr/>
        <w:t>[[@Bible:Act 19:28 ]][[19:28 &gt;&gt; Act 19:28]] {{field-on:Bible}} Това откак зачуха те изпълнени с гнев викаха и казваха: Велика е Артемида Ефеская! {{field-off:Bible}}</w:t>
      </w:r>
    </w:p>
    <w:p>
      <w:pPr>
        <w:pStyle w:val="Normal"/>
        <w:rPr/>
      </w:pPr>
      <w:r>
        <w:rPr/>
        <w:t>[[@Bible:Act 19:29 ]][[19:29 &gt;&gt; Act 19:29]] {{field-on:Bible}} И смущението се разпростре по всичкия град; и впуснаха се единодушно на позорището, като дръпнаха със себе си Македонците Гаия и Аристарха, Павловите спътници. {{field-off:Bible}}</w:t>
      </w:r>
    </w:p>
    <w:p>
      <w:pPr>
        <w:pStyle w:val="Normal"/>
        <w:rPr/>
      </w:pPr>
      <w:r>
        <w:rPr/>
        <w:t>[[@Bible:Act 19:30 ]][[19:30 &gt;&gt; Act 19:30]] {{field-on:Bible}} А когато Павел щеше да влезе между народа, учениците го не пуснаха. {{field-off:Bible}}</w:t>
      </w:r>
    </w:p>
    <w:p>
      <w:pPr>
        <w:pStyle w:val="Normal"/>
        <w:rPr/>
      </w:pPr>
      <w:r>
        <w:rPr/>
        <w:t>[[@Bible:Act 19:31 ]][[19:31 &gt;&gt; Act 19:31]] {{field-on:Bible}} Така и некои от Азийските началници, понеже му беха приятели, проводиха до него и молеха му се да се не показва на позорището. {{field-off:Bible}}</w:t>
      </w:r>
    </w:p>
    <w:p>
      <w:pPr>
        <w:pStyle w:val="Normal"/>
        <w:rPr/>
      </w:pPr>
      <w:r>
        <w:rPr/>
        <w:t>[[@Bible:Act 19:32 ]][[19:32 &gt;&gt; Act 19:32]] {{field-on:Bible}} И тъй, едни викаха едно, а други друго; защото събранието беше неразбрано, и повечето не знаеха защо се беха събрали. {{field-off:Bible}}</w:t>
      </w:r>
    </w:p>
    <w:p>
      <w:pPr>
        <w:pStyle w:val="Normal"/>
        <w:rPr/>
      </w:pPr>
      <w:r>
        <w:rPr/>
        <w:t>[[@Bible:Act 19:33 ]][[19:33 &gt;&gt; Act 19:33]] {{field-on:Bible}} А от народа изкараха Александра да говори, понеже Юдеите предложиха него; и Александър помага с рака и щеше да се отговори на народа. {{field-off:Bible}}</w:t>
      </w:r>
    </w:p>
    <w:p>
      <w:pPr>
        <w:pStyle w:val="Normal"/>
        <w:rPr/>
      </w:pPr>
      <w:r>
        <w:rPr/>
        <w:t>[[@Bible:Act 19:34 ]][[19:34 &gt;&gt; Act 19:34]] {{field-on:Bible}} Но като го познаха че Юдеин, нададоха един глас всичките и викаха колкото до два часа: Велика е Артемида Ефеская. {{field-off:Bible}}</w:t>
      </w:r>
    </w:p>
    <w:p>
      <w:pPr>
        <w:pStyle w:val="Normal"/>
        <w:rPr/>
      </w:pPr>
      <w:r>
        <w:rPr/>
        <w:t>[[@Bible:Act 19:35 ]][[19:35 &gt;&gt; Act 19:35]] {{field-on:Bible}} На това писарят градски като утиши народа казва: Мъже Ефески, кой е онзи человек който не знае че градът Ефес служи на великата богиня Артемида и на падналият от Юпитера идол? {{field-off:Bible}}</w:t>
      </w:r>
    </w:p>
    <w:p>
      <w:pPr>
        <w:pStyle w:val="Normal"/>
        <w:rPr/>
      </w:pPr>
      <w:r>
        <w:rPr/>
        <w:t>[[@Bible:Act 19:36 ]][[19:36 &gt;&gt; Act 19:36]] {{field-on:Bible}} И тъй, това като е неоспоримо, вие требва мирни да бъдете, и да не правите нищо несмислено. {{field-off:Bible}}</w:t>
      </w:r>
    </w:p>
    <w:p>
      <w:pPr>
        <w:pStyle w:val="Normal"/>
        <w:rPr/>
      </w:pPr>
      <w:r>
        <w:rPr/>
        <w:t>[[@Bible:Act 19:37 ]][[19:37 &gt;&gt; Act 19:37]] {{field-on:Bible}} Защото сте довели тези человеци които нито са светотатци нито богинята ви хулят. {{field-off:Bible}}</w:t>
      </w:r>
    </w:p>
    <w:p>
      <w:pPr>
        <w:pStyle w:val="Normal"/>
        <w:rPr/>
      </w:pPr>
      <w:r>
        <w:rPr/>
        <w:t>[[@Bible:Act 19:38 ]][[19:38 &gt;&gt; Act 19:38]] {{field-on:Bible}} И тъй, Димитрий и художниците които са с него ако имат съдба с некого, има дни съдебни, има и изправници; нека излезат да се садят един с други. {{field-off:Bible}}</w:t>
      </w:r>
    </w:p>
    <w:p>
      <w:pPr>
        <w:pStyle w:val="Normal"/>
        <w:rPr/>
      </w:pPr>
      <w:r>
        <w:rPr/>
        <w:t>[[@Bible:Act 19:39 ]][[19:39 &gt;&gt; Act 19:39]] {{field-on:Bible}} Ако ли търсите нещо друго, в законното събрание ще се реши. {{field-off:Bible}}</w:t>
      </w:r>
    </w:p>
    <w:p>
      <w:pPr>
        <w:pStyle w:val="Normal"/>
        <w:rPr/>
      </w:pPr>
      <w:r>
        <w:rPr/>
        <w:t>[[@Bible:Act 19:40 ]][[19:40 &gt;&gt; Act 19:40]] {{field-on:Bible}} Защото за днешния метеж опасно е да ни не обвинят като размирници, понеже нема никаква причина с която би могли да оправдаем това безчинно стичане. {{field-off:Bible}}</w:t>
      </w:r>
    </w:p>
    <w:p>
      <w:pPr>
        <w:pStyle w:val="Normal"/>
        <w:rPr/>
      </w:pPr>
      <w:r>
        <w:rPr/>
        <w:t>[[@Bible:Act 19:41 ]][[19:41 &gt;&gt; Act 19:41]] {{field-on:Bible}} И това като рече разпусна събранието. {{field-off:Bible}}</w:t>
      </w:r>
    </w:p>
    <w:p>
      <w:pPr>
        <w:pStyle w:val="Heading2"/>
        <w:rPr/>
      </w:pPr>
      <w:r>
        <w:rPr/>
        <w:t>Глава 20</w:t>
      </w:r>
    </w:p>
    <w:p>
      <w:pPr>
        <w:pStyle w:val="Normal"/>
        <w:rPr/>
      </w:pPr>
      <w:r>
        <w:rPr/>
        <w:t>[[@Bible:Act 20:1 ]][[20:1 &gt;&gt; Act 20:1]] {{field-on:Bible}} И след утихването на мълвата Павел призова учениците, прости се с тех, и излезе да иде в Македония. {{field-off:Bible}}</w:t>
      </w:r>
    </w:p>
    <w:p>
      <w:pPr>
        <w:pStyle w:val="Normal"/>
        <w:rPr/>
      </w:pPr>
      <w:r>
        <w:rPr/>
        <w:t>[[@Bible:Act 20:2 ]][[20:2 &gt;&gt; Act 20:2]] {{field-on:Bible}} И като премина онези места та ги увеща с много думи, дойде в Елада. {{field-off:Bible}}</w:t>
      </w:r>
    </w:p>
    <w:p>
      <w:pPr>
        <w:pStyle w:val="Normal"/>
        <w:rPr/>
      </w:pPr>
      <w:r>
        <w:rPr/>
        <w:t>[[@Bible:Act 20:3 ]][[20:3 &gt;&gt; Act 20:3]] {{field-on:Bible}} И като преседе там три месеца, понеже Юдеите се наговориха да му сторят зло на тръгването му за в Сирия, решено биде да се върне през Македония. {{field-off:Bible}}</w:t>
      </w:r>
    </w:p>
    <w:p>
      <w:pPr>
        <w:pStyle w:val="Normal"/>
        <w:rPr/>
      </w:pPr>
      <w:r>
        <w:rPr/>
        <w:t>[[@Bible:Act 20:4 ]][[20:4 &gt;&gt; Act 20:4]] {{field-on:Bible}} И придружиха го до в Азия Сопатър Берянинът и от Солунците Аристарх и Секунд, и Гаий от Дервия, и Тимотей, а Азийците Тихик и Трофим. {{field-off:Bible}}</w:t>
      </w:r>
    </w:p>
    <w:p>
      <w:pPr>
        <w:pStyle w:val="Normal"/>
        <w:rPr/>
      </w:pPr>
      <w:r>
        <w:rPr/>
        <w:t>[[@Bible:Act 20:5 ]][[20:5 &gt;&gt; Act 20:5]] {{field-on:Bible}} Те като беха стигнали по-напред чакаха ни в Троада; {{field-off:Bible}}</w:t>
      </w:r>
    </w:p>
    <w:p>
      <w:pPr>
        <w:pStyle w:val="Normal"/>
        <w:rPr/>
      </w:pPr>
      <w:r>
        <w:rPr/>
        <w:t>[[@Bible:Act 20:6 ]][[20:6 &gt;&gt; Act 20:6]] {{field-on:Bible}} а ние отплувахме от Филипи след дните на безквасните хлебове, и за пет дни дойдохме при тех в Троада, дето преседехме седем дена. {{field-off:Bible}}</w:t>
      </w:r>
    </w:p>
    <w:p>
      <w:pPr>
        <w:pStyle w:val="Normal"/>
        <w:rPr/>
      </w:pPr>
      <w:r>
        <w:rPr/>
        <w:t>[[@Bible:Act 20:7 ]][[20:7 &gt;&gt; Act 20:7]] {{field-on:Bible}} И в първия ден на седмицата, когато беха събрани учениците за преломяването на хлеба, Павел, понеже щеше на сутринта да тръгне, разговаряше се с тех; и простре словото до среднощ. {{field-off:Bible}}</w:t>
      </w:r>
    </w:p>
    <w:p>
      <w:pPr>
        <w:pStyle w:val="Normal"/>
        <w:rPr/>
      </w:pPr>
      <w:r>
        <w:rPr/>
        <w:t>[[@Bible:Act 20:8 ]][[20:8 &gt;&gt; Act 20:8]] {{field-on:Bible}} И гореха свещи много в горницата дето беха събрани. {{field-off:Bible}}</w:t>
      </w:r>
    </w:p>
    <w:p>
      <w:pPr>
        <w:pStyle w:val="Normal"/>
        <w:rPr/>
      </w:pPr>
      <w:r>
        <w:rPr/>
        <w:t>[[@Bible:Act 20:9 ]][[20:9 &gt;&gt; Act 20:9]] {{field-on:Bible}} И едно момче на име Евтих, като седеше на прозореца, тежък сън го бе налегнал когато Павел се разговаряше надълго, и, обладано от съна, падна от третия кат долу; и дигнаха го мъртво. {{field-off:Bible}}</w:t>
      </w:r>
    </w:p>
    <w:p>
      <w:pPr>
        <w:pStyle w:val="Normal"/>
        <w:rPr/>
      </w:pPr>
      <w:r>
        <w:rPr/>
        <w:t>[[@Bible:Act 20:10 ]][[20:10 &gt;&gt; Act 20:10]] {{field-on:Bible}} И слезе Павел и падна на него, и като го пригърна рече: Не се мълвете, защото душата му е в него. {{field-off:Bible}}</w:t>
      </w:r>
    </w:p>
    <w:p>
      <w:pPr>
        <w:pStyle w:val="Normal"/>
        <w:rPr/>
      </w:pPr>
      <w:r>
        <w:rPr/>
        <w:t>[[@Bible:Act 20:11 ]][[20:11 &gt;&gt; Act 20:11]] {{field-on:Bible}} След това възлезе горе, преломи хлеб та похапна, и приказва пак доволно до зори, и така тръгна. {{field-off:Bible}}</w:t>
      </w:r>
    </w:p>
    <w:p>
      <w:pPr>
        <w:pStyle w:val="Normal"/>
        <w:rPr/>
      </w:pPr>
      <w:r>
        <w:rPr/>
        <w:t>[[@Bible:Act 20:12 ]][[20:12 &gt;&gt; Act 20:12]] {{field-on:Bible}} А момчето го доведоха живо, и много се утешиха. {{field-off:Bible}}</w:t>
      </w:r>
    </w:p>
    <w:p>
      <w:pPr>
        <w:pStyle w:val="Normal"/>
        <w:rPr/>
      </w:pPr>
      <w:r>
        <w:rPr/>
        <w:t>[[@Bible:Act 20:13 ]][[20:13 &gt;&gt; Act 20:13]] {{field-on:Bible}} А ние влезохме по-напред в кораба и отплувахме в Асон, че от там щехме да вземем Павла, понеже така бе поръчал като щеше да иде пеш. {{field-off:Bible}}</w:t>
      </w:r>
    </w:p>
    <w:p>
      <w:pPr>
        <w:pStyle w:val="Normal"/>
        <w:rPr/>
      </w:pPr>
      <w:r>
        <w:rPr/>
        <w:t>[[@Bible:Act 20:14 ]][[20:14 &gt;&gt; Act 20:14]] {{field-on:Bible}} И когато се събра с нас в Асон, взехме го и дойдохме в Митилин. {{field-off:Bible}}</w:t>
      </w:r>
    </w:p>
    <w:p>
      <w:pPr>
        <w:pStyle w:val="Normal"/>
        <w:rPr/>
      </w:pPr>
      <w:r>
        <w:rPr/>
        <w:t>[[@Bible:Act 20:15 ]][[20:15 &gt;&gt; Act 20:15]] {{field-on:Bible}} И от там като се отвезохме, на утрешния ден отплувахме срещу Хио, а на другия стигнахме в Самос; и като преседехме в Трогилия, на следващия ден дойдохме в Милит. {{field-off:Bible}}</w:t>
      </w:r>
    </w:p>
    <w:p>
      <w:pPr>
        <w:pStyle w:val="Normal"/>
        <w:rPr/>
      </w:pPr>
      <w:r>
        <w:rPr/>
        <w:t>[[@Bible:Act 20:16 ]][[20:16 &gt;&gt; Act 20:16]] {{field-on:Bible}} Защото Павел разсади да замине Ефес, да не би да се забави в Азия; защото бързаше, ако му беше възможно, да се намери в Ерусалим за деня на Петдесетницата. {{field-off:Bible}}</w:t>
      </w:r>
    </w:p>
    <w:p>
      <w:pPr>
        <w:pStyle w:val="Normal"/>
        <w:rPr/>
      </w:pPr>
      <w:r>
        <w:rPr/>
        <w:t>[[@Bible:Act 20:17 ]][[20:17 &gt;&gt; Act 20:17]] {{field-on:Bible}} А от Милит проводи в Ефес та повика презвитерите църковни. {{field-off:Bible}}</w:t>
      </w:r>
    </w:p>
    <w:p>
      <w:pPr>
        <w:pStyle w:val="Normal"/>
        <w:rPr/>
      </w:pPr>
      <w:r>
        <w:rPr/>
        <w:t>[[@Bible:Act 20:18 ]][[20:18 &gt;&gt; Act 20:18]] {{field-on:Bible}} И когато дойдоха при него рече им: Вие знаете от първия ден от как стъпих в Азия как преминах всичкото време с вас, {{field-off:Bible}}</w:t>
      </w:r>
    </w:p>
    <w:p>
      <w:pPr>
        <w:pStyle w:val="Normal"/>
        <w:rPr/>
      </w:pPr>
      <w:r>
        <w:rPr/>
        <w:t>[[@Bible:Act 20:19 ]][[20:19 &gt;&gt; Act 20:19]] {{field-on:Bible}} в служение на Господа с всеко смиреномъдрие, и с много сълзи и напасти които ми се случиха от злоумишленията на Юдеите; {{field-off:Bible}}</w:t>
      </w:r>
    </w:p>
    <w:p>
      <w:pPr>
        <w:pStyle w:val="Normal"/>
        <w:rPr/>
      </w:pPr>
      <w:r>
        <w:rPr/>
        <w:t>[[@Bible:Act 20:20 ]][[20:20 &gt;&gt; Act 20:20]] {{field-on:Bible}} как се не посвених за нищо от полезните вам да ви го не кажа, и да ви не поуча и пред народа и по къщите, {{field-off:Bible}}</w:t>
      </w:r>
    </w:p>
    <w:p>
      <w:pPr>
        <w:pStyle w:val="Normal"/>
        <w:rPr/>
      </w:pPr>
      <w:r>
        <w:rPr/>
        <w:t>[[@Bible:Act 20:21 ]][[20:21 &gt;&gt; Act 20:21]] {{field-on:Bible}} като проповедвах на Юдеи и на Елини покаяние пред Бога и вера в Господа нашего Исуса Христа. {{field-off:Bible}}</w:t>
      </w:r>
    </w:p>
    <w:p>
      <w:pPr>
        <w:pStyle w:val="Normal"/>
        <w:rPr/>
      </w:pPr>
      <w:r>
        <w:rPr/>
        <w:t>[[@Bible:Act 20:22 ]][[20:22 &gt;&gt; Act 20:22]] {{field-on:Bible}} И сега, ето, аз вързан духом отхождам в Ерусалим без да зная що има да ми се случи там, {{field-off:Bible}}</w:t>
      </w:r>
    </w:p>
    <w:p>
      <w:pPr>
        <w:pStyle w:val="Normal"/>
        <w:rPr/>
      </w:pPr>
      <w:r>
        <w:rPr/>
        <w:t>[[@Bible:Act 20:23 ]][[20:23 &gt;&gt; Act 20:23]] {{field-on:Bible}} освен това що Дух Светий свидетелствува във всеки град и казва че вързвания и скърби ме очакват. {{field-off:Bible}}</w:t>
      </w:r>
    </w:p>
    <w:p>
      <w:pPr>
        <w:pStyle w:val="Normal"/>
        <w:rPr/>
      </w:pPr>
      <w:r>
        <w:rPr/>
        <w:t>[[@Bible:Act 20:24 ]][[20:24 &gt;&gt; Act 20:24]] {{field-on:Bible}} Но не ме е грижа за нищо от това, нито ми е свиден животът ми, докле да изкарам пътя си с радост, и служението което приех от Господа Исуса да проповедвам евангелието на Божията благодат. {{field-off:Bible}}</w:t>
      </w:r>
    </w:p>
    <w:p>
      <w:pPr>
        <w:pStyle w:val="Normal"/>
        <w:rPr/>
      </w:pPr>
      <w:r>
        <w:rPr/>
        <w:t>[[@Bible:Act 20:25 ]][[20:25 &gt;&gt; Act 20:25]] {{field-on:Bible}} И сега, ето, аз зная че нема вече да видите лицето ми вие всинца между които минах та проповедах царството Божие. {{field-off:Bible}}</w:t>
      </w:r>
    </w:p>
    <w:p>
      <w:pPr>
        <w:pStyle w:val="Normal"/>
        <w:rPr/>
      </w:pPr>
      <w:r>
        <w:rPr/>
        <w:t>[[@Bible:Act 20:26 ]][[20:26 &gt;&gt; Act 20:26]] {{field-on:Bible}} За това, свидетелствувам ви на днешния ден че аз съм чист от кръвта на всички; {{field-off:Bible}}</w:t>
      </w:r>
    </w:p>
    <w:p>
      <w:pPr>
        <w:pStyle w:val="Normal"/>
        <w:rPr/>
      </w:pPr>
      <w:r>
        <w:rPr/>
        <w:t>[[@Bible:Act 20:27 ]][[20:27 &gt;&gt; Act 20:27]] {{field-on:Bible}} защото не се посвених да ви не известя всичката воля Божия. {{field-off:Bible}}</w:t>
      </w:r>
    </w:p>
    <w:p>
      <w:pPr>
        <w:pStyle w:val="Normal"/>
        <w:rPr/>
      </w:pPr>
      <w:r>
        <w:rPr/>
        <w:t>[[@Bible:Act 20:28 ]][[20:28 &gt;&gt; Act 20:28]] {{field-on:Bible}} И тъй, внимайте на себе си и всичкото стадо над което Дух Светий ви постави епископи, да пасете църквата на Господа Бога която със собствената си кръв той придоби. {{field-off:Bible}}</w:t>
      </w:r>
    </w:p>
    <w:p>
      <w:pPr>
        <w:pStyle w:val="Normal"/>
        <w:rPr/>
      </w:pPr>
      <w:r>
        <w:rPr/>
        <w:t>[[@Bible:Act 20:29 ]][[20:29 &gt;&gt; Act 20:29]] {{field-on:Bible}} Защото аз знам това, че след моето отхождане ще да навлезат между вас върли вълци на които не ще да е свидно стадото. {{field-off:Bible}}</w:t>
      </w:r>
    </w:p>
    <w:p>
      <w:pPr>
        <w:pStyle w:val="Normal"/>
        <w:rPr/>
      </w:pPr>
      <w:r>
        <w:rPr/>
        <w:t>[[@Bible:Act 20:30 ]][[20:30 &gt;&gt; Act 20:30]] {{field-on:Bible}} И от сами вас ще възстанат человеци които ще говорят развратно, за да отвлачат учениците след себе си. {{field-off:Bible}}</w:t>
      </w:r>
    </w:p>
    <w:p>
      <w:pPr>
        <w:pStyle w:val="Normal"/>
        <w:rPr/>
      </w:pPr>
      <w:r>
        <w:rPr/>
        <w:t>[[@Bible:Act 20:31 ]][[20:31 &gt;&gt; Act 20:31]] {{field-on:Bible}} За това, бъдете будни, и помнете че три години дене и ноще не престанах от да поучавам със сълзи всекиго едного от вас. {{field-off:Bible}}</w:t>
      </w:r>
    </w:p>
    <w:p>
      <w:pPr>
        <w:pStyle w:val="Normal"/>
        <w:rPr/>
      </w:pPr>
      <w:r>
        <w:rPr/>
        <w:t>[[@Bible:Act 20:32 ]][[20:32 &gt;&gt; Act 20:32]] {{field-on:Bible}} И нине, братие, препоръчам ви на Бога и на словото на неговата благодат, което може да ви назидава и да ви даде наследие между всичките осветени. {{field-off:Bible}}</w:t>
      </w:r>
    </w:p>
    <w:p>
      <w:pPr>
        <w:pStyle w:val="Normal"/>
        <w:rPr/>
      </w:pPr>
      <w:r>
        <w:rPr/>
        <w:t>[[@Bible:Act 20:33 ]][[20:33 &gt;&gt; Act 20:33]] {{field-on:Bible}} На никого среброто или златото или дрехата не пожелах. {{field-off:Bible}}</w:t>
      </w:r>
    </w:p>
    <w:p>
      <w:pPr>
        <w:pStyle w:val="Normal"/>
        <w:rPr/>
      </w:pPr>
      <w:r>
        <w:rPr/>
        <w:t>[[@Bible:Act 20:34 ]][[20:34 &gt;&gt; Act 20:34]] {{field-on:Bible}} И сами знаете че за моите потреби, и за потребите на онези които беха с мене, тези мои ръце послужиха. {{field-off:Bible}}</w:t>
      </w:r>
    </w:p>
    <w:p>
      <w:pPr>
        <w:pStyle w:val="Normal"/>
        <w:rPr/>
      </w:pPr>
      <w:r>
        <w:rPr/>
        <w:t>[[@Bible:Act 20:35 ]][[20:35 &gt;&gt; Act 20:35]] {{field-on:Bible}} Всекак ви показах че така трудеще се требва да помагате на немощните, и да помните думите на Господа Исуса че той рече: По-блажено е да дава некой от колкото да взема. {{field-off:Bible}}</w:t>
      </w:r>
    </w:p>
    <w:p>
      <w:pPr>
        <w:pStyle w:val="Normal"/>
        <w:rPr/>
      </w:pPr>
      <w:r>
        <w:rPr/>
        <w:t>[[@Bible:Act 20:36 ]][[20:36 &gt;&gt; Act 20:36]] {{field-on:Bible}} И това като рече коленичи и помоли се с всички тех. {{field-off:Bible}}</w:t>
      </w:r>
    </w:p>
    <w:p>
      <w:pPr>
        <w:pStyle w:val="Normal"/>
        <w:rPr/>
      </w:pPr>
      <w:r>
        <w:rPr/>
        <w:t>[[@Bible:Act 20:37 ]][[20:37 &gt;&gt; Act 20:37]] {{field-on:Bible}} И всички плакаха много; и припаднаха на Павла на врата и го целуваха, {{field-off:Bible}}</w:t>
      </w:r>
    </w:p>
    <w:p>
      <w:pPr>
        <w:pStyle w:val="Normal"/>
        <w:rPr/>
      </w:pPr>
      <w:r>
        <w:rPr/>
        <w:t>[[@Bible:Act 20:38 ]][[20:38 &gt;&gt; Act 20:38]] {{field-on:Bible}} оскърбени най-много за речта която каза, че нема да видят вече лицето му. И го изпроводиха до кораба. {{field-off:Bible}}</w:t>
      </w:r>
    </w:p>
    <w:p>
      <w:pPr>
        <w:pStyle w:val="Heading2"/>
        <w:rPr/>
      </w:pPr>
      <w:r>
        <w:rPr/>
        <w:t>Глава 21</w:t>
      </w:r>
    </w:p>
    <w:p>
      <w:pPr>
        <w:pStyle w:val="Normal"/>
        <w:rPr/>
      </w:pPr>
      <w:r>
        <w:rPr/>
        <w:t>[[@Bible:Act 21:1 ]][[21:1 &gt;&gt; Act 21:1]] {{field-on:Bible}} И когато се разделихме от тех и тръгнахме, дойдохме право на Коос, а на утринта на Родос, и от там на Патара; {{field-off:Bible}}</w:t>
      </w:r>
    </w:p>
    <w:p>
      <w:pPr>
        <w:pStyle w:val="Normal"/>
        <w:rPr/>
      </w:pPr>
      <w:r>
        <w:rPr/>
        <w:t>[[@Bible:Act 21:2 ]][[21:2 &gt;&gt; Act 21:2]] {{field-on:Bible}} и понеже намерихме кораб който заминваше за Финикия, качихме се на него и отплувахме. {{field-off:Bible}}</w:t>
      </w:r>
    </w:p>
    <w:p>
      <w:pPr>
        <w:pStyle w:val="Normal"/>
        <w:rPr/>
      </w:pPr>
      <w:r>
        <w:rPr/>
        <w:t>[[@Bible:Act 21:3 ]][[21:3 &gt;&gt; Act 21:3]] {{field-on:Bible}} И като съзрехме от далеч Кипър и го оставихме отлево, плувахме към Сирия и слезохме в Тир; защото там щеше корабът да извади товара си. {{field-off:Bible}}</w:t>
      </w:r>
    </w:p>
    <w:p>
      <w:pPr>
        <w:pStyle w:val="Normal"/>
        <w:rPr/>
      </w:pPr>
      <w:r>
        <w:rPr/>
        <w:t>[[@Bible:Act 21:4 ]][[21:4 &gt;&gt; Act 21:4]] {{field-on:Bible}} И като намерихме учениците преседехме там седем дни; и те от Духа казваха на Павла да не възлезва в Ерусалим. {{field-off:Bible}}</w:t>
      </w:r>
    </w:p>
    <w:p>
      <w:pPr>
        <w:pStyle w:val="Normal"/>
        <w:rPr/>
      </w:pPr>
      <w:r>
        <w:rPr/>
        <w:t>[[@Bible:Act 21:5 ]][[21:5 &gt;&gt; Act 21:5]] {{field-on:Bible}} И когато преминахме седемте дена, излезохме и отхождахме си; и ни изпроваждаха всички с жените и децата си до отвън града, и коленичихме на брега и помолихме се. {{field-off:Bible}}</w:t>
      </w:r>
    </w:p>
    <w:p>
      <w:pPr>
        <w:pStyle w:val="Normal"/>
        <w:rPr/>
      </w:pPr>
      <w:r>
        <w:rPr/>
        <w:t>[[@Bible:Act 21:6 ]][[21:6 &gt;&gt; Act 21:6]] {{field-on:Bible}} И като се опростихме един с друг влезохме в кораба; а те се върнаха у тех си. {{field-off:Bible}}</w:t>
      </w:r>
    </w:p>
    <w:p>
      <w:pPr>
        <w:pStyle w:val="Normal"/>
        <w:rPr/>
      </w:pPr>
      <w:r>
        <w:rPr/>
        <w:t>[[@Bible:Act 21:7 ]][[21:7 &gt;&gt; Act 21:7]] {{field-on:Bible}} И ние като изплувахме от Тир стигнахме в Птолемаида, дето поздравихме братята и преседехме у тех един ден. {{field-off:Bible}}</w:t>
      </w:r>
    </w:p>
    <w:p>
      <w:pPr>
        <w:pStyle w:val="Normal"/>
        <w:rPr/>
      </w:pPr>
      <w:r>
        <w:rPr/>
        <w:t>[[@Bible:Act 21:8 ]][[21:8 &gt;&gt; Act 21:8]] {{field-on:Bible}} А на утринта Павел и ние които бехме с него излезохме та дойдохме в Кесария; и влезохме в дома на Филипа благовестника, който бе един от седмината дякони, и останахме при него. {{field-off:Bible}}</w:t>
      </w:r>
    </w:p>
    <w:p>
      <w:pPr>
        <w:pStyle w:val="Normal"/>
        <w:rPr/>
      </w:pPr>
      <w:r>
        <w:rPr/>
        <w:t>[[@Bible:Act 21:9 ]][[21:9 &gt;&gt; Act 21:9]] {{field-on:Bible}} А той имаше четири дъщери девици, които пророчествуваха. {{field-off:Bible}}</w:t>
      </w:r>
    </w:p>
    <w:p>
      <w:pPr>
        <w:pStyle w:val="Normal"/>
        <w:rPr/>
      </w:pPr>
      <w:r>
        <w:rPr/>
        <w:t>[[@Bible:Act 21:10 ]][[21:10 &gt;&gt; Act 21:10]] {{field-on:Bible}} И като останахме там много дни, слезе от Юдея некой си пророк на име Агав. {{field-off:Bible}}</w:t>
      </w:r>
    </w:p>
    <w:p>
      <w:pPr>
        <w:pStyle w:val="Normal"/>
        <w:rPr/>
      </w:pPr>
      <w:r>
        <w:rPr/>
        <w:t>[[@Bible:Act 21:11 ]][[21:11 &gt;&gt; Act 21:11]] {{field-on:Bible}} И дойде при нас, и взе Павловия пояс та си върза ръцете и нозете, и рече: Това казва Дух Светий: Така ще вържат Юдеите в Ерусалим человека на когото е този пояс, и ще го предадат в ръцете на езичниците. {{field-off:Bible}}</w:t>
      </w:r>
    </w:p>
    <w:p>
      <w:pPr>
        <w:pStyle w:val="Normal"/>
        <w:rPr/>
      </w:pPr>
      <w:r>
        <w:rPr/>
        <w:t>[[@Bible:Act 21:12 ]][[21:12 &gt;&gt; Act 21:12]] {{field-on:Bible}} И като чухме това ние и тамошните, молихме му се да не възлезва в Ерусалим. {{field-off:Bible}}</w:t>
      </w:r>
    </w:p>
    <w:p>
      <w:pPr>
        <w:pStyle w:val="Normal"/>
        <w:rPr/>
      </w:pPr>
      <w:r>
        <w:rPr/>
        <w:t>[[@Bible:Act 21:13 ]][[21:13 &gt;&gt; Act 21:13]] {{field-on:Bible}} Но Павел отговори: Що правите вие та плачете и ми съкрушавате сърдцето? защото аз съм готов не само вързан да бъда, но и да умра в Ерусалим за името на Господа Исуса. {{field-off:Bible}}</w:t>
      </w:r>
    </w:p>
    <w:p>
      <w:pPr>
        <w:pStyle w:val="Normal"/>
        <w:rPr/>
      </w:pPr>
      <w:r>
        <w:rPr/>
        <w:t>[[@Bible:Act 21:14 ]][[21:14 &gt;&gt; Act 21:14]] {{field-on:Bible}} И понеже не склоняваше той, млъкнахме си и рекохме: Да бъде волята Господня. {{field-off:Bible}}</w:t>
      </w:r>
    </w:p>
    <w:p>
      <w:pPr>
        <w:pStyle w:val="Normal"/>
        <w:rPr/>
      </w:pPr>
      <w:r>
        <w:rPr/>
        <w:t>[[@Bible:Act 21:15 ]][[21:15 &gt;&gt; Act 21:15]] {{field-on:Bible}} И след тия дни приготвихме се и възлезохме в Ерусалим. {{field-off:Bible}}</w:t>
      </w:r>
    </w:p>
    <w:p>
      <w:pPr>
        <w:pStyle w:val="Normal"/>
        <w:rPr/>
      </w:pPr>
      <w:r>
        <w:rPr/>
        <w:t>[[@Bible:Act 21:16 ]][[21:16 &gt;&gt; Act 21:16]] {{field-on:Bible}} А с нас дойдоха и некои ученици от Кесария и ни водеха при некого си Мнасона, Киприянина, отколешен ученик, у когото щехме да бъдем гости. {{field-off:Bible}}</w:t>
      </w:r>
    </w:p>
    <w:p>
      <w:pPr>
        <w:pStyle w:val="Normal"/>
        <w:rPr/>
      </w:pPr>
      <w:r>
        <w:rPr/>
        <w:t>[[@Bible:Act 21:17 ]][[21:17 &gt;&gt; Act 21:17]] {{field-on:Bible}} И като дойдохме в Ерусалим, приеха ни братята с радост. {{field-off:Bible}}</w:t>
      </w:r>
    </w:p>
    <w:p>
      <w:pPr>
        <w:pStyle w:val="Normal"/>
        <w:rPr/>
      </w:pPr>
      <w:r>
        <w:rPr/>
        <w:t>[[@Bible:Act 21:18 ]][[21:18 &gt;&gt; Act 21:18]] {{field-on:Bible}} И на утринта влезе Павел с нас при Якова, и дойдоха всичките презвитери. {{field-off:Bible}}</w:t>
      </w:r>
    </w:p>
    <w:p>
      <w:pPr>
        <w:pStyle w:val="Normal"/>
        <w:rPr/>
      </w:pPr>
      <w:r>
        <w:rPr/>
        <w:t>[[@Bible:Act 21:19 ]][[21:19 &gt;&gt; Act 21:19]] {{field-on:Bible}} И като ги поздрави Павел, разказваше им едно по едно все що стори Бог чрез неговото служене между езичниците. {{field-off:Bible}}</w:t>
      </w:r>
    </w:p>
    <w:p>
      <w:pPr>
        <w:pStyle w:val="Normal"/>
        <w:rPr/>
      </w:pPr>
      <w:r>
        <w:rPr/>
        <w:t>[[@Bible:Act 21:20 ]][[21:20 &gt;&gt; Act 21:20]] {{field-on:Bible}} А те като чуха славеха господа, и рекоха му: Ти видиш, брате, колко хиляди има от Юдеите които поверваха, и те всички са ревнители на закона. {{field-off:Bible}}</w:t>
      </w:r>
    </w:p>
    <w:p>
      <w:pPr>
        <w:pStyle w:val="Normal"/>
        <w:rPr/>
      </w:pPr>
      <w:r>
        <w:rPr/>
        <w:t>[[@Bible:Act 21:21 ]][[21:21 &gt;&gt; Act 21:21]] {{field-on:Bible}} А за тебе са разбрали че ти учиш всичките Юдеи които са между езичниците да отстъпят от Моисеевия закон, и казваш им да не обрезват чадата си нито да ходят по старите обичаи. {{field-off:Bible}}</w:t>
      </w:r>
    </w:p>
    <w:p>
      <w:pPr>
        <w:pStyle w:val="Normal"/>
        <w:rPr/>
      </w:pPr>
      <w:r>
        <w:rPr/>
        <w:t>[[@Bible:Act 21:22 ]][[21:22 &gt;&gt; Act 21:22]] {{field-on:Bible}} И тъй, що е? Известно че требва да се събере много народ, защото ще чуят че си дошел. {{field-off:Bible}}</w:t>
      </w:r>
    </w:p>
    <w:p>
      <w:pPr>
        <w:pStyle w:val="Normal"/>
        <w:rPr/>
      </w:pPr>
      <w:r>
        <w:rPr/>
        <w:t>[[@Bible:Act 21:23 ]][[21:23 &gt;&gt; Act 21:23]] {{field-on:Bible}} За това, стори ти което ти казваме. У нас има четирима человеци които имат обрек на себе си: {{field-off:Bible}}</w:t>
      </w:r>
    </w:p>
    <w:p>
      <w:pPr>
        <w:pStyle w:val="Normal"/>
        <w:rPr/>
      </w:pPr>
      <w:r>
        <w:rPr/>
        <w:t>[[@Bible:Act 21:24 ]][[21:24 &gt;&gt; Act 21:24]] {{field-on:Bible}} вземи ги, и с тех наедно направи очищението си, и иждиви за тех да си обръснат главите, и да познаят всички че нема нищо от това що са чули за тебе, но и ти следваш да вардиш закона. {{field-off:Bible}}</w:t>
      </w:r>
    </w:p>
    <w:p>
      <w:pPr>
        <w:pStyle w:val="Normal"/>
        <w:rPr/>
      </w:pPr>
      <w:r>
        <w:rPr/>
        <w:t>[[@Bible:Act 21:25 ]][[21:25 &gt;&gt; Act 21:25]] {{field-on:Bible}} А за езичниците които поверваха, ние писахме като решихме да не пазят нищо таквоз освен да се привардват от идоложертвено, и от кръв, и от удавенина, и от блуд. {{field-off:Bible}}</w:t>
      </w:r>
    </w:p>
    <w:p>
      <w:pPr>
        <w:pStyle w:val="Normal"/>
        <w:rPr/>
      </w:pPr>
      <w:r>
        <w:rPr/>
        <w:t>[[@Bible:Act 21:26 ]][[21:26 &gt;&gt; Act 21:26]] {{field-on:Bible}} Тогаз Павел взе человеците при себе си; и на утринта като направи очищението си наедно с тех, влезе в храма и обяви че се изпълниха дните на очищението когато ще се принесе приносът за всекиго едного от тех. {{field-off:Bible}}</w:t>
      </w:r>
    </w:p>
    <w:p>
      <w:pPr>
        <w:pStyle w:val="Normal"/>
        <w:rPr/>
      </w:pPr>
      <w:r>
        <w:rPr/>
        <w:t>[[@Bible:Act 21:27 ]][[21:27 &gt;&gt; Act 21:27]] {{field-on:Bible}} И на свършване на седемте дена, Юдеите от Азия, като го видеха в храма, разбъркаха всичкия народ, и туриха ръце на него, {{field-off:Bible}}</w:t>
      </w:r>
    </w:p>
    <w:p>
      <w:pPr>
        <w:pStyle w:val="Normal"/>
        <w:rPr/>
      </w:pPr>
      <w:r>
        <w:rPr/>
        <w:t>[[@Bible:Act 21:28 ]][[21:28 &gt;&gt; Act 21:28]] {{field-on:Bible}} и викаха: О, мъже Израиляни, помагайте! Този е онзи человек който на всекъде всичките учи против народа, против закона, и против това место; а още и Елини въведе в храма, и оскверни светото това место. {{field-off:Bible}}</w:t>
      </w:r>
    </w:p>
    <w:p>
      <w:pPr>
        <w:pStyle w:val="Normal"/>
        <w:rPr/>
      </w:pPr>
      <w:r>
        <w:rPr/>
        <w:t>[[@Bible:Act 21:29 ]][[21:29 &gt;&gt; Act 21:29]] {{field-on:Bible}} (Защото беха видели по-напред Трофима Ефесянина в града с него, за когото мислеха че го е въвел Павел в храма.) {{field-off:Bible}}</w:t>
      </w:r>
    </w:p>
    <w:p>
      <w:pPr>
        <w:pStyle w:val="Normal"/>
        <w:rPr/>
      </w:pPr>
      <w:r>
        <w:rPr/>
        <w:t>[[@Bible:Act 21:30 ]][[21:30 &gt;&gt; Act 21:30]] {{field-on:Bible}} И повдигна се всичкия град, и стече се народа; и като уловиха Павла, влачеха го вън из храма; и тоз час се затвориха вратата. {{field-off:Bible}}</w:t>
      </w:r>
    </w:p>
    <w:p>
      <w:pPr>
        <w:pStyle w:val="Normal"/>
        <w:rPr/>
      </w:pPr>
      <w:r>
        <w:rPr/>
        <w:t>[[@Bible:Act 21:31 ]][[21:31 &gt;&gt; Act 21:31]] {{field-on:Bible}} И когато искаха да го убият, стигна известие до тисящника на полка че всичкий Ерусалим е размирен; {{field-off:Bible}}</w:t>
      </w:r>
    </w:p>
    <w:p>
      <w:pPr>
        <w:pStyle w:val="Normal"/>
        <w:rPr/>
      </w:pPr>
      <w:r>
        <w:rPr/>
        <w:t>[[@Bible:Act 21:32 ]][[21:32 &gt;&gt; Act 21:32]] {{field-on:Bible}} и той завчас взе войска и стотници и завтече се долу върх тех. А те като видеха тисящника и войската престанаха от да бият Павла. {{field-off:Bible}}</w:t>
      </w:r>
    </w:p>
    <w:p>
      <w:pPr>
        <w:pStyle w:val="Normal"/>
        <w:rPr/>
      </w:pPr>
      <w:r>
        <w:rPr/>
        <w:t>[[@Bible:Act 21:33 ]][[21:33 &gt;&gt; Act 21:33]] {{field-on:Bible}} Тогаз тисящникът пристъпи та го хвана, и заповеда да го оковат с две вериги, и питаше кой е той и що е сторил. {{field-off:Bible}}</w:t>
      </w:r>
    </w:p>
    <w:p>
      <w:pPr>
        <w:pStyle w:val="Normal"/>
        <w:rPr/>
      </w:pPr>
      <w:r>
        <w:rPr/>
        <w:t>[[@Bible:Act 21:34 ]][[21:34 &gt;&gt; Act 21:34]] {{field-on:Bible}} А измежду народа едни викаха едно а други друго; и понеже не можеше поради мълвата да разбере правото, заповеда да го закарат в крепостта. {{field-off:Bible}}</w:t>
      </w:r>
    </w:p>
    <w:p>
      <w:pPr>
        <w:pStyle w:val="Normal"/>
        <w:rPr/>
      </w:pPr>
      <w:r>
        <w:rPr/>
        <w:t>[[@Bible:Act 21:35 ]][[21:35 &gt;&gt; Act 21:35]] {{field-on:Bible}} А когато стигна до стъпалата, поради насилието от народа войните го дигнаха и носеха. {{field-off:Bible}}</w:t>
      </w:r>
    </w:p>
    <w:p>
      <w:pPr>
        <w:pStyle w:val="Normal"/>
        <w:rPr/>
      </w:pPr>
      <w:r>
        <w:rPr/>
        <w:t>[[@Bible:Act 21:36 ]][[21:36 &gt;&gt; Act 21:36]] {{field-on:Bible}} Защото множеството на народа идеха след него и викаха: Махни го от света. {{field-off:Bible}}</w:t>
      </w:r>
    </w:p>
    <w:p>
      <w:pPr>
        <w:pStyle w:val="Normal"/>
        <w:rPr/>
      </w:pPr>
      <w:r>
        <w:rPr/>
        <w:t>[[@Bible:Act 21:37 ]][[21:37 &gt;&gt; Act 21:37]] {{field-on:Bible}} И когато щеха да въведат Павла в крепостта, той казва тисящнику: Простено ли ми е да ти река нещо? {{field-off:Bible}}</w:t>
      </w:r>
    </w:p>
    <w:p>
      <w:pPr>
        <w:pStyle w:val="Normal"/>
        <w:rPr/>
      </w:pPr>
      <w:r>
        <w:rPr/>
        <w:t>[[@Bible:Act 21:38 ]][[21:38 &gt;&gt; Act 21:38]] {{field-on:Bible}} А той рече: Знаеш ли Гръцки? Не си ли ти онзи Египтянин който преди неколко дни размири и изведе в пустинята четирите хиляди мъже убийци? {{field-off:Bible}}</w:t>
      </w:r>
    </w:p>
    <w:p>
      <w:pPr>
        <w:pStyle w:val="Normal"/>
        <w:rPr/>
      </w:pPr>
      <w:r>
        <w:rPr/>
        <w:t>[[@Bible:Act 21:39 ]][[21:39 &gt;&gt; Act 21:39]] {{field-on:Bible}} И Павел рече: Аз съм человек Юдеин от Тарс, гражданин на този знаменит град в Киликия; и ти се моля, дай ми дозволение да поговоря на народа. {{field-off:Bible}}</w:t>
      </w:r>
    </w:p>
    <w:p>
      <w:pPr>
        <w:pStyle w:val="Normal"/>
        <w:rPr/>
      </w:pPr>
      <w:r>
        <w:rPr/>
        <w:t>[[@Bible:Act 21:40 ]][[21:40 &gt;&gt; Act 21:40]] {{field-on:Bible}} И като му даде воля, Павел застана на стъпалата и помаха с рака на народа; а като стана големо мълчание, начна да говори на Еврейски език; и казваше: {{field-off:Bible}}</w:t>
      </w:r>
    </w:p>
    <w:p>
      <w:pPr>
        <w:pStyle w:val="Heading2"/>
        <w:rPr/>
      </w:pPr>
      <w:r>
        <w:rPr/>
        <w:t>Глава 22</w:t>
      </w:r>
    </w:p>
    <w:p>
      <w:pPr>
        <w:pStyle w:val="Normal"/>
        <w:rPr/>
      </w:pPr>
      <w:r>
        <w:rPr/>
        <w:t>[[@Bible:Act 22:1 ]][[22:1 &gt;&gt; Act 22:1]] {{field-on:Bible}} Мъже, братие, и отци, слушайте сега моето пред вас оправдание. {{field-off:Bible}}</w:t>
      </w:r>
    </w:p>
    <w:p>
      <w:pPr>
        <w:pStyle w:val="Normal"/>
        <w:rPr/>
      </w:pPr>
      <w:r>
        <w:rPr/>
        <w:t>[[@Bible:Act 22:2 ]][[22:2 &gt;&gt; Act 22:2]] {{field-on:Bible}} (И като чуха че на Еврейски език им говореше показаха по-голема тишина; и рече:) {{field-off:Bible}}</w:t>
      </w:r>
    </w:p>
    <w:p>
      <w:pPr>
        <w:pStyle w:val="Normal"/>
        <w:rPr/>
      </w:pPr>
      <w:r>
        <w:rPr/>
        <w:t>[[@Bible:Act 22:3 ]][[22:3 &gt;&gt; Act 22:3]] {{field-on:Bible}} Аз съм человек Юдеин, роден в Тарс Киликийски, и възпитан в този град при нозете Гамалиилови, изучен точно в отцепреданият закон. И ревнител Божий бех, както сте вие всинца днес, {{field-off:Bible}}</w:t>
      </w:r>
    </w:p>
    <w:p>
      <w:pPr>
        <w:pStyle w:val="Normal"/>
        <w:rPr/>
      </w:pPr>
      <w:r>
        <w:rPr/>
        <w:t>[[@Bible:Act 22:4 ]][[22:4 &gt;&gt; Act 22:4]] {{field-on:Bible}} и гоних до смърт последователите на това учение като вързвах и предавах в тъмници мъже и жени; {{field-off:Bible}}</w:t>
      </w:r>
    </w:p>
    <w:p>
      <w:pPr>
        <w:pStyle w:val="Normal"/>
        <w:rPr/>
      </w:pPr>
      <w:r>
        <w:rPr/>
        <w:t>[[@Bible:Act 22:5 ]][[22:5 &gt;&gt; Act 22:5]] {{field-on:Bible}} както ми свидетелствува и първосвещеникът и всичкото старейшинство; от които бех взел и писма до братята, и отхождах в Дамаск да докарам вързани в Ерусалим и тези които беха там за да ги накажат. {{field-off:Bible}}</w:t>
      </w:r>
    </w:p>
    <w:p>
      <w:pPr>
        <w:pStyle w:val="Normal"/>
        <w:rPr/>
      </w:pPr>
      <w:r>
        <w:rPr/>
        <w:t>[[@Bible:Act 22:6 ]][[22:6 &gt;&gt; Act 22:6]] {{field-on:Bible}} И когато вървех и наближих Дамаск, около пладне, внезапно блесна около мене светлина голема от небето. {{field-off:Bible}}</w:t>
      </w:r>
    </w:p>
    <w:p>
      <w:pPr>
        <w:pStyle w:val="Normal"/>
        <w:rPr/>
      </w:pPr>
      <w:r>
        <w:rPr/>
        <w:t>[[@Bible:Act 22:7 ]][[22:7 &gt;&gt; Act 22:7]] {{field-on:Bible}} И паднаха на земята, и чух глас който ми казваше: Савле, Савле, що ме гониш? {{field-off:Bible}}</w:t>
      </w:r>
    </w:p>
    <w:p>
      <w:pPr>
        <w:pStyle w:val="Normal"/>
        <w:rPr/>
      </w:pPr>
      <w:r>
        <w:rPr/>
        <w:t>[[@Bible:Act 22:8 ]][[22:8 &gt;&gt; Act 22:8]] {{field-on:Bible}} А аз отговорих: Кой си ти, Господи? И рече ми: Аз съм Исус Назарянин когото ти гониш. {{field-off:Bible}}</w:t>
      </w:r>
    </w:p>
    <w:p>
      <w:pPr>
        <w:pStyle w:val="Normal"/>
        <w:rPr/>
      </w:pPr>
      <w:r>
        <w:rPr/>
        <w:t>[[@Bible:Act 22:9 ]][[22:9 &gt;&gt; Act 22:9]] {{field-on:Bible}} А тези които беха с мене светлината видеха и се уплашиха, но гласа на тогоз който ми говореше не чуха. {{field-off:Bible}}</w:t>
      </w:r>
    </w:p>
    <w:p>
      <w:pPr>
        <w:pStyle w:val="Normal"/>
        <w:rPr/>
      </w:pPr>
      <w:r>
        <w:rPr/>
        <w:t>[[@Bible:Act 22:10 ]][[22:10 &gt;&gt; Act 22:10]] {{field-on:Bible}} И рекох: Що да сторя, Господи? И Господ ми рече: Стани та иди в Дамаск; и там ще ти се каже за всичко що е отредено да сториш. {{field-off:Bible}}</w:t>
      </w:r>
    </w:p>
    <w:p>
      <w:pPr>
        <w:pStyle w:val="Normal"/>
        <w:rPr/>
      </w:pPr>
      <w:r>
        <w:rPr/>
        <w:t>[[@Bible:Act 22:11 ]][[22:11 &gt;&gt; Act 22:11]] {{field-on:Bible}} И понеже от блеска на светлината изгубих зрението си, поведоха ме за рака дружината ми, и влезох в Дамаск. {{field-off:Bible}}</w:t>
      </w:r>
    </w:p>
    <w:p>
      <w:pPr>
        <w:pStyle w:val="Normal"/>
        <w:rPr/>
      </w:pPr>
      <w:r>
        <w:rPr/>
        <w:t>[[@Bible:Act 22:12 ]][[22:12 &gt;&gt; Act 22:12]] {{field-on:Bible}} И некой си Анания, человек благочестив по закона, свидетелствуван от всичките там живеещи Юдеи, {{field-off:Bible}}</w:t>
      </w:r>
    </w:p>
    <w:p>
      <w:pPr>
        <w:pStyle w:val="Normal"/>
        <w:rPr/>
      </w:pPr>
      <w:r>
        <w:rPr/>
        <w:t>[[@Bible:Act 22:13 ]][[22:13 &gt;&gt; Act 22:13]] {{field-on:Bible}} дойде при мене, и като застана над мене рече ми: Савле брате, прогледай. И аз на часа погледнах на него. {{field-off:Bible}}</w:t>
      </w:r>
    </w:p>
    <w:p>
      <w:pPr>
        <w:pStyle w:val="Normal"/>
        <w:rPr/>
      </w:pPr>
      <w:r>
        <w:rPr/>
        <w:t>[[@Bible:Act 22:14 ]][[22:14 &gt;&gt; Act 22:14]] {{field-on:Bible}} А той рече: Бог на отците ни предназначил те е да познаеш неговата воля, и да видиш Праведника, и да чуеш глас от неговата уста; {{field-off:Bible}}</w:t>
      </w:r>
    </w:p>
    <w:p>
      <w:pPr>
        <w:pStyle w:val="Normal"/>
        <w:rPr/>
      </w:pPr>
      <w:r>
        <w:rPr/>
        <w:t>[[@Bible:Act 22:15 ]][[22:15 &gt;&gt; Act 22:15]] {{field-on:Bible}} защото ще му бъдеш свидетел пред всичките человеци за това което си видел и чул. {{field-off:Bible}}</w:t>
      </w:r>
    </w:p>
    <w:p>
      <w:pPr>
        <w:pStyle w:val="Normal"/>
        <w:rPr/>
      </w:pPr>
      <w:r>
        <w:rPr/>
        <w:t>[[@Bible:Act 22:16 ]][[22:16 &gt;&gt; Act 22:16]] {{field-on:Bible}} И сега, що се бавиш? Стани, кръсти се и омий се от греховете си, и призови името Господне. {{field-off:Bible}}</w:t>
      </w:r>
    </w:p>
    <w:p>
      <w:pPr>
        <w:pStyle w:val="Normal"/>
        <w:rPr/>
      </w:pPr>
      <w:r>
        <w:rPr/>
        <w:t>[[@Bible:Act 22:17 ]][[22:17 &gt;&gt; Act 22:17]] {{field-on:Bible}} И като се върнах в Ерусалим, когато се молех в храма дойдох в изстъпление. {{field-off:Bible}}</w:t>
      </w:r>
    </w:p>
    <w:p>
      <w:pPr>
        <w:pStyle w:val="Normal"/>
        <w:rPr/>
      </w:pPr>
      <w:r>
        <w:rPr/>
        <w:t>[[@Bible:Act 22:18 ]][[22:18 &gt;&gt; Act 22:18]] {{field-on:Bible}} и видех го че ми казваше: Побързай та излез скоро из Ерусалим; защото не ще да приимат твоето за мене свидетелство. {{field-off:Bible}}</w:t>
      </w:r>
    </w:p>
    <w:p>
      <w:pPr>
        <w:pStyle w:val="Normal"/>
        <w:rPr/>
      </w:pPr>
      <w:r>
        <w:rPr/>
        <w:t>[[@Bible:Act 22:19 ]][[22:19 &gt;&gt; Act 22:19]] {{field-on:Bible}} И аз рекох: Господи, те знаят че аз затварях и биех по съборищата тези които верваха в тебе; {{field-off:Bible}}</w:t>
      </w:r>
    </w:p>
    <w:p>
      <w:pPr>
        <w:pStyle w:val="Normal"/>
        <w:rPr/>
      </w:pPr>
      <w:r>
        <w:rPr/>
        <w:t>[[@Bible:Act 22:20 ]][[22:20 &gt;&gt; Act 22:20]] {{field-on:Bible}} и когато се проливаше кръвта на твоего мъченика Стефана и аз бех там, и съизволявах на неговото убиване, и вардех дрехите на тези които го убиваха. {{field-off:Bible}}</w:t>
      </w:r>
    </w:p>
    <w:p>
      <w:pPr>
        <w:pStyle w:val="Normal"/>
        <w:rPr/>
      </w:pPr>
      <w:r>
        <w:rPr/>
        <w:t>[[@Bible:Act 22:21 ]][[22:21 &gt;&gt; Act 22:21]] {{field-on:Bible}} И рече ми: Иди; защото аз ще те проводя далеч в езичниците. {{field-off:Bible}}</w:t>
      </w:r>
    </w:p>
    <w:p>
      <w:pPr>
        <w:pStyle w:val="Normal"/>
        <w:rPr/>
      </w:pPr>
      <w:r>
        <w:rPr/>
        <w:t>[[@Bible:Act 22:22 ]][[22:22 &gt;&gt; Act 22:22]] {{field-on:Bible}} И до тази реч го слушаха; а тогаз възвишиха гласа си и казваха: Махни от земята един такъв, защото не требва да живее. {{field-off:Bible}}</w:t>
      </w:r>
    </w:p>
    <w:p>
      <w:pPr>
        <w:pStyle w:val="Normal"/>
        <w:rPr/>
      </w:pPr>
      <w:r>
        <w:rPr/>
        <w:t>[[@Bible:Act 22:23 ]][[22:23 &gt;&gt; Act 22:23]] {{field-on:Bible}} И понеже те викаха, и захвърляха си дрехите, и хвърляха прах по въздуха, {{field-off:Bible}}</w:t>
      </w:r>
    </w:p>
    <w:p>
      <w:pPr>
        <w:pStyle w:val="Normal"/>
        <w:rPr/>
      </w:pPr>
      <w:r>
        <w:rPr/>
        <w:t>[[@Bible:Act 22:24 ]][[22:24 &gt;&gt; Act 22:24]] {{field-on:Bible}} тисящникът заповеда да го закарат в крепостта, и поръча да го изпитат с бой за да узнае за коя причина викаха така върх него. {{field-off:Bible}}</w:t>
      </w:r>
    </w:p>
    <w:p>
      <w:pPr>
        <w:pStyle w:val="Normal"/>
        <w:rPr/>
      </w:pPr>
      <w:r>
        <w:rPr/>
        <w:t>[[@Bible:Act 22:25 ]][[22:25 &gt;&gt; Act 22:25]] {{field-on:Bible}} И като го разтегнаха с ремици, Павел рече на стотника който стоеше там: Законно ли и вам да биете человека Римлянин и несъден? {{field-off:Bible}}</w:t>
      </w:r>
    </w:p>
    <w:p>
      <w:pPr>
        <w:pStyle w:val="Normal"/>
        <w:rPr/>
      </w:pPr>
      <w:r>
        <w:rPr/>
        <w:t>[[@Bible:Act 22:26 ]][[22:26 &gt;&gt; Act 22:26]] {{field-on:Bible}} Това като чу стотникът отиде та извести тисящнику и рече: Виж какво ще сториш, защото този человек е Римлянин. {{field-off:Bible}}</w:t>
      </w:r>
    </w:p>
    <w:p>
      <w:pPr>
        <w:pStyle w:val="Normal"/>
        <w:rPr/>
      </w:pPr>
      <w:r>
        <w:rPr/>
        <w:t>[[@Bible:Act 22:27 ]][[22:27 &gt;&gt; Act 22:27]] {{field-on:Bible}} А тисящникът пристъпи и рече му: Кажи ми, Римлянин ли си ти? А той рече: Римлянин. {{field-off:Bible}}</w:t>
      </w:r>
    </w:p>
    <w:p>
      <w:pPr>
        <w:pStyle w:val="Normal"/>
        <w:rPr/>
      </w:pPr>
      <w:r>
        <w:rPr/>
        <w:t>[[@Bible:Act 22:28 ]][[22:28 &gt;&gt; Act 22:28]] {{field-on:Bible}} И отговори тисящникът: Аз с много сребро съм добил това гражданство. А Павел рече: Но аз съм се и родил в него. {{field-off:Bible}}</w:t>
      </w:r>
    </w:p>
    <w:p>
      <w:pPr>
        <w:pStyle w:val="Normal"/>
        <w:rPr/>
      </w:pPr>
      <w:r>
        <w:rPr/>
        <w:t>[[@Bible:Act 22:29 ]][[22:29 &gt;&gt; Act 22:29]] {{field-on:Bible}} И тъй, тоз час се отстъпиха от него тези които щеха да го мъчат. Още и тисящникът се уплаши като разбра че е Римлянин, и защото го беше вързал. {{field-off:Bible}}</w:t>
      </w:r>
    </w:p>
    <w:p>
      <w:pPr>
        <w:pStyle w:val="Normal"/>
        <w:rPr/>
      </w:pPr>
      <w:r>
        <w:rPr/>
        <w:t>[[@Bible:Act 22:30 ]][[22:30 &gt;&gt; Act 22:30]] {{field-on:Bible}} На утринта като искаше да разумее истината в какво го обвиняват Юдеите развърза го от връзките, и повеле да дойдат първосвещениците и всичкият им събор, а доведе долу и Павла та го постави пред тех. {{field-off:Bible}}</w:t>
      </w:r>
    </w:p>
    <w:p>
      <w:pPr>
        <w:pStyle w:val="Heading2"/>
        <w:rPr/>
      </w:pPr>
      <w:r>
        <w:rPr/>
        <w:t>Глава 23</w:t>
      </w:r>
    </w:p>
    <w:p>
      <w:pPr>
        <w:pStyle w:val="Normal"/>
        <w:rPr/>
      </w:pPr>
      <w:r>
        <w:rPr/>
        <w:t>[[@Bible:Act 23:1 ]][[23:1 &gt;&gt; Act 23:1]] {{field-on:Bible}} И погледна Павел на събора и рече: Мъже братие: До този ден аз съм живел пред Бога със цела добра съвест. {{field-off:Bible}}</w:t>
      </w:r>
    </w:p>
    <w:p>
      <w:pPr>
        <w:pStyle w:val="Normal"/>
        <w:rPr/>
      </w:pPr>
      <w:r>
        <w:rPr/>
        <w:t>[[@Bible:Act 23:2 ]][[23:2 &gt;&gt; Act 23:2]] {{field-on:Bible}} А първосвещеникът Анания повеле на предстоящите да го ударят по устата. {{field-off:Bible}}</w:t>
      </w:r>
    </w:p>
    <w:p>
      <w:pPr>
        <w:pStyle w:val="Normal"/>
        <w:rPr/>
      </w:pPr>
      <w:r>
        <w:rPr/>
        <w:t>[[@Bible:Act 23:3 ]][[23:3 &gt;&gt; Act 23:3]] {{field-on:Bible}} Тогаз Павел му рече: Бог ще удари тебе, стено варосана; и ти си седнал да ме съдиш по закона, а против закона ли повелеваш да ме бият? {{field-off:Bible}}</w:t>
      </w:r>
    </w:p>
    <w:p>
      <w:pPr>
        <w:pStyle w:val="Normal"/>
        <w:rPr/>
      </w:pPr>
      <w:r>
        <w:rPr/>
        <w:t>[[@Bible:Act 23:4 ]][[23:4 &gt;&gt; Act 23:4]] {{field-on:Bible}} А предстоещите рекоха: Първосвещеника Божий ли хулиш? {{field-off:Bible}}</w:t>
      </w:r>
    </w:p>
    <w:p>
      <w:pPr>
        <w:pStyle w:val="Normal"/>
        <w:rPr/>
      </w:pPr>
      <w:r>
        <w:rPr/>
        <w:t>[[@Bible:Act 23:5 ]][[23:5 &gt;&gt; Act 23:5]] {{field-on:Bible}} И Павел рече: Не знаех, братие, че е първосвещеник; защото е писано: "Да не злословиш началника на народа си." {{field-off:Bible}}</w:t>
      </w:r>
    </w:p>
    <w:p>
      <w:pPr>
        <w:pStyle w:val="Normal"/>
        <w:rPr/>
      </w:pPr>
      <w:r>
        <w:rPr/>
        <w:t>[[@Bible:Act 23:6 ]][[23:6 &gt;&gt; Act 23:6]] {{field-on:Bible}} И понеже разуме Павел че едната част са Садукеи а другата Фарисеи, извика в събора: Мъже братие, аз съм Фарисей, син Фарисеев: съдят ме за надеждата и възкресението на мъртвите. {{field-off:Bible}}</w:t>
      </w:r>
    </w:p>
    <w:p>
      <w:pPr>
        <w:pStyle w:val="Normal"/>
        <w:rPr/>
      </w:pPr>
      <w:r>
        <w:rPr/>
        <w:t>[[@Bible:Act 23:7 ]][[23:7 &gt;&gt; Act 23:7]] {{field-on:Bible}} И когато рече това, стана разпря между Фарисеите и Садукеите; и раздвои се множеството. {{field-off:Bible}}</w:t>
      </w:r>
    </w:p>
    <w:p>
      <w:pPr>
        <w:pStyle w:val="Normal"/>
        <w:rPr/>
      </w:pPr>
      <w:r>
        <w:rPr/>
        <w:t>[[@Bible:Act 23:8 ]][[23:8 &gt;&gt; Act 23:8]] {{field-on:Bible}} Защото Садукеите казват че нема възкресение, нито ангел, нито дух; а Фарисеите изповедват и двете. {{field-off:Bible}}</w:t>
      </w:r>
    </w:p>
    <w:p>
      <w:pPr>
        <w:pStyle w:val="Normal"/>
        <w:rPr/>
      </w:pPr>
      <w:r>
        <w:rPr/>
        <w:t>[[@Bible:Act 23:9 ]][[23:9 &gt;&gt; Act 23:9]] {{field-on:Bible}} И стана глъчка голема; и дигнаха се книжниците от Фарисейската страна, препираха се и казваха: Никое зло не намерваме в тогоз человека; и ако му е говорил дух или ангел, да се не противим Богу. {{field-off:Bible}}</w:t>
      </w:r>
    </w:p>
    <w:p>
      <w:pPr>
        <w:pStyle w:val="Normal"/>
        <w:rPr/>
      </w:pPr>
      <w:r>
        <w:rPr/>
        <w:t>[[@Bible:Act 23:10 ]][[23:10 &gt;&gt; Act 23:10]] {{field-on:Bible}} И понеже стана разпрята голема, убоя се тисящникът да не би да разкъснат Павла; и повеле да слезе войската и да го грабне отпомежду им и да го заведе в крепостта. {{field-off:Bible}}</w:t>
      </w:r>
    </w:p>
    <w:p>
      <w:pPr>
        <w:pStyle w:val="Normal"/>
        <w:rPr/>
      </w:pPr>
      <w:r>
        <w:rPr/>
        <w:t>[[@Bible:Act 23:11 ]][[23:11 &gt;&gt; Act 23:11]] {{field-on:Bible}} И в идущата нощ яви му се Господ и рече: Дързай, Павле, защото както свидетелствува за мене в Ерусалим така требва са свидетелствуваш и в Рим. {{field-off:Bible}}</w:t>
      </w:r>
    </w:p>
    <w:p>
      <w:pPr>
        <w:pStyle w:val="Normal"/>
        <w:rPr/>
      </w:pPr>
      <w:r>
        <w:rPr/>
        <w:t>[[@Bible:Act 23:12 ]][[23:12 &gt;&gt; Act 23:12]] {{field-on:Bible}} И като съмна, некои от Юдеите направиха съзаклятие, и се туриха под проклетия, и рекоха нито да ядат нито да пият доде не убият Павла. {{field-off:Bible}}</w:t>
      </w:r>
    </w:p>
    <w:p>
      <w:pPr>
        <w:pStyle w:val="Normal"/>
        <w:rPr/>
      </w:pPr>
      <w:r>
        <w:rPr/>
        <w:t>[[@Bible:Act 23:13 ]][[23:13 &gt;&gt; Act 23:13]] {{field-on:Bible}} И тези които направиха това съзаклятие беха повече от четиридесет души. {{field-off:Bible}}</w:t>
      </w:r>
    </w:p>
    <w:p>
      <w:pPr>
        <w:pStyle w:val="Normal"/>
        <w:rPr/>
      </w:pPr>
      <w:r>
        <w:rPr/>
        <w:t>[[@Bible:Act 23:14 ]][[23:14 &gt;&gt; Act 23:14]] {{field-on:Bible}} Те дойдоха при първосвещениците и при старейшините и рекоха: Под проклетия турихме себе си да не вкусим нищо докле не убием Павла. {{field-off:Bible}}</w:t>
      </w:r>
    </w:p>
    <w:p>
      <w:pPr>
        <w:pStyle w:val="Normal"/>
        <w:rPr/>
      </w:pPr>
      <w:r>
        <w:rPr/>
        <w:t>[[@Bible:Act 23:15 ]][[23:15 &gt;&gt; Act 23:15]] {{field-on:Bible}} Сега прочее вие със събора явете на тисящника да го доведе утре долу при вас, като да искате уж да разумеете по известно за него; а ние, преди да наближи той, готови сме да го убием. {{field-off:Bible}}</w:t>
      </w:r>
    </w:p>
    <w:p>
      <w:pPr>
        <w:pStyle w:val="Normal"/>
        <w:rPr/>
      </w:pPr>
      <w:r>
        <w:rPr/>
        <w:t>[[@Bible:Act 23:16 ]][[23:16 &gt;&gt; Act 23:16]] {{field-on:Bible}} Като чу тоз заговор Павловият сестрин син, дойде и влезе в крепостта та извести на Павла. {{field-off:Bible}}</w:t>
      </w:r>
    </w:p>
    <w:p>
      <w:pPr>
        <w:pStyle w:val="Normal"/>
        <w:rPr/>
      </w:pPr>
      <w:r>
        <w:rPr/>
        <w:t>[[@Bible:Act 23:17 ]][[23:17 &gt;&gt; Act 23:17]] {{field-on:Bible}} И Павел повика едного от стотниците и рече му: Заведи това момче при тисящника, защото има да му обади нещо. {{field-off:Bible}}</w:t>
      </w:r>
    </w:p>
    <w:p>
      <w:pPr>
        <w:pStyle w:val="Normal"/>
        <w:rPr/>
      </w:pPr>
      <w:r>
        <w:rPr/>
        <w:t>[[@Bible:Act 23:18 ]][[23:18 &gt;&gt; Act 23:18]] {{field-on:Bible}} И той го взе, заведе го при тисящника, и казва: Запреният Павел ме повика и ми се примоли да доведа този момък при тебе, защото има нещо да ти каже. {{field-off:Bible}}</w:t>
      </w:r>
    </w:p>
    <w:p>
      <w:pPr>
        <w:pStyle w:val="Normal"/>
        <w:rPr/>
      </w:pPr>
      <w:r>
        <w:rPr/>
        <w:t>[[@Bible:Act 23:19 ]][[23:19 &gt;&gt; Act 23:19]] {{field-on:Bible}} А тисящникът го взе за рака, и като се оттегли насаме попита: Що е това което имаш да ми обадиш? {{field-off:Bible}}</w:t>
      </w:r>
    </w:p>
    <w:p>
      <w:pPr>
        <w:pStyle w:val="Normal"/>
        <w:rPr/>
      </w:pPr>
      <w:r>
        <w:rPr/>
        <w:t>[[@Bible:Act 23:20 ]][[23:20 &gt;&gt; Act 23:20]] {{field-on:Bible}} А той рече: Юдеите се нагласиха да те умолят да заведеш утре Павла долу в събора, уж че имат да питат нещо по-точно за него. {{field-off:Bible}}</w:t>
      </w:r>
    </w:p>
    <w:p>
      <w:pPr>
        <w:pStyle w:val="Normal"/>
        <w:rPr/>
      </w:pPr>
      <w:r>
        <w:rPr/>
        <w:t>[[@Bible:Act 23:21 ]][[23:21 &gt;&gt; Act 23:21]] {{field-on:Bible}} А ти недей ги слуша, защото го причакват повече от четиридесет души от тех които се туриха под проклетия ни да ядат ни да пият доде го не убият; и сега са готови, чакат само да им се вречеш. {{field-off:Bible}}</w:t>
      </w:r>
    </w:p>
    <w:p>
      <w:pPr>
        <w:pStyle w:val="Normal"/>
        <w:rPr/>
      </w:pPr>
      <w:r>
        <w:rPr/>
        <w:t>[[@Bible:Act 23:22 ]][[23:22 &gt;&gt; Act 23:22]] {{field-on:Bible}} И тъй, тисящникът остави момчето да си иде, като му заръча: Да не кажеш никому че ми си явил това. {{field-off:Bible}}</w:t>
      </w:r>
    </w:p>
    <w:p>
      <w:pPr>
        <w:pStyle w:val="Normal"/>
        <w:rPr/>
      </w:pPr>
      <w:r>
        <w:rPr/>
        <w:t>[[@Bible:Act 23:23 ]][[23:23 &gt;&gt; Act 23:23]] {{field-on:Bible}} И повика двамина от стотниците и рече им: Пригответе двесте войни пеши, и седемдесет конници, и двесте стрелци, от третия час на нощта да идат до Кесария. {{field-off:Bible}}</w:t>
      </w:r>
    </w:p>
    <w:p>
      <w:pPr>
        <w:pStyle w:val="Normal"/>
        <w:rPr/>
      </w:pPr>
      <w:r>
        <w:rPr/>
        <w:t>[[@Bible:Act 23:24 ]][[23:24 &gt;&gt; Act 23:24]] {{field-on:Bible}} Пригответе и скотове да възкачат Павла и да го отведат безопасно до управителя Феликса. {{field-off:Bible}}</w:t>
      </w:r>
    </w:p>
    <w:p>
      <w:pPr>
        <w:pStyle w:val="Normal"/>
        <w:rPr/>
      </w:pPr>
      <w:r>
        <w:rPr/>
        <w:t>[[@Bible:Act 23:25 ]][[23:25 &gt;&gt; Act 23:25]] {{field-on:Bible}} Написа и писмо което имаше следващето съдържание:- {{field-off:Bible}}</w:t>
      </w:r>
    </w:p>
    <w:p>
      <w:pPr>
        <w:pStyle w:val="Normal"/>
        <w:rPr/>
      </w:pPr>
      <w:r>
        <w:rPr/>
        <w:t>[[@Bible:Act 23:26 ]][[23:26 &gt;&gt; Act 23:26]] {{field-on:Bible}} От Клавдия Лисия честитому управителю Феликсу поздравление. {{field-off:Bible}}</w:t>
      </w:r>
    </w:p>
    <w:p>
      <w:pPr>
        <w:pStyle w:val="Normal"/>
        <w:rPr/>
      </w:pPr>
      <w:r>
        <w:rPr/>
        <w:t>[[@Bible:Act 23:27 ]][[23:27 &gt;&gt; Act 23:27]] {{field-on:Bible}} Тогоз человека когото Юдеите беха уловили и щеха да го убият, пристигнах с войската и го избавих, понеже се научих че е Римлянин. {{field-off:Bible}}</w:t>
      </w:r>
    </w:p>
    <w:p>
      <w:pPr>
        <w:pStyle w:val="Normal"/>
        <w:rPr/>
      </w:pPr>
      <w:r>
        <w:rPr/>
        <w:t>[[@Bible:Act 23:28 ]][[23:28 &gt;&gt; Act 23:28]] {{field-on:Bible}} И като исках да разумея причината за която го обвиняваха, низведох го на събора им; {{field-off:Bible}}</w:t>
      </w:r>
    </w:p>
    <w:p>
      <w:pPr>
        <w:pStyle w:val="Normal"/>
        <w:rPr/>
      </w:pPr>
      <w:r>
        <w:rPr/>
        <w:t>[[@Bible:Act 23:29 ]][[23:29 &gt;&gt; Act 23:29]] {{field-on:Bible}} и намерих го обвиняван за въпроси от закона им; немаше обаче никаква погрешка достойна за смърт или за окови. {{field-off:Bible}}</w:t>
      </w:r>
    </w:p>
    <w:p>
      <w:pPr>
        <w:pStyle w:val="Normal"/>
        <w:rPr/>
      </w:pPr>
      <w:r>
        <w:rPr/>
        <w:t>[[@Bible:Act 23:30 ]][[23:30 &gt;&gt; Act 23:30]] {{field-on:Bible}} И понеже ми подказаха че има да стане от Юдеите навет върх живота на тогоз человека, тоз час го изпратих при тебе, като заръчах и на обвинителите му да си кажат пред тебе което имат върх него: Здрав бъди. {{field-off:Bible}}</w:t>
      </w:r>
    </w:p>
    <w:p>
      <w:pPr>
        <w:pStyle w:val="Normal"/>
        <w:rPr/>
      </w:pPr>
      <w:r>
        <w:rPr/>
        <w:t>[[@Bible:Act 23:31 ]][[23:31 &gt;&gt; Act 23:31]] {{field-on:Bible}} И тъй, войните, според дадената им заповед, взеха Павла и заведоха го през нощ в Антипатрида. {{field-off:Bible}}</w:t>
      </w:r>
    </w:p>
    <w:p>
      <w:pPr>
        <w:pStyle w:val="Normal"/>
        <w:rPr/>
      </w:pPr>
      <w:r>
        <w:rPr/>
        <w:t>[[@Bible:Act 23:32 ]][[23:32 &gt;&gt; Act 23:32]] {{field-on:Bible}} И на утринта оставиха конниците да идат с него, и се върнаха в крепостта. {{field-off:Bible}}</w:t>
      </w:r>
    </w:p>
    <w:p>
      <w:pPr>
        <w:pStyle w:val="Normal"/>
        <w:rPr/>
      </w:pPr>
      <w:r>
        <w:rPr/>
        <w:t>[[@Bible:Act 23:33 ]][[23:33 &gt;&gt; Act 23:33]] {{field-on:Bible}} А те като влезоха в Кесария и връчиха писмото на управителя, представиха му и Павла. {{field-off:Bible}}</w:t>
      </w:r>
    </w:p>
    <w:p>
      <w:pPr>
        <w:pStyle w:val="Normal"/>
        <w:rPr/>
      </w:pPr>
      <w:r>
        <w:rPr/>
        <w:t>[[@Bible:Act 23:34 ]][[23:34 &gt;&gt; Act 23:34]] {{field-on:Bible}} А управителът като прочете писмото, и попита от коя е област, и разбра че е от Киликия: {{field-off:Bible}}</w:t>
      </w:r>
    </w:p>
    <w:p>
      <w:pPr>
        <w:pStyle w:val="Normal"/>
        <w:rPr/>
      </w:pPr>
      <w:r>
        <w:rPr/>
        <w:t>[[@Bible:Act 23:35 ]][[23:35 &gt;&gt; Act 23:35]] {{field-on:Bible}} Ще те слушам, рече, кога дойдат и обвинителите ти. И повеле да го вардят в преторията Иродова. {{field-off:Bible}}</w:t>
      </w:r>
    </w:p>
    <w:p>
      <w:pPr>
        <w:pStyle w:val="Heading2"/>
        <w:rPr/>
      </w:pPr>
      <w:r>
        <w:rPr/>
        <w:t>Глава 24</w:t>
      </w:r>
    </w:p>
    <w:p>
      <w:pPr>
        <w:pStyle w:val="Normal"/>
        <w:rPr/>
      </w:pPr>
      <w:r>
        <w:rPr/>
        <w:t>[[@Bible:Act 24:1 ]][[24:1 &gt;&gt; Act 24:1]] {{field-on:Bible}} И подир пет дни слезе първосвещеникът Анания със старейшините и с некого си Тертила ритора, които представиха пред управителя жалба против Павла. {{field-off:Bible}}</w:t>
      </w:r>
    </w:p>
    <w:p>
      <w:pPr>
        <w:pStyle w:val="Normal"/>
        <w:rPr/>
      </w:pPr>
      <w:r>
        <w:rPr/>
        <w:t>[[@Bible:Act 24:2 ]][[24:2 &gt;&gt; Act 24:2]] {{field-on:Bible}} И като го повикаха, начна Тертил да го обвинява, и казваше: Понеже се поминваме в големо спокойствие чрез тебе, честити Феликсе, и понеже чрез твоето промишление биват благоустроения на този наш народ, {{field-off:Bible}}</w:t>
      </w:r>
    </w:p>
    <w:p>
      <w:pPr>
        <w:pStyle w:val="Normal"/>
        <w:rPr/>
      </w:pPr>
      <w:r>
        <w:rPr/>
        <w:t>[[@Bible:Act 24:3 ]][[24:3 &gt;&gt; Act 24:3]] {{field-on:Bible}} с всяко благодарение всегда и всекъде признателни сме ти. {{field-off:Bible}}</w:t>
      </w:r>
    </w:p>
    <w:p>
      <w:pPr>
        <w:pStyle w:val="Normal"/>
        <w:rPr/>
      </w:pPr>
      <w:r>
        <w:rPr/>
        <w:t>[[@Bible:Act 24:4 ]][[24:4 &gt;&gt; Act 24:4]] {{field-on:Bible}} Но да те не отегчавам повече, моля те да ни послушаш вкратце според твоята снизходителност. {{field-off:Bible}}</w:t>
      </w:r>
    </w:p>
    <w:p>
      <w:pPr>
        <w:pStyle w:val="Normal"/>
        <w:rPr/>
      </w:pPr>
      <w:r>
        <w:rPr/>
        <w:t>[[@Bible:Act 24:5 ]][[24:5 &gt;&gt; Act 24:5]] {{field-on:Bible}} Понеже намерихме тогози человека че е заразител, и подига метеж между всичките по вселенната Юдеи, още е и главатар на ереста Назарейска; {{field-off:Bible}}</w:t>
      </w:r>
    </w:p>
    <w:p>
      <w:pPr>
        <w:pStyle w:val="Normal"/>
        <w:rPr/>
      </w:pPr>
      <w:r>
        <w:rPr/>
        <w:t>[[@Bible:Act 24:6 ]][[24:6 &gt;&gt; Act 24:6]] {{field-on:Bible}} който се нае и храма да оскверни; когато и уловихме и по нашия закон поискахме да го съдим. {{field-off:Bible}}</w:t>
      </w:r>
    </w:p>
    <w:p>
      <w:pPr>
        <w:pStyle w:val="Normal"/>
        <w:rPr/>
      </w:pPr>
      <w:r>
        <w:rPr/>
        <w:t>[[@Bible:Act 24:7 ]][[24:7 &gt;&gt; Act 24:7]] {{field-on:Bible}} Но тисящникът Лисия дойде и с големо насилство го изтръгна из ръцете ни, {{field-off:Bible}}</w:t>
      </w:r>
    </w:p>
    <w:p>
      <w:pPr>
        <w:pStyle w:val="Normal"/>
        <w:rPr/>
      </w:pPr>
      <w:r>
        <w:rPr/>
        <w:t>[[@Bible:Act 24:8 ]][[24:8 &gt;&gt; Act 24:8]] {{field-on:Bible}} и повеле на обвинители му да дойдат пред тебе; от когото и ти като изпиташ ще можеш да узнаеш за всичко това за което го ние обвиняваме. {{field-off:Bible}}</w:t>
      </w:r>
    </w:p>
    <w:p>
      <w:pPr>
        <w:pStyle w:val="Normal"/>
        <w:rPr/>
      </w:pPr>
      <w:r>
        <w:rPr/>
        <w:t>[[@Bible:Act 24:9 ]][[24:9 &gt;&gt; Act 24:9]] {{field-on:Bible}} И Юдеите потвърдиха и казаха че това е така. {{field-off:Bible}}</w:t>
      </w:r>
    </w:p>
    <w:p>
      <w:pPr>
        <w:pStyle w:val="Normal"/>
        <w:rPr/>
      </w:pPr>
      <w:r>
        <w:rPr/>
        <w:t>[[@Bible:Act 24:10 ]][[24:10 &gt;&gt; Act 24:10]] {{field-on:Bible}} Тогаз Павел, като му кивна управителът да говори, отговори: Понеже те зная че от много години си съдия на този народ, по-на радо сърдце ще говоря за своето оправдание. {{field-off:Bible}}</w:t>
      </w:r>
    </w:p>
    <w:p>
      <w:pPr>
        <w:pStyle w:val="Normal"/>
        <w:rPr/>
      </w:pPr>
      <w:r>
        <w:rPr/>
        <w:t>[[@Bible:Act 24:11 ]][[24:11 &gt;&gt; Act 24:11]] {{field-on:Bible}} Защото можеш да се научиш че нема повече от дванадесет дни откак възлезох аз на поклонение в Ерусалим. {{field-off:Bible}}</w:t>
      </w:r>
    </w:p>
    <w:p>
      <w:pPr>
        <w:pStyle w:val="Normal"/>
        <w:rPr/>
      </w:pPr>
      <w:r>
        <w:rPr/>
        <w:t>[[@Bible:Act 24:12 ]][[24:12 &gt;&gt; Act 24:12]] {{field-on:Bible}} И нито са ме в храма намирали да се разговарям с некого или да размирявам народа, нито в съборищата, нито в града. {{field-off:Bible}}</w:t>
      </w:r>
    </w:p>
    <w:p>
      <w:pPr>
        <w:pStyle w:val="Normal"/>
        <w:rPr/>
      </w:pPr>
      <w:r>
        <w:rPr/>
        <w:t>[[@Bible:Act 24:13 ]][[24:13 &gt;&gt; Act 24:13]] {{field-on:Bible}} Нито могат да докажат това за което ме обвиняват сега. {{field-off:Bible}}</w:t>
      </w:r>
    </w:p>
    <w:p>
      <w:pPr>
        <w:pStyle w:val="Normal"/>
        <w:rPr/>
      </w:pPr>
      <w:r>
        <w:rPr/>
        <w:t>[[@Bible:Act 24:14 ]][[24:14 &gt;&gt; Act 24:14]] {{field-on:Bible}} А това ти изповедвам, че, според учението, което те наричат ерес, така служа на отеческия наш Бог, като вервам всичко щото е писано в закона и пророците; {{field-off:Bible}}</w:t>
      </w:r>
    </w:p>
    <w:p>
      <w:pPr>
        <w:pStyle w:val="Normal"/>
        <w:rPr/>
      </w:pPr>
      <w:r>
        <w:rPr/>
        <w:t>[[@Bible:Act 24:15 ]][[24:15 &gt;&gt; Act 24:15]] {{field-on:Bible}} и имам и надежда на Бога, която и те сами приимат, че ще да бъде възкресение на мъртвите, на праведни и неправедни. {{field-off:Bible}}</w:t>
      </w:r>
    </w:p>
    <w:p>
      <w:pPr>
        <w:pStyle w:val="Normal"/>
        <w:rPr/>
      </w:pPr>
      <w:r>
        <w:rPr/>
        <w:t>[[@Bible:Act 24:16 ]][[24:16 &gt;&gt; Act 24:16]] {{field-on:Bible}} На това аз се старая да имам всекога непорочна съвест и пред Бога и пред человеците. {{field-off:Bible}}</w:t>
      </w:r>
    </w:p>
    <w:p>
      <w:pPr>
        <w:pStyle w:val="Normal"/>
        <w:rPr/>
      </w:pPr>
      <w:r>
        <w:rPr/>
        <w:t>[[@Bible:Act 24:17 ]][[24:17 &gt;&gt; Act 24:17]] {{field-on:Bible}} И след много години дойдох да сторя милостини на народа си и приношения. {{field-off:Bible}}</w:t>
      </w:r>
    </w:p>
    <w:p>
      <w:pPr>
        <w:pStyle w:val="Normal"/>
        <w:rPr/>
      </w:pPr>
      <w:r>
        <w:rPr/>
        <w:t>[[@Bible:Act 24:18 ]][[24:18 &gt;&gt; Act 24:18]] {{field-on:Bible}} А между това Юдеи некои си от Азия намериха ме очищен в храма, не с много народ, нито с мълва; {{field-off:Bible}}</w:t>
      </w:r>
    </w:p>
    <w:p>
      <w:pPr>
        <w:pStyle w:val="Normal"/>
        <w:rPr/>
      </w:pPr>
      <w:r>
        <w:rPr/>
        <w:t>[[@Bible:Act 24:19 ]][[24:19 &gt;&gt; Act 24:19]] {{field-on:Bible}} които ако имаха нещо върх мене требваше да се представят пред тебе и да ме обвинят. {{field-off:Bible}}</w:t>
      </w:r>
    </w:p>
    <w:p>
      <w:pPr>
        <w:pStyle w:val="Normal"/>
        <w:rPr/>
      </w:pPr>
      <w:r>
        <w:rPr/>
        <w:t>[[@Bible:Act 24:20 ]][[24:20 &gt;&gt; Act 24:20]] {{field-on:Bible}} Или те сами да рекат ако са намерили в мене некоя неправда когато предстанаха пред събора; {{field-off:Bible}}</w:t>
      </w:r>
    </w:p>
    <w:p>
      <w:pPr>
        <w:pStyle w:val="Normal"/>
        <w:rPr/>
      </w:pPr>
      <w:r>
        <w:rPr/>
        <w:t>[[@Bible:Act 24:21 ]][[24:21 &gt;&gt; Act 24:21]] {{field-on:Bible}} освен ако е за единия този глас що извиках като стоех между тех, че: Поради учението за възкресението на мъртвите ме съдите вие днес. {{field-off:Bible}}</w:t>
      </w:r>
    </w:p>
    <w:p>
      <w:pPr>
        <w:pStyle w:val="Normal"/>
        <w:rPr/>
      </w:pPr>
      <w:r>
        <w:rPr/>
        <w:t>[[@Bible:Act 24:22 ]][[24:22 &gt;&gt; Act 24:22]] {{field-on:Bible}} Това като чу Феликс отложи съдбата им, понеже знаеше по-точно за това учение, и рече: Кога слезе тисящникът Лисия ще изпитам наздраво за разпрята ви. {{field-off:Bible}}</w:t>
      </w:r>
    </w:p>
    <w:p>
      <w:pPr>
        <w:pStyle w:val="Normal"/>
        <w:rPr/>
      </w:pPr>
      <w:r>
        <w:rPr/>
        <w:t>[[@Bible:Act 24:23 ]][[24:23 &gt;&gt; Act 24:23]] {{field-on:Bible}} И повеле стотнику да вардят Павла, и да има спокойствие, и да не възпират никого от познайниците му да му послужат или да дохождат при него. {{field-off:Bible}}</w:t>
      </w:r>
    </w:p>
    <w:p>
      <w:pPr>
        <w:pStyle w:val="Normal"/>
        <w:rPr/>
      </w:pPr>
      <w:r>
        <w:rPr/>
        <w:t>[[@Bible:Act 24:24 ]][[24:24 &gt;&gt; Act 24:24]] {{field-on:Bible}} След неколко дни дойде Феликс с жена си Друсилия, която беше Юдеанка, и прати та повика Павла, и слуша от него за верата в Христа Исуса. {{field-off:Bible}}</w:t>
      </w:r>
    </w:p>
    <w:p>
      <w:pPr>
        <w:pStyle w:val="Normal"/>
        <w:rPr/>
      </w:pPr>
      <w:r>
        <w:rPr/>
        <w:t>[[@Bible:Act 24:25 ]][[24:25 &gt;&gt; Act 24:25]] {{field-on:Bible}} И когато говореше той за правда и за въздържание и за бъдещия съд, Феликс уплашен отговори: Сега си иди, и кога имам време ще те повикам пак. {{field-off:Bible}}</w:t>
      </w:r>
    </w:p>
    <w:p>
      <w:pPr>
        <w:pStyle w:val="Normal"/>
        <w:rPr/>
      </w:pPr>
      <w:r>
        <w:rPr/>
        <w:t>[[@Bible:Act 24:26 ]][[24:26 &gt;&gt; Act 24:26]] {{field-on:Bible}} А при това надееше се че ще му се дадат от Павла пари за да го пусне; за това и по-честичко го викаше та приказваше с него. {{field-off:Bible}}</w:t>
      </w:r>
    </w:p>
    <w:p>
      <w:pPr>
        <w:pStyle w:val="Normal"/>
        <w:rPr/>
      </w:pPr>
      <w:r>
        <w:rPr/>
        <w:t>[[@Bible:Act 24:27 ]][[24:27 &gt;&gt; Act 24:27]] {{field-on:Bible}} Но след навършването на две години Феликса наследва Порций Фест; а Феликс понеже искаше да угоди на Юдеите, остави Павла в окови. {{field-off:Bible}}</w:t>
      </w:r>
    </w:p>
    <w:p>
      <w:pPr>
        <w:pStyle w:val="Heading2"/>
        <w:rPr/>
      </w:pPr>
      <w:r>
        <w:rPr/>
        <w:t>Глава 25</w:t>
      </w:r>
    </w:p>
    <w:p>
      <w:pPr>
        <w:pStyle w:val="Normal"/>
        <w:rPr/>
      </w:pPr>
      <w:r>
        <w:rPr/>
        <w:t>[[@Bible:Act 25:1 ]][[25:1 &gt;&gt; Act 25:1]] {{field-on:Bible}} Фест прочее като дойде в областта, след три дни възлезе от Кесария в Ерусалим. {{field-off:Bible}}</w:t>
      </w:r>
    </w:p>
    <w:p>
      <w:pPr>
        <w:pStyle w:val="Normal"/>
        <w:rPr/>
      </w:pPr>
      <w:r>
        <w:rPr/>
        <w:t>[[@Bible:Act 25:2 ]][[25:2 &gt;&gt; Act 25:2]] {{field-on:Bible}} И първосвещеникът и големците Юдейски представиха пред него жалба върх Павла, и молеха му се, {{field-off:Bible}}</w:t>
      </w:r>
    </w:p>
    <w:p>
      <w:pPr>
        <w:pStyle w:val="Normal"/>
        <w:rPr/>
      </w:pPr>
      <w:r>
        <w:rPr/>
        <w:t>[[@Bible:Act 25:3 ]][[25:3 &gt;&gt; Act 25:3]] {{field-on:Bible}} и просеха да склони на искането им против него за да го проводи в Ерусалим, а те правеха засада на пътя да го убият. {{field-off:Bible}}</w:t>
      </w:r>
    </w:p>
    <w:p>
      <w:pPr>
        <w:pStyle w:val="Normal"/>
        <w:rPr/>
      </w:pPr>
      <w:r>
        <w:rPr/>
        <w:t>[[@Bible:Act 25:4 ]][[25:4 &gt;&gt; Act 25:4]] {{field-on:Bible}} Фест обаче отговори, Павел да стои запрен в Кесария, и сам той скоро ще тръгна за там. {{field-off:Bible}}</w:t>
      </w:r>
    </w:p>
    <w:p>
      <w:pPr>
        <w:pStyle w:val="Normal"/>
        <w:rPr/>
      </w:pPr>
      <w:r>
        <w:rPr/>
        <w:t>[[@Bible:Act 25:5 ]][[25:5 &gt;&gt; Act 25:5]] {{field-on:Bible}} За това, които могат от вас, рече, да слезат с мене, и ако има него в тогоз человека, да го обвинят. {{field-off:Bible}}</w:t>
      </w:r>
    </w:p>
    <w:p>
      <w:pPr>
        <w:pStyle w:val="Normal"/>
        <w:rPr/>
      </w:pPr>
      <w:r>
        <w:rPr/>
        <w:t>[[@Bible:Act 25:6 ]][[25:6 &gt;&gt; Act 25:6]] {{field-on:Bible}} И като преседе между тех до десетина дена слезе в Кесария, и на утринта седна на съдовището и повеле да доведат Павла. {{field-off:Bible}}</w:t>
      </w:r>
    </w:p>
    <w:p>
      <w:pPr>
        <w:pStyle w:val="Normal"/>
        <w:rPr/>
      </w:pPr>
      <w:r>
        <w:rPr/>
        <w:t>[[@Bible:Act 25:7 ]][[25:7 &gt;&gt; Act 25:7]] {{field-on:Bible}} И като дойде той, обиколиха го Юдеите които беха слезли от Ерусалим, и наносяха против Павла много и тежки обвинения, които не можеха да докажат; {{field-off:Bible}}</w:t>
      </w:r>
    </w:p>
    <w:p>
      <w:pPr>
        <w:pStyle w:val="Normal"/>
        <w:rPr/>
      </w:pPr>
      <w:r>
        <w:rPr/>
        <w:t>[[@Bible:Act 25:8 ]][[25:8 &gt;&gt; Act 25:8]] {{field-on:Bible}} понеже той се оправдаваше че: Нито против закона Юдейски, нито против храма, нито против Кесаря съм сторил некое престъпление. {{field-off:Bible}}</w:t>
      </w:r>
    </w:p>
    <w:p>
      <w:pPr>
        <w:pStyle w:val="Normal"/>
        <w:rPr/>
      </w:pPr>
      <w:r>
        <w:rPr/>
        <w:t>[[@Bible:Act 25:9 ]][[25:9 &gt;&gt; Act 25:9]] {{field-on:Bible}} Но Фест, понеже искаше да угоди на Юдеите, отговори на Павла и рече: Щеш ли да възлезеш в Ерусалим и там да се садиш за това пред мене? {{field-off:Bible}}</w:t>
      </w:r>
    </w:p>
    <w:p>
      <w:pPr>
        <w:pStyle w:val="Normal"/>
        <w:rPr/>
      </w:pPr>
      <w:r>
        <w:rPr/>
        <w:t>[[@Bible:Act 25:10 ]][[25:10 &gt;&gt; Act 25:10]] {{field-on:Bible}} И Павел рече: Аз предстоя на Кесаревото съдовище, дето требва да се садя. Не съм обидил в нищо Юдеите, както и ти твърде добре знаеш. {{field-off:Bible}}</w:t>
      </w:r>
    </w:p>
    <w:p>
      <w:pPr>
        <w:pStyle w:val="Normal"/>
        <w:rPr/>
      </w:pPr>
      <w:r>
        <w:rPr/>
        <w:t>[[@Bible:Act 25:11 ]][[25:11 &gt;&gt; Act 25:11]] {{field-on:Bible}} Защото ако не съм прав, и съм сторил нещо достойно за смърт, не бегам от смъртта: но ако нема нищо от това което ме те обвиняват, никой не може да ме предаде на волята им. Отнасям се до Кесаря. {{field-off:Bible}}</w:t>
      </w:r>
    </w:p>
    <w:p>
      <w:pPr>
        <w:pStyle w:val="Normal"/>
        <w:rPr/>
      </w:pPr>
      <w:r>
        <w:rPr/>
        <w:t>[[@Bible:Act 25:12 ]][[25:12 &gt;&gt; Act 25:12]] {{field-on:Bible}} Тогаз Фест, като се поразговори със съвета, отговори: Отнесъл си се до Кесаря, при Кесаря ще идеш. {{field-off:Bible}}</w:t>
      </w:r>
    </w:p>
    <w:p>
      <w:pPr>
        <w:pStyle w:val="Normal"/>
        <w:rPr/>
      </w:pPr>
      <w:r>
        <w:rPr/>
        <w:t>[[@Bible:Act 25:13 ]][[25:13 &gt;&gt; Act 25:13]] {{field-on:Bible}} И от как се минаха неколко дена, цар Агрипа и Верникия дойдоха в Кесария да поздравят Феста. {{field-off:Bible}}</w:t>
      </w:r>
    </w:p>
    <w:p>
      <w:pPr>
        <w:pStyle w:val="Normal"/>
        <w:rPr/>
      </w:pPr>
      <w:r>
        <w:rPr/>
        <w:t>[[@Bible:Act 25:14 ]][[25:14 &gt;&gt; Act 25:14]] {{field-on:Bible}} И като се бавиха там доста време, Фест спомена на царя за Павловата работа, и рече: Има некой си человек оставен от Феликса в окови; {{field-off:Bible}}</w:t>
      </w:r>
    </w:p>
    <w:p>
      <w:pPr>
        <w:pStyle w:val="Normal"/>
        <w:rPr/>
      </w:pPr>
      <w:r>
        <w:rPr/>
        <w:t>[[@Bible:Act 25:15 ]][[25:15 &gt;&gt; Act 25:15]] {{field-on:Bible}} за когото, когато бех в Ерусалим, първосвещениците и старейшините Юдейски дадоха ми жалба, и искаха да го осъдя; {{field-off:Bible}}</w:t>
      </w:r>
    </w:p>
    <w:p>
      <w:pPr>
        <w:pStyle w:val="Normal"/>
        <w:rPr/>
      </w:pPr>
      <w:r>
        <w:rPr/>
        <w:t>[[@Bible:Act 25:16 ]][[25:16 &gt;&gt; Act 25:16]] {{field-on:Bible}} на които отговорих че Римляните немат обичай да предават некого человека на смърт докле обвиняемият нема обвинителите си на лице, и му се не дозволи да се оправдае за обвинението. {{field-off:Bible}}</w:t>
      </w:r>
    </w:p>
    <w:p>
      <w:pPr>
        <w:pStyle w:val="Normal"/>
        <w:rPr/>
      </w:pPr>
      <w:r>
        <w:rPr/>
        <w:t>[[@Bible:Act 25:17 ]][[25:17 &gt;&gt; Act 25:17]] {{field-on:Bible}} И тъй, когато дойдоха те тука с мене наедно, без забава на другият ден седнах на съдовището и заповедах да доведат человека; {{field-off:Bible}}</w:t>
      </w:r>
    </w:p>
    <w:p>
      <w:pPr>
        <w:pStyle w:val="Normal"/>
        <w:rPr/>
      </w:pPr>
      <w:r>
        <w:rPr/>
        <w:t>[[@Bible:Act 25:18 ]][[25:18 &gt;&gt; Act 25:18]] {{field-on:Bible}} за когото обвинителите му като застанаха не нанесоха никое таквоз обвинение каквото аз предполагах; {{field-off:Bible}}</w:t>
      </w:r>
    </w:p>
    <w:p>
      <w:pPr>
        <w:pStyle w:val="Normal"/>
        <w:rPr/>
      </w:pPr>
      <w:r>
        <w:rPr/>
        <w:t>[[@Bible:Act 25:19 ]][[25:19 &gt;&gt; Act 25:19]] {{field-on:Bible}} но имаха против него некакви разискания за техните си вервания, и заради некого си Исуса който бил умрел, за когото Павел казваше че е жив. {{field-off:Bible}}</w:t>
      </w:r>
    </w:p>
    <w:p>
      <w:pPr>
        <w:pStyle w:val="Normal"/>
        <w:rPr/>
      </w:pPr>
      <w:r>
        <w:rPr/>
        <w:t>[[@Bible:Act 25:20 ]][[25:20 &gt;&gt; Act 25:20]] {{field-on:Bible}} И аз, понеже бех в недоумение за едно такова разискване, казвах ако ще да иде в Ерусалим и там да се сади за това. {{field-off:Bible}}</w:t>
      </w:r>
    </w:p>
    <w:p>
      <w:pPr>
        <w:pStyle w:val="Normal"/>
        <w:rPr/>
      </w:pPr>
      <w:r>
        <w:rPr/>
        <w:t>[[@Bible:Act 25:21 ]][[25:21 &gt;&gt; Act 25:21]] {{field-on:Bible}} Но понеже Павел поиска да го оставя за съдбата на Августа Кесаря, повелех да го вардят докле да го изпратя при Кесаря. {{field-off:Bible}}</w:t>
      </w:r>
    </w:p>
    <w:p>
      <w:pPr>
        <w:pStyle w:val="Normal"/>
        <w:rPr/>
      </w:pPr>
      <w:r>
        <w:rPr/>
        <w:t>[[@Bible:Act 25:22 ]][[25:22 &gt;&gt; Act 25:22]] {{field-on:Bible}} Тогаз Агрипа рече Фесту: Искаше ми се и мене да чуя тогоз человека. И той рече: Утре щеш го чу. {{field-off:Bible}}</w:t>
      </w:r>
    </w:p>
    <w:p>
      <w:pPr>
        <w:pStyle w:val="Normal"/>
        <w:rPr/>
      </w:pPr>
      <w:r>
        <w:rPr/>
        <w:t>[[@Bible:Act 25:23 ]][[25:23 &gt;&gt; Act 25:23]] {{field-on:Bible}} И тъй, на утринта, когато Агрипа и Верникия дойдоха с големо великолепие и влезоха в съдовищната стая с тисящниците и с отличните мъже на града, заповеда Фест, и доведоха Павла. {{field-off:Bible}}</w:t>
      </w:r>
    </w:p>
    <w:p>
      <w:pPr>
        <w:pStyle w:val="Normal"/>
        <w:rPr/>
      </w:pPr>
      <w:r>
        <w:rPr/>
        <w:t>[[@Bible:Act 25:24 ]][[25:24 &gt;&gt; Act 25:24]] {{field-on:Bible}} Тогаз казва Фест: Царю Агрипо, и всички които присъствувате тука с нас, гледате тогоз за когото всичкото множество Юдейско ми говориха, и в Ерусалим и тука, и крещеха че той не требва вече да живее. {{field-off:Bible}}</w:t>
      </w:r>
    </w:p>
    <w:p>
      <w:pPr>
        <w:pStyle w:val="Normal"/>
        <w:rPr/>
      </w:pPr>
      <w:r>
        <w:rPr/>
        <w:t>[[@Bible:Act 25:25 ]][[25:25 &gt;&gt; Act 25:25]] {{field-on:Bible}} Но аз, понеже разбрах че не е сторил нищо достойно за смърт, и сам той се отнесе до Августа Кесаря, реших да го проводя. {{field-off:Bible}}</w:t>
      </w:r>
    </w:p>
    <w:p>
      <w:pPr>
        <w:pStyle w:val="Normal"/>
        <w:rPr/>
      </w:pPr>
      <w:r>
        <w:rPr/>
        <w:t>[[@Bible:Act 25:26 ]][[25:26 &gt;&gt; Act 25:26]] {{field-on:Bible}} За когото немам нищо известно да пиша на господаря си; за това го изведох пред вас, и нарочно пред тебе, царю Агрипо, за да стане изпитването му, и да имам какво да пиша. {{field-off:Bible}}</w:t>
      </w:r>
    </w:p>
    <w:p>
      <w:pPr>
        <w:pStyle w:val="Normal"/>
        <w:rPr/>
      </w:pPr>
      <w:r>
        <w:rPr/>
        <w:t>[[@Bible:Act 25:27 ]][[25:27 &gt;&gt; Act 25:27]] {{field-on:Bible}} Защото ми се вижда безпътно, като проваждам вързан человек, да не забележа и обвиненията против него. {{field-off:Bible}}</w:t>
      </w:r>
    </w:p>
    <w:p>
      <w:pPr>
        <w:pStyle w:val="Heading2"/>
        <w:rPr/>
      </w:pPr>
      <w:r>
        <w:rPr/>
        <w:t>Глава 26</w:t>
      </w:r>
    </w:p>
    <w:p>
      <w:pPr>
        <w:pStyle w:val="Normal"/>
        <w:rPr/>
      </w:pPr>
      <w:r>
        <w:rPr/>
        <w:t>[[@Bible:Act 26:1 ]][[26:1 &gt;&gt; Act 26:1]] {{field-on:Bible}} И Агрипа рече Павлу: Имаш дозволение да говориш сам за себе си. Тогаз Павел простре рака и начна да говори за оправданието си: {{field-off:Bible}}</w:t>
      </w:r>
    </w:p>
    <w:p>
      <w:pPr>
        <w:pStyle w:val="Normal"/>
        <w:rPr/>
      </w:pPr>
      <w:r>
        <w:rPr/>
        <w:t>[[@Bible:Act 26:2 ]][[26:2 &gt;&gt; Act 26:2]] {{field-on:Bible}} честит считам себе си, царю Агрипо, като имам пред тебе днес да се оправдая за всичко за което ме Юдеите обвиняват, {{field-off:Bible}}</w:t>
      </w:r>
    </w:p>
    <w:p>
      <w:pPr>
        <w:pStyle w:val="Normal"/>
        <w:rPr/>
      </w:pPr>
      <w:r>
        <w:rPr/>
        <w:t>[[@Bible:Act 26:3 ]][[26:3 &gt;&gt; Act 26:3]] {{field-on:Bible}} а най-вече понеже зная че си вежд във всичките обичаи и разисквания Юдейски; за това моля ти се да ме послушаш търпеливо. {{field-off:Bible}}</w:t>
      </w:r>
    </w:p>
    <w:p>
      <w:pPr>
        <w:pStyle w:val="Normal"/>
        <w:rPr/>
      </w:pPr>
      <w:r>
        <w:rPr/>
        <w:t>[[@Bible:Act 26:4 ]][[26:4 &gt;&gt; Act 26:4]] {{field-on:Bible}} Моя още от младостта ми живот, който преминах от начало между народа си в Ерусалим, всичките Юдеи го знаят. {{field-off:Bible}}</w:t>
      </w:r>
    </w:p>
    <w:p>
      <w:pPr>
        <w:pStyle w:val="Normal"/>
        <w:rPr/>
      </w:pPr>
      <w:r>
        <w:rPr/>
        <w:t>[[@Bible:Act 26:5 ]][[26:5 &gt;&gt; Act 26:5]] {{field-on:Bible}} Понеже ме знаят от начало, (ако би щели да засвидетелствуват,) че според най-точното учение на нашата вера живех Фарисей. {{field-off:Bible}}</w:t>
      </w:r>
    </w:p>
    <w:p>
      <w:pPr>
        <w:pStyle w:val="Normal"/>
        <w:rPr/>
      </w:pPr>
      <w:r>
        <w:rPr/>
        <w:t>[[@Bible:Act 26:6 ]][[26:6 &gt;&gt; Act 26:6]] {{field-on:Bible}} И сега предстоя на съд за надеждата на обещанието което е Бог обещал на отците ни, {{field-off:Bible}}</w:t>
      </w:r>
    </w:p>
    <w:p>
      <w:pPr>
        <w:pStyle w:val="Normal"/>
        <w:rPr/>
      </w:pPr>
      <w:r>
        <w:rPr/>
        <w:t>[[@Bible:Act 26:7 ]][[26:7 &gt;&gt; Act 26:7]] {{field-on:Bible}} в което обещание всичките дванадесет наши племена, които служат Богу ден и нощ непрестанно, надеят се да достигнат; за тази надежда, царю Агрипо, ме обвиняват Юдеите. {{field-off:Bible}}</w:t>
      </w:r>
    </w:p>
    <w:p>
      <w:pPr>
        <w:pStyle w:val="Normal"/>
        <w:rPr/>
      </w:pPr>
      <w:r>
        <w:rPr/>
        <w:t>[[@Bible:Act 26:8 ]][[26:8 &gt;&gt; Act 26:8]] {{field-on:Bible}} Що? мислите ли за неверване че Бог възкресява мъртвите? {{field-off:Bible}}</w:t>
      </w:r>
    </w:p>
    <w:p>
      <w:pPr>
        <w:pStyle w:val="Normal"/>
        <w:rPr/>
      </w:pPr>
      <w:r>
        <w:rPr/>
        <w:t>[[@Bible:Act 26:9 ]][[26:9 &gt;&gt; Act 26:9]] {{field-on:Bible}} Тъй и аз помислих в себе си че требваше да сторя много противности върх името на Исуса Назарея; {{field-off:Bible}}</w:t>
      </w:r>
    </w:p>
    <w:p>
      <w:pPr>
        <w:pStyle w:val="Normal"/>
        <w:rPr/>
      </w:pPr>
      <w:r>
        <w:rPr/>
        <w:t>[[@Bible:Act 26:10 ]][[26:10 &gt;&gt; Act 26:10]] {{field-on:Bible}} което и сторих в Ерусалим; и мнозина от светиите аз запрех в тъмници, като взех власт от първосвещениците; и на убиването им и аз дадох глас върх тех. {{field-off:Bible}}</w:t>
      </w:r>
    </w:p>
    <w:p>
      <w:pPr>
        <w:pStyle w:val="Normal"/>
        <w:rPr/>
      </w:pPr>
      <w:r>
        <w:rPr/>
        <w:t>[[@Bible:Act 26:11 ]][[26:11 &gt;&gt; Act 26:11]] {{field-on:Bible}} И във всичките съборища много пъти като ги мъчех принуждавах ги да хулят; и без мера като имах ярост против тех гонех ги даже и по външните градища. {{field-off:Bible}}</w:t>
      </w:r>
    </w:p>
    <w:p>
      <w:pPr>
        <w:pStyle w:val="Normal"/>
        <w:rPr/>
      </w:pPr>
      <w:r>
        <w:rPr/>
        <w:t>[[@Bible:Act 26:12 ]][[26:12 &gt;&gt; Act 26:12]] {{field-on:Bible}} А между това, когато отхождах в Дамаск с власт и поръчване от първосвещениците, {{field-off:Bible}}</w:t>
      </w:r>
    </w:p>
    <w:p>
      <w:pPr>
        <w:pStyle w:val="Normal"/>
        <w:rPr/>
      </w:pPr>
      <w:r>
        <w:rPr/>
        <w:t>[[@Bible:Act 26:13 ]][[26:13 &gt;&gt; Act 26:13]] {{field-on:Bible}} по пладне видех на пътя, царю, светлина от небето която надминаваше слънчевото сияние, която осия мене и тези които пътуваха с мене. {{field-off:Bible}}</w:t>
      </w:r>
    </w:p>
    <w:p>
      <w:pPr>
        <w:pStyle w:val="Normal"/>
        <w:rPr/>
      </w:pPr>
      <w:r>
        <w:rPr/>
        <w:t>[[@Bible:Act 26:14 ]][[26:14 &gt;&gt; Act 26:14]] {{field-on:Bible}} И като паднахме всинца на земята, чух глас който ми говореше и казваше ми на Еврейски език: Савле, Савле, защо ме гониш? Жестоко ти е да риташ срещу остни. {{field-off:Bible}}</w:t>
      </w:r>
    </w:p>
    <w:p>
      <w:pPr>
        <w:pStyle w:val="Normal"/>
        <w:rPr/>
      </w:pPr>
      <w:r>
        <w:rPr/>
        <w:t>[[@Bible:Act 26:15 ]][[26:15 &gt;&gt; Act 26:15]] {{field-on:Bible}} И аз рекох: Кой си ти, Господи? А той рече: Аз съм Исус когото ти гониш. {{field-off:Bible}}</w:t>
      </w:r>
    </w:p>
    <w:p>
      <w:pPr>
        <w:pStyle w:val="Normal"/>
        <w:rPr/>
      </w:pPr>
      <w:r>
        <w:rPr/>
        <w:t>[[@Bible:Act 26:16 ]][[26:16 &gt;&gt; Act 26:16]] {{field-on:Bible}} Но стани и се изправи на нозете си; понеже за това ти се явих, да те назнача служител и свидетел на това що си видел и на това което ще ти открия, {{field-off:Bible}}</w:t>
      </w:r>
    </w:p>
    <w:p>
      <w:pPr>
        <w:pStyle w:val="Normal"/>
        <w:rPr/>
      </w:pPr>
      <w:r>
        <w:rPr/>
        <w:t>[[@Bible:Act 26:17 ]][[26:17 &gt;&gt; Act 26:17]] {{field-on:Bible}} като те изваждам от народа Юдейски и от езичниците в които сега те проваждам, {{field-off:Bible}}</w:t>
      </w:r>
    </w:p>
    <w:p>
      <w:pPr>
        <w:pStyle w:val="Normal"/>
        <w:rPr/>
      </w:pPr>
      <w:r>
        <w:rPr/>
        <w:t>[[@Bible:Act 26:18 ]][[26:18 &gt;&gt; Act 26:18]] {{field-on:Bible}} да им отвориш очите, да се обърнат от тъмното във виделото, и от властта на Сатана към Бога, и чрез верата в мене да вземат прощение на греховете си и наследие между осветените. {{field-off:Bible}}</w:t>
      </w:r>
    </w:p>
    <w:p>
      <w:pPr>
        <w:pStyle w:val="Normal"/>
        <w:rPr/>
      </w:pPr>
      <w:r>
        <w:rPr/>
        <w:t>[[@Bible:Act 26:19 ]][[26:19 &gt;&gt; Act 26:19]] {{field-on:Bible}} За това, царю Агрипо, не бех непокорен на небесното видение; {{field-off:Bible}}</w:t>
      </w:r>
    </w:p>
    <w:p>
      <w:pPr>
        <w:pStyle w:val="Normal"/>
        <w:rPr/>
      </w:pPr>
      <w:r>
        <w:rPr/>
        <w:t>[[@Bible:Act 26:20 ]][[26:20 &gt;&gt; Act 26:20]] {{field-on:Bible}} но проповедвах първом на Юдеите в Дамаск и в Ерусалим и във всичката земя Юдейска, и напокон на езичниците, да се покайват, и да се обръщат към Бога, и да правят дела достойни на покаянието: {{field-off:Bible}}</w:t>
      </w:r>
    </w:p>
    <w:p>
      <w:pPr>
        <w:pStyle w:val="Normal"/>
        <w:rPr/>
      </w:pPr>
      <w:r>
        <w:rPr/>
        <w:t>[[@Bible:Act 26:21 ]][[26:21 &gt;&gt; Act 26:21]] {{field-on:Bible}} За това, Юдеите като ме уловиха в храма туриха се да ме убият. {{field-off:Bible}}</w:t>
      </w:r>
    </w:p>
    <w:p>
      <w:pPr>
        <w:pStyle w:val="Normal"/>
        <w:rPr/>
      </w:pPr>
      <w:r>
        <w:rPr/>
        <w:t>[[@Bible:Act 26:22 ]][[26:22 &gt;&gt; Act 26:22]] {{field-on:Bible}} Но с помощта която получих от Бога стоя до този ден та свидетелствувам и пред малък и пред голем, без да говоря нищо друго освен това което са пророците и Моисей говорили че то имаше да бъде; {{field-off:Bible}}</w:t>
      </w:r>
    </w:p>
    <w:p>
      <w:pPr>
        <w:pStyle w:val="Normal"/>
        <w:rPr/>
      </w:pPr>
      <w:r>
        <w:rPr/>
        <w:t>[[@Bible:Act 26:23 ]][[26:23 &gt;&gt; Act 26:23]] {{field-on:Bible}} сиреч, че Христос имаше да пострада, и че той пръв като възкръсне от мъртвите щеше да проповеда виделина на народа Юдейски и на езичниците. {{field-off:Bible}}</w:t>
      </w:r>
    </w:p>
    <w:p>
      <w:pPr>
        <w:pStyle w:val="Normal"/>
        <w:rPr/>
      </w:pPr>
      <w:r>
        <w:rPr/>
        <w:t>[[@Bible:Act 26:24 ]][[26:24 &gt;&gt; Act 26:24]] {{field-on:Bible}} И когато той така отговаряше, Фест с голем глас рече: Полудел си Павле: много учение те докарва в лудост. {{field-off:Bible}}</w:t>
      </w:r>
    </w:p>
    <w:p>
      <w:pPr>
        <w:pStyle w:val="Normal"/>
        <w:rPr/>
      </w:pPr>
      <w:r>
        <w:rPr/>
        <w:t>[[@Bible:Act 26:25 ]][[26:25 &gt;&gt; Act 26:25]] {{field-on:Bible}} А той рече: Не съм полудел, честити Фесте, но изговарям думи от истина и от здрав ум; {{field-off:Bible}}</w:t>
      </w:r>
    </w:p>
    <w:p>
      <w:pPr>
        <w:pStyle w:val="Normal"/>
        <w:rPr/>
      </w:pPr>
      <w:r>
        <w:rPr/>
        <w:t>[[@Bible:Act 26:26 ]][[26:26 &gt;&gt; Act 26:26]] {{field-on:Bible}} защото знае за това царът, комуто и с дързновение говоря; понеже не вервам да има нещо от това да не знае той; защото то не е станало в некой ъгъл. {{field-off:Bible}}</w:t>
      </w:r>
    </w:p>
    <w:p>
      <w:pPr>
        <w:pStyle w:val="Normal"/>
        <w:rPr/>
      </w:pPr>
      <w:r>
        <w:rPr/>
        <w:t>[[@Bible:Act 26:27 ]][[26:27 &gt;&gt; Act 26:27]] {{field-on:Bible}} Верваш ли, царю Агрипо, пророците? зная че ги верваш. {{field-off:Bible}}</w:t>
      </w:r>
    </w:p>
    <w:p>
      <w:pPr>
        <w:pStyle w:val="Normal"/>
        <w:rPr/>
      </w:pPr>
      <w:r>
        <w:rPr/>
        <w:t>[[@Bible:Act 26:28 ]][[26:28 &gt;&gt; Act 26:28]] {{field-on:Bible}} И Агрипа рече на Павла: Без малко ме убеждаваш да стана Християнин. {{field-off:Bible}}</w:t>
      </w:r>
    </w:p>
    <w:p>
      <w:pPr>
        <w:pStyle w:val="Normal"/>
        <w:rPr/>
      </w:pPr>
      <w:r>
        <w:rPr/>
        <w:t>[[@Bible:Act 26:29 ]][[26:29 &gt;&gt; Act 26:29]] {{field-on:Bible}} А Павел рече: Молил се бих Богу щото не токо без малко но на пълно, и не само ти но и всички които ме днес слушат да станах таквизи какъвто съм и аз, освен тези окови. {{field-off:Bible}}</w:t>
      </w:r>
    </w:p>
    <w:p>
      <w:pPr>
        <w:pStyle w:val="Normal"/>
        <w:rPr/>
      </w:pPr>
      <w:r>
        <w:rPr/>
        <w:t>[[@Bible:Act 26:30 ]][[26:30 &gt;&gt; Act 26:30]] {{field-on:Bible}} И това като рече той, стана царът и управителът и Верникия и седещите с тех. {{field-off:Bible}}</w:t>
      </w:r>
    </w:p>
    <w:p>
      <w:pPr>
        <w:pStyle w:val="Normal"/>
        <w:rPr/>
      </w:pPr>
      <w:r>
        <w:rPr/>
        <w:t>[[@Bible:Act 26:31 ]][[26:31 &gt;&gt; Act 26:31]] {{field-on:Bible}} И като отидоха на страна говореха помежду си и казваха: Този человек не прави нищо достойно за смърт или за окови. {{field-off:Bible}}</w:t>
      </w:r>
    </w:p>
    <w:p>
      <w:pPr>
        <w:pStyle w:val="Normal"/>
        <w:rPr/>
      </w:pPr>
      <w:r>
        <w:rPr/>
        <w:t>[[@Bible:Act 26:32 ]][[26:32 &gt;&gt; Act 26:32]] {{field-on:Bible}} И Агрипа рече Фесту: Този человек можеше да се пусне ако не беше се отнесъл за съдба пред Кесаря. {{field-off:Bible}}</w:t>
      </w:r>
    </w:p>
    <w:p>
      <w:pPr>
        <w:pStyle w:val="Heading2"/>
        <w:rPr/>
      </w:pPr>
      <w:r>
        <w:rPr/>
        <w:t>Глава 27</w:t>
      </w:r>
    </w:p>
    <w:p>
      <w:pPr>
        <w:pStyle w:val="Normal"/>
        <w:rPr/>
      </w:pPr>
      <w:r>
        <w:rPr/>
        <w:t>[[@Bible:Act 27:1 ]][[27:1 &gt;&gt; Act 27:1]] {{field-on:Bible}} И когато бе решено да отплуваме в Италия, предадоха Павла и други некои вързани на стотника на име Юлия, от полка Августов. {{field-off:Bible}}</w:t>
      </w:r>
    </w:p>
    <w:p>
      <w:pPr>
        <w:pStyle w:val="Normal"/>
        <w:rPr/>
      </w:pPr>
      <w:r>
        <w:rPr/>
        <w:t>[[@Bible:Act 27:2 ]][[27:2 &gt;&gt; Act 27:2]] {{field-on:Bible}} И влезохме в кораб Адрамитски, и отвезохме се с намерение да плуваме около Азийските места: имахме още с нас си Аристарха Македонеца от Солун. {{field-off:Bible}}</w:t>
      </w:r>
    </w:p>
    <w:p>
      <w:pPr>
        <w:pStyle w:val="Normal"/>
        <w:rPr/>
      </w:pPr>
      <w:r>
        <w:rPr/>
        <w:t>[[@Bible:Act 27:3 ]][[27:3 &gt;&gt; Act 27:3]] {{field-on:Bible}} И на другия ден стигнахме в Сидон; и Юлий се докарваше человеколюбиво с Павла, и дозволи му да иде при приятелите си да му пригодят. {{field-off:Bible}}</w:t>
      </w:r>
    </w:p>
    <w:p>
      <w:pPr>
        <w:pStyle w:val="Normal"/>
        <w:rPr/>
      </w:pPr>
      <w:r>
        <w:rPr/>
        <w:t>[[@Bible:Act 27:4 ]][[27:4 &gt;&gt; Act 27:4]] {{field-on:Bible}} И от там като станахме провезохме се под Кипър, защото ветровете беха противни. {{field-off:Bible}}</w:t>
      </w:r>
    </w:p>
    <w:p>
      <w:pPr>
        <w:pStyle w:val="Normal"/>
        <w:rPr/>
      </w:pPr>
      <w:r>
        <w:rPr/>
        <w:t>[[@Bible:Act 27:5 ]][[27:5 &gt;&gt; Act 27:5]] {{field-on:Bible}} И като преплувахме морето Киликийско и Памфилийско, стигнахме в Мири, Ликийски град. {{field-off:Bible}}</w:t>
      </w:r>
    </w:p>
    <w:p>
      <w:pPr>
        <w:pStyle w:val="Normal"/>
        <w:rPr/>
      </w:pPr>
      <w:r>
        <w:rPr/>
        <w:t>[[@Bible:Act 27:6 ]][[27:6 &gt;&gt; Act 27:6]] {{field-on:Bible}} Там стотникът намери кораб Александрийски който плуваше за Италия, и тури ни в него. {{field-off:Bible}}</w:t>
      </w:r>
    </w:p>
    <w:p>
      <w:pPr>
        <w:pStyle w:val="Normal"/>
        <w:rPr/>
      </w:pPr>
      <w:r>
        <w:rPr/>
        <w:t>[[@Bible:Act 27:7 ]][[27:7 &gt;&gt; Act 27:7]] {{field-on:Bible}} И мудно като плувахме доволно дни и едвам стигнахме в Книд, понеже не ни пущаше ветърът, проплувахме под Крит срещу Салмон. {{field-off:Bible}}</w:t>
      </w:r>
    </w:p>
    <w:p>
      <w:pPr>
        <w:pStyle w:val="Normal"/>
        <w:rPr/>
      </w:pPr>
      <w:r>
        <w:rPr/>
        <w:t>[[@Bible:Act 27:8 ]][[27:8 &gt;&gt; Act 27:8]] {{field-on:Bible}} И едвам що преминахме него стигнахме на некое си место което се казва Добри Пристанища, близу при които бе градът Ласей. {{field-off:Bible}}</w:t>
      </w:r>
    </w:p>
    <w:p>
      <w:pPr>
        <w:pStyle w:val="Normal"/>
        <w:rPr/>
      </w:pPr>
      <w:r>
        <w:rPr/>
        <w:t>[[@Bible:Act 27:9 ]][[27:9 &gt;&gt; Act 27:9]] {{field-on:Bible}} Но като беше се минало доволно време и плуването беше вече опасно, защото и постът беше се вече минал, съветваше Павел, {{field-off:Bible}}</w:t>
      </w:r>
    </w:p>
    <w:p>
      <w:pPr>
        <w:pStyle w:val="Normal"/>
        <w:rPr/>
      </w:pPr>
      <w:r>
        <w:rPr/>
        <w:t>[[@Bible:Act 27:10 ]][[27:10 &gt;&gt; Act 27:10]] {{field-on:Bible}} и казваше им: Братие, виждам че плуването ще бъде със злострадание и с голема щета, не току за товара и за кораба но и за душите ни. {{field-off:Bible}}</w:t>
      </w:r>
    </w:p>
    <w:p>
      <w:pPr>
        <w:pStyle w:val="Normal"/>
        <w:rPr/>
      </w:pPr>
      <w:r>
        <w:rPr/>
        <w:t>[[@Bible:Act 27:11 ]][[27:11 &gt;&gt; Act 27:11]] {{field-on:Bible}} Но стотникът се уверяваше повече на кормчия и на стопанина на кораба, а не на Павловите думи. {{field-off:Bible}}</w:t>
      </w:r>
    </w:p>
    <w:p>
      <w:pPr>
        <w:pStyle w:val="Normal"/>
        <w:rPr/>
      </w:pPr>
      <w:r>
        <w:rPr/>
        <w:t>[[@Bible:Act 27:12 ]][[27:12 &gt;&gt; Act 27:12]] {{field-on:Bible}} И понеже пристанището не бе сгодно за презимуване, повечето дадоха мнение да се дигнат и от там за да стигнат, ако би било възможно, до Финик, пристанище Критско което гледа срещу югозападния и северозападния ветър, и там да презимуват. {{field-off:Bible}}</w:t>
      </w:r>
    </w:p>
    <w:p>
      <w:pPr>
        <w:pStyle w:val="Normal"/>
        <w:rPr/>
      </w:pPr>
      <w:r>
        <w:rPr/>
        <w:t>[[@Bible:Act 27:13 ]][[27:13 &gt;&gt; Act 27:13]] {{field-on:Bible}} И когато подухна малко югът, помислиха че сполучиха целта си, дигнаха се, и плуваха близу по край Крит. {{field-off:Bible}}</w:t>
      </w:r>
    </w:p>
    <w:p>
      <w:pPr>
        <w:pStyle w:val="Normal"/>
        <w:rPr/>
      </w:pPr>
      <w:r>
        <w:rPr/>
        <w:t>[[@Bible:Act 27:14 ]][[27:14 &gt;&gt; Act 27:14]] {{field-on:Bible}} Но след малко възвея срещу него ветър бурен нарицаем Евроклидон. {{field-off:Bible}}</w:t>
      </w:r>
    </w:p>
    <w:p>
      <w:pPr>
        <w:pStyle w:val="Normal"/>
        <w:rPr/>
      </w:pPr>
      <w:r>
        <w:rPr/>
        <w:t>[[@Bible:Act 27:15 ]][[27:15 &gt;&gt; Act 27:15]] {{field-on:Bible}} И понеже се дръпна корабът и не можеше да устои срещу ветъра, оставихме се на вълните, и носеха ни. {{field-off:Bible}}</w:t>
      </w:r>
    </w:p>
    <w:p>
      <w:pPr>
        <w:pStyle w:val="Normal"/>
        <w:rPr/>
      </w:pPr>
      <w:r>
        <w:rPr/>
        <w:t>[[@Bible:Act 27:16 ]][[27:16 &gt;&gt; Act 27:16]] {{field-on:Bible}} И като утекохме зад едно островче което се наричаше Клавдий, едвам можахме да удържим ладията; {{field-off:Bible}}</w:t>
      </w:r>
    </w:p>
    <w:p>
      <w:pPr>
        <w:pStyle w:val="Normal"/>
        <w:rPr/>
      </w:pPr>
      <w:r>
        <w:rPr/>
        <w:t>[[@Bible:Act 27:17 ]][[27:17 &gt;&gt; Act 27:17]] {{field-on:Bible}} която като дигнаха употребяваха всекакви пособия, и препасваха кораба изотдолу; и боещи се да не паднат на плитко, снеха платната и носеха се така. {{field-off:Bible}}</w:t>
      </w:r>
    </w:p>
    <w:p>
      <w:pPr>
        <w:pStyle w:val="Normal"/>
        <w:rPr/>
      </w:pPr>
      <w:r>
        <w:rPr/>
        <w:t>[[@Bible:Act 27:18 ]][[27:18 &gt;&gt; Act 27:18]] {{field-on:Bible}} И понеже бехме в голема беда от бурята, в следващия ден хванаха да изхвърлят товара. {{field-off:Bible}}</w:t>
      </w:r>
    </w:p>
    <w:p>
      <w:pPr>
        <w:pStyle w:val="Normal"/>
        <w:rPr/>
      </w:pPr>
      <w:r>
        <w:rPr/>
        <w:t>[[@Bible:Act 27:19 ]][[27:19 &gt;&gt; Act 27:19]] {{field-on:Bible}} И на третия ден сами с ръцете си изхвърлихме корабните неща. {{field-off:Bible}}</w:t>
      </w:r>
    </w:p>
    <w:p>
      <w:pPr>
        <w:pStyle w:val="Normal"/>
        <w:rPr/>
      </w:pPr>
      <w:r>
        <w:rPr/>
        <w:t>[[@Bible:Act 27:20 ]][[27:20 &gt;&gt; Act 27:20]] {{field-on:Bible}} И понеже за много дни не се виждаше ни слънце ни звезди, и силната буря наваляше, изчезна вече от нас всека надежда за спасение. {{field-off:Bible}}</w:t>
      </w:r>
    </w:p>
    <w:p>
      <w:pPr>
        <w:pStyle w:val="Normal"/>
        <w:rPr/>
      </w:pPr>
      <w:r>
        <w:rPr/>
        <w:t>[[@Bible:Act 27:21 ]][[27:21 &gt;&gt; Act 27:21]] {{field-on:Bible}} А подир много неядене, застана Павел между тех и рече: Требваше, о приятели, да ме послушате да се не дигаме от Крит, и да ни не постигнеше това злострадание и тази щета. {{field-off:Bible}}</w:t>
      </w:r>
    </w:p>
    <w:p>
      <w:pPr>
        <w:pStyle w:val="Normal"/>
        <w:rPr/>
      </w:pPr>
      <w:r>
        <w:rPr/>
        <w:t>[[@Bible:Act 27:22 ]][[27:22 &gt;&gt; Act 27:22]] {{field-on:Bible}} Но и сега ви съветвам да сте весели, защото ни една душа от вас нема да се изгуби, но само корабът: {{field-off:Bible}}</w:t>
      </w:r>
    </w:p>
    <w:p>
      <w:pPr>
        <w:pStyle w:val="Normal"/>
        <w:rPr/>
      </w:pPr>
      <w:r>
        <w:rPr/>
        <w:t>[[@Bible:Act 27:23 ]][[27:23 &gt;&gt; Act 27:23]] {{field-on:Bible}} защото ангел от Бога, чийто съм аз и комуто служа, яви ми се тази нощ {{field-off:Bible}}</w:t>
      </w:r>
    </w:p>
    <w:p>
      <w:pPr>
        <w:pStyle w:val="Normal"/>
        <w:rPr/>
      </w:pPr>
      <w:r>
        <w:rPr/>
        <w:t>[[@Bible:Act 27:24 ]][[27:24 &gt;&gt; Act 27:24]] {{field-on:Bible}} и рече: Не бой се, Павле, ти требва да предстанеш пред Кесаря; и, ето, Бог ти подари всичките които плуват с тебе. {{field-off:Bible}}</w:t>
      </w:r>
    </w:p>
    <w:p>
      <w:pPr>
        <w:pStyle w:val="Normal"/>
        <w:rPr/>
      </w:pPr>
      <w:r>
        <w:rPr/>
        <w:t>[[@Bible:Act 27:25 ]][[27:25 &gt;&gt; Act 27:25]] {{field-on:Bible}} За това, братие, бъдете весели; защото вервам в Бога че така ще бъде според както ми бе речено. {{field-off:Bible}}</w:t>
      </w:r>
    </w:p>
    <w:p>
      <w:pPr>
        <w:pStyle w:val="Normal"/>
        <w:rPr/>
      </w:pPr>
      <w:r>
        <w:rPr/>
        <w:t>[[@Bible:Act 27:26 ]][[27:26 &gt;&gt; Act 27:26]] {{field-on:Bible}} А ние требва да бадем изхвърлени на некой остров. {{field-off:Bible}}</w:t>
      </w:r>
    </w:p>
    <w:p>
      <w:pPr>
        <w:pStyle w:val="Normal"/>
        <w:rPr/>
      </w:pPr>
      <w:r>
        <w:rPr/>
        <w:t>[[@Bible:Act 27:27 ]][[27:27 &gt;&gt; Act 27:27]] {{field-on:Bible}} И когато настана четиринадесетата нощ, като носехме на сам на там по Адриатическо море, къде среднощ корабниците угаждаха че наближават до некоя суша. {{field-off:Bible}}</w:t>
      </w:r>
    </w:p>
    <w:p>
      <w:pPr>
        <w:pStyle w:val="Normal"/>
        <w:rPr/>
      </w:pPr>
      <w:r>
        <w:rPr/>
        <w:t>[[@Bible:Act 27:28 ]][[27:28 &gt;&gt; Act 27:28]] {{field-on:Bible}} И като измериха дълбочината намериха двадесет разтега; и малко по-нататък като отидоха пак измериха и намериха петнадесет разтега. {{field-off:Bible}}</w:t>
      </w:r>
    </w:p>
    <w:p>
      <w:pPr>
        <w:pStyle w:val="Normal"/>
        <w:rPr/>
      </w:pPr>
      <w:r>
        <w:rPr/>
        <w:t>[[@Bible:Act 27:29 ]][[27:29 &gt;&gt; Act 27:29]] {{field-on:Bible}} И боеще се да не би да паднат вън на каменити места, спуснаха четири котви от кормата и желаеха да съмне. {{field-off:Bible}}</w:t>
      </w:r>
    </w:p>
    <w:p>
      <w:pPr>
        <w:pStyle w:val="Normal"/>
        <w:rPr/>
      </w:pPr>
      <w:r>
        <w:rPr/>
        <w:t>[[@Bible:Act 27:30 ]][[27:30 &gt;&gt; Act 27:30]] {{field-on:Bible}} И понеже корабниците искаха да побегнат от кораба, и спуснаха ладийката в морето с причина уж че ще спуснат котви откъде предницата, {{field-off:Bible}}</w:t>
      </w:r>
    </w:p>
    <w:p>
      <w:pPr>
        <w:pStyle w:val="Normal"/>
        <w:rPr/>
      </w:pPr>
      <w:r>
        <w:rPr/>
        <w:t>[[@Bible:Act 27:31 ]][[27:31 &gt;&gt; Act 27:31]] {{field-on:Bible}} Павел рече на стотника и на войните: Тези ако не останат в кораба вие не можете се избави. {{field-off:Bible}}</w:t>
      </w:r>
    </w:p>
    <w:p>
      <w:pPr>
        <w:pStyle w:val="Normal"/>
        <w:rPr/>
      </w:pPr>
      <w:r>
        <w:rPr/>
        <w:t>[[@Bible:Act 27:32 ]][[27:32 &gt;&gt; Act 27:32]] {{field-on:Bible}} Тогаз войните отрезаха въжата на ладийката и оставиха я да падне вън. {{field-off:Bible}}</w:t>
      </w:r>
    </w:p>
    <w:p>
      <w:pPr>
        <w:pStyle w:val="Normal"/>
        <w:rPr/>
      </w:pPr>
      <w:r>
        <w:rPr/>
        <w:t>[[@Bible:Act 27:33 ]][[27:33 &gt;&gt; Act 27:33]] {{field-on:Bible}} А при съмнуване Павел канеше всичките да похапнат по нещо, и казваше: четиринадесет дена днес ожидате, и стоите гладни без да сте вкусили нищо. {{field-off:Bible}}</w:t>
      </w:r>
    </w:p>
    <w:p>
      <w:pPr>
        <w:pStyle w:val="Normal"/>
        <w:rPr/>
      </w:pPr>
      <w:r>
        <w:rPr/>
        <w:t>[[@Bible:Act 27:34 ]][[27:34 &gt;&gt; Act 27:34]] {{field-on:Bible}} За това ви моля да похапнете, защото това е нуждно за упазването ви; понеже ни едному от вас ни косъм от главата нема да падне. {{field-off:Bible}}</w:t>
      </w:r>
    </w:p>
    <w:p>
      <w:pPr>
        <w:pStyle w:val="Normal"/>
        <w:rPr/>
      </w:pPr>
      <w:r>
        <w:rPr/>
        <w:t>[[@Bible:Act 27:35 ]][[27:35 &gt;&gt; Act 27:35]] {{field-on:Bible}} И като рече това взе хлеб, благодари Богу пред всички та преломи, и начна да яде. {{field-off:Bible}}</w:t>
      </w:r>
    </w:p>
    <w:p>
      <w:pPr>
        <w:pStyle w:val="Normal"/>
        <w:rPr/>
      </w:pPr>
      <w:r>
        <w:rPr/>
        <w:t>[[@Bible:Act 27:36 ]][[27:36 &gt;&gt; Act 27:36]] {{field-on:Bible}} От това се ободриха всички та ядоха и те. {{field-off:Bible}}</w:t>
      </w:r>
    </w:p>
    <w:p>
      <w:pPr>
        <w:pStyle w:val="Normal"/>
        <w:rPr/>
      </w:pPr>
      <w:r>
        <w:rPr/>
        <w:t>[[@Bible:Act 27:37 ]][[27:37 &gt;&gt; Act 27:37]] {{field-on:Bible}} И всинца в корабът бехме двеста и седемдесет и шест души. {{field-off:Bible}}</w:t>
      </w:r>
    </w:p>
    <w:p>
      <w:pPr>
        <w:pStyle w:val="Normal"/>
        <w:rPr/>
      </w:pPr>
      <w:r>
        <w:rPr/>
        <w:t>[[@Bible:Act 27:38 ]][[27:38 &gt;&gt; Act 27:38]] {{field-on:Bible}} И като се наситиха с храна, облекчаваха кораба като изхвърляха житото в морето. {{field-off:Bible}}</w:t>
      </w:r>
    </w:p>
    <w:p>
      <w:pPr>
        <w:pStyle w:val="Normal"/>
        <w:rPr/>
      </w:pPr>
      <w:r>
        <w:rPr/>
        <w:t>[[@Bible:Act 27:39 ]][[27:39 &gt;&gt; Act 27:39]] {{field-on:Bible}} И когато се разсъмна не познаваха земята; съгледваха обаче залив некой си който имаше брег, в който се решиха да тикнат кораба ако бе възможно. {{field-off:Bible}}</w:t>
      </w:r>
    </w:p>
    <w:p>
      <w:pPr>
        <w:pStyle w:val="Normal"/>
        <w:rPr/>
      </w:pPr>
      <w:r>
        <w:rPr/>
        <w:t>[[@Bible:Act 27:40 ]][[27:40 &gt;&gt; Act 27:40]] {{field-on:Bible}} И като изтеглиха котвите оставиха кораба по морето, развързаха още връзките на кормилата, и развиха малкото ветрило накъде ветъра и управиха се към брега. {{field-off:Bible}}</w:t>
      </w:r>
    </w:p>
    <w:p>
      <w:pPr>
        <w:pStyle w:val="Normal"/>
        <w:rPr/>
      </w:pPr>
      <w:r>
        <w:rPr/>
        <w:t>[[@Bible:Act 27:41 ]][[27:41 &gt;&gt; Act 27:41]] {{field-on:Bible}} Но изпаднаха на место дето биеше от две страни морето, и там заседна корабът: предницата се заби и не мърдаше; а задницата се разглобяваше от насилието на вълните. {{field-off:Bible}}</w:t>
      </w:r>
    </w:p>
    <w:p>
      <w:pPr>
        <w:pStyle w:val="Normal"/>
        <w:rPr/>
      </w:pPr>
      <w:r>
        <w:rPr/>
        <w:t>[[@Bible:Act 27:42 ]][[27:42 &gt;&gt; Act 27:42]] {{field-on:Bible}} И наговориха се войните да избият запрените да не би да изплува некой и да побегне. {{field-off:Bible}}</w:t>
      </w:r>
    </w:p>
    <w:p>
      <w:pPr>
        <w:pStyle w:val="Normal"/>
        <w:rPr/>
      </w:pPr>
      <w:r>
        <w:rPr/>
        <w:t>[[@Bible:Act 27:43 ]][[27:43 &gt;&gt; Act 27:43]] {{field-on:Bible}} Но стотникът, като искаше да избави Павла, възпре ги от това намерение, и повеле които могат да плуват да скочат първом те в морето и да излезат на сухо, {{field-off:Bible}}</w:t>
      </w:r>
    </w:p>
    <w:p>
      <w:pPr>
        <w:pStyle w:val="Normal"/>
        <w:rPr/>
      </w:pPr>
      <w:r>
        <w:rPr/>
        <w:t>[[@Bible:Act 27:44 ]][[27:44 &gt;&gt; Act 27:44]] {{field-on:Bible}} а останалите, едни на дъски, други пък на нещо от кораба. И така бе та се избавиха всички на сушата. {{field-off:Bible}}</w:t>
      </w:r>
    </w:p>
    <w:p>
      <w:pPr>
        <w:pStyle w:val="Heading2"/>
        <w:rPr/>
      </w:pPr>
      <w:r>
        <w:rPr/>
        <w:t>Глава 28</w:t>
      </w:r>
    </w:p>
    <w:p>
      <w:pPr>
        <w:pStyle w:val="Normal"/>
        <w:rPr/>
      </w:pPr>
      <w:r>
        <w:rPr/>
        <w:t>[[@Bible:Act 28:1 ]][[28:1 &gt;&gt; Act 28:1]] {{field-on:Bible}} И от как се избавиха тогаз познаха че островът се казваше Малта. {{field-off:Bible}}</w:t>
      </w:r>
    </w:p>
    <w:p>
      <w:pPr>
        <w:pStyle w:val="Normal"/>
        <w:rPr/>
      </w:pPr>
      <w:r>
        <w:rPr/>
        <w:t>[[@Bible:Act 28:2 ]][[28:2 &gt;&gt; Act 28:2]] {{field-on:Bible}} А варварите тамошни жители показаха нам големо чоловеколюбие; защото ни приеха всинца, и, понеже валеше дъжд и студено беше, накладоха огън. {{field-off:Bible}}</w:t>
      </w:r>
    </w:p>
    <w:p>
      <w:pPr>
        <w:pStyle w:val="Normal"/>
        <w:rPr/>
      </w:pPr>
      <w:r>
        <w:rPr/>
        <w:t>[[@Bible:Act 28:3 ]][[28:3 &gt;&gt; Act 28:3]] {{field-on:Bible}} И когато Павел сграмади много храсте и го тури на огъня, една ехидна излезе из топлината и залепи се на ръката му. {{field-off:Bible}}</w:t>
      </w:r>
    </w:p>
    <w:p>
      <w:pPr>
        <w:pStyle w:val="Normal"/>
        <w:rPr/>
      </w:pPr>
      <w:r>
        <w:rPr/>
        <w:t>[[@Bible:Act 28:4 ]][[28:4 &gt;&gt; Act 28:4]] {{field-on:Bible}} А варварите, като видеха змията как висеше о ръката му, думаха си помежду си: Известно че този человек е убийца който, ако и да се избави от морето, Божието правосъдие го не остави да живее. {{field-off:Bible}}</w:t>
      </w:r>
    </w:p>
    <w:p>
      <w:pPr>
        <w:pStyle w:val="Normal"/>
        <w:rPr/>
      </w:pPr>
      <w:r>
        <w:rPr/>
        <w:t>[[@Bible:Act 28:5 ]][[28:5 &gt;&gt; Act 28:5]] {{field-on:Bible}} Но той тръсна змията в огъня и не пострада никое зло. {{field-off:Bible}}</w:t>
      </w:r>
    </w:p>
    <w:p>
      <w:pPr>
        <w:pStyle w:val="Normal"/>
        <w:rPr/>
      </w:pPr>
      <w:r>
        <w:rPr/>
        <w:t>[[@Bible:Act 28:6 ]][[28:6 &gt;&gt; Act 28:6]] {{field-on:Bible}} А те се надееха че ще да отече, или внезапно да падне долу мъртъв; но като очакваха много време и гледаха че му не ставаше никое зло, промениха мисъл и думаха че е бог. {{field-off:Bible}}</w:t>
      </w:r>
    </w:p>
    <w:p>
      <w:pPr>
        <w:pStyle w:val="Normal"/>
        <w:rPr/>
      </w:pPr>
      <w:r>
        <w:rPr/>
        <w:t>[[@Bible:Act 28:7 ]][[28:7 &gt;&gt; Act 28:7]] {{field-on:Bible}} И около това место беха стяжанията на най-първия в острова, името му Поплий: той ни прие и гощава ни приятелски три дни. {{field-off:Bible}}</w:t>
      </w:r>
    </w:p>
    <w:p>
      <w:pPr>
        <w:pStyle w:val="Normal"/>
        <w:rPr/>
      </w:pPr>
      <w:r>
        <w:rPr/>
        <w:t>[[@Bible:Act 28:8 ]][[28:8 &gt;&gt; Act 28:8]] {{field-on:Bible}} А случи се да е болен Поплиев баща, и лежеше от треска и от дисентерия; а Павел влезе при него, и като се помоли Богу възложи ръце на него и го изцели. {{field-off:Bible}}</w:t>
      </w:r>
    </w:p>
    <w:p>
      <w:pPr>
        <w:pStyle w:val="Normal"/>
        <w:rPr/>
      </w:pPr>
      <w:r>
        <w:rPr/>
        <w:t>[[@Bible:Act 28:9 ]][[28:9 &gt;&gt; Act 28:9]] {{field-on:Bible}} И тъй, това като стана, и другите от острова които имаха нещо болест идеха и изцеляваха се; {{field-off:Bible}}</w:t>
      </w:r>
    </w:p>
    <w:p>
      <w:pPr>
        <w:pStyle w:val="Normal"/>
        <w:rPr/>
      </w:pPr>
      <w:r>
        <w:rPr/>
        <w:t>[[@Bible:Act 28:10 ]][[28:10 &gt;&gt; Act 28:10]] {{field-on:Bible}} които и с много почести ни почетоха, и на тръгването ни снабдиха ни с потребните. {{field-off:Bible}}</w:t>
      </w:r>
    </w:p>
    <w:p>
      <w:pPr>
        <w:pStyle w:val="Normal"/>
        <w:rPr/>
      </w:pPr>
      <w:r>
        <w:rPr/>
        <w:t>[[@Bible:Act 28:11 ]][[28:11 &gt;&gt; Act 28:11]] {{field-on:Bible}} И след три месеца отплувахме с един Александрийски кораб що беше със знаме на Диоскури, и който бе презимувал в този остров. {{field-off:Bible}}</w:t>
      </w:r>
    </w:p>
    <w:p>
      <w:pPr>
        <w:pStyle w:val="Normal"/>
        <w:rPr/>
      </w:pPr>
      <w:r>
        <w:rPr/>
        <w:t>[[@Bible:Act 28:12 ]][[28:12 &gt;&gt; Act 28:12]] {{field-on:Bible}} И като стигнахме в Сиракуси преседехме три дни. {{field-off:Bible}}</w:t>
      </w:r>
    </w:p>
    <w:p>
      <w:pPr>
        <w:pStyle w:val="Normal"/>
        <w:rPr/>
      </w:pPr>
      <w:r>
        <w:rPr/>
        <w:t>[[@Bible:Act 28:13 ]][[28:13 &gt;&gt; Act 28:13]] {{field-on:Bible}} И от там все край брега стигнахме в Ригия; и след един ден като повея югът, на втория ден дойдохме в Потиоли; {{field-off:Bible}}</w:t>
      </w:r>
    </w:p>
    <w:p>
      <w:pPr>
        <w:pStyle w:val="Normal"/>
        <w:rPr/>
      </w:pPr>
      <w:r>
        <w:rPr/>
        <w:t>[[@Bible:Act 28:14 ]][[28:14 &gt;&gt; Act 28:14]] {{field-on:Bible}} дето намерихме братя които ни умолиха да преседим у тех седем дена; и така дойдохме в Рим. {{field-off:Bible}}</w:t>
      </w:r>
    </w:p>
    <w:p>
      <w:pPr>
        <w:pStyle w:val="Normal"/>
        <w:rPr/>
      </w:pPr>
      <w:r>
        <w:rPr/>
        <w:t>[[@Bible:Act 28:15 ]][[28:15 &gt;&gt; Act 28:15]] {{field-on:Bible}} И от там братята като чуха за нас излезоха до Апиевото Тържище и до Трите Кръчми да ни посрещнат; и Павел като виде тия братя благодари Богу и ободри се. {{field-off:Bible}}</w:t>
      </w:r>
    </w:p>
    <w:p>
      <w:pPr>
        <w:pStyle w:val="Normal"/>
        <w:rPr/>
      </w:pPr>
      <w:r>
        <w:rPr/>
        <w:t>[[@Bible:Act 28:16 ]][[28:16 &gt;&gt; Act 28:16]] {{field-on:Bible}} А когато дойдохме в Рим, стотникът предаде окованите на войводата; а на Павла се дозволи да живее особно с война който го вардеше. {{field-off:Bible}}</w:t>
      </w:r>
    </w:p>
    <w:p>
      <w:pPr>
        <w:pStyle w:val="Normal"/>
        <w:rPr/>
      </w:pPr>
      <w:r>
        <w:rPr/>
        <w:t>[[@Bible:Act 28:17 ]][[28:17 &gt;&gt; Act 28:17]] {{field-on:Bible}} И след три дни свика Павел по-първите от Юдеите; и като се събраха казваше им: Мъже братие, аз без да съм сторил нищо против народа или против отеческите обичаи, вързан от Ерусалим предадоха ме в ръцете на Римляните; {{field-off:Bible}}</w:t>
      </w:r>
    </w:p>
    <w:p>
      <w:pPr>
        <w:pStyle w:val="Normal"/>
        <w:rPr/>
      </w:pPr>
      <w:r>
        <w:rPr/>
        <w:t>[[@Bible:Act 28:18 ]][[28:18 &gt;&gt; Act 28:18]] {{field-on:Bible}} които като ме изпитаха щеха да ме пуснат, защото ни една вина за смърт немаше в мене; {{field-off:Bible}}</w:t>
      </w:r>
    </w:p>
    <w:p>
      <w:pPr>
        <w:pStyle w:val="Normal"/>
        <w:rPr/>
      </w:pPr>
      <w:r>
        <w:rPr/>
        <w:t>[[@Bible:Act 28:19 ]][[28:19 &gt;&gt; Act 28:19]] {{field-on:Bible}} но понеже Юдеите се противеха, принудих се да се отнеса до Кесаря; а не че имах да обвиня в нещо народа си. {{field-off:Bible}}</w:t>
      </w:r>
    </w:p>
    <w:p>
      <w:pPr>
        <w:pStyle w:val="Normal"/>
        <w:rPr/>
      </w:pPr>
      <w:r>
        <w:rPr/>
        <w:t>[[@Bible:Act 28:20 ]][[28:20 &gt;&gt; Act 28:20]] {{field-on:Bible}} И тъй, по тая причина ви призовах, да ви видя и да ви поговоря; защото заради надеждата на Израиля имам на себе си тези вериги. {{field-off:Bible}}</w:t>
      </w:r>
    </w:p>
    <w:p>
      <w:pPr>
        <w:pStyle w:val="Normal"/>
        <w:rPr/>
      </w:pPr>
      <w:r>
        <w:rPr/>
        <w:t>[[@Bible:Act 28:21 ]][[28:21 &gt;&gt; Act 28:21]] {{field-on:Bible}} А те му рекоха: Ние нито писма сме получили от Юдея за тебе, нито некой от братята е дошел да ни извести или да ни каже нещо зло за тебе. {{field-off:Bible}}</w:t>
      </w:r>
    </w:p>
    <w:p>
      <w:pPr>
        <w:pStyle w:val="Normal"/>
        <w:rPr/>
      </w:pPr>
      <w:r>
        <w:rPr/>
        <w:t>[[@Bible:Act 28:22 ]][[28:22 &gt;&gt; Act 28:22]] {{field-on:Bible}} Но желаем да чуем от тебе твоето мнение; защото е известно нам че за тази ерес на всекъде противно се говори. {{field-off:Bible}}</w:t>
      </w:r>
    </w:p>
    <w:p>
      <w:pPr>
        <w:pStyle w:val="Normal"/>
        <w:rPr/>
      </w:pPr>
      <w:r>
        <w:rPr/>
        <w:t>[[@Bible:Act 28:23 ]][[28:23 &gt;&gt; Act 28:23]] {{field-on:Bible}} И като му определиха ден, дойдоха при него в гостилницата мнозина, на които изложи със свидетелства царството Божие, и от сутринта до вечерта уверяваше ги за Исуса и от закона Моисеев и от пророците. {{field-off:Bible}}</w:t>
      </w:r>
    </w:p>
    <w:p>
      <w:pPr>
        <w:pStyle w:val="Normal"/>
        <w:rPr/>
      </w:pPr>
      <w:r>
        <w:rPr/>
        <w:t>[[@Bible:Act 28:24 ]][[28:24 &gt;&gt; Act 28:24]] {{field-on:Bible}} И едни от тех се уверяваха на това което говореше, а други не верваха. {{field-off:Bible}}</w:t>
      </w:r>
    </w:p>
    <w:p>
      <w:pPr>
        <w:pStyle w:val="Normal"/>
        <w:rPr/>
      </w:pPr>
      <w:r>
        <w:rPr/>
        <w:t>[[@Bible:Act 28:25 ]][[28:25 &gt;&gt; Act 28:25]] {{field-on:Bible}} И те понеже беха несъгласни помежду си отхождаха си, като им рече Павел една реч: Добре е рекъл Дух Светий на бащите ни чрез пророка Исая {{field-off:Bible}}</w:t>
      </w:r>
    </w:p>
    <w:p>
      <w:pPr>
        <w:pStyle w:val="Normal"/>
        <w:rPr/>
      </w:pPr>
      <w:r>
        <w:rPr/>
        <w:t>[[@Bible:Act 28:26 ]][[28:26 &gt;&gt; Act 28:26]] {{field-on:Bible}} когато е рекъл: "Иди и кажи на този народ: Слухом ще чуете, и нема да разумеете; и с очи ще гледате, и нема да видите; {{field-off:Bible}}</w:t>
      </w:r>
    </w:p>
    <w:p>
      <w:pPr>
        <w:pStyle w:val="Normal"/>
        <w:rPr/>
      </w:pPr>
      <w:r>
        <w:rPr/>
        <w:t>[[@Bible:Act 28:27 ]][[28:27 &gt;&gt; Act 28:27]] {{field-on:Bible}} защото задебеле сърдцето на тези люде, и с ушите си тежко чуят, и очите си склопиха, да не би с очи да видят, и с уши не чуят, и със сърдце да разумеят, и се обърнат та ги изцеля." {{field-off:Bible}}</w:t>
      </w:r>
    </w:p>
    <w:p>
      <w:pPr>
        <w:pStyle w:val="Normal"/>
        <w:rPr/>
      </w:pPr>
      <w:r>
        <w:rPr/>
        <w:t>[[@Bible:Act 28:28 ]][[28:28 &gt;&gt; Act 28:28]] {{field-on:Bible}} И тъй, да знаете че спасението Божие на езичниците се проводи: те и ще чуят. {{field-off:Bible}}</w:t>
      </w:r>
    </w:p>
    <w:p>
      <w:pPr>
        <w:pStyle w:val="Normal"/>
        <w:rPr/>
      </w:pPr>
      <w:r>
        <w:rPr/>
        <w:t>[[@Bible:Act 28:29 ]][[28:29 &gt;&gt; Act 28:29]] {{field-on:Bible}} И това като рече, отидоха си Юдеите с големо препиране помежду си. {{field-off:Bible}}</w:t>
      </w:r>
    </w:p>
    <w:p>
      <w:pPr>
        <w:pStyle w:val="Normal"/>
        <w:rPr/>
      </w:pPr>
      <w:r>
        <w:rPr/>
        <w:t>[[@Bible:Act 28:30 ]][[28:30 &gt;&gt; Act 28:30]] {{field-on:Bible}} А Павел остана цели две години в особна под наем къща, и приимаше всичките които идеха при него {{field-off:Bible}}</w:t>
      </w:r>
    </w:p>
    <w:p>
      <w:pPr>
        <w:pStyle w:val="Normal"/>
        <w:rPr/>
      </w:pPr>
      <w:r>
        <w:rPr/>
        <w:t>[[@Bible:Act 28:31 ]][[28:31 &gt;&gt; Act 28:31]] {{field-on:Bible}} та проповедваше царството Божие, и поучаваше невъзбранно с всеко дързновение за Господа Исуса Христа. {{field-off:Bible}}</w:t>
      </w:r>
    </w:p>
    <w:p>
      <w:pPr>
        <w:pStyle w:val="Heading1"/>
        <w:rPr/>
      </w:pPr>
      <w:r>
        <w:rPr/>
        <w:t>Римляни</w:t>
      </w:r>
    </w:p>
    <w:p>
      <w:pPr>
        <w:pStyle w:val="Heading2"/>
        <w:rPr/>
      </w:pPr>
      <w:r>
        <w:rPr/>
        <w:t>Глава 1</w:t>
      </w:r>
    </w:p>
    <w:p>
      <w:pPr>
        <w:pStyle w:val="Normal"/>
        <w:rPr/>
      </w:pPr>
      <w:r>
        <w:rPr/>
        <w:t>[[@Bible:Rom 1:1 ]][[1:1 &gt;&gt; Rom 1:1]] {{field-on:Bible}} Павел, раб Исус Христов, призван апостол, избран да проповеда евангелието Божие, {{field-off:Bible}}</w:t>
      </w:r>
    </w:p>
    <w:p>
      <w:pPr>
        <w:pStyle w:val="Normal"/>
        <w:rPr/>
      </w:pPr>
      <w:r>
        <w:rPr/>
        <w:t>[[@Bible:Rom 1:2 ]][[1:2 &gt;&gt; Rom 1:2]] {{field-on:Bible}} (което по-напред обеща Бог чрез пророците си в светите писания, {{field-off:Bible}}</w:t>
      </w:r>
    </w:p>
    <w:p>
      <w:pPr>
        <w:pStyle w:val="Normal"/>
        <w:rPr/>
      </w:pPr>
      <w:r>
        <w:rPr/>
        <w:t>[[@Bible:Rom 1:3 ]][[1:3 &gt;&gt; Rom 1:3]] {{field-on:Bible}} за Сина си, Господа нашего Исуса Христа, който по плът се роди от семето Давидово, {{field-off:Bible}}</w:t>
      </w:r>
    </w:p>
    <w:p>
      <w:pPr>
        <w:pStyle w:val="Normal"/>
        <w:rPr/>
      </w:pPr>
      <w:r>
        <w:rPr/>
        <w:t>[[@Bible:Rom 1:4 ]][[1:4 &gt;&gt; Rom 1:4]] {{field-on:Bible}} а по Духа на Светинята, чрез възкресението от мъртвите, откри се във всичка сила Син Божий; {{field-off:Bible}}</w:t>
      </w:r>
    </w:p>
    <w:p>
      <w:pPr>
        <w:pStyle w:val="Normal"/>
        <w:rPr/>
      </w:pPr>
      <w:r>
        <w:rPr/>
        <w:t>[[@Bible:Rom 1:5 ]][[1:5 &gt;&gt; Rom 1:5]] {{field-on:Bible}} чрез когото приехме благодат и посланичество за негово име да приведем в послушанието на верата от всичките народи; {{field-off:Bible}}</w:t>
      </w:r>
    </w:p>
    <w:p>
      <w:pPr>
        <w:pStyle w:val="Normal"/>
        <w:rPr/>
      </w:pPr>
      <w:r>
        <w:rPr/>
        <w:t>[[@Bible:Rom 1:6 ]][[1:6 &gt;&gt; Rom 1:6]] {{field-on:Bible}} между които сте и вие призвани от Исуса Христа,) {{field-off:Bible}}</w:t>
      </w:r>
    </w:p>
    <w:p>
      <w:pPr>
        <w:pStyle w:val="Normal"/>
        <w:rPr/>
      </w:pPr>
      <w:r>
        <w:rPr/>
        <w:t>[[@Bible:Rom 1:7 ]][[1:7 &gt;&gt; Rom 1:7]] {{field-on:Bible}} на всички вас които сте в Рим, възлюблени Божии, призвани светии: Благодат да бъде вам и мир от Бога Отца нашего и Господа Исуса Христа. {{field-off:Bible}}</w:t>
      </w:r>
    </w:p>
    <w:p>
      <w:pPr>
        <w:pStyle w:val="Normal"/>
        <w:rPr/>
      </w:pPr>
      <w:r>
        <w:rPr/>
        <w:t>[[@Bible:Rom 1:8 ]][[1:8 &gt;&gt; Rom 1:8]] {{field-on:Bible}} Най-първо благодаря Богу моему чрез Исуса Христа за всинца ви, защото верата ваша по всичкия свет се възвестява. {{field-off:Bible}}</w:t>
      </w:r>
    </w:p>
    <w:p>
      <w:pPr>
        <w:pStyle w:val="Normal"/>
        <w:rPr/>
      </w:pPr>
      <w:r>
        <w:rPr/>
        <w:t>[[@Bible:Rom 1:9 ]][[1:9 &gt;&gt; Rom 1:9]] {{field-on:Bible}} Понеже свидетел ми е Бог, комуто служа с духа си в благовествуването на Сина му, че непрестанно ви споменвам, {{field-off:Bible}}</w:t>
      </w:r>
    </w:p>
    <w:p>
      <w:pPr>
        <w:pStyle w:val="Normal"/>
        <w:rPr/>
      </w:pPr>
      <w:r>
        <w:rPr/>
        <w:t>[[@Bible:Rom 1:10 ]][[1:10 &gt;&gt; Rom 1:10]] {{field-on:Bible}} и в молитвите си винаги се моля, дано с волята Божия се сподобя некога, да дойда до вас; {{field-off:Bible}}</w:t>
      </w:r>
    </w:p>
    <w:p>
      <w:pPr>
        <w:pStyle w:val="Normal"/>
        <w:rPr/>
      </w:pPr>
      <w:r>
        <w:rPr/>
        <w:t>[[@Bible:Rom 1:11 ]][[1:11 &gt;&gt; Rom 1:11]] {{field-on:Bible}} защото желая да ви видя, за да ви предам духовно некое дарование за утвърдение ваше; {{field-off:Bible}}</w:t>
      </w:r>
    </w:p>
    <w:p>
      <w:pPr>
        <w:pStyle w:val="Normal"/>
        <w:rPr/>
      </w:pPr>
      <w:r>
        <w:rPr/>
        <w:t>[[@Bible:Rom 1:12 ]][[1:12 &gt;&gt; Rom 1:12]] {{field-on:Bible}} а то е да се утеша взаимно между вас чрез общата вера ваша и моя. {{field-off:Bible}}</w:t>
      </w:r>
    </w:p>
    <w:p>
      <w:pPr>
        <w:pStyle w:val="Normal"/>
        <w:rPr/>
      </w:pPr>
      <w:r>
        <w:rPr/>
        <w:t>[[@Bible:Rom 1:13 ]][[1:13 &gt;&gt; Rom 1:13]] {{field-on:Bible}} И не искам, братие, да не знаете че много пъти се каних да дойда до вас за да имам и от помежду вас некой плод както и между другите народи; но до сега все съм бил възпиран. {{field-off:Bible}}</w:t>
      </w:r>
    </w:p>
    <w:p>
      <w:pPr>
        <w:pStyle w:val="Normal"/>
        <w:rPr/>
      </w:pPr>
      <w:r>
        <w:rPr/>
        <w:t>[[@Bible:Rom 1:14 ]][[1:14 &gt;&gt; Rom 1:14]] {{field-on:Bible}} Длъжен съм и на Елини и на варвари, на учени и на неучени; {{field-off:Bible}}</w:t>
      </w:r>
    </w:p>
    <w:p>
      <w:pPr>
        <w:pStyle w:val="Normal"/>
        <w:rPr/>
      </w:pPr>
      <w:r>
        <w:rPr/>
        <w:t>[[@Bible:Rom 1:15 ]][[1:15 &gt;&gt; Rom 1:15]] {{field-on:Bible}} така, колкото от моя страна, готов съм да проповедам евангелието и на вас които сте в Рим. {{field-off:Bible}}</w:t>
      </w:r>
    </w:p>
    <w:p>
      <w:pPr>
        <w:pStyle w:val="Normal"/>
        <w:rPr/>
      </w:pPr>
      <w:r>
        <w:rPr/>
        <w:t>[[@Bible:Rom 1:16 ]][[1:16 &gt;&gt; Rom 1:16]] {{field-on:Bible}} Защото не се срамувам от благовествуванието Христово; понеже е сила Божия за спасение на всекиго който верва, първом на Юдеина а после на езичника. {{field-off:Bible}}</w:t>
      </w:r>
    </w:p>
    <w:p>
      <w:pPr>
        <w:pStyle w:val="Normal"/>
        <w:rPr/>
      </w:pPr>
      <w:r>
        <w:rPr/>
        <w:t>[[@Bible:Rom 1:17 ]][[1:17 &gt;&gt; Rom 1:17]] {{field-on:Bible}} Защото правдата Божия в него се открива чрез вера за вера, както е писано: "Праведният чрез вера ще живее." {{field-off:Bible}}</w:t>
      </w:r>
    </w:p>
    <w:p>
      <w:pPr>
        <w:pStyle w:val="Normal"/>
        <w:rPr/>
      </w:pPr>
      <w:r>
        <w:rPr/>
        <w:t>[[@Bible:Rom 1:18 ]][[1:18 &gt;&gt; Rom 1:18]] {{field-on:Bible}} Защото гнев Божий се открива от небето върх всеко нечестие и неправда на человеците които държат истината с неправда. {{field-off:Bible}}</w:t>
      </w:r>
    </w:p>
    <w:p>
      <w:pPr>
        <w:pStyle w:val="Normal"/>
        <w:rPr/>
      </w:pPr>
      <w:r>
        <w:rPr/>
        <w:t>[[@Bible:Rom 1:19 ]][[1:19 &gt;&gt; Rom 1:19]] {{field-on:Bible}} Понеже това което е възможно да се знае за Бога известно е на тех; защото Бог им го изяви. {{field-off:Bible}}</w:t>
      </w:r>
    </w:p>
    <w:p>
      <w:pPr>
        <w:pStyle w:val="Normal"/>
        <w:rPr/>
      </w:pPr>
      <w:r>
        <w:rPr/>
        <w:t>[[@Bible:Rom 1:20 ]][[1:20 &gt;&gt; Rom 1:20]] {{field-on:Bible}} Понеже невидимите негови, сиреч, присносущната негова сила и божественост, виждат се явно, от създание мира разумеваеми чрез творенията; така щото те остават безответни. {{field-off:Bible}}</w:t>
      </w:r>
    </w:p>
    <w:p>
      <w:pPr>
        <w:pStyle w:val="Normal"/>
        <w:rPr/>
      </w:pPr>
      <w:r>
        <w:rPr/>
        <w:t>[[@Bible:Rom 1:21 ]][[1:21 &gt;&gt; Rom 1:21]] {{field-on:Bible}} Защото като познаха Бога не прославиха го като Бога, нито му благодариха; но осуетиха се в своите размишления, и помрачи се несмисленото техно сърдце. {{field-off:Bible}}</w:t>
      </w:r>
    </w:p>
    <w:p>
      <w:pPr>
        <w:pStyle w:val="Normal"/>
        <w:rPr/>
      </w:pPr>
      <w:r>
        <w:rPr/>
        <w:t>[[@Bible:Rom 1:22 ]][[1:22 &gt;&gt; Rom 1:22]] {{field-on:Bible}} Като се казват че са мъдри избезумеха, {{field-off:Bible}}</w:t>
      </w:r>
    </w:p>
    <w:p>
      <w:pPr>
        <w:pStyle w:val="Normal"/>
        <w:rPr/>
      </w:pPr>
      <w:r>
        <w:rPr/>
        <w:t>[[@Bible:Rom 1:23 ]][[1:23 &gt;&gt; Rom 1:23]] {{field-on:Bible}} и славата на нетленнаго Бога измениха в подобие на образ на тленен человек и на птици и на четвероноги и на гадове. {{field-off:Bible}}</w:t>
      </w:r>
    </w:p>
    <w:p>
      <w:pPr>
        <w:pStyle w:val="Normal"/>
        <w:rPr/>
      </w:pPr>
      <w:r>
        <w:rPr/>
        <w:t>[[@Bible:Rom 1:24 ]][[1:24 &gt;&gt; Rom 1:24]] {{field-on:Bible}} За това, и според похотите на сърдцата им предаде ги Бог на нечистота, да се обезчестяват телата им в сами тех,- {{field-off:Bible}}</w:t>
      </w:r>
    </w:p>
    <w:p>
      <w:pPr>
        <w:pStyle w:val="Normal"/>
        <w:rPr/>
      </w:pPr>
      <w:r>
        <w:rPr/>
        <w:t>[[@Bible:Rom 1:25 ]][[1:25 &gt;&gt; Rom 1:25]] {{field-on:Bible}} те които промениха истината Божия в лъжа и поклониха се и послужиха на тварта, а не на Твореца, който е благословен във веки. Амин. {{field-off:Bible}}</w:t>
      </w:r>
    </w:p>
    <w:p>
      <w:pPr>
        <w:pStyle w:val="Normal"/>
        <w:rPr/>
      </w:pPr>
      <w:r>
        <w:rPr/>
        <w:t>[[@Bible:Rom 1:26 ]][[1:26 &gt;&gt; Rom 1:26]] {{field-on:Bible}} За това ги предаде Бог на срамотни страсти; защото и жените им измениха естественото употребение на противоестествено. {{field-off:Bible}}</w:t>
      </w:r>
    </w:p>
    <w:p>
      <w:pPr>
        <w:pStyle w:val="Normal"/>
        <w:rPr/>
      </w:pPr>
      <w:r>
        <w:rPr/>
        <w:t>[[@Bible:Rom 1:27 ]][[1:27 &gt;&gt; Rom 1:27]] {{field-on:Bible}} Подобно и мъжете оставиха естественото употребение на женският пол та се разжегоха в похотта си един на друг, и струват безобразност мъже на мъже, и приимат си достойното въздаяние на своето заблуждение. {{field-off:Bible}}</w:t>
      </w:r>
    </w:p>
    <w:p>
      <w:pPr>
        <w:pStyle w:val="Normal"/>
        <w:rPr/>
      </w:pPr>
      <w:r>
        <w:rPr/>
        <w:t>[[@Bible:Rom 1:28 ]][[1:28 &gt;&gt; Rom 1:28]] {{field-on:Bible}} И както не се постараха да имат разумение за Бога, предаде ги Бог на развратен ум да правят което не подобава, {{field-off:Bible}}</w:t>
      </w:r>
    </w:p>
    <w:p>
      <w:pPr>
        <w:pStyle w:val="Normal"/>
        <w:rPr/>
      </w:pPr>
      <w:r>
        <w:rPr/>
        <w:t>[[@Bible:Rom 1:29 ]][[1:29 &gt;&gt; Rom 1:29]] {{field-on:Bible}} изпълни с всека неправда, с блуд, с лукавство, с користолюбие, и със злоба; пълни със завист, с убийство, с крамола, с измама, и със злонравие; {{field-off:Bible}}</w:t>
      </w:r>
    </w:p>
    <w:p>
      <w:pPr>
        <w:pStyle w:val="Normal"/>
        <w:rPr/>
      </w:pPr>
      <w:r>
        <w:rPr/>
        <w:t>[[@Bible:Rom 1:30 ]][[1:30 &gt;&gt; Rom 1:30]] {{field-on:Bible}} шепотници, клеветници, богоненавистници, хулители, горди, самохвалци, измислители на злини, непокорни на родителите си, {{field-off:Bible}}</w:t>
      </w:r>
    </w:p>
    <w:p>
      <w:pPr>
        <w:pStyle w:val="Normal"/>
        <w:rPr/>
      </w:pPr>
      <w:r>
        <w:rPr/>
        <w:t>[[@Bible:Rom 1:31 ]][[1:31 &gt;&gt; Rom 1:31]] {{field-on:Bible}} неразумни, вероломни, немилосерди, непримирителни, немилостиви; {{field-off:Bible}}</w:t>
      </w:r>
    </w:p>
    <w:p>
      <w:pPr>
        <w:pStyle w:val="Normal"/>
        <w:rPr/>
      </w:pPr>
      <w:r>
        <w:rPr/>
        <w:t>[[@Bible:Rom 1:32 ]][[1:32 &gt;&gt; Rom 1:32]] {{field-on:Bible}} които още и като знаят праведния Божий съд, че тези които правят таквизи работи са достойни за смърт, не само че ги правят, но и съизволяват на онези които ги правят. {{field-off:Bible}}</w:t>
      </w:r>
    </w:p>
    <w:p>
      <w:pPr>
        <w:pStyle w:val="Heading2"/>
        <w:rPr/>
      </w:pPr>
      <w:r>
        <w:rPr/>
        <w:t>Глава 2</w:t>
      </w:r>
    </w:p>
    <w:p>
      <w:pPr>
        <w:pStyle w:val="Normal"/>
        <w:rPr/>
      </w:pPr>
      <w:r>
        <w:rPr/>
        <w:t>[[@Bible:Rom 2:1 ]][[2:1 &gt;&gt; Rom 2:1]] {{field-on:Bible}} За това, безответен си, о человече, който и да си, що съдиш другиго; защото в каквото съдиш другиго себе си осъждаш, понеже ти който съдиш правиш истото. {{field-off:Bible}}</w:t>
      </w:r>
    </w:p>
    <w:p>
      <w:pPr>
        <w:pStyle w:val="Normal"/>
        <w:rPr/>
      </w:pPr>
      <w:r>
        <w:rPr/>
        <w:t>[[@Bible:Rom 2:2 ]][[2:2 &gt;&gt; Rom 2:2]] {{field-on:Bible}} А знаем че Божий съд е според истината върх тези които правят таквизи работи. {{field-off:Bible}}</w:t>
      </w:r>
    </w:p>
    <w:p>
      <w:pPr>
        <w:pStyle w:val="Normal"/>
        <w:rPr/>
      </w:pPr>
      <w:r>
        <w:rPr/>
        <w:t>[[@Bible:Rom 2:3 ]][[2:3 &gt;&gt; Rom 2:3]] {{field-on:Bible}} И мислиш ли това, о человече, ти който съдиш тези що правят таквизи работи, че ще избегнеш от Божия съд като правиш и ти истото? {{field-off:Bible}}</w:t>
      </w:r>
    </w:p>
    <w:p>
      <w:pPr>
        <w:pStyle w:val="Normal"/>
        <w:rPr/>
      </w:pPr>
      <w:r>
        <w:rPr/>
        <w:t>[[@Bible:Rom 2:4 ]][[2:4 &gt;&gt; Rom 2:4]] {{field-on:Bible}} Или презираш богатството на неговата благост, търпеливост, и дълготърпение, без да знаеш че Божията благост те води на покаяние? {{field-off:Bible}}</w:t>
      </w:r>
    </w:p>
    <w:p>
      <w:pPr>
        <w:pStyle w:val="Normal"/>
        <w:rPr/>
      </w:pPr>
      <w:r>
        <w:rPr/>
        <w:t>[[@Bible:Rom 2:5 ]][[2:5 &gt;&gt; Rom 2:5]] {{field-on:Bible}} А по упорството си и непокаяното си сърдце ти трупаш на себе си гнев за в деня на гнева и на откритието на праведния съд от Бога, {{field-off:Bible}}</w:t>
      </w:r>
    </w:p>
    <w:p>
      <w:pPr>
        <w:pStyle w:val="Normal"/>
        <w:rPr/>
      </w:pPr>
      <w:r>
        <w:rPr/>
        <w:t>[[@Bible:Rom 2:6 ]][[2:6 &gt;&gt; Rom 2:6]] {{field-on:Bible}} който ще въздаде всекиму според делата му: {{field-off:Bible}}</w:t>
      </w:r>
    </w:p>
    <w:p>
      <w:pPr>
        <w:pStyle w:val="Normal"/>
        <w:rPr/>
      </w:pPr>
      <w:r>
        <w:rPr/>
        <w:t>[[@Bible:Rom 2:7 ]][[2:7 &gt;&gt; Rom 2:7]] {{field-on:Bible}} живот вечен на тези които с постоянството в добро дело търсят слава, почест, и безсмъртие; {{field-off:Bible}}</w:t>
      </w:r>
    </w:p>
    <w:p>
      <w:pPr>
        <w:pStyle w:val="Normal"/>
        <w:rPr/>
      </w:pPr>
      <w:r>
        <w:rPr/>
        <w:t>[[@Bible:Rom 2:8 ]][[2:8 &gt;&gt; Rom 2:8]] {{field-on:Bible}} ярост пак и гнев на тези които упорствуват и се не покоряват на истината, а покоряват се на неправдата; {{field-off:Bible}}</w:t>
      </w:r>
    </w:p>
    <w:p>
      <w:pPr>
        <w:pStyle w:val="Normal"/>
        <w:rPr/>
      </w:pPr>
      <w:r>
        <w:rPr/>
        <w:t>[[@Bible:Rom 2:9 ]][[2:9 &gt;&gt; Rom 2:9]] {{field-on:Bible}} скърб и утеснение на всека душа на человека който работи зло, първом на Юдеина, после и на езичника; {{field-off:Bible}}</w:t>
      </w:r>
    </w:p>
    <w:p>
      <w:pPr>
        <w:pStyle w:val="Normal"/>
        <w:rPr/>
      </w:pPr>
      <w:r>
        <w:rPr/>
        <w:t>[[@Bible:Rom 2:10 ]][[2:10 &gt;&gt; Rom 2:10]] {{field-on:Bible}} а слава и почест и мир всекиму който прави добро, първом на Юдеина, после и на езичника. {{field-off:Bible}}</w:t>
      </w:r>
    </w:p>
    <w:p>
      <w:pPr>
        <w:pStyle w:val="Normal"/>
        <w:rPr/>
      </w:pPr>
      <w:r>
        <w:rPr/>
        <w:t>[[@Bible:Rom 2:11 ]][[2:11 &gt;&gt; Rom 2:11]] {{field-on:Bible}} Понеже Господ на лице не гледа. {{field-off:Bible}}</w:t>
      </w:r>
    </w:p>
    <w:p>
      <w:pPr>
        <w:pStyle w:val="Normal"/>
        <w:rPr/>
      </w:pPr>
      <w:r>
        <w:rPr/>
        <w:t>[[@Bible:Rom 2:12 ]][[2:12 &gt;&gt; Rom 2:12]] {{field-on:Bible}} Защото тези които са съгрешили без закон, без закон ще и да погинат; и които са под закон съгрешили, по закон съдени ще бъдат, {{field-off:Bible}}</w:t>
      </w:r>
    </w:p>
    <w:p>
      <w:pPr>
        <w:pStyle w:val="Normal"/>
        <w:rPr/>
      </w:pPr>
      <w:r>
        <w:rPr/>
        <w:t>[[@Bible:Rom 2:13 ]][[2:13 &gt;&gt; Rom 2:13]] {{field-on:Bible}} (защото не са праведни пред Бога слушателите на закона; но изпълнителите на закона ще бъдат оправдани. {{field-off:Bible}}</w:t>
      </w:r>
    </w:p>
    <w:p>
      <w:pPr>
        <w:pStyle w:val="Normal"/>
        <w:rPr/>
      </w:pPr>
      <w:r>
        <w:rPr/>
        <w:t>[[@Bible:Rom 2:14 ]][[2:14 &gt;&gt; Rom 2:14]] {{field-on:Bible}} Понеже когато езичниците, които немат закон, по природата правят което е законно, то, и закон като немат те, сами са закон на себе си: {{field-off:Bible}}</w:t>
      </w:r>
    </w:p>
    <w:p>
      <w:pPr>
        <w:pStyle w:val="Normal"/>
        <w:rPr/>
      </w:pPr>
      <w:r>
        <w:rPr/>
        <w:t>[[@Bible:Rom 2:15 ]][[2:15 &gt;&gt; Rom 2:15]] {{field-on:Bible}} те показват делото на закона написано на сърдцата им, имат и съвестта си която съсвидетелствува, и помислите които се осъждат или се и оправдават помежду си един друг,) {{field-off:Bible}}</w:t>
      </w:r>
    </w:p>
    <w:p>
      <w:pPr>
        <w:pStyle w:val="Normal"/>
        <w:rPr/>
      </w:pPr>
      <w:r>
        <w:rPr/>
        <w:t>[[@Bible:Rom 2:16 ]][[2:16 &gt;&gt; Rom 2:16]] {{field-on:Bible}} в деня когато, според моето благовествуване, Бог чрез Исуса Христа ще съди тайните дела на человеците. {{field-off:Bible}}</w:t>
      </w:r>
    </w:p>
    <w:p>
      <w:pPr>
        <w:pStyle w:val="Normal"/>
        <w:rPr/>
      </w:pPr>
      <w:r>
        <w:rPr/>
        <w:t>[[@Bible:Rom 2:17 ]][[2:17 &gt;&gt; Rom 2:17]] {{field-on:Bible}} Ето, ти се зовеш Юдеин, и облегаш се на закона, и с Бога се хвалиш; {{field-off:Bible}}</w:t>
      </w:r>
    </w:p>
    <w:p>
      <w:pPr>
        <w:pStyle w:val="Normal"/>
        <w:rPr/>
      </w:pPr>
      <w:r>
        <w:rPr/>
        <w:t>[[@Bible:Rom 2:18 ]][[2:18 &gt;&gt; Rom 2:18]] {{field-on:Bible}} И знаеш волята негова, и разсъждаш по-доброто, понеже се научаваш от закона; {{field-off:Bible}}</w:t>
      </w:r>
    </w:p>
    <w:p>
      <w:pPr>
        <w:pStyle w:val="Normal"/>
        <w:rPr/>
      </w:pPr>
      <w:r>
        <w:rPr/>
        <w:t>[[@Bible:Rom 2:19 ]][[2:19 &gt;&gt; Rom 2:19]] {{field-on:Bible}} имаш още и уверение в себе си че си водител на слепите, виделина на тези които са в тъмнина, {{field-off:Bible}}</w:t>
      </w:r>
    </w:p>
    <w:p>
      <w:pPr>
        <w:pStyle w:val="Normal"/>
        <w:rPr/>
      </w:pPr>
      <w:r>
        <w:rPr/>
        <w:t>[[@Bible:Rom 2:20 ]][[2:20 &gt;&gt; Rom 2:20]] {{field-on:Bible}} наставник на простаците, учител на младенците, понеже имаш в закона образа на знанието и на истината. {{field-off:Bible}}</w:t>
      </w:r>
    </w:p>
    <w:p>
      <w:pPr>
        <w:pStyle w:val="Normal"/>
        <w:rPr/>
      </w:pPr>
      <w:r>
        <w:rPr/>
        <w:t>[[@Bible:Rom 2:21 ]][[2:21 &gt;&gt; Rom 2:21]] {{field-on:Bible}} И тъй, ти който учиш другиго, не учиш ли себе си? Ти който проповедваш да не крадат, крадеш ли? {{field-off:Bible}}</w:t>
      </w:r>
    </w:p>
    <w:p>
      <w:pPr>
        <w:pStyle w:val="Normal"/>
        <w:rPr/>
      </w:pPr>
      <w:r>
        <w:rPr/>
        <w:t>[[@Bible:Rom 2:22 ]][[2:22 &gt;&gt; Rom 2:22]] {{field-on:Bible}} Ти който казваш да не прелюбодействуват, прелюбодействуваш ли? Ти който се гнусиш от идолите, светотатствуваш ли? {{field-off:Bible}}</w:t>
      </w:r>
    </w:p>
    <w:p>
      <w:pPr>
        <w:pStyle w:val="Normal"/>
        <w:rPr/>
      </w:pPr>
      <w:r>
        <w:rPr/>
        <w:t>[[@Bible:Rom 2:23 ]][[2:23 &gt;&gt; Rom 2:23]] {{field-on:Bible}} Ти който се хвалиш със закона, безчестиш ли Бога чрез престъпването на закона? {{field-off:Bible}}</w:t>
      </w:r>
    </w:p>
    <w:p>
      <w:pPr>
        <w:pStyle w:val="Normal"/>
        <w:rPr/>
      </w:pPr>
      <w:r>
        <w:rPr/>
        <w:t>[[@Bible:Rom 2:24 ]][[2:24 &gt;&gt; Rom 2:24]] {{field-on:Bible}} Защото, според както е писано, името Божие поради вас се хули между езичниците. {{field-off:Bible}}</w:t>
      </w:r>
    </w:p>
    <w:p>
      <w:pPr>
        <w:pStyle w:val="Normal"/>
        <w:rPr/>
      </w:pPr>
      <w:r>
        <w:rPr/>
        <w:t>[[@Bible:Rom 2:25 ]][[2:25 &gt;&gt; Rom 2:25]] {{field-on:Bible}} Понеже обрезването ползува ако изпълниш закона; ако ли си престъпник на закона, то твоето обрезване става необрезване; {{field-off:Bible}}</w:t>
      </w:r>
    </w:p>
    <w:p>
      <w:pPr>
        <w:pStyle w:val="Normal"/>
        <w:rPr/>
      </w:pPr>
      <w:r>
        <w:rPr/>
        <w:t>[[@Bible:Rom 2:26 ]][[2:26 &gt;&gt; Rom 2:26]] {{field-on:Bible}} и тъй, ако необрезаният съхранява заповедите на закона, неговото необрезване нема ли да му се вмени за обрезване? {{field-off:Bible}}</w:t>
      </w:r>
    </w:p>
    <w:p>
      <w:pPr>
        <w:pStyle w:val="Normal"/>
        <w:rPr/>
      </w:pPr>
      <w:r>
        <w:rPr/>
        <w:t>[[@Bible:Rom 2:27 ]][[2:27 &gt;&gt; Rom 2:27]] {{field-on:Bible}} И в природно състояние необрезаният който изпълнява закона не ще ли осъди тебе който имаш писанието на закона и обрезването, а пък си престъпник на закона? {{field-off:Bible}}</w:t>
      </w:r>
    </w:p>
    <w:p>
      <w:pPr>
        <w:pStyle w:val="Normal"/>
        <w:rPr/>
      </w:pPr>
      <w:r>
        <w:rPr/>
        <w:t>[[@Bible:Rom 2:28 ]][[2:28 &gt;&gt; Rom 2:28]] {{field-on:Bible}} Защото не е Юдеин този който е наяве такъв, нито е обрезване което е наяве в плътта; {{field-off:Bible}}</w:t>
      </w:r>
    </w:p>
    <w:p>
      <w:pPr>
        <w:pStyle w:val="Normal"/>
        <w:rPr/>
      </w:pPr>
      <w:r>
        <w:rPr/>
        <w:t>[[@Bible:Rom 2:29 ]][[2:29 &gt;&gt; Rom 2:29]] {{field-on:Bible}} но Юдеин е този който е вътрешно Юдеин, и обрезване това което е в сърдцето, по дух, а не по буква; на когото похвалата не е от человеците, но от Бога. {{field-off:Bible}}</w:t>
      </w:r>
    </w:p>
    <w:p>
      <w:pPr>
        <w:pStyle w:val="Heading2"/>
        <w:rPr/>
      </w:pPr>
      <w:r>
        <w:rPr/>
        <w:t>Глава 3</w:t>
      </w:r>
    </w:p>
    <w:p>
      <w:pPr>
        <w:pStyle w:val="Normal"/>
        <w:rPr/>
      </w:pPr>
      <w:r>
        <w:rPr/>
        <w:t>[[@Bible:Rom 3:1 ]][[3:1 &gt;&gt; Rom 3:1]] {{field-on:Bible}} И тъй, какво е преимуществото на Юдеина? или каква полза има от обрезването? {{field-off:Bible}}</w:t>
      </w:r>
    </w:p>
    <w:p>
      <w:pPr>
        <w:pStyle w:val="Normal"/>
        <w:rPr/>
      </w:pPr>
      <w:r>
        <w:rPr/>
        <w:t>[[@Bible:Rom 3:2 ]][[3:2 &gt;&gt; Rom 3:2]] {{field-on:Bible}} Много от всека страна, а най-първо защото на Юдеите се въвери словото Божие. {{field-off:Bible}}</w:t>
      </w:r>
    </w:p>
    <w:p>
      <w:pPr>
        <w:pStyle w:val="Normal"/>
        <w:rPr/>
      </w:pPr>
      <w:r>
        <w:rPr/>
        <w:t>[[@Bible:Rom 3:3 ]][[3:3 &gt;&gt; Rom 3:3]] {{field-on:Bible}} Понеже ако некои не поверваха, що има от това? Да ли ще техното неверство да унищожи Божията вера? {{field-off:Bible}}</w:t>
      </w:r>
    </w:p>
    <w:p>
      <w:pPr>
        <w:pStyle w:val="Normal"/>
        <w:rPr/>
      </w:pPr>
      <w:r>
        <w:rPr/>
        <w:t>[[@Bible:Rom 3:4 ]][[3:4 &gt;&gt; Rom 3:4]] {{field-on:Bible}} Да не бъде! но Бог нека е истинен, а всеки человек лъжлив; според както е писано: "За да се оправдаеш в думите си и да победиш когато се съдиш." {{field-off:Bible}}</w:t>
      </w:r>
    </w:p>
    <w:p>
      <w:pPr>
        <w:pStyle w:val="Normal"/>
        <w:rPr/>
      </w:pPr>
      <w:r>
        <w:rPr/>
        <w:t>[[@Bible:Rom 3:5 ]][[3:5 &gt;&gt; Rom 3:5]] {{field-on:Bible}} Ако ли нашата неправда показва Божията правда, що има да речем? Да ли е Бог несправедлив когато наноси гнев? (По человечески говоря.) {{field-off:Bible}}</w:t>
      </w:r>
    </w:p>
    <w:p>
      <w:pPr>
        <w:pStyle w:val="Normal"/>
        <w:rPr/>
      </w:pPr>
      <w:r>
        <w:rPr/>
        <w:t>[[@Bible:Rom 3:6 ]][[3:6 &gt;&gt; Rom 3:6]] {{field-on:Bible}} Да не бъде! понеже как ще съди Бог света? {{field-off:Bible}}</w:t>
      </w:r>
    </w:p>
    <w:p>
      <w:pPr>
        <w:pStyle w:val="Normal"/>
        <w:rPr/>
      </w:pPr>
      <w:r>
        <w:rPr/>
        <w:t>[[@Bible:Rom 3:7 ]][[3:7 &gt;&gt; Rom 3:7]] {{field-on:Bible}} Защото, ако с моята лъжа стане повече явна истината Божия за негова слава, то защо вече аз да се осъждам като грешник? {{field-off:Bible}}</w:t>
      </w:r>
    </w:p>
    <w:p>
      <w:pPr>
        <w:pStyle w:val="Normal"/>
        <w:rPr/>
      </w:pPr>
      <w:r>
        <w:rPr/>
        <w:t>[[@Bible:Rom 3:8 ]][[3:8 &gt;&gt; Rom 3:8]] {{field-on:Bible}} И, (както ни хулят, и както говорят некои че ние тъй казваме,) защо да не правим злото за да дойде доброто? На таквиз осъждението е праведно. {{field-off:Bible}}</w:t>
      </w:r>
    </w:p>
    <w:p>
      <w:pPr>
        <w:pStyle w:val="Normal"/>
        <w:rPr/>
      </w:pPr>
      <w:r>
        <w:rPr/>
        <w:t>[[@Bible:Rom 3:9 ]][[3:9 &gt;&gt; Rom 3:9]] {{field-on:Bible}} А що от това? надминуваме ли в нещо езичниците? Никак; защото предизобличихме и Юдеите и езичниците че всички са под грех; {{field-off:Bible}}</w:t>
      </w:r>
    </w:p>
    <w:p>
      <w:pPr>
        <w:pStyle w:val="Normal"/>
        <w:rPr/>
      </w:pPr>
      <w:r>
        <w:rPr/>
        <w:t>[[@Bible:Rom 3:10 ]][[3:10 &gt;&gt; Rom 3:10]] {{field-on:Bible}} както е писано: "Нема праведен ни един: {{field-off:Bible}}</w:t>
      </w:r>
    </w:p>
    <w:p>
      <w:pPr>
        <w:pStyle w:val="Normal"/>
        <w:rPr/>
      </w:pPr>
      <w:r>
        <w:rPr/>
        <w:t>[[@Bible:Rom 3:11 ]][[3:11 &gt;&gt; Rom 3:11]] {{field-on:Bible}} нема който да разумева: нема който да търси Бога. {{field-off:Bible}}</w:t>
      </w:r>
    </w:p>
    <w:p>
      <w:pPr>
        <w:pStyle w:val="Normal"/>
        <w:rPr/>
      </w:pPr>
      <w:r>
        <w:rPr/>
        <w:t>[[@Bible:Rom 3:12 ]][[3:12 &gt;&gt; Rom 3:12]] {{field-on:Bible}} Всички се уклониха, купно непотребни станаха: нема който да прави добро, нема ни един." {{field-off:Bible}}</w:t>
      </w:r>
    </w:p>
    <w:p>
      <w:pPr>
        <w:pStyle w:val="Normal"/>
        <w:rPr/>
      </w:pPr>
      <w:r>
        <w:rPr/>
        <w:t>[[@Bible:Rom 3:13 ]][[3:13 &gt;&gt; Rom 3:13]] {{field-on:Bible}} "Гърлото им е гроб отворен: с езиците си лъстеха:" "Под устните им е яд аспидов:" {{field-off:Bible}}</w:t>
      </w:r>
    </w:p>
    <w:p>
      <w:pPr>
        <w:pStyle w:val="Normal"/>
        <w:rPr/>
      </w:pPr>
      <w:r>
        <w:rPr/>
        <w:t>[[@Bible:Rom 3:14 ]][[3:14 &gt;&gt; Rom 3:14]] {{field-on:Bible}} на които "устата са пълни с клетви и горести:" {{field-off:Bible}}</w:t>
      </w:r>
    </w:p>
    <w:p>
      <w:pPr>
        <w:pStyle w:val="Normal"/>
        <w:rPr/>
      </w:pPr>
      <w:r>
        <w:rPr/>
        <w:t>[[@Bible:Rom 3:15 ]][[3:15 &gt;&gt; Rom 3:15]] {{field-on:Bible}} "Нозете им са бързи да пролеят кръв:" {{field-off:Bible}}</w:t>
      </w:r>
    </w:p>
    <w:p>
      <w:pPr>
        <w:pStyle w:val="Normal"/>
        <w:rPr/>
      </w:pPr>
      <w:r>
        <w:rPr/>
        <w:t>[[@Bible:Rom 3:16 ]][[3:16 &gt;&gt; Rom 3:16]] {{field-on:Bible}} "Запустение и окаянство в пътищата им; {{field-off:Bible}}</w:t>
      </w:r>
    </w:p>
    <w:p>
      <w:pPr>
        <w:pStyle w:val="Normal"/>
        <w:rPr/>
      </w:pPr>
      <w:r>
        <w:rPr/>
        <w:t>[[@Bible:Rom 3:17 ]][[3:17 &gt;&gt; Rom 3:17]] {{field-on:Bible}} и път мирен не са познали:" {{field-off:Bible}}</w:t>
      </w:r>
    </w:p>
    <w:p>
      <w:pPr>
        <w:pStyle w:val="Normal"/>
        <w:rPr/>
      </w:pPr>
      <w:r>
        <w:rPr/>
        <w:t>[[@Bible:Rom 3:18 ]][[3:18 &gt;&gt; Rom 3:18]] {{field-on:Bible}} "Нема страх Божий пред очите им." {{field-off:Bible}}</w:t>
      </w:r>
    </w:p>
    <w:p>
      <w:pPr>
        <w:pStyle w:val="Normal"/>
        <w:rPr/>
      </w:pPr>
      <w:r>
        <w:rPr/>
        <w:t>[[@Bible:Rom 3:19 ]][[3:19 &gt;&gt; Rom 3:19]] {{field-on:Bible}} И знаем че което говори законът, говори на онези които са под закона; за да се затулят всеки уста, и да бъде цел свет повинен пред Бога. {{field-off:Bible}}</w:t>
      </w:r>
    </w:p>
    <w:p>
      <w:pPr>
        <w:pStyle w:val="Normal"/>
        <w:rPr/>
      </w:pPr>
      <w:r>
        <w:rPr/>
        <w:t>[[@Bible:Rom 3:20 ]][[3:20 &gt;&gt; Rom 3:20]] {{field-on:Bible}} Защото ни една плът нема да се оправдае пред него от делата на закона; понеже чрез закона бива само познаването на греха. {{field-off:Bible}}</w:t>
      </w:r>
    </w:p>
    <w:p>
      <w:pPr>
        <w:pStyle w:val="Normal"/>
        <w:rPr/>
      </w:pPr>
      <w:r>
        <w:rPr/>
        <w:t>[[@Bible:Rom 3:21 ]][[3:21 &gt;&gt; Rom 3:21]] {{field-on:Bible}} А сега и без закона се яви правдата Божия за която свидетелствуват законът и пророците, {{field-off:Bible}}</w:t>
      </w:r>
    </w:p>
    <w:p>
      <w:pPr>
        <w:pStyle w:val="Normal"/>
        <w:rPr/>
      </w:pPr>
      <w:r>
        <w:rPr/>
        <w:t>[[@Bible:Rom 3:22 ]][[3:22 &gt;&gt; Rom 3:22]] {{field-on:Bible}} сиреч, правдата Божия чрез верата в Исуса Христа за всички и на всички които верват; защото нема разлика. {{field-off:Bible}}</w:t>
      </w:r>
    </w:p>
    <w:p>
      <w:pPr>
        <w:pStyle w:val="Normal"/>
        <w:rPr/>
      </w:pPr>
      <w:r>
        <w:rPr/>
        <w:t>[[@Bible:Rom 3:23 ]][[3:23 &gt;&gt; Rom 3:23]] {{field-on:Bible}} Понеже всички съгрешиха и лишени са от славата Божия; {{field-off:Bible}}</w:t>
      </w:r>
    </w:p>
    <w:p>
      <w:pPr>
        <w:pStyle w:val="Normal"/>
        <w:rPr/>
      </w:pPr>
      <w:r>
        <w:rPr/>
        <w:t>[[@Bible:Rom 3:24 ]][[3:24 &gt;&gt; Rom 3:24]] {{field-on:Bible}} а оправдават се даром с неговата благодат чрез изкупването което е в Христа Исуса, {{field-off:Bible}}</w:t>
      </w:r>
    </w:p>
    <w:p>
      <w:pPr>
        <w:pStyle w:val="Normal"/>
        <w:rPr/>
      </w:pPr>
      <w:r>
        <w:rPr/>
        <w:t>[[@Bible:Rom 3:25 ]][[3:25 &gt;&gt; Rom 3:25]] {{field-on:Bible}} когото Бог предложи умилостивение чрез верата в кръвта му, да покаже правдата си за опрощаване на сторените из напред грехове чрез дълготърпението Божие; {{field-off:Bible}}</w:t>
      </w:r>
    </w:p>
    <w:p>
      <w:pPr>
        <w:pStyle w:val="Normal"/>
        <w:rPr/>
      </w:pPr>
      <w:r>
        <w:rPr/>
        <w:t>[[@Bible:Rom 3:26 ]][[3:26 &gt;&gt; Rom 3:26]] {{field-on:Bible}} да покаже правдата си в настоещето време, за да е той праведен и да оправдава тогози който верва в Исуса. {{field-off:Bible}}</w:t>
      </w:r>
    </w:p>
    <w:p>
      <w:pPr>
        <w:pStyle w:val="Normal"/>
        <w:rPr/>
      </w:pPr>
      <w:r>
        <w:rPr/>
        <w:t>[[@Bible:Rom 3:27 ]][[3:27 &gt;&gt; Rom 3:27]] {{field-on:Bible}} И тъй, де остава похвалата? Изключена е. чрез кой закон? чрез закона на делата ли? Не; но чрез закона на верата. {{field-off:Bible}}</w:t>
      </w:r>
    </w:p>
    <w:p>
      <w:pPr>
        <w:pStyle w:val="Normal"/>
        <w:rPr/>
      </w:pPr>
      <w:r>
        <w:rPr/>
        <w:t>[[@Bible:Rom 3:28 ]][[3:28 &gt;&gt; Rom 3:28]] {{field-on:Bible}} И тъй, ние заключаваме че человек се оправдава чрез верата без делата на закона. {{field-off:Bible}}</w:t>
      </w:r>
    </w:p>
    <w:p>
      <w:pPr>
        <w:pStyle w:val="Normal"/>
        <w:rPr/>
      </w:pPr>
      <w:r>
        <w:rPr/>
        <w:t>[[@Bible:Rom 3:29 ]][[3:29 &gt;&gt; Rom 3:29]] {{field-on:Bible}} Или Бог е Бог само на Юдеите, а не и на езичниците? Наистина и на езичниците е. {{field-off:Bible}}</w:t>
      </w:r>
    </w:p>
    <w:p>
      <w:pPr>
        <w:pStyle w:val="Normal"/>
        <w:rPr/>
      </w:pPr>
      <w:r>
        <w:rPr/>
        <w:t>[[@Bible:Rom 3:30 ]][[3:30 &gt;&gt; Rom 3:30]] {{field-on:Bible}} Понеже един е Бог който ще оправдае обрезването от верата, и необрезването чрез верата. {{field-off:Bible}}</w:t>
      </w:r>
    </w:p>
    <w:p>
      <w:pPr>
        <w:pStyle w:val="Normal"/>
        <w:rPr/>
      </w:pPr>
      <w:r>
        <w:rPr/>
        <w:t>[[@Bible:Rom 3:31 ]][[3:31 &gt;&gt; Rom 3:31]] {{field-on:Bible}} И тъй, с верата закон ли разваляме? Да не бъде! но закон утвърдяваме. {{field-off:Bible}}</w:t>
      </w:r>
    </w:p>
    <w:p>
      <w:pPr>
        <w:pStyle w:val="Heading2"/>
        <w:rPr/>
      </w:pPr>
      <w:r>
        <w:rPr/>
        <w:t>Глава 4</w:t>
      </w:r>
    </w:p>
    <w:p>
      <w:pPr>
        <w:pStyle w:val="Normal"/>
        <w:rPr/>
      </w:pPr>
      <w:r>
        <w:rPr/>
        <w:t>[[@Bible:Rom 4:1 ]][[4:1 &gt;&gt; Rom 4:1]] {{field-on:Bible}} И тъй, що има да речем че е намерил Авраам нашият отец по плъти? {{field-off:Bible}}</w:t>
      </w:r>
    </w:p>
    <w:p>
      <w:pPr>
        <w:pStyle w:val="Normal"/>
        <w:rPr/>
      </w:pPr>
      <w:r>
        <w:rPr/>
        <w:t>[[@Bible:Rom 4:2 ]][[4:2 &gt;&gt; Rom 4:2]] {{field-on:Bible}} Защото ако се е оправдал Авраам от делата, има с що да се хвали, но не пред Бога. {{field-off:Bible}}</w:t>
      </w:r>
    </w:p>
    <w:p>
      <w:pPr>
        <w:pStyle w:val="Normal"/>
        <w:rPr/>
      </w:pPr>
      <w:r>
        <w:rPr/>
        <w:t>[[@Bible:Rom 4:3 ]][[4:3 &gt;&gt; Rom 4:3]] {{field-on:Bible}} Понеже що казва писанието? "И поверва Авраам в Бога, и то му се вмени за правда." {{field-off:Bible}}</w:t>
      </w:r>
    </w:p>
    <w:p>
      <w:pPr>
        <w:pStyle w:val="Normal"/>
        <w:rPr/>
      </w:pPr>
      <w:r>
        <w:rPr/>
        <w:t>[[@Bible:Rom 4:4 ]][[4:4 &gt;&gt; Rom 4:4]] {{field-on:Bible}} А на тогоз който работи, заплатата му не се вменява като благодат, но като дълг; {{field-off:Bible}}</w:t>
      </w:r>
    </w:p>
    <w:p>
      <w:pPr>
        <w:pStyle w:val="Normal"/>
        <w:rPr/>
      </w:pPr>
      <w:r>
        <w:rPr/>
        <w:t>[[@Bible:Rom 4:5 ]][[4:5 &gt;&gt; Rom 4:5]] {{field-on:Bible}} а на тогоз който не работи а верва в тогоз който оправдава нечестивия, неговата вера му се вменява за правда. {{field-off:Bible}}</w:t>
      </w:r>
    </w:p>
    <w:p>
      <w:pPr>
        <w:pStyle w:val="Normal"/>
        <w:rPr/>
      </w:pPr>
      <w:r>
        <w:rPr/>
        <w:t>[[@Bible:Rom 4:6 ]][[4:6 &gt;&gt; Rom 4:6]] {{field-on:Bible}} Както и Давид казва блаженството на человека комуто Бог вменява правда без дела: {{field-off:Bible}}</w:t>
      </w:r>
    </w:p>
    <w:p>
      <w:pPr>
        <w:pStyle w:val="Normal"/>
        <w:rPr/>
      </w:pPr>
      <w:r>
        <w:rPr/>
        <w:t>[[@Bible:Rom 4:7 ]][[4:7 &gt;&gt; Rom 4:7]] {{field-on:Bible}} "Блажени тези на които беззаконията се простиха, и на които греховете се прикриха. {{field-off:Bible}}</w:t>
      </w:r>
    </w:p>
    <w:p>
      <w:pPr>
        <w:pStyle w:val="Normal"/>
        <w:rPr/>
      </w:pPr>
      <w:r>
        <w:rPr/>
        <w:t>[[@Bible:Rom 4:8 ]][[4:8 &gt;&gt; Rom 4:8]] {{field-on:Bible}} Блажен человек този комуто Господ нема да вмени грех." {{field-off:Bible}}</w:t>
      </w:r>
    </w:p>
    <w:p>
      <w:pPr>
        <w:pStyle w:val="Normal"/>
        <w:rPr/>
      </w:pPr>
      <w:r>
        <w:rPr/>
        <w:t>[[@Bible:Rom 4:9 ]][[4:9 &gt;&gt; Rom 4:9]] {{field-on:Bible}} И тъй, това блаженство за обрезаните ли бива, или и за необрезаните? защото казваме че на Авраама верата му се вмени за правда. {{field-off:Bible}}</w:t>
      </w:r>
    </w:p>
    <w:p>
      <w:pPr>
        <w:pStyle w:val="Normal"/>
        <w:rPr/>
      </w:pPr>
      <w:r>
        <w:rPr/>
        <w:t>[[@Bible:Rom 4:10 ]][[4:10 &gt;&gt; Rom 4:10]] {{field-on:Bible}} А как му се вмени? когато беше в обрезване ли, или в необрезване? Не в обрезване, но в необрезване. {{field-off:Bible}}</w:t>
      </w:r>
    </w:p>
    <w:p>
      <w:pPr>
        <w:pStyle w:val="Normal"/>
        <w:rPr/>
      </w:pPr>
      <w:r>
        <w:rPr/>
        <w:t>[[@Bible:Rom 4:11 ]][[4:11 &gt;&gt; Rom 4:11]] {{field-on:Bible}} И прие белегът на обрезването като печат на правдата чрез верата която имаше като беше необрезан, да бъде той отец на всичките верващи когато са в необрезване, за да се вмени правдата и на тех; {{field-off:Bible}}</w:t>
      </w:r>
    </w:p>
    <w:p>
      <w:pPr>
        <w:pStyle w:val="Normal"/>
        <w:rPr/>
      </w:pPr>
      <w:r>
        <w:rPr/>
        <w:t>[[@Bible:Rom 4:12 ]][[4:12 &gt;&gt; Rom 4:12]] {{field-on:Bible}} и отец на обрезването, не тъкмо на обрезаните, но и на тези които ходят в стъпките на верата на отца нашего Авраама когато бе в необрезване. {{field-off:Bible}}</w:t>
      </w:r>
    </w:p>
    <w:p>
      <w:pPr>
        <w:pStyle w:val="Normal"/>
        <w:rPr/>
      </w:pPr>
      <w:r>
        <w:rPr/>
        <w:t>[[@Bible:Rom 4:13 ]][[4:13 &gt;&gt; Rom 4:13]] {{field-on:Bible}} Понеже обещанието към Авраама или към неговото семе, че ще бъде наследник на света, не стана чрез закона, но чрез правдата на верата. {{field-off:Bible}}</w:t>
      </w:r>
    </w:p>
    <w:p>
      <w:pPr>
        <w:pStyle w:val="Normal"/>
        <w:rPr/>
      </w:pPr>
      <w:r>
        <w:rPr/>
        <w:t>[[@Bible:Rom 4:14 ]][[4:14 &gt;&gt; Rom 4:14]] {{field-on:Bible}} Защото ако са наследници тези които са от закона, то верата е осуетена и обещанието е унищожено; {{field-off:Bible}}</w:t>
      </w:r>
    </w:p>
    <w:p>
      <w:pPr>
        <w:pStyle w:val="Normal"/>
        <w:rPr/>
      </w:pPr>
      <w:r>
        <w:rPr/>
        <w:t>[[@Bible:Rom 4:15 ]][[4:15 &gt;&gt; Rom 4:15]] {{field-on:Bible}} понеже законът докарва гнев; защото дето нема закон там нема нито престъпление. {{field-off:Bible}}</w:t>
      </w:r>
    </w:p>
    <w:p>
      <w:pPr>
        <w:pStyle w:val="Normal"/>
        <w:rPr/>
      </w:pPr>
      <w:r>
        <w:rPr/>
        <w:t>[[@Bible:Rom 4:16 ]][[4:16 &gt;&gt; Rom 4:16]] {{field-on:Bible}} За това наследието е от верата, за да бъде по благодат, така щото обещанието да е здраво на всичкото семе, не току на това което е от закона, но и на това което е от верата на Авраама, който е на всинца ни отец, {{field-off:Bible}}</w:t>
      </w:r>
    </w:p>
    <w:p>
      <w:pPr>
        <w:pStyle w:val="Normal"/>
        <w:rPr/>
      </w:pPr>
      <w:r>
        <w:rPr/>
        <w:t>[[@Bible:Rom 4:17 ]][[4:17 &gt;&gt; Rom 4:17]] {{field-on:Bible}} (както е писано: "Поставих те отец на много народи,") пред Бога в когото поверва, и който съживява мъртвите, и нарича което не съществува като че съществува. {{field-off:Bible}}</w:t>
      </w:r>
    </w:p>
    <w:p>
      <w:pPr>
        <w:pStyle w:val="Normal"/>
        <w:rPr/>
      </w:pPr>
      <w:r>
        <w:rPr/>
        <w:t>[[@Bible:Rom 4:18 ]][[4:18 &gt;&gt; Rom 4:18]] {{field-on:Bible}} Той без причина за надежда поверва в надежда че ще бъде отец на много народи, по реченото: "Така многобройно ще бъде твоето семе." {{field-off:Bible}}</w:t>
      </w:r>
    </w:p>
    <w:p>
      <w:pPr>
        <w:pStyle w:val="Normal"/>
        <w:rPr/>
      </w:pPr>
      <w:r>
        <w:rPr/>
        <w:t>[[@Bible:Rom 4:19 ]][[4:19 &gt;&gt; Rom 4:19]] {{field-on:Bible}} И без да ослабне във верата не сматряше че телото му е вече замъртвело като бе почти столетен, нито мъртвостта на Саррината утроба; {{field-off:Bible}}</w:t>
      </w:r>
    </w:p>
    <w:p>
      <w:pPr>
        <w:pStyle w:val="Normal"/>
        <w:rPr/>
      </w:pPr>
      <w:r>
        <w:rPr/>
        <w:t>[[@Bible:Rom 4:20 ]][[4:20 &gt;&gt; Rom 4:20]] {{field-on:Bible}} нито си тури омисъл с неверие за Божието обещание, но утвърди се във верата, и даде Богу слава, {{field-off:Bible}}</w:t>
      </w:r>
    </w:p>
    <w:p>
      <w:pPr>
        <w:pStyle w:val="Normal"/>
        <w:rPr/>
      </w:pPr>
      <w:r>
        <w:rPr/>
        <w:t>[[@Bible:Rom 4:21 ]][[4:21 &gt;&gt; Rom 4:21]] {{field-on:Bible}} уверен че това което обеща Бог, силен е и да го изпълни. {{field-off:Bible}}</w:t>
      </w:r>
    </w:p>
    <w:p>
      <w:pPr>
        <w:pStyle w:val="Normal"/>
        <w:rPr/>
      </w:pPr>
      <w:r>
        <w:rPr/>
        <w:t>[[@Bible:Rom 4:22 ]][[4:22 &gt;&gt; Rom 4:22]] {{field-on:Bible}} За това му се и вмени за правда. {{field-off:Bible}}</w:t>
      </w:r>
    </w:p>
    <w:p>
      <w:pPr>
        <w:pStyle w:val="Normal"/>
        <w:rPr/>
      </w:pPr>
      <w:r>
        <w:rPr/>
        <w:t>[[@Bible:Rom 4:23 ]][[4:23 &gt;&gt; Rom 4:23]] {{field-on:Bible}} Това пък, че му се вмени за правда, не се написа тъкмо за едного него, {{field-off:Bible}}</w:t>
      </w:r>
    </w:p>
    <w:p>
      <w:pPr>
        <w:pStyle w:val="Normal"/>
        <w:rPr/>
      </w:pPr>
      <w:r>
        <w:rPr/>
        <w:t>[[@Bible:Rom 4:24 ]][[4:24 &gt;&gt; Rom 4:24]] {{field-on:Bible}} но и за нас, на които ще се вменява като верваме в тогози който е възкресил от мъртвите Исуса Господа нашего, {{field-off:Bible}}</w:t>
      </w:r>
    </w:p>
    <w:p>
      <w:pPr>
        <w:pStyle w:val="Normal"/>
        <w:rPr/>
      </w:pPr>
      <w:r>
        <w:rPr/>
        <w:t>[[@Bible:Rom 4:25 ]][[4:25 &gt;&gt; Rom 4:25]] {{field-on:Bible}} който бе предаден за прегрешенията ни и възкръсна за оправданието ни. {{field-off:Bible}}</w:t>
      </w:r>
    </w:p>
    <w:p>
      <w:pPr>
        <w:pStyle w:val="Heading2"/>
        <w:rPr/>
      </w:pPr>
      <w:r>
        <w:rPr/>
        <w:t>Глава 5</w:t>
      </w:r>
    </w:p>
    <w:p>
      <w:pPr>
        <w:pStyle w:val="Normal"/>
        <w:rPr/>
      </w:pPr>
      <w:r>
        <w:rPr/>
        <w:t>[[@Bible:Rom 5:1 ]][[5:1 &gt;&gt; Rom 5:1]] {{field-on:Bible}} И тъй, оправдани чрез вера имаме мир с Бога чрез Господа нашего Исуса Христа; {{field-off:Bible}}</w:t>
      </w:r>
    </w:p>
    <w:p>
      <w:pPr>
        <w:pStyle w:val="Normal"/>
        <w:rPr/>
      </w:pPr>
      <w:r>
        <w:rPr/>
        <w:t>[[@Bible:Rom 5:2 ]][[5:2 &gt;&gt; Rom 5:2]] {{field-on:Bible}} чрез когото ние с верата придобихме и входа в тази благодат в която стоим, и се хвалим с надеждата на Божията слава. {{field-off:Bible}}</w:t>
      </w:r>
    </w:p>
    <w:p>
      <w:pPr>
        <w:pStyle w:val="Normal"/>
        <w:rPr/>
      </w:pPr>
      <w:r>
        <w:rPr/>
        <w:t>[[@Bible:Rom 5:3 ]][[5:3 &gt;&gt; Rom 5:3]] {{field-on:Bible}} И не току това, но хвалим се и в скърбите си, като знаем че скръбта произвожда търпение, {{field-off:Bible}}</w:t>
      </w:r>
    </w:p>
    <w:p>
      <w:pPr>
        <w:pStyle w:val="Normal"/>
        <w:rPr/>
      </w:pPr>
      <w:r>
        <w:rPr/>
        <w:t>[[@Bible:Rom 5:4 ]][[5:4 &gt;&gt; Rom 5:4]] {{field-on:Bible}} а търпението опитност, а опитността надежда. {{field-off:Bible}}</w:t>
      </w:r>
    </w:p>
    <w:p>
      <w:pPr>
        <w:pStyle w:val="Normal"/>
        <w:rPr/>
      </w:pPr>
      <w:r>
        <w:rPr/>
        <w:t>[[@Bible:Rom 5:5 ]][[5:5 &gt;&gt; Rom 5:5]] {{field-on:Bible}} А надеждата не посрамя; защото любовта Божия е излена в сърдцата ни чрез даденаго нам Духа Светаго. {{field-off:Bible}}</w:t>
      </w:r>
    </w:p>
    <w:p>
      <w:pPr>
        <w:pStyle w:val="Normal"/>
        <w:rPr/>
      </w:pPr>
      <w:r>
        <w:rPr/>
        <w:t>[[@Bible:Rom 5:6 ]][[5:6 &gt;&gt; Rom 5:6]] {{field-on:Bible}} Понеже Христос, когото ние бехме още немощни, на определеното време умре за нечестивите. {{field-off:Bible}}</w:t>
      </w:r>
    </w:p>
    <w:p>
      <w:pPr>
        <w:pStyle w:val="Normal"/>
        <w:rPr/>
      </w:pPr>
      <w:r>
        <w:rPr/>
        <w:t>[[@Bible:Rom 5:7 ]][[5:7 &gt;&gt; Rom 5:7]] {{field-on:Bible}} Защото едва ще се намери да умре некой и за праведен человек; (а може би да дръзне некой да умре за благодетелния;) {{field-off:Bible}}</w:t>
      </w:r>
    </w:p>
    <w:p>
      <w:pPr>
        <w:pStyle w:val="Normal"/>
        <w:rPr/>
      </w:pPr>
      <w:r>
        <w:rPr/>
        <w:t>[[@Bible:Rom 5:8 ]][[5:8 &gt;&gt; Rom 5:8]] {{field-on:Bible}} но Бог показва своята към нас любов, защото когато ние още бехме грешници Христос умре за нас; {{field-off:Bible}}</w:t>
      </w:r>
    </w:p>
    <w:p>
      <w:pPr>
        <w:pStyle w:val="Normal"/>
        <w:rPr/>
      </w:pPr>
      <w:r>
        <w:rPr/>
        <w:t>[[@Bible:Rom 5:9 ]][[5:9 &gt;&gt; Rom 5:9]] {{field-on:Bible}} много повече сега, като се оправдахме чрез кръвта му, ще се избавим от гнева чрез него. {{field-off:Bible}}</w:t>
      </w:r>
    </w:p>
    <w:p>
      <w:pPr>
        <w:pStyle w:val="Normal"/>
        <w:rPr/>
      </w:pPr>
      <w:r>
        <w:rPr/>
        <w:t>[[@Bible:Rom 5:10 ]][[5:10 &gt;&gt; Rom 5:10]] {{field-on:Bible}} Защото неприятели като бехме ако се примирихме с Бога чрез смъртта на Сина му, колко повече сега примирени като сме ще се избавим чрез неговия живот! {{field-off:Bible}}</w:t>
      </w:r>
    </w:p>
    <w:p>
      <w:pPr>
        <w:pStyle w:val="Normal"/>
        <w:rPr/>
      </w:pPr>
      <w:r>
        <w:rPr/>
        <w:t>[[@Bible:Rom 5:11 ]][[5:11 &gt;&gt; Rom 5:11]] {{field-on:Bible}} И не току това, но и хвалим се с Бога чрез Господа нашего Исуса Христа, чрез когото приехме сега примирение. {{field-off:Bible}}</w:t>
      </w:r>
    </w:p>
    <w:p>
      <w:pPr>
        <w:pStyle w:val="Normal"/>
        <w:rPr/>
      </w:pPr>
      <w:r>
        <w:rPr/>
        <w:t>[[@Bible:Rom 5:12 ]][[5:12 &gt;&gt; Rom 5:12]] {{field-on:Bible}} За това, както чрез едного человека грехът влезе в света, и чрез греха смъртта, и така мина смъртта във всичките человеци понеже всички съгрешиха; {{field-off:Bible}}</w:t>
      </w:r>
    </w:p>
    <w:p>
      <w:pPr>
        <w:pStyle w:val="Normal"/>
        <w:rPr/>
      </w:pPr>
      <w:r>
        <w:rPr/>
        <w:t>[[@Bible:Rom 5:13 ]][[5:13 &gt;&gt; Rom 5:13]] {{field-on:Bible}} (защото и до преди закона грехът беше в света; грех обаче не се счита когато нема закон;) {{field-off:Bible}}</w:t>
      </w:r>
    </w:p>
    <w:p>
      <w:pPr>
        <w:pStyle w:val="Normal"/>
        <w:rPr/>
      </w:pPr>
      <w:r>
        <w:rPr/>
        <w:t>[[@Bible:Rom 5:14 ]][[5:14 &gt;&gt; Rom 5:14]] {{field-on:Bible}} но смъртта от Адама до Моисея царува и над тези които не беха съгрешили според престъпването на Адама, който е образ на Бъдещия. {{field-off:Bible}}</w:t>
      </w:r>
    </w:p>
    <w:p>
      <w:pPr>
        <w:pStyle w:val="Normal"/>
        <w:rPr/>
      </w:pPr>
      <w:r>
        <w:rPr/>
        <w:t>[[@Bible:Rom 5:15 ]][[5:15 &gt;&gt; Rom 5:15]] {{field-on:Bible}} Но не както съгрешението, така и дарованието; защото ако поради прегрешението на едногото измреха многото, то Божията благодат и дарованието чрез благодатта на едногото человека, Исуса Христа, много повече се преумножи за мнозината. {{field-off:Bible}}</w:t>
      </w:r>
    </w:p>
    <w:p>
      <w:pPr>
        <w:pStyle w:val="Normal"/>
        <w:rPr/>
      </w:pPr>
      <w:r>
        <w:rPr/>
        <w:t>[[@Bible:Rom 5:16 ]][[5:16 &gt;&gt; Rom 5:16]] {{field-on:Bible}} И дарбата не е както съдбата чрез едного що е съгрешил; защото съдбата бе от едного за осъждение, а дарбата от много прегрешения за оправдание. {{field-off:Bible}}</w:t>
      </w:r>
    </w:p>
    <w:p>
      <w:pPr>
        <w:pStyle w:val="Normal"/>
        <w:rPr/>
      </w:pPr>
      <w:r>
        <w:rPr/>
        <w:t>[[@Bible:Rom 5:17 ]][[5:17 &gt;&gt; Rom 5:17]] {{field-on:Bible}} Защото чрез прегрешението на едногото ако се въцари смъртта чрез едногото; то тези които получават изобилието на благодатта и на дарбата на правдата много повече ще царуват в живот чрез едногото Исуса Христа. {{field-off:Bible}}</w:t>
      </w:r>
    </w:p>
    <w:p>
      <w:pPr>
        <w:pStyle w:val="Normal"/>
        <w:rPr/>
      </w:pPr>
      <w:r>
        <w:rPr/>
        <w:t>[[@Bible:Rom 5:18 ]][[5:18 &gt;&gt; Rom 5:18]] {{field-on:Bible}} И тъй, както чрез прегрешението на едногото дойде осъждението на всичките человеци, така и чрез правдата на едногото дойде на всички человеци оправдание в живот. {{field-off:Bible}}</w:t>
      </w:r>
    </w:p>
    <w:p>
      <w:pPr>
        <w:pStyle w:val="Normal"/>
        <w:rPr/>
      </w:pPr>
      <w:r>
        <w:rPr/>
        <w:t>[[@Bible:Rom 5:19 ]][[5:19 &gt;&gt; Rom 5:19]] {{field-on:Bible}} Защото както чрез непослушанието на едногото человека станаха грешни многото, така чрез послушанието на едногото многото ще станат праведни. {{field-off:Bible}}</w:t>
      </w:r>
    </w:p>
    <w:p>
      <w:pPr>
        <w:pStyle w:val="Normal"/>
        <w:rPr/>
      </w:pPr>
      <w:r>
        <w:rPr/>
        <w:t>[[@Bible:Rom 5:20 ]][[5:20 &gt;&gt; Rom 5:20]] {{field-on:Bible}} А законът влезе изпосле, да се умножи прегрешението; а дето се умножи грехът, преумножи се благодатта; {{field-off:Bible}}</w:t>
      </w:r>
    </w:p>
    <w:p>
      <w:pPr>
        <w:pStyle w:val="Normal"/>
        <w:rPr/>
      </w:pPr>
      <w:r>
        <w:rPr/>
        <w:t>[[@Bible:Rom 5:21 ]][[5:21 &gt;&gt; Rom 5:21]] {{field-on:Bible}} да би както царува грехът в смъртта, така да се въцари и благодатта чрез правдата в живот вечен чрез Исуса Христа Господа нашего. {{field-off:Bible}}</w:t>
      </w:r>
    </w:p>
    <w:p>
      <w:pPr>
        <w:pStyle w:val="Heading2"/>
        <w:rPr/>
      </w:pPr>
      <w:r>
        <w:rPr/>
        <w:t>Глава 6</w:t>
      </w:r>
    </w:p>
    <w:p>
      <w:pPr>
        <w:pStyle w:val="Normal"/>
        <w:rPr/>
      </w:pPr>
      <w:r>
        <w:rPr/>
        <w:t>[[@Bible:Rom 6:1 ]][[6:1 &gt;&gt; Rom 6:1]] {{field-on:Bible}} И тъй, що да речем? Да останем ли в греха за да се умножи благодатта? {{field-off:Bible}}</w:t>
      </w:r>
    </w:p>
    <w:p>
      <w:pPr>
        <w:pStyle w:val="Normal"/>
        <w:rPr/>
      </w:pPr>
      <w:r>
        <w:rPr/>
        <w:t>[[@Bible:Rom 6:2 ]][[6:2 &gt;&gt; Rom 6:2]] {{field-on:Bible}} Да не бъде! Ние които сме умрели към греха как ще живеем вече в него? {{field-off:Bible}}</w:t>
      </w:r>
    </w:p>
    <w:p>
      <w:pPr>
        <w:pStyle w:val="Normal"/>
        <w:rPr/>
      </w:pPr>
      <w:r>
        <w:rPr/>
        <w:t>[[@Bible:Rom 6:3 ]][[6:3 &gt;&gt; Rom 6:3]] {{field-on:Bible}} Или не знаете че ние които сме се кръстили в Исуса Христа кръстихме се в смъртта му? {{field-off:Bible}}</w:t>
      </w:r>
    </w:p>
    <w:p>
      <w:pPr>
        <w:pStyle w:val="Normal"/>
        <w:rPr/>
      </w:pPr>
      <w:r>
        <w:rPr/>
        <w:t>[[@Bible:Rom 6:4 ]][[6:4 &gt;&gt; Rom 6:4]] {{field-on:Bible}} И тъй, чрез кръщението спогребохме се с него в смърт, да би, както Христос чрез славата на Отца възкръсна от мъртвите, така и ние да ходим в нов живот. {{field-off:Bible}}</w:t>
      </w:r>
    </w:p>
    <w:p>
      <w:pPr>
        <w:pStyle w:val="Normal"/>
        <w:rPr/>
      </w:pPr>
      <w:r>
        <w:rPr/>
        <w:t>[[@Bible:Rom 6:5 ]][[6:5 &gt;&gt; Rom 6:5]] {{field-on:Bible}} Защото ако станахме еднакви с него по подобието на смъртта му, би щем еднакви и по подобието на възкресението; {{field-off:Bible}}</w:t>
      </w:r>
    </w:p>
    <w:p>
      <w:pPr>
        <w:pStyle w:val="Normal"/>
        <w:rPr/>
      </w:pPr>
      <w:r>
        <w:rPr/>
        <w:t>[[@Bible:Rom 6:6 ]][[6:6 &gt;&gt; Rom 6:6]] {{field-on:Bible}} като знаем това, че ветхият наш человек бе разпет с него за да изчезне телото на греха, щото да не бъдем вече роби на греха. {{field-off:Bible}}</w:t>
      </w:r>
    </w:p>
    <w:p>
      <w:pPr>
        <w:pStyle w:val="Normal"/>
        <w:rPr/>
      </w:pPr>
      <w:r>
        <w:rPr/>
        <w:t>[[@Bible:Rom 6:7 ]][[6:7 &gt;&gt; Rom 6:7]] {{field-on:Bible}} Защото който е умрел свободен е от греха. {{field-off:Bible}}</w:t>
      </w:r>
    </w:p>
    <w:p>
      <w:pPr>
        <w:pStyle w:val="Normal"/>
        <w:rPr/>
      </w:pPr>
      <w:r>
        <w:rPr/>
        <w:t>[[@Bible:Rom 6:8 ]][[6:8 &gt;&gt; Rom 6:8]] {{field-on:Bible}} Ако ли сме умрели с Христа, верваме че ще и да живеем с него; {{field-off:Bible}}</w:t>
      </w:r>
    </w:p>
    <w:p>
      <w:pPr>
        <w:pStyle w:val="Normal"/>
        <w:rPr/>
      </w:pPr>
      <w:r>
        <w:rPr/>
        <w:t>[[@Bible:Rom 6:9 ]][[6:9 &gt;&gt; Rom 6:9]] {{field-on:Bible}} когато знаем че Христос като възкръсна от мъртвите не умира вече: смъртта вече нема власт над него. {{field-off:Bible}}</w:t>
      </w:r>
    </w:p>
    <w:p>
      <w:pPr>
        <w:pStyle w:val="Normal"/>
        <w:rPr/>
      </w:pPr>
      <w:r>
        <w:rPr/>
        <w:t>[[@Bible:Rom 6:10 ]][[6:10 &gt;&gt; Rom 6:10]] {{field-on:Bible}} Защото, това дето умре той, умре веднъж за греха; а това дето живее, живее за Бога. {{field-off:Bible}}</w:t>
      </w:r>
    </w:p>
    <w:p>
      <w:pPr>
        <w:pStyle w:val="Normal"/>
        <w:rPr/>
      </w:pPr>
      <w:r>
        <w:rPr/>
        <w:t>[[@Bible:Rom 6:11 ]][[6:11 &gt;&gt; Rom 6:11]] {{field-on:Bible}} Така и вие считайте себе си че сте мъртви към греха, а живи към Бога, чрез Христа Исуса Господа нашего. {{field-off:Bible}}</w:t>
      </w:r>
    </w:p>
    <w:p>
      <w:pPr>
        <w:pStyle w:val="Normal"/>
        <w:rPr/>
      </w:pPr>
      <w:r>
        <w:rPr/>
        <w:t>[[@Bible:Rom 6:12 ]][[6:12 &gt;&gt; Rom 6:12]] {{field-on:Bible}} И тъй, да не царува грехът в смъртното ваше тело за да сте послушни на неговите похоти. {{field-off:Bible}}</w:t>
      </w:r>
    </w:p>
    <w:p>
      <w:pPr>
        <w:pStyle w:val="Normal"/>
        <w:rPr/>
      </w:pPr>
      <w:r>
        <w:rPr/>
        <w:t>[[@Bible:Rom 6:13 ]][[6:13 &gt;&gt; Rom 6:13]] {{field-on:Bible}} Нето представяйте удовете ваши на греха за оръдия на неправдата; но представете себе си на Бога като от мъртвите оживели, и удовете ваши на Бога за оръдия на правдата. {{field-off:Bible}}</w:t>
      </w:r>
    </w:p>
    <w:p>
      <w:pPr>
        <w:pStyle w:val="Normal"/>
        <w:rPr/>
      </w:pPr>
      <w:r>
        <w:rPr/>
        <w:t>[[@Bible:Rom 6:14 ]][[6:14 &gt;&gt; Rom 6:14]] {{field-on:Bible}} Защото грехът нема да ви обладае, понеже не сте под закон, но под благодат. {{field-off:Bible}}</w:t>
      </w:r>
    </w:p>
    <w:p>
      <w:pPr>
        <w:pStyle w:val="Normal"/>
        <w:rPr/>
      </w:pPr>
      <w:r>
        <w:rPr/>
        <w:t>[[@Bible:Rom 6:15 ]][[6:15 &gt;&gt; Rom 6:15]] {{field-on:Bible}} А що от това? Да съгрешим ли защото не сме под закон, но под благодат? {{field-off:Bible}}</w:t>
      </w:r>
    </w:p>
    <w:p>
      <w:pPr>
        <w:pStyle w:val="Normal"/>
        <w:rPr/>
      </w:pPr>
      <w:r>
        <w:rPr/>
        <w:t>[[@Bible:Rom 6:16 ]][[6:16 &gt;&gt; Rom 6:16]] {{field-on:Bible}} Да не бъде! Не знаете ли че комуто представяте себе си раби за послушание, раби сте нему комуто се покорявате, или на греха за смърт, или на послушанието за правда? {{field-off:Bible}}</w:t>
      </w:r>
    </w:p>
    <w:p>
      <w:pPr>
        <w:pStyle w:val="Normal"/>
        <w:rPr/>
      </w:pPr>
      <w:r>
        <w:rPr/>
        <w:t>[[@Bible:Rom 6:17 ]][[6:17 &gt;&gt; Rom 6:17]] {{field-on:Bible}} Благодарение обаче Богу защото бехте раби на грехът, но послушахте от сърдце образа на учението което ви се предаде. {{field-off:Bible}}</w:t>
      </w:r>
    </w:p>
    <w:p>
      <w:pPr>
        <w:pStyle w:val="Normal"/>
        <w:rPr/>
      </w:pPr>
      <w:r>
        <w:rPr/>
        <w:t>[[@Bible:Rom 6:18 ]][[6:18 &gt;&gt; Rom 6:18]] {{field-on:Bible}} А освободени от греха вие станахте раби на правдата. {{field-off:Bible}}</w:t>
      </w:r>
    </w:p>
    <w:p>
      <w:pPr>
        <w:pStyle w:val="Normal"/>
        <w:rPr/>
      </w:pPr>
      <w:r>
        <w:rPr/>
        <w:t>[[@Bible:Rom 6:19 ]][[6:19 &gt;&gt; Rom 6:19]] {{field-on:Bible}} По человечески говоря зарад немощта на вашата плът. Защото както представихте удовете ваши за раби на нечистотата и на беззаконието за беззаконство, така сега представете вашите удове раби на правдата за светост. {{field-off:Bible}}</w:t>
      </w:r>
    </w:p>
    <w:p>
      <w:pPr>
        <w:pStyle w:val="Normal"/>
        <w:rPr/>
      </w:pPr>
      <w:r>
        <w:rPr/>
        <w:t>[[@Bible:Rom 6:20 ]][[6:20 &gt;&gt; Rom 6:20]] {{field-on:Bible}} Защото когато бехте раби на греха свободни бехте от правдата. {{field-off:Bible}}</w:t>
      </w:r>
    </w:p>
    <w:p>
      <w:pPr>
        <w:pStyle w:val="Normal"/>
        <w:rPr/>
      </w:pPr>
      <w:r>
        <w:rPr/>
        <w:t>[[@Bible:Rom 6:21 ]][[6:21 &gt;&gt; Rom 6:21]] {{field-on:Bible}} Тогаз прочее какъв плод имахте от онези работи за които сега се срамувате? защото сетнината им е смърт. {{field-off:Bible}}</w:t>
      </w:r>
    </w:p>
    <w:p>
      <w:pPr>
        <w:pStyle w:val="Normal"/>
        <w:rPr/>
      </w:pPr>
      <w:r>
        <w:rPr/>
        <w:t>[[@Bible:Rom 6:22 ]][[6:22 &gt;&gt; Rom 6:22]] {{field-on:Bible}} Но сега като се освободихте от греха, и станахте раби Богу, имате плода си в светост, а сетнината живот вечен. {{field-off:Bible}}</w:t>
      </w:r>
    </w:p>
    <w:p>
      <w:pPr>
        <w:pStyle w:val="Normal"/>
        <w:rPr/>
      </w:pPr>
      <w:r>
        <w:rPr/>
        <w:t>[[@Bible:Rom 6:23 ]][[6:23 &gt;&gt; Rom 6:23]] {{field-on:Bible}} Защото заплатата на греха е смърт; а Божието дарование е живот вечен в Христа Исуса Господа нашего. {{field-off:Bible}}</w:t>
      </w:r>
    </w:p>
    <w:p>
      <w:pPr>
        <w:pStyle w:val="Heading2"/>
        <w:rPr/>
      </w:pPr>
      <w:r>
        <w:rPr/>
        <w:t>Глава 7</w:t>
      </w:r>
    </w:p>
    <w:p>
      <w:pPr>
        <w:pStyle w:val="Normal"/>
        <w:rPr/>
      </w:pPr>
      <w:r>
        <w:rPr/>
        <w:t>[[@Bible:Rom 7:1 ]][[7:1 &gt;&gt; Rom 7:1]] {{field-on:Bible}} Или не знаете, братие, (защото говоря на тези които знаят закона,) че законът владее над человека до колкото време живее? {{field-off:Bible}}</w:t>
      </w:r>
    </w:p>
    <w:p>
      <w:pPr>
        <w:pStyle w:val="Normal"/>
        <w:rPr/>
      </w:pPr>
      <w:r>
        <w:rPr/>
        <w:t>[[@Bible:Rom 7:2 ]][[7:2 &gt;&gt; Rom 7:2]] {{field-on:Bible}} Защото мъжатица жена чрез закона е привързана на мъжа доде е жив; ако ли умре мъжът остава свободна от мъжевия закон. {{field-off:Bible}}</w:t>
      </w:r>
    </w:p>
    <w:p>
      <w:pPr>
        <w:pStyle w:val="Normal"/>
        <w:rPr/>
      </w:pPr>
      <w:r>
        <w:rPr/>
        <w:t>[[@Bible:Rom 7:3 ]][[7:3 &gt;&gt; Rom 7:3]] {{field-on:Bible}} И тъй, ако би при животът на мъжа си да отиде за друг мъж, блудница става; но ако умре мъж й, свободна е от закона, да не е блудница ако отиде за друг мъж. {{field-off:Bible}}</w:t>
      </w:r>
    </w:p>
    <w:p>
      <w:pPr>
        <w:pStyle w:val="Normal"/>
        <w:rPr/>
      </w:pPr>
      <w:r>
        <w:rPr/>
        <w:t>[[@Bible:Rom 7:4 ]][[7:4 &gt;&gt; Rom 7:4]] {{field-on:Bible}} И тъй, братие мои, колкото за закона и вие умрехте чрез телото Христово, за да се съчетаете с другиго, който е възкръснал от мъртвите, да принесем плод Богу. {{field-off:Bible}}</w:t>
      </w:r>
    </w:p>
    <w:p>
      <w:pPr>
        <w:pStyle w:val="Normal"/>
        <w:rPr/>
      </w:pPr>
      <w:r>
        <w:rPr/>
        <w:t>[[@Bible:Rom 7:5 ]][[7:5 &gt;&gt; Rom 7:5]] {{field-on:Bible}} Защото когато бехме в плътта, страстите на греховете които се показваха чрез закона действуваха в нашите удове за да принесем плод на смъртта. {{field-off:Bible}}</w:t>
      </w:r>
    </w:p>
    <w:p>
      <w:pPr>
        <w:pStyle w:val="Normal"/>
        <w:rPr/>
      </w:pPr>
      <w:r>
        <w:rPr/>
        <w:t>[[@Bible:Rom 7:6 ]][[7:6 &gt;&gt; Rom 7:6]] {{field-on:Bible}} Сега обаче, като умрехме към оногози който ни държеше, освободихме се от закона; за да работим Богу по новия дух, а не по ветхата буква. {{field-off:Bible}}</w:t>
      </w:r>
    </w:p>
    <w:p>
      <w:pPr>
        <w:pStyle w:val="Normal"/>
        <w:rPr/>
      </w:pPr>
      <w:r>
        <w:rPr/>
        <w:t>[[@Bible:Rom 7:7 ]][[7:7 &gt;&gt; Rom 7:7]] {{field-on:Bible}} И тъй,що има да речем? Законът ли е грех? Да не бъде! Но не познах греха освен чрез закона; защото и пожеланието не бих познал за грех, ако не би казвал законът: "Не пожелавай." {{field-off:Bible}}</w:t>
      </w:r>
    </w:p>
    <w:p>
      <w:pPr>
        <w:pStyle w:val="Normal"/>
        <w:rPr/>
      </w:pPr>
      <w:r>
        <w:rPr/>
        <w:t>[[@Bible:Rom 7:8 ]][[7:8 &gt;&gt; Rom 7:8]] {{field-on:Bible}} Но понеже грехът взе повод чрез заповедта, произведе в мене всеко пожелание; защото без закона грехът е мъртъв; {{field-off:Bible}}</w:t>
      </w:r>
    </w:p>
    <w:p>
      <w:pPr>
        <w:pStyle w:val="Normal"/>
        <w:rPr/>
      </w:pPr>
      <w:r>
        <w:rPr/>
        <w:t>[[@Bible:Rom 7:9 ]][[7:9 &gt;&gt; Rom 7:9]] {{field-on:Bible}} и аз живеех некога си без закона; но когато дойде заповедта, оживе грехът, а пак аз умрех; {{field-off:Bible}}</w:t>
      </w:r>
    </w:p>
    <w:p>
      <w:pPr>
        <w:pStyle w:val="Normal"/>
        <w:rPr/>
      </w:pPr>
      <w:r>
        <w:rPr/>
        <w:t>[[@Bible:Rom 7:10 ]][[7:10 &gt;&gt; Rom 7:10]] {{field-on:Bible}} И заповедта която се даде за живот, тя ми се намери за смърт. {{field-off:Bible}}</w:t>
      </w:r>
    </w:p>
    <w:p>
      <w:pPr>
        <w:pStyle w:val="Normal"/>
        <w:rPr/>
      </w:pPr>
      <w:r>
        <w:rPr/>
        <w:t>[[@Bible:Rom 7:11 ]][[7:11 &gt;&gt; Rom 7:11]] {{field-on:Bible}} Защото грехът, като взе повод чрез заповедта, прелъсти ме и умъртви ме чрез нея. {{field-off:Bible}}</w:t>
      </w:r>
    </w:p>
    <w:p>
      <w:pPr>
        <w:pStyle w:val="Normal"/>
        <w:rPr/>
      </w:pPr>
      <w:r>
        <w:rPr/>
        <w:t>[[@Bible:Rom 7:12 ]][[7:12 &gt;&gt; Rom 7:12]] {{field-on:Bible}} Тъй щото законът е свет, и заповедта света и праведна и добра. {{field-off:Bible}}</w:t>
      </w:r>
    </w:p>
    <w:p>
      <w:pPr>
        <w:pStyle w:val="Normal"/>
        <w:rPr/>
      </w:pPr>
      <w:r>
        <w:rPr/>
        <w:t>[[@Bible:Rom 7:13 ]][[7:13 &gt;&gt; Rom 7:13]] {{field-on:Bible}} И тъй, доброто ли стана смърт на мене? Да не бъде! но грехът, да се яви грех, който ми причинява смърт чрез доброто, тъй щото чрез заповедта грехът да бъде много по-греховен. {{field-off:Bible}}</w:t>
      </w:r>
    </w:p>
    <w:p>
      <w:pPr>
        <w:pStyle w:val="Normal"/>
        <w:rPr/>
      </w:pPr>
      <w:r>
        <w:rPr/>
        <w:t>[[@Bible:Rom 7:14 ]][[7:14 &gt;&gt; Rom 7:14]] {{field-on:Bible}} Защото знаем че законът е духовен; а пак аз съм плътен, продаден под греха. {{field-off:Bible}}</w:t>
      </w:r>
    </w:p>
    <w:p>
      <w:pPr>
        <w:pStyle w:val="Normal"/>
        <w:rPr/>
      </w:pPr>
      <w:r>
        <w:rPr/>
        <w:t>[[@Bible:Rom 7:15 ]][[7:15 &gt;&gt; Rom 7:15]] {{field-on:Bible}} Защото не познавам онова което правя; понеже не правя това което искам; но онова което мразя, него правя. {{field-off:Bible}}</w:t>
      </w:r>
    </w:p>
    <w:p>
      <w:pPr>
        <w:pStyle w:val="Normal"/>
        <w:rPr/>
      </w:pPr>
      <w:r>
        <w:rPr/>
        <w:t>[[@Bible:Rom 7:16 ]][[7:16 &gt;&gt; Rom 7:16]] {{field-on:Bible}} Ако ли правя това което не ща, съгласен съм със закона че е добър. {{field-off:Bible}}</w:t>
      </w:r>
    </w:p>
    <w:p>
      <w:pPr>
        <w:pStyle w:val="Normal"/>
        <w:rPr/>
      </w:pPr>
      <w:r>
        <w:rPr/>
        <w:t>[[@Bible:Rom 7:17 ]][[7:17 &gt;&gt; Rom 7:17]] {{field-on:Bible}} А сега вече това не го правя аз, но грехът който живее в мене. {{field-off:Bible}}</w:t>
      </w:r>
    </w:p>
    <w:p>
      <w:pPr>
        <w:pStyle w:val="Normal"/>
        <w:rPr/>
      </w:pPr>
      <w:r>
        <w:rPr/>
        <w:t>[[@Bible:Rom 7:18 ]][[7:18 &gt;&gt; Rom 7:18]] {{field-on:Bible}} Защото знам че в мене (сиреч в плътта ми) не живее добро; понеже желание за доброто имам, но да правя доброто, това не намервам. {{field-off:Bible}}</w:t>
      </w:r>
    </w:p>
    <w:p>
      <w:pPr>
        <w:pStyle w:val="Normal"/>
        <w:rPr/>
      </w:pPr>
      <w:r>
        <w:rPr/>
        <w:t>[[@Bible:Rom 7:19 ]][[7:19 &gt;&gt; Rom 7:19]] {{field-on:Bible}} Защото не правя доброто което искам; но злото което не ща, него правя. {{field-off:Bible}}</w:t>
      </w:r>
    </w:p>
    <w:p>
      <w:pPr>
        <w:pStyle w:val="Normal"/>
        <w:rPr/>
      </w:pPr>
      <w:r>
        <w:rPr/>
        <w:t>[[@Bible:Rom 7:20 ]][[7:20 &gt;&gt; Rom 7:20]] {{field-on:Bible}} А кога правя аз това което не ща, то вече го не правя аз, но грехът който живее в мене. {{field-off:Bible}}</w:t>
      </w:r>
    </w:p>
    <w:p>
      <w:pPr>
        <w:pStyle w:val="Normal"/>
        <w:rPr/>
      </w:pPr>
      <w:r>
        <w:rPr/>
        <w:t>[[@Bible:Rom 7:21 ]][[7:21 &gt;&gt; Rom 7:21]] {{field-on:Bible}} И тъй, намервам този закон, че кога аз искам да правя доброто, злото е готово при мене. {{field-off:Bible}}</w:t>
      </w:r>
    </w:p>
    <w:p>
      <w:pPr>
        <w:pStyle w:val="Normal"/>
        <w:rPr/>
      </w:pPr>
      <w:r>
        <w:rPr/>
        <w:t>[[@Bible:Rom 7:22 ]][[7:22 &gt;&gt; Rom 7:22]] {{field-on:Bible}} Защото според вътрешният человек съуслаждавам се в закона Божий; {{field-off:Bible}}</w:t>
      </w:r>
    </w:p>
    <w:p>
      <w:pPr>
        <w:pStyle w:val="Normal"/>
        <w:rPr/>
      </w:pPr>
      <w:r>
        <w:rPr/>
        <w:t>[[@Bible:Rom 7:23 ]][[7:23 &gt;&gt; Rom 7:23]] {{field-on:Bible}} но в удовете си виждам друг закон който воюва против закона на ума ми, и поробва ме на греховния закон който е в удовете ми. {{field-off:Bible}}</w:t>
      </w:r>
    </w:p>
    <w:p>
      <w:pPr>
        <w:pStyle w:val="Normal"/>
        <w:rPr/>
      </w:pPr>
      <w:r>
        <w:rPr/>
        <w:t>[[@Bible:Rom 7:24 ]][[7:24 &gt;&gt; Rom 7:24]] {{field-on:Bible}} Окаянен аз человек! кой ще ме избави от това тело на смъртта? {{field-off:Bible}}</w:t>
      </w:r>
    </w:p>
    <w:p>
      <w:pPr>
        <w:pStyle w:val="Normal"/>
        <w:rPr/>
      </w:pPr>
      <w:r>
        <w:rPr/>
        <w:t>[[@Bible:Rom 7:25 ]][[7:25 &gt;&gt; Rom 7:25]] {{field-on:Bible}} Благодаря Бога чрез Исуса Христа Господа нашего. И тъй, сам аз с ума си слугувам на Божият закон; а с плътта на греховния закон. {{field-off:Bible}}</w:t>
      </w:r>
    </w:p>
    <w:p>
      <w:pPr>
        <w:pStyle w:val="Heading2"/>
        <w:rPr/>
      </w:pPr>
      <w:r>
        <w:rPr/>
        <w:t>Глава 8</w:t>
      </w:r>
    </w:p>
    <w:p>
      <w:pPr>
        <w:pStyle w:val="Normal"/>
        <w:rPr/>
      </w:pPr>
      <w:r>
        <w:rPr/>
        <w:t>[[@Bible:Rom 8:1 ]][[8:1 &gt;&gt; Rom 8:1]] {{field-on:Bible}} Сега прочее нема никакво осъждане на тези които са в Христа Исуса, които ходят не по плът, но по Дух. {{field-off:Bible}}</w:t>
      </w:r>
    </w:p>
    <w:p>
      <w:pPr>
        <w:pStyle w:val="Normal"/>
        <w:rPr/>
      </w:pPr>
      <w:r>
        <w:rPr/>
        <w:t>[[@Bible:Rom 8:2 ]][[8:2 &gt;&gt; Rom 8:2]] {{field-on:Bible}} Защото законът на Духа на живота в Христа Исуса освободи ме от закона на греха и на смъртта. {{field-off:Bible}}</w:t>
      </w:r>
    </w:p>
    <w:p>
      <w:pPr>
        <w:pStyle w:val="Normal"/>
        <w:rPr/>
      </w:pPr>
      <w:r>
        <w:rPr/>
        <w:t>[[@Bible:Rom 8:3 ]][[8:3 &gt;&gt; Rom 8:3]] {{field-on:Bible}} Понеже невъзможното на закона, по това що бе ослабнал чрез плътта, Бог, като проводи Сина си в подобие на греховната плът и в жертва за греха, осъди греха в плътта. {{field-off:Bible}}</w:t>
      </w:r>
    </w:p>
    <w:p>
      <w:pPr>
        <w:pStyle w:val="Normal"/>
        <w:rPr/>
      </w:pPr>
      <w:r>
        <w:rPr/>
        <w:t>[[@Bible:Rom 8:4 ]][[8:4 &gt;&gt; Rom 8:4]] {{field-on:Bible}} за да се изпълни правдата на закона в нас които не ходим по плът, но по Дух. {{field-off:Bible}}</w:t>
      </w:r>
    </w:p>
    <w:p>
      <w:pPr>
        <w:pStyle w:val="Normal"/>
        <w:rPr/>
      </w:pPr>
      <w:r>
        <w:rPr/>
        <w:t>[[@Bible:Rom 8:5 ]][[8:5 &gt;&gt; Rom 8:5]] {{field-on:Bible}} Защото които живеят по плът, плътското мъдруват, а които живеят по Дух, духовното. {{field-off:Bible}}</w:t>
      </w:r>
    </w:p>
    <w:p>
      <w:pPr>
        <w:pStyle w:val="Normal"/>
        <w:rPr/>
      </w:pPr>
      <w:r>
        <w:rPr/>
        <w:t>[[@Bible:Rom 8:6 ]][[8:6 &gt;&gt; Rom 8:6]] {{field-on:Bible}} Понеже мъдруването на плътта е смърт: а мъдруването на Духа е живот и мир. {{field-off:Bible}}</w:t>
      </w:r>
    </w:p>
    <w:p>
      <w:pPr>
        <w:pStyle w:val="Normal"/>
        <w:rPr/>
      </w:pPr>
      <w:r>
        <w:rPr/>
        <w:t>[[@Bible:Rom 8:7 ]][[8:7 &gt;&gt; Rom 8:7]] {{field-on:Bible}} Защото мъдруването на плътта е вражда против Бога; понеже се не покорява на Божия закон, нито пак може. {{field-off:Bible}}</w:t>
      </w:r>
    </w:p>
    <w:p>
      <w:pPr>
        <w:pStyle w:val="Normal"/>
        <w:rPr/>
      </w:pPr>
      <w:r>
        <w:rPr/>
        <w:t>[[@Bible:Rom 8:8 ]][[8:8 &gt;&gt; Rom 8:8]] {{field-on:Bible}} И които са на плътта не могат да угодят Богу. {{field-off:Bible}}</w:t>
      </w:r>
    </w:p>
    <w:p>
      <w:pPr>
        <w:pStyle w:val="Normal"/>
        <w:rPr/>
      </w:pPr>
      <w:r>
        <w:rPr/>
        <w:t>[[@Bible:Rom 8:9 ]][[8:9 &gt;&gt; Rom 8:9]] {{field-on:Bible}} Вие обаче не сте на плътта, но на Духа, ако живее във вас Духът Божий. Но ако некой нема Дух Христов, той не е негов. {{field-off:Bible}}</w:t>
      </w:r>
    </w:p>
    <w:p>
      <w:pPr>
        <w:pStyle w:val="Normal"/>
        <w:rPr/>
      </w:pPr>
      <w:r>
        <w:rPr/>
        <w:t>[[@Bible:Rom 8:10 ]][[8:10 &gt;&gt; Rom 8:10]] {{field-on:Bible}} Ако ли е Христос във вас, телото е мъртво поради греха, а духът е жив поради правдата. {{field-off:Bible}}</w:t>
      </w:r>
    </w:p>
    <w:p>
      <w:pPr>
        <w:pStyle w:val="Normal"/>
        <w:rPr/>
      </w:pPr>
      <w:r>
        <w:rPr/>
        <w:t>[[@Bible:Rom 8:11 ]][[8:11 &gt;&gt; Rom 8:11]] {{field-on:Bible}} Ако ли живее във вас Духът на тогози който е възкръсил Исуса от мъртвите; то този който възкръси Христа от мъртвите ще оживи и смъртните ваши телеса чрез неговия Дух който обитава във вас. {{field-off:Bible}}</w:t>
      </w:r>
    </w:p>
    <w:p>
      <w:pPr>
        <w:pStyle w:val="Normal"/>
        <w:rPr/>
      </w:pPr>
      <w:r>
        <w:rPr/>
        <w:t>[[@Bible:Rom 8:12 ]][[8:12 &gt;&gt; Rom 8:12]] {{field-on:Bible}} И тъй, братие, ние сме длъжни, не на плътта да живеем по плът. {{field-off:Bible}}</w:t>
      </w:r>
    </w:p>
    <w:p>
      <w:pPr>
        <w:pStyle w:val="Normal"/>
        <w:rPr/>
      </w:pPr>
      <w:r>
        <w:rPr/>
        <w:t>[[@Bible:Rom 8:13 ]][[8:13 &gt;&gt; Rom 8:13]] {{field-on:Bible}} Защото по плът ако живеете ще умрете; но ако умъртвявате Духом телесните дела ще живеете. {{field-off:Bible}}</w:t>
      </w:r>
    </w:p>
    <w:p>
      <w:pPr>
        <w:pStyle w:val="Normal"/>
        <w:rPr/>
      </w:pPr>
      <w:r>
        <w:rPr/>
        <w:t>[[@Bible:Rom 8:14 ]][[8:14 &gt;&gt; Rom 8:14]] {{field-on:Bible}} Понеже които се управляват от Духа Божия, те са синове Божии. {{field-off:Bible}}</w:t>
      </w:r>
    </w:p>
    <w:p>
      <w:pPr>
        <w:pStyle w:val="Normal"/>
        <w:rPr/>
      </w:pPr>
      <w:r>
        <w:rPr/>
        <w:t>[[@Bible:Rom 8:15 ]][[8:15 &gt;&gt; Rom 8:15]] {{field-on:Bible}} Защото не сте приели дух на рабство та да бъдете пак на страх, но приели сте дух на усиновение, чрез когото и викаме: Ава, Отче. {{field-off:Bible}}</w:t>
      </w:r>
    </w:p>
    <w:p>
      <w:pPr>
        <w:pStyle w:val="Normal"/>
        <w:rPr/>
      </w:pPr>
      <w:r>
        <w:rPr/>
        <w:t>[[@Bible:Rom 8:16 ]][[8:16 &gt;&gt; Rom 8:16]] {{field-on:Bible}} Сам Духът свидетелствува наедно с нашия дух че ние сме чада Божии. {{field-off:Bible}}</w:t>
      </w:r>
    </w:p>
    <w:p>
      <w:pPr>
        <w:pStyle w:val="Normal"/>
        <w:rPr/>
      </w:pPr>
      <w:r>
        <w:rPr/>
        <w:t>[[@Bible:Rom 8:17 ]][[8:17 &gt;&gt; Rom 8:17]] {{field-on:Bible}} Ако ли сме чада, то сме и наследници; наследници на Бога, а сънаследници на Христа; ако страдаме с него наедно, за да станем и съпричастници на неговата слава. {{field-off:Bible}}</w:t>
      </w:r>
    </w:p>
    <w:p>
      <w:pPr>
        <w:pStyle w:val="Normal"/>
        <w:rPr/>
      </w:pPr>
      <w:r>
        <w:rPr/>
        <w:t>[[@Bible:Rom 8:18 ]][[8:18 &gt;&gt; Rom 8:18]] {{field-on:Bible}} Понеже сметам че нинешните временни страдания не са достойни да се сравнят със славата която има да се открие в нас. {{field-off:Bible}}</w:t>
      </w:r>
    </w:p>
    <w:p>
      <w:pPr>
        <w:pStyle w:val="Normal"/>
        <w:rPr/>
      </w:pPr>
      <w:r>
        <w:rPr/>
        <w:t>[[@Bible:Rom 8:19 ]][[8:19 &gt;&gt; Rom 8:19]] {{field-on:Bible}} Защото усърдното чакане на всичкото създание ожида откриването на синовете Божии. {{field-off:Bible}}</w:t>
      </w:r>
    </w:p>
    <w:p>
      <w:pPr>
        <w:pStyle w:val="Normal"/>
        <w:rPr/>
      </w:pPr>
      <w:r>
        <w:rPr/>
        <w:t>[[@Bible:Rom 8:20 ]][[8:20 &gt;&gt; Rom 8:20]] {{field-on:Bible}} Понеже създанието се подчини на суетността, не своеволно, но чрез тогози който го подчини, {{field-off:Bible}}</w:t>
      </w:r>
    </w:p>
    <w:p>
      <w:pPr>
        <w:pStyle w:val="Normal"/>
        <w:rPr/>
      </w:pPr>
      <w:r>
        <w:rPr/>
        <w:t>[[@Bible:Rom 8:21 ]][[8:21 &gt;&gt; Rom 8:21]] {{field-on:Bible}} с надежда че и самото създание ще се освободи от робството на тлението, и ще премине в свободата на славата на чадата Божии. {{field-off:Bible}}</w:t>
      </w:r>
    </w:p>
    <w:p>
      <w:pPr>
        <w:pStyle w:val="Normal"/>
        <w:rPr/>
      </w:pPr>
      <w:r>
        <w:rPr/>
        <w:t>[[@Bible:Rom 8:22 ]][[8:22 &gt;&gt; Rom 8:22]] {{field-on:Bible}} Понеже знаем че всичкото създание съвокупно въздиша и на мъки е даже до нине. {{field-off:Bible}}</w:t>
      </w:r>
    </w:p>
    <w:p>
      <w:pPr>
        <w:pStyle w:val="Normal"/>
        <w:rPr/>
      </w:pPr>
      <w:r>
        <w:rPr/>
        <w:t>[[@Bible:Rom 8:23 ]][[8:23 &gt;&gt; Rom 8:23]] {{field-on:Bible}} И не то само, но и ние които имаме начатъка на Духа, и ние сами въздишаме в себе си и ожидаме усиновението, сиреч, изкупуването на нашето тело. {{field-off:Bible}}</w:t>
      </w:r>
    </w:p>
    <w:p>
      <w:pPr>
        <w:pStyle w:val="Normal"/>
        <w:rPr/>
      </w:pPr>
      <w:r>
        <w:rPr/>
        <w:t>[[@Bible:Rom 8:24 ]][[8:24 &gt;&gt; Rom 8:24]] {{field-on:Bible}} Защото с надеждата се избавихме; а надежда която се види не е надежда; защото това което види некой, как ще се надее за него? {{field-off:Bible}}</w:t>
      </w:r>
    </w:p>
    <w:p>
      <w:pPr>
        <w:pStyle w:val="Normal"/>
        <w:rPr/>
      </w:pPr>
      <w:r>
        <w:rPr/>
        <w:t>[[@Bible:Rom 8:25 ]][[8:25 &gt;&gt; Rom 8:25]] {{field-on:Bible}} Ако ли се надеем за онова което не видим, то с търпение го очакваме. {{field-off:Bible}}</w:t>
      </w:r>
    </w:p>
    <w:p>
      <w:pPr>
        <w:pStyle w:val="Normal"/>
        <w:rPr/>
      </w:pPr>
      <w:r>
        <w:rPr/>
        <w:t>[[@Bible:Rom 8:26 ]][[8:26 &gt;&gt; Rom 8:26]] {{field-on:Bible}} Така също и Духът ни помага в нашите немощи; понеже не знаем за какво да се молим както подобава; но Духът сам ходатайствува за нас с неизказани въздишания. {{field-off:Bible}}</w:t>
      </w:r>
    </w:p>
    <w:p>
      <w:pPr>
        <w:pStyle w:val="Normal"/>
        <w:rPr/>
      </w:pPr>
      <w:r>
        <w:rPr/>
        <w:t>[[@Bible:Rom 8:27 ]][[8:27 &gt;&gt; Rom 8:27]] {{field-on:Bible}} А този който изпитва сърдцата знае какво е мъдруването на Духа, че по волята Божия ходатайствува за светиите. {{field-off:Bible}}</w:t>
      </w:r>
    </w:p>
    <w:p>
      <w:pPr>
        <w:pStyle w:val="Normal"/>
        <w:rPr/>
      </w:pPr>
      <w:r>
        <w:rPr/>
        <w:t>[[@Bible:Rom 8:28 ]][[8:28 &gt;&gt; Rom 8:28]] {{field-on:Bible}} Знаем пак че на тези които любят Бога, които са призвани според неговото предопределение, всичкото на добро им съдействува. {{field-off:Bible}}</w:t>
      </w:r>
    </w:p>
    <w:p>
      <w:pPr>
        <w:pStyle w:val="Normal"/>
        <w:rPr/>
      </w:pPr>
      <w:r>
        <w:rPr/>
        <w:t>[[@Bible:Rom 8:29 ]][[8:29 &gt;&gt; Rom 8:29]] {{field-on:Bible}} Защото които предузна, тех и предопредели да бъдат съобразни в образа на Сина му, за да е той първороден между много братя; {{field-off:Bible}}</w:t>
      </w:r>
    </w:p>
    <w:p>
      <w:pPr>
        <w:pStyle w:val="Normal"/>
        <w:rPr/>
      </w:pPr>
      <w:r>
        <w:rPr/>
        <w:t>[[@Bible:Rom 8:30 ]][[8:30 &gt;&gt; Rom 8:30]] {{field-on:Bible}} а които предопредели, тех и призва; а които призва, тех и оправда; а които оправда, тех и прослави. {{field-off:Bible}}</w:t>
      </w:r>
    </w:p>
    <w:p>
      <w:pPr>
        <w:pStyle w:val="Normal"/>
        <w:rPr/>
      </w:pPr>
      <w:r>
        <w:rPr/>
        <w:t>[[@Bible:Rom 8:31 ]][[8:31 &gt;&gt; Rom 8:31]] {{field-on:Bible}} И тъй, на това какво има да речем? Ако Бог е от към нас, кой ще бъде против нас? {{field-off:Bible}}</w:t>
      </w:r>
    </w:p>
    <w:p>
      <w:pPr>
        <w:pStyle w:val="Normal"/>
        <w:rPr/>
      </w:pPr>
      <w:r>
        <w:rPr/>
        <w:t>[[@Bible:Rom 8:32 ]][[8:32 &gt;&gt; Rom 8:32]] {{field-on:Bible}} Понеже той който и Сина своего не пожали, но предаде го за всинца ни, как не ще ни подари с него наедно и всичко? {{field-off:Bible}}</w:t>
      </w:r>
    </w:p>
    <w:p>
      <w:pPr>
        <w:pStyle w:val="Normal"/>
        <w:rPr/>
      </w:pPr>
      <w:r>
        <w:rPr/>
        <w:t>[[@Bible:Rom 8:33 ]][[8:33 &gt;&gt; Rom 8:33]] {{field-on:Bible}} Кой ще обвини избраните Божии? Бог е който ги оправдава. {{field-off:Bible}}</w:t>
      </w:r>
    </w:p>
    <w:p>
      <w:pPr>
        <w:pStyle w:val="Normal"/>
        <w:rPr/>
      </w:pPr>
      <w:r>
        <w:rPr/>
        <w:t>[[@Bible:Rom 8:34 ]][[8:34 &gt;&gt; Rom 8:34]] {{field-on:Bible}} Кой ще е този който ще ги осъжда? Христос е който умре а найпаче и възкръсна, който е и от десната страна на Бога, който и ходатайствува за нас; {{field-off:Bible}}</w:t>
      </w:r>
    </w:p>
    <w:p>
      <w:pPr>
        <w:pStyle w:val="Normal"/>
        <w:rPr/>
      </w:pPr>
      <w:r>
        <w:rPr/>
        <w:t>[[@Bible:Rom 8:35 ]][[8:35 &gt;&gt; Rom 8:35]] {{field-on:Bible}} Кой ще ни отлъчи от любовта Христова? скръб ли, или утеснение, или гонение, или глад, или голота, или беда, или нож? {{field-off:Bible}}</w:t>
      </w:r>
    </w:p>
    <w:p>
      <w:pPr>
        <w:pStyle w:val="Normal"/>
        <w:rPr/>
      </w:pPr>
      <w:r>
        <w:rPr/>
        <w:t>[[@Bible:Rom 8:36 ]][[8:36 &gt;&gt; Rom 8:36]] {{field-on:Bible}} (както е писано: "За тебе всеки ден сме убивани: вменявани сме като овци за клане,") {{field-off:Bible}}</w:t>
      </w:r>
    </w:p>
    <w:p>
      <w:pPr>
        <w:pStyle w:val="Normal"/>
        <w:rPr/>
      </w:pPr>
      <w:r>
        <w:rPr/>
        <w:t>[[@Bible:Rom 8:37 ]][[8:37 &gt;&gt; Rom 8:37]] {{field-on:Bible}} но във всичко това препобеждаваме чрез тогози който ни е възлюбил. {{field-off:Bible}}</w:t>
      </w:r>
    </w:p>
    <w:p>
      <w:pPr>
        <w:pStyle w:val="Normal"/>
        <w:rPr/>
      </w:pPr>
      <w:r>
        <w:rPr/>
        <w:t>[[@Bible:Rom 8:38 ]][[8:38 &gt;&gt; Rom 8:38]] {{field-on:Bible}} Понеже съм уверен че нито смърт, нито живот, нито ангели, нито власти, нито сили, нито сегашното, нито бъдещото, {{field-off:Bible}}</w:t>
      </w:r>
    </w:p>
    <w:p>
      <w:pPr>
        <w:pStyle w:val="Normal"/>
        <w:rPr/>
      </w:pPr>
      <w:r>
        <w:rPr/>
        <w:t>[[@Bible:Rom 8:39 ]][[8:39 &gt;&gt; Rom 8:39]] {{field-on:Bible}} нито височина, нито дълбочина, ни друго некое създание не ще може да ни отлъчи от любовта Божия която е в Христа Исуса Господа нашего. {{field-off:Bible}}</w:t>
      </w:r>
    </w:p>
    <w:p>
      <w:pPr>
        <w:pStyle w:val="Heading2"/>
        <w:rPr/>
      </w:pPr>
      <w:r>
        <w:rPr/>
        <w:t>Глава 9</w:t>
      </w:r>
    </w:p>
    <w:p>
      <w:pPr>
        <w:pStyle w:val="Normal"/>
        <w:rPr/>
      </w:pPr>
      <w:r>
        <w:rPr/>
        <w:t>[[@Bible:Rom 9:1 ]][[9:1 &gt;&gt; Rom 9:1]] {{field-on:Bible}} Истина говоря в Христа, не лъжа, (понеже имам съвестта си с мене която ми свидетелствува в Духа Светаго,) {{field-off:Bible}}</w:t>
      </w:r>
    </w:p>
    <w:p>
      <w:pPr>
        <w:pStyle w:val="Normal"/>
        <w:rPr/>
      </w:pPr>
      <w:r>
        <w:rPr/>
        <w:t>[[@Bible:Rom 9:2 ]][[9:2 &gt;&gt; Rom 9:2]] {{field-on:Bible}} че имам голема скръб и непрестанна мъка на сърдцето си. {{field-off:Bible}}</w:t>
      </w:r>
    </w:p>
    <w:p>
      <w:pPr>
        <w:pStyle w:val="Normal"/>
        <w:rPr/>
      </w:pPr>
      <w:r>
        <w:rPr/>
        <w:t>[[@Bible:Rom 9:3 ]][[9:3 &gt;&gt; Rom 9:3]] {{field-on:Bible}} Защото желал бих сам аз да съм анатема, сиреч, отлъчен от Христа, заради моите братя и за моите по плът роднини; {{field-off:Bible}}</w:t>
      </w:r>
    </w:p>
    <w:p>
      <w:pPr>
        <w:pStyle w:val="Normal"/>
        <w:rPr/>
      </w:pPr>
      <w:r>
        <w:rPr/>
        <w:t>[[@Bible:Rom 9:4 ]][[9:4 &gt;&gt; Rom 9:4]] {{field-on:Bible}} които са Израиляни, и на които принадлежат усиновението, и славата, и заветите, и законоположението, и Богослужението, и обещанията; {{field-off:Bible}}</w:t>
      </w:r>
    </w:p>
    <w:p>
      <w:pPr>
        <w:pStyle w:val="Normal"/>
        <w:rPr/>
      </w:pPr>
      <w:r>
        <w:rPr/>
        <w:t>[[@Bible:Rom 9:5 ]][[9:5 &gt;&gt; Rom 9:5]] {{field-on:Bible}} На които са и отците, и от които се роди по плът Христос, който е над всичко Бог благословен во веки. Амин. {{field-off:Bible}}</w:t>
      </w:r>
    </w:p>
    <w:p>
      <w:pPr>
        <w:pStyle w:val="Normal"/>
        <w:rPr/>
      </w:pPr>
      <w:r>
        <w:rPr/>
        <w:t>[[@Bible:Rom 9:6 ]][[9:6 &gt;&gt; Rom 9:6]] {{field-on:Bible}} Но не може да бъде че е пропаднало словото Божие; защото не са всички Израил тези които са от Израиля; {{field-off:Bible}}</w:t>
      </w:r>
    </w:p>
    <w:p>
      <w:pPr>
        <w:pStyle w:val="Normal"/>
        <w:rPr/>
      </w:pPr>
      <w:r>
        <w:rPr/>
        <w:t>[[@Bible:Rom 9:7 ]][[9:7 &gt;&gt; Rom 9:7]] {{field-on:Bible}} нито защото са семе Авраамово за това са те всички чеда; но "в Исаака ще ти се нарече семе:" {{field-off:Bible}}</w:t>
      </w:r>
    </w:p>
    <w:p>
      <w:pPr>
        <w:pStyle w:val="Normal"/>
        <w:rPr/>
      </w:pPr>
      <w:r>
        <w:rPr/>
        <w:t>[[@Bible:Rom 9:8 ]][[9:8 &gt;&gt; Rom 9:8]] {{field-on:Bible}} сиреч, чадата на плътта не са те чада Божии; но чадата на обещанието се считат семе. {{field-off:Bible}}</w:t>
      </w:r>
    </w:p>
    <w:p>
      <w:pPr>
        <w:pStyle w:val="Normal"/>
        <w:rPr/>
      </w:pPr>
      <w:r>
        <w:rPr/>
        <w:t>[[@Bible:Rom 9:9 ]][[9:9 &gt;&gt; Rom 9:9]] {{field-on:Bible}} Защото това е словото на обещанието: "По това време ще дойда, и Сара ще има син." {{field-off:Bible}}</w:t>
      </w:r>
    </w:p>
    <w:p>
      <w:pPr>
        <w:pStyle w:val="Normal"/>
        <w:rPr/>
      </w:pPr>
      <w:r>
        <w:rPr/>
        <w:t>[[@Bible:Rom 9:10 ]][[9:10 &gt;&gt; Rom 9:10]] {{field-on:Bible}} И не току това, но и Ревека, когато зачна два сина от едного, сиреч, от Исаака отца нешего; {{field-off:Bible}}</w:t>
      </w:r>
    </w:p>
    <w:p>
      <w:pPr>
        <w:pStyle w:val="Normal"/>
        <w:rPr/>
      </w:pPr>
      <w:r>
        <w:rPr/>
        <w:t>[[@Bible:Rom 9:11 ]][[9:11 &gt;&gt; Rom 9:11]] {{field-on:Bible}} (защото преди да се родят децата, и преди да са сторили нещо добро или зло, за да остане Божието по избрание предопределение, не от делата, но от призиващия,) {{field-off:Bible}}</w:t>
      </w:r>
    </w:p>
    <w:p>
      <w:pPr>
        <w:pStyle w:val="Normal"/>
        <w:rPr/>
      </w:pPr>
      <w:r>
        <w:rPr/>
        <w:t>[[@Bible:Rom 9:12 ]][[9:12 &gt;&gt; Rom 9:12]] {{field-on:Bible}} рече й се че "По-големият ще бъде раб на по малкия." {{field-off:Bible}}</w:t>
      </w:r>
    </w:p>
    <w:p>
      <w:pPr>
        <w:pStyle w:val="Normal"/>
        <w:rPr/>
      </w:pPr>
      <w:r>
        <w:rPr/>
        <w:t>[[@Bible:Rom 9:13 ]][[9:13 &gt;&gt; Rom 9:13]] {{field-on:Bible}} както е писано: "Якова възлюбих, а Исава възненавидех." {{field-off:Bible}}</w:t>
      </w:r>
    </w:p>
    <w:p>
      <w:pPr>
        <w:pStyle w:val="Normal"/>
        <w:rPr/>
      </w:pPr>
      <w:r>
        <w:rPr/>
        <w:t>[[@Bible:Rom 9:14 ]][[9:14 &gt;&gt; Rom 9:14]] {{field-on:Bible}} И тъй, какво ще речем? Неправда има ли в Бога? Да не бъде! {{field-off:Bible}}</w:t>
      </w:r>
    </w:p>
    <w:p>
      <w:pPr>
        <w:pStyle w:val="Normal"/>
        <w:rPr/>
      </w:pPr>
      <w:r>
        <w:rPr/>
        <w:t>[[@Bible:Rom 9:15 ]][[9:15 &gt;&gt; Rom 9:15]] {{field-on:Bible}} Защото казва Моисею: "Ще помилвам когото ще помилвам, и ще пожаля когото ще пожаля." {{field-off:Bible}}</w:t>
      </w:r>
    </w:p>
    <w:p>
      <w:pPr>
        <w:pStyle w:val="Normal"/>
        <w:rPr/>
      </w:pPr>
      <w:r>
        <w:rPr/>
        <w:t>[[@Bible:Rom 9:16 ]][[9:16 &gt;&gt; Rom 9:16]] {{field-on:Bible}} И тъй, не е от тогова който иска, нито от тогова който тича, но от Бога който милва. {{field-off:Bible}}</w:t>
      </w:r>
    </w:p>
    <w:p>
      <w:pPr>
        <w:pStyle w:val="Normal"/>
        <w:rPr/>
      </w:pPr>
      <w:r>
        <w:rPr/>
        <w:t>[[@Bible:Rom 9:17 ]][[9:17 &gt;&gt; Rom 9:17]] {{field-on:Bible}} Защото писанието говори Фараону: "Само за това те повдигнах, да покажа в тебе силата си, и да се възвести името ми по всичката земя." {{field-off:Bible}}</w:t>
      </w:r>
    </w:p>
    <w:p>
      <w:pPr>
        <w:pStyle w:val="Normal"/>
        <w:rPr/>
      </w:pPr>
      <w:r>
        <w:rPr/>
        <w:t>[[@Bible:Rom 9:18 ]][[9:18 &gt;&gt; Rom 9:18]] {{field-on:Bible}} И тъй,когото ще, милва, и когото ще, ожесточава. {{field-off:Bible}}</w:t>
      </w:r>
    </w:p>
    <w:p>
      <w:pPr>
        <w:pStyle w:val="Normal"/>
        <w:rPr/>
      </w:pPr>
      <w:r>
        <w:rPr/>
        <w:t>[[@Bible:Rom 9:19 ]][[9:19 &gt;&gt; Rom 9:19]] {{field-on:Bible}} На това ти ще ми речеш: А защо укорява? Кой се е възпротивил на волята му? {{field-off:Bible}}</w:t>
      </w:r>
    </w:p>
    <w:p>
      <w:pPr>
        <w:pStyle w:val="Normal"/>
        <w:rPr/>
      </w:pPr>
      <w:r>
        <w:rPr/>
        <w:t>[[@Bible:Rom 9:20 ]][[9:20 &gt;&gt; Rom 9:20]] {{field-on:Bible}} Но, о человече, ти кой си, що отговаряш срещу Бога? Да ли направеното нещо ще рече на оногоз който го е направил: Защо си ме така направил? {{field-off:Bible}}</w:t>
      </w:r>
    </w:p>
    <w:p>
      <w:pPr>
        <w:pStyle w:val="Normal"/>
        <w:rPr/>
      </w:pPr>
      <w:r>
        <w:rPr/>
        <w:t>[[@Bible:Rom 9:21 ]][[9:21 &gt;&gt; Rom 9:21]] {{field-on:Bible}} Или нема власт грънчарът над калта, от едно смешение да направи един съсъд за почет, а другия за безпочест? {{field-off:Bible}}</w:t>
      </w:r>
    </w:p>
    <w:p>
      <w:pPr>
        <w:pStyle w:val="Normal"/>
        <w:rPr/>
      </w:pPr>
      <w:r>
        <w:rPr/>
        <w:t>[[@Bible:Rom 9:22 ]][[9:22 &gt;&gt; Rom 9:22]] {{field-on:Bible}} И що от това, ако Бог, като е искал да покаже гнева си и да яви силата си, е търпел с големо дълготърпение съсъдите и гнева приготвени за погибел; {{field-off:Bible}}</w:t>
      </w:r>
    </w:p>
    <w:p>
      <w:pPr>
        <w:pStyle w:val="Normal"/>
        <w:rPr/>
      </w:pPr>
      <w:r>
        <w:rPr/>
        <w:t>[[@Bible:Rom 9:23 ]][[9:23 &gt;&gt; Rom 9:23]] {{field-on:Bible}} и да направи пак опознато богатството на славата си над съсъдите на милостта които е предуготвил за слава,- {{field-off:Bible}}</w:t>
      </w:r>
    </w:p>
    <w:p>
      <w:pPr>
        <w:pStyle w:val="Normal"/>
        <w:rPr/>
      </w:pPr>
      <w:r>
        <w:rPr/>
        <w:t>[[@Bible:Rom 9:24 ]][[9:24 &gt;&gt; Rom 9:24]] {{field-on:Bible}} нас, които призва, не само от Юдеите, но и от езичниците? {{field-off:Bible}}</w:t>
      </w:r>
    </w:p>
    <w:p>
      <w:pPr>
        <w:pStyle w:val="Normal"/>
        <w:rPr/>
      </w:pPr>
      <w:r>
        <w:rPr/>
        <w:t>[[@Bible:Rom 9:25 ]][[9:25 &gt;&gt; Rom 9:25]] {{field-on:Bible}} както и в Осия казва: "Ще нарека мой народ не моя си народ, и възлюблена не възлюблената;" {{field-off:Bible}}</w:t>
      </w:r>
    </w:p>
    <w:p>
      <w:pPr>
        <w:pStyle w:val="Normal"/>
        <w:rPr/>
      </w:pPr>
      <w:r>
        <w:rPr/>
        <w:t>[[@Bible:Rom 9:26 ]][[9:26 &gt;&gt; Rom 9:26]] {{field-on:Bible}} "И на същото место дето им се рече: Не сте мой народ, там ще се назоват синове на Бога живаго." {{field-off:Bible}}</w:t>
      </w:r>
    </w:p>
    <w:p>
      <w:pPr>
        <w:pStyle w:val="Normal"/>
        <w:rPr/>
      </w:pPr>
      <w:r>
        <w:rPr/>
        <w:t>[[@Bible:Rom 9:27 ]][[9:27 &gt;&gt; Rom 9:27]] {{field-on:Bible}} А Исаия вика за Израиля: "числото на синовете Израилеви ако и да е колкото песъкът на морето, остатъкът ще се спаси; {{field-off:Bible}}</w:t>
      </w:r>
    </w:p>
    <w:p>
      <w:pPr>
        <w:pStyle w:val="Normal"/>
        <w:rPr/>
      </w:pPr>
      <w:r>
        <w:rPr/>
        <w:t>[[@Bible:Rom 9:28 ]][[9:28 &gt;&gt; Rom 9:28]] {{field-on:Bible}} защото ще свърши и ще реши дело по правда; понеже решително дело ще направи Господ на земята." {{field-off:Bible}}</w:t>
      </w:r>
    </w:p>
    <w:p>
      <w:pPr>
        <w:pStyle w:val="Normal"/>
        <w:rPr/>
      </w:pPr>
      <w:r>
        <w:rPr/>
        <w:t>[[@Bible:Rom 9:29 ]][[9:29 &gt;&gt; Rom 9:29]] {{field-on:Bible}} И както предрече Исаия: "Ако не бе Господ Саваот оставил нам семе, като Содом бихме станали, и на Гомор бихме се уподобили." {{field-off:Bible}}</w:t>
      </w:r>
    </w:p>
    <w:p>
      <w:pPr>
        <w:pStyle w:val="Normal"/>
        <w:rPr/>
      </w:pPr>
      <w:r>
        <w:rPr/>
        <w:t>[[@Bible:Rom 9:30 ]][[9:30 &gt;&gt; Rom 9:30]] {{field-on:Bible}} И тъй, що има да речем? че езичниците които не диреха правда получиха правда, и правда която е от верване; {{field-off:Bible}}</w:t>
      </w:r>
    </w:p>
    <w:p>
      <w:pPr>
        <w:pStyle w:val="Normal"/>
        <w:rPr/>
      </w:pPr>
      <w:r>
        <w:rPr/>
        <w:t>[[@Bible:Rom 9:31 ]][[9:31 &gt;&gt; Rom 9:31]] {{field-on:Bible}} а Израил който диреше закон на правда не стигна в закон на правда. {{field-off:Bible}}</w:t>
      </w:r>
    </w:p>
    <w:p>
      <w:pPr>
        <w:pStyle w:val="Normal"/>
        <w:rPr/>
      </w:pPr>
      <w:r>
        <w:rPr/>
        <w:t>[[@Bible:Rom 9:32 ]][[9:32 &gt;&gt; Rom 9:32]] {{field-on:Bible}} Защо? За това че не я търси чрез верване, но като от делата на закона; защото се препънаха о камика на препъването; {{field-off:Bible}}</w:t>
      </w:r>
    </w:p>
    <w:p>
      <w:pPr>
        <w:pStyle w:val="Normal"/>
        <w:rPr/>
      </w:pPr>
      <w:r>
        <w:rPr/>
        <w:t>[[@Bible:Rom 9:33 ]][[9:33 &gt;&gt; Rom 9:33]] {{field-on:Bible}} както е писано: "Ето полагам в Сион камък на препъване и канара на съблазън, и всеки който верва в него нема да се посрами." {{field-off:Bible}}</w:t>
      </w:r>
    </w:p>
    <w:p>
      <w:pPr>
        <w:pStyle w:val="Heading2"/>
        <w:rPr/>
      </w:pPr>
      <w:r>
        <w:rPr/>
        <w:t>Глава 10</w:t>
      </w:r>
    </w:p>
    <w:p>
      <w:pPr>
        <w:pStyle w:val="Normal"/>
        <w:rPr/>
      </w:pPr>
      <w:r>
        <w:rPr/>
        <w:t>[[@Bible:Rom 10:1 ]][[10:1 &gt;&gt; Rom 10:1]] {{field-on:Bible}} Братие, моето сърдечно желание и молбата ми към Бога за Израиля е техното спасение. {{field-off:Bible}}</w:t>
      </w:r>
    </w:p>
    <w:p>
      <w:pPr>
        <w:pStyle w:val="Normal"/>
        <w:rPr/>
      </w:pPr>
      <w:r>
        <w:rPr/>
        <w:t>[[@Bible:Rom 10:2 ]][[10:2 &gt;&gt; Rom 10:2]] {{field-on:Bible}} Защото свидетелствувам за тех че имат ревност за Бога, но не по право разумение. {{field-off:Bible}}</w:t>
      </w:r>
    </w:p>
    <w:p>
      <w:pPr>
        <w:pStyle w:val="Normal"/>
        <w:rPr/>
      </w:pPr>
      <w:r>
        <w:rPr/>
        <w:t>[[@Bible:Rom 10:3 ]][[10:3 &gt;&gt; Rom 10:3]] {{field-on:Bible}} Понеже Божията правда като не разумеват и своята си правда като искат да възстановят, не се покориха на Божията правда. {{field-off:Bible}}</w:t>
      </w:r>
    </w:p>
    <w:p>
      <w:pPr>
        <w:pStyle w:val="Normal"/>
        <w:rPr/>
      </w:pPr>
      <w:r>
        <w:rPr/>
        <w:t>[[@Bible:Rom 10:4 ]][[10:4 &gt;&gt; Rom 10:4]] {{field-on:Bible}} Понеже Христос е свършването на закона за оправдание на всекого който верва. {{field-off:Bible}}</w:t>
      </w:r>
    </w:p>
    <w:p>
      <w:pPr>
        <w:pStyle w:val="Normal"/>
        <w:rPr/>
      </w:pPr>
      <w:r>
        <w:rPr/>
        <w:t>[[@Bible:Rom 10:5 ]][[10:5 &gt;&gt; Rom 10:5]] {{field-on:Bible}} Защото Моисей пише за правдата която е от закона, и казва: "человек който прави тези заповеди чрез тех ще живее." {{field-off:Bible}}</w:t>
      </w:r>
    </w:p>
    <w:p>
      <w:pPr>
        <w:pStyle w:val="Normal"/>
        <w:rPr/>
      </w:pPr>
      <w:r>
        <w:rPr/>
        <w:t>[[@Bible:Rom 10:6 ]][[10:6 &gt;&gt; Rom 10:6]] {{field-on:Bible}} А правдата която е от вера казва така: "Да не речеш в сърдцето си: Кой ще възлезе на небето?" сиреч, да низведе Христа; {{field-off:Bible}}</w:t>
      </w:r>
    </w:p>
    <w:p>
      <w:pPr>
        <w:pStyle w:val="Normal"/>
        <w:rPr/>
      </w:pPr>
      <w:r>
        <w:rPr/>
        <w:t>[[@Bible:Rom 10:7 ]][[10:7 &gt;&gt; Rom 10:7]] {{field-on:Bible}} или: "Кой ще слезе в бездната?" сиреч, да възведе Христа от мъртвите. {{field-off:Bible}}</w:t>
      </w:r>
    </w:p>
    <w:p>
      <w:pPr>
        <w:pStyle w:val="Normal"/>
        <w:rPr/>
      </w:pPr>
      <w:r>
        <w:rPr/>
        <w:t>[[@Bible:Rom 10:8 ]][[10:8 &gt;&gt; Rom 10:8]] {{field-on:Bible}} Но що казва писанието? "Словото е близу до тебе, в устата ти, и в сърдцето ти;" сиреч, словото на верата което проповедваме, {{field-off:Bible}}</w:t>
      </w:r>
    </w:p>
    <w:p>
      <w:pPr>
        <w:pStyle w:val="Normal"/>
        <w:rPr/>
      </w:pPr>
      <w:r>
        <w:rPr/>
        <w:t>[[@Bible:Rom 10:9 ]][[10:9 &gt;&gt; Rom 10:9]] {{field-on:Bible}} че: Ако изповедаш с устата си Господа Исуса, и поверваш в сърдцето си че Бог го е възкръсил от мъртвите, ще се спасиш. {{field-off:Bible}}</w:t>
      </w:r>
    </w:p>
    <w:p>
      <w:pPr>
        <w:pStyle w:val="Normal"/>
        <w:rPr/>
      </w:pPr>
      <w:r>
        <w:rPr/>
        <w:t>[[@Bible:Rom 10:10 ]][[10:10 &gt;&gt; Rom 10:10]] {{field-on:Bible}} Защото със сърдце верва некой за оправдание, и с уста бива изповедване за спасение. {{field-off:Bible}}</w:t>
      </w:r>
    </w:p>
    <w:p>
      <w:pPr>
        <w:pStyle w:val="Normal"/>
        <w:rPr/>
      </w:pPr>
      <w:r>
        <w:rPr/>
        <w:t>[[@Bible:Rom 10:11 ]][[10:11 &gt;&gt; Rom 10:11]] {{field-on:Bible}} Защото казва писанието: "Всеки който верва в него нема да се посрами." {{field-off:Bible}}</w:t>
      </w:r>
    </w:p>
    <w:p>
      <w:pPr>
        <w:pStyle w:val="Normal"/>
        <w:rPr/>
      </w:pPr>
      <w:r>
        <w:rPr/>
        <w:t>[[@Bible:Rom 10:12 ]][[10:12 &gt;&gt; Rom 10:12]] {{field-on:Bible}} Понеже нема разлика между Юдеина и езичника; защото сам той е Господ на всички, богат към всички които го призовават. {{field-off:Bible}}</w:t>
      </w:r>
    </w:p>
    <w:p>
      <w:pPr>
        <w:pStyle w:val="Normal"/>
        <w:rPr/>
      </w:pPr>
      <w:r>
        <w:rPr/>
        <w:t>[[@Bible:Rom 10:13 ]][[10:13 &gt;&gt; Rom 10:13]] {{field-on:Bible}} Защото: "Всеки който призове името Господне ще се спаси." {{field-off:Bible}}</w:t>
      </w:r>
    </w:p>
    <w:p>
      <w:pPr>
        <w:pStyle w:val="Normal"/>
        <w:rPr/>
      </w:pPr>
      <w:r>
        <w:rPr/>
        <w:t>[[@Bible:Rom 10:14 ]][[10:14 &gt;&gt; Rom 10:14]] {{field-on:Bible}} Как прочее ще призоват тогози в когото не са повервали? И как ще поверват в тогози за когото не са чули? И как ще чуят без проповедник? {{field-off:Bible}}</w:t>
      </w:r>
    </w:p>
    <w:p>
      <w:pPr>
        <w:pStyle w:val="Normal"/>
        <w:rPr/>
      </w:pPr>
      <w:r>
        <w:rPr/>
        <w:t>[[@Bible:Rom 10:15 ]][[10:15 &gt;&gt; Rom 10:15]] {{field-on:Bible}} И как ще проповедат ако се не проводят? както е писано: "Колко са прекрасни нозете на тези които благовествуват мир, на тези които благовествуват доброто!" {{field-off:Bible}}</w:t>
      </w:r>
    </w:p>
    <w:p>
      <w:pPr>
        <w:pStyle w:val="Normal"/>
        <w:rPr/>
      </w:pPr>
      <w:r>
        <w:rPr/>
        <w:t>[[@Bible:Rom 10:16 ]][[10:16 &gt;&gt; Rom 10:16]] {{field-on:Bible}} Но всички не беха послушни на благовествуването; защото Исая казва: "Господи, кой поверва на онова което е чул от нас?" {{field-off:Bible}}</w:t>
      </w:r>
    </w:p>
    <w:p>
      <w:pPr>
        <w:pStyle w:val="Normal"/>
        <w:rPr/>
      </w:pPr>
      <w:r>
        <w:rPr/>
        <w:t>[[@Bible:Rom 10:17 ]][[10:17 &gt;&gt; Rom 10:17]] {{field-on:Bible}} И тъй, верата е от слушане, а слушането от словото Божие. {{field-off:Bible}}</w:t>
      </w:r>
    </w:p>
    <w:p>
      <w:pPr>
        <w:pStyle w:val="Normal"/>
        <w:rPr/>
      </w:pPr>
      <w:r>
        <w:rPr/>
        <w:t>[[@Bible:Rom 10:18 ]][[10:18 &gt;&gt; Rom 10:18]] {{field-on:Bible}} Но казвам: Те не са ли чули? Наистина чули са: "По всичката земя се разнесе гласът им, и в краищата на вселенната речите им." {{field-off:Bible}}</w:t>
      </w:r>
    </w:p>
    <w:p>
      <w:pPr>
        <w:pStyle w:val="Normal"/>
        <w:rPr/>
      </w:pPr>
      <w:r>
        <w:rPr/>
        <w:t>[[@Bible:Rom 10:19 ]][[10:19 &gt;&gt; Rom 10:19]] {{field-on:Bible}} И пак казвам: Израил не разуме ли? Най напред Моисей казва: "Аз ще ви раздразня на ревнование с тези които не са народ, ще ви разяря с несмислен народ." {{field-off:Bible}}</w:t>
      </w:r>
    </w:p>
    <w:p>
      <w:pPr>
        <w:pStyle w:val="Normal"/>
        <w:rPr/>
      </w:pPr>
      <w:r>
        <w:rPr/>
        <w:t>[[@Bible:Rom 10:20 ]][[10:20 &gt;&gt; Rom 10:20]] {{field-on:Bible}} А Исаия дръзнува и казва: "Намериха ме тези които не ме търсеха: явен бидох на тези които не питаха за мене;" {{field-off:Bible}}</w:t>
      </w:r>
    </w:p>
    <w:p>
      <w:pPr>
        <w:pStyle w:val="Normal"/>
        <w:rPr/>
      </w:pPr>
      <w:r>
        <w:rPr/>
        <w:t>[[@Bible:Rom 10:21 ]][[10:21 &gt;&gt; Rom 10:21]] {{field-on:Bible}} а за Израиля казва: "Цел ден простирах ръцете си към народ който се не покорява и противоречи." {{field-off:Bible}}</w:t>
      </w:r>
    </w:p>
    <w:p>
      <w:pPr>
        <w:pStyle w:val="Heading2"/>
        <w:rPr/>
      </w:pPr>
      <w:r>
        <w:rPr/>
        <w:t>Глава 11</w:t>
      </w:r>
    </w:p>
    <w:p>
      <w:pPr>
        <w:pStyle w:val="Normal"/>
        <w:rPr/>
      </w:pPr>
      <w:r>
        <w:rPr/>
        <w:t>[[@Bible:Rom 11:1 ]][[11:1 &gt;&gt; Rom 11:1]] {{field-on:Bible}} И тъй, казвам: Отхвърлил ли е Бог своя народ? Да не бъде! защото и аз съм Израилянин, от семето Авраамово, от племето Вениаминово. {{field-off:Bible}}</w:t>
      </w:r>
    </w:p>
    <w:p>
      <w:pPr>
        <w:pStyle w:val="Normal"/>
        <w:rPr/>
      </w:pPr>
      <w:r>
        <w:rPr/>
        <w:t>[[@Bible:Rom 11:2 ]][[11:2 &gt;&gt; Rom 11:2]] {{field-on:Bible}} Не е отхвърлил Бог народа си когото е предузнал. Или не знаете що казва писанието за Илия? как вика към Бога против Израиля и казва: {{field-off:Bible}}</w:t>
      </w:r>
    </w:p>
    <w:p>
      <w:pPr>
        <w:pStyle w:val="Normal"/>
        <w:rPr/>
      </w:pPr>
      <w:r>
        <w:rPr/>
        <w:t>[[@Bible:Rom 11:3 ]][[11:3 &gt;&gt; Rom 11:3]] {{field-on:Bible}} "Господи, пророците твои избиха, и олтарите твои разкопаха; и сам аз останах, и искат и моя живот да вземат." {{field-off:Bible}}</w:t>
      </w:r>
    </w:p>
    <w:p>
      <w:pPr>
        <w:pStyle w:val="Normal"/>
        <w:rPr/>
      </w:pPr>
      <w:r>
        <w:rPr/>
        <w:t>[[@Bible:Rom 11:4 ]][[11:4 &gt;&gt; Rom 11:4]] {{field-on:Bible}} Но що му отговаря божественият ответ? "Оставил съм си седем хиляди души мъже които не са преклонили колено пред Ваала." {{field-off:Bible}}</w:t>
      </w:r>
    </w:p>
    <w:p>
      <w:pPr>
        <w:pStyle w:val="Normal"/>
        <w:rPr/>
      </w:pPr>
      <w:r>
        <w:rPr/>
        <w:t>[[@Bible:Rom 11:5 ]][[11:5 &gt;&gt; Rom 11:5]] {{field-on:Bible}} Така и в сегашното време останало е нещо остатък по избрание на благодатта. {{field-off:Bible}}</w:t>
      </w:r>
    </w:p>
    <w:p>
      <w:pPr>
        <w:pStyle w:val="Normal"/>
        <w:rPr/>
      </w:pPr>
      <w:r>
        <w:rPr/>
        <w:t>[[@Bible:Rom 11:6 ]][[11:6 &gt;&gt; Rom 11:6]] {{field-on:Bible}} Ако ли е по благодат, не е вече от делата, защото инак благодатта не бива вече благодат; ако ли от делата, не е вече благодат, защото инак делото не е вече дело. {{field-off:Bible}}</w:t>
      </w:r>
    </w:p>
    <w:p>
      <w:pPr>
        <w:pStyle w:val="Normal"/>
        <w:rPr/>
      </w:pPr>
      <w:r>
        <w:rPr/>
        <w:t>[[@Bible:Rom 11:7 ]][[11:7 &gt;&gt; Rom 11:7]] {{field-on:Bible}} И тъй, що? Израил не получи това което търсеше; но избраните получиха, а останалите ослепеха, {{field-off:Bible}}</w:t>
      </w:r>
    </w:p>
    <w:p>
      <w:pPr>
        <w:pStyle w:val="Normal"/>
        <w:rPr/>
      </w:pPr>
      <w:r>
        <w:rPr/>
        <w:t>[[@Bible:Rom 11:8 ]][[11:8 &gt;&gt; Rom 11:8]] {{field-on:Bible}} (както е писано: "Даде им Бог дух на нечувствие, очи да не виждат, и уши да не чуят,") даже до днес. {{field-off:Bible}}</w:t>
      </w:r>
    </w:p>
    <w:p>
      <w:pPr>
        <w:pStyle w:val="Normal"/>
        <w:rPr/>
      </w:pPr>
      <w:r>
        <w:rPr/>
        <w:t>[[@Bible:Rom 11:9 ]][[11:9 &gt;&gt; Rom 11:9]] {{field-on:Bible}} И Давид казва: "Трапезата им да бъде за тех примка и уловка и съблазън и въздаяние; {{field-off:Bible}}</w:t>
      </w:r>
    </w:p>
    <w:p>
      <w:pPr>
        <w:pStyle w:val="Normal"/>
        <w:rPr/>
      </w:pPr>
      <w:r>
        <w:rPr/>
        <w:t>[[@Bible:Rom 11:10 ]][[11:10 &gt;&gt; Rom 11:10]] {{field-on:Bible}} да помрачеят очите им за да не видят, и гърбът им за винаги сгърби." {{field-off:Bible}}</w:t>
      </w:r>
    </w:p>
    <w:p>
      <w:pPr>
        <w:pStyle w:val="Normal"/>
        <w:rPr/>
      </w:pPr>
      <w:r>
        <w:rPr/>
        <w:t>[[@Bible:Rom 11:11 ]][[11:11 &gt;&gt; Rom 11:11]] {{field-on:Bible}} И тъй, казвам: Да ли са прегрешили та да паднат? Да не бъде! Но чрез техното падане стана спасението в езичниците за да възбуди в тех ревнование. {{field-off:Bible}}</w:t>
      </w:r>
    </w:p>
    <w:p>
      <w:pPr>
        <w:pStyle w:val="Normal"/>
        <w:rPr/>
      </w:pPr>
      <w:r>
        <w:rPr/>
        <w:t>[[@Bible:Rom 11:12 ]][[11:12 &gt;&gt; Rom 11:12]] {{field-on:Bible}} И ако техното падане е богатство на света, и смаляването им богатство на езичниците, колко повече техната пълнота! {{field-off:Bible}}</w:t>
      </w:r>
    </w:p>
    <w:p>
      <w:pPr>
        <w:pStyle w:val="Normal"/>
        <w:rPr/>
      </w:pPr>
      <w:r>
        <w:rPr/>
        <w:t>[[@Bible:Rom 11:13 ]][[11:13 &gt;&gt; Rom 11:13]] {{field-on:Bible}} Защото на вас езичниците говоря, понеже съм апостол на езичниците: моята служба славя, {{field-off:Bible}}</w:t>
      </w:r>
    </w:p>
    <w:p>
      <w:pPr>
        <w:pStyle w:val="Normal"/>
        <w:rPr/>
      </w:pPr>
      <w:r>
        <w:rPr/>
        <w:t>[[@Bible:Rom 11:14 ]][[11:14 &gt;&gt; Rom 11:14]] {{field-on:Bible}} дано би да възбудя ревнование в тези които са моя плът, и да спася некои от тех. {{field-off:Bible}}</w:t>
      </w:r>
    </w:p>
    <w:p>
      <w:pPr>
        <w:pStyle w:val="Normal"/>
        <w:rPr/>
      </w:pPr>
      <w:r>
        <w:rPr/>
        <w:t>[[@Bible:Rom 11:15 ]][[11:15 &gt;&gt; Rom 11:15]] {{field-on:Bible}} Защото ако че техното отхвърляне е примирение на света, що би друго било приимането им ако не оживяването от мъртвите? {{field-off:Bible}}</w:t>
      </w:r>
    </w:p>
    <w:p>
      <w:pPr>
        <w:pStyle w:val="Normal"/>
        <w:rPr/>
      </w:pPr>
      <w:r>
        <w:rPr/>
        <w:t>[[@Bible:Rom 11:16 ]][[11:16 &gt;&gt; Rom 11:16]] {{field-on:Bible}} И ако са начатките свети, то и целото замесване е свето; и ако е свет коренът, то и ветвите са свети. {{field-off:Bible}}</w:t>
      </w:r>
    </w:p>
    <w:p>
      <w:pPr>
        <w:pStyle w:val="Normal"/>
        <w:rPr/>
      </w:pPr>
      <w:r>
        <w:rPr/>
        <w:t>[[@Bible:Rom 11:17 ]][[11:17 &gt;&gt; Rom 11:17]] {{field-on:Bible}} Ако ли са некои ветви отрезани, и ти като си бил дива маслина присадил си се по между тех, и си станал съучастник на кореня и на тлъстината на маслината, {{field-off:Bible}}</w:t>
      </w:r>
    </w:p>
    <w:p>
      <w:pPr>
        <w:pStyle w:val="Normal"/>
        <w:rPr/>
      </w:pPr>
      <w:r>
        <w:rPr/>
        <w:t>[[@Bible:Rom 11:18 ]][[11:18 &gt;&gt; Rom 11:18]] {{field-on:Bible}} не се хвали срещу ветвите; ако ли се хвалиш, то знай че не държиш ти кореня, но коренът тебе. {{field-off:Bible}}</w:t>
      </w:r>
    </w:p>
    <w:p>
      <w:pPr>
        <w:pStyle w:val="Normal"/>
        <w:rPr/>
      </w:pPr>
      <w:r>
        <w:rPr/>
        <w:t>[[@Bible:Rom 11:19 ]][[11:19 &gt;&gt; Rom 11:19]] {{field-on:Bible}} Но ще речеш: Отрезаха се ветвите да се присадя аз. {{field-off:Bible}}</w:t>
      </w:r>
    </w:p>
    <w:p>
      <w:pPr>
        <w:pStyle w:val="Normal"/>
        <w:rPr/>
      </w:pPr>
      <w:r>
        <w:rPr/>
        <w:t>[[@Bible:Rom 11:20 ]][[11:20 &gt;&gt; Rom 11:20]] {{field-on:Bible}} Добре, за неверството им отрезаха се, а ти за верата си стоиш; не високоумствувай, но бой се. {{field-off:Bible}}</w:t>
      </w:r>
    </w:p>
    <w:p>
      <w:pPr>
        <w:pStyle w:val="Normal"/>
        <w:rPr/>
      </w:pPr>
      <w:r>
        <w:rPr/>
        <w:t>[[@Bible:Rom 11:21 ]][[11:21 &gt;&gt; Rom 11:21]] {{field-on:Bible}} Защото ако Бог не пощади естествените ветви, пази се да не би да не пощади и тебе. {{field-off:Bible}}</w:t>
      </w:r>
    </w:p>
    <w:p>
      <w:pPr>
        <w:pStyle w:val="Normal"/>
        <w:rPr/>
      </w:pPr>
      <w:r>
        <w:rPr/>
        <w:t>[[@Bible:Rom 11:22 ]][[11:22 &gt;&gt; Rom 11:22]] {{field-on:Bible}} Виж сега благостта и строгостта Божия; строгост над падналите; а благост над тебе ако пребъдеш в благостта му; ако ли не, то и ти ще бъдеш отсечен. {{field-off:Bible}}</w:t>
      </w:r>
    </w:p>
    <w:p>
      <w:pPr>
        <w:pStyle w:val="Normal"/>
        <w:rPr/>
      </w:pPr>
      <w:r>
        <w:rPr/>
        <w:t>[[@Bible:Rom 11:23 ]][[11:23 &gt;&gt; Rom 11:23]] {{field-on:Bible}} И те пак ако не останат в неверството ще се присадят; защото силен е Бог да ги присади. {{field-off:Bible}}</w:t>
      </w:r>
    </w:p>
    <w:p>
      <w:pPr>
        <w:pStyle w:val="Normal"/>
        <w:rPr/>
      </w:pPr>
      <w:r>
        <w:rPr/>
        <w:t>[[@Bible:Rom 11:24 ]][[11:24 &gt;&gt; Rom 11:24]] {{field-on:Bible}} Понеже ако ти, отсечен от естествената дива маслина, и против естеството, си присаден на питомна маслина, колко повече те естествените ще се присадят на своята си маслина! {{field-off:Bible}}</w:t>
      </w:r>
    </w:p>
    <w:p>
      <w:pPr>
        <w:pStyle w:val="Normal"/>
        <w:rPr/>
      </w:pPr>
      <w:r>
        <w:rPr/>
        <w:t>[[@Bible:Rom 11:25 ]][[11:25 &gt;&gt; Rom 11:25]] {{field-on:Bible}} Защото, братие, не искам да не знаете тази тайна, за да не имате себе си че сте мъдри, че ослепеване частно стана в Израил докат влезе пълното число на езичниците; {{field-off:Bible}}</w:t>
      </w:r>
    </w:p>
    <w:p>
      <w:pPr>
        <w:pStyle w:val="Normal"/>
        <w:rPr/>
      </w:pPr>
      <w:r>
        <w:rPr/>
        <w:t>[[@Bible:Rom 11:26 ]][[11:26 &gt;&gt; Rom 11:26]] {{field-on:Bible}} И така всичкий Израил ще се спаси, както е писано: "Ще дойде от Сион Избавител, и ще отвърне нечестията от Якова. {{field-off:Bible}}</w:t>
      </w:r>
    </w:p>
    <w:p>
      <w:pPr>
        <w:pStyle w:val="Normal"/>
        <w:rPr/>
      </w:pPr>
      <w:r>
        <w:rPr/>
        <w:t>[[@Bible:Rom 11:27 ]][[11:27 &gt;&gt; Rom 11:27]] {{field-on:Bible}} И този е заветът от мене към тех," "Когато отнема греховете им." {{field-off:Bible}}</w:t>
      </w:r>
    </w:p>
    <w:p>
      <w:pPr>
        <w:pStyle w:val="Normal"/>
        <w:rPr/>
      </w:pPr>
      <w:r>
        <w:rPr/>
        <w:t>[[@Bible:Rom 11:28 ]][[11:28 &gt;&gt; Rom 11:28]] {{field-on:Bible}} По евангелието те са неприятели за вас, а по избранието, възлюблени Богу заради отците. {{field-off:Bible}}</w:t>
      </w:r>
    </w:p>
    <w:p>
      <w:pPr>
        <w:pStyle w:val="Normal"/>
        <w:rPr/>
      </w:pPr>
      <w:r>
        <w:rPr/>
        <w:t>[[@Bible:Rom 11:29 ]][[11:29 &gt;&gt; Rom 11:29]] {{field-on:Bible}} Защото дарованията и призванието Божие не приимат разкаяние. {{field-off:Bible}}</w:t>
      </w:r>
    </w:p>
    <w:p>
      <w:pPr>
        <w:pStyle w:val="Normal"/>
        <w:rPr/>
      </w:pPr>
      <w:r>
        <w:rPr/>
        <w:t>[[@Bible:Rom 11:30 ]][[11:30 &gt;&gt; Rom 11:30]] {{field-on:Bible}} Защото както и вие бехте некога си непокорни Богу, но сега чрез техното непокорство сте помилвани, {{field-off:Bible}}</w:t>
      </w:r>
    </w:p>
    <w:p>
      <w:pPr>
        <w:pStyle w:val="Normal"/>
        <w:rPr/>
      </w:pPr>
      <w:r>
        <w:rPr/>
        <w:t>[[@Bible:Rom 11:31 ]][[11:31 &gt;&gt; Rom 11:31]] {{field-on:Bible}} Така и те сега биха непокорни, та чрез вашето помилване да бъдат помилвани и те; {{field-off:Bible}}</w:t>
      </w:r>
    </w:p>
    <w:p>
      <w:pPr>
        <w:pStyle w:val="Normal"/>
        <w:rPr/>
      </w:pPr>
      <w:r>
        <w:rPr/>
        <w:t>[[@Bible:Rom 11:32 ]][[11:32 &gt;&gt; Rom 11:32]] {{field-on:Bible}} защото Бог затвори всичките в непокорство та всичките да помилва. {{field-off:Bible}}</w:t>
      </w:r>
    </w:p>
    <w:p>
      <w:pPr>
        <w:pStyle w:val="Normal"/>
        <w:rPr/>
      </w:pPr>
      <w:r>
        <w:rPr/>
        <w:t>[[@Bible:Rom 11:33 ]][[11:33 &gt;&gt; Rom 11:33]] {{field-on:Bible}} О колко е дълбоко богатството и премъдростта и знанието Божие! Колко са непостижими неговите съдби, и неизследвани пътищата му! {{field-off:Bible}}</w:t>
      </w:r>
    </w:p>
    <w:p>
      <w:pPr>
        <w:pStyle w:val="Normal"/>
        <w:rPr/>
      </w:pPr>
      <w:r>
        <w:rPr/>
        <w:t>[[@Bible:Rom 11:34 ]][[11:34 &gt;&gt; Rom 11:34]] {{field-on:Bible}} Защото: "Кой е познал умът Господен? Или кой е бил нему съветник?" {{field-off:Bible}}</w:t>
      </w:r>
    </w:p>
    <w:p>
      <w:pPr>
        <w:pStyle w:val="Normal"/>
        <w:rPr/>
      </w:pPr>
      <w:r>
        <w:rPr/>
        <w:t>[[@Bible:Rom 11:35 ]][[11:35 &gt;&gt; Rom 11:35]] {{field-on:Bible}} Или, "Кой му е дал от по-напред нещо, та да му бъде въздаяние за него?" {{field-off:Bible}}</w:t>
      </w:r>
    </w:p>
    <w:p>
      <w:pPr>
        <w:pStyle w:val="Normal"/>
        <w:rPr/>
      </w:pPr>
      <w:r>
        <w:rPr/>
        <w:t>[[@Bible:Rom 11:36 ]][[11:36 &gt;&gt; Rom 11:36]] {{field-on:Bible}} Защото всичко е от него, и чрез него, и за него. Нему слава во веки. Амин. {{field-off:Bible}}</w:t>
      </w:r>
    </w:p>
    <w:p>
      <w:pPr>
        <w:pStyle w:val="Heading2"/>
        <w:rPr/>
      </w:pPr>
      <w:r>
        <w:rPr/>
        <w:t>Глава 12</w:t>
      </w:r>
    </w:p>
    <w:p>
      <w:pPr>
        <w:pStyle w:val="Normal"/>
        <w:rPr/>
      </w:pPr>
      <w:r>
        <w:rPr/>
        <w:t>[[@Bible:Rom 12:1 ]][[12:1 &gt;&gt; Rom 12:1]] {{field-on:Bible}} И тъй, моля ви, братие, за Божието милосердие, да представите телата ваши в жертва жива, света, благоугодна Богу; то да бъде разумното ваше служене; {{field-off:Bible}}</w:t>
      </w:r>
    </w:p>
    <w:p>
      <w:pPr>
        <w:pStyle w:val="Normal"/>
        <w:rPr/>
      </w:pPr>
      <w:r>
        <w:rPr/>
        <w:t>[[@Bible:Rom 12:2 ]][[12:2 &gt;&gt; Rom 12:2]] {{field-on:Bible}} и недейте се съобразява с този век, но преобразувайте се с обновлението на ума си, за да познавате от опитът що е благата, угодната, и съвършената воля Божия. {{field-off:Bible}}</w:t>
      </w:r>
    </w:p>
    <w:p>
      <w:pPr>
        <w:pStyle w:val="Normal"/>
        <w:rPr/>
      </w:pPr>
      <w:r>
        <w:rPr/>
        <w:t>[[@Bible:Rom 12:3 ]][[12:3 &gt;&gt; Rom 12:3]] {{field-on:Bible}} Защото казвам чрез дадената ми благодат всекиму който е между вас, да не мъдрува за себе си по-високо от колкото требва да мъдрува, но да мъдрува така щото да смиреномъдърствува, по мерката на верата която мерка е всекиму Бог разделил. {{field-off:Bible}}</w:t>
      </w:r>
    </w:p>
    <w:p>
      <w:pPr>
        <w:pStyle w:val="Normal"/>
        <w:rPr/>
      </w:pPr>
      <w:r>
        <w:rPr/>
        <w:t>[[@Bible:Rom 12:4 ]][[12:4 &gt;&gt; Rom 12:4]] {{field-on:Bible}} Защото както имаме много удове в едно тело, а всичките удове немат истата работа, {{field-off:Bible}}</w:t>
      </w:r>
    </w:p>
    <w:p>
      <w:pPr>
        <w:pStyle w:val="Normal"/>
        <w:rPr/>
      </w:pPr>
      <w:r>
        <w:rPr/>
        <w:t>[[@Bible:Rom 12:5 ]][[12:5 &gt;&gt; Rom 12:5]] {{field-on:Bible}} така и ние многото едно тело сме в Христа, а всеки от нас сме удове един на друг. {{field-off:Bible}}</w:t>
      </w:r>
    </w:p>
    <w:p>
      <w:pPr>
        <w:pStyle w:val="Normal"/>
        <w:rPr/>
      </w:pPr>
      <w:r>
        <w:rPr/>
        <w:t>[[@Bible:Rom 12:6 ]][[12:6 &gt;&gt; Rom 12:6]] {{field-on:Bible}} И като имаме дарования различни по дадената нам благодат, ако е пророчество, да пророчествуваме съразмерно на верата; {{field-off:Bible}}</w:t>
      </w:r>
    </w:p>
    <w:p>
      <w:pPr>
        <w:pStyle w:val="Normal"/>
        <w:rPr/>
      </w:pPr>
      <w:r>
        <w:rPr/>
        <w:t>[[@Bible:Rom 12:7 ]][[12:7 &gt;&gt; Rom 12:7]] {{field-on:Bible}} ако ли служене, да прилежаваме в служението; ако учи некой, да пребъдва в учението; {{field-off:Bible}}</w:t>
      </w:r>
    </w:p>
    <w:p>
      <w:pPr>
        <w:pStyle w:val="Normal"/>
        <w:rPr/>
      </w:pPr>
      <w:r>
        <w:rPr/>
        <w:t>[[@Bible:Rom 12:8 ]][[12:8 &gt;&gt; Rom 12:8]] {{field-on:Bible}} ако увещава, в увещанието; който раздава, да раздава с простота; който началствува, да началствува с усърдие; който милва, да милва доброволно. {{field-off:Bible}}</w:t>
      </w:r>
    </w:p>
    <w:p>
      <w:pPr>
        <w:pStyle w:val="Normal"/>
        <w:rPr/>
      </w:pPr>
      <w:r>
        <w:rPr/>
        <w:t>[[@Bible:Rom 12:9 ]][[12:9 &gt;&gt; Rom 12:9]] {{field-on:Bible}} Любовта да бъде нелицемерна: имайте отвращение от злото, и прилепявайте се към доброто. {{field-off:Bible}}</w:t>
      </w:r>
    </w:p>
    <w:p>
      <w:pPr>
        <w:pStyle w:val="Normal"/>
        <w:rPr/>
      </w:pPr>
      <w:r>
        <w:rPr/>
        <w:t>[[@Bible:Rom 12:10 ]][[12:10 &gt;&gt; Rom 12:10]] {{field-on:Bible}} Обичайте се един друг с братска любов: предваряйте да си отдавате един на друг почест; {{field-off:Bible}}</w:t>
      </w:r>
    </w:p>
    <w:p>
      <w:pPr>
        <w:pStyle w:val="Normal"/>
        <w:rPr/>
      </w:pPr>
      <w:r>
        <w:rPr/>
        <w:t>[[@Bible:Rom 12:11 ]][[12:11 &gt;&gt; Rom 12:11]] {{field-on:Bible}} бивайте в усърдието нелениви, духом пламенни: Господу служете: {{field-off:Bible}}</w:t>
      </w:r>
    </w:p>
    <w:p>
      <w:pPr>
        <w:pStyle w:val="Normal"/>
        <w:rPr/>
      </w:pPr>
      <w:r>
        <w:rPr/>
        <w:t>[[@Bible:Rom 12:12 ]][[12:12 &gt;&gt; Rom 12:12]] {{field-on:Bible}} в надежда бивайте радостни, в скръб търпеливи, в молитва постоянни: {{field-off:Bible}}</w:t>
      </w:r>
    </w:p>
    <w:p>
      <w:pPr>
        <w:pStyle w:val="Normal"/>
        <w:rPr/>
      </w:pPr>
      <w:r>
        <w:rPr/>
        <w:t>[[@Bible:Rom 12:13 ]][[12:13 &gt;&gt; Rom 12:13]] {{field-on:Bible}} помагайте на светиите в нуждите им: от гостолюбие се не оставяйте. {{field-off:Bible}}</w:t>
      </w:r>
    </w:p>
    <w:p>
      <w:pPr>
        <w:pStyle w:val="Normal"/>
        <w:rPr/>
      </w:pPr>
      <w:r>
        <w:rPr/>
        <w:t>[[@Bible:Rom 12:14 ]][[12:14 &gt;&gt; Rom 12:14]] {{field-on:Bible}} Благославяйте тези които ви гонят: благославяйте, и не кълнете. {{field-off:Bible}}</w:t>
      </w:r>
    </w:p>
    <w:p>
      <w:pPr>
        <w:pStyle w:val="Normal"/>
        <w:rPr/>
      </w:pPr>
      <w:r>
        <w:rPr/>
        <w:t>[[@Bible:Rom 12:15 ]][[12:15 &gt;&gt; Rom 12:15]] {{field-on:Bible}} Радвайте се с онези които се радват, и плачете с онези които плачат. {{field-off:Bible}}</w:t>
      </w:r>
    </w:p>
    <w:p>
      <w:pPr>
        <w:pStyle w:val="Normal"/>
        <w:rPr/>
      </w:pPr>
      <w:r>
        <w:rPr/>
        <w:t>[[@Bible:Rom 12:16 ]][[12:16 &gt;&gt; Rom 12:16]] {{field-on:Bible}} Истото един към друг мъдрувайте: не мъдрувайте високи неща, но да се водите по смирените: не имайте себе си за мъдри. {{field-off:Bible}}</w:t>
      </w:r>
    </w:p>
    <w:p>
      <w:pPr>
        <w:pStyle w:val="Normal"/>
        <w:rPr/>
      </w:pPr>
      <w:r>
        <w:rPr/>
        <w:t>[[@Bible:Rom 12:17 ]][[12:17 &gt;&gt; Rom 12:17]] {{field-on:Bible}} Никому не въздавайте зло за зло; промишлявайте това което е добро пред всичките человеци. {{field-off:Bible}}</w:t>
      </w:r>
    </w:p>
    <w:p>
      <w:pPr>
        <w:pStyle w:val="Normal"/>
        <w:rPr/>
      </w:pPr>
      <w:r>
        <w:rPr/>
        <w:t>[[@Bible:Rom 12:18 ]][[12:18 &gt;&gt; Rom 12:18]] {{field-on:Bible}} Ако е възможно, колкото от ваша страна, имайте мир с всичките человеци. {{field-off:Bible}}</w:t>
      </w:r>
    </w:p>
    <w:p>
      <w:pPr>
        <w:pStyle w:val="Normal"/>
        <w:rPr/>
      </w:pPr>
      <w:r>
        <w:rPr/>
        <w:t>[[@Bible:Rom 12:19 ]][[12:19 &gt;&gt; Rom 12:19]] {{field-on:Bible}} Не си отмъстявайте, възлюблени мои; но дайте место на гнева; защото е писано: "Мое е отмъщението, аз ще сторя въздаяние, казва Господ." {{field-off:Bible}}</w:t>
      </w:r>
    </w:p>
    <w:p>
      <w:pPr>
        <w:pStyle w:val="Normal"/>
        <w:rPr/>
      </w:pPr>
      <w:r>
        <w:rPr/>
        <w:t>[[@Bible:Rom 12:20 ]][[12:20 &gt;&gt; Rom 12:20]] {{field-on:Bible}} И тъй, ако е гладен неприятелят ти, нахрани го; ако е жеден, напой го; защото това като правиш ще натрупаш жар на главата му. {{field-off:Bible}}</w:t>
      </w:r>
    </w:p>
    <w:p>
      <w:pPr>
        <w:pStyle w:val="Normal"/>
        <w:rPr/>
      </w:pPr>
      <w:r>
        <w:rPr/>
        <w:t>[[@Bible:Rom 12:21 ]][[12:21 &gt;&gt; Rom 12:21]] {{field-on:Bible}} Не се оставяй да те побеждава злото; но ти побеждавай злото чрез доброто. {{field-off:Bible}}</w:t>
      </w:r>
    </w:p>
    <w:p>
      <w:pPr>
        <w:pStyle w:val="Heading2"/>
        <w:rPr/>
      </w:pPr>
      <w:r>
        <w:rPr/>
        <w:t>Глава 13</w:t>
      </w:r>
    </w:p>
    <w:p>
      <w:pPr>
        <w:pStyle w:val="Normal"/>
        <w:rPr/>
      </w:pPr>
      <w:r>
        <w:rPr/>
        <w:t>[[@Bible:Rom 13:1 ]][[13:1 &gt;&gt; Rom 13:1]] {{field-on:Bible}} Всеки человек да се покорява на властите що са над него; защото нема власт която да не е от Бога; и колкото власти има на света всичките са от Бога отредени. {{field-off:Bible}}</w:t>
      </w:r>
    </w:p>
    <w:p>
      <w:pPr>
        <w:pStyle w:val="Normal"/>
        <w:rPr/>
      </w:pPr>
      <w:r>
        <w:rPr/>
        <w:t>[[@Bible:Rom 13:2 ]][[13:2 &gt;&gt; Rom 13:2]] {{field-on:Bible}} Тъй щото, който се противи на властта противи се на Божията наредба; и които се противят ще вземат осъждение на себе си. {{field-off:Bible}}</w:t>
      </w:r>
    </w:p>
    <w:p>
      <w:pPr>
        <w:pStyle w:val="Normal"/>
        <w:rPr/>
      </w:pPr>
      <w:r>
        <w:rPr/>
        <w:t>[[@Bible:Rom 13:3 ]][[13:3 &gt;&gt; Rom 13:3]] {{field-on:Bible}} Защото владетелите не са страх за добрите работи, но за злите. Искаш ли да се не боиш от властта? прави доброто и ще имаш похвала от нея; {{field-off:Bible}}</w:t>
      </w:r>
    </w:p>
    <w:p>
      <w:pPr>
        <w:pStyle w:val="Normal"/>
        <w:rPr/>
      </w:pPr>
      <w:r>
        <w:rPr/>
        <w:t>[[@Bible:Rom 13:4 ]][[13:4 &gt;&gt; Rom 13:4]] {{field-on:Bible}} понеже владетелът е Божий слуга на тебе за добро. Ако ли правиш зло, да се боиш; защото не носи напраздно сабята, понеже Божий слуга е, отмъстител да извършва гнева против тогози който прави злото. {{field-off:Bible}}</w:t>
      </w:r>
    </w:p>
    <w:p>
      <w:pPr>
        <w:pStyle w:val="Normal"/>
        <w:rPr/>
      </w:pPr>
      <w:r>
        <w:rPr/>
        <w:t>[[@Bible:Rom 13:5 ]][[13:5 &gt;&gt; Rom 13:5]] {{field-on:Bible}} За това, нуждно е да се покорявате, не тъкмо поради гнева, но и зарад съвестта. {{field-off:Bible}}</w:t>
      </w:r>
    </w:p>
    <w:p>
      <w:pPr>
        <w:pStyle w:val="Normal"/>
        <w:rPr/>
      </w:pPr>
      <w:r>
        <w:rPr/>
        <w:t>[[@Bible:Rom 13:6 ]][[13:6 &gt;&gt; Rom 13:6]] {{field-on:Bible}} Понеже за това и дан плащате, защото са Божии служители които постоянно с това се занимават. {{field-off:Bible}}</w:t>
      </w:r>
    </w:p>
    <w:p>
      <w:pPr>
        <w:pStyle w:val="Normal"/>
        <w:rPr/>
      </w:pPr>
      <w:r>
        <w:rPr/>
        <w:t>[[@Bible:Rom 13:7 ]][[13:7 &gt;&gt; Rom 13:7]] {{field-on:Bible}} И тъй, отдавайте на всички кому каквото сте длъжни: комуто сте дан длъжни, данта; комуто бир, бирта, комуто страх, страха, комуто почест, почестта. {{field-off:Bible}}</w:t>
      </w:r>
    </w:p>
    <w:p>
      <w:pPr>
        <w:pStyle w:val="Normal"/>
        <w:rPr/>
      </w:pPr>
      <w:r>
        <w:rPr/>
        <w:t>[[@Bible:Rom 13:8 ]][[13:8 &gt;&gt; Rom 13:8]] {{field-on:Bible}} Не оставайте никому длъжни в нищо освен да имате любов един на другиго; защото който люби другиго изпълнява закона; {{field-off:Bible}}</w:t>
      </w:r>
    </w:p>
    <w:p>
      <w:pPr>
        <w:pStyle w:val="Normal"/>
        <w:rPr/>
      </w:pPr>
      <w:r>
        <w:rPr/>
        <w:t>[[@Bible:Rom 13:9 ]][[13:9 &gt;&gt; Rom 13:9]] {{field-on:Bible}} понеже заповедите: "Не прелюбодействувай;" "Не убивай;" "Не кради;" "Не лъжесвидетелствувай;" "Не пожелай;" и коя да е друга заповед, в това слово се заключава: "Люби ближнаго твоего както самаго себе си." {{field-off:Bible}}</w:t>
      </w:r>
    </w:p>
    <w:p>
      <w:pPr>
        <w:pStyle w:val="Normal"/>
        <w:rPr/>
      </w:pPr>
      <w:r>
        <w:rPr/>
        <w:t>[[@Bible:Rom 13:10 ]][[13:10 &gt;&gt; Rom 13:10]] {{field-on:Bible}} Любовта не прави зло ближнему; следователно любовта е изпълнение на закона. {{field-off:Bible}}</w:t>
      </w:r>
    </w:p>
    <w:p>
      <w:pPr>
        <w:pStyle w:val="Normal"/>
        <w:rPr/>
      </w:pPr>
      <w:r>
        <w:rPr/>
        <w:t>[[@Bible:Rom 13:11 ]][[13:11 &gt;&gt; Rom 13:11]] {{field-on:Bible}} И то като знаем времето; защото часът вече настана да се събудим от сън, защото е по-близу нам спасението сега отколкото когато повервахме. {{field-off:Bible}}</w:t>
      </w:r>
    </w:p>
    <w:p>
      <w:pPr>
        <w:pStyle w:val="Normal"/>
        <w:rPr/>
      </w:pPr>
      <w:r>
        <w:rPr/>
        <w:t>[[@Bible:Rom 13:12 ]][[13:12 &gt;&gt; Rom 13:12]] {{field-on:Bible}} Нощта премина, а денът наближи; и тъй, нека отхвърлим работите на тъмнината, и да се облечем с оръжието на виделината. {{field-off:Bible}}</w:t>
      </w:r>
    </w:p>
    <w:p>
      <w:pPr>
        <w:pStyle w:val="Normal"/>
        <w:rPr/>
      </w:pPr>
      <w:r>
        <w:rPr/>
        <w:t>[[@Bible:Rom 13:13 ]][[13:13 &gt;&gt; Rom 13:13]] {{field-on:Bible}} Както в ден да ходим благопристойно; не по кощунства и пиянства, не по курварство и похотливост, не по крамоли и зависти; {{field-off:Bible}}</w:t>
      </w:r>
    </w:p>
    <w:p>
      <w:pPr>
        <w:pStyle w:val="Normal"/>
        <w:rPr/>
      </w:pPr>
      <w:r>
        <w:rPr/>
        <w:t>[[@Bible:Rom 13:14 ]][[13:14 &gt;&gt; Rom 13:14]] {{field-on:Bible}} но облечете се с Господа Исуса Христа, и не промишлявайте за плътта в похотите й. {{field-off:Bible}}</w:t>
      </w:r>
    </w:p>
    <w:p>
      <w:pPr>
        <w:pStyle w:val="Heading2"/>
        <w:rPr/>
      </w:pPr>
      <w:r>
        <w:rPr/>
        <w:t>Глава 14</w:t>
      </w:r>
    </w:p>
    <w:p>
      <w:pPr>
        <w:pStyle w:val="Normal"/>
        <w:rPr/>
      </w:pPr>
      <w:r>
        <w:rPr/>
        <w:t>[[@Bible:Rom 14:1 ]][[14:1 &gt;&gt; Rom 14:1]] {{field-on:Bible}} Слабия във верата приимайте, не с препиране за мненията. {{field-off:Bible}}</w:t>
      </w:r>
    </w:p>
    <w:p>
      <w:pPr>
        <w:pStyle w:val="Normal"/>
        <w:rPr/>
      </w:pPr>
      <w:r>
        <w:rPr/>
        <w:t>[[@Bible:Rom 14:2 ]][[14:2 &gt;&gt; Rom 14:2]] {{field-on:Bible}} Защото един верва че може всекакво да яде; а който е слаб във верата зеле яде. {{field-off:Bible}}</w:t>
      </w:r>
    </w:p>
    <w:p>
      <w:pPr>
        <w:pStyle w:val="Normal"/>
        <w:rPr/>
      </w:pPr>
      <w:r>
        <w:rPr/>
        <w:t>[[@Bible:Rom 14:3 ]][[14:3 &gt;&gt; Rom 14:3]] {{field-on:Bible}} Който яде да не презира тогоз който не яде; и който не яде да не осъжда тогоз който яде; защото Бог го е приел. {{field-off:Bible}}</w:t>
      </w:r>
    </w:p>
    <w:p>
      <w:pPr>
        <w:pStyle w:val="Normal"/>
        <w:rPr/>
      </w:pPr>
      <w:r>
        <w:rPr/>
        <w:t>[[@Bible:Rom 14:4 ]][[14:4 &gt;&gt; Rom 14:4]] {{field-on:Bible}} Ти кой си що съдиш чужд слуга? Пред своя си Господар стои или пада; но ще стои, защото Бог е силен да го направи да стои. {{field-off:Bible}}</w:t>
      </w:r>
    </w:p>
    <w:p>
      <w:pPr>
        <w:pStyle w:val="Normal"/>
        <w:rPr/>
      </w:pPr>
      <w:r>
        <w:rPr/>
        <w:t>[[@Bible:Rom 14:5 ]][[14:5 &gt;&gt; Rom 14:5]] {{field-on:Bible}} Некой си има един ден за по-свет от друг ден, а други има всеки ден еднакъв. Всеки по своя си ум да бъде удостоверен. {{field-off:Bible}}</w:t>
      </w:r>
    </w:p>
    <w:p>
      <w:pPr>
        <w:pStyle w:val="Normal"/>
        <w:rPr/>
      </w:pPr>
      <w:r>
        <w:rPr/>
        <w:t>[[@Bible:Rom 14:6 ]][[14:6 &gt;&gt; Rom 14:6]] {{field-on:Bible}} Който различава деня, различава го за Господа; и който не различава деня, за Господа го не различава. Който яде, за Господа яде, защото благодари Богу; и който не яде, за Господа не яде, и благодари Бога. {{field-off:Bible}}</w:t>
      </w:r>
    </w:p>
    <w:p>
      <w:pPr>
        <w:pStyle w:val="Normal"/>
        <w:rPr/>
      </w:pPr>
      <w:r>
        <w:rPr/>
        <w:t>[[@Bible:Rom 14:7 ]][[14:7 &gt;&gt; Rom 14:7]] {{field-on:Bible}} Защото никой от нас не живее за себе си, и никой не умира за себе си. {{field-off:Bible}}</w:t>
      </w:r>
    </w:p>
    <w:p>
      <w:pPr>
        <w:pStyle w:val="Normal"/>
        <w:rPr/>
      </w:pPr>
      <w:r>
        <w:rPr/>
        <w:t>[[@Bible:Rom 14:8 ]][[14:8 &gt;&gt; Rom 14:8]] {{field-on:Bible}} Понеже и ако живеем, за Господа живеем, и ако умираме, за Господа умираме; и тъй, живеем ли, умираме ли, Господни сме. {{field-off:Bible}}</w:t>
      </w:r>
    </w:p>
    <w:p>
      <w:pPr>
        <w:pStyle w:val="Normal"/>
        <w:rPr/>
      </w:pPr>
      <w:r>
        <w:rPr/>
        <w:t>[[@Bible:Rom 14:9 ]][[14:9 &gt;&gt; Rom 14:9]] {{field-on:Bible}} Защото Христос за това и умре, и възкръсна, и оживе, да господствува над мъртвите и над живите. {{field-off:Bible}}</w:t>
      </w:r>
    </w:p>
    <w:p>
      <w:pPr>
        <w:pStyle w:val="Normal"/>
        <w:rPr/>
      </w:pPr>
      <w:r>
        <w:rPr/>
        <w:t>[[@Bible:Rom 14:10 ]][[14:10 &gt;&gt; Rom 14:10]] {{field-on:Bible}} А ти защо съдиш брата си? или защо и ти презираш брата си? понеже ние всинца ще предстанем на Христовото съдовище. {{field-off:Bible}}</w:t>
      </w:r>
    </w:p>
    <w:p>
      <w:pPr>
        <w:pStyle w:val="Normal"/>
        <w:rPr/>
      </w:pPr>
      <w:r>
        <w:rPr/>
        <w:t>[[@Bible:Rom 14:11 ]][[14:11 &gt;&gt; Rom 14:11]] {{field-on:Bible}} Защото е писано: "Жив съм аз, казва Господ, пред мене ще се поклони всеко колено, и всеки език Бога ще славослови." {{field-off:Bible}}</w:t>
      </w:r>
    </w:p>
    <w:p>
      <w:pPr>
        <w:pStyle w:val="Normal"/>
        <w:rPr/>
      </w:pPr>
      <w:r>
        <w:rPr/>
        <w:t>[[@Bible:Rom 14:12 ]][[14:12 &gt;&gt; Rom 14:12]] {{field-on:Bible}} И тъй, всеки от нас за себе си ще даде ответ Богу. {{field-off:Bible}}</w:t>
      </w:r>
    </w:p>
    <w:p>
      <w:pPr>
        <w:pStyle w:val="Normal"/>
        <w:rPr/>
      </w:pPr>
      <w:r>
        <w:rPr/>
        <w:t>[[@Bible:Rom 14:13 ]][[14:13 &gt;&gt; Rom 14:13]] {{field-on:Bible}} Тъй като е, да не съдим вече един другиго; но съдете повече това, да не полагате на брата си препъване или съблазън. {{field-off:Bible}}</w:t>
      </w:r>
    </w:p>
    <w:p>
      <w:pPr>
        <w:pStyle w:val="Normal"/>
        <w:rPr/>
      </w:pPr>
      <w:r>
        <w:rPr/>
        <w:t>[[@Bible:Rom 14:14 ]][[14:14 &gt;&gt; Rom 14:14]] {{field-on:Bible}} Зная и уверен съм в Господа Исуса че нищо нема от самосебе си нечисто; освен за тогоз който мисли за нещо че е нечисто, нечисто е нему. {{field-off:Bible}}</w:t>
      </w:r>
    </w:p>
    <w:p>
      <w:pPr>
        <w:pStyle w:val="Normal"/>
        <w:rPr/>
      </w:pPr>
      <w:r>
        <w:rPr/>
        <w:t>[[@Bible:Rom 14:15 ]][[14:15 &gt;&gt; Rom 14:15]] {{field-on:Bible}} Но, ако е брат ти скръбен поради яденето, ти вече не ходиш по любов. С яденето си не погубвай тогоз за когото е Христос умрел. {{field-off:Bible}}</w:t>
      </w:r>
    </w:p>
    <w:p>
      <w:pPr>
        <w:pStyle w:val="Normal"/>
        <w:rPr/>
      </w:pPr>
      <w:r>
        <w:rPr/>
        <w:t>[[@Bible:Rom 14:16 ]][[14:16 &gt;&gt; Rom 14:16]] {{field-on:Bible}} И тъй, да се не охулва вашето добро. {{field-off:Bible}}</w:t>
      </w:r>
    </w:p>
    <w:p>
      <w:pPr>
        <w:pStyle w:val="Normal"/>
        <w:rPr/>
      </w:pPr>
      <w:r>
        <w:rPr/>
        <w:t>[[@Bible:Rom 14:17 ]][[14:17 &gt;&gt; Rom 14:17]] {{field-on:Bible}} Защото царството Божие не е ядене и пиене, но правда и мир и радост в Духа Светаго. {{field-off:Bible}}</w:t>
      </w:r>
    </w:p>
    <w:p>
      <w:pPr>
        <w:pStyle w:val="Normal"/>
        <w:rPr/>
      </w:pPr>
      <w:r>
        <w:rPr/>
        <w:t>[[@Bible:Rom 14:18 ]][[14:18 &gt;&gt; Rom 14:18]] {{field-on:Bible}} Понеже който служи Христу в това угодява Богу и удобрен е от человеците. {{field-off:Bible}}</w:t>
      </w:r>
    </w:p>
    <w:p>
      <w:pPr>
        <w:pStyle w:val="Normal"/>
        <w:rPr/>
      </w:pPr>
      <w:r>
        <w:rPr/>
        <w:t>[[@Bible:Rom 14:19 ]][[14:19 &gt;&gt; Rom 14:19]] {{field-on:Bible}} И тъй, да дирим това което служи за мир и за назидание един на друг. {{field-off:Bible}}</w:t>
      </w:r>
    </w:p>
    <w:p>
      <w:pPr>
        <w:pStyle w:val="Normal"/>
        <w:rPr/>
      </w:pPr>
      <w:r>
        <w:rPr/>
        <w:t>[[@Bible:Rom 14:20 ]][[14:20 &gt;&gt; Rom 14:20]] {{field-on:Bible}} За ядене недей съсипва Божията работа. Всичко е чисто; но зло е на человека който яде със съблазън. {{field-off:Bible}}</w:t>
      </w:r>
    </w:p>
    <w:p>
      <w:pPr>
        <w:pStyle w:val="Normal"/>
        <w:rPr/>
      </w:pPr>
      <w:r>
        <w:rPr/>
        <w:t>[[@Bible:Rom 14:21 ]][[14:21 &gt;&gt; Rom 14:21]] {{field-on:Bible}} Добро е да не ядеш месо, нито да пиеш вино, нито да сториш нещо в което се препънва, или се съблазнява, или изнемощева брат ти. {{field-off:Bible}}</w:t>
      </w:r>
    </w:p>
    <w:p>
      <w:pPr>
        <w:pStyle w:val="Normal"/>
        <w:rPr/>
      </w:pPr>
      <w:r>
        <w:rPr/>
        <w:t>[[@Bible:Rom 14:22 ]][[14:22 &gt;&gt; Rom 14:22]] {{field-on:Bible}} Ти имаш вера: имай я в себе си пред Бога: блажен който не осъжда себе си в това което избира за добро. {{field-off:Bible}}</w:t>
      </w:r>
    </w:p>
    <w:p>
      <w:pPr>
        <w:pStyle w:val="Normal"/>
        <w:rPr/>
      </w:pPr>
      <w:r>
        <w:rPr/>
        <w:t>[[@Bible:Rom 14:23 ]][[14:23 &gt;&gt; Rom 14:23]] {{field-on:Bible}} Но който се съмнява, той ако яде осъжда се, защото не яде от вера; и всеко което не бива от вера грех е. {{field-off:Bible}}</w:t>
      </w:r>
    </w:p>
    <w:p>
      <w:pPr>
        <w:pStyle w:val="Heading2"/>
        <w:rPr/>
      </w:pPr>
      <w:r>
        <w:rPr/>
        <w:t>Глава 15</w:t>
      </w:r>
    </w:p>
    <w:p>
      <w:pPr>
        <w:pStyle w:val="Normal"/>
        <w:rPr/>
      </w:pPr>
      <w:r>
        <w:rPr/>
        <w:t>[[@Bible:Rom 15:1 ]][[15:1 &gt;&gt; Rom 15:1]] {{field-on:Bible}} Ние силните длъжни сме да носим слабостите на безсилните, и да не угодяваме на себе си. {{field-off:Bible}}</w:t>
      </w:r>
    </w:p>
    <w:p>
      <w:pPr>
        <w:pStyle w:val="Normal"/>
        <w:rPr/>
      </w:pPr>
      <w:r>
        <w:rPr/>
        <w:t>[[@Bible:Rom 15:2 ]][[15:2 &gt;&gt; Rom 15:2]] {{field-on:Bible}} Но всеки от нас да угодява на ближния си в доброто за назидание. {{field-off:Bible}}</w:t>
      </w:r>
    </w:p>
    <w:p>
      <w:pPr>
        <w:pStyle w:val="Normal"/>
        <w:rPr/>
      </w:pPr>
      <w:r>
        <w:rPr/>
        <w:t>[[@Bible:Rom 15:3 ]][[15:3 &gt;&gt; Rom 15:3]] {{field-on:Bible}} Понеже и Христос не угоди на себе си, но както е писано: "Укоренията на онези които те укоряват нападнаха върх мене." {{field-off:Bible}}</w:t>
      </w:r>
    </w:p>
    <w:p>
      <w:pPr>
        <w:pStyle w:val="Normal"/>
        <w:rPr/>
      </w:pPr>
      <w:r>
        <w:rPr/>
        <w:t>[[@Bible:Rom 15:4 ]][[15:4 &gt;&gt; Rom 15:4]] {{field-on:Bible}} Защото всичко що е от по-напред писано, за поучение нам е преднаписано, та чрез търпението и утешението на писанието да имаме надежда. {{field-off:Bible}}</w:t>
      </w:r>
    </w:p>
    <w:p>
      <w:pPr>
        <w:pStyle w:val="Normal"/>
        <w:rPr/>
      </w:pPr>
      <w:r>
        <w:rPr/>
        <w:t>[[@Bible:Rom 15:5 ]][[15:5 &gt;&gt; Rom 15:5]] {{field-on:Bible}} А Бог на търпението и на утешението дано ви даде единомислие помежду ви по Христа Исуса, {{field-off:Bible}}</w:t>
      </w:r>
    </w:p>
    <w:p>
      <w:pPr>
        <w:pStyle w:val="Normal"/>
        <w:rPr/>
      </w:pPr>
      <w:r>
        <w:rPr/>
        <w:t>[[@Bible:Rom 15:6 ]][[15:6 &gt;&gt; Rom 15:6]] {{field-on:Bible}} да славите единодушно с едни уста Бога и Отца на Господа нашего Исуса Христа. {{field-off:Bible}}</w:t>
      </w:r>
    </w:p>
    <w:p>
      <w:pPr>
        <w:pStyle w:val="Normal"/>
        <w:rPr/>
      </w:pPr>
      <w:r>
        <w:rPr/>
        <w:t>[[@Bible:Rom 15:7 ]][[15:7 &gt;&gt; Rom 15:7]] {{field-on:Bible}} За това, приимайте се един друг, както и Христос ни прие за слава Божия. {{field-off:Bible}}</w:t>
      </w:r>
    </w:p>
    <w:p>
      <w:pPr>
        <w:pStyle w:val="Normal"/>
        <w:rPr/>
      </w:pPr>
      <w:r>
        <w:rPr/>
        <w:t>[[@Bible:Rom 15:8 ]][[15:8 &gt;&gt; Rom 15:8]] {{field-on:Bible}} И казвам че Исус Христос стана служител на обрезването заради истината Божия за да утвърди обещанията към отците; {{field-off:Bible}}</w:t>
      </w:r>
    </w:p>
    <w:p>
      <w:pPr>
        <w:pStyle w:val="Normal"/>
        <w:rPr/>
      </w:pPr>
      <w:r>
        <w:rPr/>
        <w:t>[[@Bible:Rom 15:9 ]][[15:9 &gt;&gt; Rom 15:9]] {{field-on:Bible}} а езичниците да прославят Бога за неговата милост, както е писано: "За това ще те прославя между езичниците, и на името твое ще възпея." {{field-off:Bible}}</w:t>
      </w:r>
    </w:p>
    <w:p>
      <w:pPr>
        <w:pStyle w:val="Normal"/>
        <w:rPr/>
      </w:pPr>
      <w:r>
        <w:rPr/>
        <w:t>[[@Bible:Rom 15:10 ]][[15:10 &gt;&gt; Rom 15:10]] {{field-on:Bible}} И пак казва: "Възвеселете се, езичници, с народа негов." {{field-off:Bible}}</w:t>
      </w:r>
    </w:p>
    <w:p>
      <w:pPr>
        <w:pStyle w:val="Normal"/>
        <w:rPr/>
      </w:pPr>
      <w:r>
        <w:rPr/>
        <w:t>[[@Bible:Rom 15:11 ]][[15:11 &gt;&gt; Rom 15:11]] {{field-on:Bible}} И пак: "Хвалете Господа, вси езичници, и славословете го, вси народи." {{field-off:Bible}}</w:t>
      </w:r>
    </w:p>
    <w:p>
      <w:pPr>
        <w:pStyle w:val="Normal"/>
        <w:rPr/>
      </w:pPr>
      <w:r>
        <w:rPr/>
        <w:t>[[@Bible:Rom 15:12 ]][[15:12 &gt;&gt; Rom 15:12]] {{field-on:Bible}} И пак Исая говори: "Ще бъде корен Иесеев," и "който ще възстане да владее над езичниците; на него ще се надеят езичниците." {{field-off:Bible}}</w:t>
      </w:r>
    </w:p>
    <w:p>
      <w:pPr>
        <w:pStyle w:val="Normal"/>
        <w:rPr/>
      </w:pPr>
      <w:r>
        <w:rPr/>
        <w:t>[[@Bible:Rom 15:13 ]][[15:13 &gt;&gt; Rom 15:13]] {{field-on:Bible}} А Бог на надеждата дано ви изпълни с всека радост и мир във верването, тъй щото чрез силата на Светаго Духа да се преумножава надеждата ви. {{field-off:Bible}}</w:t>
      </w:r>
    </w:p>
    <w:p>
      <w:pPr>
        <w:pStyle w:val="Normal"/>
        <w:rPr/>
      </w:pPr>
      <w:r>
        <w:rPr/>
        <w:t>[[@Bible:Rom 15:14 ]][[15:14 &gt;&gt; Rom 15:14]] {{field-on:Bible}} И сам аз, братие мои, уверен съм за вас че и вие сте пълни с благост, изпълнени с всеко знание, и можете един друг да се наставлявате. {{field-off:Bible}}</w:t>
      </w:r>
    </w:p>
    <w:p>
      <w:pPr>
        <w:pStyle w:val="Normal"/>
        <w:rPr/>
      </w:pPr>
      <w:r>
        <w:rPr/>
        <w:t>[[@Bible:Rom 15:15 ]][[15:15 &gt;&gt; Rom 15:15]] {{field-on:Bible}} Но, братие, писах ви неколко по-дързновено като да ви напомня, заради дадената ми от Бога благодат, {{field-off:Bible}}</w:t>
      </w:r>
    </w:p>
    <w:p>
      <w:pPr>
        <w:pStyle w:val="Normal"/>
        <w:rPr/>
      </w:pPr>
      <w:r>
        <w:rPr/>
        <w:t>[[@Bible:Rom 15:16 ]][[15:16 &gt;&gt; Rom 15:16]] {{field-on:Bible}} да бъда служител Исус Христов в езичниците; и да върша свещенодействието на благовествуването Божие, за да бъде приношението на езичниците благоприятно, освещено Духом Светим. {{field-off:Bible}}</w:t>
      </w:r>
    </w:p>
    <w:p>
      <w:pPr>
        <w:pStyle w:val="Normal"/>
        <w:rPr/>
      </w:pPr>
      <w:r>
        <w:rPr/>
        <w:t>[[@Bible:Rom 15:17 ]][[15:17 &gt;&gt; Rom 15:17]] {{field-on:Bible}} И тъй, за това което се относя към Бога мога да се похваля в Христа Исуса; {{field-off:Bible}}</w:t>
      </w:r>
    </w:p>
    <w:p>
      <w:pPr>
        <w:pStyle w:val="Normal"/>
        <w:rPr/>
      </w:pPr>
      <w:r>
        <w:rPr/>
        <w:t>[[@Bible:Rom 15:18 ]][[15:18 &gt;&gt; Rom 15:18]] {{field-on:Bible}} защото не бих дръзнал да река нещо такова което не е извършил Христос чрез мене за покорение на езичниците във верата, словом и делом, {{field-off:Bible}}</w:t>
      </w:r>
    </w:p>
    <w:p>
      <w:pPr>
        <w:pStyle w:val="Normal"/>
        <w:rPr/>
      </w:pPr>
      <w:r>
        <w:rPr/>
        <w:t>[[@Bible:Rom 15:19 ]][[15:19 &gt;&gt; Rom 15:19]] {{field-on:Bible}} със силата на знамения и чудеса, със силата на Духа Божия, така що от Ерусалим и наоколо даже до Илирик изпълних с проповедта на Христовото евангелие. {{field-off:Bible}}</w:t>
      </w:r>
    </w:p>
    <w:p>
      <w:pPr>
        <w:pStyle w:val="Normal"/>
        <w:rPr/>
      </w:pPr>
      <w:r>
        <w:rPr/>
        <w:t>[[@Bible:Rom 15:20 ]][[15:20 &gt;&gt; Rom 15:20]] {{field-on:Bible}} И така постарах се да проповедам евангелието, не там дето беше известно името Христово, за да не зида на чуждо основание; {{field-off:Bible}}</w:t>
      </w:r>
    </w:p>
    <w:p>
      <w:pPr>
        <w:pStyle w:val="Normal"/>
        <w:rPr/>
      </w:pPr>
      <w:r>
        <w:rPr/>
        <w:t>[[@Bible:Rom 15:21 ]][[15:21 &gt;&gt; Rom 15:21]] {{field-on:Bible}} но, както е писано: "Онези на които не се е възвестило за него ще видят; и онези които не са чули ще разумеят." {{field-off:Bible}}</w:t>
      </w:r>
    </w:p>
    <w:p>
      <w:pPr>
        <w:pStyle w:val="Normal"/>
        <w:rPr/>
      </w:pPr>
      <w:r>
        <w:rPr/>
        <w:t>[[@Bible:Rom 15:22 ]][[15:22 &gt;&gt; Rom 15:22]] {{field-on:Bible}} Това ме е и възпирало много пъти та не съм дошел при вас. {{field-off:Bible}}</w:t>
      </w:r>
    </w:p>
    <w:p>
      <w:pPr>
        <w:pStyle w:val="Normal"/>
        <w:rPr/>
      </w:pPr>
      <w:r>
        <w:rPr/>
        <w:t>[[@Bible:Rom 15:23 ]][[15:23 &gt;&gt; Rom 15:23]] {{field-on:Bible}} Но сега като немам вече место по тези страни, и от много години насам като желая да дойда при вас, {{field-off:Bible}}</w:t>
      </w:r>
    </w:p>
    <w:p>
      <w:pPr>
        <w:pStyle w:val="Normal"/>
        <w:rPr/>
      </w:pPr>
      <w:r>
        <w:rPr/>
        <w:t>[[@Bible:Rom 15:24 ]][[15:24 &gt;&gt; Rom 15:24]] {{field-on:Bible}} на отхождание в Испания ще дойда при вас; защото се надея на минуване да ви видя, и вие да ме изпроводите до там след като ви се наситя колкогоде. {{field-off:Bible}}</w:t>
      </w:r>
    </w:p>
    <w:p>
      <w:pPr>
        <w:pStyle w:val="Normal"/>
        <w:rPr/>
      </w:pPr>
      <w:r>
        <w:rPr/>
        <w:t>[[@Bible:Rom 15:25 ]][[15:25 &gt;&gt; Rom 15:25]] {{field-on:Bible}} А сега отхождам в Ерусалим да послужа на светиите. {{field-off:Bible}}</w:t>
      </w:r>
    </w:p>
    <w:p>
      <w:pPr>
        <w:pStyle w:val="Normal"/>
        <w:rPr/>
      </w:pPr>
      <w:r>
        <w:rPr/>
        <w:t>[[@Bible:Rom 15:26 ]][[15:26 &gt;&gt; Rom 15:26]] {{field-on:Bible}} Защото благоволиха Македония и Ахаия да сторят некоя помощ на бедните между светиите в Ерусалим. {{field-off:Bible}}</w:t>
      </w:r>
    </w:p>
    <w:p>
      <w:pPr>
        <w:pStyle w:val="Normal"/>
        <w:rPr/>
      </w:pPr>
      <w:r>
        <w:rPr/>
        <w:t>[[@Bible:Rom 15:27 ]][[15:27 &gt;&gt; Rom 15:27]] {{field-on:Bible}} Благоволиха наистина, и длъжни им са; защото ако езичниците станаха участници тем във духовните неща, длъжни са да им послужат и в телесните. {{field-off:Bible}}</w:t>
      </w:r>
    </w:p>
    <w:p>
      <w:pPr>
        <w:pStyle w:val="Normal"/>
        <w:rPr/>
      </w:pPr>
      <w:r>
        <w:rPr/>
        <w:t>[[@Bible:Rom 15:28 ]][[15:28 &gt;&gt; Rom 15:28]] {{field-on:Bible}} И тъй, като извърша това, и като им превруча този плод, ще мина през вашите места за Испания. {{field-off:Bible}}</w:t>
      </w:r>
    </w:p>
    <w:p>
      <w:pPr>
        <w:pStyle w:val="Normal"/>
        <w:rPr/>
      </w:pPr>
      <w:r>
        <w:rPr/>
        <w:t>[[@Bible:Rom 15:29 ]][[15:29 &gt;&gt; Rom 15:29]] {{field-on:Bible}} И знам че кога дойда при вас ще дойда с изобилно благословение от Христовото благовествуване. {{field-off:Bible}}</w:t>
      </w:r>
    </w:p>
    <w:p>
      <w:pPr>
        <w:pStyle w:val="Normal"/>
        <w:rPr/>
      </w:pPr>
      <w:r>
        <w:rPr/>
        <w:t>[[@Bible:Rom 15:30 ]][[15:30 &gt;&gt; Rom 15:30]] {{field-on:Bible}} А при това моля ви се, братие, за Господа нашего Исуса Христа, и за любовта на Духа, да се потрудите с мене заедно в молитвите си към Бога за мене, {{field-off:Bible}}</w:t>
      </w:r>
    </w:p>
    <w:p>
      <w:pPr>
        <w:pStyle w:val="Normal"/>
        <w:rPr/>
      </w:pPr>
      <w:r>
        <w:rPr/>
        <w:t>[[@Bible:Rom 15:31 ]][[15:31 &gt;&gt; Rom 15:31]] {{field-on:Bible}} да се избавя от противниците на верата в Юдея, и да бъде благоприятна на светиите моята в Ерусалим услуга, {{field-off:Bible}}</w:t>
      </w:r>
    </w:p>
    <w:p>
      <w:pPr>
        <w:pStyle w:val="Normal"/>
        <w:rPr/>
      </w:pPr>
      <w:r>
        <w:rPr/>
        <w:t>[[@Bible:Rom 15:32 ]][[15:32 &gt;&gt; Rom 15:32]] {{field-on:Bible}} и да дойда радостен с волята Божия до вас, и да си почина с вас. {{field-off:Bible}}</w:t>
      </w:r>
    </w:p>
    <w:p>
      <w:pPr>
        <w:pStyle w:val="Normal"/>
        <w:rPr/>
      </w:pPr>
      <w:r>
        <w:rPr/>
        <w:t>[[@Bible:Rom 15:33 ]][[15:33 &gt;&gt; Rom 15:33]] {{field-on:Bible}} А Бог на мира да бъде с всички вас. Амин. {{field-off:Bible}}</w:t>
      </w:r>
    </w:p>
    <w:p>
      <w:pPr>
        <w:pStyle w:val="Heading2"/>
        <w:rPr/>
      </w:pPr>
      <w:r>
        <w:rPr/>
        <w:t>Глава 16</w:t>
      </w:r>
    </w:p>
    <w:p>
      <w:pPr>
        <w:pStyle w:val="Normal"/>
        <w:rPr/>
      </w:pPr>
      <w:r>
        <w:rPr/>
        <w:t>[[@Bible:Rom 16:1 ]][[16:1 &gt;&gt; Rom 16:1]] {{field-on:Bible}} Препоръчвам ви Фива сестрата наша, която е служителница на църквата в Кенхрея; {{field-off:Bible}}</w:t>
      </w:r>
    </w:p>
    <w:p>
      <w:pPr>
        <w:pStyle w:val="Normal"/>
        <w:rPr/>
      </w:pPr>
      <w:r>
        <w:rPr/>
        <w:t>[[@Bible:Rom 16:2 ]][[16:2 &gt;&gt; Rom 16:2]] {{field-on:Bible}} да я приимете в Господа както е прилично на светиите, и да й пристоите за каквото би да й потребва от вас; защото и тя е на мнозина пристоявала, и на самаго мене. {{field-off:Bible}}</w:t>
      </w:r>
    </w:p>
    <w:p>
      <w:pPr>
        <w:pStyle w:val="Normal"/>
        <w:rPr/>
      </w:pPr>
      <w:r>
        <w:rPr/>
        <w:t>[[@Bible:Rom 16:3 ]][[16:3 &gt;&gt; Rom 16:3]] {{field-on:Bible}} Поздравете Прискила и Акила моите в Христа Исуса сътрудници, {{field-off:Bible}}</w:t>
      </w:r>
    </w:p>
    <w:p>
      <w:pPr>
        <w:pStyle w:val="Normal"/>
        <w:rPr/>
      </w:pPr>
      <w:r>
        <w:rPr/>
        <w:t>[[@Bible:Rom 16:4 ]][[16:4 &gt;&gt; Rom 16:4]] {{field-on:Bible}} (които си положиха шиите под нож за моя живот, на които не съм само аз що благодаря, но и всичките църкви между езичниците,) и домашната им църква. {{field-off:Bible}}</w:t>
      </w:r>
    </w:p>
    <w:p>
      <w:pPr>
        <w:pStyle w:val="Normal"/>
        <w:rPr/>
      </w:pPr>
      <w:r>
        <w:rPr/>
        <w:t>[[@Bible:Rom 16:5 ]][[16:5 &gt;&gt; Rom 16:5]] {{field-on:Bible}} Поздравете възлюбленаго ми Епенета, който е начатък на Ахаия в Христа. {{field-off:Bible}}</w:t>
      </w:r>
    </w:p>
    <w:p>
      <w:pPr>
        <w:pStyle w:val="Normal"/>
        <w:rPr/>
      </w:pPr>
      <w:r>
        <w:rPr/>
        <w:t>[[@Bible:Rom 16:6 ]][[16:6 &gt;&gt; Rom 16:6]] {{field-on:Bible}} Поздравете Мария, която се е много трудила за нас. {{field-off:Bible}}</w:t>
      </w:r>
    </w:p>
    <w:p>
      <w:pPr>
        <w:pStyle w:val="Normal"/>
        <w:rPr/>
      </w:pPr>
      <w:r>
        <w:rPr/>
        <w:t>[[@Bible:Rom 16:7 ]][[16:7 &gt;&gt; Rom 16:7]] {{field-on:Bible}} Поздравете Андроника и Юния, моите сродници и с мене съпленници, които са отлични между апостолите, които още и преди мене беха повервали в Христа. {{field-off:Bible}}</w:t>
      </w:r>
    </w:p>
    <w:p>
      <w:pPr>
        <w:pStyle w:val="Normal"/>
        <w:rPr/>
      </w:pPr>
      <w:r>
        <w:rPr/>
        <w:t>[[@Bible:Rom 16:8 ]][[16:8 &gt;&gt; Rom 16:8]] {{field-on:Bible}} Поздравете Амплия възлюбленаго ми в Господа. {{field-off:Bible}}</w:t>
      </w:r>
    </w:p>
    <w:p>
      <w:pPr>
        <w:pStyle w:val="Normal"/>
        <w:rPr/>
      </w:pPr>
      <w:r>
        <w:rPr/>
        <w:t>[[@Bible:Rom 16:9 ]][[16:9 &gt;&gt; Rom 16:9]] {{field-on:Bible}} Поздравете Урвана нашего в Христа сътрудника, и възлюбленаго ми Стахия. {{field-off:Bible}}</w:t>
      </w:r>
    </w:p>
    <w:p>
      <w:pPr>
        <w:pStyle w:val="Normal"/>
        <w:rPr/>
      </w:pPr>
      <w:r>
        <w:rPr/>
        <w:t>[[@Bible:Rom 16:10 ]][[16:10 &gt;&gt; Rom 16:10]] {{field-on:Bible}} Поздравете Апелия, познатият за верен в Христа. Поздравете които са от Аристовуловите. {{field-off:Bible}}</w:t>
      </w:r>
    </w:p>
    <w:p>
      <w:pPr>
        <w:pStyle w:val="Normal"/>
        <w:rPr/>
      </w:pPr>
      <w:r>
        <w:rPr/>
        <w:t>[[@Bible:Rom 16:11 ]][[16:11 &gt;&gt; Rom 16:11]] {{field-on:Bible}} Поздравете роднината ми Иродиона. Поздравете от Наркисовите тези които са в Господа. {{field-off:Bible}}</w:t>
      </w:r>
    </w:p>
    <w:p>
      <w:pPr>
        <w:pStyle w:val="Normal"/>
        <w:rPr/>
      </w:pPr>
      <w:r>
        <w:rPr/>
        <w:t>[[@Bible:Rom 16:12 ]][[16:12 &gt;&gt; Rom 16:12]] {{field-on:Bible}} Поздравете Трифена и Трифоса които се трудят за Господа. Поздравете любезната Персида, която се много труди за Господа. {{field-off:Bible}}</w:t>
      </w:r>
    </w:p>
    <w:p>
      <w:pPr>
        <w:pStyle w:val="Normal"/>
        <w:rPr/>
      </w:pPr>
      <w:r>
        <w:rPr/>
        <w:t>[[@Bible:Rom 16:13 ]][[16:13 &gt;&gt; Rom 16:13]] {{field-on:Bible}} Поздравете Руфа избранаго в Господа, и неговата и моята майка. {{field-off:Bible}}</w:t>
      </w:r>
    </w:p>
    <w:p>
      <w:pPr>
        <w:pStyle w:val="Normal"/>
        <w:rPr/>
      </w:pPr>
      <w:r>
        <w:rPr/>
        <w:t>[[@Bible:Rom 16:14 ]][[16:14 &gt;&gt; Rom 16:14]] {{field-on:Bible}} Поздравете Асинкрита, Флегонта, Ерма, Патрова, Ермия и братята които са с тех. {{field-off:Bible}}</w:t>
      </w:r>
    </w:p>
    <w:p>
      <w:pPr>
        <w:pStyle w:val="Normal"/>
        <w:rPr/>
      </w:pPr>
      <w:r>
        <w:rPr/>
        <w:t>[[@Bible:Rom 16:15 ]][[16:15 &gt;&gt; Rom 16:15]] {{field-on:Bible}} Поздравете Филолога и Юлия, Нирея и сестра му, и Олимпана, и всичките светии които са с тех. {{field-off:Bible}}</w:t>
      </w:r>
    </w:p>
    <w:p>
      <w:pPr>
        <w:pStyle w:val="Normal"/>
        <w:rPr/>
      </w:pPr>
      <w:r>
        <w:rPr/>
        <w:t>[[@Bible:Rom 16:16 ]][[16:16 &gt;&gt; Rom 16:16]] {{field-on:Bible}} Поздравете се един друг със свето целуване. Поздравяват ви всичките църкви Христови. {{field-off:Bible}}</w:t>
      </w:r>
    </w:p>
    <w:p>
      <w:pPr>
        <w:pStyle w:val="Normal"/>
        <w:rPr/>
      </w:pPr>
      <w:r>
        <w:rPr/>
        <w:t>[[@Bible:Rom 16:17 ]][[16:17 &gt;&gt; Rom 16:17]] {{field-on:Bible}} И моля ви се, братие, да се привардвате от тези които правят раздори и съблазни против учението което вие сте научили, и отстранявайте се от тех. {{field-off:Bible}}</w:t>
      </w:r>
    </w:p>
    <w:p>
      <w:pPr>
        <w:pStyle w:val="Normal"/>
        <w:rPr/>
      </w:pPr>
      <w:r>
        <w:rPr/>
        <w:t>[[@Bible:Rom 16:18 ]][[16:18 &gt;&gt; Rom 16:18]] {{field-on:Bible}} Защото таквизи человеци не служат Господу нашему Исусу Христу, но на своя си търбух; и със сладки и ласкателни думи прелъгват сърдцата на простодушните. {{field-off:Bible}}</w:t>
      </w:r>
    </w:p>
    <w:p>
      <w:pPr>
        <w:pStyle w:val="Normal"/>
        <w:rPr/>
      </w:pPr>
      <w:r>
        <w:rPr/>
        <w:t>[[@Bible:Rom 16:19 ]][[16:19 &gt;&gt; Rom 16:19]] {{field-on:Bible}} Защото вашето послушание е на всички известно; и тъй, колкото за вас радвам се. Искам пак да бъдете мъдри на доброто, а прости на злото. {{field-off:Bible}}</w:t>
      </w:r>
    </w:p>
    <w:p>
      <w:pPr>
        <w:pStyle w:val="Normal"/>
        <w:rPr/>
      </w:pPr>
      <w:r>
        <w:rPr/>
        <w:t>[[@Bible:Rom 16:20 ]][[16:20 &gt;&gt; Rom 16:20]] {{field-on:Bible}} А Бог на мира скоро ще строши Сатана под нозете ви. Благодатта на Господа нашего Исуса Христа да бъде с вас. Амин. {{field-off:Bible}}</w:t>
      </w:r>
    </w:p>
    <w:p>
      <w:pPr>
        <w:pStyle w:val="Normal"/>
        <w:rPr/>
      </w:pPr>
      <w:r>
        <w:rPr/>
        <w:t>[[@Bible:Rom 16:21 ]][[16:21 &gt;&gt; Rom 16:21]] {{field-on:Bible}} Поздравяват ви Тимотей сътрудникът мой, и сродниците ми Лукий, и Ясон и Сосипатър. {{field-off:Bible}}</w:t>
      </w:r>
    </w:p>
    <w:p>
      <w:pPr>
        <w:pStyle w:val="Normal"/>
        <w:rPr/>
      </w:pPr>
      <w:r>
        <w:rPr/>
        <w:t>[[@Bible:Rom 16:22 ]][[16:22 &gt;&gt; Rom 16:22]] {{field-on:Bible}} Поздравявам ви в Господа аз Тертий, който писах това писмо. {{field-off:Bible}}</w:t>
      </w:r>
    </w:p>
    <w:p>
      <w:pPr>
        <w:pStyle w:val="Normal"/>
        <w:rPr/>
      </w:pPr>
      <w:r>
        <w:rPr/>
        <w:t>[[@Bible:Rom 16:23 ]][[16:23 &gt;&gt; Rom 16:23]] {{field-on:Bible}} Поздравява ви Гаий странноприемецът мой и на всичката църква. Поздравява ви Ераст строителът градски, и брат Кварт. {{field-off:Bible}}</w:t>
      </w:r>
    </w:p>
    <w:p>
      <w:pPr>
        <w:pStyle w:val="Normal"/>
        <w:rPr/>
      </w:pPr>
      <w:r>
        <w:rPr/>
        <w:t>[[@Bible:Rom 16:24 ]][[16:24 &gt;&gt; Rom 16:24]] {{field-on:Bible}} Благодатта на Господа нашего Исуса Христа да бъде с всички вас. Амин. {{field-off:Bible}}</w:t>
      </w:r>
    </w:p>
    <w:p>
      <w:pPr>
        <w:pStyle w:val="Normal"/>
        <w:rPr/>
      </w:pPr>
      <w:r>
        <w:rPr/>
        <w:t>[[@Bible:Rom 16:25 ]][[16:25 &gt;&gt; Rom 16:25]] {{field-on:Bible}} А на тогова който може да ви утвърди по моето благовествуване и проповедта за Исуса Христа, по откровението на тайната която е била умълчана от вечни времена, {{field-off:Bible}}</w:t>
      </w:r>
    </w:p>
    <w:p>
      <w:pPr>
        <w:pStyle w:val="Normal"/>
        <w:rPr/>
      </w:pPr>
      <w:r>
        <w:rPr/>
        <w:t>[[@Bible:Rom 16:26 ]][[16:26 &gt;&gt; Rom 16:26]] {{field-on:Bible}} а сега се е явила, и чрез пророческите писания по повелението на вечнаго Бога, стана позната на всичките народи за техно покорение на верата,- {{field-off:Bible}}</w:t>
      </w:r>
    </w:p>
    <w:p>
      <w:pPr>
        <w:pStyle w:val="Normal"/>
        <w:rPr/>
      </w:pPr>
      <w:r>
        <w:rPr/>
        <w:t>[[@Bible:Rom 16:27 ]][[16:27 &gt;&gt; Rom 16:27]] {{field-on:Bible}} единому премъдрому Богу да бъде слава чрез Исуса Христа во веки. Амин. {{field-off:Bible}}</w:t>
      </w:r>
    </w:p>
    <w:p>
      <w:pPr>
        <w:pStyle w:val="Heading1"/>
        <w:rPr/>
      </w:pPr>
      <w:r>
        <w:rPr/>
        <w:t>1-о Коринтяни</w:t>
      </w:r>
    </w:p>
    <w:p>
      <w:pPr>
        <w:pStyle w:val="Heading2"/>
        <w:rPr/>
      </w:pPr>
      <w:r>
        <w:rPr/>
        <w:t>Глава 1</w:t>
      </w:r>
    </w:p>
    <w:p>
      <w:pPr>
        <w:pStyle w:val="Normal"/>
        <w:rPr/>
      </w:pPr>
      <w:r>
        <w:rPr/>
        <w:t>[[@Bible:1Co 1:1 ]][[1:1 &gt;&gt; 1Co 1:1]] {{field-on:Bible}} Павел, призван с волята Божия апостол Исус Христов, и брат Состен, {{field-off:Bible}}</w:t>
      </w:r>
    </w:p>
    <w:p>
      <w:pPr>
        <w:pStyle w:val="Normal"/>
        <w:rPr/>
      </w:pPr>
      <w:r>
        <w:rPr/>
        <w:t>[[@Bible:1Co 1:2 ]][[1:2 &gt;&gt; 1Co 1:2]] {{field-on:Bible}} на църквата Божия която е в Коринт, на освещените в Христа Исуса, на призваните светии, наедно с всичките които призовават на всеко место името на Исуса Христа Господа нашего, който е и техен и наш: {{field-off:Bible}}</w:t>
      </w:r>
    </w:p>
    <w:p>
      <w:pPr>
        <w:pStyle w:val="Normal"/>
        <w:rPr/>
      </w:pPr>
      <w:r>
        <w:rPr/>
        <w:t>[[@Bible:1Co 1:3 ]][[1:3 &gt;&gt; 1Co 1:3]] {{field-on:Bible}} Благодат да бъде вам и мир от Бога Отца нашего и Господа Исуса Христа. {{field-off:Bible}}</w:t>
      </w:r>
    </w:p>
    <w:p>
      <w:pPr>
        <w:pStyle w:val="Normal"/>
        <w:rPr/>
      </w:pPr>
      <w:r>
        <w:rPr/>
        <w:t>[[@Bible:1Co 1:4 ]][[1:4 &gt;&gt; 1Co 1:4]] {{field-on:Bible}} Благодаря Богу моему винаги за вас за Божията благодат дадената вам чрез Исуса Христа, {{field-off:Bible}}</w:t>
      </w:r>
    </w:p>
    <w:p>
      <w:pPr>
        <w:pStyle w:val="Normal"/>
        <w:rPr/>
      </w:pPr>
      <w:r>
        <w:rPr/>
        <w:t>[[@Bible:1Co 1:5 ]][[1:5 &gt;&gt; 1Co 1:5]] {{field-on:Bible}} че се обогатихте чрез Него във всичко, във всеко слово и всеко знание, {{field-off:Bible}}</w:t>
      </w:r>
    </w:p>
    <w:p>
      <w:pPr>
        <w:pStyle w:val="Normal"/>
        <w:rPr/>
      </w:pPr>
      <w:r>
        <w:rPr/>
        <w:t>[[@Bible:1Co 1:6 ]][[1:6 &gt;&gt; 1Co 1:6]] {{field-on:Bible}} както се утвърди във вас свидетелството Христово; {{field-off:Bible}}</w:t>
      </w:r>
    </w:p>
    <w:p>
      <w:pPr>
        <w:pStyle w:val="Normal"/>
        <w:rPr/>
      </w:pPr>
      <w:r>
        <w:rPr/>
        <w:t>[[@Bible:1Co 1:7 ]][[1:7 &gt;&gt; 1Co 1:7]] {{field-on:Bible}} така щото вие не оставате назад в никое дарование, като чакате откровението на Господа нашего Исуса Христа; {{field-off:Bible}}</w:t>
      </w:r>
    </w:p>
    <w:p>
      <w:pPr>
        <w:pStyle w:val="Normal"/>
        <w:rPr/>
      </w:pPr>
      <w:r>
        <w:rPr/>
        <w:t>[[@Bible:1Co 1:8 ]][[1:8 &gt;&gt; 1Co 1:8]] {{field-on:Bible}} който ще и до край да ви утвърди да бъдете неповинни в деня на Господа нашего Исуса Христа. {{field-off:Bible}}</w:t>
      </w:r>
    </w:p>
    <w:p>
      <w:pPr>
        <w:pStyle w:val="Normal"/>
        <w:rPr/>
      </w:pPr>
      <w:r>
        <w:rPr/>
        <w:t>[[@Bible:1Co 1:9 ]][[1:9 &gt;&gt; 1Co 1:9]] {{field-on:Bible}} Верен е Бог, чрез когото се призовахте в съобщение на Сина му Исуса Христа Господа нашего. {{field-off:Bible}}</w:t>
      </w:r>
    </w:p>
    <w:p>
      <w:pPr>
        <w:pStyle w:val="Normal"/>
        <w:rPr/>
      </w:pPr>
      <w:r>
        <w:rPr/>
        <w:t>[[@Bible:1Co 1:10 ]][[1:10 &gt;&gt; 1Co 1:10]] {{field-on:Bible}} Моля ви се, братие, за името на Господа нашего Исуса Христа, всинца едно да говорите, и да нема раздори между вас, но да бъдете съвършено съединени в един ум и в една мисъл. {{field-off:Bible}}</w:t>
      </w:r>
    </w:p>
    <w:p>
      <w:pPr>
        <w:pStyle w:val="Normal"/>
        <w:rPr/>
      </w:pPr>
      <w:r>
        <w:rPr/>
        <w:t>[[@Bible:1Co 1:11 ]][[1:11 &gt;&gt; 1Co 1:11]] {{field-on:Bible}} Защото от домашните Хлоини ми явиха за вас, братие мои, че помежду ви имало разпри; {{field-off:Bible}}</w:t>
      </w:r>
    </w:p>
    <w:p>
      <w:pPr>
        <w:pStyle w:val="Normal"/>
        <w:rPr/>
      </w:pPr>
      <w:r>
        <w:rPr/>
        <w:t>[[@Bible:1Co 1:12 ]][[1:12 &gt;&gt; 1Co 1:12]] {{field-on:Bible}} и това го казвам защото всеки от вас дума: Аз съм Павлов; А аз Аполосов; А аз Кифов; А пък аз Христов. {{field-off:Bible}}</w:t>
      </w:r>
    </w:p>
    <w:p>
      <w:pPr>
        <w:pStyle w:val="Normal"/>
        <w:rPr/>
      </w:pPr>
      <w:r>
        <w:rPr/>
        <w:t>[[@Bible:1Co 1:13 ]][[1:13 &gt;&gt; 1Co 1:13]] {{field-on:Bible}} Да ли Христос се е разделил? Павел ли се разпе за вас? Или в Павловото име се кръстихте? {{field-off:Bible}}</w:t>
      </w:r>
    </w:p>
    <w:p>
      <w:pPr>
        <w:pStyle w:val="Normal"/>
        <w:rPr/>
      </w:pPr>
      <w:r>
        <w:rPr/>
        <w:t>[[@Bible:1Co 1:14 ]][[1:14 &gt;&gt; 1Co 1:14]] {{field-on:Bible}} Благодаря Богу че не съм кръстил никого от вас освен Криспа и Гаия, {{field-off:Bible}}</w:t>
      </w:r>
    </w:p>
    <w:p>
      <w:pPr>
        <w:pStyle w:val="Normal"/>
        <w:rPr/>
      </w:pPr>
      <w:r>
        <w:rPr/>
        <w:t>[[@Bible:1Co 1:15 ]][[1:15 &gt;&gt; 1Co 1:15]] {{field-on:Bible}} да не би рекъл некой че съм кръстил в мое име. {{field-off:Bible}}</w:t>
      </w:r>
    </w:p>
    <w:p>
      <w:pPr>
        <w:pStyle w:val="Normal"/>
        <w:rPr/>
      </w:pPr>
      <w:r>
        <w:rPr/>
        <w:t>[[@Bible:1Co 1:16 ]][[1:16 &gt;&gt; 1Co 1:16]] {{field-on:Bible}} Кръстих още и Стефаниновия дом: освен тези не зная да ли съм кръстил другиго некого. {{field-off:Bible}}</w:t>
      </w:r>
    </w:p>
    <w:p>
      <w:pPr>
        <w:pStyle w:val="Normal"/>
        <w:rPr/>
      </w:pPr>
      <w:r>
        <w:rPr/>
        <w:t>[[@Bible:1Co 1:17 ]][[1:17 &gt;&gt; 1Co 1:17]] {{field-on:Bible}} Защото не ме е проводил Христос да кръщавам, но да проповедвам евангелието; не с премъдрост в словото, да се не осуети кръстът Христов. {{field-off:Bible}}</w:t>
      </w:r>
    </w:p>
    <w:p>
      <w:pPr>
        <w:pStyle w:val="Normal"/>
        <w:rPr/>
      </w:pPr>
      <w:r>
        <w:rPr/>
        <w:t>[[@Bible:1Co 1:18 ]][[1:18 &gt;&gt; 1Co 1:18]] {{field-on:Bible}} Защото словото за кръста на тези които погинват е безумство, а за нас които се спасяваме е сила Божия. {{field-off:Bible}}</w:t>
      </w:r>
    </w:p>
    <w:p>
      <w:pPr>
        <w:pStyle w:val="Normal"/>
        <w:rPr/>
      </w:pPr>
      <w:r>
        <w:rPr/>
        <w:t>[[@Bible:1Co 1:19 ]][[1:19 &gt;&gt; 1Co 1:19]] {{field-on:Bible}} Понеже е писано: "Ще погубя мъдростта на мъдрите, и разума на разумните ще отхвърля." {{field-off:Bible}}</w:t>
      </w:r>
    </w:p>
    <w:p>
      <w:pPr>
        <w:pStyle w:val="Normal"/>
        <w:rPr/>
      </w:pPr>
      <w:r>
        <w:rPr/>
        <w:t>[[@Bible:1Co 1:20 ]][[1:20 &gt;&gt; 1Co 1:20]] {{field-on:Bible}} Де мъдрият? де книжният? де изкусният разисквател на този век? Не обърна ли Бог в безумство мъдростта на този свет? {{field-off:Bible}}</w:t>
      </w:r>
    </w:p>
    <w:p>
      <w:pPr>
        <w:pStyle w:val="Normal"/>
        <w:rPr/>
      </w:pPr>
      <w:r>
        <w:rPr/>
        <w:t>[[@Bible:1Co 1:21 ]][[1:21 &gt;&gt; 1Co 1:21]] {{field-on:Bible}} Защото, понеже в Божията премъдрост светът с мъдростта си не позна Бога, благоволи Бог чрез безумството на проповедта да спаси верващите. {{field-off:Bible}}</w:t>
      </w:r>
    </w:p>
    <w:p>
      <w:pPr>
        <w:pStyle w:val="Normal"/>
        <w:rPr/>
      </w:pPr>
      <w:r>
        <w:rPr/>
        <w:t>[[@Bible:1Co 1:22 ]][[1:22 &gt;&gt; 1Co 1:22]] {{field-on:Bible}} Понеже Юдеите искат знамения, а Елините търсят мъдрост; {{field-off:Bible}}</w:t>
      </w:r>
    </w:p>
    <w:p>
      <w:pPr>
        <w:pStyle w:val="Normal"/>
        <w:rPr/>
      </w:pPr>
      <w:r>
        <w:rPr/>
        <w:t>[[@Bible:1Co 1:23 ]][[1:23 &gt;&gt; 1Co 1:23]] {{field-on:Bible}} а ние проповедваме Христа разпет, за Юдеите съблазън, а за Елините безумство; {{field-off:Bible}}</w:t>
      </w:r>
    </w:p>
    <w:p>
      <w:pPr>
        <w:pStyle w:val="Normal"/>
        <w:rPr/>
      </w:pPr>
      <w:r>
        <w:rPr/>
        <w:t>[[@Bible:1Co 1:24 ]][[1:24 &gt;&gt; 1Co 1:24]] {{field-on:Bible}} на самите обаче призвани, и Юдеи и Елини, Христа Божия сила и Божия премъдрост. {{field-off:Bible}}</w:t>
      </w:r>
    </w:p>
    <w:p>
      <w:pPr>
        <w:pStyle w:val="Normal"/>
        <w:rPr/>
      </w:pPr>
      <w:r>
        <w:rPr/>
        <w:t>[[@Bible:1Co 1:25 ]][[1:25 &gt;&gt; 1Co 1:25]] {{field-on:Bible}} Защото Божието безумно е по-мъдро от человеците, и Божието немощно е по-крепко от человеците. {{field-off:Bible}}</w:t>
      </w:r>
    </w:p>
    <w:p>
      <w:pPr>
        <w:pStyle w:val="Normal"/>
        <w:rPr/>
      </w:pPr>
      <w:r>
        <w:rPr/>
        <w:t>[[@Bible:1Co 1:26 ]][[1:26 &gt;&gt; 1Co 1:26]] {{field-on:Bible}} Понеже, братие, вижте вашето призвание, че измежду вас нема по плът мнозина мъдри, нито мнозина силни, нито мнозина благородни; {{field-off:Bible}}</w:t>
      </w:r>
    </w:p>
    <w:p>
      <w:pPr>
        <w:pStyle w:val="Normal"/>
        <w:rPr/>
      </w:pPr>
      <w:r>
        <w:rPr/>
        <w:t>[[@Bible:1Co 1:27 ]][[1:27 &gt;&gt; 1Co 1:27]] {{field-on:Bible}} но Бог избра безумните на света, да посрами мъдрите, избра пак Бог немощните на света да посрами силните; {{field-off:Bible}}</w:t>
      </w:r>
    </w:p>
    <w:p>
      <w:pPr>
        <w:pStyle w:val="Normal"/>
        <w:rPr/>
      </w:pPr>
      <w:r>
        <w:rPr/>
        <w:t>[[@Bible:1Co 1:28 ]][[1:28 &gt;&gt; 1Co 1:28]] {{field-on:Bible}} още и худородните на света и унищожените избра Бог, и тези които не са нищо, за да съсипе които са нещо; {{field-off:Bible}}</w:t>
      </w:r>
    </w:p>
    <w:p>
      <w:pPr>
        <w:pStyle w:val="Normal"/>
        <w:rPr/>
      </w:pPr>
      <w:r>
        <w:rPr/>
        <w:t>[[@Bible:1Co 1:29 ]][[1:29 &gt;&gt; 1Co 1:29]] {{field-on:Bible}} да се не похвали пред него ни една плът. {{field-off:Bible}}</w:t>
      </w:r>
    </w:p>
    <w:p>
      <w:pPr>
        <w:pStyle w:val="Normal"/>
        <w:rPr/>
      </w:pPr>
      <w:r>
        <w:rPr/>
        <w:t>[[@Bible:1Co 1:30 ]][[1:30 &gt;&gt; 1Co 1:30]] {{field-on:Bible}} А вие сте от него в Христа Исуса, който стана за нас от Бога мъдрост, и правда, и освещение, и изкупуване; {{field-off:Bible}}</w:t>
      </w:r>
    </w:p>
    <w:p>
      <w:pPr>
        <w:pStyle w:val="Normal"/>
        <w:rPr/>
      </w:pPr>
      <w:r>
        <w:rPr/>
        <w:t>[[@Bible:1Co 1:31 ]][[1:31 &gt;&gt; 1Co 1:31]] {{field-on:Bible}} тъй щото според както е писано: "Който се хвали, с Господа да се хвали." {{field-off:Bible}}</w:t>
      </w:r>
    </w:p>
    <w:p>
      <w:pPr>
        <w:pStyle w:val="Heading2"/>
        <w:rPr/>
      </w:pPr>
      <w:r>
        <w:rPr/>
        <w:t>Глава 2</w:t>
      </w:r>
    </w:p>
    <w:p>
      <w:pPr>
        <w:pStyle w:val="Normal"/>
        <w:rPr/>
      </w:pPr>
      <w:r>
        <w:rPr/>
        <w:t>[[@Bible:1Co 2:1 ]][[2:1 &gt;&gt; 1Co 2:1]] {{field-on:Bible}} И аз, братие, когато дойдох при вас, дойдох не с превъзходството в слово или в мъдрост да ви възвестя свидетелството Божие; {{field-off:Bible}}</w:t>
      </w:r>
    </w:p>
    <w:p>
      <w:pPr>
        <w:pStyle w:val="Normal"/>
        <w:rPr/>
      </w:pPr>
      <w:r>
        <w:rPr/>
        <w:t>[[@Bible:1Co 2:2 ]][[2:2 &gt;&gt; 1Co 2:2]] {{field-on:Bible}} защото решил бех да не зная между вас нищо друго освен Исуса Христа и него разпет. {{field-off:Bible}}</w:t>
      </w:r>
    </w:p>
    <w:p>
      <w:pPr>
        <w:pStyle w:val="Normal"/>
        <w:rPr/>
      </w:pPr>
      <w:r>
        <w:rPr/>
        <w:t>[[@Bible:1Co 2:3 ]][[2:3 &gt;&gt; 1Co 2:3]] {{field-on:Bible}} И аз при вас бех немощен, в страх и в големо треперане; {{field-off:Bible}}</w:t>
      </w:r>
    </w:p>
    <w:p>
      <w:pPr>
        <w:pStyle w:val="Normal"/>
        <w:rPr/>
      </w:pPr>
      <w:r>
        <w:rPr/>
        <w:t>[[@Bible:1Co 2:4 ]][[2:4 &gt;&gt; 1Co 2:4]] {{field-on:Bible}} и словото ми и проповедта ми не биваха с думи убедителни от человеческа мъдрост, но с доказателство от Дух и сила; {{field-off:Bible}}</w:t>
      </w:r>
    </w:p>
    <w:p>
      <w:pPr>
        <w:pStyle w:val="Normal"/>
        <w:rPr/>
      </w:pPr>
      <w:r>
        <w:rPr/>
        <w:t>[[@Bible:1Co 2:5 ]][[2:5 &gt;&gt; 1Co 2:5]] {{field-on:Bible}} за да бъде верването ви не чрез человеческа мъдрост, но чрез сила Божия. {{field-off:Bible}}</w:t>
      </w:r>
    </w:p>
    <w:p>
      <w:pPr>
        <w:pStyle w:val="Normal"/>
        <w:rPr/>
      </w:pPr>
      <w:r>
        <w:rPr/>
        <w:t>[[@Bible:1Co 2:6 ]][[2:6 &gt;&gt; 1Co 2:6]] {{field-on:Bible}} А говорим мъдрост между съвършените; но не мъдрост от този век, нито от господарите на този век, които преминават; {{field-off:Bible}}</w:t>
      </w:r>
    </w:p>
    <w:p>
      <w:pPr>
        <w:pStyle w:val="Normal"/>
        <w:rPr/>
      </w:pPr>
      <w:r>
        <w:rPr/>
        <w:t>[[@Bible:1Co 2:7 ]][[2:7 &gt;&gt; 1Co 2:7]] {{field-on:Bible}} но говорим в тайна премъдростта Божия, скритата, която Бог от преди вековете е предопределил за наша слава; {{field-off:Bible}}</w:t>
      </w:r>
    </w:p>
    <w:p>
      <w:pPr>
        <w:pStyle w:val="Normal"/>
        <w:rPr/>
      </w:pPr>
      <w:r>
        <w:rPr/>
        <w:t>[[@Bible:1Co 2:8 ]][[2:8 &gt;&gt; 1Co 2:8]] {{field-on:Bible}} която никой от господарите на този век не е познал; защото ако биха познали, не биха разпели Господа на славата, {{field-off:Bible}}</w:t>
      </w:r>
    </w:p>
    <w:p>
      <w:pPr>
        <w:pStyle w:val="Normal"/>
        <w:rPr/>
      </w:pPr>
      <w:r>
        <w:rPr/>
        <w:t>[[@Bible:1Co 2:9 ]][[2:9 &gt;&gt; 1Co 2:9]] {{field-on:Bible}} Но според както е писано: "Око не е видело, и ухо не е чуло, и на человек на сърдцето не е дохождало, това което е приготвил Бог на тези които го любят." {{field-off:Bible}}</w:t>
      </w:r>
    </w:p>
    <w:p>
      <w:pPr>
        <w:pStyle w:val="Normal"/>
        <w:rPr/>
      </w:pPr>
      <w:r>
        <w:rPr/>
        <w:t>[[@Bible:1Co 2:10 ]][[2:10 &gt;&gt; 1Co 2:10]] {{field-on:Bible}} А нам Бог откри това чрез своя Дух; понеже Духът всичко, даже и дълбините Божии, издирва. {{field-off:Bible}}</w:t>
      </w:r>
    </w:p>
    <w:p>
      <w:pPr>
        <w:pStyle w:val="Normal"/>
        <w:rPr/>
      </w:pPr>
      <w:r>
        <w:rPr/>
        <w:t>[[@Bible:1Co 2:11 ]][[2:11 &gt;&gt; 1Co 2:11]] {{field-on:Bible}} Защото кой от человеците знае человеческите неща освен духа на человека който е в него? Така и Божиите неща никой ги не знае освен Духа Божий. {{field-off:Bible}}</w:t>
      </w:r>
    </w:p>
    <w:p>
      <w:pPr>
        <w:pStyle w:val="Normal"/>
        <w:rPr/>
      </w:pPr>
      <w:r>
        <w:rPr/>
        <w:t>[[@Bible:1Co 2:12 ]][[2:12 &gt;&gt; 1Co 2:12]] {{field-on:Bible}} А ние приехме, не духа на света, но Духа който е от Бога, за да познаем това което е дарено нам от Бога; {{field-off:Bible}}</w:t>
      </w:r>
    </w:p>
    <w:p>
      <w:pPr>
        <w:pStyle w:val="Normal"/>
        <w:rPr/>
      </w:pPr>
      <w:r>
        <w:rPr/>
        <w:t>[[@Bible:1Co 2:13 ]][[2:13 &gt;&gt; 1Co 2:13]] {{field-on:Bible}} което и възвестяваме, не със словеса научени от человеческа мъдрост, но със словеса научени от Духа Светаго, като сравняваме духовно с духовно. {{field-off:Bible}}</w:t>
      </w:r>
    </w:p>
    <w:p>
      <w:pPr>
        <w:pStyle w:val="Normal"/>
        <w:rPr/>
      </w:pPr>
      <w:r>
        <w:rPr/>
        <w:t>[[@Bible:1Co 2:14 ]][[2:14 &gt;&gt; 1Co 2:14]] {{field-on:Bible}} Естественият обаче человек не побира това което е от Духа Божия; защото за него е безумие, и не може да го разумее, понеже то духовно се изпитва. {{field-off:Bible}}</w:t>
      </w:r>
    </w:p>
    <w:p>
      <w:pPr>
        <w:pStyle w:val="Normal"/>
        <w:rPr/>
      </w:pPr>
      <w:r>
        <w:rPr/>
        <w:t>[[@Bible:1Co 2:15 ]][[2:15 &gt;&gt; 1Co 2:15]] {{field-on:Bible}} Но духовният человек всеко нещо изпитва; а той от никого се не изпитва. {{field-off:Bible}}</w:t>
      </w:r>
    </w:p>
    <w:p>
      <w:pPr>
        <w:pStyle w:val="Normal"/>
        <w:rPr/>
      </w:pPr>
      <w:r>
        <w:rPr/>
        <w:t>[[@Bible:1Co 2:16 ]][[2:16 &gt;&gt; 1Co 2:16]] {{field-on:Bible}} Защото, "Кой е разумел умът Господен за да може да го настави?" А ние имаме ум Христов. {{field-off:Bible}}</w:t>
      </w:r>
    </w:p>
    <w:p>
      <w:pPr>
        <w:pStyle w:val="Heading2"/>
        <w:rPr/>
      </w:pPr>
      <w:r>
        <w:rPr/>
        <w:t>Глава 3</w:t>
      </w:r>
    </w:p>
    <w:p>
      <w:pPr>
        <w:pStyle w:val="Normal"/>
        <w:rPr/>
      </w:pPr>
      <w:r>
        <w:rPr/>
        <w:t>[[@Bible:1Co 3:1 ]][[3:1 &gt;&gt; 1Co 3:1]] {{field-on:Bible}} И аз, братие, не могох да ви говоря като на духовни, но като на плътски, и като на младенци в Христа. {{field-off:Bible}}</w:t>
      </w:r>
    </w:p>
    <w:p>
      <w:pPr>
        <w:pStyle w:val="Normal"/>
        <w:rPr/>
      </w:pPr>
      <w:r>
        <w:rPr/>
        <w:t>[[@Bible:1Co 3:2 ]][[3:2 &gt;&gt; 1Co 3:2]] {{field-on:Bible}} С млеко ви нахраних, и не с ястие; защото не можахте още да го приемете, а и сега още не можете; {{field-off:Bible}}</w:t>
      </w:r>
    </w:p>
    <w:p>
      <w:pPr>
        <w:pStyle w:val="Normal"/>
        <w:rPr/>
      </w:pPr>
      <w:r>
        <w:rPr/>
        <w:t>[[@Bible:1Co 3:3 ]][[3:3 &gt;&gt; 1Co 3:3]] {{field-on:Bible}} Понеже сте още плътски; защото, докле има помежду вас завист, разпря и разногласие, не сте ли плътски, и не постъпвате ли по человечески? {{field-off:Bible}}</w:t>
      </w:r>
    </w:p>
    <w:p>
      <w:pPr>
        <w:pStyle w:val="Normal"/>
        <w:rPr/>
      </w:pPr>
      <w:r>
        <w:rPr/>
        <w:t>[[@Bible:1Co 3:4 ]][[3:4 &gt;&gt; 1Co 3:4]] {{field-on:Bible}} Защото кога един казва: Аз съм Павлов; а друг: Аз съм Аполосов; не сте ли плътски? {{field-off:Bible}}</w:t>
      </w:r>
    </w:p>
    <w:p>
      <w:pPr>
        <w:pStyle w:val="Normal"/>
        <w:rPr/>
      </w:pPr>
      <w:r>
        <w:rPr/>
        <w:t>[[@Bible:1Co 3:5 ]][[3:5 &gt;&gt; 1Co 3:5]] {{field-on:Bible}} Кой е прочее Павел, и кой е Аполос? Не са ли служители чрез които повервахте, и то както е Господ всекому дал? {{field-off:Bible}}</w:t>
      </w:r>
    </w:p>
    <w:p>
      <w:pPr>
        <w:pStyle w:val="Normal"/>
        <w:rPr/>
      </w:pPr>
      <w:r>
        <w:rPr/>
        <w:t>[[@Bible:1Co 3:6 ]][[3:6 &gt;&gt; 1Co 3:6]] {{field-on:Bible}} Аз насадих, Аполос напои; но Бог възрасти. {{field-off:Bible}}</w:t>
      </w:r>
    </w:p>
    <w:p>
      <w:pPr>
        <w:pStyle w:val="Normal"/>
        <w:rPr/>
      </w:pPr>
      <w:r>
        <w:rPr/>
        <w:t>[[@Bible:1Co 3:7 ]][[3:7 &gt;&gt; 1Co 3:7]] {{field-on:Bible}} Тъй щото, нито който сади е нещо, нито който пои, но Бог който възрастява, {{field-off:Bible}}</w:t>
      </w:r>
    </w:p>
    <w:p>
      <w:pPr>
        <w:pStyle w:val="Normal"/>
        <w:rPr/>
      </w:pPr>
      <w:r>
        <w:rPr/>
        <w:t>[[@Bible:1Co 3:8 ]][[3:8 &gt;&gt; 1Co 3:8]] {{field-on:Bible}} А който сади и който пои едно са, и всеки според своя си труд ще приеме своята си заплата. {{field-off:Bible}}</w:t>
      </w:r>
    </w:p>
    <w:p>
      <w:pPr>
        <w:pStyle w:val="Normal"/>
        <w:rPr/>
      </w:pPr>
      <w:r>
        <w:rPr/>
        <w:t>[[@Bible:1Co 3:9 ]][[3:9 &gt;&gt; 1Co 3:9]] {{field-on:Bible}} Защото ние сме съработници на Бога; а вие сте нива Божия, Божие здание. {{field-off:Bible}}</w:t>
      </w:r>
    </w:p>
    <w:p>
      <w:pPr>
        <w:pStyle w:val="Normal"/>
        <w:rPr/>
      </w:pPr>
      <w:r>
        <w:rPr/>
        <w:t>[[@Bible:1Co 3:10 ]][[3:10 &gt;&gt; 1Co 3:10]] {{field-on:Bible}} Аз, според дадената ми от Бога благодат, като изкусен домозидател основание положих; а друг на него зиде. Но всеки да гледа как зиде на него. {{field-off:Bible}}</w:t>
      </w:r>
    </w:p>
    <w:p>
      <w:pPr>
        <w:pStyle w:val="Normal"/>
        <w:rPr/>
      </w:pPr>
      <w:r>
        <w:rPr/>
        <w:t>[[@Bible:1Co 3:11 ]][[3:11 &gt;&gt; 1Co 3:11]] {{field-on:Bible}} Защото никой не може да положи друго основание освен положеното, което е Исус Христос. {{field-off:Bible}}</w:t>
      </w:r>
    </w:p>
    <w:p>
      <w:pPr>
        <w:pStyle w:val="Normal"/>
        <w:rPr/>
      </w:pPr>
      <w:r>
        <w:rPr/>
        <w:t>[[@Bible:1Co 3:12 ]][[3:12 &gt;&gt; 1Co 3:12]] {{field-on:Bible}} И на това основание отгоре ако зиде некой злато, сребро, драгоценни камене, дърве, сено, слама, {{field-off:Bible}}</w:t>
      </w:r>
    </w:p>
    <w:p>
      <w:pPr>
        <w:pStyle w:val="Normal"/>
        <w:rPr/>
      </w:pPr>
      <w:r>
        <w:rPr/>
        <w:t>[[@Bible:1Co 3:13 ]][[3:13 &gt;&gt; 1Co 3:13]] {{field-on:Bible}} всекиму работата ще стане явна; защото денят ще я покаже, понеже с огън се открива; и огънът ще изпита всекиму каква е работата. {{field-off:Bible}}</w:t>
      </w:r>
    </w:p>
    <w:p>
      <w:pPr>
        <w:pStyle w:val="Normal"/>
        <w:rPr/>
      </w:pPr>
      <w:r>
        <w:rPr/>
        <w:t>[[@Bible:1Co 3:14 ]][[3:14 &gt;&gt; 1Co 3:14]] {{field-on:Bible}} На когото работата която е зидал устои, той ще вземе заплата. {{field-off:Bible}}</w:t>
      </w:r>
    </w:p>
    <w:p>
      <w:pPr>
        <w:pStyle w:val="Normal"/>
        <w:rPr/>
      </w:pPr>
      <w:r>
        <w:rPr/>
        <w:t>[[@Bible:1Co 3:15 ]][[3:15 &gt;&gt; 1Co 3:15]] {{field-on:Bible}} А на когото работата изгори, ще се отщети; а сам той ще се избави, но тъй като из огън. {{field-off:Bible}}</w:t>
      </w:r>
    </w:p>
    <w:p>
      <w:pPr>
        <w:pStyle w:val="Normal"/>
        <w:rPr/>
      </w:pPr>
      <w:r>
        <w:rPr/>
        <w:t>[[@Bible:1Co 3:16 ]][[3:16 &gt;&gt; 1Co 3:16]] {{field-on:Bible}} Не знаете ли че сте храм Божий, и Дух Божий живее във вас? {{field-off:Bible}}</w:t>
      </w:r>
    </w:p>
    <w:p>
      <w:pPr>
        <w:pStyle w:val="Normal"/>
        <w:rPr/>
      </w:pPr>
      <w:r>
        <w:rPr/>
        <w:t>[[@Bible:1Co 3:17 ]][[3:17 &gt;&gt; 1Co 3:17]] {{field-on:Bible}} Ако развали некой Божия храм, него ще Бог да развали, защото храмът Божий е свет, който храм сте вие. {{field-off:Bible}}</w:t>
      </w:r>
    </w:p>
    <w:p>
      <w:pPr>
        <w:pStyle w:val="Normal"/>
        <w:rPr/>
      </w:pPr>
      <w:r>
        <w:rPr/>
        <w:t>[[@Bible:1Co 3:18 ]][[3:18 &gt;&gt; 1Co 3:18]] {{field-on:Bible}} Никой да се не лъже; ако некой отпомежду ви мисли че е мъдър на този свет, да стане безумен, за да бъде мъдър. {{field-off:Bible}}</w:t>
      </w:r>
    </w:p>
    <w:p>
      <w:pPr>
        <w:pStyle w:val="Normal"/>
        <w:rPr/>
      </w:pPr>
      <w:r>
        <w:rPr/>
        <w:t>[[@Bible:1Co 3:19 ]][[3:19 &gt;&gt; 1Co 3:19]] {{field-on:Bible}} Защото мъдростта на този свет е безумие пред Бога; понеже е писано: "Улавя мъдрите в пронирството им;" {{field-off:Bible}}</w:t>
      </w:r>
    </w:p>
    <w:p>
      <w:pPr>
        <w:pStyle w:val="Normal"/>
        <w:rPr/>
      </w:pPr>
      <w:r>
        <w:rPr/>
        <w:t>[[@Bible:1Co 3:20 ]][[3:20 &gt;&gt; 1Co 3:20]] {{field-on:Bible}} и пак: "Господ знае помишленията на мъдрите че са суетни." {{field-off:Bible}}</w:t>
      </w:r>
    </w:p>
    <w:p>
      <w:pPr>
        <w:pStyle w:val="Normal"/>
        <w:rPr/>
      </w:pPr>
      <w:r>
        <w:rPr/>
        <w:t>[[@Bible:1Co 3:21 ]][[3:21 &gt;&gt; 1Co 3:21]] {{field-on:Bible}} И тъй, никой да се не хвали с человеците; защото всичко е ваше; {{field-off:Bible}}</w:t>
      </w:r>
    </w:p>
    <w:p>
      <w:pPr>
        <w:pStyle w:val="Normal"/>
        <w:rPr/>
      </w:pPr>
      <w:r>
        <w:rPr/>
        <w:t>[[@Bible:1Co 3:22 ]][[3:22 &gt;&gt; 1Co 3:22]] {{field-on:Bible}} Павел ли, или Аполос, или Кифа, или свет, или живот, или смърт, или сегашното, или бъдещото; всичко е ваше; {{field-off:Bible}}</w:t>
      </w:r>
    </w:p>
    <w:p>
      <w:pPr>
        <w:pStyle w:val="Normal"/>
        <w:rPr/>
      </w:pPr>
      <w:r>
        <w:rPr/>
        <w:t>[[@Bible:1Co 3:23 ]][[3:23 &gt;&gt; 1Co 3:23]] {{field-on:Bible}} и вие Христови, а Христос Божий. {{field-off:Bible}}</w:t>
      </w:r>
    </w:p>
    <w:p>
      <w:pPr>
        <w:pStyle w:val="Heading2"/>
        <w:rPr/>
      </w:pPr>
      <w:r>
        <w:rPr/>
        <w:t>Глава 4</w:t>
      </w:r>
    </w:p>
    <w:p>
      <w:pPr>
        <w:pStyle w:val="Normal"/>
        <w:rPr/>
      </w:pPr>
      <w:r>
        <w:rPr/>
        <w:t>[[@Bible:1Co 4:1 ]][[4:1 &gt;&gt; 1Co 4:1]] {{field-on:Bible}} Всеки человек така да ни има като служители Христови и строители на Божиите тайни. {{field-off:Bible}}</w:t>
      </w:r>
    </w:p>
    <w:p>
      <w:pPr>
        <w:pStyle w:val="Normal"/>
        <w:rPr/>
      </w:pPr>
      <w:r>
        <w:rPr/>
        <w:t>[[@Bible:1Co 4:2 ]][[4:2 &gt;&gt; 1Co 4:2]] {{field-on:Bible}} А това което се иска от строителите е всеки да се намери верен. {{field-off:Bible}}</w:t>
      </w:r>
    </w:p>
    <w:p>
      <w:pPr>
        <w:pStyle w:val="Normal"/>
        <w:rPr/>
      </w:pPr>
      <w:r>
        <w:rPr/>
        <w:t>[[@Bible:1Co 4:3 ]][[4:3 &gt;&gt; 1Co 4:3]] {{field-on:Bible}} А за мене е твърде малко нещо да бъда от вас или от человеческа съдба съден; но нито аз сам себе си съдя. {{field-off:Bible}}</w:t>
      </w:r>
    </w:p>
    <w:p>
      <w:pPr>
        <w:pStyle w:val="Normal"/>
        <w:rPr/>
      </w:pPr>
      <w:r>
        <w:rPr/>
        <w:t>[[@Bible:1Co 4:4 ]][[4:4 &gt;&gt; 1Co 4:4]] {{field-on:Bible}} Защото съвестта ми в нищо не ме изобличава; но с това не съм оправдан, а Господ е който ще ме съди. {{field-off:Bible}}</w:t>
      </w:r>
    </w:p>
    <w:p>
      <w:pPr>
        <w:pStyle w:val="Normal"/>
        <w:rPr/>
      </w:pPr>
      <w:r>
        <w:rPr/>
        <w:t>[[@Bible:1Co 4:5 ]][[4:5 &gt;&gt; 1Co 4:5]] {{field-on:Bible}} За това, нищо недейте съди преди време, докле да дойде Господ който ще и да извади на видело скритото в тъмнината, и ще изяви сърдечните намерения; и тогаз ще бъде всекиму похвала от Бога. {{field-off:Bible}}</w:t>
      </w:r>
    </w:p>
    <w:p>
      <w:pPr>
        <w:pStyle w:val="Normal"/>
        <w:rPr/>
      </w:pPr>
      <w:r>
        <w:rPr/>
        <w:t>[[@Bible:1Co 4:6 ]][[4:6 &gt;&gt; 1Co 4:6]] {{field-on:Bible}} И това, братие, загатнаха върх себе си и върх Аполоса заради вас, да се научите от нас да не мъдрувате повече от писаното, да се не превъзнося некой от вас за едного против другиго. {{field-off:Bible}}</w:t>
      </w:r>
    </w:p>
    <w:p>
      <w:pPr>
        <w:pStyle w:val="Normal"/>
        <w:rPr/>
      </w:pPr>
      <w:r>
        <w:rPr/>
        <w:t>[[@Bible:1Co 4:7 ]][[4:7 &gt;&gt; 1Co 4:7]] {{field-on:Bible}} Защото кой те предпочита от другиго? и що имаш което да не си приел? Ако ли си приел, защо се хвалиш като че не си приел? {{field-off:Bible}}</w:t>
      </w:r>
    </w:p>
    <w:p>
      <w:pPr>
        <w:pStyle w:val="Normal"/>
        <w:rPr/>
      </w:pPr>
      <w:r>
        <w:rPr/>
        <w:t>[[@Bible:1Co 4:8 ]][[4:8 &gt;&gt; 1Co 4:8]] {{field-on:Bible}} Сити сте вече, обогатихте се вече, въцарихте се без нас; и дано да царувате, та да бихме и ние с вас наедно царували. {{field-off:Bible}}</w:t>
      </w:r>
    </w:p>
    <w:p>
      <w:pPr>
        <w:pStyle w:val="Normal"/>
        <w:rPr/>
      </w:pPr>
      <w:r>
        <w:rPr/>
        <w:t>[[@Bible:1Co 4:9 ]][[4:9 &gt;&gt; 1Co 4:9]] {{field-on:Bible}} Защото ми се струва че Бог показа нас апостолите най-последни като осъдени на смърт; защото позор станахме на света, и на ангели, и на человеци: {{field-off:Bible}}</w:t>
      </w:r>
    </w:p>
    <w:p>
      <w:pPr>
        <w:pStyle w:val="Normal"/>
        <w:rPr/>
      </w:pPr>
      <w:r>
        <w:rPr/>
        <w:t>[[@Bible:1Co 4:10 ]][[4:10 &gt;&gt; 1Co 4:10]] {{field-on:Bible}} ние безумни заради Христа, а вие разумни в Христа; ние немощни, а вие крепки, вие славни, а ние безчестни. {{field-off:Bible}}</w:t>
      </w:r>
    </w:p>
    <w:p>
      <w:pPr>
        <w:pStyle w:val="Normal"/>
        <w:rPr/>
      </w:pPr>
      <w:r>
        <w:rPr/>
        <w:t>[[@Bible:1Co 4:11 ]][[4:11 &gt;&gt; 1Co 4:11]] {{field-on:Bible}} До този час и гладуваме, и жадуваме, и голи сме, и сме биени, и скитаме се, {{field-off:Bible}}</w:t>
      </w:r>
    </w:p>
    <w:p>
      <w:pPr>
        <w:pStyle w:val="Normal"/>
        <w:rPr/>
      </w:pPr>
      <w:r>
        <w:rPr/>
        <w:t>[[@Bible:1Co 4:12 ]][[4:12 &gt;&gt; 1Co 4:12]] {{field-on:Bible}} и трудим се та работим с ръцете си; като ни укоряват, благославяме; като ни гонят, търпим; {{field-off:Bible}}</w:t>
      </w:r>
    </w:p>
    <w:p>
      <w:pPr>
        <w:pStyle w:val="Normal"/>
        <w:rPr/>
      </w:pPr>
      <w:r>
        <w:rPr/>
        <w:t>[[@Bible:1Co 4:13 ]][[4:13 &gt;&gt; 1Co 4:13]] {{field-on:Bible}} като ни хулят, молим се; станахме като измет на света, смет на всичките до днес. {{field-off:Bible}}</w:t>
      </w:r>
    </w:p>
    <w:p>
      <w:pPr>
        <w:pStyle w:val="Normal"/>
        <w:rPr/>
      </w:pPr>
      <w:r>
        <w:rPr/>
        <w:t>[[@Bible:1Co 4:14 ]][[4:14 &gt;&gt; 1Co 4:14]] {{field-on:Bible}} Не пиша това за посрамване на вас, но като любезни мои чада вразумявам ви. {{field-off:Bible}}</w:t>
      </w:r>
    </w:p>
    <w:p>
      <w:pPr>
        <w:pStyle w:val="Normal"/>
        <w:rPr/>
      </w:pPr>
      <w:r>
        <w:rPr/>
        <w:t>[[@Bible:1Co 4:15 ]][[4:15 &gt;&gt; 1Co 4:15]] {{field-on:Bible}} Защото ако имате хиляди наставници в Христа, но мнозина отци немате; понеже аз ви родих в Христа Исуса чрез благовествуването. {{field-off:Bible}}</w:t>
      </w:r>
    </w:p>
    <w:p>
      <w:pPr>
        <w:pStyle w:val="Normal"/>
        <w:rPr/>
      </w:pPr>
      <w:r>
        <w:rPr/>
        <w:t>[[@Bible:1Co 4:16 ]][[4:16 &gt;&gt; 1Co 4:16]] {{field-on:Bible}} И тъй, моля ви се, бъдете подражатели на мене. {{field-off:Bible}}</w:t>
      </w:r>
    </w:p>
    <w:p>
      <w:pPr>
        <w:pStyle w:val="Normal"/>
        <w:rPr/>
      </w:pPr>
      <w:r>
        <w:rPr/>
        <w:t>[[@Bible:1Co 4:17 ]][[4:17 &gt;&gt; 1Co 4:17]] {{field-on:Bible}} За туй ви проводих Тимотея, който ми е любезно и верно в Господа чадо, който ще ви напомни моите в Христа пътища, както поучавам на всекъде във всека църква. {{field-off:Bible}}</w:t>
      </w:r>
    </w:p>
    <w:p>
      <w:pPr>
        <w:pStyle w:val="Normal"/>
        <w:rPr/>
      </w:pPr>
      <w:r>
        <w:rPr/>
        <w:t>[[@Bible:1Co 4:18 ]][[4:18 &gt;&gt; 1Co 4:18]] {{field-on:Bible}} Но некои си се възгордеха като че немаше да дойда аз при вас; {{field-off:Bible}}</w:t>
      </w:r>
    </w:p>
    <w:p>
      <w:pPr>
        <w:pStyle w:val="Normal"/>
        <w:rPr/>
      </w:pPr>
      <w:r>
        <w:rPr/>
        <w:t>[[@Bible:1Co 4:19 ]][[4:19 &gt;&gt; 1Co 4:19]] {{field-on:Bible}} но ако ще Господ аз скоро ще дойда при вас, и ще позная, не словото, но силата на тези що са се възгордели. {{field-off:Bible}}</w:t>
      </w:r>
    </w:p>
    <w:p>
      <w:pPr>
        <w:pStyle w:val="Normal"/>
        <w:rPr/>
      </w:pPr>
      <w:r>
        <w:rPr/>
        <w:t>[[@Bible:1Co 4:20 ]][[4:20 &gt;&gt; 1Co 4:20]] {{field-on:Bible}} Защото царството Божие не е в слово, но в сила. {{field-off:Bible}}</w:t>
      </w:r>
    </w:p>
    <w:p>
      <w:pPr>
        <w:pStyle w:val="Normal"/>
        <w:rPr/>
      </w:pPr>
      <w:r>
        <w:rPr/>
        <w:t>[[@Bible:1Co 4:21 ]][[4:21 &gt;&gt; 1Co 4:21]] {{field-on:Bible}} Що искате? С тояга ли да дойда при вас? или с любов и кротък дух? {{field-off:Bible}}</w:t>
      </w:r>
    </w:p>
    <w:p>
      <w:pPr>
        <w:pStyle w:val="Heading2"/>
        <w:rPr/>
      </w:pPr>
      <w:r>
        <w:rPr/>
        <w:t>Глава 5</w:t>
      </w:r>
    </w:p>
    <w:p>
      <w:pPr>
        <w:pStyle w:val="Normal"/>
        <w:rPr/>
      </w:pPr>
      <w:r>
        <w:rPr/>
        <w:t>[[@Bible:1Co 5:1 ]][[5:1 &gt;&gt; 1Co 5:1]] {{field-on:Bible}} Въобще се чува че между вас има блудодеяние, и таквоз блудодеяние, на което нито името помежду езичниците се чува, така що да има некой бащината си жена. {{field-off:Bible}}</w:t>
      </w:r>
    </w:p>
    <w:p>
      <w:pPr>
        <w:pStyle w:val="Normal"/>
        <w:rPr/>
      </w:pPr>
      <w:r>
        <w:rPr/>
        <w:t>[[@Bible:1Co 5:2 ]][[5:2 &gt;&gt; 1Co 5:2]] {{field-on:Bible}} И вие сте се възгордели, а най-паче не се ни оскърбихте за да се изпъди от помежду ви този който е сторил туй нещо. {{field-off:Bible}}</w:t>
      </w:r>
    </w:p>
    <w:p>
      <w:pPr>
        <w:pStyle w:val="Normal"/>
        <w:rPr/>
      </w:pPr>
      <w:r>
        <w:rPr/>
        <w:t>[[@Bible:1Co 5:3 ]][[5:3 &gt;&gt; 1Co 5:3]] {{field-on:Bible}} Защото аз, ако и да не съм при вас телом, но духом съм при вас, и като че съм там, отсъдих вече тогози който е това така сторил, {{field-off:Bible}}</w:t>
      </w:r>
    </w:p>
    <w:p>
      <w:pPr>
        <w:pStyle w:val="Normal"/>
        <w:rPr/>
      </w:pPr>
      <w:r>
        <w:rPr/>
        <w:t>[[@Bible:1Co 5:4 ]][[5:4 &gt;&gt; 1Co 5:4]] {{field-on:Bible}} в името на Господа нашего Исуса Христа, щом се съберете вие и моят дух, със силата на Господа нашего Исуса Христа, {{field-off:Bible}}</w:t>
      </w:r>
    </w:p>
    <w:p>
      <w:pPr>
        <w:pStyle w:val="Normal"/>
        <w:rPr/>
      </w:pPr>
      <w:r>
        <w:rPr/>
        <w:t>[[@Bible:1Co 5:5 ]][[5:5 &gt;&gt; 1Co 5:5]] {{field-on:Bible}} такъв человек да го предадем на Сатана за погубване на плътта, за да се спаси духът в денят на Господа Исуса. {{field-off:Bible}}</w:t>
      </w:r>
    </w:p>
    <w:p>
      <w:pPr>
        <w:pStyle w:val="Normal"/>
        <w:rPr/>
      </w:pPr>
      <w:r>
        <w:rPr/>
        <w:t>[[@Bible:1Co 5:6 ]][[5:6 &gt;&gt; 1Co 5:6]] {{field-on:Bible}} Не е добра хвалбата ви. Не знаете ли че малко квас всичкото тесто заквасва? {{field-off:Bible}}</w:t>
      </w:r>
    </w:p>
    <w:p>
      <w:pPr>
        <w:pStyle w:val="Normal"/>
        <w:rPr/>
      </w:pPr>
      <w:r>
        <w:rPr/>
        <w:t>[[@Bible:1Co 5:7 ]][[5:7 &gt;&gt; 1Co 5:7]] {{field-on:Bible}} И тъй, очистете ветхия квас, да бъдете ново тесто, както сте безквасни; защото Христос, пасхата наша заклан биде жертва за нас. {{field-off:Bible}}</w:t>
      </w:r>
    </w:p>
    <w:p>
      <w:pPr>
        <w:pStyle w:val="Normal"/>
        <w:rPr/>
      </w:pPr>
      <w:r>
        <w:rPr/>
        <w:t>[[@Bible:1Co 5:8 ]][[5:8 &gt;&gt; 1Co 5:8]] {{field-on:Bible}} За това, да празднуваме, не с ветх квас, нито с квас на злоба и на лукавство, но с безквасни хлебове на искреност и на истина. {{field-off:Bible}}</w:t>
      </w:r>
    </w:p>
    <w:p>
      <w:pPr>
        <w:pStyle w:val="Normal"/>
        <w:rPr/>
      </w:pPr>
      <w:r>
        <w:rPr/>
        <w:t>[[@Bible:1Co 5:9 ]][[5:9 &gt;&gt; 1Co 5:9]] {{field-on:Bible}} Писах ви в писмото да немате сношение с блудници. {{field-off:Bible}}</w:t>
      </w:r>
    </w:p>
    <w:p>
      <w:pPr>
        <w:pStyle w:val="Normal"/>
        <w:rPr/>
      </w:pPr>
      <w:r>
        <w:rPr/>
        <w:t>[[@Bible:1Co 5:10 ]][[5:10 &gt;&gt; 1Co 5:10]] {{field-on:Bible}} И не съвсем да немате сношение с блудниците на този свет, или с лихоимците, или с грабителите, или с идолослужителите, понеже тогаз требва да излезете от света; {{field-off:Bible}}</w:t>
      </w:r>
    </w:p>
    <w:p>
      <w:pPr>
        <w:pStyle w:val="Normal"/>
        <w:rPr/>
      </w:pPr>
      <w:r>
        <w:rPr/>
        <w:t>[[@Bible:1Co 5:11 ]][[5:11 &gt;&gt; 1Co 5:11]] {{field-on:Bible}} но сега ви писах да немате сношение, ако би некой който се нарича брат да е блудник, или лихоимец, или идолослужител, или хулител, или пияница, или грабител; с таквизи нито да ядете наедно. {{field-off:Bible}}</w:t>
      </w:r>
    </w:p>
    <w:p>
      <w:pPr>
        <w:pStyle w:val="Normal"/>
        <w:rPr/>
      </w:pPr>
      <w:r>
        <w:rPr/>
        <w:t>[[@Bible:1Co 5:12 ]][[5:12 &gt;&gt; 1Co 5:12]] {{field-on:Bible}} Защото що ме е грижа да съдя и външните? Не съдите ли вие вътрешните? {{field-off:Bible}}</w:t>
      </w:r>
    </w:p>
    <w:p>
      <w:pPr>
        <w:pStyle w:val="Normal"/>
        <w:rPr/>
      </w:pPr>
      <w:r>
        <w:rPr/>
        <w:t>[[@Bible:1Co 5:13 ]][[5:13 &gt;&gt; 1Co 5:13]] {{field-on:Bible}} А външните Бог ще съди; за това изпъдете лошия от помежду си. {{field-off:Bible}}</w:t>
      </w:r>
    </w:p>
    <w:p>
      <w:pPr>
        <w:pStyle w:val="Heading2"/>
        <w:rPr/>
      </w:pPr>
      <w:r>
        <w:rPr/>
        <w:t>Глава 6</w:t>
      </w:r>
    </w:p>
    <w:p>
      <w:pPr>
        <w:pStyle w:val="Normal"/>
        <w:rPr/>
      </w:pPr>
      <w:r>
        <w:rPr/>
        <w:t>[[@Bible:1Co 6:1 ]][[6:1 &gt;&gt; 1Co 6:1]] {{field-on:Bible}} Некой от вас, кога има нещо с другиго, смее ли да се съди пред неправедните, а не пред светиите? {{field-off:Bible}}</w:t>
      </w:r>
    </w:p>
    <w:p>
      <w:pPr>
        <w:pStyle w:val="Normal"/>
        <w:rPr/>
      </w:pPr>
      <w:r>
        <w:rPr/>
        <w:t>[[@Bible:1Co 6:2 ]][[6:2 &gt;&gt; 1Co 6:2]] {{field-on:Bible}} Не знаете ли че светиите ще съдят света? И тъй, вие, като ще съдите света, не сте ли достойни да съдите ни най-малки работи? {{field-off:Bible}}</w:t>
      </w:r>
    </w:p>
    <w:p>
      <w:pPr>
        <w:pStyle w:val="Normal"/>
        <w:rPr/>
      </w:pPr>
      <w:r>
        <w:rPr/>
        <w:t>[[@Bible:1Co 6:3 ]][[6:3 &gt;&gt; 1Co 6:3]] {{field-on:Bible}} Не знаете ли че ние ще съдим ангели? а колко повече житейски работи. {{field-off:Bible}}</w:t>
      </w:r>
    </w:p>
    <w:p>
      <w:pPr>
        <w:pStyle w:val="Normal"/>
        <w:rPr/>
      </w:pPr>
      <w:r>
        <w:rPr/>
        <w:t>[[@Bible:1Co 6:4 ]][[6:4 &gt;&gt; 1Co 6:4]] {{field-on:Bible}} За то, житейски съдби ако имате, най-нищожните в църквата, тех поставяйте съдници. {{field-off:Bible}}</w:t>
      </w:r>
    </w:p>
    <w:p>
      <w:pPr>
        <w:pStyle w:val="Normal"/>
        <w:rPr/>
      </w:pPr>
      <w:r>
        <w:rPr/>
        <w:t>[[@Bible:1Co 6:5 ]][[6:5 &gt;&gt; 1Co 6:5]] {{field-on:Bible}} За ваш срам ви казвам това. Така ли нема между вас ни един мъдър който би можел между братята си да отсъди? {{field-off:Bible}}</w:t>
      </w:r>
    </w:p>
    <w:p>
      <w:pPr>
        <w:pStyle w:val="Normal"/>
        <w:rPr/>
      </w:pPr>
      <w:r>
        <w:rPr/>
        <w:t>[[@Bible:1Co 6:6 ]][[6:6 &gt;&gt; 1Co 6:6]] {{field-on:Bible}} Но брат с брата се съди, и то пред неверните! {{field-off:Bible}}</w:t>
      </w:r>
    </w:p>
    <w:p>
      <w:pPr>
        <w:pStyle w:val="Normal"/>
        <w:rPr/>
      </w:pPr>
      <w:r>
        <w:rPr/>
        <w:t>[[@Bible:1Co 6:7 ]][[6:7 &gt;&gt; 1Co 6:7]] {{field-on:Bible}} Сега прочее голем порок е за вас дето имате помежду си съдби. Защо по-добре не оставате обидени? защо не предпочитате да изгубите своето? {{field-off:Bible}}</w:t>
      </w:r>
    </w:p>
    <w:p>
      <w:pPr>
        <w:pStyle w:val="Normal"/>
        <w:rPr/>
      </w:pPr>
      <w:r>
        <w:rPr/>
        <w:t>[[@Bible:1Co 6:8 ]][[6:8 &gt;&gt; 1Co 6:8]] {{field-on:Bible}} Но вие сами правите обида и отнимате и то от братя. {{field-off:Bible}}</w:t>
      </w:r>
    </w:p>
    <w:p>
      <w:pPr>
        <w:pStyle w:val="Normal"/>
        <w:rPr/>
      </w:pPr>
      <w:r>
        <w:rPr/>
        <w:t>[[@Bible:1Co 6:9 ]][[6:9 &gt;&gt; 1Co 6:9]] {{field-on:Bible}} Или не знаете че неправедните нема да наследят царството Божие? Недейте се лъга: нито блудниците, нито идолослужителите, ни прелюбодейците, нито малакийците, нито мъжеложниците, {{field-off:Bible}}</w:t>
      </w:r>
    </w:p>
    <w:p>
      <w:pPr>
        <w:pStyle w:val="Normal"/>
        <w:rPr/>
      </w:pPr>
      <w:r>
        <w:rPr/>
        <w:t>[[@Bible:1Co 6:10 ]][[6:10 &gt;&gt; 1Co 6:10]] {{field-on:Bible}} нито крадците, нито лихоимците, нито пияниците, нито хулителите, нито грабителите нема да наследят царството Божие. {{field-off:Bible}}</w:t>
      </w:r>
    </w:p>
    <w:p>
      <w:pPr>
        <w:pStyle w:val="Normal"/>
        <w:rPr/>
      </w:pPr>
      <w:r>
        <w:rPr/>
        <w:t>[[@Bible:1Co 6:11 ]][[6:11 &gt;&gt; 1Co 6:11]] {{field-on:Bible}} И от вас некои бехте таквизи; но измихте се, но осветихте се, но оправдахте се с името на Господа Исуса и с Духа на Бога нашего. {{field-off:Bible}}</w:t>
      </w:r>
    </w:p>
    <w:p>
      <w:pPr>
        <w:pStyle w:val="Normal"/>
        <w:rPr/>
      </w:pPr>
      <w:r>
        <w:rPr/>
        <w:t>[[@Bible:1Co 6:12 ]][[6:12 &gt;&gt; 1Co 6:12]] {{field-on:Bible}} Всичко ми е позволено, но не е всичко за полза: всичко ми е позволено, но аз не ще бъда обладан от нищо. {{field-off:Bible}}</w:t>
      </w:r>
    </w:p>
    <w:p>
      <w:pPr>
        <w:pStyle w:val="Normal"/>
        <w:rPr/>
      </w:pPr>
      <w:r>
        <w:rPr/>
        <w:t>[[@Bible:1Co 6:13 ]][[6:13 &gt;&gt; 1Co 6:13]] {{field-on:Bible}} Ястията са за търбуха, и търбухът е за ястията; но Бог и него и тех ще унищожи. А телото не е за блудодеяние, но за Господа, и Господ е за телото; {{field-off:Bible}}</w:t>
      </w:r>
    </w:p>
    <w:p>
      <w:pPr>
        <w:pStyle w:val="Normal"/>
        <w:rPr/>
      </w:pPr>
      <w:r>
        <w:rPr/>
        <w:t>[[@Bible:1Co 6:14 ]][[6:14 &gt;&gt; 1Co 6:14]] {{field-on:Bible}} а Бог и Господа възкреси, и нас ще със силата си да възкреси. {{field-off:Bible}}</w:t>
      </w:r>
    </w:p>
    <w:p>
      <w:pPr>
        <w:pStyle w:val="Normal"/>
        <w:rPr/>
      </w:pPr>
      <w:r>
        <w:rPr/>
        <w:t>[[@Bible:1Co 6:15 ]][[6:15 &gt;&gt; 1Co 6:15]] {{field-on:Bible}} Не знаете ли че вашите тела са удове Христови? И тъй, да вземе удовете Христови, и на блудница удове да ги направя? Да не бъде! {{field-off:Bible}}</w:t>
      </w:r>
    </w:p>
    <w:p>
      <w:pPr>
        <w:pStyle w:val="Normal"/>
        <w:rPr/>
      </w:pPr>
      <w:r>
        <w:rPr/>
        <w:t>[[@Bible:1Co 6:16 ]][[6:16 &gt;&gt; 1Co 6:16]] {{field-on:Bible}} Или не знаете че който се съвъкупява с блудница едно тело е с нея? защото "ще бъдат", казва, "двамата в една плът." {{field-off:Bible}}</w:t>
      </w:r>
    </w:p>
    <w:p>
      <w:pPr>
        <w:pStyle w:val="Normal"/>
        <w:rPr/>
      </w:pPr>
      <w:r>
        <w:rPr/>
        <w:t>[[@Bible:1Co 6:17 ]][[6:17 &gt;&gt; 1Co 6:17]] {{field-on:Bible}} Но който се съединява с Господа един дух е с него. {{field-off:Bible}}</w:t>
      </w:r>
    </w:p>
    <w:p>
      <w:pPr>
        <w:pStyle w:val="Normal"/>
        <w:rPr/>
      </w:pPr>
      <w:r>
        <w:rPr/>
        <w:t>[[@Bible:1Co 6:18 ]][[6:18 &gt;&gt; 1Co 6:18]] {{field-on:Bible}} Бегайте от блудодеянието. Всеки грех който би сторил человек е вън от телото; но който блудствува против своето си тело съгрешава. {{field-off:Bible}}</w:t>
      </w:r>
    </w:p>
    <w:p>
      <w:pPr>
        <w:pStyle w:val="Normal"/>
        <w:rPr/>
      </w:pPr>
      <w:r>
        <w:rPr/>
        <w:t>[[@Bible:1Co 6:19 ]][[6:19 &gt;&gt; 1Co 6:19]] {{field-on:Bible}} Не знаете ли че телото ваше е храм на Светаго Духа който е във вас, когото имате от Бога, и не сте свои си? {{field-off:Bible}}</w:t>
      </w:r>
    </w:p>
    <w:p>
      <w:pPr>
        <w:pStyle w:val="Normal"/>
        <w:rPr/>
      </w:pPr>
      <w:r>
        <w:rPr/>
        <w:t>[[@Bible:1Co 6:20 ]][[6:20 &gt;&gt; 1Co 6:20]] {{field-on:Bible}} Защото вие сте с цена купени; за то прославете Бога с вашите тела и с вашите души, които са Божии. {{field-off:Bible}}</w:t>
      </w:r>
    </w:p>
    <w:p>
      <w:pPr>
        <w:pStyle w:val="Heading2"/>
        <w:rPr/>
      </w:pPr>
      <w:r>
        <w:rPr/>
        <w:t>Глава 7</w:t>
      </w:r>
    </w:p>
    <w:p>
      <w:pPr>
        <w:pStyle w:val="Normal"/>
        <w:rPr/>
      </w:pPr>
      <w:r>
        <w:rPr/>
        <w:t>[[@Bible:1Co 7:1 ]][[7:1 &gt;&gt; 1Co 7:1]] {{field-on:Bible}} За това що ми писахте, добре е да се не прикоснува человек до жена. {{field-off:Bible}}</w:t>
      </w:r>
    </w:p>
    <w:p>
      <w:pPr>
        <w:pStyle w:val="Normal"/>
        <w:rPr/>
      </w:pPr>
      <w:r>
        <w:rPr/>
        <w:t>[[@Bible:1Co 7:2 ]][[7:2 &gt;&gt; 1Co 7:2]] {{field-on:Bible}} Но по причина на блудодеянията нека има всеки своя си жена, и всека жена да има своя си мъж. {{field-off:Bible}}</w:t>
      </w:r>
    </w:p>
    <w:p>
      <w:pPr>
        <w:pStyle w:val="Normal"/>
        <w:rPr/>
      </w:pPr>
      <w:r>
        <w:rPr/>
        <w:t>[[@Bible:1Co 7:3 ]][[7:3 &gt;&gt; 1Co 7:3]] {{field-on:Bible}} Мъжът да отдава на жената длъжното ней благоразположение: подобно и жената на мъжът. {{field-off:Bible}}</w:t>
      </w:r>
    </w:p>
    <w:p>
      <w:pPr>
        <w:pStyle w:val="Normal"/>
        <w:rPr/>
      </w:pPr>
      <w:r>
        <w:rPr/>
        <w:t>[[@Bible:1Co 7:4 ]][[7:4 &gt;&gt; 1Co 7:4]] {{field-on:Bible}} Жената не владее на своето си тело, но мъжът: така и мъжът не владее на своето си тело, но жената. {{field-off:Bible}}</w:t>
      </w:r>
    </w:p>
    <w:p>
      <w:pPr>
        <w:pStyle w:val="Normal"/>
        <w:rPr/>
      </w:pPr>
      <w:r>
        <w:rPr/>
        <w:t>[[@Bible:1Co 7:5 ]][[7:5 &gt;&gt; 1Co 7:5]] {{field-on:Bible}} Не оставайте лишени един от друг, освен ако е нещо по съгласие за време за да се упражнявате в пост и молитва; и пак се схождайте наедно, да ви не изкушава Сатана поради вашето невъздържане. {{field-off:Bible}}</w:t>
      </w:r>
    </w:p>
    <w:p>
      <w:pPr>
        <w:pStyle w:val="Normal"/>
        <w:rPr/>
      </w:pPr>
      <w:r>
        <w:rPr/>
        <w:t>[[@Bible:1Co 7:6 ]][[7:6 &gt;&gt; 1Co 7:6]] {{field-on:Bible}} И това го казвам по дозволение, а не по повеление. {{field-off:Bible}}</w:t>
      </w:r>
    </w:p>
    <w:p>
      <w:pPr>
        <w:pStyle w:val="Normal"/>
        <w:rPr/>
      </w:pPr>
      <w:r>
        <w:rPr/>
        <w:t>[[@Bible:1Co 7:7 ]][[7:7 &gt;&gt; 1Co 7:7]] {{field-on:Bible}} Защото искам всичките человеци да са каквото съм аз; но всеки има особена дарба от Бога, един така, а друг инак. {{field-off:Bible}}</w:t>
      </w:r>
    </w:p>
    <w:p>
      <w:pPr>
        <w:pStyle w:val="Normal"/>
        <w:rPr/>
      </w:pPr>
      <w:r>
        <w:rPr/>
        <w:t>[[@Bible:1Co 7:8 ]][[7:8 &gt;&gt; 1Co 7:8]] {{field-on:Bible}} А на неженените и на вдовиците казвам: Добро е за тех ако останат както и аз. {{field-off:Bible}}</w:t>
      </w:r>
    </w:p>
    <w:p>
      <w:pPr>
        <w:pStyle w:val="Normal"/>
        <w:rPr/>
      </w:pPr>
      <w:r>
        <w:rPr/>
        <w:t>[[@Bible:1Co 7:9 ]][[7:9 &gt;&gt; 1Co 7:9]] {{field-on:Bible}} Но ако не могат да се въздържат, нека се оженят; защото по-добре е да се оженят а не да се разжегват. {{field-off:Bible}}</w:t>
      </w:r>
    </w:p>
    <w:p>
      <w:pPr>
        <w:pStyle w:val="Normal"/>
        <w:rPr/>
      </w:pPr>
      <w:r>
        <w:rPr/>
        <w:t>[[@Bible:1Co 7:10 ]][[7:10 &gt;&gt; 1Co 7:10]] {{field-on:Bible}} А на оженените заръчвам, не аз, но Господ: Жена от мъжа си да се не разлъча. {{field-off:Bible}}</w:t>
      </w:r>
    </w:p>
    <w:p>
      <w:pPr>
        <w:pStyle w:val="Normal"/>
        <w:rPr/>
      </w:pPr>
      <w:r>
        <w:rPr/>
        <w:t>[[@Bible:1Co 7:11 ]][[7:11 &gt;&gt; 1Co 7:11]] {{field-on:Bible}} Но ако се и разлъчи, да остане неженена, или да се примири с мъжа си. И мъж да не напуща жена си. {{field-off:Bible}}</w:t>
      </w:r>
    </w:p>
    <w:p>
      <w:pPr>
        <w:pStyle w:val="Normal"/>
        <w:rPr/>
      </w:pPr>
      <w:r>
        <w:rPr/>
        <w:t>[[@Bible:1Co 7:12 ]][[7:12 &gt;&gt; 1Co 7:12]] {{field-on:Bible}} А на другите аз казвам, не Господ: Ако некой брат има жена неверница, и тя съизволява да живее с него, да я не напуща. {{field-off:Bible}}</w:t>
      </w:r>
    </w:p>
    <w:p>
      <w:pPr>
        <w:pStyle w:val="Normal"/>
        <w:rPr/>
      </w:pPr>
      <w:r>
        <w:rPr/>
        <w:t>[[@Bible:1Co 7:13 ]][[7:13 &gt;&gt; 1Co 7:13]] {{field-on:Bible}} И жена която има мъж неверник, и той съизволява да живее с нея, да го не напуща. {{field-off:Bible}}</w:t>
      </w:r>
    </w:p>
    <w:p>
      <w:pPr>
        <w:pStyle w:val="Normal"/>
        <w:rPr/>
      </w:pPr>
      <w:r>
        <w:rPr/>
        <w:t>[[@Bible:1Co 7:14 ]][[7:14 &gt;&gt; 1Co 7:14]] {{field-on:Bible}} Защото неверникът мъж освещен бива поради жената, и неверницата жена освещена бива поради мъжа; понеже инак чадата ви щеха да бъдат нечисти, но сега са свети. {{field-off:Bible}}</w:t>
      </w:r>
    </w:p>
    <w:p>
      <w:pPr>
        <w:pStyle w:val="Normal"/>
        <w:rPr/>
      </w:pPr>
      <w:r>
        <w:rPr/>
        <w:t>[[@Bible:1Co 7:15 ]][[7:15 &gt;&gt; 1Co 7:15]] {{field-on:Bible}} Ако ли неверникът се отлъчи, да се отлъчи: в таквиз неща не е порабощен братът или сестрата. Но Бог ни призова на мир. {{field-off:Bible}}</w:t>
      </w:r>
    </w:p>
    <w:p>
      <w:pPr>
        <w:pStyle w:val="Normal"/>
        <w:rPr/>
      </w:pPr>
      <w:r>
        <w:rPr/>
        <w:t>[[@Bible:1Co 7:16 ]][[7:16 &gt;&gt; 1Co 7:16]] {{field-on:Bible}} Защото що знаеш, жено, да ли не ще спасиш ти мъжа? или що знаеш, мъжу, да ли не ще спасиш ти жената? {{field-off:Bible}}</w:t>
      </w:r>
    </w:p>
    <w:p>
      <w:pPr>
        <w:pStyle w:val="Normal"/>
        <w:rPr/>
      </w:pPr>
      <w:r>
        <w:rPr/>
        <w:t>[[@Bible:1Co 7:17 ]][[7:17 &gt;&gt; 1Co 7:17]] {{field-on:Bible}} Но всеки както му е Бог отделил, и всеки както го е Господ призовал, така да ходи; и така заповедвам по всичките църкви. {{field-off:Bible}}</w:t>
      </w:r>
    </w:p>
    <w:p>
      <w:pPr>
        <w:pStyle w:val="Normal"/>
        <w:rPr/>
      </w:pPr>
      <w:r>
        <w:rPr/>
        <w:t>[[@Bible:1Co 7:18 ]][[7:18 &gt;&gt; 1Co 7:18]] {{field-on:Bible}} Обрезан ли е призован некой във верата, да не крие обрезването. Необрезан ли е некой призован, да се не обрезва. {{field-off:Bible}}</w:t>
      </w:r>
    </w:p>
    <w:p>
      <w:pPr>
        <w:pStyle w:val="Normal"/>
        <w:rPr/>
      </w:pPr>
      <w:r>
        <w:rPr/>
        <w:t>[[@Bible:1Co 7:19 ]][[7:19 &gt;&gt; 1Co 7:19]] {{field-on:Bible}} Обрезването е нищо и необрезването нищо; но всичко е в пазенето на Божиите заповеди. {{field-off:Bible}}</w:t>
      </w:r>
    </w:p>
    <w:p>
      <w:pPr>
        <w:pStyle w:val="Normal"/>
        <w:rPr/>
      </w:pPr>
      <w:r>
        <w:rPr/>
        <w:t>[[@Bible:1Co 7:20 ]][[7:20 &gt;&gt; 1Co 7:20]] {{field-on:Bible}} Всеки да си остава в това звание в което е призван. {{field-off:Bible}}</w:t>
      </w:r>
    </w:p>
    <w:p>
      <w:pPr>
        <w:pStyle w:val="Normal"/>
        <w:rPr/>
      </w:pPr>
      <w:r>
        <w:rPr/>
        <w:t>[[@Bible:1Co 7:21 ]][[7:21 &gt;&gt; 1Co 7:21]] {{field-on:Bible}} Раб ли се призован? Да те не е грижа; но ако можеш още да станеш свободен по-добре употреби това. {{field-off:Bible}}</w:t>
      </w:r>
    </w:p>
    <w:p>
      <w:pPr>
        <w:pStyle w:val="Normal"/>
        <w:rPr/>
      </w:pPr>
      <w:r>
        <w:rPr/>
        <w:t>[[@Bible:1Co 7:22 ]][[7:22 &gt;&gt; 1Co 7:22]] {{field-on:Bible}} Защото който е раб призован в Господа, свободник Господен е; така и който е свободен призван, раб е Христов. {{field-off:Bible}}</w:t>
      </w:r>
    </w:p>
    <w:p>
      <w:pPr>
        <w:pStyle w:val="Normal"/>
        <w:rPr/>
      </w:pPr>
      <w:r>
        <w:rPr/>
        <w:t>[[@Bible:1Co 7:23 ]][[7:23 &gt;&gt; 1Co 7:23]] {{field-on:Bible}} Със скъпа цена сте купени: не бивайте роби на человеци. {{field-off:Bible}}</w:t>
      </w:r>
    </w:p>
    <w:p>
      <w:pPr>
        <w:pStyle w:val="Normal"/>
        <w:rPr/>
      </w:pPr>
      <w:r>
        <w:rPr/>
        <w:t>[[@Bible:1Co 7:24 ]][[7:24 &gt;&gt; 1Co 7:24]] {{field-on:Bible}} В каквото звание е некой призован, братие, в него всеки да си остава пред Бога. {{field-off:Bible}}</w:t>
      </w:r>
    </w:p>
    <w:p>
      <w:pPr>
        <w:pStyle w:val="Normal"/>
        <w:rPr/>
      </w:pPr>
      <w:r>
        <w:rPr/>
        <w:t>[[@Bible:1Co 7:25 ]][[7:25 &gt;&gt; 1Co 7:25]] {{field-on:Bible}} Колкото за девиците немам заповед от Господа; но като помилван от Господа да съм верен, мнение давам. {{field-off:Bible}}</w:t>
      </w:r>
    </w:p>
    <w:p>
      <w:pPr>
        <w:pStyle w:val="Normal"/>
        <w:rPr/>
      </w:pPr>
      <w:r>
        <w:rPr/>
        <w:t>[[@Bible:1Co 7:26 ]][[7:26 &gt;&gt; 1Co 7:26]] {{field-on:Bible}} И тъй, за настоещата нужда мисля да е добро това, сиреч, че е добре человеку така да бъде. {{field-off:Bible}}</w:t>
      </w:r>
    </w:p>
    <w:p>
      <w:pPr>
        <w:pStyle w:val="Normal"/>
        <w:rPr/>
      </w:pPr>
      <w:r>
        <w:rPr/>
        <w:t>[[@Bible:1Co 7:27 ]][[7:27 &gt;&gt; 1Co 7:27]] {{field-on:Bible}} Вързан ли си с жена? Не търси развързване. Отвързан ли си от жена? Не търси жена. {{field-off:Bible}}</w:t>
      </w:r>
    </w:p>
    <w:p>
      <w:pPr>
        <w:pStyle w:val="Normal"/>
        <w:rPr/>
      </w:pPr>
      <w:r>
        <w:rPr/>
        <w:t>[[@Bible:1Co 7:28 ]][[7:28 &gt;&gt; 1Co 7:28]] {{field-on:Bible}} Но ако се и ожениш не съгрешаваш, и девица ако се ожени не съгрешава; но таквизи които са ще имат скръб по плът; а пак аз ви съжалявам. {{field-off:Bible}}</w:t>
      </w:r>
    </w:p>
    <w:p>
      <w:pPr>
        <w:pStyle w:val="Normal"/>
        <w:rPr/>
      </w:pPr>
      <w:r>
        <w:rPr/>
        <w:t>[[@Bible:1Co 7:29 ]][[7:29 &gt;&gt; 1Co 7:29]] {{field-on:Bible}} Това само казвам, братие, че останалото време е кратко; за това, и тези които имат жени да са като че немат; {{field-off:Bible}}</w:t>
      </w:r>
    </w:p>
    <w:p>
      <w:pPr>
        <w:pStyle w:val="Normal"/>
        <w:rPr/>
      </w:pPr>
      <w:r>
        <w:rPr/>
        <w:t>[[@Bible:1Co 7:30 ]][[7:30 &gt;&gt; 1Co 7:30]] {{field-on:Bible}} и които плачат, като че не плачат; и които се радват, като че се не радват; и които купуват, като че нищо не добиват; {{field-off:Bible}}</w:t>
      </w:r>
    </w:p>
    <w:p>
      <w:pPr>
        <w:pStyle w:val="Normal"/>
        <w:rPr/>
      </w:pPr>
      <w:r>
        <w:rPr/>
        <w:t>[[@Bible:1Co 7:31 ]][[7:31 &gt;&gt; 1Co 7:31]] {{field-on:Bible}} и които имат сношение с този свет, като че не са предани нему; защото на този свет образът прехожда. {{field-off:Bible}}</w:t>
      </w:r>
    </w:p>
    <w:p>
      <w:pPr>
        <w:pStyle w:val="Normal"/>
        <w:rPr/>
      </w:pPr>
      <w:r>
        <w:rPr/>
        <w:t>[[@Bible:1Co 7:32 ]][[7:32 &gt;&gt; 1Co 7:32]] {{field-on:Bible}} А аз искам ви да сте безгрижни. Неженений се грижи за това което е Господне, как да угоди Господу; {{field-off:Bible}}</w:t>
      </w:r>
    </w:p>
    <w:p>
      <w:pPr>
        <w:pStyle w:val="Normal"/>
        <w:rPr/>
      </w:pPr>
      <w:r>
        <w:rPr/>
        <w:t>[[@Bible:1Co 7:33 ]][[7:33 &gt;&gt; 1Co 7:33]] {{field-on:Bible}} а женений се грижи за това което е световно, как да угоди на жената. {{field-off:Bible}}</w:t>
      </w:r>
    </w:p>
    <w:p>
      <w:pPr>
        <w:pStyle w:val="Normal"/>
        <w:rPr/>
      </w:pPr>
      <w:r>
        <w:rPr/>
        <w:t>[[@Bible:1Co 7:34 ]][[7:34 &gt;&gt; 1Co 7:34]] {{field-on:Bible}} Между жена и девица има разлика: неженената се грижи за това което е Господне, за да бъде света и телом и духом; а оженената се грижи за това което е световно, как да угоди на мъжа. {{field-off:Bible}}</w:t>
      </w:r>
    </w:p>
    <w:p>
      <w:pPr>
        <w:pStyle w:val="Normal"/>
        <w:rPr/>
      </w:pPr>
      <w:r>
        <w:rPr/>
        <w:t>[[@Bible:1Co 7:35 ]][[7:35 &gt;&gt; 1Co 7:35]] {{field-on:Bible}} И това го казвам за собствената ваша полза; не да ви наложа примка, но за благообразие и постоянно пребъдване в служенето Господне без развлечение на ума. {{field-off:Bible}}</w:t>
      </w:r>
    </w:p>
    <w:p>
      <w:pPr>
        <w:pStyle w:val="Normal"/>
        <w:rPr/>
      </w:pPr>
      <w:r>
        <w:rPr/>
        <w:t>[[@Bible:1Co 7:36 ]][[7:36 &gt;&gt; 1Co 7:36]] {{field-on:Bible}} Ако ли мисли некой че прави неприлично за девицата си, ако да й е минало време, и требва така да бъде, нека прави каквото ще: не съгрешава: нека се женят. {{field-off:Bible}}</w:t>
      </w:r>
    </w:p>
    <w:p>
      <w:pPr>
        <w:pStyle w:val="Normal"/>
        <w:rPr/>
      </w:pPr>
      <w:r>
        <w:rPr/>
        <w:t>[[@Bible:1Co 7:37 ]][[7:37 &gt;&gt; 1Co 7:37]] {{field-on:Bible}} Но който стои твърд на сърдцето си, и нема нужда, но има власт за своята си воля, и е решил това в сърдцето си да държи девицата си неженена, добре прави. {{field-off:Bible}}</w:t>
      </w:r>
    </w:p>
    <w:p>
      <w:pPr>
        <w:pStyle w:val="Normal"/>
        <w:rPr/>
      </w:pPr>
      <w:r>
        <w:rPr/>
        <w:t>[[@Bible:1Co 7:38 ]][[7:38 &gt;&gt; 1Co 7:38]] {{field-on:Bible}} Така щото който ожени девицата си добре прави; а който я не ожени прави по-добре. {{field-off:Bible}}</w:t>
      </w:r>
    </w:p>
    <w:p>
      <w:pPr>
        <w:pStyle w:val="Normal"/>
        <w:rPr/>
      </w:pPr>
      <w:r>
        <w:rPr/>
        <w:t>[[@Bible:1Co 7:39 ]][[7:39 &gt;&gt; 1Co 7:39]] {{field-on:Bible}} Жената е вързана от закона до колкото време е жив мъж й; ако ли умре мъж й, свободна е да се ожени за когото ще, тъкмо да бива това в Господа. {{field-off:Bible}}</w:t>
      </w:r>
    </w:p>
    <w:p>
      <w:pPr>
        <w:pStyle w:val="Normal"/>
        <w:rPr/>
      </w:pPr>
      <w:r>
        <w:rPr/>
        <w:t>[[@Bible:1Co 7:40 ]][[7:40 &gt;&gt; 1Co 7:40]] {{field-on:Bible}} Но по моето мнение по-блажена е ако си остане така; а мисля че и аз имам Дух Божий. {{field-off:Bible}}</w:t>
      </w:r>
    </w:p>
    <w:p>
      <w:pPr>
        <w:pStyle w:val="Heading2"/>
        <w:rPr/>
      </w:pPr>
      <w:r>
        <w:rPr/>
        <w:t>Глава 8</w:t>
      </w:r>
    </w:p>
    <w:p>
      <w:pPr>
        <w:pStyle w:val="Normal"/>
        <w:rPr/>
      </w:pPr>
      <w:r>
        <w:rPr/>
        <w:t>[[@Bible:1Co 8:1 ]][[8:1 &gt;&gt; 1Co 8:1]] {{field-on:Bible}} Колкото за идоложертвеното, знаем че всинца имаме знание; но знанието възгордява, а любовта назидава. {{field-off:Bible}}</w:t>
      </w:r>
    </w:p>
    <w:p>
      <w:pPr>
        <w:pStyle w:val="Normal"/>
        <w:rPr/>
      </w:pPr>
      <w:r>
        <w:rPr/>
        <w:t>[[@Bible:1Co 8:2 ]][[8:2 &gt;&gt; 1Co 8:2]] {{field-on:Bible}} И ако се има некой че знае нещо, не е познал още нищо както требва да познава. {{field-off:Bible}}</w:t>
      </w:r>
    </w:p>
    <w:p>
      <w:pPr>
        <w:pStyle w:val="Normal"/>
        <w:rPr/>
      </w:pPr>
      <w:r>
        <w:rPr/>
        <w:t>[[@Bible:1Co 8:3 ]][[8:3 &gt;&gt; 1Co 8:3]] {{field-on:Bible}} Но ако люби некой Бога, той е познат от него. {{field-off:Bible}}</w:t>
      </w:r>
    </w:p>
    <w:p>
      <w:pPr>
        <w:pStyle w:val="Normal"/>
        <w:rPr/>
      </w:pPr>
      <w:r>
        <w:rPr/>
        <w:t>[[@Bible:1Co 8:4 ]][[8:4 &gt;&gt; 1Co 8:4]] {{field-on:Bible}} И тъй, колкото за яденето от идоложертвеното, знаем че идолът е нищо на света, и че освен едного Бога нема никой друг Бог. {{field-off:Bible}}</w:t>
      </w:r>
    </w:p>
    <w:p>
      <w:pPr>
        <w:pStyle w:val="Normal"/>
        <w:rPr/>
      </w:pPr>
      <w:r>
        <w:rPr/>
        <w:t>[[@Bible:1Co 8:5 ]][[8:5 &gt;&gt; 1Co 8:5]] {{field-on:Bible}} Защото ако и да има нарицаеми богове, или на небето или на земята; (както се казва че има много богове, и господари много,) {{field-off:Bible}}</w:t>
      </w:r>
    </w:p>
    <w:p>
      <w:pPr>
        <w:pStyle w:val="Normal"/>
        <w:rPr/>
      </w:pPr>
      <w:r>
        <w:rPr/>
        <w:t>[[@Bible:1Co 8:6 ]][[8:6 &gt;&gt; 1Co 8:6]] {{field-on:Bible}} но нам е един Бог Отец, от когото е всичко, и ние сме в него, и един Господ Исус Христос, чрез когото е всичко, и ние чрез него. {{field-off:Bible}}</w:t>
      </w:r>
    </w:p>
    <w:p>
      <w:pPr>
        <w:pStyle w:val="Normal"/>
        <w:rPr/>
      </w:pPr>
      <w:r>
        <w:rPr/>
        <w:t>[[@Bible:1Co 8:7 ]][[8:7 &gt;&gt; 1Co 8:7]] {{field-on:Bible}} Но това знание във всички го нема; и некои със съвест на идола и до сега ядат идоложертвено като жертва на идола, и съвестта им като е слаба осквернява се. {{field-off:Bible}}</w:t>
      </w:r>
    </w:p>
    <w:p>
      <w:pPr>
        <w:pStyle w:val="Normal"/>
        <w:rPr/>
      </w:pPr>
      <w:r>
        <w:rPr/>
        <w:t>[[@Bible:1Co 8:8 ]][[8:8 &gt;&gt; 1Co 8:8]] {{field-on:Bible}} А яденето на ни препоръчва на Бога; защото нито ако ядем ни се нещо придава, нито ако не ядем лишаваме се от нещо. {{field-off:Bible}}</w:t>
      </w:r>
    </w:p>
    <w:p>
      <w:pPr>
        <w:pStyle w:val="Normal"/>
        <w:rPr/>
      </w:pPr>
      <w:r>
        <w:rPr/>
        <w:t>[[@Bible:1Co 8:9 ]][[8:9 &gt;&gt; 1Co 8:9]] {{field-on:Bible}} Но гледайте да не би тая ваша свобода да бъде съблазън на слабите. {{field-off:Bible}}</w:t>
      </w:r>
    </w:p>
    <w:p>
      <w:pPr>
        <w:pStyle w:val="Normal"/>
        <w:rPr/>
      </w:pPr>
      <w:r>
        <w:rPr/>
        <w:t>[[@Bible:1Co 8:10 ]][[8:10 &gt;&gt; 1Co 8:10]] {{field-on:Bible}} Защото ако види некой тебе който имаш знание че седиш на трапеза в идолско капище, той като е слаб, съвестта му не ще ли да се одързости да яде идоложертвено? {{field-off:Bible}}</w:t>
      </w:r>
    </w:p>
    <w:p>
      <w:pPr>
        <w:pStyle w:val="Normal"/>
        <w:rPr/>
      </w:pPr>
      <w:r>
        <w:rPr/>
        <w:t>[[@Bible:1Co 8:11 ]][[8:11 &gt;&gt; 1Co 8:11]] {{field-on:Bible}} И поради твоето знание ще загине немощният брат, за когото е умрел Христос. {{field-off:Bible}}</w:t>
      </w:r>
    </w:p>
    <w:p>
      <w:pPr>
        <w:pStyle w:val="Normal"/>
        <w:rPr/>
      </w:pPr>
      <w:r>
        <w:rPr/>
        <w:t>[[@Bible:1Co 8:12 ]][[8:12 &gt;&gt; 1Co 8:12]] {{field-on:Bible}} А като съгрешавате така против братята, и наранявате слабата им съвест, то вие против Христа съгрешавате. {{field-off:Bible}}</w:t>
      </w:r>
    </w:p>
    <w:p>
      <w:pPr>
        <w:pStyle w:val="Normal"/>
        <w:rPr/>
      </w:pPr>
      <w:r>
        <w:rPr/>
        <w:t>[[@Bible:1Co 8:13 ]][[8:13 &gt;&gt; 1Co 8:13]] {{field-on:Bible}} За това, ако яденето съблазнява брата ми, нема да ям месо във веки, за да не съблазня брата си. {{field-off:Bible}}</w:t>
      </w:r>
    </w:p>
    <w:p>
      <w:pPr>
        <w:pStyle w:val="Heading2"/>
        <w:rPr/>
      </w:pPr>
      <w:r>
        <w:rPr/>
        <w:t>Глава 9</w:t>
      </w:r>
    </w:p>
    <w:p>
      <w:pPr>
        <w:pStyle w:val="Normal"/>
        <w:rPr/>
      </w:pPr>
      <w:r>
        <w:rPr/>
        <w:t>[[@Bible:1Co 9:1 ]][[9:1 &gt;&gt; 1Co 9:1]] {{field-on:Bible}} Не съм ли апостол? Не съм ли свободен? Не видех ли Исуса Христа Господа нашего? Не сте ли вие моето в Господа дело? {{field-off:Bible}}</w:t>
      </w:r>
    </w:p>
    <w:p>
      <w:pPr>
        <w:pStyle w:val="Normal"/>
        <w:rPr/>
      </w:pPr>
      <w:r>
        <w:rPr/>
        <w:t>[[@Bible:1Co 9:2 ]][[9:2 &gt;&gt; 1Co 9:2]] {{field-on:Bible}} На други ако не съм апостол, то поне на вас съм; защото в Господа вие сте печатът на моето апостолство. {{field-off:Bible}}</w:t>
      </w:r>
    </w:p>
    <w:p>
      <w:pPr>
        <w:pStyle w:val="Normal"/>
        <w:rPr/>
      </w:pPr>
      <w:r>
        <w:rPr/>
        <w:t>[[@Bible:1Co 9:3 ]][[9:3 &gt;&gt; 1Co 9:3]] {{field-on:Bible}} Това е моят ответ на тези които изпитват поведението ми. {{field-off:Bible}}</w:t>
      </w:r>
    </w:p>
    <w:p>
      <w:pPr>
        <w:pStyle w:val="Normal"/>
        <w:rPr/>
      </w:pPr>
      <w:r>
        <w:rPr/>
        <w:t>[[@Bible:1Co 9:4 ]][[9:4 &gt;&gt; 1Co 9:4]] {{field-on:Bible}} Да ли немаме власт да ядем и да пием? {{field-off:Bible}}</w:t>
      </w:r>
    </w:p>
    <w:p>
      <w:pPr>
        <w:pStyle w:val="Normal"/>
        <w:rPr/>
      </w:pPr>
      <w:r>
        <w:rPr/>
        <w:t>[[@Bible:1Co 9:5 ]][[9:5 &gt;&gt; 1Co 9:5]] {{field-on:Bible}} Да ли немаме власт и ние както другите апостоли, и братята Господни, и Кифа, да водим със себе си жена от сестрите? {{field-off:Bible}}</w:t>
      </w:r>
    </w:p>
    <w:p>
      <w:pPr>
        <w:pStyle w:val="Normal"/>
        <w:rPr/>
      </w:pPr>
      <w:r>
        <w:rPr/>
        <w:t>[[@Bible:1Co 9:6 ]][[9:6 &gt;&gt; 1Co 9:6]] {{field-on:Bible}} Или само на мене и на Варнава не е дозволено да не работим? {{field-off:Bible}}</w:t>
      </w:r>
    </w:p>
    <w:p>
      <w:pPr>
        <w:pStyle w:val="Normal"/>
        <w:rPr/>
      </w:pPr>
      <w:r>
        <w:rPr/>
        <w:t>[[@Bible:1Co 9:7 ]][[9:7 &gt;&gt; 1Co 9:7]] {{field-on:Bible}} Кой войнствува некога на свое си иждивение? Кой насажда лозе, и не яде от плода му? Или кой пасе стадо, и не яде от млекото на стадото? {{field-off:Bible}}</w:t>
      </w:r>
    </w:p>
    <w:p>
      <w:pPr>
        <w:pStyle w:val="Normal"/>
        <w:rPr/>
      </w:pPr>
      <w:r>
        <w:rPr/>
        <w:t>[[@Bible:1Co 9:8 ]][[9:8 &gt;&gt; 1Co 9:8]] {{field-on:Bible}} По человечески ли говоря това? не казва ли и законът истото? {{field-off:Bible}}</w:t>
      </w:r>
    </w:p>
    <w:p>
      <w:pPr>
        <w:pStyle w:val="Normal"/>
        <w:rPr/>
      </w:pPr>
      <w:r>
        <w:rPr/>
        <w:t>[[@Bible:1Co 9:9 ]][[9:9 &gt;&gt; 1Co 9:9]] {{field-on:Bible}} Защото в закона Моисеев е писано: "Не обвързвай устата на вол който вършее." За воловете ли се грижи Бог? {{field-off:Bible}}</w:t>
      </w:r>
    </w:p>
    <w:p>
      <w:pPr>
        <w:pStyle w:val="Normal"/>
        <w:rPr/>
      </w:pPr>
      <w:r>
        <w:rPr/>
        <w:t>[[@Bible:1Co 9:10 ]][[9:10 &gt;&gt; 1Co 9:10]] {{field-on:Bible}} Или непременно заради нас казва? защото това е за нас писано; така щото който оре, с надежда требва да оре; и който вършее, с надежда да е участник в надеждата си. {{field-off:Bible}}</w:t>
      </w:r>
    </w:p>
    <w:p>
      <w:pPr>
        <w:pStyle w:val="Normal"/>
        <w:rPr/>
      </w:pPr>
      <w:r>
        <w:rPr/>
        <w:t>[[@Bible:1Co 9:11 ]][[9:11 &gt;&gt; 1Co 9:11]] {{field-on:Bible}} Ако сме ние посеяли у вас духовното, много ли е ако пожънем от вас телесното? {{field-off:Bible}}</w:t>
      </w:r>
    </w:p>
    <w:p>
      <w:pPr>
        <w:pStyle w:val="Normal"/>
        <w:rPr/>
      </w:pPr>
      <w:r>
        <w:rPr/>
        <w:t>[[@Bible:1Co 9:12 ]][[9:12 &gt;&gt; 1Co 9:12]] {{field-on:Bible}} Ако други участвуват във властта над вас, не требва ли ние повече? Тази власт обаче ние не употребихме; но търпим всичко, за да не причиним некое прекратение на благовествуването Христово. {{field-off:Bible}}</w:t>
      </w:r>
    </w:p>
    <w:p>
      <w:pPr>
        <w:pStyle w:val="Normal"/>
        <w:rPr/>
      </w:pPr>
      <w:r>
        <w:rPr/>
        <w:t>[[@Bible:1Co 9:13 ]][[9:13 &gt;&gt; 1Co 9:13]] {{field-on:Bible}} Не знаете ли че които свещенодействуват от светилището се хранят? и които служат на олтара вземат дел от олтаря? {{field-off:Bible}}</w:t>
      </w:r>
    </w:p>
    <w:p>
      <w:pPr>
        <w:pStyle w:val="Normal"/>
        <w:rPr/>
      </w:pPr>
      <w:r>
        <w:rPr/>
        <w:t>[[@Bible:1Co 9:14 ]][[9:14 &gt;&gt; 1Co 9:14]] {{field-on:Bible}} Така и Господ заповеда, проповедниците на евангелието да живеят от благовествуването. {{field-off:Bible}}</w:t>
      </w:r>
    </w:p>
    <w:p>
      <w:pPr>
        <w:pStyle w:val="Normal"/>
        <w:rPr/>
      </w:pPr>
      <w:r>
        <w:rPr/>
        <w:t>[[@Bible:1Co 9:15 ]][[9:15 &gt;&gt; 1Co 9:15]] {{field-on:Bible}} Но аз ни едно от тези не употребих, нито писах да ми бъде така; защото за мене е по-добре да умра, а не да осуети некой похвалата ми. {{field-off:Bible}}</w:t>
      </w:r>
    </w:p>
    <w:p>
      <w:pPr>
        <w:pStyle w:val="Normal"/>
        <w:rPr/>
      </w:pPr>
      <w:r>
        <w:rPr/>
        <w:t>[[@Bible:1Co 9:16 ]][[9:16 &gt;&gt; 1Co 9:16]] {{field-on:Bible}} Защото ако проповедвам евангелието, то не ми е похвала; защото нужда ми надлежи, и тежко ми ако не благовествувам. {{field-off:Bible}}</w:t>
      </w:r>
    </w:p>
    <w:p>
      <w:pPr>
        <w:pStyle w:val="Normal"/>
        <w:rPr/>
      </w:pPr>
      <w:r>
        <w:rPr/>
        <w:t>[[@Bible:1Co 9:17 ]][[9:17 &gt;&gt; 1Co 9:17]] {{field-on:Bible}} Защото ако правя това от своя воля, имам заплата; ако ли от неволя, а то ми е служението поверено. {{field-off:Bible}}</w:t>
      </w:r>
    </w:p>
    <w:p>
      <w:pPr>
        <w:pStyle w:val="Normal"/>
        <w:rPr/>
      </w:pPr>
      <w:r>
        <w:rPr/>
        <w:t>[[@Bible:1Co 9:18 ]][[9:18 &gt;&gt; 1Co 9:18]] {{field-on:Bible}} И тъй, коя е моята заплата? Тая, с проповедването си да положа евангелието Христово без иждивение, така щото да не злоупотребя моята власт в благовествуването. {{field-off:Bible}}</w:t>
      </w:r>
    </w:p>
    <w:p>
      <w:pPr>
        <w:pStyle w:val="Normal"/>
        <w:rPr/>
      </w:pPr>
      <w:r>
        <w:rPr/>
        <w:t>[[@Bible:1Co 9:19 ]][[9:19 &gt;&gt; 1Co 9:19]] {{field-on:Bible}} Защото, като съм свободен от всички, заробих себе си на всичките за да придобия по-многото. {{field-off:Bible}}</w:t>
      </w:r>
    </w:p>
    <w:p>
      <w:pPr>
        <w:pStyle w:val="Normal"/>
        <w:rPr/>
      </w:pPr>
      <w:r>
        <w:rPr/>
        <w:t>[[@Bible:1Co 9:20 ]][[9:20 &gt;&gt; 1Co 9:20]] {{field-on:Bible}} И на Юдеите бидох като Юдеин, Юдеите да придобия: на тези които са под закон като подзаконен бидох, за да придобия тези които са под закон. {{field-off:Bible}}</w:t>
      </w:r>
    </w:p>
    <w:p>
      <w:pPr>
        <w:pStyle w:val="Normal"/>
        <w:rPr/>
      </w:pPr>
      <w:r>
        <w:rPr/>
        <w:t>[[@Bible:1Co 9:21 ]][[9:21 &gt;&gt; 1Co 9:21]] {{field-on:Bible}} На тези които немат закон бидох като че немам закон, (не че съм без закон пред Бога, но подзаконен на Христа,) за да придобия тези които немат закон. {{field-off:Bible}}</w:t>
      </w:r>
    </w:p>
    <w:p>
      <w:pPr>
        <w:pStyle w:val="Normal"/>
        <w:rPr/>
      </w:pPr>
      <w:r>
        <w:rPr/>
        <w:t>[[@Bible:1Co 9:22 ]][[9:22 &gt;&gt; 1Co 9:22]] {{field-on:Bible}} На немощните като немощен бидох за да придобия немощните. На всичките станах всичко да би всекак да спася неколцина. {{field-off:Bible}}</w:t>
      </w:r>
    </w:p>
    <w:p>
      <w:pPr>
        <w:pStyle w:val="Normal"/>
        <w:rPr/>
      </w:pPr>
      <w:r>
        <w:rPr/>
        <w:t>[[@Bible:1Co 9:23 ]][[9:23 &gt;&gt; 1Co 9:23]] {{field-on:Bible}} И това го правя за евангелието, да бъда на него съучастник. {{field-off:Bible}}</w:t>
      </w:r>
    </w:p>
    <w:p>
      <w:pPr>
        <w:pStyle w:val="Normal"/>
        <w:rPr/>
      </w:pPr>
      <w:r>
        <w:rPr/>
        <w:t>[[@Bible:1Co 9:24 ]][[9:24 &gt;&gt; 1Co 9:24]] {{field-on:Bible}} Не знаете ли че които тичат на попрището всички тичат, а само един взема наградата? Така тичайте като да я получите. {{field-off:Bible}}</w:t>
      </w:r>
    </w:p>
    <w:p>
      <w:pPr>
        <w:pStyle w:val="Normal"/>
        <w:rPr/>
      </w:pPr>
      <w:r>
        <w:rPr/>
        <w:t>[[@Bible:1Co 9:25 ]][[9:25 &gt;&gt; 1Co 9:25]] {{field-on:Bible}} И всеки подвижник от всичко се въздържа; и те за да вземат венец тленен, а ние нетленен. {{field-off:Bible}}</w:t>
      </w:r>
    </w:p>
    <w:p>
      <w:pPr>
        <w:pStyle w:val="Normal"/>
        <w:rPr/>
      </w:pPr>
      <w:r>
        <w:rPr/>
        <w:t>[[@Bible:1Co 9:26 ]][[9:26 &gt;&gt; 1Co 9:26]] {{field-on:Bible}} И тъй, аз тичам така, не като на неизвестно нещо; така бъхта, не като че бия въздуха; {{field-off:Bible}}</w:t>
      </w:r>
    </w:p>
    <w:p>
      <w:pPr>
        <w:pStyle w:val="Normal"/>
        <w:rPr/>
      </w:pPr>
      <w:r>
        <w:rPr/>
        <w:t>[[@Bible:1Co 9:27 ]][[9:27 &gt;&gt; 1Co 9:27]] {{field-on:Bible}} но уморявам телото си и порабощавам го, че като проповедвам на другите да не би да остана аз отхвърлен. {{field-off:Bible}}</w:t>
      </w:r>
    </w:p>
    <w:p>
      <w:pPr>
        <w:pStyle w:val="Heading2"/>
        <w:rPr/>
      </w:pPr>
      <w:r>
        <w:rPr/>
        <w:t>Глава 10</w:t>
      </w:r>
    </w:p>
    <w:p>
      <w:pPr>
        <w:pStyle w:val="Normal"/>
        <w:rPr/>
      </w:pPr>
      <w:r>
        <w:rPr/>
        <w:t>[[@Bible:1Co 10:1 ]][[10:1 &gt;&gt; 1Co 10:1]] {{field-on:Bible}} И не искам, братие, да не знаете че отците наши беха всички под облака, и всички през морето преминаха, {{field-off:Bible}}</w:t>
      </w:r>
    </w:p>
    <w:p>
      <w:pPr>
        <w:pStyle w:val="Normal"/>
        <w:rPr/>
      </w:pPr>
      <w:r>
        <w:rPr/>
        <w:t>[[@Bible:1Co 10:2 ]][[10:2 &gt;&gt; 1Co 10:2]] {{field-on:Bible}} и в облака и в морето всички се кръстиха в Моисея, {{field-off:Bible}}</w:t>
      </w:r>
    </w:p>
    <w:p>
      <w:pPr>
        <w:pStyle w:val="Normal"/>
        <w:rPr/>
      </w:pPr>
      <w:r>
        <w:rPr/>
        <w:t>[[@Bible:1Co 10:3 ]][[10:3 &gt;&gt; 1Co 10:3]] {{field-on:Bible}} и всички от истото духовно ястие ядоха, {{field-off:Bible}}</w:t>
      </w:r>
    </w:p>
    <w:p>
      <w:pPr>
        <w:pStyle w:val="Normal"/>
        <w:rPr/>
      </w:pPr>
      <w:r>
        <w:rPr/>
        <w:t>[[@Bible:1Co 10:4 ]][[10:4 &gt;&gt; 1Co 10:4]] {{field-on:Bible}} и всички от истото духовно питие пиха; защото пиеха от духовния камик който ги придружаваше; и този камик бе Христос. {{field-off:Bible}}</w:t>
      </w:r>
    </w:p>
    <w:p>
      <w:pPr>
        <w:pStyle w:val="Normal"/>
        <w:rPr/>
      </w:pPr>
      <w:r>
        <w:rPr/>
        <w:t>[[@Bible:1Co 10:5 ]][[10:5 &gt;&gt; 1Co 10:5]] {{field-on:Bible}} Но в по-многото от тех не благоволи Бог; защото изпомреха в пустинята. {{field-off:Bible}}</w:t>
      </w:r>
    </w:p>
    <w:p>
      <w:pPr>
        <w:pStyle w:val="Normal"/>
        <w:rPr/>
      </w:pPr>
      <w:r>
        <w:rPr/>
        <w:t>[[@Bible:1Co 10:6 ]][[10:6 &gt;&gt; 1Co 10:6]] {{field-on:Bible}} А тези неща станаха нам примери да не бъдем ние желатели на злото, както и те пожалеха. {{field-off:Bible}}</w:t>
      </w:r>
    </w:p>
    <w:p>
      <w:pPr>
        <w:pStyle w:val="Normal"/>
        <w:rPr/>
      </w:pPr>
      <w:r>
        <w:rPr/>
        <w:t>[[@Bible:1Co 10:7 ]][[10:7 &gt;&gt; 1Co 10:7]] {{field-on:Bible}} Нито идолослужители бивайте, както некои от тех, според писаното: "Седна народът да яде и да пие, и станаха да играят." {{field-off:Bible}}</w:t>
      </w:r>
    </w:p>
    <w:p>
      <w:pPr>
        <w:pStyle w:val="Normal"/>
        <w:rPr/>
      </w:pPr>
      <w:r>
        <w:rPr/>
        <w:t>[[@Bible:1Co 10:8 ]][[10:8 &gt;&gt; 1Co 10:8]] {{field-on:Bible}} Нито да блудствуваме както блудствуваха некои от тех, и паднаха в един ден двадесет и три хиляди души. {{field-off:Bible}}</w:t>
      </w:r>
    </w:p>
    <w:p>
      <w:pPr>
        <w:pStyle w:val="Normal"/>
        <w:rPr/>
      </w:pPr>
      <w:r>
        <w:rPr/>
        <w:t>[[@Bible:1Co 10:9 ]][[10:9 &gt;&gt; 1Co 10:9]] {{field-on:Bible}} Нито да изкушаваме Христа, както и некои от тех изкусиха и погинаха от змиите. {{field-off:Bible}}</w:t>
      </w:r>
    </w:p>
    <w:p>
      <w:pPr>
        <w:pStyle w:val="Normal"/>
        <w:rPr/>
      </w:pPr>
      <w:r>
        <w:rPr/>
        <w:t>[[@Bible:1Co 10:10 ]][[10:10 &gt;&gt; 1Co 10:10]] {{field-on:Bible}} Нито роптайте както възроптаха некои от тех и погинаха от изтребителя. {{field-off:Bible}}</w:t>
      </w:r>
    </w:p>
    <w:p>
      <w:pPr>
        <w:pStyle w:val="Normal"/>
        <w:rPr/>
      </w:pPr>
      <w:r>
        <w:rPr/>
        <w:t>[[@Bible:1Co 10:11 ]][[10:11 &gt;&gt; 1Co 10:11]] {{field-on:Bible}} И всичко това им се прилучаше за примери, и написа се за поучение нам които сме достигнали последните времена. {{field-off:Bible}}</w:t>
      </w:r>
    </w:p>
    <w:p>
      <w:pPr>
        <w:pStyle w:val="Normal"/>
        <w:rPr/>
      </w:pPr>
      <w:r>
        <w:rPr/>
        <w:t>[[@Bible:1Co 10:12 ]][[10:12 &gt;&gt; 1Co 10:12]] {{field-on:Bible}} Така щото който се има че стои, да гледа да не падне. {{field-off:Bible}}</w:t>
      </w:r>
    </w:p>
    <w:p>
      <w:pPr>
        <w:pStyle w:val="Normal"/>
        <w:rPr/>
      </w:pPr>
      <w:r>
        <w:rPr/>
        <w:t>[[@Bible:1Co 10:13 ]][[10:13 &gt;&gt; 1Co 10:13]] {{field-on:Bible}} Вас друго изкушение освен человеческо не ви е постигнало: верен е обаче Бог който нема да ви остави да бъдете изкушени повече от колкото ви е силата, но с изкушението наедно ще даде и средството така щото да можете да претърпевате. {{field-off:Bible}}</w:t>
      </w:r>
    </w:p>
    <w:p>
      <w:pPr>
        <w:pStyle w:val="Normal"/>
        <w:rPr/>
      </w:pPr>
      <w:r>
        <w:rPr/>
        <w:t>[[@Bible:1Co 10:14 ]][[10:14 &gt;&gt; 1Co 10:14]] {{field-on:Bible}} За това, възлюблени мои, отбегвайте от идолослужението. {{field-off:Bible}}</w:t>
      </w:r>
    </w:p>
    <w:p>
      <w:pPr>
        <w:pStyle w:val="Normal"/>
        <w:rPr/>
      </w:pPr>
      <w:r>
        <w:rPr/>
        <w:t>[[@Bible:1Co 10:15 ]][[10:15 &gt;&gt; 1Co 10:15]] {{field-on:Bible}} Говоря като на разумни: сами ви съдете това което казвам. {{field-off:Bible}}</w:t>
      </w:r>
    </w:p>
    <w:p>
      <w:pPr>
        <w:pStyle w:val="Normal"/>
        <w:rPr/>
      </w:pPr>
      <w:r>
        <w:rPr/>
        <w:t>[[@Bible:1Co 10:16 ]][[10:16 &gt;&gt; 1Co 10:16]] {{field-on:Bible}} чашата на благословението която благославяме не е ли причастие на кръвта Христова? Хлебът когото преломяваме не е ли причастие на Христовото тело? {{field-off:Bible}}</w:t>
      </w:r>
    </w:p>
    <w:p>
      <w:pPr>
        <w:pStyle w:val="Normal"/>
        <w:rPr/>
      </w:pPr>
      <w:r>
        <w:rPr/>
        <w:t>[[@Bible:1Co 10:17 ]][[10:17 &gt;&gt; 1Co 10:17]] {{field-on:Bible}} Защото един хлеб, едно тело сме ние мнозината; понеже всинца от единия хлеб се причащаваме. {{field-off:Bible}}</w:t>
      </w:r>
    </w:p>
    <w:p>
      <w:pPr>
        <w:pStyle w:val="Normal"/>
        <w:rPr/>
      </w:pPr>
      <w:r>
        <w:rPr/>
        <w:t>[[@Bible:1Co 10:18 ]][[10:18 &gt;&gt; 1Co 10:18]] {{field-on:Bible}} Гледайте Израиля по плът: тези които ядат жертвите не са ли причастници на жертвеника? {{field-off:Bible}}</w:t>
      </w:r>
    </w:p>
    <w:p>
      <w:pPr>
        <w:pStyle w:val="Normal"/>
        <w:rPr/>
      </w:pPr>
      <w:r>
        <w:rPr/>
        <w:t>[[@Bible:1Co 10:19 ]][[10:19 &gt;&gt; 1Co 10:19]] {{field-on:Bible}} И тъй, аз що казвам? това ли че идолът е нещо, или че идоложертвеното е нещо? Не. {{field-off:Bible}}</w:t>
      </w:r>
    </w:p>
    <w:p>
      <w:pPr>
        <w:pStyle w:val="Normal"/>
        <w:rPr/>
      </w:pPr>
      <w:r>
        <w:rPr/>
        <w:t>[[@Bible:1Co 10:20 ]][[10:20 &gt;&gt; 1Co 10:20]] {{field-on:Bible}} Но казвам, че онова което езичниците жертвуват, жертвуват го на бесовете, и не на Бога; а не ви искам да бъдете причастници на бесовете. {{field-off:Bible}}</w:t>
      </w:r>
    </w:p>
    <w:p>
      <w:pPr>
        <w:pStyle w:val="Normal"/>
        <w:rPr/>
      </w:pPr>
      <w:r>
        <w:rPr/>
        <w:t>[[@Bible:1Co 10:21 ]][[10:21 &gt;&gt; 1Co 10:21]] {{field-on:Bible}} Не можете да пиете чашата Господня и чашата бесовска: не можете да сте причастници на трапезата Господня и на трапезата бесовска. {{field-off:Bible}}</w:t>
      </w:r>
    </w:p>
    <w:p>
      <w:pPr>
        <w:pStyle w:val="Normal"/>
        <w:rPr/>
      </w:pPr>
      <w:r>
        <w:rPr/>
        <w:t>[[@Bible:1Co 10:22 ]][[10:22 &gt;&gt; 1Co 10:22]] {{field-on:Bible}} Или искаме да подбудим Господа на ревнование? по-силни ли сме ние от него? {{field-off:Bible}}</w:t>
      </w:r>
    </w:p>
    <w:p>
      <w:pPr>
        <w:pStyle w:val="Normal"/>
        <w:rPr/>
      </w:pPr>
      <w:r>
        <w:rPr/>
        <w:t>[[@Bible:1Co 10:23 ]][[10:23 &gt;&gt; 1Co 10:23]] {{field-on:Bible}} Всичко ми е дозволено, но всичко не е за полза: всичко ми е дозволено, но всичко не е за назидание. {{field-off:Bible}}</w:t>
      </w:r>
    </w:p>
    <w:p>
      <w:pPr>
        <w:pStyle w:val="Normal"/>
        <w:rPr/>
      </w:pPr>
      <w:r>
        <w:rPr/>
        <w:t>[[@Bible:1Co 10:24 ]][[10:24 &gt;&gt; 1Co 10:24]] {{field-on:Bible}} Никой да не търси своята си полза, но всеки ползата на другиго. {{field-off:Bible}}</w:t>
      </w:r>
    </w:p>
    <w:p>
      <w:pPr>
        <w:pStyle w:val="Normal"/>
        <w:rPr/>
      </w:pPr>
      <w:r>
        <w:rPr/>
        <w:t>[[@Bible:1Co 10:25 ]][[10:25 &gt;&gt; 1Co 10:25]] {{field-on:Bible}} Всичко що се продава на месопродавницата яжте, и без никакво предирване заради съвестта; {{field-off:Bible}}</w:t>
      </w:r>
    </w:p>
    <w:p>
      <w:pPr>
        <w:pStyle w:val="Normal"/>
        <w:rPr/>
      </w:pPr>
      <w:r>
        <w:rPr/>
        <w:t>[[@Bible:1Co 10:26 ]][[10:26 &gt;&gt; 1Co 10:26]] {{field-on:Bible}} защото "Господня е земята и което я изпълнява." {{field-off:Bible}}</w:t>
      </w:r>
    </w:p>
    <w:p>
      <w:pPr>
        <w:pStyle w:val="Normal"/>
        <w:rPr/>
      </w:pPr>
      <w:r>
        <w:rPr/>
        <w:t>[[@Bible:1Co 10:27 ]][[10:27 &gt;&gt; 1Co 10:27]] {{field-on:Bible}} И ако от неверните некой ви покани, и вие искате да идете, яжте каквото сложат отпреде ви, без никакво предирване заради съвестта си. {{field-off:Bible}}</w:t>
      </w:r>
    </w:p>
    <w:p>
      <w:pPr>
        <w:pStyle w:val="Normal"/>
        <w:rPr/>
      </w:pPr>
      <w:r>
        <w:rPr/>
        <w:t>[[@Bible:1Co 10:28 ]][[10:28 &gt;&gt; 1Co 10:28]] {{field-on:Bible}} Ако ли ви рече некой: Това е идоложертвено, не яжте, заради тогоз който ви е обадил, и за съвестта; защото "Господня е земята и което я изпълнява." {{field-off:Bible}}</w:t>
      </w:r>
    </w:p>
    <w:p>
      <w:pPr>
        <w:pStyle w:val="Normal"/>
        <w:rPr/>
      </w:pPr>
      <w:r>
        <w:rPr/>
        <w:t>[[@Bible:1Co 10:29 ]][[10:29 &gt;&gt; 1Co 10:29]] {{field-on:Bible}} А съвест казвам, не твоята, но на другиго съвестта, понеже защо да се съди моята свобода от друга съвест? {{field-off:Bible}}</w:t>
      </w:r>
    </w:p>
    <w:p>
      <w:pPr>
        <w:pStyle w:val="Normal"/>
        <w:rPr/>
      </w:pPr>
      <w:r>
        <w:rPr/>
        <w:t>[[@Bible:1Co 10:30 ]][[10:30 &gt;&gt; 1Co 10:30]] {{field-on:Bible}} И ако аз с благодарение участвувам в яденето, защо да бъда охулван за това за което аз благодаря? {{field-off:Bible}}</w:t>
      </w:r>
    </w:p>
    <w:p>
      <w:pPr>
        <w:pStyle w:val="Normal"/>
        <w:rPr/>
      </w:pPr>
      <w:r>
        <w:rPr/>
        <w:t>[[@Bible:1Co 10:31 ]][[10:31 &gt;&gt; 1Co 10:31]] {{field-on:Bible}} И тъй, ядете ли, пиете ли, нещо ли правите, всичко за слава Божия правете. {{field-off:Bible}}</w:t>
      </w:r>
    </w:p>
    <w:p>
      <w:pPr>
        <w:pStyle w:val="Normal"/>
        <w:rPr/>
      </w:pPr>
      <w:r>
        <w:rPr/>
        <w:t>[[@Bible:1Co 10:32 ]][[10:32 &gt;&gt; 1Co 10:32]] {{field-on:Bible}} Не бивайте съблазън ни на Юдеи, ни на Елини, нито на църквата Божия; {{field-off:Bible}}</w:t>
      </w:r>
    </w:p>
    <w:p>
      <w:pPr>
        <w:pStyle w:val="Normal"/>
        <w:rPr/>
      </w:pPr>
      <w:r>
        <w:rPr/>
        <w:t>[[@Bible:1Co 10:33 ]][[10:33 &gt;&gt; 1Co 10:33]] {{field-on:Bible}} както и аз угождавам на всички във всеко нещо без да търся своята си полза, но ползата на мнозина за да се спасят. {{field-off:Bible}}</w:t>
      </w:r>
    </w:p>
    <w:p>
      <w:pPr>
        <w:pStyle w:val="Heading2"/>
        <w:rPr/>
      </w:pPr>
      <w:r>
        <w:rPr/>
        <w:t>Глава 11</w:t>
      </w:r>
    </w:p>
    <w:p>
      <w:pPr>
        <w:pStyle w:val="Normal"/>
        <w:rPr/>
      </w:pPr>
      <w:r>
        <w:rPr/>
        <w:t>[[@Bible:1Co 11:1 ]][[11:1 &gt;&gt; 1Co 11:1]] {{field-on:Bible}} Подражатели бивайте на мене както и аз на Христа. {{field-off:Bible}}</w:t>
      </w:r>
    </w:p>
    <w:p>
      <w:pPr>
        <w:pStyle w:val="Normal"/>
        <w:rPr/>
      </w:pPr>
      <w:r>
        <w:rPr/>
        <w:t>[[@Bible:1Co 11:2 ]][[11:2 &gt;&gt; 1Co 11:2]] {{field-on:Bible}} И захвалям ви, братие, че във всичко ме помните, и държите преданията както ви ги предадох. {{field-off:Bible}}</w:t>
      </w:r>
    </w:p>
    <w:p>
      <w:pPr>
        <w:pStyle w:val="Normal"/>
        <w:rPr/>
      </w:pPr>
      <w:r>
        <w:rPr/>
        <w:t>[[@Bible:1Co 11:3 ]][[11:3 &gt;&gt; 1Co 11:3]] {{field-on:Bible}} Искам пак да знаете, че глава на всеки мъж е Христос, а глава на жената е мъжът; глава пък на Христа е Бог. {{field-off:Bible}}</w:t>
      </w:r>
    </w:p>
    <w:p>
      <w:pPr>
        <w:pStyle w:val="Normal"/>
        <w:rPr/>
      </w:pPr>
      <w:r>
        <w:rPr/>
        <w:t>[[@Bible:1Co 11:4 ]][[11:4 &gt;&gt; 1Co 11:4]] {{field-on:Bible}} Всеки мъж кога се моли, или кога пророчествува, ако има главата си покрита, засрамва главата си. {{field-off:Bible}}</w:t>
      </w:r>
    </w:p>
    <w:p>
      <w:pPr>
        <w:pStyle w:val="Normal"/>
        <w:rPr/>
      </w:pPr>
      <w:r>
        <w:rPr/>
        <w:t>[[@Bible:1Co 11:5 ]][[11:5 &gt;&gt; 1Co 11:5]] {{field-on:Bible}} А всека жена която се моли или пророчествува с непокрита глава засрамва главата си; защото е все еднакво като да е с бръсната глава. {{field-off:Bible}}</w:t>
      </w:r>
    </w:p>
    <w:p>
      <w:pPr>
        <w:pStyle w:val="Normal"/>
        <w:rPr/>
      </w:pPr>
      <w:r>
        <w:rPr/>
        <w:t>[[@Bible:1Co 11:6 ]][[11:6 &gt;&gt; 1Co 11:6]] {{field-on:Bible}} Защото жена ако се не покрива, нека остриже и космите си. Но ако е срамотно на жена да си стриже космите или да си бръсне главата, то нека се покрива. {{field-off:Bible}}</w:t>
      </w:r>
    </w:p>
    <w:p>
      <w:pPr>
        <w:pStyle w:val="Normal"/>
        <w:rPr/>
      </w:pPr>
      <w:r>
        <w:rPr/>
        <w:t>[[@Bible:1Co 11:7 ]][[11:7 &gt;&gt; 1Co 11:7]] {{field-on:Bible}} Защото мъжът не требва да си покрива главата, понеже е образ и слава Божия; а жената е слава на мъжа. {{field-off:Bible}}</w:t>
      </w:r>
    </w:p>
    <w:p>
      <w:pPr>
        <w:pStyle w:val="Normal"/>
        <w:rPr/>
      </w:pPr>
      <w:r>
        <w:rPr/>
        <w:t>[[@Bible:1Co 11:8 ]][[11:8 &gt;&gt; 1Co 11:8]] {{field-on:Bible}} Защото мъжът не е от жената, но жената от мъжа; {{field-off:Bible}}</w:t>
      </w:r>
    </w:p>
    <w:p>
      <w:pPr>
        <w:pStyle w:val="Normal"/>
        <w:rPr/>
      </w:pPr>
      <w:r>
        <w:rPr/>
        <w:t>[[@Bible:1Co 11:9 ]][[11:9 &gt;&gt; 1Co 11:9]] {{field-on:Bible}} понеже не бе създаден мъжът за жената, но жената за мъжа. {{field-off:Bible}}</w:t>
      </w:r>
    </w:p>
    <w:p>
      <w:pPr>
        <w:pStyle w:val="Normal"/>
        <w:rPr/>
      </w:pPr>
      <w:r>
        <w:rPr/>
        <w:t>[[@Bible:1Co 11:10 ]][[11:10 &gt;&gt; 1Co 11:10]] {{field-on:Bible}} За това жената е длъжна заради ангелите да има на главата си белег на власт. {{field-off:Bible}}</w:t>
      </w:r>
    </w:p>
    <w:p>
      <w:pPr>
        <w:pStyle w:val="Normal"/>
        <w:rPr/>
      </w:pPr>
      <w:r>
        <w:rPr/>
        <w:t>[[@Bible:1Co 11:11 ]][[11:11 &gt;&gt; 1Co 11:11]] {{field-on:Bible}} Ни мъж обаче без жена, нито жена без мъж бива в Господа; {{field-off:Bible}}</w:t>
      </w:r>
    </w:p>
    <w:p>
      <w:pPr>
        <w:pStyle w:val="Normal"/>
        <w:rPr/>
      </w:pPr>
      <w:r>
        <w:rPr/>
        <w:t>[[@Bible:1Co 11:12 ]][[11:12 &gt;&gt; 1Co 11:12]] {{field-on:Bible}} защото както жената е от мъжа, така и мъжът е чрез жената; а всичко е от Бога. {{field-off:Bible}}</w:t>
      </w:r>
    </w:p>
    <w:p>
      <w:pPr>
        <w:pStyle w:val="Normal"/>
        <w:rPr/>
      </w:pPr>
      <w:r>
        <w:rPr/>
        <w:t>[[@Bible:1Co 11:13 ]][[11:13 &gt;&gt; 1Co 11:13]] {{field-on:Bible}} Сами в себе си съдете: Прилично ли е на жена да се моли Богу гологлава? {{field-off:Bible}}</w:t>
      </w:r>
    </w:p>
    <w:p>
      <w:pPr>
        <w:pStyle w:val="Normal"/>
        <w:rPr/>
      </w:pPr>
      <w:r>
        <w:rPr/>
        <w:t>[[@Bible:1Co 11:14 ]][[11:14 &gt;&gt; 1Co 11:14]] {{field-on:Bible}} А не учи ли ви и самото естество че мъж ако оставя косата си да расте то е безчестие нему? {{field-off:Bible}}</w:t>
      </w:r>
    </w:p>
    <w:p>
      <w:pPr>
        <w:pStyle w:val="Normal"/>
        <w:rPr/>
      </w:pPr>
      <w:r>
        <w:rPr/>
        <w:t>[[@Bible:1Co 11:15 ]][[11:15 &gt;&gt; 1Co 11:15]] {{field-on:Bible}} Но жена ако оставя косата си да расте то е ней за слава; защото косата е дадена ней наместо покривало. {{field-off:Bible}}</w:t>
      </w:r>
    </w:p>
    <w:p>
      <w:pPr>
        <w:pStyle w:val="Normal"/>
        <w:rPr/>
      </w:pPr>
      <w:r>
        <w:rPr/>
        <w:t>[[@Bible:1Co 11:16 ]][[11:16 &gt;&gt; 1Co 11:16]] {{field-on:Bible}} Но ако се яви некой да е препирлив, ние такъв обичай немаме, нито църквите Божии. {{field-off:Bible}}</w:t>
      </w:r>
    </w:p>
    <w:p>
      <w:pPr>
        <w:pStyle w:val="Normal"/>
        <w:rPr/>
      </w:pPr>
      <w:r>
        <w:rPr/>
        <w:t>[[@Bible:1Co 11:17 ]][[11:17 &gt;&gt; 1Co 11:17]] {{field-on:Bible}} И това като ви заръчвам, не ви захвалям че се събирате, не за по-добро, но за по-лошо. {{field-off:Bible}}</w:t>
      </w:r>
    </w:p>
    <w:p>
      <w:pPr>
        <w:pStyle w:val="Normal"/>
        <w:rPr/>
      </w:pPr>
      <w:r>
        <w:rPr/>
        <w:t>[[@Bible:1Co 11:18 ]][[11:18 &gt;&gt; 1Co 11:18]] {{field-on:Bible}} Защото първо, кога се събирате в църква слушам че ставали раздори помежду ви; и по нещо вервам; {{field-off:Bible}}</w:t>
      </w:r>
    </w:p>
    <w:p>
      <w:pPr>
        <w:pStyle w:val="Normal"/>
        <w:rPr/>
      </w:pPr>
      <w:r>
        <w:rPr/>
        <w:t>[[@Bible:1Co 11:19 ]][[11:19 &gt;&gt; 1Co 11:19]] {{field-on:Bible}} защото нуждно е да има и разделения между вас за да се явят достойните из помежду ви. {{field-off:Bible}}</w:t>
      </w:r>
    </w:p>
    <w:p>
      <w:pPr>
        <w:pStyle w:val="Normal"/>
        <w:rPr/>
      </w:pPr>
      <w:r>
        <w:rPr/>
        <w:t>[[@Bible:1Co 11:20 ]][[11:20 &gt;&gt; 1Co 11:20]] {{field-on:Bible}} И тъй, събирането ви наедно не е че ядете Господня вечеря; {{field-off:Bible}}</w:t>
      </w:r>
    </w:p>
    <w:p>
      <w:pPr>
        <w:pStyle w:val="Normal"/>
        <w:rPr/>
      </w:pPr>
      <w:r>
        <w:rPr/>
        <w:t>[[@Bible:1Co 11:21 ]][[11:21 &gt;&gt; 1Co 11:21]] {{field-on:Bible}} защото на яденето всеки бърза да взема своята си вечеря преди другиго; и един остава гладен, а другий се напива. {{field-off:Bible}}</w:t>
      </w:r>
    </w:p>
    <w:p>
      <w:pPr>
        <w:pStyle w:val="Normal"/>
        <w:rPr/>
      </w:pPr>
      <w:r>
        <w:rPr/>
        <w:t>[[@Bible:1Co 11:22 ]][[11:22 &gt;&gt; 1Co 11:22]] {{field-on:Bible}} Къщи ли немате да ядете и да пиете? или църквата Божия презирате, и посрамяте тези които немат нищо? Какво да ви река? Да ви захвалям ли за това? Не ви захвалям. {{field-off:Bible}}</w:t>
      </w:r>
    </w:p>
    <w:p>
      <w:pPr>
        <w:pStyle w:val="Normal"/>
        <w:rPr/>
      </w:pPr>
      <w:r>
        <w:rPr/>
        <w:t>[[@Bible:1Co 11:23 ]][[11:23 &gt;&gt; 1Co 11:23]] {{field-on:Bible}} Защото аз от Господа приех това което ви и предадох, че Господ Исус през нощта на предаването му взе хлеб, {{field-off:Bible}}</w:t>
      </w:r>
    </w:p>
    <w:p>
      <w:pPr>
        <w:pStyle w:val="Normal"/>
        <w:rPr/>
      </w:pPr>
      <w:r>
        <w:rPr/>
        <w:t>[[@Bible:1Co 11:24 ]][[11:24 &gt;&gt; 1Co 11:24]] {{field-on:Bible}} и като благодари преломи, и рече: Вземете, яжте; това е телото мое което за вас се ломи; това правете за мое възпоминание. {{field-off:Bible}}</w:t>
      </w:r>
    </w:p>
    <w:p>
      <w:pPr>
        <w:pStyle w:val="Normal"/>
        <w:rPr/>
      </w:pPr>
      <w:r>
        <w:rPr/>
        <w:t>[[@Bible:1Co 11:25 ]][[11:25 &gt;&gt; 1Co 11:25]] {{field-on:Bible}} Така и чашата след вечерянето взе, и рече: Ттова правете, всеки път когато пиете, за мое възпоминание. {{field-off:Bible}}</w:t>
      </w:r>
    </w:p>
    <w:p>
      <w:pPr>
        <w:pStyle w:val="Normal"/>
        <w:rPr/>
      </w:pPr>
      <w:r>
        <w:rPr/>
        <w:t>[[@Bible:1Co 11:26 ]][[11:26 &gt;&gt; 1Co 11:26]] {{field-on:Bible}} Защото всеки път когато ядете този хлеб и пиете тази чаша, смъртта Господня възвестявате докле дойде той. {{field-off:Bible}}</w:t>
      </w:r>
    </w:p>
    <w:p>
      <w:pPr>
        <w:pStyle w:val="Normal"/>
        <w:rPr/>
      </w:pPr>
      <w:r>
        <w:rPr/>
        <w:t>[[@Bible:1Co 11:27 ]][[11:27 &gt;&gt; 1Co 11:27]] {{field-on:Bible}} Така щото който яде този хлеб или пие чашата Господня недостойно повинен ще бъде на телото и кръвта Господня. {{field-off:Bible}}</w:t>
      </w:r>
    </w:p>
    <w:p>
      <w:pPr>
        <w:pStyle w:val="Normal"/>
        <w:rPr/>
      </w:pPr>
      <w:r>
        <w:rPr/>
        <w:t>[[@Bible:1Co 11:28 ]][[11:28 &gt;&gt; 1Co 11:28]] {{field-on:Bible}} Но да изпитва человек себе си, и така да яде от хлеба и да пие от чашата; {{field-off:Bible}}</w:t>
      </w:r>
    </w:p>
    <w:p>
      <w:pPr>
        <w:pStyle w:val="Normal"/>
        <w:rPr/>
      </w:pPr>
      <w:r>
        <w:rPr/>
        <w:t>[[@Bible:1Co 11:29 ]][[11:29 &gt;&gt; 1Co 11:29]] {{field-on:Bible}} защото който яде и пие недостойно, той яде и пие осъждане на себе си като не отличава телото Господне. {{field-off:Bible}}</w:t>
      </w:r>
    </w:p>
    <w:p>
      <w:pPr>
        <w:pStyle w:val="Normal"/>
        <w:rPr/>
      </w:pPr>
      <w:r>
        <w:rPr/>
        <w:t>[[@Bible:1Co 11:30 ]][[11:30 &gt;&gt; 1Co 11:30]] {{field-on:Bible}} От това има из помежду ви мнозина немощни и болни, а доста и умират. {{field-off:Bible}}</w:t>
      </w:r>
    </w:p>
    <w:p>
      <w:pPr>
        <w:pStyle w:val="Normal"/>
        <w:rPr/>
      </w:pPr>
      <w:r>
        <w:rPr/>
        <w:t>[[@Bible:1Co 11:31 ]][[11:31 &gt;&gt; 1Co 11:31]] {{field-on:Bible}} Защото ако бихме сами себе си съдили, не бихме били съдени. {{field-off:Bible}}</w:t>
      </w:r>
    </w:p>
    <w:p>
      <w:pPr>
        <w:pStyle w:val="Normal"/>
        <w:rPr/>
      </w:pPr>
      <w:r>
        <w:rPr/>
        <w:t>[[@Bible:1Co 11:32 ]][[11:32 &gt;&gt; 1Co 11:32]] {{field-on:Bible}} Но когато биваме съдени, наказваме се от Господа за да не бъдем осъдени наедно със света. {{field-off:Bible}}</w:t>
      </w:r>
    </w:p>
    <w:p>
      <w:pPr>
        <w:pStyle w:val="Normal"/>
        <w:rPr/>
      </w:pPr>
      <w:r>
        <w:rPr/>
        <w:t>[[@Bible:1Co 11:33 ]][[11:33 &gt;&gt; 1Co 11:33]] {{field-on:Bible}} За това, братие мои, когато се събирате да ядете, чакайте се един друг: {{field-off:Bible}}</w:t>
      </w:r>
    </w:p>
    <w:p>
      <w:pPr>
        <w:pStyle w:val="Normal"/>
        <w:rPr/>
      </w:pPr>
      <w:r>
        <w:rPr/>
        <w:t>[[@Bible:1Co 11:34 ]][[11:34 &gt;&gt; 1Co 11:34]] {{field-on:Bible}} ако ли е некой гладен, да яде у дома си, за да се не събирате за осъждане. А за друго що остава, когато дойда ще наредя. {{field-off:Bible}}</w:t>
      </w:r>
    </w:p>
    <w:p>
      <w:pPr>
        <w:pStyle w:val="Heading2"/>
        <w:rPr/>
      </w:pPr>
      <w:r>
        <w:rPr/>
        <w:t>Глава 12</w:t>
      </w:r>
    </w:p>
    <w:p>
      <w:pPr>
        <w:pStyle w:val="Normal"/>
        <w:rPr/>
      </w:pPr>
      <w:r>
        <w:rPr/>
        <w:t>[[@Bible:1Co 12:1 ]][[12:1 &gt;&gt; 1Co 12:1]] {{field-on:Bible}} А за духовните дарби, братие, не искам да не знаете. {{field-off:Bible}}</w:t>
      </w:r>
    </w:p>
    <w:p>
      <w:pPr>
        <w:pStyle w:val="Normal"/>
        <w:rPr/>
      </w:pPr>
      <w:r>
        <w:rPr/>
        <w:t>[[@Bible:1Co 12:2 ]][[12:2 &gt;&gt; 1Co 12:2]] {{field-on:Bible}} Вие знаете че бехте езичници, влачими към немите идоли, както се водехте. {{field-off:Bible}}</w:t>
      </w:r>
    </w:p>
    <w:p>
      <w:pPr>
        <w:pStyle w:val="Normal"/>
        <w:rPr/>
      </w:pPr>
      <w:r>
        <w:rPr/>
        <w:t>[[@Bible:1Co 12:3 ]][[12:3 &gt;&gt; 1Co 12:3]] {{field-on:Bible}} За това ви уведомявам че никой като говори с Дух Божий не казва анатема Исусу, и никой не може да нарече Исуса Господ освен чрез Духа Светаго. {{field-off:Bible}}</w:t>
      </w:r>
    </w:p>
    <w:p>
      <w:pPr>
        <w:pStyle w:val="Normal"/>
        <w:rPr/>
      </w:pPr>
      <w:r>
        <w:rPr/>
        <w:t>[[@Bible:1Co 12:4 ]][[12:4 &gt;&gt; 1Co 12:4]] {{field-on:Bible}} Има различия на дарбите; но Духът е истият. {{field-off:Bible}}</w:t>
      </w:r>
    </w:p>
    <w:p>
      <w:pPr>
        <w:pStyle w:val="Normal"/>
        <w:rPr/>
      </w:pPr>
      <w:r>
        <w:rPr/>
        <w:t>[[@Bible:1Co 12:5 ]][[12:5 &gt;&gt; 1Co 12:5]] {{field-on:Bible}} Има различия на служенията, но Господ е истият. {{field-off:Bible}}</w:t>
      </w:r>
    </w:p>
    <w:p>
      <w:pPr>
        <w:pStyle w:val="Normal"/>
        <w:rPr/>
      </w:pPr>
      <w:r>
        <w:rPr/>
        <w:t>[[@Bible:1Co 12:6 ]][[12:6 &gt;&gt; 1Co 12:6]] {{field-on:Bible}} Има и различия на действията, но Бог е истият който действува все во все. {{field-off:Bible}}</w:t>
      </w:r>
    </w:p>
    <w:p>
      <w:pPr>
        <w:pStyle w:val="Normal"/>
        <w:rPr/>
      </w:pPr>
      <w:r>
        <w:rPr/>
        <w:t>[[@Bible:1Co 12:7 ]][[12:7 &gt;&gt; 1Co 12:7]] {{field-on:Bible}} А всекому се дава явлението на Духа за полза. {{field-off:Bible}}</w:t>
      </w:r>
    </w:p>
    <w:p>
      <w:pPr>
        <w:pStyle w:val="Normal"/>
        <w:rPr/>
      </w:pPr>
      <w:r>
        <w:rPr/>
        <w:t>[[@Bible:1Co 12:8 ]][[12:8 &gt;&gt; 1Co 12:8]] {{field-on:Bible}} Защото едному се дава чрез Духа слово на премъдрост, а другиму слово на знание по истия Дух; {{field-off:Bible}}</w:t>
      </w:r>
    </w:p>
    <w:p>
      <w:pPr>
        <w:pStyle w:val="Normal"/>
        <w:rPr/>
      </w:pPr>
      <w:r>
        <w:rPr/>
        <w:t>[[@Bible:1Co 12:9 ]][[12:9 &gt;&gt; 1Co 12:9]] {{field-on:Bible}} другиму пък вера чрез истия Дух, а другиму дарби на изцеления пак чрез истият Дух се дават; {{field-off:Bible}}</w:t>
      </w:r>
    </w:p>
    <w:p>
      <w:pPr>
        <w:pStyle w:val="Normal"/>
        <w:rPr/>
      </w:pPr>
      <w:r>
        <w:rPr/>
        <w:t>[[@Bible:1Co 12:10 ]][[12:10 &gt;&gt; 1Co 12:10]] {{field-on:Bible}} а другиму действие на чудеса, другиму пророчество, а другиму разпознаване на духовете, и другиму различни езици, другиму пак тълкуване на езици. {{field-off:Bible}}</w:t>
      </w:r>
    </w:p>
    <w:p>
      <w:pPr>
        <w:pStyle w:val="Normal"/>
        <w:rPr/>
      </w:pPr>
      <w:r>
        <w:rPr/>
        <w:t>[[@Bible:1Co 12:11 ]][[12:11 &gt;&gt; 1Co 12:11]] {{field-on:Bible}} А всичко това го действува единият и този истий Дух, който всекиму особно разделява както му е угодно. {{field-off:Bible}}</w:t>
      </w:r>
    </w:p>
    <w:p>
      <w:pPr>
        <w:pStyle w:val="Normal"/>
        <w:rPr/>
      </w:pPr>
      <w:r>
        <w:rPr/>
        <w:t>[[@Bible:1Co 12:12 ]][[12:12 &gt;&gt; 1Co 12:12]] {{field-on:Bible}} Защото както телото е едно а има много удове, и всите удове на едното тело, ако и много да са, пак едно тело са, така и Христос. {{field-off:Bible}}</w:t>
      </w:r>
    </w:p>
    <w:p>
      <w:pPr>
        <w:pStyle w:val="Normal"/>
        <w:rPr/>
      </w:pPr>
      <w:r>
        <w:rPr/>
        <w:t>[[@Bible:1Co 12:13 ]][[12:13 &gt;&gt; 1Co 12:13]] {{field-on:Bible}} Защото всички ние чрез единия Дух се кръстихме да сме в едно тело, и Юдеи и Елини, и раби и свободни; и всинца в един Дух се напоихме. {{field-off:Bible}}</w:t>
      </w:r>
    </w:p>
    <w:p>
      <w:pPr>
        <w:pStyle w:val="Normal"/>
        <w:rPr/>
      </w:pPr>
      <w:r>
        <w:rPr/>
        <w:t>[[@Bible:1Co 12:14 ]][[12:14 &gt;&gt; 1Co 12:14]] {{field-on:Bible}} Защото телото не е един уд, но много. {{field-off:Bible}}</w:t>
      </w:r>
    </w:p>
    <w:p>
      <w:pPr>
        <w:pStyle w:val="Normal"/>
        <w:rPr/>
      </w:pPr>
      <w:r>
        <w:rPr/>
        <w:t>[[@Bible:1Co 12:15 ]][[12:15 &gt;&gt; 1Co 12:15]] {{field-on:Bible}} Ако речеше ногата: Понеже не съм ръка не съм от телото; да ли за това тя не е от телото? {{field-off:Bible}}</w:t>
      </w:r>
    </w:p>
    <w:p>
      <w:pPr>
        <w:pStyle w:val="Normal"/>
        <w:rPr/>
      </w:pPr>
      <w:r>
        <w:rPr/>
        <w:t>[[@Bible:1Co 12:16 ]][[12:16 &gt;&gt; 1Co 12:16]] {{field-on:Bible}} И ако речеше ухото: Понеже не съм око не съм от телото; да ли за това то не е от телото? {{field-off:Bible}}</w:t>
      </w:r>
    </w:p>
    <w:p>
      <w:pPr>
        <w:pStyle w:val="Normal"/>
        <w:rPr/>
      </w:pPr>
      <w:r>
        <w:rPr/>
        <w:t>[[@Bible:1Co 12:17 ]][[12:17 &gt;&gt; 1Co 12:17]] {{field-on:Bible}} Ако беше всичкото тело око, де щеше да е слушането? ако ли все слушане, де обонянието? {{field-off:Bible}}</w:t>
      </w:r>
    </w:p>
    <w:p>
      <w:pPr>
        <w:pStyle w:val="Normal"/>
        <w:rPr/>
      </w:pPr>
      <w:r>
        <w:rPr/>
        <w:t>[[@Bible:1Co 12:18 ]][[12:18 &gt;&gt; 1Co 12:18]] {{field-on:Bible}} Но сега Бог е положил удовете всеки един от тех в телото както е изволил. {{field-off:Bible}}</w:t>
      </w:r>
    </w:p>
    <w:p>
      <w:pPr>
        <w:pStyle w:val="Normal"/>
        <w:rPr/>
      </w:pPr>
      <w:r>
        <w:rPr/>
        <w:t>[[@Bible:1Co 12:19 ]][[12:19 &gt;&gt; 1Co 12:19]] {{field-on:Bible}} Ако беха били всите един уд, де щеше да е телото? {{field-off:Bible}}</w:t>
      </w:r>
    </w:p>
    <w:p>
      <w:pPr>
        <w:pStyle w:val="Normal"/>
        <w:rPr/>
      </w:pPr>
      <w:r>
        <w:rPr/>
        <w:t>[[@Bible:1Co 12:20 ]][[12:20 &gt;&gt; 1Co 12:20]] {{field-on:Bible}} Но сега удове са много, а тело едно. {{field-off:Bible}}</w:t>
      </w:r>
    </w:p>
    <w:p>
      <w:pPr>
        <w:pStyle w:val="Normal"/>
        <w:rPr/>
      </w:pPr>
      <w:r>
        <w:rPr/>
        <w:t>[[@Bible:1Co 12:21 ]][[12:21 &gt;&gt; 1Co 12:21]] {{field-on:Bible}} И не може окото да рече на ръката: Немам потреба от тебе; или пак главата на нозете: Немам потреба от вас. {{field-off:Bible}}</w:t>
      </w:r>
    </w:p>
    <w:p>
      <w:pPr>
        <w:pStyle w:val="Normal"/>
        <w:rPr/>
      </w:pPr>
      <w:r>
        <w:rPr/>
        <w:t>[[@Bible:1Co 12:22 ]][[12:22 &gt;&gt; 1Co 12:22]] {{field-on:Bible}} Но удовете на телото които се виждат че са по-слаби, те са много по-потребни. {{field-off:Bible}}</w:t>
      </w:r>
    </w:p>
    <w:p>
      <w:pPr>
        <w:pStyle w:val="Normal"/>
        <w:rPr/>
      </w:pPr>
      <w:r>
        <w:rPr/>
        <w:t>[[@Bible:1Co 12:23 ]][[12:23 &gt;&gt; 1Co 12:23]] {{field-on:Bible}} И тези части на телото които ни се виждат за по-безчестни, тем повече почест прилагаме, е неблагообразните наши удове имат по големо благообразие. {{field-off:Bible}}</w:t>
      </w:r>
    </w:p>
    <w:p>
      <w:pPr>
        <w:pStyle w:val="Normal"/>
        <w:rPr/>
      </w:pPr>
      <w:r>
        <w:rPr/>
        <w:t>[[@Bible:1Co 12:24 ]][[12:24 &gt;&gt; 1Co 12:24]] {{field-on:Bible}} А благообразните наши удове немат нужда. Но Бог е разпоредил телото, като е дал на лишеното по-голема почест; {{field-off:Bible}}</w:t>
      </w:r>
    </w:p>
    <w:p>
      <w:pPr>
        <w:pStyle w:val="Normal"/>
        <w:rPr/>
      </w:pPr>
      <w:r>
        <w:rPr/>
        <w:t>[[@Bible:1Co 12:25 ]][[12:25 &gt;&gt; 1Co 12:25]] {{field-on:Bible}} за да нема раздор в телото, но удовете да имат истото попечение един за друг. {{field-off:Bible}}</w:t>
      </w:r>
    </w:p>
    <w:p>
      <w:pPr>
        <w:pStyle w:val="Normal"/>
        <w:rPr/>
      </w:pPr>
      <w:r>
        <w:rPr/>
        <w:t>[[@Bible:1Co 12:26 ]][[12:26 &gt;&gt; 1Co 12:26]] {{field-on:Bible}} И ако страда един уд, всите удове състрадат; ако ли слави един уд, всите удове се радват с него заедно. {{field-off:Bible}}</w:t>
      </w:r>
    </w:p>
    <w:p>
      <w:pPr>
        <w:pStyle w:val="Normal"/>
        <w:rPr/>
      </w:pPr>
      <w:r>
        <w:rPr/>
        <w:t>[[@Bible:1Co 12:27 ]][[12:27 &gt;&gt; 1Co 12:27]] {{field-on:Bible}} А ви сте тело Христово, и частно удове. {{field-off:Bible}}</w:t>
      </w:r>
    </w:p>
    <w:p>
      <w:pPr>
        <w:pStyle w:val="Normal"/>
        <w:rPr/>
      </w:pPr>
      <w:r>
        <w:rPr/>
        <w:t>[[@Bible:1Co 12:28 ]][[12:28 &gt;&gt; 1Co 12:28]] {{field-on:Bible}} И едни постави Бог в църквата, първо апостоли, второ пророци, трето учители, после чудеса, напокон дарби на изцеление, помагания, управления, разни езици. {{field-off:Bible}}</w:t>
      </w:r>
    </w:p>
    <w:p>
      <w:pPr>
        <w:pStyle w:val="Normal"/>
        <w:rPr/>
      </w:pPr>
      <w:r>
        <w:rPr/>
        <w:t>[[@Bible:1Co 12:29 ]][[12:29 &gt;&gt; 1Co 12:29]] {{field-on:Bible}} Всичките апостоли ли са? всичките пророци ли са? всичките учители ли са? всички действуват ли чудеса? {{field-off:Bible}}</w:t>
      </w:r>
    </w:p>
    <w:p>
      <w:pPr>
        <w:pStyle w:val="Normal"/>
        <w:rPr/>
      </w:pPr>
      <w:r>
        <w:rPr/>
        <w:t>[[@Bible:1Co 12:30 ]][[12:30 &gt;&gt; 1Co 12:30]] {{field-on:Bible}} всички имат ли дарби на изцеление? всички говорят ли езици? всички тълкуват ли? {{field-off:Bible}}</w:t>
      </w:r>
    </w:p>
    <w:p>
      <w:pPr>
        <w:pStyle w:val="Normal"/>
        <w:rPr/>
      </w:pPr>
      <w:r>
        <w:rPr/>
        <w:t>[[@Bible:1Co 12:31 ]][[12:31 &gt;&gt; 1Co 12:31]] {{field-on:Bible}} Имайте ревност за по-добрите дарби; и аз още по-превъзходен пат ви показвам. {{field-off:Bible}}</w:t>
      </w:r>
    </w:p>
    <w:p>
      <w:pPr>
        <w:pStyle w:val="Heading2"/>
        <w:rPr/>
      </w:pPr>
      <w:r>
        <w:rPr/>
        <w:t>Глава 13</w:t>
      </w:r>
    </w:p>
    <w:p>
      <w:pPr>
        <w:pStyle w:val="Normal"/>
        <w:rPr/>
      </w:pPr>
      <w:r>
        <w:rPr/>
        <w:t>[[@Bible:1Co 13:1 ]][[13:1 &gt;&gt; 1Co 13:1]] {{field-on:Bible}} Ако говоря с человечески и ангелски езици, а любов немам, ще съм мед що звънти или кимвал що дрънка. {{field-off:Bible}}</w:t>
      </w:r>
    </w:p>
    <w:p>
      <w:pPr>
        <w:pStyle w:val="Normal"/>
        <w:rPr/>
      </w:pPr>
      <w:r>
        <w:rPr/>
        <w:t>[[@Bible:1Co 13:2 ]][[13:2 &gt;&gt; 1Co 13:2]] {{field-on:Bible}} И ако имам пророчество, и зная всичките тайни и всеко знание, и ако имам всичката вера щото и гори да преместям, а любов немам, нищо не съм. {{field-off:Bible}}</w:t>
      </w:r>
    </w:p>
    <w:p>
      <w:pPr>
        <w:pStyle w:val="Normal"/>
        <w:rPr/>
      </w:pPr>
      <w:r>
        <w:rPr/>
        <w:t>[[@Bible:1Co 13:3 ]][[13:3 &gt;&gt; 1Co 13:3]] {{field-on:Bible}} И ако раздам всичкият си имот за прехрана на сиромасите, и ако предам телото си на изгореване, а любов немам, нищо не се ползувам. {{field-off:Bible}}</w:t>
      </w:r>
    </w:p>
    <w:p>
      <w:pPr>
        <w:pStyle w:val="Normal"/>
        <w:rPr/>
      </w:pPr>
      <w:r>
        <w:rPr/>
        <w:t>[[@Bible:1Co 13:4 ]][[13:4 &gt;&gt; 1Co 13:4]] {{field-on:Bible}} Любовта дълготърпи, благосклонна е; любовта не завижда; любовта не се превъзнося, не се гордее, {{field-off:Bible}}</w:t>
      </w:r>
    </w:p>
    <w:p>
      <w:pPr>
        <w:pStyle w:val="Normal"/>
        <w:rPr/>
      </w:pPr>
      <w:r>
        <w:rPr/>
        <w:t>[[@Bible:1Co 13:5 ]][[13:5 &gt;&gt; 1Co 13:5]] {{field-on:Bible}} не безобразствува, не дири своето си, не се раздражава, не мисли зло, {{field-off:Bible}}</w:t>
      </w:r>
    </w:p>
    <w:p>
      <w:pPr>
        <w:pStyle w:val="Normal"/>
        <w:rPr/>
      </w:pPr>
      <w:r>
        <w:rPr/>
        <w:t>[[@Bible:1Co 13:6 ]][[13:6 &gt;&gt; 1Co 13:6]] {{field-on:Bible}} на неправдата се не радва, а сърадва се на истината, {{field-off:Bible}}</w:t>
      </w:r>
    </w:p>
    <w:p>
      <w:pPr>
        <w:pStyle w:val="Normal"/>
        <w:rPr/>
      </w:pPr>
      <w:r>
        <w:rPr/>
        <w:t>[[@Bible:1Co 13:7 ]][[13:7 &gt;&gt; 1Co 13:7]] {{field-on:Bible}} всичко претърпева, на всичко хваща вера, на всичко се надее, всичко търпи. {{field-off:Bible}}</w:t>
      </w:r>
    </w:p>
    <w:p>
      <w:pPr>
        <w:pStyle w:val="Normal"/>
        <w:rPr/>
      </w:pPr>
      <w:r>
        <w:rPr/>
        <w:t>[[@Bible:1Co 13:8 ]][[13:8 &gt;&gt; 1Co 13:8]] {{field-on:Bible}} Любовта никога не отпада; другите обаче, пророчества ли са, ще се прекратят; езици ли са, ще престанат; знание ли е, ще изчезне: {{field-off:Bible}}</w:t>
      </w:r>
    </w:p>
    <w:p>
      <w:pPr>
        <w:pStyle w:val="Normal"/>
        <w:rPr/>
      </w:pPr>
      <w:r>
        <w:rPr/>
        <w:t>[[@Bible:1Co 13:9 ]][[13:9 &gt;&gt; 1Co 13:9]] {{field-on:Bible}} Защото от части знаем, и от части пророкуваме; {{field-off:Bible}}</w:t>
      </w:r>
    </w:p>
    <w:p>
      <w:pPr>
        <w:pStyle w:val="Normal"/>
        <w:rPr/>
      </w:pPr>
      <w:r>
        <w:rPr/>
        <w:t>[[@Bible:1Co 13:10 ]][[13:10 &gt;&gt; 1Co 13:10]] {{field-on:Bible}} но когато дойде съвършеното, тогаз това което е от части ще се прекрати. {{field-off:Bible}}</w:t>
      </w:r>
    </w:p>
    <w:p>
      <w:pPr>
        <w:pStyle w:val="Normal"/>
        <w:rPr/>
      </w:pPr>
      <w:r>
        <w:rPr/>
        <w:t>[[@Bible:1Co 13:11 ]][[13:11 &gt;&gt; 1Co 13:11]] {{field-on:Bible}} Когато бех младенец, като младенец говорех, като младенец мъдрувах, като младенец размишлявах; но от как станах мъж, напуснах което е младенческо. {{field-off:Bible}}</w:t>
      </w:r>
    </w:p>
    <w:p>
      <w:pPr>
        <w:pStyle w:val="Normal"/>
        <w:rPr/>
      </w:pPr>
      <w:r>
        <w:rPr/>
        <w:t>[[@Bible:1Co 13:12 ]][[13:12 &gt;&gt; 1Co 13:12]] {{field-on:Bible}} Защото сега видим мрачкаво както през огледало, а тога ще гледаме лице с лице; сега познавам от части, а тога ще позная както съм и познат. {{field-off:Bible}}</w:t>
      </w:r>
    </w:p>
    <w:p>
      <w:pPr>
        <w:pStyle w:val="Normal"/>
        <w:rPr/>
      </w:pPr>
      <w:r>
        <w:rPr/>
        <w:t>[[@Bible:1Co 13:13 ]][[13:13 &gt;&gt; 1Co 13:13]] {{field-on:Bible}} А сега остават тези трите, вера, надежда, любов; но най-голема от тех е любовта. {{field-off:Bible}}</w:t>
      </w:r>
    </w:p>
    <w:p>
      <w:pPr>
        <w:pStyle w:val="Heading2"/>
        <w:rPr/>
      </w:pPr>
      <w:r>
        <w:rPr/>
        <w:t>Глава 14</w:t>
      </w:r>
    </w:p>
    <w:p>
      <w:pPr>
        <w:pStyle w:val="Normal"/>
        <w:rPr/>
      </w:pPr>
      <w:r>
        <w:rPr/>
        <w:t>[[@Bible:1Co 14:1 ]][[14:1 &gt;&gt; 1Co 14:1]] {{field-on:Bible}} Следвайте любовта, и желайте с ревност духовните дарби, и най-паче да пророчествувате. {{field-off:Bible}}</w:t>
      </w:r>
    </w:p>
    <w:p>
      <w:pPr>
        <w:pStyle w:val="Normal"/>
        <w:rPr/>
      </w:pPr>
      <w:r>
        <w:rPr/>
        <w:t>[[@Bible:1Co 14:2 ]][[14:2 &gt;&gt; 1Co 14:2]] {{field-on:Bible}} Защото който говори език незнаен, не говори на человеци, но Богу; защото никой му не проумева, но духом тайни говори; {{field-off:Bible}}</w:t>
      </w:r>
    </w:p>
    <w:p>
      <w:pPr>
        <w:pStyle w:val="Normal"/>
        <w:rPr/>
      </w:pPr>
      <w:r>
        <w:rPr/>
        <w:t>[[@Bible:1Co 14:3 ]][[14:3 &gt;&gt; 1Co 14:3]] {{field-on:Bible}} а който пророчествува говори на человеци за назидание и увещание и утешение. {{field-off:Bible}}</w:t>
      </w:r>
    </w:p>
    <w:p>
      <w:pPr>
        <w:pStyle w:val="Normal"/>
        <w:rPr/>
      </w:pPr>
      <w:r>
        <w:rPr/>
        <w:t>[[@Bible:1Co 14:4 ]][[14:4 &gt;&gt; 1Co 14:4]] {{field-on:Bible}} Който говори незнаен език назидава себе си; а който пророчествува назидава църквата. {{field-off:Bible}}</w:t>
      </w:r>
    </w:p>
    <w:p>
      <w:pPr>
        <w:pStyle w:val="Normal"/>
        <w:rPr/>
      </w:pPr>
      <w:r>
        <w:rPr/>
        <w:t>[[@Bible:1Co 14:5 ]][[14:5 &gt;&gt; 1Co 14:5]] {{field-on:Bible}} Искам всички да говорите езици, а повече да пророчествувате; защото който пророчествува по-горен е от тогози който говори разни езици, освен ако тълкува за да вземе църквата назидание. {{field-off:Bible}}</w:t>
      </w:r>
    </w:p>
    <w:p>
      <w:pPr>
        <w:pStyle w:val="Normal"/>
        <w:rPr/>
      </w:pPr>
      <w:r>
        <w:rPr/>
        <w:t>[[@Bible:1Co 14:6 ]][[14:6 &gt;&gt; 1Co 14:6]] {{field-on:Bible}} И сега, братие, ако дойда при вас и говоря незнайни езици, както ще ви ползувам, ако ви не говоря или с откровение, или с познание, или с пророчество, или с поучение? {{field-off:Bible}}</w:t>
      </w:r>
    </w:p>
    <w:p>
      <w:pPr>
        <w:pStyle w:val="Normal"/>
        <w:rPr/>
      </w:pPr>
      <w:r>
        <w:rPr/>
        <w:t>[[@Bible:1Co 14:7 ]][[14:7 &gt;&gt; 1Co 14:7]] {{field-on:Bible}} И бездушните неща които издават глас, свирка или китара, ако не дадат отличителни звукове, как ще се познае това което свирят със свирката или с китарата? {{field-off:Bible}}</w:t>
      </w:r>
    </w:p>
    <w:p>
      <w:pPr>
        <w:pStyle w:val="Normal"/>
        <w:rPr/>
      </w:pPr>
      <w:r>
        <w:rPr/>
        <w:t>[[@Bible:1Co 14:8 ]][[14:8 &gt;&gt; 1Co 14:8]] {{field-on:Bible}} Защото ако би издала тръбата неопределен глас, кой би се приготвил на бой? {{field-off:Bible}}</w:t>
      </w:r>
    </w:p>
    <w:p>
      <w:pPr>
        <w:pStyle w:val="Normal"/>
        <w:rPr/>
      </w:pPr>
      <w:r>
        <w:rPr/>
        <w:t>[[@Bible:1Co 14:9 ]][[14:9 &gt;&gt; 1Co 14:9]] {{field-on:Bible}} Така и вие ако не дадете с езика си вразумителни речи, как ще се познае това което говорите? защото на ветър ще говорите. {{field-off:Bible}}</w:t>
      </w:r>
    </w:p>
    <w:p>
      <w:pPr>
        <w:pStyle w:val="Normal"/>
        <w:rPr/>
      </w:pPr>
      <w:r>
        <w:rPr/>
        <w:t>[[@Bible:1Co 14:10 ]][[14:10 &gt;&gt; 1Co 14:10]] {{field-on:Bible}} Толкоз вида гласове се случават на света; и ни един от тех не е без значение. {{field-off:Bible}}</w:t>
      </w:r>
    </w:p>
    <w:p>
      <w:pPr>
        <w:pStyle w:val="Normal"/>
        <w:rPr/>
      </w:pPr>
      <w:r>
        <w:rPr/>
        <w:t>[[@Bible:1Co 14:11 ]][[14:11 &gt;&gt; 1Co 14:11]] {{field-on:Bible}} И тъй, ако не разумея значението на гласа ще бъда другоезичен за тогози който говори, и този който говори другоезичен за мене. {{field-off:Bible}}</w:t>
      </w:r>
    </w:p>
    <w:p>
      <w:pPr>
        <w:pStyle w:val="Normal"/>
        <w:rPr/>
      </w:pPr>
      <w:r>
        <w:rPr/>
        <w:t>[[@Bible:1Co 14:12 ]][[14:12 &gt;&gt; 1Co 14:12]] {{field-on:Bible}} Така и вие, понеже сте ревнители на духовните дарования, старайте се да се преумножат у вас за назидание на църквата. {{field-off:Bible}}</w:t>
      </w:r>
    </w:p>
    <w:p>
      <w:pPr>
        <w:pStyle w:val="Normal"/>
        <w:rPr/>
      </w:pPr>
      <w:r>
        <w:rPr/>
        <w:t>[[@Bible:1Co 14:13 ]][[14:13 &gt;&gt; 1Co 14:13]] {{field-on:Bible}} За това, който говори език незнаен, нека се моли за дарбата и да тълкува. {{field-off:Bible}}</w:t>
      </w:r>
    </w:p>
    <w:p>
      <w:pPr>
        <w:pStyle w:val="Normal"/>
        <w:rPr/>
      </w:pPr>
      <w:r>
        <w:rPr/>
        <w:t>[[@Bible:1Co 14:14 ]][[14:14 &gt;&gt; 1Co 14:14]] {{field-on:Bible}} Защото, ако се моля по език незнаен, духът ми се моли, а умът ми остава безплоден. {{field-off:Bible}}</w:t>
      </w:r>
    </w:p>
    <w:p>
      <w:pPr>
        <w:pStyle w:val="Normal"/>
        <w:rPr/>
      </w:pPr>
      <w:r>
        <w:rPr/>
        <w:t>[[@Bible:1Co 14:15 ]][[14:15 &gt;&gt; 1Co 14:15]] {{field-on:Bible}} И тъй, що е? Ще се моля с духа си, ще се моля и с ума си; ще пея с духа си, ще пея и с ума си. {{field-off:Bible}}</w:t>
      </w:r>
    </w:p>
    <w:p>
      <w:pPr>
        <w:pStyle w:val="Normal"/>
        <w:rPr/>
      </w:pPr>
      <w:r>
        <w:rPr/>
        <w:t>[[@Bible:1Co 14:16 ]][[14:16 &gt;&gt; 1Co 14:16]] {{field-on:Bible}} Понеже ако славословиш с духа си, онзи който е от реда на простаците как ще рече на твоето благодарение, Амин, като не знае що говориш? {{field-off:Bible}}</w:t>
      </w:r>
    </w:p>
    <w:p>
      <w:pPr>
        <w:pStyle w:val="Normal"/>
        <w:rPr/>
      </w:pPr>
      <w:r>
        <w:rPr/>
        <w:t>[[@Bible:1Co 14:17 ]][[14:17 &gt;&gt; 1Co 14:17]] {{field-on:Bible}} Защото ти благодариш добре, но другият не се назидава. {{field-off:Bible}}</w:t>
      </w:r>
    </w:p>
    <w:p>
      <w:pPr>
        <w:pStyle w:val="Normal"/>
        <w:rPr/>
      </w:pPr>
      <w:r>
        <w:rPr/>
        <w:t>[[@Bible:1Co 14:18 ]][[14:18 &gt;&gt; 1Co 14:18]] {{field-on:Bible}} Благодаря Богу моего че аз от всички вас повече езици говоря. {{field-off:Bible}}</w:t>
      </w:r>
    </w:p>
    <w:p>
      <w:pPr>
        <w:pStyle w:val="Normal"/>
        <w:rPr/>
      </w:pPr>
      <w:r>
        <w:rPr/>
        <w:t>[[@Bible:1Co 14:19 ]][[14:19 &gt;&gt; 1Co 14:19]] {{field-on:Bible}} Но в църква предпочитам да изговоря пет думи с ума си за да наставя и други, а не десет хиляди думи с език незнаен. {{field-off:Bible}}</w:t>
      </w:r>
    </w:p>
    <w:p>
      <w:pPr>
        <w:pStyle w:val="Normal"/>
        <w:rPr/>
      </w:pPr>
      <w:r>
        <w:rPr/>
        <w:t>[[@Bible:1Co 14:20 ]][[14:20 &gt;&gt; 1Co 14:20]] {{field-on:Bible}} Братие, не бивайте по ума деца, но бивайте младенци по злобата, а по ума съвършени мъже. {{field-off:Bible}}</w:t>
      </w:r>
    </w:p>
    <w:p>
      <w:pPr>
        <w:pStyle w:val="Normal"/>
        <w:rPr/>
      </w:pPr>
      <w:r>
        <w:rPr/>
        <w:t>[[@Bible:1Co 14:21 ]][[14:21 &gt;&gt; 1Co 14:21]] {{field-on:Bible}} В закона е писано: "С други езици и с други устни ще поговоря на този народ; и нито така ще ми послушат, казва Господ." {{field-off:Bible}}</w:t>
      </w:r>
    </w:p>
    <w:p>
      <w:pPr>
        <w:pStyle w:val="Normal"/>
        <w:rPr/>
      </w:pPr>
      <w:r>
        <w:rPr/>
        <w:t>[[@Bible:1Co 14:22 ]][[14:22 &gt;&gt; 1Co 14:22]] {{field-on:Bible}} За това езиците са белег, не за тези които верват, но за тези които не верват; а пророчеството е, не за тези които не верват, но за тези които верват. {{field-off:Bible}}</w:t>
      </w:r>
    </w:p>
    <w:p>
      <w:pPr>
        <w:pStyle w:val="Normal"/>
        <w:rPr/>
      </w:pPr>
      <w:r>
        <w:rPr/>
        <w:t>[[@Bible:1Co 14:23 ]][[14:23 &gt;&gt; 1Co 14:23]] {{field-on:Bible}} И тъй, ако се събере всичката църква наедно и всичките наченат да говорят по незнайни езици, а влезат простаци или неверни, не ще ли да рекат че вие сте полудели? {{field-off:Bible}}</w:t>
      </w:r>
    </w:p>
    <w:p>
      <w:pPr>
        <w:pStyle w:val="Normal"/>
        <w:rPr/>
      </w:pPr>
      <w:r>
        <w:rPr/>
        <w:t>[[@Bible:1Co 14:24 ]][[14:24 &gt;&gt; 1Co 14:24]] {{field-on:Bible}} Ако ли всички пророчествуват, и влезе некой неверник или простак, той от всичко се изобличава и от всичко се изпитва; {{field-off:Bible}}</w:t>
      </w:r>
    </w:p>
    <w:p>
      <w:pPr>
        <w:pStyle w:val="Normal"/>
        <w:rPr/>
      </w:pPr>
      <w:r>
        <w:rPr/>
        <w:t>[[@Bible:1Co 14:25 ]][[14:25 &gt;&gt; 1Co 14:25]] {{field-on:Bible}} и така, скришните на сърдцето му стават явни; и тъй, ще падне на лицето си, ще се поклони Богу, и ще изповеда че наистина Бог е между вас. {{field-off:Bible}}</w:t>
      </w:r>
    </w:p>
    <w:p>
      <w:pPr>
        <w:pStyle w:val="Normal"/>
        <w:rPr/>
      </w:pPr>
      <w:r>
        <w:rPr/>
        <w:t>[[@Bible:1Co 14:26 ]][[14:26 &gt;&gt; 1Co 14:26]] {{field-on:Bible}} И тъй, братие, що има? Кога се събирате, всеки от вас псалом има, поучение има, език има, откровение има, тълкование има. Всичко да бива за назидание. {{field-off:Bible}}</w:t>
      </w:r>
    </w:p>
    <w:p>
      <w:pPr>
        <w:pStyle w:val="Normal"/>
        <w:rPr/>
      </w:pPr>
      <w:r>
        <w:rPr/>
        <w:t>[[@Bible:1Co 14:27 ]][[14:27 &gt;&gt; 1Co 14:27]] {{field-on:Bible}} Ако говори некой език незнаен, да говорят по двама, или най-много по трима, и на ред; а един да тълкува. {{field-off:Bible}}</w:t>
      </w:r>
    </w:p>
    <w:p>
      <w:pPr>
        <w:pStyle w:val="Normal"/>
        <w:rPr/>
      </w:pPr>
      <w:r>
        <w:rPr/>
        <w:t>[[@Bible:1Co 14:28 ]][[14:28 &gt;&gt; 1Co 14:28]] {{field-on:Bible}} Ако ли нема тълковател, да мълчи в църква, и да говори в себе си и Богу. {{field-off:Bible}}</w:t>
      </w:r>
    </w:p>
    <w:p>
      <w:pPr>
        <w:pStyle w:val="Normal"/>
        <w:rPr/>
      </w:pPr>
      <w:r>
        <w:rPr/>
        <w:t>[[@Bible:1Co 14:29 ]][[14:29 &gt;&gt; 1Co 14:29]] {{field-on:Bible}} А пророци да говорят двама или трима, а другите да разсъждат; {{field-off:Bible}}</w:t>
      </w:r>
    </w:p>
    <w:p>
      <w:pPr>
        <w:pStyle w:val="Normal"/>
        <w:rPr/>
      </w:pPr>
      <w:r>
        <w:rPr/>
        <w:t>[[@Bible:1Co 14:30 ]][[14:30 &gt;&gt; 1Co 14:30]] {{field-on:Bible}} ако ли дойде откровение на другиго от седещите, първият да млъкнува. {{field-off:Bible}}</w:t>
      </w:r>
    </w:p>
    <w:p>
      <w:pPr>
        <w:pStyle w:val="Normal"/>
        <w:rPr/>
      </w:pPr>
      <w:r>
        <w:rPr/>
        <w:t>[[@Bible:1Co 14:31 ]][[14:31 &gt;&gt; 1Co 14:31]] {{field-on:Bible}} Защото един след друг всинца можете да пророчествувате, за да научават всички и всички да се утешават. {{field-off:Bible}}</w:t>
      </w:r>
    </w:p>
    <w:p>
      <w:pPr>
        <w:pStyle w:val="Normal"/>
        <w:rPr/>
      </w:pPr>
      <w:r>
        <w:rPr/>
        <w:t>[[@Bible:1Co 14:32 ]][[14:32 &gt;&gt; 1Co 14:32]] {{field-on:Bible}} И духовете пророчески покоряват се на пророците. {{field-off:Bible}}</w:t>
      </w:r>
    </w:p>
    <w:p>
      <w:pPr>
        <w:pStyle w:val="Normal"/>
        <w:rPr/>
      </w:pPr>
      <w:r>
        <w:rPr/>
        <w:t>[[@Bible:1Co 14:33 ]][[14:33 &gt;&gt; 1Co 14:33]] {{field-on:Bible}} Защото Бог не е Бог на немирство, но на мир, както по всичките църкви на светиите. {{field-off:Bible}}</w:t>
      </w:r>
    </w:p>
    <w:p>
      <w:pPr>
        <w:pStyle w:val="Normal"/>
        <w:rPr/>
      </w:pPr>
      <w:r>
        <w:rPr/>
        <w:t>[[@Bible:1Co 14:34 ]][[14:34 &gt;&gt; 1Co 14:34]] {{field-on:Bible}} Жените ви да мълчат в църквите, защото не им е простено да говорят, но да се покоряват както и законът казва. {{field-off:Bible}}</w:t>
      </w:r>
    </w:p>
    <w:p>
      <w:pPr>
        <w:pStyle w:val="Normal"/>
        <w:rPr/>
      </w:pPr>
      <w:r>
        <w:rPr/>
        <w:t>[[@Bible:1Co 14:35 ]][[14:35 &gt;&gt; 1Co 14:35]] {{field-on:Bible}} Ако ли искат да научат нещо, да питат мъжете си у дома си; защото е срамотно на жени да говорят в църква. {{field-off:Bible}}</w:t>
      </w:r>
    </w:p>
    <w:p>
      <w:pPr>
        <w:pStyle w:val="Normal"/>
        <w:rPr/>
      </w:pPr>
      <w:r>
        <w:rPr/>
        <w:t>[[@Bible:1Co 14:36 ]][[14:36 &gt;&gt; 1Co 14:36]] {{field-on:Bible}} Словото Божие от вас ли излезе? или е само до вас достигнало? {{field-off:Bible}}</w:t>
      </w:r>
    </w:p>
    <w:p>
      <w:pPr>
        <w:pStyle w:val="Normal"/>
        <w:rPr/>
      </w:pPr>
      <w:r>
        <w:rPr/>
        <w:t>[[@Bible:1Co 14:37 ]][[14:37 &gt;&gt; 1Co 14:37]] {{field-on:Bible}} Ако мисли некой че е пророк или духовен, нека узнае че това което ви пиша е заповеди Господни. {{field-off:Bible}}</w:t>
      </w:r>
    </w:p>
    <w:p>
      <w:pPr>
        <w:pStyle w:val="Normal"/>
        <w:rPr/>
      </w:pPr>
      <w:r>
        <w:rPr/>
        <w:t>[[@Bible:1Co 14:38 ]][[14:38 &gt;&gt; 1Co 14:38]] {{field-on:Bible}} Но ако не разумева некой, да не разумева. {{field-off:Bible}}</w:t>
      </w:r>
    </w:p>
    <w:p>
      <w:pPr>
        <w:pStyle w:val="Normal"/>
        <w:rPr/>
      </w:pPr>
      <w:r>
        <w:rPr/>
        <w:t>[[@Bible:1Co 14:39 ]][[14:39 &gt;&gt; 1Co 14:39]] {{field-on:Bible}} За това, братие, имайте ревност да пророчествувате, и не възбранявайте да говорят езици. {{field-off:Bible}}</w:t>
      </w:r>
    </w:p>
    <w:p>
      <w:pPr>
        <w:pStyle w:val="Normal"/>
        <w:rPr/>
      </w:pPr>
      <w:r>
        <w:rPr/>
        <w:t>[[@Bible:1Co 14:40 ]][[14:40 &gt;&gt; 1Co 14:40]] {{field-on:Bible}} Всичко да бива благообразно и редовно. {{field-off:Bible}}</w:t>
      </w:r>
    </w:p>
    <w:p>
      <w:pPr>
        <w:pStyle w:val="Heading2"/>
        <w:rPr/>
      </w:pPr>
      <w:r>
        <w:rPr/>
        <w:t>Глава 15</w:t>
      </w:r>
    </w:p>
    <w:p>
      <w:pPr>
        <w:pStyle w:val="Normal"/>
        <w:rPr/>
      </w:pPr>
      <w:r>
        <w:rPr/>
        <w:t>[[@Bible:1Co 15:1 ]][[15:1 &gt;&gt; 1Co 15:1]] {{field-on:Bible}} Още, братие, уведомявам ви евангелието което ви проповедах, което и приехте, в което и стоите, {{field-off:Bible}}</w:t>
      </w:r>
    </w:p>
    <w:p>
      <w:pPr>
        <w:pStyle w:val="Normal"/>
        <w:rPr/>
      </w:pPr>
      <w:r>
        <w:rPr/>
        <w:t>[[@Bible:1Co 15:2 ]][[15:2 &gt;&gt; 1Co 15:2]] {{field-on:Bible}} чрез което се и спасявате ако държите според както ви съм благовестил, освен ако не сте напраздно повервали. {{field-off:Bible}}</w:t>
      </w:r>
    </w:p>
    <w:p>
      <w:pPr>
        <w:pStyle w:val="Normal"/>
        <w:rPr/>
      </w:pPr>
      <w:r>
        <w:rPr/>
        <w:t>[[@Bible:1Co 15:3 ]][[15:3 &gt;&gt; 1Co 15:3]] {{field-on:Bible}} Защото ви предадох най-първо онова което и приех, сиреч, че Христос умре за греховете ни според писаният; {{field-off:Bible}}</w:t>
      </w:r>
    </w:p>
    <w:p>
      <w:pPr>
        <w:pStyle w:val="Normal"/>
        <w:rPr/>
      </w:pPr>
      <w:r>
        <w:rPr/>
        <w:t>[[@Bible:1Co 15:4 ]][[15:4 &gt;&gt; 1Co 15:4]] {{field-on:Bible}} и погребен бе, и възкръсна в третия ден според писанията; {{field-off:Bible}}</w:t>
      </w:r>
    </w:p>
    <w:p>
      <w:pPr>
        <w:pStyle w:val="Normal"/>
        <w:rPr/>
      </w:pPr>
      <w:r>
        <w:rPr/>
        <w:t>[[@Bible:1Co 15:5 ]][[15:5 &gt;&gt; 1Co 15:5]] {{field-on:Bible}} и яви се на Кифа, после на дванадесетте. {{field-off:Bible}}</w:t>
      </w:r>
    </w:p>
    <w:p>
      <w:pPr>
        <w:pStyle w:val="Normal"/>
        <w:rPr/>
      </w:pPr>
      <w:r>
        <w:rPr/>
        <w:t>[[@Bible:1Co 15:6 ]][[15:6 &gt;&gt; 1Co 15:6]] {{field-on:Bible}} След това се яви на повече от петстотин братя изведнъж, от които повечето и до сега са живи, а некои и починаха. {{field-off:Bible}}</w:t>
      </w:r>
    </w:p>
    <w:p>
      <w:pPr>
        <w:pStyle w:val="Normal"/>
        <w:rPr/>
      </w:pPr>
      <w:r>
        <w:rPr/>
        <w:t>[[@Bible:1Co 15:7 ]][[15:7 &gt;&gt; 1Co 15:7]] {{field-on:Bible}} После се яви Якову, после на всичките апостоли; {{field-off:Bible}}</w:t>
      </w:r>
    </w:p>
    <w:p>
      <w:pPr>
        <w:pStyle w:val="Normal"/>
        <w:rPr/>
      </w:pPr>
      <w:r>
        <w:rPr/>
        <w:t>[[@Bible:1Co 15:8 ]][[15:8 &gt;&gt; 1Co 15:8]] {{field-on:Bible}} а най-после от всички яви се и на мене като на некой изверг. {{field-off:Bible}}</w:t>
      </w:r>
    </w:p>
    <w:p>
      <w:pPr>
        <w:pStyle w:val="Normal"/>
        <w:rPr/>
      </w:pPr>
      <w:r>
        <w:rPr/>
        <w:t>[[@Bible:1Co 15:9 ]][[15:9 &gt;&gt; 1Co 15:9]] {{field-on:Bible}} Защото аз съм най-малкият от апостолите, който не съм достоен и апостол да се нарека, защото гониха църквата Божия. {{field-off:Bible}}</w:t>
      </w:r>
    </w:p>
    <w:p>
      <w:pPr>
        <w:pStyle w:val="Normal"/>
        <w:rPr/>
      </w:pPr>
      <w:r>
        <w:rPr/>
        <w:t>[[@Bible:1Co 15:10 ]][[15:10 &gt;&gt; 1Co 15:10]] {{field-on:Bible}} Но с Божията благодат съм каквото съм; и неговата на мене благодат не бе праздна, но трудих се повече от всички тех; не аз обаче, но Божията благодат която е с мене. {{field-off:Bible}}</w:t>
      </w:r>
    </w:p>
    <w:p>
      <w:pPr>
        <w:pStyle w:val="Normal"/>
        <w:rPr/>
      </w:pPr>
      <w:r>
        <w:rPr/>
        <w:t>[[@Bible:1Co 15:11 ]][[15:11 &gt;&gt; 1Co 15:11]] {{field-on:Bible}} И тъй, или аз или те, така проповедваме, и така сте повервали. {{field-off:Bible}}</w:t>
      </w:r>
    </w:p>
    <w:p>
      <w:pPr>
        <w:pStyle w:val="Normal"/>
        <w:rPr/>
      </w:pPr>
      <w:r>
        <w:rPr/>
        <w:t>[[@Bible:1Co 15:12 ]][[15:12 &gt;&gt; 1Co 15:12]] {{field-on:Bible}} А когато се проповедва Христос че е възкръснал от мъртвите, как казват некои от помежду ви че нема възкресение на мъртвите? {{field-off:Bible}}</w:t>
      </w:r>
    </w:p>
    <w:p>
      <w:pPr>
        <w:pStyle w:val="Normal"/>
        <w:rPr/>
      </w:pPr>
      <w:r>
        <w:rPr/>
        <w:t>[[@Bible:1Co 15:13 ]][[15:13 &gt;&gt; 1Co 15:13]] {{field-on:Bible}} Ако нема възкресение на мъртвите, то нито Христос е възкръснал; {{field-off:Bible}}</w:t>
      </w:r>
    </w:p>
    <w:p>
      <w:pPr>
        <w:pStyle w:val="Normal"/>
        <w:rPr/>
      </w:pPr>
      <w:r>
        <w:rPr/>
        <w:t>[[@Bible:1Co 15:14 ]][[15:14 &gt;&gt; 1Co 15:14]] {{field-on:Bible}} и ако Христос не е възкръснал, то праздна е нашата проповед, праздна и вашата вера. {{field-off:Bible}}</w:t>
      </w:r>
    </w:p>
    <w:p>
      <w:pPr>
        <w:pStyle w:val="Normal"/>
        <w:rPr/>
      </w:pPr>
      <w:r>
        <w:rPr/>
        <w:t>[[@Bible:1Co 15:15 ]][[15:15 &gt;&gt; 1Co 15:15]] {{field-on:Bible}} Намерваме се още и лъжесвидетели на Бога; защото свидетелствувахме за Бога че е възкръсил Христа; когото не е възкръсил ако е тъй че мъртвите не възкръсват. {{field-off:Bible}}</w:t>
      </w:r>
    </w:p>
    <w:p>
      <w:pPr>
        <w:pStyle w:val="Normal"/>
        <w:rPr/>
      </w:pPr>
      <w:r>
        <w:rPr/>
        <w:t>[[@Bible:1Co 15:16 ]][[15:16 &gt;&gt; 1Co 15:16]] {{field-on:Bible}} Защото ако мъртвите не възкръсват, не е нито Христос възкръснал; {{field-off:Bible}}</w:t>
      </w:r>
    </w:p>
    <w:p>
      <w:pPr>
        <w:pStyle w:val="Normal"/>
        <w:rPr/>
      </w:pPr>
      <w:r>
        <w:rPr/>
        <w:t>[[@Bible:1Co 15:17 ]][[15:17 &gt;&gt; 1Co 15:17]] {{field-on:Bible}} ако ли Христос не е възкръснал, суетна е верата ви; още сте в греховете си. {{field-off:Bible}}</w:t>
      </w:r>
    </w:p>
    <w:p>
      <w:pPr>
        <w:pStyle w:val="Normal"/>
        <w:rPr/>
      </w:pPr>
      <w:r>
        <w:rPr/>
        <w:t>[[@Bible:1Co 15:18 ]][[15:18 &gt;&gt; 1Co 15:18]] {{field-on:Bible}} То и тези които са починали в Христа погинали са. {{field-off:Bible}}</w:t>
      </w:r>
    </w:p>
    <w:p>
      <w:pPr>
        <w:pStyle w:val="Normal"/>
        <w:rPr/>
      </w:pPr>
      <w:r>
        <w:rPr/>
        <w:t>[[@Bible:1Co 15:19 ]][[15:19 &gt;&gt; 1Co 15:19]] {{field-on:Bible}} Ако само в този живот се надеем на Христа, то сме най окаяни от всичките человеци. {{field-off:Bible}}</w:t>
      </w:r>
    </w:p>
    <w:p>
      <w:pPr>
        <w:pStyle w:val="Normal"/>
        <w:rPr/>
      </w:pPr>
      <w:r>
        <w:rPr/>
        <w:t>[[@Bible:1Co 15:20 ]][[15:20 &gt;&gt; 1Co 15:20]] {{field-on:Bible}} А нине Христос възкръсна от мъртвите, и стана начатък на починалите. {{field-off:Bible}}</w:t>
      </w:r>
    </w:p>
    <w:p>
      <w:pPr>
        <w:pStyle w:val="Normal"/>
        <w:rPr/>
      </w:pPr>
      <w:r>
        <w:rPr/>
        <w:t>[[@Bible:1Co 15:21 ]][[15:21 &gt;&gt; 1Co 15:21]] {{field-on:Bible}} Понеже както чрез человека смъртта дойде, така чрез человека и възкресението на мъртвите. {{field-off:Bible}}</w:t>
      </w:r>
    </w:p>
    <w:p>
      <w:pPr>
        <w:pStyle w:val="Normal"/>
        <w:rPr/>
      </w:pPr>
      <w:r>
        <w:rPr/>
        <w:t>[[@Bible:1Co 15:22 ]][[15:22 &gt;&gt; 1Co 15:22]] {{field-on:Bible}} Защото както чрез Адама всички умират, така чрез Христа всички ще оживеят. {{field-off:Bible}}</w:t>
      </w:r>
    </w:p>
    <w:p>
      <w:pPr>
        <w:pStyle w:val="Normal"/>
        <w:rPr/>
      </w:pPr>
      <w:r>
        <w:rPr/>
        <w:t>[[@Bible:1Co 15:23 ]][[15:23 &gt;&gt; 1Co 15:23]] {{field-on:Bible}} Но всеки на реда си; Христос начатък, после които са Христови в пришествието негово; {{field-off:Bible}}</w:t>
      </w:r>
    </w:p>
    <w:p>
      <w:pPr>
        <w:pStyle w:val="Normal"/>
        <w:rPr/>
      </w:pPr>
      <w:r>
        <w:rPr/>
        <w:t>[[@Bible:1Co 15:24 ]][[15:24 &gt;&gt; 1Co 15:24]] {{field-on:Bible}} Напокон ще бъде скончанието когато предаде царството Богу и Отцу, когато унищожи всеко началство и всека власт и сила; {{field-off:Bible}}</w:t>
      </w:r>
    </w:p>
    <w:p>
      <w:pPr>
        <w:pStyle w:val="Normal"/>
        <w:rPr/>
      </w:pPr>
      <w:r>
        <w:rPr/>
        <w:t>[[@Bible:1Co 15:25 ]][[15:25 &gt;&gt; 1Co 15:25]] {{field-on:Bible}} защото требва да царува докле положи всичките врагове под нозете си. {{field-off:Bible}}</w:t>
      </w:r>
    </w:p>
    <w:p>
      <w:pPr>
        <w:pStyle w:val="Normal"/>
        <w:rPr/>
      </w:pPr>
      <w:r>
        <w:rPr/>
        <w:t>[[@Bible:1Co 15:26 ]][[15:26 &gt;&gt; 1Co 15:26]] {{field-on:Bible}} Най-последен враг който се унищожава е смъртта. {{field-off:Bible}}</w:t>
      </w:r>
    </w:p>
    <w:p>
      <w:pPr>
        <w:pStyle w:val="Normal"/>
        <w:rPr/>
      </w:pPr>
      <w:r>
        <w:rPr/>
        <w:t>[[@Bible:1Co 15:27 ]][[15:27 &gt;&gt; 1Co 15:27]] {{field-on:Bible}} Защото "всичко покори под нозете му;" а когато говори че всичко е покорено, явно е че освен тогози който е покорил нему всичкото; {{field-off:Bible}}</w:t>
      </w:r>
    </w:p>
    <w:p>
      <w:pPr>
        <w:pStyle w:val="Normal"/>
        <w:rPr/>
      </w:pPr>
      <w:r>
        <w:rPr/>
        <w:t>[[@Bible:1Co 15:28 ]][[15:28 &gt;&gt; 1Co 15:28]] {{field-on:Bible}} а когато се покори нему всичко, тогаз и сам си Синът ще се покори на тогози който е покорил нему всичкото, за да бъде Бог все във все. {{field-off:Bible}}</w:t>
      </w:r>
    </w:p>
    <w:p>
      <w:pPr>
        <w:pStyle w:val="Normal"/>
        <w:rPr/>
      </w:pPr>
      <w:r>
        <w:rPr/>
        <w:t>[[@Bible:1Co 15:29 ]][[15:29 &gt;&gt; 1Co 15:29]] {{field-on:Bible}} Понеже какво ще сторят тия които се кръщават заради мъртвите ако никак мъртвите не възкръсват? защо ли се и кръщават зарад мъртвите? {{field-off:Bible}}</w:t>
      </w:r>
    </w:p>
    <w:p>
      <w:pPr>
        <w:pStyle w:val="Normal"/>
        <w:rPr/>
      </w:pPr>
      <w:r>
        <w:rPr/>
        <w:t>[[@Bible:1Co 15:30 ]][[15:30 &gt;&gt; 1Co 15:30]] {{field-on:Bible}} Защо ли и ние всеки час бедствуваме? {{field-off:Bible}}</w:t>
      </w:r>
    </w:p>
    <w:p>
      <w:pPr>
        <w:pStyle w:val="Normal"/>
        <w:rPr/>
      </w:pPr>
      <w:r>
        <w:rPr/>
        <w:t>[[@Bible:1Co 15:31 ]][[15:31 &gt;&gt; 1Co 15:31]] {{field-on:Bible}} Всеки ден умирам, тако ми похвалата за вас която имам в Христа Исуса Господа нашего. {{field-off:Bible}}</w:t>
      </w:r>
    </w:p>
    <w:p>
      <w:pPr>
        <w:pStyle w:val="Normal"/>
        <w:rPr/>
      </w:pPr>
      <w:r>
        <w:rPr/>
        <w:t>[[@Bible:1Co 15:32 ]][[15:32 &gt;&gt; 1Co 15:32]] {{field-on:Bible}} Ако по человечески се борих аз със зверове в Ефес, каква полза имам ако мъртвите не възкръснуват? "Да ядем и да пием, защото утре ще умрем." {{field-off:Bible}}</w:t>
      </w:r>
    </w:p>
    <w:p>
      <w:pPr>
        <w:pStyle w:val="Normal"/>
        <w:rPr/>
      </w:pPr>
      <w:r>
        <w:rPr/>
        <w:t>[[@Bible:1Co 15:33 ]][[15:33 &gt;&gt; 1Co 15:33]] {{field-on:Bible}} Не се лъстете: "Злите съобщества развалят добрите нрави." {{field-off:Bible}}</w:t>
      </w:r>
    </w:p>
    <w:p>
      <w:pPr>
        <w:pStyle w:val="Normal"/>
        <w:rPr/>
      </w:pPr>
      <w:r>
        <w:rPr/>
        <w:t>[[@Bible:1Co 15:34 ]][[15:34 &gt;&gt; 1Co 15:34]] {{field-on:Bible}} Свестете се според както е праведно, и не съгрешавайте; защото некои от вас Бога не знаят. Това за ваш срам го казвам. {{field-off:Bible}}</w:t>
      </w:r>
    </w:p>
    <w:p>
      <w:pPr>
        <w:pStyle w:val="Normal"/>
        <w:rPr/>
      </w:pPr>
      <w:r>
        <w:rPr/>
        <w:t>[[@Bible:1Co 15:35 ]][[15:35 &gt;&gt; 1Co 15:35]] {{field-on:Bible}} Но ще рече некой: Как ще възкръснат мъртвите? и с какво тело ще дойдат? {{field-off:Bible}}</w:t>
      </w:r>
    </w:p>
    <w:p>
      <w:pPr>
        <w:pStyle w:val="Normal"/>
        <w:rPr/>
      </w:pPr>
      <w:r>
        <w:rPr/>
        <w:t>[[@Bible:1Co 15:36 ]][[15:36 &gt;&gt; 1Co 15:36]] {{field-on:Bible}} Безумне, това което ти сееш ако не умре не се съживява. {{field-off:Bible}}</w:t>
      </w:r>
    </w:p>
    <w:p>
      <w:pPr>
        <w:pStyle w:val="Normal"/>
        <w:rPr/>
      </w:pPr>
      <w:r>
        <w:rPr/>
        <w:t>[[@Bible:1Co 15:37 ]][[15:37 &gt;&gt; 1Co 15:37]] {{field-on:Bible}} И това което сееш, не посеваш телото което ще изникне, но голо зърно каквото се случи, пшенично или друго некое; {{field-off:Bible}}</w:t>
      </w:r>
    </w:p>
    <w:p>
      <w:pPr>
        <w:pStyle w:val="Normal"/>
        <w:rPr/>
      </w:pPr>
      <w:r>
        <w:rPr/>
        <w:t>[[@Bible:1Co 15:38 ]][[15:38 &gt;&gt; 1Co 15:38]] {{field-on:Bible}} а Бог му дава тело каквото си ще, и на всеко семе своето му тело. {{field-off:Bible}}</w:t>
      </w:r>
    </w:p>
    <w:p>
      <w:pPr>
        <w:pStyle w:val="Normal"/>
        <w:rPr/>
      </w:pPr>
      <w:r>
        <w:rPr/>
        <w:t>[[@Bible:1Co 15:39 ]][[15:39 &gt;&gt; 1Co 15:39]] {{field-on:Bible}} Всека плът не е еднаква плът; но друга плът е на человеците, а друга плът на скотовете, друга пък на рибите, друга на птиците. {{field-off:Bible}}</w:t>
      </w:r>
    </w:p>
    <w:p>
      <w:pPr>
        <w:pStyle w:val="Normal"/>
        <w:rPr/>
      </w:pPr>
      <w:r>
        <w:rPr/>
        <w:t>[[@Bible:1Co 15:40 ]][[15:40 &gt;&gt; 1Co 15:40]] {{field-on:Bible}} Има и телеса небесни и телеса земни; друга е обаче славата на небесните, а друга на земните. {{field-off:Bible}}</w:t>
      </w:r>
    </w:p>
    <w:p>
      <w:pPr>
        <w:pStyle w:val="Normal"/>
        <w:rPr/>
      </w:pPr>
      <w:r>
        <w:rPr/>
        <w:t>[[@Bible:1Co 15:41 ]][[15:41 &gt;&gt; 1Co 15:41]] {{field-on:Bible}} Друга е славата на слънцето, и друга славата на луната, и друга славата на звездите; защото звезда от звезда различа според славата. {{field-off:Bible}}</w:t>
      </w:r>
    </w:p>
    <w:p>
      <w:pPr>
        <w:pStyle w:val="Normal"/>
        <w:rPr/>
      </w:pPr>
      <w:r>
        <w:rPr/>
        <w:t>[[@Bible:1Co 15:42 ]][[15:42 &gt;&gt; 1Co 15:42]] {{field-on:Bible}} Така и възкресението на мъртвите. Сее се в тление, възкръсва в нетление; {{field-off:Bible}}</w:t>
      </w:r>
    </w:p>
    <w:p>
      <w:pPr>
        <w:pStyle w:val="Normal"/>
        <w:rPr/>
      </w:pPr>
      <w:r>
        <w:rPr/>
        <w:t>[[@Bible:1Co 15:43 ]][[15:43 &gt;&gt; 1Co 15:43]] {{field-on:Bible}} сее се в безчестие, възкръсва в слава; сее се в немощ, възкръсва в сила; {{field-off:Bible}}</w:t>
      </w:r>
    </w:p>
    <w:p>
      <w:pPr>
        <w:pStyle w:val="Normal"/>
        <w:rPr/>
      </w:pPr>
      <w:r>
        <w:rPr/>
        <w:t>[[@Bible:1Co 15:44 ]][[15:44 &gt;&gt; 1Co 15:44]] {{field-on:Bible}} сее се тело естествено, възкръсва тело духовно. Има тело естествено, има и тело духовно. {{field-off:Bible}}</w:t>
      </w:r>
    </w:p>
    <w:p>
      <w:pPr>
        <w:pStyle w:val="Normal"/>
        <w:rPr/>
      </w:pPr>
      <w:r>
        <w:rPr/>
        <w:t>[[@Bible:1Co 15:45 ]][[15:45 &gt;&gt; 1Co 15:45]] {{field-on:Bible}} Така е и писано: Първият человек Адам "стана душа жива," а последният Адам е дух животворещ. {{field-off:Bible}}</w:t>
      </w:r>
    </w:p>
    <w:p>
      <w:pPr>
        <w:pStyle w:val="Normal"/>
        <w:rPr/>
      </w:pPr>
      <w:r>
        <w:rPr/>
        <w:t>[[@Bible:1Co 15:46 ]][[15:46 &gt;&gt; 1Co 15:46]] {{field-on:Bible}} Но не първом духовното, но естественото, и после духовното. {{field-off:Bible}}</w:t>
      </w:r>
    </w:p>
    <w:p>
      <w:pPr>
        <w:pStyle w:val="Normal"/>
        <w:rPr/>
      </w:pPr>
      <w:r>
        <w:rPr/>
        <w:t>[[@Bible:1Co 15:47 ]][[15:47 &gt;&gt; 1Co 15:47]] {{field-on:Bible}} Първият человек е от земята пръстен: вторият человек, Господ от небето. {{field-off:Bible}}</w:t>
      </w:r>
    </w:p>
    <w:p>
      <w:pPr>
        <w:pStyle w:val="Normal"/>
        <w:rPr/>
      </w:pPr>
      <w:r>
        <w:rPr/>
        <w:t>[[@Bible:1Co 15:48 ]][[15:48 &gt;&gt; 1Co 15:48]] {{field-on:Bible}} Какъвто е пръстният таквизи са и пръстните, и какъвто небесният таквизи и небесните. {{field-off:Bible}}</w:t>
      </w:r>
    </w:p>
    <w:p>
      <w:pPr>
        <w:pStyle w:val="Normal"/>
        <w:rPr/>
      </w:pPr>
      <w:r>
        <w:rPr/>
        <w:t>[[@Bible:1Co 15:49 ]][[15:49 &gt;&gt; 1Co 15:49]] {{field-on:Bible}} И както се облекохме в образа на пръстния ще се облечем и в образа на небесния. {{field-off:Bible}}</w:t>
      </w:r>
    </w:p>
    <w:p>
      <w:pPr>
        <w:pStyle w:val="Normal"/>
        <w:rPr/>
      </w:pPr>
      <w:r>
        <w:rPr/>
        <w:t>[[@Bible:1Co 15:50 ]][[15:50 &gt;&gt; 1Co 15:50]] {{field-on:Bible}} И това ви казвам, братие, че плът и кръв не могат да наследят царството Божие; нито тлението наследва нетлението. {{field-off:Bible}}</w:t>
      </w:r>
    </w:p>
    <w:p>
      <w:pPr>
        <w:pStyle w:val="Normal"/>
        <w:rPr/>
      </w:pPr>
      <w:r>
        <w:rPr/>
        <w:t>[[@Bible:1Co 15:51 ]][[15:51 &gt;&gt; 1Co 15:51]] {{field-on:Bible}} Ето, една тайна ви казвам: Всинца нема да умрем, но всинца ще се изменим, {{field-off:Bible}}</w:t>
      </w:r>
    </w:p>
    <w:p>
      <w:pPr>
        <w:pStyle w:val="Normal"/>
        <w:rPr/>
      </w:pPr>
      <w:r>
        <w:rPr/>
        <w:t>[[@Bible:1Co 15:52 ]][[15:52 &gt;&gt; 1Co 15:52]] {{field-on:Bible}} в една минута, в мъгновение на око, с последната тръба; защото ще затръби; и мъртвите ще възкръснат нетленни, а ние ще се изменим. {{field-off:Bible}}</w:t>
      </w:r>
    </w:p>
    <w:p>
      <w:pPr>
        <w:pStyle w:val="Normal"/>
        <w:rPr/>
      </w:pPr>
      <w:r>
        <w:rPr/>
        <w:t>[[@Bible:1Co 15:53 ]][[15:53 &gt;&gt; 1Co 15:53]] {{field-on:Bible}} Защото требва това тленното да се облече с нетление, и смъртното това да се облече с безсмъртие. {{field-off:Bible}}</w:t>
      </w:r>
    </w:p>
    <w:p>
      <w:pPr>
        <w:pStyle w:val="Normal"/>
        <w:rPr/>
      </w:pPr>
      <w:r>
        <w:rPr/>
        <w:t>[[@Bible:1Co 15:54 ]][[15:54 &gt;&gt; 1Co 15:54]] {{field-on:Bible}} А когато тленното това се облече с нетление, и смъртното това се облече с безсмъртие, тогаз ще се сбъде словото което е писано: "Погълната биде смъртта с победа." {{field-off:Bible}}</w:t>
      </w:r>
    </w:p>
    <w:p>
      <w:pPr>
        <w:pStyle w:val="Normal"/>
        <w:rPr/>
      </w:pPr>
      <w:r>
        <w:rPr/>
        <w:t>[[@Bible:1Co 15:55 ]][[15:55 &gt;&gt; 1Co 15:55]] {{field-on:Bible}} Де ти, смърте, жилото? де ти, аде, победата? {{field-off:Bible}}</w:t>
      </w:r>
    </w:p>
    <w:p>
      <w:pPr>
        <w:pStyle w:val="Normal"/>
        <w:rPr/>
      </w:pPr>
      <w:r>
        <w:rPr/>
        <w:t>[[@Bible:1Co 15:56 ]][[15:56 &gt;&gt; 1Co 15:56]] {{field-on:Bible}} Жилото на смъртта е грехът, и силата на греха е законът; {{field-off:Bible}}</w:t>
      </w:r>
    </w:p>
    <w:p>
      <w:pPr>
        <w:pStyle w:val="Normal"/>
        <w:rPr/>
      </w:pPr>
      <w:r>
        <w:rPr/>
        <w:t>[[@Bible:1Co 15:57 ]][[15:57 &gt;&gt; 1Co 15:57]] {{field-on:Bible}} но благодарение Богу който ни дава победата чрез Господа нашего Исуса Христа. {{field-off:Bible}}</w:t>
      </w:r>
    </w:p>
    <w:p>
      <w:pPr>
        <w:pStyle w:val="Normal"/>
        <w:rPr/>
      </w:pPr>
      <w:r>
        <w:rPr/>
        <w:t>[[@Bible:1Co 15:58 ]][[15:58 &gt;&gt; 1Co 15:58]] {{field-on:Bible}} И тъй, възлюблени мои братие, бъдете твърди, непоколебими, и преизобилвайте всекога в делото Господне, понеже знаете че трудът ви не ще да бъде празден в Господа. {{field-off:Bible}}</w:t>
      </w:r>
    </w:p>
    <w:p>
      <w:pPr>
        <w:pStyle w:val="Heading2"/>
        <w:rPr/>
      </w:pPr>
      <w:r>
        <w:rPr/>
        <w:t>Глава 16</w:t>
      </w:r>
    </w:p>
    <w:p>
      <w:pPr>
        <w:pStyle w:val="Normal"/>
        <w:rPr/>
      </w:pPr>
      <w:r>
        <w:rPr/>
        <w:t>[[@Bible:1Co 16:1 ]][[16:1 &gt;&gt; 1Co 16:1]] {{field-on:Bible}} А колкото за събирането на милостинята за светиите, както наредих в църквите Галатийски така сторете и вие. {{field-off:Bible}}</w:t>
      </w:r>
    </w:p>
    <w:p>
      <w:pPr>
        <w:pStyle w:val="Normal"/>
        <w:rPr/>
      </w:pPr>
      <w:r>
        <w:rPr/>
        <w:t>[[@Bible:1Co 16:2 ]][[16:2 &gt;&gt; 1Co 16:2]] {{field-on:Bible}} В първия ден на седмицата, всеки от вас да отделя по нещо според както му успева работата, и да го има при себе си; да не би кога дойда тогаз да стават събиранията на милостинята. {{field-off:Bible}}</w:t>
      </w:r>
    </w:p>
    <w:p>
      <w:pPr>
        <w:pStyle w:val="Normal"/>
        <w:rPr/>
      </w:pPr>
      <w:r>
        <w:rPr/>
        <w:t>[[@Bible:1Co 16:3 ]][[16:3 &gt;&gt; 1Co 16:3]] {{field-on:Bible}} И кога дойда, които одобрите с писма, тех ще проводя да отнесат подаръка ви в Ерусалим; {{field-off:Bible}}</w:t>
      </w:r>
    </w:p>
    <w:p>
      <w:pPr>
        <w:pStyle w:val="Normal"/>
        <w:rPr/>
      </w:pPr>
      <w:r>
        <w:rPr/>
        <w:t>[[@Bible:1Co 16:4 ]][[16:4 &gt;&gt; 1Co 16:4]] {{field-on:Bible}} и ако бъде достойно да ида и аз, с мене ще отидат. {{field-off:Bible}}</w:t>
      </w:r>
    </w:p>
    <w:p>
      <w:pPr>
        <w:pStyle w:val="Normal"/>
        <w:rPr/>
      </w:pPr>
      <w:r>
        <w:rPr/>
        <w:t>[[@Bible:1Co 16:5 ]][[16:5 &gt;&gt; 1Co 16:5]] {{field-on:Bible}} Аз ще дойда при вас като мина през Македония; (защото през Македония минавам.) {{field-off:Bible}}</w:t>
      </w:r>
    </w:p>
    <w:p>
      <w:pPr>
        <w:pStyle w:val="Normal"/>
        <w:rPr/>
      </w:pPr>
      <w:r>
        <w:rPr/>
        <w:t>[[@Bible:1Co 16:6 ]][[16:6 &gt;&gt; 1Co 16:6]] {{field-on:Bible}} А може би да поостана при вас, или може и да презимувам, за да ме изпроводите вие на където отида. {{field-off:Bible}}</w:t>
      </w:r>
    </w:p>
    <w:p>
      <w:pPr>
        <w:pStyle w:val="Normal"/>
        <w:rPr/>
      </w:pPr>
      <w:r>
        <w:rPr/>
        <w:t>[[@Bible:1Co 16:7 ]][[16:7 &gt;&gt; 1Co 16:7]] {{field-on:Bible}} Защото не ми се ще сега в минуването да се видя с вас; но надея се да остана при вас неколко време ако ми Господ дозволил. {{field-off:Bible}}</w:t>
      </w:r>
    </w:p>
    <w:p>
      <w:pPr>
        <w:pStyle w:val="Normal"/>
        <w:rPr/>
      </w:pPr>
      <w:r>
        <w:rPr/>
        <w:t>[[@Bible:1Co 16:8 ]][[16:8 &gt;&gt; 1Co 16:8]] {{field-on:Bible}} А в Ефес ще се бавя до Петдесетницата; {{field-off:Bible}}</w:t>
      </w:r>
    </w:p>
    <w:p>
      <w:pPr>
        <w:pStyle w:val="Normal"/>
        <w:rPr/>
      </w:pPr>
      <w:r>
        <w:rPr/>
        <w:t>[[@Bible:1Co 16:9 ]][[16:9 &gt;&gt; 1Co 16:9]] {{field-on:Bible}} защото ми се отвориха врата големи и работни, има и много противници. {{field-off:Bible}}</w:t>
      </w:r>
    </w:p>
    <w:p>
      <w:pPr>
        <w:pStyle w:val="Normal"/>
        <w:rPr/>
      </w:pPr>
      <w:r>
        <w:rPr/>
        <w:t>[[@Bible:1Co 16:10 ]][[16:10 &gt;&gt; 1Co 16:10]] {{field-on:Bible}} Ако ли дойде Тимотей, гледайте да бъде без страх при вас; защото и той работи делото Господне както и аз. {{field-off:Bible}}</w:t>
      </w:r>
    </w:p>
    <w:p>
      <w:pPr>
        <w:pStyle w:val="Normal"/>
        <w:rPr/>
      </w:pPr>
      <w:r>
        <w:rPr/>
        <w:t>[[@Bible:1Co 16:11 ]][[16:11 &gt;&gt; 1Co 16:11]] {{field-on:Bible}} За това, никой да го не унищожи; но изпроводете ми го миром да дойде при мене; защото го очаквам с братята. {{field-off:Bible}}</w:t>
      </w:r>
    </w:p>
    <w:p>
      <w:pPr>
        <w:pStyle w:val="Normal"/>
        <w:rPr/>
      </w:pPr>
      <w:r>
        <w:rPr/>
        <w:t>[[@Bible:1Co 16:12 ]][[16:12 &gt;&gt; 1Co 16:12]] {{field-on:Bible}} А за брата Аполоса, молих му се много да дойде с братята при вас; и не му се щеше никак да дойде сега; ще дойде обаче когато му прилегне. {{field-off:Bible}}</w:t>
      </w:r>
    </w:p>
    <w:p>
      <w:pPr>
        <w:pStyle w:val="Normal"/>
        <w:rPr/>
      </w:pPr>
      <w:r>
        <w:rPr/>
        <w:t>[[@Bible:1Co 16:13 ]][[16:13 &gt;&gt; 1Co 16:13]] {{field-on:Bible}} Бъдете бодри, стойте във верата, бъдете мъжествени, крепки бъдете. {{field-off:Bible}}</w:t>
      </w:r>
    </w:p>
    <w:p>
      <w:pPr>
        <w:pStyle w:val="Normal"/>
        <w:rPr/>
      </w:pPr>
      <w:r>
        <w:rPr/>
        <w:t>[[@Bible:1Co 16:14 ]][[16:14 &gt;&gt; 1Co 16:14]] {{field-on:Bible}} Всичко у вас с любов да бива. {{field-off:Bible}}</w:t>
      </w:r>
    </w:p>
    <w:p>
      <w:pPr>
        <w:pStyle w:val="Normal"/>
        <w:rPr/>
      </w:pPr>
      <w:r>
        <w:rPr/>
        <w:t>[[@Bible:1Co 16:15 ]][[16:15 &gt;&gt; 1Co 16:15]] {{field-on:Bible}} Още ви моля, братие, (знаете Стефаниновия дом че е начатък на Ахаия, и са отредили себе си в служение на светиите,) {{field-off:Bible}}</w:t>
      </w:r>
    </w:p>
    <w:p>
      <w:pPr>
        <w:pStyle w:val="Normal"/>
        <w:rPr/>
      </w:pPr>
      <w:r>
        <w:rPr/>
        <w:t>[[@Bible:1Co 16:16 ]][[16:16 &gt;&gt; 1Co 16:16]] {{field-on:Bible}} да се подчинявате и вие на таквиз и на всекого който съдействува и се труди. {{field-off:Bible}}</w:t>
      </w:r>
    </w:p>
    <w:p>
      <w:pPr>
        <w:pStyle w:val="Normal"/>
        <w:rPr/>
      </w:pPr>
      <w:r>
        <w:rPr/>
        <w:t>[[@Bible:1Co 16:17 ]][[16:17 &gt;&gt; 1Co 16:17]] {{field-on:Bible}} Радвам се за дохождането на Стефанина, на Фуртуната, и на Ахаика, защото те запълниха моето от вас лишение; {{field-off:Bible}}</w:t>
      </w:r>
    </w:p>
    <w:p>
      <w:pPr>
        <w:pStyle w:val="Normal"/>
        <w:rPr/>
      </w:pPr>
      <w:r>
        <w:rPr/>
        <w:t>[[@Bible:1Co 16:18 ]][[16:18 &gt;&gt; 1Co 16:18]] {{field-on:Bible}} понеже успокоиха и моя дух и вашия; за това припознавайте таквиз человеци. {{field-off:Bible}}</w:t>
      </w:r>
    </w:p>
    <w:p>
      <w:pPr>
        <w:pStyle w:val="Normal"/>
        <w:rPr/>
      </w:pPr>
      <w:r>
        <w:rPr/>
        <w:t>[[@Bible:1Co 16:19 ]][[16:19 &gt;&gt; 1Co 16:19]] {{field-on:Bible}} Поздравяват ви църквите които са в Азия. Поздравяват ви в Господа премного Акила и Прискила с домашната си църква. {{field-off:Bible}}</w:t>
      </w:r>
    </w:p>
    <w:p>
      <w:pPr>
        <w:pStyle w:val="Normal"/>
        <w:rPr/>
      </w:pPr>
      <w:r>
        <w:rPr/>
        <w:t>[[@Bible:1Co 16:20 ]][[16:20 &gt;&gt; 1Co 16:20]] {{field-on:Bible}} Поздравяват ви всичките братя. Поздравете се един другий със целуване свето. {{field-off:Bible}}</w:t>
      </w:r>
    </w:p>
    <w:p>
      <w:pPr>
        <w:pStyle w:val="Normal"/>
        <w:rPr/>
      </w:pPr>
      <w:r>
        <w:rPr/>
        <w:t>[[@Bible:1Co 16:21 ]][[16:21 &gt;&gt; 1Co 16:21]] {{field-on:Bible}} Поздравлението пиша аз Павел с ръката си. {{field-off:Bible}}</w:t>
      </w:r>
    </w:p>
    <w:p>
      <w:pPr>
        <w:pStyle w:val="Normal"/>
        <w:rPr/>
      </w:pPr>
      <w:r>
        <w:rPr/>
        <w:t>[[@Bible:1Co 16:22 ]][[16:22 &gt;&gt; 1Co 16:22]] {{field-on:Bible}} Който не люби Господа Исуса Христа да бъде анатема, маран ата. {{field-off:Bible}}</w:t>
      </w:r>
    </w:p>
    <w:p>
      <w:pPr>
        <w:pStyle w:val="Normal"/>
        <w:rPr/>
      </w:pPr>
      <w:r>
        <w:rPr/>
        <w:t>[[@Bible:1Co 16:23 ]][[16:23 &gt;&gt; 1Co 16:23]] {{field-on:Bible}} Благодатта на Господа нашего Исуса Христа да бъде с вас. {{field-off:Bible}}</w:t>
      </w:r>
    </w:p>
    <w:p>
      <w:pPr>
        <w:pStyle w:val="Normal"/>
        <w:rPr/>
      </w:pPr>
      <w:r>
        <w:rPr/>
        <w:t>[[@Bible:1Co 16:24 ]][[16:24 &gt;&gt; 1Co 16:24]] {{field-on:Bible}} Любовта ми с всички вас в Христа Исуса. Амин. {{field-off:Bible}}</w:t>
      </w:r>
    </w:p>
    <w:p>
      <w:pPr>
        <w:pStyle w:val="Heading1"/>
        <w:rPr/>
      </w:pPr>
      <w:r>
        <w:rPr/>
        <w:t>2-о Коринтяни</w:t>
      </w:r>
    </w:p>
    <w:p>
      <w:pPr>
        <w:pStyle w:val="Heading2"/>
        <w:rPr/>
      </w:pPr>
      <w:r>
        <w:rPr/>
        <w:t>Глава 1</w:t>
      </w:r>
    </w:p>
    <w:p>
      <w:pPr>
        <w:pStyle w:val="Normal"/>
        <w:rPr/>
      </w:pPr>
      <w:r>
        <w:rPr/>
        <w:t>[[@Bible:2Co 1:1 ]][[1:1 &gt;&gt; 2Co 1:1]] {{field-on:Bible}} Павел с Божията воля апостол Исус Христов, и Тимотей брат, към Божията църква която е в Коринт, и към всичките светии които са по всичка Ахаия: {{field-off:Bible}}</w:t>
      </w:r>
    </w:p>
    <w:p>
      <w:pPr>
        <w:pStyle w:val="Normal"/>
        <w:rPr/>
      </w:pPr>
      <w:r>
        <w:rPr/>
        <w:t>[[@Bible:2Co 1:2 ]][[1:2 &gt;&gt; 2Co 1:2]] {{field-on:Bible}} Благодат вам и мир от Бога Отца нашего и Господа Исуса Христа. {{field-off:Bible}}</w:t>
      </w:r>
    </w:p>
    <w:p>
      <w:pPr>
        <w:pStyle w:val="Normal"/>
        <w:rPr/>
      </w:pPr>
      <w:r>
        <w:rPr/>
        <w:t>[[@Bible:2Co 1:3 ]][[1:3 &gt;&gt; 2Co 1:3]] {{field-on:Bible}} Благословен Бог и Отец на Господа нашего Исуса Христа, Отец на милосердието и Бог на всеко утешение, {{field-off:Bible}}</w:t>
      </w:r>
    </w:p>
    <w:p>
      <w:pPr>
        <w:pStyle w:val="Normal"/>
        <w:rPr/>
      </w:pPr>
      <w:r>
        <w:rPr/>
        <w:t>[[@Bible:2Co 1:4 ]][[1:4 &gt;&gt; 2Co 1:4]] {{field-on:Bible}} който ни утешава във всека наша скърб за да можем и ние да утешаваме тези които се намерват във всяка скърб с утешението с което ние сами се утешаваме от Бога. {{field-off:Bible}}</w:t>
      </w:r>
    </w:p>
    <w:p>
      <w:pPr>
        <w:pStyle w:val="Normal"/>
        <w:rPr/>
      </w:pPr>
      <w:r>
        <w:rPr/>
        <w:t>[[@Bible:2Co 1:5 ]][[1:5 &gt;&gt; 2Co 1:5]] {{field-on:Bible}} Защото както се преумножават в нас страданията Христови, така чрез Христа се преумножава и утешението наше. {{field-off:Bible}}</w:t>
      </w:r>
    </w:p>
    <w:p>
      <w:pPr>
        <w:pStyle w:val="Normal"/>
        <w:rPr/>
      </w:pPr>
      <w:r>
        <w:rPr/>
        <w:t>[[@Bible:2Co 1:6 ]][[1:6 &gt;&gt; 2Co 1:6]] {{field-on:Bible}} И скърбим ли, скърбим за вашето утешение и спасение което се действува чрез търпението на истите страдания, които страдаме и ние; ако ли се утешаваме, утешаваме се за вашето утешение и спасение; {{field-off:Bible}}</w:t>
      </w:r>
    </w:p>
    <w:p>
      <w:pPr>
        <w:pStyle w:val="Normal"/>
        <w:rPr/>
      </w:pPr>
      <w:r>
        <w:rPr/>
        <w:t>[[@Bible:2Co 1:7 ]][[1:7 &gt;&gt; 2Co 1:7]] {{field-on:Bible}} и надеждата която имаме за вас е твърда; понеже знаем че както сте участници на страданията така и на утешението. {{field-off:Bible}}</w:t>
      </w:r>
    </w:p>
    <w:p>
      <w:pPr>
        <w:pStyle w:val="Normal"/>
        <w:rPr/>
      </w:pPr>
      <w:r>
        <w:rPr/>
        <w:t>[[@Bible:2Co 1:8 ]][[1:8 &gt;&gt; 2Co 1:8]] {{field-on:Bible}} Защото не искаме да не знаете, братие, за нашата скърб която ни се случи в Азия, че твърде много се отеготихме, повече от силата си, така щото се отчаяхме и за живота си; {{field-off:Bible}}</w:t>
      </w:r>
    </w:p>
    <w:p>
      <w:pPr>
        <w:pStyle w:val="Normal"/>
        <w:rPr/>
      </w:pPr>
      <w:r>
        <w:rPr/>
        <w:t>[[@Bible:2Co 1:9 ]][[1:9 &gt;&gt; 2Co 1:9]] {{field-on:Bible}} но ние сами в себе си взехме си осъждението на смъртта, за да не уповаваме на себе си, но на Бога който възкръсява мъртвите; {{field-off:Bible}}</w:t>
      </w:r>
    </w:p>
    <w:p>
      <w:pPr>
        <w:pStyle w:val="Normal"/>
        <w:rPr/>
      </w:pPr>
      <w:r>
        <w:rPr/>
        <w:t>[[@Bible:2Co 1:10 ]][[1:10 &gt;&gt; 2Co 1:10]] {{field-on:Bible}} който е избавил нас от толкоз близка смърт, и избави ни; комуто се надеем че и пак ще избави, {{field-off:Bible}}</w:t>
      </w:r>
    </w:p>
    <w:p>
      <w:pPr>
        <w:pStyle w:val="Normal"/>
        <w:rPr/>
      </w:pPr>
      <w:r>
        <w:rPr/>
        <w:t>[[@Bible:2Co 1:11 ]][[1:11 &gt;&gt; 2Co 1:11]] {{field-on:Bible}} когато и вие с молитва съдействувате за нас, щото поради даденото нам чрез мнозина дарование да бъде за нас от много лица благодарение. {{field-off:Bible}}</w:t>
      </w:r>
    </w:p>
    <w:p>
      <w:pPr>
        <w:pStyle w:val="Normal"/>
        <w:rPr/>
      </w:pPr>
      <w:r>
        <w:rPr/>
        <w:t>[[@Bible:2Co 1:12 ]][[1:12 &gt;&gt; 2Co 1:12]] {{field-on:Bible}} Защото нашата похвала е това, свидетелството на нашата съвест че ние с простота и искреност по Бога, не с плътска мъдрост, но с благодат Божия, поминахме на света, а най-много между вас. {{field-off:Bible}}</w:t>
      </w:r>
    </w:p>
    <w:p>
      <w:pPr>
        <w:pStyle w:val="Normal"/>
        <w:rPr/>
      </w:pPr>
      <w:r>
        <w:rPr/>
        <w:t>[[@Bible:2Co 1:13 ]][[1:13 &gt;&gt; 2Co 1:13]] {{field-on:Bible}} Защото не ви пишем друго освен това което четете или и познавате; а надея се че и до край ще познаете; {{field-off:Bible}}</w:t>
      </w:r>
    </w:p>
    <w:p>
      <w:pPr>
        <w:pStyle w:val="Normal"/>
        <w:rPr/>
      </w:pPr>
      <w:r>
        <w:rPr/>
        <w:t>[[@Bible:2Co 1:14 ]][[1:14 &gt;&gt; 2Co 1:14]] {{field-on:Bible}} както ни отчасти и познахте че сме похвала вам, както и вие нам, в деня на Господа Исуса. {{field-off:Bible}}</w:t>
      </w:r>
    </w:p>
    <w:p>
      <w:pPr>
        <w:pStyle w:val="Normal"/>
        <w:rPr/>
      </w:pPr>
      <w:r>
        <w:rPr/>
        <w:t>[[@Bible:2Co 1:15 ]][[1:15 &gt;&gt; 2Co 1:15]] {{field-on:Bible}} И с тази увереност исках да дойда при вас по-изпърво, за да имате втора благодат, {{field-off:Bible}}</w:t>
      </w:r>
    </w:p>
    <w:p>
      <w:pPr>
        <w:pStyle w:val="Normal"/>
        <w:rPr/>
      </w:pPr>
      <w:r>
        <w:rPr/>
        <w:t>[[@Bible:2Co 1:16 ]][[1:16 &gt;&gt; 2Co 1:16]] {{field-on:Bible}} и през вас да мина в Македония, и пак от Македония да дойда при вас, и вие да ме изпроводите в Юдея. {{field-off:Bible}}</w:t>
      </w:r>
    </w:p>
    <w:p>
      <w:pPr>
        <w:pStyle w:val="Normal"/>
        <w:rPr/>
      </w:pPr>
      <w:r>
        <w:rPr/>
        <w:t>[[@Bible:2Co 1:17 ]][[1:17 &gt;&gt; 2Co 1:17]] {{field-on:Bible}} И тъй, като беше това намерението ми, да ли съм лекоумно постъпил? или намерението ми е намерение плътско, за да бъде у мене ту: Ей, ей, ту: Не не? {{field-off:Bible}}</w:t>
      </w:r>
    </w:p>
    <w:p>
      <w:pPr>
        <w:pStyle w:val="Normal"/>
        <w:rPr/>
      </w:pPr>
      <w:r>
        <w:rPr/>
        <w:t>[[@Bible:2Co 1:18 ]][[1:18 &gt;&gt; 2Co 1:18]] {{field-on:Bible}} Верен е Бог че словото ни към вас не стана Ей и Не. {{field-off:Bible}}</w:t>
      </w:r>
    </w:p>
    <w:p>
      <w:pPr>
        <w:pStyle w:val="Normal"/>
        <w:rPr/>
      </w:pPr>
      <w:r>
        <w:rPr/>
        <w:t>[[@Bible:2Co 1:19 ]][[1:19 &gt;&gt; 2Co 1:19]] {{field-on:Bible}} Защото Исус Христос, Син Божий, проповеданият у вас от нас, от мене и Силуана и Тимотея, не стана Ей и Не, но в него стана Ей. {{field-off:Bible}}</w:t>
      </w:r>
    </w:p>
    <w:p>
      <w:pPr>
        <w:pStyle w:val="Normal"/>
        <w:rPr/>
      </w:pPr>
      <w:r>
        <w:rPr/>
        <w:t>[[@Bible:2Co 1:20 ]][[1:20 &gt;&gt; 2Co 1:20]] {{field-on:Bible}} Защото всичките Божии обещания в него са Ей и в него Амин за слава Божия чрез нас. {{field-off:Bible}}</w:t>
      </w:r>
    </w:p>
    <w:p>
      <w:pPr>
        <w:pStyle w:val="Normal"/>
        <w:rPr/>
      </w:pPr>
      <w:r>
        <w:rPr/>
        <w:t>[[@Bible:2Co 1:21 ]][[1:21 &gt;&gt; 2Co 1:21]] {{field-on:Bible}} А който ни утвърдява с вас в Христа, и който ни е помазал, е Бог; {{field-off:Bible}}</w:t>
      </w:r>
    </w:p>
    <w:p>
      <w:pPr>
        <w:pStyle w:val="Normal"/>
        <w:rPr/>
      </w:pPr>
      <w:r>
        <w:rPr/>
        <w:t>[[@Bible:2Co 1:22 ]][[1:22 &gt;&gt; 2Co 1:22]] {{field-on:Bible}} който и запечата нас, и даде обручението на Духа в сърдцата ни. {{field-off:Bible}}</w:t>
      </w:r>
    </w:p>
    <w:p>
      <w:pPr>
        <w:pStyle w:val="Normal"/>
        <w:rPr/>
      </w:pPr>
      <w:r>
        <w:rPr/>
        <w:t>[[@Bible:2Co 1:23 ]][[1:23 &gt;&gt; 2Co 1:23]] {{field-on:Bible}} И аз призовавам Бога за свидетел на моята душа че понеже ви щадя не съм дошел още в Коринт: {{field-off:Bible}}</w:t>
      </w:r>
    </w:p>
    <w:p>
      <w:pPr>
        <w:pStyle w:val="Normal"/>
        <w:rPr/>
      </w:pPr>
      <w:r>
        <w:rPr/>
        <w:t>[[@Bible:2Co 1:24 ]][[1:24 &gt;&gt; 2Co 1:24]] {{field-on:Bible}} не че имаме власт на верата ви, но защото сме споспешници на радостта ви; понеже чрез верата стоите. {{field-off:Bible}}</w:t>
      </w:r>
    </w:p>
    <w:p>
      <w:pPr>
        <w:pStyle w:val="Heading2"/>
        <w:rPr/>
      </w:pPr>
      <w:r>
        <w:rPr/>
        <w:t>Глава 2</w:t>
      </w:r>
    </w:p>
    <w:p>
      <w:pPr>
        <w:pStyle w:val="Normal"/>
        <w:rPr/>
      </w:pPr>
      <w:r>
        <w:rPr/>
        <w:t>[[@Bible:2Co 2:1 ]][[2:1 &gt;&gt; 2Co 2:1]] {{field-on:Bible}} И това реших в себе си, да не дохождам при вас пак със скърб. {{field-off:Bible}}</w:t>
      </w:r>
    </w:p>
    <w:p>
      <w:pPr>
        <w:pStyle w:val="Normal"/>
        <w:rPr/>
      </w:pPr>
      <w:r>
        <w:rPr/>
        <w:t>[[@Bible:2Co 2:2 ]][[2:2 &gt;&gt; 2Co 2:2]] {{field-on:Bible}} Защото ако оскърбявам аз вас, то мене кой ще развесели ако не този който е оскърбен от мене? {{field-off:Bible}}</w:t>
      </w:r>
    </w:p>
    <w:p>
      <w:pPr>
        <w:pStyle w:val="Normal"/>
        <w:rPr/>
      </w:pPr>
      <w:r>
        <w:rPr/>
        <w:t>[[@Bible:2Co 2:3 ]][[2:3 &gt;&gt; 2Co 2:3]] {{field-on:Bible}} И това истото ви писах, че, кога дойда, да немам скърб от тези от които ми подобава радост да имам, като имам уверение на всинца ви че моята радост е радост за всички вас. {{field-off:Bible}}</w:t>
      </w:r>
    </w:p>
    <w:p>
      <w:pPr>
        <w:pStyle w:val="Normal"/>
        <w:rPr/>
      </w:pPr>
      <w:r>
        <w:rPr/>
        <w:t>[[@Bible:2Co 2:4 ]][[2:4 &gt;&gt; 2Co 2:4]] {{field-on:Bible}} Защото от голема скърб и сърдечна тъга писах ви с много сълзи, не да се оскърбите, но да познаете големата любов която имам към вас. {{field-off:Bible}}</w:t>
      </w:r>
    </w:p>
    <w:p>
      <w:pPr>
        <w:pStyle w:val="Normal"/>
        <w:rPr/>
      </w:pPr>
      <w:r>
        <w:rPr/>
        <w:t>[[@Bible:2Co 2:5 ]][[2:5 &gt;&gt; 2Co 2:5]] {{field-on:Bible}} Ако ли ме е некой оскърбил, не е оскърбил мене, но всинца ви отчасти, да не отеготя повече. {{field-off:Bible}}</w:t>
      </w:r>
    </w:p>
    <w:p>
      <w:pPr>
        <w:pStyle w:val="Normal"/>
        <w:rPr/>
      </w:pPr>
      <w:r>
        <w:rPr/>
        <w:t>[[@Bible:2Co 2:6 ]][[2:6 &gt;&gt; 2Co 2:6]] {{field-on:Bible}} За такъв един доста е това запрещение от по-мнозината; {{field-off:Bible}}</w:t>
      </w:r>
    </w:p>
    <w:p>
      <w:pPr>
        <w:pStyle w:val="Normal"/>
        <w:rPr/>
      </w:pPr>
      <w:r>
        <w:rPr/>
        <w:t>[[@Bible:2Co 2:7 ]][[2:7 &gt;&gt; 2Co 2:7]] {{field-on:Bible}} така щото напротив вие требва повече да му простите и да го утешите, щото такъв един да не бъде погълнат от безмерна скърб. {{field-off:Bible}}</w:t>
      </w:r>
    </w:p>
    <w:p>
      <w:pPr>
        <w:pStyle w:val="Normal"/>
        <w:rPr/>
      </w:pPr>
      <w:r>
        <w:rPr/>
        <w:t>[[@Bible:2Co 2:8 ]][[2:8 &gt;&gt; 2Co 2:8]] {{field-on:Bible}} За това ви моля да утвърдите вашата към него любов; {{field-off:Bible}}</w:t>
      </w:r>
    </w:p>
    <w:p>
      <w:pPr>
        <w:pStyle w:val="Normal"/>
        <w:rPr/>
      </w:pPr>
      <w:r>
        <w:rPr/>
        <w:t>[[@Bible:2Co 2:9 ]][[2:9 &gt;&gt; 2Co 2:9]] {{field-on:Bible}} понеже за това и писах за да ви позная с опит да ли сте на всичко послушливи. {{field-off:Bible}}</w:t>
      </w:r>
    </w:p>
    <w:p>
      <w:pPr>
        <w:pStyle w:val="Normal"/>
        <w:rPr/>
      </w:pPr>
      <w:r>
        <w:rPr/>
        <w:t>[[@Bible:2Co 2:10 ]][[2:10 &gt;&gt; 2Co 2:10]] {{field-on:Bible}} А комуто вие прощавате нещо, прощавам му и аз; защото ако съм и простил нещо, комуто съм простил, за вас съм сторил това от Христово лице, {{field-off:Bible}}</w:t>
      </w:r>
    </w:p>
    <w:p>
      <w:pPr>
        <w:pStyle w:val="Normal"/>
        <w:rPr/>
      </w:pPr>
      <w:r>
        <w:rPr/>
        <w:t>[[@Bible:2Co 2:11 ]][[2:11 &gt;&gt; 2Co 2:11]] {{field-on:Bible}} за да не добие преимущество над нас Сатана; защото не сме да не знаем неговите умишления. {{field-off:Bible}}</w:t>
      </w:r>
    </w:p>
    <w:p>
      <w:pPr>
        <w:pStyle w:val="Normal"/>
        <w:rPr/>
      </w:pPr>
      <w:r>
        <w:rPr/>
        <w:t>[[@Bible:2Co 2:12 ]][[2:12 &gt;&gt; 2Co 2:12]] {{field-on:Bible}} И когато аз дойдох в Троада да проповедвам евангелието Христово, и ми се отвориха врата в делото Господне, {{field-off:Bible}}</w:t>
      </w:r>
    </w:p>
    <w:p>
      <w:pPr>
        <w:pStyle w:val="Normal"/>
        <w:rPr/>
      </w:pPr>
      <w:r>
        <w:rPr/>
        <w:t>[[@Bible:2Co 2:13 ]][[2:13 &gt;&gt; 2Co 2:13]] {{field-on:Bible}} понеже не намерих брата си Тита не се успокои духът ми; но простих се с тех и излезох за в Македония. {{field-off:Bible}}</w:t>
      </w:r>
    </w:p>
    <w:p>
      <w:pPr>
        <w:pStyle w:val="Normal"/>
        <w:rPr/>
      </w:pPr>
      <w:r>
        <w:rPr/>
        <w:t>[[@Bible:2Co 2:14 ]][[2:14 &gt;&gt; 2Co 2:14]] {{field-on:Bible}} Но благодарение Богу който ни прави винаги да сме победители в Христа, и на всеко место чрез нас явява уханието на неговото познание. {{field-off:Bible}}</w:t>
      </w:r>
    </w:p>
    <w:p>
      <w:pPr>
        <w:pStyle w:val="Normal"/>
        <w:rPr/>
      </w:pPr>
      <w:r>
        <w:rPr/>
        <w:t>[[@Bible:2Co 2:15 ]][[2:15 &gt;&gt; 2Co 2:15]] {{field-on:Bible}} Защото ние пред Бога сме Христово благоухание за тези които се спасяват и за тези които погинват. {{field-off:Bible}}</w:t>
      </w:r>
    </w:p>
    <w:p>
      <w:pPr>
        <w:pStyle w:val="Normal"/>
        <w:rPr/>
      </w:pPr>
      <w:r>
        <w:rPr/>
        <w:t>[[@Bible:2Co 2:16 ]][[2:16 &gt;&gt; 2Co 2:16]] {{field-on:Bible}} На едните сме ухание от смърт за смърт, а на другите ухание от живот за живот. И на това кой е доволен? {{field-off:Bible}}</w:t>
      </w:r>
    </w:p>
    <w:p>
      <w:pPr>
        <w:pStyle w:val="Normal"/>
        <w:rPr/>
      </w:pPr>
      <w:r>
        <w:rPr/>
        <w:t>[[@Bible:2Co 2:17 ]][[2:17 &gt;&gt; 2Co 2:17]] {{field-on:Bible}} Защото не сме както многото онези които преправят словото Божие; но искренно и като от Бога, пред Бога в Христа говорим. {{field-off:Bible}}</w:t>
      </w:r>
    </w:p>
    <w:p>
      <w:pPr>
        <w:pStyle w:val="Heading2"/>
        <w:rPr/>
      </w:pPr>
      <w:r>
        <w:rPr/>
        <w:t>Глава 3</w:t>
      </w:r>
    </w:p>
    <w:p>
      <w:pPr>
        <w:pStyle w:val="Normal"/>
        <w:rPr/>
      </w:pPr>
      <w:r>
        <w:rPr/>
        <w:t>[[@Bible:2Co 3:1 ]][[3:1 &gt;&gt; 2Co 3:1]] {{field-on:Bible}} Пак ли начнуваме да се препоръчваме? или имаме нужда, както некои, за препоръчителни писма до вас, или за препоръчителни от вас? {{field-off:Bible}}</w:t>
      </w:r>
    </w:p>
    <w:p>
      <w:pPr>
        <w:pStyle w:val="Normal"/>
        <w:rPr/>
      </w:pPr>
      <w:r>
        <w:rPr/>
        <w:t>[[@Bible:2Co 3:2 ]][[3:2 &gt;&gt; 2Co 3:2]] {{field-on:Bible}} Вие сте нашето писмо, написано в сърдцата ви, знаемо и прочитаемо от всичките человеци; {{field-off:Bible}}</w:t>
      </w:r>
    </w:p>
    <w:p>
      <w:pPr>
        <w:pStyle w:val="Normal"/>
        <w:rPr/>
      </w:pPr>
      <w:r>
        <w:rPr/>
        <w:t>[[@Bible:2Co 3:3 ]][[3:3 &gt;&gt; 2Co 3:3]] {{field-on:Bible}} и явявате се че сте писмо Христово станало чрез нашето служене, написано, не с мастило, но с Духа на Бога живаго, не на плочи каменни, но на плочи плетени на сърдцето. {{field-off:Bible}}</w:t>
      </w:r>
    </w:p>
    <w:p>
      <w:pPr>
        <w:pStyle w:val="Normal"/>
        <w:rPr/>
      </w:pPr>
      <w:r>
        <w:rPr/>
        <w:t>[[@Bible:2Co 3:4 ]][[3:4 &gt;&gt; 2Co 3:4]] {{field-on:Bible}} И таквази увереност към Бога имаме ние чрез Христа; {{field-off:Bible}}</w:t>
      </w:r>
    </w:p>
    <w:p>
      <w:pPr>
        <w:pStyle w:val="Normal"/>
        <w:rPr/>
      </w:pPr>
      <w:r>
        <w:rPr/>
        <w:t>[[@Bible:2Co 3:5 ]][[3:5 &gt;&gt; 2Co 3:5]] {{field-on:Bible}} не че сме от самосебе си доволни да намислим нещо като от нас си, но нашето доволство е от Бога, {{field-off:Bible}}</w:t>
      </w:r>
    </w:p>
    <w:p>
      <w:pPr>
        <w:pStyle w:val="Normal"/>
        <w:rPr/>
      </w:pPr>
      <w:r>
        <w:rPr/>
        <w:t>[[@Bible:2Co 3:6 ]][[3:6 &gt;&gt; 2Co 3:6]] {{field-on:Bible}} който ни и удоволи да бъдем служители на новия завет, не на буквата, но на духа; защото буквата убива, а духът оживотворява. {{field-off:Bible}}</w:t>
      </w:r>
    </w:p>
    <w:p>
      <w:pPr>
        <w:pStyle w:val="Normal"/>
        <w:rPr/>
      </w:pPr>
      <w:r>
        <w:rPr/>
        <w:t>[[@Bible:2Co 3:7 ]][[3:7 &gt;&gt; 2Co 3:7]] {{field-on:Bible}} Ако ли служенето на смъртта, в букви издълбани на камик стана със слава, така щото синовете Израилеви не можаха да гледат Моисея в лице поради славата на лицето му, която имаше да престане, {{field-off:Bible}}</w:t>
      </w:r>
    </w:p>
    <w:p>
      <w:pPr>
        <w:pStyle w:val="Normal"/>
        <w:rPr/>
      </w:pPr>
      <w:r>
        <w:rPr/>
        <w:t>[[@Bible:2Co 3:8 ]][[3:8 &gt;&gt; 2Co 3:8]] {{field-on:Bible}} как може служенето на Духа да не бъде с по-голема слава? {{field-off:Bible}}</w:t>
      </w:r>
    </w:p>
    <w:p>
      <w:pPr>
        <w:pStyle w:val="Normal"/>
        <w:rPr/>
      </w:pPr>
      <w:r>
        <w:rPr/>
        <w:t>[[@Bible:2Co 3:9 ]][[3:9 &gt;&gt; 2Co 3:9]] {{field-on:Bible}} Защото ако служението на осъждането стана със слава, много повече служението на правдата ще го надминва в славата. {{field-off:Bible}}</w:t>
      </w:r>
    </w:p>
    <w:p>
      <w:pPr>
        <w:pStyle w:val="Normal"/>
        <w:rPr/>
      </w:pPr>
      <w:r>
        <w:rPr/>
        <w:t>[[@Bible:2Co 3:10 ]][[3:10 &gt;&gt; 2Co 3:10]] {{field-on:Bible}} Защото прославеното не се прослави по тази част заради онази слава която превъзхожда. {{field-off:Bible}}</w:t>
      </w:r>
    </w:p>
    <w:p>
      <w:pPr>
        <w:pStyle w:val="Normal"/>
        <w:rPr/>
      </w:pPr>
      <w:r>
        <w:rPr/>
        <w:t>[[@Bible:2Co 3:11 ]][[3:11 &gt;&gt; 2Co 3:11]] {{field-on:Bible}} Защото, ако бе със слава това което имаше да престане, много по-славно ще е трайното. {{field-off:Bible}}</w:t>
      </w:r>
    </w:p>
    <w:p>
      <w:pPr>
        <w:pStyle w:val="Normal"/>
        <w:rPr/>
      </w:pPr>
      <w:r>
        <w:rPr/>
        <w:t>[[@Bible:2Co 3:12 ]][[3:12 &gt;&gt; 2Co 3:12]] {{field-on:Bible}} И тъй, като имаме такваз надежда, с големо дързновение действуваме; {{field-off:Bible}}</w:t>
      </w:r>
    </w:p>
    <w:p>
      <w:pPr>
        <w:pStyle w:val="Normal"/>
        <w:rPr/>
      </w:pPr>
      <w:r>
        <w:rPr/>
        <w:t>[[@Bible:2Co 3:13 ]][[3:13 &gt;&gt; 2Co 3:13]] {{field-on:Bible}} а не като Мойсей който полагаше покривало на лицето си за да не могат да гледат синовете Израилеви края на това което имаше да престане. {{field-off:Bible}}</w:t>
      </w:r>
    </w:p>
    <w:p>
      <w:pPr>
        <w:pStyle w:val="Normal"/>
        <w:rPr/>
      </w:pPr>
      <w:r>
        <w:rPr/>
        <w:t>[[@Bible:2Co 3:14 ]][[3:14 &gt;&gt; 2Co 3:14]] {{field-on:Bible}} Но тем умовете им са заслепени; защото и до днес кога прочитат ветхия завет истото покривало стои неоткрито, понеже само чрез Христа се унищожава. {{field-off:Bible}}</w:t>
      </w:r>
    </w:p>
    <w:p>
      <w:pPr>
        <w:pStyle w:val="Normal"/>
        <w:rPr/>
      </w:pPr>
      <w:r>
        <w:rPr/>
        <w:t>[[@Bible:2Co 3:15 ]][[3:15 &gt;&gt; 2Co 3:15]] {{field-on:Bible}} До днес, обаче, при прочитането на Моисея покривало лежи на сърдцето им. {{field-off:Bible}}</w:t>
      </w:r>
    </w:p>
    <w:p>
      <w:pPr>
        <w:pStyle w:val="Normal"/>
        <w:rPr/>
      </w:pPr>
      <w:r>
        <w:rPr/>
        <w:t>[[@Bible:2Co 3:16 ]][[3:16 &gt;&gt; 2Co 3:16]] {{field-on:Bible}} Но когато Израил се обърне към Господа покривалото ще се отнеме. {{field-off:Bible}}</w:t>
      </w:r>
    </w:p>
    <w:p>
      <w:pPr>
        <w:pStyle w:val="Normal"/>
        <w:rPr/>
      </w:pPr>
      <w:r>
        <w:rPr/>
        <w:t>[[@Bible:2Co 3:17 ]][[3:17 &gt;&gt; 2Co 3:17]] {{field-on:Bible}} А Господ е този Дух; и дето е Духът Господен там е свобода. {{field-off:Bible}}</w:t>
      </w:r>
    </w:p>
    <w:p>
      <w:pPr>
        <w:pStyle w:val="Normal"/>
        <w:rPr/>
      </w:pPr>
      <w:r>
        <w:rPr/>
        <w:t>[[@Bible:2Co 3:18 ]][[3:18 &gt;&gt; 2Co 3:18]] {{field-on:Bible}} А ние всинца като гледаме славата Господня с открито лице както в огледало, преобразяваме се в истия образ от слава в слава както от Духът Господен. {{field-off:Bible}}</w:t>
      </w:r>
    </w:p>
    <w:p>
      <w:pPr>
        <w:pStyle w:val="Heading2"/>
        <w:rPr/>
      </w:pPr>
      <w:r>
        <w:rPr/>
        <w:t>Глава 4</w:t>
      </w:r>
    </w:p>
    <w:p>
      <w:pPr>
        <w:pStyle w:val="Normal"/>
        <w:rPr/>
      </w:pPr>
      <w:r>
        <w:rPr/>
        <w:t>[[@Bible:2Co 4:1 ]][[4:1 &gt;&gt; 2Co 4:1]] {{field-on:Bible}} Заради това, според както бидохме помилвани от Бога, туй служене като имаме не ни дотега; {{field-off:Bible}}</w:t>
      </w:r>
    </w:p>
    <w:p>
      <w:pPr>
        <w:pStyle w:val="Normal"/>
        <w:rPr/>
      </w:pPr>
      <w:r>
        <w:rPr/>
        <w:t>[[@Bible:2Co 4:2 ]][[4:2 &gt;&gt; 2Co 4:2]] {{field-on:Bible}} но отрекохме се от скришността на срама, и не ходим с пронирство, нито с лъжа проповедваме словото Божие, но като изявяваме истината препоръчваме себе си пред Бога на съвестта на всекиго человека. {{field-off:Bible}}</w:t>
      </w:r>
    </w:p>
    <w:p>
      <w:pPr>
        <w:pStyle w:val="Normal"/>
        <w:rPr/>
      </w:pPr>
      <w:r>
        <w:rPr/>
        <w:t>[[@Bible:2Co 4:3 ]][[4:3 &gt;&gt; 2Co 4:3]] {{field-on:Bible}} Ако ли е нашето благовествуване покрито, то е покрито за тези които погинват,- {{field-off:Bible}}</w:t>
      </w:r>
    </w:p>
    <w:p>
      <w:pPr>
        <w:pStyle w:val="Normal"/>
        <w:rPr/>
      </w:pPr>
      <w:r>
        <w:rPr/>
        <w:t>[[@Bible:2Co 4:4 ]][[4:4 &gt;&gt; 2Co 4:4]] {{field-on:Bible}} за тези, неверните, на които богът на този свет е заслепил ума, да ги не озари светлината от славното благовестие на Христа, който е образ на невидимаго Бога. {{field-off:Bible}}</w:t>
      </w:r>
    </w:p>
    <w:p>
      <w:pPr>
        <w:pStyle w:val="Normal"/>
        <w:rPr/>
      </w:pPr>
      <w:r>
        <w:rPr/>
        <w:t>[[@Bible:2Co 4:5 ]][[4:5 &gt;&gt; 2Co 4:5]] {{field-on:Bible}} Защото ние не проповедваме себе си, но Христа Исуса Господа, а себе си раби ваши заради Исуса. {{field-off:Bible}}</w:t>
      </w:r>
    </w:p>
    <w:p>
      <w:pPr>
        <w:pStyle w:val="Normal"/>
        <w:rPr/>
      </w:pPr>
      <w:r>
        <w:rPr/>
        <w:t>[[@Bible:2Co 4:6 ]][[4:6 &gt;&gt; 2Co 4:6]] {{field-on:Bible}} Защото Бог който е рекъл да възсияе виделина от тъмнината, той е който възсия в сърдцата ни за просвещение с познанието на славата Божия с лицето Исус Христово. {{field-off:Bible}}</w:t>
      </w:r>
    </w:p>
    <w:p>
      <w:pPr>
        <w:pStyle w:val="Normal"/>
        <w:rPr/>
      </w:pPr>
      <w:r>
        <w:rPr/>
        <w:t>[[@Bible:2Co 4:7 ]][[4:7 &gt;&gt; 2Co 4:7]] {{field-on:Bible}} И това съкровище имаме го в пръстни съдове, за да бъде превъзходството на силата от Бога, а не от нас. {{field-off:Bible}}</w:t>
      </w:r>
    </w:p>
    <w:p>
      <w:pPr>
        <w:pStyle w:val="Normal"/>
        <w:rPr/>
      </w:pPr>
      <w:r>
        <w:rPr/>
        <w:t>[[@Bible:2Co 4:8 ]][[4:8 &gt;&gt; 2Co 4:8]] {{field-on:Bible}} Всекак се угнетяваме, но не сме в утеснение; в недоумение сме, но не в отчаяние; {{field-off:Bible}}</w:t>
      </w:r>
    </w:p>
    <w:p>
      <w:pPr>
        <w:pStyle w:val="Normal"/>
        <w:rPr/>
      </w:pPr>
      <w:r>
        <w:rPr/>
        <w:t>[[@Bible:2Co 4:9 ]][[4:9 &gt;&gt; 2Co 4:9]] {{field-on:Bible}} гоними сме, но не оставяеми; обарят ни, но не погинваме. {{field-off:Bible}}</w:t>
      </w:r>
    </w:p>
    <w:p>
      <w:pPr>
        <w:pStyle w:val="Normal"/>
        <w:rPr/>
      </w:pPr>
      <w:r>
        <w:rPr/>
        <w:t>[[@Bible:2Co 4:10 ]][[4:10 &gt;&gt; 2Co 4:10]] {{field-on:Bible}} Всекога носим на телото си умирането на Господа Исуса, за да се яви на телото ни и животът Исусов. {{field-off:Bible}}</w:t>
      </w:r>
    </w:p>
    <w:p>
      <w:pPr>
        <w:pStyle w:val="Normal"/>
        <w:rPr/>
      </w:pPr>
      <w:r>
        <w:rPr/>
        <w:t>[[@Bible:2Co 4:11 ]][[4:11 &gt;&gt; 2Co 4:11]] {{field-on:Bible}} Защото ние живите винаги се предаваме на смърт за Исуса, да се яви и животът Исусов в смъртната наша плът. {{field-off:Bible}}</w:t>
      </w:r>
    </w:p>
    <w:p>
      <w:pPr>
        <w:pStyle w:val="Normal"/>
        <w:rPr/>
      </w:pPr>
      <w:r>
        <w:rPr/>
        <w:t>[[@Bible:2Co 4:12 ]][[4:12 &gt;&gt; 2Co 4:12]] {{field-on:Bible}} Така щото смъртта действува в нас, а животът във вас. {{field-off:Bible}}</w:t>
      </w:r>
    </w:p>
    <w:p>
      <w:pPr>
        <w:pStyle w:val="Normal"/>
        <w:rPr/>
      </w:pPr>
      <w:r>
        <w:rPr/>
        <w:t>[[@Bible:2Co 4:13 ]][[4:13 &gt;&gt; 2Co 4:13]] {{field-on:Bible}} А като имаме истия дух на верата, по писаното: "Повервах, за то и говорим," и ние верваме, за то и говорим; {{field-off:Bible}}</w:t>
      </w:r>
    </w:p>
    <w:p>
      <w:pPr>
        <w:pStyle w:val="Normal"/>
        <w:rPr/>
      </w:pPr>
      <w:r>
        <w:rPr/>
        <w:t>[[@Bible:2Co 4:14 ]][[4:14 &gt;&gt; 2Co 4:14]] {{field-on:Bible}} понеже знаем че този който е възкръсил Господа Исуса ще възкръси и нас чрез Исуса и ще ни представи с вас наедно. {{field-off:Bible}}</w:t>
      </w:r>
    </w:p>
    <w:p>
      <w:pPr>
        <w:pStyle w:val="Normal"/>
        <w:rPr/>
      </w:pPr>
      <w:r>
        <w:rPr/>
        <w:t>[[@Bible:2Co 4:15 ]][[4:15 &gt;&gt; 2Co 4:15]] {{field-on:Bible}} Защото всичкото е за вас, щото благодатта умножена поради благодарението на мнозината да преизобилва в слава Божия. {{field-off:Bible}}</w:t>
      </w:r>
    </w:p>
    <w:p>
      <w:pPr>
        <w:pStyle w:val="Normal"/>
        <w:rPr/>
      </w:pPr>
      <w:r>
        <w:rPr/>
        <w:t>[[@Bible:2Co 4:16 ]][[4:16 &gt;&gt; 2Co 4:16]] {{field-on:Bible}} За това не ни дотегнува; но ако и да тлее външният наш человек, вътрешният обаче всеки ден се подновява. {{field-off:Bible}}</w:t>
      </w:r>
    </w:p>
    <w:p>
      <w:pPr>
        <w:pStyle w:val="Normal"/>
        <w:rPr/>
      </w:pPr>
      <w:r>
        <w:rPr/>
        <w:t>[[@Bible:2Co 4:17 ]][[4:17 &gt;&gt; 2Co 4:17]] {{field-on:Bible}} Защото привременната наша лека скърб произвожда нам от много по-много вечна тежина на слава; {{field-off:Bible}}</w:t>
      </w:r>
    </w:p>
    <w:p>
      <w:pPr>
        <w:pStyle w:val="Normal"/>
        <w:rPr/>
      </w:pPr>
      <w:r>
        <w:rPr/>
        <w:t>[[@Bible:2Co 4:18 ]][[4:18 &gt;&gt; 2Co 4:18]] {{field-on:Bible}} понеже ние не сматряме на видимите, но на невидимите, защото видимите са привременни, а невидимите вечни. {{field-off:Bible}}</w:t>
      </w:r>
    </w:p>
    <w:p>
      <w:pPr>
        <w:pStyle w:val="Heading2"/>
        <w:rPr/>
      </w:pPr>
      <w:r>
        <w:rPr/>
        <w:t>Глава 5</w:t>
      </w:r>
    </w:p>
    <w:p>
      <w:pPr>
        <w:pStyle w:val="Normal"/>
        <w:rPr/>
      </w:pPr>
      <w:r>
        <w:rPr/>
        <w:t>[[@Bible:2Co 5:1 ]][[5:1 &gt;&gt; 2Co 5:1]] {{field-on:Bible}} Защото знаем че, ако се развали земната къща на нашето селение, имаме от Бога здание на небеса, дом неръкотворен, вечен. {{field-off:Bible}}</w:t>
      </w:r>
    </w:p>
    <w:p>
      <w:pPr>
        <w:pStyle w:val="Normal"/>
        <w:rPr/>
      </w:pPr>
      <w:r>
        <w:rPr/>
        <w:t>[[@Bible:2Co 5:2 ]][[5:2 &gt;&gt; 2Co 5:2]] {{field-on:Bible}} Понеже в това и въздишаме, и желаем да се облечем с небесното наше жилище, {{field-off:Bible}}</w:t>
      </w:r>
    </w:p>
    <w:p>
      <w:pPr>
        <w:pStyle w:val="Normal"/>
        <w:rPr/>
      </w:pPr>
      <w:r>
        <w:rPr/>
        <w:t>[[@Bible:2Co 5:3 ]][[5:3 &gt;&gt; 2Co 5:3]] {{field-on:Bible}} ако само облечени с него не се намерим голи. {{field-off:Bible}}</w:t>
      </w:r>
    </w:p>
    <w:p>
      <w:pPr>
        <w:pStyle w:val="Normal"/>
        <w:rPr/>
      </w:pPr>
      <w:r>
        <w:rPr/>
        <w:t>[[@Bible:2Co 5:4 ]][[5:4 &gt;&gt; 2Co 5:4]] {{field-on:Bible}} Защото ние които сме в това селение стенем под бремето му, понеже искаме, не да се съблечем, но да се облечем още, за да бъде смъртното погълнато от живота. {{field-off:Bible}}</w:t>
      </w:r>
    </w:p>
    <w:p>
      <w:pPr>
        <w:pStyle w:val="Normal"/>
        <w:rPr/>
      </w:pPr>
      <w:r>
        <w:rPr/>
        <w:t>[[@Bible:2Co 5:5 ]][[5:5 &gt;&gt; 2Co 5:5]] {{field-on:Bible}} И Бог е който за това истото ни създаде, който ни и даде обручението на Духа. {{field-off:Bible}}</w:t>
      </w:r>
    </w:p>
    <w:p>
      <w:pPr>
        <w:pStyle w:val="Normal"/>
        <w:rPr/>
      </w:pPr>
      <w:r>
        <w:rPr/>
        <w:t>[[@Bible:2Co 5:6 ]][[5:6 &gt;&gt; 2Co 5:6]] {{field-on:Bible}} И тъй, понеже имаме винаги дързновение, и знаем че до когато се намерваме в телото, отдалечени сме от Господа: {{field-off:Bible}}</w:t>
      </w:r>
    </w:p>
    <w:p>
      <w:pPr>
        <w:pStyle w:val="Normal"/>
        <w:rPr/>
      </w:pPr>
      <w:r>
        <w:rPr/>
        <w:t>[[@Bible:2Co 5:7 ]][[5:7 &gt;&gt; 2Co 5:7]] {{field-on:Bible}} (защото с верване ходим, а не с виждане,) {{field-off:Bible}}</w:t>
      </w:r>
    </w:p>
    <w:p>
      <w:pPr>
        <w:pStyle w:val="Normal"/>
        <w:rPr/>
      </w:pPr>
      <w:r>
        <w:rPr/>
        <w:t>[[@Bible:2Co 5:8 ]][[5:8 &gt;&gt; 2Co 5:8]] {{field-on:Bible}} за това и дързновение имаме, и благоволяваме повече да излезем от телото и да се въдворим при Господа. {{field-off:Bible}}</w:t>
      </w:r>
    </w:p>
    <w:p>
      <w:pPr>
        <w:pStyle w:val="Normal"/>
        <w:rPr/>
      </w:pPr>
      <w:r>
        <w:rPr/>
        <w:t>[[@Bible:2Co 5:9 ]][[5:9 &gt;&gt; 2Co 5:9]] {{field-on:Bible}} За това и с ревност се стараем, въдворяваме ли се, отстраняваме ли се, да сме благоугодни нему. {{field-off:Bible}}</w:t>
      </w:r>
    </w:p>
    <w:p>
      <w:pPr>
        <w:pStyle w:val="Normal"/>
        <w:rPr/>
      </w:pPr>
      <w:r>
        <w:rPr/>
        <w:t>[[@Bible:2Co 5:10 ]][[5:10 &gt;&gt; 2Co 5:10]] {{field-on:Bible}} Защото всинца требва да се явим пред съдовището Христово, да приеме всеки според каквото е правил в телото, добро или зло. {{field-off:Bible}}</w:t>
      </w:r>
    </w:p>
    <w:p>
      <w:pPr>
        <w:pStyle w:val="Normal"/>
        <w:rPr/>
      </w:pPr>
      <w:r>
        <w:rPr/>
        <w:t>[[@Bible:2Co 5:11 ]][[5:11 &gt;&gt; 2Co 5:11]] {{field-on:Bible}} И тъй, като знаем страха Господен, человеците убеждаваме, а на Бога сме известни; надея се още че и на вашите съвести сме известни. {{field-off:Bible}}</w:t>
      </w:r>
    </w:p>
    <w:p>
      <w:pPr>
        <w:pStyle w:val="Normal"/>
        <w:rPr/>
      </w:pPr>
      <w:r>
        <w:rPr/>
        <w:t>[[@Bible:2Co 5:12 ]][[5:12 &gt;&gt; 2Co 5:12]] {{field-on:Bible}} Защото не препоръчваме себе си на вас, но даваме ви причина да се хвалите с нас, за да има що да речете на тези които се хвалят от лице, а не от сърдце. {{field-off:Bible}}</w:t>
      </w:r>
    </w:p>
    <w:p>
      <w:pPr>
        <w:pStyle w:val="Normal"/>
        <w:rPr/>
      </w:pPr>
      <w:r>
        <w:rPr/>
        <w:t>[[@Bible:2Co 5:13 ]][[5:13 &gt;&gt; 2Co 5:13]] {{field-on:Bible}} Защото ако сме се изумили, то за Бога; ако ли здраво мислим, то заради вас. {{field-off:Bible}}</w:t>
      </w:r>
    </w:p>
    <w:p>
      <w:pPr>
        <w:pStyle w:val="Normal"/>
        <w:rPr/>
      </w:pPr>
      <w:r>
        <w:rPr/>
        <w:t>[[@Bible:2Co 5:14 ]][[5:14 &gt;&gt; 2Co 5:14]] {{field-on:Bible}} Защото любовта Христова ни принуждава; понеже сме разсъдили за това че, ако е умрел един за всичките, то всичките са умрели; {{field-off:Bible}}</w:t>
      </w:r>
    </w:p>
    <w:p>
      <w:pPr>
        <w:pStyle w:val="Normal"/>
        <w:rPr/>
      </w:pPr>
      <w:r>
        <w:rPr/>
        <w:t>[[@Bible:2Co 5:15 ]][[5:15 &gt;&gt; 2Co 5:15]] {{field-on:Bible}} и умре за всичките, за да не живеят вече живите за себе си, но за тогоз който е умрел и възкръснал за тех. {{field-off:Bible}}</w:t>
      </w:r>
    </w:p>
    <w:p>
      <w:pPr>
        <w:pStyle w:val="Normal"/>
        <w:rPr/>
      </w:pPr>
      <w:r>
        <w:rPr/>
        <w:t>[[@Bible:2Co 5:16 ]][[5:16 &gt;&gt; 2Co 5:16]] {{field-on:Bible}} За това, ние от нине не знаем никого по плът; а пък, ако и да знаехме Христа по плът, но сега вече така го не знаем. {{field-off:Bible}}</w:t>
      </w:r>
    </w:p>
    <w:p>
      <w:pPr>
        <w:pStyle w:val="Normal"/>
        <w:rPr/>
      </w:pPr>
      <w:r>
        <w:rPr/>
        <w:t>[[@Bible:2Co 5:17 ]][[5:17 &gt;&gt; 2Co 5:17]] {{field-on:Bible}} За то ако е некой в Христа, той е създание ново; ветхото премина, ето, всичко стана ново. {{field-off:Bible}}</w:t>
      </w:r>
    </w:p>
    <w:p>
      <w:pPr>
        <w:pStyle w:val="Normal"/>
        <w:rPr/>
      </w:pPr>
      <w:r>
        <w:rPr/>
        <w:t>[[@Bible:2Co 5:18 ]][[5:18 &gt;&gt; 2Co 5:18]] {{field-on:Bible}} А всичко е от Бога, който ни примира със себе си чрез Исуса Христа, и даде нам служенето на примиряването; {{field-off:Bible}}</w:t>
      </w:r>
    </w:p>
    <w:p>
      <w:pPr>
        <w:pStyle w:val="Normal"/>
        <w:rPr/>
      </w:pPr>
      <w:r>
        <w:rPr/>
        <w:t>[[@Bible:2Co 5:19 ]][[5:19 &gt;&gt; 2Co 5:19]] {{field-on:Bible}} сиреч, Бог беше в Христа и примиряваше света със себе си като не вменяваше на человеците прегрешенията им, и вложи в нас словото на примирението. {{field-off:Bible}}</w:t>
      </w:r>
    </w:p>
    <w:p>
      <w:pPr>
        <w:pStyle w:val="Normal"/>
        <w:rPr/>
      </w:pPr>
      <w:r>
        <w:rPr/>
        <w:t>[[@Bible:2Co 5:20 ]][[5:20 &gt;&gt; 2Co 5:20]] {{field-on:Bible}} И тъй, от Христова страна посланници сме, като че Бог чрез нас умолява: молим ви от Христова страна, примирете се с Бога. {{field-off:Bible}}</w:t>
      </w:r>
    </w:p>
    <w:p>
      <w:pPr>
        <w:pStyle w:val="Normal"/>
        <w:rPr/>
      </w:pPr>
      <w:r>
        <w:rPr/>
        <w:t>[[@Bible:2Co 5:21 ]][[5:21 &gt;&gt; 2Co 5:21]] {{field-on:Bible}} Защото тогоз който грех не е знаял Бог за нас го грешен направи за да станем ние чрез него праведни пред Бога. {{field-off:Bible}}</w:t>
      </w:r>
    </w:p>
    <w:p>
      <w:pPr>
        <w:pStyle w:val="Heading2"/>
        <w:rPr/>
      </w:pPr>
      <w:r>
        <w:rPr/>
        <w:t>Глава 6</w:t>
      </w:r>
    </w:p>
    <w:p>
      <w:pPr>
        <w:pStyle w:val="Normal"/>
        <w:rPr/>
      </w:pPr>
      <w:r>
        <w:rPr/>
        <w:t>[[@Bible:2Co 6:1 ]][[6:1 &gt;&gt; 2Co 6:1]] {{field-on:Bible}} И ние, като съдействуваме с него, умоляваме ви да не бъде у вас напраздно приемането на Божията благодат. {{field-off:Bible}}</w:t>
      </w:r>
    </w:p>
    <w:p>
      <w:pPr>
        <w:pStyle w:val="Normal"/>
        <w:rPr/>
      </w:pPr>
      <w:r>
        <w:rPr/>
        <w:t>[[@Bible:2Co 6:2 ]][[6:2 &gt;&gt; 2Co 6:2]] {{field-on:Bible}} (Защото казва: "В прието време послушах те, и в ден на спасение помогнах ти;" ето сега време благоприятно, ето сега ден на спасение.) {{field-off:Bible}}</w:t>
      </w:r>
    </w:p>
    <w:p>
      <w:pPr>
        <w:pStyle w:val="Normal"/>
        <w:rPr/>
      </w:pPr>
      <w:r>
        <w:rPr/>
        <w:t>[[@Bible:2Co 6:3 ]][[6:3 &gt;&gt; 2Co 6:3]] {{field-on:Bible}} Ние в нищо не даваме никаква съблазън, да не би да се похули служенето; {{field-off:Bible}}</w:t>
      </w:r>
    </w:p>
    <w:p>
      <w:pPr>
        <w:pStyle w:val="Normal"/>
        <w:rPr/>
      </w:pPr>
      <w:r>
        <w:rPr/>
        <w:t>[[@Bible:2Co 6:4 ]][[6:4 &gt;&gt; 2Co 6:4]] {{field-on:Bible}} но във всичко представяме себе си като служители Божии, в търпение големо, в скърби, в нужди, в утеснение, {{field-off:Bible}}</w:t>
      </w:r>
    </w:p>
    <w:p>
      <w:pPr>
        <w:pStyle w:val="Normal"/>
        <w:rPr/>
      </w:pPr>
      <w:r>
        <w:rPr/>
        <w:t>[[@Bible:2Co 6:5 ]][[6:5 &gt;&gt; 2Co 6:5]] {{field-on:Bible}} в биения, в запирания, в бъркотии, в трудове, в неспания, в неядения, {{field-off:Bible}}</w:t>
      </w:r>
    </w:p>
    <w:p>
      <w:pPr>
        <w:pStyle w:val="Normal"/>
        <w:rPr/>
      </w:pPr>
      <w:r>
        <w:rPr/>
        <w:t>[[@Bible:2Co 6:6 ]][[6:6 &gt;&gt; 2Co 6:6]] {{field-on:Bible}} с чистота, с благоразумие, с дълготърпение, с благост, с Духа Светаго, с любов нелицемерна, {{field-off:Bible}}</w:t>
      </w:r>
    </w:p>
    <w:p>
      <w:pPr>
        <w:pStyle w:val="Normal"/>
        <w:rPr/>
      </w:pPr>
      <w:r>
        <w:rPr/>
        <w:t>[[@Bible:2Co 6:7 ]][[6:7 &gt;&gt; 2Co 6:7]] {{field-on:Bible}} със словото на истината, със сила Божия, с оръжия на правдата в десната ръка и в левата; {{field-off:Bible}}</w:t>
      </w:r>
    </w:p>
    <w:p>
      <w:pPr>
        <w:pStyle w:val="Normal"/>
        <w:rPr/>
      </w:pPr>
      <w:r>
        <w:rPr/>
        <w:t>[[@Bible:2Co 6:8 ]][[6:8 &gt;&gt; 2Co 6:8]] {{field-on:Bible}} в слава и безчестие, в хулене и захваляне; като прелъстници, а истинни; {{field-off:Bible}}</w:t>
      </w:r>
    </w:p>
    <w:p>
      <w:pPr>
        <w:pStyle w:val="Normal"/>
        <w:rPr/>
      </w:pPr>
      <w:r>
        <w:rPr/>
        <w:t>[[@Bible:2Co 6:9 ]][[6:9 &gt;&gt; 2Co 6:9]] {{field-on:Bible}} като непознати, а опознати; като на умиране, а, ето, живеем; като наказвани, а не умъртвявани; {{field-off:Bible}}</w:t>
      </w:r>
    </w:p>
    <w:p>
      <w:pPr>
        <w:pStyle w:val="Normal"/>
        <w:rPr/>
      </w:pPr>
      <w:r>
        <w:rPr/>
        <w:t>[[@Bible:2Co 6:10 ]][[6:10 &gt;&gt; 2Co 6:10]] {{field-on:Bible}} като оскърбени, а то винаги сме радостни; като сиромаси, но мнозина обогатяваме; като че нищо немаме,а пък всичко владеем. {{field-off:Bible}}</w:t>
      </w:r>
    </w:p>
    <w:p>
      <w:pPr>
        <w:pStyle w:val="Normal"/>
        <w:rPr/>
      </w:pPr>
      <w:r>
        <w:rPr/>
        <w:t>[[@Bible:2Co 6:11 ]][[6:11 &gt;&gt; 2Co 6:11]] {{field-on:Bible}} Устата ни се отвориха към вас, о Коринтяни, сърдцето ни се разшири. {{field-off:Bible}}</w:t>
      </w:r>
    </w:p>
    <w:p>
      <w:pPr>
        <w:pStyle w:val="Normal"/>
        <w:rPr/>
      </w:pPr>
      <w:r>
        <w:rPr/>
        <w:t>[[@Bible:2Co 6:12 ]][[6:12 &gt;&gt; 2Co 6:12]] {{field-on:Bible}} Вие не сте на утеснение в нас, но вътре във вас си на утеснение сте. {{field-off:Bible}}</w:t>
      </w:r>
    </w:p>
    <w:p>
      <w:pPr>
        <w:pStyle w:val="Normal"/>
        <w:rPr/>
      </w:pPr>
      <w:r>
        <w:rPr/>
        <w:t>[[@Bible:2Co 6:13 ]][[6:13 &gt;&gt; 2Co 6:13]] {{field-on:Bible}} И тъй, отдайте ми това възмездие, (като на чада говоря,) разширете се и вие. {{field-off:Bible}}</w:t>
      </w:r>
    </w:p>
    <w:p>
      <w:pPr>
        <w:pStyle w:val="Normal"/>
        <w:rPr/>
      </w:pPr>
      <w:r>
        <w:rPr/>
        <w:t>[[@Bible:2Co 6:14 ]][[6:14 &gt;&gt; 2Co 6:14]] {{field-on:Bible}} Не се съвпрягайте неподобно с неверните; защото каква смеса има правдата с беззаконието? или какво общение между виделината и тъмнината? {{field-off:Bible}}</w:t>
      </w:r>
    </w:p>
    <w:p>
      <w:pPr>
        <w:pStyle w:val="Normal"/>
        <w:rPr/>
      </w:pPr>
      <w:r>
        <w:rPr/>
        <w:t>[[@Bible:2Co 6:15 ]][[6:15 &gt;&gt; 2Co 6:15]] {{field-on:Bible}} И какво съгласие има Христос с Велиара? или какъв дел има верният с неверния? {{field-off:Bible}}</w:t>
      </w:r>
    </w:p>
    <w:p>
      <w:pPr>
        <w:pStyle w:val="Normal"/>
        <w:rPr/>
      </w:pPr>
      <w:r>
        <w:rPr/>
        <w:t>[[@Bible:2Co 6:16 ]][[6:16 &gt;&gt; 2Co 6:16]] {{field-on:Bible}} И какво спогаждане има храмът Божий с идолите? защото вие сте храм на Бога живаго, както рече Бог: "Ще се заселя в тех, и в тех ще ходя; и ще им бъда Бог, и те ще ми бъдат народ." {{field-off:Bible}}</w:t>
      </w:r>
    </w:p>
    <w:p>
      <w:pPr>
        <w:pStyle w:val="Normal"/>
        <w:rPr/>
      </w:pPr>
      <w:r>
        <w:rPr/>
        <w:t>[[@Bible:2Co 6:17 ]][[6:17 &gt;&gt; 2Co 6:17]] {{field-on:Bible}} За това, "Излезте от сред тех и отлъчете се," казва Господ, "и не се допирайте до нечисто;" и "Аз ще ви приема, {{field-off:Bible}}</w:t>
      </w:r>
    </w:p>
    <w:p>
      <w:pPr>
        <w:pStyle w:val="Normal"/>
        <w:rPr/>
      </w:pPr>
      <w:r>
        <w:rPr/>
        <w:t>[[@Bible:2Co 6:18 ]][[6:18 &gt;&gt; 2Co 6:18]] {{field-on:Bible}} и ще ви бъда Отец, и вие ще ми бъдете синове и дъщери," казва Господ Вседържител. {{field-off:Bible}}</w:t>
      </w:r>
    </w:p>
    <w:p>
      <w:pPr>
        <w:pStyle w:val="Heading2"/>
        <w:rPr/>
      </w:pPr>
      <w:r>
        <w:rPr/>
        <w:t>Глава 7</w:t>
      </w:r>
    </w:p>
    <w:p>
      <w:pPr>
        <w:pStyle w:val="Normal"/>
        <w:rPr/>
      </w:pPr>
      <w:r>
        <w:rPr/>
        <w:t>[[@Bible:2Co 7:1 ]][[7:1 &gt;&gt; 2Co 7:1]] {{field-on:Bible}} И тъй, възлюблени, като имаме тези обещания, да очистим себе си от всека мърсота на плътта и на духа, и да вършим светостта със страх Божий. {{field-off:Bible}}</w:t>
      </w:r>
    </w:p>
    <w:p>
      <w:pPr>
        <w:pStyle w:val="Normal"/>
        <w:rPr/>
      </w:pPr>
      <w:r>
        <w:rPr/>
        <w:t>[[@Bible:2Co 7:2 ]][[7:2 &gt;&gt; 2Co 7:2]] {{field-on:Bible}} Приимете ни: никого не сме обидили, никого не сме развратили, не сме се полакомили от никого да припечелим. {{field-off:Bible}}</w:t>
      </w:r>
    </w:p>
    <w:p>
      <w:pPr>
        <w:pStyle w:val="Normal"/>
        <w:rPr/>
      </w:pPr>
      <w:r>
        <w:rPr/>
        <w:t>[[@Bible:2Co 7:3 ]][[7:3 &gt;&gt; 2Co 7:3]] {{field-on:Bible}} Не ви казвам това за осъждане; защото по-напред рекох че сте в сърдцата ни щото и да умрем наедно и да живеем наедно. {{field-off:Bible}}</w:t>
      </w:r>
    </w:p>
    <w:p>
      <w:pPr>
        <w:pStyle w:val="Normal"/>
        <w:rPr/>
      </w:pPr>
      <w:r>
        <w:rPr/>
        <w:t>[[@Bible:2Co 7:4 ]][[7:4 &gt;&gt; 2Co 7:4]] {{field-on:Bible}} Големо дързновение имам към вас, много се хваля с вас; пълен съм с утешение, и във всеко наше оскърбяване радостта ми е преизобилна. {{field-off:Bible}}</w:t>
      </w:r>
    </w:p>
    <w:p>
      <w:pPr>
        <w:pStyle w:val="Normal"/>
        <w:rPr/>
      </w:pPr>
      <w:r>
        <w:rPr/>
        <w:t>[[@Bible:2Co 7:5 ]][[7:5 &gt;&gt; 2Co 7:5]] {{field-on:Bible}} Защото, от как дойдохме в Македония, плътта ни никакво спокойствие не е приела, но от всекъде бехме в утеснение: от вън борби, от вътре страхове. {{field-off:Bible}}</w:t>
      </w:r>
    </w:p>
    <w:p>
      <w:pPr>
        <w:pStyle w:val="Normal"/>
        <w:rPr/>
      </w:pPr>
      <w:r>
        <w:rPr/>
        <w:t>[[@Bible:2Co 7:6 ]][[7:6 &gt;&gt; 2Co 7:6]] {{field-on:Bible}} Но Бог който утешава смирените утеши ни с дохождането Титово; {{field-off:Bible}}</w:t>
      </w:r>
    </w:p>
    <w:p>
      <w:pPr>
        <w:pStyle w:val="Normal"/>
        <w:rPr/>
      </w:pPr>
      <w:r>
        <w:rPr/>
        <w:t>[[@Bible:2Co 7:7 ]][[7:7 &gt;&gt; 2Co 7:7]] {{field-on:Bible}} и не тъкмо с неговото дохождане, но и с утешението, с което той беше се от вас утешил, като ни извести големото ваше за нас желание, плакането ви, ревността ви за мене; така щото повече се възрадвах. {{field-off:Bible}}</w:t>
      </w:r>
    </w:p>
    <w:p>
      <w:pPr>
        <w:pStyle w:val="Normal"/>
        <w:rPr/>
      </w:pPr>
      <w:r>
        <w:rPr/>
        <w:t>[[@Bible:2Co 7:8 ]][[7:8 &gt;&gt; 2Co 7:8]] {{field-on:Bible}} Защото, ако и да ви наскърбих с писмото си, не съм в разкайване, ако и да бех се поразкаял; понеже гледам че онова писмо ви оскърби, ако и за малко време. {{field-off:Bible}}</w:t>
      </w:r>
    </w:p>
    <w:p>
      <w:pPr>
        <w:pStyle w:val="Normal"/>
        <w:rPr/>
      </w:pPr>
      <w:r>
        <w:rPr/>
        <w:t>[[@Bible:2Co 7:9 ]][[7:9 &gt;&gt; 2Co 7:9]] {{field-on:Bible}} Сега се радвам, не за скръбта ви, но защото скръбта ви стана на покайване; понеже скърбехте по Бога, да се не повредите от нас в нищо. {{field-off:Bible}}</w:t>
      </w:r>
    </w:p>
    <w:p>
      <w:pPr>
        <w:pStyle w:val="Normal"/>
        <w:rPr/>
      </w:pPr>
      <w:r>
        <w:rPr/>
        <w:t>[[@Bible:2Co 7:10 ]][[7:10 &gt;&gt; 2Co 7:10]] {{field-on:Bible}} Защото скръбта по Бога ражда спасително покайване което не докарва разкайване; световната обаче скърб ражда смърт. {{field-off:Bible}}</w:t>
      </w:r>
    </w:p>
    <w:p>
      <w:pPr>
        <w:pStyle w:val="Normal"/>
        <w:rPr/>
      </w:pPr>
      <w:r>
        <w:rPr/>
        <w:t>[[@Bible:2Co 7:11 ]][[7:11 &gt;&gt; 2Co 7:11]] {{field-on:Bible}} Защото, ето, това ваше по Бога скърбене какво усърдие породи във вас, какво извинение, какво негодуване, какъв страх, какво желание, каква ревност, какво отмъщение! Всекак вие показахте себе си че сте чисто в това нещо. {{field-off:Bible}}</w:t>
      </w:r>
    </w:p>
    <w:p>
      <w:pPr>
        <w:pStyle w:val="Normal"/>
        <w:rPr/>
      </w:pPr>
      <w:r>
        <w:rPr/>
        <w:t>[[@Bible:2Co 7:12 ]][[7:12 &gt;&gt; 2Co 7:12]] {{field-on:Bible}} И тъй, ако и да ви писах това, не го сторих заради обидника, нито за обидения, но за да се яви вам нашето усърдие което за вас имаме пред Бога. {{field-off:Bible}}</w:t>
      </w:r>
    </w:p>
    <w:p>
      <w:pPr>
        <w:pStyle w:val="Normal"/>
        <w:rPr/>
      </w:pPr>
      <w:r>
        <w:rPr/>
        <w:t>[[@Bible:2Co 7:13 ]][[7:13 &gt;&gt; 2Co 7:13]] {{field-on:Bible}} За това се утешихме заради вашето утешение; и още повече се възрадвахме заради Титовото възрадване че се успокоил духът му от всинца ви. {{field-off:Bible}}</w:t>
      </w:r>
    </w:p>
    <w:p>
      <w:pPr>
        <w:pStyle w:val="Normal"/>
        <w:rPr/>
      </w:pPr>
      <w:r>
        <w:rPr/>
        <w:t>[[@Bible:2Co 7:14 ]][[7:14 &gt;&gt; 2Co 7:14]] {{field-on:Bible}} Защото, ако му се похвалих нещо зарад вас, не се засрамих; но както ви говорихме всичко с истина, така и похвалата ни пред Тита стана истина. {{field-off:Bible}}</w:t>
      </w:r>
    </w:p>
    <w:p>
      <w:pPr>
        <w:pStyle w:val="Normal"/>
        <w:rPr/>
      </w:pPr>
      <w:r>
        <w:rPr/>
        <w:t>[[@Bible:2Co 7:15 ]][[7:15 &gt;&gt; 2Co 7:15]] {{field-on:Bible}} И той още повече милее за вас, като поменава послушанието на всинца ви, как сте го приели със страх и трепет. {{field-off:Bible}}</w:t>
      </w:r>
    </w:p>
    <w:p>
      <w:pPr>
        <w:pStyle w:val="Normal"/>
        <w:rPr/>
      </w:pPr>
      <w:r>
        <w:rPr/>
        <w:t>[[@Bible:2Co 7:16 ]][[7:16 &gt;&gt; 2Co 7:16]] {{field-on:Bible}} И тъй, радвам се че във всичко имам доверие на вас. {{field-off:Bible}}</w:t>
      </w:r>
    </w:p>
    <w:p>
      <w:pPr>
        <w:pStyle w:val="Heading2"/>
        <w:rPr/>
      </w:pPr>
      <w:r>
        <w:rPr/>
        <w:t>Глава 8</w:t>
      </w:r>
    </w:p>
    <w:p>
      <w:pPr>
        <w:pStyle w:val="Normal"/>
        <w:rPr/>
      </w:pPr>
      <w:r>
        <w:rPr/>
        <w:t>[[@Bible:2Co 8:1 ]][[8:1 &gt;&gt; 2Co 8:1]] {{field-on:Bible}} Още, братие, обявяваме ви Божията благодат дадената на църквите в Македония; {{field-off:Bible}}</w:t>
      </w:r>
    </w:p>
    <w:p>
      <w:pPr>
        <w:pStyle w:val="Normal"/>
        <w:rPr/>
      </w:pPr>
      <w:r>
        <w:rPr/>
        <w:t>[[@Bible:2Co 8:2 ]][[8:2 &gt;&gt; 2Co 8:2]] {{field-on:Bible}} че, като търпят големо утеснение, преумножената техна радост и дълбоката им нищета показаха преизобилно богатството на техната щедрост; {{field-off:Bible}}</w:t>
      </w:r>
    </w:p>
    <w:p>
      <w:pPr>
        <w:pStyle w:val="Normal"/>
        <w:rPr/>
      </w:pPr>
      <w:r>
        <w:rPr/>
        <w:t>[[@Bible:2Co 8:3 ]][[8:3 &gt;&gt; 2Co 8:3]] {{field-on:Bible}} защото според силата си (това го свидетелствувам), и повече от силата си, доброволни се посочиха, {{field-off:Bible}}</w:t>
      </w:r>
    </w:p>
    <w:p>
      <w:pPr>
        <w:pStyle w:val="Normal"/>
        <w:rPr/>
      </w:pPr>
      <w:r>
        <w:rPr/>
        <w:t>[[@Bible:2Co 8:4 ]][[8:4 &gt;&gt; 2Co 8:4]] {{field-on:Bible}} като ни умоляваха с големо приканване да приеме дара им и участието в служението на светиите; {{field-off:Bible}}</w:t>
      </w:r>
    </w:p>
    <w:p>
      <w:pPr>
        <w:pStyle w:val="Normal"/>
        <w:rPr/>
      </w:pPr>
      <w:r>
        <w:rPr/>
        <w:t>[[@Bible:2Co 8:5 ]][[8:5 &gt;&gt; 2Co 8:5]] {{field-on:Bible}} и не само както се надеехме, но себе си отдадоха първом Господу, а после нам, с волята Божия; {{field-off:Bible}}</w:t>
      </w:r>
    </w:p>
    <w:p>
      <w:pPr>
        <w:pStyle w:val="Normal"/>
        <w:rPr/>
      </w:pPr>
      <w:r>
        <w:rPr/>
        <w:t>[[@Bible:2Co 8:6 ]][[8:6 &gt;&gt; 2Co 8:6]] {{field-on:Bible}} така щото примолихме се на Тита както бе започел така и да доизкара във вас и това благодеяние. {{field-off:Bible}}</w:t>
      </w:r>
    </w:p>
    <w:p>
      <w:pPr>
        <w:pStyle w:val="Normal"/>
        <w:rPr/>
      </w:pPr>
      <w:r>
        <w:rPr/>
        <w:t>[[@Bible:2Co 8:7 ]][[8:7 &gt;&gt; 2Co 8:7]] {{field-on:Bible}} И тъй, както изобилвате във всеко нещо, във вера и в слово и в разум и във всеко усърдие и в любовта си към нас, така да преизобилвате и в това благодеяние. {{field-off:Bible}}</w:t>
      </w:r>
    </w:p>
    <w:p>
      <w:pPr>
        <w:pStyle w:val="Normal"/>
        <w:rPr/>
      </w:pPr>
      <w:r>
        <w:rPr/>
        <w:t>[[@Bible:2Co 8:8 ]][[8:8 &gt;&gt; 2Co 8:8]] {{field-on:Bible}} Това не ви го казвам като заповед, но чрез усърдието на другите да опитам и искреността на вашата любов; {{field-off:Bible}}</w:t>
      </w:r>
    </w:p>
    <w:p>
      <w:pPr>
        <w:pStyle w:val="Normal"/>
        <w:rPr/>
      </w:pPr>
      <w:r>
        <w:rPr/>
        <w:t>[[@Bible:2Co 8:9 ]][[8:9 &gt;&gt; 2Co 8:9]] {{field-on:Bible}} защото знаете благодатта на Господа нашего Исуса Христа, че богат като бе стана сиромах за вас за да се обогатите вие с неговата сиромашия. {{field-off:Bible}}</w:t>
      </w:r>
    </w:p>
    <w:p>
      <w:pPr>
        <w:pStyle w:val="Normal"/>
        <w:rPr/>
      </w:pPr>
      <w:r>
        <w:rPr/>
        <w:t>[[@Bible:2Co 8:10 ]][[8:10 &gt;&gt; 2Co 8:10]] {{field-on:Bible}} И на това аз давам съвет; защото е то полезно за вас които от лани започнахте не току да го правите, но и да го искате. {{field-off:Bible}}</w:t>
      </w:r>
    </w:p>
    <w:p>
      <w:pPr>
        <w:pStyle w:val="Normal"/>
        <w:rPr/>
      </w:pPr>
      <w:r>
        <w:rPr/>
        <w:t>[[@Bible:2Co 8:11 ]][[8:11 &gt;&gt; 2Co 8:11]] {{field-on:Bible}} А сега свършете и да го правите, така що както е било усърдието да искате така да бъде и да го извършите от колкото имате. {{field-off:Bible}}</w:t>
      </w:r>
    </w:p>
    <w:p>
      <w:pPr>
        <w:pStyle w:val="Normal"/>
        <w:rPr/>
      </w:pPr>
      <w:r>
        <w:rPr/>
        <w:t>[[@Bible:2Co 8:12 ]][[8:12 &gt;&gt; 2Co 8:12]] {{field-on:Bible}} Защото ако се появи от по-напред у некого усърдие, той е приет според колкото има, а не според колкото нема. {{field-off:Bible}}</w:t>
      </w:r>
    </w:p>
    <w:p>
      <w:pPr>
        <w:pStyle w:val="Normal"/>
        <w:rPr/>
      </w:pPr>
      <w:r>
        <w:rPr/>
        <w:t>[[@Bible:2Co 8:13 ]][[8:13 &gt;&gt; 2Co 8:13]] {{field-on:Bible}} Понеже не искам да е на други облекчение, а на вас утеснение, {{field-off:Bible}}</w:t>
      </w:r>
    </w:p>
    <w:p>
      <w:pPr>
        <w:pStyle w:val="Normal"/>
        <w:rPr/>
      </w:pPr>
      <w:r>
        <w:rPr/>
        <w:t>[[@Bible:2Co 8:14 ]][[8:14 &gt;&gt; 2Co 8:14]] {{field-on:Bible}} но да бъде равно, така щото вашето в сегашното време изобилие да запълни техното лишение, за да послужи и техното изобилие на вашето лишение; така щото да бъде изравнение, {{field-off:Bible}}</w:t>
      </w:r>
    </w:p>
    <w:p>
      <w:pPr>
        <w:pStyle w:val="Normal"/>
        <w:rPr/>
      </w:pPr>
      <w:r>
        <w:rPr/>
        <w:t>[[@Bible:2Co 8:15 ]][[8:15 &gt;&gt; 2Co 8:15]] {{field-on:Bible}} според както е писано: "Който събра много, не му се преумножи; и който малко, не му не достигна." {{field-off:Bible}}</w:t>
      </w:r>
    </w:p>
    <w:p>
      <w:pPr>
        <w:pStyle w:val="Normal"/>
        <w:rPr/>
      </w:pPr>
      <w:r>
        <w:rPr/>
        <w:t>[[@Bible:2Co 8:16 ]][[8:16 &gt;&gt; 2Co 8:16]] {{field-on:Bible}} А благодарение Богу, който вложи в сърдцето Титово истото усърдие за вас; {{field-off:Bible}}</w:t>
      </w:r>
    </w:p>
    <w:p>
      <w:pPr>
        <w:pStyle w:val="Normal"/>
        <w:rPr/>
      </w:pPr>
      <w:r>
        <w:rPr/>
        <w:t>[[@Bible:2Co 8:17 ]][[8:17 &gt;&gt; 2Co 8:17]] {{field-on:Bible}} защото и молбата ни прие, но понеже имаше големо усърдие тръгна към вас самоволно. {{field-off:Bible}}</w:t>
      </w:r>
    </w:p>
    <w:p>
      <w:pPr>
        <w:pStyle w:val="Normal"/>
        <w:rPr/>
      </w:pPr>
      <w:r>
        <w:rPr/>
        <w:t>[[@Bible:2Co 8:18 ]][[8:18 &gt;&gt; 2Co 8:18]] {{field-on:Bible}} Проводихме още с него и този брат, похваляемия във всичките църкви за евангелието, {{field-off:Bible}}</w:t>
      </w:r>
    </w:p>
    <w:p>
      <w:pPr>
        <w:pStyle w:val="Normal"/>
        <w:rPr/>
      </w:pPr>
      <w:r>
        <w:rPr/>
        <w:t>[[@Bible:2Co 8:19 ]][[8:19 &gt;&gt; 2Co 8:19]] {{field-on:Bible}} (и не току това, но още избран е от църквите да пътува с нас за това благодеяние на което служим за славата на самаго Господа и за доказателство на вашето усърдие,) {{field-off:Bible}}</w:t>
      </w:r>
    </w:p>
    <w:p>
      <w:pPr>
        <w:pStyle w:val="Normal"/>
        <w:rPr/>
      </w:pPr>
      <w:r>
        <w:rPr/>
        <w:t>[[@Bible:2Co 8:20 ]][[8:20 &gt;&gt; 2Co 8:20]] {{field-on:Bible}} като се свеним от това, да не би некой да ни похули поради това изобилие което е поверено на нашето служене. {{field-off:Bible}}</w:t>
      </w:r>
    </w:p>
    <w:p>
      <w:pPr>
        <w:pStyle w:val="Normal"/>
        <w:rPr/>
      </w:pPr>
      <w:r>
        <w:rPr/>
        <w:t>[[@Bible:2Co 8:21 ]][[8:21 &gt;&gt; 2Co 8:21]] {{field-on:Bible}} Понеже промишляваме това което е добро, не само пред Господа, но и пред человеците. {{field-off:Bible}}</w:t>
      </w:r>
    </w:p>
    <w:p>
      <w:pPr>
        <w:pStyle w:val="Normal"/>
        <w:rPr/>
      </w:pPr>
      <w:r>
        <w:rPr/>
        <w:t>[[@Bible:2Co 8:22 ]][[8:22 &gt;&gt; 2Co 8:22]] {{field-on:Bible}} Проводихме още с тех нашия брат когото много пъти в много неща сме опитали че има усърдие, а сега е много по-усърден поради многото на вас уверение. {{field-off:Bible}}</w:t>
      </w:r>
    </w:p>
    <w:p>
      <w:pPr>
        <w:pStyle w:val="Normal"/>
        <w:rPr/>
      </w:pPr>
      <w:r>
        <w:rPr/>
        <w:t>[[@Bible:2Co 8:23 ]][[8:23 &gt;&gt; 2Co 8:23]] {{field-on:Bible}} Колкото за Тита, той е мой другар и сътрудник във вас; а колкото за братята наши, те са посланници на църквите и слава Христова. {{field-off:Bible}}</w:t>
      </w:r>
    </w:p>
    <w:p>
      <w:pPr>
        <w:pStyle w:val="Normal"/>
        <w:rPr/>
      </w:pPr>
      <w:r>
        <w:rPr/>
        <w:t>[[@Bible:2Co 8:24 ]][[8:24 &gt;&gt; 2Co 8:24]] {{field-on:Bible}} Покажете прочее към тех и пред църквите доказателството на вашата любов и на нашата с вас похвала. {{field-off:Bible}}</w:t>
      </w:r>
    </w:p>
    <w:p>
      <w:pPr>
        <w:pStyle w:val="Heading2"/>
        <w:rPr/>
      </w:pPr>
      <w:r>
        <w:rPr/>
        <w:t>Глава 9</w:t>
      </w:r>
    </w:p>
    <w:p>
      <w:pPr>
        <w:pStyle w:val="Normal"/>
        <w:rPr/>
      </w:pPr>
      <w:r>
        <w:rPr/>
        <w:t>[[@Bible:2Co 9:1 ]][[9:1 &gt;&gt; 2Co 9:1]] {{field-on:Bible}} Защото излишно е да ви пиша за спомоществованието което сме длъжни на светиите. {{field-off:Bible}}</w:t>
      </w:r>
    </w:p>
    <w:p>
      <w:pPr>
        <w:pStyle w:val="Normal"/>
        <w:rPr/>
      </w:pPr>
      <w:r>
        <w:rPr/>
        <w:t>[[@Bible:2Co 9:2 ]][[9:2 &gt;&gt; 2Co 9:2]] {{field-on:Bible}} Понеже зная вашето усърдие, за което се хваля с вас пред Македонците че Ахаия от лани е приготвена; и вашата ревност мнозина подбуди. {{field-off:Bible}}</w:t>
      </w:r>
    </w:p>
    <w:p>
      <w:pPr>
        <w:pStyle w:val="Normal"/>
        <w:rPr/>
      </w:pPr>
      <w:r>
        <w:rPr/>
        <w:t>[[@Bible:2Co 9:3 ]][[9:3 &gt;&gt; 2Co 9:3]] {{field-on:Bible}} И проводих братята, да не би да излезе напраздно нашето колкото за това на вас захваляне, и да бъдете, както казвах, приготвени; {{field-off:Bible}}</w:t>
      </w:r>
    </w:p>
    <w:p>
      <w:pPr>
        <w:pStyle w:val="Normal"/>
        <w:rPr/>
      </w:pPr>
      <w:r>
        <w:rPr/>
        <w:t>[[@Bible:2Co 9:4 ]][[9:4 &gt;&gt; 2Co 9:4]] {{field-on:Bible}} да не би, ако дойдат с мене Македонци та ви намерят неприготвени, да се посрамим ние, да не казвам вие, в това дързновено похваление. {{field-off:Bible}}</w:t>
      </w:r>
    </w:p>
    <w:p>
      <w:pPr>
        <w:pStyle w:val="Normal"/>
        <w:rPr/>
      </w:pPr>
      <w:r>
        <w:rPr/>
        <w:t>[[@Bible:2Co 9:5 ]][[9:5 &gt;&gt; 2Co 9:5]] {{field-on:Bible}} И тъй, за нуждно го намерих да се примоля на братята да дойдат по-напред при вас и да предуготвят вашата предизвестна милостиня, да бъде готова тъй като милостиня, а не като лихоимство. {{field-off:Bible}}</w:t>
      </w:r>
    </w:p>
    <w:p>
      <w:pPr>
        <w:pStyle w:val="Normal"/>
        <w:rPr/>
      </w:pPr>
      <w:r>
        <w:rPr/>
        <w:t>[[@Bible:2Co 9:6 ]][[9:6 &gt;&gt; 2Co 9:6]] {{field-on:Bible}} А това казвам, че който сее оскъдно, оскъдно и ще пожъне; а който сее щедро, щедро и ще пожъне. {{field-off:Bible}}</w:t>
      </w:r>
    </w:p>
    <w:p>
      <w:pPr>
        <w:pStyle w:val="Normal"/>
        <w:rPr/>
      </w:pPr>
      <w:r>
        <w:rPr/>
        <w:t>[[@Bible:2Co 9:7 ]][[9:7 &gt;&gt; 2Co 9:7]] {{field-on:Bible}} Всеки според произволението на сърдцето си, не със скърб или от принуждение; защото Бог обича оногози който дава с драго сърдце. {{field-off:Bible}}</w:t>
      </w:r>
    </w:p>
    <w:p>
      <w:pPr>
        <w:pStyle w:val="Normal"/>
        <w:rPr/>
      </w:pPr>
      <w:r>
        <w:rPr/>
        <w:t>[[@Bible:2Co 9:8 ]][[9:8 &gt;&gt; 2Co 9:8]] {{field-on:Bible}} А Бог е силен да преумножи във вас всека благодат, така щото като имате винаги във всичко всеко доволство да преизобилвате във всеко добро дело; {{field-off:Bible}}</w:t>
      </w:r>
    </w:p>
    <w:p>
      <w:pPr>
        <w:pStyle w:val="Normal"/>
        <w:rPr/>
      </w:pPr>
      <w:r>
        <w:rPr/>
        <w:t>[[@Bible:2Co 9:9 ]][[9:9 &gt;&gt; 2Co 9:9]] {{field-on:Bible}} както е писано: "Разпръсна, даде на сиромасите, правдата му вечно пребъдва." {{field-off:Bible}}</w:t>
      </w:r>
    </w:p>
    <w:p>
      <w:pPr>
        <w:pStyle w:val="Normal"/>
        <w:rPr/>
      </w:pPr>
      <w:r>
        <w:rPr/>
        <w:t>[[@Bible:2Co 9:10 ]][[9:10 &gt;&gt; 2Co 9:10]] {{field-on:Bible}} А този който дава семе на сеятеля и хлеб за храна да даде и да умножи семето ваше, и да възрасти плодовете на вашата правда, {{field-off:Bible}}</w:t>
      </w:r>
    </w:p>
    <w:p>
      <w:pPr>
        <w:pStyle w:val="Normal"/>
        <w:rPr/>
      </w:pPr>
      <w:r>
        <w:rPr/>
        <w:t>[[@Bible:2Co 9:11 ]][[9:11 &gt;&gt; 2Co 9:11]] {{field-on:Bible}} та да бъдете от всекъде богати във всека щедрост, която чрез нас произвожда благодарение Богу. {{field-off:Bible}}</w:t>
      </w:r>
    </w:p>
    <w:p>
      <w:pPr>
        <w:pStyle w:val="Normal"/>
        <w:rPr/>
      </w:pPr>
      <w:r>
        <w:rPr/>
        <w:t>[[@Bible:2Co 9:12 ]][[9:12 &gt;&gt; 2Co 9:12]] {{field-on:Bible}} Защото служенето на тая служба не само че запълня скудостта на светиите, но и преизобилва чрез много благодарения Богу; {{field-off:Bible}}</w:t>
      </w:r>
    </w:p>
    <w:p>
      <w:pPr>
        <w:pStyle w:val="Normal"/>
        <w:rPr/>
      </w:pPr>
      <w:r>
        <w:rPr/>
        <w:t>[[@Bible:2Co 9:13 ]][[9:13 &gt;&gt; 2Co 9:13]] {{field-on:Bible}} понеже чрез опитът на това служене те славят Бога за покорството което имате в изповедането на евангелието Христово, и за щедростта на вашето към тех и към всички участие, {{field-off:Bible}}</w:t>
      </w:r>
    </w:p>
    <w:p>
      <w:pPr>
        <w:pStyle w:val="Normal"/>
        <w:rPr/>
      </w:pPr>
      <w:r>
        <w:rPr/>
        <w:t>[[@Bible:2Co 9:14 ]][[9:14 &gt;&gt; 2Co 9:14]] {{field-on:Bible}} и чрез техното молене за вас, като им сте драги за премногото Божия благодат на вас. {{field-off:Bible}}</w:t>
      </w:r>
    </w:p>
    <w:p>
      <w:pPr>
        <w:pStyle w:val="Normal"/>
        <w:rPr/>
      </w:pPr>
      <w:r>
        <w:rPr/>
        <w:t>[[@Bible:2Co 9:15 ]][[9:15 &gt;&gt; 2Co 9:15]] {{field-on:Bible}} Благодарение же Богу за неизказаната негова дарба. {{field-off:Bible}}</w:t>
      </w:r>
    </w:p>
    <w:p>
      <w:pPr>
        <w:pStyle w:val="Heading2"/>
        <w:rPr/>
      </w:pPr>
      <w:r>
        <w:rPr/>
        <w:t>Глава 10</w:t>
      </w:r>
    </w:p>
    <w:p>
      <w:pPr>
        <w:pStyle w:val="Normal"/>
        <w:rPr/>
      </w:pPr>
      <w:r>
        <w:rPr/>
        <w:t>[[@Bible:2Co 10:1 ]][[10:1 &gt;&gt; 2Co 10:1]] {{field-on:Bible}} И сам аз Павел моля ви с кротостта и тихостта Христова, аз който съм смирен когато съм при вас, а когато не съм при вас вземам дързновение към вас; {{field-off:Bible}}</w:t>
      </w:r>
    </w:p>
    <w:p>
      <w:pPr>
        <w:pStyle w:val="Normal"/>
        <w:rPr/>
      </w:pPr>
      <w:r>
        <w:rPr/>
        <w:t>[[@Bible:2Co 10:2 ]][[10:2 &gt;&gt; 2Co 10:2]] {{field-on:Bible}} и моля ви се, кога дойда при вас да се не принудя да употребя дързновение с онази смелост с която мисля да се осмеля против некои които мислят че ние по плътски ходим. {{field-off:Bible}}</w:t>
      </w:r>
    </w:p>
    <w:p>
      <w:pPr>
        <w:pStyle w:val="Normal"/>
        <w:rPr/>
      </w:pPr>
      <w:r>
        <w:rPr/>
        <w:t>[[@Bible:2Co 10:3 ]][[10:3 &gt;&gt; 2Co 10:3]] {{field-on:Bible}} Защото ако и да ходим в плът, по плът не воинствуваме. {{field-off:Bible}}</w:t>
      </w:r>
    </w:p>
    <w:p>
      <w:pPr>
        <w:pStyle w:val="Normal"/>
        <w:rPr/>
      </w:pPr>
      <w:r>
        <w:rPr/>
        <w:t>[[@Bible:2Co 10:4 ]][[10:4 &gt;&gt; 2Co 10:4]] {{field-on:Bible}} Защото оръжията на нашето воиствуване не са плътски, но с Бога са силни да разоряват твърдини. {{field-off:Bible}}</w:t>
      </w:r>
    </w:p>
    <w:p>
      <w:pPr>
        <w:pStyle w:val="Normal"/>
        <w:rPr/>
      </w:pPr>
      <w:r>
        <w:rPr/>
        <w:t>[[@Bible:2Co 10:5 ]][[10:5 &gt;&gt; 2Co 10:5]] {{field-on:Bible}} Понеже съсипваме помишления и всеко възвишение което се въздига против познанието Божие, и пленим всеки разум да се покорява Христу. {{field-off:Bible}}</w:t>
      </w:r>
    </w:p>
    <w:p>
      <w:pPr>
        <w:pStyle w:val="Normal"/>
        <w:rPr/>
      </w:pPr>
      <w:r>
        <w:rPr/>
        <w:t>[[@Bible:2Co 10:6 ]][[10:6 &gt;&gt; 2Co 10:6]] {{field-on:Bible}} И готови сме да отмъстим на всеко непокорство когато се изпълни вашата покорност. {{field-off:Bible}}</w:t>
      </w:r>
    </w:p>
    <w:p>
      <w:pPr>
        <w:pStyle w:val="Normal"/>
        <w:rPr/>
      </w:pPr>
      <w:r>
        <w:rPr/>
        <w:t>[[@Bible:2Co 10:7 ]][[10:7 &gt;&gt; 2Co 10:7]] {{field-on:Bible}} Външното ли на работите гледате вие? Ако има некой на себе си уверение че е Христов, то и това пак от само себе си да размишлява, че както е той Христов така сме и ние Христови. {{field-off:Bible}}</w:t>
      </w:r>
    </w:p>
    <w:p>
      <w:pPr>
        <w:pStyle w:val="Normal"/>
        <w:rPr/>
      </w:pPr>
      <w:r>
        <w:rPr/>
        <w:t>[[@Bible:2Co 10:8 ]][[10:8 &gt;&gt; 2Co 10:8]] {{field-on:Bible}} Защото ако би и нещо повечко да се похваля за нашата власт която ни даде Господ за назидание а не за разорение ваше, нема да се посрамя. {{field-off:Bible}}</w:t>
      </w:r>
    </w:p>
    <w:p>
      <w:pPr>
        <w:pStyle w:val="Normal"/>
        <w:rPr/>
      </w:pPr>
      <w:r>
        <w:rPr/>
        <w:t>[[@Bible:2Co 10:9 ]][[10:9 &gt;&gt; 2Co 10:9]] {{field-on:Bible}} Но да се не покажа че искам да ви заплашвам с писмата си. {{field-off:Bible}}</w:t>
      </w:r>
    </w:p>
    <w:p>
      <w:pPr>
        <w:pStyle w:val="Normal"/>
        <w:rPr/>
      </w:pPr>
      <w:r>
        <w:rPr/>
        <w:t>[[@Bible:2Co 10:10 ]][[10:10 &gt;&gt; 2Co 10:10]] {{field-on:Bible}} Понеже писмата му са, казва некой, тежки и силни; но личното му присъствие слабо, и говоренето му нищожно. {{field-off:Bible}}</w:t>
      </w:r>
    </w:p>
    <w:p>
      <w:pPr>
        <w:pStyle w:val="Normal"/>
        <w:rPr/>
      </w:pPr>
      <w:r>
        <w:rPr/>
        <w:t>[[@Bible:2Co 10:11 ]][[10:11 &gt;&gt; 2Co 10:11]] {{field-on:Bible}} Такъв един нека знае че ние каквито сме на слово в писмата си кога сме далеч от вас таквизи сме и на дело когато сме при вас. {{field-off:Bible}}</w:t>
      </w:r>
    </w:p>
    <w:p>
      <w:pPr>
        <w:pStyle w:val="Normal"/>
        <w:rPr/>
      </w:pPr>
      <w:r>
        <w:rPr/>
        <w:t>[[@Bible:2Co 10:12 ]][[10:12 &gt;&gt; 2Co 10:12]] {{field-on:Bible}} Защото не смеем да считаме или да сравняваме себе си с некои от тези които сами себе си препоръчват; но те себе си като измерват със себе си, и пак себе си като сравняват със себе си, не правят разумно. {{field-off:Bible}}</w:t>
      </w:r>
    </w:p>
    <w:p>
      <w:pPr>
        <w:pStyle w:val="Normal"/>
        <w:rPr/>
      </w:pPr>
      <w:r>
        <w:rPr/>
        <w:t>[[@Bible:2Co 10:13 ]][[10:13 &gt;&gt; 2Co 10:13]] {{field-on:Bible}} А ние не щем се похвали вън от пределите си, но според мерата на дела, който е Бог нам отделил, мера щото да достигаме даже и до вас. {{field-off:Bible}}</w:t>
      </w:r>
    </w:p>
    <w:p>
      <w:pPr>
        <w:pStyle w:val="Normal"/>
        <w:rPr/>
      </w:pPr>
      <w:r>
        <w:rPr/>
        <w:t>[[@Bible:2Co 10:14 ]][[10:14 &gt;&gt; 2Co 10:14]] {{field-on:Bible}} Защото ние не се простираме вън от мерката си, като че не сме достигнали до вас; понеже досегнахме даже и до вас с благовествуването Христово. {{field-off:Bible}}</w:t>
      </w:r>
    </w:p>
    <w:p>
      <w:pPr>
        <w:pStyle w:val="Normal"/>
        <w:rPr/>
      </w:pPr>
      <w:r>
        <w:rPr/>
        <w:t>[[@Bible:2Co 10:15 ]][[10:15 &gt;&gt; 2Co 10:15]] {{field-on:Bible}} И не се хвалим вън от предела си в чужди трудове, но имаме надежда че колкото верата ви възраства, според дела ни ще се възвеличим във вас премного, {{field-off:Bible}}</w:t>
      </w:r>
    </w:p>
    <w:p>
      <w:pPr>
        <w:pStyle w:val="Normal"/>
        <w:rPr/>
      </w:pPr>
      <w:r>
        <w:rPr/>
        <w:t>[[@Bible:2Co 10:16 ]][[10:16 &gt;&gt; 2Co 10:16]] {{field-on:Bible}} така щото да проповедаме евангелието и от вас по-нататък, не да се хвалим с готовото в чужд дел. {{field-off:Bible}}</w:t>
      </w:r>
    </w:p>
    <w:p>
      <w:pPr>
        <w:pStyle w:val="Normal"/>
        <w:rPr/>
      </w:pPr>
      <w:r>
        <w:rPr/>
        <w:t>[[@Bible:2Co 10:17 ]][[10:17 &gt;&gt; 2Co 10:17]] {{field-on:Bible}} А който се хвали, с Господа да се хвали. {{field-off:Bible}}</w:t>
      </w:r>
    </w:p>
    <w:p>
      <w:pPr>
        <w:pStyle w:val="Normal"/>
        <w:rPr/>
      </w:pPr>
      <w:r>
        <w:rPr/>
        <w:t>[[@Bible:2Co 10:18 ]][[10:18 &gt;&gt; 2Co 10:18]] {{field-on:Bible}} Защото не е одобрен този който сам себе си препоръчва, но този когото Господ препоръчва. {{field-off:Bible}}</w:t>
      </w:r>
    </w:p>
    <w:p>
      <w:pPr>
        <w:pStyle w:val="Heading2"/>
        <w:rPr/>
      </w:pPr>
      <w:r>
        <w:rPr/>
        <w:t>Глава 11</w:t>
      </w:r>
    </w:p>
    <w:p>
      <w:pPr>
        <w:pStyle w:val="Normal"/>
        <w:rPr/>
      </w:pPr>
      <w:r>
        <w:rPr/>
        <w:t>[[@Bible:2Co 11:1 ]][[11:1 &gt;&gt; 2Co 11:1]] {{field-on:Bible}} Да бихте потърпели малко нещо на моето безумие; но и потърпете ме. {{field-off:Bible}}</w:t>
      </w:r>
    </w:p>
    <w:p>
      <w:pPr>
        <w:pStyle w:val="Normal"/>
        <w:rPr/>
      </w:pPr>
      <w:r>
        <w:rPr/>
        <w:t>[[@Bible:2Co 11:2 ]][[11:2 &gt;&gt; 2Co 11:2]] {{field-on:Bible}} Защото ревнувам за вас с Божие ревнуване; понеже ви сгодих с един мъж да ви представя Христу чиста дева. {{field-off:Bible}}</w:t>
      </w:r>
    </w:p>
    <w:p>
      <w:pPr>
        <w:pStyle w:val="Normal"/>
        <w:rPr/>
      </w:pPr>
      <w:r>
        <w:rPr/>
        <w:t>[[@Bible:2Co 11:3 ]][[11:3 &gt;&gt; 2Co 11:3]] {{field-on:Bible}} Но боя се да не би, както змията с пронирството си прелъсти Ева, така да се разврати умът ви и отпадне от простотата на любовта ви към Христа. {{field-off:Bible}}</w:t>
      </w:r>
    </w:p>
    <w:p>
      <w:pPr>
        <w:pStyle w:val="Normal"/>
        <w:rPr/>
      </w:pPr>
      <w:r>
        <w:rPr/>
        <w:t>[[@Bible:2Co 11:4 ]][[11:4 &gt;&gt; 2Co 11:4]] {{field-on:Bible}} Защото ако би дошел некой да ви проповедва друг Исус когото ние не сме проповедали, или да приемете друг дух, когото не сте приели, или друго евангелие което не сте приели, добре бихте го потърпели. {{field-off:Bible}}</w:t>
      </w:r>
    </w:p>
    <w:p>
      <w:pPr>
        <w:pStyle w:val="Normal"/>
        <w:rPr/>
      </w:pPr>
      <w:r>
        <w:rPr/>
        <w:t>[[@Bible:2Co 11:5 ]][[11:5 &gt;&gt; 2Co 11:5]] {{field-on:Bible}} Но мисля че не съм в нищо по-долен от най-първите апостоли. {{field-off:Bible}}</w:t>
      </w:r>
    </w:p>
    <w:p>
      <w:pPr>
        <w:pStyle w:val="Normal"/>
        <w:rPr/>
      </w:pPr>
      <w:r>
        <w:rPr/>
        <w:t>[[@Bible:2Co 11:6 ]][[11:6 &gt;&gt; 2Co 11:6]] {{field-on:Bible}} А пък, ако и да съм в говоренето простак, в знанието не съм; но ние всекак сме явени вам във всичко. {{field-off:Bible}}</w:t>
      </w:r>
    </w:p>
    <w:p>
      <w:pPr>
        <w:pStyle w:val="Normal"/>
        <w:rPr/>
      </w:pPr>
      <w:r>
        <w:rPr/>
        <w:t>[[@Bible:2Co 11:7 ]][[11:7 &gt;&gt; 2Co 11:7]] {{field-on:Bible}} Или да ли съм грех сторил като смирявах себе си за да се възвисите вие, защото даром ви проповедах евангелието Божие? {{field-off:Bible}}</w:t>
      </w:r>
    </w:p>
    <w:p>
      <w:pPr>
        <w:pStyle w:val="Normal"/>
        <w:rPr/>
      </w:pPr>
      <w:r>
        <w:rPr/>
        <w:t>[[@Bible:2Co 11:8 ]][[11:8 &gt;&gt; 2Co 11:8]] {{field-on:Bible}} Други църкви обрах та взех заплата за служение на вас; {{field-off:Bible}}</w:t>
      </w:r>
    </w:p>
    <w:p>
      <w:pPr>
        <w:pStyle w:val="Normal"/>
        <w:rPr/>
      </w:pPr>
      <w:r>
        <w:rPr/>
        <w:t>[[@Bible:2Co 11:9 ]][[11:9 &gt;&gt; 2Co 11:9]] {{field-on:Bible}} а когато бех при вас и се намерих в оскъдност, не отеготих никого; защото оскъдността ми запълниха братята които дойдоха от Македония, и по всичко упазих себе си, и ще се упазя, да ви не бъда в тегота. {{field-off:Bible}}</w:t>
      </w:r>
    </w:p>
    <w:p>
      <w:pPr>
        <w:pStyle w:val="Normal"/>
        <w:rPr/>
      </w:pPr>
      <w:r>
        <w:rPr/>
        <w:t>[[@Bible:2Co 11:10 ]][[11:10 &gt;&gt; 2Co 11:10]] {{field-on:Bible}} Истината Христова е в мене, че тая похвала нема да ми се загради за в Ахайските места. {{field-off:Bible}}</w:t>
      </w:r>
    </w:p>
    <w:p>
      <w:pPr>
        <w:pStyle w:val="Normal"/>
        <w:rPr/>
      </w:pPr>
      <w:r>
        <w:rPr/>
        <w:t>[[@Bible:2Co 11:11 ]][[11:11 &gt;&gt; 2Co 11:11]] {{field-on:Bible}} Защо? Защото ви не обичам ли? Знае Бог! {{field-off:Bible}}</w:t>
      </w:r>
    </w:p>
    <w:p>
      <w:pPr>
        <w:pStyle w:val="Normal"/>
        <w:rPr/>
      </w:pPr>
      <w:r>
        <w:rPr/>
        <w:t>[[@Bible:2Co 11:12 ]][[11:12 &gt;&gt; 2Co 11:12]] {{field-on:Bible}} А каквото правя, това и ще правя, за да отсека причината на тези които искат причина, за да се намерят в това за което се хвалят таквизи каквито и ние. {{field-off:Bible}}</w:t>
      </w:r>
    </w:p>
    <w:p>
      <w:pPr>
        <w:pStyle w:val="Normal"/>
        <w:rPr/>
      </w:pPr>
      <w:r>
        <w:rPr/>
        <w:t>[[@Bible:2Co 11:13 ]][[11:13 &gt;&gt; 2Co 11:13]] {{field-on:Bible}} Защото които са таквизи, те са лъжеапостоли, лукави работници, и преобразуват се на Христови апостоли. {{field-off:Bible}}</w:t>
      </w:r>
    </w:p>
    <w:p>
      <w:pPr>
        <w:pStyle w:val="Normal"/>
        <w:rPr/>
      </w:pPr>
      <w:r>
        <w:rPr/>
        <w:t>[[@Bible:2Co 11:14 ]][[11:14 &gt;&gt; 2Co 11:14]] {{field-on:Bible}} И не е чудно; защото сам си Сатана се преобразува на светъл ангел. {{field-off:Bible}}</w:t>
      </w:r>
    </w:p>
    <w:p>
      <w:pPr>
        <w:pStyle w:val="Normal"/>
        <w:rPr/>
      </w:pPr>
      <w:r>
        <w:rPr/>
        <w:t>[[@Bible:2Co 11:15 ]][[11:15 &gt;&gt; 2Co 11:15]] {{field-on:Bible}} И тъй, не е големо нещо ако и неговите служители се преобразуват като служители на правдата; но техната сетнина ще бъде според делата им. {{field-off:Bible}}</w:t>
      </w:r>
    </w:p>
    <w:p>
      <w:pPr>
        <w:pStyle w:val="Normal"/>
        <w:rPr/>
      </w:pPr>
      <w:r>
        <w:rPr/>
        <w:t>[[@Bible:2Co 11:16 ]][[11:16 &gt;&gt; 2Co 11:16]] {{field-on:Bible}} Пак казвам, никой да ме не възмни че съм безумен; или инак приимете ме поне като безумен, да се похваля и аз малко нещо. {{field-off:Bible}}</w:t>
      </w:r>
    </w:p>
    <w:p>
      <w:pPr>
        <w:pStyle w:val="Normal"/>
        <w:rPr/>
      </w:pPr>
      <w:r>
        <w:rPr/>
        <w:t>[[@Bible:2Co 11:17 ]][[11:17 &gt;&gt; 2Co 11:17]] {{field-on:Bible}} Което говоря, не го говоря по Господа, но като в безумие в това дързновение на хвалението. {{field-off:Bible}}</w:t>
      </w:r>
    </w:p>
    <w:p>
      <w:pPr>
        <w:pStyle w:val="Normal"/>
        <w:rPr/>
      </w:pPr>
      <w:r>
        <w:rPr/>
        <w:t>[[@Bible:2Co 11:18 ]][[11:18 &gt;&gt; 2Co 11:18]] {{field-on:Bible}} Понеже мнозина се хвалят по плът, ще се похваля и аз. {{field-off:Bible}}</w:t>
      </w:r>
    </w:p>
    <w:p>
      <w:pPr>
        <w:pStyle w:val="Normal"/>
        <w:rPr/>
      </w:pPr>
      <w:r>
        <w:rPr/>
        <w:t>[[@Bible:2Co 11:19 ]][[11:19 &gt;&gt; 2Co 11:19]] {{field-on:Bible}} Защото вие като сте разумни, с благодарение търпите безумните; {{field-off:Bible}}</w:t>
      </w:r>
    </w:p>
    <w:p>
      <w:pPr>
        <w:pStyle w:val="Normal"/>
        <w:rPr/>
      </w:pPr>
      <w:r>
        <w:rPr/>
        <w:t>[[@Bible:2Co 11:20 ]][[11:20 &gt;&gt; 2Co 11:20]] {{field-on:Bible}} понеже търпите ако некой ви порабощава, ако ви изпояжда, ако ви взема некой вашето, ако се некой превъзнося, ако некой ви бие в лице. {{field-off:Bible}}</w:t>
      </w:r>
    </w:p>
    <w:p>
      <w:pPr>
        <w:pStyle w:val="Normal"/>
        <w:rPr/>
      </w:pPr>
      <w:r>
        <w:rPr/>
        <w:t>[[@Bible:2Co 11:21 ]][[11:21 &gt;&gt; 2Co 11:21]] {{field-on:Bible}} По обезчестение казвам, уж че сме ние немощни; но в каквото се осмелява некой (несмислено говоря,) осмелявам се и аз. {{field-off:Bible}}</w:t>
      </w:r>
    </w:p>
    <w:p>
      <w:pPr>
        <w:pStyle w:val="Normal"/>
        <w:rPr/>
      </w:pPr>
      <w:r>
        <w:rPr/>
        <w:t>[[@Bible:2Co 11:22 ]][[11:22 &gt;&gt; 2Co 11:22]] {{field-on:Bible}} Евреи ли са? и аз съм; Израиляни ли са? и аз; семе Авраамово ли са? и аз; {{field-off:Bible}}</w:t>
      </w:r>
    </w:p>
    <w:p>
      <w:pPr>
        <w:pStyle w:val="Normal"/>
        <w:rPr/>
      </w:pPr>
      <w:r>
        <w:rPr/>
        <w:t>[[@Bible:2Co 11:23 ]][[11:23 &gt;&gt; 2Co 11:23]] {{field-on:Bible}} служители Христови ли са? (като изумен говоря,) аз повече; в трудове повече, в биения по-премного, в тъмници още по-много, много пъти и на смърт. {{field-off:Bible}}</w:t>
      </w:r>
    </w:p>
    <w:p>
      <w:pPr>
        <w:pStyle w:val="Normal"/>
        <w:rPr/>
      </w:pPr>
      <w:r>
        <w:rPr/>
        <w:t>[[@Bible:2Co 11:24 ]][[11:24 &gt;&gt; 2Co 11:24]] {{field-on:Bible}} Пет пъти по четиридесет без един удари ми удариха Юдеите; {{field-off:Bible}}</w:t>
      </w:r>
    </w:p>
    <w:p>
      <w:pPr>
        <w:pStyle w:val="Normal"/>
        <w:rPr/>
      </w:pPr>
      <w:r>
        <w:rPr/>
        <w:t>[[@Bible:2Co 11:25 ]][[11:25 &gt;&gt; 2Co 11:25]] {{field-on:Bible}} три пъти ме с тояги биха, веднъж с камене ме биха, три пъти коработрошение съм претърпел, една нощ и един ден останах по дълбините на морето. {{field-off:Bible}}</w:t>
      </w:r>
    </w:p>
    <w:p>
      <w:pPr>
        <w:pStyle w:val="Normal"/>
        <w:rPr/>
      </w:pPr>
      <w:r>
        <w:rPr/>
        <w:t>[[@Bible:2Co 11:26 ]][[11:26 &gt;&gt; 2Co 11:26]] {{field-on:Bible}} Много пъти съм бил и в пътувания; в беди от реки, в беди от разбойници, в беди от единородни, в беди от езичници, в беди в град, в беди в пустиня, в беди по море, в беди между лъжебратя; {{field-off:Bible}}</w:t>
      </w:r>
    </w:p>
    <w:p>
      <w:pPr>
        <w:pStyle w:val="Normal"/>
        <w:rPr/>
      </w:pPr>
      <w:r>
        <w:rPr/>
        <w:t>[[@Bible:2Co 11:27 ]][[11:27 &gt;&gt; 2Co 11:27]] {{field-on:Bible}} в труд и мъка, много пъти в неспане, в глад и жедност, много пъти в неядене, в студ и в голота; {{field-off:Bible}}</w:t>
      </w:r>
    </w:p>
    <w:p>
      <w:pPr>
        <w:pStyle w:val="Normal"/>
        <w:rPr/>
      </w:pPr>
      <w:r>
        <w:rPr/>
        <w:t>[[@Bible:2Co 11:28 ]][[11:28 &gt;&gt; 2Co 11:28]] {{field-on:Bible}} освен външното, още и натрупването на много человеци у мене всеки ден, и грижата за всичките църкви. {{field-off:Bible}}</w:t>
      </w:r>
    </w:p>
    <w:p>
      <w:pPr>
        <w:pStyle w:val="Normal"/>
        <w:rPr/>
      </w:pPr>
      <w:r>
        <w:rPr/>
        <w:t>[[@Bible:2Co 11:29 ]][[11:29 &gt;&gt; 2Co 11:29]] {{field-on:Bible}} Кой изнемощева, та не изнемощевам и аз? Кой се съблазнява, и се не разпалям аз? {{field-off:Bible}}</w:t>
      </w:r>
    </w:p>
    <w:p>
      <w:pPr>
        <w:pStyle w:val="Normal"/>
        <w:rPr/>
      </w:pPr>
      <w:r>
        <w:rPr/>
        <w:t>[[@Bible:2Co 11:30 ]][[11:30 &gt;&gt; 2Co 11:30]] {{field-on:Bible}} Ако требва да се хваля, ще се похваля с това което принадлежи на немощта ми. {{field-off:Bible}}</w:t>
      </w:r>
    </w:p>
    <w:p>
      <w:pPr>
        <w:pStyle w:val="Normal"/>
        <w:rPr/>
      </w:pPr>
      <w:r>
        <w:rPr/>
        <w:t>[[@Bible:2Co 11:31 ]][[11:31 &gt;&gt; 2Co 11:31]] {{field-on:Bible}} Бог и Отец на Господа нашего Исуса Христа, който е благословен във веки, знае че не лъжа. {{field-off:Bible}}</w:t>
      </w:r>
    </w:p>
    <w:p>
      <w:pPr>
        <w:pStyle w:val="Normal"/>
        <w:rPr/>
      </w:pPr>
      <w:r>
        <w:rPr/>
        <w:t>[[@Bible:2Co 11:32 ]][[11:32 &gt;&gt; 2Co 11:32]] {{field-on:Bible}} В Дамаск областният управител на Царя Арета взе под стража града Дамаск като искаше да ме улови; {{field-off:Bible}}</w:t>
      </w:r>
    </w:p>
    <w:p>
      <w:pPr>
        <w:pStyle w:val="Normal"/>
        <w:rPr/>
      </w:pPr>
      <w:r>
        <w:rPr/>
        <w:t>[[@Bible:2Co 11:33 ]][[11:33 &gt;&gt; 2Co 11:33]] {{field-on:Bible}} и през прозорец по стената ме спуснаха с кош, та избегнах от ръцете му. {{field-off:Bible}}</w:t>
      </w:r>
    </w:p>
    <w:p>
      <w:pPr>
        <w:pStyle w:val="Heading2"/>
        <w:rPr/>
      </w:pPr>
      <w:r>
        <w:rPr/>
        <w:t>Глава 12</w:t>
      </w:r>
    </w:p>
    <w:p>
      <w:pPr>
        <w:pStyle w:val="Normal"/>
        <w:rPr/>
      </w:pPr>
      <w:r>
        <w:rPr/>
        <w:t>[[@Bible:2Co 12:1 ]][[12:1 &gt;&gt; 2Co 12:1]] {{field-on:Bible}} Истина, не ми е за полза да се хваля, защото ще дойда до видения и откровения от Господа. {{field-off:Bible}}</w:t>
      </w:r>
    </w:p>
    <w:p>
      <w:pPr>
        <w:pStyle w:val="Normal"/>
        <w:rPr/>
      </w:pPr>
      <w:r>
        <w:rPr/>
        <w:t>[[@Bible:2Co 12:2 ]][[12:2 &gt;&gt; 2Co 12:2]] {{field-on:Bible}} Зная в Христа едного человека който, преди четиринадесет години, (в телото ли, не зная; вън от телото ли, не зная; Бог знае;) възхитен бе до третото небе. {{field-off:Bible}}</w:t>
      </w:r>
    </w:p>
    <w:p>
      <w:pPr>
        <w:pStyle w:val="Normal"/>
        <w:rPr/>
      </w:pPr>
      <w:r>
        <w:rPr/>
        <w:t>[[@Bible:2Co 12:3 ]][[12:3 &gt;&gt; 2Co 12:3]] {{field-on:Bible}} И такъв един человек зная, (в тело ли, вън от тело ли, не зная; Бог знае,) {{field-off:Bible}}</w:t>
      </w:r>
    </w:p>
    <w:p>
      <w:pPr>
        <w:pStyle w:val="Normal"/>
        <w:rPr/>
      </w:pPr>
      <w:r>
        <w:rPr/>
        <w:t>[[@Bible:2Co 12:4 ]][[12:4 &gt;&gt; 2Co 12:4]] {{field-on:Bible}} че бе възхитен в рай, и чу думи неизречени които не е простено человеку да ги говори. {{field-off:Bible}}</w:t>
      </w:r>
    </w:p>
    <w:p>
      <w:pPr>
        <w:pStyle w:val="Normal"/>
        <w:rPr/>
      </w:pPr>
      <w:r>
        <w:rPr/>
        <w:t>[[@Bible:2Co 12:5 ]][[12:5 &gt;&gt; 2Co 12:5]] {{field-on:Bible}} С такъв человек ще се похваля, а с мене си нема да се похваля освен с немощите си. {{field-off:Bible}}</w:t>
      </w:r>
    </w:p>
    <w:p>
      <w:pPr>
        <w:pStyle w:val="Normal"/>
        <w:rPr/>
      </w:pPr>
      <w:r>
        <w:rPr/>
        <w:t>[[@Bible:2Co 12:6 ]][[12:6 &gt;&gt; 2Co 12:6]] {{field-on:Bible}} Защото ако поискам да се похваля безумен не ще бъда, понеже ще река истина; но свеня се да не би помислил некой за мене повече от каквото ме види или чуе от мене. {{field-off:Bible}}</w:t>
      </w:r>
    </w:p>
    <w:p>
      <w:pPr>
        <w:pStyle w:val="Normal"/>
        <w:rPr/>
      </w:pPr>
      <w:r>
        <w:rPr/>
        <w:t>[[@Bible:2Co 12:7 ]][[12:7 &gt;&gt; 2Co 12:7]] {{field-on:Bible}} И за да се не превъзносям за премногото откровения даде ми се трън в плътта ми, ангел Сатанин да ме мъчи, за да се не превъзносям. {{field-off:Bible}}</w:t>
      </w:r>
    </w:p>
    <w:p>
      <w:pPr>
        <w:pStyle w:val="Normal"/>
        <w:rPr/>
      </w:pPr>
      <w:r>
        <w:rPr/>
        <w:t>[[@Bible:2Co 12:8 ]][[12:8 &gt;&gt; 2Co 12:8]] {{field-on:Bible}} За това нещо три пъти се молих Господу да го отмахне от мене; {{field-off:Bible}}</w:t>
      </w:r>
    </w:p>
    <w:p>
      <w:pPr>
        <w:pStyle w:val="Normal"/>
        <w:rPr/>
      </w:pPr>
      <w:r>
        <w:rPr/>
        <w:t>[[@Bible:2Co 12:9 ]][[12:9 &gt;&gt; 2Co 12:9]] {{field-on:Bible}} и рече ми: Доволно ти е моята благодат; защото силата ми в немощ се показва съвършена. И тъй, с крайно благодарение по-добре ще се похваля с немощите си, за да се всели в мене силата Христова. {{field-off:Bible}}</w:t>
      </w:r>
    </w:p>
    <w:p>
      <w:pPr>
        <w:pStyle w:val="Normal"/>
        <w:rPr/>
      </w:pPr>
      <w:r>
        <w:rPr/>
        <w:t>[[@Bible:2Co 12:10 ]][[12:10 &gt;&gt; 2Co 12:10]] {{field-on:Bible}} За това, благодарен оставам в немощи, в укорения, в нужди, в гонения, в притеснения за Христа; защото когато съм немощен, тогаз съм силен. {{field-off:Bible}}</w:t>
      </w:r>
    </w:p>
    <w:p>
      <w:pPr>
        <w:pStyle w:val="Normal"/>
        <w:rPr/>
      </w:pPr>
      <w:r>
        <w:rPr/>
        <w:t>[[@Bible:2Co 12:11 ]][[12:11 &gt;&gt; 2Co 12:11]] {{field-on:Bible}} Станах безумен с хвалбите си; вие ме принудихте; защото аз требваше от вас да се препоръчвам; понеже не съм бил по-долен от най-първите апостоли, ако и да съм нищо. {{field-off:Bible}}</w:t>
      </w:r>
    </w:p>
    <w:p>
      <w:pPr>
        <w:pStyle w:val="Normal"/>
        <w:rPr/>
      </w:pPr>
      <w:r>
        <w:rPr/>
        <w:t>[[@Bible:2Co 12:12 ]][[12:12 &gt;&gt; 2Co 12:12]] {{field-on:Bible}} Знаковете на един апостол показаха се делом между вас във всеко търпение, със знамения и чудеса и сили. {{field-off:Bible}}</w:t>
      </w:r>
    </w:p>
    <w:p>
      <w:pPr>
        <w:pStyle w:val="Normal"/>
        <w:rPr/>
      </w:pPr>
      <w:r>
        <w:rPr/>
        <w:t>[[@Bible:2Co 12:13 ]][[12:13 &gt;&gt; 2Co 12:13]] {{field-on:Bible}} Защото в какво останахте по-долни от другите църкви освен дето сам аз не ви отеготих? Простете ми тази неправда. {{field-off:Bible}}</w:t>
      </w:r>
    </w:p>
    <w:p>
      <w:pPr>
        <w:pStyle w:val="Normal"/>
        <w:rPr/>
      </w:pPr>
      <w:r>
        <w:rPr/>
        <w:t>[[@Bible:2Co 12:14 ]][[12:14 &gt;&gt; 2Co 12:14]] {{field-on:Bible}} Ето, трети път съм готов да дойда при вас, и нема да ви отеготя; защото не искам вашето, но вас; защото не са длъжни чадата да събират имот за родителите, но родителите за чадата. {{field-off:Bible}}</w:t>
      </w:r>
    </w:p>
    <w:p>
      <w:pPr>
        <w:pStyle w:val="Normal"/>
        <w:rPr/>
      </w:pPr>
      <w:r>
        <w:rPr/>
        <w:t>[[@Bible:2Co 12:15 ]][[12:15 &gt;&gt; 2Co 12:15]] {{field-on:Bible}} А пък аз с крайна радост ще иждивя и цел ще се иждивя за душите ви; съвсем че, като ви обичам аз повече, вие ме обичате по-малко. {{field-off:Bible}}</w:t>
      </w:r>
    </w:p>
    <w:p>
      <w:pPr>
        <w:pStyle w:val="Normal"/>
        <w:rPr/>
      </w:pPr>
      <w:r>
        <w:rPr/>
        <w:t>[[@Bible:2Co 12:16 ]][[12:16 &gt;&gt; 2Co 12:16]] {{field-on:Bible}} Но тъй да е: аз ви не отеготих, а като хитър улових ви с измама. {{field-off:Bible}}</w:t>
      </w:r>
    </w:p>
    <w:p>
      <w:pPr>
        <w:pStyle w:val="Normal"/>
        <w:rPr/>
      </w:pPr>
      <w:r>
        <w:rPr/>
        <w:t>[[@Bible:2Co 12:17 ]][[12:17 &gt;&gt; 2Co 12:17]] {{field-on:Bible}} Спечелил ли съм аз нещо от вас чрез некого от тези които изпроводих до вас? {{field-off:Bible}}</w:t>
      </w:r>
    </w:p>
    <w:p>
      <w:pPr>
        <w:pStyle w:val="Normal"/>
        <w:rPr/>
      </w:pPr>
      <w:r>
        <w:rPr/>
        <w:t>[[@Bible:2Co 12:18 ]][[12:18 &gt;&gt; 2Co 12:18]] {{field-on:Bible}} Примолих се Титу, и с него проводих брата. Тит ли припечели нещо от вас? не с истия ли дух ходихме? не в истите ли стъпки? {{field-off:Bible}}</w:t>
      </w:r>
    </w:p>
    <w:p>
      <w:pPr>
        <w:pStyle w:val="Normal"/>
        <w:rPr/>
      </w:pPr>
      <w:r>
        <w:rPr/>
        <w:t>[[@Bible:2Co 12:19 ]][[12:19 &gt;&gt; 2Co 12:19]] {{field-on:Bible}} Пак ли мислите че се оправдаваме пред вас? Пред Бога говорим в Христа. Всичко това, възлюблени мои, е за ваше назидание. {{field-off:Bible}}</w:t>
      </w:r>
    </w:p>
    <w:p>
      <w:pPr>
        <w:pStyle w:val="Normal"/>
        <w:rPr/>
      </w:pPr>
      <w:r>
        <w:rPr/>
        <w:t>[[@Bible:2Co 12:20 ]][[12:20 &gt;&gt; 2Co 12:20]] {{field-on:Bible}} Защото се боя да не би като дойда да ви не намеря каквито ви желая, и аз да се не намеря за вас не какъвто ме желаете; да не би да има между вас разпри, завиждания, гневове, дразнения, одумвания, шептания, големеяния, бъркотии; {{field-off:Bible}}</w:t>
      </w:r>
    </w:p>
    <w:p>
      <w:pPr>
        <w:pStyle w:val="Normal"/>
        <w:rPr/>
      </w:pPr>
      <w:r>
        <w:rPr/>
        <w:t>[[@Bible:2Co 12:21 ]][[12:21 &gt;&gt; 2Co 12:21]] {{field-on:Bible}} да не би кога дойда пак че ме смири Бог мой при вас, и оплача мнозина които са от напред съгрешили, и не са се покаяли зарад нечистотата, блудството и похотливостта които са сторили. {{field-off:Bible}}</w:t>
      </w:r>
    </w:p>
    <w:p>
      <w:pPr>
        <w:pStyle w:val="Heading2"/>
        <w:rPr/>
      </w:pPr>
      <w:r>
        <w:rPr/>
        <w:t>Глава 13</w:t>
      </w:r>
    </w:p>
    <w:p>
      <w:pPr>
        <w:pStyle w:val="Normal"/>
        <w:rPr/>
      </w:pPr>
      <w:r>
        <w:rPr/>
        <w:t>[[@Bible:2Co 13:1 ]][[13:1 &gt;&gt; 2Co 13:1]] {{field-on:Bible}} Ето, трети път ида при вас. "От устата на двама или трима свидетели ще се потвърди всека реч." {{field-off:Bible}}</w:t>
      </w:r>
    </w:p>
    <w:p>
      <w:pPr>
        <w:pStyle w:val="Normal"/>
        <w:rPr/>
      </w:pPr>
      <w:r>
        <w:rPr/>
        <w:t>[[@Bible:2Co 13:2 ]][[13:2 &gt;&gt; 2Co 13:2]] {{field-on:Bible}} И преди рекох, и пак като че съм втори път при вас предказвам, и нине като не съм при вас пиша на тези които са изнапред съгрешили, и на всички други, че, ако дойда пак, нема да пощадя; {{field-off:Bible}}</w:t>
      </w:r>
    </w:p>
    <w:p>
      <w:pPr>
        <w:pStyle w:val="Normal"/>
        <w:rPr/>
      </w:pPr>
      <w:r>
        <w:rPr/>
        <w:t>[[@Bible:2Co 13:3 ]][[13:3 &gt;&gt; 2Co 13:3]] {{field-on:Bible}} понеже търсите да опитате Христа който говори в мене, който към вас не е немощен, но е силен между вас. {{field-off:Bible}}</w:t>
      </w:r>
    </w:p>
    <w:p>
      <w:pPr>
        <w:pStyle w:val="Normal"/>
        <w:rPr/>
      </w:pPr>
      <w:r>
        <w:rPr/>
        <w:t>[[@Bible:2Co 13:4 ]][[13:4 &gt;&gt; 2Co 13:4]] {{field-on:Bible}} Защото ако и да бе разпет в немощ, живее обаче със сила Божия; понеже и ние в него сме немощни, но със сила Божия ще живеем с него между вас. {{field-off:Bible}}</w:t>
      </w:r>
    </w:p>
    <w:p>
      <w:pPr>
        <w:pStyle w:val="Normal"/>
        <w:rPr/>
      </w:pPr>
      <w:r>
        <w:rPr/>
        <w:t>[[@Bible:2Co 13:5 ]][[13:5 &gt;&gt; 2Co 13:5]] {{field-on:Bible}} Себе си изпитвайте да ли сте във верата; себе си опитвайте. Или не познавате вие себе си че Христос е във вас, освен ако че вие сте неудобрени. {{field-off:Bible}}</w:t>
      </w:r>
    </w:p>
    <w:p>
      <w:pPr>
        <w:pStyle w:val="Normal"/>
        <w:rPr/>
      </w:pPr>
      <w:r>
        <w:rPr/>
        <w:t>[[@Bible:2Co 13:6 ]][[13:6 &gt;&gt; 2Co 13:6]] {{field-on:Bible}} И надея се че ще познаете че ние не сме неудобрени. {{field-off:Bible}}</w:t>
      </w:r>
    </w:p>
    <w:p>
      <w:pPr>
        <w:pStyle w:val="Normal"/>
        <w:rPr/>
      </w:pPr>
      <w:r>
        <w:rPr/>
        <w:t>[[@Bible:2Co 13:7 ]][[13:7 &gt;&gt; 2Co 13:7]] {{field-on:Bible}} Моля Бога да не сторите нищо зло; не за да се покажем ние удобрени, но за да струвате вие доброто, а ние нека бъдем неудобрени; {{field-off:Bible}}</w:t>
      </w:r>
    </w:p>
    <w:p>
      <w:pPr>
        <w:pStyle w:val="Normal"/>
        <w:rPr/>
      </w:pPr>
      <w:r>
        <w:rPr/>
        <w:t>[[@Bible:2Co 13:8 ]][[13:8 &gt;&gt; 2Co 13:8]] {{field-on:Bible}} защото не можем нищо против истината, но за истината можем. {{field-off:Bible}}</w:t>
      </w:r>
    </w:p>
    <w:p>
      <w:pPr>
        <w:pStyle w:val="Normal"/>
        <w:rPr/>
      </w:pPr>
      <w:r>
        <w:rPr/>
        <w:t>[[@Bible:2Co 13:9 ]][[13:9 &gt;&gt; 2Co 13:9]] {{field-on:Bible}} Понеже се радваме когато ние сме немощни а вие сте силни; най-паче това и желаем, вашето усъвършенствуване. {{field-off:Bible}}</w:t>
      </w:r>
    </w:p>
    <w:p>
      <w:pPr>
        <w:pStyle w:val="Normal"/>
        <w:rPr/>
      </w:pPr>
      <w:r>
        <w:rPr/>
        <w:t>[[@Bible:2Co 13:10 ]][[13:10 &gt;&gt; 2Co 13:10]] {{field-on:Bible}} За това, и като не съм при вас пиша това, щото кога дойда при вас да се не докарам строго по властта която ми е дал Господ за назидание, а не за разорение. {{field-off:Bible}}</w:t>
      </w:r>
    </w:p>
    <w:p>
      <w:pPr>
        <w:pStyle w:val="Normal"/>
        <w:rPr/>
      </w:pPr>
      <w:r>
        <w:rPr/>
        <w:t>[[@Bible:2Co 13:11 ]][[13:11 &gt;&gt; 2Co 13:11]] {{field-on:Bible}} И тъй, братие, радвайте се, съвършенствувайте се, утешавайте се, бъдете единомислени, мир имайте; и Бог на любовта и на мира ще бъде с вас. {{field-off:Bible}}</w:t>
      </w:r>
    </w:p>
    <w:p>
      <w:pPr>
        <w:pStyle w:val="Normal"/>
        <w:rPr/>
      </w:pPr>
      <w:r>
        <w:rPr/>
        <w:t>[[@Bible:2Co 13:12 ]][[13:12 &gt;&gt; 2Co 13:12]] {{field-on:Bible}} Поздравете се един друг с целуване свето. {{field-off:Bible}}</w:t>
      </w:r>
    </w:p>
    <w:p>
      <w:pPr>
        <w:pStyle w:val="Normal"/>
        <w:rPr/>
      </w:pPr>
      <w:r>
        <w:rPr/>
        <w:t>[[@Bible:2Co 13:13 ]][[13:13 &gt;&gt; 2Co 13:13]] {{field-on:Bible}} Поздравяват ви всичките светии. {{field-off:Bible}}</w:t>
      </w:r>
    </w:p>
    <w:p>
      <w:pPr>
        <w:pStyle w:val="Normal"/>
        <w:rPr/>
      </w:pPr>
      <w:r>
        <w:rPr/>
        <w:t>[[@Bible:2Co 13:14 ]][[13:14 &gt;&gt; 2Co 13:14]] {{field-on:Bible}} Благодатта на Господа Исуса Христа, и любовта Божия, и общението на Светаго Духа да бъде със всички вас. Амин. {{field-off:Bible}}</w:t>
      </w:r>
    </w:p>
    <w:p>
      <w:pPr>
        <w:pStyle w:val="Heading1"/>
        <w:rPr/>
      </w:pPr>
      <w:r>
        <w:rPr/>
        <w:t>Галатяни</w:t>
      </w:r>
    </w:p>
    <w:p>
      <w:pPr>
        <w:pStyle w:val="Heading2"/>
        <w:rPr/>
      </w:pPr>
      <w:r>
        <w:rPr/>
        <w:t>Глава 1</w:t>
      </w:r>
    </w:p>
    <w:p>
      <w:pPr>
        <w:pStyle w:val="Normal"/>
        <w:rPr/>
      </w:pPr>
      <w:r>
        <w:rPr/>
        <w:t>[[@Bible:Gal 1:1 ]][[1:1 &gt;&gt; Gal 1:1]] {{field-on:Bible}} Павел, апостол не от человеци, нито чрез человека, но чрез Исуса Христа и Бога Отца който го е възкръсил от мъртвите, {{field-off:Bible}}</w:t>
      </w:r>
    </w:p>
    <w:p>
      <w:pPr>
        <w:pStyle w:val="Normal"/>
        <w:rPr/>
      </w:pPr>
      <w:r>
        <w:rPr/>
        <w:t>[[@Bible:Gal 1:2 ]][[1:2 &gt;&gt; Gal 1:2]] {{field-on:Bible}} и всичките братя които са с мене, към църквите Галатийски: {{field-off:Bible}}</w:t>
      </w:r>
    </w:p>
    <w:p>
      <w:pPr>
        <w:pStyle w:val="Normal"/>
        <w:rPr/>
      </w:pPr>
      <w:r>
        <w:rPr/>
        <w:t>[[@Bible:Gal 1:3 ]][[1:3 &gt;&gt; Gal 1:3]] {{field-on:Bible}} Благодат да бъде вам и мир от Бога Отца и Господа нашего Исуса Христа, {{field-off:Bible}}</w:t>
      </w:r>
    </w:p>
    <w:p>
      <w:pPr>
        <w:pStyle w:val="Normal"/>
        <w:rPr/>
      </w:pPr>
      <w:r>
        <w:rPr/>
        <w:t>[[@Bible:Gal 1:4 ]][[1:4 &gt;&gt; Gal 1:4]] {{field-on:Bible}} който даде себе си за греховете наши, за да ни избави от настоещия лукав век по волята на Бога и Отца нашего, {{field-off:Bible}}</w:t>
      </w:r>
    </w:p>
    <w:p>
      <w:pPr>
        <w:pStyle w:val="Normal"/>
        <w:rPr/>
      </w:pPr>
      <w:r>
        <w:rPr/>
        <w:t>[[@Bible:Gal 1:5 ]][[1:5 &gt;&gt; Gal 1:5]] {{field-on:Bible}} комуто славата да бъде във веки веков. Амин. {{field-off:Bible}}</w:t>
      </w:r>
    </w:p>
    <w:p>
      <w:pPr>
        <w:pStyle w:val="Normal"/>
        <w:rPr/>
      </w:pPr>
      <w:r>
        <w:rPr/>
        <w:t>[[@Bible:Gal 1:6 ]][[1:6 &gt;&gt; Gal 1:6]] {{field-on:Bible}} чудя се как вие от оногова който ви призова чрез благодатта Христова така скоро преминвате в друго благовествуване; {{field-off:Bible}}</w:t>
      </w:r>
    </w:p>
    <w:p>
      <w:pPr>
        <w:pStyle w:val="Normal"/>
        <w:rPr/>
      </w:pPr>
      <w:r>
        <w:rPr/>
        <w:t>[[@Bible:Gal 1:7 ]][[1:7 &gt;&gt; Gal 1:7]] {{field-on:Bible}} което не е друго; но има некои които ви смущават и искат да превърнат евангелието Христово. {{field-off:Bible}}</w:t>
      </w:r>
    </w:p>
    <w:p>
      <w:pPr>
        <w:pStyle w:val="Normal"/>
        <w:rPr/>
      </w:pPr>
      <w:r>
        <w:rPr/>
        <w:t>[[@Bible:Gal 1:8 ]][[1:8 &gt;&gt; Gal 1:8]] {{field-on:Bible}} Но ако би и сами ние или ангел от небето да ви проповеда друго евангелие освен онова което ви проповедахме, да бъде анатема. {{field-off:Bible}}</w:t>
      </w:r>
    </w:p>
    <w:p>
      <w:pPr>
        <w:pStyle w:val="Normal"/>
        <w:rPr/>
      </w:pPr>
      <w:r>
        <w:rPr/>
        <w:t>[[@Bible:Gal 1:9 ]][[1:9 &gt;&gt; Gal 1:9]] {{field-on:Bible}} Както по-горе рекохме, и сега пак казвам: Ако некой ви проповедва друго евангелие освен онова което приехте, да бъде анатема. {{field-off:Bible}}</w:t>
      </w:r>
    </w:p>
    <w:p>
      <w:pPr>
        <w:pStyle w:val="Normal"/>
        <w:rPr/>
      </w:pPr>
      <w:r>
        <w:rPr/>
        <w:t>[[@Bible:Gal 1:10 ]][[1:10 &gt;&gt; Gal 1:10]] {{field-on:Bible}} Защото человеци ли искам да склоня сега, или Бога? или искам да угодявам на человеци? Защото ако угодявах още на человеци, не щех да съм Христов раб. {{field-off:Bible}}</w:t>
      </w:r>
    </w:p>
    <w:p>
      <w:pPr>
        <w:pStyle w:val="Normal"/>
        <w:rPr/>
      </w:pPr>
      <w:r>
        <w:rPr/>
        <w:t>[[@Bible:Gal 1:11 ]][[1:11 &gt;&gt; Gal 1:11]] {{field-on:Bible}} Известявам ви, братие, че проповеданото от мене евангелие не е человеческо; {{field-off:Bible}}</w:t>
      </w:r>
    </w:p>
    <w:p>
      <w:pPr>
        <w:pStyle w:val="Normal"/>
        <w:rPr/>
      </w:pPr>
      <w:r>
        <w:rPr/>
        <w:t>[[@Bible:Gal 1:12 ]][[1:12 &gt;&gt; Gal 1:12]] {{field-on:Bible}} защото нито аз от человек съм го приел, нито съм го научил освен с откровение Исус Христово. {{field-off:Bible}}</w:t>
      </w:r>
    </w:p>
    <w:p>
      <w:pPr>
        <w:pStyle w:val="Normal"/>
        <w:rPr/>
      </w:pPr>
      <w:r>
        <w:rPr/>
        <w:t>[[@Bible:Gal 1:13 ]][[1:13 &gt;&gt; Gal 1:13]] {{field-on:Bible}} Защото сте чули некогашното мое в Юдейството повеление, как гонех твърде много църквата Божия и разорявах я. {{field-off:Bible}}</w:t>
      </w:r>
    </w:p>
    <w:p>
      <w:pPr>
        <w:pStyle w:val="Normal"/>
        <w:rPr/>
      </w:pPr>
      <w:r>
        <w:rPr/>
        <w:t>[[@Bible:Gal 1:14 ]][[1:14 &gt;&gt; Gal 1:14]] {{field-on:Bible}} И преуспевах в Юдейството повече от мнозина мои връстници в рода ми, понеже бех по-голем ревнител за отеческите мои предания. {{field-off:Bible}}</w:t>
      </w:r>
    </w:p>
    <w:p>
      <w:pPr>
        <w:pStyle w:val="Normal"/>
        <w:rPr/>
      </w:pPr>
      <w:r>
        <w:rPr/>
        <w:t>[[@Bible:Gal 1:15 ]][[1:15 &gt;&gt; Gal 1:15]] {{field-on:Bible}} А когато Бог, който бе ме определил от утробата на майка ми, и призвал чрез своята благодат, благоволи {{field-off:Bible}}</w:t>
      </w:r>
    </w:p>
    <w:p>
      <w:pPr>
        <w:pStyle w:val="Normal"/>
        <w:rPr/>
      </w:pPr>
      <w:r>
        <w:rPr/>
        <w:t>[[@Bible:Gal 1:16 ]][[1:16 &gt;&gt; Gal 1:16]] {{field-on:Bible}} да открие Сина своего в мене, за да го проповедвам между езичниците, от този час не се допитах до плът и кръв, {{field-off:Bible}}</w:t>
      </w:r>
    </w:p>
    <w:p>
      <w:pPr>
        <w:pStyle w:val="Normal"/>
        <w:rPr/>
      </w:pPr>
      <w:r>
        <w:rPr/>
        <w:t>[[@Bible:Gal 1:17 ]][[1:17 &gt;&gt; Gal 1:17]] {{field-on:Bible}} нито възлезох в Ерусалим при апостолите които беха преди мене, но отидох в Арабия, и пак се върнах в Дамаск. {{field-off:Bible}}</w:t>
      </w:r>
    </w:p>
    <w:p>
      <w:pPr>
        <w:pStyle w:val="Normal"/>
        <w:rPr/>
      </w:pPr>
      <w:r>
        <w:rPr/>
        <w:t>[[@Bible:Gal 1:18 ]][[1:18 &gt;&gt; Gal 1:18]] {{field-on:Bible}} После, след три години възлезох в Ерусалим, за да се видя с Петра, и останах при него петнадесет дена; {{field-off:Bible}}</w:t>
      </w:r>
    </w:p>
    <w:p>
      <w:pPr>
        <w:pStyle w:val="Normal"/>
        <w:rPr/>
      </w:pPr>
      <w:r>
        <w:rPr/>
        <w:t>[[@Bible:Gal 1:19 ]][[1:19 &gt;&gt; Gal 1:19]] {{field-on:Bible}} и другиго от апостолите не видех освен Якова брата Господня. {{field-off:Bible}}</w:t>
      </w:r>
    </w:p>
    <w:p>
      <w:pPr>
        <w:pStyle w:val="Normal"/>
        <w:rPr/>
      </w:pPr>
      <w:r>
        <w:rPr/>
        <w:t>[[@Bible:Gal 1:20 ]][[1:20 &gt;&gt; Gal 1:20]] {{field-on:Bible}} А това което ви пиша, ето, пред Бога изповедвам че не лъжа. {{field-off:Bible}}</w:t>
      </w:r>
    </w:p>
    <w:p>
      <w:pPr>
        <w:pStyle w:val="Normal"/>
        <w:rPr/>
      </w:pPr>
      <w:r>
        <w:rPr/>
        <w:t>[[@Bible:Gal 1:21 ]][[1:21 &gt;&gt; Gal 1:21]] {{field-on:Bible}} После дойдох в Сирийските и Киликийските страни; {{field-off:Bible}}</w:t>
      </w:r>
    </w:p>
    <w:p>
      <w:pPr>
        <w:pStyle w:val="Normal"/>
        <w:rPr/>
      </w:pPr>
      <w:r>
        <w:rPr/>
        <w:t>[[@Bible:Gal 1:22 ]][[1:22 &gt;&gt; Gal 1:22]] {{field-on:Bible}} и лично не бех познат на Юдейските в Христа църкви; {{field-off:Bible}}</w:t>
      </w:r>
    </w:p>
    <w:p>
      <w:pPr>
        <w:pStyle w:val="Normal"/>
        <w:rPr/>
      </w:pPr>
      <w:r>
        <w:rPr/>
        <w:t>[[@Bible:Gal 1:23 ]][[1:23 &gt;&gt; Gal 1:23]] {{field-on:Bible}} а слушаха само че той който некога ни гонеше сега проповедва верата която некога разоряваше. {{field-off:Bible}}</w:t>
      </w:r>
    </w:p>
    <w:p>
      <w:pPr>
        <w:pStyle w:val="Normal"/>
        <w:rPr/>
      </w:pPr>
      <w:r>
        <w:rPr/>
        <w:t>[[@Bible:Gal 1:24 ]][[1:24 &gt;&gt; Gal 1:24]] {{field-on:Bible}} И славеха Бога за мене. {{field-off:Bible}}</w:t>
      </w:r>
    </w:p>
    <w:p>
      <w:pPr>
        <w:pStyle w:val="Heading2"/>
        <w:rPr/>
      </w:pPr>
      <w:r>
        <w:rPr/>
        <w:t>Глава 2</w:t>
      </w:r>
    </w:p>
    <w:p>
      <w:pPr>
        <w:pStyle w:val="Normal"/>
        <w:rPr/>
      </w:pPr>
      <w:r>
        <w:rPr/>
        <w:t>[[@Bible:Gal 2:1 ]][[2:1 &gt;&gt; Gal 2:1]] {{field-on:Bible}} После, след четиринадесет години пак възлезох в Ерусалим с Варнава, като взех със себе си и Тита. {{field-off:Bible}}</w:t>
      </w:r>
    </w:p>
    <w:p>
      <w:pPr>
        <w:pStyle w:val="Normal"/>
        <w:rPr/>
      </w:pPr>
      <w:r>
        <w:rPr/>
        <w:t>[[@Bible:Gal 2:2 ]][[2:2 &gt;&gt; Gal 2:2]] {{field-on:Bible}} И то възлезох по откровение та им предложих евангелието което проповедвам между езичниците, особно пред знаменитите, да не би напраздно да тичам или да съм тичал. {{field-off:Bible}}</w:t>
      </w:r>
    </w:p>
    <w:p>
      <w:pPr>
        <w:pStyle w:val="Normal"/>
        <w:rPr/>
      </w:pPr>
      <w:r>
        <w:rPr/>
        <w:t>[[@Bible:Gal 2:3 ]][[2:3 &gt;&gt; Gal 2:3]] {{field-on:Bible}} Но нито Тит, който бе с мене, ако и да беше Елин, не бе принуден да се обреже; {{field-off:Bible}}</w:t>
      </w:r>
    </w:p>
    <w:p>
      <w:pPr>
        <w:pStyle w:val="Normal"/>
        <w:rPr/>
      </w:pPr>
      <w:r>
        <w:rPr/>
        <w:t>[[@Bible:Gal 2:4 ]][[2:4 &gt;&gt; Gal 2:4]] {{field-on:Bible}} а тези лъжебратя които са се вкраднали и примъкнали да съгледателствуват нашата свобода която имаме в Христа Исуса за да ни поработят, {{field-off:Bible}}</w:t>
      </w:r>
    </w:p>
    <w:p>
      <w:pPr>
        <w:pStyle w:val="Normal"/>
        <w:rPr/>
      </w:pPr>
      <w:r>
        <w:rPr/>
        <w:t>[[@Bible:Gal 2:5 ]][[2:5 &gt;&gt; Gal 2:5]] {{field-on:Bible}} на тех ни на час не отстъпихме да им се покорим, и то за да пребъде във вас евангелската истина. {{field-off:Bible}}</w:t>
      </w:r>
    </w:p>
    <w:p>
      <w:pPr>
        <w:pStyle w:val="Normal"/>
        <w:rPr/>
      </w:pPr>
      <w:r>
        <w:rPr/>
        <w:t>[[@Bible:Gal 2:6 ]][[2:6 &gt;&gt; Gal 2:6]] {{field-on:Bible}} А за тези които се мислят че са нещо, каквито и да са били некога, мене ми е все едно; (Бог не гледа на лицето на человека;) защото знаменитите не ми приложиха нищо повече; {{field-off:Bible}}</w:t>
      </w:r>
    </w:p>
    <w:p>
      <w:pPr>
        <w:pStyle w:val="Normal"/>
        <w:rPr/>
      </w:pPr>
      <w:r>
        <w:rPr/>
        <w:t>[[@Bible:Gal 2:7 ]][[2:7 &gt;&gt; Gal 2:7]] {{field-on:Bible}} но напротив, щом видеха че бех поверен да проповедвам евангелието на необрезаните, както Петър на обрезаните, {{field-off:Bible}}</w:t>
      </w:r>
    </w:p>
    <w:p>
      <w:pPr>
        <w:pStyle w:val="Normal"/>
        <w:rPr/>
      </w:pPr>
      <w:r>
        <w:rPr/>
        <w:t>[[@Bible:Gal 2:8 ]][[2:8 &gt;&gt; Gal 2:8]] {{field-on:Bible}} (защото който подействува в Петра за апостолство между обрезаните подействува и в мене за в езичниците,) {{field-off:Bible}}</w:t>
      </w:r>
    </w:p>
    <w:p>
      <w:pPr>
        <w:pStyle w:val="Normal"/>
        <w:rPr/>
      </w:pPr>
      <w:r>
        <w:rPr/>
        <w:t>[[@Bible:Gal 2:9 ]][[2:9 &gt;&gt; Gal 2:9]] {{field-on:Bible}} и като познаха дадената мене благодат, Яков и Кифа и Иоан, които се виждаха че са стълпове, дадоха десници на общение на мене и на Варнава за да идем ние в езичниците, а те в обрезаните. {{field-off:Bible}}</w:t>
      </w:r>
    </w:p>
    <w:p>
      <w:pPr>
        <w:pStyle w:val="Normal"/>
        <w:rPr/>
      </w:pPr>
      <w:r>
        <w:rPr/>
        <w:t>[[@Bible:Gal 2:10 ]][[2:10 &gt;&gt; Gal 2:10]] {{field-on:Bible}} Искаха само да помним сиромасите; за което и се потрудих с усърдие това истото да сторя. {{field-off:Bible}}</w:t>
      </w:r>
    </w:p>
    <w:p>
      <w:pPr>
        <w:pStyle w:val="Normal"/>
        <w:rPr/>
      </w:pPr>
      <w:r>
        <w:rPr/>
        <w:t>[[@Bible:Gal 2:11 ]][[2:11 &gt;&gt; Gal 2:11]] {{field-on:Bible}} А когато дойде Петър в Антиохия възпротивих му се в очи, защото беше достоен за изобличение. {{field-off:Bible}}</w:t>
      </w:r>
    </w:p>
    <w:p>
      <w:pPr>
        <w:pStyle w:val="Normal"/>
        <w:rPr/>
      </w:pPr>
      <w:r>
        <w:rPr/>
        <w:t>[[@Bible:Gal 2:12 ]][[2:12 &gt;&gt; Gal 2:12]] {{field-on:Bible}} Понеже преди да дойдат некои от Якова ядеше наедно с езичниците; а когато дойдоха свенеше се и странеше от тех, защото се убоя от обрезаните. {{field-off:Bible}}</w:t>
      </w:r>
    </w:p>
    <w:p>
      <w:pPr>
        <w:pStyle w:val="Normal"/>
        <w:rPr/>
      </w:pPr>
      <w:r>
        <w:rPr/>
        <w:t>[[@Bible:Gal 2:13 ]][[2:13 &gt;&gt; Gal 2:13]] {{field-on:Bible}} И с него заедно лицемерствуваха и другите Юдеи; така щото и Варнава се увлече в това техно лицемерство. {{field-off:Bible}}</w:t>
      </w:r>
    </w:p>
    <w:p>
      <w:pPr>
        <w:pStyle w:val="Normal"/>
        <w:rPr/>
      </w:pPr>
      <w:r>
        <w:rPr/>
        <w:t>[[@Bible:Gal 2:14 ]][[2:14 &gt;&gt; Gal 2:14]] {{field-on:Bible}} Но аз, като видех че не постъпват право по истината евангелска, рекох на Петра пред всичките: Ако ти който си Юдеин, живееш езически, а не Юдейски, защо принуждаваш езичниците да юдействуват? {{field-off:Bible}}</w:t>
      </w:r>
    </w:p>
    <w:p>
      <w:pPr>
        <w:pStyle w:val="Normal"/>
        <w:rPr/>
      </w:pPr>
      <w:r>
        <w:rPr/>
        <w:t>[[@Bible:Gal 2:15 ]][[2:15 &gt;&gt; Gal 2:15]] {{field-on:Bible}} Ние които сме природно Юдеи, а не грешници от езичниците, {{field-off:Bible}}</w:t>
      </w:r>
    </w:p>
    <w:p>
      <w:pPr>
        <w:pStyle w:val="Normal"/>
        <w:rPr/>
      </w:pPr>
      <w:r>
        <w:rPr/>
        <w:t>[[@Bible:Gal 2:16 ]][[2:16 &gt;&gt; Gal 2:16]] {{field-on:Bible}} като знаем че не се оправдава человек от делата на закона, тъкмо с верата в Исуса Христа, и ние повервахме в Христа Исуса за да се оправдаем от верата Христова, и не от делата на закона; защото от делата на закона нема да се оправдае никоя плът. {{field-off:Bible}}</w:t>
      </w:r>
    </w:p>
    <w:p>
      <w:pPr>
        <w:pStyle w:val="Normal"/>
        <w:rPr/>
      </w:pPr>
      <w:r>
        <w:rPr/>
        <w:t>[[@Bible:Gal 2:17 ]][[2:17 &gt;&gt; Gal 2:17]] {{field-on:Bible}} Но като искаме да се оправдаем чрез Христа ако сме се намерили и ние грешни, то Христос на греха ли е служител? Да не бъде! {{field-off:Bible}}</w:t>
      </w:r>
    </w:p>
    <w:p>
      <w:pPr>
        <w:pStyle w:val="Normal"/>
        <w:rPr/>
      </w:pPr>
      <w:r>
        <w:rPr/>
        <w:t>[[@Bible:Gal 2:18 ]][[2:18 &gt;&gt; Gal 2:18]] {{field-on:Bible}} Защото, ако възсъздавам пак онова което съм развалил, показвам себе си престъпник. {{field-off:Bible}}</w:t>
      </w:r>
    </w:p>
    <w:p>
      <w:pPr>
        <w:pStyle w:val="Normal"/>
        <w:rPr/>
      </w:pPr>
      <w:r>
        <w:rPr/>
        <w:t>[[@Bible:Gal 2:19 ]][[2:19 &gt;&gt; Gal 2:19]] {{field-on:Bible}} Защото аз чрез закона закону умрех, да живея Богу. {{field-off:Bible}}</w:t>
      </w:r>
    </w:p>
    <w:p>
      <w:pPr>
        <w:pStyle w:val="Normal"/>
        <w:rPr/>
      </w:pPr>
      <w:r>
        <w:rPr/>
        <w:t>[[@Bible:Gal 2:20 ]][[2:20 &gt;&gt; Gal 2:20]] {{field-on:Bible}} Сраспех се с Христа, и сега вече живея не аз, но Христос живее в мене; а това що живея сега в плът, живея във верата на Сина Божия, който ме възлюби и предаде себе си заради мене. {{field-off:Bible}}</w:t>
      </w:r>
    </w:p>
    <w:p>
      <w:pPr>
        <w:pStyle w:val="Normal"/>
        <w:rPr/>
      </w:pPr>
      <w:r>
        <w:rPr/>
        <w:t>[[@Bible:Gal 2:21 ]][[2:21 &gt;&gt; Gal 2:21]] {{field-on:Bible}} Не отвъргам Божията благодат; защото ако оправданието бива чрез закона, то напраздно е Христос умрел. {{field-off:Bible}}</w:t>
      </w:r>
    </w:p>
    <w:p>
      <w:pPr>
        <w:pStyle w:val="Heading2"/>
        <w:rPr/>
      </w:pPr>
      <w:r>
        <w:rPr/>
        <w:t>Глава 3</w:t>
      </w:r>
    </w:p>
    <w:p>
      <w:pPr>
        <w:pStyle w:val="Normal"/>
        <w:rPr/>
      </w:pPr>
      <w:r>
        <w:rPr/>
        <w:t>[[@Bible:Gal 3:1 ]][[3:1 &gt;&gt; Gal 3:1]] {{field-on:Bible}} О несмислени Галатяни, кой ви омая да се не покорявате на истината, вие пред очите на които Исус Христос се предначерта разпнат между вас? {{field-off:Bible}}</w:t>
      </w:r>
    </w:p>
    <w:p>
      <w:pPr>
        <w:pStyle w:val="Normal"/>
        <w:rPr/>
      </w:pPr>
      <w:r>
        <w:rPr/>
        <w:t>[[@Bible:Gal 3:2 ]][[3:2 &gt;&gt; Gal 3:2]] {{field-on:Bible}} Това само искам да науча от вас: От делата на закона ли приехте Духа, или от слушането на верата? {{field-off:Bible}}</w:t>
      </w:r>
    </w:p>
    <w:p>
      <w:pPr>
        <w:pStyle w:val="Normal"/>
        <w:rPr/>
      </w:pPr>
      <w:r>
        <w:rPr/>
        <w:t>[[@Bible:Gal 3:3 ]][[3:3 &gt;&gt; Gal 3:3]] {{field-on:Bible}} Толкоз ли сте несмислени че като започнахте с Дух, сега свършвате с плът? {{field-off:Bible}}</w:t>
      </w:r>
    </w:p>
    <w:p>
      <w:pPr>
        <w:pStyle w:val="Normal"/>
        <w:rPr/>
      </w:pPr>
      <w:r>
        <w:rPr/>
        <w:t>[[@Bible:Gal 3:4 ]][[3:4 &gt;&gt; Gal 3:4]] {{field-on:Bible}} Напусто ли толкоз пострадахте? ако наистина да е напусто! {{field-off:Bible}}</w:t>
      </w:r>
    </w:p>
    <w:p>
      <w:pPr>
        <w:pStyle w:val="Normal"/>
        <w:rPr/>
      </w:pPr>
      <w:r>
        <w:rPr/>
        <w:t>[[@Bible:Gal 3:5 ]][[3:5 &gt;&gt; Gal 3:5]] {{field-on:Bible}} Този който ви дава Духа и действува чудеса между вас, от делата на закона ли или от слушането на верата прави това? {{field-off:Bible}}</w:t>
      </w:r>
    </w:p>
    <w:p>
      <w:pPr>
        <w:pStyle w:val="Normal"/>
        <w:rPr/>
      </w:pPr>
      <w:r>
        <w:rPr/>
        <w:t>[[@Bible:Gal 3:6 ]][[3:6 &gt;&gt; Gal 3:6]] {{field-on:Bible}} както Авраам поверва в Бога, и вмени му се за правда. {{field-off:Bible}}</w:t>
      </w:r>
    </w:p>
    <w:p>
      <w:pPr>
        <w:pStyle w:val="Normal"/>
        <w:rPr/>
      </w:pPr>
      <w:r>
        <w:rPr/>
        <w:t>[[@Bible:Gal 3:7 ]][[3:7 &gt;&gt; Gal 3:7]] {{field-on:Bible}} И тъй, познайте че тези които верват, те са синове Авраамови. {{field-off:Bible}}</w:t>
      </w:r>
    </w:p>
    <w:p>
      <w:pPr>
        <w:pStyle w:val="Normal"/>
        <w:rPr/>
      </w:pPr>
      <w:r>
        <w:rPr/>
        <w:t>[[@Bible:Gal 3:8 ]][[3:8 &gt;&gt; Gal 3:8]] {{field-on:Bible}} И писанието, като предвиде че Бог чрез вера оправдава езичниците, предвъзвести Аврааму: "В тебе ще се благославят всите народи." {{field-off:Bible}}</w:t>
      </w:r>
    </w:p>
    <w:p>
      <w:pPr>
        <w:pStyle w:val="Normal"/>
        <w:rPr/>
      </w:pPr>
      <w:r>
        <w:rPr/>
        <w:t>[[@Bible:Gal 3:9 ]][[3:9 &gt;&gt; Gal 3:9]] {{field-on:Bible}} Така щото тези които верват благославят се наедно с вернаго Авраама. {{field-off:Bible}}</w:t>
      </w:r>
    </w:p>
    <w:p>
      <w:pPr>
        <w:pStyle w:val="Normal"/>
        <w:rPr/>
      </w:pPr>
      <w:r>
        <w:rPr/>
        <w:t>[[@Bible:Gal 3:10 ]][[3:10 &gt;&gt; Gal 3:10]] {{field-on:Bible}} Защото които са от делата на закона под клетва са, понеже е писано: "Проклет всеки който не пребъде във всичко което е писано в книгата на законът за да го прави." {{field-off:Bible}}</w:t>
      </w:r>
    </w:p>
    <w:p>
      <w:pPr>
        <w:pStyle w:val="Normal"/>
        <w:rPr/>
      </w:pPr>
      <w:r>
        <w:rPr/>
        <w:t>[[@Bible:Gal 3:11 ]][[3:11 &gt;&gt; Gal 3:11]] {{field-on:Bible}} А то, че никой не се оправдава чрез закона пред Бога, явно е по това че "праведният чрез вера ще живее." {{field-off:Bible}}</w:t>
      </w:r>
    </w:p>
    <w:p>
      <w:pPr>
        <w:pStyle w:val="Normal"/>
        <w:rPr/>
      </w:pPr>
      <w:r>
        <w:rPr/>
        <w:t>[[@Bible:Gal 3:12 ]][[3:12 &gt;&gt; Gal 3:12]] {{field-on:Bible}} И законът не е от вера; но "человекът който прави това което заповедва законът, ще живее чрез него." {{field-off:Bible}}</w:t>
      </w:r>
    </w:p>
    <w:p>
      <w:pPr>
        <w:pStyle w:val="Normal"/>
        <w:rPr/>
      </w:pPr>
      <w:r>
        <w:rPr/>
        <w:t>[[@Bible:Gal 3:13 ]][[3:13 &gt;&gt; Gal 3:13]] {{field-on:Bible}} Христос ни изкупи от клетвата на закона, понеже той стана клетва за нас; защото е писано: "Проклет всеки който виси на дърво;" {{field-off:Bible}}</w:t>
      </w:r>
    </w:p>
    <w:p>
      <w:pPr>
        <w:pStyle w:val="Normal"/>
        <w:rPr/>
      </w:pPr>
      <w:r>
        <w:rPr/>
        <w:t>[[@Bible:Gal 3:14 ]][[3:14 &gt;&gt; Gal 3:14]] {{field-on:Bible}} за да дойде благословението Авраамово чрез Исуса Христа на езичниците, така щото да приемем обещанието на Духа чрез верата. {{field-off:Bible}}</w:t>
      </w:r>
    </w:p>
    <w:p>
      <w:pPr>
        <w:pStyle w:val="Normal"/>
        <w:rPr/>
      </w:pPr>
      <w:r>
        <w:rPr/>
        <w:t>[[@Bible:Gal 3:15 ]][[3:15 &gt;&gt; Gal 3:15]] {{field-on:Bible}} Братие, по человечески говоря; но и человеческо завещание, като е потвърдено, никой го не разваля нито прилага в него нещо. {{field-off:Bible}}</w:t>
      </w:r>
    </w:p>
    <w:p>
      <w:pPr>
        <w:pStyle w:val="Normal"/>
        <w:rPr/>
      </w:pPr>
      <w:r>
        <w:rPr/>
        <w:t>[[@Bible:Gal 3:16 ]][[3:16 &gt;&gt; Gal 3:16]] {{field-on:Bible}} А обещанията се изрекоха на Авраама и на неговото семе; не казва: "И на семената," като за много, но като за едного: "И на семето твое," което е Христос. {{field-off:Bible}}</w:t>
      </w:r>
    </w:p>
    <w:p>
      <w:pPr>
        <w:pStyle w:val="Normal"/>
        <w:rPr/>
      </w:pPr>
      <w:r>
        <w:rPr/>
        <w:t>[[@Bible:Gal 3:17 ]][[3:17 &gt;&gt; Gal 3:17]] {{field-on:Bible}} И това казвам, че завет предутвърден от Бога в Христа не може да го развали закон станал след четиристотин и тридесет години така щото да унищожи обещанието. {{field-off:Bible}}</w:t>
      </w:r>
    </w:p>
    <w:p>
      <w:pPr>
        <w:pStyle w:val="Normal"/>
        <w:rPr/>
      </w:pPr>
      <w:r>
        <w:rPr/>
        <w:t>[[@Bible:Gal 3:18 ]][[3:18 &gt;&gt; Gal 3:18]] {{field-on:Bible}} Защото ако е наследието от закона не е вече от обещание; но Аврааму с обещание го подари Бог. {{field-off:Bible}}</w:t>
      </w:r>
    </w:p>
    <w:p>
      <w:pPr>
        <w:pStyle w:val="Normal"/>
        <w:rPr/>
      </w:pPr>
      <w:r>
        <w:rPr/>
        <w:t>[[@Bible:Gal 3:19 ]][[3:19 &gt;&gt; Gal 3:19]] {{field-on:Bible}} И тъй, защо се даде законът? Приложи се по причина на престъпленията докле дойде семето към което стана обещанието; още, този закон вчинен бе чрез ангелите с ръката на един ходатай. {{field-off:Bible}}</w:t>
      </w:r>
    </w:p>
    <w:p>
      <w:pPr>
        <w:pStyle w:val="Normal"/>
        <w:rPr/>
      </w:pPr>
      <w:r>
        <w:rPr/>
        <w:t>[[@Bible:Gal 3:20 ]][[3:20 &gt;&gt; Gal 3:20]] {{field-on:Bible}} Но ходатаят не е на едного; а Бог е един. {{field-off:Bible}}</w:t>
      </w:r>
    </w:p>
    <w:p>
      <w:pPr>
        <w:pStyle w:val="Normal"/>
        <w:rPr/>
      </w:pPr>
      <w:r>
        <w:rPr/>
        <w:t>[[@Bible:Gal 3:21 ]][[3:21 &gt;&gt; Gal 3:21]] {{field-on:Bible}} И тъй, законът противен ли е на Божиите обещания? Да не бъде! Защото ако би се дал закон който да може да оживотвори, то наистина правдата щеше да е от закона. {{field-off:Bible}}</w:t>
      </w:r>
    </w:p>
    <w:p>
      <w:pPr>
        <w:pStyle w:val="Normal"/>
        <w:rPr/>
      </w:pPr>
      <w:r>
        <w:rPr/>
        <w:t>[[@Bible:Gal 3:22 ]][[3:22 &gt;&gt; Gal 3:22]] {{field-on:Bible}} Но писанието затвори всичко под грех, за да се даде обещанието от верата в Исуса Христа на тези които верват. {{field-off:Bible}}</w:t>
      </w:r>
    </w:p>
    <w:p>
      <w:pPr>
        <w:pStyle w:val="Normal"/>
        <w:rPr/>
      </w:pPr>
      <w:r>
        <w:rPr/>
        <w:t>[[@Bible:Gal 3:23 ]][[3:23 &gt;&gt; Gal 3:23]] {{field-on:Bible}} А преди да дойде верата бехме под стражата на закона, затворени до времето на верата която имаше да се открие; {{field-off:Bible}}</w:t>
      </w:r>
    </w:p>
    <w:p>
      <w:pPr>
        <w:pStyle w:val="Normal"/>
        <w:rPr/>
      </w:pPr>
      <w:r>
        <w:rPr/>
        <w:t>[[@Bible:Gal 3:24 ]][[3:24 &gt;&gt; Gal 3:24]] {{field-on:Bible}} така щото законът стана нам детеводител към Христа да се оправдаем чрез верата; {{field-off:Bible}}</w:t>
      </w:r>
    </w:p>
    <w:p>
      <w:pPr>
        <w:pStyle w:val="Normal"/>
        <w:rPr/>
      </w:pPr>
      <w:r>
        <w:rPr/>
        <w:t>[[@Bible:Gal 3:25 ]][[3:25 &gt;&gt; Gal 3:25]] {{field-on:Bible}} но след идването на верата не сме вече под детеводител. {{field-off:Bible}}</w:t>
      </w:r>
    </w:p>
    <w:p>
      <w:pPr>
        <w:pStyle w:val="Normal"/>
        <w:rPr/>
      </w:pPr>
      <w:r>
        <w:rPr/>
        <w:t>[[@Bible:Gal 3:26 ]][[3:26 &gt;&gt; Gal 3:26]] {{field-on:Bible}} Защото всички сте синове Божии чрез верата в Христа Исуса; {{field-off:Bible}}</w:t>
      </w:r>
    </w:p>
    <w:p>
      <w:pPr>
        <w:pStyle w:val="Normal"/>
        <w:rPr/>
      </w:pPr>
      <w:r>
        <w:rPr/>
        <w:t>[[@Bible:Gal 3:27 ]][[3:27 &gt;&gt; Gal 3:27]] {{field-on:Bible}} понеже всинца които сте се в Христа кръстили, в Христа сте се облекли. {{field-off:Bible}}</w:t>
      </w:r>
    </w:p>
    <w:p>
      <w:pPr>
        <w:pStyle w:val="Normal"/>
        <w:rPr/>
      </w:pPr>
      <w:r>
        <w:rPr/>
        <w:t>[[@Bible:Gal 3:28 ]][[3:28 &gt;&gt; Gal 3:28]] {{field-on:Bible}} Нема вече Юдеин, нито Елин, нема раб, нито свободен, нема мъжки пол ни женски; защото всички вие едно сте в Христа Исуса. {{field-off:Bible}}</w:t>
      </w:r>
    </w:p>
    <w:p>
      <w:pPr>
        <w:pStyle w:val="Normal"/>
        <w:rPr/>
      </w:pPr>
      <w:r>
        <w:rPr/>
        <w:t>[[@Bible:Gal 3:29 ]][[3:29 &gt;&gt; Gal 3:29]] {{field-on:Bible}} Ако ли сте вие Христови, то сте семе Авраамово, и по обещание наследници. {{field-off:Bible}}</w:t>
      </w:r>
    </w:p>
    <w:p>
      <w:pPr>
        <w:pStyle w:val="Heading2"/>
        <w:rPr/>
      </w:pPr>
      <w:r>
        <w:rPr/>
        <w:t>Глава 4</w:t>
      </w:r>
    </w:p>
    <w:p>
      <w:pPr>
        <w:pStyle w:val="Normal"/>
        <w:rPr/>
      </w:pPr>
      <w:r>
        <w:rPr/>
        <w:t>[[@Bible:Gal 4:1 ]][[4:1 &gt;&gt; Gal 4:1]] {{field-on:Bible}} Казвам още: До колкото време наследникът е младенец не различа в нищо от раб, ако и да е господар на всичко; {{field-off:Bible}}</w:t>
      </w:r>
    </w:p>
    <w:p>
      <w:pPr>
        <w:pStyle w:val="Normal"/>
        <w:rPr/>
      </w:pPr>
      <w:r>
        <w:rPr/>
        <w:t>[[@Bible:Gal 4:2 ]][[4:2 &gt;&gt; Gal 4:2]] {{field-on:Bible}} но е под настоятели и домостроители до назначения от бащата срок. {{field-off:Bible}}</w:t>
      </w:r>
    </w:p>
    <w:p>
      <w:pPr>
        <w:pStyle w:val="Normal"/>
        <w:rPr/>
      </w:pPr>
      <w:r>
        <w:rPr/>
        <w:t>[[@Bible:Gal 4:3 ]][[4:3 &gt;&gt; Gal 4:3]] {{field-on:Bible}} Така и ние когато бехме младенци бехме порабощени под стихиите на света; {{field-off:Bible}}</w:t>
      </w:r>
    </w:p>
    <w:p>
      <w:pPr>
        <w:pStyle w:val="Normal"/>
        <w:rPr/>
      </w:pPr>
      <w:r>
        <w:rPr/>
        <w:t>[[@Bible:Gal 4:4 ]][[4:4 &gt;&gt; Gal 4:4]] {{field-on:Bible}} а когато дойде изпълнението на времето, проводи Бог Сина си, който се роди от жена и стана под закона, {{field-off:Bible}}</w:t>
      </w:r>
    </w:p>
    <w:p>
      <w:pPr>
        <w:pStyle w:val="Normal"/>
        <w:rPr/>
      </w:pPr>
      <w:r>
        <w:rPr/>
        <w:t>[[@Bible:Gal 4:5 ]][[4:5 &gt;&gt; Gal 4:5]] {{field-on:Bible}} за да изкупи онези които беха под закона, за да възприемем усиновението. {{field-off:Bible}}</w:t>
      </w:r>
    </w:p>
    <w:p>
      <w:pPr>
        <w:pStyle w:val="Normal"/>
        <w:rPr/>
      </w:pPr>
      <w:r>
        <w:rPr/>
        <w:t>[[@Bible:Gal 4:6 ]][[4:6 &gt;&gt; Gal 4:6]] {{field-on:Bible}} И понеже сте синове, проводи Бог Духа на Сина си в сърцата ваши, който вика: Ава, Отче, {{field-off:Bible}}</w:t>
      </w:r>
    </w:p>
    <w:p>
      <w:pPr>
        <w:pStyle w:val="Normal"/>
        <w:rPr/>
      </w:pPr>
      <w:r>
        <w:rPr/>
        <w:t>[[@Bible:Gal 4:7 ]][[4:7 &gt;&gt; Gal 4:7]] {{field-on:Bible}} За това не си вече раб, но син; ако ли си син, то си и наследник Божий чрез Христа. {{field-off:Bible}}</w:t>
      </w:r>
    </w:p>
    <w:p>
      <w:pPr>
        <w:pStyle w:val="Normal"/>
        <w:rPr/>
      </w:pPr>
      <w:r>
        <w:rPr/>
        <w:t>[[@Bible:Gal 4:8 ]][[4:8 &gt;&gt; Gal 4:8]] {{field-on:Bible}} Но тогаз като не познавахте Бога служихте на тези които не са по естество богове; {{field-off:Bible}}</w:t>
      </w:r>
    </w:p>
    <w:p>
      <w:pPr>
        <w:pStyle w:val="Normal"/>
        <w:rPr/>
      </w:pPr>
      <w:r>
        <w:rPr/>
        <w:t>[[@Bible:Gal 4:9 ]][[4:9 &gt;&gt; Gal 4:9]] {{field-on:Bible}} а сега като познахте Бога, или да речем по-добре като бидохте познати от Бога, как се връщате към слабите и скъдните стихии на които пак изново искате да служите? {{field-off:Bible}}</w:t>
      </w:r>
    </w:p>
    <w:p>
      <w:pPr>
        <w:pStyle w:val="Normal"/>
        <w:rPr/>
      </w:pPr>
      <w:r>
        <w:rPr/>
        <w:t>[[@Bible:Gal 4:10 ]][[4:10 &gt;&gt; Gal 4:10]] {{field-on:Bible}} Дните сматряте, и месеците и времената и годините. {{field-off:Bible}}</w:t>
      </w:r>
    </w:p>
    <w:p>
      <w:pPr>
        <w:pStyle w:val="Normal"/>
        <w:rPr/>
      </w:pPr>
      <w:r>
        <w:rPr/>
        <w:t>[[@Bible:Gal 4:11 ]][[4:11 &gt;&gt; Gal 4:11]] {{field-on:Bible}} Боя се за вас да не би напусто да съм се трудил помежду ви. {{field-off:Bible}}</w:t>
      </w:r>
    </w:p>
    <w:p>
      <w:pPr>
        <w:pStyle w:val="Normal"/>
        <w:rPr/>
      </w:pPr>
      <w:r>
        <w:rPr/>
        <w:t>[[@Bible:Gal 4:12 ]][[4:12 &gt;&gt; Gal 4:12]] {{field-on:Bible}} Бъдете каквото аз, защото и аз съм както вие, братие, моля ви се: не сте ми сторили никаква неправда, {{field-off:Bible}}</w:t>
      </w:r>
    </w:p>
    <w:p>
      <w:pPr>
        <w:pStyle w:val="Normal"/>
        <w:rPr/>
      </w:pPr>
      <w:r>
        <w:rPr/>
        <w:t>[[@Bible:Gal 4:13 ]][[4:13 &gt;&gt; Gal 4:13]] {{field-on:Bible}} И знаете че най-напред ви проповедах евангелието като бех немощен по плът. {{field-off:Bible}}</w:t>
      </w:r>
    </w:p>
    <w:p>
      <w:pPr>
        <w:pStyle w:val="Normal"/>
        <w:rPr/>
      </w:pPr>
      <w:r>
        <w:rPr/>
        <w:t>[[@Bible:Gal 4:14 ]][[4:14 &gt;&gt; Gal 4:14]] {{field-on:Bible}} И вие не унищожихте, нито се погнусихте от моето в плътта ми изкушение, но приехте ме като ангела Божия, като Христа Исуса. {{field-off:Bible}}</w:t>
      </w:r>
    </w:p>
    <w:p>
      <w:pPr>
        <w:pStyle w:val="Normal"/>
        <w:rPr/>
      </w:pPr>
      <w:r>
        <w:rPr/>
        <w:t>[[@Bible:Gal 4:15 ]][[4:15 &gt;&gt; Gal 4:15]] {{field-on:Bible}} И тъй, кое беше вашето блаженство? понеже свидетелствувам за вас че, ако би било възможно, очите си бихте извъртели и бихте ми ги дали. {{field-off:Bible}}</w:t>
      </w:r>
    </w:p>
    <w:p>
      <w:pPr>
        <w:pStyle w:val="Normal"/>
        <w:rPr/>
      </w:pPr>
      <w:r>
        <w:rPr/>
        <w:t>[[@Bible:Gal 4:16 ]][[4:16 &gt;&gt; Gal 4:16]] {{field-on:Bible}} И тъй, аз неприятел ли ви станах защото ви казвам истината? {{field-off:Bible}}</w:t>
      </w:r>
    </w:p>
    <w:p>
      <w:pPr>
        <w:pStyle w:val="Normal"/>
        <w:rPr/>
      </w:pPr>
      <w:r>
        <w:rPr/>
        <w:t>[[@Bible:Gal 4:17 ]][[4:17 &gt;&gt; Gal 4:17]] {{field-on:Bible}} Показват към вас ревност не добра, но искат да ви отлъчат, за да имате вие ревност към тех. {{field-off:Bible}}</w:t>
      </w:r>
    </w:p>
    <w:p>
      <w:pPr>
        <w:pStyle w:val="Normal"/>
        <w:rPr/>
      </w:pPr>
      <w:r>
        <w:rPr/>
        <w:t>[[@Bible:Gal 4:18 ]][[4:18 &gt;&gt; Gal 4:18]] {{field-on:Bible}} Добре е да сте ревнители на доброто винаги, а не само кога се намервам между вас. {{field-off:Bible}}</w:t>
      </w:r>
    </w:p>
    <w:p>
      <w:pPr>
        <w:pStyle w:val="Normal"/>
        <w:rPr/>
      </w:pPr>
      <w:r>
        <w:rPr/>
        <w:t>[[@Bible:Gal 4:19 ]][[4:19 &gt;&gt; Gal 4:19]] {{field-on:Bible}} чадца мои, за които съм пак в мъки на раждане докле се образи Христос във вас, {{field-off:Bible}}</w:t>
      </w:r>
    </w:p>
    <w:p>
      <w:pPr>
        <w:pStyle w:val="Normal"/>
        <w:rPr/>
      </w:pPr>
      <w:r>
        <w:rPr/>
        <w:t>[[@Bible:Gal 4:20 ]][[4:20 &gt;&gt; Gal 4:20]] {{field-on:Bible}} искал бих да съм сега при вас и да променя гласа си, защото съм в недоумение за вас. {{field-off:Bible}}</w:t>
      </w:r>
    </w:p>
    <w:p>
      <w:pPr>
        <w:pStyle w:val="Normal"/>
        <w:rPr/>
      </w:pPr>
      <w:r>
        <w:rPr/>
        <w:t>[[@Bible:Gal 4:21 ]][[4:21 &gt;&gt; Gal 4:21]] {{field-on:Bible}} Кажете ми, вие които искате да сте под закон, не слушате ли закона? {{field-off:Bible}}</w:t>
      </w:r>
    </w:p>
    <w:p>
      <w:pPr>
        <w:pStyle w:val="Normal"/>
        <w:rPr/>
      </w:pPr>
      <w:r>
        <w:rPr/>
        <w:t>[[@Bible:Gal 4:22 ]][[4:22 &gt;&gt; Gal 4:22]] {{field-on:Bible}} Защото е писано че Авраам имаше двама синове, едного от рабинята и едного от свободната; {{field-off:Bible}}</w:t>
      </w:r>
    </w:p>
    <w:p>
      <w:pPr>
        <w:pStyle w:val="Normal"/>
        <w:rPr/>
      </w:pPr>
      <w:r>
        <w:rPr/>
        <w:t>[[@Bible:Gal 4:23 ]][[4:23 &gt;&gt; Gal 4:23]] {{field-on:Bible}} но този който бе от рабинята роди се по плът; а този който бе от свободната, по обещание. {{field-off:Bible}}</w:t>
      </w:r>
    </w:p>
    <w:p>
      <w:pPr>
        <w:pStyle w:val="Normal"/>
        <w:rPr/>
      </w:pPr>
      <w:r>
        <w:rPr/>
        <w:t>[[@Bible:Gal 4:24 ]][[4:24 &gt;&gt; Gal 4:24]] {{field-on:Bible}} И това е иносказаемо; защото те са двата завета, единий от Синайската гора, който ражда в рабство, и той е Агар; {{field-off:Bible}}</w:t>
      </w:r>
    </w:p>
    <w:p>
      <w:pPr>
        <w:pStyle w:val="Normal"/>
        <w:rPr/>
      </w:pPr>
      <w:r>
        <w:rPr/>
        <w:t>[[@Bible:Gal 4:25 ]][[4:25 &gt;&gt; Gal 4:25]] {{field-on:Bible}} защото Агар е гората Синай в Арабия; и спосреща се с днешния Ерусалим, и в рабство и с чадата си. {{field-off:Bible}}</w:t>
      </w:r>
    </w:p>
    <w:p>
      <w:pPr>
        <w:pStyle w:val="Normal"/>
        <w:rPr/>
      </w:pPr>
      <w:r>
        <w:rPr/>
        <w:t>[[@Bible:Gal 4:26 ]][[4:26 &gt;&gt; Gal 4:26]] {{field-on:Bible}} А горний Ерусалим е свободен, който е майка на всинца ни; {{field-off:Bible}}</w:t>
      </w:r>
    </w:p>
    <w:p>
      <w:pPr>
        <w:pStyle w:val="Normal"/>
        <w:rPr/>
      </w:pPr>
      <w:r>
        <w:rPr/>
        <w:t>[[@Bible:Gal 4:27 ]][[4:27 &gt;&gt; Gal 4:27]] {{field-on:Bible}} защото е писано: "Възвесели се неплодна която не раждаш: възгласи и извикай ти която не си била в мъки на раждане, защото чадата на запустелата са повече от чадата на тази която има мъж." {{field-off:Bible}}</w:t>
      </w:r>
    </w:p>
    <w:p>
      <w:pPr>
        <w:pStyle w:val="Normal"/>
        <w:rPr/>
      </w:pPr>
      <w:r>
        <w:rPr/>
        <w:t>[[@Bible:Gal 4:28 ]][[4:28 &gt;&gt; Gal 4:28]] {{field-on:Bible}} А ние, братие, чада на обещанието сме, както Исаак. {{field-off:Bible}}</w:t>
      </w:r>
    </w:p>
    <w:p>
      <w:pPr>
        <w:pStyle w:val="Normal"/>
        <w:rPr/>
      </w:pPr>
      <w:r>
        <w:rPr/>
        <w:t>[[@Bible:Gal 4:29 ]][[4:29 &gt;&gt; Gal 4:29]] {{field-on:Bible}} Но както тогоз роденият по плът гонеше роденаго по дух, така и сега. {{field-off:Bible}}</w:t>
      </w:r>
    </w:p>
    <w:p>
      <w:pPr>
        <w:pStyle w:val="Normal"/>
        <w:rPr/>
      </w:pPr>
      <w:r>
        <w:rPr/>
        <w:t>[[@Bible:Gal 4:30 ]][[4:30 &gt;&gt; Gal 4:30]] {{field-on:Bible}} Но що казва писанието? "Изпъди рабинята и сина й; защото синът на рабинята нема да бъде наследник наедно със сина на свободната." {{field-off:Bible}}</w:t>
      </w:r>
    </w:p>
    <w:p>
      <w:pPr>
        <w:pStyle w:val="Normal"/>
        <w:rPr/>
      </w:pPr>
      <w:r>
        <w:rPr/>
        <w:t>[[@Bible:Gal 4:31 ]][[4:31 &gt;&gt; Gal 4:31]] {{field-on:Bible}} И тъй, братие, не сме чада на рабинята, но на свободната. {{field-off:Bible}}</w:t>
      </w:r>
    </w:p>
    <w:p>
      <w:pPr>
        <w:pStyle w:val="Heading2"/>
        <w:rPr/>
      </w:pPr>
      <w:r>
        <w:rPr/>
        <w:t>Глава 5</w:t>
      </w:r>
    </w:p>
    <w:p>
      <w:pPr>
        <w:pStyle w:val="Normal"/>
        <w:rPr/>
      </w:pPr>
      <w:r>
        <w:rPr/>
        <w:t>[[@Bible:Gal 5:1 ]][[5:1 &gt;&gt; Gal 5:1]] {{field-on:Bible}} Стойте прочее постоянни в свободата с която ни Христос освободи, и не се подлагайте пак под иго на робство. {{field-off:Bible}}</w:t>
      </w:r>
    </w:p>
    <w:p>
      <w:pPr>
        <w:pStyle w:val="Normal"/>
        <w:rPr/>
      </w:pPr>
      <w:r>
        <w:rPr/>
        <w:t>[[@Bible:Gal 5:2 ]][[5:2 &gt;&gt; Gal 5:2]] {{field-on:Bible}} Ето, аз Павел ви казвам че ако се обрезвате Христос нема да ви ползува нищо; {{field-off:Bible}}</w:t>
      </w:r>
    </w:p>
    <w:p>
      <w:pPr>
        <w:pStyle w:val="Normal"/>
        <w:rPr/>
      </w:pPr>
      <w:r>
        <w:rPr/>
        <w:t>[[@Bible:Gal 5:3 ]][[5:3 &gt;&gt; Gal 5:3]] {{field-on:Bible}} А пак свидетелствувам на всекиго человека който се обрезва че е длъжен да изпълни всичкият закон. {{field-off:Bible}}</w:t>
      </w:r>
    </w:p>
    <w:p>
      <w:pPr>
        <w:pStyle w:val="Normal"/>
        <w:rPr/>
      </w:pPr>
      <w:r>
        <w:rPr/>
        <w:t>[[@Bible:Gal 5:4 ]][[5:4 &gt;&gt; Gal 5:4]] {{field-on:Bible}} Вие които се оправдавате чрез закона отстранихте се от Христа: отпаднахте от благодатта. {{field-off:Bible}}</w:t>
      </w:r>
    </w:p>
    <w:p>
      <w:pPr>
        <w:pStyle w:val="Normal"/>
        <w:rPr/>
      </w:pPr>
      <w:r>
        <w:rPr/>
        <w:t>[[@Bible:Gal 5:5 ]][[5:5 &gt;&gt; Gal 5:5]] {{field-on:Bible}} Защото ние чрез Духа ожидаме надеждата на оправданието от вера. {{field-off:Bible}}</w:t>
      </w:r>
    </w:p>
    <w:p>
      <w:pPr>
        <w:pStyle w:val="Normal"/>
        <w:rPr/>
      </w:pPr>
      <w:r>
        <w:rPr/>
        <w:t>[[@Bible:Gal 5:6 ]][[5:6 &gt;&gt; Gal 5:6]] {{field-on:Bible}} Защото в Христа Исуса нито обрезването има некаква сила нито необрезването, но вера която действува с любов. {{field-off:Bible}}</w:t>
      </w:r>
    </w:p>
    <w:p>
      <w:pPr>
        <w:pStyle w:val="Normal"/>
        <w:rPr/>
      </w:pPr>
      <w:r>
        <w:rPr/>
        <w:t>[[@Bible:Gal 5:7 ]][[5:7 &gt;&gt; Gal 5:7]] {{field-on:Bible}} Вие вървехте добре: кой ви възбрани да се не покорявате на истината? {{field-off:Bible}}</w:t>
      </w:r>
    </w:p>
    <w:p>
      <w:pPr>
        <w:pStyle w:val="Normal"/>
        <w:rPr/>
      </w:pPr>
      <w:r>
        <w:rPr/>
        <w:t>[[@Bible:Gal 5:8 ]][[5:8 &gt;&gt; Gal 5:8]] {{field-on:Bible}} Това предумване не е от оногоз който ви е призовал. {{field-off:Bible}}</w:t>
      </w:r>
    </w:p>
    <w:p>
      <w:pPr>
        <w:pStyle w:val="Normal"/>
        <w:rPr/>
      </w:pPr>
      <w:r>
        <w:rPr/>
        <w:t>[[@Bible:Gal 5:9 ]][[5:9 &gt;&gt; Gal 5:9]] {{field-on:Bible}} Малко квас всето тесто заквасва. {{field-off:Bible}}</w:t>
      </w:r>
    </w:p>
    <w:p>
      <w:pPr>
        <w:pStyle w:val="Normal"/>
        <w:rPr/>
      </w:pPr>
      <w:r>
        <w:rPr/>
        <w:t>[[@Bible:Gal 5:10 ]][[5:10 &gt;&gt; Gal 5:10]] {{field-on:Bible}} Аз съм уверен за вас в Господа че нема да помислите нищо друго; а който ви смущава, той ще подпадне под наказание, кой бил да бил. {{field-off:Bible}}</w:t>
      </w:r>
    </w:p>
    <w:p>
      <w:pPr>
        <w:pStyle w:val="Normal"/>
        <w:rPr/>
      </w:pPr>
      <w:r>
        <w:rPr/>
        <w:t>[[@Bible:Gal 5:11 ]][[5:11 &gt;&gt; Gal 5:11]] {{field-on:Bible}} И аз, братие, ако още проповедвам обрезване, защо още да ме гонят? тогаз би се махнала съблазънта на кръста. {{field-off:Bible}}</w:t>
      </w:r>
    </w:p>
    <w:p>
      <w:pPr>
        <w:pStyle w:val="Normal"/>
        <w:rPr/>
      </w:pPr>
      <w:r>
        <w:rPr/>
        <w:t>[[@Bible:Gal 5:12 ]][[5:12 &gt;&gt; Gal 5:12]] {{field-on:Bible}} Дано се отсечеха тези които ви развращават. {{field-off:Bible}}</w:t>
      </w:r>
    </w:p>
    <w:p>
      <w:pPr>
        <w:pStyle w:val="Normal"/>
        <w:rPr/>
      </w:pPr>
      <w:r>
        <w:rPr/>
        <w:t>[[@Bible:Gal 5:13 ]][[5:13 &gt;&gt; Gal 5:13]] {{field-on:Bible}} Защото вие, братие, на свобода бехте призвани, само не употребявайте свободата за причина на плътта, но с любов един друг си слугувайте. {{field-off:Bible}}</w:t>
      </w:r>
    </w:p>
    <w:p>
      <w:pPr>
        <w:pStyle w:val="Normal"/>
        <w:rPr/>
      </w:pPr>
      <w:r>
        <w:rPr/>
        <w:t>[[@Bible:Gal 5:14 ]][[5:14 &gt;&gt; Gal 5:14]] {{field-on:Bible}} Защото всичкият закон в една реч се изпълнява, сиреч, в тази: "Да възлюбиш ближнаго твоего както самаго себе си." {{field-off:Bible}}</w:t>
      </w:r>
    </w:p>
    <w:p>
      <w:pPr>
        <w:pStyle w:val="Normal"/>
        <w:rPr/>
      </w:pPr>
      <w:r>
        <w:rPr/>
        <w:t>[[@Bible:Gal 5:15 ]][[5:15 &gt;&gt; Gal 5:15]] {{field-on:Bible}} Ако ли се хапете един друг и се ядете, пазете се да не би един друг да се изтребите. {{field-off:Bible}}</w:t>
      </w:r>
    </w:p>
    <w:p>
      <w:pPr>
        <w:pStyle w:val="Normal"/>
        <w:rPr/>
      </w:pPr>
      <w:r>
        <w:rPr/>
        <w:t>[[@Bible:Gal 5:16 ]][[5:16 &gt;&gt; Gal 5:16]] {{field-on:Bible}} Прочее казвам: Ходете по Духу, и нема да извършвате похотите на плътта. {{field-off:Bible}}</w:t>
      </w:r>
    </w:p>
    <w:p>
      <w:pPr>
        <w:pStyle w:val="Normal"/>
        <w:rPr/>
      </w:pPr>
      <w:r>
        <w:rPr/>
        <w:t>[[@Bible:Gal 5:17 ]][[5:17 &gt;&gt; Gal 5:17]] {{field-on:Bible}} Защото плътта похотствува противното на Духа, а Духът противното на плътта; а те се противят едно на друго, така щото да не правите това което искате. {{field-off:Bible}}</w:t>
      </w:r>
    </w:p>
    <w:p>
      <w:pPr>
        <w:pStyle w:val="Normal"/>
        <w:rPr/>
      </w:pPr>
      <w:r>
        <w:rPr/>
        <w:t>[[@Bible:Gal 5:18 ]][[5:18 &gt;&gt; Gal 5:18]] {{field-on:Bible}} Но ако се водите от Духа не сте под закон. {{field-off:Bible}}</w:t>
      </w:r>
    </w:p>
    <w:p>
      <w:pPr>
        <w:pStyle w:val="Normal"/>
        <w:rPr/>
      </w:pPr>
      <w:r>
        <w:rPr/>
        <w:t>[[@Bible:Gal 5:19 ]][[5:19 &gt;&gt; Gal 5:19]] {{field-on:Bible}} И делата на плътта са явни: те са прелюбодеяние, блуд, нечистота, похотливост, {{field-off:Bible}}</w:t>
      </w:r>
    </w:p>
    <w:p>
      <w:pPr>
        <w:pStyle w:val="Normal"/>
        <w:rPr/>
      </w:pPr>
      <w:r>
        <w:rPr/>
        <w:t>[[@Bible:Gal 5:20 ]][[5:20 &gt;&gt; Gal 5:20]] {{field-on:Bible}} идолослужение, чародейство, вражди, разпри, ревнования, ярости, крамоли, раздори, ереси, {{field-off:Bible}}</w:t>
      </w:r>
    </w:p>
    <w:p>
      <w:pPr>
        <w:pStyle w:val="Normal"/>
        <w:rPr/>
      </w:pPr>
      <w:r>
        <w:rPr/>
        <w:t>[[@Bible:Gal 5:21 ]][[5:21 &gt;&gt; Gal 5:21]] {{field-on:Bible}} зависти, убийства, пиянства, кощунства, и подобните на тех; за които ви предказвам, както и предрекох, че които правят таквиз работи нема да наследят царството Божие. {{field-off:Bible}}</w:t>
      </w:r>
    </w:p>
    <w:p>
      <w:pPr>
        <w:pStyle w:val="Normal"/>
        <w:rPr/>
      </w:pPr>
      <w:r>
        <w:rPr/>
        <w:t>[[@Bible:Gal 5:22 ]][[5:22 &gt;&gt; Gal 5:22]] {{field-on:Bible}} А плодът на Духа е любов, радост, мир, дълготърпение, благост, милосердие, вера, {{field-off:Bible}}</w:t>
      </w:r>
    </w:p>
    <w:p>
      <w:pPr>
        <w:pStyle w:val="Normal"/>
        <w:rPr/>
      </w:pPr>
      <w:r>
        <w:rPr/>
        <w:t>[[@Bible:Gal 5:23 ]][[5:23 &gt;&gt; Gal 5:23]] {{field-on:Bible}} кротост, въздържание: против таквиз нема закон. {{field-off:Bible}}</w:t>
      </w:r>
    </w:p>
    <w:p>
      <w:pPr>
        <w:pStyle w:val="Normal"/>
        <w:rPr/>
      </w:pPr>
      <w:r>
        <w:rPr/>
        <w:t>[[@Bible:Gal 5:24 ]][[5:24 &gt;&gt; Gal 5:24]] {{field-on:Bible}} А които са Христови разпели са плътта наедно със страстите и похотите й. {{field-off:Bible}}</w:t>
      </w:r>
    </w:p>
    <w:p>
      <w:pPr>
        <w:pStyle w:val="Normal"/>
        <w:rPr/>
      </w:pPr>
      <w:r>
        <w:rPr/>
        <w:t>[[@Bible:Gal 5:25 ]][[5:25 &gt;&gt; Gal 5:25]] {{field-on:Bible}} Ако Духом живеем, Духом и да ходим. {{field-off:Bible}}</w:t>
      </w:r>
    </w:p>
    <w:p>
      <w:pPr>
        <w:pStyle w:val="Normal"/>
        <w:rPr/>
      </w:pPr>
      <w:r>
        <w:rPr/>
        <w:t>[[@Bible:Gal 5:26 ]][[5:26 &gt;&gt; Gal 5:26]] {{field-on:Bible}} Да не биваме тщеславни, за да се раздразняваме един друг и един друг да си завиждаме. {{field-off:Bible}}</w:t>
      </w:r>
    </w:p>
    <w:p>
      <w:pPr>
        <w:pStyle w:val="Heading2"/>
        <w:rPr/>
      </w:pPr>
      <w:r>
        <w:rPr/>
        <w:t>Глава 6</w:t>
      </w:r>
    </w:p>
    <w:p>
      <w:pPr>
        <w:pStyle w:val="Normal"/>
        <w:rPr/>
      </w:pPr>
      <w:r>
        <w:rPr/>
        <w:t>[[@Bible:Gal 6:1 ]][[6:1 &gt;&gt; Gal 6:1]] {{field-on:Bible}} Братие, ако и впадне человек в некое прегрешение, вие духовни поправяйте таковаго с дух на кротост; но пази и себе си да не би и ти изкушен да бъдеш. {{field-off:Bible}}</w:t>
      </w:r>
    </w:p>
    <w:p>
      <w:pPr>
        <w:pStyle w:val="Normal"/>
        <w:rPr/>
      </w:pPr>
      <w:r>
        <w:rPr/>
        <w:t>[[@Bible:Gal 6:2 ]][[6:2 &gt;&gt; Gal 6:2]] {{field-on:Bible}} Един другиму теготите носете, и така ще изпълните закона Христов. {{field-off:Bible}}</w:t>
      </w:r>
    </w:p>
    <w:p>
      <w:pPr>
        <w:pStyle w:val="Normal"/>
        <w:rPr/>
      </w:pPr>
      <w:r>
        <w:rPr/>
        <w:t>[[@Bible:Gal 6:3 ]][[6:3 &gt;&gt; Gal 6:3]] {{field-on:Bible}} Защото ако мисли некой себе си че е нещо, като не е нищо, лъже се с ума си. {{field-off:Bible}}</w:t>
      </w:r>
    </w:p>
    <w:p>
      <w:pPr>
        <w:pStyle w:val="Normal"/>
        <w:rPr/>
      </w:pPr>
      <w:r>
        <w:rPr/>
        <w:t>[[@Bible:Gal 6:4 ]][[6:4 &gt;&gt; Gal 6:4]] {{field-on:Bible}} Но всеки да изпитва своето дело, и тогаз ще има похвала само в себе си, а не в другиго; {{field-off:Bible}}</w:t>
      </w:r>
    </w:p>
    <w:p>
      <w:pPr>
        <w:pStyle w:val="Normal"/>
        <w:rPr/>
      </w:pPr>
      <w:r>
        <w:rPr/>
        <w:t>[[@Bible:Gal 6:5 ]][[6:5 &gt;&gt; Gal 6:5]] {{field-on:Bible}} защото всеки своето бреме ще понесе. {{field-off:Bible}}</w:t>
      </w:r>
    </w:p>
    <w:p>
      <w:pPr>
        <w:pStyle w:val="Normal"/>
        <w:rPr/>
      </w:pPr>
      <w:r>
        <w:rPr/>
        <w:t>[[@Bible:Gal 6:6 ]][[6:6 &gt;&gt; Gal 6:6]] {{field-on:Bible}} А този който се учи на словото Божие нека направя участник във всите си добрини тогоз който го учи. {{field-off:Bible}}</w:t>
      </w:r>
    </w:p>
    <w:p>
      <w:pPr>
        <w:pStyle w:val="Normal"/>
        <w:rPr/>
      </w:pPr>
      <w:r>
        <w:rPr/>
        <w:t>[[@Bible:Gal 6:7 ]][[6:7 &gt;&gt; Gal 6:7]] {{field-on:Bible}} Недейте се лъга: Бог поругаем не бива; понеже каквото посее человек това ще и да пожъне; {{field-off:Bible}}</w:t>
      </w:r>
    </w:p>
    <w:p>
      <w:pPr>
        <w:pStyle w:val="Normal"/>
        <w:rPr/>
      </w:pPr>
      <w:r>
        <w:rPr/>
        <w:t>[[@Bible:Gal 6:8 ]][[6:8 &gt;&gt; Gal 6:8]] {{field-on:Bible}} защото който сее в плътта си от плътта си ще тление да пожъне; а който сее в Духа от Духа ще живот вечен да пожъне. {{field-off:Bible}}</w:t>
      </w:r>
    </w:p>
    <w:p>
      <w:pPr>
        <w:pStyle w:val="Normal"/>
        <w:rPr/>
      </w:pPr>
      <w:r>
        <w:rPr/>
        <w:t>[[@Bible:Gal 6:9 ]][[6:9 &gt;&gt; Gal 6:9]] {{field-on:Bible}} Да не ни се додева да правим добро; защото ако се не уморяваме, на време ще пожънем. {{field-off:Bible}}</w:t>
      </w:r>
    </w:p>
    <w:p>
      <w:pPr>
        <w:pStyle w:val="Normal"/>
        <w:rPr/>
      </w:pPr>
      <w:r>
        <w:rPr/>
        <w:t>[[@Bible:Gal 6:10 ]][[6:10 &gt;&gt; Gal 6:10]] {{field-on:Bible}} И тъй, докле имаме време, да струваме добро на всички, а най-вече на своите по верата. {{field-off:Bible}}</w:t>
      </w:r>
    </w:p>
    <w:p>
      <w:pPr>
        <w:pStyle w:val="Normal"/>
        <w:rPr/>
      </w:pPr>
      <w:r>
        <w:rPr/>
        <w:t>[[@Bible:Gal 6:11 ]][[6:11 &gt;&gt; Gal 6:11]] {{field-on:Bible}} Вижте с колко едри букви ви писах с ръката си. {{field-off:Bible}}</w:t>
      </w:r>
    </w:p>
    <w:p>
      <w:pPr>
        <w:pStyle w:val="Normal"/>
        <w:rPr/>
      </w:pPr>
      <w:r>
        <w:rPr/>
        <w:t>[[@Bible:Gal 6:12 ]][[6:12 &gt;&gt; Gal 6:12]] {{field-on:Bible}} Които искат да покажат добър вид по плът, те ви нудят да се обрезвате, само да не бъдат гонени за кръста Христов. {{field-off:Bible}}</w:t>
      </w:r>
    </w:p>
    <w:p>
      <w:pPr>
        <w:pStyle w:val="Normal"/>
        <w:rPr/>
      </w:pPr>
      <w:r>
        <w:rPr/>
        <w:t>[[@Bible:Gal 6:13 ]][[6:13 &gt;&gt; Gal 6:13]] {{field-on:Bible}} Защото нито те които се обрезват пазят закона, но искат да се обрезвате вие за да се похвалят във вашата плът. {{field-off:Bible}}</w:t>
      </w:r>
    </w:p>
    <w:p>
      <w:pPr>
        <w:pStyle w:val="Normal"/>
        <w:rPr/>
      </w:pPr>
      <w:r>
        <w:rPr/>
        <w:t>[[@Bible:Gal 6:14 ]][[6:14 &gt;&gt; Gal 6:14]] {{field-on:Bible}} А аз да не бъде да се хваля освен с кръста на Господа нашего Исуса Христа, чрез когото е светът за мене разпет, и аз за света. {{field-off:Bible}}</w:t>
      </w:r>
    </w:p>
    <w:p>
      <w:pPr>
        <w:pStyle w:val="Normal"/>
        <w:rPr/>
      </w:pPr>
      <w:r>
        <w:rPr/>
        <w:t>[[@Bible:Gal 6:15 ]][[6:15 &gt;&gt; Gal 6:15]] {{field-on:Bible}} Защото в Христа Исуса нито обрезването има некоя сила, нито необрезването, но ново създание. {{field-off:Bible}}</w:t>
      </w:r>
    </w:p>
    <w:p>
      <w:pPr>
        <w:pStyle w:val="Normal"/>
        <w:rPr/>
      </w:pPr>
      <w:r>
        <w:rPr/>
        <w:t>[[@Bible:Gal 6:16 ]][[6:16 &gt;&gt; Gal 6:16]] {{field-on:Bible}} И на всички които живеят по това правило, мир на тех и милост и на Божия Израил. {{field-off:Bible}}</w:t>
      </w:r>
    </w:p>
    <w:p>
      <w:pPr>
        <w:pStyle w:val="Normal"/>
        <w:rPr/>
      </w:pPr>
      <w:r>
        <w:rPr/>
        <w:t>[[@Bible:Gal 6:17 ]][[6:17 &gt;&gt; Gal 6:17]] {{field-on:Bible}} От нине никой да ми не досажда; защото аз нося на телото си белезите на Господа Исуса. {{field-off:Bible}}</w:t>
      </w:r>
    </w:p>
    <w:p>
      <w:pPr>
        <w:pStyle w:val="Normal"/>
        <w:rPr/>
      </w:pPr>
      <w:r>
        <w:rPr/>
        <w:t>[[@Bible:Gal 6:18 ]][[6:18 &gt;&gt; Gal 6:18]] {{field-on:Bible}} Благодатта на Господа нашего Исуса Христа да бъде, братие, с вашият дух. Амин. {{field-off:Bible}}</w:t>
      </w:r>
    </w:p>
    <w:p>
      <w:pPr>
        <w:pStyle w:val="Heading1"/>
        <w:rPr/>
      </w:pPr>
      <w:r>
        <w:rPr/>
        <w:t>Ефесяни</w:t>
      </w:r>
    </w:p>
    <w:p>
      <w:pPr>
        <w:pStyle w:val="Heading2"/>
        <w:rPr/>
      </w:pPr>
      <w:r>
        <w:rPr/>
        <w:t>Глава 1</w:t>
      </w:r>
    </w:p>
    <w:p>
      <w:pPr>
        <w:pStyle w:val="Normal"/>
        <w:rPr/>
      </w:pPr>
      <w:r>
        <w:rPr/>
        <w:t>[[@Bible:Eph 1:1 ]][[1:1 &gt;&gt; Eph 1:1]] {{field-on:Bible}} Павел с волята Божия апостол Исус Христов до светиите които са в Ефес, и верните в Христа Исуса: {{field-off:Bible}}</w:t>
      </w:r>
    </w:p>
    <w:p>
      <w:pPr>
        <w:pStyle w:val="Normal"/>
        <w:rPr/>
      </w:pPr>
      <w:r>
        <w:rPr/>
        <w:t>[[@Bible:Eph 1:2 ]][[1:2 &gt;&gt; Eph 1:2]] {{field-on:Bible}} Благодат вам и мир от Бога Отца нашего и Господа Исуса Христа. {{field-off:Bible}}</w:t>
      </w:r>
    </w:p>
    <w:p>
      <w:pPr>
        <w:pStyle w:val="Normal"/>
        <w:rPr/>
      </w:pPr>
      <w:r>
        <w:rPr/>
        <w:t>[[@Bible:Eph 1:3 ]][[1:3 &gt;&gt; Eph 1:3]] {{field-on:Bible}} Благословен Бог и Отец на Господа нашего Исуса Христа, който е благословил нас с всеко духовно благословение в небесно блаженство в Христа; {{field-off:Bible}}</w:t>
      </w:r>
    </w:p>
    <w:p>
      <w:pPr>
        <w:pStyle w:val="Normal"/>
        <w:rPr/>
      </w:pPr>
      <w:r>
        <w:rPr/>
        <w:t>[[@Bible:Eph 1:4 ]][[1:4 &gt;&gt; Eph 1:4]] {{field-on:Bible}} както е избрал нас в него преди създание мира да бъдем свети и непорочни пред него в любов; {{field-off:Bible}}</w:t>
      </w:r>
    </w:p>
    <w:p>
      <w:pPr>
        <w:pStyle w:val="Normal"/>
        <w:rPr/>
      </w:pPr>
      <w:r>
        <w:rPr/>
        <w:t>[[@Bible:Eph 1:5 ]][[1:5 &gt;&gt; Eph 1:5]] {{field-on:Bible}} като ни е предопределил да бъдем усиновени нему чрез Исуса Христа, по благоволението на своята воля, {{field-off:Bible}}</w:t>
      </w:r>
    </w:p>
    <w:p>
      <w:pPr>
        <w:pStyle w:val="Normal"/>
        <w:rPr/>
      </w:pPr>
      <w:r>
        <w:rPr/>
        <w:t>[[@Bible:Eph 1:6 ]][[1:6 &gt;&gt; Eph 1:6]] {{field-on:Bible}} за похвала на славната си благодат, с която е обдарил нас чрез Възлюбленаго си; {{field-off:Bible}}</w:t>
      </w:r>
    </w:p>
    <w:p>
      <w:pPr>
        <w:pStyle w:val="Normal"/>
        <w:rPr/>
      </w:pPr>
      <w:r>
        <w:rPr/>
        <w:t>[[@Bible:Eph 1:7 ]][[1:7 &gt;&gt; Eph 1:7]] {{field-on:Bible}} в когото имаме изкупуването чрез кръвта му, прощението на прегрешенията по богатството на неговата благодат, {{field-off:Bible}}</w:t>
      </w:r>
    </w:p>
    <w:p>
      <w:pPr>
        <w:pStyle w:val="Normal"/>
        <w:rPr/>
      </w:pPr>
      <w:r>
        <w:rPr/>
        <w:t>[[@Bible:Eph 1:8 ]][[1:8 &gt;&gt; Eph 1:8]] {{field-on:Bible}} която е преумножил в нас с всека премъдрост и разум, {{field-off:Bible}}</w:t>
      </w:r>
    </w:p>
    <w:p>
      <w:pPr>
        <w:pStyle w:val="Normal"/>
        <w:rPr/>
      </w:pPr>
      <w:r>
        <w:rPr/>
        <w:t>[[@Bible:Eph 1:9 ]][[1:9 &gt;&gt; Eph 1:9]] {{field-on:Bible}} като ни обади тайната на своята воля по своето благоволение което е от по-напред положил в него си; {{field-off:Bible}}</w:t>
      </w:r>
    </w:p>
    <w:p>
      <w:pPr>
        <w:pStyle w:val="Normal"/>
        <w:rPr/>
      </w:pPr>
      <w:r>
        <w:rPr/>
        <w:t>[[@Bible:Eph 1:10 ]][[1:10 &gt;&gt; Eph 1:10]] {{field-on:Bible}} в устроение на изпълнението на времената да съвокупи в Христа всичко, и което е на небесата и което е на земята; в него {{field-off:Bible}}</w:t>
      </w:r>
    </w:p>
    <w:p>
      <w:pPr>
        <w:pStyle w:val="Normal"/>
        <w:rPr/>
      </w:pPr>
      <w:r>
        <w:rPr/>
        <w:t>[[@Bible:Eph 1:11 ]][[1:11 &gt;&gt; Eph 1:11]] {{field-on:Bible}} в когото и наследие добихме, предопределени като бехме на това според намерението на Бога който действува всичко по съвета на своята воля, {{field-off:Bible}}</w:t>
      </w:r>
    </w:p>
    <w:p>
      <w:pPr>
        <w:pStyle w:val="Normal"/>
        <w:rPr/>
      </w:pPr>
      <w:r>
        <w:rPr/>
        <w:t>[[@Bible:Eph 1:12 ]][[1:12 &gt;&gt; Eph 1:12]] {{field-on:Bible}} да бъдем за похвала на славата му ние които се от напред надеехме на Христа; {{field-off:Bible}}</w:t>
      </w:r>
    </w:p>
    <w:p>
      <w:pPr>
        <w:pStyle w:val="Normal"/>
        <w:rPr/>
      </w:pPr>
      <w:r>
        <w:rPr/>
        <w:t>[[@Bible:Eph 1:13 ]][[1:13 &gt;&gt; Eph 1:13]] {{field-on:Bible}} на когото и вие уповахте като чухте словото на истината, сиреч, благовествуването на вашето спасение, в когото и като повервахте бидохте запечатани с обещания Свети Дух, {{field-off:Bible}}</w:t>
      </w:r>
    </w:p>
    <w:p>
      <w:pPr>
        <w:pStyle w:val="Normal"/>
        <w:rPr/>
      </w:pPr>
      <w:r>
        <w:rPr/>
        <w:t>[[@Bible:Eph 1:14 ]][[1:14 &gt;&gt; Eph 1:14]] {{field-on:Bible}} който е обручение на нашето наследие до изкупуването на стяжанието си, за похвала на неговата слава. {{field-off:Bible}}</w:t>
      </w:r>
    </w:p>
    <w:p>
      <w:pPr>
        <w:pStyle w:val="Normal"/>
        <w:rPr/>
      </w:pPr>
      <w:r>
        <w:rPr/>
        <w:t>[[@Bible:Eph 1:15 ]][[1:15 &gt;&gt; Eph 1:15]] {{field-on:Bible}} За това и аз, като чух верата ви в Господа Исуса и любовта ви към всичките светии, {{field-off:Bible}}</w:t>
      </w:r>
    </w:p>
    <w:p>
      <w:pPr>
        <w:pStyle w:val="Normal"/>
        <w:rPr/>
      </w:pPr>
      <w:r>
        <w:rPr/>
        <w:t>[[@Bible:Eph 1:16 ]][[1:16 &gt;&gt; Eph 1:16]] {{field-on:Bible}} не преставам да благодаря Богу за вас, и да ви поменувам в молитвите си; {{field-off:Bible}}</w:t>
      </w:r>
    </w:p>
    <w:p>
      <w:pPr>
        <w:pStyle w:val="Normal"/>
        <w:rPr/>
      </w:pPr>
      <w:r>
        <w:rPr/>
        <w:t>[[@Bible:Eph 1:17 ]][[1:17 &gt;&gt; Eph 1:17]] {{field-on:Bible}} да би Бог на Господа нашего Исуса Христа, Отец на славата, дал вам дух на премъдрост и на откровение за да го познаете, {{field-off:Bible}}</w:t>
      </w:r>
    </w:p>
    <w:p>
      <w:pPr>
        <w:pStyle w:val="Normal"/>
        <w:rPr/>
      </w:pPr>
      <w:r>
        <w:rPr/>
        <w:t>[[@Bible:Eph 1:18 ]][[1:18 &gt;&gt; Eph 1:18]] {{field-on:Bible}} и да просвети сърдечните ваши очи за да познаете каква е надеждата на призванието му, и какво е богатството на славното негово в светиите наследие, {{field-off:Bible}}</w:t>
      </w:r>
    </w:p>
    <w:p>
      <w:pPr>
        <w:pStyle w:val="Normal"/>
        <w:rPr/>
      </w:pPr>
      <w:r>
        <w:rPr/>
        <w:t>[[@Bible:Eph 1:19 ]][[1:19 &gt;&gt; Eph 1:19]] {{field-on:Bible}} и колко е превъзходно величието на неговата сила към нас които верваме, по действието на държавната негова крепост {{field-off:Bible}}</w:t>
      </w:r>
    </w:p>
    <w:p>
      <w:pPr>
        <w:pStyle w:val="Normal"/>
        <w:rPr/>
      </w:pPr>
      <w:r>
        <w:rPr/>
        <w:t>[[@Bible:Eph 1:20 ]][[1:20 &gt;&gt; Eph 1:20]] {{field-on:Bible}} която подействува в Христа като го възкръси от мъртвите, и тури го да седне от десната си страна на небеса, {{field-off:Bible}}</w:t>
      </w:r>
    </w:p>
    <w:p>
      <w:pPr>
        <w:pStyle w:val="Normal"/>
        <w:rPr/>
      </w:pPr>
      <w:r>
        <w:rPr/>
        <w:t>[[@Bible:Eph 1:21 ]][[1:21 &gt;&gt; Eph 1:21]] {{field-on:Bible}} по-горе от всеко началство, и власт, и сила, и господство, и от всеко име с което се именуват, не само в този свет, но и в бъдещия; {{field-off:Bible}}</w:t>
      </w:r>
    </w:p>
    <w:p>
      <w:pPr>
        <w:pStyle w:val="Normal"/>
        <w:rPr/>
      </w:pPr>
      <w:r>
        <w:rPr/>
        <w:t>[[@Bible:Eph 1:22 ]][[1:22 &gt;&gt; Eph 1:22]] {{field-on:Bible}} и всичко покори под нозете му; и постави го над всичко, глава на църквата, {{field-off:Bible}}</w:t>
      </w:r>
    </w:p>
    <w:p>
      <w:pPr>
        <w:pStyle w:val="Normal"/>
        <w:rPr/>
      </w:pPr>
      <w:r>
        <w:rPr/>
        <w:t>[[@Bible:Eph 1:23 ]][[1:23 &gt;&gt; Eph 1:23]] {{field-on:Bible}} която е неговото тело и изпълнението на тогоз който изпълнява все във все. {{field-off:Bible}}</w:t>
      </w:r>
    </w:p>
    <w:p>
      <w:pPr>
        <w:pStyle w:val="Heading2"/>
        <w:rPr/>
      </w:pPr>
      <w:r>
        <w:rPr/>
        <w:t>Глава 2</w:t>
      </w:r>
    </w:p>
    <w:p>
      <w:pPr>
        <w:pStyle w:val="Normal"/>
        <w:rPr/>
      </w:pPr>
      <w:r>
        <w:rPr/>
        <w:t>[[@Bible:Eph 2:1 ]][[2:1 &gt;&gt; Eph 2:1]] {{field-on:Bible}} Съживи и вас които бехте мъртви в престъпленията и греховете, {{field-off:Bible}}</w:t>
      </w:r>
    </w:p>
    <w:p>
      <w:pPr>
        <w:pStyle w:val="Normal"/>
        <w:rPr/>
      </w:pPr>
      <w:r>
        <w:rPr/>
        <w:t>[[@Bible:Eph 2:2 ]][[2:2 &gt;&gt; Eph 2:2]] {{field-on:Bible}} в които сте некога си ходили според обичая на този свет, по княза на въздушната власт, духа който действува нине в синовете на противлението; {{field-off:Bible}}</w:t>
      </w:r>
    </w:p>
    <w:p>
      <w:pPr>
        <w:pStyle w:val="Normal"/>
        <w:rPr/>
      </w:pPr>
      <w:r>
        <w:rPr/>
        <w:t>[[@Bible:Eph 2:3 ]][[2:3 &gt;&gt; Eph 2:3]] {{field-on:Bible}} между които и ние всинца сме живели некога си в похотите на нашата плът, като сме правили волята на плътта и на помислите, и по естество сме били, както и другите, чада на гнева. {{field-off:Bible}}</w:t>
      </w:r>
    </w:p>
    <w:p>
      <w:pPr>
        <w:pStyle w:val="Normal"/>
        <w:rPr/>
      </w:pPr>
      <w:r>
        <w:rPr/>
        <w:t>[[@Bible:Eph 2:4 ]][[2:4 &gt;&gt; Eph 2:4]] {{field-on:Bible}} Бог обаче, който е богат в милост, за големата си любов с която ни възлюби, {{field-off:Bible}}</w:t>
      </w:r>
    </w:p>
    <w:p>
      <w:pPr>
        <w:pStyle w:val="Normal"/>
        <w:rPr/>
      </w:pPr>
      <w:r>
        <w:rPr/>
        <w:t>[[@Bible:Eph 2:5 ]][[2:5 &gt;&gt; Eph 2:5]] {{field-on:Bible}} и като бехме мъртви в престъпленията, оживи ни наедно с Христа, (по благодат сте вие спасени,) {{field-off:Bible}}</w:t>
      </w:r>
    </w:p>
    <w:p>
      <w:pPr>
        <w:pStyle w:val="Normal"/>
        <w:rPr/>
      </w:pPr>
      <w:r>
        <w:rPr/>
        <w:t>[[@Bible:Eph 2:6 ]][[2:6 &gt;&gt; Eph 2:6]] {{field-on:Bible}} И съвъскръси ни и турна ни наедно да седнем в небесно блаженство в Христа Исуса; {{field-off:Bible}}</w:t>
      </w:r>
    </w:p>
    <w:p>
      <w:pPr>
        <w:pStyle w:val="Normal"/>
        <w:rPr/>
      </w:pPr>
      <w:r>
        <w:rPr/>
        <w:t>[[@Bible:Eph 2:7 ]][[2:7 &gt;&gt; Eph 2:7]] {{field-on:Bible}} да покаже на идещите векове премногото богатство на своята благодат с добрината си към нас в Христа Исуса; {{field-off:Bible}}</w:t>
      </w:r>
    </w:p>
    <w:p>
      <w:pPr>
        <w:pStyle w:val="Normal"/>
        <w:rPr/>
      </w:pPr>
      <w:r>
        <w:rPr/>
        <w:t>[[@Bible:Eph 2:8 ]][[2:8 &gt;&gt; Eph 2:8]] {{field-on:Bible}} защото по благодат сте спасени чрез верата; и това не е от нас; Божий дар е: {{field-off:Bible}}</w:t>
      </w:r>
    </w:p>
    <w:p>
      <w:pPr>
        <w:pStyle w:val="Normal"/>
        <w:rPr/>
      </w:pPr>
      <w:r>
        <w:rPr/>
        <w:t>[[@Bible:Eph 2:9 ]][[2:9 &gt;&gt; Eph 2:9]] {{field-on:Bible}} не от дела, за да се не похвали никой. {{field-off:Bible}}</w:t>
      </w:r>
    </w:p>
    <w:p>
      <w:pPr>
        <w:pStyle w:val="Normal"/>
        <w:rPr/>
      </w:pPr>
      <w:r>
        <w:rPr/>
        <w:t>[[@Bible:Eph 2:10 ]][[2:10 &gt;&gt; Eph 2:10]] {{field-on:Bible}} Защото негово сме творение създадени в Христа Исуса за добри дела, които е Бог предуготвил да ходим в тех. {{field-off:Bible}}</w:t>
      </w:r>
    </w:p>
    <w:p>
      <w:pPr>
        <w:pStyle w:val="Normal"/>
        <w:rPr/>
      </w:pPr>
      <w:r>
        <w:rPr/>
        <w:t>[[@Bible:Eph 2:11 ]][[2:11 &gt;&gt; Eph 2:11]] {{field-on:Bible}} За това, помнете че вие некога си по плът езичници, наричани необрезани от тези които се наричат обрезани, с обрезване на плътта което става с ръце, {{field-off:Bible}}</w:t>
      </w:r>
    </w:p>
    <w:p>
      <w:pPr>
        <w:pStyle w:val="Normal"/>
        <w:rPr/>
      </w:pPr>
      <w:r>
        <w:rPr/>
        <w:t>[[@Bible:Eph 2:12 ]][[2:12 &gt;&gt; Eph 2:12]] {{field-on:Bible}} че в онова време бехте без Христа, отчуждени от гражданството Израилево, и странни от заветите на обещанието, без да имате надежда, и без Бога бехте на света; {{field-off:Bible}}</w:t>
      </w:r>
    </w:p>
    <w:p>
      <w:pPr>
        <w:pStyle w:val="Normal"/>
        <w:rPr/>
      </w:pPr>
      <w:r>
        <w:rPr/>
        <w:t>[[@Bible:Eph 2:13 ]][[2:13 &gt;&gt; Eph 2:13]] {{field-on:Bible}} а сега в Христа Исуса вие които некога си бехте далеко станахте близу чрез кръвта Христова. {{field-off:Bible}}</w:t>
      </w:r>
    </w:p>
    <w:p>
      <w:pPr>
        <w:pStyle w:val="Normal"/>
        <w:rPr/>
      </w:pPr>
      <w:r>
        <w:rPr/>
        <w:t>[[@Bible:Eph 2:14 ]][[2:14 &gt;&gt; Eph 2:14]] {{field-on:Bible}} Защото той е нашият мир, който направи двете едно, и развали средната стена на преградата; {{field-off:Bible}}</w:t>
      </w:r>
    </w:p>
    <w:p>
      <w:pPr>
        <w:pStyle w:val="Normal"/>
        <w:rPr/>
      </w:pPr>
      <w:r>
        <w:rPr/>
        <w:t>[[@Bible:Eph 2:15 ]][[2:15 &gt;&gt; Eph 2:15]] {{field-on:Bible}} като унищожи враждата с плътта си, закона на заповедите с постановленията, за да създаде в себе си двата в един нов человек, и да направи мир, {{field-off:Bible}}</w:t>
      </w:r>
    </w:p>
    <w:p>
      <w:pPr>
        <w:pStyle w:val="Normal"/>
        <w:rPr/>
      </w:pPr>
      <w:r>
        <w:rPr/>
        <w:t>[[@Bible:Eph 2:16 ]][[2:16 &gt;&gt; Eph 2:16]] {{field-on:Bible}} и в едно тело да примири и двамата с Бога чрез кръста като уби на него враждата; {{field-off:Bible}}</w:t>
      </w:r>
    </w:p>
    <w:p>
      <w:pPr>
        <w:pStyle w:val="Normal"/>
        <w:rPr/>
      </w:pPr>
      <w:r>
        <w:rPr/>
        <w:t>[[@Bible:Eph 2:17 ]][[2:17 &gt;&gt; Eph 2:17]] {{field-on:Bible}} и като дойде проповеда благовестието на мира на вас които бехте далеко, и на тези които беха близу; {{field-off:Bible}}</w:t>
      </w:r>
    </w:p>
    <w:p>
      <w:pPr>
        <w:pStyle w:val="Normal"/>
        <w:rPr/>
      </w:pPr>
      <w:r>
        <w:rPr/>
        <w:t>[[@Bible:Eph 2:18 ]][[2:18 &gt;&gt; Eph 2:18]] {{field-on:Bible}} защото чрез него и едните и другите имаме достъп при Отца в един Дух. {{field-off:Bible}}</w:t>
      </w:r>
    </w:p>
    <w:p>
      <w:pPr>
        <w:pStyle w:val="Normal"/>
        <w:rPr/>
      </w:pPr>
      <w:r>
        <w:rPr/>
        <w:t>[[@Bible:Eph 2:19 ]][[2:19 &gt;&gt; Eph 2:19]] {{field-on:Bible}} За то, не сте вече странни и пришелци, но съграждани на светиите и свои на Бога. {{field-off:Bible}}</w:t>
      </w:r>
    </w:p>
    <w:p>
      <w:pPr>
        <w:pStyle w:val="Normal"/>
        <w:rPr/>
      </w:pPr>
      <w:r>
        <w:rPr/>
        <w:t>[[@Bible:Eph 2:20 ]][[2:20 &gt;&gt; Eph 2:20]] {{field-on:Bible}} Понеже бидохте съзидани на основанието на апостолите и пророците, като е краеъгълен камик сам си Исус Христос, {{field-off:Bible}}</w:t>
      </w:r>
    </w:p>
    <w:p>
      <w:pPr>
        <w:pStyle w:val="Normal"/>
        <w:rPr/>
      </w:pPr>
      <w:r>
        <w:rPr/>
        <w:t>[[@Bible:Eph 2:21 ]][[2:21 &gt;&gt; Eph 2:21]] {{field-on:Bible}} на когото всичкото здание сглобявано расте за храм свет Господу; {{field-off:Bible}}</w:t>
      </w:r>
    </w:p>
    <w:p>
      <w:pPr>
        <w:pStyle w:val="Normal"/>
        <w:rPr/>
      </w:pPr>
      <w:r>
        <w:rPr/>
        <w:t>[[@Bible:Eph 2:22 ]][[2:22 &gt;&gt; Eph 2:22]] {{field-on:Bible}} на когото и вие наедно се зиждате за жилище Божие, чрез Духа. {{field-off:Bible}}</w:t>
      </w:r>
    </w:p>
    <w:p>
      <w:pPr>
        <w:pStyle w:val="Heading2"/>
        <w:rPr/>
      </w:pPr>
      <w:r>
        <w:rPr/>
        <w:t>Глава 3</w:t>
      </w:r>
    </w:p>
    <w:p>
      <w:pPr>
        <w:pStyle w:val="Normal"/>
        <w:rPr/>
      </w:pPr>
      <w:r>
        <w:rPr/>
        <w:t>[[@Bible:Eph 3:1 ]][[3:1 &gt;&gt; Eph 3:1]] {{field-on:Bible}} За това аз Павел, узник Исус Христов за вас езичниците; {{field-off:Bible}}</w:t>
      </w:r>
    </w:p>
    <w:p>
      <w:pPr>
        <w:pStyle w:val="Normal"/>
        <w:rPr/>
      </w:pPr>
      <w:r>
        <w:rPr/>
        <w:t>[[@Bible:Eph 3:2 ]][[3:2 &gt;&gt; Eph 3:2]] {{field-on:Bible}} понеже сте чули смотрението на дадената мене за вас Божия благодат, {{field-off:Bible}}</w:t>
      </w:r>
    </w:p>
    <w:p>
      <w:pPr>
        <w:pStyle w:val="Normal"/>
        <w:rPr/>
      </w:pPr>
      <w:r>
        <w:rPr/>
        <w:t>[[@Bible:Eph 3:3 ]][[3:3 &gt;&gt; Eph 3:3]] {{field-on:Bible}} че по откровение стана ми известна тайната, (както и по-преди ви вкратце писах, {{field-off:Bible}}</w:t>
      </w:r>
    </w:p>
    <w:p>
      <w:pPr>
        <w:pStyle w:val="Normal"/>
        <w:rPr/>
      </w:pPr>
      <w:r>
        <w:rPr/>
        <w:t>[[@Bible:Eph 3:4 ]][[3:4 &gt;&gt; Eph 3:4]] {{field-on:Bible}} от което като прочитате може да разумеете моето проумеване в тайната Христова,) {{field-off:Bible}}</w:t>
      </w:r>
    </w:p>
    <w:p>
      <w:pPr>
        <w:pStyle w:val="Normal"/>
        <w:rPr/>
      </w:pPr>
      <w:r>
        <w:rPr/>
        <w:t>[[@Bible:Eph 3:5 ]][[3:5 &gt;&gt; Eph 3:5]] {{field-on:Bible}} която в други родове не бе известена на человеческите синове както сега се чрез Духа откри на светите негови апостоли и пророци; {{field-off:Bible}}</w:t>
      </w:r>
    </w:p>
    <w:p>
      <w:pPr>
        <w:pStyle w:val="Normal"/>
        <w:rPr/>
      </w:pPr>
      <w:r>
        <w:rPr/>
        <w:t>[[@Bible:Eph 3:6 ]][[3:6 &gt;&gt; Eph 3:6]] {{field-on:Bible}} да бъдат езичниците сънаследници, да съставят едно тело, и да са съпричастници на неговото обещание в Христа чрез евангелието, {{field-off:Bible}}</w:t>
      </w:r>
    </w:p>
    <w:p>
      <w:pPr>
        <w:pStyle w:val="Normal"/>
        <w:rPr/>
      </w:pPr>
      <w:r>
        <w:rPr/>
        <w:t>[[@Bible:Eph 3:7 ]][[3:7 &gt;&gt; Eph 3:7]] {{field-on:Bible}} на което бидох служител по дарбата на Божията благодат която ми е дадена по действието на неговата сила; {{field-off:Bible}}</w:t>
      </w:r>
    </w:p>
    <w:p>
      <w:pPr>
        <w:pStyle w:val="Normal"/>
        <w:rPr/>
      </w:pPr>
      <w:r>
        <w:rPr/>
        <w:t>[[@Bible:Eph 3:8 ]][[3:8 &gt;&gt; Eph 3:8]] {{field-on:Bible}} на мене най-малкия от всичките светии даде се тая благодат да благовестя между езичниците неизследимото богатство Христово; {{field-off:Bible}}</w:t>
      </w:r>
    </w:p>
    <w:p>
      <w:pPr>
        <w:pStyle w:val="Normal"/>
        <w:rPr/>
      </w:pPr>
      <w:r>
        <w:rPr/>
        <w:t>[[@Bible:Eph 3:9 ]][[3:9 &gt;&gt; Eph 3:9]] {{field-on:Bible}} и да просветя всите що е смотрението на тайната която е била от векове скрита у Бога, който е създал всичко чрез Исуса Христа. {{field-off:Bible}}</w:t>
      </w:r>
    </w:p>
    <w:p>
      <w:pPr>
        <w:pStyle w:val="Normal"/>
        <w:rPr/>
      </w:pPr>
      <w:r>
        <w:rPr/>
        <w:t>[[@Bible:Eph 3:10 ]][[3:10 &gt;&gt; Eph 3:10]] {{field-on:Bible}} за да стане сега чрез църквата известна на началствата и властите небесни многоразличната премъдрост Божия, {{field-off:Bible}}</w:t>
      </w:r>
    </w:p>
    <w:p>
      <w:pPr>
        <w:pStyle w:val="Normal"/>
        <w:rPr/>
      </w:pPr>
      <w:r>
        <w:rPr/>
        <w:t>[[@Bible:Eph 3:11 ]][[3:11 &gt;&gt; Eph 3:11]] {{field-on:Bible}} според предвечното намерение което направи в Христа Исуса Господа нашего; {{field-off:Bible}}</w:t>
      </w:r>
    </w:p>
    <w:p>
      <w:pPr>
        <w:pStyle w:val="Normal"/>
        <w:rPr/>
      </w:pPr>
      <w:r>
        <w:rPr/>
        <w:t>[[@Bible:Eph 3:12 ]][[3:12 &gt;&gt; Eph 3:12]] {{field-on:Bible}} в когото имаме дързновение и достъп с уверение чрез верата в него. {{field-off:Bible}}</w:t>
      </w:r>
    </w:p>
    <w:p>
      <w:pPr>
        <w:pStyle w:val="Normal"/>
        <w:rPr/>
      </w:pPr>
      <w:r>
        <w:rPr/>
        <w:t>[[@Bible:Eph 3:13 ]][[3:13 &gt;&gt; Eph 3:13]] {{field-on:Bible}} За това ви моля да не ви се додее от моите за вас скърби, които са ваша слава. {{field-off:Bible}}</w:t>
      </w:r>
    </w:p>
    <w:p>
      <w:pPr>
        <w:pStyle w:val="Normal"/>
        <w:rPr/>
      </w:pPr>
      <w:r>
        <w:rPr/>
        <w:t>[[@Bible:Eph 3:14 ]][[3:14 &gt;&gt; Eph 3:14]] {{field-on:Bible}} За това, преклонявам коленете си пред Отца на Господа нашего Исуса Христа, {{field-off:Bible}}</w:t>
      </w:r>
    </w:p>
    <w:p>
      <w:pPr>
        <w:pStyle w:val="Normal"/>
        <w:rPr/>
      </w:pPr>
      <w:r>
        <w:rPr/>
        <w:t>[[@Bible:Eph 3:15 ]][[3:15 &gt;&gt; Eph 3:15]] {{field-on:Bible}} от когото се именува всеко отечествие на небесата и на земята, {{field-off:Bible}}</w:t>
      </w:r>
    </w:p>
    <w:p>
      <w:pPr>
        <w:pStyle w:val="Normal"/>
        <w:rPr/>
      </w:pPr>
      <w:r>
        <w:rPr/>
        <w:t>[[@Bible:Eph 3:16 ]][[3:16 &gt;&gt; Eph 3:16]] {{field-on:Bible}} да ви даде според богатството на славата си чрез неговия Дух да се утвърдите крепко във вътрешния человек, {{field-off:Bible}}</w:t>
      </w:r>
    </w:p>
    <w:p>
      <w:pPr>
        <w:pStyle w:val="Normal"/>
        <w:rPr/>
      </w:pPr>
      <w:r>
        <w:rPr/>
        <w:t>[[@Bible:Eph 3:17 ]][[3:17 &gt;&gt; Eph 3:17]] {{field-on:Bible}} чрез верата ви да се всели Христос във вашите сърдца, щото, вкоренени и основани в любовта, {{field-off:Bible}}</w:t>
      </w:r>
    </w:p>
    <w:p>
      <w:pPr>
        <w:pStyle w:val="Normal"/>
        <w:rPr/>
      </w:pPr>
      <w:r>
        <w:rPr/>
        <w:t>[[@Bible:Eph 3:18 ]][[3:18 &gt;&gt; Eph 3:18]] {{field-on:Bible}} да можете да разумеете наедно с всичките светии що е широчината и дължината и дълбочината и височината, {{field-off:Bible}}</w:t>
      </w:r>
    </w:p>
    <w:p>
      <w:pPr>
        <w:pStyle w:val="Normal"/>
        <w:rPr/>
      </w:pPr>
      <w:r>
        <w:rPr/>
        <w:t>[[@Bible:Eph 3:19 ]][[3:19 &gt;&gt; Eph 3:19]] {{field-on:Bible}} и да познаете любовта Христова, която превъзхожда всеко знание, за да се изпълните с всичката пълнота Божия. {{field-off:Bible}}</w:t>
      </w:r>
    </w:p>
    <w:p>
      <w:pPr>
        <w:pStyle w:val="Normal"/>
        <w:rPr/>
      </w:pPr>
      <w:r>
        <w:rPr/>
        <w:t>[[@Bible:Eph 3:20 ]][[3:20 &gt;&gt; Eph 3:20]] {{field-on:Bible}} А на того който по действуващата в нас сила може да направи несравнено повече от колкото просим или мислим, {{field-off:Bible}}</w:t>
      </w:r>
    </w:p>
    <w:p>
      <w:pPr>
        <w:pStyle w:val="Normal"/>
        <w:rPr/>
      </w:pPr>
      <w:r>
        <w:rPr/>
        <w:t>[[@Bible:Eph 3:21 ]][[3:21 &gt;&gt; Eph 3:21]] {{field-on:Bible}} нему слава да бъде в църквата чрез Исуса Христа във всичките родове от века до века. Амин. {{field-off:Bible}}</w:t>
      </w:r>
    </w:p>
    <w:p>
      <w:pPr>
        <w:pStyle w:val="Heading2"/>
        <w:rPr/>
      </w:pPr>
      <w:r>
        <w:rPr/>
        <w:t>Глава 4</w:t>
      </w:r>
    </w:p>
    <w:p>
      <w:pPr>
        <w:pStyle w:val="Normal"/>
        <w:rPr/>
      </w:pPr>
      <w:r>
        <w:rPr/>
        <w:t>[[@Bible:Eph 4:1 ]][[4:1 &gt;&gt; Eph 4:1]] {{field-on:Bible}} И тъй аз, узник в Господа моля ви да ходите достойно на званието в което бидохте призовани, {{field-off:Bible}}</w:t>
      </w:r>
    </w:p>
    <w:p>
      <w:pPr>
        <w:pStyle w:val="Normal"/>
        <w:rPr/>
      </w:pPr>
      <w:r>
        <w:rPr/>
        <w:t>[[@Bible:Eph 4:2 ]][[4:2 &gt;&gt; Eph 4:2]] {{field-on:Bible}} с всеко смиреномъдрие и кротост, с дълготърпение да си претърпевате един друг с любов, {{field-off:Bible}}</w:t>
      </w:r>
    </w:p>
    <w:p>
      <w:pPr>
        <w:pStyle w:val="Normal"/>
        <w:rPr/>
      </w:pPr>
      <w:r>
        <w:rPr/>
        <w:t>[[@Bible:Eph 4:3 ]][[4:3 &gt;&gt; Eph 4:3]] {{field-on:Bible}} като се стараете да увардите единството на Духа в свързката на мира: {{field-off:Bible}}</w:t>
      </w:r>
    </w:p>
    <w:p>
      <w:pPr>
        <w:pStyle w:val="Normal"/>
        <w:rPr/>
      </w:pPr>
      <w:r>
        <w:rPr/>
        <w:t>[[@Bible:Eph 4:4 ]][[4:4 &gt;&gt; Eph 4:4]] {{field-on:Bible}} едно тело и един Дух, както се и призовахте с една надежда на званието ваше: {{field-off:Bible}}</w:t>
      </w:r>
    </w:p>
    <w:p>
      <w:pPr>
        <w:pStyle w:val="Normal"/>
        <w:rPr/>
      </w:pPr>
      <w:r>
        <w:rPr/>
        <w:t>[[@Bible:Eph 4:5 ]][[4:5 &gt;&gt; Eph 4:5]] {{field-on:Bible}} един Господ, една вера, едно кръщение; {{field-off:Bible}}</w:t>
      </w:r>
    </w:p>
    <w:p>
      <w:pPr>
        <w:pStyle w:val="Normal"/>
        <w:rPr/>
      </w:pPr>
      <w:r>
        <w:rPr/>
        <w:t>[[@Bible:Eph 4:6 ]][[4:6 &gt;&gt; Eph 4:6]] {{field-on:Bible}} един Бог и Отец на всите който е над всички, чрез всички, и във всички нас. {{field-off:Bible}}</w:t>
      </w:r>
    </w:p>
    <w:p>
      <w:pPr>
        <w:pStyle w:val="Normal"/>
        <w:rPr/>
      </w:pPr>
      <w:r>
        <w:rPr/>
        <w:t>[[@Bible:Eph 4:7 ]][[4:7 &gt;&gt; Eph 4:7]] {{field-on:Bible}} А всекиму от нас се даде благодат по мерката на Христовото даруване. {{field-off:Bible}}</w:t>
      </w:r>
    </w:p>
    <w:p>
      <w:pPr>
        <w:pStyle w:val="Normal"/>
        <w:rPr/>
      </w:pPr>
      <w:r>
        <w:rPr/>
        <w:t>[[@Bible:Eph 4:8 ]][[4:8 &gt;&gt; Eph 4:8]] {{field-on:Bible}} За това казва: "Като възлезе на високо плени плен, и даде давания на человеците." {{field-off:Bible}}</w:t>
      </w:r>
    </w:p>
    <w:p>
      <w:pPr>
        <w:pStyle w:val="Normal"/>
        <w:rPr/>
      </w:pPr>
      <w:r>
        <w:rPr/>
        <w:t>[[@Bible:Eph 4:9 ]][[4:9 &gt;&gt; Eph 4:9]] {{field-on:Bible}} А това "възлезе" що е друго освен че е и слезъл по-напред в най-долните страни на земята? {{field-off:Bible}}</w:t>
      </w:r>
    </w:p>
    <w:p>
      <w:pPr>
        <w:pStyle w:val="Normal"/>
        <w:rPr/>
      </w:pPr>
      <w:r>
        <w:rPr/>
        <w:t>[[@Bible:Eph 4:10 ]][[4:10 &gt;&gt; Eph 4:10]] {{field-on:Bible}} Този който е слезъл той и който и възлезе по-горе от всичките небеса да изпълни всичко. {{field-off:Bible}}</w:t>
      </w:r>
    </w:p>
    <w:p>
      <w:pPr>
        <w:pStyle w:val="Normal"/>
        <w:rPr/>
      </w:pPr>
      <w:r>
        <w:rPr/>
        <w:t>[[@Bible:Eph 4:11 ]][[4:11 &gt;&gt; Eph 4:11]] {{field-on:Bible}} И той даде едни да са апостоли, други пророци, други пак благовестители, а други пастири и учители, {{field-off:Bible}}</w:t>
      </w:r>
    </w:p>
    <w:p>
      <w:pPr>
        <w:pStyle w:val="Normal"/>
        <w:rPr/>
      </w:pPr>
      <w:r>
        <w:rPr/>
        <w:t>[[@Bible:Eph 4:12 ]][[4:12 &gt;&gt; Eph 4:12]] {{field-on:Bible}} за усъвършенствувание на светиите в делото на служенето, в назиданието на телото Христово; {{field-off:Bible}}</w:t>
      </w:r>
    </w:p>
    <w:p>
      <w:pPr>
        <w:pStyle w:val="Normal"/>
        <w:rPr/>
      </w:pPr>
      <w:r>
        <w:rPr/>
        <w:t>[[@Bible:Eph 4:13 ]][[4:13 &gt;&gt; Eph 4:13]] {{field-on:Bible}} докле достигнем всинца в единството на верата, и на познанието на Сина Божия в свършен мъж, в мерата на възрастта на Христовата пълнота; {{field-off:Bible}}</w:t>
      </w:r>
    </w:p>
    <w:p>
      <w:pPr>
        <w:pStyle w:val="Normal"/>
        <w:rPr/>
      </w:pPr>
      <w:r>
        <w:rPr/>
        <w:t>[[@Bible:Eph 4:14 ]][[4:14 &gt;&gt; Eph 4:14]] {{field-on:Bible}} да не сме вече младенци, блъскаеми и завличаеми от всеки ветър на учението с человеческото лъстене, с пронирството, по ухищрението на измамата; {{field-off:Bible}}</w:t>
      </w:r>
    </w:p>
    <w:p>
      <w:pPr>
        <w:pStyle w:val="Normal"/>
        <w:rPr/>
      </w:pPr>
      <w:r>
        <w:rPr/>
        <w:t>[[@Bible:Eph 4:15 ]][[4:15 &gt;&gt; Eph 4:15]] {{field-on:Bible}} но с истинство в любовта да порастем по всичко в него който е главата, Христос, {{field-off:Bible}}</w:t>
      </w:r>
    </w:p>
    <w:p>
      <w:pPr>
        <w:pStyle w:val="Normal"/>
        <w:rPr/>
      </w:pPr>
      <w:r>
        <w:rPr/>
        <w:t>[[@Bible:Eph 4:16 ]][[4:16 &gt;&gt; Eph 4:16]] {{field-on:Bible}} от когото всичкото тело съчленявано и свързвано чрез всеко сключване на спомагателните членове, според съразмерното действие на всека част, прави телото да расте за своето си в любовта назидание. {{field-off:Bible}}</w:t>
      </w:r>
    </w:p>
    <w:p>
      <w:pPr>
        <w:pStyle w:val="Normal"/>
        <w:rPr/>
      </w:pPr>
      <w:r>
        <w:rPr/>
        <w:t>[[@Bible:Eph 4:17 ]][[4:17 &gt;&gt; Eph 4:17]] {{field-on:Bible}} Прочее, това казвам и свидетелствувам в Господа, да не ходите вече както ходят и другите езичници в суетата на ума си, {{field-off:Bible}}</w:t>
      </w:r>
    </w:p>
    <w:p>
      <w:pPr>
        <w:pStyle w:val="Normal"/>
        <w:rPr/>
      </w:pPr>
      <w:r>
        <w:rPr/>
        <w:t>[[@Bible:Eph 4:18 ]][[4:18 &gt;&gt; Eph 4:18]] {{field-on:Bible}} помрачени в разума и отчуждени от живота Божий за невежеството което е в тех, и заради окаменението на сърдцето им; {{field-off:Bible}}</w:t>
      </w:r>
    </w:p>
    <w:p>
      <w:pPr>
        <w:pStyle w:val="Normal"/>
        <w:rPr/>
      </w:pPr>
      <w:r>
        <w:rPr/>
        <w:t>[[@Bible:Eph 4:19 ]][[4:19 &gt;&gt; Eph 4:19]] {{field-on:Bible}} които, като в нечувствие са се предали на похотливост да вършат ненаситно всека нечистота. {{field-off:Bible}}</w:t>
      </w:r>
    </w:p>
    <w:p>
      <w:pPr>
        <w:pStyle w:val="Normal"/>
        <w:rPr/>
      </w:pPr>
      <w:r>
        <w:rPr/>
        <w:t>[[@Bible:Eph 4:20 ]][[4:20 &gt;&gt; Eph 4:20]] {{field-on:Bible}} Но вие не сте така познали Христа; {{field-off:Bible}}</w:t>
      </w:r>
    </w:p>
    <w:p>
      <w:pPr>
        <w:pStyle w:val="Normal"/>
        <w:rPr/>
      </w:pPr>
      <w:r>
        <w:rPr/>
        <w:t>[[@Bible:Eph 4:21 ]][[4:21 &gt;&gt; Eph 4:21]] {{field-on:Bible}} понеже сте го чули, и сте научени от него, както е истината в Исуса, {{field-off:Bible}}</w:t>
      </w:r>
    </w:p>
    <w:p>
      <w:pPr>
        <w:pStyle w:val="Normal"/>
        <w:rPr/>
      </w:pPr>
      <w:r>
        <w:rPr/>
        <w:t>[[@Bible:Eph 4:22 ]][[4:22 &gt;&gt; Eph 4:22]] {{field-on:Bible}} да се съблечете от ветхия человек, според по-предишното си поведение, който тлее в прелъстителните похоти; {{field-off:Bible}}</w:t>
      </w:r>
    </w:p>
    <w:p>
      <w:pPr>
        <w:pStyle w:val="Normal"/>
        <w:rPr/>
      </w:pPr>
      <w:r>
        <w:rPr/>
        <w:t>[[@Bible:Eph 4:23 ]][[4:23 &gt;&gt; Eph 4:23]] {{field-on:Bible}} и да се подновявате в духа на вашия ум, {{field-off:Bible}}</w:t>
      </w:r>
    </w:p>
    <w:p>
      <w:pPr>
        <w:pStyle w:val="Normal"/>
        <w:rPr/>
      </w:pPr>
      <w:r>
        <w:rPr/>
        <w:t>[[@Bible:Eph 4:24 ]][[4:24 &gt;&gt; Eph 4:24]] {{field-on:Bible}} и да се облечете с новия человек, създадения по образа на Бога в правда и в светост на истината. {{field-off:Bible}}</w:t>
      </w:r>
    </w:p>
    <w:p>
      <w:pPr>
        <w:pStyle w:val="Normal"/>
        <w:rPr/>
      </w:pPr>
      <w:r>
        <w:rPr/>
        <w:t>[[@Bible:Eph 4:25 ]][[4:25 &gt;&gt; Eph 4:25]] {{field-on:Bible}} За това, отхвърлете лъжата, и всеки с ближнаго си говорете истина; защото сме удове един на друг. {{field-off:Bible}}</w:t>
      </w:r>
    </w:p>
    <w:p>
      <w:pPr>
        <w:pStyle w:val="Normal"/>
        <w:rPr/>
      </w:pPr>
      <w:r>
        <w:rPr/>
        <w:t>[[@Bible:Eph 4:26 ]][[4:26 &gt;&gt; Eph 4:26]] {{field-on:Bible}} "Гневете се и не съгрешавайте," слънцето да не зайде в разгневането ви, {{field-off:Bible}}</w:t>
      </w:r>
    </w:p>
    <w:p>
      <w:pPr>
        <w:pStyle w:val="Normal"/>
        <w:rPr/>
      </w:pPr>
      <w:r>
        <w:rPr/>
        <w:t>[[@Bible:Eph 4:27 ]][[4:27 &gt;&gt; Eph 4:27]] {{field-on:Bible}} нито давайте место на дявола. {{field-off:Bible}}</w:t>
      </w:r>
    </w:p>
    <w:p>
      <w:pPr>
        <w:pStyle w:val="Normal"/>
        <w:rPr/>
      </w:pPr>
      <w:r>
        <w:rPr/>
        <w:t>[[@Bible:Eph 4:28 ]][[4:28 &gt;&gt; Eph 4:28]] {{field-on:Bible}} Който е крал да не краде вече, а пай-паче да се труди да работи доброто с ръцете си, за да има да раздава и на тогози който има нужда. {{field-off:Bible}}</w:t>
      </w:r>
    </w:p>
    <w:p>
      <w:pPr>
        <w:pStyle w:val="Normal"/>
        <w:rPr/>
      </w:pPr>
      <w:r>
        <w:rPr/>
        <w:t>[[@Bible:Eph 4:29 ]][[4:29 &gt;&gt; Eph 4:29]] {{field-on:Bible}} Никое гнило слово да не излезва из устата ви, но онова което е добро за потребното назидание, за да принесе благодат на тези които слушат; {{field-off:Bible}}</w:t>
      </w:r>
    </w:p>
    <w:p>
      <w:pPr>
        <w:pStyle w:val="Normal"/>
        <w:rPr/>
      </w:pPr>
      <w:r>
        <w:rPr/>
        <w:t>[[@Bible:Eph 4:30 ]][[4:30 &gt;&gt; Eph 4:30]] {{field-on:Bible}} и не оскърбявайте Сетия Дух Божий, с когото сте запечатани за деня на изкупуването. {{field-off:Bible}}</w:t>
      </w:r>
    </w:p>
    <w:p>
      <w:pPr>
        <w:pStyle w:val="Normal"/>
        <w:rPr/>
      </w:pPr>
      <w:r>
        <w:rPr/>
        <w:t>[[@Bible:Eph 4:31 ]][[4:31 &gt;&gt; Eph 4:31]] {{field-on:Bible}} Всеко огорчение, и ярост, и гнев, и вик, и хула, да се дигне от вас наедно с всека злоба; {{field-off:Bible}}</w:t>
      </w:r>
    </w:p>
    <w:p>
      <w:pPr>
        <w:pStyle w:val="Normal"/>
        <w:rPr/>
      </w:pPr>
      <w:r>
        <w:rPr/>
        <w:t>[[@Bible:Eph 4:32 ]][[4:32 &gt;&gt; Eph 4:32]] {{field-on:Bible}} а бивайте благи един другиму, милосерди: прощавайте си един на друг, както ви е и Бог простил чрез Христа. {{field-off:Bible}}</w:t>
      </w:r>
    </w:p>
    <w:p>
      <w:pPr>
        <w:pStyle w:val="Heading2"/>
        <w:rPr/>
      </w:pPr>
      <w:r>
        <w:rPr/>
        <w:t>Глава 5</w:t>
      </w:r>
    </w:p>
    <w:p>
      <w:pPr>
        <w:pStyle w:val="Normal"/>
        <w:rPr/>
      </w:pPr>
      <w:r>
        <w:rPr/>
        <w:t>[[@Bible:Eph 5:1 ]][[5:1 &gt;&gt; Eph 5:1]] {{field-on:Bible}} И тъй, бивайте подражатели Богу като чада възлюблени; {{field-off:Bible}}</w:t>
      </w:r>
    </w:p>
    <w:p>
      <w:pPr>
        <w:pStyle w:val="Normal"/>
        <w:rPr/>
      </w:pPr>
      <w:r>
        <w:rPr/>
        <w:t>[[@Bible:Eph 5:2 ]][[5:2 &gt;&gt; Eph 5:2]] {{field-on:Bible}} и ходете в любов, както и Христос ни възлюби и предаде себе си за нас принос и жертва Богу в благовонна миризма. {{field-off:Bible}}</w:t>
      </w:r>
    </w:p>
    <w:p>
      <w:pPr>
        <w:pStyle w:val="Normal"/>
        <w:rPr/>
      </w:pPr>
      <w:r>
        <w:rPr/>
        <w:t>[[@Bible:Eph 5:3 ]][[5:3 &gt;&gt; Eph 5:3]] {{field-on:Bible}} А блуд и всекаква нечистота или лихоимство, да им се не чуе нито името между вас, както подобава на светии; {{field-off:Bible}}</w:t>
      </w:r>
    </w:p>
    <w:p>
      <w:pPr>
        <w:pStyle w:val="Normal"/>
        <w:rPr/>
      </w:pPr>
      <w:r>
        <w:rPr/>
        <w:t>[[@Bible:Eph 5:4 ]][[5:4 &gt;&gt; Eph 5:4]] {{field-on:Bible}} нито срамотни и пусти приказки, нито кощунства, които са неприлични неща; но повече вместо тех благодарение. {{field-off:Bible}}</w:t>
      </w:r>
    </w:p>
    <w:p>
      <w:pPr>
        <w:pStyle w:val="Normal"/>
        <w:rPr/>
      </w:pPr>
      <w:r>
        <w:rPr/>
        <w:t>[[@Bible:Eph 5:5 ]][[5:5 &gt;&gt; Eph 5:5]] {{field-on:Bible}} Защото знаете това, че всеки блудник, или нечист, или лихоимец, (който е идолослужител,) нема наследие в царството на Христа и Бога. {{field-off:Bible}}</w:t>
      </w:r>
    </w:p>
    <w:p>
      <w:pPr>
        <w:pStyle w:val="Normal"/>
        <w:rPr/>
      </w:pPr>
      <w:r>
        <w:rPr/>
        <w:t>[[@Bible:Eph 5:6 ]][[5:6 &gt;&gt; Eph 5:6]] {{field-on:Bible}} Да ви не лъсти никой с праздни думи; понеже за всичко това иде гневът Божий връх синовете на непокорството. {{field-off:Bible}}</w:t>
      </w:r>
    </w:p>
    <w:p>
      <w:pPr>
        <w:pStyle w:val="Normal"/>
        <w:rPr/>
      </w:pPr>
      <w:r>
        <w:rPr/>
        <w:t>[[@Bible:Eph 5:7 ]][[5:7 &gt;&gt; Eph 5:7]] {{field-on:Bible}} И тъй, не бивайте съучастници тем. {{field-off:Bible}}</w:t>
      </w:r>
    </w:p>
    <w:p>
      <w:pPr>
        <w:pStyle w:val="Normal"/>
        <w:rPr/>
      </w:pPr>
      <w:r>
        <w:rPr/>
        <w:t>[[@Bible:Eph 5:8 ]][[5:8 &gt;&gt; Eph 5:8]] {{field-on:Bible}} Защото некога си бехте тъмнина, а сега сте виделина в Господа: ходете като чада на виделината; {{field-off:Bible}}</w:t>
      </w:r>
    </w:p>
    <w:p>
      <w:pPr>
        <w:pStyle w:val="Normal"/>
        <w:rPr/>
      </w:pPr>
      <w:r>
        <w:rPr/>
        <w:t>[[@Bible:Eph 5:9 ]][[5:9 &gt;&gt; Eph 5:9]] {{field-on:Bible}} (защото плодът на Духът е във всека благостиня, и правда, и истина:) {{field-off:Bible}}</w:t>
      </w:r>
    </w:p>
    <w:p>
      <w:pPr>
        <w:pStyle w:val="Normal"/>
        <w:rPr/>
      </w:pPr>
      <w:r>
        <w:rPr/>
        <w:t>[[@Bible:Eph 5:10 ]][[5:10 &gt;&gt; Eph 5:10]] {{field-on:Bible}} опитвайте що е благоугодно Господу. {{field-off:Bible}}</w:t>
      </w:r>
    </w:p>
    <w:p>
      <w:pPr>
        <w:pStyle w:val="Normal"/>
        <w:rPr/>
      </w:pPr>
      <w:r>
        <w:rPr/>
        <w:t>[[@Bible:Eph 5:11 ]][[5:11 &gt;&gt; Eph 5:11]] {{field-on:Bible}} И не участвувайте в безплодните дела на тъмнината, а най-паче изобличавайте ги. {{field-off:Bible}}</w:t>
      </w:r>
    </w:p>
    <w:p>
      <w:pPr>
        <w:pStyle w:val="Normal"/>
        <w:rPr/>
      </w:pPr>
      <w:r>
        <w:rPr/>
        <w:t>[[@Bible:Eph 5:12 ]][[5:12 &gt;&gt; Eph 5:12]] {{field-on:Bible}} Защото това което скритом правят срамотно е и да се говори. {{field-off:Bible}}</w:t>
      </w:r>
    </w:p>
    <w:p>
      <w:pPr>
        <w:pStyle w:val="Normal"/>
        <w:rPr/>
      </w:pPr>
      <w:r>
        <w:rPr/>
        <w:t>[[@Bible:Eph 5:13 ]][[5:13 &gt;&gt; Eph 5:13]] {{field-on:Bible}} А всичко което се изобличава от виделината става явно; понеже всеко което става явно виделина е; {{field-off:Bible}}</w:t>
      </w:r>
    </w:p>
    <w:p>
      <w:pPr>
        <w:pStyle w:val="Normal"/>
        <w:rPr/>
      </w:pPr>
      <w:r>
        <w:rPr/>
        <w:t>[[@Bible:Eph 5:14 ]][[5:14 &gt;&gt; Eph 5:14]] {{field-on:Bible}} за това казва: Стани ти който спиш, и възкръсни от мъртвите, и ще те освети Христос. {{field-off:Bible}}</w:t>
      </w:r>
    </w:p>
    <w:p>
      <w:pPr>
        <w:pStyle w:val="Normal"/>
        <w:rPr/>
      </w:pPr>
      <w:r>
        <w:rPr/>
        <w:t>[[@Bible:Eph 5:15 ]][[5:15 &gt;&gt; Eph 5:15]] {{field-on:Bible}} И тъй, гледайте как с предупазване да ходите, не както глупави, но както премъдри: {{field-off:Bible}}</w:t>
      </w:r>
    </w:p>
    <w:p>
      <w:pPr>
        <w:pStyle w:val="Normal"/>
        <w:rPr/>
      </w:pPr>
      <w:r>
        <w:rPr/>
        <w:t>[[@Bible:Eph 5:16 ]][[5:16 &gt;&gt; Eph 5:16]] {{field-on:Bible}} изкупувайте времето, защото дните са лукави. {{field-off:Bible}}</w:t>
      </w:r>
    </w:p>
    <w:p>
      <w:pPr>
        <w:pStyle w:val="Normal"/>
        <w:rPr/>
      </w:pPr>
      <w:r>
        <w:rPr/>
        <w:t>[[@Bible:Eph 5:17 ]][[5:17 &gt;&gt; Eph 5:17]] {{field-on:Bible}} Заради това, не бивайте несмислени, но разумевайте що е волята Господня. {{field-off:Bible}}</w:t>
      </w:r>
    </w:p>
    <w:p>
      <w:pPr>
        <w:pStyle w:val="Normal"/>
        <w:rPr/>
      </w:pPr>
      <w:r>
        <w:rPr/>
        <w:t>[[@Bible:Eph 5:18 ]][[5:18 &gt;&gt; Eph 5:18]] {{field-on:Bible}} И не се опивайте с вино, в което е разблудство, но изпълняйте се Духом; {{field-off:Bible}}</w:t>
      </w:r>
    </w:p>
    <w:p>
      <w:pPr>
        <w:pStyle w:val="Normal"/>
        <w:rPr/>
      </w:pPr>
      <w:r>
        <w:rPr/>
        <w:t>[[@Bible:Eph 5:19 ]][[5:19 &gt;&gt; Eph 5:19]] {{field-on:Bible}} и разговаряйте се с псалми и пения и песни духовни, пейте и възпевайте Господу в сърдцето си, {{field-off:Bible}}</w:t>
      </w:r>
    </w:p>
    <w:p>
      <w:pPr>
        <w:pStyle w:val="Normal"/>
        <w:rPr/>
      </w:pPr>
      <w:r>
        <w:rPr/>
        <w:t>[[@Bible:Eph 5:20 ]][[5:20 &gt;&gt; Eph 5:20]] {{field-on:Bible}} винаги благодареще за всичко Богу и Отцу в името на Господа нашего Исуса Христа. {{field-off:Bible}}</w:t>
      </w:r>
    </w:p>
    <w:p>
      <w:pPr>
        <w:pStyle w:val="Normal"/>
        <w:rPr/>
      </w:pPr>
      <w:r>
        <w:rPr/>
        <w:t>[[@Bible:Eph 5:21 ]][[5:21 &gt;&gt; Eph 5:21]] {{field-on:Bible}} Покорявайте се един другиму в страх Божий. {{field-off:Bible}}</w:t>
      </w:r>
    </w:p>
    <w:p>
      <w:pPr>
        <w:pStyle w:val="Normal"/>
        <w:rPr/>
      </w:pPr>
      <w:r>
        <w:rPr/>
        <w:t>[[@Bible:Eph 5:22 ]][[5:22 &gt;&gt; Eph 5:22]] {{field-on:Bible}} Жени, покорявайте се на своите си мъже, както на Господа; {{field-off:Bible}}</w:t>
      </w:r>
    </w:p>
    <w:p>
      <w:pPr>
        <w:pStyle w:val="Normal"/>
        <w:rPr/>
      </w:pPr>
      <w:r>
        <w:rPr/>
        <w:t>[[@Bible:Eph 5:23 ]][[5:23 &gt;&gt; Eph 5:23]] {{field-on:Bible}} защото мъжът е глава на жената, както е и Христос глава на църквата, и той е Спасител на телото. {{field-off:Bible}}</w:t>
      </w:r>
    </w:p>
    <w:p>
      <w:pPr>
        <w:pStyle w:val="Normal"/>
        <w:rPr/>
      </w:pPr>
      <w:r>
        <w:rPr/>
        <w:t>[[@Bible:Eph 5:24 ]][[5:24 &gt;&gt; Eph 5:24]] {{field-on:Bible}} Но както църквата се покорява Христу, така жените да се покоряват във всичко на своите си мъже. {{field-off:Bible}}</w:t>
      </w:r>
    </w:p>
    <w:p>
      <w:pPr>
        <w:pStyle w:val="Normal"/>
        <w:rPr/>
      </w:pPr>
      <w:r>
        <w:rPr/>
        <w:t>[[@Bible:Eph 5:25 ]][[5:25 &gt;&gt; Eph 5:25]] {{field-on:Bible}} Мъже, любете жените си, както и Христос възлюби църквата и предаде себе си за нея, {{field-off:Bible}}</w:t>
      </w:r>
    </w:p>
    <w:p>
      <w:pPr>
        <w:pStyle w:val="Normal"/>
        <w:rPr/>
      </w:pPr>
      <w:r>
        <w:rPr/>
        <w:t>[[@Bible:Eph 5:26 ]][[5:26 &gt;&gt; Eph 5:26]] {{field-on:Bible}} да я освети и очисти с омиването с вода чрез словото, {{field-off:Bible}}</w:t>
      </w:r>
    </w:p>
    <w:p>
      <w:pPr>
        <w:pStyle w:val="Normal"/>
        <w:rPr/>
      </w:pPr>
      <w:r>
        <w:rPr/>
        <w:t>[[@Bible:Eph 5:27 ]][[5:27 &gt;&gt; Eph 5:27]] {{field-on:Bible}} да я представи на себе си църква славна, без да има петно, или бръчка, или друго нещо такова, но да е света и непорочна. {{field-off:Bible}}</w:t>
      </w:r>
    </w:p>
    <w:p>
      <w:pPr>
        <w:pStyle w:val="Normal"/>
        <w:rPr/>
      </w:pPr>
      <w:r>
        <w:rPr/>
        <w:t>[[@Bible:Eph 5:28 ]][[5:28 &gt;&gt; Eph 5:28]] {{field-on:Bible}} Така са длъжни мъжете да любят жените си както своите си тела. Който люби жена си себе си люби; {{field-off:Bible}}</w:t>
      </w:r>
    </w:p>
    <w:p>
      <w:pPr>
        <w:pStyle w:val="Normal"/>
        <w:rPr/>
      </w:pPr>
      <w:r>
        <w:rPr/>
        <w:t>[[@Bible:Eph 5:29 ]][[5:29 &gt;&gt; Eph 5:29]] {{field-on:Bible}} Защото никой никога не е възненавидел своята си плът, но храни я и се грижи за нея, както и Господ църквата. {{field-off:Bible}}</w:t>
      </w:r>
    </w:p>
    <w:p>
      <w:pPr>
        <w:pStyle w:val="Normal"/>
        <w:rPr/>
      </w:pPr>
      <w:r>
        <w:rPr/>
        <w:t>[[@Bible:Eph 5:30 ]][[5:30 &gt;&gt; Eph 5:30]] {{field-on:Bible}} Понеже сме удове на неговото тело, от неговата плът и от неговите кости. {{field-off:Bible}}</w:t>
      </w:r>
    </w:p>
    <w:p>
      <w:pPr>
        <w:pStyle w:val="Normal"/>
        <w:rPr/>
      </w:pPr>
      <w:r>
        <w:rPr/>
        <w:t>[[@Bible:Eph 5:31 ]][[5:31 &gt;&gt; Eph 5:31]] {{field-on:Bible}} "Заради това ще остави человек баща си и майка си и ще се прилепи при жена си, и ще бъдат двамата в една плът." {{field-off:Bible}}</w:t>
      </w:r>
    </w:p>
    <w:p>
      <w:pPr>
        <w:pStyle w:val="Normal"/>
        <w:rPr/>
      </w:pPr>
      <w:r>
        <w:rPr/>
        <w:t>[[@Bible:Eph 5:32 ]][[5:32 &gt;&gt; Eph 5:32]] {{field-on:Bible}} Тая тайна е голема; но аз говоря това за Христа и за църквата. {{field-off:Bible}}</w:t>
      </w:r>
    </w:p>
    <w:p>
      <w:pPr>
        <w:pStyle w:val="Normal"/>
        <w:rPr/>
      </w:pPr>
      <w:r>
        <w:rPr/>
        <w:t>[[@Bible:Eph 5:33 ]][[5:33 &gt;&gt; Eph 5:33]] {{field-on:Bible}} Но и вие, всеки един от вас да люби жена си така както себе си; а жената да се бои на мъжа си. {{field-off:Bible}}</w:t>
      </w:r>
    </w:p>
    <w:p>
      <w:pPr>
        <w:pStyle w:val="Heading2"/>
        <w:rPr/>
      </w:pPr>
      <w:r>
        <w:rPr/>
        <w:t>Глава 6</w:t>
      </w:r>
    </w:p>
    <w:p>
      <w:pPr>
        <w:pStyle w:val="Normal"/>
        <w:rPr/>
      </w:pPr>
      <w:r>
        <w:rPr/>
        <w:t>[[@Bible:Eph 6:1 ]][[6:1 &gt;&gt; Eph 6:1]] {{field-on:Bible}} Вие, чада, слушайте родителите си в Господа; защото това е праведно. {{field-off:Bible}}</w:t>
      </w:r>
    </w:p>
    <w:p>
      <w:pPr>
        <w:pStyle w:val="Normal"/>
        <w:rPr/>
      </w:pPr>
      <w:r>
        <w:rPr/>
        <w:t>[[@Bible:Eph 6:2 ]][[6:2 &gt;&gt; Eph 6:2]] {{field-on:Bible}} "Почитай отца си и майка си," което е първа заповед с обещание; {{field-off:Bible}}</w:t>
      </w:r>
    </w:p>
    <w:p>
      <w:pPr>
        <w:pStyle w:val="Normal"/>
        <w:rPr/>
      </w:pPr>
      <w:r>
        <w:rPr/>
        <w:t>[[@Bible:Eph 6:3 ]][[6:3 &gt;&gt; Eph 6:3]] {{field-on:Bible}} "да ти бъде добре, и да бъдеш многолетен на земята." {{field-off:Bible}}</w:t>
      </w:r>
    </w:p>
    <w:p>
      <w:pPr>
        <w:pStyle w:val="Normal"/>
        <w:rPr/>
      </w:pPr>
      <w:r>
        <w:rPr/>
        <w:t>[[@Bible:Eph 6:4 ]][[6:4 &gt;&gt; Eph 6:4]] {{field-on:Bible}} И вие, отци, не раздражавайте чадата си, но възпитавайте ги в учение и наставление Господне. {{field-off:Bible}}</w:t>
      </w:r>
    </w:p>
    <w:p>
      <w:pPr>
        <w:pStyle w:val="Normal"/>
        <w:rPr/>
      </w:pPr>
      <w:r>
        <w:rPr/>
        <w:t>[[@Bible:Eph 6:5 ]][[6:5 &gt;&gt; Eph 6:5]] {{field-on:Bible}} Вие, раби, покорявайте са на вашите по плът господари със страх и трепет, в простотата на сърдцето си, както на Христа. {{field-off:Bible}}</w:t>
      </w:r>
    </w:p>
    <w:p>
      <w:pPr>
        <w:pStyle w:val="Normal"/>
        <w:rPr/>
      </w:pPr>
      <w:r>
        <w:rPr/>
        <w:t>[[@Bible:Eph 6:6 ]][[6:6 &gt;&gt; Eph 6:6]] {{field-on:Bible}} Не пред очи само да работите както человекоугодници, но както раби Христови изпълняйте от душа волята Божия., {{field-off:Bible}}</w:t>
      </w:r>
    </w:p>
    <w:p>
      <w:pPr>
        <w:pStyle w:val="Normal"/>
        <w:rPr/>
      </w:pPr>
      <w:r>
        <w:rPr/>
        <w:t>[[@Bible:Eph 6:7 ]][[6:7 &gt;&gt; Eph 6:7]] {{field-on:Bible}} и слугувайте доброволно като на Господа, а не като на человеци; {{field-off:Bible}}</w:t>
      </w:r>
    </w:p>
    <w:p>
      <w:pPr>
        <w:pStyle w:val="Normal"/>
        <w:rPr/>
      </w:pPr>
      <w:r>
        <w:rPr/>
        <w:t>[[@Bible:Eph 6:8 ]][[6:8 &gt;&gt; Eph 6:8]] {{field-on:Bible}} понеже знаете че всеки, раб или свободен, каквото добро стори, това ще приеме от Господа. {{field-off:Bible}}</w:t>
      </w:r>
    </w:p>
    <w:p>
      <w:pPr>
        <w:pStyle w:val="Normal"/>
        <w:rPr/>
      </w:pPr>
      <w:r>
        <w:rPr/>
        <w:t>[[@Bible:Eph 6:9 ]][[6:9 &gt;&gt; Eph 6:9]] {{field-on:Bible}} И вие, господари, истото правете тем: послабяйте устрашаването; като знаете че както на тех така и на сами вас има Господар на небеса, и у него нема лицеприятие. {{field-off:Bible}}</w:t>
      </w:r>
    </w:p>
    <w:p>
      <w:pPr>
        <w:pStyle w:val="Normal"/>
        <w:rPr/>
      </w:pPr>
      <w:r>
        <w:rPr/>
        <w:t>[[@Bible:Eph 6:10 ]][[6:10 &gt;&gt; Eph 6:10]] {{field-on:Bible}} Най-после, братие мои, укрепявайте се в Господа и в силата на неговото могущество. {{field-off:Bible}}</w:t>
      </w:r>
    </w:p>
    <w:p>
      <w:pPr>
        <w:pStyle w:val="Normal"/>
        <w:rPr/>
      </w:pPr>
      <w:r>
        <w:rPr/>
        <w:t>[[@Bible:Eph 6:11 ]][[6:11 &gt;&gt; Eph 6:11]] {{field-on:Bible}} Облечете се с всеоръжието Божие за да можете да устоите среща ухищренията на дявола; {{field-off:Bible}}</w:t>
      </w:r>
    </w:p>
    <w:p>
      <w:pPr>
        <w:pStyle w:val="Normal"/>
        <w:rPr/>
      </w:pPr>
      <w:r>
        <w:rPr/>
        <w:t>[[@Bible:Eph 6:12 ]][[6:12 &gt;&gt; Eph 6:12]] {{field-on:Bible}} защото нашата борба не е срещу кръв и плът, но срещу началствата, срещу властите, срещу управителите на тъмнотата на този век, срещу лукавите духове в поднебесната. {{field-off:Bible}}</w:t>
      </w:r>
    </w:p>
    <w:p>
      <w:pPr>
        <w:pStyle w:val="Normal"/>
        <w:rPr/>
      </w:pPr>
      <w:r>
        <w:rPr/>
        <w:t>[[@Bible:Eph 6:13 ]][[6:13 &gt;&gt; Eph 6:13]] {{field-on:Bible}} За това, вземете всеоръжието Божие за да можете да противостоите в деня лукав, и на всичко като надвиете да устоите. {{field-off:Bible}}</w:t>
      </w:r>
    </w:p>
    <w:p>
      <w:pPr>
        <w:pStyle w:val="Normal"/>
        <w:rPr/>
      </w:pPr>
      <w:r>
        <w:rPr/>
        <w:t>[[@Bible:Eph 6:14 ]][[6:14 &gt;&gt; Eph 6:14]] {{field-on:Bible}} Стойте прочее препасани с истина през чреслата си, и облечени с бронята на правдата, {{field-off:Bible}}</w:t>
      </w:r>
    </w:p>
    <w:p>
      <w:pPr>
        <w:pStyle w:val="Normal"/>
        <w:rPr/>
      </w:pPr>
      <w:r>
        <w:rPr/>
        <w:t>[[@Bible:Eph 6:15 ]][[6:15 &gt;&gt; Eph 6:15]] {{field-on:Bible}} и нозете ви да бъдат обути в приготвяне за благовестие на мир. {{field-off:Bible}}</w:t>
      </w:r>
    </w:p>
    <w:p>
      <w:pPr>
        <w:pStyle w:val="Normal"/>
        <w:rPr/>
      </w:pPr>
      <w:r>
        <w:rPr/>
        <w:t>[[@Bible:Eph 6:16 ]][[6:16 &gt;&gt; Eph 6:16]] {{field-on:Bible}} А върх всичко това вземете щита на верата, с който ще можете да угасите всичките разжежени стрели на лукавия; {{field-off:Bible}}</w:t>
      </w:r>
    </w:p>
    <w:p>
      <w:pPr>
        <w:pStyle w:val="Normal"/>
        <w:rPr/>
      </w:pPr>
      <w:r>
        <w:rPr/>
        <w:t>[[@Bible:Eph 6:17 ]][[6:17 &gt;&gt; Eph 6:17]] {{field-on:Bible}} и вземете шлема на спасението, и меча на Духа който е словото Божие; {{field-off:Bible}}</w:t>
      </w:r>
    </w:p>
    <w:p>
      <w:pPr>
        <w:pStyle w:val="Normal"/>
        <w:rPr/>
      </w:pPr>
      <w:r>
        <w:rPr/>
        <w:t>[[@Bible:Eph 6:18 ]][[6:18 &gt;&gt; Eph 6:18]] {{field-on:Bible}} молеще се Духом на всеко време с всека молитва и молба, и в това истото бъдете бодри с всеко стърпеване и молене за всичките светии, {{field-off:Bible}}</w:t>
      </w:r>
    </w:p>
    <w:p>
      <w:pPr>
        <w:pStyle w:val="Normal"/>
        <w:rPr/>
      </w:pPr>
      <w:r>
        <w:rPr/>
        <w:t>[[@Bible:Eph 6:19 ]][[6:19 &gt;&gt; Eph 6:19]] {{field-on:Bible}} и за мене да ми се даде слово да отворя устата си с дързновение, за да направя позната тайната на благовестието {{field-off:Bible}}</w:t>
      </w:r>
    </w:p>
    <w:p>
      <w:pPr>
        <w:pStyle w:val="Normal"/>
        <w:rPr/>
      </w:pPr>
      <w:r>
        <w:rPr/>
        <w:t>[[@Bible:Eph 6:20 ]][[6:20 &gt;&gt; Eph 6:20]] {{field-on:Bible}} за което съм посланник в окови, да говоря за него с дързновение както подобава да говоря. {{field-off:Bible}}</w:t>
      </w:r>
    </w:p>
    <w:p>
      <w:pPr>
        <w:pStyle w:val="Normal"/>
        <w:rPr/>
      </w:pPr>
      <w:r>
        <w:rPr/>
        <w:t>[[@Bible:Eph 6:21 ]][[6:21 &gt;&gt; Eph 6:21]] {{field-on:Bible}} Но за да знаете и вие за мене що правя, всичкото ще ви каже Тихик, възлюблений брат и верен в Господа служител; {{field-off:Bible}}</w:t>
      </w:r>
    </w:p>
    <w:p>
      <w:pPr>
        <w:pStyle w:val="Normal"/>
        <w:rPr/>
      </w:pPr>
      <w:r>
        <w:rPr/>
        <w:t>[[@Bible:Eph 6:22 ]][[6:22 &gt;&gt; Eph 6:22]] {{field-on:Bible}} когото проводих до вас за това истото, да разберете за нас, и да утеши сърдцата ви. {{field-off:Bible}}</w:t>
      </w:r>
    </w:p>
    <w:p>
      <w:pPr>
        <w:pStyle w:val="Normal"/>
        <w:rPr/>
      </w:pPr>
      <w:r>
        <w:rPr/>
        <w:t>[[@Bible:Eph 6:23 ]][[6:23 &gt;&gt; Eph 6:23]] {{field-on:Bible}} Мир на братята и любов с вера от Бога Отца и Господа Исуса Христа. {{field-off:Bible}}</w:t>
      </w:r>
    </w:p>
    <w:p>
      <w:pPr>
        <w:pStyle w:val="Normal"/>
        <w:rPr/>
      </w:pPr>
      <w:r>
        <w:rPr/>
        <w:t>[[@Bible:Eph 6:24 ]][[6:24 &gt;&gt; Eph 6:24]] {{field-on:Bible}} Благодат да бъде с всичките които любят искренно Господа нашего Исуса Христа. Амин. {{field-off:Bible}}</w:t>
      </w:r>
    </w:p>
    <w:p>
      <w:pPr>
        <w:pStyle w:val="Heading1"/>
        <w:rPr/>
      </w:pPr>
      <w:r>
        <w:rPr/>
        <w:t>Филипяни</w:t>
      </w:r>
    </w:p>
    <w:p>
      <w:pPr>
        <w:pStyle w:val="Heading2"/>
        <w:rPr/>
      </w:pPr>
      <w:r>
        <w:rPr/>
        <w:t>Глава 1</w:t>
      </w:r>
    </w:p>
    <w:p>
      <w:pPr>
        <w:pStyle w:val="Normal"/>
        <w:rPr/>
      </w:pPr>
      <w:r>
        <w:rPr/>
        <w:t>[[@Bible:Phil 1:1 ]][[1:1 &gt;&gt; Phil 1:1]] {{field-on:Bible}} Павел и Тимотей, раби Исус Христови, до всите в Христа Исуса светии които са във Филипи, наедно с епископите и дяконите: {{field-off:Bible}}</w:t>
      </w:r>
    </w:p>
    <w:p>
      <w:pPr>
        <w:pStyle w:val="Normal"/>
        <w:rPr/>
      </w:pPr>
      <w:r>
        <w:rPr/>
        <w:t>[[@Bible:Phil 1:2 ]][[1:2 &gt;&gt; Phil 1:2]] {{field-on:Bible}} Благодат вам и мир от Бога Отца нашего и Господа Исуса Христа. {{field-off:Bible}}</w:t>
      </w:r>
    </w:p>
    <w:p>
      <w:pPr>
        <w:pStyle w:val="Normal"/>
        <w:rPr/>
      </w:pPr>
      <w:r>
        <w:rPr/>
        <w:t>[[@Bible:Phil 1:3 ]][[1:3 &gt;&gt; Phil 1:3]] {{field-on:Bible}} Благодаря Богу моему всекога когато ви поменувам, {{field-off:Bible}}</w:t>
      </w:r>
    </w:p>
    <w:p>
      <w:pPr>
        <w:pStyle w:val="Normal"/>
        <w:rPr/>
      </w:pPr>
      <w:r>
        <w:rPr/>
        <w:t>[[@Bible:Phil 1:4 ]][[1:4 &gt;&gt; Phil 1:4]] {{field-on:Bible}} (винаги във всека моя молитва за всинца ви с радост като правя молбата си,) {{field-off:Bible}}</w:t>
      </w:r>
    </w:p>
    <w:p>
      <w:pPr>
        <w:pStyle w:val="Normal"/>
        <w:rPr/>
      </w:pPr>
      <w:r>
        <w:rPr/>
        <w:t>[[@Bible:Phil 1:5 ]][[1:5 &gt;&gt; Phil 1:5]] {{field-on:Bible}} заради вашето участие в евангелието от първия ден даже до нине; {{field-off:Bible}}</w:t>
      </w:r>
    </w:p>
    <w:p>
      <w:pPr>
        <w:pStyle w:val="Normal"/>
        <w:rPr/>
      </w:pPr>
      <w:r>
        <w:rPr/>
        <w:t>[[@Bible:Phil 1:6 ]][[1:6 &gt;&gt; Phil 1:6]] {{field-on:Bible}} като съм уверен в това истото, че онзи който е начнал във вас добро дело ще го свърши даже до деня Исус Христов; {{field-off:Bible}}</w:t>
      </w:r>
    </w:p>
    <w:p>
      <w:pPr>
        <w:pStyle w:val="Normal"/>
        <w:rPr/>
      </w:pPr>
      <w:r>
        <w:rPr/>
        <w:t>[[@Bible:Phil 1:7 ]][[1:7 &gt;&gt; Phil 1:7]] {{field-on:Bible}} както е и праведно за мене да мисля това за всинца ви, понеже ви имам на сърдце, и в оковите ми и в оправданието и в потвърдяването на благовествуването, всички вие сте съучастници мои на благодатта. {{field-off:Bible}}</w:t>
      </w:r>
    </w:p>
    <w:p>
      <w:pPr>
        <w:pStyle w:val="Normal"/>
        <w:rPr/>
      </w:pPr>
      <w:r>
        <w:rPr/>
        <w:t>[[@Bible:Phil 1:8 ]][[1:8 &gt;&gt; Phil 1:8]] {{field-on:Bible}} Защото Бог ми е свидетел че милея за всички вас с милосърдие Исус Христово. {{field-off:Bible}}</w:t>
      </w:r>
    </w:p>
    <w:p>
      <w:pPr>
        <w:pStyle w:val="Normal"/>
        <w:rPr/>
      </w:pPr>
      <w:r>
        <w:rPr/>
        <w:t>[[@Bible:Phil 1:9 ]][[1:9 &gt;&gt; Phil 1:9]] {{field-on:Bible}} И това се моля, да преизобилва любовта ви още повече в познание и във всеко разумение, {{field-off:Bible}}</w:t>
      </w:r>
    </w:p>
    <w:p>
      <w:pPr>
        <w:pStyle w:val="Normal"/>
        <w:rPr/>
      </w:pPr>
      <w:r>
        <w:rPr/>
        <w:t>[[@Bible:Phil 1:10 ]][[1:10 &gt;&gt; Phil 1:10]] {{field-on:Bible}} да изпитвате по-доброто, за да бъдете искренни и непрепъвани до деня Христов, {{field-off:Bible}}</w:t>
      </w:r>
    </w:p>
    <w:p>
      <w:pPr>
        <w:pStyle w:val="Normal"/>
        <w:rPr/>
      </w:pPr>
      <w:r>
        <w:rPr/>
        <w:t>[[@Bible:Phil 1:11 ]][[1:11 &gt;&gt; Phil 1:11]] {{field-on:Bible}} изпълнени с плодове на правда които са чрез Исуса Христа, в слава и похвала Божия. {{field-off:Bible}}</w:t>
      </w:r>
    </w:p>
    <w:p>
      <w:pPr>
        <w:pStyle w:val="Normal"/>
        <w:rPr/>
      </w:pPr>
      <w:r>
        <w:rPr/>
        <w:t>[[@Bible:Phil 1:12 ]][[1:12 &gt;&gt; Phil 1:12]] {{field-on:Bible}} Искам още, братие, да знаете че всичко що ми се случи спомогна повече за преуспеване на евангелието, {{field-off:Bible}}</w:t>
      </w:r>
    </w:p>
    <w:p>
      <w:pPr>
        <w:pStyle w:val="Normal"/>
        <w:rPr/>
      </w:pPr>
      <w:r>
        <w:rPr/>
        <w:t>[[@Bible:Phil 1:13 ]][[1:13 &gt;&gt; Phil 1:13]] {{field-on:Bible}} до толкоз щото моите за Христа окови станаха известни на всичката претория и на всички други. {{field-off:Bible}}</w:t>
      </w:r>
    </w:p>
    <w:p>
      <w:pPr>
        <w:pStyle w:val="Normal"/>
        <w:rPr/>
      </w:pPr>
      <w:r>
        <w:rPr/>
        <w:t>[[@Bible:Phil 1:14 ]][[1:14 &gt;&gt; Phil 1:14]] {{field-on:Bible}} И повечето от братята в Господа, одързновени от моите окови, осмелиха се повече да говорят словото без страх. {{field-off:Bible}}</w:t>
      </w:r>
    </w:p>
    <w:p>
      <w:pPr>
        <w:pStyle w:val="Normal"/>
        <w:rPr/>
      </w:pPr>
      <w:r>
        <w:rPr/>
        <w:t>[[@Bible:Phil 1:15 ]][[1:15 &gt;&gt; Phil 1:15]] {{field-on:Bible}} Некои наистина от завист и от любопрение проповедват Христа, а некои си и от добра воля. {{field-off:Bible}}</w:t>
      </w:r>
    </w:p>
    <w:p>
      <w:pPr>
        <w:pStyle w:val="Normal"/>
        <w:rPr/>
      </w:pPr>
      <w:r>
        <w:rPr/>
        <w:t>[[@Bible:Phil 1:16 ]][[1:16 &gt;&gt; Phil 1:16]] {{field-on:Bible}} Едните възвещават Христа от съперничество, не с чистота, и мислят че прилагат тъга на оковите ми; {{field-off:Bible}}</w:t>
      </w:r>
    </w:p>
    <w:p>
      <w:pPr>
        <w:pStyle w:val="Normal"/>
        <w:rPr/>
      </w:pPr>
      <w:r>
        <w:rPr/>
        <w:t>[[@Bible:Phil 1:17 ]][[1:17 &gt;&gt; Phil 1:17]] {{field-on:Bible}} а другите от любов, като знаят че съм настанен да защищавам евангелието. {{field-off:Bible}}</w:t>
      </w:r>
    </w:p>
    <w:p>
      <w:pPr>
        <w:pStyle w:val="Normal"/>
        <w:rPr/>
      </w:pPr>
      <w:r>
        <w:rPr/>
        <w:t>[[@Bible:Phil 1:18 ]][[1:18 &gt;&gt; Phil 1:18]] {{field-on:Bible}} Но що бива от това? Как и да е, или с приструване или с истина, Христос се проповедва; и аз на това се радвам, и ще се радвам. {{field-off:Bible}}</w:t>
      </w:r>
    </w:p>
    <w:p>
      <w:pPr>
        <w:pStyle w:val="Normal"/>
        <w:rPr/>
      </w:pPr>
      <w:r>
        <w:rPr/>
        <w:t>[[@Bible:Phil 1:19 ]][[1:19 &gt;&gt; Phil 1:19]] {{field-on:Bible}} Защото зная че това ще ми излезе за спасение с вашата молитва и с помощта на Духа Исус Христов, {{field-off:Bible}}</w:t>
      </w:r>
    </w:p>
    <w:p>
      <w:pPr>
        <w:pStyle w:val="Normal"/>
        <w:rPr/>
      </w:pPr>
      <w:r>
        <w:rPr/>
        <w:t>[[@Bible:Phil 1:20 ]][[1:20 &gt;&gt; Phil 1:20]] {{field-on:Bible}} според постоянното мое ожидане и надежда че нема да се посрамя в нищо, но с всеко дързновение, както всекога и сега, ще се възвеличи Христос в телото ми или чрез живот или чрез смърт. {{field-off:Bible}}</w:t>
      </w:r>
    </w:p>
    <w:p>
      <w:pPr>
        <w:pStyle w:val="Normal"/>
        <w:rPr/>
      </w:pPr>
      <w:r>
        <w:rPr/>
        <w:t>[[@Bible:Phil 1:21 ]][[1:21 &gt;&gt; Phil 1:21]] {{field-on:Bible}} Защото за мене да живея е Христос, и да умра придобиване. {{field-off:Bible}}</w:t>
      </w:r>
    </w:p>
    <w:p>
      <w:pPr>
        <w:pStyle w:val="Normal"/>
        <w:rPr/>
      </w:pPr>
      <w:r>
        <w:rPr/>
        <w:t>[[@Bible:Phil 1:22 ]][[1:22 &gt;&gt; Phil 1:22]] {{field-on:Bible}} Но ако живея в плътта, това ми е плод на делото; и що да избера не зная. {{field-off:Bible}}</w:t>
      </w:r>
    </w:p>
    <w:p>
      <w:pPr>
        <w:pStyle w:val="Normal"/>
        <w:rPr/>
      </w:pPr>
      <w:r>
        <w:rPr/>
        <w:t>[[@Bible:Phil 1:23 ]][[1:23 &gt;&gt; Phil 1:23]] {{field-on:Bible}} Защото в утеснение съм и от двете; понеже имам желание да отида и да съм с Христа, което би било много по-добро; {{field-off:Bible}}</w:t>
      </w:r>
    </w:p>
    <w:p>
      <w:pPr>
        <w:pStyle w:val="Normal"/>
        <w:rPr/>
      </w:pPr>
      <w:r>
        <w:rPr/>
        <w:t>[[@Bible:Phil 1:24 ]][[1:24 &gt;&gt; Phil 1:24]] {{field-on:Bible}} но да остана в плътта по-нуждно е за вас. {{field-off:Bible}}</w:t>
      </w:r>
    </w:p>
    <w:p>
      <w:pPr>
        <w:pStyle w:val="Normal"/>
        <w:rPr/>
      </w:pPr>
      <w:r>
        <w:rPr/>
        <w:t>[[@Bible:Phil 1:25 ]][[1:25 &gt;&gt; Phil 1:25]] {{field-on:Bible}} И за това уверен, зная че ще остана и ще пребъда наедно с всички вас за вашия във верата успех и за вашата радост; {{field-off:Bible}}</w:t>
      </w:r>
    </w:p>
    <w:p>
      <w:pPr>
        <w:pStyle w:val="Normal"/>
        <w:rPr/>
      </w:pPr>
      <w:r>
        <w:rPr/>
        <w:t>[[@Bible:Phil 1:26 ]][[1:26 &gt;&gt; Phil 1:26]] {{field-on:Bible}} да се преумножава чрез мене вашата в Исуса Христа похвала с моето дохождане пак при вас. {{field-off:Bible}}</w:t>
      </w:r>
    </w:p>
    <w:p>
      <w:pPr>
        <w:pStyle w:val="Normal"/>
        <w:rPr/>
      </w:pPr>
      <w:r>
        <w:rPr/>
        <w:t>[[@Bible:Phil 1:27 ]][[1:27 &gt;&gt; Phil 1:27]] {{field-on:Bible}} Обхождайте се само достойно на евангелието Христово, да би, или кога дойда и ви видя, или като не съм при вас, да чуя за вас че стоите в един дух и сподвизавате се единодушно за верата евангелска, {{field-off:Bible}}</w:t>
      </w:r>
    </w:p>
    <w:p>
      <w:pPr>
        <w:pStyle w:val="Normal"/>
        <w:rPr/>
      </w:pPr>
      <w:r>
        <w:rPr/>
        <w:t>[[@Bible:Phil 1:28 ]][[1:28 &gt;&gt; Phil 1:28]] {{field-on:Bible}} и не се устрашавате в нищо от противниците; което ще бъде доказателство за тех на погибел, а за вас на спасение, и то от Бога; {{field-off:Bible}}</w:t>
      </w:r>
    </w:p>
    <w:p>
      <w:pPr>
        <w:pStyle w:val="Normal"/>
        <w:rPr/>
      </w:pPr>
      <w:r>
        <w:rPr/>
        <w:t>[[@Bible:Phil 1:29 ]][[1:29 &gt;&gt; Phil 1:29]] {{field-on:Bible}} защото, колкото за Христа, вам е дарено, не само да вервате в него, но и да страдате за него; {{field-off:Bible}}</w:t>
      </w:r>
    </w:p>
    <w:p>
      <w:pPr>
        <w:pStyle w:val="Normal"/>
        <w:rPr/>
      </w:pPr>
      <w:r>
        <w:rPr/>
        <w:t>[[@Bible:Phil 1:30 ]][[1:30 &gt;&gt; Phil 1:30]] {{field-on:Bible}} като имате истия подвиг какъвто сте видели в мене, и сега чуете че е в мене. {{field-off:Bible}}</w:t>
      </w:r>
    </w:p>
    <w:p>
      <w:pPr>
        <w:pStyle w:val="Heading2"/>
        <w:rPr/>
      </w:pPr>
      <w:r>
        <w:rPr/>
        <w:t>Глава 2</w:t>
      </w:r>
    </w:p>
    <w:p>
      <w:pPr>
        <w:pStyle w:val="Normal"/>
        <w:rPr/>
      </w:pPr>
      <w:r>
        <w:rPr/>
        <w:t>[[@Bible:Phil 2:1 ]][[2:1 &gt;&gt; Phil 2:1]] {{field-on:Bible}} И тъй, ако има некое утешение в Христа, или некоя разтуха от любов, или некое общение на Духа, или некое милосердие и съжаление, {{field-off:Bible}}</w:t>
      </w:r>
    </w:p>
    <w:p>
      <w:pPr>
        <w:pStyle w:val="Normal"/>
        <w:rPr/>
      </w:pPr>
      <w:r>
        <w:rPr/>
        <w:t>[[@Bible:Phil 2:2 ]][[2:2 &gt;&gt; Phil 2:2]] {{field-on:Bible}} изпълнете радостта ми да мислите все едно всички, да имате еднаква любов, да сте единодушни и единомислени. {{field-off:Bible}}</w:t>
      </w:r>
    </w:p>
    <w:p>
      <w:pPr>
        <w:pStyle w:val="Normal"/>
        <w:rPr/>
      </w:pPr>
      <w:r>
        <w:rPr/>
        <w:t>[[@Bible:Phil 2:3 ]][[2:3 &gt;&gt; Phil 2:3]] {{field-on:Bible}} Да не правите нищо от съперничество или от тщеславие, но по смиреномъдрие всеки един да има другиго по-горен от себе си. {{field-off:Bible}}</w:t>
      </w:r>
    </w:p>
    <w:p>
      <w:pPr>
        <w:pStyle w:val="Normal"/>
        <w:rPr/>
      </w:pPr>
      <w:r>
        <w:rPr/>
        <w:t>[[@Bible:Phil 2:4 ]][[2:4 &gt;&gt; Phil 2:4]] {{field-on:Bible}} Не гледайте всеки само за себе си, но всеки и за другите. {{field-off:Bible}}</w:t>
      </w:r>
    </w:p>
    <w:p>
      <w:pPr>
        <w:pStyle w:val="Normal"/>
        <w:rPr/>
      </w:pPr>
      <w:r>
        <w:rPr/>
        <w:t>[[@Bible:Phil 2:5 ]][[2:5 &gt;&gt; Phil 2:5]] {{field-on:Bible}} Да бъде във вас същото мъдруване което беше и в Христа Исуса; {{field-off:Bible}}</w:t>
      </w:r>
    </w:p>
    <w:p>
      <w:pPr>
        <w:pStyle w:val="Normal"/>
        <w:rPr/>
      </w:pPr>
      <w:r>
        <w:rPr/>
        <w:t>[[@Bible:Phil 2:6 ]][[2:6 &gt;&gt; Phil 2:6]] {{field-on:Bible}} който в образ Божий като бе не го помисли похищение да е равен Богу, {{field-off:Bible}}</w:t>
      </w:r>
    </w:p>
    <w:p>
      <w:pPr>
        <w:pStyle w:val="Normal"/>
        <w:rPr/>
      </w:pPr>
      <w:r>
        <w:rPr/>
        <w:t>[[@Bible:Phil 2:7 ]][[2:7 &gt;&gt; Phil 2:7]] {{field-on:Bible}} но обезслави себе си, като прие рабски образ и стана подобен на человеците; {{field-off:Bible}}</w:t>
      </w:r>
    </w:p>
    <w:p>
      <w:pPr>
        <w:pStyle w:val="Normal"/>
        <w:rPr/>
      </w:pPr>
      <w:r>
        <w:rPr/>
        <w:t>[[@Bible:Phil 2:8 ]][[2:8 &gt;&gt; Phil 2:8]] {{field-on:Bible}} и като се намери по образ както человек смири себе си, и послушлив биде даже до смърт, и смърт на кръст. {{field-off:Bible}}</w:t>
      </w:r>
    </w:p>
    <w:p>
      <w:pPr>
        <w:pStyle w:val="Normal"/>
        <w:rPr/>
      </w:pPr>
      <w:r>
        <w:rPr/>
        <w:t>[[@Bible:Phil 2:9 ]][[2:9 &gt;&gt; Phil 2:9]] {{field-on:Bible}} За това и Бог го превъзвиши, и подари му име което е над всеко друго име; {{field-off:Bible}}</w:t>
      </w:r>
    </w:p>
    <w:p>
      <w:pPr>
        <w:pStyle w:val="Normal"/>
        <w:rPr/>
      </w:pPr>
      <w:r>
        <w:rPr/>
        <w:t>[[@Bible:Phil 2:10 ]][[2:10 &gt;&gt; Phil 2:10]] {{field-on:Bible}} така щото на Исусовото име да се поклони всеко колено от небесните и земните и подземните, {{field-off:Bible}}</w:t>
      </w:r>
    </w:p>
    <w:p>
      <w:pPr>
        <w:pStyle w:val="Normal"/>
        <w:rPr/>
      </w:pPr>
      <w:r>
        <w:rPr/>
        <w:t>[[@Bible:Phil 2:11 ]][[2:11 &gt;&gt; Phil 2:11]] {{field-on:Bible}} и всеки език да изповеда че Исус Христос е Господ, за слава на Бога Отца. {{field-off:Bible}}</w:t>
      </w:r>
    </w:p>
    <w:p>
      <w:pPr>
        <w:pStyle w:val="Normal"/>
        <w:rPr/>
      </w:pPr>
      <w:r>
        <w:rPr/>
        <w:t>[[@Bible:Phil 2:12 ]][[2:12 &gt;&gt; Phil 2:12]] {{field-on:Bible}} Заради това, възлюблени мои, каквото сте ме винаги слушали, не само както когато съм при вас, но сега много повече като не съм при вас, изработвайте спасението си със страх и трепет; {{field-off:Bible}}</w:t>
      </w:r>
    </w:p>
    <w:p>
      <w:pPr>
        <w:pStyle w:val="Normal"/>
        <w:rPr/>
      </w:pPr>
      <w:r>
        <w:rPr/>
        <w:t>[[@Bible:Phil 2:13 ]][[2:13 &gt;&gt; Phil 2:13]] {{field-on:Bible}} защото Бог е който действува във вас и хотението и действуването, според неговата добра воля. {{field-off:Bible}}</w:t>
      </w:r>
    </w:p>
    <w:p>
      <w:pPr>
        <w:pStyle w:val="Normal"/>
        <w:rPr/>
      </w:pPr>
      <w:r>
        <w:rPr/>
        <w:t>[[@Bible:Phil 2:14 ]][[2:14 &gt;&gt; Phil 2:14]] {{field-on:Bible}} Правете всичко без роптание и противоречие, {{field-off:Bible}}</w:t>
      </w:r>
    </w:p>
    <w:p>
      <w:pPr>
        <w:pStyle w:val="Normal"/>
        <w:rPr/>
      </w:pPr>
      <w:r>
        <w:rPr/>
        <w:t>[[@Bible:Phil 2:15 ]][[2:15 &gt;&gt; Phil 2:15]] {{field-on:Bible}} за да бъдете безукоризнени и незлобиви, чада Божии непорочни всред строптив и развращен род, между който светите като светила на света, {{field-off:Bible}}</w:t>
      </w:r>
    </w:p>
    <w:p>
      <w:pPr>
        <w:pStyle w:val="Normal"/>
        <w:rPr/>
      </w:pPr>
      <w:r>
        <w:rPr/>
        <w:t>[[@Bible:Phil 2:16 ]][[2:16 &gt;&gt; Phil 2:16]] {{field-on:Bible}} като държите словото на вечния живот, за моя похвала в деня Христов че не съм тичал напраздно и не съм се напраздно трудил. {{field-off:Bible}}</w:t>
      </w:r>
    </w:p>
    <w:p>
      <w:pPr>
        <w:pStyle w:val="Normal"/>
        <w:rPr/>
      </w:pPr>
      <w:r>
        <w:rPr/>
        <w:t>[[@Bible:Phil 2:17 ]][[2:17 &gt;&gt; Phil 2:17]] {{field-on:Bible}} Но, ако и да се приносям аз възлияние на жертвата и за служението на вашата вера, радвам се и сърадвам се с всички вас. {{field-off:Bible}}</w:t>
      </w:r>
    </w:p>
    <w:p>
      <w:pPr>
        <w:pStyle w:val="Normal"/>
        <w:rPr/>
      </w:pPr>
      <w:r>
        <w:rPr/>
        <w:t>[[@Bible:Phil 2:18 ]][[2:18 &gt;&gt; Phil 2:18]] {{field-on:Bible}} И така и вие се радвайте и сърадвайте се с мене. {{field-off:Bible}}</w:t>
      </w:r>
    </w:p>
    <w:p>
      <w:pPr>
        <w:pStyle w:val="Normal"/>
        <w:rPr/>
      </w:pPr>
      <w:r>
        <w:rPr/>
        <w:t>[[@Bible:Phil 2:19 ]][[2:19 &gt;&gt; Phil 2:19]] {{field-on:Bible}} И надея се на Господа Исуса скоро да проводя до вас Тимотея, да се утеша духом и аз като разбера за вашето състояние. {{field-off:Bible}}</w:t>
      </w:r>
    </w:p>
    <w:p>
      <w:pPr>
        <w:pStyle w:val="Normal"/>
        <w:rPr/>
      </w:pPr>
      <w:r>
        <w:rPr/>
        <w:t>[[@Bible:Phil 2:20 ]][[2:20 &gt;&gt; Phil 2:20]] {{field-on:Bible}} Защото немам другиго никого на еднакъв дух с мене който да се погрижи искренно за вас; {{field-off:Bible}}</w:t>
      </w:r>
    </w:p>
    <w:p>
      <w:pPr>
        <w:pStyle w:val="Normal"/>
        <w:rPr/>
      </w:pPr>
      <w:r>
        <w:rPr/>
        <w:t>[[@Bible:Phil 2:21 ]][[2:21 &gt;&gt; Phil 2:21]] {{field-on:Bible}} понеже всичките търсят своето си, а не което е на Христа Исуса; {{field-off:Bible}}</w:t>
      </w:r>
    </w:p>
    <w:p>
      <w:pPr>
        <w:pStyle w:val="Normal"/>
        <w:rPr/>
      </w:pPr>
      <w:r>
        <w:rPr/>
        <w:t>[[@Bible:Phil 2:22 ]][[2:22 &gt;&gt; Phil 2:22]] {{field-on:Bible}} а вие знаете неговата верност че, както чадо с отца си слугува с мене в благовествуването. {{field-off:Bible}}</w:t>
      </w:r>
    </w:p>
    <w:p>
      <w:pPr>
        <w:pStyle w:val="Normal"/>
        <w:rPr/>
      </w:pPr>
      <w:r>
        <w:rPr/>
        <w:t>[[@Bible:Phil 2:23 ]][[2:23 &gt;&gt; Phil 2:23]] {{field-on:Bible}} И тъй, надея се него да проводя тутакси щом разбера как ще стане с мене; {{field-off:Bible}}</w:t>
      </w:r>
    </w:p>
    <w:p>
      <w:pPr>
        <w:pStyle w:val="Normal"/>
        <w:rPr/>
      </w:pPr>
      <w:r>
        <w:rPr/>
        <w:t>[[@Bible:Phil 2:24 ]][[2:24 &gt;&gt; Phil 2:24]] {{field-on:Bible}} а уверен съм в Господа че и сам скоро ще дойда. {{field-off:Bible}}</w:t>
      </w:r>
    </w:p>
    <w:p>
      <w:pPr>
        <w:pStyle w:val="Normal"/>
        <w:rPr/>
      </w:pPr>
      <w:r>
        <w:rPr/>
        <w:t>[[@Bible:Phil 2:25 ]][[2:25 &gt;&gt; Phil 2:25]] {{field-on:Bible}} Помислих обаче за нуждно да проводя до вас Епафродита, брата и сътрудника и сподвижника моего, а вашего посланика и служителя на потребата ми; {{field-off:Bible}}</w:t>
      </w:r>
    </w:p>
    <w:p>
      <w:pPr>
        <w:pStyle w:val="Normal"/>
        <w:rPr/>
      </w:pPr>
      <w:r>
        <w:rPr/>
        <w:t>[[@Bible:Phil 2:26 ]][[2:26 &gt;&gt; Phil 2:26]] {{field-on:Bible}} понеже милееше за всички вас, и тъжеше защото бехте чули че бе болен. {{field-off:Bible}}</w:t>
      </w:r>
    </w:p>
    <w:p>
      <w:pPr>
        <w:pStyle w:val="Normal"/>
        <w:rPr/>
      </w:pPr>
      <w:r>
        <w:rPr/>
        <w:t>[[@Bible:Phil 2:27 ]][[2:27 &gt;&gt; Phil 2:27]] {{field-on:Bible}} И наистина боледува близу до смърт; но Бог го помилва, и не тъкмо него, но и мене, да ми не стане скърб върх скърб. {{field-off:Bible}}</w:t>
      </w:r>
    </w:p>
    <w:p>
      <w:pPr>
        <w:pStyle w:val="Normal"/>
        <w:rPr/>
      </w:pPr>
      <w:r>
        <w:rPr/>
        <w:t>[[@Bible:Phil 2:28 ]][[2:28 &gt;&gt; Phil 2:28]] {{field-on:Bible}} За това и по-скоро го проводих, да се възрадвате като го видите пак, и аз да бъда по-безскърбен. {{field-off:Bible}}</w:t>
      </w:r>
    </w:p>
    <w:p>
      <w:pPr>
        <w:pStyle w:val="Normal"/>
        <w:rPr/>
      </w:pPr>
      <w:r>
        <w:rPr/>
        <w:t>[[@Bible:Phil 2:29 ]][[2:29 &gt;&gt; Phil 2:29]] {{field-on:Bible}} И тъй, приемете го в Господа с всека радост, и имайте таквизи на почест; {{field-off:Bible}}</w:t>
      </w:r>
    </w:p>
    <w:p>
      <w:pPr>
        <w:pStyle w:val="Normal"/>
        <w:rPr/>
      </w:pPr>
      <w:r>
        <w:rPr/>
        <w:t>[[@Bible:Phil 2:30 ]][[2:30 &gt;&gt; Phil 2:30]] {{field-on:Bible}} понеже за делото Христово наближи до смърт, защото презре живота си за да допълни недостатъка на вашите към мене услуги. {{field-off:Bible}}</w:t>
      </w:r>
    </w:p>
    <w:p>
      <w:pPr>
        <w:pStyle w:val="Heading2"/>
        <w:rPr/>
      </w:pPr>
      <w:r>
        <w:rPr/>
        <w:t>Глава 3</w:t>
      </w:r>
    </w:p>
    <w:p>
      <w:pPr>
        <w:pStyle w:val="Normal"/>
        <w:rPr/>
      </w:pPr>
      <w:r>
        <w:rPr/>
        <w:t>[[@Bible:Phil 3:1 ]][[3:1 &gt;&gt; Phil 3:1]] {{field-on:Bible}} При това, братие мои, радвайте се в Господа. Аз да ви пиша все това истото, колкото за мене не ми е досадно, а за вас е безопасно. {{field-off:Bible}}</w:t>
      </w:r>
    </w:p>
    <w:p>
      <w:pPr>
        <w:pStyle w:val="Normal"/>
        <w:rPr/>
      </w:pPr>
      <w:r>
        <w:rPr/>
        <w:t>[[@Bible:Phil 3:2 ]][[3:2 &gt;&gt; Phil 3:2]] {{field-on:Bible}} Пазете се от псетата, пазете се от злите работници, пазете се от лъжливото обрезване; {{field-off:Bible}}</w:t>
      </w:r>
    </w:p>
    <w:p>
      <w:pPr>
        <w:pStyle w:val="Normal"/>
        <w:rPr/>
      </w:pPr>
      <w:r>
        <w:rPr/>
        <w:t>[[@Bible:Phil 3:3 ]][[3:3 &gt;&gt; Phil 3:3]] {{field-on:Bible}} защото обрезването сме ние които духом служим Богу, и се хвалим с Христа Исуса, и уверението ни не е на плътта; {{field-off:Bible}}</w:t>
      </w:r>
    </w:p>
    <w:p>
      <w:pPr>
        <w:pStyle w:val="Normal"/>
        <w:rPr/>
      </w:pPr>
      <w:r>
        <w:rPr/>
        <w:t>[[@Bible:Phil 3:4 ]][[3:4 &gt;&gt; Phil 3:4]] {{field-on:Bible}} ако и да мога аз и на плътта да имам уверение. Ако би друг некой мислил че може да има уверение на плътта, то аз повече: {{field-off:Bible}}</w:t>
      </w:r>
    </w:p>
    <w:p>
      <w:pPr>
        <w:pStyle w:val="Normal"/>
        <w:rPr/>
      </w:pPr>
      <w:r>
        <w:rPr/>
        <w:t>[[@Bible:Phil 3:5 ]][[3:5 &gt;&gt; Phil 3:5]] {{field-on:Bible}} обрезан в осмия ден, из рода Израилев, от племето Вениаминово, Евреин от Евреи, по закона Фарисей, {{field-off:Bible}}</w:t>
      </w:r>
    </w:p>
    <w:p>
      <w:pPr>
        <w:pStyle w:val="Normal"/>
        <w:rPr/>
      </w:pPr>
      <w:r>
        <w:rPr/>
        <w:t>[[@Bible:Phil 3:6 ]][[3:6 &gt;&gt; Phil 3:6]] {{field-on:Bible}} по ревността гонител на църквата, по правдата на закона непорочен бех. {{field-off:Bible}}</w:t>
      </w:r>
    </w:p>
    <w:p>
      <w:pPr>
        <w:pStyle w:val="Normal"/>
        <w:rPr/>
      </w:pPr>
      <w:r>
        <w:rPr/>
        <w:t>[[@Bible:Phil 3:7 ]][[3:7 &gt;&gt; Phil 3:7]] {{field-on:Bible}} Но това което беше за мене придобиване, щета го вмених за Христа; {{field-off:Bible}}</w:t>
      </w:r>
    </w:p>
    <w:p>
      <w:pPr>
        <w:pStyle w:val="Normal"/>
        <w:rPr/>
      </w:pPr>
      <w:r>
        <w:rPr/>
        <w:t>[[@Bible:Phil 3:8 ]][[3:8 &gt;&gt; Phil 3:8]] {{field-on:Bible}} а още и вменявам всичкото че е щета поради превъзходството на познаването на Христа Исуса Господа моего; за когото изгубих всичко и вменявам всичко за измет, само Христа да придобия {{field-off:Bible}}</w:t>
      </w:r>
    </w:p>
    <w:p>
      <w:pPr>
        <w:pStyle w:val="Normal"/>
        <w:rPr/>
      </w:pPr>
      <w:r>
        <w:rPr/>
        <w:t>[[@Bible:Phil 3:9 ]][[3:9 &gt;&gt; Phil 3:9]] {{field-on:Bible}} и да се найда в него, без да имам своя си от закона правда, но правдата която е от верата Христова, то ест, правдата която е от Бога чрез верата; {{field-off:Bible}}</w:t>
      </w:r>
    </w:p>
    <w:p>
      <w:pPr>
        <w:pStyle w:val="Normal"/>
        <w:rPr/>
      </w:pPr>
      <w:r>
        <w:rPr/>
        <w:t>[[@Bible:Phil 3:10 ]][[3:10 &gt;&gt; Phil 3:10]] {{field-on:Bible}} да позная него, и силата на неговото възкресение, и участието в неговите страдания, съобразуван със смъртта му, {{field-off:Bible}}</w:t>
      </w:r>
    </w:p>
    <w:p>
      <w:pPr>
        <w:pStyle w:val="Normal"/>
        <w:rPr/>
      </w:pPr>
      <w:r>
        <w:rPr/>
        <w:t>[[@Bible:Phil 3:11 ]][[3:11 &gt;&gt; Phil 3:11]] {{field-on:Bible}} дано би да достигна във възкресението на мъртвите. {{field-off:Bible}}</w:t>
      </w:r>
    </w:p>
    <w:p>
      <w:pPr>
        <w:pStyle w:val="Normal"/>
        <w:rPr/>
      </w:pPr>
      <w:r>
        <w:rPr/>
        <w:t>[[@Bible:Phil 3:12 ]][[3:12 &gt;&gt; Phil 3:12]] {{field-on:Bible}} Не че съм достигнал вече или съм станал вече съвършен; но гоня изподир дано постигна това за което бидох и постигнат от Христа Исуса. {{field-off:Bible}}</w:t>
      </w:r>
    </w:p>
    <w:p>
      <w:pPr>
        <w:pStyle w:val="Normal"/>
        <w:rPr/>
      </w:pPr>
      <w:r>
        <w:rPr/>
        <w:t>[[@Bible:Phil 3:13 ]][[3:13 &gt;&gt; Phil 3:13]] {{field-on:Bible}} Братие, аз не мисля себе си че съм постигнал; но едно правя, задното забравям, а към предното се простирам, {{field-off:Bible}}</w:t>
      </w:r>
    </w:p>
    <w:p>
      <w:pPr>
        <w:pStyle w:val="Normal"/>
        <w:rPr/>
      </w:pPr>
      <w:r>
        <w:rPr/>
        <w:t>[[@Bible:Phil 3:14 ]][[3:14 &gt;&gt; Phil 3:14]] {{field-on:Bible}} и тичам към целта за наградата на горното от Бога призвание в Христа Исуса. {{field-off:Bible}}</w:t>
      </w:r>
    </w:p>
    <w:p>
      <w:pPr>
        <w:pStyle w:val="Normal"/>
        <w:rPr/>
      </w:pPr>
      <w:r>
        <w:rPr/>
        <w:t>[[@Bible:Phil 3:15 ]][[3:15 &gt;&gt; Phil 3:15]] {{field-on:Bible}} И тъй, ние които сме съвършени това да мислим; и ако мислите нещо инак, и него Бог ще ви открие. {{field-off:Bible}}</w:t>
      </w:r>
    </w:p>
    <w:p>
      <w:pPr>
        <w:pStyle w:val="Normal"/>
        <w:rPr/>
      </w:pPr>
      <w:r>
        <w:rPr/>
        <w:t>[[@Bible:Phil 3:16 ]][[3:16 &gt;&gt; Phil 3:16]] {{field-on:Bible}} Но в това в което сме достигнали, по истото правило да живеем, истото да мъдруваме. {{field-off:Bible}}</w:t>
      </w:r>
    </w:p>
    <w:p>
      <w:pPr>
        <w:pStyle w:val="Normal"/>
        <w:rPr/>
      </w:pPr>
      <w:r>
        <w:rPr/>
        <w:t>[[@Bible:Phil 3:17 ]][[3:17 &gt;&gt; Phil 3:17]] {{field-on:Bible}} Братие, бъдете мои подражатели, и сматряйте на тези които ходят така както имате нас за пример. {{field-off:Bible}}</w:t>
      </w:r>
    </w:p>
    <w:p>
      <w:pPr>
        <w:pStyle w:val="Normal"/>
        <w:rPr/>
      </w:pPr>
      <w:r>
        <w:rPr/>
        <w:t>[[@Bible:Phil 3:18 ]][[3:18 &gt;&gt; Phil 3:18]] {{field-on:Bible}} Защото ходят мнозина, за които много пъти ви казвах, а сега и с плач ви казвам, че те са врагове на кръста Христов; {{field-off:Bible}}</w:t>
      </w:r>
    </w:p>
    <w:p>
      <w:pPr>
        <w:pStyle w:val="Normal"/>
        <w:rPr/>
      </w:pPr>
      <w:r>
        <w:rPr/>
        <w:t>[[@Bible:Phil 3:19 ]][[3:19 &gt;&gt; Phil 3:19]] {{field-on:Bible}} на които сетнината е погибел, на които бог е търбухът им, и славата им е в срамотните им работи, които мъдруват земните неща. {{field-off:Bible}}</w:t>
      </w:r>
    </w:p>
    <w:p>
      <w:pPr>
        <w:pStyle w:val="Normal"/>
        <w:rPr/>
      </w:pPr>
      <w:r>
        <w:rPr/>
        <w:t>[[@Bible:Phil 3:20 ]][[3:20 &gt;&gt; Phil 3:20]] {{field-on:Bible}} Защото нашето жителство е на небеса, от дето и Спасителя очакваме, Господа Исуса Христа, {{field-off:Bible}}</w:t>
      </w:r>
    </w:p>
    <w:p>
      <w:pPr>
        <w:pStyle w:val="Normal"/>
        <w:rPr/>
      </w:pPr>
      <w:r>
        <w:rPr/>
        <w:t>[[@Bible:Phil 3:21 ]][[3:21 &gt;&gt; Phil 3:21]] {{field-on:Bible}} който ще преобрази униженото наше тело да стане съобразно с неговото славно тело, по действието чрез което може и да покори всичко на себе си. {{field-off:Bible}}</w:t>
      </w:r>
    </w:p>
    <w:p>
      <w:pPr>
        <w:pStyle w:val="Heading2"/>
        <w:rPr/>
      </w:pPr>
      <w:r>
        <w:rPr/>
        <w:t>Глава 4</w:t>
      </w:r>
    </w:p>
    <w:p>
      <w:pPr>
        <w:pStyle w:val="Normal"/>
        <w:rPr/>
      </w:pPr>
      <w:r>
        <w:rPr/>
        <w:t>[[@Bible:Phil 4:1 ]][[4:1 &gt;&gt; Phil 4:1]] {{field-on:Bible}} За това, възлюблени и въжделени мои братие, радосте и венче мой, така стойте в Господа, любезни мои. {{field-off:Bible}}</w:t>
      </w:r>
    </w:p>
    <w:p>
      <w:pPr>
        <w:pStyle w:val="Normal"/>
        <w:rPr/>
      </w:pPr>
      <w:r>
        <w:rPr/>
        <w:t>[[@Bible:Phil 4:2 ]][[4:2 &gt;&gt; Phil 4:2]] {{field-on:Bible}} Моля Еводия, моля и Синтихия, да мъдруват истото в Господа; {{field-off:Bible}}</w:t>
      </w:r>
    </w:p>
    <w:p>
      <w:pPr>
        <w:pStyle w:val="Normal"/>
        <w:rPr/>
      </w:pPr>
      <w:r>
        <w:rPr/>
        <w:t>[[@Bible:Phil 4:3 ]][[4:3 &gt;&gt; Phil 4:3]] {{field-on:Bible}} още и тебе моля, искренни мой съдружниче, помагай им които наедно с мене се подвизаваха в благовествуването, наедно и с Климента и другите мои сътрудници, на които имената са в книгата на живота. {{field-off:Bible}}</w:t>
      </w:r>
    </w:p>
    <w:p>
      <w:pPr>
        <w:pStyle w:val="Normal"/>
        <w:rPr/>
      </w:pPr>
      <w:r>
        <w:rPr/>
        <w:t>[[@Bible:Phil 4:4 ]][[4:4 &gt;&gt; Phil 4:4]] {{field-on:Bible}} Радвайте се всекога в Господа: пак ще река: Радвайте се. {{field-off:Bible}}</w:t>
      </w:r>
    </w:p>
    <w:p>
      <w:pPr>
        <w:pStyle w:val="Normal"/>
        <w:rPr/>
      </w:pPr>
      <w:r>
        <w:rPr/>
        <w:t>[[@Bible:Phil 4:5 ]][[4:5 &gt;&gt; Phil 4:5]] {{field-on:Bible}} Кротостта ви да бъде позната на всичките человеци. Господ е близу. {{field-off:Bible}}</w:t>
      </w:r>
    </w:p>
    <w:p>
      <w:pPr>
        <w:pStyle w:val="Normal"/>
        <w:rPr/>
      </w:pPr>
      <w:r>
        <w:rPr/>
        <w:t>[[@Bible:Phil 4:6 ]][[4:6 &gt;&gt; Phil 4:6]] {{field-on:Bible}} За нищо недейте се грижи; но във всеко с благодарение казвайте прошенията си на Бога с молитва и молене; {{field-off:Bible}}</w:t>
      </w:r>
    </w:p>
    <w:p>
      <w:pPr>
        <w:pStyle w:val="Normal"/>
        <w:rPr/>
      </w:pPr>
      <w:r>
        <w:rPr/>
        <w:t>[[@Bible:Phil 4:7 ]][[4:7 &gt;&gt; Phil 4:7]] {{field-on:Bible}} и мир Божий, който превъзходи всеки ум, ще съхрани сърдцата ви и помишленията ви в Христа Исуса. {{field-off:Bible}}</w:t>
      </w:r>
    </w:p>
    <w:p>
      <w:pPr>
        <w:pStyle w:val="Normal"/>
        <w:rPr/>
      </w:pPr>
      <w:r>
        <w:rPr/>
        <w:t>[[@Bible:Phil 4:8 ]][[4:8 &gt;&gt; Phil 4:8]] {{field-on:Bible}} Следователно, братие, което е истинно, което е честно, което е праведно, което е чисто, което е любезно, което е доброхвално, ако има некоя добродетел, и ако има некоя похвала, това размишлявайте. {{field-off:Bible}}</w:t>
      </w:r>
    </w:p>
    <w:p>
      <w:pPr>
        <w:pStyle w:val="Normal"/>
        <w:rPr/>
      </w:pPr>
      <w:r>
        <w:rPr/>
        <w:t>[[@Bible:Phil 4:9 ]][[4:9 &gt;&gt; Phil 4:9]] {{field-on:Bible}} Което сте и научили, и приели, и чули, и видели в мене, това правете; и Бог на мира ще бъде с вас. {{field-off:Bible}}</w:t>
      </w:r>
    </w:p>
    <w:p>
      <w:pPr>
        <w:pStyle w:val="Normal"/>
        <w:rPr/>
      </w:pPr>
      <w:r>
        <w:rPr/>
        <w:t>[[@Bible:Phil 4:10 ]][[4:10 &gt;&gt; Phil 4:10]] {{field-on:Bible}} Аз се много възрадвах в Господа че сега най-после показахте изново процветеваща вашата за мене грижа; за което се погрижихте, но немахте благовремие. {{field-off:Bible}}</w:t>
      </w:r>
    </w:p>
    <w:p>
      <w:pPr>
        <w:pStyle w:val="Normal"/>
        <w:rPr/>
      </w:pPr>
      <w:r>
        <w:rPr/>
        <w:t>[[@Bible:Phil 4:11 ]][[4:11 &gt;&gt; Phil 4:11]] {{field-on:Bible}} Не че по оскъдност казвам това; защото аз се научих да съм задоволен в каквото се намервам. {{field-off:Bible}}</w:t>
      </w:r>
    </w:p>
    <w:p>
      <w:pPr>
        <w:pStyle w:val="Normal"/>
        <w:rPr/>
      </w:pPr>
      <w:r>
        <w:rPr/>
        <w:t>[[@Bible:Phil 4:12 ]][[4:12 &gt;&gt; Phil 4:12]] {{field-on:Bible}} Знам да живея оскъдно, знам и изобилно да живея: всекъде и всекак съм научен и да съм сит и да съм гладен, и да съм в изобилие и да съм в скъдност. {{field-off:Bible}}</w:t>
      </w:r>
    </w:p>
    <w:p>
      <w:pPr>
        <w:pStyle w:val="Normal"/>
        <w:rPr/>
      </w:pPr>
      <w:r>
        <w:rPr/>
        <w:t>[[@Bible:Phil 4:13 ]][[4:13 &gt;&gt; Phil 4:13]] {{field-on:Bible}} Всичко мога чрез Христа който ме укрепява. {{field-off:Bible}}</w:t>
      </w:r>
    </w:p>
    <w:p>
      <w:pPr>
        <w:pStyle w:val="Normal"/>
        <w:rPr/>
      </w:pPr>
      <w:r>
        <w:rPr/>
        <w:t>[[@Bible:Phil 4:14 ]][[4:14 &gt;&gt; Phil 4:14]] {{field-on:Bible}} Но добре сторихте че взехте участие в скръбта ми. {{field-off:Bible}}</w:t>
      </w:r>
    </w:p>
    <w:p>
      <w:pPr>
        <w:pStyle w:val="Normal"/>
        <w:rPr/>
      </w:pPr>
      <w:r>
        <w:rPr/>
        <w:t>[[@Bible:Phil 4:15 ]][[4:15 &gt;&gt; Phil 4:15]] {{field-on:Bible}} А и вие, Филипяни, знаете че в началото на благовествуването, когато излезох из Македония, ни една църква не влезе в съобщение с мене за даване и за вземане, тъкмо едни вие; {{field-off:Bible}}</w:t>
      </w:r>
    </w:p>
    <w:p>
      <w:pPr>
        <w:pStyle w:val="Normal"/>
        <w:rPr/>
      </w:pPr>
      <w:r>
        <w:rPr/>
        <w:t>[[@Bible:Phil 4:16 ]][[4:16 &gt;&gt; Phil 4:16]] {{field-on:Bible}} защото и в Солун и еднъж и дваж провождахте ми в нуждата ми. {{field-off:Bible}}</w:t>
      </w:r>
    </w:p>
    <w:p>
      <w:pPr>
        <w:pStyle w:val="Normal"/>
        <w:rPr/>
      </w:pPr>
      <w:r>
        <w:rPr/>
        <w:t>[[@Bible:Phil 4:17 ]][[4:17 &gt;&gt; Phil 4:17]] {{field-on:Bible}} Не че искам дара, но искам плода който се умножава за ваша сметка. {{field-off:Bible}}</w:t>
      </w:r>
    </w:p>
    <w:p>
      <w:pPr>
        <w:pStyle w:val="Normal"/>
        <w:rPr/>
      </w:pPr>
      <w:r>
        <w:rPr/>
        <w:t>[[@Bible:Phil 4:18 ]][[4:18 &gt;&gt; Phil 4:18]] {{field-on:Bible}} Но приех всичко, и имам изобилно: задоволих се като приех от Епафродита проводеното от вас, благоуханна миризма, жертва приятна, благоугодна Богу. {{field-off:Bible}}</w:t>
      </w:r>
    </w:p>
    <w:p>
      <w:pPr>
        <w:pStyle w:val="Normal"/>
        <w:rPr/>
      </w:pPr>
      <w:r>
        <w:rPr/>
        <w:t>[[@Bible:Phil 4:19 ]][[4:19 &gt;&gt; Phil 4:19]] {{field-on:Bible}} А Бог мой ще изпълни всека ваша потреба по своето богатство в славата чрез Христа Исуса. {{field-off:Bible}}</w:t>
      </w:r>
    </w:p>
    <w:p>
      <w:pPr>
        <w:pStyle w:val="Normal"/>
        <w:rPr/>
      </w:pPr>
      <w:r>
        <w:rPr/>
        <w:t>[[@Bible:Phil 4:20 ]][[4:20 &gt;&gt; Phil 4:20]] {{field-on:Bible}} А Богу и Отцу нашему да бъде слава във веки веков. Амин. {{field-off:Bible}}</w:t>
      </w:r>
    </w:p>
    <w:p>
      <w:pPr>
        <w:pStyle w:val="Normal"/>
        <w:rPr/>
      </w:pPr>
      <w:r>
        <w:rPr/>
        <w:t>[[@Bible:Phil 4:21 ]][[4:21 &gt;&gt; Phil 4:21]] {{field-on:Bible}} Поздравете в Христа Исуса всекиго светаго. Поздравяват ви братята които са с мене. {{field-off:Bible}}</w:t>
      </w:r>
    </w:p>
    <w:p>
      <w:pPr>
        <w:pStyle w:val="Normal"/>
        <w:rPr/>
      </w:pPr>
      <w:r>
        <w:rPr/>
        <w:t>[[@Bible:Phil 4:22 ]][[4:22 &gt;&gt; Phil 4:22]] {{field-on:Bible}} Поздравяват ви всичките светии, и най-паче които са от Кесаревия дом. {{field-off:Bible}}</w:t>
      </w:r>
    </w:p>
    <w:p>
      <w:pPr>
        <w:pStyle w:val="Normal"/>
        <w:rPr/>
      </w:pPr>
      <w:r>
        <w:rPr/>
        <w:t>[[@Bible:Phil 4:23 ]][[4:23 &gt;&gt; Phil 4:23]] {{field-on:Bible}} Благодатта на Господа нашего Исуса Христа да бъде с всички вас. Амин. {{field-off:Bible}}</w:t>
      </w:r>
    </w:p>
    <w:p>
      <w:pPr>
        <w:pStyle w:val="Heading1"/>
        <w:rPr/>
      </w:pPr>
      <w:r>
        <w:rPr/>
        <w:t>Колосяни</w:t>
      </w:r>
    </w:p>
    <w:p>
      <w:pPr>
        <w:pStyle w:val="Heading2"/>
        <w:rPr/>
      </w:pPr>
      <w:r>
        <w:rPr/>
        <w:t>Глава 1</w:t>
      </w:r>
    </w:p>
    <w:p>
      <w:pPr>
        <w:pStyle w:val="Normal"/>
        <w:rPr/>
      </w:pPr>
      <w:r>
        <w:rPr/>
        <w:t>[[@Bible:Col 1:1 ]][[1:1 &gt;&gt; Col 1:1]] {{field-on:Bible}} Павел, с волята Божия, апостол Исус Христов, и брат Тимотей, {{field-off:Bible}}</w:t>
      </w:r>
    </w:p>
    <w:p>
      <w:pPr>
        <w:pStyle w:val="Normal"/>
        <w:rPr/>
      </w:pPr>
      <w:r>
        <w:rPr/>
        <w:t>[[@Bible:Col 1:2 ]][[1:2 &gt;&gt; Col 1:2]] {{field-on:Bible}} до светите и верните в Христа братя които са в Колоса: Благодат вам и мир от Бога Отца нашего, и Господа Исуса Христа. {{field-off:Bible}}</w:t>
      </w:r>
    </w:p>
    <w:p>
      <w:pPr>
        <w:pStyle w:val="Normal"/>
        <w:rPr/>
      </w:pPr>
      <w:r>
        <w:rPr/>
        <w:t>[[@Bible:Col 1:3 ]][[1:3 &gt;&gt; Col 1:3]] {{field-on:Bible}} Благодарим Богу и Отцу на Господа нашего Исуса Христа, молеще се винаги за вас, {{field-off:Bible}}</w:t>
      </w:r>
    </w:p>
    <w:p>
      <w:pPr>
        <w:pStyle w:val="Normal"/>
        <w:rPr/>
      </w:pPr>
      <w:r>
        <w:rPr/>
        <w:t>[[@Bible:Col 1:4 ]][[1:4 &gt;&gt; Col 1:4]] {{field-on:Bible}} като чухме вашата в Христа Исуса вера, и любовта ви към всичките светии, {{field-off:Bible}}</w:t>
      </w:r>
    </w:p>
    <w:p>
      <w:pPr>
        <w:pStyle w:val="Normal"/>
        <w:rPr/>
      </w:pPr>
      <w:r>
        <w:rPr/>
        <w:t>[[@Bible:Col 1:5 ]][[1:5 &gt;&gt; Col 1:5]] {{field-on:Bible}} зарад надеждата която се пази за вас на небеса; за която сте чули от по-напред в истинното слово на евангелието {{field-off:Bible}}</w:t>
      </w:r>
    </w:p>
    <w:p>
      <w:pPr>
        <w:pStyle w:val="Normal"/>
        <w:rPr/>
      </w:pPr>
      <w:r>
        <w:rPr/>
        <w:t>[[@Bible:Col 1:6 ]][[1:6 &gt;&gt; Col 1:6]] {{field-on:Bible}} което дойде във вас, както и във всичкия свет, и принося плод и расте, както и във вас от който ден сте чули и познали Божията благодат в истината; {{field-off:Bible}}</w:t>
      </w:r>
    </w:p>
    <w:p>
      <w:pPr>
        <w:pStyle w:val="Normal"/>
        <w:rPr/>
      </w:pPr>
      <w:r>
        <w:rPr/>
        <w:t>[[@Bible:Col 1:7 ]][[1:7 &gt;&gt; Col 1:7]] {{field-on:Bible}} както сте и научили от Епафраса възлюбления наш съслужник, който е за вас верен служител Христов; {{field-off:Bible}}</w:t>
      </w:r>
    </w:p>
    <w:p>
      <w:pPr>
        <w:pStyle w:val="Normal"/>
        <w:rPr/>
      </w:pPr>
      <w:r>
        <w:rPr/>
        <w:t>[[@Bible:Col 1:8 ]][[1:8 &gt;&gt; Col 1:8]] {{field-on:Bible}} който ни и яви вашата чрез Духа любов. {{field-off:Bible}}</w:t>
      </w:r>
    </w:p>
    <w:p>
      <w:pPr>
        <w:pStyle w:val="Normal"/>
        <w:rPr/>
      </w:pPr>
      <w:r>
        <w:rPr/>
        <w:t>[[@Bible:Col 1:9 ]][[1:9 &gt;&gt; Col 1:9]] {{field-on:Bible}} За това, и ние, от деня в който сме чули, не преставаме да се молим за вас и да просим от Бога да изпълните с познанието на неговата воля във всека премъдрост и духовно разумение, {{field-off:Bible}}</w:t>
      </w:r>
    </w:p>
    <w:p>
      <w:pPr>
        <w:pStyle w:val="Normal"/>
        <w:rPr/>
      </w:pPr>
      <w:r>
        <w:rPr/>
        <w:t>[[@Bible:Col 1:10 ]][[1:10 &gt;&gt; Col 1:10]] {{field-on:Bible}} да ходите достойно Господу, да му угождавате във всичко, и да приносяте плод във всеко добро дело, и да растете в познанието Божие; {{field-off:Bible}}</w:t>
      </w:r>
    </w:p>
    <w:p>
      <w:pPr>
        <w:pStyle w:val="Normal"/>
        <w:rPr/>
      </w:pPr>
      <w:r>
        <w:rPr/>
        <w:t>[[@Bible:Col 1:11 ]][[1:11 &gt;&gt; Col 1:11]] {{field-on:Bible}} възмогвани във всичка сила по могуществото на неговата слава във всеко търпение и дълготърпение с радост; {{field-off:Bible}}</w:t>
      </w:r>
    </w:p>
    <w:p>
      <w:pPr>
        <w:pStyle w:val="Normal"/>
        <w:rPr/>
      </w:pPr>
      <w:r>
        <w:rPr/>
        <w:t>[[@Bible:Col 1:12 ]][[1:12 &gt;&gt; Col 1:12]] {{field-on:Bible}} благодаряще Богу Отцу който ни удостои за участието в наследието на светиите във виделината; {{field-off:Bible}}</w:t>
      </w:r>
    </w:p>
    <w:p>
      <w:pPr>
        <w:pStyle w:val="Normal"/>
        <w:rPr/>
      </w:pPr>
      <w:r>
        <w:rPr/>
        <w:t>[[@Bible:Col 1:13 ]][[1:13 &gt;&gt; Col 1:13]] {{field-on:Bible}} който ни избави от властта на тъмнината, и премести ни в царството на възлюбленаго Сина своего, {{field-off:Bible}}</w:t>
      </w:r>
    </w:p>
    <w:p>
      <w:pPr>
        <w:pStyle w:val="Normal"/>
        <w:rPr/>
      </w:pPr>
      <w:r>
        <w:rPr/>
        <w:t>[[@Bible:Col 1:14 ]][[1:14 &gt;&gt; Col 1:14]] {{field-on:Bible}} в когото имаме изкупуването чрез кръвта му, прощението на греховете; {{field-off:Bible}}</w:t>
      </w:r>
    </w:p>
    <w:p>
      <w:pPr>
        <w:pStyle w:val="Normal"/>
        <w:rPr/>
      </w:pPr>
      <w:r>
        <w:rPr/>
        <w:t>[[@Bible:Col 1:15 ]][[1:15 &gt;&gt; Col 1:15]] {{field-on:Bible}} който е образ на невидимаго Бога, първороден преди всите твари; {{field-off:Bible}}</w:t>
      </w:r>
    </w:p>
    <w:p>
      <w:pPr>
        <w:pStyle w:val="Normal"/>
        <w:rPr/>
      </w:pPr>
      <w:r>
        <w:rPr/>
        <w:t>[[@Bible:Col 1:16 ]][[1:16 &gt;&gt; Col 1:16]] {{field-on:Bible}} понеже чрез него бе създадено всичко което е на небесата и което е на земята, видимото и невидимото, престоли било, или господства, или началства, или власти, всичкото чрез него и заради него се създаде; {{field-off:Bible}}</w:t>
      </w:r>
    </w:p>
    <w:p>
      <w:pPr>
        <w:pStyle w:val="Normal"/>
        <w:rPr/>
      </w:pPr>
      <w:r>
        <w:rPr/>
        <w:t>[[@Bible:Col 1:17 ]][[1:17 &gt;&gt; Col 1:17]] {{field-on:Bible}} и той е преди всичко, и всичкото чрез него се състои. {{field-off:Bible}}</w:t>
      </w:r>
    </w:p>
    <w:p>
      <w:pPr>
        <w:pStyle w:val="Normal"/>
        <w:rPr/>
      </w:pPr>
      <w:r>
        <w:rPr/>
        <w:t>[[@Bible:Col 1:18 ]][[1:18 &gt;&gt; Col 1:18]] {{field-on:Bible}} И той е глава на телото, на църквата, който е начатък, първороден из мъртвите, за да има той първенство във всичко; {{field-off:Bible}}</w:t>
      </w:r>
    </w:p>
    <w:p>
      <w:pPr>
        <w:pStyle w:val="Normal"/>
        <w:rPr/>
      </w:pPr>
      <w:r>
        <w:rPr/>
        <w:t>[[@Bible:Col 1:19 ]][[1:19 &gt;&gt; Col 1:19]] {{field-on:Bible}} защото в него благоволи Отец да се всели всичката пълнота, {{field-off:Bible}}</w:t>
      </w:r>
    </w:p>
    <w:p>
      <w:pPr>
        <w:pStyle w:val="Normal"/>
        <w:rPr/>
      </w:pPr>
      <w:r>
        <w:rPr/>
        <w:t>[[@Bible:Col 1:20 ]][[1:20 &gt;&gt; Col 1:20]] {{field-on:Bible}} и чрез него да примири всичкото със себе си, като умири чрез него с кръвта на неговия кръст и земните небесните. {{field-off:Bible}}</w:t>
      </w:r>
    </w:p>
    <w:p>
      <w:pPr>
        <w:pStyle w:val="Normal"/>
        <w:rPr/>
      </w:pPr>
      <w:r>
        <w:rPr/>
        <w:t>[[@Bible:Col 1:21 ]][[1:21 &gt;&gt; Col 1:21]] {{field-on:Bible}} И вас които бехте некога си отчуждени и врагове според помислите в злите дела {{field-off:Bible}}</w:t>
      </w:r>
    </w:p>
    <w:p>
      <w:pPr>
        <w:pStyle w:val="Normal"/>
        <w:rPr/>
      </w:pPr>
      <w:r>
        <w:rPr/>
        <w:t>[[@Bible:Col 1:22 ]][[1:22 &gt;&gt; Col 1:22]] {{field-on:Bible}} примири сега чрез телото на неговата плът, чрез смъртта, да ви представи пред себе си свети и непорочни и неповинни; {{field-off:Bible}}</w:t>
      </w:r>
    </w:p>
    <w:p>
      <w:pPr>
        <w:pStyle w:val="Normal"/>
        <w:rPr/>
      </w:pPr>
      <w:r>
        <w:rPr/>
        <w:t>[[@Bible:Col 1:23 ]][[1:23 &gt;&gt; Col 1:23]] {{field-on:Bible}} ако пребъдете основани и твърди във верата, и неподвижни от надеждата на евангелието което сте чули, проповеданото на всека твар която е под небесата, на което аз Павел станах служител. {{field-off:Bible}}</w:t>
      </w:r>
    </w:p>
    <w:p>
      <w:pPr>
        <w:pStyle w:val="Normal"/>
        <w:rPr/>
      </w:pPr>
      <w:r>
        <w:rPr/>
        <w:t>[[@Bible:Col 1:24 ]][[1:24 &gt;&gt; Col 1:24]] {{field-on:Bible}} Сега се радвам в страданията си за вас, и запълням в моето тело недостатъка на Христовите скърби зарад неговото тело което е църквата; {{field-off:Bible}}</w:t>
      </w:r>
    </w:p>
    <w:p>
      <w:pPr>
        <w:pStyle w:val="Normal"/>
        <w:rPr/>
      </w:pPr>
      <w:r>
        <w:rPr/>
        <w:t>[[@Bible:Col 1:25 ]][[1:25 &gt;&gt; Col 1:25]] {{field-on:Bible}} на която аз станах служител по Божие смотрение което ми се даде заради вас, да изпълня проповедта на словото Божие, {{field-off:Bible}}</w:t>
      </w:r>
    </w:p>
    <w:p>
      <w:pPr>
        <w:pStyle w:val="Normal"/>
        <w:rPr/>
      </w:pPr>
      <w:r>
        <w:rPr/>
        <w:t>[[@Bible:Col 1:26 ]][[1:26 &gt;&gt; Col 1:26]] {{field-on:Bible}} тайната която беше скрита от вековете и от родовете, и сега се яви на неговите светии; {{field-off:Bible}}</w:t>
      </w:r>
    </w:p>
    <w:p>
      <w:pPr>
        <w:pStyle w:val="Normal"/>
        <w:rPr/>
      </w:pPr>
      <w:r>
        <w:rPr/>
        <w:t>[[@Bible:Col 1:27 ]][[1:27 &gt;&gt; Col 1:27]] {{field-on:Bible}} на които благоизволи Бог да яви какво е богатството на славата на тази тайна между езичниците, което е Христос във вас надеждата на славата; {{field-off:Bible}}</w:t>
      </w:r>
    </w:p>
    <w:p>
      <w:pPr>
        <w:pStyle w:val="Normal"/>
        <w:rPr/>
      </w:pPr>
      <w:r>
        <w:rPr/>
        <w:t>[[@Bible:Col 1:28 ]][[1:28 &gt;&gt; Col 1:28]] {{field-on:Bible}} когото ние проповедваме, и съветваме всекиго человека, и поучаваме всекиго человека във всека премъдрост, да представим всекиго человека съвършен в Христа Исуса; {{field-off:Bible}}</w:t>
      </w:r>
    </w:p>
    <w:p>
      <w:pPr>
        <w:pStyle w:val="Normal"/>
        <w:rPr/>
      </w:pPr>
      <w:r>
        <w:rPr/>
        <w:t>[[@Bible:Col 1:29 ]][[1:29 &gt;&gt; Col 1:29]] {{field-on:Bible}} за което се и трудя, и подвизавам се по действието негово, което действува в мене силно. {{field-off:Bible}}</w:t>
      </w:r>
    </w:p>
    <w:p>
      <w:pPr>
        <w:pStyle w:val="Heading2"/>
        <w:rPr/>
      </w:pPr>
      <w:r>
        <w:rPr/>
        <w:t>Глава 2</w:t>
      </w:r>
    </w:p>
    <w:p>
      <w:pPr>
        <w:pStyle w:val="Normal"/>
        <w:rPr/>
      </w:pPr>
      <w:r>
        <w:rPr/>
        <w:t>[[@Bible:Col 2:1 ]][[2:1 &gt;&gt; Col 2:1]] {{field-on:Bible}} Защото искам да знаете какъв голем подвиг имам за вас, и за тези които са в Лаодикия, и за тези които не са виждали лицето ми в плът, {{field-off:Bible}}</w:t>
      </w:r>
    </w:p>
    <w:p>
      <w:pPr>
        <w:pStyle w:val="Normal"/>
        <w:rPr/>
      </w:pPr>
      <w:r>
        <w:rPr/>
        <w:t>[[@Bible:Col 2:2 ]][[2:2 &gt;&gt; Col 2:2]] {{field-on:Bible}} да се утешат сърцата им съединени купно в любов, и във всеко богатство на съвършено разумение, да познаят тайната на Бога и Отца и на Христа, {{field-off:Bible}}</w:t>
      </w:r>
    </w:p>
    <w:p>
      <w:pPr>
        <w:pStyle w:val="Normal"/>
        <w:rPr/>
      </w:pPr>
      <w:r>
        <w:rPr/>
        <w:t>[[@Bible:Col 2:3 ]][[2:3 &gt;&gt; Col 2:3]] {{field-on:Bible}} в когото са скрити всичките съкровища на премъдростта и на знанието. {{field-off:Bible}}</w:t>
      </w:r>
    </w:p>
    <w:p>
      <w:pPr>
        <w:pStyle w:val="Normal"/>
        <w:rPr/>
      </w:pPr>
      <w:r>
        <w:rPr/>
        <w:t>[[@Bible:Col 2:4 ]][[2:4 &gt;&gt; Col 2:4]] {{field-on:Bible}} А това ви казвам за да ви не прелъсти некой с убедителни речи; {{field-off:Bible}}</w:t>
      </w:r>
    </w:p>
    <w:p>
      <w:pPr>
        <w:pStyle w:val="Normal"/>
        <w:rPr/>
      </w:pPr>
      <w:r>
        <w:rPr/>
        <w:t>[[@Bible:Col 2:5 ]][[2:5 &gt;&gt; Col 2:5]] {{field-on:Bible}} защото ако и да не съм с вас телом, но духом съм с вас, и радвам се като гледам наредбата ви и постоянството ви във верата Христова. {{field-off:Bible}}</w:t>
      </w:r>
    </w:p>
    <w:p>
      <w:pPr>
        <w:pStyle w:val="Normal"/>
        <w:rPr/>
      </w:pPr>
      <w:r>
        <w:rPr/>
        <w:t>[[@Bible:Col 2:6 ]][[2:6 &gt;&gt; Col 2:6]] {{field-on:Bible}} И тъй, както сте приели Христа Исуса Господа, в него ходете, {{field-off:Bible}}</w:t>
      </w:r>
    </w:p>
    <w:p>
      <w:pPr>
        <w:pStyle w:val="Normal"/>
        <w:rPr/>
      </w:pPr>
      <w:r>
        <w:rPr/>
        <w:t>[[@Bible:Col 2:7 ]][[2:7 &gt;&gt; Col 2:7]] {{field-on:Bible}} вкоренени и назидавани в него, и утвърдени във верата както бехте научени, и преуспевайте в нея с благодарение. {{field-off:Bible}}</w:t>
      </w:r>
    </w:p>
    <w:p>
      <w:pPr>
        <w:pStyle w:val="Normal"/>
        <w:rPr/>
      </w:pPr>
      <w:r>
        <w:rPr/>
        <w:t>[[@Bible:Col 2:8 ]][[2:8 &gt;&gt; Col 2:8]] {{field-on:Bible}} Братие, гледайте да ви не заплени некой с философия и с праздна измама по предание человеческо, по стихиите на света, а не по Христа; {{field-off:Bible}}</w:t>
      </w:r>
    </w:p>
    <w:p>
      <w:pPr>
        <w:pStyle w:val="Normal"/>
        <w:rPr/>
      </w:pPr>
      <w:r>
        <w:rPr/>
        <w:t>[[@Bible:Col 2:9 ]][[2:9 &gt;&gt; Col 2:9]] {{field-on:Bible}} защото в него обитава телесно всичката пълнота на божеството, {{field-off:Bible}}</w:t>
      </w:r>
    </w:p>
    <w:p>
      <w:pPr>
        <w:pStyle w:val="Normal"/>
        <w:rPr/>
      </w:pPr>
      <w:r>
        <w:rPr/>
        <w:t>[[@Bible:Col 2:10 ]][[2:10 &gt;&gt; Col 2:10]] {{field-on:Bible}} и вие имате пълнота в него, който е глава на всеко началство и власт; {{field-off:Bible}}</w:t>
      </w:r>
    </w:p>
    <w:p>
      <w:pPr>
        <w:pStyle w:val="Normal"/>
        <w:rPr/>
      </w:pPr>
      <w:r>
        <w:rPr/>
        <w:t>[[@Bible:Col 2:11 ]][[2:11 &gt;&gt; Col 2:11]] {{field-on:Bible}} в когото и обрезани бидохте с неръкотворено обрезване, и съблекохте греховното тело на плътта чрез обрезването Христово; {{field-off:Bible}}</w:t>
      </w:r>
    </w:p>
    <w:p>
      <w:pPr>
        <w:pStyle w:val="Normal"/>
        <w:rPr/>
      </w:pPr>
      <w:r>
        <w:rPr/>
        <w:t>[[@Bible:Col 2:12 ]][[2:12 &gt;&gt; Col 2:12]] {{field-on:Bible}} спогребени с него в кръщението, в което и съвъскръснахте чрез верата на действието от Бога който го възкръси от мъртвите. {{field-off:Bible}}</w:t>
      </w:r>
    </w:p>
    <w:p>
      <w:pPr>
        <w:pStyle w:val="Normal"/>
        <w:rPr/>
      </w:pPr>
      <w:r>
        <w:rPr/>
        <w:t>[[@Bible:Col 2:13 ]][[2:13 &gt;&gt; Col 2:13]] {{field-on:Bible}} И вас, като бяхте мъртви в прегрешенията и в необрязването на плътта си, съживи с него като прости всите наши престъпления, {{field-off:Bible}}</w:t>
      </w:r>
    </w:p>
    <w:p>
      <w:pPr>
        <w:pStyle w:val="Normal"/>
        <w:rPr/>
      </w:pPr>
      <w:r>
        <w:rPr/>
        <w:t>[[@Bible:Col 2:14 ]][[2:14 &gt;&gt; Col 2:14]] {{field-on:Bible}} и като изтреби противния нам с постановленията запис който беше против нас, и махна го отсред, и прикова го на кръста; {{field-off:Bible}}</w:t>
      </w:r>
    </w:p>
    <w:p>
      <w:pPr>
        <w:pStyle w:val="Normal"/>
        <w:rPr/>
      </w:pPr>
      <w:r>
        <w:rPr/>
        <w:t>[[@Bible:Col 2:15 ]][[2:15 &gt;&gt; Col 2:15]] {{field-on:Bible}} и като съблече началствата и властите, изведе ги на позор явно и възтържествува над тех чрез него. {{field-off:Bible}}</w:t>
      </w:r>
    </w:p>
    <w:p>
      <w:pPr>
        <w:pStyle w:val="Normal"/>
        <w:rPr/>
      </w:pPr>
      <w:r>
        <w:rPr/>
        <w:t>[[@Bible:Col 2:16 ]][[2:16 &gt;&gt; Col 2:16]] {{field-on:Bible}} И тъй, да ви не осъжда никой за ядене, или за пиене, или за това което се отнася до некой праздник, или до новолуние, или до съботи; {{field-off:Bible}}</w:t>
      </w:r>
    </w:p>
    <w:p>
      <w:pPr>
        <w:pStyle w:val="Normal"/>
        <w:rPr/>
      </w:pPr>
      <w:r>
        <w:rPr/>
        <w:t>[[@Bible:Col 2:17 ]][[2:17 &gt;&gt; Col 2:17]] {{field-on:Bible}} които са сенка на бъдещото, а телото е Христово. {{field-off:Bible}}</w:t>
      </w:r>
    </w:p>
    <w:p>
      <w:pPr>
        <w:pStyle w:val="Normal"/>
        <w:rPr/>
      </w:pPr>
      <w:r>
        <w:rPr/>
        <w:t>[[@Bible:Col 2:18 ]][[2:18 &gt;&gt; Col 2:18]] {{field-on:Bible}} Никой с измама да ви не лиши от наградата със самоволно смиреномъдрие и с ангелослужение, като се вглъбява в неща които не е видел, и напраздно се надува с плътския си ум, {{field-off:Bible}}</w:t>
      </w:r>
    </w:p>
    <w:p>
      <w:pPr>
        <w:pStyle w:val="Normal"/>
        <w:rPr/>
      </w:pPr>
      <w:r>
        <w:rPr/>
        <w:t>[[@Bible:Col 2:19 ]][[2:19 &gt;&gt; Col 2:19]] {{field-on:Bible}} а не държи главата Христа, от когото всичкото тело, чрез ставите и свързките снабдявано и свързвано, расте по Божие нараснуване. {{field-off:Bible}}</w:t>
      </w:r>
    </w:p>
    <w:p>
      <w:pPr>
        <w:pStyle w:val="Normal"/>
        <w:rPr/>
      </w:pPr>
      <w:r>
        <w:rPr/>
        <w:t>[[@Bible:Col 2:20 ]][[2:20 &gt;&gt; Col 2:20]] {{field-on:Bible}} И тъй, ако сте с Христа умрели колкото за стихиите на света, то защо като че сте живи на света държите постановления, {{field-off:Bible}}</w:t>
      </w:r>
    </w:p>
    <w:p>
      <w:pPr>
        <w:pStyle w:val="Normal"/>
        <w:rPr/>
      </w:pPr>
      <w:r>
        <w:rPr/>
        <w:t>[[@Bible:Col 2:21 ]][[2:21 &gt;&gt; Col 2:21]] {{field-on:Bible}} "Не похващай, не вкусвай, не пипай," {{field-off:Bible}}</w:t>
      </w:r>
    </w:p>
    <w:p>
      <w:pPr>
        <w:pStyle w:val="Normal"/>
        <w:rPr/>
      </w:pPr>
      <w:r>
        <w:rPr/>
        <w:t>[[@Bible:Col 2:22 ]][[2:22 &gt;&gt; Col 2:22]] {{field-on:Bible}} които всички от употребение се развалят, по человечески заповеди и учения? {{field-off:Bible}}</w:t>
      </w:r>
    </w:p>
    <w:p>
      <w:pPr>
        <w:pStyle w:val="Normal"/>
        <w:rPr/>
      </w:pPr>
      <w:r>
        <w:rPr/>
        <w:t>[[@Bible:Col 2:23 ]][[2:23 &gt;&gt; Col 2:23]] {{field-on:Bible}} които имат само вид на премъдрост в самоволно богослужение и смиреномъдрие и непощадение на телото, не за никаква почест в насищение на плътта. {{field-off:Bible}}</w:t>
      </w:r>
    </w:p>
    <w:p>
      <w:pPr>
        <w:pStyle w:val="Heading2"/>
        <w:rPr/>
      </w:pPr>
      <w:r>
        <w:rPr/>
        <w:t>Глава 3</w:t>
      </w:r>
    </w:p>
    <w:p>
      <w:pPr>
        <w:pStyle w:val="Normal"/>
        <w:rPr/>
      </w:pPr>
      <w:r>
        <w:rPr/>
        <w:t>[[@Bible:Col 3:1 ]][[3:1 &gt;&gt; Col 3:1]] {{field-on:Bible}} И тъй, ако сте съвъскръснали с Христа, търсете горното, дето Христос седна отдесно на Бога. {{field-off:Bible}}</w:t>
      </w:r>
    </w:p>
    <w:p>
      <w:pPr>
        <w:pStyle w:val="Normal"/>
        <w:rPr/>
      </w:pPr>
      <w:r>
        <w:rPr/>
        <w:t>[[@Bible:Col 3:2 ]][[3:2 &gt;&gt; Col 3:2]] {{field-on:Bible}} Мислете за горното, а не за земното; {{field-off:Bible}}</w:t>
      </w:r>
    </w:p>
    <w:p>
      <w:pPr>
        <w:pStyle w:val="Normal"/>
        <w:rPr/>
      </w:pPr>
      <w:r>
        <w:rPr/>
        <w:t>[[@Bible:Col 3:3 ]][[3:3 &gt;&gt; Col 3:3]] {{field-on:Bible}} защото умрехте, и животът ви е скрит с Христа в Бога. {{field-off:Bible}}</w:t>
      </w:r>
    </w:p>
    <w:p>
      <w:pPr>
        <w:pStyle w:val="Normal"/>
        <w:rPr/>
      </w:pPr>
      <w:r>
        <w:rPr/>
        <w:t>[[@Bible:Col 3:4 ]][[3:4 &gt;&gt; Col 3:4]] {{field-on:Bible}} Когато Христос животът наш се яви, тогаз и вие с него ще се явите в слава. {{field-off:Bible}}</w:t>
      </w:r>
    </w:p>
    <w:p>
      <w:pPr>
        <w:pStyle w:val="Normal"/>
        <w:rPr/>
      </w:pPr>
      <w:r>
        <w:rPr/>
        <w:t>[[@Bible:Col 3:5 ]][[3:5 &gt;&gt; Col 3:5]] {{field-on:Bible}} И тъй, умъртвете земните ваши удове, блуд, нечистота, страст, зла похот, и лихоимство, което е идолослужение; {{field-off:Bible}}</w:t>
      </w:r>
    </w:p>
    <w:p>
      <w:pPr>
        <w:pStyle w:val="Normal"/>
        <w:rPr/>
      </w:pPr>
      <w:r>
        <w:rPr/>
        <w:t>[[@Bible:Col 3:6 ]][[3:6 &gt;&gt; Col 3:6]] {{field-on:Bible}} заради които иде гнев Божий върх синовете на непокорството; {{field-off:Bible}}</w:t>
      </w:r>
    </w:p>
    <w:p>
      <w:pPr>
        <w:pStyle w:val="Normal"/>
        <w:rPr/>
      </w:pPr>
      <w:r>
        <w:rPr/>
        <w:t>[[@Bible:Col 3:7 ]][[3:7 &gt;&gt; Col 3:7]] {{field-on:Bible}} в които сте и вие некога си ходили когато живеехте в тех. {{field-off:Bible}}</w:t>
      </w:r>
    </w:p>
    <w:p>
      <w:pPr>
        <w:pStyle w:val="Normal"/>
        <w:rPr/>
      </w:pPr>
      <w:r>
        <w:rPr/>
        <w:t>[[@Bible:Col 3:8 ]][[3:8 &gt;&gt; Col 3:8]] {{field-on:Bible}} А сега отхвърлете и вие всичко това, гнев, ярост, злоба, хулене, срамотни речи от устата си. {{field-off:Bible}}</w:t>
      </w:r>
    </w:p>
    <w:p>
      <w:pPr>
        <w:pStyle w:val="Normal"/>
        <w:rPr/>
      </w:pPr>
      <w:r>
        <w:rPr/>
        <w:t>[[@Bible:Col 3:9 ]][[3:9 &gt;&gt; Col 3:9]] {{field-on:Bible}} Недейте говори лъжа един на друг, като се съблекохте вече от ветхия человек с делата му, {{field-off:Bible}}</w:t>
      </w:r>
    </w:p>
    <w:p>
      <w:pPr>
        <w:pStyle w:val="Normal"/>
        <w:rPr/>
      </w:pPr>
      <w:r>
        <w:rPr/>
        <w:t>[[@Bible:Col 3:10 ]][[3:10 &gt;&gt; Col 3:10]] {{field-on:Bible}} и облекохте се с новия, който се подновява в познание по образа на тогоз който го е създал; {{field-off:Bible}}</w:t>
      </w:r>
    </w:p>
    <w:p>
      <w:pPr>
        <w:pStyle w:val="Normal"/>
        <w:rPr/>
      </w:pPr>
      <w:r>
        <w:rPr/>
        <w:t>[[@Bible:Col 3:11 ]][[3:11 &gt;&gt; Col 3:11]] {{field-on:Bible}} дето нема Елин нито Юдеин, обрезване и необрезване, варвар, Скит, раб, свободен; но все и във все Христос. {{field-off:Bible}}</w:t>
      </w:r>
    </w:p>
    <w:p>
      <w:pPr>
        <w:pStyle w:val="Normal"/>
        <w:rPr/>
      </w:pPr>
      <w:r>
        <w:rPr/>
        <w:t>[[@Bible:Col 3:12 ]][[3:12 &gt;&gt; Col 3:12]] {{field-on:Bible}} И тъй, като избрани Божии свети и възлюблени облечете се с милосердие, благодат, смиреномъдрие, кротост, дълготърпение. {{field-off:Bible}}</w:t>
      </w:r>
    </w:p>
    <w:p>
      <w:pPr>
        <w:pStyle w:val="Normal"/>
        <w:rPr/>
      </w:pPr>
      <w:r>
        <w:rPr/>
        <w:t>[[@Bible:Col 3:13 ]][[3:13 &gt;&gt; Col 3:13]] {{field-on:Bible}} Претърпевайте си един на друг, и един на друг си прощавайте ако би некой да има връх некого тъжба: както и Христос е простил вам, така и вие. {{field-off:Bible}}</w:t>
      </w:r>
    </w:p>
    <w:p>
      <w:pPr>
        <w:pStyle w:val="Normal"/>
        <w:rPr/>
      </w:pPr>
      <w:r>
        <w:rPr/>
        <w:t>[[@Bible:Col 3:14 ]][[3:14 &gt;&gt; Col 3:14]] {{field-on:Bible}} И над всичко това облечете се в любовта, която е свързка на съвършенството. {{field-off:Bible}}</w:t>
      </w:r>
    </w:p>
    <w:p>
      <w:pPr>
        <w:pStyle w:val="Normal"/>
        <w:rPr/>
      </w:pPr>
      <w:r>
        <w:rPr/>
        <w:t>[[@Bible:Col 3:15 ]][[3:15 &gt;&gt; Col 3:15]] {{field-on:Bible}} И мир Божий да владее в сърдцата ви, на който сте призовани в едно тело; и благодарни бивайте. {{field-off:Bible}}</w:t>
      </w:r>
    </w:p>
    <w:p>
      <w:pPr>
        <w:pStyle w:val="Normal"/>
        <w:rPr/>
      </w:pPr>
      <w:r>
        <w:rPr/>
        <w:t>[[@Bible:Col 3:16 ]][[3:16 &gt;&gt; Col 3:16]] {{field-on:Bible}} Словото Христово да се вселява във вас богато с всека премъдрост; учете се и вразумявайте се в псалми и пения и песни духовни, като пеете Господу с благодат в сърцата си. {{field-off:Bible}}</w:t>
      </w:r>
    </w:p>
    <w:p>
      <w:pPr>
        <w:pStyle w:val="Normal"/>
        <w:rPr/>
      </w:pPr>
      <w:r>
        <w:rPr/>
        <w:t>[[@Bible:Col 3:17 ]][[3:17 &gt;&gt; Col 3:17]] {{field-on:Bible}} И все що правите словом или делом, всичко правете в името на Господа Исуса, благодареще чрез него Богу и Отцу. {{field-off:Bible}}</w:t>
      </w:r>
    </w:p>
    <w:p>
      <w:pPr>
        <w:pStyle w:val="Normal"/>
        <w:rPr/>
      </w:pPr>
      <w:r>
        <w:rPr/>
        <w:t>[[@Bible:Col 3:18 ]][[3:18 &gt;&gt; Col 3:18]] {{field-on:Bible}} Жени, покорявайте се на своите си мъже, както подобава в Господа. {{field-off:Bible}}</w:t>
      </w:r>
    </w:p>
    <w:p>
      <w:pPr>
        <w:pStyle w:val="Normal"/>
        <w:rPr/>
      </w:pPr>
      <w:r>
        <w:rPr/>
        <w:t>[[@Bible:Col 3:19 ]][[3:19 &gt;&gt; Col 3:19]] {{field-on:Bible}} Мъже, любете жените си, и не бивайте жестоки към тех. {{field-off:Bible}}</w:t>
      </w:r>
    </w:p>
    <w:p>
      <w:pPr>
        <w:pStyle w:val="Normal"/>
        <w:rPr/>
      </w:pPr>
      <w:r>
        <w:rPr/>
        <w:t>[[@Bible:Col 3:20 ]][[3:20 &gt;&gt; Col 3:20]] {{field-on:Bible}} чада, бъдете послушни на родителите си във всичко, защото това е благоугодно Господу. {{field-off:Bible}}</w:t>
      </w:r>
    </w:p>
    <w:p>
      <w:pPr>
        <w:pStyle w:val="Normal"/>
        <w:rPr/>
      </w:pPr>
      <w:r>
        <w:rPr/>
        <w:t>[[@Bible:Col 3:21 ]][[3:21 &gt;&gt; Col 3:21]] {{field-on:Bible}} Отци, не раздразняйте чадата си, да не малодушествуват. {{field-off:Bible}}</w:t>
      </w:r>
    </w:p>
    <w:p>
      <w:pPr>
        <w:pStyle w:val="Normal"/>
        <w:rPr/>
      </w:pPr>
      <w:r>
        <w:rPr/>
        <w:t>[[@Bible:Col 3:22 ]][[3:22 &gt;&gt; Col 3:22]] {{field-on:Bible}} Раби, бъдете във всичко послушни на вашите по плът господари, не с работене само пред очите им както человекоугодници, но с простота сърдечна боеще се от Бога. {{field-off:Bible}}</w:t>
      </w:r>
    </w:p>
    <w:p>
      <w:pPr>
        <w:pStyle w:val="Normal"/>
        <w:rPr/>
      </w:pPr>
      <w:r>
        <w:rPr/>
        <w:t>[[@Bible:Col 3:23 ]][[3:23 &gt;&gt; Col 3:23]] {{field-on:Bible}} И все що правите, работете от душа, като на Господа, а не като на человеци; {{field-off:Bible}}</w:t>
      </w:r>
    </w:p>
    <w:p>
      <w:pPr>
        <w:pStyle w:val="Normal"/>
        <w:rPr/>
      </w:pPr>
      <w:r>
        <w:rPr/>
        <w:t>[[@Bible:Col 3:24 ]][[3:24 &gt;&gt; Col 3:24]] {{field-on:Bible}} понеже знаете че ще приемете от Господа заплатата на наследието; защото на Господа Христа слугувате. {{field-off:Bible}}</w:t>
      </w:r>
    </w:p>
    <w:p>
      <w:pPr>
        <w:pStyle w:val="Normal"/>
        <w:rPr/>
      </w:pPr>
      <w:r>
        <w:rPr/>
        <w:t>[[@Bible:Col 3:25 ]][[3:25 &gt;&gt; Col 3:25]] {{field-on:Bible}} А който струва неправда ще приеме заплатата на неправдата си; и нема лицеприятие. {{field-off:Bible}}</w:t>
      </w:r>
    </w:p>
    <w:p>
      <w:pPr>
        <w:pStyle w:val="Heading2"/>
        <w:rPr/>
      </w:pPr>
      <w:r>
        <w:rPr/>
        <w:t>Глава 4</w:t>
      </w:r>
    </w:p>
    <w:p>
      <w:pPr>
        <w:pStyle w:val="Normal"/>
        <w:rPr/>
      </w:pPr>
      <w:r>
        <w:rPr/>
        <w:t>[[@Bible:Col 4:1 ]][[4:1 &gt;&gt; Col 4:1]] {{field-on:Bible}} Господари, отдавайте на рабите си праведното и равното, като знаете че и вие имате Господар на небеса. {{field-off:Bible}}</w:t>
      </w:r>
    </w:p>
    <w:p>
      <w:pPr>
        <w:pStyle w:val="Normal"/>
        <w:rPr/>
      </w:pPr>
      <w:r>
        <w:rPr/>
        <w:t>[[@Bible:Col 4:2 ]][[4:2 &gt;&gt; Col 4:2]] {{field-on:Bible}} На молитва бъдете постоянни, и бодърствувайте в нея с благодарение; {{field-off:Bible}}</w:t>
      </w:r>
    </w:p>
    <w:p>
      <w:pPr>
        <w:pStyle w:val="Normal"/>
        <w:rPr/>
      </w:pPr>
      <w:r>
        <w:rPr/>
        <w:t>[[@Bible:Col 4:3 ]][[4:3 &gt;&gt; Col 4:3]] {{field-on:Bible}} молете се още и за нас да ни отвори Бог врата на словото, да говоря тайната Христова за която съм и вързан, {{field-off:Bible}}</w:t>
      </w:r>
    </w:p>
    <w:p>
      <w:pPr>
        <w:pStyle w:val="Normal"/>
        <w:rPr/>
      </w:pPr>
      <w:r>
        <w:rPr/>
        <w:t>[[@Bible:Col 4:4 ]][[4:4 &gt;&gt; Col 4:4]] {{field-on:Bible}} да я явя както ми подобава да говоря. {{field-off:Bible}}</w:t>
      </w:r>
    </w:p>
    <w:p>
      <w:pPr>
        <w:pStyle w:val="Normal"/>
        <w:rPr/>
      </w:pPr>
      <w:r>
        <w:rPr/>
        <w:t>[[@Bible:Col 4:5 ]][[4:5 &gt;&gt; Col 4:5]] {{field-on:Bible}} Към външните обхождайте се с мъдрост като изкупувате времето. {{field-off:Bible}}</w:t>
      </w:r>
    </w:p>
    <w:p>
      <w:pPr>
        <w:pStyle w:val="Normal"/>
        <w:rPr/>
      </w:pPr>
      <w:r>
        <w:rPr/>
        <w:t>[[@Bible:Col 4:6 ]][[4:6 &gt;&gt; Col 4:6]] {{field-on:Bible}} Говоренето ви да бъде винаги с благодат подправено със сол, да знаете как требва да отговаряте всекиму едному. {{field-off:Bible}}</w:t>
      </w:r>
    </w:p>
    <w:p>
      <w:pPr>
        <w:pStyle w:val="Normal"/>
        <w:rPr/>
      </w:pPr>
      <w:r>
        <w:rPr/>
        <w:t>[[@Bible:Col 4:7 ]][[4:7 &gt;&gt; Col 4:7]] {{field-on:Bible}} Колкото за мене, ще ви изкаже всичкото Тихик, възлюблений брат и верен служител и съслужник в Господа, {{field-off:Bible}}</w:t>
      </w:r>
    </w:p>
    <w:p>
      <w:pPr>
        <w:pStyle w:val="Normal"/>
        <w:rPr/>
      </w:pPr>
      <w:r>
        <w:rPr/>
        <w:t>[[@Bible:Col 4:8 ]][[4:8 &gt;&gt; Col 4:8]] {{field-on:Bible}} когото само за това проводих до вас, да разбере състоянието ви и да утеши сърдцата ви, {{field-off:Bible}}</w:t>
      </w:r>
    </w:p>
    <w:p>
      <w:pPr>
        <w:pStyle w:val="Normal"/>
        <w:rPr/>
      </w:pPr>
      <w:r>
        <w:rPr/>
        <w:t>[[@Bible:Col 4:9 ]][[4:9 &gt;&gt; Col 4:9]] {{field-on:Bible}} с Онисима вернаго и любезнаго брата който е от вас; ще ви изкажат за тука всичко. {{field-off:Bible}}</w:t>
      </w:r>
    </w:p>
    <w:p>
      <w:pPr>
        <w:pStyle w:val="Normal"/>
        <w:rPr/>
      </w:pPr>
      <w:r>
        <w:rPr/>
        <w:t>[[@Bible:Col 4:10 ]][[4:10 &gt;&gt; Col 4:10]] {{field-on:Bible}} Поздравява ви Аристарх, съпленникът ми, и Марко, сродникът на Варнава, (за когото приехте поръчване: ако дойде при вас, приемете го,) {{field-off:Bible}}</w:t>
      </w:r>
    </w:p>
    <w:p>
      <w:pPr>
        <w:pStyle w:val="Normal"/>
        <w:rPr/>
      </w:pPr>
      <w:r>
        <w:rPr/>
        <w:t>[[@Bible:Col 4:11 ]][[4:11 &gt;&gt; Col 4:11]] {{field-on:Bible}} и Исус нарицаемий Юст, които са от обрезаните: те ми са единствените сътрудници в царството Божие които ми станаха утешение. {{field-off:Bible}}</w:t>
      </w:r>
    </w:p>
    <w:p>
      <w:pPr>
        <w:pStyle w:val="Normal"/>
        <w:rPr/>
      </w:pPr>
      <w:r>
        <w:rPr/>
        <w:t>[[@Bible:Col 4:12 ]][[4:12 &gt;&gt; Col 4:12]] {{field-on:Bible}} Поздравява ви Епафрас, раб Христов, който е от вас, и който всекога за вас се подвизава в молитвите, да стоите съвършени и изпълнени във всека воля Божия. {{field-off:Bible}}</w:t>
      </w:r>
    </w:p>
    <w:p>
      <w:pPr>
        <w:pStyle w:val="Normal"/>
        <w:rPr/>
      </w:pPr>
      <w:r>
        <w:rPr/>
        <w:t>[[@Bible:Col 4:13 ]][[4:13 &gt;&gt; Col 4:13]] {{field-on:Bible}} Защото свидетелствувам за него че има голема ревност за вас и за тези които са в Лаодикия и в Иеропол. {{field-off:Bible}}</w:t>
      </w:r>
    </w:p>
    <w:p>
      <w:pPr>
        <w:pStyle w:val="Normal"/>
        <w:rPr/>
      </w:pPr>
      <w:r>
        <w:rPr/>
        <w:t>[[@Bible:Col 4:14 ]][[4:14 &gt;&gt; Col 4:14]] {{field-on:Bible}} Поздравява ви възлюбленият Лука лекарът, и Димас. {{field-off:Bible}}</w:t>
      </w:r>
    </w:p>
    <w:p>
      <w:pPr>
        <w:pStyle w:val="Normal"/>
        <w:rPr/>
      </w:pPr>
      <w:r>
        <w:rPr/>
        <w:t>[[@Bible:Col 4:15 ]][[4:15 &gt;&gt; Col 4:15]] {{field-on:Bible}} Поздравете братята които са в Лаодикия, и Нимфана и домашната му църква. {{field-off:Bible}}</w:t>
      </w:r>
    </w:p>
    <w:p>
      <w:pPr>
        <w:pStyle w:val="Normal"/>
        <w:rPr/>
      </w:pPr>
      <w:r>
        <w:rPr/>
        <w:t>[[@Bible:Col 4:16 ]][[4:16 &gt;&gt; Col 4:16]] {{field-on:Bible}} И като прочетете писмото помежду си, сторете да се прочете и в църквата на Лаодикийците; и това което е из Лаодикия да го прочетете и вие. {{field-off:Bible}}</w:t>
      </w:r>
    </w:p>
    <w:p>
      <w:pPr>
        <w:pStyle w:val="Normal"/>
        <w:rPr/>
      </w:pPr>
      <w:r>
        <w:rPr/>
        <w:t>[[@Bible:Col 4:17 ]][[4:17 &gt;&gt; Col 4:17]] {{field-on:Bible}} И речете Архипу: Внимавай на служенето което си приел в Господа, да го изпълниш. {{field-off:Bible}}</w:t>
      </w:r>
    </w:p>
    <w:p>
      <w:pPr>
        <w:pStyle w:val="Normal"/>
        <w:rPr/>
      </w:pPr>
      <w:r>
        <w:rPr/>
        <w:t>[[@Bible:Col 4:18 ]][[4:18 &gt;&gt; Col 4:18]] {{field-on:Bible}} Поздравлението съм писал аз Павел с ръката си. Помнете оковите ми. Благодат да бъде с вас. Амин. {{field-off:Bible}}</w:t>
      </w:r>
    </w:p>
    <w:p>
      <w:pPr>
        <w:pStyle w:val="Heading1"/>
        <w:rPr/>
      </w:pPr>
      <w:r>
        <w:rPr/>
        <w:t>1-о Солунци</w:t>
      </w:r>
    </w:p>
    <w:p>
      <w:pPr>
        <w:pStyle w:val="Heading2"/>
        <w:rPr/>
      </w:pPr>
      <w:r>
        <w:rPr/>
        <w:t>Глава 1</w:t>
      </w:r>
    </w:p>
    <w:p>
      <w:pPr>
        <w:pStyle w:val="Normal"/>
        <w:rPr/>
      </w:pPr>
      <w:r>
        <w:rPr/>
        <w:t>[[@Bible:1Th 1:1 ]][[1:1 &gt;&gt; 1Th 1:1]] {{field-on:Bible}} Павел и Силуан и Тимотей до Солунската църква в Бога Отца и Господа Исуса Христа: Благодат вам и мир от Бога Отца нашего и Господа Исуса Христа. {{field-off:Bible}}</w:t>
      </w:r>
    </w:p>
    <w:p>
      <w:pPr>
        <w:pStyle w:val="Normal"/>
        <w:rPr/>
      </w:pPr>
      <w:r>
        <w:rPr/>
        <w:t>[[@Bible:1Th 1:2 ]][[1:2 &gt;&gt; 1Th 1:2]] {{field-on:Bible}} Благодарим всекога Богу за всички вас, и поминуваме ви в молитвите си, {{field-off:Bible}}</w:t>
      </w:r>
    </w:p>
    <w:p>
      <w:pPr>
        <w:pStyle w:val="Normal"/>
        <w:rPr/>
      </w:pPr>
      <w:r>
        <w:rPr/>
        <w:t>[[@Bible:1Th 1:3 ]][[1:3 &gt;&gt; 1Th 1:3]] {{field-on:Bible}} като помним непрестанно вашето дело на верата, и труда на любовта, и търпението на надеждата в Господа нашего Исуса Христа, пред Бога и Отца нашего; {{field-off:Bible}}</w:t>
      </w:r>
    </w:p>
    <w:p>
      <w:pPr>
        <w:pStyle w:val="Normal"/>
        <w:rPr/>
      </w:pPr>
      <w:r>
        <w:rPr/>
        <w:t>[[@Bible:1Th 1:4 ]][[1:4 &gt;&gt; 1Th 1:4]] {{field-on:Bible}} понеже знаем, братие възлюблени от Бога, вашето избрание; {{field-off:Bible}}</w:t>
      </w:r>
    </w:p>
    <w:p>
      <w:pPr>
        <w:pStyle w:val="Normal"/>
        <w:rPr/>
      </w:pPr>
      <w:r>
        <w:rPr/>
        <w:t>[[@Bible:1Th 1:5 ]][[1:5 &gt;&gt; 1Th 1:5]] {{field-on:Bible}} защото нашето към вас благовествуване не стана само със слово, но и със сила, и с Духа Светаго, и с големо удостоверение, както знаете какви бехме заради вас помежду ви. {{field-off:Bible}}</w:t>
      </w:r>
    </w:p>
    <w:p>
      <w:pPr>
        <w:pStyle w:val="Normal"/>
        <w:rPr/>
      </w:pPr>
      <w:r>
        <w:rPr/>
        <w:t>[[@Bible:1Th 1:6 ]][[1:6 &gt;&gt; 1Th 1:6]] {{field-on:Bible}} И вие станахте подражатели нам и Господу като при много утеснения приехте словото с радост на Духа Светаго; {{field-off:Bible}}</w:t>
      </w:r>
    </w:p>
    <w:p>
      <w:pPr>
        <w:pStyle w:val="Normal"/>
        <w:rPr/>
      </w:pPr>
      <w:r>
        <w:rPr/>
        <w:t>[[@Bible:1Th 1:7 ]][[1:7 &gt;&gt; 1Th 1:7]] {{field-on:Bible}} така щото станахте пример на всите верващи които са в Македония и в Ахаия. {{field-off:Bible}}</w:t>
      </w:r>
    </w:p>
    <w:p>
      <w:pPr>
        <w:pStyle w:val="Normal"/>
        <w:rPr/>
      </w:pPr>
      <w:r>
        <w:rPr/>
        <w:t>[[@Bible:1Th 1:8 ]][[1:8 &gt;&gt; 1Th 1:8]] {{field-on:Bible}} Защото от вас се прогласи словото Господне не само в Македония и Ахаия; но и на всеко место се разчу вашата вера в Бога, щото ние не требва да говорим нещо. {{field-off:Bible}}</w:t>
      </w:r>
    </w:p>
    <w:p>
      <w:pPr>
        <w:pStyle w:val="Normal"/>
        <w:rPr/>
      </w:pPr>
      <w:r>
        <w:rPr/>
        <w:t>[[@Bible:1Th 1:9 ]][[1:9 &gt;&gt; 1Th 1:9]] {{field-on:Bible}} Защото те възвещават за нас как стана нашето влизане при вас, и как сте се обърнали от идолите към Бога за да служите на живия и истинния Бог, {{field-off:Bible}}</w:t>
      </w:r>
    </w:p>
    <w:p>
      <w:pPr>
        <w:pStyle w:val="Normal"/>
        <w:rPr/>
      </w:pPr>
      <w:r>
        <w:rPr/>
        <w:t>[[@Bible:1Th 1:10 ]][[1:10 &gt;&gt; 1Th 1:10]] {{field-on:Bible}} и да очаквате от небеса неговия Син, когото възкръси от мъртвите, Исуса, който ни освобождава от идещия гнев. {{field-off:Bible}}</w:t>
      </w:r>
    </w:p>
    <w:p>
      <w:pPr>
        <w:pStyle w:val="Heading2"/>
        <w:rPr/>
      </w:pPr>
      <w:r>
        <w:rPr/>
        <w:t>Глава 2</w:t>
      </w:r>
    </w:p>
    <w:p>
      <w:pPr>
        <w:pStyle w:val="Normal"/>
        <w:rPr/>
      </w:pPr>
      <w:r>
        <w:rPr/>
        <w:t>[[@Bible:1Th 2:1 ]][[2:1 &gt;&gt; 1Th 2:1]] {{field-on:Bible}} Защото вие сами знаете, братие, нашето при вас влизане че не бе напраздно; {{field-off:Bible}}</w:t>
      </w:r>
    </w:p>
    <w:p>
      <w:pPr>
        <w:pStyle w:val="Normal"/>
        <w:rPr/>
      </w:pPr>
      <w:r>
        <w:rPr/>
        <w:t>[[@Bible:1Th 2:2 ]][[2:2 &gt;&gt; 1Th 2:2]] {{field-on:Bible}} но като бехме от по-напред, както знаете, пострадали и обезчестени във Филипи, дързнахме в Бога нашего да проповедаме вам евангелието Божие с голем подвиг. {{field-off:Bible}}</w:t>
      </w:r>
    </w:p>
    <w:p>
      <w:pPr>
        <w:pStyle w:val="Normal"/>
        <w:rPr/>
      </w:pPr>
      <w:r>
        <w:rPr/>
        <w:t>[[@Bible:1Th 2:3 ]][[2:3 &gt;&gt; 1Th 2:3]] {{field-on:Bible}} Защото нашето увещание не бе от прелъгване, нито от нечистота, нито с измама; {{field-off:Bible}}</w:t>
      </w:r>
    </w:p>
    <w:p>
      <w:pPr>
        <w:pStyle w:val="Normal"/>
        <w:rPr/>
      </w:pPr>
      <w:r>
        <w:rPr/>
        <w:t>[[@Bible:1Th 2:4 ]][[2:4 &gt;&gt; 1Th 2:4]] {{field-on:Bible}} но както бехме удобрени от Бога да ни повери благовествуването, така говорим, не като че угождаваме на человеци, но на Бога който изпитва сърдцата ни. {{field-off:Bible}}</w:t>
      </w:r>
    </w:p>
    <w:p>
      <w:pPr>
        <w:pStyle w:val="Normal"/>
        <w:rPr/>
      </w:pPr>
      <w:r>
        <w:rPr/>
        <w:t>[[@Bible:1Th 2:5 ]][[2:5 &gt;&gt; 1Th 2:5]] {{field-on:Bible}} Защото, както знаете, нито ласкателно слово употребихме некога, нито причина за лихоимство; Бог е свидетел; {{field-off:Bible}}</w:t>
      </w:r>
    </w:p>
    <w:p>
      <w:pPr>
        <w:pStyle w:val="Normal"/>
        <w:rPr/>
      </w:pPr>
      <w:r>
        <w:rPr/>
        <w:t>[[@Bible:1Th 2:6 ]][[2:6 &gt;&gt; 1Th 2:6]] {{field-on:Bible}} нито поискахме слава от человеци, нито от вас нито от други; (ако и да можехме да сме в тежкост като Христови апостоли;) {{field-off:Bible}}</w:t>
      </w:r>
    </w:p>
    <w:p>
      <w:pPr>
        <w:pStyle w:val="Normal"/>
        <w:rPr/>
      </w:pPr>
      <w:r>
        <w:rPr/>
        <w:t>[[@Bible:1Th 2:7 ]][[2:7 &gt;&gt; 1Th 2:7]] {{field-on:Bible}} но бехме тихи посред вас, както кърмилница се грижи нежно за чадата си. {{field-off:Bible}}</w:t>
      </w:r>
    </w:p>
    <w:p>
      <w:pPr>
        <w:pStyle w:val="Normal"/>
        <w:rPr/>
      </w:pPr>
      <w:r>
        <w:rPr/>
        <w:t>[[@Bible:1Th 2:8 ]][[2:8 &gt;&gt; 1Th 2:8]] {{field-on:Bible}} Така, като имахме гореща любов към вас, имахме благодарение да ви предадем не току евангелието Божие, но и душите си, защото станахте любезни нам. {{field-off:Bible}}</w:t>
      </w:r>
    </w:p>
    <w:p>
      <w:pPr>
        <w:pStyle w:val="Normal"/>
        <w:rPr/>
      </w:pPr>
      <w:r>
        <w:rPr/>
        <w:t>[[@Bible:1Th 2:9 ]][[2:9 &gt;&gt; 1Th 2:9]] {{field-on:Bible}} Защото вие, братие, помните нашия труд и мъка, понеже, дене и ноще като работехме за да не отеготим ни едного от вас, проповедахме вам евангелието Божие. {{field-off:Bible}}</w:t>
      </w:r>
    </w:p>
    <w:p>
      <w:pPr>
        <w:pStyle w:val="Normal"/>
        <w:rPr/>
      </w:pPr>
      <w:r>
        <w:rPr/>
        <w:t>[[@Bible:1Th 2:10 ]][[2:10 &gt;&gt; 1Th 2:10]] {{field-on:Bible}} Вие сте свидетели и Бог как свето и праведно и неукоризнено се обходихме с вас верващите; {{field-off:Bible}}</w:t>
      </w:r>
    </w:p>
    <w:p>
      <w:pPr>
        <w:pStyle w:val="Normal"/>
        <w:rPr/>
      </w:pPr>
      <w:r>
        <w:rPr/>
        <w:t>[[@Bible:1Th 2:11 ]][[2:11 &gt;&gt; 1Th 2:11]] {{field-on:Bible}} както знаете как всекиго от вас, като отец чадата си, увещавахме, и утешавахме, и строго ви заръчахме {{field-off:Bible}}</w:t>
      </w:r>
    </w:p>
    <w:p>
      <w:pPr>
        <w:pStyle w:val="Normal"/>
        <w:rPr/>
      </w:pPr>
      <w:r>
        <w:rPr/>
        <w:t>[[@Bible:1Th 2:12 ]][[2:12 &gt;&gt; 1Th 2:12]] {{field-on:Bible}} да ходите достойно Богу който ви призва в своето царство и слава. {{field-off:Bible}}</w:t>
      </w:r>
    </w:p>
    <w:p>
      <w:pPr>
        <w:pStyle w:val="Normal"/>
        <w:rPr/>
      </w:pPr>
      <w:r>
        <w:rPr/>
        <w:t>[[@Bible:1Th 2:13 ]][[2:13 &gt;&gt; 1Th 2:13]] {{field-on:Bible}} За туй, и ние благодарим Богу непрестанно че, като приехте словото Божие което чухте от нас, приехте го, не като слово человеческо, но (като е наистина,) слово Божие, което и действува между вас верващите. {{field-off:Bible}}</w:t>
      </w:r>
    </w:p>
    <w:p>
      <w:pPr>
        <w:pStyle w:val="Normal"/>
        <w:rPr/>
      </w:pPr>
      <w:r>
        <w:rPr/>
        <w:t>[[@Bible:1Th 2:14 ]][[2:14 &gt;&gt; 1Th 2:14]] {{field-on:Bible}} Защото вие, братие, станахте подражатели на Божиите в Христа Исуса църкви които са в Юдея, понеже и вие пострадахте истото от своите си съплеменници както и те от Юдеите, {{field-off:Bible}}</w:t>
      </w:r>
    </w:p>
    <w:p>
      <w:pPr>
        <w:pStyle w:val="Normal"/>
        <w:rPr/>
      </w:pPr>
      <w:r>
        <w:rPr/>
        <w:t>[[@Bible:1Th 2:15 ]][[2:15 &gt;&gt; 1Th 2:15]] {{field-on:Bible}} които и Господа Исуса убиха и своите си пророци, и нас разпъдиха, и Богу не угодяват, и на всичките человеци са противни; {{field-off:Bible}}</w:t>
      </w:r>
    </w:p>
    <w:p>
      <w:pPr>
        <w:pStyle w:val="Normal"/>
        <w:rPr/>
      </w:pPr>
      <w:r>
        <w:rPr/>
        <w:t>[[@Bible:1Th 2:16 ]][[2:16 &gt;&gt; 1Th 2:16]] {{field-on:Bible}} и възбраняват ни да говорим на езичниците да се спасят, за да изпълнят греховете си винаги; но постигна ги гневът до край. {{field-off:Bible}}</w:t>
      </w:r>
    </w:p>
    <w:p>
      <w:pPr>
        <w:pStyle w:val="Normal"/>
        <w:rPr/>
      </w:pPr>
      <w:r>
        <w:rPr/>
        <w:t>[[@Bible:1Th 2:17 ]][[2:17 &gt;&gt; 1Th 2:17]] {{field-on:Bible}} А ние, братие, като осиротехме от вас за малко време, с лице а не със сърдце, още повече с големо желание се постарахме дано видим лицето ви. {{field-off:Bible}}</w:t>
      </w:r>
    </w:p>
    <w:p>
      <w:pPr>
        <w:pStyle w:val="Normal"/>
        <w:rPr/>
      </w:pPr>
      <w:r>
        <w:rPr/>
        <w:t>[[@Bible:1Th 2:18 ]][[2:18 &gt;&gt; 1Th 2:18]] {{field-on:Bible}} За това, поискахме да дойдем при вас (и аз Павел) и веднъж и дваж; но направи ни пречка Сатана. {{field-off:Bible}}</w:t>
      </w:r>
    </w:p>
    <w:p>
      <w:pPr>
        <w:pStyle w:val="Normal"/>
        <w:rPr/>
      </w:pPr>
      <w:r>
        <w:rPr/>
        <w:t>[[@Bible:1Th 2:19 ]][[2:19 &gt;&gt; 1Th 2:19]] {{field-on:Bible}} Защото коя е нашата надежда, или радостта ни, или венецът на похвалата ни? Не сте ли вие пред Господа нашего Исуса Христа в пришествието негово? {{field-off:Bible}}</w:t>
      </w:r>
    </w:p>
    <w:p>
      <w:pPr>
        <w:pStyle w:val="Normal"/>
        <w:rPr/>
      </w:pPr>
      <w:r>
        <w:rPr/>
        <w:t>[[@Bible:1Th 2:20 ]][[2:20 &gt;&gt; 1Th 2:20]] {{field-on:Bible}} Защото вие сте нашата слава и радост. {{field-off:Bible}}</w:t>
      </w:r>
    </w:p>
    <w:p>
      <w:pPr>
        <w:pStyle w:val="Heading2"/>
        <w:rPr/>
      </w:pPr>
      <w:r>
        <w:rPr/>
        <w:t>Глава 3</w:t>
      </w:r>
    </w:p>
    <w:p>
      <w:pPr>
        <w:pStyle w:val="Normal"/>
        <w:rPr/>
      </w:pPr>
      <w:r>
        <w:rPr/>
        <w:t>[[@Bible:1Th 3:1 ]][[3:1 &gt;&gt; 1Th 3:1]] {{field-on:Bible}} За това, като не можахме да търпим вече, разсъдихме за добро да останем сами в Атина; {{field-off:Bible}}</w:t>
      </w:r>
    </w:p>
    <w:p>
      <w:pPr>
        <w:pStyle w:val="Normal"/>
        <w:rPr/>
      </w:pPr>
      <w:r>
        <w:rPr/>
        <w:t>[[@Bible:1Th 3:2 ]][[3:2 &gt;&gt; 1Th 3:2]] {{field-on:Bible}} и проводихме Тимотея, брата нашего и служителя Божия и сътрудника нашего в евангелието Христово, да ви утвърди и да ви утеши от към верата ви, {{field-off:Bible}}</w:t>
      </w:r>
    </w:p>
    <w:p>
      <w:pPr>
        <w:pStyle w:val="Normal"/>
        <w:rPr/>
      </w:pPr>
      <w:r>
        <w:rPr/>
        <w:t>[[@Bible:1Th 3:3 ]][[3:3 &gt;&gt; 1Th 3:3]] {{field-on:Bible}} да се не колебае никой в тези скърби; защото вие знаете че на това сме определени, {{field-off:Bible}}</w:t>
      </w:r>
    </w:p>
    <w:p>
      <w:pPr>
        <w:pStyle w:val="Normal"/>
        <w:rPr/>
      </w:pPr>
      <w:r>
        <w:rPr/>
        <w:t>[[@Bible:1Th 3:4 ]][[3:4 &gt;&gt; 1Th 3:4]] {{field-on:Bible}} защото когато бехме при вас, предсказвахме ви че има да претърпим притеснение, както и стана и знаете. {{field-off:Bible}}</w:t>
      </w:r>
    </w:p>
    <w:p>
      <w:pPr>
        <w:pStyle w:val="Normal"/>
        <w:rPr/>
      </w:pPr>
      <w:r>
        <w:rPr/>
        <w:t>[[@Bible:1Th 3:5 ]][[3:5 &gt;&gt; 1Th 3:5]] {{field-on:Bible}} За това, и аз като не можах вече да търпя проводих да разумея за верата ви, да не би да ви е изкусил изкусител, и да бъде трудът ни напраздно. {{field-off:Bible}}</w:t>
      </w:r>
    </w:p>
    <w:p>
      <w:pPr>
        <w:pStyle w:val="Normal"/>
        <w:rPr/>
      </w:pPr>
      <w:r>
        <w:rPr/>
        <w:t>[[@Bible:1Th 3:6 ]][[3:6 &gt;&gt; 1Th 3:6]] {{field-on:Bible}} А сега като дойде Тимотей от вас при нас та ни донесе добри известия за верата и любовта ваша, и това че имате всекога добро поменуване за нас и желаете да ни видите, както и ние вас, {{field-off:Bible}}</w:t>
      </w:r>
    </w:p>
    <w:p>
      <w:pPr>
        <w:pStyle w:val="Normal"/>
        <w:rPr/>
      </w:pPr>
      <w:r>
        <w:rPr/>
        <w:t>[[@Bible:1Th 3:7 ]][[3:7 &gt;&gt; 1Th 3:7]] {{field-on:Bible}} за това, при всичката наша скърб и нужда, утешихме се, братие, за вас чрез верата наша; {{field-off:Bible}}</w:t>
      </w:r>
    </w:p>
    <w:p>
      <w:pPr>
        <w:pStyle w:val="Normal"/>
        <w:rPr/>
      </w:pPr>
      <w:r>
        <w:rPr/>
        <w:t>[[@Bible:1Th 3:8 ]][[3:8 &gt;&gt; 1Th 3:8]] {{field-on:Bible}} понеже сега живеем ако стоите вие в Господа. {{field-off:Bible}}</w:t>
      </w:r>
    </w:p>
    <w:p>
      <w:pPr>
        <w:pStyle w:val="Normal"/>
        <w:rPr/>
      </w:pPr>
      <w:r>
        <w:rPr/>
        <w:t>[[@Bible:1Th 3:9 ]][[3:9 &gt;&gt; 1Th 3:9]] {{field-on:Bible}} Защото кое благодарение можем да въздадем Богу за вас заради всичката радост с която се радваме за вас пред Бога нашего? {{field-off:Bible}}</w:t>
      </w:r>
    </w:p>
    <w:p>
      <w:pPr>
        <w:pStyle w:val="Normal"/>
        <w:rPr/>
      </w:pPr>
      <w:r>
        <w:rPr/>
        <w:t>[[@Bible:1Th 3:10 ]][[3:10 &gt;&gt; 1Th 3:10]] {{field-on:Bible}} Ноще и дене преусърдно се молим да видим лицето ви и да допълним което ви не достига във верата ви. {{field-off:Bible}}</w:t>
      </w:r>
    </w:p>
    <w:p>
      <w:pPr>
        <w:pStyle w:val="Normal"/>
        <w:rPr/>
      </w:pPr>
      <w:r>
        <w:rPr/>
        <w:t>[[@Bible:1Th 3:11 ]][[3:11 &gt;&gt; 1Th 3:11]] {{field-on:Bible}} А сам Бог и Отец наш и Господ наш Исус Христос дано управи пътя ни към вас. {{field-off:Bible}}</w:t>
      </w:r>
    </w:p>
    <w:p>
      <w:pPr>
        <w:pStyle w:val="Normal"/>
        <w:rPr/>
      </w:pPr>
      <w:r>
        <w:rPr/>
        <w:t>[[@Bible:1Th 3:12 ]][[3:12 &gt;&gt; 1Th 3:12]] {{field-on:Bible}} И вас Господ да умножи и да ви направи да преизобилвате в любовта един към друг и към всичките, както и ние към вас, {{field-off:Bible}}</w:t>
      </w:r>
    </w:p>
    <w:p>
      <w:pPr>
        <w:pStyle w:val="Normal"/>
        <w:rPr/>
      </w:pPr>
      <w:r>
        <w:rPr/>
        <w:t>[[@Bible:1Th 3:13 ]][[3:13 &gt;&gt; 1Th 3:13]] {{field-on:Bible}} за да утвърди сърдцата ви непорочни в светостта пред Бога и Отца нашего в пришествието на Господа нашего Исуса Христа с всите негови светии. {{field-off:Bible}}</w:t>
      </w:r>
    </w:p>
    <w:p>
      <w:pPr>
        <w:pStyle w:val="Heading2"/>
        <w:rPr/>
      </w:pPr>
      <w:r>
        <w:rPr/>
        <w:t>Глава 4</w:t>
      </w:r>
    </w:p>
    <w:p>
      <w:pPr>
        <w:pStyle w:val="Normal"/>
        <w:rPr/>
      </w:pPr>
      <w:r>
        <w:rPr/>
        <w:t>[[@Bible:1Th 4:1 ]][[4:1 &gt;&gt; 1Th 4:1]] {{field-on:Bible}} При това още, братие, просим и молим ви в Господа Исуса, каквото сте приели от нас как требва да ходите и да угодявате Богу така да преуспевате повече; {{field-off:Bible}}</w:t>
      </w:r>
    </w:p>
    <w:p>
      <w:pPr>
        <w:pStyle w:val="Normal"/>
        <w:rPr/>
      </w:pPr>
      <w:r>
        <w:rPr/>
        <w:t>[[@Bible:1Th 4:2 ]][[4:2 &gt;&gt; 1Th 4:2]] {{field-on:Bible}} защото знаете какви заповеди ви дадохме от Господа Исуса. {{field-off:Bible}}</w:t>
      </w:r>
    </w:p>
    <w:p>
      <w:pPr>
        <w:pStyle w:val="Normal"/>
        <w:rPr/>
      </w:pPr>
      <w:r>
        <w:rPr/>
        <w:t>[[@Bible:1Th 4:3 ]][[4:3 &gt;&gt; 1Th 4:3]] {{field-on:Bible}} Понеже това е волята Божия, вашето освещение, да се въздържате от блуд: {{field-off:Bible}}</w:t>
      </w:r>
    </w:p>
    <w:p>
      <w:pPr>
        <w:pStyle w:val="Normal"/>
        <w:rPr/>
      </w:pPr>
      <w:r>
        <w:rPr/>
        <w:t>[[@Bible:1Th 4:4 ]][[4:4 &gt;&gt; 1Th 4:4]] {{field-on:Bible}} да знае всеки от вас да държи съсъда си в светост и честност, {{field-off:Bible}}</w:t>
      </w:r>
    </w:p>
    <w:p>
      <w:pPr>
        <w:pStyle w:val="Normal"/>
        <w:rPr/>
      </w:pPr>
      <w:r>
        <w:rPr/>
        <w:t>[[@Bible:1Th 4:5 ]][[4:5 &gt;&gt; 1Th 4:5]] {{field-on:Bible}} не в страст на похот както и езичниците които не знаят Бога; {{field-off:Bible}}</w:t>
      </w:r>
    </w:p>
    <w:p>
      <w:pPr>
        <w:pStyle w:val="Normal"/>
        <w:rPr/>
      </w:pPr>
      <w:r>
        <w:rPr/>
        <w:t>[[@Bible:1Th 4:6 ]][[4:6 &gt;&gt; 1Th 4:6]] {{field-on:Bible}} да не преминува некой предела и да поврежда брата си в това нещо; защото за всичко това Бог е отмъстител, както ви и от по-напред казахме и засвидетелствувахме; {{field-off:Bible}}</w:t>
      </w:r>
    </w:p>
    <w:p>
      <w:pPr>
        <w:pStyle w:val="Normal"/>
        <w:rPr/>
      </w:pPr>
      <w:r>
        <w:rPr/>
        <w:t>[[@Bible:1Th 4:7 ]][[4:7 &gt;&gt; 1Th 4:7]] {{field-on:Bible}} защото Бог не ни е призовал на нечистота, но на светост. {{field-off:Bible}}</w:t>
      </w:r>
    </w:p>
    <w:p>
      <w:pPr>
        <w:pStyle w:val="Normal"/>
        <w:rPr/>
      </w:pPr>
      <w:r>
        <w:rPr/>
        <w:t>[[@Bible:1Th 4:8 ]][[4:8 &gt;&gt; 1Th 4:8]] {{field-on:Bible}} И тъй, който отхвърля това не отхвърля человека, но Бога който е и дал нам Духа своего Светаго. {{field-off:Bible}}</w:t>
      </w:r>
    </w:p>
    <w:p>
      <w:pPr>
        <w:pStyle w:val="Normal"/>
        <w:rPr/>
      </w:pPr>
      <w:r>
        <w:rPr/>
        <w:t>[[@Bible:1Th 4:9 ]][[4:9 &gt;&gt; 1Th 4:9]] {{field-on:Bible}} А за братолюбието немате нужда да ви пиша; защото вие сами сте от Бога научени да имате любов един към друг; {{field-off:Bible}}</w:t>
      </w:r>
    </w:p>
    <w:p>
      <w:pPr>
        <w:pStyle w:val="Normal"/>
        <w:rPr/>
      </w:pPr>
      <w:r>
        <w:rPr/>
        <w:t>[[@Bible:1Th 4:10 ]][[4:10 &gt;&gt; 1Th 4:10]] {{field-on:Bible}} защото и правите това на всите братя които са по всичка Македония. И молим ви се, братие, да преуспевате повече, {{field-off:Bible}}</w:t>
      </w:r>
    </w:p>
    <w:p>
      <w:pPr>
        <w:pStyle w:val="Normal"/>
        <w:rPr/>
      </w:pPr>
      <w:r>
        <w:rPr/>
        <w:t>[[@Bible:1Th 4:11 ]][[4:11 &gt;&gt; 1Th 4:11]] {{field-on:Bible}} и усърдно да се стараете да живеете тихо, и да вършите своите си работи, и да работите със своите си ръце, както ви заръчахме; {{field-off:Bible}}</w:t>
      </w:r>
    </w:p>
    <w:p>
      <w:pPr>
        <w:pStyle w:val="Normal"/>
        <w:rPr/>
      </w:pPr>
      <w:r>
        <w:rPr/>
        <w:t>[[@Bible:1Th 4:12 ]][[4:12 &gt;&gt; 1Th 4:12]] {{field-on:Bible}} за да ходите благообразно пред външните, и да немате нужда от нищо. {{field-off:Bible}}</w:t>
      </w:r>
    </w:p>
    <w:p>
      <w:pPr>
        <w:pStyle w:val="Normal"/>
        <w:rPr/>
      </w:pPr>
      <w:r>
        <w:rPr/>
        <w:t>[[@Bible:1Th 4:13 ]][[4:13 &gt;&gt; 1Th 4:13]] {{field-on:Bible}} И не искам, братие, да не знаете за умрелите, за да не скърбите както и другите които немат надежда. {{field-off:Bible}}</w:t>
      </w:r>
    </w:p>
    <w:p>
      <w:pPr>
        <w:pStyle w:val="Normal"/>
        <w:rPr/>
      </w:pPr>
      <w:r>
        <w:rPr/>
        <w:t>[[@Bible:1Th 4:14 ]][[4:14 &gt;&gt; 1Th 4:14]] {{field-on:Bible}} Защото ако верваме че Исус умре и възкръсна, така и Бог умрелите в Исуса ще приведе с него заедно. {{field-off:Bible}}</w:t>
      </w:r>
    </w:p>
    <w:p>
      <w:pPr>
        <w:pStyle w:val="Normal"/>
        <w:rPr/>
      </w:pPr>
      <w:r>
        <w:rPr/>
        <w:t>[[@Bible:1Th 4:15 ]][[4:15 &gt;&gt; 1Th 4:15]] {{field-on:Bible}} Защото това ви казваме със слово Господне, че ние живите които останем до пришествието Господне нема да предварим умрелите; {{field-off:Bible}}</w:t>
      </w:r>
    </w:p>
    <w:p>
      <w:pPr>
        <w:pStyle w:val="Normal"/>
        <w:rPr/>
      </w:pPr>
      <w:r>
        <w:rPr/>
        <w:t>[[@Bible:1Th 4:16 ]][[4:16 &gt;&gt; 1Th 4:16]] {{field-on:Bible}} понеже сам Господ ще слезе от небето с повеление, с глас архангелов, и с тръба Божия; и мъртвите в Христа ще възкръснат по-напред; {{field-off:Bible}}</w:t>
      </w:r>
    </w:p>
    <w:p>
      <w:pPr>
        <w:pStyle w:val="Normal"/>
        <w:rPr/>
      </w:pPr>
      <w:r>
        <w:rPr/>
        <w:t>[[@Bible:1Th 4:17 ]][[4:17 &gt;&gt; 1Th 4:17]] {{field-on:Bible}} после ние живите които сме останали с тех наедно ще бъдем грабнати на облаци да срещнем Господа на въздух; и така ще бъдем всекога с Господа. {{field-off:Bible}}</w:t>
      </w:r>
    </w:p>
    <w:p>
      <w:pPr>
        <w:pStyle w:val="Normal"/>
        <w:rPr/>
      </w:pPr>
      <w:r>
        <w:rPr/>
        <w:t>[[@Bible:1Th 4:18 ]][[4:18 &gt;&gt; 1Th 4:18]] {{field-on:Bible}} И тъй, утешавайте се един друг с тези думи. {{field-off:Bible}}</w:t>
      </w:r>
    </w:p>
    <w:p>
      <w:pPr>
        <w:pStyle w:val="Heading2"/>
        <w:rPr/>
      </w:pPr>
      <w:r>
        <w:rPr/>
        <w:t>Глава 5</w:t>
      </w:r>
    </w:p>
    <w:p>
      <w:pPr>
        <w:pStyle w:val="Normal"/>
        <w:rPr/>
      </w:pPr>
      <w:r>
        <w:rPr/>
        <w:t>[[@Bible:1Th 5:1 ]][[5:1 &gt;&gt; 1Th 5:1]] {{field-on:Bible}} А за годините и времената, братие, немате нужда да ви се пише; {{field-off:Bible}}</w:t>
      </w:r>
    </w:p>
    <w:p>
      <w:pPr>
        <w:pStyle w:val="Normal"/>
        <w:rPr/>
      </w:pPr>
      <w:r>
        <w:rPr/>
        <w:t>[[@Bible:1Th 5:2 ]][[5:2 &gt;&gt; 1Th 5:2]] {{field-on:Bible}} защото вие знаете известно че денът Господен както крадец през нощ, така ще дойде; {{field-off:Bible}}</w:t>
      </w:r>
    </w:p>
    <w:p>
      <w:pPr>
        <w:pStyle w:val="Normal"/>
        <w:rPr/>
      </w:pPr>
      <w:r>
        <w:rPr/>
        <w:t>[[@Bible:1Th 5:3 ]][[5:3 &gt;&gt; 1Th 5:3]] {{field-on:Bible}} понеже когато казват: Мир и безопасност, тогаз ще нападне на тех внезапна погибел както болезните на непраздна жена; и нема да избегнат. {{field-off:Bible}}</w:t>
      </w:r>
    </w:p>
    <w:p>
      <w:pPr>
        <w:pStyle w:val="Normal"/>
        <w:rPr/>
      </w:pPr>
      <w:r>
        <w:rPr/>
        <w:t>[[@Bible:1Th 5:4 ]][[5:4 &gt;&gt; 1Th 5:4]] {{field-on:Bible}} Но вие, братие, не сте в тъмнина та да ви постигне денът като крадец. {{field-off:Bible}}</w:t>
      </w:r>
    </w:p>
    <w:p>
      <w:pPr>
        <w:pStyle w:val="Normal"/>
        <w:rPr/>
      </w:pPr>
      <w:r>
        <w:rPr/>
        <w:t>[[@Bible:1Th 5:5 ]][[5:5 &gt;&gt; 1Th 5:5]] {{field-on:Bible}} Всички вие сте синове на виделината и синове на деня; не сме на нощта нито на тъмнината. {{field-off:Bible}}</w:t>
      </w:r>
    </w:p>
    <w:p>
      <w:pPr>
        <w:pStyle w:val="Normal"/>
        <w:rPr/>
      </w:pPr>
      <w:r>
        <w:rPr/>
        <w:t>[[@Bible:1Th 5:6 ]][[5:6 &gt;&gt; 1Th 5:6]] {{field-on:Bible}} И тъй, да не спим както и другите, но да бъдем будни и трезвени. {{field-off:Bible}}</w:t>
      </w:r>
    </w:p>
    <w:p>
      <w:pPr>
        <w:pStyle w:val="Normal"/>
        <w:rPr/>
      </w:pPr>
      <w:r>
        <w:rPr/>
        <w:t>[[@Bible:1Th 5:7 ]][[5:7 &gt;&gt; 1Th 5:7]] {{field-on:Bible}} Защото които спят ноще спят, и които се опиват ноще се опиват; {{field-off:Bible}}</w:t>
      </w:r>
    </w:p>
    <w:p>
      <w:pPr>
        <w:pStyle w:val="Normal"/>
        <w:rPr/>
      </w:pPr>
      <w:r>
        <w:rPr/>
        <w:t>[[@Bible:1Th 5:8 ]][[5:8 &gt;&gt; 1Th 5:8]] {{field-on:Bible}} но ние като сме синове на деня да бъдем трезвени, и да облечем бронята на верата и на любовта, и за шлем, надеждата на спасението. {{field-off:Bible}}</w:t>
      </w:r>
    </w:p>
    <w:p>
      <w:pPr>
        <w:pStyle w:val="Normal"/>
        <w:rPr/>
      </w:pPr>
      <w:r>
        <w:rPr/>
        <w:t>[[@Bible:1Th 5:9 ]][[5:9 &gt;&gt; 1Th 5:9]] {{field-on:Bible}} Защото Бог не ни е определил за гнев, но да получим спасение чрез Господа нашего Исуса Христа, {{field-off:Bible}}</w:t>
      </w:r>
    </w:p>
    <w:p>
      <w:pPr>
        <w:pStyle w:val="Normal"/>
        <w:rPr/>
      </w:pPr>
      <w:r>
        <w:rPr/>
        <w:t>[[@Bible:1Th 5:10 ]][[5:10 &gt;&gt; 1Th 5:10]] {{field-on:Bible}} който умре за нас, за да живеем с него и когато сме будни и когато спим. {{field-off:Bible}}</w:t>
      </w:r>
    </w:p>
    <w:p>
      <w:pPr>
        <w:pStyle w:val="Normal"/>
        <w:rPr/>
      </w:pPr>
      <w:r>
        <w:rPr/>
        <w:t>[[@Bible:1Th 5:11 ]][[5:11 &gt;&gt; 1Th 5:11]] {{field-on:Bible}} За това, утешавайте се един друг, и назидавайте един другиго, както и правите. {{field-off:Bible}}</w:t>
      </w:r>
    </w:p>
    <w:p>
      <w:pPr>
        <w:pStyle w:val="Normal"/>
        <w:rPr/>
      </w:pPr>
      <w:r>
        <w:rPr/>
        <w:t>[[@Bible:1Th 5:12 ]][[5:12 &gt;&gt; 1Th 5:12]] {{field-on:Bible}} И молим ви, братие, да познавате тези, които се трудят помежду ви, и са настоятели ваши в Господа, и ви поучават, {{field-off:Bible}}</w:t>
      </w:r>
    </w:p>
    <w:p>
      <w:pPr>
        <w:pStyle w:val="Normal"/>
        <w:rPr/>
      </w:pPr>
      <w:r>
        <w:rPr/>
        <w:t>[[@Bible:1Th 5:13 ]][[5:13 &gt;&gt; 1Th 5:13]] {{field-on:Bible}} и да ги почитате премного с любов за делото им. Живейте мирно помежду си. {{field-off:Bible}}</w:t>
      </w:r>
    </w:p>
    <w:p>
      <w:pPr>
        <w:pStyle w:val="Normal"/>
        <w:rPr/>
      </w:pPr>
      <w:r>
        <w:rPr/>
        <w:t>[[@Bible:1Th 5:14 ]][[5:14 &gt;&gt; 1Th 5:14]] {{field-on:Bible}} Молим ви още, братие, вразумявайте безчинните, утешавайте малодушните, поддържайте немощните, бъдете към всички търпеливи. {{field-off:Bible}}</w:t>
      </w:r>
    </w:p>
    <w:p>
      <w:pPr>
        <w:pStyle w:val="Normal"/>
        <w:rPr/>
      </w:pPr>
      <w:r>
        <w:rPr/>
        <w:t>[[@Bible:1Th 5:15 ]][[5:15 &gt;&gt; 1Th 5:15]] {{field-on:Bible}} Гледайте да не отдава некой некому зло за зло; но търсете всекога доброто един на друг си и на всичките. {{field-off:Bible}}</w:t>
      </w:r>
    </w:p>
    <w:p>
      <w:pPr>
        <w:pStyle w:val="Normal"/>
        <w:rPr/>
      </w:pPr>
      <w:r>
        <w:rPr/>
        <w:t>[[@Bible:1Th 5:16 ]][[5:16 &gt;&gt; 1Th 5:16]] {{field-on:Bible}} Винаги се радвайте. {{field-off:Bible}}</w:t>
      </w:r>
    </w:p>
    <w:p>
      <w:pPr>
        <w:pStyle w:val="Normal"/>
        <w:rPr/>
      </w:pPr>
      <w:r>
        <w:rPr/>
        <w:t>[[@Bible:1Th 5:17 ]][[5:17 &gt;&gt; 1Th 5:17]] {{field-on:Bible}} Непрестанно се молете. {{field-off:Bible}}</w:t>
      </w:r>
    </w:p>
    <w:p>
      <w:pPr>
        <w:pStyle w:val="Normal"/>
        <w:rPr/>
      </w:pPr>
      <w:r>
        <w:rPr/>
        <w:t>[[@Bible:1Th 5:18 ]][[5:18 &gt;&gt; 1Th 5:18]] {{field-on:Bible}} За всичко благодарете; защото това е волята Божия за вас в Христа Исуса. {{field-off:Bible}}</w:t>
      </w:r>
    </w:p>
    <w:p>
      <w:pPr>
        <w:pStyle w:val="Normal"/>
        <w:rPr/>
      </w:pPr>
      <w:r>
        <w:rPr/>
        <w:t>[[@Bible:1Th 5:19 ]][[5:19 &gt;&gt; 1Th 5:19]] {{field-on:Bible}} Духа не угасяйте. {{field-off:Bible}}</w:t>
      </w:r>
    </w:p>
    <w:p>
      <w:pPr>
        <w:pStyle w:val="Normal"/>
        <w:rPr/>
      </w:pPr>
      <w:r>
        <w:rPr/>
        <w:t>[[@Bible:1Th 5:20 ]][[5:20 &gt;&gt; 1Th 5:20]] {{field-on:Bible}} Пророчества не имайте за нищожни. {{field-off:Bible}}</w:t>
      </w:r>
    </w:p>
    <w:p>
      <w:pPr>
        <w:pStyle w:val="Normal"/>
        <w:rPr/>
      </w:pPr>
      <w:r>
        <w:rPr/>
        <w:t>[[@Bible:1Th 5:21 ]][[5:21 &gt;&gt; 1Th 5:21]] {{field-on:Bible}} Всичко изпитвайте: доброто дръжте. {{field-off:Bible}}</w:t>
      </w:r>
    </w:p>
    <w:p>
      <w:pPr>
        <w:pStyle w:val="Normal"/>
        <w:rPr/>
      </w:pPr>
      <w:r>
        <w:rPr/>
        <w:t>[[@Bible:1Th 5:22 ]][[5:22 &gt;&gt; 1Th 5:22]] {{field-on:Bible}} От всекакъв вид зло въздържайте се. {{field-off:Bible}}</w:t>
      </w:r>
    </w:p>
    <w:p>
      <w:pPr>
        <w:pStyle w:val="Normal"/>
        <w:rPr/>
      </w:pPr>
      <w:r>
        <w:rPr/>
        <w:t>[[@Bible:1Th 5:23 ]][[5:23 &gt;&gt; 1Th 5:23]] {{field-on:Bible}} А сам Бог мира да ви освети всесъвършено; и да се съхрани целокупен духът ви, и душата, и телото без порок, в пришествието на Господа нашего Исуса Христа. {{field-off:Bible}}</w:t>
      </w:r>
    </w:p>
    <w:p>
      <w:pPr>
        <w:pStyle w:val="Normal"/>
        <w:rPr/>
      </w:pPr>
      <w:r>
        <w:rPr/>
        <w:t>[[@Bible:1Th 5:24 ]][[5:24 &gt;&gt; 1Th 5:24]] {{field-on:Bible}} Верен е онзи който ви призовава, и ще го направи. {{field-off:Bible}}</w:t>
      </w:r>
    </w:p>
    <w:p>
      <w:pPr>
        <w:pStyle w:val="Normal"/>
        <w:rPr/>
      </w:pPr>
      <w:r>
        <w:rPr/>
        <w:t>[[@Bible:1Th 5:25 ]][[5:25 &gt;&gt; 1Th 5:25]] {{field-on:Bible}} Братие, молете се за нас. {{field-off:Bible}}</w:t>
      </w:r>
    </w:p>
    <w:p>
      <w:pPr>
        <w:pStyle w:val="Normal"/>
        <w:rPr/>
      </w:pPr>
      <w:r>
        <w:rPr/>
        <w:t>[[@Bible:1Th 5:26 ]][[5:26 &gt;&gt; 1Th 5:26]] {{field-on:Bible}} Поздравете всичките братя със целуване свето. {{field-off:Bible}}</w:t>
      </w:r>
    </w:p>
    <w:p>
      <w:pPr>
        <w:pStyle w:val="Normal"/>
        <w:rPr/>
      </w:pPr>
      <w:r>
        <w:rPr/>
        <w:t>[[@Bible:1Th 5:27 ]][[5:27 &gt;&gt; 1Th 5:27]] {{field-on:Bible}} Заклевам ви в Господа посланието да се прочете на всите свети братя. {{field-off:Bible}}</w:t>
      </w:r>
    </w:p>
    <w:p>
      <w:pPr>
        <w:pStyle w:val="Normal"/>
        <w:rPr/>
      </w:pPr>
      <w:r>
        <w:rPr/>
        <w:t>[[@Bible:1Th 5:28 ]][[5:28 &gt;&gt; 1Th 5:28]] {{field-on:Bible}} Благодатта на Господа нашего Исуса Христа да бъде с вас. Амин. {{field-off:Bible}}</w:t>
      </w:r>
    </w:p>
    <w:p>
      <w:pPr>
        <w:pStyle w:val="Heading1"/>
        <w:rPr/>
      </w:pPr>
      <w:r>
        <w:rPr/>
        <w:t>2-о Солунци</w:t>
      </w:r>
    </w:p>
    <w:p>
      <w:pPr>
        <w:pStyle w:val="Heading2"/>
        <w:rPr/>
      </w:pPr>
      <w:r>
        <w:rPr/>
        <w:t>Глава 1</w:t>
      </w:r>
    </w:p>
    <w:p>
      <w:pPr>
        <w:pStyle w:val="Normal"/>
        <w:rPr/>
      </w:pPr>
      <w:r>
        <w:rPr/>
        <w:t>[[@Bible:2Th 1:1 ]][[1:1 &gt;&gt; 2Th 1:1]] {{field-on:Bible}} Павел и Силуан и Тимотей до Солунската църква в Бога Отца нашего и Господа Исуса Христа: {{field-off:Bible}}</w:t>
      </w:r>
    </w:p>
    <w:p>
      <w:pPr>
        <w:pStyle w:val="Normal"/>
        <w:rPr/>
      </w:pPr>
      <w:r>
        <w:rPr/>
        <w:t>[[@Bible:2Th 1:2 ]][[1:2 &gt;&gt; 2Th 1:2]] {{field-on:Bible}} Благодат вам и мир от Бога Отца нашего и Господа Исуса Христа. {{field-off:Bible}}</w:t>
      </w:r>
    </w:p>
    <w:p>
      <w:pPr>
        <w:pStyle w:val="Normal"/>
        <w:rPr/>
      </w:pPr>
      <w:r>
        <w:rPr/>
        <w:t>[[@Bible:2Th 1:3 ]][[1:3 &gt;&gt; 2Th 1:3]] {{field-on:Bible}} Длъжни сме, братие, да благодарим Бога всекога за вас както е достойно, защото верата ви превъзрастява, и умножава се любовта на всекиго едного към другиго помежду всички вас; {{field-off:Bible}}</w:t>
      </w:r>
    </w:p>
    <w:p>
      <w:pPr>
        <w:pStyle w:val="Normal"/>
        <w:rPr/>
      </w:pPr>
      <w:r>
        <w:rPr/>
        <w:t>[[@Bible:2Th 1:4 ]][[1:4 &gt;&gt; 2Th 1:4]] {{field-on:Bible}} така щото и сами ние се хвалим с вас в църквите Божии за вашето търпение и за верата ви във всичките гонения ваши и притесненията които претърпевате, {{field-off:Bible}}</w:t>
      </w:r>
    </w:p>
    <w:p>
      <w:pPr>
        <w:pStyle w:val="Normal"/>
        <w:rPr/>
      </w:pPr>
      <w:r>
        <w:rPr/>
        <w:t>[[@Bible:2Th 1:5 ]][[1:5 &gt;&gt; 2Th 1:5]] {{field-on:Bible}} което е доказателство на праведната съдба Божия, за да се сподобите в царството Божие за което и страдате; {{field-off:Bible}}</w:t>
      </w:r>
    </w:p>
    <w:p>
      <w:pPr>
        <w:pStyle w:val="Normal"/>
        <w:rPr/>
      </w:pPr>
      <w:r>
        <w:rPr/>
        <w:t>[[@Bible:2Th 1:6 ]][[1:6 &gt;&gt; 2Th 1:6]] {{field-on:Bible}} понеже е праведно у Бога да въздаде скърб на тези които ви оскърбяват, {{field-off:Bible}}</w:t>
      </w:r>
    </w:p>
    <w:p>
      <w:pPr>
        <w:pStyle w:val="Normal"/>
        <w:rPr/>
      </w:pPr>
      <w:r>
        <w:rPr/>
        <w:t>[[@Bible:2Th 1:7 ]][[1:7 &gt;&gt; 2Th 1:7]] {{field-on:Bible}} а на вас оскърбяемите да даде отрада наедно с нас когато се яви Господ Исус от небето с ангелите на своята сила, {{field-off:Bible}}</w:t>
      </w:r>
    </w:p>
    <w:p>
      <w:pPr>
        <w:pStyle w:val="Normal"/>
        <w:rPr/>
      </w:pPr>
      <w:r>
        <w:rPr/>
        <w:t>[[@Bible:2Th 1:8 ]][[1:8 &gt;&gt; 2Th 1:8]] {{field-on:Bible}} в огън пламенен да даде отмъщение на тези които не познават Бога, и които се не покоряват на евангелието на Господа нашего Исуса Христа; {{field-off:Bible}}</w:t>
      </w:r>
    </w:p>
    <w:p>
      <w:pPr>
        <w:pStyle w:val="Normal"/>
        <w:rPr/>
      </w:pPr>
      <w:r>
        <w:rPr/>
        <w:t>[[@Bible:2Th 1:9 ]][[1:9 &gt;&gt; 2Th 1:9]] {{field-on:Bible}} които ще приемат наказание, вечна погибел, от лицето Господне и от славата на неговата сила {{field-off:Bible}}</w:t>
      </w:r>
    </w:p>
    <w:p>
      <w:pPr>
        <w:pStyle w:val="Normal"/>
        <w:rPr/>
      </w:pPr>
      <w:r>
        <w:rPr/>
        <w:t>[[@Bible:2Th 1:10 ]][[1:10 &gt;&gt; 2Th 1:10]] {{field-on:Bible}} когато дойде да се прослави в своите светии, и да се покаже чуден между всичките верващи (понеже вие повервахте в нашето свидетелство) в онзи ден. {{field-off:Bible}}</w:t>
      </w:r>
    </w:p>
    <w:p>
      <w:pPr>
        <w:pStyle w:val="Normal"/>
        <w:rPr/>
      </w:pPr>
      <w:r>
        <w:rPr/>
        <w:t>[[@Bible:2Th 1:11 ]][[1:11 &gt;&gt; 2Th 1:11]] {{field-on:Bible}} Заради това и винаги се молим за вас, да ви сподоби Бог наш на призванието, и да изпълни всеко благоволение на благостта и всеко дело на верата в сила; {{field-off:Bible}}</w:t>
      </w:r>
    </w:p>
    <w:p>
      <w:pPr>
        <w:pStyle w:val="Normal"/>
        <w:rPr/>
      </w:pPr>
      <w:r>
        <w:rPr/>
        <w:t>[[@Bible:2Th 1:12 ]][[1:12 &gt;&gt; 2Th 1:12]] {{field-on:Bible}} за да се прослави във вас името на Господа нашего Исуса Христа, и вие в него по благодатта на Бога нашего и Господа Исуса Христа. {{field-off:Bible}}</w:t>
      </w:r>
    </w:p>
    <w:p>
      <w:pPr>
        <w:pStyle w:val="Heading2"/>
        <w:rPr/>
      </w:pPr>
      <w:r>
        <w:rPr/>
        <w:t>Глава 2</w:t>
      </w:r>
    </w:p>
    <w:p>
      <w:pPr>
        <w:pStyle w:val="Normal"/>
        <w:rPr/>
      </w:pPr>
      <w:r>
        <w:rPr/>
        <w:t>[[@Bible:2Th 2:1 ]][[2:1 &gt;&gt; 2Th 2:1]] {{field-on:Bible}} А колкото за пришествието на Господа нашего Исуса Христа, и за нашето с него събиране, молим ви, братие, {{field-off:Bible}}</w:t>
      </w:r>
    </w:p>
    <w:p>
      <w:pPr>
        <w:pStyle w:val="Normal"/>
        <w:rPr/>
      </w:pPr>
      <w:r>
        <w:rPr/>
        <w:t>[[@Bible:2Th 2:2 ]][[2:2 &gt;&gt; 2Th 2:2]] {{field-on:Bible}} да се не поколебавате скоро от ума си, нито да се смущавате, ни духом, ни словом, нито с писмо като от нас проводено, уж че настана денът Христов. {{field-off:Bible}}</w:t>
      </w:r>
    </w:p>
    <w:p>
      <w:pPr>
        <w:pStyle w:val="Normal"/>
        <w:rPr/>
      </w:pPr>
      <w:r>
        <w:rPr/>
        <w:t>[[@Bible:2Th 2:3 ]][[2:3 &gt;&gt; 2Th 2:3]] {{field-on:Bible}} Да ви не прелъсти никой никак; защото онзи ден нема да дойде ако първо не дойде отстъплението, и се не открие человекът на греха, синът на погибелта, {{field-off:Bible}}</w:t>
      </w:r>
    </w:p>
    <w:p>
      <w:pPr>
        <w:pStyle w:val="Normal"/>
        <w:rPr/>
      </w:pPr>
      <w:r>
        <w:rPr/>
        <w:t>[[@Bible:2Th 2:4 ]][[2:4 &gt;&gt; 2Th 2:4]] {{field-on:Bible}} който се противи и превъзнося се повече от всекиго който се нарича Бог, или нещо което за свето се почита, така щото да седне в храма Божий както Бог, и да показва себе си че е Бог. {{field-off:Bible}}</w:t>
      </w:r>
    </w:p>
    <w:p>
      <w:pPr>
        <w:pStyle w:val="Normal"/>
        <w:rPr/>
      </w:pPr>
      <w:r>
        <w:rPr/>
        <w:t>[[@Bible:2Th 2:5 ]][[2:5 &gt;&gt; 2Th 2:5]] {{field-on:Bible}} Не помните ли че когато бех още при вас казвах ви това? {{field-off:Bible}}</w:t>
      </w:r>
    </w:p>
    <w:p>
      <w:pPr>
        <w:pStyle w:val="Normal"/>
        <w:rPr/>
      </w:pPr>
      <w:r>
        <w:rPr/>
        <w:t>[[@Bible:2Th 2:6 ]][[2:6 &gt;&gt; 2Th 2:6]] {{field-on:Bible}} А сега знаете онова което го възпира за да се яви в своето си време. {{field-off:Bible}}</w:t>
      </w:r>
    </w:p>
    <w:p>
      <w:pPr>
        <w:pStyle w:val="Normal"/>
        <w:rPr/>
      </w:pPr>
      <w:r>
        <w:rPr/>
        <w:t>[[@Bible:2Th 2:7 ]][[2:7 &gt;&gt; 2Th 2:7]] {{field-on:Bible}} Защото тайната на беззаконието действува вече; само да се отмахне отсред който я възпира сега; {{field-off:Bible}}</w:t>
      </w:r>
    </w:p>
    <w:p>
      <w:pPr>
        <w:pStyle w:val="Normal"/>
        <w:rPr/>
      </w:pPr>
      <w:r>
        <w:rPr/>
        <w:t>[[@Bible:2Th 2:8 ]][[2:8 &gt;&gt; 2Th 2:8]] {{field-on:Bible}} и тогаз ще се яви беззаконният, когото Господ ще убие с духа на устата си, и ще изтреби с явлението на пришествието си, {{field-off:Bible}}</w:t>
      </w:r>
    </w:p>
    <w:p>
      <w:pPr>
        <w:pStyle w:val="Normal"/>
        <w:rPr/>
      </w:pPr>
      <w:r>
        <w:rPr/>
        <w:t>[[@Bible:2Th 2:9 ]][[2:9 &gt;&gt; 2Th 2:9]] {{field-on:Bible}} тогоз на когото идването е по действието на Сатана, с всека сила и знамения и чудеса лъжовни {{field-off:Bible}}</w:t>
      </w:r>
    </w:p>
    <w:p>
      <w:pPr>
        <w:pStyle w:val="Normal"/>
        <w:rPr/>
      </w:pPr>
      <w:r>
        <w:rPr/>
        <w:t>[[@Bible:2Th 2:10 ]][[2:10 &gt;&gt; 2Th 2:10]] {{field-on:Bible}} и с всека измама на неправдата, между тези които погинват; защото не приеха любовта на истината за да се спасят. {{field-off:Bible}}</w:t>
      </w:r>
    </w:p>
    <w:p>
      <w:pPr>
        <w:pStyle w:val="Normal"/>
        <w:rPr/>
      </w:pPr>
      <w:r>
        <w:rPr/>
        <w:t>[[@Bible:2Th 2:11 ]][[2:11 &gt;&gt; 2Th 2:11]] {{field-on:Bible}} И за това Бог ще им проводи действие на заблуждение за да поверват в лъжата; {{field-off:Bible}}</w:t>
      </w:r>
    </w:p>
    <w:p>
      <w:pPr>
        <w:pStyle w:val="Normal"/>
        <w:rPr/>
      </w:pPr>
      <w:r>
        <w:rPr/>
        <w:t>[[@Bible:2Th 2:12 ]][[2:12 &gt;&gt; 2Th 2:12]] {{field-on:Bible}} за да бъдат осъдени всички които не са повервали в истината, но са благоволили в неправдата. {{field-off:Bible}}</w:t>
      </w:r>
    </w:p>
    <w:p>
      <w:pPr>
        <w:pStyle w:val="Normal"/>
        <w:rPr/>
      </w:pPr>
      <w:r>
        <w:rPr/>
        <w:t>[[@Bible:2Th 2:13 ]][[2:13 &gt;&gt; 2Th 2:13]] {{field-on:Bible}} А ние сме длъжни винаги да благодарим Бога за вас, възлюблени от Господа братие, че Бог от начало е избрал вас в спасение чрез освещението на Духа и верването в истината, {{field-off:Bible}}</w:t>
      </w:r>
    </w:p>
    <w:p>
      <w:pPr>
        <w:pStyle w:val="Normal"/>
        <w:rPr/>
      </w:pPr>
      <w:r>
        <w:rPr/>
        <w:t>[[@Bible:2Th 2:14 ]][[2:14 &gt;&gt; 2Th 2:14]] {{field-on:Bible}} в което ви призва с нашето благовествуване за получаване на славата на Господа нашего Исуса Христа. {{field-off:Bible}}</w:t>
      </w:r>
    </w:p>
    <w:p>
      <w:pPr>
        <w:pStyle w:val="Normal"/>
        <w:rPr/>
      </w:pPr>
      <w:r>
        <w:rPr/>
        <w:t>[[@Bible:2Th 2:15 ]][[2:15 &gt;&gt; 2Th 2:15]] {{field-on:Bible}} И тъй, братие, стойте и дръжте преданията които научихте или от словото или от посланието наше. {{field-off:Bible}}</w:t>
      </w:r>
    </w:p>
    <w:p>
      <w:pPr>
        <w:pStyle w:val="Normal"/>
        <w:rPr/>
      </w:pPr>
      <w:r>
        <w:rPr/>
        <w:t>[[@Bible:2Th 2:16 ]][[2:16 &gt;&gt; 2Th 2:16]] {{field-on:Bible}} А сам Господ наш Исус Христос, и Бог и Отец наш, който ни възлюби и по благодат даде ни вечно утешение и добра надежда, {{field-off:Bible}}</w:t>
      </w:r>
    </w:p>
    <w:p>
      <w:pPr>
        <w:pStyle w:val="Normal"/>
        <w:rPr/>
      </w:pPr>
      <w:r>
        <w:rPr/>
        <w:t>[[@Bible:2Th 2:17 ]][[2:17 &gt;&gt; 2Th 2:17]] {{field-on:Bible}} да утеши сърдцата ви, и да ви утвърди във всеко добро слово и дело. {{field-off:Bible}}</w:t>
      </w:r>
    </w:p>
    <w:p>
      <w:pPr>
        <w:pStyle w:val="Heading2"/>
        <w:rPr/>
      </w:pPr>
      <w:r>
        <w:rPr/>
        <w:t>Глава 3</w:t>
      </w:r>
    </w:p>
    <w:p>
      <w:pPr>
        <w:pStyle w:val="Normal"/>
        <w:rPr/>
      </w:pPr>
      <w:r>
        <w:rPr/>
        <w:t>[[@Bible:2Th 3:1 ]][[3:1 &gt;&gt; 2Th 3:1]] {{field-on:Bible}} Най-после, братие, молете се за нас, да напредва словото Господне и да се слави, както и у вас, {{field-off:Bible}}</w:t>
      </w:r>
    </w:p>
    <w:p>
      <w:pPr>
        <w:pStyle w:val="Normal"/>
        <w:rPr/>
      </w:pPr>
      <w:r>
        <w:rPr/>
        <w:t>[[@Bible:2Th 3:2 ]][[3:2 &gt;&gt; 2Th 3:2]] {{field-on:Bible}} и да се избавим от неразбраните и лукавите человеци; защото нема във всички вера. {{field-off:Bible}}</w:t>
      </w:r>
    </w:p>
    <w:p>
      <w:pPr>
        <w:pStyle w:val="Normal"/>
        <w:rPr/>
      </w:pPr>
      <w:r>
        <w:rPr/>
        <w:t>[[@Bible:2Th 3:3 ]][[3:3 &gt;&gt; 2Th 3:3]] {{field-on:Bible}} Но верен е Господ който ще ви утвърди и ще ви съхрани от лукаваго. {{field-off:Bible}}</w:t>
      </w:r>
    </w:p>
    <w:p>
      <w:pPr>
        <w:pStyle w:val="Normal"/>
        <w:rPr/>
      </w:pPr>
      <w:r>
        <w:rPr/>
        <w:t>[[@Bible:2Th 3:4 ]][[3:4 &gt;&gt; 2Th 3:4]] {{field-on:Bible}} И имаме уверение на Господа за вас че това което ви повелеваме и правите го и ще го правите. {{field-off:Bible}}</w:t>
      </w:r>
    </w:p>
    <w:p>
      <w:pPr>
        <w:pStyle w:val="Normal"/>
        <w:rPr/>
      </w:pPr>
      <w:r>
        <w:rPr/>
        <w:t>[[@Bible:2Th 3:5 ]][[3:5 &gt;&gt; 2Th 3:5]] {{field-on:Bible}} А Господ да управи сърцата ви в любов Божия и в търпение Христово. {{field-off:Bible}}</w:t>
      </w:r>
    </w:p>
    <w:p>
      <w:pPr>
        <w:pStyle w:val="Normal"/>
        <w:rPr/>
      </w:pPr>
      <w:r>
        <w:rPr/>
        <w:t>[[@Bible:2Th 3:6 ]][[3:6 &gt;&gt; 2Th 3:6]] {{field-on:Bible}} Повелеваме ви още, братие, в името на Господа нашего Исуса Христа, да се отдалечавате от всекиго брата който ходи безчинно, и не по преданието което е приел от нас. {{field-off:Bible}}</w:t>
      </w:r>
    </w:p>
    <w:p>
      <w:pPr>
        <w:pStyle w:val="Normal"/>
        <w:rPr/>
      </w:pPr>
      <w:r>
        <w:rPr/>
        <w:t>[[@Bible:2Th 3:7 ]][[3:7 &gt;&gt; 2Th 3:7]] {{field-on:Bible}} Понеже вие сами знаете как требва да ни подражавате, защото не се обходихме безчинно между вас; {{field-off:Bible}}</w:t>
      </w:r>
    </w:p>
    <w:p>
      <w:pPr>
        <w:pStyle w:val="Normal"/>
        <w:rPr/>
      </w:pPr>
      <w:r>
        <w:rPr/>
        <w:t>[[@Bible:2Th 3:8 ]][[3:8 &gt;&gt; 2Th 3:8]] {{field-on:Bible}} нито даром ядохме хлеб у некого, но с труд и с мъка работехме дене и ноще да не отеготим никого от вас. {{field-off:Bible}}</w:t>
      </w:r>
    </w:p>
    <w:p>
      <w:pPr>
        <w:pStyle w:val="Normal"/>
        <w:rPr/>
      </w:pPr>
      <w:r>
        <w:rPr/>
        <w:t>[[@Bible:2Th 3:9 ]][[3:9 &gt;&gt; 2Th 3:9]] {{field-on:Bible}} Не защото власт немаме, но да ви дадем себе си образ за да ни подражавате. {{field-off:Bible}}</w:t>
      </w:r>
    </w:p>
    <w:p>
      <w:pPr>
        <w:pStyle w:val="Normal"/>
        <w:rPr/>
      </w:pPr>
      <w:r>
        <w:rPr/>
        <w:t>[[@Bible:2Th 3:10 ]][[3:10 &gt;&gt; 2Th 3:10]] {{field-on:Bible}} Защото и когато бехме при вас, това ви заръчахме че, ако не рачи некой да работи, нито да яде. {{field-off:Bible}}</w:t>
      </w:r>
    </w:p>
    <w:p>
      <w:pPr>
        <w:pStyle w:val="Normal"/>
        <w:rPr/>
      </w:pPr>
      <w:r>
        <w:rPr/>
        <w:t>[[@Bible:2Th 3:11 ]][[3:11 &gt;&gt; 2Th 3:11]] {{field-on:Bible}} Понеже чуваме че некои ходят безчинно между вас, които не работят нищо, но се месят в чужди работи. {{field-off:Bible}}</w:t>
      </w:r>
    </w:p>
    <w:p>
      <w:pPr>
        <w:pStyle w:val="Normal"/>
        <w:rPr/>
      </w:pPr>
      <w:r>
        <w:rPr/>
        <w:t>[[@Bible:2Th 3:12 ]][[3:12 &gt;&gt; 2Th 3:12]] {{field-on:Bible}} На таквиз заръчваме и умоляваме ги чрез Господа нашего Исуса Христа да работят в безмълвие и да ядат своя си хлеб. {{field-off:Bible}}</w:t>
      </w:r>
    </w:p>
    <w:p>
      <w:pPr>
        <w:pStyle w:val="Normal"/>
        <w:rPr/>
      </w:pPr>
      <w:r>
        <w:rPr/>
        <w:t>[[@Bible:2Th 3:13 ]][[3:13 &gt;&gt; 2Th 3:13]] {{field-on:Bible}} А вие, братие, да ви не дотегнува да правите добро. {{field-off:Bible}}</w:t>
      </w:r>
    </w:p>
    <w:p>
      <w:pPr>
        <w:pStyle w:val="Normal"/>
        <w:rPr/>
      </w:pPr>
      <w:r>
        <w:rPr/>
        <w:t>[[@Bible:2Th 3:14 ]][[3:14 &gt;&gt; 2Th 3:14]] {{field-on:Bible}} И ако некой не слуша словото наше чрез посланието, забележете го, и не се събирайте с него, да се засрами; {{field-off:Bible}}</w:t>
      </w:r>
    </w:p>
    <w:p>
      <w:pPr>
        <w:pStyle w:val="Normal"/>
        <w:rPr/>
      </w:pPr>
      <w:r>
        <w:rPr/>
        <w:t>[[@Bible:2Th 3:15 ]][[3:15 &gt;&gt; 2Th 3:15]] {{field-on:Bible}} и недейте го има като за неприятел, но наставлявайте го като брат. {{field-off:Bible}}</w:t>
      </w:r>
    </w:p>
    <w:p>
      <w:pPr>
        <w:pStyle w:val="Normal"/>
        <w:rPr/>
      </w:pPr>
      <w:r>
        <w:rPr/>
        <w:t>[[@Bible:2Th 3:16 ]][[3:16 &gt;&gt; 2Th 3:16]] {{field-on:Bible}} А сам Господ на мира да ви даде мир всегда и всекак. Господ да бъде с всички вас. {{field-off:Bible}}</w:t>
      </w:r>
    </w:p>
    <w:p>
      <w:pPr>
        <w:pStyle w:val="Normal"/>
        <w:rPr/>
      </w:pPr>
      <w:r>
        <w:rPr/>
        <w:t>[[@Bible:2Th 3:17 ]][[3:17 &gt;&gt; 2Th 3:17]] {{field-on:Bible}} Поздравлението с моята ръка Павлова, което е белег във всеко послание; така пиша. {{field-off:Bible}}</w:t>
      </w:r>
    </w:p>
    <w:p>
      <w:pPr>
        <w:pStyle w:val="Normal"/>
        <w:rPr/>
      </w:pPr>
      <w:r>
        <w:rPr/>
        <w:t>[[@Bible:2Th 3:18 ]][[3:18 &gt;&gt; 2Th 3:18]] {{field-on:Bible}} Благодатта на Господа нашего Исуса Христа да бъде с всички вас. Амин. {{field-off:Bible}}</w:t>
      </w:r>
    </w:p>
    <w:p>
      <w:pPr>
        <w:pStyle w:val="Heading1"/>
        <w:rPr/>
      </w:pPr>
      <w:r>
        <w:rPr/>
        <w:t>1-о Тимотея</w:t>
      </w:r>
    </w:p>
    <w:p>
      <w:pPr>
        <w:pStyle w:val="Heading2"/>
        <w:rPr/>
      </w:pPr>
      <w:r>
        <w:rPr/>
        <w:t>Глава 1</w:t>
      </w:r>
    </w:p>
    <w:p>
      <w:pPr>
        <w:pStyle w:val="Normal"/>
        <w:rPr/>
      </w:pPr>
      <w:r>
        <w:rPr/>
        <w:t>[[@Bible:1Ti 1:1 ]][[1:1 &gt;&gt; 1Ti 1:1]] {{field-on:Bible}} Павел апостол Исус Христов, по повеление на Бога Спаса нашего и Господа Исуса Христа нашата надежда, {{field-off:Bible}}</w:t>
      </w:r>
    </w:p>
    <w:p>
      <w:pPr>
        <w:pStyle w:val="Normal"/>
        <w:rPr/>
      </w:pPr>
      <w:r>
        <w:rPr/>
        <w:t>[[@Bible:1Ti 1:2 ]][[1:2 &gt;&gt; 1Ti 1:2]] {{field-on:Bible}} на Тимотея собственото ми във верата чадо: Благодат, милост, мир, от Бога Отца нашего, и Христа Исуса Господа нашего. {{field-off:Bible}}</w:t>
      </w:r>
    </w:p>
    <w:p>
      <w:pPr>
        <w:pStyle w:val="Normal"/>
        <w:rPr/>
      </w:pPr>
      <w:r>
        <w:rPr/>
        <w:t>[[@Bible:1Ti 1:3 ]][[1:3 &gt;&gt; 1Ti 1:3]] {{field-on:Bible}} Както те молих, когато отхождах в Македония да останеш в Ефес, за да заръчаш на некои си да не предават друго учение, {{field-off:Bible}}</w:t>
      </w:r>
    </w:p>
    <w:p>
      <w:pPr>
        <w:pStyle w:val="Normal"/>
        <w:rPr/>
      </w:pPr>
      <w:r>
        <w:rPr/>
        <w:t>[[@Bible:1Ti 1:4 ]][[1:4 &gt;&gt; 1Ti 1:4]] {{field-on:Bible}} нито да внимават на басни и безконечни родословия, които произвождат повече препирания, а не назидание Божие във верата, така прави. {{field-off:Bible}}</w:t>
      </w:r>
    </w:p>
    <w:p>
      <w:pPr>
        <w:pStyle w:val="Normal"/>
        <w:rPr/>
      </w:pPr>
      <w:r>
        <w:rPr/>
        <w:t>[[@Bible:1Ti 1:5 ]][[1:5 &gt;&gt; 1Ti 1:5]] {{field-on:Bible}} А целта на заръчането е любов от чисто сърдце, от добра съвест, и от нелицемерна вера; {{field-off:Bible}}</w:t>
      </w:r>
    </w:p>
    <w:p>
      <w:pPr>
        <w:pStyle w:val="Normal"/>
        <w:rPr/>
      </w:pPr>
      <w:r>
        <w:rPr/>
        <w:t>[[@Bible:1Ti 1:6 ]][[1:6 &gt;&gt; 1Ti 1:6]] {{field-on:Bible}} в които като погрешиха некои уклониха се в празднословие, {{field-off:Bible}}</w:t>
      </w:r>
    </w:p>
    <w:p>
      <w:pPr>
        <w:pStyle w:val="Normal"/>
        <w:rPr/>
      </w:pPr>
      <w:r>
        <w:rPr/>
        <w:t>[[@Bible:1Ti 1:7 ]][[1:7 &gt;&gt; 1Ti 1:7]] {{field-on:Bible}} и искат да са законоучители, без да разумеват нито което говорят нито за което потвърдяват. {{field-off:Bible}}</w:t>
      </w:r>
    </w:p>
    <w:p>
      <w:pPr>
        <w:pStyle w:val="Normal"/>
        <w:rPr/>
      </w:pPr>
      <w:r>
        <w:rPr/>
        <w:t>[[@Bible:1Ti 1:8 ]][[1:8 &gt;&gt; 1Ti 1:8]] {{field-on:Bible}} А ние знаем че законът е добър ако го употребява некой законно; {{field-off:Bible}}</w:t>
      </w:r>
    </w:p>
    <w:p>
      <w:pPr>
        <w:pStyle w:val="Normal"/>
        <w:rPr/>
      </w:pPr>
      <w:r>
        <w:rPr/>
        <w:t>[[@Bible:1Ti 1:9 ]][[1:9 &gt;&gt; 1Ti 1:9]] {{field-on:Bible}} като знае това, че законът не бе положен за праведния, но за беззаконните и непокорливите, за нечестивите и грешните, неправедните и скверните, за отцеубийците и майкоубийците, за человекоубийците, {{field-off:Bible}}</w:t>
      </w:r>
    </w:p>
    <w:p>
      <w:pPr>
        <w:pStyle w:val="Normal"/>
        <w:rPr/>
      </w:pPr>
      <w:r>
        <w:rPr/>
        <w:t>[[@Bible:1Ti 1:10 ]][[1:10 &gt;&gt; 1Ti 1:10]] {{field-on:Bible}} за блудниците, мъжеложниците, заробителите, лъжците, клетвопрестъпниците, и за всичко друго що е противно на здравото учение, {{field-off:Bible}}</w:t>
      </w:r>
    </w:p>
    <w:p>
      <w:pPr>
        <w:pStyle w:val="Normal"/>
        <w:rPr/>
      </w:pPr>
      <w:r>
        <w:rPr/>
        <w:t>[[@Bible:1Ti 1:11 ]][[1:11 &gt;&gt; 1Ti 1:11]] {{field-on:Bible}} по славното евангелие на блаженаго Бога което ми бе поверено. {{field-off:Bible}}</w:t>
      </w:r>
    </w:p>
    <w:p>
      <w:pPr>
        <w:pStyle w:val="Normal"/>
        <w:rPr/>
      </w:pPr>
      <w:r>
        <w:rPr/>
        <w:t>[[@Bible:1Ti 1:12 ]][[1:12 &gt;&gt; 1Ti 1:12]] {{field-on:Bible}} И благодаря Христу Исусу Господу нашему, който ми даде сила, че ме има за верен, и настани на службата мене {{field-off:Bible}}</w:t>
      </w:r>
    </w:p>
    <w:p>
      <w:pPr>
        <w:pStyle w:val="Normal"/>
        <w:rPr/>
      </w:pPr>
      <w:r>
        <w:rPr/>
        <w:t>[[@Bible:1Ti 1:13 ]][[1:13 &gt;&gt; 1Ti 1:13]] {{field-on:Bible}} който бех изпърво хулител и гонител и обезчестител. Но помилван бидох, понеже без да зная сторих това в неверие; {{field-off:Bible}}</w:t>
      </w:r>
    </w:p>
    <w:p>
      <w:pPr>
        <w:pStyle w:val="Normal"/>
        <w:rPr/>
      </w:pPr>
      <w:r>
        <w:rPr/>
        <w:t>[[@Bible:1Ti 1:14 ]][[1:14 &gt;&gt; 1Ti 1:14]] {{field-on:Bible}} и преумножи се благодатта на Господа нашего с вера и любов в Христа Исуса. {{field-off:Bible}}</w:t>
      </w:r>
    </w:p>
    <w:p>
      <w:pPr>
        <w:pStyle w:val="Normal"/>
        <w:rPr/>
      </w:pPr>
      <w:r>
        <w:rPr/>
        <w:t>[[@Bible:1Ti 1:15 ]][[1:15 &gt;&gt; 1Ti 1:15]] {{field-on:Bible}} Верно и за всеко приимане достойно е словото, че Христос Исус дойде на света да спаси грешните, от които първий съм аз; {{field-off:Bible}}</w:t>
      </w:r>
    </w:p>
    <w:p>
      <w:pPr>
        <w:pStyle w:val="Normal"/>
        <w:rPr/>
      </w:pPr>
      <w:r>
        <w:rPr/>
        <w:t>[[@Bible:1Ti 1:16 ]][[1:16 &gt;&gt; 1Ti 1:16]] {{field-on:Bible}} но за това бидох помилван, да покаже Исус Христос първом в мене всичкото си дълготърпение, за пример на тези които щеха да поверват в него за живот вечен. {{field-off:Bible}}</w:t>
      </w:r>
    </w:p>
    <w:p>
      <w:pPr>
        <w:pStyle w:val="Normal"/>
        <w:rPr/>
      </w:pPr>
      <w:r>
        <w:rPr/>
        <w:t>[[@Bible:1Ti 1:17 ]][[1:17 &gt;&gt; 1Ti 1:17]] {{field-on:Bible}} А на Царя на вековете, на нетленнаго, невидимаго, едного премъдраго Бога, чест и слава във веки веков. Амин. {{field-off:Bible}}</w:t>
      </w:r>
    </w:p>
    <w:p>
      <w:pPr>
        <w:pStyle w:val="Normal"/>
        <w:rPr/>
      </w:pPr>
      <w:r>
        <w:rPr/>
        <w:t>[[@Bible:1Ti 1:18 ]][[1:18 &gt;&gt; 1Ti 1:18]] {{field-on:Bible}} Това заръчане ти предавам, чадо Тимотее, според станалите по-напред за тебе пророчества, да воинствуваш в тех доброто воинствуване, {{field-off:Bible}}</w:t>
      </w:r>
    </w:p>
    <w:p>
      <w:pPr>
        <w:pStyle w:val="Normal"/>
        <w:rPr/>
      </w:pPr>
      <w:r>
        <w:rPr/>
        <w:t>[[@Bible:1Ti 1:19 ]][[1:19 &gt;&gt; 1Ti 1:19]] {{field-on:Bible}} като имаш вера и добра съвест, която като отхвърлиха некои отпаднаха от верата; {{field-off:Bible}}</w:t>
      </w:r>
    </w:p>
    <w:p>
      <w:pPr>
        <w:pStyle w:val="Normal"/>
        <w:rPr/>
      </w:pPr>
      <w:r>
        <w:rPr/>
        <w:t>[[@Bible:1Ti 1:20 ]][[1:20 &gt;&gt; 1Ti 1:20]] {{field-on:Bible}} от които са Именей и Александър, които предадох на Сатана за да се научат да не богохулствуват. {{field-off:Bible}}</w:t>
      </w:r>
    </w:p>
    <w:p>
      <w:pPr>
        <w:pStyle w:val="Heading2"/>
        <w:rPr/>
      </w:pPr>
      <w:r>
        <w:rPr/>
        <w:t>Глава 2</w:t>
      </w:r>
    </w:p>
    <w:p>
      <w:pPr>
        <w:pStyle w:val="Normal"/>
        <w:rPr/>
      </w:pPr>
      <w:r>
        <w:rPr/>
        <w:t>[[@Bible:1Ti 2:1 ]][[2:1 &gt;&gt; 1Ti 2:1]] {{field-on:Bible}} И тъй, моля ви, преди всичко да правите моления, молитви, прошения, благодарения за всички человеци, {{field-off:Bible}}</w:t>
      </w:r>
    </w:p>
    <w:p>
      <w:pPr>
        <w:pStyle w:val="Normal"/>
        <w:rPr/>
      </w:pPr>
      <w:r>
        <w:rPr/>
        <w:t>[[@Bible:1Ti 2:2 ]][[2:2 &gt;&gt; 1Ti 2:2]] {{field-on:Bible}} за царе, и за всички които са на власт, за да поминем живот тих и безмълвен във всеко благочестие и честност. {{field-off:Bible}}</w:t>
      </w:r>
    </w:p>
    <w:p>
      <w:pPr>
        <w:pStyle w:val="Normal"/>
        <w:rPr/>
      </w:pPr>
      <w:r>
        <w:rPr/>
        <w:t>[[@Bible:1Ti 2:3 ]][[2:3 &gt;&gt; 1Ti 2:3]] {{field-on:Bible}} Защото това е добро и приятно пред Спаса нашего Бога, {{field-off:Bible}}</w:t>
      </w:r>
    </w:p>
    <w:p>
      <w:pPr>
        <w:pStyle w:val="Normal"/>
        <w:rPr/>
      </w:pPr>
      <w:r>
        <w:rPr/>
        <w:t>[[@Bible:1Ti 2:4 ]][[2:4 &gt;&gt; 1Ti 2:4]] {{field-on:Bible}} който иска да се спасят всите человеци, и да дойдат в познание на истината. {{field-off:Bible}}</w:t>
      </w:r>
    </w:p>
    <w:p>
      <w:pPr>
        <w:pStyle w:val="Normal"/>
        <w:rPr/>
      </w:pPr>
      <w:r>
        <w:rPr/>
        <w:t>[[@Bible:1Ti 2:5 ]][[2:5 &gt;&gt; 1Ti 2:5]] {{field-on:Bible}} Защото един е Бог, един и ходатай между Бога и человеците, человек Христос Исус, {{field-off:Bible}}</w:t>
      </w:r>
    </w:p>
    <w:p>
      <w:pPr>
        <w:pStyle w:val="Normal"/>
        <w:rPr/>
      </w:pPr>
      <w:r>
        <w:rPr/>
        <w:t>[[@Bible:1Ti 2:6 ]][[2:6 &gt;&gt; 1Ti 2:6]] {{field-on:Bible}} който даде себе си изкупление за всички, свидетелство на своето си време, {{field-off:Bible}}</w:t>
      </w:r>
    </w:p>
    <w:p>
      <w:pPr>
        <w:pStyle w:val="Normal"/>
        <w:rPr/>
      </w:pPr>
      <w:r>
        <w:rPr/>
        <w:t>[[@Bible:1Ti 2:7 ]][[2:7 &gt;&gt; 1Ti 2:7]] {{field-on:Bible}} за което бидох поставен аз проповедник и апостол, (истина казвам в Христа, не лъжа,) учител на езичниците във верата и в истината. {{field-off:Bible}}</w:t>
      </w:r>
    </w:p>
    <w:p>
      <w:pPr>
        <w:pStyle w:val="Normal"/>
        <w:rPr/>
      </w:pPr>
      <w:r>
        <w:rPr/>
        <w:t>[[@Bible:1Ti 2:8 ]][[2:8 &gt;&gt; 1Ti 2:8]] {{field-on:Bible}} И тъй, искам мъжете да се молят Богу на всеко место, и да въздигат ръце чисти без гнев и съмнение. {{field-off:Bible}}</w:t>
      </w:r>
    </w:p>
    <w:p>
      <w:pPr>
        <w:pStyle w:val="Normal"/>
        <w:rPr/>
      </w:pPr>
      <w:r>
        <w:rPr/>
        <w:t>[[@Bible:1Ti 2:9 ]][[2:9 &gt;&gt; 1Ti 2:9]] {{field-on:Bible}} Така и жените с прилична премена, със срамежливост и целомъдрие да украсяват себе си, не с плетения на космите или със злато или с бисери или с многоценни дрехи; {{field-off:Bible}}</w:t>
      </w:r>
    </w:p>
    <w:p>
      <w:pPr>
        <w:pStyle w:val="Normal"/>
        <w:rPr/>
      </w:pPr>
      <w:r>
        <w:rPr/>
        <w:t>[[@Bible:1Ti 2:10 ]][[2:10 &gt;&gt; 1Ti 2:10]] {{field-on:Bible}} но с добри дела както подобава на жени които са се предали на благочестието. {{field-off:Bible}}</w:t>
      </w:r>
    </w:p>
    <w:p>
      <w:pPr>
        <w:pStyle w:val="Normal"/>
        <w:rPr/>
      </w:pPr>
      <w:r>
        <w:rPr/>
        <w:t>[[@Bible:1Ti 2:11 ]][[2:11 &gt;&gt; 1Ti 2:11]] {{field-on:Bible}} Жената да се учи мълчаливо с всеко покорство. {{field-off:Bible}}</w:t>
      </w:r>
    </w:p>
    <w:p>
      <w:pPr>
        <w:pStyle w:val="Normal"/>
        <w:rPr/>
      </w:pPr>
      <w:r>
        <w:rPr/>
        <w:t>[[@Bible:1Ti 2:12 ]][[2:12 &gt;&gt; 1Ti 2:12]] {{field-on:Bible}} А жена да поучава не дозволявам, нито да владее на мъжа, но да е в мълчание. {{field-off:Bible}}</w:t>
      </w:r>
    </w:p>
    <w:p>
      <w:pPr>
        <w:pStyle w:val="Normal"/>
        <w:rPr/>
      </w:pPr>
      <w:r>
        <w:rPr/>
        <w:t>[[@Bible:1Ti 2:13 ]][[2:13 &gt;&gt; 1Ti 2:13]] {{field-on:Bible}} Защото първо Адам бе създаден, а после Ева. {{field-off:Bible}}</w:t>
      </w:r>
    </w:p>
    <w:p>
      <w:pPr>
        <w:pStyle w:val="Normal"/>
        <w:rPr/>
      </w:pPr>
      <w:r>
        <w:rPr/>
        <w:t>[[@Bible:1Ti 2:14 ]][[2:14 &gt;&gt; 1Ti 2:14]] {{field-on:Bible}} И Адам се не излъга; но жената се излъга та падна в престъпление; {{field-off:Bible}}</w:t>
      </w:r>
    </w:p>
    <w:p>
      <w:pPr>
        <w:pStyle w:val="Normal"/>
        <w:rPr/>
      </w:pPr>
      <w:r>
        <w:rPr/>
        <w:t>[[@Bible:1Ti 2:15 ]][[2:15 &gt;&gt; 1Ti 2:15]] {{field-on:Bible}} но пак ще се спаси чрез чадородието ако пребъдат във верата и любовта и в светост с целомъдрие. {{field-off:Bible}}</w:t>
      </w:r>
    </w:p>
    <w:p>
      <w:pPr>
        <w:pStyle w:val="Heading2"/>
        <w:rPr/>
      </w:pPr>
      <w:r>
        <w:rPr/>
        <w:t>Глава 3</w:t>
      </w:r>
    </w:p>
    <w:p>
      <w:pPr>
        <w:pStyle w:val="Normal"/>
        <w:rPr/>
      </w:pPr>
      <w:r>
        <w:rPr/>
        <w:t>[[@Bible:1Ti 3:1 ]][[3:1 &gt;&gt; 1Ti 3:1]] {{field-on:Bible}} Това слово е верно: Ако се ревне некому епископство, добро дело желае. {{field-off:Bible}}</w:t>
      </w:r>
    </w:p>
    <w:p>
      <w:pPr>
        <w:pStyle w:val="Normal"/>
        <w:rPr/>
      </w:pPr>
      <w:r>
        <w:rPr/>
        <w:t>[[@Bible:1Ti 3:2 ]][[3:2 &gt;&gt; 1Ti 3:2]] {{field-on:Bible}} Требва прочее епископът да е непорочен, на една жена мъж, трезвен, целомъдър, благочинен, страннолюбив, поучителен, {{field-off:Bible}}</w:t>
      </w:r>
    </w:p>
    <w:p>
      <w:pPr>
        <w:pStyle w:val="Normal"/>
        <w:rPr/>
      </w:pPr>
      <w:r>
        <w:rPr/>
        <w:t>[[@Bible:1Ti 3:3 ]][[3:3 &gt;&gt; 1Ti 3:3]] {{field-on:Bible}} не пияница, не побойник, не лаком за гнусна печалба, но кротък, не крамолник, не сребролюбец; {{field-off:Bible}}</w:t>
      </w:r>
    </w:p>
    <w:p>
      <w:pPr>
        <w:pStyle w:val="Normal"/>
        <w:rPr/>
      </w:pPr>
      <w:r>
        <w:rPr/>
        <w:t>[[@Bible:1Ti 3:4 ]][[3:4 &gt;&gt; 1Ti 3:4]] {{field-on:Bible}} който управлява добре своя си дом, и държи чадата си в послушание с всека честност; {{field-off:Bible}}</w:t>
      </w:r>
    </w:p>
    <w:p>
      <w:pPr>
        <w:pStyle w:val="Normal"/>
        <w:rPr/>
      </w:pPr>
      <w:r>
        <w:rPr/>
        <w:t>[[@Bible:1Ti 3:5 ]][[3:5 &gt;&gt; 1Ti 3:5]] {{field-on:Bible}} (защото ако не знае некой да управлява своя си дом, как ще има прилежание за църквата Божия?) {{field-off:Bible}}</w:t>
      </w:r>
    </w:p>
    <w:p>
      <w:pPr>
        <w:pStyle w:val="Normal"/>
        <w:rPr/>
      </w:pPr>
      <w:r>
        <w:rPr/>
        <w:t>[[@Bible:1Ti 3:6 ]][[3:6 &gt;&gt; 1Ti 3:6]] {{field-on:Bible}} Да не е нов във верата, за да се не възгордее и падне под осъждението на дявола. {{field-off:Bible}}</w:t>
      </w:r>
    </w:p>
    <w:p>
      <w:pPr>
        <w:pStyle w:val="Normal"/>
        <w:rPr/>
      </w:pPr>
      <w:r>
        <w:rPr/>
        <w:t>[[@Bible:1Ti 3:7 ]][[3:7 &gt;&gt; 1Ti 3:7]] {{field-on:Bible}} Требва още той да има добро свидетелство и от външните, за да не падне в укор и в примката на дявола. {{field-off:Bible}}</w:t>
      </w:r>
    </w:p>
    <w:p>
      <w:pPr>
        <w:pStyle w:val="Normal"/>
        <w:rPr/>
      </w:pPr>
      <w:r>
        <w:rPr/>
        <w:t>[[@Bible:1Ti 3:8 ]][[3:8 &gt;&gt; 1Ti 3:8]] {{field-on:Bible}} Така и дяконите да са честни, не двоезични, да не обичат много вино, да не са лакоми за гнусна печалба. {{field-off:Bible}}</w:t>
      </w:r>
    </w:p>
    <w:p>
      <w:pPr>
        <w:pStyle w:val="Normal"/>
        <w:rPr/>
      </w:pPr>
      <w:r>
        <w:rPr/>
        <w:t>[[@Bible:1Ti 3:9 ]][[3:9 &gt;&gt; 1Ti 3:9]] {{field-on:Bible}} да пазят тайната на верата с чиста съвест. {{field-off:Bible}}</w:t>
      </w:r>
    </w:p>
    <w:p>
      <w:pPr>
        <w:pStyle w:val="Normal"/>
        <w:rPr/>
      </w:pPr>
      <w:r>
        <w:rPr/>
        <w:t>[[@Bible:1Ti 3:10 ]][[3:10 &gt;&gt; 1Ti 3:10]] {{field-on:Bible}} И те пак първо да се изпитват, и после да стават дякони ако са непорочни. {{field-off:Bible}}</w:t>
      </w:r>
    </w:p>
    <w:p>
      <w:pPr>
        <w:pStyle w:val="Normal"/>
        <w:rPr/>
      </w:pPr>
      <w:r>
        <w:rPr/>
        <w:t>[[@Bible:1Ti 3:11 ]][[3:11 &gt;&gt; 1Ti 3:11]] {{field-on:Bible}} Тъй и жените им да са честни, не клеветници, трезвени, верни във всичко. {{field-off:Bible}}</w:t>
      </w:r>
    </w:p>
    <w:p>
      <w:pPr>
        <w:pStyle w:val="Normal"/>
        <w:rPr/>
      </w:pPr>
      <w:r>
        <w:rPr/>
        <w:t>[[@Bible:1Ti 3:12 ]][[3:12 &gt;&gt; 1Ti 3:12]] {{field-on:Bible}} Дяконите да биват мъже на една жена, и да управляват добре чадата си и къщята си. {{field-off:Bible}}</w:t>
      </w:r>
    </w:p>
    <w:p>
      <w:pPr>
        <w:pStyle w:val="Normal"/>
        <w:rPr/>
      </w:pPr>
      <w:r>
        <w:rPr/>
        <w:t>[[@Bible:1Ti 3:13 ]][[3:13 &gt;&gt; 1Ti 3:13]] {{field-on:Bible}} Защото които са служили добре в тоз чин придобиват за себе си добра степен и големо дързновение във верата в Христа Исуса. {{field-off:Bible}}</w:t>
      </w:r>
    </w:p>
    <w:p>
      <w:pPr>
        <w:pStyle w:val="Normal"/>
        <w:rPr/>
      </w:pPr>
      <w:r>
        <w:rPr/>
        <w:t>[[@Bible:1Ti 3:14 ]][[3:14 &gt;&gt; 1Ti 3:14]] {{field-on:Bible}} Това ти пиша, и се надея скоро да дойда при тебе, {{field-off:Bible}}</w:t>
      </w:r>
    </w:p>
    <w:p>
      <w:pPr>
        <w:pStyle w:val="Normal"/>
        <w:rPr/>
      </w:pPr>
      <w:r>
        <w:rPr/>
        <w:t>[[@Bible:1Ti 3:15 ]][[3:15 &gt;&gt; 1Ti 3:15]] {{field-on:Bible}} но ако закъснея, за да знаеш как требва да се обхождаш в дома Божий, който е църква на Бога живаго, стълп и утвърждение на истината. {{field-off:Bible}}</w:t>
      </w:r>
    </w:p>
    <w:p>
      <w:pPr>
        <w:pStyle w:val="Normal"/>
        <w:rPr/>
      </w:pPr>
      <w:r>
        <w:rPr/>
        <w:t>[[@Bible:1Ti 3:16 ]][[3:16 &gt;&gt; 1Ti 3:16]] {{field-on:Bible}} И без противоречие велика е тайната на благочестието: Бог се яви в плът, оправда се в Дух, показа се на ангелите, проповедан бе в езичниците, поверван биде в света, възнесе се в слава. {{field-off:Bible}}</w:t>
      </w:r>
    </w:p>
    <w:p>
      <w:pPr>
        <w:pStyle w:val="Heading2"/>
        <w:rPr/>
      </w:pPr>
      <w:r>
        <w:rPr/>
        <w:t>Глава 4</w:t>
      </w:r>
    </w:p>
    <w:p>
      <w:pPr>
        <w:pStyle w:val="Normal"/>
        <w:rPr/>
      </w:pPr>
      <w:r>
        <w:rPr/>
        <w:t>[[@Bible:1Ti 4:1 ]][[4:1 &gt;&gt; 1Ti 4:1]] {{field-on:Bible}} А Духът ясно казва че в последните времена некои ще отстъпят от верата, и ще слушат прелъстителни духове и учения бесовски, {{field-off:Bible}}</w:t>
      </w:r>
    </w:p>
    <w:p>
      <w:pPr>
        <w:pStyle w:val="Normal"/>
        <w:rPr/>
      </w:pPr>
      <w:r>
        <w:rPr/>
        <w:t>[[@Bible:1Ti 4:2 ]][[4:2 &gt;&gt; 1Ti 4:2]] {{field-on:Bible}} чрез лицемерието на тези които говорят лъжа, и имат съвестта си пригорела, {{field-off:Bible}}</w:t>
      </w:r>
    </w:p>
    <w:p>
      <w:pPr>
        <w:pStyle w:val="Normal"/>
        <w:rPr/>
      </w:pPr>
      <w:r>
        <w:rPr/>
        <w:t>[[@Bible:1Ti 4:3 ]][[4:3 &gt;&gt; 1Ti 4:3]] {{field-on:Bible}} и запрещават жененето, и заповедват въздържане от ястия които Бог създаде да ги употребяват с благодарение верните и тези които са познали истината. {{field-off:Bible}}</w:t>
      </w:r>
    </w:p>
    <w:p>
      <w:pPr>
        <w:pStyle w:val="Normal"/>
        <w:rPr/>
      </w:pPr>
      <w:r>
        <w:rPr/>
        <w:t>[[@Bible:1Ti 4:4 ]][[4:4 &gt;&gt; 1Ti 4:4]] {{field-on:Bible}} Защото всеко създание Божие е добро, и нищо не е за отхвърляне когато се приима с благодарение; {{field-off:Bible}}</w:t>
      </w:r>
    </w:p>
    <w:p>
      <w:pPr>
        <w:pStyle w:val="Normal"/>
        <w:rPr/>
      </w:pPr>
      <w:r>
        <w:rPr/>
        <w:t>[[@Bible:1Ti 4:5 ]][[4:5 &gt;&gt; 1Ti 4:5]] {{field-on:Bible}} понеже се осветява със словото Божие и с молитва. {{field-off:Bible}}</w:t>
      </w:r>
    </w:p>
    <w:p>
      <w:pPr>
        <w:pStyle w:val="Normal"/>
        <w:rPr/>
      </w:pPr>
      <w:r>
        <w:rPr/>
        <w:t>[[@Bible:1Ti 4:6 ]][[4:6 &gt;&gt; 1Ti 4:6]] {{field-on:Bible}} Това като съветваш братията ще бъдеш добър служител Исус Христов, хранен със словесата на верата и на доброто учение което си последвал. {{field-off:Bible}}</w:t>
      </w:r>
    </w:p>
    <w:p>
      <w:pPr>
        <w:pStyle w:val="Normal"/>
        <w:rPr/>
      </w:pPr>
      <w:r>
        <w:rPr/>
        <w:t>[[@Bible:1Ti 4:7 ]][[4:7 &gt;&gt; 1Ti 4:7]] {{field-on:Bible}} А скверните и бабинските басни отбегвай, и обучавай себе си в благочестие. {{field-off:Bible}}</w:t>
      </w:r>
    </w:p>
    <w:p>
      <w:pPr>
        <w:pStyle w:val="Normal"/>
        <w:rPr/>
      </w:pPr>
      <w:r>
        <w:rPr/>
        <w:t>[[@Bible:1Ti 4:8 ]][[4:8 &gt;&gt; 1Ti 4:8]] {{field-on:Bible}} Защото телесното обучение за малко е полезно; а благочестието е на всичко полезно, понеже има обещанието на сегашния и на бъдещия живот. {{field-off:Bible}}</w:t>
      </w:r>
    </w:p>
    <w:p>
      <w:pPr>
        <w:pStyle w:val="Normal"/>
        <w:rPr/>
      </w:pPr>
      <w:r>
        <w:rPr/>
        <w:t>[[@Bible:1Ti 4:9 ]][[4:9 &gt;&gt; 1Ti 4:9]] {{field-on:Bible}} Това слово е верно и за всеко възприемане достойно; {{field-off:Bible}}</w:t>
      </w:r>
    </w:p>
    <w:p>
      <w:pPr>
        <w:pStyle w:val="Normal"/>
        <w:rPr/>
      </w:pPr>
      <w:r>
        <w:rPr/>
        <w:t>[[@Bible:1Ti 4:10 ]][[4:10 &gt;&gt; 1Ti 4:10]] {{field-on:Bible}} понеже за това се и трудим и укорения търпим, защото имаме надежда на Бога живаго който е Спасител на всичките человеци, а най-паче на верните. {{field-off:Bible}}</w:t>
      </w:r>
    </w:p>
    <w:p>
      <w:pPr>
        <w:pStyle w:val="Normal"/>
        <w:rPr/>
      </w:pPr>
      <w:r>
        <w:rPr/>
        <w:t>[[@Bible:1Ti 4:11 ]][[4:11 &gt;&gt; 1Ti 4:11]] {{field-on:Bible}} Това заръчвай и учи. {{field-off:Bible}}</w:t>
      </w:r>
    </w:p>
    <w:p>
      <w:pPr>
        <w:pStyle w:val="Normal"/>
        <w:rPr/>
      </w:pPr>
      <w:r>
        <w:rPr/>
        <w:t>[[@Bible:1Ti 4:12 ]][[4:12 &gt;&gt; 1Ti 4:12]] {{field-on:Bible}} Никой да не презира твоята младост; но бъди на верните образ в слово, в поведение, в любов, в дух, във вера, в чистота. {{field-off:Bible}}</w:t>
      </w:r>
    </w:p>
    <w:p>
      <w:pPr>
        <w:pStyle w:val="Normal"/>
        <w:rPr/>
      </w:pPr>
      <w:r>
        <w:rPr/>
        <w:t>[[@Bible:1Ti 4:13 ]][[4:13 &gt;&gt; 1Ti 4:13]] {{field-on:Bible}} Докле дойда, внимавай в прочитането, в наставлението, и в поучението. {{field-off:Bible}}</w:t>
      </w:r>
    </w:p>
    <w:p>
      <w:pPr>
        <w:pStyle w:val="Normal"/>
        <w:rPr/>
      </w:pPr>
      <w:r>
        <w:rPr/>
        <w:t>[[@Bible:1Ti 4:14 ]][[4:14 &gt;&gt; 1Ti 4:14]] {{field-on:Bible}} Не оставяй в нерадение дарбата която е в тебе, която ти се даде чрез пророчество с възлагането на ръцете от презвитерите. {{field-off:Bible}}</w:t>
      </w:r>
    </w:p>
    <w:p>
      <w:pPr>
        <w:pStyle w:val="Normal"/>
        <w:rPr/>
      </w:pPr>
      <w:r>
        <w:rPr/>
        <w:t>[[@Bible:1Ti 4:15 ]][[4:15 &gt;&gt; 1Ti 4:15]] {{field-on:Bible}} В това се поучавай, в това се занимавай, да бъде явно на всичките твоето преуспеване. {{field-off:Bible}}</w:t>
      </w:r>
    </w:p>
    <w:p>
      <w:pPr>
        <w:pStyle w:val="Normal"/>
        <w:rPr/>
      </w:pPr>
      <w:r>
        <w:rPr/>
        <w:t>[[@Bible:1Ti 4:16 ]][[4:16 &gt;&gt; 1Ti 4:16]] {{field-on:Bible}} Внимавай на себе си и на поучението, и стой в това; защото тъй като правиш, и себе си ще спасиш и тези които те слушат. {{field-off:Bible}}</w:t>
      </w:r>
    </w:p>
    <w:p>
      <w:pPr>
        <w:pStyle w:val="Heading2"/>
        <w:rPr/>
      </w:pPr>
      <w:r>
        <w:rPr/>
        <w:t>Глава 5</w:t>
      </w:r>
    </w:p>
    <w:p>
      <w:pPr>
        <w:pStyle w:val="Normal"/>
        <w:rPr/>
      </w:pPr>
      <w:r>
        <w:rPr/>
        <w:t>[[@Bible:1Ti 5:1 ]][[5:1 &gt;&gt; 1Ti 5:1]] {{field-on:Bible}} Стараго человека не укорявай, но като отца го увещавай; а по-младите като братя: {{field-off:Bible}}</w:t>
      </w:r>
    </w:p>
    <w:p>
      <w:pPr>
        <w:pStyle w:val="Normal"/>
        <w:rPr/>
      </w:pPr>
      <w:r>
        <w:rPr/>
        <w:t>[[@Bible:1Ti 5:2 ]][[5:2 &gt;&gt; 1Ti 5:2]] {{field-on:Bible}} старите жени като майки: по-младите като сестри, с всека чистота. {{field-off:Bible}}</w:t>
      </w:r>
    </w:p>
    <w:p>
      <w:pPr>
        <w:pStyle w:val="Normal"/>
        <w:rPr/>
      </w:pPr>
      <w:r>
        <w:rPr/>
        <w:t>[[@Bible:1Ti 5:3 ]][[5:3 &gt;&gt; 1Ti 5:3]] {{field-on:Bible}} Вдовиците почитай които са истинно вдовици. {{field-off:Bible}}</w:t>
      </w:r>
    </w:p>
    <w:p>
      <w:pPr>
        <w:pStyle w:val="Normal"/>
        <w:rPr/>
      </w:pPr>
      <w:r>
        <w:rPr/>
        <w:t>[[@Bible:1Ti 5:4 ]][[5:4 &gt;&gt; 1Ti 5:4]] {{field-on:Bible}} Ако ли некоя вдовица има чада или внучета, да се учат първо да почитат добре домашните си и да въздават въздаяния на родителите си; защото това е добро и угодно пред Бога. {{field-off:Bible}}</w:t>
      </w:r>
    </w:p>
    <w:p>
      <w:pPr>
        <w:pStyle w:val="Normal"/>
        <w:rPr/>
      </w:pPr>
      <w:r>
        <w:rPr/>
        <w:t>[[@Bible:1Ti 5:5 ]][[5:5 &gt;&gt; 1Ti 5:5]] {{field-on:Bible}} А която е истинно вдовица и останала сама надее се на Бога, и пребъдва в моления и в молитви ден и нощ; {{field-off:Bible}}</w:t>
      </w:r>
    </w:p>
    <w:p>
      <w:pPr>
        <w:pStyle w:val="Normal"/>
        <w:rPr/>
      </w:pPr>
      <w:r>
        <w:rPr/>
        <w:t>[[@Bible:1Ti 5:6 ]][[5:6 &gt;&gt; 1Ti 5:6]] {{field-on:Bible}} но която живее сладострастно жива е умрела. {{field-off:Bible}}</w:t>
      </w:r>
    </w:p>
    <w:p>
      <w:pPr>
        <w:pStyle w:val="Normal"/>
        <w:rPr/>
      </w:pPr>
      <w:r>
        <w:rPr/>
        <w:t>[[@Bible:1Ti 5:7 ]][[5:7 &gt;&gt; 1Ti 5:7]] {{field-on:Bible}} И това заръчвай за да бъдат непорочни. {{field-off:Bible}}</w:t>
      </w:r>
    </w:p>
    <w:p>
      <w:pPr>
        <w:pStyle w:val="Normal"/>
        <w:rPr/>
      </w:pPr>
      <w:r>
        <w:rPr/>
        <w:t>[[@Bible:1Ti 5:8 ]][[5:8 &gt;&gt; 1Ti 5:8]] {{field-on:Bible}} Ако ли некой не промишлява за своите си, и най-паче за домашните си, той се е отрекъл от верата, и от неверник е по-лош. {{field-off:Bible}}</w:t>
      </w:r>
    </w:p>
    <w:p>
      <w:pPr>
        <w:pStyle w:val="Normal"/>
        <w:rPr/>
      </w:pPr>
      <w:r>
        <w:rPr/>
        <w:t>[[@Bible:1Ti 5:9 ]][[5:9 &gt;&gt; 1Ti 5:9]] {{field-on:Bible}} В числото на вдовиците да се приима вдовица не по-долу от шестдесет години, която е била на един мъж жена, {{field-off:Bible}}</w:t>
      </w:r>
    </w:p>
    <w:p>
      <w:pPr>
        <w:pStyle w:val="Normal"/>
        <w:rPr/>
      </w:pPr>
      <w:r>
        <w:rPr/>
        <w:t>[[@Bible:1Ti 5:10 ]][[5:10 &gt;&gt; 1Ti 5:10]] {{field-on:Bible}} свидетелствувана в добри дела, ако е чада отхранила, ако е странни пригледала, ако е на светии нозе омила, ако е на бедни помагала, ако е следвала усърдно всеко добро дело. {{field-off:Bible}}</w:t>
      </w:r>
    </w:p>
    <w:p>
      <w:pPr>
        <w:pStyle w:val="Normal"/>
        <w:rPr/>
      </w:pPr>
      <w:r>
        <w:rPr/>
        <w:t>[[@Bible:1Ti 5:11 ]][[5:11 &gt;&gt; 1Ti 5:11]] {{field-on:Bible}} А по-младите вдовици не приимай, защото когато разсвирепеят против Христа искат да се женят, {{field-off:Bible}}</w:t>
      </w:r>
    </w:p>
    <w:p>
      <w:pPr>
        <w:pStyle w:val="Normal"/>
        <w:rPr/>
      </w:pPr>
      <w:r>
        <w:rPr/>
        <w:t>[[@Bible:1Ti 5:12 ]][[5:12 &gt;&gt; 1Ti 5:12]] {{field-on:Bible}} та падат под осъждение, защото се пометнаха от първата си вера; {{field-off:Bible}}</w:t>
      </w:r>
    </w:p>
    <w:p>
      <w:pPr>
        <w:pStyle w:val="Normal"/>
        <w:rPr/>
      </w:pPr>
      <w:r>
        <w:rPr/>
        <w:t>[[@Bible:1Ti 5:13 ]][[5:13 &gt;&gt; 1Ti 5:13]] {{field-on:Bible}} а при това научават се да стоят праздни, да ходят от къща в къща; и не тъкмо праздни, но и блядиви, и месят се в чужди работи, и говорят което не е прилично. {{field-off:Bible}}</w:t>
      </w:r>
    </w:p>
    <w:p>
      <w:pPr>
        <w:pStyle w:val="Normal"/>
        <w:rPr/>
      </w:pPr>
      <w:r>
        <w:rPr/>
        <w:t>[[@Bible:1Ti 5:14 ]][[5:14 &gt;&gt; 1Ti 5:14]] {{field-on:Bible}} И тъй, искам младите вдовици да се женят, да раждат чада, да управляват дом, да не дават никоя причина на противника за хулене; {{field-off:Bible}}</w:t>
      </w:r>
    </w:p>
    <w:p>
      <w:pPr>
        <w:pStyle w:val="Normal"/>
        <w:rPr/>
      </w:pPr>
      <w:r>
        <w:rPr/>
        <w:t>[[@Bible:1Ti 5:15 ]][[5:15 &gt;&gt; 1Ti 5:15]] {{field-on:Bible}} защото некои се вече уклониха след Сатана. {{field-off:Bible}}</w:t>
      </w:r>
    </w:p>
    <w:p>
      <w:pPr>
        <w:pStyle w:val="Normal"/>
        <w:rPr/>
      </w:pPr>
      <w:r>
        <w:rPr/>
        <w:t>[[@Bible:1Ti 5:16 ]][[5:16 &gt;&gt; 1Ti 5:16]] {{field-on:Bible}} Некой верен или верна некоя ако има вдовици да си ги пригледват; и да се не натоваря църквата; за да може да пригледва истинските вдовици. {{field-off:Bible}}</w:t>
      </w:r>
    </w:p>
    <w:p>
      <w:pPr>
        <w:pStyle w:val="Normal"/>
        <w:rPr/>
      </w:pPr>
      <w:r>
        <w:rPr/>
        <w:t>[[@Bible:1Ti 5:17 ]][[5:17 &gt;&gt; 1Ti 5:17]] {{field-on:Bible}} Презвитерите които добре предстояват да се сподобяват с двойна почест, а повече тези които се трудят в словото и поучението; {{field-off:Bible}}</w:t>
      </w:r>
    </w:p>
    <w:p>
      <w:pPr>
        <w:pStyle w:val="Normal"/>
        <w:rPr/>
      </w:pPr>
      <w:r>
        <w:rPr/>
        <w:t>[[@Bible:1Ti 5:18 ]][[5:18 &gt;&gt; 1Ti 5:18]] {{field-on:Bible}} защото писанието казва: "Не обвързвай устата на вол който вършее;" и, "Достоен е работникът за заплатата си." {{field-off:Bible}}</w:t>
      </w:r>
    </w:p>
    <w:p>
      <w:pPr>
        <w:pStyle w:val="Normal"/>
        <w:rPr/>
      </w:pPr>
      <w:r>
        <w:rPr/>
        <w:t>[[@Bible:1Ti 5:19 ]][[5:19 &gt;&gt; 1Ti 5:19]] {{field-on:Bible}} Обвинение връх презвитер не приимай освен при двама или при трима свидетели. {{field-off:Bible}}</w:t>
      </w:r>
    </w:p>
    <w:p>
      <w:pPr>
        <w:pStyle w:val="Normal"/>
        <w:rPr/>
      </w:pPr>
      <w:r>
        <w:rPr/>
        <w:t>[[@Bible:1Ti 5:20 ]][[5:20 &gt;&gt; 1Ti 5:20]] {{field-on:Bible}} Тези които съгрешават изобличавай ги пред всичките, да имат страх и другите. {{field-off:Bible}}</w:t>
      </w:r>
    </w:p>
    <w:p>
      <w:pPr>
        <w:pStyle w:val="Normal"/>
        <w:rPr/>
      </w:pPr>
      <w:r>
        <w:rPr/>
        <w:t>[[@Bible:1Ti 5:21 ]][[5:21 &gt;&gt; 1Ti 5:21]] {{field-on:Bible}} Пред Бога и пред Господа Исуса Христа и пред избраните ангели завещавам ти да съхраниш тези заповеди без предубеждение, и нищо да не правиш по пристрастие. {{field-off:Bible}}</w:t>
      </w:r>
    </w:p>
    <w:p>
      <w:pPr>
        <w:pStyle w:val="Normal"/>
        <w:rPr/>
      </w:pPr>
      <w:r>
        <w:rPr/>
        <w:t>[[@Bible:1Ti 5:22 ]][[5:22 &gt;&gt; 1Ti 5:22]] {{field-on:Bible}} Не възлагай ръце за скоро на никого, нито бивай участник на чужди грехове. Пази себе си чист. {{field-off:Bible}}</w:t>
      </w:r>
    </w:p>
    <w:p>
      <w:pPr>
        <w:pStyle w:val="Normal"/>
        <w:rPr/>
      </w:pPr>
      <w:r>
        <w:rPr/>
        <w:t>[[@Bible:1Ti 5:23 ]][[5:23 &gt;&gt; 1Ti 5:23]] {{field-on:Bible}} Не пий вече само вода, но употребявай малко вино за стомаха си и за честите твои боледувания. {{field-off:Bible}}</w:t>
      </w:r>
    </w:p>
    <w:p>
      <w:pPr>
        <w:pStyle w:val="Normal"/>
        <w:rPr/>
      </w:pPr>
      <w:r>
        <w:rPr/>
        <w:t>[[@Bible:1Ti 5:24 ]][[5:24 &gt;&gt; 1Ti 5:24]] {{field-on:Bible}} На некои человеци греховете са предизявени, и преди тех идат на съд; и на некои от после идат. {{field-off:Bible}}</w:t>
      </w:r>
    </w:p>
    <w:p>
      <w:pPr>
        <w:pStyle w:val="Normal"/>
        <w:rPr/>
      </w:pPr>
      <w:r>
        <w:rPr/>
        <w:t>[[@Bible:1Ti 5:25 ]][[5:25 &gt;&gt; 1Ti 5:25]] {{field-on:Bible}} Така и добрите дела на некои са предизявени, и които са инак не могат да се утаят. {{field-off:Bible}}</w:t>
      </w:r>
    </w:p>
    <w:p>
      <w:pPr>
        <w:pStyle w:val="Heading2"/>
        <w:rPr/>
      </w:pPr>
      <w:r>
        <w:rPr/>
        <w:t>Глава 6</w:t>
      </w:r>
    </w:p>
    <w:p>
      <w:pPr>
        <w:pStyle w:val="Normal"/>
        <w:rPr/>
      </w:pPr>
      <w:r>
        <w:rPr/>
        <w:t>[[@Bible:1Ti 6:1 ]][[6:1 &gt;&gt; 1Ti 6:1]] {{field-on:Bible}} Рабите които са под иго да считат своите си господари достойни за всека почест, да се не хули името Божие и учението. {{field-off:Bible}}</w:t>
      </w:r>
    </w:p>
    <w:p>
      <w:pPr>
        <w:pStyle w:val="Normal"/>
        <w:rPr/>
      </w:pPr>
      <w:r>
        <w:rPr/>
        <w:t>[[@Bible:1Ti 6:2 ]][[6:2 &gt;&gt; 1Ti 6:2]] {{field-on:Bible}} Тези които имат господари верващи да ги не презират по това че са братя; но толко повече да им работят, защото са верни и възлюбени тези които имат част в благодеянието. Това поучавай и увещавай. {{field-off:Bible}}</w:t>
      </w:r>
    </w:p>
    <w:p>
      <w:pPr>
        <w:pStyle w:val="Normal"/>
        <w:rPr/>
      </w:pPr>
      <w:r>
        <w:rPr/>
        <w:t>[[@Bible:1Ti 6:3 ]][[6:3 &gt;&gt; 1Ti 6:3]] {{field-on:Bible}} Ако ли некой учи инак, и не пристава на здравите думи на Господа нашего Исуса Христа и на учението което е по благочестие, {{field-off:Bible}}</w:t>
      </w:r>
    </w:p>
    <w:p>
      <w:pPr>
        <w:pStyle w:val="Normal"/>
        <w:rPr/>
      </w:pPr>
      <w:r>
        <w:rPr/>
        <w:t>[[@Bible:1Ti 6:4 ]][[6:4 &gt;&gt; 1Ti 6:4]] {{field-on:Bible}} възгордел се е и не знае нищо, но боледува за придирвания и препирания, от които бива завист, разпри, хули, лукави подозрения, {{field-off:Bible}}</w:t>
      </w:r>
    </w:p>
    <w:p>
      <w:pPr>
        <w:pStyle w:val="Normal"/>
        <w:rPr/>
      </w:pPr>
      <w:r>
        <w:rPr/>
        <w:t>[[@Bible:1Ti 6:5 ]][[6:5 &gt;&gt; 1Ti 6:5]] {{field-on:Bible}} праздни препирни на человеци с развратен ум и лишени от истината, които мислят че благочестието е придобиване. Отдалечавай се от таквизи. {{field-off:Bible}}</w:t>
      </w:r>
    </w:p>
    <w:p>
      <w:pPr>
        <w:pStyle w:val="Normal"/>
        <w:rPr/>
      </w:pPr>
      <w:r>
        <w:rPr/>
        <w:t>[[@Bible:1Ti 6:6 ]][[6:6 &gt;&gt; 1Ti 6:6]] {{field-on:Bible}} А благочестието с благодарение е големо придобиване. {{field-off:Bible}}</w:t>
      </w:r>
    </w:p>
    <w:p>
      <w:pPr>
        <w:pStyle w:val="Normal"/>
        <w:rPr/>
      </w:pPr>
      <w:r>
        <w:rPr/>
        <w:t>[[@Bible:1Ti 6:7 ]][[6:7 &gt;&gt; 1Ti 6:7]] {{field-on:Bible}} Защото не внесохме в света нищо: явно че не можем нито да изнесем нещо; {{field-off:Bible}}</w:t>
      </w:r>
    </w:p>
    <w:p>
      <w:pPr>
        <w:pStyle w:val="Normal"/>
        <w:rPr/>
      </w:pPr>
      <w:r>
        <w:rPr/>
        <w:t>[[@Bible:1Ti 6:8 ]][[6:8 &gt;&gt; 1Ti 6:8]] {{field-on:Bible}} а като имаме прехрана и облекло да сме благодарни с това. {{field-off:Bible}}</w:t>
      </w:r>
    </w:p>
    <w:p>
      <w:pPr>
        <w:pStyle w:val="Normal"/>
        <w:rPr/>
      </w:pPr>
      <w:r>
        <w:rPr/>
        <w:t>[[@Bible:1Ti 6:9 ]][[6:9 &gt;&gt; 1Ti 6:9]] {{field-on:Bible}} А които искат да се обогатеват падат в напаст, и в примка, и в много несмислени и вредителни похоти които правят человеците да потъват в пагуба и в погибел. {{field-off:Bible}}</w:t>
      </w:r>
    </w:p>
    <w:p>
      <w:pPr>
        <w:pStyle w:val="Normal"/>
        <w:rPr/>
      </w:pPr>
      <w:r>
        <w:rPr/>
        <w:t>[[@Bible:1Ti 6:10 ]][[6:10 &gt;&gt; 1Ti 6:10]] {{field-on:Bible}} Защото корен на всите злини е сребролюбието, което като се ревне на некои стори ги та се заблудиха от верата, и пронизаха себе си с много скърби. {{field-off:Bible}}</w:t>
      </w:r>
    </w:p>
    <w:p>
      <w:pPr>
        <w:pStyle w:val="Normal"/>
        <w:rPr/>
      </w:pPr>
      <w:r>
        <w:rPr/>
        <w:t>[[@Bible:1Ti 6:11 ]][[6:11 &gt;&gt; 1Ti 6:11]] {{field-on:Bible}} Но ти, человече Божий, бегай от тези неща; и следвай правдата, благочестието, верата, любовта, търпението, кротостта. {{field-off:Bible}}</w:t>
      </w:r>
    </w:p>
    <w:p>
      <w:pPr>
        <w:pStyle w:val="Normal"/>
        <w:rPr/>
      </w:pPr>
      <w:r>
        <w:rPr/>
        <w:t>[[@Bible:1Ti 6:12 ]][[6:12 &gt;&gt; 1Ti 6:12]] {{field-on:Bible}} Подвизавай се с добрия подвиг на верата, хвани се за вечния живот, на който си и призван бил и изповедал си доброто изповедание пред мнозина свидетели. {{field-off:Bible}}</w:t>
      </w:r>
    </w:p>
    <w:p>
      <w:pPr>
        <w:pStyle w:val="Normal"/>
        <w:rPr/>
      </w:pPr>
      <w:r>
        <w:rPr/>
        <w:t>[[@Bible:1Ti 6:13 ]][[6:13 &gt;&gt; 1Ti 6:13]] {{field-on:Bible}} Завещавам ти пред Бога който оживява всичко, и пред Христа Исуса, който засвидетелствува пред Понтийскаго Пилата доброто изповедание, {{field-off:Bible}}</w:t>
      </w:r>
    </w:p>
    <w:p>
      <w:pPr>
        <w:pStyle w:val="Normal"/>
        <w:rPr/>
      </w:pPr>
      <w:r>
        <w:rPr/>
        <w:t>[[@Bible:1Ti 6:14 ]][[6:14 &gt;&gt; 1Ti 6:14]] {{field-on:Bible}} да упазиш заповедта чиста, безукорна, до явлението на Господа нашего Исуса Христа, {{field-off:Bible}}</w:t>
      </w:r>
    </w:p>
    <w:p>
      <w:pPr>
        <w:pStyle w:val="Normal"/>
        <w:rPr/>
      </w:pPr>
      <w:r>
        <w:rPr/>
        <w:t>[[@Bible:1Ti 6:15 ]][[6:15 &gt;&gt; 1Ti 6:15]] {{field-on:Bible}} което в свое си време ще покаже блаженият и единият Властител, Цар на царствуващите и Господ на господствуващите, {{field-off:Bible}}</w:t>
      </w:r>
    </w:p>
    <w:p>
      <w:pPr>
        <w:pStyle w:val="Normal"/>
        <w:rPr/>
      </w:pPr>
      <w:r>
        <w:rPr/>
        <w:t>[[@Bible:1Ti 6:16 ]][[6:16 &gt;&gt; 1Ti 6:16]] {{field-on:Bible}} който сам има безсмъртие, който обитава във виделина непристъпна, когото никой от человеците не е видел нито може да види; комуто чест и държава във веки. Амин. {{field-off:Bible}}</w:t>
      </w:r>
    </w:p>
    <w:p>
      <w:pPr>
        <w:pStyle w:val="Normal"/>
        <w:rPr/>
      </w:pPr>
      <w:r>
        <w:rPr/>
        <w:t>[[@Bible:1Ti 6:17 ]][[6:17 &gt;&gt; 1Ti 6:17]] {{field-on:Bible}} На богатите в този свет заръчай да не високоумствуват, нито да се надеят на непостоянството на богатството, но на Бога живаго който дава нам всичко изобилно за наслаждение; {{field-off:Bible}}</w:t>
      </w:r>
    </w:p>
    <w:p>
      <w:pPr>
        <w:pStyle w:val="Normal"/>
        <w:rPr/>
      </w:pPr>
      <w:r>
        <w:rPr/>
        <w:t>[[@Bible:1Ti 6:18 ]][[6:18 &gt;&gt; 1Ti 6:18]] {{field-on:Bible}} да струват добро, да богатеят в добри дела, да бъдат доброподатливи, общителни, {{field-off:Bible}}</w:t>
      </w:r>
    </w:p>
    <w:p>
      <w:pPr>
        <w:pStyle w:val="Normal"/>
        <w:rPr/>
      </w:pPr>
      <w:r>
        <w:rPr/>
        <w:t>[[@Bible:1Ti 6:19 ]][[6:19 &gt;&gt; 1Ti 6:19]] {{field-on:Bible}} да събират имот за себе си добро основание за в бъдеще, за да достигнат вечния живот. {{field-off:Bible}}</w:t>
      </w:r>
    </w:p>
    <w:p>
      <w:pPr>
        <w:pStyle w:val="Normal"/>
        <w:rPr/>
      </w:pPr>
      <w:r>
        <w:rPr/>
        <w:t>[[@Bible:1Ti 6:20 ]][[6:20 &gt;&gt; 1Ti 6:20]] {{field-on:Bible}} О Тимотее! пази залога, и уклонявай се от скверните празднословия и противоречия на лъжеименното знание, {{field-off:Bible}}</w:t>
      </w:r>
    </w:p>
    <w:p>
      <w:pPr>
        <w:pStyle w:val="Normal"/>
        <w:rPr/>
      </w:pPr>
      <w:r>
        <w:rPr/>
        <w:t>[[@Bible:1Ti 6:21 ]][[6:21 &gt;&gt; 1Ti 6:21]] {{field-on:Bible}} на което като се предадоха некои погрешиха от верата. Благодат с тебе. Амин. {{field-off:Bible}}</w:t>
      </w:r>
    </w:p>
    <w:p>
      <w:pPr>
        <w:pStyle w:val="Heading1"/>
        <w:rPr/>
      </w:pPr>
      <w:r>
        <w:rPr/>
        <w:t>2-о Тимотея</w:t>
      </w:r>
    </w:p>
    <w:p>
      <w:pPr>
        <w:pStyle w:val="Heading2"/>
        <w:rPr/>
      </w:pPr>
      <w:r>
        <w:rPr/>
        <w:t>Глава 1</w:t>
      </w:r>
    </w:p>
    <w:p>
      <w:pPr>
        <w:pStyle w:val="Normal"/>
        <w:rPr/>
      </w:pPr>
      <w:r>
        <w:rPr/>
        <w:t>[[@Bible:2Ti 1:1 ]][[1:1 &gt;&gt; 2Ti 1:1]] {{field-on:Bible}} Павел, с волята Божия апостол Исус Христов по обещанието на живота който е в Христа Исуса, {{field-off:Bible}}</w:t>
      </w:r>
    </w:p>
    <w:p>
      <w:pPr>
        <w:pStyle w:val="Normal"/>
        <w:rPr/>
      </w:pPr>
      <w:r>
        <w:rPr/>
        <w:t>[[@Bible:2Ti 1:2 ]][[1:2 &gt;&gt; 2Ti 1:2]] {{field-on:Bible}} на Тимотея, възлюбленото чадо: Благодат, милост, мир от Бога Отца и Христа Исуса Господа нашего. {{field-off:Bible}}</w:t>
      </w:r>
    </w:p>
    <w:p>
      <w:pPr>
        <w:pStyle w:val="Normal"/>
        <w:rPr/>
      </w:pPr>
      <w:r>
        <w:rPr/>
        <w:t>[[@Bible:2Ti 1:3 ]][[1:3 &gt;&gt; 2Ti 1:3]] {{field-on:Bible}} Благодаря Богу, комуто от прародители още служа с чиста съвест, че непрестанно те поменувам в молбите си ден и нощ, {{field-off:Bible}}</w:t>
      </w:r>
    </w:p>
    <w:p>
      <w:pPr>
        <w:pStyle w:val="Normal"/>
        <w:rPr/>
      </w:pPr>
      <w:r>
        <w:rPr/>
        <w:t>[[@Bible:2Ti 1:4 ]][[1:4 &gt;&gt; 2Ti 1:4]] {{field-on:Bible}} и като помня сълзите ти желая да те видя за да се изпълня с радост; {{field-off:Bible}}</w:t>
      </w:r>
    </w:p>
    <w:p>
      <w:pPr>
        <w:pStyle w:val="Normal"/>
        <w:rPr/>
      </w:pPr>
      <w:r>
        <w:rPr/>
        <w:t>[[@Bible:2Ti 1:5 ]][[1:5 &gt;&gt; 2Ti 1:5]] {{field-on:Bible}} понеже си докарвам на памет нелицемерната в тебе вера, която изпърво обитаваше в баба ти Лоида и в майка ти Евникия, а уверен съм че и в тебе. {{field-off:Bible}}</w:t>
      </w:r>
    </w:p>
    <w:p>
      <w:pPr>
        <w:pStyle w:val="Normal"/>
        <w:rPr/>
      </w:pPr>
      <w:r>
        <w:rPr/>
        <w:t>[[@Bible:2Ti 1:6 ]][[1:6 &gt;&gt; 2Ti 1:6]] {{field-on:Bible}} По тази причина ти напомням да разпаляш Божието дарование което е в тебе от възлагането на моите ръце. {{field-off:Bible}}</w:t>
      </w:r>
    </w:p>
    <w:p>
      <w:pPr>
        <w:pStyle w:val="Normal"/>
        <w:rPr/>
      </w:pPr>
      <w:r>
        <w:rPr/>
        <w:t>[[@Bible:2Ti 1:7 ]][[1:7 &gt;&gt; 2Ti 1:7]] {{field-on:Bible}} Защото Бог не даде нам дух на боязън, но дух на сила и любов и целомъдрие. {{field-off:Bible}}</w:t>
      </w:r>
    </w:p>
    <w:p>
      <w:pPr>
        <w:pStyle w:val="Normal"/>
        <w:rPr/>
      </w:pPr>
      <w:r>
        <w:rPr/>
        <w:t>[[@Bible:2Ti 1:8 ]][[1:8 &gt;&gt; 2Ti 1:8]] {{field-on:Bible}} И тъй, не се срамувай от свидетелството на Господа нашего, нито от мене неговия узник, но стани участник в злостраданията на евангелието по силата от Бога, {{field-off:Bible}}</w:t>
      </w:r>
    </w:p>
    <w:p>
      <w:pPr>
        <w:pStyle w:val="Normal"/>
        <w:rPr/>
      </w:pPr>
      <w:r>
        <w:rPr/>
        <w:t>[[@Bible:2Ti 1:9 ]][[1:9 &gt;&gt; 2Ti 1:9]] {{field-on:Bible}} който е спасил нас и призвал със свето призвание, не според делата ни, но по своето предложение и по дадената нам преди вечните времена благодат в Христа Исуса, {{field-off:Bible}}</w:t>
      </w:r>
    </w:p>
    <w:p>
      <w:pPr>
        <w:pStyle w:val="Normal"/>
        <w:rPr/>
      </w:pPr>
      <w:r>
        <w:rPr/>
        <w:t>[[@Bible:2Ti 1:10 ]][[1:10 &gt;&gt; 2Ti 1:10]] {{field-on:Bible}} а която се откри нине чрез явлението на Спаса нашего Исуса Христа, който унищожи смъртта, и осия живота и безсмъртието чрез евангелието; {{field-off:Bible}}</w:t>
      </w:r>
    </w:p>
    <w:p>
      <w:pPr>
        <w:pStyle w:val="Normal"/>
        <w:rPr/>
      </w:pPr>
      <w:r>
        <w:rPr/>
        <w:t>[[@Bible:2Ti 1:11 ]][[1:11 &gt;&gt; 2Ti 1:11]] {{field-on:Bible}} на което бидох поставен аз проповедник и апостол и учител на езичниците; {{field-off:Bible}}</w:t>
      </w:r>
    </w:p>
    <w:p>
      <w:pPr>
        <w:pStyle w:val="Normal"/>
        <w:rPr/>
      </w:pPr>
      <w:r>
        <w:rPr/>
        <w:t>[[@Bible:2Ti 1:12 ]][[1:12 &gt;&gt; 2Ti 1:12]] {{field-on:Bible}} за която причина и страдам това. Но не се срамувам; защото зная в кого съм повервал, и уверен съм че е силен да упази залога мой до онзи ден. {{field-off:Bible}}</w:t>
      </w:r>
    </w:p>
    <w:p>
      <w:pPr>
        <w:pStyle w:val="Normal"/>
        <w:rPr/>
      </w:pPr>
      <w:r>
        <w:rPr/>
        <w:t>[[@Bible:2Ti 1:13 ]][[1:13 &gt;&gt; 2Ti 1:13]] {{field-on:Bible}} Дръж примера на здравите думи които си чул от мене във вера и любов която е в Христа Исуса. {{field-off:Bible}}</w:t>
      </w:r>
    </w:p>
    <w:p>
      <w:pPr>
        <w:pStyle w:val="Normal"/>
        <w:rPr/>
      </w:pPr>
      <w:r>
        <w:rPr/>
        <w:t>[[@Bible:2Ti 1:14 ]][[1:14 &gt;&gt; 2Ti 1:14]] {{field-on:Bible}} Добрия залог упази чрез Духа Светаго който живее в нас. {{field-off:Bible}}</w:t>
      </w:r>
    </w:p>
    <w:p>
      <w:pPr>
        <w:pStyle w:val="Normal"/>
        <w:rPr/>
      </w:pPr>
      <w:r>
        <w:rPr/>
        <w:t>[[@Bible:2Ti 1:15 ]][[1:15 &gt;&gt; 2Ti 1:15]] {{field-on:Bible}} Ти знаеш това, че всички които са в Азия отвърнаха се от мене, от които е Фигел и Ермоген. {{field-off:Bible}}</w:t>
      </w:r>
    </w:p>
    <w:p>
      <w:pPr>
        <w:pStyle w:val="Normal"/>
        <w:rPr/>
      </w:pPr>
      <w:r>
        <w:rPr/>
        <w:t>[[@Bible:2Ti 1:16 ]][[1:16 &gt;&gt; 2Ti 1:16]] {{field-on:Bible}} Господ да даде милост на дома Онисифоров; защото много пъти ме упокои, и не се усрами от оковите ми, {{field-off:Bible}}</w:t>
      </w:r>
    </w:p>
    <w:p>
      <w:pPr>
        <w:pStyle w:val="Normal"/>
        <w:rPr/>
      </w:pPr>
      <w:r>
        <w:rPr/>
        <w:t>[[@Bible:2Ti 1:17 ]][[1:17 &gt;&gt; 2Ti 1:17]] {{field-on:Bible}} но когато дойде в Рим потърси ме с по-големо старание и намери ме. {{field-off:Bible}}</w:t>
      </w:r>
    </w:p>
    <w:p>
      <w:pPr>
        <w:pStyle w:val="Normal"/>
        <w:rPr/>
      </w:pPr>
      <w:r>
        <w:rPr/>
        <w:t>[[@Bible:2Ti 1:18 ]][[1:18 &gt;&gt; 2Ti 1:18]] {{field-on:Bible}} Господ да му даде да намери милост пред Господа в онзи ден; а колко ми послужи в Ефес, ти знаеш твърде добре. {{field-off:Bible}}</w:t>
      </w:r>
    </w:p>
    <w:p>
      <w:pPr>
        <w:pStyle w:val="Heading2"/>
        <w:rPr/>
      </w:pPr>
      <w:r>
        <w:rPr/>
        <w:t>Глава 2</w:t>
      </w:r>
    </w:p>
    <w:p>
      <w:pPr>
        <w:pStyle w:val="Normal"/>
        <w:rPr/>
      </w:pPr>
      <w:r>
        <w:rPr/>
        <w:t>[[@Bible:2Ti 2:1 ]][[2:1 &gt;&gt; 2Ti 2:1]] {{field-on:Bible}} И тъй, ти, чадо мое, заякнувай в благодатта която е в Христа Исуса. {{field-off:Bible}}</w:t>
      </w:r>
    </w:p>
    <w:p>
      <w:pPr>
        <w:pStyle w:val="Normal"/>
        <w:rPr/>
      </w:pPr>
      <w:r>
        <w:rPr/>
        <w:t>[[@Bible:2Ti 2:2 ]][[2:2 &gt;&gt; 2Ti 2:2]] {{field-on:Bible}} И колкото си чул от мене при много свидетели, това предай на верни человеци които да са способни и други да научат. {{field-off:Bible}}</w:t>
      </w:r>
    </w:p>
    <w:p>
      <w:pPr>
        <w:pStyle w:val="Normal"/>
        <w:rPr/>
      </w:pPr>
      <w:r>
        <w:rPr/>
        <w:t>[[@Bible:2Ti 2:3 ]][[2:3 &gt;&gt; 2Ti 2:3]] {{field-on:Bible}} За това, ти претърпи злострадание като добър воин Исус Христов. {{field-off:Bible}}</w:t>
      </w:r>
    </w:p>
    <w:p>
      <w:pPr>
        <w:pStyle w:val="Normal"/>
        <w:rPr/>
      </w:pPr>
      <w:r>
        <w:rPr/>
        <w:t>[[@Bible:2Ti 2:4 ]][[2:4 &gt;&gt; 2Ti 2:4]] {{field-on:Bible}} Никой воин се не вплита в житейски работи, за да угоди на тогози който го е взел за воин. {{field-off:Bible}}</w:t>
      </w:r>
    </w:p>
    <w:p>
      <w:pPr>
        <w:pStyle w:val="Normal"/>
        <w:rPr/>
      </w:pPr>
      <w:r>
        <w:rPr/>
        <w:t>[[@Bible:2Ti 2:5 ]][[2:5 &gt;&gt; 2Ti 2:5]] {{field-on:Bible}} Ако би и да се подвизава некой, не се венчава ако би законно да се не подвизава. {{field-off:Bible}}</w:t>
      </w:r>
    </w:p>
    <w:p>
      <w:pPr>
        <w:pStyle w:val="Normal"/>
        <w:rPr/>
      </w:pPr>
      <w:r>
        <w:rPr/>
        <w:t>[[@Bible:2Ti 2:6 ]][[2:6 &gt;&gt; 2Ti 2:6]] {{field-on:Bible}} Земледелецът който се труди требва първо да вкуси от плодовете. {{field-off:Bible}}</w:t>
      </w:r>
    </w:p>
    <w:p>
      <w:pPr>
        <w:pStyle w:val="Normal"/>
        <w:rPr/>
      </w:pPr>
      <w:r>
        <w:rPr/>
        <w:t>[[@Bible:2Ti 2:7 ]][[2:7 &gt;&gt; 2Ti 2:7]] {{field-on:Bible}} Разумевай това което ти казвам; а Господ да ти даде разумение на всичко. {{field-off:Bible}}</w:t>
      </w:r>
    </w:p>
    <w:p>
      <w:pPr>
        <w:pStyle w:val="Normal"/>
        <w:rPr/>
      </w:pPr>
      <w:r>
        <w:rPr/>
        <w:t>[[@Bible:2Ti 2:8 ]][[2:8 &gt;&gt; 2Ti 2:8]] {{field-on:Bible}} Помни Исуса Христа, от семето Давидово, който възкръсна от мъртвите според моето благовествуване; {{field-off:Bible}}</w:t>
      </w:r>
    </w:p>
    <w:p>
      <w:pPr>
        <w:pStyle w:val="Normal"/>
        <w:rPr/>
      </w:pPr>
      <w:r>
        <w:rPr/>
        <w:t>[[@Bible:2Ti 2:9 ]][[2:9 &gt;&gt; 2Ti 2:9]] {{field-on:Bible}} за което злострадам даже до окови като злодеец; но словото Божие се не вързва. {{field-off:Bible}}</w:t>
      </w:r>
    </w:p>
    <w:p>
      <w:pPr>
        <w:pStyle w:val="Normal"/>
        <w:rPr/>
      </w:pPr>
      <w:r>
        <w:rPr/>
        <w:t>[[@Bible:2Ti 2:10 ]][[2:10 &gt;&gt; 2Ti 2:10]] {{field-on:Bible}} За това, всичко претърпевам заради избраните, за да получат и те спасението което е в Христа Исуса с вечна слава. {{field-off:Bible}}</w:t>
      </w:r>
    </w:p>
    <w:p>
      <w:pPr>
        <w:pStyle w:val="Normal"/>
        <w:rPr/>
      </w:pPr>
      <w:r>
        <w:rPr/>
        <w:t>[[@Bible:2Ti 2:11 ]][[2:11 &gt;&gt; 2Ti 2:11]] {{field-on:Bible}} Верно е словото; защото ако умрем с него, то ще и да живеем с него; {{field-off:Bible}}</w:t>
      </w:r>
    </w:p>
    <w:p>
      <w:pPr>
        <w:pStyle w:val="Normal"/>
        <w:rPr/>
      </w:pPr>
      <w:r>
        <w:rPr/>
        <w:t>[[@Bible:2Ti 2:12 ]][[2:12 &gt;&gt; 2Ti 2:12]] {{field-on:Bible}} ако търпим, то ще и да царуваме с него; ако се отричаме, и той ще се отрече от нас; {{field-off:Bible}}</w:t>
      </w:r>
    </w:p>
    <w:p>
      <w:pPr>
        <w:pStyle w:val="Normal"/>
        <w:rPr/>
      </w:pPr>
      <w:r>
        <w:rPr/>
        <w:t>[[@Bible:2Ti 2:13 ]][[2:13 &gt;&gt; 2Ti 2:13]] {{field-on:Bible}} ако сме неверни, той верен остава: не може да се отрече от себе си. {{field-off:Bible}}</w:t>
      </w:r>
    </w:p>
    <w:p>
      <w:pPr>
        <w:pStyle w:val="Normal"/>
        <w:rPr/>
      </w:pPr>
      <w:r>
        <w:rPr/>
        <w:t>[[@Bible:2Ti 2:14 ]][[2:14 &gt;&gt; 2Ti 2:14]] {{field-on:Bible}} Това напомняй и заръчвай им пред Господа, да не влезват в препиране, което не е за никаква потреба, но за разорение на слушателите. {{field-off:Bible}}</w:t>
      </w:r>
    </w:p>
    <w:p>
      <w:pPr>
        <w:pStyle w:val="Normal"/>
        <w:rPr/>
      </w:pPr>
      <w:r>
        <w:rPr/>
        <w:t>[[@Bible:2Ti 2:15 ]][[2:15 &gt;&gt; 2Ti 2:15]] {{field-on:Bible}} Старай се да представиш себе си удобрен пред Бога, работник който нема от що да се срамува, като разподеляш право словото на истината. {{field-off:Bible}}</w:t>
      </w:r>
    </w:p>
    <w:p>
      <w:pPr>
        <w:pStyle w:val="Normal"/>
        <w:rPr/>
      </w:pPr>
      <w:r>
        <w:rPr/>
        <w:t>[[@Bible:2Ti 2:16 ]][[2:16 &gt;&gt; 2Ti 2:16]] {{field-on:Bible}} А от скверните празнословия отдалечавай се; защото ще преуспеят повече в нечестие, {{field-off:Bible}}</w:t>
      </w:r>
    </w:p>
    <w:p>
      <w:pPr>
        <w:pStyle w:val="Normal"/>
        <w:rPr/>
      </w:pPr>
      <w:r>
        <w:rPr/>
        <w:t>[[@Bible:2Ti 2:17 ]][[2:17 &gt;&gt; 2Ti 2:17]] {{field-on:Bible}} и словото им като живеница ще разяда; от които са Именей и Филет, {{field-off:Bible}}</w:t>
      </w:r>
    </w:p>
    <w:p>
      <w:pPr>
        <w:pStyle w:val="Normal"/>
        <w:rPr/>
      </w:pPr>
      <w:r>
        <w:rPr/>
        <w:t>[[@Bible:2Ti 2:18 ]][[2:18 &gt;&gt; 2Ti 2:18]] {{field-on:Bible}} които погрешиха от истината и казват че възкресението е вече станало; та събарят верата на некои. {{field-off:Bible}}</w:t>
      </w:r>
    </w:p>
    <w:p>
      <w:pPr>
        <w:pStyle w:val="Normal"/>
        <w:rPr/>
      </w:pPr>
      <w:r>
        <w:rPr/>
        <w:t>[[@Bible:2Ti 2:19 ]][[2:19 &gt;&gt; 2Ti 2:19]] {{field-on:Bible}} Но твърдото основание Божие стои, и има този печат: Знае Господ тези които са негови, и: Всеки който именува името Господне да отстъпи от неправдата.. {{field-off:Bible}}</w:t>
      </w:r>
    </w:p>
    <w:p>
      <w:pPr>
        <w:pStyle w:val="Normal"/>
        <w:rPr/>
      </w:pPr>
      <w:r>
        <w:rPr/>
        <w:t>[[@Bible:2Ti 2:20 ]][[2:20 &gt;&gt; 2Ti 2:20]] {{field-on:Bible}} А в един голем дом нема само златни и сребърни съсъди, но и дървени и пръстни; и едни са за почест, а други за безчестие. {{field-off:Bible}}</w:t>
      </w:r>
    </w:p>
    <w:p>
      <w:pPr>
        <w:pStyle w:val="Normal"/>
        <w:rPr/>
      </w:pPr>
      <w:r>
        <w:rPr/>
        <w:t>[[@Bible:2Ti 2:21 ]][[2:21 &gt;&gt; 2Ti 2:21]] {{field-on:Bible}} И тъй, ако очисти некой себе си от тези неща, ще бъде съсъд за почет, освещен и благопотребен на стопанина, приготвен за всеко добро дело. {{field-off:Bible}}</w:t>
      </w:r>
    </w:p>
    <w:p>
      <w:pPr>
        <w:pStyle w:val="Normal"/>
        <w:rPr/>
      </w:pPr>
      <w:r>
        <w:rPr/>
        <w:t>[[@Bible:2Ti 2:22 ]][[2:22 &gt;&gt; 2Ti 2:22]] {{field-on:Bible}} И от младежките похоти отбегвай, и следвай правдата, верата, любовта, мира, с всички тези които призовават Господа от чисто сърце. {{field-off:Bible}}</w:t>
      </w:r>
    </w:p>
    <w:p>
      <w:pPr>
        <w:pStyle w:val="Normal"/>
        <w:rPr/>
      </w:pPr>
      <w:r>
        <w:rPr/>
        <w:t>[[@Bible:2Ti 2:23 ]][[2:23 &gt;&gt; 2Ti 2:23]] {{field-on:Bible}} А от глупавите и неучените предирвания се отричай, понеже знаеш че раждат крамоли. {{field-off:Bible}}</w:t>
      </w:r>
    </w:p>
    <w:p>
      <w:pPr>
        <w:pStyle w:val="Normal"/>
        <w:rPr/>
      </w:pPr>
      <w:r>
        <w:rPr/>
        <w:t>[[@Bible:2Ti 2:24 ]][[2:24 &gt;&gt; 2Ti 2:24]] {{field-on:Bible}} А раб Господен не требва да се кара, но да бъде кротък към всичките, поучителен, незлоблив, {{field-off:Bible}}</w:t>
      </w:r>
    </w:p>
    <w:p>
      <w:pPr>
        <w:pStyle w:val="Normal"/>
        <w:rPr/>
      </w:pPr>
      <w:r>
        <w:rPr/>
        <w:t>[[@Bible:2Ti 2:25 ]][[2:25 &gt;&gt; 2Ti 2:25]] {{field-on:Bible}} с кротост да наставлява противниците, дано би им дал Бог покаяние да познаят истината, {{field-off:Bible}}</w:t>
      </w:r>
    </w:p>
    <w:p>
      <w:pPr>
        <w:pStyle w:val="Normal"/>
        <w:rPr/>
      </w:pPr>
      <w:r>
        <w:rPr/>
        <w:t>[[@Bible:2Ti 2:26 ]][[2:26 &gt;&gt; 2Ti 2:26]] {{field-on:Bible}} и да се съвземат от примката на дявола от когото са уловени живи за неговата му воля. {{field-off:Bible}}</w:t>
      </w:r>
    </w:p>
    <w:p>
      <w:pPr>
        <w:pStyle w:val="Heading2"/>
        <w:rPr/>
      </w:pPr>
      <w:r>
        <w:rPr/>
        <w:t>Глава 3</w:t>
      </w:r>
    </w:p>
    <w:p>
      <w:pPr>
        <w:pStyle w:val="Normal"/>
        <w:rPr/>
      </w:pPr>
      <w:r>
        <w:rPr/>
        <w:t>[[@Bible:2Ti 3:1 ]][[3:1 &gt;&gt; 2Ti 3:1]] {{field-on:Bible}} И това да знаеш, че в последните дни ще настанат усилни времена. {{field-off:Bible}}</w:t>
      </w:r>
    </w:p>
    <w:p>
      <w:pPr>
        <w:pStyle w:val="Normal"/>
        <w:rPr/>
      </w:pPr>
      <w:r>
        <w:rPr/>
        <w:t>[[@Bible:2Ti 3:2 ]][[3:2 &gt;&gt; 2Ti 3:2]] {{field-on:Bible}} Защото человеците ще бъдат самолюбиви, сребролюбиви, величави, горделиви, хулители, непокорни на родителите, неблагодарни, нечестиви, {{field-off:Bible}}</w:t>
      </w:r>
    </w:p>
    <w:p>
      <w:pPr>
        <w:pStyle w:val="Normal"/>
        <w:rPr/>
      </w:pPr>
      <w:r>
        <w:rPr/>
        <w:t>[[@Bible:2Ti 3:3 ]][[3:3 &gt;&gt; 2Ti 3:3]] {{field-on:Bible}} немилосерди, непримирителни, клеветници, невъздържани, свирепи, неприятели на доброто, {{field-off:Bible}}</w:t>
      </w:r>
    </w:p>
    <w:p>
      <w:pPr>
        <w:pStyle w:val="Normal"/>
        <w:rPr/>
      </w:pPr>
      <w:r>
        <w:rPr/>
        <w:t>[[@Bible:2Ti 3:4 ]][[3:4 &gt;&gt; 2Ti 3:4]] {{field-on:Bible}} предатели, напрасничави, надути, повече сластолюбиви а не боголюбиви, {{field-off:Bible}}</w:t>
      </w:r>
    </w:p>
    <w:p>
      <w:pPr>
        <w:pStyle w:val="Normal"/>
        <w:rPr/>
      </w:pPr>
      <w:r>
        <w:rPr/>
        <w:t>[[@Bible:2Ti 3:5 ]][[3:5 &gt;&gt; 2Ti 3:5]] {{field-on:Bible}} и ще имат вид на благочестие, а от силата негова ще са отречени; и от таквизи се отвращай. {{field-off:Bible}}</w:t>
      </w:r>
    </w:p>
    <w:p>
      <w:pPr>
        <w:pStyle w:val="Normal"/>
        <w:rPr/>
      </w:pPr>
      <w:r>
        <w:rPr/>
        <w:t>[[@Bible:2Ti 3:6 ]][[3:6 &gt;&gt; 2Ti 3:6]] {{field-on:Bible}} Защото от тех са онези които се въвират в къщата, и подлъстят женища които са претоварени с грехове, и се водят от различни похоти, {{field-off:Bible}}</w:t>
      </w:r>
    </w:p>
    <w:p>
      <w:pPr>
        <w:pStyle w:val="Normal"/>
        <w:rPr/>
      </w:pPr>
      <w:r>
        <w:rPr/>
        <w:t>[[@Bible:2Ti 3:7 ]][[3:7 &gt;&gt; 2Ti 3:7]] {{field-on:Bible}} които всекога се учат, и никога не могат да дойдат в познанието на истината. {{field-off:Bible}}</w:t>
      </w:r>
    </w:p>
    <w:p>
      <w:pPr>
        <w:pStyle w:val="Normal"/>
        <w:rPr/>
      </w:pPr>
      <w:r>
        <w:rPr/>
        <w:t>[[@Bible:2Ti 3:8 ]][[3:8 &gt;&gt; 2Ti 3:8]] {{field-on:Bible}} И както Яний и Ямврий се възпротивиха на Моисея, така и те се противят на истината, человеци умом разтлени, развращени във верата. {{field-off:Bible}}</w:t>
      </w:r>
    </w:p>
    <w:p>
      <w:pPr>
        <w:pStyle w:val="Normal"/>
        <w:rPr/>
      </w:pPr>
      <w:r>
        <w:rPr/>
        <w:t>[[@Bible:2Ti 3:9 ]][[3:9 &gt;&gt; 2Ti 3:9]] {{field-on:Bible}} Но нема да успеят повече; защото безумието им ще стане известно на всичките, както стана и техното. {{field-off:Bible}}</w:t>
      </w:r>
    </w:p>
    <w:p>
      <w:pPr>
        <w:pStyle w:val="Normal"/>
        <w:rPr/>
      </w:pPr>
      <w:r>
        <w:rPr/>
        <w:t>[[@Bible:2Ti 3:10 ]][[3:10 &gt;&gt; 2Ti 3:10]] {{field-on:Bible}} А ти си последвал моето учение, поведение, намерение, верата ми, дълготърпението, любовта, търпението, {{field-off:Bible}}</w:t>
      </w:r>
    </w:p>
    <w:p>
      <w:pPr>
        <w:pStyle w:val="Normal"/>
        <w:rPr/>
      </w:pPr>
      <w:r>
        <w:rPr/>
        <w:t>[[@Bible:2Ti 3:11 ]][[3:11 &gt;&gt; 2Ti 3:11]] {{field-on:Bible}} гоненията, страданията, които ми станаха в Антиохия, в Икония, в Листра, какви гонения претърпех; и от всичките ме избави Господ. {{field-off:Bible}}</w:t>
      </w:r>
    </w:p>
    <w:p>
      <w:pPr>
        <w:pStyle w:val="Normal"/>
        <w:rPr/>
      </w:pPr>
      <w:r>
        <w:rPr/>
        <w:t>[[@Bible:2Ti 3:12 ]][[3:12 &gt;&gt; 2Ti 3:12]] {{field-on:Bible}} Но и всички които искат да живеят благочестиво в Христа Исуса ще бъдат гонени. {{field-off:Bible}}</w:t>
      </w:r>
    </w:p>
    <w:p>
      <w:pPr>
        <w:pStyle w:val="Normal"/>
        <w:rPr/>
      </w:pPr>
      <w:r>
        <w:rPr/>
        <w:t>[[@Bible:2Ti 3:13 ]][[3:13 &gt;&gt; 2Ti 3:13]] {{field-on:Bible}} А лукави и прелъстници человеци ще преуспеят по-назле, да прелъстяват и да са прелъщаеми. {{field-off:Bible}}</w:t>
      </w:r>
    </w:p>
    <w:p>
      <w:pPr>
        <w:pStyle w:val="Normal"/>
        <w:rPr/>
      </w:pPr>
      <w:r>
        <w:rPr/>
        <w:t>[[@Bible:2Ti 3:14 ]][[3:14 &gt;&gt; 2Ti 3:14]] {{field-on:Bible}} А ти стой в това което си научил и което ти е въверено, като знаеш от кого си се научил, {{field-off:Bible}}</w:t>
      </w:r>
    </w:p>
    <w:p>
      <w:pPr>
        <w:pStyle w:val="Normal"/>
        <w:rPr/>
      </w:pPr>
      <w:r>
        <w:rPr/>
        <w:t>[[@Bible:2Ti 3:15 ]][[3:15 &gt;&gt; 2Ti 3:15]] {{field-on:Bible}} и че от детинство знаеш свещените писания които могат да те умъдрят на спасение чрез верата в Христа Исуса. {{field-off:Bible}}</w:t>
      </w:r>
    </w:p>
    <w:p>
      <w:pPr>
        <w:pStyle w:val="Normal"/>
        <w:rPr/>
      </w:pPr>
      <w:r>
        <w:rPr/>
        <w:t>[[@Bible:2Ti 3:16 ]][[3:16 &gt;&gt; 2Ti 3:16]] {{field-on:Bible}} Всичкото писание е боговдъхновено, и полезно за научение, за обличение, за поправление, за наставление в правдата; {{field-off:Bible}}</w:t>
      </w:r>
    </w:p>
    <w:p>
      <w:pPr>
        <w:pStyle w:val="Normal"/>
        <w:rPr/>
      </w:pPr>
      <w:r>
        <w:rPr/>
        <w:t>[[@Bible:2Ti 3:17 ]][[3:17 &gt;&gt; 2Ti 3:17]] {{field-on:Bible}} за да бъде человекът Божий съвършен, приготвен за всеко добро дело. {{field-off:Bible}}</w:t>
      </w:r>
    </w:p>
    <w:p>
      <w:pPr>
        <w:pStyle w:val="Heading2"/>
        <w:rPr/>
      </w:pPr>
      <w:r>
        <w:rPr/>
        <w:t>Глава 4</w:t>
      </w:r>
    </w:p>
    <w:p>
      <w:pPr>
        <w:pStyle w:val="Normal"/>
        <w:rPr/>
      </w:pPr>
      <w:r>
        <w:rPr/>
        <w:t>[[@Bible:2Ti 4:1 ]][[4:1 &gt;&gt; 2Ti 4:1]] {{field-on:Bible}} И тъй, заръчвам ти пред Бога и Господа Исуса Христа, който ще съди живите и мъртвите в явлението си и царуването си; {{field-off:Bible}}</w:t>
      </w:r>
    </w:p>
    <w:p>
      <w:pPr>
        <w:pStyle w:val="Normal"/>
        <w:rPr/>
      </w:pPr>
      <w:r>
        <w:rPr/>
        <w:t>[[@Bible:2Ti 4:2 ]][[4:2 &gt;&gt; 2Ti 4:2]] {{field-on:Bible}} проповедвай словото, настоявай на време и без време, обличи, запрети, умоли с всеко дълготърпение и поучение. {{field-off:Bible}}</w:t>
      </w:r>
    </w:p>
    <w:p>
      <w:pPr>
        <w:pStyle w:val="Normal"/>
        <w:rPr/>
      </w:pPr>
      <w:r>
        <w:rPr/>
        <w:t>[[@Bible:2Ti 4:3 ]][[4:3 &gt;&gt; 2Ti 4:3]] {{field-on:Bible}} Защото ще дойде време когато не ще да търпят здравото учение; но понеже ги сърбят ушите, ще си натрупат учители по своите си похоти; {{field-off:Bible}}</w:t>
      </w:r>
    </w:p>
    <w:p>
      <w:pPr>
        <w:pStyle w:val="Normal"/>
        <w:rPr/>
      </w:pPr>
      <w:r>
        <w:rPr/>
        <w:t>[[@Bible:2Ti 4:4 ]][[4:4 &gt;&gt; 2Ti 4:4]] {{field-on:Bible}} и от истината ще отвърнат слуха си, и към басните ще се обърнат. {{field-off:Bible}}</w:t>
      </w:r>
    </w:p>
    <w:p>
      <w:pPr>
        <w:pStyle w:val="Normal"/>
        <w:rPr/>
      </w:pPr>
      <w:r>
        <w:rPr/>
        <w:t>[[@Bible:2Ti 4:5 ]][[4:5 &gt;&gt; 2Ti 4:5]] {{field-on:Bible}} Но ти бъди трезвен във всичко, злопострадай, изработи делото на благовестител, извърши напълно служенето си. {{field-off:Bible}}</w:t>
      </w:r>
    </w:p>
    <w:p>
      <w:pPr>
        <w:pStyle w:val="Normal"/>
        <w:rPr/>
      </w:pPr>
      <w:r>
        <w:rPr/>
        <w:t>[[@Bible:2Ti 4:6 ]][[4:6 &gt;&gt; 2Ti 4:6]] {{field-on:Bible}} Защото аз вече ставам жертва, а времето на отхождането ми настана. {{field-off:Bible}}</w:t>
      </w:r>
    </w:p>
    <w:p>
      <w:pPr>
        <w:pStyle w:val="Normal"/>
        <w:rPr/>
      </w:pPr>
      <w:r>
        <w:rPr/>
        <w:t>[[@Bible:2Ti 4:7 ]][[4:7 &gt;&gt; 2Ti 4:7]] {{field-on:Bible}} Аз се подвизах с добър подвиг, пътя свърших, верата упазих; {{field-off:Bible}}</w:t>
      </w:r>
    </w:p>
    <w:p>
      <w:pPr>
        <w:pStyle w:val="Normal"/>
        <w:rPr/>
      </w:pPr>
      <w:r>
        <w:rPr/>
        <w:t>[[@Bible:2Ti 4:8 ]][[4:8 &gt;&gt; 2Ti 4:8]] {{field-on:Bible}} от сега остава ми венецът на правдата който Господ, праведният Съдия, ще ми въздаде в онзи ден; и не само на мене, но и на всички които са възлюбили неговото явление. {{field-off:Bible}}</w:t>
      </w:r>
    </w:p>
    <w:p>
      <w:pPr>
        <w:pStyle w:val="Normal"/>
        <w:rPr/>
      </w:pPr>
      <w:r>
        <w:rPr/>
        <w:t>[[@Bible:2Ti 4:9 ]][[4:9 &gt;&gt; 2Ti 4:9]] {{field-on:Bible}} Побързай да дойдеш при мене скоро; {{field-off:Bible}}</w:t>
      </w:r>
    </w:p>
    <w:p>
      <w:pPr>
        <w:pStyle w:val="Normal"/>
        <w:rPr/>
      </w:pPr>
      <w:r>
        <w:rPr/>
        <w:t>[[@Bible:2Ti 4:10 ]][[4:10 &gt;&gt; 2Ti 4:10]] {{field-on:Bible}} защото Димас ме остави, понеже възлюби сегашния свет, и отиде в Солун, Крискент в Галатия, а Тит в Далмация: {{field-off:Bible}}</w:t>
      </w:r>
    </w:p>
    <w:p>
      <w:pPr>
        <w:pStyle w:val="Normal"/>
        <w:rPr/>
      </w:pPr>
      <w:r>
        <w:rPr/>
        <w:t>[[@Bible:2Ti 4:11 ]][[4:11 &gt;&gt; 2Ti 4:11]] {{field-on:Bible}} само Лука е при мене. Вземи Марка и доведи го със себе си: защото ми е потребен за служенето. {{field-off:Bible}}</w:t>
      </w:r>
    </w:p>
    <w:p>
      <w:pPr>
        <w:pStyle w:val="Normal"/>
        <w:rPr/>
      </w:pPr>
      <w:r>
        <w:rPr/>
        <w:t>[[@Bible:2Ti 4:12 ]][[4:12 &gt;&gt; 2Ti 4:12]] {{field-on:Bible}} А Тихика проводих в Ефес. {{field-off:Bible}}</w:t>
      </w:r>
    </w:p>
    <w:p>
      <w:pPr>
        <w:pStyle w:val="Normal"/>
        <w:rPr/>
      </w:pPr>
      <w:r>
        <w:rPr/>
        <w:t>[[@Bible:2Ti 4:13 ]][[4:13 &gt;&gt; 2Ti 4:13]] {{field-on:Bible}} Когато дойдеш донеси япунджака който съм оставил в Троада при Карпа, и книгите, а най-паче кожените. {{field-off:Bible}}</w:t>
      </w:r>
    </w:p>
    <w:p>
      <w:pPr>
        <w:pStyle w:val="Normal"/>
        <w:rPr/>
      </w:pPr>
      <w:r>
        <w:rPr/>
        <w:t>[[@Bible:2Ti 4:14 ]][[4:14 &gt;&gt; 2Ti 4:14]] {{field-on:Bible}} Александър ковачът много зло ми стори; Господ да му въздаде по делата му: {{field-off:Bible}}</w:t>
      </w:r>
    </w:p>
    <w:p>
      <w:pPr>
        <w:pStyle w:val="Normal"/>
        <w:rPr/>
      </w:pPr>
      <w:r>
        <w:rPr/>
        <w:t>[[@Bible:2Ti 4:15 ]][[4:15 &gt;&gt; 2Ti 4:15]] {{field-on:Bible}} от когото се пази и ти, защото много противостоя на нашите думи. {{field-off:Bible}}</w:t>
      </w:r>
    </w:p>
    <w:p>
      <w:pPr>
        <w:pStyle w:val="Normal"/>
        <w:rPr/>
      </w:pPr>
      <w:r>
        <w:rPr/>
        <w:t>[[@Bible:2Ti 4:16 ]][[4:16 &gt;&gt; 2Ti 4:16]] {{field-on:Bible}} В първия ми ответ никой не предстана с мене, но всички ме оставиха: дано им се за грех не вмени. {{field-off:Bible}}</w:t>
      </w:r>
    </w:p>
    <w:p>
      <w:pPr>
        <w:pStyle w:val="Normal"/>
        <w:rPr/>
      </w:pPr>
      <w:r>
        <w:rPr/>
        <w:t>[[@Bible:2Ti 4:17 ]][[4:17 &gt;&gt; 2Ti 4:17]] {{field-on:Bible}} Но Господ ми предстана и укрепи ме, за да се извърши напълно проповедта чрез мене, и да чуят всичките езичници; и аз се избавих от лъвови уста. {{field-off:Bible}}</w:t>
      </w:r>
    </w:p>
    <w:p>
      <w:pPr>
        <w:pStyle w:val="Normal"/>
        <w:rPr/>
      </w:pPr>
      <w:r>
        <w:rPr/>
        <w:t>[[@Bible:2Ti 4:18 ]][[4:18 &gt;&gt; 2Ti 4:18]] {{field-on:Bible}} И ще ме избави Господ от всеко лукаво дело, и ще ме спаси в небесното свое царство: комуто да бъде слава във веки веков. Амин. {{field-off:Bible}}</w:t>
      </w:r>
    </w:p>
    <w:p>
      <w:pPr>
        <w:pStyle w:val="Normal"/>
        <w:rPr/>
      </w:pPr>
      <w:r>
        <w:rPr/>
        <w:t>[[@Bible:2Ti 4:19 ]][[4:19 &gt;&gt; 2Ti 4:19]] {{field-on:Bible}} Поздрави Прискила и Акила, и Онисифоровия дом. {{field-off:Bible}}</w:t>
      </w:r>
    </w:p>
    <w:p>
      <w:pPr>
        <w:pStyle w:val="Normal"/>
        <w:rPr/>
      </w:pPr>
      <w:r>
        <w:rPr/>
        <w:t>[[@Bible:2Ti 4:20 ]][[4:20 &gt;&gt; 2Ti 4:20]] {{field-on:Bible}} Ераст остана в Коринт, а Трофима оставих в Милит болен. {{field-off:Bible}}</w:t>
      </w:r>
    </w:p>
    <w:p>
      <w:pPr>
        <w:pStyle w:val="Normal"/>
        <w:rPr/>
      </w:pPr>
      <w:r>
        <w:rPr/>
        <w:t>[[@Bible:2Ti 4:21 ]][[4:21 &gt;&gt; 2Ti 4:21]] {{field-on:Bible}} Побързай да дойдеш преди зимата. Поздравява те Евул, и Пуд, и Лин, и Клавдия, и всичките братя. {{field-off:Bible}}</w:t>
      </w:r>
    </w:p>
    <w:p>
      <w:pPr>
        <w:pStyle w:val="Normal"/>
        <w:rPr/>
      </w:pPr>
      <w:r>
        <w:rPr/>
        <w:t>[[@Bible:2Ti 4:22 ]][[4:22 &gt;&gt; 2Ti 4:22]] {{field-on:Bible}} Господ Исус Христос да бъде с твоя дух. Благодат вам. Амин. {{field-off:Bible}}</w:t>
      </w:r>
    </w:p>
    <w:p>
      <w:pPr>
        <w:pStyle w:val="Heading1"/>
        <w:rPr/>
      </w:pPr>
      <w:r>
        <w:rPr/>
        <w:t>Тита</w:t>
      </w:r>
    </w:p>
    <w:p>
      <w:pPr>
        <w:pStyle w:val="Heading2"/>
        <w:rPr/>
      </w:pPr>
      <w:r>
        <w:rPr/>
        <w:t>Глава 1</w:t>
      </w:r>
    </w:p>
    <w:p>
      <w:pPr>
        <w:pStyle w:val="Normal"/>
        <w:rPr/>
      </w:pPr>
      <w:r>
        <w:rPr/>
        <w:t>[[@Bible:Tit 1:1 ]][[1:1 &gt;&gt; Tit 1:1]] {{field-on:Bible}} Павел, раб Божий и апостол Исус Христов, по верата на избраните Божии и по познаването на истината която е по благочестие, {{field-off:Bible}}</w:t>
      </w:r>
    </w:p>
    <w:p>
      <w:pPr>
        <w:pStyle w:val="Normal"/>
        <w:rPr/>
      </w:pPr>
      <w:r>
        <w:rPr/>
        <w:t>[[@Bible:Tit 1:2 ]][[1:2 &gt;&gt; Tit 1:2]] {{field-on:Bible}} в надеждата на вечния живот който преди вечните времена е обещал Бог който не лъже, {{field-off:Bible}}</w:t>
      </w:r>
    </w:p>
    <w:p>
      <w:pPr>
        <w:pStyle w:val="Normal"/>
        <w:rPr/>
      </w:pPr>
      <w:r>
        <w:rPr/>
        <w:t>[[@Bible:Tit 1:3 ]][[1:3 &gt;&gt; Tit 1:3]] {{field-on:Bible}} а в своите си времена яви словото си чрез проповедта поверена на мене по заповед на Спаса нашего Бога, {{field-off:Bible}}</w:t>
      </w:r>
    </w:p>
    <w:p>
      <w:pPr>
        <w:pStyle w:val="Normal"/>
        <w:rPr/>
      </w:pPr>
      <w:r>
        <w:rPr/>
        <w:t>[[@Bible:Tit 1:4 ]][[1:4 &gt;&gt; Tit 1:4]] {{field-on:Bible}} на Тита, истинното ми чадо по общата вера: Благодат, милост, мир, от Бога Отца и Господа Исуса Христа Спаса нашего. {{field-off:Bible}}</w:t>
      </w:r>
    </w:p>
    <w:p>
      <w:pPr>
        <w:pStyle w:val="Normal"/>
        <w:rPr/>
      </w:pPr>
      <w:r>
        <w:rPr/>
        <w:t>[[@Bible:Tit 1:5 ]][[1:5 &gt;&gt; Tit 1:5]] {{field-on:Bible}} Заради това те оставих в Крит, да поправиш недоизкараното, и да поставиш на всеки град презвитери както ти аз заповедах; {{field-off:Bible}}</w:t>
      </w:r>
    </w:p>
    <w:p>
      <w:pPr>
        <w:pStyle w:val="Normal"/>
        <w:rPr/>
      </w:pPr>
      <w:r>
        <w:rPr/>
        <w:t>[[@Bible:Tit 1:6 ]][[1:6 &gt;&gt; Tit 1:6]] {{field-on:Bible}} ако е некой непорочен, на една жена мъж, и има чада верни, не укорявани за разпуснат живот или непокорни. {{field-off:Bible}}</w:t>
      </w:r>
    </w:p>
    <w:p>
      <w:pPr>
        <w:pStyle w:val="Normal"/>
        <w:rPr/>
      </w:pPr>
      <w:r>
        <w:rPr/>
        <w:t>[[@Bible:Tit 1:7 ]][[1:7 &gt;&gt; Tit 1:7]] {{field-on:Bible}} Защото епископът подобава да е непорочен както домостроител Божий, да не е безочлив, нито гневлив, нито пияница, нито побойник, нито да е лаком за мръсна печалба; {{field-off:Bible}}</w:t>
      </w:r>
    </w:p>
    <w:p>
      <w:pPr>
        <w:pStyle w:val="Normal"/>
        <w:rPr/>
      </w:pPr>
      <w:r>
        <w:rPr/>
        <w:t>[[@Bible:Tit 1:8 ]][[1:8 &gt;&gt; Tit 1:8]] {{field-on:Bible}} но страннолюбив, добролюбив, целомъдър, праведен, благочестив, въздържателен; {{field-off:Bible}}</w:t>
      </w:r>
    </w:p>
    <w:p>
      <w:pPr>
        <w:pStyle w:val="Normal"/>
        <w:rPr/>
      </w:pPr>
      <w:r>
        <w:rPr/>
        <w:t>[[@Bible:Tit 1:9 ]][[1:9 &gt;&gt; Tit 1:9]] {{field-on:Bible}} който да държи верното слово според учението, да бъде възможен и да увещава със здравото учение, и да изобличава тези които противоречат. {{field-off:Bible}}</w:t>
      </w:r>
    </w:p>
    <w:p>
      <w:pPr>
        <w:pStyle w:val="Normal"/>
        <w:rPr/>
      </w:pPr>
      <w:r>
        <w:rPr/>
        <w:t>[[@Bible:Tit 1:10 ]][[1:10 &gt;&gt; Tit 1:10]] {{field-on:Bible}} Защото има мнозина непокорни, празднословци и умопрелъстници, а най-много от обрезаните, {{field-off:Bible}}</w:t>
      </w:r>
    </w:p>
    <w:p>
      <w:pPr>
        <w:pStyle w:val="Normal"/>
        <w:rPr/>
      </w:pPr>
      <w:r>
        <w:rPr/>
        <w:t>[[@Bible:Tit 1:11 ]][[1:11 &gt;&gt; Tit 1:11]] {{field-on:Bible}} на които требва да затуляме устата; че те развращават цели домове като учат за гнусна печалба това което не подобава. {{field-off:Bible}}</w:t>
      </w:r>
    </w:p>
    <w:p>
      <w:pPr>
        <w:pStyle w:val="Normal"/>
        <w:rPr/>
      </w:pPr>
      <w:r>
        <w:rPr/>
        <w:t>[[@Bible:Tit 1:12 ]][[1:12 &gt;&gt; Tit 1:12]] {{field-on:Bible}} Некой си от тех, свой им пророк, е рекъл: Критяните са винаги лъжци, зли зверове, търбуси лениви. {{field-off:Bible}}</w:t>
      </w:r>
    </w:p>
    <w:p>
      <w:pPr>
        <w:pStyle w:val="Normal"/>
        <w:rPr/>
      </w:pPr>
      <w:r>
        <w:rPr/>
        <w:t>[[@Bible:Tit 1:13 ]][[1:13 &gt;&gt; Tit 1:13]] {{field-on:Bible}} Това свидетелство е истинно; за която причина обличавай ги строго за да бъдат здрави във верата, {{field-off:Bible}}</w:t>
      </w:r>
    </w:p>
    <w:p>
      <w:pPr>
        <w:pStyle w:val="Normal"/>
        <w:rPr/>
      </w:pPr>
      <w:r>
        <w:rPr/>
        <w:t>[[@Bible:Tit 1:14 ]][[1:14 &gt;&gt; Tit 1:14]] {{field-on:Bible}} и да не дават внимание на Юдейски басни, и на заповеди от человеци които се отвръщат от истината. {{field-off:Bible}}</w:t>
      </w:r>
    </w:p>
    <w:p>
      <w:pPr>
        <w:pStyle w:val="Normal"/>
        <w:rPr/>
      </w:pPr>
      <w:r>
        <w:rPr/>
        <w:t>[[@Bible:Tit 1:15 ]][[1:15 &gt;&gt; Tit 1:15]] {{field-on:Bible}} За чистите всичко е чисто; а за осквернените и неверните нищо нема чисто, но и умът им и съвестта им са осквернени. {{field-off:Bible}}</w:t>
      </w:r>
    </w:p>
    <w:p>
      <w:pPr>
        <w:pStyle w:val="Normal"/>
        <w:rPr/>
      </w:pPr>
      <w:r>
        <w:rPr/>
        <w:t>[[@Bible:Tit 1:16 ]][[1:16 &gt;&gt; Tit 1:16]] {{field-on:Bible}} Изповедват че знаят Бога, но с дела отричат се от него, като са мръсни и непокорни, неспособни за всекакво добро дело. {{field-off:Bible}}</w:t>
      </w:r>
    </w:p>
    <w:p>
      <w:pPr>
        <w:pStyle w:val="Heading2"/>
        <w:rPr/>
      </w:pPr>
      <w:r>
        <w:rPr/>
        <w:t>Глава 2</w:t>
      </w:r>
    </w:p>
    <w:p>
      <w:pPr>
        <w:pStyle w:val="Normal"/>
        <w:rPr/>
      </w:pPr>
      <w:r>
        <w:rPr/>
        <w:t>[[@Bible:Tit 2:1 ]][[2:1 &gt;&gt; Tit 2:1]] {{field-on:Bible}} Но ти говори което подобава на здравото учение: {{field-off:Bible}}</w:t>
      </w:r>
    </w:p>
    <w:p>
      <w:pPr>
        <w:pStyle w:val="Normal"/>
        <w:rPr/>
      </w:pPr>
      <w:r>
        <w:rPr/>
        <w:t>[[@Bible:Tit 2:2 ]][[2:2 &gt;&gt; Tit 2:2]] {{field-on:Bible}} старците да бъдат трезвени, честни, целомъдрени, здрави във верата, в любовта, в търпението; {{field-off:Bible}}</w:t>
      </w:r>
    </w:p>
    <w:p>
      <w:pPr>
        <w:pStyle w:val="Normal"/>
        <w:rPr/>
      </w:pPr>
      <w:r>
        <w:rPr/>
        <w:t>[[@Bible:Tit 2:3 ]][[2:3 &gt;&gt; Tit 2:3]] {{field-on:Bible}} такожде и старите жени да имат начин свещенолепен, да не са клеветници, нито да са предадени много на винопийство, да поучават на добро, {{field-off:Bible}}</w:t>
      </w:r>
    </w:p>
    <w:p>
      <w:pPr>
        <w:pStyle w:val="Normal"/>
        <w:rPr/>
      </w:pPr>
      <w:r>
        <w:rPr/>
        <w:t>[[@Bible:Tit 2:4 ]][[2:4 &gt;&gt; Tit 2:4]] {{field-on:Bible}} да разумяват младите жени да любят мъжете си и чадата си, {{field-off:Bible}}</w:t>
      </w:r>
    </w:p>
    <w:p>
      <w:pPr>
        <w:pStyle w:val="Normal"/>
        <w:rPr/>
      </w:pPr>
      <w:r>
        <w:rPr/>
        <w:t>[[@Bible:Tit 2:5 ]][[2:5 &gt;&gt; Tit 2:5]] {{field-on:Bible}} да са целомъдрени, чисти, да си редят добре къщите, да са добри, благопокорни на мъжете си, за да се не охулюва словото Божие. {{field-off:Bible}}</w:t>
      </w:r>
    </w:p>
    <w:p>
      <w:pPr>
        <w:pStyle w:val="Normal"/>
        <w:rPr/>
      </w:pPr>
      <w:r>
        <w:rPr/>
        <w:t>[[@Bible:Tit 2:6 ]][[2:6 &gt;&gt; Tit 2:6]] {{field-on:Bible}} Подобно и момците увещавай да бъдат целомъдрени. {{field-off:Bible}}</w:t>
      </w:r>
    </w:p>
    <w:p>
      <w:pPr>
        <w:pStyle w:val="Normal"/>
        <w:rPr/>
      </w:pPr>
      <w:r>
        <w:rPr/>
        <w:t>[[@Bible:Tit 2:7 ]][[2:7 &gt;&gt; Tit 2:7]] {{field-on:Bible}} Во всичко показвай себе си пример на добрите дела: в поучението показвай неразтленност, честност, {{field-off:Bible}}</w:t>
      </w:r>
    </w:p>
    <w:p>
      <w:pPr>
        <w:pStyle w:val="Normal"/>
        <w:rPr/>
      </w:pPr>
      <w:r>
        <w:rPr/>
        <w:t>[[@Bible:Tit 2:8 ]][[2:8 &gt;&gt; Tit 2:8]] {{field-on:Bible}} слово здраво, неукорно, за да се засрами противникът като нема да рече за вас нищо лошо. {{field-off:Bible}}</w:t>
      </w:r>
    </w:p>
    <w:p>
      <w:pPr>
        <w:pStyle w:val="Normal"/>
        <w:rPr/>
      </w:pPr>
      <w:r>
        <w:rPr/>
        <w:t>[[@Bible:Tit 2:9 ]][[2:9 &gt;&gt; Tit 2:9]] {{field-on:Bible}} Слугите да се покоряват на господарите си, да им угодяват във всичко, да им не повръщат реч, {{field-off:Bible}}</w:t>
      </w:r>
    </w:p>
    <w:p>
      <w:pPr>
        <w:pStyle w:val="Normal"/>
        <w:rPr/>
      </w:pPr>
      <w:r>
        <w:rPr/>
        <w:t>[[@Bible:Tit 2:10 ]][[2:10 &gt;&gt; Tit 2:10]] {{field-on:Bible}} да не посвояват чуждо, но да показват всека добра вера; за да украшават във всичко учението на Спаса нашего Бога. {{field-off:Bible}}</w:t>
      </w:r>
    </w:p>
    <w:p>
      <w:pPr>
        <w:pStyle w:val="Normal"/>
        <w:rPr/>
      </w:pPr>
      <w:r>
        <w:rPr/>
        <w:t>[[@Bible:Tit 2:11 ]][[2:11 &gt;&gt; Tit 2:11]] {{field-on:Bible}} Защото се яви Божията благодат, спасителната на всите человеци, {{field-off:Bible}}</w:t>
      </w:r>
    </w:p>
    <w:p>
      <w:pPr>
        <w:pStyle w:val="Normal"/>
        <w:rPr/>
      </w:pPr>
      <w:r>
        <w:rPr/>
        <w:t>[[@Bible:Tit 2:12 ]][[2:12 &gt;&gt; Tit 2:12]] {{field-on:Bible}} която ни учи да се отречем от нечестието и от световните похоти, и да живеем целомъдрено и праведно и благочестиво в настоещия век, {{field-off:Bible}}</w:t>
      </w:r>
    </w:p>
    <w:p>
      <w:pPr>
        <w:pStyle w:val="Normal"/>
        <w:rPr/>
      </w:pPr>
      <w:r>
        <w:rPr/>
        <w:t>[[@Bible:Tit 2:13 ]][[2:13 &gt;&gt; Tit 2:13]] {{field-on:Bible}} ожидаваще блажената надежда и славното явление на великаго Бога и Спаса нашего Исуса Христа, {{field-off:Bible}}</w:t>
      </w:r>
    </w:p>
    <w:p>
      <w:pPr>
        <w:pStyle w:val="Normal"/>
        <w:rPr/>
      </w:pPr>
      <w:r>
        <w:rPr/>
        <w:t>[[@Bible:Tit 2:14 ]][[2:14 &gt;&gt; Tit 2:14]] {{field-on:Bible}} който даде себе си за нас, да ни избави от всеко беззаконие и да ни направи чисти, за избран на себе си народ, ревнител на добри дела. {{field-off:Bible}}</w:t>
      </w:r>
    </w:p>
    <w:p>
      <w:pPr>
        <w:pStyle w:val="Normal"/>
        <w:rPr/>
      </w:pPr>
      <w:r>
        <w:rPr/>
        <w:t>[[@Bible:Tit 2:15 ]][[2:15 &gt;&gt; Tit 2:15]] {{field-on:Bible}} Така говори, и увещавай, и обличавай с всека власт: да те не презира никой. {{field-off:Bible}}</w:t>
      </w:r>
    </w:p>
    <w:p>
      <w:pPr>
        <w:pStyle w:val="Heading2"/>
        <w:rPr/>
      </w:pPr>
      <w:r>
        <w:rPr/>
        <w:t>Глава 3</w:t>
      </w:r>
    </w:p>
    <w:p>
      <w:pPr>
        <w:pStyle w:val="Normal"/>
        <w:rPr/>
      </w:pPr>
      <w:r>
        <w:rPr/>
        <w:t>[[@Bible:Tit 3:1 ]][[3:1 &gt;&gt; Tit 3:1]] {{field-on:Bible}} Напомняй им да се покоряват на началствата и властите, да ги слушат, и да бъдат готови на всеко добро дело, {{field-off:Bible}}</w:t>
      </w:r>
    </w:p>
    <w:p>
      <w:pPr>
        <w:pStyle w:val="Normal"/>
        <w:rPr/>
      </w:pPr>
      <w:r>
        <w:rPr/>
        <w:t>[[@Bible:Tit 3:2 ]][[3:2 &gt;&gt; Tit 3:2]] {{field-on:Bible}} да не хулят никого, да не са крамолници, да бъдат тихи, и да показват към всичките человеци всека кротост. {{field-off:Bible}}</w:t>
      </w:r>
    </w:p>
    <w:p>
      <w:pPr>
        <w:pStyle w:val="Normal"/>
        <w:rPr/>
      </w:pPr>
      <w:r>
        <w:rPr/>
        <w:t>[[@Bible:Tit 3:3 ]][[3:3 &gt;&gt; Tit 3:3]] {{field-on:Bible}} Защото и ние некога си бехме несмислени, непокорливи, прелъщавани, и порабощени на различни похоти и сласти, живеехме в злоба и завист, бехме омразни, и мразехме се един друг. {{field-off:Bible}}</w:t>
      </w:r>
    </w:p>
    <w:p>
      <w:pPr>
        <w:pStyle w:val="Normal"/>
        <w:rPr/>
      </w:pPr>
      <w:r>
        <w:rPr/>
        <w:t>[[@Bible:Tit 3:4 ]][[3:4 &gt;&gt; Tit 3:4]] {{field-on:Bible}} Но когато се яви благодатта и человеколюбието на Спаса нашего Бога, {{field-off:Bible}}</w:t>
      </w:r>
    </w:p>
    <w:p>
      <w:pPr>
        <w:pStyle w:val="Normal"/>
        <w:rPr/>
      </w:pPr>
      <w:r>
        <w:rPr/>
        <w:t>[[@Bible:Tit 3:5 ]][[3:5 &gt;&gt; Tit 3:5]] {{field-on:Bible}} не от праведните дела които сме сторили ние, но по своята си милост той ни спаси с окъпването на възраждането, и с подновението от Духа Светаго, {{field-off:Bible}}</w:t>
      </w:r>
    </w:p>
    <w:p>
      <w:pPr>
        <w:pStyle w:val="Normal"/>
        <w:rPr/>
      </w:pPr>
      <w:r>
        <w:rPr/>
        <w:t>[[@Bible:Tit 3:6 ]][[3:6 &gt;&gt; Tit 3:6]] {{field-on:Bible}} когото изля обилно на нас чрез Исуса Христа Спасителя нашего, {{field-off:Bible}}</w:t>
      </w:r>
    </w:p>
    <w:p>
      <w:pPr>
        <w:pStyle w:val="Normal"/>
        <w:rPr/>
      </w:pPr>
      <w:r>
        <w:rPr/>
        <w:t>[[@Bible:Tit 3:7 ]][[3:7 &gt;&gt; Tit 3:7]] {{field-on:Bible}} да би, оправдани чрез неговата благодат, да станем според надеждата наследници на вечния живот. {{field-off:Bible}}</w:t>
      </w:r>
    </w:p>
    <w:p>
      <w:pPr>
        <w:pStyle w:val="Normal"/>
        <w:rPr/>
      </w:pPr>
      <w:r>
        <w:rPr/>
        <w:t>[[@Bible:Tit 3:8 ]][[3:8 &gt;&gt; Tit 3:8]] {{field-on:Bible}} Верно е словото; и това искам да потвърдяваш, за да се грижат тези които са повервали в Бога да предстояват на добри дела. Това е добро и полезно за человеците. {{field-off:Bible}}</w:t>
      </w:r>
    </w:p>
    <w:p>
      <w:pPr>
        <w:pStyle w:val="Normal"/>
        <w:rPr/>
      </w:pPr>
      <w:r>
        <w:rPr/>
        <w:t>[[@Bible:Tit 3:9 ]][[3:9 &gt;&gt; Tit 3:9]] {{field-on:Bible}} А от глупави предирвания, и родословия, и препирания, и карания върху закона отдалечавай се; защото са безполезни и суетни. {{field-off:Bible}}</w:t>
      </w:r>
    </w:p>
    <w:p>
      <w:pPr>
        <w:pStyle w:val="Normal"/>
        <w:rPr/>
      </w:pPr>
      <w:r>
        <w:rPr/>
        <w:t>[[@Bible:Tit 3:10 ]][[3:10 &gt;&gt; Tit 3:10]] {{field-on:Bible}} Еретик человек като го съветваш еднъж и дваж остави го, {{field-off:Bible}}</w:t>
      </w:r>
    </w:p>
    <w:p>
      <w:pPr>
        <w:pStyle w:val="Normal"/>
        <w:rPr/>
      </w:pPr>
      <w:r>
        <w:rPr/>
        <w:t>[[@Bible:Tit 3:11 ]][[3:11 &gt;&gt; Tit 3:11]] {{field-on:Bible}} като знаеш че един такъв се е развратил, и съгрешава, и от самосебе си е осъден. {{field-off:Bible}}</w:t>
      </w:r>
    </w:p>
    <w:p>
      <w:pPr>
        <w:pStyle w:val="Normal"/>
        <w:rPr/>
      </w:pPr>
      <w:r>
        <w:rPr/>
        <w:t>[[@Bible:Tit 3:12 ]][[3:12 &gt;&gt; Tit 3:12]] {{field-on:Bible}} Кога проводя до тебе Артема или Тихика, побързай да дойдеш при мене в Никопол; защото там сторих намерение да презимувам. {{field-off:Bible}}</w:t>
      </w:r>
    </w:p>
    <w:p>
      <w:pPr>
        <w:pStyle w:val="Normal"/>
        <w:rPr/>
      </w:pPr>
      <w:r>
        <w:rPr/>
        <w:t>[[@Bible:Tit 3:13 ]][[3:13 &gt;&gt; Tit 3:13]] {{field-on:Bible}} Предизпрати тщателно законника Зина и Аполоса, и да не са оскъдни за нищо. {{field-off:Bible}}</w:t>
      </w:r>
    </w:p>
    <w:p>
      <w:pPr>
        <w:pStyle w:val="Normal"/>
        <w:rPr/>
      </w:pPr>
      <w:r>
        <w:rPr/>
        <w:t>[[@Bible:Tit 3:14 ]][[3:14 &gt;&gt; Tit 3:14]] {{field-on:Bible}} Нека се учат и нашите да предстояват на добри дела в нуждни потреби, за да не бъдат безплодни. {{field-off:Bible}}</w:t>
      </w:r>
    </w:p>
    <w:p>
      <w:pPr>
        <w:pStyle w:val="Normal"/>
        <w:rPr/>
      </w:pPr>
      <w:r>
        <w:rPr/>
        <w:t>[[@Bible:Tit 3:15 ]][[3:15 &gt;&gt; Tit 3:15]] {{field-on:Bible}} Поздравяват те всички които са с мене: поздрави тези които ни любят във верата. Благодат да бъде с всички вас. Амин. {{field-off:Bible}}</w:t>
      </w:r>
    </w:p>
    <w:p>
      <w:pPr>
        <w:pStyle w:val="Heading1"/>
        <w:rPr/>
      </w:pPr>
      <w:r>
        <w:rPr/>
        <w:t>Филимона</w:t>
      </w:r>
    </w:p>
    <w:p>
      <w:pPr>
        <w:pStyle w:val="Heading2"/>
        <w:rPr/>
      </w:pPr>
      <w:r>
        <w:rPr/>
        <w:t>Глава 1</w:t>
      </w:r>
    </w:p>
    <w:p>
      <w:pPr>
        <w:pStyle w:val="Normal"/>
        <w:rPr/>
      </w:pPr>
      <w:r>
        <w:rPr/>
        <w:t>[[@Bible:Phm 1:1 ]][[1:1 &gt;&gt; Phm 1:1]] {{field-on:Bible}} Павел узник Исус Христов, и Тимотей брат, до Филимона възлюбленаго и сътрудника нашего, {{field-off:Bible}}</w:t>
      </w:r>
    </w:p>
    <w:p>
      <w:pPr>
        <w:pStyle w:val="Normal"/>
        <w:rPr/>
      </w:pPr>
      <w:r>
        <w:rPr/>
        <w:t>[[@Bible:Phm 1:2 ]][[1:2 &gt;&gt; Phm 1:2]] {{field-on:Bible}} и до Апфия възлюблената сестра, и до Архипа, сподвижника нашего, и домашната твоя църква: {{field-off:Bible}}</w:t>
      </w:r>
    </w:p>
    <w:p>
      <w:pPr>
        <w:pStyle w:val="Normal"/>
        <w:rPr/>
      </w:pPr>
      <w:r>
        <w:rPr/>
        <w:t>[[@Bible:Phm 1:3 ]][[1:3 &gt;&gt; Phm 1:3]] {{field-on:Bible}} Благодат вам и мир от Бога Отца нашего и Господа Исуса Христа. {{field-off:Bible}}</w:t>
      </w:r>
    </w:p>
    <w:p>
      <w:pPr>
        <w:pStyle w:val="Normal"/>
        <w:rPr/>
      </w:pPr>
      <w:r>
        <w:rPr/>
        <w:t>[[@Bible:Phm 1:4 ]][[1:4 &gt;&gt; Phm 1:4]] {{field-on:Bible}} Благодаря Богу моему и винаги те поменавам в молитвите си, {{field-off:Bible}}</w:t>
      </w:r>
    </w:p>
    <w:p>
      <w:pPr>
        <w:pStyle w:val="Normal"/>
        <w:rPr/>
      </w:pPr>
      <w:r>
        <w:rPr/>
        <w:t>[[@Bible:Phm 1:5 ]][[1:5 &gt;&gt; Phm 1:5]] {{field-on:Bible}} като слушам твоята любов и вера, която имаш към Господа Исуса и към всите светии, {{field-off:Bible}}</w:t>
      </w:r>
    </w:p>
    <w:p>
      <w:pPr>
        <w:pStyle w:val="Normal"/>
        <w:rPr/>
      </w:pPr>
      <w:r>
        <w:rPr/>
        <w:t>[[@Bible:Phm 1:6 ]][[1:6 &gt;&gt; Phm 1:6]] {{field-on:Bible}} да бъде общението на твоята вера деятелно в познание на всяко добро което има у вас в Христа Исуса. {{field-off:Bible}}</w:t>
      </w:r>
    </w:p>
    <w:p>
      <w:pPr>
        <w:pStyle w:val="Normal"/>
        <w:rPr/>
      </w:pPr>
      <w:r>
        <w:rPr/>
        <w:t>[[@Bible:Phm 1:7 ]][[1:7 &gt;&gt; Phm 1:7]] {{field-on:Bible}} Защото голема радост и утешение имаме за твоята любов, понеже сърдцата на светиите отпочинаха си чрез тебе, брате. {{field-off:Bible}}</w:t>
      </w:r>
    </w:p>
    <w:p>
      <w:pPr>
        <w:pStyle w:val="Normal"/>
        <w:rPr/>
      </w:pPr>
      <w:r>
        <w:rPr/>
        <w:t>[[@Bible:Phm 1:8 ]][[1:8 &gt;&gt; Phm 1:8]] {{field-on:Bible}} За това, ако и да имам големо дързновение в Христа да ти повелевам това което подобава, {{field-off:Bible}}</w:t>
      </w:r>
    </w:p>
    <w:p>
      <w:pPr>
        <w:pStyle w:val="Normal"/>
        <w:rPr/>
      </w:pPr>
      <w:r>
        <w:rPr/>
        <w:t>[[@Bible:Phm 1:9 ]][[1:9 &gt;&gt; Phm 1:9]] {{field-on:Bible}} но по любов повече те моля, такъв както съм, като Павел старец, а сега и узник Исус Христов. {{field-off:Bible}}</w:t>
      </w:r>
    </w:p>
    <w:p>
      <w:pPr>
        <w:pStyle w:val="Normal"/>
        <w:rPr/>
      </w:pPr>
      <w:r>
        <w:rPr/>
        <w:t>[[@Bible:Phm 1:10 ]][[1:10 &gt;&gt; Phm 1:10]] {{field-on:Bible}} Моля ти се за моето чадо Онисима когото родих в оковите си, {{field-off:Bible}}</w:t>
      </w:r>
    </w:p>
    <w:p>
      <w:pPr>
        <w:pStyle w:val="Normal"/>
        <w:rPr/>
      </w:pPr>
      <w:r>
        <w:rPr/>
        <w:t>[[@Bible:Phm 1:11 ]][[1:11 &gt;&gt; Phm 1:11]] {{field-on:Bible}} който беше некога си непотребен на тебе, а сега и на тебе и на мене потребен; {{field-off:Bible}}</w:t>
      </w:r>
    </w:p>
    <w:p>
      <w:pPr>
        <w:pStyle w:val="Normal"/>
        <w:rPr/>
      </w:pPr>
      <w:r>
        <w:rPr/>
        <w:t>[[@Bible:Phm 1:12 ]][[1:12 &gt;&gt; Phm 1:12]] {{field-on:Bible}} когото проваждам назад. А ти него, сиреч, утробата ми, приими; {{field-off:Bible}}</w:t>
      </w:r>
    </w:p>
    <w:p>
      <w:pPr>
        <w:pStyle w:val="Normal"/>
        <w:rPr/>
      </w:pPr>
      <w:r>
        <w:rPr/>
        <w:t>[[@Bible:Phm 1:13 ]][[1:13 &gt;&gt; Phm 1:13]] {{field-on:Bible}} Когото аз исках да задържа при мене си да ми слугува вместо тебе в оковите за евангелието; {{field-off:Bible}}</w:t>
      </w:r>
    </w:p>
    <w:p>
      <w:pPr>
        <w:pStyle w:val="Normal"/>
        <w:rPr/>
      </w:pPr>
      <w:r>
        <w:rPr/>
        <w:t>[[@Bible:Phm 1:14 ]][[1:14 &gt;&gt; Phm 1:14]] {{field-on:Bible}} но без твоето мнение не рачих да сторя нищо, да не би твоето добро да бъде като по нужда, но самоволно. {{field-off:Bible}}</w:t>
      </w:r>
    </w:p>
    <w:p>
      <w:pPr>
        <w:pStyle w:val="Normal"/>
        <w:rPr/>
      </w:pPr>
      <w:r>
        <w:rPr/>
        <w:t>[[@Bible:Phm 1:15 ]][[1:15 &gt;&gt; Phm 1:15]] {{field-on:Bible}} Защото може-би за това да се е отлъчил от тебе за малко време за да го приемеш за всекога, {{field-off:Bible}}</w:t>
      </w:r>
    </w:p>
    <w:p>
      <w:pPr>
        <w:pStyle w:val="Normal"/>
        <w:rPr/>
      </w:pPr>
      <w:r>
        <w:rPr/>
        <w:t>[[@Bible:Phm 1:16 ]][[1:16 &gt;&gt; Phm 1:16]] {{field-on:Bible}} не вече както раб, но по-горе от раб, брат възлюбен, особно на мене, а колко повече на тебе, и по плът и в Господа! {{field-off:Bible}}</w:t>
      </w:r>
    </w:p>
    <w:p>
      <w:pPr>
        <w:pStyle w:val="Normal"/>
        <w:rPr/>
      </w:pPr>
      <w:r>
        <w:rPr/>
        <w:t>[[@Bible:Phm 1:17 ]][[1:17 &gt;&gt; Phm 1:17]] {{field-on:Bible}} И тъй, ако имаш мене за съдружник, приими него както мене. {{field-off:Bible}}</w:t>
      </w:r>
    </w:p>
    <w:p>
      <w:pPr>
        <w:pStyle w:val="Normal"/>
        <w:rPr/>
      </w:pPr>
      <w:r>
        <w:rPr/>
        <w:t>[[@Bible:Phm 1:18 ]][[1:18 &gt;&gt; Phm 1:18]] {{field-on:Bible}} И ако те е в нещо обидил или ти е длъжен, мини това на моя сметка. {{field-off:Bible}}</w:t>
      </w:r>
    </w:p>
    <w:p>
      <w:pPr>
        <w:pStyle w:val="Normal"/>
        <w:rPr/>
      </w:pPr>
      <w:r>
        <w:rPr/>
        <w:t>[[@Bible:Phm 1:19 ]][[1:19 &gt;&gt; Phm 1:19]] {{field-on:Bible}} Аз Павел писах с ръката си, аз ще платя; да ти не река че ти ми си длъжен и сам себе си. {{field-off:Bible}}</w:t>
      </w:r>
    </w:p>
    <w:p>
      <w:pPr>
        <w:pStyle w:val="Normal"/>
        <w:rPr/>
      </w:pPr>
      <w:r>
        <w:rPr/>
        <w:t>[[@Bible:Phm 1:20 ]][[1:20 &gt;&gt; Phm 1:20]] {{field-on:Bible}} Тъй, брате, дано да получа аз това добро от тебе в Господа: успокой сърцето ми в Господа. {{field-off:Bible}}</w:t>
      </w:r>
    </w:p>
    <w:p>
      <w:pPr>
        <w:pStyle w:val="Normal"/>
        <w:rPr/>
      </w:pPr>
      <w:r>
        <w:rPr/>
        <w:t>[[@Bible:Phm 1:21 ]][[1:21 &gt;&gt; Phm 1:21]] {{field-on:Bible}} Уверен от твоето послушание, писах ти; и зная че и повече от колкото ти казвам ще сториш. {{field-off:Bible}}</w:t>
      </w:r>
    </w:p>
    <w:p>
      <w:pPr>
        <w:pStyle w:val="Normal"/>
        <w:rPr/>
      </w:pPr>
      <w:r>
        <w:rPr/>
        <w:t>[[@Bible:Phm 1:22 ]][[1:22 &gt;&gt; Phm 1:22]] {{field-on:Bible}} А между това приготвяй ми обиталище, понеже се надея че с молитвите ви ще бъда подарен вам. {{field-off:Bible}}</w:t>
      </w:r>
    </w:p>
    <w:p>
      <w:pPr>
        <w:pStyle w:val="Normal"/>
        <w:rPr/>
      </w:pPr>
      <w:r>
        <w:rPr/>
        <w:t>[[@Bible:Phm 1:23 ]][[1:23 &gt;&gt; Phm 1:23]] {{field-on:Bible}} Поздравяват те Епафрас моят съпленник в Христа Исуса, {{field-off:Bible}}</w:t>
      </w:r>
    </w:p>
    <w:p>
      <w:pPr>
        <w:pStyle w:val="Normal"/>
        <w:rPr/>
      </w:pPr>
      <w:r>
        <w:rPr/>
        <w:t>[[@Bible:Phm 1:24 ]][[1:24 &gt;&gt; Phm 1:24]] {{field-on:Bible}} Марко, Аристарх, Димас, Лука, сътрудниците мои. {{field-off:Bible}}</w:t>
      </w:r>
    </w:p>
    <w:p>
      <w:pPr>
        <w:pStyle w:val="Normal"/>
        <w:rPr/>
      </w:pPr>
      <w:r>
        <w:rPr/>
        <w:t>[[@Bible:Phm 1:25 ]][[1:25 &gt;&gt; Phm 1:25]] {{field-on:Bible}} Благодатта на Господа нашего Исуса Христа да бъде с вашият дух. Амин. {{field-off:Bible}}</w:t>
      </w:r>
    </w:p>
    <w:p>
      <w:pPr>
        <w:pStyle w:val="Heading1"/>
        <w:rPr/>
      </w:pPr>
      <w:r>
        <w:rPr/>
        <w:t>Евреите</w:t>
      </w:r>
    </w:p>
    <w:p>
      <w:pPr>
        <w:pStyle w:val="Heading2"/>
        <w:rPr/>
      </w:pPr>
      <w:r>
        <w:rPr/>
        <w:t>Глава 1</w:t>
      </w:r>
    </w:p>
    <w:p>
      <w:pPr>
        <w:pStyle w:val="Normal"/>
        <w:rPr/>
      </w:pPr>
      <w:r>
        <w:rPr/>
        <w:t>[[@Bible:Heb 1:1 ]][[1:1 &gt;&gt; Heb 1:1]] {{field-on:Bible}} Бог, който много пъти и с много начини говори в старо време на нашите отци чрез пророците, {{field-off:Bible}}</w:t>
      </w:r>
    </w:p>
    <w:p>
      <w:pPr>
        <w:pStyle w:val="Normal"/>
        <w:rPr/>
      </w:pPr>
      <w:r>
        <w:rPr/>
        <w:t>[[@Bible:Heb 1:2 ]][[1:2 &gt;&gt; Heb 1:2]] {{field-on:Bible}} в тези последните дни говори нам чрез Сина, когото постави наследник на всичко, чрез когото и света направи; {{field-off:Bible}}</w:t>
      </w:r>
    </w:p>
    <w:p>
      <w:pPr>
        <w:pStyle w:val="Normal"/>
        <w:rPr/>
      </w:pPr>
      <w:r>
        <w:rPr/>
        <w:t>[[@Bible:Heb 1:3 ]][[1:3 &gt;&gt; Heb 1:3]] {{field-on:Bible}} който, като е сияние на неговата слава, и образ на неговото същество, и държи всичко със словото на своята си сила, от как направи чрез себе си очищение на греховете ни седна отдесно на величието на високо, {{field-off:Bible}}</w:t>
      </w:r>
    </w:p>
    <w:p>
      <w:pPr>
        <w:pStyle w:val="Normal"/>
        <w:rPr/>
      </w:pPr>
      <w:r>
        <w:rPr/>
        <w:t>[[@Bible:Heb 1:4 ]][[1:4 &gt;&gt; Heb 1:4]] {{field-on:Bible}} и стана толкоз по-горен от ангелите колкото по-славно над тех име наследова. {{field-off:Bible}}</w:t>
      </w:r>
    </w:p>
    <w:p>
      <w:pPr>
        <w:pStyle w:val="Normal"/>
        <w:rPr/>
      </w:pPr>
      <w:r>
        <w:rPr/>
        <w:t>[[@Bible:Heb 1:5 ]][[1:5 &gt;&gt; Heb 1:5]] {{field-on:Bible}} Защото кому от ангелите рече некога: "Ти си мой Син, аз днес те родих;" и пак: "Аз ще му бъда Отец, и той ще ми бъде Син"? {{field-off:Bible}}</w:t>
      </w:r>
    </w:p>
    <w:p>
      <w:pPr>
        <w:pStyle w:val="Normal"/>
        <w:rPr/>
      </w:pPr>
      <w:r>
        <w:rPr/>
        <w:t>[[@Bible:Heb 1:6 ]][[1:6 &gt;&gt; Heb 1:6]] {{field-on:Bible}} А когато пак въвожда Първороднаго във вселенната казва: "И да му се поклонят всичките ангели Божии." {{field-off:Bible}}</w:t>
      </w:r>
    </w:p>
    <w:p>
      <w:pPr>
        <w:pStyle w:val="Normal"/>
        <w:rPr/>
      </w:pPr>
      <w:r>
        <w:rPr/>
        <w:t>[[@Bible:Heb 1:7 ]][[1:7 &gt;&gt; Heb 1:7]] {{field-on:Bible}} И за ангелите казва: "Който прави ангелите си духове и слугите си пламик огнен. {{field-off:Bible}}</w:t>
      </w:r>
    </w:p>
    <w:p>
      <w:pPr>
        <w:pStyle w:val="Normal"/>
        <w:rPr/>
      </w:pPr>
      <w:r>
        <w:rPr/>
        <w:t>[[@Bible:Heb 1:8 ]][[1:8 &gt;&gt; Heb 1:8]] {{field-on:Bible}} А за Сина казва: "Твоят престол е, Боже, във век века: скиптърът на твоето царство е скиптър на правдата; {{field-off:Bible}}</w:t>
      </w:r>
    </w:p>
    <w:p>
      <w:pPr>
        <w:pStyle w:val="Normal"/>
        <w:rPr/>
      </w:pPr>
      <w:r>
        <w:rPr/>
        <w:t>[[@Bible:Heb 1:9 ]][[1:9 &gt;&gt; Heb 1:9]] {{field-on:Bible}} възлюбил си правдина, и възненавидел си беззаконие; за това те помаза, Боже, твоят Бог с елей на радост повече от твоите съучастници;" {{field-off:Bible}}</w:t>
      </w:r>
    </w:p>
    <w:p>
      <w:pPr>
        <w:pStyle w:val="Normal"/>
        <w:rPr/>
      </w:pPr>
      <w:r>
        <w:rPr/>
        <w:t>[[@Bible:Heb 1:10 ]][[1:10 &gt;&gt; Heb 1:10]] {{field-on:Bible}} и пак: "В начале ти, Господи, си основал земята, и дело на твоите ръце са небесата: {{field-off:Bible}}</w:t>
      </w:r>
    </w:p>
    <w:p>
      <w:pPr>
        <w:pStyle w:val="Normal"/>
        <w:rPr/>
      </w:pPr>
      <w:r>
        <w:rPr/>
        <w:t>[[@Bible:Heb 1:11 ]][[1:11 &gt;&gt; Heb 1:11]] {{field-on:Bible}} те ще погинат, а ти пребиваваш; и всичките като дреха ще овехтеят, {{field-off:Bible}}</w:t>
      </w:r>
    </w:p>
    <w:p>
      <w:pPr>
        <w:pStyle w:val="Normal"/>
        <w:rPr/>
      </w:pPr>
      <w:r>
        <w:rPr/>
        <w:t>[[@Bible:Heb 1:12 ]][[1:12 &gt;&gt; Heb 1:12]] {{field-on:Bible}} и като одежда ще ги свиеш, и ще се изменят; а ти си все истий, и твоите години нема да се свършат." {{field-off:Bible}}</w:t>
      </w:r>
    </w:p>
    <w:p>
      <w:pPr>
        <w:pStyle w:val="Normal"/>
        <w:rPr/>
      </w:pPr>
      <w:r>
        <w:rPr/>
        <w:t>[[@Bible:Heb 1:13 ]][[1:13 &gt;&gt; Heb 1:13]] {{field-on:Bible}} И кому от ангелите е рекъл некога: "Седни отдесно ми докле положа враговете ти подножие на нозете ти"? {{field-off:Bible}}</w:t>
      </w:r>
    </w:p>
    <w:p>
      <w:pPr>
        <w:pStyle w:val="Normal"/>
        <w:rPr/>
      </w:pPr>
      <w:r>
        <w:rPr/>
        <w:t>[[@Bible:Heb 1:14 ]][[1:14 &gt;&gt; Heb 1:14]] {{field-on:Bible}} Не са ли те всички служебни духове, проваждаеми да слугуват на тези които ще наследват спасение? {{field-off:Bible}}</w:t>
      </w:r>
    </w:p>
    <w:p>
      <w:pPr>
        <w:pStyle w:val="Heading2"/>
        <w:rPr/>
      </w:pPr>
      <w:r>
        <w:rPr/>
        <w:t>Глава 2</w:t>
      </w:r>
    </w:p>
    <w:p>
      <w:pPr>
        <w:pStyle w:val="Normal"/>
        <w:rPr/>
      </w:pPr>
      <w:r>
        <w:rPr/>
        <w:t>[[@Bible:Heb 2:1 ]][[2:1 &gt;&gt; Heb 2:1]] {{field-on:Bible}} За това, ние сме длъжни да внимаваме повече на това което сме чули, да го не изгубим некога. {{field-off:Bible}}</w:t>
      </w:r>
    </w:p>
    <w:p>
      <w:pPr>
        <w:pStyle w:val="Normal"/>
        <w:rPr/>
      </w:pPr>
      <w:r>
        <w:rPr/>
        <w:t>[[@Bible:Heb 2:2 ]][[2:2 &gt;&gt; Heb 2:2]] {{field-on:Bible}} Защото, ако че реченото от ангелите слово стана твърдо, и всеко престъпление и непослушание получи праведна заплата, {{field-off:Bible}}</w:t>
      </w:r>
    </w:p>
    <w:p>
      <w:pPr>
        <w:pStyle w:val="Normal"/>
        <w:rPr/>
      </w:pPr>
      <w:r>
        <w:rPr/>
        <w:t>[[@Bible:Heb 2:3 ]][[2:3 &gt;&gt; Heb 2:3]] {{field-on:Bible}} то ние как щем избегна ако оставим в нерадение едно толкоз големо спасение? което, като начна да се говори от Господа, потвърди се нам чрез тези които беха го чули; {{field-off:Bible}}</w:t>
      </w:r>
    </w:p>
    <w:p>
      <w:pPr>
        <w:pStyle w:val="Normal"/>
        <w:rPr/>
      </w:pPr>
      <w:r>
        <w:rPr/>
        <w:t>[[@Bible:Heb 2:4 ]][[2:4 &gt;&gt; Heb 2:4]] {{field-on:Bible}} като свидетелствуваше наедно и Бог със знамения и чудеса, и с различни сили, и с раздавания на Духа Светаго, по волята си. {{field-off:Bible}}</w:t>
      </w:r>
    </w:p>
    <w:p>
      <w:pPr>
        <w:pStyle w:val="Normal"/>
        <w:rPr/>
      </w:pPr>
      <w:r>
        <w:rPr/>
        <w:t>[[@Bible:Heb 2:5 ]][[2:5 &gt;&gt; Heb 2:5]] {{field-on:Bible}} Защото не покори на ангелите бъдещата вселенна за която говорим; {{field-off:Bible}}</w:t>
      </w:r>
    </w:p>
    <w:p>
      <w:pPr>
        <w:pStyle w:val="Normal"/>
        <w:rPr/>
      </w:pPr>
      <w:r>
        <w:rPr/>
        <w:t>[[@Bible:Heb 2:6 ]][[2:6 &gt;&gt; Heb 2:6]] {{field-on:Bible}} но свидетелствува некой негде си и рече: "Що е человек, та го помниш или син человечески, та го посещаваш? {{field-off:Bible}}</w:t>
      </w:r>
    </w:p>
    <w:p>
      <w:pPr>
        <w:pStyle w:val="Normal"/>
        <w:rPr/>
      </w:pPr>
      <w:r>
        <w:rPr/>
        <w:t>[[@Bible:Heb 2:7 ]][[2:7 &gt;&gt; Heb 2:7]] {{field-on:Bible}} Направил си го малко нещо по-долен от ангелите: със слава и почест си го венчал, и поставил си го над делата на твоите ръце: {{field-off:Bible}}</w:t>
      </w:r>
    </w:p>
    <w:p>
      <w:pPr>
        <w:pStyle w:val="Normal"/>
        <w:rPr/>
      </w:pPr>
      <w:r>
        <w:rPr/>
        <w:t>[[@Bible:Heb 2:8 ]][[2:8 &gt;&gt; Heb 2:8]] {{field-on:Bible}} всичко си покорил под нозете му." А когато му покори всичко, не остави нищо непокорено нему; но сега не виждаме още да е всичко покорено нему. {{field-off:Bible}}</w:t>
      </w:r>
    </w:p>
    <w:p>
      <w:pPr>
        <w:pStyle w:val="Normal"/>
        <w:rPr/>
      </w:pPr>
      <w:r>
        <w:rPr/>
        <w:t>[[@Bible:Heb 2:9 ]][[2:9 &gt;&gt; Heb 2:9]] {{field-on:Bible}} А видим Исуса, който е направен малко нещо по-долен от ангелите, че за постраждането на смъртта е венчан със слава и чест, да би с Божията благодат вкусил смърт за всекиго человека. {{field-off:Bible}}</w:t>
      </w:r>
    </w:p>
    <w:p>
      <w:pPr>
        <w:pStyle w:val="Normal"/>
        <w:rPr/>
      </w:pPr>
      <w:r>
        <w:rPr/>
        <w:t>[[@Bible:Heb 2:10 ]][[2:10 &gt;&gt; Heb 2:10]] {{field-on:Bible}} Защото подобаваше на тогоз зарад когото е всичко, и чрез когото е всичко станало, като привожда в слава много синове, чрез страданията да направи съвършен началника на техното спасение. {{field-off:Bible}}</w:t>
      </w:r>
    </w:p>
    <w:p>
      <w:pPr>
        <w:pStyle w:val="Normal"/>
        <w:rPr/>
      </w:pPr>
      <w:r>
        <w:rPr/>
        <w:t>[[@Bible:Heb 2:11 ]][[2:11 &gt;&gt; Heb 2:11]] {{field-on:Bible}} Понеже и освещаващият и освещаемите всички са от едного; за която причина не се срамува да ги нарича братя, {{field-off:Bible}}</w:t>
      </w:r>
    </w:p>
    <w:p>
      <w:pPr>
        <w:pStyle w:val="Normal"/>
        <w:rPr/>
      </w:pPr>
      <w:r>
        <w:rPr/>
        <w:t>[[@Bible:Heb 2:12 ]][[2:12 &gt;&gt; Heb 2:12]] {{field-on:Bible}} защото казва: "Ще възвестя името ти на моите братя: всред църквата ще ти възпея славословие;" {{field-off:Bible}}</w:t>
      </w:r>
    </w:p>
    <w:p>
      <w:pPr>
        <w:pStyle w:val="Normal"/>
        <w:rPr/>
      </w:pPr>
      <w:r>
        <w:rPr/>
        <w:t>[[@Bible:Heb 2:13 ]][[2:13 &gt;&gt; Heb 2:13]] {{field-on:Bible}} и пак: "Аз ще имам надеждата си на него;" и пак: "Ето аз и децата които ми е дал Бог." {{field-off:Bible}}</w:t>
      </w:r>
    </w:p>
    <w:p>
      <w:pPr>
        <w:pStyle w:val="Normal"/>
        <w:rPr/>
      </w:pPr>
      <w:r>
        <w:rPr/>
        <w:t>[[@Bible:Heb 2:14 ]][[2:14 &gt;&gt; Heb 2:14]] {{field-on:Bible}} И тъй, понеже децата участвуват в плът и кръв, и той такожде взе участие в истото за да унищожи чрез смъртта тогози който има държавата на смъртта, сиреч дявола, {{field-off:Bible}}</w:t>
      </w:r>
    </w:p>
    <w:p>
      <w:pPr>
        <w:pStyle w:val="Normal"/>
        <w:rPr/>
      </w:pPr>
      <w:r>
        <w:rPr/>
        <w:t>[[@Bible:Heb 2:15 ]][[2:15 &gt;&gt; Heb 2:15]] {{field-on:Bible}} и да избави тези които поради страха на смъртта през всичкия си живот беха подчинени на робство. {{field-off:Bible}}</w:t>
      </w:r>
    </w:p>
    <w:p>
      <w:pPr>
        <w:pStyle w:val="Normal"/>
        <w:rPr/>
      </w:pPr>
      <w:r>
        <w:rPr/>
        <w:t>[[@Bible:Heb 2:16 ]][[2:16 &gt;&gt; Heb 2:16]] {{field-on:Bible}} Защото известно че не прие да помага на ангелите, но прие да помага на семето Авраамово. {{field-off:Bible}}</w:t>
      </w:r>
    </w:p>
    <w:p>
      <w:pPr>
        <w:pStyle w:val="Normal"/>
        <w:rPr/>
      </w:pPr>
      <w:r>
        <w:rPr/>
        <w:t>[[@Bible:Heb 2:17 ]][[2:17 &gt;&gt; Heb 2:17]] {{field-on:Bible}} За това, требваше да се уподоби по всичко на братята, да бъде милостив и верен първосвещеник в отношение към Бога, за да направи умилостивение за греховете на народа. {{field-off:Bible}}</w:t>
      </w:r>
    </w:p>
    <w:p>
      <w:pPr>
        <w:pStyle w:val="Normal"/>
        <w:rPr/>
      </w:pPr>
      <w:r>
        <w:rPr/>
        <w:t>[[@Bible:Heb 2:18 ]][[2:18 &gt;&gt; Heb 2:18]] {{field-on:Bible}} Понеже в това което пострада и сам изкушен биде може и на искушаемите да помогне. {{field-off:Bible}}</w:t>
      </w:r>
    </w:p>
    <w:p>
      <w:pPr>
        <w:pStyle w:val="Heading2"/>
        <w:rPr/>
      </w:pPr>
      <w:r>
        <w:rPr/>
        <w:t>Глава 3</w:t>
      </w:r>
    </w:p>
    <w:p>
      <w:pPr>
        <w:pStyle w:val="Normal"/>
        <w:rPr/>
      </w:pPr>
      <w:r>
        <w:rPr/>
        <w:t>[[@Bible:Heb 3:1 ]][[3:1 &gt;&gt; Heb 3:1]] {{field-on:Bible}} За това, братие свети, участници на небесното звание, разумейте посланника и първосвещеника на нашето изповедване, Исуса Христа; {{field-off:Bible}}</w:t>
      </w:r>
    </w:p>
    <w:p>
      <w:pPr>
        <w:pStyle w:val="Normal"/>
        <w:rPr/>
      </w:pPr>
      <w:r>
        <w:rPr/>
        <w:t>[[@Bible:Heb 3:2 ]][[3:2 &gt;&gt; Heb 3:2]] {{field-on:Bible}} който бе верен на тогози който го постави, както и Моисей във всичкия негов дом. {{field-off:Bible}}</w:t>
      </w:r>
    </w:p>
    <w:p>
      <w:pPr>
        <w:pStyle w:val="Normal"/>
        <w:rPr/>
      </w:pPr>
      <w:r>
        <w:rPr/>
        <w:t>[[@Bible:Heb 3:3 ]][[3:3 &gt;&gt; Heb 3:3]] {{field-on:Bible}} Понеже той се сподоби на по-голема слава от Моисеевата според колкото по-голема почест има от дома този който го е направил; {{field-off:Bible}}</w:t>
      </w:r>
    </w:p>
    <w:p>
      <w:pPr>
        <w:pStyle w:val="Normal"/>
        <w:rPr/>
      </w:pPr>
      <w:r>
        <w:rPr/>
        <w:t>[[@Bible:Heb 3:4 ]][[3:4 &gt;&gt; Heb 3:4]] {{field-on:Bible}} защото всеки дом се прави от некого си; а който е направил всичко е Бог. {{field-off:Bible}}</w:t>
      </w:r>
    </w:p>
    <w:p>
      <w:pPr>
        <w:pStyle w:val="Normal"/>
        <w:rPr/>
      </w:pPr>
      <w:r>
        <w:rPr/>
        <w:t>[[@Bible:Heb 3:5 ]][[3:5 &gt;&gt; Heb 3:5]] {{field-on:Bible}} И Моисей бе верен във всичкия му дом като слуга, в свидетелство на това което имаше да се говори; {{field-off:Bible}}</w:t>
      </w:r>
    </w:p>
    <w:p>
      <w:pPr>
        <w:pStyle w:val="Normal"/>
        <w:rPr/>
      </w:pPr>
      <w:r>
        <w:rPr/>
        <w:t>[[@Bible:Heb 3:6 ]][[3:6 &gt;&gt; Heb 3:6]] {{field-on:Bible}} а Христос като син над своя си дом; на когото дом сме ние ако удържим до край твърдо дързновението и похвалата на надеждата. {{field-off:Bible}}</w:t>
      </w:r>
    </w:p>
    <w:p>
      <w:pPr>
        <w:pStyle w:val="Normal"/>
        <w:rPr/>
      </w:pPr>
      <w:r>
        <w:rPr/>
        <w:t>[[@Bible:Heb 3:7 ]][[3:7 &gt;&gt; Heb 3:7]] {{field-on:Bible}} За това, както казва Дух Светий: "Днес, ако чуете неговия глас, {{field-off:Bible}}</w:t>
      </w:r>
    </w:p>
    <w:p>
      <w:pPr>
        <w:pStyle w:val="Normal"/>
        <w:rPr/>
      </w:pPr>
      <w:r>
        <w:rPr/>
        <w:t>[[@Bible:Heb 3:8 ]][[3:8 &gt;&gt; Heb 3:8]] {{field-on:Bible}} не ожесточавайте сърдцата си както във времето на преогорчението в деня на изкушението в пустинята, {{field-off:Bible}}</w:t>
      </w:r>
    </w:p>
    <w:p>
      <w:pPr>
        <w:pStyle w:val="Normal"/>
        <w:rPr/>
      </w:pPr>
      <w:r>
        <w:rPr/>
        <w:t>[[@Bible:Heb 3:9 ]][[3:9 &gt;&gt; Heb 3:9]] {{field-on:Bible}} дето ме изкусиха отците ви, изпитаха ме, и видеха делата ми четиридесет години; {{field-off:Bible}}</w:t>
      </w:r>
    </w:p>
    <w:p>
      <w:pPr>
        <w:pStyle w:val="Normal"/>
        <w:rPr/>
      </w:pPr>
      <w:r>
        <w:rPr/>
        <w:t>[[@Bible:Heb 3:10 ]][[3:10 &gt;&gt; Heb 3:10]] {{field-on:Bible}} за това, възнегодувах на онзи род, и рекох: Всекога заблуждават със сърдцето си; и те не познаха моите пътища; {{field-off:Bible}}</w:t>
      </w:r>
    </w:p>
    <w:p>
      <w:pPr>
        <w:pStyle w:val="Normal"/>
        <w:rPr/>
      </w:pPr>
      <w:r>
        <w:rPr/>
        <w:t>[[@Bible:Heb 3:11 ]][[3:11 &gt;&gt; Heb 3:11]] {{field-on:Bible}} така в гнева си се заклех че: Нема да влезат в моето упокоение," {{field-off:Bible}}</w:t>
      </w:r>
    </w:p>
    <w:p>
      <w:pPr>
        <w:pStyle w:val="Normal"/>
        <w:rPr/>
      </w:pPr>
      <w:r>
        <w:rPr/>
        <w:t>[[@Bible:Heb 3:12 ]][[3:12 &gt;&gt; Heb 3:12]] {{field-on:Bible}} гледайте, братие, да не би да има в некого от вас сърдце лукаво на неверство щото да отстъпи от Бога живаго; {{field-off:Bible}}</w:t>
      </w:r>
    </w:p>
    <w:p>
      <w:pPr>
        <w:pStyle w:val="Normal"/>
        <w:rPr/>
      </w:pPr>
      <w:r>
        <w:rPr/>
        <w:t>[[@Bible:Heb 3:13 ]][[3:13 &gt;&gt; Heb 3:13]] {{field-on:Bible}} но увещавайте се един друг всеки ден докле се зове "Днес," да не би да се ожесточи некой от вас чрез измамата на греха. {{field-off:Bible}}</w:t>
      </w:r>
    </w:p>
    <w:p>
      <w:pPr>
        <w:pStyle w:val="Normal"/>
        <w:rPr/>
      </w:pPr>
      <w:r>
        <w:rPr/>
        <w:t>[[@Bible:Heb 3:14 ]][[3:14 &gt;&gt; Heb 3:14]] {{field-on:Bible}} Защото ние станахме причастници на Христа ако удържим до край твърдо началото на уверението; {{field-off:Bible}}</w:t>
      </w:r>
    </w:p>
    <w:p>
      <w:pPr>
        <w:pStyle w:val="Normal"/>
        <w:rPr/>
      </w:pPr>
      <w:r>
        <w:rPr/>
        <w:t>[[@Bible:Heb 3:15 ]][[3:15 &gt;&gt; Heb 3:15]] {{field-on:Bible}} когато се казва: "Днес, ако чуете неговия глас, не ожесточавайте сърдцата си, както в преогорчението;" {{field-off:Bible}}</w:t>
      </w:r>
    </w:p>
    <w:p>
      <w:pPr>
        <w:pStyle w:val="Normal"/>
        <w:rPr/>
      </w:pPr>
      <w:r>
        <w:rPr/>
        <w:t>[[@Bible:Heb 3:16 ]][[3:16 &gt;&gt; Heb 3:16]] {{field-on:Bible}} защото некои си като чуха преогорчиха го, но не всички които излезоха из Египет чрез Моисея. {{field-off:Bible}}</w:t>
      </w:r>
    </w:p>
    <w:p>
      <w:pPr>
        <w:pStyle w:val="Normal"/>
        <w:rPr/>
      </w:pPr>
      <w:r>
        <w:rPr/>
        <w:t>[[@Bible:Heb 3:17 ]][[3:17 &gt;&gt; Heb 3:17]] {{field-on:Bible}} А на кои негодува четиридесет години? Не на тези ли които съгрешиха и на които костите паднаха в пустинята? {{field-off:Bible}}</w:t>
      </w:r>
    </w:p>
    <w:p>
      <w:pPr>
        <w:pStyle w:val="Normal"/>
        <w:rPr/>
      </w:pPr>
      <w:r>
        <w:rPr/>
        <w:t>[[@Bible:Heb 3:18 ]][[3:18 &gt;&gt; Heb 3:18]] {{field-on:Bible}} На кои още се закле че нема да влезат в неговото упокоение? Не на тези ли които се не покоряваха? {{field-off:Bible}}</w:t>
      </w:r>
    </w:p>
    <w:p>
      <w:pPr>
        <w:pStyle w:val="Normal"/>
        <w:rPr/>
      </w:pPr>
      <w:r>
        <w:rPr/>
        <w:t>[[@Bible:Heb 3:19 ]][[3:19 &gt;&gt; Heb 3:19]] {{field-on:Bible}} И видим че не могоха да влезат заради неверието си. {{field-off:Bible}}</w:t>
      </w:r>
    </w:p>
    <w:p>
      <w:pPr>
        <w:pStyle w:val="Heading2"/>
        <w:rPr/>
      </w:pPr>
      <w:r>
        <w:rPr/>
        <w:t>Глава 4</w:t>
      </w:r>
    </w:p>
    <w:p>
      <w:pPr>
        <w:pStyle w:val="Normal"/>
        <w:rPr/>
      </w:pPr>
      <w:r>
        <w:rPr/>
        <w:t>[[@Bible:Heb 4:1 ]][[4:1 &gt;&gt; Heb 4:1]] {{field-on:Bible}} И тъй, понеже ни остава обещание да влезем в неговото упокоение, нека се убоим да не би да се яви некой от вас че се е лишил от него. {{field-off:Bible}}</w:t>
      </w:r>
    </w:p>
    <w:p>
      <w:pPr>
        <w:pStyle w:val="Normal"/>
        <w:rPr/>
      </w:pPr>
      <w:r>
        <w:rPr/>
        <w:t>[[@Bible:Heb 4:2 ]][[4:2 &gt;&gt; Heb 4:2]] {{field-on:Bible}} Защото нам се благовести както и тем; но тех ги не ползува словото което чуха, понеже в тези които го беха чули не беше размесено с вера. {{field-off:Bible}}</w:t>
      </w:r>
    </w:p>
    <w:p>
      <w:pPr>
        <w:pStyle w:val="Normal"/>
        <w:rPr/>
      </w:pPr>
      <w:r>
        <w:rPr/>
        <w:t>[[@Bible:Heb 4:3 ]][[4:3 &gt;&gt; Heb 4:3]] {{field-on:Bible}} Защото влезваме в упокоението ние които повервахме, като рече: "Така се заклех в гнева си че нема да влезат в моето упокоение," ако и да са били свършени делата Божии от поставянето на света. {{field-off:Bible}}</w:t>
      </w:r>
    </w:p>
    <w:p>
      <w:pPr>
        <w:pStyle w:val="Normal"/>
        <w:rPr/>
      </w:pPr>
      <w:r>
        <w:rPr/>
        <w:t>[[@Bible:Heb 4:4 ]][[4:4 &gt;&gt; Heb 4:4]] {{field-on:Bible}} Защото негде си е рекъл за седмият ден така: "И почина си Бог в седмия ден от всичките си дела;" {{field-off:Bible}}</w:t>
      </w:r>
    </w:p>
    <w:p>
      <w:pPr>
        <w:pStyle w:val="Normal"/>
        <w:rPr/>
      </w:pPr>
      <w:r>
        <w:rPr/>
        <w:t>[[@Bible:Heb 4:5 ]][[4:5 &gt;&gt; Heb 4:5]] {{field-on:Bible}} и на това место пак: "Нема да влезат в моето упокоение." {{field-off:Bible}}</w:t>
      </w:r>
    </w:p>
    <w:p>
      <w:pPr>
        <w:pStyle w:val="Normal"/>
        <w:rPr/>
      </w:pPr>
      <w:r>
        <w:rPr/>
        <w:t>[[@Bible:Heb 4:6 ]][[4:6 &gt;&gt; Heb 4:6]] {{field-on:Bible}} И тъй, понеже остава некои да влезат в него, и тези на които се от по-напред благовести не са влезли заради непокорството, {{field-off:Bible}}</w:t>
      </w:r>
    </w:p>
    <w:p>
      <w:pPr>
        <w:pStyle w:val="Normal"/>
        <w:rPr/>
      </w:pPr>
      <w:r>
        <w:rPr/>
        <w:t>[[@Bible:Heb 4:7 ]][[4:7 &gt;&gt; Heb 4:7]] {{field-on:Bible}} пак определява некой ден, "Днес," като казва чрез Давида, подир толкози време, както се рече: "Днес, ако чуете неговият глас, не ожесточавайте сърдцата си." {{field-off:Bible}}</w:t>
      </w:r>
    </w:p>
    <w:p>
      <w:pPr>
        <w:pStyle w:val="Normal"/>
        <w:rPr/>
      </w:pPr>
      <w:r>
        <w:rPr/>
        <w:t>[[@Bible:Heb 4:8 ]][[4:8 &gt;&gt; Heb 4:8]] {{field-on:Bible}} Защото ако бе им дал Исус Навин упокоение, след това не би говорил за друг ден. {{field-off:Bible}}</w:t>
      </w:r>
    </w:p>
    <w:p>
      <w:pPr>
        <w:pStyle w:val="Normal"/>
        <w:rPr/>
      </w:pPr>
      <w:r>
        <w:rPr/>
        <w:t>[[@Bible:Heb 4:9 ]][[4:9 &gt;&gt; Heb 4:9]] {{field-on:Bible}} Следователно за народа Божий остава упокоение. {{field-off:Bible}}</w:t>
      </w:r>
    </w:p>
    <w:p>
      <w:pPr>
        <w:pStyle w:val="Normal"/>
        <w:rPr/>
      </w:pPr>
      <w:r>
        <w:rPr/>
        <w:t>[[@Bible:Heb 4:10 ]][[4:10 &gt;&gt; Heb 4:10]] {{field-on:Bible}} Защото който е влезъл в неговото упокоение и той си почина от своите си дела, както Бог от неговите си. {{field-off:Bible}}</w:t>
      </w:r>
    </w:p>
    <w:p>
      <w:pPr>
        <w:pStyle w:val="Normal"/>
        <w:rPr/>
      </w:pPr>
      <w:r>
        <w:rPr/>
        <w:t>[[@Bible:Heb 4:11 ]][[4:11 &gt;&gt; Heb 4:11]] {{field-on:Bible}} И тъй, да се постараем да влезем в това упокоение, за да не падне некой в истия пример на непокорството. {{field-off:Bible}}</w:t>
      </w:r>
    </w:p>
    <w:p>
      <w:pPr>
        <w:pStyle w:val="Normal"/>
        <w:rPr/>
      </w:pPr>
      <w:r>
        <w:rPr/>
        <w:t>[[@Bible:Heb 4:12 ]][[4:12 &gt;&gt; Heb 4:12]] {{field-on:Bible}} Защото Божието слово е живо, и деятелно, и по-остро от всеки меч остър и от двете страни, и проминва до разделението на душата и на духа, на ставите и на мозъка, и издирва помишленията и намеренията сърдечни; {{field-off:Bible}}</w:t>
      </w:r>
    </w:p>
    <w:p>
      <w:pPr>
        <w:pStyle w:val="Normal"/>
        <w:rPr/>
      </w:pPr>
      <w:r>
        <w:rPr/>
        <w:t>[[@Bible:Heb 4:13 ]][[4:13 &gt;&gt; Heb 4:13]] {{field-on:Bible}} и нема никое създание да не е явно пред него, но всичкото е голо и разкрито пред очите на тогоз към когото е нашият ответ. {{field-off:Bible}}</w:t>
      </w:r>
    </w:p>
    <w:p>
      <w:pPr>
        <w:pStyle w:val="Normal"/>
        <w:rPr/>
      </w:pPr>
      <w:r>
        <w:rPr/>
        <w:t>[[@Bible:Heb 4:14 ]][[4:14 &gt;&gt; Heb 4:14]] {{field-on:Bible}} И тъй, като имаме велик Първосвещеник който е проминал небесата, Исуса Сина Божия, нека държим това изповедване. {{field-off:Bible}}</w:t>
      </w:r>
    </w:p>
    <w:p>
      <w:pPr>
        <w:pStyle w:val="Normal"/>
        <w:rPr/>
      </w:pPr>
      <w:r>
        <w:rPr/>
        <w:t>[[@Bible:Heb 4:15 ]][[4:15 &gt;&gt; Heb 4:15]] {{field-on:Bible}} Защото немаме първосвещеник който да не може да пострада с нас в нашите немощи, но който освен грех, изкушен бе подобно нам всекак. {{field-off:Bible}}</w:t>
      </w:r>
    </w:p>
    <w:p>
      <w:pPr>
        <w:pStyle w:val="Normal"/>
        <w:rPr/>
      </w:pPr>
      <w:r>
        <w:rPr/>
        <w:t>[[@Bible:Heb 4:16 ]][[4:16 &gt;&gt; Heb 4:16]] {{field-on:Bible}} И тъй, да пристъпваме с дързновение към престола на благодатта, за да приемем милост и да намерим благодат за помощ във време на нужда. {{field-off:Bible}}</w:t>
      </w:r>
    </w:p>
    <w:p>
      <w:pPr>
        <w:pStyle w:val="Heading2"/>
        <w:rPr/>
      </w:pPr>
      <w:r>
        <w:rPr/>
        <w:t>Глава 5</w:t>
      </w:r>
    </w:p>
    <w:p>
      <w:pPr>
        <w:pStyle w:val="Normal"/>
        <w:rPr/>
      </w:pPr>
      <w:r>
        <w:rPr/>
        <w:t>[[@Bible:Heb 5:1 ]][[5:1 &gt;&gt; Heb 5:1]] {{field-on:Bible}} Защото всеки първосвещеник който се взема измежду человеците за человеците се поставя в служене към Бога да принося дарове и жертви за греховете, {{field-off:Bible}}</w:t>
      </w:r>
    </w:p>
    <w:p>
      <w:pPr>
        <w:pStyle w:val="Normal"/>
        <w:rPr/>
      </w:pPr>
      <w:r>
        <w:rPr/>
        <w:t>[[@Bible:Heb 5:2 ]][[5:2 &gt;&gt; Heb 5:2]] {{field-on:Bible}} такъв който може да има състрадание към невежите и заблуждаващите, защото и сам е обложен с немощ; {{field-off:Bible}}</w:t>
      </w:r>
    </w:p>
    <w:p>
      <w:pPr>
        <w:pStyle w:val="Normal"/>
        <w:rPr/>
      </w:pPr>
      <w:r>
        <w:rPr/>
        <w:t>[[@Bible:Heb 5:3 ]][[5:3 &gt;&gt; Heb 5:3]] {{field-on:Bible}} и за това е длъжен, както за народа, така и за себе си да принося жертва за греховете. {{field-off:Bible}}</w:t>
      </w:r>
    </w:p>
    <w:p>
      <w:pPr>
        <w:pStyle w:val="Normal"/>
        <w:rPr/>
      </w:pPr>
      <w:r>
        <w:rPr/>
        <w:t>[[@Bible:Heb 5:4 ]][[5:4 &gt;&gt; Heb 5:4]] {{field-on:Bible}} И никой не взема на себе си тази почест освен този който се призовава от Бога както и Аарон. {{field-off:Bible}}</w:t>
      </w:r>
    </w:p>
    <w:p>
      <w:pPr>
        <w:pStyle w:val="Normal"/>
        <w:rPr/>
      </w:pPr>
      <w:r>
        <w:rPr/>
        <w:t>[[@Bible:Heb 5:5 ]][[5:5 &gt;&gt; Heb 5:5]] {{field-on:Bible}} Тъй и Христос не прослави себе си да стане първосвещеник, но този който му е рекъл: "Син мой си ти, аз днес те родих;" {{field-off:Bible}}</w:t>
      </w:r>
    </w:p>
    <w:p>
      <w:pPr>
        <w:pStyle w:val="Normal"/>
        <w:rPr/>
      </w:pPr>
      <w:r>
        <w:rPr/>
        <w:t>[[@Bible:Heb 5:6 ]][[5:6 &gt;&gt; Heb 5:6]] {{field-on:Bible}} както и на друго место казва: "Ти си Свещеник във веки по чинът Мелхиседеков;" {{field-off:Bible}}</w:t>
      </w:r>
    </w:p>
    <w:p>
      <w:pPr>
        <w:pStyle w:val="Normal"/>
        <w:rPr/>
      </w:pPr>
      <w:r>
        <w:rPr/>
        <w:t>[[@Bible:Heb 5:7 ]][[5:7 &gt;&gt; Heb 5:7]] {{field-on:Bible}} който в дните на плътта си, като принесе със силно викане и със сълзи моления и молби тому който можеше да го избави от смърт, и послушан биде заради благоговейнството си, {{field-off:Bible}}</w:t>
      </w:r>
    </w:p>
    <w:p>
      <w:pPr>
        <w:pStyle w:val="Normal"/>
        <w:rPr/>
      </w:pPr>
      <w:r>
        <w:rPr/>
        <w:t>[[@Bible:Heb 5:8 ]][[5:8 &gt;&gt; Heb 5:8]] {{field-on:Bible}} ако и Син да бе, научи се на послушание от това което пострада, {{field-off:Bible}}</w:t>
      </w:r>
    </w:p>
    <w:p>
      <w:pPr>
        <w:pStyle w:val="Normal"/>
        <w:rPr/>
      </w:pPr>
      <w:r>
        <w:rPr/>
        <w:t>[[@Bible:Heb 5:9 ]][[5:9 &gt;&gt; Heb 5:9]] {{field-on:Bible}} и като се усъвършенствува стана причинител на вечно спасение на всички що му са послушни, {{field-off:Bible}}</w:t>
      </w:r>
    </w:p>
    <w:p>
      <w:pPr>
        <w:pStyle w:val="Normal"/>
        <w:rPr/>
      </w:pPr>
      <w:r>
        <w:rPr/>
        <w:t>[[@Bible:Heb 5:10 ]][[5:10 &gt;&gt; Heb 5:10]] {{field-on:Bible}} наречен от Бога първосвещеник по чина Мелхиседеков. {{field-off:Bible}}</w:t>
      </w:r>
    </w:p>
    <w:p>
      <w:pPr>
        <w:pStyle w:val="Normal"/>
        <w:rPr/>
      </w:pPr>
      <w:r>
        <w:rPr/>
        <w:t>[[@Bible:Heb 5:11 ]][[5:11 &gt;&gt; Heb 5:11]] {{field-on:Bible}} За когото имаме да кажем много неща и мъчни за изтълкуване; защото станахте мързеливи в слушане. {{field-off:Bible}}</w:t>
      </w:r>
    </w:p>
    <w:p>
      <w:pPr>
        <w:pStyle w:val="Normal"/>
        <w:rPr/>
      </w:pPr>
      <w:r>
        <w:rPr/>
        <w:t>[[@Bible:Heb 5:12 ]][[5:12 &gt;&gt; Heb 5:12]] {{field-on:Bible}} Понеже, като бехте длъжни според времето и учители да станете, вие пак имате нужда да ви учи некой първите начала на словесата Божии; и стигнахте да имате нужда за млеко, а не за твърда храна. {{field-off:Bible}}</w:t>
      </w:r>
    </w:p>
    <w:p>
      <w:pPr>
        <w:pStyle w:val="Normal"/>
        <w:rPr/>
      </w:pPr>
      <w:r>
        <w:rPr/>
        <w:t>[[@Bible:Heb 5:13 ]][[5:13 &gt;&gt; Heb 5:13]] {{field-on:Bible}} Защото всеки който се храни с млеко неизкусен е в словото на правдата, понеже е младенец; {{field-off:Bible}}</w:t>
      </w:r>
    </w:p>
    <w:p>
      <w:pPr>
        <w:pStyle w:val="Normal"/>
        <w:rPr/>
      </w:pPr>
      <w:r>
        <w:rPr/>
        <w:t>[[@Bible:Heb 5:14 ]][[5:14 &gt;&gt; Heb 5:14]] {{field-on:Bible}} а твърдата храна е за съвършените, които по навикновение имат чувствата си обучени да разпознават доброто и злото. {{field-off:Bible}}</w:t>
      </w:r>
    </w:p>
    <w:p>
      <w:pPr>
        <w:pStyle w:val="Heading2"/>
        <w:rPr/>
      </w:pPr>
      <w:r>
        <w:rPr/>
        <w:t>Глава 6</w:t>
      </w:r>
    </w:p>
    <w:p>
      <w:pPr>
        <w:pStyle w:val="Normal"/>
        <w:rPr/>
      </w:pPr>
      <w:r>
        <w:rPr/>
        <w:t>[[@Bible:Heb 6:1 ]][[6:1 &gt;&gt; Heb 6:1]] {{field-on:Bible}} Поради това, да оставим началното учение Христово и да се водим към съвършенството, без да полагаме пак основа на покаяние от мъртви дела, и вера в Бога, {{field-off:Bible}}</w:t>
      </w:r>
    </w:p>
    <w:p>
      <w:pPr>
        <w:pStyle w:val="Normal"/>
        <w:rPr/>
      </w:pPr>
      <w:r>
        <w:rPr/>
        <w:t>[[@Bible:Heb 6:2 ]][[6:2 &gt;&gt; Heb 6:2]] {{field-on:Bible}} учението за кръщенията, и за възлагането на ръце, за възкресението на мъртвите, и за вечният съд. {{field-off:Bible}}</w:t>
      </w:r>
    </w:p>
    <w:p>
      <w:pPr>
        <w:pStyle w:val="Normal"/>
        <w:rPr/>
      </w:pPr>
      <w:r>
        <w:rPr/>
        <w:t>[[@Bible:Heb 6:3 ]][[6:3 &gt;&gt; Heb 6:3]] {{field-on:Bible}} И това ще сторим, ако Бог допусне. {{field-off:Bible}}</w:t>
      </w:r>
    </w:p>
    <w:p>
      <w:pPr>
        <w:pStyle w:val="Normal"/>
        <w:rPr/>
      </w:pPr>
      <w:r>
        <w:rPr/>
        <w:t>[[@Bible:Heb 6:4 ]][[6:4 &gt;&gt; Heb 6:4]] {{field-on:Bible}} Защото тези които еднъж са се просветили, и вкусили са от небесния дар, и са станали участници на Светаго Духа, {{field-off:Bible}}</w:t>
      </w:r>
    </w:p>
    <w:p>
      <w:pPr>
        <w:pStyle w:val="Normal"/>
        <w:rPr/>
      </w:pPr>
      <w:r>
        <w:rPr/>
        <w:t>[[@Bible:Heb 6:5 ]][[6:5 &gt;&gt; Heb 6:5]] {{field-on:Bible}} и които са вкусили от доброто слово Божие и от силите на бъдещият век, {{field-off:Bible}}</w:t>
      </w:r>
    </w:p>
    <w:p>
      <w:pPr>
        <w:pStyle w:val="Normal"/>
        <w:rPr/>
      </w:pPr>
      <w:r>
        <w:rPr/>
        <w:t>[[@Bible:Heb 6:6 ]][[6:6 &gt;&gt; Heb 6:6]] {{field-on:Bible}} и са отпаднали, невъзможно е да се обновят пак с покаяние, понеже разпъват втори път в себе си Сина Божия и опозоряват го. {{field-off:Bible}}</w:t>
      </w:r>
    </w:p>
    <w:p>
      <w:pPr>
        <w:pStyle w:val="Normal"/>
        <w:rPr/>
      </w:pPr>
      <w:r>
        <w:rPr/>
        <w:t>[[@Bible:Heb 6:7 ]][[6:7 &gt;&gt; Heb 6:7]] {{field-on:Bible}} Защото земята която е пила дъжда що пада често на нея, и която ражда трева полезна на тези за които се и обработва, приима благословение от Бога; {{field-off:Bible}}</w:t>
      </w:r>
    </w:p>
    <w:p>
      <w:pPr>
        <w:pStyle w:val="Normal"/>
        <w:rPr/>
      </w:pPr>
      <w:r>
        <w:rPr/>
        <w:t>[[@Bible:Heb 6:8 ]][[6:8 &gt;&gt; Heb 6:8]] {{field-on:Bible}} а която прорастява тръне и репей непотребна е и близу до проклетие, на която сетнината е изгоряване. {{field-off:Bible}}</w:t>
      </w:r>
    </w:p>
    <w:p>
      <w:pPr>
        <w:pStyle w:val="Normal"/>
        <w:rPr/>
      </w:pPr>
      <w:r>
        <w:rPr/>
        <w:t>[[@Bible:Heb 6:9 ]][[6:9 &gt;&gt; Heb 6:9]] {{field-on:Bible}} А заради вас, възлюблени, ако и да говорим така, надеем се за нещо по-добро и което принадлежи на спасение. {{field-off:Bible}}</w:t>
      </w:r>
    </w:p>
    <w:p>
      <w:pPr>
        <w:pStyle w:val="Normal"/>
        <w:rPr/>
      </w:pPr>
      <w:r>
        <w:rPr/>
        <w:t>[[@Bible:Heb 6:10 ]][[6:10 &gt;&gt; Heb 6:10]] {{field-on:Bible}} Защото Бог не е неправеден че да забрави вашето дело и труда на любовта която показахте към неговото име като послужихте и служите на светиите. {{field-off:Bible}}</w:t>
      </w:r>
    </w:p>
    <w:p>
      <w:pPr>
        <w:pStyle w:val="Normal"/>
        <w:rPr/>
      </w:pPr>
      <w:r>
        <w:rPr/>
        <w:t>[[@Bible:Heb 6:11 ]][[6:11 &gt;&gt; Heb 6:11]] {{field-on:Bible}} И желаем всеки от вас да показва истото прилежание за пълно уверение на надеждата до край. {{field-off:Bible}}</w:t>
      </w:r>
    </w:p>
    <w:p>
      <w:pPr>
        <w:pStyle w:val="Normal"/>
        <w:rPr/>
      </w:pPr>
      <w:r>
        <w:rPr/>
        <w:t>[[@Bible:Heb 6:12 ]][[6:12 &gt;&gt; Heb 6:12]] {{field-on:Bible}} Да не бивате лениви, но подражатели на тези които чрез вера и дълготърпение наследяват обещанията. {{field-off:Bible}}</w:t>
      </w:r>
    </w:p>
    <w:p>
      <w:pPr>
        <w:pStyle w:val="Normal"/>
        <w:rPr/>
      </w:pPr>
      <w:r>
        <w:rPr/>
        <w:t>[[@Bible:Heb 6:13 ]][[6:13 &gt;&gt; Heb 6:13]] {{field-on:Bible}} Защото Бог като даваше обещание Аврааму, понеже немаше никого по-голем от себе си в когото да се закълне, закле се в себе си {{field-off:Bible}}</w:t>
      </w:r>
    </w:p>
    <w:p>
      <w:pPr>
        <w:pStyle w:val="Normal"/>
        <w:rPr/>
      </w:pPr>
      <w:r>
        <w:rPr/>
        <w:t>[[@Bible:Heb 6:14 ]][[6:14 &gt;&gt; Heb 6:14]] {{field-on:Bible}} и каза: "Наистина, с благословение ще те благословя, и с умножаване ще те умножа;" {{field-off:Bible}}</w:t>
      </w:r>
    </w:p>
    <w:p>
      <w:pPr>
        <w:pStyle w:val="Normal"/>
        <w:rPr/>
      </w:pPr>
      <w:r>
        <w:rPr/>
        <w:t>[[@Bible:Heb 6:15 ]][[6:15 &gt;&gt; Heb 6:15]] {{field-on:Bible}} и така с дълготърпението получи обещанието. {{field-off:Bible}}</w:t>
      </w:r>
    </w:p>
    <w:p>
      <w:pPr>
        <w:pStyle w:val="Normal"/>
        <w:rPr/>
      </w:pPr>
      <w:r>
        <w:rPr/>
        <w:t>[[@Bible:Heb 6:16 ]][[6:16 &gt;&gt; Heb 6:16]] {{field-on:Bible}} Защото человеците се кълнат в по-големият от тех, и клетвата за утвърждение бива свършване на всеко противоречие между тех; {{field-off:Bible}}</w:t>
      </w:r>
    </w:p>
    <w:p>
      <w:pPr>
        <w:pStyle w:val="Normal"/>
        <w:rPr/>
      </w:pPr>
      <w:r>
        <w:rPr/>
        <w:t>[[@Bible:Heb 6:17 ]][[6:17 &gt;&gt; Heb 6:17]] {{field-on:Bible}} в което Бог, като искаше да покаже повече непреложното свое намерение към наследниците на обещанието, употреби средство клетвата, {{field-off:Bible}}</w:t>
      </w:r>
    </w:p>
    <w:p>
      <w:pPr>
        <w:pStyle w:val="Normal"/>
        <w:rPr/>
      </w:pPr>
      <w:r>
        <w:rPr/>
        <w:t>[[@Bible:Heb 6:18 ]][[6:18 &gt;&gt; Heb 6:18]] {{field-on:Bible}} така щото чрез две непреложни неща в които не е възможно да слъже Бог да имаме твърдо утешение ние които сме прибегнали да се хванем за предлежащата надежда; {{field-off:Bible}}</w:t>
      </w:r>
    </w:p>
    <w:p>
      <w:pPr>
        <w:pStyle w:val="Normal"/>
        <w:rPr/>
      </w:pPr>
      <w:r>
        <w:rPr/>
        <w:t>[[@Bible:Heb 6:19 ]][[6:19 &gt;&gt; Heb 6:19]] {{field-on:Bible}} която имаме както укор на душата безопасен и твърд, и който влезва в най-вътрешното на завесата; {{field-off:Bible}}</w:t>
      </w:r>
    </w:p>
    <w:p>
      <w:pPr>
        <w:pStyle w:val="Normal"/>
        <w:rPr/>
      </w:pPr>
      <w:r>
        <w:rPr/>
        <w:t>[[@Bible:Heb 6:20 ]][[6:20 &gt;&gt; Heb 6:20]] {{field-on:Bible}} дето Исус влезе за нас предтеча, като стана първосвещеник във веки по чина Мелхиседеков. {{field-off:Bible}}</w:t>
      </w:r>
    </w:p>
    <w:p>
      <w:pPr>
        <w:pStyle w:val="Heading2"/>
        <w:rPr/>
      </w:pPr>
      <w:r>
        <w:rPr/>
        <w:t>Глава 7</w:t>
      </w:r>
    </w:p>
    <w:p>
      <w:pPr>
        <w:pStyle w:val="Normal"/>
        <w:rPr/>
      </w:pPr>
      <w:r>
        <w:rPr/>
        <w:t>[[@Bible:Heb 7:1 ]][[7:1 &gt;&gt; Heb 7:1]] {{field-on:Bible}} Защото този Мелхиседек, цар Салимски, свещеник на Бога вишнаго, който срещна Авраама когато се връщаше от поразяването на царете и го благослови, {{field-off:Bible}}</w:t>
      </w:r>
    </w:p>
    <w:p>
      <w:pPr>
        <w:pStyle w:val="Normal"/>
        <w:rPr/>
      </w:pPr>
      <w:r>
        <w:rPr/>
        <w:t>[[@Bible:Heb 7:2 ]][[7:2 &gt;&gt; Heb 7:2]] {{field-on:Bible}} комуто Авраам отдели и десетък от всичкия обир,- той който първо се тълкува цар на правдата, а после и цар Салимски, сиреч цар на мир,- {{field-off:Bible}}</w:t>
      </w:r>
    </w:p>
    <w:p>
      <w:pPr>
        <w:pStyle w:val="Normal"/>
        <w:rPr/>
      </w:pPr>
      <w:r>
        <w:rPr/>
        <w:t>[[@Bible:Heb 7:3 ]][[7:3 &gt;&gt; Heb 7:3]] {{field-on:Bible}} без баща, без майка, без родословие, и нема нито начало на дни нито край на живот, но, уподобен на Сина Божия, пребъдва винаги свещеник. {{field-off:Bible}}</w:t>
      </w:r>
    </w:p>
    <w:p>
      <w:pPr>
        <w:pStyle w:val="Normal"/>
        <w:rPr/>
      </w:pPr>
      <w:r>
        <w:rPr/>
        <w:t>[[@Bible:Heb 7:4 ]][[7:4 &gt;&gt; Heb 7:4]] {{field-on:Bible}} А смотрете колко велик бе той комуто патриарх Авраам даде и десетък от обирите. {{field-off:Bible}}</w:t>
      </w:r>
    </w:p>
    <w:p>
      <w:pPr>
        <w:pStyle w:val="Normal"/>
        <w:rPr/>
      </w:pPr>
      <w:r>
        <w:rPr/>
        <w:t>[[@Bible:Heb 7:5 ]][[7:5 &gt;&gt; Heb 7:5]] {{field-on:Bible}} И които от Левиевите синове приимат свещенството имат заповед по закону да вземат десетък от народа, сиреч, от братята си, ако и да са произлезли от чреслата Авраамови; {{field-off:Bible}}</w:t>
      </w:r>
    </w:p>
    <w:p>
      <w:pPr>
        <w:pStyle w:val="Normal"/>
        <w:rPr/>
      </w:pPr>
      <w:r>
        <w:rPr/>
        <w:t>[[@Bible:Heb 7:6 ]][[7:6 &gt;&gt; Heb 7:6]] {{field-on:Bible}} но той, който не се водеше от техният род, взе десетък от Авраама, и благослови тогози който имаше обещанията. {{field-off:Bible}}</w:t>
      </w:r>
    </w:p>
    <w:p>
      <w:pPr>
        <w:pStyle w:val="Normal"/>
        <w:rPr/>
      </w:pPr>
      <w:r>
        <w:rPr/>
        <w:t>[[@Bible:Heb 7:7 ]][[7:7 &gt;&gt; Heb 7:7]] {{field-on:Bible}} А без всяко противоречие по-малкото се благославя от по-голямото. {{field-off:Bible}}</w:t>
      </w:r>
    </w:p>
    <w:p>
      <w:pPr>
        <w:pStyle w:val="Normal"/>
        <w:rPr/>
      </w:pPr>
      <w:r>
        <w:rPr/>
        <w:t>[[@Bible:Heb 7:8 ]][[7:8 &gt;&gt; Heb 7:8]] {{field-on:Bible}} И тука вземат десетък человеци смъртни; а там взема той за когото се свидетелствува че живее. {{field-off:Bible}}</w:t>
      </w:r>
    </w:p>
    <w:p>
      <w:pPr>
        <w:pStyle w:val="Normal"/>
        <w:rPr/>
      </w:pPr>
      <w:r>
        <w:rPr/>
        <w:t>[[@Bible:Heb 7:9 ]][[7:9 &gt;&gt; Heb 7:9]] {{field-on:Bible}} И така да река, самият Левий, който взема десетък, даде и той десетък чрез Авраама; {{field-off:Bible}}</w:t>
      </w:r>
    </w:p>
    <w:p>
      <w:pPr>
        <w:pStyle w:val="Normal"/>
        <w:rPr/>
      </w:pPr>
      <w:r>
        <w:rPr/>
        <w:t>[[@Bible:Heb 7:10 ]][[7:10 &gt;&gt; Heb 7:10]] {{field-on:Bible}} защото беше още в чреслата на баща си когато го срещна Мелхиседек. {{field-off:Bible}}</w:t>
      </w:r>
    </w:p>
    <w:p>
      <w:pPr>
        <w:pStyle w:val="Normal"/>
        <w:rPr/>
      </w:pPr>
      <w:r>
        <w:rPr/>
        <w:t>[[@Bible:Heb 7:11 ]][[7:11 &gt;&gt; Heb 7:11]] {{field-on:Bible}} И тъй, ако бе било съвършенството чрез Левитското свещенство, (защото народът под него прие закона;) каква нужда вече да се привдигне друг свещеник по чина Мелхиседеков, и да се не казва по чина Ааронов? {{field-off:Bible}}</w:t>
      </w:r>
    </w:p>
    <w:p>
      <w:pPr>
        <w:pStyle w:val="Normal"/>
        <w:rPr/>
      </w:pPr>
      <w:r>
        <w:rPr/>
        <w:t>[[@Bible:Heb 7:12 ]][[7:12 &gt;&gt; Heb 7:12]] {{field-on:Bible}} Защото когато се променява свещенството, по нужда става променение и на закона. {{field-off:Bible}}</w:t>
      </w:r>
    </w:p>
    <w:p>
      <w:pPr>
        <w:pStyle w:val="Normal"/>
        <w:rPr/>
      </w:pPr>
      <w:r>
        <w:rPr/>
        <w:t>[[@Bible:Heb 7:13 ]][[7:13 &gt;&gt; Heb 7:13]] {{field-on:Bible}} Понеже този за когото се говори това принадлежи на друго племе, от което никой не е приближил до олтаря. {{field-off:Bible}}</w:t>
      </w:r>
    </w:p>
    <w:p>
      <w:pPr>
        <w:pStyle w:val="Normal"/>
        <w:rPr/>
      </w:pPr>
      <w:r>
        <w:rPr/>
        <w:t>[[@Bible:Heb 7:14 ]][[7:14 &gt;&gt; Heb 7:14]] {{field-on:Bible}} Понеже е явно че от племето Юдино произлезе Господ наш, за което племе Моисей нищо не говори за свещенство. {{field-off:Bible}}</w:t>
      </w:r>
    </w:p>
    <w:p>
      <w:pPr>
        <w:pStyle w:val="Normal"/>
        <w:rPr/>
      </w:pPr>
      <w:r>
        <w:rPr/>
        <w:t>[[@Bible:Heb 7:15 ]][[7:15 &gt;&gt; Heb 7:15]] {{field-on:Bible}} И още повече е явно, защото по подобие на Мелхиседека възстава друг свещеник, {{field-off:Bible}}</w:t>
      </w:r>
    </w:p>
    <w:p>
      <w:pPr>
        <w:pStyle w:val="Normal"/>
        <w:rPr/>
      </w:pPr>
      <w:r>
        <w:rPr/>
        <w:t>[[@Bible:Heb 7:16 ]][[7:16 &gt;&gt; Heb 7:16]] {{field-on:Bible}} който не бе по закон на плътска заповед, но по сила на безконечен живот; {{field-off:Bible}}</w:t>
      </w:r>
    </w:p>
    <w:p>
      <w:pPr>
        <w:pStyle w:val="Normal"/>
        <w:rPr/>
      </w:pPr>
      <w:r>
        <w:rPr/>
        <w:t>[[@Bible:Heb 7:17 ]][[7:17 &gt;&gt; Heb 7:17]] {{field-on:Bible}} защото свидетелствува и казва: "Ти си свещеник във веки по чина Мелхиседеков." {{field-off:Bible}}</w:t>
      </w:r>
    </w:p>
    <w:p>
      <w:pPr>
        <w:pStyle w:val="Normal"/>
        <w:rPr/>
      </w:pPr>
      <w:r>
        <w:rPr/>
        <w:t>[[@Bible:Heb 7:18 ]][[7:18 &gt;&gt; Heb 7:18]] {{field-on:Bible}} Защото става унищожение на по-предната заповед поради нейната слабост и безполезност; {{field-off:Bible}}</w:t>
      </w:r>
    </w:p>
    <w:p>
      <w:pPr>
        <w:pStyle w:val="Normal"/>
        <w:rPr/>
      </w:pPr>
      <w:r>
        <w:rPr/>
        <w:t>[[@Bible:Heb 7:19 ]][[7:19 &gt;&gt; Heb 7:19]] {{field-on:Bible}} (понеже законът не доведе нищо в съвършенство;) а става само привождане на една по-добра надежда чрез която приближаваме при Бога. {{field-off:Bible}}</w:t>
      </w:r>
    </w:p>
    <w:p>
      <w:pPr>
        <w:pStyle w:val="Normal"/>
        <w:rPr/>
      </w:pPr>
      <w:r>
        <w:rPr/>
        <w:t>[[@Bible:Heb 7:20 ]][[7:20 &gt;&gt; Heb 7:20]] {{field-on:Bible}} И според колкото не е бивал свещеник без заклеване, {{field-off:Bible}}</w:t>
      </w:r>
    </w:p>
    <w:p>
      <w:pPr>
        <w:pStyle w:val="Normal"/>
        <w:rPr/>
      </w:pPr>
      <w:r>
        <w:rPr/>
        <w:t>[[@Bible:Heb 7:21 ]][[7:21 &gt;&gt; Heb 7:21]] {{field-on:Bible}} (защото те станаха свещеници без заклеване, а той със заклеване чрез тогози който му казва: "Закле се Господ и нема да се разкае: Ти си свещеник във веки по чинът Мелхиседеков,") {{field-off:Bible}}</w:t>
      </w:r>
    </w:p>
    <w:p>
      <w:pPr>
        <w:pStyle w:val="Normal"/>
        <w:rPr/>
      </w:pPr>
      <w:r>
        <w:rPr/>
        <w:t>[[@Bible:Heb 7:22 ]][[7:22 &gt;&gt; Heb 7:22]] {{field-on:Bible}} толкоз на по-добър завет поручник стана Исус. {{field-off:Bible}}</w:t>
      </w:r>
    </w:p>
    <w:p>
      <w:pPr>
        <w:pStyle w:val="Normal"/>
        <w:rPr/>
      </w:pPr>
      <w:r>
        <w:rPr/>
        <w:t>[[@Bible:Heb 7:23 ]][[7:23 &gt;&gt; Heb 7:23]] {{field-on:Bible}} И наистина те са били мнозина свещеници, защото им възбраняваше смъртта да пребъдват в чина си; {{field-off:Bible}}</w:t>
      </w:r>
    </w:p>
    <w:p>
      <w:pPr>
        <w:pStyle w:val="Normal"/>
        <w:rPr/>
      </w:pPr>
      <w:r>
        <w:rPr/>
        <w:t>[[@Bible:Heb 7:24 ]][[7:24 &gt;&gt; Heb 7:24]] {{field-on:Bible}} но той, понеже пребъдва вечно, има свещенство което не прехожда на другиго; {{field-off:Bible}}</w:t>
      </w:r>
    </w:p>
    <w:p>
      <w:pPr>
        <w:pStyle w:val="Normal"/>
        <w:rPr/>
      </w:pPr>
      <w:r>
        <w:rPr/>
        <w:t>[[@Bible:Heb 7:25 ]][[7:25 &gt;&gt; Heb 7:25]] {{field-on:Bible}} за това и може съвсем да спасява тези които чрез него прихождат при Бога, понеже всекога живее да ходатайствува за тех. {{field-off:Bible}}</w:t>
      </w:r>
    </w:p>
    <w:p>
      <w:pPr>
        <w:pStyle w:val="Normal"/>
        <w:rPr/>
      </w:pPr>
      <w:r>
        <w:rPr/>
        <w:t>[[@Bible:Heb 7:26 ]][[7:26 &gt;&gt; Heb 7:26]] {{field-on:Bible}} Защото такъв първосвещеник подобаваше нам, преподобен, незлоблив, непорочен, отлъчен от грешните, който е станал по-висок от небесата; {{field-off:Bible}}</w:t>
      </w:r>
    </w:p>
    <w:p>
      <w:pPr>
        <w:pStyle w:val="Normal"/>
        <w:rPr/>
      </w:pPr>
      <w:r>
        <w:rPr/>
        <w:t>[[@Bible:Heb 7:27 ]][[7:27 &gt;&gt; Heb 7:27]] {{field-on:Bible}} който нема всеки ден нужда, както първосвещениците, да принося жертва първо за своите си грехове, после за греховете на народът; защото еднъж стори това като принесе себе си. {{field-off:Bible}}</w:t>
      </w:r>
    </w:p>
    <w:p>
      <w:pPr>
        <w:pStyle w:val="Normal"/>
        <w:rPr/>
      </w:pPr>
      <w:r>
        <w:rPr/>
        <w:t>[[@Bible:Heb 7:28 ]][[7:28 &gt;&gt; Heb 7:28]] {{field-on:Bible}} Защото законът поставя първосвещениците человеци, които имат немощ; а словото на заклеването което е след закона постави Сина, който е съвършен във век. {{field-off:Bible}}</w:t>
      </w:r>
    </w:p>
    <w:p>
      <w:pPr>
        <w:pStyle w:val="Heading2"/>
        <w:rPr/>
      </w:pPr>
      <w:r>
        <w:rPr/>
        <w:t>Глава 8</w:t>
      </w:r>
    </w:p>
    <w:p>
      <w:pPr>
        <w:pStyle w:val="Normal"/>
        <w:rPr/>
      </w:pPr>
      <w:r>
        <w:rPr/>
        <w:t>[[@Bible:Heb 8:1 ]][[8:1 &gt;&gt; Heb 8:1]] {{field-on:Bible}} А оглавлението в това което говорим е, че ние имаме такъв първосвещеник който седна отдесно на величествения престол на небесата, {{field-off:Bible}}</w:t>
      </w:r>
    </w:p>
    <w:p>
      <w:pPr>
        <w:pStyle w:val="Normal"/>
        <w:rPr/>
      </w:pPr>
      <w:r>
        <w:rPr/>
        <w:t>[[@Bible:Heb 8:2 ]][[8:2 &gt;&gt; Heb 8:2]] {{field-on:Bible}} служител на светилището и на истинната скиния която е Господ въздигнал, а не человек. {{field-off:Bible}}</w:t>
      </w:r>
    </w:p>
    <w:p>
      <w:pPr>
        <w:pStyle w:val="Normal"/>
        <w:rPr/>
      </w:pPr>
      <w:r>
        <w:rPr/>
        <w:t>[[@Bible:Heb 8:3 ]][[8:3 &gt;&gt; Heb 8:3]] {{field-on:Bible}} Защото всеки първосвещеник се поставя да принося дарове и жертви; за това, нуждно е да има и той нещо което да приноси. {{field-off:Bible}}</w:t>
      </w:r>
    </w:p>
    <w:p>
      <w:pPr>
        <w:pStyle w:val="Normal"/>
        <w:rPr/>
      </w:pPr>
      <w:r>
        <w:rPr/>
        <w:t>[[@Bible:Heb 8:4 ]][[8:4 &gt;&gt; Heb 8:4]] {{field-on:Bible}} Понеже ако беше на земята не щеше нито да е свещеник, защото има свещеници които приносят даровете по закону, {{field-off:Bible}}</w:t>
      </w:r>
    </w:p>
    <w:p>
      <w:pPr>
        <w:pStyle w:val="Normal"/>
        <w:rPr/>
      </w:pPr>
      <w:r>
        <w:rPr/>
        <w:t>[[@Bible:Heb 8:5 ]][[8:5 &gt;&gt; Heb 8:5]] {{field-on:Bible}} които служат в образ и сенка на небесните, както бе открито Моисею когато щеше да направи скинията; защото "Гледай," казва, "да направиш всичкото по образа който ти бе показан на гората." {{field-off:Bible}}</w:t>
      </w:r>
    </w:p>
    <w:p>
      <w:pPr>
        <w:pStyle w:val="Normal"/>
        <w:rPr/>
      </w:pPr>
      <w:r>
        <w:rPr/>
        <w:t>[[@Bible:Heb 8:6 ]][[8:6 &gt;&gt; Heb 8:6]] {{field-on:Bible}} Но сега Христос улучи толкоз по превъзходно служене според колкото е и ходатай на по-добър завет който е узаконен на по-добри обещания. {{field-off:Bible}}</w:t>
      </w:r>
    </w:p>
    <w:p>
      <w:pPr>
        <w:pStyle w:val="Normal"/>
        <w:rPr/>
      </w:pPr>
      <w:r>
        <w:rPr/>
        <w:t>[[@Bible:Heb 8:7 ]][[8:7 &gt;&gt; Heb 8:7]] {{field-on:Bible}} Защото, ако беше онзи първият завет без недостатък, не би се искало место за втория. {{field-off:Bible}}</w:t>
      </w:r>
    </w:p>
    <w:p>
      <w:pPr>
        <w:pStyle w:val="Normal"/>
        <w:rPr/>
      </w:pPr>
      <w:r>
        <w:rPr/>
        <w:t>[[@Bible:Heb 8:8 ]][[8:8 &gt;&gt; Heb 8:8]] {{field-on:Bible}} Защото, като ги укорява, казва: "Ето, идат дни, казва Господ, и ще направя нов завет с дома Израилев и с дома Юдин; {{field-off:Bible}}</w:t>
      </w:r>
    </w:p>
    <w:p>
      <w:pPr>
        <w:pStyle w:val="Normal"/>
        <w:rPr/>
      </w:pPr>
      <w:r>
        <w:rPr/>
        <w:t>[[@Bible:Heb 8:9 ]][[8:9 &gt;&gt; Heb 8:9]] {{field-on:Bible}} не по завета който направих с отците им в деня когато ги хванах за ръка да ги изведа от земята Египетска; защото те не устояха в завета ми, и аз не радих за тех, казва Господ. {{field-off:Bible}}</w:t>
      </w:r>
    </w:p>
    <w:p>
      <w:pPr>
        <w:pStyle w:val="Normal"/>
        <w:rPr/>
      </w:pPr>
      <w:r>
        <w:rPr/>
        <w:t>[[@Bible:Heb 8:10 ]][[8:10 &gt;&gt; Heb 8:10]] {{field-on:Bible}} Защото този е заветът който ще завещая с дома Израилев след онези дни, казва Господ: Ще вложа моите закони в ума им, и ще ги напиша на сърдцата им, и ще им бъда Бог, и те ще ми бъдат народ; {{field-off:Bible}}</w:t>
      </w:r>
    </w:p>
    <w:p>
      <w:pPr>
        <w:pStyle w:val="Normal"/>
        <w:rPr/>
      </w:pPr>
      <w:r>
        <w:rPr/>
        <w:t>[[@Bible:Heb 8:11 ]][[8:11 &gt;&gt; Heb 8:11]] {{field-on:Bible}} и нема да учи всеки ближният си и всеки брата си и да му казва: Познай Господа; защото те всички ще ме познаят от малък до голем; {{field-off:Bible}}</w:t>
      </w:r>
    </w:p>
    <w:p>
      <w:pPr>
        <w:pStyle w:val="Normal"/>
        <w:rPr/>
      </w:pPr>
      <w:r>
        <w:rPr/>
        <w:t>[[@Bible:Heb 8:12 ]][[8:12 &gt;&gt; Heb 8:12]] {{field-on:Bible}} защото ще бъда милостив на техните неправди, и греховете им и беззаконията им нема вече да помена." {{field-off:Bible}}</w:t>
      </w:r>
    </w:p>
    <w:p>
      <w:pPr>
        <w:pStyle w:val="Normal"/>
        <w:rPr/>
      </w:pPr>
      <w:r>
        <w:rPr/>
        <w:t>[[@Bible:Heb 8:13 ]][[8:13 &gt;&gt; Heb 8:13]] {{field-on:Bible}} А като казва "нов," овехти първия. А което овехтева и остарева, то е близу до унищожение. {{field-off:Bible}}</w:t>
      </w:r>
    </w:p>
    <w:p>
      <w:pPr>
        <w:pStyle w:val="Heading2"/>
        <w:rPr/>
      </w:pPr>
      <w:r>
        <w:rPr/>
        <w:t>Глава 9</w:t>
      </w:r>
    </w:p>
    <w:p>
      <w:pPr>
        <w:pStyle w:val="Normal"/>
        <w:rPr/>
      </w:pPr>
      <w:r>
        <w:rPr/>
        <w:t>[[@Bible:Heb 9:1 ]][[9:1 &gt;&gt; Heb 9:1]] {{field-on:Bible}} И първият завет имаше постановления за богослужение и светилище земно. {{field-off:Bible}}</w:t>
      </w:r>
    </w:p>
    <w:p>
      <w:pPr>
        <w:pStyle w:val="Normal"/>
        <w:rPr/>
      </w:pPr>
      <w:r>
        <w:rPr/>
        <w:t>[[@Bible:Heb 9:2 ]][[9:2 &gt;&gt; Heb 9:2]] {{field-on:Bible}} Защото се направи скиния, първата, в която беше и светилникът, и трапезата, и предложението на хлебовете; която се казва Светая. {{field-off:Bible}}</w:t>
      </w:r>
    </w:p>
    <w:p>
      <w:pPr>
        <w:pStyle w:val="Normal"/>
        <w:rPr/>
      </w:pPr>
      <w:r>
        <w:rPr/>
        <w:t>[[@Bible:Heb 9:3 ]][[9:3 &gt;&gt; Heb 9:3]] {{field-on:Bible}} А зад втората завеса имаше скиния която се казваше Светая Светих; {{field-off:Bible}}</w:t>
      </w:r>
    </w:p>
    <w:p>
      <w:pPr>
        <w:pStyle w:val="Normal"/>
        <w:rPr/>
      </w:pPr>
      <w:r>
        <w:rPr/>
        <w:t>[[@Bible:Heb 9:4 ]][[9:4 &gt;&gt; Heb 9:4]] {{field-on:Bible}} която имаше златна кадилница, и ковчега на завета от всекъде обкован със злато, дето бе златната стомна която имаше манната, и жезъла Ааронов който процъвте, и плочите на завета; {{field-off:Bible}}</w:t>
      </w:r>
    </w:p>
    <w:p>
      <w:pPr>
        <w:pStyle w:val="Normal"/>
        <w:rPr/>
      </w:pPr>
      <w:r>
        <w:rPr/>
        <w:t>[[@Bible:Heb 9:5 ]][[9:5 &gt;&gt; Heb 9:5]] {{field-on:Bible}} и над него имаше херувими на славата които осеняваха очистилището; за които не е нужда сега да говорим подробно. {{field-off:Bible}}</w:t>
      </w:r>
    </w:p>
    <w:p>
      <w:pPr>
        <w:pStyle w:val="Normal"/>
        <w:rPr/>
      </w:pPr>
      <w:r>
        <w:rPr/>
        <w:t>[[@Bible:Heb 9:6 ]][[9:6 &gt;&gt; Heb 9:6]] {{field-on:Bible}} И като беха тези така направени, в първата скиния влезваха всекога свещениците да съвършават богослужението; {{field-off:Bible}}</w:t>
      </w:r>
    </w:p>
    <w:p>
      <w:pPr>
        <w:pStyle w:val="Normal"/>
        <w:rPr/>
      </w:pPr>
      <w:r>
        <w:rPr/>
        <w:t>[[@Bible:Heb 9:7 ]][[9:7 &gt;&gt; Heb 9:7]] {{field-on:Bible}} а във втората еднъж в годината влезваше първосвещеникът сам, не без кръв, която приносяше за себе си и за народните от неведение грехове. {{field-off:Bible}}</w:t>
      </w:r>
    </w:p>
    <w:p>
      <w:pPr>
        <w:pStyle w:val="Normal"/>
        <w:rPr/>
      </w:pPr>
      <w:r>
        <w:rPr/>
        <w:t>[[@Bible:Heb 9:8 ]][[9:8 &gt;&gt; Heb 9:8]] {{field-on:Bible}} С това показваше Дух Светий че пътът за в светилището не се е явил докле стоеше още първата скиния, {{field-off:Bible}}</w:t>
      </w:r>
    </w:p>
    <w:p>
      <w:pPr>
        <w:pStyle w:val="Normal"/>
        <w:rPr/>
      </w:pPr>
      <w:r>
        <w:rPr/>
        <w:t>[[@Bible:Heb 9:9 ]][[9:9 &gt;&gt; Heb 9:9]] {{field-on:Bible}} която беше подобие за тогашното време в което се приносяха дарове и жертви; които не можаха да направят съвършен по съвест тогоз който служеше, {{field-off:Bible}}</w:t>
      </w:r>
    </w:p>
    <w:p>
      <w:pPr>
        <w:pStyle w:val="Normal"/>
        <w:rPr/>
      </w:pPr>
      <w:r>
        <w:rPr/>
        <w:t>[[@Bible:Heb 9:10 ]][[9:10 &gt;&gt; Heb 9:10]] {{field-on:Bible}} и които състоеха само в ядене и пиене и в разни омивания и плътски постановления, установени до времето на поправянето. {{field-off:Bible}}</w:t>
      </w:r>
    </w:p>
    <w:p>
      <w:pPr>
        <w:pStyle w:val="Normal"/>
        <w:rPr/>
      </w:pPr>
      <w:r>
        <w:rPr/>
        <w:t>[[@Bible:Heb 9:11 ]][[9:11 &gt;&gt; Heb 9:11]] {{field-on:Bible}} А когато Христос, първосвещеник на бъдещите добрини, дойде, през по-големата и по-съвършената скиния която не бе с ръка правена, сиреч, не от такваз направа, {{field-off:Bible}}</w:t>
      </w:r>
    </w:p>
    <w:p>
      <w:pPr>
        <w:pStyle w:val="Normal"/>
        <w:rPr/>
      </w:pPr>
      <w:r>
        <w:rPr/>
        <w:t>[[@Bible:Heb 9:12 ]][[9:12 &gt;&gt; Heb 9:12]] {{field-on:Bible}} нито с кръв от козли и от телци, но със собствената си кръв влезе един път в светилището и придоби вечно изкупуване. {{field-off:Bible}}</w:t>
      </w:r>
    </w:p>
    <w:p>
      <w:pPr>
        <w:pStyle w:val="Normal"/>
        <w:rPr/>
      </w:pPr>
      <w:r>
        <w:rPr/>
        <w:t>[[@Bible:Heb 9:13 ]][[9:13 &gt;&gt; Heb 9:13]] {{field-on:Bible}} Защото ако кръвта от юнци и от козли и пепелът от юница с който се поръсваха осквернените освещава за чистотата на плътта, {{field-off:Bible}}</w:t>
      </w:r>
    </w:p>
    <w:p>
      <w:pPr>
        <w:pStyle w:val="Normal"/>
        <w:rPr/>
      </w:pPr>
      <w:r>
        <w:rPr/>
        <w:t>[[@Bible:Heb 9:14 ]][[9:14 &gt;&gt; Heb 9:14]] {{field-on:Bible}} колко повече кръвта на Христа, който чрез Духа вечнаго принесе себе си непорочен Богу, ще очисти съвестта ви от мъртвите дела за да служите на Бога живаго! {{field-off:Bible}}</w:t>
      </w:r>
    </w:p>
    <w:p>
      <w:pPr>
        <w:pStyle w:val="Normal"/>
        <w:rPr/>
      </w:pPr>
      <w:r>
        <w:rPr/>
        <w:t>[[@Bible:Heb 9:15 ]][[9:15 &gt;&gt; Heb 9:15]] {{field-on:Bible}} И за това той е ходатай на нов завет, да би, чрез смъртта която стана за изкупуване на престъпленията които станаха в първия завет, да вземат призваните обещанието на вечното наследие. {{field-off:Bible}}</w:t>
      </w:r>
    </w:p>
    <w:p>
      <w:pPr>
        <w:pStyle w:val="Normal"/>
        <w:rPr/>
      </w:pPr>
      <w:r>
        <w:rPr/>
        <w:t>[[@Bible:Heb 9:16 ]][[9:16 &gt;&gt; Heb 9:16]] {{field-on:Bible}} Защото дето има завещание требва да стане и смъртта на завещателя. {{field-off:Bible}}</w:t>
      </w:r>
    </w:p>
    <w:p>
      <w:pPr>
        <w:pStyle w:val="Normal"/>
        <w:rPr/>
      </w:pPr>
      <w:r>
        <w:rPr/>
        <w:t>[[@Bible:Heb 9:17 ]][[9:17 &gt;&gt; Heb 9:17]] {{field-on:Bible}} Защото завещанието е действително след смъртта на умрелите, понеже никога нема сила докле живее завещателът. {{field-off:Bible}}</w:t>
      </w:r>
    </w:p>
    <w:p>
      <w:pPr>
        <w:pStyle w:val="Normal"/>
        <w:rPr/>
      </w:pPr>
      <w:r>
        <w:rPr/>
        <w:t>[[@Bible:Heb 9:18 ]][[9:18 &gt;&gt; Heb 9:18]] {{field-on:Bible}} За това, нито първият завет бе утвърден без кръв. {{field-off:Bible}}</w:t>
      </w:r>
    </w:p>
    <w:p>
      <w:pPr>
        <w:pStyle w:val="Normal"/>
        <w:rPr/>
      </w:pPr>
      <w:r>
        <w:rPr/>
        <w:t>[[@Bible:Heb 9:19 ]][[9:19 &gt;&gt; Heb 9:19]] {{field-on:Bible}} Защото като прочете Моисей всека заповед от закона пред всичкия народ взе кръвта на телците и на козлите, с вода и червена вълна и исоп, та поръси и самата книга и всичкия народ, {{field-off:Bible}}</w:t>
      </w:r>
    </w:p>
    <w:p>
      <w:pPr>
        <w:pStyle w:val="Normal"/>
        <w:rPr/>
      </w:pPr>
      <w:r>
        <w:rPr/>
        <w:t>[[@Bible:Heb 9:20 ]][[9:20 &gt;&gt; Heb 9:20]] {{field-on:Bible}} и казваше: "Това е кръвта на завета който ви завеща Бог." {{field-off:Bible}}</w:t>
      </w:r>
    </w:p>
    <w:p>
      <w:pPr>
        <w:pStyle w:val="Normal"/>
        <w:rPr/>
      </w:pPr>
      <w:r>
        <w:rPr/>
        <w:t>[[@Bible:Heb 9:21 ]][[9:21 &gt;&gt; Heb 9:21]] {{field-on:Bible}} Подобно и скинията и всичките служебни съдове поръси с кръвта. {{field-off:Bible}}</w:t>
      </w:r>
    </w:p>
    <w:p>
      <w:pPr>
        <w:pStyle w:val="Normal"/>
        <w:rPr/>
      </w:pPr>
      <w:r>
        <w:rPr/>
        <w:t>[[@Bible:Heb 9:22 ]][[9:22 &gt;&gt; Heb 9:22]] {{field-on:Bible}} И по закону почти всичко с кръв се очистя; и без кръвопролитие прощение не бива. {{field-off:Bible}}</w:t>
      </w:r>
    </w:p>
    <w:p>
      <w:pPr>
        <w:pStyle w:val="Normal"/>
        <w:rPr/>
      </w:pPr>
      <w:r>
        <w:rPr/>
        <w:t>[[@Bible:Heb 9:23 ]][[9:23 &gt;&gt; Heb 9:23]] {{field-on:Bible}} И тъй, нужда беше образите на небесните да се очищават с тези; а самите небесни с жертви по-добри от тези. {{field-off:Bible}}</w:t>
      </w:r>
    </w:p>
    <w:p>
      <w:pPr>
        <w:pStyle w:val="Normal"/>
        <w:rPr/>
      </w:pPr>
      <w:r>
        <w:rPr/>
        <w:t>[[@Bible:Heb 9:24 ]][[9:24 &gt;&gt; Heb 9:24]] {{field-on:Bible}} Защото Христос не влезе в светилища с ръка направени, които беха преобразувания на истинските, но в самото небе, да се яви сега пред лицето Божие за нас; {{field-off:Bible}}</w:t>
      </w:r>
    </w:p>
    <w:p>
      <w:pPr>
        <w:pStyle w:val="Normal"/>
        <w:rPr/>
      </w:pPr>
      <w:r>
        <w:rPr/>
        <w:t>[[@Bible:Heb 9:25 ]][[9:25 &gt;&gt; Heb 9:25]] {{field-on:Bible}} нито за да принося себе си много пъти, както първосвещеникът влезва в светилището всека година с чужда кръв, {{field-off:Bible}}</w:t>
      </w:r>
    </w:p>
    <w:p>
      <w:pPr>
        <w:pStyle w:val="Normal"/>
        <w:rPr/>
      </w:pPr>
      <w:r>
        <w:rPr/>
        <w:t>[[@Bible:Heb 9:26 ]][[9:26 &gt;&gt; Heb 9:26]] {{field-on:Bible}} (защото тогаз требваше да пострада много пъти от създание мира;) а сега еднъж се яви в свършването на вековете да отмахне греха чрез пожертвуването на себе си. {{field-off:Bible}}</w:t>
      </w:r>
    </w:p>
    <w:p>
      <w:pPr>
        <w:pStyle w:val="Normal"/>
        <w:rPr/>
      </w:pPr>
      <w:r>
        <w:rPr/>
        <w:t>[[@Bible:Heb 9:27 ]][[9:27 &gt;&gt; Heb 9:27]] {{field-on:Bible}} И както е определено на человеците еднъж да умрат, а после съд, {{field-off:Bible}}</w:t>
      </w:r>
    </w:p>
    <w:p>
      <w:pPr>
        <w:pStyle w:val="Normal"/>
        <w:rPr/>
      </w:pPr>
      <w:r>
        <w:rPr/>
        <w:t>[[@Bible:Heb 9:28 ]][[9:28 &gt;&gt; Heb 9:28]] {{field-on:Bible}} така и Христос, понеже еднъж биде принесен за да дигне греховете на мнозина, ще се яви втори път без грех на тези които го чакат за спасение. {{field-off:Bible}}</w:t>
      </w:r>
    </w:p>
    <w:p>
      <w:pPr>
        <w:pStyle w:val="Heading2"/>
        <w:rPr/>
      </w:pPr>
      <w:r>
        <w:rPr/>
        <w:t>Глава 10</w:t>
      </w:r>
    </w:p>
    <w:p>
      <w:pPr>
        <w:pStyle w:val="Normal"/>
        <w:rPr/>
      </w:pPr>
      <w:r>
        <w:rPr/>
        <w:t>[[@Bible:Heb 10:1 ]][[10:1 &gt;&gt; Heb 10:1]] {{field-on:Bible}} Защото законът, като имаше сенка на бъдещите добрини, а не самия образ на вещите, никога не може да направи съвършени тези които прихождат, с истите жертви които приносят всека година непрестанно. {{field-off:Bible}}</w:t>
      </w:r>
    </w:p>
    <w:p>
      <w:pPr>
        <w:pStyle w:val="Normal"/>
        <w:rPr/>
      </w:pPr>
      <w:r>
        <w:rPr/>
        <w:t>[[@Bible:Heb 10:2 ]][[10:2 &gt;&gt; Heb 10:2]] {{field-on:Bible}} Понеже инак би престанали да ги приносят; защото жертвоприносителите, еднъж очистени, не би имали вече никое обличение на съвестта за грехове; {{field-off:Bible}}</w:t>
      </w:r>
    </w:p>
    <w:p>
      <w:pPr>
        <w:pStyle w:val="Normal"/>
        <w:rPr/>
      </w:pPr>
      <w:r>
        <w:rPr/>
        <w:t>[[@Bible:Heb 10:3 ]][[10:3 &gt;&gt; Heb 10:3]] {{field-on:Bible}} но в тези жертви бива всека година възпоминание на греховете. {{field-off:Bible}}</w:t>
      </w:r>
    </w:p>
    <w:p>
      <w:pPr>
        <w:pStyle w:val="Normal"/>
        <w:rPr/>
      </w:pPr>
      <w:r>
        <w:rPr/>
        <w:t>[[@Bible:Heb 10:4 ]][[10:4 &gt;&gt; Heb 10:4]] {{field-on:Bible}} Защото е невъзможно кръв от юнци и от козли да отнема грехове. {{field-off:Bible}}</w:t>
      </w:r>
    </w:p>
    <w:p>
      <w:pPr>
        <w:pStyle w:val="Normal"/>
        <w:rPr/>
      </w:pPr>
      <w:r>
        <w:rPr/>
        <w:t>[[@Bible:Heb 10:5 ]][[10:5 &gt;&gt; Heb 10:5]] {{field-on:Bible}} За това когато влезваше в света, казва: "Жертва и приношение не си поискал, но приготвил си ми тело. {{field-off:Bible}}</w:t>
      </w:r>
    </w:p>
    <w:p>
      <w:pPr>
        <w:pStyle w:val="Normal"/>
        <w:rPr/>
      </w:pPr>
      <w:r>
        <w:rPr/>
        <w:t>[[@Bible:Heb 10:6 ]][[10:6 &gt;&gt; Heb 10:6]] {{field-on:Bible}} Всесъжения и приношения за грех не ти са угодни. {{field-off:Bible}}</w:t>
      </w:r>
    </w:p>
    <w:p>
      <w:pPr>
        <w:pStyle w:val="Normal"/>
        <w:rPr/>
      </w:pPr>
      <w:r>
        <w:rPr/>
        <w:t>[[@Bible:Heb 10:7 ]][[10:7 &gt;&gt; Heb 10:7]] {{field-on:Bible}} Тогаз рекох: Ето, ида (в главизната на книгата е писано за мене) да сторя волята ти, о Боже." {{field-off:Bible}}</w:t>
      </w:r>
    </w:p>
    <w:p>
      <w:pPr>
        <w:pStyle w:val="Normal"/>
        <w:rPr/>
      </w:pPr>
      <w:r>
        <w:rPr/>
        <w:t>[[@Bible:Heb 10:8 ]][[10:8 &gt;&gt; Heb 10:8]] {{field-on:Bible}} По-горе бе рекъл: "Жертва и приношение и всесъжения и приношения за грех не си поискал, нито ти са угодни," (които се приносят според закона;) {{field-off:Bible}}</w:t>
      </w:r>
    </w:p>
    <w:p>
      <w:pPr>
        <w:pStyle w:val="Normal"/>
        <w:rPr/>
      </w:pPr>
      <w:r>
        <w:rPr/>
        <w:t>[[@Bible:Heb 10:9 ]][[10:9 &gt;&gt; Heb 10:9]] {{field-on:Bible}} тогаз рече: "Ето, ида да сторя волята ти, о Боже." Отнема първото да постанови второто. {{field-off:Bible}}</w:t>
      </w:r>
    </w:p>
    <w:p>
      <w:pPr>
        <w:pStyle w:val="Normal"/>
        <w:rPr/>
      </w:pPr>
      <w:r>
        <w:rPr/>
        <w:t>[[@Bible:Heb 10:10 ]][[10:10 &gt;&gt; Heb 10:10]] {{field-on:Bible}} С която воля сме осветени чрез приношението на телото Исус Христово принесено един път. {{field-off:Bible}}</w:t>
      </w:r>
    </w:p>
    <w:p>
      <w:pPr>
        <w:pStyle w:val="Normal"/>
        <w:rPr/>
      </w:pPr>
      <w:r>
        <w:rPr/>
        <w:t>[[@Bible:Heb 10:11 ]][[10:11 &gt;&gt; Heb 10:11]] {{field-on:Bible}} И всеки свещеник стои та служи всеки ден и принося много пъти истите жертви, които не могат никога да отнемат грехове; {{field-off:Bible}}</w:t>
      </w:r>
    </w:p>
    <w:p>
      <w:pPr>
        <w:pStyle w:val="Normal"/>
        <w:rPr/>
      </w:pPr>
      <w:r>
        <w:rPr/>
        <w:t>[[@Bible:Heb 10:12 ]][[10:12 &gt;&gt; Heb 10:12]] {{field-on:Bible}} но той, като принесе една жертва за греховете, седна за винаги отдесно на Бога {{field-off:Bible}}</w:t>
      </w:r>
    </w:p>
    <w:p>
      <w:pPr>
        <w:pStyle w:val="Normal"/>
        <w:rPr/>
      </w:pPr>
      <w:r>
        <w:rPr/>
        <w:t>[[@Bible:Heb 10:13 ]][[10:13 &gt;&gt; Heb 10:13]] {{field-on:Bible}} та чака докле се положат враговете му подножие на нозете му. {{field-off:Bible}}</w:t>
      </w:r>
    </w:p>
    <w:p>
      <w:pPr>
        <w:pStyle w:val="Normal"/>
        <w:rPr/>
      </w:pPr>
      <w:r>
        <w:rPr/>
        <w:t>[[@Bible:Heb 10:14 ]][[10:14 &gt;&gt; Heb 10:14]] {{field-on:Bible}} Защото с едно приношение направи еднъж за винаги съвършени освещаемите. {{field-off:Bible}}</w:t>
      </w:r>
    </w:p>
    <w:p>
      <w:pPr>
        <w:pStyle w:val="Normal"/>
        <w:rPr/>
      </w:pPr>
      <w:r>
        <w:rPr/>
        <w:t>[[@Bible:Heb 10:15 ]][[10:15 &gt;&gt; Heb 10:15]] {{field-on:Bible}} А и Дух Светий свидетелствува нам; защото, като рече по-напред: {{field-off:Bible}}</w:t>
      </w:r>
    </w:p>
    <w:p>
      <w:pPr>
        <w:pStyle w:val="Normal"/>
        <w:rPr/>
      </w:pPr>
      <w:r>
        <w:rPr/>
        <w:t>[[@Bible:Heb 10:16 ]][[10:16 &gt;&gt; Heb 10:16]] {{field-on:Bible}} "Този е заветът който ще им завещая след онези дни, казва Господ: Ще вложа законите си в сърдцата им, и ще ги напиша в умовете им," {{field-off:Bible}}</w:t>
      </w:r>
    </w:p>
    <w:p>
      <w:pPr>
        <w:pStyle w:val="Normal"/>
        <w:rPr/>
      </w:pPr>
      <w:r>
        <w:rPr/>
        <w:t>[[@Bible:Heb 10:17 ]][[10:17 &gt;&gt; Heb 10:17]] {{field-on:Bible}} прилага, "И греховете им и беззаконията им нема вече да помена." {{field-off:Bible}}</w:t>
      </w:r>
    </w:p>
    <w:p>
      <w:pPr>
        <w:pStyle w:val="Normal"/>
        <w:rPr/>
      </w:pPr>
      <w:r>
        <w:rPr/>
        <w:t>[[@Bible:Heb 10:18 ]][[10:18 &gt;&gt; Heb 10:18]] {{field-on:Bible}} А дето има прощение за тех нема вече приношение за грех. {{field-off:Bible}}</w:t>
      </w:r>
    </w:p>
    <w:p>
      <w:pPr>
        <w:pStyle w:val="Normal"/>
        <w:rPr/>
      </w:pPr>
      <w:r>
        <w:rPr/>
        <w:t>[[@Bible:Heb 10:19 ]][[10:19 &gt;&gt; Heb 10:19]] {{field-on:Bible}} И тъй, братие, като имаме дързновение да влезем в светилището чрез кръвта Исусова, {{field-off:Bible}}</w:t>
      </w:r>
    </w:p>
    <w:p>
      <w:pPr>
        <w:pStyle w:val="Normal"/>
        <w:rPr/>
      </w:pPr>
      <w:r>
        <w:rPr/>
        <w:t>[[@Bible:Heb 10:20 ]][[10:20 &gt;&gt; Heb 10:20]] {{field-on:Bible}} през новия и живия път който е той отворил за нас през завесата, сиреч плътта си, {{field-off:Bible}}</w:t>
      </w:r>
    </w:p>
    <w:p>
      <w:pPr>
        <w:pStyle w:val="Normal"/>
        <w:rPr/>
      </w:pPr>
      <w:r>
        <w:rPr/>
        <w:t>[[@Bible:Heb 10:21 ]][[10:21 &gt;&gt; Heb 10:21]] {{field-on:Bible}} и като имаме велик Свещеник над Божия дом, {{field-off:Bible}}</w:t>
      </w:r>
    </w:p>
    <w:p>
      <w:pPr>
        <w:pStyle w:val="Normal"/>
        <w:rPr/>
      </w:pPr>
      <w:r>
        <w:rPr/>
        <w:t>[[@Bible:Heb 10:22 ]][[10:22 &gt;&gt; Heb 10:22]] {{field-on:Bible}} нека пристъпваме с истинно сърдце в пълна вера, със сърдца очистени от лукава съвест, и с тело измито в чиста вода: {{field-off:Bible}}</w:t>
      </w:r>
    </w:p>
    <w:p>
      <w:pPr>
        <w:pStyle w:val="Normal"/>
        <w:rPr/>
      </w:pPr>
      <w:r>
        <w:rPr/>
        <w:t>[[@Bible:Heb 10:23 ]][[10:23 &gt;&gt; Heb 10:23]] {{field-on:Bible}} нека държим непоколебимо изповеданието на надеждата, защото е верен той който се обеща; {{field-off:Bible}}</w:t>
      </w:r>
    </w:p>
    <w:p>
      <w:pPr>
        <w:pStyle w:val="Normal"/>
        <w:rPr/>
      </w:pPr>
      <w:r>
        <w:rPr/>
        <w:t>[[@Bible:Heb 10:24 ]][[10:24 &gt;&gt; Heb 10:24]] {{field-on:Bible}} и да се грижим един за друг, да се поощряваме на любов и на добри дела; {{field-off:Bible}}</w:t>
      </w:r>
    </w:p>
    <w:p>
      <w:pPr>
        <w:pStyle w:val="Normal"/>
        <w:rPr/>
      </w:pPr>
      <w:r>
        <w:rPr/>
        <w:t>[[@Bible:Heb 10:25 ]][[10:25 &gt;&gt; Heb 10:25]] {{field-on:Bible}} да не оставяме събирането си както имат обичай некои си, но да се подканяме един друг; и толко повече колкото виждате че денът наближава. {{field-off:Bible}}</w:t>
      </w:r>
    </w:p>
    <w:p>
      <w:pPr>
        <w:pStyle w:val="Normal"/>
        <w:rPr/>
      </w:pPr>
      <w:r>
        <w:rPr/>
        <w:t>[[@Bible:Heb 10:26 ]][[10:26 &gt;&gt; Heb 10:26]] {{field-on:Bible}} Защото, ако ние съгрешаваме самоволно от как сме познали истината, не остава вече жертва за грехове, {{field-off:Bible}}</w:t>
      </w:r>
    </w:p>
    <w:p>
      <w:pPr>
        <w:pStyle w:val="Normal"/>
        <w:rPr/>
      </w:pPr>
      <w:r>
        <w:rPr/>
        <w:t>[[@Bible:Heb 10:27 ]][[10:27 &gt;&gt; Heb 10:27]] {{field-on:Bible}} но страшно некое ожидание на съд, и разярение на огъня който ще изпояде противниците. {{field-off:Bible}}</w:t>
      </w:r>
    </w:p>
    <w:p>
      <w:pPr>
        <w:pStyle w:val="Normal"/>
        <w:rPr/>
      </w:pPr>
      <w:r>
        <w:rPr/>
        <w:t>[[@Bible:Heb 10:28 ]][[10:28 &gt;&gt; Heb 10:28]] {{field-on:Bible}} Ако би некой да се отрече от закона Моисеев, при двама или трима свидетели умира без пожалване: {{field-off:Bible}}</w:t>
      </w:r>
    </w:p>
    <w:p>
      <w:pPr>
        <w:pStyle w:val="Normal"/>
        <w:rPr/>
      </w:pPr>
      <w:r>
        <w:rPr/>
        <w:t>[[@Bible:Heb 10:29 ]][[10:29 &gt;&gt; Heb 10:29]] {{field-on:Bible}} за колко по-жестоко наказание, мислите, ще се удостои този който е потъпкал сина Божия, и е взимал за скверна кръвта на завета с която е осветен, и е укорил Духа на благодатта! {{field-off:Bible}}</w:t>
      </w:r>
    </w:p>
    <w:p>
      <w:pPr>
        <w:pStyle w:val="Normal"/>
        <w:rPr/>
      </w:pPr>
      <w:r>
        <w:rPr/>
        <w:t>[[@Bible:Heb 10:30 ]][[10:30 &gt;&gt; Heb 10:30]] {{field-on:Bible}} Защото знаем тогози който е рекъл: "Мене принадлежи отмъщението, аз ще заплатя," казва Господ; и пак: "Господ ще съди своя народ." {{field-off:Bible}}</w:t>
      </w:r>
    </w:p>
    <w:p>
      <w:pPr>
        <w:pStyle w:val="Normal"/>
        <w:rPr/>
      </w:pPr>
      <w:r>
        <w:rPr/>
        <w:t>[[@Bible:Heb 10:31 ]][[10:31 &gt;&gt; Heb 10:31]] {{field-on:Bible}} Страшно е да падне некой в ръцете на Бога живаго. {{field-off:Bible}}</w:t>
      </w:r>
    </w:p>
    <w:p>
      <w:pPr>
        <w:pStyle w:val="Normal"/>
        <w:rPr/>
      </w:pPr>
      <w:r>
        <w:rPr/>
        <w:t>[[@Bible:Heb 10:32 ]][[10:32 &gt;&gt; Heb 10:32]] {{field-on:Bible}} Докарвайте си още на ум първите дни, в които, от как се просветихте, претърпехте голема борба за страдания, {{field-off:Bible}}</w:t>
      </w:r>
    </w:p>
    <w:p>
      <w:pPr>
        <w:pStyle w:val="Normal"/>
        <w:rPr/>
      </w:pPr>
      <w:r>
        <w:rPr/>
        <w:t>[[@Bible:Heb 10:33 ]][[10:33 &gt;&gt; Heb 10:33]] {{field-on:Bible}} кога опозорявани с хули и скърби, кога пък като участвувахте на тези които страдаха така. {{field-off:Bible}}</w:t>
      </w:r>
    </w:p>
    <w:p>
      <w:pPr>
        <w:pStyle w:val="Normal"/>
        <w:rPr/>
      </w:pPr>
      <w:r>
        <w:rPr/>
        <w:t>[[@Bible:Heb 10:34 ]][[10:34 &gt;&gt; Heb 10:34]] {{field-on:Bible}} Защото показахте състрадание на моите окови, и на радо сърдце приехте разграбването на имота си като знаехте че имате за себе си на небеса по-добър и траен имот. {{field-off:Bible}}</w:t>
      </w:r>
    </w:p>
    <w:p>
      <w:pPr>
        <w:pStyle w:val="Normal"/>
        <w:rPr/>
      </w:pPr>
      <w:r>
        <w:rPr/>
        <w:t>[[@Bible:Heb 10:35 ]][[10:35 &gt;&gt; Heb 10:35]] {{field-on:Bible}} И тъй, не напущайте дързновението си, което има големо въздаяние. {{field-off:Bible}}</w:t>
      </w:r>
    </w:p>
    <w:p>
      <w:pPr>
        <w:pStyle w:val="Normal"/>
        <w:rPr/>
      </w:pPr>
      <w:r>
        <w:rPr/>
        <w:t>[[@Bible:Heb 10:36 ]][[10:36 &gt;&gt; Heb 10:36]] {{field-on:Bible}} Защото ви требва търпение за да сторите волята Божия и да получите обещанието. {{field-off:Bible}}</w:t>
      </w:r>
    </w:p>
    <w:p>
      <w:pPr>
        <w:pStyle w:val="Normal"/>
        <w:rPr/>
      </w:pPr>
      <w:r>
        <w:rPr/>
        <w:t>[[@Bible:Heb 10:37 ]][[10:37 &gt;&gt; Heb 10:37]] {{field-on:Bible}} Защото още твърде малко време и "ще дойде този който има да дойде, и не ще да се забави." {{field-off:Bible}}</w:t>
      </w:r>
    </w:p>
    <w:p>
      <w:pPr>
        <w:pStyle w:val="Normal"/>
        <w:rPr/>
      </w:pPr>
      <w:r>
        <w:rPr/>
        <w:t>[[@Bible:Heb 10:38 ]][[10:38 &gt;&gt; Heb 10:38]] {{field-on:Bible}} "А праведният от верата ще живее;" и "ако се дръпне некой назад, не ще да благоволи в него душата ми." {{field-off:Bible}}</w:t>
      </w:r>
    </w:p>
    <w:p>
      <w:pPr>
        <w:pStyle w:val="Normal"/>
        <w:rPr/>
      </w:pPr>
      <w:r>
        <w:rPr/>
        <w:t>[[@Bible:Heb 10:39 ]][[10:39 &gt;&gt; Heb 10:39]] {{field-on:Bible}} Ние обаче не сме от тези които се дръпнуват назад в погибел, но от тези които верват за спасение на душата. {{field-off:Bible}}</w:t>
      </w:r>
    </w:p>
    <w:p>
      <w:pPr>
        <w:pStyle w:val="Heading2"/>
        <w:rPr/>
      </w:pPr>
      <w:r>
        <w:rPr/>
        <w:t>Глава 11</w:t>
      </w:r>
    </w:p>
    <w:p>
      <w:pPr>
        <w:pStyle w:val="Normal"/>
        <w:rPr/>
      </w:pPr>
      <w:r>
        <w:rPr/>
        <w:t>[[@Bible:Heb 11:1 ]][[11:1 &gt;&gt; Heb 11:1]] {{field-on:Bible}} А верата е осъществуване на онези неща за които се надеем, и изявение на неща които не се виждат. {{field-off:Bible}}</w:t>
      </w:r>
    </w:p>
    <w:p>
      <w:pPr>
        <w:pStyle w:val="Normal"/>
        <w:rPr/>
      </w:pPr>
      <w:r>
        <w:rPr/>
        <w:t>[[@Bible:Heb 11:2 ]][[11:2 &gt;&gt; Heb 11:2]] {{field-on:Bible}} Защото чрез нея бидоха засвидетелствувани старовременните. {{field-off:Bible}}</w:t>
      </w:r>
    </w:p>
    <w:p>
      <w:pPr>
        <w:pStyle w:val="Normal"/>
        <w:rPr/>
      </w:pPr>
      <w:r>
        <w:rPr/>
        <w:t>[[@Bible:Heb 11:3 ]][[11:3 &gt;&gt; Heb 11:3]] {{field-on:Bible}} С вера разумеваме че светът бе създаден със словото Божие, щото от неявляеми станаха видимите. {{field-off:Bible}}</w:t>
      </w:r>
    </w:p>
    <w:p>
      <w:pPr>
        <w:pStyle w:val="Normal"/>
        <w:rPr/>
      </w:pPr>
      <w:r>
        <w:rPr/>
        <w:t>[[@Bible:Heb 11:4 ]][[11:4 &gt;&gt; Heb 11:4]] {{field-on:Bible}} С вера Авел принесе Богу жертва по-добра от Каиновата, чрез която биде засвидетелствуван че е праведен, понеже Бог даде свидетелство за даровете му; и чрез нея и след смъртта си още говори. {{field-off:Bible}}</w:t>
      </w:r>
    </w:p>
    <w:p>
      <w:pPr>
        <w:pStyle w:val="Normal"/>
        <w:rPr/>
      </w:pPr>
      <w:r>
        <w:rPr/>
        <w:t>[[@Bible:Heb 11:5 ]][[11:5 &gt;&gt; Heb 11:5]] {{field-on:Bible}} С вера Енох бе преселен да не види смърт, и не се намерваше защото го пресели Бог; понеже преди преселението му засвидетелствуван бе че е благоугодил Богу: {{field-off:Bible}}</w:t>
      </w:r>
    </w:p>
    <w:p>
      <w:pPr>
        <w:pStyle w:val="Normal"/>
        <w:rPr/>
      </w:pPr>
      <w:r>
        <w:rPr/>
        <w:t>[[@Bible:Heb 11:6 ]][[11:6 &gt;&gt; Heb 11:6]] {{field-on:Bible}} А без вера не е възможно да угоди некой Богу; защото който прихожда при Бога требва да поверва че има Бог, и че той бива мъздовоздател на тези които го търсят. {{field-off:Bible}}</w:t>
      </w:r>
    </w:p>
    <w:p>
      <w:pPr>
        <w:pStyle w:val="Normal"/>
        <w:rPr/>
      </w:pPr>
      <w:r>
        <w:rPr/>
        <w:t>[[@Bible:Heb 11:7 ]][[11:7 &gt;&gt; Heb 11:7]] {{field-on:Bible}} С вера Ное, уведомен от Бога за неща които не беха още видими, убоя се, и направи ковчег за спасение на дома си; чрез която осъди света и стана наследник на правдата която е от верата. {{field-off:Bible}}</w:t>
      </w:r>
    </w:p>
    <w:p>
      <w:pPr>
        <w:pStyle w:val="Normal"/>
        <w:rPr/>
      </w:pPr>
      <w:r>
        <w:rPr/>
        <w:t>[[@Bible:Heb 11:8 ]][[11:8 &gt;&gt; Heb 11:8]] {{field-on:Bible}} С вера послуша Авраам когато се призоваваше да излезе и отиде на местото което имаше да вземе в наследие, и излезе без да знае де отхожда. {{field-off:Bible}}</w:t>
      </w:r>
    </w:p>
    <w:p>
      <w:pPr>
        <w:pStyle w:val="Normal"/>
        <w:rPr/>
      </w:pPr>
      <w:r>
        <w:rPr/>
        <w:t>[[@Bible:Heb 11:9 ]][[11:9 &gt;&gt; Heb 11:9]] {{field-on:Bible}} С вера се засели в обещаната земя както на чужда, и живееше в шатри с Исаака и Якова, сънаследниците на истото обещание. {{field-off:Bible}}</w:t>
      </w:r>
    </w:p>
    <w:p>
      <w:pPr>
        <w:pStyle w:val="Normal"/>
        <w:rPr/>
      </w:pPr>
      <w:r>
        <w:rPr/>
        <w:t>[[@Bible:Heb 11:10 ]][[11:10 &gt;&gt; Heb 11:10]] {{field-on:Bible}} Защото очакваше града който има основания, и на който художник и създател е Бог. {{field-off:Bible}}</w:t>
      </w:r>
    </w:p>
    <w:p>
      <w:pPr>
        <w:pStyle w:val="Normal"/>
        <w:rPr/>
      </w:pPr>
      <w:r>
        <w:rPr/>
        <w:t>[[@Bible:Heb 11:11 ]][[11:11 &gt;&gt; Heb 11:11]] {{field-on:Bible}} С вера и сама Сарра прие сила да зачне, и като беше преминала възрастта си роди, понеже позна за верен тогоз който се обеща. {{field-off:Bible}}</w:t>
      </w:r>
    </w:p>
    <w:p>
      <w:pPr>
        <w:pStyle w:val="Normal"/>
        <w:rPr/>
      </w:pPr>
      <w:r>
        <w:rPr/>
        <w:t>[[@Bible:Heb 11:12 ]][[11:12 &gt;&gt; Heb 11:12]] {{field-on:Bible}} За това, и от едного человека, а и той замъртвел, народиха се множество, колкото звездите на небето, и като песъка който е по край морето и който не може да се преброи. {{field-off:Bible}}</w:t>
      </w:r>
    </w:p>
    <w:p>
      <w:pPr>
        <w:pStyle w:val="Normal"/>
        <w:rPr/>
      </w:pPr>
      <w:r>
        <w:rPr/>
        <w:t>[[@Bible:Heb 11:13 ]][[11:13 &gt;&gt; Heb 11:13]] {{field-on:Bible}} Всички тези във вера умреха без да приемат обещанията, но от далеч ги видеха, и увериха се, и поздравиха ги, като изповедаха че са странни и пришелци на земята. {{field-off:Bible}}</w:t>
      </w:r>
    </w:p>
    <w:p>
      <w:pPr>
        <w:pStyle w:val="Normal"/>
        <w:rPr/>
      </w:pPr>
      <w:r>
        <w:rPr/>
        <w:t>[[@Bible:Heb 11:14 ]][[11:14 &gt;&gt; Heb 11:14]] {{field-on:Bible}} Защото които така говорят показват че търсят отечество. {{field-off:Bible}}</w:t>
      </w:r>
    </w:p>
    <w:p>
      <w:pPr>
        <w:pStyle w:val="Normal"/>
        <w:rPr/>
      </w:pPr>
      <w:r>
        <w:rPr/>
        <w:t>[[@Bible:Heb 11:15 ]][[11:15 &gt;&gt; Heb 11:15]] {{field-on:Bible}} И ако помнеха онова от което беха излезли намерили биха време да се върнат. {{field-off:Bible}}</w:t>
      </w:r>
    </w:p>
    <w:p>
      <w:pPr>
        <w:pStyle w:val="Normal"/>
        <w:rPr/>
      </w:pPr>
      <w:r>
        <w:rPr/>
        <w:t>[[@Bible:Heb 11:16 ]][[11:16 &gt;&gt; Heb 11:16]] {{field-on:Bible}} Но сега желаят едно по-добро, сиреч, небесното отечество; за това Бог не се срамува за тех да се казва техен Бог; защото им приготви град. {{field-off:Bible}}</w:t>
      </w:r>
    </w:p>
    <w:p>
      <w:pPr>
        <w:pStyle w:val="Normal"/>
        <w:rPr/>
      </w:pPr>
      <w:r>
        <w:rPr/>
        <w:t>[[@Bible:Heb 11:17 ]][[11:17 &gt;&gt; Heb 11:17]] {{field-on:Bible}} С вера Авраам, когато го опитваше Бог, принесе Исаака жертва, и единородният си приносяше този който прие обещанията, {{field-off:Bible}}</w:t>
      </w:r>
    </w:p>
    <w:p>
      <w:pPr>
        <w:pStyle w:val="Normal"/>
        <w:rPr/>
      </w:pPr>
      <w:r>
        <w:rPr/>
        <w:t>[[@Bible:Heb 11:18 ]][[11:18 &gt;&gt; Heb 11:18]] {{field-on:Bible}} комуто беше се рекло: "В Исаака ще ти се наименува семе;" {{field-off:Bible}}</w:t>
      </w:r>
    </w:p>
    <w:p>
      <w:pPr>
        <w:pStyle w:val="Normal"/>
        <w:rPr/>
      </w:pPr>
      <w:r>
        <w:rPr/>
        <w:t>[[@Bible:Heb 11:19 ]][[11:19 &gt;&gt; Heb 11:19]] {{field-on:Bible}} като си помисли че Бог може да възкресява и от мъртви,- от дето по един начин не възкресение го и прие назад. {{field-off:Bible}}</w:t>
      </w:r>
    </w:p>
    <w:p>
      <w:pPr>
        <w:pStyle w:val="Normal"/>
        <w:rPr/>
      </w:pPr>
      <w:r>
        <w:rPr/>
        <w:t>[[@Bible:Heb 11:20 ]][[11:20 &gt;&gt; Heb 11:20]] {{field-on:Bible}} С вера Исаак благослови Якова и Исава за това което имаше да стане. {{field-off:Bible}}</w:t>
      </w:r>
    </w:p>
    <w:p>
      <w:pPr>
        <w:pStyle w:val="Normal"/>
        <w:rPr/>
      </w:pPr>
      <w:r>
        <w:rPr/>
        <w:t>[[@Bible:Heb 11:21 ]][[11:21 &gt;&gt; Heb 11:21]] {{field-on:Bible}} С вера Яков като беше на умиране благослови всекого от синовете Иосифови, "и поклони се като се подпре на краят на тоягата си." {{field-off:Bible}}</w:t>
      </w:r>
    </w:p>
    <w:p>
      <w:pPr>
        <w:pStyle w:val="Normal"/>
        <w:rPr/>
      </w:pPr>
      <w:r>
        <w:rPr/>
        <w:t>[[@Bible:Heb 11:22 ]][[11:22 &gt;&gt; Heb 11:22]] {{field-on:Bible}} С вера Иосиф на умиране предизвести за излезването на синовете Израилеви, и поръча за костите си. {{field-off:Bible}}</w:t>
      </w:r>
    </w:p>
    <w:p>
      <w:pPr>
        <w:pStyle w:val="Normal"/>
        <w:rPr/>
      </w:pPr>
      <w:r>
        <w:rPr/>
        <w:t>[[@Bible:Heb 11:23 ]][[11:23 &gt;&gt; Heb 11:23]] {{field-on:Bible}} С вера, от как се роди Моисей, родителите му криха го три месеца защото видеха прекрасно детето; и не се убояха от царското повеление. {{field-off:Bible}}</w:t>
      </w:r>
    </w:p>
    <w:p>
      <w:pPr>
        <w:pStyle w:val="Normal"/>
        <w:rPr/>
      </w:pPr>
      <w:r>
        <w:rPr/>
        <w:t>[[@Bible:Heb 11:24 ]][[11:24 &gt;&gt; Heb 11:24]] {{field-on:Bible}} С вера Моисей като дойде на възраст отказа се да се нарича син на Фараоновата дъщеря, {{field-off:Bible}}</w:t>
      </w:r>
    </w:p>
    <w:p>
      <w:pPr>
        <w:pStyle w:val="Normal"/>
        <w:rPr/>
      </w:pPr>
      <w:r>
        <w:rPr/>
        <w:t>[[@Bible:Heb 11:25 ]][[11:25 &gt;&gt; Heb 11:25]] {{field-on:Bible}} и предпочете по-добре да злостражда с народа Божий, а не да има кратковременно наслаждение на греха, {{field-off:Bible}}</w:t>
      </w:r>
    </w:p>
    <w:p>
      <w:pPr>
        <w:pStyle w:val="Normal"/>
        <w:rPr/>
      </w:pPr>
      <w:r>
        <w:rPr/>
        <w:t>[[@Bible:Heb 11:26 ]][[11:26 &gt;&gt; Heb 11:26]] {{field-on:Bible}} като разсъди че поношението за Христа е по-големо богатство от Египетските съкровища; защото гледаше на бъдещето мъздовъздаяние. {{field-off:Bible}}</w:t>
      </w:r>
    </w:p>
    <w:p>
      <w:pPr>
        <w:pStyle w:val="Normal"/>
        <w:rPr/>
      </w:pPr>
      <w:r>
        <w:rPr/>
        <w:t>[[@Bible:Heb 11:27 ]][[11:27 &gt;&gt; Heb 11:27]] {{field-on:Bible}} С вера остави Египет без да се убои от гнева царев; защото утърпе като че гледаше Невидимаго. {{field-off:Bible}}</w:t>
      </w:r>
    </w:p>
    <w:p>
      <w:pPr>
        <w:pStyle w:val="Normal"/>
        <w:rPr/>
      </w:pPr>
      <w:r>
        <w:rPr/>
        <w:t>[[@Bible:Heb 11:28 ]][[11:28 &gt;&gt; Heb 11:28]] {{field-on:Bible}} С вера направи пасхата и попръскването с кръвта, да ги не докачи този който погубваше първородните. {{field-off:Bible}}</w:t>
      </w:r>
    </w:p>
    <w:p>
      <w:pPr>
        <w:pStyle w:val="Normal"/>
        <w:rPr/>
      </w:pPr>
      <w:r>
        <w:rPr/>
        <w:t>[[@Bible:Heb 11:29 ]][[11:29 &gt;&gt; Heb 11:29]] {{field-on:Bible}} С вера преминаха червеното море както по сухо, на което като се опитаха и Египтяните издавиха се. {{field-off:Bible}}</w:t>
      </w:r>
    </w:p>
    <w:p>
      <w:pPr>
        <w:pStyle w:val="Normal"/>
        <w:rPr/>
      </w:pPr>
      <w:r>
        <w:rPr/>
        <w:t>[[@Bible:Heb 11:30 ]][[11:30 &gt;&gt; Heb 11:30]] {{field-on:Bible}} С вера паднаха стените Иерихонски след седмодневно около тех обикаляне. {{field-off:Bible}}</w:t>
      </w:r>
    </w:p>
    <w:p>
      <w:pPr>
        <w:pStyle w:val="Normal"/>
        <w:rPr/>
      </w:pPr>
      <w:r>
        <w:rPr/>
        <w:t>[[@Bible:Heb 11:31 ]][[11:31 &gt;&gt; Heb 11:31]] {{field-on:Bible}} С вера Раав блудница не погина наедно с тези които се съпротивиха, като прие съгледателите с мир. {{field-off:Bible}}</w:t>
      </w:r>
    </w:p>
    <w:p>
      <w:pPr>
        <w:pStyle w:val="Normal"/>
        <w:rPr/>
      </w:pPr>
      <w:r>
        <w:rPr/>
        <w:t>[[@Bible:Heb 11:32 ]][[11:32 &gt;&gt; Heb 11:32]] {{field-on:Bible}} И какво още да говоря? защото не ще ми постигна време да приказвам за Гедеона и Варака и Самсона и Иефтае, за Давида още и Самуила и пророците; {{field-off:Bible}}</w:t>
      </w:r>
    </w:p>
    <w:p>
      <w:pPr>
        <w:pStyle w:val="Normal"/>
        <w:rPr/>
      </w:pPr>
      <w:r>
        <w:rPr/>
        <w:t>[[@Bible:Heb 11:33 ]][[11:33 &gt;&gt; Heb 11:33]] {{field-on:Bible}} които с вера победиха царства, работиха правда, сполучиха обещания, затулиха уста на лъвове, {{field-off:Bible}}</w:t>
      </w:r>
    </w:p>
    <w:p>
      <w:pPr>
        <w:pStyle w:val="Normal"/>
        <w:rPr/>
      </w:pPr>
      <w:r>
        <w:rPr/>
        <w:t>[[@Bible:Heb 11:34 ]][[11:34 &gt;&gt; Heb 11:34]] {{field-on:Bible}} угасиха сила огнена, избегнаха от острото на ножа, замогнаха се от болести, станаха силни на бой, обърнаха в бег чужди войски. {{field-off:Bible}}</w:t>
      </w:r>
    </w:p>
    <w:p>
      <w:pPr>
        <w:pStyle w:val="Normal"/>
        <w:rPr/>
      </w:pPr>
      <w:r>
        <w:rPr/>
        <w:t>[[@Bible:Heb 11:35 ]][[11:35 &gt;&gt; Heb 11:35]] {{field-on:Bible}} Приеха жени мъртвите си възкръснали, а други беха мъчени като не рачиха да приемат изкупуването, за да получат по-добро възкресение. {{field-off:Bible}}</w:t>
      </w:r>
    </w:p>
    <w:p>
      <w:pPr>
        <w:pStyle w:val="Normal"/>
        <w:rPr/>
      </w:pPr>
      <w:r>
        <w:rPr/>
        <w:t>[[@Bible:Heb 11:36 ]][[11:36 &gt;&gt; Heb 11:36]] {{field-on:Bible}} Други пак претеглиха присмехи и биения, а още и окови и тъмници; {{field-off:Bible}}</w:t>
      </w:r>
    </w:p>
    <w:p>
      <w:pPr>
        <w:pStyle w:val="Normal"/>
        <w:rPr/>
      </w:pPr>
      <w:r>
        <w:rPr/>
        <w:t>[[@Bible:Heb 11:37 ]][[11:37 &gt;&gt; Heb 11:37]] {{field-on:Bible}} с камене бидоха убити, с трион претрити, с мъки мъчени, с нож заклани умреха, скитаха се в овчи и кози кожи, и търпеха оскъдност, бедствия и злострадания; {{field-off:Bible}}</w:t>
      </w:r>
    </w:p>
    <w:p>
      <w:pPr>
        <w:pStyle w:val="Normal"/>
        <w:rPr/>
      </w:pPr>
      <w:r>
        <w:rPr/>
        <w:t>[[@Bible:Heb 11:38 ]][[11:38 &gt;&gt; Heb 11:38]] {{field-on:Bible}} (те за които светът не бе достоен) скитаха се по пустините, по горите, по пещерите, и пропастите на земята. {{field-off:Bible}}</w:t>
      </w:r>
    </w:p>
    <w:p>
      <w:pPr>
        <w:pStyle w:val="Normal"/>
        <w:rPr/>
      </w:pPr>
      <w:r>
        <w:rPr/>
        <w:t>[[@Bible:Heb 11:39 ]][[11:39 &gt;&gt; Heb 11:39]] {{field-on:Bible}} И всички тези, ако и да приеха добро свидетелство чрез вера, не получиха обещанието; {{field-off:Bible}}</w:t>
      </w:r>
    </w:p>
    <w:p>
      <w:pPr>
        <w:pStyle w:val="Normal"/>
        <w:rPr/>
      </w:pPr>
      <w:r>
        <w:rPr/>
        <w:t>[[@Bible:Heb 11:40 ]][[11:40 &gt;&gt; Heb 11:40]] {{field-on:Bible}} защото Бог предусмотри нещо по-добро за нас, да не достигнат в съвършенство без нас. {{field-off:Bible}}</w:t>
      </w:r>
    </w:p>
    <w:p>
      <w:pPr>
        <w:pStyle w:val="Heading2"/>
        <w:rPr/>
      </w:pPr>
      <w:r>
        <w:rPr/>
        <w:t>Глава 12</w:t>
      </w:r>
    </w:p>
    <w:p>
      <w:pPr>
        <w:pStyle w:val="Normal"/>
        <w:rPr/>
      </w:pPr>
      <w:r>
        <w:rPr/>
        <w:t>[[@Bible:Heb 12:1 ]][[12:1 &gt;&gt; Heb 12:1]] {{field-on:Bible}} Следователно и ние, като сме обиколени от толкъв облак свидетели, да отхвърлим всека тегота и греха който ни лесно сплита, и с търпение да тичаме на предлежащето нам поприще, {{field-off:Bible}}</w:t>
      </w:r>
    </w:p>
    <w:p>
      <w:pPr>
        <w:pStyle w:val="Normal"/>
        <w:rPr/>
      </w:pPr>
      <w:r>
        <w:rPr/>
        <w:t>[[@Bible:Heb 12:2 ]][[12:2 &gt;&gt; Heb 12:2]] {{field-on:Bible}} като гледаме на Исуса, началника и съвършителя на верата, който заради предлежащата нему радост претърпе кръст като презре срама, и седна отдесно на престола Божий. {{field-off:Bible}}</w:t>
      </w:r>
    </w:p>
    <w:p>
      <w:pPr>
        <w:pStyle w:val="Normal"/>
        <w:rPr/>
      </w:pPr>
      <w:r>
        <w:rPr/>
        <w:t>[[@Bible:Heb 12:3 ]][[12:3 &gt;&gt; Heb 12:3]] {{field-on:Bible}} Защото мислете за тогоз който претърпе на себе си таквоз противоречие от грешните, да ви не дотегнува и да не бивате слабодушни. {{field-off:Bible}}</w:t>
      </w:r>
    </w:p>
    <w:p>
      <w:pPr>
        <w:pStyle w:val="Normal"/>
        <w:rPr/>
      </w:pPr>
      <w:r>
        <w:rPr/>
        <w:t>[[@Bible:Heb 12:4 ]][[12:4 &gt;&gt; Heb 12:4]] {{field-on:Bible}} Не сте се съпротивили още до кръв като се борите срещу греха. {{field-off:Bible}}</w:t>
      </w:r>
    </w:p>
    <w:p>
      <w:pPr>
        <w:pStyle w:val="Normal"/>
        <w:rPr/>
      </w:pPr>
      <w:r>
        <w:rPr/>
        <w:t>[[@Bible:Heb 12:5 ]][[12:5 &gt;&gt; Heb 12:5]] {{field-on:Bible}} И забравили сте увещанието което ви говори както и синове и казва: "Сине мой, не презирай наказанието Господне; нито да ослабваш кога те обличава; {{field-off:Bible}}</w:t>
      </w:r>
    </w:p>
    <w:p>
      <w:pPr>
        <w:pStyle w:val="Normal"/>
        <w:rPr/>
      </w:pPr>
      <w:r>
        <w:rPr/>
        <w:t>[[@Bible:Heb 12:6 ]][[12:6 &gt;&gt; Heb 12:6]] {{field-on:Bible}} защото когото Господ обича наказва го; и бие всекого сина когото приима." {{field-off:Bible}}</w:t>
      </w:r>
    </w:p>
    <w:p>
      <w:pPr>
        <w:pStyle w:val="Normal"/>
        <w:rPr/>
      </w:pPr>
      <w:r>
        <w:rPr/>
        <w:t>[[@Bible:Heb 12:7 ]][[12:7 &gt;&gt; Heb 12:7]] {{field-on:Bible}} Ако търпите наказание, Бог се докарва с вас като със синове; защото кой син е когото не наказва баща му? {{field-off:Bible}}</w:t>
      </w:r>
    </w:p>
    <w:p>
      <w:pPr>
        <w:pStyle w:val="Normal"/>
        <w:rPr/>
      </w:pPr>
      <w:r>
        <w:rPr/>
        <w:t>[[@Bible:Heb 12:8 ]][[12:8 &gt;&gt; Heb 12:8]] {{field-on:Bible}} Ако ли сте без наказание на което всички участвуваха, то сте прелюбодейчища, а не синове. {{field-off:Bible}}</w:t>
      </w:r>
    </w:p>
    <w:p>
      <w:pPr>
        <w:pStyle w:val="Normal"/>
        <w:rPr/>
      </w:pPr>
      <w:r>
        <w:rPr/>
        <w:t>[[@Bible:Heb 12:9 ]][[12:9 &gt;&gt; Heb 12:9]] {{field-on:Bible}} Освен това, бащите си по плът имахме наказатели, и почитахме ги; не щем ли се повече покори Отцу на духовете и да живеем? {{field-off:Bible}}</w:t>
      </w:r>
    </w:p>
    <w:p>
      <w:pPr>
        <w:pStyle w:val="Normal"/>
        <w:rPr/>
      </w:pPr>
      <w:r>
        <w:rPr/>
        <w:t>[[@Bible:Heb 12:10 ]][[12:10 &gt;&gt; Heb 12:10]] {{field-on:Bible}} Защото те за малко време са ни наказвали според каквото им е било угодно, а той, за наша полза, да станем съучастници на неговата светост. {{field-off:Bible}}</w:t>
      </w:r>
    </w:p>
    <w:p>
      <w:pPr>
        <w:pStyle w:val="Normal"/>
        <w:rPr/>
      </w:pPr>
      <w:r>
        <w:rPr/>
        <w:t>[[@Bible:Heb 12:11 ]][[12:11 &gt;&gt; Heb 12:11]] {{field-on:Bible}} И всеко наказание по настоещем не се вижда да е на радост, но на скърб; а после принося мирен плод от правда на тези които са обучени чрез него. {{field-off:Bible}}</w:t>
      </w:r>
    </w:p>
    <w:p>
      <w:pPr>
        <w:pStyle w:val="Normal"/>
        <w:rPr/>
      </w:pPr>
      <w:r>
        <w:rPr/>
        <w:t>[[@Bible:Heb 12:12 ]][[12:12 &gt;&gt; Heb 12:12]] {{field-on:Bible}} За това, "стегнете ослабналите ръце и разслабените колене," {{field-off:Bible}}</w:t>
      </w:r>
    </w:p>
    <w:p>
      <w:pPr>
        <w:pStyle w:val="Normal"/>
        <w:rPr/>
      </w:pPr>
      <w:r>
        <w:rPr/>
        <w:t>[[@Bible:Heb 12:13 ]][[12:13 &gt;&gt; Heb 12:13]] {{field-on:Bible}} и "направете на нозете си прави пътища," за да не се изкриви хромото, но повече да изцелее. {{field-off:Bible}}</w:t>
      </w:r>
    </w:p>
    <w:p>
      <w:pPr>
        <w:pStyle w:val="Normal"/>
        <w:rPr/>
      </w:pPr>
      <w:r>
        <w:rPr/>
        <w:t>[[@Bible:Heb 12:14 ]][[12:14 &gt;&gt; Heb 12:14]] {{field-on:Bible}} Търсете мир с всички, и светост, без която никой нема да види Господа; {{field-off:Bible}}</w:t>
      </w:r>
    </w:p>
    <w:p>
      <w:pPr>
        <w:pStyle w:val="Normal"/>
        <w:rPr/>
      </w:pPr>
      <w:r>
        <w:rPr/>
        <w:t>[[@Bible:Heb 12:15 ]][[12:15 &gt;&gt; Heb 12:15]] {{field-on:Bible}} и гледайте да не би да е лишен некой от Божията благодат; да не би изникнал горчив некой корен и да ви докара повреда, и да се не заразят мнозина от него; {{field-off:Bible}}</w:t>
      </w:r>
    </w:p>
    <w:p>
      <w:pPr>
        <w:pStyle w:val="Normal"/>
        <w:rPr/>
      </w:pPr>
      <w:r>
        <w:rPr/>
        <w:t>[[@Bible:Heb 12:16 ]][[12:16 &gt;&gt; Heb 12:16]] {{field-on:Bible}} да не би да е някой блудник или нечист, както Исав, който за едно ястие продаде първородството си; {{field-off:Bible}}</w:t>
      </w:r>
    </w:p>
    <w:p>
      <w:pPr>
        <w:pStyle w:val="Normal"/>
        <w:rPr/>
      </w:pPr>
      <w:r>
        <w:rPr/>
        <w:t>[[@Bible:Heb 12:17 ]][[12:17 &gt;&gt; Heb 12:17]] {{field-on:Bible}} понеже знаете че и насетне когато искаше да наследи благословението отхвърлен бе; защото не намери место за покаяние у баща си ако и да го потърси със сълзи. {{field-off:Bible}}</w:t>
      </w:r>
    </w:p>
    <w:p>
      <w:pPr>
        <w:pStyle w:val="Normal"/>
        <w:rPr/>
      </w:pPr>
      <w:r>
        <w:rPr/>
        <w:t>[[@Bible:Heb 12:18 ]][[12:18 &gt;&gt; Heb 12:18]] {{field-on:Bible}} Защото вие не сте пристъпили до гора осязаема и разгорена с огън, и до тъма, и мрак, и буря, {{field-off:Bible}}</w:t>
      </w:r>
    </w:p>
    <w:p>
      <w:pPr>
        <w:pStyle w:val="Normal"/>
        <w:rPr/>
      </w:pPr>
      <w:r>
        <w:rPr/>
        <w:t>[[@Bible:Heb 12:19 ]][[12:19 &gt;&gt; Heb 12:19]] {{field-on:Bible}} и до тръбен звук и глас на думи, който глас тези що чуха примолиха се да им се не говори вече слово; {{field-off:Bible}}</w:t>
      </w:r>
    </w:p>
    <w:p>
      <w:pPr>
        <w:pStyle w:val="Normal"/>
        <w:rPr/>
      </w:pPr>
      <w:r>
        <w:rPr/>
        <w:t>[[@Bible:Heb 12:20 ]][[12:20 &gt;&gt; Heb 12:20]] {{field-on:Bible}} (защото не стърпеваха това що им се повелеваше, че: "И животно ако би да се допре до гората, с камене ще бъде убито, [или със стрела устрелено;"] {{field-off:Bible}}</w:t>
      </w:r>
    </w:p>
    <w:p>
      <w:pPr>
        <w:pStyle w:val="Normal"/>
        <w:rPr/>
      </w:pPr>
      <w:r>
        <w:rPr/>
        <w:t>[[@Bible:Heb 12:21 ]][[12:21 &gt;&gt; Heb 12:21]] {{field-on:Bible}} и толкоз страшно бе видимото щото Моисей рече: "Много съм уплашен и разтреперан;") {{field-off:Bible}}</w:t>
      </w:r>
    </w:p>
    <w:p>
      <w:pPr>
        <w:pStyle w:val="Normal"/>
        <w:rPr/>
      </w:pPr>
      <w:r>
        <w:rPr/>
        <w:t>[[@Bible:Heb 12:22 ]][[12:22 &gt;&gt; Heb 12:22]] {{field-on:Bible}} но пристъпихте до гората Сион, и до града на Бога живаго, небесния Ерусалим, и до безчетни ангели, {{field-off:Bible}}</w:t>
      </w:r>
    </w:p>
    <w:p>
      <w:pPr>
        <w:pStyle w:val="Normal"/>
        <w:rPr/>
      </w:pPr>
      <w:r>
        <w:rPr/>
        <w:t>[[@Bible:Heb 12:23 ]][[12:23 &gt;&gt; Heb 12:23]] {{field-on:Bible}} при тържеството и църквата на първородните които са написани на небеса, и при Бога Съдника на всичките, и при духовете на праведните които са стигнали до съвършенството, {{field-off:Bible}}</w:t>
      </w:r>
    </w:p>
    <w:p>
      <w:pPr>
        <w:pStyle w:val="Normal"/>
        <w:rPr/>
      </w:pPr>
      <w:r>
        <w:rPr/>
        <w:t>[[@Bible:Heb 12:24 ]][[12:24 &gt;&gt; Heb 12:24]] {{field-on:Bible}} и при Исуса Ходатая на новия завет, и при кръвта на поръсването която говори по-добре от Авелевата. {{field-off:Bible}}</w:t>
      </w:r>
    </w:p>
    <w:p>
      <w:pPr>
        <w:pStyle w:val="Normal"/>
        <w:rPr/>
      </w:pPr>
      <w:r>
        <w:rPr/>
        <w:t>[[@Bible:Heb 12:25 ]][[12:25 &gt;&gt; Heb 12:25]] {{field-on:Bible}} Внимавайте да не презрите тогози който говори; защото, ако те не избегнаха от наказанието като презреха тогози който им говореше на земята, колко не щем избегна ние ако се отвърнем от тогози който говори от небеса; {{field-off:Bible}}</w:t>
      </w:r>
    </w:p>
    <w:p>
      <w:pPr>
        <w:pStyle w:val="Normal"/>
        <w:rPr/>
      </w:pPr>
      <w:r>
        <w:rPr/>
        <w:t>[[@Bible:Heb 12:26 ]][[12:26 &gt;&gt; Heb 12:26]] {{field-on:Bible}} на когото гласът разклати земята тогаз, а сега се обеща и рече: "Още еднъж аз ще поклатя, не току земята, но и небето." {{field-off:Bible}}</w:t>
      </w:r>
    </w:p>
    <w:p>
      <w:pPr>
        <w:pStyle w:val="Normal"/>
        <w:rPr/>
      </w:pPr>
      <w:r>
        <w:rPr/>
        <w:t>[[@Bible:Heb 12:27 ]][[12:27 &gt;&gt; Heb 12:27]] {{field-on:Bible}} А това "Още еднъж" знаменува преместването на тези неща които се колебаят като що са направени, за да останат тези които се не колебаят. {{field-off:Bible}}</w:t>
      </w:r>
    </w:p>
    <w:p>
      <w:pPr>
        <w:pStyle w:val="Normal"/>
        <w:rPr/>
      </w:pPr>
      <w:r>
        <w:rPr/>
        <w:t>[[@Bible:Heb 12:28 ]][[12:28 &gt;&gt; Heb 12:28]] {{field-on:Bible}} За това, понеже приимаме царство което се не колебае, требва да имаме благодатта чрез която да служим Богу благоприятно с почест и благоговение; {{field-off:Bible}}</w:t>
      </w:r>
    </w:p>
    <w:p>
      <w:pPr>
        <w:pStyle w:val="Normal"/>
        <w:rPr/>
      </w:pPr>
      <w:r>
        <w:rPr/>
        <w:t>[[@Bible:Heb 12:29 ]][[12:29 &gt;&gt; Heb 12:29]] {{field-on:Bible}} защото Бог наш е огън пояждащ. {{field-off:Bible}}</w:t>
      </w:r>
    </w:p>
    <w:p>
      <w:pPr>
        <w:pStyle w:val="Heading2"/>
        <w:rPr/>
      </w:pPr>
      <w:r>
        <w:rPr/>
        <w:t>Глава 13</w:t>
      </w:r>
    </w:p>
    <w:p>
      <w:pPr>
        <w:pStyle w:val="Normal"/>
        <w:rPr/>
      </w:pPr>
      <w:r>
        <w:rPr/>
        <w:t>[[@Bible:Heb 13:1 ]][[13:1 &gt;&gt; Heb 13:1]] {{field-on:Bible}} Братолюбието да пребъдва. {{field-off:Bible}}</w:t>
      </w:r>
    </w:p>
    <w:p>
      <w:pPr>
        <w:pStyle w:val="Normal"/>
        <w:rPr/>
      </w:pPr>
      <w:r>
        <w:rPr/>
        <w:t>[[@Bible:Heb 13:2 ]][[13:2 &gt;&gt; Heb 13:2]] {{field-on:Bible}} Страннолюбието не забравяйте; понеже чрез него некои без да знаят угостили са ангели. {{field-off:Bible}}</w:t>
      </w:r>
    </w:p>
    <w:p>
      <w:pPr>
        <w:pStyle w:val="Normal"/>
        <w:rPr/>
      </w:pPr>
      <w:r>
        <w:rPr/>
        <w:t>[[@Bible:Heb 13:3 ]][[13:3 &gt;&gt; Heb 13:3]] {{field-on:Bible}} Помнете запрените като че сте с тех наедно запрени; злостраждащите като що сте и вие в тело. {{field-off:Bible}}</w:t>
      </w:r>
    </w:p>
    <w:p>
      <w:pPr>
        <w:pStyle w:val="Normal"/>
        <w:rPr/>
      </w:pPr>
      <w:r>
        <w:rPr/>
        <w:t>[[@Bible:Heb 13:4 ]][[13:4 &gt;&gt; Heb 13:4]] {{field-on:Bible}} Женитбата е честна у всички, и леглото непорочно; а блудниците и прелюбодеите Бог да съди. {{field-off:Bible}}</w:t>
      </w:r>
    </w:p>
    <w:p>
      <w:pPr>
        <w:pStyle w:val="Normal"/>
        <w:rPr/>
      </w:pPr>
      <w:r>
        <w:rPr/>
        <w:t>[[@Bible:Heb 13:5 ]][[13:5 &gt;&gt; Heb 13:5]] {{field-on:Bible}} Да не е сребролюбиво поведението ви; доволствувайте се с каквото имате, защото той рече: "Нема да те оставя, нито да те забравя;" {{field-off:Bible}}</w:t>
      </w:r>
    </w:p>
    <w:p>
      <w:pPr>
        <w:pStyle w:val="Normal"/>
        <w:rPr/>
      </w:pPr>
      <w:r>
        <w:rPr/>
        <w:t>[[@Bible:Heb 13:6 ]][[13:6 &gt;&gt; Heb 13:6]] {{field-on:Bible}} така щото ние с дързновение да казваме: "Господ ми е помощник, и нема да се убоя какво ще ми стори человек." {{field-off:Bible}}</w:t>
      </w:r>
    </w:p>
    <w:p>
      <w:pPr>
        <w:pStyle w:val="Normal"/>
        <w:rPr/>
      </w:pPr>
      <w:r>
        <w:rPr/>
        <w:t>[[@Bible:Heb 13:7 ]][[13:7 &gt;&gt; Heb 13:7]] {{field-on:Bible}} Поменувайте наставниците ваши които са ви говорили словото Божие; и като имате пред очи сетнината на техната обхода подражавайте верата им. {{field-off:Bible}}</w:t>
      </w:r>
    </w:p>
    <w:p>
      <w:pPr>
        <w:pStyle w:val="Normal"/>
        <w:rPr/>
      </w:pPr>
      <w:r>
        <w:rPr/>
        <w:t>[[@Bible:Heb 13:8 ]][[13:8 &gt;&gt; Heb 13:8]] {{field-on:Bible}} Исус Христос е истият вчера и днес и във веки. {{field-off:Bible}}</w:t>
      </w:r>
    </w:p>
    <w:p>
      <w:pPr>
        <w:pStyle w:val="Normal"/>
        <w:rPr/>
      </w:pPr>
      <w:r>
        <w:rPr/>
        <w:t>[[@Bible:Heb 13:9 ]][[13:9 &gt;&gt; Heb 13:9]] {{field-on:Bible}} Не се увличайте след разни и странни учения; защото е добро с благодат да се укрепява сърдцето, а не с ястия, в които тези що са ходили не са се ползували. {{field-off:Bible}}</w:t>
      </w:r>
    </w:p>
    <w:p>
      <w:pPr>
        <w:pStyle w:val="Normal"/>
        <w:rPr/>
      </w:pPr>
      <w:r>
        <w:rPr/>
        <w:t>[[@Bible:Heb 13:10 ]][[13:10 &gt;&gt; Heb 13:10]] {{field-on:Bible}} Имаме олтар от който немат власт да ядат служителите на скинията. {{field-off:Bible}}</w:t>
      </w:r>
    </w:p>
    <w:p>
      <w:pPr>
        <w:pStyle w:val="Normal"/>
        <w:rPr/>
      </w:pPr>
      <w:r>
        <w:rPr/>
        <w:t>[[@Bible:Heb 13:11 ]][[13:11 &gt;&gt; Heb 13:11]] {{field-on:Bible}} Защото на животните на които кръвта първосвещеникът внося в светилището за греховете, техните телеса изгоряват се вън от стана. {{field-off:Bible}}</w:t>
      </w:r>
    </w:p>
    <w:p>
      <w:pPr>
        <w:pStyle w:val="Normal"/>
        <w:rPr/>
      </w:pPr>
      <w:r>
        <w:rPr/>
        <w:t>[[@Bible:Heb 13:12 ]][[13:12 &gt;&gt; Heb 13:12]] {{field-on:Bible}} Заради това, Исус, за да освети народа чрез собствената си кръв, вън от вратата градски пострада. {{field-off:Bible}}</w:t>
      </w:r>
    </w:p>
    <w:p>
      <w:pPr>
        <w:pStyle w:val="Normal"/>
        <w:rPr/>
      </w:pPr>
      <w:r>
        <w:rPr/>
        <w:t>[[@Bible:Heb 13:13 ]][[13:13 &gt;&gt; Heb 13:13]] {{field-on:Bible}} И тъй, да излезваме и ние към него вън от стана и да носим неговото поругание. {{field-off:Bible}}</w:t>
      </w:r>
    </w:p>
    <w:p>
      <w:pPr>
        <w:pStyle w:val="Normal"/>
        <w:rPr/>
      </w:pPr>
      <w:r>
        <w:rPr/>
        <w:t>[[@Bible:Heb 13:14 ]][[13:14 &gt;&gt; Heb 13:14]] {{field-on:Bible}} Защото немаме тука постоян град, но бъдещия търсим. {{field-off:Bible}}</w:t>
      </w:r>
    </w:p>
    <w:p>
      <w:pPr>
        <w:pStyle w:val="Normal"/>
        <w:rPr/>
      </w:pPr>
      <w:r>
        <w:rPr/>
        <w:t>[[@Bible:Heb 13:15 ]][[13:15 &gt;&gt; Heb 13:15]] {{field-on:Bible}} За то, чрез него да приносяме Богу непрестанно жертва на хваление, сиреч, плод от устни които изповедват неговото име. {{field-off:Bible}}</w:t>
      </w:r>
    </w:p>
    <w:p>
      <w:pPr>
        <w:pStyle w:val="Normal"/>
        <w:rPr/>
      </w:pPr>
      <w:r>
        <w:rPr/>
        <w:t>[[@Bible:Heb 13:16 ]][[13:16 &gt;&gt; Heb 13:16]] {{field-on:Bible}} А благодеянието и спомоществованието недейте забравя; защото таквизи жертви са благоугодни Богу. {{field-off:Bible}}</w:t>
      </w:r>
    </w:p>
    <w:p>
      <w:pPr>
        <w:pStyle w:val="Normal"/>
        <w:rPr/>
      </w:pPr>
      <w:r>
        <w:rPr/>
        <w:t>[[@Bible:Heb 13:17 ]][[13:17 &gt;&gt; Heb 13:17]] {{field-on:Bible}} Бъдете послушни и покорявайте се на вашите наставници; защото те бодърствуват за вашите души както що имат да дадат ответ; за да правят това бодърствуване с радост, а не с въздишане; защото това не е полезно за вас. {{field-off:Bible}}</w:t>
      </w:r>
    </w:p>
    <w:p>
      <w:pPr>
        <w:pStyle w:val="Normal"/>
        <w:rPr/>
      </w:pPr>
      <w:r>
        <w:rPr/>
        <w:t>[[@Bible:Heb 13:18 ]][[13:18 &gt;&gt; Heb 13:18]] {{field-on:Bible}} Молете се за нас; защото сме уверени че имаме добра съвест, и искаме да се обхождаме във всичко добре. {{field-off:Bible}}</w:t>
      </w:r>
    </w:p>
    <w:p>
      <w:pPr>
        <w:pStyle w:val="Normal"/>
        <w:rPr/>
      </w:pPr>
      <w:r>
        <w:rPr/>
        <w:t>[[@Bible:Heb 13:19 ]][[13:19 &gt;&gt; Heb 13:19]] {{field-on:Bible}} А повече ви се моля да правите това за да се върна по-скоро при вас. {{field-off:Bible}}</w:t>
      </w:r>
    </w:p>
    <w:p>
      <w:pPr>
        <w:pStyle w:val="Normal"/>
        <w:rPr/>
      </w:pPr>
      <w:r>
        <w:rPr/>
        <w:t>[[@Bible:Heb 13:20 ]][[13:20 &gt;&gt; Heb 13:20]] {{field-on:Bible}} А Бог на мира който е въздигнал от мъртвите валикаго чрез кръвта на вечния завет Пастиря на овците, Господа нашего Исуса, {{field-off:Bible}}</w:t>
      </w:r>
    </w:p>
    <w:p>
      <w:pPr>
        <w:pStyle w:val="Normal"/>
        <w:rPr/>
      </w:pPr>
      <w:r>
        <w:rPr/>
        <w:t>[[@Bible:Heb 13:21 ]][[13:21 &gt;&gt; Heb 13:21]] {{field-on:Bible}} дано да ви направи съвършени във всеко добро дело за да правите неговата воля, като действува във вас това което е благоугодно пред него чрез Исуса Христа, комуто да бъде слава във веки веков. Амин. {{field-off:Bible}}</w:t>
      </w:r>
    </w:p>
    <w:p>
      <w:pPr>
        <w:pStyle w:val="Normal"/>
        <w:rPr/>
      </w:pPr>
      <w:r>
        <w:rPr/>
        <w:t>[[@Bible:Heb 13:22 ]][[13:22 &gt;&gt; Heb 13:22]] {{field-on:Bible}} И моля ви се, братие, да ви не бъде тежко словото на увещанието; защото на късо ви писах. {{field-off:Bible}}</w:t>
      </w:r>
    </w:p>
    <w:p>
      <w:pPr>
        <w:pStyle w:val="Normal"/>
        <w:rPr/>
      </w:pPr>
      <w:r>
        <w:rPr/>
        <w:t>[[@Bible:Heb 13:23 ]][[13:23 &gt;&gt; Heb 13:23]] {{field-on:Bible}} Знайте че нашият брат Тимотей е пуснат, с когото, ако дойде скоро, ще ви видя. {{field-off:Bible}}</w:t>
      </w:r>
    </w:p>
    <w:p>
      <w:pPr>
        <w:pStyle w:val="Normal"/>
        <w:rPr/>
      </w:pPr>
      <w:r>
        <w:rPr/>
        <w:t>[[@Bible:Heb 13:24 ]][[13:24 &gt;&gt; Heb 13:24]] {{field-on:Bible}} Поздравете всичките ваши наставници и всичките светии. {{field-off:Bible}}</w:t>
      </w:r>
    </w:p>
    <w:p>
      <w:pPr>
        <w:pStyle w:val="Normal"/>
        <w:rPr/>
      </w:pPr>
      <w:r>
        <w:rPr/>
        <w:t>[[@Bible:Heb 13:25 ]][[13:25 &gt;&gt; Heb 13:25]] {{field-on:Bible}} Поздравяват ви които са от Италия. Благодат да бъде с всички вас. Амин. {{field-off:Bible}}</w:t>
      </w:r>
    </w:p>
    <w:p>
      <w:pPr>
        <w:pStyle w:val="Heading1"/>
        <w:rPr/>
      </w:pPr>
      <w:r>
        <w:rPr/>
        <w:t>Яков</w:t>
      </w:r>
    </w:p>
    <w:p>
      <w:pPr>
        <w:pStyle w:val="Heading2"/>
        <w:rPr/>
      </w:pPr>
      <w:r>
        <w:rPr/>
        <w:t>Глава 1</w:t>
      </w:r>
    </w:p>
    <w:p>
      <w:pPr>
        <w:pStyle w:val="Normal"/>
        <w:rPr/>
      </w:pPr>
      <w:r>
        <w:rPr/>
        <w:t>[[@Bible:Jas 1:1 ]][[1:1 &gt;&gt; Jas 1:1]] {{field-on:Bible}} Яков, раб на Бога и на Господа Исуса Христа, до дванадесетте племена които са в разсеяние, поздравление. {{field-off:Bible}}</w:t>
      </w:r>
    </w:p>
    <w:p>
      <w:pPr>
        <w:pStyle w:val="Normal"/>
        <w:rPr/>
      </w:pPr>
      <w:r>
        <w:rPr/>
        <w:t>[[@Bible:Jas 1:2 ]][[1:2 &gt;&gt; Jas 1:2]] {{field-on:Bible}} Всека радост имайте, братие мои, когато впадате в различни изкушения; {{field-off:Bible}}</w:t>
      </w:r>
    </w:p>
    <w:p>
      <w:pPr>
        <w:pStyle w:val="Normal"/>
        <w:rPr/>
      </w:pPr>
      <w:r>
        <w:rPr/>
        <w:t>[[@Bible:Jas 1:3 ]][[1:3 &gt;&gt; Jas 1:3]] {{field-on:Bible}} понеже знаете че изпитанието на вашата вера произвожда търпение. {{field-off:Bible}}</w:t>
      </w:r>
    </w:p>
    <w:p>
      <w:pPr>
        <w:pStyle w:val="Normal"/>
        <w:rPr/>
      </w:pPr>
      <w:r>
        <w:rPr/>
        <w:t>[[@Bible:Jas 1:4 ]][[1:4 &gt;&gt; Jas 1:4]] {{field-on:Bible}} А търпението да има дело съвършено, за да бъдете съвършени и цели, без никакъв недостатък. {{field-off:Bible}}</w:t>
      </w:r>
    </w:p>
    <w:p>
      <w:pPr>
        <w:pStyle w:val="Normal"/>
        <w:rPr/>
      </w:pPr>
      <w:r>
        <w:rPr/>
        <w:t>[[@Bible:Jas 1:5 ]][[1:5 &gt;&gt; Jas 1:5]] {{field-on:Bible}} Ако ли някои от вас е оскуден от мъдрост, да проси от Бога който дава богато на всички и не укорява, и ще му се даде. {{field-off:Bible}}</w:t>
      </w:r>
    </w:p>
    <w:p>
      <w:pPr>
        <w:pStyle w:val="Normal"/>
        <w:rPr/>
      </w:pPr>
      <w:r>
        <w:rPr/>
        <w:t>[[@Bible:Jas 1:6 ]][[1:6 &gt;&gt; Jas 1:6]] {{field-on:Bible}} Но да проси с вера, без да се съмнева никак; защото който се съмнева подобен е на морски вълни които се карат и разблъскват от ветровете. {{field-off:Bible}}</w:t>
      </w:r>
    </w:p>
    <w:p>
      <w:pPr>
        <w:pStyle w:val="Normal"/>
        <w:rPr/>
      </w:pPr>
      <w:r>
        <w:rPr/>
        <w:t>[[@Bible:Jas 1:7 ]][[1:7 &gt;&gt; Jas 1:7]] {{field-on:Bible}} И такъв человек да не мисли че ще приеме нещо от Господа. {{field-off:Bible}}</w:t>
      </w:r>
    </w:p>
    <w:p>
      <w:pPr>
        <w:pStyle w:val="Normal"/>
        <w:rPr/>
      </w:pPr>
      <w:r>
        <w:rPr/>
        <w:t>[[@Bible:Jas 1:8 ]][[1:8 &gt;&gt; Jas 1:8]] {{field-on:Bible}} человек двоеумен непостоян е във всичките си пътища. {{field-off:Bible}}</w:t>
      </w:r>
    </w:p>
    <w:p>
      <w:pPr>
        <w:pStyle w:val="Normal"/>
        <w:rPr/>
      </w:pPr>
      <w:r>
        <w:rPr/>
        <w:t>[[@Bible:Jas 1:9 ]][[1:9 &gt;&gt; Jas 1:9]] {{field-on:Bible}} Който брат е от по-долно състояние да се хвали в своето си възвишаване, {{field-off:Bible}}</w:t>
      </w:r>
    </w:p>
    <w:p>
      <w:pPr>
        <w:pStyle w:val="Normal"/>
        <w:rPr/>
      </w:pPr>
      <w:r>
        <w:rPr/>
        <w:t>[[@Bible:Jas 1:10 ]][[1:10 &gt;&gt; Jas 1:10]] {{field-on:Bible}} а богатите, в смиряването си, понеже като цвет на трева ще прецъвти. {{field-off:Bible}}</w:t>
      </w:r>
    </w:p>
    <w:p>
      <w:pPr>
        <w:pStyle w:val="Normal"/>
        <w:rPr/>
      </w:pPr>
      <w:r>
        <w:rPr/>
        <w:t>[[@Bible:Jas 1:11 ]][[1:11 &gt;&gt; Jas 1:11]] {{field-on:Bible}} Защото изгрея слънцето с пека, и изсуши тревата, и цветът й слете, и хубостта на лицето й погина; така и богатият ще повехне в пътищата си. {{field-off:Bible}}</w:t>
      </w:r>
    </w:p>
    <w:p>
      <w:pPr>
        <w:pStyle w:val="Normal"/>
        <w:rPr/>
      </w:pPr>
      <w:r>
        <w:rPr/>
        <w:t>[[@Bible:Jas 1:12 ]][[1:12 &gt;&gt; Jas 1:12]] {{field-on:Bible}} Блажен онзи человек който претърпева изкушение; защото, като премине изпитът, ще приеме венеца на живота който обеща Господ на онези които го любят. {{field-off:Bible}}</w:t>
      </w:r>
    </w:p>
    <w:p>
      <w:pPr>
        <w:pStyle w:val="Normal"/>
        <w:rPr/>
      </w:pPr>
      <w:r>
        <w:rPr/>
        <w:t>[[@Bible:Jas 1:13 ]][[1:13 &gt;&gt; Jas 1:13]] {{field-on:Bible}} Никой изкушаем да не казва че: Бог ме изкушава; защото Бог се от зло не изкушава, и той никого не изкушава; {{field-off:Bible}}</w:t>
      </w:r>
    </w:p>
    <w:p>
      <w:pPr>
        <w:pStyle w:val="Normal"/>
        <w:rPr/>
      </w:pPr>
      <w:r>
        <w:rPr/>
        <w:t>[[@Bible:Jas 1:14 ]][[1:14 &gt;&gt; Jas 1:14]] {{field-on:Bible}} а всеки се изкушава като се завлича и подлъгва от собствената си похот. {{field-off:Bible}}</w:t>
      </w:r>
    </w:p>
    <w:p>
      <w:pPr>
        <w:pStyle w:val="Normal"/>
        <w:rPr/>
      </w:pPr>
      <w:r>
        <w:rPr/>
        <w:t>[[@Bible:Jas 1:15 ]][[1:15 &gt;&gt; Jas 1:15]] {{field-on:Bible}} Похотта после като зачне ражда грех, а грехът като се извърши ражда смърт. {{field-off:Bible}}</w:t>
      </w:r>
    </w:p>
    <w:p>
      <w:pPr>
        <w:pStyle w:val="Normal"/>
        <w:rPr/>
      </w:pPr>
      <w:r>
        <w:rPr/>
        <w:t>[[@Bible:Jas 1:16 ]][[1:16 &gt;&gt; Jas 1:16]] {{field-on:Bible}} Не се заблуждавайте, любезни мои братие. {{field-off:Bible}}</w:t>
      </w:r>
    </w:p>
    <w:p>
      <w:pPr>
        <w:pStyle w:val="Normal"/>
        <w:rPr/>
      </w:pPr>
      <w:r>
        <w:rPr/>
        <w:t>[[@Bible:Jas 1:17 ]][[1:17 &gt;&gt; Jas 1:17]] {{field-on:Bible}} Всеко добро даване, и всека съвършена дарба от горе е, и слезва от Отца на светлините в когото нема изменение или сенка на променяване. {{field-off:Bible}}</w:t>
      </w:r>
    </w:p>
    <w:p>
      <w:pPr>
        <w:pStyle w:val="Normal"/>
        <w:rPr/>
      </w:pPr>
      <w:r>
        <w:rPr/>
        <w:t>[[@Bible:Jas 1:18 ]][[1:18 &gt;&gt; Jas 1:18]] {{field-on:Bible}} От собствената си воля родил ни е със словото на истината, да бъдем ние некакъв си начатък на неговите създания. {{field-off:Bible}}</w:t>
      </w:r>
    </w:p>
    <w:p>
      <w:pPr>
        <w:pStyle w:val="Normal"/>
        <w:rPr/>
      </w:pPr>
      <w:r>
        <w:rPr/>
        <w:t>[[@Bible:Jas 1:19 ]][[1:19 &gt;&gt; Jas 1:19]] {{field-on:Bible}} И тъй, любезни мои братие, да бъде всеки человек бърз на чуене, а муден на говорене, и муден на гнев; {{field-off:Bible}}</w:t>
      </w:r>
    </w:p>
    <w:p>
      <w:pPr>
        <w:pStyle w:val="Normal"/>
        <w:rPr/>
      </w:pPr>
      <w:r>
        <w:rPr/>
        <w:t>[[@Bible:Jas 1:20 ]][[1:20 &gt;&gt; Jas 1:20]] {{field-on:Bible}} защото гневът на человека не върши Божията правда. {{field-off:Bible}}</w:t>
      </w:r>
    </w:p>
    <w:p>
      <w:pPr>
        <w:pStyle w:val="Normal"/>
        <w:rPr/>
      </w:pPr>
      <w:r>
        <w:rPr/>
        <w:t>[[@Bible:Jas 1:21 ]][[1:21 &gt;&gt; Jas 1:21]] {{field-on:Bible}} За това, отхвърлете всека нечистота и множеството злоба, и приемете с кротост всаденото слово което може да спаси душите ви. {{field-off:Bible}}</w:t>
      </w:r>
    </w:p>
    <w:p>
      <w:pPr>
        <w:pStyle w:val="Normal"/>
        <w:rPr/>
      </w:pPr>
      <w:r>
        <w:rPr/>
        <w:t>[[@Bible:Jas 1:22 ]][[1:22 &gt;&gt; Jas 1:22]] {{field-on:Bible}} Бивайте и творители на словото, а не само слушатели да лъжете себе си. {{field-off:Bible}}</w:t>
      </w:r>
    </w:p>
    <w:p>
      <w:pPr>
        <w:pStyle w:val="Normal"/>
        <w:rPr/>
      </w:pPr>
      <w:r>
        <w:rPr/>
        <w:t>[[@Bible:Jas 1:23 ]][[1:23 &gt;&gt; Jas 1:23]] {{field-on:Bible}} Защото ако бъде некой слушател на словото, а не творител, той прилича на человек който гледа природното си лице в огледало: {{field-off:Bible}}</w:t>
      </w:r>
    </w:p>
    <w:p>
      <w:pPr>
        <w:pStyle w:val="Normal"/>
        <w:rPr/>
      </w:pPr>
      <w:r>
        <w:rPr/>
        <w:t>[[@Bible:Jas 1:24 ]][[1:24 &gt;&gt; Jas 1:24]] {{field-on:Bible}} защото огледа се, и отиде, и завчас забрави какъв бе. {{field-off:Bible}}</w:t>
      </w:r>
    </w:p>
    <w:p>
      <w:pPr>
        <w:pStyle w:val="Normal"/>
        <w:rPr/>
      </w:pPr>
      <w:r>
        <w:rPr/>
        <w:t>[[@Bible:Jas 1:25 ]][[1:25 &gt;&gt; Jas 1:25]] {{field-on:Bible}} Но който вникне в съвършения закон на свободата, и пребъде в него, той ще бъде блажен в делата си. {{field-off:Bible}}</w:t>
      </w:r>
    </w:p>
    <w:p>
      <w:pPr>
        <w:pStyle w:val="Normal"/>
        <w:rPr/>
      </w:pPr>
      <w:r>
        <w:rPr/>
        <w:t>[[@Bible:Jas 1:26 ]][[1:26 &gt;&gt; Jas 1:26]] {{field-on:Bible}} Ако някой от вас мисли че е благочестив, и не обуздава езика си, но лъже сърдцето си, суетно е неговото благочестие. {{field-off:Bible}}</w:t>
      </w:r>
    </w:p>
    <w:p>
      <w:pPr>
        <w:pStyle w:val="Normal"/>
        <w:rPr/>
      </w:pPr>
      <w:r>
        <w:rPr/>
        <w:t>[[@Bible:Jas 1:27 ]][[1:27 &gt;&gt; Jas 1:27]] {{field-on:Bible}} чисто и непорочно благочестие пред Бога и Отца е това: да пригледва сирачетата и вдовиците в утеснението им, и да пази себе си неосквернен от света. {{field-off:Bible}}</w:t>
      </w:r>
    </w:p>
    <w:p>
      <w:pPr>
        <w:pStyle w:val="Heading2"/>
        <w:rPr/>
      </w:pPr>
      <w:r>
        <w:rPr/>
        <w:t>Глава 2</w:t>
      </w:r>
    </w:p>
    <w:p>
      <w:pPr>
        <w:pStyle w:val="Normal"/>
        <w:rPr/>
      </w:pPr>
      <w:r>
        <w:rPr/>
        <w:t>[[@Bible:Jas 2:1 ]][[2:1 &gt;&gt; Jas 2:1]] {{field-on:Bible}} Братие мои, верата ви в прославленаго Господа нашего Исуса Христа да бъде без лицеприятие. {{field-off:Bible}}</w:t>
      </w:r>
    </w:p>
    <w:p>
      <w:pPr>
        <w:pStyle w:val="Normal"/>
        <w:rPr/>
      </w:pPr>
      <w:r>
        <w:rPr/>
        <w:t>[[@Bible:Jas 2:2 ]][[2:2 &gt;&gt; Jas 2:2]] {{field-on:Bible}} Защото ако влезе в съборището ви человек със злат пръстен и с великолепни дрехи, а влезе и сиромах с уплескани дрехи, {{field-off:Bible}}</w:t>
      </w:r>
    </w:p>
    <w:p>
      <w:pPr>
        <w:pStyle w:val="Normal"/>
        <w:rPr/>
      </w:pPr>
      <w:r>
        <w:rPr/>
        <w:t>[[@Bible:Jas 2:3 ]][[2:3 &gt;&gt; Jas 2:3]] {{field-on:Bible}} и погледнете на тогози който е с великолепните дрехи, та му речете: Ти седни тука добре; и на сиромаха речете: Ти стой там; или, седни тука до подножието ми; {{field-off:Bible}}</w:t>
      </w:r>
    </w:p>
    <w:p>
      <w:pPr>
        <w:pStyle w:val="Normal"/>
        <w:rPr/>
      </w:pPr>
      <w:r>
        <w:rPr/>
        <w:t>[[@Bible:Jas 2:4 ]][[2:4 &gt;&gt; Jas 2:4]] {{field-on:Bible}} да ли не сте направили отличие помежду си, и не сте ли станали съдници с лукави помишления? {{field-off:Bible}}</w:t>
      </w:r>
    </w:p>
    <w:p>
      <w:pPr>
        <w:pStyle w:val="Normal"/>
        <w:rPr/>
      </w:pPr>
      <w:r>
        <w:rPr/>
        <w:t>[[@Bible:Jas 2:5 ]][[2:5 &gt;&gt; Jas 2:5]] {{field-on:Bible}} Слушайте, любезни мои братие. Не избра ли Бог сиромасите от този свет богати с вера, и наследници на царството което обеща на тези които го любят? {{field-off:Bible}}</w:t>
      </w:r>
    </w:p>
    <w:p>
      <w:pPr>
        <w:pStyle w:val="Normal"/>
        <w:rPr/>
      </w:pPr>
      <w:r>
        <w:rPr/>
        <w:t>[[@Bible:Jas 2:6 ]][[2:6 &gt;&gt; Jas 2:6]] {{field-on:Bible}} А вие обезчестихте сиромаха. Не са ли богатите които ви угнетяват? и не влачат ли ви те по съдовища? {{field-off:Bible}}</w:t>
      </w:r>
    </w:p>
    <w:p>
      <w:pPr>
        <w:pStyle w:val="Normal"/>
        <w:rPr/>
      </w:pPr>
      <w:r>
        <w:rPr/>
        <w:t>[[@Bible:Jas 2:7 ]][[2:7 &gt;&gt; Jas 2:7]] {{field-on:Bible}} Не хулят ли те доброто име с което се именувате? {{field-off:Bible}}</w:t>
      </w:r>
    </w:p>
    <w:p>
      <w:pPr>
        <w:pStyle w:val="Normal"/>
        <w:rPr/>
      </w:pPr>
      <w:r>
        <w:rPr/>
        <w:t>[[@Bible:Jas 2:8 ]][[2:8 &gt;&gt; Jas 2:8]] {{field-on:Bible}} Ако изпълнявате вие царския закон според писанието: "Да възлюбиш ближнаго своего както самаго себе си," добре струвате. {{field-off:Bible}}</w:t>
      </w:r>
    </w:p>
    <w:p>
      <w:pPr>
        <w:pStyle w:val="Normal"/>
        <w:rPr/>
      </w:pPr>
      <w:r>
        <w:rPr/>
        <w:t>[[@Bible:Jas 2:9 ]][[2:9 &gt;&gt; Jas 2:9]] {{field-on:Bible}} Но ако гледате на лице грех струвате, и от закона както престъпници се изобличавате. {{field-off:Bible}}</w:t>
      </w:r>
    </w:p>
    <w:p>
      <w:pPr>
        <w:pStyle w:val="Normal"/>
        <w:rPr/>
      </w:pPr>
      <w:r>
        <w:rPr/>
        <w:t>[[@Bible:Jas 2:10 ]][[2:10 &gt;&gt; Jas 2:10]] {{field-on:Bible}} Защото който упази всичкия закон, и погреши в едно, повинен бива във всичко; {{field-off:Bible}}</w:t>
      </w:r>
    </w:p>
    <w:p>
      <w:pPr>
        <w:pStyle w:val="Normal"/>
        <w:rPr/>
      </w:pPr>
      <w:r>
        <w:rPr/>
        <w:t>[[@Bible:Jas 2:11 ]][[2:11 &gt;&gt; Jas 2:11]] {{field-on:Bible}} по това че който е рекъл:?Не прелюбодействувай," рече и, "Не убивай." Но ако не сториш прелюбодеяние, а пък убиеш, станал си престъпник на закона. {{field-off:Bible}}</w:t>
      </w:r>
    </w:p>
    <w:p>
      <w:pPr>
        <w:pStyle w:val="Normal"/>
        <w:rPr/>
      </w:pPr>
      <w:r>
        <w:rPr/>
        <w:t>[[@Bible:Jas 2:12 ]][[2:12 &gt;&gt; Jas 2:12]] {{field-on:Bible}} Така говорете и така правете като че ще бъдете съдени по закона на свободата. {{field-off:Bible}}</w:t>
      </w:r>
    </w:p>
    <w:p>
      <w:pPr>
        <w:pStyle w:val="Normal"/>
        <w:rPr/>
      </w:pPr>
      <w:r>
        <w:rPr/>
        <w:t>[[@Bible:Jas 2:13 ]][[2:13 &gt;&gt; Jas 2:13]] {{field-on:Bible}} Защото съдбата ще бъде немилостива на тогози който милост не е сторил; и милостта се хвали над съда. {{field-off:Bible}}</w:t>
      </w:r>
    </w:p>
    <w:p>
      <w:pPr>
        <w:pStyle w:val="Normal"/>
        <w:rPr/>
      </w:pPr>
      <w:r>
        <w:rPr/>
        <w:t>[[@Bible:Jas 2:14 ]][[2:14 &gt;&gt; Jas 2:14]] {{field-on:Bible}} Коя полза, братие мои, ако казва некой че има вера, а дела нема? Да ли може верата да го спаси? {{field-off:Bible}}</w:t>
      </w:r>
    </w:p>
    <w:p>
      <w:pPr>
        <w:pStyle w:val="Normal"/>
        <w:rPr/>
      </w:pPr>
      <w:r>
        <w:rPr/>
        <w:t>[[@Bible:Jas 2:15 ]][[2:15 &gt;&gt; Jas 2:15]] {{field-on:Bible}} Некой брат или некоя сестра ако са голи и лишени от дневната храна, {{field-off:Bible}}</w:t>
      </w:r>
    </w:p>
    <w:p>
      <w:pPr>
        <w:pStyle w:val="Normal"/>
        <w:rPr/>
      </w:pPr>
      <w:r>
        <w:rPr/>
        <w:t>[[@Bible:Jas 2:16 ]][[2:16 &gt;&gt; Jas 2:16]] {{field-on:Bible}} и некой от вас им рече: Идете си с миром, топлете се и хранете се, а не им дадете потребното за телото, коя полза? {{field-off:Bible}}</w:t>
      </w:r>
    </w:p>
    <w:p>
      <w:pPr>
        <w:pStyle w:val="Normal"/>
        <w:rPr/>
      </w:pPr>
      <w:r>
        <w:rPr/>
        <w:t>[[@Bible:Jas 2:17 ]][[2:17 &gt;&gt; Jas 2:17]] {{field-on:Bible}} Така и верата, ако нема дела, сама по себе си е мъртва. {{field-off:Bible}}</w:t>
      </w:r>
    </w:p>
    <w:p>
      <w:pPr>
        <w:pStyle w:val="Normal"/>
        <w:rPr/>
      </w:pPr>
      <w:r>
        <w:rPr/>
        <w:t>[[@Bible:Jas 2:18 ]][[2:18 &gt;&gt; Jas 2:18]] {{field-on:Bible}} Но ще рече некой: Ти имаш вера, и аз имам дела: покажи ми верата си от делата си, и аз ще ти покажа от моите дела верата си. {{field-off:Bible}}</w:t>
      </w:r>
    </w:p>
    <w:p>
      <w:pPr>
        <w:pStyle w:val="Normal"/>
        <w:rPr/>
      </w:pPr>
      <w:r>
        <w:rPr/>
        <w:t>[[@Bible:Jas 2:19 ]][[2:19 &gt;&gt; Jas 2:19]] {{field-on:Bible}} Ти верваш че Бог е един: добре струваш; и бесовете верват и треперят. {{field-off:Bible}}</w:t>
      </w:r>
    </w:p>
    <w:p>
      <w:pPr>
        <w:pStyle w:val="Normal"/>
        <w:rPr/>
      </w:pPr>
      <w:r>
        <w:rPr/>
        <w:t>[[@Bible:Jas 2:20 ]][[2:20 &gt;&gt; Jas 2:20]] {{field-on:Bible}} Но искаш ли да познаеш, о суетни человече, че вера без дела е мъртва? {{field-off:Bible}}</w:t>
      </w:r>
    </w:p>
    <w:p>
      <w:pPr>
        <w:pStyle w:val="Normal"/>
        <w:rPr/>
      </w:pPr>
      <w:r>
        <w:rPr/>
        <w:t>[[@Bible:Jas 2:21 ]][[2:21 &gt;&gt; Jas 2:21]] {{field-on:Bible}} Авраам нашият отец не се ли оправда от дела когато принесе сина си Исаака на жертвеника? {{field-off:Bible}}</w:t>
      </w:r>
    </w:p>
    <w:p>
      <w:pPr>
        <w:pStyle w:val="Normal"/>
        <w:rPr/>
      </w:pPr>
      <w:r>
        <w:rPr/>
        <w:t>[[@Bible:Jas 2:22 ]][[2:22 &gt;&gt; Jas 2:22]] {{field-on:Bible}} Видиш ли че вера съдействуваше с делата му, и от делата се усъвършенствува верата? {{field-off:Bible}}</w:t>
      </w:r>
    </w:p>
    <w:p>
      <w:pPr>
        <w:pStyle w:val="Normal"/>
        <w:rPr/>
      </w:pPr>
      <w:r>
        <w:rPr/>
        <w:t>[[@Bible:Jas 2:23 ]][[2:23 &gt;&gt; Jas 2:23]] {{field-on:Bible}} и се изпълни писанието което казва: "Поверва Авраам в Бога, и вмени му се в правда, и Приятел Божий се нарече." {{field-off:Bible}}</w:t>
      </w:r>
    </w:p>
    <w:p>
      <w:pPr>
        <w:pStyle w:val="Normal"/>
        <w:rPr/>
      </w:pPr>
      <w:r>
        <w:rPr/>
        <w:t>[[@Bible:Jas 2:24 ]][[2:24 &gt;&gt; Jas 2:24]] {{field-on:Bible}} И тъй, видите ли че от дела се оправдава человек, а не само от вера? {{field-off:Bible}}</w:t>
      </w:r>
    </w:p>
    <w:p>
      <w:pPr>
        <w:pStyle w:val="Normal"/>
        <w:rPr/>
      </w:pPr>
      <w:r>
        <w:rPr/>
        <w:t>[[@Bible:Jas 2:25 ]][[2:25 &gt;&gt; Jas 2:25]] {{field-on:Bible}} Така също и Раав блудница не се ли оправда от дела когато прие проводените и ги изведе през друг път? {{field-off:Bible}}</w:t>
      </w:r>
    </w:p>
    <w:p>
      <w:pPr>
        <w:pStyle w:val="Normal"/>
        <w:rPr/>
      </w:pPr>
      <w:r>
        <w:rPr/>
        <w:t>[[@Bible:Jas 2:26 ]][[2:26 &gt;&gt; Jas 2:26]] {{field-on:Bible}} Защото както телото без дух е мъртво, така и верата без дела е мъртва. {{field-off:Bible}}</w:t>
      </w:r>
    </w:p>
    <w:p>
      <w:pPr>
        <w:pStyle w:val="Heading2"/>
        <w:rPr/>
      </w:pPr>
      <w:r>
        <w:rPr/>
        <w:t>Глава 3</w:t>
      </w:r>
    </w:p>
    <w:p>
      <w:pPr>
        <w:pStyle w:val="Normal"/>
        <w:rPr/>
      </w:pPr>
      <w:r>
        <w:rPr/>
        <w:t>[[@Bible:Jas 3:1 ]][[3:1 &gt;&gt; Jas 3:1]] {{field-on:Bible}} Не бивайте мнозина учители, братие мои, като знаете че по-големо осъждане ще приемем; {{field-off:Bible}}</w:t>
      </w:r>
    </w:p>
    <w:p>
      <w:pPr>
        <w:pStyle w:val="Normal"/>
        <w:rPr/>
      </w:pPr>
      <w:r>
        <w:rPr/>
        <w:t>[[@Bible:Jas 3:2 ]][[3:2 &gt;&gt; Jas 3:2]] {{field-on:Bible}} защото всинца в много грешим. Който не греши в слово, той е съвършен мъж, възможен да обуздае и всичкото тело. {{field-off:Bible}}</w:t>
      </w:r>
    </w:p>
    <w:p>
      <w:pPr>
        <w:pStyle w:val="Normal"/>
        <w:rPr/>
      </w:pPr>
      <w:r>
        <w:rPr/>
        <w:t>[[@Bible:Jas 3:3 ]][[3:3 &gt;&gt; Jas 3:3]] {{field-on:Bible}} Ето, уздите туряме в устата на конете за да ни се покоряват, и обръщаме всичкото им тело. {{field-off:Bible}}</w:t>
      </w:r>
    </w:p>
    <w:p>
      <w:pPr>
        <w:pStyle w:val="Normal"/>
        <w:rPr/>
      </w:pPr>
      <w:r>
        <w:rPr/>
        <w:t>[[@Bible:Jas 3:4 ]][[3:4 &gt;&gt; Jas 3:4]] {{field-on:Bible}} Ето, и корабите, ако и да са толкова големи и от силни ветрове се тласкат, с твърде малко кормило се обръщат накъдето иска волята на управителя. {{field-off:Bible}}</w:t>
      </w:r>
    </w:p>
    <w:p>
      <w:pPr>
        <w:pStyle w:val="Normal"/>
        <w:rPr/>
      </w:pPr>
      <w:r>
        <w:rPr/>
        <w:t>[[@Bible:Jas 3:5 ]][[3:5 &gt;&gt; Jas 3:5]] {{field-on:Bible}} Така и езикът малък уд е, но много се хвали. Ето, малък огън колко големо вещество запаля! {{field-off:Bible}}</w:t>
      </w:r>
    </w:p>
    <w:p>
      <w:pPr>
        <w:pStyle w:val="Normal"/>
        <w:rPr/>
      </w:pPr>
      <w:r>
        <w:rPr/>
        <w:t>[[@Bible:Jas 3:6 ]][[3:6 &gt;&gt; Jas 3:6]] {{field-on:Bible}} И езикът е огън, свет пълен с неправда. Така между нашите удове се намерва езикът, който заразява всичкото тело и възпаля колелото на живота ни, и сам той се запаля от пъкъла. {{field-off:Bible}}</w:t>
      </w:r>
    </w:p>
    <w:p>
      <w:pPr>
        <w:pStyle w:val="Normal"/>
        <w:rPr/>
      </w:pPr>
      <w:r>
        <w:rPr/>
        <w:t>[[@Bible:Jas 3:7 ]][[3:7 &gt;&gt; Jas 3:7]] {{field-on:Bible}} Защото всекакво естество зверове, и птици, и гадове, и морски животни укротяват се, и укротени са от человеческото естество: {{field-off:Bible}}</w:t>
      </w:r>
    </w:p>
    <w:p>
      <w:pPr>
        <w:pStyle w:val="Normal"/>
        <w:rPr/>
      </w:pPr>
      <w:r>
        <w:rPr/>
        <w:t>[[@Bible:Jas 3:8 ]][[3:8 &gt;&gt; Jas 3:8]] {{field-on:Bible}} А езикът никой от человеците не може да го укроти; неудържимо зло е, пълен със смъртоносен яд. {{field-off:Bible}}</w:t>
      </w:r>
    </w:p>
    <w:p>
      <w:pPr>
        <w:pStyle w:val="Normal"/>
        <w:rPr/>
      </w:pPr>
      <w:r>
        <w:rPr/>
        <w:t>[[@Bible:Jas 3:9 ]][[3:9 &gt;&gt; Jas 3:9]] {{field-on:Bible}} С него благославяме Бога и Отца, и с него кълнем человеците създадените по подобию Божию. {{field-off:Bible}}</w:t>
      </w:r>
    </w:p>
    <w:p>
      <w:pPr>
        <w:pStyle w:val="Normal"/>
        <w:rPr/>
      </w:pPr>
      <w:r>
        <w:rPr/>
        <w:t>[[@Bible:Jas 3:10 ]][[3:10 &gt;&gt; Jas 3:10]] {{field-on:Bible}} От същите уста излезва благословение и клетва. Не требва, братие мои, да бива това така. {{field-off:Bible}}</w:t>
      </w:r>
    </w:p>
    <w:p>
      <w:pPr>
        <w:pStyle w:val="Normal"/>
        <w:rPr/>
      </w:pPr>
      <w:r>
        <w:rPr/>
        <w:t>[[@Bible:Jas 3:11 ]][[3:11 &gt;&gt; Jas 3:11]] {{field-on:Bible}} Да ли изворът от същия чучур изтака сладка и горчива вода? {{field-off:Bible}}</w:t>
      </w:r>
    </w:p>
    <w:p>
      <w:pPr>
        <w:pStyle w:val="Normal"/>
        <w:rPr/>
      </w:pPr>
      <w:r>
        <w:rPr/>
        <w:t>[[@Bible:Jas 3:12 ]][[3:12 &gt;&gt; Jas 3:12]] {{field-on:Bible}} Да ли е възможно, братие мои, смокинята да роди маслини, или лозата смокини? Така ни един извор не е възможно да пуща солена и сладка вода. {{field-off:Bible}}</w:t>
      </w:r>
    </w:p>
    <w:p>
      <w:pPr>
        <w:pStyle w:val="Normal"/>
        <w:rPr/>
      </w:pPr>
      <w:r>
        <w:rPr/>
        <w:t>[[@Bible:Jas 3:13 ]][[3:13 &gt;&gt; Jas 3:13]] {{field-on:Bible}} Кой е от вас мъдър и учен? да покаже от доброто си поведение своите работи с кротост на премъдрост. {{field-off:Bible}}</w:t>
      </w:r>
    </w:p>
    <w:p>
      <w:pPr>
        <w:pStyle w:val="Normal"/>
        <w:rPr/>
      </w:pPr>
      <w:r>
        <w:rPr/>
        <w:t>[[@Bible:Jas 3:14 ]][[3:14 &gt;&gt; Jas 3:14]] {{field-on:Bible}} Но ако имате в сърдцето си завист горчива и свада недейте се хвали и лъга против истината. {{field-off:Bible}}</w:t>
      </w:r>
    </w:p>
    <w:p>
      <w:pPr>
        <w:pStyle w:val="Normal"/>
        <w:rPr/>
      </w:pPr>
      <w:r>
        <w:rPr/>
        <w:t>[[@Bible:Jas 3:15 ]][[3:15 &gt;&gt; Jas 3:15]] {{field-on:Bible}} Тая мъдрост не е която слезва от горе, но е земна, плътска, бесовска; {{field-off:Bible}}</w:t>
      </w:r>
    </w:p>
    <w:p>
      <w:pPr>
        <w:pStyle w:val="Normal"/>
        <w:rPr/>
      </w:pPr>
      <w:r>
        <w:rPr/>
        <w:t>[[@Bible:Jas 3:16 ]][[3:16 &gt;&gt; Jas 3:16]] {{field-on:Bible}} защото дето е завист и свада там има бъркотия и всекаква лошавина. {{field-off:Bible}}</w:t>
      </w:r>
    </w:p>
    <w:p>
      <w:pPr>
        <w:pStyle w:val="Normal"/>
        <w:rPr/>
      </w:pPr>
      <w:r>
        <w:rPr/>
        <w:t>[[@Bible:Jas 3:17 ]][[3:17 &gt;&gt; Jas 3:17]] {{field-on:Bible}} Но мъдростта която е от горе първо е чиста, после мирна, приветлива, благопокорна, пълна с милост и добри плодове, безпристрастна и нелицемерна. {{field-off:Bible}}</w:t>
      </w:r>
    </w:p>
    <w:p>
      <w:pPr>
        <w:pStyle w:val="Normal"/>
        <w:rPr/>
      </w:pPr>
      <w:r>
        <w:rPr/>
        <w:t>[[@Bible:Jas 3:18 ]][[3:18 &gt;&gt; Jas 3:18]] {{field-on:Bible}} И плодът на правдата сее се с мир за миротворците. {{field-off:Bible}}</w:t>
      </w:r>
    </w:p>
    <w:p>
      <w:pPr>
        <w:pStyle w:val="Heading2"/>
        <w:rPr/>
      </w:pPr>
      <w:r>
        <w:rPr/>
        <w:t>Глава 4</w:t>
      </w:r>
    </w:p>
    <w:p>
      <w:pPr>
        <w:pStyle w:val="Normal"/>
        <w:rPr/>
      </w:pPr>
      <w:r>
        <w:rPr/>
        <w:t>[[@Bible:Jas 4:1 ]][[4:1 &gt;&gt; Jas 4:1]] {{field-on:Bible}} От де произлезват бойове и борби между вас? Не от там ли, от сластите ваши които воюват в удовете ви? {{field-off:Bible}}</w:t>
      </w:r>
    </w:p>
    <w:p>
      <w:pPr>
        <w:pStyle w:val="Normal"/>
        <w:rPr/>
      </w:pPr>
      <w:r>
        <w:rPr/>
        <w:t>[[@Bible:Jas 4:2 ]][[4:2 &gt;&gt; Jas 4:2]] {{field-on:Bible}} Желаете, и немате: убивате и завиждате, и не можете да получите: карате се и се биете, но немате, защото не просите. {{field-off:Bible}}</w:t>
      </w:r>
    </w:p>
    <w:p>
      <w:pPr>
        <w:pStyle w:val="Normal"/>
        <w:rPr/>
      </w:pPr>
      <w:r>
        <w:rPr/>
        <w:t>[[@Bible:Jas 4:3 ]][[4:3 &gt;&gt; Jas 4:3]] {{field-on:Bible}} Просите, и не получавате, защото зле просите, да иждивите в сластите си. {{field-off:Bible}}</w:t>
      </w:r>
    </w:p>
    <w:p>
      <w:pPr>
        <w:pStyle w:val="Normal"/>
        <w:rPr/>
      </w:pPr>
      <w:r>
        <w:rPr/>
        <w:t>[[@Bible:Jas 4:4 ]][[4:4 &gt;&gt; Jas 4:4]] {{field-on:Bible}} Прелюбодеи и прелюбодейци! не знаете ли че световното приятелство е вражда против Бога? И тъй, който иска да е приятел на света бива враг на Бога. {{field-off:Bible}}</w:t>
      </w:r>
    </w:p>
    <w:p>
      <w:pPr>
        <w:pStyle w:val="Normal"/>
        <w:rPr/>
      </w:pPr>
      <w:r>
        <w:rPr/>
        <w:t>[[@Bible:Jas 4:5 ]][[4:5 &gt;&gt; Jas 4:5]] {{field-on:Bible}} Или мислите че напусто казва писанието: "На завист ревнува духът който живее в нас?" {{field-off:Bible}}</w:t>
      </w:r>
    </w:p>
    <w:p>
      <w:pPr>
        <w:pStyle w:val="Normal"/>
        <w:rPr/>
      </w:pPr>
      <w:r>
        <w:rPr/>
        <w:t>[[@Bible:Jas 4:6 ]][[4:6 &gt;&gt; Jas 4:6]] {{field-on:Bible}} Но по-голема благодат дава Бог; за това казва: "Бог на горделивите се противи, а на смирените дава благодат." {{field-off:Bible}}</w:t>
      </w:r>
    </w:p>
    <w:p>
      <w:pPr>
        <w:pStyle w:val="Normal"/>
        <w:rPr/>
      </w:pPr>
      <w:r>
        <w:rPr/>
        <w:t>[[@Bible:Jas 4:7 ]][[4:7 &gt;&gt; Jas 4:7]] {{field-on:Bible}} И тъй, покорете се Богу: съпротивете се на дявола, и ще побегне от вас. {{field-off:Bible}}</w:t>
      </w:r>
    </w:p>
    <w:p>
      <w:pPr>
        <w:pStyle w:val="Normal"/>
        <w:rPr/>
      </w:pPr>
      <w:r>
        <w:rPr/>
        <w:t>[[@Bible:Jas 4:8 ]][[4:8 &gt;&gt; Jas 4:8]] {{field-on:Bible}} Приближете при Бога, и ще приближи и той при вас. Очистете ръцете си, вие грешни, и осветете сърдцата си, вие двоеумни. {{field-off:Bible}}</w:t>
      </w:r>
    </w:p>
    <w:p>
      <w:pPr>
        <w:pStyle w:val="Normal"/>
        <w:rPr/>
      </w:pPr>
      <w:r>
        <w:rPr/>
        <w:t>[[@Bible:Jas 4:9 ]][[4:9 &gt;&gt; Jas 4:9]] {{field-on:Bible}} Мъчете се, и тъжете, и плачете: смехът ви да се обърне на плач, и радостта ви на тъга. {{field-off:Bible}}</w:t>
      </w:r>
    </w:p>
    <w:p>
      <w:pPr>
        <w:pStyle w:val="Normal"/>
        <w:rPr/>
      </w:pPr>
      <w:r>
        <w:rPr/>
        <w:t>[[@Bible:Jas 4:10 ]][[4:10 &gt;&gt; Jas 4:10]] {{field-on:Bible}} Смирете се пред Господа, и той ще ви възвиси. {{field-off:Bible}}</w:t>
      </w:r>
    </w:p>
    <w:p>
      <w:pPr>
        <w:pStyle w:val="Normal"/>
        <w:rPr/>
      </w:pPr>
      <w:r>
        <w:rPr/>
        <w:t>[[@Bible:Jas 4:11 ]][[4:11 &gt;&gt; Jas 4:11]] {{field-on:Bible}} Не се одумвайте един друг, братие: който одумва брата и съди брата си одумва закона и съди закона; и ако съдиш закона, не си изпълнител на закона, но съдия. {{field-off:Bible}}</w:t>
      </w:r>
    </w:p>
    <w:p>
      <w:pPr>
        <w:pStyle w:val="Normal"/>
        <w:rPr/>
      </w:pPr>
      <w:r>
        <w:rPr/>
        <w:t>[[@Bible:Jas 4:12 ]][[4:12 &gt;&gt; Jas 4:12]] {{field-on:Bible}} Един е законоположник и съдия, който може и да спаси и да погуби; и ти кой си що съдиш другиго? {{field-off:Bible}}</w:t>
      </w:r>
    </w:p>
    <w:p>
      <w:pPr>
        <w:pStyle w:val="Normal"/>
        <w:rPr/>
      </w:pPr>
      <w:r>
        <w:rPr/>
        <w:t>[[@Bible:Jas 4:13 ]][[4:13 &gt;&gt; Jas 4:13]] {{field-on:Bible}} Елате сега вие които казвате: Днес или утре ще идем в този град, и ще преседим там една година, и ще търгуваме, и ще спечелим,- {{field-off:Bible}}</w:t>
      </w:r>
    </w:p>
    <w:p>
      <w:pPr>
        <w:pStyle w:val="Normal"/>
        <w:rPr/>
      </w:pPr>
      <w:r>
        <w:rPr/>
        <w:t>[[@Bible:Jas 4:14 ]][[4:14 &gt;&gt; Jas 4:14]] {{field-on:Bible}} вие които не знаете утре какво ще бъде; защото що е животът ви? наистина пара е която за малко се явява, и после изчезнува; {{field-off:Bible}}</w:t>
      </w:r>
    </w:p>
    <w:p>
      <w:pPr>
        <w:pStyle w:val="Normal"/>
        <w:rPr/>
      </w:pPr>
      <w:r>
        <w:rPr/>
        <w:t>[[@Bible:Jas 4:15 ]][[4:15 &gt;&gt; Jas 4:15]] {{field-on:Bible}} вместо да казвате: Ако ще Господ, и бъдем живи, ще направим това или онова. {{field-off:Bible}}</w:t>
      </w:r>
    </w:p>
    <w:p>
      <w:pPr>
        <w:pStyle w:val="Normal"/>
        <w:rPr/>
      </w:pPr>
      <w:r>
        <w:rPr/>
        <w:t>[[@Bible:Jas 4:16 ]][[4:16 &gt;&gt; Jas 4:16]] {{field-on:Bible}} Но сега се хвалите с гордостите си: всека таквази хвала е зла. {{field-off:Bible}}</w:t>
      </w:r>
    </w:p>
    <w:p>
      <w:pPr>
        <w:pStyle w:val="Normal"/>
        <w:rPr/>
      </w:pPr>
      <w:r>
        <w:rPr/>
        <w:t>[[@Bible:Jas 4:17 ]][[4:17 &gt;&gt; Jas 4:17]] {{field-on:Bible}} И тъй, на всекиго който знае да прави доброто и го не прави, грех е нему. {{field-off:Bible}}</w:t>
      </w:r>
    </w:p>
    <w:p>
      <w:pPr>
        <w:pStyle w:val="Heading2"/>
        <w:rPr/>
      </w:pPr>
      <w:r>
        <w:rPr/>
        <w:t>Глава 5</w:t>
      </w:r>
    </w:p>
    <w:p>
      <w:pPr>
        <w:pStyle w:val="Normal"/>
        <w:rPr/>
      </w:pPr>
      <w:r>
        <w:rPr/>
        <w:t>[[@Bible:Jas 5:1 ]][[5:1 &gt;&gt; Jas 5:1]] {{field-on:Bible}} Елате сега, вие богати, плачете и ридайте зарад бедствията които идат над вас. {{field-off:Bible}}</w:t>
      </w:r>
    </w:p>
    <w:p>
      <w:pPr>
        <w:pStyle w:val="Normal"/>
        <w:rPr/>
      </w:pPr>
      <w:r>
        <w:rPr/>
        <w:t>[[@Bible:Jas 5:2 ]][[5:2 &gt;&gt; Jas 5:2]] {{field-on:Bible}} Богатството ви изгни, и дрехите ви молци ги изядоха. {{field-off:Bible}}</w:t>
      </w:r>
    </w:p>
    <w:p>
      <w:pPr>
        <w:pStyle w:val="Normal"/>
        <w:rPr/>
      </w:pPr>
      <w:r>
        <w:rPr/>
        <w:t>[[@Bible:Jas 5:3 ]][[5:3 &gt;&gt; Jas 5:3]] {{field-on:Bible}} Златото ви и среброто ви поръждаве, и ръждата им ще бъде в свидетелство върх вас, и ще пояде плътта ви както огън. Събирахте съкровища за последните дни: {{field-off:Bible}}</w:t>
      </w:r>
    </w:p>
    <w:p>
      <w:pPr>
        <w:pStyle w:val="Normal"/>
        <w:rPr/>
      </w:pPr>
      <w:r>
        <w:rPr/>
        <w:t>[[@Bible:Jas 5:4 ]][[5:4 &gt;&gt; Jas 5:4]] {{field-on:Bible}} ето, заплатата на работниците които са жънали нивята ви, от която ги лишихте, вика; и виковете на жетварите влезоха в ушите на Господа Саваота. {{field-off:Bible}}</w:t>
      </w:r>
    </w:p>
    <w:p>
      <w:pPr>
        <w:pStyle w:val="Normal"/>
        <w:rPr/>
      </w:pPr>
      <w:r>
        <w:rPr/>
        <w:t>[[@Bible:Jas 5:5 ]][[5:5 &gt;&gt; Jas 5:5]] {{field-on:Bible}} Веселихте се на земята и разпусно живехте, огоихте сърдцата си като в ден на заклание: {{field-off:Bible}}</w:t>
      </w:r>
    </w:p>
    <w:p>
      <w:pPr>
        <w:pStyle w:val="Normal"/>
        <w:rPr/>
      </w:pPr>
      <w:r>
        <w:rPr/>
        <w:t>[[@Bible:Jas 5:6 ]][[5:6 &gt;&gt; Jas 5:6]] {{field-on:Bible}} осъдихте, убихте праведнаго: не ви се противи. {{field-off:Bible}}</w:t>
      </w:r>
    </w:p>
    <w:p>
      <w:pPr>
        <w:pStyle w:val="Normal"/>
        <w:rPr/>
      </w:pPr>
      <w:r>
        <w:rPr/>
        <w:t>[[@Bible:Jas 5:7 ]][[5:7 &gt;&gt; Jas 5:7]] {{field-on:Bible}} И тъй братие, имайте дълготърпение до пришествието Господне. Ето, земледелецът очаква многоценния плод от земята, и търпи за него много време докле получи дъжд, и ранния и късния. {{field-off:Bible}}</w:t>
      </w:r>
    </w:p>
    <w:p>
      <w:pPr>
        <w:pStyle w:val="Normal"/>
        <w:rPr/>
      </w:pPr>
      <w:r>
        <w:rPr/>
        <w:t>[[@Bible:Jas 5:8 ]][[5:8 &gt;&gt; Jas 5:8]] {{field-on:Bible}} Имайте търпение и вие, укрепете си сърдцата; защото пришествието Господне наближи. {{field-off:Bible}}</w:t>
      </w:r>
    </w:p>
    <w:p>
      <w:pPr>
        <w:pStyle w:val="Normal"/>
        <w:rPr/>
      </w:pPr>
      <w:r>
        <w:rPr/>
        <w:t>[[@Bible:Jas 5:9 ]][[5:9 &gt;&gt; Jas 5:9]] {{field-on:Bible}} Не въздишайте един на другиго, братие, да не бъдете осъдени: ето, Съдията стои пред вратата. {{field-off:Bible}}</w:t>
      </w:r>
    </w:p>
    <w:p>
      <w:pPr>
        <w:pStyle w:val="Normal"/>
        <w:rPr/>
      </w:pPr>
      <w:r>
        <w:rPr/>
        <w:t>[[@Bible:Jas 5:10 ]][[5:10 &gt;&gt; Jas 5:10]] {{field-on:Bible}} Братие мои, вземете пример на злостраданието и на дълготърпението пророците които говориха в името Господне. {{field-off:Bible}}</w:t>
      </w:r>
    </w:p>
    <w:p>
      <w:pPr>
        <w:pStyle w:val="Normal"/>
        <w:rPr/>
      </w:pPr>
      <w:r>
        <w:rPr/>
        <w:t>[[@Bible:Jas 5:11 ]][[5:11 &gt;&gt; Jas 5:11]] {{field-on:Bible}} Ето, ублажаваме търпеливите: чули сте търпението Иовово, и видели сте сетнината от Господа, че е многомилостив Господ и благоутробен. {{field-off:Bible}}</w:t>
      </w:r>
    </w:p>
    <w:p>
      <w:pPr>
        <w:pStyle w:val="Normal"/>
        <w:rPr/>
      </w:pPr>
      <w:r>
        <w:rPr/>
        <w:t>[[@Bible:Jas 5:12 ]][[5:12 &gt;&gt; Jas 5:12]] {{field-on:Bible}} А преди всичко, братие мои, не се кълнете нито с небето нито със земята, нито с друга некоя клетва, но да ви бъде което е ей, ей; и което е не, не; да не подпаднете под осъждение. {{field-off:Bible}}</w:t>
      </w:r>
    </w:p>
    <w:p>
      <w:pPr>
        <w:pStyle w:val="Normal"/>
        <w:rPr/>
      </w:pPr>
      <w:r>
        <w:rPr/>
        <w:t>[[@Bible:Jas 5:13 ]][[5:13 &gt;&gt; Jas 5:13]] {{field-on:Bible}} Злострада ли некой от вас? да се моли Богу; весел ли е некой? псалми да пее; {{field-off:Bible}}</w:t>
      </w:r>
    </w:p>
    <w:p>
      <w:pPr>
        <w:pStyle w:val="Normal"/>
        <w:rPr/>
      </w:pPr>
      <w:r>
        <w:rPr/>
        <w:t>[[@Bible:Jas 5:14 ]][[5:14 &gt;&gt; Jas 5:14]] {{field-on:Bible}} болен ли е некой от вас? да призове презвитерите църковни, и да сторят молба над него и да помажат с масло в името Господне: {{field-off:Bible}}</w:t>
      </w:r>
    </w:p>
    <w:p>
      <w:pPr>
        <w:pStyle w:val="Normal"/>
        <w:rPr/>
      </w:pPr>
      <w:r>
        <w:rPr/>
        <w:t>[[@Bible:Jas 5:15 ]][[5:15 &gt;&gt; Jas 5:15]] {{field-on:Bible}} и молбата която е с вера ще избави страдащия, и Господ ще го привдигне, и грехове ако да е сторил, ще му се простят. {{field-off:Bible}}</w:t>
      </w:r>
    </w:p>
    <w:p>
      <w:pPr>
        <w:pStyle w:val="Normal"/>
        <w:rPr/>
      </w:pPr>
      <w:r>
        <w:rPr/>
        <w:t>[[@Bible:Jas 5:16 ]][[5:16 &gt;&gt; Jas 5:16]] {{field-on:Bible}} Изповедвайте един на други прегрешенията си, и молете се един за друг да изцелеете. Голема сила има усърдната молба на праведния. {{field-off:Bible}}</w:t>
      </w:r>
    </w:p>
    <w:p>
      <w:pPr>
        <w:pStyle w:val="Normal"/>
        <w:rPr/>
      </w:pPr>
      <w:r>
        <w:rPr/>
        <w:t>[[@Bible:Jas 5:17 ]][[5:17 &gt;&gt; Jas 5:17]] {{field-on:Bible}} Илия бе человек подобострастен нам, и помоли се с усърдие да не вали дъжд; и не вале дъжд на земята три години и шест месеца; {{field-off:Bible}}</w:t>
      </w:r>
    </w:p>
    <w:p>
      <w:pPr>
        <w:pStyle w:val="Normal"/>
        <w:rPr/>
      </w:pPr>
      <w:r>
        <w:rPr/>
        <w:t>[[@Bible:Jas 5:18 ]][[5:18 &gt;&gt; Jas 5:18]] {{field-on:Bible}} и пак се помоли, и небето даде дъжд, и земята произрасти плодът си. {{field-off:Bible}}</w:t>
      </w:r>
    </w:p>
    <w:p>
      <w:pPr>
        <w:pStyle w:val="Normal"/>
        <w:rPr/>
      </w:pPr>
      <w:r>
        <w:rPr/>
        <w:t>[[@Bible:Jas 5:19 ]][[5:19 &gt;&gt; Jas 5:19]] {{field-on:Bible}} Братие, ако заблуди от помежду ви некой от истината, и го обърне некой, {{field-off:Bible}}</w:t>
      </w:r>
    </w:p>
    <w:p>
      <w:pPr>
        <w:pStyle w:val="Normal"/>
        <w:rPr/>
      </w:pPr>
      <w:r>
        <w:rPr/>
        <w:t>[[@Bible:Jas 5:20 ]][[5:20 &gt;&gt; Jas 5:20]] {{field-on:Bible}} Да знае че който е обърнал грешния от заблуждението на пътя му ще спаси душа от смърт, и ще покрие множество грехове. {{field-off:Bible}}</w:t>
      </w:r>
    </w:p>
    <w:p>
      <w:pPr>
        <w:pStyle w:val="Heading1"/>
        <w:rPr/>
      </w:pPr>
      <w:r>
        <w:rPr/>
        <w:t>1-о Петрово</w:t>
      </w:r>
    </w:p>
    <w:p>
      <w:pPr>
        <w:pStyle w:val="Heading2"/>
        <w:rPr/>
      </w:pPr>
      <w:r>
        <w:rPr/>
        <w:t>Глава 1</w:t>
      </w:r>
    </w:p>
    <w:p>
      <w:pPr>
        <w:pStyle w:val="Normal"/>
        <w:rPr/>
      </w:pPr>
      <w:r>
        <w:rPr/>
        <w:t>[[@Bible:1Pe 1:1 ]][[1:1 &gt;&gt; 1Pe 1:1]] {{field-on:Bible}} Петър, Апостол Исус Христов, до преселниците които са пръснати по Понт, по Галатия, по Кападокия, по Азия и по Витиния, {{field-off:Bible}}</w:t>
      </w:r>
    </w:p>
    <w:p>
      <w:pPr>
        <w:pStyle w:val="Normal"/>
        <w:rPr/>
      </w:pPr>
      <w:r>
        <w:rPr/>
        <w:t>[[@Bible:1Pe 1:2 ]][[1:2 &gt;&gt; 1Pe 1:2]] {{field-on:Bible}} избрани по предузнание на Бога Отца, чрез освещението на Духа, в послушание и поръсване на кръвта Исус Христова: Благодат и мир да се умножи вам. {{field-off:Bible}}</w:t>
      </w:r>
    </w:p>
    <w:p>
      <w:pPr>
        <w:pStyle w:val="Normal"/>
        <w:rPr/>
      </w:pPr>
      <w:r>
        <w:rPr/>
        <w:t>[[@Bible:1Pe 1:3 ]][[1:3 &gt;&gt; 1Pe 1:3]] {{field-on:Bible}} Благословен Бог и Отец на Господа нашего Исуса Христа, който по многото своя милост възроди нас за надежда жива чрез възкресението на Исуса Христа от мъртвите, {{field-off:Bible}}</w:t>
      </w:r>
    </w:p>
    <w:p>
      <w:pPr>
        <w:pStyle w:val="Normal"/>
        <w:rPr/>
      </w:pPr>
      <w:r>
        <w:rPr/>
        <w:t>[[@Bible:1Pe 1:4 ]][[1:4 &gt;&gt; 1Pe 1:4]] {{field-on:Bible}} за наследие нетленно, неоскверняемо, и неповехнуваемо, съхранено на небеса за вас, {{field-off:Bible}}</w:t>
      </w:r>
    </w:p>
    <w:p>
      <w:pPr>
        <w:pStyle w:val="Normal"/>
        <w:rPr/>
      </w:pPr>
      <w:r>
        <w:rPr/>
        <w:t>[[@Bible:1Pe 1:5 ]][[1:5 &gt;&gt; 1Pe 1:5]] {{field-on:Bible}} които с Божията сила сте вардени чрез верата за спасение което е готово да се открие на последно време; {{field-off:Bible}}</w:t>
      </w:r>
    </w:p>
    <w:p>
      <w:pPr>
        <w:pStyle w:val="Normal"/>
        <w:rPr/>
      </w:pPr>
      <w:r>
        <w:rPr/>
        <w:t>[[@Bible:1Pe 1:6 ]][[1:6 &gt;&gt; 1Pe 1:6]] {{field-on:Bible}} в което се радвате, ако и да скърбите сега малко (ако е потребно) в различни напасти, {{field-off:Bible}}</w:t>
      </w:r>
    </w:p>
    <w:p>
      <w:pPr>
        <w:pStyle w:val="Normal"/>
        <w:rPr/>
      </w:pPr>
      <w:r>
        <w:rPr/>
        <w:t>[[@Bible:1Pe 1:7 ]][[1:7 &gt;&gt; 1Pe 1:7]] {{field-on:Bible}} да би изпитат на вашата вера, като е много по-драгоценен от тлеемото злато което се изпитва чрез огън, да се намери в похвала и почест и слава когато се яви Исус Христос; {{field-off:Bible}}</w:t>
      </w:r>
    </w:p>
    <w:p>
      <w:pPr>
        <w:pStyle w:val="Normal"/>
        <w:rPr/>
      </w:pPr>
      <w:r>
        <w:rPr/>
        <w:t>[[@Bible:1Pe 1:8 ]][[1:8 &gt;&gt; 1Pe 1:8]] {{field-on:Bible}} когото, ако и да не сте видели, любите; ако и сега да го не виждате, но като вервате радвате се с неизказана и преславна радост; {{field-off:Bible}}</w:t>
      </w:r>
    </w:p>
    <w:p>
      <w:pPr>
        <w:pStyle w:val="Normal"/>
        <w:rPr/>
      </w:pPr>
      <w:r>
        <w:rPr/>
        <w:t>[[@Bible:1Pe 1:9 ]][[1:9 &gt;&gt; 1Pe 1:9]] {{field-on:Bible}} като приимате сетнината на вашата вера, спасението на душата; {{field-off:Bible}}</w:t>
      </w:r>
    </w:p>
    <w:p>
      <w:pPr>
        <w:pStyle w:val="Normal"/>
        <w:rPr/>
      </w:pPr>
      <w:r>
        <w:rPr/>
        <w:t>[[@Bible:1Pe 1:10 ]][[1:10 &gt;&gt; 1Pe 1:10]] {{field-on:Bible}} за което спасение претърсиха и изследваха пророците които пророкуваха за благодатта която бе за вас. {{field-off:Bible}}</w:t>
      </w:r>
    </w:p>
    <w:p>
      <w:pPr>
        <w:pStyle w:val="Normal"/>
        <w:rPr/>
      </w:pPr>
      <w:r>
        <w:rPr/>
        <w:t>[[@Bible:1Pe 1:11 ]][[1:11 &gt;&gt; 1Pe 1:11]] {{field-on:Bible}} Понеже изследваха кое или какво време показваше в тех Духът Христов когато предизвестяваше страданията Христови и след тех славите; {{field-off:Bible}}</w:t>
      </w:r>
    </w:p>
    <w:p>
      <w:pPr>
        <w:pStyle w:val="Normal"/>
        <w:rPr/>
      </w:pPr>
      <w:r>
        <w:rPr/>
        <w:t>[[@Bible:1Pe 1:12 ]][[1:12 &gt;&gt; 1Pe 1:12]] {{field-on:Bible}} И откри им се че не е за тех, но за нас, служеха те това което сега се извести вам чрез тези които ви проповедаха благовестието с Духа Светаго проводенаго от небеса; в което и самите ангели желаят да надникнат. {{field-off:Bible}}</w:t>
      </w:r>
    </w:p>
    <w:p>
      <w:pPr>
        <w:pStyle w:val="Normal"/>
        <w:rPr/>
      </w:pPr>
      <w:r>
        <w:rPr/>
        <w:t>[[@Bible:1Pe 1:13 ]][[1:13 &gt;&gt; 1Pe 1:13]] {{field-on:Bible}} За това, препашете се през чреслата на вашите помисли, бъдете трезвени, и имайте съвършена надежда за благодатта която ще се даде вам когато се яви Исус Христос; {{field-off:Bible}}</w:t>
      </w:r>
    </w:p>
    <w:p>
      <w:pPr>
        <w:pStyle w:val="Normal"/>
        <w:rPr/>
      </w:pPr>
      <w:r>
        <w:rPr/>
        <w:t>[[@Bible:1Pe 1:14 ]][[1:14 &gt;&gt; 1Pe 1:14]] {{field-on:Bible}} като послушни чада, без да се съобразявате с първите похоти които имахте във вашето незнание, {{field-off:Bible}}</w:t>
      </w:r>
    </w:p>
    <w:p>
      <w:pPr>
        <w:pStyle w:val="Normal"/>
        <w:rPr/>
      </w:pPr>
      <w:r>
        <w:rPr/>
        <w:t>[[@Bible:1Pe 1:15 ]][[1:15 &gt;&gt; 1Pe 1:15]] {{field-on:Bible}} но както е свет този който ви е призовал, така бивайте свети и вие във всичкото си поведение; {{field-off:Bible}}</w:t>
      </w:r>
    </w:p>
    <w:p>
      <w:pPr>
        <w:pStyle w:val="Normal"/>
        <w:rPr/>
      </w:pPr>
      <w:r>
        <w:rPr/>
        <w:t>[[@Bible:1Pe 1:16 ]][[1:16 &gt;&gt; 1Pe 1:16]] {{field-on:Bible}} защото е писано: "Свети бъдете, защото аз съм свет." {{field-off:Bible}}</w:t>
      </w:r>
    </w:p>
    <w:p>
      <w:pPr>
        <w:pStyle w:val="Normal"/>
        <w:rPr/>
      </w:pPr>
      <w:r>
        <w:rPr/>
        <w:t>[[@Bible:1Pe 1:17 ]][[1:17 &gt;&gt; 1Pe 1:17]] {{field-on:Bible}} И ако назовавате Отец тогози който съди според делото на всекиго без да гледа на лице, поминувайте със страх времето на вашето пришелствуване, {{field-off:Bible}}</w:t>
      </w:r>
    </w:p>
    <w:p>
      <w:pPr>
        <w:pStyle w:val="Normal"/>
        <w:rPr/>
      </w:pPr>
      <w:r>
        <w:rPr/>
        <w:t>[[@Bible:1Pe 1:18 ]][[1:18 &gt;&gt; 1Pe 1:18]] {{field-on:Bible}} като знаете че от суетното ваше отцепреданно поведение не сте изкупени с тленни неща, със сребро или злато, {{field-off:Bible}}</w:t>
      </w:r>
    </w:p>
    <w:p>
      <w:pPr>
        <w:pStyle w:val="Normal"/>
        <w:rPr/>
      </w:pPr>
      <w:r>
        <w:rPr/>
        <w:t>[[@Bible:1Pe 1:19 ]][[1:19 &gt;&gt; 1Pe 1:19]] {{field-on:Bible}} но с драгоценната кръв Христова, като на агнец непорочен и пречист, {{field-off:Bible}}</w:t>
      </w:r>
    </w:p>
    <w:p>
      <w:pPr>
        <w:pStyle w:val="Normal"/>
        <w:rPr/>
      </w:pPr>
      <w:r>
        <w:rPr/>
        <w:t>[[@Bible:1Pe 1:20 ]][[1:20 &gt;&gt; 1Pe 1:20]] {{field-on:Bible}} който беше наистина предопределен преди създание мира, а се яви на последно време за вас {{field-off:Bible}}</w:t>
      </w:r>
    </w:p>
    <w:p>
      <w:pPr>
        <w:pStyle w:val="Normal"/>
        <w:rPr/>
      </w:pPr>
      <w:r>
        <w:rPr/>
        <w:t>[[@Bible:1Pe 1:21 ]][[1:21 &gt;&gt; 1Pe 1:21]] {{field-on:Bible}} които повервахте чрез него в Бога който го възкреси от мъртвите и му е дал слава, щото верата ви и надеждата ви да са в Бога. {{field-off:Bible}}</w:t>
      </w:r>
    </w:p>
    <w:p>
      <w:pPr>
        <w:pStyle w:val="Normal"/>
        <w:rPr/>
      </w:pPr>
      <w:r>
        <w:rPr/>
        <w:t>[[@Bible:1Pe 1:22 ]][[1:22 &gt;&gt; 1Pe 1:22]] {{field-on:Bible}} Понеже сте очистили душите си с послушанието на истината чрез Духа за нелицемерно братолюбие, възлюбете се усърдно един друг от чисто сърдце; {{field-off:Bible}}</w:t>
      </w:r>
    </w:p>
    <w:p>
      <w:pPr>
        <w:pStyle w:val="Normal"/>
        <w:rPr/>
      </w:pPr>
      <w:r>
        <w:rPr/>
        <w:t>[[@Bible:1Pe 1:23 ]][[1:23 &gt;&gt; 1Pe 1:23]] {{field-on:Bible}} понеже се възродихте, не от тленно семе, но от нетленно, чрез словото Божие което живее и пребивава във век. {{field-off:Bible}}</w:t>
      </w:r>
    </w:p>
    <w:p>
      <w:pPr>
        <w:pStyle w:val="Normal"/>
        <w:rPr/>
      </w:pPr>
      <w:r>
        <w:rPr/>
        <w:t>[[@Bible:1Pe 1:24 ]][[1:24 &gt;&gt; 1Pe 1:24]] {{field-on:Bible}} Защото всека плът е като трева, и всека слава человеческа като цвет от трева: изсъхна тревата, и цветът й слете; {{field-off:Bible}}</w:t>
      </w:r>
    </w:p>
    <w:p>
      <w:pPr>
        <w:pStyle w:val="Normal"/>
        <w:rPr/>
      </w:pPr>
      <w:r>
        <w:rPr/>
        <w:t>[[@Bible:1Pe 1:25 ]][[1:25 &gt;&gt; 1Pe 1:25]] {{field-on:Bible}} словото Божие обаче пребивава във век. И това е проповеданото вам слово. {{field-off:Bible}}</w:t>
      </w:r>
    </w:p>
    <w:p>
      <w:pPr>
        <w:pStyle w:val="Heading2"/>
        <w:rPr/>
      </w:pPr>
      <w:r>
        <w:rPr/>
        <w:t>Глава 2</w:t>
      </w:r>
    </w:p>
    <w:p>
      <w:pPr>
        <w:pStyle w:val="Normal"/>
        <w:rPr/>
      </w:pPr>
      <w:r>
        <w:rPr/>
        <w:t>[[@Bible:1Pe 2:1 ]][[2:1 &gt;&gt; 1Pe 2:1]] {{field-on:Bible}} И тъй отхвърлете всека злоба, и всека лъст и лицемерие и завист, и всеко одумване. {{field-off:Bible}}</w:t>
      </w:r>
    </w:p>
    <w:p>
      <w:pPr>
        <w:pStyle w:val="Normal"/>
        <w:rPr/>
      </w:pPr>
      <w:r>
        <w:rPr/>
        <w:t>[[@Bible:1Pe 2:2 ]][[2:2 &gt;&gt; 1Pe 2:2]] {{field-on:Bible}} Пожелайте като новородени младенци чистото словесно млеко, с него да порастете, {{field-off:Bible}}</w:t>
      </w:r>
    </w:p>
    <w:p>
      <w:pPr>
        <w:pStyle w:val="Normal"/>
        <w:rPr/>
      </w:pPr>
      <w:r>
        <w:rPr/>
        <w:t>[[@Bible:1Pe 2:3 ]][[2:3 &gt;&gt; 1Pe 2:3]] {{field-on:Bible}} понеже вкусихте "че Господ е благ." {{field-off:Bible}}</w:t>
      </w:r>
    </w:p>
    <w:p>
      <w:pPr>
        <w:pStyle w:val="Normal"/>
        <w:rPr/>
      </w:pPr>
      <w:r>
        <w:rPr/>
        <w:t>[[@Bible:1Pe 2:4 ]][[2:4 &gt;&gt; 1Pe 2:4]] {{field-on:Bible}} При когото идвайте като при камик жив, от человеците отхвърлен, а от Бога избран и драгоценен. {{field-off:Bible}}</w:t>
      </w:r>
    </w:p>
    <w:p>
      <w:pPr>
        <w:pStyle w:val="Normal"/>
        <w:rPr/>
      </w:pPr>
      <w:r>
        <w:rPr/>
        <w:t>[[@Bible:1Pe 2:5 ]][[2:5 &gt;&gt; 1Pe 2:5]] {{field-on:Bible}} И вие като живи камене зидете се на дом духовен, на свещенство свето, да принесете жертви духовни благоприятни Богу чрез Исуса Христа. {{field-off:Bible}}</w:t>
      </w:r>
    </w:p>
    <w:p>
      <w:pPr>
        <w:pStyle w:val="Normal"/>
        <w:rPr/>
      </w:pPr>
      <w:r>
        <w:rPr/>
        <w:t>[[@Bible:1Pe 2:6 ]][[2:6 &gt;&gt; 1Pe 2:6]] {{field-on:Bible}} За това е и писано в писанието: "Ето полагам във Сион камик краеъгълен, избран, драгоценен, и който верва в него, нема да се посрами." {{field-off:Bible}}</w:t>
      </w:r>
    </w:p>
    <w:p>
      <w:pPr>
        <w:pStyle w:val="Normal"/>
        <w:rPr/>
      </w:pPr>
      <w:r>
        <w:rPr/>
        <w:t>[[@Bible:1Pe 2:7 ]][[2:7 &gt;&gt; 1Pe 2:7]] {{field-on:Bible}} На вас прочее които вервате е драгоценен; а на тези които се противят "камикът когото пренебрегнаха зидарите, той биде глава на ъгъл", {{field-off:Bible}}</w:t>
      </w:r>
    </w:p>
    <w:p>
      <w:pPr>
        <w:pStyle w:val="Normal"/>
        <w:rPr/>
      </w:pPr>
      <w:r>
        <w:rPr/>
        <w:t>[[@Bible:1Pe 2:8 ]][[2:8 &gt;&gt; 1Pe 2:8]] {{field-on:Bible}} и "камик на препъване, и камик на съблазън", - които се препъват и на словото са противни, на което беха и определени. {{field-off:Bible}}</w:t>
      </w:r>
    </w:p>
    <w:p>
      <w:pPr>
        <w:pStyle w:val="Normal"/>
        <w:rPr/>
      </w:pPr>
      <w:r>
        <w:rPr/>
        <w:t>[[@Bible:1Pe 2:9 ]][[2:9 &gt;&gt; 1Pe 2:9]] {{field-on:Bible}} Вие обаче сте род избран, царско свещенство, народ свет, люде които Бог придоби за да възвестите добродетелите на тогова който ви призва от тъмнината в чудната своя светлина; {{field-off:Bible}}</w:t>
      </w:r>
    </w:p>
    <w:p>
      <w:pPr>
        <w:pStyle w:val="Normal"/>
        <w:rPr/>
      </w:pPr>
      <w:r>
        <w:rPr/>
        <w:t>[[@Bible:1Pe 2:10 ]][[2:10 &gt;&gt; 1Pe 2:10]] {{field-on:Bible}} вие които некога си не бехте народ, а сега народ Божий, некога си непомилвани, а сега помилвани. {{field-off:Bible}}</w:t>
      </w:r>
    </w:p>
    <w:p>
      <w:pPr>
        <w:pStyle w:val="Normal"/>
        <w:rPr/>
      </w:pPr>
      <w:r>
        <w:rPr/>
        <w:t>[[@Bible:1Pe 2:11 ]][[2:11 &gt;&gt; 1Pe 2:11]] {{field-on:Bible}} Възлюбени, моля ви се, като пришелци и чужденци на света да се отдалечавате от плътските похоти, които воюват против душата; {{field-off:Bible}}</w:t>
      </w:r>
    </w:p>
    <w:p>
      <w:pPr>
        <w:pStyle w:val="Normal"/>
        <w:rPr/>
      </w:pPr>
      <w:r>
        <w:rPr/>
        <w:t>[[@Bible:1Pe 2:12 ]][[2:12 &gt;&gt; 1Pe 2:12]] {{field-on:Bible}} да имате добро поведението си между езичниците, та дето ви одумват като злодейци, от добрите ви дела, като ги видят, да прославят Бога в денят на посещението. {{field-off:Bible}}</w:t>
      </w:r>
    </w:p>
    <w:p>
      <w:pPr>
        <w:pStyle w:val="Normal"/>
        <w:rPr/>
      </w:pPr>
      <w:r>
        <w:rPr/>
        <w:t>[[@Bible:1Pe 2:13 ]][[2:13 &gt;&gt; 1Pe 2:13]] {{field-on:Bible}} И тъй, на всеко человеческо началство бъдете покорни заради Господа; или на царя, като що има най-висока власт; {{field-off:Bible}}</w:t>
      </w:r>
    </w:p>
    <w:p>
      <w:pPr>
        <w:pStyle w:val="Normal"/>
        <w:rPr/>
      </w:pPr>
      <w:r>
        <w:rPr/>
        <w:t>[[@Bible:1Pe 2:14 ]][[2:14 &gt;&gt; 1Pe 2:14]] {{field-on:Bible}} или на управителите, като на проводени от него за наказание на злодейците, и за похвала на добротворците. {{field-off:Bible}}</w:t>
      </w:r>
    </w:p>
    <w:p>
      <w:pPr>
        <w:pStyle w:val="Normal"/>
        <w:rPr/>
      </w:pPr>
      <w:r>
        <w:rPr/>
        <w:t>[[@Bible:1Pe 2:15 ]][[2:15 &gt;&gt; 1Pe 2:15]] {{field-on:Bible}} Защото така е волята Божия, като правите добро да затуляте устата на невежеството на безумните человеци; {{field-off:Bible}}</w:t>
      </w:r>
    </w:p>
    <w:p>
      <w:pPr>
        <w:pStyle w:val="Normal"/>
        <w:rPr/>
      </w:pPr>
      <w:r>
        <w:rPr/>
        <w:t>[[@Bible:1Pe 2:16 ]][[2:16 &gt;&gt; 1Pe 2:16]] {{field-on:Bible}} като свободни, и не като че имате свободата покривало на злото, но като раби Божии. {{field-off:Bible}}</w:t>
      </w:r>
    </w:p>
    <w:p>
      <w:pPr>
        <w:pStyle w:val="Normal"/>
        <w:rPr/>
      </w:pPr>
      <w:r>
        <w:rPr/>
        <w:t>[[@Bible:1Pe 2:17 ]][[2:17 &gt;&gt; 1Pe 2:17]] {{field-on:Bible}} Всичките почитайте, братството обичайте, бойте се Богу, царят почитайте. {{field-off:Bible}}</w:t>
      </w:r>
    </w:p>
    <w:p>
      <w:pPr>
        <w:pStyle w:val="Normal"/>
        <w:rPr/>
      </w:pPr>
      <w:r>
        <w:rPr/>
        <w:t>[[@Bible:1Pe 2:18 ]][[2:18 &gt;&gt; 1Pe 2:18]] {{field-on:Bible}} Слуги, покорявайте се на господарите с всеки страх, не току на добрите и на кротките, но и на строптивите; {{field-off:Bible}}</w:t>
      </w:r>
    </w:p>
    <w:p>
      <w:pPr>
        <w:pStyle w:val="Normal"/>
        <w:rPr/>
      </w:pPr>
      <w:r>
        <w:rPr/>
        <w:t>[[@Bible:1Pe 2:19 ]][[2:19 &gt;&gt; 1Pe 2:19]] {{field-on:Bible}} защото това е богоугодно, ако некой заради съвестта към Бога претърпева оскърбения като страда неправедно. {{field-off:Bible}}</w:t>
      </w:r>
    </w:p>
    <w:p>
      <w:pPr>
        <w:pStyle w:val="Normal"/>
        <w:rPr/>
      </w:pPr>
      <w:r>
        <w:rPr/>
        <w:t>[[@Bible:1Pe 2:20 ]][[2:20 &gt;&gt; 1Pe 2:20]] {{field-on:Bible}} Защото каква похвала е ако търпите биене когато съгрешавате? Но ако търпите кога струвате добро и страдате, това е угодно пред Бога. {{field-off:Bible}}</w:t>
      </w:r>
    </w:p>
    <w:p>
      <w:pPr>
        <w:pStyle w:val="Normal"/>
        <w:rPr/>
      </w:pPr>
      <w:r>
        <w:rPr/>
        <w:t>[[@Bible:1Pe 2:21 ]][[2:21 &gt;&gt; 1Pe 2:21]] {{field-on:Bible}} Защото на това сте и звани; понеже и Христос пострада за вас, и остави пример вам, да последвате по неговите стъпки; {{field-off:Bible}}</w:t>
      </w:r>
    </w:p>
    <w:p>
      <w:pPr>
        <w:pStyle w:val="Normal"/>
        <w:rPr/>
      </w:pPr>
      <w:r>
        <w:rPr/>
        <w:t>[[@Bible:1Pe 2:22 ]][[2:22 &gt;&gt; 1Pe 2:22]] {{field-on:Bible}} който грех не е сторил, нито се намери лъст в устата му; {{field-off:Bible}}</w:t>
      </w:r>
    </w:p>
    <w:p>
      <w:pPr>
        <w:pStyle w:val="Normal"/>
        <w:rPr/>
      </w:pPr>
      <w:r>
        <w:rPr/>
        <w:t>[[@Bible:1Pe 2:23 ]][[2:23 &gt;&gt; 1Pe 2:23]] {{field-on:Bible}} който, укоряван, укорение не отвръщаше, като страдаше не заплашваше, но предаваше себе си на тогоз който съди праведно; {{field-off:Bible}}</w:t>
      </w:r>
    </w:p>
    <w:p>
      <w:pPr>
        <w:pStyle w:val="Normal"/>
        <w:rPr/>
      </w:pPr>
      <w:r>
        <w:rPr/>
        <w:t>[[@Bible:1Pe 2:24 ]][[2:24 &gt;&gt; 1Pe 2:24]] {{field-on:Bible}} който сам понесе на телото си греховете наши на дървото, за да бадем мъртви към греховете и живи към правдата; на когото с раната вие изцелехте. {{field-off:Bible}}</w:t>
      </w:r>
    </w:p>
    <w:p>
      <w:pPr>
        <w:pStyle w:val="Normal"/>
        <w:rPr/>
      </w:pPr>
      <w:r>
        <w:rPr/>
        <w:t>[[@Bible:1Pe 2:25 ]][[2:25 &gt;&gt; 1Pe 2:25]] {{field-on:Bible}} Защото бехте както овци изгубени, но сега се върнахте при Пастиря и Надзирателя на душите ви. {{field-off:Bible}}</w:t>
      </w:r>
    </w:p>
    <w:p>
      <w:pPr>
        <w:pStyle w:val="Heading2"/>
        <w:rPr/>
      </w:pPr>
      <w:r>
        <w:rPr/>
        <w:t>Глава 3</w:t>
      </w:r>
    </w:p>
    <w:p>
      <w:pPr>
        <w:pStyle w:val="Normal"/>
        <w:rPr/>
      </w:pPr>
      <w:r>
        <w:rPr/>
        <w:t>[[@Bible:1Pe 3:1 ]][[3:1 &gt;&gt; 1Pe 3:1]] {{field-on:Bible}} Подобно и вие, жени, покорявайте се на мъжете си, щото, ако некои от тех се не покоряват на словото, да се придобият без словото чрез поведението на жените {{field-off:Bible}}</w:t>
      </w:r>
    </w:p>
    <w:p>
      <w:pPr>
        <w:pStyle w:val="Normal"/>
        <w:rPr/>
      </w:pPr>
      <w:r>
        <w:rPr/>
        <w:t>[[@Bible:1Pe 3:2 ]][[3:2 &gt;&gt; 1Pe 3:2]] {{field-on:Bible}} като видят вашето поведение че е със страх и чистота; {{field-off:Bible}}</w:t>
      </w:r>
    </w:p>
    <w:p>
      <w:pPr>
        <w:pStyle w:val="Normal"/>
        <w:rPr/>
      </w:pPr>
      <w:r>
        <w:rPr/>
        <w:t>[[@Bible:1Pe 3:3 ]][[3:3 &gt;&gt; 1Pe 3:3]] {{field-on:Bible}} на които украшаването да не е външно, сиреч, плетене на космите и китене със злато, или премена на дрехите; {{field-off:Bible}}</w:t>
      </w:r>
    </w:p>
    <w:p>
      <w:pPr>
        <w:pStyle w:val="Normal"/>
        <w:rPr/>
      </w:pPr>
      <w:r>
        <w:rPr/>
        <w:t>[[@Bible:1Pe 3:4 ]][[3:4 &gt;&gt; 1Pe 3:4]] {{field-on:Bible}} но потаяният человек на сърдцето украсен с нетлението на кротък и тих дух, което е многоценно пред Бога. {{field-off:Bible}}</w:t>
      </w:r>
    </w:p>
    <w:p>
      <w:pPr>
        <w:pStyle w:val="Normal"/>
        <w:rPr/>
      </w:pPr>
      <w:r>
        <w:rPr/>
        <w:t>[[@Bible:1Pe 3:5 ]][[3:5 &gt;&gt; 1Pe 3:5]] {{field-on:Bible}} Защото така некога си и светите жени които се на Бога надееха украшаваха себе си и се покоряваха на мъжете си; {{field-off:Bible}}</w:t>
      </w:r>
    </w:p>
    <w:p>
      <w:pPr>
        <w:pStyle w:val="Normal"/>
        <w:rPr/>
      </w:pPr>
      <w:r>
        <w:rPr/>
        <w:t>[[@Bible:1Pe 3:6 ]][[3:6 &gt;&gt; 1Pe 3:6]] {{field-on:Bible}} както Сара се покоряваше Аврааму и наричаше го господин; на която вие станахте дъщери кога правите добро и не се боите от никакъв страх. {{field-off:Bible}}</w:t>
      </w:r>
    </w:p>
    <w:p>
      <w:pPr>
        <w:pStyle w:val="Normal"/>
        <w:rPr/>
      </w:pPr>
      <w:r>
        <w:rPr/>
        <w:t>[[@Bible:1Pe 3:7 ]][[3:7 &gt;&gt; 1Pe 3:7]] {{field-on:Bible}} Така също и вие, мъже, живейте благоразумно с жените си, и отдавайте почест на женския пол като на по слаб съсъд, и като на сънаследници на благодатта на живота, да не става препятствие на молитвите ви. {{field-off:Bible}}</w:t>
      </w:r>
    </w:p>
    <w:p>
      <w:pPr>
        <w:pStyle w:val="Normal"/>
        <w:rPr/>
      </w:pPr>
      <w:r>
        <w:rPr/>
        <w:t>[[@Bible:1Pe 3:8 ]][[3:8 &gt;&gt; 1Pe 3:8]] {{field-on:Bible}} А най-после, бъдете всинца единомислени, състрадателни, братолюбиви, милостиви, дружелюбиви. {{field-off:Bible}}</w:t>
      </w:r>
    </w:p>
    <w:p>
      <w:pPr>
        <w:pStyle w:val="Normal"/>
        <w:rPr/>
      </w:pPr>
      <w:r>
        <w:rPr/>
        <w:t>[[@Bible:1Pe 3:9 ]][[3:9 &gt;&gt; 1Pe 3:9]] {{field-on:Bible}} Не въздавайте зло за зло или хула за хула, но, напротив това, благославяйте; понеже знаете че на това бехте призвани, за да наследите благословение. {{field-off:Bible}}</w:t>
      </w:r>
    </w:p>
    <w:p>
      <w:pPr>
        <w:pStyle w:val="Normal"/>
        <w:rPr/>
      </w:pPr>
      <w:r>
        <w:rPr/>
        <w:t>[[@Bible:1Pe 3:10 ]][[3:10 &gt;&gt; 1Pe 3:10]] {{field-on:Bible}} Защото който иска да люби живота и да види добри дни, да спре езика си от зло и устните си от да говорят лъст; {{field-off:Bible}}</w:t>
      </w:r>
    </w:p>
    <w:p>
      <w:pPr>
        <w:pStyle w:val="Normal"/>
        <w:rPr/>
      </w:pPr>
      <w:r>
        <w:rPr/>
        <w:t>[[@Bible:1Pe 3:11 ]][[3:11 &gt;&gt; 1Pe 3:11]] {{field-on:Bible}} да се уклони от зло и да стори добро; да потърси мир и да го следва. {{field-off:Bible}}</w:t>
      </w:r>
    </w:p>
    <w:p>
      <w:pPr>
        <w:pStyle w:val="Normal"/>
        <w:rPr/>
      </w:pPr>
      <w:r>
        <w:rPr/>
        <w:t>[[@Bible:1Pe 3:12 ]][[3:12 &gt;&gt; 1Pe 3:12]] {{field-on:Bible}} Защото очите Господни са на праведните и ушите негови на техната молба; а лицето Господне е против онези които правят зло. {{field-off:Bible}}</w:t>
      </w:r>
    </w:p>
    <w:p>
      <w:pPr>
        <w:pStyle w:val="Normal"/>
        <w:rPr/>
      </w:pPr>
      <w:r>
        <w:rPr/>
        <w:t>[[@Bible:1Pe 3:13 ]][[3:13 &gt;&gt; 1Pe 3:13]] {{field-on:Bible}} И кой ще ви стори зло ако бъдете подражатели на доброто? {{field-off:Bible}}</w:t>
      </w:r>
    </w:p>
    <w:p>
      <w:pPr>
        <w:pStyle w:val="Normal"/>
        <w:rPr/>
      </w:pPr>
      <w:r>
        <w:rPr/>
        <w:t>[[@Bible:1Pe 3:14 ]][[3:14 &gt;&gt; 1Pe 3:14]] {{field-on:Bible}} Но ако и да страдате за правдата блажени сте, а "от техния страх не бойте се нито се смущавайте." {{field-off:Bible}}</w:t>
      </w:r>
    </w:p>
    <w:p>
      <w:pPr>
        <w:pStyle w:val="Normal"/>
        <w:rPr/>
      </w:pPr>
      <w:r>
        <w:rPr/>
        <w:t>[[@Bible:1Pe 3:15 ]][[3:15 &gt;&gt; 1Pe 3:15]] {{field-on:Bible}} Но "осветете Господа Бога" в сърдцата си; и винаги бъдете готови на ответ с кротост и страх на всекиго който ви пита за вашата надежда. {{field-off:Bible}}</w:t>
      </w:r>
    </w:p>
    <w:p>
      <w:pPr>
        <w:pStyle w:val="Normal"/>
        <w:rPr/>
      </w:pPr>
      <w:r>
        <w:rPr/>
        <w:t>[[@Bible:1Pe 3:16 ]][[3:16 &gt;&gt; 1Pe 3:16]] {{field-on:Bible}} Имайте съвест добра, щото, когато ви одумват като злодейци, да се посрамят които клеветят доброто ви в Христа поведение. {{field-off:Bible}}</w:t>
      </w:r>
    </w:p>
    <w:p>
      <w:pPr>
        <w:pStyle w:val="Normal"/>
        <w:rPr/>
      </w:pPr>
      <w:r>
        <w:rPr/>
        <w:t>[[@Bible:1Pe 3:17 ]][[3:17 &gt;&gt; 1Pe 3:17]] {{field-on:Bible}} Защото е по-добре да страдате, ако е така волята Божия, като правите добро, а не като правите зло. {{field-off:Bible}}</w:t>
      </w:r>
    </w:p>
    <w:p>
      <w:pPr>
        <w:pStyle w:val="Normal"/>
        <w:rPr/>
      </w:pPr>
      <w:r>
        <w:rPr/>
        <w:t>[[@Bible:1Pe 3:18 ]][[3:18 &gt;&gt; 1Pe 3:18]] {{field-on:Bible}} Понеже и Христос веднъж пострада за греховете, праведният за неправедните, да ни приведе при Бога, умъртвен по плът, а оживотворен по дух; {{field-off:Bible}}</w:t>
      </w:r>
    </w:p>
    <w:p>
      <w:pPr>
        <w:pStyle w:val="Normal"/>
        <w:rPr/>
      </w:pPr>
      <w:r>
        <w:rPr/>
        <w:t>[[@Bible:1Pe 3:19 ]][[3:19 &gt;&gt; 1Pe 3:19]] {{field-on:Bible}} с когото отиде та проповеда на духовете които беха в тъмницата, {{field-off:Bible}}</w:t>
      </w:r>
    </w:p>
    <w:p>
      <w:pPr>
        <w:pStyle w:val="Normal"/>
        <w:rPr/>
      </w:pPr>
      <w:r>
        <w:rPr/>
        <w:t>[[@Bible:1Pe 3:20 ]][[3:20 &gt;&gt; 1Pe 3:20]] {{field-on:Bible}} които се възпротивиха некога си на Божието дълготърпение което ги чакаше едно време в дните Ноеви когато се правеше ковчегът, в който малцина, то ест осем души, избавиха се чрез водата; {{field-off:Bible}}</w:t>
      </w:r>
    </w:p>
    <w:p>
      <w:pPr>
        <w:pStyle w:val="Normal"/>
        <w:rPr/>
      </w:pPr>
      <w:r>
        <w:rPr/>
        <w:t>[[@Bible:1Pe 3:21 ]][[3:21 &gt;&gt; 1Pe 3:21]] {{field-on:Bible}} на която като е образ кръщението, не измиването на плътската нечистота, но свидетелството на добрата съвест към Бога, спасява и нас днес, чрез възкресението на Исуса Христа; {{field-off:Bible}}</w:t>
      </w:r>
    </w:p>
    <w:p>
      <w:pPr>
        <w:pStyle w:val="Normal"/>
        <w:rPr/>
      </w:pPr>
      <w:r>
        <w:rPr/>
        <w:t>[[@Bible:1Pe 3:22 ]][[3:22 &gt;&gt; 1Pe 3:22]] {{field-on:Bible}} който е отдесно на Бога от как се възнесе на небето, и комуто се покориха ангелите и властите и силите. {{field-off:Bible}}</w:t>
      </w:r>
    </w:p>
    <w:p>
      <w:pPr>
        <w:pStyle w:val="Heading2"/>
        <w:rPr/>
      </w:pPr>
      <w:r>
        <w:rPr/>
        <w:t>Глава 4</w:t>
      </w:r>
    </w:p>
    <w:p>
      <w:pPr>
        <w:pStyle w:val="Normal"/>
        <w:rPr/>
      </w:pPr>
      <w:r>
        <w:rPr/>
        <w:t>[[@Bible:1Pe 4:1 ]][[4:1 &gt;&gt; 1Pe 4:1]] {{field-on:Bible}} И тъй, понеже Христос пострада за нас по плът, оръжете се и вие със същата мисъл; (защото пострадалият по плът престанал е от греха;) {{field-off:Bible}}</w:t>
      </w:r>
    </w:p>
    <w:p>
      <w:pPr>
        <w:pStyle w:val="Normal"/>
        <w:rPr/>
      </w:pPr>
      <w:r>
        <w:rPr/>
        <w:t>[[@Bible:1Pe 4:2 ]][[4:2 &gt;&gt; 1Pe 4:2]] {{field-on:Bible}} за да живеете през останалото в плътта време, не вече по человечески похоти, но по Божията воля. {{field-off:Bible}}</w:t>
      </w:r>
    </w:p>
    <w:p>
      <w:pPr>
        <w:pStyle w:val="Normal"/>
        <w:rPr/>
      </w:pPr>
      <w:r>
        <w:rPr/>
        <w:t>[[@Bible:1Pe 4:3 ]][[4:3 &gt;&gt; 1Pe 4:3]] {{field-on:Bible}} Защото е доста нам преминалото време на живота дето сме правили волята на езичниците, и сме живели в нечистоти, в похоти, във винопийства, в кощунства, в опивания, и в омразните идолослужения. {{field-off:Bible}}</w:t>
      </w:r>
    </w:p>
    <w:p>
      <w:pPr>
        <w:pStyle w:val="Normal"/>
        <w:rPr/>
      </w:pPr>
      <w:r>
        <w:rPr/>
        <w:t>[[@Bible:1Pe 4:4 ]][[4:4 &gt;&gt; 1Pe 4:4]] {{field-on:Bible}} За това се и чудят че ви не тичате с тех в истото разливане на блуда, и ви хулят; {{field-off:Bible}}</w:t>
      </w:r>
    </w:p>
    <w:p>
      <w:pPr>
        <w:pStyle w:val="Normal"/>
        <w:rPr/>
      </w:pPr>
      <w:r>
        <w:rPr/>
        <w:t>[[@Bible:1Pe 4:5 ]][[4:5 &gt;&gt; 1Pe 4:5]] {{field-on:Bible}} които ще дадат ответ на оногова който е готов да сади живите и мъртвите. {{field-off:Bible}}</w:t>
      </w:r>
    </w:p>
    <w:p>
      <w:pPr>
        <w:pStyle w:val="Normal"/>
        <w:rPr/>
      </w:pPr>
      <w:r>
        <w:rPr/>
        <w:t>[[@Bible:1Pe 4:6 ]][[4:6 &gt;&gt; 1Pe 4:6]] {{field-on:Bible}} Понеже за това се проповеда благовестието и на мъртвите, за да се съдят по человечески във плът, а да живеят по Бога в дух. {{field-off:Bible}}</w:t>
      </w:r>
    </w:p>
    <w:p>
      <w:pPr>
        <w:pStyle w:val="Normal"/>
        <w:rPr/>
      </w:pPr>
      <w:r>
        <w:rPr/>
        <w:t>[[@Bible:1Pe 4:7 ]][[4:7 &gt;&gt; 1Pe 4:7]] {{field-on:Bible}} А свършването на всичко е приближило; и тъй разумно живейте и трезвени бъдете в молитвите. {{field-off:Bible}}</w:t>
      </w:r>
    </w:p>
    <w:p>
      <w:pPr>
        <w:pStyle w:val="Normal"/>
        <w:rPr/>
      </w:pPr>
      <w:r>
        <w:rPr/>
        <w:t>[[@Bible:1Pe 4:8 ]][[4:8 &gt;&gt; 1Pe 4:8]] {{field-on:Bible}} А преди всичко имайте усърдна любов помежду си; защото любовта ще покрие множество грехове. {{field-off:Bible}}</w:t>
      </w:r>
    </w:p>
    <w:p>
      <w:pPr>
        <w:pStyle w:val="Normal"/>
        <w:rPr/>
      </w:pPr>
      <w:r>
        <w:rPr/>
        <w:t>[[@Bible:1Pe 4:9 ]][[4:9 &gt;&gt; 1Pe 4:9]] {{field-on:Bible}} Бивайте едни на други гостолюбиви без роптание. {{field-off:Bible}}</w:t>
      </w:r>
    </w:p>
    <w:p>
      <w:pPr>
        <w:pStyle w:val="Normal"/>
        <w:rPr/>
      </w:pPr>
      <w:r>
        <w:rPr/>
        <w:t>[[@Bible:1Pe 4:10 ]][[4:10 &gt;&gt; 1Pe 4:10]] {{field-on:Bible}} Всеки според дарбата която е приел, служете с нея едни на друг като добри строители на многоразличната Божия благодат. {{field-off:Bible}}</w:t>
      </w:r>
    </w:p>
    <w:p>
      <w:pPr>
        <w:pStyle w:val="Normal"/>
        <w:rPr/>
      </w:pPr>
      <w:r>
        <w:rPr/>
        <w:t>[[@Bible:1Pe 4:11 ]][[4:11 &gt;&gt; 1Pe 4:11]] {{field-on:Bible}} Ако говори некой, нека говори като словеса Божии; ако слугува некой, нека слугува като от силата която му Бог дава, да се слави във всичко Бог чрез Исуса Христа, комуто е славата и държавата във веки веков. Амин. {{field-off:Bible}}</w:t>
      </w:r>
    </w:p>
    <w:p>
      <w:pPr>
        <w:pStyle w:val="Normal"/>
        <w:rPr/>
      </w:pPr>
      <w:r>
        <w:rPr/>
        <w:t>[[@Bible:1Pe 4:12 ]][[4:12 &gt;&gt; 1Pe 4:12]] {{field-on:Bible}} Възлюблени, не се чудете за огненото изкушение което става на вас за изпитня, като че ви се случава нещо чудно; {{field-off:Bible}}</w:t>
      </w:r>
    </w:p>
    <w:p>
      <w:pPr>
        <w:pStyle w:val="Normal"/>
        <w:rPr/>
      </w:pPr>
      <w:r>
        <w:rPr/>
        <w:t>[[@Bible:1Pe 4:13 ]][[4:13 &gt;&gt; 1Pe 4:13]] {{field-on:Bible}} но радвайте се според дето сте причастници на Христовите страдания, за да се зарадвате веселеще се и когато славата негова се яви. {{field-off:Bible}}</w:t>
      </w:r>
    </w:p>
    <w:p>
      <w:pPr>
        <w:pStyle w:val="Normal"/>
        <w:rPr/>
      </w:pPr>
      <w:r>
        <w:rPr/>
        <w:t>[[@Bible:1Pe 4:14 ]][[4:14 &gt;&gt; 1Pe 4:14]] {{field-on:Bible}} Блажени сте ако ви укоряват за името Христово; защото Духът на славата и на Бога почива на вас; от към тех се хули, а от към вас се прославя. {{field-off:Bible}}</w:t>
      </w:r>
    </w:p>
    <w:p>
      <w:pPr>
        <w:pStyle w:val="Normal"/>
        <w:rPr/>
      </w:pPr>
      <w:r>
        <w:rPr/>
        <w:t>[[@Bible:1Pe 4:15 ]][[4:15 &gt;&gt; 1Pe 4:15]] {{field-on:Bible}} Защото никой от вас да не страда като убийца, или като крадец, или като злодеец, или като изпитвател на чужди работи. {{field-off:Bible}}</w:t>
      </w:r>
    </w:p>
    <w:p>
      <w:pPr>
        <w:pStyle w:val="Normal"/>
        <w:rPr/>
      </w:pPr>
      <w:r>
        <w:rPr/>
        <w:t>[[@Bible:1Pe 4:16 ]][[4:16 &gt;&gt; 1Pe 4:16]] {{field-on:Bible}} Но ако страда като Християнин да се не срамува, но да слави Бога в това нещо. {{field-off:Bible}}</w:t>
      </w:r>
    </w:p>
    <w:p>
      <w:pPr>
        <w:pStyle w:val="Normal"/>
        <w:rPr/>
      </w:pPr>
      <w:r>
        <w:rPr/>
        <w:t>[[@Bible:1Pe 4:17 ]][[4:17 &gt;&gt; 1Pe 4:17]] {{field-on:Bible}} Защото дойде времето да се започне съдбата от дома Божий; и ако начне първом от нас, каква ще бъде сетнината на тези които се не покоряват на евангелието Божие? {{field-off:Bible}}</w:t>
      </w:r>
    </w:p>
    <w:p>
      <w:pPr>
        <w:pStyle w:val="Normal"/>
        <w:rPr/>
      </w:pPr>
      <w:r>
        <w:rPr/>
        <w:t>[[@Bible:1Pe 4:18 ]][[4:18 &gt;&gt; 1Pe 4:18]] {{field-on:Bible}} И ако праведният едвам се спасява, нечестивият и грешният де ще се яви? {{field-off:Bible}}</w:t>
      </w:r>
    </w:p>
    <w:p>
      <w:pPr>
        <w:pStyle w:val="Normal"/>
        <w:rPr/>
      </w:pPr>
      <w:r>
        <w:rPr/>
        <w:t>[[@Bible:1Pe 4:19 ]][[4:19 &gt;&gt; 1Pe 4:19]] {{field-on:Bible}} Така и тези които страдат по Божията воля да предават душите си нему, като на верен Създател, в добротворение. {{field-off:Bible}}</w:t>
      </w:r>
    </w:p>
    <w:p>
      <w:pPr>
        <w:pStyle w:val="Heading2"/>
        <w:rPr/>
      </w:pPr>
      <w:r>
        <w:rPr/>
        <w:t>Глава 5</w:t>
      </w:r>
    </w:p>
    <w:p>
      <w:pPr>
        <w:pStyle w:val="Normal"/>
        <w:rPr/>
      </w:pPr>
      <w:r>
        <w:rPr/>
        <w:t>[[@Bible:1Pe 5:1 ]][[5:1 &gt;&gt; 1Pe 5:1]] {{field-on:Bible}} Презвитерите които са между вас умолявам аз, който с тех на едно съм презвитер и свидетел на страданията Христови и причастник на славата която има да се яви: {{field-off:Bible}}</w:t>
      </w:r>
    </w:p>
    <w:p>
      <w:pPr>
        <w:pStyle w:val="Normal"/>
        <w:rPr/>
      </w:pPr>
      <w:r>
        <w:rPr/>
        <w:t>[[@Bible:1Pe 5:2 ]][[5:2 &gt;&gt; 1Pe 5:2]] {{field-on:Bible}} пасете Божието между вас стадо; надзиравайте го, не с принуждение, но самоволно; нито за гнусна печалба, но с усърдие; {{field-off:Bible}}</w:t>
      </w:r>
    </w:p>
    <w:p>
      <w:pPr>
        <w:pStyle w:val="Normal"/>
        <w:rPr/>
      </w:pPr>
      <w:r>
        <w:rPr/>
        <w:t>[[@Bible:1Pe 5:3 ]][[5:3 &gt;&gt; 1Pe 5:3]] {{field-on:Bible}} нито като че обладавате наследието Божие, но бивайте пример на стадото. {{field-off:Bible}}</w:t>
      </w:r>
    </w:p>
    <w:p>
      <w:pPr>
        <w:pStyle w:val="Normal"/>
        <w:rPr/>
      </w:pPr>
      <w:r>
        <w:rPr/>
        <w:t>[[@Bible:1Pe 5:4 ]][[5:4 &gt;&gt; 1Pe 5:4]] {{field-on:Bible}} И когато се яви Пастиреначалникът, ще приемете венец на славата който не повехнува. {{field-off:Bible}}</w:t>
      </w:r>
    </w:p>
    <w:p>
      <w:pPr>
        <w:pStyle w:val="Normal"/>
        <w:rPr/>
      </w:pPr>
      <w:r>
        <w:rPr/>
        <w:t>[[@Bible:1Pe 5:5 ]][[5:5 &gt;&gt; 1Pe 5:5]] {{field-on:Bible}} Подобно и вие, млади, покорявайте се на презвитерите; и всички един на друг като се покорявате облечете смиреномъдрието; защото Бог се противи на гордите, а на смирените дава благодат. {{field-off:Bible}}</w:t>
      </w:r>
    </w:p>
    <w:p>
      <w:pPr>
        <w:pStyle w:val="Normal"/>
        <w:rPr/>
      </w:pPr>
      <w:r>
        <w:rPr/>
        <w:t>[[@Bible:1Pe 5:6 ]][[5:6 &gt;&gt; 1Pe 5:6]] {{field-on:Bible}} И тъй, смирете се под държавната рака Божия, за да ви възвиси на време; {{field-off:Bible}}</w:t>
      </w:r>
    </w:p>
    <w:p>
      <w:pPr>
        <w:pStyle w:val="Normal"/>
        <w:rPr/>
      </w:pPr>
      <w:r>
        <w:rPr/>
        <w:t>[[@Bible:1Pe 5:7 ]][[5:7 &gt;&gt; 1Pe 5:7]] {{field-on:Bible}} и всека ваша грижа възложете на него, защото той се грижи за вас. {{field-off:Bible}}</w:t>
      </w:r>
    </w:p>
    <w:p>
      <w:pPr>
        <w:pStyle w:val="Normal"/>
        <w:rPr/>
      </w:pPr>
      <w:r>
        <w:rPr/>
        <w:t>[[@Bible:1Pe 5:8 ]][[5:8 &gt;&gt; 1Pe 5:8]] {{field-on:Bible}} Бъдете трезвени, бодри; защото съперникът ви дяволът като лъв рикае, и обхожда да търси кого да погълне; {{field-off:Bible}}</w:t>
      </w:r>
    </w:p>
    <w:p>
      <w:pPr>
        <w:pStyle w:val="Normal"/>
        <w:rPr/>
      </w:pPr>
      <w:r>
        <w:rPr/>
        <w:t>[[@Bible:1Pe 5:9 ]][[5:9 &gt;&gt; 1Pe 5:9]] {{field-on:Bible}} комуто се съпротивете, стоеще твърди в верата, понеже знаете че истите страдания се случват на братята ви които са на света. {{field-off:Bible}}</w:t>
      </w:r>
    </w:p>
    <w:p>
      <w:pPr>
        <w:pStyle w:val="Normal"/>
        <w:rPr/>
      </w:pPr>
      <w:r>
        <w:rPr/>
        <w:t>[[@Bible:1Pe 5:10 ]][[5:10 &gt;&gt; 1Pe 5:10]] {{field-on:Bible}} А Бог на всека благодат, който чрез Христа Исуса е призвал нас във вечната своя слава, като пострадате малко, той да ви усъвършенствува, да ви утвърди, да ви укрепи, и да ви направи непоколебими. {{field-off:Bible}}</w:t>
      </w:r>
    </w:p>
    <w:p>
      <w:pPr>
        <w:pStyle w:val="Normal"/>
        <w:rPr/>
      </w:pPr>
      <w:r>
        <w:rPr/>
        <w:t>[[@Bible:1Pe 5:11 ]][[5:11 &gt;&gt; 1Pe 5:11]] {{field-on:Bible}} Нему слава и държава да бъде във веки веков. Амин. {{field-off:Bible}}</w:t>
      </w:r>
    </w:p>
    <w:p>
      <w:pPr>
        <w:pStyle w:val="Normal"/>
        <w:rPr/>
      </w:pPr>
      <w:r>
        <w:rPr/>
        <w:t>[[@Bible:1Pe 5:12 ]][[5:12 &gt;&gt; 1Pe 5:12]] {{field-on:Bible}} Писах ви на късо чрез Силуана, вернаго, както мисля, брата; и увещавам ви и свидетелствувам ви че тая е истинната Божия благодат в която стоите. {{field-off:Bible}}</w:t>
      </w:r>
    </w:p>
    <w:p>
      <w:pPr>
        <w:pStyle w:val="Normal"/>
        <w:rPr/>
      </w:pPr>
      <w:r>
        <w:rPr/>
        <w:t>[[@Bible:1Pe 5:13 ]][[5:13 &gt;&gt; 1Pe 5:13]] {{field-on:Bible}} Поздравява ви съизбраната с вас църква у Вавилон, и син мой Марко. {{field-off:Bible}}</w:t>
      </w:r>
    </w:p>
    <w:p>
      <w:pPr>
        <w:pStyle w:val="Normal"/>
        <w:rPr/>
      </w:pPr>
      <w:r>
        <w:rPr/>
        <w:t>[[@Bible:1Pe 5:14 ]][[5:14 &gt;&gt; 1Pe 5:14]] {{field-on:Bible}} Поздравете се един други със целуване на любов. Мир на всички вас които сте в Христа Исуса. Амин. {{field-off:Bible}}</w:t>
      </w:r>
    </w:p>
    <w:p>
      <w:pPr>
        <w:pStyle w:val="Heading1"/>
        <w:rPr/>
      </w:pPr>
      <w:r>
        <w:rPr/>
        <w:t>2-о Петрово</w:t>
      </w:r>
    </w:p>
    <w:p>
      <w:pPr>
        <w:pStyle w:val="Heading2"/>
        <w:rPr/>
      </w:pPr>
      <w:r>
        <w:rPr/>
        <w:t>Глава 1</w:t>
      </w:r>
    </w:p>
    <w:p>
      <w:pPr>
        <w:pStyle w:val="Normal"/>
        <w:rPr/>
      </w:pPr>
      <w:r>
        <w:rPr/>
        <w:t>[[@Bible:2Pe 1:1 ]][[1:1 &gt;&gt; 2Pe 1:1]] {{field-on:Bible}} Симон Петър, раб и апостол Исус Христов, вам които сте получили еднаквата с нас драгоценна вера чрез правдата на Бога нашего и Спаса Исуса Христа: {{field-off:Bible}}</w:t>
      </w:r>
    </w:p>
    <w:p>
      <w:pPr>
        <w:pStyle w:val="Normal"/>
        <w:rPr/>
      </w:pPr>
      <w:r>
        <w:rPr/>
        <w:t>[[@Bible:2Pe 1:2 ]][[1:2 &gt;&gt; 2Pe 1:2]] {{field-on:Bible}} Благодат и мир да се умножи на вас със познанието на Бога и на Исуса Господа нашего; {{field-off:Bible}}</w:t>
      </w:r>
    </w:p>
    <w:p>
      <w:pPr>
        <w:pStyle w:val="Normal"/>
        <w:rPr/>
      </w:pPr>
      <w:r>
        <w:rPr/>
        <w:t>[[@Bible:2Pe 1:3 ]][[1:3 &gt;&gt; 2Pe 1:3]] {{field-on:Bible}} както божествената негова сила е дарила нам всичко що е за живота потребно и за благочестието, чрез познанието на тогози който е призовал нас със слава и добродетел; {{field-off:Bible}}</w:t>
      </w:r>
    </w:p>
    <w:p>
      <w:pPr>
        <w:pStyle w:val="Normal"/>
        <w:rPr/>
      </w:pPr>
      <w:r>
        <w:rPr/>
        <w:t>[[@Bible:2Pe 1:4 ]][[1:4 &gt;&gt; 2Pe 1:4]] {{field-on:Bible}} чрез които се дариха нам най-големите и драгоценни обещания, за да бъдете поради тех причастници на божественото естество, и да отбегнете от похотното разтление което е на света. {{field-off:Bible}}</w:t>
      </w:r>
    </w:p>
    <w:p>
      <w:pPr>
        <w:pStyle w:val="Normal"/>
        <w:rPr/>
      </w:pPr>
      <w:r>
        <w:rPr/>
        <w:t>[[@Bible:2Pe 1:5 ]][[1:5 &gt;&gt; 2Pe 1:5]] {{field-on:Bible}} И за това истото, турете всичкото си старание и приложете на верата си добродетел, на добродетел благоразумие, {{field-off:Bible}}</w:t>
      </w:r>
    </w:p>
    <w:p>
      <w:pPr>
        <w:pStyle w:val="Normal"/>
        <w:rPr/>
      </w:pPr>
      <w:r>
        <w:rPr/>
        <w:t>[[@Bible:2Pe 1:6 ]][[1:6 &gt;&gt; 2Pe 1:6]] {{field-on:Bible}} на благоразумие въздържание, на въздържание търпение, на търпение благочестие, {{field-off:Bible}}</w:t>
      </w:r>
    </w:p>
    <w:p>
      <w:pPr>
        <w:pStyle w:val="Normal"/>
        <w:rPr/>
      </w:pPr>
      <w:r>
        <w:rPr/>
        <w:t>[[@Bible:2Pe 1:7 ]][[1:7 &gt;&gt; 2Pe 1:7]] {{field-on:Bible}} на благочестие братолюбие, и на братолюбие любов. {{field-off:Bible}}</w:t>
      </w:r>
    </w:p>
    <w:p>
      <w:pPr>
        <w:pStyle w:val="Normal"/>
        <w:rPr/>
      </w:pPr>
      <w:r>
        <w:rPr/>
        <w:t>[[@Bible:2Pe 1:8 ]][[1:8 &gt;&gt; 2Pe 1:8]] {{field-on:Bible}} Защото тези добрини ако се намерват у вас и се умножават правят ви да не сте праздни нито безплодни в познаването на Господа нашего Исуса Христа. {{field-off:Bible}}</w:t>
      </w:r>
    </w:p>
    <w:p>
      <w:pPr>
        <w:pStyle w:val="Normal"/>
        <w:rPr/>
      </w:pPr>
      <w:r>
        <w:rPr/>
        <w:t>[[@Bible:2Pe 1:9 ]][[1:9 &gt;&gt; 2Pe 1:9]] {{field-on:Bible}} Понеже в когото се те не намерват, той е слеп, късоглед, и забравил е очищението на ветхите си грехове {{field-off:Bible}}</w:t>
      </w:r>
    </w:p>
    <w:p>
      <w:pPr>
        <w:pStyle w:val="Normal"/>
        <w:rPr/>
      </w:pPr>
      <w:r>
        <w:rPr/>
        <w:t>[[@Bible:2Pe 1:10 ]][[1:10 &gt;&gt; 2Pe 1:10]] {{field-on:Bible}} За това, братие, постарайте се повече да утвърждавате призванието и избирането ваше; защото това като струвате никога нема да прегрешите. {{field-off:Bible}}</w:t>
      </w:r>
    </w:p>
    <w:p>
      <w:pPr>
        <w:pStyle w:val="Normal"/>
        <w:rPr/>
      </w:pPr>
      <w:r>
        <w:rPr/>
        <w:t>[[@Bible:2Pe 1:11 ]][[1:11 &gt;&gt; 2Pe 1:11]] {{field-on:Bible}} Защото така ще изобилно да ви се даде вход във вечното царство на Господа нашего и Спаса Исуса Христа. {{field-off:Bible}}</w:t>
      </w:r>
    </w:p>
    <w:p>
      <w:pPr>
        <w:pStyle w:val="Normal"/>
        <w:rPr/>
      </w:pPr>
      <w:r>
        <w:rPr/>
        <w:t>[[@Bible:2Pe 1:12 ]][[1:12 &gt;&gt; 2Pe 1:12]] {{field-on:Bible}} Заради това, не ще се обленя да ви напомнювам всекога за тези работи, ако и да ги знаете и да сте утвърдени в настоещата истина. {{field-off:Bible}}</w:t>
      </w:r>
    </w:p>
    <w:p>
      <w:pPr>
        <w:pStyle w:val="Normal"/>
        <w:rPr/>
      </w:pPr>
      <w:r>
        <w:rPr/>
        <w:t>[[@Bible:2Pe 1:13 ]][[1:13 &gt;&gt; 2Pe 1:13]] {{field-on:Bible}} Мисля обаче праведно, до когато съм в тая хижина телесна да ви възбуждам с напоменюване; {{field-off:Bible}}</w:t>
      </w:r>
    </w:p>
    <w:p>
      <w:pPr>
        <w:pStyle w:val="Normal"/>
        <w:rPr/>
      </w:pPr>
      <w:r>
        <w:rPr/>
        <w:t>[[@Bible:2Pe 1:14 ]][[1:14 &gt;&gt; 2Pe 1:14]] {{field-on:Bible}} понеже зная че скоро ще оставя хижината си, както Господ наш Исус Христос ми извести. {{field-off:Bible}}</w:t>
      </w:r>
    </w:p>
    <w:p>
      <w:pPr>
        <w:pStyle w:val="Normal"/>
        <w:rPr/>
      </w:pPr>
      <w:r>
        <w:rPr/>
        <w:t>[[@Bible:2Pe 1:15 ]][[1:15 &gt;&gt; 2Pe 1:15]] {{field-on:Bible}} Ще се постарая, обаче, щото вие и след умирането ми можете всекога да помните тези работи. {{field-off:Bible}}</w:t>
      </w:r>
    </w:p>
    <w:p>
      <w:pPr>
        <w:pStyle w:val="Normal"/>
        <w:rPr/>
      </w:pPr>
      <w:r>
        <w:rPr/>
        <w:t>[[@Bible:2Pe 1:16 ]][[1:16 &gt;&gt; 2Pe 1:16]] {{field-on:Bible}} Защото като ви обадихме силата и идването на Господа нашего Исуса Христа, не следвахме хитроизмислени басни, но бехме самовидци на неговото величествие; {{field-off:Bible}}</w:t>
      </w:r>
    </w:p>
    <w:p>
      <w:pPr>
        <w:pStyle w:val="Normal"/>
        <w:rPr/>
      </w:pPr>
      <w:r>
        <w:rPr/>
        <w:t>[[@Bible:2Pe 1:17 ]][[1:17 &gt;&gt; 2Pe 1:17]] {{field-on:Bible}} защото прие от Бога Отца чест и слава когато дойде нему от великолепната слава такъв глас: "Този е Син мой възлюбленият в когото аз благоволих." {{field-off:Bible}}</w:t>
      </w:r>
    </w:p>
    <w:p>
      <w:pPr>
        <w:pStyle w:val="Normal"/>
        <w:rPr/>
      </w:pPr>
      <w:r>
        <w:rPr/>
        <w:t>[[@Bible:2Pe 1:18 ]][[1:18 &gt;&gt; 2Pe 1:18]] {{field-on:Bible}} И този глас чухме ние че дойде от небето когато бехме с него на светата гора. {{field-off:Bible}}</w:t>
      </w:r>
    </w:p>
    <w:p>
      <w:pPr>
        <w:pStyle w:val="Normal"/>
        <w:rPr/>
      </w:pPr>
      <w:r>
        <w:rPr/>
        <w:t>[[@Bible:2Pe 1:19 ]][[1:19 &gt;&gt; 2Pe 1:19]] {{field-on:Bible}} Още имаме и по-известно пророческото слово, на което добре струвате да внимавате като на светило което свети в тъмно место, доде се зазори денът и зорницата изгрее в сърцата ваши. {{field-off:Bible}}</w:t>
      </w:r>
    </w:p>
    <w:p>
      <w:pPr>
        <w:pStyle w:val="Normal"/>
        <w:rPr/>
      </w:pPr>
      <w:r>
        <w:rPr/>
        <w:t>[[@Bible:2Pe 1:20 ]][[1:20 &gt;&gt; 2Pe 1:20]] {{field-on:Bible}} И това най-първо да знаете, че никое пророчество от писанието не бива от собственото разяснение на тогози който пророчествува; {{field-off:Bible}}</w:t>
      </w:r>
    </w:p>
    <w:p>
      <w:pPr>
        <w:pStyle w:val="Normal"/>
        <w:rPr/>
      </w:pPr>
      <w:r>
        <w:rPr/>
        <w:t>[[@Bible:2Pe 1:21 ]][[1:21 &gt;&gt; 2Pe 1:21]] {{field-on:Bible}} защото никога не е идвало пророчество от человеческа воля, но от Духа Светаго движими говориха светите человеци Божии. {{field-off:Bible}}</w:t>
      </w:r>
    </w:p>
    <w:p>
      <w:pPr>
        <w:pStyle w:val="Heading2"/>
        <w:rPr/>
      </w:pPr>
      <w:r>
        <w:rPr/>
        <w:t>Глава 2</w:t>
      </w:r>
    </w:p>
    <w:p>
      <w:pPr>
        <w:pStyle w:val="Normal"/>
        <w:rPr/>
      </w:pPr>
      <w:r>
        <w:rPr/>
        <w:t>[[@Bible:2Pe 2:1 ]][[2:1 &gt;&gt; 2Pe 2:1]] {{field-on:Bible}} Но имало е и лъжливи пророци между народа, както и между вас ще има лъжливи учители които ще въведат скрито губителни ереси, и ще се отричат и от Господаря си който ги е купил, та ще навлекат на себе си скорошна погибел. {{field-off:Bible}}</w:t>
      </w:r>
    </w:p>
    <w:p>
      <w:pPr>
        <w:pStyle w:val="Normal"/>
        <w:rPr/>
      </w:pPr>
      <w:r>
        <w:rPr/>
        <w:t>[[@Bible:2Pe 2:2 ]][[2:2 &gt;&gt; 2Pe 2:2]] {{field-on:Bible}} И мнозина ще последват техните развращения, поради които пътът на истината ще се похули. {{field-off:Bible}}</w:t>
      </w:r>
    </w:p>
    <w:p>
      <w:pPr>
        <w:pStyle w:val="Normal"/>
        <w:rPr/>
      </w:pPr>
      <w:r>
        <w:rPr/>
        <w:t>[[@Bible:2Pe 2:3 ]][[2:3 &gt;&gt; 2Pe 2:3]] {{field-on:Bible}} И от любостяжание ще ви употребяват като търговия с престорени думи: техното осъждане отколе приготвено не се забавя, и техната погибел не дреме. {{field-off:Bible}}</w:t>
      </w:r>
    </w:p>
    <w:p>
      <w:pPr>
        <w:pStyle w:val="Normal"/>
        <w:rPr/>
      </w:pPr>
      <w:r>
        <w:rPr/>
        <w:t>[[@Bible:2Pe 2:4 ]][[2:4 &gt;&gt; 2Pe 2:4]] {{field-on:Bible}} Защото ако Бог не пощади ангелите които съгрешиха, но ги хвърли в преизподня вързани с вериги мрачни, и предаде ги да бъдат вардени на съд, {{field-off:Bible}}</w:t>
      </w:r>
    </w:p>
    <w:p>
      <w:pPr>
        <w:pStyle w:val="Normal"/>
        <w:rPr/>
      </w:pPr>
      <w:r>
        <w:rPr/>
        <w:t>[[@Bible:2Pe 2:5 ]][[2:5 &gt;&gt; 2Pe 2:5]] {{field-on:Bible}} и ако не пощади стария свет, но, като нанесе потоп върх света на нечестивите съхрани със седем души осмият Ноя, проповедника на правдата; {{field-off:Bible}}</w:t>
      </w:r>
    </w:p>
    <w:p>
      <w:pPr>
        <w:pStyle w:val="Normal"/>
        <w:rPr/>
      </w:pPr>
      <w:r>
        <w:rPr/>
        <w:t>[[@Bible:2Pe 2:6 ]][[2:6 &gt;&gt; 2Pe 2:6]] {{field-on:Bible}} и осъди на разорение градовете Содомски и Гоморски и направи ги на пепел, та ги постави пример на онези които после щеха да нечествуват; {{field-off:Bible}}</w:t>
      </w:r>
    </w:p>
    <w:p>
      <w:pPr>
        <w:pStyle w:val="Normal"/>
        <w:rPr/>
      </w:pPr>
      <w:r>
        <w:rPr/>
        <w:t>[[@Bible:2Pe 2:7 ]][[2:7 &gt;&gt; 2Pe 2:7]] {{field-on:Bible}} и освободи праведнаго Лота, комуто бе досадило нечистото поведение на нечестивите; {{field-off:Bible}}</w:t>
      </w:r>
    </w:p>
    <w:p>
      <w:pPr>
        <w:pStyle w:val="Normal"/>
        <w:rPr/>
      </w:pPr>
      <w:r>
        <w:rPr/>
        <w:t>[[@Bible:2Pe 2:8 ]][[2:8 &gt;&gt; 2Pe 2:8]] {{field-on:Bible}} (защото праведният който живееше между тех от ден на ден мъчеше праведната си душа като гледаше и слушаше техните беззаконни дела;) {{field-off:Bible}}</w:t>
      </w:r>
    </w:p>
    <w:p>
      <w:pPr>
        <w:pStyle w:val="Normal"/>
        <w:rPr/>
      </w:pPr>
      <w:r>
        <w:rPr/>
        <w:t>[[@Bible:2Pe 2:9 ]][[2:9 &gt;&gt; 2Pe 2:9]] {{field-on:Bible}} то знае Господ да освободява благосечстивите от напаст, а неправедните да държи за съдния ден да се мъчат, {{field-off:Bible}}</w:t>
      </w:r>
    </w:p>
    <w:p>
      <w:pPr>
        <w:pStyle w:val="Normal"/>
        <w:rPr/>
      </w:pPr>
      <w:r>
        <w:rPr/>
        <w:t>[[@Bible:2Pe 2:10 ]][[2:10 &gt;&gt; 2Pe 2:10]] {{field-on:Bible}} а най-паче на тези които с пожелание на нечистота следват подир плътта, и презират властта. Те са дързостливи, безочливи, и не треперят кога хулят чиновничествата. {{field-off:Bible}}</w:t>
      </w:r>
    </w:p>
    <w:p>
      <w:pPr>
        <w:pStyle w:val="Normal"/>
        <w:rPr/>
      </w:pPr>
      <w:r>
        <w:rPr/>
        <w:t>[[@Bible:2Pe 2:11 ]][[2:11 &gt;&gt; 2Pe 2:11]] {{field-on:Bible}} Дето ангелите, ако и по-големи да са в крепост и сила, не произносят против тех хулителен съд пред Господа; {{field-off:Bible}}</w:t>
      </w:r>
    </w:p>
    <w:p>
      <w:pPr>
        <w:pStyle w:val="Normal"/>
        <w:rPr/>
      </w:pPr>
      <w:r>
        <w:rPr/>
        <w:t>[[@Bible:2Pe 2:12 ]][[2:12 &gt;&gt; 2Pe 2:12]] {{field-on:Bible}} тези обаче, като природни безсловесни животни родени за лов и изтребване, хулят за неща които не знаят, и ще погинат в своя си разврат, {{field-off:Bible}}</w:t>
      </w:r>
    </w:p>
    <w:p>
      <w:pPr>
        <w:pStyle w:val="Normal"/>
        <w:rPr/>
      </w:pPr>
      <w:r>
        <w:rPr/>
        <w:t>[[@Bible:2Pe 2:13 ]][[2:13 &gt;&gt; 2Pe 2:13]] {{field-on:Bible}} и ще приемат заплатата на неправдата. Имат го за наслаждение деня да резкошествуват: те са сквернители и порочници: наслаждават се с лъстите си когато са на угощение с вас наедно: {{field-off:Bible}}</w:t>
      </w:r>
    </w:p>
    <w:p>
      <w:pPr>
        <w:pStyle w:val="Normal"/>
        <w:rPr/>
      </w:pPr>
      <w:r>
        <w:rPr/>
        <w:t>[[@Bible:2Pe 2:14 ]][[2:14 &gt;&gt; 2Pe 2:14]] {{field-on:Bible}} имат очи пълни с блуд и с непрестанен грех: подлъстят души неутвърдени: имат сърцето си научено на любостяжание: чада на клетва са: {{field-off:Bible}}</w:t>
      </w:r>
    </w:p>
    <w:p>
      <w:pPr>
        <w:pStyle w:val="Normal"/>
        <w:rPr/>
      </w:pPr>
      <w:r>
        <w:rPr/>
        <w:t>[[@Bible:2Pe 2:15 ]][[2:15 &gt;&gt; 2Pe 2:15]] {{field-on:Bible}} като оставиха правия път заблудиха се, и последваха пътя на Валаама сина Восоров, който възлюби заплатата на неправдата. {{field-off:Bible}}</w:t>
      </w:r>
    </w:p>
    <w:p>
      <w:pPr>
        <w:pStyle w:val="Normal"/>
        <w:rPr/>
      </w:pPr>
      <w:r>
        <w:rPr/>
        <w:t>[[@Bible:2Pe 2:16 ]][[2:16 &gt;&gt; 2Pe 2:16]] {{field-on:Bible}} Но изобличен бе за своето си беззаконие: нем подяремник с глас человечески проговори и възпре безумието на пророка. {{field-off:Bible}}</w:t>
      </w:r>
    </w:p>
    <w:p>
      <w:pPr>
        <w:pStyle w:val="Normal"/>
        <w:rPr/>
      </w:pPr>
      <w:r>
        <w:rPr/>
        <w:t>[[@Bible:2Pe 2:17 ]][[2:17 &gt;&gt; 2Pe 2:17]] {{field-on:Bible}} Те са безводни кладенци, облаци от вихрушки тласкани, за които мрачна тъма се варди във век. {{field-off:Bible}}</w:t>
      </w:r>
    </w:p>
    <w:p>
      <w:pPr>
        <w:pStyle w:val="Normal"/>
        <w:rPr/>
      </w:pPr>
      <w:r>
        <w:rPr/>
        <w:t>[[@Bible:2Pe 2:18 ]][[2:18 &gt;&gt; 2Pe 2:18]] {{field-on:Bible}} Защото като говорят с надуто празднословие прелъгват с плътските похоти, с невъздържанията, тези които са наистина избегнали от живеещите в заблуждение, {{field-off:Bible}}</w:t>
      </w:r>
    </w:p>
    <w:p>
      <w:pPr>
        <w:pStyle w:val="Normal"/>
        <w:rPr/>
      </w:pPr>
      <w:r>
        <w:rPr/>
        <w:t>[[@Bible:2Pe 2:19 ]][[2:19 &gt;&gt; 2Pe 2:19]] {{field-on:Bible}} като им обещават свобода, а те сами са роби на разврата; защото от когото бива победен некой, нему и роб става. {{field-off:Bible}}</w:t>
      </w:r>
    </w:p>
    <w:p>
      <w:pPr>
        <w:pStyle w:val="Normal"/>
        <w:rPr/>
      </w:pPr>
      <w:r>
        <w:rPr/>
        <w:t>[[@Bible:2Pe 2:20 ]][[2:20 &gt;&gt; 2Pe 2:20]] {{field-on:Bible}} Понеже като избегнаха от мръсотиите на света чрез познанието на Господа и Спаса Исуса Христа, ако са се сплели пак в тех и остават победени, последното им състояние е станала по-лошо от първото. {{field-off:Bible}}</w:t>
      </w:r>
    </w:p>
    <w:p>
      <w:pPr>
        <w:pStyle w:val="Normal"/>
        <w:rPr/>
      </w:pPr>
      <w:r>
        <w:rPr/>
        <w:t>[[@Bible:2Pe 2:21 ]][[2:21 &gt;&gt; 2Pe 2:21]] {{field-on:Bible}} Понеже по-добро би било за тех да не беха познали пътя на правдата нежели като го познаха да се повърнат от предадената тем света заповед. {{field-off:Bible}}</w:t>
      </w:r>
    </w:p>
    <w:p>
      <w:pPr>
        <w:pStyle w:val="Normal"/>
        <w:rPr/>
      </w:pPr>
      <w:r>
        <w:rPr/>
        <w:t>[[@Bible:2Pe 2:22 ]][[2:22 &gt;&gt; 2Pe 2:22]] {{field-on:Bible}} Но с тех се случава това което казва истинната пословица: Псето се върна на бълвоча си, и, Свинята окъпана върна се да се валя в тинята. {{field-off:Bible}}</w:t>
      </w:r>
    </w:p>
    <w:p>
      <w:pPr>
        <w:pStyle w:val="Heading2"/>
        <w:rPr/>
      </w:pPr>
      <w:r>
        <w:rPr/>
        <w:t>Глава 3</w:t>
      </w:r>
    </w:p>
    <w:p>
      <w:pPr>
        <w:pStyle w:val="Normal"/>
        <w:rPr/>
      </w:pPr>
      <w:r>
        <w:rPr/>
        <w:t>[[@Bible:2Pe 3:1 ]][[3:1 &gt;&gt; 2Pe 3:1]] {{field-on:Bible}} Ето, възлюблени, пиша ви това второ послание, в които две послания възбуждам чрез напомнюване чистия ваш смисъл, {{field-off:Bible}}</w:t>
      </w:r>
    </w:p>
    <w:p>
      <w:pPr>
        <w:pStyle w:val="Normal"/>
        <w:rPr/>
      </w:pPr>
      <w:r>
        <w:rPr/>
        <w:t>[[@Bible:2Pe 3:2 ]][[3:2 &gt;&gt; 2Pe 3:2]] {{field-on:Bible}} да помните предизговорените от светите пророци думи, и заповедта от нас апостолите на Господа и Спаса. {{field-off:Bible}}</w:t>
      </w:r>
    </w:p>
    <w:p>
      <w:pPr>
        <w:pStyle w:val="Normal"/>
        <w:rPr/>
      </w:pPr>
      <w:r>
        <w:rPr/>
        <w:t>[[@Bible:2Pe 3:3 ]][[3:3 &gt;&gt; 2Pe 3:3]] {{field-on:Bible}} Най-първо знайте това, че в последните дни ще дойдат подиграватели които ще ходят по своите си похоти, {{field-off:Bible}}</w:t>
      </w:r>
    </w:p>
    <w:p>
      <w:pPr>
        <w:pStyle w:val="Normal"/>
        <w:rPr/>
      </w:pPr>
      <w:r>
        <w:rPr/>
        <w:t>[[@Bible:2Pe 3:4 ]][[3:4 &gt;&gt; 2Pe 3:4]] {{field-on:Bible}} и ще казват: Де е обещанието на идването му? защото, от как са се бащите ни поминали, всичкото си така стои от началото на създанието. {{field-off:Bible}}</w:t>
      </w:r>
    </w:p>
    <w:p>
      <w:pPr>
        <w:pStyle w:val="Normal"/>
        <w:rPr/>
      </w:pPr>
      <w:r>
        <w:rPr/>
        <w:t>[[@Bible:2Pe 3:5 ]][[3:5 &gt;&gt; 2Pe 3:5]] {{field-on:Bible}} Защото самоволно не разумеват това, че небесата от край си и земята която е от вън водата и във водата стои със словото Божие станаха: {{field-off:Bible}}</w:t>
      </w:r>
    </w:p>
    <w:p>
      <w:pPr>
        <w:pStyle w:val="Normal"/>
        <w:rPr/>
      </w:pPr>
      <w:r>
        <w:rPr/>
        <w:t>[[@Bible:2Pe 3:6 ]][[3:6 &gt;&gt; 2Pe 3:6]] {{field-on:Bible}} чрез които тогавашният свет погина потопен от водата. {{field-off:Bible}}</w:t>
      </w:r>
    </w:p>
    <w:p>
      <w:pPr>
        <w:pStyle w:val="Normal"/>
        <w:rPr/>
      </w:pPr>
      <w:r>
        <w:rPr/>
        <w:t>[[@Bible:2Pe 3:7 ]][[3:7 &gt;&gt; 2Pe 3:7]] {{field-on:Bible}} А днешните небеса и земята с истото слово са вардени, да се пазят за огънят до деня на съдбата и на погинването на нечестивите человеци. {{field-off:Bible}}</w:t>
      </w:r>
    </w:p>
    <w:p>
      <w:pPr>
        <w:pStyle w:val="Normal"/>
        <w:rPr/>
      </w:pPr>
      <w:r>
        <w:rPr/>
        <w:t>[[@Bible:2Pe 3:8 ]][[3:8 &gt;&gt; 2Pe 3:8]] {{field-on:Bible}} Още едно и това да не забравяте, възлюблени, че пред Господа един ден е като хиляда години, и хиляда години като един ден. {{field-off:Bible}}</w:t>
      </w:r>
    </w:p>
    <w:p>
      <w:pPr>
        <w:pStyle w:val="Normal"/>
        <w:rPr/>
      </w:pPr>
      <w:r>
        <w:rPr/>
        <w:t>[[@Bible:2Pe 3:9 ]][[3:9 &gt;&gt; 2Pe 3:9]] {{field-on:Bible}} Господ не забавя обещанието си както що сметат некои това бавене, но търпи ни за много време; понеже не иска да погинат некои, но всички да дойдат на покаяние. {{field-off:Bible}}</w:t>
      </w:r>
    </w:p>
    <w:p>
      <w:pPr>
        <w:pStyle w:val="Normal"/>
        <w:rPr/>
      </w:pPr>
      <w:r>
        <w:rPr/>
        <w:t>[[@Bible:2Pe 3:10 ]][[3:10 &gt;&gt; 2Pe 3:10]] {{field-on:Bible}} А денът Господен ще дойде като крадец ноще, в който небесата ще прейдат с бучение, а стихиите разгорявани ще се стопят, и земята и делата по нея ще изгорят. {{field-off:Bible}}</w:t>
      </w:r>
    </w:p>
    <w:p>
      <w:pPr>
        <w:pStyle w:val="Normal"/>
        <w:rPr/>
      </w:pPr>
      <w:r>
        <w:rPr/>
        <w:t>[[@Bible:2Pe 3:11 ]][[3:11 &gt;&gt; 2Pe 3:11]] {{field-on:Bible}} И тъй, понеже всичко това ще се стопи, какви требва да сте вие в света обхода и в благочестие, {{field-off:Bible}}</w:t>
      </w:r>
    </w:p>
    <w:p>
      <w:pPr>
        <w:pStyle w:val="Normal"/>
        <w:rPr/>
      </w:pPr>
      <w:r>
        <w:rPr/>
        <w:t>[[@Bible:2Pe 3:12 ]][[3:12 &gt;&gt; 2Pe 3:12]] {{field-on:Bible}} като чакате и бързате за идването на Божия ден, в който небесата възпламенявани ще се развалят, и стихиите разгорявани ще се стопят! {{field-off:Bible}}</w:t>
      </w:r>
    </w:p>
    <w:p>
      <w:pPr>
        <w:pStyle w:val="Normal"/>
        <w:rPr/>
      </w:pPr>
      <w:r>
        <w:rPr/>
        <w:t>[[@Bible:2Pe 3:13 ]][[3:13 &gt;&gt; 2Pe 3:13]] {{field-on:Bible}} А според обещанието му очакваме нови небеса и нова земя в които живее правда. {{field-off:Bible}}</w:t>
      </w:r>
    </w:p>
    <w:p>
      <w:pPr>
        <w:pStyle w:val="Normal"/>
        <w:rPr/>
      </w:pPr>
      <w:r>
        <w:rPr/>
        <w:t>[[@Bible:2Pe 3:14 ]][[3:14 &gt;&gt; 2Pe 3:14]] {{field-on:Bible}} За това, възлюблени, тези неща като очаквате, прилежавайте да се намерите чисти и непорочни пред него миром; {{field-off:Bible}}</w:t>
      </w:r>
    </w:p>
    <w:p>
      <w:pPr>
        <w:pStyle w:val="Normal"/>
        <w:rPr/>
      </w:pPr>
      <w:r>
        <w:rPr/>
        <w:t>[[@Bible:2Pe 3:15 ]][[3:15 &gt;&gt; 2Pe 3:15]] {{field-on:Bible}} и дълготърпението на Господа нашего имайте за спасение; както и възлюбленият наш брат Павел ви писа според дадената нему мъдрост, {{field-off:Bible}}</w:t>
      </w:r>
    </w:p>
    <w:p>
      <w:pPr>
        <w:pStyle w:val="Normal"/>
        <w:rPr/>
      </w:pPr>
      <w:r>
        <w:rPr/>
        <w:t>[[@Bible:2Pe 3:16 ]][[3:16 &gt;&gt; 2Pe 3:16]] {{field-on:Bible}} както и във всичките си послания кога говори в тех за тези работи; в които има некои неща мачноразумителни, които неучените и неутвърдените изкривяват, както и другите писания, за своята си погибел. {{field-off:Bible}}</w:t>
      </w:r>
    </w:p>
    <w:p>
      <w:pPr>
        <w:pStyle w:val="Normal"/>
        <w:rPr/>
      </w:pPr>
      <w:r>
        <w:rPr/>
        <w:t>[[@Bible:2Pe 3:17 ]][[3:17 &gt;&gt; 2Pe 3:17]] {{field-on:Bible}} И тъй, вие, възлюблени, като сте предизвестени за това, пазете се да се не увлечете със заблуждението на беззаконните, и отпаднете от утвърждението си; {{field-off:Bible}}</w:t>
      </w:r>
    </w:p>
    <w:p>
      <w:pPr>
        <w:pStyle w:val="Normal"/>
        <w:rPr/>
      </w:pPr>
      <w:r>
        <w:rPr/>
        <w:t>[[@Bible:2Pe 3:18 ]][[3:18 &gt;&gt; 2Pe 3:18]] {{field-on:Bible}} Но растете в благодатта и в познанието на Господа нашего и Спаса Исуса Христа. Нему слава да бъде и нине и в ден вечний. Амин. {{field-off:Bible}}</w:t>
      </w:r>
    </w:p>
    <w:p>
      <w:pPr>
        <w:pStyle w:val="Heading1"/>
        <w:rPr/>
      </w:pPr>
      <w:r>
        <w:rPr/>
        <w:t>1-о Иоаново</w:t>
      </w:r>
    </w:p>
    <w:p>
      <w:pPr>
        <w:pStyle w:val="Heading2"/>
        <w:rPr/>
      </w:pPr>
      <w:r>
        <w:rPr/>
        <w:t>Глава 1</w:t>
      </w:r>
    </w:p>
    <w:p>
      <w:pPr>
        <w:pStyle w:val="Normal"/>
        <w:rPr/>
      </w:pPr>
      <w:r>
        <w:rPr/>
        <w:t>[[@Bible:1Jo 1:1 ]][[1:1 &gt;&gt; 1Jo 1:1]] {{field-on:Bible}} Това което бе от начало, което сме чули, което с очите си видехме, което изгледахме, и ръцете ни похванаха за словото на живота; {{field-off:Bible}}</w:t>
      </w:r>
    </w:p>
    <w:p>
      <w:pPr>
        <w:pStyle w:val="Normal"/>
        <w:rPr/>
      </w:pPr>
      <w:r>
        <w:rPr/>
        <w:t>[[@Bible:1Jo 1:2 ]][[1:2 &gt;&gt; 1Jo 1:2]] {{field-on:Bible}} (и животът се яви, и видехме, и свидетелствуваме, и ви известяваме вечния живот който бе у Отца и яви се нам;) {{field-off:Bible}}</w:t>
      </w:r>
    </w:p>
    <w:p>
      <w:pPr>
        <w:pStyle w:val="Normal"/>
        <w:rPr/>
      </w:pPr>
      <w:r>
        <w:rPr/>
        <w:t>[[@Bible:1Jo 1:3 ]][[1:3 &gt;&gt; 1Jo 1:3]] {{field-on:Bible}} това което сме видели и чули, него ви известяваме, да имате и вие с нас общение; а пак нашето съобщение е с Отца и с Исуса Христа неговия Син. {{field-off:Bible}}</w:t>
      </w:r>
    </w:p>
    <w:p>
      <w:pPr>
        <w:pStyle w:val="Normal"/>
        <w:rPr/>
      </w:pPr>
      <w:r>
        <w:rPr/>
        <w:t>[[@Bible:1Jo 1:4 ]][[1:4 &gt;&gt; 1Jo 1:4]] {{field-on:Bible}} И това ви пишем за да бъде вашата радост изпълнена. {{field-off:Bible}}</w:t>
      </w:r>
    </w:p>
    <w:p>
      <w:pPr>
        <w:pStyle w:val="Normal"/>
        <w:rPr/>
      </w:pPr>
      <w:r>
        <w:rPr/>
        <w:t>[[@Bible:1Jo 1:5 ]][[1:5 &gt;&gt; 1Jo 1:5]] {{field-on:Bible}} И това е известието което чухме от него и го известяваме вам, че Бог е виделина, и никаква тъмнина нема в него. {{field-off:Bible}}</w:t>
      </w:r>
    </w:p>
    <w:p>
      <w:pPr>
        <w:pStyle w:val="Normal"/>
        <w:rPr/>
      </w:pPr>
      <w:r>
        <w:rPr/>
        <w:t>[[@Bible:1Jo 1:6 ]][[1:6 &gt;&gt; 1Jo 1:6]] {{field-on:Bible}} Ако речем че имаме съобщение с него, а ходим в тъмнина, лъжем, и не вършим истината. {{field-off:Bible}}</w:t>
      </w:r>
    </w:p>
    <w:p>
      <w:pPr>
        <w:pStyle w:val="Normal"/>
        <w:rPr/>
      </w:pPr>
      <w:r>
        <w:rPr/>
        <w:t>[[@Bible:1Jo 1:7 ]][[1:7 &gt;&gt; 1Jo 1:7]] {{field-on:Bible}} Ако ли ходим във виделина, както е той във виделина, имаме един с друг съобщение, и кръвта на Сина му Исуса Христа очиства ни от всеки грех. {{field-off:Bible}}</w:t>
      </w:r>
    </w:p>
    <w:p>
      <w:pPr>
        <w:pStyle w:val="Normal"/>
        <w:rPr/>
      </w:pPr>
      <w:r>
        <w:rPr/>
        <w:t>[[@Bible:1Jo 1:8 ]][[1:8 &gt;&gt; 1Jo 1:8]] {{field-on:Bible}} Ако речем че грех немаме, сами себе си лъжем; и истината не е в нас. {{field-off:Bible}}</w:t>
      </w:r>
    </w:p>
    <w:p>
      <w:pPr>
        <w:pStyle w:val="Normal"/>
        <w:rPr/>
      </w:pPr>
      <w:r>
        <w:rPr/>
        <w:t>[[@Bible:1Jo 1:9 ]][[1:9 &gt;&gt; 1Jo 1:9]] {{field-on:Bible}} Ако изповедваме греховете наши, верен и праведен е да ни прости греховете ни, и да ни очисти от всека неправда. {{field-off:Bible}}</w:t>
      </w:r>
    </w:p>
    <w:p>
      <w:pPr>
        <w:pStyle w:val="Normal"/>
        <w:rPr/>
      </w:pPr>
      <w:r>
        <w:rPr/>
        <w:t>[[@Bible:1Jo 1:10 ]][[1:10 &gt;&gt; 1Jo 1:10]] {{field-on:Bible}} Ако речем че не сме съгрешили, правим го лъжец, и неговото слово не е в нас. {{field-off:Bible}}</w:t>
      </w:r>
    </w:p>
    <w:p>
      <w:pPr>
        <w:pStyle w:val="Heading2"/>
        <w:rPr/>
      </w:pPr>
      <w:r>
        <w:rPr/>
        <w:t>Глава 2</w:t>
      </w:r>
    </w:p>
    <w:p>
      <w:pPr>
        <w:pStyle w:val="Normal"/>
        <w:rPr/>
      </w:pPr>
      <w:r>
        <w:rPr/>
        <w:t>[[@Bible:1Jo 2:1 ]][[2:1 &gt;&gt; 1Jo 2:1]] {{field-on:Bible}} чадца мои, това ви пиша, да не съгрешите; и ако съгреши некой имаме ходатай при Отца, Исуса Христа Праведнаго. {{field-off:Bible}}</w:t>
      </w:r>
    </w:p>
    <w:p>
      <w:pPr>
        <w:pStyle w:val="Normal"/>
        <w:rPr/>
      </w:pPr>
      <w:r>
        <w:rPr/>
        <w:t>[[@Bible:1Jo 2:2 ]][[2:2 &gt;&gt; 1Jo 2:2]] {{field-on:Bible}} И той е умилостивение за нашите грехове, и не тъкмо за нашите, но и за всичкия свет. {{field-off:Bible}}</w:t>
      </w:r>
    </w:p>
    <w:p>
      <w:pPr>
        <w:pStyle w:val="Normal"/>
        <w:rPr/>
      </w:pPr>
      <w:r>
        <w:rPr/>
        <w:t>[[@Bible:1Jo 2:3 ]][[2:3 &gt;&gt; 1Jo 2:3]] {{field-on:Bible}} И по това знам че сме го познали, ако пазим неговите заповеди. {{field-off:Bible}}</w:t>
      </w:r>
    </w:p>
    <w:p>
      <w:pPr>
        <w:pStyle w:val="Normal"/>
        <w:rPr/>
      </w:pPr>
      <w:r>
        <w:rPr/>
        <w:t>[[@Bible:1Jo 2:4 ]][[2:4 &gt;&gt; 1Jo 2:4]] {{field-on:Bible}} Който казва: Познах го, а заповедите му не пази, лъжец е, и истината не е в него. {{field-off:Bible}}</w:t>
      </w:r>
    </w:p>
    <w:p>
      <w:pPr>
        <w:pStyle w:val="Normal"/>
        <w:rPr/>
      </w:pPr>
      <w:r>
        <w:rPr/>
        <w:t>[[@Bible:1Jo 2:5 ]][[2:5 &gt;&gt; 1Jo 2:5]] {{field-on:Bible}} А който пази неговото слово, в него наистина Божията любов е съвършена. По това знаем че сме в него. {{field-off:Bible}}</w:t>
      </w:r>
    </w:p>
    <w:p>
      <w:pPr>
        <w:pStyle w:val="Normal"/>
        <w:rPr/>
      </w:pPr>
      <w:r>
        <w:rPr/>
        <w:t>[[@Bible:1Jo 2:6 ]][[2:6 &gt;&gt; 1Jo 2:6]] {{field-on:Bible}} Който казва че в него пребъдва длъжен е както е он ходил така и той да ходи. {{field-off:Bible}}</w:t>
      </w:r>
    </w:p>
    <w:p>
      <w:pPr>
        <w:pStyle w:val="Normal"/>
        <w:rPr/>
      </w:pPr>
      <w:r>
        <w:rPr/>
        <w:t>[[@Bible:1Jo 2:7 ]][[2:7 &gt;&gt; 1Jo 2:7]] {{field-on:Bible}} Братие, не ви пиша нова заповед, но заповед ветха която от начало имахте: ветхата заповед е словото което сте от начало чули. {{field-off:Bible}}</w:t>
      </w:r>
    </w:p>
    <w:p>
      <w:pPr>
        <w:pStyle w:val="Normal"/>
        <w:rPr/>
      </w:pPr>
      <w:r>
        <w:rPr/>
        <w:t>[[@Bible:1Jo 2:8 ]][[2:8 &gt;&gt; 1Jo 2:8]] {{field-on:Bible}} Пак нова заповед ви пиша, което е и в него и във вас истинно; защото тъмнината прехожда, и истинната виделина вече свети. {{field-off:Bible}}</w:t>
      </w:r>
    </w:p>
    <w:p>
      <w:pPr>
        <w:pStyle w:val="Normal"/>
        <w:rPr/>
      </w:pPr>
      <w:r>
        <w:rPr/>
        <w:t>[[@Bible:1Jo 2:9 ]][[2:9 &gt;&gt; 1Jo 2:9]] {{field-on:Bible}} Който казва че е във виделина, а ненавижда брата си, в тъмнина е до нине. {{field-off:Bible}}</w:t>
      </w:r>
    </w:p>
    <w:p>
      <w:pPr>
        <w:pStyle w:val="Normal"/>
        <w:rPr/>
      </w:pPr>
      <w:r>
        <w:rPr/>
        <w:t>[[@Bible:1Jo 2:10 ]][[2:10 &gt;&gt; 1Jo 2:10]] {{field-on:Bible}} Който люби брата си, той пребъдва във виделина; и нема съблазън в него. {{field-off:Bible}}</w:t>
      </w:r>
    </w:p>
    <w:p>
      <w:pPr>
        <w:pStyle w:val="Normal"/>
        <w:rPr/>
      </w:pPr>
      <w:r>
        <w:rPr/>
        <w:t>[[@Bible:1Jo 2:11 ]][[2:11 &gt;&gt; 1Jo 2:11]] {{field-on:Bible}} А който ненавижда брата си в тъмнина е и в тъмнина ходи, и не знае къде отхожда, защото тъмнината му е заслепила очите. {{field-off:Bible}}</w:t>
      </w:r>
    </w:p>
    <w:p>
      <w:pPr>
        <w:pStyle w:val="Normal"/>
        <w:rPr/>
      </w:pPr>
      <w:r>
        <w:rPr/>
        <w:t>[[@Bible:1Jo 2:12 ]][[2:12 &gt;&gt; 1Jo 2:12]] {{field-on:Bible}} Пиша вам, чадца, защото ви се простиха греховете заради неговото име. {{field-off:Bible}}</w:t>
      </w:r>
    </w:p>
    <w:p>
      <w:pPr>
        <w:pStyle w:val="Normal"/>
        <w:rPr/>
      </w:pPr>
      <w:r>
        <w:rPr/>
        <w:t>[[@Bible:1Jo 2:13 ]][[2:13 &gt;&gt; 1Jo 2:13]] {{field-on:Bible}} Пиша вам, отци, защото вие познахте тогози, който е от начало. Пиша вам, млади, защото победихте лукаваго. Пиша вам, деца, защото познахте Отца. {{field-off:Bible}}</w:t>
      </w:r>
    </w:p>
    <w:p>
      <w:pPr>
        <w:pStyle w:val="Normal"/>
        <w:rPr/>
      </w:pPr>
      <w:r>
        <w:rPr/>
        <w:t>[[@Bible:1Jo 2:14 ]][[2:14 &gt;&gt; 1Jo 2:14]] {{field-on:Bible}} Писах вам, отци, защото познахте тогози, който е от начало. Писах вам, млади, защото сте крепки, и словото Божие пребъдва във вас, и победихте лукаваго. {{field-off:Bible}}</w:t>
      </w:r>
    </w:p>
    <w:p>
      <w:pPr>
        <w:pStyle w:val="Normal"/>
        <w:rPr/>
      </w:pPr>
      <w:r>
        <w:rPr/>
        <w:t>[[@Bible:1Jo 2:15 ]][[2:15 &gt;&gt; 1Jo 2:15]] {{field-on:Bible}} Не обичайте света нито което е във света. Ако люби некой света, любовта на Отца не е в него. {{field-off:Bible}}</w:t>
      </w:r>
    </w:p>
    <w:p>
      <w:pPr>
        <w:pStyle w:val="Normal"/>
        <w:rPr/>
      </w:pPr>
      <w:r>
        <w:rPr/>
        <w:t>[[@Bible:1Jo 2:16 ]][[2:16 &gt;&gt; 1Jo 2:16]] {{field-on:Bible}} Защото всичко що е във света, похотта на плътта, и похотта на очите, и гордостта на живота, не е от Отца, но от света е. {{field-off:Bible}}</w:t>
      </w:r>
    </w:p>
    <w:p>
      <w:pPr>
        <w:pStyle w:val="Normal"/>
        <w:rPr/>
      </w:pPr>
      <w:r>
        <w:rPr/>
        <w:t>[[@Bible:1Jo 2:17 ]][[2:17 &gt;&gt; 1Jo 2:17]] {{field-on:Bible}} Но светът прехожда и неговата похот; а който прави волята Божия във веки пребъдва. {{field-off:Bible}}</w:t>
      </w:r>
    </w:p>
    <w:p>
      <w:pPr>
        <w:pStyle w:val="Normal"/>
        <w:rPr/>
      </w:pPr>
      <w:r>
        <w:rPr/>
        <w:t>[[@Bible:1Jo 2:18 ]][[2:18 &gt;&gt; 1Jo 2:18]] {{field-on:Bible}} Деца, последно време е; и както сте чули че Антихрист иде, и сега има много антихристи. От това познаваме че е последно време. {{field-off:Bible}}</w:t>
      </w:r>
    </w:p>
    <w:p>
      <w:pPr>
        <w:pStyle w:val="Normal"/>
        <w:rPr/>
      </w:pPr>
      <w:r>
        <w:rPr/>
        <w:t>[[@Bible:1Jo 2:19 ]][[2:19 &gt;&gt; 1Jo 2:19]] {{field-on:Bible}} От нас излезоха, но не беха от нас; защото ако биха били от нас, щеха да си останах с нас; но излезоха да се явят че не са всичките от нас. {{field-off:Bible}}</w:t>
      </w:r>
    </w:p>
    <w:p>
      <w:pPr>
        <w:pStyle w:val="Normal"/>
        <w:rPr/>
      </w:pPr>
      <w:r>
        <w:rPr/>
        <w:t>[[@Bible:1Jo 2:20 ]][[2:20 &gt;&gt; 1Jo 2:20]] {{field-on:Bible}} И вие имате помазание от Светаго и знаете всичко. {{field-off:Bible}}</w:t>
      </w:r>
    </w:p>
    <w:p>
      <w:pPr>
        <w:pStyle w:val="Normal"/>
        <w:rPr/>
      </w:pPr>
      <w:r>
        <w:rPr/>
        <w:t>[[@Bible:1Jo 2:21 ]][[2:21 &gt;&gt; 1Jo 2:21]] {{field-on:Bible}} Не съм ви писал защото не знаете истината, но защото я знаете, и защото всека лъжа не е от истината. {{field-off:Bible}}</w:t>
      </w:r>
    </w:p>
    <w:p>
      <w:pPr>
        <w:pStyle w:val="Normal"/>
        <w:rPr/>
      </w:pPr>
      <w:r>
        <w:rPr/>
        <w:t>[[@Bible:1Jo 2:22 ]][[2:22 &gt;&gt; 1Jo 2:22]] {{field-on:Bible}} Кой е лъжец освен оногози който отрича че Исус не е Христос? Той е антихрист който се отрича от Отца и от сина. {{field-off:Bible}}</w:t>
      </w:r>
    </w:p>
    <w:p>
      <w:pPr>
        <w:pStyle w:val="Normal"/>
        <w:rPr/>
      </w:pPr>
      <w:r>
        <w:rPr/>
        <w:t>[[@Bible:1Jo 2:23 ]][[2:23 &gt;&gt; 1Jo 2:23]] {{field-on:Bible}} Всеки който се отрича от Сина нема нито Отца; [а който изповедва Сина има и Отца.] {{field-off:Bible}}</w:t>
      </w:r>
    </w:p>
    <w:p>
      <w:pPr>
        <w:pStyle w:val="Normal"/>
        <w:rPr/>
      </w:pPr>
      <w:r>
        <w:rPr/>
        <w:t>[[@Bible:1Jo 2:24 ]][[2:24 &gt;&gt; 1Jo 2:24]] {{field-on:Bible}} И тъй, онова което сте вие от начало чули нека пребъде във вас. Ако пребъде във вас това което сте от начало чули, то ще пребъдете и вие в Сина и в Отца. {{field-off:Bible}}</w:t>
      </w:r>
    </w:p>
    <w:p>
      <w:pPr>
        <w:pStyle w:val="Normal"/>
        <w:rPr/>
      </w:pPr>
      <w:r>
        <w:rPr/>
        <w:t>[[@Bible:1Jo 2:25 ]][[2:25 &gt;&gt; 1Jo 2:25]] {{field-on:Bible}} И това е обещанието което ни той обеща, живот вечен. {{field-off:Bible}}</w:t>
      </w:r>
    </w:p>
    <w:p>
      <w:pPr>
        <w:pStyle w:val="Normal"/>
        <w:rPr/>
      </w:pPr>
      <w:r>
        <w:rPr/>
        <w:t>[[@Bible:1Jo 2:26 ]][[2:26 &gt;&gt; 1Jo 2:26]] {{field-on:Bible}} Това ви писах поради тези, които ви лъстят. {{field-off:Bible}}</w:t>
      </w:r>
    </w:p>
    <w:p>
      <w:pPr>
        <w:pStyle w:val="Normal"/>
        <w:rPr/>
      </w:pPr>
      <w:r>
        <w:rPr/>
        <w:t>[[@Bible:1Jo 2:27 ]][[2:27 &gt;&gt; 1Jo 2:27]] {{field-on:Bible}} И помазанието което вие приехте от него, пребъдва във вас, и немате нужда да ви учи некой; но както истото помазание ви учи за всичко, и е истинно, и не е лъжливо, и както ви е научило, ще пребъдете в него. {{field-off:Bible}}</w:t>
      </w:r>
    </w:p>
    <w:p>
      <w:pPr>
        <w:pStyle w:val="Normal"/>
        <w:rPr/>
      </w:pPr>
      <w:r>
        <w:rPr/>
        <w:t>[[@Bible:1Jo 2:28 ]][[2:28 &gt;&gt; 1Jo 2:28]] {{field-on:Bible}} И сега, чадца, пребъдвайте в него, та когато се яви да имаме дързновение, и да се не посрамим от него в пришествието му. {{field-off:Bible}}</w:t>
      </w:r>
    </w:p>
    <w:p>
      <w:pPr>
        <w:pStyle w:val="Normal"/>
        <w:rPr/>
      </w:pPr>
      <w:r>
        <w:rPr/>
        <w:t>[[@Bible:1Jo 2:29 ]][[2:29 &gt;&gt; 1Jo 2:29]] {{field-on:Bible}} Ако знаете че е праведен, знайте че всеки който прави правда от него е роден. {{field-off:Bible}}</w:t>
      </w:r>
    </w:p>
    <w:p>
      <w:pPr>
        <w:pStyle w:val="Heading2"/>
        <w:rPr/>
      </w:pPr>
      <w:r>
        <w:rPr/>
        <w:t>Глава 3</w:t>
      </w:r>
    </w:p>
    <w:p>
      <w:pPr>
        <w:pStyle w:val="Normal"/>
        <w:rPr/>
      </w:pPr>
      <w:r>
        <w:rPr/>
        <w:t>[[@Bible:1Jo 3:1 ]][[3:1 &gt;&gt; 1Jo 3:1]] {{field-on:Bible}} Вижте каква любов е дал нам Отец, да се наречем и да сме чада Божии. За това светът не познава нас, защото не позна него. {{field-off:Bible}}</w:t>
      </w:r>
    </w:p>
    <w:p>
      <w:pPr>
        <w:pStyle w:val="Normal"/>
        <w:rPr/>
      </w:pPr>
      <w:r>
        <w:rPr/>
        <w:t>[[@Bible:1Jo 3:2 ]][[3:2 &gt;&gt; 1Jo 3:2]] {{field-on:Bible}} Възлюблени, сега сме чада Божии; и още не се е явило какво ще бадем; но знаем че кога се яви ще сме подобни нему; защото ще го видим както е. {{field-off:Bible}}</w:t>
      </w:r>
    </w:p>
    <w:p>
      <w:pPr>
        <w:pStyle w:val="Normal"/>
        <w:rPr/>
      </w:pPr>
      <w:r>
        <w:rPr/>
        <w:t>[[@Bible:1Jo 3:3 ]][[3:3 &gt;&gt; 1Jo 3:3]] {{field-on:Bible}} И всеки който има тази надежда на него очиства себе си, както е он чист. {{field-off:Bible}}</w:t>
      </w:r>
    </w:p>
    <w:p>
      <w:pPr>
        <w:pStyle w:val="Normal"/>
        <w:rPr/>
      </w:pPr>
      <w:r>
        <w:rPr/>
        <w:t>[[@Bible:1Jo 3:4 ]][[3:4 &gt;&gt; 1Jo 3:4]] {{field-on:Bible}} Всеки който прави грех прави и беззаконие; защото грехът е беззаконие. {{field-off:Bible}}</w:t>
      </w:r>
    </w:p>
    <w:p>
      <w:pPr>
        <w:pStyle w:val="Normal"/>
        <w:rPr/>
      </w:pPr>
      <w:r>
        <w:rPr/>
        <w:t>[[@Bible:1Jo 3:5 ]][[3:5 &gt;&gt; 1Jo 3:5]] {{field-on:Bible}} И знаете че той се яви да вземе нашите грехове; и грех нема в него. {{field-off:Bible}}</w:t>
      </w:r>
    </w:p>
    <w:p>
      <w:pPr>
        <w:pStyle w:val="Normal"/>
        <w:rPr/>
      </w:pPr>
      <w:r>
        <w:rPr/>
        <w:t>[[@Bible:1Jo 3:6 ]][[3:6 &gt;&gt; 1Jo 3:6]] {{field-on:Bible}} Всеки който пребъдва в него не съгрешава: всеки който съгрешава не го е видел нито го е познал. {{field-off:Bible}}</w:t>
      </w:r>
    </w:p>
    <w:p>
      <w:pPr>
        <w:pStyle w:val="Normal"/>
        <w:rPr/>
      </w:pPr>
      <w:r>
        <w:rPr/>
        <w:t>[[@Bible:1Jo 3:7 ]][[3:7 &gt;&gt; 1Jo 3:7]] {{field-on:Bible}} чадца, да ви не лъсти никой: който прави правда праведен е както и он е праведен. {{field-off:Bible}}</w:t>
      </w:r>
    </w:p>
    <w:p>
      <w:pPr>
        <w:pStyle w:val="Normal"/>
        <w:rPr/>
      </w:pPr>
      <w:r>
        <w:rPr/>
        <w:t>[[@Bible:1Jo 3:8 ]][[3:8 &gt;&gt; 1Jo 3:8]] {{field-on:Bible}} Който прави грех от дялова е; защото от начало дяволът съгрешава. За това се яви Син Божий, да съсипе делата на дявола. {{field-off:Bible}}</w:t>
      </w:r>
    </w:p>
    <w:p>
      <w:pPr>
        <w:pStyle w:val="Normal"/>
        <w:rPr/>
      </w:pPr>
      <w:r>
        <w:rPr/>
        <w:t>[[@Bible:1Jo 3:9 ]][[3:9 &gt;&gt; 1Jo 3:9]] {{field-on:Bible}} Всеки който е роден от Бога грех не прави, защото семе негово пребъдва в него; и не може да съгрешава, защото е от Бога роден. {{field-off:Bible}}</w:t>
      </w:r>
    </w:p>
    <w:p>
      <w:pPr>
        <w:pStyle w:val="Normal"/>
        <w:rPr/>
      </w:pPr>
      <w:r>
        <w:rPr/>
        <w:t>[[@Bible:1Jo 3:10 ]][[3:10 &gt;&gt; 1Jo 3:10]] {{field-on:Bible}} В това се познават чадата Божии и чадата дяволски. Всеки що не прави правда, не е от Бога, нито който не люби брата си. {{field-off:Bible}}</w:t>
      </w:r>
    </w:p>
    <w:p>
      <w:pPr>
        <w:pStyle w:val="Normal"/>
        <w:rPr/>
      </w:pPr>
      <w:r>
        <w:rPr/>
        <w:t>[[@Bible:1Jo 3:11 ]][[3:11 &gt;&gt; 1Jo 3:11]] {{field-on:Bible}} Защото това е заръчването което от начало чухте, да любим един другиго. {{field-off:Bible}}</w:t>
      </w:r>
    </w:p>
    <w:p>
      <w:pPr>
        <w:pStyle w:val="Normal"/>
        <w:rPr/>
      </w:pPr>
      <w:r>
        <w:rPr/>
        <w:t>[[@Bible:1Jo 3:12 ]][[3:12 &gt;&gt; 1Jo 3:12]] {{field-on:Bible}} Не както Каин, който бе от лукаваго и закла брата си. И защо го закла? Защото неговите дела беха лукави, а братовите му праведни. {{field-off:Bible}}</w:t>
      </w:r>
    </w:p>
    <w:p>
      <w:pPr>
        <w:pStyle w:val="Normal"/>
        <w:rPr/>
      </w:pPr>
      <w:r>
        <w:rPr/>
        <w:t>[[@Bible:1Jo 3:13 ]][[3:13 &gt;&gt; 1Jo 3:13]] {{field-on:Bible}} Недейте се чуди, братие мои, ако светът ви ненавижда. {{field-off:Bible}}</w:t>
      </w:r>
    </w:p>
    <w:p>
      <w:pPr>
        <w:pStyle w:val="Normal"/>
        <w:rPr/>
      </w:pPr>
      <w:r>
        <w:rPr/>
        <w:t>[[@Bible:1Jo 3:14 ]][[3:14 &gt;&gt; 1Jo 3:14]] {{field-on:Bible}} Ние знаем че преминахме от смърт в живот, защото любим братята: който не люби брата си остава в смърт. {{field-off:Bible}}</w:t>
      </w:r>
    </w:p>
    <w:p>
      <w:pPr>
        <w:pStyle w:val="Normal"/>
        <w:rPr/>
      </w:pPr>
      <w:r>
        <w:rPr/>
        <w:t>[[@Bible:1Jo 3:15 ]][[3:15 &gt;&gt; 1Jo 3:15]] {{field-on:Bible}} Всеки който ненавижда брата си человекоубийца е; и знаете че никой человекоубийца нема живот вечен да пребъдва в него. {{field-off:Bible}}</w:t>
      </w:r>
    </w:p>
    <w:p>
      <w:pPr>
        <w:pStyle w:val="Normal"/>
        <w:rPr/>
      </w:pPr>
      <w:r>
        <w:rPr/>
        <w:t>[[@Bible:1Jo 3:16 ]][[3:16 &gt;&gt; 1Jo 3:16]] {{field-on:Bible}} От това познаваме любовта, че той живота си положи за нас; и ние сме длъжни да положим нашия живот за братята. {{field-off:Bible}}</w:t>
      </w:r>
    </w:p>
    <w:p>
      <w:pPr>
        <w:pStyle w:val="Normal"/>
        <w:rPr/>
      </w:pPr>
      <w:r>
        <w:rPr/>
        <w:t>[[@Bible:1Jo 3:17 ]][[3:17 &gt;&gt; 1Jo 3:17]] {{field-on:Bible}} Но който има световните добрини, и гледа брата си че има нужда, а заключи сърцето си от него, как ще пребъдва в него любовта Божия? {{field-off:Bible}}</w:t>
      </w:r>
    </w:p>
    <w:p>
      <w:pPr>
        <w:pStyle w:val="Normal"/>
        <w:rPr/>
      </w:pPr>
      <w:r>
        <w:rPr/>
        <w:t>[[@Bible:1Jo 3:18 ]][[3:18 &gt;&gt; 1Jo 3:18]] {{field-on:Bible}} чадца мои, да не любим със дума, нито с език, но с дело и с истина. {{field-off:Bible}}</w:t>
      </w:r>
    </w:p>
    <w:p>
      <w:pPr>
        <w:pStyle w:val="Normal"/>
        <w:rPr/>
      </w:pPr>
      <w:r>
        <w:rPr/>
        <w:t>[[@Bible:1Jo 3:19 ]][[3:19 &gt;&gt; 1Jo 3:19]] {{field-on:Bible}} И от това познаваме че сме от истината, и ще уверим сърцата си пред него. {{field-off:Bible}}</w:t>
      </w:r>
    </w:p>
    <w:p>
      <w:pPr>
        <w:pStyle w:val="Normal"/>
        <w:rPr/>
      </w:pPr>
      <w:r>
        <w:rPr/>
        <w:t>[[@Bible:1Jo 3:20 ]][[3:20 &gt;&gt; 1Jo 3:20]] {{field-on:Bible}} Защото ако ни осъжда сърцето, известно че Бог е по-голем от сърцето ни и знае всичко. {{field-off:Bible}}</w:t>
      </w:r>
    </w:p>
    <w:p>
      <w:pPr>
        <w:pStyle w:val="Normal"/>
        <w:rPr/>
      </w:pPr>
      <w:r>
        <w:rPr/>
        <w:t>[[@Bible:1Jo 3:21 ]][[3:21 &gt;&gt; 1Jo 3:21]] {{field-on:Bible}} Възлюблени, ако сърцето ни не ни осъжда, имаме дързновение у Бога; {{field-off:Bible}}</w:t>
      </w:r>
    </w:p>
    <w:p>
      <w:pPr>
        <w:pStyle w:val="Normal"/>
        <w:rPr/>
      </w:pPr>
      <w:r>
        <w:rPr/>
        <w:t>[[@Bible:1Jo 3:22 ]][[3:22 &gt;&gt; 1Jo 3:22]] {{field-on:Bible}} и каквото да поискаме приимаме от него, защото пазим заповедите негови и правим угодното пред него. {{field-off:Bible}}</w:t>
      </w:r>
    </w:p>
    <w:p>
      <w:pPr>
        <w:pStyle w:val="Normal"/>
        <w:rPr/>
      </w:pPr>
      <w:r>
        <w:rPr/>
        <w:t>[[@Bible:1Jo 3:23 ]][[3:23 &gt;&gt; 1Jo 3:23]] {{field-on:Bible}} И тая е неговата заповед, да верваме в името на Сина му Исуса Христа, и да любим един другиго, както е дал нам заповед. {{field-off:Bible}}</w:t>
      </w:r>
    </w:p>
    <w:p>
      <w:pPr>
        <w:pStyle w:val="Normal"/>
        <w:rPr/>
      </w:pPr>
      <w:r>
        <w:rPr/>
        <w:t>[[@Bible:1Jo 3:24 ]][[3:24 &gt;&gt; 1Jo 3:24]] {{field-on:Bible}} И който пази неговите заповеди, пребъдва в него, и той в него; и от това познаваме че пребъдва в нас, от Духа когото е дал нам. {{field-off:Bible}}</w:t>
      </w:r>
    </w:p>
    <w:p>
      <w:pPr>
        <w:pStyle w:val="Heading2"/>
        <w:rPr/>
      </w:pPr>
      <w:r>
        <w:rPr/>
        <w:t>Глава 4</w:t>
      </w:r>
    </w:p>
    <w:p>
      <w:pPr>
        <w:pStyle w:val="Normal"/>
        <w:rPr/>
      </w:pPr>
      <w:r>
        <w:rPr/>
        <w:t>[[@Bible:1Jo 4:1 ]][[4:1 &gt;&gt; 1Jo 4:1]] {{field-on:Bible}} Възлюблени, всекому духу не вервайте, но изпитвайте духовете от Бога ли са; защото много лъжепророци излезоха по света. {{field-off:Bible}}</w:t>
      </w:r>
    </w:p>
    <w:p>
      <w:pPr>
        <w:pStyle w:val="Normal"/>
        <w:rPr/>
      </w:pPr>
      <w:r>
        <w:rPr/>
        <w:t>[[@Bible:1Jo 4:2 ]][[4:2 &gt;&gt; 1Jo 4:2]] {{field-on:Bible}} От това познайте Духът Божий: Всеки дух който изповедва че Исус Христос дойде в плът от Бога е; {{field-off:Bible}}</w:t>
      </w:r>
    </w:p>
    <w:p>
      <w:pPr>
        <w:pStyle w:val="Normal"/>
        <w:rPr/>
      </w:pPr>
      <w:r>
        <w:rPr/>
        <w:t>[[@Bible:1Jo 4:3 ]][[4:3 &gt;&gt; 1Jo 4:3]] {{field-on:Bible}} и всеки дух който не изповедва че Исус Христос дойде в плът не е Бога; и той е духът антихристов за когото чухте че иде, и сега е вече на света. {{field-off:Bible}}</w:t>
      </w:r>
    </w:p>
    <w:p>
      <w:pPr>
        <w:pStyle w:val="Normal"/>
        <w:rPr/>
      </w:pPr>
      <w:r>
        <w:rPr/>
        <w:t>[[@Bible:1Jo 4:4 ]][[4:4 &gt;&gt; 1Jo 4:4]] {{field-on:Bible}} Вие сте от Бога, чадца, и победили сте ги; защото по-голем е онзи който е във вас, а не който е в света. {{field-off:Bible}}</w:t>
      </w:r>
    </w:p>
    <w:p>
      <w:pPr>
        <w:pStyle w:val="Normal"/>
        <w:rPr/>
      </w:pPr>
      <w:r>
        <w:rPr/>
        <w:t>[[@Bible:1Jo 4:5 ]][[4:5 &gt;&gt; 1Jo 4:5]] {{field-on:Bible}} Те са от света, за това от света говорят, и светът тех слуша. {{field-off:Bible}}</w:t>
      </w:r>
    </w:p>
    <w:p>
      <w:pPr>
        <w:pStyle w:val="Normal"/>
        <w:rPr/>
      </w:pPr>
      <w:r>
        <w:rPr/>
        <w:t>[[@Bible:1Jo 4:6 ]][[4:6 &gt;&gt; 1Jo 4:6]] {{field-on:Bible}} Ние сме от Бога: който познава Бога нас слуша: който не е от Бога не ни слуша. От това познаваме духа на истината и духа на заблуждението. {{field-off:Bible}}</w:t>
      </w:r>
    </w:p>
    <w:p>
      <w:pPr>
        <w:pStyle w:val="Normal"/>
        <w:rPr/>
      </w:pPr>
      <w:r>
        <w:rPr/>
        <w:t>[[@Bible:1Jo 4:7 ]][[4:7 &gt;&gt; 1Jo 4:7]] {{field-on:Bible}} Възлюблени, да любим един другиго; защото любовта е от Бога; и всеки който люби от Бога е роден и познава Бога. {{field-off:Bible}}</w:t>
      </w:r>
    </w:p>
    <w:p>
      <w:pPr>
        <w:pStyle w:val="Normal"/>
        <w:rPr/>
      </w:pPr>
      <w:r>
        <w:rPr/>
        <w:t>[[@Bible:1Jo 4:8 ]][[4:8 &gt;&gt; 1Jo 4:8]] {{field-on:Bible}} Който не люби не е познал Бога, защото Бог е любов. {{field-off:Bible}}</w:t>
      </w:r>
    </w:p>
    <w:p>
      <w:pPr>
        <w:pStyle w:val="Normal"/>
        <w:rPr/>
      </w:pPr>
      <w:r>
        <w:rPr/>
        <w:t>[[@Bible:1Jo 4:9 ]][[4:9 &gt;&gt; 1Jo 4:9]] {{field-on:Bible}} В това се яви Божията към нас любов, че Сина своего единороднаго проводи Бог на света за да живеем чрез него. {{field-off:Bible}}</w:t>
      </w:r>
    </w:p>
    <w:p>
      <w:pPr>
        <w:pStyle w:val="Normal"/>
        <w:rPr/>
      </w:pPr>
      <w:r>
        <w:rPr/>
        <w:t>[[@Bible:1Jo 4:10 ]][[4:10 &gt;&gt; 1Jo 4:10]] {{field-on:Bible}} В това е любовта, не че ние сме Бога възлюбили, но че той възлюби нас, и проводи Сина своего умилостивение за нашите грехове. {{field-off:Bible}}</w:t>
      </w:r>
    </w:p>
    <w:p>
      <w:pPr>
        <w:pStyle w:val="Normal"/>
        <w:rPr/>
      </w:pPr>
      <w:r>
        <w:rPr/>
        <w:t>[[@Bible:1Jo 4:11 ]][[4:11 &gt;&gt; 1Jo 4:11]] {{field-on:Bible}} Възлюблени, понеже така възлюби нас Бог, и ние сме длъжни да любим един другиго. {{field-off:Bible}}</w:t>
      </w:r>
    </w:p>
    <w:p>
      <w:pPr>
        <w:pStyle w:val="Normal"/>
        <w:rPr/>
      </w:pPr>
      <w:r>
        <w:rPr/>
        <w:t>[[@Bible:1Jo 4:12 ]][[4:12 &gt;&gt; 1Jo 4:12]] {{field-on:Bible}} Бога никой не е видел никога. Ако любим един другиго, Бог пребъдва в нас, и любовта негова е съвършена в нас. {{field-off:Bible}}</w:t>
      </w:r>
    </w:p>
    <w:p>
      <w:pPr>
        <w:pStyle w:val="Normal"/>
        <w:rPr/>
      </w:pPr>
      <w:r>
        <w:rPr/>
        <w:t>[[@Bible:1Jo 4:13 ]][[4:13 &gt;&gt; 1Jo 4:13]] {{field-on:Bible}} От това познаваме че пребъдваме в него и той в нас, защото от Духа своего е дал нам. {{field-off:Bible}}</w:t>
      </w:r>
    </w:p>
    <w:p>
      <w:pPr>
        <w:pStyle w:val="Normal"/>
        <w:rPr/>
      </w:pPr>
      <w:r>
        <w:rPr/>
        <w:t>[[@Bible:1Jo 4:14 ]][[4:14 &gt;&gt; 1Jo 4:14]] {{field-on:Bible}} И ние видехме и свидетелствуваме че Отец проводи Сина Спасител на света. {{field-off:Bible}}</w:t>
      </w:r>
    </w:p>
    <w:p>
      <w:pPr>
        <w:pStyle w:val="Normal"/>
        <w:rPr/>
      </w:pPr>
      <w:r>
        <w:rPr/>
        <w:t>[[@Bible:1Jo 4:15 ]][[4:15 &gt;&gt; 1Jo 4:15]] {{field-on:Bible}} Който изповеда че Исус е Син Божий, Бог пребъдва в него, и той в Бога. {{field-off:Bible}}</w:t>
      </w:r>
    </w:p>
    <w:p>
      <w:pPr>
        <w:pStyle w:val="Normal"/>
        <w:rPr/>
      </w:pPr>
      <w:r>
        <w:rPr/>
        <w:t>[[@Bible:1Jo 4:16 ]][[4:16 &gt;&gt; 1Jo 4:16]] {{field-on:Bible}} И ние познахме и повервахме любовта, която Бог има към нас. Бог е любов; и който пребъдва в любовта пребъдва в Бога, и Бог в него. {{field-off:Bible}}</w:t>
      </w:r>
    </w:p>
    <w:p>
      <w:pPr>
        <w:pStyle w:val="Normal"/>
        <w:rPr/>
      </w:pPr>
      <w:r>
        <w:rPr/>
        <w:t>[[@Bible:1Jo 4:17 ]][[4:17 &gt;&gt; 1Jo 4:17]] {{field-on:Bible}} В това е съвършена любовта в нас, да имаме дързновение в съдния ден; защото както е той така сме и ние в този свет. {{field-off:Bible}}</w:t>
      </w:r>
    </w:p>
    <w:p>
      <w:pPr>
        <w:pStyle w:val="Normal"/>
        <w:rPr/>
      </w:pPr>
      <w:r>
        <w:rPr/>
        <w:t>[[@Bible:1Jo 4:18 ]][[4:18 &gt;&gt; 1Jo 4:18]] {{field-on:Bible}} В любовта страх нема, но съвършената любов пропъжда вън страха; защото страхът има мъка, и който се страхува не е съвършен в любовта. {{field-off:Bible}}</w:t>
      </w:r>
    </w:p>
    <w:p>
      <w:pPr>
        <w:pStyle w:val="Normal"/>
        <w:rPr/>
      </w:pPr>
      <w:r>
        <w:rPr/>
        <w:t>[[@Bible:1Jo 4:19 ]][[4:19 &gt;&gt; 1Jo 4:19]] {{field-on:Bible}} Ние любим него защото първом той възлюби нас. {{field-off:Bible}}</w:t>
      </w:r>
    </w:p>
    <w:p>
      <w:pPr>
        <w:pStyle w:val="Normal"/>
        <w:rPr/>
      </w:pPr>
      <w:r>
        <w:rPr/>
        <w:t>[[@Bible:1Jo 4:20 ]][[4:20 &gt;&gt; 1Jo 4:20]] {{field-on:Bible}} Ако рече некой: Любя Бога, а ненавижда брата си, лъжец е; защото който не люби брата си когото е видел, Бога когото не е видел как може да го люби? {{field-off:Bible}}</w:t>
      </w:r>
    </w:p>
    <w:p>
      <w:pPr>
        <w:pStyle w:val="Normal"/>
        <w:rPr/>
      </w:pPr>
      <w:r>
        <w:rPr/>
        <w:t>[[@Bible:1Jo 4:21 ]][[4:21 &gt;&gt; 1Jo 4:21]] {{field-on:Bible}} И тая заповед имаме от него, че който люби Бога да люби и брата си. {{field-off:Bible}}</w:t>
      </w:r>
    </w:p>
    <w:p>
      <w:pPr>
        <w:pStyle w:val="Heading2"/>
        <w:rPr/>
      </w:pPr>
      <w:r>
        <w:rPr/>
        <w:t>Глава 5</w:t>
      </w:r>
    </w:p>
    <w:p>
      <w:pPr>
        <w:pStyle w:val="Normal"/>
        <w:rPr/>
      </w:pPr>
      <w:r>
        <w:rPr/>
        <w:t>[[@Bible:1Jo 5:1 ]][[5:1 &gt;&gt; 1Jo 5:1]] {{field-on:Bible}} Всеки който верва че Исус е Христос от Бога е роден; и всеки който люби оногози който е родил люби и роденият от него. {{field-off:Bible}}</w:t>
      </w:r>
    </w:p>
    <w:p>
      <w:pPr>
        <w:pStyle w:val="Normal"/>
        <w:rPr/>
      </w:pPr>
      <w:r>
        <w:rPr/>
        <w:t>[[@Bible:1Jo 5:2 ]][[5:2 &gt;&gt; 1Jo 5:2]] {{field-on:Bible}} От това познаваме че любим чадата Божии, когато Бога любим и заповедите негови пазим; {{field-off:Bible}}</w:t>
      </w:r>
    </w:p>
    <w:p>
      <w:pPr>
        <w:pStyle w:val="Normal"/>
        <w:rPr/>
      </w:pPr>
      <w:r>
        <w:rPr/>
        <w:t>[[@Bible:1Jo 5:3 ]][[5:3 &gt;&gt; 1Jo 5:3]] {{field-on:Bible}} защото тая е любовта Божия, да пазим заповедите негови; и заповедите му не са тежки. {{field-off:Bible}}</w:t>
      </w:r>
    </w:p>
    <w:p>
      <w:pPr>
        <w:pStyle w:val="Normal"/>
        <w:rPr/>
      </w:pPr>
      <w:r>
        <w:rPr/>
        <w:t>[[@Bible:1Jo 5:4 ]][[5:4 &gt;&gt; 1Jo 5:4]] {{field-on:Bible}} Защото всеко от Бога родено побеждава света, и тая е победата която е света победила, верата наша. {{field-off:Bible}}</w:t>
      </w:r>
    </w:p>
    <w:p>
      <w:pPr>
        <w:pStyle w:val="Normal"/>
        <w:rPr/>
      </w:pPr>
      <w:r>
        <w:rPr/>
        <w:t>[[@Bible:1Jo 5:5 ]][[5:5 &gt;&gt; 1Jo 5:5]] {{field-on:Bible}} Кой е който побеждава света ако не този който верва че Исус е Син Божий? {{field-off:Bible}}</w:t>
      </w:r>
    </w:p>
    <w:p>
      <w:pPr>
        <w:pStyle w:val="Normal"/>
        <w:rPr/>
      </w:pPr>
      <w:r>
        <w:rPr/>
        <w:t>[[@Bible:1Jo 5:6 ]][[5:6 &gt;&gt; 1Jo 5:6]] {{field-on:Bible}} Той е който е дошел с вода и с кръв, Исус Христос; не тъкмо с вода, но с вода и с кръв; и Духът е който свидетелствува, понеже Духът е истината. {{field-off:Bible}}</w:t>
      </w:r>
    </w:p>
    <w:p>
      <w:pPr>
        <w:pStyle w:val="Normal"/>
        <w:rPr/>
      </w:pPr>
      <w:r>
        <w:rPr/>
        <w:t>[[@Bible:1Jo 5:7 ]][[5:7 &gt;&gt; 1Jo 5:7]] {{field-on:Bible}} Защото трима са които свидетелствуват [на небеса, Отец, Слово и Дух Светий; и тия тримата са едно. {{field-off:Bible}}</w:t>
      </w:r>
    </w:p>
    <w:p>
      <w:pPr>
        <w:pStyle w:val="Normal"/>
        <w:rPr/>
      </w:pPr>
      <w:r>
        <w:rPr/>
        <w:t>[[@Bible:1Jo 5:8 ]][[5:8 &gt;&gt; 1Jo 5:8]] {{field-on:Bible}} И три са които свидетелствуват на земята], Духът, и водата, и кръвта; и тия трите са съгласни в едно. {{field-off:Bible}}</w:t>
      </w:r>
    </w:p>
    <w:p>
      <w:pPr>
        <w:pStyle w:val="Normal"/>
        <w:rPr/>
      </w:pPr>
      <w:r>
        <w:rPr/>
        <w:t>[[@Bible:1Jo 5:9 ]][[5:9 &gt;&gt; 1Jo 5:9]] {{field-on:Bible}} Ако приимаме свидетелството на человеците, свидетелството Божие е по-големо; защото това е свидетелството Божие което свидетелствува за Сина си. {{field-off:Bible}}</w:t>
      </w:r>
    </w:p>
    <w:p>
      <w:pPr>
        <w:pStyle w:val="Normal"/>
        <w:rPr/>
      </w:pPr>
      <w:r>
        <w:rPr/>
        <w:t>[[@Bible:1Jo 5:10 ]][[5:10 &gt;&gt; 1Jo 5:10]] {{field-on:Bible}} Който верва в Сина Божия има свидетелството в себе си: който не верва в Бога направил го е лъжец, защото не е повервал в свидетелството което Бог е свидетелствувал за Сина си. {{field-off:Bible}}</w:t>
      </w:r>
    </w:p>
    <w:p>
      <w:pPr>
        <w:pStyle w:val="Normal"/>
        <w:rPr/>
      </w:pPr>
      <w:r>
        <w:rPr/>
        <w:t>[[@Bible:1Jo 5:11 ]][[5:11 &gt;&gt; 1Jo 5:11]] {{field-on:Bible}} И това е свидетелството, че живот вечен е дал нам Бог, и този живот е в Сина му. {{field-off:Bible}}</w:t>
      </w:r>
    </w:p>
    <w:p>
      <w:pPr>
        <w:pStyle w:val="Normal"/>
        <w:rPr/>
      </w:pPr>
      <w:r>
        <w:rPr/>
        <w:t>[[@Bible:1Jo 5:12 ]][[5:12 &gt;&gt; 1Jo 5:12]] {{field-on:Bible}} Който има Сина има живот: който нема Сина Божия нема живот. {{field-off:Bible}}</w:t>
      </w:r>
    </w:p>
    <w:p>
      <w:pPr>
        <w:pStyle w:val="Normal"/>
        <w:rPr/>
      </w:pPr>
      <w:r>
        <w:rPr/>
        <w:t>[[@Bible:1Jo 5:13 ]][[5:13 &gt;&gt; 1Jo 5:13]] {{field-on:Bible}} Това писах вам, които вервате в името на Сина Божия за да знаете че имате живот вечен, и да вервате в името на Сина Божия. {{field-off:Bible}}</w:t>
      </w:r>
    </w:p>
    <w:p>
      <w:pPr>
        <w:pStyle w:val="Normal"/>
        <w:rPr/>
      </w:pPr>
      <w:r>
        <w:rPr/>
        <w:t>[[@Bible:1Jo 5:14 ]][[5:14 &gt;&gt; 1Jo 5:14]] {{field-on:Bible}} И това е дързновението което имаме към него, че, ако просим нещо по неговата воля, слуша ни. {{field-off:Bible}}</w:t>
      </w:r>
    </w:p>
    <w:p>
      <w:pPr>
        <w:pStyle w:val="Normal"/>
        <w:rPr/>
      </w:pPr>
      <w:r>
        <w:rPr/>
        <w:t>[[@Bible:1Jo 5:15 ]][[5:15 &gt;&gt; 1Jo 5:15]] {{field-on:Bible}} И ако знаем че ни слуша каквото да му попросим, знаем че получаваме прошенията които сме попросили от него. {{field-off:Bible}}</w:t>
      </w:r>
    </w:p>
    <w:p>
      <w:pPr>
        <w:pStyle w:val="Normal"/>
        <w:rPr/>
      </w:pPr>
      <w:r>
        <w:rPr/>
        <w:t>[[@Bible:1Jo 5:16 ]][[5:16 &gt;&gt; 1Jo 5:16]] {{field-on:Bible}} Ако види некой брата си че съгрешава грех не смъртно, ще попроси, и Бог ще му даде живот, сиреч, на ония които съгрешават не смъртно. Има грех смъртен; не казвам за него да се помоли. {{field-off:Bible}}</w:t>
      </w:r>
    </w:p>
    <w:p>
      <w:pPr>
        <w:pStyle w:val="Normal"/>
        <w:rPr/>
      </w:pPr>
      <w:r>
        <w:rPr/>
        <w:t>[[@Bible:1Jo 5:17 ]][[5:17 &gt;&gt; 1Jo 5:17]] {{field-on:Bible}} Всека неправда е грех; и има грех не смъртен. {{field-off:Bible}}</w:t>
      </w:r>
    </w:p>
    <w:p>
      <w:pPr>
        <w:pStyle w:val="Normal"/>
        <w:rPr/>
      </w:pPr>
      <w:r>
        <w:rPr/>
        <w:t>[[@Bible:1Jo 5:18 ]][[5:18 &gt;&gt; 1Jo 5:18]] {{field-on:Bible}} Знаем че всеки роден от Бога не съгрешава; но който е роден от Бога пази себе си, и лукавий не се прикоснува до него. {{field-off:Bible}}</w:t>
      </w:r>
    </w:p>
    <w:p>
      <w:pPr>
        <w:pStyle w:val="Normal"/>
        <w:rPr/>
      </w:pPr>
      <w:r>
        <w:rPr/>
        <w:t>[[@Bible:1Jo 5:19 ]][[5:19 &gt;&gt; 1Jo 5:19]] {{field-on:Bible}} Знаем че сме от Бога; и целий свет в лукаваго лежи. {{field-off:Bible}}</w:t>
      </w:r>
    </w:p>
    <w:p>
      <w:pPr>
        <w:pStyle w:val="Normal"/>
        <w:rPr/>
      </w:pPr>
      <w:r>
        <w:rPr/>
        <w:t>[[@Bible:1Jo 5:20 ]][[5:20 &gt;&gt; 1Jo 5:20]] {{field-on:Bible}} Знаем още че Син Божий дойде, и даде нам разумение, да познаваме истиннаго, и в истиннаго сме, сиреч, в Сина му Исуса Христа; той е Бог истинен и живот вечен. {{field-off:Bible}}</w:t>
      </w:r>
    </w:p>
    <w:p>
      <w:pPr>
        <w:pStyle w:val="Normal"/>
        <w:rPr/>
      </w:pPr>
      <w:r>
        <w:rPr/>
        <w:t>[[@Bible:1Jo 5:21 ]][[5:21 &gt;&gt; 1Jo 5:21]] {{field-on:Bible}} чадца, пазете себе си от идоли. Амин. {{field-off:Bible}}</w:t>
      </w:r>
    </w:p>
    <w:p>
      <w:pPr>
        <w:pStyle w:val="Heading1"/>
        <w:rPr/>
      </w:pPr>
      <w:r>
        <w:rPr/>
        <w:t>2-о Иоаново</w:t>
      </w:r>
    </w:p>
    <w:p>
      <w:pPr>
        <w:pStyle w:val="Heading2"/>
        <w:rPr/>
      </w:pPr>
      <w:r>
        <w:rPr/>
        <w:t>Глава 1</w:t>
      </w:r>
    </w:p>
    <w:p>
      <w:pPr>
        <w:pStyle w:val="Normal"/>
        <w:rPr/>
      </w:pPr>
      <w:r>
        <w:rPr/>
        <w:t>[[@Bible:2Jo 1:1 ]][[1:1 &gt;&gt; 2Jo 1:1]] {{field-on:Bible}} Аз Старец до избраната госпожа и до чадата й, които аз наистина любя; и не само аз, но и всички които са познали истината, {{field-off:Bible}}</w:t>
      </w:r>
    </w:p>
    <w:p>
      <w:pPr>
        <w:pStyle w:val="Normal"/>
        <w:rPr/>
      </w:pPr>
      <w:r>
        <w:rPr/>
        <w:t>[[@Bible:2Jo 1:2 ]][[1:2 &gt;&gt; 2Jo 1:2]] {{field-on:Bible}} за истината която пребъдва в нас, и ще бъде във веки с нас: {{field-off:Bible}}</w:t>
      </w:r>
    </w:p>
    <w:p>
      <w:pPr>
        <w:pStyle w:val="Normal"/>
        <w:rPr/>
      </w:pPr>
      <w:r>
        <w:rPr/>
        <w:t>[[@Bible:2Jo 1:3 ]][[1:3 &gt;&gt; 2Jo 1:3]] {{field-on:Bible}} Да бъде с вас благодат, милост, мир от Бога Отца и от Господа Исуса Христа, Сина Отча, в истина и любов. {{field-off:Bible}}</w:t>
      </w:r>
    </w:p>
    <w:p>
      <w:pPr>
        <w:pStyle w:val="Normal"/>
        <w:rPr/>
      </w:pPr>
      <w:r>
        <w:rPr/>
        <w:t>[[@Bible:2Jo 1:4 ]][[1:4 &gt;&gt; 2Jo 1:4]] {{field-on:Bible}} Много се възрадвах че намерих от чадата ти некои да ходят в истината както приехме заповед от Отца. {{field-off:Bible}}</w:t>
      </w:r>
    </w:p>
    <w:p>
      <w:pPr>
        <w:pStyle w:val="Normal"/>
        <w:rPr/>
      </w:pPr>
      <w:r>
        <w:rPr/>
        <w:t>[[@Bible:2Jo 1:5 ]][[1:5 &gt;&gt; 2Jo 1:5]] {{field-on:Bible}} И сега, госпожо, умолявам те, не като че ти пиша нова заповед, но тая която от начало имахме: Да любим един другиго. {{field-off:Bible}}</w:t>
      </w:r>
    </w:p>
    <w:p>
      <w:pPr>
        <w:pStyle w:val="Normal"/>
        <w:rPr/>
      </w:pPr>
      <w:r>
        <w:rPr/>
        <w:t>[[@Bible:2Jo 1:6 ]][[1:6 &gt;&gt; 2Jo 1:6]] {{field-on:Bible}} И тая е любовта, да ходим по заповедите негови. Тая е заповедта, както сте изпърво чули, да ходите в нея. {{field-off:Bible}}</w:t>
      </w:r>
    </w:p>
    <w:p>
      <w:pPr>
        <w:pStyle w:val="Normal"/>
        <w:rPr/>
      </w:pPr>
      <w:r>
        <w:rPr/>
        <w:t>[[@Bible:2Jo 1:7 ]][[1:7 &gt;&gt; 2Jo 1:7]] {{field-on:Bible}} Защото много лъстци влезоха в света които не изповедват че Исус Христос дойде в плът: такъв человек е лъжец и антихрист. {{field-off:Bible}}</w:t>
      </w:r>
    </w:p>
    <w:p>
      <w:pPr>
        <w:pStyle w:val="Normal"/>
        <w:rPr/>
      </w:pPr>
      <w:r>
        <w:rPr/>
        <w:t>[[@Bible:2Jo 1:8 ]][[1:8 &gt;&gt; 2Jo 1:8]] {{field-on:Bible}} Внимавайте на себе си да не изгубим онова което сме изработили, но да получим пълна заплата. {{field-off:Bible}}</w:t>
      </w:r>
    </w:p>
    <w:p>
      <w:pPr>
        <w:pStyle w:val="Normal"/>
        <w:rPr/>
      </w:pPr>
      <w:r>
        <w:rPr/>
        <w:t>[[@Bible:2Jo 1:9 ]][[1:9 &gt;&gt; 2Jo 1:9]] {{field-on:Bible}} Всеки който престъпва и не пребъдва в Христовото учение нема Бога: този който пребъдва в учението Христово, той има и Отца и Сина. {{field-off:Bible}}</w:t>
      </w:r>
    </w:p>
    <w:p>
      <w:pPr>
        <w:pStyle w:val="Normal"/>
        <w:rPr/>
      </w:pPr>
      <w:r>
        <w:rPr/>
        <w:t>[[@Bible:2Jo 1:10 ]][[1:10 &gt;&gt; 2Jo 1:10]] {{field-on:Bible}} Ако иде некой при вас и не носи това учение, недейте го приима вкъщи, и не го поздравявайте. {{field-off:Bible}}</w:t>
      </w:r>
    </w:p>
    <w:p>
      <w:pPr>
        <w:pStyle w:val="Normal"/>
        <w:rPr/>
      </w:pPr>
      <w:r>
        <w:rPr/>
        <w:t>[[@Bible:2Jo 1:11 ]][[1:11 &gt;&gt; 2Jo 1:11]] {{field-on:Bible}} Защото който го поздравява бива участник в неговите зли дела. {{field-off:Bible}}</w:t>
      </w:r>
    </w:p>
    <w:p>
      <w:pPr>
        <w:pStyle w:val="Normal"/>
        <w:rPr/>
      </w:pPr>
      <w:r>
        <w:rPr/>
        <w:t>[[@Bible:2Jo 1:12 ]][[1:12 &gt;&gt; 2Jo 1:12]] {{field-on:Bible}} Ако и да имах много да ви пиша, не рачих с книга и с мастило; но надея се да дойда при вас и уста в уста да ви говоря, да бъде радостта наша изпълнена. {{field-off:Bible}}</w:t>
      </w:r>
    </w:p>
    <w:p>
      <w:pPr>
        <w:pStyle w:val="Normal"/>
        <w:rPr/>
      </w:pPr>
      <w:r>
        <w:rPr/>
        <w:t>[[@Bible:2Jo 1:13 ]][[1:13 &gt;&gt; 2Jo 1:13]] {{field-on:Bible}} Поздравяват те чадата на избраната твоя сестра. Амин. {{field-off:Bible}}</w:t>
      </w:r>
    </w:p>
    <w:p>
      <w:pPr>
        <w:pStyle w:val="Heading1"/>
        <w:rPr/>
      </w:pPr>
      <w:r>
        <w:rPr/>
        <w:t>3-о Иоаново</w:t>
      </w:r>
    </w:p>
    <w:p>
      <w:pPr>
        <w:pStyle w:val="Heading2"/>
        <w:rPr/>
      </w:pPr>
      <w:r>
        <w:rPr/>
        <w:t>Глава 1</w:t>
      </w:r>
    </w:p>
    <w:p>
      <w:pPr>
        <w:pStyle w:val="Normal"/>
        <w:rPr/>
      </w:pPr>
      <w:r>
        <w:rPr/>
        <w:t>[[@Bible:3Jo 1:1 ]][[1:1 &gt;&gt; 3Jo 1:1]] {{field-on:Bible}} Аз Старец възлюбленому Гаию, когото наистина любя: {{field-off:Bible}}</w:t>
      </w:r>
    </w:p>
    <w:p>
      <w:pPr>
        <w:pStyle w:val="Normal"/>
        <w:rPr/>
      </w:pPr>
      <w:r>
        <w:rPr/>
        <w:t>[[@Bible:3Jo 1:2 ]][[1:2 &gt;&gt; 3Jo 1:2]] {{field-on:Bible}} Възлюблене, молитствувам във всичко да благоуспеваш и да си здрав както благоуспева душата ти. {{field-off:Bible}}</w:t>
      </w:r>
    </w:p>
    <w:p>
      <w:pPr>
        <w:pStyle w:val="Normal"/>
        <w:rPr/>
      </w:pPr>
      <w:r>
        <w:rPr/>
        <w:t>[[@Bible:3Jo 1:3 ]][[1:3 &gt;&gt; 3Jo 1:3]] {{field-on:Bible}} Защото много се възрадвах когато дойдоха братята и свидетелствуваха за твоята истина, както ти ходиш в истината. {{field-off:Bible}}</w:t>
      </w:r>
    </w:p>
    <w:p>
      <w:pPr>
        <w:pStyle w:val="Normal"/>
        <w:rPr/>
      </w:pPr>
      <w:r>
        <w:rPr/>
        <w:t>[[@Bible:3Jo 1:4 ]][[1:4 &gt;&gt; 3Jo 1:4]] {{field-on:Bible}} По-голема радост немам от това, да слушам че чадата ми ходят в истината. {{field-off:Bible}}</w:t>
      </w:r>
    </w:p>
    <w:p>
      <w:pPr>
        <w:pStyle w:val="Normal"/>
        <w:rPr/>
      </w:pPr>
      <w:r>
        <w:rPr/>
        <w:t>[[@Bible:3Jo 1:5 ]][[1:5 &gt;&gt; 3Jo 1:5]] {{field-on:Bible}} Възлюблене, верно вършиш каквото правиш на братята и на чужденците; {{field-off:Bible}}</w:t>
      </w:r>
    </w:p>
    <w:p>
      <w:pPr>
        <w:pStyle w:val="Normal"/>
        <w:rPr/>
      </w:pPr>
      <w:r>
        <w:rPr/>
        <w:t>[[@Bible:3Jo 1:6 ]][[1:6 &gt;&gt; 3Jo 1:6]] {{field-on:Bible}} Които свидетелствуваха пред църквата за твоята любов, и които ако предизпратиш достойно Богу добре ще сториш. {{field-off:Bible}}</w:t>
      </w:r>
    </w:p>
    <w:p>
      <w:pPr>
        <w:pStyle w:val="Normal"/>
        <w:rPr/>
      </w:pPr>
      <w:r>
        <w:rPr/>
        <w:t>[[@Bible:3Jo 1:7 ]][[1:7 &gt;&gt; 3Jo 1:7]] {{field-on:Bible}} Защото за неговото име излезоха без да вземат нищо от езичниците. {{field-off:Bible}}</w:t>
      </w:r>
    </w:p>
    <w:p>
      <w:pPr>
        <w:pStyle w:val="Normal"/>
        <w:rPr/>
      </w:pPr>
      <w:r>
        <w:rPr/>
        <w:t>[[@Bible:3Jo 1:8 ]][[1:8 &gt;&gt; 3Jo 1:8]] {{field-on:Bible}} Ние прочее длъжни сме да приимаме таквизи за да сме спомощници на истината. {{field-off:Bible}}</w:t>
      </w:r>
    </w:p>
    <w:p>
      <w:pPr>
        <w:pStyle w:val="Normal"/>
        <w:rPr/>
      </w:pPr>
      <w:r>
        <w:rPr/>
        <w:t>[[@Bible:3Jo 1:9 ]][[1:9 &gt;&gt; 3Jo 1:9]] {{field-on:Bible}} Писах до църквата; но Диотреф, който обича да първенствува в тех, не ни приима. {{field-off:Bible}}</w:t>
      </w:r>
    </w:p>
    <w:p>
      <w:pPr>
        <w:pStyle w:val="Normal"/>
        <w:rPr/>
      </w:pPr>
      <w:r>
        <w:rPr/>
        <w:t>[[@Bible:3Jo 1:10 ]][[1:10 &gt;&gt; 3Jo 1:10]] {{field-on:Bible}} За това, ако дойда, ще напомня за неговите дела които прави като блядослови против нас с лоши думи; и като не е доволен с това, не само той не приима братята, но възпира и тези които искат да ги приимат, и от църквата ги пъди. {{field-off:Bible}}</w:t>
      </w:r>
    </w:p>
    <w:p>
      <w:pPr>
        <w:pStyle w:val="Normal"/>
        <w:rPr/>
      </w:pPr>
      <w:r>
        <w:rPr/>
        <w:t>[[@Bible:3Jo 1:11 ]][[1:11 &gt;&gt; 3Jo 1:11]] {{field-on:Bible}} Възлюблене, не подражавай злото, но доброто. Който прави добро от Бога е; а който прави зло не е видел Бога. {{field-off:Bible}}</w:t>
      </w:r>
    </w:p>
    <w:p>
      <w:pPr>
        <w:pStyle w:val="Normal"/>
        <w:rPr/>
      </w:pPr>
      <w:r>
        <w:rPr/>
        <w:t>[[@Bible:3Jo 1:12 ]][[1:12 &gt;&gt; 3Jo 1:12]] {{field-on:Bible}} За Димитрия се добро свидетелствува от всички и от самата истина; а свидетелствуваме още и ние, и знаете че нашето свидетелство е истинно. {{field-off:Bible}}</w:t>
      </w:r>
    </w:p>
    <w:p>
      <w:pPr>
        <w:pStyle w:val="Normal"/>
        <w:rPr/>
      </w:pPr>
      <w:r>
        <w:rPr/>
        <w:t>[[@Bible:3Jo 1:13 ]][[1:13 &gt;&gt; 3Jo 1:13]] {{field-on:Bible}} Много имах да пиша, но не ща да ти пиша с мастило и перо; {{field-off:Bible}}</w:t>
      </w:r>
    </w:p>
    <w:p>
      <w:pPr>
        <w:pStyle w:val="Normal"/>
        <w:rPr/>
      </w:pPr>
      <w:r>
        <w:rPr/>
        <w:t>[[@Bible:3Jo 1:14 ]][[1:14 &gt;&gt; 3Jo 1:14]] {{field-on:Bible}} а надея се скоро да те видя, и ще поговорим уста с уста. Мир тебе. Поздравяват те приятелите: поздрави приятелите по име. {{field-off:Bible}}</w:t>
      </w:r>
    </w:p>
    <w:p>
      <w:pPr>
        <w:pStyle w:val="Heading1"/>
        <w:rPr/>
      </w:pPr>
      <w:r>
        <w:rPr/>
        <w:t>Юда</w:t>
      </w:r>
    </w:p>
    <w:p>
      <w:pPr>
        <w:pStyle w:val="Heading2"/>
        <w:rPr/>
      </w:pPr>
      <w:r>
        <w:rPr/>
        <w:t>Глава 1</w:t>
      </w:r>
    </w:p>
    <w:p>
      <w:pPr>
        <w:pStyle w:val="Normal"/>
        <w:rPr/>
      </w:pPr>
      <w:r>
        <w:rPr/>
        <w:t>[[@Bible:Jud 1:1 ]][[1:1 &gt;&gt; Jud 1:1]] {{field-on:Bible}} Юда, раб Исус Христов, а брат Яковов, до званите които са осветени от Бога Отца и съхранени от Исуса Христа: {{field-off:Bible}}</w:t>
      </w:r>
    </w:p>
    <w:p>
      <w:pPr>
        <w:pStyle w:val="Normal"/>
        <w:rPr/>
      </w:pPr>
      <w:r>
        <w:rPr/>
        <w:t>[[@Bible:Jud 1:2 ]][[1:2 &gt;&gt; Jud 1:2]] {{field-on:Bible}} Милост да се умножи вам, и мир, и любов. {{field-off:Bible}}</w:t>
      </w:r>
    </w:p>
    <w:p>
      <w:pPr>
        <w:pStyle w:val="Normal"/>
        <w:rPr/>
      </w:pPr>
      <w:r>
        <w:rPr/>
        <w:t>[[@Bible:Jud 1:3 ]][[1:3 &gt;&gt; Jud 1:3]] {{field-on:Bible}} Възлюблени, понеже полагам всеко старание да ви пиша за общото спасение, за нуждно счетох да ви пиша и да ви увещая да се подвизавате за верата която еднъж бе предадена на светиите. {{field-off:Bible}}</w:t>
      </w:r>
    </w:p>
    <w:p>
      <w:pPr>
        <w:pStyle w:val="Normal"/>
        <w:rPr/>
      </w:pPr>
      <w:r>
        <w:rPr/>
        <w:t>[[@Bible:Jud 1:4 ]][[1:4 &gt;&gt; Jud 1:4]] {{field-on:Bible}} Защото се примъкнаха некои человеци, които отдавна са предназначени на това осъждение, нечестиви които преобръщат благодатта на Бога нашего във невъздържаност, и отричат се от самаго Владика Бога и Господа нашего Исуса Христа. {{field-off:Bible}}</w:t>
      </w:r>
    </w:p>
    <w:p>
      <w:pPr>
        <w:pStyle w:val="Normal"/>
        <w:rPr/>
      </w:pPr>
      <w:r>
        <w:rPr/>
        <w:t>[[@Bible:Jud 1:5 ]][[1:5 &gt;&gt; Jud 1:5]] {{field-on:Bible}} А искам да ви напомня, ако и да сте познали вие еднъж това, че Господ, от как избави своя народ из Египетската земя, погуби после онези които не поверваха. {{field-off:Bible}}</w:t>
      </w:r>
    </w:p>
    <w:p>
      <w:pPr>
        <w:pStyle w:val="Normal"/>
        <w:rPr/>
      </w:pPr>
      <w:r>
        <w:rPr/>
        <w:t>[[@Bible:Jud 1:6 ]][[1:6 &gt;&gt; Jud 1:6]] {{field-on:Bible}} И ангелите които не упазиха своето достойнство, но напуснаха собственото си жилище, варди във вечни връзки отдолу под мрака за съда на великия ден: {{field-off:Bible}}</w:t>
      </w:r>
    </w:p>
    <w:p>
      <w:pPr>
        <w:pStyle w:val="Normal"/>
        <w:rPr/>
      </w:pPr>
      <w:r>
        <w:rPr/>
        <w:t>[[@Bible:Jud 1:7 ]][[1:7 &gt;&gt; Jud 1:7]] {{field-on:Bible}} Както Содом, Гомор, и околните им градове подобно тем се предадоха на блудство и следваха след чужда плът, предлежат за пример като търпят наказанието на вечния огън; {{field-off:Bible}}</w:t>
      </w:r>
    </w:p>
    <w:p>
      <w:pPr>
        <w:pStyle w:val="Normal"/>
        <w:rPr/>
      </w:pPr>
      <w:r>
        <w:rPr/>
        <w:t>[[@Bible:Jud 1:8 ]][[1:8 &gt;&gt; Jud 1:8]] {{field-on:Bible}} така и тези които бълнуват и оскверняват плътта, презират властта, и началствата злословят. {{field-off:Bible}}</w:t>
      </w:r>
    </w:p>
    <w:p>
      <w:pPr>
        <w:pStyle w:val="Normal"/>
        <w:rPr/>
      </w:pPr>
      <w:r>
        <w:rPr/>
        <w:t>[[@Bible:Jud 1:9 ]][[1:9 &gt;&gt; Jud 1:9]] {{field-on:Bible}} А Михаил архангел, когато в борба с дявола се препираше за Моисеевото тело, не смея да произнесе против него хулително осъждение, но рече: Господ да ти запрети. {{field-off:Bible}}</w:t>
      </w:r>
    </w:p>
    <w:p>
      <w:pPr>
        <w:pStyle w:val="Normal"/>
        <w:rPr/>
      </w:pPr>
      <w:r>
        <w:rPr/>
        <w:t>[[@Bible:Jud 1:10 ]][[1:10 &gt;&gt; Jud 1:10]] {{field-on:Bible}} Но те злословят това което не знаят, а което знаят природно както безсловесните животни, в това разтлеват себе си. {{field-off:Bible}}</w:t>
      </w:r>
    </w:p>
    <w:p>
      <w:pPr>
        <w:pStyle w:val="Normal"/>
        <w:rPr/>
      </w:pPr>
      <w:r>
        <w:rPr/>
        <w:t>[[@Bible:Jud 1:11 ]][[1:11 &gt;&gt; Jud 1:11]] {{field-on:Bible}} Горко им! защото ходиха в пътя Каинов, и зарад мъзда рукнаха се в заблуждението Валаамово, и погинаха в упорството Кореево. {{field-off:Bible}}</w:t>
      </w:r>
    </w:p>
    <w:p>
      <w:pPr>
        <w:pStyle w:val="Normal"/>
        <w:rPr/>
      </w:pPr>
      <w:r>
        <w:rPr/>
        <w:t>[[@Bible:Jud 1:12 ]][[1:12 &gt;&gt; Jud 1:12]] {{field-on:Bible}} Те са петна на вашите любовни събрания, като пируват с вас заедно без страх и напасват себе си: облаци безводни, носени от ветровете; дървета есенни, безплодни, дваж умрели, изкоренени: {{field-off:Bible}}</w:t>
      </w:r>
    </w:p>
    <w:p>
      <w:pPr>
        <w:pStyle w:val="Normal"/>
        <w:rPr/>
      </w:pPr>
      <w:r>
        <w:rPr/>
        <w:t>[[@Bible:Jud 1:13 ]][[1:13 &gt;&gt; Jud 1:13]] {{field-on:Bible}} свирепи вълни морски които изпущат като пена своите си срамоти: звезди скитателни за които е във век завардена мрачна тъмнина. {{field-off:Bible}}</w:t>
      </w:r>
    </w:p>
    <w:p>
      <w:pPr>
        <w:pStyle w:val="Normal"/>
        <w:rPr/>
      </w:pPr>
      <w:r>
        <w:rPr/>
        <w:t>[[@Bible:Jud 1:14 ]][[1:14 &gt;&gt; Jud 1:14]] {{field-on:Bible}} А пророкува за тех и Енох, седмий от Адама, и рече: Ето, иде Господ с много хиляди свои светии {{field-off:Bible}}</w:t>
      </w:r>
    </w:p>
    <w:p>
      <w:pPr>
        <w:pStyle w:val="Normal"/>
        <w:rPr/>
      </w:pPr>
      <w:r>
        <w:rPr/>
        <w:t>[[@Bible:Jud 1:15 ]][[1:15 &gt;&gt; Jud 1:15]] {{field-on:Bible}} да направи съдба над всички, и да изобличи всичките между тех нечестиви за всите дела на техното нечестие които сториха, и за всите жестоки думи които говориха против него нечестивите грешници. {{field-off:Bible}}</w:t>
      </w:r>
    </w:p>
    <w:p>
      <w:pPr>
        <w:pStyle w:val="Normal"/>
        <w:rPr/>
      </w:pPr>
      <w:r>
        <w:rPr/>
        <w:t>[[@Bible:Jud 1:16 ]][[1:16 &gt;&gt; Jud 1:16]] {{field-on:Bible}} Те са роптатели, мъмрици, които ходят по похотите си; и устата им надуто говорят, и ласкаят лица за печалба. {{field-off:Bible}}</w:t>
      </w:r>
    </w:p>
    <w:p>
      <w:pPr>
        <w:pStyle w:val="Normal"/>
        <w:rPr/>
      </w:pPr>
      <w:r>
        <w:rPr/>
        <w:t>[[@Bible:Jud 1:17 ]][[1:17 &gt;&gt; Jud 1:17]] {{field-on:Bible}} Но вие, възлюблени, помнете думите предречени от апостолите на Господа нашего Исуса Христа, {{field-off:Bible}}</w:t>
      </w:r>
    </w:p>
    <w:p>
      <w:pPr>
        <w:pStyle w:val="Normal"/>
        <w:rPr/>
      </w:pPr>
      <w:r>
        <w:rPr/>
        <w:t>[[@Bible:Jud 1:18 ]][[1:18 &gt;&gt; Jud 1:18]] {{field-on:Bible}} как ви казваха че на последно време ще има подсмиватели които ще ходят по своите си нечестиви похоти. {{field-off:Bible}}</w:t>
      </w:r>
    </w:p>
    <w:p>
      <w:pPr>
        <w:pStyle w:val="Normal"/>
        <w:rPr/>
      </w:pPr>
      <w:r>
        <w:rPr/>
        <w:t>[[@Bible:Jud 1:19 ]][[1:19 &gt;&gt; Jud 1:19]] {{field-on:Bible}} Те са които се отлъчват, плътски, които Дух немат. {{field-off:Bible}}</w:t>
      </w:r>
    </w:p>
    <w:p>
      <w:pPr>
        <w:pStyle w:val="Normal"/>
        <w:rPr/>
      </w:pPr>
      <w:r>
        <w:rPr/>
        <w:t>[[@Bible:Jud 1:20 ]][[1:20 &gt;&gt; Jud 1:20]] {{field-on:Bible}} А вие, възлюблени, назидавайте себе си на пресветата ваша вера, и молете се Духом Светим. {{field-off:Bible}}</w:t>
      </w:r>
    </w:p>
    <w:p>
      <w:pPr>
        <w:pStyle w:val="Normal"/>
        <w:rPr/>
      </w:pPr>
      <w:r>
        <w:rPr/>
        <w:t>[[@Bible:Jud 1:21 ]][[1:21 &gt;&gt; Jud 1:21]] {{field-on:Bible}} Пазете себе си в любовта Божия, в ожидание на милостта на Господа нашего Исуса Христа за живот вечен. {{field-off:Bible}}</w:t>
      </w:r>
    </w:p>
    <w:p>
      <w:pPr>
        <w:pStyle w:val="Normal"/>
        <w:rPr/>
      </w:pPr>
      <w:r>
        <w:rPr/>
        <w:t>[[@Bible:Jud 1:22 ]][[1:22 &gt;&gt; Jud 1:22]] {{field-on:Bible}} И към едни бивайте милостиви, с разсъждение; {{field-off:Bible}}</w:t>
      </w:r>
    </w:p>
    <w:p>
      <w:pPr>
        <w:pStyle w:val="Normal"/>
        <w:rPr/>
      </w:pPr>
      <w:r>
        <w:rPr/>
        <w:t>[[@Bible:Jud 1:23 ]][[1:23 &gt;&gt; Jud 1:23]] {{field-on:Bible}} а други спасявайте със страх като ги изтръгвате из огъня; и гнусете се даже и от дрехата осквернена от плътта. {{field-off:Bible}}</w:t>
      </w:r>
    </w:p>
    <w:p>
      <w:pPr>
        <w:pStyle w:val="Normal"/>
        <w:rPr/>
      </w:pPr>
      <w:r>
        <w:rPr/>
        <w:t>[[@Bible:Jud 1:24 ]][[1:24 &gt;&gt; Jud 1:24]] {{field-on:Bible}} А на оногози който може да ви съхрани безгрешни, и да ви постави непорочни в радост пред неговата си слава, {{field-off:Bible}}</w:t>
      </w:r>
    </w:p>
    <w:p>
      <w:pPr>
        <w:pStyle w:val="Normal"/>
        <w:rPr/>
      </w:pPr>
      <w:r>
        <w:rPr/>
        <w:t>[[@Bible:Jud 1:25 ]][[1:25 &gt;&gt; Jud 1:25]] {{field-on:Bible}} единому премъдрому Богу и Спасу нашему, да бъде слава и величие, държава и власт, и нине и във вся веки. Амин. {{field-off:Bible}}</w:t>
      </w:r>
    </w:p>
    <w:p>
      <w:pPr>
        <w:pStyle w:val="Heading1"/>
        <w:rPr/>
      </w:pPr>
      <w:r>
        <w:rPr/>
        <w:t>Откровението на Иоана</w:t>
      </w:r>
    </w:p>
    <w:p>
      <w:pPr>
        <w:pStyle w:val="Heading2"/>
        <w:rPr/>
      </w:pPr>
      <w:r>
        <w:rPr/>
        <w:t>Глава 1</w:t>
      </w:r>
    </w:p>
    <w:p>
      <w:pPr>
        <w:pStyle w:val="Normal"/>
        <w:rPr/>
      </w:pPr>
      <w:r>
        <w:rPr/>
        <w:t>[[@Bible:Rev 1:1 ]][[1:1 &gt;&gt; Rev 1:1]] {{field-on:Bible}} Откровение Исус Христово, което му даде Бог да покаже на рабите си онова което има скоро да бъде; и той проводи и го яви чрез ангела си на своят раб Иоана, {{field-off:Bible}}</w:t>
      </w:r>
    </w:p>
    <w:p>
      <w:pPr>
        <w:pStyle w:val="Normal"/>
        <w:rPr/>
      </w:pPr>
      <w:r>
        <w:rPr/>
        <w:t>[[@Bible:Rev 1:2 ]][[1:2 &gt;&gt; Rev 1:2]] {{field-on:Bible}} който свидетелствува словото Божие, и свидетелство Исус Христово, и колкото е видел. {{field-off:Bible}}</w:t>
      </w:r>
    </w:p>
    <w:p>
      <w:pPr>
        <w:pStyle w:val="Normal"/>
        <w:rPr/>
      </w:pPr>
      <w:r>
        <w:rPr/>
        <w:t>[[@Bible:Rev 1:3 ]][[1:3 &gt;&gt; Rev 1:3]] {{field-on:Bible}} Блажен който прочита и които слушат думите на това пророчество и пазят което е писано в него; защото времето е близу. {{field-off:Bible}}</w:t>
      </w:r>
    </w:p>
    <w:p>
      <w:pPr>
        <w:pStyle w:val="Normal"/>
        <w:rPr/>
      </w:pPr>
      <w:r>
        <w:rPr/>
        <w:t>[[@Bible:Rev 1:4 ]][[1:4 &gt;&gt; Rev 1:4]] {{field-on:Bible}} Иоан на седемте църкви които са в Азия: Благодат вам и мир от оногози който е, и който е бил, и който иде, и от седемте духове които са пред неговия престол, {{field-off:Bible}}</w:t>
      </w:r>
    </w:p>
    <w:p>
      <w:pPr>
        <w:pStyle w:val="Normal"/>
        <w:rPr/>
      </w:pPr>
      <w:r>
        <w:rPr/>
        <w:t>[[@Bible:Rev 1:5 ]][[1:5 &gt;&gt; Rev 1:5]] {{field-on:Bible}} и от Исуса Христа, който е верният свидетел, първородният от мъртвите, и началникът над царете на земята. На тогози който е възлюбил нас, и умил ни е от греховете ни с кръвта си, {{field-off:Bible}}</w:t>
      </w:r>
    </w:p>
    <w:p>
      <w:pPr>
        <w:pStyle w:val="Normal"/>
        <w:rPr/>
      </w:pPr>
      <w:r>
        <w:rPr/>
        <w:t>[[@Bible:Rev 1:6 ]][[1:6 &gt;&gt; Rev 1:6]] {{field-on:Bible}} и който е направил нас царе и свещеници Богу и Отцу своему, на него да бъде слава и държава във веки веков. Амин. {{field-off:Bible}}</w:t>
      </w:r>
    </w:p>
    <w:p>
      <w:pPr>
        <w:pStyle w:val="Normal"/>
        <w:rPr/>
      </w:pPr>
      <w:r>
        <w:rPr/>
        <w:t>[[@Bible:Rev 1:7 ]][[1:7 &gt;&gt; Rev 1:7]] {{field-on:Bible}} Ето, иде с облаците; и ще го види всеко око, и онези които го прободоха, и ще възридаят за него всичките племена земни. Ей, Амин. {{field-off:Bible}}</w:t>
      </w:r>
    </w:p>
    <w:p>
      <w:pPr>
        <w:pStyle w:val="Normal"/>
        <w:rPr/>
      </w:pPr>
      <w:r>
        <w:rPr/>
        <w:t>[[@Bible:Rev 1:8 ]][[1:8 &gt;&gt; Rev 1:8]] {{field-on:Bible}} Аз съм Алфа и Омега, начало и конец, казва Господ който е, и който е бил, и който иде, Вседържител. {{field-off:Bible}}</w:t>
      </w:r>
    </w:p>
    <w:p>
      <w:pPr>
        <w:pStyle w:val="Normal"/>
        <w:rPr/>
      </w:pPr>
      <w:r>
        <w:rPr/>
        <w:t>[[@Bible:Rev 1:9 ]][[1:9 &gt;&gt; Rev 1:9]] {{field-on:Bible}} Аз Иоан, който съм и брат ваш и съучастник в скърбите и в царството и търпението Исус Христово, бех на острова нарицаем Патмос за словото Божие и за свидетелството Исус Христово. {{field-off:Bible}}</w:t>
      </w:r>
    </w:p>
    <w:p>
      <w:pPr>
        <w:pStyle w:val="Normal"/>
        <w:rPr/>
      </w:pPr>
      <w:r>
        <w:rPr/>
        <w:t>[[@Bible:Rev 1:10 ]][[1:10 &gt;&gt; Rev 1:10]] {{field-on:Bible}} В неделен ден бидох в изстъпление Духом; и чух зад себе си глас голем като от тръба {{field-off:Bible}}</w:t>
      </w:r>
    </w:p>
    <w:p>
      <w:pPr>
        <w:pStyle w:val="Normal"/>
        <w:rPr/>
      </w:pPr>
      <w:r>
        <w:rPr/>
        <w:t>[[@Bible:Rev 1:11 ]][[1:11 &gt;&gt; Rev 1:11]] {{field-on:Bible}} който говореше: Аз съм Алфа и Омега, първий и последний; и каквото виждаш напиши в книга и проводи на седемте църкви които са в Азия,- в Ефес, и в Смирна, и в Пергам, и в Тиатир, и в Сардис, и във Филаделфия, и в Лаодикия. {{field-off:Bible}}</w:t>
      </w:r>
    </w:p>
    <w:p>
      <w:pPr>
        <w:pStyle w:val="Normal"/>
        <w:rPr/>
      </w:pPr>
      <w:r>
        <w:rPr/>
        <w:t>[[@Bible:Rev 1:12 ]][[1:12 &gt;&gt; Rev 1:12]] {{field-on:Bible}} И обърнах се да видя гласа който ми проговори; и в обръщането си видех седем светилника златни; {{field-off:Bible}}</w:t>
      </w:r>
    </w:p>
    <w:p>
      <w:pPr>
        <w:pStyle w:val="Normal"/>
        <w:rPr/>
      </w:pPr>
      <w:r>
        <w:rPr/>
        <w:t>[[@Bible:Rev 1:13 ]][[1:13 &gt;&gt; Rev 1:13]] {{field-on:Bible}} и в сред седемте светилника видех едного подобен Сину человеческому, облечен с дълга дреха, и препасан до градите със злат пояс; {{field-off:Bible}}</w:t>
      </w:r>
    </w:p>
    <w:p>
      <w:pPr>
        <w:pStyle w:val="Normal"/>
        <w:rPr/>
      </w:pPr>
      <w:r>
        <w:rPr/>
        <w:t>[[@Bible:Rev 1:14 ]][[1:14 &gt;&gt; Rev 1:14]] {{field-on:Bible}} а главата и космите му беха бели като бела вълна, като снег, и очите му като пламик огнен; {{field-off:Bible}}</w:t>
      </w:r>
    </w:p>
    <w:p>
      <w:pPr>
        <w:pStyle w:val="Normal"/>
        <w:rPr/>
      </w:pPr>
      <w:r>
        <w:rPr/>
        <w:t>[[@Bible:Rev 1:15 ]][[1:15 &gt;&gt; Rev 1:15]] {{field-on:Bible}} и нозете му подобни халколивану, както в пещ нажежени; и гласът му като глас на много води; {{field-off:Bible}}</w:t>
      </w:r>
    </w:p>
    <w:p>
      <w:pPr>
        <w:pStyle w:val="Normal"/>
        <w:rPr/>
      </w:pPr>
      <w:r>
        <w:rPr/>
        <w:t>[[@Bible:Rev 1:16 ]][[1:16 &gt;&gt; Rev 1:16]] {{field-on:Bible}} и имаше в десната си ръка седем звезди, и из устата му излезваше меч остър и от двете страни; и лицето му светеше както свети слънцето в силата си. {{field-off:Bible}}</w:t>
      </w:r>
    </w:p>
    <w:p>
      <w:pPr>
        <w:pStyle w:val="Normal"/>
        <w:rPr/>
      </w:pPr>
      <w:r>
        <w:rPr/>
        <w:t>[[@Bible:Rev 1:17 ]][[1:17 &gt;&gt; Rev 1:17]] {{field-on:Bible}} И когато го видех паднах при нозете му като мъртъв; и тури десната си ръка на мене и казваше ми: Наз съм първий и последний, {{field-off:Bible}}</w:t>
      </w:r>
    </w:p>
    <w:p>
      <w:pPr>
        <w:pStyle w:val="Normal"/>
        <w:rPr/>
      </w:pPr>
      <w:r>
        <w:rPr/>
        <w:t>[[@Bible:Rev 1:18 ]][[1:18 &gt;&gt; Rev 1:18]] {{field-on:Bible}} и живеещий; и мъртъв бех, и, ето, живея във веки веков, Амин; и имам ключовете на ада и на смъртта. {{field-off:Bible}}</w:t>
      </w:r>
    </w:p>
    <w:p>
      <w:pPr>
        <w:pStyle w:val="Normal"/>
        <w:rPr/>
      </w:pPr>
      <w:r>
        <w:rPr/>
        <w:t>[[@Bible:Rev 1:19 ]][[1:19 &gt;&gt; Rev 1:19]] {{field-on:Bible}} Напиши това що си видел, и което е, и което има да бъде след това,- {{field-off:Bible}}</w:t>
      </w:r>
    </w:p>
    <w:p>
      <w:pPr>
        <w:pStyle w:val="Normal"/>
        <w:rPr/>
      </w:pPr>
      <w:r>
        <w:rPr/>
        <w:t>[[@Bible:Rev 1:20 ]][[1:20 &gt;&gt; Rev 1:20]] {{field-on:Bible}} тайната на седемте звезди които виде в десницата ми, и седемте златни светилника. Седемте звезди са ангелите на седемте църкви; и седемте светилника които си видел седемте църкви са. {{field-off:Bible}}</w:t>
      </w:r>
    </w:p>
    <w:p>
      <w:pPr>
        <w:pStyle w:val="Heading2"/>
        <w:rPr/>
      </w:pPr>
      <w:r>
        <w:rPr/>
        <w:t>Глава 2</w:t>
      </w:r>
    </w:p>
    <w:p>
      <w:pPr>
        <w:pStyle w:val="Normal"/>
        <w:rPr/>
      </w:pPr>
      <w:r>
        <w:rPr/>
        <w:t>[[@Bible:Rev 2:1 ]][[2:1 &gt;&gt; Rev 2:1]] {{field-on:Bible}} На ангела на Ефеската църква пиши: Така казва който държи седемте звезди в десницата си, и който ходи посред седемте златни светилника: {{field-off:Bible}}</w:t>
      </w:r>
    </w:p>
    <w:p>
      <w:pPr>
        <w:pStyle w:val="Normal"/>
        <w:rPr/>
      </w:pPr>
      <w:r>
        <w:rPr/>
        <w:t>[[@Bible:Rev 2:2 ]][[2:2 &gt;&gt; Rev 2:2]] {{field-on:Bible}} Зная твоите дела, и труда ти, и търпението ти, и че не можеш да търпиш злите, и опитал си тези които наричат себе си апостоли, и не са, и намерил си ги лъжци; {{field-off:Bible}}</w:t>
      </w:r>
    </w:p>
    <w:p>
      <w:pPr>
        <w:pStyle w:val="Normal"/>
        <w:rPr/>
      </w:pPr>
      <w:r>
        <w:rPr/>
        <w:t>[[@Bible:Rev 2:3 ]][[2:3 &gt;&gt; Rev 2:3]] {{field-on:Bible}} и търпел си, и имаш търпение, и за моето име си се трудил, и не си се уморил. {{field-off:Bible}}</w:t>
      </w:r>
    </w:p>
    <w:p>
      <w:pPr>
        <w:pStyle w:val="Normal"/>
        <w:rPr/>
      </w:pPr>
      <w:r>
        <w:rPr/>
        <w:t>[[@Bible:Rev 2:4 ]][[2:4 &gt;&gt; Rev 2:4]] {{field-on:Bible}} Но имам нещо против тебе защото си оставил първата си любов. {{field-off:Bible}}</w:t>
      </w:r>
    </w:p>
    <w:p>
      <w:pPr>
        <w:pStyle w:val="Normal"/>
        <w:rPr/>
      </w:pPr>
      <w:r>
        <w:rPr/>
        <w:t>[[@Bible:Rev 2:5 ]][[2:5 &gt;&gt; Rev 2:5]] {{field-on:Bible}} И тъй, помни от къде си изпаднал, и покай се, и стори първите дела; ако ли не, ще дойда при тебе скоро, и ще дигна светилника ти от местото му ако се не покаеш. {{field-off:Bible}}</w:t>
      </w:r>
    </w:p>
    <w:p>
      <w:pPr>
        <w:pStyle w:val="Normal"/>
        <w:rPr/>
      </w:pPr>
      <w:r>
        <w:rPr/>
        <w:t>[[@Bible:Rev 2:6 ]][[2:6 &gt;&gt; Rev 2:6]] {{field-on:Bible}} Но имаш това, че ненавиждаш делата на Николаитите, които ненавиждам и аз. {{field-off:Bible}}</w:t>
      </w:r>
    </w:p>
    <w:p>
      <w:pPr>
        <w:pStyle w:val="Normal"/>
        <w:rPr/>
      </w:pPr>
      <w:r>
        <w:rPr/>
        <w:t>[[@Bible:Rev 2:7 ]][[2:7 &gt;&gt; Rev 2:7]] {{field-on:Bible}} Който има ухо нека слуша що казва Духът към църквите: На тогози който победи ще му дам да яде от дървото на живота, което е всред рай Божий. {{field-off:Bible}}</w:t>
      </w:r>
    </w:p>
    <w:p>
      <w:pPr>
        <w:pStyle w:val="Normal"/>
        <w:rPr/>
      </w:pPr>
      <w:r>
        <w:rPr/>
        <w:t>[[@Bible:Rev 2:8 ]][[2:8 &gt;&gt; Rev 2:8]] {{field-on:Bible}} И на ангела на Смирнската църква пиши: Така казва първият и последният, който бе мъртъв и оживе: {{field-off:Bible}}</w:t>
      </w:r>
    </w:p>
    <w:p>
      <w:pPr>
        <w:pStyle w:val="Normal"/>
        <w:rPr/>
      </w:pPr>
      <w:r>
        <w:rPr/>
        <w:t>[[@Bible:Rev 2:9 ]][[2:9 &gt;&gt; Rev 2:9]] {{field-on:Bible}} Зная твоите дела и скръбта и сиромашията, (но богат си,) и хулите на тези които казват себе си че са Юдеи, и не са, но са съборище Сатанинско. {{field-off:Bible}}</w:t>
      </w:r>
    </w:p>
    <w:p>
      <w:pPr>
        <w:pStyle w:val="Normal"/>
        <w:rPr/>
      </w:pPr>
      <w:r>
        <w:rPr/>
        <w:t>[[@Bible:Rev 2:10 ]][[2:10 &gt;&gt; Rev 2:10]] {{field-on:Bible}} Не бой се нищо от онова което има да пострадаш: ето, дяволът има да тури некои от вас в тъмница за да бъдете изкушени; и ще имате скърб до десет дни. Бъди верен до смърт, и ще ти дам венец на живот. {{field-off:Bible}}</w:t>
      </w:r>
    </w:p>
    <w:p>
      <w:pPr>
        <w:pStyle w:val="Normal"/>
        <w:rPr/>
      </w:pPr>
      <w:r>
        <w:rPr/>
        <w:t>[[@Bible:Rev 2:11 ]][[2:11 &gt;&gt; Rev 2:11]] {{field-on:Bible}} Който има ухо нека слуша що казва Духът към църквите: Който победи нема да се повреди от втората смърт. {{field-off:Bible}}</w:t>
      </w:r>
    </w:p>
    <w:p>
      <w:pPr>
        <w:pStyle w:val="Normal"/>
        <w:rPr/>
      </w:pPr>
      <w:r>
        <w:rPr/>
        <w:t>[[@Bible:Rev 2:12 ]][[2:12 &gt;&gt; Rev 2:12]] {{field-on:Bible}} И на ангела на Пергамската църква пиши: Така казва този който има острия и от двете страни меч: {{field-off:Bible}}</w:t>
      </w:r>
    </w:p>
    <w:p>
      <w:pPr>
        <w:pStyle w:val="Normal"/>
        <w:rPr/>
      </w:pPr>
      <w:r>
        <w:rPr/>
        <w:t>[[@Bible:Rev 2:13 ]][[2:13 &gt;&gt; Rev 2:13]] {{field-on:Bible}} Зная твоите дела, и да живееш, дето е престолът Сатанински, и държиш името ми, и не си се отрекъл от верата ми и в дните в които бе Антипа, верният мой свидетел когото убиха между вас, дето живее Сатана. {{field-off:Bible}}</w:t>
      </w:r>
    </w:p>
    <w:p>
      <w:pPr>
        <w:pStyle w:val="Normal"/>
        <w:rPr/>
      </w:pPr>
      <w:r>
        <w:rPr/>
        <w:t>[[@Bible:Rev 2:14 ]][[2:14 &gt;&gt; Rev 2:14]] {{field-on:Bible}} Но имам малко против тебе защото имаш некои там които държат учението на Валаама, който учеше Валака да постави съблазън пред синовете Израилеви, да ядат идоложертвено и да блудствуват. {{field-off:Bible}}</w:t>
      </w:r>
    </w:p>
    <w:p>
      <w:pPr>
        <w:pStyle w:val="Normal"/>
        <w:rPr/>
      </w:pPr>
      <w:r>
        <w:rPr/>
        <w:t>[[@Bible:Rev 2:15 ]][[2:15 &gt;&gt; Rev 2:15]] {{field-on:Bible}} Така имаш и ти некои които държат учението на Николаитите, които ненавиждам. {{field-off:Bible}}</w:t>
      </w:r>
    </w:p>
    <w:p>
      <w:pPr>
        <w:pStyle w:val="Normal"/>
        <w:rPr/>
      </w:pPr>
      <w:r>
        <w:rPr/>
        <w:t>[[@Bible:Rev 2:16 ]][[2:16 &gt;&gt; Rev 2:16]] {{field-on:Bible}} Покай се; ако ли не, ще дойда при тебе скоро, и ще направя с тех бой с меча на устата си. {{field-off:Bible}}</w:t>
      </w:r>
    </w:p>
    <w:p>
      <w:pPr>
        <w:pStyle w:val="Normal"/>
        <w:rPr/>
      </w:pPr>
      <w:r>
        <w:rPr/>
        <w:t>[[@Bible:Rev 2:17 ]][[2:17 &gt;&gt; Rev 2:17]] {{field-on:Bible}} Който има ухо нека слуша що казва Духът към църквите: На тогози който победи ще му дам да яде от скритата манна, и ще му дам бело камиче, и на камичето име ново написано което не познава никой освен който го взема. {{field-off:Bible}}</w:t>
      </w:r>
    </w:p>
    <w:p>
      <w:pPr>
        <w:pStyle w:val="Normal"/>
        <w:rPr/>
      </w:pPr>
      <w:r>
        <w:rPr/>
        <w:t>[[@Bible:Rev 2:18 ]][[2:18 &gt;&gt; Rev 2:18]] {{field-on:Bible}} И на ангела на Тиатирската църква пиши: Така казва Синът Божий, който има очите си както пламик огнен, и нозете му са подобни на халколиван: {{field-off:Bible}}</w:t>
      </w:r>
    </w:p>
    <w:p>
      <w:pPr>
        <w:pStyle w:val="Normal"/>
        <w:rPr/>
      </w:pPr>
      <w:r>
        <w:rPr/>
        <w:t>[[@Bible:Rev 2:19 ]][[2:19 &gt;&gt; Rev 2:19]] {{field-on:Bible}} Зная твоите дела и любовта и служенето, и верата и търпението ти, и за делата ти че последните са по-много от първите. {{field-off:Bible}}</w:t>
      </w:r>
    </w:p>
    <w:p>
      <w:pPr>
        <w:pStyle w:val="Normal"/>
        <w:rPr/>
      </w:pPr>
      <w:r>
        <w:rPr/>
        <w:t>[[@Bible:Rev 2:20 ]][[2:20 &gt;&gt; Rev 2:20]] {{field-on:Bible}} Но имам малко против тебе защото оставяш жената Иезавел, която казва себе си пророчица, да учи и да прелъгва моите раби да блудствуват и да ядат идоложертвено. {{field-off:Bible}}</w:t>
      </w:r>
    </w:p>
    <w:p>
      <w:pPr>
        <w:pStyle w:val="Normal"/>
        <w:rPr/>
      </w:pPr>
      <w:r>
        <w:rPr/>
        <w:t>[[@Bible:Rev 2:21 ]][[2:21 &gt;&gt; Rev 2:21]] {{field-on:Bible}} И дадох й време да се покае от блудството си, и не се покая. {{field-off:Bible}}</w:t>
      </w:r>
    </w:p>
    <w:p>
      <w:pPr>
        <w:pStyle w:val="Normal"/>
        <w:rPr/>
      </w:pPr>
      <w:r>
        <w:rPr/>
        <w:t>[[@Bible:Rev 2:22 ]][[2:22 &gt;&gt; Rev 2:22]] {{field-on:Bible}} Ето, аз я турям на одър, и които прелюбодействуват с нея, в голема скърб, ако се не покаят от делата си. {{field-off:Bible}}</w:t>
      </w:r>
    </w:p>
    <w:p>
      <w:pPr>
        <w:pStyle w:val="Normal"/>
        <w:rPr/>
      </w:pPr>
      <w:r>
        <w:rPr/>
        <w:t>[[@Bible:Rev 2:23 ]][[2:23 &gt;&gt; Rev 2:23]] {{field-on:Bible}} И чадата й ще убия със смърт. И ще познаят всичките църкви че съм аз който изпитвам вътрешности и сърдца; и ще ви дам всекиму според делата му. {{field-off:Bible}}</w:t>
      </w:r>
    </w:p>
    <w:p>
      <w:pPr>
        <w:pStyle w:val="Normal"/>
        <w:rPr/>
      </w:pPr>
      <w:r>
        <w:rPr/>
        <w:t>[[@Bible:Rev 2:24 ]][[2:24 &gt;&gt; Rev 2:24]] {{field-on:Bible}} А на вас казвам и на другите в Тиатир които немат това учение, и които не са познали (както е казано) дълбините на Сатана: Нема да възложа на вас друга тегота; {{field-off:Bible}}</w:t>
      </w:r>
    </w:p>
    <w:p>
      <w:pPr>
        <w:pStyle w:val="Normal"/>
        <w:rPr/>
      </w:pPr>
      <w:r>
        <w:rPr/>
        <w:t>[[@Bible:Rev 2:25 ]][[2:25 &gt;&gt; Rev 2:25]] {{field-on:Bible}} но онова което имате дръжте докле дойда. {{field-off:Bible}}</w:t>
      </w:r>
    </w:p>
    <w:p>
      <w:pPr>
        <w:pStyle w:val="Normal"/>
        <w:rPr/>
      </w:pPr>
      <w:r>
        <w:rPr/>
        <w:t>[[@Bible:Rev 2:26 ]][[2:26 &gt;&gt; Rev 2:26]] {{field-on:Bible}} И който победи, и който упази до край моите дела, нему ще дам власт над народите; {{field-off:Bible}}</w:t>
      </w:r>
    </w:p>
    <w:p>
      <w:pPr>
        <w:pStyle w:val="Normal"/>
        <w:rPr/>
      </w:pPr>
      <w:r>
        <w:rPr/>
        <w:t>[[@Bible:Rev 2:27 ]][[2:27 &gt;&gt; Rev 2:27]] {{field-on:Bible}} и "ще ги управлява със жезъл железен: ще се строшат като съдовете грънчарски,"- както и аз приех от Отца си. {{field-off:Bible}}</w:t>
      </w:r>
    </w:p>
    <w:p>
      <w:pPr>
        <w:pStyle w:val="Normal"/>
        <w:rPr/>
      </w:pPr>
      <w:r>
        <w:rPr/>
        <w:t>[[@Bible:Rev 2:28 ]][[2:28 &gt;&gt; Rev 2:28]] {{field-on:Bible}} И ще му дам звездата утренна. {{field-off:Bible}}</w:t>
      </w:r>
    </w:p>
    <w:p>
      <w:pPr>
        <w:pStyle w:val="Normal"/>
        <w:rPr/>
      </w:pPr>
      <w:r>
        <w:rPr/>
        <w:t>[[@Bible:Rev 2:29 ]][[2:29 &gt;&gt; Rev 2:29]] {{field-on:Bible}} Който има ухо нека слуша що казва Духът към църквите. {{field-off:Bible}}</w:t>
      </w:r>
    </w:p>
    <w:p>
      <w:pPr>
        <w:pStyle w:val="Heading2"/>
        <w:rPr/>
      </w:pPr>
      <w:r>
        <w:rPr/>
        <w:t>Глава 3</w:t>
      </w:r>
    </w:p>
    <w:p>
      <w:pPr>
        <w:pStyle w:val="Normal"/>
        <w:rPr/>
      </w:pPr>
      <w:r>
        <w:rPr/>
        <w:t>[[@Bible:Rev 3:1 ]][[3:1 &gt;&gt; Rev 3:1]] {{field-on:Bible}} И на ангела на Сардийската църква пиши: Така казва този който има седемте духове Божии и седемте звезди: Зная твоите дела, че имаш име че си жив, а мъртъв си. {{field-off:Bible}}</w:t>
      </w:r>
    </w:p>
    <w:p>
      <w:pPr>
        <w:pStyle w:val="Normal"/>
        <w:rPr/>
      </w:pPr>
      <w:r>
        <w:rPr/>
        <w:t>[[@Bible:Rev 3:2 ]][[3:2 &gt;&gt; Rev 3:2]] {{field-on:Bible}} Бъди бодър, и утвърди останалото което е готово да умре; защото не намерих делата ти съвършени пред Бога. {{field-off:Bible}}</w:t>
      </w:r>
    </w:p>
    <w:p>
      <w:pPr>
        <w:pStyle w:val="Normal"/>
        <w:rPr/>
      </w:pPr>
      <w:r>
        <w:rPr/>
        <w:t>[[@Bible:Rev 3:3 ]][[3:3 &gt;&gt; Rev 3:3]] {{field-on:Bible}} Помни прочее как си приел и си чул, и пази, и покай се. И тъй, ако не бодърствуваш, ще дойда върх тебе като крадец; и нема да усетиш в кой час ще дойда върх тебе. {{field-off:Bible}}</w:t>
      </w:r>
    </w:p>
    <w:p>
      <w:pPr>
        <w:pStyle w:val="Normal"/>
        <w:rPr/>
      </w:pPr>
      <w:r>
        <w:rPr/>
        <w:t>[[@Bible:Rev 3:4 ]][[3:4 &gt;&gt; Rev 3:4]] {{field-on:Bible}} Но имаш малко имена и в Сардис които не са осквернили дрехите си; и ще ходят с мене в бели дрехи, защото са достойни. {{field-off:Bible}}</w:t>
      </w:r>
    </w:p>
    <w:p>
      <w:pPr>
        <w:pStyle w:val="Normal"/>
        <w:rPr/>
      </w:pPr>
      <w:r>
        <w:rPr/>
        <w:t>[[@Bible:Rev 3:5 ]][[3:5 &gt;&gt; Rev 3:5]] {{field-on:Bible}} Който победи, той ще се облече в бели дрехи; и нема да изгладя името му от книгата на живота, и ще изповедам неговото име пред Отца си и пред неговите ангели. {{field-off:Bible}}</w:t>
      </w:r>
    </w:p>
    <w:p>
      <w:pPr>
        <w:pStyle w:val="Normal"/>
        <w:rPr/>
      </w:pPr>
      <w:r>
        <w:rPr/>
        <w:t>[[@Bible:Rev 3:6 ]][[3:6 &gt;&gt; Rev 3:6]] {{field-on:Bible}} Който има ухо нека слуша що казва Духът към църквите. {{field-off:Bible}}</w:t>
      </w:r>
    </w:p>
    <w:p>
      <w:pPr>
        <w:pStyle w:val="Normal"/>
        <w:rPr/>
      </w:pPr>
      <w:r>
        <w:rPr/>
        <w:t>[[@Bible:Rev 3:7 ]][[3:7 &gt;&gt; Rev 3:7]] {{field-on:Bible}} И на ангела на Филаделфийската църква пиши: Така казва светият, истинният, който има ключа Давидов; който отваря, и никой не затваря; и затваря, и никой не отваря: {{field-off:Bible}}</w:t>
      </w:r>
    </w:p>
    <w:p>
      <w:pPr>
        <w:pStyle w:val="Normal"/>
        <w:rPr/>
      </w:pPr>
      <w:r>
        <w:rPr/>
        <w:t>[[@Bible:Rev 3:8 ]][[3:8 &gt;&gt; Rev 3:8]] {{field-on:Bible}} Зная твоите дела; ето, поставих пред тебе врата отворени, и никой не може да ги затвори; защото имаш малко сила, и упазил си моето слово, и не си се отрекъл от името ми. {{field-off:Bible}}</w:t>
      </w:r>
    </w:p>
    <w:p>
      <w:pPr>
        <w:pStyle w:val="Normal"/>
        <w:rPr/>
      </w:pPr>
      <w:r>
        <w:rPr/>
        <w:t>[[@Bible:Rev 3:9 ]][[3:9 &gt;&gt; Rev 3:9]] {{field-on:Bible}} Ето, ще направя тези които са от съборището Сатанинско, които казват себе си че са Юдеи, и не са, но лъжат,- ето, ще ги направя да дойдат и да се поклонят пред нозете ти, и да познаят че аз те възлюбих. {{field-off:Bible}}</w:t>
      </w:r>
    </w:p>
    <w:p>
      <w:pPr>
        <w:pStyle w:val="Normal"/>
        <w:rPr/>
      </w:pPr>
      <w:r>
        <w:rPr/>
        <w:t>[[@Bible:Rev 3:10 ]][[3:10 &gt;&gt; Rev 3:10]] {{field-on:Bible}} Понеже си упазил словото на моето търпение, и аз ще упазя тебе от времето на изкушението което ще дойде над всичката вселенна да изкуси онези които живеят по земята. {{field-off:Bible}}</w:t>
      </w:r>
    </w:p>
    <w:p>
      <w:pPr>
        <w:pStyle w:val="Normal"/>
        <w:rPr/>
      </w:pPr>
      <w:r>
        <w:rPr/>
        <w:t>[[@Bible:Rev 3:11 ]][[3:11 &gt;&gt; Rev 3:11]] {{field-on:Bible}} Ето, ида скоро: дръж това което имаш за да ти не вземе никой венеца. {{field-off:Bible}}</w:t>
      </w:r>
    </w:p>
    <w:p>
      <w:pPr>
        <w:pStyle w:val="Normal"/>
        <w:rPr/>
      </w:pPr>
      <w:r>
        <w:rPr/>
        <w:t>[[@Bible:Rev 3:12 ]][[3:12 &gt;&gt; Rev 3:12]] {{field-on:Bible}} Който победи ще го направя стълб в храма на Бога моего, и нема да излезе вече вън; и ще напиша на него името на Бога моего, и името на града на Бога моего, сиреч, на новия Ерусалим който слезва от небето от Бога моего: ще напиша и новото мое име. {{field-off:Bible}}</w:t>
      </w:r>
    </w:p>
    <w:p>
      <w:pPr>
        <w:pStyle w:val="Normal"/>
        <w:rPr/>
      </w:pPr>
      <w:r>
        <w:rPr/>
        <w:t>[[@Bible:Rev 3:13 ]][[3:13 &gt;&gt; Rev 3:13]] {{field-on:Bible}} Който има ухо нека слуша що казва Духът към църквите. {{field-off:Bible}}</w:t>
      </w:r>
    </w:p>
    <w:p>
      <w:pPr>
        <w:pStyle w:val="Normal"/>
        <w:rPr/>
      </w:pPr>
      <w:r>
        <w:rPr/>
        <w:t>[[@Bible:Rev 3:14 ]][[3:14 &gt;&gt; Rev 3:14]] {{field-on:Bible}} И на ангелът на Лаодикийската църква пиши: Така казва Амин, свидетелът верен и истинен, началото на Божието създание: {{field-off:Bible}}</w:t>
      </w:r>
    </w:p>
    <w:p>
      <w:pPr>
        <w:pStyle w:val="Normal"/>
        <w:rPr/>
      </w:pPr>
      <w:r>
        <w:rPr/>
        <w:t>[[@Bible:Rev 3:15 ]][[3:15 &gt;&gt; Rev 3:15]] {{field-on:Bible}} Зная делата ти, че не си нито студен нито топъл. Дано беше ти студен или топъл. {{field-off:Bible}}</w:t>
      </w:r>
    </w:p>
    <w:p>
      <w:pPr>
        <w:pStyle w:val="Normal"/>
        <w:rPr/>
      </w:pPr>
      <w:r>
        <w:rPr/>
        <w:t>[[@Bible:Rev 3:16 ]][[3:16 &gt;&gt; Rev 3:16]] {{field-on:Bible}} Така, понеже си хладък, и нито студен нито топъл, ще те избълвам из устата си. {{field-off:Bible}}</w:t>
      </w:r>
    </w:p>
    <w:p>
      <w:pPr>
        <w:pStyle w:val="Normal"/>
        <w:rPr/>
      </w:pPr>
      <w:r>
        <w:rPr/>
        <w:t>[[@Bible:Rev 3:17 ]][[3:17 &gt;&gt; Rev 3:17]] {{field-on:Bible}} Понеже казваш: Богат съм, и обогатих се, и немам нужда от нищо, и не знаеш че ти си окаянен, и беден, и сиромах, и слеп, и гол, {{field-off:Bible}}</w:t>
      </w:r>
    </w:p>
    <w:p>
      <w:pPr>
        <w:pStyle w:val="Normal"/>
        <w:rPr/>
      </w:pPr>
      <w:r>
        <w:rPr/>
        <w:t>[[@Bible:Rev 3:18 ]][[3:18 &gt;&gt; Rev 3:18]] {{field-on:Bible}} съветвам те да купиш от мене злато пречистено през огън за да се обогатиш, и дрехи бели за да се облечеш и да се не види срамотата на твоята голота, и помажи очите си с колурий за да гледаш. {{field-off:Bible}}</w:t>
      </w:r>
    </w:p>
    <w:p>
      <w:pPr>
        <w:pStyle w:val="Normal"/>
        <w:rPr/>
      </w:pPr>
      <w:r>
        <w:rPr/>
        <w:t>[[@Bible:Rev 3:19 ]][[3:19 &gt;&gt; Rev 3:19]] {{field-on:Bible}} Аз които любя, изобличавам и наказвам ги; за това, бъди ревнител и покай се. {{field-off:Bible}}</w:t>
      </w:r>
    </w:p>
    <w:p>
      <w:pPr>
        <w:pStyle w:val="Normal"/>
        <w:rPr/>
      </w:pPr>
      <w:r>
        <w:rPr/>
        <w:t>[[@Bible:Rev 3:20 ]][[3:20 &gt;&gt; Rev 3:20]] {{field-on:Bible}} Ето, стоя на вратата и хлопам: ако чуе некой гласа ми и отвори вратата, ще влеза при него и ще вечерям с него, и той с мене. {{field-off:Bible}}</w:t>
      </w:r>
    </w:p>
    <w:p>
      <w:pPr>
        <w:pStyle w:val="Normal"/>
        <w:rPr/>
      </w:pPr>
      <w:r>
        <w:rPr/>
        <w:t>[[@Bible:Rev 3:21 ]][[3:21 &gt;&gt; Rev 3:21]] {{field-on:Bible}} Който победи, ще му дам да седне с мене на престола ми, както и аз победих и седнах с Отца си на неговият престол. {{field-off:Bible}}</w:t>
      </w:r>
    </w:p>
    <w:p>
      <w:pPr>
        <w:pStyle w:val="Normal"/>
        <w:rPr/>
      </w:pPr>
      <w:r>
        <w:rPr/>
        <w:t>[[@Bible:Rev 3:22 ]][[3:22 &gt;&gt; Rev 3:22]] {{field-on:Bible}} Който има ухо нека слуша що казва Духът към църквите. {{field-off:Bible}}</w:t>
      </w:r>
    </w:p>
    <w:p>
      <w:pPr>
        <w:pStyle w:val="Heading2"/>
        <w:rPr/>
      </w:pPr>
      <w:r>
        <w:rPr/>
        <w:t>Глава 4</w:t>
      </w:r>
    </w:p>
    <w:p>
      <w:pPr>
        <w:pStyle w:val="Normal"/>
        <w:rPr/>
      </w:pPr>
      <w:r>
        <w:rPr/>
        <w:t>[[@Bible:Rev 4:1 ]][[4:1 &gt;&gt; Rev 4:1]] {{field-on:Bible}} След това видех, и ето врата отворени на небето; и първият глас що чух беше като глас от тръба, която ми говореше и казваше: Възлез тука, и ще ти покажа което требва да стане след това. {{field-off:Bible}}</w:t>
      </w:r>
    </w:p>
    <w:p>
      <w:pPr>
        <w:pStyle w:val="Normal"/>
        <w:rPr/>
      </w:pPr>
      <w:r>
        <w:rPr/>
        <w:t>[[@Bible:Rev 4:2 ]][[4:2 &gt;&gt; Rev 4:2]] {{field-on:Bible}} И тоз час бидох в изстъпление Духом, и, ето, беше поставен престол на небето, и на престола имаше некой седнал; {{field-off:Bible}}</w:t>
      </w:r>
    </w:p>
    <w:p>
      <w:pPr>
        <w:pStyle w:val="Normal"/>
        <w:rPr/>
      </w:pPr>
      <w:r>
        <w:rPr/>
        <w:t>[[@Bible:Rev 4:3 ]][[4:3 &gt;&gt; Rev 4:3]] {{field-on:Bible}} и седналият бе подобен на яспис и сардийски камик: имаше около престола и дъга на глед подобна на смарагд. {{field-off:Bible}}</w:t>
      </w:r>
    </w:p>
    <w:p>
      <w:pPr>
        <w:pStyle w:val="Normal"/>
        <w:rPr/>
      </w:pPr>
      <w:r>
        <w:rPr/>
        <w:t>[[@Bible:Rev 4:4 ]][[4:4 &gt;&gt; Rev 4:4]] {{field-on:Bible}} И около престола имаше двадесет и четири престола, и на престолите видех че седеха двадесет и четири старци облечени с бели дрехи, и имаха на главите си венци златни. {{field-off:Bible}}</w:t>
      </w:r>
    </w:p>
    <w:p>
      <w:pPr>
        <w:pStyle w:val="Normal"/>
        <w:rPr/>
      </w:pPr>
      <w:r>
        <w:rPr/>
        <w:t>[[@Bible:Rev 4:5 ]][[4:5 &gt;&gt; Rev 4:5]] {{field-on:Bible}} И от престола изхождаха светкавици и гръмежи и гласове. Имаше и седем светила огнени които гореха пред престола, които са седемте духове Божии. {{field-off:Bible}}</w:t>
      </w:r>
    </w:p>
    <w:p>
      <w:pPr>
        <w:pStyle w:val="Normal"/>
        <w:rPr/>
      </w:pPr>
      <w:r>
        <w:rPr/>
        <w:t>[[@Bible:Rev 4:6 ]][[4:6 &gt;&gt; Rev 4:6]] {{field-on:Bible}} И пред престола имаше море стъклено, подобно на кристал, и всред престола и около престола четири животни пълни с очи и от пред и от зад. {{field-off:Bible}}</w:t>
      </w:r>
    </w:p>
    <w:p>
      <w:pPr>
        <w:pStyle w:val="Normal"/>
        <w:rPr/>
      </w:pPr>
      <w:r>
        <w:rPr/>
        <w:t>[[@Bible:Rev 4:7 ]][[4:7 &gt;&gt; Rev 4:7]] {{field-on:Bible}} И първото животно бе подобно на лъв, и второто животно подобно на телец, и третото животно имаше лице като человек, и четвъртото животно бе подобно на орел летещ. {{field-off:Bible}}</w:t>
      </w:r>
    </w:p>
    <w:p>
      <w:pPr>
        <w:pStyle w:val="Normal"/>
        <w:rPr/>
      </w:pPr>
      <w:r>
        <w:rPr/>
        <w:t>[[@Bible:Rev 4:8 ]][[4:8 &gt;&gt; Rev 4:8]] {{field-on:Bible}} И четирите животни имаха всеко по шест крила изоколо, и отвътре беха пълни с очи; и не си почиват ден и нощ, не казват: Свет, свет, свет Господ Бог Вседържител, който бе, и който е, и който ще бъде! {{field-off:Bible}}</w:t>
      </w:r>
    </w:p>
    <w:p>
      <w:pPr>
        <w:pStyle w:val="Normal"/>
        <w:rPr/>
      </w:pPr>
      <w:r>
        <w:rPr/>
        <w:t>[[@Bible:Rev 4:9 ]][[4:9 &gt;&gt; Rev 4:9]] {{field-on:Bible}} И когато животните приносят слава и почест и благодарение на тогози който седи на престола и живее във веки веков, {{field-off:Bible}}</w:t>
      </w:r>
    </w:p>
    <w:p>
      <w:pPr>
        <w:pStyle w:val="Normal"/>
        <w:rPr/>
      </w:pPr>
      <w:r>
        <w:rPr/>
        <w:t>[[@Bible:Rev 4:10 ]][[4:10 &gt;&gt; Rev 4:10]] {{field-on:Bible}} двадесетте и четири старци падат пред седналия на престола, и се покланят живеещему във веки веков, и полагат венците си пред престола, и казват: {{field-off:Bible}}</w:t>
      </w:r>
    </w:p>
    <w:p>
      <w:pPr>
        <w:pStyle w:val="Normal"/>
        <w:rPr/>
      </w:pPr>
      <w:r>
        <w:rPr/>
        <w:t>[[@Bible:Rev 4:11 ]][[4:11 &gt;&gt; Rev 4:11]] {{field-on:Bible}} Достоен си, Господи, да приемеш слава и почест и сила; защото ти си създал всичко, и чрез твоята воля съществува и е създадено. {{field-off:Bible}}</w:t>
      </w:r>
    </w:p>
    <w:p>
      <w:pPr>
        <w:pStyle w:val="Heading2"/>
        <w:rPr/>
      </w:pPr>
      <w:r>
        <w:rPr/>
        <w:t>Глава 5</w:t>
      </w:r>
    </w:p>
    <w:p>
      <w:pPr>
        <w:pStyle w:val="Normal"/>
        <w:rPr/>
      </w:pPr>
      <w:r>
        <w:rPr/>
        <w:t>[[@Bible:Rev 5:1 ]][[5:1 &gt;&gt; Rev 5:1]] {{field-on:Bible}} И видех в десницата на седналият на престола книга написана отвътре и отвън, запечатана със седем печата. {{field-off:Bible}}</w:t>
      </w:r>
    </w:p>
    <w:p>
      <w:pPr>
        <w:pStyle w:val="Normal"/>
        <w:rPr/>
      </w:pPr>
      <w:r>
        <w:rPr/>
        <w:t>[[@Bible:Rev 5:2 ]][[5:2 &gt;&gt; Rev 5:2]] {{field-on:Bible}} И видех ангел крепък че проповедваше с глас голем: Кой е достоен да разгъне книгата и да развърже печатите й? {{field-off:Bible}}</w:t>
      </w:r>
    </w:p>
    <w:p>
      <w:pPr>
        <w:pStyle w:val="Normal"/>
        <w:rPr/>
      </w:pPr>
      <w:r>
        <w:rPr/>
        <w:t>[[@Bible:Rev 5:3 ]][[5:3 &gt;&gt; Rev 5:3]] {{field-on:Bible}} И никой не можеше нито на небето, нито на земята, нито под земята, да разгъне книгата нито да я гледа. {{field-off:Bible}}</w:t>
      </w:r>
    </w:p>
    <w:p>
      <w:pPr>
        <w:pStyle w:val="Normal"/>
        <w:rPr/>
      </w:pPr>
      <w:r>
        <w:rPr/>
        <w:t>[[@Bible:Rev 5:4 ]][[5:4 &gt;&gt; Rev 5:4]] {{field-on:Bible}} И аз плаках много защото се не намери никой достоен да разгъне и да прочете книгата, нито да я гледа. {{field-off:Bible}}</w:t>
      </w:r>
    </w:p>
    <w:p>
      <w:pPr>
        <w:pStyle w:val="Normal"/>
        <w:rPr/>
      </w:pPr>
      <w:r>
        <w:rPr/>
        <w:t>[[@Bible:Rev 5:5 ]][[5:5 &gt;&gt; Rev 5:5]] {{field-on:Bible}} И един от старците казва ми: Недей плака; ето, превъзмогна Лъвът който е от племето Юдово, Коренът Давидов, да разгъне книгата и да развърже седемте нейни печата. {{field-off:Bible}}</w:t>
      </w:r>
    </w:p>
    <w:p>
      <w:pPr>
        <w:pStyle w:val="Normal"/>
        <w:rPr/>
      </w:pPr>
      <w:r>
        <w:rPr/>
        <w:t>[[@Bible:Rev 5:6 ]][[5:6 &gt;&gt; Rev 5:6]] {{field-on:Bible}} И видех, и ето, в сред престола и четирите животни, и в сред старците, Агне стоеше като заклано, и имаше седем рога, и седем очи, които са седемте духове Божии разпроводени по всичката земя. {{field-off:Bible}}</w:t>
      </w:r>
    </w:p>
    <w:p>
      <w:pPr>
        <w:pStyle w:val="Normal"/>
        <w:rPr/>
      </w:pPr>
      <w:r>
        <w:rPr/>
        <w:t>[[@Bible:Rev 5:7 ]][[5:7 &gt;&gt; Rev 5:7]] {{field-on:Bible}} И дойде и взе книгата из десницата на седещия на престола. {{field-off:Bible}}</w:t>
      </w:r>
    </w:p>
    <w:p>
      <w:pPr>
        <w:pStyle w:val="Normal"/>
        <w:rPr/>
      </w:pPr>
      <w:r>
        <w:rPr/>
        <w:t>[[@Bible:Rev 5:8 ]][[5:8 &gt;&gt; Rev 5:8]] {{field-on:Bible}} И когато взе книгата, четирите животни и двадесетте и четири старци паднаха пред Агнето, държаще всеки китара и златни чаши пълни с темян, които са молитвите на светиите. {{field-off:Bible}}</w:t>
      </w:r>
    </w:p>
    <w:p>
      <w:pPr>
        <w:pStyle w:val="Normal"/>
        <w:rPr/>
      </w:pPr>
      <w:r>
        <w:rPr/>
        <w:t>[[@Bible:Rev 5:9 ]][[5:9 &gt;&gt; Rev 5:9]] {{field-on:Bible}} И пеят нова песен, и казват: Достоен си да вземеш книгата и да разпечаташ печатите й; защото си бил заклан, и изкупил си ни Богу с кръвта си от всеко племе и език и народ и род, {{field-off:Bible}}</w:t>
      </w:r>
    </w:p>
    <w:p>
      <w:pPr>
        <w:pStyle w:val="Normal"/>
        <w:rPr/>
      </w:pPr>
      <w:r>
        <w:rPr/>
        <w:t>[[@Bible:Rev 5:10 ]][[5:10 &gt;&gt; Rev 5:10]] {{field-on:Bible}} и направил си ни Богу нашему царе и свещеници; и ще царуваме на земята. {{field-off:Bible}}</w:t>
      </w:r>
    </w:p>
    <w:p>
      <w:pPr>
        <w:pStyle w:val="Normal"/>
        <w:rPr/>
      </w:pPr>
      <w:r>
        <w:rPr/>
        <w:t>[[@Bible:Rev 5:11 ]][[5:11 &gt;&gt; Rev 5:11]] {{field-on:Bible}} И видех, и чух глас от много ангели около престола и животните и старците; и числото им беше тми на тми и тисящи на тисящи. {{field-off:Bible}}</w:t>
      </w:r>
    </w:p>
    <w:p>
      <w:pPr>
        <w:pStyle w:val="Normal"/>
        <w:rPr/>
      </w:pPr>
      <w:r>
        <w:rPr/>
        <w:t>[[@Bible:Rev 5:12 ]][[5:12 &gt;&gt; Rev 5:12]] {{field-on:Bible}} И казваха с глас голем: Достойно е Агнето закланото да вземе сила и богатство и премъдрост и крепост и почест и слава и благословение. {{field-off:Bible}}</w:t>
      </w:r>
    </w:p>
    <w:p>
      <w:pPr>
        <w:pStyle w:val="Normal"/>
        <w:rPr/>
      </w:pPr>
      <w:r>
        <w:rPr/>
        <w:t>[[@Bible:Rev 5:13 ]][[5:13 &gt;&gt; Rev 5:13]] {{field-on:Bible}} И всеко създание което е на небето и на земята и под земята, и колкото са в морето, и всичко що е в тех, чух че казваха: На тогози който седи на престола и на Агнето да бъде благословение и почест и слава и държава във веки веков. {{field-off:Bible}}</w:t>
      </w:r>
    </w:p>
    <w:p>
      <w:pPr>
        <w:pStyle w:val="Normal"/>
        <w:rPr/>
      </w:pPr>
      <w:r>
        <w:rPr/>
        <w:t>[[@Bible:Rev 5:14 ]][[5:14 &gt;&gt; Rev 5:14]] {{field-on:Bible}} И четирите животни казваха: Амин; и двадесетте и четири старци паднаха и поклониха се Тому който живее във веки веков. {{field-off:Bible}}</w:t>
      </w:r>
    </w:p>
    <w:p>
      <w:pPr>
        <w:pStyle w:val="Heading2"/>
        <w:rPr/>
      </w:pPr>
      <w:r>
        <w:rPr/>
        <w:t>Глава 6</w:t>
      </w:r>
    </w:p>
    <w:p>
      <w:pPr>
        <w:pStyle w:val="Normal"/>
        <w:rPr/>
      </w:pPr>
      <w:r>
        <w:rPr/>
        <w:t>[[@Bible:Rev 6:1 ]][[6:1 &gt;&gt; Rev 6:1]] {{field-on:Bible}} И видех когато отвори Агнето един от седемте печата, и чух едно от четирите животни че говореше като с глас от гръм: Ела и виж. {{field-off:Bible}}</w:t>
      </w:r>
    </w:p>
    <w:p>
      <w:pPr>
        <w:pStyle w:val="Normal"/>
        <w:rPr/>
      </w:pPr>
      <w:r>
        <w:rPr/>
        <w:t>[[@Bible:Rev 6:2 ]][[6:2 &gt;&gt; Rev 6:2]] {{field-on:Bible}} И видех, и ето кон бел; и седналият на него имаше лък; и даде му се венец, и излезе побеждаващ и да победи. {{field-off:Bible}}</w:t>
      </w:r>
    </w:p>
    <w:p>
      <w:pPr>
        <w:pStyle w:val="Normal"/>
        <w:rPr/>
      </w:pPr>
      <w:r>
        <w:rPr/>
        <w:t>[[@Bible:Rev 6:3 ]][[6:3 &gt;&gt; Rev 6:3]] {{field-on:Bible}} И когато отвори втория печат чух второто животно че казваше: Ела и виж. {{field-off:Bible}}</w:t>
      </w:r>
    </w:p>
    <w:p>
      <w:pPr>
        <w:pStyle w:val="Normal"/>
        <w:rPr/>
      </w:pPr>
      <w:r>
        <w:rPr/>
        <w:t>[[@Bible:Rev 6:4 ]][[6:4 &gt;&gt; Rev 6:4]] {{field-on:Bible}} И излезе друг кон червен; и на седналия на него даде се да вдигне мира от земята, и да се избият един друг; и даде му се сабя голема. {{field-off:Bible}}</w:t>
      </w:r>
    </w:p>
    <w:p>
      <w:pPr>
        <w:pStyle w:val="Normal"/>
        <w:rPr/>
      </w:pPr>
      <w:r>
        <w:rPr/>
        <w:t>[[@Bible:Rev 6:5 ]][[6:5 &gt;&gt; Rev 6:5]] {{field-on:Bible}} И когато отвори третия печат, чух третото животно че казваше: Ела и виж. И видех, и ето кон черен, и седналият на него имаше къпони в ръка. {{field-off:Bible}}</w:t>
      </w:r>
    </w:p>
    <w:p>
      <w:pPr>
        <w:pStyle w:val="Normal"/>
        <w:rPr/>
      </w:pPr>
      <w:r>
        <w:rPr/>
        <w:t>[[@Bible:Rev 6:6 ]][[6:6 &gt;&gt; Rev 6:6]] {{field-on:Bible}} И чух глас отсред четирите животни който казваше: Една ока пшеница за динар, и три оки ечимик за динар; и маслото и виното не повреждай. {{field-off:Bible}}</w:t>
      </w:r>
    </w:p>
    <w:p>
      <w:pPr>
        <w:pStyle w:val="Normal"/>
        <w:rPr/>
      </w:pPr>
      <w:r>
        <w:rPr/>
        <w:t>[[@Bible:Rev 6:7 ]][[6:7 &gt;&gt; Rev 6:7]] {{field-on:Bible}} И когато отвори четвъртия печат, чух глас от четвъртото животно че казваше: Ела и виж. {{field-off:Bible}}</w:t>
      </w:r>
    </w:p>
    <w:p>
      <w:pPr>
        <w:pStyle w:val="Normal"/>
        <w:rPr/>
      </w:pPr>
      <w:r>
        <w:rPr/>
        <w:t>[[@Bible:Rev 6:8 ]][[6:8 &gt;&gt; Rev 6:8]] {{field-on:Bible}} И видех, и ето кон блед, и името на седещия на него беше Смърт, и Ад идеше след него; и даде им се власт над четвъртата част на земята да умъртвяват със сабя и с глад и със смърт и със зверовете земни. {{field-off:Bible}}</w:t>
      </w:r>
    </w:p>
    <w:p>
      <w:pPr>
        <w:pStyle w:val="Normal"/>
        <w:rPr/>
      </w:pPr>
      <w:r>
        <w:rPr/>
        <w:t>[[@Bible:Rev 6:9 ]][[6:9 &gt;&gt; Rev 6:9]] {{field-on:Bible}} И когато отвори петия печат видех под олтаря душите на закланите за словото Божие и за свидетелството което упазиха. {{field-off:Bible}}</w:t>
      </w:r>
    </w:p>
    <w:p>
      <w:pPr>
        <w:pStyle w:val="Normal"/>
        <w:rPr/>
      </w:pPr>
      <w:r>
        <w:rPr/>
        <w:t>[[@Bible:Rev 6:10 ]][[6:10 &gt;&gt; Rev 6:10]] {{field-on:Bible}} И викаха с глас голем и казваха: До кога, Владико свети и истинни, не съдиш и не отмъстяваш кръвта ни от живеещите по земята? {{field-off:Bible}}</w:t>
      </w:r>
    </w:p>
    <w:p>
      <w:pPr>
        <w:pStyle w:val="Normal"/>
        <w:rPr/>
      </w:pPr>
      <w:r>
        <w:rPr/>
        <w:t>[[@Bible:Rev 6:11 ]][[6:11 &gt;&gt; Rev 6:11]] {{field-on:Bible}} И дадоха се всекому бели одежди, и рече им се да си починат още малко време докле се допълнят и съслужителите им и братята им които има да бъдат убити както и те. {{field-off:Bible}}</w:t>
      </w:r>
    </w:p>
    <w:p>
      <w:pPr>
        <w:pStyle w:val="Normal"/>
        <w:rPr/>
      </w:pPr>
      <w:r>
        <w:rPr/>
        <w:t>[[@Bible:Rev 6:12 ]][[6:12 &gt;&gt; Rev 6:12]] {{field-on:Bible}} И видех когато отвори шестият печат, и, ето, стана трус голем, и слънцето стана черно като вретище струнено, и луната стана като кръв. {{field-off:Bible}}</w:t>
      </w:r>
    </w:p>
    <w:p>
      <w:pPr>
        <w:pStyle w:val="Normal"/>
        <w:rPr/>
      </w:pPr>
      <w:r>
        <w:rPr/>
        <w:t>[[@Bible:Rev 6:13 ]][[6:13 &gt;&gt; Rev 6:13]] {{field-on:Bible}} И звездите небесни паднаха на земята както смоковницата мета незрелите си смокини разклащана от силен ветър. {{field-off:Bible}}</w:t>
      </w:r>
    </w:p>
    <w:p>
      <w:pPr>
        <w:pStyle w:val="Normal"/>
        <w:rPr/>
      </w:pPr>
      <w:r>
        <w:rPr/>
        <w:t>[[@Bible:Rev 6:14 ]][[6:14 &gt;&gt; Rev 6:14]] {{field-on:Bible}} И небето се оттегли като книга която се свива, и всека планина и остров повдигнаха се от местото си. {{field-off:Bible}}</w:t>
      </w:r>
    </w:p>
    <w:p>
      <w:pPr>
        <w:pStyle w:val="Normal"/>
        <w:rPr/>
      </w:pPr>
      <w:r>
        <w:rPr/>
        <w:t>[[@Bible:Rev 6:15 ]][[6:15 &gt;&gt; Rev 6:15]] {{field-on:Bible}} И царете земни, и големците, и богатите, и тисящниците, и силните, и всеки роб, и всеки свободен скриха се в пещерите и в канарите на планините, {{field-off:Bible}}</w:t>
      </w:r>
    </w:p>
    <w:p>
      <w:pPr>
        <w:pStyle w:val="Normal"/>
        <w:rPr/>
      </w:pPr>
      <w:r>
        <w:rPr/>
        <w:t>[[@Bible:Rev 6:16 ]][[6:16 &gt;&gt; Rev 6:16]] {{field-on:Bible}} и казват на планините и на канарите: Паднете върх нас и скрийте ни от лицето на седещия на престолът, и от гнева на Агнето; {{field-off:Bible}}</w:t>
      </w:r>
    </w:p>
    <w:p>
      <w:pPr>
        <w:pStyle w:val="Normal"/>
        <w:rPr/>
      </w:pPr>
      <w:r>
        <w:rPr/>
        <w:t>[[@Bible:Rev 6:17 ]][[6:17 &gt;&gt; Rev 6:17]] {{field-on:Bible}} защото дойде големият ден на неговия гнев; и кой може да устои? {{field-off:Bible}}</w:t>
      </w:r>
    </w:p>
    <w:p>
      <w:pPr>
        <w:pStyle w:val="Heading2"/>
        <w:rPr/>
      </w:pPr>
      <w:r>
        <w:rPr/>
        <w:t>Глава 7</w:t>
      </w:r>
    </w:p>
    <w:p>
      <w:pPr>
        <w:pStyle w:val="Normal"/>
        <w:rPr/>
      </w:pPr>
      <w:r>
        <w:rPr/>
        <w:t>[[@Bible:Rev 7:1 ]][[7:1 &gt;&gt; Rev 7:1]] {{field-on:Bible}} И след това видех четири ангели че стоеха на четирите ъгъла на земята, и държеха четирите ветрове земни да не духа ветър по земята, нито по морето, нито на никое дърво. {{field-off:Bible}}</w:t>
      </w:r>
    </w:p>
    <w:p>
      <w:pPr>
        <w:pStyle w:val="Normal"/>
        <w:rPr/>
      </w:pPr>
      <w:r>
        <w:rPr/>
        <w:t>[[@Bible:Rev 7:2 ]][[7:2 &gt;&gt; Rev 7:2]] {{field-on:Bible}} И видех друг ангел че възлезе от изток на слънцето, който имаше печат на Бога живаго; и извика с глас голем към четирите ангела на които бе дадено да повредят земята и морето, {{field-off:Bible}}</w:t>
      </w:r>
    </w:p>
    <w:p>
      <w:pPr>
        <w:pStyle w:val="Normal"/>
        <w:rPr/>
      </w:pPr>
      <w:r>
        <w:rPr/>
        <w:t>[[@Bible:Rev 7:3 ]][[7:3 &gt;&gt; Rev 7:3]] {{field-on:Bible}} и казваше им: Не повреждайте земята, нито морето, нито дърветата докле ударим печат на челата на рабите на Бога нашего. {{field-off:Bible}}</w:t>
      </w:r>
    </w:p>
    <w:p>
      <w:pPr>
        <w:pStyle w:val="Normal"/>
        <w:rPr/>
      </w:pPr>
      <w:r>
        <w:rPr/>
        <w:t>[[@Bible:Rev 7:4 ]][[7:4 &gt;&gt; Rev 7:4]] {{field-on:Bible}} И чух числото на печатаните: сто и четиридесет и четири тисящи беха печатани от всичките племена на синовете Израилеви; {{field-off:Bible}}</w:t>
      </w:r>
    </w:p>
    <w:p>
      <w:pPr>
        <w:pStyle w:val="Normal"/>
        <w:rPr/>
      </w:pPr>
      <w:r>
        <w:rPr/>
        <w:t>[[@Bible:Rev 7:5 ]][[7:5 &gt;&gt; Rev 7:5]] {{field-on:Bible}} от племето Юдово, дванадесет тисящи печатани; от племето Рувимово, дванадесет хиляди печатани; от племето Гадово, дванадесет тисящи печатани; {{field-off:Bible}}</w:t>
      </w:r>
    </w:p>
    <w:p>
      <w:pPr>
        <w:pStyle w:val="Normal"/>
        <w:rPr/>
      </w:pPr>
      <w:r>
        <w:rPr/>
        <w:t>[[@Bible:Rev 7:6 ]][[7:6 &gt;&gt; Rev 7:6]] {{field-on:Bible}} от племето Асирово, дванадесет тисящи печатани; от племето Нефталимово, дванадесет тисящи печатани; от племето Манасиево, дванадесет тисящи печатани; {{field-off:Bible}}</w:t>
      </w:r>
    </w:p>
    <w:p>
      <w:pPr>
        <w:pStyle w:val="Normal"/>
        <w:rPr/>
      </w:pPr>
      <w:r>
        <w:rPr/>
        <w:t>[[@Bible:Rev 7:7 ]][[7:7 &gt;&gt; Rev 7:7]] {{field-on:Bible}} от племето Симеоново, дванадесет тисящи печатани; от племето Левиево, дванадесет тисящи печатани, от племето Исахарово, дванадесет тисящи печатани; {{field-off:Bible}}</w:t>
      </w:r>
    </w:p>
    <w:p>
      <w:pPr>
        <w:pStyle w:val="Normal"/>
        <w:rPr/>
      </w:pPr>
      <w:r>
        <w:rPr/>
        <w:t>[[@Bible:Rev 7:8 ]][[7:8 &gt;&gt; Rev 7:8]] {{field-on:Bible}} от племето Завулоново, дванадесет тисящи печатани; от племето Иосифово, дванадесет хиляди печатани; от племето Вениаминово, дванадесет хиляди печатани. {{field-off:Bible}}</w:t>
      </w:r>
    </w:p>
    <w:p>
      <w:pPr>
        <w:pStyle w:val="Normal"/>
        <w:rPr/>
      </w:pPr>
      <w:r>
        <w:rPr/>
        <w:t>[[@Bible:Rev 7:9 ]][[7:9 &gt;&gt; Rev 7:9]] {{field-on:Bible}} След това видех, и ето народ много когото никой не можеше да изброи, от всичките колена и племена и народи и езици, които стоеха пред престола и пред Агнето облечени в бели дрехи, и държеха финикови вейки в ръце, {{field-off:Bible}}</w:t>
      </w:r>
    </w:p>
    <w:p>
      <w:pPr>
        <w:pStyle w:val="Normal"/>
        <w:rPr/>
      </w:pPr>
      <w:r>
        <w:rPr/>
        <w:t>[[@Bible:Rev 7:10 ]][[7:10 &gt;&gt; Rev 7:10]] {{field-on:Bible}} и викаха с голем глас и казваха: Спасение Богу нашему който седи на престола, спасение и на Агнето! {{field-off:Bible}}</w:t>
      </w:r>
    </w:p>
    <w:p>
      <w:pPr>
        <w:pStyle w:val="Normal"/>
        <w:rPr/>
      </w:pPr>
      <w:r>
        <w:rPr/>
        <w:t>[[@Bible:Rev 7:11 ]][[7:11 &gt;&gt; Rev 7:11]] {{field-on:Bible}} И всичките ангели стоеха около престола и около старците и четирите животни, и паднаха на лице пред престола та се поклониха Богу, {{field-off:Bible}}</w:t>
      </w:r>
    </w:p>
    <w:p>
      <w:pPr>
        <w:pStyle w:val="Normal"/>
        <w:rPr/>
      </w:pPr>
      <w:r>
        <w:rPr/>
        <w:t>[[@Bible:Rev 7:12 ]][[7:12 &gt;&gt; Rev 7:12]] {{field-on:Bible}} и казваха: Амин! благословение, и слава, и премъдрост, и благодарение, и почест, и сила, и крепост, Богу нашему във веки веков. Амин. {{field-off:Bible}}</w:t>
      </w:r>
    </w:p>
    <w:p>
      <w:pPr>
        <w:pStyle w:val="Normal"/>
        <w:rPr/>
      </w:pPr>
      <w:r>
        <w:rPr/>
        <w:t>[[@Bible:Rev 7:13 ]][[7:13 &gt;&gt; Rev 7:13]] {{field-on:Bible}} И отговори един от старците та ми рече: Тези облечените с белите дрехи кои са? и от къде са дошли? {{field-off:Bible}}</w:t>
      </w:r>
    </w:p>
    <w:p>
      <w:pPr>
        <w:pStyle w:val="Normal"/>
        <w:rPr/>
      </w:pPr>
      <w:r>
        <w:rPr/>
        <w:t>[[@Bible:Rev 7:14 ]][[7:14 &gt;&gt; Rev 7:14]] {{field-on:Bible}} И рекох му: Господине, ти знаеш. И рече ми: Те са които идат от големата скръб; и опраха дрехите си, още избелиха дрехите си в кръвта на Агнето. {{field-off:Bible}}</w:t>
      </w:r>
    </w:p>
    <w:p>
      <w:pPr>
        <w:pStyle w:val="Normal"/>
        <w:rPr/>
      </w:pPr>
      <w:r>
        <w:rPr/>
        <w:t>[[@Bible:Rev 7:15 ]][[7:15 &gt;&gt; Rev 7:15]] {{field-on:Bible}} За това са пред престола Божий, и служат нему ден и нощ в неговият храм; и седещият на престола ще разпростре скинията си върху тех. {{field-off:Bible}}</w:t>
      </w:r>
    </w:p>
    <w:p>
      <w:pPr>
        <w:pStyle w:val="Normal"/>
        <w:rPr/>
      </w:pPr>
      <w:r>
        <w:rPr/>
        <w:t>[[@Bible:Rev 7:16 ]][[7:16 &gt;&gt; Rev 7:16]] {{field-on:Bible}} Нема да огладнеят вече нито да ожеднеят вече, нито ще ги удари слънцето нито некой пек; {{field-off:Bible}}</w:t>
      </w:r>
    </w:p>
    <w:p>
      <w:pPr>
        <w:pStyle w:val="Normal"/>
        <w:rPr/>
      </w:pPr>
      <w:r>
        <w:rPr/>
        <w:t>[[@Bible:Rev 7:17 ]][[7:17 &gt;&gt; Rev 7:17]] {{field-on:Bible}} защото Агнето което е посред престола ще ги упасе, и ще ги заведе на живи извори от води, и ще обърше Бог всека сълза от очите им. {{field-off:Bible}}</w:t>
      </w:r>
    </w:p>
    <w:p>
      <w:pPr>
        <w:pStyle w:val="Heading2"/>
        <w:rPr/>
      </w:pPr>
      <w:r>
        <w:rPr/>
        <w:t>Глава 8</w:t>
      </w:r>
    </w:p>
    <w:p>
      <w:pPr>
        <w:pStyle w:val="Normal"/>
        <w:rPr/>
      </w:pPr>
      <w:r>
        <w:rPr/>
        <w:t>[[@Bible:Rev 8:1 ]][[8:1 &gt;&gt; Rev 8:1]] {{field-on:Bible}} И когато отвори седмия печат, мълчание биде на небето колкото до половин час. {{field-off:Bible}}</w:t>
      </w:r>
    </w:p>
    <w:p>
      <w:pPr>
        <w:pStyle w:val="Normal"/>
        <w:rPr/>
      </w:pPr>
      <w:r>
        <w:rPr/>
        <w:t>[[@Bible:Rev 8:2 ]][[8:2 &gt;&gt; Rev 8:2]] {{field-on:Bible}} И видех седемте ангели които стоеха пред Бога; и дадоха им се седем тръби. {{field-off:Bible}}</w:t>
      </w:r>
    </w:p>
    <w:p>
      <w:pPr>
        <w:pStyle w:val="Normal"/>
        <w:rPr/>
      </w:pPr>
      <w:r>
        <w:rPr/>
        <w:t>[[@Bible:Rev 8:3 ]][[8:3 &gt;&gt; Rev 8:3]] {{field-on:Bible}} И дойде друг ангел та застана при олтаря, и държеше златна кадилница; и даде се нему темян много да принесе с молитвите на всите светии над златния олтар който бе пред престола. {{field-off:Bible}}</w:t>
      </w:r>
    </w:p>
    <w:p>
      <w:pPr>
        <w:pStyle w:val="Normal"/>
        <w:rPr/>
      </w:pPr>
      <w:r>
        <w:rPr/>
        <w:t>[[@Bible:Rev 8:4 ]][[8:4 &gt;&gt; Rev 8:4]] {{field-on:Bible}} И възлезе пред Бога димът кадилни с молитвите на светиите от ръката на ангела. {{field-off:Bible}}</w:t>
      </w:r>
    </w:p>
    <w:p>
      <w:pPr>
        <w:pStyle w:val="Normal"/>
        <w:rPr/>
      </w:pPr>
      <w:r>
        <w:rPr/>
        <w:t>[[@Bible:Rev 8:5 ]][[8:5 &gt;&gt; Rev 8:5]] {{field-on:Bible}} И взе ангелът кадилницата, и напълни я от огъня на олтаря, и хвърли на земята; и станаха гласове и гръмове и светкавици и трус. {{field-off:Bible}}</w:t>
      </w:r>
    </w:p>
    <w:p>
      <w:pPr>
        <w:pStyle w:val="Normal"/>
        <w:rPr/>
      </w:pPr>
      <w:r>
        <w:rPr/>
        <w:t>[[@Bible:Rev 8:6 ]][[8:6 &gt;&gt; Rev 8:6]] {{field-on:Bible}} И седемте ангели които държеха седемте тръби приготвиха се да затръбят. {{field-off:Bible}}</w:t>
      </w:r>
    </w:p>
    <w:p>
      <w:pPr>
        <w:pStyle w:val="Normal"/>
        <w:rPr/>
      </w:pPr>
      <w:r>
        <w:rPr/>
        <w:t>[[@Bible:Rev 8:7 ]][[8:7 &gt;&gt; Rev 8:7]] {{field-on:Bible}} И първият ангел затръби; и стана град и огън размесен с кръв, и паднаха на земята; и третата част от дърветата изгореха, и всека трева зелена изгоре. {{field-off:Bible}}</w:t>
      </w:r>
    </w:p>
    <w:p>
      <w:pPr>
        <w:pStyle w:val="Normal"/>
        <w:rPr/>
      </w:pPr>
      <w:r>
        <w:rPr/>
        <w:t>[[@Bible:Rev 8:8 ]][[8:8 &gt;&gt; Rev 8:8]] {{field-on:Bible}} И вторият ангел затръби, и нещо като планина голема която с огън гореше хвърли се в морето; и третата част на морето стана кръв, {{field-off:Bible}}</w:t>
      </w:r>
    </w:p>
    <w:p>
      <w:pPr>
        <w:pStyle w:val="Normal"/>
        <w:rPr/>
      </w:pPr>
      <w:r>
        <w:rPr/>
        <w:t>[[@Bible:Rev 8:9 ]][[8:9 &gt;&gt; Rev 8:9]] {{field-on:Bible}} та измре третата част на одушевлените създания които беха в морето; и третата част на корабите се погуби. {{field-off:Bible}}</w:t>
      </w:r>
    </w:p>
    <w:p>
      <w:pPr>
        <w:pStyle w:val="Normal"/>
        <w:rPr/>
      </w:pPr>
      <w:r>
        <w:rPr/>
        <w:t>[[@Bible:Rev 8:10 ]][[8:10 &gt;&gt; Rev 8:10]] {{field-on:Bible}} И третият ангел затръби, и падна от небето звезда голема която гореше като свещ, и падна върху третата част на реките и върху изворите водни. {{field-off:Bible}}</w:t>
      </w:r>
    </w:p>
    <w:p>
      <w:pPr>
        <w:pStyle w:val="Normal"/>
        <w:rPr/>
      </w:pPr>
      <w:r>
        <w:rPr/>
        <w:t>[[@Bible:Rev 8:11 ]][[8:11 &gt;&gt; Rev 8:11]] {{field-on:Bible}} А името на звездата се казва Пелин; и стана третата част на водите пелин, и много человеци измреха от водите защото се вгорчиха. {{field-off:Bible}}</w:t>
      </w:r>
    </w:p>
    <w:p>
      <w:pPr>
        <w:pStyle w:val="Normal"/>
        <w:rPr/>
      </w:pPr>
      <w:r>
        <w:rPr/>
        <w:t>[[@Bible:Rev 8:12 ]][[8:12 &gt;&gt; Rev 8:12]] {{field-on:Bible}} И четвъртият ангел затръби; и удари се третата част на слънцето, и третата част на луната, и третата част на звездите, щото да потъмнее третата им част, и третата част на деня да не свети, така и на нощта. {{field-off:Bible}}</w:t>
      </w:r>
    </w:p>
    <w:p>
      <w:pPr>
        <w:pStyle w:val="Normal"/>
        <w:rPr/>
      </w:pPr>
      <w:r>
        <w:rPr/>
        <w:t>[[@Bible:Rev 8:13 ]][[8:13 &gt;&gt; Rev 8:13]] {{field-on:Bible}} И видех, и чух един ангел който летеше посред небето и говореше с голем глас: Горко, горко, горко на тези които живеят на земята за останалите гласове от тръбите на тримата ангели които има да затръбят! {{field-off:Bible}}</w:t>
      </w:r>
    </w:p>
    <w:p>
      <w:pPr>
        <w:pStyle w:val="Heading2"/>
        <w:rPr/>
      </w:pPr>
      <w:r>
        <w:rPr/>
        <w:t>Глава 9</w:t>
      </w:r>
    </w:p>
    <w:p>
      <w:pPr>
        <w:pStyle w:val="Normal"/>
        <w:rPr/>
      </w:pPr>
      <w:r>
        <w:rPr/>
        <w:t>[[@Bible:Rev 9:1 ]][[9:1 &gt;&gt; Rev 9:1]] {{field-on:Bible}} И петият ангел затръби, и видех че падна на земята звезда от небето, и даде й се ключът от пропастта на бездната. {{field-off:Bible}}</w:t>
      </w:r>
    </w:p>
    <w:p>
      <w:pPr>
        <w:pStyle w:val="Normal"/>
        <w:rPr/>
      </w:pPr>
      <w:r>
        <w:rPr/>
        <w:t>[[@Bible:Rev 9:2 ]][[9:2 &gt;&gt; Rev 9:2]] {{field-on:Bible}} И отвори пропастта на бездната; и възлезе дим от пропастта като дим от голема пещ; и потъмне слънцето и въздухът от димът на пропастта. {{field-off:Bible}}</w:t>
      </w:r>
    </w:p>
    <w:p>
      <w:pPr>
        <w:pStyle w:val="Normal"/>
        <w:rPr/>
      </w:pPr>
      <w:r>
        <w:rPr/>
        <w:t>[[@Bible:Rev 9:3 ]][[9:3 &gt;&gt; Rev 9:3]] {{field-on:Bible}} И от дима излезоха скакалци по земята, и даде им се власт както имат власт скорпиите земни; {{field-off:Bible}}</w:t>
      </w:r>
    </w:p>
    <w:p>
      <w:pPr>
        <w:pStyle w:val="Normal"/>
        <w:rPr/>
      </w:pPr>
      <w:r>
        <w:rPr/>
        <w:t>[[@Bible:Rev 9:4 ]][[9:4 &gt;&gt; Rev 9:4]] {{field-on:Bible}} и рече им се да не повредят тревата на земята, нито некой злак, нито некое дърво, но тъкмо человеците които немат печата Божий на челата си. {{field-off:Bible}}</w:t>
      </w:r>
    </w:p>
    <w:p>
      <w:pPr>
        <w:pStyle w:val="Normal"/>
        <w:rPr/>
      </w:pPr>
      <w:r>
        <w:rPr/>
        <w:t>[[@Bible:Rev 9:5 ]][[9:5 &gt;&gt; Rev 9:5]] {{field-on:Bible}} И даде им се да ги не убиват, но да ги мъчат пет месеца; и техната мъка беше като мъка от скорпия кога ожили человека. {{field-off:Bible}}</w:t>
      </w:r>
    </w:p>
    <w:p>
      <w:pPr>
        <w:pStyle w:val="Normal"/>
        <w:rPr/>
      </w:pPr>
      <w:r>
        <w:rPr/>
        <w:t>[[@Bible:Rev 9:6 ]][[9:6 &gt;&gt; Rev 9:6]] {{field-on:Bible}} И през ония дни ще потърсят человеците смъртта, и нема да я намерят; и ще пожелаят да умрат, и смъртта ще бега от тех. {{field-off:Bible}}</w:t>
      </w:r>
    </w:p>
    <w:p>
      <w:pPr>
        <w:pStyle w:val="Normal"/>
        <w:rPr/>
      </w:pPr>
      <w:r>
        <w:rPr/>
        <w:t>[[@Bible:Rev 9:7 ]][[9:7 &gt;&gt; Rev 9:7]] {{field-on:Bible}} И подобието на скакаклците бе както на коне приготвени за бой; на главите им имаше като венци подобни на злато, и лицата им като человечески лица. {{field-off:Bible}}</w:t>
      </w:r>
    </w:p>
    <w:p>
      <w:pPr>
        <w:pStyle w:val="Normal"/>
        <w:rPr/>
      </w:pPr>
      <w:r>
        <w:rPr/>
        <w:t>[[@Bible:Rev 9:8 ]][[9:8 &gt;&gt; Rev 9:8]] {{field-on:Bible}} А косми имаха като космите на жените, и зъбите им беха като на лъвове; {{field-off:Bible}}</w:t>
      </w:r>
    </w:p>
    <w:p>
      <w:pPr>
        <w:pStyle w:val="Normal"/>
        <w:rPr/>
      </w:pPr>
      <w:r>
        <w:rPr/>
        <w:t>[[@Bible:Rev 9:9 ]][[9:9 &gt;&gt; Rev 9:9]] {{field-on:Bible}} Още имаха брони както брони железни; и гласът на крилата им бе като глас от колесници с много коне кога тичат на бой. {{field-off:Bible}}</w:t>
      </w:r>
    </w:p>
    <w:p>
      <w:pPr>
        <w:pStyle w:val="Normal"/>
        <w:rPr/>
      </w:pPr>
      <w:r>
        <w:rPr/>
        <w:t>[[@Bible:Rev 9:10 ]][[9:10 &gt;&gt; Rev 9:10]] {{field-on:Bible}} Имаха и опашки подобни на скорпийни, и жила имаха на опашките си; и властта им бе да вредят человеците пет месец {{field-off:Bible}}</w:t>
      </w:r>
    </w:p>
    <w:p>
      <w:pPr>
        <w:pStyle w:val="Normal"/>
        <w:rPr/>
      </w:pPr>
      <w:r>
        <w:rPr/>
        <w:t>[[@Bible:Rev 9:11 ]][[9:11 &gt;&gt; Rev 9:11]] {{field-on:Bible}} И над себе си имаха цар, ангела на бездната, който по Еврейски се казва Авадон, а на Елински език има име Аполион. {{field-off:Bible}}</w:t>
      </w:r>
    </w:p>
    <w:p>
      <w:pPr>
        <w:pStyle w:val="Normal"/>
        <w:rPr/>
      </w:pPr>
      <w:r>
        <w:rPr/>
        <w:t>[[@Bible:Rev 9:12 ]][[9:12 &gt;&gt; Rev 9:12]] {{field-on:Bible}} Едното горко мина, ето, две горки още идат след това. {{field-off:Bible}}</w:t>
      </w:r>
    </w:p>
    <w:p>
      <w:pPr>
        <w:pStyle w:val="Normal"/>
        <w:rPr/>
      </w:pPr>
      <w:r>
        <w:rPr/>
        <w:t>[[@Bible:Rev 9:13 ]][[9:13 &gt;&gt; Rev 9:13]] {{field-on:Bible}} И шестият ангел затръби, и чух един глас от четирите рога на златния олтар пред Бога {{field-off:Bible}}</w:t>
      </w:r>
    </w:p>
    <w:p>
      <w:pPr>
        <w:pStyle w:val="Normal"/>
        <w:rPr/>
      </w:pPr>
      <w:r>
        <w:rPr/>
        <w:t>[[@Bible:Rev 9:14 ]][[9:14 &gt;&gt; Rev 9:14]] {{field-on:Bible}} че казваше на шестия ангел що имаше тръбата: Развържи четирите ангели вързаните при големата река Евфрат. {{field-off:Bible}}</w:t>
      </w:r>
    </w:p>
    <w:p>
      <w:pPr>
        <w:pStyle w:val="Normal"/>
        <w:rPr/>
      </w:pPr>
      <w:r>
        <w:rPr/>
        <w:t>[[@Bible:Rev 9:15 ]][[9:15 &gt;&gt; Rev 9:15]] {{field-on:Bible}} И развързани бидоха четирите ангели, приготвените за часа и деня и месеца и годината, да убият третата част от человеците. {{field-off:Bible}}</w:t>
      </w:r>
    </w:p>
    <w:p>
      <w:pPr>
        <w:pStyle w:val="Normal"/>
        <w:rPr/>
      </w:pPr>
      <w:r>
        <w:rPr/>
        <w:t>[[@Bible:Rev 9:16 ]][[9:16 &gt;&gt; Rev 9:16]] {{field-on:Bible}} И числото на войните конниците беше двесте милиона; и чух числото им. {{field-off:Bible}}</w:t>
      </w:r>
    </w:p>
    <w:p>
      <w:pPr>
        <w:pStyle w:val="Normal"/>
        <w:rPr/>
      </w:pPr>
      <w:r>
        <w:rPr/>
        <w:t>[[@Bible:Rev 9:17 ]][[9:17 &gt;&gt; Rev 9:17]] {{field-on:Bible}} И така видех конете във видение, и възседналите на тех че имаха брони огнени, и яцинтови и жупелни; и главите на конете беха като глави на лъвове, и из устата им излезваше огън и дим и жупел. {{field-off:Bible}}</w:t>
      </w:r>
    </w:p>
    <w:p>
      <w:pPr>
        <w:pStyle w:val="Normal"/>
        <w:rPr/>
      </w:pPr>
      <w:r>
        <w:rPr/>
        <w:t>[[@Bible:Rev 9:18 ]][[9:18 &gt;&gt; Rev 9:18]] {{field-on:Bible}} И от тези трите, от огъня и от дима и от жупела що излезваха из устата им, убити бидоха третата част от человеците. {{field-off:Bible}}</w:t>
      </w:r>
    </w:p>
    <w:p>
      <w:pPr>
        <w:pStyle w:val="Normal"/>
        <w:rPr/>
      </w:pPr>
      <w:r>
        <w:rPr/>
        <w:t>[[@Bible:Rev 9:19 ]][[9:19 &gt;&gt; Rev 9:19]] {{field-on:Bible}} Защото силата им бе в устата им и в опашките им, понеже опашките им беха подобни на змии, и имаха глави, и с тех повреждаха. {{field-off:Bible}}</w:t>
      </w:r>
    </w:p>
    <w:p>
      <w:pPr>
        <w:pStyle w:val="Normal"/>
        <w:rPr/>
      </w:pPr>
      <w:r>
        <w:rPr/>
        <w:t>[[@Bible:Rev 9:20 ]][[9:20 &gt;&gt; Rev 9:20]] {{field-on:Bible}} И останалите от человеците които не беха убити от тези язви не се покаяха нито от делата на ръцете си, да се не кланят вече на бесовете и на златните и сребърните и медните и каменните и дървените идоли, които нито да гледат могат, нито да чуят, нито да ходят; {{field-off:Bible}}</w:t>
      </w:r>
    </w:p>
    <w:p>
      <w:pPr>
        <w:pStyle w:val="Normal"/>
        <w:rPr/>
      </w:pPr>
      <w:r>
        <w:rPr/>
        <w:t>[[@Bible:Rev 9:21 ]][[9:21 &gt;&gt; Rev 9:21]] {{field-on:Bible}} и не се покаяха нито от убийствата си, нито от чародеянията си, нито от блудствата си, нито от кражбите си. {{field-off:Bible}}</w:t>
      </w:r>
    </w:p>
    <w:p>
      <w:pPr>
        <w:pStyle w:val="Heading2"/>
        <w:rPr/>
      </w:pPr>
      <w:r>
        <w:rPr/>
        <w:t>Глава 10</w:t>
      </w:r>
    </w:p>
    <w:p>
      <w:pPr>
        <w:pStyle w:val="Normal"/>
        <w:rPr/>
      </w:pPr>
      <w:r>
        <w:rPr/>
        <w:t>[[@Bible:Rev 10:1 ]][[10:1 &gt;&gt; Rev 10:1]] {{field-on:Bible}} И видех друг ангел крепък който слазяше от небето, облечен с облак, и на главата му дъга, и лицето му като слънце, и нозете му като стълпове огнени; {{field-off:Bible}}</w:t>
      </w:r>
    </w:p>
    <w:p>
      <w:pPr>
        <w:pStyle w:val="Normal"/>
        <w:rPr/>
      </w:pPr>
      <w:r>
        <w:rPr/>
        <w:t>[[@Bible:Rev 10:2 ]][[10:2 &gt;&gt; Rev 10:2]] {{field-on:Bible}} и имаше в ръката си книжка разгъната; и тури десната си нога на морето, а левата на земята, {{field-off:Bible}}</w:t>
      </w:r>
    </w:p>
    <w:p>
      <w:pPr>
        <w:pStyle w:val="Normal"/>
        <w:rPr/>
      </w:pPr>
      <w:r>
        <w:rPr/>
        <w:t>[[@Bible:Rev 10:3 ]][[10:3 &gt;&gt; Rev 10:3]] {{field-on:Bible}} та извика с голем глас както рикае лъв; и когато извика той, седемте гръмове проговориха своите си гласове. {{field-off:Bible}}</w:t>
      </w:r>
    </w:p>
    <w:p>
      <w:pPr>
        <w:pStyle w:val="Normal"/>
        <w:rPr/>
      </w:pPr>
      <w:r>
        <w:rPr/>
        <w:t>[[@Bible:Rev 10:4 ]][[10:4 &gt;&gt; Rev 10:4]] {{field-on:Bible}} И когато изговориха седемте гръмове своите си гласове, щех да пиша; и чух глас от небето който ми казваше: Запечатай това което изговориха седемте гръмове, и недей го писа. {{field-off:Bible}}</w:t>
      </w:r>
    </w:p>
    <w:p>
      <w:pPr>
        <w:pStyle w:val="Normal"/>
        <w:rPr/>
      </w:pPr>
      <w:r>
        <w:rPr/>
        <w:t>[[@Bible:Rev 10:5 ]][[10:5 &gt;&gt; Rev 10:5]] {{field-on:Bible}} И ангелът когото видех че стоеше на морето и на земята дигна ръката си на небето {{field-off:Bible}}</w:t>
      </w:r>
    </w:p>
    <w:p>
      <w:pPr>
        <w:pStyle w:val="Normal"/>
        <w:rPr/>
      </w:pPr>
      <w:r>
        <w:rPr/>
        <w:t>[[@Bible:Rev 10:6 ]][[10:6 &gt;&gt; Rev 10:6]] {{field-on:Bible}} и закле се в Живущаго във веки веков, който е създал небето и каквото е в него, и земята и каквото е на нея, и морето и каквото е в него, че не ще да има вече време; {{field-off:Bible}}</w:t>
      </w:r>
    </w:p>
    <w:p>
      <w:pPr>
        <w:pStyle w:val="Normal"/>
        <w:rPr/>
      </w:pPr>
      <w:r>
        <w:rPr/>
        <w:t>[[@Bible:Rev 10:7 ]][[10:7 &gt;&gt; Rev 10:7]] {{field-on:Bible}} но в дните на гласа на седмия ангел, когато затръби, тогаз ще се извърши тайната Божия както благовести на своите раби пророците. {{field-off:Bible}}</w:t>
      </w:r>
    </w:p>
    <w:p>
      <w:pPr>
        <w:pStyle w:val="Normal"/>
        <w:rPr/>
      </w:pPr>
      <w:r>
        <w:rPr/>
        <w:t>[[@Bible:Rev 10:8 ]][[10:8 &gt;&gt; Rev 10:8]] {{field-on:Bible}} И гласът който чух от небето пак говореше с мене и думаше: Иди, вземи разгънатата книжка в ръката на ангела който стои на морето и на земята. {{field-off:Bible}}</w:t>
      </w:r>
    </w:p>
    <w:p>
      <w:pPr>
        <w:pStyle w:val="Normal"/>
        <w:rPr/>
      </w:pPr>
      <w:r>
        <w:rPr/>
        <w:t>[[@Bible:Rev 10:9 ]][[10:9 &gt;&gt; Rev 10:9]] {{field-on:Bible}} И отидох при ангела та му рекох: Дай ми книжката. И казва ми: Вземи та я изяж; и ще бъде горчива в корема ти, но в устата ти ще бъде сладка като мед. {{field-off:Bible}}</w:t>
      </w:r>
    </w:p>
    <w:p>
      <w:pPr>
        <w:pStyle w:val="Normal"/>
        <w:rPr/>
      </w:pPr>
      <w:r>
        <w:rPr/>
        <w:t>[[@Bible:Rev 10:10 ]][[10:10 &gt;&gt; Rev 10:10]] {{field-on:Bible}} И взех книжката от ръката на ангела та я изядох; и беше в устата ми сладка като мед; и като я изядох вгорчи се коремът ми. {{field-off:Bible}}</w:t>
      </w:r>
    </w:p>
    <w:p>
      <w:pPr>
        <w:pStyle w:val="Normal"/>
        <w:rPr/>
      </w:pPr>
      <w:r>
        <w:rPr/>
        <w:t>[[@Bible:Rev 10:11 ]][[10:11 &gt;&gt; Rev 10:11]] {{field-on:Bible}} И казва ми: Требва пак да пророкуваш за народи и племена и езици и царе много. {{field-off:Bible}}</w:t>
      </w:r>
    </w:p>
    <w:p>
      <w:pPr>
        <w:pStyle w:val="Heading2"/>
        <w:rPr/>
      </w:pPr>
      <w:r>
        <w:rPr/>
        <w:t>Глава 11</w:t>
      </w:r>
    </w:p>
    <w:p>
      <w:pPr>
        <w:pStyle w:val="Normal"/>
        <w:rPr/>
      </w:pPr>
      <w:r>
        <w:rPr/>
        <w:t>[[@Bible:Rev 11:1 ]][[11:1 &gt;&gt; Rev 11:1]] {{field-on:Bible}} И даде ми се тръст като тояга; и ангелът стоеше и казваше: Стани та измери храма Божий, и олтаря, и тези които се кланят в него; {{field-off:Bible}}</w:t>
      </w:r>
    </w:p>
    <w:p>
      <w:pPr>
        <w:pStyle w:val="Normal"/>
        <w:rPr/>
      </w:pPr>
      <w:r>
        <w:rPr/>
        <w:t>[[@Bible:Rev 11:2 ]][[11:2 &gt;&gt; Rev 11:2]] {{field-on:Bible}} но двора който е извън храма остави вън и недей го измерва, защото е даден на езичниците, и светия град ще тъпчат четиридесет и два месеца. {{field-off:Bible}}</w:t>
      </w:r>
    </w:p>
    <w:p>
      <w:pPr>
        <w:pStyle w:val="Normal"/>
        <w:rPr/>
      </w:pPr>
      <w:r>
        <w:rPr/>
        <w:t>[[@Bible:Rev 11:3 ]][[11:3 &gt;&gt; Rev 11:3]] {{field-on:Bible}} И ще дам на двамината мои свидетели да пророкуват тисяща и двеста и шестдесет дни, облечени във вретища. {{field-off:Bible}}</w:t>
      </w:r>
    </w:p>
    <w:p>
      <w:pPr>
        <w:pStyle w:val="Normal"/>
        <w:rPr/>
      </w:pPr>
      <w:r>
        <w:rPr/>
        <w:t>[[@Bible:Rev 11:4 ]][[11:4 &gt;&gt; Rev 11:4]] {{field-on:Bible}} Те са двете маслини и двата светилника които стоят пред Бога, Господа на земята. {{field-off:Bible}}</w:t>
      </w:r>
    </w:p>
    <w:p>
      <w:pPr>
        <w:pStyle w:val="Normal"/>
        <w:rPr/>
      </w:pPr>
      <w:r>
        <w:rPr/>
        <w:t>[[@Bible:Rev 11:5 ]][[11:5 &gt;&gt; Rev 11:5]] {{field-on:Bible}} И ако иска некой да ги повреди, излезва огън из устата им та изяда враговете им; и ако иска некой да ги повреди, така требва да бъде убит той. {{field-off:Bible}}</w:t>
      </w:r>
    </w:p>
    <w:p>
      <w:pPr>
        <w:pStyle w:val="Normal"/>
        <w:rPr/>
      </w:pPr>
      <w:r>
        <w:rPr/>
        <w:t>[[@Bible:Rev 11:6 ]][[11:6 &gt;&gt; Rev 11:6]] {{field-on:Bible}} Те имат власт да заключат небето да не вали дъжд във времето на техното пророкуване; и имат власт над водите да ги превращат на кръв, и да поразят земята с всека язва колкото пъти би поискали. {{field-off:Bible}}</w:t>
      </w:r>
    </w:p>
    <w:p>
      <w:pPr>
        <w:pStyle w:val="Normal"/>
        <w:rPr/>
      </w:pPr>
      <w:r>
        <w:rPr/>
        <w:t>[[@Bible:Rev 11:7 ]][[11:7 &gt;&gt; Rev 11:7]] {{field-on:Bible}} И когато свършат свидетелството си, зверът който излезва от бездната ще направи бой с тех, и ще ги победи и ще ги убие. {{field-off:Bible}}</w:t>
      </w:r>
    </w:p>
    <w:p>
      <w:pPr>
        <w:pStyle w:val="Normal"/>
        <w:rPr/>
      </w:pPr>
      <w:r>
        <w:rPr/>
        <w:t>[[@Bible:Rev 11:8 ]][[11:8 &gt;&gt; Rev 11:8]] {{field-on:Bible}} И труповете им ще лежат по улиците на големия град който духовно се нарича Содом и Египет, дето и Господ наш биде разпнат; {{field-off:Bible}}</w:t>
      </w:r>
    </w:p>
    <w:p>
      <w:pPr>
        <w:pStyle w:val="Normal"/>
        <w:rPr/>
      </w:pPr>
      <w:r>
        <w:rPr/>
        <w:t>[[@Bible:Rev 11:9 ]][[11:9 &gt;&gt; Rev 11:9]] {{field-on:Bible}} И мнозина от народите и племената и езиците и колената ще гледат труповете им три деня и половина, и не ще да оставят да се положат труповете им в гробове. {{field-off:Bible}}</w:t>
      </w:r>
    </w:p>
    <w:p>
      <w:pPr>
        <w:pStyle w:val="Normal"/>
        <w:rPr/>
      </w:pPr>
      <w:r>
        <w:rPr/>
        <w:t>[[@Bible:Rev 11:10 ]][[11:10 &gt;&gt; Rev 11:10]] {{field-on:Bible}} И жителите на земята ще се възрадват за тех, и ще се възвеселят; и дарове един на друг ще си проводят, защото тези двамата пророци мъчиха жителите на земята. {{field-off:Bible}}</w:t>
      </w:r>
    </w:p>
    <w:p>
      <w:pPr>
        <w:pStyle w:val="Normal"/>
        <w:rPr/>
      </w:pPr>
      <w:r>
        <w:rPr/>
        <w:t>[[@Bible:Rev 11:11 ]][[11:11 &gt;&gt; Rev 11:11]] {{field-on:Bible}} И след трите деня и половина влезе в тех дух на живот от Бога, и се изправиха на нозете си; и страх голем нападна върх онези които ги гледаха. {{field-off:Bible}}</w:t>
      </w:r>
    </w:p>
    <w:p>
      <w:pPr>
        <w:pStyle w:val="Normal"/>
        <w:rPr/>
      </w:pPr>
      <w:r>
        <w:rPr/>
        <w:t>[[@Bible:Rev 11:12 ]][[11:12 &gt;&gt; Rev 11:12]] {{field-on:Bible}} И чуха глас голем от небето който им казваше: Възлезте тука. И възлезоха на небето в облак, и видех ги враговете им. {{field-off:Bible}}</w:t>
      </w:r>
    </w:p>
    <w:p>
      <w:pPr>
        <w:pStyle w:val="Normal"/>
        <w:rPr/>
      </w:pPr>
      <w:r>
        <w:rPr/>
        <w:t>[[@Bible:Rev 11:13 ]][[11:13 &gt;&gt; Rev 11:13]] {{field-on:Bible}} И тоз час стана трус голем, и падна десетата част на града, та измреха в този трус седем тисящи души человеци; и останалите се уплашиха и въздадоха слава на Бога небеснаго. {{field-off:Bible}}</w:t>
      </w:r>
    </w:p>
    <w:p>
      <w:pPr>
        <w:pStyle w:val="Normal"/>
        <w:rPr/>
      </w:pPr>
      <w:r>
        <w:rPr/>
        <w:t>[[@Bible:Rev 11:14 ]][[11:14 &gt;&gt; Rev 11:14]] {{field-on:Bible}} Второто горко премина; ето, иде скоро и третото горко. {{field-off:Bible}}</w:t>
      </w:r>
    </w:p>
    <w:p>
      <w:pPr>
        <w:pStyle w:val="Normal"/>
        <w:rPr/>
      </w:pPr>
      <w:r>
        <w:rPr/>
        <w:t>[[@Bible:Rev 11:15 ]][[11:15 &gt;&gt; Rev 11:15]] {{field-on:Bible}} И седмият ангел затръби; и станаха гласове големи на небето които казваха: Царствата световни станаха царства на Господа нашего и на Христа негов, и ще царува във веки веков. {{field-off:Bible}}</w:t>
      </w:r>
    </w:p>
    <w:p>
      <w:pPr>
        <w:pStyle w:val="Normal"/>
        <w:rPr/>
      </w:pPr>
      <w:r>
        <w:rPr/>
        <w:t>[[@Bible:Rev 11:16 ]][[11:16 &gt;&gt; Rev 11:16]] {{field-on:Bible}} И двадесетте и четири старци които седеха пред Бога на престолите си паднаха на лицата си и поклониха се Богу, {{field-off:Bible}}</w:t>
      </w:r>
    </w:p>
    <w:p>
      <w:pPr>
        <w:pStyle w:val="Normal"/>
        <w:rPr/>
      </w:pPr>
      <w:r>
        <w:rPr/>
        <w:t>[[@Bible:Rev 11:17 ]][[11:17 &gt;&gt; Rev 11:17]] {{field-on:Bible}} и думаха: Благодарим ти, Господи Боже Вседържителю, който си, който си бил, и който ще бъдеш, защото си приел големата си сила и въцарил си се. {{field-off:Bible}}</w:t>
      </w:r>
    </w:p>
    <w:p>
      <w:pPr>
        <w:pStyle w:val="Normal"/>
        <w:rPr/>
      </w:pPr>
      <w:r>
        <w:rPr/>
        <w:t>[[@Bible:Rev 11:18 ]][[11:18 &gt;&gt; Rev 11:18]] {{field-on:Bible}} И езичниците се разгневиха; и дойде твоят гнев и времето на мъртвите да се съдят и да дадеш заплатата на твоите раби пророците, и на светиите, и на онези които се боят от името ти, малки и големи, и да погубиш губителите на земята. {{field-off:Bible}}</w:t>
      </w:r>
    </w:p>
    <w:p>
      <w:pPr>
        <w:pStyle w:val="Normal"/>
        <w:rPr/>
      </w:pPr>
      <w:r>
        <w:rPr/>
        <w:t>[[@Bible:Rev 11:19 ]][[11:19 &gt;&gt; Rev 11:19]] {{field-on:Bible}} И отвори се храмът Божий на небето, и яви се ковчегът на неговия завет в храма му; и станаха светкавици, и гласове, и гръмове, и трус, и град голем. {{field-off:Bible}}</w:t>
      </w:r>
    </w:p>
    <w:p>
      <w:pPr>
        <w:pStyle w:val="Heading2"/>
        <w:rPr/>
      </w:pPr>
      <w:r>
        <w:rPr/>
        <w:t>Глава 12</w:t>
      </w:r>
    </w:p>
    <w:p>
      <w:pPr>
        <w:pStyle w:val="Normal"/>
        <w:rPr/>
      </w:pPr>
      <w:r>
        <w:rPr/>
        <w:t>[[@Bible:Rev 12:1 ]][[12:1 &gt;&gt; Rev 12:1]] {{field-on:Bible}} И знамение големо се яви на небето,- жена облечена със слънцето, и луната под нозете й, и на главата й венец от дванадесет звезди. {{field-off:Bible}}</w:t>
      </w:r>
    </w:p>
    <w:p>
      <w:pPr>
        <w:pStyle w:val="Normal"/>
        <w:rPr/>
      </w:pPr>
      <w:r>
        <w:rPr/>
        <w:t>[[@Bible:Rev 12:2 ]][[12:2 &gt;&gt; Rev 12:2]] {{field-on:Bible}} И тя бе непраздна, и викаше от болезни, и мъчеше се да роди. {{field-off:Bible}}</w:t>
      </w:r>
    </w:p>
    <w:p>
      <w:pPr>
        <w:pStyle w:val="Normal"/>
        <w:rPr/>
      </w:pPr>
      <w:r>
        <w:rPr/>
        <w:t>[[@Bible:Rev 12:3 ]][[12:3 &gt;&gt; Rev 12:3]] {{field-on:Bible}} И яви се друго знамение на небето; и ето змей голем червен който имаше седем глави и десет рога, и на главите му седем корони; {{field-off:Bible}}</w:t>
      </w:r>
    </w:p>
    <w:p>
      <w:pPr>
        <w:pStyle w:val="Normal"/>
        <w:rPr/>
      </w:pPr>
      <w:r>
        <w:rPr/>
        <w:t>[[@Bible:Rev 12:4 ]][[12:4 &gt;&gt; Rev 12:4]] {{field-on:Bible}} и опашката му влачеше третата част от звездите небесни и хвърли ги на земята; и змеят се спре пред жената която щеше да роди, за да изеде чадото й щом роди. {{field-off:Bible}}</w:t>
      </w:r>
    </w:p>
    <w:p>
      <w:pPr>
        <w:pStyle w:val="Normal"/>
        <w:rPr/>
      </w:pPr>
      <w:r>
        <w:rPr/>
        <w:t>[[@Bible:Rev 12:5 ]][[12:5 &gt;&gt; Rev 12:5]] {{field-on:Bible}} И роди дете мъжко, което ще управлява всите народи с жезъл железен, и нейното чадо бе грабнато и занесено при Бога и при неговият престол. {{field-off:Bible}}</w:t>
      </w:r>
    </w:p>
    <w:p>
      <w:pPr>
        <w:pStyle w:val="Normal"/>
        <w:rPr/>
      </w:pPr>
      <w:r>
        <w:rPr/>
        <w:t>[[@Bible:Rev 12:6 ]][[12:6 &gt;&gt; Rev 12:6]] {{field-on:Bible}} И жената побегна в пустинята, дето имаше приготвено от Бога место да я хранят там тисяща и двеста и шестдесет дни. {{field-off:Bible}}</w:t>
      </w:r>
    </w:p>
    <w:p>
      <w:pPr>
        <w:pStyle w:val="Normal"/>
        <w:rPr/>
      </w:pPr>
      <w:r>
        <w:rPr/>
        <w:t>[[@Bible:Rev 12:7 ]][[12:7 &gt;&gt; Rev 12:7]] {{field-on:Bible}} И стана бой на небето: Михаил и ангелите негови биха се против змея; и змеят се би и ангелите негови, {{field-off:Bible}}</w:t>
      </w:r>
    </w:p>
    <w:p>
      <w:pPr>
        <w:pStyle w:val="Normal"/>
        <w:rPr/>
      </w:pPr>
      <w:r>
        <w:rPr/>
        <w:t>[[@Bible:Rev 12:8 ]][[12:8 &gt;&gt; Rev 12:8]] {{field-on:Bible}} и не надвиха, нито се намери вече за тех место по небето. {{field-off:Bible}}</w:t>
      </w:r>
    </w:p>
    <w:p>
      <w:pPr>
        <w:pStyle w:val="Normal"/>
        <w:rPr/>
      </w:pPr>
      <w:r>
        <w:rPr/>
        <w:t>[[@Bible:Rev 12:9 ]][[12:9 &gt;&gt; Rev 12:9]] {{field-on:Bible}} И свален биде големият змей, старовременната онази змия, която се нарича Дявол и Сатана, който лъсти всичка вселенна: свален биде на земята, свалени бидоха и ангелите негови с него наедно. {{field-off:Bible}}</w:t>
      </w:r>
    </w:p>
    <w:p>
      <w:pPr>
        <w:pStyle w:val="Normal"/>
        <w:rPr/>
      </w:pPr>
      <w:r>
        <w:rPr/>
        <w:t>[[@Bible:Rev 12:10 ]][[12:10 &gt;&gt; Rev 12:10]] {{field-on:Bible}} И чух глас голем който говореше на небеса: Сега биде спасението и силата и царството на Бога нашего, и властта на Христа негов; защото низринат биде клеветникът на нашите братя който ги клеветеше ден и нощ пред Бога нашего. {{field-off:Bible}}</w:t>
      </w:r>
    </w:p>
    <w:p>
      <w:pPr>
        <w:pStyle w:val="Normal"/>
        <w:rPr/>
      </w:pPr>
      <w:r>
        <w:rPr/>
        <w:t>[[@Bible:Rev 12:11 ]][[12:11 &gt;&gt; Rev 12:11]] {{field-on:Bible}} И те го победиха с кръвта на Агнето и със словото на своето свидетелство; и не възлюбиха живота си до смърт. {{field-off:Bible}}</w:t>
      </w:r>
    </w:p>
    <w:p>
      <w:pPr>
        <w:pStyle w:val="Normal"/>
        <w:rPr/>
      </w:pPr>
      <w:r>
        <w:rPr/>
        <w:t>[[@Bible:Rev 12:12 ]][[12:12 &gt;&gt; Rev 12:12]] {{field-on:Bible}} Заради това, веселете се, небеса и вие които живеете в тех. Горко вам които живеете на земята и на морето, защото слезе дяволът у вас много разярен, понеже знае че малко време има. {{field-off:Bible}}</w:t>
      </w:r>
    </w:p>
    <w:p>
      <w:pPr>
        <w:pStyle w:val="Normal"/>
        <w:rPr/>
      </w:pPr>
      <w:r>
        <w:rPr/>
        <w:t>[[@Bible:Rev 12:13 ]][[12:13 &gt;&gt; Rev 12:13]] {{field-on:Bible}} И като виде змеят че биде свален на земята, погна жената която бе родила мъжкото дете. {{field-off:Bible}}</w:t>
      </w:r>
    </w:p>
    <w:p>
      <w:pPr>
        <w:pStyle w:val="Normal"/>
        <w:rPr/>
      </w:pPr>
      <w:r>
        <w:rPr/>
        <w:t>[[@Bible:Rev 12:14 ]][[12:14 &gt;&gt; Rev 12:14]] {{field-on:Bible}} И дадоха се на жената две крила на голем орел да лети в пустинята на местото си, там дето я хранят време и времена и половин време потулена от лицето на змея. {{field-off:Bible}}</w:t>
      </w:r>
    </w:p>
    <w:p>
      <w:pPr>
        <w:pStyle w:val="Normal"/>
        <w:rPr/>
      </w:pPr>
      <w:r>
        <w:rPr/>
        <w:t>[[@Bible:Rev 12:15 ]][[12:15 &gt;&gt; Rev 12:15]] {{field-on:Bible}} И изпусна змеят след жената из устата си вода като река, да стори да я повлече реката. {{field-off:Bible}}</w:t>
      </w:r>
    </w:p>
    <w:p>
      <w:pPr>
        <w:pStyle w:val="Normal"/>
        <w:rPr/>
      </w:pPr>
      <w:r>
        <w:rPr/>
        <w:t>[[@Bible:Rev 12:16 ]][[12:16 &gt;&gt; Rev 12:16]] {{field-on:Bible}} И помогна земята на жената, и отвори земята устата си и погълна реката която бе изпуснал змеят из устата си. {{field-off:Bible}}</w:t>
      </w:r>
    </w:p>
    <w:p>
      <w:pPr>
        <w:pStyle w:val="Normal"/>
        <w:rPr/>
      </w:pPr>
      <w:r>
        <w:rPr/>
        <w:t>[[@Bible:Rev 12:17 ]][[12:17 &gt;&gt; Rev 12:17]] {{field-on:Bible}} И прогневи се змеят върх жената, и отиде да направи бой с останалите от нейното семе, които пазят заповедите Божии и имат свидетелството Исус Христово. {{field-off:Bible}}</w:t>
      </w:r>
    </w:p>
    <w:p>
      <w:pPr>
        <w:pStyle w:val="Heading2"/>
        <w:rPr/>
      </w:pPr>
      <w:r>
        <w:rPr/>
        <w:t>Глава 13</w:t>
      </w:r>
    </w:p>
    <w:p>
      <w:pPr>
        <w:pStyle w:val="Normal"/>
        <w:rPr/>
      </w:pPr>
      <w:r>
        <w:rPr/>
        <w:t>[[@Bible:Rev 13:1 ]][[13:1 &gt;&gt; Rev 13:1]] {{field-on:Bible}} И застанах на песъка морски, и видех звер който възлезваше от морето, който имаше седем глави и десет рога; и на роговете му десет корони, и на главите му имена богохулни. {{field-off:Bible}}</w:t>
      </w:r>
    </w:p>
    <w:p>
      <w:pPr>
        <w:pStyle w:val="Normal"/>
        <w:rPr/>
      </w:pPr>
      <w:r>
        <w:rPr/>
        <w:t>[[@Bible:Rev 13:2 ]][[13:2 &gt;&gt; Rev 13:2]] {{field-on:Bible}} И зверът когото видех приличаше на рис, и краката му беха като на мечка, и устата му като уста на лъв; и змеят даде нему силата си, и престола си, и власт голема. {{field-off:Bible}}</w:t>
      </w:r>
    </w:p>
    <w:p>
      <w:pPr>
        <w:pStyle w:val="Normal"/>
        <w:rPr/>
      </w:pPr>
      <w:r>
        <w:rPr/>
        <w:t>[[@Bible:Rev 13:3 ]][[13:3 &gt;&gt; Rev 13:3]] {{field-on:Bible}} И видех една от главите му като ранена смъртно; и смъртоносната негова рана оздраве; и почуди се всичката земя на след звера, и поклониха се на змея който даде на звера власт; {{field-off:Bible}}</w:t>
      </w:r>
    </w:p>
    <w:p>
      <w:pPr>
        <w:pStyle w:val="Normal"/>
        <w:rPr/>
      </w:pPr>
      <w:r>
        <w:rPr/>
        <w:t>[[@Bible:Rev 13:4 ]][[13:4 &gt;&gt; Rev 13:4]] {{field-on:Bible}} и поклониха се на звера и думаха: Кой е подобен на звера? Кой може да се бори с него? {{field-off:Bible}}</w:t>
      </w:r>
    </w:p>
    <w:p>
      <w:pPr>
        <w:pStyle w:val="Normal"/>
        <w:rPr/>
      </w:pPr>
      <w:r>
        <w:rPr/>
        <w:t>[[@Bible:Rev 13:5 ]][[13:5 &gt;&gt; Rev 13:5]] {{field-on:Bible}} И дадоха му се уста да говорят горделиво и богохулно: даде му се още власт да направи каквото ще четиридесет и два месеца. {{field-off:Bible}}</w:t>
      </w:r>
    </w:p>
    <w:p>
      <w:pPr>
        <w:pStyle w:val="Normal"/>
        <w:rPr/>
      </w:pPr>
      <w:r>
        <w:rPr/>
        <w:t>[[@Bible:Rev 13:6 ]][[13:6 &gt;&gt; Rev 13:6]] {{field-on:Bible}} И отвори устата си на хули върх Бога, да хули името му, и жилището му, и тези които живеят на небеса. {{field-off:Bible}}</w:t>
      </w:r>
    </w:p>
    <w:p>
      <w:pPr>
        <w:pStyle w:val="Normal"/>
        <w:rPr/>
      </w:pPr>
      <w:r>
        <w:rPr/>
        <w:t>[[@Bible:Rev 13:7 ]][[13:7 &gt;&gt; Rev 13:7]] {{field-on:Bible}} И даде му се да направи бой със светиите и да ги победи; и даде му се власт над всеко племе и език и народ. {{field-off:Bible}}</w:t>
      </w:r>
    </w:p>
    <w:p>
      <w:pPr>
        <w:pStyle w:val="Normal"/>
        <w:rPr/>
      </w:pPr>
      <w:r>
        <w:rPr/>
        <w:t>[[@Bible:Rev 13:8 ]][[13:8 &gt;&gt; Rev 13:8]] {{field-on:Bible}} И ще му се поклонят всички що живеят на земята, на които имената не са написани от създание мира в книгата на живота на закланото Агне. {{field-off:Bible}}</w:t>
      </w:r>
    </w:p>
    <w:p>
      <w:pPr>
        <w:pStyle w:val="Normal"/>
        <w:rPr/>
      </w:pPr>
      <w:r>
        <w:rPr/>
        <w:t>[[@Bible:Rev 13:9 ]][[13:9 &gt;&gt; Rev 13:9]] {{field-on:Bible}} Който има ухо нека слуша. {{field-off:Bible}}</w:t>
      </w:r>
    </w:p>
    <w:p>
      <w:pPr>
        <w:pStyle w:val="Normal"/>
        <w:rPr/>
      </w:pPr>
      <w:r>
        <w:rPr/>
        <w:t>[[@Bible:Rev 13:10 ]][[13:10 &gt;&gt; Rev 13:10]] {{field-on:Bible}} Който завожда в плен в плен ще отиде: който убие с нож, той требва от нож убит да бъде. Тука е търпението и верата на светиите. {{field-off:Bible}}</w:t>
      </w:r>
    </w:p>
    <w:p>
      <w:pPr>
        <w:pStyle w:val="Normal"/>
        <w:rPr/>
      </w:pPr>
      <w:r>
        <w:rPr/>
        <w:t>[[@Bible:Rev 13:11 ]][[13:11 &gt;&gt; Rev 13:11]] {{field-on:Bible}} И видех друг звер който възлезваше от земята, и имаше два рога подобни на агнешки, и говореше като змей. {{field-off:Bible}}</w:t>
      </w:r>
    </w:p>
    <w:p>
      <w:pPr>
        <w:pStyle w:val="Normal"/>
        <w:rPr/>
      </w:pPr>
      <w:r>
        <w:rPr/>
        <w:t>[[@Bible:Rev 13:12 ]][[13:12 &gt;&gt; Rev 13:12]] {{field-on:Bible}} И действуваше със всичката си власт на първия звер пред него, и стори щото земята и живеещите на нея да се поклонят на първия звер, на когото смъртоносната рана бе оздравела. {{field-off:Bible}}</w:t>
      </w:r>
    </w:p>
    <w:p>
      <w:pPr>
        <w:pStyle w:val="Normal"/>
        <w:rPr/>
      </w:pPr>
      <w:r>
        <w:rPr/>
        <w:t>[[@Bible:Rev 13:13 ]][[13:13 &gt;&gt; Rev 13:13]] {{field-on:Bible}} И правеше знамения големи, щото направи и огън да слезва от небето на земята пред человеците. {{field-off:Bible}}</w:t>
      </w:r>
    </w:p>
    <w:p>
      <w:pPr>
        <w:pStyle w:val="Normal"/>
        <w:rPr/>
      </w:pPr>
      <w:r>
        <w:rPr/>
        <w:t>[[@Bible:Rev 13:14 ]][[13:14 &gt;&gt; Rev 13:14]] {{field-on:Bible}} И лъстеше живеещите на земята поради знаменията които му се дадоха да направи пред звера, и говореше на живеещите по земята да направят образ на звера който имаше раната от нож и оживе. {{field-off:Bible}}</w:t>
      </w:r>
    </w:p>
    <w:p>
      <w:pPr>
        <w:pStyle w:val="Normal"/>
        <w:rPr/>
      </w:pPr>
      <w:r>
        <w:rPr/>
        <w:t>[[@Bible:Rev 13:15 ]][[13:15 &gt;&gt; Rev 13:15]] {{field-on:Bible}} И даде му се да даде дух на образа зверов, така щото да продума образът зверов и да стори щото които се не поклонят на зверовия образ да бъдат убити. {{field-off:Bible}}</w:t>
      </w:r>
    </w:p>
    <w:p>
      <w:pPr>
        <w:pStyle w:val="Normal"/>
        <w:rPr/>
      </w:pPr>
      <w:r>
        <w:rPr/>
        <w:t>[[@Bible:Rev 13:16 ]][[13:16 &gt;&gt; Rev 13:16]] {{field-on:Bible}} И струваше всичките, малки и големи, и богати и сиромаси, и свободни и раби, да приимат белег на десната си ръка или на челата си, {{field-off:Bible}}</w:t>
      </w:r>
    </w:p>
    <w:p>
      <w:pPr>
        <w:pStyle w:val="Normal"/>
        <w:rPr/>
      </w:pPr>
      <w:r>
        <w:rPr/>
        <w:t>[[@Bible:Rev 13:17 ]][[13:17 &gt;&gt; Rev 13:17]] {{field-on:Bible}} и да не може никой да купи или да продаде освен който има белега или името зверово, или числото на неговото име. {{field-off:Bible}}</w:t>
      </w:r>
    </w:p>
    <w:p>
      <w:pPr>
        <w:pStyle w:val="Normal"/>
        <w:rPr/>
      </w:pPr>
      <w:r>
        <w:rPr/>
        <w:t>[[@Bible:Rev 13:18 ]][[13:18 &gt;&gt; Rev 13:18]] {{field-on:Bible}} Тука е мъдростта: който има ум нека сметне числото на звера, защото е число на человек; и числото му е шестстотин и шестдесет и шест. {{field-off:Bible}}</w:t>
      </w:r>
    </w:p>
    <w:p>
      <w:pPr>
        <w:pStyle w:val="Heading2"/>
        <w:rPr/>
      </w:pPr>
      <w:r>
        <w:rPr/>
        <w:t>Глава 14</w:t>
      </w:r>
    </w:p>
    <w:p>
      <w:pPr>
        <w:pStyle w:val="Normal"/>
        <w:rPr/>
      </w:pPr>
      <w:r>
        <w:rPr/>
        <w:t>[[@Bible:Rev 14:1 ]][[14:1 &gt;&gt; Rev 14:1]] {{field-on:Bible}} И видех, и, ето, Агне стоеше на гората Сион, и с него сто и четиридесет и четири тисящи които имаха името на неговият Отец написано на челата си. {{field-off:Bible}}</w:t>
      </w:r>
    </w:p>
    <w:p>
      <w:pPr>
        <w:pStyle w:val="Normal"/>
        <w:rPr/>
      </w:pPr>
      <w:r>
        <w:rPr/>
        <w:t>[[@Bible:Rev 14:2 ]][[14:2 &gt;&gt; Rev 14:2]] {{field-on:Bible}} И чух глас от небето като глас на много води и като глас на гръм голем; и чух глас на свирци които свиреха с китарите си. {{field-off:Bible}}</w:t>
      </w:r>
    </w:p>
    <w:p>
      <w:pPr>
        <w:pStyle w:val="Normal"/>
        <w:rPr/>
      </w:pPr>
      <w:r>
        <w:rPr/>
        <w:t>[[@Bible:Rev 14:3 ]][[14:3 &gt;&gt; Rev 14:3]] {{field-on:Bible}} И пееха като нова песен пред престола и пред четирите животни и старците; и никой не можеше да научи песента тъкмо сто и четиридесет и четирите тисящи изкупените от земята. {{field-off:Bible}}</w:t>
      </w:r>
    </w:p>
    <w:p>
      <w:pPr>
        <w:pStyle w:val="Normal"/>
        <w:rPr/>
      </w:pPr>
      <w:r>
        <w:rPr/>
        <w:t>[[@Bible:Rev 14:4 ]][[14:4 &gt;&gt; Rev 14:4]] {{field-on:Bible}} Те са които се не оскверниха с жени, защото девственици са: те са които следват Агнето където и да иде: те са изкупени от человеците, начатки Богу и на Агнето; {{field-off:Bible}}</w:t>
      </w:r>
    </w:p>
    <w:p>
      <w:pPr>
        <w:pStyle w:val="Normal"/>
        <w:rPr/>
      </w:pPr>
      <w:r>
        <w:rPr/>
        <w:t>[[@Bible:Rev 14:5 ]][[14:5 &gt;&gt; Rev 14:5]] {{field-on:Bible}} и в устата им лъст не се намери, защото са непорочни пред престола Божий. {{field-off:Bible}}</w:t>
      </w:r>
    </w:p>
    <w:p>
      <w:pPr>
        <w:pStyle w:val="Normal"/>
        <w:rPr/>
      </w:pPr>
      <w:r>
        <w:rPr/>
        <w:t>[[@Bible:Rev 14:6 ]][[14:6 &gt;&gt; Rev 14:6]] {{field-on:Bible}} И видех друг ангел че летеше посред небето, който имаше вечното благовестие да проповеда на живеещите по земята и на всеко колено и племе и език и народ, {{field-off:Bible}}</w:t>
      </w:r>
    </w:p>
    <w:p>
      <w:pPr>
        <w:pStyle w:val="Normal"/>
        <w:rPr/>
      </w:pPr>
      <w:r>
        <w:rPr/>
        <w:t>[[@Bible:Rev 14:7 ]][[14:7 &gt;&gt; Rev 14:7]] {{field-on:Bible}} и казваше с глас голем: Убойте се от Бога, и въздайте нему слава, защото дойде часът на неговия съд; и поклонете се тому който е направил небето и земята и морето и изворите на водите. {{field-off:Bible}}</w:t>
      </w:r>
    </w:p>
    <w:p>
      <w:pPr>
        <w:pStyle w:val="Normal"/>
        <w:rPr/>
      </w:pPr>
      <w:r>
        <w:rPr/>
        <w:t>[[@Bible:Rev 14:8 ]][[14:8 &gt;&gt; Rev 14:8]] {{field-on:Bible}} И друг ангел идеше след него, и казваше: Падна, падна Вавилон, градът голем; защото от виното на яростта на своето блудодеяние напои всичките народи. {{field-off:Bible}}</w:t>
      </w:r>
    </w:p>
    <w:p>
      <w:pPr>
        <w:pStyle w:val="Normal"/>
        <w:rPr/>
      </w:pPr>
      <w:r>
        <w:rPr/>
        <w:t>[[@Bible:Rev 14:9 ]][[14:9 &gt;&gt; Rev 14:9]] {{field-on:Bible}} И трети ангел идеше след тех и казваше с глас голем: Който се кланя на звера и на образа негов, и взема белег на челото си или на ръката си, {{field-off:Bible}}</w:t>
      </w:r>
    </w:p>
    <w:p>
      <w:pPr>
        <w:pStyle w:val="Normal"/>
        <w:rPr/>
      </w:pPr>
      <w:r>
        <w:rPr/>
        <w:t>[[@Bible:Rev 14:10 ]][[14:10 &gt;&gt; Rev 14:10]] {{field-on:Bible}} той ще пие виното на божията ярост налеяното чисто в чашката на гнева му; и ще бъде мъчен с огън и с жупел пред светите ангели и пред Агнето. {{field-off:Bible}}</w:t>
      </w:r>
    </w:p>
    <w:p>
      <w:pPr>
        <w:pStyle w:val="Normal"/>
        <w:rPr/>
      </w:pPr>
      <w:r>
        <w:rPr/>
        <w:t>[[@Bible:Rev 14:11 ]][[14:11 &gt;&gt; Rev 14:11]] {{field-on:Bible}} И димът на техното мъчение възлезва във веки веков, и немат отдъхнуване ни ден ни нощ тези които се кланят на звера и на образа негов, и който приима белега на неговото име. {{field-off:Bible}}</w:t>
      </w:r>
    </w:p>
    <w:p>
      <w:pPr>
        <w:pStyle w:val="Normal"/>
        <w:rPr/>
      </w:pPr>
      <w:r>
        <w:rPr/>
        <w:t>[[@Bible:Rev 14:12 ]][[14:12 &gt;&gt; Rev 14:12]] {{field-on:Bible}} Тука е търпението на светиите: тука са тези които пазят заповедите Божии и верата Исусова. {{field-off:Bible}}</w:t>
      </w:r>
    </w:p>
    <w:p>
      <w:pPr>
        <w:pStyle w:val="Normal"/>
        <w:rPr/>
      </w:pPr>
      <w:r>
        <w:rPr/>
        <w:t>[[@Bible:Rev 14:13 ]][[14:13 &gt;&gt; Rev 14:13]] {{field-on:Bible}} И чух глас от небето който ми казваше: Пиши: Блажени мъртвите които умират от нине в Господа: ей, казва Духът, за да си починат от трудовете си; и делата им ходят след тех. {{field-off:Bible}}</w:t>
      </w:r>
    </w:p>
    <w:p>
      <w:pPr>
        <w:pStyle w:val="Normal"/>
        <w:rPr/>
      </w:pPr>
      <w:r>
        <w:rPr/>
        <w:t>[[@Bible:Rev 14:14 ]][[14:14 &gt;&gt; Rev 14:14]] {{field-on:Bible}} И видех, и ето облак бел, и на облака седеше един подобен Сину человеческому, и имаше на главата си златен венец, и в ръката си сърп остър. {{field-off:Bible}}</w:t>
      </w:r>
    </w:p>
    <w:p>
      <w:pPr>
        <w:pStyle w:val="Normal"/>
        <w:rPr/>
      </w:pPr>
      <w:r>
        <w:rPr/>
        <w:t>[[@Bible:Rev 14:15 ]][[14:15 &gt;&gt; Rev 14:15]] {{field-on:Bible}} И друг ангел излезе из храма, и викаше с голем глас на тогози който седеше на облака: Простри сърпа си и жъни; защото дойде ти часът да жънеш, понеже изсъхна жътвата земна. {{field-off:Bible}}</w:t>
      </w:r>
    </w:p>
    <w:p>
      <w:pPr>
        <w:pStyle w:val="Normal"/>
        <w:rPr/>
      </w:pPr>
      <w:r>
        <w:rPr/>
        <w:t>[[@Bible:Rev 14:16 ]][[14:16 &gt;&gt; Rev 14:16]] {{field-on:Bible}} И онзи който седеше на облака положи сърпа си на земята, и пожъната биде земята. {{field-off:Bible}}</w:t>
      </w:r>
    </w:p>
    <w:p>
      <w:pPr>
        <w:pStyle w:val="Normal"/>
        <w:rPr/>
      </w:pPr>
      <w:r>
        <w:rPr/>
        <w:t>[[@Bible:Rev 14:17 ]][[14:17 &gt;&gt; Rev 14:17]] {{field-on:Bible}} И друг ангел излезе из храма който е на небето, и държеше и той сърп остър. {{field-off:Bible}}</w:t>
      </w:r>
    </w:p>
    <w:p>
      <w:pPr>
        <w:pStyle w:val="Normal"/>
        <w:rPr/>
      </w:pPr>
      <w:r>
        <w:rPr/>
        <w:t>[[@Bible:Rev 14:18 ]][[14:18 &gt;&gt; Rev 14:18]] {{field-on:Bible}} И друг ангел излезе из олтаря, който имаше власт на огъня, и извика с вик голем на тогози който имаше острия сърп, и рече: Простри острия си сърп и обери гроздовете на земното лозе, защото узре вече гроздето му. {{field-off:Bible}}</w:t>
      </w:r>
    </w:p>
    <w:p>
      <w:pPr>
        <w:pStyle w:val="Normal"/>
        <w:rPr/>
      </w:pPr>
      <w:r>
        <w:rPr/>
        <w:t>[[@Bible:Rev 14:19 ]][[14:19 &gt;&gt; Rev 14:19]] {{field-on:Bible}} И положи ангелът сърпа си на земята, и обра лозето земно, и хвърли обраното в големият жлеб на Божията ярост. {{field-off:Bible}}</w:t>
      </w:r>
    </w:p>
    <w:p>
      <w:pPr>
        <w:pStyle w:val="Normal"/>
        <w:rPr/>
      </w:pPr>
      <w:r>
        <w:rPr/>
        <w:t>[[@Bible:Rev 14:20 ]][[14:20 &gt;&gt; Rev 14:20]] {{field-on:Bible}} И изтъпкан биде жлебът вън от града; и потече кръв из жлеба дори до уздите на конете в разстояние на тисяща и шестстотин стадии. {{field-off:Bible}}</w:t>
      </w:r>
    </w:p>
    <w:p>
      <w:pPr>
        <w:pStyle w:val="Heading2"/>
        <w:rPr/>
      </w:pPr>
      <w:r>
        <w:rPr/>
        <w:t>Глава 15</w:t>
      </w:r>
    </w:p>
    <w:p>
      <w:pPr>
        <w:pStyle w:val="Normal"/>
        <w:rPr/>
      </w:pPr>
      <w:r>
        <w:rPr/>
        <w:t>[[@Bible:Rev 15:1 ]][[15:1 &gt;&gt; Rev 15:1]] {{field-on:Bible}} И видех друго знамение на небето големо и чудно: седем ангели които държеха седемте последни язви, защото в тех се свърши Божията ярост. {{field-off:Bible}}</w:t>
      </w:r>
    </w:p>
    <w:p>
      <w:pPr>
        <w:pStyle w:val="Normal"/>
        <w:rPr/>
      </w:pPr>
      <w:r>
        <w:rPr/>
        <w:t>[[@Bible:Rev 15:2 ]][[15:2 &gt;&gt; Rev 15:2]] {{field-on:Bible}} И видех като море стъклено размесено с огън, и тези които беха победили звера и образа негов и белега негов и числото на неговото име че стоеха на стъкленото море, и държеха китари Божии, {{field-off:Bible}}</w:t>
      </w:r>
    </w:p>
    <w:p>
      <w:pPr>
        <w:pStyle w:val="Normal"/>
        <w:rPr/>
      </w:pPr>
      <w:r>
        <w:rPr/>
        <w:t>[[@Bible:Rev 15:3 ]][[15:3 &gt;&gt; Rev 15:3]] {{field-on:Bible}} и пееха песента на Моисея Божия раб и песента на Агнето, и казваха: Велики и чудни са твоите дела, Господи Боже вседържителю: праведни и истинни са твоите пътища, Царю на светиите. {{field-off:Bible}}</w:t>
      </w:r>
    </w:p>
    <w:p>
      <w:pPr>
        <w:pStyle w:val="Normal"/>
        <w:rPr/>
      </w:pPr>
      <w:r>
        <w:rPr/>
        <w:t>[[@Bible:Rev 15:4 ]][[15:4 &gt;&gt; Rev 15:4]] {{field-on:Bible}} Кой нема да се убои от тебе, Господи, и да прослави твоето име? защото само ти си свет; защото всите племена ще дойдат и ще се поклонят пред тебе, защото се явиха твоите праведни съдби. {{field-off:Bible}}</w:t>
      </w:r>
    </w:p>
    <w:p>
      <w:pPr>
        <w:pStyle w:val="Normal"/>
        <w:rPr/>
      </w:pPr>
      <w:r>
        <w:rPr/>
        <w:t>[[@Bible:Rev 15:5 ]][[15:5 &gt;&gt; Rev 15:5]] {{field-on:Bible}} И след това видех, и, ето, на небето се отвори храмът на скинията на свидетелството; {{field-off:Bible}}</w:t>
      </w:r>
    </w:p>
    <w:p>
      <w:pPr>
        <w:pStyle w:val="Normal"/>
        <w:rPr/>
      </w:pPr>
      <w:r>
        <w:rPr/>
        <w:t>[[@Bible:Rev 15:6 ]][[15:6 &gt;&gt; Rev 15:6]] {{field-on:Bible}} и излезоха из храма седемте ангели които държеха седемте язви, облечени в чисти и светли ленени дрехи, и препасани през гърдите със златни пояси. {{field-off:Bible}}</w:t>
      </w:r>
    </w:p>
    <w:p>
      <w:pPr>
        <w:pStyle w:val="Normal"/>
        <w:rPr/>
      </w:pPr>
      <w:r>
        <w:rPr/>
        <w:t>[[@Bible:Rev 15:7 ]][[15:7 &gt;&gt; Rev 15:7]] {{field-on:Bible}} И едно от четирите животни даде на седемте ангели седем златни чаши пълни с ярост от Бога живущаго във веки веков. {{field-off:Bible}}</w:t>
      </w:r>
    </w:p>
    <w:p>
      <w:pPr>
        <w:pStyle w:val="Normal"/>
        <w:rPr/>
      </w:pPr>
      <w:r>
        <w:rPr/>
        <w:t>[[@Bible:Rev 15:8 ]][[15:8 &gt;&gt; Rev 15:8]] {{field-on:Bible}} И напълни се храмът с дим от славата Божия и от силата негова; и никой не можеше да влезе в храма докле се не свършат седемте язви на седемте ангели. {{field-off:Bible}}</w:t>
      </w:r>
    </w:p>
    <w:p>
      <w:pPr>
        <w:pStyle w:val="Heading2"/>
        <w:rPr/>
      </w:pPr>
      <w:r>
        <w:rPr/>
        <w:t>Глава 16</w:t>
      </w:r>
    </w:p>
    <w:p>
      <w:pPr>
        <w:pStyle w:val="Normal"/>
        <w:rPr/>
      </w:pPr>
      <w:r>
        <w:rPr/>
        <w:t>[[@Bible:Rev 16:1 ]][[16:1 &gt;&gt; Rev 16:1]] {{field-on:Bible}} И чух из храма глас голем който казваше на седемте ангели: Идете та излейте на земята чашите на Божията ярост. {{field-off:Bible}}</w:t>
      </w:r>
    </w:p>
    <w:p>
      <w:pPr>
        <w:pStyle w:val="Normal"/>
        <w:rPr/>
      </w:pPr>
      <w:r>
        <w:rPr/>
        <w:t>[[@Bible:Rev 16:2 ]][[16:2 &gt;&gt; Rev 16:2]] {{field-on:Bible}} И отиде първият та изле чашата си на земята; и стана струп зъл и лют на онези человеци които имаха белега на звера, и на онези които се кланяха на неговия образ. {{field-off:Bible}}</w:t>
      </w:r>
    </w:p>
    <w:p>
      <w:pPr>
        <w:pStyle w:val="Normal"/>
        <w:rPr/>
      </w:pPr>
      <w:r>
        <w:rPr/>
        <w:t>[[@Bible:Rev 16:3 ]][[16:3 &gt;&gt; Rev 16:3]] {{field-on:Bible}} И вторият ангел изле чашата си в морето; и стана кръв както на мъртвец, и всека жива душа в морето умре. {{field-off:Bible}}</w:t>
      </w:r>
    </w:p>
    <w:p>
      <w:pPr>
        <w:pStyle w:val="Normal"/>
        <w:rPr/>
      </w:pPr>
      <w:r>
        <w:rPr/>
        <w:t>[[@Bible:Rev 16:4 ]][[16:4 &gt;&gt; Rev 16:4]] {{field-on:Bible}} И третият ангел изле чашата си в реките и в изворите водни; и станаха кръв. {{field-off:Bible}}</w:t>
      </w:r>
    </w:p>
    <w:p>
      <w:pPr>
        <w:pStyle w:val="Normal"/>
        <w:rPr/>
      </w:pPr>
      <w:r>
        <w:rPr/>
        <w:t>[[@Bible:Rev 16:5 ]][[16:5 &gt;&gt; Rev 16:5]] {{field-on:Bible}} И чух ангела на водите че казваше: Праведен си, Господи, който си, и който си бил, и който си свет, защото си това отсъдил: {{field-off:Bible}}</w:t>
      </w:r>
    </w:p>
    <w:p>
      <w:pPr>
        <w:pStyle w:val="Normal"/>
        <w:rPr/>
      </w:pPr>
      <w:r>
        <w:rPr/>
        <w:t>[[@Bible:Rev 16:6 ]][[16:6 &gt;&gt; Rev 16:6]] {{field-on:Bible}} Понеже кръв на светии и на пророци пролеха, и кръв им си дал да пият; защото са достойни за това. {{field-off:Bible}}</w:t>
      </w:r>
    </w:p>
    <w:p>
      <w:pPr>
        <w:pStyle w:val="Normal"/>
        <w:rPr/>
      </w:pPr>
      <w:r>
        <w:rPr/>
        <w:t>[[@Bible:Rev 16:7 ]][[16:7 &gt;&gt; Rev 16:7]] {{field-on:Bible}} чух друг ангел от олтаря че казваше: Ей, Господи Боже Вседържителю, истинни и праведни са твоите съдби. {{field-off:Bible}}</w:t>
      </w:r>
    </w:p>
    <w:p>
      <w:pPr>
        <w:pStyle w:val="Normal"/>
        <w:rPr/>
      </w:pPr>
      <w:r>
        <w:rPr/>
        <w:t>[[@Bible:Rev 16:8 ]][[16:8 &gt;&gt; Rev 16:8]] {{field-on:Bible}} И четвъртият ангел изле чашата си на слънцето; и даде му се да жеже человеците с огън. {{field-off:Bible}}</w:t>
      </w:r>
    </w:p>
    <w:p>
      <w:pPr>
        <w:pStyle w:val="Normal"/>
        <w:rPr/>
      </w:pPr>
      <w:r>
        <w:rPr/>
        <w:t>[[@Bible:Rev 16:9 ]][[16:9 &gt;&gt; Rev 16:9]] {{field-on:Bible}} И опекоха се человеците от голема жега, и похулиха името на Бога който има власт над тези язви; и не се покаяха да въздадат слава нему. {{field-off:Bible}}</w:t>
      </w:r>
    </w:p>
    <w:p>
      <w:pPr>
        <w:pStyle w:val="Normal"/>
        <w:rPr/>
      </w:pPr>
      <w:r>
        <w:rPr/>
        <w:t>[[@Bible:Rev 16:10 ]][[16:10 &gt;&gt; Rev 16:10]] {{field-on:Bible}} И петият ангел изле чашата си върх престола на звера; и стана царството му потъмнело; и дъвчеха езиците си от болеж, {{field-off:Bible}}</w:t>
      </w:r>
    </w:p>
    <w:p>
      <w:pPr>
        <w:pStyle w:val="Normal"/>
        <w:rPr/>
      </w:pPr>
      <w:r>
        <w:rPr/>
        <w:t>[[@Bible:Rev 16:11 ]][[16:11 &gt;&gt; Rev 16:11]] {{field-on:Bible}} и похулиха Бога небеснаго за болежите си и за струпите си, и не се покаяха от делата си. {{field-off:Bible}}</w:t>
      </w:r>
    </w:p>
    <w:p>
      <w:pPr>
        <w:pStyle w:val="Normal"/>
        <w:rPr/>
      </w:pPr>
      <w:r>
        <w:rPr/>
        <w:t>[[@Bible:Rev 16:12 ]][[16:12 &gt;&gt; Rev 16:12]] {{field-on:Bible}} И шестият ангел изле чашата си връх големата река Евфрат; и пресъхна водата й за да се приготви пътът на царете които са от изток на слънцето. {{field-off:Bible}}</w:t>
      </w:r>
    </w:p>
    <w:p>
      <w:pPr>
        <w:pStyle w:val="Normal"/>
        <w:rPr/>
      </w:pPr>
      <w:r>
        <w:rPr/>
        <w:t>[[@Bible:Rev 16:13 ]][[16:13 &gt;&gt; Rev 16:13]] {{field-on:Bible}} И видех три нечисти духове подобни на жаби; и те излезваха из устата на змея, и из устата на звера, и из устата на лъжовния пророк; {{field-off:Bible}}</w:t>
      </w:r>
    </w:p>
    <w:p>
      <w:pPr>
        <w:pStyle w:val="Normal"/>
        <w:rPr/>
      </w:pPr>
      <w:r>
        <w:rPr/>
        <w:t>[[@Bible:Rev 16:14 ]][[16:14 &gt;&gt; Rev 16:14]] {{field-on:Bible}} защото са духове бесовски които правят знамения, и които ходят при царете на земята и всичка вселенна, да ги съберат за боя в големия онзи ден на Бога Вседържителя. {{field-off:Bible}}</w:t>
      </w:r>
    </w:p>
    <w:p>
      <w:pPr>
        <w:pStyle w:val="Normal"/>
        <w:rPr/>
      </w:pPr>
      <w:r>
        <w:rPr/>
        <w:t>[[@Bible:Rev 16:15 ]][[16:15 &gt;&gt; Rev 16:15]] {{field-on:Bible}} (Ето ида както крадец. Блажен който бди, и варди дрехите си да не ходи гол да гледат срамотата му.) {{field-off:Bible}}</w:t>
      </w:r>
    </w:p>
    <w:p>
      <w:pPr>
        <w:pStyle w:val="Normal"/>
        <w:rPr/>
      </w:pPr>
      <w:r>
        <w:rPr/>
        <w:t>[[@Bible:Rev 16:16 ]][[16:16 &gt;&gt; Rev 16:16]] {{field-on:Bible}} И събра ги на местото нарицаемо по Еврейски Армагедон. {{field-off:Bible}}</w:t>
      </w:r>
    </w:p>
    <w:p>
      <w:pPr>
        <w:pStyle w:val="Normal"/>
        <w:rPr/>
      </w:pPr>
      <w:r>
        <w:rPr/>
        <w:t>[[@Bible:Rev 16:17 ]][[16:17 &gt;&gt; Rev 16:17]] {{field-on:Bible}} И седмият ангел изле чашата си на въздуха; и излезе глас голем из храма небесен, от престола, който казваше: Свърши се. {{field-off:Bible}}</w:t>
      </w:r>
    </w:p>
    <w:p>
      <w:pPr>
        <w:pStyle w:val="Normal"/>
        <w:rPr/>
      </w:pPr>
      <w:r>
        <w:rPr/>
        <w:t>[[@Bible:Rev 16:18 ]][[16:18 &gt;&gt; Rev 16:18]] {{field-on:Bible}} И бидоха гласове и гръмове и светкавици, и стана трус голем какъвто не е бил от как съществуват человеците на земята, такъв трус, толкоз голем. {{field-off:Bible}}</w:t>
      </w:r>
    </w:p>
    <w:p>
      <w:pPr>
        <w:pStyle w:val="Normal"/>
        <w:rPr/>
      </w:pPr>
      <w:r>
        <w:rPr/>
        <w:t>[[@Bible:Rev 16:19 ]][[16:19 &gt;&gt; Rev 16:19]] {{field-on:Bible}} И раздели се великият град на три части, и градовете езически паднаха. И великий Вавилон се помена пред Бога, да му даде чашата на виното от яростта на гнева си. {{field-off:Bible}}</w:t>
      </w:r>
    </w:p>
    <w:p>
      <w:pPr>
        <w:pStyle w:val="Normal"/>
        <w:rPr/>
      </w:pPr>
      <w:r>
        <w:rPr/>
        <w:t>[[@Bible:Rev 16:20 ]][[16:20 &gt;&gt; Rev 16:20]] {{field-on:Bible}} И всеки остров изчезна, и планините се не намериха. {{field-off:Bible}}</w:t>
      </w:r>
    </w:p>
    <w:p>
      <w:pPr>
        <w:pStyle w:val="Normal"/>
        <w:rPr/>
      </w:pPr>
      <w:r>
        <w:rPr/>
        <w:t>[[@Bible:Rev 16:21 ]][[16:21 &gt;&gt; Rev 16:21]] {{field-on:Bible}} И град голем до един талант тежък падаше от небето върх человеците; и похулиха человеците Бога зарад язвата на града, защото язвата от него бе много голема. {{field-off:Bible}}</w:t>
      </w:r>
    </w:p>
    <w:p>
      <w:pPr>
        <w:pStyle w:val="Heading2"/>
        <w:rPr/>
      </w:pPr>
      <w:r>
        <w:rPr/>
        <w:t>Глава 17</w:t>
      </w:r>
    </w:p>
    <w:p>
      <w:pPr>
        <w:pStyle w:val="Normal"/>
        <w:rPr/>
      </w:pPr>
      <w:r>
        <w:rPr/>
        <w:t>[[@Bible:Rev 17:1 ]][[17:1 &gt;&gt; Rev 17:1]] {{field-on:Bible}} И дойде един от седемте ангели, които държеха седемте чаши, та поговори с мене и рече ми: Ела, ще ти покажа съдбата на големата блудница която седи на многото води; {{field-off:Bible}}</w:t>
      </w:r>
    </w:p>
    <w:p>
      <w:pPr>
        <w:pStyle w:val="Normal"/>
        <w:rPr/>
      </w:pPr>
      <w:r>
        <w:rPr/>
        <w:t>[[@Bible:Rev 17:2 ]][[17:2 &gt;&gt; Rev 17:2]] {{field-on:Bible}} с която блудствуваха царете земни, и опиха се жителите на земята от виното на нейното блудодеяние. {{field-off:Bible}}</w:t>
      </w:r>
    </w:p>
    <w:p>
      <w:pPr>
        <w:pStyle w:val="Normal"/>
        <w:rPr/>
      </w:pPr>
      <w:r>
        <w:rPr/>
        <w:t>[[@Bible:Rev 17:3 ]][[17:3 &gt;&gt; Rev 17:3]] {{field-on:Bible}} И заведе ме духом в пустиня; и видех жена седеща на червен звер пълен с богохулни имена, който имаше седем глави и десет рога. {{field-off:Bible}}</w:t>
      </w:r>
    </w:p>
    <w:p>
      <w:pPr>
        <w:pStyle w:val="Normal"/>
        <w:rPr/>
      </w:pPr>
      <w:r>
        <w:rPr/>
        <w:t>[[@Bible:Rev 17:4 ]][[17:4 &gt;&gt; Rev 17:4]] {{field-on:Bible}} И жената бе облечена в багреница и в червено, и позлатена със злато и драгоценни камене и с бисери, и имаше в ръката си златна чаша пълна с мърсоти и нечистоти от нейното блудодеяние. {{field-off:Bible}}</w:t>
      </w:r>
    </w:p>
    <w:p>
      <w:pPr>
        <w:pStyle w:val="Normal"/>
        <w:rPr/>
      </w:pPr>
      <w:r>
        <w:rPr/>
        <w:t>[[@Bible:Rev 17:5 ]][[17:5 &gt;&gt; Rev 17:5]] {{field-on:Bible}} И на челото й имаше написано име: Тайна: Вавилон великий, майка на блудниците и на гнусотиите земни. {{field-off:Bible}}</w:t>
      </w:r>
    </w:p>
    <w:p>
      <w:pPr>
        <w:pStyle w:val="Normal"/>
        <w:rPr/>
      </w:pPr>
      <w:r>
        <w:rPr/>
        <w:t>[[@Bible:Rev 17:6 ]][[17:6 &gt;&gt; Rev 17:6]] {{field-on:Bible}} И видех жената като се опиваше от кръвта на светиите и от кръвта на мъчениците Исусови; и като я видех почудих се с големо почудване. {{field-off:Bible}}</w:t>
      </w:r>
    </w:p>
    <w:p>
      <w:pPr>
        <w:pStyle w:val="Normal"/>
        <w:rPr/>
      </w:pPr>
      <w:r>
        <w:rPr/>
        <w:t>[[@Bible:Rev 17:7 ]][[17:7 &gt;&gt; Rev 17:7]] {{field-on:Bible}} И рече ми ангелът: Защо се почуди? Аз ще ти кажа тайната на жената и на звера който я носи и който има седемте глави и десетте рога. {{field-off:Bible}}</w:t>
      </w:r>
    </w:p>
    <w:p>
      <w:pPr>
        <w:pStyle w:val="Normal"/>
        <w:rPr/>
      </w:pPr>
      <w:r>
        <w:rPr/>
        <w:t>[[@Bible:Rev 17:8 ]][[17:8 &gt;&gt; Rev 17:8]] {{field-on:Bible}} Зверът когото си видел беше, и нема го; и ще възлезе из бездната и отиде в погибел; и ще се почудят жителите на земята на които имената не са написани в книгата на живота от създание мира, кога видят звера който беше, и го нема вече, ако и да го има. {{field-off:Bible}}</w:t>
      </w:r>
    </w:p>
    <w:p>
      <w:pPr>
        <w:pStyle w:val="Normal"/>
        <w:rPr/>
      </w:pPr>
      <w:r>
        <w:rPr/>
        <w:t>[[@Bible:Rev 17:9 ]][[17:9 &gt;&gt; Rev 17:9]] {{field-on:Bible}} Тука е умът който има мъдрост. Седемте глави са седем гори дето жената седи на тех; {{field-off:Bible}}</w:t>
      </w:r>
    </w:p>
    <w:p>
      <w:pPr>
        <w:pStyle w:val="Normal"/>
        <w:rPr/>
      </w:pPr>
      <w:r>
        <w:rPr/>
        <w:t>[[@Bible:Rev 17:10 ]][[17:10 &gt;&gt; Rev 17:10]] {{field-on:Bible}} и седем царе има: Петте паднаха, и единият стои, другият не е дошел още, и кога дойде малко требва да постои. {{field-off:Bible}}</w:t>
      </w:r>
    </w:p>
    <w:p>
      <w:pPr>
        <w:pStyle w:val="Normal"/>
        <w:rPr/>
      </w:pPr>
      <w:r>
        <w:rPr/>
        <w:t>[[@Bible:Rev 17:11 ]][[17:11 &gt;&gt; Rev 17:11]] {{field-on:Bible}} И зверът който беше и го нема той е осмият, и от седемте е, и отхожда в погибел. {{field-off:Bible}}</w:t>
      </w:r>
    </w:p>
    <w:p>
      <w:pPr>
        <w:pStyle w:val="Normal"/>
        <w:rPr/>
      </w:pPr>
      <w:r>
        <w:rPr/>
        <w:t>[[@Bible:Rev 17:12 ]][[17:12 &gt;&gt; Rev 17:12]] {{field-on:Bible}} И десетте рога които виде ти десет царе са които още не са приели царство, но за един час приимат власт като царе със звера. {{field-off:Bible}}</w:t>
      </w:r>
    </w:p>
    <w:p>
      <w:pPr>
        <w:pStyle w:val="Normal"/>
        <w:rPr/>
      </w:pPr>
      <w:r>
        <w:rPr/>
        <w:t>[[@Bible:Rev 17:13 ]][[17:13 &gt;&gt; Rev 17:13]] {{field-on:Bible}} Те са единомислени, и ще предадат на звера силата си и властта си. {{field-off:Bible}}</w:t>
      </w:r>
    </w:p>
    <w:p>
      <w:pPr>
        <w:pStyle w:val="Normal"/>
        <w:rPr/>
      </w:pPr>
      <w:r>
        <w:rPr/>
        <w:t>[[@Bible:Rev 17:14 ]][[17:14 &gt;&gt; Rev 17:14]] {{field-on:Bible}} Те ще се бият с Агнето; и Агнето ще ги победи, защото е Господ на господарите и Цар на царете; и които са с него звани са и избрани и верни. {{field-off:Bible}}</w:t>
      </w:r>
    </w:p>
    <w:p>
      <w:pPr>
        <w:pStyle w:val="Normal"/>
        <w:rPr/>
      </w:pPr>
      <w:r>
        <w:rPr/>
        <w:t>[[@Bible:Rev 17:15 ]][[17:15 &gt;&gt; Rev 17:15]] {{field-on:Bible}} И казва ми: Водите които си видел дето седи блудницата, те са народи и люде и племена и езици. {{field-off:Bible}}</w:t>
      </w:r>
    </w:p>
    <w:p>
      <w:pPr>
        <w:pStyle w:val="Normal"/>
        <w:rPr/>
      </w:pPr>
      <w:r>
        <w:rPr/>
        <w:t>[[@Bible:Rev 17:16 ]][[17:16 &gt;&gt; Rev 17:16]] {{field-on:Bible}} И десетте рога които си видел на звера, те ще възненавидят блудницата, и ще я направят пуста и гола, и плътта й ще поядат, и нея ще изгорят в огън. {{field-off:Bible}}</w:t>
      </w:r>
    </w:p>
    <w:p>
      <w:pPr>
        <w:pStyle w:val="Normal"/>
        <w:rPr/>
      </w:pPr>
      <w:r>
        <w:rPr/>
        <w:t>[[@Bible:Rev 17:17 ]][[17:17 &gt;&gt; Rev 17:17]] {{field-on:Bible}} Защото Бог тури в сърдцата им да сторят неговата воля, и да действуват единомислено, и да дадат царството си на звера докле се сбъдат Божиите думи. {{field-off:Bible}}</w:t>
      </w:r>
    </w:p>
    <w:p>
      <w:pPr>
        <w:pStyle w:val="Normal"/>
        <w:rPr/>
      </w:pPr>
      <w:r>
        <w:rPr/>
        <w:t>[[@Bible:Rev 17:18 ]][[17:18 &gt;&gt; Rev 17:18]] {{field-on:Bible}} И жената която си видел е големият град който царува над земните царе. {{field-off:Bible}}</w:t>
      </w:r>
    </w:p>
    <w:p>
      <w:pPr>
        <w:pStyle w:val="Heading2"/>
        <w:rPr/>
      </w:pPr>
      <w:r>
        <w:rPr/>
        <w:t>Глава 18</w:t>
      </w:r>
    </w:p>
    <w:p>
      <w:pPr>
        <w:pStyle w:val="Normal"/>
        <w:rPr/>
      </w:pPr>
      <w:r>
        <w:rPr/>
        <w:t>[[@Bible:Rev 18:1 ]][[18:1 &gt;&gt; Rev 18:1]] {{field-on:Bible}} И след това видех че слазяше от небето ангел който имаше власт голема; и земята се просвети от неговата слава. {{field-off:Bible}}</w:t>
      </w:r>
    </w:p>
    <w:p>
      <w:pPr>
        <w:pStyle w:val="Normal"/>
        <w:rPr/>
      </w:pPr>
      <w:r>
        <w:rPr/>
        <w:t>[[@Bible:Rev 18:2 ]][[18:2 &gt;&gt; Rev 18:2]] {{field-on:Bible}} И извика силно с глас голем и казваше: Падна, падна Вавилон великий, и стана жилище на бесовете, и прибежище на всеки дух нечист, и прибежище на всека нечиста и омразна птица; {{field-off:Bible}}</w:t>
      </w:r>
    </w:p>
    <w:p>
      <w:pPr>
        <w:pStyle w:val="Normal"/>
        <w:rPr/>
      </w:pPr>
      <w:r>
        <w:rPr/>
        <w:t>[[@Bible:Rev 18:3 ]][[18:3 &gt;&gt; Rev 18:3]] {{field-on:Bible}} защото всичките народи пиха от виното на яростта на нейното блудодеяние, и царете земни блудствуваха с нея, и търговците земни се обогатиха от безмерната нейна разкош. {{field-off:Bible}}</w:t>
      </w:r>
    </w:p>
    <w:p>
      <w:pPr>
        <w:pStyle w:val="Normal"/>
        <w:rPr/>
      </w:pPr>
      <w:r>
        <w:rPr/>
        <w:t>[[@Bible:Rev 18:4 ]][[18:4 &gt;&gt; Rev 18:4]] {{field-on:Bible}} И чух друг глас от небето, който казваше: Излезте из нея, люде мои, да не станете участници на греховете й, и да не приемете от язвите й; {{field-off:Bible}}</w:t>
      </w:r>
    </w:p>
    <w:p>
      <w:pPr>
        <w:pStyle w:val="Normal"/>
        <w:rPr/>
      </w:pPr>
      <w:r>
        <w:rPr/>
        <w:t>[[@Bible:Rev 18:5 ]][[18:5 &gt;&gt; Rev 18:5]] {{field-on:Bible}} защото греховете й стигнаха до небето, и спомена Бог нейните неправди. {{field-off:Bible}}</w:t>
      </w:r>
    </w:p>
    <w:p>
      <w:pPr>
        <w:pStyle w:val="Normal"/>
        <w:rPr/>
      </w:pPr>
      <w:r>
        <w:rPr/>
        <w:t>[[@Bible:Rev 18:6 ]][[18:6 &gt;&gt; Rev 18:6]] {{field-on:Bible}} Въздайте й както и тя въздаде вам, и удвойте й двойно според делата й: с чашата с която е черпала двойно я почерпете. {{field-off:Bible}}</w:t>
      </w:r>
    </w:p>
    <w:p>
      <w:pPr>
        <w:pStyle w:val="Normal"/>
        <w:rPr/>
      </w:pPr>
      <w:r>
        <w:rPr/>
        <w:t>[[@Bible:Rev 18:7 ]][[18:7 &gt;&gt; Rev 18:7]] {{field-on:Bible}} Колкото е прославила себе си и е разкошествувала толкоз мъки и скърб й дайте; защото казва в сърдцето си: Седя царица, и вдовица не съм, и скърб нема да видя. {{field-off:Bible}}</w:t>
      </w:r>
    </w:p>
    <w:p>
      <w:pPr>
        <w:pStyle w:val="Normal"/>
        <w:rPr/>
      </w:pPr>
      <w:r>
        <w:rPr/>
        <w:t>[[@Bible:Rev 18:8 ]][[18:8 &gt;&gt; Rev 18:8]] {{field-on:Bible}} За това, в един ден ще дойдат язвите й, смърт и скърб и глад, и ще изгори на огън; защото крепък е Господ Бог който я съди. {{field-off:Bible}}</w:t>
      </w:r>
    </w:p>
    <w:p>
      <w:pPr>
        <w:pStyle w:val="Normal"/>
        <w:rPr/>
      </w:pPr>
      <w:r>
        <w:rPr/>
        <w:t>[[@Bible:Rev 18:9 ]][[18:9 &gt;&gt; Rev 18:9]] {{field-on:Bible}} И ще възплачат за нея и ще пожалеят за нея царете земни които са блудствували и разкошествували с нея, кога видят дима на изгарянето й. {{field-off:Bible}}</w:t>
      </w:r>
    </w:p>
    <w:p>
      <w:pPr>
        <w:pStyle w:val="Normal"/>
        <w:rPr/>
      </w:pPr>
      <w:r>
        <w:rPr/>
        <w:t>[[@Bible:Rev 18:10 ]][[18:10 &gt;&gt; Rev 18:10]] {{field-on:Bible}} От далеч ще стоят поради страха на мъките й, и ще казват: Горко, горко, тебе, граде велики Вавилоне, граде крепки, че в един час дойде съдбата ти! {{field-off:Bible}}</w:t>
      </w:r>
    </w:p>
    <w:p>
      <w:pPr>
        <w:pStyle w:val="Normal"/>
        <w:rPr/>
      </w:pPr>
      <w:r>
        <w:rPr/>
        <w:t>[[@Bible:Rev 18:11 ]][[18:11 &gt;&gt; Rev 18:11]] {{field-on:Bible}} И търговците земни плачат и жалеят за нея, защото никой не купува вече стоките им, {{field-off:Bible}}</w:t>
      </w:r>
    </w:p>
    <w:p>
      <w:pPr>
        <w:pStyle w:val="Normal"/>
        <w:rPr/>
      </w:pPr>
      <w:r>
        <w:rPr/>
        <w:t>[[@Bible:Rev 18:12 ]][[18:12 &gt;&gt; Rev 18:12]] {{field-on:Bible}} стоки от злато, и сребро, и драгоценни камене, и бисери, и висон, и багреница, и коприна, и червеница, и всеко дърво благовонно, и всеки съсъд от слонови кости, и всеки съсъд от скъпоценно дърво и от мед и от железо и от мрямор, {{field-off:Bible}}</w:t>
      </w:r>
    </w:p>
    <w:p>
      <w:pPr>
        <w:pStyle w:val="Normal"/>
        <w:rPr/>
      </w:pPr>
      <w:r>
        <w:rPr/>
        <w:t>[[@Bible:Rev 18:13 ]][[18:13 &gt;&gt; Rev 18:13]] {{field-on:Bible}} и корица, и темян, и миро, и ливан, и вино, и масло, и семидал, и пшеница, и добитъци, и овци, и коне, и колесници, и телеса, и души человечески. {{field-off:Bible}}</w:t>
      </w:r>
    </w:p>
    <w:p>
      <w:pPr>
        <w:pStyle w:val="Normal"/>
        <w:rPr/>
      </w:pPr>
      <w:r>
        <w:rPr/>
        <w:t>[[@Bible:Rev 18:14 ]][[18:14 &gt;&gt; Rev 18:14]] {{field-on:Bible}} И овощията каквито ги душата ти желаеше отидоха от тебе, и всичкото тлъсто и светло отиде от тебе, и нема вече да ги намериш. {{field-off:Bible}}</w:t>
      </w:r>
    </w:p>
    <w:p>
      <w:pPr>
        <w:pStyle w:val="Normal"/>
        <w:rPr/>
      </w:pPr>
      <w:r>
        <w:rPr/>
        <w:t>[[@Bible:Rev 18:15 ]][[18:15 &gt;&gt; Rev 18:15]] {{field-on:Bible}} Търговците на тези неща, които се обогатиха от нея, ще се спрат издалеч поради страха на мъките й, ще плачат и ще жалеят, {{field-off:Bible}}</w:t>
      </w:r>
    </w:p>
    <w:p>
      <w:pPr>
        <w:pStyle w:val="Normal"/>
        <w:rPr/>
      </w:pPr>
      <w:r>
        <w:rPr/>
        <w:t>[[@Bible:Rev 18:16 ]][[18:16 &gt;&gt; Rev 18:16]] {{field-on:Bible}} и ще думат: Горко, горко, граде велики, облечени с висон и багреница и червеница, и украсен със злато и драгоценни камене и бисери; {{field-off:Bible}}</w:t>
      </w:r>
    </w:p>
    <w:p>
      <w:pPr>
        <w:pStyle w:val="Normal"/>
        <w:rPr/>
      </w:pPr>
      <w:r>
        <w:rPr/>
        <w:t>[[@Bible:Rev 18:17 ]][[18:17 &gt;&gt; Rev 18:17]] {{field-on:Bible}} защото в един час запусте толкова богатство! И всеки корабоначалник, и всичкото множество в корабите, и кораберите, и колкото търгуват по море спреха се издалеч, {{field-off:Bible}}</w:t>
      </w:r>
    </w:p>
    <w:p>
      <w:pPr>
        <w:pStyle w:val="Normal"/>
        <w:rPr/>
      </w:pPr>
      <w:r>
        <w:rPr/>
        <w:t>[[@Bible:Rev 18:18 ]][[18:18 &gt;&gt; Rev 18:18]] {{field-on:Bible}} и викаха като видеха дима на неговия пожар, и думаха: Кой град биде подобен на града голем? {{field-off:Bible}}</w:t>
      </w:r>
    </w:p>
    <w:p>
      <w:pPr>
        <w:pStyle w:val="Normal"/>
        <w:rPr/>
      </w:pPr>
      <w:r>
        <w:rPr/>
        <w:t>[[@Bible:Rev 18:19 ]][[18:19 &gt;&gt; Rev 18:19]] {{field-on:Bible}} И посипаха пръст на главите си, и викаха та плачеха и жалееха, и думаха: Горко, горко, градът велики, в който се обогатиха от неговите драгоценности всички които имат кораби в морето; защото в един час запусте! {{field-off:Bible}}</w:t>
      </w:r>
    </w:p>
    <w:p>
      <w:pPr>
        <w:pStyle w:val="Normal"/>
        <w:rPr/>
      </w:pPr>
      <w:r>
        <w:rPr/>
        <w:t>[[@Bible:Rev 18:20 ]][[18:20 &gt;&gt; Rev 18:20]] {{field-on:Bible}} Весели се за него, небе, и вие свети апостоли и пророци, защото отсъди Бог съда ви над него. {{field-off:Bible}}</w:t>
      </w:r>
    </w:p>
    <w:p>
      <w:pPr>
        <w:pStyle w:val="Normal"/>
        <w:rPr/>
      </w:pPr>
      <w:r>
        <w:rPr/>
        <w:t>[[@Bible:Rev 18:21 ]][[18:21 &gt;&gt; Rev 18:21]] {{field-on:Bible}} И един силен ангел взе един камик голем като воденичен та го хвърли в морето и рече: Така със стремление ще бъде хвърлен Вавилон град великий, и нема да се намери вече. {{field-off:Bible}}</w:t>
      </w:r>
    </w:p>
    <w:p>
      <w:pPr>
        <w:pStyle w:val="Normal"/>
        <w:rPr/>
      </w:pPr>
      <w:r>
        <w:rPr/>
        <w:t>[[@Bible:Rev 18:22 ]][[18:22 &gt;&gt; Rev 18:22]] {{field-on:Bible}} И глас от онези които свиреха с китара, и от певци, и от свирци, и от тръбители нема да се чуе вече в тебе; и всеки художник от всеко художество нема да се намери вече в тебе; и шум от воденица нема да се чуе вече в тебе; {{field-off:Bible}}</w:t>
      </w:r>
    </w:p>
    <w:p>
      <w:pPr>
        <w:pStyle w:val="Normal"/>
        <w:rPr/>
      </w:pPr>
      <w:r>
        <w:rPr/>
        <w:t>[[@Bible:Rev 18:23 ]][[18:23 &gt;&gt; Rev 18:23]] {{field-on:Bible}} и виделина от светило нема да свети вече в тебе; и глас от младоженец и от невеста нема да се чуе вече в тебе; защото търговците ти беха големците на земята, защото беха прелъстени с твоето чародаяние всите народи. {{field-off:Bible}}</w:t>
      </w:r>
    </w:p>
    <w:p>
      <w:pPr>
        <w:pStyle w:val="Normal"/>
        <w:rPr/>
      </w:pPr>
      <w:r>
        <w:rPr/>
        <w:t>[[@Bible:Rev 18:24 ]][[18:24 &gt;&gt; Rev 18:24]] {{field-on:Bible}} И в него се намери кръв от пророци и от светии и от всичките заклани на земята. {{field-off:Bible}}</w:t>
      </w:r>
    </w:p>
    <w:p>
      <w:pPr>
        <w:pStyle w:val="Heading2"/>
        <w:rPr/>
      </w:pPr>
      <w:r>
        <w:rPr/>
        <w:t>Глава 19</w:t>
      </w:r>
    </w:p>
    <w:p>
      <w:pPr>
        <w:pStyle w:val="Normal"/>
        <w:rPr/>
      </w:pPr>
      <w:r>
        <w:rPr/>
        <w:t>[[@Bible:Rev 19:1 ]][[19:1 &gt;&gt; Rev 19:1]] {{field-on:Bible}} И след това чух като глас голем от много народ на небето, който казваше: Алилуйя! Спасение, и слава,и почест, и сила подобава Господу Богу нашему; {{field-off:Bible}}</w:t>
      </w:r>
    </w:p>
    <w:p>
      <w:pPr>
        <w:pStyle w:val="Normal"/>
        <w:rPr/>
      </w:pPr>
      <w:r>
        <w:rPr/>
        <w:t>[[@Bible:Rev 19:2 ]][[19:2 &gt;&gt; Rev 19:2]] {{field-on:Bible}} защото истинни и праведни са неговите съдби, защото осъди великата блудница която разтле земята с блудодеянието си, и отмъсти от ръката й кръвта на своите раби. {{field-off:Bible}}</w:t>
      </w:r>
    </w:p>
    <w:p>
      <w:pPr>
        <w:pStyle w:val="Normal"/>
        <w:rPr/>
      </w:pPr>
      <w:r>
        <w:rPr/>
        <w:t>[[@Bible:Rev 19:3 ]][[19:3 &gt;&gt; Rev 19:3]] {{field-on:Bible}} И втори път рекоха: Алилуйя! И димът й възлезва във веки веков. {{field-off:Bible}}</w:t>
      </w:r>
    </w:p>
    <w:p>
      <w:pPr>
        <w:pStyle w:val="Normal"/>
        <w:rPr/>
      </w:pPr>
      <w:r>
        <w:rPr/>
        <w:t>[[@Bible:Rev 19:4 ]][[19:4 &gt;&gt; Rev 19:4]] {{field-on:Bible}} И паднаха двадесетте и четири старци и четирите животни и поклониха се Богу седещому на престола, и казваха: Амин! Алилуйя! {{field-off:Bible}}</w:t>
      </w:r>
    </w:p>
    <w:p>
      <w:pPr>
        <w:pStyle w:val="Normal"/>
        <w:rPr/>
      </w:pPr>
      <w:r>
        <w:rPr/>
        <w:t>[[@Bible:Rev 19:5 ]][[19:5 &gt;&gt; Rev 19:5]] {{field-on:Bible}} И излезе от престола глас който казваше: Хвалете Бога нашего, всички раби негови, и вие които му се боите, и малки и големи. {{field-off:Bible}}</w:t>
      </w:r>
    </w:p>
    <w:p>
      <w:pPr>
        <w:pStyle w:val="Normal"/>
        <w:rPr/>
      </w:pPr>
      <w:r>
        <w:rPr/>
        <w:t>[[@Bible:Rev 19:6 ]][[19:6 &gt;&gt; Rev 19:6]] {{field-on:Bible}} И чух като глас от много народ, и като глас от много води, и като глас от силни гръмежи които казваха: Алилуйя! защото се въцари Господ Бог Вседържител. {{field-off:Bible}}</w:t>
      </w:r>
    </w:p>
    <w:p>
      <w:pPr>
        <w:pStyle w:val="Normal"/>
        <w:rPr/>
      </w:pPr>
      <w:r>
        <w:rPr/>
        <w:t>[[@Bible:Rev 19:7 ]][[19:7 &gt;&gt; Rev 19:7]] {{field-on:Bible}} Да се радваме, и да се веселим, и да въздадем нему слава; защото дойде свадбата на Агнето, и неговата жена е приготвила себе си. {{field-off:Bible}}</w:t>
      </w:r>
    </w:p>
    <w:p>
      <w:pPr>
        <w:pStyle w:val="Normal"/>
        <w:rPr/>
      </w:pPr>
      <w:r>
        <w:rPr/>
        <w:t>[[@Bible:Rev 19:8 ]][[19:8 &gt;&gt; Rev 19:8]] {{field-on:Bible}} И даде й се да се облече с висон чист и светъл; защото висонът е оправданията на светиите. {{field-off:Bible}}</w:t>
      </w:r>
    </w:p>
    <w:p>
      <w:pPr>
        <w:pStyle w:val="Normal"/>
        <w:rPr/>
      </w:pPr>
      <w:r>
        <w:rPr/>
        <w:t>[[@Bible:Rev 19:9 ]][[19:9 &gt;&gt; Rev 19:9]] {{field-on:Bible}} И казва ми: Напиши: Блажени които са призовани на вечерята на свадбата на Агнето. И казва ми: Тези са истинните думи Божии. {{field-off:Bible}}</w:t>
      </w:r>
    </w:p>
    <w:p>
      <w:pPr>
        <w:pStyle w:val="Normal"/>
        <w:rPr/>
      </w:pPr>
      <w:r>
        <w:rPr/>
        <w:t>[[@Bible:Rev 19:10 ]][[19:10 &gt;&gt; Rev 19:10]] {{field-on:Bible}} И паднах пред нозете му да му се поклоня; и рече ми: Внимавай да не сториш това: аз съм съслужител твой и от братята ти които имат свидетелството Исусово: поклони се Богу; защото свидетелството Исусова е духът на пророчеството. {{field-off:Bible}}</w:t>
      </w:r>
    </w:p>
    <w:p>
      <w:pPr>
        <w:pStyle w:val="Normal"/>
        <w:rPr/>
      </w:pPr>
      <w:r>
        <w:rPr/>
        <w:t>[[@Bible:Rev 19:11 ]][[19:11 &gt;&gt; Rev 19:11]] {{field-on:Bible}} И видех небето отворено, и ето кон бел, и онзи който седеше на него наричаше се Верен и Истинен, и с правда съди и воинствува; {{field-off:Bible}}</w:t>
      </w:r>
    </w:p>
    <w:p>
      <w:pPr>
        <w:pStyle w:val="Normal"/>
        <w:rPr/>
      </w:pPr>
      <w:r>
        <w:rPr/>
        <w:t>[[@Bible:Rev 19:12 ]][[19:12 &gt;&gt; Rev 19:12]] {{field-on:Bible}} а очите му беха както пламък огнен, и на главата му корони много, и имаше име написано което никой не знаеше тъкмо сам той; {{field-off:Bible}}</w:t>
      </w:r>
    </w:p>
    <w:p>
      <w:pPr>
        <w:pStyle w:val="Normal"/>
        <w:rPr/>
      </w:pPr>
      <w:r>
        <w:rPr/>
        <w:t>[[@Bible:Rev 19:13 ]][[19:13 &gt;&gt; Rev 19:13]] {{field-on:Bible}} и облечен беше в дреха обагрена в кръв; и зовеше се името му СЛОВО БОЖИЕ. {{field-off:Bible}}</w:t>
      </w:r>
    </w:p>
    <w:p>
      <w:pPr>
        <w:pStyle w:val="Normal"/>
        <w:rPr/>
      </w:pPr>
      <w:r>
        <w:rPr/>
        <w:t>[[@Bible:Rev 19:14 ]][[19:14 &gt;&gt; Rev 19:14]] {{field-on:Bible}} И войските небесни идеха след него на бели коне, облечени с висон бел и чист. {{field-off:Bible}}</w:t>
      </w:r>
    </w:p>
    <w:p>
      <w:pPr>
        <w:pStyle w:val="Normal"/>
        <w:rPr/>
      </w:pPr>
      <w:r>
        <w:rPr/>
        <w:t>[[@Bible:Rev 19:15 ]][[19:15 &gt;&gt; Rev 19:15]] {{field-on:Bible}} И из устата му излезва сабя остра да удря с нея езичниците; и той ще ги упасе с жезъл железен; и той стъпкува жлеба на виното на яростта и на гнева на Бога Вседържителя. {{field-off:Bible}}</w:t>
      </w:r>
    </w:p>
    <w:p>
      <w:pPr>
        <w:pStyle w:val="Normal"/>
        <w:rPr/>
      </w:pPr>
      <w:r>
        <w:rPr/>
        <w:t>[[@Bible:Rev 19:16 ]][[19:16 &gt;&gt; Rev 19:16]] {{field-on:Bible}} И на дрехата си и на бедрото си имаше написано името: ЦАР НА ЦАРЕТЕ И ГОСПОД НА ГОСПОДАРИТЕ. {{field-off:Bible}}</w:t>
      </w:r>
    </w:p>
    <w:p>
      <w:pPr>
        <w:pStyle w:val="Normal"/>
        <w:rPr/>
      </w:pPr>
      <w:r>
        <w:rPr/>
        <w:t>[[@Bible:Rev 19:17 ]][[19:17 &gt;&gt; Rev 19:17]] {{field-on:Bible}} И видех едного ангела че стоеше в слънцето; и извика с голем глас и казваше на всичките птици що летят по сред небето: Елате и събирайте се на вечерята на Бога великаго, {{field-off:Bible}}</w:t>
      </w:r>
    </w:p>
    <w:p>
      <w:pPr>
        <w:pStyle w:val="Normal"/>
        <w:rPr/>
      </w:pPr>
      <w:r>
        <w:rPr/>
        <w:t>[[@Bible:Rev 19:18 ]][[19:18 &gt;&gt; Rev 19:18]] {{field-on:Bible}} да ядете плътта на царе, и плътта на тисящници, и плътта на юнаци, и плътта на коне и на тези които седят на тех, и плътта на всички, свободни и роби, и малки и големи. {{field-off:Bible}}</w:t>
      </w:r>
    </w:p>
    <w:p>
      <w:pPr>
        <w:pStyle w:val="Normal"/>
        <w:rPr/>
      </w:pPr>
      <w:r>
        <w:rPr/>
        <w:t>[[@Bible:Rev 19:19 ]][[19:19 &gt;&gt; Rev 19:19]] {{field-on:Bible}} И видех звера и царете земни и войските им събрани да направят бой със седещият на коня и с неговата войска. {{field-off:Bible}}</w:t>
      </w:r>
    </w:p>
    <w:p>
      <w:pPr>
        <w:pStyle w:val="Normal"/>
        <w:rPr/>
      </w:pPr>
      <w:r>
        <w:rPr/>
        <w:t>[[@Bible:Rev 19:20 ]][[19:20 &gt;&gt; Rev 19:20]] {{field-on:Bible}} И уловен биде зверът и с него лъжовният пророк който бе правил знамения пред него, с които прелъсти тези които приеха белега от звера и които се поклониха на неговия образ: двамата живи бидоха хвърлени в езерото огнено което гори със жупел. {{field-off:Bible}}</w:t>
      </w:r>
    </w:p>
    <w:p>
      <w:pPr>
        <w:pStyle w:val="Normal"/>
        <w:rPr/>
      </w:pPr>
      <w:r>
        <w:rPr/>
        <w:t>[[@Bible:Rev 19:21 ]][[19:21 &gt;&gt; Rev 19:21]] {{field-on:Bible}} И останалите бидоха убити със сабята на седещия на коня, която излезваше из устата му; и всичките птици се наситиха от плътта им. {{field-off:Bible}}</w:t>
      </w:r>
    </w:p>
    <w:p>
      <w:pPr>
        <w:pStyle w:val="Heading2"/>
        <w:rPr/>
      </w:pPr>
      <w:r>
        <w:rPr/>
        <w:t>Глава 20</w:t>
      </w:r>
    </w:p>
    <w:p>
      <w:pPr>
        <w:pStyle w:val="Normal"/>
        <w:rPr/>
      </w:pPr>
      <w:r>
        <w:rPr/>
        <w:t>[[@Bible:Rev 20:1 ]][[20:1 &gt;&gt; Rev 20:1]] {{field-on:Bible}} И видех че слезваше от небето ангел който имаше ключа от бездната и верига голема в ръката си. {{field-off:Bible}}</w:t>
      </w:r>
    </w:p>
    <w:p>
      <w:pPr>
        <w:pStyle w:val="Normal"/>
        <w:rPr/>
      </w:pPr>
      <w:r>
        <w:rPr/>
        <w:t>[[@Bible:Rev 20:2 ]][[20:2 &gt;&gt; Rev 20:2]] {{field-on:Bible}} И улови змея, старовременната змия, който е Дявол и Сатана, и върза го за тисяща години, {{field-off:Bible}}</w:t>
      </w:r>
    </w:p>
    <w:p>
      <w:pPr>
        <w:pStyle w:val="Normal"/>
        <w:rPr/>
      </w:pPr>
      <w:r>
        <w:rPr/>
        <w:t>[[@Bible:Rev 20:3 ]][[20:3 &gt;&gt; Rev 20:3]] {{field-on:Bible}} и хвърли го в бездната, и заключи го, и запечата над него, за да не прелъсти вече народите докле се свършат тисящата години; и след това требва да бъде развързан за малко време. {{field-off:Bible}}</w:t>
      </w:r>
    </w:p>
    <w:p>
      <w:pPr>
        <w:pStyle w:val="Normal"/>
        <w:rPr/>
      </w:pPr>
      <w:r>
        <w:rPr/>
        <w:t>[[@Bible:Rev 20:4 ]][[20:4 &gt;&gt; Rev 20:4]] {{field-on:Bible}} И видех престоли, и наседаха на тех, и даде се тем съдба; и видех душите на закланите за свидетелството Исусово и за словото Божие, и които не се поклониха на звера нито на образа му, и не приеха белега на челото си и на ръката си; и живеха и царуваха с Христа тисящата години. {{field-off:Bible}}</w:t>
      </w:r>
    </w:p>
    <w:p>
      <w:pPr>
        <w:pStyle w:val="Normal"/>
        <w:rPr/>
      </w:pPr>
      <w:r>
        <w:rPr/>
        <w:t>[[@Bible:Rev 20:5 ]][[20:5 &gt;&gt; Rev 20:5]] {{field-on:Bible}} А другите мъртви не оживеха докле се свършат тисящата години. Това е първото възкресение. {{field-off:Bible}}</w:t>
      </w:r>
    </w:p>
    <w:p>
      <w:pPr>
        <w:pStyle w:val="Normal"/>
        <w:rPr/>
      </w:pPr>
      <w:r>
        <w:rPr/>
        <w:t>[[@Bible:Rev 20:6 ]][[20:6 &gt;&gt; Rev 20:6]] {{field-on:Bible}} Блажен и свет който има част в първото възкресение: над тех втората смърт не ще има власт, но ще бъдат свещеници Богу и Христу, и ще царуват с него тисяща години. {{field-off:Bible}}</w:t>
      </w:r>
    </w:p>
    <w:p>
      <w:pPr>
        <w:pStyle w:val="Normal"/>
        <w:rPr/>
      </w:pPr>
      <w:r>
        <w:rPr/>
        <w:t>[[@Bible:Rev 20:7 ]][[20:7 &gt;&gt; Rev 20:7]] {{field-on:Bible}} И когато се свършат тисящата години ще бъде развързан Сатана от тъмницата си, {{field-off:Bible}}</w:t>
      </w:r>
    </w:p>
    <w:p>
      <w:pPr>
        <w:pStyle w:val="Normal"/>
        <w:rPr/>
      </w:pPr>
      <w:r>
        <w:rPr/>
        <w:t>[[@Bible:Rev 20:8 ]][[20:8 &gt;&gt; Rev 20:8]] {{field-on:Bible}} и ще излезе да прелъсти народите в четирите краища на земята, Гога и Магога, да ги събере на бой, на които числото е както песъка на морето. {{field-off:Bible}}</w:t>
      </w:r>
    </w:p>
    <w:p>
      <w:pPr>
        <w:pStyle w:val="Normal"/>
        <w:rPr/>
      </w:pPr>
      <w:r>
        <w:rPr/>
        <w:t>[[@Bible:Rev 20:9 ]][[20:9 &gt;&gt; Rev 20:9]] {{field-on:Bible}} И възлезоха по всичката ширина на земята, и обиколиха стана на светиите и възлюбления град; и падна огън от Бога из небето та ги изпояде. {{field-off:Bible}}</w:t>
      </w:r>
    </w:p>
    <w:p>
      <w:pPr>
        <w:pStyle w:val="Normal"/>
        <w:rPr/>
      </w:pPr>
      <w:r>
        <w:rPr/>
        <w:t>[[@Bible:Rev 20:10 ]][[20:10 &gt;&gt; Rev 20:10]] {{field-on:Bible}} И дяволът който ги лъстеше хвърлен биде в езерото огнено и жупелно дето е зверът и лъжовният пророк; и ще бъдат мъчени ден и нощ във веки веков. {{field-off:Bible}}</w:t>
      </w:r>
    </w:p>
    <w:p>
      <w:pPr>
        <w:pStyle w:val="Normal"/>
        <w:rPr/>
      </w:pPr>
      <w:r>
        <w:rPr/>
        <w:t>[[@Bible:Rev 20:11 ]][[20:11 &gt;&gt; Rev 20:11]] {{field-on:Bible}} И видех един бел престол голем и тогози който седеше на него, от лицето на когото побегна земята и небето, и не се намери место за тех. {{field-off:Bible}}</w:t>
      </w:r>
    </w:p>
    <w:p>
      <w:pPr>
        <w:pStyle w:val="Normal"/>
        <w:rPr/>
      </w:pPr>
      <w:r>
        <w:rPr/>
        <w:t>[[@Bible:Rev 20:12 ]][[20:12 &gt;&gt; Rev 20:12]] {{field-on:Bible}} И видех мъртвите, малки и големи, че стоеха пред Бога; и книгите се разгънаха; и друга книга се отвори която е на живота; и съдени бидоха мъртвите според делата си от писаното в книгите. {{field-off:Bible}}</w:t>
      </w:r>
    </w:p>
    <w:p>
      <w:pPr>
        <w:pStyle w:val="Normal"/>
        <w:rPr/>
      </w:pPr>
      <w:r>
        <w:rPr/>
        <w:t>[[@Bible:Rev 20:13 ]][[20:13 &gt;&gt; Rev 20:13]] {{field-on:Bible}} И даде морето мъртвите що беха в него; и смъртта и ад дадоха мъртвите що беха в тех; и съдени бидоха всеки според делата си. {{field-off:Bible}}</w:t>
      </w:r>
    </w:p>
    <w:p>
      <w:pPr>
        <w:pStyle w:val="Normal"/>
        <w:rPr/>
      </w:pPr>
      <w:r>
        <w:rPr/>
        <w:t>[[@Bible:Rev 20:14 ]][[20:14 &gt;&gt; Rev 20:14]] {{field-on:Bible}} И смъртта и ад хвърлени бидоха в езерото огнено. Това е втората смърт. {{field-off:Bible}}</w:t>
      </w:r>
    </w:p>
    <w:p>
      <w:pPr>
        <w:pStyle w:val="Normal"/>
        <w:rPr/>
      </w:pPr>
      <w:r>
        <w:rPr/>
        <w:t>[[@Bible:Rev 20:15 ]][[20:15 &gt;&gt; Rev 20:15]] {{field-on:Bible}} Който не се намери записан в книгата на живота хвърлен биде в езерото огнено. {{field-off:Bible}}</w:t>
      </w:r>
    </w:p>
    <w:p>
      <w:pPr>
        <w:pStyle w:val="Heading2"/>
        <w:rPr/>
      </w:pPr>
      <w:r>
        <w:rPr/>
        <w:t>Глава 21</w:t>
      </w:r>
    </w:p>
    <w:p>
      <w:pPr>
        <w:pStyle w:val="Normal"/>
        <w:rPr/>
      </w:pPr>
      <w:r>
        <w:rPr/>
        <w:t>[[@Bible:Rev 21:1 ]][[21:1 &gt;&gt; Rev 21:1]] {{field-on:Bible}} И видех ново небе и нова земя; защото първото небе и първата земя преидоха: и море немаше вече. {{field-off:Bible}}</w:t>
      </w:r>
    </w:p>
    <w:p>
      <w:pPr>
        <w:pStyle w:val="Normal"/>
        <w:rPr/>
      </w:pPr>
      <w:r>
        <w:rPr/>
        <w:t>[[@Bible:Rev 21:2 ]][[21:2 &gt;&gt; Rev 21:2]] {{field-on:Bible}} И аз Иоан видех светия град, Ерусалим новий, че слезваше от Бога из небето приготвен както невеста украсена за мъжа си. {{field-off:Bible}}</w:t>
      </w:r>
    </w:p>
    <w:p>
      <w:pPr>
        <w:pStyle w:val="Normal"/>
        <w:rPr/>
      </w:pPr>
      <w:r>
        <w:rPr/>
        <w:t>[[@Bible:Rev 21:3 ]][[21:3 &gt;&gt; Rev 21:3]] {{field-on:Bible}} И чух глас голем от небето който казваше: Ето скинията Божия с человеците, и ще се засели с тех; и те ще бъдат люде негови, и сам Бог ще бъде с тех, техен Бог. {{field-off:Bible}}</w:t>
      </w:r>
    </w:p>
    <w:p>
      <w:pPr>
        <w:pStyle w:val="Normal"/>
        <w:rPr/>
      </w:pPr>
      <w:r>
        <w:rPr/>
        <w:t>[[@Bible:Rev 21:4 ]][[21:4 &gt;&gt; Rev 21:4]] {{field-on:Bible}} И ще обърше Бог всека сълза от очите им, и смъртта не ще я има вече, нито жалеяне нито писък ни болест ще има вече, защото първото се мина. {{field-off:Bible}}</w:t>
      </w:r>
    </w:p>
    <w:p>
      <w:pPr>
        <w:pStyle w:val="Normal"/>
        <w:rPr/>
      </w:pPr>
      <w:r>
        <w:rPr/>
        <w:t>[[@Bible:Rev 21:5 ]][[21:5 &gt;&gt; Rev 21:5]] {{field-on:Bible}} И седещият на престола рече: Ето, правя всичкото ново. И казва ми: Напиши: защото тези думи са истинни и верни. {{field-off:Bible}}</w:t>
      </w:r>
    </w:p>
    <w:p>
      <w:pPr>
        <w:pStyle w:val="Normal"/>
        <w:rPr/>
      </w:pPr>
      <w:r>
        <w:rPr/>
        <w:t>[[@Bible:Rev 21:6 ]][[21:6 &gt;&gt; Rev 21:6]] {{field-on:Bible}} И рече ми: Свърши се: Аз съм Алфа и Омега, начало и конец: на жедния ще дам аз даром от извора на водата на живота. {{field-off:Bible}}</w:t>
      </w:r>
    </w:p>
    <w:p>
      <w:pPr>
        <w:pStyle w:val="Normal"/>
        <w:rPr/>
      </w:pPr>
      <w:r>
        <w:rPr/>
        <w:t>[[@Bible:Rev 21:7 ]][[21:7 &gt;&gt; Rev 21:7]] {{field-on:Bible}} Който побеждава ще наследва всичко, и ще му бъда Бог, и той ще ми бъде син. {{field-off:Bible}}</w:t>
      </w:r>
    </w:p>
    <w:p>
      <w:pPr>
        <w:pStyle w:val="Normal"/>
        <w:rPr/>
      </w:pPr>
      <w:r>
        <w:rPr/>
        <w:t>[[@Bible:Rev 21:8 ]][[21:8 &gt;&gt; Rev 21:8]] {{field-on:Bible}} А страхливите и неверните и мръсните и убийците и блудните и чародейците и идолопоклонниците и всичките лъжци ще имат своята част в езерото което гори с огън и жупел: това е втората смърт. {{field-off:Bible}}</w:t>
      </w:r>
    </w:p>
    <w:p>
      <w:pPr>
        <w:pStyle w:val="Normal"/>
        <w:rPr/>
      </w:pPr>
      <w:r>
        <w:rPr/>
        <w:t>[[@Bible:Rev 21:9 ]][[21:9 &gt;&gt; Rev 21:9]] {{field-on:Bible}} И дойде при мене един от седемте ангели които държаха седемте чаши пълните със седемте последни язви, и проговори ми и рече: Ела, ще ти покажа невестата, жената на Агнето. {{field-off:Bible}}</w:t>
      </w:r>
    </w:p>
    <w:p>
      <w:pPr>
        <w:pStyle w:val="Normal"/>
        <w:rPr/>
      </w:pPr>
      <w:r>
        <w:rPr/>
        <w:t>[[@Bible:Rev 21:10 ]][[21:10 &gt;&gt; Rev 21:10]] {{field-on:Bible}} И отведе ме духом на една гора голема и висока, и показа ми града голем, светий Ерусалим, който слезваше из небето от Бога; {{field-off:Bible}}</w:t>
      </w:r>
    </w:p>
    <w:p>
      <w:pPr>
        <w:pStyle w:val="Normal"/>
        <w:rPr/>
      </w:pPr>
      <w:r>
        <w:rPr/>
        <w:t>[[@Bible:Rev 21:11 ]][[21:11 &gt;&gt; Rev 21:11]] {{field-on:Bible}} и имаше славата Божия, и светлостта негова бе подобна на драгоценен камик, както камик яспис прозрачен както кристал; {{field-off:Bible}}</w:t>
      </w:r>
    </w:p>
    <w:p>
      <w:pPr>
        <w:pStyle w:val="Normal"/>
        <w:rPr/>
      </w:pPr>
      <w:r>
        <w:rPr/>
        <w:t>[[@Bible:Rev 21:12 ]][[21:12 &gt;&gt; Rev 21:12]] {{field-on:Bible}} и имаше стена голема и висока; имаше и дванадесет порти, и на портите дванадесет ангела, и надписани имена които са на дванадесетте племена на синовете Израилеви: {{field-off:Bible}}</w:t>
      </w:r>
    </w:p>
    <w:p>
      <w:pPr>
        <w:pStyle w:val="Normal"/>
        <w:rPr/>
      </w:pPr>
      <w:r>
        <w:rPr/>
        <w:t>[[@Bible:Rev 21:13 ]][[21:13 &gt;&gt; Rev 21:13]] {{field-on:Bible}} от към изток три порти; от към север три порти; от към юг три порти; от към запад три порти. {{field-off:Bible}}</w:t>
      </w:r>
    </w:p>
    <w:p>
      <w:pPr>
        <w:pStyle w:val="Normal"/>
        <w:rPr/>
      </w:pPr>
      <w:r>
        <w:rPr/>
        <w:t>[[@Bible:Rev 21:14 ]][[21:14 &gt;&gt; Rev 21:14]] {{field-on:Bible}} И стените градски имаха дванадесет основания, и в тех имената на дванадесетте апостоли на Агнето. {{field-off:Bible}}</w:t>
      </w:r>
    </w:p>
    <w:p>
      <w:pPr>
        <w:pStyle w:val="Normal"/>
        <w:rPr/>
      </w:pPr>
      <w:r>
        <w:rPr/>
        <w:t>[[@Bible:Rev 21:15 ]][[21:15 &gt;&gt; Rev 21:15]] {{field-on:Bible}} И този който говореше с мене имаше тръст златна да измери града и портите му и стените му. {{field-off:Bible}}</w:t>
      </w:r>
    </w:p>
    <w:p>
      <w:pPr>
        <w:pStyle w:val="Normal"/>
        <w:rPr/>
      </w:pPr>
      <w:r>
        <w:rPr/>
        <w:t>[[@Bible:Rev 21:16 ]][[21:16 &gt;&gt; Rev 21:16]] {{field-on:Bible}} И градът беше четвъртит, и дължината му е толкози колкото и ширината; и премери града с тръстта до дванадесет тисящи стадии: дължината и ширината и височината му са равни. {{field-off:Bible}}</w:t>
      </w:r>
    </w:p>
    <w:p>
      <w:pPr>
        <w:pStyle w:val="Normal"/>
        <w:rPr/>
      </w:pPr>
      <w:r>
        <w:rPr/>
        <w:t>[[@Bible:Rev 21:17 ]][[21:17 &gt;&gt; Rev 21:17]] {{field-on:Bible}} И измери стените му сто и четиридесет и четири лакти, мерка на человек, сиреч на ангела. {{field-off:Bible}}</w:t>
      </w:r>
    </w:p>
    <w:p>
      <w:pPr>
        <w:pStyle w:val="Normal"/>
        <w:rPr/>
      </w:pPr>
      <w:r>
        <w:rPr/>
        <w:t>[[@Bible:Rev 21:18 ]][[21:18 &gt;&gt; Rev 21:18]] {{field-on:Bible}} И сградата на стените беше от яспис; и градът от чисто злато подобно на чисто стъкло. {{field-off:Bible}}</w:t>
      </w:r>
    </w:p>
    <w:p>
      <w:pPr>
        <w:pStyle w:val="Normal"/>
        <w:rPr/>
      </w:pPr>
      <w:r>
        <w:rPr/>
        <w:t>[[@Bible:Rev 21:19 ]][[21:19 &gt;&gt; Rev 21:19]] {{field-on:Bible}} И основанията на стените градски беха украшени с всекакви драгоценни камене; първото основание яспис, второто сапфир, третото халкидон, четвъртото смарагд, {{field-off:Bible}}</w:t>
      </w:r>
    </w:p>
    <w:p>
      <w:pPr>
        <w:pStyle w:val="Normal"/>
        <w:rPr/>
      </w:pPr>
      <w:r>
        <w:rPr/>
        <w:t>[[@Bible:Rev 21:20 ]][[21:20 &gt;&gt; Rev 21:20]] {{field-on:Bible}} петото сардоникс, шестото сардий, седмото хрисолит, осмото вирил, деветото топазий, десетото хрисопрас, единадесетото якинт, дванадесетото аметист. {{field-off:Bible}}</w:t>
      </w:r>
    </w:p>
    <w:p>
      <w:pPr>
        <w:pStyle w:val="Normal"/>
        <w:rPr/>
      </w:pPr>
      <w:r>
        <w:rPr/>
        <w:t>[[@Bible:Rev 21:21 ]][[21:21 &gt;&gt; Rev 21:21]] {{field-on:Bible}} И дванадесетте порти беха дванадесет бисера; всека една от портите бе от един бисер; и улиците на града от чисто злато като стъкло прозрачно. {{field-off:Bible}}</w:t>
      </w:r>
    </w:p>
    <w:p>
      <w:pPr>
        <w:pStyle w:val="Normal"/>
        <w:rPr/>
      </w:pPr>
      <w:r>
        <w:rPr/>
        <w:t>[[@Bible:Rev 21:22 ]][[21:22 &gt;&gt; Rev 21:22]] {{field-on:Bible}} И храм не видех в него; защото храм негов е Господ Бог Вседържител и Агнето. {{field-off:Bible}}</w:t>
      </w:r>
    </w:p>
    <w:p>
      <w:pPr>
        <w:pStyle w:val="Normal"/>
        <w:rPr/>
      </w:pPr>
      <w:r>
        <w:rPr/>
        <w:t>[[@Bible:Rev 21:23 ]][[21:23 &gt;&gt; Rev 21:23]] {{field-on:Bible}} И градът немаше нужда от слънце нито от луна да светят в него; защото славата Божия го осветляваше, и светилото негово е Агнето. {{field-off:Bible}}</w:t>
      </w:r>
    </w:p>
    <w:p>
      <w:pPr>
        <w:pStyle w:val="Normal"/>
        <w:rPr/>
      </w:pPr>
      <w:r>
        <w:rPr/>
        <w:t>[[@Bible:Rev 21:24 ]][[21:24 &gt;&gt; Rev 21:24]] {{field-on:Bible}} И народите на спасяемите ще ходят в неговата виделина, и царете земни носят в него своята слава и почест. {{field-off:Bible}}</w:t>
      </w:r>
    </w:p>
    <w:p>
      <w:pPr>
        <w:pStyle w:val="Normal"/>
        <w:rPr/>
      </w:pPr>
      <w:r>
        <w:rPr/>
        <w:t>[[@Bible:Rev 21:25 ]][[21:25 &gt;&gt; Rev 21:25]] {{field-on:Bible}} И портите му не ще се затварят дене, защото нощ не ще да има там. {{field-off:Bible}}</w:t>
      </w:r>
    </w:p>
    <w:p>
      <w:pPr>
        <w:pStyle w:val="Normal"/>
        <w:rPr/>
      </w:pPr>
      <w:r>
        <w:rPr/>
        <w:t>[[@Bible:Rev 21:26 ]][[21:26 &gt;&gt; Rev 21:26]] {{field-on:Bible}} И ще донесат в него славата и почестта на народите. {{field-off:Bible}}</w:t>
      </w:r>
    </w:p>
    <w:p>
      <w:pPr>
        <w:pStyle w:val="Normal"/>
        <w:rPr/>
      </w:pPr>
      <w:r>
        <w:rPr/>
        <w:t>[[@Bible:Rev 21:27 ]][[21:27 &gt;&gt; Rev 21:27]] {{field-on:Bible}} И нема да влезе в него нищо което осквернява и прави мерзост и лъжа, но само написаните в Агневата книга на живота. {{field-off:Bible}}</w:t>
      </w:r>
    </w:p>
    <w:p>
      <w:pPr>
        <w:pStyle w:val="Heading2"/>
        <w:rPr/>
      </w:pPr>
      <w:r>
        <w:rPr/>
        <w:t>Глава 22</w:t>
      </w:r>
    </w:p>
    <w:p>
      <w:pPr>
        <w:pStyle w:val="Normal"/>
        <w:rPr/>
      </w:pPr>
      <w:r>
        <w:rPr/>
        <w:t>[[@Bible:Rev 22:1 ]][[22:1 &gt;&gt; Rev 22:1]] {{field-on:Bible}} И показа ми чиста река от вода на живот, бистра както кристал, която изхождаше от престола на Бога и на Агнето {{field-off:Bible}}</w:t>
      </w:r>
    </w:p>
    <w:p>
      <w:pPr>
        <w:pStyle w:val="Normal"/>
        <w:rPr/>
      </w:pPr>
      <w:r>
        <w:rPr/>
        <w:t>[[@Bible:Rev 22:2 ]][[22:2 &gt;&gt; Rev 22:2]] {{field-on:Bible}} и всред стъгдта му. И от двете страни на реката беше дървото на живота което даваше плодове дванадесет, и раждаше плод всеки месец; и листете на дървото са за изцеление на народите. {{field-off:Bible}}</w:t>
      </w:r>
    </w:p>
    <w:p>
      <w:pPr>
        <w:pStyle w:val="Normal"/>
        <w:rPr/>
      </w:pPr>
      <w:r>
        <w:rPr/>
        <w:t>[[@Bible:Rev 22:3 ]][[22:3 &gt;&gt; Rev 22:3]] {{field-on:Bible}} И никоя проклетия не ще има вече; и престолът на Бога и на Агнето ще бъде в него, и рабите негови ще му служат. {{field-off:Bible}}</w:t>
      </w:r>
    </w:p>
    <w:p>
      <w:pPr>
        <w:pStyle w:val="Normal"/>
        <w:rPr/>
      </w:pPr>
      <w:r>
        <w:rPr/>
        <w:t>[[@Bible:Rev 22:4 ]][[22:4 &gt;&gt; Rev 22:4]] {{field-on:Bible}} И ще гледат лицето му; и неговото име ще е на челата им. {{field-off:Bible}}</w:t>
      </w:r>
    </w:p>
    <w:p>
      <w:pPr>
        <w:pStyle w:val="Normal"/>
        <w:rPr/>
      </w:pPr>
      <w:r>
        <w:rPr/>
        <w:t>[[@Bible:Rev 22:5 ]][[22:5 &gt;&gt; Rev 22:5]] {{field-on:Bible}} И нощ не ще да има там; и немат нужда от светило и от слънчена виделина, защото Господ Бог ги осветява; и ще царуват във веки веков. {{field-off:Bible}}</w:t>
      </w:r>
    </w:p>
    <w:p>
      <w:pPr>
        <w:pStyle w:val="Normal"/>
        <w:rPr/>
      </w:pPr>
      <w:r>
        <w:rPr/>
        <w:t>[[@Bible:Rev 22:6 ]][[22:6 &gt;&gt; Rev 22:6]] {{field-on:Bible}} И рече ми: Тези думи са верни и истинни; и Господ Бог на светите пророци проводи ангела своего да покаже на неговите раби това което требва скоро да бъде. {{field-off:Bible}}</w:t>
      </w:r>
    </w:p>
    <w:p>
      <w:pPr>
        <w:pStyle w:val="Normal"/>
        <w:rPr/>
      </w:pPr>
      <w:r>
        <w:rPr/>
        <w:t>[[@Bible:Rev 22:7 ]][[22:7 &gt;&gt; Rev 22:7]] {{field-on:Bible}} Ето, ида скоро: блажен който упази думите на пророчеството на тази книга. {{field-off:Bible}}</w:t>
      </w:r>
    </w:p>
    <w:p>
      <w:pPr>
        <w:pStyle w:val="Normal"/>
        <w:rPr/>
      </w:pPr>
      <w:r>
        <w:rPr/>
        <w:t>[[@Bible:Rev 22:8 ]][[22:8 &gt;&gt; Rev 22:8]] {{field-on:Bible}} И аз Иоан съм който видех и чух това; и когато чух и видех, паднах да се поклоня пред нозете на ангела който ми показваше това. {{field-off:Bible}}</w:t>
      </w:r>
    </w:p>
    <w:p>
      <w:pPr>
        <w:pStyle w:val="Normal"/>
        <w:rPr/>
      </w:pPr>
      <w:r>
        <w:rPr/>
        <w:t>[[@Bible:Rev 22:9 ]][[22:9 &gt;&gt; Rev 22:9]] {{field-on:Bible}} И каза ми: Внимавай да не сториш това; защото аз съм съслужител твой, и на твоите братя пророците, и на тези които пазят думите на тази книга: поклони се Богу. {{field-off:Bible}}</w:t>
      </w:r>
    </w:p>
    <w:p>
      <w:pPr>
        <w:pStyle w:val="Normal"/>
        <w:rPr/>
      </w:pPr>
      <w:r>
        <w:rPr/>
        <w:t>[[@Bible:Rev 22:10 ]][[22:10 &gt;&gt; Rev 22:10]] {{field-on:Bible}} И казва ми: Не запечатвай думите на пророчеството на тази книга; защото времето е близу. {{field-off:Bible}}</w:t>
      </w:r>
    </w:p>
    <w:p>
      <w:pPr>
        <w:pStyle w:val="Normal"/>
        <w:rPr/>
      </w:pPr>
      <w:r>
        <w:rPr/>
        <w:t>[[@Bible:Rev 22:11 ]][[22:11 &gt;&gt; Rev 22:11]] {{field-on:Bible}} Който е неправеден нека си е вече неправеден; и който е нечист нека си е вече нечист; и праведният нека си е вече праведен; и светият нека си е вече свет. {{field-off:Bible}}</w:t>
      </w:r>
    </w:p>
    <w:p>
      <w:pPr>
        <w:pStyle w:val="Normal"/>
        <w:rPr/>
      </w:pPr>
      <w:r>
        <w:rPr/>
        <w:t>[[@Bible:Rev 22:12 ]][[22:12 &gt;&gt; Rev 22:12]] {{field-on:Bible}} И, ето, ида скоро; и моята заплата е с мене да въздам всекиму според каквито ще бъдат делата му. {{field-off:Bible}}</w:t>
      </w:r>
    </w:p>
    <w:p>
      <w:pPr>
        <w:pStyle w:val="Normal"/>
        <w:rPr/>
      </w:pPr>
      <w:r>
        <w:rPr/>
        <w:t>[[@Bible:Rev 22:13 ]][[22:13 &gt;&gt; Rev 22:13]] {{field-on:Bible}} Аз съм Алфа и Омега, начало и конец, първий и последний. {{field-off:Bible}}</w:t>
      </w:r>
    </w:p>
    <w:p>
      <w:pPr>
        <w:pStyle w:val="Normal"/>
        <w:rPr/>
      </w:pPr>
      <w:r>
        <w:rPr/>
        <w:t>[[@Bible:Rev 22:14 ]][[22:14 &gt;&gt; Rev 22:14]] {{field-on:Bible}} Блажени които изпълняват неговите заповеди, за да имат власт над дървото на живота, и да влезат през портите в града. {{field-off:Bible}}</w:t>
      </w:r>
    </w:p>
    <w:p>
      <w:pPr>
        <w:pStyle w:val="Normal"/>
        <w:rPr/>
      </w:pPr>
      <w:r>
        <w:rPr/>
        <w:t>[[@Bible:Rev 22:15 ]][[22:15 &gt;&gt; Rev 22:15]] {{field-on:Bible}} А вън са псетата, и чародейците, и блудниците, и убийците, и идолопоклонниците, и всеки който обича и прави лъжа. {{field-off:Bible}}</w:t>
      </w:r>
    </w:p>
    <w:p>
      <w:pPr>
        <w:pStyle w:val="Normal"/>
        <w:rPr/>
      </w:pPr>
      <w:r>
        <w:rPr/>
        <w:t>[[@Bible:Rev 22:16 ]][[22:16 &gt;&gt; Rev 22:16]] {{field-on:Bible}} Аз Исус проводих моя ангел да ви засвидетелствува това в църквите. Аз съм коренът и родът Давидов, светлата и утренната звезда. {{field-off:Bible}}</w:t>
      </w:r>
    </w:p>
    <w:p>
      <w:pPr>
        <w:pStyle w:val="Normal"/>
        <w:rPr/>
      </w:pPr>
      <w:r>
        <w:rPr/>
        <w:t>[[@Bible:Rev 22:17 ]][[22:17 &gt;&gt; Rev 22:17]] {{field-on:Bible}} И Духът и невестата казват: Ела; и който чуе нека рече: Ела; и който е жеден нека дойде, и който иска нека вземе даром водата на живота. {{field-off:Bible}}</w:t>
      </w:r>
    </w:p>
    <w:p>
      <w:pPr>
        <w:pStyle w:val="Normal"/>
        <w:rPr/>
      </w:pPr>
      <w:r>
        <w:rPr/>
        <w:t>[[@Bible:Rev 22:18 ]][[22:18 &gt;&gt; Rev 22:18]] {{field-on:Bible}} А аз свидетелствувам всекиму който слуша думите на пророчеството на тази книга: Ако приложи некой на това, Бог ще наложи на него неписаните в тази книга язви; {{field-off:Bible}}</w:t>
      </w:r>
    </w:p>
    <w:p>
      <w:pPr>
        <w:pStyle w:val="Normal"/>
        <w:rPr/>
      </w:pPr>
      <w:r>
        <w:rPr/>
        <w:t>[[@Bible:Rev 22:19 ]][[22:19 &gt;&gt; Rev 22:19]] {{field-on:Bible}} и ако отнеме некой от думите на книгата на това пророчество, Бог ще отнеме неговата част от книгата на живота, и от светия град, и от написаните в тази книга. {{field-off:Bible}}</w:t>
      </w:r>
    </w:p>
    <w:p>
      <w:pPr>
        <w:pStyle w:val="Normal"/>
        <w:rPr/>
      </w:pPr>
      <w:r>
        <w:rPr/>
        <w:t>[[@Bible:Rev 22:20 ]][[22:20 &gt;&gt; Rev 22:20]] {{field-on:Bible}} Казва онзи който свидетелствува това: Ей, ида скоро. Амин; Ей, дойди, Господи Исусе! {{field-off:Bible}}</w:t>
      </w:r>
    </w:p>
    <w:p>
      <w:pPr>
        <w:pStyle w:val="Normal"/>
        <w:rPr/>
      </w:pPr>
      <w:r>
        <w:rPr/>
        <w:t>[[@Bible:Rev 22:21 ]][[22:21 &gt;&gt; Rev 22:21]] {{field-on:Bible}} Благодатта на Господа нашего Исуса Христа да бъде с всички вас. Амин. {{field-off:Bible}}</w:t>
      </w:r>
    </w:p>
    <w:sectPr>
      <w:type w:val="nextPage"/>
      <w:pgSz w:w="12240" w:h="15840"/>
      <w:pgMar w:left="864" w:right="864" w:header="0" w:top="1440" w:footer="0" w:bottom="1440"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Tahoma">
    <w:charset w:val="00"/>
    <w:family w:val="roman"/>
    <w:pitch w:val="variable"/>
  </w:font>
  <w:font w:name="Liberation Sans">
    <w:altName w:val="Arial"/>
    <w:charset w:val="00"/>
    <w:family w:val="swiss"/>
    <w:pitch w:val="variable"/>
  </w:font>
</w:fonts>
</file>

<file path=word/settings.xml><?xml version="1.0" encoding="utf-8"?>
<w:settings xmlns:w="http://schemas.openxmlformats.org/wordprocessingml/2006/main">
  <w:zoom w:percent="100"/>
  <w:embedSystemFonts/>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ta-IN"/>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n-US" w:eastAsia="en-US" w:bidi="ar-SA"/>
      </w:rPr>
    </w:rPrDefault>
    <w:pPrDefault>
      <w:pPr>
        <w:suppressAutoHyphens w:val="true"/>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uiPriority="99"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4" w:qFormat="1"/>
    <w:lsdException w:name="Bibliography" w:uiPriority="37" w:semiHidden="1" w:unhideWhenUsed="1"/>
    <w:lsdException w:name="TOC Heading" w:uiPriority="39" w:semiHidden="1" w:unhideWhenUsed="1" w:qFormat="1"/>
  </w:latentStyles>
  <w:style w:type="paragraph" w:styleId="Normal" w:default="1">
    <w:name w:val="Normal"/>
    <w:qFormat/>
    <w:rsid w:val="00d170da"/>
    <w:pPr>
      <w:widowControl/>
      <w:bidi w:val="0"/>
      <w:spacing w:before="0" w:after="0"/>
      <w:jc w:val="left"/>
    </w:pPr>
    <w:rPr>
      <w:rFonts w:ascii="Arial" w:hAnsi="Arial" w:eastAsia="Times New Roman" w:cs="Times New Roman"/>
      <w:color w:val="auto"/>
      <w:kern w:val="0"/>
      <w:sz w:val="24"/>
      <w:szCs w:val="24"/>
      <w:lang w:val="en-US" w:eastAsia="en-US" w:bidi="ar-SA"/>
    </w:rPr>
  </w:style>
  <w:style w:type="paragraph" w:styleId="Heading1">
    <w:name w:val="Heading 1"/>
    <w:basedOn w:val="Normal"/>
    <w:next w:val="Normal"/>
    <w:link w:val="Heading1Char"/>
    <w:qFormat/>
    <w:rsid w:val="00d170da"/>
    <w:pPr>
      <w:keepNext w:val="true"/>
      <w:keepLines/>
      <w:spacing w:before="480" w:after="0"/>
      <w:outlineLvl w:val="0"/>
    </w:pPr>
    <w:rPr>
      <w:rFonts w:ascii="Times New Roman" w:hAnsi="Times New Roman" w:eastAsia="" w:cs="Latha" w:cstheme="majorBidi" w:eastAsiaTheme="majorEastAsia"/>
      <w:b/>
      <w:bCs/>
      <w:sz w:val="48"/>
      <w:szCs w:val="28"/>
    </w:rPr>
  </w:style>
  <w:style w:type="paragraph" w:styleId="Heading2">
    <w:name w:val="Heading 2"/>
    <w:basedOn w:val="Normal"/>
    <w:next w:val="Normal"/>
    <w:link w:val="Heading2Char"/>
    <w:qFormat/>
    <w:rsid w:val="00940f55"/>
    <w:pPr>
      <w:keepNext w:val="true"/>
      <w:keepLines/>
      <w:outlineLvl w:val="1"/>
    </w:pPr>
    <w:rPr>
      <w:rFonts w:ascii="Times New Roman" w:hAnsi="Times New Roman" w:eastAsia="" w:cs="Latha" w:cstheme="majorBidi" w:eastAsiaTheme="majorEastAsia"/>
      <w:b/>
      <w:bCs/>
      <w:sz w:val="28"/>
      <w:szCs w:val="26"/>
    </w:rPr>
  </w:style>
  <w:style w:type="paragraph" w:styleId="Heading3">
    <w:name w:val="Heading 3"/>
    <w:basedOn w:val="Normal"/>
    <w:next w:val="Normal"/>
    <w:link w:val="Heading3Char"/>
    <w:qFormat/>
    <w:rsid w:val="00d170da"/>
    <w:pPr>
      <w:keepNext w:val="true"/>
      <w:keepLines/>
      <w:spacing w:before="200" w:after="0"/>
      <w:outlineLvl w:val="2"/>
    </w:pPr>
    <w:rPr>
      <w:rFonts w:ascii="Times New Roman" w:hAnsi="Times New Roman" w:eastAsia="" w:cs="Latha" w:cstheme="majorBidi" w:eastAsiaTheme="majorEastAsia"/>
      <w:b/>
      <w:bCs/>
      <w:sz w:val="36"/>
    </w:rPr>
  </w:style>
  <w:style w:type="paragraph" w:styleId="Heading4">
    <w:name w:val="Heading 4"/>
    <w:basedOn w:val="Normal"/>
    <w:next w:val="Normal"/>
    <w:link w:val="Heading4Char"/>
    <w:qFormat/>
    <w:rsid w:val="00d170da"/>
    <w:pPr>
      <w:keepNext w:val="true"/>
      <w:keepLines/>
      <w:spacing w:before="200" w:after="0"/>
      <w:outlineLvl w:val="3"/>
    </w:pPr>
    <w:rPr>
      <w:rFonts w:ascii="Times New Roman" w:hAnsi="Times New Roman" w:eastAsia="" w:cs="Latha" w:cstheme="majorBidi" w:eastAsiaTheme="majorEastAsia"/>
      <w:b/>
      <w:bCs/>
      <w:iCs/>
      <w:sz w:val="32"/>
    </w:rPr>
  </w:style>
  <w:style w:type="paragraph" w:styleId="Heading5">
    <w:name w:val="Heading 5"/>
    <w:basedOn w:val="Normal"/>
    <w:next w:val="Normal"/>
    <w:link w:val="Heading5Char"/>
    <w:qFormat/>
    <w:rsid w:val="00d170da"/>
    <w:pPr>
      <w:keepNext w:val="true"/>
      <w:keepLines/>
      <w:spacing w:before="200" w:after="0"/>
      <w:outlineLvl w:val="4"/>
    </w:pPr>
    <w:rPr>
      <w:rFonts w:ascii="Times New Roman" w:hAnsi="Times New Roman" w:eastAsia="" w:cs="Latha" w:cstheme="majorBidi" w:eastAsiaTheme="majorEastAsia"/>
      <w:b/>
      <w:sz w:val="32"/>
    </w:rPr>
  </w:style>
  <w:style w:type="paragraph" w:styleId="Heading6">
    <w:name w:val="Heading 6"/>
    <w:basedOn w:val="Normal"/>
    <w:next w:val="Normal"/>
    <w:link w:val="Heading6Char"/>
    <w:qFormat/>
    <w:rsid w:val="00d170da"/>
    <w:pPr>
      <w:keepNext w:val="true"/>
      <w:keepLines/>
      <w:spacing w:before="200" w:after="0"/>
      <w:outlineLvl w:val="5"/>
    </w:pPr>
    <w:rPr>
      <w:rFonts w:ascii="Times New Roman" w:hAnsi="Times New Roman" w:eastAsia="" w:cs="Latha" w:cstheme="majorBidi" w:eastAsiaTheme="majorEastAsia"/>
      <w:b/>
      <w:iCs/>
      <w:sz w:val="28"/>
    </w:rPr>
  </w:style>
  <w:style w:type="paragraph" w:styleId="Heading7">
    <w:name w:val="Heading 7"/>
    <w:basedOn w:val="Normal"/>
    <w:next w:val="Normal"/>
    <w:link w:val="Heading7Char"/>
    <w:qFormat/>
    <w:rsid w:val="00d170da"/>
    <w:pPr>
      <w:keepNext w:val="true"/>
      <w:keepLines/>
      <w:spacing w:before="200" w:after="0"/>
      <w:outlineLvl w:val="6"/>
    </w:pPr>
    <w:rPr>
      <w:rFonts w:ascii="Times New Roman" w:hAnsi="Times New Roman" w:eastAsia="" w:cs="Latha" w:cstheme="majorBidi" w:eastAsiaTheme="majorEastAsia"/>
      <w:b/>
      <w:iCs/>
      <w:sz w:val="28"/>
    </w:rPr>
  </w:style>
  <w:style w:type="paragraph" w:styleId="Heading8">
    <w:name w:val="Heading 8"/>
    <w:basedOn w:val="Normal"/>
    <w:next w:val="Normal"/>
    <w:link w:val="Heading8Char"/>
    <w:qFormat/>
    <w:rsid w:val="00d170da"/>
    <w:pPr>
      <w:keepNext w:val="true"/>
      <w:keepLines/>
      <w:spacing w:before="200" w:after="0"/>
      <w:outlineLvl w:val="7"/>
    </w:pPr>
    <w:rPr>
      <w:rFonts w:ascii="Times New Roman" w:hAnsi="Times New Roman" w:eastAsia="" w:cs="Latha" w:cstheme="majorBidi" w:eastAsiaTheme="majorEastAsia"/>
      <w:b/>
      <w:szCs w:val="20"/>
    </w:rPr>
  </w:style>
  <w:style w:type="paragraph" w:styleId="Heading9">
    <w:name w:val="Heading 9"/>
    <w:basedOn w:val="Normal"/>
    <w:next w:val="Normal"/>
    <w:link w:val="Heading9Char"/>
    <w:qFormat/>
    <w:rsid w:val="00d170da"/>
    <w:pPr>
      <w:keepNext w:val="true"/>
      <w:keepLines/>
      <w:spacing w:before="200" w:after="0"/>
      <w:outlineLvl w:val="8"/>
    </w:pPr>
    <w:rPr>
      <w:rFonts w:ascii="Times New Roman" w:hAnsi="Times New Roman" w:eastAsia="" w:cs="Latha" w:cstheme="majorBidi" w:eastAsiaTheme="majorEastAsia"/>
      <w:b/>
      <w:iCs/>
      <w:szCs w:val="20"/>
    </w:rPr>
  </w:style>
  <w:style w:type="character" w:styleId="DefaultParagraphFont" w:default="1">
    <w:name w:val="Default Paragraph Font"/>
    <w:uiPriority w:val="1"/>
    <w:semiHidden/>
    <w:unhideWhenUsed/>
    <w:qFormat/>
    <w:rPr/>
  </w:style>
  <w:style w:type="character" w:styleId="FootnoteCharacters">
    <w:name w:val="Footnote Characters"/>
    <w:basedOn w:val="DefaultParagraphFont"/>
    <w:qFormat/>
    <w:rsid w:val="00f325e0"/>
    <w:rPr>
      <w:rFonts w:ascii="Arial" w:hAnsi="Arial"/>
      <w:sz w:val="16"/>
      <w:vertAlign w:val="superscript"/>
    </w:rPr>
  </w:style>
  <w:style w:type="character" w:styleId="FootnoteAnchor">
    <w:name w:val="Footnote Anchor"/>
    <w:rPr>
      <w:rFonts w:ascii="Arial" w:hAnsi="Arial"/>
      <w:sz w:val="16"/>
      <w:vertAlign w:val="superscript"/>
    </w:rPr>
  </w:style>
  <w:style w:type="character" w:styleId="PlaceholderText">
    <w:name w:val="Placeholder Text"/>
    <w:basedOn w:val="DefaultParagraphFont"/>
    <w:uiPriority w:val="99"/>
    <w:semiHidden/>
    <w:qFormat/>
    <w:rsid w:val="00f325e0"/>
    <w:rPr>
      <w:color w:val="808080"/>
    </w:rPr>
  </w:style>
  <w:style w:type="character" w:styleId="BookTitle">
    <w:name w:val="Book Title"/>
    <w:basedOn w:val="DefaultParagraphFont"/>
    <w:uiPriority w:val="4"/>
    <w:qFormat/>
    <w:rsid w:val="00f325e0"/>
    <w:rPr>
      <w:rFonts w:ascii="Arial" w:hAnsi="Arial"/>
      <w:b/>
      <w:bCs/>
      <w:smallCaps/>
      <w:spacing w:val="5"/>
      <w:sz w:val="48"/>
    </w:rPr>
  </w:style>
  <w:style w:type="character" w:styleId="BalloonTextChar" w:customStyle="1">
    <w:name w:val="Balloon Text Char"/>
    <w:basedOn w:val="DefaultParagraphFont"/>
    <w:link w:val="BalloonText"/>
    <w:qFormat/>
    <w:rsid w:val="00f325e0"/>
    <w:rPr>
      <w:rFonts w:ascii="Tahoma" w:hAnsi="Tahoma" w:cs="Tahoma"/>
      <w:sz w:val="16"/>
      <w:szCs w:val="16"/>
    </w:rPr>
  </w:style>
  <w:style w:type="character" w:styleId="PBNoFormat" w:customStyle="1">
    <w:name w:val="PB No Format"/>
    <w:uiPriority w:val="1"/>
    <w:qFormat/>
    <w:rsid w:val="00f325e0"/>
    <w:rPr>
      <w:rFonts w:ascii="Arial" w:hAnsi="Arial"/>
      <w:sz w:val="24"/>
    </w:rPr>
  </w:style>
  <w:style w:type="character" w:styleId="InternetLink">
    <w:name w:val="Hyperlink"/>
    <w:basedOn w:val="DefaultParagraphFont"/>
    <w:rsid w:val="00f325e0"/>
    <w:rPr>
      <w:color w:val="0000FF" w:themeColor="hyperlink"/>
      <w:u w:val="single"/>
    </w:rPr>
  </w:style>
  <w:style w:type="character" w:styleId="VisitedInternetLink">
    <w:name w:val="FollowedHyperlink"/>
    <w:basedOn w:val="DefaultParagraphFont"/>
    <w:rsid w:val="00f325e0"/>
    <w:rPr>
      <w:color w:val="800080" w:themeColor="followedHyperlink"/>
      <w:u w:val="single"/>
    </w:rPr>
  </w:style>
  <w:style w:type="character" w:styleId="Heading2Char" w:customStyle="1">
    <w:name w:val="Heading 2 Char"/>
    <w:basedOn w:val="DefaultParagraphFont"/>
    <w:link w:val="Heading2"/>
    <w:qFormat/>
    <w:rsid w:val="00940f55"/>
    <w:rPr>
      <w:rFonts w:eastAsia="" w:cs="Latha" w:cstheme="majorBidi" w:eastAsiaTheme="majorEastAsia"/>
      <w:b/>
      <w:bCs/>
      <w:sz w:val="28"/>
      <w:szCs w:val="26"/>
    </w:rPr>
  </w:style>
  <w:style w:type="character" w:styleId="Heading1Char" w:customStyle="1">
    <w:name w:val="Heading 1 Char"/>
    <w:basedOn w:val="DefaultParagraphFont"/>
    <w:link w:val="Heading1"/>
    <w:qFormat/>
    <w:rsid w:val="00d170da"/>
    <w:rPr>
      <w:rFonts w:eastAsia="" w:cs="Latha" w:cstheme="majorBidi" w:eastAsiaTheme="majorEastAsia"/>
      <w:b/>
      <w:bCs/>
      <w:sz w:val="48"/>
      <w:szCs w:val="28"/>
    </w:rPr>
  </w:style>
  <w:style w:type="character" w:styleId="Heading3Char" w:customStyle="1">
    <w:name w:val="Heading 3 Char"/>
    <w:basedOn w:val="DefaultParagraphFont"/>
    <w:link w:val="Heading3"/>
    <w:qFormat/>
    <w:rsid w:val="00d170da"/>
    <w:rPr>
      <w:rFonts w:eastAsia="" w:cs="Latha" w:cstheme="majorBidi" w:eastAsiaTheme="majorEastAsia"/>
      <w:b/>
      <w:bCs/>
      <w:sz w:val="36"/>
      <w:szCs w:val="24"/>
    </w:rPr>
  </w:style>
  <w:style w:type="character" w:styleId="Heading4Char" w:customStyle="1">
    <w:name w:val="Heading 4 Char"/>
    <w:basedOn w:val="DefaultParagraphFont"/>
    <w:link w:val="Heading4"/>
    <w:qFormat/>
    <w:rsid w:val="00d170da"/>
    <w:rPr>
      <w:rFonts w:eastAsia="" w:cs="Latha" w:cstheme="majorBidi" w:eastAsiaTheme="majorEastAsia"/>
      <w:b/>
      <w:bCs/>
      <w:iCs/>
      <w:sz w:val="32"/>
      <w:szCs w:val="24"/>
    </w:rPr>
  </w:style>
  <w:style w:type="character" w:styleId="Heading5Char" w:customStyle="1">
    <w:name w:val="Heading 5 Char"/>
    <w:basedOn w:val="DefaultParagraphFont"/>
    <w:link w:val="Heading5"/>
    <w:qFormat/>
    <w:rsid w:val="00d170da"/>
    <w:rPr>
      <w:rFonts w:eastAsia="" w:cs="Latha" w:cstheme="majorBidi" w:eastAsiaTheme="majorEastAsia"/>
      <w:b/>
      <w:sz w:val="32"/>
      <w:szCs w:val="24"/>
    </w:rPr>
  </w:style>
  <w:style w:type="character" w:styleId="Heading6Char" w:customStyle="1">
    <w:name w:val="Heading 6 Char"/>
    <w:basedOn w:val="DefaultParagraphFont"/>
    <w:link w:val="Heading6"/>
    <w:qFormat/>
    <w:rsid w:val="00d170da"/>
    <w:rPr>
      <w:rFonts w:eastAsia="" w:cs="Latha" w:cstheme="majorBidi" w:eastAsiaTheme="majorEastAsia"/>
      <w:b/>
      <w:iCs/>
      <w:sz w:val="28"/>
      <w:szCs w:val="24"/>
    </w:rPr>
  </w:style>
  <w:style w:type="character" w:styleId="Heading7Char" w:customStyle="1">
    <w:name w:val="Heading 7 Char"/>
    <w:basedOn w:val="DefaultParagraphFont"/>
    <w:link w:val="Heading7"/>
    <w:qFormat/>
    <w:rsid w:val="00d170da"/>
    <w:rPr>
      <w:rFonts w:eastAsia="" w:cs="Latha" w:cstheme="majorBidi" w:eastAsiaTheme="majorEastAsia"/>
      <w:b/>
      <w:iCs/>
      <w:sz w:val="28"/>
      <w:szCs w:val="24"/>
    </w:rPr>
  </w:style>
  <w:style w:type="character" w:styleId="Heading8Char" w:customStyle="1">
    <w:name w:val="Heading 8 Char"/>
    <w:basedOn w:val="DefaultParagraphFont"/>
    <w:link w:val="Heading8"/>
    <w:qFormat/>
    <w:rsid w:val="00d170da"/>
    <w:rPr>
      <w:rFonts w:eastAsia="" w:cs="Latha" w:cstheme="majorBidi" w:eastAsiaTheme="majorEastAsia"/>
      <w:b/>
      <w:sz w:val="24"/>
    </w:rPr>
  </w:style>
  <w:style w:type="character" w:styleId="Heading9Char" w:customStyle="1">
    <w:name w:val="Heading 9 Char"/>
    <w:basedOn w:val="DefaultParagraphFont"/>
    <w:link w:val="Heading9"/>
    <w:qFormat/>
    <w:rsid w:val="00d170da"/>
    <w:rPr>
      <w:rFonts w:eastAsia="" w:cs="Latha" w:cstheme="majorBidi" w:eastAsiaTheme="majorEastAsia"/>
      <w:b/>
      <w:iCs/>
      <w:sz w:val="24"/>
    </w:rPr>
  </w:style>
  <w:style w:type="paragraph" w:styleId="Heading">
    <w:name w:val="Heading"/>
    <w:basedOn w:val="Normal"/>
    <w:next w:val="TextBody"/>
    <w:qFormat/>
    <w:pPr>
      <w:keepNext w:val="true"/>
      <w:spacing w:before="240" w:after="120"/>
    </w:pPr>
    <w:rPr>
      <w:rFonts w:ascii="Liberation Sans" w:hAnsi="Liberation Sans" w:eastAsia="Microsoft YaHei" w:cs="Mang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Mangal"/>
    </w:rPr>
  </w:style>
  <w:style w:type="paragraph" w:styleId="Caption">
    <w:name w:val="Caption"/>
    <w:basedOn w:val="Normal"/>
    <w:qFormat/>
    <w:pPr>
      <w:suppressLineNumbers/>
      <w:spacing w:before="120" w:after="120"/>
    </w:pPr>
    <w:rPr>
      <w:rFonts w:cs="Mangal"/>
      <w:i/>
      <w:iCs/>
      <w:sz w:val="24"/>
      <w:szCs w:val="24"/>
    </w:rPr>
  </w:style>
  <w:style w:type="paragraph" w:styleId="Index">
    <w:name w:val="Index"/>
    <w:basedOn w:val="Normal"/>
    <w:qFormat/>
    <w:pPr>
      <w:suppressLineNumbers/>
    </w:pPr>
    <w:rPr>
      <w:rFonts w:cs="Mangal"/>
    </w:rPr>
  </w:style>
  <w:style w:type="paragraph" w:styleId="Endnote">
    <w:name w:val="Endnote Text"/>
    <w:basedOn w:val="Normal"/>
    <w:semiHidden/>
    <w:rsid w:val="00f325e0"/>
    <w:pPr/>
    <w:rPr>
      <w:sz w:val="16"/>
      <w:szCs w:val="20"/>
    </w:rPr>
  </w:style>
  <w:style w:type="paragraph" w:styleId="Footnote">
    <w:name w:val="Footnote Text"/>
    <w:basedOn w:val="Normal"/>
    <w:autoRedefine/>
    <w:semiHidden/>
    <w:rsid w:val="00f325e0"/>
    <w:pPr/>
    <w:rPr>
      <w:sz w:val="16"/>
      <w:szCs w:val="20"/>
    </w:rPr>
  </w:style>
  <w:style w:type="paragraph" w:styleId="HeaderandFooter">
    <w:name w:val="Header and Footer"/>
    <w:basedOn w:val="Normal"/>
    <w:qFormat/>
    <w:pPr/>
    <w:rPr/>
  </w:style>
  <w:style w:type="paragraph" w:styleId="Header">
    <w:name w:val="Header"/>
    <w:basedOn w:val="Normal"/>
    <w:rsid w:val="00f325e0"/>
    <w:pPr>
      <w:tabs>
        <w:tab w:val="clear" w:pos="720"/>
        <w:tab w:val="center" w:pos="4320" w:leader="none"/>
        <w:tab w:val="right" w:pos="8640" w:leader="none"/>
      </w:tabs>
    </w:pPr>
    <w:rPr>
      <w:sz w:val="28"/>
    </w:rPr>
  </w:style>
  <w:style w:type="paragraph" w:styleId="Footer">
    <w:name w:val="Footer"/>
    <w:basedOn w:val="Footnote"/>
    <w:rsid w:val="00f325e0"/>
    <w:pPr>
      <w:tabs>
        <w:tab w:val="clear" w:pos="720"/>
        <w:tab w:val="center" w:pos="4320" w:leader="none"/>
        <w:tab w:val="right" w:pos="8640" w:leader="none"/>
      </w:tabs>
    </w:pPr>
    <w:rPr/>
  </w:style>
  <w:style w:type="paragraph" w:styleId="Footer2" w:customStyle="1">
    <w:name w:val="Footer2"/>
    <w:basedOn w:val="Footer"/>
    <w:qFormat/>
    <w:rsid w:val="00f325e0"/>
    <w:pPr/>
    <w:rPr>
      <w:rFonts w:ascii="Times New Roman" w:hAnsi="Times New Roman"/>
      <w:szCs w:val="22"/>
    </w:rPr>
  </w:style>
  <w:style w:type="paragraph" w:styleId="VerseHeading" w:customStyle="1">
    <w:name w:val="Verse Heading"/>
    <w:basedOn w:val="Normal"/>
    <w:qFormat/>
    <w:rsid w:val="00f325e0"/>
    <w:pPr/>
    <w:rPr>
      <w:b/>
      <w:sz w:val="22"/>
    </w:rPr>
  </w:style>
  <w:style w:type="paragraph" w:styleId="BalloonText">
    <w:name w:val="Balloon Text"/>
    <w:basedOn w:val="Normal"/>
    <w:link w:val="BalloonTextChar"/>
    <w:qFormat/>
    <w:rsid w:val="00f325e0"/>
    <w:pPr/>
    <w:rPr>
      <w:rFonts w:ascii="Tahoma" w:hAnsi="Tahoma" w:cs="Tahoma"/>
      <w:sz w:val="16"/>
      <w:szCs w:val="16"/>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settings" Target="settings.xml"/><Relationship Id="rId4"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L4_PB Macros2.dotm</Template>
  <TotalTime>3</TotalTime>
  <Application>LibreOffice/7.0.0.3$Windows_X86_64 LibreOffice_project/8061b3e9204bef6b321a21033174034a5e2ea88e</Application>
  <Pages>1780</Pages>
  <Words>874212</Words>
  <Characters>5150461</Characters>
  <CharactersWithSpaces>5992326</CharactersWithSpaces>
  <Paragraphs>32357</Paragraphs>
  <Company>personal</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2012-09-28T09:16:00Z</dcterms:created>
  <dc:creator>Felix Jeyareuben</dc:creator>
  <dc:description/>
  <dc:language>en-GB</dc:language>
  <cp:lastModifiedBy/>
  <dcterms:modified xsi:type="dcterms:W3CDTF">2024-05-16T14:53:32Z</dcterms:modified>
  <cp:revision>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personal</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